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2708B" w14:textId="0B7CB274" w:rsidR="006E574C" w:rsidRPr="006453D9" w:rsidRDefault="00B8650F" w:rsidP="006E574C">
      <w:pPr>
        <w:pStyle w:val="MDPI11articletype"/>
      </w:pPr>
      <w:r>
        <w:t>Supporting Information</w:t>
      </w:r>
    </w:p>
    <w:p w14:paraId="18245DF7" w14:textId="4217FB18" w:rsidR="006E574C" w:rsidRPr="00557C77" w:rsidRDefault="008E3F2B" w:rsidP="008E3F2B">
      <w:pPr>
        <w:pStyle w:val="MDPI12title"/>
        <w:jc w:val="center"/>
      </w:pPr>
      <w:r>
        <w:t xml:space="preserve">Industrial Scale Direct Liquefaction of </w:t>
      </w:r>
      <w:r w:rsidRPr="008E3F2B">
        <w:rPr>
          <w:i/>
          <w:iCs/>
        </w:rPr>
        <w:t>Eucalyptus</w:t>
      </w:r>
      <w:r>
        <w:t xml:space="preserve"> Biomass</w:t>
      </w:r>
    </w:p>
    <w:p w14:paraId="46357B90" w14:textId="54745102" w:rsidR="006073CB" w:rsidRPr="007E5CEC" w:rsidRDefault="007E5CEC" w:rsidP="006E574C">
      <w:pPr>
        <w:pStyle w:val="MDPI13authornames"/>
        <w:rPr>
          <w:lang w:val="pt-PT"/>
        </w:rPr>
      </w:pPr>
      <w:r w:rsidRPr="007E5CEC">
        <w:rPr>
          <w:lang w:val="pt-PT"/>
        </w:rPr>
        <w:t>Irina Fernandes</w:t>
      </w:r>
      <w:r w:rsidRPr="007E5CEC">
        <w:rPr>
          <w:vertAlign w:val="superscript"/>
          <w:lang w:val="pt-PT"/>
        </w:rPr>
        <w:t>2</w:t>
      </w:r>
      <w:r w:rsidRPr="007E5CEC">
        <w:rPr>
          <w:lang w:val="pt-PT"/>
        </w:rPr>
        <w:t>, José Condeço</w:t>
      </w:r>
      <w:r w:rsidRPr="007E5CEC">
        <w:rPr>
          <w:vertAlign w:val="superscript"/>
          <w:lang w:val="pt-PT"/>
        </w:rPr>
        <w:t>2</w:t>
      </w:r>
      <w:r w:rsidRPr="007E5CEC">
        <w:rPr>
          <w:lang w:val="pt-PT"/>
        </w:rPr>
        <w:t xml:space="preserve">, Duarte M. Cecilio </w:t>
      </w:r>
      <w:r w:rsidRPr="007E5CEC">
        <w:rPr>
          <w:vertAlign w:val="superscript"/>
          <w:lang w:val="pt-PT"/>
        </w:rPr>
        <w:t>1,2</w:t>
      </w:r>
      <w:r w:rsidRPr="007E5CEC">
        <w:rPr>
          <w:lang w:val="pt-PT"/>
        </w:rPr>
        <w:t xml:space="preserve">, Maria Joana Neiva Correia </w:t>
      </w:r>
      <w:r w:rsidRPr="007E5CEC">
        <w:rPr>
          <w:vertAlign w:val="superscript"/>
          <w:lang w:val="pt-PT"/>
        </w:rPr>
        <w:t>2</w:t>
      </w:r>
      <w:r w:rsidRPr="007E5CEC">
        <w:rPr>
          <w:lang w:val="pt-PT"/>
        </w:rPr>
        <w:t>, João Bordado</w:t>
      </w:r>
      <w:r w:rsidRPr="007E5CEC">
        <w:rPr>
          <w:vertAlign w:val="superscript"/>
          <w:lang w:val="pt-PT"/>
        </w:rPr>
        <w:t>2,3</w:t>
      </w:r>
      <w:r w:rsidRPr="007E5CEC">
        <w:rPr>
          <w:lang w:val="pt-PT"/>
        </w:rPr>
        <w:t xml:space="preserve">, Margarida Mateus </w:t>
      </w:r>
      <w:r w:rsidRPr="007E5CEC">
        <w:rPr>
          <w:vertAlign w:val="superscript"/>
          <w:lang w:val="pt-PT"/>
        </w:rPr>
        <w:t>1,2</w:t>
      </w:r>
      <w:r w:rsidRPr="007E5CEC">
        <w:rPr>
          <w:lang w:val="pt-PT"/>
        </w:rPr>
        <w:t>*</w:t>
      </w:r>
    </w:p>
    <w:p w14:paraId="7A5BFF4C" w14:textId="3CA7E470" w:rsidR="00517635" w:rsidRPr="00517635" w:rsidRDefault="004E211C" w:rsidP="00517635">
      <w:pPr>
        <w:pStyle w:val="MDPI16affiliation"/>
        <w:rPr>
          <w:lang w:val="pt-PT"/>
        </w:rPr>
      </w:pPr>
      <w:r w:rsidRPr="00517635">
        <w:rPr>
          <w:vertAlign w:val="superscript"/>
          <w:lang w:val="pt-PT"/>
        </w:rPr>
        <w:t>1</w:t>
      </w:r>
      <w:r w:rsidR="003E307A">
        <w:rPr>
          <w:lang w:val="pt-PT"/>
        </w:rPr>
        <w:t xml:space="preserve"> </w:t>
      </w:r>
      <w:r w:rsidR="00517635" w:rsidRPr="00517635">
        <w:rPr>
          <w:lang w:val="pt-PT"/>
        </w:rPr>
        <w:t>Secil S.A., Fábrica Secil – Outão, Setúbal, Portugal.</w:t>
      </w:r>
    </w:p>
    <w:p w14:paraId="29AA0236" w14:textId="77777777" w:rsidR="002E227B" w:rsidRDefault="00517635" w:rsidP="002E227B">
      <w:pPr>
        <w:rPr>
          <w:lang w:val="pt-PT"/>
        </w:rPr>
      </w:pPr>
      <w:r w:rsidRPr="00517635">
        <w:rPr>
          <w:vertAlign w:val="superscript"/>
          <w:lang w:val="pt-PT"/>
        </w:rPr>
        <w:t>2</w:t>
      </w:r>
      <w:r>
        <w:rPr>
          <w:lang w:val="pt-PT"/>
        </w:rPr>
        <w:t xml:space="preserve"> </w:t>
      </w:r>
      <w:r w:rsidRPr="00517635">
        <w:rPr>
          <w:lang w:val="pt-PT"/>
        </w:rPr>
        <w:t>CERENA, Centro de Recursos Naturais e Ambiente, Departamento de Engenharia Química, Instituto Superior Técnico, Universidade de Lisboa, Lisboa, Portugal</w:t>
      </w:r>
      <w:r w:rsidR="006E574C" w:rsidRPr="00517635">
        <w:rPr>
          <w:b/>
          <w:lang w:val="pt-PT"/>
        </w:rPr>
        <w:t>*</w:t>
      </w:r>
      <w:r w:rsidR="006E574C" w:rsidRPr="00517635">
        <w:rPr>
          <w:lang w:val="pt-PT"/>
        </w:rPr>
        <w:tab/>
      </w:r>
      <w:proofErr w:type="spellStart"/>
      <w:r w:rsidR="006E574C" w:rsidRPr="00517635">
        <w:rPr>
          <w:lang w:val="pt-PT"/>
        </w:rPr>
        <w:t>Correspondence</w:t>
      </w:r>
      <w:proofErr w:type="spellEnd"/>
      <w:r w:rsidR="006E574C" w:rsidRPr="00517635">
        <w:rPr>
          <w:lang w:val="pt-PT"/>
        </w:rPr>
        <w:t>: e-mail@e-mail.com; Tel.: (</w:t>
      </w:r>
      <w:proofErr w:type="spellStart"/>
      <w:r w:rsidR="006E574C" w:rsidRPr="00517635">
        <w:rPr>
          <w:lang w:val="pt-PT"/>
        </w:rPr>
        <w:t>optional</w:t>
      </w:r>
      <w:proofErr w:type="spellEnd"/>
      <w:r w:rsidR="006E574C" w:rsidRPr="00517635">
        <w:rPr>
          <w:lang w:val="pt-PT"/>
        </w:rPr>
        <w:t xml:space="preserve">; </w:t>
      </w:r>
      <w:proofErr w:type="spellStart"/>
      <w:r w:rsidR="006E574C" w:rsidRPr="00517635">
        <w:rPr>
          <w:lang w:val="pt-PT"/>
        </w:rPr>
        <w:t>include</w:t>
      </w:r>
      <w:proofErr w:type="spellEnd"/>
      <w:r w:rsidR="006E574C" w:rsidRPr="00517635">
        <w:rPr>
          <w:lang w:val="pt-PT"/>
        </w:rPr>
        <w:t xml:space="preserve"> country </w:t>
      </w:r>
      <w:proofErr w:type="spellStart"/>
      <w:r w:rsidR="006E574C" w:rsidRPr="00517635">
        <w:rPr>
          <w:lang w:val="pt-PT"/>
        </w:rPr>
        <w:t>code</w:t>
      </w:r>
      <w:proofErr w:type="spellEnd"/>
      <w:r w:rsidR="006E574C" w:rsidRPr="00517635">
        <w:rPr>
          <w:lang w:val="pt-PT"/>
        </w:rPr>
        <w:t xml:space="preserve">; </w:t>
      </w:r>
      <w:proofErr w:type="spellStart"/>
      <w:r w:rsidR="006E574C" w:rsidRPr="00517635">
        <w:rPr>
          <w:lang w:val="pt-PT"/>
        </w:rPr>
        <w:t>if</w:t>
      </w:r>
      <w:proofErr w:type="spellEnd"/>
      <w:r w:rsidR="006E574C" w:rsidRPr="00517635">
        <w:rPr>
          <w:lang w:val="pt-PT"/>
        </w:rPr>
        <w:t xml:space="preserve"> </w:t>
      </w:r>
      <w:proofErr w:type="spellStart"/>
      <w:r w:rsidR="006E574C" w:rsidRPr="00517635">
        <w:rPr>
          <w:lang w:val="pt-PT"/>
        </w:rPr>
        <w:t>there</w:t>
      </w:r>
      <w:proofErr w:type="spellEnd"/>
      <w:r w:rsidR="006E574C" w:rsidRPr="00517635">
        <w:rPr>
          <w:lang w:val="pt-PT"/>
        </w:rPr>
        <w:t xml:space="preserve"> are </w:t>
      </w:r>
      <w:proofErr w:type="spellStart"/>
      <w:r w:rsidR="006E574C" w:rsidRPr="00517635">
        <w:rPr>
          <w:lang w:val="pt-PT"/>
        </w:rPr>
        <w:t>multiple</w:t>
      </w:r>
      <w:proofErr w:type="spellEnd"/>
      <w:r w:rsidR="006E574C" w:rsidRPr="00517635">
        <w:rPr>
          <w:lang w:val="pt-PT"/>
        </w:rPr>
        <w:t xml:space="preserve"> </w:t>
      </w:r>
      <w:proofErr w:type="spellStart"/>
      <w:r w:rsidR="006E574C" w:rsidRPr="00517635">
        <w:rPr>
          <w:lang w:val="pt-PT"/>
        </w:rPr>
        <w:t>corresponding</w:t>
      </w:r>
      <w:proofErr w:type="spellEnd"/>
      <w:r w:rsidR="006E574C" w:rsidRPr="00517635">
        <w:rPr>
          <w:lang w:val="pt-PT"/>
        </w:rPr>
        <w:t xml:space="preserve"> a</w:t>
      </w:r>
    </w:p>
    <w:p w14:paraId="7A239CFE" w14:textId="77777777" w:rsidR="002E227B" w:rsidRDefault="002E227B" w:rsidP="002E227B">
      <w:pPr>
        <w:spacing w:after="263"/>
        <w:ind w:left="-55" w:right="-128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71DC7DA9" wp14:editId="32CDB28F">
                <wp:extent cx="6281747" cy="7084589"/>
                <wp:effectExtent l="0" t="0" r="0" b="0"/>
                <wp:docPr id="238329" name="Group 23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1747" cy="7084589"/>
                          <a:chOff x="1" y="0"/>
                          <a:chExt cx="6281747" cy="7084589"/>
                        </a:xfrm>
                      </wpg:grpSpPr>
                      <wps:wsp>
                        <wps:cNvPr id="29770" name="Shape 29770"/>
                        <wps:cNvSpPr/>
                        <wps:spPr>
                          <a:xfrm>
                            <a:off x="146901" y="127"/>
                            <a:ext cx="0" cy="66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6009">
                                <a:moveTo>
                                  <a:pt x="0" y="66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1" name="Shape 29771"/>
                        <wps:cNvSpPr/>
                        <wps:spPr>
                          <a:xfrm>
                            <a:off x="146901" y="6676136"/>
                            <a:ext cx="4959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>
                                <a:moveTo>
                                  <a:pt x="49594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2" name="Shape 29772"/>
                        <wps:cNvSpPr/>
                        <wps:spPr>
                          <a:xfrm>
                            <a:off x="5106429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3" name="Shape 29773"/>
                        <wps:cNvSpPr/>
                        <wps:spPr>
                          <a:xfrm>
                            <a:off x="4960125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4" name="Shape 29774"/>
                        <wps:cNvSpPr/>
                        <wps:spPr>
                          <a:xfrm>
                            <a:off x="4815345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5" name="Shape 29775"/>
                        <wps:cNvSpPr/>
                        <wps:spPr>
                          <a:xfrm>
                            <a:off x="4669041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6" name="Shape 29776"/>
                        <wps:cNvSpPr/>
                        <wps:spPr>
                          <a:xfrm>
                            <a:off x="4522737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7" name="Shape 29777"/>
                        <wps:cNvSpPr/>
                        <wps:spPr>
                          <a:xfrm>
                            <a:off x="4376433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8" name="Shape 29778"/>
                        <wps:cNvSpPr/>
                        <wps:spPr>
                          <a:xfrm>
                            <a:off x="4231653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9" name="Shape 29779"/>
                        <wps:cNvSpPr/>
                        <wps:spPr>
                          <a:xfrm>
                            <a:off x="4085349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0" name="Shape 29780"/>
                        <wps:cNvSpPr/>
                        <wps:spPr>
                          <a:xfrm>
                            <a:off x="3939045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1" name="Shape 29781"/>
                        <wps:cNvSpPr/>
                        <wps:spPr>
                          <a:xfrm>
                            <a:off x="3794265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2" name="Shape 29782"/>
                        <wps:cNvSpPr/>
                        <wps:spPr>
                          <a:xfrm>
                            <a:off x="3647961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3" name="Shape 29783"/>
                        <wps:cNvSpPr/>
                        <wps:spPr>
                          <a:xfrm>
                            <a:off x="3501657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4" name="Shape 29784"/>
                        <wps:cNvSpPr/>
                        <wps:spPr>
                          <a:xfrm>
                            <a:off x="3355353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5" name="Shape 29785"/>
                        <wps:cNvSpPr/>
                        <wps:spPr>
                          <a:xfrm>
                            <a:off x="3210573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6" name="Shape 29786"/>
                        <wps:cNvSpPr/>
                        <wps:spPr>
                          <a:xfrm>
                            <a:off x="3064269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7" name="Shape 29787"/>
                        <wps:cNvSpPr/>
                        <wps:spPr>
                          <a:xfrm>
                            <a:off x="2917965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8" name="Shape 29788"/>
                        <wps:cNvSpPr/>
                        <wps:spPr>
                          <a:xfrm>
                            <a:off x="2773185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9" name="Shape 29789"/>
                        <wps:cNvSpPr/>
                        <wps:spPr>
                          <a:xfrm>
                            <a:off x="2626881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0" name="Shape 29790"/>
                        <wps:cNvSpPr/>
                        <wps:spPr>
                          <a:xfrm>
                            <a:off x="2480577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1" name="Shape 29791"/>
                        <wps:cNvSpPr/>
                        <wps:spPr>
                          <a:xfrm>
                            <a:off x="2334273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2" name="Shape 29792"/>
                        <wps:cNvSpPr/>
                        <wps:spPr>
                          <a:xfrm>
                            <a:off x="2189493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3" name="Shape 29793"/>
                        <wps:cNvSpPr/>
                        <wps:spPr>
                          <a:xfrm>
                            <a:off x="2043189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4" name="Shape 29794"/>
                        <wps:cNvSpPr/>
                        <wps:spPr>
                          <a:xfrm>
                            <a:off x="1896885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5" name="Shape 29795"/>
                        <wps:cNvSpPr/>
                        <wps:spPr>
                          <a:xfrm>
                            <a:off x="1752105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6" name="Shape 29796"/>
                        <wps:cNvSpPr/>
                        <wps:spPr>
                          <a:xfrm>
                            <a:off x="1605801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7" name="Shape 29797"/>
                        <wps:cNvSpPr/>
                        <wps:spPr>
                          <a:xfrm>
                            <a:off x="1459497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8" name="Shape 29798"/>
                        <wps:cNvSpPr/>
                        <wps:spPr>
                          <a:xfrm>
                            <a:off x="1313193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9" name="Shape 29799"/>
                        <wps:cNvSpPr/>
                        <wps:spPr>
                          <a:xfrm>
                            <a:off x="1168413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0" name="Shape 29800"/>
                        <wps:cNvSpPr/>
                        <wps:spPr>
                          <a:xfrm>
                            <a:off x="1022109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1" name="Shape 29801"/>
                        <wps:cNvSpPr/>
                        <wps:spPr>
                          <a:xfrm>
                            <a:off x="875805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2" name="Shape 29802"/>
                        <wps:cNvSpPr/>
                        <wps:spPr>
                          <a:xfrm>
                            <a:off x="731025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3" name="Shape 29803"/>
                        <wps:cNvSpPr/>
                        <wps:spPr>
                          <a:xfrm>
                            <a:off x="584721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4" name="Shape 29804"/>
                        <wps:cNvSpPr/>
                        <wps:spPr>
                          <a:xfrm>
                            <a:off x="438417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5" name="Shape 29805"/>
                        <wps:cNvSpPr/>
                        <wps:spPr>
                          <a:xfrm>
                            <a:off x="292113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6" name="Shape 29806"/>
                        <wps:cNvSpPr/>
                        <wps:spPr>
                          <a:xfrm>
                            <a:off x="147333" y="6650356"/>
                            <a:ext cx="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08">
                                <a:moveTo>
                                  <a:pt x="0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7" name="Shape 29807"/>
                        <wps:cNvSpPr/>
                        <wps:spPr>
                          <a:xfrm>
                            <a:off x="5106429" y="6641211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8" name="Shape 29808"/>
                        <wps:cNvSpPr/>
                        <wps:spPr>
                          <a:xfrm>
                            <a:off x="4376433" y="6641211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9" name="Shape 29809"/>
                        <wps:cNvSpPr/>
                        <wps:spPr>
                          <a:xfrm>
                            <a:off x="3647961" y="6641211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0" name="Shape 29810"/>
                        <wps:cNvSpPr/>
                        <wps:spPr>
                          <a:xfrm>
                            <a:off x="2917965" y="6641211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1" name="Shape 29811"/>
                        <wps:cNvSpPr/>
                        <wps:spPr>
                          <a:xfrm>
                            <a:off x="2189493" y="6641211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2" name="Shape 29812"/>
                        <wps:cNvSpPr/>
                        <wps:spPr>
                          <a:xfrm>
                            <a:off x="1459497" y="6641211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3" name="Shape 29813"/>
                        <wps:cNvSpPr/>
                        <wps:spPr>
                          <a:xfrm>
                            <a:off x="731025" y="6641211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4" name="Shape 29814"/>
                        <wps:cNvSpPr/>
                        <wps:spPr>
                          <a:xfrm>
                            <a:off x="146901" y="0"/>
                            <a:ext cx="4959401" cy="39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8018">
                                <a:moveTo>
                                  <a:pt x="0" y="392811"/>
                                </a:moveTo>
                                <a:cubicBezTo>
                                  <a:pt x="483" y="392811"/>
                                  <a:pt x="978" y="392811"/>
                                  <a:pt x="1460" y="392811"/>
                                </a:cubicBezTo>
                                <a:cubicBezTo>
                                  <a:pt x="1943" y="392811"/>
                                  <a:pt x="2426" y="392811"/>
                                  <a:pt x="2921" y="392811"/>
                                </a:cubicBezTo>
                                <a:cubicBezTo>
                                  <a:pt x="3404" y="392811"/>
                                  <a:pt x="3886" y="392811"/>
                                  <a:pt x="4382" y="392938"/>
                                </a:cubicBezTo>
                                <a:cubicBezTo>
                                  <a:pt x="4864" y="392938"/>
                                  <a:pt x="5347" y="392938"/>
                                  <a:pt x="5842" y="392938"/>
                                </a:cubicBezTo>
                                <a:cubicBezTo>
                                  <a:pt x="6325" y="392938"/>
                                  <a:pt x="6807" y="392938"/>
                                  <a:pt x="7290" y="392938"/>
                                </a:cubicBezTo>
                                <a:cubicBezTo>
                                  <a:pt x="7785" y="392938"/>
                                  <a:pt x="8268" y="392938"/>
                                  <a:pt x="8750" y="392938"/>
                                </a:cubicBezTo>
                                <a:cubicBezTo>
                                  <a:pt x="9233" y="392938"/>
                                  <a:pt x="9728" y="392938"/>
                                  <a:pt x="10211" y="392938"/>
                                </a:cubicBezTo>
                                <a:cubicBezTo>
                                  <a:pt x="10693" y="392938"/>
                                  <a:pt x="11189" y="392938"/>
                                  <a:pt x="11671" y="392938"/>
                                </a:cubicBezTo>
                                <a:cubicBezTo>
                                  <a:pt x="12154" y="392811"/>
                                  <a:pt x="12637" y="392938"/>
                                  <a:pt x="13132" y="392938"/>
                                </a:cubicBezTo>
                                <a:cubicBezTo>
                                  <a:pt x="13614" y="392938"/>
                                  <a:pt x="14097" y="392938"/>
                                  <a:pt x="14592" y="392938"/>
                                </a:cubicBezTo>
                                <a:cubicBezTo>
                                  <a:pt x="15075" y="392938"/>
                                  <a:pt x="15557" y="392938"/>
                                  <a:pt x="16040" y="392938"/>
                                </a:cubicBezTo>
                                <a:cubicBezTo>
                                  <a:pt x="16535" y="392938"/>
                                  <a:pt x="17018" y="392938"/>
                                  <a:pt x="17501" y="392938"/>
                                </a:cubicBezTo>
                                <a:cubicBezTo>
                                  <a:pt x="17996" y="392938"/>
                                  <a:pt x="18479" y="392938"/>
                                  <a:pt x="18961" y="392938"/>
                                </a:cubicBezTo>
                                <a:cubicBezTo>
                                  <a:pt x="19444" y="392938"/>
                                  <a:pt x="19939" y="392938"/>
                                  <a:pt x="20422" y="392938"/>
                                </a:cubicBezTo>
                                <a:cubicBezTo>
                                  <a:pt x="20904" y="392811"/>
                                  <a:pt x="21399" y="392811"/>
                                  <a:pt x="21882" y="392811"/>
                                </a:cubicBezTo>
                                <a:cubicBezTo>
                                  <a:pt x="22365" y="392811"/>
                                  <a:pt x="22847" y="392811"/>
                                  <a:pt x="23343" y="392811"/>
                                </a:cubicBezTo>
                                <a:cubicBezTo>
                                  <a:pt x="23825" y="392811"/>
                                  <a:pt x="24308" y="392685"/>
                                  <a:pt x="24803" y="392685"/>
                                </a:cubicBezTo>
                                <a:cubicBezTo>
                                  <a:pt x="25286" y="392685"/>
                                  <a:pt x="25768" y="392685"/>
                                  <a:pt x="26251" y="392685"/>
                                </a:cubicBezTo>
                                <a:cubicBezTo>
                                  <a:pt x="26746" y="392557"/>
                                  <a:pt x="27229" y="392557"/>
                                  <a:pt x="27711" y="392557"/>
                                </a:cubicBezTo>
                                <a:cubicBezTo>
                                  <a:pt x="28207" y="392557"/>
                                  <a:pt x="28689" y="392430"/>
                                  <a:pt x="29172" y="392430"/>
                                </a:cubicBezTo>
                                <a:cubicBezTo>
                                  <a:pt x="29654" y="392430"/>
                                  <a:pt x="30150" y="392430"/>
                                  <a:pt x="30632" y="392430"/>
                                </a:cubicBezTo>
                                <a:cubicBezTo>
                                  <a:pt x="31115" y="392303"/>
                                  <a:pt x="31610" y="392303"/>
                                  <a:pt x="32093" y="392303"/>
                                </a:cubicBezTo>
                                <a:cubicBezTo>
                                  <a:pt x="32576" y="392303"/>
                                  <a:pt x="33058" y="392176"/>
                                  <a:pt x="33553" y="392176"/>
                                </a:cubicBezTo>
                                <a:cubicBezTo>
                                  <a:pt x="34036" y="392176"/>
                                  <a:pt x="34519" y="392176"/>
                                  <a:pt x="35014" y="392176"/>
                                </a:cubicBezTo>
                                <a:cubicBezTo>
                                  <a:pt x="35496" y="392176"/>
                                  <a:pt x="35979" y="392176"/>
                                  <a:pt x="36462" y="392176"/>
                                </a:cubicBezTo>
                                <a:cubicBezTo>
                                  <a:pt x="36957" y="392176"/>
                                  <a:pt x="37440" y="392176"/>
                                  <a:pt x="37922" y="392176"/>
                                </a:cubicBezTo>
                                <a:cubicBezTo>
                                  <a:pt x="38418" y="392176"/>
                                  <a:pt x="38900" y="392176"/>
                                  <a:pt x="39383" y="392176"/>
                                </a:cubicBezTo>
                                <a:cubicBezTo>
                                  <a:pt x="39865" y="392176"/>
                                  <a:pt x="40361" y="392176"/>
                                  <a:pt x="40843" y="392176"/>
                                </a:cubicBezTo>
                                <a:cubicBezTo>
                                  <a:pt x="41326" y="392176"/>
                                  <a:pt x="41808" y="392176"/>
                                  <a:pt x="42304" y="392176"/>
                                </a:cubicBezTo>
                                <a:cubicBezTo>
                                  <a:pt x="42786" y="392176"/>
                                  <a:pt x="43269" y="392176"/>
                                  <a:pt x="43764" y="392176"/>
                                </a:cubicBezTo>
                                <a:cubicBezTo>
                                  <a:pt x="44247" y="392176"/>
                                  <a:pt x="44729" y="392176"/>
                                  <a:pt x="45225" y="392176"/>
                                </a:cubicBezTo>
                                <a:cubicBezTo>
                                  <a:pt x="45707" y="392176"/>
                                  <a:pt x="46190" y="392176"/>
                                  <a:pt x="46673" y="392176"/>
                                </a:cubicBezTo>
                                <a:cubicBezTo>
                                  <a:pt x="47168" y="392176"/>
                                  <a:pt x="47650" y="392049"/>
                                  <a:pt x="48133" y="392049"/>
                                </a:cubicBezTo>
                                <a:cubicBezTo>
                                  <a:pt x="48628" y="392049"/>
                                  <a:pt x="49111" y="392049"/>
                                  <a:pt x="49593" y="392049"/>
                                </a:cubicBezTo>
                                <a:cubicBezTo>
                                  <a:pt x="50076" y="392049"/>
                                  <a:pt x="50571" y="392049"/>
                                  <a:pt x="51054" y="392049"/>
                                </a:cubicBezTo>
                                <a:cubicBezTo>
                                  <a:pt x="51537" y="392049"/>
                                  <a:pt x="52032" y="392049"/>
                                  <a:pt x="52515" y="391923"/>
                                </a:cubicBezTo>
                                <a:cubicBezTo>
                                  <a:pt x="52997" y="391923"/>
                                  <a:pt x="53480" y="391923"/>
                                  <a:pt x="53975" y="391923"/>
                                </a:cubicBezTo>
                                <a:cubicBezTo>
                                  <a:pt x="54458" y="391923"/>
                                  <a:pt x="54940" y="391923"/>
                                  <a:pt x="55435" y="391923"/>
                                </a:cubicBezTo>
                                <a:cubicBezTo>
                                  <a:pt x="55918" y="391923"/>
                                  <a:pt x="56401" y="391923"/>
                                  <a:pt x="56883" y="391923"/>
                                </a:cubicBezTo>
                                <a:cubicBezTo>
                                  <a:pt x="57379" y="391923"/>
                                  <a:pt x="57861" y="391923"/>
                                  <a:pt x="58344" y="391923"/>
                                </a:cubicBezTo>
                                <a:cubicBezTo>
                                  <a:pt x="58826" y="391923"/>
                                  <a:pt x="59322" y="391923"/>
                                  <a:pt x="59804" y="391923"/>
                                </a:cubicBezTo>
                                <a:cubicBezTo>
                                  <a:pt x="60287" y="391923"/>
                                  <a:pt x="60782" y="391923"/>
                                  <a:pt x="61265" y="391923"/>
                                </a:cubicBezTo>
                                <a:cubicBezTo>
                                  <a:pt x="61747" y="391923"/>
                                  <a:pt x="62230" y="391923"/>
                                  <a:pt x="62725" y="391923"/>
                                </a:cubicBezTo>
                                <a:cubicBezTo>
                                  <a:pt x="63208" y="391923"/>
                                  <a:pt x="63690" y="391923"/>
                                  <a:pt x="64186" y="391795"/>
                                </a:cubicBezTo>
                                <a:cubicBezTo>
                                  <a:pt x="64668" y="391795"/>
                                  <a:pt x="65151" y="391795"/>
                                  <a:pt x="65646" y="391795"/>
                                </a:cubicBezTo>
                                <a:cubicBezTo>
                                  <a:pt x="66129" y="391795"/>
                                  <a:pt x="66612" y="391795"/>
                                  <a:pt x="67094" y="391795"/>
                                </a:cubicBezTo>
                                <a:cubicBezTo>
                                  <a:pt x="67589" y="391795"/>
                                  <a:pt x="68072" y="391795"/>
                                  <a:pt x="68555" y="391795"/>
                                </a:cubicBezTo>
                                <a:cubicBezTo>
                                  <a:pt x="69050" y="391668"/>
                                  <a:pt x="69532" y="391668"/>
                                  <a:pt x="70015" y="391668"/>
                                </a:cubicBezTo>
                                <a:cubicBezTo>
                                  <a:pt x="70498" y="391668"/>
                                  <a:pt x="70993" y="391668"/>
                                  <a:pt x="71476" y="391668"/>
                                </a:cubicBezTo>
                                <a:cubicBezTo>
                                  <a:pt x="71958" y="391668"/>
                                  <a:pt x="72441" y="391668"/>
                                  <a:pt x="72936" y="391668"/>
                                </a:cubicBezTo>
                                <a:cubicBezTo>
                                  <a:pt x="73419" y="391668"/>
                                  <a:pt x="73901" y="391668"/>
                                  <a:pt x="74397" y="391668"/>
                                </a:cubicBezTo>
                                <a:cubicBezTo>
                                  <a:pt x="74879" y="391668"/>
                                  <a:pt x="75362" y="391668"/>
                                  <a:pt x="75844" y="391668"/>
                                </a:cubicBezTo>
                                <a:cubicBezTo>
                                  <a:pt x="76340" y="391668"/>
                                  <a:pt x="76822" y="391668"/>
                                  <a:pt x="77305" y="391668"/>
                                </a:cubicBezTo>
                                <a:cubicBezTo>
                                  <a:pt x="77800" y="391668"/>
                                  <a:pt x="78283" y="391668"/>
                                  <a:pt x="78765" y="391795"/>
                                </a:cubicBezTo>
                                <a:cubicBezTo>
                                  <a:pt x="79261" y="391795"/>
                                  <a:pt x="79743" y="391795"/>
                                  <a:pt x="80226" y="391795"/>
                                </a:cubicBezTo>
                                <a:cubicBezTo>
                                  <a:pt x="80709" y="391795"/>
                                  <a:pt x="81204" y="391923"/>
                                  <a:pt x="81686" y="391923"/>
                                </a:cubicBezTo>
                                <a:cubicBezTo>
                                  <a:pt x="82169" y="391923"/>
                                  <a:pt x="82652" y="391923"/>
                                  <a:pt x="83147" y="391923"/>
                                </a:cubicBezTo>
                                <a:cubicBezTo>
                                  <a:pt x="83629" y="392049"/>
                                  <a:pt x="84112" y="392049"/>
                                  <a:pt x="84607" y="392049"/>
                                </a:cubicBezTo>
                                <a:cubicBezTo>
                                  <a:pt x="85090" y="392049"/>
                                  <a:pt x="85573" y="392049"/>
                                  <a:pt x="86068" y="392049"/>
                                </a:cubicBezTo>
                                <a:cubicBezTo>
                                  <a:pt x="86551" y="392049"/>
                                  <a:pt x="87033" y="392049"/>
                                  <a:pt x="87516" y="392049"/>
                                </a:cubicBezTo>
                                <a:cubicBezTo>
                                  <a:pt x="88011" y="392049"/>
                                  <a:pt x="88494" y="392049"/>
                                  <a:pt x="88976" y="392049"/>
                                </a:cubicBezTo>
                                <a:cubicBezTo>
                                  <a:pt x="89459" y="392049"/>
                                  <a:pt x="89954" y="392049"/>
                                  <a:pt x="90437" y="392049"/>
                                </a:cubicBezTo>
                                <a:cubicBezTo>
                                  <a:pt x="90919" y="392049"/>
                                  <a:pt x="91415" y="392049"/>
                                  <a:pt x="91897" y="392049"/>
                                </a:cubicBezTo>
                                <a:cubicBezTo>
                                  <a:pt x="92380" y="392049"/>
                                  <a:pt x="92862" y="392176"/>
                                  <a:pt x="93358" y="392176"/>
                                </a:cubicBezTo>
                                <a:cubicBezTo>
                                  <a:pt x="93840" y="392176"/>
                                  <a:pt x="94323" y="392176"/>
                                  <a:pt x="94818" y="392176"/>
                                </a:cubicBezTo>
                                <a:cubicBezTo>
                                  <a:pt x="95301" y="392176"/>
                                  <a:pt x="95783" y="392176"/>
                                  <a:pt x="96279" y="392176"/>
                                </a:cubicBezTo>
                                <a:cubicBezTo>
                                  <a:pt x="96761" y="392176"/>
                                  <a:pt x="97244" y="392049"/>
                                  <a:pt x="97727" y="392049"/>
                                </a:cubicBezTo>
                                <a:cubicBezTo>
                                  <a:pt x="98222" y="392049"/>
                                  <a:pt x="98704" y="392049"/>
                                  <a:pt x="99187" y="392049"/>
                                </a:cubicBezTo>
                                <a:cubicBezTo>
                                  <a:pt x="99670" y="392049"/>
                                  <a:pt x="100165" y="391923"/>
                                  <a:pt x="100648" y="391923"/>
                                </a:cubicBezTo>
                                <a:cubicBezTo>
                                  <a:pt x="101130" y="391923"/>
                                  <a:pt x="101625" y="391923"/>
                                  <a:pt x="102108" y="391795"/>
                                </a:cubicBezTo>
                                <a:cubicBezTo>
                                  <a:pt x="102591" y="391795"/>
                                  <a:pt x="103073" y="391795"/>
                                  <a:pt x="103568" y="391795"/>
                                </a:cubicBezTo>
                                <a:cubicBezTo>
                                  <a:pt x="104051" y="391795"/>
                                  <a:pt x="104534" y="391795"/>
                                  <a:pt x="105029" y="391795"/>
                                </a:cubicBezTo>
                                <a:cubicBezTo>
                                  <a:pt x="105512" y="391668"/>
                                  <a:pt x="105994" y="391668"/>
                                  <a:pt x="106477" y="391668"/>
                                </a:cubicBezTo>
                                <a:cubicBezTo>
                                  <a:pt x="106972" y="391668"/>
                                  <a:pt x="107455" y="391668"/>
                                  <a:pt x="107937" y="391668"/>
                                </a:cubicBezTo>
                                <a:cubicBezTo>
                                  <a:pt x="108433" y="391668"/>
                                  <a:pt x="108915" y="391668"/>
                                  <a:pt x="109398" y="391668"/>
                                </a:cubicBezTo>
                                <a:cubicBezTo>
                                  <a:pt x="109880" y="391668"/>
                                  <a:pt x="110376" y="391668"/>
                                  <a:pt x="110858" y="391668"/>
                                </a:cubicBezTo>
                                <a:cubicBezTo>
                                  <a:pt x="111341" y="391668"/>
                                  <a:pt x="111836" y="391668"/>
                                  <a:pt x="112319" y="391668"/>
                                </a:cubicBezTo>
                                <a:cubicBezTo>
                                  <a:pt x="112801" y="391668"/>
                                  <a:pt x="113284" y="391668"/>
                                  <a:pt x="113779" y="391795"/>
                                </a:cubicBezTo>
                                <a:cubicBezTo>
                                  <a:pt x="114262" y="391795"/>
                                  <a:pt x="114745" y="391795"/>
                                  <a:pt x="115240" y="391795"/>
                                </a:cubicBezTo>
                                <a:cubicBezTo>
                                  <a:pt x="115722" y="391795"/>
                                  <a:pt x="116205" y="391795"/>
                                  <a:pt x="116688" y="391795"/>
                                </a:cubicBezTo>
                                <a:cubicBezTo>
                                  <a:pt x="117183" y="391795"/>
                                  <a:pt x="117665" y="391795"/>
                                  <a:pt x="118148" y="391795"/>
                                </a:cubicBezTo>
                                <a:cubicBezTo>
                                  <a:pt x="118643" y="391795"/>
                                  <a:pt x="119126" y="391795"/>
                                  <a:pt x="119609" y="391795"/>
                                </a:cubicBezTo>
                                <a:cubicBezTo>
                                  <a:pt x="120091" y="391795"/>
                                  <a:pt x="120587" y="391795"/>
                                  <a:pt x="121069" y="391795"/>
                                </a:cubicBezTo>
                                <a:cubicBezTo>
                                  <a:pt x="121552" y="391795"/>
                                  <a:pt x="122047" y="391795"/>
                                  <a:pt x="122530" y="391795"/>
                                </a:cubicBezTo>
                                <a:cubicBezTo>
                                  <a:pt x="123012" y="391795"/>
                                  <a:pt x="123495" y="391795"/>
                                  <a:pt x="123990" y="391795"/>
                                </a:cubicBezTo>
                                <a:cubicBezTo>
                                  <a:pt x="124473" y="391795"/>
                                  <a:pt x="124955" y="391795"/>
                                  <a:pt x="125451" y="391795"/>
                                </a:cubicBezTo>
                                <a:cubicBezTo>
                                  <a:pt x="125933" y="391668"/>
                                  <a:pt x="126416" y="391668"/>
                                  <a:pt x="126898" y="391668"/>
                                </a:cubicBezTo>
                                <a:cubicBezTo>
                                  <a:pt x="127394" y="391668"/>
                                  <a:pt x="127876" y="391668"/>
                                  <a:pt x="128359" y="391668"/>
                                </a:cubicBezTo>
                                <a:cubicBezTo>
                                  <a:pt x="128854" y="391668"/>
                                  <a:pt x="129337" y="391541"/>
                                  <a:pt x="129819" y="391541"/>
                                </a:cubicBezTo>
                                <a:cubicBezTo>
                                  <a:pt x="130302" y="391541"/>
                                  <a:pt x="130797" y="391541"/>
                                  <a:pt x="131280" y="391541"/>
                                </a:cubicBezTo>
                                <a:cubicBezTo>
                                  <a:pt x="131763" y="391541"/>
                                  <a:pt x="132258" y="391541"/>
                                  <a:pt x="132740" y="391414"/>
                                </a:cubicBezTo>
                                <a:cubicBezTo>
                                  <a:pt x="133223" y="391414"/>
                                  <a:pt x="133706" y="391414"/>
                                  <a:pt x="134201" y="391414"/>
                                </a:cubicBezTo>
                                <a:cubicBezTo>
                                  <a:pt x="134684" y="391414"/>
                                  <a:pt x="135166" y="391414"/>
                                  <a:pt x="135661" y="391287"/>
                                </a:cubicBezTo>
                                <a:cubicBezTo>
                                  <a:pt x="136144" y="391287"/>
                                  <a:pt x="136627" y="391287"/>
                                  <a:pt x="137109" y="391287"/>
                                </a:cubicBezTo>
                                <a:cubicBezTo>
                                  <a:pt x="137604" y="391287"/>
                                  <a:pt x="138087" y="391287"/>
                                  <a:pt x="138570" y="391287"/>
                                </a:cubicBezTo>
                                <a:cubicBezTo>
                                  <a:pt x="139065" y="391160"/>
                                  <a:pt x="139548" y="391160"/>
                                  <a:pt x="140030" y="391160"/>
                                </a:cubicBezTo>
                                <a:cubicBezTo>
                                  <a:pt x="140513" y="391160"/>
                                  <a:pt x="141008" y="391160"/>
                                  <a:pt x="141491" y="391034"/>
                                </a:cubicBezTo>
                                <a:cubicBezTo>
                                  <a:pt x="141973" y="391034"/>
                                  <a:pt x="142469" y="391034"/>
                                  <a:pt x="142951" y="390906"/>
                                </a:cubicBezTo>
                                <a:cubicBezTo>
                                  <a:pt x="143434" y="390906"/>
                                  <a:pt x="143916" y="390906"/>
                                  <a:pt x="144412" y="390779"/>
                                </a:cubicBezTo>
                                <a:cubicBezTo>
                                  <a:pt x="144894" y="390779"/>
                                  <a:pt x="145377" y="390779"/>
                                  <a:pt x="145872" y="390779"/>
                                </a:cubicBezTo>
                                <a:cubicBezTo>
                                  <a:pt x="146355" y="390779"/>
                                  <a:pt x="146837" y="390652"/>
                                  <a:pt x="147320" y="390652"/>
                                </a:cubicBezTo>
                                <a:cubicBezTo>
                                  <a:pt x="147815" y="390652"/>
                                  <a:pt x="148298" y="390652"/>
                                  <a:pt x="148781" y="390652"/>
                                </a:cubicBezTo>
                                <a:cubicBezTo>
                                  <a:pt x="149276" y="390525"/>
                                  <a:pt x="149758" y="390525"/>
                                  <a:pt x="150241" y="390525"/>
                                </a:cubicBezTo>
                                <a:cubicBezTo>
                                  <a:pt x="150724" y="390525"/>
                                  <a:pt x="151219" y="390525"/>
                                  <a:pt x="151702" y="390525"/>
                                </a:cubicBezTo>
                                <a:cubicBezTo>
                                  <a:pt x="152184" y="390525"/>
                                  <a:pt x="152679" y="390525"/>
                                  <a:pt x="153162" y="390525"/>
                                </a:cubicBezTo>
                                <a:cubicBezTo>
                                  <a:pt x="153645" y="390525"/>
                                  <a:pt x="154127" y="390525"/>
                                  <a:pt x="154623" y="390525"/>
                                </a:cubicBezTo>
                                <a:cubicBezTo>
                                  <a:pt x="155105" y="390525"/>
                                  <a:pt x="155588" y="390525"/>
                                  <a:pt x="156083" y="390525"/>
                                </a:cubicBezTo>
                                <a:cubicBezTo>
                                  <a:pt x="156566" y="390525"/>
                                  <a:pt x="157048" y="390525"/>
                                  <a:pt x="157531" y="390525"/>
                                </a:cubicBezTo>
                                <a:cubicBezTo>
                                  <a:pt x="158026" y="390525"/>
                                  <a:pt x="158509" y="390525"/>
                                  <a:pt x="158991" y="390525"/>
                                </a:cubicBezTo>
                                <a:cubicBezTo>
                                  <a:pt x="159487" y="390525"/>
                                  <a:pt x="159969" y="390525"/>
                                  <a:pt x="160452" y="390398"/>
                                </a:cubicBezTo>
                                <a:cubicBezTo>
                                  <a:pt x="160934" y="390398"/>
                                  <a:pt x="161430" y="390398"/>
                                  <a:pt x="161912" y="390398"/>
                                </a:cubicBezTo>
                                <a:cubicBezTo>
                                  <a:pt x="162395" y="390398"/>
                                  <a:pt x="162878" y="390398"/>
                                  <a:pt x="163373" y="390398"/>
                                </a:cubicBezTo>
                                <a:cubicBezTo>
                                  <a:pt x="163855" y="390398"/>
                                  <a:pt x="164338" y="390398"/>
                                  <a:pt x="164833" y="390398"/>
                                </a:cubicBezTo>
                                <a:cubicBezTo>
                                  <a:pt x="165316" y="390398"/>
                                  <a:pt x="165799" y="390398"/>
                                  <a:pt x="166294" y="390398"/>
                                </a:cubicBezTo>
                                <a:cubicBezTo>
                                  <a:pt x="166776" y="390398"/>
                                  <a:pt x="167259" y="390398"/>
                                  <a:pt x="167742" y="390398"/>
                                </a:cubicBezTo>
                                <a:cubicBezTo>
                                  <a:pt x="168237" y="390398"/>
                                  <a:pt x="168720" y="390398"/>
                                  <a:pt x="169202" y="390398"/>
                                </a:cubicBezTo>
                                <a:cubicBezTo>
                                  <a:pt x="169697" y="390398"/>
                                  <a:pt x="170180" y="390398"/>
                                  <a:pt x="170663" y="390398"/>
                                </a:cubicBezTo>
                                <a:cubicBezTo>
                                  <a:pt x="171145" y="390398"/>
                                  <a:pt x="171641" y="390398"/>
                                  <a:pt x="172123" y="390398"/>
                                </a:cubicBezTo>
                                <a:cubicBezTo>
                                  <a:pt x="172606" y="390398"/>
                                  <a:pt x="173101" y="390398"/>
                                  <a:pt x="173584" y="390272"/>
                                </a:cubicBezTo>
                                <a:cubicBezTo>
                                  <a:pt x="174066" y="390272"/>
                                  <a:pt x="174549" y="390272"/>
                                  <a:pt x="175044" y="390272"/>
                                </a:cubicBezTo>
                                <a:cubicBezTo>
                                  <a:pt x="175527" y="390272"/>
                                  <a:pt x="176009" y="390272"/>
                                  <a:pt x="176505" y="390144"/>
                                </a:cubicBezTo>
                                <a:cubicBezTo>
                                  <a:pt x="176987" y="390144"/>
                                  <a:pt x="177470" y="390144"/>
                                  <a:pt x="177952" y="390144"/>
                                </a:cubicBezTo>
                                <a:cubicBezTo>
                                  <a:pt x="178448" y="390144"/>
                                  <a:pt x="178930" y="390144"/>
                                  <a:pt x="179413" y="390144"/>
                                </a:cubicBezTo>
                                <a:cubicBezTo>
                                  <a:pt x="179896" y="390144"/>
                                  <a:pt x="180391" y="390144"/>
                                  <a:pt x="180873" y="390144"/>
                                </a:cubicBezTo>
                                <a:cubicBezTo>
                                  <a:pt x="181356" y="390144"/>
                                  <a:pt x="181851" y="390144"/>
                                  <a:pt x="182334" y="390144"/>
                                </a:cubicBezTo>
                                <a:cubicBezTo>
                                  <a:pt x="182817" y="390144"/>
                                  <a:pt x="183299" y="390144"/>
                                  <a:pt x="183794" y="390144"/>
                                </a:cubicBezTo>
                                <a:cubicBezTo>
                                  <a:pt x="184277" y="390144"/>
                                  <a:pt x="184760" y="390144"/>
                                  <a:pt x="185255" y="390144"/>
                                </a:cubicBezTo>
                                <a:cubicBezTo>
                                  <a:pt x="185738" y="390144"/>
                                  <a:pt x="186220" y="390144"/>
                                  <a:pt x="186715" y="390144"/>
                                </a:cubicBezTo>
                                <a:cubicBezTo>
                                  <a:pt x="187198" y="390144"/>
                                  <a:pt x="187681" y="390144"/>
                                  <a:pt x="188163" y="390144"/>
                                </a:cubicBezTo>
                                <a:cubicBezTo>
                                  <a:pt x="188659" y="390144"/>
                                  <a:pt x="189141" y="390144"/>
                                  <a:pt x="189624" y="390144"/>
                                </a:cubicBezTo>
                                <a:cubicBezTo>
                                  <a:pt x="190119" y="390144"/>
                                  <a:pt x="190602" y="390017"/>
                                  <a:pt x="191084" y="390017"/>
                                </a:cubicBezTo>
                                <a:cubicBezTo>
                                  <a:pt x="191567" y="390017"/>
                                  <a:pt x="192062" y="390017"/>
                                  <a:pt x="192545" y="390017"/>
                                </a:cubicBezTo>
                                <a:cubicBezTo>
                                  <a:pt x="193027" y="390017"/>
                                  <a:pt x="193510" y="390017"/>
                                  <a:pt x="194005" y="390144"/>
                                </a:cubicBezTo>
                                <a:cubicBezTo>
                                  <a:pt x="194488" y="390144"/>
                                  <a:pt x="194970" y="390144"/>
                                  <a:pt x="195466" y="390144"/>
                                </a:cubicBezTo>
                                <a:cubicBezTo>
                                  <a:pt x="195948" y="390144"/>
                                  <a:pt x="196431" y="390144"/>
                                  <a:pt x="196914" y="390144"/>
                                </a:cubicBezTo>
                                <a:cubicBezTo>
                                  <a:pt x="197409" y="390144"/>
                                  <a:pt x="197891" y="390144"/>
                                  <a:pt x="198374" y="390144"/>
                                </a:cubicBezTo>
                                <a:cubicBezTo>
                                  <a:pt x="198869" y="390144"/>
                                  <a:pt x="199352" y="390144"/>
                                  <a:pt x="199835" y="390144"/>
                                </a:cubicBezTo>
                                <a:cubicBezTo>
                                  <a:pt x="200330" y="390144"/>
                                  <a:pt x="200812" y="390144"/>
                                  <a:pt x="201295" y="390144"/>
                                </a:cubicBezTo>
                                <a:cubicBezTo>
                                  <a:pt x="201778" y="390144"/>
                                  <a:pt x="202273" y="390017"/>
                                  <a:pt x="202756" y="390017"/>
                                </a:cubicBezTo>
                                <a:cubicBezTo>
                                  <a:pt x="203238" y="390017"/>
                                  <a:pt x="203721" y="390017"/>
                                  <a:pt x="204216" y="390017"/>
                                </a:cubicBezTo>
                                <a:cubicBezTo>
                                  <a:pt x="204699" y="390017"/>
                                  <a:pt x="205181" y="390017"/>
                                  <a:pt x="205677" y="390017"/>
                                </a:cubicBezTo>
                                <a:cubicBezTo>
                                  <a:pt x="206159" y="390017"/>
                                  <a:pt x="206642" y="390017"/>
                                  <a:pt x="207137" y="390017"/>
                                </a:cubicBezTo>
                                <a:cubicBezTo>
                                  <a:pt x="207620" y="390017"/>
                                  <a:pt x="208102" y="390017"/>
                                  <a:pt x="208585" y="390017"/>
                                </a:cubicBezTo>
                                <a:cubicBezTo>
                                  <a:pt x="209080" y="390017"/>
                                  <a:pt x="209563" y="390017"/>
                                  <a:pt x="210045" y="390017"/>
                                </a:cubicBezTo>
                                <a:cubicBezTo>
                                  <a:pt x="210528" y="390017"/>
                                  <a:pt x="211023" y="390144"/>
                                  <a:pt x="211506" y="390144"/>
                                </a:cubicBezTo>
                                <a:cubicBezTo>
                                  <a:pt x="211988" y="390144"/>
                                  <a:pt x="212484" y="390017"/>
                                  <a:pt x="212966" y="390017"/>
                                </a:cubicBezTo>
                                <a:cubicBezTo>
                                  <a:pt x="213449" y="390017"/>
                                  <a:pt x="213932" y="390017"/>
                                  <a:pt x="214427" y="390017"/>
                                </a:cubicBezTo>
                                <a:cubicBezTo>
                                  <a:pt x="214909" y="389890"/>
                                  <a:pt x="215392" y="389890"/>
                                  <a:pt x="215887" y="389890"/>
                                </a:cubicBezTo>
                                <a:cubicBezTo>
                                  <a:pt x="216370" y="389890"/>
                                  <a:pt x="216853" y="389890"/>
                                  <a:pt x="217348" y="389763"/>
                                </a:cubicBezTo>
                                <a:cubicBezTo>
                                  <a:pt x="217830" y="389763"/>
                                  <a:pt x="218313" y="389763"/>
                                  <a:pt x="218796" y="389763"/>
                                </a:cubicBezTo>
                                <a:cubicBezTo>
                                  <a:pt x="219291" y="389763"/>
                                  <a:pt x="219774" y="389763"/>
                                  <a:pt x="220256" y="389763"/>
                                </a:cubicBezTo>
                                <a:cubicBezTo>
                                  <a:pt x="220739" y="389763"/>
                                  <a:pt x="221234" y="389890"/>
                                  <a:pt x="221717" y="389890"/>
                                </a:cubicBezTo>
                                <a:cubicBezTo>
                                  <a:pt x="222199" y="389890"/>
                                  <a:pt x="222695" y="389890"/>
                                  <a:pt x="223177" y="389890"/>
                                </a:cubicBezTo>
                                <a:cubicBezTo>
                                  <a:pt x="223660" y="390017"/>
                                  <a:pt x="224142" y="390017"/>
                                  <a:pt x="224638" y="390017"/>
                                </a:cubicBezTo>
                                <a:cubicBezTo>
                                  <a:pt x="225120" y="390017"/>
                                  <a:pt x="225603" y="390017"/>
                                  <a:pt x="226098" y="390144"/>
                                </a:cubicBezTo>
                                <a:cubicBezTo>
                                  <a:pt x="226581" y="390144"/>
                                  <a:pt x="227063" y="390144"/>
                                  <a:pt x="227546" y="390144"/>
                                </a:cubicBezTo>
                                <a:cubicBezTo>
                                  <a:pt x="228041" y="390144"/>
                                  <a:pt x="228524" y="390144"/>
                                  <a:pt x="229006" y="390144"/>
                                </a:cubicBezTo>
                                <a:cubicBezTo>
                                  <a:pt x="229502" y="390017"/>
                                  <a:pt x="229984" y="390017"/>
                                  <a:pt x="230467" y="390017"/>
                                </a:cubicBezTo>
                                <a:cubicBezTo>
                                  <a:pt x="230949" y="390017"/>
                                  <a:pt x="231445" y="390017"/>
                                  <a:pt x="231927" y="389890"/>
                                </a:cubicBezTo>
                                <a:cubicBezTo>
                                  <a:pt x="232410" y="389890"/>
                                  <a:pt x="232905" y="389890"/>
                                  <a:pt x="233388" y="389763"/>
                                </a:cubicBezTo>
                                <a:cubicBezTo>
                                  <a:pt x="233871" y="389763"/>
                                  <a:pt x="234353" y="389636"/>
                                  <a:pt x="234848" y="389636"/>
                                </a:cubicBezTo>
                                <a:cubicBezTo>
                                  <a:pt x="235331" y="389510"/>
                                  <a:pt x="235814" y="389510"/>
                                  <a:pt x="236309" y="389510"/>
                                </a:cubicBezTo>
                                <a:cubicBezTo>
                                  <a:pt x="236792" y="389382"/>
                                  <a:pt x="237274" y="389382"/>
                                  <a:pt x="237757" y="389255"/>
                                </a:cubicBezTo>
                                <a:cubicBezTo>
                                  <a:pt x="238252" y="389255"/>
                                  <a:pt x="238735" y="389255"/>
                                  <a:pt x="239217" y="389128"/>
                                </a:cubicBezTo>
                                <a:cubicBezTo>
                                  <a:pt x="239713" y="389128"/>
                                  <a:pt x="240195" y="389001"/>
                                  <a:pt x="240678" y="389001"/>
                                </a:cubicBezTo>
                                <a:cubicBezTo>
                                  <a:pt x="241160" y="389001"/>
                                  <a:pt x="241656" y="388874"/>
                                  <a:pt x="242138" y="388874"/>
                                </a:cubicBezTo>
                                <a:cubicBezTo>
                                  <a:pt x="242621" y="388874"/>
                                  <a:pt x="243116" y="388874"/>
                                  <a:pt x="243599" y="388748"/>
                                </a:cubicBezTo>
                                <a:cubicBezTo>
                                  <a:pt x="244081" y="388748"/>
                                  <a:pt x="244564" y="388748"/>
                                  <a:pt x="245059" y="388748"/>
                                </a:cubicBezTo>
                                <a:cubicBezTo>
                                  <a:pt x="245542" y="388748"/>
                                  <a:pt x="246024" y="388620"/>
                                  <a:pt x="246520" y="388620"/>
                                </a:cubicBezTo>
                                <a:cubicBezTo>
                                  <a:pt x="247002" y="388620"/>
                                  <a:pt x="247485" y="388620"/>
                                  <a:pt x="247968" y="388620"/>
                                </a:cubicBezTo>
                                <a:cubicBezTo>
                                  <a:pt x="248463" y="388620"/>
                                  <a:pt x="248945" y="388748"/>
                                  <a:pt x="249428" y="388748"/>
                                </a:cubicBezTo>
                                <a:cubicBezTo>
                                  <a:pt x="249923" y="388748"/>
                                  <a:pt x="250406" y="388748"/>
                                  <a:pt x="250889" y="388748"/>
                                </a:cubicBezTo>
                                <a:cubicBezTo>
                                  <a:pt x="251371" y="388748"/>
                                  <a:pt x="251866" y="388748"/>
                                  <a:pt x="252349" y="388748"/>
                                </a:cubicBezTo>
                                <a:cubicBezTo>
                                  <a:pt x="252832" y="388748"/>
                                  <a:pt x="253327" y="388874"/>
                                  <a:pt x="253810" y="388874"/>
                                </a:cubicBezTo>
                                <a:cubicBezTo>
                                  <a:pt x="254292" y="388874"/>
                                  <a:pt x="254775" y="388874"/>
                                  <a:pt x="255270" y="388874"/>
                                </a:cubicBezTo>
                                <a:cubicBezTo>
                                  <a:pt x="255753" y="388874"/>
                                  <a:pt x="256235" y="388874"/>
                                  <a:pt x="256731" y="388874"/>
                                </a:cubicBezTo>
                                <a:cubicBezTo>
                                  <a:pt x="257226" y="388874"/>
                                  <a:pt x="257734" y="388874"/>
                                  <a:pt x="258242" y="388874"/>
                                </a:cubicBezTo>
                                <a:cubicBezTo>
                                  <a:pt x="258623" y="388874"/>
                                  <a:pt x="259131" y="388748"/>
                                  <a:pt x="259639" y="388748"/>
                                </a:cubicBezTo>
                                <a:cubicBezTo>
                                  <a:pt x="260147" y="388748"/>
                                  <a:pt x="260655" y="388748"/>
                                  <a:pt x="261163" y="388748"/>
                                </a:cubicBezTo>
                                <a:cubicBezTo>
                                  <a:pt x="261544" y="388748"/>
                                  <a:pt x="262052" y="388748"/>
                                  <a:pt x="262560" y="388748"/>
                                </a:cubicBezTo>
                                <a:cubicBezTo>
                                  <a:pt x="263068" y="388748"/>
                                  <a:pt x="263576" y="388748"/>
                                  <a:pt x="263957" y="388748"/>
                                </a:cubicBezTo>
                                <a:cubicBezTo>
                                  <a:pt x="264465" y="388748"/>
                                  <a:pt x="264973" y="388748"/>
                                  <a:pt x="265481" y="388748"/>
                                </a:cubicBezTo>
                                <a:cubicBezTo>
                                  <a:pt x="265989" y="388748"/>
                                  <a:pt x="266497" y="388748"/>
                                  <a:pt x="266878" y="388748"/>
                                </a:cubicBezTo>
                                <a:cubicBezTo>
                                  <a:pt x="267386" y="388748"/>
                                  <a:pt x="267894" y="388874"/>
                                  <a:pt x="268402" y="388874"/>
                                </a:cubicBezTo>
                                <a:cubicBezTo>
                                  <a:pt x="268910" y="388874"/>
                                  <a:pt x="269418" y="388874"/>
                                  <a:pt x="269799" y="388874"/>
                                </a:cubicBezTo>
                                <a:cubicBezTo>
                                  <a:pt x="270307" y="388874"/>
                                  <a:pt x="270815" y="388874"/>
                                  <a:pt x="271323" y="388874"/>
                                </a:cubicBezTo>
                                <a:cubicBezTo>
                                  <a:pt x="271831" y="388874"/>
                                  <a:pt x="272339" y="388874"/>
                                  <a:pt x="272720" y="388874"/>
                                </a:cubicBezTo>
                                <a:cubicBezTo>
                                  <a:pt x="273228" y="388874"/>
                                  <a:pt x="273736" y="388874"/>
                                  <a:pt x="274244" y="388874"/>
                                </a:cubicBezTo>
                                <a:cubicBezTo>
                                  <a:pt x="274752" y="388874"/>
                                  <a:pt x="275260" y="388748"/>
                                  <a:pt x="275641" y="388748"/>
                                </a:cubicBezTo>
                                <a:cubicBezTo>
                                  <a:pt x="276149" y="388748"/>
                                  <a:pt x="276657" y="388748"/>
                                  <a:pt x="277165" y="388748"/>
                                </a:cubicBezTo>
                                <a:cubicBezTo>
                                  <a:pt x="277673" y="388748"/>
                                  <a:pt x="278181" y="388748"/>
                                  <a:pt x="278562" y="388748"/>
                                </a:cubicBezTo>
                                <a:cubicBezTo>
                                  <a:pt x="279070" y="388748"/>
                                  <a:pt x="279578" y="388748"/>
                                  <a:pt x="280086" y="388620"/>
                                </a:cubicBezTo>
                                <a:cubicBezTo>
                                  <a:pt x="280594" y="388620"/>
                                  <a:pt x="280975" y="388620"/>
                                  <a:pt x="281483" y="388620"/>
                                </a:cubicBezTo>
                                <a:cubicBezTo>
                                  <a:pt x="281991" y="388620"/>
                                  <a:pt x="282499" y="388620"/>
                                  <a:pt x="283007" y="388620"/>
                                </a:cubicBezTo>
                                <a:cubicBezTo>
                                  <a:pt x="283515" y="388620"/>
                                  <a:pt x="283896" y="388620"/>
                                  <a:pt x="284404" y="388620"/>
                                </a:cubicBezTo>
                                <a:cubicBezTo>
                                  <a:pt x="284912" y="388493"/>
                                  <a:pt x="285420" y="388620"/>
                                  <a:pt x="285928" y="388620"/>
                                </a:cubicBezTo>
                                <a:cubicBezTo>
                                  <a:pt x="286436" y="388493"/>
                                  <a:pt x="286817" y="388493"/>
                                  <a:pt x="287325" y="388493"/>
                                </a:cubicBezTo>
                                <a:cubicBezTo>
                                  <a:pt x="287833" y="388493"/>
                                  <a:pt x="288341" y="388493"/>
                                  <a:pt x="288849" y="388493"/>
                                </a:cubicBezTo>
                                <a:cubicBezTo>
                                  <a:pt x="289357" y="388493"/>
                                  <a:pt x="289738" y="388493"/>
                                  <a:pt x="290246" y="388493"/>
                                </a:cubicBezTo>
                                <a:cubicBezTo>
                                  <a:pt x="290754" y="388366"/>
                                  <a:pt x="291262" y="388366"/>
                                  <a:pt x="291770" y="388366"/>
                                </a:cubicBezTo>
                                <a:cubicBezTo>
                                  <a:pt x="292278" y="388366"/>
                                  <a:pt x="292659" y="388366"/>
                                  <a:pt x="293167" y="388366"/>
                                </a:cubicBezTo>
                                <a:cubicBezTo>
                                  <a:pt x="293675" y="388239"/>
                                  <a:pt x="294183" y="388239"/>
                                  <a:pt x="294691" y="388239"/>
                                </a:cubicBezTo>
                                <a:cubicBezTo>
                                  <a:pt x="295199" y="388239"/>
                                  <a:pt x="295580" y="388239"/>
                                  <a:pt x="296088" y="388239"/>
                                </a:cubicBezTo>
                                <a:cubicBezTo>
                                  <a:pt x="296596" y="388239"/>
                                  <a:pt x="297104" y="388112"/>
                                  <a:pt x="297612" y="388112"/>
                                </a:cubicBezTo>
                                <a:cubicBezTo>
                                  <a:pt x="297993" y="388112"/>
                                  <a:pt x="298501" y="388112"/>
                                  <a:pt x="299009" y="388112"/>
                                </a:cubicBezTo>
                                <a:cubicBezTo>
                                  <a:pt x="299517" y="388112"/>
                                  <a:pt x="300025" y="388112"/>
                                  <a:pt x="300533" y="388112"/>
                                </a:cubicBezTo>
                                <a:cubicBezTo>
                                  <a:pt x="300914" y="388112"/>
                                  <a:pt x="301422" y="388112"/>
                                  <a:pt x="301930" y="388112"/>
                                </a:cubicBezTo>
                                <a:cubicBezTo>
                                  <a:pt x="302438" y="388112"/>
                                  <a:pt x="302946" y="388112"/>
                                  <a:pt x="303454" y="387985"/>
                                </a:cubicBezTo>
                                <a:cubicBezTo>
                                  <a:pt x="303835" y="387985"/>
                                  <a:pt x="304343" y="388112"/>
                                  <a:pt x="304851" y="387985"/>
                                </a:cubicBezTo>
                                <a:cubicBezTo>
                                  <a:pt x="305359" y="387985"/>
                                  <a:pt x="305867" y="387985"/>
                                  <a:pt x="306375" y="387985"/>
                                </a:cubicBezTo>
                                <a:cubicBezTo>
                                  <a:pt x="306756" y="387985"/>
                                  <a:pt x="307264" y="387985"/>
                                  <a:pt x="307772" y="387985"/>
                                </a:cubicBezTo>
                                <a:cubicBezTo>
                                  <a:pt x="308280" y="387985"/>
                                  <a:pt x="308788" y="387985"/>
                                  <a:pt x="309296" y="387985"/>
                                </a:cubicBezTo>
                                <a:cubicBezTo>
                                  <a:pt x="309677" y="387985"/>
                                  <a:pt x="310185" y="387985"/>
                                  <a:pt x="310693" y="387985"/>
                                </a:cubicBezTo>
                                <a:cubicBezTo>
                                  <a:pt x="311201" y="387985"/>
                                  <a:pt x="311709" y="387985"/>
                                  <a:pt x="312217" y="387985"/>
                                </a:cubicBezTo>
                                <a:cubicBezTo>
                                  <a:pt x="312598" y="387985"/>
                                  <a:pt x="313106" y="387985"/>
                                  <a:pt x="313614" y="387985"/>
                                </a:cubicBezTo>
                                <a:cubicBezTo>
                                  <a:pt x="314122" y="387985"/>
                                  <a:pt x="314630" y="387985"/>
                                  <a:pt x="315011" y="387985"/>
                                </a:cubicBezTo>
                                <a:cubicBezTo>
                                  <a:pt x="315519" y="387985"/>
                                  <a:pt x="316027" y="387985"/>
                                  <a:pt x="316535" y="387985"/>
                                </a:cubicBezTo>
                                <a:cubicBezTo>
                                  <a:pt x="317043" y="387985"/>
                                  <a:pt x="317551" y="387985"/>
                                  <a:pt x="317932" y="387985"/>
                                </a:cubicBezTo>
                                <a:cubicBezTo>
                                  <a:pt x="318440" y="387985"/>
                                  <a:pt x="318948" y="387985"/>
                                  <a:pt x="319456" y="387985"/>
                                </a:cubicBezTo>
                                <a:cubicBezTo>
                                  <a:pt x="319964" y="387859"/>
                                  <a:pt x="320472" y="387859"/>
                                  <a:pt x="320853" y="387859"/>
                                </a:cubicBezTo>
                                <a:cubicBezTo>
                                  <a:pt x="321361" y="387859"/>
                                  <a:pt x="321869" y="387859"/>
                                  <a:pt x="322377" y="387859"/>
                                </a:cubicBezTo>
                                <a:cubicBezTo>
                                  <a:pt x="322885" y="387731"/>
                                  <a:pt x="323393" y="387731"/>
                                  <a:pt x="323774" y="387731"/>
                                </a:cubicBezTo>
                                <a:cubicBezTo>
                                  <a:pt x="324282" y="387604"/>
                                  <a:pt x="324790" y="387604"/>
                                  <a:pt x="325298" y="387604"/>
                                </a:cubicBezTo>
                                <a:cubicBezTo>
                                  <a:pt x="325806" y="387604"/>
                                  <a:pt x="326314" y="387477"/>
                                  <a:pt x="326695" y="387477"/>
                                </a:cubicBezTo>
                                <a:cubicBezTo>
                                  <a:pt x="327203" y="387477"/>
                                  <a:pt x="327711" y="387477"/>
                                  <a:pt x="328219" y="387477"/>
                                </a:cubicBezTo>
                                <a:cubicBezTo>
                                  <a:pt x="328727" y="387477"/>
                                  <a:pt x="329235" y="387477"/>
                                  <a:pt x="329616" y="387477"/>
                                </a:cubicBezTo>
                                <a:cubicBezTo>
                                  <a:pt x="330124" y="387350"/>
                                  <a:pt x="330632" y="387477"/>
                                  <a:pt x="331140" y="387477"/>
                                </a:cubicBezTo>
                                <a:cubicBezTo>
                                  <a:pt x="331648" y="387477"/>
                                  <a:pt x="332029" y="387477"/>
                                  <a:pt x="332537" y="387477"/>
                                </a:cubicBezTo>
                                <a:cubicBezTo>
                                  <a:pt x="333045" y="387350"/>
                                  <a:pt x="333553" y="387350"/>
                                  <a:pt x="334061" y="387350"/>
                                </a:cubicBezTo>
                                <a:cubicBezTo>
                                  <a:pt x="334569" y="387350"/>
                                  <a:pt x="334950" y="387350"/>
                                  <a:pt x="335458" y="387350"/>
                                </a:cubicBezTo>
                                <a:cubicBezTo>
                                  <a:pt x="335966" y="387350"/>
                                  <a:pt x="336474" y="387350"/>
                                  <a:pt x="336982" y="387223"/>
                                </a:cubicBezTo>
                                <a:cubicBezTo>
                                  <a:pt x="337490" y="387223"/>
                                  <a:pt x="337871" y="387223"/>
                                  <a:pt x="338379" y="387097"/>
                                </a:cubicBezTo>
                                <a:cubicBezTo>
                                  <a:pt x="338887" y="387097"/>
                                  <a:pt x="339395" y="387097"/>
                                  <a:pt x="339903" y="387097"/>
                                </a:cubicBezTo>
                                <a:cubicBezTo>
                                  <a:pt x="340411" y="387097"/>
                                  <a:pt x="340792" y="387097"/>
                                  <a:pt x="341300" y="386969"/>
                                </a:cubicBezTo>
                                <a:cubicBezTo>
                                  <a:pt x="341808" y="386969"/>
                                  <a:pt x="342316" y="386969"/>
                                  <a:pt x="342824" y="386969"/>
                                </a:cubicBezTo>
                                <a:cubicBezTo>
                                  <a:pt x="343332" y="386969"/>
                                  <a:pt x="343713" y="386969"/>
                                  <a:pt x="344221" y="386969"/>
                                </a:cubicBezTo>
                                <a:cubicBezTo>
                                  <a:pt x="344729" y="386969"/>
                                  <a:pt x="345237" y="386969"/>
                                  <a:pt x="345745" y="386969"/>
                                </a:cubicBezTo>
                                <a:cubicBezTo>
                                  <a:pt x="346253" y="387097"/>
                                  <a:pt x="346634" y="387097"/>
                                  <a:pt x="347142" y="387097"/>
                                </a:cubicBezTo>
                                <a:cubicBezTo>
                                  <a:pt x="347650" y="387097"/>
                                  <a:pt x="348158" y="387097"/>
                                  <a:pt x="348666" y="387097"/>
                                </a:cubicBezTo>
                                <a:cubicBezTo>
                                  <a:pt x="349047" y="387097"/>
                                  <a:pt x="349555" y="387097"/>
                                  <a:pt x="350063" y="386969"/>
                                </a:cubicBezTo>
                                <a:cubicBezTo>
                                  <a:pt x="350571" y="386969"/>
                                  <a:pt x="351079" y="386969"/>
                                  <a:pt x="351587" y="386969"/>
                                </a:cubicBezTo>
                                <a:cubicBezTo>
                                  <a:pt x="351968" y="386969"/>
                                  <a:pt x="352476" y="386969"/>
                                  <a:pt x="352984" y="386969"/>
                                </a:cubicBezTo>
                                <a:cubicBezTo>
                                  <a:pt x="353492" y="386969"/>
                                  <a:pt x="354000" y="386969"/>
                                  <a:pt x="354508" y="386969"/>
                                </a:cubicBezTo>
                                <a:cubicBezTo>
                                  <a:pt x="354889" y="386969"/>
                                  <a:pt x="355397" y="386969"/>
                                  <a:pt x="355905" y="386969"/>
                                </a:cubicBezTo>
                                <a:cubicBezTo>
                                  <a:pt x="356413" y="386969"/>
                                  <a:pt x="356921" y="386969"/>
                                  <a:pt x="357429" y="386969"/>
                                </a:cubicBezTo>
                                <a:cubicBezTo>
                                  <a:pt x="357810" y="386969"/>
                                  <a:pt x="358318" y="386969"/>
                                  <a:pt x="358826" y="386969"/>
                                </a:cubicBezTo>
                                <a:cubicBezTo>
                                  <a:pt x="359334" y="387097"/>
                                  <a:pt x="359842" y="387097"/>
                                  <a:pt x="360350" y="387097"/>
                                </a:cubicBezTo>
                                <a:cubicBezTo>
                                  <a:pt x="360731" y="387097"/>
                                  <a:pt x="361239" y="387097"/>
                                  <a:pt x="361747" y="387097"/>
                                </a:cubicBezTo>
                                <a:cubicBezTo>
                                  <a:pt x="362255" y="387097"/>
                                  <a:pt x="362763" y="387097"/>
                                  <a:pt x="363271" y="387097"/>
                                </a:cubicBezTo>
                                <a:cubicBezTo>
                                  <a:pt x="363652" y="387097"/>
                                  <a:pt x="364160" y="387097"/>
                                  <a:pt x="364668" y="386969"/>
                                </a:cubicBezTo>
                                <a:cubicBezTo>
                                  <a:pt x="365176" y="386969"/>
                                  <a:pt x="365684" y="386969"/>
                                  <a:pt x="366065" y="386969"/>
                                </a:cubicBezTo>
                                <a:cubicBezTo>
                                  <a:pt x="366573" y="386969"/>
                                  <a:pt x="367081" y="386969"/>
                                  <a:pt x="367589" y="386969"/>
                                </a:cubicBezTo>
                                <a:cubicBezTo>
                                  <a:pt x="368097" y="386969"/>
                                  <a:pt x="368605" y="386969"/>
                                  <a:pt x="368986" y="386969"/>
                                </a:cubicBezTo>
                                <a:cubicBezTo>
                                  <a:pt x="369494" y="386842"/>
                                  <a:pt x="370002" y="386969"/>
                                  <a:pt x="370510" y="386969"/>
                                </a:cubicBezTo>
                                <a:cubicBezTo>
                                  <a:pt x="371018" y="386842"/>
                                  <a:pt x="371526" y="386842"/>
                                  <a:pt x="371907" y="386842"/>
                                </a:cubicBezTo>
                                <a:cubicBezTo>
                                  <a:pt x="372415" y="386842"/>
                                  <a:pt x="372923" y="386842"/>
                                  <a:pt x="373431" y="386842"/>
                                </a:cubicBezTo>
                                <a:cubicBezTo>
                                  <a:pt x="373939" y="386842"/>
                                  <a:pt x="374447" y="386715"/>
                                  <a:pt x="374828" y="386715"/>
                                </a:cubicBezTo>
                                <a:cubicBezTo>
                                  <a:pt x="375336" y="386715"/>
                                  <a:pt x="375844" y="386715"/>
                                  <a:pt x="376352" y="386715"/>
                                </a:cubicBezTo>
                                <a:cubicBezTo>
                                  <a:pt x="376860" y="386588"/>
                                  <a:pt x="377368" y="386588"/>
                                  <a:pt x="377749" y="386588"/>
                                </a:cubicBezTo>
                                <a:cubicBezTo>
                                  <a:pt x="378257" y="386588"/>
                                  <a:pt x="378765" y="386588"/>
                                  <a:pt x="379273" y="386588"/>
                                </a:cubicBezTo>
                                <a:cubicBezTo>
                                  <a:pt x="379781" y="386588"/>
                                  <a:pt x="380162" y="386588"/>
                                  <a:pt x="380670" y="386588"/>
                                </a:cubicBezTo>
                                <a:cubicBezTo>
                                  <a:pt x="381178" y="386588"/>
                                  <a:pt x="381686" y="386588"/>
                                  <a:pt x="382194" y="386588"/>
                                </a:cubicBezTo>
                                <a:cubicBezTo>
                                  <a:pt x="382702" y="386588"/>
                                  <a:pt x="383083" y="386715"/>
                                  <a:pt x="383591" y="386715"/>
                                </a:cubicBezTo>
                                <a:cubicBezTo>
                                  <a:pt x="384099" y="386715"/>
                                  <a:pt x="384607" y="386715"/>
                                  <a:pt x="385115" y="386715"/>
                                </a:cubicBezTo>
                                <a:cubicBezTo>
                                  <a:pt x="385623" y="386715"/>
                                  <a:pt x="386004" y="386715"/>
                                  <a:pt x="386512" y="386588"/>
                                </a:cubicBezTo>
                                <a:cubicBezTo>
                                  <a:pt x="387020" y="386588"/>
                                  <a:pt x="387528" y="386588"/>
                                  <a:pt x="388036" y="386588"/>
                                </a:cubicBezTo>
                                <a:cubicBezTo>
                                  <a:pt x="388544" y="386461"/>
                                  <a:pt x="388925" y="386461"/>
                                  <a:pt x="389433" y="386461"/>
                                </a:cubicBezTo>
                                <a:cubicBezTo>
                                  <a:pt x="389941" y="386335"/>
                                  <a:pt x="390449" y="386335"/>
                                  <a:pt x="390957" y="386335"/>
                                </a:cubicBezTo>
                                <a:cubicBezTo>
                                  <a:pt x="391465" y="386207"/>
                                  <a:pt x="391846" y="386207"/>
                                  <a:pt x="392354" y="386207"/>
                                </a:cubicBezTo>
                                <a:cubicBezTo>
                                  <a:pt x="392862" y="386207"/>
                                  <a:pt x="393370" y="386207"/>
                                  <a:pt x="393878" y="386207"/>
                                </a:cubicBezTo>
                                <a:cubicBezTo>
                                  <a:pt x="394386" y="386207"/>
                                  <a:pt x="394767" y="386080"/>
                                  <a:pt x="395275" y="386080"/>
                                </a:cubicBezTo>
                                <a:cubicBezTo>
                                  <a:pt x="395783" y="386080"/>
                                  <a:pt x="396291" y="386080"/>
                                  <a:pt x="396799" y="386080"/>
                                </a:cubicBezTo>
                                <a:cubicBezTo>
                                  <a:pt x="397180" y="386080"/>
                                  <a:pt x="397688" y="386080"/>
                                  <a:pt x="398196" y="386080"/>
                                </a:cubicBezTo>
                                <a:cubicBezTo>
                                  <a:pt x="398704" y="386080"/>
                                  <a:pt x="399212" y="386080"/>
                                  <a:pt x="399720" y="386080"/>
                                </a:cubicBezTo>
                                <a:cubicBezTo>
                                  <a:pt x="400101" y="386080"/>
                                  <a:pt x="400609" y="385953"/>
                                  <a:pt x="401117" y="385953"/>
                                </a:cubicBezTo>
                                <a:cubicBezTo>
                                  <a:pt x="401625" y="385953"/>
                                  <a:pt x="402133" y="385826"/>
                                  <a:pt x="402641" y="385826"/>
                                </a:cubicBezTo>
                                <a:cubicBezTo>
                                  <a:pt x="403022" y="385699"/>
                                  <a:pt x="403530" y="385699"/>
                                  <a:pt x="404038" y="385699"/>
                                </a:cubicBezTo>
                                <a:cubicBezTo>
                                  <a:pt x="404546" y="385573"/>
                                  <a:pt x="405054" y="385573"/>
                                  <a:pt x="405562" y="385445"/>
                                </a:cubicBezTo>
                                <a:cubicBezTo>
                                  <a:pt x="405943" y="385445"/>
                                  <a:pt x="406451" y="385445"/>
                                  <a:pt x="406959" y="385318"/>
                                </a:cubicBezTo>
                                <a:cubicBezTo>
                                  <a:pt x="407467" y="385318"/>
                                  <a:pt x="407975" y="385318"/>
                                  <a:pt x="408483" y="385191"/>
                                </a:cubicBezTo>
                                <a:cubicBezTo>
                                  <a:pt x="408864" y="385191"/>
                                  <a:pt x="409372" y="385191"/>
                                  <a:pt x="409880" y="385064"/>
                                </a:cubicBezTo>
                                <a:cubicBezTo>
                                  <a:pt x="410388" y="385064"/>
                                  <a:pt x="410896" y="385064"/>
                                  <a:pt x="411404" y="385064"/>
                                </a:cubicBezTo>
                                <a:cubicBezTo>
                                  <a:pt x="411785" y="385064"/>
                                  <a:pt x="412293" y="384937"/>
                                  <a:pt x="412801" y="384937"/>
                                </a:cubicBezTo>
                                <a:cubicBezTo>
                                  <a:pt x="413309" y="384937"/>
                                  <a:pt x="413817" y="384937"/>
                                  <a:pt x="414198" y="384937"/>
                                </a:cubicBezTo>
                                <a:cubicBezTo>
                                  <a:pt x="414706" y="384937"/>
                                  <a:pt x="415214" y="384937"/>
                                  <a:pt x="415722" y="384937"/>
                                </a:cubicBezTo>
                                <a:cubicBezTo>
                                  <a:pt x="416230" y="384937"/>
                                  <a:pt x="416738" y="384937"/>
                                  <a:pt x="417119" y="384937"/>
                                </a:cubicBezTo>
                                <a:cubicBezTo>
                                  <a:pt x="417627" y="384937"/>
                                  <a:pt x="418135" y="384937"/>
                                  <a:pt x="418643" y="384937"/>
                                </a:cubicBezTo>
                                <a:cubicBezTo>
                                  <a:pt x="419151" y="384937"/>
                                  <a:pt x="419659" y="384937"/>
                                  <a:pt x="420040" y="384937"/>
                                </a:cubicBezTo>
                                <a:cubicBezTo>
                                  <a:pt x="420548" y="384937"/>
                                  <a:pt x="421056" y="384937"/>
                                  <a:pt x="421564" y="384937"/>
                                </a:cubicBezTo>
                                <a:cubicBezTo>
                                  <a:pt x="422072" y="384937"/>
                                  <a:pt x="422580" y="384937"/>
                                  <a:pt x="422961" y="384810"/>
                                </a:cubicBezTo>
                                <a:cubicBezTo>
                                  <a:pt x="423469" y="384810"/>
                                  <a:pt x="423977" y="384810"/>
                                  <a:pt x="424485" y="384810"/>
                                </a:cubicBezTo>
                                <a:cubicBezTo>
                                  <a:pt x="424993" y="384684"/>
                                  <a:pt x="425501" y="384684"/>
                                  <a:pt x="425882" y="384684"/>
                                </a:cubicBezTo>
                                <a:cubicBezTo>
                                  <a:pt x="426390" y="384684"/>
                                  <a:pt x="426898" y="384556"/>
                                  <a:pt x="427406" y="384556"/>
                                </a:cubicBezTo>
                                <a:cubicBezTo>
                                  <a:pt x="427914" y="384556"/>
                                  <a:pt x="428422" y="384556"/>
                                  <a:pt x="428803" y="384556"/>
                                </a:cubicBezTo>
                                <a:cubicBezTo>
                                  <a:pt x="429311" y="384556"/>
                                  <a:pt x="429819" y="384429"/>
                                  <a:pt x="430327" y="384429"/>
                                </a:cubicBezTo>
                                <a:cubicBezTo>
                                  <a:pt x="430835" y="384429"/>
                                  <a:pt x="431216" y="384429"/>
                                  <a:pt x="431724" y="384429"/>
                                </a:cubicBezTo>
                                <a:cubicBezTo>
                                  <a:pt x="432232" y="384429"/>
                                  <a:pt x="432740" y="384429"/>
                                  <a:pt x="433248" y="384429"/>
                                </a:cubicBezTo>
                                <a:cubicBezTo>
                                  <a:pt x="433756" y="384429"/>
                                  <a:pt x="434137" y="384429"/>
                                  <a:pt x="434645" y="384302"/>
                                </a:cubicBezTo>
                                <a:cubicBezTo>
                                  <a:pt x="435153" y="384302"/>
                                  <a:pt x="435661" y="384302"/>
                                  <a:pt x="436169" y="384302"/>
                                </a:cubicBezTo>
                                <a:cubicBezTo>
                                  <a:pt x="436677" y="384302"/>
                                  <a:pt x="437058" y="384175"/>
                                  <a:pt x="437566" y="384175"/>
                                </a:cubicBezTo>
                                <a:cubicBezTo>
                                  <a:pt x="438074" y="384175"/>
                                  <a:pt x="438582" y="384175"/>
                                  <a:pt x="439090" y="384048"/>
                                </a:cubicBezTo>
                                <a:cubicBezTo>
                                  <a:pt x="439598" y="384048"/>
                                  <a:pt x="439979" y="384048"/>
                                  <a:pt x="440487" y="384048"/>
                                </a:cubicBezTo>
                                <a:cubicBezTo>
                                  <a:pt x="440995" y="383922"/>
                                  <a:pt x="441503" y="383922"/>
                                  <a:pt x="442011" y="383922"/>
                                </a:cubicBezTo>
                                <a:cubicBezTo>
                                  <a:pt x="442519" y="383922"/>
                                  <a:pt x="442900" y="383922"/>
                                  <a:pt x="443408" y="383794"/>
                                </a:cubicBezTo>
                                <a:cubicBezTo>
                                  <a:pt x="443916" y="383794"/>
                                  <a:pt x="444424" y="383794"/>
                                  <a:pt x="444932" y="383794"/>
                                </a:cubicBezTo>
                                <a:cubicBezTo>
                                  <a:pt x="445440" y="383794"/>
                                  <a:pt x="445821" y="383794"/>
                                  <a:pt x="446329" y="383794"/>
                                </a:cubicBezTo>
                                <a:cubicBezTo>
                                  <a:pt x="446837" y="383794"/>
                                  <a:pt x="447345" y="383794"/>
                                  <a:pt x="447853" y="383794"/>
                                </a:cubicBezTo>
                                <a:cubicBezTo>
                                  <a:pt x="448234" y="383794"/>
                                  <a:pt x="448742" y="383794"/>
                                  <a:pt x="449250" y="383667"/>
                                </a:cubicBezTo>
                                <a:cubicBezTo>
                                  <a:pt x="449758" y="383667"/>
                                  <a:pt x="450266" y="383667"/>
                                  <a:pt x="450774" y="383667"/>
                                </a:cubicBezTo>
                                <a:cubicBezTo>
                                  <a:pt x="451155" y="383667"/>
                                  <a:pt x="451663" y="383540"/>
                                  <a:pt x="452171" y="383540"/>
                                </a:cubicBezTo>
                                <a:cubicBezTo>
                                  <a:pt x="452679" y="383540"/>
                                  <a:pt x="453187" y="383413"/>
                                  <a:pt x="453695" y="383413"/>
                                </a:cubicBezTo>
                                <a:cubicBezTo>
                                  <a:pt x="454076" y="383413"/>
                                  <a:pt x="454584" y="383286"/>
                                  <a:pt x="455092" y="383286"/>
                                </a:cubicBezTo>
                                <a:cubicBezTo>
                                  <a:pt x="455600" y="383160"/>
                                  <a:pt x="456108" y="383160"/>
                                  <a:pt x="456616" y="383160"/>
                                </a:cubicBezTo>
                                <a:cubicBezTo>
                                  <a:pt x="456997" y="383032"/>
                                  <a:pt x="457505" y="383032"/>
                                  <a:pt x="458013" y="382905"/>
                                </a:cubicBezTo>
                                <a:cubicBezTo>
                                  <a:pt x="458521" y="382905"/>
                                  <a:pt x="459029" y="382778"/>
                                  <a:pt x="459537" y="382778"/>
                                </a:cubicBezTo>
                                <a:cubicBezTo>
                                  <a:pt x="459918" y="382651"/>
                                  <a:pt x="460426" y="382524"/>
                                  <a:pt x="460934" y="382524"/>
                                </a:cubicBezTo>
                                <a:cubicBezTo>
                                  <a:pt x="461442" y="382398"/>
                                  <a:pt x="461950" y="382270"/>
                                  <a:pt x="462458" y="382143"/>
                                </a:cubicBezTo>
                                <a:cubicBezTo>
                                  <a:pt x="462839" y="382016"/>
                                  <a:pt x="463347" y="381889"/>
                                  <a:pt x="463855" y="381762"/>
                                </a:cubicBezTo>
                                <a:cubicBezTo>
                                  <a:pt x="464363" y="381635"/>
                                  <a:pt x="464871" y="381381"/>
                                  <a:pt x="465252" y="381254"/>
                                </a:cubicBezTo>
                                <a:cubicBezTo>
                                  <a:pt x="465760" y="381127"/>
                                  <a:pt x="466268" y="381000"/>
                                  <a:pt x="466776" y="380873"/>
                                </a:cubicBezTo>
                                <a:cubicBezTo>
                                  <a:pt x="467284" y="380619"/>
                                  <a:pt x="467792" y="380492"/>
                                  <a:pt x="468173" y="380365"/>
                                </a:cubicBezTo>
                                <a:cubicBezTo>
                                  <a:pt x="468681" y="380238"/>
                                  <a:pt x="469189" y="380111"/>
                                  <a:pt x="469697" y="379857"/>
                                </a:cubicBezTo>
                                <a:cubicBezTo>
                                  <a:pt x="470205" y="379730"/>
                                  <a:pt x="470713" y="379730"/>
                                  <a:pt x="471094" y="379603"/>
                                </a:cubicBezTo>
                                <a:cubicBezTo>
                                  <a:pt x="471602" y="379476"/>
                                  <a:pt x="472110" y="379349"/>
                                  <a:pt x="472618" y="379349"/>
                                </a:cubicBezTo>
                                <a:cubicBezTo>
                                  <a:pt x="473126" y="379223"/>
                                  <a:pt x="473634" y="379223"/>
                                  <a:pt x="474015" y="379223"/>
                                </a:cubicBezTo>
                                <a:cubicBezTo>
                                  <a:pt x="474523" y="379223"/>
                                  <a:pt x="475031" y="379223"/>
                                  <a:pt x="475539" y="379223"/>
                                </a:cubicBezTo>
                                <a:cubicBezTo>
                                  <a:pt x="476047" y="379223"/>
                                  <a:pt x="476555" y="379223"/>
                                  <a:pt x="476936" y="379349"/>
                                </a:cubicBezTo>
                                <a:cubicBezTo>
                                  <a:pt x="477444" y="379349"/>
                                  <a:pt x="477952" y="379349"/>
                                  <a:pt x="478460" y="379476"/>
                                </a:cubicBezTo>
                                <a:cubicBezTo>
                                  <a:pt x="478968" y="379476"/>
                                  <a:pt x="479476" y="379603"/>
                                  <a:pt x="479857" y="379603"/>
                                </a:cubicBezTo>
                                <a:cubicBezTo>
                                  <a:pt x="480365" y="379603"/>
                                  <a:pt x="480873" y="379730"/>
                                  <a:pt x="481381" y="379730"/>
                                </a:cubicBezTo>
                                <a:cubicBezTo>
                                  <a:pt x="481889" y="379730"/>
                                  <a:pt x="482270" y="379730"/>
                                  <a:pt x="482778" y="379730"/>
                                </a:cubicBezTo>
                                <a:cubicBezTo>
                                  <a:pt x="483286" y="379730"/>
                                  <a:pt x="483794" y="379730"/>
                                  <a:pt x="484302" y="379730"/>
                                </a:cubicBezTo>
                                <a:cubicBezTo>
                                  <a:pt x="484810" y="379730"/>
                                  <a:pt x="485191" y="379730"/>
                                  <a:pt x="485699" y="379603"/>
                                </a:cubicBezTo>
                                <a:cubicBezTo>
                                  <a:pt x="486207" y="379603"/>
                                  <a:pt x="486715" y="379476"/>
                                  <a:pt x="487223" y="379476"/>
                                </a:cubicBezTo>
                                <a:cubicBezTo>
                                  <a:pt x="487731" y="379476"/>
                                  <a:pt x="488112" y="379476"/>
                                  <a:pt x="488620" y="379349"/>
                                </a:cubicBezTo>
                                <a:cubicBezTo>
                                  <a:pt x="489128" y="379349"/>
                                  <a:pt x="489636" y="379223"/>
                                  <a:pt x="490144" y="379223"/>
                                </a:cubicBezTo>
                                <a:cubicBezTo>
                                  <a:pt x="490652" y="379223"/>
                                  <a:pt x="491033" y="379095"/>
                                  <a:pt x="491541" y="379095"/>
                                </a:cubicBezTo>
                                <a:cubicBezTo>
                                  <a:pt x="492049" y="378968"/>
                                  <a:pt x="492557" y="378968"/>
                                  <a:pt x="493065" y="378841"/>
                                </a:cubicBezTo>
                                <a:cubicBezTo>
                                  <a:pt x="493573" y="378841"/>
                                  <a:pt x="493954" y="378841"/>
                                  <a:pt x="494462" y="378714"/>
                                </a:cubicBezTo>
                                <a:cubicBezTo>
                                  <a:pt x="494970" y="378714"/>
                                  <a:pt x="495478" y="378587"/>
                                  <a:pt x="495986" y="378460"/>
                                </a:cubicBezTo>
                                <a:cubicBezTo>
                                  <a:pt x="496494" y="378460"/>
                                  <a:pt x="496875" y="378334"/>
                                  <a:pt x="497383" y="378206"/>
                                </a:cubicBezTo>
                                <a:cubicBezTo>
                                  <a:pt x="497891" y="378079"/>
                                  <a:pt x="498399" y="378079"/>
                                  <a:pt x="498907" y="377952"/>
                                </a:cubicBezTo>
                                <a:cubicBezTo>
                                  <a:pt x="499288" y="377825"/>
                                  <a:pt x="499796" y="377698"/>
                                  <a:pt x="500304" y="377698"/>
                                </a:cubicBezTo>
                                <a:cubicBezTo>
                                  <a:pt x="500812" y="377572"/>
                                  <a:pt x="501320" y="377444"/>
                                  <a:pt x="501828" y="377317"/>
                                </a:cubicBezTo>
                                <a:cubicBezTo>
                                  <a:pt x="502209" y="377190"/>
                                  <a:pt x="502717" y="377063"/>
                                  <a:pt x="503225" y="377063"/>
                                </a:cubicBezTo>
                                <a:cubicBezTo>
                                  <a:pt x="503733" y="376936"/>
                                  <a:pt x="504241" y="376810"/>
                                  <a:pt x="504749" y="376810"/>
                                </a:cubicBezTo>
                                <a:cubicBezTo>
                                  <a:pt x="505130" y="376682"/>
                                  <a:pt x="505638" y="376555"/>
                                  <a:pt x="506146" y="376555"/>
                                </a:cubicBezTo>
                                <a:cubicBezTo>
                                  <a:pt x="506654" y="376428"/>
                                  <a:pt x="507162" y="376428"/>
                                  <a:pt x="507670" y="376301"/>
                                </a:cubicBezTo>
                                <a:cubicBezTo>
                                  <a:pt x="508051" y="376301"/>
                                  <a:pt x="508559" y="376174"/>
                                  <a:pt x="509067" y="376048"/>
                                </a:cubicBezTo>
                                <a:cubicBezTo>
                                  <a:pt x="509575" y="376048"/>
                                  <a:pt x="510083" y="375920"/>
                                  <a:pt x="510591" y="375920"/>
                                </a:cubicBezTo>
                                <a:cubicBezTo>
                                  <a:pt x="510972" y="375793"/>
                                  <a:pt x="511480" y="375666"/>
                                  <a:pt x="511988" y="375539"/>
                                </a:cubicBezTo>
                                <a:cubicBezTo>
                                  <a:pt x="512496" y="375539"/>
                                  <a:pt x="513004" y="375412"/>
                                  <a:pt x="513512" y="375412"/>
                                </a:cubicBezTo>
                                <a:cubicBezTo>
                                  <a:pt x="513893" y="375285"/>
                                  <a:pt x="514401" y="375159"/>
                                  <a:pt x="514909" y="375031"/>
                                </a:cubicBezTo>
                                <a:cubicBezTo>
                                  <a:pt x="515417" y="375031"/>
                                  <a:pt x="515925" y="374904"/>
                                  <a:pt x="516306" y="374904"/>
                                </a:cubicBezTo>
                                <a:cubicBezTo>
                                  <a:pt x="516814" y="374777"/>
                                  <a:pt x="517322" y="374650"/>
                                  <a:pt x="517830" y="374650"/>
                                </a:cubicBezTo>
                                <a:cubicBezTo>
                                  <a:pt x="518338" y="374523"/>
                                  <a:pt x="518846" y="374397"/>
                                  <a:pt x="519227" y="374397"/>
                                </a:cubicBezTo>
                                <a:cubicBezTo>
                                  <a:pt x="519735" y="374269"/>
                                  <a:pt x="520243" y="374269"/>
                                  <a:pt x="520751" y="374142"/>
                                </a:cubicBezTo>
                                <a:cubicBezTo>
                                  <a:pt x="521259" y="374142"/>
                                  <a:pt x="521767" y="374015"/>
                                  <a:pt x="522148" y="374015"/>
                                </a:cubicBezTo>
                                <a:cubicBezTo>
                                  <a:pt x="522656" y="373888"/>
                                  <a:pt x="523164" y="373888"/>
                                  <a:pt x="523672" y="373761"/>
                                </a:cubicBezTo>
                                <a:cubicBezTo>
                                  <a:pt x="524180" y="373635"/>
                                  <a:pt x="524688" y="373635"/>
                                  <a:pt x="525069" y="373507"/>
                                </a:cubicBezTo>
                                <a:cubicBezTo>
                                  <a:pt x="525577" y="373380"/>
                                  <a:pt x="526085" y="373380"/>
                                  <a:pt x="526593" y="373253"/>
                                </a:cubicBezTo>
                                <a:cubicBezTo>
                                  <a:pt x="527101" y="373126"/>
                                  <a:pt x="527609" y="372999"/>
                                  <a:pt x="527990" y="372873"/>
                                </a:cubicBezTo>
                                <a:cubicBezTo>
                                  <a:pt x="528498" y="372873"/>
                                  <a:pt x="529006" y="372745"/>
                                  <a:pt x="529514" y="372618"/>
                                </a:cubicBezTo>
                                <a:cubicBezTo>
                                  <a:pt x="530022" y="372491"/>
                                  <a:pt x="530530" y="372364"/>
                                  <a:pt x="530911" y="372237"/>
                                </a:cubicBezTo>
                                <a:cubicBezTo>
                                  <a:pt x="531419" y="372110"/>
                                  <a:pt x="531927" y="371984"/>
                                  <a:pt x="532435" y="371984"/>
                                </a:cubicBezTo>
                                <a:cubicBezTo>
                                  <a:pt x="532943" y="371856"/>
                                  <a:pt x="533324" y="371729"/>
                                  <a:pt x="533832" y="371729"/>
                                </a:cubicBezTo>
                                <a:cubicBezTo>
                                  <a:pt x="534340" y="371602"/>
                                  <a:pt x="534848" y="371602"/>
                                  <a:pt x="535356" y="371475"/>
                                </a:cubicBezTo>
                                <a:cubicBezTo>
                                  <a:pt x="535864" y="371348"/>
                                  <a:pt x="536245" y="371348"/>
                                  <a:pt x="536753" y="371222"/>
                                </a:cubicBezTo>
                                <a:cubicBezTo>
                                  <a:pt x="537261" y="371222"/>
                                  <a:pt x="537769" y="371094"/>
                                  <a:pt x="538277" y="370967"/>
                                </a:cubicBezTo>
                                <a:cubicBezTo>
                                  <a:pt x="538785" y="370967"/>
                                  <a:pt x="539166" y="370840"/>
                                  <a:pt x="539674" y="370713"/>
                                </a:cubicBezTo>
                                <a:cubicBezTo>
                                  <a:pt x="540182" y="370586"/>
                                  <a:pt x="540690" y="370460"/>
                                  <a:pt x="541198" y="370332"/>
                                </a:cubicBezTo>
                                <a:cubicBezTo>
                                  <a:pt x="541706" y="370205"/>
                                  <a:pt x="542087" y="370078"/>
                                  <a:pt x="542595" y="369951"/>
                                </a:cubicBezTo>
                                <a:cubicBezTo>
                                  <a:pt x="543103" y="369824"/>
                                  <a:pt x="543611" y="369698"/>
                                  <a:pt x="544119" y="369570"/>
                                </a:cubicBezTo>
                                <a:cubicBezTo>
                                  <a:pt x="544627" y="369443"/>
                                  <a:pt x="545008" y="369316"/>
                                  <a:pt x="545516" y="369189"/>
                                </a:cubicBezTo>
                                <a:cubicBezTo>
                                  <a:pt x="546024" y="369062"/>
                                  <a:pt x="546532" y="368935"/>
                                  <a:pt x="547040" y="368809"/>
                                </a:cubicBezTo>
                                <a:cubicBezTo>
                                  <a:pt x="547548" y="368681"/>
                                  <a:pt x="547929" y="368554"/>
                                  <a:pt x="548437" y="368554"/>
                                </a:cubicBezTo>
                                <a:cubicBezTo>
                                  <a:pt x="548945" y="368427"/>
                                  <a:pt x="549453" y="368300"/>
                                  <a:pt x="549961" y="368173"/>
                                </a:cubicBezTo>
                                <a:cubicBezTo>
                                  <a:pt x="550342" y="368173"/>
                                  <a:pt x="550850" y="368047"/>
                                  <a:pt x="551358" y="367919"/>
                                </a:cubicBezTo>
                                <a:cubicBezTo>
                                  <a:pt x="551866" y="367792"/>
                                  <a:pt x="552374" y="367792"/>
                                  <a:pt x="552882" y="367665"/>
                                </a:cubicBezTo>
                                <a:cubicBezTo>
                                  <a:pt x="553263" y="367538"/>
                                  <a:pt x="553771" y="367411"/>
                                  <a:pt x="554279" y="367285"/>
                                </a:cubicBezTo>
                                <a:cubicBezTo>
                                  <a:pt x="554787" y="367157"/>
                                  <a:pt x="555295" y="367030"/>
                                  <a:pt x="555803" y="366903"/>
                                </a:cubicBezTo>
                                <a:cubicBezTo>
                                  <a:pt x="556184" y="366649"/>
                                  <a:pt x="556692" y="366523"/>
                                  <a:pt x="557200" y="366395"/>
                                </a:cubicBezTo>
                                <a:cubicBezTo>
                                  <a:pt x="557708" y="366268"/>
                                  <a:pt x="558216" y="366141"/>
                                  <a:pt x="558724" y="366014"/>
                                </a:cubicBezTo>
                                <a:cubicBezTo>
                                  <a:pt x="559105" y="365887"/>
                                  <a:pt x="559613" y="365634"/>
                                  <a:pt x="560121" y="365506"/>
                                </a:cubicBezTo>
                                <a:cubicBezTo>
                                  <a:pt x="560629" y="365379"/>
                                  <a:pt x="561137" y="365252"/>
                                  <a:pt x="561645" y="365252"/>
                                </a:cubicBezTo>
                                <a:cubicBezTo>
                                  <a:pt x="562026" y="365125"/>
                                  <a:pt x="562534" y="364998"/>
                                  <a:pt x="563042" y="364872"/>
                                </a:cubicBezTo>
                                <a:cubicBezTo>
                                  <a:pt x="563550" y="364872"/>
                                  <a:pt x="564058" y="364744"/>
                                  <a:pt x="564566" y="364617"/>
                                </a:cubicBezTo>
                                <a:cubicBezTo>
                                  <a:pt x="564947" y="364617"/>
                                  <a:pt x="565455" y="364490"/>
                                  <a:pt x="565963" y="364363"/>
                                </a:cubicBezTo>
                                <a:cubicBezTo>
                                  <a:pt x="566471" y="364363"/>
                                  <a:pt x="566979" y="364236"/>
                                  <a:pt x="567360" y="364110"/>
                                </a:cubicBezTo>
                                <a:cubicBezTo>
                                  <a:pt x="567868" y="363982"/>
                                  <a:pt x="568376" y="363982"/>
                                  <a:pt x="568884" y="363855"/>
                                </a:cubicBezTo>
                                <a:cubicBezTo>
                                  <a:pt x="569392" y="363728"/>
                                  <a:pt x="569900" y="363601"/>
                                  <a:pt x="570281" y="363474"/>
                                </a:cubicBezTo>
                                <a:cubicBezTo>
                                  <a:pt x="570789" y="363348"/>
                                  <a:pt x="571297" y="363220"/>
                                  <a:pt x="571805" y="363093"/>
                                </a:cubicBezTo>
                                <a:cubicBezTo>
                                  <a:pt x="572313" y="362966"/>
                                  <a:pt x="572821" y="362839"/>
                                  <a:pt x="573202" y="362712"/>
                                </a:cubicBezTo>
                                <a:cubicBezTo>
                                  <a:pt x="573710" y="362585"/>
                                  <a:pt x="574218" y="362459"/>
                                  <a:pt x="574726" y="362331"/>
                                </a:cubicBezTo>
                                <a:cubicBezTo>
                                  <a:pt x="575234" y="362204"/>
                                  <a:pt x="575742" y="362077"/>
                                  <a:pt x="576123" y="361950"/>
                                </a:cubicBezTo>
                                <a:cubicBezTo>
                                  <a:pt x="576631" y="361950"/>
                                  <a:pt x="577139" y="361823"/>
                                  <a:pt x="577647" y="361697"/>
                                </a:cubicBezTo>
                                <a:cubicBezTo>
                                  <a:pt x="578155" y="361569"/>
                                  <a:pt x="578663" y="361442"/>
                                  <a:pt x="579044" y="361315"/>
                                </a:cubicBezTo>
                                <a:cubicBezTo>
                                  <a:pt x="579552" y="361188"/>
                                  <a:pt x="580060" y="361061"/>
                                  <a:pt x="580568" y="360935"/>
                                </a:cubicBezTo>
                                <a:cubicBezTo>
                                  <a:pt x="581076" y="360807"/>
                                  <a:pt x="581457" y="360680"/>
                                  <a:pt x="581965" y="360553"/>
                                </a:cubicBezTo>
                                <a:cubicBezTo>
                                  <a:pt x="582473" y="360426"/>
                                  <a:pt x="582981" y="360299"/>
                                  <a:pt x="583489" y="360173"/>
                                </a:cubicBezTo>
                                <a:cubicBezTo>
                                  <a:pt x="583997" y="360045"/>
                                  <a:pt x="584378" y="359918"/>
                                  <a:pt x="584886" y="359791"/>
                                </a:cubicBezTo>
                                <a:cubicBezTo>
                                  <a:pt x="585394" y="359664"/>
                                  <a:pt x="585902" y="359537"/>
                                  <a:pt x="586410" y="359410"/>
                                </a:cubicBezTo>
                                <a:cubicBezTo>
                                  <a:pt x="586918" y="359284"/>
                                  <a:pt x="587299" y="359029"/>
                                  <a:pt x="587807" y="358902"/>
                                </a:cubicBezTo>
                                <a:cubicBezTo>
                                  <a:pt x="588315" y="358775"/>
                                  <a:pt x="588823" y="358775"/>
                                  <a:pt x="589331" y="358648"/>
                                </a:cubicBezTo>
                                <a:cubicBezTo>
                                  <a:pt x="589839" y="358522"/>
                                  <a:pt x="590220" y="358394"/>
                                  <a:pt x="590728" y="358140"/>
                                </a:cubicBezTo>
                                <a:cubicBezTo>
                                  <a:pt x="591236" y="358013"/>
                                  <a:pt x="591744" y="357886"/>
                                  <a:pt x="592252" y="357760"/>
                                </a:cubicBezTo>
                                <a:cubicBezTo>
                                  <a:pt x="592760" y="357632"/>
                                  <a:pt x="593141" y="357632"/>
                                  <a:pt x="593649" y="357505"/>
                                </a:cubicBezTo>
                                <a:cubicBezTo>
                                  <a:pt x="594157" y="357378"/>
                                  <a:pt x="594665" y="357124"/>
                                  <a:pt x="595173" y="357124"/>
                                </a:cubicBezTo>
                                <a:cubicBezTo>
                                  <a:pt x="595681" y="356998"/>
                                  <a:pt x="596062" y="356870"/>
                                  <a:pt x="596570" y="356743"/>
                                </a:cubicBezTo>
                                <a:cubicBezTo>
                                  <a:pt x="597078" y="356616"/>
                                  <a:pt x="597586" y="356489"/>
                                  <a:pt x="598094" y="356362"/>
                                </a:cubicBezTo>
                                <a:cubicBezTo>
                                  <a:pt x="598602" y="356235"/>
                                  <a:pt x="598983" y="355981"/>
                                  <a:pt x="599491" y="355854"/>
                                </a:cubicBezTo>
                                <a:cubicBezTo>
                                  <a:pt x="599999" y="355727"/>
                                  <a:pt x="600507" y="355600"/>
                                  <a:pt x="601015" y="355473"/>
                                </a:cubicBezTo>
                                <a:cubicBezTo>
                                  <a:pt x="601396" y="355347"/>
                                  <a:pt x="601904" y="355092"/>
                                  <a:pt x="602412" y="354965"/>
                                </a:cubicBezTo>
                                <a:cubicBezTo>
                                  <a:pt x="602920" y="354838"/>
                                  <a:pt x="603428" y="354711"/>
                                  <a:pt x="603936" y="354457"/>
                                </a:cubicBezTo>
                                <a:cubicBezTo>
                                  <a:pt x="604317" y="354330"/>
                                  <a:pt x="604825" y="354203"/>
                                  <a:pt x="605333" y="354076"/>
                                </a:cubicBezTo>
                                <a:cubicBezTo>
                                  <a:pt x="605841" y="353823"/>
                                  <a:pt x="606349" y="353695"/>
                                  <a:pt x="606857" y="353568"/>
                                </a:cubicBezTo>
                                <a:cubicBezTo>
                                  <a:pt x="607238" y="353441"/>
                                  <a:pt x="607746" y="353314"/>
                                  <a:pt x="608254" y="353187"/>
                                </a:cubicBezTo>
                                <a:cubicBezTo>
                                  <a:pt x="608762" y="353060"/>
                                  <a:pt x="609270" y="352934"/>
                                  <a:pt x="609778" y="352806"/>
                                </a:cubicBezTo>
                                <a:cubicBezTo>
                                  <a:pt x="610159" y="352679"/>
                                  <a:pt x="610667" y="352552"/>
                                  <a:pt x="611175" y="352425"/>
                                </a:cubicBezTo>
                                <a:cubicBezTo>
                                  <a:pt x="611683" y="352298"/>
                                  <a:pt x="612191" y="352172"/>
                                  <a:pt x="612699" y="352044"/>
                                </a:cubicBezTo>
                                <a:cubicBezTo>
                                  <a:pt x="613080" y="351917"/>
                                  <a:pt x="613588" y="351790"/>
                                  <a:pt x="614096" y="351663"/>
                                </a:cubicBezTo>
                                <a:cubicBezTo>
                                  <a:pt x="614604" y="351410"/>
                                  <a:pt x="615112" y="351282"/>
                                  <a:pt x="615620" y="351155"/>
                                </a:cubicBezTo>
                                <a:cubicBezTo>
                                  <a:pt x="616001" y="351028"/>
                                  <a:pt x="616509" y="350774"/>
                                  <a:pt x="617017" y="350648"/>
                                </a:cubicBezTo>
                                <a:cubicBezTo>
                                  <a:pt x="617525" y="350393"/>
                                  <a:pt x="618033" y="350266"/>
                                  <a:pt x="618414" y="350012"/>
                                </a:cubicBezTo>
                                <a:cubicBezTo>
                                  <a:pt x="618922" y="349885"/>
                                  <a:pt x="619430" y="349759"/>
                                  <a:pt x="619938" y="349504"/>
                                </a:cubicBezTo>
                                <a:cubicBezTo>
                                  <a:pt x="620446" y="349377"/>
                                  <a:pt x="620954" y="349123"/>
                                  <a:pt x="621335" y="348997"/>
                                </a:cubicBezTo>
                                <a:cubicBezTo>
                                  <a:pt x="621843" y="348742"/>
                                  <a:pt x="622351" y="348615"/>
                                  <a:pt x="622859" y="348488"/>
                                </a:cubicBezTo>
                                <a:cubicBezTo>
                                  <a:pt x="623367" y="348361"/>
                                  <a:pt x="623875" y="348235"/>
                                  <a:pt x="624256" y="347980"/>
                                </a:cubicBezTo>
                                <a:cubicBezTo>
                                  <a:pt x="624764" y="347853"/>
                                  <a:pt x="625272" y="347726"/>
                                  <a:pt x="625780" y="347599"/>
                                </a:cubicBezTo>
                                <a:cubicBezTo>
                                  <a:pt x="626288" y="347345"/>
                                  <a:pt x="626796" y="347218"/>
                                  <a:pt x="627177" y="347091"/>
                                </a:cubicBezTo>
                                <a:cubicBezTo>
                                  <a:pt x="627685" y="346964"/>
                                  <a:pt x="628193" y="346837"/>
                                  <a:pt x="628701" y="346710"/>
                                </a:cubicBezTo>
                                <a:cubicBezTo>
                                  <a:pt x="629209" y="346456"/>
                                  <a:pt x="629717" y="346329"/>
                                  <a:pt x="630098" y="346202"/>
                                </a:cubicBezTo>
                                <a:cubicBezTo>
                                  <a:pt x="630606" y="345948"/>
                                  <a:pt x="631114" y="345822"/>
                                  <a:pt x="631622" y="345694"/>
                                </a:cubicBezTo>
                                <a:cubicBezTo>
                                  <a:pt x="632130" y="345440"/>
                                  <a:pt x="632511" y="345313"/>
                                  <a:pt x="633019" y="345060"/>
                                </a:cubicBezTo>
                                <a:cubicBezTo>
                                  <a:pt x="633527" y="344932"/>
                                  <a:pt x="634035" y="344678"/>
                                  <a:pt x="634543" y="344551"/>
                                </a:cubicBezTo>
                                <a:cubicBezTo>
                                  <a:pt x="635051" y="344298"/>
                                  <a:pt x="635432" y="344170"/>
                                  <a:pt x="635940" y="344043"/>
                                </a:cubicBezTo>
                                <a:cubicBezTo>
                                  <a:pt x="636448" y="343789"/>
                                  <a:pt x="636956" y="343662"/>
                                  <a:pt x="637464" y="343535"/>
                                </a:cubicBezTo>
                                <a:cubicBezTo>
                                  <a:pt x="637972" y="343281"/>
                                  <a:pt x="638353" y="343154"/>
                                  <a:pt x="638861" y="343027"/>
                                </a:cubicBezTo>
                                <a:cubicBezTo>
                                  <a:pt x="639369" y="342773"/>
                                  <a:pt x="639877" y="342647"/>
                                  <a:pt x="640385" y="342519"/>
                                </a:cubicBezTo>
                                <a:cubicBezTo>
                                  <a:pt x="640893" y="342392"/>
                                  <a:pt x="641274" y="342138"/>
                                  <a:pt x="641782" y="342011"/>
                                </a:cubicBezTo>
                                <a:cubicBezTo>
                                  <a:pt x="642290" y="341757"/>
                                  <a:pt x="642798" y="341630"/>
                                  <a:pt x="643306" y="341503"/>
                                </a:cubicBezTo>
                                <a:cubicBezTo>
                                  <a:pt x="643814" y="341249"/>
                                  <a:pt x="644195" y="341123"/>
                                  <a:pt x="644703" y="340995"/>
                                </a:cubicBezTo>
                                <a:cubicBezTo>
                                  <a:pt x="645211" y="340868"/>
                                  <a:pt x="645719" y="340614"/>
                                  <a:pt x="646227" y="340487"/>
                                </a:cubicBezTo>
                                <a:cubicBezTo>
                                  <a:pt x="646735" y="340360"/>
                                  <a:pt x="647116" y="340234"/>
                                  <a:pt x="647624" y="339979"/>
                                </a:cubicBezTo>
                                <a:cubicBezTo>
                                  <a:pt x="648132" y="339852"/>
                                  <a:pt x="648640" y="339725"/>
                                  <a:pt x="649148" y="339598"/>
                                </a:cubicBezTo>
                                <a:cubicBezTo>
                                  <a:pt x="649529" y="339344"/>
                                  <a:pt x="650037" y="339217"/>
                                  <a:pt x="650545" y="339090"/>
                                </a:cubicBezTo>
                                <a:cubicBezTo>
                                  <a:pt x="651053" y="338963"/>
                                  <a:pt x="651561" y="338710"/>
                                  <a:pt x="652069" y="338582"/>
                                </a:cubicBezTo>
                                <a:cubicBezTo>
                                  <a:pt x="652450" y="338455"/>
                                  <a:pt x="652958" y="338201"/>
                                  <a:pt x="653466" y="338074"/>
                                </a:cubicBezTo>
                                <a:cubicBezTo>
                                  <a:pt x="653974" y="337948"/>
                                  <a:pt x="654482" y="337820"/>
                                  <a:pt x="654990" y="337566"/>
                                </a:cubicBezTo>
                                <a:cubicBezTo>
                                  <a:pt x="655371" y="337439"/>
                                  <a:pt x="655879" y="337312"/>
                                  <a:pt x="656387" y="337059"/>
                                </a:cubicBezTo>
                                <a:cubicBezTo>
                                  <a:pt x="656895" y="336931"/>
                                  <a:pt x="657403" y="336804"/>
                                  <a:pt x="657911" y="336677"/>
                                </a:cubicBezTo>
                                <a:cubicBezTo>
                                  <a:pt x="658292" y="336423"/>
                                  <a:pt x="658800" y="336297"/>
                                  <a:pt x="659308" y="336169"/>
                                </a:cubicBezTo>
                                <a:cubicBezTo>
                                  <a:pt x="659816" y="336042"/>
                                  <a:pt x="660324" y="335788"/>
                                  <a:pt x="660832" y="335661"/>
                                </a:cubicBezTo>
                                <a:cubicBezTo>
                                  <a:pt x="661213" y="335535"/>
                                  <a:pt x="661721" y="335407"/>
                                  <a:pt x="662229" y="335153"/>
                                </a:cubicBezTo>
                                <a:cubicBezTo>
                                  <a:pt x="662737" y="335026"/>
                                  <a:pt x="663245" y="334899"/>
                                  <a:pt x="663753" y="334645"/>
                                </a:cubicBezTo>
                                <a:cubicBezTo>
                                  <a:pt x="664134" y="334518"/>
                                  <a:pt x="664642" y="334264"/>
                                  <a:pt x="665150" y="334137"/>
                                </a:cubicBezTo>
                                <a:cubicBezTo>
                                  <a:pt x="665658" y="334010"/>
                                  <a:pt x="666166" y="333756"/>
                                  <a:pt x="666547" y="333629"/>
                                </a:cubicBezTo>
                                <a:cubicBezTo>
                                  <a:pt x="667055" y="333502"/>
                                  <a:pt x="667563" y="333248"/>
                                  <a:pt x="668071" y="333122"/>
                                </a:cubicBezTo>
                                <a:cubicBezTo>
                                  <a:pt x="668579" y="332867"/>
                                  <a:pt x="669087" y="332740"/>
                                  <a:pt x="669468" y="332613"/>
                                </a:cubicBezTo>
                                <a:cubicBezTo>
                                  <a:pt x="669976" y="332360"/>
                                  <a:pt x="670484" y="332232"/>
                                  <a:pt x="670992" y="332105"/>
                                </a:cubicBezTo>
                                <a:cubicBezTo>
                                  <a:pt x="671500" y="331851"/>
                                  <a:pt x="672008" y="331724"/>
                                  <a:pt x="672389" y="331598"/>
                                </a:cubicBezTo>
                                <a:cubicBezTo>
                                  <a:pt x="672897" y="331343"/>
                                  <a:pt x="673405" y="331216"/>
                                  <a:pt x="673913" y="331089"/>
                                </a:cubicBezTo>
                                <a:cubicBezTo>
                                  <a:pt x="674421" y="330962"/>
                                  <a:pt x="674929" y="330709"/>
                                  <a:pt x="675310" y="330581"/>
                                </a:cubicBezTo>
                                <a:cubicBezTo>
                                  <a:pt x="675818" y="330454"/>
                                  <a:pt x="676326" y="330200"/>
                                  <a:pt x="676834" y="330073"/>
                                </a:cubicBezTo>
                                <a:cubicBezTo>
                                  <a:pt x="677342" y="329947"/>
                                  <a:pt x="677850" y="329692"/>
                                  <a:pt x="678231" y="329565"/>
                                </a:cubicBezTo>
                                <a:cubicBezTo>
                                  <a:pt x="678739" y="329438"/>
                                  <a:pt x="679247" y="329185"/>
                                  <a:pt x="679755" y="329057"/>
                                </a:cubicBezTo>
                                <a:cubicBezTo>
                                  <a:pt x="680263" y="328930"/>
                                  <a:pt x="680771" y="328676"/>
                                  <a:pt x="681152" y="328549"/>
                                </a:cubicBezTo>
                                <a:cubicBezTo>
                                  <a:pt x="681660" y="328295"/>
                                  <a:pt x="682168" y="328168"/>
                                  <a:pt x="682676" y="327914"/>
                                </a:cubicBezTo>
                                <a:cubicBezTo>
                                  <a:pt x="683184" y="327787"/>
                                  <a:pt x="683565" y="327534"/>
                                  <a:pt x="684073" y="327406"/>
                                </a:cubicBezTo>
                                <a:cubicBezTo>
                                  <a:pt x="684581" y="327152"/>
                                  <a:pt x="685089" y="327025"/>
                                  <a:pt x="685597" y="326772"/>
                                </a:cubicBezTo>
                                <a:cubicBezTo>
                                  <a:pt x="686105" y="326644"/>
                                  <a:pt x="686486" y="326390"/>
                                  <a:pt x="686994" y="326136"/>
                                </a:cubicBezTo>
                                <a:cubicBezTo>
                                  <a:pt x="687502" y="326010"/>
                                  <a:pt x="688010" y="325755"/>
                                  <a:pt x="688518" y="325628"/>
                                </a:cubicBezTo>
                                <a:cubicBezTo>
                                  <a:pt x="689026" y="325374"/>
                                  <a:pt x="689407" y="325248"/>
                                  <a:pt x="689915" y="324993"/>
                                </a:cubicBezTo>
                                <a:cubicBezTo>
                                  <a:pt x="690423" y="324866"/>
                                  <a:pt x="690931" y="324612"/>
                                  <a:pt x="691439" y="324485"/>
                                </a:cubicBezTo>
                                <a:cubicBezTo>
                                  <a:pt x="691947" y="324231"/>
                                  <a:pt x="692328" y="323977"/>
                                  <a:pt x="692836" y="323850"/>
                                </a:cubicBezTo>
                                <a:cubicBezTo>
                                  <a:pt x="693344" y="323597"/>
                                  <a:pt x="693852" y="323469"/>
                                  <a:pt x="694360" y="323342"/>
                                </a:cubicBezTo>
                                <a:cubicBezTo>
                                  <a:pt x="694868" y="323088"/>
                                  <a:pt x="695249" y="322961"/>
                                  <a:pt x="695757" y="322707"/>
                                </a:cubicBezTo>
                                <a:cubicBezTo>
                                  <a:pt x="696265" y="322580"/>
                                  <a:pt x="696773" y="322453"/>
                                  <a:pt x="697281" y="322199"/>
                                </a:cubicBezTo>
                                <a:cubicBezTo>
                                  <a:pt x="697789" y="322073"/>
                                  <a:pt x="698170" y="321818"/>
                                  <a:pt x="698678" y="321691"/>
                                </a:cubicBezTo>
                                <a:cubicBezTo>
                                  <a:pt x="699186" y="321437"/>
                                  <a:pt x="699694" y="321310"/>
                                  <a:pt x="700202" y="321056"/>
                                </a:cubicBezTo>
                                <a:cubicBezTo>
                                  <a:pt x="700583" y="320929"/>
                                  <a:pt x="701091" y="320675"/>
                                  <a:pt x="701599" y="320548"/>
                                </a:cubicBezTo>
                                <a:cubicBezTo>
                                  <a:pt x="702107" y="320294"/>
                                  <a:pt x="702615" y="320167"/>
                                  <a:pt x="703123" y="319913"/>
                                </a:cubicBezTo>
                                <a:cubicBezTo>
                                  <a:pt x="703504" y="319660"/>
                                  <a:pt x="704012" y="319532"/>
                                  <a:pt x="704520" y="319278"/>
                                </a:cubicBezTo>
                                <a:cubicBezTo>
                                  <a:pt x="705028" y="319024"/>
                                  <a:pt x="705536" y="318898"/>
                                  <a:pt x="706044" y="318643"/>
                                </a:cubicBezTo>
                                <a:cubicBezTo>
                                  <a:pt x="706425" y="318389"/>
                                  <a:pt x="706933" y="318135"/>
                                  <a:pt x="707441" y="318009"/>
                                </a:cubicBezTo>
                                <a:cubicBezTo>
                                  <a:pt x="707949" y="317754"/>
                                  <a:pt x="708457" y="317500"/>
                                  <a:pt x="708965" y="317247"/>
                                </a:cubicBezTo>
                                <a:cubicBezTo>
                                  <a:pt x="709346" y="316992"/>
                                  <a:pt x="709854" y="316738"/>
                                  <a:pt x="710362" y="316485"/>
                                </a:cubicBezTo>
                                <a:cubicBezTo>
                                  <a:pt x="710870" y="316230"/>
                                  <a:pt x="711378" y="315976"/>
                                  <a:pt x="711886" y="315849"/>
                                </a:cubicBezTo>
                                <a:cubicBezTo>
                                  <a:pt x="712267" y="315595"/>
                                  <a:pt x="712775" y="315341"/>
                                  <a:pt x="713283" y="315087"/>
                                </a:cubicBezTo>
                                <a:cubicBezTo>
                                  <a:pt x="713791" y="314834"/>
                                  <a:pt x="714299" y="314579"/>
                                  <a:pt x="714807" y="314198"/>
                                </a:cubicBezTo>
                                <a:cubicBezTo>
                                  <a:pt x="715188" y="313944"/>
                                  <a:pt x="715696" y="313690"/>
                                  <a:pt x="716204" y="313436"/>
                                </a:cubicBezTo>
                                <a:cubicBezTo>
                                  <a:pt x="716712" y="313182"/>
                                  <a:pt x="717220" y="312928"/>
                                  <a:pt x="717601" y="312674"/>
                                </a:cubicBezTo>
                                <a:cubicBezTo>
                                  <a:pt x="718109" y="312420"/>
                                  <a:pt x="718617" y="312039"/>
                                  <a:pt x="719125" y="311785"/>
                                </a:cubicBezTo>
                                <a:cubicBezTo>
                                  <a:pt x="719633" y="311531"/>
                                  <a:pt x="720141" y="311277"/>
                                  <a:pt x="720522" y="311023"/>
                                </a:cubicBezTo>
                                <a:cubicBezTo>
                                  <a:pt x="721030" y="310769"/>
                                  <a:pt x="721538" y="310388"/>
                                  <a:pt x="722046" y="310135"/>
                                </a:cubicBezTo>
                                <a:cubicBezTo>
                                  <a:pt x="722554" y="309880"/>
                                  <a:pt x="723062" y="309626"/>
                                  <a:pt x="723443" y="309373"/>
                                </a:cubicBezTo>
                                <a:cubicBezTo>
                                  <a:pt x="723951" y="308991"/>
                                  <a:pt x="724459" y="308737"/>
                                  <a:pt x="724967" y="308484"/>
                                </a:cubicBezTo>
                                <a:cubicBezTo>
                                  <a:pt x="725475" y="308229"/>
                                  <a:pt x="725983" y="307975"/>
                                  <a:pt x="726364" y="307722"/>
                                </a:cubicBezTo>
                                <a:cubicBezTo>
                                  <a:pt x="726872" y="307340"/>
                                  <a:pt x="727380" y="307086"/>
                                  <a:pt x="727888" y="306960"/>
                                </a:cubicBezTo>
                                <a:cubicBezTo>
                                  <a:pt x="728396" y="306705"/>
                                  <a:pt x="728904" y="306451"/>
                                  <a:pt x="729285" y="306198"/>
                                </a:cubicBezTo>
                                <a:cubicBezTo>
                                  <a:pt x="729793" y="306070"/>
                                  <a:pt x="730301" y="305816"/>
                                  <a:pt x="730809" y="305562"/>
                                </a:cubicBezTo>
                                <a:cubicBezTo>
                                  <a:pt x="731317" y="305435"/>
                                  <a:pt x="731825" y="305309"/>
                                  <a:pt x="732206" y="305054"/>
                                </a:cubicBezTo>
                                <a:cubicBezTo>
                                  <a:pt x="732714" y="304927"/>
                                  <a:pt x="733222" y="304673"/>
                                  <a:pt x="733730" y="304547"/>
                                </a:cubicBezTo>
                                <a:cubicBezTo>
                                  <a:pt x="734238" y="304419"/>
                                  <a:pt x="734619" y="304165"/>
                                  <a:pt x="735127" y="304038"/>
                                </a:cubicBezTo>
                                <a:cubicBezTo>
                                  <a:pt x="735635" y="303911"/>
                                  <a:pt x="736143" y="303785"/>
                                  <a:pt x="736651" y="303657"/>
                                </a:cubicBezTo>
                                <a:cubicBezTo>
                                  <a:pt x="737159" y="303403"/>
                                  <a:pt x="737540" y="303276"/>
                                  <a:pt x="738048" y="303149"/>
                                </a:cubicBezTo>
                                <a:cubicBezTo>
                                  <a:pt x="738556" y="303023"/>
                                  <a:pt x="739064" y="302768"/>
                                  <a:pt x="739572" y="302641"/>
                                </a:cubicBezTo>
                                <a:cubicBezTo>
                                  <a:pt x="740080" y="302514"/>
                                  <a:pt x="740461" y="302387"/>
                                  <a:pt x="740969" y="302260"/>
                                </a:cubicBezTo>
                                <a:cubicBezTo>
                                  <a:pt x="741477" y="302006"/>
                                  <a:pt x="741985" y="301879"/>
                                  <a:pt x="742493" y="301752"/>
                                </a:cubicBezTo>
                                <a:cubicBezTo>
                                  <a:pt x="743001" y="301625"/>
                                  <a:pt x="743382" y="301498"/>
                                  <a:pt x="743890" y="301244"/>
                                </a:cubicBezTo>
                                <a:cubicBezTo>
                                  <a:pt x="744398" y="301117"/>
                                  <a:pt x="744906" y="300990"/>
                                  <a:pt x="745414" y="300736"/>
                                </a:cubicBezTo>
                                <a:cubicBezTo>
                                  <a:pt x="745922" y="300610"/>
                                  <a:pt x="746303" y="300482"/>
                                  <a:pt x="746811" y="300228"/>
                                </a:cubicBezTo>
                                <a:cubicBezTo>
                                  <a:pt x="747319" y="300101"/>
                                  <a:pt x="747827" y="299974"/>
                                  <a:pt x="748335" y="299720"/>
                                </a:cubicBezTo>
                                <a:cubicBezTo>
                                  <a:pt x="748843" y="299593"/>
                                  <a:pt x="749224" y="299466"/>
                                  <a:pt x="749732" y="299212"/>
                                </a:cubicBezTo>
                                <a:cubicBezTo>
                                  <a:pt x="750240" y="299085"/>
                                  <a:pt x="750748" y="298831"/>
                                  <a:pt x="751256" y="298704"/>
                                </a:cubicBezTo>
                                <a:cubicBezTo>
                                  <a:pt x="751637" y="298577"/>
                                  <a:pt x="752145" y="298323"/>
                                  <a:pt x="752653" y="298197"/>
                                </a:cubicBezTo>
                                <a:cubicBezTo>
                                  <a:pt x="753161" y="298069"/>
                                  <a:pt x="753669" y="297815"/>
                                  <a:pt x="754177" y="297688"/>
                                </a:cubicBezTo>
                                <a:cubicBezTo>
                                  <a:pt x="754558" y="297435"/>
                                  <a:pt x="755066" y="297307"/>
                                  <a:pt x="755574" y="297180"/>
                                </a:cubicBezTo>
                                <a:cubicBezTo>
                                  <a:pt x="756082" y="296926"/>
                                  <a:pt x="756590" y="296799"/>
                                  <a:pt x="757098" y="296545"/>
                                </a:cubicBezTo>
                                <a:cubicBezTo>
                                  <a:pt x="757479" y="296418"/>
                                  <a:pt x="757987" y="296164"/>
                                  <a:pt x="758495" y="296037"/>
                                </a:cubicBezTo>
                                <a:cubicBezTo>
                                  <a:pt x="759003" y="295910"/>
                                  <a:pt x="759511" y="295656"/>
                                  <a:pt x="760019" y="295529"/>
                                </a:cubicBezTo>
                                <a:cubicBezTo>
                                  <a:pt x="760400" y="295402"/>
                                  <a:pt x="760908" y="295148"/>
                                  <a:pt x="761416" y="294894"/>
                                </a:cubicBezTo>
                                <a:cubicBezTo>
                                  <a:pt x="761924" y="294767"/>
                                  <a:pt x="762432" y="294640"/>
                                  <a:pt x="762940" y="294386"/>
                                </a:cubicBezTo>
                                <a:cubicBezTo>
                                  <a:pt x="763321" y="294132"/>
                                  <a:pt x="763829" y="294005"/>
                                  <a:pt x="764337" y="293751"/>
                                </a:cubicBezTo>
                                <a:cubicBezTo>
                                  <a:pt x="764845" y="293498"/>
                                  <a:pt x="765353" y="293370"/>
                                  <a:pt x="765861" y="293116"/>
                                </a:cubicBezTo>
                                <a:cubicBezTo>
                                  <a:pt x="766242" y="292989"/>
                                  <a:pt x="766750" y="292735"/>
                                  <a:pt x="767258" y="292481"/>
                                </a:cubicBezTo>
                                <a:cubicBezTo>
                                  <a:pt x="767766" y="292227"/>
                                  <a:pt x="768274" y="292100"/>
                                  <a:pt x="768655" y="291847"/>
                                </a:cubicBezTo>
                                <a:cubicBezTo>
                                  <a:pt x="769163" y="291592"/>
                                  <a:pt x="769671" y="291338"/>
                                  <a:pt x="770179" y="291211"/>
                                </a:cubicBezTo>
                                <a:cubicBezTo>
                                  <a:pt x="770687" y="290957"/>
                                  <a:pt x="771195" y="290703"/>
                                  <a:pt x="771576" y="290449"/>
                                </a:cubicBezTo>
                                <a:cubicBezTo>
                                  <a:pt x="772084" y="290195"/>
                                  <a:pt x="772592" y="289941"/>
                                  <a:pt x="773100" y="289687"/>
                                </a:cubicBezTo>
                                <a:cubicBezTo>
                                  <a:pt x="773608" y="289434"/>
                                  <a:pt x="774116" y="289179"/>
                                  <a:pt x="774497" y="288925"/>
                                </a:cubicBezTo>
                                <a:cubicBezTo>
                                  <a:pt x="775005" y="288672"/>
                                  <a:pt x="775513" y="288417"/>
                                  <a:pt x="776021" y="288163"/>
                                </a:cubicBezTo>
                                <a:cubicBezTo>
                                  <a:pt x="776529" y="287910"/>
                                  <a:pt x="777037" y="287655"/>
                                  <a:pt x="777418" y="287401"/>
                                </a:cubicBezTo>
                                <a:cubicBezTo>
                                  <a:pt x="777926" y="287020"/>
                                  <a:pt x="778434" y="286766"/>
                                  <a:pt x="778942" y="286512"/>
                                </a:cubicBezTo>
                                <a:cubicBezTo>
                                  <a:pt x="779450" y="286259"/>
                                  <a:pt x="779958" y="285877"/>
                                  <a:pt x="780339" y="285623"/>
                                </a:cubicBezTo>
                                <a:cubicBezTo>
                                  <a:pt x="780847" y="285242"/>
                                  <a:pt x="781355" y="284988"/>
                                  <a:pt x="781863" y="284607"/>
                                </a:cubicBezTo>
                                <a:cubicBezTo>
                                  <a:pt x="782371" y="284353"/>
                                  <a:pt x="782879" y="283973"/>
                                  <a:pt x="783260" y="283718"/>
                                </a:cubicBezTo>
                                <a:cubicBezTo>
                                  <a:pt x="783768" y="283337"/>
                                  <a:pt x="784276" y="283084"/>
                                  <a:pt x="784784" y="282702"/>
                                </a:cubicBezTo>
                                <a:cubicBezTo>
                                  <a:pt x="785292" y="282322"/>
                                  <a:pt x="785673" y="281940"/>
                                  <a:pt x="786181" y="281686"/>
                                </a:cubicBezTo>
                                <a:cubicBezTo>
                                  <a:pt x="786689" y="281305"/>
                                  <a:pt x="787197" y="280924"/>
                                  <a:pt x="787705" y="280543"/>
                                </a:cubicBezTo>
                                <a:cubicBezTo>
                                  <a:pt x="788213" y="280162"/>
                                  <a:pt x="788594" y="279781"/>
                                  <a:pt x="789102" y="279400"/>
                                </a:cubicBezTo>
                                <a:cubicBezTo>
                                  <a:pt x="789610" y="279019"/>
                                  <a:pt x="790118" y="278638"/>
                                  <a:pt x="790626" y="278257"/>
                                </a:cubicBezTo>
                                <a:cubicBezTo>
                                  <a:pt x="791134" y="277876"/>
                                  <a:pt x="791515" y="277495"/>
                                  <a:pt x="792023" y="276987"/>
                                </a:cubicBezTo>
                                <a:cubicBezTo>
                                  <a:pt x="792531" y="276606"/>
                                  <a:pt x="793039" y="276098"/>
                                  <a:pt x="793547" y="275717"/>
                                </a:cubicBezTo>
                                <a:cubicBezTo>
                                  <a:pt x="794055" y="275210"/>
                                  <a:pt x="794436" y="274828"/>
                                  <a:pt x="794944" y="274320"/>
                                </a:cubicBezTo>
                                <a:cubicBezTo>
                                  <a:pt x="795452" y="273812"/>
                                  <a:pt x="795960" y="273304"/>
                                  <a:pt x="796468" y="272797"/>
                                </a:cubicBezTo>
                                <a:cubicBezTo>
                                  <a:pt x="796976" y="272288"/>
                                  <a:pt x="797357" y="271653"/>
                                  <a:pt x="797865" y="271145"/>
                                </a:cubicBezTo>
                                <a:cubicBezTo>
                                  <a:pt x="798373" y="270637"/>
                                  <a:pt x="798881" y="270002"/>
                                  <a:pt x="799389" y="269494"/>
                                </a:cubicBezTo>
                                <a:cubicBezTo>
                                  <a:pt x="799897" y="268860"/>
                                  <a:pt x="800278" y="268224"/>
                                  <a:pt x="800786" y="267589"/>
                                </a:cubicBezTo>
                                <a:cubicBezTo>
                                  <a:pt x="801294" y="267081"/>
                                  <a:pt x="801802" y="266319"/>
                                  <a:pt x="802310" y="265685"/>
                                </a:cubicBezTo>
                                <a:cubicBezTo>
                                  <a:pt x="802691" y="265049"/>
                                  <a:pt x="803199" y="264414"/>
                                  <a:pt x="803707" y="263779"/>
                                </a:cubicBezTo>
                                <a:cubicBezTo>
                                  <a:pt x="804215" y="263017"/>
                                  <a:pt x="804723" y="262382"/>
                                  <a:pt x="805231" y="261620"/>
                                </a:cubicBezTo>
                                <a:cubicBezTo>
                                  <a:pt x="805612" y="260859"/>
                                  <a:pt x="806120" y="260097"/>
                                  <a:pt x="806628" y="259335"/>
                                </a:cubicBezTo>
                                <a:cubicBezTo>
                                  <a:pt x="807136" y="258699"/>
                                  <a:pt x="807644" y="257810"/>
                                  <a:pt x="808152" y="257048"/>
                                </a:cubicBezTo>
                                <a:cubicBezTo>
                                  <a:pt x="808533" y="256286"/>
                                  <a:pt x="809041" y="255524"/>
                                  <a:pt x="809549" y="254635"/>
                                </a:cubicBezTo>
                                <a:cubicBezTo>
                                  <a:pt x="810057" y="253747"/>
                                  <a:pt x="810565" y="252985"/>
                                  <a:pt x="811073" y="252095"/>
                                </a:cubicBezTo>
                                <a:cubicBezTo>
                                  <a:pt x="811454" y="251206"/>
                                  <a:pt x="811962" y="250317"/>
                                  <a:pt x="812470" y="249428"/>
                                </a:cubicBezTo>
                                <a:cubicBezTo>
                                  <a:pt x="812978" y="248412"/>
                                  <a:pt x="813486" y="247523"/>
                                  <a:pt x="813994" y="246635"/>
                                </a:cubicBezTo>
                                <a:cubicBezTo>
                                  <a:pt x="814375" y="245618"/>
                                  <a:pt x="814883" y="244729"/>
                                  <a:pt x="815391" y="243713"/>
                                </a:cubicBezTo>
                                <a:cubicBezTo>
                                  <a:pt x="815899" y="242698"/>
                                  <a:pt x="816407" y="241681"/>
                                  <a:pt x="816915" y="240792"/>
                                </a:cubicBezTo>
                                <a:cubicBezTo>
                                  <a:pt x="817296" y="239776"/>
                                  <a:pt x="817804" y="238760"/>
                                  <a:pt x="818312" y="237744"/>
                                </a:cubicBezTo>
                                <a:cubicBezTo>
                                  <a:pt x="818820" y="236728"/>
                                  <a:pt x="819328" y="235585"/>
                                  <a:pt x="819709" y="234569"/>
                                </a:cubicBezTo>
                                <a:cubicBezTo>
                                  <a:pt x="820217" y="233553"/>
                                  <a:pt x="820725" y="232537"/>
                                  <a:pt x="821233" y="231394"/>
                                </a:cubicBezTo>
                                <a:cubicBezTo>
                                  <a:pt x="821741" y="230378"/>
                                  <a:pt x="822249" y="229362"/>
                                  <a:pt x="822630" y="228219"/>
                                </a:cubicBezTo>
                                <a:cubicBezTo>
                                  <a:pt x="823138" y="227203"/>
                                  <a:pt x="823646" y="226187"/>
                                  <a:pt x="824154" y="225044"/>
                                </a:cubicBezTo>
                                <a:cubicBezTo>
                                  <a:pt x="824662" y="224028"/>
                                  <a:pt x="825170" y="222885"/>
                                  <a:pt x="825551" y="221869"/>
                                </a:cubicBezTo>
                                <a:cubicBezTo>
                                  <a:pt x="826059" y="220853"/>
                                  <a:pt x="826567" y="219837"/>
                                  <a:pt x="827075" y="218822"/>
                                </a:cubicBezTo>
                                <a:cubicBezTo>
                                  <a:pt x="827583" y="217805"/>
                                  <a:pt x="828091" y="216789"/>
                                  <a:pt x="828472" y="215773"/>
                                </a:cubicBezTo>
                                <a:cubicBezTo>
                                  <a:pt x="828980" y="214757"/>
                                  <a:pt x="829488" y="213868"/>
                                  <a:pt x="829996" y="212852"/>
                                </a:cubicBezTo>
                                <a:cubicBezTo>
                                  <a:pt x="830504" y="211963"/>
                                  <a:pt x="831012" y="211074"/>
                                  <a:pt x="831393" y="210185"/>
                                </a:cubicBezTo>
                                <a:cubicBezTo>
                                  <a:pt x="831901" y="209297"/>
                                  <a:pt x="832409" y="208535"/>
                                  <a:pt x="832917" y="207645"/>
                                </a:cubicBezTo>
                                <a:cubicBezTo>
                                  <a:pt x="833425" y="206884"/>
                                  <a:pt x="833806" y="206122"/>
                                  <a:pt x="834314" y="205360"/>
                                </a:cubicBezTo>
                                <a:cubicBezTo>
                                  <a:pt x="834822" y="204724"/>
                                  <a:pt x="835330" y="203962"/>
                                  <a:pt x="835838" y="203327"/>
                                </a:cubicBezTo>
                                <a:cubicBezTo>
                                  <a:pt x="836346" y="202692"/>
                                  <a:pt x="836727" y="202057"/>
                                  <a:pt x="837235" y="201549"/>
                                </a:cubicBezTo>
                                <a:cubicBezTo>
                                  <a:pt x="837743" y="201041"/>
                                  <a:pt x="838251" y="200534"/>
                                  <a:pt x="838759" y="200025"/>
                                </a:cubicBezTo>
                                <a:cubicBezTo>
                                  <a:pt x="839267" y="199644"/>
                                  <a:pt x="839648" y="199263"/>
                                  <a:pt x="840156" y="198882"/>
                                </a:cubicBezTo>
                                <a:cubicBezTo>
                                  <a:pt x="840664" y="198501"/>
                                  <a:pt x="841172" y="198120"/>
                                  <a:pt x="841680" y="197866"/>
                                </a:cubicBezTo>
                                <a:cubicBezTo>
                                  <a:pt x="842188" y="197612"/>
                                  <a:pt x="842569" y="197485"/>
                                  <a:pt x="843077" y="197231"/>
                                </a:cubicBezTo>
                                <a:cubicBezTo>
                                  <a:pt x="843585" y="197104"/>
                                  <a:pt x="844093" y="196977"/>
                                  <a:pt x="844601" y="196977"/>
                                </a:cubicBezTo>
                                <a:cubicBezTo>
                                  <a:pt x="845109" y="196850"/>
                                  <a:pt x="845490" y="196850"/>
                                  <a:pt x="845998" y="196850"/>
                                </a:cubicBezTo>
                                <a:cubicBezTo>
                                  <a:pt x="846506" y="196850"/>
                                  <a:pt x="847014" y="196850"/>
                                  <a:pt x="847522" y="196977"/>
                                </a:cubicBezTo>
                                <a:cubicBezTo>
                                  <a:pt x="848030" y="196977"/>
                                  <a:pt x="848411" y="197231"/>
                                  <a:pt x="848919" y="197359"/>
                                </a:cubicBezTo>
                                <a:cubicBezTo>
                                  <a:pt x="849427" y="197485"/>
                                  <a:pt x="849935" y="197612"/>
                                  <a:pt x="850443" y="197739"/>
                                </a:cubicBezTo>
                                <a:cubicBezTo>
                                  <a:pt x="850824" y="197993"/>
                                  <a:pt x="851332" y="198120"/>
                                  <a:pt x="851840" y="198374"/>
                                </a:cubicBezTo>
                                <a:cubicBezTo>
                                  <a:pt x="852348" y="198628"/>
                                  <a:pt x="852856" y="198882"/>
                                  <a:pt x="853364" y="199136"/>
                                </a:cubicBezTo>
                                <a:cubicBezTo>
                                  <a:pt x="853745" y="199263"/>
                                  <a:pt x="854253" y="199517"/>
                                  <a:pt x="854761" y="199772"/>
                                </a:cubicBezTo>
                                <a:cubicBezTo>
                                  <a:pt x="855269" y="200025"/>
                                  <a:pt x="855777" y="200406"/>
                                  <a:pt x="856285" y="200660"/>
                                </a:cubicBezTo>
                                <a:cubicBezTo>
                                  <a:pt x="856666" y="200914"/>
                                  <a:pt x="857174" y="201168"/>
                                  <a:pt x="857682" y="201423"/>
                                </a:cubicBezTo>
                                <a:cubicBezTo>
                                  <a:pt x="858190" y="201803"/>
                                  <a:pt x="858698" y="201930"/>
                                  <a:pt x="859206" y="202311"/>
                                </a:cubicBezTo>
                                <a:cubicBezTo>
                                  <a:pt x="859587" y="202565"/>
                                  <a:pt x="860095" y="202819"/>
                                  <a:pt x="860603" y="203073"/>
                                </a:cubicBezTo>
                                <a:cubicBezTo>
                                  <a:pt x="861111" y="203327"/>
                                  <a:pt x="861619" y="203581"/>
                                  <a:pt x="862127" y="203835"/>
                                </a:cubicBezTo>
                                <a:cubicBezTo>
                                  <a:pt x="862508" y="204089"/>
                                  <a:pt x="863016" y="204216"/>
                                  <a:pt x="863524" y="204470"/>
                                </a:cubicBezTo>
                                <a:cubicBezTo>
                                  <a:pt x="864032" y="204724"/>
                                  <a:pt x="864540" y="204978"/>
                                  <a:pt x="865048" y="205105"/>
                                </a:cubicBezTo>
                                <a:cubicBezTo>
                                  <a:pt x="865429" y="205360"/>
                                  <a:pt x="865937" y="205486"/>
                                  <a:pt x="866445" y="205740"/>
                                </a:cubicBezTo>
                                <a:cubicBezTo>
                                  <a:pt x="866953" y="205867"/>
                                  <a:pt x="867461" y="205994"/>
                                  <a:pt x="867842" y="206248"/>
                                </a:cubicBezTo>
                                <a:cubicBezTo>
                                  <a:pt x="868350" y="206375"/>
                                  <a:pt x="868858" y="206375"/>
                                  <a:pt x="869366" y="206502"/>
                                </a:cubicBezTo>
                                <a:cubicBezTo>
                                  <a:pt x="869874" y="206629"/>
                                  <a:pt x="870382" y="206756"/>
                                  <a:pt x="870763" y="206884"/>
                                </a:cubicBezTo>
                                <a:cubicBezTo>
                                  <a:pt x="871271" y="206884"/>
                                  <a:pt x="871779" y="207010"/>
                                  <a:pt x="872287" y="207010"/>
                                </a:cubicBezTo>
                                <a:cubicBezTo>
                                  <a:pt x="872795" y="207010"/>
                                  <a:pt x="873303" y="207137"/>
                                  <a:pt x="873684" y="207137"/>
                                </a:cubicBezTo>
                                <a:cubicBezTo>
                                  <a:pt x="874192" y="207137"/>
                                  <a:pt x="874700" y="207137"/>
                                  <a:pt x="875208" y="207010"/>
                                </a:cubicBezTo>
                                <a:cubicBezTo>
                                  <a:pt x="875716" y="207010"/>
                                  <a:pt x="876224" y="206884"/>
                                  <a:pt x="876605" y="206884"/>
                                </a:cubicBezTo>
                                <a:cubicBezTo>
                                  <a:pt x="877113" y="206756"/>
                                  <a:pt x="877621" y="206756"/>
                                  <a:pt x="878129" y="206629"/>
                                </a:cubicBezTo>
                                <a:cubicBezTo>
                                  <a:pt x="878637" y="206502"/>
                                  <a:pt x="879145" y="206248"/>
                                  <a:pt x="879526" y="206122"/>
                                </a:cubicBezTo>
                                <a:cubicBezTo>
                                  <a:pt x="880034" y="205994"/>
                                  <a:pt x="880542" y="205740"/>
                                  <a:pt x="881050" y="205613"/>
                                </a:cubicBezTo>
                                <a:cubicBezTo>
                                  <a:pt x="881558" y="205360"/>
                                  <a:pt x="882066" y="205232"/>
                                  <a:pt x="882447" y="204978"/>
                                </a:cubicBezTo>
                                <a:cubicBezTo>
                                  <a:pt x="882955" y="204724"/>
                                  <a:pt x="883463" y="204343"/>
                                  <a:pt x="883971" y="204089"/>
                                </a:cubicBezTo>
                                <a:cubicBezTo>
                                  <a:pt x="884479" y="203835"/>
                                  <a:pt x="884860" y="203454"/>
                                  <a:pt x="885368" y="203073"/>
                                </a:cubicBezTo>
                                <a:cubicBezTo>
                                  <a:pt x="885876" y="202819"/>
                                  <a:pt x="886384" y="202438"/>
                                  <a:pt x="886892" y="202057"/>
                                </a:cubicBezTo>
                                <a:cubicBezTo>
                                  <a:pt x="887400" y="201676"/>
                                  <a:pt x="887781" y="201295"/>
                                  <a:pt x="888289" y="200787"/>
                                </a:cubicBezTo>
                                <a:cubicBezTo>
                                  <a:pt x="888797" y="200406"/>
                                  <a:pt x="889305" y="199898"/>
                                  <a:pt x="889813" y="199390"/>
                                </a:cubicBezTo>
                                <a:cubicBezTo>
                                  <a:pt x="890321" y="198882"/>
                                  <a:pt x="890702" y="198374"/>
                                  <a:pt x="891210" y="197866"/>
                                </a:cubicBezTo>
                                <a:cubicBezTo>
                                  <a:pt x="891718" y="197359"/>
                                  <a:pt x="892226" y="196723"/>
                                  <a:pt x="892734" y="196215"/>
                                </a:cubicBezTo>
                                <a:cubicBezTo>
                                  <a:pt x="893242" y="195580"/>
                                  <a:pt x="893623" y="195073"/>
                                  <a:pt x="894131" y="194437"/>
                                </a:cubicBezTo>
                                <a:cubicBezTo>
                                  <a:pt x="894639" y="193802"/>
                                  <a:pt x="895147" y="193167"/>
                                  <a:pt x="895655" y="192532"/>
                                </a:cubicBezTo>
                                <a:cubicBezTo>
                                  <a:pt x="896163" y="191770"/>
                                  <a:pt x="896544" y="191135"/>
                                  <a:pt x="897052" y="190373"/>
                                </a:cubicBezTo>
                                <a:cubicBezTo>
                                  <a:pt x="897560" y="189611"/>
                                  <a:pt x="898068" y="188849"/>
                                  <a:pt x="898576" y="188087"/>
                                </a:cubicBezTo>
                                <a:cubicBezTo>
                                  <a:pt x="899084" y="187325"/>
                                  <a:pt x="899465" y="186563"/>
                                  <a:pt x="899973" y="185674"/>
                                </a:cubicBezTo>
                                <a:cubicBezTo>
                                  <a:pt x="900481" y="184912"/>
                                  <a:pt x="900989" y="184023"/>
                                  <a:pt x="901497" y="183261"/>
                                </a:cubicBezTo>
                                <a:cubicBezTo>
                                  <a:pt x="901878" y="182373"/>
                                  <a:pt x="902386" y="181484"/>
                                  <a:pt x="902894" y="180594"/>
                                </a:cubicBezTo>
                                <a:cubicBezTo>
                                  <a:pt x="903402" y="179705"/>
                                  <a:pt x="903910" y="178816"/>
                                  <a:pt x="904418" y="177927"/>
                                </a:cubicBezTo>
                                <a:cubicBezTo>
                                  <a:pt x="904799" y="177038"/>
                                  <a:pt x="905307" y="176023"/>
                                  <a:pt x="905815" y="175134"/>
                                </a:cubicBezTo>
                                <a:cubicBezTo>
                                  <a:pt x="906323" y="174244"/>
                                  <a:pt x="906831" y="173355"/>
                                  <a:pt x="907339" y="172339"/>
                                </a:cubicBezTo>
                                <a:cubicBezTo>
                                  <a:pt x="907720" y="171450"/>
                                  <a:pt x="908228" y="170435"/>
                                  <a:pt x="908736" y="169545"/>
                                </a:cubicBezTo>
                                <a:cubicBezTo>
                                  <a:pt x="909244" y="168656"/>
                                  <a:pt x="909752" y="167640"/>
                                  <a:pt x="910260" y="166751"/>
                                </a:cubicBezTo>
                                <a:cubicBezTo>
                                  <a:pt x="910641" y="165862"/>
                                  <a:pt x="911149" y="164847"/>
                                  <a:pt x="911657" y="163957"/>
                                </a:cubicBezTo>
                                <a:cubicBezTo>
                                  <a:pt x="912165" y="163068"/>
                                  <a:pt x="912673" y="162179"/>
                                  <a:pt x="913181" y="161163"/>
                                </a:cubicBezTo>
                                <a:cubicBezTo>
                                  <a:pt x="913562" y="160274"/>
                                  <a:pt x="914070" y="159385"/>
                                  <a:pt x="914578" y="158497"/>
                                </a:cubicBezTo>
                                <a:cubicBezTo>
                                  <a:pt x="915086" y="157607"/>
                                  <a:pt x="915594" y="156718"/>
                                  <a:pt x="916102" y="155829"/>
                                </a:cubicBezTo>
                                <a:cubicBezTo>
                                  <a:pt x="916483" y="155067"/>
                                  <a:pt x="916991" y="154178"/>
                                  <a:pt x="917499" y="153289"/>
                                </a:cubicBezTo>
                                <a:cubicBezTo>
                                  <a:pt x="918007" y="152527"/>
                                  <a:pt x="918515" y="151638"/>
                                  <a:pt x="918896" y="150876"/>
                                </a:cubicBezTo>
                                <a:cubicBezTo>
                                  <a:pt x="919404" y="149987"/>
                                  <a:pt x="919912" y="149225"/>
                                  <a:pt x="920420" y="148463"/>
                                </a:cubicBezTo>
                                <a:cubicBezTo>
                                  <a:pt x="920928" y="147701"/>
                                  <a:pt x="921436" y="146939"/>
                                  <a:pt x="921817" y="146177"/>
                                </a:cubicBezTo>
                                <a:cubicBezTo>
                                  <a:pt x="922325" y="145415"/>
                                  <a:pt x="922833" y="144653"/>
                                  <a:pt x="923341" y="144018"/>
                                </a:cubicBezTo>
                                <a:cubicBezTo>
                                  <a:pt x="923849" y="143256"/>
                                  <a:pt x="924357" y="142622"/>
                                  <a:pt x="924738" y="141986"/>
                                </a:cubicBezTo>
                                <a:cubicBezTo>
                                  <a:pt x="925246" y="141351"/>
                                  <a:pt x="925754" y="140716"/>
                                  <a:pt x="926262" y="140081"/>
                                </a:cubicBezTo>
                                <a:cubicBezTo>
                                  <a:pt x="926770" y="139573"/>
                                  <a:pt x="927278" y="138938"/>
                                  <a:pt x="927659" y="138430"/>
                                </a:cubicBezTo>
                                <a:cubicBezTo>
                                  <a:pt x="928167" y="137923"/>
                                  <a:pt x="928675" y="137541"/>
                                  <a:pt x="929183" y="137034"/>
                                </a:cubicBezTo>
                                <a:cubicBezTo>
                                  <a:pt x="929691" y="136652"/>
                                  <a:pt x="930199" y="136272"/>
                                  <a:pt x="930580" y="135890"/>
                                </a:cubicBezTo>
                                <a:cubicBezTo>
                                  <a:pt x="931088" y="135510"/>
                                  <a:pt x="931596" y="135128"/>
                                  <a:pt x="932104" y="134874"/>
                                </a:cubicBezTo>
                                <a:cubicBezTo>
                                  <a:pt x="932612" y="134620"/>
                                  <a:pt x="933120" y="134366"/>
                                  <a:pt x="933501" y="134239"/>
                                </a:cubicBezTo>
                                <a:cubicBezTo>
                                  <a:pt x="934009" y="134112"/>
                                  <a:pt x="934517" y="133859"/>
                                  <a:pt x="935025" y="133731"/>
                                </a:cubicBezTo>
                                <a:cubicBezTo>
                                  <a:pt x="935533" y="133604"/>
                                  <a:pt x="935914" y="133604"/>
                                  <a:pt x="936422" y="133477"/>
                                </a:cubicBezTo>
                                <a:cubicBezTo>
                                  <a:pt x="936930" y="133477"/>
                                  <a:pt x="937438" y="133477"/>
                                  <a:pt x="937946" y="133604"/>
                                </a:cubicBezTo>
                                <a:cubicBezTo>
                                  <a:pt x="938454" y="133604"/>
                                  <a:pt x="938835" y="133731"/>
                                  <a:pt x="939343" y="133859"/>
                                </a:cubicBezTo>
                                <a:cubicBezTo>
                                  <a:pt x="939851" y="133985"/>
                                  <a:pt x="940359" y="134112"/>
                                  <a:pt x="940867" y="134239"/>
                                </a:cubicBezTo>
                                <a:cubicBezTo>
                                  <a:pt x="941375" y="134493"/>
                                  <a:pt x="941756" y="134620"/>
                                  <a:pt x="942264" y="134874"/>
                                </a:cubicBezTo>
                                <a:cubicBezTo>
                                  <a:pt x="942772" y="135128"/>
                                  <a:pt x="943280" y="135382"/>
                                  <a:pt x="943788" y="135763"/>
                                </a:cubicBezTo>
                                <a:cubicBezTo>
                                  <a:pt x="944296" y="136017"/>
                                  <a:pt x="944677" y="136398"/>
                                  <a:pt x="945185" y="136779"/>
                                </a:cubicBezTo>
                                <a:cubicBezTo>
                                  <a:pt x="945693" y="137160"/>
                                  <a:pt x="946201" y="137541"/>
                                  <a:pt x="946709" y="137923"/>
                                </a:cubicBezTo>
                                <a:cubicBezTo>
                                  <a:pt x="947217" y="138303"/>
                                  <a:pt x="947598" y="138811"/>
                                  <a:pt x="948106" y="139319"/>
                                </a:cubicBezTo>
                                <a:cubicBezTo>
                                  <a:pt x="948614" y="139700"/>
                                  <a:pt x="949122" y="140209"/>
                                  <a:pt x="949630" y="140716"/>
                                </a:cubicBezTo>
                                <a:cubicBezTo>
                                  <a:pt x="950138" y="141224"/>
                                  <a:pt x="950519" y="141732"/>
                                  <a:pt x="951027" y="142240"/>
                                </a:cubicBezTo>
                                <a:cubicBezTo>
                                  <a:pt x="951535" y="142748"/>
                                  <a:pt x="952043" y="143256"/>
                                  <a:pt x="952551" y="143764"/>
                                </a:cubicBezTo>
                                <a:cubicBezTo>
                                  <a:pt x="952932" y="144273"/>
                                  <a:pt x="953440" y="144907"/>
                                  <a:pt x="953948" y="145415"/>
                                </a:cubicBezTo>
                                <a:cubicBezTo>
                                  <a:pt x="954456" y="145923"/>
                                  <a:pt x="954964" y="146431"/>
                                  <a:pt x="955472" y="146939"/>
                                </a:cubicBezTo>
                                <a:cubicBezTo>
                                  <a:pt x="955853" y="147448"/>
                                  <a:pt x="956361" y="148082"/>
                                  <a:pt x="956869" y="148590"/>
                                </a:cubicBezTo>
                                <a:cubicBezTo>
                                  <a:pt x="957377" y="149098"/>
                                  <a:pt x="957885" y="149606"/>
                                  <a:pt x="958393" y="150114"/>
                                </a:cubicBezTo>
                                <a:cubicBezTo>
                                  <a:pt x="958774" y="150623"/>
                                  <a:pt x="959282" y="151257"/>
                                  <a:pt x="959790" y="151765"/>
                                </a:cubicBezTo>
                                <a:cubicBezTo>
                                  <a:pt x="960298" y="152273"/>
                                  <a:pt x="960806" y="152781"/>
                                  <a:pt x="961314" y="153289"/>
                                </a:cubicBezTo>
                                <a:cubicBezTo>
                                  <a:pt x="961695" y="153798"/>
                                  <a:pt x="962203" y="154305"/>
                                  <a:pt x="962711" y="154686"/>
                                </a:cubicBezTo>
                                <a:cubicBezTo>
                                  <a:pt x="963219" y="155194"/>
                                  <a:pt x="963727" y="155702"/>
                                  <a:pt x="964235" y="156210"/>
                                </a:cubicBezTo>
                                <a:cubicBezTo>
                                  <a:pt x="964616" y="156718"/>
                                  <a:pt x="965124" y="157099"/>
                                  <a:pt x="965632" y="157607"/>
                                </a:cubicBezTo>
                                <a:cubicBezTo>
                                  <a:pt x="966140" y="158115"/>
                                  <a:pt x="966648" y="158497"/>
                                  <a:pt x="967156" y="158877"/>
                                </a:cubicBezTo>
                                <a:cubicBezTo>
                                  <a:pt x="967537" y="159385"/>
                                  <a:pt x="968045" y="159766"/>
                                  <a:pt x="968553" y="160148"/>
                                </a:cubicBezTo>
                                <a:cubicBezTo>
                                  <a:pt x="969061" y="160528"/>
                                  <a:pt x="969569" y="160910"/>
                                  <a:pt x="969950" y="161290"/>
                                </a:cubicBezTo>
                                <a:cubicBezTo>
                                  <a:pt x="970458" y="161672"/>
                                  <a:pt x="970966" y="162052"/>
                                  <a:pt x="971474" y="162434"/>
                                </a:cubicBezTo>
                                <a:cubicBezTo>
                                  <a:pt x="971982" y="162814"/>
                                  <a:pt x="972490" y="163195"/>
                                  <a:pt x="972871" y="163449"/>
                                </a:cubicBezTo>
                                <a:cubicBezTo>
                                  <a:pt x="973379" y="163830"/>
                                  <a:pt x="973887" y="164211"/>
                                  <a:pt x="974395" y="164465"/>
                                </a:cubicBezTo>
                                <a:cubicBezTo>
                                  <a:pt x="974903" y="164847"/>
                                  <a:pt x="975411" y="165100"/>
                                  <a:pt x="975792" y="165354"/>
                                </a:cubicBezTo>
                                <a:cubicBezTo>
                                  <a:pt x="976300" y="165609"/>
                                  <a:pt x="976808" y="165862"/>
                                  <a:pt x="977316" y="166116"/>
                                </a:cubicBezTo>
                                <a:cubicBezTo>
                                  <a:pt x="977824" y="166370"/>
                                  <a:pt x="978332" y="166624"/>
                                  <a:pt x="978713" y="166878"/>
                                </a:cubicBezTo>
                                <a:cubicBezTo>
                                  <a:pt x="979221" y="167132"/>
                                  <a:pt x="979729" y="167260"/>
                                  <a:pt x="980237" y="167513"/>
                                </a:cubicBezTo>
                                <a:cubicBezTo>
                                  <a:pt x="980745" y="167640"/>
                                  <a:pt x="981253" y="167767"/>
                                  <a:pt x="981634" y="167894"/>
                                </a:cubicBezTo>
                                <a:cubicBezTo>
                                  <a:pt x="982142" y="168022"/>
                                  <a:pt x="982650" y="168148"/>
                                  <a:pt x="983158" y="168275"/>
                                </a:cubicBezTo>
                                <a:cubicBezTo>
                                  <a:pt x="983666" y="168402"/>
                                  <a:pt x="984174" y="168529"/>
                                  <a:pt x="984555" y="168656"/>
                                </a:cubicBezTo>
                                <a:cubicBezTo>
                                  <a:pt x="985063" y="168784"/>
                                  <a:pt x="985571" y="168784"/>
                                  <a:pt x="986079" y="168784"/>
                                </a:cubicBezTo>
                                <a:cubicBezTo>
                                  <a:pt x="986587" y="168910"/>
                                  <a:pt x="986968" y="168910"/>
                                  <a:pt x="987476" y="168910"/>
                                </a:cubicBezTo>
                                <a:cubicBezTo>
                                  <a:pt x="987984" y="169037"/>
                                  <a:pt x="988492" y="169037"/>
                                  <a:pt x="989000" y="169037"/>
                                </a:cubicBezTo>
                                <a:cubicBezTo>
                                  <a:pt x="989508" y="169037"/>
                                  <a:pt x="989889" y="169037"/>
                                  <a:pt x="990397" y="169037"/>
                                </a:cubicBezTo>
                                <a:cubicBezTo>
                                  <a:pt x="990905" y="169037"/>
                                  <a:pt x="991413" y="168910"/>
                                  <a:pt x="991921" y="168910"/>
                                </a:cubicBezTo>
                                <a:cubicBezTo>
                                  <a:pt x="992429" y="168910"/>
                                  <a:pt x="992810" y="168784"/>
                                  <a:pt x="993318" y="168784"/>
                                </a:cubicBezTo>
                                <a:cubicBezTo>
                                  <a:pt x="993826" y="168656"/>
                                  <a:pt x="994334" y="168529"/>
                                  <a:pt x="994842" y="168529"/>
                                </a:cubicBezTo>
                                <a:cubicBezTo>
                                  <a:pt x="995350" y="168402"/>
                                  <a:pt x="995731" y="168275"/>
                                  <a:pt x="996239" y="168148"/>
                                </a:cubicBezTo>
                                <a:cubicBezTo>
                                  <a:pt x="996747" y="167894"/>
                                  <a:pt x="997255" y="167767"/>
                                  <a:pt x="997763" y="167640"/>
                                </a:cubicBezTo>
                                <a:cubicBezTo>
                                  <a:pt x="998271" y="167513"/>
                                  <a:pt x="998652" y="167260"/>
                                  <a:pt x="999160" y="167132"/>
                                </a:cubicBezTo>
                                <a:cubicBezTo>
                                  <a:pt x="999668" y="166878"/>
                                  <a:pt x="1000176" y="166624"/>
                                  <a:pt x="1000684" y="166370"/>
                                </a:cubicBezTo>
                                <a:cubicBezTo>
                                  <a:pt x="1001192" y="166116"/>
                                  <a:pt x="1001573" y="165862"/>
                                  <a:pt x="1002081" y="165609"/>
                                </a:cubicBezTo>
                                <a:cubicBezTo>
                                  <a:pt x="1002589" y="165354"/>
                                  <a:pt x="1003097" y="164973"/>
                                  <a:pt x="1003605" y="164719"/>
                                </a:cubicBezTo>
                                <a:cubicBezTo>
                                  <a:pt x="1003986" y="164465"/>
                                  <a:pt x="1004494" y="164085"/>
                                  <a:pt x="1005002" y="163830"/>
                                </a:cubicBezTo>
                                <a:cubicBezTo>
                                  <a:pt x="1005510" y="163449"/>
                                  <a:pt x="1006018" y="163068"/>
                                  <a:pt x="1006526" y="162814"/>
                                </a:cubicBezTo>
                                <a:cubicBezTo>
                                  <a:pt x="1006907" y="162434"/>
                                  <a:pt x="1007415" y="162052"/>
                                  <a:pt x="1007923" y="161672"/>
                                </a:cubicBezTo>
                                <a:cubicBezTo>
                                  <a:pt x="1008431" y="161290"/>
                                  <a:pt x="1008939" y="160910"/>
                                  <a:pt x="1009447" y="160655"/>
                                </a:cubicBezTo>
                                <a:cubicBezTo>
                                  <a:pt x="1009828" y="160274"/>
                                  <a:pt x="1010336" y="159893"/>
                                  <a:pt x="1010844" y="159512"/>
                                </a:cubicBezTo>
                                <a:cubicBezTo>
                                  <a:pt x="1011352" y="159131"/>
                                  <a:pt x="1011860" y="158750"/>
                                  <a:pt x="1012368" y="158369"/>
                                </a:cubicBezTo>
                                <a:cubicBezTo>
                                  <a:pt x="1012749" y="157988"/>
                                  <a:pt x="1013257" y="157607"/>
                                  <a:pt x="1013765" y="157226"/>
                                </a:cubicBezTo>
                                <a:cubicBezTo>
                                  <a:pt x="1014273" y="156845"/>
                                  <a:pt x="1014781" y="156464"/>
                                  <a:pt x="1015289" y="156084"/>
                                </a:cubicBezTo>
                                <a:cubicBezTo>
                                  <a:pt x="1015670" y="155702"/>
                                  <a:pt x="1016178" y="155322"/>
                                  <a:pt x="1016686" y="154940"/>
                                </a:cubicBezTo>
                                <a:cubicBezTo>
                                  <a:pt x="1017194" y="154560"/>
                                  <a:pt x="1017702" y="154178"/>
                                  <a:pt x="1018210" y="153798"/>
                                </a:cubicBezTo>
                                <a:cubicBezTo>
                                  <a:pt x="1018591" y="153543"/>
                                  <a:pt x="1019099" y="153162"/>
                                  <a:pt x="1019607" y="152781"/>
                                </a:cubicBezTo>
                                <a:cubicBezTo>
                                  <a:pt x="1020115" y="152527"/>
                                  <a:pt x="1020623" y="152147"/>
                                  <a:pt x="1021004" y="151892"/>
                                </a:cubicBezTo>
                                <a:cubicBezTo>
                                  <a:pt x="1021512" y="151511"/>
                                  <a:pt x="1022020" y="151257"/>
                                  <a:pt x="1022528" y="150876"/>
                                </a:cubicBezTo>
                                <a:cubicBezTo>
                                  <a:pt x="1023036" y="150623"/>
                                  <a:pt x="1023544" y="150368"/>
                                  <a:pt x="1023925" y="150114"/>
                                </a:cubicBezTo>
                                <a:cubicBezTo>
                                  <a:pt x="1024433" y="149734"/>
                                  <a:pt x="1024941" y="149479"/>
                                  <a:pt x="1025449" y="149225"/>
                                </a:cubicBezTo>
                                <a:cubicBezTo>
                                  <a:pt x="1025957" y="148972"/>
                                  <a:pt x="1026465" y="148844"/>
                                  <a:pt x="1026846" y="148590"/>
                                </a:cubicBezTo>
                                <a:cubicBezTo>
                                  <a:pt x="1027354" y="148336"/>
                                  <a:pt x="1027862" y="148210"/>
                                  <a:pt x="1028370" y="147955"/>
                                </a:cubicBezTo>
                                <a:cubicBezTo>
                                  <a:pt x="1028878" y="147828"/>
                                  <a:pt x="1029386" y="147574"/>
                                  <a:pt x="1029767" y="147448"/>
                                </a:cubicBezTo>
                                <a:cubicBezTo>
                                  <a:pt x="1030275" y="147320"/>
                                  <a:pt x="1030783" y="147193"/>
                                  <a:pt x="1031291" y="147193"/>
                                </a:cubicBezTo>
                                <a:cubicBezTo>
                                  <a:pt x="1031799" y="147066"/>
                                  <a:pt x="1032307" y="147066"/>
                                  <a:pt x="1032688" y="146939"/>
                                </a:cubicBezTo>
                                <a:cubicBezTo>
                                  <a:pt x="1033196" y="146939"/>
                                  <a:pt x="1033704" y="146939"/>
                                  <a:pt x="1034212" y="146939"/>
                                </a:cubicBezTo>
                                <a:cubicBezTo>
                                  <a:pt x="1034720" y="146939"/>
                                  <a:pt x="1035101" y="146939"/>
                                  <a:pt x="1035609" y="146939"/>
                                </a:cubicBezTo>
                                <a:cubicBezTo>
                                  <a:pt x="1036117" y="147066"/>
                                  <a:pt x="1036625" y="147066"/>
                                  <a:pt x="1037133" y="147066"/>
                                </a:cubicBezTo>
                                <a:cubicBezTo>
                                  <a:pt x="1037641" y="147193"/>
                                  <a:pt x="1038022" y="147320"/>
                                  <a:pt x="1038530" y="147448"/>
                                </a:cubicBezTo>
                                <a:cubicBezTo>
                                  <a:pt x="1039038" y="147574"/>
                                  <a:pt x="1039546" y="147701"/>
                                  <a:pt x="1040054" y="147828"/>
                                </a:cubicBezTo>
                                <a:cubicBezTo>
                                  <a:pt x="1040562" y="148082"/>
                                  <a:pt x="1040943" y="148210"/>
                                  <a:pt x="1041451" y="148336"/>
                                </a:cubicBezTo>
                                <a:cubicBezTo>
                                  <a:pt x="1041959" y="148590"/>
                                  <a:pt x="1042467" y="148844"/>
                                  <a:pt x="1042975" y="148972"/>
                                </a:cubicBezTo>
                                <a:cubicBezTo>
                                  <a:pt x="1043483" y="149225"/>
                                  <a:pt x="1043864" y="149479"/>
                                  <a:pt x="1044372" y="149734"/>
                                </a:cubicBezTo>
                                <a:cubicBezTo>
                                  <a:pt x="1044880" y="149987"/>
                                  <a:pt x="1045388" y="150241"/>
                                  <a:pt x="1045896" y="150495"/>
                                </a:cubicBezTo>
                                <a:cubicBezTo>
                                  <a:pt x="1046404" y="150876"/>
                                  <a:pt x="1046785" y="151130"/>
                                  <a:pt x="1047293" y="151385"/>
                                </a:cubicBezTo>
                                <a:cubicBezTo>
                                  <a:pt x="1047801" y="151638"/>
                                  <a:pt x="1048309" y="151892"/>
                                  <a:pt x="1048817" y="152273"/>
                                </a:cubicBezTo>
                                <a:cubicBezTo>
                                  <a:pt x="1049325" y="152527"/>
                                  <a:pt x="1049706" y="152781"/>
                                  <a:pt x="1050214" y="153162"/>
                                </a:cubicBezTo>
                                <a:cubicBezTo>
                                  <a:pt x="1050722" y="153416"/>
                                  <a:pt x="1051230" y="153670"/>
                                  <a:pt x="1051738" y="154051"/>
                                </a:cubicBezTo>
                                <a:cubicBezTo>
                                  <a:pt x="1052246" y="154305"/>
                                  <a:pt x="1052627" y="154686"/>
                                  <a:pt x="1053135" y="154940"/>
                                </a:cubicBezTo>
                                <a:cubicBezTo>
                                  <a:pt x="1053643" y="155322"/>
                                  <a:pt x="1054151" y="155575"/>
                                  <a:pt x="1054659" y="155956"/>
                                </a:cubicBezTo>
                                <a:cubicBezTo>
                                  <a:pt x="1055040" y="156210"/>
                                  <a:pt x="1055548" y="156591"/>
                                  <a:pt x="1056056" y="156845"/>
                                </a:cubicBezTo>
                                <a:cubicBezTo>
                                  <a:pt x="1056564" y="157226"/>
                                  <a:pt x="1057072" y="157480"/>
                                  <a:pt x="1057580" y="157861"/>
                                </a:cubicBezTo>
                                <a:cubicBezTo>
                                  <a:pt x="1057961" y="158115"/>
                                  <a:pt x="1058469" y="158497"/>
                                  <a:pt x="1058977" y="158750"/>
                                </a:cubicBezTo>
                                <a:cubicBezTo>
                                  <a:pt x="1059485" y="159004"/>
                                  <a:pt x="1059993" y="159385"/>
                                  <a:pt x="1060501" y="159639"/>
                                </a:cubicBezTo>
                                <a:cubicBezTo>
                                  <a:pt x="1060882" y="159893"/>
                                  <a:pt x="1061390" y="160274"/>
                                  <a:pt x="1061898" y="160528"/>
                                </a:cubicBezTo>
                                <a:cubicBezTo>
                                  <a:pt x="1062406" y="160910"/>
                                  <a:pt x="1062914" y="161163"/>
                                  <a:pt x="1063422" y="161417"/>
                                </a:cubicBezTo>
                                <a:cubicBezTo>
                                  <a:pt x="1063803" y="161672"/>
                                  <a:pt x="1064311" y="162052"/>
                                  <a:pt x="1064819" y="162306"/>
                                </a:cubicBezTo>
                                <a:cubicBezTo>
                                  <a:pt x="1065327" y="162560"/>
                                  <a:pt x="1065835" y="162814"/>
                                  <a:pt x="1066343" y="163068"/>
                                </a:cubicBezTo>
                                <a:cubicBezTo>
                                  <a:pt x="1066724" y="163323"/>
                                  <a:pt x="1067232" y="163576"/>
                                  <a:pt x="1067740" y="163830"/>
                                </a:cubicBezTo>
                                <a:cubicBezTo>
                                  <a:pt x="1068248" y="164085"/>
                                  <a:pt x="1068756" y="164338"/>
                                  <a:pt x="1069264" y="164465"/>
                                </a:cubicBezTo>
                                <a:cubicBezTo>
                                  <a:pt x="1069645" y="164719"/>
                                  <a:pt x="1070153" y="164973"/>
                                  <a:pt x="1070661" y="165227"/>
                                </a:cubicBezTo>
                                <a:cubicBezTo>
                                  <a:pt x="1071169" y="165354"/>
                                  <a:pt x="1071677" y="165609"/>
                                  <a:pt x="1072058" y="165735"/>
                                </a:cubicBezTo>
                                <a:cubicBezTo>
                                  <a:pt x="1072566" y="165989"/>
                                  <a:pt x="1073074" y="166116"/>
                                  <a:pt x="1073582" y="166243"/>
                                </a:cubicBezTo>
                                <a:cubicBezTo>
                                  <a:pt x="1074090" y="166498"/>
                                  <a:pt x="1074598" y="166624"/>
                                  <a:pt x="1074979" y="166751"/>
                                </a:cubicBezTo>
                                <a:cubicBezTo>
                                  <a:pt x="1075487" y="166878"/>
                                  <a:pt x="1075995" y="167132"/>
                                  <a:pt x="1076503" y="167260"/>
                                </a:cubicBezTo>
                                <a:cubicBezTo>
                                  <a:pt x="1077011" y="167386"/>
                                  <a:pt x="1077519" y="167513"/>
                                  <a:pt x="1077900" y="167640"/>
                                </a:cubicBezTo>
                                <a:cubicBezTo>
                                  <a:pt x="1078408" y="167767"/>
                                  <a:pt x="1078916" y="167894"/>
                                  <a:pt x="1079424" y="168022"/>
                                </a:cubicBezTo>
                                <a:cubicBezTo>
                                  <a:pt x="1079932" y="168148"/>
                                  <a:pt x="1080440" y="168148"/>
                                  <a:pt x="1080821" y="168275"/>
                                </a:cubicBezTo>
                                <a:cubicBezTo>
                                  <a:pt x="1081329" y="168402"/>
                                  <a:pt x="1081837" y="168529"/>
                                  <a:pt x="1082345" y="168529"/>
                                </a:cubicBezTo>
                                <a:cubicBezTo>
                                  <a:pt x="1082853" y="168656"/>
                                  <a:pt x="1083361" y="168656"/>
                                  <a:pt x="1083742" y="168784"/>
                                </a:cubicBezTo>
                                <a:cubicBezTo>
                                  <a:pt x="1084250" y="168784"/>
                                  <a:pt x="1084758" y="168910"/>
                                  <a:pt x="1085266" y="168910"/>
                                </a:cubicBezTo>
                                <a:cubicBezTo>
                                  <a:pt x="1085774" y="168910"/>
                                  <a:pt x="1086155" y="168910"/>
                                  <a:pt x="1086663" y="169037"/>
                                </a:cubicBezTo>
                                <a:cubicBezTo>
                                  <a:pt x="1087171" y="169037"/>
                                  <a:pt x="1087679" y="169037"/>
                                  <a:pt x="1088187" y="169037"/>
                                </a:cubicBezTo>
                                <a:cubicBezTo>
                                  <a:pt x="1088695" y="169037"/>
                                  <a:pt x="1089076" y="169164"/>
                                  <a:pt x="1089584" y="169164"/>
                                </a:cubicBezTo>
                                <a:cubicBezTo>
                                  <a:pt x="1090092" y="169164"/>
                                  <a:pt x="1090600" y="169164"/>
                                  <a:pt x="1091108" y="169164"/>
                                </a:cubicBezTo>
                                <a:cubicBezTo>
                                  <a:pt x="1091616" y="169164"/>
                                  <a:pt x="1091997" y="169164"/>
                                  <a:pt x="1092505" y="169164"/>
                                </a:cubicBezTo>
                                <a:cubicBezTo>
                                  <a:pt x="1093013" y="169164"/>
                                  <a:pt x="1093521" y="169037"/>
                                  <a:pt x="1094029" y="169037"/>
                                </a:cubicBezTo>
                                <a:cubicBezTo>
                                  <a:pt x="1094537" y="169037"/>
                                  <a:pt x="1094918" y="169037"/>
                                  <a:pt x="1095426" y="168910"/>
                                </a:cubicBezTo>
                                <a:cubicBezTo>
                                  <a:pt x="1095934" y="168910"/>
                                  <a:pt x="1096442" y="168910"/>
                                  <a:pt x="1096950" y="168784"/>
                                </a:cubicBezTo>
                                <a:cubicBezTo>
                                  <a:pt x="1097458" y="168784"/>
                                  <a:pt x="1097839" y="168784"/>
                                  <a:pt x="1098347" y="168656"/>
                                </a:cubicBezTo>
                                <a:cubicBezTo>
                                  <a:pt x="1098855" y="168656"/>
                                  <a:pt x="1099363" y="168529"/>
                                  <a:pt x="1099871" y="168529"/>
                                </a:cubicBezTo>
                                <a:cubicBezTo>
                                  <a:pt x="1100379" y="168402"/>
                                  <a:pt x="1100760" y="168402"/>
                                  <a:pt x="1101268" y="168275"/>
                                </a:cubicBezTo>
                                <a:cubicBezTo>
                                  <a:pt x="1101776" y="168148"/>
                                  <a:pt x="1102284" y="168148"/>
                                  <a:pt x="1102792" y="168022"/>
                                </a:cubicBezTo>
                                <a:cubicBezTo>
                                  <a:pt x="1103173" y="168022"/>
                                  <a:pt x="1103681" y="167894"/>
                                  <a:pt x="1104189" y="167767"/>
                                </a:cubicBezTo>
                                <a:cubicBezTo>
                                  <a:pt x="1104697" y="167640"/>
                                  <a:pt x="1105205" y="167640"/>
                                  <a:pt x="1105713" y="167513"/>
                                </a:cubicBezTo>
                                <a:cubicBezTo>
                                  <a:pt x="1106094" y="167386"/>
                                  <a:pt x="1106602" y="167260"/>
                                  <a:pt x="1107110" y="167132"/>
                                </a:cubicBezTo>
                                <a:cubicBezTo>
                                  <a:pt x="1107618" y="167005"/>
                                  <a:pt x="1108126" y="167005"/>
                                  <a:pt x="1108634" y="166878"/>
                                </a:cubicBezTo>
                                <a:cubicBezTo>
                                  <a:pt x="1109015" y="166751"/>
                                  <a:pt x="1109523" y="166624"/>
                                  <a:pt x="1110031" y="166498"/>
                                </a:cubicBezTo>
                                <a:cubicBezTo>
                                  <a:pt x="1110539" y="166370"/>
                                  <a:pt x="1111047" y="166243"/>
                                  <a:pt x="1111555" y="166116"/>
                                </a:cubicBezTo>
                                <a:cubicBezTo>
                                  <a:pt x="1111936" y="165989"/>
                                  <a:pt x="1112444" y="165862"/>
                                  <a:pt x="1112952" y="165735"/>
                                </a:cubicBezTo>
                                <a:cubicBezTo>
                                  <a:pt x="1113460" y="165609"/>
                                  <a:pt x="1113968" y="165481"/>
                                  <a:pt x="1114476" y="165354"/>
                                </a:cubicBezTo>
                                <a:cubicBezTo>
                                  <a:pt x="1114857" y="165227"/>
                                  <a:pt x="1115365" y="165100"/>
                                  <a:pt x="1115873" y="164973"/>
                                </a:cubicBezTo>
                                <a:cubicBezTo>
                                  <a:pt x="1116381" y="164847"/>
                                  <a:pt x="1116889" y="164719"/>
                                  <a:pt x="1117397" y="164465"/>
                                </a:cubicBezTo>
                                <a:cubicBezTo>
                                  <a:pt x="1117778" y="164338"/>
                                  <a:pt x="1118286" y="164211"/>
                                  <a:pt x="1118794" y="164085"/>
                                </a:cubicBezTo>
                                <a:cubicBezTo>
                                  <a:pt x="1119302" y="163830"/>
                                  <a:pt x="1119810" y="163703"/>
                                  <a:pt x="1120191" y="163576"/>
                                </a:cubicBezTo>
                                <a:cubicBezTo>
                                  <a:pt x="1120699" y="163449"/>
                                  <a:pt x="1121207" y="163195"/>
                                  <a:pt x="1121715" y="163068"/>
                                </a:cubicBezTo>
                                <a:cubicBezTo>
                                  <a:pt x="1122223" y="162941"/>
                                  <a:pt x="1122731" y="162687"/>
                                  <a:pt x="1123112" y="162560"/>
                                </a:cubicBezTo>
                                <a:cubicBezTo>
                                  <a:pt x="1123620" y="162434"/>
                                  <a:pt x="1124128" y="162179"/>
                                  <a:pt x="1124636" y="162052"/>
                                </a:cubicBezTo>
                                <a:cubicBezTo>
                                  <a:pt x="1125144" y="161798"/>
                                  <a:pt x="1125652" y="161672"/>
                                  <a:pt x="1126033" y="161417"/>
                                </a:cubicBezTo>
                                <a:cubicBezTo>
                                  <a:pt x="1126541" y="161290"/>
                                  <a:pt x="1127049" y="161036"/>
                                  <a:pt x="1127557" y="160910"/>
                                </a:cubicBezTo>
                                <a:cubicBezTo>
                                  <a:pt x="1128065" y="160782"/>
                                  <a:pt x="1128573" y="160528"/>
                                  <a:pt x="1128954" y="160401"/>
                                </a:cubicBezTo>
                                <a:cubicBezTo>
                                  <a:pt x="1129462" y="160148"/>
                                  <a:pt x="1129970" y="160020"/>
                                  <a:pt x="1130478" y="159766"/>
                                </a:cubicBezTo>
                                <a:cubicBezTo>
                                  <a:pt x="1130986" y="159512"/>
                                  <a:pt x="1131494" y="159385"/>
                                  <a:pt x="1131875" y="159131"/>
                                </a:cubicBezTo>
                                <a:cubicBezTo>
                                  <a:pt x="1132383" y="159004"/>
                                  <a:pt x="1132891" y="158750"/>
                                  <a:pt x="1133399" y="158497"/>
                                </a:cubicBezTo>
                                <a:cubicBezTo>
                                  <a:pt x="1133907" y="158369"/>
                                  <a:pt x="1134415" y="158115"/>
                                  <a:pt x="1134796" y="157861"/>
                                </a:cubicBezTo>
                                <a:cubicBezTo>
                                  <a:pt x="1135304" y="157735"/>
                                  <a:pt x="1135812" y="157480"/>
                                  <a:pt x="1136320" y="157226"/>
                                </a:cubicBezTo>
                                <a:cubicBezTo>
                                  <a:pt x="1136828" y="156973"/>
                                  <a:pt x="1137209" y="156845"/>
                                  <a:pt x="1137717" y="156591"/>
                                </a:cubicBezTo>
                                <a:cubicBezTo>
                                  <a:pt x="1138225" y="156337"/>
                                  <a:pt x="1138733" y="156210"/>
                                  <a:pt x="1139241" y="155956"/>
                                </a:cubicBezTo>
                                <a:cubicBezTo>
                                  <a:pt x="1139749" y="155702"/>
                                  <a:pt x="1140130" y="155448"/>
                                  <a:pt x="1140638" y="155194"/>
                                </a:cubicBezTo>
                                <a:cubicBezTo>
                                  <a:pt x="1141146" y="154940"/>
                                  <a:pt x="1141654" y="154686"/>
                                  <a:pt x="1142162" y="154560"/>
                                </a:cubicBezTo>
                                <a:cubicBezTo>
                                  <a:pt x="1142670" y="154305"/>
                                  <a:pt x="1143051" y="154051"/>
                                  <a:pt x="1143559" y="153798"/>
                                </a:cubicBezTo>
                                <a:cubicBezTo>
                                  <a:pt x="1144067" y="153543"/>
                                  <a:pt x="1144575" y="153289"/>
                                  <a:pt x="1145083" y="153035"/>
                                </a:cubicBezTo>
                                <a:cubicBezTo>
                                  <a:pt x="1145591" y="152781"/>
                                  <a:pt x="1145972" y="152527"/>
                                  <a:pt x="1146480" y="152400"/>
                                </a:cubicBezTo>
                                <a:cubicBezTo>
                                  <a:pt x="1146988" y="152147"/>
                                  <a:pt x="1147496" y="151892"/>
                                  <a:pt x="1148004" y="151638"/>
                                </a:cubicBezTo>
                                <a:cubicBezTo>
                                  <a:pt x="1148512" y="151385"/>
                                  <a:pt x="1148893" y="151130"/>
                                  <a:pt x="1149401" y="150876"/>
                                </a:cubicBezTo>
                                <a:cubicBezTo>
                                  <a:pt x="1149909" y="150749"/>
                                  <a:pt x="1150417" y="150495"/>
                                  <a:pt x="1150925" y="150241"/>
                                </a:cubicBezTo>
                                <a:cubicBezTo>
                                  <a:pt x="1151433" y="149987"/>
                                  <a:pt x="1151814" y="149734"/>
                                  <a:pt x="1152322" y="149606"/>
                                </a:cubicBezTo>
                                <a:cubicBezTo>
                                  <a:pt x="1152830" y="149352"/>
                                  <a:pt x="1153338" y="149098"/>
                                  <a:pt x="1153846" y="148844"/>
                                </a:cubicBezTo>
                                <a:cubicBezTo>
                                  <a:pt x="1154227" y="148717"/>
                                  <a:pt x="1154735" y="148463"/>
                                  <a:pt x="1155243" y="148210"/>
                                </a:cubicBezTo>
                                <a:cubicBezTo>
                                  <a:pt x="1155751" y="147955"/>
                                  <a:pt x="1156259" y="147701"/>
                                  <a:pt x="1156767" y="147574"/>
                                </a:cubicBezTo>
                                <a:cubicBezTo>
                                  <a:pt x="1157148" y="147320"/>
                                  <a:pt x="1157656" y="147066"/>
                                  <a:pt x="1158164" y="146812"/>
                                </a:cubicBezTo>
                                <a:cubicBezTo>
                                  <a:pt x="1158672" y="146559"/>
                                  <a:pt x="1159180" y="146431"/>
                                  <a:pt x="1159688" y="146177"/>
                                </a:cubicBezTo>
                                <a:cubicBezTo>
                                  <a:pt x="1160069" y="145923"/>
                                  <a:pt x="1160577" y="145669"/>
                                  <a:pt x="1161085" y="145415"/>
                                </a:cubicBezTo>
                                <a:cubicBezTo>
                                  <a:pt x="1161593" y="145161"/>
                                  <a:pt x="1162101" y="145035"/>
                                  <a:pt x="1162609" y="144780"/>
                                </a:cubicBezTo>
                                <a:cubicBezTo>
                                  <a:pt x="1162990" y="144526"/>
                                  <a:pt x="1163498" y="144399"/>
                                  <a:pt x="1164006" y="144145"/>
                                </a:cubicBezTo>
                                <a:cubicBezTo>
                                  <a:pt x="1164514" y="143891"/>
                                  <a:pt x="1165022" y="143637"/>
                                  <a:pt x="1165530" y="143510"/>
                                </a:cubicBezTo>
                                <a:cubicBezTo>
                                  <a:pt x="1165911" y="143256"/>
                                  <a:pt x="1166419" y="143002"/>
                                  <a:pt x="1166927" y="142748"/>
                                </a:cubicBezTo>
                                <a:cubicBezTo>
                                  <a:pt x="1167435" y="142622"/>
                                  <a:pt x="1167943" y="142367"/>
                                  <a:pt x="1168451" y="142113"/>
                                </a:cubicBezTo>
                                <a:cubicBezTo>
                                  <a:pt x="1168832" y="141986"/>
                                  <a:pt x="1169340" y="141732"/>
                                  <a:pt x="1169848" y="141478"/>
                                </a:cubicBezTo>
                                <a:cubicBezTo>
                                  <a:pt x="1170356" y="141351"/>
                                  <a:pt x="1170864" y="141098"/>
                                  <a:pt x="1171245" y="140970"/>
                                </a:cubicBezTo>
                                <a:cubicBezTo>
                                  <a:pt x="1171753" y="140716"/>
                                  <a:pt x="1172261" y="140462"/>
                                  <a:pt x="1172769" y="140335"/>
                                </a:cubicBezTo>
                                <a:cubicBezTo>
                                  <a:pt x="1173277" y="140081"/>
                                  <a:pt x="1173785" y="139954"/>
                                  <a:pt x="1174166" y="139827"/>
                                </a:cubicBezTo>
                                <a:cubicBezTo>
                                  <a:pt x="1174674" y="139573"/>
                                  <a:pt x="1175182" y="139447"/>
                                  <a:pt x="1175690" y="139192"/>
                                </a:cubicBezTo>
                                <a:cubicBezTo>
                                  <a:pt x="1176198" y="139065"/>
                                  <a:pt x="1176706" y="138938"/>
                                  <a:pt x="1177087" y="138685"/>
                                </a:cubicBezTo>
                                <a:cubicBezTo>
                                  <a:pt x="1177595" y="138557"/>
                                  <a:pt x="1178103" y="138430"/>
                                  <a:pt x="1178611" y="138303"/>
                                </a:cubicBezTo>
                                <a:cubicBezTo>
                                  <a:pt x="1179119" y="138049"/>
                                  <a:pt x="1179627" y="137923"/>
                                  <a:pt x="1180008" y="137795"/>
                                </a:cubicBezTo>
                                <a:cubicBezTo>
                                  <a:pt x="1180516" y="137668"/>
                                  <a:pt x="1181024" y="137541"/>
                                  <a:pt x="1181532" y="137414"/>
                                </a:cubicBezTo>
                                <a:cubicBezTo>
                                  <a:pt x="1182040" y="137287"/>
                                  <a:pt x="1182548" y="137034"/>
                                  <a:pt x="1182929" y="136906"/>
                                </a:cubicBezTo>
                                <a:cubicBezTo>
                                  <a:pt x="1183437" y="136779"/>
                                  <a:pt x="1183945" y="136652"/>
                                  <a:pt x="1184453" y="136525"/>
                                </a:cubicBezTo>
                                <a:cubicBezTo>
                                  <a:pt x="1184961" y="136398"/>
                                  <a:pt x="1185469" y="136272"/>
                                  <a:pt x="1185850" y="136144"/>
                                </a:cubicBezTo>
                                <a:cubicBezTo>
                                  <a:pt x="1186358" y="136017"/>
                                  <a:pt x="1186866" y="135890"/>
                                  <a:pt x="1187374" y="135763"/>
                                </a:cubicBezTo>
                                <a:cubicBezTo>
                                  <a:pt x="1187882" y="135636"/>
                                  <a:pt x="1188263" y="135636"/>
                                  <a:pt x="1188771" y="135510"/>
                                </a:cubicBezTo>
                                <a:cubicBezTo>
                                  <a:pt x="1189279" y="135382"/>
                                  <a:pt x="1189787" y="135255"/>
                                  <a:pt x="1190295" y="135128"/>
                                </a:cubicBezTo>
                                <a:cubicBezTo>
                                  <a:pt x="1190803" y="135128"/>
                                  <a:pt x="1191184" y="135001"/>
                                  <a:pt x="1191692" y="134874"/>
                                </a:cubicBezTo>
                                <a:cubicBezTo>
                                  <a:pt x="1192200" y="134874"/>
                                  <a:pt x="1192708" y="134748"/>
                                  <a:pt x="1193216" y="134620"/>
                                </a:cubicBezTo>
                                <a:cubicBezTo>
                                  <a:pt x="1193724" y="134620"/>
                                  <a:pt x="1194105" y="134493"/>
                                  <a:pt x="1194613" y="134493"/>
                                </a:cubicBezTo>
                                <a:cubicBezTo>
                                  <a:pt x="1195121" y="134366"/>
                                  <a:pt x="1195629" y="134366"/>
                                  <a:pt x="1196137" y="134366"/>
                                </a:cubicBezTo>
                                <a:cubicBezTo>
                                  <a:pt x="1196645" y="134239"/>
                                  <a:pt x="1197026" y="134239"/>
                                  <a:pt x="1197534" y="134239"/>
                                </a:cubicBezTo>
                                <a:cubicBezTo>
                                  <a:pt x="1198042" y="134112"/>
                                  <a:pt x="1198550" y="134112"/>
                                  <a:pt x="1199058" y="134112"/>
                                </a:cubicBezTo>
                                <a:cubicBezTo>
                                  <a:pt x="1199566" y="133985"/>
                                  <a:pt x="1199947" y="133985"/>
                                  <a:pt x="1200455" y="133985"/>
                                </a:cubicBezTo>
                                <a:cubicBezTo>
                                  <a:pt x="1200963" y="133859"/>
                                  <a:pt x="1201471" y="133859"/>
                                  <a:pt x="1201979" y="133859"/>
                                </a:cubicBezTo>
                                <a:cubicBezTo>
                                  <a:pt x="1202487" y="133731"/>
                                  <a:pt x="1202868" y="133731"/>
                                  <a:pt x="1203376" y="133731"/>
                                </a:cubicBezTo>
                                <a:cubicBezTo>
                                  <a:pt x="1203884" y="133604"/>
                                  <a:pt x="1204392" y="133604"/>
                                  <a:pt x="1204900" y="133477"/>
                                </a:cubicBezTo>
                                <a:cubicBezTo>
                                  <a:pt x="1205281" y="133477"/>
                                  <a:pt x="1205789" y="133477"/>
                                  <a:pt x="1206297" y="133477"/>
                                </a:cubicBezTo>
                                <a:cubicBezTo>
                                  <a:pt x="1206805" y="133350"/>
                                  <a:pt x="1207313" y="133350"/>
                                  <a:pt x="1207821" y="133350"/>
                                </a:cubicBezTo>
                                <a:cubicBezTo>
                                  <a:pt x="1208202" y="133223"/>
                                  <a:pt x="1208710" y="133223"/>
                                  <a:pt x="1209218" y="133223"/>
                                </a:cubicBezTo>
                                <a:cubicBezTo>
                                  <a:pt x="1209726" y="133223"/>
                                  <a:pt x="1210234" y="133097"/>
                                  <a:pt x="1210742" y="133097"/>
                                </a:cubicBezTo>
                                <a:cubicBezTo>
                                  <a:pt x="1211123" y="133097"/>
                                  <a:pt x="1211631" y="133097"/>
                                  <a:pt x="1212139" y="132969"/>
                                </a:cubicBezTo>
                                <a:cubicBezTo>
                                  <a:pt x="1212647" y="132969"/>
                                  <a:pt x="1213155" y="132969"/>
                                  <a:pt x="1213663" y="132969"/>
                                </a:cubicBezTo>
                                <a:cubicBezTo>
                                  <a:pt x="1214044" y="132969"/>
                                  <a:pt x="1214552" y="132969"/>
                                  <a:pt x="1215060" y="132969"/>
                                </a:cubicBezTo>
                                <a:cubicBezTo>
                                  <a:pt x="1215568" y="132842"/>
                                  <a:pt x="1216076" y="132842"/>
                                  <a:pt x="1216584" y="132842"/>
                                </a:cubicBezTo>
                                <a:cubicBezTo>
                                  <a:pt x="1216965" y="132842"/>
                                  <a:pt x="1217473" y="132842"/>
                                  <a:pt x="1217981" y="132842"/>
                                </a:cubicBezTo>
                                <a:cubicBezTo>
                                  <a:pt x="1218489" y="132842"/>
                                  <a:pt x="1218997" y="132842"/>
                                  <a:pt x="1219505" y="132842"/>
                                </a:cubicBezTo>
                                <a:cubicBezTo>
                                  <a:pt x="1219886" y="132842"/>
                                  <a:pt x="1220394" y="132842"/>
                                  <a:pt x="1220902" y="132842"/>
                                </a:cubicBezTo>
                                <a:cubicBezTo>
                                  <a:pt x="1221410" y="132842"/>
                                  <a:pt x="1221918" y="132842"/>
                                  <a:pt x="1222299" y="132842"/>
                                </a:cubicBezTo>
                                <a:cubicBezTo>
                                  <a:pt x="1222807" y="132842"/>
                                  <a:pt x="1223315" y="132842"/>
                                  <a:pt x="1223823" y="132842"/>
                                </a:cubicBezTo>
                                <a:cubicBezTo>
                                  <a:pt x="1224331" y="132842"/>
                                  <a:pt x="1224839" y="132842"/>
                                  <a:pt x="1225220" y="132842"/>
                                </a:cubicBezTo>
                                <a:cubicBezTo>
                                  <a:pt x="1225728" y="132842"/>
                                  <a:pt x="1226236" y="132842"/>
                                  <a:pt x="1226744" y="132842"/>
                                </a:cubicBezTo>
                                <a:cubicBezTo>
                                  <a:pt x="1227252" y="132842"/>
                                  <a:pt x="1227760" y="132842"/>
                                  <a:pt x="1228141" y="132842"/>
                                </a:cubicBezTo>
                                <a:cubicBezTo>
                                  <a:pt x="1228649" y="132842"/>
                                  <a:pt x="1229157" y="132842"/>
                                  <a:pt x="1229665" y="132842"/>
                                </a:cubicBezTo>
                                <a:cubicBezTo>
                                  <a:pt x="1230173" y="132842"/>
                                  <a:pt x="1230681" y="132842"/>
                                  <a:pt x="1231062" y="132969"/>
                                </a:cubicBezTo>
                                <a:cubicBezTo>
                                  <a:pt x="1231570" y="132969"/>
                                  <a:pt x="1232078" y="132969"/>
                                  <a:pt x="1232586" y="132969"/>
                                </a:cubicBezTo>
                                <a:cubicBezTo>
                                  <a:pt x="1233094" y="133097"/>
                                  <a:pt x="1233602" y="133097"/>
                                  <a:pt x="1233983" y="133097"/>
                                </a:cubicBezTo>
                                <a:cubicBezTo>
                                  <a:pt x="1234491" y="133223"/>
                                  <a:pt x="1234999" y="133223"/>
                                  <a:pt x="1235507" y="133223"/>
                                </a:cubicBezTo>
                                <a:cubicBezTo>
                                  <a:pt x="1236015" y="133223"/>
                                  <a:pt x="1236523" y="133350"/>
                                  <a:pt x="1236904" y="133350"/>
                                </a:cubicBezTo>
                                <a:cubicBezTo>
                                  <a:pt x="1237412" y="133350"/>
                                  <a:pt x="1237920" y="133350"/>
                                  <a:pt x="1238428" y="133477"/>
                                </a:cubicBezTo>
                                <a:cubicBezTo>
                                  <a:pt x="1238936" y="133477"/>
                                  <a:pt x="1239317" y="133604"/>
                                  <a:pt x="1239825" y="133604"/>
                                </a:cubicBezTo>
                                <a:cubicBezTo>
                                  <a:pt x="1240333" y="133604"/>
                                  <a:pt x="1240841" y="133731"/>
                                  <a:pt x="1241349" y="133731"/>
                                </a:cubicBezTo>
                                <a:cubicBezTo>
                                  <a:pt x="1241857" y="133859"/>
                                  <a:pt x="1242238" y="133859"/>
                                  <a:pt x="1242746" y="133985"/>
                                </a:cubicBezTo>
                                <a:cubicBezTo>
                                  <a:pt x="1243254" y="133985"/>
                                  <a:pt x="1243762" y="134112"/>
                                  <a:pt x="1244270" y="134239"/>
                                </a:cubicBezTo>
                                <a:cubicBezTo>
                                  <a:pt x="1244778" y="134239"/>
                                  <a:pt x="1245159" y="134366"/>
                                  <a:pt x="1245667" y="134493"/>
                                </a:cubicBezTo>
                                <a:cubicBezTo>
                                  <a:pt x="1246175" y="134493"/>
                                  <a:pt x="1246683" y="134620"/>
                                  <a:pt x="1247191" y="134748"/>
                                </a:cubicBezTo>
                                <a:cubicBezTo>
                                  <a:pt x="1247699" y="134748"/>
                                  <a:pt x="1248080" y="134874"/>
                                  <a:pt x="1248588" y="135001"/>
                                </a:cubicBezTo>
                                <a:cubicBezTo>
                                  <a:pt x="1249096" y="135128"/>
                                  <a:pt x="1249604" y="135255"/>
                                  <a:pt x="1250112" y="135255"/>
                                </a:cubicBezTo>
                                <a:cubicBezTo>
                                  <a:pt x="1250620" y="135382"/>
                                  <a:pt x="1251001" y="135510"/>
                                  <a:pt x="1251509" y="135636"/>
                                </a:cubicBezTo>
                                <a:cubicBezTo>
                                  <a:pt x="1252017" y="135763"/>
                                  <a:pt x="1252525" y="135890"/>
                                  <a:pt x="1253033" y="136017"/>
                                </a:cubicBezTo>
                                <a:cubicBezTo>
                                  <a:pt x="1253541" y="136144"/>
                                  <a:pt x="1253922" y="136144"/>
                                  <a:pt x="1254430" y="136272"/>
                                </a:cubicBezTo>
                                <a:cubicBezTo>
                                  <a:pt x="1254938" y="136398"/>
                                  <a:pt x="1255446" y="136525"/>
                                  <a:pt x="1255954" y="136652"/>
                                </a:cubicBezTo>
                                <a:cubicBezTo>
                                  <a:pt x="1256335" y="136906"/>
                                  <a:pt x="1256843" y="137034"/>
                                  <a:pt x="1257351" y="137160"/>
                                </a:cubicBezTo>
                                <a:cubicBezTo>
                                  <a:pt x="1257859" y="137287"/>
                                  <a:pt x="1258367" y="137414"/>
                                  <a:pt x="1258875" y="137541"/>
                                </a:cubicBezTo>
                                <a:cubicBezTo>
                                  <a:pt x="1259256" y="137668"/>
                                  <a:pt x="1259764" y="137795"/>
                                  <a:pt x="1260272" y="137923"/>
                                </a:cubicBezTo>
                                <a:cubicBezTo>
                                  <a:pt x="1260780" y="138176"/>
                                  <a:pt x="1261288" y="138303"/>
                                  <a:pt x="1261796" y="138430"/>
                                </a:cubicBezTo>
                                <a:cubicBezTo>
                                  <a:pt x="1262177" y="138557"/>
                                  <a:pt x="1262685" y="138685"/>
                                  <a:pt x="1263193" y="138938"/>
                                </a:cubicBezTo>
                                <a:cubicBezTo>
                                  <a:pt x="1263701" y="139065"/>
                                  <a:pt x="1264209" y="139319"/>
                                  <a:pt x="1264717" y="139447"/>
                                </a:cubicBezTo>
                                <a:cubicBezTo>
                                  <a:pt x="1265098" y="139700"/>
                                  <a:pt x="1265606" y="139827"/>
                                  <a:pt x="1266114" y="140081"/>
                                </a:cubicBezTo>
                                <a:cubicBezTo>
                                  <a:pt x="1266622" y="140209"/>
                                  <a:pt x="1267130" y="140462"/>
                                  <a:pt x="1267638" y="140589"/>
                                </a:cubicBezTo>
                                <a:cubicBezTo>
                                  <a:pt x="1268019" y="140843"/>
                                  <a:pt x="1268527" y="141098"/>
                                  <a:pt x="1269035" y="141351"/>
                                </a:cubicBezTo>
                                <a:cubicBezTo>
                                  <a:pt x="1269543" y="141478"/>
                                  <a:pt x="1270051" y="141732"/>
                                  <a:pt x="1270559" y="141986"/>
                                </a:cubicBezTo>
                                <a:cubicBezTo>
                                  <a:pt x="1270940" y="142240"/>
                                  <a:pt x="1271448" y="142494"/>
                                  <a:pt x="1271956" y="142748"/>
                                </a:cubicBezTo>
                                <a:cubicBezTo>
                                  <a:pt x="1272464" y="143002"/>
                                  <a:pt x="1272972" y="143256"/>
                                  <a:pt x="1273353" y="143510"/>
                                </a:cubicBezTo>
                                <a:cubicBezTo>
                                  <a:pt x="1273861" y="143764"/>
                                  <a:pt x="1274369" y="144018"/>
                                  <a:pt x="1274877" y="144273"/>
                                </a:cubicBezTo>
                                <a:cubicBezTo>
                                  <a:pt x="1275385" y="144526"/>
                                  <a:pt x="1275893" y="144780"/>
                                  <a:pt x="1276274" y="145035"/>
                                </a:cubicBezTo>
                                <a:cubicBezTo>
                                  <a:pt x="1276782" y="145415"/>
                                  <a:pt x="1277290" y="145669"/>
                                  <a:pt x="1277798" y="145923"/>
                                </a:cubicBezTo>
                                <a:cubicBezTo>
                                  <a:pt x="1278306" y="146177"/>
                                  <a:pt x="1278814" y="146559"/>
                                  <a:pt x="1279195" y="146812"/>
                                </a:cubicBezTo>
                                <a:cubicBezTo>
                                  <a:pt x="1279703" y="147066"/>
                                  <a:pt x="1280211" y="147448"/>
                                  <a:pt x="1280719" y="147701"/>
                                </a:cubicBezTo>
                                <a:cubicBezTo>
                                  <a:pt x="1281227" y="148082"/>
                                  <a:pt x="1281735" y="148336"/>
                                  <a:pt x="1282116" y="148590"/>
                                </a:cubicBezTo>
                                <a:cubicBezTo>
                                  <a:pt x="1282624" y="148972"/>
                                  <a:pt x="1283132" y="149352"/>
                                  <a:pt x="1283640" y="149606"/>
                                </a:cubicBezTo>
                                <a:cubicBezTo>
                                  <a:pt x="1284148" y="149987"/>
                                  <a:pt x="1284656" y="150241"/>
                                  <a:pt x="1285037" y="150623"/>
                                </a:cubicBezTo>
                                <a:cubicBezTo>
                                  <a:pt x="1285545" y="151003"/>
                                  <a:pt x="1286053" y="151257"/>
                                  <a:pt x="1286561" y="151638"/>
                                </a:cubicBezTo>
                                <a:cubicBezTo>
                                  <a:pt x="1287069" y="152019"/>
                                  <a:pt x="1287450" y="152400"/>
                                  <a:pt x="1287958" y="152654"/>
                                </a:cubicBezTo>
                                <a:cubicBezTo>
                                  <a:pt x="1288466" y="153035"/>
                                  <a:pt x="1288974" y="153416"/>
                                  <a:pt x="1289482" y="153798"/>
                                </a:cubicBezTo>
                                <a:cubicBezTo>
                                  <a:pt x="1289990" y="154178"/>
                                  <a:pt x="1290371" y="154432"/>
                                  <a:pt x="1290879" y="154813"/>
                                </a:cubicBezTo>
                                <a:cubicBezTo>
                                  <a:pt x="1291387" y="155194"/>
                                  <a:pt x="1291895" y="155575"/>
                                  <a:pt x="1292403" y="155956"/>
                                </a:cubicBezTo>
                                <a:cubicBezTo>
                                  <a:pt x="1292911" y="156337"/>
                                  <a:pt x="1293292" y="156718"/>
                                  <a:pt x="1293800" y="157099"/>
                                </a:cubicBezTo>
                                <a:cubicBezTo>
                                  <a:pt x="1294308" y="157480"/>
                                  <a:pt x="1294816" y="157861"/>
                                  <a:pt x="1295324" y="158242"/>
                                </a:cubicBezTo>
                                <a:cubicBezTo>
                                  <a:pt x="1295832" y="158623"/>
                                  <a:pt x="1296213" y="159004"/>
                                  <a:pt x="1296721" y="159512"/>
                                </a:cubicBezTo>
                                <a:cubicBezTo>
                                  <a:pt x="1297229" y="159893"/>
                                  <a:pt x="1297737" y="160274"/>
                                  <a:pt x="1298245" y="160655"/>
                                </a:cubicBezTo>
                                <a:cubicBezTo>
                                  <a:pt x="1298753" y="161036"/>
                                  <a:pt x="1299134" y="161544"/>
                                  <a:pt x="1299642" y="161925"/>
                                </a:cubicBezTo>
                                <a:cubicBezTo>
                                  <a:pt x="1300150" y="162306"/>
                                  <a:pt x="1300658" y="162687"/>
                                  <a:pt x="1301166" y="163068"/>
                                </a:cubicBezTo>
                                <a:cubicBezTo>
                                  <a:pt x="1301674" y="163576"/>
                                  <a:pt x="1302055" y="163957"/>
                                  <a:pt x="1302563" y="164338"/>
                                </a:cubicBezTo>
                                <a:cubicBezTo>
                                  <a:pt x="1303071" y="164719"/>
                                  <a:pt x="1303579" y="165227"/>
                                  <a:pt x="1304087" y="165609"/>
                                </a:cubicBezTo>
                                <a:cubicBezTo>
                                  <a:pt x="1304468" y="165989"/>
                                  <a:pt x="1304976" y="166370"/>
                                  <a:pt x="1305484" y="166751"/>
                                </a:cubicBezTo>
                                <a:cubicBezTo>
                                  <a:pt x="1305992" y="167260"/>
                                  <a:pt x="1306500" y="167640"/>
                                  <a:pt x="1307008" y="168022"/>
                                </a:cubicBezTo>
                                <a:cubicBezTo>
                                  <a:pt x="1307389" y="168402"/>
                                  <a:pt x="1307897" y="168910"/>
                                  <a:pt x="1308405" y="169291"/>
                                </a:cubicBezTo>
                                <a:cubicBezTo>
                                  <a:pt x="1308913" y="169673"/>
                                  <a:pt x="1309421" y="170053"/>
                                  <a:pt x="1309929" y="170435"/>
                                </a:cubicBezTo>
                                <a:cubicBezTo>
                                  <a:pt x="1310310" y="170942"/>
                                  <a:pt x="1310818" y="171323"/>
                                  <a:pt x="1311326" y="171704"/>
                                </a:cubicBezTo>
                                <a:cubicBezTo>
                                  <a:pt x="1311834" y="172085"/>
                                  <a:pt x="1312342" y="172466"/>
                                  <a:pt x="1312850" y="172974"/>
                                </a:cubicBezTo>
                                <a:cubicBezTo>
                                  <a:pt x="1313231" y="173355"/>
                                  <a:pt x="1313739" y="173736"/>
                                  <a:pt x="1314247" y="174117"/>
                                </a:cubicBezTo>
                                <a:cubicBezTo>
                                  <a:pt x="1314755" y="174625"/>
                                  <a:pt x="1315263" y="175006"/>
                                  <a:pt x="1315771" y="175387"/>
                                </a:cubicBezTo>
                                <a:cubicBezTo>
                                  <a:pt x="1316152" y="175768"/>
                                  <a:pt x="1316660" y="176149"/>
                                  <a:pt x="1317168" y="176657"/>
                                </a:cubicBezTo>
                                <a:cubicBezTo>
                                  <a:pt x="1317676" y="177038"/>
                                  <a:pt x="1318184" y="177419"/>
                                  <a:pt x="1318692" y="177927"/>
                                </a:cubicBezTo>
                                <a:cubicBezTo>
                                  <a:pt x="1319073" y="178309"/>
                                  <a:pt x="1319581" y="178689"/>
                                  <a:pt x="1320089" y="179070"/>
                                </a:cubicBezTo>
                                <a:cubicBezTo>
                                  <a:pt x="1320597" y="179451"/>
                                  <a:pt x="1321105" y="179960"/>
                                  <a:pt x="1321486" y="180340"/>
                                </a:cubicBezTo>
                                <a:cubicBezTo>
                                  <a:pt x="1321994" y="180722"/>
                                  <a:pt x="1322502" y="181229"/>
                                  <a:pt x="1323010" y="181610"/>
                                </a:cubicBezTo>
                                <a:cubicBezTo>
                                  <a:pt x="1323518" y="181991"/>
                                  <a:pt x="1324026" y="182499"/>
                                  <a:pt x="1324407" y="182880"/>
                                </a:cubicBezTo>
                                <a:cubicBezTo>
                                  <a:pt x="1324915" y="183261"/>
                                  <a:pt x="1325423" y="183642"/>
                                  <a:pt x="1325931" y="184150"/>
                                </a:cubicBezTo>
                                <a:cubicBezTo>
                                  <a:pt x="1326439" y="184531"/>
                                  <a:pt x="1326947" y="184912"/>
                                  <a:pt x="1327328" y="185420"/>
                                </a:cubicBezTo>
                                <a:cubicBezTo>
                                  <a:pt x="1327836" y="185801"/>
                                  <a:pt x="1328344" y="186182"/>
                                  <a:pt x="1328852" y="186563"/>
                                </a:cubicBezTo>
                                <a:cubicBezTo>
                                  <a:pt x="1329360" y="186944"/>
                                  <a:pt x="1329868" y="187452"/>
                                  <a:pt x="1330249" y="187834"/>
                                </a:cubicBezTo>
                                <a:cubicBezTo>
                                  <a:pt x="1330757" y="188214"/>
                                  <a:pt x="1331265" y="188595"/>
                                  <a:pt x="1331773" y="188976"/>
                                </a:cubicBezTo>
                                <a:cubicBezTo>
                                  <a:pt x="1332281" y="189357"/>
                                  <a:pt x="1332789" y="189738"/>
                                  <a:pt x="1333170" y="190119"/>
                                </a:cubicBezTo>
                                <a:cubicBezTo>
                                  <a:pt x="1333678" y="190500"/>
                                  <a:pt x="1334186" y="190881"/>
                                  <a:pt x="1334694" y="191262"/>
                                </a:cubicBezTo>
                                <a:cubicBezTo>
                                  <a:pt x="1335202" y="191643"/>
                                  <a:pt x="1335710" y="192024"/>
                                  <a:pt x="1336091" y="192405"/>
                                </a:cubicBezTo>
                                <a:cubicBezTo>
                                  <a:pt x="1336599" y="192786"/>
                                  <a:pt x="1337107" y="193167"/>
                                  <a:pt x="1337615" y="193548"/>
                                </a:cubicBezTo>
                                <a:cubicBezTo>
                                  <a:pt x="1338123" y="193929"/>
                                  <a:pt x="1338504" y="194310"/>
                                  <a:pt x="1339012" y="194691"/>
                                </a:cubicBezTo>
                                <a:cubicBezTo>
                                  <a:pt x="1339520" y="194945"/>
                                  <a:pt x="1340028" y="195326"/>
                                  <a:pt x="1340536" y="195707"/>
                                </a:cubicBezTo>
                                <a:cubicBezTo>
                                  <a:pt x="1341044" y="196088"/>
                                  <a:pt x="1341425" y="196469"/>
                                  <a:pt x="1341933" y="196723"/>
                                </a:cubicBezTo>
                                <a:cubicBezTo>
                                  <a:pt x="1342441" y="197104"/>
                                  <a:pt x="1342949" y="197485"/>
                                  <a:pt x="1343457" y="197739"/>
                                </a:cubicBezTo>
                                <a:cubicBezTo>
                                  <a:pt x="1343965" y="198120"/>
                                  <a:pt x="1344346" y="198501"/>
                                  <a:pt x="1344854" y="198882"/>
                                </a:cubicBezTo>
                                <a:cubicBezTo>
                                  <a:pt x="1345362" y="199136"/>
                                  <a:pt x="1345870" y="199517"/>
                                  <a:pt x="1346378" y="199898"/>
                                </a:cubicBezTo>
                                <a:cubicBezTo>
                                  <a:pt x="1346886" y="200152"/>
                                  <a:pt x="1347267" y="200534"/>
                                  <a:pt x="1347775" y="200914"/>
                                </a:cubicBezTo>
                                <a:cubicBezTo>
                                  <a:pt x="1348283" y="201168"/>
                                  <a:pt x="1348791" y="201549"/>
                                  <a:pt x="1349299" y="201930"/>
                                </a:cubicBezTo>
                                <a:cubicBezTo>
                                  <a:pt x="1349807" y="202185"/>
                                  <a:pt x="1350188" y="202565"/>
                                  <a:pt x="1350696" y="202947"/>
                                </a:cubicBezTo>
                                <a:cubicBezTo>
                                  <a:pt x="1351204" y="203200"/>
                                  <a:pt x="1351712" y="203581"/>
                                  <a:pt x="1352220" y="203835"/>
                                </a:cubicBezTo>
                                <a:cubicBezTo>
                                  <a:pt x="1352728" y="204089"/>
                                  <a:pt x="1353109" y="204470"/>
                                  <a:pt x="1353617" y="204724"/>
                                </a:cubicBezTo>
                                <a:cubicBezTo>
                                  <a:pt x="1354125" y="204978"/>
                                  <a:pt x="1354633" y="205360"/>
                                  <a:pt x="1355141" y="205613"/>
                                </a:cubicBezTo>
                                <a:cubicBezTo>
                                  <a:pt x="1355522" y="205867"/>
                                  <a:pt x="1356030" y="206248"/>
                                  <a:pt x="1356538" y="206502"/>
                                </a:cubicBezTo>
                                <a:cubicBezTo>
                                  <a:pt x="1357046" y="206756"/>
                                  <a:pt x="1357554" y="207137"/>
                                  <a:pt x="1358062" y="207391"/>
                                </a:cubicBezTo>
                                <a:cubicBezTo>
                                  <a:pt x="1358443" y="207645"/>
                                  <a:pt x="1358951" y="208026"/>
                                  <a:pt x="1359459" y="208280"/>
                                </a:cubicBezTo>
                                <a:cubicBezTo>
                                  <a:pt x="1359967" y="208661"/>
                                  <a:pt x="1360475" y="208915"/>
                                  <a:pt x="1360983" y="209169"/>
                                </a:cubicBezTo>
                                <a:cubicBezTo>
                                  <a:pt x="1361364" y="209550"/>
                                  <a:pt x="1361872" y="209804"/>
                                  <a:pt x="1362380" y="210059"/>
                                </a:cubicBezTo>
                                <a:cubicBezTo>
                                  <a:pt x="1362888" y="210439"/>
                                  <a:pt x="1363396" y="210693"/>
                                  <a:pt x="1363904" y="211074"/>
                                </a:cubicBezTo>
                                <a:cubicBezTo>
                                  <a:pt x="1364285" y="211328"/>
                                  <a:pt x="1364793" y="211582"/>
                                  <a:pt x="1365301" y="211963"/>
                                </a:cubicBezTo>
                                <a:cubicBezTo>
                                  <a:pt x="1365809" y="212217"/>
                                  <a:pt x="1366317" y="212472"/>
                                  <a:pt x="1366825" y="212725"/>
                                </a:cubicBezTo>
                                <a:cubicBezTo>
                                  <a:pt x="1367206" y="213106"/>
                                  <a:pt x="1367714" y="213360"/>
                                  <a:pt x="1368222" y="213614"/>
                                </a:cubicBezTo>
                                <a:cubicBezTo>
                                  <a:pt x="1368730" y="213995"/>
                                  <a:pt x="1369238" y="214249"/>
                                  <a:pt x="1369746" y="214503"/>
                                </a:cubicBezTo>
                                <a:cubicBezTo>
                                  <a:pt x="1370127" y="214757"/>
                                  <a:pt x="1370635" y="215011"/>
                                  <a:pt x="1371143" y="215392"/>
                                </a:cubicBezTo>
                                <a:cubicBezTo>
                                  <a:pt x="1371651" y="215647"/>
                                  <a:pt x="1372159" y="215900"/>
                                  <a:pt x="1372540" y="216154"/>
                                </a:cubicBezTo>
                                <a:cubicBezTo>
                                  <a:pt x="1373048" y="216409"/>
                                  <a:pt x="1373556" y="216662"/>
                                  <a:pt x="1374064" y="216916"/>
                                </a:cubicBezTo>
                                <a:cubicBezTo>
                                  <a:pt x="1374572" y="217170"/>
                                  <a:pt x="1375080" y="217424"/>
                                  <a:pt x="1375461" y="217678"/>
                                </a:cubicBezTo>
                                <a:cubicBezTo>
                                  <a:pt x="1375969" y="217932"/>
                                  <a:pt x="1376477" y="218313"/>
                                  <a:pt x="1376985" y="218567"/>
                                </a:cubicBezTo>
                                <a:cubicBezTo>
                                  <a:pt x="1377493" y="218822"/>
                                  <a:pt x="1378001" y="219075"/>
                                  <a:pt x="1378382" y="219329"/>
                                </a:cubicBezTo>
                                <a:cubicBezTo>
                                  <a:pt x="1378890" y="219584"/>
                                  <a:pt x="1379398" y="219837"/>
                                  <a:pt x="1379906" y="220091"/>
                                </a:cubicBezTo>
                                <a:cubicBezTo>
                                  <a:pt x="1380414" y="220345"/>
                                  <a:pt x="1380922" y="220726"/>
                                  <a:pt x="1381303" y="220980"/>
                                </a:cubicBezTo>
                                <a:cubicBezTo>
                                  <a:pt x="1381811" y="221235"/>
                                  <a:pt x="1382319" y="221615"/>
                                  <a:pt x="1382827" y="221869"/>
                                </a:cubicBezTo>
                                <a:cubicBezTo>
                                  <a:pt x="1383335" y="222123"/>
                                  <a:pt x="1383843" y="222377"/>
                                  <a:pt x="1384224" y="222759"/>
                                </a:cubicBezTo>
                                <a:cubicBezTo>
                                  <a:pt x="1384732" y="223012"/>
                                  <a:pt x="1385240" y="223266"/>
                                  <a:pt x="1385748" y="223520"/>
                                </a:cubicBezTo>
                                <a:cubicBezTo>
                                  <a:pt x="1386256" y="223901"/>
                                  <a:pt x="1386764" y="224155"/>
                                  <a:pt x="1387145" y="224536"/>
                                </a:cubicBezTo>
                                <a:cubicBezTo>
                                  <a:pt x="1387653" y="224790"/>
                                  <a:pt x="1388161" y="225044"/>
                                  <a:pt x="1388669" y="225425"/>
                                </a:cubicBezTo>
                                <a:cubicBezTo>
                                  <a:pt x="1389177" y="225679"/>
                                  <a:pt x="1389558" y="226060"/>
                                  <a:pt x="1390066" y="226314"/>
                                </a:cubicBezTo>
                                <a:cubicBezTo>
                                  <a:pt x="1390574" y="226695"/>
                                  <a:pt x="1391082" y="226949"/>
                                  <a:pt x="1391590" y="227330"/>
                                </a:cubicBezTo>
                                <a:cubicBezTo>
                                  <a:pt x="1392098" y="227585"/>
                                  <a:pt x="1392479" y="227965"/>
                                  <a:pt x="1392987" y="228219"/>
                                </a:cubicBezTo>
                                <a:cubicBezTo>
                                  <a:pt x="1393495" y="228600"/>
                                  <a:pt x="1394003" y="228981"/>
                                  <a:pt x="1394511" y="229235"/>
                                </a:cubicBezTo>
                                <a:cubicBezTo>
                                  <a:pt x="1395019" y="229616"/>
                                  <a:pt x="1395400" y="229998"/>
                                  <a:pt x="1395908" y="230378"/>
                                </a:cubicBezTo>
                                <a:cubicBezTo>
                                  <a:pt x="1396416" y="230760"/>
                                  <a:pt x="1396924" y="231013"/>
                                  <a:pt x="1397432" y="231394"/>
                                </a:cubicBezTo>
                                <a:cubicBezTo>
                                  <a:pt x="1397940" y="231775"/>
                                  <a:pt x="1398321" y="232284"/>
                                  <a:pt x="1398829" y="232664"/>
                                </a:cubicBezTo>
                                <a:cubicBezTo>
                                  <a:pt x="1399337" y="233045"/>
                                  <a:pt x="1399845" y="233426"/>
                                  <a:pt x="1400353" y="233807"/>
                                </a:cubicBezTo>
                                <a:cubicBezTo>
                                  <a:pt x="1400861" y="234188"/>
                                  <a:pt x="1401242" y="234569"/>
                                  <a:pt x="1401750" y="234950"/>
                                </a:cubicBezTo>
                                <a:cubicBezTo>
                                  <a:pt x="1402258" y="235459"/>
                                  <a:pt x="1402766" y="235839"/>
                                  <a:pt x="1403274" y="236348"/>
                                </a:cubicBezTo>
                                <a:cubicBezTo>
                                  <a:pt x="1403782" y="236728"/>
                                  <a:pt x="1404163" y="237236"/>
                                  <a:pt x="1404671" y="237617"/>
                                </a:cubicBezTo>
                                <a:cubicBezTo>
                                  <a:pt x="1405179" y="238125"/>
                                  <a:pt x="1405687" y="238506"/>
                                  <a:pt x="1406195" y="239014"/>
                                </a:cubicBezTo>
                                <a:cubicBezTo>
                                  <a:pt x="1406576" y="239395"/>
                                  <a:pt x="1407084" y="239903"/>
                                  <a:pt x="1407592" y="240285"/>
                                </a:cubicBezTo>
                                <a:cubicBezTo>
                                  <a:pt x="1408100" y="240792"/>
                                  <a:pt x="1408608" y="241173"/>
                                  <a:pt x="1409116" y="241681"/>
                                </a:cubicBezTo>
                                <a:cubicBezTo>
                                  <a:pt x="1409497" y="242062"/>
                                  <a:pt x="1410005" y="242570"/>
                                  <a:pt x="1410513" y="242951"/>
                                </a:cubicBezTo>
                                <a:cubicBezTo>
                                  <a:pt x="1411021" y="243332"/>
                                  <a:pt x="1411529" y="243840"/>
                                  <a:pt x="1412037" y="244222"/>
                                </a:cubicBezTo>
                                <a:cubicBezTo>
                                  <a:pt x="1412418" y="244602"/>
                                  <a:pt x="1412926" y="244984"/>
                                  <a:pt x="1413434" y="245364"/>
                                </a:cubicBezTo>
                                <a:cubicBezTo>
                                  <a:pt x="1413942" y="245745"/>
                                  <a:pt x="1414450" y="246126"/>
                                  <a:pt x="1414958" y="246380"/>
                                </a:cubicBezTo>
                                <a:cubicBezTo>
                                  <a:pt x="1415339" y="246761"/>
                                  <a:pt x="1415847" y="247142"/>
                                  <a:pt x="1416355" y="247397"/>
                                </a:cubicBezTo>
                                <a:cubicBezTo>
                                  <a:pt x="1416863" y="247777"/>
                                  <a:pt x="1417371" y="248031"/>
                                  <a:pt x="1417879" y="248285"/>
                                </a:cubicBezTo>
                                <a:cubicBezTo>
                                  <a:pt x="1418260" y="248666"/>
                                  <a:pt x="1418768" y="248920"/>
                                  <a:pt x="1419276" y="249048"/>
                                </a:cubicBezTo>
                                <a:cubicBezTo>
                                  <a:pt x="1419784" y="249301"/>
                                  <a:pt x="1420292" y="249555"/>
                                  <a:pt x="1420800" y="249810"/>
                                </a:cubicBezTo>
                                <a:cubicBezTo>
                                  <a:pt x="1421181" y="250063"/>
                                  <a:pt x="1421689" y="250190"/>
                                  <a:pt x="1422197" y="250444"/>
                                </a:cubicBezTo>
                                <a:cubicBezTo>
                                  <a:pt x="1422705" y="250698"/>
                                  <a:pt x="1423213" y="250825"/>
                                  <a:pt x="1423594" y="251079"/>
                                </a:cubicBezTo>
                                <a:cubicBezTo>
                                  <a:pt x="1424102" y="251334"/>
                                  <a:pt x="1424610" y="251460"/>
                                  <a:pt x="1425118" y="251714"/>
                                </a:cubicBezTo>
                                <a:cubicBezTo>
                                  <a:pt x="1425626" y="251968"/>
                                  <a:pt x="1426134" y="252095"/>
                                  <a:pt x="1426515" y="252349"/>
                                </a:cubicBezTo>
                                <a:cubicBezTo>
                                  <a:pt x="1427023" y="252603"/>
                                  <a:pt x="1427531" y="252857"/>
                                  <a:pt x="1428039" y="252985"/>
                                </a:cubicBezTo>
                                <a:cubicBezTo>
                                  <a:pt x="1428547" y="253238"/>
                                  <a:pt x="1429055" y="253492"/>
                                  <a:pt x="1429436" y="253747"/>
                                </a:cubicBezTo>
                                <a:cubicBezTo>
                                  <a:pt x="1429944" y="254000"/>
                                  <a:pt x="1430452" y="254254"/>
                                  <a:pt x="1430960" y="254509"/>
                                </a:cubicBezTo>
                                <a:cubicBezTo>
                                  <a:pt x="1431468" y="254635"/>
                                  <a:pt x="1431976" y="254889"/>
                                  <a:pt x="1432357" y="255143"/>
                                </a:cubicBezTo>
                                <a:cubicBezTo>
                                  <a:pt x="1432865" y="255398"/>
                                  <a:pt x="1433373" y="255524"/>
                                  <a:pt x="1433881" y="255778"/>
                                </a:cubicBezTo>
                                <a:cubicBezTo>
                                  <a:pt x="1434389" y="256032"/>
                                  <a:pt x="1434897" y="256160"/>
                                  <a:pt x="1435278" y="256286"/>
                                </a:cubicBezTo>
                                <a:cubicBezTo>
                                  <a:pt x="1435786" y="256540"/>
                                  <a:pt x="1436294" y="256667"/>
                                  <a:pt x="1436802" y="256794"/>
                                </a:cubicBezTo>
                                <a:cubicBezTo>
                                  <a:pt x="1437310" y="257048"/>
                                  <a:pt x="1437818" y="257175"/>
                                  <a:pt x="1438199" y="257175"/>
                                </a:cubicBezTo>
                                <a:cubicBezTo>
                                  <a:pt x="1438707" y="257302"/>
                                  <a:pt x="1439215" y="257429"/>
                                  <a:pt x="1439723" y="257556"/>
                                </a:cubicBezTo>
                                <a:cubicBezTo>
                                  <a:pt x="1440231" y="257684"/>
                                  <a:pt x="1440612" y="257810"/>
                                  <a:pt x="1441120" y="257937"/>
                                </a:cubicBezTo>
                                <a:cubicBezTo>
                                  <a:pt x="1441628" y="258064"/>
                                  <a:pt x="1442136" y="258064"/>
                                  <a:pt x="1442644" y="258191"/>
                                </a:cubicBezTo>
                                <a:cubicBezTo>
                                  <a:pt x="1443152" y="258318"/>
                                  <a:pt x="1443533" y="258318"/>
                                  <a:pt x="1444041" y="258445"/>
                                </a:cubicBezTo>
                                <a:cubicBezTo>
                                  <a:pt x="1444549" y="258445"/>
                                  <a:pt x="1445057" y="258573"/>
                                  <a:pt x="1445565" y="258699"/>
                                </a:cubicBezTo>
                                <a:cubicBezTo>
                                  <a:pt x="1446073" y="258699"/>
                                  <a:pt x="1446454" y="258826"/>
                                  <a:pt x="1446962" y="258826"/>
                                </a:cubicBezTo>
                                <a:cubicBezTo>
                                  <a:pt x="1447470" y="258826"/>
                                  <a:pt x="1447978" y="258826"/>
                                  <a:pt x="1448486" y="258826"/>
                                </a:cubicBezTo>
                                <a:cubicBezTo>
                                  <a:pt x="1448994" y="258953"/>
                                  <a:pt x="1449375" y="258953"/>
                                  <a:pt x="1449883" y="258826"/>
                                </a:cubicBezTo>
                                <a:cubicBezTo>
                                  <a:pt x="1450391" y="258826"/>
                                  <a:pt x="1450899" y="258699"/>
                                  <a:pt x="1451407" y="258573"/>
                                </a:cubicBezTo>
                                <a:cubicBezTo>
                                  <a:pt x="1451915" y="258445"/>
                                  <a:pt x="1452296" y="258318"/>
                                  <a:pt x="1452804" y="258191"/>
                                </a:cubicBezTo>
                                <a:cubicBezTo>
                                  <a:pt x="1453312" y="257937"/>
                                  <a:pt x="1453820" y="257684"/>
                                  <a:pt x="1454328" y="257302"/>
                                </a:cubicBezTo>
                                <a:cubicBezTo>
                                  <a:pt x="1454836" y="257048"/>
                                  <a:pt x="1455217" y="256667"/>
                                  <a:pt x="1455725" y="256286"/>
                                </a:cubicBezTo>
                                <a:cubicBezTo>
                                  <a:pt x="1456233" y="255905"/>
                                  <a:pt x="1456741" y="255398"/>
                                  <a:pt x="1457249" y="254889"/>
                                </a:cubicBezTo>
                                <a:cubicBezTo>
                                  <a:pt x="1457630" y="254381"/>
                                  <a:pt x="1458138" y="253747"/>
                                  <a:pt x="1458646" y="253238"/>
                                </a:cubicBezTo>
                                <a:cubicBezTo>
                                  <a:pt x="1459154" y="252603"/>
                                  <a:pt x="1459662" y="251968"/>
                                  <a:pt x="1460170" y="251460"/>
                                </a:cubicBezTo>
                                <a:cubicBezTo>
                                  <a:pt x="1460551" y="250825"/>
                                  <a:pt x="1461059" y="250190"/>
                                  <a:pt x="1461567" y="249682"/>
                                </a:cubicBezTo>
                                <a:cubicBezTo>
                                  <a:pt x="1462075" y="249048"/>
                                  <a:pt x="1462583" y="248412"/>
                                  <a:pt x="1463091" y="247904"/>
                                </a:cubicBezTo>
                                <a:cubicBezTo>
                                  <a:pt x="1463472" y="247397"/>
                                  <a:pt x="1463980" y="246888"/>
                                  <a:pt x="1464488" y="246507"/>
                                </a:cubicBezTo>
                                <a:cubicBezTo>
                                  <a:pt x="1464996" y="246126"/>
                                  <a:pt x="1465504" y="245745"/>
                                  <a:pt x="1466012" y="245491"/>
                                </a:cubicBezTo>
                                <a:cubicBezTo>
                                  <a:pt x="1466393" y="245237"/>
                                  <a:pt x="1466901" y="245110"/>
                                  <a:pt x="1467409" y="244984"/>
                                </a:cubicBezTo>
                                <a:cubicBezTo>
                                  <a:pt x="1467917" y="244856"/>
                                  <a:pt x="1468425" y="244856"/>
                                  <a:pt x="1468933" y="244984"/>
                                </a:cubicBezTo>
                                <a:cubicBezTo>
                                  <a:pt x="1469314" y="244984"/>
                                  <a:pt x="1469822" y="245110"/>
                                  <a:pt x="1470330" y="245364"/>
                                </a:cubicBezTo>
                                <a:cubicBezTo>
                                  <a:pt x="1470838" y="245491"/>
                                  <a:pt x="1471346" y="245745"/>
                                  <a:pt x="1471854" y="246126"/>
                                </a:cubicBezTo>
                                <a:cubicBezTo>
                                  <a:pt x="1472235" y="246380"/>
                                  <a:pt x="1472743" y="246761"/>
                                  <a:pt x="1473251" y="247015"/>
                                </a:cubicBezTo>
                                <a:cubicBezTo>
                                  <a:pt x="1473759" y="247397"/>
                                  <a:pt x="1474267" y="247777"/>
                                  <a:pt x="1474648" y="248031"/>
                                </a:cubicBezTo>
                                <a:cubicBezTo>
                                  <a:pt x="1475156" y="248412"/>
                                  <a:pt x="1475664" y="248666"/>
                                  <a:pt x="1476172" y="249048"/>
                                </a:cubicBezTo>
                                <a:cubicBezTo>
                                  <a:pt x="1476680" y="249301"/>
                                  <a:pt x="1477188" y="249555"/>
                                  <a:pt x="1477569" y="249810"/>
                                </a:cubicBezTo>
                                <a:cubicBezTo>
                                  <a:pt x="1478077" y="250063"/>
                                  <a:pt x="1478585" y="250190"/>
                                  <a:pt x="1479093" y="250317"/>
                                </a:cubicBezTo>
                                <a:cubicBezTo>
                                  <a:pt x="1479601" y="250572"/>
                                  <a:pt x="1480109" y="250698"/>
                                  <a:pt x="1480490" y="250825"/>
                                </a:cubicBezTo>
                                <a:cubicBezTo>
                                  <a:pt x="1480998" y="250952"/>
                                  <a:pt x="1481506" y="250952"/>
                                  <a:pt x="1482014" y="251079"/>
                                </a:cubicBezTo>
                                <a:cubicBezTo>
                                  <a:pt x="1482522" y="251079"/>
                                  <a:pt x="1483030" y="251206"/>
                                  <a:pt x="1483411" y="251206"/>
                                </a:cubicBezTo>
                                <a:cubicBezTo>
                                  <a:pt x="1483919" y="251206"/>
                                  <a:pt x="1484427" y="251206"/>
                                  <a:pt x="1484935" y="251206"/>
                                </a:cubicBezTo>
                                <a:cubicBezTo>
                                  <a:pt x="1485443" y="251206"/>
                                  <a:pt x="1485951" y="251206"/>
                                  <a:pt x="1486332" y="251206"/>
                                </a:cubicBezTo>
                                <a:cubicBezTo>
                                  <a:pt x="1486840" y="251206"/>
                                  <a:pt x="1487348" y="251206"/>
                                  <a:pt x="1487856" y="251206"/>
                                </a:cubicBezTo>
                                <a:cubicBezTo>
                                  <a:pt x="1488364" y="251334"/>
                                  <a:pt x="1488745" y="251334"/>
                                  <a:pt x="1489253" y="251334"/>
                                </a:cubicBezTo>
                                <a:cubicBezTo>
                                  <a:pt x="1489761" y="251334"/>
                                  <a:pt x="1490269" y="251460"/>
                                  <a:pt x="1490777" y="251460"/>
                                </a:cubicBezTo>
                                <a:cubicBezTo>
                                  <a:pt x="1491285" y="251587"/>
                                  <a:pt x="1491666" y="251587"/>
                                  <a:pt x="1492174" y="251714"/>
                                </a:cubicBezTo>
                                <a:cubicBezTo>
                                  <a:pt x="1492682" y="251841"/>
                                  <a:pt x="1493190" y="251841"/>
                                  <a:pt x="1493698" y="252095"/>
                                </a:cubicBezTo>
                                <a:cubicBezTo>
                                  <a:pt x="1494206" y="252223"/>
                                  <a:pt x="1494587" y="252349"/>
                                  <a:pt x="1495095" y="252603"/>
                                </a:cubicBezTo>
                                <a:cubicBezTo>
                                  <a:pt x="1495603" y="252857"/>
                                  <a:pt x="1496111" y="252985"/>
                                  <a:pt x="1496619" y="253238"/>
                                </a:cubicBezTo>
                                <a:cubicBezTo>
                                  <a:pt x="1497127" y="253492"/>
                                  <a:pt x="1497508" y="253747"/>
                                  <a:pt x="1498016" y="254000"/>
                                </a:cubicBezTo>
                                <a:cubicBezTo>
                                  <a:pt x="1498524" y="254254"/>
                                  <a:pt x="1499032" y="254509"/>
                                  <a:pt x="1499540" y="254762"/>
                                </a:cubicBezTo>
                                <a:cubicBezTo>
                                  <a:pt x="1500048" y="254889"/>
                                  <a:pt x="1500429" y="255143"/>
                                  <a:pt x="1500937" y="255398"/>
                                </a:cubicBezTo>
                                <a:cubicBezTo>
                                  <a:pt x="1501445" y="255524"/>
                                  <a:pt x="1501953" y="255651"/>
                                  <a:pt x="1502461" y="255778"/>
                                </a:cubicBezTo>
                                <a:cubicBezTo>
                                  <a:pt x="1502969" y="255905"/>
                                  <a:pt x="1503350" y="256032"/>
                                  <a:pt x="1503858" y="256032"/>
                                </a:cubicBezTo>
                                <a:cubicBezTo>
                                  <a:pt x="1504366" y="256032"/>
                                  <a:pt x="1504874" y="256032"/>
                                  <a:pt x="1505382" y="256032"/>
                                </a:cubicBezTo>
                                <a:cubicBezTo>
                                  <a:pt x="1505890" y="255905"/>
                                  <a:pt x="1506271" y="255905"/>
                                  <a:pt x="1506779" y="255778"/>
                                </a:cubicBezTo>
                                <a:cubicBezTo>
                                  <a:pt x="1507287" y="255651"/>
                                  <a:pt x="1507795" y="255524"/>
                                  <a:pt x="1508303" y="255270"/>
                                </a:cubicBezTo>
                                <a:cubicBezTo>
                                  <a:pt x="1508684" y="255143"/>
                                  <a:pt x="1509192" y="255016"/>
                                  <a:pt x="1509700" y="254762"/>
                                </a:cubicBezTo>
                                <a:cubicBezTo>
                                  <a:pt x="1510208" y="254635"/>
                                  <a:pt x="1510716" y="254381"/>
                                  <a:pt x="1511224" y="254254"/>
                                </a:cubicBezTo>
                                <a:cubicBezTo>
                                  <a:pt x="1511605" y="254000"/>
                                  <a:pt x="1512113" y="253747"/>
                                  <a:pt x="1512621" y="253492"/>
                                </a:cubicBezTo>
                                <a:cubicBezTo>
                                  <a:pt x="1513129" y="253238"/>
                                  <a:pt x="1513637" y="252985"/>
                                  <a:pt x="1514145" y="252730"/>
                                </a:cubicBezTo>
                                <a:cubicBezTo>
                                  <a:pt x="1514526" y="252349"/>
                                  <a:pt x="1515034" y="251968"/>
                                  <a:pt x="1515542" y="251714"/>
                                </a:cubicBezTo>
                                <a:cubicBezTo>
                                  <a:pt x="1516050" y="251334"/>
                                  <a:pt x="1516558" y="250952"/>
                                  <a:pt x="1517066" y="250572"/>
                                </a:cubicBezTo>
                                <a:cubicBezTo>
                                  <a:pt x="1517447" y="250063"/>
                                  <a:pt x="1517955" y="249682"/>
                                  <a:pt x="1518463" y="249174"/>
                                </a:cubicBezTo>
                                <a:cubicBezTo>
                                  <a:pt x="1518971" y="248793"/>
                                  <a:pt x="1519479" y="248412"/>
                                  <a:pt x="1519987" y="247904"/>
                                </a:cubicBezTo>
                                <a:cubicBezTo>
                                  <a:pt x="1520368" y="247523"/>
                                  <a:pt x="1520876" y="247015"/>
                                  <a:pt x="1521384" y="246635"/>
                                </a:cubicBezTo>
                                <a:cubicBezTo>
                                  <a:pt x="1521892" y="246253"/>
                                  <a:pt x="1522400" y="245999"/>
                                  <a:pt x="1522781" y="245618"/>
                                </a:cubicBezTo>
                                <a:cubicBezTo>
                                  <a:pt x="1523289" y="245237"/>
                                  <a:pt x="1523797" y="244984"/>
                                  <a:pt x="1524305" y="244729"/>
                                </a:cubicBezTo>
                                <a:cubicBezTo>
                                  <a:pt x="1524813" y="244475"/>
                                  <a:pt x="1525321" y="244222"/>
                                  <a:pt x="1525702" y="244094"/>
                                </a:cubicBezTo>
                                <a:cubicBezTo>
                                  <a:pt x="1526210" y="243840"/>
                                  <a:pt x="1526718" y="243713"/>
                                  <a:pt x="1527226" y="243460"/>
                                </a:cubicBezTo>
                                <a:cubicBezTo>
                                  <a:pt x="1527734" y="243205"/>
                                  <a:pt x="1528242" y="243078"/>
                                  <a:pt x="1528623" y="242824"/>
                                </a:cubicBezTo>
                                <a:cubicBezTo>
                                  <a:pt x="1529131" y="242570"/>
                                  <a:pt x="1529639" y="242443"/>
                                  <a:pt x="1530147" y="242062"/>
                                </a:cubicBezTo>
                                <a:cubicBezTo>
                                  <a:pt x="1530655" y="241809"/>
                                  <a:pt x="1531163" y="241554"/>
                                  <a:pt x="1531544" y="241173"/>
                                </a:cubicBezTo>
                                <a:cubicBezTo>
                                  <a:pt x="1532052" y="240919"/>
                                  <a:pt x="1532560" y="240538"/>
                                  <a:pt x="1533068" y="240030"/>
                                </a:cubicBezTo>
                                <a:cubicBezTo>
                                  <a:pt x="1533576" y="239649"/>
                                  <a:pt x="1534084" y="239268"/>
                                  <a:pt x="1534465" y="238760"/>
                                </a:cubicBezTo>
                                <a:cubicBezTo>
                                  <a:pt x="1534973" y="238379"/>
                                  <a:pt x="1535481" y="237998"/>
                                  <a:pt x="1535989" y="237490"/>
                                </a:cubicBezTo>
                                <a:cubicBezTo>
                                  <a:pt x="1536497" y="237110"/>
                                  <a:pt x="1537005" y="236728"/>
                                  <a:pt x="1537386" y="236348"/>
                                </a:cubicBezTo>
                                <a:cubicBezTo>
                                  <a:pt x="1537894" y="235966"/>
                                  <a:pt x="1538402" y="235585"/>
                                  <a:pt x="1538910" y="235204"/>
                                </a:cubicBezTo>
                                <a:cubicBezTo>
                                  <a:pt x="1539418" y="234950"/>
                                  <a:pt x="1539799" y="234697"/>
                                  <a:pt x="1540307" y="234442"/>
                                </a:cubicBezTo>
                                <a:cubicBezTo>
                                  <a:pt x="1540815" y="234188"/>
                                  <a:pt x="1541323" y="233935"/>
                                  <a:pt x="1541831" y="233807"/>
                                </a:cubicBezTo>
                                <a:cubicBezTo>
                                  <a:pt x="1542339" y="233680"/>
                                  <a:pt x="1542720" y="233553"/>
                                  <a:pt x="1543228" y="233426"/>
                                </a:cubicBezTo>
                                <a:cubicBezTo>
                                  <a:pt x="1543736" y="233299"/>
                                  <a:pt x="1544244" y="233299"/>
                                  <a:pt x="1544752" y="233173"/>
                                </a:cubicBezTo>
                                <a:cubicBezTo>
                                  <a:pt x="1545260" y="233045"/>
                                  <a:pt x="1545641" y="233045"/>
                                  <a:pt x="1546149" y="232918"/>
                                </a:cubicBezTo>
                                <a:cubicBezTo>
                                  <a:pt x="1546657" y="232791"/>
                                  <a:pt x="1547165" y="232791"/>
                                  <a:pt x="1547673" y="232664"/>
                                </a:cubicBezTo>
                                <a:cubicBezTo>
                                  <a:pt x="1548181" y="232537"/>
                                  <a:pt x="1548562" y="232410"/>
                                  <a:pt x="1549070" y="232284"/>
                                </a:cubicBezTo>
                                <a:cubicBezTo>
                                  <a:pt x="1549578" y="232156"/>
                                  <a:pt x="1550086" y="232029"/>
                                  <a:pt x="1550594" y="231902"/>
                                </a:cubicBezTo>
                                <a:cubicBezTo>
                                  <a:pt x="1551102" y="231775"/>
                                  <a:pt x="1551483" y="231648"/>
                                  <a:pt x="1551991" y="231394"/>
                                </a:cubicBezTo>
                                <a:cubicBezTo>
                                  <a:pt x="1552499" y="231267"/>
                                  <a:pt x="1553007" y="231140"/>
                                  <a:pt x="1553515" y="231013"/>
                                </a:cubicBezTo>
                                <a:cubicBezTo>
                                  <a:pt x="1554023" y="230886"/>
                                  <a:pt x="1554404" y="230760"/>
                                  <a:pt x="1554912" y="230632"/>
                                </a:cubicBezTo>
                                <a:cubicBezTo>
                                  <a:pt x="1555420" y="230632"/>
                                  <a:pt x="1555928" y="230505"/>
                                  <a:pt x="1556436" y="230505"/>
                                </a:cubicBezTo>
                                <a:cubicBezTo>
                                  <a:pt x="1556817" y="230505"/>
                                  <a:pt x="1557325" y="230505"/>
                                  <a:pt x="1557833" y="230505"/>
                                </a:cubicBezTo>
                                <a:cubicBezTo>
                                  <a:pt x="1558341" y="230505"/>
                                  <a:pt x="1558849" y="230632"/>
                                  <a:pt x="1559357" y="230632"/>
                                </a:cubicBezTo>
                                <a:cubicBezTo>
                                  <a:pt x="1559738" y="230760"/>
                                  <a:pt x="1560246" y="230760"/>
                                  <a:pt x="1560754" y="230886"/>
                                </a:cubicBezTo>
                                <a:cubicBezTo>
                                  <a:pt x="1561262" y="231013"/>
                                  <a:pt x="1561770" y="231140"/>
                                  <a:pt x="1562278" y="231140"/>
                                </a:cubicBezTo>
                                <a:cubicBezTo>
                                  <a:pt x="1562659" y="231267"/>
                                  <a:pt x="1563167" y="231267"/>
                                  <a:pt x="1563675" y="231394"/>
                                </a:cubicBezTo>
                                <a:cubicBezTo>
                                  <a:pt x="1564183" y="231394"/>
                                  <a:pt x="1564691" y="231394"/>
                                  <a:pt x="1565199" y="231394"/>
                                </a:cubicBezTo>
                                <a:cubicBezTo>
                                  <a:pt x="1565580" y="231267"/>
                                  <a:pt x="1566088" y="231267"/>
                                  <a:pt x="1566596" y="231140"/>
                                </a:cubicBezTo>
                                <a:cubicBezTo>
                                  <a:pt x="1567104" y="230886"/>
                                  <a:pt x="1567612" y="230632"/>
                                  <a:pt x="1568120" y="230378"/>
                                </a:cubicBezTo>
                                <a:cubicBezTo>
                                  <a:pt x="1568501" y="229998"/>
                                  <a:pt x="1569009" y="229616"/>
                                  <a:pt x="1569517" y="229109"/>
                                </a:cubicBezTo>
                                <a:cubicBezTo>
                                  <a:pt x="1570025" y="228473"/>
                                  <a:pt x="1570533" y="227838"/>
                                  <a:pt x="1571041" y="227076"/>
                                </a:cubicBezTo>
                                <a:cubicBezTo>
                                  <a:pt x="1571422" y="226314"/>
                                  <a:pt x="1571930" y="225425"/>
                                  <a:pt x="1572438" y="224410"/>
                                </a:cubicBezTo>
                                <a:cubicBezTo>
                                  <a:pt x="1572946" y="223393"/>
                                  <a:pt x="1573454" y="222250"/>
                                  <a:pt x="1573835" y="220980"/>
                                </a:cubicBezTo>
                                <a:cubicBezTo>
                                  <a:pt x="1574343" y="219710"/>
                                  <a:pt x="1574851" y="218313"/>
                                  <a:pt x="1575359" y="217043"/>
                                </a:cubicBezTo>
                                <a:cubicBezTo>
                                  <a:pt x="1575867" y="215647"/>
                                  <a:pt x="1576375" y="214123"/>
                                  <a:pt x="1576756" y="212725"/>
                                </a:cubicBezTo>
                                <a:cubicBezTo>
                                  <a:pt x="1577264" y="211328"/>
                                  <a:pt x="1577772" y="209804"/>
                                  <a:pt x="1578280" y="208407"/>
                                </a:cubicBezTo>
                                <a:cubicBezTo>
                                  <a:pt x="1578788" y="207137"/>
                                  <a:pt x="1579296" y="205740"/>
                                  <a:pt x="1579677" y="204724"/>
                                </a:cubicBezTo>
                                <a:cubicBezTo>
                                  <a:pt x="1580185" y="203581"/>
                                  <a:pt x="1580693" y="202565"/>
                                  <a:pt x="1581201" y="201803"/>
                                </a:cubicBezTo>
                                <a:cubicBezTo>
                                  <a:pt x="1581709" y="201168"/>
                                  <a:pt x="1582217" y="200534"/>
                                  <a:pt x="1582598" y="200279"/>
                                </a:cubicBezTo>
                                <a:cubicBezTo>
                                  <a:pt x="1583106" y="200025"/>
                                  <a:pt x="1583614" y="199898"/>
                                  <a:pt x="1584122" y="200152"/>
                                </a:cubicBezTo>
                                <a:cubicBezTo>
                                  <a:pt x="1584630" y="200279"/>
                                  <a:pt x="1585138" y="200660"/>
                                  <a:pt x="1585519" y="201295"/>
                                </a:cubicBezTo>
                                <a:cubicBezTo>
                                  <a:pt x="1586027" y="201803"/>
                                  <a:pt x="1586535" y="202692"/>
                                  <a:pt x="1587043" y="203581"/>
                                </a:cubicBezTo>
                                <a:cubicBezTo>
                                  <a:pt x="1587551" y="204470"/>
                                  <a:pt x="1588059" y="205613"/>
                                  <a:pt x="1588440" y="206756"/>
                                </a:cubicBezTo>
                                <a:cubicBezTo>
                                  <a:pt x="1588948" y="207773"/>
                                  <a:pt x="1589456" y="209042"/>
                                  <a:pt x="1589964" y="210185"/>
                                </a:cubicBezTo>
                                <a:cubicBezTo>
                                  <a:pt x="1590472" y="211328"/>
                                  <a:pt x="1590853" y="212598"/>
                                  <a:pt x="1591361" y="213741"/>
                                </a:cubicBezTo>
                                <a:cubicBezTo>
                                  <a:pt x="1591869" y="214885"/>
                                  <a:pt x="1592377" y="215900"/>
                                  <a:pt x="1592885" y="216916"/>
                                </a:cubicBezTo>
                                <a:cubicBezTo>
                                  <a:pt x="1593393" y="217932"/>
                                  <a:pt x="1593774" y="218822"/>
                                  <a:pt x="1594282" y="219710"/>
                                </a:cubicBezTo>
                                <a:cubicBezTo>
                                  <a:pt x="1594790" y="220473"/>
                                  <a:pt x="1595298" y="221235"/>
                                  <a:pt x="1595806" y="221869"/>
                                </a:cubicBezTo>
                                <a:cubicBezTo>
                                  <a:pt x="1596314" y="222377"/>
                                  <a:pt x="1596695" y="222885"/>
                                  <a:pt x="1597203" y="223393"/>
                                </a:cubicBezTo>
                                <a:cubicBezTo>
                                  <a:pt x="1597711" y="223774"/>
                                  <a:pt x="1598219" y="224028"/>
                                  <a:pt x="1598727" y="224282"/>
                                </a:cubicBezTo>
                                <a:cubicBezTo>
                                  <a:pt x="1599235" y="224536"/>
                                  <a:pt x="1599616" y="224790"/>
                                  <a:pt x="1600124" y="224917"/>
                                </a:cubicBezTo>
                                <a:cubicBezTo>
                                  <a:pt x="1600632" y="225044"/>
                                  <a:pt x="1601140" y="225044"/>
                                  <a:pt x="1601648" y="225044"/>
                                </a:cubicBezTo>
                                <a:cubicBezTo>
                                  <a:pt x="1602156" y="225044"/>
                                  <a:pt x="1602537" y="225044"/>
                                  <a:pt x="1603045" y="225044"/>
                                </a:cubicBezTo>
                                <a:cubicBezTo>
                                  <a:pt x="1603553" y="225044"/>
                                  <a:pt x="1604061" y="224917"/>
                                  <a:pt x="1604569" y="224790"/>
                                </a:cubicBezTo>
                                <a:cubicBezTo>
                                  <a:pt x="1605077" y="224663"/>
                                  <a:pt x="1605458" y="224536"/>
                                  <a:pt x="1605966" y="224536"/>
                                </a:cubicBezTo>
                                <a:cubicBezTo>
                                  <a:pt x="1606474" y="224410"/>
                                  <a:pt x="1606982" y="224282"/>
                                  <a:pt x="1607490" y="224155"/>
                                </a:cubicBezTo>
                                <a:cubicBezTo>
                                  <a:pt x="1607871" y="224028"/>
                                  <a:pt x="1608379" y="223901"/>
                                  <a:pt x="1608887" y="223774"/>
                                </a:cubicBezTo>
                                <a:cubicBezTo>
                                  <a:pt x="1609395" y="223648"/>
                                  <a:pt x="1609903" y="223520"/>
                                  <a:pt x="1610411" y="223393"/>
                                </a:cubicBezTo>
                                <a:cubicBezTo>
                                  <a:pt x="1610792" y="223266"/>
                                  <a:pt x="1611300" y="223139"/>
                                  <a:pt x="1611808" y="223012"/>
                                </a:cubicBezTo>
                                <a:cubicBezTo>
                                  <a:pt x="1612316" y="222759"/>
                                  <a:pt x="1612824" y="222631"/>
                                  <a:pt x="1613332" y="222504"/>
                                </a:cubicBezTo>
                                <a:cubicBezTo>
                                  <a:pt x="1613713" y="222377"/>
                                  <a:pt x="1614221" y="222123"/>
                                  <a:pt x="1614729" y="221997"/>
                                </a:cubicBezTo>
                                <a:cubicBezTo>
                                  <a:pt x="1615237" y="221742"/>
                                  <a:pt x="1615745" y="221615"/>
                                  <a:pt x="1616253" y="221361"/>
                                </a:cubicBezTo>
                                <a:cubicBezTo>
                                  <a:pt x="1616634" y="221107"/>
                                  <a:pt x="1617142" y="220853"/>
                                  <a:pt x="1617650" y="220726"/>
                                </a:cubicBezTo>
                                <a:cubicBezTo>
                                  <a:pt x="1618158" y="220473"/>
                                  <a:pt x="1618666" y="220218"/>
                                  <a:pt x="1619174" y="219964"/>
                                </a:cubicBezTo>
                                <a:cubicBezTo>
                                  <a:pt x="1619555" y="219710"/>
                                  <a:pt x="1620063" y="219456"/>
                                  <a:pt x="1620571" y="219202"/>
                                </a:cubicBezTo>
                                <a:cubicBezTo>
                                  <a:pt x="1621079" y="219075"/>
                                  <a:pt x="1621587" y="218822"/>
                                  <a:pt x="1622095" y="218567"/>
                                </a:cubicBezTo>
                                <a:cubicBezTo>
                                  <a:pt x="1622476" y="218313"/>
                                  <a:pt x="1622984" y="218186"/>
                                  <a:pt x="1623492" y="217932"/>
                                </a:cubicBezTo>
                                <a:cubicBezTo>
                                  <a:pt x="1624000" y="217678"/>
                                  <a:pt x="1624508" y="217551"/>
                                  <a:pt x="1624889" y="217298"/>
                                </a:cubicBezTo>
                                <a:cubicBezTo>
                                  <a:pt x="1625397" y="217170"/>
                                  <a:pt x="1625905" y="216916"/>
                                  <a:pt x="1626413" y="216789"/>
                                </a:cubicBezTo>
                                <a:cubicBezTo>
                                  <a:pt x="1626921" y="216662"/>
                                  <a:pt x="1627429" y="216409"/>
                                  <a:pt x="1627810" y="216281"/>
                                </a:cubicBezTo>
                                <a:cubicBezTo>
                                  <a:pt x="1628318" y="216154"/>
                                  <a:pt x="1628826" y="216027"/>
                                  <a:pt x="1629334" y="215900"/>
                                </a:cubicBezTo>
                                <a:cubicBezTo>
                                  <a:pt x="1629842" y="215773"/>
                                  <a:pt x="1630350" y="215647"/>
                                  <a:pt x="1630731" y="215519"/>
                                </a:cubicBezTo>
                                <a:cubicBezTo>
                                  <a:pt x="1631239" y="215519"/>
                                  <a:pt x="1631747" y="215392"/>
                                  <a:pt x="1632255" y="215392"/>
                                </a:cubicBezTo>
                                <a:cubicBezTo>
                                  <a:pt x="1632763" y="215265"/>
                                  <a:pt x="1633271" y="215265"/>
                                  <a:pt x="1633652" y="215138"/>
                                </a:cubicBezTo>
                                <a:cubicBezTo>
                                  <a:pt x="1634160" y="215138"/>
                                  <a:pt x="1634668" y="215138"/>
                                  <a:pt x="1635176" y="215138"/>
                                </a:cubicBezTo>
                                <a:cubicBezTo>
                                  <a:pt x="1635684" y="215138"/>
                                  <a:pt x="1636192" y="215138"/>
                                  <a:pt x="1636573" y="215138"/>
                                </a:cubicBezTo>
                                <a:cubicBezTo>
                                  <a:pt x="1637081" y="215138"/>
                                  <a:pt x="1637589" y="215265"/>
                                  <a:pt x="1638097" y="215265"/>
                                </a:cubicBezTo>
                                <a:cubicBezTo>
                                  <a:pt x="1638605" y="215265"/>
                                  <a:pt x="1639113" y="215392"/>
                                  <a:pt x="1639494" y="215392"/>
                                </a:cubicBezTo>
                                <a:cubicBezTo>
                                  <a:pt x="1640002" y="215519"/>
                                  <a:pt x="1640510" y="215519"/>
                                  <a:pt x="1641018" y="215647"/>
                                </a:cubicBezTo>
                                <a:cubicBezTo>
                                  <a:pt x="1641526" y="215647"/>
                                  <a:pt x="1641907" y="215773"/>
                                  <a:pt x="1642415" y="215773"/>
                                </a:cubicBezTo>
                                <a:cubicBezTo>
                                  <a:pt x="1642923" y="215900"/>
                                  <a:pt x="1643431" y="216027"/>
                                  <a:pt x="1643939" y="216027"/>
                                </a:cubicBezTo>
                                <a:cubicBezTo>
                                  <a:pt x="1644447" y="216154"/>
                                  <a:pt x="1644828" y="216281"/>
                                  <a:pt x="1645336" y="216409"/>
                                </a:cubicBezTo>
                                <a:cubicBezTo>
                                  <a:pt x="1645844" y="216409"/>
                                  <a:pt x="1646352" y="216535"/>
                                  <a:pt x="1646860" y="216662"/>
                                </a:cubicBezTo>
                                <a:cubicBezTo>
                                  <a:pt x="1647368" y="216789"/>
                                  <a:pt x="1647749" y="216789"/>
                                  <a:pt x="1648257" y="216916"/>
                                </a:cubicBezTo>
                                <a:cubicBezTo>
                                  <a:pt x="1648765" y="217043"/>
                                  <a:pt x="1649273" y="217170"/>
                                  <a:pt x="1649781" y="217298"/>
                                </a:cubicBezTo>
                                <a:cubicBezTo>
                                  <a:pt x="1650289" y="217424"/>
                                  <a:pt x="1650670" y="217551"/>
                                  <a:pt x="1651178" y="217551"/>
                                </a:cubicBezTo>
                                <a:cubicBezTo>
                                  <a:pt x="1651686" y="217678"/>
                                  <a:pt x="1652194" y="217805"/>
                                  <a:pt x="1652702" y="217932"/>
                                </a:cubicBezTo>
                                <a:cubicBezTo>
                                  <a:pt x="1653210" y="218060"/>
                                  <a:pt x="1653591" y="218186"/>
                                  <a:pt x="1654099" y="218186"/>
                                </a:cubicBezTo>
                                <a:cubicBezTo>
                                  <a:pt x="1654607" y="218313"/>
                                  <a:pt x="1655115" y="218440"/>
                                  <a:pt x="1655623" y="218567"/>
                                </a:cubicBezTo>
                                <a:cubicBezTo>
                                  <a:pt x="1656131" y="218694"/>
                                  <a:pt x="1656512" y="218822"/>
                                  <a:pt x="1657020" y="218948"/>
                                </a:cubicBezTo>
                                <a:cubicBezTo>
                                  <a:pt x="1657528" y="219075"/>
                                  <a:pt x="1658036" y="219202"/>
                                  <a:pt x="1658544" y="219329"/>
                                </a:cubicBezTo>
                                <a:cubicBezTo>
                                  <a:pt x="1658925" y="219456"/>
                                  <a:pt x="1659433" y="219584"/>
                                  <a:pt x="1659941" y="219710"/>
                                </a:cubicBezTo>
                                <a:cubicBezTo>
                                  <a:pt x="1660449" y="219837"/>
                                  <a:pt x="1660957" y="219964"/>
                                  <a:pt x="1661465" y="220091"/>
                                </a:cubicBezTo>
                                <a:cubicBezTo>
                                  <a:pt x="1661846" y="220218"/>
                                  <a:pt x="1662354" y="220345"/>
                                  <a:pt x="1662862" y="220473"/>
                                </a:cubicBezTo>
                                <a:cubicBezTo>
                                  <a:pt x="1663370" y="220726"/>
                                  <a:pt x="1663878" y="220853"/>
                                  <a:pt x="1664386" y="220980"/>
                                </a:cubicBezTo>
                                <a:cubicBezTo>
                                  <a:pt x="1664767" y="221107"/>
                                  <a:pt x="1665275" y="221361"/>
                                  <a:pt x="1665783" y="221488"/>
                                </a:cubicBezTo>
                                <a:cubicBezTo>
                                  <a:pt x="1666291" y="221742"/>
                                  <a:pt x="1666799" y="221869"/>
                                  <a:pt x="1667307" y="222123"/>
                                </a:cubicBezTo>
                                <a:cubicBezTo>
                                  <a:pt x="1667688" y="222250"/>
                                  <a:pt x="1668196" y="222504"/>
                                  <a:pt x="1668704" y="222759"/>
                                </a:cubicBezTo>
                                <a:cubicBezTo>
                                  <a:pt x="1669212" y="222885"/>
                                  <a:pt x="1669720" y="223139"/>
                                  <a:pt x="1670228" y="223520"/>
                                </a:cubicBezTo>
                                <a:cubicBezTo>
                                  <a:pt x="1670609" y="223774"/>
                                  <a:pt x="1671117" y="224028"/>
                                  <a:pt x="1671625" y="224282"/>
                                </a:cubicBezTo>
                                <a:cubicBezTo>
                                  <a:pt x="1672133" y="224536"/>
                                  <a:pt x="1672641" y="224917"/>
                                  <a:pt x="1673149" y="225172"/>
                                </a:cubicBezTo>
                                <a:cubicBezTo>
                                  <a:pt x="1673530" y="225552"/>
                                  <a:pt x="1674038" y="225934"/>
                                  <a:pt x="1674546" y="226314"/>
                                </a:cubicBezTo>
                                <a:cubicBezTo>
                                  <a:pt x="1675054" y="226568"/>
                                  <a:pt x="1675562" y="226949"/>
                                  <a:pt x="1675943" y="227330"/>
                                </a:cubicBezTo>
                                <a:cubicBezTo>
                                  <a:pt x="1676451" y="227711"/>
                                  <a:pt x="1676959" y="228092"/>
                                  <a:pt x="1677467" y="228473"/>
                                </a:cubicBezTo>
                                <a:cubicBezTo>
                                  <a:pt x="1677975" y="228727"/>
                                  <a:pt x="1678483" y="229109"/>
                                  <a:pt x="1678864" y="229489"/>
                                </a:cubicBezTo>
                                <a:cubicBezTo>
                                  <a:pt x="1679372" y="229870"/>
                                  <a:pt x="1679880" y="230251"/>
                                  <a:pt x="1680388" y="230632"/>
                                </a:cubicBezTo>
                                <a:cubicBezTo>
                                  <a:pt x="1680896" y="230886"/>
                                  <a:pt x="1681404" y="231267"/>
                                  <a:pt x="1681785" y="231648"/>
                                </a:cubicBezTo>
                                <a:cubicBezTo>
                                  <a:pt x="1682293" y="232029"/>
                                  <a:pt x="1682801" y="232284"/>
                                  <a:pt x="1683309" y="232664"/>
                                </a:cubicBezTo>
                                <a:cubicBezTo>
                                  <a:pt x="1683817" y="233045"/>
                                  <a:pt x="1684325" y="233299"/>
                                  <a:pt x="1684706" y="233680"/>
                                </a:cubicBezTo>
                                <a:cubicBezTo>
                                  <a:pt x="1685214" y="233935"/>
                                  <a:pt x="1685722" y="234315"/>
                                  <a:pt x="1686230" y="234569"/>
                                </a:cubicBezTo>
                                <a:cubicBezTo>
                                  <a:pt x="1686738" y="234950"/>
                                  <a:pt x="1687246" y="235204"/>
                                  <a:pt x="1687627" y="235585"/>
                                </a:cubicBezTo>
                                <a:cubicBezTo>
                                  <a:pt x="1688135" y="235839"/>
                                  <a:pt x="1688643" y="236220"/>
                                  <a:pt x="1689151" y="236601"/>
                                </a:cubicBezTo>
                                <a:cubicBezTo>
                                  <a:pt x="1689659" y="236855"/>
                                  <a:pt x="1690167" y="237110"/>
                                  <a:pt x="1690548" y="237490"/>
                                </a:cubicBezTo>
                                <a:cubicBezTo>
                                  <a:pt x="1691056" y="237744"/>
                                  <a:pt x="1691564" y="238125"/>
                                  <a:pt x="1692072" y="238379"/>
                                </a:cubicBezTo>
                                <a:cubicBezTo>
                                  <a:pt x="1692580" y="238760"/>
                                  <a:pt x="1692961" y="239014"/>
                                  <a:pt x="1693469" y="239395"/>
                                </a:cubicBezTo>
                                <a:cubicBezTo>
                                  <a:pt x="1693977" y="239649"/>
                                  <a:pt x="1694485" y="240030"/>
                                  <a:pt x="1694993" y="240411"/>
                                </a:cubicBezTo>
                                <a:cubicBezTo>
                                  <a:pt x="1695501" y="240665"/>
                                  <a:pt x="1695882" y="240919"/>
                                  <a:pt x="1696390" y="241300"/>
                                </a:cubicBezTo>
                                <a:cubicBezTo>
                                  <a:pt x="1696898" y="241554"/>
                                  <a:pt x="1697406" y="241935"/>
                                  <a:pt x="1697914" y="242189"/>
                                </a:cubicBezTo>
                                <a:cubicBezTo>
                                  <a:pt x="1698422" y="242443"/>
                                  <a:pt x="1698803" y="242824"/>
                                  <a:pt x="1699311" y="243078"/>
                                </a:cubicBezTo>
                                <a:cubicBezTo>
                                  <a:pt x="1699819" y="243332"/>
                                  <a:pt x="1700327" y="243713"/>
                                  <a:pt x="1700835" y="243967"/>
                                </a:cubicBezTo>
                                <a:cubicBezTo>
                                  <a:pt x="1701343" y="244222"/>
                                  <a:pt x="1701724" y="244602"/>
                                  <a:pt x="1702232" y="244856"/>
                                </a:cubicBezTo>
                                <a:cubicBezTo>
                                  <a:pt x="1702740" y="245110"/>
                                  <a:pt x="1703248" y="245364"/>
                                  <a:pt x="1703756" y="245745"/>
                                </a:cubicBezTo>
                                <a:cubicBezTo>
                                  <a:pt x="1704264" y="245999"/>
                                  <a:pt x="1704645" y="246253"/>
                                  <a:pt x="1705153" y="246507"/>
                                </a:cubicBezTo>
                                <a:cubicBezTo>
                                  <a:pt x="1705661" y="246761"/>
                                  <a:pt x="1706169" y="247015"/>
                                  <a:pt x="1706677" y="247269"/>
                                </a:cubicBezTo>
                                <a:cubicBezTo>
                                  <a:pt x="1707185" y="247523"/>
                                  <a:pt x="1707566" y="247777"/>
                                  <a:pt x="1708074" y="248031"/>
                                </a:cubicBezTo>
                                <a:cubicBezTo>
                                  <a:pt x="1708582" y="248285"/>
                                  <a:pt x="1709090" y="248539"/>
                                  <a:pt x="1709598" y="248666"/>
                                </a:cubicBezTo>
                                <a:cubicBezTo>
                                  <a:pt x="1709979" y="248920"/>
                                  <a:pt x="1710487" y="249174"/>
                                  <a:pt x="1710995" y="249428"/>
                                </a:cubicBezTo>
                                <a:cubicBezTo>
                                  <a:pt x="1711503" y="249555"/>
                                  <a:pt x="1712011" y="249810"/>
                                  <a:pt x="1712519" y="250063"/>
                                </a:cubicBezTo>
                                <a:cubicBezTo>
                                  <a:pt x="1712900" y="250317"/>
                                  <a:pt x="1713408" y="250444"/>
                                  <a:pt x="1713916" y="250698"/>
                                </a:cubicBezTo>
                                <a:cubicBezTo>
                                  <a:pt x="1714424" y="250825"/>
                                  <a:pt x="1714932" y="251079"/>
                                  <a:pt x="1715440" y="251206"/>
                                </a:cubicBezTo>
                                <a:cubicBezTo>
                                  <a:pt x="1715821" y="251460"/>
                                  <a:pt x="1716329" y="251587"/>
                                  <a:pt x="1716837" y="251841"/>
                                </a:cubicBezTo>
                                <a:cubicBezTo>
                                  <a:pt x="1717345" y="251968"/>
                                  <a:pt x="1717853" y="252223"/>
                                  <a:pt x="1718361" y="252349"/>
                                </a:cubicBezTo>
                                <a:cubicBezTo>
                                  <a:pt x="1718742" y="252603"/>
                                  <a:pt x="1719250" y="252730"/>
                                  <a:pt x="1719758" y="252857"/>
                                </a:cubicBezTo>
                                <a:cubicBezTo>
                                  <a:pt x="1720266" y="253111"/>
                                  <a:pt x="1720774" y="253238"/>
                                  <a:pt x="1721282" y="253365"/>
                                </a:cubicBezTo>
                                <a:cubicBezTo>
                                  <a:pt x="1721663" y="253492"/>
                                  <a:pt x="1722171" y="253747"/>
                                  <a:pt x="1722679" y="253873"/>
                                </a:cubicBezTo>
                                <a:cubicBezTo>
                                  <a:pt x="1723187" y="254000"/>
                                  <a:pt x="1723695" y="254127"/>
                                  <a:pt x="1724203" y="254381"/>
                                </a:cubicBezTo>
                                <a:cubicBezTo>
                                  <a:pt x="1724584" y="254509"/>
                                  <a:pt x="1725092" y="254635"/>
                                  <a:pt x="1725600" y="254762"/>
                                </a:cubicBezTo>
                                <a:cubicBezTo>
                                  <a:pt x="1726108" y="254889"/>
                                  <a:pt x="1726616" y="255143"/>
                                  <a:pt x="1726997" y="255270"/>
                                </a:cubicBezTo>
                                <a:cubicBezTo>
                                  <a:pt x="1727505" y="255398"/>
                                  <a:pt x="1728013" y="255524"/>
                                  <a:pt x="1728521" y="255651"/>
                                </a:cubicBezTo>
                                <a:cubicBezTo>
                                  <a:pt x="1729029" y="255905"/>
                                  <a:pt x="1729537" y="256032"/>
                                  <a:pt x="1729918" y="256160"/>
                                </a:cubicBezTo>
                                <a:cubicBezTo>
                                  <a:pt x="1730426" y="256413"/>
                                  <a:pt x="1730934" y="256540"/>
                                  <a:pt x="1731442" y="256794"/>
                                </a:cubicBezTo>
                                <a:cubicBezTo>
                                  <a:pt x="1731950" y="256922"/>
                                  <a:pt x="1732458" y="257175"/>
                                  <a:pt x="1732839" y="257302"/>
                                </a:cubicBezTo>
                                <a:cubicBezTo>
                                  <a:pt x="1733347" y="257556"/>
                                  <a:pt x="1733855" y="257684"/>
                                  <a:pt x="1734363" y="257937"/>
                                </a:cubicBezTo>
                                <a:cubicBezTo>
                                  <a:pt x="1734871" y="258191"/>
                                  <a:pt x="1735379" y="258445"/>
                                  <a:pt x="1735760" y="258573"/>
                                </a:cubicBezTo>
                                <a:cubicBezTo>
                                  <a:pt x="1736268" y="258826"/>
                                  <a:pt x="1736776" y="259080"/>
                                  <a:pt x="1737284" y="259335"/>
                                </a:cubicBezTo>
                                <a:cubicBezTo>
                                  <a:pt x="1737792" y="259588"/>
                                  <a:pt x="1738300" y="259842"/>
                                  <a:pt x="1738681" y="260097"/>
                                </a:cubicBezTo>
                                <a:cubicBezTo>
                                  <a:pt x="1739189" y="260350"/>
                                  <a:pt x="1739697" y="260604"/>
                                  <a:pt x="1740205" y="260859"/>
                                </a:cubicBezTo>
                                <a:cubicBezTo>
                                  <a:pt x="1740713" y="261112"/>
                                  <a:pt x="1741094" y="261366"/>
                                  <a:pt x="1741602" y="261620"/>
                                </a:cubicBezTo>
                                <a:cubicBezTo>
                                  <a:pt x="1742110" y="261874"/>
                                  <a:pt x="1742618" y="262128"/>
                                  <a:pt x="1743126" y="262382"/>
                                </a:cubicBezTo>
                                <a:cubicBezTo>
                                  <a:pt x="1743634" y="262636"/>
                                  <a:pt x="1744015" y="262890"/>
                                  <a:pt x="1744523" y="263144"/>
                                </a:cubicBezTo>
                                <a:cubicBezTo>
                                  <a:pt x="1745031" y="263398"/>
                                  <a:pt x="1745539" y="263525"/>
                                  <a:pt x="1746047" y="263779"/>
                                </a:cubicBezTo>
                                <a:cubicBezTo>
                                  <a:pt x="1746555" y="264034"/>
                                  <a:pt x="1746936" y="264287"/>
                                  <a:pt x="1747444" y="264414"/>
                                </a:cubicBezTo>
                                <a:cubicBezTo>
                                  <a:pt x="1747952" y="264668"/>
                                  <a:pt x="1748460" y="264923"/>
                                  <a:pt x="1748968" y="265049"/>
                                </a:cubicBezTo>
                                <a:cubicBezTo>
                                  <a:pt x="1749476" y="265303"/>
                                  <a:pt x="1749857" y="265430"/>
                                  <a:pt x="1750365" y="265557"/>
                                </a:cubicBezTo>
                                <a:cubicBezTo>
                                  <a:pt x="1750873" y="265811"/>
                                  <a:pt x="1751381" y="265938"/>
                                  <a:pt x="1751889" y="266192"/>
                                </a:cubicBezTo>
                                <a:cubicBezTo>
                                  <a:pt x="1752397" y="266319"/>
                                  <a:pt x="1752778" y="266447"/>
                                  <a:pt x="1753286" y="266700"/>
                                </a:cubicBezTo>
                                <a:cubicBezTo>
                                  <a:pt x="1753794" y="266827"/>
                                  <a:pt x="1754302" y="266954"/>
                                  <a:pt x="1754810" y="267081"/>
                                </a:cubicBezTo>
                                <a:cubicBezTo>
                                  <a:pt x="1755318" y="267335"/>
                                  <a:pt x="1755699" y="267462"/>
                                  <a:pt x="1756207" y="267589"/>
                                </a:cubicBezTo>
                                <a:cubicBezTo>
                                  <a:pt x="1756715" y="267716"/>
                                  <a:pt x="1757223" y="267843"/>
                                  <a:pt x="1757731" y="268098"/>
                                </a:cubicBezTo>
                                <a:cubicBezTo>
                                  <a:pt x="1758112" y="268224"/>
                                  <a:pt x="1758620" y="268351"/>
                                  <a:pt x="1759128" y="268478"/>
                                </a:cubicBezTo>
                                <a:cubicBezTo>
                                  <a:pt x="1759636" y="268605"/>
                                  <a:pt x="1760144" y="268732"/>
                                  <a:pt x="1760652" y="268860"/>
                                </a:cubicBezTo>
                                <a:cubicBezTo>
                                  <a:pt x="1761033" y="268986"/>
                                  <a:pt x="1761541" y="269113"/>
                                  <a:pt x="1762049" y="269240"/>
                                </a:cubicBezTo>
                                <a:cubicBezTo>
                                  <a:pt x="1762557" y="269367"/>
                                  <a:pt x="1763065" y="269494"/>
                                  <a:pt x="1763573" y="269622"/>
                                </a:cubicBezTo>
                                <a:cubicBezTo>
                                  <a:pt x="1763954" y="269622"/>
                                  <a:pt x="1764462" y="269748"/>
                                  <a:pt x="1764970" y="269875"/>
                                </a:cubicBezTo>
                                <a:cubicBezTo>
                                  <a:pt x="1765478" y="270002"/>
                                  <a:pt x="1765986" y="270002"/>
                                  <a:pt x="1766494" y="270129"/>
                                </a:cubicBezTo>
                                <a:cubicBezTo>
                                  <a:pt x="1766875" y="270256"/>
                                  <a:pt x="1767383" y="270384"/>
                                  <a:pt x="1767891" y="270384"/>
                                </a:cubicBezTo>
                                <a:cubicBezTo>
                                  <a:pt x="1768399" y="270510"/>
                                  <a:pt x="1768907" y="270510"/>
                                  <a:pt x="1769415" y="270637"/>
                                </a:cubicBezTo>
                                <a:cubicBezTo>
                                  <a:pt x="1769796" y="270637"/>
                                  <a:pt x="1770304" y="270764"/>
                                  <a:pt x="1770812" y="270764"/>
                                </a:cubicBezTo>
                                <a:cubicBezTo>
                                  <a:pt x="1771320" y="270891"/>
                                  <a:pt x="1771828" y="270891"/>
                                  <a:pt x="1772336" y="271018"/>
                                </a:cubicBezTo>
                                <a:cubicBezTo>
                                  <a:pt x="1772717" y="271145"/>
                                  <a:pt x="1773225" y="271145"/>
                                  <a:pt x="1773733" y="271273"/>
                                </a:cubicBezTo>
                                <a:cubicBezTo>
                                  <a:pt x="1774241" y="271273"/>
                                  <a:pt x="1774749" y="271273"/>
                                  <a:pt x="1775130" y="271399"/>
                                </a:cubicBezTo>
                                <a:cubicBezTo>
                                  <a:pt x="1775638" y="271399"/>
                                  <a:pt x="1776146" y="271526"/>
                                  <a:pt x="1776654" y="271526"/>
                                </a:cubicBezTo>
                                <a:cubicBezTo>
                                  <a:pt x="1777162" y="271653"/>
                                  <a:pt x="1777670" y="271653"/>
                                  <a:pt x="1778051" y="271780"/>
                                </a:cubicBezTo>
                                <a:cubicBezTo>
                                  <a:pt x="1778559" y="271780"/>
                                  <a:pt x="1779067" y="271780"/>
                                  <a:pt x="1779575" y="271907"/>
                                </a:cubicBezTo>
                                <a:cubicBezTo>
                                  <a:pt x="1780083" y="271907"/>
                                  <a:pt x="1780591" y="272035"/>
                                  <a:pt x="1780972" y="272035"/>
                                </a:cubicBezTo>
                                <a:cubicBezTo>
                                  <a:pt x="1781480" y="272035"/>
                                  <a:pt x="1781988" y="272161"/>
                                  <a:pt x="1782496" y="272161"/>
                                </a:cubicBezTo>
                                <a:cubicBezTo>
                                  <a:pt x="1783004" y="272288"/>
                                  <a:pt x="1783512" y="272288"/>
                                  <a:pt x="1783893" y="272288"/>
                                </a:cubicBezTo>
                                <a:cubicBezTo>
                                  <a:pt x="1784401" y="272288"/>
                                  <a:pt x="1784909" y="272288"/>
                                  <a:pt x="1785417" y="272415"/>
                                </a:cubicBezTo>
                                <a:cubicBezTo>
                                  <a:pt x="1785925" y="272415"/>
                                  <a:pt x="1786433" y="272415"/>
                                  <a:pt x="1786814" y="272415"/>
                                </a:cubicBezTo>
                                <a:cubicBezTo>
                                  <a:pt x="1787322" y="272415"/>
                                  <a:pt x="1787830" y="272415"/>
                                  <a:pt x="1788338" y="272415"/>
                                </a:cubicBezTo>
                                <a:cubicBezTo>
                                  <a:pt x="1788846" y="272415"/>
                                  <a:pt x="1789354" y="272415"/>
                                  <a:pt x="1789735" y="272415"/>
                                </a:cubicBezTo>
                                <a:cubicBezTo>
                                  <a:pt x="1790243" y="272415"/>
                                  <a:pt x="1790751" y="272415"/>
                                  <a:pt x="1791259" y="272415"/>
                                </a:cubicBezTo>
                                <a:cubicBezTo>
                                  <a:pt x="1791767" y="272415"/>
                                  <a:pt x="1792148" y="272415"/>
                                  <a:pt x="1792656" y="272415"/>
                                </a:cubicBezTo>
                                <a:cubicBezTo>
                                  <a:pt x="1793164" y="272415"/>
                                  <a:pt x="1793672" y="272415"/>
                                  <a:pt x="1794180" y="272415"/>
                                </a:cubicBezTo>
                                <a:cubicBezTo>
                                  <a:pt x="1794688" y="272288"/>
                                  <a:pt x="1795069" y="272288"/>
                                  <a:pt x="1795577" y="272288"/>
                                </a:cubicBezTo>
                                <a:cubicBezTo>
                                  <a:pt x="1796085" y="272288"/>
                                  <a:pt x="1796593" y="272288"/>
                                  <a:pt x="1797101" y="272161"/>
                                </a:cubicBezTo>
                                <a:cubicBezTo>
                                  <a:pt x="1797609" y="272161"/>
                                  <a:pt x="1797990" y="272035"/>
                                  <a:pt x="1798498" y="272035"/>
                                </a:cubicBezTo>
                                <a:cubicBezTo>
                                  <a:pt x="1799006" y="272035"/>
                                  <a:pt x="1799514" y="271907"/>
                                  <a:pt x="1800022" y="271907"/>
                                </a:cubicBezTo>
                                <a:cubicBezTo>
                                  <a:pt x="1800530" y="271780"/>
                                  <a:pt x="1800911" y="271780"/>
                                  <a:pt x="1801419" y="271653"/>
                                </a:cubicBezTo>
                                <a:cubicBezTo>
                                  <a:pt x="1801927" y="271653"/>
                                  <a:pt x="1802435" y="271526"/>
                                  <a:pt x="1802943" y="271399"/>
                                </a:cubicBezTo>
                                <a:cubicBezTo>
                                  <a:pt x="1803451" y="271399"/>
                                  <a:pt x="1803832" y="271273"/>
                                  <a:pt x="1804340" y="271273"/>
                                </a:cubicBezTo>
                                <a:cubicBezTo>
                                  <a:pt x="1804848" y="271145"/>
                                  <a:pt x="1805356" y="271018"/>
                                  <a:pt x="1805864" y="270891"/>
                                </a:cubicBezTo>
                                <a:cubicBezTo>
                                  <a:pt x="1806372" y="270891"/>
                                  <a:pt x="1806753" y="270764"/>
                                  <a:pt x="1807261" y="270637"/>
                                </a:cubicBezTo>
                                <a:cubicBezTo>
                                  <a:pt x="1807769" y="270637"/>
                                  <a:pt x="1808277" y="270510"/>
                                  <a:pt x="1808785" y="270384"/>
                                </a:cubicBezTo>
                                <a:cubicBezTo>
                                  <a:pt x="1809166" y="270256"/>
                                  <a:pt x="1809674" y="270256"/>
                                  <a:pt x="1810182" y="270129"/>
                                </a:cubicBezTo>
                                <a:cubicBezTo>
                                  <a:pt x="1810690" y="270002"/>
                                  <a:pt x="1811198" y="269875"/>
                                  <a:pt x="1811706" y="269748"/>
                                </a:cubicBezTo>
                                <a:cubicBezTo>
                                  <a:pt x="1812087" y="269748"/>
                                  <a:pt x="1812595" y="269622"/>
                                  <a:pt x="1813103" y="269494"/>
                                </a:cubicBezTo>
                                <a:cubicBezTo>
                                  <a:pt x="1813611" y="269367"/>
                                  <a:pt x="1814119" y="269240"/>
                                  <a:pt x="1814627" y="269113"/>
                                </a:cubicBezTo>
                                <a:cubicBezTo>
                                  <a:pt x="1815008" y="269113"/>
                                  <a:pt x="1815516" y="268986"/>
                                  <a:pt x="1816024" y="268860"/>
                                </a:cubicBezTo>
                                <a:cubicBezTo>
                                  <a:pt x="1816532" y="268732"/>
                                  <a:pt x="1817040" y="268605"/>
                                  <a:pt x="1817548" y="268605"/>
                                </a:cubicBezTo>
                                <a:cubicBezTo>
                                  <a:pt x="1817929" y="268478"/>
                                  <a:pt x="1818437" y="268351"/>
                                  <a:pt x="1818945" y="268224"/>
                                </a:cubicBezTo>
                                <a:cubicBezTo>
                                  <a:pt x="1819453" y="268224"/>
                                  <a:pt x="1819961" y="268098"/>
                                  <a:pt x="1820469" y="267970"/>
                                </a:cubicBezTo>
                                <a:cubicBezTo>
                                  <a:pt x="1820850" y="267970"/>
                                  <a:pt x="1821358" y="267843"/>
                                  <a:pt x="1821866" y="267843"/>
                                </a:cubicBezTo>
                                <a:cubicBezTo>
                                  <a:pt x="1822374" y="267716"/>
                                  <a:pt x="1822882" y="267716"/>
                                  <a:pt x="1823390" y="267589"/>
                                </a:cubicBezTo>
                                <a:cubicBezTo>
                                  <a:pt x="1823771" y="267589"/>
                                  <a:pt x="1824279" y="267462"/>
                                  <a:pt x="1824787" y="267462"/>
                                </a:cubicBezTo>
                                <a:cubicBezTo>
                                  <a:pt x="1825295" y="267462"/>
                                  <a:pt x="1825803" y="267462"/>
                                  <a:pt x="1826184" y="267462"/>
                                </a:cubicBezTo>
                                <a:cubicBezTo>
                                  <a:pt x="1826692" y="267462"/>
                                  <a:pt x="1827200" y="267462"/>
                                  <a:pt x="1827708" y="267462"/>
                                </a:cubicBezTo>
                                <a:cubicBezTo>
                                  <a:pt x="1828216" y="267462"/>
                                  <a:pt x="1828724" y="267335"/>
                                  <a:pt x="1829105" y="267462"/>
                                </a:cubicBezTo>
                                <a:cubicBezTo>
                                  <a:pt x="1829613" y="267462"/>
                                  <a:pt x="1830121" y="267462"/>
                                  <a:pt x="1830629" y="267462"/>
                                </a:cubicBezTo>
                                <a:cubicBezTo>
                                  <a:pt x="1831137" y="267462"/>
                                  <a:pt x="1831645" y="267462"/>
                                  <a:pt x="1832026" y="267589"/>
                                </a:cubicBezTo>
                                <a:cubicBezTo>
                                  <a:pt x="1832534" y="267589"/>
                                  <a:pt x="1833042" y="267589"/>
                                  <a:pt x="1833550" y="267589"/>
                                </a:cubicBezTo>
                                <a:cubicBezTo>
                                  <a:pt x="1834058" y="267589"/>
                                  <a:pt x="1834566" y="267716"/>
                                  <a:pt x="1834947" y="267716"/>
                                </a:cubicBezTo>
                                <a:cubicBezTo>
                                  <a:pt x="1835455" y="267716"/>
                                  <a:pt x="1835963" y="267843"/>
                                  <a:pt x="1836471" y="267843"/>
                                </a:cubicBezTo>
                                <a:cubicBezTo>
                                  <a:pt x="1836979" y="267843"/>
                                  <a:pt x="1837487" y="267970"/>
                                  <a:pt x="1837868" y="267970"/>
                                </a:cubicBezTo>
                                <a:cubicBezTo>
                                  <a:pt x="1838376" y="267970"/>
                                  <a:pt x="1838884" y="268098"/>
                                  <a:pt x="1839392" y="268098"/>
                                </a:cubicBezTo>
                                <a:cubicBezTo>
                                  <a:pt x="1839900" y="268224"/>
                                  <a:pt x="1840408" y="268224"/>
                                  <a:pt x="1840789" y="268224"/>
                                </a:cubicBezTo>
                                <a:cubicBezTo>
                                  <a:pt x="1841297" y="268351"/>
                                  <a:pt x="1841805" y="268351"/>
                                  <a:pt x="1842313" y="268478"/>
                                </a:cubicBezTo>
                                <a:cubicBezTo>
                                  <a:pt x="1842821" y="268478"/>
                                  <a:pt x="1843202" y="268478"/>
                                  <a:pt x="1843710" y="268605"/>
                                </a:cubicBezTo>
                                <a:cubicBezTo>
                                  <a:pt x="1844218" y="268605"/>
                                  <a:pt x="1844726" y="268605"/>
                                  <a:pt x="1845234" y="268732"/>
                                </a:cubicBezTo>
                                <a:cubicBezTo>
                                  <a:pt x="1845742" y="268732"/>
                                  <a:pt x="1846123" y="268732"/>
                                  <a:pt x="1846631" y="268732"/>
                                </a:cubicBezTo>
                                <a:cubicBezTo>
                                  <a:pt x="1847139" y="268860"/>
                                  <a:pt x="1847647" y="268860"/>
                                  <a:pt x="1848155" y="268860"/>
                                </a:cubicBezTo>
                                <a:cubicBezTo>
                                  <a:pt x="1848663" y="268860"/>
                                  <a:pt x="1849044" y="268860"/>
                                  <a:pt x="1849552" y="268860"/>
                                </a:cubicBezTo>
                                <a:cubicBezTo>
                                  <a:pt x="1850060" y="268860"/>
                                  <a:pt x="1850568" y="268860"/>
                                  <a:pt x="1851076" y="268860"/>
                                </a:cubicBezTo>
                                <a:cubicBezTo>
                                  <a:pt x="1851584" y="268860"/>
                                  <a:pt x="1851965" y="268860"/>
                                  <a:pt x="1852473" y="268860"/>
                                </a:cubicBezTo>
                                <a:cubicBezTo>
                                  <a:pt x="1852981" y="268732"/>
                                  <a:pt x="1853489" y="268732"/>
                                  <a:pt x="1853997" y="268732"/>
                                </a:cubicBezTo>
                                <a:cubicBezTo>
                                  <a:pt x="1854505" y="268605"/>
                                  <a:pt x="1854886" y="268605"/>
                                  <a:pt x="1855394" y="268605"/>
                                </a:cubicBezTo>
                                <a:cubicBezTo>
                                  <a:pt x="1855902" y="268478"/>
                                  <a:pt x="1856410" y="268478"/>
                                  <a:pt x="1856918" y="268478"/>
                                </a:cubicBezTo>
                                <a:cubicBezTo>
                                  <a:pt x="1857426" y="268351"/>
                                  <a:pt x="1857807" y="268351"/>
                                  <a:pt x="1858315" y="268224"/>
                                </a:cubicBezTo>
                                <a:cubicBezTo>
                                  <a:pt x="1858823" y="268224"/>
                                  <a:pt x="1859331" y="268098"/>
                                  <a:pt x="1859839" y="268098"/>
                                </a:cubicBezTo>
                                <a:cubicBezTo>
                                  <a:pt x="1860220" y="267970"/>
                                  <a:pt x="1860728" y="267843"/>
                                  <a:pt x="1861236" y="267843"/>
                                </a:cubicBezTo>
                                <a:cubicBezTo>
                                  <a:pt x="1861744" y="267716"/>
                                  <a:pt x="1862252" y="267716"/>
                                  <a:pt x="1862760" y="267589"/>
                                </a:cubicBezTo>
                                <a:cubicBezTo>
                                  <a:pt x="1863141" y="267589"/>
                                  <a:pt x="1863649" y="267462"/>
                                  <a:pt x="1864157" y="267462"/>
                                </a:cubicBezTo>
                                <a:cubicBezTo>
                                  <a:pt x="1864665" y="267335"/>
                                  <a:pt x="1865173" y="267335"/>
                                  <a:pt x="1865681" y="267335"/>
                                </a:cubicBezTo>
                                <a:cubicBezTo>
                                  <a:pt x="1866062" y="267209"/>
                                  <a:pt x="1866570" y="267209"/>
                                  <a:pt x="1867078" y="267081"/>
                                </a:cubicBezTo>
                                <a:cubicBezTo>
                                  <a:pt x="1867586" y="267081"/>
                                  <a:pt x="1868094" y="267081"/>
                                  <a:pt x="1868602" y="266954"/>
                                </a:cubicBezTo>
                                <a:cubicBezTo>
                                  <a:pt x="1868983" y="266954"/>
                                  <a:pt x="1869491" y="266954"/>
                                  <a:pt x="1869999" y="266954"/>
                                </a:cubicBezTo>
                                <a:cubicBezTo>
                                  <a:pt x="1870507" y="266954"/>
                                  <a:pt x="1871015" y="266954"/>
                                  <a:pt x="1871523" y="266954"/>
                                </a:cubicBezTo>
                                <a:cubicBezTo>
                                  <a:pt x="1871904" y="266954"/>
                                  <a:pt x="1872412" y="266954"/>
                                  <a:pt x="1872920" y="266954"/>
                                </a:cubicBezTo>
                                <a:cubicBezTo>
                                  <a:pt x="1873428" y="266954"/>
                                  <a:pt x="1873936" y="267081"/>
                                  <a:pt x="1874444" y="267081"/>
                                </a:cubicBezTo>
                                <a:cubicBezTo>
                                  <a:pt x="1874825" y="267209"/>
                                  <a:pt x="1875333" y="267209"/>
                                  <a:pt x="1875841" y="267335"/>
                                </a:cubicBezTo>
                                <a:cubicBezTo>
                                  <a:pt x="1876349" y="267335"/>
                                  <a:pt x="1876857" y="267462"/>
                                  <a:pt x="1877238" y="267462"/>
                                </a:cubicBezTo>
                                <a:cubicBezTo>
                                  <a:pt x="1877746" y="267589"/>
                                  <a:pt x="1878254" y="267716"/>
                                  <a:pt x="1878762" y="267716"/>
                                </a:cubicBezTo>
                                <a:cubicBezTo>
                                  <a:pt x="1879270" y="267843"/>
                                  <a:pt x="1879778" y="267970"/>
                                  <a:pt x="1880159" y="268098"/>
                                </a:cubicBezTo>
                                <a:cubicBezTo>
                                  <a:pt x="1880667" y="268224"/>
                                  <a:pt x="1881175" y="268351"/>
                                  <a:pt x="1881683" y="268478"/>
                                </a:cubicBezTo>
                                <a:cubicBezTo>
                                  <a:pt x="1882191" y="268478"/>
                                  <a:pt x="1882699" y="268605"/>
                                  <a:pt x="1883080" y="268732"/>
                                </a:cubicBezTo>
                                <a:cubicBezTo>
                                  <a:pt x="1883588" y="268860"/>
                                  <a:pt x="1884096" y="268986"/>
                                  <a:pt x="1884604" y="269113"/>
                                </a:cubicBezTo>
                                <a:cubicBezTo>
                                  <a:pt x="1885112" y="269240"/>
                                  <a:pt x="1885620" y="269367"/>
                                  <a:pt x="1886001" y="269494"/>
                                </a:cubicBezTo>
                                <a:cubicBezTo>
                                  <a:pt x="1886509" y="269622"/>
                                  <a:pt x="1887017" y="269622"/>
                                  <a:pt x="1887525" y="269748"/>
                                </a:cubicBezTo>
                                <a:cubicBezTo>
                                  <a:pt x="1888033" y="269875"/>
                                  <a:pt x="1888541" y="270002"/>
                                  <a:pt x="1888922" y="270002"/>
                                </a:cubicBezTo>
                                <a:cubicBezTo>
                                  <a:pt x="1889430" y="270129"/>
                                  <a:pt x="1889938" y="270256"/>
                                  <a:pt x="1890446" y="270256"/>
                                </a:cubicBezTo>
                                <a:cubicBezTo>
                                  <a:pt x="1890954" y="270384"/>
                                  <a:pt x="1891462" y="270510"/>
                                  <a:pt x="1891843" y="270637"/>
                                </a:cubicBezTo>
                                <a:cubicBezTo>
                                  <a:pt x="1892351" y="270637"/>
                                  <a:pt x="1892859" y="270764"/>
                                  <a:pt x="1893367" y="270764"/>
                                </a:cubicBezTo>
                                <a:cubicBezTo>
                                  <a:pt x="1893875" y="270891"/>
                                  <a:pt x="1894256" y="270891"/>
                                  <a:pt x="1894764" y="271018"/>
                                </a:cubicBezTo>
                                <a:cubicBezTo>
                                  <a:pt x="1895272" y="271145"/>
                                  <a:pt x="1895780" y="271145"/>
                                  <a:pt x="1896288" y="271273"/>
                                </a:cubicBezTo>
                                <a:cubicBezTo>
                                  <a:pt x="1896796" y="271273"/>
                                  <a:pt x="1897177" y="271399"/>
                                  <a:pt x="1897685" y="271399"/>
                                </a:cubicBezTo>
                                <a:cubicBezTo>
                                  <a:pt x="1898193" y="271526"/>
                                  <a:pt x="1898701" y="271526"/>
                                  <a:pt x="1899209" y="271526"/>
                                </a:cubicBezTo>
                                <a:cubicBezTo>
                                  <a:pt x="1899717" y="271526"/>
                                  <a:pt x="1900098" y="271653"/>
                                  <a:pt x="1900606" y="271653"/>
                                </a:cubicBezTo>
                                <a:cubicBezTo>
                                  <a:pt x="1901114" y="271780"/>
                                  <a:pt x="1901622" y="271780"/>
                                  <a:pt x="1902130" y="271780"/>
                                </a:cubicBezTo>
                                <a:cubicBezTo>
                                  <a:pt x="1902638" y="271780"/>
                                  <a:pt x="1903019" y="271780"/>
                                  <a:pt x="1903527" y="271780"/>
                                </a:cubicBezTo>
                                <a:cubicBezTo>
                                  <a:pt x="1904035" y="271780"/>
                                  <a:pt x="1904543" y="271907"/>
                                  <a:pt x="1905051" y="271907"/>
                                </a:cubicBezTo>
                                <a:cubicBezTo>
                                  <a:pt x="1905559" y="271907"/>
                                  <a:pt x="1905940" y="271780"/>
                                  <a:pt x="1906448" y="271780"/>
                                </a:cubicBezTo>
                                <a:cubicBezTo>
                                  <a:pt x="1906956" y="271780"/>
                                  <a:pt x="1907464" y="271780"/>
                                  <a:pt x="1907972" y="271780"/>
                                </a:cubicBezTo>
                                <a:cubicBezTo>
                                  <a:pt x="1908480" y="271780"/>
                                  <a:pt x="1908861" y="271653"/>
                                  <a:pt x="1909369" y="271653"/>
                                </a:cubicBezTo>
                                <a:cubicBezTo>
                                  <a:pt x="1909877" y="271653"/>
                                  <a:pt x="1910385" y="271526"/>
                                  <a:pt x="1910893" y="271526"/>
                                </a:cubicBezTo>
                                <a:cubicBezTo>
                                  <a:pt x="1911274" y="271526"/>
                                  <a:pt x="1911782" y="271399"/>
                                  <a:pt x="1912290" y="271399"/>
                                </a:cubicBezTo>
                                <a:cubicBezTo>
                                  <a:pt x="1912798" y="271399"/>
                                  <a:pt x="1913306" y="271273"/>
                                  <a:pt x="1913814" y="271273"/>
                                </a:cubicBezTo>
                                <a:cubicBezTo>
                                  <a:pt x="1914195" y="271145"/>
                                  <a:pt x="1914703" y="271145"/>
                                  <a:pt x="1915211" y="271145"/>
                                </a:cubicBezTo>
                                <a:cubicBezTo>
                                  <a:pt x="1915719" y="271018"/>
                                  <a:pt x="1916227" y="271018"/>
                                  <a:pt x="1916735" y="270891"/>
                                </a:cubicBezTo>
                                <a:cubicBezTo>
                                  <a:pt x="1917116" y="270891"/>
                                  <a:pt x="1917624" y="270891"/>
                                  <a:pt x="1918132" y="270764"/>
                                </a:cubicBezTo>
                                <a:cubicBezTo>
                                  <a:pt x="1918640" y="270764"/>
                                  <a:pt x="1919148" y="270764"/>
                                  <a:pt x="1919656" y="270637"/>
                                </a:cubicBezTo>
                                <a:cubicBezTo>
                                  <a:pt x="1920037" y="270637"/>
                                  <a:pt x="1920545" y="270510"/>
                                  <a:pt x="1921053" y="270510"/>
                                </a:cubicBezTo>
                                <a:cubicBezTo>
                                  <a:pt x="1921561" y="270510"/>
                                  <a:pt x="1922069" y="270384"/>
                                  <a:pt x="1922577" y="270384"/>
                                </a:cubicBezTo>
                                <a:cubicBezTo>
                                  <a:pt x="1922958" y="270384"/>
                                  <a:pt x="1923466" y="270256"/>
                                  <a:pt x="1923974" y="270256"/>
                                </a:cubicBezTo>
                                <a:cubicBezTo>
                                  <a:pt x="1924482" y="270256"/>
                                  <a:pt x="1924990" y="270256"/>
                                  <a:pt x="1925498" y="270129"/>
                                </a:cubicBezTo>
                                <a:cubicBezTo>
                                  <a:pt x="1925879" y="270129"/>
                                  <a:pt x="1926387" y="270129"/>
                                  <a:pt x="1926895" y="270002"/>
                                </a:cubicBezTo>
                                <a:cubicBezTo>
                                  <a:pt x="1927403" y="270002"/>
                                  <a:pt x="1927911" y="270002"/>
                                  <a:pt x="1928292" y="270002"/>
                                </a:cubicBezTo>
                                <a:cubicBezTo>
                                  <a:pt x="1928800" y="269875"/>
                                  <a:pt x="1929308" y="269875"/>
                                  <a:pt x="1929816" y="269875"/>
                                </a:cubicBezTo>
                                <a:cubicBezTo>
                                  <a:pt x="1930324" y="269748"/>
                                  <a:pt x="1930832" y="269748"/>
                                  <a:pt x="1931213" y="269748"/>
                                </a:cubicBezTo>
                                <a:cubicBezTo>
                                  <a:pt x="1931721" y="269748"/>
                                  <a:pt x="1932229" y="269622"/>
                                  <a:pt x="1932737" y="269622"/>
                                </a:cubicBezTo>
                                <a:cubicBezTo>
                                  <a:pt x="1933245" y="269622"/>
                                  <a:pt x="1933753" y="269622"/>
                                  <a:pt x="1934134" y="269622"/>
                                </a:cubicBezTo>
                                <a:cubicBezTo>
                                  <a:pt x="1934642" y="269494"/>
                                  <a:pt x="1935150" y="269494"/>
                                  <a:pt x="1935658" y="269494"/>
                                </a:cubicBezTo>
                                <a:cubicBezTo>
                                  <a:pt x="1936166" y="269494"/>
                                  <a:pt x="1936674" y="269494"/>
                                  <a:pt x="1937055" y="269367"/>
                                </a:cubicBezTo>
                                <a:cubicBezTo>
                                  <a:pt x="1937563" y="269367"/>
                                  <a:pt x="1938071" y="269367"/>
                                  <a:pt x="1938579" y="269367"/>
                                </a:cubicBezTo>
                                <a:cubicBezTo>
                                  <a:pt x="1939087" y="269367"/>
                                  <a:pt x="1939595" y="269240"/>
                                  <a:pt x="1939976" y="269240"/>
                                </a:cubicBezTo>
                                <a:cubicBezTo>
                                  <a:pt x="1940484" y="269240"/>
                                  <a:pt x="1940992" y="269240"/>
                                  <a:pt x="1941500" y="269240"/>
                                </a:cubicBezTo>
                                <a:cubicBezTo>
                                  <a:pt x="1942008" y="269240"/>
                                  <a:pt x="1942389" y="269367"/>
                                  <a:pt x="1942897" y="269367"/>
                                </a:cubicBezTo>
                                <a:cubicBezTo>
                                  <a:pt x="1943405" y="269367"/>
                                  <a:pt x="1943913" y="269367"/>
                                  <a:pt x="1944421" y="269494"/>
                                </a:cubicBezTo>
                                <a:cubicBezTo>
                                  <a:pt x="1944929" y="269494"/>
                                  <a:pt x="1945310" y="269494"/>
                                  <a:pt x="1945818" y="269622"/>
                                </a:cubicBezTo>
                                <a:cubicBezTo>
                                  <a:pt x="1946326" y="269622"/>
                                  <a:pt x="1946834" y="269748"/>
                                  <a:pt x="1947342" y="269748"/>
                                </a:cubicBezTo>
                                <a:cubicBezTo>
                                  <a:pt x="1947850" y="269875"/>
                                  <a:pt x="1948231" y="270002"/>
                                  <a:pt x="1948739" y="270002"/>
                                </a:cubicBezTo>
                                <a:cubicBezTo>
                                  <a:pt x="1949247" y="270129"/>
                                  <a:pt x="1949755" y="270256"/>
                                  <a:pt x="1950263" y="270256"/>
                                </a:cubicBezTo>
                                <a:cubicBezTo>
                                  <a:pt x="1950771" y="270384"/>
                                  <a:pt x="1951152" y="270510"/>
                                  <a:pt x="1951660" y="270637"/>
                                </a:cubicBezTo>
                                <a:cubicBezTo>
                                  <a:pt x="1952168" y="270764"/>
                                  <a:pt x="1952676" y="270891"/>
                                  <a:pt x="1953184" y="271018"/>
                                </a:cubicBezTo>
                                <a:cubicBezTo>
                                  <a:pt x="1953692" y="271145"/>
                                  <a:pt x="1954073" y="271145"/>
                                  <a:pt x="1954581" y="271273"/>
                                </a:cubicBezTo>
                                <a:cubicBezTo>
                                  <a:pt x="1955089" y="271526"/>
                                  <a:pt x="1955597" y="271653"/>
                                  <a:pt x="1956105" y="271780"/>
                                </a:cubicBezTo>
                                <a:cubicBezTo>
                                  <a:pt x="1956613" y="271907"/>
                                  <a:pt x="1956994" y="272035"/>
                                  <a:pt x="1957502" y="272161"/>
                                </a:cubicBezTo>
                                <a:cubicBezTo>
                                  <a:pt x="1958010" y="272288"/>
                                  <a:pt x="1958518" y="272415"/>
                                  <a:pt x="1959026" y="272669"/>
                                </a:cubicBezTo>
                                <a:cubicBezTo>
                                  <a:pt x="1959534" y="272797"/>
                                  <a:pt x="1959915" y="272923"/>
                                  <a:pt x="1960423" y="273050"/>
                                </a:cubicBezTo>
                                <a:cubicBezTo>
                                  <a:pt x="1960931" y="273304"/>
                                  <a:pt x="1961439" y="273431"/>
                                  <a:pt x="1961947" y="273559"/>
                                </a:cubicBezTo>
                                <a:cubicBezTo>
                                  <a:pt x="1962328" y="273685"/>
                                  <a:pt x="1962836" y="273939"/>
                                  <a:pt x="1963344" y="274066"/>
                                </a:cubicBezTo>
                                <a:cubicBezTo>
                                  <a:pt x="1963852" y="274193"/>
                                  <a:pt x="1964360" y="274448"/>
                                  <a:pt x="1964868" y="274574"/>
                                </a:cubicBezTo>
                                <a:cubicBezTo>
                                  <a:pt x="1965249" y="274701"/>
                                  <a:pt x="1965757" y="274828"/>
                                  <a:pt x="1966265" y="275082"/>
                                </a:cubicBezTo>
                                <a:cubicBezTo>
                                  <a:pt x="1966773" y="275210"/>
                                  <a:pt x="1967281" y="275336"/>
                                  <a:pt x="1967789" y="275463"/>
                                </a:cubicBezTo>
                                <a:cubicBezTo>
                                  <a:pt x="1968170" y="275717"/>
                                  <a:pt x="1968678" y="275844"/>
                                  <a:pt x="1969186" y="275972"/>
                                </a:cubicBezTo>
                                <a:cubicBezTo>
                                  <a:pt x="1969694" y="276098"/>
                                  <a:pt x="1970202" y="276352"/>
                                  <a:pt x="1970710" y="276479"/>
                                </a:cubicBezTo>
                                <a:cubicBezTo>
                                  <a:pt x="1971091" y="276606"/>
                                  <a:pt x="1971599" y="276734"/>
                                  <a:pt x="1972107" y="276860"/>
                                </a:cubicBezTo>
                                <a:cubicBezTo>
                                  <a:pt x="1972615" y="276987"/>
                                  <a:pt x="1973123" y="277114"/>
                                  <a:pt x="1973631" y="277241"/>
                                </a:cubicBezTo>
                                <a:cubicBezTo>
                                  <a:pt x="1974012" y="277495"/>
                                  <a:pt x="1974520" y="277623"/>
                                  <a:pt x="1975028" y="277749"/>
                                </a:cubicBezTo>
                                <a:cubicBezTo>
                                  <a:pt x="1975536" y="277876"/>
                                  <a:pt x="1976044" y="278003"/>
                                  <a:pt x="1976425" y="278130"/>
                                </a:cubicBezTo>
                                <a:cubicBezTo>
                                  <a:pt x="1976933" y="278257"/>
                                  <a:pt x="1977441" y="278385"/>
                                  <a:pt x="1977949" y="278511"/>
                                </a:cubicBezTo>
                                <a:cubicBezTo>
                                  <a:pt x="1978457" y="278638"/>
                                  <a:pt x="1978965" y="278765"/>
                                  <a:pt x="1979346" y="278892"/>
                                </a:cubicBezTo>
                                <a:cubicBezTo>
                                  <a:pt x="1979854" y="279019"/>
                                  <a:pt x="1980362" y="279147"/>
                                  <a:pt x="1980870" y="279273"/>
                                </a:cubicBezTo>
                                <a:cubicBezTo>
                                  <a:pt x="1981378" y="279400"/>
                                  <a:pt x="1981886" y="279527"/>
                                  <a:pt x="1982267" y="279654"/>
                                </a:cubicBezTo>
                                <a:cubicBezTo>
                                  <a:pt x="1982775" y="279781"/>
                                  <a:pt x="1983283" y="279781"/>
                                  <a:pt x="1983791" y="279909"/>
                                </a:cubicBezTo>
                                <a:cubicBezTo>
                                  <a:pt x="1984299" y="280035"/>
                                  <a:pt x="1984807" y="280162"/>
                                  <a:pt x="1985188" y="280162"/>
                                </a:cubicBezTo>
                                <a:cubicBezTo>
                                  <a:pt x="1985696" y="280289"/>
                                  <a:pt x="1986204" y="280416"/>
                                  <a:pt x="1986712" y="280543"/>
                                </a:cubicBezTo>
                                <a:cubicBezTo>
                                  <a:pt x="1987220" y="280670"/>
                                  <a:pt x="1987728" y="280670"/>
                                  <a:pt x="1988109" y="280798"/>
                                </a:cubicBezTo>
                                <a:cubicBezTo>
                                  <a:pt x="1988617" y="280798"/>
                                  <a:pt x="1989125" y="280924"/>
                                  <a:pt x="1989633" y="281051"/>
                                </a:cubicBezTo>
                                <a:cubicBezTo>
                                  <a:pt x="1990141" y="281178"/>
                                  <a:pt x="1990649" y="281178"/>
                                  <a:pt x="1991030" y="281305"/>
                                </a:cubicBezTo>
                                <a:cubicBezTo>
                                  <a:pt x="1991538" y="281432"/>
                                  <a:pt x="1992046" y="281432"/>
                                  <a:pt x="1992554" y="281560"/>
                                </a:cubicBezTo>
                                <a:cubicBezTo>
                                  <a:pt x="1993062" y="281686"/>
                                  <a:pt x="1993443" y="281813"/>
                                  <a:pt x="1993951" y="281813"/>
                                </a:cubicBezTo>
                                <a:cubicBezTo>
                                  <a:pt x="1994459" y="281940"/>
                                  <a:pt x="1994967" y="282067"/>
                                  <a:pt x="1995475" y="282194"/>
                                </a:cubicBezTo>
                                <a:cubicBezTo>
                                  <a:pt x="1995983" y="282322"/>
                                  <a:pt x="1996364" y="282322"/>
                                  <a:pt x="1996872" y="282448"/>
                                </a:cubicBezTo>
                                <a:cubicBezTo>
                                  <a:pt x="1997380" y="282575"/>
                                  <a:pt x="1997888" y="282702"/>
                                  <a:pt x="1998396" y="282829"/>
                                </a:cubicBezTo>
                                <a:cubicBezTo>
                                  <a:pt x="1998904" y="282956"/>
                                  <a:pt x="1999285" y="282956"/>
                                  <a:pt x="1999793" y="283084"/>
                                </a:cubicBezTo>
                                <a:cubicBezTo>
                                  <a:pt x="2000301" y="283210"/>
                                  <a:pt x="2000809" y="283337"/>
                                  <a:pt x="2001317" y="283464"/>
                                </a:cubicBezTo>
                                <a:cubicBezTo>
                                  <a:pt x="2001825" y="283591"/>
                                  <a:pt x="2002206" y="283718"/>
                                  <a:pt x="2002714" y="283845"/>
                                </a:cubicBezTo>
                                <a:cubicBezTo>
                                  <a:pt x="2003222" y="283845"/>
                                  <a:pt x="2003730" y="283973"/>
                                  <a:pt x="2004238" y="284099"/>
                                </a:cubicBezTo>
                                <a:cubicBezTo>
                                  <a:pt x="2004746" y="284226"/>
                                  <a:pt x="2005127" y="284353"/>
                                  <a:pt x="2005635" y="284480"/>
                                </a:cubicBezTo>
                                <a:cubicBezTo>
                                  <a:pt x="2006143" y="284607"/>
                                  <a:pt x="2006651" y="284735"/>
                                  <a:pt x="2007159" y="284861"/>
                                </a:cubicBezTo>
                                <a:cubicBezTo>
                                  <a:pt x="2007667" y="284861"/>
                                  <a:pt x="2008048" y="284988"/>
                                  <a:pt x="2008556" y="285115"/>
                                </a:cubicBezTo>
                                <a:cubicBezTo>
                                  <a:pt x="2009064" y="285242"/>
                                  <a:pt x="2009572" y="285369"/>
                                  <a:pt x="2010080" y="285497"/>
                                </a:cubicBezTo>
                                <a:cubicBezTo>
                                  <a:pt x="2010461" y="285623"/>
                                  <a:pt x="2010969" y="285623"/>
                                  <a:pt x="2011477" y="285750"/>
                                </a:cubicBezTo>
                                <a:cubicBezTo>
                                  <a:pt x="2011985" y="285877"/>
                                  <a:pt x="2012493" y="286004"/>
                                  <a:pt x="2013001" y="286131"/>
                                </a:cubicBezTo>
                                <a:cubicBezTo>
                                  <a:pt x="2013382" y="286259"/>
                                  <a:pt x="2013890" y="286259"/>
                                  <a:pt x="2014398" y="286385"/>
                                </a:cubicBezTo>
                                <a:cubicBezTo>
                                  <a:pt x="2014906" y="286512"/>
                                  <a:pt x="2015414" y="286639"/>
                                  <a:pt x="2015922" y="286766"/>
                                </a:cubicBezTo>
                                <a:cubicBezTo>
                                  <a:pt x="2016303" y="286766"/>
                                  <a:pt x="2016811" y="286893"/>
                                  <a:pt x="2017319" y="287020"/>
                                </a:cubicBezTo>
                                <a:cubicBezTo>
                                  <a:pt x="2017827" y="287148"/>
                                  <a:pt x="2018335" y="287148"/>
                                  <a:pt x="2018843" y="287274"/>
                                </a:cubicBezTo>
                                <a:cubicBezTo>
                                  <a:pt x="2019224" y="287401"/>
                                  <a:pt x="2019732" y="287528"/>
                                  <a:pt x="2020240" y="287655"/>
                                </a:cubicBezTo>
                                <a:cubicBezTo>
                                  <a:pt x="2020748" y="287655"/>
                                  <a:pt x="2021256" y="287782"/>
                                  <a:pt x="2021764" y="287910"/>
                                </a:cubicBezTo>
                                <a:cubicBezTo>
                                  <a:pt x="2022145" y="287910"/>
                                  <a:pt x="2022653" y="288036"/>
                                  <a:pt x="2023161" y="288163"/>
                                </a:cubicBezTo>
                                <a:cubicBezTo>
                                  <a:pt x="2023669" y="288290"/>
                                  <a:pt x="2024177" y="288290"/>
                                  <a:pt x="2024685" y="288417"/>
                                </a:cubicBezTo>
                                <a:cubicBezTo>
                                  <a:pt x="2025066" y="288544"/>
                                  <a:pt x="2025574" y="288544"/>
                                  <a:pt x="2026082" y="288672"/>
                                </a:cubicBezTo>
                                <a:cubicBezTo>
                                  <a:pt x="2026590" y="288798"/>
                                  <a:pt x="2027098" y="288925"/>
                                  <a:pt x="2027479" y="288925"/>
                                </a:cubicBezTo>
                                <a:cubicBezTo>
                                  <a:pt x="2027987" y="289052"/>
                                  <a:pt x="2028495" y="289179"/>
                                  <a:pt x="2029003" y="289179"/>
                                </a:cubicBezTo>
                                <a:cubicBezTo>
                                  <a:pt x="2029511" y="289306"/>
                                  <a:pt x="2030019" y="289434"/>
                                  <a:pt x="2030400" y="289434"/>
                                </a:cubicBezTo>
                                <a:cubicBezTo>
                                  <a:pt x="2030908" y="289560"/>
                                  <a:pt x="2031416" y="289687"/>
                                  <a:pt x="2031924" y="289687"/>
                                </a:cubicBezTo>
                                <a:cubicBezTo>
                                  <a:pt x="2032432" y="289814"/>
                                  <a:pt x="2032940" y="289814"/>
                                  <a:pt x="2033321" y="289941"/>
                                </a:cubicBezTo>
                                <a:cubicBezTo>
                                  <a:pt x="2033829" y="289941"/>
                                  <a:pt x="2034337" y="290068"/>
                                  <a:pt x="2034845" y="290068"/>
                                </a:cubicBezTo>
                                <a:cubicBezTo>
                                  <a:pt x="2035353" y="290195"/>
                                  <a:pt x="2035861" y="290195"/>
                                  <a:pt x="2036242" y="290323"/>
                                </a:cubicBezTo>
                                <a:cubicBezTo>
                                  <a:pt x="2036750" y="290323"/>
                                  <a:pt x="2037258" y="290323"/>
                                  <a:pt x="2037766" y="290323"/>
                                </a:cubicBezTo>
                                <a:cubicBezTo>
                                  <a:pt x="2038274" y="290449"/>
                                  <a:pt x="2038782" y="290449"/>
                                  <a:pt x="2039163" y="290449"/>
                                </a:cubicBezTo>
                                <a:cubicBezTo>
                                  <a:pt x="2039671" y="290576"/>
                                  <a:pt x="2040179" y="290576"/>
                                  <a:pt x="2040687" y="290576"/>
                                </a:cubicBezTo>
                                <a:cubicBezTo>
                                  <a:pt x="2041195" y="290576"/>
                                  <a:pt x="2041703" y="290576"/>
                                  <a:pt x="2042084" y="290576"/>
                                </a:cubicBezTo>
                                <a:cubicBezTo>
                                  <a:pt x="2042592" y="290576"/>
                                  <a:pt x="2043100" y="290576"/>
                                  <a:pt x="2043608" y="290576"/>
                                </a:cubicBezTo>
                                <a:cubicBezTo>
                                  <a:pt x="2044116" y="290576"/>
                                  <a:pt x="2044497" y="290576"/>
                                  <a:pt x="2045005" y="290576"/>
                                </a:cubicBezTo>
                                <a:cubicBezTo>
                                  <a:pt x="2045513" y="290576"/>
                                  <a:pt x="2046021" y="290576"/>
                                  <a:pt x="2046529" y="290576"/>
                                </a:cubicBezTo>
                                <a:cubicBezTo>
                                  <a:pt x="2047037" y="290576"/>
                                  <a:pt x="2047418" y="290576"/>
                                  <a:pt x="2047926" y="290576"/>
                                </a:cubicBezTo>
                                <a:cubicBezTo>
                                  <a:pt x="2048434" y="290576"/>
                                  <a:pt x="2048942" y="290449"/>
                                  <a:pt x="2049450" y="290449"/>
                                </a:cubicBezTo>
                                <a:cubicBezTo>
                                  <a:pt x="2049958" y="290449"/>
                                  <a:pt x="2050339" y="290449"/>
                                  <a:pt x="2050847" y="290449"/>
                                </a:cubicBezTo>
                                <a:cubicBezTo>
                                  <a:pt x="2051355" y="290449"/>
                                  <a:pt x="2051863" y="290449"/>
                                  <a:pt x="2052371" y="290323"/>
                                </a:cubicBezTo>
                                <a:cubicBezTo>
                                  <a:pt x="2052879" y="290323"/>
                                  <a:pt x="2053260" y="290323"/>
                                  <a:pt x="2053768" y="290323"/>
                                </a:cubicBezTo>
                                <a:cubicBezTo>
                                  <a:pt x="2054276" y="290323"/>
                                  <a:pt x="2054784" y="290323"/>
                                  <a:pt x="2055292" y="290323"/>
                                </a:cubicBezTo>
                                <a:cubicBezTo>
                                  <a:pt x="2055800" y="290323"/>
                                  <a:pt x="2056181" y="290323"/>
                                  <a:pt x="2056689" y="290323"/>
                                </a:cubicBezTo>
                                <a:cubicBezTo>
                                  <a:pt x="2057197" y="290323"/>
                                  <a:pt x="2057705" y="290323"/>
                                  <a:pt x="2058213" y="290323"/>
                                </a:cubicBezTo>
                                <a:cubicBezTo>
                                  <a:pt x="2058721" y="290323"/>
                                  <a:pt x="2059102" y="290323"/>
                                  <a:pt x="2059610" y="290323"/>
                                </a:cubicBezTo>
                                <a:cubicBezTo>
                                  <a:pt x="2060118" y="290323"/>
                                  <a:pt x="2060626" y="290323"/>
                                  <a:pt x="2061134" y="290323"/>
                                </a:cubicBezTo>
                                <a:cubicBezTo>
                                  <a:pt x="2061515" y="290323"/>
                                  <a:pt x="2062023" y="290323"/>
                                  <a:pt x="2062531" y="290323"/>
                                </a:cubicBezTo>
                                <a:cubicBezTo>
                                  <a:pt x="2063039" y="290323"/>
                                  <a:pt x="2063547" y="290323"/>
                                  <a:pt x="2064055" y="290323"/>
                                </a:cubicBezTo>
                                <a:cubicBezTo>
                                  <a:pt x="2064436" y="290323"/>
                                  <a:pt x="2064944" y="290323"/>
                                  <a:pt x="2065452" y="290323"/>
                                </a:cubicBezTo>
                                <a:cubicBezTo>
                                  <a:pt x="2065960" y="290323"/>
                                  <a:pt x="2066468" y="290323"/>
                                  <a:pt x="2066976" y="290323"/>
                                </a:cubicBezTo>
                                <a:cubicBezTo>
                                  <a:pt x="2067357" y="290323"/>
                                  <a:pt x="2067865" y="290323"/>
                                  <a:pt x="2068373" y="290323"/>
                                </a:cubicBezTo>
                                <a:cubicBezTo>
                                  <a:pt x="2068881" y="290323"/>
                                  <a:pt x="2069389" y="290323"/>
                                  <a:pt x="2069897" y="290323"/>
                                </a:cubicBezTo>
                                <a:cubicBezTo>
                                  <a:pt x="2070278" y="290323"/>
                                  <a:pt x="2070786" y="290323"/>
                                  <a:pt x="2071294" y="290323"/>
                                </a:cubicBezTo>
                                <a:cubicBezTo>
                                  <a:pt x="2071802" y="290323"/>
                                  <a:pt x="2072310" y="290323"/>
                                  <a:pt x="2072818" y="290323"/>
                                </a:cubicBezTo>
                                <a:cubicBezTo>
                                  <a:pt x="2073199" y="290323"/>
                                  <a:pt x="2073707" y="290323"/>
                                  <a:pt x="2074215" y="290323"/>
                                </a:cubicBezTo>
                                <a:cubicBezTo>
                                  <a:pt x="2074723" y="290323"/>
                                  <a:pt x="2075231" y="290449"/>
                                  <a:pt x="2075739" y="290449"/>
                                </a:cubicBezTo>
                                <a:cubicBezTo>
                                  <a:pt x="2076120" y="290449"/>
                                  <a:pt x="2076628" y="290449"/>
                                  <a:pt x="2077136" y="290449"/>
                                </a:cubicBezTo>
                                <a:cubicBezTo>
                                  <a:pt x="2077644" y="290576"/>
                                  <a:pt x="2078152" y="290576"/>
                                  <a:pt x="2078533" y="290576"/>
                                </a:cubicBezTo>
                                <a:cubicBezTo>
                                  <a:pt x="2079041" y="290576"/>
                                  <a:pt x="2079549" y="290576"/>
                                  <a:pt x="2080057" y="290576"/>
                                </a:cubicBezTo>
                                <a:cubicBezTo>
                                  <a:pt x="2080565" y="290576"/>
                                  <a:pt x="2081073" y="290703"/>
                                  <a:pt x="2081454" y="290703"/>
                                </a:cubicBezTo>
                                <a:cubicBezTo>
                                  <a:pt x="2081962" y="290703"/>
                                  <a:pt x="2082470" y="290703"/>
                                  <a:pt x="2082978" y="290703"/>
                                </a:cubicBezTo>
                                <a:cubicBezTo>
                                  <a:pt x="2083486" y="290703"/>
                                  <a:pt x="2083994" y="290703"/>
                                  <a:pt x="2084375" y="290703"/>
                                </a:cubicBezTo>
                                <a:cubicBezTo>
                                  <a:pt x="2084883" y="290576"/>
                                  <a:pt x="2085391" y="290576"/>
                                  <a:pt x="2085899" y="290576"/>
                                </a:cubicBezTo>
                                <a:cubicBezTo>
                                  <a:pt x="2086407" y="290576"/>
                                  <a:pt x="2086915" y="290576"/>
                                  <a:pt x="2087296" y="290449"/>
                                </a:cubicBezTo>
                                <a:cubicBezTo>
                                  <a:pt x="2087804" y="290449"/>
                                  <a:pt x="2088312" y="290449"/>
                                  <a:pt x="2088820" y="290323"/>
                                </a:cubicBezTo>
                                <a:cubicBezTo>
                                  <a:pt x="2089328" y="290323"/>
                                  <a:pt x="2089836" y="290323"/>
                                  <a:pt x="2090217" y="290323"/>
                                </a:cubicBezTo>
                                <a:cubicBezTo>
                                  <a:pt x="2090725" y="290195"/>
                                  <a:pt x="2091233" y="290195"/>
                                  <a:pt x="2091741" y="290195"/>
                                </a:cubicBezTo>
                                <a:cubicBezTo>
                                  <a:pt x="2092249" y="290068"/>
                                  <a:pt x="2092757" y="290068"/>
                                  <a:pt x="2093138" y="290068"/>
                                </a:cubicBezTo>
                                <a:cubicBezTo>
                                  <a:pt x="2093646" y="289941"/>
                                  <a:pt x="2094154" y="289941"/>
                                  <a:pt x="2094662" y="289814"/>
                                </a:cubicBezTo>
                                <a:cubicBezTo>
                                  <a:pt x="2095170" y="289814"/>
                                  <a:pt x="2095551" y="289814"/>
                                  <a:pt x="2096059" y="289814"/>
                                </a:cubicBezTo>
                                <a:cubicBezTo>
                                  <a:pt x="2096567" y="289687"/>
                                  <a:pt x="2097075" y="289687"/>
                                  <a:pt x="2097583" y="289560"/>
                                </a:cubicBezTo>
                                <a:cubicBezTo>
                                  <a:pt x="2098091" y="289560"/>
                                  <a:pt x="2098472" y="289434"/>
                                  <a:pt x="2098980" y="289434"/>
                                </a:cubicBezTo>
                                <a:cubicBezTo>
                                  <a:pt x="2099488" y="289434"/>
                                  <a:pt x="2099996" y="289306"/>
                                  <a:pt x="2100504" y="289306"/>
                                </a:cubicBezTo>
                                <a:cubicBezTo>
                                  <a:pt x="2101012" y="289179"/>
                                  <a:pt x="2101393" y="289179"/>
                                  <a:pt x="2101901" y="289179"/>
                                </a:cubicBezTo>
                                <a:cubicBezTo>
                                  <a:pt x="2102409" y="289179"/>
                                  <a:pt x="2102917" y="289052"/>
                                  <a:pt x="2103425" y="289052"/>
                                </a:cubicBezTo>
                                <a:cubicBezTo>
                                  <a:pt x="2103933" y="289052"/>
                                  <a:pt x="2104314" y="289052"/>
                                  <a:pt x="2104822" y="289052"/>
                                </a:cubicBezTo>
                                <a:cubicBezTo>
                                  <a:pt x="2105330" y="289052"/>
                                  <a:pt x="2105838" y="289052"/>
                                  <a:pt x="2106346" y="289052"/>
                                </a:cubicBezTo>
                                <a:cubicBezTo>
                                  <a:pt x="2106854" y="289052"/>
                                  <a:pt x="2107235" y="289052"/>
                                  <a:pt x="2107743" y="289052"/>
                                </a:cubicBezTo>
                                <a:cubicBezTo>
                                  <a:pt x="2108251" y="289052"/>
                                  <a:pt x="2108759" y="289179"/>
                                  <a:pt x="2109267" y="289179"/>
                                </a:cubicBezTo>
                                <a:cubicBezTo>
                                  <a:pt x="2109775" y="289179"/>
                                  <a:pt x="2110156" y="289306"/>
                                  <a:pt x="2110664" y="289306"/>
                                </a:cubicBezTo>
                                <a:cubicBezTo>
                                  <a:pt x="2111172" y="289434"/>
                                  <a:pt x="2111680" y="289434"/>
                                  <a:pt x="2112188" y="289434"/>
                                </a:cubicBezTo>
                                <a:cubicBezTo>
                                  <a:pt x="2112569" y="289560"/>
                                  <a:pt x="2113077" y="289560"/>
                                  <a:pt x="2113585" y="289687"/>
                                </a:cubicBezTo>
                                <a:cubicBezTo>
                                  <a:pt x="2114093" y="289687"/>
                                  <a:pt x="2114601" y="289814"/>
                                  <a:pt x="2115109" y="289814"/>
                                </a:cubicBezTo>
                                <a:cubicBezTo>
                                  <a:pt x="2115490" y="289941"/>
                                  <a:pt x="2115998" y="289941"/>
                                  <a:pt x="2116506" y="290068"/>
                                </a:cubicBezTo>
                                <a:cubicBezTo>
                                  <a:pt x="2117014" y="290068"/>
                                  <a:pt x="2117522" y="290195"/>
                                  <a:pt x="2118030" y="290195"/>
                                </a:cubicBezTo>
                                <a:cubicBezTo>
                                  <a:pt x="2118411" y="290323"/>
                                  <a:pt x="2118919" y="290323"/>
                                  <a:pt x="2119427" y="290323"/>
                                </a:cubicBezTo>
                                <a:cubicBezTo>
                                  <a:pt x="2119935" y="290449"/>
                                  <a:pt x="2120443" y="290449"/>
                                  <a:pt x="2120951" y="290576"/>
                                </a:cubicBezTo>
                                <a:cubicBezTo>
                                  <a:pt x="2121332" y="290576"/>
                                  <a:pt x="2121840" y="290703"/>
                                  <a:pt x="2122348" y="290703"/>
                                </a:cubicBezTo>
                                <a:cubicBezTo>
                                  <a:pt x="2122856" y="290703"/>
                                  <a:pt x="2123364" y="290830"/>
                                  <a:pt x="2123872" y="290830"/>
                                </a:cubicBezTo>
                                <a:cubicBezTo>
                                  <a:pt x="2124253" y="290957"/>
                                  <a:pt x="2124761" y="290957"/>
                                  <a:pt x="2125269" y="290957"/>
                                </a:cubicBezTo>
                                <a:cubicBezTo>
                                  <a:pt x="2125777" y="290957"/>
                                  <a:pt x="2126285" y="291085"/>
                                  <a:pt x="2126793" y="291085"/>
                                </a:cubicBezTo>
                                <a:cubicBezTo>
                                  <a:pt x="2127174" y="291085"/>
                                  <a:pt x="2127682" y="291211"/>
                                  <a:pt x="2128190" y="291211"/>
                                </a:cubicBezTo>
                                <a:cubicBezTo>
                                  <a:pt x="2128698" y="291211"/>
                                  <a:pt x="2129206" y="291211"/>
                                  <a:pt x="2129587" y="291338"/>
                                </a:cubicBezTo>
                                <a:cubicBezTo>
                                  <a:pt x="2130095" y="291338"/>
                                  <a:pt x="2130603" y="291338"/>
                                  <a:pt x="2131111" y="291465"/>
                                </a:cubicBezTo>
                                <a:cubicBezTo>
                                  <a:pt x="2131619" y="291465"/>
                                  <a:pt x="2132127" y="291465"/>
                                  <a:pt x="2132508" y="291465"/>
                                </a:cubicBezTo>
                                <a:cubicBezTo>
                                  <a:pt x="2133016" y="291592"/>
                                  <a:pt x="2133524" y="291592"/>
                                  <a:pt x="2134032" y="291592"/>
                                </a:cubicBezTo>
                                <a:cubicBezTo>
                                  <a:pt x="2134540" y="291592"/>
                                  <a:pt x="2135048" y="291719"/>
                                  <a:pt x="2135429" y="291719"/>
                                </a:cubicBezTo>
                                <a:cubicBezTo>
                                  <a:pt x="2135937" y="291719"/>
                                  <a:pt x="2136445" y="291847"/>
                                  <a:pt x="2136953" y="291847"/>
                                </a:cubicBezTo>
                                <a:cubicBezTo>
                                  <a:pt x="2137461" y="291847"/>
                                  <a:pt x="2137969" y="291973"/>
                                  <a:pt x="2138350" y="291973"/>
                                </a:cubicBezTo>
                                <a:cubicBezTo>
                                  <a:pt x="2138858" y="291973"/>
                                  <a:pt x="2139366" y="291973"/>
                                  <a:pt x="2139874" y="292100"/>
                                </a:cubicBezTo>
                                <a:cubicBezTo>
                                  <a:pt x="2140382" y="292100"/>
                                  <a:pt x="2140890" y="292100"/>
                                  <a:pt x="2141271" y="292227"/>
                                </a:cubicBezTo>
                                <a:cubicBezTo>
                                  <a:pt x="2141779" y="292227"/>
                                  <a:pt x="2142287" y="292227"/>
                                  <a:pt x="2142795" y="292354"/>
                                </a:cubicBezTo>
                                <a:cubicBezTo>
                                  <a:pt x="2143303" y="292354"/>
                                  <a:pt x="2143811" y="292354"/>
                                  <a:pt x="2144192" y="292481"/>
                                </a:cubicBezTo>
                                <a:cubicBezTo>
                                  <a:pt x="2144700" y="292481"/>
                                  <a:pt x="2145208" y="292481"/>
                                  <a:pt x="2145716" y="292481"/>
                                </a:cubicBezTo>
                                <a:cubicBezTo>
                                  <a:pt x="2146224" y="292609"/>
                                  <a:pt x="2146605" y="292609"/>
                                  <a:pt x="2147113" y="292609"/>
                                </a:cubicBezTo>
                                <a:cubicBezTo>
                                  <a:pt x="2147621" y="292735"/>
                                  <a:pt x="2148129" y="292735"/>
                                  <a:pt x="2148637" y="292862"/>
                                </a:cubicBezTo>
                                <a:cubicBezTo>
                                  <a:pt x="2149145" y="292862"/>
                                  <a:pt x="2149526" y="292862"/>
                                  <a:pt x="2150034" y="292989"/>
                                </a:cubicBezTo>
                                <a:cubicBezTo>
                                  <a:pt x="2150542" y="292989"/>
                                  <a:pt x="2151050" y="293116"/>
                                  <a:pt x="2151558" y="293116"/>
                                </a:cubicBezTo>
                                <a:cubicBezTo>
                                  <a:pt x="2152066" y="293243"/>
                                  <a:pt x="2152447" y="293243"/>
                                  <a:pt x="2152955" y="293243"/>
                                </a:cubicBezTo>
                                <a:cubicBezTo>
                                  <a:pt x="2153463" y="293370"/>
                                  <a:pt x="2153971" y="293498"/>
                                  <a:pt x="2154479" y="293498"/>
                                </a:cubicBezTo>
                                <a:cubicBezTo>
                                  <a:pt x="2154987" y="293624"/>
                                  <a:pt x="2155368" y="293624"/>
                                  <a:pt x="2155876" y="293751"/>
                                </a:cubicBezTo>
                                <a:cubicBezTo>
                                  <a:pt x="2156384" y="293878"/>
                                  <a:pt x="2156892" y="293878"/>
                                  <a:pt x="2157400" y="294005"/>
                                </a:cubicBezTo>
                                <a:cubicBezTo>
                                  <a:pt x="2157908" y="294132"/>
                                  <a:pt x="2158289" y="294132"/>
                                  <a:pt x="2158797" y="294260"/>
                                </a:cubicBezTo>
                                <a:cubicBezTo>
                                  <a:pt x="2159305" y="294386"/>
                                  <a:pt x="2159813" y="294386"/>
                                  <a:pt x="2160321" y="294513"/>
                                </a:cubicBezTo>
                                <a:cubicBezTo>
                                  <a:pt x="2160829" y="294640"/>
                                  <a:pt x="2161210" y="294767"/>
                                  <a:pt x="2161718" y="294894"/>
                                </a:cubicBezTo>
                                <a:cubicBezTo>
                                  <a:pt x="2162226" y="295022"/>
                                  <a:pt x="2162734" y="295022"/>
                                  <a:pt x="2163242" y="295148"/>
                                </a:cubicBezTo>
                                <a:cubicBezTo>
                                  <a:pt x="2163623" y="295275"/>
                                  <a:pt x="2164131" y="295402"/>
                                  <a:pt x="2164639" y="295529"/>
                                </a:cubicBezTo>
                                <a:cubicBezTo>
                                  <a:pt x="2165147" y="295529"/>
                                  <a:pt x="2165655" y="295656"/>
                                  <a:pt x="2166163" y="295784"/>
                                </a:cubicBezTo>
                                <a:cubicBezTo>
                                  <a:pt x="2166544" y="295910"/>
                                  <a:pt x="2167052" y="296037"/>
                                  <a:pt x="2167560" y="296164"/>
                                </a:cubicBezTo>
                                <a:cubicBezTo>
                                  <a:pt x="2168068" y="296164"/>
                                  <a:pt x="2168576" y="296291"/>
                                  <a:pt x="2169084" y="296418"/>
                                </a:cubicBezTo>
                                <a:cubicBezTo>
                                  <a:pt x="2169465" y="296418"/>
                                  <a:pt x="2169973" y="296545"/>
                                  <a:pt x="2170481" y="296673"/>
                                </a:cubicBezTo>
                                <a:cubicBezTo>
                                  <a:pt x="2170989" y="296799"/>
                                  <a:pt x="2171497" y="296799"/>
                                  <a:pt x="2172005" y="296926"/>
                                </a:cubicBezTo>
                                <a:cubicBezTo>
                                  <a:pt x="2172386" y="297053"/>
                                  <a:pt x="2172894" y="297053"/>
                                  <a:pt x="2173402" y="297180"/>
                                </a:cubicBezTo>
                                <a:cubicBezTo>
                                  <a:pt x="2173910" y="297307"/>
                                  <a:pt x="2174418" y="297307"/>
                                  <a:pt x="2174926" y="297435"/>
                                </a:cubicBezTo>
                                <a:cubicBezTo>
                                  <a:pt x="2175307" y="297435"/>
                                  <a:pt x="2175815" y="297561"/>
                                  <a:pt x="2176323" y="297688"/>
                                </a:cubicBezTo>
                                <a:cubicBezTo>
                                  <a:pt x="2176831" y="297688"/>
                                  <a:pt x="2177339" y="297815"/>
                                  <a:pt x="2177847" y="297942"/>
                                </a:cubicBezTo>
                                <a:cubicBezTo>
                                  <a:pt x="2178228" y="297942"/>
                                  <a:pt x="2178736" y="298069"/>
                                  <a:pt x="2179244" y="298069"/>
                                </a:cubicBezTo>
                                <a:cubicBezTo>
                                  <a:pt x="2179752" y="298197"/>
                                  <a:pt x="2180260" y="298197"/>
                                  <a:pt x="2180641" y="298323"/>
                                </a:cubicBezTo>
                                <a:cubicBezTo>
                                  <a:pt x="2181149" y="298323"/>
                                  <a:pt x="2181657" y="298450"/>
                                  <a:pt x="2182165" y="298450"/>
                                </a:cubicBezTo>
                                <a:cubicBezTo>
                                  <a:pt x="2182673" y="298577"/>
                                  <a:pt x="2183181" y="298577"/>
                                  <a:pt x="2183562" y="298577"/>
                                </a:cubicBezTo>
                                <a:cubicBezTo>
                                  <a:pt x="2184070" y="298704"/>
                                  <a:pt x="2184578" y="298704"/>
                                  <a:pt x="2185086" y="298831"/>
                                </a:cubicBezTo>
                                <a:cubicBezTo>
                                  <a:pt x="2185594" y="298831"/>
                                  <a:pt x="2186102" y="298959"/>
                                  <a:pt x="2186483" y="298959"/>
                                </a:cubicBezTo>
                                <a:cubicBezTo>
                                  <a:pt x="2186991" y="299085"/>
                                  <a:pt x="2187499" y="299085"/>
                                  <a:pt x="2188007" y="299085"/>
                                </a:cubicBezTo>
                                <a:cubicBezTo>
                                  <a:pt x="2188515" y="299212"/>
                                  <a:pt x="2189023" y="299212"/>
                                  <a:pt x="2189404" y="299339"/>
                                </a:cubicBezTo>
                                <a:cubicBezTo>
                                  <a:pt x="2189912" y="299339"/>
                                  <a:pt x="2190420" y="299339"/>
                                  <a:pt x="2190928" y="299466"/>
                                </a:cubicBezTo>
                                <a:cubicBezTo>
                                  <a:pt x="2191436" y="299466"/>
                                  <a:pt x="2191944" y="299593"/>
                                  <a:pt x="2192325" y="299593"/>
                                </a:cubicBezTo>
                                <a:cubicBezTo>
                                  <a:pt x="2192833" y="299720"/>
                                  <a:pt x="2193341" y="299848"/>
                                  <a:pt x="2193849" y="299848"/>
                                </a:cubicBezTo>
                                <a:cubicBezTo>
                                  <a:pt x="2194357" y="299974"/>
                                  <a:pt x="2194738" y="299974"/>
                                  <a:pt x="2195246" y="300101"/>
                                </a:cubicBezTo>
                                <a:cubicBezTo>
                                  <a:pt x="2195754" y="300228"/>
                                  <a:pt x="2196262" y="300355"/>
                                  <a:pt x="2196770" y="300355"/>
                                </a:cubicBezTo>
                                <a:cubicBezTo>
                                  <a:pt x="2197278" y="300482"/>
                                  <a:pt x="2197659" y="300610"/>
                                  <a:pt x="2198167" y="300610"/>
                                </a:cubicBezTo>
                                <a:cubicBezTo>
                                  <a:pt x="2198675" y="300736"/>
                                  <a:pt x="2199183" y="300863"/>
                                  <a:pt x="2199691" y="300990"/>
                                </a:cubicBezTo>
                                <a:cubicBezTo>
                                  <a:pt x="2200199" y="301117"/>
                                  <a:pt x="2200580" y="301244"/>
                                  <a:pt x="2201088" y="301372"/>
                                </a:cubicBezTo>
                                <a:cubicBezTo>
                                  <a:pt x="2201596" y="301498"/>
                                  <a:pt x="2202104" y="301498"/>
                                  <a:pt x="2202612" y="301625"/>
                                </a:cubicBezTo>
                                <a:cubicBezTo>
                                  <a:pt x="2203120" y="301752"/>
                                  <a:pt x="2203501" y="301879"/>
                                  <a:pt x="2204009" y="302006"/>
                                </a:cubicBezTo>
                                <a:cubicBezTo>
                                  <a:pt x="2204517" y="302134"/>
                                  <a:pt x="2205025" y="302260"/>
                                  <a:pt x="2205533" y="302387"/>
                                </a:cubicBezTo>
                                <a:cubicBezTo>
                                  <a:pt x="2206041" y="302514"/>
                                  <a:pt x="2206422" y="302514"/>
                                  <a:pt x="2206930" y="302641"/>
                                </a:cubicBezTo>
                                <a:cubicBezTo>
                                  <a:pt x="2207438" y="302768"/>
                                  <a:pt x="2207946" y="302895"/>
                                  <a:pt x="2208454" y="303023"/>
                                </a:cubicBezTo>
                                <a:cubicBezTo>
                                  <a:pt x="2208962" y="303149"/>
                                  <a:pt x="2209343" y="303149"/>
                                  <a:pt x="2209851" y="303276"/>
                                </a:cubicBezTo>
                                <a:cubicBezTo>
                                  <a:pt x="2210359" y="303403"/>
                                  <a:pt x="2210867" y="303530"/>
                                  <a:pt x="2211375" y="303530"/>
                                </a:cubicBezTo>
                                <a:cubicBezTo>
                                  <a:pt x="2211756" y="303657"/>
                                  <a:pt x="2212264" y="303785"/>
                                  <a:pt x="2212772" y="303911"/>
                                </a:cubicBezTo>
                                <a:cubicBezTo>
                                  <a:pt x="2213280" y="304038"/>
                                  <a:pt x="2213788" y="304038"/>
                                  <a:pt x="2214296" y="304165"/>
                                </a:cubicBezTo>
                                <a:cubicBezTo>
                                  <a:pt x="2214677" y="304292"/>
                                  <a:pt x="2215185" y="304292"/>
                                  <a:pt x="2215693" y="304419"/>
                                </a:cubicBezTo>
                                <a:cubicBezTo>
                                  <a:pt x="2216201" y="304547"/>
                                  <a:pt x="2216709" y="304547"/>
                                  <a:pt x="2217217" y="304673"/>
                                </a:cubicBezTo>
                                <a:cubicBezTo>
                                  <a:pt x="2217598" y="304800"/>
                                  <a:pt x="2218106" y="304800"/>
                                  <a:pt x="2218614" y="304927"/>
                                </a:cubicBezTo>
                                <a:cubicBezTo>
                                  <a:pt x="2219122" y="304927"/>
                                  <a:pt x="2219630" y="305054"/>
                                  <a:pt x="2220138" y="305054"/>
                                </a:cubicBezTo>
                                <a:cubicBezTo>
                                  <a:pt x="2220519" y="305181"/>
                                  <a:pt x="2221027" y="305309"/>
                                  <a:pt x="2221535" y="305309"/>
                                </a:cubicBezTo>
                                <a:cubicBezTo>
                                  <a:pt x="2222043" y="305435"/>
                                  <a:pt x="2222551" y="305435"/>
                                  <a:pt x="2223059" y="305562"/>
                                </a:cubicBezTo>
                                <a:cubicBezTo>
                                  <a:pt x="2223440" y="305562"/>
                                  <a:pt x="2223948" y="305689"/>
                                  <a:pt x="2224456" y="305689"/>
                                </a:cubicBezTo>
                                <a:cubicBezTo>
                                  <a:pt x="2224964" y="305689"/>
                                  <a:pt x="2225472" y="305816"/>
                                  <a:pt x="2225980" y="305816"/>
                                </a:cubicBezTo>
                                <a:cubicBezTo>
                                  <a:pt x="2226361" y="305943"/>
                                  <a:pt x="2226869" y="305943"/>
                                  <a:pt x="2227377" y="306070"/>
                                </a:cubicBezTo>
                                <a:cubicBezTo>
                                  <a:pt x="2227885" y="306070"/>
                                  <a:pt x="2228393" y="306070"/>
                                  <a:pt x="2228774" y="306198"/>
                                </a:cubicBezTo>
                                <a:cubicBezTo>
                                  <a:pt x="2229282" y="306198"/>
                                  <a:pt x="2229790" y="306324"/>
                                  <a:pt x="2230298" y="306324"/>
                                </a:cubicBezTo>
                                <a:cubicBezTo>
                                  <a:pt x="2230806" y="306451"/>
                                  <a:pt x="2231314" y="306451"/>
                                  <a:pt x="2231695" y="306578"/>
                                </a:cubicBezTo>
                                <a:cubicBezTo>
                                  <a:pt x="2232203" y="306578"/>
                                  <a:pt x="2232711" y="306578"/>
                                  <a:pt x="2233219" y="306705"/>
                                </a:cubicBezTo>
                                <a:cubicBezTo>
                                  <a:pt x="2233727" y="306705"/>
                                  <a:pt x="2234235" y="306832"/>
                                  <a:pt x="2234616" y="306832"/>
                                </a:cubicBezTo>
                                <a:cubicBezTo>
                                  <a:pt x="2235124" y="306960"/>
                                  <a:pt x="2235632" y="306960"/>
                                  <a:pt x="2236140" y="307086"/>
                                </a:cubicBezTo>
                                <a:cubicBezTo>
                                  <a:pt x="2236648" y="307086"/>
                                  <a:pt x="2237156" y="307213"/>
                                  <a:pt x="2237537" y="307213"/>
                                </a:cubicBezTo>
                                <a:cubicBezTo>
                                  <a:pt x="2238045" y="307340"/>
                                  <a:pt x="2238553" y="307340"/>
                                  <a:pt x="2239061" y="307340"/>
                                </a:cubicBezTo>
                                <a:cubicBezTo>
                                  <a:pt x="2239569" y="307467"/>
                                  <a:pt x="2240077" y="307467"/>
                                  <a:pt x="2240458" y="307594"/>
                                </a:cubicBezTo>
                                <a:cubicBezTo>
                                  <a:pt x="2240966" y="307594"/>
                                  <a:pt x="2241474" y="307594"/>
                                  <a:pt x="2241982" y="307722"/>
                                </a:cubicBezTo>
                                <a:cubicBezTo>
                                  <a:pt x="2242490" y="307722"/>
                                  <a:pt x="2242998" y="307722"/>
                                  <a:pt x="2243379" y="307848"/>
                                </a:cubicBezTo>
                                <a:cubicBezTo>
                                  <a:pt x="2243887" y="307848"/>
                                  <a:pt x="2244395" y="307848"/>
                                  <a:pt x="2244903" y="307975"/>
                                </a:cubicBezTo>
                                <a:cubicBezTo>
                                  <a:pt x="2245411" y="307975"/>
                                  <a:pt x="2245792" y="307975"/>
                                  <a:pt x="2246300" y="308102"/>
                                </a:cubicBezTo>
                                <a:cubicBezTo>
                                  <a:pt x="2246808" y="308102"/>
                                  <a:pt x="2247316" y="308102"/>
                                  <a:pt x="2247824" y="308102"/>
                                </a:cubicBezTo>
                                <a:cubicBezTo>
                                  <a:pt x="2248332" y="308102"/>
                                  <a:pt x="2248713" y="308229"/>
                                  <a:pt x="2249221" y="308229"/>
                                </a:cubicBezTo>
                                <a:cubicBezTo>
                                  <a:pt x="2249729" y="308229"/>
                                  <a:pt x="2250237" y="308356"/>
                                  <a:pt x="2250745" y="308356"/>
                                </a:cubicBezTo>
                                <a:cubicBezTo>
                                  <a:pt x="2251253" y="308356"/>
                                  <a:pt x="2251634" y="308356"/>
                                  <a:pt x="2252142" y="308356"/>
                                </a:cubicBezTo>
                                <a:cubicBezTo>
                                  <a:pt x="2252650" y="308484"/>
                                  <a:pt x="2253158" y="308484"/>
                                  <a:pt x="2253666" y="308484"/>
                                </a:cubicBezTo>
                                <a:cubicBezTo>
                                  <a:pt x="2254174" y="308484"/>
                                  <a:pt x="2254555" y="308484"/>
                                  <a:pt x="2255063" y="308610"/>
                                </a:cubicBezTo>
                                <a:cubicBezTo>
                                  <a:pt x="2255571" y="308610"/>
                                  <a:pt x="2256079" y="308610"/>
                                  <a:pt x="2256587" y="308610"/>
                                </a:cubicBezTo>
                                <a:cubicBezTo>
                                  <a:pt x="2257095" y="308610"/>
                                  <a:pt x="2257476" y="308610"/>
                                  <a:pt x="2257984" y="308610"/>
                                </a:cubicBezTo>
                                <a:cubicBezTo>
                                  <a:pt x="2258492" y="308610"/>
                                  <a:pt x="2259000" y="308610"/>
                                  <a:pt x="2259508" y="308610"/>
                                </a:cubicBezTo>
                                <a:cubicBezTo>
                                  <a:pt x="2260016" y="308610"/>
                                  <a:pt x="2260397" y="308610"/>
                                  <a:pt x="2260905" y="308610"/>
                                </a:cubicBezTo>
                                <a:cubicBezTo>
                                  <a:pt x="2261413" y="308610"/>
                                  <a:pt x="2261921" y="308610"/>
                                  <a:pt x="2262429" y="308610"/>
                                </a:cubicBezTo>
                                <a:cubicBezTo>
                                  <a:pt x="2262810" y="308610"/>
                                  <a:pt x="2263318" y="308484"/>
                                  <a:pt x="2263826" y="308484"/>
                                </a:cubicBezTo>
                                <a:cubicBezTo>
                                  <a:pt x="2264334" y="308484"/>
                                  <a:pt x="2264842" y="308484"/>
                                  <a:pt x="2265350" y="308484"/>
                                </a:cubicBezTo>
                                <a:cubicBezTo>
                                  <a:pt x="2265731" y="308484"/>
                                  <a:pt x="2266239" y="308484"/>
                                  <a:pt x="2266747" y="308484"/>
                                </a:cubicBezTo>
                                <a:cubicBezTo>
                                  <a:pt x="2267255" y="308484"/>
                                  <a:pt x="2267763" y="308484"/>
                                  <a:pt x="2268271" y="308484"/>
                                </a:cubicBezTo>
                                <a:cubicBezTo>
                                  <a:pt x="2268652" y="308484"/>
                                  <a:pt x="2269160" y="308484"/>
                                  <a:pt x="2269668" y="308484"/>
                                </a:cubicBezTo>
                                <a:cubicBezTo>
                                  <a:pt x="2270176" y="308484"/>
                                  <a:pt x="2270684" y="308484"/>
                                  <a:pt x="2271192" y="308484"/>
                                </a:cubicBezTo>
                                <a:cubicBezTo>
                                  <a:pt x="2271573" y="308484"/>
                                  <a:pt x="2272081" y="308610"/>
                                  <a:pt x="2272589" y="308610"/>
                                </a:cubicBezTo>
                                <a:cubicBezTo>
                                  <a:pt x="2273097" y="308610"/>
                                  <a:pt x="2273605" y="308610"/>
                                  <a:pt x="2274113" y="308737"/>
                                </a:cubicBezTo>
                                <a:cubicBezTo>
                                  <a:pt x="2274494" y="308737"/>
                                  <a:pt x="2275002" y="308737"/>
                                  <a:pt x="2275510" y="308737"/>
                                </a:cubicBezTo>
                                <a:cubicBezTo>
                                  <a:pt x="2276018" y="308864"/>
                                  <a:pt x="2276526" y="308864"/>
                                  <a:pt x="2277034" y="308991"/>
                                </a:cubicBezTo>
                                <a:cubicBezTo>
                                  <a:pt x="2277415" y="308991"/>
                                  <a:pt x="2277923" y="308991"/>
                                  <a:pt x="2278431" y="309118"/>
                                </a:cubicBezTo>
                                <a:cubicBezTo>
                                  <a:pt x="2278939" y="309118"/>
                                  <a:pt x="2279447" y="309245"/>
                                  <a:pt x="2279828" y="309373"/>
                                </a:cubicBezTo>
                                <a:cubicBezTo>
                                  <a:pt x="2280336" y="309373"/>
                                  <a:pt x="2280844" y="309373"/>
                                  <a:pt x="2281352" y="309499"/>
                                </a:cubicBezTo>
                                <a:cubicBezTo>
                                  <a:pt x="2281860" y="309626"/>
                                  <a:pt x="2282368" y="309626"/>
                                  <a:pt x="2282749" y="309753"/>
                                </a:cubicBezTo>
                                <a:cubicBezTo>
                                  <a:pt x="2283257" y="309880"/>
                                  <a:pt x="2283765" y="309880"/>
                                  <a:pt x="2284273" y="310007"/>
                                </a:cubicBezTo>
                                <a:cubicBezTo>
                                  <a:pt x="2284781" y="310007"/>
                                  <a:pt x="2285289" y="310135"/>
                                  <a:pt x="2285670" y="310135"/>
                                </a:cubicBezTo>
                                <a:cubicBezTo>
                                  <a:pt x="2286178" y="310261"/>
                                  <a:pt x="2286686" y="310388"/>
                                  <a:pt x="2287194" y="310388"/>
                                </a:cubicBezTo>
                                <a:cubicBezTo>
                                  <a:pt x="2287702" y="310515"/>
                                  <a:pt x="2288210" y="310515"/>
                                  <a:pt x="2288591" y="310642"/>
                                </a:cubicBezTo>
                                <a:cubicBezTo>
                                  <a:pt x="2289099" y="310642"/>
                                  <a:pt x="2289607" y="310769"/>
                                  <a:pt x="2290115" y="310769"/>
                                </a:cubicBezTo>
                                <a:cubicBezTo>
                                  <a:pt x="2290623" y="310897"/>
                                  <a:pt x="2291131" y="311023"/>
                                  <a:pt x="2291512" y="311023"/>
                                </a:cubicBezTo>
                                <a:cubicBezTo>
                                  <a:pt x="2292020" y="311150"/>
                                  <a:pt x="2292528" y="311150"/>
                                  <a:pt x="2293036" y="311150"/>
                                </a:cubicBezTo>
                                <a:cubicBezTo>
                                  <a:pt x="2293544" y="311277"/>
                                  <a:pt x="2294052" y="311277"/>
                                  <a:pt x="2294433" y="311404"/>
                                </a:cubicBezTo>
                                <a:cubicBezTo>
                                  <a:pt x="2294941" y="311404"/>
                                  <a:pt x="2295449" y="311531"/>
                                  <a:pt x="2295957" y="311531"/>
                                </a:cubicBezTo>
                                <a:cubicBezTo>
                                  <a:pt x="2296465" y="311659"/>
                                  <a:pt x="2296846" y="311659"/>
                                  <a:pt x="2297354" y="311785"/>
                                </a:cubicBezTo>
                                <a:cubicBezTo>
                                  <a:pt x="2297862" y="311785"/>
                                  <a:pt x="2298370" y="311912"/>
                                  <a:pt x="2298878" y="311912"/>
                                </a:cubicBezTo>
                                <a:cubicBezTo>
                                  <a:pt x="2299386" y="312039"/>
                                  <a:pt x="2299767" y="312039"/>
                                  <a:pt x="2300275" y="312039"/>
                                </a:cubicBezTo>
                                <a:cubicBezTo>
                                  <a:pt x="2300783" y="312166"/>
                                  <a:pt x="2301291" y="312293"/>
                                  <a:pt x="2301799" y="312293"/>
                                </a:cubicBezTo>
                                <a:cubicBezTo>
                                  <a:pt x="2302307" y="312293"/>
                                  <a:pt x="2302688" y="312420"/>
                                  <a:pt x="2303196" y="312420"/>
                                </a:cubicBezTo>
                                <a:cubicBezTo>
                                  <a:pt x="2303704" y="312548"/>
                                  <a:pt x="2304212" y="312548"/>
                                  <a:pt x="2304720" y="312674"/>
                                </a:cubicBezTo>
                                <a:cubicBezTo>
                                  <a:pt x="2305228" y="312674"/>
                                  <a:pt x="2305609" y="312801"/>
                                  <a:pt x="2306117" y="312801"/>
                                </a:cubicBezTo>
                                <a:cubicBezTo>
                                  <a:pt x="2306625" y="312801"/>
                                  <a:pt x="2307133" y="312928"/>
                                  <a:pt x="2307641" y="313055"/>
                                </a:cubicBezTo>
                                <a:cubicBezTo>
                                  <a:pt x="2308149" y="313055"/>
                                  <a:pt x="2308530" y="313182"/>
                                  <a:pt x="2309038" y="313182"/>
                                </a:cubicBezTo>
                                <a:cubicBezTo>
                                  <a:pt x="2309546" y="313310"/>
                                  <a:pt x="2310054" y="313310"/>
                                  <a:pt x="2310562" y="313436"/>
                                </a:cubicBezTo>
                                <a:cubicBezTo>
                                  <a:pt x="2311070" y="313436"/>
                                  <a:pt x="2311451" y="313563"/>
                                  <a:pt x="2311959" y="313690"/>
                                </a:cubicBezTo>
                                <a:cubicBezTo>
                                  <a:pt x="2312467" y="313690"/>
                                  <a:pt x="2312975" y="313817"/>
                                  <a:pt x="2313483" y="313817"/>
                                </a:cubicBezTo>
                                <a:cubicBezTo>
                                  <a:pt x="2313864" y="313944"/>
                                  <a:pt x="2314372" y="313944"/>
                                  <a:pt x="2314880" y="314072"/>
                                </a:cubicBezTo>
                                <a:cubicBezTo>
                                  <a:pt x="2315388" y="314072"/>
                                  <a:pt x="2315896" y="314198"/>
                                  <a:pt x="2316404" y="314198"/>
                                </a:cubicBezTo>
                                <a:cubicBezTo>
                                  <a:pt x="2316785" y="314325"/>
                                  <a:pt x="2317293" y="314325"/>
                                  <a:pt x="2317801" y="314452"/>
                                </a:cubicBezTo>
                                <a:cubicBezTo>
                                  <a:pt x="2318309" y="314452"/>
                                  <a:pt x="2318817" y="314579"/>
                                  <a:pt x="2319325" y="314579"/>
                                </a:cubicBezTo>
                                <a:cubicBezTo>
                                  <a:pt x="2319706" y="314706"/>
                                  <a:pt x="2320214" y="314706"/>
                                  <a:pt x="2320722" y="314834"/>
                                </a:cubicBezTo>
                                <a:cubicBezTo>
                                  <a:pt x="2321230" y="314834"/>
                                  <a:pt x="2321738" y="314960"/>
                                  <a:pt x="2322246" y="314960"/>
                                </a:cubicBezTo>
                                <a:cubicBezTo>
                                  <a:pt x="2322627" y="314960"/>
                                  <a:pt x="2323135" y="315087"/>
                                  <a:pt x="2323643" y="315087"/>
                                </a:cubicBezTo>
                                <a:cubicBezTo>
                                  <a:pt x="2324151" y="315214"/>
                                  <a:pt x="2324659" y="315214"/>
                                  <a:pt x="2325167" y="315341"/>
                                </a:cubicBezTo>
                                <a:cubicBezTo>
                                  <a:pt x="2325548" y="315341"/>
                                  <a:pt x="2326056" y="315341"/>
                                  <a:pt x="2326564" y="315341"/>
                                </a:cubicBezTo>
                                <a:cubicBezTo>
                                  <a:pt x="2327072" y="315468"/>
                                  <a:pt x="2327580" y="315468"/>
                                  <a:pt x="2328088" y="315468"/>
                                </a:cubicBezTo>
                                <a:cubicBezTo>
                                  <a:pt x="2328469" y="315595"/>
                                  <a:pt x="2328977" y="315595"/>
                                  <a:pt x="2329485" y="315595"/>
                                </a:cubicBezTo>
                                <a:cubicBezTo>
                                  <a:pt x="2329993" y="315595"/>
                                  <a:pt x="2330501" y="315723"/>
                                  <a:pt x="2330882" y="315723"/>
                                </a:cubicBezTo>
                                <a:cubicBezTo>
                                  <a:pt x="2331390" y="315723"/>
                                  <a:pt x="2331898" y="315723"/>
                                  <a:pt x="2332406" y="315849"/>
                                </a:cubicBezTo>
                                <a:cubicBezTo>
                                  <a:pt x="2332914" y="315849"/>
                                  <a:pt x="2333422" y="315849"/>
                                  <a:pt x="2333803" y="315849"/>
                                </a:cubicBezTo>
                                <a:cubicBezTo>
                                  <a:pt x="2334311" y="315976"/>
                                  <a:pt x="2334819" y="315976"/>
                                  <a:pt x="2335327" y="315976"/>
                                </a:cubicBezTo>
                                <a:cubicBezTo>
                                  <a:pt x="2335835" y="316103"/>
                                  <a:pt x="2336343" y="316103"/>
                                  <a:pt x="2336724" y="316230"/>
                                </a:cubicBezTo>
                                <a:cubicBezTo>
                                  <a:pt x="2337232" y="316230"/>
                                  <a:pt x="2337740" y="316230"/>
                                  <a:pt x="2338248" y="316357"/>
                                </a:cubicBezTo>
                                <a:cubicBezTo>
                                  <a:pt x="2338756" y="316357"/>
                                  <a:pt x="2339264" y="316357"/>
                                  <a:pt x="2339645" y="316485"/>
                                </a:cubicBezTo>
                                <a:cubicBezTo>
                                  <a:pt x="2340153" y="316485"/>
                                  <a:pt x="2340661" y="316485"/>
                                  <a:pt x="2341169" y="316611"/>
                                </a:cubicBezTo>
                                <a:cubicBezTo>
                                  <a:pt x="2341677" y="316611"/>
                                  <a:pt x="2342185" y="316738"/>
                                  <a:pt x="2342566" y="316738"/>
                                </a:cubicBezTo>
                                <a:cubicBezTo>
                                  <a:pt x="2343074" y="316738"/>
                                  <a:pt x="2343582" y="316865"/>
                                  <a:pt x="2344090" y="316865"/>
                                </a:cubicBezTo>
                                <a:cubicBezTo>
                                  <a:pt x="2344598" y="316865"/>
                                  <a:pt x="2345106" y="316865"/>
                                  <a:pt x="2345487" y="316992"/>
                                </a:cubicBezTo>
                                <a:cubicBezTo>
                                  <a:pt x="2345995" y="316992"/>
                                  <a:pt x="2346503" y="316992"/>
                                  <a:pt x="2347011" y="317119"/>
                                </a:cubicBezTo>
                                <a:cubicBezTo>
                                  <a:pt x="2347519" y="317119"/>
                                  <a:pt x="2347900" y="317119"/>
                                  <a:pt x="2348408" y="317247"/>
                                </a:cubicBezTo>
                                <a:cubicBezTo>
                                  <a:pt x="2348916" y="317247"/>
                                  <a:pt x="2349424" y="317247"/>
                                  <a:pt x="2349932" y="317247"/>
                                </a:cubicBezTo>
                                <a:cubicBezTo>
                                  <a:pt x="2350440" y="317373"/>
                                  <a:pt x="2350821" y="317373"/>
                                  <a:pt x="2351329" y="317373"/>
                                </a:cubicBezTo>
                                <a:cubicBezTo>
                                  <a:pt x="2351837" y="317373"/>
                                  <a:pt x="2352345" y="317373"/>
                                  <a:pt x="2352853" y="317500"/>
                                </a:cubicBezTo>
                                <a:cubicBezTo>
                                  <a:pt x="2353361" y="317500"/>
                                  <a:pt x="2353742" y="317500"/>
                                  <a:pt x="2354250" y="317500"/>
                                </a:cubicBezTo>
                                <a:cubicBezTo>
                                  <a:pt x="2354758" y="317500"/>
                                  <a:pt x="2355266" y="317500"/>
                                  <a:pt x="2355774" y="317500"/>
                                </a:cubicBezTo>
                                <a:cubicBezTo>
                                  <a:pt x="2356282" y="317500"/>
                                  <a:pt x="2356663" y="317500"/>
                                  <a:pt x="2357171" y="317500"/>
                                </a:cubicBezTo>
                                <a:cubicBezTo>
                                  <a:pt x="2357679" y="317500"/>
                                  <a:pt x="2358187" y="317500"/>
                                  <a:pt x="2358695" y="317500"/>
                                </a:cubicBezTo>
                                <a:cubicBezTo>
                                  <a:pt x="2359203" y="317500"/>
                                  <a:pt x="2359584" y="317500"/>
                                  <a:pt x="2360092" y="317500"/>
                                </a:cubicBezTo>
                                <a:cubicBezTo>
                                  <a:pt x="2360600" y="317500"/>
                                  <a:pt x="2361108" y="317500"/>
                                  <a:pt x="2361616" y="317500"/>
                                </a:cubicBezTo>
                                <a:cubicBezTo>
                                  <a:pt x="2362124" y="317500"/>
                                  <a:pt x="2362505" y="317500"/>
                                  <a:pt x="2363013" y="317500"/>
                                </a:cubicBezTo>
                                <a:cubicBezTo>
                                  <a:pt x="2363521" y="317500"/>
                                  <a:pt x="2364029" y="317500"/>
                                  <a:pt x="2364537" y="317500"/>
                                </a:cubicBezTo>
                                <a:cubicBezTo>
                                  <a:pt x="2364918" y="317500"/>
                                  <a:pt x="2365426" y="317627"/>
                                  <a:pt x="2365934" y="317627"/>
                                </a:cubicBezTo>
                                <a:cubicBezTo>
                                  <a:pt x="2366442" y="317627"/>
                                  <a:pt x="2366950" y="317627"/>
                                  <a:pt x="2367458" y="317627"/>
                                </a:cubicBezTo>
                                <a:cubicBezTo>
                                  <a:pt x="2367839" y="317754"/>
                                  <a:pt x="2368347" y="317754"/>
                                  <a:pt x="2368855" y="317754"/>
                                </a:cubicBezTo>
                                <a:cubicBezTo>
                                  <a:pt x="2369363" y="317754"/>
                                  <a:pt x="2369871" y="317881"/>
                                  <a:pt x="2370379" y="317881"/>
                                </a:cubicBezTo>
                                <a:cubicBezTo>
                                  <a:pt x="2370760" y="317881"/>
                                  <a:pt x="2371268" y="317881"/>
                                  <a:pt x="2371776" y="318009"/>
                                </a:cubicBezTo>
                                <a:cubicBezTo>
                                  <a:pt x="2372284" y="318009"/>
                                  <a:pt x="2372792" y="318009"/>
                                  <a:pt x="2373300" y="318009"/>
                                </a:cubicBezTo>
                                <a:cubicBezTo>
                                  <a:pt x="2373681" y="318135"/>
                                  <a:pt x="2374189" y="318135"/>
                                  <a:pt x="2374697" y="318135"/>
                                </a:cubicBezTo>
                                <a:cubicBezTo>
                                  <a:pt x="2375205" y="318135"/>
                                  <a:pt x="2375713" y="318262"/>
                                  <a:pt x="2376221" y="318262"/>
                                </a:cubicBezTo>
                                <a:cubicBezTo>
                                  <a:pt x="2376602" y="318262"/>
                                  <a:pt x="2377110" y="318262"/>
                                  <a:pt x="2377618" y="318262"/>
                                </a:cubicBezTo>
                                <a:cubicBezTo>
                                  <a:pt x="2378126" y="318262"/>
                                  <a:pt x="2378634" y="318262"/>
                                  <a:pt x="2379142" y="318262"/>
                                </a:cubicBezTo>
                                <a:cubicBezTo>
                                  <a:pt x="2379523" y="318262"/>
                                  <a:pt x="2380031" y="318262"/>
                                  <a:pt x="2380539" y="318389"/>
                                </a:cubicBezTo>
                                <a:cubicBezTo>
                                  <a:pt x="2381047" y="318389"/>
                                  <a:pt x="2381555" y="318389"/>
                                  <a:pt x="2381936" y="318389"/>
                                </a:cubicBezTo>
                                <a:cubicBezTo>
                                  <a:pt x="2382444" y="318389"/>
                                  <a:pt x="2382952" y="318389"/>
                                  <a:pt x="2383460" y="318516"/>
                                </a:cubicBezTo>
                                <a:cubicBezTo>
                                  <a:pt x="2383968" y="318516"/>
                                  <a:pt x="2384476" y="318516"/>
                                  <a:pt x="2384857" y="318516"/>
                                </a:cubicBezTo>
                                <a:cubicBezTo>
                                  <a:pt x="2385365" y="318516"/>
                                  <a:pt x="2385873" y="318643"/>
                                  <a:pt x="2386381" y="318643"/>
                                </a:cubicBezTo>
                                <a:cubicBezTo>
                                  <a:pt x="2386889" y="318643"/>
                                  <a:pt x="2387397" y="318643"/>
                                  <a:pt x="2387778" y="318643"/>
                                </a:cubicBezTo>
                                <a:cubicBezTo>
                                  <a:pt x="2388286" y="318643"/>
                                  <a:pt x="2388794" y="318770"/>
                                  <a:pt x="2389302" y="318770"/>
                                </a:cubicBezTo>
                                <a:cubicBezTo>
                                  <a:pt x="2389810" y="318770"/>
                                  <a:pt x="2390318" y="318770"/>
                                  <a:pt x="2390699" y="318770"/>
                                </a:cubicBezTo>
                                <a:cubicBezTo>
                                  <a:pt x="2391207" y="318770"/>
                                  <a:pt x="2391715" y="318770"/>
                                  <a:pt x="2392223" y="318898"/>
                                </a:cubicBezTo>
                                <a:cubicBezTo>
                                  <a:pt x="2392731" y="318898"/>
                                  <a:pt x="2393239" y="318898"/>
                                  <a:pt x="2393620" y="318898"/>
                                </a:cubicBezTo>
                                <a:cubicBezTo>
                                  <a:pt x="2394128" y="318898"/>
                                  <a:pt x="2394636" y="319024"/>
                                  <a:pt x="2395144" y="319024"/>
                                </a:cubicBezTo>
                                <a:cubicBezTo>
                                  <a:pt x="2395652" y="319024"/>
                                  <a:pt x="2396033" y="319024"/>
                                  <a:pt x="2396541" y="319151"/>
                                </a:cubicBezTo>
                                <a:cubicBezTo>
                                  <a:pt x="2397049" y="319151"/>
                                  <a:pt x="2397557" y="319151"/>
                                  <a:pt x="2398065" y="319151"/>
                                </a:cubicBezTo>
                                <a:cubicBezTo>
                                  <a:pt x="2398573" y="319151"/>
                                  <a:pt x="2398954" y="319151"/>
                                  <a:pt x="2399462" y="319151"/>
                                </a:cubicBezTo>
                                <a:cubicBezTo>
                                  <a:pt x="2399970" y="319151"/>
                                  <a:pt x="2400478" y="319151"/>
                                  <a:pt x="2400986" y="319151"/>
                                </a:cubicBezTo>
                                <a:cubicBezTo>
                                  <a:pt x="2401494" y="319151"/>
                                  <a:pt x="2401875" y="319151"/>
                                  <a:pt x="2402383" y="319151"/>
                                </a:cubicBezTo>
                                <a:cubicBezTo>
                                  <a:pt x="2402891" y="319151"/>
                                  <a:pt x="2403399" y="319278"/>
                                  <a:pt x="2403907" y="319278"/>
                                </a:cubicBezTo>
                                <a:cubicBezTo>
                                  <a:pt x="2404415" y="319278"/>
                                  <a:pt x="2404796" y="319278"/>
                                  <a:pt x="2405304" y="319278"/>
                                </a:cubicBezTo>
                                <a:cubicBezTo>
                                  <a:pt x="2405812" y="319278"/>
                                  <a:pt x="2406320" y="319278"/>
                                  <a:pt x="2406828" y="319278"/>
                                </a:cubicBezTo>
                                <a:cubicBezTo>
                                  <a:pt x="2407336" y="319278"/>
                                  <a:pt x="2407717" y="319405"/>
                                  <a:pt x="2408225" y="319405"/>
                                </a:cubicBezTo>
                                <a:cubicBezTo>
                                  <a:pt x="2408733" y="319405"/>
                                  <a:pt x="2409241" y="319405"/>
                                  <a:pt x="2409749" y="319405"/>
                                </a:cubicBezTo>
                                <a:cubicBezTo>
                                  <a:pt x="2410257" y="319405"/>
                                  <a:pt x="2410638" y="319405"/>
                                  <a:pt x="2411146" y="319405"/>
                                </a:cubicBezTo>
                                <a:cubicBezTo>
                                  <a:pt x="2411654" y="319405"/>
                                  <a:pt x="2412162" y="319405"/>
                                  <a:pt x="2412670" y="319532"/>
                                </a:cubicBezTo>
                                <a:cubicBezTo>
                                  <a:pt x="2413178" y="319532"/>
                                  <a:pt x="2413559" y="319532"/>
                                  <a:pt x="2414067" y="319532"/>
                                </a:cubicBezTo>
                                <a:cubicBezTo>
                                  <a:pt x="2414575" y="319532"/>
                                  <a:pt x="2415083" y="319532"/>
                                  <a:pt x="2415591" y="319532"/>
                                </a:cubicBezTo>
                                <a:cubicBezTo>
                                  <a:pt x="2415972" y="319532"/>
                                  <a:pt x="2416480" y="319532"/>
                                  <a:pt x="2416988" y="319532"/>
                                </a:cubicBezTo>
                                <a:cubicBezTo>
                                  <a:pt x="2417496" y="319532"/>
                                  <a:pt x="2418004" y="319532"/>
                                  <a:pt x="2418512" y="319660"/>
                                </a:cubicBezTo>
                                <a:cubicBezTo>
                                  <a:pt x="2418893" y="319660"/>
                                  <a:pt x="2419401" y="319660"/>
                                  <a:pt x="2419909" y="319660"/>
                                </a:cubicBezTo>
                                <a:cubicBezTo>
                                  <a:pt x="2420417" y="319660"/>
                                  <a:pt x="2420925" y="319660"/>
                                  <a:pt x="2421433" y="319660"/>
                                </a:cubicBezTo>
                                <a:cubicBezTo>
                                  <a:pt x="2421814" y="319660"/>
                                  <a:pt x="2422322" y="319660"/>
                                  <a:pt x="2422830" y="319660"/>
                                </a:cubicBezTo>
                                <a:cubicBezTo>
                                  <a:pt x="2423338" y="319786"/>
                                  <a:pt x="2423846" y="319786"/>
                                  <a:pt x="2424354" y="319786"/>
                                </a:cubicBezTo>
                                <a:cubicBezTo>
                                  <a:pt x="2424735" y="319786"/>
                                  <a:pt x="2425243" y="319786"/>
                                  <a:pt x="2425751" y="319786"/>
                                </a:cubicBezTo>
                                <a:cubicBezTo>
                                  <a:pt x="2426259" y="319913"/>
                                  <a:pt x="2426767" y="319913"/>
                                  <a:pt x="2427275" y="319913"/>
                                </a:cubicBezTo>
                                <a:cubicBezTo>
                                  <a:pt x="2427656" y="319913"/>
                                  <a:pt x="2428164" y="319913"/>
                                  <a:pt x="2428672" y="319913"/>
                                </a:cubicBezTo>
                                <a:cubicBezTo>
                                  <a:pt x="2429180" y="319913"/>
                                  <a:pt x="2429688" y="320040"/>
                                  <a:pt x="2430069" y="320040"/>
                                </a:cubicBezTo>
                                <a:cubicBezTo>
                                  <a:pt x="2430577" y="320040"/>
                                  <a:pt x="2431085" y="320040"/>
                                  <a:pt x="2431593" y="320040"/>
                                </a:cubicBezTo>
                                <a:cubicBezTo>
                                  <a:pt x="2432101" y="320040"/>
                                  <a:pt x="2432609" y="320040"/>
                                  <a:pt x="2432990" y="320040"/>
                                </a:cubicBezTo>
                                <a:cubicBezTo>
                                  <a:pt x="2433498" y="320040"/>
                                  <a:pt x="2434006" y="320040"/>
                                  <a:pt x="2434514" y="320040"/>
                                </a:cubicBezTo>
                                <a:cubicBezTo>
                                  <a:pt x="2435022" y="320040"/>
                                  <a:pt x="2435530" y="320040"/>
                                  <a:pt x="2435911" y="320040"/>
                                </a:cubicBezTo>
                                <a:cubicBezTo>
                                  <a:pt x="2436419" y="320040"/>
                                  <a:pt x="2436927" y="320040"/>
                                  <a:pt x="2437435" y="320040"/>
                                </a:cubicBezTo>
                                <a:cubicBezTo>
                                  <a:pt x="2437943" y="320040"/>
                                  <a:pt x="2438451" y="320040"/>
                                  <a:pt x="2438832" y="320167"/>
                                </a:cubicBezTo>
                                <a:cubicBezTo>
                                  <a:pt x="2439340" y="320167"/>
                                  <a:pt x="2439848" y="320040"/>
                                  <a:pt x="2440356" y="320167"/>
                                </a:cubicBezTo>
                                <a:cubicBezTo>
                                  <a:pt x="2440864" y="320167"/>
                                  <a:pt x="2441372" y="320167"/>
                                  <a:pt x="2441753" y="320167"/>
                                </a:cubicBezTo>
                                <a:cubicBezTo>
                                  <a:pt x="2442261" y="320167"/>
                                  <a:pt x="2442769" y="320167"/>
                                  <a:pt x="2443277" y="320167"/>
                                </a:cubicBezTo>
                                <a:cubicBezTo>
                                  <a:pt x="2443785" y="320167"/>
                                  <a:pt x="2444293" y="320167"/>
                                  <a:pt x="2444674" y="320167"/>
                                </a:cubicBezTo>
                                <a:cubicBezTo>
                                  <a:pt x="2445182" y="320294"/>
                                  <a:pt x="2445690" y="320294"/>
                                  <a:pt x="2446198" y="320294"/>
                                </a:cubicBezTo>
                                <a:cubicBezTo>
                                  <a:pt x="2446706" y="320294"/>
                                  <a:pt x="2447087" y="320294"/>
                                  <a:pt x="2447595" y="320294"/>
                                </a:cubicBezTo>
                                <a:cubicBezTo>
                                  <a:pt x="2448103" y="320294"/>
                                  <a:pt x="2448611" y="320294"/>
                                  <a:pt x="2449119" y="320294"/>
                                </a:cubicBezTo>
                                <a:cubicBezTo>
                                  <a:pt x="2449627" y="320422"/>
                                  <a:pt x="2450008" y="320422"/>
                                  <a:pt x="2450516" y="320422"/>
                                </a:cubicBezTo>
                                <a:cubicBezTo>
                                  <a:pt x="2451024" y="320422"/>
                                  <a:pt x="2451532" y="320422"/>
                                  <a:pt x="2452040" y="320422"/>
                                </a:cubicBezTo>
                                <a:cubicBezTo>
                                  <a:pt x="2452548" y="320422"/>
                                  <a:pt x="2452929" y="320422"/>
                                  <a:pt x="2453437" y="320422"/>
                                </a:cubicBezTo>
                                <a:cubicBezTo>
                                  <a:pt x="2453945" y="320422"/>
                                  <a:pt x="2454453" y="320422"/>
                                  <a:pt x="2454961" y="320422"/>
                                </a:cubicBezTo>
                                <a:cubicBezTo>
                                  <a:pt x="2455469" y="320422"/>
                                  <a:pt x="2455850" y="320548"/>
                                  <a:pt x="2456358" y="320548"/>
                                </a:cubicBezTo>
                                <a:cubicBezTo>
                                  <a:pt x="2456866" y="320548"/>
                                  <a:pt x="2457374" y="320548"/>
                                  <a:pt x="2457882" y="320548"/>
                                </a:cubicBezTo>
                                <a:cubicBezTo>
                                  <a:pt x="2458390" y="320548"/>
                                  <a:pt x="2458771" y="320548"/>
                                  <a:pt x="2459279" y="320548"/>
                                </a:cubicBezTo>
                                <a:cubicBezTo>
                                  <a:pt x="2459787" y="320548"/>
                                  <a:pt x="2460295" y="320548"/>
                                  <a:pt x="2460803" y="320548"/>
                                </a:cubicBezTo>
                                <a:cubicBezTo>
                                  <a:pt x="2461311" y="320548"/>
                                  <a:pt x="2461692" y="320548"/>
                                  <a:pt x="2462200" y="320548"/>
                                </a:cubicBezTo>
                                <a:cubicBezTo>
                                  <a:pt x="2462708" y="320548"/>
                                  <a:pt x="2463216" y="320422"/>
                                  <a:pt x="2463724" y="320422"/>
                                </a:cubicBezTo>
                                <a:cubicBezTo>
                                  <a:pt x="2464105" y="320422"/>
                                  <a:pt x="2464613" y="320422"/>
                                  <a:pt x="2465121" y="320422"/>
                                </a:cubicBezTo>
                                <a:cubicBezTo>
                                  <a:pt x="2465629" y="320422"/>
                                  <a:pt x="2466137" y="320422"/>
                                  <a:pt x="2466645" y="320422"/>
                                </a:cubicBezTo>
                                <a:cubicBezTo>
                                  <a:pt x="2467026" y="320422"/>
                                  <a:pt x="2467534" y="320422"/>
                                  <a:pt x="2468042" y="320422"/>
                                </a:cubicBezTo>
                                <a:cubicBezTo>
                                  <a:pt x="2468550" y="320422"/>
                                  <a:pt x="2469058" y="320294"/>
                                  <a:pt x="2469566" y="320294"/>
                                </a:cubicBezTo>
                                <a:cubicBezTo>
                                  <a:pt x="2469947" y="320294"/>
                                  <a:pt x="2470455" y="320294"/>
                                  <a:pt x="2470963" y="320294"/>
                                </a:cubicBezTo>
                                <a:cubicBezTo>
                                  <a:pt x="2471471" y="320294"/>
                                  <a:pt x="2471979" y="320294"/>
                                  <a:pt x="2472487" y="320294"/>
                                </a:cubicBezTo>
                                <a:cubicBezTo>
                                  <a:pt x="2472868" y="320294"/>
                                  <a:pt x="2473376" y="320294"/>
                                  <a:pt x="2473884" y="320294"/>
                                </a:cubicBezTo>
                                <a:cubicBezTo>
                                  <a:pt x="2474392" y="320294"/>
                                  <a:pt x="2474900" y="320294"/>
                                  <a:pt x="2475408" y="320294"/>
                                </a:cubicBezTo>
                                <a:cubicBezTo>
                                  <a:pt x="2475789" y="320294"/>
                                  <a:pt x="2476297" y="320422"/>
                                  <a:pt x="2476805" y="320422"/>
                                </a:cubicBezTo>
                                <a:cubicBezTo>
                                  <a:pt x="2477313" y="320422"/>
                                  <a:pt x="2477821" y="320422"/>
                                  <a:pt x="2478329" y="320422"/>
                                </a:cubicBezTo>
                                <a:cubicBezTo>
                                  <a:pt x="2478710" y="320422"/>
                                  <a:pt x="2479218" y="320422"/>
                                  <a:pt x="2479726" y="320422"/>
                                </a:cubicBezTo>
                                <a:cubicBezTo>
                                  <a:pt x="2480234" y="320422"/>
                                  <a:pt x="2480742" y="320422"/>
                                  <a:pt x="2481123" y="320422"/>
                                </a:cubicBezTo>
                                <a:cubicBezTo>
                                  <a:pt x="2481631" y="320422"/>
                                  <a:pt x="2482139" y="320422"/>
                                  <a:pt x="2482647" y="320548"/>
                                </a:cubicBezTo>
                                <a:cubicBezTo>
                                  <a:pt x="2483155" y="320548"/>
                                  <a:pt x="2483663" y="320548"/>
                                  <a:pt x="2484044" y="320548"/>
                                </a:cubicBezTo>
                                <a:cubicBezTo>
                                  <a:pt x="2484552" y="320548"/>
                                  <a:pt x="2485060" y="320548"/>
                                  <a:pt x="2485568" y="320675"/>
                                </a:cubicBezTo>
                                <a:cubicBezTo>
                                  <a:pt x="2486076" y="320675"/>
                                  <a:pt x="2486584" y="320675"/>
                                  <a:pt x="2486965" y="320675"/>
                                </a:cubicBezTo>
                                <a:cubicBezTo>
                                  <a:pt x="2487473" y="320675"/>
                                  <a:pt x="2487981" y="320675"/>
                                  <a:pt x="2488489" y="320675"/>
                                </a:cubicBezTo>
                                <a:cubicBezTo>
                                  <a:pt x="2488997" y="320675"/>
                                  <a:pt x="2489505" y="320675"/>
                                  <a:pt x="2489886" y="320675"/>
                                </a:cubicBezTo>
                                <a:cubicBezTo>
                                  <a:pt x="2490394" y="320675"/>
                                  <a:pt x="2490902" y="320675"/>
                                  <a:pt x="2491410" y="320675"/>
                                </a:cubicBezTo>
                                <a:cubicBezTo>
                                  <a:pt x="2491918" y="320802"/>
                                  <a:pt x="2492426" y="320675"/>
                                  <a:pt x="2492807" y="320675"/>
                                </a:cubicBezTo>
                                <a:cubicBezTo>
                                  <a:pt x="2493315" y="320802"/>
                                  <a:pt x="2493823" y="320802"/>
                                  <a:pt x="2494331" y="320802"/>
                                </a:cubicBezTo>
                                <a:cubicBezTo>
                                  <a:pt x="2494839" y="320802"/>
                                  <a:pt x="2495347" y="320802"/>
                                  <a:pt x="2495728" y="320802"/>
                                </a:cubicBezTo>
                                <a:cubicBezTo>
                                  <a:pt x="2496236" y="320802"/>
                                  <a:pt x="2496744" y="320802"/>
                                  <a:pt x="2497252" y="320802"/>
                                </a:cubicBezTo>
                                <a:cubicBezTo>
                                  <a:pt x="2497760" y="320929"/>
                                  <a:pt x="2498141" y="320929"/>
                                  <a:pt x="2498649" y="320929"/>
                                </a:cubicBezTo>
                                <a:cubicBezTo>
                                  <a:pt x="2499157" y="320929"/>
                                  <a:pt x="2499665" y="320929"/>
                                  <a:pt x="2500173" y="320929"/>
                                </a:cubicBezTo>
                                <a:cubicBezTo>
                                  <a:pt x="2500681" y="320929"/>
                                  <a:pt x="2501062" y="320929"/>
                                  <a:pt x="2501570" y="320929"/>
                                </a:cubicBezTo>
                                <a:cubicBezTo>
                                  <a:pt x="2502078" y="320929"/>
                                  <a:pt x="2502586" y="321056"/>
                                  <a:pt x="2503094" y="321056"/>
                                </a:cubicBezTo>
                                <a:cubicBezTo>
                                  <a:pt x="2503602" y="321056"/>
                                  <a:pt x="2503983" y="321056"/>
                                  <a:pt x="2504491" y="321056"/>
                                </a:cubicBezTo>
                                <a:cubicBezTo>
                                  <a:pt x="2504999" y="321056"/>
                                  <a:pt x="2505507" y="321056"/>
                                  <a:pt x="2506015" y="321184"/>
                                </a:cubicBezTo>
                                <a:cubicBezTo>
                                  <a:pt x="2506523" y="321184"/>
                                  <a:pt x="2506904" y="321184"/>
                                  <a:pt x="2507412" y="321184"/>
                                </a:cubicBezTo>
                                <a:cubicBezTo>
                                  <a:pt x="2507920" y="321184"/>
                                  <a:pt x="2508428" y="321184"/>
                                  <a:pt x="2508936" y="321310"/>
                                </a:cubicBezTo>
                                <a:cubicBezTo>
                                  <a:pt x="2509444" y="321310"/>
                                  <a:pt x="2509825" y="321310"/>
                                  <a:pt x="2510333" y="321310"/>
                                </a:cubicBezTo>
                                <a:cubicBezTo>
                                  <a:pt x="2510841" y="321310"/>
                                  <a:pt x="2511349" y="321310"/>
                                  <a:pt x="2511857" y="321310"/>
                                </a:cubicBezTo>
                                <a:cubicBezTo>
                                  <a:pt x="2512365" y="321437"/>
                                  <a:pt x="2512746" y="321437"/>
                                  <a:pt x="2513254" y="321437"/>
                                </a:cubicBezTo>
                                <a:cubicBezTo>
                                  <a:pt x="2513762" y="321437"/>
                                  <a:pt x="2514270" y="321437"/>
                                  <a:pt x="2514778" y="321564"/>
                                </a:cubicBezTo>
                                <a:cubicBezTo>
                                  <a:pt x="2515159" y="321564"/>
                                  <a:pt x="2515667" y="321564"/>
                                  <a:pt x="2516175" y="321564"/>
                                </a:cubicBezTo>
                                <a:cubicBezTo>
                                  <a:pt x="2516683" y="321691"/>
                                  <a:pt x="2517191" y="321691"/>
                                  <a:pt x="2517699" y="321691"/>
                                </a:cubicBezTo>
                                <a:cubicBezTo>
                                  <a:pt x="2518080" y="321691"/>
                                  <a:pt x="2518588" y="321691"/>
                                  <a:pt x="2519096" y="321818"/>
                                </a:cubicBezTo>
                                <a:cubicBezTo>
                                  <a:pt x="2519604" y="321818"/>
                                  <a:pt x="2520112" y="321818"/>
                                  <a:pt x="2520620" y="321818"/>
                                </a:cubicBezTo>
                                <a:cubicBezTo>
                                  <a:pt x="2521001" y="321818"/>
                                  <a:pt x="2521509" y="321818"/>
                                  <a:pt x="2522017" y="321818"/>
                                </a:cubicBezTo>
                                <a:cubicBezTo>
                                  <a:pt x="2522525" y="321818"/>
                                  <a:pt x="2523033" y="321818"/>
                                  <a:pt x="2523541" y="321818"/>
                                </a:cubicBezTo>
                                <a:cubicBezTo>
                                  <a:pt x="2523922" y="321818"/>
                                  <a:pt x="2524430" y="321818"/>
                                  <a:pt x="2524938" y="321818"/>
                                </a:cubicBezTo>
                                <a:cubicBezTo>
                                  <a:pt x="2525446" y="321818"/>
                                  <a:pt x="2525954" y="321818"/>
                                  <a:pt x="2526462" y="321818"/>
                                </a:cubicBezTo>
                                <a:cubicBezTo>
                                  <a:pt x="2526843" y="321818"/>
                                  <a:pt x="2527351" y="321818"/>
                                  <a:pt x="2527859" y="321818"/>
                                </a:cubicBezTo>
                                <a:cubicBezTo>
                                  <a:pt x="2528367" y="321691"/>
                                  <a:pt x="2528875" y="321691"/>
                                  <a:pt x="2529383" y="321691"/>
                                </a:cubicBezTo>
                                <a:cubicBezTo>
                                  <a:pt x="2529764" y="321691"/>
                                  <a:pt x="2530272" y="321691"/>
                                  <a:pt x="2530780" y="321691"/>
                                </a:cubicBezTo>
                                <a:cubicBezTo>
                                  <a:pt x="2531288" y="321564"/>
                                  <a:pt x="2531796" y="321564"/>
                                  <a:pt x="2532177" y="321564"/>
                                </a:cubicBezTo>
                                <a:cubicBezTo>
                                  <a:pt x="2532685" y="321564"/>
                                  <a:pt x="2533193" y="321564"/>
                                  <a:pt x="2533701" y="321437"/>
                                </a:cubicBezTo>
                                <a:cubicBezTo>
                                  <a:pt x="2534209" y="321437"/>
                                  <a:pt x="2534717" y="321437"/>
                                  <a:pt x="2535098" y="321437"/>
                                </a:cubicBezTo>
                                <a:cubicBezTo>
                                  <a:pt x="2535606" y="321437"/>
                                  <a:pt x="2536114" y="321310"/>
                                  <a:pt x="2536622" y="321310"/>
                                </a:cubicBezTo>
                                <a:cubicBezTo>
                                  <a:pt x="2537130" y="321310"/>
                                  <a:pt x="2537638" y="321310"/>
                                  <a:pt x="2538019" y="321310"/>
                                </a:cubicBezTo>
                                <a:cubicBezTo>
                                  <a:pt x="2538527" y="321184"/>
                                  <a:pt x="2539035" y="321184"/>
                                  <a:pt x="2539543" y="321184"/>
                                </a:cubicBezTo>
                                <a:cubicBezTo>
                                  <a:pt x="2540051" y="321184"/>
                                  <a:pt x="2540559" y="321056"/>
                                  <a:pt x="2540940" y="321056"/>
                                </a:cubicBezTo>
                                <a:cubicBezTo>
                                  <a:pt x="2541448" y="321056"/>
                                  <a:pt x="2541956" y="321056"/>
                                  <a:pt x="2542464" y="321056"/>
                                </a:cubicBezTo>
                                <a:cubicBezTo>
                                  <a:pt x="2542972" y="320929"/>
                                  <a:pt x="2543480" y="320929"/>
                                  <a:pt x="2543861" y="320929"/>
                                </a:cubicBezTo>
                                <a:cubicBezTo>
                                  <a:pt x="2544369" y="320929"/>
                                  <a:pt x="2544877" y="320929"/>
                                  <a:pt x="2545385" y="320802"/>
                                </a:cubicBezTo>
                                <a:cubicBezTo>
                                  <a:pt x="2545893" y="320802"/>
                                  <a:pt x="2546401" y="320802"/>
                                  <a:pt x="2546782" y="320802"/>
                                </a:cubicBezTo>
                                <a:cubicBezTo>
                                  <a:pt x="2547290" y="320802"/>
                                  <a:pt x="2547798" y="320675"/>
                                  <a:pt x="2548306" y="320675"/>
                                </a:cubicBezTo>
                                <a:cubicBezTo>
                                  <a:pt x="2548814" y="320675"/>
                                  <a:pt x="2549195" y="320675"/>
                                  <a:pt x="2549703" y="320675"/>
                                </a:cubicBezTo>
                                <a:cubicBezTo>
                                  <a:pt x="2550211" y="320675"/>
                                  <a:pt x="2550719" y="320548"/>
                                  <a:pt x="2551227" y="320548"/>
                                </a:cubicBezTo>
                                <a:cubicBezTo>
                                  <a:pt x="2551735" y="320548"/>
                                  <a:pt x="2552116" y="320548"/>
                                  <a:pt x="2552624" y="320548"/>
                                </a:cubicBezTo>
                                <a:cubicBezTo>
                                  <a:pt x="2553132" y="320548"/>
                                  <a:pt x="2553640" y="320548"/>
                                  <a:pt x="2554148" y="320548"/>
                                </a:cubicBezTo>
                                <a:cubicBezTo>
                                  <a:pt x="2554656" y="320548"/>
                                  <a:pt x="2555037" y="320422"/>
                                  <a:pt x="2555545" y="320422"/>
                                </a:cubicBezTo>
                                <a:cubicBezTo>
                                  <a:pt x="2556053" y="320422"/>
                                  <a:pt x="2556561" y="320422"/>
                                  <a:pt x="2557069" y="320422"/>
                                </a:cubicBezTo>
                                <a:cubicBezTo>
                                  <a:pt x="2557577" y="320422"/>
                                  <a:pt x="2557958" y="320422"/>
                                  <a:pt x="2558466" y="320422"/>
                                </a:cubicBezTo>
                                <a:cubicBezTo>
                                  <a:pt x="2558974" y="320422"/>
                                  <a:pt x="2559482" y="320422"/>
                                  <a:pt x="2559990" y="320422"/>
                                </a:cubicBezTo>
                                <a:cubicBezTo>
                                  <a:pt x="2560498" y="320422"/>
                                  <a:pt x="2560879" y="320422"/>
                                  <a:pt x="2561387" y="320422"/>
                                </a:cubicBezTo>
                                <a:cubicBezTo>
                                  <a:pt x="2561895" y="320422"/>
                                  <a:pt x="2562403" y="320422"/>
                                  <a:pt x="2562911" y="320422"/>
                                </a:cubicBezTo>
                                <a:cubicBezTo>
                                  <a:pt x="2563419" y="320422"/>
                                  <a:pt x="2563800" y="320294"/>
                                  <a:pt x="2564308" y="320294"/>
                                </a:cubicBezTo>
                                <a:cubicBezTo>
                                  <a:pt x="2564816" y="320294"/>
                                  <a:pt x="2565324" y="320294"/>
                                  <a:pt x="2565832" y="320294"/>
                                </a:cubicBezTo>
                                <a:cubicBezTo>
                                  <a:pt x="2566213" y="320294"/>
                                  <a:pt x="2566721" y="320294"/>
                                  <a:pt x="2567229" y="320294"/>
                                </a:cubicBezTo>
                                <a:cubicBezTo>
                                  <a:pt x="2567737" y="320294"/>
                                  <a:pt x="2568245" y="320294"/>
                                  <a:pt x="2568753" y="320294"/>
                                </a:cubicBezTo>
                                <a:cubicBezTo>
                                  <a:pt x="2569134" y="320294"/>
                                  <a:pt x="2569642" y="320294"/>
                                  <a:pt x="2570150" y="320294"/>
                                </a:cubicBezTo>
                                <a:cubicBezTo>
                                  <a:pt x="2570658" y="320294"/>
                                  <a:pt x="2571166" y="320294"/>
                                  <a:pt x="2571674" y="320294"/>
                                </a:cubicBezTo>
                                <a:cubicBezTo>
                                  <a:pt x="2572055" y="320294"/>
                                  <a:pt x="2572563" y="320294"/>
                                  <a:pt x="2573071" y="320167"/>
                                </a:cubicBezTo>
                                <a:cubicBezTo>
                                  <a:pt x="2573579" y="320167"/>
                                  <a:pt x="2574087" y="320167"/>
                                  <a:pt x="2574595" y="320167"/>
                                </a:cubicBezTo>
                                <a:cubicBezTo>
                                  <a:pt x="2574976" y="320167"/>
                                  <a:pt x="2575484" y="320167"/>
                                  <a:pt x="2575992" y="320167"/>
                                </a:cubicBezTo>
                                <a:cubicBezTo>
                                  <a:pt x="2576500" y="320167"/>
                                  <a:pt x="2577008" y="320040"/>
                                  <a:pt x="2577516" y="320040"/>
                                </a:cubicBezTo>
                                <a:cubicBezTo>
                                  <a:pt x="2577897" y="320040"/>
                                  <a:pt x="2578405" y="320040"/>
                                  <a:pt x="2578913" y="320040"/>
                                </a:cubicBezTo>
                                <a:cubicBezTo>
                                  <a:pt x="2579421" y="320040"/>
                                  <a:pt x="2579929" y="320040"/>
                                  <a:pt x="2580437" y="319913"/>
                                </a:cubicBezTo>
                                <a:cubicBezTo>
                                  <a:pt x="2580818" y="319913"/>
                                  <a:pt x="2581326" y="319913"/>
                                  <a:pt x="2581834" y="319913"/>
                                </a:cubicBezTo>
                                <a:cubicBezTo>
                                  <a:pt x="2582342" y="319786"/>
                                  <a:pt x="2582850" y="319786"/>
                                  <a:pt x="2583231" y="319786"/>
                                </a:cubicBezTo>
                                <a:cubicBezTo>
                                  <a:pt x="2583739" y="319786"/>
                                  <a:pt x="2584247" y="319660"/>
                                  <a:pt x="2584755" y="319660"/>
                                </a:cubicBezTo>
                                <a:cubicBezTo>
                                  <a:pt x="2585263" y="319660"/>
                                  <a:pt x="2585771" y="319660"/>
                                  <a:pt x="2586152" y="319532"/>
                                </a:cubicBezTo>
                                <a:cubicBezTo>
                                  <a:pt x="2586660" y="319532"/>
                                  <a:pt x="2587168" y="319532"/>
                                  <a:pt x="2587676" y="319405"/>
                                </a:cubicBezTo>
                                <a:cubicBezTo>
                                  <a:pt x="2588184" y="319405"/>
                                  <a:pt x="2588692" y="319405"/>
                                  <a:pt x="2589073" y="319278"/>
                                </a:cubicBezTo>
                                <a:cubicBezTo>
                                  <a:pt x="2589581" y="319278"/>
                                  <a:pt x="2590089" y="319278"/>
                                  <a:pt x="2590597" y="319151"/>
                                </a:cubicBezTo>
                                <a:cubicBezTo>
                                  <a:pt x="2591105" y="319151"/>
                                  <a:pt x="2591613" y="319151"/>
                                  <a:pt x="2591994" y="319151"/>
                                </a:cubicBezTo>
                                <a:cubicBezTo>
                                  <a:pt x="2592502" y="319024"/>
                                  <a:pt x="2593010" y="319024"/>
                                  <a:pt x="2593518" y="319024"/>
                                </a:cubicBezTo>
                                <a:cubicBezTo>
                                  <a:pt x="2594026" y="318898"/>
                                  <a:pt x="2594534" y="318898"/>
                                  <a:pt x="2594915" y="318898"/>
                                </a:cubicBezTo>
                                <a:cubicBezTo>
                                  <a:pt x="2595423" y="318898"/>
                                  <a:pt x="2595931" y="318898"/>
                                  <a:pt x="2596439" y="318770"/>
                                </a:cubicBezTo>
                                <a:cubicBezTo>
                                  <a:pt x="2596947" y="318770"/>
                                  <a:pt x="2597455" y="318770"/>
                                  <a:pt x="2597836" y="318770"/>
                                </a:cubicBezTo>
                                <a:cubicBezTo>
                                  <a:pt x="2598344" y="318770"/>
                                  <a:pt x="2598852" y="318770"/>
                                  <a:pt x="2599360" y="318643"/>
                                </a:cubicBezTo>
                                <a:cubicBezTo>
                                  <a:pt x="2599868" y="318643"/>
                                  <a:pt x="2600249" y="318643"/>
                                  <a:pt x="2600757" y="318643"/>
                                </a:cubicBezTo>
                                <a:cubicBezTo>
                                  <a:pt x="2601265" y="318643"/>
                                  <a:pt x="2601773" y="318643"/>
                                  <a:pt x="2602281" y="318643"/>
                                </a:cubicBezTo>
                                <a:cubicBezTo>
                                  <a:pt x="2602789" y="318643"/>
                                  <a:pt x="2603170" y="318643"/>
                                  <a:pt x="2603678" y="318516"/>
                                </a:cubicBezTo>
                                <a:cubicBezTo>
                                  <a:pt x="2604186" y="318516"/>
                                  <a:pt x="2604694" y="318516"/>
                                  <a:pt x="2605202" y="318516"/>
                                </a:cubicBezTo>
                                <a:cubicBezTo>
                                  <a:pt x="2605710" y="318516"/>
                                  <a:pt x="2606091" y="318516"/>
                                  <a:pt x="2606599" y="318516"/>
                                </a:cubicBezTo>
                                <a:cubicBezTo>
                                  <a:pt x="2607107" y="318516"/>
                                  <a:pt x="2607615" y="318516"/>
                                  <a:pt x="2608123" y="318516"/>
                                </a:cubicBezTo>
                                <a:cubicBezTo>
                                  <a:pt x="2608631" y="318389"/>
                                  <a:pt x="2609012" y="318389"/>
                                  <a:pt x="2609520" y="318389"/>
                                </a:cubicBezTo>
                                <a:cubicBezTo>
                                  <a:pt x="2610028" y="318389"/>
                                  <a:pt x="2610536" y="318389"/>
                                  <a:pt x="2611044" y="318389"/>
                                </a:cubicBezTo>
                                <a:cubicBezTo>
                                  <a:pt x="2611552" y="318389"/>
                                  <a:pt x="2611933" y="318389"/>
                                  <a:pt x="2612441" y="318389"/>
                                </a:cubicBezTo>
                                <a:cubicBezTo>
                                  <a:pt x="2612949" y="318389"/>
                                  <a:pt x="2613457" y="318262"/>
                                  <a:pt x="2613965" y="318262"/>
                                </a:cubicBezTo>
                                <a:cubicBezTo>
                                  <a:pt x="2614473" y="318262"/>
                                  <a:pt x="2614854" y="318262"/>
                                  <a:pt x="2615362" y="318262"/>
                                </a:cubicBezTo>
                                <a:cubicBezTo>
                                  <a:pt x="2615870" y="318262"/>
                                  <a:pt x="2616378" y="318262"/>
                                  <a:pt x="2616886" y="318135"/>
                                </a:cubicBezTo>
                                <a:cubicBezTo>
                                  <a:pt x="2617267" y="318135"/>
                                  <a:pt x="2617775" y="318135"/>
                                  <a:pt x="2618283" y="318135"/>
                                </a:cubicBezTo>
                                <a:cubicBezTo>
                                  <a:pt x="2618791" y="318135"/>
                                  <a:pt x="2619299" y="318009"/>
                                  <a:pt x="2619807" y="318009"/>
                                </a:cubicBezTo>
                                <a:cubicBezTo>
                                  <a:pt x="2620188" y="318009"/>
                                  <a:pt x="2620696" y="318009"/>
                                  <a:pt x="2621204" y="318009"/>
                                </a:cubicBezTo>
                                <a:cubicBezTo>
                                  <a:pt x="2621712" y="318009"/>
                                  <a:pt x="2622220" y="317881"/>
                                  <a:pt x="2622728" y="317881"/>
                                </a:cubicBezTo>
                                <a:cubicBezTo>
                                  <a:pt x="2623109" y="317881"/>
                                  <a:pt x="2623617" y="317881"/>
                                  <a:pt x="2624125" y="317881"/>
                                </a:cubicBezTo>
                                <a:cubicBezTo>
                                  <a:pt x="2624633" y="317754"/>
                                  <a:pt x="2625141" y="317754"/>
                                  <a:pt x="2625649" y="317754"/>
                                </a:cubicBezTo>
                                <a:cubicBezTo>
                                  <a:pt x="2626030" y="317754"/>
                                  <a:pt x="2626538" y="317754"/>
                                  <a:pt x="2627046" y="317754"/>
                                </a:cubicBezTo>
                                <a:cubicBezTo>
                                  <a:pt x="2627554" y="317754"/>
                                  <a:pt x="2628062" y="317754"/>
                                  <a:pt x="2628570" y="317754"/>
                                </a:cubicBezTo>
                                <a:cubicBezTo>
                                  <a:pt x="2628951" y="317754"/>
                                  <a:pt x="2629459" y="317627"/>
                                  <a:pt x="2629967" y="317627"/>
                                </a:cubicBezTo>
                                <a:cubicBezTo>
                                  <a:pt x="2630475" y="317627"/>
                                  <a:pt x="2630983" y="317627"/>
                                  <a:pt x="2631491" y="317627"/>
                                </a:cubicBezTo>
                                <a:cubicBezTo>
                                  <a:pt x="2631872" y="317627"/>
                                  <a:pt x="2632380" y="317627"/>
                                  <a:pt x="2632888" y="317500"/>
                                </a:cubicBezTo>
                                <a:cubicBezTo>
                                  <a:pt x="2633396" y="317500"/>
                                  <a:pt x="2633904" y="317500"/>
                                  <a:pt x="2634285" y="317500"/>
                                </a:cubicBezTo>
                                <a:cubicBezTo>
                                  <a:pt x="2634793" y="317500"/>
                                  <a:pt x="2635301" y="317500"/>
                                  <a:pt x="2635809" y="317500"/>
                                </a:cubicBezTo>
                                <a:cubicBezTo>
                                  <a:pt x="2636317" y="317373"/>
                                  <a:pt x="2636825" y="317373"/>
                                  <a:pt x="2637206" y="317373"/>
                                </a:cubicBezTo>
                                <a:cubicBezTo>
                                  <a:pt x="2637714" y="317373"/>
                                  <a:pt x="2638222" y="317373"/>
                                  <a:pt x="2638730" y="317373"/>
                                </a:cubicBezTo>
                                <a:cubicBezTo>
                                  <a:pt x="2639238" y="317247"/>
                                  <a:pt x="2639746" y="317247"/>
                                  <a:pt x="2640127" y="317247"/>
                                </a:cubicBezTo>
                                <a:cubicBezTo>
                                  <a:pt x="2640635" y="317247"/>
                                  <a:pt x="2641143" y="317247"/>
                                  <a:pt x="2641651" y="317247"/>
                                </a:cubicBezTo>
                                <a:cubicBezTo>
                                  <a:pt x="2642159" y="317119"/>
                                  <a:pt x="2642667" y="317119"/>
                                  <a:pt x="2643048" y="317119"/>
                                </a:cubicBezTo>
                                <a:cubicBezTo>
                                  <a:pt x="2643556" y="317119"/>
                                  <a:pt x="2644064" y="317119"/>
                                  <a:pt x="2644572" y="316992"/>
                                </a:cubicBezTo>
                                <a:cubicBezTo>
                                  <a:pt x="2645080" y="316992"/>
                                  <a:pt x="2645588" y="316992"/>
                                  <a:pt x="2645969" y="316992"/>
                                </a:cubicBezTo>
                                <a:cubicBezTo>
                                  <a:pt x="2646477" y="316992"/>
                                  <a:pt x="2646985" y="316865"/>
                                  <a:pt x="2647493" y="316865"/>
                                </a:cubicBezTo>
                                <a:cubicBezTo>
                                  <a:pt x="2648001" y="316865"/>
                                  <a:pt x="2648382" y="316865"/>
                                  <a:pt x="2648890" y="316865"/>
                                </a:cubicBezTo>
                                <a:cubicBezTo>
                                  <a:pt x="2649398" y="316738"/>
                                  <a:pt x="2649906" y="316738"/>
                                  <a:pt x="2650414" y="316738"/>
                                </a:cubicBezTo>
                                <a:cubicBezTo>
                                  <a:pt x="2650922" y="316738"/>
                                  <a:pt x="2651303" y="316738"/>
                                  <a:pt x="2651811" y="316738"/>
                                </a:cubicBezTo>
                                <a:cubicBezTo>
                                  <a:pt x="2652319" y="316611"/>
                                  <a:pt x="2652827" y="316611"/>
                                  <a:pt x="2653335" y="316611"/>
                                </a:cubicBezTo>
                                <a:cubicBezTo>
                                  <a:pt x="2653843" y="316611"/>
                                  <a:pt x="2654224" y="316611"/>
                                  <a:pt x="2654732" y="316611"/>
                                </a:cubicBezTo>
                                <a:cubicBezTo>
                                  <a:pt x="2655240" y="316611"/>
                                  <a:pt x="2655748" y="316611"/>
                                  <a:pt x="2656256" y="316611"/>
                                </a:cubicBezTo>
                                <a:cubicBezTo>
                                  <a:pt x="2656764" y="316611"/>
                                  <a:pt x="2657145" y="316611"/>
                                  <a:pt x="2657653" y="316611"/>
                                </a:cubicBezTo>
                                <a:cubicBezTo>
                                  <a:pt x="2658161" y="316611"/>
                                  <a:pt x="2658669" y="316485"/>
                                  <a:pt x="2659177" y="316485"/>
                                </a:cubicBezTo>
                                <a:cubicBezTo>
                                  <a:pt x="2659685" y="316485"/>
                                  <a:pt x="2660066" y="316485"/>
                                  <a:pt x="2660574" y="316485"/>
                                </a:cubicBezTo>
                                <a:cubicBezTo>
                                  <a:pt x="2661082" y="316485"/>
                                  <a:pt x="2661590" y="316485"/>
                                  <a:pt x="2662098" y="316485"/>
                                </a:cubicBezTo>
                                <a:cubicBezTo>
                                  <a:pt x="2662606" y="316485"/>
                                  <a:pt x="2662987" y="316485"/>
                                  <a:pt x="2663495" y="316485"/>
                                </a:cubicBezTo>
                                <a:cubicBezTo>
                                  <a:pt x="2664003" y="316485"/>
                                  <a:pt x="2664511" y="316485"/>
                                  <a:pt x="2665019" y="316485"/>
                                </a:cubicBezTo>
                                <a:cubicBezTo>
                                  <a:pt x="2665400" y="316485"/>
                                  <a:pt x="2665908" y="316485"/>
                                  <a:pt x="2666416" y="316485"/>
                                </a:cubicBezTo>
                                <a:cubicBezTo>
                                  <a:pt x="2666924" y="316485"/>
                                  <a:pt x="2667432" y="316485"/>
                                  <a:pt x="2667940" y="316485"/>
                                </a:cubicBezTo>
                                <a:cubicBezTo>
                                  <a:pt x="2668321" y="316485"/>
                                  <a:pt x="2668829" y="316485"/>
                                  <a:pt x="2669337" y="316485"/>
                                </a:cubicBezTo>
                                <a:cubicBezTo>
                                  <a:pt x="2669845" y="316485"/>
                                  <a:pt x="2670353" y="316357"/>
                                  <a:pt x="2670861" y="316357"/>
                                </a:cubicBezTo>
                                <a:cubicBezTo>
                                  <a:pt x="2671242" y="316357"/>
                                  <a:pt x="2671750" y="316485"/>
                                  <a:pt x="2672258" y="316485"/>
                                </a:cubicBezTo>
                                <a:cubicBezTo>
                                  <a:pt x="2672766" y="316485"/>
                                  <a:pt x="2673274" y="316485"/>
                                  <a:pt x="2673782" y="316485"/>
                                </a:cubicBezTo>
                                <a:cubicBezTo>
                                  <a:pt x="2674163" y="316485"/>
                                  <a:pt x="2674671" y="316485"/>
                                  <a:pt x="2675179" y="316485"/>
                                </a:cubicBezTo>
                                <a:cubicBezTo>
                                  <a:pt x="2675687" y="316485"/>
                                  <a:pt x="2676195" y="316485"/>
                                  <a:pt x="2676703" y="316485"/>
                                </a:cubicBezTo>
                                <a:cubicBezTo>
                                  <a:pt x="2677084" y="316611"/>
                                  <a:pt x="2677592" y="316611"/>
                                  <a:pt x="2678100" y="316611"/>
                                </a:cubicBezTo>
                                <a:cubicBezTo>
                                  <a:pt x="2678608" y="316611"/>
                                  <a:pt x="2679116" y="316611"/>
                                  <a:pt x="2679624" y="316611"/>
                                </a:cubicBezTo>
                                <a:cubicBezTo>
                                  <a:pt x="2680005" y="316611"/>
                                  <a:pt x="2680513" y="316738"/>
                                  <a:pt x="2681021" y="316738"/>
                                </a:cubicBezTo>
                                <a:cubicBezTo>
                                  <a:pt x="2681529" y="316738"/>
                                  <a:pt x="2682037" y="316738"/>
                                  <a:pt x="2682418" y="316865"/>
                                </a:cubicBezTo>
                                <a:cubicBezTo>
                                  <a:pt x="2682926" y="316865"/>
                                  <a:pt x="2683434" y="316865"/>
                                  <a:pt x="2683942" y="316865"/>
                                </a:cubicBezTo>
                                <a:cubicBezTo>
                                  <a:pt x="2684450" y="316992"/>
                                  <a:pt x="2684958" y="316992"/>
                                  <a:pt x="2685339" y="316992"/>
                                </a:cubicBezTo>
                                <a:cubicBezTo>
                                  <a:pt x="2685847" y="316992"/>
                                  <a:pt x="2686355" y="317119"/>
                                  <a:pt x="2686863" y="317119"/>
                                </a:cubicBezTo>
                                <a:cubicBezTo>
                                  <a:pt x="2687371" y="317119"/>
                                  <a:pt x="2687879" y="317119"/>
                                  <a:pt x="2688260" y="317119"/>
                                </a:cubicBezTo>
                                <a:cubicBezTo>
                                  <a:pt x="2688768" y="317247"/>
                                  <a:pt x="2689276" y="317247"/>
                                  <a:pt x="2689784" y="317247"/>
                                </a:cubicBezTo>
                                <a:cubicBezTo>
                                  <a:pt x="2690292" y="317247"/>
                                  <a:pt x="2690800" y="317247"/>
                                  <a:pt x="2691181" y="317247"/>
                                </a:cubicBezTo>
                                <a:cubicBezTo>
                                  <a:pt x="2691689" y="317247"/>
                                  <a:pt x="2692197" y="317373"/>
                                  <a:pt x="2692705" y="317373"/>
                                </a:cubicBezTo>
                                <a:cubicBezTo>
                                  <a:pt x="2693213" y="317373"/>
                                  <a:pt x="2693721" y="317373"/>
                                  <a:pt x="2694102" y="317373"/>
                                </a:cubicBezTo>
                                <a:cubicBezTo>
                                  <a:pt x="2694610" y="317373"/>
                                  <a:pt x="2695118" y="317373"/>
                                  <a:pt x="2695626" y="317500"/>
                                </a:cubicBezTo>
                                <a:cubicBezTo>
                                  <a:pt x="2696134" y="317500"/>
                                  <a:pt x="2696642" y="317500"/>
                                  <a:pt x="2697023" y="317500"/>
                                </a:cubicBezTo>
                                <a:cubicBezTo>
                                  <a:pt x="2697531" y="317500"/>
                                  <a:pt x="2698039" y="317500"/>
                                  <a:pt x="2698547" y="317500"/>
                                </a:cubicBezTo>
                                <a:cubicBezTo>
                                  <a:pt x="2699055" y="317500"/>
                                  <a:pt x="2699436" y="317500"/>
                                  <a:pt x="2699944" y="317500"/>
                                </a:cubicBezTo>
                                <a:cubicBezTo>
                                  <a:pt x="2700452" y="317500"/>
                                  <a:pt x="2700960" y="317500"/>
                                  <a:pt x="2701468" y="317500"/>
                                </a:cubicBezTo>
                                <a:cubicBezTo>
                                  <a:pt x="2701976" y="317500"/>
                                  <a:pt x="2702357" y="317500"/>
                                  <a:pt x="2702865" y="317500"/>
                                </a:cubicBezTo>
                                <a:cubicBezTo>
                                  <a:pt x="2703373" y="317500"/>
                                  <a:pt x="2703881" y="317500"/>
                                  <a:pt x="2704389" y="317500"/>
                                </a:cubicBezTo>
                                <a:cubicBezTo>
                                  <a:pt x="2704897" y="317500"/>
                                  <a:pt x="2705278" y="317500"/>
                                  <a:pt x="2705786" y="317500"/>
                                </a:cubicBezTo>
                                <a:cubicBezTo>
                                  <a:pt x="2706294" y="317373"/>
                                  <a:pt x="2706802" y="317373"/>
                                  <a:pt x="2707310" y="317373"/>
                                </a:cubicBezTo>
                                <a:cubicBezTo>
                                  <a:pt x="2707818" y="317373"/>
                                  <a:pt x="2708199" y="317247"/>
                                  <a:pt x="2708707" y="317247"/>
                                </a:cubicBezTo>
                                <a:cubicBezTo>
                                  <a:pt x="2709215" y="317247"/>
                                  <a:pt x="2709723" y="317119"/>
                                  <a:pt x="2710231" y="317119"/>
                                </a:cubicBezTo>
                                <a:cubicBezTo>
                                  <a:pt x="2710739" y="317119"/>
                                  <a:pt x="2711120" y="316992"/>
                                  <a:pt x="2711628" y="316992"/>
                                </a:cubicBezTo>
                                <a:cubicBezTo>
                                  <a:pt x="2712136" y="316992"/>
                                  <a:pt x="2712644" y="316992"/>
                                  <a:pt x="2713152" y="316865"/>
                                </a:cubicBezTo>
                                <a:cubicBezTo>
                                  <a:pt x="2713660" y="316865"/>
                                  <a:pt x="2714041" y="316738"/>
                                  <a:pt x="2714549" y="316738"/>
                                </a:cubicBezTo>
                                <a:cubicBezTo>
                                  <a:pt x="2715057" y="316738"/>
                                  <a:pt x="2715565" y="316611"/>
                                  <a:pt x="2716073" y="316611"/>
                                </a:cubicBezTo>
                                <a:cubicBezTo>
                                  <a:pt x="2716454" y="316611"/>
                                  <a:pt x="2716962" y="316611"/>
                                  <a:pt x="2717470" y="316485"/>
                                </a:cubicBezTo>
                                <a:cubicBezTo>
                                  <a:pt x="2717978" y="316485"/>
                                  <a:pt x="2718486" y="316485"/>
                                  <a:pt x="2718994" y="316485"/>
                                </a:cubicBezTo>
                                <a:cubicBezTo>
                                  <a:pt x="2719375" y="316485"/>
                                  <a:pt x="2719883" y="316357"/>
                                  <a:pt x="2720391" y="316357"/>
                                </a:cubicBezTo>
                                <a:cubicBezTo>
                                  <a:pt x="2720899" y="316357"/>
                                  <a:pt x="2721407" y="316357"/>
                                  <a:pt x="2721915" y="316357"/>
                                </a:cubicBezTo>
                                <a:cubicBezTo>
                                  <a:pt x="2722296" y="316230"/>
                                  <a:pt x="2722804" y="316230"/>
                                  <a:pt x="2723312" y="316230"/>
                                </a:cubicBezTo>
                                <a:cubicBezTo>
                                  <a:pt x="2723820" y="316230"/>
                                  <a:pt x="2724328" y="316230"/>
                                  <a:pt x="2724836" y="316230"/>
                                </a:cubicBezTo>
                                <a:cubicBezTo>
                                  <a:pt x="2725217" y="316103"/>
                                  <a:pt x="2725725" y="316103"/>
                                  <a:pt x="2726233" y="316103"/>
                                </a:cubicBezTo>
                                <a:cubicBezTo>
                                  <a:pt x="2726741" y="316103"/>
                                  <a:pt x="2727249" y="316103"/>
                                  <a:pt x="2727757" y="315976"/>
                                </a:cubicBezTo>
                                <a:cubicBezTo>
                                  <a:pt x="2728138" y="315976"/>
                                  <a:pt x="2728646" y="315976"/>
                                  <a:pt x="2729154" y="315976"/>
                                </a:cubicBezTo>
                                <a:cubicBezTo>
                                  <a:pt x="2729662" y="315976"/>
                                  <a:pt x="2730170" y="315976"/>
                                  <a:pt x="2730678" y="315976"/>
                                </a:cubicBezTo>
                                <a:cubicBezTo>
                                  <a:pt x="2731059" y="315976"/>
                                  <a:pt x="2731567" y="315976"/>
                                  <a:pt x="2732075" y="315849"/>
                                </a:cubicBezTo>
                                <a:cubicBezTo>
                                  <a:pt x="2732583" y="315849"/>
                                  <a:pt x="2733091" y="315849"/>
                                  <a:pt x="2733472" y="315849"/>
                                </a:cubicBezTo>
                                <a:cubicBezTo>
                                  <a:pt x="2733980" y="315849"/>
                                  <a:pt x="2734488" y="315849"/>
                                  <a:pt x="2734996" y="315849"/>
                                </a:cubicBezTo>
                                <a:cubicBezTo>
                                  <a:pt x="2735504" y="315849"/>
                                  <a:pt x="2736012" y="315849"/>
                                  <a:pt x="2736393" y="315849"/>
                                </a:cubicBezTo>
                                <a:cubicBezTo>
                                  <a:pt x="2736901" y="315849"/>
                                  <a:pt x="2737409" y="315849"/>
                                  <a:pt x="2737917" y="315849"/>
                                </a:cubicBezTo>
                                <a:cubicBezTo>
                                  <a:pt x="2738425" y="315849"/>
                                  <a:pt x="2738933" y="315849"/>
                                  <a:pt x="2739314" y="315849"/>
                                </a:cubicBezTo>
                                <a:cubicBezTo>
                                  <a:pt x="2739822" y="315849"/>
                                  <a:pt x="2740330" y="315849"/>
                                  <a:pt x="2740838" y="315849"/>
                                </a:cubicBezTo>
                                <a:cubicBezTo>
                                  <a:pt x="2741346" y="315976"/>
                                  <a:pt x="2741854" y="315976"/>
                                  <a:pt x="2742235" y="315976"/>
                                </a:cubicBezTo>
                                <a:cubicBezTo>
                                  <a:pt x="2742743" y="315976"/>
                                  <a:pt x="2743251" y="315976"/>
                                  <a:pt x="2743759" y="315976"/>
                                </a:cubicBezTo>
                                <a:cubicBezTo>
                                  <a:pt x="2744267" y="315976"/>
                                  <a:pt x="2744775" y="315976"/>
                                  <a:pt x="2745156" y="315976"/>
                                </a:cubicBezTo>
                                <a:cubicBezTo>
                                  <a:pt x="2745664" y="315976"/>
                                  <a:pt x="2746172" y="316103"/>
                                  <a:pt x="2746680" y="316103"/>
                                </a:cubicBezTo>
                                <a:cubicBezTo>
                                  <a:pt x="2747188" y="316103"/>
                                  <a:pt x="2747696" y="316103"/>
                                  <a:pt x="2748077" y="316103"/>
                                </a:cubicBezTo>
                                <a:cubicBezTo>
                                  <a:pt x="2748585" y="316103"/>
                                  <a:pt x="2749093" y="316103"/>
                                  <a:pt x="2749601" y="316103"/>
                                </a:cubicBezTo>
                                <a:cubicBezTo>
                                  <a:pt x="2750109" y="316103"/>
                                  <a:pt x="2750490" y="316103"/>
                                  <a:pt x="2750998" y="316103"/>
                                </a:cubicBezTo>
                                <a:cubicBezTo>
                                  <a:pt x="2751506" y="316103"/>
                                  <a:pt x="2752014" y="315976"/>
                                  <a:pt x="2752522" y="315976"/>
                                </a:cubicBezTo>
                                <a:cubicBezTo>
                                  <a:pt x="2753030" y="315976"/>
                                  <a:pt x="2753411" y="315976"/>
                                  <a:pt x="2753919" y="315976"/>
                                </a:cubicBezTo>
                                <a:cubicBezTo>
                                  <a:pt x="2754427" y="315976"/>
                                  <a:pt x="2754935" y="315849"/>
                                  <a:pt x="2755443" y="315849"/>
                                </a:cubicBezTo>
                                <a:cubicBezTo>
                                  <a:pt x="2755951" y="315849"/>
                                  <a:pt x="2756332" y="315723"/>
                                  <a:pt x="2756840" y="315723"/>
                                </a:cubicBezTo>
                                <a:cubicBezTo>
                                  <a:pt x="2757348" y="315723"/>
                                  <a:pt x="2757856" y="315595"/>
                                  <a:pt x="2758364" y="315595"/>
                                </a:cubicBezTo>
                                <a:cubicBezTo>
                                  <a:pt x="2758872" y="315595"/>
                                  <a:pt x="2759253" y="315468"/>
                                  <a:pt x="2759761" y="315468"/>
                                </a:cubicBezTo>
                                <a:cubicBezTo>
                                  <a:pt x="2760269" y="315341"/>
                                  <a:pt x="2760777" y="315341"/>
                                  <a:pt x="2761285" y="315214"/>
                                </a:cubicBezTo>
                                <a:cubicBezTo>
                                  <a:pt x="2761793" y="315214"/>
                                  <a:pt x="2762174" y="315087"/>
                                  <a:pt x="2762682" y="315087"/>
                                </a:cubicBezTo>
                                <a:cubicBezTo>
                                  <a:pt x="2763190" y="315087"/>
                                  <a:pt x="2763698" y="314960"/>
                                  <a:pt x="2764206" y="314834"/>
                                </a:cubicBezTo>
                                <a:cubicBezTo>
                                  <a:pt x="2764714" y="314834"/>
                                  <a:pt x="2765095" y="314834"/>
                                  <a:pt x="2765603" y="314706"/>
                                </a:cubicBezTo>
                                <a:cubicBezTo>
                                  <a:pt x="2766111" y="314706"/>
                                  <a:pt x="2766619" y="314579"/>
                                  <a:pt x="2767127" y="314579"/>
                                </a:cubicBezTo>
                                <a:cubicBezTo>
                                  <a:pt x="2767508" y="314452"/>
                                  <a:pt x="2768016" y="314452"/>
                                  <a:pt x="2768524" y="314325"/>
                                </a:cubicBezTo>
                                <a:cubicBezTo>
                                  <a:pt x="2769032" y="314325"/>
                                  <a:pt x="2769540" y="314198"/>
                                  <a:pt x="2770048" y="314198"/>
                                </a:cubicBezTo>
                                <a:cubicBezTo>
                                  <a:pt x="2770429" y="314072"/>
                                  <a:pt x="2770937" y="314072"/>
                                  <a:pt x="2771445" y="313944"/>
                                </a:cubicBezTo>
                                <a:cubicBezTo>
                                  <a:pt x="2771953" y="313944"/>
                                  <a:pt x="2772461" y="313817"/>
                                  <a:pt x="2772969" y="313817"/>
                                </a:cubicBezTo>
                                <a:cubicBezTo>
                                  <a:pt x="2773350" y="313817"/>
                                  <a:pt x="2773858" y="313690"/>
                                  <a:pt x="2774366" y="313690"/>
                                </a:cubicBezTo>
                                <a:cubicBezTo>
                                  <a:pt x="2774874" y="313563"/>
                                  <a:pt x="2775382" y="313563"/>
                                  <a:pt x="2775890" y="313563"/>
                                </a:cubicBezTo>
                                <a:cubicBezTo>
                                  <a:pt x="2776271" y="313436"/>
                                  <a:pt x="2776779" y="313436"/>
                                  <a:pt x="2777287" y="313436"/>
                                </a:cubicBezTo>
                                <a:cubicBezTo>
                                  <a:pt x="2777795" y="313310"/>
                                  <a:pt x="2778303" y="313310"/>
                                  <a:pt x="2778811" y="313310"/>
                                </a:cubicBezTo>
                                <a:cubicBezTo>
                                  <a:pt x="2779192" y="313310"/>
                                  <a:pt x="2779700" y="313310"/>
                                  <a:pt x="2780208" y="313310"/>
                                </a:cubicBezTo>
                                <a:cubicBezTo>
                                  <a:pt x="2780716" y="313310"/>
                                  <a:pt x="2781224" y="313182"/>
                                  <a:pt x="2781732" y="313182"/>
                                </a:cubicBezTo>
                                <a:cubicBezTo>
                                  <a:pt x="2782113" y="313182"/>
                                  <a:pt x="2782621" y="313182"/>
                                  <a:pt x="2783129" y="313182"/>
                                </a:cubicBezTo>
                                <a:cubicBezTo>
                                  <a:pt x="2783637" y="313182"/>
                                  <a:pt x="2784145" y="313182"/>
                                  <a:pt x="2784526" y="313182"/>
                                </a:cubicBezTo>
                                <a:cubicBezTo>
                                  <a:pt x="2785034" y="313182"/>
                                  <a:pt x="2785542" y="313310"/>
                                  <a:pt x="2786050" y="313310"/>
                                </a:cubicBezTo>
                                <a:cubicBezTo>
                                  <a:pt x="2786558" y="313310"/>
                                  <a:pt x="2787066" y="313310"/>
                                  <a:pt x="2787447" y="313310"/>
                                </a:cubicBezTo>
                                <a:cubicBezTo>
                                  <a:pt x="2787955" y="313310"/>
                                  <a:pt x="2788463" y="313310"/>
                                  <a:pt x="2788971" y="313310"/>
                                </a:cubicBezTo>
                                <a:cubicBezTo>
                                  <a:pt x="2789479" y="313310"/>
                                  <a:pt x="2789987" y="313310"/>
                                  <a:pt x="2790368" y="313310"/>
                                </a:cubicBezTo>
                                <a:cubicBezTo>
                                  <a:pt x="2790876" y="313310"/>
                                  <a:pt x="2791384" y="313310"/>
                                  <a:pt x="2791892" y="313310"/>
                                </a:cubicBezTo>
                                <a:cubicBezTo>
                                  <a:pt x="2792400" y="313310"/>
                                  <a:pt x="2792908" y="313310"/>
                                  <a:pt x="2793289" y="313182"/>
                                </a:cubicBezTo>
                                <a:cubicBezTo>
                                  <a:pt x="2793797" y="313182"/>
                                  <a:pt x="2794305" y="313182"/>
                                  <a:pt x="2794813" y="313182"/>
                                </a:cubicBezTo>
                                <a:cubicBezTo>
                                  <a:pt x="2795321" y="313182"/>
                                  <a:pt x="2795829" y="313182"/>
                                  <a:pt x="2796210" y="313182"/>
                                </a:cubicBezTo>
                                <a:cubicBezTo>
                                  <a:pt x="2796718" y="313055"/>
                                  <a:pt x="2797226" y="313055"/>
                                  <a:pt x="2797734" y="313055"/>
                                </a:cubicBezTo>
                                <a:cubicBezTo>
                                  <a:pt x="2798242" y="313055"/>
                                  <a:pt x="2798750" y="313055"/>
                                  <a:pt x="2799131" y="312928"/>
                                </a:cubicBezTo>
                                <a:cubicBezTo>
                                  <a:pt x="2799639" y="312928"/>
                                  <a:pt x="2800147" y="312928"/>
                                  <a:pt x="2800655" y="312928"/>
                                </a:cubicBezTo>
                                <a:cubicBezTo>
                                  <a:pt x="2801163" y="312801"/>
                                  <a:pt x="2801544" y="312801"/>
                                  <a:pt x="2802052" y="312801"/>
                                </a:cubicBezTo>
                                <a:cubicBezTo>
                                  <a:pt x="2802560" y="312674"/>
                                  <a:pt x="2803068" y="312674"/>
                                  <a:pt x="2803576" y="312548"/>
                                </a:cubicBezTo>
                                <a:cubicBezTo>
                                  <a:pt x="2804084" y="312548"/>
                                  <a:pt x="2804465" y="312548"/>
                                  <a:pt x="2804973" y="312548"/>
                                </a:cubicBezTo>
                                <a:cubicBezTo>
                                  <a:pt x="2805481" y="312420"/>
                                  <a:pt x="2805989" y="312420"/>
                                  <a:pt x="2806497" y="312293"/>
                                </a:cubicBezTo>
                                <a:cubicBezTo>
                                  <a:pt x="2807005" y="312293"/>
                                  <a:pt x="2807386" y="312166"/>
                                  <a:pt x="2807894" y="312166"/>
                                </a:cubicBezTo>
                                <a:cubicBezTo>
                                  <a:pt x="2808402" y="312166"/>
                                  <a:pt x="2808910" y="312039"/>
                                  <a:pt x="2809418" y="312039"/>
                                </a:cubicBezTo>
                                <a:cubicBezTo>
                                  <a:pt x="2809926" y="311912"/>
                                  <a:pt x="2810307" y="311912"/>
                                  <a:pt x="2810815" y="311912"/>
                                </a:cubicBezTo>
                                <a:cubicBezTo>
                                  <a:pt x="2811323" y="311785"/>
                                  <a:pt x="2811831" y="311785"/>
                                  <a:pt x="2812339" y="311659"/>
                                </a:cubicBezTo>
                                <a:cubicBezTo>
                                  <a:pt x="2812847" y="311659"/>
                                  <a:pt x="2813228" y="311531"/>
                                  <a:pt x="2813736" y="311531"/>
                                </a:cubicBezTo>
                                <a:cubicBezTo>
                                  <a:pt x="2814244" y="311531"/>
                                  <a:pt x="2814752" y="311531"/>
                                  <a:pt x="2815260" y="311404"/>
                                </a:cubicBezTo>
                                <a:cubicBezTo>
                                  <a:pt x="2815768" y="311404"/>
                                  <a:pt x="2816149" y="311277"/>
                                  <a:pt x="2816657" y="311277"/>
                                </a:cubicBezTo>
                                <a:cubicBezTo>
                                  <a:pt x="2817165" y="311277"/>
                                  <a:pt x="2817673" y="311150"/>
                                  <a:pt x="2818181" y="311150"/>
                                </a:cubicBezTo>
                                <a:cubicBezTo>
                                  <a:pt x="2818562" y="311150"/>
                                  <a:pt x="2819070" y="311023"/>
                                  <a:pt x="2819578" y="311023"/>
                                </a:cubicBezTo>
                                <a:cubicBezTo>
                                  <a:pt x="2820086" y="311023"/>
                                  <a:pt x="2820594" y="311023"/>
                                  <a:pt x="2821102" y="311023"/>
                                </a:cubicBezTo>
                                <a:cubicBezTo>
                                  <a:pt x="2821483" y="311023"/>
                                  <a:pt x="2821991" y="310897"/>
                                  <a:pt x="2822499" y="310897"/>
                                </a:cubicBezTo>
                                <a:cubicBezTo>
                                  <a:pt x="2823007" y="310897"/>
                                  <a:pt x="2823515" y="310897"/>
                                  <a:pt x="2824023" y="310897"/>
                                </a:cubicBezTo>
                                <a:cubicBezTo>
                                  <a:pt x="2824404" y="310897"/>
                                  <a:pt x="2824912" y="310897"/>
                                  <a:pt x="2825420" y="310897"/>
                                </a:cubicBezTo>
                                <a:cubicBezTo>
                                  <a:pt x="2825928" y="310897"/>
                                  <a:pt x="2826436" y="310897"/>
                                  <a:pt x="2826944" y="310897"/>
                                </a:cubicBezTo>
                                <a:cubicBezTo>
                                  <a:pt x="2827325" y="311023"/>
                                  <a:pt x="2827833" y="311023"/>
                                  <a:pt x="2828341" y="311023"/>
                                </a:cubicBezTo>
                                <a:cubicBezTo>
                                  <a:pt x="2828849" y="311023"/>
                                  <a:pt x="2829357" y="311023"/>
                                  <a:pt x="2829865" y="311023"/>
                                </a:cubicBezTo>
                                <a:cubicBezTo>
                                  <a:pt x="2830246" y="311150"/>
                                  <a:pt x="2830754" y="311150"/>
                                  <a:pt x="2831262" y="311150"/>
                                </a:cubicBezTo>
                                <a:cubicBezTo>
                                  <a:pt x="2831770" y="311277"/>
                                  <a:pt x="2832278" y="311277"/>
                                  <a:pt x="2832786" y="311277"/>
                                </a:cubicBezTo>
                                <a:cubicBezTo>
                                  <a:pt x="2833167" y="311404"/>
                                  <a:pt x="2833675" y="311404"/>
                                  <a:pt x="2834183" y="311404"/>
                                </a:cubicBezTo>
                                <a:cubicBezTo>
                                  <a:pt x="2834691" y="311404"/>
                                  <a:pt x="2835199" y="311531"/>
                                  <a:pt x="2835580" y="311531"/>
                                </a:cubicBezTo>
                                <a:cubicBezTo>
                                  <a:pt x="2836088" y="311531"/>
                                  <a:pt x="2836596" y="311659"/>
                                  <a:pt x="2837104" y="311659"/>
                                </a:cubicBezTo>
                                <a:cubicBezTo>
                                  <a:pt x="2837612" y="311659"/>
                                  <a:pt x="2838120" y="311785"/>
                                  <a:pt x="2838501" y="311785"/>
                                </a:cubicBezTo>
                                <a:cubicBezTo>
                                  <a:pt x="2839009" y="311785"/>
                                  <a:pt x="2839517" y="311912"/>
                                  <a:pt x="2840025" y="311912"/>
                                </a:cubicBezTo>
                                <a:cubicBezTo>
                                  <a:pt x="2840533" y="311912"/>
                                  <a:pt x="2841041" y="311912"/>
                                  <a:pt x="2841422" y="312039"/>
                                </a:cubicBezTo>
                                <a:cubicBezTo>
                                  <a:pt x="2841930" y="312039"/>
                                  <a:pt x="2842438" y="312039"/>
                                  <a:pt x="2842946" y="312039"/>
                                </a:cubicBezTo>
                                <a:cubicBezTo>
                                  <a:pt x="2843454" y="312039"/>
                                  <a:pt x="2843962" y="312166"/>
                                  <a:pt x="2844343" y="312166"/>
                                </a:cubicBezTo>
                                <a:cubicBezTo>
                                  <a:pt x="2844851" y="312166"/>
                                  <a:pt x="2845359" y="312166"/>
                                  <a:pt x="2845867" y="312166"/>
                                </a:cubicBezTo>
                                <a:cubicBezTo>
                                  <a:pt x="2846375" y="312293"/>
                                  <a:pt x="2846883" y="312293"/>
                                  <a:pt x="2847264" y="312293"/>
                                </a:cubicBezTo>
                                <a:cubicBezTo>
                                  <a:pt x="2847772" y="312293"/>
                                  <a:pt x="2848280" y="312293"/>
                                  <a:pt x="2848788" y="312293"/>
                                </a:cubicBezTo>
                                <a:cubicBezTo>
                                  <a:pt x="2849296" y="312293"/>
                                  <a:pt x="2849677" y="312293"/>
                                  <a:pt x="2850185" y="312293"/>
                                </a:cubicBezTo>
                                <a:cubicBezTo>
                                  <a:pt x="2850693" y="312293"/>
                                  <a:pt x="2851201" y="312293"/>
                                  <a:pt x="2851709" y="312293"/>
                                </a:cubicBezTo>
                                <a:cubicBezTo>
                                  <a:pt x="2852217" y="312293"/>
                                  <a:pt x="2852598" y="312293"/>
                                  <a:pt x="2853106" y="312293"/>
                                </a:cubicBezTo>
                                <a:cubicBezTo>
                                  <a:pt x="2853614" y="312293"/>
                                  <a:pt x="2854122" y="312293"/>
                                  <a:pt x="2854630" y="312293"/>
                                </a:cubicBezTo>
                                <a:cubicBezTo>
                                  <a:pt x="2855138" y="312293"/>
                                  <a:pt x="2855519" y="312166"/>
                                  <a:pt x="2856027" y="312166"/>
                                </a:cubicBezTo>
                                <a:cubicBezTo>
                                  <a:pt x="2856535" y="312166"/>
                                  <a:pt x="2857043" y="312166"/>
                                  <a:pt x="2857551" y="312166"/>
                                </a:cubicBezTo>
                                <a:cubicBezTo>
                                  <a:pt x="2858059" y="312166"/>
                                  <a:pt x="2858440" y="312166"/>
                                  <a:pt x="2858948" y="312166"/>
                                </a:cubicBezTo>
                                <a:cubicBezTo>
                                  <a:pt x="2859456" y="312166"/>
                                  <a:pt x="2859964" y="312166"/>
                                  <a:pt x="2860472" y="312166"/>
                                </a:cubicBezTo>
                                <a:cubicBezTo>
                                  <a:pt x="2860980" y="312166"/>
                                  <a:pt x="2861361" y="312166"/>
                                  <a:pt x="2861869" y="312039"/>
                                </a:cubicBezTo>
                                <a:cubicBezTo>
                                  <a:pt x="2862377" y="312039"/>
                                  <a:pt x="2862885" y="312039"/>
                                  <a:pt x="2863393" y="312039"/>
                                </a:cubicBezTo>
                                <a:cubicBezTo>
                                  <a:pt x="2863901" y="312039"/>
                                  <a:pt x="2864282" y="312039"/>
                                  <a:pt x="2864790" y="312039"/>
                                </a:cubicBezTo>
                                <a:cubicBezTo>
                                  <a:pt x="2865298" y="312039"/>
                                  <a:pt x="2865806" y="312039"/>
                                  <a:pt x="2866314" y="312039"/>
                                </a:cubicBezTo>
                                <a:cubicBezTo>
                                  <a:pt x="2866822" y="312039"/>
                                  <a:pt x="2867203" y="312039"/>
                                  <a:pt x="2867711" y="312039"/>
                                </a:cubicBezTo>
                                <a:cubicBezTo>
                                  <a:pt x="2868219" y="311912"/>
                                  <a:pt x="2868727" y="312039"/>
                                  <a:pt x="2869235" y="312039"/>
                                </a:cubicBezTo>
                                <a:cubicBezTo>
                                  <a:pt x="2869616" y="311912"/>
                                  <a:pt x="2870124" y="311912"/>
                                  <a:pt x="2870632" y="311912"/>
                                </a:cubicBezTo>
                                <a:cubicBezTo>
                                  <a:pt x="2871140" y="311912"/>
                                  <a:pt x="2871648" y="311912"/>
                                  <a:pt x="2872156" y="311912"/>
                                </a:cubicBezTo>
                                <a:cubicBezTo>
                                  <a:pt x="2872537" y="311912"/>
                                  <a:pt x="2873045" y="311785"/>
                                  <a:pt x="2873553" y="311785"/>
                                </a:cubicBezTo>
                                <a:cubicBezTo>
                                  <a:pt x="2874061" y="311785"/>
                                  <a:pt x="2874569" y="311785"/>
                                  <a:pt x="2875077" y="311785"/>
                                </a:cubicBezTo>
                                <a:cubicBezTo>
                                  <a:pt x="2875458" y="311785"/>
                                  <a:pt x="2875966" y="311785"/>
                                  <a:pt x="2876474" y="311659"/>
                                </a:cubicBezTo>
                                <a:cubicBezTo>
                                  <a:pt x="2876982" y="311659"/>
                                  <a:pt x="2877490" y="311659"/>
                                  <a:pt x="2877998" y="311659"/>
                                </a:cubicBezTo>
                                <a:cubicBezTo>
                                  <a:pt x="2878379" y="311659"/>
                                  <a:pt x="2878887" y="311659"/>
                                  <a:pt x="2879395" y="311531"/>
                                </a:cubicBezTo>
                                <a:cubicBezTo>
                                  <a:pt x="2879903" y="311531"/>
                                  <a:pt x="2880411" y="311531"/>
                                  <a:pt x="2880919" y="311531"/>
                                </a:cubicBezTo>
                                <a:cubicBezTo>
                                  <a:pt x="2881300" y="311531"/>
                                  <a:pt x="2881808" y="311404"/>
                                  <a:pt x="2882316" y="311404"/>
                                </a:cubicBezTo>
                                <a:cubicBezTo>
                                  <a:pt x="2882824" y="311404"/>
                                  <a:pt x="2883332" y="311404"/>
                                  <a:pt x="2883713" y="311404"/>
                                </a:cubicBezTo>
                                <a:cubicBezTo>
                                  <a:pt x="2884221" y="311277"/>
                                  <a:pt x="2884729" y="311277"/>
                                  <a:pt x="2885237" y="311277"/>
                                </a:cubicBezTo>
                                <a:cubicBezTo>
                                  <a:pt x="2885745" y="311277"/>
                                  <a:pt x="2886253" y="311277"/>
                                  <a:pt x="2886634" y="311277"/>
                                </a:cubicBezTo>
                                <a:cubicBezTo>
                                  <a:pt x="2887142" y="311277"/>
                                  <a:pt x="2887650" y="311277"/>
                                  <a:pt x="2888158" y="311150"/>
                                </a:cubicBezTo>
                                <a:cubicBezTo>
                                  <a:pt x="2888666" y="311150"/>
                                  <a:pt x="2889174" y="311150"/>
                                  <a:pt x="2889555" y="311150"/>
                                </a:cubicBezTo>
                                <a:cubicBezTo>
                                  <a:pt x="2890063" y="311150"/>
                                  <a:pt x="2890571" y="311150"/>
                                  <a:pt x="2891079" y="311023"/>
                                </a:cubicBezTo>
                                <a:cubicBezTo>
                                  <a:pt x="2891587" y="311023"/>
                                  <a:pt x="2892095" y="311023"/>
                                  <a:pt x="2892476" y="311023"/>
                                </a:cubicBezTo>
                                <a:cubicBezTo>
                                  <a:pt x="2892984" y="311023"/>
                                  <a:pt x="2893492" y="310897"/>
                                  <a:pt x="2894000" y="310897"/>
                                </a:cubicBezTo>
                                <a:cubicBezTo>
                                  <a:pt x="2894508" y="310897"/>
                                  <a:pt x="2895016" y="310897"/>
                                  <a:pt x="2895397" y="310769"/>
                                </a:cubicBezTo>
                                <a:cubicBezTo>
                                  <a:pt x="2895905" y="310769"/>
                                  <a:pt x="2896413" y="310642"/>
                                  <a:pt x="2896921" y="310642"/>
                                </a:cubicBezTo>
                                <a:cubicBezTo>
                                  <a:pt x="2897429" y="310642"/>
                                  <a:pt x="2897937" y="310515"/>
                                  <a:pt x="2898318" y="310515"/>
                                </a:cubicBezTo>
                                <a:cubicBezTo>
                                  <a:pt x="2898826" y="310515"/>
                                  <a:pt x="2899334" y="310388"/>
                                  <a:pt x="2899842" y="310388"/>
                                </a:cubicBezTo>
                                <a:cubicBezTo>
                                  <a:pt x="2900350" y="310388"/>
                                  <a:pt x="2900731" y="310388"/>
                                  <a:pt x="2901239" y="310388"/>
                                </a:cubicBezTo>
                                <a:cubicBezTo>
                                  <a:pt x="2901747" y="310261"/>
                                  <a:pt x="2902255" y="310261"/>
                                  <a:pt x="2902763" y="310261"/>
                                </a:cubicBezTo>
                                <a:cubicBezTo>
                                  <a:pt x="2903271" y="310261"/>
                                  <a:pt x="2903652" y="310261"/>
                                  <a:pt x="2904160" y="310261"/>
                                </a:cubicBezTo>
                                <a:cubicBezTo>
                                  <a:pt x="2904668" y="310261"/>
                                  <a:pt x="2905176" y="310135"/>
                                  <a:pt x="2905684" y="310135"/>
                                </a:cubicBezTo>
                                <a:cubicBezTo>
                                  <a:pt x="2906192" y="310135"/>
                                  <a:pt x="2906573" y="310135"/>
                                  <a:pt x="2907081" y="310135"/>
                                </a:cubicBezTo>
                                <a:cubicBezTo>
                                  <a:pt x="2907589" y="310135"/>
                                  <a:pt x="2908097" y="310135"/>
                                  <a:pt x="2908605" y="310135"/>
                                </a:cubicBezTo>
                                <a:cubicBezTo>
                                  <a:pt x="2909113" y="310135"/>
                                  <a:pt x="2909494" y="310135"/>
                                  <a:pt x="2910002" y="310135"/>
                                </a:cubicBezTo>
                                <a:cubicBezTo>
                                  <a:pt x="2910510" y="310135"/>
                                  <a:pt x="2911018" y="310135"/>
                                  <a:pt x="2911526" y="310135"/>
                                </a:cubicBezTo>
                                <a:cubicBezTo>
                                  <a:pt x="2912034" y="310135"/>
                                  <a:pt x="2912415" y="310007"/>
                                  <a:pt x="2912923" y="310007"/>
                                </a:cubicBezTo>
                                <a:cubicBezTo>
                                  <a:pt x="2913431" y="310007"/>
                                  <a:pt x="2913939" y="310007"/>
                                  <a:pt x="2914447" y="310007"/>
                                </a:cubicBezTo>
                                <a:cubicBezTo>
                                  <a:pt x="2914955" y="310007"/>
                                  <a:pt x="2915336" y="310007"/>
                                  <a:pt x="2915844" y="310007"/>
                                </a:cubicBezTo>
                                <a:cubicBezTo>
                                  <a:pt x="2916352" y="310007"/>
                                  <a:pt x="2916860" y="309880"/>
                                  <a:pt x="2917368" y="309880"/>
                                </a:cubicBezTo>
                                <a:cubicBezTo>
                                  <a:pt x="2917749" y="309880"/>
                                  <a:pt x="2918257" y="309880"/>
                                  <a:pt x="2918765" y="309880"/>
                                </a:cubicBezTo>
                                <a:cubicBezTo>
                                  <a:pt x="2919273" y="309880"/>
                                  <a:pt x="2919781" y="309753"/>
                                  <a:pt x="2920289" y="309753"/>
                                </a:cubicBezTo>
                                <a:cubicBezTo>
                                  <a:pt x="2920670" y="309753"/>
                                  <a:pt x="2921178" y="309753"/>
                                  <a:pt x="2921686" y="309753"/>
                                </a:cubicBezTo>
                                <a:cubicBezTo>
                                  <a:pt x="2922194" y="309753"/>
                                  <a:pt x="2922702" y="309753"/>
                                  <a:pt x="2923210" y="309753"/>
                                </a:cubicBezTo>
                                <a:cubicBezTo>
                                  <a:pt x="2923591" y="309753"/>
                                  <a:pt x="2924099" y="309753"/>
                                  <a:pt x="2924607" y="309753"/>
                                </a:cubicBezTo>
                                <a:cubicBezTo>
                                  <a:pt x="2925115" y="309753"/>
                                  <a:pt x="2925623" y="309753"/>
                                  <a:pt x="2926131" y="309753"/>
                                </a:cubicBezTo>
                                <a:cubicBezTo>
                                  <a:pt x="2926512" y="309753"/>
                                  <a:pt x="2927020" y="309753"/>
                                  <a:pt x="2927528" y="309753"/>
                                </a:cubicBezTo>
                                <a:cubicBezTo>
                                  <a:pt x="2928036" y="309626"/>
                                  <a:pt x="2928544" y="309626"/>
                                  <a:pt x="2929052" y="309626"/>
                                </a:cubicBezTo>
                                <a:cubicBezTo>
                                  <a:pt x="2929433" y="309626"/>
                                  <a:pt x="2929941" y="309626"/>
                                  <a:pt x="2930449" y="309499"/>
                                </a:cubicBezTo>
                                <a:cubicBezTo>
                                  <a:pt x="2930957" y="309499"/>
                                  <a:pt x="2931465" y="309499"/>
                                  <a:pt x="2931973" y="309373"/>
                                </a:cubicBezTo>
                                <a:cubicBezTo>
                                  <a:pt x="2932354" y="309373"/>
                                  <a:pt x="2932862" y="309373"/>
                                  <a:pt x="2933370" y="309373"/>
                                </a:cubicBezTo>
                                <a:cubicBezTo>
                                  <a:pt x="2933878" y="309245"/>
                                  <a:pt x="2934386" y="309245"/>
                                  <a:pt x="2934767" y="309118"/>
                                </a:cubicBezTo>
                                <a:cubicBezTo>
                                  <a:pt x="2935275" y="309118"/>
                                  <a:pt x="2935783" y="309118"/>
                                  <a:pt x="2936291" y="308991"/>
                                </a:cubicBezTo>
                                <a:cubicBezTo>
                                  <a:pt x="2936799" y="308991"/>
                                  <a:pt x="2937307" y="308991"/>
                                  <a:pt x="2937688" y="308864"/>
                                </a:cubicBezTo>
                                <a:cubicBezTo>
                                  <a:pt x="2938196" y="308864"/>
                                  <a:pt x="2938704" y="308864"/>
                                  <a:pt x="2939212" y="308737"/>
                                </a:cubicBezTo>
                                <a:cubicBezTo>
                                  <a:pt x="2939720" y="308737"/>
                                  <a:pt x="2940228" y="308737"/>
                                  <a:pt x="2940609" y="308737"/>
                                </a:cubicBezTo>
                                <a:cubicBezTo>
                                  <a:pt x="2941117" y="308737"/>
                                  <a:pt x="2941625" y="308610"/>
                                  <a:pt x="2942133" y="308610"/>
                                </a:cubicBezTo>
                                <a:cubicBezTo>
                                  <a:pt x="2942641" y="308610"/>
                                  <a:pt x="2943149" y="308610"/>
                                  <a:pt x="2943530" y="308610"/>
                                </a:cubicBezTo>
                                <a:cubicBezTo>
                                  <a:pt x="2944038" y="308484"/>
                                  <a:pt x="2944546" y="308484"/>
                                  <a:pt x="2945054" y="308484"/>
                                </a:cubicBezTo>
                                <a:cubicBezTo>
                                  <a:pt x="2945562" y="308484"/>
                                  <a:pt x="2946070" y="308484"/>
                                  <a:pt x="2946451" y="308484"/>
                                </a:cubicBezTo>
                                <a:cubicBezTo>
                                  <a:pt x="2946959" y="308484"/>
                                  <a:pt x="2947467" y="308356"/>
                                  <a:pt x="2947975" y="308356"/>
                                </a:cubicBezTo>
                                <a:cubicBezTo>
                                  <a:pt x="2948483" y="308356"/>
                                  <a:pt x="2948991" y="308356"/>
                                  <a:pt x="2949372" y="308356"/>
                                </a:cubicBezTo>
                                <a:cubicBezTo>
                                  <a:pt x="2949880" y="308356"/>
                                  <a:pt x="2950388" y="308356"/>
                                  <a:pt x="2950896" y="308356"/>
                                </a:cubicBezTo>
                                <a:cubicBezTo>
                                  <a:pt x="2951404" y="308356"/>
                                  <a:pt x="2951785" y="308356"/>
                                  <a:pt x="2952293" y="308229"/>
                                </a:cubicBezTo>
                                <a:cubicBezTo>
                                  <a:pt x="2952801" y="308229"/>
                                  <a:pt x="2953309" y="308229"/>
                                  <a:pt x="2953817" y="308229"/>
                                </a:cubicBezTo>
                                <a:cubicBezTo>
                                  <a:pt x="2954325" y="308229"/>
                                  <a:pt x="2954706" y="308229"/>
                                  <a:pt x="2955214" y="308229"/>
                                </a:cubicBezTo>
                                <a:cubicBezTo>
                                  <a:pt x="2955722" y="308229"/>
                                  <a:pt x="2956230" y="308229"/>
                                  <a:pt x="2956738" y="308229"/>
                                </a:cubicBezTo>
                                <a:cubicBezTo>
                                  <a:pt x="2957246" y="308102"/>
                                  <a:pt x="2957627" y="308229"/>
                                  <a:pt x="2958135" y="308229"/>
                                </a:cubicBezTo>
                                <a:cubicBezTo>
                                  <a:pt x="2958643" y="308229"/>
                                  <a:pt x="2959151" y="308229"/>
                                  <a:pt x="2959659" y="308229"/>
                                </a:cubicBezTo>
                                <a:cubicBezTo>
                                  <a:pt x="2960167" y="308229"/>
                                  <a:pt x="2960548" y="308102"/>
                                  <a:pt x="2961056" y="308229"/>
                                </a:cubicBezTo>
                                <a:cubicBezTo>
                                  <a:pt x="2961564" y="308229"/>
                                  <a:pt x="2962072" y="308229"/>
                                  <a:pt x="2962580" y="308229"/>
                                </a:cubicBezTo>
                                <a:cubicBezTo>
                                  <a:pt x="2963088" y="308229"/>
                                  <a:pt x="2963469" y="308229"/>
                                  <a:pt x="2963977" y="308229"/>
                                </a:cubicBezTo>
                                <a:cubicBezTo>
                                  <a:pt x="2964485" y="308356"/>
                                  <a:pt x="2964993" y="308356"/>
                                  <a:pt x="2965501" y="308356"/>
                                </a:cubicBezTo>
                                <a:cubicBezTo>
                                  <a:pt x="2966009" y="308356"/>
                                  <a:pt x="2966390" y="308356"/>
                                  <a:pt x="2966898" y="308356"/>
                                </a:cubicBezTo>
                                <a:cubicBezTo>
                                  <a:pt x="2967406" y="308356"/>
                                  <a:pt x="2967914" y="308356"/>
                                  <a:pt x="2968422" y="308356"/>
                                </a:cubicBezTo>
                                <a:cubicBezTo>
                                  <a:pt x="2968803" y="308484"/>
                                  <a:pt x="2969311" y="308484"/>
                                  <a:pt x="2969819" y="308484"/>
                                </a:cubicBezTo>
                                <a:cubicBezTo>
                                  <a:pt x="2970327" y="308484"/>
                                  <a:pt x="2970835" y="308484"/>
                                  <a:pt x="2971343" y="308484"/>
                                </a:cubicBezTo>
                                <a:cubicBezTo>
                                  <a:pt x="2971724" y="308484"/>
                                  <a:pt x="2972232" y="308484"/>
                                  <a:pt x="2972740" y="308484"/>
                                </a:cubicBezTo>
                                <a:cubicBezTo>
                                  <a:pt x="2973248" y="308484"/>
                                  <a:pt x="2973756" y="308484"/>
                                  <a:pt x="2974264" y="308484"/>
                                </a:cubicBezTo>
                                <a:cubicBezTo>
                                  <a:pt x="2974645" y="308484"/>
                                  <a:pt x="2975153" y="308484"/>
                                  <a:pt x="2975661" y="308484"/>
                                </a:cubicBezTo>
                                <a:cubicBezTo>
                                  <a:pt x="2976169" y="308484"/>
                                  <a:pt x="2976677" y="308484"/>
                                  <a:pt x="2977185" y="308484"/>
                                </a:cubicBezTo>
                                <a:cubicBezTo>
                                  <a:pt x="2977566" y="308484"/>
                                  <a:pt x="2978074" y="308484"/>
                                  <a:pt x="2978582" y="308484"/>
                                </a:cubicBezTo>
                                <a:cubicBezTo>
                                  <a:pt x="2979090" y="308484"/>
                                  <a:pt x="2979598" y="308484"/>
                                  <a:pt x="2980106" y="308356"/>
                                </a:cubicBezTo>
                                <a:cubicBezTo>
                                  <a:pt x="2980487" y="308356"/>
                                  <a:pt x="2980995" y="308356"/>
                                  <a:pt x="2981503" y="308356"/>
                                </a:cubicBezTo>
                                <a:cubicBezTo>
                                  <a:pt x="2982011" y="308356"/>
                                  <a:pt x="2982519" y="308356"/>
                                  <a:pt x="2983027" y="308229"/>
                                </a:cubicBezTo>
                                <a:cubicBezTo>
                                  <a:pt x="2983408" y="308229"/>
                                  <a:pt x="2983916" y="308229"/>
                                  <a:pt x="2984424" y="308229"/>
                                </a:cubicBezTo>
                                <a:cubicBezTo>
                                  <a:pt x="2984932" y="308229"/>
                                  <a:pt x="2985440" y="308102"/>
                                  <a:pt x="2985821" y="308102"/>
                                </a:cubicBezTo>
                                <a:cubicBezTo>
                                  <a:pt x="2986329" y="308102"/>
                                  <a:pt x="2986837" y="308102"/>
                                  <a:pt x="2987345" y="308102"/>
                                </a:cubicBezTo>
                                <a:cubicBezTo>
                                  <a:pt x="2987853" y="307975"/>
                                  <a:pt x="2988361" y="307975"/>
                                  <a:pt x="2988742" y="307975"/>
                                </a:cubicBezTo>
                                <a:cubicBezTo>
                                  <a:pt x="2989250" y="307975"/>
                                  <a:pt x="2989758" y="307848"/>
                                  <a:pt x="2990266" y="307848"/>
                                </a:cubicBezTo>
                                <a:cubicBezTo>
                                  <a:pt x="2990774" y="307848"/>
                                  <a:pt x="2991282" y="307848"/>
                                  <a:pt x="2991663" y="307722"/>
                                </a:cubicBezTo>
                                <a:cubicBezTo>
                                  <a:pt x="2992171" y="307722"/>
                                  <a:pt x="2992679" y="307722"/>
                                  <a:pt x="2993187" y="307722"/>
                                </a:cubicBezTo>
                                <a:cubicBezTo>
                                  <a:pt x="2993695" y="307722"/>
                                  <a:pt x="2994203" y="307722"/>
                                  <a:pt x="2994584" y="307722"/>
                                </a:cubicBezTo>
                                <a:cubicBezTo>
                                  <a:pt x="2995092" y="307594"/>
                                  <a:pt x="2995600" y="307722"/>
                                  <a:pt x="2996108" y="307722"/>
                                </a:cubicBezTo>
                                <a:cubicBezTo>
                                  <a:pt x="2996616" y="307722"/>
                                  <a:pt x="2997124" y="307722"/>
                                  <a:pt x="2997505" y="307722"/>
                                </a:cubicBezTo>
                                <a:cubicBezTo>
                                  <a:pt x="2998013" y="307722"/>
                                  <a:pt x="2998521" y="307722"/>
                                  <a:pt x="2999029" y="307722"/>
                                </a:cubicBezTo>
                                <a:cubicBezTo>
                                  <a:pt x="2999537" y="307722"/>
                                  <a:pt x="3000045" y="307722"/>
                                  <a:pt x="3000426" y="307722"/>
                                </a:cubicBezTo>
                                <a:cubicBezTo>
                                  <a:pt x="3000934" y="307722"/>
                                  <a:pt x="3001442" y="307722"/>
                                  <a:pt x="3001950" y="307722"/>
                                </a:cubicBezTo>
                                <a:cubicBezTo>
                                  <a:pt x="3002458" y="307594"/>
                                  <a:pt x="3002839" y="307594"/>
                                  <a:pt x="3003347" y="307594"/>
                                </a:cubicBezTo>
                                <a:cubicBezTo>
                                  <a:pt x="3003855" y="307594"/>
                                  <a:pt x="3004363" y="307594"/>
                                  <a:pt x="3004871" y="307594"/>
                                </a:cubicBezTo>
                                <a:cubicBezTo>
                                  <a:pt x="3005379" y="307467"/>
                                  <a:pt x="3005760" y="307467"/>
                                  <a:pt x="3006268" y="307467"/>
                                </a:cubicBezTo>
                                <a:cubicBezTo>
                                  <a:pt x="3006776" y="307467"/>
                                  <a:pt x="3007284" y="307467"/>
                                  <a:pt x="3007792" y="307467"/>
                                </a:cubicBezTo>
                                <a:cubicBezTo>
                                  <a:pt x="3008300" y="307467"/>
                                  <a:pt x="3008681" y="307467"/>
                                  <a:pt x="3009189" y="307594"/>
                                </a:cubicBezTo>
                                <a:cubicBezTo>
                                  <a:pt x="3009697" y="307594"/>
                                  <a:pt x="3010205" y="307594"/>
                                  <a:pt x="3010713" y="307594"/>
                                </a:cubicBezTo>
                                <a:cubicBezTo>
                                  <a:pt x="3011221" y="307594"/>
                                  <a:pt x="3011602" y="307594"/>
                                  <a:pt x="3012110" y="307722"/>
                                </a:cubicBezTo>
                                <a:cubicBezTo>
                                  <a:pt x="3012618" y="307722"/>
                                  <a:pt x="3013126" y="307722"/>
                                  <a:pt x="3013634" y="307722"/>
                                </a:cubicBezTo>
                                <a:cubicBezTo>
                                  <a:pt x="3014142" y="307722"/>
                                  <a:pt x="3014523" y="307722"/>
                                  <a:pt x="3015031" y="307722"/>
                                </a:cubicBezTo>
                                <a:cubicBezTo>
                                  <a:pt x="3015539" y="307594"/>
                                  <a:pt x="3016047" y="307594"/>
                                  <a:pt x="3016555" y="307594"/>
                                </a:cubicBezTo>
                                <a:cubicBezTo>
                                  <a:pt x="3017063" y="307594"/>
                                  <a:pt x="3017444" y="307467"/>
                                  <a:pt x="3017952" y="307467"/>
                                </a:cubicBezTo>
                                <a:cubicBezTo>
                                  <a:pt x="3018460" y="307467"/>
                                  <a:pt x="3018968" y="307340"/>
                                  <a:pt x="3019476" y="307340"/>
                                </a:cubicBezTo>
                                <a:cubicBezTo>
                                  <a:pt x="3019857" y="307340"/>
                                  <a:pt x="3020365" y="307213"/>
                                  <a:pt x="3020873" y="307213"/>
                                </a:cubicBezTo>
                                <a:cubicBezTo>
                                  <a:pt x="3021381" y="307086"/>
                                  <a:pt x="3021889" y="307086"/>
                                  <a:pt x="3022397" y="306960"/>
                                </a:cubicBezTo>
                                <a:cubicBezTo>
                                  <a:pt x="3022778" y="306960"/>
                                  <a:pt x="3023286" y="306832"/>
                                  <a:pt x="3023794" y="306832"/>
                                </a:cubicBezTo>
                                <a:cubicBezTo>
                                  <a:pt x="3024302" y="306832"/>
                                  <a:pt x="3024810" y="306705"/>
                                  <a:pt x="3025318" y="306578"/>
                                </a:cubicBezTo>
                                <a:cubicBezTo>
                                  <a:pt x="3025699" y="306578"/>
                                  <a:pt x="3026207" y="306578"/>
                                  <a:pt x="3026715" y="306451"/>
                                </a:cubicBezTo>
                                <a:cubicBezTo>
                                  <a:pt x="3027223" y="306451"/>
                                  <a:pt x="3027731" y="306324"/>
                                  <a:pt x="3028239" y="306324"/>
                                </a:cubicBezTo>
                                <a:cubicBezTo>
                                  <a:pt x="3028620" y="306198"/>
                                  <a:pt x="3029128" y="306198"/>
                                  <a:pt x="3029636" y="306070"/>
                                </a:cubicBezTo>
                                <a:cubicBezTo>
                                  <a:pt x="3030144" y="306070"/>
                                  <a:pt x="3030652" y="306070"/>
                                  <a:pt x="3031160" y="306070"/>
                                </a:cubicBezTo>
                                <a:cubicBezTo>
                                  <a:pt x="3031541" y="305943"/>
                                  <a:pt x="3032049" y="305943"/>
                                  <a:pt x="3032557" y="305943"/>
                                </a:cubicBezTo>
                                <a:cubicBezTo>
                                  <a:pt x="3033065" y="305943"/>
                                  <a:pt x="3033573" y="305943"/>
                                  <a:pt x="3034081" y="305943"/>
                                </a:cubicBezTo>
                                <a:cubicBezTo>
                                  <a:pt x="3034462" y="305943"/>
                                  <a:pt x="3034970" y="305943"/>
                                  <a:pt x="3035478" y="305943"/>
                                </a:cubicBezTo>
                                <a:cubicBezTo>
                                  <a:pt x="3035986" y="305943"/>
                                  <a:pt x="3036494" y="305943"/>
                                  <a:pt x="3036875" y="305943"/>
                                </a:cubicBezTo>
                                <a:cubicBezTo>
                                  <a:pt x="3037383" y="305943"/>
                                  <a:pt x="3037891" y="305943"/>
                                  <a:pt x="3038399" y="305943"/>
                                </a:cubicBezTo>
                                <a:cubicBezTo>
                                  <a:pt x="3038907" y="305943"/>
                                  <a:pt x="3039415" y="305943"/>
                                  <a:pt x="3039796" y="305943"/>
                                </a:cubicBezTo>
                                <a:cubicBezTo>
                                  <a:pt x="3040304" y="305943"/>
                                  <a:pt x="3040812" y="305816"/>
                                  <a:pt x="3041320" y="305816"/>
                                </a:cubicBezTo>
                                <a:cubicBezTo>
                                  <a:pt x="3041828" y="305816"/>
                                  <a:pt x="3042336" y="305816"/>
                                  <a:pt x="3042717" y="305816"/>
                                </a:cubicBezTo>
                                <a:cubicBezTo>
                                  <a:pt x="3043225" y="305816"/>
                                  <a:pt x="3043733" y="305816"/>
                                  <a:pt x="3044241" y="305943"/>
                                </a:cubicBezTo>
                                <a:cubicBezTo>
                                  <a:pt x="3044749" y="305943"/>
                                  <a:pt x="3045257" y="305943"/>
                                  <a:pt x="3045638" y="305943"/>
                                </a:cubicBezTo>
                                <a:cubicBezTo>
                                  <a:pt x="3046146" y="305943"/>
                                  <a:pt x="3046654" y="305943"/>
                                  <a:pt x="3047162" y="306070"/>
                                </a:cubicBezTo>
                                <a:cubicBezTo>
                                  <a:pt x="3047670" y="306070"/>
                                  <a:pt x="3048178" y="306070"/>
                                  <a:pt x="3048559" y="306070"/>
                                </a:cubicBezTo>
                                <a:cubicBezTo>
                                  <a:pt x="3049067" y="306070"/>
                                  <a:pt x="3049575" y="306070"/>
                                  <a:pt x="3050083" y="306070"/>
                                </a:cubicBezTo>
                                <a:cubicBezTo>
                                  <a:pt x="3050591" y="306198"/>
                                  <a:pt x="3051099" y="306198"/>
                                  <a:pt x="3051480" y="306070"/>
                                </a:cubicBezTo>
                                <a:cubicBezTo>
                                  <a:pt x="3051988" y="306070"/>
                                  <a:pt x="3052496" y="306070"/>
                                  <a:pt x="3053004" y="306070"/>
                                </a:cubicBezTo>
                                <a:cubicBezTo>
                                  <a:pt x="3053512" y="306070"/>
                                  <a:pt x="3053893" y="306070"/>
                                  <a:pt x="3054401" y="306070"/>
                                </a:cubicBezTo>
                                <a:cubicBezTo>
                                  <a:pt x="3054909" y="306070"/>
                                  <a:pt x="3055417" y="306070"/>
                                  <a:pt x="3055925" y="306070"/>
                                </a:cubicBezTo>
                                <a:cubicBezTo>
                                  <a:pt x="3056433" y="305943"/>
                                  <a:pt x="3056814" y="306070"/>
                                  <a:pt x="3057322" y="306070"/>
                                </a:cubicBezTo>
                                <a:cubicBezTo>
                                  <a:pt x="3057830" y="306070"/>
                                  <a:pt x="3058338" y="306070"/>
                                  <a:pt x="3058846" y="306070"/>
                                </a:cubicBezTo>
                                <a:cubicBezTo>
                                  <a:pt x="3059354" y="306070"/>
                                  <a:pt x="3059735" y="306070"/>
                                  <a:pt x="3060243" y="306070"/>
                                </a:cubicBezTo>
                                <a:cubicBezTo>
                                  <a:pt x="3060751" y="305943"/>
                                  <a:pt x="3061259" y="305943"/>
                                  <a:pt x="3061767" y="305943"/>
                                </a:cubicBezTo>
                                <a:cubicBezTo>
                                  <a:pt x="3062275" y="305943"/>
                                  <a:pt x="3062656" y="305943"/>
                                  <a:pt x="3063164" y="305943"/>
                                </a:cubicBezTo>
                                <a:cubicBezTo>
                                  <a:pt x="3063672" y="305943"/>
                                  <a:pt x="3064180" y="305943"/>
                                  <a:pt x="3064688" y="305816"/>
                                </a:cubicBezTo>
                                <a:cubicBezTo>
                                  <a:pt x="3065196" y="305816"/>
                                  <a:pt x="3065577" y="305816"/>
                                  <a:pt x="3066085" y="305689"/>
                                </a:cubicBezTo>
                                <a:cubicBezTo>
                                  <a:pt x="3066593" y="305689"/>
                                  <a:pt x="3067101" y="305562"/>
                                  <a:pt x="3067609" y="305562"/>
                                </a:cubicBezTo>
                                <a:cubicBezTo>
                                  <a:pt x="3068117" y="305562"/>
                                  <a:pt x="3068498" y="305562"/>
                                  <a:pt x="3069006" y="305435"/>
                                </a:cubicBezTo>
                                <a:cubicBezTo>
                                  <a:pt x="3069514" y="305435"/>
                                  <a:pt x="3070022" y="305435"/>
                                  <a:pt x="3070530" y="305309"/>
                                </a:cubicBezTo>
                                <a:cubicBezTo>
                                  <a:pt x="3070911" y="305309"/>
                                  <a:pt x="3071419" y="305309"/>
                                  <a:pt x="3071927" y="305181"/>
                                </a:cubicBezTo>
                                <a:cubicBezTo>
                                  <a:pt x="3072435" y="305181"/>
                                  <a:pt x="3072943" y="305181"/>
                                  <a:pt x="3073451" y="305054"/>
                                </a:cubicBezTo>
                                <a:cubicBezTo>
                                  <a:pt x="3073832" y="305054"/>
                                  <a:pt x="3074340" y="305054"/>
                                  <a:pt x="3074848" y="305054"/>
                                </a:cubicBezTo>
                                <a:cubicBezTo>
                                  <a:pt x="3075356" y="305054"/>
                                  <a:pt x="3075864" y="304927"/>
                                  <a:pt x="3076372" y="304927"/>
                                </a:cubicBezTo>
                                <a:cubicBezTo>
                                  <a:pt x="3076753" y="304927"/>
                                  <a:pt x="3077261" y="304927"/>
                                  <a:pt x="3077769" y="304927"/>
                                </a:cubicBezTo>
                                <a:cubicBezTo>
                                  <a:pt x="3078277" y="304927"/>
                                  <a:pt x="3078785" y="304927"/>
                                  <a:pt x="3079293" y="304927"/>
                                </a:cubicBezTo>
                                <a:cubicBezTo>
                                  <a:pt x="3079674" y="304800"/>
                                  <a:pt x="3080182" y="304800"/>
                                  <a:pt x="3080690" y="304800"/>
                                </a:cubicBezTo>
                                <a:cubicBezTo>
                                  <a:pt x="3081198" y="304800"/>
                                  <a:pt x="3081706" y="304800"/>
                                  <a:pt x="3082214" y="304800"/>
                                </a:cubicBezTo>
                                <a:cubicBezTo>
                                  <a:pt x="3082595" y="304800"/>
                                  <a:pt x="3083103" y="304800"/>
                                  <a:pt x="3083611" y="304800"/>
                                </a:cubicBezTo>
                                <a:cubicBezTo>
                                  <a:pt x="3084119" y="304800"/>
                                  <a:pt x="3084627" y="304800"/>
                                  <a:pt x="3085135" y="304800"/>
                                </a:cubicBezTo>
                                <a:cubicBezTo>
                                  <a:pt x="3085516" y="304800"/>
                                  <a:pt x="3086024" y="304800"/>
                                  <a:pt x="3086532" y="304800"/>
                                </a:cubicBezTo>
                                <a:cubicBezTo>
                                  <a:pt x="3087040" y="304800"/>
                                  <a:pt x="3087548" y="304927"/>
                                  <a:pt x="3087929" y="304927"/>
                                </a:cubicBezTo>
                                <a:cubicBezTo>
                                  <a:pt x="3088437" y="304927"/>
                                  <a:pt x="3088945" y="304927"/>
                                  <a:pt x="3089453" y="304927"/>
                                </a:cubicBezTo>
                                <a:cubicBezTo>
                                  <a:pt x="3089961" y="304927"/>
                                  <a:pt x="3090469" y="304927"/>
                                  <a:pt x="3090850" y="304927"/>
                                </a:cubicBezTo>
                                <a:cubicBezTo>
                                  <a:pt x="3091358" y="304927"/>
                                  <a:pt x="3091866" y="304800"/>
                                  <a:pt x="3092374" y="304800"/>
                                </a:cubicBezTo>
                                <a:cubicBezTo>
                                  <a:pt x="3092882" y="304800"/>
                                  <a:pt x="3093390" y="304800"/>
                                  <a:pt x="3093771" y="304800"/>
                                </a:cubicBezTo>
                                <a:cubicBezTo>
                                  <a:pt x="3094279" y="304673"/>
                                  <a:pt x="3094787" y="304673"/>
                                  <a:pt x="3095295" y="304547"/>
                                </a:cubicBezTo>
                                <a:cubicBezTo>
                                  <a:pt x="3095803" y="304547"/>
                                  <a:pt x="3096311" y="304419"/>
                                  <a:pt x="3096692" y="304419"/>
                                </a:cubicBezTo>
                                <a:cubicBezTo>
                                  <a:pt x="3097200" y="304292"/>
                                  <a:pt x="3097708" y="304165"/>
                                  <a:pt x="3098216" y="304038"/>
                                </a:cubicBezTo>
                                <a:cubicBezTo>
                                  <a:pt x="3098724" y="304038"/>
                                  <a:pt x="3099232" y="303911"/>
                                  <a:pt x="3099613" y="303785"/>
                                </a:cubicBezTo>
                                <a:cubicBezTo>
                                  <a:pt x="3100121" y="303657"/>
                                  <a:pt x="3100629" y="303657"/>
                                  <a:pt x="3101137" y="303530"/>
                                </a:cubicBezTo>
                                <a:cubicBezTo>
                                  <a:pt x="3101645" y="303403"/>
                                  <a:pt x="3102026" y="303403"/>
                                  <a:pt x="3102534" y="303403"/>
                                </a:cubicBezTo>
                                <a:cubicBezTo>
                                  <a:pt x="3103042" y="303276"/>
                                  <a:pt x="3103550" y="303276"/>
                                  <a:pt x="3104058" y="303149"/>
                                </a:cubicBezTo>
                                <a:cubicBezTo>
                                  <a:pt x="3104566" y="303149"/>
                                  <a:pt x="3104947" y="303023"/>
                                  <a:pt x="3105455" y="303023"/>
                                </a:cubicBezTo>
                                <a:cubicBezTo>
                                  <a:pt x="3105963" y="303023"/>
                                  <a:pt x="3106471" y="302895"/>
                                  <a:pt x="3106979" y="302895"/>
                                </a:cubicBezTo>
                                <a:cubicBezTo>
                                  <a:pt x="3107487" y="302895"/>
                                  <a:pt x="3107868" y="302768"/>
                                  <a:pt x="3108376" y="302768"/>
                                </a:cubicBezTo>
                                <a:cubicBezTo>
                                  <a:pt x="3108884" y="302768"/>
                                  <a:pt x="3109392" y="302768"/>
                                  <a:pt x="3109900" y="302641"/>
                                </a:cubicBezTo>
                                <a:cubicBezTo>
                                  <a:pt x="3110408" y="302641"/>
                                  <a:pt x="3110789" y="302641"/>
                                  <a:pt x="3111297" y="302514"/>
                                </a:cubicBezTo>
                                <a:cubicBezTo>
                                  <a:pt x="3111805" y="302514"/>
                                  <a:pt x="3112313" y="302514"/>
                                  <a:pt x="3112821" y="302514"/>
                                </a:cubicBezTo>
                                <a:cubicBezTo>
                                  <a:pt x="3113329" y="302514"/>
                                  <a:pt x="3113710" y="302514"/>
                                  <a:pt x="3114218" y="302514"/>
                                </a:cubicBezTo>
                                <a:cubicBezTo>
                                  <a:pt x="3114726" y="302641"/>
                                  <a:pt x="3115234" y="302641"/>
                                  <a:pt x="3115742" y="302641"/>
                                </a:cubicBezTo>
                                <a:cubicBezTo>
                                  <a:pt x="3116250" y="302768"/>
                                  <a:pt x="3116631" y="302895"/>
                                  <a:pt x="3117139" y="302895"/>
                                </a:cubicBezTo>
                                <a:cubicBezTo>
                                  <a:pt x="3117647" y="303023"/>
                                  <a:pt x="3118155" y="303149"/>
                                  <a:pt x="3118663" y="303276"/>
                                </a:cubicBezTo>
                                <a:cubicBezTo>
                                  <a:pt x="3119044" y="303403"/>
                                  <a:pt x="3119552" y="303530"/>
                                  <a:pt x="3120060" y="303530"/>
                                </a:cubicBezTo>
                                <a:cubicBezTo>
                                  <a:pt x="3120568" y="303657"/>
                                  <a:pt x="3121076" y="303785"/>
                                  <a:pt x="3121584" y="303785"/>
                                </a:cubicBezTo>
                                <a:cubicBezTo>
                                  <a:pt x="3121965" y="303911"/>
                                  <a:pt x="3122473" y="303911"/>
                                  <a:pt x="3122981" y="303911"/>
                                </a:cubicBezTo>
                                <a:cubicBezTo>
                                  <a:pt x="3123489" y="304038"/>
                                  <a:pt x="3123997" y="304038"/>
                                  <a:pt x="3124505" y="304038"/>
                                </a:cubicBezTo>
                                <a:cubicBezTo>
                                  <a:pt x="3124886" y="304165"/>
                                  <a:pt x="3125394" y="304165"/>
                                  <a:pt x="3125902" y="304165"/>
                                </a:cubicBezTo>
                                <a:cubicBezTo>
                                  <a:pt x="3126410" y="304165"/>
                                  <a:pt x="3126918" y="304165"/>
                                  <a:pt x="3127426" y="304165"/>
                                </a:cubicBezTo>
                                <a:cubicBezTo>
                                  <a:pt x="3127807" y="304165"/>
                                  <a:pt x="3128315" y="304165"/>
                                  <a:pt x="3128823" y="304165"/>
                                </a:cubicBezTo>
                                <a:cubicBezTo>
                                  <a:pt x="3129331" y="304165"/>
                                  <a:pt x="3129839" y="304165"/>
                                  <a:pt x="3130347" y="304165"/>
                                </a:cubicBezTo>
                                <a:cubicBezTo>
                                  <a:pt x="3130728" y="304038"/>
                                  <a:pt x="3131236" y="304038"/>
                                  <a:pt x="3131744" y="304038"/>
                                </a:cubicBezTo>
                                <a:cubicBezTo>
                                  <a:pt x="3132252" y="304038"/>
                                  <a:pt x="3132760" y="303911"/>
                                  <a:pt x="3133268" y="303911"/>
                                </a:cubicBezTo>
                                <a:cubicBezTo>
                                  <a:pt x="3133649" y="303785"/>
                                  <a:pt x="3134157" y="303657"/>
                                  <a:pt x="3134665" y="303657"/>
                                </a:cubicBezTo>
                                <a:cubicBezTo>
                                  <a:pt x="3135173" y="303657"/>
                                  <a:pt x="3135681" y="303530"/>
                                  <a:pt x="3136062" y="303530"/>
                                </a:cubicBezTo>
                                <a:cubicBezTo>
                                  <a:pt x="3136570" y="303403"/>
                                  <a:pt x="3137078" y="303403"/>
                                  <a:pt x="3137586" y="303403"/>
                                </a:cubicBezTo>
                                <a:cubicBezTo>
                                  <a:pt x="3138094" y="303276"/>
                                  <a:pt x="3138602" y="303276"/>
                                  <a:pt x="3138983" y="303276"/>
                                </a:cubicBezTo>
                                <a:cubicBezTo>
                                  <a:pt x="3139491" y="303276"/>
                                  <a:pt x="3139999" y="303276"/>
                                  <a:pt x="3140507" y="303276"/>
                                </a:cubicBezTo>
                                <a:cubicBezTo>
                                  <a:pt x="3141015" y="303149"/>
                                  <a:pt x="3141523" y="303149"/>
                                  <a:pt x="3141904" y="303149"/>
                                </a:cubicBezTo>
                                <a:cubicBezTo>
                                  <a:pt x="3142412" y="303149"/>
                                  <a:pt x="3142920" y="303149"/>
                                  <a:pt x="3143428" y="303149"/>
                                </a:cubicBezTo>
                                <a:cubicBezTo>
                                  <a:pt x="3143936" y="303023"/>
                                  <a:pt x="3144444" y="303023"/>
                                  <a:pt x="3144825" y="303023"/>
                                </a:cubicBezTo>
                                <a:cubicBezTo>
                                  <a:pt x="3145333" y="302895"/>
                                  <a:pt x="3145841" y="302895"/>
                                  <a:pt x="3146349" y="302768"/>
                                </a:cubicBezTo>
                                <a:cubicBezTo>
                                  <a:pt x="3146857" y="302768"/>
                                  <a:pt x="3147365" y="302768"/>
                                  <a:pt x="3147746" y="302641"/>
                                </a:cubicBezTo>
                                <a:cubicBezTo>
                                  <a:pt x="3148254" y="302641"/>
                                  <a:pt x="3148762" y="302641"/>
                                  <a:pt x="3149270" y="302514"/>
                                </a:cubicBezTo>
                                <a:cubicBezTo>
                                  <a:pt x="3149778" y="302514"/>
                                  <a:pt x="3150286" y="302514"/>
                                  <a:pt x="3150667" y="302514"/>
                                </a:cubicBezTo>
                                <a:cubicBezTo>
                                  <a:pt x="3151175" y="302514"/>
                                  <a:pt x="3151683" y="302514"/>
                                  <a:pt x="3152191" y="302514"/>
                                </a:cubicBezTo>
                                <a:cubicBezTo>
                                  <a:pt x="3152699" y="302514"/>
                                  <a:pt x="3153080" y="302514"/>
                                  <a:pt x="3153588" y="302514"/>
                                </a:cubicBezTo>
                                <a:cubicBezTo>
                                  <a:pt x="3154096" y="302514"/>
                                  <a:pt x="3154604" y="302641"/>
                                  <a:pt x="3155112" y="302641"/>
                                </a:cubicBezTo>
                                <a:cubicBezTo>
                                  <a:pt x="3155620" y="302641"/>
                                  <a:pt x="3156001" y="302641"/>
                                  <a:pt x="3156509" y="302514"/>
                                </a:cubicBezTo>
                                <a:cubicBezTo>
                                  <a:pt x="3157017" y="302514"/>
                                  <a:pt x="3157525" y="302514"/>
                                  <a:pt x="3158033" y="302387"/>
                                </a:cubicBezTo>
                                <a:cubicBezTo>
                                  <a:pt x="3158541" y="302387"/>
                                  <a:pt x="3158922" y="302387"/>
                                  <a:pt x="3159430" y="302260"/>
                                </a:cubicBezTo>
                                <a:cubicBezTo>
                                  <a:pt x="3159938" y="302260"/>
                                  <a:pt x="3160446" y="302134"/>
                                  <a:pt x="3160954" y="302006"/>
                                </a:cubicBezTo>
                                <a:cubicBezTo>
                                  <a:pt x="3161462" y="302006"/>
                                  <a:pt x="3161843" y="301879"/>
                                  <a:pt x="3162351" y="301879"/>
                                </a:cubicBezTo>
                                <a:cubicBezTo>
                                  <a:pt x="3162859" y="301752"/>
                                  <a:pt x="3163367" y="301752"/>
                                  <a:pt x="3163875" y="301625"/>
                                </a:cubicBezTo>
                                <a:cubicBezTo>
                                  <a:pt x="3164383" y="301625"/>
                                  <a:pt x="3164764" y="301498"/>
                                  <a:pt x="3165272" y="301498"/>
                                </a:cubicBezTo>
                                <a:cubicBezTo>
                                  <a:pt x="3165780" y="301498"/>
                                  <a:pt x="3166288" y="301498"/>
                                  <a:pt x="3166796" y="301498"/>
                                </a:cubicBezTo>
                                <a:cubicBezTo>
                                  <a:pt x="3167304" y="301498"/>
                                  <a:pt x="3167685" y="301498"/>
                                  <a:pt x="3168193" y="301498"/>
                                </a:cubicBezTo>
                                <a:cubicBezTo>
                                  <a:pt x="3168701" y="301498"/>
                                  <a:pt x="3169209" y="301498"/>
                                  <a:pt x="3169717" y="301498"/>
                                </a:cubicBezTo>
                                <a:cubicBezTo>
                                  <a:pt x="3170098" y="301625"/>
                                  <a:pt x="3170606" y="301625"/>
                                  <a:pt x="3171114" y="301752"/>
                                </a:cubicBezTo>
                                <a:cubicBezTo>
                                  <a:pt x="3171622" y="301752"/>
                                  <a:pt x="3172130" y="301752"/>
                                  <a:pt x="3172638" y="301879"/>
                                </a:cubicBezTo>
                                <a:cubicBezTo>
                                  <a:pt x="3173019" y="302006"/>
                                  <a:pt x="3173527" y="302006"/>
                                  <a:pt x="3174035" y="302134"/>
                                </a:cubicBezTo>
                                <a:cubicBezTo>
                                  <a:pt x="3174543" y="302260"/>
                                  <a:pt x="3175051" y="302387"/>
                                  <a:pt x="3175559" y="302514"/>
                                </a:cubicBezTo>
                                <a:cubicBezTo>
                                  <a:pt x="3175940" y="302641"/>
                                  <a:pt x="3176448" y="302768"/>
                                  <a:pt x="3176956" y="302895"/>
                                </a:cubicBezTo>
                                <a:cubicBezTo>
                                  <a:pt x="3177464" y="303023"/>
                                  <a:pt x="3177972" y="303149"/>
                                  <a:pt x="3178480" y="303276"/>
                                </a:cubicBezTo>
                                <a:cubicBezTo>
                                  <a:pt x="3178861" y="303403"/>
                                  <a:pt x="3179369" y="303530"/>
                                  <a:pt x="3179877" y="303530"/>
                                </a:cubicBezTo>
                                <a:cubicBezTo>
                                  <a:pt x="3180385" y="303657"/>
                                  <a:pt x="3180893" y="303785"/>
                                  <a:pt x="3181401" y="303911"/>
                                </a:cubicBezTo>
                                <a:cubicBezTo>
                                  <a:pt x="3181782" y="303911"/>
                                  <a:pt x="3182290" y="304038"/>
                                  <a:pt x="3182798" y="304038"/>
                                </a:cubicBezTo>
                                <a:cubicBezTo>
                                  <a:pt x="3183306" y="304165"/>
                                  <a:pt x="3183814" y="304165"/>
                                  <a:pt x="3184322" y="304292"/>
                                </a:cubicBezTo>
                                <a:cubicBezTo>
                                  <a:pt x="3184703" y="304292"/>
                                  <a:pt x="3185211" y="304419"/>
                                  <a:pt x="3185719" y="304419"/>
                                </a:cubicBezTo>
                                <a:cubicBezTo>
                                  <a:pt x="3186227" y="304547"/>
                                  <a:pt x="3186735" y="304547"/>
                                  <a:pt x="3187116" y="304547"/>
                                </a:cubicBezTo>
                                <a:cubicBezTo>
                                  <a:pt x="3187624" y="304673"/>
                                  <a:pt x="3188132" y="304673"/>
                                  <a:pt x="3188640" y="304800"/>
                                </a:cubicBezTo>
                                <a:cubicBezTo>
                                  <a:pt x="3189148" y="304800"/>
                                  <a:pt x="3189656" y="304800"/>
                                  <a:pt x="3190037" y="304927"/>
                                </a:cubicBezTo>
                                <a:cubicBezTo>
                                  <a:pt x="3190545" y="304927"/>
                                  <a:pt x="3191053" y="305054"/>
                                  <a:pt x="3191561" y="305054"/>
                                </a:cubicBezTo>
                                <a:cubicBezTo>
                                  <a:pt x="3192069" y="305054"/>
                                  <a:pt x="3192577" y="305181"/>
                                  <a:pt x="3192958" y="305181"/>
                                </a:cubicBezTo>
                                <a:cubicBezTo>
                                  <a:pt x="3193466" y="305181"/>
                                  <a:pt x="3193974" y="305181"/>
                                  <a:pt x="3194482" y="305309"/>
                                </a:cubicBezTo>
                                <a:cubicBezTo>
                                  <a:pt x="3194990" y="305309"/>
                                  <a:pt x="3195498" y="305309"/>
                                  <a:pt x="3195879" y="305309"/>
                                </a:cubicBezTo>
                                <a:cubicBezTo>
                                  <a:pt x="3196387" y="305435"/>
                                  <a:pt x="3196895" y="305435"/>
                                  <a:pt x="3197403" y="305435"/>
                                </a:cubicBezTo>
                                <a:cubicBezTo>
                                  <a:pt x="3197911" y="305562"/>
                                  <a:pt x="3198419" y="305562"/>
                                  <a:pt x="3198800" y="305562"/>
                                </a:cubicBezTo>
                                <a:cubicBezTo>
                                  <a:pt x="3199308" y="305562"/>
                                  <a:pt x="3199816" y="305689"/>
                                  <a:pt x="3200324" y="305689"/>
                                </a:cubicBezTo>
                                <a:cubicBezTo>
                                  <a:pt x="3200832" y="305816"/>
                                  <a:pt x="3201340" y="305816"/>
                                  <a:pt x="3201721" y="305943"/>
                                </a:cubicBezTo>
                                <a:cubicBezTo>
                                  <a:pt x="3202229" y="306070"/>
                                  <a:pt x="3202737" y="306198"/>
                                  <a:pt x="3203245" y="306324"/>
                                </a:cubicBezTo>
                                <a:cubicBezTo>
                                  <a:pt x="3203753" y="306324"/>
                                  <a:pt x="3204134" y="306451"/>
                                  <a:pt x="3204642" y="306578"/>
                                </a:cubicBezTo>
                                <a:cubicBezTo>
                                  <a:pt x="3205150" y="306578"/>
                                  <a:pt x="3205658" y="306705"/>
                                  <a:pt x="3206166" y="306705"/>
                                </a:cubicBezTo>
                                <a:cubicBezTo>
                                  <a:pt x="3206674" y="306832"/>
                                  <a:pt x="3207055" y="306832"/>
                                  <a:pt x="3207563" y="306960"/>
                                </a:cubicBezTo>
                                <a:cubicBezTo>
                                  <a:pt x="3208071" y="306960"/>
                                  <a:pt x="3208579" y="306960"/>
                                  <a:pt x="3209087" y="306960"/>
                                </a:cubicBezTo>
                                <a:cubicBezTo>
                                  <a:pt x="3209595" y="307086"/>
                                  <a:pt x="3209976" y="307086"/>
                                  <a:pt x="3210484" y="307086"/>
                                </a:cubicBezTo>
                                <a:cubicBezTo>
                                  <a:pt x="3210992" y="307213"/>
                                  <a:pt x="3211500" y="307213"/>
                                  <a:pt x="3212008" y="307340"/>
                                </a:cubicBezTo>
                                <a:cubicBezTo>
                                  <a:pt x="3212516" y="307340"/>
                                  <a:pt x="3212897" y="307467"/>
                                  <a:pt x="3213405" y="307594"/>
                                </a:cubicBezTo>
                                <a:cubicBezTo>
                                  <a:pt x="3213913" y="307722"/>
                                  <a:pt x="3214421" y="307975"/>
                                  <a:pt x="3214929" y="308102"/>
                                </a:cubicBezTo>
                                <a:cubicBezTo>
                                  <a:pt x="3215437" y="308229"/>
                                  <a:pt x="3215818" y="308484"/>
                                  <a:pt x="3216326" y="308737"/>
                                </a:cubicBezTo>
                                <a:cubicBezTo>
                                  <a:pt x="3216834" y="308864"/>
                                  <a:pt x="3217342" y="309118"/>
                                  <a:pt x="3217850" y="309373"/>
                                </a:cubicBezTo>
                                <a:cubicBezTo>
                                  <a:pt x="3218358" y="309626"/>
                                  <a:pt x="3218739" y="309880"/>
                                  <a:pt x="3219247" y="310135"/>
                                </a:cubicBezTo>
                                <a:cubicBezTo>
                                  <a:pt x="3219755" y="310388"/>
                                  <a:pt x="3220263" y="310642"/>
                                  <a:pt x="3220771" y="310897"/>
                                </a:cubicBezTo>
                                <a:cubicBezTo>
                                  <a:pt x="3221152" y="311150"/>
                                  <a:pt x="3221660" y="311404"/>
                                  <a:pt x="3222168" y="311531"/>
                                </a:cubicBezTo>
                                <a:cubicBezTo>
                                  <a:pt x="3222676" y="311785"/>
                                  <a:pt x="3223184" y="312039"/>
                                  <a:pt x="3223692" y="312293"/>
                                </a:cubicBezTo>
                                <a:cubicBezTo>
                                  <a:pt x="3224073" y="312420"/>
                                  <a:pt x="3224581" y="312674"/>
                                  <a:pt x="3225089" y="312928"/>
                                </a:cubicBezTo>
                                <a:cubicBezTo>
                                  <a:pt x="3225597" y="313182"/>
                                  <a:pt x="3226105" y="313310"/>
                                  <a:pt x="3226613" y="313563"/>
                                </a:cubicBezTo>
                                <a:cubicBezTo>
                                  <a:pt x="3226994" y="313817"/>
                                  <a:pt x="3227502" y="314072"/>
                                  <a:pt x="3228010" y="314325"/>
                                </a:cubicBezTo>
                                <a:cubicBezTo>
                                  <a:pt x="3228518" y="314579"/>
                                  <a:pt x="3229026" y="314834"/>
                                  <a:pt x="3229534" y="315214"/>
                                </a:cubicBezTo>
                                <a:cubicBezTo>
                                  <a:pt x="3229915" y="315468"/>
                                  <a:pt x="3230423" y="315723"/>
                                  <a:pt x="3230931" y="315976"/>
                                </a:cubicBezTo>
                                <a:cubicBezTo>
                                  <a:pt x="3231439" y="316230"/>
                                  <a:pt x="3231947" y="316485"/>
                                  <a:pt x="3232455" y="316611"/>
                                </a:cubicBezTo>
                                <a:cubicBezTo>
                                  <a:pt x="3232836" y="316865"/>
                                  <a:pt x="3233344" y="317119"/>
                                  <a:pt x="3233852" y="317247"/>
                                </a:cubicBezTo>
                                <a:cubicBezTo>
                                  <a:pt x="3234360" y="317500"/>
                                  <a:pt x="3234868" y="317627"/>
                                  <a:pt x="3235376" y="317754"/>
                                </a:cubicBezTo>
                                <a:cubicBezTo>
                                  <a:pt x="3235757" y="318009"/>
                                  <a:pt x="3236265" y="318135"/>
                                  <a:pt x="3236773" y="318262"/>
                                </a:cubicBezTo>
                                <a:cubicBezTo>
                                  <a:pt x="3237281" y="318389"/>
                                  <a:pt x="3237789" y="318516"/>
                                  <a:pt x="3238170" y="318643"/>
                                </a:cubicBezTo>
                                <a:cubicBezTo>
                                  <a:pt x="3238678" y="318770"/>
                                  <a:pt x="3239186" y="319024"/>
                                  <a:pt x="3239694" y="319151"/>
                                </a:cubicBezTo>
                                <a:cubicBezTo>
                                  <a:pt x="3240202" y="319405"/>
                                  <a:pt x="3240710" y="319532"/>
                                  <a:pt x="3241091" y="319786"/>
                                </a:cubicBezTo>
                                <a:cubicBezTo>
                                  <a:pt x="3241599" y="320167"/>
                                  <a:pt x="3242107" y="320422"/>
                                  <a:pt x="3242615" y="320802"/>
                                </a:cubicBezTo>
                                <a:cubicBezTo>
                                  <a:pt x="3243123" y="321184"/>
                                  <a:pt x="3243631" y="321564"/>
                                  <a:pt x="3244012" y="322073"/>
                                </a:cubicBezTo>
                                <a:cubicBezTo>
                                  <a:pt x="3244520" y="322453"/>
                                  <a:pt x="3245028" y="322961"/>
                                  <a:pt x="3245536" y="323597"/>
                                </a:cubicBezTo>
                                <a:cubicBezTo>
                                  <a:pt x="3246044" y="324104"/>
                                  <a:pt x="3246552" y="324739"/>
                                  <a:pt x="3246933" y="325248"/>
                                </a:cubicBezTo>
                                <a:cubicBezTo>
                                  <a:pt x="3247441" y="325882"/>
                                  <a:pt x="3247949" y="326517"/>
                                  <a:pt x="3248457" y="327152"/>
                                </a:cubicBezTo>
                                <a:cubicBezTo>
                                  <a:pt x="3248965" y="327787"/>
                                  <a:pt x="3249473" y="328549"/>
                                  <a:pt x="3249854" y="329311"/>
                                </a:cubicBezTo>
                                <a:cubicBezTo>
                                  <a:pt x="3250362" y="329947"/>
                                  <a:pt x="3250870" y="330709"/>
                                  <a:pt x="3251378" y="331470"/>
                                </a:cubicBezTo>
                                <a:cubicBezTo>
                                  <a:pt x="3251886" y="332232"/>
                                  <a:pt x="3252394" y="332994"/>
                                  <a:pt x="3252775" y="333756"/>
                                </a:cubicBezTo>
                                <a:cubicBezTo>
                                  <a:pt x="3253283" y="334645"/>
                                  <a:pt x="3253791" y="335535"/>
                                  <a:pt x="3254299" y="336423"/>
                                </a:cubicBezTo>
                                <a:cubicBezTo>
                                  <a:pt x="3254807" y="337185"/>
                                  <a:pt x="3255188" y="338074"/>
                                  <a:pt x="3255696" y="339090"/>
                                </a:cubicBezTo>
                                <a:cubicBezTo>
                                  <a:pt x="3256204" y="339979"/>
                                  <a:pt x="3256712" y="340995"/>
                                  <a:pt x="3257220" y="342011"/>
                                </a:cubicBezTo>
                                <a:cubicBezTo>
                                  <a:pt x="3257728" y="343027"/>
                                  <a:pt x="3258109" y="344170"/>
                                  <a:pt x="3258617" y="345186"/>
                                </a:cubicBezTo>
                                <a:cubicBezTo>
                                  <a:pt x="3259125" y="346329"/>
                                  <a:pt x="3259633" y="347345"/>
                                  <a:pt x="3260141" y="348488"/>
                                </a:cubicBezTo>
                                <a:cubicBezTo>
                                  <a:pt x="3260649" y="349504"/>
                                  <a:pt x="3261030" y="350648"/>
                                  <a:pt x="3261538" y="351790"/>
                                </a:cubicBezTo>
                                <a:cubicBezTo>
                                  <a:pt x="3262046" y="352934"/>
                                  <a:pt x="3262554" y="354076"/>
                                  <a:pt x="3263062" y="355219"/>
                                </a:cubicBezTo>
                                <a:cubicBezTo>
                                  <a:pt x="3263570" y="356235"/>
                                  <a:pt x="3263951" y="357378"/>
                                  <a:pt x="3264459" y="358522"/>
                                </a:cubicBezTo>
                                <a:cubicBezTo>
                                  <a:pt x="3264967" y="359537"/>
                                  <a:pt x="3265475" y="360680"/>
                                  <a:pt x="3265983" y="361697"/>
                                </a:cubicBezTo>
                                <a:cubicBezTo>
                                  <a:pt x="3266491" y="362712"/>
                                  <a:pt x="3266872" y="363728"/>
                                  <a:pt x="3267380" y="364744"/>
                                </a:cubicBezTo>
                                <a:cubicBezTo>
                                  <a:pt x="3267888" y="365760"/>
                                  <a:pt x="3268396" y="366649"/>
                                  <a:pt x="3268904" y="367665"/>
                                </a:cubicBezTo>
                                <a:cubicBezTo>
                                  <a:pt x="3269412" y="368554"/>
                                  <a:pt x="3269793" y="369443"/>
                                  <a:pt x="3270301" y="370460"/>
                                </a:cubicBezTo>
                                <a:cubicBezTo>
                                  <a:pt x="3270809" y="371348"/>
                                  <a:pt x="3271317" y="372237"/>
                                  <a:pt x="3271825" y="373126"/>
                                </a:cubicBezTo>
                                <a:cubicBezTo>
                                  <a:pt x="3272206" y="374015"/>
                                  <a:pt x="3272714" y="374904"/>
                                  <a:pt x="3273222" y="375793"/>
                                </a:cubicBezTo>
                                <a:cubicBezTo>
                                  <a:pt x="3273730" y="376682"/>
                                  <a:pt x="3274238" y="377572"/>
                                  <a:pt x="3274746" y="378334"/>
                                </a:cubicBezTo>
                                <a:cubicBezTo>
                                  <a:pt x="3275127" y="379223"/>
                                  <a:pt x="3275635" y="380111"/>
                                  <a:pt x="3276143" y="381000"/>
                                </a:cubicBezTo>
                                <a:cubicBezTo>
                                  <a:pt x="3276651" y="381889"/>
                                  <a:pt x="3277159" y="382651"/>
                                  <a:pt x="3277667" y="383540"/>
                                </a:cubicBezTo>
                                <a:cubicBezTo>
                                  <a:pt x="3278048" y="384302"/>
                                  <a:pt x="3278556" y="385064"/>
                                  <a:pt x="3279064" y="385826"/>
                                </a:cubicBezTo>
                                <a:cubicBezTo>
                                  <a:pt x="3279572" y="386461"/>
                                  <a:pt x="3280080" y="387223"/>
                                  <a:pt x="3280588" y="387731"/>
                                </a:cubicBezTo>
                                <a:cubicBezTo>
                                  <a:pt x="3280969" y="388366"/>
                                  <a:pt x="3281477" y="388874"/>
                                  <a:pt x="3281985" y="389382"/>
                                </a:cubicBezTo>
                                <a:cubicBezTo>
                                  <a:pt x="3282493" y="389763"/>
                                  <a:pt x="3283001" y="390272"/>
                                  <a:pt x="3283509" y="390652"/>
                                </a:cubicBezTo>
                                <a:cubicBezTo>
                                  <a:pt x="3283890" y="391034"/>
                                  <a:pt x="3284398" y="391287"/>
                                  <a:pt x="3284906" y="391668"/>
                                </a:cubicBezTo>
                                <a:cubicBezTo>
                                  <a:pt x="3285414" y="391923"/>
                                  <a:pt x="3285922" y="392303"/>
                                  <a:pt x="3286430" y="392557"/>
                                </a:cubicBezTo>
                                <a:cubicBezTo>
                                  <a:pt x="3286811" y="392811"/>
                                  <a:pt x="3287319" y="393192"/>
                                  <a:pt x="3287827" y="393447"/>
                                </a:cubicBezTo>
                                <a:cubicBezTo>
                                  <a:pt x="3288335" y="393700"/>
                                  <a:pt x="3288843" y="394081"/>
                                  <a:pt x="3289224" y="394335"/>
                                </a:cubicBezTo>
                                <a:cubicBezTo>
                                  <a:pt x="3289732" y="394462"/>
                                  <a:pt x="3290240" y="394716"/>
                                  <a:pt x="3290748" y="394843"/>
                                </a:cubicBezTo>
                                <a:cubicBezTo>
                                  <a:pt x="3291256" y="394970"/>
                                  <a:pt x="3291764" y="395098"/>
                                  <a:pt x="3292145" y="395098"/>
                                </a:cubicBezTo>
                                <a:cubicBezTo>
                                  <a:pt x="3292653" y="394970"/>
                                  <a:pt x="3293161" y="394843"/>
                                  <a:pt x="3293669" y="394589"/>
                                </a:cubicBezTo>
                                <a:cubicBezTo>
                                  <a:pt x="3294177" y="394462"/>
                                  <a:pt x="3294685" y="394081"/>
                                  <a:pt x="3295066" y="393573"/>
                                </a:cubicBezTo>
                                <a:cubicBezTo>
                                  <a:pt x="3295574" y="393065"/>
                                  <a:pt x="3296082" y="392430"/>
                                  <a:pt x="3296590" y="391668"/>
                                </a:cubicBezTo>
                                <a:cubicBezTo>
                                  <a:pt x="3297098" y="390906"/>
                                  <a:pt x="3297606" y="390017"/>
                                  <a:pt x="3297987" y="388874"/>
                                </a:cubicBezTo>
                                <a:cubicBezTo>
                                  <a:pt x="3298495" y="387731"/>
                                  <a:pt x="3299003" y="386461"/>
                                  <a:pt x="3299511" y="385064"/>
                                </a:cubicBezTo>
                                <a:cubicBezTo>
                                  <a:pt x="3300019" y="383667"/>
                                  <a:pt x="3300527" y="382143"/>
                                  <a:pt x="3300908" y="380365"/>
                                </a:cubicBezTo>
                                <a:cubicBezTo>
                                  <a:pt x="3301416" y="378587"/>
                                  <a:pt x="3301924" y="376555"/>
                                  <a:pt x="3302432" y="374523"/>
                                </a:cubicBezTo>
                                <a:cubicBezTo>
                                  <a:pt x="3302940" y="372491"/>
                                  <a:pt x="3303321" y="370205"/>
                                  <a:pt x="3303829" y="367919"/>
                                </a:cubicBezTo>
                                <a:cubicBezTo>
                                  <a:pt x="3304337" y="365634"/>
                                  <a:pt x="3304845" y="363093"/>
                                  <a:pt x="3305353" y="360807"/>
                                </a:cubicBezTo>
                                <a:cubicBezTo>
                                  <a:pt x="3305861" y="358394"/>
                                  <a:pt x="3306242" y="355981"/>
                                  <a:pt x="3306750" y="353823"/>
                                </a:cubicBezTo>
                                <a:cubicBezTo>
                                  <a:pt x="3307258" y="351536"/>
                                  <a:pt x="3307766" y="349377"/>
                                  <a:pt x="3308274" y="347473"/>
                                </a:cubicBezTo>
                                <a:cubicBezTo>
                                  <a:pt x="3308782" y="345694"/>
                                  <a:pt x="3309163" y="343916"/>
                                  <a:pt x="3309671" y="342519"/>
                                </a:cubicBezTo>
                                <a:cubicBezTo>
                                  <a:pt x="3310179" y="341123"/>
                                  <a:pt x="3310687" y="339852"/>
                                  <a:pt x="3311195" y="338836"/>
                                </a:cubicBezTo>
                                <a:cubicBezTo>
                                  <a:pt x="3311703" y="337820"/>
                                  <a:pt x="3312084" y="337059"/>
                                  <a:pt x="3312592" y="336297"/>
                                </a:cubicBezTo>
                                <a:cubicBezTo>
                                  <a:pt x="3313100" y="335661"/>
                                  <a:pt x="3313608" y="335026"/>
                                  <a:pt x="3314116" y="334518"/>
                                </a:cubicBezTo>
                                <a:cubicBezTo>
                                  <a:pt x="3314624" y="333884"/>
                                  <a:pt x="3315005" y="333502"/>
                                  <a:pt x="3315513" y="332867"/>
                                </a:cubicBezTo>
                                <a:cubicBezTo>
                                  <a:pt x="3316021" y="332360"/>
                                  <a:pt x="3316529" y="331851"/>
                                  <a:pt x="3317037" y="331216"/>
                                </a:cubicBezTo>
                                <a:cubicBezTo>
                                  <a:pt x="3317545" y="330581"/>
                                  <a:pt x="3317926" y="329819"/>
                                  <a:pt x="3318434" y="329057"/>
                                </a:cubicBezTo>
                                <a:cubicBezTo>
                                  <a:pt x="3318942" y="328295"/>
                                  <a:pt x="3319450" y="327534"/>
                                  <a:pt x="3319958" y="326517"/>
                                </a:cubicBezTo>
                                <a:cubicBezTo>
                                  <a:pt x="3320466" y="325628"/>
                                  <a:pt x="3320847" y="324612"/>
                                  <a:pt x="3321355" y="323597"/>
                                </a:cubicBezTo>
                                <a:cubicBezTo>
                                  <a:pt x="3321863" y="322453"/>
                                  <a:pt x="3322371" y="321310"/>
                                  <a:pt x="3322879" y="320167"/>
                                </a:cubicBezTo>
                                <a:cubicBezTo>
                                  <a:pt x="3323260" y="318898"/>
                                  <a:pt x="3323768" y="317627"/>
                                  <a:pt x="3324276" y="316357"/>
                                </a:cubicBezTo>
                                <a:cubicBezTo>
                                  <a:pt x="3324784" y="314960"/>
                                  <a:pt x="3325292" y="313563"/>
                                  <a:pt x="3325800" y="312166"/>
                                </a:cubicBezTo>
                                <a:cubicBezTo>
                                  <a:pt x="3326181" y="310642"/>
                                  <a:pt x="3326689" y="309118"/>
                                  <a:pt x="3327197" y="307467"/>
                                </a:cubicBezTo>
                                <a:cubicBezTo>
                                  <a:pt x="3327705" y="305689"/>
                                  <a:pt x="3328213" y="303911"/>
                                  <a:pt x="3328721" y="302134"/>
                                </a:cubicBezTo>
                                <a:cubicBezTo>
                                  <a:pt x="3329102" y="300228"/>
                                  <a:pt x="3329610" y="298197"/>
                                  <a:pt x="3330118" y="296164"/>
                                </a:cubicBezTo>
                                <a:cubicBezTo>
                                  <a:pt x="3330626" y="294132"/>
                                  <a:pt x="3331134" y="291973"/>
                                  <a:pt x="3331642" y="289814"/>
                                </a:cubicBezTo>
                                <a:cubicBezTo>
                                  <a:pt x="3332023" y="287782"/>
                                  <a:pt x="3332531" y="285623"/>
                                  <a:pt x="3333039" y="283591"/>
                                </a:cubicBezTo>
                                <a:cubicBezTo>
                                  <a:pt x="3333547" y="281560"/>
                                  <a:pt x="3334055" y="279527"/>
                                  <a:pt x="3334563" y="277623"/>
                                </a:cubicBezTo>
                                <a:cubicBezTo>
                                  <a:pt x="3334944" y="275717"/>
                                  <a:pt x="3335452" y="273939"/>
                                  <a:pt x="3335960" y="272161"/>
                                </a:cubicBezTo>
                                <a:cubicBezTo>
                                  <a:pt x="3336468" y="270384"/>
                                  <a:pt x="3336976" y="268732"/>
                                  <a:pt x="3337357" y="266954"/>
                                </a:cubicBezTo>
                                <a:cubicBezTo>
                                  <a:pt x="3337865" y="265303"/>
                                  <a:pt x="3338373" y="263652"/>
                                  <a:pt x="3338881" y="262128"/>
                                </a:cubicBezTo>
                                <a:cubicBezTo>
                                  <a:pt x="3339389" y="260477"/>
                                  <a:pt x="3339897" y="258826"/>
                                  <a:pt x="3340278" y="257175"/>
                                </a:cubicBezTo>
                                <a:cubicBezTo>
                                  <a:pt x="3340786" y="255524"/>
                                  <a:pt x="3341294" y="253873"/>
                                  <a:pt x="3341802" y="252223"/>
                                </a:cubicBezTo>
                                <a:cubicBezTo>
                                  <a:pt x="3342310" y="250572"/>
                                  <a:pt x="3342818" y="248793"/>
                                  <a:pt x="3343199" y="247142"/>
                                </a:cubicBezTo>
                                <a:cubicBezTo>
                                  <a:pt x="3343707" y="245364"/>
                                  <a:pt x="3344215" y="243713"/>
                                  <a:pt x="3344723" y="241935"/>
                                </a:cubicBezTo>
                                <a:cubicBezTo>
                                  <a:pt x="3345231" y="240285"/>
                                  <a:pt x="3345739" y="238506"/>
                                  <a:pt x="3346120" y="236728"/>
                                </a:cubicBezTo>
                                <a:cubicBezTo>
                                  <a:pt x="3346628" y="235077"/>
                                  <a:pt x="3347136" y="233299"/>
                                  <a:pt x="3347644" y="231648"/>
                                </a:cubicBezTo>
                                <a:cubicBezTo>
                                  <a:pt x="3348152" y="230124"/>
                                  <a:pt x="3348660" y="228473"/>
                                  <a:pt x="3349041" y="226949"/>
                                </a:cubicBezTo>
                                <a:cubicBezTo>
                                  <a:pt x="3349549" y="225425"/>
                                  <a:pt x="3350057" y="223774"/>
                                  <a:pt x="3350565" y="222377"/>
                                </a:cubicBezTo>
                                <a:cubicBezTo>
                                  <a:pt x="3351073" y="220853"/>
                                  <a:pt x="3351581" y="219456"/>
                                  <a:pt x="3351962" y="218186"/>
                                </a:cubicBezTo>
                                <a:cubicBezTo>
                                  <a:pt x="3352470" y="216789"/>
                                  <a:pt x="3352978" y="215519"/>
                                  <a:pt x="3353486" y="214249"/>
                                </a:cubicBezTo>
                                <a:cubicBezTo>
                                  <a:pt x="3353994" y="213106"/>
                                  <a:pt x="3354375" y="211836"/>
                                  <a:pt x="3354883" y="210820"/>
                                </a:cubicBezTo>
                                <a:cubicBezTo>
                                  <a:pt x="3355391" y="209677"/>
                                  <a:pt x="3355899" y="208661"/>
                                  <a:pt x="3356407" y="207773"/>
                                </a:cubicBezTo>
                                <a:cubicBezTo>
                                  <a:pt x="3356915" y="206884"/>
                                  <a:pt x="3357296" y="206122"/>
                                  <a:pt x="3357804" y="205486"/>
                                </a:cubicBezTo>
                                <a:cubicBezTo>
                                  <a:pt x="3358312" y="204724"/>
                                  <a:pt x="3358820" y="204216"/>
                                  <a:pt x="3359328" y="203835"/>
                                </a:cubicBezTo>
                                <a:cubicBezTo>
                                  <a:pt x="3359836" y="203327"/>
                                  <a:pt x="3360217" y="203073"/>
                                  <a:pt x="3360725" y="202819"/>
                                </a:cubicBezTo>
                                <a:cubicBezTo>
                                  <a:pt x="3361233" y="202692"/>
                                  <a:pt x="3361741" y="202565"/>
                                  <a:pt x="3362249" y="202438"/>
                                </a:cubicBezTo>
                                <a:cubicBezTo>
                                  <a:pt x="3362757" y="202438"/>
                                  <a:pt x="3363138" y="202565"/>
                                  <a:pt x="3363646" y="202692"/>
                                </a:cubicBezTo>
                                <a:cubicBezTo>
                                  <a:pt x="3364154" y="202819"/>
                                  <a:pt x="3364662" y="202947"/>
                                  <a:pt x="3365170" y="203200"/>
                                </a:cubicBezTo>
                                <a:cubicBezTo>
                                  <a:pt x="3365678" y="203454"/>
                                  <a:pt x="3366059" y="203709"/>
                                  <a:pt x="3366567" y="204089"/>
                                </a:cubicBezTo>
                                <a:cubicBezTo>
                                  <a:pt x="3367075" y="204470"/>
                                  <a:pt x="3367583" y="204851"/>
                                  <a:pt x="3368091" y="205232"/>
                                </a:cubicBezTo>
                                <a:cubicBezTo>
                                  <a:pt x="3368599" y="205613"/>
                                  <a:pt x="3368980" y="206122"/>
                                  <a:pt x="3369488" y="206756"/>
                                </a:cubicBezTo>
                                <a:cubicBezTo>
                                  <a:pt x="3369996" y="207264"/>
                                  <a:pt x="3370504" y="207899"/>
                                  <a:pt x="3371012" y="208535"/>
                                </a:cubicBezTo>
                                <a:cubicBezTo>
                                  <a:pt x="3371393" y="209169"/>
                                  <a:pt x="3371901" y="209931"/>
                                  <a:pt x="3372409" y="210693"/>
                                </a:cubicBezTo>
                                <a:cubicBezTo>
                                  <a:pt x="3372917" y="211455"/>
                                  <a:pt x="3373425" y="212217"/>
                                  <a:pt x="3373933" y="213234"/>
                                </a:cubicBezTo>
                                <a:cubicBezTo>
                                  <a:pt x="3374314" y="214123"/>
                                  <a:pt x="3374822" y="215011"/>
                                  <a:pt x="3375330" y="216027"/>
                                </a:cubicBezTo>
                                <a:cubicBezTo>
                                  <a:pt x="3375838" y="217043"/>
                                  <a:pt x="3376346" y="218060"/>
                                  <a:pt x="3376854" y="219202"/>
                                </a:cubicBezTo>
                                <a:cubicBezTo>
                                  <a:pt x="3377235" y="220218"/>
                                  <a:pt x="3377743" y="221488"/>
                                  <a:pt x="3378251" y="222631"/>
                                </a:cubicBezTo>
                                <a:cubicBezTo>
                                  <a:pt x="3378759" y="223774"/>
                                  <a:pt x="3379267" y="224917"/>
                                  <a:pt x="3379775" y="226187"/>
                                </a:cubicBezTo>
                                <a:cubicBezTo>
                                  <a:pt x="3380156" y="227330"/>
                                  <a:pt x="3380664" y="228600"/>
                                  <a:pt x="3381172" y="229870"/>
                                </a:cubicBezTo>
                                <a:cubicBezTo>
                                  <a:pt x="3381680" y="231013"/>
                                  <a:pt x="3382188" y="232284"/>
                                  <a:pt x="3382696" y="233553"/>
                                </a:cubicBezTo>
                                <a:cubicBezTo>
                                  <a:pt x="3383077" y="234823"/>
                                  <a:pt x="3383585" y="236220"/>
                                  <a:pt x="3384093" y="237490"/>
                                </a:cubicBezTo>
                                <a:cubicBezTo>
                                  <a:pt x="3384601" y="238760"/>
                                  <a:pt x="3385109" y="240157"/>
                                  <a:pt x="3385617" y="241427"/>
                                </a:cubicBezTo>
                                <a:cubicBezTo>
                                  <a:pt x="3385998" y="242824"/>
                                  <a:pt x="3386506" y="244222"/>
                                  <a:pt x="3387014" y="245491"/>
                                </a:cubicBezTo>
                                <a:cubicBezTo>
                                  <a:pt x="3387522" y="246761"/>
                                  <a:pt x="3388030" y="248159"/>
                                  <a:pt x="3388411" y="249428"/>
                                </a:cubicBezTo>
                                <a:cubicBezTo>
                                  <a:pt x="3388919" y="250698"/>
                                  <a:pt x="3389427" y="251841"/>
                                  <a:pt x="3389935" y="252985"/>
                                </a:cubicBezTo>
                                <a:cubicBezTo>
                                  <a:pt x="3390443" y="254254"/>
                                  <a:pt x="3390951" y="255398"/>
                                  <a:pt x="3391332" y="256413"/>
                                </a:cubicBezTo>
                                <a:cubicBezTo>
                                  <a:pt x="3391840" y="257556"/>
                                  <a:pt x="3392348" y="258573"/>
                                  <a:pt x="3392856" y="259588"/>
                                </a:cubicBezTo>
                                <a:cubicBezTo>
                                  <a:pt x="3393364" y="260604"/>
                                  <a:pt x="3393872" y="261493"/>
                                  <a:pt x="3394253" y="262382"/>
                                </a:cubicBezTo>
                                <a:cubicBezTo>
                                  <a:pt x="3394761" y="263272"/>
                                  <a:pt x="3395269" y="264034"/>
                                  <a:pt x="3395777" y="264795"/>
                                </a:cubicBezTo>
                                <a:cubicBezTo>
                                  <a:pt x="3396285" y="265685"/>
                                  <a:pt x="3396793" y="266319"/>
                                  <a:pt x="3397174" y="267081"/>
                                </a:cubicBezTo>
                                <a:cubicBezTo>
                                  <a:pt x="3397682" y="267843"/>
                                  <a:pt x="3398190" y="268478"/>
                                  <a:pt x="3398698" y="269113"/>
                                </a:cubicBezTo>
                                <a:cubicBezTo>
                                  <a:pt x="3399206" y="269875"/>
                                  <a:pt x="3399714" y="270510"/>
                                  <a:pt x="3400095" y="271145"/>
                                </a:cubicBezTo>
                                <a:cubicBezTo>
                                  <a:pt x="3400603" y="271780"/>
                                  <a:pt x="3401111" y="272415"/>
                                  <a:pt x="3401619" y="273050"/>
                                </a:cubicBezTo>
                                <a:cubicBezTo>
                                  <a:pt x="3402127" y="273685"/>
                                  <a:pt x="3402635" y="274320"/>
                                  <a:pt x="3403016" y="274955"/>
                                </a:cubicBezTo>
                                <a:cubicBezTo>
                                  <a:pt x="3403524" y="275463"/>
                                  <a:pt x="3404032" y="276098"/>
                                  <a:pt x="3404540" y="276734"/>
                                </a:cubicBezTo>
                                <a:cubicBezTo>
                                  <a:pt x="3405048" y="277241"/>
                                  <a:pt x="3405429" y="277876"/>
                                  <a:pt x="3405937" y="278385"/>
                                </a:cubicBezTo>
                                <a:cubicBezTo>
                                  <a:pt x="3406445" y="278892"/>
                                  <a:pt x="3406953" y="279400"/>
                                  <a:pt x="3407461" y="279909"/>
                                </a:cubicBezTo>
                                <a:cubicBezTo>
                                  <a:pt x="3407969" y="280289"/>
                                  <a:pt x="3408350" y="280670"/>
                                  <a:pt x="3408858" y="281051"/>
                                </a:cubicBezTo>
                                <a:cubicBezTo>
                                  <a:pt x="3409366" y="281432"/>
                                  <a:pt x="3409874" y="281686"/>
                                  <a:pt x="3410382" y="281940"/>
                                </a:cubicBezTo>
                                <a:cubicBezTo>
                                  <a:pt x="3410890" y="282194"/>
                                  <a:pt x="3411271" y="282448"/>
                                  <a:pt x="3411779" y="282575"/>
                                </a:cubicBezTo>
                                <a:cubicBezTo>
                                  <a:pt x="3412287" y="282829"/>
                                  <a:pt x="3412795" y="282956"/>
                                  <a:pt x="3413303" y="283084"/>
                                </a:cubicBezTo>
                                <a:cubicBezTo>
                                  <a:pt x="3413811" y="283210"/>
                                  <a:pt x="3414192" y="283210"/>
                                  <a:pt x="3414700" y="283337"/>
                                </a:cubicBezTo>
                                <a:cubicBezTo>
                                  <a:pt x="3415208" y="283464"/>
                                  <a:pt x="3415716" y="283464"/>
                                  <a:pt x="3416224" y="283591"/>
                                </a:cubicBezTo>
                                <a:cubicBezTo>
                                  <a:pt x="3416732" y="283718"/>
                                  <a:pt x="3417113" y="283718"/>
                                  <a:pt x="3417621" y="283845"/>
                                </a:cubicBezTo>
                                <a:cubicBezTo>
                                  <a:pt x="3418129" y="283845"/>
                                  <a:pt x="3418637" y="283973"/>
                                  <a:pt x="3419145" y="283973"/>
                                </a:cubicBezTo>
                                <a:cubicBezTo>
                                  <a:pt x="3419653" y="284099"/>
                                  <a:pt x="3420034" y="284099"/>
                                  <a:pt x="3420542" y="284226"/>
                                </a:cubicBezTo>
                                <a:cubicBezTo>
                                  <a:pt x="3421050" y="284226"/>
                                  <a:pt x="3421558" y="284226"/>
                                  <a:pt x="3422066" y="284226"/>
                                </a:cubicBezTo>
                                <a:cubicBezTo>
                                  <a:pt x="3422447" y="284099"/>
                                  <a:pt x="3422955" y="284099"/>
                                  <a:pt x="3423463" y="283973"/>
                                </a:cubicBezTo>
                                <a:cubicBezTo>
                                  <a:pt x="3423971" y="283973"/>
                                  <a:pt x="3424479" y="283845"/>
                                  <a:pt x="3424987" y="283718"/>
                                </a:cubicBezTo>
                                <a:cubicBezTo>
                                  <a:pt x="3425368" y="283718"/>
                                  <a:pt x="3425876" y="283591"/>
                                  <a:pt x="3426384" y="283591"/>
                                </a:cubicBezTo>
                                <a:cubicBezTo>
                                  <a:pt x="3426892" y="283591"/>
                                  <a:pt x="3427400" y="283718"/>
                                  <a:pt x="3427908" y="283845"/>
                                </a:cubicBezTo>
                                <a:cubicBezTo>
                                  <a:pt x="3428289" y="283973"/>
                                  <a:pt x="3428797" y="284226"/>
                                  <a:pt x="3429305" y="284480"/>
                                </a:cubicBezTo>
                                <a:cubicBezTo>
                                  <a:pt x="3429813" y="284861"/>
                                  <a:pt x="3430321" y="285242"/>
                                  <a:pt x="3430829" y="285623"/>
                                </a:cubicBezTo>
                                <a:cubicBezTo>
                                  <a:pt x="3431210" y="286004"/>
                                  <a:pt x="3431718" y="286512"/>
                                  <a:pt x="3432226" y="287020"/>
                                </a:cubicBezTo>
                                <a:cubicBezTo>
                                  <a:pt x="3432734" y="287528"/>
                                  <a:pt x="3433242" y="288036"/>
                                  <a:pt x="3433750" y="288544"/>
                                </a:cubicBezTo>
                                <a:cubicBezTo>
                                  <a:pt x="3434131" y="288925"/>
                                  <a:pt x="3434639" y="289306"/>
                                  <a:pt x="3435147" y="289687"/>
                                </a:cubicBezTo>
                                <a:cubicBezTo>
                                  <a:pt x="3435655" y="290068"/>
                                  <a:pt x="3436163" y="290323"/>
                                  <a:pt x="3436671" y="290576"/>
                                </a:cubicBezTo>
                                <a:cubicBezTo>
                                  <a:pt x="3437052" y="290830"/>
                                  <a:pt x="3437560" y="291085"/>
                                  <a:pt x="3438068" y="291211"/>
                                </a:cubicBezTo>
                                <a:cubicBezTo>
                                  <a:pt x="3438576" y="291465"/>
                                  <a:pt x="3439084" y="291465"/>
                                  <a:pt x="3439465" y="291592"/>
                                </a:cubicBezTo>
                                <a:cubicBezTo>
                                  <a:pt x="3439973" y="291719"/>
                                  <a:pt x="3440481" y="291719"/>
                                  <a:pt x="3440989" y="291847"/>
                                </a:cubicBezTo>
                                <a:cubicBezTo>
                                  <a:pt x="3441497" y="291847"/>
                                  <a:pt x="3442005" y="291973"/>
                                  <a:pt x="3442386" y="291973"/>
                                </a:cubicBezTo>
                                <a:cubicBezTo>
                                  <a:pt x="3442894" y="292100"/>
                                  <a:pt x="3443402" y="292227"/>
                                  <a:pt x="3443910" y="292227"/>
                                </a:cubicBezTo>
                                <a:cubicBezTo>
                                  <a:pt x="3444418" y="292354"/>
                                  <a:pt x="3444926" y="292481"/>
                                  <a:pt x="3445307" y="292481"/>
                                </a:cubicBezTo>
                                <a:cubicBezTo>
                                  <a:pt x="3445815" y="292609"/>
                                  <a:pt x="3446323" y="292609"/>
                                  <a:pt x="3446831" y="292609"/>
                                </a:cubicBezTo>
                                <a:cubicBezTo>
                                  <a:pt x="3447339" y="292735"/>
                                  <a:pt x="3447847" y="292735"/>
                                  <a:pt x="3448228" y="292735"/>
                                </a:cubicBezTo>
                                <a:cubicBezTo>
                                  <a:pt x="3448736" y="292735"/>
                                  <a:pt x="3449244" y="292609"/>
                                  <a:pt x="3449752" y="292609"/>
                                </a:cubicBezTo>
                                <a:cubicBezTo>
                                  <a:pt x="3450260" y="292481"/>
                                  <a:pt x="3450768" y="292481"/>
                                  <a:pt x="3451149" y="292354"/>
                                </a:cubicBezTo>
                                <a:cubicBezTo>
                                  <a:pt x="3451657" y="292354"/>
                                  <a:pt x="3452165" y="292227"/>
                                  <a:pt x="3452673" y="292227"/>
                                </a:cubicBezTo>
                                <a:cubicBezTo>
                                  <a:pt x="3453181" y="292100"/>
                                  <a:pt x="3453689" y="292100"/>
                                  <a:pt x="3454070" y="292100"/>
                                </a:cubicBezTo>
                                <a:cubicBezTo>
                                  <a:pt x="3454578" y="292227"/>
                                  <a:pt x="3455086" y="292227"/>
                                  <a:pt x="3455594" y="292354"/>
                                </a:cubicBezTo>
                                <a:cubicBezTo>
                                  <a:pt x="3456102" y="292481"/>
                                  <a:pt x="3456483" y="292609"/>
                                  <a:pt x="3456991" y="292609"/>
                                </a:cubicBezTo>
                                <a:cubicBezTo>
                                  <a:pt x="3457499" y="292735"/>
                                  <a:pt x="3458007" y="292862"/>
                                  <a:pt x="3458515" y="292989"/>
                                </a:cubicBezTo>
                                <a:cubicBezTo>
                                  <a:pt x="3459023" y="293116"/>
                                  <a:pt x="3459404" y="293243"/>
                                  <a:pt x="3459912" y="293243"/>
                                </a:cubicBezTo>
                                <a:cubicBezTo>
                                  <a:pt x="3460420" y="293370"/>
                                  <a:pt x="3460928" y="293370"/>
                                  <a:pt x="3461436" y="293370"/>
                                </a:cubicBezTo>
                                <a:cubicBezTo>
                                  <a:pt x="3461944" y="293370"/>
                                  <a:pt x="3462325" y="293370"/>
                                  <a:pt x="3462833" y="293243"/>
                                </a:cubicBezTo>
                                <a:cubicBezTo>
                                  <a:pt x="3463341" y="293116"/>
                                  <a:pt x="3463849" y="292989"/>
                                  <a:pt x="3464357" y="292989"/>
                                </a:cubicBezTo>
                                <a:cubicBezTo>
                                  <a:pt x="3464865" y="292862"/>
                                  <a:pt x="3465246" y="292609"/>
                                  <a:pt x="3465754" y="292481"/>
                                </a:cubicBezTo>
                                <a:cubicBezTo>
                                  <a:pt x="3466262" y="292354"/>
                                  <a:pt x="3466770" y="292227"/>
                                  <a:pt x="3467278" y="292100"/>
                                </a:cubicBezTo>
                                <a:cubicBezTo>
                                  <a:pt x="3467786" y="292100"/>
                                  <a:pt x="3468167" y="291973"/>
                                  <a:pt x="3468675" y="291973"/>
                                </a:cubicBezTo>
                                <a:cubicBezTo>
                                  <a:pt x="3469183" y="291847"/>
                                  <a:pt x="3469691" y="291847"/>
                                  <a:pt x="3470199" y="291973"/>
                                </a:cubicBezTo>
                                <a:cubicBezTo>
                                  <a:pt x="3470707" y="291973"/>
                                  <a:pt x="3471088" y="291973"/>
                                  <a:pt x="3471596" y="292100"/>
                                </a:cubicBezTo>
                                <a:cubicBezTo>
                                  <a:pt x="3472104" y="292227"/>
                                  <a:pt x="3472612" y="292227"/>
                                  <a:pt x="3473120" y="292354"/>
                                </a:cubicBezTo>
                                <a:cubicBezTo>
                                  <a:pt x="3473501" y="292481"/>
                                  <a:pt x="3474009" y="292609"/>
                                  <a:pt x="3474517" y="292735"/>
                                </a:cubicBezTo>
                                <a:cubicBezTo>
                                  <a:pt x="3475025" y="292735"/>
                                  <a:pt x="3475533" y="292862"/>
                                  <a:pt x="3476041" y="292989"/>
                                </a:cubicBezTo>
                                <a:cubicBezTo>
                                  <a:pt x="3476422" y="293116"/>
                                  <a:pt x="3476930" y="293116"/>
                                  <a:pt x="3477438" y="293243"/>
                                </a:cubicBezTo>
                                <a:cubicBezTo>
                                  <a:pt x="3477946" y="293243"/>
                                  <a:pt x="3478454" y="293370"/>
                                  <a:pt x="3478962" y="293498"/>
                                </a:cubicBezTo>
                                <a:cubicBezTo>
                                  <a:pt x="3479343" y="293498"/>
                                  <a:pt x="3479851" y="293624"/>
                                  <a:pt x="3480359" y="293751"/>
                                </a:cubicBezTo>
                                <a:cubicBezTo>
                                  <a:pt x="3480867" y="293878"/>
                                  <a:pt x="3481375" y="294005"/>
                                  <a:pt x="3481883" y="294132"/>
                                </a:cubicBezTo>
                                <a:cubicBezTo>
                                  <a:pt x="3482264" y="294260"/>
                                  <a:pt x="3482772" y="294513"/>
                                  <a:pt x="3483280" y="294640"/>
                                </a:cubicBezTo>
                                <a:cubicBezTo>
                                  <a:pt x="3483788" y="294767"/>
                                  <a:pt x="3484296" y="295022"/>
                                  <a:pt x="3484804" y="295148"/>
                                </a:cubicBezTo>
                                <a:cubicBezTo>
                                  <a:pt x="3485185" y="295402"/>
                                  <a:pt x="3485693" y="295529"/>
                                  <a:pt x="3486201" y="295784"/>
                                </a:cubicBezTo>
                                <a:cubicBezTo>
                                  <a:pt x="3486709" y="295910"/>
                                  <a:pt x="3487217" y="296164"/>
                                  <a:pt x="3487725" y="296291"/>
                                </a:cubicBezTo>
                                <a:cubicBezTo>
                                  <a:pt x="3488106" y="296418"/>
                                  <a:pt x="3488614" y="296673"/>
                                  <a:pt x="3489122" y="296799"/>
                                </a:cubicBezTo>
                                <a:cubicBezTo>
                                  <a:pt x="3489630" y="296926"/>
                                  <a:pt x="3490138" y="297053"/>
                                  <a:pt x="3490519" y="297180"/>
                                </a:cubicBezTo>
                                <a:cubicBezTo>
                                  <a:pt x="3491027" y="297307"/>
                                  <a:pt x="3491535" y="297435"/>
                                  <a:pt x="3492043" y="297435"/>
                                </a:cubicBezTo>
                                <a:cubicBezTo>
                                  <a:pt x="3492551" y="297561"/>
                                  <a:pt x="3493059" y="297688"/>
                                  <a:pt x="3493440" y="297688"/>
                                </a:cubicBezTo>
                                <a:cubicBezTo>
                                  <a:pt x="3493948" y="297815"/>
                                  <a:pt x="3494456" y="297815"/>
                                  <a:pt x="3494964" y="297942"/>
                                </a:cubicBezTo>
                                <a:cubicBezTo>
                                  <a:pt x="3495472" y="297942"/>
                                  <a:pt x="3495980" y="297942"/>
                                  <a:pt x="3496361" y="298069"/>
                                </a:cubicBezTo>
                                <a:cubicBezTo>
                                  <a:pt x="3496869" y="298069"/>
                                  <a:pt x="3497377" y="298069"/>
                                  <a:pt x="3497885" y="298197"/>
                                </a:cubicBezTo>
                                <a:cubicBezTo>
                                  <a:pt x="3498393" y="298197"/>
                                  <a:pt x="3498901" y="298197"/>
                                  <a:pt x="3499282" y="298323"/>
                                </a:cubicBezTo>
                                <a:cubicBezTo>
                                  <a:pt x="3499790" y="298323"/>
                                  <a:pt x="3500298" y="298323"/>
                                  <a:pt x="3500806" y="298450"/>
                                </a:cubicBezTo>
                                <a:cubicBezTo>
                                  <a:pt x="3501314" y="298450"/>
                                  <a:pt x="3501822" y="298450"/>
                                  <a:pt x="3502203" y="298577"/>
                                </a:cubicBezTo>
                                <a:cubicBezTo>
                                  <a:pt x="3502711" y="298577"/>
                                  <a:pt x="3503219" y="298577"/>
                                  <a:pt x="3503727" y="298704"/>
                                </a:cubicBezTo>
                                <a:cubicBezTo>
                                  <a:pt x="3504235" y="298704"/>
                                  <a:pt x="3504743" y="298831"/>
                                  <a:pt x="3505124" y="298831"/>
                                </a:cubicBezTo>
                                <a:cubicBezTo>
                                  <a:pt x="3505632" y="298959"/>
                                  <a:pt x="3506140" y="298959"/>
                                  <a:pt x="3506648" y="299085"/>
                                </a:cubicBezTo>
                                <a:cubicBezTo>
                                  <a:pt x="3507156" y="299212"/>
                                  <a:pt x="3507537" y="299339"/>
                                  <a:pt x="3508045" y="299466"/>
                                </a:cubicBezTo>
                                <a:cubicBezTo>
                                  <a:pt x="3508553" y="299466"/>
                                  <a:pt x="3509061" y="299593"/>
                                  <a:pt x="3509569" y="299720"/>
                                </a:cubicBezTo>
                                <a:cubicBezTo>
                                  <a:pt x="3510077" y="299848"/>
                                  <a:pt x="3510458" y="299974"/>
                                  <a:pt x="3510966" y="300101"/>
                                </a:cubicBezTo>
                                <a:cubicBezTo>
                                  <a:pt x="3511474" y="300228"/>
                                  <a:pt x="3511982" y="300355"/>
                                  <a:pt x="3512490" y="300482"/>
                                </a:cubicBezTo>
                                <a:cubicBezTo>
                                  <a:pt x="3512998" y="300610"/>
                                  <a:pt x="3513379" y="300736"/>
                                  <a:pt x="3513887" y="300990"/>
                                </a:cubicBezTo>
                                <a:cubicBezTo>
                                  <a:pt x="3514395" y="301117"/>
                                  <a:pt x="3514903" y="301244"/>
                                  <a:pt x="3515411" y="301498"/>
                                </a:cubicBezTo>
                                <a:cubicBezTo>
                                  <a:pt x="3515919" y="301752"/>
                                  <a:pt x="3516300" y="301879"/>
                                  <a:pt x="3516808" y="302134"/>
                                </a:cubicBezTo>
                                <a:cubicBezTo>
                                  <a:pt x="3517316" y="302387"/>
                                  <a:pt x="3517824" y="302514"/>
                                  <a:pt x="3518332" y="302768"/>
                                </a:cubicBezTo>
                                <a:cubicBezTo>
                                  <a:pt x="3518840" y="303023"/>
                                  <a:pt x="3519221" y="303149"/>
                                  <a:pt x="3519729" y="303403"/>
                                </a:cubicBezTo>
                                <a:cubicBezTo>
                                  <a:pt x="3520237" y="303530"/>
                                  <a:pt x="3520745" y="303785"/>
                                  <a:pt x="3521253" y="303911"/>
                                </a:cubicBezTo>
                                <a:cubicBezTo>
                                  <a:pt x="3521761" y="304038"/>
                                  <a:pt x="3522142" y="304292"/>
                                  <a:pt x="3522650" y="304419"/>
                                </a:cubicBezTo>
                                <a:cubicBezTo>
                                  <a:pt x="3523158" y="304547"/>
                                  <a:pt x="3523666" y="304673"/>
                                  <a:pt x="3524174" y="304800"/>
                                </a:cubicBezTo>
                                <a:cubicBezTo>
                                  <a:pt x="3524555" y="304927"/>
                                  <a:pt x="3525063" y="305054"/>
                                  <a:pt x="3525571" y="305181"/>
                                </a:cubicBezTo>
                                <a:cubicBezTo>
                                  <a:pt x="3526079" y="305309"/>
                                  <a:pt x="3526587" y="305309"/>
                                  <a:pt x="3527095" y="305562"/>
                                </a:cubicBezTo>
                                <a:cubicBezTo>
                                  <a:pt x="3527476" y="305689"/>
                                  <a:pt x="3527984" y="305816"/>
                                  <a:pt x="3528492" y="305943"/>
                                </a:cubicBezTo>
                                <a:cubicBezTo>
                                  <a:pt x="3529000" y="306070"/>
                                  <a:pt x="3529508" y="306198"/>
                                  <a:pt x="3530016" y="306451"/>
                                </a:cubicBezTo>
                                <a:cubicBezTo>
                                  <a:pt x="3530397" y="306578"/>
                                  <a:pt x="3530905" y="306705"/>
                                  <a:pt x="3531413" y="306960"/>
                                </a:cubicBezTo>
                                <a:cubicBezTo>
                                  <a:pt x="3531921" y="307086"/>
                                  <a:pt x="3532429" y="307340"/>
                                  <a:pt x="3532937" y="307467"/>
                                </a:cubicBezTo>
                                <a:cubicBezTo>
                                  <a:pt x="3533318" y="307594"/>
                                  <a:pt x="3533826" y="307848"/>
                                  <a:pt x="3534334" y="307975"/>
                                </a:cubicBezTo>
                                <a:cubicBezTo>
                                  <a:pt x="3534842" y="308102"/>
                                  <a:pt x="3535350" y="308356"/>
                                  <a:pt x="3535858" y="308484"/>
                                </a:cubicBezTo>
                                <a:cubicBezTo>
                                  <a:pt x="3536239" y="308610"/>
                                  <a:pt x="3536747" y="308737"/>
                                  <a:pt x="3537255" y="308991"/>
                                </a:cubicBezTo>
                                <a:cubicBezTo>
                                  <a:pt x="3537763" y="309245"/>
                                  <a:pt x="3538271" y="309373"/>
                                  <a:pt x="3538779" y="309626"/>
                                </a:cubicBezTo>
                                <a:cubicBezTo>
                                  <a:pt x="3539160" y="309880"/>
                                  <a:pt x="3539668" y="310135"/>
                                  <a:pt x="3540176" y="310515"/>
                                </a:cubicBezTo>
                                <a:cubicBezTo>
                                  <a:pt x="3540684" y="310769"/>
                                  <a:pt x="3541192" y="311150"/>
                                  <a:pt x="3541573" y="311531"/>
                                </a:cubicBezTo>
                                <a:cubicBezTo>
                                  <a:pt x="3542081" y="311912"/>
                                  <a:pt x="3542589" y="312293"/>
                                  <a:pt x="3543097" y="312674"/>
                                </a:cubicBezTo>
                                <a:cubicBezTo>
                                  <a:pt x="3543605" y="313055"/>
                                  <a:pt x="3544113" y="313436"/>
                                  <a:pt x="3544494" y="313817"/>
                                </a:cubicBezTo>
                                <a:cubicBezTo>
                                  <a:pt x="3545002" y="314198"/>
                                  <a:pt x="3545510" y="314579"/>
                                  <a:pt x="3546018" y="314834"/>
                                </a:cubicBezTo>
                                <a:cubicBezTo>
                                  <a:pt x="3546526" y="315214"/>
                                  <a:pt x="3547034" y="315468"/>
                                  <a:pt x="3547415" y="315723"/>
                                </a:cubicBezTo>
                                <a:cubicBezTo>
                                  <a:pt x="3547923" y="315976"/>
                                  <a:pt x="3548431" y="316230"/>
                                  <a:pt x="3548939" y="316357"/>
                                </a:cubicBezTo>
                                <a:cubicBezTo>
                                  <a:pt x="3549447" y="316611"/>
                                  <a:pt x="3549955" y="316611"/>
                                  <a:pt x="3550336" y="316738"/>
                                </a:cubicBezTo>
                                <a:cubicBezTo>
                                  <a:pt x="3550844" y="316865"/>
                                  <a:pt x="3551352" y="316992"/>
                                  <a:pt x="3551860" y="317119"/>
                                </a:cubicBezTo>
                                <a:cubicBezTo>
                                  <a:pt x="3552368" y="317119"/>
                                  <a:pt x="3552876" y="317247"/>
                                  <a:pt x="3553257" y="317373"/>
                                </a:cubicBezTo>
                                <a:cubicBezTo>
                                  <a:pt x="3553765" y="317373"/>
                                  <a:pt x="3554273" y="317500"/>
                                  <a:pt x="3554781" y="317500"/>
                                </a:cubicBezTo>
                                <a:cubicBezTo>
                                  <a:pt x="3555289" y="317627"/>
                                  <a:pt x="3555670" y="317754"/>
                                  <a:pt x="3556178" y="317754"/>
                                </a:cubicBezTo>
                                <a:cubicBezTo>
                                  <a:pt x="3556686" y="317881"/>
                                  <a:pt x="3557194" y="318009"/>
                                  <a:pt x="3557702" y="318009"/>
                                </a:cubicBezTo>
                                <a:cubicBezTo>
                                  <a:pt x="3558210" y="318135"/>
                                  <a:pt x="3558591" y="318262"/>
                                  <a:pt x="3559099" y="318389"/>
                                </a:cubicBezTo>
                                <a:cubicBezTo>
                                  <a:pt x="3559607" y="318516"/>
                                  <a:pt x="3560115" y="318643"/>
                                  <a:pt x="3560623" y="318770"/>
                                </a:cubicBezTo>
                                <a:cubicBezTo>
                                  <a:pt x="3561131" y="318898"/>
                                  <a:pt x="3561512" y="319024"/>
                                  <a:pt x="3562020" y="319151"/>
                                </a:cubicBezTo>
                                <a:cubicBezTo>
                                  <a:pt x="3562528" y="319278"/>
                                  <a:pt x="3563036" y="319532"/>
                                  <a:pt x="3563544" y="319660"/>
                                </a:cubicBezTo>
                                <a:cubicBezTo>
                                  <a:pt x="3564052" y="319913"/>
                                  <a:pt x="3564433" y="320167"/>
                                  <a:pt x="3564941" y="320422"/>
                                </a:cubicBezTo>
                                <a:cubicBezTo>
                                  <a:pt x="3565449" y="320802"/>
                                  <a:pt x="3565957" y="321056"/>
                                  <a:pt x="3566465" y="321437"/>
                                </a:cubicBezTo>
                                <a:cubicBezTo>
                                  <a:pt x="3566973" y="321818"/>
                                  <a:pt x="3567354" y="322326"/>
                                  <a:pt x="3567862" y="322707"/>
                                </a:cubicBezTo>
                                <a:cubicBezTo>
                                  <a:pt x="3568370" y="323215"/>
                                  <a:pt x="3568878" y="323597"/>
                                  <a:pt x="3569386" y="324104"/>
                                </a:cubicBezTo>
                                <a:cubicBezTo>
                                  <a:pt x="3569894" y="324485"/>
                                  <a:pt x="3570275" y="324993"/>
                                  <a:pt x="3570783" y="325374"/>
                                </a:cubicBezTo>
                                <a:cubicBezTo>
                                  <a:pt x="3571291" y="325755"/>
                                  <a:pt x="3571799" y="326136"/>
                                  <a:pt x="3572307" y="326517"/>
                                </a:cubicBezTo>
                                <a:cubicBezTo>
                                  <a:pt x="3572688" y="326772"/>
                                  <a:pt x="3573196" y="327025"/>
                                  <a:pt x="3573704" y="327279"/>
                                </a:cubicBezTo>
                                <a:cubicBezTo>
                                  <a:pt x="3574212" y="327406"/>
                                  <a:pt x="3574720" y="327534"/>
                                  <a:pt x="3575228" y="327660"/>
                                </a:cubicBezTo>
                                <a:cubicBezTo>
                                  <a:pt x="3575609" y="327660"/>
                                  <a:pt x="3576117" y="327660"/>
                                  <a:pt x="3576625" y="327534"/>
                                </a:cubicBezTo>
                                <a:cubicBezTo>
                                  <a:pt x="3577133" y="327534"/>
                                  <a:pt x="3577641" y="327406"/>
                                  <a:pt x="3578149" y="327152"/>
                                </a:cubicBezTo>
                                <a:cubicBezTo>
                                  <a:pt x="3578530" y="327025"/>
                                  <a:pt x="3579038" y="326772"/>
                                  <a:pt x="3579546" y="326517"/>
                                </a:cubicBezTo>
                                <a:cubicBezTo>
                                  <a:pt x="3580054" y="326263"/>
                                  <a:pt x="3580562" y="326010"/>
                                  <a:pt x="3581070" y="325755"/>
                                </a:cubicBezTo>
                                <a:cubicBezTo>
                                  <a:pt x="3581451" y="325501"/>
                                  <a:pt x="3581959" y="325248"/>
                                  <a:pt x="3582467" y="324993"/>
                                </a:cubicBezTo>
                                <a:cubicBezTo>
                                  <a:pt x="3582975" y="324739"/>
                                  <a:pt x="3583483" y="324485"/>
                                  <a:pt x="3583991" y="324231"/>
                                </a:cubicBezTo>
                                <a:cubicBezTo>
                                  <a:pt x="3584372" y="323977"/>
                                  <a:pt x="3584880" y="323850"/>
                                  <a:pt x="3585388" y="323597"/>
                                </a:cubicBezTo>
                                <a:cubicBezTo>
                                  <a:pt x="3585896" y="323342"/>
                                  <a:pt x="3586404" y="323088"/>
                                  <a:pt x="3586912" y="322835"/>
                                </a:cubicBezTo>
                                <a:cubicBezTo>
                                  <a:pt x="3587293" y="322707"/>
                                  <a:pt x="3587801" y="322453"/>
                                  <a:pt x="3588309" y="322326"/>
                                </a:cubicBezTo>
                                <a:cubicBezTo>
                                  <a:pt x="3588817" y="322199"/>
                                  <a:pt x="3589325" y="322073"/>
                                  <a:pt x="3589706" y="321945"/>
                                </a:cubicBezTo>
                                <a:cubicBezTo>
                                  <a:pt x="3590214" y="321945"/>
                                  <a:pt x="3590722" y="321818"/>
                                  <a:pt x="3591230" y="321818"/>
                                </a:cubicBezTo>
                                <a:cubicBezTo>
                                  <a:pt x="3591738" y="321818"/>
                                  <a:pt x="3592246" y="321818"/>
                                  <a:pt x="3592627" y="321945"/>
                                </a:cubicBezTo>
                                <a:cubicBezTo>
                                  <a:pt x="3593135" y="321945"/>
                                  <a:pt x="3593643" y="322073"/>
                                  <a:pt x="3594151" y="322199"/>
                                </a:cubicBezTo>
                                <a:cubicBezTo>
                                  <a:pt x="3594659" y="322326"/>
                                  <a:pt x="3595167" y="322580"/>
                                  <a:pt x="3595548" y="322707"/>
                                </a:cubicBezTo>
                                <a:cubicBezTo>
                                  <a:pt x="3596056" y="322835"/>
                                  <a:pt x="3596564" y="322961"/>
                                  <a:pt x="3597072" y="322961"/>
                                </a:cubicBezTo>
                                <a:cubicBezTo>
                                  <a:pt x="3597580" y="323088"/>
                                  <a:pt x="3598088" y="323215"/>
                                  <a:pt x="3598469" y="323342"/>
                                </a:cubicBezTo>
                                <a:cubicBezTo>
                                  <a:pt x="3598977" y="323342"/>
                                  <a:pt x="3599485" y="323342"/>
                                  <a:pt x="3599993" y="323215"/>
                                </a:cubicBezTo>
                                <a:cubicBezTo>
                                  <a:pt x="3600501" y="323215"/>
                                  <a:pt x="3601009" y="323088"/>
                                  <a:pt x="3601390" y="322961"/>
                                </a:cubicBezTo>
                                <a:cubicBezTo>
                                  <a:pt x="3601898" y="322835"/>
                                  <a:pt x="3602406" y="322580"/>
                                  <a:pt x="3602914" y="322326"/>
                                </a:cubicBezTo>
                                <a:cubicBezTo>
                                  <a:pt x="3603422" y="322073"/>
                                  <a:pt x="3603930" y="321818"/>
                                  <a:pt x="3604311" y="321564"/>
                                </a:cubicBezTo>
                                <a:cubicBezTo>
                                  <a:pt x="3604819" y="321184"/>
                                  <a:pt x="3605327" y="320929"/>
                                  <a:pt x="3605835" y="320675"/>
                                </a:cubicBezTo>
                                <a:cubicBezTo>
                                  <a:pt x="3606343" y="320294"/>
                                  <a:pt x="3606724" y="320040"/>
                                  <a:pt x="3607232" y="319660"/>
                                </a:cubicBezTo>
                                <a:cubicBezTo>
                                  <a:pt x="3607740" y="319405"/>
                                  <a:pt x="3608248" y="319024"/>
                                  <a:pt x="3608756" y="318643"/>
                                </a:cubicBezTo>
                                <a:cubicBezTo>
                                  <a:pt x="3609264" y="318389"/>
                                  <a:pt x="3609645" y="318009"/>
                                  <a:pt x="3610153" y="317627"/>
                                </a:cubicBezTo>
                                <a:cubicBezTo>
                                  <a:pt x="3610661" y="317373"/>
                                  <a:pt x="3611169" y="316992"/>
                                  <a:pt x="3611677" y="316611"/>
                                </a:cubicBezTo>
                                <a:cubicBezTo>
                                  <a:pt x="3612185" y="316230"/>
                                  <a:pt x="3612566" y="315723"/>
                                  <a:pt x="3613074" y="315341"/>
                                </a:cubicBezTo>
                                <a:cubicBezTo>
                                  <a:pt x="3613582" y="314960"/>
                                  <a:pt x="3614090" y="314579"/>
                                  <a:pt x="3614598" y="314198"/>
                                </a:cubicBezTo>
                                <a:cubicBezTo>
                                  <a:pt x="3615106" y="313690"/>
                                  <a:pt x="3615487" y="313310"/>
                                  <a:pt x="3615995" y="313055"/>
                                </a:cubicBezTo>
                                <a:cubicBezTo>
                                  <a:pt x="3616503" y="312674"/>
                                  <a:pt x="3617011" y="312420"/>
                                  <a:pt x="3617519" y="312166"/>
                                </a:cubicBezTo>
                                <a:cubicBezTo>
                                  <a:pt x="3618027" y="311912"/>
                                  <a:pt x="3618408" y="311659"/>
                                  <a:pt x="3618916" y="311531"/>
                                </a:cubicBezTo>
                                <a:cubicBezTo>
                                  <a:pt x="3619424" y="311404"/>
                                  <a:pt x="3619932" y="311404"/>
                                  <a:pt x="3620440" y="311404"/>
                                </a:cubicBezTo>
                                <a:cubicBezTo>
                                  <a:pt x="3620948" y="311277"/>
                                  <a:pt x="3621329" y="311404"/>
                                  <a:pt x="3621837" y="311404"/>
                                </a:cubicBezTo>
                                <a:cubicBezTo>
                                  <a:pt x="3622345" y="311404"/>
                                  <a:pt x="3622853" y="311404"/>
                                  <a:pt x="3623361" y="311404"/>
                                </a:cubicBezTo>
                                <a:cubicBezTo>
                                  <a:pt x="3623742" y="311404"/>
                                  <a:pt x="3624250" y="311404"/>
                                  <a:pt x="3624758" y="311404"/>
                                </a:cubicBezTo>
                                <a:cubicBezTo>
                                  <a:pt x="3625266" y="311404"/>
                                  <a:pt x="3625774" y="311404"/>
                                  <a:pt x="3626282" y="311404"/>
                                </a:cubicBezTo>
                                <a:cubicBezTo>
                                  <a:pt x="3626663" y="311277"/>
                                  <a:pt x="3627171" y="311277"/>
                                  <a:pt x="3627679" y="311277"/>
                                </a:cubicBezTo>
                                <a:cubicBezTo>
                                  <a:pt x="3628187" y="311277"/>
                                  <a:pt x="3628695" y="311277"/>
                                  <a:pt x="3629203" y="311277"/>
                                </a:cubicBezTo>
                                <a:cubicBezTo>
                                  <a:pt x="3629584" y="311277"/>
                                  <a:pt x="3630092" y="311277"/>
                                  <a:pt x="3630600" y="311404"/>
                                </a:cubicBezTo>
                                <a:cubicBezTo>
                                  <a:pt x="3631108" y="311404"/>
                                  <a:pt x="3631616" y="311531"/>
                                  <a:pt x="3632124" y="311531"/>
                                </a:cubicBezTo>
                                <a:cubicBezTo>
                                  <a:pt x="3632505" y="311659"/>
                                  <a:pt x="3633013" y="311785"/>
                                  <a:pt x="3633521" y="312039"/>
                                </a:cubicBezTo>
                                <a:cubicBezTo>
                                  <a:pt x="3634029" y="312166"/>
                                  <a:pt x="3634537" y="312293"/>
                                  <a:pt x="3635045" y="312420"/>
                                </a:cubicBezTo>
                                <a:cubicBezTo>
                                  <a:pt x="3635426" y="312548"/>
                                  <a:pt x="3635934" y="312674"/>
                                  <a:pt x="3636442" y="312801"/>
                                </a:cubicBezTo>
                                <a:cubicBezTo>
                                  <a:pt x="3636950" y="312928"/>
                                  <a:pt x="3637458" y="313055"/>
                                  <a:pt x="3637966" y="313055"/>
                                </a:cubicBezTo>
                                <a:cubicBezTo>
                                  <a:pt x="3638347" y="313182"/>
                                  <a:pt x="3638855" y="313182"/>
                                  <a:pt x="3639363" y="313182"/>
                                </a:cubicBezTo>
                                <a:cubicBezTo>
                                  <a:pt x="3639871" y="313182"/>
                                  <a:pt x="3640379" y="313182"/>
                                  <a:pt x="3640760" y="313182"/>
                                </a:cubicBezTo>
                                <a:cubicBezTo>
                                  <a:pt x="3641268" y="313182"/>
                                  <a:pt x="3641776" y="313055"/>
                                  <a:pt x="3642284" y="313055"/>
                                </a:cubicBezTo>
                                <a:cubicBezTo>
                                  <a:pt x="3642792" y="312928"/>
                                  <a:pt x="3643300" y="312801"/>
                                  <a:pt x="3643681" y="312674"/>
                                </a:cubicBezTo>
                                <a:cubicBezTo>
                                  <a:pt x="3644189" y="312548"/>
                                  <a:pt x="3644697" y="312420"/>
                                  <a:pt x="3645205" y="312166"/>
                                </a:cubicBezTo>
                                <a:cubicBezTo>
                                  <a:pt x="3645713" y="311912"/>
                                  <a:pt x="3646221" y="311659"/>
                                  <a:pt x="3646602" y="311277"/>
                                </a:cubicBezTo>
                                <a:cubicBezTo>
                                  <a:pt x="3647110" y="310897"/>
                                  <a:pt x="3647618" y="310515"/>
                                  <a:pt x="3648126" y="309880"/>
                                </a:cubicBezTo>
                                <a:cubicBezTo>
                                  <a:pt x="3648634" y="309373"/>
                                  <a:pt x="3649142" y="308610"/>
                                  <a:pt x="3649523" y="307848"/>
                                </a:cubicBezTo>
                                <a:cubicBezTo>
                                  <a:pt x="3650031" y="307086"/>
                                  <a:pt x="3650539" y="306324"/>
                                  <a:pt x="3651047" y="305435"/>
                                </a:cubicBezTo>
                                <a:cubicBezTo>
                                  <a:pt x="3651555" y="304547"/>
                                  <a:pt x="3652063" y="303530"/>
                                  <a:pt x="3652444" y="302641"/>
                                </a:cubicBezTo>
                                <a:cubicBezTo>
                                  <a:pt x="3652952" y="301625"/>
                                  <a:pt x="3653460" y="300736"/>
                                  <a:pt x="3653968" y="299848"/>
                                </a:cubicBezTo>
                                <a:cubicBezTo>
                                  <a:pt x="3654476" y="298959"/>
                                  <a:pt x="3654984" y="298069"/>
                                  <a:pt x="3655365" y="297180"/>
                                </a:cubicBezTo>
                                <a:cubicBezTo>
                                  <a:pt x="3655873" y="296291"/>
                                  <a:pt x="3656381" y="295529"/>
                                  <a:pt x="3656889" y="294767"/>
                                </a:cubicBezTo>
                                <a:cubicBezTo>
                                  <a:pt x="3657397" y="294005"/>
                                  <a:pt x="3657778" y="293370"/>
                                  <a:pt x="3658286" y="292609"/>
                                </a:cubicBezTo>
                                <a:cubicBezTo>
                                  <a:pt x="3658794" y="291973"/>
                                  <a:pt x="3659302" y="291338"/>
                                  <a:pt x="3659810" y="290703"/>
                                </a:cubicBezTo>
                                <a:cubicBezTo>
                                  <a:pt x="3660318" y="290068"/>
                                  <a:pt x="3660699" y="289434"/>
                                  <a:pt x="3661207" y="288672"/>
                                </a:cubicBezTo>
                                <a:cubicBezTo>
                                  <a:pt x="3661715" y="288036"/>
                                  <a:pt x="3662223" y="287401"/>
                                  <a:pt x="3662731" y="286766"/>
                                </a:cubicBezTo>
                                <a:cubicBezTo>
                                  <a:pt x="3663239" y="286131"/>
                                  <a:pt x="3663620" y="285369"/>
                                  <a:pt x="3664128" y="284735"/>
                                </a:cubicBezTo>
                                <a:cubicBezTo>
                                  <a:pt x="3664636" y="284099"/>
                                  <a:pt x="3665144" y="283464"/>
                                  <a:pt x="3665652" y="282829"/>
                                </a:cubicBezTo>
                                <a:cubicBezTo>
                                  <a:pt x="3666160" y="282194"/>
                                  <a:pt x="3666541" y="281560"/>
                                  <a:pt x="3667049" y="281051"/>
                                </a:cubicBezTo>
                                <a:cubicBezTo>
                                  <a:pt x="3667557" y="280416"/>
                                  <a:pt x="3668065" y="279781"/>
                                  <a:pt x="3668573" y="279147"/>
                                </a:cubicBezTo>
                                <a:cubicBezTo>
                                  <a:pt x="3669081" y="278638"/>
                                  <a:pt x="3669462" y="278003"/>
                                  <a:pt x="3669970" y="277368"/>
                                </a:cubicBezTo>
                                <a:cubicBezTo>
                                  <a:pt x="3670478" y="276734"/>
                                  <a:pt x="3670986" y="276098"/>
                                  <a:pt x="3671494" y="275336"/>
                                </a:cubicBezTo>
                                <a:cubicBezTo>
                                  <a:pt x="3672002" y="274574"/>
                                  <a:pt x="3672383" y="273939"/>
                                  <a:pt x="3672891" y="273050"/>
                                </a:cubicBezTo>
                                <a:cubicBezTo>
                                  <a:pt x="3673399" y="272288"/>
                                  <a:pt x="3673907" y="271399"/>
                                  <a:pt x="3674415" y="270384"/>
                                </a:cubicBezTo>
                                <a:cubicBezTo>
                                  <a:pt x="3674796" y="269494"/>
                                  <a:pt x="3675304" y="268478"/>
                                  <a:pt x="3675812" y="267462"/>
                                </a:cubicBezTo>
                                <a:cubicBezTo>
                                  <a:pt x="3676320" y="266447"/>
                                  <a:pt x="3676828" y="265303"/>
                                  <a:pt x="3677336" y="264160"/>
                                </a:cubicBezTo>
                                <a:cubicBezTo>
                                  <a:pt x="3677717" y="262890"/>
                                  <a:pt x="3678225" y="261748"/>
                                  <a:pt x="3678733" y="260477"/>
                                </a:cubicBezTo>
                                <a:cubicBezTo>
                                  <a:pt x="3679241" y="259207"/>
                                  <a:pt x="3679749" y="257810"/>
                                  <a:pt x="3680257" y="256540"/>
                                </a:cubicBezTo>
                                <a:cubicBezTo>
                                  <a:pt x="3680638" y="255143"/>
                                  <a:pt x="3681146" y="253747"/>
                                  <a:pt x="3681654" y="252349"/>
                                </a:cubicBezTo>
                                <a:cubicBezTo>
                                  <a:pt x="3682162" y="250825"/>
                                  <a:pt x="3682670" y="249428"/>
                                  <a:pt x="3683178" y="248031"/>
                                </a:cubicBezTo>
                                <a:cubicBezTo>
                                  <a:pt x="3683559" y="246507"/>
                                  <a:pt x="3684067" y="244984"/>
                                  <a:pt x="3684575" y="243586"/>
                                </a:cubicBezTo>
                                <a:cubicBezTo>
                                  <a:pt x="3685083" y="242189"/>
                                  <a:pt x="3685591" y="240792"/>
                                  <a:pt x="3686099" y="239523"/>
                                </a:cubicBezTo>
                                <a:cubicBezTo>
                                  <a:pt x="3686480" y="238252"/>
                                  <a:pt x="3686988" y="236982"/>
                                  <a:pt x="3687496" y="235839"/>
                                </a:cubicBezTo>
                                <a:cubicBezTo>
                                  <a:pt x="3688004" y="234697"/>
                                  <a:pt x="3688512" y="233680"/>
                                  <a:pt x="3689020" y="232791"/>
                                </a:cubicBezTo>
                                <a:cubicBezTo>
                                  <a:pt x="3689401" y="231902"/>
                                  <a:pt x="3689909" y="231013"/>
                                  <a:pt x="3690417" y="230378"/>
                                </a:cubicBezTo>
                                <a:cubicBezTo>
                                  <a:pt x="3690925" y="229616"/>
                                  <a:pt x="3691433" y="229109"/>
                                  <a:pt x="3691814" y="228600"/>
                                </a:cubicBezTo>
                                <a:cubicBezTo>
                                  <a:pt x="3692322" y="228092"/>
                                  <a:pt x="3692830" y="227585"/>
                                  <a:pt x="3693338" y="227203"/>
                                </a:cubicBezTo>
                                <a:cubicBezTo>
                                  <a:pt x="3693846" y="226823"/>
                                  <a:pt x="3694354" y="226441"/>
                                  <a:pt x="3694735" y="226060"/>
                                </a:cubicBezTo>
                                <a:cubicBezTo>
                                  <a:pt x="3695243" y="225679"/>
                                  <a:pt x="3695751" y="225425"/>
                                  <a:pt x="3696259" y="225044"/>
                                </a:cubicBezTo>
                                <a:cubicBezTo>
                                  <a:pt x="3696767" y="224790"/>
                                  <a:pt x="3697275" y="224410"/>
                                  <a:pt x="3697656" y="224028"/>
                                </a:cubicBezTo>
                                <a:cubicBezTo>
                                  <a:pt x="3698164" y="223774"/>
                                  <a:pt x="3698672" y="223393"/>
                                  <a:pt x="3699180" y="223012"/>
                                </a:cubicBezTo>
                                <a:cubicBezTo>
                                  <a:pt x="3699688" y="222759"/>
                                  <a:pt x="3700196" y="222377"/>
                                  <a:pt x="3700577" y="221997"/>
                                </a:cubicBezTo>
                                <a:cubicBezTo>
                                  <a:pt x="3701085" y="221742"/>
                                  <a:pt x="3701593" y="221488"/>
                                  <a:pt x="3702101" y="221107"/>
                                </a:cubicBezTo>
                                <a:cubicBezTo>
                                  <a:pt x="3702609" y="220853"/>
                                  <a:pt x="3703117" y="220599"/>
                                  <a:pt x="3703498" y="220345"/>
                                </a:cubicBezTo>
                                <a:cubicBezTo>
                                  <a:pt x="3704006" y="220091"/>
                                  <a:pt x="3704514" y="219837"/>
                                  <a:pt x="3705022" y="219584"/>
                                </a:cubicBezTo>
                                <a:cubicBezTo>
                                  <a:pt x="3705530" y="219329"/>
                                  <a:pt x="3706038" y="219075"/>
                                  <a:pt x="3706419" y="218694"/>
                                </a:cubicBezTo>
                                <a:cubicBezTo>
                                  <a:pt x="3706927" y="218440"/>
                                  <a:pt x="3707435" y="218060"/>
                                  <a:pt x="3707943" y="217678"/>
                                </a:cubicBezTo>
                                <a:cubicBezTo>
                                  <a:pt x="3708451" y="217170"/>
                                  <a:pt x="3708832" y="216789"/>
                                  <a:pt x="3709340" y="216281"/>
                                </a:cubicBezTo>
                                <a:cubicBezTo>
                                  <a:pt x="3709848" y="215773"/>
                                  <a:pt x="3710356" y="215138"/>
                                  <a:pt x="3710864" y="214503"/>
                                </a:cubicBezTo>
                                <a:cubicBezTo>
                                  <a:pt x="3711372" y="213868"/>
                                  <a:pt x="3711753" y="213234"/>
                                  <a:pt x="3712261" y="212472"/>
                                </a:cubicBezTo>
                                <a:cubicBezTo>
                                  <a:pt x="3712769" y="211836"/>
                                  <a:pt x="3713277" y="211201"/>
                                  <a:pt x="3713785" y="210566"/>
                                </a:cubicBezTo>
                                <a:cubicBezTo>
                                  <a:pt x="3714293" y="209804"/>
                                  <a:pt x="3714674" y="209169"/>
                                  <a:pt x="3715182" y="208661"/>
                                </a:cubicBezTo>
                                <a:cubicBezTo>
                                  <a:pt x="3715690" y="208026"/>
                                  <a:pt x="3716198" y="207518"/>
                                  <a:pt x="3716706" y="207137"/>
                                </a:cubicBezTo>
                                <a:cubicBezTo>
                                  <a:pt x="3717214" y="206629"/>
                                  <a:pt x="3717595" y="206248"/>
                                  <a:pt x="3718103" y="205867"/>
                                </a:cubicBezTo>
                                <a:cubicBezTo>
                                  <a:pt x="3718611" y="205486"/>
                                  <a:pt x="3719119" y="205232"/>
                                  <a:pt x="3719627" y="204851"/>
                                </a:cubicBezTo>
                                <a:cubicBezTo>
                                  <a:pt x="3720135" y="204598"/>
                                  <a:pt x="3720516" y="204216"/>
                                  <a:pt x="3721024" y="203962"/>
                                </a:cubicBezTo>
                                <a:cubicBezTo>
                                  <a:pt x="3721532" y="203581"/>
                                  <a:pt x="3722040" y="203327"/>
                                  <a:pt x="3722548" y="202947"/>
                                </a:cubicBezTo>
                                <a:cubicBezTo>
                                  <a:pt x="3723056" y="202565"/>
                                  <a:pt x="3723437" y="202185"/>
                                  <a:pt x="3723945" y="201803"/>
                                </a:cubicBezTo>
                                <a:cubicBezTo>
                                  <a:pt x="3724453" y="201295"/>
                                  <a:pt x="3724961" y="200787"/>
                                  <a:pt x="3725469" y="200279"/>
                                </a:cubicBezTo>
                                <a:cubicBezTo>
                                  <a:pt x="3725850" y="199644"/>
                                  <a:pt x="3726358" y="199010"/>
                                  <a:pt x="3726866" y="198374"/>
                                </a:cubicBezTo>
                                <a:cubicBezTo>
                                  <a:pt x="3727374" y="197739"/>
                                  <a:pt x="3727882" y="197104"/>
                                  <a:pt x="3728390" y="196342"/>
                                </a:cubicBezTo>
                                <a:cubicBezTo>
                                  <a:pt x="3728771" y="195580"/>
                                  <a:pt x="3729279" y="194818"/>
                                  <a:pt x="3729787" y="194056"/>
                                </a:cubicBezTo>
                                <a:cubicBezTo>
                                  <a:pt x="3730295" y="193294"/>
                                  <a:pt x="3730803" y="192405"/>
                                  <a:pt x="3731311" y="191643"/>
                                </a:cubicBezTo>
                                <a:cubicBezTo>
                                  <a:pt x="3731692" y="190754"/>
                                  <a:pt x="3732200" y="189865"/>
                                  <a:pt x="3732708" y="188976"/>
                                </a:cubicBezTo>
                                <a:cubicBezTo>
                                  <a:pt x="3733216" y="188087"/>
                                  <a:pt x="3733724" y="187072"/>
                                  <a:pt x="3734232" y="186182"/>
                                </a:cubicBezTo>
                                <a:cubicBezTo>
                                  <a:pt x="3734613" y="185166"/>
                                  <a:pt x="3735121" y="184150"/>
                                  <a:pt x="3735629" y="183135"/>
                                </a:cubicBezTo>
                                <a:cubicBezTo>
                                  <a:pt x="3736137" y="182118"/>
                                  <a:pt x="3736645" y="181102"/>
                                  <a:pt x="3737153" y="180086"/>
                                </a:cubicBezTo>
                                <a:cubicBezTo>
                                  <a:pt x="3737534" y="179070"/>
                                  <a:pt x="3738042" y="177927"/>
                                  <a:pt x="3738550" y="176911"/>
                                </a:cubicBezTo>
                                <a:cubicBezTo>
                                  <a:pt x="3739058" y="175895"/>
                                  <a:pt x="3739566" y="174752"/>
                                  <a:pt x="3740074" y="173863"/>
                                </a:cubicBezTo>
                                <a:cubicBezTo>
                                  <a:pt x="3740455" y="172848"/>
                                  <a:pt x="3740963" y="171831"/>
                                  <a:pt x="3741471" y="170942"/>
                                </a:cubicBezTo>
                                <a:cubicBezTo>
                                  <a:pt x="3741979" y="170053"/>
                                  <a:pt x="3742487" y="169164"/>
                                  <a:pt x="3742868" y="168402"/>
                                </a:cubicBezTo>
                                <a:cubicBezTo>
                                  <a:pt x="3743376" y="167513"/>
                                  <a:pt x="3743884" y="166878"/>
                                  <a:pt x="3744392" y="166116"/>
                                </a:cubicBezTo>
                                <a:cubicBezTo>
                                  <a:pt x="3744900" y="165481"/>
                                  <a:pt x="3745408" y="164847"/>
                                  <a:pt x="3745789" y="164338"/>
                                </a:cubicBezTo>
                                <a:cubicBezTo>
                                  <a:pt x="3746297" y="163703"/>
                                  <a:pt x="3746805" y="163195"/>
                                  <a:pt x="3747313" y="162687"/>
                                </a:cubicBezTo>
                                <a:cubicBezTo>
                                  <a:pt x="3747821" y="162052"/>
                                  <a:pt x="3748329" y="161672"/>
                                  <a:pt x="3748710" y="161163"/>
                                </a:cubicBezTo>
                                <a:cubicBezTo>
                                  <a:pt x="3749218" y="160655"/>
                                  <a:pt x="3749726" y="160148"/>
                                  <a:pt x="3750234" y="159639"/>
                                </a:cubicBezTo>
                                <a:cubicBezTo>
                                  <a:pt x="3750742" y="159131"/>
                                  <a:pt x="3751250" y="158497"/>
                                  <a:pt x="3751631" y="157988"/>
                                </a:cubicBezTo>
                                <a:cubicBezTo>
                                  <a:pt x="3752139" y="157353"/>
                                  <a:pt x="3752647" y="156718"/>
                                  <a:pt x="3753155" y="156084"/>
                                </a:cubicBezTo>
                                <a:cubicBezTo>
                                  <a:pt x="3753663" y="155322"/>
                                  <a:pt x="3754171" y="154686"/>
                                  <a:pt x="3754552" y="153798"/>
                                </a:cubicBezTo>
                                <a:cubicBezTo>
                                  <a:pt x="3755060" y="153035"/>
                                  <a:pt x="3755568" y="152147"/>
                                  <a:pt x="3756076" y="151257"/>
                                </a:cubicBezTo>
                                <a:cubicBezTo>
                                  <a:pt x="3756584" y="150368"/>
                                  <a:pt x="3756965" y="149479"/>
                                  <a:pt x="3757473" y="148463"/>
                                </a:cubicBezTo>
                                <a:cubicBezTo>
                                  <a:pt x="3757981" y="147574"/>
                                  <a:pt x="3758489" y="146431"/>
                                  <a:pt x="3758997" y="145415"/>
                                </a:cubicBezTo>
                                <a:cubicBezTo>
                                  <a:pt x="3759505" y="144526"/>
                                  <a:pt x="3759886" y="143510"/>
                                  <a:pt x="3760394" y="142494"/>
                                </a:cubicBezTo>
                                <a:cubicBezTo>
                                  <a:pt x="3760902" y="141605"/>
                                  <a:pt x="3761410" y="140589"/>
                                  <a:pt x="3761918" y="139827"/>
                                </a:cubicBezTo>
                                <a:cubicBezTo>
                                  <a:pt x="3762426" y="139065"/>
                                  <a:pt x="3762807" y="138303"/>
                                  <a:pt x="3763315" y="137795"/>
                                </a:cubicBezTo>
                                <a:cubicBezTo>
                                  <a:pt x="3763823" y="137160"/>
                                  <a:pt x="3764331" y="136779"/>
                                  <a:pt x="3764839" y="136652"/>
                                </a:cubicBezTo>
                                <a:cubicBezTo>
                                  <a:pt x="3765347" y="136398"/>
                                  <a:pt x="3765728" y="136398"/>
                                  <a:pt x="3766236" y="136525"/>
                                </a:cubicBezTo>
                                <a:cubicBezTo>
                                  <a:pt x="3766744" y="136652"/>
                                  <a:pt x="3767252" y="137034"/>
                                  <a:pt x="3767760" y="137541"/>
                                </a:cubicBezTo>
                                <a:cubicBezTo>
                                  <a:pt x="3768268" y="138049"/>
                                  <a:pt x="3768649" y="138811"/>
                                  <a:pt x="3769157" y="139700"/>
                                </a:cubicBezTo>
                                <a:cubicBezTo>
                                  <a:pt x="3769665" y="140462"/>
                                  <a:pt x="3770173" y="141478"/>
                                  <a:pt x="3770681" y="142494"/>
                                </a:cubicBezTo>
                                <a:cubicBezTo>
                                  <a:pt x="3771189" y="143510"/>
                                  <a:pt x="3771570" y="144653"/>
                                  <a:pt x="3772078" y="145797"/>
                                </a:cubicBezTo>
                                <a:cubicBezTo>
                                  <a:pt x="3772586" y="146939"/>
                                  <a:pt x="3773094" y="148082"/>
                                  <a:pt x="3773602" y="149352"/>
                                </a:cubicBezTo>
                                <a:cubicBezTo>
                                  <a:pt x="3774110" y="150495"/>
                                  <a:pt x="3774491" y="151765"/>
                                  <a:pt x="3774999" y="153035"/>
                                </a:cubicBezTo>
                                <a:cubicBezTo>
                                  <a:pt x="3775507" y="154305"/>
                                  <a:pt x="3776015" y="155575"/>
                                  <a:pt x="3776523" y="156973"/>
                                </a:cubicBezTo>
                                <a:cubicBezTo>
                                  <a:pt x="3776904" y="158369"/>
                                  <a:pt x="3777412" y="159766"/>
                                  <a:pt x="3777920" y="161163"/>
                                </a:cubicBezTo>
                                <a:cubicBezTo>
                                  <a:pt x="3778428" y="162687"/>
                                  <a:pt x="3778936" y="164211"/>
                                  <a:pt x="3779444" y="165989"/>
                                </a:cubicBezTo>
                                <a:cubicBezTo>
                                  <a:pt x="3779825" y="167640"/>
                                  <a:pt x="3780333" y="169418"/>
                                  <a:pt x="3780841" y="171323"/>
                                </a:cubicBezTo>
                                <a:cubicBezTo>
                                  <a:pt x="3781349" y="173228"/>
                                  <a:pt x="3781857" y="175260"/>
                                  <a:pt x="3782365" y="177547"/>
                                </a:cubicBezTo>
                                <a:cubicBezTo>
                                  <a:pt x="3782746" y="179705"/>
                                  <a:pt x="3783254" y="181991"/>
                                  <a:pt x="3783762" y="184531"/>
                                </a:cubicBezTo>
                                <a:cubicBezTo>
                                  <a:pt x="3784270" y="186944"/>
                                  <a:pt x="3784778" y="189611"/>
                                  <a:pt x="3785286" y="192278"/>
                                </a:cubicBezTo>
                                <a:cubicBezTo>
                                  <a:pt x="3785667" y="194945"/>
                                  <a:pt x="3786175" y="197739"/>
                                  <a:pt x="3786683" y="200406"/>
                                </a:cubicBezTo>
                                <a:cubicBezTo>
                                  <a:pt x="3787191" y="203200"/>
                                  <a:pt x="3787699" y="206122"/>
                                  <a:pt x="3788207" y="208915"/>
                                </a:cubicBezTo>
                                <a:cubicBezTo>
                                  <a:pt x="3788588" y="211710"/>
                                  <a:pt x="3789096" y="214630"/>
                                  <a:pt x="3789604" y="217424"/>
                                </a:cubicBezTo>
                                <a:cubicBezTo>
                                  <a:pt x="3790112" y="220218"/>
                                  <a:pt x="3790620" y="222885"/>
                                  <a:pt x="3791001" y="225679"/>
                                </a:cubicBezTo>
                                <a:cubicBezTo>
                                  <a:pt x="3791509" y="228347"/>
                                  <a:pt x="3792017" y="231013"/>
                                  <a:pt x="3792525" y="233553"/>
                                </a:cubicBezTo>
                                <a:cubicBezTo>
                                  <a:pt x="3793033" y="236093"/>
                                  <a:pt x="3793541" y="238634"/>
                                  <a:pt x="3793922" y="241047"/>
                                </a:cubicBezTo>
                                <a:cubicBezTo>
                                  <a:pt x="3794430" y="243460"/>
                                  <a:pt x="3794938" y="245873"/>
                                  <a:pt x="3795446" y="248159"/>
                                </a:cubicBezTo>
                                <a:cubicBezTo>
                                  <a:pt x="3795954" y="250444"/>
                                  <a:pt x="3796462" y="252603"/>
                                  <a:pt x="3796843" y="254762"/>
                                </a:cubicBezTo>
                                <a:cubicBezTo>
                                  <a:pt x="3797351" y="256794"/>
                                  <a:pt x="3797859" y="258826"/>
                                  <a:pt x="3798367" y="260731"/>
                                </a:cubicBezTo>
                                <a:cubicBezTo>
                                  <a:pt x="3798875" y="262763"/>
                                  <a:pt x="3799383" y="264541"/>
                                  <a:pt x="3799764" y="266447"/>
                                </a:cubicBezTo>
                                <a:cubicBezTo>
                                  <a:pt x="3800272" y="268224"/>
                                  <a:pt x="3800780" y="269875"/>
                                  <a:pt x="3801288" y="271526"/>
                                </a:cubicBezTo>
                                <a:cubicBezTo>
                                  <a:pt x="3801796" y="273177"/>
                                  <a:pt x="3802304" y="274701"/>
                                  <a:pt x="3802685" y="276225"/>
                                </a:cubicBezTo>
                                <a:cubicBezTo>
                                  <a:pt x="3803193" y="277749"/>
                                  <a:pt x="3803701" y="279273"/>
                                  <a:pt x="3804209" y="280670"/>
                                </a:cubicBezTo>
                                <a:cubicBezTo>
                                  <a:pt x="3804717" y="282194"/>
                                  <a:pt x="3805225" y="283591"/>
                                  <a:pt x="3805606" y="284988"/>
                                </a:cubicBezTo>
                                <a:cubicBezTo>
                                  <a:pt x="3806114" y="286385"/>
                                  <a:pt x="3806622" y="287910"/>
                                  <a:pt x="3807130" y="289306"/>
                                </a:cubicBezTo>
                                <a:cubicBezTo>
                                  <a:pt x="3807638" y="290830"/>
                                  <a:pt x="3808019" y="292227"/>
                                  <a:pt x="3808527" y="293751"/>
                                </a:cubicBezTo>
                                <a:cubicBezTo>
                                  <a:pt x="3809035" y="295275"/>
                                  <a:pt x="3809543" y="296799"/>
                                  <a:pt x="3810051" y="298450"/>
                                </a:cubicBezTo>
                                <a:cubicBezTo>
                                  <a:pt x="3810559" y="299974"/>
                                  <a:pt x="3810940" y="301625"/>
                                  <a:pt x="3811448" y="303276"/>
                                </a:cubicBezTo>
                                <a:cubicBezTo>
                                  <a:pt x="3811956" y="304927"/>
                                  <a:pt x="3812464" y="306578"/>
                                  <a:pt x="3812972" y="308229"/>
                                </a:cubicBezTo>
                                <a:cubicBezTo>
                                  <a:pt x="3813480" y="309753"/>
                                  <a:pt x="3813861" y="311404"/>
                                  <a:pt x="3814369" y="312928"/>
                                </a:cubicBezTo>
                                <a:cubicBezTo>
                                  <a:pt x="3814877" y="314452"/>
                                  <a:pt x="3815385" y="315976"/>
                                  <a:pt x="3815893" y="317373"/>
                                </a:cubicBezTo>
                                <a:cubicBezTo>
                                  <a:pt x="3816401" y="318643"/>
                                  <a:pt x="3816782" y="320040"/>
                                  <a:pt x="3817290" y="321056"/>
                                </a:cubicBezTo>
                                <a:cubicBezTo>
                                  <a:pt x="3817798" y="322073"/>
                                  <a:pt x="3818306" y="322961"/>
                                  <a:pt x="3818814" y="323597"/>
                                </a:cubicBezTo>
                                <a:cubicBezTo>
                                  <a:pt x="3819322" y="324231"/>
                                  <a:pt x="3819703" y="324612"/>
                                  <a:pt x="3820211" y="324739"/>
                                </a:cubicBezTo>
                                <a:cubicBezTo>
                                  <a:pt x="3820719" y="324866"/>
                                  <a:pt x="3821227" y="324739"/>
                                  <a:pt x="3821735" y="324359"/>
                                </a:cubicBezTo>
                                <a:cubicBezTo>
                                  <a:pt x="3822243" y="323977"/>
                                  <a:pt x="3822624" y="323215"/>
                                  <a:pt x="3823132" y="322326"/>
                                </a:cubicBezTo>
                                <a:cubicBezTo>
                                  <a:pt x="3823640" y="321564"/>
                                  <a:pt x="3824148" y="320294"/>
                                  <a:pt x="3824656" y="319024"/>
                                </a:cubicBezTo>
                                <a:cubicBezTo>
                                  <a:pt x="3825037" y="317754"/>
                                  <a:pt x="3825545" y="316230"/>
                                  <a:pt x="3826053" y="314834"/>
                                </a:cubicBezTo>
                                <a:cubicBezTo>
                                  <a:pt x="3826561" y="313310"/>
                                  <a:pt x="3827069" y="311659"/>
                                  <a:pt x="3827577" y="310261"/>
                                </a:cubicBezTo>
                                <a:cubicBezTo>
                                  <a:pt x="3827958" y="308864"/>
                                  <a:pt x="3828466" y="307467"/>
                                  <a:pt x="3828974" y="306324"/>
                                </a:cubicBezTo>
                                <a:cubicBezTo>
                                  <a:pt x="3829482" y="305309"/>
                                  <a:pt x="3829990" y="304292"/>
                                  <a:pt x="3830498" y="303785"/>
                                </a:cubicBezTo>
                                <a:cubicBezTo>
                                  <a:pt x="3830879" y="303276"/>
                                  <a:pt x="3831387" y="303023"/>
                                  <a:pt x="3831895" y="303149"/>
                                </a:cubicBezTo>
                                <a:cubicBezTo>
                                  <a:pt x="3832403" y="303403"/>
                                  <a:pt x="3832911" y="303911"/>
                                  <a:pt x="3833419" y="304800"/>
                                </a:cubicBezTo>
                                <a:cubicBezTo>
                                  <a:pt x="3833800" y="305816"/>
                                  <a:pt x="3834308" y="307086"/>
                                  <a:pt x="3834816" y="308737"/>
                                </a:cubicBezTo>
                                <a:cubicBezTo>
                                  <a:pt x="3835324" y="310261"/>
                                  <a:pt x="3835832" y="312293"/>
                                  <a:pt x="3836340" y="314452"/>
                                </a:cubicBezTo>
                                <a:cubicBezTo>
                                  <a:pt x="3836721" y="316485"/>
                                  <a:pt x="3837229" y="318898"/>
                                  <a:pt x="3837737" y="321310"/>
                                </a:cubicBezTo>
                                <a:cubicBezTo>
                                  <a:pt x="3838245" y="323597"/>
                                  <a:pt x="3838753" y="326136"/>
                                  <a:pt x="3839261" y="328423"/>
                                </a:cubicBezTo>
                                <a:cubicBezTo>
                                  <a:pt x="3839642" y="330835"/>
                                  <a:pt x="3840150" y="333122"/>
                                  <a:pt x="3840658" y="335280"/>
                                </a:cubicBezTo>
                                <a:cubicBezTo>
                                  <a:pt x="3841166" y="337439"/>
                                  <a:pt x="3841674" y="339472"/>
                                  <a:pt x="3842055" y="341249"/>
                                </a:cubicBezTo>
                                <a:cubicBezTo>
                                  <a:pt x="3842563" y="342900"/>
                                  <a:pt x="3843071" y="344424"/>
                                  <a:pt x="3843579" y="345694"/>
                                </a:cubicBezTo>
                                <a:cubicBezTo>
                                  <a:pt x="3844087" y="346837"/>
                                  <a:pt x="3844595" y="347726"/>
                                  <a:pt x="3844976" y="348361"/>
                                </a:cubicBezTo>
                                <a:cubicBezTo>
                                  <a:pt x="3845484" y="348997"/>
                                  <a:pt x="3845992" y="349377"/>
                                  <a:pt x="3846500" y="349504"/>
                                </a:cubicBezTo>
                                <a:cubicBezTo>
                                  <a:pt x="3847008" y="349631"/>
                                  <a:pt x="3847516" y="349377"/>
                                  <a:pt x="3847897" y="348997"/>
                                </a:cubicBezTo>
                                <a:cubicBezTo>
                                  <a:pt x="3848405" y="348488"/>
                                  <a:pt x="3848913" y="347853"/>
                                  <a:pt x="3849421" y="347091"/>
                                </a:cubicBezTo>
                                <a:cubicBezTo>
                                  <a:pt x="3849929" y="346329"/>
                                  <a:pt x="3850437" y="345440"/>
                                  <a:pt x="3850818" y="344424"/>
                                </a:cubicBezTo>
                                <a:cubicBezTo>
                                  <a:pt x="3851326" y="343409"/>
                                  <a:pt x="3851834" y="342138"/>
                                  <a:pt x="3852342" y="340995"/>
                                </a:cubicBezTo>
                                <a:cubicBezTo>
                                  <a:pt x="3852850" y="339725"/>
                                  <a:pt x="3853358" y="338455"/>
                                  <a:pt x="3853739" y="337185"/>
                                </a:cubicBezTo>
                                <a:cubicBezTo>
                                  <a:pt x="3854247" y="335788"/>
                                  <a:pt x="3854755" y="334518"/>
                                  <a:pt x="3855263" y="333122"/>
                                </a:cubicBezTo>
                                <a:cubicBezTo>
                                  <a:pt x="3855771" y="331724"/>
                                  <a:pt x="3856279" y="330327"/>
                                  <a:pt x="3856660" y="328930"/>
                                </a:cubicBezTo>
                                <a:cubicBezTo>
                                  <a:pt x="3857168" y="327534"/>
                                  <a:pt x="3857676" y="326136"/>
                                  <a:pt x="3858184" y="324866"/>
                                </a:cubicBezTo>
                                <a:cubicBezTo>
                                  <a:pt x="3858692" y="323469"/>
                                  <a:pt x="3859073" y="322199"/>
                                  <a:pt x="3859581" y="320929"/>
                                </a:cubicBezTo>
                                <a:cubicBezTo>
                                  <a:pt x="3860089" y="319660"/>
                                  <a:pt x="3860597" y="318389"/>
                                  <a:pt x="3861105" y="317247"/>
                                </a:cubicBezTo>
                                <a:cubicBezTo>
                                  <a:pt x="3861613" y="316103"/>
                                  <a:pt x="3861994" y="315087"/>
                                  <a:pt x="3862502" y="314072"/>
                                </a:cubicBezTo>
                                <a:cubicBezTo>
                                  <a:pt x="3863010" y="313182"/>
                                  <a:pt x="3863518" y="312293"/>
                                  <a:pt x="3864026" y="311531"/>
                                </a:cubicBezTo>
                                <a:cubicBezTo>
                                  <a:pt x="3864534" y="310769"/>
                                  <a:pt x="3864915" y="310135"/>
                                  <a:pt x="3865423" y="309626"/>
                                </a:cubicBezTo>
                                <a:cubicBezTo>
                                  <a:pt x="3865931" y="309118"/>
                                  <a:pt x="3866439" y="308610"/>
                                  <a:pt x="3866947" y="308229"/>
                                </a:cubicBezTo>
                                <a:cubicBezTo>
                                  <a:pt x="3867455" y="307848"/>
                                  <a:pt x="3867836" y="307594"/>
                                  <a:pt x="3868344" y="307340"/>
                                </a:cubicBezTo>
                                <a:cubicBezTo>
                                  <a:pt x="3868852" y="307086"/>
                                  <a:pt x="3869360" y="306832"/>
                                  <a:pt x="3869868" y="306578"/>
                                </a:cubicBezTo>
                                <a:cubicBezTo>
                                  <a:pt x="3870376" y="306324"/>
                                  <a:pt x="3870757" y="306070"/>
                                  <a:pt x="3871265" y="305816"/>
                                </a:cubicBezTo>
                                <a:cubicBezTo>
                                  <a:pt x="3871773" y="305562"/>
                                  <a:pt x="3872281" y="305309"/>
                                  <a:pt x="3872789" y="304927"/>
                                </a:cubicBezTo>
                                <a:cubicBezTo>
                                  <a:pt x="3873297" y="304673"/>
                                  <a:pt x="3873678" y="304292"/>
                                  <a:pt x="3874186" y="303785"/>
                                </a:cubicBezTo>
                                <a:cubicBezTo>
                                  <a:pt x="3874694" y="303276"/>
                                  <a:pt x="3875202" y="302768"/>
                                  <a:pt x="3875710" y="302260"/>
                                </a:cubicBezTo>
                                <a:cubicBezTo>
                                  <a:pt x="3876091" y="301625"/>
                                  <a:pt x="3876599" y="300990"/>
                                  <a:pt x="3877107" y="300228"/>
                                </a:cubicBezTo>
                                <a:cubicBezTo>
                                  <a:pt x="3877615" y="299593"/>
                                  <a:pt x="3878123" y="298704"/>
                                  <a:pt x="3878631" y="297942"/>
                                </a:cubicBezTo>
                                <a:cubicBezTo>
                                  <a:pt x="3879012" y="297180"/>
                                  <a:pt x="3879520" y="296291"/>
                                  <a:pt x="3880028" y="295402"/>
                                </a:cubicBezTo>
                                <a:cubicBezTo>
                                  <a:pt x="3880536" y="294640"/>
                                  <a:pt x="3881044" y="293751"/>
                                  <a:pt x="3881552" y="292862"/>
                                </a:cubicBezTo>
                                <a:cubicBezTo>
                                  <a:pt x="3881933" y="291973"/>
                                  <a:pt x="3882441" y="291085"/>
                                  <a:pt x="3882949" y="290195"/>
                                </a:cubicBezTo>
                                <a:cubicBezTo>
                                  <a:pt x="3883457" y="289306"/>
                                  <a:pt x="3883965" y="288417"/>
                                  <a:pt x="3884473" y="287655"/>
                                </a:cubicBezTo>
                                <a:cubicBezTo>
                                  <a:pt x="3884854" y="286893"/>
                                  <a:pt x="3885362" y="286131"/>
                                  <a:pt x="3885870" y="285369"/>
                                </a:cubicBezTo>
                                <a:cubicBezTo>
                                  <a:pt x="3886378" y="284735"/>
                                  <a:pt x="3886886" y="284099"/>
                                  <a:pt x="3887394" y="283464"/>
                                </a:cubicBezTo>
                                <a:cubicBezTo>
                                  <a:pt x="3887775" y="282829"/>
                                  <a:pt x="3888283" y="282322"/>
                                  <a:pt x="3888791" y="281813"/>
                                </a:cubicBezTo>
                                <a:cubicBezTo>
                                  <a:pt x="3889299" y="281432"/>
                                  <a:pt x="3889807" y="281051"/>
                                  <a:pt x="3890315" y="280670"/>
                                </a:cubicBezTo>
                                <a:cubicBezTo>
                                  <a:pt x="3890696" y="280289"/>
                                  <a:pt x="3891204" y="280035"/>
                                  <a:pt x="3891712" y="279781"/>
                                </a:cubicBezTo>
                                <a:cubicBezTo>
                                  <a:pt x="3892220" y="279527"/>
                                  <a:pt x="3892728" y="279400"/>
                                  <a:pt x="3893109" y="279273"/>
                                </a:cubicBezTo>
                                <a:cubicBezTo>
                                  <a:pt x="3893617" y="279147"/>
                                  <a:pt x="3894125" y="279019"/>
                                  <a:pt x="3894633" y="279019"/>
                                </a:cubicBezTo>
                                <a:cubicBezTo>
                                  <a:pt x="3895141" y="278892"/>
                                  <a:pt x="3895649" y="279019"/>
                                  <a:pt x="3896030" y="279019"/>
                                </a:cubicBezTo>
                                <a:cubicBezTo>
                                  <a:pt x="3896538" y="279019"/>
                                  <a:pt x="3897046" y="279019"/>
                                  <a:pt x="3897554" y="279019"/>
                                </a:cubicBezTo>
                                <a:cubicBezTo>
                                  <a:pt x="3898062" y="279147"/>
                                  <a:pt x="3898570" y="279147"/>
                                  <a:pt x="3898951" y="279147"/>
                                </a:cubicBezTo>
                                <a:cubicBezTo>
                                  <a:pt x="3899459" y="279147"/>
                                  <a:pt x="3899967" y="279147"/>
                                  <a:pt x="3900475" y="279147"/>
                                </a:cubicBezTo>
                                <a:cubicBezTo>
                                  <a:pt x="3900983" y="279019"/>
                                  <a:pt x="3901491" y="279019"/>
                                  <a:pt x="3901872" y="278765"/>
                                </a:cubicBezTo>
                                <a:cubicBezTo>
                                  <a:pt x="3902380" y="278638"/>
                                  <a:pt x="3902888" y="278385"/>
                                  <a:pt x="3903396" y="278003"/>
                                </a:cubicBezTo>
                                <a:cubicBezTo>
                                  <a:pt x="3903904" y="277623"/>
                                  <a:pt x="3904412" y="277114"/>
                                  <a:pt x="3904793" y="276479"/>
                                </a:cubicBezTo>
                                <a:cubicBezTo>
                                  <a:pt x="3905301" y="275844"/>
                                  <a:pt x="3905809" y="275210"/>
                                  <a:pt x="3906317" y="274193"/>
                                </a:cubicBezTo>
                                <a:cubicBezTo>
                                  <a:pt x="3906825" y="273304"/>
                                  <a:pt x="3907333" y="272161"/>
                                  <a:pt x="3907714" y="270764"/>
                                </a:cubicBezTo>
                                <a:cubicBezTo>
                                  <a:pt x="3908222" y="269494"/>
                                  <a:pt x="3908730" y="267970"/>
                                  <a:pt x="3909238" y="266319"/>
                                </a:cubicBezTo>
                                <a:cubicBezTo>
                                  <a:pt x="3909746" y="264541"/>
                                  <a:pt x="3910127" y="262510"/>
                                  <a:pt x="3910635" y="260477"/>
                                </a:cubicBezTo>
                                <a:cubicBezTo>
                                  <a:pt x="3911143" y="258318"/>
                                  <a:pt x="3911651" y="256032"/>
                                  <a:pt x="3912159" y="253619"/>
                                </a:cubicBezTo>
                                <a:cubicBezTo>
                                  <a:pt x="3912667" y="251206"/>
                                  <a:pt x="3913048" y="248539"/>
                                  <a:pt x="3913556" y="245999"/>
                                </a:cubicBezTo>
                                <a:cubicBezTo>
                                  <a:pt x="3914064" y="243332"/>
                                  <a:pt x="3914572" y="240538"/>
                                  <a:pt x="3915080" y="237998"/>
                                </a:cubicBezTo>
                                <a:cubicBezTo>
                                  <a:pt x="3915588" y="235331"/>
                                  <a:pt x="3915969" y="232664"/>
                                  <a:pt x="3916477" y="230251"/>
                                </a:cubicBezTo>
                                <a:cubicBezTo>
                                  <a:pt x="3916985" y="227838"/>
                                  <a:pt x="3917493" y="225425"/>
                                  <a:pt x="3918001" y="223393"/>
                                </a:cubicBezTo>
                                <a:cubicBezTo>
                                  <a:pt x="3918509" y="221361"/>
                                  <a:pt x="3918890" y="219456"/>
                                  <a:pt x="3919398" y="218060"/>
                                </a:cubicBezTo>
                                <a:cubicBezTo>
                                  <a:pt x="3919906" y="216535"/>
                                  <a:pt x="3920414" y="215265"/>
                                  <a:pt x="3920922" y="214503"/>
                                </a:cubicBezTo>
                                <a:cubicBezTo>
                                  <a:pt x="3921430" y="213741"/>
                                  <a:pt x="3921811" y="213234"/>
                                  <a:pt x="3922319" y="213106"/>
                                </a:cubicBezTo>
                                <a:cubicBezTo>
                                  <a:pt x="3922827" y="212979"/>
                                  <a:pt x="3923335" y="213234"/>
                                  <a:pt x="3923843" y="213614"/>
                                </a:cubicBezTo>
                                <a:cubicBezTo>
                                  <a:pt x="3924351" y="214123"/>
                                  <a:pt x="3924732" y="214885"/>
                                  <a:pt x="3925240" y="215900"/>
                                </a:cubicBezTo>
                                <a:cubicBezTo>
                                  <a:pt x="3925748" y="216789"/>
                                  <a:pt x="3926256" y="218060"/>
                                  <a:pt x="3926764" y="219329"/>
                                </a:cubicBezTo>
                                <a:cubicBezTo>
                                  <a:pt x="3927145" y="220599"/>
                                  <a:pt x="3927653" y="221997"/>
                                  <a:pt x="3928161" y="223520"/>
                                </a:cubicBezTo>
                                <a:cubicBezTo>
                                  <a:pt x="3928669" y="224917"/>
                                  <a:pt x="3929177" y="226441"/>
                                  <a:pt x="3929685" y="227965"/>
                                </a:cubicBezTo>
                                <a:cubicBezTo>
                                  <a:pt x="3930066" y="229489"/>
                                  <a:pt x="3930574" y="231013"/>
                                  <a:pt x="3931082" y="232537"/>
                                </a:cubicBezTo>
                                <a:cubicBezTo>
                                  <a:pt x="3931590" y="233935"/>
                                  <a:pt x="3932098" y="235459"/>
                                  <a:pt x="3932606" y="236855"/>
                                </a:cubicBezTo>
                                <a:cubicBezTo>
                                  <a:pt x="3932987" y="238252"/>
                                  <a:pt x="3933495" y="239649"/>
                                  <a:pt x="3934003" y="241047"/>
                                </a:cubicBezTo>
                                <a:cubicBezTo>
                                  <a:pt x="3934511" y="242316"/>
                                  <a:pt x="3935019" y="243713"/>
                                  <a:pt x="3935527" y="244984"/>
                                </a:cubicBezTo>
                                <a:cubicBezTo>
                                  <a:pt x="3935908" y="246253"/>
                                  <a:pt x="3936416" y="247523"/>
                                  <a:pt x="3936924" y="248666"/>
                                </a:cubicBezTo>
                                <a:cubicBezTo>
                                  <a:pt x="3937432" y="249936"/>
                                  <a:pt x="3937940" y="251079"/>
                                  <a:pt x="3938448" y="252095"/>
                                </a:cubicBezTo>
                                <a:cubicBezTo>
                                  <a:pt x="3938829" y="253238"/>
                                  <a:pt x="3939337" y="254381"/>
                                  <a:pt x="3939845" y="255398"/>
                                </a:cubicBezTo>
                                <a:cubicBezTo>
                                  <a:pt x="3940353" y="256413"/>
                                  <a:pt x="3940861" y="257302"/>
                                  <a:pt x="3941369" y="258191"/>
                                </a:cubicBezTo>
                                <a:cubicBezTo>
                                  <a:pt x="3941750" y="259080"/>
                                  <a:pt x="3942258" y="259969"/>
                                  <a:pt x="3942766" y="260731"/>
                                </a:cubicBezTo>
                                <a:cubicBezTo>
                                  <a:pt x="3943274" y="261493"/>
                                  <a:pt x="3943782" y="262128"/>
                                  <a:pt x="3944163" y="262636"/>
                                </a:cubicBezTo>
                                <a:cubicBezTo>
                                  <a:pt x="3944671" y="263272"/>
                                  <a:pt x="3945179" y="263779"/>
                                  <a:pt x="3945687" y="264160"/>
                                </a:cubicBezTo>
                                <a:cubicBezTo>
                                  <a:pt x="3946195" y="264541"/>
                                  <a:pt x="3946703" y="264795"/>
                                  <a:pt x="3947084" y="264923"/>
                                </a:cubicBezTo>
                                <a:cubicBezTo>
                                  <a:pt x="3947592" y="265049"/>
                                  <a:pt x="3948100" y="265176"/>
                                  <a:pt x="3948608" y="265176"/>
                                </a:cubicBezTo>
                                <a:cubicBezTo>
                                  <a:pt x="3949116" y="265049"/>
                                  <a:pt x="3949624" y="264923"/>
                                  <a:pt x="3950005" y="264541"/>
                                </a:cubicBezTo>
                                <a:cubicBezTo>
                                  <a:pt x="3950513" y="264160"/>
                                  <a:pt x="3951021" y="263779"/>
                                  <a:pt x="3951529" y="263144"/>
                                </a:cubicBezTo>
                                <a:cubicBezTo>
                                  <a:pt x="3952037" y="262510"/>
                                  <a:pt x="3952545" y="261748"/>
                                  <a:pt x="3952926" y="260731"/>
                                </a:cubicBezTo>
                                <a:cubicBezTo>
                                  <a:pt x="3953434" y="259842"/>
                                  <a:pt x="3953942" y="258699"/>
                                  <a:pt x="3954450" y="257302"/>
                                </a:cubicBezTo>
                                <a:cubicBezTo>
                                  <a:pt x="3954958" y="256032"/>
                                  <a:pt x="3955466" y="254509"/>
                                  <a:pt x="3955847" y="252857"/>
                                </a:cubicBezTo>
                                <a:cubicBezTo>
                                  <a:pt x="3956355" y="251206"/>
                                  <a:pt x="3956863" y="249428"/>
                                  <a:pt x="3957371" y="247397"/>
                                </a:cubicBezTo>
                                <a:cubicBezTo>
                                  <a:pt x="3957879" y="245491"/>
                                  <a:pt x="3958387" y="243332"/>
                                  <a:pt x="3958768" y="241047"/>
                                </a:cubicBezTo>
                                <a:cubicBezTo>
                                  <a:pt x="3959276" y="238887"/>
                                  <a:pt x="3959784" y="236474"/>
                                  <a:pt x="3960292" y="234061"/>
                                </a:cubicBezTo>
                                <a:cubicBezTo>
                                  <a:pt x="3960800" y="231648"/>
                                  <a:pt x="3961181" y="229109"/>
                                  <a:pt x="3961689" y="226823"/>
                                </a:cubicBezTo>
                                <a:cubicBezTo>
                                  <a:pt x="3962197" y="224410"/>
                                  <a:pt x="3962705" y="221869"/>
                                  <a:pt x="3963213" y="219584"/>
                                </a:cubicBezTo>
                                <a:cubicBezTo>
                                  <a:pt x="3963721" y="217298"/>
                                  <a:pt x="3964102" y="215138"/>
                                  <a:pt x="3964610" y="213234"/>
                                </a:cubicBezTo>
                                <a:cubicBezTo>
                                  <a:pt x="3965118" y="211328"/>
                                  <a:pt x="3965626" y="209423"/>
                                  <a:pt x="3966134" y="208026"/>
                                </a:cubicBezTo>
                                <a:cubicBezTo>
                                  <a:pt x="3966642" y="206629"/>
                                  <a:pt x="3967023" y="205360"/>
                                  <a:pt x="3967531" y="204598"/>
                                </a:cubicBezTo>
                                <a:cubicBezTo>
                                  <a:pt x="3968039" y="203835"/>
                                  <a:pt x="3968547" y="203327"/>
                                  <a:pt x="3969055" y="203200"/>
                                </a:cubicBezTo>
                                <a:cubicBezTo>
                                  <a:pt x="3969563" y="203200"/>
                                  <a:pt x="3969944" y="203454"/>
                                  <a:pt x="3970452" y="204089"/>
                                </a:cubicBezTo>
                                <a:cubicBezTo>
                                  <a:pt x="3970960" y="204724"/>
                                  <a:pt x="3971468" y="205740"/>
                                  <a:pt x="3971976" y="207137"/>
                                </a:cubicBezTo>
                                <a:cubicBezTo>
                                  <a:pt x="3972484" y="208407"/>
                                  <a:pt x="3972865" y="210059"/>
                                  <a:pt x="3973373" y="211963"/>
                                </a:cubicBezTo>
                                <a:cubicBezTo>
                                  <a:pt x="3973881" y="213741"/>
                                  <a:pt x="3974389" y="215900"/>
                                  <a:pt x="3974897" y="218186"/>
                                </a:cubicBezTo>
                                <a:cubicBezTo>
                                  <a:pt x="3975405" y="220345"/>
                                  <a:pt x="3975786" y="222885"/>
                                  <a:pt x="3976294" y="225298"/>
                                </a:cubicBezTo>
                                <a:cubicBezTo>
                                  <a:pt x="3976802" y="227838"/>
                                  <a:pt x="3977310" y="230378"/>
                                  <a:pt x="3977818" y="232918"/>
                                </a:cubicBezTo>
                                <a:cubicBezTo>
                                  <a:pt x="3978199" y="235459"/>
                                  <a:pt x="3978707" y="238125"/>
                                  <a:pt x="3979215" y="240538"/>
                                </a:cubicBezTo>
                                <a:cubicBezTo>
                                  <a:pt x="3979723" y="243078"/>
                                  <a:pt x="3980231" y="245618"/>
                                  <a:pt x="3980739" y="248031"/>
                                </a:cubicBezTo>
                                <a:cubicBezTo>
                                  <a:pt x="3981120" y="250317"/>
                                  <a:pt x="3981628" y="252603"/>
                                  <a:pt x="3982136" y="254889"/>
                                </a:cubicBezTo>
                                <a:cubicBezTo>
                                  <a:pt x="3982644" y="257048"/>
                                  <a:pt x="3983152" y="259080"/>
                                  <a:pt x="3983660" y="261112"/>
                                </a:cubicBezTo>
                                <a:cubicBezTo>
                                  <a:pt x="3984041" y="263144"/>
                                  <a:pt x="3984549" y="264923"/>
                                  <a:pt x="3985057" y="266700"/>
                                </a:cubicBezTo>
                                <a:cubicBezTo>
                                  <a:pt x="3985565" y="268478"/>
                                  <a:pt x="3986073" y="270129"/>
                                  <a:pt x="3986581" y="271653"/>
                                </a:cubicBezTo>
                                <a:cubicBezTo>
                                  <a:pt x="3986962" y="273177"/>
                                  <a:pt x="3987470" y="274701"/>
                                  <a:pt x="3987978" y="275972"/>
                                </a:cubicBezTo>
                                <a:cubicBezTo>
                                  <a:pt x="3988486" y="277368"/>
                                  <a:pt x="3988994" y="278511"/>
                                  <a:pt x="3989502" y="279654"/>
                                </a:cubicBezTo>
                                <a:cubicBezTo>
                                  <a:pt x="3989883" y="280798"/>
                                  <a:pt x="3990391" y="281813"/>
                                  <a:pt x="3990899" y="282702"/>
                                </a:cubicBezTo>
                                <a:cubicBezTo>
                                  <a:pt x="3991407" y="283718"/>
                                  <a:pt x="3991915" y="284480"/>
                                  <a:pt x="3992423" y="285242"/>
                                </a:cubicBezTo>
                                <a:cubicBezTo>
                                  <a:pt x="3992804" y="286004"/>
                                  <a:pt x="3993312" y="286639"/>
                                  <a:pt x="3993820" y="287274"/>
                                </a:cubicBezTo>
                                <a:cubicBezTo>
                                  <a:pt x="3994328" y="287782"/>
                                  <a:pt x="3994836" y="288290"/>
                                  <a:pt x="3995217" y="288672"/>
                                </a:cubicBezTo>
                                <a:cubicBezTo>
                                  <a:pt x="3995725" y="289052"/>
                                  <a:pt x="3996233" y="289306"/>
                                  <a:pt x="3996741" y="289434"/>
                                </a:cubicBezTo>
                                <a:cubicBezTo>
                                  <a:pt x="3997249" y="289687"/>
                                  <a:pt x="3997757" y="289687"/>
                                  <a:pt x="3998138" y="289687"/>
                                </a:cubicBezTo>
                                <a:cubicBezTo>
                                  <a:pt x="3998646" y="289560"/>
                                  <a:pt x="3999154" y="289434"/>
                                  <a:pt x="3999662" y="289052"/>
                                </a:cubicBezTo>
                                <a:cubicBezTo>
                                  <a:pt x="4000170" y="288798"/>
                                  <a:pt x="4000678" y="288417"/>
                                  <a:pt x="4001059" y="287910"/>
                                </a:cubicBezTo>
                                <a:cubicBezTo>
                                  <a:pt x="4001567" y="287401"/>
                                  <a:pt x="4002075" y="286766"/>
                                  <a:pt x="4002583" y="286004"/>
                                </a:cubicBezTo>
                                <a:cubicBezTo>
                                  <a:pt x="4003091" y="285369"/>
                                  <a:pt x="4003599" y="284480"/>
                                  <a:pt x="4003980" y="283718"/>
                                </a:cubicBezTo>
                                <a:cubicBezTo>
                                  <a:pt x="4004488" y="282829"/>
                                  <a:pt x="4004996" y="281940"/>
                                  <a:pt x="4005504" y="281051"/>
                                </a:cubicBezTo>
                                <a:cubicBezTo>
                                  <a:pt x="4006012" y="280162"/>
                                  <a:pt x="4006520" y="279147"/>
                                  <a:pt x="4006901" y="278257"/>
                                </a:cubicBezTo>
                                <a:cubicBezTo>
                                  <a:pt x="4007409" y="277368"/>
                                  <a:pt x="4007917" y="276606"/>
                                  <a:pt x="4008425" y="275844"/>
                                </a:cubicBezTo>
                                <a:cubicBezTo>
                                  <a:pt x="4008933" y="275082"/>
                                  <a:pt x="4009314" y="274448"/>
                                  <a:pt x="4009822" y="274066"/>
                                </a:cubicBezTo>
                                <a:cubicBezTo>
                                  <a:pt x="4010330" y="273559"/>
                                  <a:pt x="4010838" y="273177"/>
                                  <a:pt x="4011346" y="273050"/>
                                </a:cubicBezTo>
                                <a:cubicBezTo>
                                  <a:pt x="4011854" y="272923"/>
                                  <a:pt x="4012235" y="272923"/>
                                  <a:pt x="4012743" y="273304"/>
                                </a:cubicBezTo>
                                <a:cubicBezTo>
                                  <a:pt x="4013251" y="273559"/>
                                  <a:pt x="4013759" y="274066"/>
                                  <a:pt x="4014267" y="274828"/>
                                </a:cubicBezTo>
                                <a:cubicBezTo>
                                  <a:pt x="4014775" y="275590"/>
                                  <a:pt x="4015156" y="276479"/>
                                  <a:pt x="4015664" y="277749"/>
                                </a:cubicBezTo>
                                <a:cubicBezTo>
                                  <a:pt x="4016172" y="278892"/>
                                  <a:pt x="4016680" y="280289"/>
                                  <a:pt x="4017188" y="281940"/>
                                </a:cubicBezTo>
                                <a:cubicBezTo>
                                  <a:pt x="4017696" y="283464"/>
                                  <a:pt x="4018077" y="285242"/>
                                  <a:pt x="4018585" y="287148"/>
                                </a:cubicBezTo>
                                <a:cubicBezTo>
                                  <a:pt x="4019093" y="289179"/>
                                  <a:pt x="4019601" y="291211"/>
                                  <a:pt x="4020109" y="293498"/>
                                </a:cubicBezTo>
                                <a:cubicBezTo>
                                  <a:pt x="4020617" y="295656"/>
                                  <a:pt x="4020998" y="297942"/>
                                  <a:pt x="4021506" y="300355"/>
                                </a:cubicBezTo>
                                <a:cubicBezTo>
                                  <a:pt x="4022014" y="302768"/>
                                  <a:pt x="4022522" y="305309"/>
                                  <a:pt x="4023030" y="307848"/>
                                </a:cubicBezTo>
                                <a:cubicBezTo>
                                  <a:pt x="4023538" y="310388"/>
                                  <a:pt x="4023919" y="313055"/>
                                  <a:pt x="4024427" y="315723"/>
                                </a:cubicBezTo>
                                <a:cubicBezTo>
                                  <a:pt x="4024935" y="318389"/>
                                  <a:pt x="4025443" y="321184"/>
                                  <a:pt x="4025951" y="323977"/>
                                </a:cubicBezTo>
                                <a:cubicBezTo>
                                  <a:pt x="4026332" y="326644"/>
                                  <a:pt x="4026840" y="329565"/>
                                  <a:pt x="4027348" y="332360"/>
                                </a:cubicBezTo>
                                <a:cubicBezTo>
                                  <a:pt x="4027856" y="335280"/>
                                  <a:pt x="4028364" y="338201"/>
                                  <a:pt x="4028872" y="341123"/>
                                </a:cubicBezTo>
                                <a:cubicBezTo>
                                  <a:pt x="4029253" y="344043"/>
                                  <a:pt x="4029761" y="346964"/>
                                  <a:pt x="4030269" y="349885"/>
                                </a:cubicBezTo>
                                <a:cubicBezTo>
                                  <a:pt x="4030777" y="352806"/>
                                  <a:pt x="4031285" y="355727"/>
                                  <a:pt x="4031793" y="358648"/>
                                </a:cubicBezTo>
                                <a:cubicBezTo>
                                  <a:pt x="4032174" y="361442"/>
                                  <a:pt x="4032682" y="364363"/>
                                  <a:pt x="4033190" y="367030"/>
                                </a:cubicBezTo>
                                <a:cubicBezTo>
                                  <a:pt x="4033698" y="369824"/>
                                  <a:pt x="4034206" y="372491"/>
                                  <a:pt x="4034714" y="375031"/>
                                </a:cubicBezTo>
                                <a:cubicBezTo>
                                  <a:pt x="4035095" y="377444"/>
                                  <a:pt x="4035603" y="379857"/>
                                  <a:pt x="4036111" y="382143"/>
                                </a:cubicBezTo>
                                <a:cubicBezTo>
                                  <a:pt x="4036619" y="384302"/>
                                  <a:pt x="4037127" y="386461"/>
                                  <a:pt x="4037635" y="388239"/>
                                </a:cubicBezTo>
                                <a:cubicBezTo>
                                  <a:pt x="4038016" y="390017"/>
                                  <a:pt x="4038524" y="391668"/>
                                  <a:pt x="4039032" y="392938"/>
                                </a:cubicBezTo>
                                <a:cubicBezTo>
                                  <a:pt x="4039540" y="394335"/>
                                  <a:pt x="4040048" y="395351"/>
                                  <a:pt x="4040556" y="396240"/>
                                </a:cubicBezTo>
                                <a:cubicBezTo>
                                  <a:pt x="4040937" y="397002"/>
                                  <a:pt x="4041445" y="397510"/>
                                  <a:pt x="4041953" y="397764"/>
                                </a:cubicBezTo>
                                <a:cubicBezTo>
                                  <a:pt x="4042461" y="398018"/>
                                  <a:pt x="4042969" y="397891"/>
                                  <a:pt x="4043350" y="397637"/>
                                </a:cubicBezTo>
                                <a:cubicBezTo>
                                  <a:pt x="4043858" y="397384"/>
                                  <a:pt x="4044366" y="396748"/>
                                  <a:pt x="4044874" y="396113"/>
                                </a:cubicBezTo>
                                <a:cubicBezTo>
                                  <a:pt x="4045382" y="395351"/>
                                  <a:pt x="4045890" y="394335"/>
                                  <a:pt x="4046271" y="393447"/>
                                </a:cubicBezTo>
                                <a:cubicBezTo>
                                  <a:pt x="4046779" y="392430"/>
                                  <a:pt x="4047287" y="391287"/>
                                  <a:pt x="4047795" y="390144"/>
                                </a:cubicBezTo>
                                <a:cubicBezTo>
                                  <a:pt x="4048303" y="389128"/>
                                  <a:pt x="4048811" y="387985"/>
                                  <a:pt x="4049192" y="386969"/>
                                </a:cubicBezTo>
                                <a:cubicBezTo>
                                  <a:pt x="4049700" y="386080"/>
                                  <a:pt x="4050208" y="385191"/>
                                  <a:pt x="4050716" y="384556"/>
                                </a:cubicBezTo>
                                <a:cubicBezTo>
                                  <a:pt x="4051224" y="383922"/>
                                  <a:pt x="4051732" y="383413"/>
                                  <a:pt x="4052113" y="383032"/>
                                </a:cubicBezTo>
                                <a:cubicBezTo>
                                  <a:pt x="4052621" y="382778"/>
                                  <a:pt x="4053129" y="382651"/>
                                  <a:pt x="4053637" y="382778"/>
                                </a:cubicBezTo>
                                <a:cubicBezTo>
                                  <a:pt x="4054145" y="382778"/>
                                  <a:pt x="4054653" y="383160"/>
                                  <a:pt x="4055034" y="383413"/>
                                </a:cubicBezTo>
                                <a:cubicBezTo>
                                  <a:pt x="4055542" y="383667"/>
                                  <a:pt x="4056050" y="384048"/>
                                  <a:pt x="4056558" y="384429"/>
                                </a:cubicBezTo>
                                <a:cubicBezTo>
                                  <a:pt x="4057066" y="384684"/>
                                  <a:pt x="4057574" y="385064"/>
                                  <a:pt x="4057955" y="385191"/>
                                </a:cubicBezTo>
                                <a:cubicBezTo>
                                  <a:pt x="4058463" y="385318"/>
                                  <a:pt x="4058971" y="385445"/>
                                  <a:pt x="4059479" y="385318"/>
                                </a:cubicBezTo>
                                <a:cubicBezTo>
                                  <a:pt x="4059987" y="385191"/>
                                  <a:pt x="4060368" y="384810"/>
                                  <a:pt x="4060876" y="384302"/>
                                </a:cubicBezTo>
                                <a:cubicBezTo>
                                  <a:pt x="4061384" y="383794"/>
                                  <a:pt x="4061892" y="383160"/>
                                  <a:pt x="4062400" y="382270"/>
                                </a:cubicBezTo>
                                <a:cubicBezTo>
                                  <a:pt x="4062908" y="381509"/>
                                  <a:pt x="4063289" y="380492"/>
                                  <a:pt x="4063797" y="379476"/>
                                </a:cubicBezTo>
                                <a:cubicBezTo>
                                  <a:pt x="4064305" y="378460"/>
                                  <a:pt x="4064813" y="377317"/>
                                  <a:pt x="4065321" y="376301"/>
                                </a:cubicBezTo>
                                <a:cubicBezTo>
                                  <a:pt x="4065829" y="375159"/>
                                  <a:pt x="4066210" y="374142"/>
                                  <a:pt x="4066718" y="373126"/>
                                </a:cubicBezTo>
                                <a:cubicBezTo>
                                  <a:pt x="4067226" y="372110"/>
                                  <a:pt x="4067734" y="371094"/>
                                  <a:pt x="4068242" y="370205"/>
                                </a:cubicBezTo>
                                <a:cubicBezTo>
                                  <a:pt x="4068750" y="369316"/>
                                  <a:pt x="4069131" y="368427"/>
                                  <a:pt x="4069639" y="367665"/>
                                </a:cubicBezTo>
                                <a:cubicBezTo>
                                  <a:pt x="4070147" y="366903"/>
                                  <a:pt x="4070655" y="366141"/>
                                  <a:pt x="4071163" y="365379"/>
                                </a:cubicBezTo>
                                <a:cubicBezTo>
                                  <a:pt x="4071671" y="364744"/>
                                  <a:pt x="4072052" y="363982"/>
                                  <a:pt x="4072560" y="363220"/>
                                </a:cubicBezTo>
                                <a:cubicBezTo>
                                  <a:pt x="4073068" y="362585"/>
                                  <a:pt x="4073576" y="361823"/>
                                  <a:pt x="4074084" y="361061"/>
                                </a:cubicBezTo>
                                <a:cubicBezTo>
                                  <a:pt x="4074592" y="360299"/>
                                  <a:pt x="4074973" y="359537"/>
                                  <a:pt x="4075481" y="358775"/>
                                </a:cubicBezTo>
                                <a:cubicBezTo>
                                  <a:pt x="4075989" y="357886"/>
                                  <a:pt x="4076497" y="356998"/>
                                  <a:pt x="4077005" y="356235"/>
                                </a:cubicBezTo>
                                <a:cubicBezTo>
                                  <a:pt x="4077386" y="355347"/>
                                  <a:pt x="4077894" y="354457"/>
                                  <a:pt x="4078402" y="353695"/>
                                </a:cubicBezTo>
                                <a:cubicBezTo>
                                  <a:pt x="4078910" y="352806"/>
                                  <a:pt x="4079418" y="351917"/>
                                  <a:pt x="4079926" y="351155"/>
                                </a:cubicBezTo>
                                <a:cubicBezTo>
                                  <a:pt x="4080307" y="350393"/>
                                  <a:pt x="4080815" y="349631"/>
                                  <a:pt x="4081323" y="348869"/>
                                </a:cubicBezTo>
                                <a:cubicBezTo>
                                  <a:pt x="4081831" y="348107"/>
                                  <a:pt x="4082339" y="347473"/>
                                  <a:pt x="4082847" y="346837"/>
                                </a:cubicBezTo>
                                <a:cubicBezTo>
                                  <a:pt x="4083228" y="346202"/>
                                  <a:pt x="4083736" y="345567"/>
                                  <a:pt x="4084244" y="345060"/>
                                </a:cubicBezTo>
                                <a:cubicBezTo>
                                  <a:pt x="4084752" y="344551"/>
                                  <a:pt x="4085260" y="344043"/>
                                  <a:pt x="4085768" y="343662"/>
                                </a:cubicBezTo>
                                <a:cubicBezTo>
                                  <a:pt x="4086149" y="343281"/>
                                  <a:pt x="4086657" y="342900"/>
                                  <a:pt x="4087165" y="342647"/>
                                </a:cubicBezTo>
                                <a:cubicBezTo>
                                  <a:pt x="4087673" y="342392"/>
                                  <a:pt x="4088181" y="342138"/>
                                  <a:pt x="4088689" y="342011"/>
                                </a:cubicBezTo>
                                <a:cubicBezTo>
                                  <a:pt x="4089070" y="341885"/>
                                  <a:pt x="4089578" y="341757"/>
                                  <a:pt x="4090086" y="341757"/>
                                </a:cubicBezTo>
                                <a:cubicBezTo>
                                  <a:pt x="4090594" y="341630"/>
                                  <a:pt x="4091102" y="341630"/>
                                  <a:pt x="4091610" y="341757"/>
                                </a:cubicBezTo>
                                <a:cubicBezTo>
                                  <a:pt x="4091991" y="341757"/>
                                  <a:pt x="4092499" y="341885"/>
                                  <a:pt x="4093007" y="342011"/>
                                </a:cubicBezTo>
                                <a:cubicBezTo>
                                  <a:pt x="4093515" y="342138"/>
                                  <a:pt x="4094023" y="342392"/>
                                  <a:pt x="4094404" y="342519"/>
                                </a:cubicBezTo>
                                <a:cubicBezTo>
                                  <a:pt x="4094912" y="342773"/>
                                  <a:pt x="4095420" y="343027"/>
                                  <a:pt x="4095928" y="343154"/>
                                </a:cubicBezTo>
                                <a:cubicBezTo>
                                  <a:pt x="4096436" y="343281"/>
                                  <a:pt x="4096944" y="343535"/>
                                  <a:pt x="4097325" y="343662"/>
                                </a:cubicBezTo>
                                <a:cubicBezTo>
                                  <a:pt x="4097833" y="343789"/>
                                  <a:pt x="4098341" y="344043"/>
                                  <a:pt x="4098849" y="344043"/>
                                </a:cubicBezTo>
                                <a:cubicBezTo>
                                  <a:pt x="4099357" y="344170"/>
                                  <a:pt x="4099865" y="344298"/>
                                  <a:pt x="4100246" y="344298"/>
                                </a:cubicBezTo>
                                <a:cubicBezTo>
                                  <a:pt x="4100754" y="344424"/>
                                  <a:pt x="4101262" y="344424"/>
                                  <a:pt x="4101770" y="344298"/>
                                </a:cubicBezTo>
                                <a:cubicBezTo>
                                  <a:pt x="4102278" y="344298"/>
                                  <a:pt x="4102786" y="344298"/>
                                  <a:pt x="4103167" y="344170"/>
                                </a:cubicBezTo>
                                <a:cubicBezTo>
                                  <a:pt x="4103675" y="344043"/>
                                  <a:pt x="4104183" y="343916"/>
                                  <a:pt x="4104691" y="343662"/>
                                </a:cubicBezTo>
                                <a:cubicBezTo>
                                  <a:pt x="4105199" y="343409"/>
                                  <a:pt x="4105707" y="343154"/>
                                  <a:pt x="4106088" y="342773"/>
                                </a:cubicBezTo>
                                <a:cubicBezTo>
                                  <a:pt x="4106596" y="342519"/>
                                  <a:pt x="4107104" y="342011"/>
                                  <a:pt x="4107612" y="341503"/>
                                </a:cubicBezTo>
                                <a:cubicBezTo>
                                  <a:pt x="4108120" y="341123"/>
                                  <a:pt x="4108628" y="340487"/>
                                  <a:pt x="4109009" y="339979"/>
                                </a:cubicBezTo>
                                <a:cubicBezTo>
                                  <a:pt x="4109517" y="339344"/>
                                  <a:pt x="4110025" y="338582"/>
                                  <a:pt x="4110533" y="337948"/>
                                </a:cubicBezTo>
                                <a:cubicBezTo>
                                  <a:pt x="4111041" y="337185"/>
                                  <a:pt x="4111422" y="336423"/>
                                  <a:pt x="4111930" y="335788"/>
                                </a:cubicBezTo>
                                <a:cubicBezTo>
                                  <a:pt x="4112438" y="335026"/>
                                  <a:pt x="4112946" y="334264"/>
                                  <a:pt x="4113454" y="333629"/>
                                </a:cubicBezTo>
                                <a:cubicBezTo>
                                  <a:pt x="4113962" y="332867"/>
                                  <a:pt x="4114343" y="332232"/>
                                  <a:pt x="4114851" y="331598"/>
                                </a:cubicBezTo>
                                <a:cubicBezTo>
                                  <a:pt x="4115359" y="331089"/>
                                  <a:pt x="4115867" y="330454"/>
                                  <a:pt x="4116375" y="330073"/>
                                </a:cubicBezTo>
                                <a:cubicBezTo>
                                  <a:pt x="4116883" y="329692"/>
                                  <a:pt x="4117264" y="329311"/>
                                  <a:pt x="4117772" y="329185"/>
                                </a:cubicBezTo>
                                <a:cubicBezTo>
                                  <a:pt x="4118280" y="328930"/>
                                  <a:pt x="4118788" y="328803"/>
                                  <a:pt x="4119296" y="328803"/>
                                </a:cubicBezTo>
                                <a:cubicBezTo>
                                  <a:pt x="4119804" y="328803"/>
                                  <a:pt x="4120185" y="328930"/>
                                  <a:pt x="4120693" y="329057"/>
                                </a:cubicBezTo>
                                <a:cubicBezTo>
                                  <a:pt x="4121201" y="329185"/>
                                  <a:pt x="4121709" y="329438"/>
                                  <a:pt x="4122217" y="329692"/>
                                </a:cubicBezTo>
                                <a:cubicBezTo>
                                  <a:pt x="4122725" y="329947"/>
                                  <a:pt x="4123106" y="330327"/>
                                  <a:pt x="4123614" y="330709"/>
                                </a:cubicBezTo>
                                <a:cubicBezTo>
                                  <a:pt x="4124122" y="331089"/>
                                  <a:pt x="4124630" y="331470"/>
                                  <a:pt x="4125138" y="331851"/>
                                </a:cubicBezTo>
                                <a:cubicBezTo>
                                  <a:pt x="4125646" y="332232"/>
                                  <a:pt x="4126027" y="332740"/>
                                  <a:pt x="4126535" y="333122"/>
                                </a:cubicBezTo>
                                <a:cubicBezTo>
                                  <a:pt x="4127043" y="333502"/>
                                  <a:pt x="4127551" y="334010"/>
                                  <a:pt x="4128059" y="334391"/>
                                </a:cubicBezTo>
                                <a:cubicBezTo>
                                  <a:pt x="4128440" y="334773"/>
                                  <a:pt x="4128948" y="335153"/>
                                  <a:pt x="4129456" y="335535"/>
                                </a:cubicBezTo>
                                <a:cubicBezTo>
                                  <a:pt x="4129964" y="335915"/>
                                  <a:pt x="4130472" y="336297"/>
                                  <a:pt x="4130980" y="336550"/>
                                </a:cubicBezTo>
                                <a:cubicBezTo>
                                  <a:pt x="4131361" y="336931"/>
                                  <a:pt x="4131869" y="337312"/>
                                  <a:pt x="4132377" y="337566"/>
                                </a:cubicBezTo>
                                <a:cubicBezTo>
                                  <a:pt x="4132885" y="337820"/>
                                  <a:pt x="4133393" y="338074"/>
                                  <a:pt x="4133901" y="338328"/>
                                </a:cubicBezTo>
                                <a:cubicBezTo>
                                  <a:pt x="4134282" y="338582"/>
                                  <a:pt x="4134790" y="338836"/>
                                  <a:pt x="4135298" y="339090"/>
                                </a:cubicBezTo>
                                <a:cubicBezTo>
                                  <a:pt x="4135806" y="339217"/>
                                  <a:pt x="4136314" y="339472"/>
                                  <a:pt x="4136822" y="339598"/>
                                </a:cubicBezTo>
                                <a:cubicBezTo>
                                  <a:pt x="4137203" y="339725"/>
                                  <a:pt x="4137711" y="339852"/>
                                  <a:pt x="4138219" y="339852"/>
                                </a:cubicBezTo>
                                <a:cubicBezTo>
                                  <a:pt x="4138727" y="339979"/>
                                  <a:pt x="4139235" y="339979"/>
                                  <a:pt x="4139743" y="339852"/>
                                </a:cubicBezTo>
                                <a:cubicBezTo>
                                  <a:pt x="4140124" y="339852"/>
                                  <a:pt x="4140632" y="339852"/>
                                  <a:pt x="4141140" y="339725"/>
                                </a:cubicBezTo>
                                <a:cubicBezTo>
                                  <a:pt x="4141648" y="339598"/>
                                  <a:pt x="4142156" y="339472"/>
                                  <a:pt x="4142664" y="339217"/>
                                </a:cubicBezTo>
                                <a:cubicBezTo>
                                  <a:pt x="4143045" y="339090"/>
                                  <a:pt x="4143553" y="338836"/>
                                  <a:pt x="4144061" y="338582"/>
                                </a:cubicBezTo>
                                <a:cubicBezTo>
                                  <a:pt x="4144569" y="338201"/>
                                  <a:pt x="4145077" y="337948"/>
                                  <a:pt x="4145458" y="337566"/>
                                </a:cubicBezTo>
                                <a:cubicBezTo>
                                  <a:pt x="4145966" y="337312"/>
                                  <a:pt x="4146474" y="336931"/>
                                  <a:pt x="4146982" y="336550"/>
                                </a:cubicBezTo>
                                <a:cubicBezTo>
                                  <a:pt x="4147490" y="336169"/>
                                  <a:pt x="4147998" y="335788"/>
                                  <a:pt x="4148379" y="335407"/>
                                </a:cubicBezTo>
                                <a:cubicBezTo>
                                  <a:pt x="4148887" y="335026"/>
                                  <a:pt x="4149395" y="334518"/>
                                  <a:pt x="4149903" y="334137"/>
                                </a:cubicBezTo>
                                <a:cubicBezTo>
                                  <a:pt x="4150411" y="333756"/>
                                  <a:pt x="4150919" y="333248"/>
                                  <a:pt x="4151300" y="332867"/>
                                </a:cubicBezTo>
                                <a:cubicBezTo>
                                  <a:pt x="4151808" y="332486"/>
                                  <a:pt x="4152316" y="332105"/>
                                  <a:pt x="4152824" y="331724"/>
                                </a:cubicBezTo>
                                <a:cubicBezTo>
                                  <a:pt x="4153332" y="331470"/>
                                  <a:pt x="4153840" y="331089"/>
                                  <a:pt x="4154221" y="330835"/>
                                </a:cubicBezTo>
                                <a:cubicBezTo>
                                  <a:pt x="4154729" y="330454"/>
                                  <a:pt x="4155237" y="330200"/>
                                  <a:pt x="4155745" y="329947"/>
                                </a:cubicBezTo>
                                <a:cubicBezTo>
                                  <a:pt x="4156253" y="329692"/>
                                  <a:pt x="4156761" y="329565"/>
                                  <a:pt x="4157142" y="329438"/>
                                </a:cubicBezTo>
                                <a:cubicBezTo>
                                  <a:pt x="4157650" y="329185"/>
                                  <a:pt x="4158158" y="329185"/>
                                  <a:pt x="4158666" y="329057"/>
                                </a:cubicBezTo>
                                <a:cubicBezTo>
                                  <a:pt x="4159174" y="328930"/>
                                  <a:pt x="4159682" y="328930"/>
                                  <a:pt x="4160063" y="328930"/>
                                </a:cubicBezTo>
                                <a:cubicBezTo>
                                  <a:pt x="4160571" y="328930"/>
                                  <a:pt x="4161079" y="328930"/>
                                  <a:pt x="4161587" y="329057"/>
                                </a:cubicBezTo>
                                <a:cubicBezTo>
                                  <a:pt x="4162095" y="329057"/>
                                  <a:pt x="4162476" y="329057"/>
                                  <a:pt x="4162984" y="329185"/>
                                </a:cubicBezTo>
                                <a:cubicBezTo>
                                  <a:pt x="4163492" y="329185"/>
                                  <a:pt x="4164000" y="329311"/>
                                  <a:pt x="4164508" y="329311"/>
                                </a:cubicBezTo>
                                <a:cubicBezTo>
                                  <a:pt x="4165016" y="329311"/>
                                  <a:pt x="4165397" y="329185"/>
                                  <a:pt x="4165905" y="329185"/>
                                </a:cubicBezTo>
                                <a:cubicBezTo>
                                  <a:pt x="4166413" y="329057"/>
                                  <a:pt x="4166921" y="328930"/>
                                  <a:pt x="4167429" y="328676"/>
                                </a:cubicBezTo>
                                <a:cubicBezTo>
                                  <a:pt x="4167937" y="328423"/>
                                  <a:pt x="4168318" y="328168"/>
                                  <a:pt x="4168826" y="327787"/>
                                </a:cubicBezTo>
                                <a:cubicBezTo>
                                  <a:pt x="4169334" y="327406"/>
                                  <a:pt x="4169842" y="326898"/>
                                  <a:pt x="4170350" y="326263"/>
                                </a:cubicBezTo>
                                <a:cubicBezTo>
                                  <a:pt x="4170858" y="325628"/>
                                  <a:pt x="4171239" y="324866"/>
                                  <a:pt x="4171747" y="323977"/>
                                </a:cubicBezTo>
                                <a:cubicBezTo>
                                  <a:pt x="4172255" y="323088"/>
                                  <a:pt x="4172763" y="321945"/>
                                  <a:pt x="4173271" y="320675"/>
                                </a:cubicBezTo>
                                <a:cubicBezTo>
                                  <a:pt x="4173779" y="319405"/>
                                  <a:pt x="4174160" y="318009"/>
                                  <a:pt x="4174668" y="316357"/>
                                </a:cubicBezTo>
                                <a:cubicBezTo>
                                  <a:pt x="4175176" y="314706"/>
                                  <a:pt x="4175684" y="312801"/>
                                  <a:pt x="4176192" y="310642"/>
                                </a:cubicBezTo>
                                <a:cubicBezTo>
                                  <a:pt x="4176700" y="308484"/>
                                  <a:pt x="4177081" y="306070"/>
                                  <a:pt x="4177589" y="303276"/>
                                </a:cubicBezTo>
                                <a:cubicBezTo>
                                  <a:pt x="4178097" y="300482"/>
                                  <a:pt x="4178605" y="297435"/>
                                  <a:pt x="4179113" y="294005"/>
                                </a:cubicBezTo>
                                <a:cubicBezTo>
                                  <a:pt x="4179494" y="290576"/>
                                  <a:pt x="4180002" y="286766"/>
                                  <a:pt x="4180510" y="282702"/>
                                </a:cubicBezTo>
                                <a:cubicBezTo>
                                  <a:pt x="4181018" y="278511"/>
                                  <a:pt x="4181526" y="274066"/>
                                  <a:pt x="4182034" y="269240"/>
                                </a:cubicBezTo>
                                <a:cubicBezTo>
                                  <a:pt x="4182415" y="264414"/>
                                  <a:pt x="4182923" y="259207"/>
                                  <a:pt x="4183431" y="253747"/>
                                </a:cubicBezTo>
                                <a:cubicBezTo>
                                  <a:pt x="4183939" y="248412"/>
                                  <a:pt x="4184447" y="242570"/>
                                  <a:pt x="4184955" y="236728"/>
                                </a:cubicBezTo>
                                <a:cubicBezTo>
                                  <a:pt x="4185336" y="230760"/>
                                  <a:pt x="4185844" y="224663"/>
                                  <a:pt x="4186352" y="218567"/>
                                </a:cubicBezTo>
                                <a:cubicBezTo>
                                  <a:pt x="4186860" y="212472"/>
                                  <a:pt x="4187368" y="206122"/>
                                  <a:pt x="4187876" y="200152"/>
                                </a:cubicBezTo>
                                <a:cubicBezTo>
                                  <a:pt x="4188257" y="194056"/>
                                  <a:pt x="4188765" y="188087"/>
                                  <a:pt x="4189273" y="182373"/>
                                </a:cubicBezTo>
                                <a:cubicBezTo>
                                  <a:pt x="4189781" y="176785"/>
                                  <a:pt x="4190289" y="171323"/>
                                  <a:pt x="4190797" y="166370"/>
                                </a:cubicBezTo>
                                <a:cubicBezTo>
                                  <a:pt x="4191178" y="161544"/>
                                  <a:pt x="4191686" y="156845"/>
                                  <a:pt x="4192194" y="152909"/>
                                </a:cubicBezTo>
                                <a:cubicBezTo>
                                  <a:pt x="4192702" y="148972"/>
                                  <a:pt x="4193210" y="145415"/>
                                  <a:pt x="4193718" y="142494"/>
                                </a:cubicBezTo>
                                <a:cubicBezTo>
                                  <a:pt x="4194099" y="139573"/>
                                  <a:pt x="4194607" y="137287"/>
                                  <a:pt x="4195115" y="135382"/>
                                </a:cubicBezTo>
                                <a:cubicBezTo>
                                  <a:pt x="4195623" y="133477"/>
                                  <a:pt x="4196131" y="132207"/>
                                  <a:pt x="4196512" y="131318"/>
                                </a:cubicBezTo>
                                <a:cubicBezTo>
                                  <a:pt x="4197020" y="130302"/>
                                  <a:pt x="4197528" y="129922"/>
                                  <a:pt x="4198036" y="129540"/>
                                </a:cubicBezTo>
                                <a:cubicBezTo>
                                  <a:pt x="4198544" y="129286"/>
                                  <a:pt x="4199052" y="129286"/>
                                  <a:pt x="4199433" y="129286"/>
                                </a:cubicBezTo>
                                <a:cubicBezTo>
                                  <a:pt x="4199941" y="129286"/>
                                  <a:pt x="4200449" y="129413"/>
                                  <a:pt x="4200957" y="129413"/>
                                </a:cubicBezTo>
                                <a:cubicBezTo>
                                  <a:pt x="4201465" y="129286"/>
                                  <a:pt x="4201973" y="129286"/>
                                  <a:pt x="4202354" y="128778"/>
                                </a:cubicBezTo>
                                <a:cubicBezTo>
                                  <a:pt x="4202862" y="128398"/>
                                  <a:pt x="4203370" y="127762"/>
                                  <a:pt x="4203878" y="126873"/>
                                </a:cubicBezTo>
                                <a:cubicBezTo>
                                  <a:pt x="4204386" y="125857"/>
                                  <a:pt x="4204894" y="124587"/>
                                  <a:pt x="4205275" y="122936"/>
                                </a:cubicBezTo>
                                <a:cubicBezTo>
                                  <a:pt x="4205783" y="121285"/>
                                  <a:pt x="4206291" y="119380"/>
                                  <a:pt x="4206799" y="117222"/>
                                </a:cubicBezTo>
                                <a:cubicBezTo>
                                  <a:pt x="4207307" y="114935"/>
                                  <a:pt x="4207815" y="112395"/>
                                  <a:pt x="4208196" y="109982"/>
                                </a:cubicBezTo>
                                <a:cubicBezTo>
                                  <a:pt x="4208704" y="107442"/>
                                  <a:pt x="4209212" y="104648"/>
                                  <a:pt x="4209720" y="102109"/>
                                </a:cubicBezTo>
                                <a:cubicBezTo>
                                  <a:pt x="4210228" y="99695"/>
                                  <a:pt x="4210609" y="97028"/>
                                  <a:pt x="4211117" y="94869"/>
                                </a:cubicBezTo>
                                <a:cubicBezTo>
                                  <a:pt x="4211625" y="92710"/>
                                  <a:pt x="4212133" y="90678"/>
                                  <a:pt x="4212641" y="89281"/>
                                </a:cubicBezTo>
                                <a:cubicBezTo>
                                  <a:pt x="4213149" y="87757"/>
                                  <a:pt x="4213530" y="86741"/>
                                  <a:pt x="4214038" y="86360"/>
                                </a:cubicBezTo>
                                <a:cubicBezTo>
                                  <a:pt x="4214546" y="85979"/>
                                  <a:pt x="4215054" y="86106"/>
                                  <a:pt x="4215562" y="86741"/>
                                </a:cubicBezTo>
                                <a:cubicBezTo>
                                  <a:pt x="4216070" y="87503"/>
                                  <a:pt x="4216451" y="88900"/>
                                  <a:pt x="4216959" y="90678"/>
                                </a:cubicBezTo>
                                <a:cubicBezTo>
                                  <a:pt x="4217467" y="92584"/>
                                  <a:pt x="4217975" y="94997"/>
                                  <a:pt x="4218483" y="97790"/>
                                </a:cubicBezTo>
                                <a:cubicBezTo>
                                  <a:pt x="4218991" y="100585"/>
                                  <a:pt x="4219372" y="104013"/>
                                  <a:pt x="4219880" y="107442"/>
                                </a:cubicBezTo>
                                <a:cubicBezTo>
                                  <a:pt x="4220388" y="110872"/>
                                  <a:pt x="4220896" y="114681"/>
                                  <a:pt x="4221404" y="118237"/>
                                </a:cubicBezTo>
                                <a:cubicBezTo>
                                  <a:pt x="4221912" y="121920"/>
                                  <a:pt x="4222293" y="125730"/>
                                  <a:pt x="4222801" y="129286"/>
                                </a:cubicBezTo>
                                <a:cubicBezTo>
                                  <a:pt x="4223309" y="132715"/>
                                  <a:pt x="4223817" y="136144"/>
                                  <a:pt x="4224325" y="139065"/>
                                </a:cubicBezTo>
                                <a:cubicBezTo>
                                  <a:pt x="4224833" y="141986"/>
                                  <a:pt x="4225214" y="144653"/>
                                  <a:pt x="4225722" y="146685"/>
                                </a:cubicBezTo>
                                <a:cubicBezTo>
                                  <a:pt x="4226230" y="148717"/>
                                  <a:pt x="4226738" y="150368"/>
                                  <a:pt x="4227246" y="151257"/>
                                </a:cubicBezTo>
                                <a:cubicBezTo>
                                  <a:pt x="4227627" y="152147"/>
                                  <a:pt x="4228262" y="152527"/>
                                  <a:pt x="4228643" y="152400"/>
                                </a:cubicBezTo>
                                <a:cubicBezTo>
                                  <a:pt x="4229151" y="152147"/>
                                  <a:pt x="4229659" y="151257"/>
                                  <a:pt x="4230167" y="149860"/>
                                </a:cubicBezTo>
                                <a:cubicBezTo>
                                  <a:pt x="4230548" y="148463"/>
                                  <a:pt x="4231056" y="146431"/>
                                  <a:pt x="4231564" y="144018"/>
                                </a:cubicBezTo>
                                <a:cubicBezTo>
                                  <a:pt x="4232072" y="141605"/>
                                  <a:pt x="4232580" y="138557"/>
                                  <a:pt x="4233088" y="135382"/>
                                </a:cubicBezTo>
                                <a:cubicBezTo>
                                  <a:pt x="4233469" y="132207"/>
                                  <a:pt x="4233977" y="128524"/>
                                  <a:pt x="4234485" y="124714"/>
                                </a:cubicBezTo>
                                <a:cubicBezTo>
                                  <a:pt x="4234993" y="121031"/>
                                  <a:pt x="4235501" y="116967"/>
                                  <a:pt x="4236009" y="113030"/>
                                </a:cubicBezTo>
                                <a:cubicBezTo>
                                  <a:pt x="4236390" y="109093"/>
                                  <a:pt x="4236898" y="105029"/>
                                  <a:pt x="4237406" y="101092"/>
                                </a:cubicBezTo>
                                <a:cubicBezTo>
                                  <a:pt x="4237914" y="97282"/>
                                  <a:pt x="4238422" y="93345"/>
                                  <a:pt x="4238930" y="89662"/>
                                </a:cubicBezTo>
                                <a:cubicBezTo>
                                  <a:pt x="4239311" y="85979"/>
                                  <a:pt x="4239819" y="82297"/>
                                  <a:pt x="4240327" y="78994"/>
                                </a:cubicBezTo>
                                <a:cubicBezTo>
                                  <a:pt x="4240835" y="75565"/>
                                  <a:pt x="4241343" y="72390"/>
                                  <a:pt x="4241851" y="69469"/>
                                </a:cubicBezTo>
                                <a:cubicBezTo>
                                  <a:pt x="4242232" y="66422"/>
                                  <a:pt x="4242740" y="63754"/>
                                  <a:pt x="4243248" y="61214"/>
                                </a:cubicBezTo>
                                <a:cubicBezTo>
                                  <a:pt x="4243756" y="58674"/>
                                  <a:pt x="4244264" y="56388"/>
                                  <a:pt x="4244645" y="54483"/>
                                </a:cubicBezTo>
                                <a:cubicBezTo>
                                  <a:pt x="4245153" y="52578"/>
                                  <a:pt x="4245661" y="50800"/>
                                  <a:pt x="4246169" y="49657"/>
                                </a:cubicBezTo>
                                <a:cubicBezTo>
                                  <a:pt x="4246677" y="48514"/>
                                  <a:pt x="4247185" y="47625"/>
                                  <a:pt x="4247566" y="47498"/>
                                </a:cubicBezTo>
                                <a:cubicBezTo>
                                  <a:pt x="4248074" y="47244"/>
                                  <a:pt x="4248709" y="47625"/>
                                  <a:pt x="4249090" y="48387"/>
                                </a:cubicBezTo>
                                <a:cubicBezTo>
                                  <a:pt x="4249598" y="49403"/>
                                  <a:pt x="4250106" y="50927"/>
                                  <a:pt x="4250487" y="53086"/>
                                </a:cubicBezTo>
                                <a:cubicBezTo>
                                  <a:pt x="4250995" y="55245"/>
                                  <a:pt x="4251503" y="58166"/>
                                  <a:pt x="4252011" y="61595"/>
                                </a:cubicBezTo>
                                <a:cubicBezTo>
                                  <a:pt x="4252519" y="65024"/>
                                  <a:pt x="4253027" y="69215"/>
                                  <a:pt x="4253408" y="73787"/>
                                </a:cubicBezTo>
                                <a:cubicBezTo>
                                  <a:pt x="4253916" y="78232"/>
                                  <a:pt x="4254424" y="83439"/>
                                  <a:pt x="4254932" y="88519"/>
                                </a:cubicBezTo>
                                <a:cubicBezTo>
                                  <a:pt x="4255440" y="93726"/>
                                  <a:pt x="4255948" y="99441"/>
                                  <a:pt x="4256329" y="104902"/>
                                </a:cubicBezTo>
                                <a:cubicBezTo>
                                  <a:pt x="4256837" y="110363"/>
                                  <a:pt x="4257345" y="116078"/>
                                  <a:pt x="4257853" y="121285"/>
                                </a:cubicBezTo>
                                <a:cubicBezTo>
                                  <a:pt x="4258361" y="126492"/>
                                  <a:pt x="4258869" y="131826"/>
                                  <a:pt x="4259250" y="136398"/>
                                </a:cubicBezTo>
                                <a:cubicBezTo>
                                  <a:pt x="4259758" y="141098"/>
                                  <a:pt x="4260266" y="145542"/>
                                  <a:pt x="4260774" y="149352"/>
                                </a:cubicBezTo>
                                <a:cubicBezTo>
                                  <a:pt x="4261282" y="153162"/>
                                  <a:pt x="4261663" y="156464"/>
                                  <a:pt x="4262171" y="159259"/>
                                </a:cubicBezTo>
                                <a:cubicBezTo>
                                  <a:pt x="4262679" y="161925"/>
                                  <a:pt x="4263187" y="164085"/>
                                  <a:pt x="4263695" y="165609"/>
                                </a:cubicBezTo>
                                <a:cubicBezTo>
                                  <a:pt x="4264203" y="167132"/>
                                  <a:pt x="4264584" y="168148"/>
                                  <a:pt x="4265092" y="168529"/>
                                </a:cubicBezTo>
                                <a:cubicBezTo>
                                  <a:pt x="4265600" y="168910"/>
                                  <a:pt x="4266108" y="168529"/>
                                  <a:pt x="4266616" y="167894"/>
                                </a:cubicBezTo>
                                <a:cubicBezTo>
                                  <a:pt x="4267124" y="167132"/>
                                  <a:pt x="4267505" y="165735"/>
                                  <a:pt x="4268013" y="163957"/>
                                </a:cubicBezTo>
                                <a:cubicBezTo>
                                  <a:pt x="4268521" y="162052"/>
                                  <a:pt x="4269029" y="159766"/>
                                  <a:pt x="4269537" y="156845"/>
                                </a:cubicBezTo>
                                <a:cubicBezTo>
                                  <a:pt x="4270045" y="154051"/>
                                  <a:pt x="4270426" y="150749"/>
                                  <a:pt x="4270934" y="147066"/>
                                </a:cubicBezTo>
                                <a:cubicBezTo>
                                  <a:pt x="4271442" y="143384"/>
                                  <a:pt x="4271950" y="139319"/>
                                  <a:pt x="4272458" y="135001"/>
                                </a:cubicBezTo>
                                <a:cubicBezTo>
                                  <a:pt x="4272966" y="130556"/>
                                  <a:pt x="4273347" y="125857"/>
                                  <a:pt x="4273855" y="121031"/>
                                </a:cubicBezTo>
                                <a:cubicBezTo>
                                  <a:pt x="4274363" y="116205"/>
                                  <a:pt x="4274871" y="110998"/>
                                  <a:pt x="4275379" y="106045"/>
                                </a:cubicBezTo>
                                <a:cubicBezTo>
                                  <a:pt x="4275887" y="100965"/>
                                  <a:pt x="4276268" y="95759"/>
                                  <a:pt x="4276776" y="90805"/>
                                </a:cubicBezTo>
                                <a:cubicBezTo>
                                  <a:pt x="4277284" y="85852"/>
                                  <a:pt x="4277792" y="80899"/>
                                  <a:pt x="4278300" y="76327"/>
                                </a:cubicBezTo>
                                <a:cubicBezTo>
                                  <a:pt x="4278681" y="71882"/>
                                  <a:pt x="4279189" y="67437"/>
                                  <a:pt x="4279697" y="63627"/>
                                </a:cubicBezTo>
                                <a:cubicBezTo>
                                  <a:pt x="4280205" y="59817"/>
                                  <a:pt x="4280713" y="56261"/>
                                  <a:pt x="4281221" y="53467"/>
                                </a:cubicBezTo>
                                <a:cubicBezTo>
                                  <a:pt x="4281602" y="50673"/>
                                  <a:pt x="4282110" y="48260"/>
                                  <a:pt x="4282618" y="46610"/>
                                </a:cubicBezTo>
                                <a:cubicBezTo>
                                  <a:pt x="4283126" y="45085"/>
                                  <a:pt x="4283634" y="44069"/>
                                  <a:pt x="4284142" y="43815"/>
                                </a:cubicBezTo>
                                <a:cubicBezTo>
                                  <a:pt x="4284523" y="43561"/>
                                  <a:pt x="4285158" y="44197"/>
                                  <a:pt x="4285539" y="44958"/>
                                </a:cubicBezTo>
                                <a:cubicBezTo>
                                  <a:pt x="4286047" y="46101"/>
                                  <a:pt x="4286555" y="47879"/>
                                  <a:pt x="4287063" y="50292"/>
                                </a:cubicBezTo>
                                <a:cubicBezTo>
                                  <a:pt x="4287444" y="52578"/>
                                  <a:pt x="4287952" y="55626"/>
                                  <a:pt x="4288460" y="59055"/>
                                </a:cubicBezTo>
                                <a:cubicBezTo>
                                  <a:pt x="4288968" y="62485"/>
                                  <a:pt x="4289476" y="66422"/>
                                  <a:pt x="4289984" y="70612"/>
                                </a:cubicBezTo>
                                <a:cubicBezTo>
                                  <a:pt x="4290365" y="74803"/>
                                  <a:pt x="4290873" y="79502"/>
                                  <a:pt x="4291381" y="84074"/>
                                </a:cubicBezTo>
                                <a:cubicBezTo>
                                  <a:pt x="4291889" y="88773"/>
                                  <a:pt x="4292397" y="93726"/>
                                  <a:pt x="4292905" y="98679"/>
                                </a:cubicBezTo>
                                <a:cubicBezTo>
                                  <a:pt x="4293286" y="103505"/>
                                  <a:pt x="4293794" y="108459"/>
                                  <a:pt x="4294302" y="113285"/>
                                </a:cubicBezTo>
                                <a:cubicBezTo>
                                  <a:pt x="4294810" y="118110"/>
                                  <a:pt x="4295318" y="122810"/>
                                  <a:pt x="4295699" y="127381"/>
                                </a:cubicBezTo>
                                <a:cubicBezTo>
                                  <a:pt x="4296207" y="131953"/>
                                  <a:pt x="4296715" y="136398"/>
                                  <a:pt x="4297223" y="140462"/>
                                </a:cubicBezTo>
                                <a:cubicBezTo>
                                  <a:pt x="4297731" y="144653"/>
                                  <a:pt x="4298239" y="148590"/>
                                  <a:pt x="4298620" y="152400"/>
                                </a:cubicBezTo>
                                <a:cubicBezTo>
                                  <a:pt x="4299128" y="156084"/>
                                  <a:pt x="4299636" y="159639"/>
                                  <a:pt x="4300144" y="162941"/>
                                </a:cubicBezTo>
                                <a:cubicBezTo>
                                  <a:pt x="4300652" y="166370"/>
                                  <a:pt x="4301160" y="169418"/>
                                  <a:pt x="4301541" y="172466"/>
                                </a:cubicBezTo>
                                <a:cubicBezTo>
                                  <a:pt x="4302049" y="175387"/>
                                  <a:pt x="4302557" y="178309"/>
                                  <a:pt x="4303065" y="180975"/>
                                </a:cubicBezTo>
                                <a:cubicBezTo>
                                  <a:pt x="4303573" y="183642"/>
                                  <a:pt x="4304081" y="186310"/>
                                  <a:pt x="4304462" y="188723"/>
                                </a:cubicBezTo>
                                <a:cubicBezTo>
                                  <a:pt x="4304970" y="191262"/>
                                  <a:pt x="4305478" y="193675"/>
                                  <a:pt x="4305986" y="195961"/>
                                </a:cubicBezTo>
                                <a:cubicBezTo>
                                  <a:pt x="4306494" y="198248"/>
                                  <a:pt x="4307002" y="200534"/>
                                  <a:pt x="4307383" y="202692"/>
                                </a:cubicBezTo>
                                <a:cubicBezTo>
                                  <a:pt x="4307891" y="204851"/>
                                  <a:pt x="4308399" y="207010"/>
                                  <a:pt x="4308907" y="209169"/>
                                </a:cubicBezTo>
                                <a:cubicBezTo>
                                  <a:pt x="4309415" y="211201"/>
                                  <a:pt x="4309923" y="213234"/>
                                  <a:pt x="4310304" y="215265"/>
                                </a:cubicBezTo>
                                <a:cubicBezTo>
                                  <a:pt x="4310812" y="217298"/>
                                  <a:pt x="4311320" y="219202"/>
                                  <a:pt x="4311828" y="221107"/>
                                </a:cubicBezTo>
                                <a:cubicBezTo>
                                  <a:pt x="4312336" y="223012"/>
                                  <a:pt x="4312717" y="224917"/>
                                  <a:pt x="4313225" y="226823"/>
                                </a:cubicBezTo>
                                <a:cubicBezTo>
                                  <a:pt x="4313733" y="228600"/>
                                  <a:pt x="4314241" y="230378"/>
                                  <a:pt x="4314749" y="232029"/>
                                </a:cubicBezTo>
                                <a:cubicBezTo>
                                  <a:pt x="4315257" y="233680"/>
                                  <a:pt x="4315638" y="235331"/>
                                  <a:pt x="4316146" y="236728"/>
                                </a:cubicBezTo>
                                <a:cubicBezTo>
                                  <a:pt x="4316654" y="238252"/>
                                  <a:pt x="4317162" y="239649"/>
                                  <a:pt x="4317670" y="241047"/>
                                </a:cubicBezTo>
                                <a:cubicBezTo>
                                  <a:pt x="4318178" y="242316"/>
                                  <a:pt x="4318559" y="243586"/>
                                  <a:pt x="4319067" y="244729"/>
                                </a:cubicBezTo>
                                <a:cubicBezTo>
                                  <a:pt x="4319575" y="245873"/>
                                  <a:pt x="4320083" y="246761"/>
                                  <a:pt x="4320591" y="247650"/>
                                </a:cubicBezTo>
                                <a:cubicBezTo>
                                  <a:pt x="4321099" y="248539"/>
                                  <a:pt x="4321480" y="249301"/>
                                  <a:pt x="4321988" y="250063"/>
                                </a:cubicBezTo>
                                <a:cubicBezTo>
                                  <a:pt x="4322496" y="250698"/>
                                  <a:pt x="4323004" y="251206"/>
                                  <a:pt x="4323512" y="251587"/>
                                </a:cubicBezTo>
                                <a:cubicBezTo>
                                  <a:pt x="4324020" y="251968"/>
                                  <a:pt x="4324401" y="252349"/>
                                  <a:pt x="4324909" y="252476"/>
                                </a:cubicBezTo>
                                <a:cubicBezTo>
                                  <a:pt x="4325417" y="252730"/>
                                  <a:pt x="4325925" y="252730"/>
                                  <a:pt x="4326433" y="252730"/>
                                </a:cubicBezTo>
                                <a:cubicBezTo>
                                  <a:pt x="4326941" y="252603"/>
                                  <a:pt x="4327322" y="252476"/>
                                  <a:pt x="4327830" y="252349"/>
                                </a:cubicBezTo>
                                <a:cubicBezTo>
                                  <a:pt x="4328338" y="252095"/>
                                  <a:pt x="4328846" y="251714"/>
                                  <a:pt x="4329354" y="251206"/>
                                </a:cubicBezTo>
                                <a:cubicBezTo>
                                  <a:pt x="4329735" y="250825"/>
                                  <a:pt x="4330243" y="250317"/>
                                  <a:pt x="4330751" y="249682"/>
                                </a:cubicBezTo>
                                <a:cubicBezTo>
                                  <a:pt x="4331259" y="248920"/>
                                  <a:pt x="4331767" y="248159"/>
                                  <a:pt x="4332275" y="247397"/>
                                </a:cubicBezTo>
                                <a:cubicBezTo>
                                  <a:pt x="4332656" y="246507"/>
                                  <a:pt x="4333164" y="245491"/>
                                  <a:pt x="4333672" y="244475"/>
                                </a:cubicBezTo>
                                <a:cubicBezTo>
                                  <a:pt x="4334180" y="243332"/>
                                  <a:pt x="4334688" y="242062"/>
                                  <a:pt x="4335196" y="240665"/>
                                </a:cubicBezTo>
                                <a:cubicBezTo>
                                  <a:pt x="4335577" y="239268"/>
                                  <a:pt x="4336085" y="237744"/>
                                  <a:pt x="4336593" y="235966"/>
                                </a:cubicBezTo>
                                <a:cubicBezTo>
                                  <a:pt x="4337101" y="234061"/>
                                  <a:pt x="4337609" y="232156"/>
                                  <a:pt x="4338117" y="229870"/>
                                </a:cubicBezTo>
                                <a:cubicBezTo>
                                  <a:pt x="4338498" y="227585"/>
                                  <a:pt x="4339006" y="225044"/>
                                  <a:pt x="4339514" y="222250"/>
                                </a:cubicBezTo>
                                <a:cubicBezTo>
                                  <a:pt x="4340022" y="219329"/>
                                  <a:pt x="4340530" y="216281"/>
                                  <a:pt x="4341038" y="212852"/>
                                </a:cubicBezTo>
                                <a:cubicBezTo>
                                  <a:pt x="4341419" y="209423"/>
                                  <a:pt x="4341927" y="205613"/>
                                  <a:pt x="4342435" y="201549"/>
                                </a:cubicBezTo>
                                <a:cubicBezTo>
                                  <a:pt x="4342943" y="197485"/>
                                  <a:pt x="4343451" y="193040"/>
                                  <a:pt x="4343959" y="188341"/>
                                </a:cubicBezTo>
                                <a:cubicBezTo>
                                  <a:pt x="4344340" y="183515"/>
                                  <a:pt x="4344848" y="178435"/>
                                  <a:pt x="4345356" y="173101"/>
                                </a:cubicBezTo>
                                <a:cubicBezTo>
                                  <a:pt x="4345864" y="167767"/>
                                  <a:pt x="4346372" y="162052"/>
                                  <a:pt x="4346753" y="156210"/>
                                </a:cubicBezTo>
                                <a:cubicBezTo>
                                  <a:pt x="4347261" y="150368"/>
                                  <a:pt x="4347769" y="144273"/>
                                  <a:pt x="4348277" y="138176"/>
                                </a:cubicBezTo>
                                <a:cubicBezTo>
                                  <a:pt x="4348785" y="132080"/>
                                  <a:pt x="4349293" y="125730"/>
                                  <a:pt x="4349674" y="119507"/>
                                </a:cubicBezTo>
                                <a:cubicBezTo>
                                  <a:pt x="4350182" y="113285"/>
                                  <a:pt x="4350690" y="106935"/>
                                  <a:pt x="4351198" y="100965"/>
                                </a:cubicBezTo>
                                <a:cubicBezTo>
                                  <a:pt x="4351706" y="94997"/>
                                  <a:pt x="4352214" y="89027"/>
                                  <a:pt x="4352595" y="83439"/>
                                </a:cubicBezTo>
                                <a:cubicBezTo>
                                  <a:pt x="4353103" y="77851"/>
                                  <a:pt x="4353611" y="72390"/>
                                  <a:pt x="4354119" y="67437"/>
                                </a:cubicBezTo>
                                <a:cubicBezTo>
                                  <a:pt x="4354627" y="62485"/>
                                  <a:pt x="4355135" y="57912"/>
                                  <a:pt x="4355516" y="53722"/>
                                </a:cubicBezTo>
                                <a:cubicBezTo>
                                  <a:pt x="4356024" y="49403"/>
                                  <a:pt x="4356532" y="45593"/>
                                  <a:pt x="4357040" y="42037"/>
                                </a:cubicBezTo>
                                <a:cubicBezTo>
                                  <a:pt x="4357548" y="38481"/>
                                  <a:pt x="4358056" y="35433"/>
                                  <a:pt x="4358437" y="32512"/>
                                </a:cubicBezTo>
                                <a:cubicBezTo>
                                  <a:pt x="4358945" y="29591"/>
                                  <a:pt x="4359453" y="26924"/>
                                  <a:pt x="4359961" y="24511"/>
                                </a:cubicBezTo>
                                <a:cubicBezTo>
                                  <a:pt x="4360469" y="22098"/>
                                  <a:pt x="4360850" y="19812"/>
                                  <a:pt x="4361358" y="17780"/>
                                </a:cubicBezTo>
                                <a:cubicBezTo>
                                  <a:pt x="4361866" y="15622"/>
                                  <a:pt x="4362374" y="13589"/>
                                  <a:pt x="4362882" y="11685"/>
                                </a:cubicBezTo>
                                <a:cubicBezTo>
                                  <a:pt x="4363390" y="9779"/>
                                  <a:pt x="4363771" y="7874"/>
                                  <a:pt x="4364279" y="6350"/>
                                </a:cubicBezTo>
                                <a:cubicBezTo>
                                  <a:pt x="4364787" y="4826"/>
                                  <a:pt x="4365295" y="3302"/>
                                  <a:pt x="4365803" y="2160"/>
                                </a:cubicBezTo>
                                <a:cubicBezTo>
                                  <a:pt x="4366311" y="1143"/>
                                  <a:pt x="4366692" y="381"/>
                                  <a:pt x="4367200" y="127"/>
                                </a:cubicBezTo>
                                <a:cubicBezTo>
                                  <a:pt x="4367581" y="0"/>
                                  <a:pt x="4368343" y="254"/>
                                  <a:pt x="4368724" y="1016"/>
                                </a:cubicBezTo>
                                <a:cubicBezTo>
                                  <a:pt x="4369232" y="1905"/>
                                  <a:pt x="4369613" y="3429"/>
                                  <a:pt x="4370121" y="5715"/>
                                </a:cubicBezTo>
                                <a:cubicBezTo>
                                  <a:pt x="4370629" y="8001"/>
                                  <a:pt x="4371137" y="10923"/>
                                  <a:pt x="4371645" y="14605"/>
                                </a:cubicBezTo>
                                <a:cubicBezTo>
                                  <a:pt x="4372153" y="18161"/>
                                  <a:pt x="4372534" y="22606"/>
                                  <a:pt x="4373042" y="27560"/>
                                </a:cubicBezTo>
                                <a:cubicBezTo>
                                  <a:pt x="4373550" y="32512"/>
                                  <a:pt x="4374058" y="38227"/>
                                  <a:pt x="4374566" y="44197"/>
                                </a:cubicBezTo>
                                <a:cubicBezTo>
                                  <a:pt x="4375074" y="50165"/>
                                  <a:pt x="4375455" y="56769"/>
                                  <a:pt x="4375963" y="63373"/>
                                </a:cubicBezTo>
                                <a:cubicBezTo>
                                  <a:pt x="4376471" y="69977"/>
                                  <a:pt x="4376979" y="76962"/>
                                  <a:pt x="4377487" y="83948"/>
                                </a:cubicBezTo>
                                <a:cubicBezTo>
                                  <a:pt x="4377995" y="90805"/>
                                  <a:pt x="4378376" y="97917"/>
                                  <a:pt x="4378884" y="104902"/>
                                </a:cubicBezTo>
                                <a:cubicBezTo>
                                  <a:pt x="4379392" y="111760"/>
                                  <a:pt x="4379900" y="118745"/>
                                  <a:pt x="4380408" y="125349"/>
                                </a:cubicBezTo>
                                <a:cubicBezTo>
                                  <a:pt x="4380789" y="132080"/>
                                  <a:pt x="4381297" y="138557"/>
                                  <a:pt x="4381805" y="144907"/>
                                </a:cubicBezTo>
                                <a:cubicBezTo>
                                  <a:pt x="4382313" y="151130"/>
                                  <a:pt x="4382821" y="157226"/>
                                  <a:pt x="4383329" y="163068"/>
                                </a:cubicBezTo>
                                <a:cubicBezTo>
                                  <a:pt x="4383710" y="168910"/>
                                  <a:pt x="4384218" y="174625"/>
                                  <a:pt x="4384726" y="180086"/>
                                </a:cubicBezTo>
                                <a:cubicBezTo>
                                  <a:pt x="4385234" y="185420"/>
                                  <a:pt x="4385742" y="190627"/>
                                  <a:pt x="4386250" y="195580"/>
                                </a:cubicBezTo>
                                <a:cubicBezTo>
                                  <a:pt x="4386631" y="200534"/>
                                  <a:pt x="4387139" y="205232"/>
                                  <a:pt x="4387647" y="209804"/>
                                </a:cubicBezTo>
                                <a:cubicBezTo>
                                  <a:pt x="4388155" y="214249"/>
                                  <a:pt x="4388663" y="218567"/>
                                  <a:pt x="4389171" y="222759"/>
                                </a:cubicBezTo>
                                <a:cubicBezTo>
                                  <a:pt x="4389552" y="226823"/>
                                  <a:pt x="4390060" y="230760"/>
                                  <a:pt x="4390568" y="234442"/>
                                </a:cubicBezTo>
                                <a:cubicBezTo>
                                  <a:pt x="4391076" y="238252"/>
                                  <a:pt x="4391584" y="241809"/>
                                  <a:pt x="4392092" y="245110"/>
                                </a:cubicBezTo>
                                <a:cubicBezTo>
                                  <a:pt x="4392473" y="248539"/>
                                  <a:pt x="4392981" y="251714"/>
                                  <a:pt x="4393489" y="254762"/>
                                </a:cubicBezTo>
                                <a:cubicBezTo>
                                  <a:pt x="4393997" y="257810"/>
                                  <a:pt x="4394505" y="260731"/>
                                  <a:pt x="4395013" y="263525"/>
                                </a:cubicBezTo>
                                <a:cubicBezTo>
                                  <a:pt x="4395394" y="266192"/>
                                  <a:pt x="4395902" y="268860"/>
                                  <a:pt x="4396410" y="271273"/>
                                </a:cubicBezTo>
                                <a:cubicBezTo>
                                  <a:pt x="4396918" y="273812"/>
                                  <a:pt x="4397426" y="276225"/>
                                  <a:pt x="4397807" y="278385"/>
                                </a:cubicBezTo>
                                <a:cubicBezTo>
                                  <a:pt x="4398315" y="280670"/>
                                  <a:pt x="4398823" y="282829"/>
                                  <a:pt x="4399331" y="284861"/>
                                </a:cubicBezTo>
                                <a:cubicBezTo>
                                  <a:pt x="4399839" y="286893"/>
                                  <a:pt x="4400347" y="288798"/>
                                  <a:pt x="4400728" y="290703"/>
                                </a:cubicBezTo>
                                <a:cubicBezTo>
                                  <a:pt x="4401236" y="292481"/>
                                  <a:pt x="4401744" y="294260"/>
                                  <a:pt x="4402252" y="295910"/>
                                </a:cubicBezTo>
                                <a:cubicBezTo>
                                  <a:pt x="4402760" y="297561"/>
                                  <a:pt x="4403268" y="299085"/>
                                  <a:pt x="4403649" y="300610"/>
                                </a:cubicBezTo>
                                <a:cubicBezTo>
                                  <a:pt x="4404157" y="302134"/>
                                  <a:pt x="4404665" y="303530"/>
                                  <a:pt x="4405173" y="304927"/>
                                </a:cubicBezTo>
                                <a:cubicBezTo>
                                  <a:pt x="4405681" y="306198"/>
                                  <a:pt x="4406189" y="307594"/>
                                  <a:pt x="4406570" y="308737"/>
                                </a:cubicBezTo>
                                <a:cubicBezTo>
                                  <a:pt x="4407078" y="310007"/>
                                  <a:pt x="4407586" y="311277"/>
                                  <a:pt x="4408094" y="312420"/>
                                </a:cubicBezTo>
                                <a:cubicBezTo>
                                  <a:pt x="4408602" y="313563"/>
                                  <a:pt x="4409110" y="314579"/>
                                  <a:pt x="4409491" y="315723"/>
                                </a:cubicBezTo>
                                <a:cubicBezTo>
                                  <a:pt x="4409999" y="316738"/>
                                  <a:pt x="4410507" y="317627"/>
                                  <a:pt x="4411015" y="318643"/>
                                </a:cubicBezTo>
                                <a:cubicBezTo>
                                  <a:pt x="4411523" y="319660"/>
                                  <a:pt x="4412031" y="320548"/>
                                  <a:pt x="4412412" y="321437"/>
                                </a:cubicBezTo>
                                <a:cubicBezTo>
                                  <a:pt x="4412920" y="322326"/>
                                  <a:pt x="4413428" y="323215"/>
                                  <a:pt x="4413936" y="323977"/>
                                </a:cubicBezTo>
                                <a:cubicBezTo>
                                  <a:pt x="4414444" y="324866"/>
                                  <a:pt x="4414825" y="325628"/>
                                  <a:pt x="4415333" y="326390"/>
                                </a:cubicBezTo>
                                <a:cubicBezTo>
                                  <a:pt x="4415841" y="327152"/>
                                  <a:pt x="4416349" y="327914"/>
                                  <a:pt x="4416857" y="328676"/>
                                </a:cubicBezTo>
                                <a:cubicBezTo>
                                  <a:pt x="4417365" y="329311"/>
                                  <a:pt x="4417746" y="330073"/>
                                  <a:pt x="4418254" y="330709"/>
                                </a:cubicBezTo>
                                <a:cubicBezTo>
                                  <a:pt x="4418762" y="331343"/>
                                  <a:pt x="4419270" y="331978"/>
                                  <a:pt x="4419778" y="332613"/>
                                </a:cubicBezTo>
                                <a:cubicBezTo>
                                  <a:pt x="4420286" y="333122"/>
                                  <a:pt x="4420667" y="333756"/>
                                  <a:pt x="4421175" y="334391"/>
                                </a:cubicBezTo>
                                <a:cubicBezTo>
                                  <a:pt x="4421683" y="334899"/>
                                  <a:pt x="4422191" y="335535"/>
                                  <a:pt x="4422699" y="336042"/>
                                </a:cubicBezTo>
                                <a:cubicBezTo>
                                  <a:pt x="4423207" y="336550"/>
                                  <a:pt x="4423588" y="337059"/>
                                  <a:pt x="4424096" y="337566"/>
                                </a:cubicBezTo>
                                <a:cubicBezTo>
                                  <a:pt x="4424604" y="337948"/>
                                  <a:pt x="4425112" y="338455"/>
                                  <a:pt x="4425620" y="338836"/>
                                </a:cubicBezTo>
                                <a:cubicBezTo>
                                  <a:pt x="4426128" y="339217"/>
                                  <a:pt x="4426509" y="339598"/>
                                  <a:pt x="4427017" y="339979"/>
                                </a:cubicBezTo>
                                <a:cubicBezTo>
                                  <a:pt x="4427525" y="340360"/>
                                  <a:pt x="4428033" y="340741"/>
                                  <a:pt x="4428541" y="341123"/>
                                </a:cubicBezTo>
                                <a:cubicBezTo>
                                  <a:pt x="4429049" y="341376"/>
                                  <a:pt x="4429430" y="341757"/>
                                  <a:pt x="4429938" y="342011"/>
                                </a:cubicBezTo>
                                <a:cubicBezTo>
                                  <a:pt x="4430446" y="342265"/>
                                  <a:pt x="4430954" y="342519"/>
                                  <a:pt x="4431462" y="342773"/>
                                </a:cubicBezTo>
                                <a:cubicBezTo>
                                  <a:pt x="4431843" y="342900"/>
                                  <a:pt x="4432351" y="343154"/>
                                  <a:pt x="4432859" y="343409"/>
                                </a:cubicBezTo>
                                <a:cubicBezTo>
                                  <a:pt x="4433367" y="343535"/>
                                  <a:pt x="4433875" y="343789"/>
                                  <a:pt x="4434383" y="343916"/>
                                </a:cubicBezTo>
                                <a:cubicBezTo>
                                  <a:pt x="4434764" y="344043"/>
                                  <a:pt x="4435272" y="344170"/>
                                  <a:pt x="4435780" y="344298"/>
                                </a:cubicBezTo>
                                <a:cubicBezTo>
                                  <a:pt x="4436288" y="344551"/>
                                  <a:pt x="4436796" y="344678"/>
                                  <a:pt x="4437304" y="344805"/>
                                </a:cubicBezTo>
                                <a:cubicBezTo>
                                  <a:pt x="4437685" y="344932"/>
                                  <a:pt x="4438193" y="345186"/>
                                  <a:pt x="4438701" y="345313"/>
                                </a:cubicBezTo>
                                <a:cubicBezTo>
                                  <a:pt x="4439209" y="345440"/>
                                  <a:pt x="4439717" y="345694"/>
                                  <a:pt x="4440225" y="345948"/>
                                </a:cubicBezTo>
                                <a:cubicBezTo>
                                  <a:pt x="4440606" y="346075"/>
                                  <a:pt x="4441114" y="346329"/>
                                  <a:pt x="4441622" y="346584"/>
                                </a:cubicBezTo>
                                <a:cubicBezTo>
                                  <a:pt x="4442130" y="346837"/>
                                  <a:pt x="4442638" y="347218"/>
                                  <a:pt x="4443146" y="347473"/>
                                </a:cubicBezTo>
                                <a:cubicBezTo>
                                  <a:pt x="4443527" y="347726"/>
                                  <a:pt x="4444035" y="348107"/>
                                  <a:pt x="4444543" y="348488"/>
                                </a:cubicBezTo>
                                <a:cubicBezTo>
                                  <a:pt x="4445051" y="348742"/>
                                  <a:pt x="4445559" y="349123"/>
                                  <a:pt x="4446067" y="349504"/>
                                </a:cubicBezTo>
                                <a:cubicBezTo>
                                  <a:pt x="4446448" y="349885"/>
                                  <a:pt x="4446956" y="350266"/>
                                  <a:pt x="4447464" y="350648"/>
                                </a:cubicBezTo>
                                <a:cubicBezTo>
                                  <a:pt x="4447972" y="351028"/>
                                  <a:pt x="4448480" y="351410"/>
                                  <a:pt x="4448861" y="351790"/>
                                </a:cubicBezTo>
                                <a:cubicBezTo>
                                  <a:pt x="4449369" y="352172"/>
                                  <a:pt x="4449877" y="352552"/>
                                  <a:pt x="4450385" y="352806"/>
                                </a:cubicBezTo>
                                <a:cubicBezTo>
                                  <a:pt x="4450893" y="353187"/>
                                  <a:pt x="4451401" y="353568"/>
                                  <a:pt x="4451782" y="353823"/>
                                </a:cubicBezTo>
                                <a:cubicBezTo>
                                  <a:pt x="4452290" y="354203"/>
                                  <a:pt x="4452798" y="354585"/>
                                  <a:pt x="4453306" y="354965"/>
                                </a:cubicBezTo>
                                <a:cubicBezTo>
                                  <a:pt x="4453814" y="355219"/>
                                  <a:pt x="4454322" y="355600"/>
                                  <a:pt x="4454703" y="355854"/>
                                </a:cubicBezTo>
                                <a:cubicBezTo>
                                  <a:pt x="4455211" y="356235"/>
                                  <a:pt x="4455719" y="356489"/>
                                  <a:pt x="4456227" y="356743"/>
                                </a:cubicBezTo>
                                <a:cubicBezTo>
                                  <a:pt x="4456735" y="357124"/>
                                  <a:pt x="4457243" y="357378"/>
                                  <a:pt x="4457624" y="357632"/>
                                </a:cubicBezTo>
                                <a:cubicBezTo>
                                  <a:pt x="4458132" y="357886"/>
                                  <a:pt x="4458640" y="358140"/>
                                  <a:pt x="4459148" y="358394"/>
                                </a:cubicBezTo>
                                <a:cubicBezTo>
                                  <a:pt x="4459656" y="358648"/>
                                  <a:pt x="4460164" y="358775"/>
                                  <a:pt x="4460545" y="359029"/>
                                </a:cubicBezTo>
                                <a:cubicBezTo>
                                  <a:pt x="4461053" y="359284"/>
                                  <a:pt x="4461561" y="359410"/>
                                  <a:pt x="4462069" y="359664"/>
                                </a:cubicBezTo>
                                <a:cubicBezTo>
                                  <a:pt x="4462577" y="359791"/>
                                  <a:pt x="4462958" y="359918"/>
                                  <a:pt x="4463466" y="360045"/>
                                </a:cubicBezTo>
                                <a:cubicBezTo>
                                  <a:pt x="4463974" y="360299"/>
                                  <a:pt x="4464482" y="360426"/>
                                  <a:pt x="4464990" y="360553"/>
                                </a:cubicBezTo>
                                <a:cubicBezTo>
                                  <a:pt x="4465498" y="360680"/>
                                  <a:pt x="4465879" y="360807"/>
                                  <a:pt x="4466387" y="360935"/>
                                </a:cubicBezTo>
                                <a:cubicBezTo>
                                  <a:pt x="4466895" y="361061"/>
                                  <a:pt x="4467403" y="361061"/>
                                  <a:pt x="4467911" y="361188"/>
                                </a:cubicBezTo>
                                <a:cubicBezTo>
                                  <a:pt x="4468419" y="361315"/>
                                  <a:pt x="4468800" y="361315"/>
                                  <a:pt x="4469308" y="361442"/>
                                </a:cubicBezTo>
                                <a:cubicBezTo>
                                  <a:pt x="4469816" y="361442"/>
                                  <a:pt x="4470324" y="361569"/>
                                  <a:pt x="4470832" y="361569"/>
                                </a:cubicBezTo>
                                <a:cubicBezTo>
                                  <a:pt x="4471340" y="361569"/>
                                  <a:pt x="4471721" y="361697"/>
                                  <a:pt x="4472229" y="361697"/>
                                </a:cubicBezTo>
                                <a:cubicBezTo>
                                  <a:pt x="4472737" y="361697"/>
                                  <a:pt x="4473245" y="361697"/>
                                  <a:pt x="4473753" y="361697"/>
                                </a:cubicBezTo>
                                <a:cubicBezTo>
                                  <a:pt x="4474261" y="361697"/>
                                  <a:pt x="4474642" y="361697"/>
                                  <a:pt x="4475150" y="361569"/>
                                </a:cubicBezTo>
                                <a:cubicBezTo>
                                  <a:pt x="4475658" y="361569"/>
                                  <a:pt x="4476166" y="361569"/>
                                  <a:pt x="4476674" y="361442"/>
                                </a:cubicBezTo>
                                <a:cubicBezTo>
                                  <a:pt x="4477182" y="361442"/>
                                  <a:pt x="4477563" y="361315"/>
                                  <a:pt x="4478071" y="361188"/>
                                </a:cubicBezTo>
                                <a:cubicBezTo>
                                  <a:pt x="4478579" y="361061"/>
                                  <a:pt x="4479087" y="360935"/>
                                  <a:pt x="4479595" y="360680"/>
                                </a:cubicBezTo>
                                <a:cubicBezTo>
                                  <a:pt x="4479976" y="360426"/>
                                  <a:pt x="4480484" y="360173"/>
                                  <a:pt x="4480992" y="359791"/>
                                </a:cubicBezTo>
                                <a:cubicBezTo>
                                  <a:pt x="4481500" y="359410"/>
                                  <a:pt x="4482008" y="359029"/>
                                  <a:pt x="4482516" y="358394"/>
                                </a:cubicBezTo>
                                <a:cubicBezTo>
                                  <a:pt x="4482897" y="357886"/>
                                  <a:pt x="4483405" y="357251"/>
                                  <a:pt x="4483913" y="356362"/>
                                </a:cubicBezTo>
                                <a:cubicBezTo>
                                  <a:pt x="4484421" y="355473"/>
                                  <a:pt x="4484929" y="354585"/>
                                  <a:pt x="4485437" y="353314"/>
                                </a:cubicBezTo>
                                <a:cubicBezTo>
                                  <a:pt x="4485818" y="352172"/>
                                  <a:pt x="4486326" y="350901"/>
                                  <a:pt x="4486834" y="349377"/>
                                </a:cubicBezTo>
                                <a:cubicBezTo>
                                  <a:pt x="4487342" y="347726"/>
                                  <a:pt x="4487850" y="346075"/>
                                  <a:pt x="4488358" y="344043"/>
                                </a:cubicBezTo>
                                <a:cubicBezTo>
                                  <a:pt x="4488739" y="342138"/>
                                  <a:pt x="4489247" y="339979"/>
                                  <a:pt x="4489755" y="337566"/>
                                </a:cubicBezTo>
                                <a:cubicBezTo>
                                  <a:pt x="4490263" y="335153"/>
                                  <a:pt x="4490771" y="332486"/>
                                  <a:pt x="4491279" y="329819"/>
                                </a:cubicBezTo>
                                <a:cubicBezTo>
                                  <a:pt x="4491660" y="327025"/>
                                  <a:pt x="4492168" y="323977"/>
                                  <a:pt x="4492676" y="320929"/>
                                </a:cubicBezTo>
                                <a:cubicBezTo>
                                  <a:pt x="4493184" y="317881"/>
                                  <a:pt x="4493692" y="314579"/>
                                  <a:pt x="4494200" y="311277"/>
                                </a:cubicBezTo>
                                <a:cubicBezTo>
                                  <a:pt x="4494581" y="307975"/>
                                  <a:pt x="4495089" y="304547"/>
                                  <a:pt x="4495597" y="301244"/>
                                </a:cubicBezTo>
                                <a:cubicBezTo>
                                  <a:pt x="4496105" y="298069"/>
                                  <a:pt x="4496613" y="294640"/>
                                  <a:pt x="4496994" y="291465"/>
                                </a:cubicBezTo>
                                <a:cubicBezTo>
                                  <a:pt x="4497502" y="288417"/>
                                  <a:pt x="4498010" y="285369"/>
                                  <a:pt x="4498518" y="282702"/>
                                </a:cubicBezTo>
                                <a:cubicBezTo>
                                  <a:pt x="4499026" y="280035"/>
                                  <a:pt x="4499534" y="277495"/>
                                  <a:pt x="4499915" y="275590"/>
                                </a:cubicBezTo>
                                <a:cubicBezTo>
                                  <a:pt x="4500423" y="273559"/>
                                  <a:pt x="4500931" y="271780"/>
                                  <a:pt x="4501439" y="270637"/>
                                </a:cubicBezTo>
                                <a:cubicBezTo>
                                  <a:pt x="4501947" y="269494"/>
                                  <a:pt x="4502455" y="268860"/>
                                  <a:pt x="4502836" y="268605"/>
                                </a:cubicBezTo>
                                <a:cubicBezTo>
                                  <a:pt x="4503344" y="268478"/>
                                  <a:pt x="4503852" y="268986"/>
                                  <a:pt x="4504360" y="269748"/>
                                </a:cubicBezTo>
                                <a:cubicBezTo>
                                  <a:pt x="4504868" y="270637"/>
                                  <a:pt x="4505376" y="272161"/>
                                  <a:pt x="4505757" y="273939"/>
                                </a:cubicBezTo>
                                <a:cubicBezTo>
                                  <a:pt x="4506265" y="275844"/>
                                  <a:pt x="4506773" y="278257"/>
                                  <a:pt x="4507281" y="280924"/>
                                </a:cubicBezTo>
                                <a:cubicBezTo>
                                  <a:pt x="4507789" y="283591"/>
                                  <a:pt x="4508297" y="286766"/>
                                  <a:pt x="4508678" y="290068"/>
                                </a:cubicBezTo>
                                <a:cubicBezTo>
                                  <a:pt x="4509186" y="293370"/>
                                  <a:pt x="4509694" y="296926"/>
                                  <a:pt x="4510202" y="300482"/>
                                </a:cubicBezTo>
                                <a:cubicBezTo>
                                  <a:pt x="4510710" y="303911"/>
                                  <a:pt x="4511218" y="307722"/>
                                  <a:pt x="4511599" y="311277"/>
                                </a:cubicBezTo>
                                <a:cubicBezTo>
                                  <a:pt x="4512107" y="314706"/>
                                  <a:pt x="4512615" y="318262"/>
                                  <a:pt x="4513123" y="321564"/>
                                </a:cubicBezTo>
                                <a:cubicBezTo>
                                  <a:pt x="4513631" y="324866"/>
                                  <a:pt x="4514012" y="327914"/>
                                  <a:pt x="4514520" y="330709"/>
                                </a:cubicBezTo>
                                <a:cubicBezTo>
                                  <a:pt x="4515028" y="333502"/>
                                  <a:pt x="4515536" y="336169"/>
                                  <a:pt x="4516044" y="338328"/>
                                </a:cubicBezTo>
                                <a:cubicBezTo>
                                  <a:pt x="4516552" y="340614"/>
                                  <a:pt x="4516933" y="342519"/>
                                  <a:pt x="4517441" y="344170"/>
                                </a:cubicBezTo>
                                <a:cubicBezTo>
                                  <a:pt x="4517949" y="345822"/>
                                  <a:pt x="4518457" y="347091"/>
                                  <a:pt x="4518965" y="348107"/>
                                </a:cubicBezTo>
                                <a:cubicBezTo>
                                  <a:pt x="4519473" y="349123"/>
                                  <a:pt x="4519854" y="349885"/>
                                  <a:pt x="4520362" y="350266"/>
                                </a:cubicBezTo>
                                <a:cubicBezTo>
                                  <a:pt x="4520870" y="350648"/>
                                  <a:pt x="4521378" y="350774"/>
                                  <a:pt x="4521886" y="350648"/>
                                </a:cubicBezTo>
                                <a:cubicBezTo>
                                  <a:pt x="4522394" y="350393"/>
                                  <a:pt x="4522775" y="350012"/>
                                  <a:pt x="4523283" y="349123"/>
                                </a:cubicBezTo>
                                <a:cubicBezTo>
                                  <a:pt x="4523791" y="348361"/>
                                  <a:pt x="4524299" y="347218"/>
                                  <a:pt x="4524807" y="345694"/>
                                </a:cubicBezTo>
                                <a:cubicBezTo>
                                  <a:pt x="4525315" y="344043"/>
                                  <a:pt x="4525696" y="342265"/>
                                  <a:pt x="4526204" y="339979"/>
                                </a:cubicBezTo>
                                <a:cubicBezTo>
                                  <a:pt x="4526712" y="337693"/>
                                  <a:pt x="4527220" y="335026"/>
                                  <a:pt x="4527728" y="331851"/>
                                </a:cubicBezTo>
                                <a:cubicBezTo>
                                  <a:pt x="4528236" y="328803"/>
                                  <a:pt x="4528617" y="325248"/>
                                  <a:pt x="4529125" y="321310"/>
                                </a:cubicBezTo>
                                <a:cubicBezTo>
                                  <a:pt x="4529633" y="317500"/>
                                  <a:pt x="4530141" y="313182"/>
                                  <a:pt x="4530649" y="308484"/>
                                </a:cubicBezTo>
                                <a:cubicBezTo>
                                  <a:pt x="4531030" y="303911"/>
                                  <a:pt x="4531538" y="298831"/>
                                  <a:pt x="4532046" y="293624"/>
                                </a:cubicBezTo>
                                <a:cubicBezTo>
                                  <a:pt x="4532554" y="288417"/>
                                  <a:pt x="4533062" y="282829"/>
                                  <a:pt x="4533570" y="277241"/>
                                </a:cubicBezTo>
                                <a:cubicBezTo>
                                  <a:pt x="4533951" y="271526"/>
                                  <a:pt x="4534459" y="265557"/>
                                  <a:pt x="4534967" y="259715"/>
                                </a:cubicBezTo>
                                <a:cubicBezTo>
                                  <a:pt x="4535475" y="253873"/>
                                  <a:pt x="4535983" y="247777"/>
                                  <a:pt x="4536491" y="241935"/>
                                </a:cubicBezTo>
                                <a:cubicBezTo>
                                  <a:pt x="4536872" y="236093"/>
                                  <a:pt x="4537380" y="230124"/>
                                  <a:pt x="4537888" y="224536"/>
                                </a:cubicBezTo>
                                <a:cubicBezTo>
                                  <a:pt x="4538396" y="218822"/>
                                  <a:pt x="4538904" y="213360"/>
                                  <a:pt x="4539412" y="208153"/>
                                </a:cubicBezTo>
                                <a:cubicBezTo>
                                  <a:pt x="4539793" y="202947"/>
                                  <a:pt x="4540301" y="197866"/>
                                  <a:pt x="4540809" y="193422"/>
                                </a:cubicBezTo>
                                <a:cubicBezTo>
                                  <a:pt x="4541317" y="188849"/>
                                  <a:pt x="4541825" y="184659"/>
                                  <a:pt x="4542333" y="181229"/>
                                </a:cubicBezTo>
                                <a:cubicBezTo>
                                  <a:pt x="4542714" y="177673"/>
                                  <a:pt x="4543222" y="174625"/>
                                  <a:pt x="4543730" y="172339"/>
                                </a:cubicBezTo>
                                <a:cubicBezTo>
                                  <a:pt x="4544238" y="170053"/>
                                  <a:pt x="4544746" y="168402"/>
                                  <a:pt x="4545254" y="167513"/>
                                </a:cubicBezTo>
                                <a:cubicBezTo>
                                  <a:pt x="4545508" y="166878"/>
                                  <a:pt x="4546270" y="166751"/>
                                  <a:pt x="4546651" y="167260"/>
                                </a:cubicBezTo>
                                <a:cubicBezTo>
                                  <a:pt x="4547159" y="167894"/>
                                  <a:pt x="4547667" y="169418"/>
                                  <a:pt x="4548048" y="171577"/>
                                </a:cubicBezTo>
                                <a:cubicBezTo>
                                  <a:pt x="4548556" y="173736"/>
                                  <a:pt x="4549064" y="176657"/>
                                  <a:pt x="4549572" y="180213"/>
                                </a:cubicBezTo>
                                <a:cubicBezTo>
                                  <a:pt x="4550080" y="183769"/>
                                  <a:pt x="4550588" y="188087"/>
                                  <a:pt x="4550969" y="192660"/>
                                </a:cubicBezTo>
                                <a:cubicBezTo>
                                  <a:pt x="4551477" y="197231"/>
                                  <a:pt x="4551985" y="202438"/>
                                  <a:pt x="4552493" y="207773"/>
                                </a:cubicBezTo>
                                <a:cubicBezTo>
                                  <a:pt x="4553001" y="213106"/>
                                  <a:pt x="4553509" y="218822"/>
                                  <a:pt x="4553890" y="224536"/>
                                </a:cubicBezTo>
                                <a:cubicBezTo>
                                  <a:pt x="4554398" y="230251"/>
                                  <a:pt x="4554906" y="236093"/>
                                  <a:pt x="4555414" y="241809"/>
                                </a:cubicBezTo>
                                <a:cubicBezTo>
                                  <a:pt x="4555922" y="247523"/>
                                  <a:pt x="4556430" y="253238"/>
                                  <a:pt x="4556811" y="258826"/>
                                </a:cubicBezTo>
                                <a:cubicBezTo>
                                  <a:pt x="4557319" y="264287"/>
                                  <a:pt x="4557827" y="269622"/>
                                  <a:pt x="4558335" y="274701"/>
                                </a:cubicBezTo>
                                <a:cubicBezTo>
                                  <a:pt x="4558843" y="279654"/>
                                  <a:pt x="4559351" y="284607"/>
                                  <a:pt x="4559732" y="289052"/>
                                </a:cubicBezTo>
                                <a:cubicBezTo>
                                  <a:pt x="4560240" y="293498"/>
                                  <a:pt x="4560748" y="297561"/>
                                  <a:pt x="4561256" y="301372"/>
                                </a:cubicBezTo>
                                <a:cubicBezTo>
                                  <a:pt x="4561764" y="305181"/>
                                  <a:pt x="4562272" y="308610"/>
                                  <a:pt x="4562653" y="311659"/>
                                </a:cubicBezTo>
                                <a:cubicBezTo>
                                  <a:pt x="4563161" y="314706"/>
                                  <a:pt x="4563669" y="317500"/>
                                  <a:pt x="4564177" y="319660"/>
                                </a:cubicBezTo>
                                <a:cubicBezTo>
                                  <a:pt x="4564685" y="321945"/>
                                  <a:pt x="4565066" y="323850"/>
                                  <a:pt x="4565574" y="325374"/>
                                </a:cubicBezTo>
                                <a:cubicBezTo>
                                  <a:pt x="4566082" y="326772"/>
                                  <a:pt x="4566590" y="327787"/>
                                  <a:pt x="4567098" y="328295"/>
                                </a:cubicBezTo>
                                <a:cubicBezTo>
                                  <a:pt x="4567606" y="328803"/>
                                  <a:pt x="4567987" y="328930"/>
                                  <a:pt x="4568495" y="328549"/>
                                </a:cubicBezTo>
                                <a:cubicBezTo>
                                  <a:pt x="4569003" y="328168"/>
                                  <a:pt x="4569511" y="327279"/>
                                  <a:pt x="4570019" y="325628"/>
                                </a:cubicBezTo>
                                <a:cubicBezTo>
                                  <a:pt x="4570527" y="324104"/>
                                  <a:pt x="4570908" y="322073"/>
                                  <a:pt x="4571416" y="319405"/>
                                </a:cubicBezTo>
                                <a:cubicBezTo>
                                  <a:pt x="4571924" y="316611"/>
                                  <a:pt x="4572432" y="313310"/>
                                  <a:pt x="4572940" y="309245"/>
                                </a:cubicBezTo>
                                <a:cubicBezTo>
                                  <a:pt x="4573448" y="305181"/>
                                  <a:pt x="4573829" y="300482"/>
                                  <a:pt x="4574337" y="295148"/>
                                </a:cubicBezTo>
                                <a:cubicBezTo>
                                  <a:pt x="4574845" y="289687"/>
                                  <a:pt x="4575353" y="283591"/>
                                  <a:pt x="4575861" y="277114"/>
                                </a:cubicBezTo>
                                <a:cubicBezTo>
                                  <a:pt x="4576369" y="270510"/>
                                  <a:pt x="4576750" y="263272"/>
                                  <a:pt x="4577258" y="255778"/>
                                </a:cubicBezTo>
                                <a:cubicBezTo>
                                  <a:pt x="4577766" y="248412"/>
                                  <a:pt x="4578274" y="240285"/>
                                  <a:pt x="4578782" y="232537"/>
                                </a:cubicBezTo>
                                <a:cubicBezTo>
                                  <a:pt x="4579290" y="224663"/>
                                  <a:pt x="4579671" y="216409"/>
                                  <a:pt x="4580179" y="208915"/>
                                </a:cubicBezTo>
                                <a:cubicBezTo>
                                  <a:pt x="4580687" y="201423"/>
                                  <a:pt x="4581195" y="193929"/>
                                  <a:pt x="4581703" y="187579"/>
                                </a:cubicBezTo>
                                <a:cubicBezTo>
                                  <a:pt x="4582084" y="181229"/>
                                  <a:pt x="4582592" y="175134"/>
                                  <a:pt x="4583100" y="170561"/>
                                </a:cubicBezTo>
                                <a:cubicBezTo>
                                  <a:pt x="4583608" y="165989"/>
                                  <a:pt x="4584116" y="162306"/>
                                  <a:pt x="4584624" y="160148"/>
                                </a:cubicBezTo>
                                <a:cubicBezTo>
                                  <a:pt x="4584878" y="158623"/>
                                  <a:pt x="4585640" y="157099"/>
                                  <a:pt x="4586021" y="157353"/>
                                </a:cubicBezTo>
                                <a:cubicBezTo>
                                  <a:pt x="4586529" y="157735"/>
                                  <a:pt x="4587037" y="159893"/>
                                  <a:pt x="4587545" y="162560"/>
                                </a:cubicBezTo>
                                <a:cubicBezTo>
                                  <a:pt x="4587926" y="165354"/>
                                  <a:pt x="4588434" y="169673"/>
                                  <a:pt x="4588942" y="174625"/>
                                </a:cubicBezTo>
                                <a:cubicBezTo>
                                  <a:pt x="4589450" y="179451"/>
                                  <a:pt x="4589958" y="185548"/>
                                  <a:pt x="4590466" y="191770"/>
                                </a:cubicBezTo>
                                <a:cubicBezTo>
                                  <a:pt x="4590847" y="198120"/>
                                  <a:pt x="4591355" y="205232"/>
                                  <a:pt x="4591863" y="212090"/>
                                </a:cubicBezTo>
                                <a:cubicBezTo>
                                  <a:pt x="4592371" y="219075"/>
                                  <a:pt x="4592879" y="226568"/>
                                  <a:pt x="4593387" y="233680"/>
                                </a:cubicBezTo>
                                <a:cubicBezTo>
                                  <a:pt x="4593768" y="240665"/>
                                  <a:pt x="4594276" y="247904"/>
                                  <a:pt x="4594784" y="254635"/>
                                </a:cubicBezTo>
                                <a:cubicBezTo>
                                  <a:pt x="4595292" y="261366"/>
                                  <a:pt x="4595800" y="267970"/>
                                  <a:pt x="4596308" y="274066"/>
                                </a:cubicBezTo>
                                <a:cubicBezTo>
                                  <a:pt x="4596689" y="280162"/>
                                  <a:pt x="4597197" y="286004"/>
                                  <a:pt x="4597705" y="291338"/>
                                </a:cubicBezTo>
                                <a:cubicBezTo>
                                  <a:pt x="4598213" y="296673"/>
                                  <a:pt x="4598721" y="301498"/>
                                  <a:pt x="4599102" y="306070"/>
                                </a:cubicBezTo>
                                <a:cubicBezTo>
                                  <a:pt x="4599610" y="310642"/>
                                  <a:pt x="4600118" y="314834"/>
                                  <a:pt x="4600626" y="318516"/>
                                </a:cubicBezTo>
                                <a:cubicBezTo>
                                  <a:pt x="4601134" y="322326"/>
                                  <a:pt x="4601642" y="325755"/>
                                  <a:pt x="4602023" y="328930"/>
                                </a:cubicBezTo>
                                <a:cubicBezTo>
                                  <a:pt x="4602531" y="332105"/>
                                  <a:pt x="4603039" y="334899"/>
                                  <a:pt x="4603547" y="337566"/>
                                </a:cubicBezTo>
                                <a:cubicBezTo>
                                  <a:pt x="4604055" y="340234"/>
                                  <a:pt x="4604563" y="342519"/>
                                  <a:pt x="4604944" y="344678"/>
                                </a:cubicBezTo>
                                <a:cubicBezTo>
                                  <a:pt x="4605452" y="346837"/>
                                  <a:pt x="4605960" y="348869"/>
                                  <a:pt x="4606468" y="350774"/>
                                </a:cubicBezTo>
                                <a:cubicBezTo>
                                  <a:pt x="4606976" y="352679"/>
                                  <a:pt x="4607484" y="354457"/>
                                  <a:pt x="4607865" y="355981"/>
                                </a:cubicBezTo>
                                <a:cubicBezTo>
                                  <a:pt x="4608373" y="357632"/>
                                  <a:pt x="4608881" y="359156"/>
                                  <a:pt x="4609389" y="360680"/>
                                </a:cubicBezTo>
                                <a:cubicBezTo>
                                  <a:pt x="4609897" y="362077"/>
                                  <a:pt x="4610405" y="363474"/>
                                  <a:pt x="4610786" y="364744"/>
                                </a:cubicBezTo>
                                <a:cubicBezTo>
                                  <a:pt x="4611294" y="366014"/>
                                  <a:pt x="4611802" y="367285"/>
                                  <a:pt x="4612310" y="368427"/>
                                </a:cubicBezTo>
                                <a:cubicBezTo>
                                  <a:pt x="4612818" y="369570"/>
                                  <a:pt x="4613326" y="370713"/>
                                  <a:pt x="4613707" y="371729"/>
                                </a:cubicBezTo>
                                <a:cubicBezTo>
                                  <a:pt x="4614215" y="372873"/>
                                  <a:pt x="4614723" y="373888"/>
                                  <a:pt x="4615231" y="374777"/>
                                </a:cubicBezTo>
                                <a:cubicBezTo>
                                  <a:pt x="4615739" y="375793"/>
                                  <a:pt x="4616120" y="376682"/>
                                  <a:pt x="4616628" y="377572"/>
                                </a:cubicBezTo>
                                <a:cubicBezTo>
                                  <a:pt x="4617136" y="378334"/>
                                  <a:pt x="4617644" y="379095"/>
                                  <a:pt x="4618152" y="379857"/>
                                </a:cubicBezTo>
                                <a:cubicBezTo>
                                  <a:pt x="4618660" y="380619"/>
                                  <a:pt x="4619041" y="381381"/>
                                  <a:pt x="4619549" y="382016"/>
                                </a:cubicBezTo>
                                <a:cubicBezTo>
                                  <a:pt x="4620057" y="382778"/>
                                  <a:pt x="4620565" y="383286"/>
                                  <a:pt x="4621073" y="383922"/>
                                </a:cubicBezTo>
                                <a:cubicBezTo>
                                  <a:pt x="4621581" y="384556"/>
                                  <a:pt x="4621962" y="385064"/>
                                  <a:pt x="4622470" y="385573"/>
                                </a:cubicBezTo>
                                <a:cubicBezTo>
                                  <a:pt x="4622978" y="386080"/>
                                  <a:pt x="4623486" y="386588"/>
                                  <a:pt x="4623994" y="386969"/>
                                </a:cubicBezTo>
                                <a:cubicBezTo>
                                  <a:pt x="4624502" y="387477"/>
                                  <a:pt x="4624883" y="387859"/>
                                  <a:pt x="4625391" y="388366"/>
                                </a:cubicBezTo>
                                <a:cubicBezTo>
                                  <a:pt x="4625899" y="388748"/>
                                  <a:pt x="4626407" y="389128"/>
                                  <a:pt x="4626915" y="389510"/>
                                </a:cubicBezTo>
                                <a:cubicBezTo>
                                  <a:pt x="4627423" y="389763"/>
                                  <a:pt x="4627804" y="390144"/>
                                  <a:pt x="4628312" y="390398"/>
                                </a:cubicBezTo>
                                <a:cubicBezTo>
                                  <a:pt x="4628820" y="390779"/>
                                  <a:pt x="4629328" y="391034"/>
                                  <a:pt x="4629836" y="391287"/>
                                </a:cubicBezTo>
                                <a:cubicBezTo>
                                  <a:pt x="4630344" y="391541"/>
                                  <a:pt x="4630725" y="391795"/>
                                  <a:pt x="4631233" y="392049"/>
                                </a:cubicBezTo>
                                <a:cubicBezTo>
                                  <a:pt x="4631741" y="392176"/>
                                  <a:pt x="4632249" y="392430"/>
                                  <a:pt x="4632757" y="392557"/>
                                </a:cubicBezTo>
                                <a:cubicBezTo>
                                  <a:pt x="4633138" y="392811"/>
                                  <a:pt x="4633646" y="392938"/>
                                  <a:pt x="4634154" y="392938"/>
                                </a:cubicBezTo>
                                <a:cubicBezTo>
                                  <a:pt x="4634662" y="393065"/>
                                  <a:pt x="4635170" y="393192"/>
                                  <a:pt x="4635678" y="393192"/>
                                </a:cubicBezTo>
                                <a:cubicBezTo>
                                  <a:pt x="4636059" y="393192"/>
                                  <a:pt x="4636567" y="393192"/>
                                  <a:pt x="4637075" y="393192"/>
                                </a:cubicBezTo>
                                <a:cubicBezTo>
                                  <a:pt x="4637583" y="393192"/>
                                  <a:pt x="4638091" y="393065"/>
                                  <a:pt x="4638599" y="393065"/>
                                </a:cubicBezTo>
                                <a:cubicBezTo>
                                  <a:pt x="4638980" y="392938"/>
                                  <a:pt x="4639488" y="392811"/>
                                  <a:pt x="4639996" y="392685"/>
                                </a:cubicBezTo>
                                <a:cubicBezTo>
                                  <a:pt x="4640504" y="392557"/>
                                  <a:pt x="4641012" y="392430"/>
                                  <a:pt x="4641520" y="392176"/>
                                </a:cubicBezTo>
                                <a:cubicBezTo>
                                  <a:pt x="4641901" y="392049"/>
                                  <a:pt x="4642409" y="391923"/>
                                  <a:pt x="4642917" y="391668"/>
                                </a:cubicBezTo>
                                <a:cubicBezTo>
                                  <a:pt x="4643425" y="391541"/>
                                  <a:pt x="4643933" y="391287"/>
                                  <a:pt x="4644441" y="391160"/>
                                </a:cubicBezTo>
                                <a:cubicBezTo>
                                  <a:pt x="4644822" y="391034"/>
                                  <a:pt x="4645330" y="390906"/>
                                  <a:pt x="4645838" y="390779"/>
                                </a:cubicBezTo>
                                <a:cubicBezTo>
                                  <a:pt x="4646346" y="390652"/>
                                  <a:pt x="4646854" y="390525"/>
                                  <a:pt x="4647362" y="390398"/>
                                </a:cubicBezTo>
                                <a:cubicBezTo>
                                  <a:pt x="4647743" y="390272"/>
                                  <a:pt x="4648251" y="390272"/>
                                  <a:pt x="4648759" y="390144"/>
                                </a:cubicBezTo>
                                <a:cubicBezTo>
                                  <a:pt x="4649267" y="390017"/>
                                  <a:pt x="4649775" y="389890"/>
                                  <a:pt x="4650156" y="389763"/>
                                </a:cubicBezTo>
                                <a:cubicBezTo>
                                  <a:pt x="4650664" y="389636"/>
                                  <a:pt x="4651172" y="389510"/>
                                  <a:pt x="4651680" y="389255"/>
                                </a:cubicBezTo>
                                <a:cubicBezTo>
                                  <a:pt x="4652188" y="389128"/>
                                  <a:pt x="4652696" y="388874"/>
                                  <a:pt x="4653077" y="388620"/>
                                </a:cubicBezTo>
                                <a:cubicBezTo>
                                  <a:pt x="4653585" y="388366"/>
                                  <a:pt x="4654093" y="388112"/>
                                  <a:pt x="4654601" y="387731"/>
                                </a:cubicBezTo>
                                <a:cubicBezTo>
                                  <a:pt x="4655109" y="387350"/>
                                  <a:pt x="4655617" y="386969"/>
                                  <a:pt x="4655998" y="386461"/>
                                </a:cubicBezTo>
                                <a:cubicBezTo>
                                  <a:pt x="4656506" y="386080"/>
                                  <a:pt x="4657014" y="385573"/>
                                  <a:pt x="4657522" y="385064"/>
                                </a:cubicBezTo>
                                <a:cubicBezTo>
                                  <a:pt x="4658030" y="384684"/>
                                  <a:pt x="4658538" y="384175"/>
                                  <a:pt x="4658919" y="383794"/>
                                </a:cubicBezTo>
                                <a:cubicBezTo>
                                  <a:pt x="4659427" y="383413"/>
                                  <a:pt x="4659935" y="382905"/>
                                  <a:pt x="4660443" y="382651"/>
                                </a:cubicBezTo>
                                <a:cubicBezTo>
                                  <a:pt x="4660951" y="382398"/>
                                  <a:pt x="4661459" y="382143"/>
                                  <a:pt x="4661840" y="382016"/>
                                </a:cubicBezTo>
                                <a:cubicBezTo>
                                  <a:pt x="4662348" y="381889"/>
                                  <a:pt x="4662856" y="381889"/>
                                  <a:pt x="4663364" y="381889"/>
                                </a:cubicBezTo>
                                <a:cubicBezTo>
                                  <a:pt x="4663872" y="382016"/>
                                  <a:pt x="4664253" y="382143"/>
                                  <a:pt x="4664761" y="382398"/>
                                </a:cubicBezTo>
                                <a:cubicBezTo>
                                  <a:pt x="4665269" y="382651"/>
                                  <a:pt x="4665777" y="383032"/>
                                  <a:pt x="4666285" y="383540"/>
                                </a:cubicBezTo>
                                <a:cubicBezTo>
                                  <a:pt x="4666793" y="383922"/>
                                  <a:pt x="4667174" y="384429"/>
                                  <a:pt x="4667682" y="384937"/>
                                </a:cubicBezTo>
                                <a:cubicBezTo>
                                  <a:pt x="4668190" y="385573"/>
                                  <a:pt x="4668698" y="386080"/>
                                  <a:pt x="4669206" y="386715"/>
                                </a:cubicBezTo>
                                <a:cubicBezTo>
                                  <a:pt x="4669714" y="387223"/>
                                  <a:pt x="4670095" y="387859"/>
                                  <a:pt x="4670603" y="388366"/>
                                </a:cubicBezTo>
                                <a:cubicBezTo>
                                  <a:pt x="4671111" y="388874"/>
                                  <a:pt x="4671619" y="389382"/>
                                  <a:pt x="4672127" y="389890"/>
                                </a:cubicBezTo>
                                <a:cubicBezTo>
                                  <a:pt x="4672635" y="390398"/>
                                  <a:pt x="4673016" y="390779"/>
                                  <a:pt x="4673524" y="391160"/>
                                </a:cubicBezTo>
                                <a:cubicBezTo>
                                  <a:pt x="4674032" y="391541"/>
                                  <a:pt x="4674540" y="391795"/>
                                  <a:pt x="4675048" y="392049"/>
                                </a:cubicBezTo>
                                <a:cubicBezTo>
                                  <a:pt x="4675556" y="392303"/>
                                  <a:pt x="4675937" y="392557"/>
                                  <a:pt x="4676445" y="392811"/>
                                </a:cubicBezTo>
                                <a:cubicBezTo>
                                  <a:pt x="4676953" y="392938"/>
                                  <a:pt x="4677461" y="393065"/>
                                  <a:pt x="4677969" y="393192"/>
                                </a:cubicBezTo>
                                <a:cubicBezTo>
                                  <a:pt x="4678477" y="393319"/>
                                  <a:pt x="4678858" y="393319"/>
                                  <a:pt x="4679366" y="393447"/>
                                </a:cubicBezTo>
                                <a:cubicBezTo>
                                  <a:pt x="4679874" y="393447"/>
                                  <a:pt x="4680382" y="393447"/>
                                  <a:pt x="4680890" y="393447"/>
                                </a:cubicBezTo>
                                <a:cubicBezTo>
                                  <a:pt x="4681271" y="393447"/>
                                  <a:pt x="4681779" y="393447"/>
                                  <a:pt x="4682287" y="393319"/>
                                </a:cubicBezTo>
                                <a:cubicBezTo>
                                  <a:pt x="4682795" y="393319"/>
                                  <a:pt x="4683303" y="393192"/>
                                  <a:pt x="4683811" y="393192"/>
                                </a:cubicBezTo>
                                <a:cubicBezTo>
                                  <a:pt x="4684192" y="393065"/>
                                  <a:pt x="4684700" y="393065"/>
                                  <a:pt x="4685208" y="392938"/>
                                </a:cubicBezTo>
                                <a:cubicBezTo>
                                  <a:pt x="4685716" y="392938"/>
                                  <a:pt x="4686224" y="392811"/>
                                  <a:pt x="4686732" y="392685"/>
                                </a:cubicBezTo>
                                <a:cubicBezTo>
                                  <a:pt x="4687113" y="392557"/>
                                  <a:pt x="4687621" y="392430"/>
                                  <a:pt x="4688129" y="392430"/>
                                </a:cubicBezTo>
                                <a:cubicBezTo>
                                  <a:pt x="4688637" y="392303"/>
                                  <a:pt x="4689145" y="392176"/>
                                  <a:pt x="4689653" y="392049"/>
                                </a:cubicBezTo>
                                <a:cubicBezTo>
                                  <a:pt x="4690034" y="391923"/>
                                  <a:pt x="4690542" y="391795"/>
                                  <a:pt x="4691050" y="391668"/>
                                </a:cubicBezTo>
                                <a:cubicBezTo>
                                  <a:pt x="4691558" y="391541"/>
                                  <a:pt x="4692066" y="391414"/>
                                  <a:pt x="4692574" y="391287"/>
                                </a:cubicBezTo>
                                <a:cubicBezTo>
                                  <a:pt x="4692955" y="391034"/>
                                  <a:pt x="4693463" y="390906"/>
                                  <a:pt x="4693971" y="390779"/>
                                </a:cubicBezTo>
                                <a:cubicBezTo>
                                  <a:pt x="4694479" y="390652"/>
                                  <a:pt x="4694987" y="390398"/>
                                  <a:pt x="4695495" y="390272"/>
                                </a:cubicBezTo>
                                <a:cubicBezTo>
                                  <a:pt x="4695876" y="390144"/>
                                  <a:pt x="4696384" y="390017"/>
                                  <a:pt x="4696892" y="389890"/>
                                </a:cubicBezTo>
                                <a:cubicBezTo>
                                  <a:pt x="4697400" y="389763"/>
                                  <a:pt x="4697908" y="389510"/>
                                  <a:pt x="4698289" y="389382"/>
                                </a:cubicBezTo>
                                <a:cubicBezTo>
                                  <a:pt x="4698797" y="389255"/>
                                  <a:pt x="4699305" y="389255"/>
                                  <a:pt x="4699813" y="389128"/>
                                </a:cubicBezTo>
                                <a:cubicBezTo>
                                  <a:pt x="4700321" y="389001"/>
                                  <a:pt x="4700829" y="388874"/>
                                  <a:pt x="4701210" y="388874"/>
                                </a:cubicBezTo>
                                <a:cubicBezTo>
                                  <a:pt x="4701718" y="388874"/>
                                  <a:pt x="4702226" y="388748"/>
                                  <a:pt x="4702734" y="388748"/>
                                </a:cubicBezTo>
                                <a:cubicBezTo>
                                  <a:pt x="4703242" y="388748"/>
                                  <a:pt x="4703750" y="388748"/>
                                  <a:pt x="4704131" y="388620"/>
                                </a:cubicBezTo>
                                <a:cubicBezTo>
                                  <a:pt x="4704639" y="388620"/>
                                  <a:pt x="4705147" y="388620"/>
                                  <a:pt x="4705655" y="388620"/>
                                </a:cubicBezTo>
                                <a:cubicBezTo>
                                  <a:pt x="4706163" y="388620"/>
                                  <a:pt x="4706671" y="388620"/>
                                  <a:pt x="4707052" y="388620"/>
                                </a:cubicBezTo>
                                <a:cubicBezTo>
                                  <a:pt x="4707560" y="388620"/>
                                  <a:pt x="4708068" y="388493"/>
                                  <a:pt x="4708576" y="388493"/>
                                </a:cubicBezTo>
                                <a:cubicBezTo>
                                  <a:pt x="4709084" y="388493"/>
                                  <a:pt x="4709592" y="388366"/>
                                  <a:pt x="4709973" y="388366"/>
                                </a:cubicBezTo>
                                <a:cubicBezTo>
                                  <a:pt x="4710481" y="388366"/>
                                  <a:pt x="4710989" y="388239"/>
                                  <a:pt x="4711497" y="388112"/>
                                </a:cubicBezTo>
                                <a:cubicBezTo>
                                  <a:pt x="4712005" y="388112"/>
                                  <a:pt x="4712513" y="387985"/>
                                  <a:pt x="4712894" y="387859"/>
                                </a:cubicBezTo>
                                <a:cubicBezTo>
                                  <a:pt x="4713402" y="387731"/>
                                  <a:pt x="4713910" y="387604"/>
                                  <a:pt x="4714418" y="387350"/>
                                </a:cubicBezTo>
                                <a:cubicBezTo>
                                  <a:pt x="4714926" y="387223"/>
                                  <a:pt x="4715307" y="386969"/>
                                  <a:pt x="4715815" y="386715"/>
                                </a:cubicBezTo>
                                <a:cubicBezTo>
                                  <a:pt x="4716323" y="386461"/>
                                  <a:pt x="4716831" y="386207"/>
                                  <a:pt x="4717339" y="385826"/>
                                </a:cubicBezTo>
                                <a:cubicBezTo>
                                  <a:pt x="4717847" y="385445"/>
                                  <a:pt x="4718228" y="385064"/>
                                  <a:pt x="4718736" y="384556"/>
                                </a:cubicBezTo>
                                <a:cubicBezTo>
                                  <a:pt x="4719244" y="384048"/>
                                  <a:pt x="4719752" y="383540"/>
                                  <a:pt x="4720260" y="382905"/>
                                </a:cubicBezTo>
                                <a:cubicBezTo>
                                  <a:pt x="4720768" y="382270"/>
                                  <a:pt x="4721149" y="381635"/>
                                  <a:pt x="4721657" y="380747"/>
                                </a:cubicBezTo>
                                <a:cubicBezTo>
                                  <a:pt x="4722165" y="379857"/>
                                  <a:pt x="4722673" y="378968"/>
                                  <a:pt x="4723181" y="377825"/>
                                </a:cubicBezTo>
                                <a:cubicBezTo>
                                  <a:pt x="4723689" y="376682"/>
                                  <a:pt x="4724070" y="375539"/>
                                  <a:pt x="4724578" y="374142"/>
                                </a:cubicBezTo>
                                <a:cubicBezTo>
                                  <a:pt x="4725086" y="372618"/>
                                  <a:pt x="4725594" y="371094"/>
                                  <a:pt x="4726102" y="369316"/>
                                </a:cubicBezTo>
                                <a:cubicBezTo>
                                  <a:pt x="4726610" y="367411"/>
                                  <a:pt x="4726991" y="365379"/>
                                  <a:pt x="4727499" y="363093"/>
                                </a:cubicBezTo>
                                <a:cubicBezTo>
                                  <a:pt x="4728007" y="360680"/>
                                  <a:pt x="4728515" y="358013"/>
                                  <a:pt x="4729023" y="354965"/>
                                </a:cubicBezTo>
                                <a:cubicBezTo>
                                  <a:pt x="4729531" y="352044"/>
                                  <a:pt x="4729912" y="348742"/>
                                  <a:pt x="4730420" y="344932"/>
                                </a:cubicBezTo>
                                <a:cubicBezTo>
                                  <a:pt x="4730928" y="341123"/>
                                  <a:pt x="4731436" y="337059"/>
                                  <a:pt x="4731944" y="332360"/>
                                </a:cubicBezTo>
                                <a:cubicBezTo>
                                  <a:pt x="4732325" y="327787"/>
                                  <a:pt x="4732833" y="322707"/>
                                  <a:pt x="4733341" y="317247"/>
                                </a:cubicBezTo>
                                <a:cubicBezTo>
                                  <a:pt x="4733849" y="311659"/>
                                  <a:pt x="4734357" y="305689"/>
                                  <a:pt x="4734865" y="299212"/>
                                </a:cubicBezTo>
                                <a:cubicBezTo>
                                  <a:pt x="4735246" y="292862"/>
                                  <a:pt x="4735754" y="285877"/>
                                  <a:pt x="4736262" y="278638"/>
                                </a:cubicBezTo>
                                <a:cubicBezTo>
                                  <a:pt x="4736770" y="271399"/>
                                  <a:pt x="4737278" y="263652"/>
                                  <a:pt x="4737786" y="255778"/>
                                </a:cubicBezTo>
                                <a:cubicBezTo>
                                  <a:pt x="4738167" y="247904"/>
                                  <a:pt x="4738675" y="239523"/>
                                  <a:pt x="4739183" y="231267"/>
                                </a:cubicBezTo>
                                <a:cubicBezTo>
                                  <a:pt x="4739691" y="223012"/>
                                  <a:pt x="4740199" y="214503"/>
                                  <a:pt x="4740707" y="206375"/>
                                </a:cubicBezTo>
                                <a:cubicBezTo>
                                  <a:pt x="4741088" y="198248"/>
                                  <a:pt x="4741596" y="189992"/>
                                  <a:pt x="4742104" y="182373"/>
                                </a:cubicBezTo>
                                <a:cubicBezTo>
                                  <a:pt x="4742612" y="174879"/>
                                  <a:pt x="4743120" y="167513"/>
                                  <a:pt x="4743628" y="161163"/>
                                </a:cubicBezTo>
                                <a:cubicBezTo>
                                  <a:pt x="4744009" y="154813"/>
                                  <a:pt x="4744517" y="148972"/>
                                  <a:pt x="4745025" y="144273"/>
                                </a:cubicBezTo>
                                <a:cubicBezTo>
                                  <a:pt x="4745533" y="139700"/>
                                  <a:pt x="4746041" y="135890"/>
                                  <a:pt x="4746549" y="133223"/>
                                </a:cubicBezTo>
                                <a:cubicBezTo>
                                  <a:pt x="4746930" y="130937"/>
                                  <a:pt x="4747565" y="129160"/>
                                  <a:pt x="4747946" y="128778"/>
                                </a:cubicBezTo>
                                <a:cubicBezTo>
                                  <a:pt x="4748327" y="128524"/>
                                  <a:pt x="4749089" y="129922"/>
                                  <a:pt x="4749343" y="131318"/>
                                </a:cubicBezTo>
                                <a:cubicBezTo>
                                  <a:pt x="4749851" y="133097"/>
                                  <a:pt x="4750359" y="136272"/>
                                  <a:pt x="4750867" y="139954"/>
                                </a:cubicBezTo>
                                <a:cubicBezTo>
                                  <a:pt x="4751375" y="143764"/>
                                  <a:pt x="4751883" y="148717"/>
                                  <a:pt x="4752264" y="154051"/>
                                </a:cubicBezTo>
                                <a:cubicBezTo>
                                  <a:pt x="4752772" y="159259"/>
                                  <a:pt x="4753280" y="165354"/>
                                  <a:pt x="4753788" y="171577"/>
                                </a:cubicBezTo>
                                <a:cubicBezTo>
                                  <a:pt x="4754296" y="177800"/>
                                  <a:pt x="4754804" y="184659"/>
                                  <a:pt x="4755185" y="191262"/>
                                </a:cubicBezTo>
                                <a:cubicBezTo>
                                  <a:pt x="4755693" y="197993"/>
                                  <a:pt x="4756201" y="204851"/>
                                  <a:pt x="4756709" y="211582"/>
                                </a:cubicBezTo>
                                <a:cubicBezTo>
                                  <a:pt x="4757217" y="218186"/>
                                  <a:pt x="4757725" y="225044"/>
                                  <a:pt x="4758106" y="231394"/>
                                </a:cubicBezTo>
                                <a:cubicBezTo>
                                  <a:pt x="4758614" y="237744"/>
                                  <a:pt x="4759122" y="244094"/>
                                  <a:pt x="4759630" y="249936"/>
                                </a:cubicBezTo>
                                <a:cubicBezTo>
                                  <a:pt x="4760138" y="255778"/>
                                  <a:pt x="4760646" y="261493"/>
                                  <a:pt x="4761027" y="266827"/>
                                </a:cubicBezTo>
                                <a:cubicBezTo>
                                  <a:pt x="4761535" y="272035"/>
                                  <a:pt x="4762043" y="276987"/>
                                  <a:pt x="4762551" y="281560"/>
                                </a:cubicBezTo>
                                <a:cubicBezTo>
                                  <a:pt x="4763059" y="286259"/>
                                  <a:pt x="4763567" y="290576"/>
                                  <a:pt x="4763948" y="294513"/>
                                </a:cubicBezTo>
                                <a:cubicBezTo>
                                  <a:pt x="4764456" y="298450"/>
                                  <a:pt x="4764964" y="302134"/>
                                  <a:pt x="4765472" y="305562"/>
                                </a:cubicBezTo>
                                <a:cubicBezTo>
                                  <a:pt x="4765980" y="308864"/>
                                  <a:pt x="4766361" y="312039"/>
                                  <a:pt x="4766869" y="314834"/>
                                </a:cubicBezTo>
                                <a:cubicBezTo>
                                  <a:pt x="4767377" y="317754"/>
                                  <a:pt x="4767885" y="320294"/>
                                  <a:pt x="4768393" y="322707"/>
                                </a:cubicBezTo>
                                <a:cubicBezTo>
                                  <a:pt x="4768901" y="324993"/>
                                  <a:pt x="4769282" y="327152"/>
                                  <a:pt x="4769790" y="329185"/>
                                </a:cubicBezTo>
                                <a:cubicBezTo>
                                  <a:pt x="4770298" y="331216"/>
                                  <a:pt x="4770806" y="332994"/>
                                  <a:pt x="4771314" y="334645"/>
                                </a:cubicBezTo>
                                <a:cubicBezTo>
                                  <a:pt x="4771822" y="336297"/>
                                  <a:pt x="4772203" y="337820"/>
                                  <a:pt x="4772711" y="339217"/>
                                </a:cubicBezTo>
                                <a:cubicBezTo>
                                  <a:pt x="4773219" y="340614"/>
                                  <a:pt x="4773727" y="342011"/>
                                  <a:pt x="4774235" y="343154"/>
                                </a:cubicBezTo>
                                <a:cubicBezTo>
                                  <a:pt x="4774743" y="344424"/>
                                  <a:pt x="4775124" y="345440"/>
                                  <a:pt x="4775632" y="346456"/>
                                </a:cubicBezTo>
                                <a:cubicBezTo>
                                  <a:pt x="4776140" y="347473"/>
                                  <a:pt x="4776648" y="348488"/>
                                  <a:pt x="4777156" y="349377"/>
                                </a:cubicBezTo>
                                <a:cubicBezTo>
                                  <a:pt x="4777664" y="350266"/>
                                  <a:pt x="4778045" y="351028"/>
                                  <a:pt x="4778553" y="351790"/>
                                </a:cubicBezTo>
                                <a:cubicBezTo>
                                  <a:pt x="4779061" y="352552"/>
                                  <a:pt x="4779569" y="353314"/>
                                  <a:pt x="4780077" y="353949"/>
                                </a:cubicBezTo>
                                <a:cubicBezTo>
                                  <a:pt x="4780585" y="354585"/>
                                  <a:pt x="4780966" y="355219"/>
                                  <a:pt x="4781474" y="355854"/>
                                </a:cubicBezTo>
                                <a:cubicBezTo>
                                  <a:pt x="4781982" y="356362"/>
                                  <a:pt x="4782490" y="356998"/>
                                  <a:pt x="4782998" y="357505"/>
                                </a:cubicBezTo>
                                <a:cubicBezTo>
                                  <a:pt x="4783379" y="358013"/>
                                  <a:pt x="4783887" y="358394"/>
                                  <a:pt x="4784395" y="358902"/>
                                </a:cubicBezTo>
                                <a:cubicBezTo>
                                  <a:pt x="4784903" y="359284"/>
                                  <a:pt x="4785411" y="359791"/>
                                  <a:pt x="4785919" y="360173"/>
                                </a:cubicBezTo>
                                <a:cubicBezTo>
                                  <a:pt x="4786300" y="360680"/>
                                  <a:pt x="4786808" y="360935"/>
                                  <a:pt x="4787316" y="361442"/>
                                </a:cubicBezTo>
                                <a:cubicBezTo>
                                  <a:pt x="4787824" y="361823"/>
                                  <a:pt x="4788332" y="362204"/>
                                  <a:pt x="4788840" y="362585"/>
                                </a:cubicBezTo>
                                <a:cubicBezTo>
                                  <a:pt x="4789221" y="362966"/>
                                  <a:pt x="4789729" y="363348"/>
                                  <a:pt x="4790237" y="363601"/>
                                </a:cubicBezTo>
                                <a:cubicBezTo>
                                  <a:pt x="4790745" y="363982"/>
                                  <a:pt x="4791253" y="364363"/>
                                  <a:pt x="4791761" y="364744"/>
                                </a:cubicBezTo>
                                <a:cubicBezTo>
                                  <a:pt x="4792142" y="365125"/>
                                  <a:pt x="4792650" y="365506"/>
                                  <a:pt x="4793158" y="366014"/>
                                </a:cubicBezTo>
                                <a:cubicBezTo>
                                  <a:pt x="4793666" y="366395"/>
                                  <a:pt x="4794174" y="366903"/>
                                  <a:pt x="4794682" y="367285"/>
                                </a:cubicBezTo>
                                <a:cubicBezTo>
                                  <a:pt x="4795063" y="367665"/>
                                  <a:pt x="4795571" y="368173"/>
                                  <a:pt x="4796079" y="368554"/>
                                </a:cubicBezTo>
                                <a:cubicBezTo>
                                  <a:pt x="4796587" y="369062"/>
                                  <a:pt x="4797095" y="369443"/>
                                  <a:pt x="4797603" y="369951"/>
                                </a:cubicBezTo>
                                <a:cubicBezTo>
                                  <a:pt x="4797984" y="370460"/>
                                  <a:pt x="4798492" y="370840"/>
                                  <a:pt x="4799000" y="371348"/>
                                </a:cubicBezTo>
                                <a:cubicBezTo>
                                  <a:pt x="4799508" y="371729"/>
                                  <a:pt x="4800016" y="372237"/>
                                  <a:pt x="4800397" y="372745"/>
                                </a:cubicBezTo>
                                <a:cubicBezTo>
                                  <a:pt x="4800905" y="373126"/>
                                  <a:pt x="4801413" y="373635"/>
                                  <a:pt x="4801921" y="374015"/>
                                </a:cubicBezTo>
                                <a:cubicBezTo>
                                  <a:pt x="4802429" y="374523"/>
                                  <a:pt x="4802937" y="374904"/>
                                  <a:pt x="4803318" y="375285"/>
                                </a:cubicBezTo>
                                <a:cubicBezTo>
                                  <a:pt x="4803826" y="375793"/>
                                  <a:pt x="4804334" y="376174"/>
                                  <a:pt x="4804842" y="376555"/>
                                </a:cubicBezTo>
                                <a:cubicBezTo>
                                  <a:pt x="4805350" y="376936"/>
                                  <a:pt x="4805858" y="377317"/>
                                  <a:pt x="4806239" y="377698"/>
                                </a:cubicBezTo>
                                <a:cubicBezTo>
                                  <a:pt x="4806747" y="378079"/>
                                  <a:pt x="4807255" y="378460"/>
                                  <a:pt x="4807763" y="378841"/>
                                </a:cubicBezTo>
                                <a:cubicBezTo>
                                  <a:pt x="4808271" y="379095"/>
                                  <a:pt x="4808779" y="379476"/>
                                  <a:pt x="4809160" y="379857"/>
                                </a:cubicBezTo>
                                <a:cubicBezTo>
                                  <a:pt x="4809668" y="380111"/>
                                  <a:pt x="4810176" y="380365"/>
                                  <a:pt x="4810684" y="380747"/>
                                </a:cubicBezTo>
                                <a:cubicBezTo>
                                  <a:pt x="4811192" y="381000"/>
                                  <a:pt x="4811700" y="381254"/>
                                  <a:pt x="4812081" y="381509"/>
                                </a:cubicBezTo>
                                <a:cubicBezTo>
                                  <a:pt x="4812589" y="381889"/>
                                  <a:pt x="4813097" y="382143"/>
                                  <a:pt x="4813605" y="382398"/>
                                </a:cubicBezTo>
                                <a:cubicBezTo>
                                  <a:pt x="4814113" y="382651"/>
                                  <a:pt x="4814494" y="382905"/>
                                  <a:pt x="4815002" y="383160"/>
                                </a:cubicBezTo>
                                <a:cubicBezTo>
                                  <a:pt x="4815510" y="383413"/>
                                  <a:pt x="4816018" y="383667"/>
                                  <a:pt x="4816526" y="383922"/>
                                </a:cubicBezTo>
                                <a:cubicBezTo>
                                  <a:pt x="4817034" y="384175"/>
                                  <a:pt x="4817415" y="384429"/>
                                  <a:pt x="4817923" y="384684"/>
                                </a:cubicBezTo>
                                <a:cubicBezTo>
                                  <a:pt x="4818431" y="384937"/>
                                  <a:pt x="4818939" y="385191"/>
                                  <a:pt x="4819447" y="385445"/>
                                </a:cubicBezTo>
                                <a:cubicBezTo>
                                  <a:pt x="4819955" y="385699"/>
                                  <a:pt x="4820336" y="386080"/>
                                  <a:pt x="4820844" y="386335"/>
                                </a:cubicBezTo>
                                <a:cubicBezTo>
                                  <a:pt x="4821352" y="386588"/>
                                  <a:pt x="4821860" y="386969"/>
                                  <a:pt x="4822368" y="387223"/>
                                </a:cubicBezTo>
                                <a:cubicBezTo>
                                  <a:pt x="4822876" y="387477"/>
                                  <a:pt x="4823257" y="387859"/>
                                  <a:pt x="4823765" y="388112"/>
                                </a:cubicBezTo>
                                <a:cubicBezTo>
                                  <a:pt x="4824273" y="388366"/>
                                  <a:pt x="4824781" y="388620"/>
                                  <a:pt x="4825289" y="389001"/>
                                </a:cubicBezTo>
                                <a:cubicBezTo>
                                  <a:pt x="4825797" y="389255"/>
                                  <a:pt x="4826178" y="389510"/>
                                  <a:pt x="4826686" y="389763"/>
                                </a:cubicBezTo>
                                <a:cubicBezTo>
                                  <a:pt x="4827194" y="390144"/>
                                  <a:pt x="4827702" y="390398"/>
                                  <a:pt x="4828210" y="390652"/>
                                </a:cubicBezTo>
                                <a:cubicBezTo>
                                  <a:pt x="4828718" y="390906"/>
                                  <a:pt x="4829099" y="391160"/>
                                  <a:pt x="4829607" y="391414"/>
                                </a:cubicBezTo>
                                <a:cubicBezTo>
                                  <a:pt x="4830115" y="391668"/>
                                  <a:pt x="4830623" y="391795"/>
                                  <a:pt x="4831131" y="392049"/>
                                </a:cubicBezTo>
                                <a:cubicBezTo>
                                  <a:pt x="4831639" y="392303"/>
                                  <a:pt x="4832020" y="392430"/>
                                  <a:pt x="4832528" y="392685"/>
                                </a:cubicBezTo>
                                <a:cubicBezTo>
                                  <a:pt x="4833036" y="392811"/>
                                  <a:pt x="4833544" y="392938"/>
                                  <a:pt x="4834052" y="393065"/>
                                </a:cubicBezTo>
                                <a:cubicBezTo>
                                  <a:pt x="4834433" y="393319"/>
                                  <a:pt x="4834941" y="393447"/>
                                  <a:pt x="4835449" y="393447"/>
                                </a:cubicBezTo>
                                <a:cubicBezTo>
                                  <a:pt x="4835957" y="393573"/>
                                  <a:pt x="4836465" y="393700"/>
                                  <a:pt x="4836973" y="393700"/>
                                </a:cubicBezTo>
                                <a:cubicBezTo>
                                  <a:pt x="4837354" y="393827"/>
                                  <a:pt x="4837862" y="393827"/>
                                  <a:pt x="4838370" y="393954"/>
                                </a:cubicBezTo>
                                <a:cubicBezTo>
                                  <a:pt x="4838878" y="393954"/>
                                  <a:pt x="4839386" y="393954"/>
                                  <a:pt x="4839894" y="393954"/>
                                </a:cubicBezTo>
                                <a:cubicBezTo>
                                  <a:pt x="4840275" y="393954"/>
                                  <a:pt x="4840783" y="393954"/>
                                  <a:pt x="4841291" y="393954"/>
                                </a:cubicBezTo>
                                <a:cubicBezTo>
                                  <a:pt x="4841799" y="393954"/>
                                  <a:pt x="4842307" y="393954"/>
                                  <a:pt x="4842815" y="393954"/>
                                </a:cubicBezTo>
                                <a:cubicBezTo>
                                  <a:pt x="4843196" y="393954"/>
                                  <a:pt x="4843704" y="393827"/>
                                  <a:pt x="4844212" y="393827"/>
                                </a:cubicBezTo>
                                <a:cubicBezTo>
                                  <a:pt x="4844720" y="393700"/>
                                  <a:pt x="4845228" y="393700"/>
                                  <a:pt x="4845736" y="393573"/>
                                </a:cubicBezTo>
                                <a:cubicBezTo>
                                  <a:pt x="4846117" y="393447"/>
                                  <a:pt x="4846625" y="393319"/>
                                  <a:pt x="4847133" y="393192"/>
                                </a:cubicBezTo>
                                <a:cubicBezTo>
                                  <a:pt x="4847641" y="392938"/>
                                  <a:pt x="4848149" y="392811"/>
                                  <a:pt x="4848657" y="392557"/>
                                </a:cubicBezTo>
                                <a:cubicBezTo>
                                  <a:pt x="4849038" y="392303"/>
                                  <a:pt x="4849546" y="391923"/>
                                  <a:pt x="4850054" y="391668"/>
                                </a:cubicBezTo>
                                <a:cubicBezTo>
                                  <a:pt x="4850562" y="391287"/>
                                  <a:pt x="4851070" y="391034"/>
                                  <a:pt x="4851451" y="390652"/>
                                </a:cubicBezTo>
                                <a:cubicBezTo>
                                  <a:pt x="4851959" y="390272"/>
                                  <a:pt x="4852467" y="389890"/>
                                  <a:pt x="4852975" y="389510"/>
                                </a:cubicBezTo>
                                <a:cubicBezTo>
                                  <a:pt x="4853483" y="389128"/>
                                  <a:pt x="4853991" y="388620"/>
                                  <a:pt x="4854372" y="388239"/>
                                </a:cubicBezTo>
                                <a:cubicBezTo>
                                  <a:pt x="4854880" y="387859"/>
                                  <a:pt x="4855388" y="387604"/>
                                  <a:pt x="4855896" y="387223"/>
                                </a:cubicBezTo>
                                <a:cubicBezTo>
                                  <a:pt x="4856404" y="386969"/>
                                  <a:pt x="4856912" y="386715"/>
                                  <a:pt x="4857293" y="386588"/>
                                </a:cubicBezTo>
                                <a:cubicBezTo>
                                  <a:pt x="4857801" y="386461"/>
                                  <a:pt x="4858309" y="386335"/>
                                  <a:pt x="4858817" y="386335"/>
                                </a:cubicBezTo>
                                <a:cubicBezTo>
                                  <a:pt x="4859325" y="386335"/>
                                  <a:pt x="4859833" y="386461"/>
                                  <a:pt x="4860214" y="386715"/>
                                </a:cubicBezTo>
                                <a:cubicBezTo>
                                  <a:pt x="4860722" y="386842"/>
                                  <a:pt x="4861230" y="387097"/>
                                  <a:pt x="4861738" y="387477"/>
                                </a:cubicBezTo>
                                <a:cubicBezTo>
                                  <a:pt x="4862246" y="387731"/>
                                  <a:pt x="4862754" y="388239"/>
                                  <a:pt x="4863135" y="388620"/>
                                </a:cubicBezTo>
                                <a:cubicBezTo>
                                  <a:pt x="4863643" y="389001"/>
                                  <a:pt x="4864151" y="389382"/>
                                  <a:pt x="4864659" y="389763"/>
                                </a:cubicBezTo>
                                <a:cubicBezTo>
                                  <a:pt x="4865167" y="390144"/>
                                  <a:pt x="4865675" y="390652"/>
                                  <a:pt x="4866056" y="390906"/>
                                </a:cubicBezTo>
                                <a:cubicBezTo>
                                  <a:pt x="4866564" y="391287"/>
                                  <a:pt x="4867072" y="391668"/>
                                  <a:pt x="4867580" y="391795"/>
                                </a:cubicBezTo>
                                <a:cubicBezTo>
                                  <a:pt x="4868088" y="392049"/>
                                  <a:pt x="4868469" y="392303"/>
                                  <a:pt x="4868977" y="392430"/>
                                </a:cubicBezTo>
                                <a:cubicBezTo>
                                  <a:pt x="4869485" y="392557"/>
                                  <a:pt x="4869993" y="392557"/>
                                  <a:pt x="4870501" y="392557"/>
                                </a:cubicBezTo>
                                <a:cubicBezTo>
                                  <a:pt x="4871009" y="392557"/>
                                  <a:pt x="4871390" y="392430"/>
                                  <a:pt x="4871898" y="392303"/>
                                </a:cubicBezTo>
                                <a:cubicBezTo>
                                  <a:pt x="4872406" y="392176"/>
                                  <a:pt x="4872914" y="391923"/>
                                  <a:pt x="4873422" y="391668"/>
                                </a:cubicBezTo>
                                <a:cubicBezTo>
                                  <a:pt x="4873930" y="391414"/>
                                  <a:pt x="4874311" y="391034"/>
                                  <a:pt x="4874819" y="390652"/>
                                </a:cubicBezTo>
                                <a:cubicBezTo>
                                  <a:pt x="4875327" y="390272"/>
                                  <a:pt x="4875835" y="389763"/>
                                  <a:pt x="4876343" y="389255"/>
                                </a:cubicBezTo>
                                <a:cubicBezTo>
                                  <a:pt x="4876851" y="388748"/>
                                  <a:pt x="4877232" y="388239"/>
                                  <a:pt x="4877740" y="387604"/>
                                </a:cubicBezTo>
                                <a:cubicBezTo>
                                  <a:pt x="4878248" y="387097"/>
                                  <a:pt x="4878756" y="386461"/>
                                  <a:pt x="4879264" y="385826"/>
                                </a:cubicBezTo>
                                <a:cubicBezTo>
                                  <a:pt x="4879772" y="385191"/>
                                  <a:pt x="4880153" y="384429"/>
                                  <a:pt x="4880661" y="383667"/>
                                </a:cubicBezTo>
                                <a:cubicBezTo>
                                  <a:pt x="4881169" y="383032"/>
                                  <a:pt x="4881677" y="382270"/>
                                  <a:pt x="4882185" y="381509"/>
                                </a:cubicBezTo>
                                <a:cubicBezTo>
                                  <a:pt x="4882693" y="380747"/>
                                  <a:pt x="4883074" y="379857"/>
                                  <a:pt x="4883582" y="378968"/>
                                </a:cubicBezTo>
                                <a:cubicBezTo>
                                  <a:pt x="4884090" y="378079"/>
                                  <a:pt x="4884598" y="377063"/>
                                  <a:pt x="4885106" y="376048"/>
                                </a:cubicBezTo>
                                <a:cubicBezTo>
                                  <a:pt x="4885487" y="375159"/>
                                  <a:pt x="4885995" y="374015"/>
                                  <a:pt x="4886503" y="372873"/>
                                </a:cubicBezTo>
                                <a:cubicBezTo>
                                  <a:pt x="4887011" y="371856"/>
                                  <a:pt x="4887519" y="370586"/>
                                  <a:pt x="4888027" y="369316"/>
                                </a:cubicBezTo>
                                <a:cubicBezTo>
                                  <a:pt x="4888408" y="368047"/>
                                  <a:pt x="4888916" y="366776"/>
                                  <a:pt x="4889424" y="365379"/>
                                </a:cubicBezTo>
                                <a:cubicBezTo>
                                  <a:pt x="4889932" y="364110"/>
                                  <a:pt x="4890440" y="362585"/>
                                  <a:pt x="4890948" y="361061"/>
                                </a:cubicBezTo>
                                <a:cubicBezTo>
                                  <a:pt x="4891329" y="359664"/>
                                  <a:pt x="4891837" y="358140"/>
                                  <a:pt x="4892345" y="356489"/>
                                </a:cubicBezTo>
                                <a:cubicBezTo>
                                  <a:pt x="4892853" y="354965"/>
                                  <a:pt x="4893361" y="353314"/>
                                  <a:pt x="4893869" y="351663"/>
                                </a:cubicBezTo>
                                <a:cubicBezTo>
                                  <a:pt x="4894250" y="350139"/>
                                  <a:pt x="4894758" y="348488"/>
                                  <a:pt x="4895266" y="346837"/>
                                </a:cubicBezTo>
                                <a:cubicBezTo>
                                  <a:pt x="4895774" y="345313"/>
                                  <a:pt x="4896282" y="343662"/>
                                  <a:pt x="4896790" y="342138"/>
                                </a:cubicBezTo>
                                <a:cubicBezTo>
                                  <a:pt x="4897171" y="340614"/>
                                  <a:pt x="4897679" y="339090"/>
                                  <a:pt x="4898187" y="337693"/>
                                </a:cubicBezTo>
                                <a:cubicBezTo>
                                  <a:pt x="4898695" y="336297"/>
                                  <a:pt x="4899203" y="335026"/>
                                  <a:pt x="4899711" y="333884"/>
                                </a:cubicBezTo>
                                <a:cubicBezTo>
                                  <a:pt x="4900092" y="332740"/>
                                  <a:pt x="4900600" y="331598"/>
                                  <a:pt x="4901108" y="330835"/>
                                </a:cubicBezTo>
                                <a:cubicBezTo>
                                  <a:pt x="4901616" y="329947"/>
                                  <a:pt x="4902124" y="329185"/>
                                  <a:pt x="4902505" y="328676"/>
                                </a:cubicBezTo>
                                <a:cubicBezTo>
                                  <a:pt x="4903013" y="328168"/>
                                  <a:pt x="4903521" y="327914"/>
                                  <a:pt x="4904029" y="327787"/>
                                </a:cubicBezTo>
                                <a:cubicBezTo>
                                  <a:pt x="4904537" y="327660"/>
                                  <a:pt x="4905045" y="327787"/>
                                  <a:pt x="4905426" y="328041"/>
                                </a:cubicBezTo>
                                <a:cubicBezTo>
                                  <a:pt x="4905934" y="328295"/>
                                  <a:pt x="4906442" y="328803"/>
                                  <a:pt x="4906950" y="329438"/>
                                </a:cubicBezTo>
                                <a:cubicBezTo>
                                  <a:pt x="4907458" y="330073"/>
                                  <a:pt x="4907966" y="330835"/>
                                  <a:pt x="4908347" y="331851"/>
                                </a:cubicBezTo>
                                <a:cubicBezTo>
                                  <a:pt x="4908855" y="332740"/>
                                  <a:pt x="4909363" y="333884"/>
                                  <a:pt x="4909871" y="334899"/>
                                </a:cubicBezTo>
                                <a:cubicBezTo>
                                  <a:pt x="4910379" y="336042"/>
                                  <a:pt x="4910887" y="337312"/>
                                  <a:pt x="4911268" y="338582"/>
                                </a:cubicBezTo>
                                <a:cubicBezTo>
                                  <a:pt x="4911776" y="339852"/>
                                  <a:pt x="4912284" y="341123"/>
                                  <a:pt x="4912792" y="342392"/>
                                </a:cubicBezTo>
                                <a:cubicBezTo>
                                  <a:pt x="4913300" y="343789"/>
                                  <a:pt x="4913808" y="345060"/>
                                  <a:pt x="4914189" y="346329"/>
                                </a:cubicBezTo>
                                <a:cubicBezTo>
                                  <a:pt x="4914697" y="347726"/>
                                  <a:pt x="4915205" y="348997"/>
                                  <a:pt x="4915713" y="350139"/>
                                </a:cubicBezTo>
                                <a:cubicBezTo>
                                  <a:pt x="4916221" y="351410"/>
                                  <a:pt x="4916602" y="352679"/>
                                  <a:pt x="4917110" y="353823"/>
                                </a:cubicBezTo>
                                <a:cubicBezTo>
                                  <a:pt x="4917618" y="354965"/>
                                  <a:pt x="4918126" y="356109"/>
                                  <a:pt x="4918634" y="357251"/>
                                </a:cubicBezTo>
                                <a:cubicBezTo>
                                  <a:pt x="4919142" y="358394"/>
                                  <a:pt x="4919523" y="359537"/>
                                  <a:pt x="4920031" y="360680"/>
                                </a:cubicBezTo>
                                <a:cubicBezTo>
                                  <a:pt x="4920539" y="361697"/>
                                  <a:pt x="4921047" y="362839"/>
                                  <a:pt x="4921555" y="363855"/>
                                </a:cubicBezTo>
                                <a:cubicBezTo>
                                  <a:pt x="4922063" y="364998"/>
                                  <a:pt x="4922444" y="366014"/>
                                  <a:pt x="4922952" y="367157"/>
                                </a:cubicBezTo>
                                <a:cubicBezTo>
                                  <a:pt x="4923460" y="368173"/>
                                  <a:pt x="4923968" y="369316"/>
                                  <a:pt x="4924476" y="370332"/>
                                </a:cubicBezTo>
                                <a:cubicBezTo>
                                  <a:pt x="4924984" y="371475"/>
                                  <a:pt x="4925365" y="372491"/>
                                  <a:pt x="4925873" y="373635"/>
                                </a:cubicBezTo>
                                <a:cubicBezTo>
                                  <a:pt x="4926381" y="374777"/>
                                  <a:pt x="4926889" y="375793"/>
                                  <a:pt x="4927397" y="376936"/>
                                </a:cubicBezTo>
                                <a:cubicBezTo>
                                  <a:pt x="4927905" y="377952"/>
                                  <a:pt x="4928286" y="378968"/>
                                  <a:pt x="4928794" y="379985"/>
                                </a:cubicBezTo>
                                <a:cubicBezTo>
                                  <a:pt x="4929302" y="381000"/>
                                  <a:pt x="4929810" y="382143"/>
                                  <a:pt x="4930318" y="383032"/>
                                </a:cubicBezTo>
                                <a:cubicBezTo>
                                  <a:pt x="4930826" y="384048"/>
                                  <a:pt x="4931207" y="384937"/>
                                  <a:pt x="4931715" y="385826"/>
                                </a:cubicBezTo>
                                <a:cubicBezTo>
                                  <a:pt x="4932223" y="386715"/>
                                  <a:pt x="4932731" y="387604"/>
                                  <a:pt x="4933239" y="388366"/>
                                </a:cubicBezTo>
                                <a:cubicBezTo>
                                  <a:pt x="4933620" y="389255"/>
                                  <a:pt x="4934128" y="389890"/>
                                  <a:pt x="4934636" y="390652"/>
                                </a:cubicBezTo>
                                <a:cubicBezTo>
                                  <a:pt x="4935144" y="391287"/>
                                  <a:pt x="4935652" y="391923"/>
                                  <a:pt x="4936160" y="392557"/>
                                </a:cubicBezTo>
                                <a:cubicBezTo>
                                  <a:pt x="4936541" y="393192"/>
                                  <a:pt x="4937049" y="393700"/>
                                  <a:pt x="4937557" y="394081"/>
                                </a:cubicBezTo>
                                <a:cubicBezTo>
                                  <a:pt x="4938065" y="394589"/>
                                  <a:pt x="4938573" y="395098"/>
                                  <a:pt x="4939081" y="395478"/>
                                </a:cubicBezTo>
                                <a:cubicBezTo>
                                  <a:pt x="4939462" y="395860"/>
                                  <a:pt x="4939970" y="396113"/>
                                  <a:pt x="4940478" y="396367"/>
                                </a:cubicBezTo>
                                <a:cubicBezTo>
                                  <a:pt x="4940986" y="396622"/>
                                  <a:pt x="4941494" y="396875"/>
                                  <a:pt x="4942002" y="397002"/>
                                </a:cubicBezTo>
                                <a:cubicBezTo>
                                  <a:pt x="4942383" y="397129"/>
                                  <a:pt x="4942891" y="397256"/>
                                  <a:pt x="4943399" y="397256"/>
                                </a:cubicBezTo>
                                <a:cubicBezTo>
                                  <a:pt x="4943907" y="397256"/>
                                  <a:pt x="4944415" y="397256"/>
                                  <a:pt x="4944923" y="397002"/>
                                </a:cubicBezTo>
                                <a:cubicBezTo>
                                  <a:pt x="4945304" y="396875"/>
                                  <a:pt x="4945812" y="396622"/>
                                  <a:pt x="4946320" y="396240"/>
                                </a:cubicBezTo>
                                <a:cubicBezTo>
                                  <a:pt x="4946828" y="395986"/>
                                  <a:pt x="4947336" y="395478"/>
                                  <a:pt x="4947844" y="394970"/>
                                </a:cubicBezTo>
                                <a:cubicBezTo>
                                  <a:pt x="4948225" y="394462"/>
                                  <a:pt x="4948733" y="393954"/>
                                  <a:pt x="4949241" y="393319"/>
                                </a:cubicBezTo>
                                <a:cubicBezTo>
                                  <a:pt x="4949749" y="392685"/>
                                  <a:pt x="4950257" y="391923"/>
                                  <a:pt x="4950638" y="391287"/>
                                </a:cubicBezTo>
                                <a:cubicBezTo>
                                  <a:pt x="4951146" y="390525"/>
                                  <a:pt x="4951654" y="389763"/>
                                  <a:pt x="4952162" y="389128"/>
                                </a:cubicBezTo>
                                <a:cubicBezTo>
                                  <a:pt x="4952670" y="388493"/>
                                  <a:pt x="4953178" y="387731"/>
                                  <a:pt x="4953559" y="387350"/>
                                </a:cubicBezTo>
                                <a:cubicBezTo>
                                  <a:pt x="4954067" y="386842"/>
                                  <a:pt x="4954575" y="386461"/>
                                  <a:pt x="4955083" y="386335"/>
                                </a:cubicBezTo>
                                <a:cubicBezTo>
                                  <a:pt x="4955591" y="386080"/>
                                  <a:pt x="4956099" y="386080"/>
                                  <a:pt x="4956480" y="386335"/>
                                </a:cubicBezTo>
                                <a:cubicBezTo>
                                  <a:pt x="4956988" y="386588"/>
                                  <a:pt x="4957496" y="387097"/>
                                  <a:pt x="4958004" y="387731"/>
                                </a:cubicBezTo>
                                <a:cubicBezTo>
                                  <a:pt x="4958512" y="388493"/>
                                  <a:pt x="4959147" y="390144"/>
                                  <a:pt x="4959401" y="390652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7DD8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5" name="Shape 29815"/>
                        <wps:cNvSpPr/>
                        <wps:spPr>
                          <a:xfrm>
                            <a:off x="146901" y="392685"/>
                            <a:ext cx="4959401" cy="6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676783">
                                <a:moveTo>
                                  <a:pt x="0" y="392684"/>
                                </a:moveTo>
                                <a:cubicBezTo>
                                  <a:pt x="483" y="392811"/>
                                  <a:pt x="978" y="392811"/>
                                  <a:pt x="1460" y="392811"/>
                                </a:cubicBezTo>
                                <a:cubicBezTo>
                                  <a:pt x="1943" y="392811"/>
                                  <a:pt x="2426" y="392938"/>
                                  <a:pt x="2921" y="392938"/>
                                </a:cubicBezTo>
                                <a:cubicBezTo>
                                  <a:pt x="3404" y="392938"/>
                                  <a:pt x="3886" y="392938"/>
                                  <a:pt x="4382" y="392938"/>
                                </a:cubicBezTo>
                                <a:cubicBezTo>
                                  <a:pt x="4864" y="392938"/>
                                  <a:pt x="5347" y="392938"/>
                                  <a:pt x="5842" y="392938"/>
                                </a:cubicBezTo>
                                <a:cubicBezTo>
                                  <a:pt x="6325" y="392938"/>
                                  <a:pt x="6807" y="392938"/>
                                  <a:pt x="7290" y="392938"/>
                                </a:cubicBezTo>
                                <a:cubicBezTo>
                                  <a:pt x="7785" y="392938"/>
                                  <a:pt x="8268" y="392938"/>
                                  <a:pt x="8750" y="392938"/>
                                </a:cubicBezTo>
                                <a:cubicBezTo>
                                  <a:pt x="9233" y="392938"/>
                                  <a:pt x="9728" y="392938"/>
                                  <a:pt x="10211" y="392938"/>
                                </a:cubicBezTo>
                                <a:cubicBezTo>
                                  <a:pt x="10693" y="392938"/>
                                  <a:pt x="11189" y="392938"/>
                                  <a:pt x="11671" y="392811"/>
                                </a:cubicBezTo>
                                <a:cubicBezTo>
                                  <a:pt x="12154" y="392811"/>
                                  <a:pt x="12637" y="392811"/>
                                  <a:pt x="13132" y="392811"/>
                                </a:cubicBezTo>
                                <a:cubicBezTo>
                                  <a:pt x="13614" y="392811"/>
                                  <a:pt x="14097" y="392684"/>
                                  <a:pt x="14592" y="392684"/>
                                </a:cubicBezTo>
                                <a:cubicBezTo>
                                  <a:pt x="15075" y="392684"/>
                                  <a:pt x="15557" y="392684"/>
                                  <a:pt x="16040" y="392684"/>
                                </a:cubicBezTo>
                                <a:cubicBezTo>
                                  <a:pt x="16535" y="392557"/>
                                  <a:pt x="17018" y="392557"/>
                                  <a:pt x="17501" y="392557"/>
                                </a:cubicBezTo>
                                <a:cubicBezTo>
                                  <a:pt x="17996" y="392557"/>
                                  <a:pt x="18479" y="392557"/>
                                  <a:pt x="18961" y="392557"/>
                                </a:cubicBezTo>
                                <a:cubicBezTo>
                                  <a:pt x="19444" y="392430"/>
                                  <a:pt x="19939" y="392430"/>
                                  <a:pt x="20422" y="392430"/>
                                </a:cubicBezTo>
                                <a:cubicBezTo>
                                  <a:pt x="20904" y="392430"/>
                                  <a:pt x="21399" y="392430"/>
                                  <a:pt x="21882" y="392430"/>
                                </a:cubicBezTo>
                                <a:cubicBezTo>
                                  <a:pt x="22365" y="392430"/>
                                  <a:pt x="22847" y="392302"/>
                                  <a:pt x="23343" y="392302"/>
                                </a:cubicBezTo>
                                <a:cubicBezTo>
                                  <a:pt x="23825" y="392302"/>
                                  <a:pt x="24308" y="392175"/>
                                  <a:pt x="24803" y="392175"/>
                                </a:cubicBezTo>
                                <a:cubicBezTo>
                                  <a:pt x="25286" y="392175"/>
                                  <a:pt x="25768" y="392175"/>
                                  <a:pt x="26251" y="392175"/>
                                </a:cubicBezTo>
                                <a:cubicBezTo>
                                  <a:pt x="26746" y="392049"/>
                                  <a:pt x="27229" y="392049"/>
                                  <a:pt x="27711" y="392049"/>
                                </a:cubicBezTo>
                                <a:cubicBezTo>
                                  <a:pt x="28207" y="392049"/>
                                  <a:pt x="28689" y="392049"/>
                                  <a:pt x="29172" y="392049"/>
                                </a:cubicBezTo>
                                <a:cubicBezTo>
                                  <a:pt x="29654" y="391922"/>
                                  <a:pt x="30150" y="391922"/>
                                  <a:pt x="30632" y="391922"/>
                                </a:cubicBezTo>
                                <a:cubicBezTo>
                                  <a:pt x="31115" y="391922"/>
                                  <a:pt x="31610" y="391922"/>
                                  <a:pt x="32093" y="391922"/>
                                </a:cubicBezTo>
                                <a:cubicBezTo>
                                  <a:pt x="32576" y="391922"/>
                                  <a:pt x="33058" y="391922"/>
                                  <a:pt x="33553" y="391922"/>
                                </a:cubicBezTo>
                                <a:cubicBezTo>
                                  <a:pt x="34036" y="391922"/>
                                  <a:pt x="34519" y="391922"/>
                                  <a:pt x="35014" y="391922"/>
                                </a:cubicBezTo>
                                <a:cubicBezTo>
                                  <a:pt x="35496" y="391795"/>
                                  <a:pt x="35979" y="391795"/>
                                  <a:pt x="36462" y="391795"/>
                                </a:cubicBezTo>
                                <a:cubicBezTo>
                                  <a:pt x="36957" y="391668"/>
                                  <a:pt x="37440" y="391668"/>
                                  <a:pt x="37922" y="391540"/>
                                </a:cubicBezTo>
                                <a:cubicBezTo>
                                  <a:pt x="38418" y="391540"/>
                                  <a:pt x="38900" y="391413"/>
                                  <a:pt x="39383" y="391413"/>
                                </a:cubicBezTo>
                                <a:cubicBezTo>
                                  <a:pt x="39865" y="391287"/>
                                  <a:pt x="40361" y="391287"/>
                                  <a:pt x="40843" y="391160"/>
                                </a:cubicBezTo>
                                <a:cubicBezTo>
                                  <a:pt x="41326" y="391160"/>
                                  <a:pt x="41808" y="391033"/>
                                  <a:pt x="42304" y="390906"/>
                                </a:cubicBezTo>
                                <a:cubicBezTo>
                                  <a:pt x="42786" y="390906"/>
                                  <a:pt x="43269" y="390778"/>
                                  <a:pt x="43764" y="390778"/>
                                </a:cubicBezTo>
                                <a:cubicBezTo>
                                  <a:pt x="44247" y="390651"/>
                                  <a:pt x="44729" y="390651"/>
                                  <a:pt x="45225" y="390525"/>
                                </a:cubicBezTo>
                                <a:cubicBezTo>
                                  <a:pt x="45707" y="390525"/>
                                  <a:pt x="46190" y="390525"/>
                                  <a:pt x="46673" y="390525"/>
                                </a:cubicBezTo>
                                <a:cubicBezTo>
                                  <a:pt x="47168" y="390525"/>
                                  <a:pt x="47650" y="390398"/>
                                  <a:pt x="48133" y="390398"/>
                                </a:cubicBezTo>
                                <a:cubicBezTo>
                                  <a:pt x="48628" y="390398"/>
                                  <a:pt x="49111" y="390398"/>
                                  <a:pt x="49593" y="390398"/>
                                </a:cubicBezTo>
                                <a:cubicBezTo>
                                  <a:pt x="50076" y="390398"/>
                                  <a:pt x="50571" y="390398"/>
                                  <a:pt x="51054" y="390398"/>
                                </a:cubicBezTo>
                                <a:cubicBezTo>
                                  <a:pt x="51537" y="390398"/>
                                  <a:pt x="52032" y="390398"/>
                                  <a:pt x="52515" y="390398"/>
                                </a:cubicBezTo>
                                <a:cubicBezTo>
                                  <a:pt x="52997" y="390398"/>
                                  <a:pt x="53480" y="390271"/>
                                  <a:pt x="53975" y="390271"/>
                                </a:cubicBezTo>
                                <a:cubicBezTo>
                                  <a:pt x="54458" y="390271"/>
                                  <a:pt x="54940" y="390271"/>
                                  <a:pt x="55435" y="390271"/>
                                </a:cubicBezTo>
                                <a:cubicBezTo>
                                  <a:pt x="55918" y="390271"/>
                                  <a:pt x="56401" y="390271"/>
                                  <a:pt x="56883" y="390271"/>
                                </a:cubicBezTo>
                                <a:cubicBezTo>
                                  <a:pt x="57379" y="390271"/>
                                  <a:pt x="57861" y="390271"/>
                                  <a:pt x="58344" y="390144"/>
                                </a:cubicBezTo>
                                <a:cubicBezTo>
                                  <a:pt x="58826" y="390144"/>
                                  <a:pt x="59322" y="390144"/>
                                  <a:pt x="59804" y="390144"/>
                                </a:cubicBezTo>
                                <a:cubicBezTo>
                                  <a:pt x="60287" y="390144"/>
                                  <a:pt x="60782" y="390144"/>
                                  <a:pt x="61265" y="390017"/>
                                </a:cubicBezTo>
                                <a:cubicBezTo>
                                  <a:pt x="61747" y="390017"/>
                                  <a:pt x="62230" y="390017"/>
                                  <a:pt x="62725" y="390017"/>
                                </a:cubicBezTo>
                                <a:cubicBezTo>
                                  <a:pt x="63208" y="390017"/>
                                  <a:pt x="63690" y="390017"/>
                                  <a:pt x="64186" y="390017"/>
                                </a:cubicBezTo>
                                <a:cubicBezTo>
                                  <a:pt x="64668" y="390017"/>
                                  <a:pt x="65151" y="390017"/>
                                  <a:pt x="65646" y="390017"/>
                                </a:cubicBezTo>
                                <a:cubicBezTo>
                                  <a:pt x="66129" y="390017"/>
                                  <a:pt x="66612" y="390017"/>
                                  <a:pt x="67094" y="390017"/>
                                </a:cubicBezTo>
                                <a:cubicBezTo>
                                  <a:pt x="67589" y="390017"/>
                                  <a:pt x="68072" y="390017"/>
                                  <a:pt x="68555" y="390017"/>
                                </a:cubicBezTo>
                                <a:cubicBezTo>
                                  <a:pt x="69050" y="390017"/>
                                  <a:pt x="69532" y="390017"/>
                                  <a:pt x="70015" y="390017"/>
                                </a:cubicBezTo>
                                <a:cubicBezTo>
                                  <a:pt x="70498" y="390017"/>
                                  <a:pt x="70993" y="390017"/>
                                  <a:pt x="71476" y="390017"/>
                                </a:cubicBezTo>
                                <a:cubicBezTo>
                                  <a:pt x="71958" y="390017"/>
                                  <a:pt x="72441" y="390017"/>
                                  <a:pt x="72936" y="390017"/>
                                </a:cubicBezTo>
                                <a:cubicBezTo>
                                  <a:pt x="73419" y="390017"/>
                                  <a:pt x="73901" y="389889"/>
                                  <a:pt x="74397" y="389889"/>
                                </a:cubicBezTo>
                                <a:cubicBezTo>
                                  <a:pt x="74879" y="389889"/>
                                  <a:pt x="75362" y="389889"/>
                                  <a:pt x="75844" y="389889"/>
                                </a:cubicBezTo>
                                <a:cubicBezTo>
                                  <a:pt x="76340" y="389889"/>
                                  <a:pt x="76822" y="389763"/>
                                  <a:pt x="77305" y="389763"/>
                                </a:cubicBezTo>
                                <a:cubicBezTo>
                                  <a:pt x="77800" y="389763"/>
                                  <a:pt x="78283" y="389763"/>
                                  <a:pt x="78765" y="389763"/>
                                </a:cubicBezTo>
                                <a:cubicBezTo>
                                  <a:pt x="79261" y="389763"/>
                                  <a:pt x="79743" y="389763"/>
                                  <a:pt x="80226" y="389763"/>
                                </a:cubicBezTo>
                                <a:cubicBezTo>
                                  <a:pt x="80709" y="389763"/>
                                  <a:pt x="81204" y="389636"/>
                                  <a:pt x="81686" y="389636"/>
                                </a:cubicBezTo>
                                <a:cubicBezTo>
                                  <a:pt x="82169" y="389636"/>
                                  <a:pt x="82652" y="389636"/>
                                  <a:pt x="83147" y="389636"/>
                                </a:cubicBezTo>
                                <a:cubicBezTo>
                                  <a:pt x="83629" y="389636"/>
                                  <a:pt x="84112" y="389636"/>
                                  <a:pt x="84607" y="389636"/>
                                </a:cubicBezTo>
                                <a:cubicBezTo>
                                  <a:pt x="85090" y="389636"/>
                                  <a:pt x="85573" y="389636"/>
                                  <a:pt x="86068" y="389636"/>
                                </a:cubicBezTo>
                                <a:cubicBezTo>
                                  <a:pt x="86551" y="389636"/>
                                  <a:pt x="87033" y="389636"/>
                                  <a:pt x="87516" y="389636"/>
                                </a:cubicBezTo>
                                <a:cubicBezTo>
                                  <a:pt x="88011" y="389636"/>
                                  <a:pt x="88494" y="389636"/>
                                  <a:pt x="88976" y="389636"/>
                                </a:cubicBezTo>
                                <a:cubicBezTo>
                                  <a:pt x="89459" y="389636"/>
                                  <a:pt x="89954" y="389763"/>
                                  <a:pt x="90437" y="389763"/>
                                </a:cubicBezTo>
                                <a:cubicBezTo>
                                  <a:pt x="90919" y="389763"/>
                                  <a:pt x="91415" y="389889"/>
                                  <a:pt x="91897" y="389889"/>
                                </a:cubicBezTo>
                                <a:cubicBezTo>
                                  <a:pt x="92380" y="389889"/>
                                  <a:pt x="92862" y="389889"/>
                                  <a:pt x="93358" y="390017"/>
                                </a:cubicBezTo>
                                <a:cubicBezTo>
                                  <a:pt x="93840" y="390017"/>
                                  <a:pt x="94323" y="390017"/>
                                  <a:pt x="94818" y="390017"/>
                                </a:cubicBezTo>
                                <a:cubicBezTo>
                                  <a:pt x="95301" y="390017"/>
                                  <a:pt x="95783" y="390017"/>
                                  <a:pt x="96279" y="390017"/>
                                </a:cubicBezTo>
                                <a:cubicBezTo>
                                  <a:pt x="96761" y="390017"/>
                                  <a:pt x="97244" y="389889"/>
                                  <a:pt x="97727" y="389889"/>
                                </a:cubicBezTo>
                                <a:cubicBezTo>
                                  <a:pt x="98222" y="389763"/>
                                  <a:pt x="98704" y="389763"/>
                                  <a:pt x="99187" y="389636"/>
                                </a:cubicBezTo>
                                <a:cubicBezTo>
                                  <a:pt x="99670" y="389636"/>
                                  <a:pt x="100165" y="389509"/>
                                  <a:pt x="100648" y="389382"/>
                                </a:cubicBezTo>
                                <a:cubicBezTo>
                                  <a:pt x="101130" y="389255"/>
                                  <a:pt x="101625" y="389127"/>
                                  <a:pt x="102108" y="389000"/>
                                </a:cubicBezTo>
                                <a:cubicBezTo>
                                  <a:pt x="102591" y="388874"/>
                                  <a:pt x="103073" y="388747"/>
                                  <a:pt x="103568" y="388620"/>
                                </a:cubicBezTo>
                                <a:cubicBezTo>
                                  <a:pt x="104051" y="388493"/>
                                  <a:pt x="104534" y="388493"/>
                                  <a:pt x="105029" y="388365"/>
                                </a:cubicBezTo>
                                <a:cubicBezTo>
                                  <a:pt x="105512" y="388238"/>
                                  <a:pt x="105994" y="388238"/>
                                  <a:pt x="106477" y="388112"/>
                                </a:cubicBezTo>
                                <a:cubicBezTo>
                                  <a:pt x="106972" y="388112"/>
                                  <a:pt x="107455" y="387985"/>
                                  <a:pt x="107937" y="387985"/>
                                </a:cubicBezTo>
                                <a:cubicBezTo>
                                  <a:pt x="108433" y="387985"/>
                                  <a:pt x="108915" y="387985"/>
                                  <a:pt x="109398" y="387985"/>
                                </a:cubicBezTo>
                                <a:cubicBezTo>
                                  <a:pt x="109880" y="387985"/>
                                  <a:pt x="110376" y="387858"/>
                                  <a:pt x="110858" y="387858"/>
                                </a:cubicBezTo>
                                <a:cubicBezTo>
                                  <a:pt x="111341" y="387858"/>
                                  <a:pt x="111836" y="387985"/>
                                  <a:pt x="112319" y="387985"/>
                                </a:cubicBezTo>
                                <a:cubicBezTo>
                                  <a:pt x="112801" y="387985"/>
                                  <a:pt x="113284" y="387985"/>
                                  <a:pt x="113779" y="388112"/>
                                </a:cubicBezTo>
                                <a:cubicBezTo>
                                  <a:pt x="114262" y="388112"/>
                                  <a:pt x="114745" y="388112"/>
                                  <a:pt x="115240" y="388238"/>
                                </a:cubicBezTo>
                                <a:cubicBezTo>
                                  <a:pt x="115722" y="388238"/>
                                  <a:pt x="116205" y="388238"/>
                                  <a:pt x="116688" y="388238"/>
                                </a:cubicBezTo>
                                <a:cubicBezTo>
                                  <a:pt x="117183" y="388238"/>
                                  <a:pt x="117665" y="388365"/>
                                  <a:pt x="118148" y="388365"/>
                                </a:cubicBezTo>
                                <a:cubicBezTo>
                                  <a:pt x="118643" y="388365"/>
                                  <a:pt x="119126" y="388493"/>
                                  <a:pt x="119609" y="388493"/>
                                </a:cubicBezTo>
                                <a:cubicBezTo>
                                  <a:pt x="120091" y="388493"/>
                                  <a:pt x="120587" y="388493"/>
                                  <a:pt x="121069" y="388493"/>
                                </a:cubicBezTo>
                                <a:cubicBezTo>
                                  <a:pt x="121552" y="388493"/>
                                  <a:pt x="122047" y="388493"/>
                                  <a:pt x="122530" y="388493"/>
                                </a:cubicBezTo>
                                <a:cubicBezTo>
                                  <a:pt x="123012" y="388493"/>
                                  <a:pt x="123495" y="388493"/>
                                  <a:pt x="123990" y="388493"/>
                                </a:cubicBezTo>
                                <a:cubicBezTo>
                                  <a:pt x="124473" y="388493"/>
                                  <a:pt x="124955" y="388493"/>
                                  <a:pt x="125451" y="388365"/>
                                </a:cubicBezTo>
                                <a:cubicBezTo>
                                  <a:pt x="125933" y="388365"/>
                                  <a:pt x="126416" y="388365"/>
                                  <a:pt x="126898" y="388365"/>
                                </a:cubicBezTo>
                                <a:cubicBezTo>
                                  <a:pt x="127394" y="388238"/>
                                  <a:pt x="127876" y="388238"/>
                                  <a:pt x="128359" y="388238"/>
                                </a:cubicBezTo>
                                <a:cubicBezTo>
                                  <a:pt x="128854" y="388112"/>
                                  <a:pt x="129337" y="388112"/>
                                  <a:pt x="129819" y="387985"/>
                                </a:cubicBezTo>
                                <a:cubicBezTo>
                                  <a:pt x="130302" y="387985"/>
                                  <a:pt x="130797" y="387858"/>
                                  <a:pt x="131280" y="387858"/>
                                </a:cubicBezTo>
                                <a:cubicBezTo>
                                  <a:pt x="131763" y="387731"/>
                                  <a:pt x="132258" y="387731"/>
                                  <a:pt x="132740" y="387731"/>
                                </a:cubicBezTo>
                                <a:cubicBezTo>
                                  <a:pt x="133223" y="387731"/>
                                  <a:pt x="133706" y="387603"/>
                                  <a:pt x="134201" y="387603"/>
                                </a:cubicBezTo>
                                <a:cubicBezTo>
                                  <a:pt x="134684" y="387603"/>
                                  <a:pt x="135166" y="387476"/>
                                  <a:pt x="135661" y="387476"/>
                                </a:cubicBezTo>
                                <a:cubicBezTo>
                                  <a:pt x="136144" y="387476"/>
                                  <a:pt x="136627" y="387476"/>
                                  <a:pt x="137109" y="387476"/>
                                </a:cubicBezTo>
                                <a:cubicBezTo>
                                  <a:pt x="137604" y="387476"/>
                                  <a:pt x="138087" y="387476"/>
                                  <a:pt x="138570" y="387476"/>
                                </a:cubicBezTo>
                                <a:cubicBezTo>
                                  <a:pt x="139065" y="387476"/>
                                  <a:pt x="139548" y="387476"/>
                                  <a:pt x="140030" y="387476"/>
                                </a:cubicBezTo>
                                <a:cubicBezTo>
                                  <a:pt x="140513" y="387476"/>
                                  <a:pt x="141008" y="387476"/>
                                  <a:pt x="141491" y="387476"/>
                                </a:cubicBezTo>
                                <a:cubicBezTo>
                                  <a:pt x="141973" y="387476"/>
                                  <a:pt x="142469" y="387476"/>
                                  <a:pt x="142951" y="387350"/>
                                </a:cubicBezTo>
                                <a:cubicBezTo>
                                  <a:pt x="143434" y="387350"/>
                                  <a:pt x="143916" y="387350"/>
                                  <a:pt x="144412" y="387350"/>
                                </a:cubicBezTo>
                                <a:cubicBezTo>
                                  <a:pt x="144894" y="387350"/>
                                  <a:pt x="145377" y="387223"/>
                                  <a:pt x="145872" y="387223"/>
                                </a:cubicBezTo>
                                <a:cubicBezTo>
                                  <a:pt x="146355" y="387223"/>
                                  <a:pt x="146837" y="387096"/>
                                  <a:pt x="147320" y="387096"/>
                                </a:cubicBezTo>
                                <a:cubicBezTo>
                                  <a:pt x="147815" y="387096"/>
                                  <a:pt x="148298" y="387096"/>
                                  <a:pt x="148781" y="387096"/>
                                </a:cubicBezTo>
                                <a:cubicBezTo>
                                  <a:pt x="149276" y="387096"/>
                                  <a:pt x="149758" y="386969"/>
                                  <a:pt x="150241" y="386969"/>
                                </a:cubicBezTo>
                                <a:cubicBezTo>
                                  <a:pt x="150724" y="386969"/>
                                  <a:pt x="151219" y="386969"/>
                                  <a:pt x="151702" y="386969"/>
                                </a:cubicBezTo>
                                <a:cubicBezTo>
                                  <a:pt x="152184" y="386969"/>
                                  <a:pt x="152679" y="386969"/>
                                  <a:pt x="153162" y="386842"/>
                                </a:cubicBezTo>
                                <a:cubicBezTo>
                                  <a:pt x="153645" y="386842"/>
                                  <a:pt x="154127" y="386842"/>
                                  <a:pt x="154623" y="386842"/>
                                </a:cubicBezTo>
                                <a:cubicBezTo>
                                  <a:pt x="155105" y="386714"/>
                                  <a:pt x="155588" y="386714"/>
                                  <a:pt x="156083" y="386714"/>
                                </a:cubicBezTo>
                                <a:cubicBezTo>
                                  <a:pt x="156566" y="386588"/>
                                  <a:pt x="157048" y="386588"/>
                                  <a:pt x="157531" y="386461"/>
                                </a:cubicBezTo>
                                <a:cubicBezTo>
                                  <a:pt x="158026" y="386461"/>
                                  <a:pt x="158509" y="386461"/>
                                  <a:pt x="158991" y="386334"/>
                                </a:cubicBezTo>
                                <a:cubicBezTo>
                                  <a:pt x="159487" y="386334"/>
                                  <a:pt x="159969" y="386207"/>
                                  <a:pt x="160452" y="386207"/>
                                </a:cubicBezTo>
                                <a:cubicBezTo>
                                  <a:pt x="160934" y="386080"/>
                                  <a:pt x="161430" y="386080"/>
                                  <a:pt x="161912" y="386080"/>
                                </a:cubicBezTo>
                                <a:cubicBezTo>
                                  <a:pt x="162395" y="386080"/>
                                  <a:pt x="162878" y="386080"/>
                                  <a:pt x="163373" y="386080"/>
                                </a:cubicBezTo>
                                <a:cubicBezTo>
                                  <a:pt x="163855" y="386080"/>
                                  <a:pt x="164338" y="386080"/>
                                  <a:pt x="164833" y="386080"/>
                                </a:cubicBezTo>
                                <a:cubicBezTo>
                                  <a:pt x="165316" y="386207"/>
                                  <a:pt x="165799" y="386207"/>
                                  <a:pt x="166294" y="386207"/>
                                </a:cubicBezTo>
                                <a:cubicBezTo>
                                  <a:pt x="166776" y="386334"/>
                                  <a:pt x="167259" y="386334"/>
                                  <a:pt x="167742" y="386461"/>
                                </a:cubicBezTo>
                                <a:cubicBezTo>
                                  <a:pt x="168237" y="386461"/>
                                  <a:pt x="168720" y="386461"/>
                                  <a:pt x="169202" y="386588"/>
                                </a:cubicBezTo>
                                <a:cubicBezTo>
                                  <a:pt x="169697" y="386588"/>
                                  <a:pt x="170180" y="386588"/>
                                  <a:pt x="170663" y="386588"/>
                                </a:cubicBezTo>
                                <a:cubicBezTo>
                                  <a:pt x="171145" y="386588"/>
                                  <a:pt x="171641" y="386588"/>
                                  <a:pt x="172123" y="386588"/>
                                </a:cubicBezTo>
                                <a:cubicBezTo>
                                  <a:pt x="172606" y="386588"/>
                                  <a:pt x="173101" y="386588"/>
                                  <a:pt x="173584" y="386461"/>
                                </a:cubicBezTo>
                                <a:cubicBezTo>
                                  <a:pt x="174066" y="386461"/>
                                  <a:pt x="174549" y="386461"/>
                                  <a:pt x="175044" y="386461"/>
                                </a:cubicBezTo>
                                <a:cubicBezTo>
                                  <a:pt x="175527" y="386461"/>
                                  <a:pt x="176009" y="386334"/>
                                  <a:pt x="176505" y="386334"/>
                                </a:cubicBezTo>
                                <a:cubicBezTo>
                                  <a:pt x="176987" y="386334"/>
                                  <a:pt x="177470" y="386461"/>
                                  <a:pt x="177952" y="386461"/>
                                </a:cubicBezTo>
                                <a:cubicBezTo>
                                  <a:pt x="178448" y="386461"/>
                                  <a:pt x="178930" y="386461"/>
                                  <a:pt x="179413" y="386461"/>
                                </a:cubicBezTo>
                                <a:cubicBezTo>
                                  <a:pt x="179896" y="386588"/>
                                  <a:pt x="180391" y="386588"/>
                                  <a:pt x="180873" y="386588"/>
                                </a:cubicBezTo>
                                <a:cubicBezTo>
                                  <a:pt x="181356" y="386588"/>
                                  <a:pt x="181851" y="386714"/>
                                  <a:pt x="182334" y="386714"/>
                                </a:cubicBezTo>
                                <a:cubicBezTo>
                                  <a:pt x="182817" y="386714"/>
                                  <a:pt x="183299" y="386714"/>
                                  <a:pt x="183794" y="386714"/>
                                </a:cubicBezTo>
                                <a:cubicBezTo>
                                  <a:pt x="184277" y="386714"/>
                                  <a:pt x="184760" y="386714"/>
                                  <a:pt x="185255" y="386714"/>
                                </a:cubicBezTo>
                                <a:cubicBezTo>
                                  <a:pt x="185738" y="386714"/>
                                  <a:pt x="186220" y="386588"/>
                                  <a:pt x="186715" y="386588"/>
                                </a:cubicBezTo>
                                <a:cubicBezTo>
                                  <a:pt x="187198" y="386461"/>
                                  <a:pt x="187681" y="386461"/>
                                  <a:pt x="188163" y="386334"/>
                                </a:cubicBezTo>
                                <a:cubicBezTo>
                                  <a:pt x="188659" y="386334"/>
                                  <a:pt x="189141" y="386207"/>
                                  <a:pt x="189624" y="386207"/>
                                </a:cubicBezTo>
                                <a:cubicBezTo>
                                  <a:pt x="190119" y="386080"/>
                                  <a:pt x="190602" y="386080"/>
                                  <a:pt x="191084" y="386080"/>
                                </a:cubicBezTo>
                                <a:cubicBezTo>
                                  <a:pt x="191567" y="385952"/>
                                  <a:pt x="192062" y="385952"/>
                                  <a:pt x="192545" y="385952"/>
                                </a:cubicBezTo>
                                <a:cubicBezTo>
                                  <a:pt x="193027" y="385825"/>
                                  <a:pt x="193510" y="385825"/>
                                  <a:pt x="194005" y="385825"/>
                                </a:cubicBezTo>
                                <a:cubicBezTo>
                                  <a:pt x="194488" y="385825"/>
                                  <a:pt x="194970" y="385952"/>
                                  <a:pt x="195466" y="385952"/>
                                </a:cubicBezTo>
                                <a:cubicBezTo>
                                  <a:pt x="195948" y="385952"/>
                                  <a:pt x="196431" y="385952"/>
                                  <a:pt x="196914" y="385952"/>
                                </a:cubicBezTo>
                                <a:cubicBezTo>
                                  <a:pt x="197409" y="385952"/>
                                  <a:pt x="197891" y="385952"/>
                                  <a:pt x="198374" y="385952"/>
                                </a:cubicBezTo>
                                <a:cubicBezTo>
                                  <a:pt x="198869" y="385952"/>
                                  <a:pt x="199352" y="385952"/>
                                  <a:pt x="199835" y="385952"/>
                                </a:cubicBezTo>
                                <a:cubicBezTo>
                                  <a:pt x="200330" y="385952"/>
                                  <a:pt x="200812" y="385952"/>
                                  <a:pt x="201295" y="385952"/>
                                </a:cubicBezTo>
                                <a:cubicBezTo>
                                  <a:pt x="201778" y="385952"/>
                                  <a:pt x="202273" y="385952"/>
                                  <a:pt x="202756" y="385952"/>
                                </a:cubicBezTo>
                                <a:cubicBezTo>
                                  <a:pt x="203238" y="385825"/>
                                  <a:pt x="203721" y="385825"/>
                                  <a:pt x="204216" y="385825"/>
                                </a:cubicBezTo>
                                <a:cubicBezTo>
                                  <a:pt x="204699" y="385825"/>
                                  <a:pt x="205181" y="385825"/>
                                  <a:pt x="205677" y="385699"/>
                                </a:cubicBezTo>
                                <a:cubicBezTo>
                                  <a:pt x="206159" y="385699"/>
                                  <a:pt x="206642" y="385699"/>
                                  <a:pt x="207137" y="385699"/>
                                </a:cubicBezTo>
                                <a:cubicBezTo>
                                  <a:pt x="207620" y="385699"/>
                                  <a:pt x="208102" y="385699"/>
                                  <a:pt x="208585" y="385699"/>
                                </a:cubicBezTo>
                                <a:cubicBezTo>
                                  <a:pt x="209080" y="385825"/>
                                  <a:pt x="209563" y="385825"/>
                                  <a:pt x="210045" y="385825"/>
                                </a:cubicBezTo>
                                <a:cubicBezTo>
                                  <a:pt x="210528" y="385825"/>
                                  <a:pt x="211023" y="385952"/>
                                  <a:pt x="211506" y="385952"/>
                                </a:cubicBezTo>
                                <a:cubicBezTo>
                                  <a:pt x="211988" y="385952"/>
                                  <a:pt x="212484" y="385952"/>
                                  <a:pt x="212966" y="386080"/>
                                </a:cubicBezTo>
                                <a:cubicBezTo>
                                  <a:pt x="213449" y="386080"/>
                                  <a:pt x="213932" y="386080"/>
                                  <a:pt x="214427" y="386207"/>
                                </a:cubicBezTo>
                                <a:cubicBezTo>
                                  <a:pt x="214909" y="386207"/>
                                  <a:pt x="215392" y="386207"/>
                                  <a:pt x="215887" y="386207"/>
                                </a:cubicBezTo>
                                <a:cubicBezTo>
                                  <a:pt x="216370" y="386334"/>
                                  <a:pt x="216853" y="386334"/>
                                  <a:pt x="217348" y="386334"/>
                                </a:cubicBezTo>
                                <a:cubicBezTo>
                                  <a:pt x="217830" y="386461"/>
                                  <a:pt x="218313" y="386461"/>
                                  <a:pt x="218796" y="386461"/>
                                </a:cubicBezTo>
                                <a:cubicBezTo>
                                  <a:pt x="219291" y="386461"/>
                                  <a:pt x="219774" y="386461"/>
                                  <a:pt x="220256" y="386461"/>
                                </a:cubicBezTo>
                                <a:cubicBezTo>
                                  <a:pt x="220739" y="386461"/>
                                  <a:pt x="221234" y="386461"/>
                                  <a:pt x="221717" y="386461"/>
                                </a:cubicBezTo>
                                <a:cubicBezTo>
                                  <a:pt x="222199" y="386461"/>
                                  <a:pt x="222695" y="386461"/>
                                  <a:pt x="223177" y="386334"/>
                                </a:cubicBezTo>
                                <a:cubicBezTo>
                                  <a:pt x="223660" y="386334"/>
                                  <a:pt x="224142" y="386334"/>
                                  <a:pt x="224638" y="386334"/>
                                </a:cubicBezTo>
                                <a:cubicBezTo>
                                  <a:pt x="225120" y="386334"/>
                                  <a:pt x="225603" y="386334"/>
                                  <a:pt x="226098" y="386334"/>
                                </a:cubicBezTo>
                                <a:cubicBezTo>
                                  <a:pt x="226581" y="386334"/>
                                  <a:pt x="227063" y="386334"/>
                                  <a:pt x="227546" y="386334"/>
                                </a:cubicBezTo>
                                <a:cubicBezTo>
                                  <a:pt x="228041" y="386334"/>
                                  <a:pt x="228524" y="386334"/>
                                  <a:pt x="229006" y="386334"/>
                                </a:cubicBezTo>
                                <a:cubicBezTo>
                                  <a:pt x="229502" y="386334"/>
                                  <a:pt x="229984" y="386461"/>
                                  <a:pt x="230467" y="386461"/>
                                </a:cubicBezTo>
                                <a:cubicBezTo>
                                  <a:pt x="230949" y="386461"/>
                                  <a:pt x="231445" y="386461"/>
                                  <a:pt x="231927" y="386461"/>
                                </a:cubicBezTo>
                                <a:cubicBezTo>
                                  <a:pt x="232410" y="386461"/>
                                  <a:pt x="232905" y="386461"/>
                                  <a:pt x="233388" y="386334"/>
                                </a:cubicBezTo>
                                <a:cubicBezTo>
                                  <a:pt x="233871" y="386334"/>
                                  <a:pt x="234353" y="386334"/>
                                  <a:pt x="234848" y="386207"/>
                                </a:cubicBezTo>
                                <a:cubicBezTo>
                                  <a:pt x="235331" y="386207"/>
                                  <a:pt x="235814" y="386207"/>
                                  <a:pt x="236309" y="386080"/>
                                </a:cubicBezTo>
                                <a:cubicBezTo>
                                  <a:pt x="236792" y="385952"/>
                                  <a:pt x="237274" y="385952"/>
                                  <a:pt x="237757" y="385825"/>
                                </a:cubicBezTo>
                                <a:cubicBezTo>
                                  <a:pt x="238252" y="385699"/>
                                  <a:pt x="238735" y="385572"/>
                                  <a:pt x="239217" y="385445"/>
                                </a:cubicBezTo>
                                <a:cubicBezTo>
                                  <a:pt x="239713" y="385318"/>
                                  <a:pt x="240195" y="385190"/>
                                  <a:pt x="240678" y="385063"/>
                                </a:cubicBezTo>
                                <a:cubicBezTo>
                                  <a:pt x="241160" y="384937"/>
                                  <a:pt x="241656" y="384810"/>
                                  <a:pt x="242138" y="384683"/>
                                </a:cubicBezTo>
                                <a:cubicBezTo>
                                  <a:pt x="242621" y="384556"/>
                                  <a:pt x="243116" y="384301"/>
                                  <a:pt x="243599" y="384175"/>
                                </a:cubicBezTo>
                                <a:cubicBezTo>
                                  <a:pt x="244081" y="384048"/>
                                  <a:pt x="244564" y="383921"/>
                                  <a:pt x="245059" y="383921"/>
                                </a:cubicBezTo>
                                <a:cubicBezTo>
                                  <a:pt x="245542" y="383794"/>
                                  <a:pt x="246024" y="383667"/>
                                  <a:pt x="246520" y="383667"/>
                                </a:cubicBezTo>
                                <a:cubicBezTo>
                                  <a:pt x="247002" y="383667"/>
                                  <a:pt x="247485" y="383667"/>
                                  <a:pt x="247968" y="383539"/>
                                </a:cubicBezTo>
                                <a:cubicBezTo>
                                  <a:pt x="248463" y="383539"/>
                                  <a:pt x="248945" y="383539"/>
                                  <a:pt x="249428" y="383539"/>
                                </a:cubicBezTo>
                                <a:cubicBezTo>
                                  <a:pt x="249923" y="383667"/>
                                  <a:pt x="250406" y="383667"/>
                                  <a:pt x="250889" y="383667"/>
                                </a:cubicBezTo>
                                <a:cubicBezTo>
                                  <a:pt x="251371" y="383794"/>
                                  <a:pt x="251866" y="383794"/>
                                  <a:pt x="252349" y="383921"/>
                                </a:cubicBezTo>
                                <a:cubicBezTo>
                                  <a:pt x="252832" y="383921"/>
                                  <a:pt x="253327" y="383921"/>
                                  <a:pt x="253810" y="384048"/>
                                </a:cubicBezTo>
                                <a:cubicBezTo>
                                  <a:pt x="254292" y="384048"/>
                                  <a:pt x="254775" y="384175"/>
                                  <a:pt x="255270" y="384175"/>
                                </a:cubicBezTo>
                                <a:cubicBezTo>
                                  <a:pt x="255753" y="384175"/>
                                  <a:pt x="256235" y="384175"/>
                                  <a:pt x="256731" y="384175"/>
                                </a:cubicBezTo>
                                <a:cubicBezTo>
                                  <a:pt x="257226" y="384175"/>
                                  <a:pt x="257734" y="384175"/>
                                  <a:pt x="258242" y="384175"/>
                                </a:cubicBezTo>
                                <a:cubicBezTo>
                                  <a:pt x="258623" y="384175"/>
                                  <a:pt x="259131" y="384048"/>
                                  <a:pt x="259639" y="384048"/>
                                </a:cubicBezTo>
                                <a:cubicBezTo>
                                  <a:pt x="260147" y="384048"/>
                                  <a:pt x="260655" y="383921"/>
                                  <a:pt x="261163" y="383921"/>
                                </a:cubicBezTo>
                                <a:cubicBezTo>
                                  <a:pt x="261544" y="383921"/>
                                  <a:pt x="262052" y="383921"/>
                                  <a:pt x="262560" y="383921"/>
                                </a:cubicBezTo>
                                <a:cubicBezTo>
                                  <a:pt x="263068" y="383794"/>
                                  <a:pt x="263576" y="383794"/>
                                  <a:pt x="263957" y="383794"/>
                                </a:cubicBezTo>
                                <a:cubicBezTo>
                                  <a:pt x="264465" y="383794"/>
                                  <a:pt x="264973" y="383794"/>
                                  <a:pt x="265481" y="383794"/>
                                </a:cubicBezTo>
                                <a:cubicBezTo>
                                  <a:pt x="265989" y="383794"/>
                                  <a:pt x="266497" y="383794"/>
                                  <a:pt x="266878" y="383794"/>
                                </a:cubicBezTo>
                                <a:cubicBezTo>
                                  <a:pt x="267386" y="383794"/>
                                  <a:pt x="267894" y="383921"/>
                                  <a:pt x="268402" y="383921"/>
                                </a:cubicBezTo>
                                <a:cubicBezTo>
                                  <a:pt x="268910" y="384048"/>
                                  <a:pt x="269418" y="384048"/>
                                  <a:pt x="269799" y="384048"/>
                                </a:cubicBezTo>
                                <a:cubicBezTo>
                                  <a:pt x="270307" y="384048"/>
                                  <a:pt x="270815" y="384175"/>
                                  <a:pt x="271323" y="384175"/>
                                </a:cubicBezTo>
                                <a:cubicBezTo>
                                  <a:pt x="271831" y="384175"/>
                                  <a:pt x="272339" y="384301"/>
                                  <a:pt x="272720" y="384301"/>
                                </a:cubicBezTo>
                                <a:cubicBezTo>
                                  <a:pt x="273228" y="384301"/>
                                  <a:pt x="273736" y="384301"/>
                                  <a:pt x="274244" y="384301"/>
                                </a:cubicBezTo>
                                <a:cubicBezTo>
                                  <a:pt x="274752" y="384301"/>
                                  <a:pt x="275260" y="384175"/>
                                  <a:pt x="275641" y="384175"/>
                                </a:cubicBezTo>
                                <a:cubicBezTo>
                                  <a:pt x="276149" y="384175"/>
                                  <a:pt x="276657" y="384048"/>
                                  <a:pt x="277165" y="384048"/>
                                </a:cubicBezTo>
                                <a:cubicBezTo>
                                  <a:pt x="277673" y="383921"/>
                                  <a:pt x="278181" y="383921"/>
                                  <a:pt x="278562" y="383921"/>
                                </a:cubicBezTo>
                                <a:cubicBezTo>
                                  <a:pt x="279070" y="383794"/>
                                  <a:pt x="279578" y="383794"/>
                                  <a:pt x="280086" y="383667"/>
                                </a:cubicBezTo>
                                <a:cubicBezTo>
                                  <a:pt x="280594" y="383667"/>
                                  <a:pt x="280975" y="383667"/>
                                  <a:pt x="281483" y="383667"/>
                                </a:cubicBezTo>
                                <a:cubicBezTo>
                                  <a:pt x="281991" y="383667"/>
                                  <a:pt x="282499" y="383539"/>
                                  <a:pt x="283007" y="383539"/>
                                </a:cubicBezTo>
                                <a:cubicBezTo>
                                  <a:pt x="283515" y="383539"/>
                                  <a:pt x="283896" y="383539"/>
                                  <a:pt x="284404" y="383539"/>
                                </a:cubicBezTo>
                                <a:cubicBezTo>
                                  <a:pt x="284912" y="383539"/>
                                  <a:pt x="285420" y="383667"/>
                                  <a:pt x="285928" y="383667"/>
                                </a:cubicBezTo>
                                <a:cubicBezTo>
                                  <a:pt x="286436" y="383667"/>
                                  <a:pt x="286817" y="383667"/>
                                  <a:pt x="287325" y="383667"/>
                                </a:cubicBezTo>
                                <a:cubicBezTo>
                                  <a:pt x="287833" y="383667"/>
                                  <a:pt x="288341" y="383667"/>
                                  <a:pt x="288849" y="383667"/>
                                </a:cubicBezTo>
                                <a:cubicBezTo>
                                  <a:pt x="289357" y="383667"/>
                                  <a:pt x="289738" y="383667"/>
                                  <a:pt x="290246" y="383667"/>
                                </a:cubicBezTo>
                                <a:cubicBezTo>
                                  <a:pt x="290754" y="383539"/>
                                  <a:pt x="291262" y="383539"/>
                                  <a:pt x="291770" y="383413"/>
                                </a:cubicBezTo>
                                <a:cubicBezTo>
                                  <a:pt x="292278" y="383413"/>
                                  <a:pt x="292659" y="383413"/>
                                  <a:pt x="293167" y="383286"/>
                                </a:cubicBezTo>
                                <a:cubicBezTo>
                                  <a:pt x="293675" y="383159"/>
                                  <a:pt x="294183" y="383159"/>
                                  <a:pt x="294691" y="383032"/>
                                </a:cubicBezTo>
                                <a:cubicBezTo>
                                  <a:pt x="295199" y="382905"/>
                                  <a:pt x="295580" y="382777"/>
                                  <a:pt x="296088" y="382650"/>
                                </a:cubicBezTo>
                                <a:cubicBezTo>
                                  <a:pt x="296596" y="382524"/>
                                  <a:pt x="297104" y="382524"/>
                                  <a:pt x="297612" y="382397"/>
                                </a:cubicBezTo>
                                <a:cubicBezTo>
                                  <a:pt x="297993" y="382270"/>
                                  <a:pt x="298501" y="382143"/>
                                  <a:pt x="299009" y="382143"/>
                                </a:cubicBezTo>
                                <a:cubicBezTo>
                                  <a:pt x="299517" y="382015"/>
                                  <a:pt x="300025" y="381888"/>
                                  <a:pt x="300533" y="381888"/>
                                </a:cubicBezTo>
                                <a:cubicBezTo>
                                  <a:pt x="300914" y="381762"/>
                                  <a:pt x="301422" y="381762"/>
                                  <a:pt x="301930" y="381635"/>
                                </a:cubicBezTo>
                                <a:cubicBezTo>
                                  <a:pt x="302438" y="381635"/>
                                  <a:pt x="302946" y="381635"/>
                                  <a:pt x="303454" y="381508"/>
                                </a:cubicBezTo>
                                <a:cubicBezTo>
                                  <a:pt x="303835" y="381508"/>
                                  <a:pt x="304343" y="381508"/>
                                  <a:pt x="304851" y="381508"/>
                                </a:cubicBezTo>
                                <a:cubicBezTo>
                                  <a:pt x="305359" y="381508"/>
                                  <a:pt x="305867" y="381508"/>
                                  <a:pt x="306375" y="381508"/>
                                </a:cubicBezTo>
                                <a:cubicBezTo>
                                  <a:pt x="306756" y="381508"/>
                                  <a:pt x="307264" y="381508"/>
                                  <a:pt x="307772" y="381635"/>
                                </a:cubicBezTo>
                                <a:cubicBezTo>
                                  <a:pt x="308280" y="381635"/>
                                  <a:pt x="308788" y="381635"/>
                                  <a:pt x="309296" y="381762"/>
                                </a:cubicBezTo>
                                <a:cubicBezTo>
                                  <a:pt x="309677" y="381762"/>
                                  <a:pt x="310185" y="381762"/>
                                  <a:pt x="310693" y="381888"/>
                                </a:cubicBezTo>
                                <a:cubicBezTo>
                                  <a:pt x="311201" y="381888"/>
                                  <a:pt x="311709" y="381888"/>
                                  <a:pt x="312217" y="381888"/>
                                </a:cubicBezTo>
                                <a:cubicBezTo>
                                  <a:pt x="312598" y="381888"/>
                                  <a:pt x="313106" y="382015"/>
                                  <a:pt x="313614" y="382015"/>
                                </a:cubicBezTo>
                                <a:cubicBezTo>
                                  <a:pt x="314122" y="382015"/>
                                  <a:pt x="314630" y="382015"/>
                                  <a:pt x="315011" y="382015"/>
                                </a:cubicBezTo>
                                <a:cubicBezTo>
                                  <a:pt x="315519" y="382015"/>
                                  <a:pt x="316027" y="382015"/>
                                  <a:pt x="316535" y="382015"/>
                                </a:cubicBezTo>
                                <a:cubicBezTo>
                                  <a:pt x="317043" y="382015"/>
                                  <a:pt x="317551" y="382015"/>
                                  <a:pt x="317932" y="381888"/>
                                </a:cubicBezTo>
                                <a:cubicBezTo>
                                  <a:pt x="318440" y="381888"/>
                                  <a:pt x="318948" y="381888"/>
                                  <a:pt x="319456" y="381762"/>
                                </a:cubicBezTo>
                                <a:cubicBezTo>
                                  <a:pt x="319964" y="381762"/>
                                  <a:pt x="320472" y="381635"/>
                                  <a:pt x="320853" y="381635"/>
                                </a:cubicBezTo>
                                <a:cubicBezTo>
                                  <a:pt x="321361" y="381508"/>
                                  <a:pt x="321869" y="381381"/>
                                  <a:pt x="322377" y="381381"/>
                                </a:cubicBezTo>
                                <a:cubicBezTo>
                                  <a:pt x="322885" y="381253"/>
                                  <a:pt x="323393" y="381126"/>
                                  <a:pt x="323774" y="381126"/>
                                </a:cubicBezTo>
                                <a:cubicBezTo>
                                  <a:pt x="324282" y="381000"/>
                                  <a:pt x="324790" y="380873"/>
                                  <a:pt x="325298" y="380873"/>
                                </a:cubicBezTo>
                                <a:cubicBezTo>
                                  <a:pt x="325806" y="380746"/>
                                  <a:pt x="326314" y="380746"/>
                                  <a:pt x="326695" y="380746"/>
                                </a:cubicBezTo>
                                <a:cubicBezTo>
                                  <a:pt x="327203" y="380619"/>
                                  <a:pt x="327711" y="380619"/>
                                  <a:pt x="328219" y="380619"/>
                                </a:cubicBezTo>
                                <a:cubicBezTo>
                                  <a:pt x="328727" y="380492"/>
                                  <a:pt x="329235" y="380492"/>
                                  <a:pt x="329616" y="380492"/>
                                </a:cubicBezTo>
                                <a:cubicBezTo>
                                  <a:pt x="330124" y="380492"/>
                                  <a:pt x="330632" y="380619"/>
                                  <a:pt x="331140" y="380619"/>
                                </a:cubicBezTo>
                                <a:cubicBezTo>
                                  <a:pt x="331648" y="380619"/>
                                  <a:pt x="332029" y="380619"/>
                                  <a:pt x="332537" y="380619"/>
                                </a:cubicBezTo>
                                <a:cubicBezTo>
                                  <a:pt x="333045" y="380619"/>
                                  <a:pt x="333553" y="380619"/>
                                  <a:pt x="334061" y="380619"/>
                                </a:cubicBezTo>
                                <a:cubicBezTo>
                                  <a:pt x="334569" y="380619"/>
                                  <a:pt x="334950" y="380619"/>
                                  <a:pt x="335458" y="380619"/>
                                </a:cubicBezTo>
                                <a:cubicBezTo>
                                  <a:pt x="335966" y="380619"/>
                                  <a:pt x="336474" y="380619"/>
                                  <a:pt x="336982" y="380619"/>
                                </a:cubicBezTo>
                                <a:cubicBezTo>
                                  <a:pt x="337490" y="380492"/>
                                  <a:pt x="337871" y="380492"/>
                                  <a:pt x="338379" y="380492"/>
                                </a:cubicBezTo>
                                <a:cubicBezTo>
                                  <a:pt x="338887" y="380364"/>
                                  <a:pt x="339395" y="380364"/>
                                  <a:pt x="339903" y="380364"/>
                                </a:cubicBezTo>
                                <a:cubicBezTo>
                                  <a:pt x="340411" y="380238"/>
                                  <a:pt x="340792" y="380238"/>
                                  <a:pt x="341300" y="380238"/>
                                </a:cubicBezTo>
                                <a:cubicBezTo>
                                  <a:pt x="341808" y="380238"/>
                                  <a:pt x="342316" y="380238"/>
                                  <a:pt x="342824" y="380238"/>
                                </a:cubicBezTo>
                                <a:cubicBezTo>
                                  <a:pt x="343332" y="380238"/>
                                  <a:pt x="343713" y="380238"/>
                                  <a:pt x="344221" y="380238"/>
                                </a:cubicBezTo>
                                <a:cubicBezTo>
                                  <a:pt x="344729" y="380238"/>
                                  <a:pt x="345237" y="380238"/>
                                  <a:pt x="345745" y="380238"/>
                                </a:cubicBezTo>
                                <a:cubicBezTo>
                                  <a:pt x="346253" y="380364"/>
                                  <a:pt x="346634" y="380364"/>
                                  <a:pt x="347142" y="380364"/>
                                </a:cubicBezTo>
                                <a:cubicBezTo>
                                  <a:pt x="347650" y="380364"/>
                                  <a:pt x="348158" y="380492"/>
                                  <a:pt x="348666" y="380492"/>
                                </a:cubicBezTo>
                                <a:cubicBezTo>
                                  <a:pt x="349047" y="380492"/>
                                  <a:pt x="349555" y="380492"/>
                                  <a:pt x="350063" y="380492"/>
                                </a:cubicBezTo>
                                <a:cubicBezTo>
                                  <a:pt x="350571" y="380492"/>
                                  <a:pt x="351079" y="380364"/>
                                  <a:pt x="351587" y="380364"/>
                                </a:cubicBezTo>
                                <a:cubicBezTo>
                                  <a:pt x="351968" y="380364"/>
                                  <a:pt x="352476" y="380364"/>
                                  <a:pt x="352984" y="380364"/>
                                </a:cubicBezTo>
                                <a:cubicBezTo>
                                  <a:pt x="353492" y="380364"/>
                                  <a:pt x="354000" y="380364"/>
                                  <a:pt x="354508" y="380364"/>
                                </a:cubicBezTo>
                                <a:cubicBezTo>
                                  <a:pt x="354889" y="380364"/>
                                  <a:pt x="355397" y="380492"/>
                                  <a:pt x="355905" y="380492"/>
                                </a:cubicBezTo>
                                <a:cubicBezTo>
                                  <a:pt x="356413" y="380492"/>
                                  <a:pt x="356921" y="380619"/>
                                  <a:pt x="357429" y="380746"/>
                                </a:cubicBezTo>
                                <a:cubicBezTo>
                                  <a:pt x="357810" y="380746"/>
                                  <a:pt x="358318" y="380873"/>
                                  <a:pt x="358826" y="380873"/>
                                </a:cubicBezTo>
                                <a:cubicBezTo>
                                  <a:pt x="359334" y="381000"/>
                                  <a:pt x="359842" y="381126"/>
                                  <a:pt x="360350" y="381126"/>
                                </a:cubicBezTo>
                                <a:cubicBezTo>
                                  <a:pt x="360731" y="381253"/>
                                  <a:pt x="361239" y="381253"/>
                                  <a:pt x="361747" y="381381"/>
                                </a:cubicBezTo>
                                <a:cubicBezTo>
                                  <a:pt x="362255" y="381381"/>
                                  <a:pt x="362763" y="381508"/>
                                  <a:pt x="363271" y="381508"/>
                                </a:cubicBezTo>
                                <a:cubicBezTo>
                                  <a:pt x="363652" y="381508"/>
                                  <a:pt x="364160" y="381508"/>
                                  <a:pt x="364668" y="381635"/>
                                </a:cubicBezTo>
                                <a:cubicBezTo>
                                  <a:pt x="365176" y="381635"/>
                                  <a:pt x="365684" y="381635"/>
                                  <a:pt x="366065" y="381635"/>
                                </a:cubicBezTo>
                                <a:cubicBezTo>
                                  <a:pt x="366573" y="381635"/>
                                  <a:pt x="367081" y="381635"/>
                                  <a:pt x="367589" y="381635"/>
                                </a:cubicBezTo>
                                <a:cubicBezTo>
                                  <a:pt x="368097" y="381635"/>
                                  <a:pt x="368605" y="381635"/>
                                  <a:pt x="368986" y="381635"/>
                                </a:cubicBezTo>
                                <a:cubicBezTo>
                                  <a:pt x="369494" y="381635"/>
                                  <a:pt x="370002" y="381635"/>
                                  <a:pt x="370510" y="381635"/>
                                </a:cubicBezTo>
                                <a:cubicBezTo>
                                  <a:pt x="371018" y="381635"/>
                                  <a:pt x="371526" y="381635"/>
                                  <a:pt x="371907" y="381762"/>
                                </a:cubicBezTo>
                                <a:cubicBezTo>
                                  <a:pt x="372415" y="381762"/>
                                  <a:pt x="372923" y="381762"/>
                                  <a:pt x="373431" y="381762"/>
                                </a:cubicBezTo>
                                <a:cubicBezTo>
                                  <a:pt x="373939" y="381762"/>
                                  <a:pt x="374447" y="381762"/>
                                  <a:pt x="374828" y="381762"/>
                                </a:cubicBezTo>
                                <a:cubicBezTo>
                                  <a:pt x="375336" y="381762"/>
                                  <a:pt x="375844" y="381762"/>
                                  <a:pt x="376352" y="381762"/>
                                </a:cubicBezTo>
                                <a:cubicBezTo>
                                  <a:pt x="376860" y="381762"/>
                                  <a:pt x="377368" y="381762"/>
                                  <a:pt x="377749" y="381762"/>
                                </a:cubicBezTo>
                                <a:cubicBezTo>
                                  <a:pt x="378257" y="381762"/>
                                  <a:pt x="378765" y="381762"/>
                                  <a:pt x="379273" y="381635"/>
                                </a:cubicBezTo>
                                <a:cubicBezTo>
                                  <a:pt x="379781" y="381635"/>
                                  <a:pt x="380162" y="381635"/>
                                  <a:pt x="380670" y="381508"/>
                                </a:cubicBezTo>
                                <a:cubicBezTo>
                                  <a:pt x="381178" y="381508"/>
                                  <a:pt x="381686" y="381508"/>
                                  <a:pt x="382194" y="381381"/>
                                </a:cubicBezTo>
                                <a:cubicBezTo>
                                  <a:pt x="382702" y="381381"/>
                                  <a:pt x="383083" y="381253"/>
                                  <a:pt x="383591" y="381126"/>
                                </a:cubicBezTo>
                                <a:cubicBezTo>
                                  <a:pt x="384099" y="381000"/>
                                  <a:pt x="384607" y="380873"/>
                                  <a:pt x="385115" y="380746"/>
                                </a:cubicBezTo>
                                <a:cubicBezTo>
                                  <a:pt x="385623" y="380619"/>
                                  <a:pt x="386004" y="380364"/>
                                  <a:pt x="386512" y="380238"/>
                                </a:cubicBezTo>
                                <a:cubicBezTo>
                                  <a:pt x="387020" y="380111"/>
                                  <a:pt x="387528" y="379857"/>
                                  <a:pt x="388036" y="379730"/>
                                </a:cubicBezTo>
                                <a:cubicBezTo>
                                  <a:pt x="388544" y="379602"/>
                                  <a:pt x="388925" y="379475"/>
                                  <a:pt x="389433" y="379349"/>
                                </a:cubicBezTo>
                                <a:cubicBezTo>
                                  <a:pt x="389941" y="379222"/>
                                  <a:pt x="390449" y="379095"/>
                                  <a:pt x="390957" y="379095"/>
                                </a:cubicBezTo>
                                <a:cubicBezTo>
                                  <a:pt x="391465" y="378968"/>
                                  <a:pt x="391846" y="378968"/>
                                  <a:pt x="392354" y="378968"/>
                                </a:cubicBezTo>
                                <a:cubicBezTo>
                                  <a:pt x="392862" y="378968"/>
                                  <a:pt x="393370" y="379095"/>
                                  <a:pt x="393878" y="379095"/>
                                </a:cubicBezTo>
                                <a:cubicBezTo>
                                  <a:pt x="394386" y="379222"/>
                                  <a:pt x="394767" y="379222"/>
                                  <a:pt x="395275" y="379349"/>
                                </a:cubicBezTo>
                                <a:cubicBezTo>
                                  <a:pt x="395783" y="379349"/>
                                  <a:pt x="396291" y="379475"/>
                                  <a:pt x="396799" y="379602"/>
                                </a:cubicBezTo>
                                <a:cubicBezTo>
                                  <a:pt x="397180" y="379602"/>
                                  <a:pt x="397688" y="379602"/>
                                  <a:pt x="398196" y="379602"/>
                                </a:cubicBezTo>
                                <a:cubicBezTo>
                                  <a:pt x="398704" y="379730"/>
                                  <a:pt x="399212" y="379730"/>
                                  <a:pt x="399720" y="379602"/>
                                </a:cubicBezTo>
                                <a:cubicBezTo>
                                  <a:pt x="400101" y="379602"/>
                                  <a:pt x="400609" y="379602"/>
                                  <a:pt x="401117" y="379475"/>
                                </a:cubicBezTo>
                                <a:cubicBezTo>
                                  <a:pt x="401625" y="379349"/>
                                  <a:pt x="402133" y="379222"/>
                                  <a:pt x="402641" y="379095"/>
                                </a:cubicBezTo>
                                <a:cubicBezTo>
                                  <a:pt x="403022" y="378968"/>
                                  <a:pt x="403530" y="378840"/>
                                  <a:pt x="404038" y="378713"/>
                                </a:cubicBezTo>
                                <a:cubicBezTo>
                                  <a:pt x="404546" y="378587"/>
                                  <a:pt x="405054" y="378333"/>
                                  <a:pt x="405562" y="378206"/>
                                </a:cubicBezTo>
                                <a:cubicBezTo>
                                  <a:pt x="405943" y="378078"/>
                                  <a:pt x="406451" y="377951"/>
                                  <a:pt x="406959" y="377825"/>
                                </a:cubicBezTo>
                                <a:cubicBezTo>
                                  <a:pt x="407467" y="377698"/>
                                  <a:pt x="407975" y="377698"/>
                                  <a:pt x="408483" y="377571"/>
                                </a:cubicBezTo>
                                <a:cubicBezTo>
                                  <a:pt x="408864" y="377444"/>
                                  <a:pt x="409372" y="377444"/>
                                  <a:pt x="409880" y="377444"/>
                                </a:cubicBezTo>
                                <a:cubicBezTo>
                                  <a:pt x="410388" y="377317"/>
                                  <a:pt x="410896" y="377317"/>
                                  <a:pt x="411404" y="377317"/>
                                </a:cubicBezTo>
                                <a:cubicBezTo>
                                  <a:pt x="411785" y="377317"/>
                                  <a:pt x="412293" y="377317"/>
                                  <a:pt x="412801" y="377317"/>
                                </a:cubicBezTo>
                                <a:cubicBezTo>
                                  <a:pt x="413309" y="377317"/>
                                  <a:pt x="413817" y="377317"/>
                                  <a:pt x="414198" y="377317"/>
                                </a:cubicBezTo>
                                <a:cubicBezTo>
                                  <a:pt x="414706" y="377317"/>
                                  <a:pt x="415214" y="377317"/>
                                  <a:pt x="415722" y="377317"/>
                                </a:cubicBezTo>
                                <a:cubicBezTo>
                                  <a:pt x="416230" y="377317"/>
                                  <a:pt x="416738" y="377444"/>
                                  <a:pt x="417119" y="377444"/>
                                </a:cubicBezTo>
                                <a:cubicBezTo>
                                  <a:pt x="417627" y="377444"/>
                                  <a:pt x="418135" y="377444"/>
                                  <a:pt x="418643" y="377444"/>
                                </a:cubicBezTo>
                                <a:cubicBezTo>
                                  <a:pt x="419151" y="377444"/>
                                  <a:pt x="419659" y="377444"/>
                                  <a:pt x="420040" y="377444"/>
                                </a:cubicBezTo>
                                <a:cubicBezTo>
                                  <a:pt x="420548" y="377317"/>
                                  <a:pt x="421056" y="377317"/>
                                  <a:pt x="421564" y="377317"/>
                                </a:cubicBezTo>
                                <a:cubicBezTo>
                                  <a:pt x="422072" y="377317"/>
                                  <a:pt x="422580" y="377189"/>
                                  <a:pt x="422961" y="377063"/>
                                </a:cubicBezTo>
                                <a:cubicBezTo>
                                  <a:pt x="423469" y="377063"/>
                                  <a:pt x="423977" y="376936"/>
                                  <a:pt x="424485" y="376936"/>
                                </a:cubicBezTo>
                                <a:cubicBezTo>
                                  <a:pt x="424993" y="376809"/>
                                  <a:pt x="425501" y="376682"/>
                                  <a:pt x="425882" y="376555"/>
                                </a:cubicBezTo>
                                <a:cubicBezTo>
                                  <a:pt x="426390" y="376555"/>
                                  <a:pt x="426898" y="376427"/>
                                  <a:pt x="427406" y="376300"/>
                                </a:cubicBezTo>
                                <a:cubicBezTo>
                                  <a:pt x="427914" y="376300"/>
                                  <a:pt x="428422" y="376174"/>
                                  <a:pt x="428803" y="376047"/>
                                </a:cubicBezTo>
                                <a:cubicBezTo>
                                  <a:pt x="429311" y="376047"/>
                                  <a:pt x="429819" y="375920"/>
                                  <a:pt x="430327" y="375920"/>
                                </a:cubicBezTo>
                                <a:cubicBezTo>
                                  <a:pt x="430835" y="375793"/>
                                  <a:pt x="431216" y="375793"/>
                                  <a:pt x="431724" y="375665"/>
                                </a:cubicBezTo>
                                <a:cubicBezTo>
                                  <a:pt x="432232" y="375665"/>
                                  <a:pt x="432740" y="375538"/>
                                  <a:pt x="433248" y="375538"/>
                                </a:cubicBezTo>
                                <a:cubicBezTo>
                                  <a:pt x="433756" y="375538"/>
                                  <a:pt x="434137" y="375412"/>
                                  <a:pt x="434645" y="375285"/>
                                </a:cubicBezTo>
                                <a:cubicBezTo>
                                  <a:pt x="435153" y="375285"/>
                                  <a:pt x="435661" y="375285"/>
                                  <a:pt x="436169" y="375158"/>
                                </a:cubicBezTo>
                                <a:cubicBezTo>
                                  <a:pt x="436677" y="375158"/>
                                  <a:pt x="437058" y="375031"/>
                                  <a:pt x="437566" y="375031"/>
                                </a:cubicBezTo>
                                <a:cubicBezTo>
                                  <a:pt x="438074" y="375031"/>
                                  <a:pt x="438582" y="374903"/>
                                  <a:pt x="439090" y="374903"/>
                                </a:cubicBezTo>
                                <a:cubicBezTo>
                                  <a:pt x="439598" y="374903"/>
                                  <a:pt x="439979" y="374903"/>
                                  <a:pt x="440487" y="374903"/>
                                </a:cubicBezTo>
                                <a:cubicBezTo>
                                  <a:pt x="440995" y="374903"/>
                                  <a:pt x="441503" y="374903"/>
                                  <a:pt x="442011" y="374903"/>
                                </a:cubicBezTo>
                                <a:cubicBezTo>
                                  <a:pt x="442519" y="374903"/>
                                  <a:pt x="442900" y="374903"/>
                                  <a:pt x="443408" y="375031"/>
                                </a:cubicBezTo>
                                <a:cubicBezTo>
                                  <a:pt x="443916" y="375031"/>
                                  <a:pt x="444424" y="375031"/>
                                  <a:pt x="444932" y="375158"/>
                                </a:cubicBezTo>
                                <a:cubicBezTo>
                                  <a:pt x="445440" y="375158"/>
                                  <a:pt x="445821" y="375158"/>
                                  <a:pt x="446329" y="375285"/>
                                </a:cubicBezTo>
                                <a:cubicBezTo>
                                  <a:pt x="446837" y="375285"/>
                                  <a:pt x="447345" y="375285"/>
                                  <a:pt x="447853" y="375285"/>
                                </a:cubicBezTo>
                                <a:cubicBezTo>
                                  <a:pt x="448234" y="375285"/>
                                  <a:pt x="448742" y="375285"/>
                                  <a:pt x="449250" y="375285"/>
                                </a:cubicBezTo>
                                <a:cubicBezTo>
                                  <a:pt x="449758" y="375285"/>
                                  <a:pt x="450266" y="375285"/>
                                  <a:pt x="450774" y="375285"/>
                                </a:cubicBezTo>
                                <a:cubicBezTo>
                                  <a:pt x="451155" y="375158"/>
                                  <a:pt x="451663" y="375158"/>
                                  <a:pt x="452171" y="375158"/>
                                </a:cubicBezTo>
                                <a:cubicBezTo>
                                  <a:pt x="452679" y="375031"/>
                                  <a:pt x="453187" y="375031"/>
                                  <a:pt x="453695" y="374903"/>
                                </a:cubicBezTo>
                                <a:cubicBezTo>
                                  <a:pt x="454076" y="374903"/>
                                  <a:pt x="454584" y="374776"/>
                                  <a:pt x="455092" y="374776"/>
                                </a:cubicBezTo>
                                <a:cubicBezTo>
                                  <a:pt x="455600" y="374650"/>
                                  <a:pt x="456108" y="374650"/>
                                  <a:pt x="456616" y="374523"/>
                                </a:cubicBezTo>
                                <a:cubicBezTo>
                                  <a:pt x="456997" y="374523"/>
                                  <a:pt x="457505" y="374396"/>
                                  <a:pt x="458013" y="374269"/>
                                </a:cubicBezTo>
                                <a:cubicBezTo>
                                  <a:pt x="458521" y="374269"/>
                                  <a:pt x="459029" y="374142"/>
                                  <a:pt x="459537" y="374014"/>
                                </a:cubicBezTo>
                                <a:cubicBezTo>
                                  <a:pt x="459918" y="373888"/>
                                  <a:pt x="460426" y="373761"/>
                                  <a:pt x="460934" y="373634"/>
                                </a:cubicBezTo>
                                <a:cubicBezTo>
                                  <a:pt x="461442" y="373507"/>
                                  <a:pt x="461950" y="373252"/>
                                  <a:pt x="462458" y="373125"/>
                                </a:cubicBezTo>
                                <a:cubicBezTo>
                                  <a:pt x="462839" y="372872"/>
                                  <a:pt x="463347" y="372745"/>
                                  <a:pt x="463855" y="372490"/>
                                </a:cubicBezTo>
                                <a:cubicBezTo>
                                  <a:pt x="464363" y="372363"/>
                                  <a:pt x="464871" y="372110"/>
                                  <a:pt x="465252" y="371856"/>
                                </a:cubicBezTo>
                                <a:cubicBezTo>
                                  <a:pt x="465760" y="371728"/>
                                  <a:pt x="466268" y="371475"/>
                                  <a:pt x="466776" y="371348"/>
                                </a:cubicBezTo>
                                <a:cubicBezTo>
                                  <a:pt x="467284" y="371094"/>
                                  <a:pt x="467792" y="370967"/>
                                  <a:pt x="468173" y="370839"/>
                                </a:cubicBezTo>
                                <a:cubicBezTo>
                                  <a:pt x="468681" y="370586"/>
                                  <a:pt x="469189" y="370459"/>
                                  <a:pt x="469697" y="370332"/>
                                </a:cubicBezTo>
                                <a:cubicBezTo>
                                  <a:pt x="470205" y="370077"/>
                                  <a:pt x="470713" y="369950"/>
                                  <a:pt x="471094" y="369824"/>
                                </a:cubicBezTo>
                                <a:cubicBezTo>
                                  <a:pt x="471602" y="369697"/>
                                  <a:pt x="472110" y="369443"/>
                                  <a:pt x="472618" y="369315"/>
                                </a:cubicBezTo>
                                <a:cubicBezTo>
                                  <a:pt x="473126" y="369188"/>
                                  <a:pt x="473634" y="368935"/>
                                  <a:pt x="474015" y="368808"/>
                                </a:cubicBezTo>
                                <a:cubicBezTo>
                                  <a:pt x="474523" y="368681"/>
                                  <a:pt x="475031" y="368553"/>
                                  <a:pt x="475539" y="368426"/>
                                </a:cubicBezTo>
                                <a:cubicBezTo>
                                  <a:pt x="476047" y="368300"/>
                                  <a:pt x="476555" y="368173"/>
                                  <a:pt x="476936" y="368046"/>
                                </a:cubicBezTo>
                                <a:cubicBezTo>
                                  <a:pt x="477444" y="367919"/>
                                  <a:pt x="477952" y="367792"/>
                                  <a:pt x="478460" y="367664"/>
                                </a:cubicBezTo>
                                <a:cubicBezTo>
                                  <a:pt x="478968" y="367538"/>
                                  <a:pt x="479476" y="367411"/>
                                  <a:pt x="479857" y="367411"/>
                                </a:cubicBezTo>
                                <a:cubicBezTo>
                                  <a:pt x="480365" y="367284"/>
                                  <a:pt x="480873" y="367157"/>
                                  <a:pt x="481381" y="367157"/>
                                </a:cubicBezTo>
                                <a:cubicBezTo>
                                  <a:pt x="481889" y="367030"/>
                                  <a:pt x="482270" y="366902"/>
                                  <a:pt x="482778" y="366775"/>
                                </a:cubicBezTo>
                                <a:cubicBezTo>
                                  <a:pt x="483286" y="366649"/>
                                  <a:pt x="483794" y="366522"/>
                                  <a:pt x="484302" y="366522"/>
                                </a:cubicBezTo>
                                <a:cubicBezTo>
                                  <a:pt x="484810" y="366395"/>
                                  <a:pt x="485191" y="366268"/>
                                  <a:pt x="485699" y="366140"/>
                                </a:cubicBezTo>
                                <a:cubicBezTo>
                                  <a:pt x="486207" y="366140"/>
                                  <a:pt x="486715" y="366013"/>
                                  <a:pt x="487223" y="365887"/>
                                </a:cubicBezTo>
                                <a:cubicBezTo>
                                  <a:pt x="487731" y="365887"/>
                                  <a:pt x="488112" y="365760"/>
                                  <a:pt x="488620" y="365633"/>
                                </a:cubicBezTo>
                                <a:cubicBezTo>
                                  <a:pt x="489128" y="365633"/>
                                  <a:pt x="489636" y="365506"/>
                                  <a:pt x="490144" y="365506"/>
                                </a:cubicBezTo>
                                <a:cubicBezTo>
                                  <a:pt x="490652" y="365378"/>
                                  <a:pt x="491033" y="365378"/>
                                  <a:pt x="491541" y="365251"/>
                                </a:cubicBezTo>
                                <a:cubicBezTo>
                                  <a:pt x="492049" y="365251"/>
                                  <a:pt x="492557" y="365125"/>
                                  <a:pt x="493065" y="365125"/>
                                </a:cubicBezTo>
                                <a:cubicBezTo>
                                  <a:pt x="493573" y="364998"/>
                                  <a:pt x="493954" y="364998"/>
                                  <a:pt x="494462" y="364871"/>
                                </a:cubicBezTo>
                                <a:cubicBezTo>
                                  <a:pt x="494970" y="364871"/>
                                  <a:pt x="495478" y="364744"/>
                                  <a:pt x="495986" y="364617"/>
                                </a:cubicBezTo>
                                <a:cubicBezTo>
                                  <a:pt x="496494" y="364489"/>
                                  <a:pt x="496875" y="364489"/>
                                  <a:pt x="497383" y="364363"/>
                                </a:cubicBezTo>
                                <a:cubicBezTo>
                                  <a:pt x="497891" y="364236"/>
                                  <a:pt x="498399" y="364109"/>
                                  <a:pt x="498907" y="363855"/>
                                </a:cubicBezTo>
                                <a:cubicBezTo>
                                  <a:pt x="499288" y="363727"/>
                                  <a:pt x="499796" y="363600"/>
                                  <a:pt x="500304" y="363474"/>
                                </a:cubicBezTo>
                                <a:cubicBezTo>
                                  <a:pt x="500812" y="363347"/>
                                  <a:pt x="501320" y="363220"/>
                                  <a:pt x="501828" y="363093"/>
                                </a:cubicBezTo>
                                <a:cubicBezTo>
                                  <a:pt x="502209" y="362965"/>
                                  <a:pt x="502717" y="362838"/>
                                  <a:pt x="503225" y="362838"/>
                                </a:cubicBezTo>
                                <a:cubicBezTo>
                                  <a:pt x="503733" y="362712"/>
                                  <a:pt x="504241" y="362585"/>
                                  <a:pt x="504749" y="362585"/>
                                </a:cubicBezTo>
                                <a:cubicBezTo>
                                  <a:pt x="505130" y="362458"/>
                                  <a:pt x="505638" y="362458"/>
                                  <a:pt x="506146" y="362331"/>
                                </a:cubicBezTo>
                                <a:cubicBezTo>
                                  <a:pt x="506654" y="362331"/>
                                  <a:pt x="507162" y="362331"/>
                                  <a:pt x="507670" y="362331"/>
                                </a:cubicBezTo>
                                <a:cubicBezTo>
                                  <a:pt x="508051" y="362203"/>
                                  <a:pt x="508559" y="362203"/>
                                  <a:pt x="509067" y="362203"/>
                                </a:cubicBezTo>
                                <a:cubicBezTo>
                                  <a:pt x="509575" y="362076"/>
                                  <a:pt x="510083" y="362076"/>
                                  <a:pt x="510591" y="361950"/>
                                </a:cubicBezTo>
                                <a:cubicBezTo>
                                  <a:pt x="510972" y="361950"/>
                                  <a:pt x="511480" y="361823"/>
                                  <a:pt x="511988" y="361696"/>
                                </a:cubicBezTo>
                                <a:cubicBezTo>
                                  <a:pt x="512496" y="361696"/>
                                  <a:pt x="513004" y="361569"/>
                                  <a:pt x="513512" y="361569"/>
                                </a:cubicBezTo>
                                <a:cubicBezTo>
                                  <a:pt x="513893" y="361442"/>
                                  <a:pt x="514401" y="361442"/>
                                  <a:pt x="514909" y="361314"/>
                                </a:cubicBezTo>
                                <a:cubicBezTo>
                                  <a:pt x="515417" y="361314"/>
                                  <a:pt x="515925" y="361314"/>
                                  <a:pt x="516306" y="361188"/>
                                </a:cubicBezTo>
                                <a:cubicBezTo>
                                  <a:pt x="516814" y="361188"/>
                                  <a:pt x="517322" y="361188"/>
                                  <a:pt x="517830" y="361188"/>
                                </a:cubicBezTo>
                                <a:cubicBezTo>
                                  <a:pt x="518338" y="361188"/>
                                  <a:pt x="518846" y="361188"/>
                                  <a:pt x="519227" y="361188"/>
                                </a:cubicBezTo>
                                <a:cubicBezTo>
                                  <a:pt x="519735" y="361188"/>
                                  <a:pt x="520243" y="361314"/>
                                  <a:pt x="520751" y="361314"/>
                                </a:cubicBezTo>
                                <a:cubicBezTo>
                                  <a:pt x="521259" y="361314"/>
                                  <a:pt x="521767" y="361314"/>
                                  <a:pt x="522148" y="361314"/>
                                </a:cubicBezTo>
                                <a:cubicBezTo>
                                  <a:pt x="522656" y="361314"/>
                                  <a:pt x="523164" y="361442"/>
                                  <a:pt x="523672" y="361442"/>
                                </a:cubicBezTo>
                                <a:cubicBezTo>
                                  <a:pt x="524180" y="361442"/>
                                  <a:pt x="524688" y="361442"/>
                                  <a:pt x="525069" y="361442"/>
                                </a:cubicBezTo>
                                <a:cubicBezTo>
                                  <a:pt x="525577" y="361442"/>
                                  <a:pt x="526085" y="361442"/>
                                  <a:pt x="526593" y="361442"/>
                                </a:cubicBezTo>
                                <a:cubicBezTo>
                                  <a:pt x="527101" y="361442"/>
                                  <a:pt x="527609" y="361442"/>
                                  <a:pt x="527990" y="361442"/>
                                </a:cubicBezTo>
                                <a:cubicBezTo>
                                  <a:pt x="528498" y="361442"/>
                                  <a:pt x="529006" y="361569"/>
                                  <a:pt x="529514" y="361569"/>
                                </a:cubicBezTo>
                                <a:cubicBezTo>
                                  <a:pt x="530022" y="361569"/>
                                  <a:pt x="530530" y="361569"/>
                                  <a:pt x="530911" y="361569"/>
                                </a:cubicBezTo>
                                <a:cubicBezTo>
                                  <a:pt x="531419" y="361569"/>
                                  <a:pt x="531927" y="361569"/>
                                  <a:pt x="532435" y="361569"/>
                                </a:cubicBezTo>
                                <a:cubicBezTo>
                                  <a:pt x="532943" y="361569"/>
                                  <a:pt x="533324" y="361569"/>
                                  <a:pt x="533832" y="361696"/>
                                </a:cubicBezTo>
                                <a:cubicBezTo>
                                  <a:pt x="534340" y="361696"/>
                                  <a:pt x="534848" y="361696"/>
                                  <a:pt x="535356" y="361696"/>
                                </a:cubicBezTo>
                                <a:cubicBezTo>
                                  <a:pt x="535864" y="361696"/>
                                  <a:pt x="536245" y="361823"/>
                                  <a:pt x="536753" y="361823"/>
                                </a:cubicBezTo>
                                <a:cubicBezTo>
                                  <a:pt x="537261" y="361823"/>
                                  <a:pt x="537769" y="361823"/>
                                  <a:pt x="538277" y="361823"/>
                                </a:cubicBezTo>
                                <a:cubicBezTo>
                                  <a:pt x="538785" y="361823"/>
                                  <a:pt x="539166" y="361823"/>
                                  <a:pt x="539674" y="361696"/>
                                </a:cubicBezTo>
                                <a:cubicBezTo>
                                  <a:pt x="540182" y="361696"/>
                                  <a:pt x="540690" y="361569"/>
                                  <a:pt x="541198" y="361569"/>
                                </a:cubicBezTo>
                                <a:cubicBezTo>
                                  <a:pt x="541706" y="361442"/>
                                  <a:pt x="542087" y="361314"/>
                                  <a:pt x="542595" y="361188"/>
                                </a:cubicBezTo>
                                <a:cubicBezTo>
                                  <a:pt x="543103" y="361188"/>
                                  <a:pt x="543611" y="361061"/>
                                  <a:pt x="544119" y="360934"/>
                                </a:cubicBezTo>
                                <a:cubicBezTo>
                                  <a:pt x="544627" y="360807"/>
                                  <a:pt x="545008" y="360680"/>
                                  <a:pt x="545516" y="360680"/>
                                </a:cubicBezTo>
                                <a:cubicBezTo>
                                  <a:pt x="546024" y="360552"/>
                                  <a:pt x="546532" y="360425"/>
                                  <a:pt x="547040" y="360299"/>
                                </a:cubicBezTo>
                                <a:cubicBezTo>
                                  <a:pt x="547548" y="360172"/>
                                  <a:pt x="547929" y="360172"/>
                                  <a:pt x="548437" y="360045"/>
                                </a:cubicBezTo>
                                <a:cubicBezTo>
                                  <a:pt x="548945" y="360045"/>
                                  <a:pt x="549453" y="359918"/>
                                  <a:pt x="549961" y="359790"/>
                                </a:cubicBezTo>
                                <a:cubicBezTo>
                                  <a:pt x="550342" y="359790"/>
                                  <a:pt x="550850" y="359663"/>
                                  <a:pt x="551358" y="359537"/>
                                </a:cubicBezTo>
                                <a:cubicBezTo>
                                  <a:pt x="551866" y="359537"/>
                                  <a:pt x="552374" y="359410"/>
                                  <a:pt x="552882" y="359283"/>
                                </a:cubicBezTo>
                                <a:cubicBezTo>
                                  <a:pt x="553263" y="359156"/>
                                  <a:pt x="553771" y="359028"/>
                                  <a:pt x="554279" y="358901"/>
                                </a:cubicBezTo>
                                <a:cubicBezTo>
                                  <a:pt x="554787" y="358775"/>
                                  <a:pt x="555295" y="358648"/>
                                  <a:pt x="555803" y="358521"/>
                                </a:cubicBezTo>
                                <a:cubicBezTo>
                                  <a:pt x="556184" y="358267"/>
                                  <a:pt x="556692" y="358139"/>
                                  <a:pt x="557200" y="358013"/>
                                </a:cubicBezTo>
                                <a:cubicBezTo>
                                  <a:pt x="557708" y="357886"/>
                                  <a:pt x="558216" y="357759"/>
                                  <a:pt x="558724" y="357632"/>
                                </a:cubicBezTo>
                                <a:cubicBezTo>
                                  <a:pt x="559105" y="357505"/>
                                  <a:pt x="559613" y="357377"/>
                                  <a:pt x="560121" y="357377"/>
                                </a:cubicBezTo>
                                <a:cubicBezTo>
                                  <a:pt x="560629" y="357250"/>
                                  <a:pt x="561137" y="357124"/>
                                  <a:pt x="561645" y="357124"/>
                                </a:cubicBezTo>
                                <a:cubicBezTo>
                                  <a:pt x="562026" y="357124"/>
                                  <a:pt x="562534" y="356997"/>
                                  <a:pt x="563042" y="356997"/>
                                </a:cubicBezTo>
                                <a:cubicBezTo>
                                  <a:pt x="563550" y="356997"/>
                                  <a:pt x="564058" y="356997"/>
                                  <a:pt x="564566" y="356997"/>
                                </a:cubicBezTo>
                                <a:cubicBezTo>
                                  <a:pt x="564947" y="356997"/>
                                  <a:pt x="565455" y="356870"/>
                                  <a:pt x="565963" y="356870"/>
                                </a:cubicBezTo>
                                <a:cubicBezTo>
                                  <a:pt x="566471" y="356870"/>
                                  <a:pt x="566979" y="356743"/>
                                  <a:pt x="567360" y="356743"/>
                                </a:cubicBezTo>
                                <a:cubicBezTo>
                                  <a:pt x="567868" y="356615"/>
                                  <a:pt x="568376" y="356615"/>
                                  <a:pt x="568884" y="356488"/>
                                </a:cubicBezTo>
                                <a:cubicBezTo>
                                  <a:pt x="569392" y="356488"/>
                                  <a:pt x="569900" y="356362"/>
                                  <a:pt x="570281" y="356235"/>
                                </a:cubicBezTo>
                                <a:cubicBezTo>
                                  <a:pt x="570789" y="356108"/>
                                  <a:pt x="571297" y="355981"/>
                                  <a:pt x="571805" y="355853"/>
                                </a:cubicBezTo>
                                <a:cubicBezTo>
                                  <a:pt x="572313" y="355853"/>
                                  <a:pt x="572821" y="355726"/>
                                  <a:pt x="573202" y="355600"/>
                                </a:cubicBezTo>
                                <a:cubicBezTo>
                                  <a:pt x="573710" y="355473"/>
                                  <a:pt x="574218" y="355346"/>
                                  <a:pt x="574726" y="355219"/>
                                </a:cubicBezTo>
                                <a:cubicBezTo>
                                  <a:pt x="575234" y="355219"/>
                                  <a:pt x="575742" y="355092"/>
                                  <a:pt x="576123" y="354964"/>
                                </a:cubicBezTo>
                                <a:cubicBezTo>
                                  <a:pt x="576631" y="354964"/>
                                  <a:pt x="577139" y="354838"/>
                                  <a:pt x="577647" y="354711"/>
                                </a:cubicBezTo>
                                <a:cubicBezTo>
                                  <a:pt x="578155" y="354711"/>
                                  <a:pt x="578663" y="354584"/>
                                  <a:pt x="579044" y="354584"/>
                                </a:cubicBezTo>
                                <a:cubicBezTo>
                                  <a:pt x="579552" y="354457"/>
                                  <a:pt x="580060" y="354330"/>
                                  <a:pt x="580568" y="354202"/>
                                </a:cubicBezTo>
                                <a:cubicBezTo>
                                  <a:pt x="581076" y="354202"/>
                                  <a:pt x="581457" y="354075"/>
                                  <a:pt x="581965" y="353949"/>
                                </a:cubicBezTo>
                                <a:cubicBezTo>
                                  <a:pt x="582473" y="353822"/>
                                  <a:pt x="582981" y="353695"/>
                                  <a:pt x="583489" y="353568"/>
                                </a:cubicBezTo>
                                <a:cubicBezTo>
                                  <a:pt x="583997" y="353440"/>
                                  <a:pt x="584378" y="353313"/>
                                  <a:pt x="584886" y="353060"/>
                                </a:cubicBezTo>
                                <a:cubicBezTo>
                                  <a:pt x="585394" y="352933"/>
                                  <a:pt x="585902" y="352806"/>
                                  <a:pt x="586410" y="352678"/>
                                </a:cubicBezTo>
                                <a:cubicBezTo>
                                  <a:pt x="586918" y="352425"/>
                                  <a:pt x="587299" y="352298"/>
                                  <a:pt x="587807" y="352171"/>
                                </a:cubicBezTo>
                                <a:cubicBezTo>
                                  <a:pt x="588315" y="351917"/>
                                  <a:pt x="588823" y="351789"/>
                                  <a:pt x="589331" y="351663"/>
                                </a:cubicBezTo>
                                <a:cubicBezTo>
                                  <a:pt x="589839" y="351409"/>
                                  <a:pt x="590220" y="351282"/>
                                  <a:pt x="590728" y="351155"/>
                                </a:cubicBezTo>
                                <a:cubicBezTo>
                                  <a:pt x="591236" y="350900"/>
                                  <a:pt x="591744" y="350774"/>
                                  <a:pt x="592252" y="350647"/>
                                </a:cubicBezTo>
                                <a:cubicBezTo>
                                  <a:pt x="592760" y="350393"/>
                                  <a:pt x="593141" y="350265"/>
                                  <a:pt x="593649" y="350138"/>
                                </a:cubicBezTo>
                                <a:cubicBezTo>
                                  <a:pt x="594157" y="350012"/>
                                  <a:pt x="594665" y="349885"/>
                                  <a:pt x="595173" y="349758"/>
                                </a:cubicBezTo>
                                <a:cubicBezTo>
                                  <a:pt x="595681" y="349631"/>
                                  <a:pt x="596062" y="349503"/>
                                  <a:pt x="596570" y="349376"/>
                                </a:cubicBezTo>
                                <a:cubicBezTo>
                                  <a:pt x="597078" y="349250"/>
                                  <a:pt x="597586" y="349123"/>
                                  <a:pt x="598094" y="348996"/>
                                </a:cubicBezTo>
                                <a:cubicBezTo>
                                  <a:pt x="598602" y="348869"/>
                                  <a:pt x="598983" y="348742"/>
                                  <a:pt x="599491" y="348614"/>
                                </a:cubicBezTo>
                                <a:cubicBezTo>
                                  <a:pt x="599999" y="348361"/>
                                  <a:pt x="600507" y="348234"/>
                                  <a:pt x="601015" y="348107"/>
                                </a:cubicBezTo>
                                <a:cubicBezTo>
                                  <a:pt x="601396" y="347980"/>
                                  <a:pt x="601904" y="347852"/>
                                  <a:pt x="602412" y="347599"/>
                                </a:cubicBezTo>
                                <a:cubicBezTo>
                                  <a:pt x="602920" y="347472"/>
                                  <a:pt x="603428" y="347218"/>
                                  <a:pt x="603936" y="347090"/>
                                </a:cubicBezTo>
                                <a:cubicBezTo>
                                  <a:pt x="604317" y="346963"/>
                                  <a:pt x="604825" y="346837"/>
                                  <a:pt x="605333" y="346710"/>
                                </a:cubicBezTo>
                                <a:cubicBezTo>
                                  <a:pt x="605841" y="346583"/>
                                  <a:pt x="606349" y="346456"/>
                                  <a:pt x="606857" y="346328"/>
                                </a:cubicBezTo>
                                <a:cubicBezTo>
                                  <a:pt x="607238" y="346201"/>
                                  <a:pt x="607746" y="346075"/>
                                  <a:pt x="608254" y="345948"/>
                                </a:cubicBezTo>
                                <a:cubicBezTo>
                                  <a:pt x="608762" y="345948"/>
                                  <a:pt x="609270" y="345821"/>
                                  <a:pt x="609778" y="345821"/>
                                </a:cubicBezTo>
                                <a:cubicBezTo>
                                  <a:pt x="610159" y="345694"/>
                                  <a:pt x="610667" y="345694"/>
                                  <a:pt x="611175" y="345567"/>
                                </a:cubicBezTo>
                                <a:cubicBezTo>
                                  <a:pt x="611683" y="345567"/>
                                  <a:pt x="612191" y="345567"/>
                                  <a:pt x="612699" y="345439"/>
                                </a:cubicBezTo>
                                <a:cubicBezTo>
                                  <a:pt x="613080" y="345439"/>
                                  <a:pt x="613588" y="345313"/>
                                  <a:pt x="614096" y="345313"/>
                                </a:cubicBezTo>
                                <a:cubicBezTo>
                                  <a:pt x="614604" y="345186"/>
                                  <a:pt x="615112" y="345059"/>
                                  <a:pt x="615620" y="344932"/>
                                </a:cubicBezTo>
                                <a:cubicBezTo>
                                  <a:pt x="616001" y="344805"/>
                                  <a:pt x="616509" y="344677"/>
                                  <a:pt x="617017" y="344550"/>
                                </a:cubicBezTo>
                                <a:cubicBezTo>
                                  <a:pt x="617525" y="344424"/>
                                  <a:pt x="618033" y="344297"/>
                                  <a:pt x="618414" y="344170"/>
                                </a:cubicBezTo>
                                <a:cubicBezTo>
                                  <a:pt x="618922" y="343915"/>
                                  <a:pt x="619430" y="343788"/>
                                  <a:pt x="619938" y="343662"/>
                                </a:cubicBezTo>
                                <a:cubicBezTo>
                                  <a:pt x="620446" y="343535"/>
                                  <a:pt x="620954" y="343408"/>
                                  <a:pt x="621335" y="343281"/>
                                </a:cubicBezTo>
                                <a:cubicBezTo>
                                  <a:pt x="621843" y="343153"/>
                                  <a:pt x="622351" y="343026"/>
                                  <a:pt x="622859" y="342900"/>
                                </a:cubicBezTo>
                                <a:cubicBezTo>
                                  <a:pt x="623367" y="342773"/>
                                  <a:pt x="623875" y="342646"/>
                                  <a:pt x="624256" y="342519"/>
                                </a:cubicBezTo>
                                <a:cubicBezTo>
                                  <a:pt x="624764" y="342392"/>
                                  <a:pt x="625272" y="342264"/>
                                  <a:pt x="625780" y="342138"/>
                                </a:cubicBezTo>
                                <a:cubicBezTo>
                                  <a:pt x="626288" y="342011"/>
                                  <a:pt x="626796" y="341884"/>
                                  <a:pt x="627177" y="341757"/>
                                </a:cubicBezTo>
                                <a:cubicBezTo>
                                  <a:pt x="627685" y="341630"/>
                                  <a:pt x="628193" y="341375"/>
                                  <a:pt x="628701" y="341249"/>
                                </a:cubicBezTo>
                                <a:cubicBezTo>
                                  <a:pt x="629209" y="340995"/>
                                  <a:pt x="629717" y="340868"/>
                                  <a:pt x="630098" y="340613"/>
                                </a:cubicBezTo>
                                <a:cubicBezTo>
                                  <a:pt x="630606" y="340360"/>
                                  <a:pt x="631114" y="340106"/>
                                  <a:pt x="631622" y="339978"/>
                                </a:cubicBezTo>
                                <a:cubicBezTo>
                                  <a:pt x="632130" y="339725"/>
                                  <a:pt x="632511" y="339471"/>
                                  <a:pt x="633019" y="339217"/>
                                </a:cubicBezTo>
                                <a:cubicBezTo>
                                  <a:pt x="633527" y="338963"/>
                                  <a:pt x="634035" y="338709"/>
                                  <a:pt x="634543" y="338455"/>
                                </a:cubicBezTo>
                                <a:cubicBezTo>
                                  <a:pt x="635051" y="338200"/>
                                  <a:pt x="635432" y="337947"/>
                                  <a:pt x="635940" y="337693"/>
                                </a:cubicBezTo>
                                <a:cubicBezTo>
                                  <a:pt x="636448" y="337438"/>
                                  <a:pt x="636956" y="337312"/>
                                  <a:pt x="637464" y="337058"/>
                                </a:cubicBezTo>
                                <a:cubicBezTo>
                                  <a:pt x="637972" y="336803"/>
                                  <a:pt x="638353" y="336676"/>
                                  <a:pt x="638861" y="336423"/>
                                </a:cubicBezTo>
                                <a:cubicBezTo>
                                  <a:pt x="639369" y="336296"/>
                                  <a:pt x="639877" y="336169"/>
                                  <a:pt x="640385" y="335914"/>
                                </a:cubicBezTo>
                                <a:cubicBezTo>
                                  <a:pt x="640893" y="335788"/>
                                  <a:pt x="641274" y="335661"/>
                                  <a:pt x="641782" y="335534"/>
                                </a:cubicBezTo>
                                <a:cubicBezTo>
                                  <a:pt x="642290" y="335407"/>
                                  <a:pt x="642798" y="335280"/>
                                  <a:pt x="643306" y="335152"/>
                                </a:cubicBezTo>
                                <a:cubicBezTo>
                                  <a:pt x="643814" y="334899"/>
                                  <a:pt x="644195" y="334772"/>
                                  <a:pt x="644703" y="334645"/>
                                </a:cubicBezTo>
                                <a:cubicBezTo>
                                  <a:pt x="645211" y="334518"/>
                                  <a:pt x="645719" y="334390"/>
                                  <a:pt x="646227" y="334263"/>
                                </a:cubicBezTo>
                                <a:cubicBezTo>
                                  <a:pt x="646735" y="334137"/>
                                  <a:pt x="647116" y="334137"/>
                                  <a:pt x="647624" y="334010"/>
                                </a:cubicBezTo>
                                <a:cubicBezTo>
                                  <a:pt x="648132" y="333883"/>
                                  <a:pt x="648640" y="333628"/>
                                  <a:pt x="649148" y="333501"/>
                                </a:cubicBezTo>
                                <a:cubicBezTo>
                                  <a:pt x="649529" y="333375"/>
                                  <a:pt x="650037" y="333375"/>
                                  <a:pt x="650545" y="333121"/>
                                </a:cubicBezTo>
                                <a:cubicBezTo>
                                  <a:pt x="651053" y="332994"/>
                                  <a:pt x="651561" y="332867"/>
                                  <a:pt x="652069" y="332739"/>
                                </a:cubicBezTo>
                                <a:cubicBezTo>
                                  <a:pt x="652450" y="332486"/>
                                  <a:pt x="652958" y="332359"/>
                                  <a:pt x="653466" y="332232"/>
                                </a:cubicBezTo>
                                <a:cubicBezTo>
                                  <a:pt x="653974" y="332105"/>
                                  <a:pt x="654482" y="331850"/>
                                  <a:pt x="654990" y="331724"/>
                                </a:cubicBezTo>
                                <a:cubicBezTo>
                                  <a:pt x="655371" y="331597"/>
                                  <a:pt x="655879" y="331343"/>
                                  <a:pt x="656387" y="331215"/>
                                </a:cubicBezTo>
                                <a:cubicBezTo>
                                  <a:pt x="656895" y="331088"/>
                                  <a:pt x="657403" y="330835"/>
                                  <a:pt x="657911" y="330708"/>
                                </a:cubicBezTo>
                                <a:cubicBezTo>
                                  <a:pt x="658292" y="330581"/>
                                  <a:pt x="658800" y="330326"/>
                                  <a:pt x="659308" y="330200"/>
                                </a:cubicBezTo>
                                <a:cubicBezTo>
                                  <a:pt x="659816" y="330073"/>
                                  <a:pt x="660324" y="329946"/>
                                  <a:pt x="660832" y="329692"/>
                                </a:cubicBezTo>
                                <a:cubicBezTo>
                                  <a:pt x="661213" y="329564"/>
                                  <a:pt x="661721" y="329438"/>
                                  <a:pt x="662229" y="329184"/>
                                </a:cubicBezTo>
                                <a:cubicBezTo>
                                  <a:pt x="662737" y="329057"/>
                                  <a:pt x="663245" y="328930"/>
                                  <a:pt x="663753" y="328675"/>
                                </a:cubicBezTo>
                                <a:cubicBezTo>
                                  <a:pt x="664134" y="328549"/>
                                  <a:pt x="664642" y="328422"/>
                                  <a:pt x="665150" y="328168"/>
                                </a:cubicBezTo>
                                <a:cubicBezTo>
                                  <a:pt x="665658" y="328040"/>
                                  <a:pt x="666166" y="327913"/>
                                  <a:pt x="666547" y="327660"/>
                                </a:cubicBezTo>
                                <a:cubicBezTo>
                                  <a:pt x="667055" y="327533"/>
                                  <a:pt x="667563" y="327278"/>
                                  <a:pt x="668071" y="327025"/>
                                </a:cubicBezTo>
                                <a:cubicBezTo>
                                  <a:pt x="668579" y="326898"/>
                                  <a:pt x="669087" y="326771"/>
                                  <a:pt x="669468" y="326517"/>
                                </a:cubicBezTo>
                                <a:cubicBezTo>
                                  <a:pt x="669976" y="326389"/>
                                  <a:pt x="670484" y="326136"/>
                                  <a:pt x="670992" y="326009"/>
                                </a:cubicBezTo>
                                <a:cubicBezTo>
                                  <a:pt x="671500" y="325755"/>
                                  <a:pt x="672008" y="325627"/>
                                  <a:pt x="672389" y="325374"/>
                                </a:cubicBezTo>
                                <a:cubicBezTo>
                                  <a:pt x="672897" y="325247"/>
                                  <a:pt x="673405" y="325120"/>
                                  <a:pt x="673913" y="324993"/>
                                </a:cubicBezTo>
                                <a:cubicBezTo>
                                  <a:pt x="674421" y="324865"/>
                                  <a:pt x="674929" y="324612"/>
                                  <a:pt x="675310" y="324485"/>
                                </a:cubicBezTo>
                                <a:cubicBezTo>
                                  <a:pt x="675818" y="324358"/>
                                  <a:pt x="676326" y="324231"/>
                                  <a:pt x="676834" y="324103"/>
                                </a:cubicBezTo>
                                <a:cubicBezTo>
                                  <a:pt x="677342" y="323976"/>
                                  <a:pt x="677850" y="323850"/>
                                  <a:pt x="678231" y="323723"/>
                                </a:cubicBezTo>
                                <a:cubicBezTo>
                                  <a:pt x="678739" y="323596"/>
                                  <a:pt x="679247" y="323469"/>
                                  <a:pt x="679755" y="323342"/>
                                </a:cubicBezTo>
                                <a:cubicBezTo>
                                  <a:pt x="680263" y="323214"/>
                                  <a:pt x="680771" y="323088"/>
                                  <a:pt x="681152" y="322961"/>
                                </a:cubicBezTo>
                                <a:cubicBezTo>
                                  <a:pt x="681660" y="322834"/>
                                  <a:pt x="682168" y="322707"/>
                                  <a:pt x="682676" y="322580"/>
                                </a:cubicBezTo>
                                <a:cubicBezTo>
                                  <a:pt x="683184" y="322452"/>
                                  <a:pt x="683565" y="322325"/>
                                  <a:pt x="684073" y="322199"/>
                                </a:cubicBezTo>
                                <a:cubicBezTo>
                                  <a:pt x="684581" y="322072"/>
                                  <a:pt x="685089" y="321945"/>
                                  <a:pt x="685597" y="321690"/>
                                </a:cubicBezTo>
                                <a:cubicBezTo>
                                  <a:pt x="686105" y="321563"/>
                                  <a:pt x="686486" y="321437"/>
                                  <a:pt x="686994" y="321183"/>
                                </a:cubicBezTo>
                                <a:cubicBezTo>
                                  <a:pt x="687502" y="321056"/>
                                  <a:pt x="688010" y="320928"/>
                                  <a:pt x="688518" y="320675"/>
                                </a:cubicBezTo>
                                <a:cubicBezTo>
                                  <a:pt x="689026" y="320548"/>
                                  <a:pt x="689407" y="320421"/>
                                  <a:pt x="689915" y="320167"/>
                                </a:cubicBezTo>
                                <a:cubicBezTo>
                                  <a:pt x="690423" y="320039"/>
                                  <a:pt x="690931" y="319913"/>
                                  <a:pt x="691439" y="319659"/>
                                </a:cubicBezTo>
                                <a:cubicBezTo>
                                  <a:pt x="691947" y="319532"/>
                                  <a:pt x="692328" y="319405"/>
                                  <a:pt x="692836" y="319150"/>
                                </a:cubicBezTo>
                                <a:cubicBezTo>
                                  <a:pt x="693344" y="319024"/>
                                  <a:pt x="693852" y="318897"/>
                                  <a:pt x="694360" y="318770"/>
                                </a:cubicBezTo>
                                <a:cubicBezTo>
                                  <a:pt x="694868" y="318515"/>
                                  <a:pt x="695249" y="318388"/>
                                  <a:pt x="695757" y="318262"/>
                                </a:cubicBezTo>
                                <a:cubicBezTo>
                                  <a:pt x="696265" y="318135"/>
                                  <a:pt x="696773" y="318008"/>
                                  <a:pt x="697281" y="317881"/>
                                </a:cubicBezTo>
                                <a:cubicBezTo>
                                  <a:pt x="697789" y="317753"/>
                                  <a:pt x="698170" y="317626"/>
                                  <a:pt x="698678" y="317373"/>
                                </a:cubicBezTo>
                                <a:cubicBezTo>
                                  <a:pt x="699186" y="317246"/>
                                  <a:pt x="699694" y="317119"/>
                                  <a:pt x="700202" y="316992"/>
                                </a:cubicBezTo>
                                <a:cubicBezTo>
                                  <a:pt x="700583" y="316864"/>
                                  <a:pt x="701091" y="316738"/>
                                  <a:pt x="701599" y="316484"/>
                                </a:cubicBezTo>
                                <a:cubicBezTo>
                                  <a:pt x="702107" y="316357"/>
                                  <a:pt x="702615" y="316230"/>
                                  <a:pt x="703123" y="315975"/>
                                </a:cubicBezTo>
                                <a:cubicBezTo>
                                  <a:pt x="703504" y="315849"/>
                                  <a:pt x="704012" y="315722"/>
                                  <a:pt x="704520" y="315468"/>
                                </a:cubicBezTo>
                                <a:cubicBezTo>
                                  <a:pt x="705028" y="315340"/>
                                  <a:pt x="705536" y="315087"/>
                                  <a:pt x="706044" y="314960"/>
                                </a:cubicBezTo>
                                <a:cubicBezTo>
                                  <a:pt x="706425" y="314706"/>
                                  <a:pt x="706933" y="314578"/>
                                  <a:pt x="707441" y="314451"/>
                                </a:cubicBezTo>
                                <a:cubicBezTo>
                                  <a:pt x="707949" y="314198"/>
                                  <a:pt x="708457" y="314071"/>
                                  <a:pt x="708965" y="313817"/>
                                </a:cubicBezTo>
                                <a:cubicBezTo>
                                  <a:pt x="709346" y="313689"/>
                                  <a:pt x="709854" y="313436"/>
                                  <a:pt x="710362" y="313309"/>
                                </a:cubicBezTo>
                                <a:cubicBezTo>
                                  <a:pt x="710870" y="313055"/>
                                  <a:pt x="711378" y="312927"/>
                                  <a:pt x="711886" y="312674"/>
                                </a:cubicBezTo>
                                <a:cubicBezTo>
                                  <a:pt x="712267" y="312420"/>
                                  <a:pt x="712775" y="312293"/>
                                  <a:pt x="713283" y="312038"/>
                                </a:cubicBezTo>
                                <a:cubicBezTo>
                                  <a:pt x="713791" y="311912"/>
                                  <a:pt x="714299" y="311658"/>
                                  <a:pt x="714807" y="311531"/>
                                </a:cubicBezTo>
                                <a:cubicBezTo>
                                  <a:pt x="715188" y="311276"/>
                                  <a:pt x="715696" y="311023"/>
                                  <a:pt x="716204" y="310896"/>
                                </a:cubicBezTo>
                                <a:cubicBezTo>
                                  <a:pt x="716712" y="310642"/>
                                  <a:pt x="717220" y="310514"/>
                                  <a:pt x="717601" y="310261"/>
                                </a:cubicBezTo>
                                <a:cubicBezTo>
                                  <a:pt x="718109" y="310134"/>
                                  <a:pt x="718617" y="309880"/>
                                  <a:pt x="719125" y="309625"/>
                                </a:cubicBezTo>
                                <a:cubicBezTo>
                                  <a:pt x="719633" y="309499"/>
                                  <a:pt x="720141" y="309372"/>
                                  <a:pt x="720522" y="309118"/>
                                </a:cubicBezTo>
                                <a:cubicBezTo>
                                  <a:pt x="721030" y="308990"/>
                                  <a:pt x="721538" y="308737"/>
                                  <a:pt x="722046" y="308610"/>
                                </a:cubicBezTo>
                                <a:cubicBezTo>
                                  <a:pt x="722554" y="308356"/>
                                  <a:pt x="723062" y="308228"/>
                                  <a:pt x="723443" y="307975"/>
                                </a:cubicBezTo>
                                <a:cubicBezTo>
                                  <a:pt x="723951" y="307848"/>
                                  <a:pt x="724459" y="307721"/>
                                  <a:pt x="724967" y="307467"/>
                                </a:cubicBezTo>
                                <a:cubicBezTo>
                                  <a:pt x="725475" y="307339"/>
                                  <a:pt x="725983" y="307086"/>
                                  <a:pt x="726364" y="306959"/>
                                </a:cubicBezTo>
                                <a:cubicBezTo>
                                  <a:pt x="726872" y="306832"/>
                                  <a:pt x="727380" y="306705"/>
                                  <a:pt x="727888" y="306450"/>
                                </a:cubicBezTo>
                                <a:cubicBezTo>
                                  <a:pt x="728396" y="306324"/>
                                  <a:pt x="728904" y="306197"/>
                                  <a:pt x="729285" y="305943"/>
                                </a:cubicBezTo>
                                <a:cubicBezTo>
                                  <a:pt x="729793" y="305815"/>
                                  <a:pt x="730301" y="305688"/>
                                  <a:pt x="730809" y="305562"/>
                                </a:cubicBezTo>
                                <a:cubicBezTo>
                                  <a:pt x="731317" y="305435"/>
                                  <a:pt x="731825" y="305181"/>
                                  <a:pt x="732206" y="305053"/>
                                </a:cubicBezTo>
                                <a:cubicBezTo>
                                  <a:pt x="732714" y="304926"/>
                                  <a:pt x="733222" y="304800"/>
                                  <a:pt x="733730" y="304673"/>
                                </a:cubicBezTo>
                                <a:cubicBezTo>
                                  <a:pt x="734238" y="304546"/>
                                  <a:pt x="734619" y="304419"/>
                                  <a:pt x="735127" y="304164"/>
                                </a:cubicBezTo>
                                <a:cubicBezTo>
                                  <a:pt x="735635" y="304038"/>
                                  <a:pt x="736143" y="303911"/>
                                  <a:pt x="736651" y="303784"/>
                                </a:cubicBezTo>
                                <a:cubicBezTo>
                                  <a:pt x="737159" y="303657"/>
                                  <a:pt x="737540" y="303530"/>
                                  <a:pt x="738048" y="303402"/>
                                </a:cubicBezTo>
                                <a:cubicBezTo>
                                  <a:pt x="738556" y="303275"/>
                                  <a:pt x="739064" y="303149"/>
                                  <a:pt x="739572" y="303022"/>
                                </a:cubicBezTo>
                                <a:cubicBezTo>
                                  <a:pt x="740080" y="302895"/>
                                  <a:pt x="740461" y="302768"/>
                                  <a:pt x="740969" y="302640"/>
                                </a:cubicBezTo>
                                <a:cubicBezTo>
                                  <a:pt x="741477" y="302513"/>
                                  <a:pt x="741985" y="302387"/>
                                  <a:pt x="742493" y="302260"/>
                                </a:cubicBezTo>
                                <a:cubicBezTo>
                                  <a:pt x="743001" y="302133"/>
                                  <a:pt x="743382" y="302006"/>
                                  <a:pt x="743890" y="301878"/>
                                </a:cubicBezTo>
                                <a:cubicBezTo>
                                  <a:pt x="744398" y="301751"/>
                                  <a:pt x="744906" y="301625"/>
                                  <a:pt x="745414" y="301498"/>
                                </a:cubicBezTo>
                                <a:cubicBezTo>
                                  <a:pt x="745922" y="301371"/>
                                  <a:pt x="746303" y="301244"/>
                                  <a:pt x="746811" y="300989"/>
                                </a:cubicBezTo>
                                <a:cubicBezTo>
                                  <a:pt x="747319" y="300863"/>
                                  <a:pt x="747827" y="300736"/>
                                  <a:pt x="748335" y="300609"/>
                                </a:cubicBezTo>
                                <a:cubicBezTo>
                                  <a:pt x="748843" y="300482"/>
                                  <a:pt x="749224" y="300482"/>
                                  <a:pt x="749732" y="300355"/>
                                </a:cubicBezTo>
                                <a:cubicBezTo>
                                  <a:pt x="750240" y="300227"/>
                                  <a:pt x="750748" y="299974"/>
                                  <a:pt x="751256" y="299847"/>
                                </a:cubicBezTo>
                                <a:cubicBezTo>
                                  <a:pt x="751637" y="299847"/>
                                  <a:pt x="752145" y="299720"/>
                                  <a:pt x="752653" y="299593"/>
                                </a:cubicBezTo>
                                <a:cubicBezTo>
                                  <a:pt x="753161" y="299465"/>
                                  <a:pt x="753669" y="299338"/>
                                  <a:pt x="754177" y="299338"/>
                                </a:cubicBezTo>
                                <a:cubicBezTo>
                                  <a:pt x="754558" y="299212"/>
                                  <a:pt x="755066" y="299085"/>
                                  <a:pt x="755574" y="299085"/>
                                </a:cubicBezTo>
                                <a:cubicBezTo>
                                  <a:pt x="756082" y="298958"/>
                                  <a:pt x="756590" y="298831"/>
                                  <a:pt x="757098" y="298831"/>
                                </a:cubicBezTo>
                                <a:cubicBezTo>
                                  <a:pt x="757479" y="298703"/>
                                  <a:pt x="757987" y="298703"/>
                                  <a:pt x="758495" y="298576"/>
                                </a:cubicBezTo>
                                <a:cubicBezTo>
                                  <a:pt x="759003" y="298576"/>
                                  <a:pt x="759511" y="298450"/>
                                  <a:pt x="760019" y="298323"/>
                                </a:cubicBezTo>
                                <a:cubicBezTo>
                                  <a:pt x="760400" y="298323"/>
                                  <a:pt x="760908" y="298196"/>
                                  <a:pt x="761416" y="298196"/>
                                </a:cubicBezTo>
                                <a:cubicBezTo>
                                  <a:pt x="761924" y="298069"/>
                                  <a:pt x="762432" y="297942"/>
                                  <a:pt x="762940" y="297814"/>
                                </a:cubicBezTo>
                                <a:cubicBezTo>
                                  <a:pt x="763321" y="297814"/>
                                  <a:pt x="763829" y="297688"/>
                                  <a:pt x="764337" y="297561"/>
                                </a:cubicBezTo>
                                <a:cubicBezTo>
                                  <a:pt x="764845" y="297434"/>
                                  <a:pt x="765353" y="297307"/>
                                  <a:pt x="765861" y="297180"/>
                                </a:cubicBezTo>
                                <a:cubicBezTo>
                                  <a:pt x="766242" y="297052"/>
                                  <a:pt x="766750" y="296925"/>
                                  <a:pt x="767258" y="296799"/>
                                </a:cubicBezTo>
                                <a:cubicBezTo>
                                  <a:pt x="767766" y="296672"/>
                                  <a:pt x="768274" y="296545"/>
                                  <a:pt x="768655" y="296418"/>
                                </a:cubicBezTo>
                                <a:cubicBezTo>
                                  <a:pt x="769163" y="296290"/>
                                  <a:pt x="769671" y="296037"/>
                                  <a:pt x="770179" y="295910"/>
                                </a:cubicBezTo>
                                <a:cubicBezTo>
                                  <a:pt x="770687" y="295783"/>
                                  <a:pt x="771195" y="295656"/>
                                  <a:pt x="771576" y="295528"/>
                                </a:cubicBezTo>
                                <a:cubicBezTo>
                                  <a:pt x="772084" y="295401"/>
                                  <a:pt x="772592" y="295275"/>
                                  <a:pt x="773100" y="295148"/>
                                </a:cubicBezTo>
                                <a:cubicBezTo>
                                  <a:pt x="773608" y="295021"/>
                                  <a:pt x="774116" y="294894"/>
                                  <a:pt x="774497" y="294894"/>
                                </a:cubicBezTo>
                                <a:cubicBezTo>
                                  <a:pt x="775005" y="294767"/>
                                  <a:pt x="775513" y="294639"/>
                                  <a:pt x="776021" y="294513"/>
                                </a:cubicBezTo>
                                <a:cubicBezTo>
                                  <a:pt x="776529" y="294386"/>
                                  <a:pt x="777037" y="294259"/>
                                  <a:pt x="777418" y="294132"/>
                                </a:cubicBezTo>
                                <a:cubicBezTo>
                                  <a:pt x="777926" y="294005"/>
                                  <a:pt x="778434" y="293877"/>
                                  <a:pt x="778942" y="293750"/>
                                </a:cubicBezTo>
                                <a:cubicBezTo>
                                  <a:pt x="779450" y="293624"/>
                                  <a:pt x="779958" y="293497"/>
                                  <a:pt x="780339" y="293370"/>
                                </a:cubicBezTo>
                                <a:cubicBezTo>
                                  <a:pt x="780847" y="293243"/>
                                  <a:pt x="781355" y="293115"/>
                                  <a:pt x="781863" y="292988"/>
                                </a:cubicBezTo>
                                <a:cubicBezTo>
                                  <a:pt x="782371" y="292862"/>
                                  <a:pt x="782879" y="292608"/>
                                  <a:pt x="783260" y="292481"/>
                                </a:cubicBezTo>
                                <a:cubicBezTo>
                                  <a:pt x="783768" y="292353"/>
                                  <a:pt x="784276" y="292226"/>
                                  <a:pt x="784784" y="292100"/>
                                </a:cubicBezTo>
                                <a:cubicBezTo>
                                  <a:pt x="785292" y="291973"/>
                                  <a:pt x="785673" y="291719"/>
                                  <a:pt x="786181" y="291592"/>
                                </a:cubicBezTo>
                                <a:cubicBezTo>
                                  <a:pt x="786689" y="291464"/>
                                  <a:pt x="787197" y="291338"/>
                                  <a:pt x="787705" y="291211"/>
                                </a:cubicBezTo>
                                <a:cubicBezTo>
                                  <a:pt x="788213" y="290957"/>
                                  <a:pt x="788594" y="290830"/>
                                  <a:pt x="789102" y="290575"/>
                                </a:cubicBezTo>
                                <a:cubicBezTo>
                                  <a:pt x="789610" y="290449"/>
                                  <a:pt x="790118" y="290322"/>
                                  <a:pt x="790626" y="290068"/>
                                </a:cubicBezTo>
                                <a:cubicBezTo>
                                  <a:pt x="791134" y="289940"/>
                                  <a:pt x="791515" y="289687"/>
                                  <a:pt x="792023" y="289560"/>
                                </a:cubicBezTo>
                                <a:cubicBezTo>
                                  <a:pt x="792531" y="289306"/>
                                  <a:pt x="793039" y="289051"/>
                                  <a:pt x="793547" y="288798"/>
                                </a:cubicBezTo>
                                <a:cubicBezTo>
                                  <a:pt x="794055" y="288544"/>
                                  <a:pt x="794436" y="288417"/>
                                  <a:pt x="794944" y="288163"/>
                                </a:cubicBezTo>
                                <a:cubicBezTo>
                                  <a:pt x="795452" y="287909"/>
                                  <a:pt x="795960" y="287655"/>
                                  <a:pt x="796468" y="287400"/>
                                </a:cubicBezTo>
                                <a:cubicBezTo>
                                  <a:pt x="796976" y="287020"/>
                                  <a:pt x="797357" y="286765"/>
                                  <a:pt x="797865" y="286512"/>
                                </a:cubicBezTo>
                                <a:cubicBezTo>
                                  <a:pt x="798373" y="286258"/>
                                  <a:pt x="798881" y="286003"/>
                                  <a:pt x="799389" y="285750"/>
                                </a:cubicBezTo>
                                <a:cubicBezTo>
                                  <a:pt x="799897" y="285369"/>
                                  <a:pt x="800278" y="285114"/>
                                  <a:pt x="800786" y="284861"/>
                                </a:cubicBezTo>
                                <a:cubicBezTo>
                                  <a:pt x="801294" y="284607"/>
                                  <a:pt x="801802" y="284352"/>
                                  <a:pt x="802310" y="284099"/>
                                </a:cubicBezTo>
                                <a:cubicBezTo>
                                  <a:pt x="802691" y="283718"/>
                                  <a:pt x="803199" y="283590"/>
                                  <a:pt x="803707" y="283337"/>
                                </a:cubicBezTo>
                                <a:cubicBezTo>
                                  <a:pt x="804215" y="283083"/>
                                  <a:pt x="804723" y="282828"/>
                                  <a:pt x="805231" y="282575"/>
                                </a:cubicBezTo>
                                <a:cubicBezTo>
                                  <a:pt x="805612" y="282321"/>
                                  <a:pt x="806120" y="282194"/>
                                  <a:pt x="806628" y="281939"/>
                                </a:cubicBezTo>
                                <a:cubicBezTo>
                                  <a:pt x="807136" y="281686"/>
                                  <a:pt x="807644" y="281432"/>
                                  <a:pt x="808152" y="281305"/>
                                </a:cubicBezTo>
                                <a:cubicBezTo>
                                  <a:pt x="808533" y="281050"/>
                                  <a:pt x="809041" y="280797"/>
                                  <a:pt x="809549" y="280543"/>
                                </a:cubicBezTo>
                                <a:cubicBezTo>
                                  <a:pt x="810057" y="280288"/>
                                  <a:pt x="810565" y="280035"/>
                                  <a:pt x="811073" y="279781"/>
                                </a:cubicBezTo>
                                <a:cubicBezTo>
                                  <a:pt x="811454" y="279526"/>
                                  <a:pt x="811962" y="279273"/>
                                  <a:pt x="812470" y="279019"/>
                                </a:cubicBezTo>
                                <a:cubicBezTo>
                                  <a:pt x="812978" y="278638"/>
                                  <a:pt x="813486" y="278384"/>
                                  <a:pt x="813994" y="278130"/>
                                </a:cubicBezTo>
                                <a:cubicBezTo>
                                  <a:pt x="814375" y="277749"/>
                                  <a:pt x="814883" y="277495"/>
                                  <a:pt x="815391" y="277240"/>
                                </a:cubicBezTo>
                                <a:cubicBezTo>
                                  <a:pt x="815899" y="276860"/>
                                  <a:pt x="816407" y="276606"/>
                                  <a:pt x="816915" y="276351"/>
                                </a:cubicBezTo>
                                <a:cubicBezTo>
                                  <a:pt x="817296" y="275971"/>
                                  <a:pt x="817804" y="275717"/>
                                  <a:pt x="818312" y="275463"/>
                                </a:cubicBezTo>
                                <a:cubicBezTo>
                                  <a:pt x="818820" y="275082"/>
                                  <a:pt x="819328" y="274827"/>
                                  <a:pt x="819709" y="274447"/>
                                </a:cubicBezTo>
                                <a:cubicBezTo>
                                  <a:pt x="820217" y="274193"/>
                                  <a:pt x="820725" y="273938"/>
                                  <a:pt x="821233" y="273558"/>
                                </a:cubicBezTo>
                                <a:cubicBezTo>
                                  <a:pt x="821741" y="273303"/>
                                  <a:pt x="822249" y="273050"/>
                                  <a:pt x="822630" y="272669"/>
                                </a:cubicBezTo>
                                <a:cubicBezTo>
                                  <a:pt x="823138" y="272414"/>
                                  <a:pt x="823646" y="272034"/>
                                  <a:pt x="824154" y="271780"/>
                                </a:cubicBezTo>
                                <a:cubicBezTo>
                                  <a:pt x="824662" y="271399"/>
                                  <a:pt x="825170" y="271145"/>
                                  <a:pt x="825551" y="270890"/>
                                </a:cubicBezTo>
                                <a:cubicBezTo>
                                  <a:pt x="826059" y="270510"/>
                                  <a:pt x="826567" y="270256"/>
                                  <a:pt x="827075" y="269875"/>
                                </a:cubicBezTo>
                                <a:cubicBezTo>
                                  <a:pt x="827583" y="269621"/>
                                  <a:pt x="828091" y="269239"/>
                                  <a:pt x="828472" y="268986"/>
                                </a:cubicBezTo>
                                <a:cubicBezTo>
                                  <a:pt x="828980" y="268605"/>
                                  <a:pt x="829488" y="268350"/>
                                  <a:pt x="829996" y="268097"/>
                                </a:cubicBezTo>
                                <a:cubicBezTo>
                                  <a:pt x="830504" y="267715"/>
                                  <a:pt x="831012" y="267462"/>
                                  <a:pt x="831393" y="267208"/>
                                </a:cubicBezTo>
                                <a:cubicBezTo>
                                  <a:pt x="831901" y="266953"/>
                                  <a:pt x="832409" y="266573"/>
                                  <a:pt x="832917" y="266319"/>
                                </a:cubicBezTo>
                                <a:cubicBezTo>
                                  <a:pt x="833425" y="265938"/>
                                  <a:pt x="833806" y="265684"/>
                                  <a:pt x="834314" y="265302"/>
                                </a:cubicBezTo>
                                <a:cubicBezTo>
                                  <a:pt x="834822" y="265049"/>
                                  <a:pt x="835330" y="264668"/>
                                  <a:pt x="835838" y="264287"/>
                                </a:cubicBezTo>
                                <a:cubicBezTo>
                                  <a:pt x="836346" y="264033"/>
                                  <a:pt x="836727" y="263651"/>
                                  <a:pt x="837235" y="263271"/>
                                </a:cubicBezTo>
                                <a:cubicBezTo>
                                  <a:pt x="837743" y="262889"/>
                                  <a:pt x="838251" y="262636"/>
                                  <a:pt x="838759" y="262255"/>
                                </a:cubicBezTo>
                                <a:cubicBezTo>
                                  <a:pt x="839267" y="261874"/>
                                  <a:pt x="839648" y="261493"/>
                                  <a:pt x="840156" y="261112"/>
                                </a:cubicBezTo>
                                <a:cubicBezTo>
                                  <a:pt x="840664" y="260731"/>
                                  <a:pt x="841172" y="260350"/>
                                  <a:pt x="841680" y="260096"/>
                                </a:cubicBezTo>
                                <a:cubicBezTo>
                                  <a:pt x="842188" y="259714"/>
                                  <a:pt x="842569" y="259334"/>
                                  <a:pt x="843077" y="259080"/>
                                </a:cubicBezTo>
                                <a:cubicBezTo>
                                  <a:pt x="843585" y="258699"/>
                                  <a:pt x="844093" y="258445"/>
                                  <a:pt x="844601" y="258063"/>
                                </a:cubicBezTo>
                                <a:cubicBezTo>
                                  <a:pt x="845109" y="257810"/>
                                  <a:pt x="845490" y="257428"/>
                                  <a:pt x="845998" y="257175"/>
                                </a:cubicBezTo>
                                <a:cubicBezTo>
                                  <a:pt x="846506" y="256921"/>
                                  <a:pt x="847014" y="256667"/>
                                  <a:pt x="847522" y="256413"/>
                                </a:cubicBezTo>
                                <a:cubicBezTo>
                                  <a:pt x="848030" y="256159"/>
                                  <a:pt x="848411" y="255905"/>
                                  <a:pt x="848919" y="255650"/>
                                </a:cubicBezTo>
                                <a:cubicBezTo>
                                  <a:pt x="849427" y="255397"/>
                                  <a:pt x="849935" y="255143"/>
                                  <a:pt x="850443" y="254888"/>
                                </a:cubicBezTo>
                                <a:cubicBezTo>
                                  <a:pt x="850824" y="254762"/>
                                  <a:pt x="851332" y="254508"/>
                                  <a:pt x="851840" y="254253"/>
                                </a:cubicBezTo>
                                <a:cubicBezTo>
                                  <a:pt x="852348" y="254126"/>
                                  <a:pt x="852856" y="253873"/>
                                  <a:pt x="853364" y="253746"/>
                                </a:cubicBezTo>
                                <a:cubicBezTo>
                                  <a:pt x="853745" y="253492"/>
                                  <a:pt x="854253" y="253364"/>
                                  <a:pt x="854761" y="253238"/>
                                </a:cubicBezTo>
                                <a:cubicBezTo>
                                  <a:pt x="855269" y="253111"/>
                                  <a:pt x="855777" y="252857"/>
                                  <a:pt x="856285" y="252730"/>
                                </a:cubicBezTo>
                                <a:cubicBezTo>
                                  <a:pt x="856666" y="252602"/>
                                  <a:pt x="857174" y="252475"/>
                                  <a:pt x="857682" y="252349"/>
                                </a:cubicBezTo>
                                <a:cubicBezTo>
                                  <a:pt x="858190" y="252222"/>
                                  <a:pt x="858698" y="252095"/>
                                  <a:pt x="859206" y="252095"/>
                                </a:cubicBezTo>
                                <a:cubicBezTo>
                                  <a:pt x="859587" y="251968"/>
                                  <a:pt x="860095" y="251840"/>
                                  <a:pt x="860603" y="251713"/>
                                </a:cubicBezTo>
                                <a:cubicBezTo>
                                  <a:pt x="861111" y="251587"/>
                                  <a:pt x="861619" y="251460"/>
                                  <a:pt x="862127" y="251460"/>
                                </a:cubicBezTo>
                                <a:cubicBezTo>
                                  <a:pt x="862508" y="251333"/>
                                  <a:pt x="863016" y="251206"/>
                                  <a:pt x="863524" y="251206"/>
                                </a:cubicBezTo>
                                <a:cubicBezTo>
                                  <a:pt x="864032" y="251078"/>
                                  <a:pt x="864540" y="250951"/>
                                  <a:pt x="865048" y="250951"/>
                                </a:cubicBezTo>
                                <a:cubicBezTo>
                                  <a:pt x="865429" y="250825"/>
                                  <a:pt x="865937" y="250825"/>
                                  <a:pt x="866445" y="250825"/>
                                </a:cubicBezTo>
                                <a:cubicBezTo>
                                  <a:pt x="866953" y="250698"/>
                                  <a:pt x="867461" y="250698"/>
                                  <a:pt x="867842" y="250698"/>
                                </a:cubicBezTo>
                                <a:cubicBezTo>
                                  <a:pt x="868350" y="250698"/>
                                  <a:pt x="868858" y="250698"/>
                                  <a:pt x="869366" y="250698"/>
                                </a:cubicBezTo>
                                <a:cubicBezTo>
                                  <a:pt x="869874" y="250698"/>
                                  <a:pt x="870382" y="250698"/>
                                  <a:pt x="870763" y="250698"/>
                                </a:cubicBezTo>
                                <a:cubicBezTo>
                                  <a:pt x="871271" y="250698"/>
                                  <a:pt x="871779" y="250698"/>
                                  <a:pt x="872287" y="250698"/>
                                </a:cubicBezTo>
                                <a:cubicBezTo>
                                  <a:pt x="872795" y="250698"/>
                                  <a:pt x="873303" y="250698"/>
                                  <a:pt x="873684" y="250825"/>
                                </a:cubicBezTo>
                                <a:cubicBezTo>
                                  <a:pt x="874192" y="250825"/>
                                  <a:pt x="874700" y="250825"/>
                                  <a:pt x="875208" y="250951"/>
                                </a:cubicBezTo>
                                <a:cubicBezTo>
                                  <a:pt x="875716" y="250951"/>
                                  <a:pt x="876224" y="250951"/>
                                  <a:pt x="876605" y="250951"/>
                                </a:cubicBezTo>
                                <a:cubicBezTo>
                                  <a:pt x="877113" y="251078"/>
                                  <a:pt x="877621" y="251078"/>
                                  <a:pt x="878129" y="251078"/>
                                </a:cubicBezTo>
                                <a:cubicBezTo>
                                  <a:pt x="878637" y="251206"/>
                                  <a:pt x="879145" y="251333"/>
                                  <a:pt x="879526" y="251333"/>
                                </a:cubicBezTo>
                                <a:cubicBezTo>
                                  <a:pt x="880034" y="251460"/>
                                  <a:pt x="880542" y="251460"/>
                                  <a:pt x="881050" y="251587"/>
                                </a:cubicBezTo>
                                <a:cubicBezTo>
                                  <a:pt x="881558" y="251713"/>
                                  <a:pt x="882066" y="251840"/>
                                  <a:pt x="882447" y="251968"/>
                                </a:cubicBezTo>
                                <a:cubicBezTo>
                                  <a:pt x="882955" y="251968"/>
                                  <a:pt x="883463" y="252095"/>
                                  <a:pt x="883971" y="252222"/>
                                </a:cubicBezTo>
                                <a:cubicBezTo>
                                  <a:pt x="884479" y="252349"/>
                                  <a:pt x="884860" y="252475"/>
                                  <a:pt x="885368" y="252602"/>
                                </a:cubicBezTo>
                                <a:cubicBezTo>
                                  <a:pt x="885876" y="252730"/>
                                  <a:pt x="886384" y="252857"/>
                                  <a:pt x="886892" y="252984"/>
                                </a:cubicBezTo>
                                <a:cubicBezTo>
                                  <a:pt x="887400" y="253111"/>
                                  <a:pt x="887781" y="253238"/>
                                  <a:pt x="888289" y="253238"/>
                                </a:cubicBezTo>
                                <a:cubicBezTo>
                                  <a:pt x="888797" y="253364"/>
                                  <a:pt x="889305" y="253492"/>
                                  <a:pt x="889813" y="253619"/>
                                </a:cubicBezTo>
                                <a:cubicBezTo>
                                  <a:pt x="890321" y="253746"/>
                                  <a:pt x="890702" y="253746"/>
                                  <a:pt x="891210" y="253873"/>
                                </a:cubicBezTo>
                                <a:cubicBezTo>
                                  <a:pt x="891718" y="253873"/>
                                  <a:pt x="892226" y="254000"/>
                                  <a:pt x="892734" y="254126"/>
                                </a:cubicBezTo>
                                <a:cubicBezTo>
                                  <a:pt x="893242" y="254126"/>
                                  <a:pt x="893623" y="254126"/>
                                  <a:pt x="894131" y="254253"/>
                                </a:cubicBezTo>
                                <a:cubicBezTo>
                                  <a:pt x="894639" y="254253"/>
                                  <a:pt x="895147" y="254381"/>
                                  <a:pt x="895655" y="254381"/>
                                </a:cubicBezTo>
                                <a:cubicBezTo>
                                  <a:pt x="896163" y="254381"/>
                                  <a:pt x="896544" y="254381"/>
                                  <a:pt x="897052" y="254381"/>
                                </a:cubicBezTo>
                                <a:cubicBezTo>
                                  <a:pt x="897560" y="254508"/>
                                  <a:pt x="898068" y="254508"/>
                                  <a:pt x="898576" y="254508"/>
                                </a:cubicBezTo>
                                <a:cubicBezTo>
                                  <a:pt x="899084" y="254508"/>
                                  <a:pt x="899465" y="254508"/>
                                  <a:pt x="899973" y="254508"/>
                                </a:cubicBezTo>
                                <a:cubicBezTo>
                                  <a:pt x="900481" y="254508"/>
                                  <a:pt x="900989" y="254635"/>
                                  <a:pt x="901497" y="254635"/>
                                </a:cubicBezTo>
                                <a:cubicBezTo>
                                  <a:pt x="901878" y="254635"/>
                                  <a:pt x="902386" y="254635"/>
                                  <a:pt x="902894" y="254635"/>
                                </a:cubicBezTo>
                                <a:cubicBezTo>
                                  <a:pt x="903402" y="254635"/>
                                  <a:pt x="903910" y="254635"/>
                                  <a:pt x="904418" y="254762"/>
                                </a:cubicBezTo>
                                <a:cubicBezTo>
                                  <a:pt x="904799" y="254762"/>
                                  <a:pt x="905307" y="254762"/>
                                  <a:pt x="905815" y="254762"/>
                                </a:cubicBezTo>
                                <a:cubicBezTo>
                                  <a:pt x="906323" y="254762"/>
                                  <a:pt x="906831" y="254888"/>
                                  <a:pt x="907339" y="254888"/>
                                </a:cubicBezTo>
                                <a:cubicBezTo>
                                  <a:pt x="907720" y="254888"/>
                                  <a:pt x="908228" y="255015"/>
                                  <a:pt x="908736" y="255015"/>
                                </a:cubicBezTo>
                                <a:cubicBezTo>
                                  <a:pt x="909244" y="255015"/>
                                  <a:pt x="909752" y="255143"/>
                                  <a:pt x="910260" y="255143"/>
                                </a:cubicBezTo>
                                <a:cubicBezTo>
                                  <a:pt x="910641" y="255143"/>
                                  <a:pt x="911149" y="255270"/>
                                  <a:pt x="911657" y="255270"/>
                                </a:cubicBezTo>
                                <a:cubicBezTo>
                                  <a:pt x="912165" y="255270"/>
                                  <a:pt x="912673" y="255270"/>
                                  <a:pt x="913181" y="255270"/>
                                </a:cubicBezTo>
                                <a:cubicBezTo>
                                  <a:pt x="913562" y="255270"/>
                                  <a:pt x="914070" y="255397"/>
                                  <a:pt x="914578" y="255397"/>
                                </a:cubicBezTo>
                                <a:cubicBezTo>
                                  <a:pt x="915086" y="255397"/>
                                  <a:pt x="915594" y="255270"/>
                                  <a:pt x="916102" y="255270"/>
                                </a:cubicBezTo>
                                <a:cubicBezTo>
                                  <a:pt x="916483" y="255270"/>
                                  <a:pt x="916991" y="255270"/>
                                  <a:pt x="917499" y="255270"/>
                                </a:cubicBezTo>
                                <a:cubicBezTo>
                                  <a:pt x="918007" y="255143"/>
                                  <a:pt x="918515" y="255143"/>
                                  <a:pt x="918896" y="255143"/>
                                </a:cubicBezTo>
                                <a:cubicBezTo>
                                  <a:pt x="919404" y="255015"/>
                                  <a:pt x="919912" y="255015"/>
                                  <a:pt x="920420" y="255015"/>
                                </a:cubicBezTo>
                                <a:cubicBezTo>
                                  <a:pt x="920928" y="254888"/>
                                  <a:pt x="921436" y="254888"/>
                                  <a:pt x="921817" y="254762"/>
                                </a:cubicBezTo>
                                <a:cubicBezTo>
                                  <a:pt x="922325" y="254762"/>
                                  <a:pt x="922833" y="254762"/>
                                  <a:pt x="923341" y="254762"/>
                                </a:cubicBezTo>
                                <a:cubicBezTo>
                                  <a:pt x="923849" y="254635"/>
                                  <a:pt x="924357" y="254635"/>
                                  <a:pt x="924738" y="254635"/>
                                </a:cubicBezTo>
                                <a:cubicBezTo>
                                  <a:pt x="925246" y="254508"/>
                                  <a:pt x="925754" y="254508"/>
                                  <a:pt x="926262" y="254508"/>
                                </a:cubicBezTo>
                                <a:cubicBezTo>
                                  <a:pt x="926770" y="254508"/>
                                  <a:pt x="927278" y="254508"/>
                                  <a:pt x="927659" y="254381"/>
                                </a:cubicBezTo>
                                <a:cubicBezTo>
                                  <a:pt x="928167" y="254381"/>
                                  <a:pt x="928675" y="254381"/>
                                  <a:pt x="929183" y="254381"/>
                                </a:cubicBezTo>
                                <a:cubicBezTo>
                                  <a:pt x="929691" y="254381"/>
                                  <a:pt x="930199" y="254381"/>
                                  <a:pt x="930580" y="254381"/>
                                </a:cubicBezTo>
                                <a:cubicBezTo>
                                  <a:pt x="931088" y="254381"/>
                                  <a:pt x="931596" y="254381"/>
                                  <a:pt x="932104" y="254253"/>
                                </a:cubicBezTo>
                                <a:cubicBezTo>
                                  <a:pt x="932612" y="254253"/>
                                  <a:pt x="933120" y="254253"/>
                                  <a:pt x="933501" y="254253"/>
                                </a:cubicBezTo>
                                <a:cubicBezTo>
                                  <a:pt x="934009" y="254253"/>
                                  <a:pt x="934517" y="254253"/>
                                  <a:pt x="935025" y="254126"/>
                                </a:cubicBezTo>
                                <a:cubicBezTo>
                                  <a:pt x="935533" y="254126"/>
                                  <a:pt x="935914" y="254000"/>
                                  <a:pt x="936422" y="254000"/>
                                </a:cubicBezTo>
                                <a:cubicBezTo>
                                  <a:pt x="936930" y="253873"/>
                                  <a:pt x="937438" y="253873"/>
                                  <a:pt x="937946" y="253746"/>
                                </a:cubicBezTo>
                                <a:cubicBezTo>
                                  <a:pt x="938454" y="253619"/>
                                  <a:pt x="938835" y="253619"/>
                                  <a:pt x="939343" y="253492"/>
                                </a:cubicBezTo>
                                <a:cubicBezTo>
                                  <a:pt x="939851" y="253364"/>
                                  <a:pt x="940359" y="253238"/>
                                  <a:pt x="940867" y="253111"/>
                                </a:cubicBezTo>
                                <a:cubicBezTo>
                                  <a:pt x="941375" y="252984"/>
                                  <a:pt x="941756" y="252857"/>
                                  <a:pt x="942264" y="252602"/>
                                </a:cubicBezTo>
                                <a:cubicBezTo>
                                  <a:pt x="942772" y="252475"/>
                                  <a:pt x="943280" y="252349"/>
                                  <a:pt x="943788" y="252222"/>
                                </a:cubicBezTo>
                                <a:cubicBezTo>
                                  <a:pt x="944296" y="252095"/>
                                  <a:pt x="944677" y="251968"/>
                                  <a:pt x="945185" y="251713"/>
                                </a:cubicBezTo>
                                <a:cubicBezTo>
                                  <a:pt x="945693" y="251587"/>
                                  <a:pt x="946201" y="251460"/>
                                  <a:pt x="946709" y="251333"/>
                                </a:cubicBezTo>
                                <a:cubicBezTo>
                                  <a:pt x="947217" y="251078"/>
                                  <a:pt x="947598" y="250951"/>
                                  <a:pt x="948106" y="250825"/>
                                </a:cubicBezTo>
                                <a:cubicBezTo>
                                  <a:pt x="948614" y="250698"/>
                                  <a:pt x="949122" y="250571"/>
                                  <a:pt x="949630" y="250444"/>
                                </a:cubicBezTo>
                                <a:cubicBezTo>
                                  <a:pt x="950138" y="250189"/>
                                  <a:pt x="950519" y="250063"/>
                                  <a:pt x="951027" y="249936"/>
                                </a:cubicBezTo>
                                <a:cubicBezTo>
                                  <a:pt x="951535" y="249809"/>
                                  <a:pt x="952043" y="249682"/>
                                  <a:pt x="952551" y="249427"/>
                                </a:cubicBezTo>
                                <a:cubicBezTo>
                                  <a:pt x="952932" y="249300"/>
                                  <a:pt x="953440" y="249174"/>
                                  <a:pt x="953948" y="249047"/>
                                </a:cubicBezTo>
                                <a:cubicBezTo>
                                  <a:pt x="954456" y="248793"/>
                                  <a:pt x="954964" y="248665"/>
                                  <a:pt x="955472" y="248538"/>
                                </a:cubicBezTo>
                                <a:cubicBezTo>
                                  <a:pt x="955853" y="248412"/>
                                  <a:pt x="956361" y="248158"/>
                                  <a:pt x="956869" y="248031"/>
                                </a:cubicBezTo>
                                <a:cubicBezTo>
                                  <a:pt x="957377" y="247903"/>
                                  <a:pt x="957885" y="247776"/>
                                  <a:pt x="958393" y="247650"/>
                                </a:cubicBezTo>
                                <a:cubicBezTo>
                                  <a:pt x="958774" y="247523"/>
                                  <a:pt x="959282" y="247269"/>
                                  <a:pt x="959790" y="247142"/>
                                </a:cubicBezTo>
                                <a:cubicBezTo>
                                  <a:pt x="960298" y="247014"/>
                                  <a:pt x="960806" y="246888"/>
                                  <a:pt x="961314" y="246634"/>
                                </a:cubicBezTo>
                                <a:cubicBezTo>
                                  <a:pt x="961695" y="246507"/>
                                  <a:pt x="962203" y="246380"/>
                                  <a:pt x="962711" y="246125"/>
                                </a:cubicBezTo>
                                <a:cubicBezTo>
                                  <a:pt x="963219" y="245999"/>
                                  <a:pt x="963727" y="245745"/>
                                  <a:pt x="964235" y="245618"/>
                                </a:cubicBezTo>
                                <a:cubicBezTo>
                                  <a:pt x="964616" y="245363"/>
                                  <a:pt x="965124" y="245110"/>
                                  <a:pt x="965632" y="244856"/>
                                </a:cubicBezTo>
                                <a:cubicBezTo>
                                  <a:pt x="966140" y="244601"/>
                                  <a:pt x="966648" y="244475"/>
                                  <a:pt x="967156" y="244221"/>
                                </a:cubicBezTo>
                                <a:cubicBezTo>
                                  <a:pt x="967537" y="243967"/>
                                  <a:pt x="968045" y="243713"/>
                                  <a:pt x="968553" y="243459"/>
                                </a:cubicBezTo>
                                <a:cubicBezTo>
                                  <a:pt x="969061" y="243205"/>
                                  <a:pt x="969569" y="242950"/>
                                  <a:pt x="969950" y="242697"/>
                                </a:cubicBezTo>
                                <a:cubicBezTo>
                                  <a:pt x="970458" y="242443"/>
                                  <a:pt x="970966" y="242315"/>
                                  <a:pt x="971474" y="242062"/>
                                </a:cubicBezTo>
                                <a:cubicBezTo>
                                  <a:pt x="971982" y="241935"/>
                                  <a:pt x="972490" y="241681"/>
                                  <a:pt x="972871" y="241553"/>
                                </a:cubicBezTo>
                                <a:cubicBezTo>
                                  <a:pt x="973379" y="241426"/>
                                  <a:pt x="973887" y="241300"/>
                                  <a:pt x="974395" y="241173"/>
                                </a:cubicBezTo>
                                <a:cubicBezTo>
                                  <a:pt x="974903" y="240919"/>
                                  <a:pt x="975411" y="240792"/>
                                  <a:pt x="975792" y="240664"/>
                                </a:cubicBezTo>
                                <a:cubicBezTo>
                                  <a:pt x="976300" y="240538"/>
                                  <a:pt x="976808" y="240538"/>
                                  <a:pt x="977316" y="240411"/>
                                </a:cubicBezTo>
                                <a:cubicBezTo>
                                  <a:pt x="977824" y="240284"/>
                                  <a:pt x="978332" y="240157"/>
                                  <a:pt x="978713" y="240030"/>
                                </a:cubicBezTo>
                                <a:cubicBezTo>
                                  <a:pt x="979221" y="239902"/>
                                  <a:pt x="979729" y="239775"/>
                                  <a:pt x="980237" y="239649"/>
                                </a:cubicBezTo>
                                <a:cubicBezTo>
                                  <a:pt x="980745" y="239649"/>
                                  <a:pt x="981253" y="239522"/>
                                  <a:pt x="981634" y="239395"/>
                                </a:cubicBezTo>
                                <a:cubicBezTo>
                                  <a:pt x="982142" y="239268"/>
                                  <a:pt x="982650" y="239140"/>
                                  <a:pt x="983158" y="239013"/>
                                </a:cubicBezTo>
                                <a:cubicBezTo>
                                  <a:pt x="983666" y="238887"/>
                                  <a:pt x="984174" y="238760"/>
                                  <a:pt x="984555" y="238633"/>
                                </a:cubicBezTo>
                                <a:cubicBezTo>
                                  <a:pt x="985063" y="238633"/>
                                  <a:pt x="985571" y="238506"/>
                                  <a:pt x="986079" y="238378"/>
                                </a:cubicBezTo>
                                <a:cubicBezTo>
                                  <a:pt x="986587" y="238251"/>
                                  <a:pt x="986968" y="238251"/>
                                  <a:pt x="987476" y="238125"/>
                                </a:cubicBezTo>
                                <a:cubicBezTo>
                                  <a:pt x="987984" y="238125"/>
                                  <a:pt x="988492" y="237998"/>
                                  <a:pt x="989000" y="237998"/>
                                </a:cubicBezTo>
                                <a:cubicBezTo>
                                  <a:pt x="989508" y="237998"/>
                                  <a:pt x="989889" y="237998"/>
                                  <a:pt x="990397" y="237998"/>
                                </a:cubicBezTo>
                                <a:cubicBezTo>
                                  <a:pt x="990905" y="237998"/>
                                  <a:pt x="991413" y="237998"/>
                                  <a:pt x="991921" y="238125"/>
                                </a:cubicBezTo>
                                <a:cubicBezTo>
                                  <a:pt x="992429" y="238125"/>
                                  <a:pt x="992810" y="238251"/>
                                  <a:pt x="993318" y="238251"/>
                                </a:cubicBezTo>
                                <a:cubicBezTo>
                                  <a:pt x="993826" y="238378"/>
                                  <a:pt x="994334" y="238506"/>
                                  <a:pt x="994842" y="238506"/>
                                </a:cubicBezTo>
                                <a:cubicBezTo>
                                  <a:pt x="995350" y="238633"/>
                                  <a:pt x="995731" y="238760"/>
                                  <a:pt x="996239" y="238887"/>
                                </a:cubicBezTo>
                                <a:cubicBezTo>
                                  <a:pt x="996747" y="238887"/>
                                  <a:pt x="997255" y="239013"/>
                                  <a:pt x="997763" y="239140"/>
                                </a:cubicBezTo>
                                <a:cubicBezTo>
                                  <a:pt x="998271" y="239140"/>
                                  <a:pt x="998652" y="239268"/>
                                  <a:pt x="999160" y="239395"/>
                                </a:cubicBezTo>
                                <a:cubicBezTo>
                                  <a:pt x="999668" y="239395"/>
                                  <a:pt x="1000176" y="239522"/>
                                  <a:pt x="1000684" y="239522"/>
                                </a:cubicBezTo>
                                <a:cubicBezTo>
                                  <a:pt x="1001192" y="239522"/>
                                  <a:pt x="1001573" y="239522"/>
                                  <a:pt x="1002081" y="239649"/>
                                </a:cubicBezTo>
                                <a:cubicBezTo>
                                  <a:pt x="1002589" y="239649"/>
                                  <a:pt x="1003097" y="239649"/>
                                  <a:pt x="1003605" y="239649"/>
                                </a:cubicBezTo>
                                <a:cubicBezTo>
                                  <a:pt x="1003986" y="239522"/>
                                  <a:pt x="1004494" y="239522"/>
                                  <a:pt x="1005002" y="239522"/>
                                </a:cubicBezTo>
                                <a:cubicBezTo>
                                  <a:pt x="1005510" y="239522"/>
                                  <a:pt x="1006018" y="239522"/>
                                  <a:pt x="1006526" y="239395"/>
                                </a:cubicBezTo>
                                <a:cubicBezTo>
                                  <a:pt x="1006907" y="239395"/>
                                  <a:pt x="1007415" y="239395"/>
                                  <a:pt x="1007923" y="239395"/>
                                </a:cubicBezTo>
                                <a:cubicBezTo>
                                  <a:pt x="1008431" y="239268"/>
                                  <a:pt x="1008939" y="239268"/>
                                  <a:pt x="1009447" y="239140"/>
                                </a:cubicBezTo>
                                <a:cubicBezTo>
                                  <a:pt x="1009828" y="239140"/>
                                  <a:pt x="1010336" y="239140"/>
                                  <a:pt x="1010844" y="239013"/>
                                </a:cubicBezTo>
                                <a:cubicBezTo>
                                  <a:pt x="1011352" y="239013"/>
                                  <a:pt x="1011860" y="239013"/>
                                  <a:pt x="1012368" y="238887"/>
                                </a:cubicBezTo>
                                <a:cubicBezTo>
                                  <a:pt x="1012749" y="238887"/>
                                  <a:pt x="1013257" y="238760"/>
                                  <a:pt x="1013765" y="238760"/>
                                </a:cubicBezTo>
                                <a:cubicBezTo>
                                  <a:pt x="1014273" y="238760"/>
                                  <a:pt x="1014781" y="238633"/>
                                  <a:pt x="1015289" y="238633"/>
                                </a:cubicBezTo>
                                <a:cubicBezTo>
                                  <a:pt x="1015670" y="238506"/>
                                  <a:pt x="1016178" y="238506"/>
                                  <a:pt x="1016686" y="238506"/>
                                </a:cubicBezTo>
                                <a:cubicBezTo>
                                  <a:pt x="1017194" y="238378"/>
                                  <a:pt x="1017702" y="238378"/>
                                  <a:pt x="1018210" y="238251"/>
                                </a:cubicBezTo>
                                <a:cubicBezTo>
                                  <a:pt x="1018591" y="238251"/>
                                  <a:pt x="1019099" y="238251"/>
                                  <a:pt x="1019607" y="238125"/>
                                </a:cubicBezTo>
                                <a:cubicBezTo>
                                  <a:pt x="1020115" y="238125"/>
                                  <a:pt x="1020623" y="237998"/>
                                  <a:pt x="1021004" y="237998"/>
                                </a:cubicBezTo>
                                <a:cubicBezTo>
                                  <a:pt x="1021512" y="237871"/>
                                  <a:pt x="1022020" y="237871"/>
                                  <a:pt x="1022528" y="237744"/>
                                </a:cubicBezTo>
                                <a:cubicBezTo>
                                  <a:pt x="1023036" y="237744"/>
                                  <a:pt x="1023544" y="237617"/>
                                  <a:pt x="1023925" y="237489"/>
                                </a:cubicBezTo>
                                <a:cubicBezTo>
                                  <a:pt x="1024433" y="237489"/>
                                  <a:pt x="1024941" y="237363"/>
                                  <a:pt x="1025449" y="237236"/>
                                </a:cubicBezTo>
                                <a:cubicBezTo>
                                  <a:pt x="1025957" y="237236"/>
                                  <a:pt x="1026465" y="237109"/>
                                  <a:pt x="1026846" y="236982"/>
                                </a:cubicBezTo>
                                <a:cubicBezTo>
                                  <a:pt x="1027354" y="236855"/>
                                  <a:pt x="1027862" y="236727"/>
                                  <a:pt x="1028370" y="236727"/>
                                </a:cubicBezTo>
                                <a:cubicBezTo>
                                  <a:pt x="1028878" y="236600"/>
                                  <a:pt x="1029386" y="236474"/>
                                  <a:pt x="1029767" y="236347"/>
                                </a:cubicBezTo>
                                <a:cubicBezTo>
                                  <a:pt x="1030275" y="236220"/>
                                  <a:pt x="1030783" y="236093"/>
                                  <a:pt x="1031291" y="235965"/>
                                </a:cubicBezTo>
                                <a:cubicBezTo>
                                  <a:pt x="1031799" y="235838"/>
                                  <a:pt x="1032307" y="235712"/>
                                  <a:pt x="1032688" y="235585"/>
                                </a:cubicBezTo>
                                <a:cubicBezTo>
                                  <a:pt x="1033196" y="235458"/>
                                  <a:pt x="1033704" y="235203"/>
                                  <a:pt x="1034212" y="235076"/>
                                </a:cubicBezTo>
                                <a:cubicBezTo>
                                  <a:pt x="1034720" y="234950"/>
                                  <a:pt x="1035101" y="234823"/>
                                  <a:pt x="1035609" y="234569"/>
                                </a:cubicBezTo>
                                <a:cubicBezTo>
                                  <a:pt x="1036117" y="234442"/>
                                  <a:pt x="1036625" y="234314"/>
                                  <a:pt x="1037133" y="234061"/>
                                </a:cubicBezTo>
                                <a:cubicBezTo>
                                  <a:pt x="1037641" y="233934"/>
                                  <a:pt x="1038022" y="233807"/>
                                  <a:pt x="1038530" y="233680"/>
                                </a:cubicBezTo>
                                <a:cubicBezTo>
                                  <a:pt x="1039038" y="233425"/>
                                  <a:pt x="1039546" y="233299"/>
                                  <a:pt x="1040054" y="233045"/>
                                </a:cubicBezTo>
                                <a:cubicBezTo>
                                  <a:pt x="1040562" y="232918"/>
                                  <a:pt x="1040943" y="232790"/>
                                  <a:pt x="1041451" y="232663"/>
                                </a:cubicBezTo>
                                <a:cubicBezTo>
                                  <a:pt x="1041959" y="232537"/>
                                  <a:pt x="1042467" y="232283"/>
                                  <a:pt x="1042975" y="232156"/>
                                </a:cubicBezTo>
                                <a:cubicBezTo>
                                  <a:pt x="1043483" y="232028"/>
                                  <a:pt x="1043864" y="231901"/>
                                  <a:pt x="1044372" y="231775"/>
                                </a:cubicBezTo>
                                <a:cubicBezTo>
                                  <a:pt x="1044880" y="231648"/>
                                  <a:pt x="1045388" y="231394"/>
                                  <a:pt x="1045896" y="231267"/>
                                </a:cubicBezTo>
                                <a:cubicBezTo>
                                  <a:pt x="1046404" y="231139"/>
                                  <a:pt x="1046785" y="231013"/>
                                  <a:pt x="1047293" y="230886"/>
                                </a:cubicBezTo>
                                <a:cubicBezTo>
                                  <a:pt x="1047801" y="230759"/>
                                  <a:pt x="1048309" y="230632"/>
                                  <a:pt x="1048817" y="230377"/>
                                </a:cubicBezTo>
                                <a:cubicBezTo>
                                  <a:pt x="1049325" y="230250"/>
                                  <a:pt x="1049706" y="230124"/>
                                  <a:pt x="1050214" y="229997"/>
                                </a:cubicBezTo>
                                <a:cubicBezTo>
                                  <a:pt x="1050722" y="229870"/>
                                  <a:pt x="1051230" y="229743"/>
                                  <a:pt x="1051738" y="229615"/>
                                </a:cubicBezTo>
                                <a:cubicBezTo>
                                  <a:pt x="1052246" y="229488"/>
                                  <a:pt x="1052627" y="229362"/>
                                  <a:pt x="1053135" y="229235"/>
                                </a:cubicBezTo>
                                <a:cubicBezTo>
                                  <a:pt x="1053643" y="229108"/>
                                  <a:pt x="1054151" y="228853"/>
                                  <a:pt x="1054659" y="228726"/>
                                </a:cubicBezTo>
                                <a:cubicBezTo>
                                  <a:pt x="1055040" y="228600"/>
                                  <a:pt x="1055548" y="228600"/>
                                  <a:pt x="1056056" y="228473"/>
                                </a:cubicBezTo>
                                <a:cubicBezTo>
                                  <a:pt x="1056564" y="228346"/>
                                  <a:pt x="1057072" y="228219"/>
                                  <a:pt x="1057580" y="228092"/>
                                </a:cubicBezTo>
                                <a:cubicBezTo>
                                  <a:pt x="1057961" y="227964"/>
                                  <a:pt x="1058469" y="227838"/>
                                  <a:pt x="1058977" y="227711"/>
                                </a:cubicBezTo>
                                <a:cubicBezTo>
                                  <a:pt x="1059485" y="227584"/>
                                  <a:pt x="1059993" y="227584"/>
                                  <a:pt x="1060501" y="227457"/>
                                </a:cubicBezTo>
                                <a:cubicBezTo>
                                  <a:pt x="1060882" y="227330"/>
                                  <a:pt x="1061390" y="227330"/>
                                  <a:pt x="1061898" y="227202"/>
                                </a:cubicBezTo>
                                <a:cubicBezTo>
                                  <a:pt x="1062406" y="227075"/>
                                  <a:pt x="1062914" y="226949"/>
                                  <a:pt x="1063422" y="226949"/>
                                </a:cubicBezTo>
                                <a:cubicBezTo>
                                  <a:pt x="1063803" y="226822"/>
                                  <a:pt x="1064311" y="226695"/>
                                  <a:pt x="1064819" y="226695"/>
                                </a:cubicBezTo>
                                <a:cubicBezTo>
                                  <a:pt x="1065327" y="226568"/>
                                  <a:pt x="1065835" y="226568"/>
                                  <a:pt x="1066343" y="226440"/>
                                </a:cubicBezTo>
                                <a:cubicBezTo>
                                  <a:pt x="1066724" y="226313"/>
                                  <a:pt x="1067232" y="226313"/>
                                  <a:pt x="1067740" y="226187"/>
                                </a:cubicBezTo>
                                <a:cubicBezTo>
                                  <a:pt x="1068248" y="226187"/>
                                  <a:pt x="1068756" y="226060"/>
                                  <a:pt x="1069264" y="226060"/>
                                </a:cubicBezTo>
                                <a:cubicBezTo>
                                  <a:pt x="1069645" y="225933"/>
                                  <a:pt x="1070153" y="225806"/>
                                  <a:pt x="1070661" y="225806"/>
                                </a:cubicBezTo>
                                <a:cubicBezTo>
                                  <a:pt x="1071169" y="225678"/>
                                  <a:pt x="1071677" y="225551"/>
                                  <a:pt x="1072058" y="225551"/>
                                </a:cubicBezTo>
                                <a:cubicBezTo>
                                  <a:pt x="1072566" y="225425"/>
                                  <a:pt x="1073074" y="225425"/>
                                  <a:pt x="1073582" y="225425"/>
                                </a:cubicBezTo>
                                <a:cubicBezTo>
                                  <a:pt x="1074090" y="225298"/>
                                  <a:pt x="1074598" y="225298"/>
                                  <a:pt x="1074979" y="225298"/>
                                </a:cubicBezTo>
                                <a:cubicBezTo>
                                  <a:pt x="1075487" y="225171"/>
                                  <a:pt x="1075995" y="225171"/>
                                  <a:pt x="1076503" y="225171"/>
                                </a:cubicBezTo>
                                <a:cubicBezTo>
                                  <a:pt x="1077011" y="225171"/>
                                  <a:pt x="1077519" y="225171"/>
                                  <a:pt x="1077900" y="225171"/>
                                </a:cubicBezTo>
                                <a:cubicBezTo>
                                  <a:pt x="1078408" y="225171"/>
                                  <a:pt x="1078916" y="225171"/>
                                  <a:pt x="1079424" y="225171"/>
                                </a:cubicBezTo>
                                <a:cubicBezTo>
                                  <a:pt x="1079932" y="225171"/>
                                  <a:pt x="1080440" y="225171"/>
                                  <a:pt x="1080821" y="225044"/>
                                </a:cubicBezTo>
                                <a:cubicBezTo>
                                  <a:pt x="1081329" y="225044"/>
                                  <a:pt x="1081837" y="225044"/>
                                  <a:pt x="1082345" y="225044"/>
                                </a:cubicBezTo>
                                <a:cubicBezTo>
                                  <a:pt x="1082853" y="225044"/>
                                  <a:pt x="1083361" y="224917"/>
                                  <a:pt x="1083742" y="224917"/>
                                </a:cubicBezTo>
                                <a:cubicBezTo>
                                  <a:pt x="1084250" y="224917"/>
                                  <a:pt x="1084758" y="224789"/>
                                  <a:pt x="1085266" y="224789"/>
                                </a:cubicBezTo>
                                <a:cubicBezTo>
                                  <a:pt x="1085774" y="224663"/>
                                  <a:pt x="1086155" y="224663"/>
                                  <a:pt x="1086663" y="224536"/>
                                </a:cubicBezTo>
                                <a:cubicBezTo>
                                  <a:pt x="1087171" y="224536"/>
                                  <a:pt x="1087679" y="224409"/>
                                  <a:pt x="1088187" y="224409"/>
                                </a:cubicBezTo>
                                <a:cubicBezTo>
                                  <a:pt x="1088695" y="224282"/>
                                  <a:pt x="1089076" y="224282"/>
                                  <a:pt x="1089584" y="224155"/>
                                </a:cubicBezTo>
                                <a:cubicBezTo>
                                  <a:pt x="1090092" y="224155"/>
                                  <a:pt x="1090600" y="224027"/>
                                  <a:pt x="1091108" y="224027"/>
                                </a:cubicBezTo>
                                <a:cubicBezTo>
                                  <a:pt x="1091616" y="223900"/>
                                  <a:pt x="1091997" y="223900"/>
                                  <a:pt x="1092505" y="223900"/>
                                </a:cubicBezTo>
                                <a:cubicBezTo>
                                  <a:pt x="1093013" y="223774"/>
                                  <a:pt x="1093521" y="223774"/>
                                  <a:pt x="1094029" y="223774"/>
                                </a:cubicBezTo>
                                <a:cubicBezTo>
                                  <a:pt x="1094537" y="223647"/>
                                  <a:pt x="1094918" y="223647"/>
                                  <a:pt x="1095426" y="223520"/>
                                </a:cubicBezTo>
                                <a:cubicBezTo>
                                  <a:pt x="1095934" y="223520"/>
                                  <a:pt x="1096442" y="223520"/>
                                  <a:pt x="1096950" y="223393"/>
                                </a:cubicBezTo>
                                <a:cubicBezTo>
                                  <a:pt x="1097458" y="223393"/>
                                  <a:pt x="1097839" y="223393"/>
                                  <a:pt x="1098347" y="223265"/>
                                </a:cubicBezTo>
                                <a:cubicBezTo>
                                  <a:pt x="1098855" y="223265"/>
                                  <a:pt x="1099363" y="223265"/>
                                  <a:pt x="1099871" y="223265"/>
                                </a:cubicBezTo>
                                <a:cubicBezTo>
                                  <a:pt x="1100379" y="223138"/>
                                  <a:pt x="1100760" y="223138"/>
                                  <a:pt x="1101268" y="223138"/>
                                </a:cubicBezTo>
                                <a:cubicBezTo>
                                  <a:pt x="1101776" y="223012"/>
                                  <a:pt x="1102284" y="223012"/>
                                  <a:pt x="1102792" y="223012"/>
                                </a:cubicBezTo>
                                <a:cubicBezTo>
                                  <a:pt x="1103173" y="222885"/>
                                  <a:pt x="1103681" y="222885"/>
                                  <a:pt x="1104189" y="222885"/>
                                </a:cubicBezTo>
                                <a:cubicBezTo>
                                  <a:pt x="1104697" y="222758"/>
                                  <a:pt x="1105205" y="222758"/>
                                  <a:pt x="1105713" y="222758"/>
                                </a:cubicBezTo>
                                <a:cubicBezTo>
                                  <a:pt x="1106094" y="222631"/>
                                  <a:pt x="1106602" y="222631"/>
                                  <a:pt x="1107110" y="222503"/>
                                </a:cubicBezTo>
                                <a:cubicBezTo>
                                  <a:pt x="1107618" y="222376"/>
                                  <a:pt x="1108126" y="222376"/>
                                  <a:pt x="1108634" y="222250"/>
                                </a:cubicBezTo>
                                <a:cubicBezTo>
                                  <a:pt x="1109015" y="222250"/>
                                  <a:pt x="1109523" y="222123"/>
                                  <a:pt x="1110031" y="222123"/>
                                </a:cubicBezTo>
                                <a:cubicBezTo>
                                  <a:pt x="1110539" y="221996"/>
                                  <a:pt x="1111047" y="221869"/>
                                  <a:pt x="1111555" y="221869"/>
                                </a:cubicBezTo>
                                <a:cubicBezTo>
                                  <a:pt x="1111936" y="221742"/>
                                  <a:pt x="1112444" y="221614"/>
                                  <a:pt x="1112952" y="221614"/>
                                </a:cubicBezTo>
                                <a:cubicBezTo>
                                  <a:pt x="1113460" y="221488"/>
                                  <a:pt x="1113968" y="221361"/>
                                  <a:pt x="1114476" y="221234"/>
                                </a:cubicBezTo>
                                <a:cubicBezTo>
                                  <a:pt x="1114857" y="221107"/>
                                  <a:pt x="1115365" y="221107"/>
                                  <a:pt x="1115873" y="220980"/>
                                </a:cubicBezTo>
                                <a:cubicBezTo>
                                  <a:pt x="1116381" y="220852"/>
                                  <a:pt x="1116889" y="220725"/>
                                  <a:pt x="1117397" y="220599"/>
                                </a:cubicBezTo>
                                <a:cubicBezTo>
                                  <a:pt x="1117778" y="220472"/>
                                  <a:pt x="1118286" y="220345"/>
                                  <a:pt x="1118794" y="220218"/>
                                </a:cubicBezTo>
                                <a:cubicBezTo>
                                  <a:pt x="1119302" y="220090"/>
                                  <a:pt x="1119810" y="219963"/>
                                  <a:pt x="1120191" y="219837"/>
                                </a:cubicBezTo>
                                <a:cubicBezTo>
                                  <a:pt x="1120699" y="219710"/>
                                  <a:pt x="1121207" y="219583"/>
                                  <a:pt x="1121715" y="219456"/>
                                </a:cubicBezTo>
                                <a:cubicBezTo>
                                  <a:pt x="1122223" y="219328"/>
                                  <a:pt x="1122731" y="219201"/>
                                  <a:pt x="1123112" y="219075"/>
                                </a:cubicBezTo>
                                <a:cubicBezTo>
                                  <a:pt x="1123620" y="218948"/>
                                  <a:pt x="1124128" y="218821"/>
                                  <a:pt x="1124636" y="218821"/>
                                </a:cubicBezTo>
                                <a:cubicBezTo>
                                  <a:pt x="1125144" y="218694"/>
                                  <a:pt x="1125652" y="218567"/>
                                  <a:pt x="1126033" y="218567"/>
                                </a:cubicBezTo>
                                <a:cubicBezTo>
                                  <a:pt x="1126541" y="218439"/>
                                  <a:pt x="1127049" y="218439"/>
                                  <a:pt x="1127557" y="218313"/>
                                </a:cubicBezTo>
                                <a:cubicBezTo>
                                  <a:pt x="1128065" y="218313"/>
                                  <a:pt x="1128573" y="218313"/>
                                  <a:pt x="1128954" y="218186"/>
                                </a:cubicBezTo>
                                <a:cubicBezTo>
                                  <a:pt x="1129462" y="218186"/>
                                  <a:pt x="1129970" y="218186"/>
                                  <a:pt x="1130478" y="218186"/>
                                </a:cubicBezTo>
                                <a:cubicBezTo>
                                  <a:pt x="1130986" y="218186"/>
                                  <a:pt x="1131494" y="218186"/>
                                  <a:pt x="1131875" y="218186"/>
                                </a:cubicBezTo>
                                <a:cubicBezTo>
                                  <a:pt x="1132383" y="218186"/>
                                  <a:pt x="1132891" y="218186"/>
                                  <a:pt x="1133399" y="218186"/>
                                </a:cubicBezTo>
                                <a:cubicBezTo>
                                  <a:pt x="1133907" y="218186"/>
                                  <a:pt x="1134415" y="218186"/>
                                  <a:pt x="1134796" y="218186"/>
                                </a:cubicBezTo>
                                <a:cubicBezTo>
                                  <a:pt x="1135304" y="218186"/>
                                  <a:pt x="1135812" y="218313"/>
                                  <a:pt x="1136320" y="218313"/>
                                </a:cubicBezTo>
                                <a:cubicBezTo>
                                  <a:pt x="1136828" y="218313"/>
                                  <a:pt x="1137209" y="218313"/>
                                  <a:pt x="1137717" y="218439"/>
                                </a:cubicBezTo>
                                <a:cubicBezTo>
                                  <a:pt x="1138225" y="218439"/>
                                  <a:pt x="1138733" y="218439"/>
                                  <a:pt x="1139241" y="218439"/>
                                </a:cubicBezTo>
                                <a:cubicBezTo>
                                  <a:pt x="1139749" y="218567"/>
                                  <a:pt x="1140130" y="218567"/>
                                  <a:pt x="1140638" y="218567"/>
                                </a:cubicBezTo>
                                <a:cubicBezTo>
                                  <a:pt x="1141146" y="218694"/>
                                  <a:pt x="1141654" y="218694"/>
                                  <a:pt x="1142162" y="218821"/>
                                </a:cubicBezTo>
                                <a:cubicBezTo>
                                  <a:pt x="1142670" y="218821"/>
                                  <a:pt x="1143051" y="218821"/>
                                  <a:pt x="1143559" y="218948"/>
                                </a:cubicBezTo>
                                <a:cubicBezTo>
                                  <a:pt x="1144067" y="218948"/>
                                  <a:pt x="1144575" y="219075"/>
                                  <a:pt x="1145083" y="219201"/>
                                </a:cubicBezTo>
                                <a:cubicBezTo>
                                  <a:pt x="1145591" y="219201"/>
                                  <a:pt x="1145972" y="219328"/>
                                  <a:pt x="1146480" y="219456"/>
                                </a:cubicBezTo>
                                <a:cubicBezTo>
                                  <a:pt x="1146988" y="219456"/>
                                  <a:pt x="1147496" y="219583"/>
                                  <a:pt x="1148004" y="219583"/>
                                </a:cubicBezTo>
                                <a:cubicBezTo>
                                  <a:pt x="1148512" y="219710"/>
                                  <a:pt x="1148893" y="219837"/>
                                  <a:pt x="1149401" y="219837"/>
                                </a:cubicBezTo>
                                <a:cubicBezTo>
                                  <a:pt x="1149909" y="219963"/>
                                  <a:pt x="1150417" y="220090"/>
                                  <a:pt x="1150925" y="220090"/>
                                </a:cubicBezTo>
                                <a:cubicBezTo>
                                  <a:pt x="1151433" y="220218"/>
                                  <a:pt x="1151814" y="220345"/>
                                  <a:pt x="1152322" y="220472"/>
                                </a:cubicBezTo>
                                <a:cubicBezTo>
                                  <a:pt x="1152830" y="220472"/>
                                  <a:pt x="1153338" y="220599"/>
                                  <a:pt x="1153846" y="220725"/>
                                </a:cubicBezTo>
                                <a:cubicBezTo>
                                  <a:pt x="1154227" y="220852"/>
                                  <a:pt x="1154735" y="220980"/>
                                  <a:pt x="1155243" y="221107"/>
                                </a:cubicBezTo>
                                <a:cubicBezTo>
                                  <a:pt x="1155751" y="221234"/>
                                  <a:pt x="1156259" y="221361"/>
                                  <a:pt x="1156767" y="221614"/>
                                </a:cubicBezTo>
                                <a:cubicBezTo>
                                  <a:pt x="1157148" y="221742"/>
                                  <a:pt x="1157656" y="221869"/>
                                  <a:pt x="1158164" y="222123"/>
                                </a:cubicBezTo>
                                <a:cubicBezTo>
                                  <a:pt x="1158672" y="222250"/>
                                  <a:pt x="1159180" y="222376"/>
                                  <a:pt x="1159688" y="222631"/>
                                </a:cubicBezTo>
                                <a:cubicBezTo>
                                  <a:pt x="1160069" y="222758"/>
                                  <a:pt x="1160577" y="223012"/>
                                  <a:pt x="1161085" y="223265"/>
                                </a:cubicBezTo>
                                <a:cubicBezTo>
                                  <a:pt x="1161593" y="223393"/>
                                  <a:pt x="1162101" y="223647"/>
                                  <a:pt x="1162609" y="223900"/>
                                </a:cubicBezTo>
                                <a:cubicBezTo>
                                  <a:pt x="1162990" y="224027"/>
                                  <a:pt x="1163498" y="224282"/>
                                  <a:pt x="1164006" y="224409"/>
                                </a:cubicBezTo>
                                <a:cubicBezTo>
                                  <a:pt x="1164514" y="224663"/>
                                  <a:pt x="1165022" y="224917"/>
                                  <a:pt x="1165530" y="225044"/>
                                </a:cubicBezTo>
                                <a:cubicBezTo>
                                  <a:pt x="1165911" y="225298"/>
                                  <a:pt x="1166419" y="225425"/>
                                  <a:pt x="1166927" y="225551"/>
                                </a:cubicBezTo>
                                <a:cubicBezTo>
                                  <a:pt x="1167435" y="225806"/>
                                  <a:pt x="1167943" y="226060"/>
                                  <a:pt x="1168451" y="226187"/>
                                </a:cubicBezTo>
                                <a:cubicBezTo>
                                  <a:pt x="1168832" y="226440"/>
                                  <a:pt x="1169340" y="226568"/>
                                  <a:pt x="1169848" y="226695"/>
                                </a:cubicBezTo>
                                <a:cubicBezTo>
                                  <a:pt x="1170356" y="226949"/>
                                  <a:pt x="1170864" y="227075"/>
                                  <a:pt x="1171245" y="227330"/>
                                </a:cubicBezTo>
                                <a:cubicBezTo>
                                  <a:pt x="1171753" y="227457"/>
                                  <a:pt x="1172261" y="227711"/>
                                  <a:pt x="1172769" y="227838"/>
                                </a:cubicBezTo>
                                <a:cubicBezTo>
                                  <a:pt x="1173277" y="227964"/>
                                  <a:pt x="1173785" y="228219"/>
                                  <a:pt x="1174166" y="228346"/>
                                </a:cubicBezTo>
                                <a:cubicBezTo>
                                  <a:pt x="1174674" y="228600"/>
                                  <a:pt x="1175182" y="228726"/>
                                  <a:pt x="1175690" y="228981"/>
                                </a:cubicBezTo>
                                <a:cubicBezTo>
                                  <a:pt x="1176198" y="229235"/>
                                  <a:pt x="1176706" y="229362"/>
                                  <a:pt x="1177087" y="229615"/>
                                </a:cubicBezTo>
                                <a:cubicBezTo>
                                  <a:pt x="1177595" y="229743"/>
                                  <a:pt x="1178103" y="229997"/>
                                  <a:pt x="1178611" y="230250"/>
                                </a:cubicBezTo>
                                <a:cubicBezTo>
                                  <a:pt x="1179119" y="230377"/>
                                  <a:pt x="1179627" y="230632"/>
                                  <a:pt x="1180008" y="230886"/>
                                </a:cubicBezTo>
                                <a:cubicBezTo>
                                  <a:pt x="1180516" y="231139"/>
                                  <a:pt x="1181024" y="231267"/>
                                  <a:pt x="1181532" y="231521"/>
                                </a:cubicBezTo>
                                <a:cubicBezTo>
                                  <a:pt x="1182040" y="231775"/>
                                  <a:pt x="1182548" y="232028"/>
                                  <a:pt x="1182929" y="232283"/>
                                </a:cubicBezTo>
                                <a:cubicBezTo>
                                  <a:pt x="1183437" y="232410"/>
                                  <a:pt x="1183945" y="232663"/>
                                  <a:pt x="1184453" y="232918"/>
                                </a:cubicBezTo>
                                <a:cubicBezTo>
                                  <a:pt x="1184961" y="233045"/>
                                  <a:pt x="1185469" y="233299"/>
                                  <a:pt x="1185850" y="233425"/>
                                </a:cubicBezTo>
                                <a:cubicBezTo>
                                  <a:pt x="1186358" y="233680"/>
                                  <a:pt x="1186866" y="233807"/>
                                  <a:pt x="1187374" y="234061"/>
                                </a:cubicBezTo>
                                <a:cubicBezTo>
                                  <a:pt x="1187882" y="234188"/>
                                  <a:pt x="1188263" y="234442"/>
                                  <a:pt x="1188771" y="234569"/>
                                </a:cubicBezTo>
                                <a:cubicBezTo>
                                  <a:pt x="1189279" y="234823"/>
                                  <a:pt x="1189787" y="234950"/>
                                  <a:pt x="1190295" y="235203"/>
                                </a:cubicBezTo>
                                <a:cubicBezTo>
                                  <a:pt x="1190803" y="235331"/>
                                  <a:pt x="1191184" y="235458"/>
                                  <a:pt x="1191692" y="235712"/>
                                </a:cubicBezTo>
                                <a:cubicBezTo>
                                  <a:pt x="1192200" y="235838"/>
                                  <a:pt x="1192708" y="236093"/>
                                  <a:pt x="1193216" y="236347"/>
                                </a:cubicBezTo>
                                <a:cubicBezTo>
                                  <a:pt x="1193724" y="236600"/>
                                  <a:pt x="1194105" y="236727"/>
                                  <a:pt x="1194613" y="236982"/>
                                </a:cubicBezTo>
                                <a:cubicBezTo>
                                  <a:pt x="1195121" y="237236"/>
                                  <a:pt x="1195629" y="237489"/>
                                  <a:pt x="1196137" y="237744"/>
                                </a:cubicBezTo>
                                <a:cubicBezTo>
                                  <a:pt x="1196645" y="237998"/>
                                  <a:pt x="1197026" y="238125"/>
                                  <a:pt x="1197534" y="238378"/>
                                </a:cubicBezTo>
                                <a:cubicBezTo>
                                  <a:pt x="1198042" y="238633"/>
                                  <a:pt x="1198550" y="238887"/>
                                  <a:pt x="1199058" y="239140"/>
                                </a:cubicBezTo>
                                <a:cubicBezTo>
                                  <a:pt x="1199566" y="239395"/>
                                  <a:pt x="1199947" y="239522"/>
                                  <a:pt x="1200455" y="239775"/>
                                </a:cubicBezTo>
                                <a:cubicBezTo>
                                  <a:pt x="1200963" y="240030"/>
                                  <a:pt x="1201471" y="240157"/>
                                  <a:pt x="1201979" y="240411"/>
                                </a:cubicBezTo>
                                <a:cubicBezTo>
                                  <a:pt x="1202487" y="240664"/>
                                  <a:pt x="1202868" y="240792"/>
                                  <a:pt x="1203376" y="241046"/>
                                </a:cubicBezTo>
                                <a:cubicBezTo>
                                  <a:pt x="1203884" y="241173"/>
                                  <a:pt x="1204392" y="241426"/>
                                  <a:pt x="1204900" y="241553"/>
                                </a:cubicBezTo>
                                <a:cubicBezTo>
                                  <a:pt x="1205281" y="241808"/>
                                  <a:pt x="1205789" y="241935"/>
                                  <a:pt x="1206297" y="242188"/>
                                </a:cubicBezTo>
                                <a:cubicBezTo>
                                  <a:pt x="1206805" y="242315"/>
                                  <a:pt x="1207313" y="242443"/>
                                  <a:pt x="1207821" y="242697"/>
                                </a:cubicBezTo>
                                <a:cubicBezTo>
                                  <a:pt x="1208202" y="242824"/>
                                  <a:pt x="1208710" y="243077"/>
                                  <a:pt x="1209218" y="243205"/>
                                </a:cubicBezTo>
                                <a:cubicBezTo>
                                  <a:pt x="1209726" y="243332"/>
                                  <a:pt x="1210234" y="243586"/>
                                  <a:pt x="1210742" y="243713"/>
                                </a:cubicBezTo>
                                <a:cubicBezTo>
                                  <a:pt x="1211123" y="243839"/>
                                  <a:pt x="1211631" y="244094"/>
                                  <a:pt x="1212139" y="244348"/>
                                </a:cubicBezTo>
                                <a:cubicBezTo>
                                  <a:pt x="1212647" y="244475"/>
                                  <a:pt x="1213155" y="244728"/>
                                  <a:pt x="1213663" y="244856"/>
                                </a:cubicBezTo>
                                <a:cubicBezTo>
                                  <a:pt x="1214044" y="245110"/>
                                  <a:pt x="1214552" y="245363"/>
                                  <a:pt x="1215060" y="245490"/>
                                </a:cubicBezTo>
                                <a:cubicBezTo>
                                  <a:pt x="1215568" y="245745"/>
                                  <a:pt x="1216076" y="245999"/>
                                  <a:pt x="1216584" y="246125"/>
                                </a:cubicBezTo>
                                <a:cubicBezTo>
                                  <a:pt x="1216965" y="246380"/>
                                  <a:pt x="1217473" y="246634"/>
                                  <a:pt x="1217981" y="246888"/>
                                </a:cubicBezTo>
                                <a:cubicBezTo>
                                  <a:pt x="1218489" y="247014"/>
                                  <a:pt x="1218997" y="247269"/>
                                  <a:pt x="1219505" y="247523"/>
                                </a:cubicBezTo>
                                <a:cubicBezTo>
                                  <a:pt x="1219886" y="247776"/>
                                  <a:pt x="1220394" y="248031"/>
                                  <a:pt x="1220902" y="248158"/>
                                </a:cubicBezTo>
                                <a:cubicBezTo>
                                  <a:pt x="1221410" y="248412"/>
                                  <a:pt x="1221918" y="248538"/>
                                  <a:pt x="1222299" y="248793"/>
                                </a:cubicBezTo>
                                <a:cubicBezTo>
                                  <a:pt x="1222807" y="248920"/>
                                  <a:pt x="1223315" y="249174"/>
                                  <a:pt x="1223823" y="249300"/>
                                </a:cubicBezTo>
                                <a:cubicBezTo>
                                  <a:pt x="1224331" y="249555"/>
                                  <a:pt x="1224839" y="249682"/>
                                  <a:pt x="1225220" y="249936"/>
                                </a:cubicBezTo>
                                <a:cubicBezTo>
                                  <a:pt x="1225728" y="250063"/>
                                  <a:pt x="1226236" y="250317"/>
                                  <a:pt x="1226744" y="250444"/>
                                </a:cubicBezTo>
                                <a:cubicBezTo>
                                  <a:pt x="1227252" y="250698"/>
                                  <a:pt x="1227760" y="250825"/>
                                  <a:pt x="1228141" y="251078"/>
                                </a:cubicBezTo>
                                <a:cubicBezTo>
                                  <a:pt x="1228649" y="251206"/>
                                  <a:pt x="1229157" y="251460"/>
                                  <a:pt x="1229665" y="251587"/>
                                </a:cubicBezTo>
                                <a:cubicBezTo>
                                  <a:pt x="1230173" y="251840"/>
                                  <a:pt x="1230681" y="252095"/>
                                  <a:pt x="1231062" y="252349"/>
                                </a:cubicBezTo>
                                <a:cubicBezTo>
                                  <a:pt x="1231570" y="252475"/>
                                  <a:pt x="1232078" y="252730"/>
                                  <a:pt x="1232586" y="252984"/>
                                </a:cubicBezTo>
                                <a:cubicBezTo>
                                  <a:pt x="1233094" y="253238"/>
                                  <a:pt x="1233602" y="253364"/>
                                  <a:pt x="1233983" y="253619"/>
                                </a:cubicBezTo>
                                <a:cubicBezTo>
                                  <a:pt x="1234491" y="253873"/>
                                  <a:pt x="1234999" y="254126"/>
                                  <a:pt x="1235507" y="254381"/>
                                </a:cubicBezTo>
                                <a:cubicBezTo>
                                  <a:pt x="1236015" y="254635"/>
                                  <a:pt x="1236523" y="254762"/>
                                  <a:pt x="1236904" y="255015"/>
                                </a:cubicBezTo>
                                <a:cubicBezTo>
                                  <a:pt x="1237412" y="255270"/>
                                  <a:pt x="1237920" y="255524"/>
                                  <a:pt x="1238428" y="255777"/>
                                </a:cubicBezTo>
                                <a:cubicBezTo>
                                  <a:pt x="1238936" y="256032"/>
                                  <a:pt x="1239317" y="256159"/>
                                  <a:pt x="1239825" y="256413"/>
                                </a:cubicBezTo>
                                <a:cubicBezTo>
                                  <a:pt x="1240333" y="256667"/>
                                  <a:pt x="1240841" y="256921"/>
                                  <a:pt x="1241349" y="257175"/>
                                </a:cubicBezTo>
                                <a:cubicBezTo>
                                  <a:pt x="1241857" y="257301"/>
                                  <a:pt x="1242238" y="257556"/>
                                  <a:pt x="1242746" y="257810"/>
                                </a:cubicBezTo>
                                <a:cubicBezTo>
                                  <a:pt x="1243254" y="257937"/>
                                  <a:pt x="1243762" y="258190"/>
                                  <a:pt x="1244270" y="258445"/>
                                </a:cubicBezTo>
                                <a:cubicBezTo>
                                  <a:pt x="1244778" y="258699"/>
                                  <a:pt x="1245159" y="258825"/>
                                  <a:pt x="1245667" y="259080"/>
                                </a:cubicBezTo>
                                <a:cubicBezTo>
                                  <a:pt x="1246175" y="259334"/>
                                  <a:pt x="1246683" y="259461"/>
                                  <a:pt x="1247191" y="259714"/>
                                </a:cubicBezTo>
                                <a:cubicBezTo>
                                  <a:pt x="1247699" y="259969"/>
                                  <a:pt x="1248080" y="260096"/>
                                  <a:pt x="1248588" y="260350"/>
                                </a:cubicBezTo>
                                <a:cubicBezTo>
                                  <a:pt x="1249096" y="260603"/>
                                  <a:pt x="1249604" y="260858"/>
                                  <a:pt x="1250112" y="260985"/>
                                </a:cubicBezTo>
                                <a:cubicBezTo>
                                  <a:pt x="1250620" y="261238"/>
                                  <a:pt x="1251001" y="261493"/>
                                  <a:pt x="1251509" y="261620"/>
                                </a:cubicBezTo>
                                <a:cubicBezTo>
                                  <a:pt x="1252017" y="261874"/>
                                  <a:pt x="1252525" y="262127"/>
                                  <a:pt x="1253033" y="262255"/>
                                </a:cubicBezTo>
                                <a:cubicBezTo>
                                  <a:pt x="1253541" y="262509"/>
                                  <a:pt x="1253922" y="262636"/>
                                  <a:pt x="1254430" y="262889"/>
                                </a:cubicBezTo>
                                <a:cubicBezTo>
                                  <a:pt x="1254938" y="263017"/>
                                  <a:pt x="1255446" y="263271"/>
                                  <a:pt x="1255954" y="263525"/>
                                </a:cubicBezTo>
                                <a:cubicBezTo>
                                  <a:pt x="1256335" y="263651"/>
                                  <a:pt x="1256843" y="263778"/>
                                  <a:pt x="1257351" y="264033"/>
                                </a:cubicBezTo>
                                <a:cubicBezTo>
                                  <a:pt x="1257859" y="264160"/>
                                  <a:pt x="1258367" y="264287"/>
                                  <a:pt x="1258875" y="264540"/>
                                </a:cubicBezTo>
                                <a:cubicBezTo>
                                  <a:pt x="1259256" y="264668"/>
                                  <a:pt x="1259764" y="264922"/>
                                  <a:pt x="1260272" y="265049"/>
                                </a:cubicBezTo>
                                <a:cubicBezTo>
                                  <a:pt x="1260780" y="265302"/>
                                  <a:pt x="1261288" y="265430"/>
                                  <a:pt x="1261796" y="265684"/>
                                </a:cubicBezTo>
                                <a:cubicBezTo>
                                  <a:pt x="1262177" y="265811"/>
                                  <a:pt x="1262685" y="266064"/>
                                  <a:pt x="1263193" y="266192"/>
                                </a:cubicBezTo>
                                <a:cubicBezTo>
                                  <a:pt x="1263701" y="266446"/>
                                  <a:pt x="1264209" y="266573"/>
                                  <a:pt x="1264717" y="266826"/>
                                </a:cubicBezTo>
                                <a:cubicBezTo>
                                  <a:pt x="1265098" y="266953"/>
                                  <a:pt x="1265606" y="267208"/>
                                  <a:pt x="1266114" y="267335"/>
                                </a:cubicBezTo>
                                <a:cubicBezTo>
                                  <a:pt x="1266622" y="267588"/>
                                  <a:pt x="1267130" y="267843"/>
                                  <a:pt x="1267638" y="267970"/>
                                </a:cubicBezTo>
                                <a:cubicBezTo>
                                  <a:pt x="1268019" y="268224"/>
                                  <a:pt x="1268527" y="268477"/>
                                  <a:pt x="1269035" y="268605"/>
                                </a:cubicBezTo>
                                <a:cubicBezTo>
                                  <a:pt x="1269543" y="268859"/>
                                  <a:pt x="1270051" y="269113"/>
                                  <a:pt x="1270559" y="269239"/>
                                </a:cubicBezTo>
                                <a:cubicBezTo>
                                  <a:pt x="1270940" y="269494"/>
                                  <a:pt x="1271448" y="269748"/>
                                  <a:pt x="1271956" y="270001"/>
                                </a:cubicBezTo>
                                <a:cubicBezTo>
                                  <a:pt x="1272464" y="270128"/>
                                  <a:pt x="1272972" y="270383"/>
                                  <a:pt x="1273353" y="270510"/>
                                </a:cubicBezTo>
                                <a:cubicBezTo>
                                  <a:pt x="1273861" y="270763"/>
                                  <a:pt x="1274369" y="271018"/>
                                  <a:pt x="1274877" y="271272"/>
                                </a:cubicBezTo>
                                <a:cubicBezTo>
                                  <a:pt x="1275385" y="271399"/>
                                  <a:pt x="1275893" y="271652"/>
                                  <a:pt x="1276274" y="271907"/>
                                </a:cubicBezTo>
                                <a:cubicBezTo>
                                  <a:pt x="1276782" y="272034"/>
                                  <a:pt x="1277290" y="272288"/>
                                  <a:pt x="1277798" y="272414"/>
                                </a:cubicBezTo>
                                <a:cubicBezTo>
                                  <a:pt x="1278306" y="272669"/>
                                  <a:pt x="1278814" y="272923"/>
                                  <a:pt x="1279195" y="273050"/>
                                </a:cubicBezTo>
                                <a:cubicBezTo>
                                  <a:pt x="1279703" y="273303"/>
                                  <a:pt x="1280211" y="273431"/>
                                  <a:pt x="1280719" y="273685"/>
                                </a:cubicBezTo>
                                <a:cubicBezTo>
                                  <a:pt x="1281227" y="273812"/>
                                  <a:pt x="1281735" y="274065"/>
                                  <a:pt x="1282116" y="274193"/>
                                </a:cubicBezTo>
                                <a:cubicBezTo>
                                  <a:pt x="1282624" y="274447"/>
                                  <a:pt x="1283132" y="274574"/>
                                  <a:pt x="1283640" y="274827"/>
                                </a:cubicBezTo>
                                <a:cubicBezTo>
                                  <a:pt x="1284148" y="274955"/>
                                  <a:pt x="1284656" y="275209"/>
                                  <a:pt x="1285037" y="275463"/>
                                </a:cubicBezTo>
                                <a:cubicBezTo>
                                  <a:pt x="1285545" y="275589"/>
                                  <a:pt x="1286053" y="275844"/>
                                  <a:pt x="1286561" y="275971"/>
                                </a:cubicBezTo>
                                <a:cubicBezTo>
                                  <a:pt x="1287069" y="276225"/>
                                  <a:pt x="1287450" y="276478"/>
                                  <a:pt x="1287958" y="276733"/>
                                </a:cubicBezTo>
                                <a:cubicBezTo>
                                  <a:pt x="1288466" y="276860"/>
                                  <a:pt x="1288974" y="277113"/>
                                  <a:pt x="1289482" y="277368"/>
                                </a:cubicBezTo>
                                <a:cubicBezTo>
                                  <a:pt x="1289990" y="277622"/>
                                  <a:pt x="1290371" y="277749"/>
                                  <a:pt x="1290879" y="278002"/>
                                </a:cubicBezTo>
                                <a:cubicBezTo>
                                  <a:pt x="1291387" y="278257"/>
                                  <a:pt x="1291895" y="278511"/>
                                  <a:pt x="1292403" y="278638"/>
                                </a:cubicBezTo>
                                <a:cubicBezTo>
                                  <a:pt x="1292911" y="278892"/>
                                  <a:pt x="1293292" y="279146"/>
                                  <a:pt x="1293800" y="279400"/>
                                </a:cubicBezTo>
                                <a:cubicBezTo>
                                  <a:pt x="1294308" y="279653"/>
                                  <a:pt x="1294816" y="279908"/>
                                  <a:pt x="1295324" y="280162"/>
                                </a:cubicBezTo>
                                <a:cubicBezTo>
                                  <a:pt x="1295832" y="280415"/>
                                  <a:pt x="1296213" y="280670"/>
                                  <a:pt x="1296721" y="280924"/>
                                </a:cubicBezTo>
                                <a:cubicBezTo>
                                  <a:pt x="1297229" y="281305"/>
                                  <a:pt x="1297737" y="281559"/>
                                  <a:pt x="1298245" y="281813"/>
                                </a:cubicBezTo>
                                <a:cubicBezTo>
                                  <a:pt x="1298753" y="282067"/>
                                  <a:pt x="1299134" y="282321"/>
                                  <a:pt x="1299642" y="282701"/>
                                </a:cubicBezTo>
                                <a:cubicBezTo>
                                  <a:pt x="1300150" y="282956"/>
                                  <a:pt x="1300658" y="283210"/>
                                  <a:pt x="1301166" y="283590"/>
                                </a:cubicBezTo>
                                <a:cubicBezTo>
                                  <a:pt x="1301674" y="283845"/>
                                  <a:pt x="1302055" y="284099"/>
                                  <a:pt x="1302563" y="284352"/>
                                </a:cubicBezTo>
                                <a:cubicBezTo>
                                  <a:pt x="1303071" y="284607"/>
                                  <a:pt x="1303579" y="284861"/>
                                  <a:pt x="1304087" y="285242"/>
                                </a:cubicBezTo>
                                <a:cubicBezTo>
                                  <a:pt x="1304468" y="285496"/>
                                  <a:pt x="1304976" y="285623"/>
                                  <a:pt x="1305484" y="285876"/>
                                </a:cubicBezTo>
                                <a:cubicBezTo>
                                  <a:pt x="1305992" y="286131"/>
                                  <a:pt x="1306500" y="286385"/>
                                  <a:pt x="1307008" y="286638"/>
                                </a:cubicBezTo>
                                <a:cubicBezTo>
                                  <a:pt x="1307389" y="286893"/>
                                  <a:pt x="1307897" y="287147"/>
                                  <a:pt x="1308405" y="287400"/>
                                </a:cubicBezTo>
                                <a:cubicBezTo>
                                  <a:pt x="1308913" y="287527"/>
                                  <a:pt x="1309421" y="287782"/>
                                  <a:pt x="1309929" y="287909"/>
                                </a:cubicBezTo>
                                <a:cubicBezTo>
                                  <a:pt x="1310310" y="288163"/>
                                  <a:pt x="1310818" y="288417"/>
                                  <a:pt x="1311326" y="288544"/>
                                </a:cubicBezTo>
                                <a:cubicBezTo>
                                  <a:pt x="1311834" y="288798"/>
                                  <a:pt x="1312342" y="289051"/>
                                  <a:pt x="1312850" y="289178"/>
                                </a:cubicBezTo>
                                <a:cubicBezTo>
                                  <a:pt x="1313231" y="289433"/>
                                  <a:pt x="1313739" y="289560"/>
                                  <a:pt x="1314247" y="289687"/>
                                </a:cubicBezTo>
                                <a:cubicBezTo>
                                  <a:pt x="1314755" y="289940"/>
                                  <a:pt x="1315263" y="290068"/>
                                  <a:pt x="1315771" y="290322"/>
                                </a:cubicBezTo>
                                <a:cubicBezTo>
                                  <a:pt x="1316152" y="290449"/>
                                  <a:pt x="1316660" y="290702"/>
                                  <a:pt x="1317168" y="290957"/>
                                </a:cubicBezTo>
                                <a:cubicBezTo>
                                  <a:pt x="1317676" y="291084"/>
                                  <a:pt x="1318184" y="291338"/>
                                  <a:pt x="1318692" y="291592"/>
                                </a:cubicBezTo>
                                <a:cubicBezTo>
                                  <a:pt x="1319073" y="291719"/>
                                  <a:pt x="1319581" y="291973"/>
                                  <a:pt x="1320089" y="292226"/>
                                </a:cubicBezTo>
                                <a:cubicBezTo>
                                  <a:pt x="1320597" y="292481"/>
                                  <a:pt x="1321105" y="292735"/>
                                  <a:pt x="1321486" y="292988"/>
                                </a:cubicBezTo>
                                <a:cubicBezTo>
                                  <a:pt x="1321994" y="293243"/>
                                  <a:pt x="1322502" y="293497"/>
                                  <a:pt x="1323010" y="293750"/>
                                </a:cubicBezTo>
                                <a:cubicBezTo>
                                  <a:pt x="1323518" y="294005"/>
                                  <a:pt x="1324026" y="294259"/>
                                  <a:pt x="1324407" y="294386"/>
                                </a:cubicBezTo>
                                <a:cubicBezTo>
                                  <a:pt x="1324915" y="294639"/>
                                  <a:pt x="1325423" y="294894"/>
                                  <a:pt x="1325931" y="295148"/>
                                </a:cubicBezTo>
                                <a:cubicBezTo>
                                  <a:pt x="1326439" y="295401"/>
                                  <a:pt x="1326947" y="295656"/>
                                  <a:pt x="1327328" y="295910"/>
                                </a:cubicBezTo>
                                <a:cubicBezTo>
                                  <a:pt x="1327836" y="296163"/>
                                  <a:pt x="1328344" y="296418"/>
                                  <a:pt x="1328852" y="296545"/>
                                </a:cubicBezTo>
                                <a:cubicBezTo>
                                  <a:pt x="1329360" y="296799"/>
                                  <a:pt x="1329868" y="297052"/>
                                  <a:pt x="1330249" y="297180"/>
                                </a:cubicBezTo>
                                <a:cubicBezTo>
                                  <a:pt x="1330757" y="297434"/>
                                  <a:pt x="1331265" y="297688"/>
                                  <a:pt x="1331773" y="297814"/>
                                </a:cubicBezTo>
                                <a:cubicBezTo>
                                  <a:pt x="1332281" y="298069"/>
                                  <a:pt x="1332789" y="298196"/>
                                  <a:pt x="1333170" y="298450"/>
                                </a:cubicBezTo>
                                <a:cubicBezTo>
                                  <a:pt x="1333678" y="298576"/>
                                  <a:pt x="1334186" y="298831"/>
                                  <a:pt x="1334694" y="298958"/>
                                </a:cubicBezTo>
                                <a:cubicBezTo>
                                  <a:pt x="1335202" y="299085"/>
                                  <a:pt x="1335710" y="299338"/>
                                  <a:pt x="1336091" y="299465"/>
                                </a:cubicBezTo>
                                <a:cubicBezTo>
                                  <a:pt x="1336599" y="299593"/>
                                  <a:pt x="1337107" y="299720"/>
                                  <a:pt x="1337615" y="299847"/>
                                </a:cubicBezTo>
                                <a:cubicBezTo>
                                  <a:pt x="1338123" y="300100"/>
                                  <a:pt x="1338504" y="300227"/>
                                  <a:pt x="1339012" y="300355"/>
                                </a:cubicBezTo>
                                <a:cubicBezTo>
                                  <a:pt x="1339520" y="300482"/>
                                  <a:pt x="1340028" y="300609"/>
                                  <a:pt x="1340536" y="300736"/>
                                </a:cubicBezTo>
                                <a:cubicBezTo>
                                  <a:pt x="1341044" y="300863"/>
                                  <a:pt x="1341425" y="300989"/>
                                  <a:pt x="1341933" y="301117"/>
                                </a:cubicBezTo>
                                <a:cubicBezTo>
                                  <a:pt x="1342441" y="301244"/>
                                  <a:pt x="1342949" y="301498"/>
                                  <a:pt x="1343457" y="301625"/>
                                </a:cubicBezTo>
                                <a:cubicBezTo>
                                  <a:pt x="1343965" y="301751"/>
                                  <a:pt x="1344346" y="301878"/>
                                  <a:pt x="1344854" y="302006"/>
                                </a:cubicBezTo>
                                <a:cubicBezTo>
                                  <a:pt x="1345362" y="302260"/>
                                  <a:pt x="1345870" y="302387"/>
                                  <a:pt x="1346378" y="302513"/>
                                </a:cubicBezTo>
                                <a:cubicBezTo>
                                  <a:pt x="1346886" y="302640"/>
                                  <a:pt x="1347267" y="302895"/>
                                  <a:pt x="1347775" y="303022"/>
                                </a:cubicBezTo>
                                <a:cubicBezTo>
                                  <a:pt x="1348283" y="303149"/>
                                  <a:pt x="1348791" y="303402"/>
                                  <a:pt x="1349299" y="303530"/>
                                </a:cubicBezTo>
                                <a:cubicBezTo>
                                  <a:pt x="1349807" y="303657"/>
                                  <a:pt x="1350188" y="303784"/>
                                  <a:pt x="1350696" y="303911"/>
                                </a:cubicBezTo>
                                <a:cubicBezTo>
                                  <a:pt x="1351204" y="304038"/>
                                  <a:pt x="1351712" y="304164"/>
                                  <a:pt x="1352220" y="304292"/>
                                </a:cubicBezTo>
                                <a:cubicBezTo>
                                  <a:pt x="1352728" y="304419"/>
                                  <a:pt x="1353109" y="304546"/>
                                  <a:pt x="1353617" y="304673"/>
                                </a:cubicBezTo>
                                <a:cubicBezTo>
                                  <a:pt x="1354125" y="304800"/>
                                  <a:pt x="1354633" y="304926"/>
                                  <a:pt x="1355141" y="304926"/>
                                </a:cubicBezTo>
                                <a:cubicBezTo>
                                  <a:pt x="1355522" y="305053"/>
                                  <a:pt x="1356030" y="305181"/>
                                  <a:pt x="1356538" y="305308"/>
                                </a:cubicBezTo>
                                <a:cubicBezTo>
                                  <a:pt x="1357046" y="305435"/>
                                  <a:pt x="1357554" y="305435"/>
                                  <a:pt x="1358062" y="305562"/>
                                </a:cubicBezTo>
                                <a:cubicBezTo>
                                  <a:pt x="1358443" y="305688"/>
                                  <a:pt x="1358951" y="305815"/>
                                  <a:pt x="1359459" y="305943"/>
                                </a:cubicBezTo>
                                <a:cubicBezTo>
                                  <a:pt x="1359967" y="306070"/>
                                  <a:pt x="1360475" y="306070"/>
                                  <a:pt x="1360983" y="306197"/>
                                </a:cubicBezTo>
                                <a:cubicBezTo>
                                  <a:pt x="1361364" y="306324"/>
                                  <a:pt x="1361872" y="306450"/>
                                  <a:pt x="1362380" y="306577"/>
                                </a:cubicBezTo>
                                <a:cubicBezTo>
                                  <a:pt x="1362888" y="306705"/>
                                  <a:pt x="1363396" y="306832"/>
                                  <a:pt x="1363904" y="306959"/>
                                </a:cubicBezTo>
                                <a:cubicBezTo>
                                  <a:pt x="1364285" y="307086"/>
                                  <a:pt x="1364793" y="307213"/>
                                  <a:pt x="1365301" y="307339"/>
                                </a:cubicBezTo>
                                <a:cubicBezTo>
                                  <a:pt x="1365809" y="307467"/>
                                  <a:pt x="1366317" y="307594"/>
                                  <a:pt x="1366825" y="307721"/>
                                </a:cubicBezTo>
                                <a:cubicBezTo>
                                  <a:pt x="1367206" y="307848"/>
                                  <a:pt x="1367714" y="308101"/>
                                  <a:pt x="1368222" y="308228"/>
                                </a:cubicBezTo>
                                <a:cubicBezTo>
                                  <a:pt x="1368730" y="308356"/>
                                  <a:pt x="1369238" y="308483"/>
                                  <a:pt x="1369746" y="308610"/>
                                </a:cubicBezTo>
                                <a:cubicBezTo>
                                  <a:pt x="1370127" y="308737"/>
                                  <a:pt x="1370635" y="308863"/>
                                  <a:pt x="1371143" y="308990"/>
                                </a:cubicBezTo>
                                <a:cubicBezTo>
                                  <a:pt x="1371651" y="309118"/>
                                  <a:pt x="1372159" y="309372"/>
                                  <a:pt x="1372540" y="309499"/>
                                </a:cubicBezTo>
                                <a:cubicBezTo>
                                  <a:pt x="1373048" y="309625"/>
                                  <a:pt x="1373556" y="309625"/>
                                  <a:pt x="1374064" y="309752"/>
                                </a:cubicBezTo>
                                <a:cubicBezTo>
                                  <a:pt x="1374572" y="309880"/>
                                  <a:pt x="1375080" y="310007"/>
                                  <a:pt x="1375461" y="310134"/>
                                </a:cubicBezTo>
                                <a:cubicBezTo>
                                  <a:pt x="1375969" y="310388"/>
                                  <a:pt x="1376477" y="310514"/>
                                  <a:pt x="1376985" y="310642"/>
                                </a:cubicBezTo>
                                <a:cubicBezTo>
                                  <a:pt x="1377493" y="310769"/>
                                  <a:pt x="1378001" y="310896"/>
                                  <a:pt x="1378382" y="311023"/>
                                </a:cubicBezTo>
                                <a:cubicBezTo>
                                  <a:pt x="1378890" y="311150"/>
                                  <a:pt x="1379398" y="311276"/>
                                  <a:pt x="1379906" y="311403"/>
                                </a:cubicBezTo>
                                <a:cubicBezTo>
                                  <a:pt x="1380414" y="311531"/>
                                  <a:pt x="1380922" y="311658"/>
                                  <a:pt x="1381303" y="311785"/>
                                </a:cubicBezTo>
                                <a:cubicBezTo>
                                  <a:pt x="1381811" y="311912"/>
                                  <a:pt x="1382319" y="312038"/>
                                  <a:pt x="1382827" y="312165"/>
                                </a:cubicBezTo>
                                <a:cubicBezTo>
                                  <a:pt x="1383335" y="312293"/>
                                  <a:pt x="1383843" y="312420"/>
                                  <a:pt x="1384224" y="312547"/>
                                </a:cubicBezTo>
                                <a:cubicBezTo>
                                  <a:pt x="1384732" y="312674"/>
                                  <a:pt x="1385240" y="312800"/>
                                  <a:pt x="1385748" y="312927"/>
                                </a:cubicBezTo>
                                <a:cubicBezTo>
                                  <a:pt x="1386256" y="313182"/>
                                  <a:pt x="1386764" y="313309"/>
                                  <a:pt x="1387145" y="313436"/>
                                </a:cubicBezTo>
                                <a:cubicBezTo>
                                  <a:pt x="1387653" y="313689"/>
                                  <a:pt x="1388161" y="313817"/>
                                  <a:pt x="1388669" y="314071"/>
                                </a:cubicBezTo>
                                <a:cubicBezTo>
                                  <a:pt x="1389177" y="314198"/>
                                  <a:pt x="1389558" y="314451"/>
                                  <a:pt x="1390066" y="314706"/>
                                </a:cubicBezTo>
                                <a:cubicBezTo>
                                  <a:pt x="1390574" y="314960"/>
                                  <a:pt x="1391082" y="315213"/>
                                  <a:pt x="1391590" y="315595"/>
                                </a:cubicBezTo>
                                <a:cubicBezTo>
                                  <a:pt x="1392098" y="315849"/>
                                  <a:pt x="1392479" y="316230"/>
                                  <a:pt x="1392987" y="316611"/>
                                </a:cubicBezTo>
                                <a:cubicBezTo>
                                  <a:pt x="1393495" y="316864"/>
                                  <a:pt x="1394003" y="317246"/>
                                  <a:pt x="1394511" y="317753"/>
                                </a:cubicBezTo>
                                <a:cubicBezTo>
                                  <a:pt x="1395019" y="318135"/>
                                  <a:pt x="1395400" y="318515"/>
                                  <a:pt x="1395908" y="318897"/>
                                </a:cubicBezTo>
                                <a:cubicBezTo>
                                  <a:pt x="1396416" y="319405"/>
                                  <a:pt x="1396924" y="319786"/>
                                  <a:pt x="1397432" y="320294"/>
                                </a:cubicBezTo>
                                <a:cubicBezTo>
                                  <a:pt x="1397940" y="320801"/>
                                  <a:pt x="1398321" y="321310"/>
                                  <a:pt x="1398829" y="321818"/>
                                </a:cubicBezTo>
                                <a:cubicBezTo>
                                  <a:pt x="1399337" y="322325"/>
                                  <a:pt x="1399845" y="322961"/>
                                  <a:pt x="1400353" y="323469"/>
                                </a:cubicBezTo>
                                <a:cubicBezTo>
                                  <a:pt x="1400861" y="323976"/>
                                  <a:pt x="1401242" y="324612"/>
                                  <a:pt x="1401750" y="325247"/>
                                </a:cubicBezTo>
                                <a:cubicBezTo>
                                  <a:pt x="1402258" y="325755"/>
                                  <a:pt x="1402766" y="326389"/>
                                  <a:pt x="1403274" y="327025"/>
                                </a:cubicBezTo>
                                <a:cubicBezTo>
                                  <a:pt x="1403782" y="327660"/>
                                  <a:pt x="1404163" y="328295"/>
                                  <a:pt x="1404671" y="328930"/>
                                </a:cubicBezTo>
                                <a:cubicBezTo>
                                  <a:pt x="1405179" y="329564"/>
                                  <a:pt x="1405687" y="330326"/>
                                  <a:pt x="1406195" y="330962"/>
                                </a:cubicBezTo>
                                <a:cubicBezTo>
                                  <a:pt x="1406576" y="331597"/>
                                  <a:pt x="1407084" y="332232"/>
                                  <a:pt x="1407592" y="332994"/>
                                </a:cubicBezTo>
                                <a:cubicBezTo>
                                  <a:pt x="1408100" y="333628"/>
                                  <a:pt x="1408608" y="334263"/>
                                  <a:pt x="1409116" y="334899"/>
                                </a:cubicBezTo>
                                <a:cubicBezTo>
                                  <a:pt x="1409497" y="335534"/>
                                  <a:pt x="1410005" y="336296"/>
                                  <a:pt x="1410513" y="336803"/>
                                </a:cubicBezTo>
                                <a:cubicBezTo>
                                  <a:pt x="1411021" y="337438"/>
                                  <a:pt x="1411529" y="338074"/>
                                  <a:pt x="1412037" y="338709"/>
                                </a:cubicBezTo>
                                <a:cubicBezTo>
                                  <a:pt x="1412418" y="339217"/>
                                  <a:pt x="1412926" y="339851"/>
                                  <a:pt x="1413434" y="340360"/>
                                </a:cubicBezTo>
                                <a:cubicBezTo>
                                  <a:pt x="1413942" y="340868"/>
                                  <a:pt x="1414450" y="341249"/>
                                  <a:pt x="1414958" y="341757"/>
                                </a:cubicBezTo>
                                <a:cubicBezTo>
                                  <a:pt x="1415339" y="342138"/>
                                  <a:pt x="1415847" y="342519"/>
                                  <a:pt x="1416355" y="342900"/>
                                </a:cubicBezTo>
                                <a:cubicBezTo>
                                  <a:pt x="1416863" y="343281"/>
                                  <a:pt x="1417371" y="343535"/>
                                  <a:pt x="1417879" y="343788"/>
                                </a:cubicBezTo>
                                <a:cubicBezTo>
                                  <a:pt x="1418260" y="344043"/>
                                  <a:pt x="1418768" y="344170"/>
                                  <a:pt x="1419276" y="344424"/>
                                </a:cubicBezTo>
                                <a:cubicBezTo>
                                  <a:pt x="1419784" y="344550"/>
                                  <a:pt x="1420292" y="344677"/>
                                  <a:pt x="1420800" y="344805"/>
                                </a:cubicBezTo>
                                <a:cubicBezTo>
                                  <a:pt x="1421181" y="344805"/>
                                  <a:pt x="1421689" y="344932"/>
                                  <a:pt x="1422197" y="344932"/>
                                </a:cubicBezTo>
                                <a:cubicBezTo>
                                  <a:pt x="1422705" y="345059"/>
                                  <a:pt x="1423213" y="345059"/>
                                  <a:pt x="1423594" y="345186"/>
                                </a:cubicBezTo>
                                <a:cubicBezTo>
                                  <a:pt x="1424102" y="345186"/>
                                  <a:pt x="1424610" y="345186"/>
                                  <a:pt x="1425118" y="345313"/>
                                </a:cubicBezTo>
                                <a:cubicBezTo>
                                  <a:pt x="1425626" y="345313"/>
                                  <a:pt x="1426134" y="345439"/>
                                  <a:pt x="1426515" y="345567"/>
                                </a:cubicBezTo>
                                <a:cubicBezTo>
                                  <a:pt x="1427023" y="345694"/>
                                  <a:pt x="1427531" y="345694"/>
                                  <a:pt x="1428039" y="345821"/>
                                </a:cubicBezTo>
                                <a:cubicBezTo>
                                  <a:pt x="1428547" y="345948"/>
                                  <a:pt x="1429055" y="346075"/>
                                  <a:pt x="1429436" y="346075"/>
                                </a:cubicBezTo>
                                <a:cubicBezTo>
                                  <a:pt x="1429944" y="346201"/>
                                  <a:pt x="1430452" y="346328"/>
                                  <a:pt x="1430960" y="346456"/>
                                </a:cubicBezTo>
                                <a:cubicBezTo>
                                  <a:pt x="1431468" y="346456"/>
                                  <a:pt x="1431976" y="346583"/>
                                  <a:pt x="1432357" y="346583"/>
                                </a:cubicBezTo>
                                <a:cubicBezTo>
                                  <a:pt x="1432865" y="346583"/>
                                  <a:pt x="1433373" y="346583"/>
                                  <a:pt x="1433881" y="346583"/>
                                </a:cubicBezTo>
                                <a:cubicBezTo>
                                  <a:pt x="1434389" y="346456"/>
                                  <a:pt x="1434897" y="346456"/>
                                  <a:pt x="1435278" y="346328"/>
                                </a:cubicBezTo>
                                <a:cubicBezTo>
                                  <a:pt x="1435786" y="346201"/>
                                  <a:pt x="1436294" y="345948"/>
                                  <a:pt x="1436802" y="345821"/>
                                </a:cubicBezTo>
                                <a:cubicBezTo>
                                  <a:pt x="1437310" y="345567"/>
                                  <a:pt x="1437818" y="345313"/>
                                  <a:pt x="1438199" y="345059"/>
                                </a:cubicBezTo>
                                <a:cubicBezTo>
                                  <a:pt x="1438707" y="344805"/>
                                  <a:pt x="1439215" y="344424"/>
                                  <a:pt x="1439723" y="344170"/>
                                </a:cubicBezTo>
                                <a:cubicBezTo>
                                  <a:pt x="1440231" y="343788"/>
                                  <a:pt x="1440612" y="343408"/>
                                  <a:pt x="1441120" y="343026"/>
                                </a:cubicBezTo>
                                <a:cubicBezTo>
                                  <a:pt x="1441628" y="342646"/>
                                  <a:pt x="1442136" y="342264"/>
                                  <a:pt x="1442644" y="341884"/>
                                </a:cubicBezTo>
                                <a:cubicBezTo>
                                  <a:pt x="1443152" y="341502"/>
                                  <a:pt x="1443533" y="341122"/>
                                  <a:pt x="1444041" y="340740"/>
                                </a:cubicBezTo>
                                <a:cubicBezTo>
                                  <a:pt x="1444549" y="340360"/>
                                  <a:pt x="1445057" y="339978"/>
                                  <a:pt x="1445565" y="339598"/>
                                </a:cubicBezTo>
                                <a:cubicBezTo>
                                  <a:pt x="1446073" y="339217"/>
                                  <a:pt x="1446454" y="338709"/>
                                  <a:pt x="1446962" y="338327"/>
                                </a:cubicBezTo>
                                <a:cubicBezTo>
                                  <a:pt x="1447470" y="337947"/>
                                  <a:pt x="1447978" y="337565"/>
                                  <a:pt x="1448486" y="337058"/>
                                </a:cubicBezTo>
                                <a:cubicBezTo>
                                  <a:pt x="1448994" y="336676"/>
                                  <a:pt x="1449375" y="336169"/>
                                  <a:pt x="1449883" y="335661"/>
                                </a:cubicBezTo>
                                <a:cubicBezTo>
                                  <a:pt x="1450391" y="335280"/>
                                  <a:pt x="1450899" y="334772"/>
                                  <a:pt x="1451407" y="334137"/>
                                </a:cubicBezTo>
                                <a:cubicBezTo>
                                  <a:pt x="1451915" y="333628"/>
                                  <a:pt x="1452296" y="333121"/>
                                  <a:pt x="1452804" y="332486"/>
                                </a:cubicBezTo>
                                <a:cubicBezTo>
                                  <a:pt x="1453312" y="331850"/>
                                  <a:pt x="1453820" y="331215"/>
                                  <a:pt x="1454328" y="330453"/>
                                </a:cubicBezTo>
                                <a:cubicBezTo>
                                  <a:pt x="1454836" y="329819"/>
                                  <a:pt x="1455217" y="329057"/>
                                  <a:pt x="1455725" y="328295"/>
                                </a:cubicBezTo>
                                <a:cubicBezTo>
                                  <a:pt x="1456233" y="327660"/>
                                  <a:pt x="1456741" y="326898"/>
                                  <a:pt x="1457249" y="326136"/>
                                </a:cubicBezTo>
                                <a:cubicBezTo>
                                  <a:pt x="1457630" y="325374"/>
                                  <a:pt x="1458138" y="324612"/>
                                  <a:pt x="1458646" y="323850"/>
                                </a:cubicBezTo>
                                <a:cubicBezTo>
                                  <a:pt x="1459154" y="323088"/>
                                  <a:pt x="1459662" y="322325"/>
                                  <a:pt x="1460170" y="321563"/>
                                </a:cubicBezTo>
                                <a:cubicBezTo>
                                  <a:pt x="1460551" y="320801"/>
                                  <a:pt x="1461059" y="320039"/>
                                  <a:pt x="1461567" y="319277"/>
                                </a:cubicBezTo>
                                <a:cubicBezTo>
                                  <a:pt x="1462075" y="318515"/>
                                  <a:pt x="1462583" y="317753"/>
                                  <a:pt x="1463091" y="317119"/>
                                </a:cubicBezTo>
                                <a:cubicBezTo>
                                  <a:pt x="1463472" y="316357"/>
                                  <a:pt x="1463980" y="315595"/>
                                  <a:pt x="1464488" y="314833"/>
                                </a:cubicBezTo>
                                <a:cubicBezTo>
                                  <a:pt x="1464996" y="314198"/>
                                  <a:pt x="1465504" y="313436"/>
                                  <a:pt x="1466012" y="312674"/>
                                </a:cubicBezTo>
                                <a:cubicBezTo>
                                  <a:pt x="1466393" y="312038"/>
                                  <a:pt x="1466901" y="311276"/>
                                  <a:pt x="1467409" y="310514"/>
                                </a:cubicBezTo>
                                <a:cubicBezTo>
                                  <a:pt x="1467917" y="309752"/>
                                  <a:pt x="1468425" y="308990"/>
                                  <a:pt x="1468933" y="308356"/>
                                </a:cubicBezTo>
                                <a:cubicBezTo>
                                  <a:pt x="1469314" y="307594"/>
                                  <a:pt x="1469822" y="306832"/>
                                  <a:pt x="1470330" y="306070"/>
                                </a:cubicBezTo>
                                <a:cubicBezTo>
                                  <a:pt x="1470838" y="305308"/>
                                  <a:pt x="1471346" y="304546"/>
                                  <a:pt x="1471854" y="303784"/>
                                </a:cubicBezTo>
                                <a:cubicBezTo>
                                  <a:pt x="1472235" y="303022"/>
                                  <a:pt x="1472743" y="302133"/>
                                  <a:pt x="1473251" y="301371"/>
                                </a:cubicBezTo>
                                <a:cubicBezTo>
                                  <a:pt x="1473759" y="300482"/>
                                  <a:pt x="1474267" y="299593"/>
                                  <a:pt x="1474648" y="298576"/>
                                </a:cubicBezTo>
                                <a:cubicBezTo>
                                  <a:pt x="1475156" y="297561"/>
                                  <a:pt x="1475664" y="296545"/>
                                  <a:pt x="1476172" y="295528"/>
                                </a:cubicBezTo>
                                <a:cubicBezTo>
                                  <a:pt x="1476680" y="294386"/>
                                  <a:pt x="1477188" y="293243"/>
                                  <a:pt x="1477569" y="291973"/>
                                </a:cubicBezTo>
                                <a:cubicBezTo>
                                  <a:pt x="1478077" y="290702"/>
                                  <a:pt x="1478585" y="289306"/>
                                  <a:pt x="1479093" y="287909"/>
                                </a:cubicBezTo>
                                <a:cubicBezTo>
                                  <a:pt x="1479601" y="286638"/>
                                  <a:pt x="1480109" y="285114"/>
                                  <a:pt x="1480490" y="283718"/>
                                </a:cubicBezTo>
                                <a:cubicBezTo>
                                  <a:pt x="1480998" y="282194"/>
                                  <a:pt x="1481506" y="280797"/>
                                  <a:pt x="1482014" y="279400"/>
                                </a:cubicBezTo>
                                <a:cubicBezTo>
                                  <a:pt x="1482522" y="278002"/>
                                  <a:pt x="1483030" y="276478"/>
                                  <a:pt x="1483411" y="275209"/>
                                </a:cubicBezTo>
                                <a:cubicBezTo>
                                  <a:pt x="1483919" y="273938"/>
                                  <a:pt x="1484427" y="272796"/>
                                  <a:pt x="1484935" y="271780"/>
                                </a:cubicBezTo>
                                <a:cubicBezTo>
                                  <a:pt x="1485443" y="270763"/>
                                  <a:pt x="1485951" y="269875"/>
                                  <a:pt x="1486332" y="269239"/>
                                </a:cubicBezTo>
                                <a:cubicBezTo>
                                  <a:pt x="1486840" y="268477"/>
                                  <a:pt x="1487348" y="268097"/>
                                  <a:pt x="1487856" y="267843"/>
                                </a:cubicBezTo>
                                <a:cubicBezTo>
                                  <a:pt x="1488364" y="267588"/>
                                  <a:pt x="1488745" y="267588"/>
                                  <a:pt x="1489253" y="267843"/>
                                </a:cubicBezTo>
                                <a:cubicBezTo>
                                  <a:pt x="1489761" y="268224"/>
                                  <a:pt x="1490269" y="268732"/>
                                  <a:pt x="1490777" y="269494"/>
                                </a:cubicBezTo>
                                <a:cubicBezTo>
                                  <a:pt x="1491285" y="270256"/>
                                  <a:pt x="1491666" y="271399"/>
                                  <a:pt x="1492174" y="272669"/>
                                </a:cubicBezTo>
                                <a:cubicBezTo>
                                  <a:pt x="1492682" y="273812"/>
                                  <a:pt x="1493190" y="275463"/>
                                  <a:pt x="1493698" y="277113"/>
                                </a:cubicBezTo>
                                <a:cubicBezTo>
                                  <a:pt x="1494206" y="278638"/>
                                  <a:pt x="1494587" y="280543"/>
                                  <a:pt x="1495095" y="282448"/>
                                </a:cubicBezTo>
                                <a:cubicBezTo>
                                  <a:pt x="1495603" y="284352"/>
                                  <a:pt x="1496111" y="286512"/>
                                  <a:pt x="1496619" y="288417"/>
                                </a:cubicBezTo>
                                <a:cubicBezTo>
                                  <a:pt x="1497127" y="290449"/>
                                  <a:pt x="1497508" y="292481"/>
                                  <a:pt x="1498016" y="294386"/>
                                </a:cubicBezTo>
                                <a:cubicBezTo>
                                  <a:pt x="1498524" y="296290"/>
                                  <a:pt x="1499032" y="298196"/>
                                  <a:pt x="1499540" y="299720"/>
                                </a:cubicBezTo>
                                <a:cubicBezTo>
                                  <a:pt x="1500048" y="301244"/>
                                  <a:pt x="1500429" y="302768"/>
                                  <a:pt x="1500937" y="303784"/>
                                </a:cubicBezTo>
                                <a:cubicBezTo>
                                  <a:pt x="1501445" y="304926"/>
                                  <a:pt x="1501953" y="305815"/>
                                  <a:pt x="1502461" y="306324"/>
                                </a:cubicBezTo>
                                <a:cubicBezTo>
                                  <a:pt x="1502969" y="306959"/>
                                  <a:pt x="1503350" y="307213"/>
                                  <a:pt x="1503858" y="307339"/>
                                </a:cubicBezTo>
                                <a:cubicBezTo>
                                  <a:pt x="1504366" y="307339"/>
                                  <a:pt x="1504874" y="307086"/>
                                  <a:pt x="1505382" y="306705"/>
                                </a:cubicBezTo>
                                <a:cubicBezTo>
                                  <a:pt x="1505890" y="306324"/>
                                  <a:pt x="1506271" y="305562"/>
                                  <a:pt x="1506779" y="304926"/>
                                </a:cubicBezTo>
                                <a:cubicBezTo>
                                  <a:pt x="1507287" y="304292"/>
                                  <a:pt x="1507795" y="303402"/>
                                  <a:pt x="1508303" y="302513"/>
                                </a:cubicBezTo>
                                <a:cubicBezTo>
                                  <a:pt x="1508684" y="301751"/>
                                  <a:pt x="1509192" y="300863"/>
                                  <a:pt x="1509700" y="300100"/>
                                </a:cubicBezTo>
                                <a:cubicBezTo>
                                  <a:pt x="1510208" y="299338"/>
                                  <a:pt x="1510716" y="298703"/>
                                  <a:pt x="1511224" y="298069"/>
                                </a:cubicBezTo>
                                <a:cubicBezTo>
                                  <a:pt x="1511605" y="297434"/>
                                  <a:pt x="1512113" y="296925"/>
                                  <a:pt x="1512621" y="296545"/>
                                </a:cubicBezTo>
                                <a:cubicBezTo>
                                  <a:pt x="1513129" y="296290"/>
                                  <a:pt x="1513637" y="296037"/>
                                  <a:pt x="1514145" y="295910"/>
                                </a:cubicBezTo>
                                <a:cubicBezTo>
                                  <a:pt x="1514526" y="295783"/>
                                  <a:pt x="1515034" y="295910"/>
                                  <a:pt x="1515542" y="296037"/>
                                </a:cubicBezTo>
                                <a:cubicBezTo>
                                  <a:pt x="1516050" y="296037"/>
                                  <a:pt x="1516558" y="296290"/>
                                  <a:pt x="1517066" y="296545"/>
                                </a:cubicBezTo>
                                <a:cubicBezTo>
                                  <a:pt x="1517447" y="296799"/>
                                  <a:pt x="1517955" y="297180"/>
                                  <a:pt x="1518463" y="297688"/>
                                </a:cubicBezTo>
                                <a:cubicBezTo>
                                  <a:pt x="1518971" y="298069"/>
                                  <a:pt x="1519479" y="298450"/>
                                  <a:pt x="1519987" y="298958"/>
                                </a:cubicBezTo>
                                <a:cubicBezTo>
                                  <a:pt x="1520368" y="299338"/>
                                  <a:pt x="1520876" y="299847"/>
                                  <a:pt x="1521384" y="300355"/>
                                </a:cubicBezTo>
                                <a:cubicBezTo>
                                  <a:pt x="1521892" y="300863"/>
                                  <a:pt x="1522400" y="301371"/>
                                  <a:pt x="1522781" y="301878"/>
                                </a:cubicBezTo>
                                <a:cubicBezTo>
                                  <a:pt x="1523289" y="302387"/>
                                  <a:pt x="1523797" y="302895"/>
                                  <a:pt x="1524305" y="303402"/>
                                </a:cubicBezTo>
                                <a:cubicBezTo>
                                  <a:pt x="1524813" y="303911"/>
                                  <a:pt x="1525321" y="304292"/>
                                  <a:pt x="1525702" y="304800"/>
                                </a:cubicBezTo>
                                <a:cubicBezTo>
                                  <a:pt x="1526210" y="305308"/>
                                  <a:pt x="1526718" y="305688"/>
                                  <a:pt x="1527226" y="306197"/>
                                </a:cubicBezTo>
                                <a:cubicBezTo>
                                  <a:pt x="1527734" y="306577"/>
                                  <a:pt x="1528242" y="306959"/>
                                  <a:pt x="1528623" y="307467"/>
                                </a:cubicBezTo>
                                <a:cubicBezTo>
                                  <a:pt x="1529131" y="307848"/>
                                  <a:pt x="1529639" y="308228"/>
                                  <a:pt x="1530147" y="308610"/>
                                </a:cubicBezTo>
                                <a:cubicBezTo>
                                  <a:pt x="1530655" y="308863"/>
                                  <a:pt x="1531163" y="309245"/>
                                  <a:pt x="1531544" y="309625"/>
                                </a:cubicBezTo>
                                <a:cubicBezTo>
                                  <a:pt x="1532052" y="309880"/>
                                  <a:pt x="1532560" y="310261"/>
                                  <a:pt x="1533068" y="310514"/>
                                </a:cubicBezTo>
                                <a:cubicBezTo>
                                  <a:pt x="1533576" y="310769"/>
                                  <a:pt x="1534084" y="311023"/>
                                  <a:pt x="1534465" y="311403"/>
                                </a:cubicBezTo>
                                <a:cubicBezTo>
                                  <a:pt x="1534973" y="311658"/>
                                  <a:pt x="1535481" y="311912"/>
                                  <a:pt x="1535989" y="312293"/>
                                </a:cubicBezTo>
                                <a:cubicBezTo>
                                  <a:pt x="1536497" y="312547"/>
                                  <a:pt x="1537005" y="312674"/>
                                  <a:pt x="1537386" y="312927"/>
                                </a:cubicBezTo>
                                <a:cubicBezTo>
                                  <a:pt x="1537894" y="313182"/>
                                  <a:pt x="1538402" y="313563"/>
                                  <a:pt x="1538910" y="313689"/>
                                </a:cubicBezTo>
                                <a:cubicBezTo>
                                  <a:pt x="1539418" y="313944"/>
                                  <a:pt x="1539799" y="314198"/>
                                  <a:pt x="1540307" y="314325"/>
                                </a:cubicBezTo>
                                <a:cubicBezTo>
                                  <a:pt x="1540815" y="314578"/>
                                  <a:pt x="1541323" y="314706"/>
                                  <a:pt x="1541831" y="314833"/>
                                </a:cubicBezTo>
                                <a:cubicBezTo>
                                  <a:pt x="1542339" y="315087"/>
                                  <a:pt x="1542720" y="315213"/>
                                  <a:pt x="1543228" y="315340"/>
                                </a:cubicBezTo>
                                <a:cubicBezTo>
                                  <a:pt x="1543736" y="315468"/>
                                  <a:pt x="1544244" y="315595"/>
                                  <a:pt x="1544752" y="315595"/>
                                </a:cubicBezTo>
                                <a:cubicBezTo>
                                  <a:pt x="1545260" y="315722"/>
                                  <a:pt x="1545641" y="315849"/>
                                  <a:pt x="1546149" y="315975"/>
                                </a:cubicBezTo>
                                <a:cubicBezTo>
                                  <a:pt x="1546657" y="315975"/>
                                  <a:pt x="1547165" y="316102"/>
                                  <a:pt x="1547673" y="316102"/>
                                </a:cubicBezTo>
                                <a:cubicBezTo>
                                  <a:pt x="1548181" y="316230"/>
                                  <a:pt x="1548562" y="316230"/>
                                  <a:pt x="1549070" y="316357"/>
                                </a:cubicBezTo>
                                <a:cubicBezTo>
                                  <a:pt x="1549578" y="316484"/>
                                  <a:pt x="1550086" y="316484"/>
                                  <a:pt x="1550594" y="316611"/>
                                </a:cubicBezTo>
                                <a:cubicBezTo>
                                  <a:pt x="1551102" y="316738"/>
                                  <a:pt x="1551483" y="316738"/>
                                  <a:pt x="1551991" y="316864"/>
                                </a:cubicBezTo>
                                <a:cubicBezTo>
                                  <a:pt x="1552499" y="316992"/>
                                  <a:pt x="1553007" y="317119"/>
                                  <a:pt x="1553515" y="317246"/>
                                </a:cubicBezTo>
                                <a:cubicBezTo>
                                  <a:pt x="1554023" y="317500"/>
                                  <a:pt x="1554404" y="317626"/>
                                  <a:pt x="1554912" y="317753"/>
                                </a:cubicBezTo>
                                <a:cubicBezTo>
                                  <a:pt x="1555420" y="318008"/>
                                  <a:pt x="1555928" y="318135"/>
                                  <a:pt x="1556436" y="318388"/>
                                </a:cubicBezTo>
                                <a:cubicBezTo>
                                  <a:pt x="1556817" y="318643"/>
                                  <a:pt x="1557325" y="318897"/>
                                  <a:pt x="1557833" y="319150"/>
                                </a:cubicBezTo>
                                <a:cubicBezTo>
                                  <a:pt x="1558341" y="319532"/>
                                  <a:pt x="1558849" y="319786"/>
                                  <a:pt x="1559357" y="320039"/>
                                </a:cubicBezTo>
                                <a:cubicBezTo>
                                  <a:pt x="1559738" y="320421"/>
                                  <a:pt x="1560246" y="320675"/>
                                  <a:pt x="1560754" y="321056"/>
                                </a:cubicBezTo>
                                <a:cubicBezTo>
                                  <a:pt x="1561262" y="321437"/>
                                  <a:pt x="1561770" y="321818"/>
                                  <a:pt x="1562278" y="322072"/>
                                </a:cubicBezTo>
                                <a:cubicBezTo>
                                  <a:pt x="1562659" y="322452"/>
                                  <a:pt x="1563167" y="322834"/>
                                  <a:pt x="1563675" y="323214"/>
                                </a:cubicBezTo>
                                <a:cubicBezTo>
                                  <a:pt x="1564183" y="323596"/>
                                  <a:pt x="1564691" y="323850"/>
                                  <a:pt x="1565199" y="324231"/>
                                </a:cubicBezTo>
                                <a:cubicBezTo>
                                  <a:pt x="1565580" y="324485"/>
                                  <a:pt x="1566088" y="324738"/>
                                  <a:pt x="1566596" y="324993"/>
                                </a:cubicBezTo>
                                <a:cubicBezTo>
                                  <a:pt x="1567104" y="325247"/>
                                  <a:pt x="1567612" y="325500"/>
                                  <a:pt x="1568120" y="325755"/>
                                </a:cubicBezTo>
                                <a:cubicBezTo>
                                  <a:pt x="1568501" y="326009"/>
                                  <a:pt x="1569009" y="326136"/>
                                  <a:pt x="1569517" y="326389"/>
                                </a:cubicBezTo>
                                <a:cubicBezTo>
                                  <a:pt x="1570025" y="326517"/>
                                  <a:pt x="1570533" y="326644"/>
                                  <a:pt x="1571041" y="326644"/>
                                </a:cubicBezTo>
                                <a:cubicBezTo>
                                  <a:pt x="1571422" y="326771"/>
                                  <a:pt x="1571930" y="326898"/>
                                  <a:pt x="1572438" y="326898"/>
                                </a:cubicBezTo>
                                <a:cubicBezTo>
                                  <a:pt x="1572946" y="326898"/>
                                  <a:pt x="1573454" y="326771"/>
                                  <a:pt x="1573835" y="326644"/>
                                </a:cubicBezTo>
                                <a:cubicBezTo>
                                  <a:pt x="1574343" y="326644"/>
                                  <a:pt x="1574851" y="326517"/>
                                  <a:pt x="1575359" y="326263"/>
                                </a:cubicBezTo>
                                <a:cubicBezTo>
                                  <a:pt x="1575867" y="326009"/>
                                  <a:pt x="1576375" y="325755"/>
                                  <a:pt x="1576756" y="325374"/>
                                </a:cubicBezTo>
                                <a:cubicBezTo>
                                  <a:pt x="1577264" y="324993"/>
                                  <a:pt x="1577772" y="324612"/>
                                  <a:pt x="1578280" y="324103"/>
                                </a:cubicBezTo>
                                <a:cubicBezTo>
                                  <a:pt x="1578788" y="323596"/>
                                  <a:pt x="1579296" y="323088"/>
                                  <a:pt x="1579677" y="322452"/>
                                </a:cubicBezTo>
                                <a:cubicBezTo>
                                  <a:pt x="1580185" y="321818"/>
                                  <a:pt x="1580693" y="321056"/>
                                  <a:pt x="1581201" y="320294"/>
                                </a:cubicBezTo>
                                <a:cubicBezTo>
                                  <a:pt x="1581709" y="319532"/>
                                  <a:pt x="1582217" y="318643"/>
                                  <a:pt x="1582598" y="317753"/>
                                </a:cubicBezTo>
                                <a:cubicBezTo>
                                  <a:pt x="1583106" y="316864"/>
                                  <a:pt x="1583614" y="315975"/>
                                  <a:pt x="1584122" y="314960"/>
                                </a:cubicBezTo>
                                <a:cubicBezTo>
                                  <a:pt x="1584630" y="314071"/>
                                  <a:pt x="1585138" y="313055"/>
                                  <a:pt x="1585519" y="312038"/>
                                </a:cubicBezTo>
                                <a:cubicBezTo>
                                  <a:pt x="1586027" y="311023"/>
                                  <a:pt x="1586535" y="310007"/>
                                  <a:pt x="1587043" y="309118"/>
                                </a:cubicBezTo>
                                <a:cubicBezTo>
                                  <a:pt x="1587551" y="308101"/>
                                  <a:pt x="1588059" y="307086"/>
                                  <a:pt x="1588440" y="306070"/>
                                </a:cubicBezTo>
                                <a:cubicBezTo>
                                  <a:pt x="1588948" y="305053"/>
                                  <a:pt x="1589456" y="304164"/>
                                  <a:pt x="1589964" y="303149"/>
                                </a:cubicBezTo>
                                <a:cubicBezTo>
                                  <a:pt x="1590472" y="302260"/>
                                  <a:pt x="1590853" y="301371"/>
                                  <a:pt x="1591361" y="300482"/>
                                </a:cubicBezTo>
                                <a:cubicBezTo>
                                  <a:pt x="1591869" y="299593"/>
                                  <a:pt x="1592377" y="298703"/>
                                  <a:pt x="1592885" y="297942"/>
                                </a:cubicBezTo>
                                <a:cubicBezTo>
                                  <a:pt x="1593393" y="297180"/>
                                  <a:pt x="1593774" y="296290"/>
                                  <a:pt x="1594282" y="295528"/>
                                </a:cubicBezTo>
                                <a:cubicBezTo>
                                  <a:pt x="1594790" y="294767"/>
                                  <a:pt x="1595298" y="294132"/>
                                  <a:pt x="1595806" y="293370"/>
                                </a:cubicBezTo>
                                <a:cubicBezTo>
                                  <a:pt x="1596314" y="292735"/>
                                  <a:pt x="1596695" y="291973"/>
                                  <a:pt x="1597203" y="291338"/>
                                </a:cubicBezTo>
                                <a:cubicBezTo>
                                  <a:pt x="1597711" y="290702"/>
                                  <a:pt x="1598219" y="290068"/>
                                  <a:pt x="1598727" y="289433"/>
                                </a:cubicBezTo>
                                <a:cubicBezTo>
                                  <a:pt x="1599235" y="288798"/>
                                  <a:pt x="1599616" y="288163"/>
                                  <a:pt x="1600124" y="287655"/>
                                </a:cubicBezTo>
                                <a:cubicBezTo>
                                  <a:pt x="1600632" y="287020"/>
                                  <a:pt x="1601140" y="286512"/>
                                  <a:pt x="1601648" y="286003"/>
                                </a:cubicBezTo>
                                <a:cubicBezTo>
                                  <a:pt x="1602156" y="285496"/>
                                  <a:pt x="1602537" y="284861"/>
                                  <a:pt x="1603045" y="284480"/>
                                </a:cubicBezTo>
                                <a:cubicBezTo>
                                  <a:pt x="1603553" y="283972"/>
                                  <a:pt x="1604061" y="283463"/>
                                  <a:pt x="1604569" y="283083"/>
                                </a:cubicBezTo>
                                <a:cubicBezTo>
                                  <a:pt x="1605077" y="282575"/>
                                  <a:pt x="1605458" y="282194"/>
                                  <a:pt x="1605966" y="281813"/>
                                </a:cubicBezTo>
                                <a:cubicBezTo>
                                  <a:pt x="1606474" y="281305"/>
                                  <a:pt x="1606982" y="280924"/>
                                  <a:pt x="1607490" y="280543"/>
                                </a:cubicBezTo>
                                <a:cubicBezTo>
                                  <a:pt x="1607871" y="280162"/>
                                  <a:pt x="1608379" y="279781"/>
                                  <a:pt x="1608887" y="279400"/>
                                </a:cubicBezTo>
                                <a:cubicBezTo>
                                  <a:pt x="1609395" y="279019"/>
                                  <a:pt x="1609903" y="278638"/>
                                  <a:pt x="1610411" y="278257"/>
                                </a:cubicBezTo>
                                <a:cubicBezTo>
                                  <a:pt x="1610792" y="277875"/>
                                  <a:pt x="1611300" y="277495"/>
                                  <a:pt x="1611808" y="277113"/>
                                </a:cubicBezTo>
                                <a:cubicBezTo>
                                  <a:pt x="1612316" y="276733"/>
                                  <a:pt x="1612824" y="276351"/>
                                  <a:pt x="1613332" y="275971"/>
                                </a:cubicBezTo>
                                <a:cubicBezTo>
                                  <a:pt x="1613713" y="275463"/>
                                  <a:pt x="1614221" y="275082"/>
                                  <a:pt x="1614729" y="274700"/>
                                </a:cubicBezTo>
                                <a:cubicBezTo>
                                  <a:pt x="1615237" y="274320"/>
                                  <a:pt x="1615745" y="273812"/>
                                  <a:pt x="1616253" y="273431"/>
                                </a:cubicBezTo>
                                <a:cubicBezTo>
                                  <a:pt x="1616634" y="273050"/>
                                  <a:pt x="1617142" y="272669"/>
                                  <a:pt x="1617650" y="272414"/>
                                </a:cubicBezTo>
                                <a:cubicBezTo>
                                  <a:pt x="1618158" y="272034"/>
                                  <a:pt x="1618666" y="271652"/>
                                  <a:pt x="1619174" y="271399"/>
                                </a:cubicBezTo>
                                <a:cubicBezTo>
                                  <a:pt x="1619555" y="271145"/>
                                  <a:pt x="1620063" y="270890"/>
                                  <a:pt x="1620571" y="270763"/>
                                </a:cubicBezTo>
                                <a:cubicBezTo>
                                  <a:pt x="1621079" y="270510"/>
                                  <a:pt x="1621587" y="270383"/>
                                  <a:pt x="1622095" y="270383"/>
                                </a:cubicBezTo>
                                <a:cubicBezTo>
                                  <a:pt x="1622476" y="270256"/>
                                  <a:pt x="1622984" y="270128"/>
                                  <a:pt x="1623492" y="270128"/>
                                </a:cubicBezTo>
                                <a:cubicBezTo>
                                  <a:pt x="1624000" y="270128"/>
                                  <a:pt x="1624508" y="270256"/>
                                  <a:pt x="1624889" y="270383"/>
                                </a:cubicBezTo>
                                <a:cubicBezTo>
                                  <a:pt x="1625397" y="270510"/>
                                  <a:pt x="1625905" y="270637"/>
                                  <a:pt x="1626413" y="270890"/>
                                </a:cubicBezTo>
                                <a:cubicBezTo>
                                  <a:pt x="1626921" y="271018"/>
                                  <a:pt x="1627429" y="271272"/>
                                  <a:pt x="1627810" y="271652"/>
                                </a:cubicBezTo>
                                <a:cubicBezTo>
                                  <a:pt x="1628318" y="271907"/>
                                  <a:pt x="1628826" y="272161"/>
                                  <a:pt x="1629334" y="272542"/>
                                </a:cubicBezTo>
                                <a:cubicBezTo>
                                  <a:pt x="1629842" y="272923"/>
                                  <a:pt x="1630350" y="273303"/>
                                  <a:pt x="1630731" y="273685"/>
                                </a:cubicBezTo>
                                <a:cubicBezTo>
                                  <a:pt x="1631239" y="274065"/>
                                  <a:pt x="1631747" y="274447"/>
                                  <a:pt x="1632255" y="274955"/>
                                </a:cubicBezTo>
                                <a:cubicBezTo>
                                  <a:pt x="1632763" y="275336"/>
                                  <a:pt x="1633271" y="275844"/>
                                  <a:pt x="1633652" y="276351"/>
                                </a:cubicBezTo>
                                <a:cubicBezTo>
                                  <a:pt x="1634160" y="276860"/>
                                  <a:pt x="1634668" y="277240"/>
                                  <a:pt x="1635176" y="277749"/>
                                </a:cubicBezTo>
                                <a:cubicBezTo>
                                  <a:pt x="1635684" y="278257"/>
                                  <a:pt x="1636192" y="278638"/>
                                  <a:pt x="1636573" y="279146"/>
                                </a:cubicBezTo>
                                <a:cubicBezTo>
                                  <a:pt x="1637081" y="279653"/>
                                  <a:pt x="1637589" y="280162"/>
                                  <a:pt x="1638097" y="280543"/>
                                </a:cubicBezTo>
                                <a:cubicBezTo>
                                  <a:pt x="1638605" y="281050"/>
                                  <a:pt x="1639113" y="281432"/>
                                  <a:pt x="1639494" y="281939"/>
                                </a:cubicBezTo>
                                <a:cubicBezTo>
                                  <a:pt x="1640002" y="282321"/>
                                  <a:pt x="1640510" y="282701"/>
                                  <a:pt x="1641018" y="283083"/>
                                </a:cubicBezTo>
                                <a:cubicBezTo>
                                  <a:pt x="1641526" y="283463"/>
                                  <a:pt x="1641907" y="283845"/>
                                  <a:pt x="1642415" y="284099"/>
                                </a:cubicBezTo>
                                <a:cubicBezTo>
                                  <a:pt x="1642923" y="284480"/>
                                  <a:pt x="1643431" y="284861"/>
                                  <a:pt x="1643939" y="285114"/>
                                </a:cubicBezTo>
                                <a:cubicBezTo>
                                  <a:pt x="1644447" y="285496"/>
                                  <a:pt x="1644828" y="285750"/>
                                  <a:pt x="1645336" y="286003"/>
                                </a:cubicBezTo>
                                <a:cubicBezTo>
                                  <a:pt x="1645844" y="286258"/>
                                  <a:pt x="1646352" y="286512"/>
                                  <a:pt x="1646860" y="286893"/>
                                </a:cubicBezTo>
                                <a:cubicBezTo>
                                  <a:pt x="1647368" y="287147"/>
                                  <a:pt x="1647749" y="287274"/>
                                  <a:pt x="1648257" y="287527"/>
                                </a:cubicBezTo>
                                <a:cubicBezTo>
                                  <a:pt x="1648765" y="287782"/>
                                  <a:pt x="1649273" y="288036"/>
                                  <a:pt x="1649781" y="288289"/>
                                </a:cubicBezTo>
                                <a:cubicBezTo>
                                  <a:pt x="1650289" y="288544"/>
                                  <a:pt x="1650670" y="288798"/>
                                  <a:pt x="1651178" y="289051"/>
                                </a:cubicBezTo>
                                <a:cubicBezTo>
                                  <a:pt x="1651686" y="289306"/>
                                  <a:pt x="1652194" y="289560"/>
                                  <a:pt x="1652702" y="289813"/>
                                </a:cubicBezTo>
                                <a:cubicBezTo>
                                  <a:pt x="1653210" y="290068"/>
                                  <a:pt x="1653591" y="290322"/>
                                  <a:pt x="1654099" y="290575"/>
                                </a:cubicBezTo>
                                <a:cubicBezTo>
                                  <a:pt x="1654607" y="290830"/>
                                  <a:pt x="1655115" y="291211"/>
                                  <a:pt x="1655623" y="291464"/>
                                </a:cubicBezTo>
                                <a:cubicBezTo>
                                  <a:pt x="1656131" y="291719"/>
                                  <a:pt x="1656512" y="292100"/>
                                  <a:pt x="1657020" y="292353"/>
                                </a:cubicBezTo>
                                <a:cubicBezTo>
                                  <a:pt x="1657528" y="292735"/>
                                  <a:pt x="1658036" y="293115"/>
                                  <a:pt x="1658544" y="293497"/>
                                </a:cubicBezTo>
                                <a:cubicBezTo>
                                  <a:pt x="1658925" y="293877"/>
                                  <a:pt x="1659433" y="294259"/>
                                  <a:pt x="1659941" y="294639"/>
                                </a:cubicBezTo>
                                <a:cubicBezTo>
                                  <a:pt x="1660449" y="295148"/>
                                  <a:pt x="1660957" y="295528"/>
                                  <a:pt x="1661465" y="295910"/>
                                </a:cubicBezTo>
                                <a:cubicBezTo>
                                  <a:pt x="1661846" y="296418"/>
                                  <a:pt x="1662354" y="296799"/>
                                  <a:pt x="1662862" y="297307"/>
                                </a:cubicBezTo>
                                <a:cubicBezTo>
                                  <a:pt x="1663370" y="297688"/>
                                  <a:pt x="1663878" y="298069"/>
                                  <a:pt x="1664386" y="298576"/>
                                </a:cubicBezTo>
                                <a:cubicBezTo>
                                  <a:pt x="1664767" y="298958"/>
                                  <a:pt x="1665275" y="299465"/>
                                  <a:pt x="1665783" y="299847"/>
                                </a:cubicBezTo>
                                <a:cubicBezTo>
                                  <a:pt x="1666291" y="300355"/>
                                  <a:pt x="1666799" y="300736"/>
                                  <a:pt x="1667307" y="301117"/>
                                </a:cubicBezTo>
                                <a:cubicBezTo>
                                  <a:pt x="1667688" y="301625"/>
                                  <a:pt x="1668196" y="302006"/>
                                  <a:pt x="1668704" y="302387"/>
                                </a:cubicBezTo>
                                <a:cubicBezTo>
                                  <a:pt x="1669212" y="302768"/>
                                  <a:pt x="1669720" y="303149"/>
                                  <a:pt x="1670228" y="303657"/>
                                </a:cubicBezTo>
                                <a:cubicBezTo>
                                  <a:pt x="1670609" y="304038"/>
                                  <a:pt x="1671117" y="304419"/>
                                  <a:pt x="1671625" y="304800"/>
                                </a:cubicBezTo>
                                <a:cubicBezTo>
                                  <a:pt x="1672133" y="305053"/>
                                  <a:pt x="1672641" y="305435"/>
                                  <a:pt x="1673149" y="305815"/>
                                </a:cubicBezTo>
                                <a:cubicBezTo>
                                  <a:pt x="1673530" y="306070"/>
                                  <a:pt x="1674038" y="306324"/>
                                  <a:pt x="1674546" y="306577"/>
                                </a:cubicBezTo>
                                <a:cubicBezTo>
                                  <a:pt x="1675054" y="306832"/>
                                  <a:pt x="1675562" y="307086"/>
                                  <a:pt x="1675943" y="307213"/>
                                </a:cubicBezTo>
                                <a:cubicBezTo>
                                  <a:pt x="1676451" y="307467"/>
                                  <a:pt x="1676959" y="307594"/>
                                  <a:pt x="1677467" y="307594"/>
                                </a:cubicBezTo>
                                <a:cubicBezTo>
                                  <a:pt x="1677975" y="307721"/>
                                  <a:pt x="1678483" y="307721"/>
                                  <a:pt x="1678864" y="307721"/>
                                </a:cubicBezTo>
                                <a:cubicBezTo>
                                  <a:pt x="1679372" y="307594"/>
                                  <a:pt x="1679880" y="307594"/>
                                  <a:pt x="1680388" y="307467"/>
                                </a:cubicBezTo>
                                <a:cubicBezTo>
                                  <a:pt x="1680896" y="307213"/>
                                  <a:pt x="1681404" y="307086"/>
                                  <a:pt x="1681785" y="306832"/>
                                </a:cubicBezTo>
                                <a:cubicBezTo>
                                  <a:pt x="1682293" y="306577"/>
                                  <a:pt x="1682801" y="306324"/>
                                  <a:pt x="1683309" y="306070"/>
                                </a:cubicBezTo>
                                <a:cubicBezTo>
                                  <a:pt x="1683817" y="305815"/>
                                  <a:pt x="1684325" y="305435"/>
                                  <a:pt x="1684706" y="305181"/>
                                </a:cubicBezTo>
                                <a:cubicBezTo>
                                  <a:pt x="1685214" y="304800"/>
                                  <a:pt x="1685722" y="304419"/>
                                  <a:pt x="1686230" y="304164"/>
                                </a:cubicBezTo>
                                <a:cubicBezTo>
                                  <a:pt x="1686738" y="303784"/>
                                  <a:pt x="1687246" y="303402"/>
                                  <a:pt x="1687627" y="303149"/>
                                </a:cubicBezTo>
                                <a:cubicBezTo>
                                  <a:pt x="1688135" y="302768"/>
                                  <a:pt x="1688643" y="302387"/>
                                  <a:pt x="1689151" y="302133"/>
                                </a:cubicBezTo>
                                <a:cubicBezTo>
                                  <a:pt x="1689659" y="301751"/>
                                  <a:pt x="1690167" y="301498"/>
                                  <a:pt x="1690548" y="301244"/>
                                </a:cubicBezTo>
                                <a:cubicBezTo>
                                  <a:pt x="1691056" y="300863"/>
                                  <a:pt x="1691564" y="300609"/>
                                  <a:pt x="1692072" y="300355"/>
                                </a:cubicBezTo>
                                <a:cubicBezTo>
                                  <a:pt x="1692580" y="300100"/>
                                  <a:pt x="1692961" y="299847"/>
                                  <a:pt x="1693469" y="299593"/>
                                </a:cubicBezTo>
                                <a:cubicBezTo>
                                  <a:pt x="1693977" y="299338"/>
                                  <a:pt x="1694485" y="299085"/>
                                  <a:pt x="1694993" y="298831"/>
                                </a:cubicBezTo>
                                <a:cubicBezTo>
                                  <a:pt x="1695501" y="298703"/>
                                  <a:pt x="1695882" y="298450"/>
                                  <a:pt x="1696390" y="298323"/>
                                </a:cubicBezTo>
                                <a:cubicBezTo>
                                  <a:pt x="1696898" y="298069"/>
                                  <a:pt x="1697406" y="297942"/>
                                  <a:pt x="1697914" y="297688"/>
                                </a:cubicBezTo>
                                <a:cubicBezTo>
                                  <a:pt x="1698422" y="297561"/>
                                  <a:pt x="1698803" y="297434"/>
                                  <a:pt x="1699311" y="297307"/>
                                </a:cubicBezTo>
                                <a:cubicBezTo>
                                  <a:pt x="1699819" y="297180"/>
                                  <a:pt x="1700327" y="296925"/>
                                  <a:pt x="1700835" y="296799"/>
                                </a:cubicBezTo>
                                <a:cubicBezTo>
                                  <a:pt x="1701343" y="296672"/>
                                  <a:pt x="1701724" y="296545"/>
                                  <a:pt x="1702232" y="296418"/>
                                </a:cubicBezTo>
                                <a:cubicBezTo>
                                  <a:pt x="1702740" y="296290"/>
                                  <a:pt x="1703248" y="296290"/>
                                  <a:pt x="1703756" y="296163"/>
                                </a:cubicBezTo>
                                <a:cubicBezTo>
                                  <a:pt x="1704264" y="296037"/>
                                  <a:pt x="1704645" y="295910"/>
                                  <a:pt x="1705153" y="295783"/>
                                </a:cubicBezTo>
                                <a:cubicBezTo>
                                  <a:pt x="1705661" y="295783"/>
                                  <a:pt x="1706169" y="295656"/>
                                  <a:pt x="1706677" y="295528"/>
                                </a:cubicBezTo>
                                <a:cubicBezTo>
                                  <a:pt x="1707185" y="295528"/>
                                  <a:pt x="1707566" y="295401"/>
                                  <a:pt x="1708074" y="295401"/>
                                </a:cubicBezTo>
                                <a:cubicBezTo>
                                  <a:pt x="1708582" y="295275"/>
                                  <a:pt x="1709090" y="295148"/>
                                  <a:pt x="1709598" y="295148"/>
                                </a:cubicBezTo>
                                <a:cubicBezTo>
                                  <a:pt x="1709979" y="295021"/>
                                  <a:pt x="1710487" y="295021"/>
                                  <a:pt x="1710995" y="294894"/>
                                </a:cubicBezTo>
                                <a:cubicBezTo>
                                  <a:pt x="1711503" y="294894"/>
                                  <a:pt x="1712011" y="294767"/>
                                  <a:pt x="1712519" y="294767"/>
                                </a:cubicBezTo>
                                <a:cubicBezTo>
                                  <a:pt x="1712900" y="294639"/>
                                  <a:pt x="1713408" y="294639"/>
                                  <a:pt x="1713916" y="294639"/>
                                </a:cubicBezTo>
                                <a:cubicBezTo>
                                  <a:pt x="1714424" y="294513"/>
                                  <a:pt x="1714932" y="294513"/>
                                  <a:pt x="1715440" y="294386"/>
                                </a:cubicBezTo>
                                <a:cubicBezTo>
                                  <a:pt x="1715821" y="294386"/>
                                  <a:pt x="1716329" y="294386"/>
                                  <a:pt x="1716837" y="294386"/>
                                </a:cubicBezTo>
                                <a:cubicBezTo>
                                  <a:pt x="1717345" y="294386"/>
                                  <a:pt x="1717853" y="294386"/>
                                  <a:pt x="1718361" y="294386"/>
                                </a:cubicBezTo>
                                <a:cubicBezTo>
                                  <a:pt x="1718742" y="294386"/>
                                  <a:pt x="1719250" y="294386"/>
                                  <a:pt x="1719758" y="294386"/>
                                </a:cubicBezTo>
                                <a:cubicBezTo>
                                  <a:pt x="1720266" y="294386"/>
                                  <a:pt x="1720774" y="294386"/>
                                  <a:pt x="1721282" y="294386"/>
                                </a:cubicBezTo>
                                <a:cubicBezTo>
                                  <a:pt x="1721663" y="294386"/>
                                  <a:pt x="1722171" y="294386"/>
                                  <a:pt x="1722679" y="294386"/>
                                </a:cubicBezTo>
                                <a:cubicBezTo>
                                  <a:pt x="1723187" y="294386"/>
                                  <a:pt x="1723695" y="294386"/>
                                  <a:pt x="1724203" y="294386"/>
                                </a:cubicBezTo>
                                <a:cubicBezTo>
                                  <a:pt x="1724584" y="294386"/>
                                  <a:pt x="1725092" y="294259"/>
                                  <a:pt x="1725600" y="294259"/>
                                </a:cubicBezTo>
                                <a:cubicBezTo>
                                  <a:pt x="1726108" y="294259"/>
                                  <a:pt x="1726616" y="294259"/>
                                  <a:pt x="1726997" y="294259"/>
                                </a:cubicBezTo>
                                <a:cubicBezTo>
                                  <a:pt x="1727505" y="294259"/>
                                  <a:pt x="1728013" y="294259"/>
                                  <a:pt x="1728521" y="294259"/>
                                </a:cubicBezTo>
                                <a:cubicBezTo>
                                  <a:pt x="1729029" y="294132"/>
                                  <a:pt x="1729537" y="294132"/>
                                  <a:pt x="1729918" y="294132"/>
                                </a:cubicBezTo>
                                <a:cubicBezTo>
                                  <a:pt x="1730426" y="294132"/>
                                  <a:pt x="1730934" y="294132"/>
                                  <a:pt x="1731442" y="294005"/>
                                </a:cubicBezTo>
                                <a:cubicBezTo>
                                  <a:pt x="1731950" y="294005"/>
                                  <a:pt x="1732458" y="294005"/>
                                  <a:pt x="1732839" y="294005"/>
                                </a:cubicBezTo>
                                <a:cubicBezTo>
                                  <a:pt x="1733347" y="294005"/>
                                  <a:pt x="1733855" y="294005"/>
                                  <a:pt x="1734363" y="293877"/>
                                </a:cubicBezTo>
                                <a:cubicBezTo>
                                  <a:pt x="1734871" y="293877"/>
                                  <a:pt x="1735379" y="293877"/>
                                  <a:pt x="1735760" y="293877"/>
                                </a:cubicBezTo>
                                <a:cubicBezTo>
                                  <a:pt x="1736268" y="293877"/>
                                  <a:pt x="1736776" y="293877"/>
                                  <a:pt x="1737284" y="293877"/>
                                </a:cubicBezTo>
                                <a:cubicBezTo>
                                  <a:pt x="1737792" y="293877"/>
                                  <a:pt x="1738300" y="293877"/>
                                  <a:pt x="1738681" y="293877"/>
                                </a:cubicBezTo>
                                <a:cubicBezTo>
                                  <a:pt x="1739189" y="293750"/>
                                  <a:pt x="1739697" y="293877"/>
                                  <a:pt x="1740205" y="293877"/>
                                </a:cubicBezTo>
                                <a:cubicBezTo>
                                  <a:pt x="1740713" y="293877"/>
                                  <a:pt x="1741094" y="293877"/>
                                  <a:pt x="1741602" y="293877"/>
                                </a:cubicBezTo>
                                <a:cubicBezTo>
                                  <a:pt x="1742110" y="293750"/>
                                  <a:pt x="1742618" y="293750"/>
                                  <a:pt x="1743126" y="293750"/>
                                </a:cubicBezTo>
                                <a:cubicBezTo>
                                  <a:pt x="1743634" y="293750"/>
                                  <a:pt x="1744015" y="293750"/>
                                  <a:pt x="1744523" y="293750"/>
                                </a:cubicBezTo>
                                <a:cubicBezTo>
                                  <a:pt x="1745031" y="293750"/>
                                  <a:pt x="1745539" y="293750"/>
                                  <a:pt x="1746047" y="293750"/>
                                </a:cubicBezTo>
                                <a:cubicBezTo>
                                  <a:pt x="1746555" y="293624"/>
                                  <a:pt x="1746936" y="293624"/>
                                  <a:pt x="1747444" y="293624"/>
                                </a:cubicBezTo>
                                <a:cubicBezTo>
                                  <a:pt x="1747952" y="293624"/>
                                  <a:pt x="1748460" y="293624"/>
                                  <a:pt x="1748968" y="293497"/>
                                </a:cubicBezTo>
                                <a:cubicBezTo>
                                  <a:pt x="1749476" y="293497"/>
                                  <a:pt x="1749857" y="293497"/>
                                  <a:pt x="1750365" y="293370"/>
                                </a:cubicBezTo>
                                <a:cubicBezTo>
                                  <a:pt x="1750873" y="293370"/>
                                  <a:pt x="1751381" y="293370"/>
                                  <a:pt x="1751889" y="293370"/>
                                </a:cubicBezTo>
                                <a:cubicBezTo>
                                  <a:pt x="1752397" y="293370"/>
                                  <a:pt x="1752778" y="293243"/>
                                  <a:pt x="1753286" y="293243"/>
                                </a:cubicBezTo>
                                <a:cubicBezTo>
                                  <a:pt x="1753794" y="293243"/>
                                  <a:pt x="1754302" y="293243"/>
                                  <a:pt x="1754810" y="293243"/>
                                </a:cubicBezTo>
                                <a:cubicBezTo>
                                  <a:pt x="1755318" y="293115"/>
                                  <a:pt x="1755699" y="293115"/>
                                  <a:pt x="1756207" y="293115"/>
                                </a:cubicBezTo>
                                <a:cubicBezTo>
                                  <a:pt x="1756715" y="293115"/>
                                  <a:pt x="1757223" y="293115"/>
                                  <a:pt x="1757731" y="293115"/>
                                </a:cubicBezTo>
                                <a:cubicBezTo>
                                  <a:pt x="1758112" y="293115"/>
                                  <a:pt x="1758620" y="293115"/>
                                  <a:pt x="1759128" y="293115"/>
                                </a:cubicBezTo>
                                <a:cubicBezTo>
                                  <a:pt x="1759636" y="293115"/>
                                  <a:pt x="1760144" y="293115"/>
                                  <a:pt x="1760652" y="293115"/>
                                </a:cubicBezTo>
                                <a:cubicBezTo>
                                  <a:pt x="1761033" y="293115"/>
                                  <a:pt x="1761541" y="293115"/>
                                  <a:pt x="1762049" y="293243"/>
                                </a:cubicBezTo>
                                <a:cubicBezTo>
                                  <a:pt x="1762557" y="293243"/>
                                  <a:pt x="1763065" y="293243"/>
                                  <a:pt x="1763573" y="293243"/>
                                </a:cubicBezTo>
                                <a:cubicBezTo>
                                  <a:pt x="1763954" y="293243"/>
                                  <a:pt x="1764462" y="293243"/>
                                  <a:pt x="1764970" y="293243"/>
                                </a:cubicBezTo>
                                <a:cubicBezTo>
                                  <a:pt x="1765478" y="293243"/>
                                  <a:pt x="1765986" y="293243"/>
                                  <a:pt x="1766494" y="293370"/>
                                </a:cubicBezTo>
                                <a:cubicBezTo>
                                  <a:pt x="1766875" y="293370"/>
                                  <a:pt x="1767383" y="293370"/>
                                  <a:pt x="1767891" y="293370"/>
                                </a:cubicBezTo>
                                <a:cubicBezTo>
                                  <a:pt x="1768399" y="293243"/>
                                  <a:pt x="1768907" y="293243"/>
                                  <a:pt x="1769415" y="293243"/>
                                </a:cubicBezTo>
                                <a:cubicBezTo>
                                  <a:pt x="1769796" y="293243"/>
                                  <a:pt x="1770304" y="293243"/>
                                  <a:pt x="1770812" y="293243"/>
                                </a:cubicBezTo>
                                <a:cubicBezTo>
                                  <a:pt x="1771320" y="293115"/>
                                  <a:pt x="1771828" y="293115"/>
                                  <a:pt x="1772336" y="293115"/>
                                </a:cubicBezTo>
                                <a:cubicBezTo>
                                  <a:pt x="1772717" y="293115"/>
                                  <a:pt x="1773225" y="293115"/>
                                  <a:pt x="1773733" y="293115"/>
                                </a:cubicBezTo>
                                <a:cubicBezTo>
                                  <a:pt x="1774241" y="293115"/>
                                  <a:pt x="1774749" y="293115"/>
                                  <a:pt x="1775130" y="293115"/>
                                </a:cubicBezTo>
                                <a:cubicBezTo>
                                  <a:pt x="1775638" y="293115"/>
                                  <a:pt x="1776146" y="293115"/>
                                  <a:pt x="1776654" y="293115"/>
                                </a:cubicBezTo>
                                <a:cubicBezTo>
                                  <a:pt x="1777162" y="293115"/>
                                  <a:pt x="1777670" y="293115"/>
                                  <a:pt x="1778051" y="293115"/>
                                </a:cubicBezTo>
                                <a:cubicBezTo>
                                  <a:pt x="1778559" y="293115"/>
                                  <a:pt x="1779067" y="293243"/>
                                  <a:pt x="1779575" y="293243"/>
                                </a:cubicBezTo>
                                <a:cubicBezTo>
                                  <a:pt x="1780083" y="293243"/>
                                  <a:pt x="1780591" y="293243"/>
                                  <a:pt x="1780972" y="293370"/>
                                </a:cubicBezTo>
                                <a:cubicBezTo>
                                  <a:pt x="1781480" y="293370"/>
                                  <a:pt x="1781988" y="293370"/>
                                  <a:pt x="1782496" y="293370"/>
                                </a:cubicBezTo>
                                <a:cubicBezTo>
                                  <a:pt x="1783004" y="293370"/>
                                  <a:pt x="1783512" y="293370"/>
                                  <a:pt x="1783893" y="293370"/>
                                </a:cubicBezTo>
                                <a:cubicBezTo>
                                  <a:pt x="1784401" y="293370"/>
                                  <a:pt x="1784909" y="293370"/>
                                  <a:pt x="1785417" y="293370"/>
                                </a:cubicBezTo>
                                <a:cubicBezTo>
                                  <a:pt x="1785925" y="293370"/>
                                  <a:pt x="1786433" y="293370"/>
                                  <a:pt x="1786814" y="293370"/>
                                </a:cubicBezTo>
                                <a:cubicBezTo>
                                  <a:pt x="1787322" y="293370"/>
                                  <a:pt x="1787830" y="293370"/>
                                  <a:pt x="1788338" y="293370"/>
                                </a:cubicBezTo>
                                <a:cubicBezTo>
                                  <a:pt x="1788846" y="293370"/>
                                  <a:pt x="1789354" y="293370"/>
                                  <a:pt x="1789735" y="293370"/>
                                </a:cubicBezTo>
                                <a:cubicBezTo>
                                  <a:pt x="1790243" y="293370"/>
                                  <a:pt x="1790751" y="293370"/>
                                  <a:pt x="1791259" y="293370"/>
                                </a:cubicBezTo>
                                <a:cubicBezTo>
                                  <a:pt x="1791767" y="293370"/>
                                  <a:pt x="1792148" y="293370"/>
                                  <a:pt x="1792656" y="293370"/>
                                </a:cubicBezTo>
                                <a:cubicBezTo>
                                  <a:pt x="1793164" y="293370"/>
                                  <a:pt x="1793672" y="293370"/>
                                  <a:pt x="1794180" y="293370"/>
                                </a:cubicBezTo>
                                <a:cubicBezTo>
                                  <a:pt x="1794688" y="293497"/>
                                  <a:pt x="1795069" y="293497"/>
                                  <a:pt x="1795577" y="293497"/>
                                </a:cubicBezTo>
                                <a:cubicBezTo>
                                  <a:pt x="1796085" y="293497"/>
                                  <a:pt x="1796593" y="293497"/>
                                  <a:pt x="1797101" y="293497"/>
                                </a:cubicBezTo>
                                <a:cubicBezTo>
                                  <a:pt x="1797609" y="293497"/>
                                  <a:pt x="1797990" y="293497"/>
                                  <a:pt x="1798498" y="293497"/>
                                </a:cubicBezTo>
                                <a:cubicBezTo>
                                  <a:pt x="1799006" y="293497"/>
                                  <a:pt x="1799514" y="293497"/>
                                  <a:pt x="1800022" y="293497"/>
                                </a:cubicBezTo>
                                <a:cubicBezTo>
                                  <a:pt x="1800530" y="293497"/>
                                  <a:pt x="1800911" y="293497"/>
                                  <a:pt x="1801419" y="293370"/>
                                </a:cubicBezTo>
                                <a:cubicBezTo>
                                  <a:pt x="1801927" y="293370"/>
                                  <a:pt x="1802435" y="293370"/>
                                  <a:pt x="1802943" y="293370"/>
                                </a:cubicBezTo>
                                <a:cubicBezTo>
                                  <a:pt x="1803451" y="293370"/>
                                  <a:pt x="1803832" y="293243"/>
                                  <a:pt x="1804340" y="293243"/>
                                </a:cubicBezTo>
                                <a:cubicBezTo>
                                  <a:pt x="1804848" y="293243"/>
                                  <a:pt x="1805356" y="293243"/>
                                  <a:pt x="1805864" y="293243"/>
                                </a:cubicBezTo>
                                <a:cubicBezTo>
                                  <a:pt x="1806372" y="293115"/>
                                  <a:pt x="1806753" y="293115"/>
                                  <a:pt x="1807261" y="293115"/>
                                </a:cubicBezTo>
                                <a:cubicBezTo>
                                  <a:pt x="1807769" y="293115"/>
                                  <a:pt x="1808277" y="293115"/>
                                  <a:pt x="1808785" y="293115"/>
                                </a:cubicBezTo>
                                <a:cubicBezTo>
                                  <a:pt x="1809166" y="293115"/>
                                  <a:pt x="1809674" y="293115"/>
                                  <a:pt x="1810182" y="293115"/>
                                </a:cubicBezTo>
                                <a:cubicBezTo>
                                  <a:pt x="1810690" y="293115"/>
                                  <a:pt x="1811198" y="292988"/>
                                  <a:pt x="1811706" y="292988"/>
                                </a:cubicBezTo>
                                <a:cubicBezTo>
                                  <a:pt x="1812087" y="292988"/>
                                  <a:pt x="1812595" y="292988"/>
                                  <a:pt x="1813103" y="292988"/>
                                </a:cubicBezTo>
                                <a:cubicBezTo>
                                  <a:pt x="1813611" y="292988"/>
                                  <a:pt x="1814119" y="292988"/>
                                  <a:pt x="1814627" y="292988"/>
                                </a:cubicBezTo>
                                <a:cubicBezTo>
                                  <a:pt x="1815008" y="292988"/>
                                  <a:pt x="1815516" y="292988"/>
                                  <a:pt x="1816024" y="292862"/>
                                </a:cubicBezTo>
                                <a:cubicBezTo>
                                  <a:pt x="1816532" y="292862"/>
                                  <a:pt x="1817040" y="292862"/>
                                  <a:pt x="1817548" y="292862"/>
                                </a:cubicBezTo>
                                <a:cubicBezTo>
                                  <a:pt x="1817929" y="292862"/>
                                  <a:pt x="1818437" y="292735"/>
                                  <a:pt x="1818945" y="292735"/>
                                </a:cubicBezTo>
                                <a:cubicBezTo>
                                  <a:pt x="1819453" y="292735"/>
                                  <a:pt x="1819961" y="292608"/>
                                  <a:pt x="1820469" y="292608"/>
                                </a:cubicBezTo>
                                <a:cubicBezTo>
                                  <a:pt x="1820850" y="292481"/>
                                  <a:pt x="1821358" y="292481"/>
                                  <a:pt x="1821866" y="292481"/>
                                </a:cubicBezTo>
                                <a:cubicBezTo>
                                  <a:pt x="1822374" y="292353"/>
                                  <a:pt x="1822882" y="292353"/>
                                  <a:pt x="1823390" y="292353"/>
                                </a:cubicBezTo>
                                <a:cubicBezTo>
                                  <a:pt x="1823771" y="292353"/>
                                  <a:pt x="1824279" y="292226"/>
                                  <a:pt x="1824787" y="292226"/>
                                </a:cubicBezTo>
                                <a:cubicBezTo>
                                  <a:pt x="1825295" y="292226"/>
                                  <a:pt x="1825803" y="292226"/>
                                  <a:pt x="1826184" y="292226"/>
                                </a:cubicBezTo>
                                <a:cubicBezTo>
                                  <a:pt x="1826692" y="292100"/>
                                  <a:pt x="1827200" y="292100"/>
                                  <a:pt x="1827708" y="292100"/>
                                </a:cubicBezTo>
                                <a:cubicBezTo>
                                  <a:pt x="1828216" y="292100"/>
                                  <a:pt x="1828724" y="292100"/>
                                  <a:pt x="1829105" y="292100"/>
                                </a:cubicBezTo>
                                <a:cubicBezTo>
                                  <a:pt x="1829613" y="292100"/>
                                  <a:pt x="1830121" y="292100"/>
                                  <a:pt x="1830629" y="292100"/>
                                </a:cubicBezTo>
                                <a:cubicBezTo>
                                  <a:pt x="1831137" y="292100"/>
                                  <a:pt x="1831645" y="291973"/>
                                  <a:pt x="1832026" y="291973"/>
                                </a:cubicBezTo>
                                <a:cubicBezTo>
                                  <a:pt x="1832534" y="291973"/>
                                  <a:pt x="1833042" y="291973"/>
                                  <a:pt x="1833550" y="291973"/>
                                </a:cubicBezTo>
                                <a:cubicBezTo>
                                  <a:pt x="1834058" y="291973"/>
                                  <a:pt x="1834566" y="291973"/>
                                  <a:pt x="1834947" y="291973"/>
                                </a:cubicBezTo>
                                <a:cubicBezTo>
                                  <a:pt x="1835455" y="291973"/>
                                  <a:pt x="1835963" y="291973"/>
                                  <a:pt x="1836471" y="291846"/>
                                </a:cubicBezTo>
                                <a:cubicBezTo>
                                  <a:pt x="1836979" y="291846"/>
                                  <a:pt x="1837487" y="291846"/>
                                  <a:pt x="1837868" y="291846"/>
                                </a:cubicBezTo>
                                <a:cubicBezTo>
                                  <a:pt x="1838376" y="291846"/>
                                  <a:pt x="1838884" y="291846"/>
                                  <a:pt x="1839392" y="291719"/>
                                </a:cubicBezTo>
                                <a:cubicBezTo>
                                  <a:pt x="1839900" y="291719"/>
                                  <a:pt x="1840408" y="291719"/>
                                  <a:pt x="1840789" y="291719"/>
                                </a:cubicBezTo>
                                <a:cubicBezTo>
                                  <a:pt x="1841297" y="291592"/>
                                  <a:pt x="1841805" y="291592"/>
                                  <a:pt x="1842313" y="291592"/>
                                </a:cubicBezTo>
                                <a:cubicBezTo>
                                  <a:pt x="1842821" y="291592"/>
                                  <a:pt x="1843202" y="291592"/>
                                  <a:pt x="1843710" y="291464"/>
                                </a:cubicBezTo>
                                <a:cubicBezTo>
                                  <a:pt x="1844218" y="291464"/>
                                  <a:pt x="1844726" y="291464"/>
                                  <a:pt x="1845234" y="291464"/>
                                </a:cubicBezTo>
                                <a:cubicBezTo>
                                  <a:pt x="1845742" y="291338"/>
                                  <a:pt x="1846123" y="291338"/>
                                  <a:pt x="1846631" y="291338"/>
                                </a:cubicBezTo>
                                <a:cubicBezTo>
                                  <a:pt x="1847139" y="291338"/>
                                  <a:pt x="1847647" y="291338"/>
                                  <a:pt x="1848155" y="291338"/>
                                </a:cubicBezTo>
                                <a:cubicBezTo>
                                  <a:pt x="1848663" y="291338"/>
                                  <a:pt x="1849044" y="291338"/>
                                  <a:pt x="1849552" y="291211"/>
                                </a:cubicBezTo>
                                <a:cubicBezTo>
                                  <a:pt x="1850060" y="291211"/>
                                  <a:pt x="1850568" y="291211"/>
                                  <a:pt x="1851076" y="291211"/>
                                </a:cubicBezTo>
                                <a:cubicBezTo>
                                  <a:pt x="1851584" y="291211"/>
                                  <a:pt x="1851965" y="291211"/>
                                  <a:pt x="1852473" y="291211"/>
                                </a:cubicBezTo>
                                <a:cubicBezTo>
                                  <a:pt x="1852981" y="291211"/>
                                  <a:pt x="1853489" y="291211"/>
                                  <a:pt x="1853997" y="291211"/>
                                </a:cubicBezTo>
                                <a:cubicBezTo>
                                  <a:pt x="1854505" y="291211"/>
                                  <a:pt x="1854886" y="291211"/>
                                  <a:pt x="1855394" y="291211"/>
                                </a:cubicBezTo>
                                <a:cubicBezTo>
                                  <a:pt x="1855902" y="291211"/>
                                  <a:pt x="1856410" y="291211"/>
                                  <a:pt x="1856918" y="291211"/>
                                </a:cubicBezTo>
                                <a:cubicBezTo>
                                  <a:pt x="1857426" y="291211"/>
                                  <a:pt x="1857807" y="291211"/>
                                  <a:pt x="1858315" y="291211"/>
                                </a:cubicBezTo>
                                <a:cubicBezTo>
                                  <a:pt x="1858823" y="291211"/>
                                  <a:pt x="1859331" y="291211"/>
                                  <a:pt x="1859839" y="291211"/>
                                </a:cubicBezTo>
                                <a:cubicBezTo>
                                  <a:pt x="1860220" y="291211"/>
                                  <a:pt x="1860728" y="291211"/>
                                  <a:pt x="1861236" y="291211"/>
                                </a:cubicBezTo>
                                <a:cubicBezTo>
                                  <a:pt x="1861744" y="291211"/>
                                  <a:pt x="1862252" y="291211"/>
                                  <a:pt x="1862760" y="291211"/>
                                </a:cubicBezTo>
                                <a:cubicBezTo>
                                  <a:pt x="1863141" y="291211"/>
                                  <a:pt x="1863649" y="291211"/>
                                  <a:pt x="1864157" y="291211"/>
                                </a:cubicBezTo>
                                <a:cubicBezTo>
                                  <a:pt x="1864665" y="291211"/>
                                  <a:pt x="1865173" y="291211"/>
                                  <a:pt x="1865681" y="291211"/>
                                </a:cubicBezTo>
                                <a:cubicBezTo>
                                  <a:pt x="1866062" y="291211"/>
                                  <a:pt x="1866570" y="291211"/>
                                  <a:pt x="1867078" y="291211"/>
                                </a:cubicBezTo>
                                <a:cubicBezTo>
                                  <a:pt x="1867586" y="291084"/>
                                  <a:pt x="1868094" y="291084"/>
                                  <a:pt x="1868602" y="291084"/>
                                </a:cubicBezTo>
                                <a:cubicBezTo>
                                  <a:pt x="1868983" y="291084"/>
                                  <a:pt x="1869491" y="291084"/>
                                  <a:pt x="1869999" y="291084"/>
                                </a:cubicBezTo>
                                <a:cubicBezTo>
                                  <a:pt x="1870507" y="291084"/>
                                  <a:pt x="1871015" y="291084"/>
                                  <a:pt x="1871523" y="291084"/>
                                </a:cubicBezTo>
                                <a:cubicBezTo>
                                  <a:pt x="1871904" y="291084"/>
                                  <a:pt x="1872412" y="291084"/>
                                  <a:pt x="1872920" y="291211"/>
                                </a:cubicBezTo>
                                <a:cubicBezTo>
                                  <a:pt x="1873428" y="291211"/>
                                  <a:pt x="1873936" y="291084"/>
                                  <a:pt x="1874444" y="291211"/>
                                </a:cubicBezTo>
                                <a:cubicBezTo>
                                  <a:pt x="1874825" y="291211"/>
                                  <a:pt x="1875333" y="291211"/>
                                  <a:pt x="1875841" y="291211"/>
                                </a:cubicBezTo>
                                <a:cubicBezTo>
                                  <a:pt x="1876349" y="291211"/>
                                  <a:pt x="1876857" y="291211"/>
                                  <a:pt x="1877238" y="291211"/>
                                </a:cubicBezTo>
                                <a:cubicBezTo>
                                  <a:pt x="1877746" y="291084"/>
                                  <a:pt x="1878254" y="291211"/>
                                  <a:pt x="1878762" y="291211"/>
                                </a:cubicBezTo>
                                <a:cubicBezTo>
                                  <a:pt x="1879270" y="291084"/>
                                  <a:pt x="1879778" y="291084"/>
                                  <a:pt x="1880159" y="291084"/>
                                </a:cubicBezTo>
                                <a:cubicBezTo>
                                  <a:pt x="1880667" y="291084"/>
                                  <a:pt x="1881175" y="291084"/>
                                  <a:pt x="1881683" y="291084"/>
                                </a:cubicBezTo>
                                <a:cubicBezTo>
                                  <a:pt x="1882191" y="291084"/>
                                  <a:pt x="1882699" y="291084"/>
                                  <a:pt x="1883080" y="291084"/>
                                </a:cubicBezTo>
                                <a:cubicBezTo>
                                  <a:pt x="1883588" y="290957"/>
                                  <a:pt x="1884096" y="290957"/>
                                  <a:pt x="1884604" y="290957"/>
                                </a:cubicBezTo>
                                <a:cubicBezTo>
                                  <a:pt x="1885112" y="290957"/>
                                  <a:pt x="1885620" y="290957"/>
                                  <a:pt x="1886001" y="290957"/>
                                </a:cubicBezTo>
                                <a:cubicBezTo>
                                  <a:pt x="1886509" y="290957"/>
                                  <a:pt x="1887017" y="290830"/>
                                  <a:pt x="1887525" y="290830"/>
                                </a:cubicBezTo>
                                <a:cubicBezTo>
                                  <a:pt x="1888033" y="290830"/>
                                  <a:pt x="1888541" y="290830"/>
                                  <a:pt x="1888922" y="290830"/>
                                </a:cubicBezTo>
                                <a:cubicBezTo>
                                  <a:pt x="1889430" y="290830"/>
                                  <a:pt x="1889938" y="290830"/>
                                  <a:pt x="1890446" y="290702"/>
                                </a:cubicBezTo>
                                <a:cubicBezTo>
                                  <a:pt x="1890954" y="290702"/>
                                  <a:pt x="1891462" y="290702"/>
                                  <a:pt x="1891843" y="290702"/>
                                </a:cubicBezTo>
                                <a:cubicBezTo>
                                  <a:pt x="1892351" y="290702"/>
                                  <a:pt x="1892859" y="290702"/>
                                  <a:pt x="1893367" y="290702"/>
                                </a:cubicBezTo>
                                <a:cubicBezTo>
                                  <a:pt x="1893875" y="290702"/>
                                  <a:pt x="1894256" y="290702"/>
                                  <a:pt x="1894764" y="290575"/>
                                </a:cubicBezTo>
                                <a:cubicBezTo>
                                  <a:pt x="1895272" y="290575"/>
                                  <a:pt x="1895780" y="290575"/>
                                  <a:pt x="1896288" y="290575"/>
                                </a:cubicBezTo>
                                <a:cubicBezTo>
                                  <a:pt x="1896796" y="290575"/>
                                  <a:pt x="1897177" y="290575"/>
                                  <a:pt x="1897685" y="290575"/>
                                </a:cubicBezTo>
                                <a:cubicBezTo>
                                  <a:pt x="1898193" y="290575"/>
                                  <a:pt x="1898701" y="290575"/>
                                  <a:pt x="1899209" y="290575"/>
                                </a:cubicBezTo>
                                <a:cubicBezTo>
                                  <a:pt x="1899717" y="290702"/>
                                  <a:pt x="1900098" y="290702"/>
                                  <a:pt x="1900606" y="290702"/>
                                </a:cubicBezTo>
                                <a:cubicBezTo>
                                  <a:pt x="1901114" y="290702"/>
                                  <a:pt x="1901622" y="290702"/>
                                  <a:pt x="1902130" y="290702"/>
                                </a:cubicBezTo>
                                <a:cubicBezTo>
                                  <a:pt x="1902638" y="290702"/>
                                  <a:pt x="1903019" y="290702"/>
                                  <a:pt x="1903527" y="290702"/>
                                </a:cubicBezTo>
                                <a:cubicBezTo>
                                  <a:pt x="1904035" y="290830"/>
                                  <a:pt x="1904543" y="290830"/>
                                  <a:pt x="1905051" y="290830"/>
                                </a:cubicBezTo>
                                <a:cubicBezTo>
                                  <a:pt x="1905559" y="290830"/>
                                  <a:pt x="1905940" y="290830"/>
                                  <a:pt x="1906448" y="290830"/>
                                </a:cubicBezTo>
                                <a:cubicBezTo>
                                  <a:pt x="1906956" y="290830"/>
                                  <a:pt x="1907464" y="290957"/>
                                  <a:pt x="1907972" y="290957"/>
                                </a:cubicBezTo>
                                <a:cubicBezTo>
                                  <a:pt x="1908480" y="290957"/>
                                  <a:pt x="1908861" y="290957"/>
                                  <a:pt x="1909369" y="290957"/>
                                </a:cubicBezTo>
                                <a:cubicBezTo>
                                  <a:pt x="1909877" y="290957"/>
                                  <a:pt x="1910385" y="290957"/>
                                  <a:pt x="1910893" y="290957"/>
                                </a:cubicBezTo>
                                <a:cubicBezTo>
                                  <a:pt x="1911274" y="290957"/>
                                  <a:pt x="1911782" y="290957"/>
                                  <a:pt x="1912290" y="290957"/>
                                </a:cubicBezTo>
                                <a:cubicBezTo>
                                  <a:pt x="1912798" y="290957"/>
                                  <a:pt x="1913306" y="290957"/>
                                  <a:pt x="1913814" y="290957"/>
                                </a:cubicBezTo>
                                <a:cubicBezTo>
                                  <a:pt x="1914195" y="290957"/>
                                  <a:pt x="1914703" y="290830"/>
                                  <a:pt x="1915211" y="290830"/>
                                </a:cubicBezTo>
                                <a:cubicBezTo>
                                  <a:pt x="1915719" y="290830"/>
                                  <a:pt x="1916227" y="290830"/>
                                  <a:pt x="1916735" y="290830"/>
                                </a:cubicBezTo>
                                <a:cubicBezTo>
                                  <a:pt x="1917116" y="290830"/>
                                  <a:pt x="1917624" y="290830"/>
                                  <a:pt x="1918132" y="290830"/>
                                </a:cubicBezTo>
                                <a:cubicBezTo>
                                  <a:pt x="1918640" y="290830"/>
                                  <a:pt x="1919148" y="290830"/>
                                  <a:pt x="1919656" y="290830"/>
                                </a:cubicBezTo>
                                <a:cubicBezTo>
                                  <a:pt x="1920037" y="290830"/>
                                  <a:pt x="1920545" y="290830"/>
                                  <a:pt x="1921053" y="290830"/>
                                </a:cubicBezTo>
                                <a:cubicBezTo>
                                  <a:pt x="1921561" y="290830"/>
                                  <a:pt x="1922069" y="290830"/>
                                  <a:pt x="1922577" y="290702"/>
                                </a:cubicBezTo>
                                <a:cubicBezTo>
                                  <a:pt x="1922958" y="290702"/>
                                  <a:pt x="1923466" y="290702"/>
                                  <a:pt x="1923974" y="290702"/>
                                </a:cubicBezTo>
                                <a:cubicBezTo>
                                  <a:pt x="1924482" y="290702"/>
                                  <a:pt x="1924990" y="290575"/>
                                  <a:pt x="1925498" y="290575"/>
                                </a:cubicBezTo>
                                <a:cubicBezTo>
                                  <a:pt x="1925879" y="290575"/>
                                  <a:pt x="1926387" y="290575"/>
                                  <a:pt x="1926895" y="290575"/>
                                </a:cubicBezTo>
                                <a:cubicBezTo>
                                  <a:pt x="1927403" y="290449"/>
                                  <a:pt x="1927911" y="290449"/>
                                  <a:pt x="1928292" y="290449"/>
                                </a:cubicBezTo>
                                <a:cubicBezTo>
                                  <a:pt x="1928800" y="290449"/>
                                  <a:pt x="1929308" y="290449"/>
                                  <a:pt x="1929816" y="290449"/>
                                </a:cubicBezTo>
                                <a:cubicBezTo>
                                  <a:pt x="1930324" y="290449"/>
                                  <a:pt x="1930832" y="290449"/>
                                  <a:pt x="1931213" y="290449"/>
                                </a:cubicBezTo>
                                <a:cubicBezTo>
                                  <a:pt x="1931721" y="290449"/>
                                  <a:pt x="1932229" y="290449"/>
                                  <a:pt x="1932737" y="290449"/>
                                </a:cubicBezTo>
                                <a:cubicBezTo>
                                  <a:pt x="1933245" y="290449"/>
                                  <a:pt x="1933753" y="290449"/>
                                  <a:pt x="1934134" y="290449"/>
                                </a:cubicBezTo>
                                <a:cubicBezTo>
                                  <a:pt x="1934642" y="290449"/>
                                  <a:pt x="1935150" y="290575"/>
                                  <a:pt x="1935658" y="290575"/>
                                </a:cubicBezTo>
                                <a:cubicBezTo>
                                  <a:pt x="1936166" y="290575"/>
                                  <a:pt x="1936674" y="290575"/>
                                  <a:pt x="1937055" y="290575"/>
                                </a:cubicBezTo>
                                <a:cubicBezTo>
                                  <a:pt x="1937563" y="290575"/>
                                  <a:pt x="1938071" y="290449"/>
                                  <a:pt x="1938579" y="290449"/>
                                </a:cubicBezTo>
                                <a:cubicBezTo>
                                  <a:pt x="1939087" y="290449"/>
                                  <a:pt x="1939595" y="290449"/>
                                  <a:pt x="1939976" y="290449"/>
                                </a:cubicBezTo>
                                <a:cubicBezTo>
                                  <a:pt x="1940484" y="290322"/>
                                  <a:pt x="1940992" y="290322"/>
                                  <a:pt x="1941500" y="290322"/>
                                </a:cubicBezTo>
                                <a:cubicBezTo>
                                  <a:pt x="1942008" y="290195"/>
                                  <a:pt x="1942389" y="290195"/>
                                  <a:pt x="1942897" y="290195"/>
                                </a:cubicBezTo>
                                <a:cubicBezTo>
                                  <a:pt x="1943405" y="290068"/>
                                  <a:pt x="1943913" y="290068"/>
                                  <a:pt x="1944421" y="290068"/>
                                </a:cubicBezTo>
                                <a:cubicBezTo>
                                  <a:pt x="1944929" y="290068"/>
                                  <a:pt x="1945310" y="289940"/>
                                  <a:pt x="1945818" y="289940"/>
                                </a:cubicBezTo>
                                <a:cubicBezTo>
                                  <a:pt x="1946326" y="289940"/>
                                  <a:pt x="1946834" y="289940"/>
                                  <a:pt x="1947342" y="289940"/>
                                </a:cubicBezTo>
                                <a:cubicBezTo>
                                  <a:pt x="1947850" y="289940"/>
                                  <a:pt x="1948231" y="289940"/>
                                  <a:pt x="1948739" y="289940"/>
                                </a:cubicBezTo>
                                <a:cubicBezTo>
                                  <a:pt x="1949247" y="289940"/>
                                  <a:pt x="1949755" y="289940"/>
                                  <a:pt x="1950263" y="289940"/>
                                </a:cubicBezTo>
                                <a:cubicBezTo>
                                  <a:pt x="1950771" y="289940"/>
                                  <a:pt x="1951152" y="289940"/>
                                  <a:pt x="1951660" y="290068"/>
                                </a:cubicBezTo>
                                <a:cubicBezTo>
                                  <a:pt x="1952168" y="290068"/>
                                  <a:pt x="1952676" y="290068"/>
                                  <a:pt x="1953184" y="290068"/>
                                </a:cubicBezTo>
                                <a:cubicBezTo>
                                  <a:pt x="1953692" y="290068"/>
                                  <a:pt x="1954073" y="290068"/>
                                  <a:pt x="1954581" y="290068"/>
                                </a:cubicBezTo>
                                <a:cubicBezTo>
                                  <a:pt x="1955089" y="290195"/>
                                  <a:pt x="1955597" y="290195"/>
                                  <a:pt x="1956105" y="290195"/>
                                </a:cubicBezTo>
                                <a:cubicBezTo>
                                  <a:pt x="1956613" y="290195"/>
                                  <a:pt x="1956994" y="290195"/>
                                  <a:pt x="1957502" y="290195"/>
                                </a:cubicBezTo>
                                <a:cubicBezTo>
                                  <a:pt x="1958010" y="290195"/>
                                  <a:pt x="1958518" y="290195"/>
                                  <a:pt x="1959026" y="290195"/>
                                </a:cubicBezTo>
                                <a:cubicBezTo>
                                  <a:pt x="1959534" y="290195"/>
                                  <a:pt x="1959915" y="290322"/>
                                  <a:pt x="1960423" y="290322"/>
                                </a:cubicBezTo>
                                <a:cubicBezTo>
                                  <a:pt x="1960931" y="290322"/>
                                  <a:pt x="1961439" y="290322"/>
                                  <a:pt x="1961947" y="290322"/>
                                </a:cubicBezTo>
                                <a:cubicBezTo>
                                  <a:pt x="1962328" y="290322"/>
                                  <a:pt x="1962836" y="290322"/>
                                  <a:pt x="1963344" y="290322"/>
                                </a:cubicBezTo>
                                <a:cubicBezTo>
                                  <a:pt x="1963852" y="290322"/>
                                  <a:pt x="1964360" y="290322"/>
                                  <a:pt x="1964868" y="290322"/>
                                </a:cubicBezTo>
                                <a:cubicBezTo>
                                  <a:pt x="1965249" y="290322"/>
                                  <a:pt x="1965757" y="290322"/>
                                  <a:pt x="1966265" y="290322"/>
                                </a:cubicBezTo>
                                <a:cubicBezTo>
                                  <a:pt x="1966773" y="290322"/>
                                  <a:pt x="1967281" y="290449"/>
                                  <a:pt x="1967789" y="290449"/>
                                </a:cubicBezTo>
                                <a:cubicBezTo>
                                  <a:pt x="1968170" y="290449"/>
                                  <a:pt x="1968678" y="290449"/>
                                  <a:pt x="1969186" y="290449"/>
                                </a:cubicBezTo>
                                <a:cubicBezTo>
                                  <a:pt x="1969694" y="290449"/>
                                  <a:pt x="1970202" y="290449"/>
                                  <a:pt x="1970710" y="290449"/>
                                </a:cubicBezTo>
                                <a:cubicBezTo>
                                  <a:pt x="1971091" y="290449"/>
                                  <a:pt x="1971599" y="290449"/>
                                  <a:pt x="1972107" y="290449"/>
                                </a:cubicBezTo>
                                <a:cubicBezTo>
                                  <a:pt x="1972615" y="290449"/>
                                  <a:pt x="1973123" y="290449"/>
                                  <a:pt x="1973631" y="290449"/>
                                </a:cubicBezTo>
                                <a:cubicBezTo>
                                  <a:pt x="1974012" y="290449"/>
                                  <a:pt x="1974520" y="290449"/>
                                  <a:pt x="1975028" y="290449"/>
                                </a:cubicBezTo>
                                <a:cubicBezTo>
                                  <a:pt x="1975536" y="290449"/>
                                  <a:pt x="1976044" y="290449"/>
                                  <a:pt x="1976425" y="290449"/>
                                </a:cubicBezTo>
                                <a:cubicBezTo>
                                  <a:pt x="1976933" y="290449"/>
                                  <a:pt x="1977441" y="290449"/>
                                  <a:pt x="1977949" y="290449"/>
                                </a:cubicBezTo>
                                <a:cubicBezTo>
                                  <a:pt x="1978457" y="290449"/>
                                  <a:pt x="1978965" y="290449"/>
                                  <a:pt x="1979346" y="290449"/>
                                </a:cubicBezTo>
                                <a:cubicBezTo>
                                  <a:pt x="1979854" y="290449"/>
                                  <a:pt x="1980362" y="290449"/>
                                  <a:pt x="1980870" y="290449"/>
                                </a:cubicBezTo>
                                <a:cubicBezTo>
                                  <a:pt x="1981378" y="290449"/>
                                  <a:pt x="1981886" y="290449"/>
                                  <a:pt x="1982267" y="290449"/>
                                </a:cubicBezTo>
                                <a:cubicBezTo>
                                  <a:pt x="1982775" y="290449"/>
                                  <a:pt x="1983283" y="290449"/>
                                  <a:pt x="1983791" y="290449"/>
                                </a:cubicBezTo>
                                <a:cubicBezTo>
                                  <a:pt x="1984299" y="290449"/>
                                  <a:pt x="1984807" y="290449"/>
                                  <a:pt x="1985188" y="290449"/>
                                </a:cubicBezTo>
                                <a:cubicBezTo>
                                  <a:pt x="1985696" y="290449"/>
                                  <a:pt x="1986204" y="290449"/>
                                  <a:pt x="1986712" y="290449"/>
                                </a:cubicBezTo>
                                <a:cubicBezTo>
                                  <a:pt x="1987220" y="290449"/>
                                  <a:pt x="1987728" y="290449"/>
                                  <a:pt x="1988109" y="290449"/>
                                </a:cubicBezTo>
                                <a:cubicBezTo>
                                  <a:pt x="1988617" y="290449"/>
                                  <a:pt x="1989125" y="290322"/>
                                  <a:pt x="1989633" y="290322"/>
                                </a:cubicBezTo>
                                <a:cubicBezTo>
                                  <a:pt x="1990141" y="290322"/>
                                  <a:pt x="1990649" y="290322"/>
                                  <a:pt x="1991030" y="290322"/>
                                </a:cubicBezTo>
                                <a:cubicBezTo>
                                  <a:pt x="1991538" y="290322"/>
                                  <a:pt x="1992046" y="290322"/>
                                  <a:pt x="1992554" y="290322"/>
                                </a:cubicBezTo>
                                <a:cubicBezTo>
                                  <a:pt x="1993062" y="290322"/>
                                  <a:pt x="1993443" y="290322"/>
                                  <a:pt x="1993951" y="290195"/>
                                </a:cubicBezTo>
                                <a:cubicBezTo>
                                  <a:pt x="1994459" y="290195"/>
                                  <a:pt x="1994967" y="290195"/>
                                  <a:pt x="1995475" y="290195"/>
                                </a:cubicBezTo>
                                <a:cubicBezTo>
                                  <a:pt x="1995983" y="290195"/>
                                  <a:pt x="1996364" y="290195"/>
                                  <a:pt x="1996872" y="290195"/>
                                </a:cubicBezTo>
                                <a:cubicBezTo>
                                  <a:pt x="1997380" y="290195"/>
                                  <a:pt x="1997888" y="290195"/>
                                  <a:pt x="1998396" y="290195"/>
                                </a:cubicBezTo>
                                <a:cubicBezTo>
                                  <a:pt x="1998904" y="290195"/>
                                  <a:pt x="1999285" y="290195"/>
                                  <a:pt x="1999793" y="290195"/>
                                </a:cubicBezTo>
                                <a:cubicBezTo>
                                  <a:pt x="2000301" y="290195"/>
                                  <a:pt x="2000809" y="290195"/>
                                  <a:pt x="2001317" y="290068"/>
                                </a:cubicBezTo>
                                <a:cubicBezTo>
                                  <a:pt x="2001825" y="290068"/>
                                  <a:pt x="2002206" y="290195"/>
                                  <a:pt x="2002714" y="290068"/>
                                </a:cubicBezTo>
                                <a:cubicBezTo>
                                  <a:pt x="2003222" y="290068"/>
                                  <a:pt x="2003730" y="290068"/>
                                  <a:pt x="2004238" y="290068"/>
                                </a:cubicBezTo>
                                <a:cubicBezTo>
                                  <a:pt x="2004746" y="290068"/>
                                  <a:pt x="2005127" y="290068"/>
                                  <a:pt x="2005635" y="290068"/>
                                </a:cubicBezTo>
                                <a:cubicBezTo>
                                  <a:pt x="2006143" y="290068"/>
                                  <a:pt x="2006651" y="290068"/>
                                  <a:pt x="2007159" y="290068"/>
                                </a:cubicBezTo>
                                <a:cubicBezTo>
                                  <a:pt x="2007667" y="289940"/>
                                  <a:pt x="2008048" y="289940"/>
                                  <a:pt x="2008556" y="289940"/>
                                </a:cubicBezTo>
                                <a:cubicBezTo>
                                  <a:pt x="2009064" y="289940"/>
                                  <a:pt x="2009572" y="289940"/>
                                  <a:pt x="2010080" y="289940"/>
                                </a:cubicBezTo>
                                <a:cubicBezTo>
                                  <a:pt x="2010461" y="289940"/>
                                  <a:pt x="2010969" y="289940"/>
                                  <a:pt x="2011477" y="289940"/>
                                </a:cubicBezTo>
                                <a:cubicBezTo>
                                  <a:pt x="2011985" y="289940"/>
                                  <a:pt x="2012493" y="289940"/>
                                  <a:pt x="2013001" y="289940"/>
                                </a:cubicBezTo>
                                <a:cubicBezTo>
                                  <a:pt x="2013382" y="289940"/>
                                  <a:pt x="2013890" y="289940"/>
                                  <a:pt x="2014398" y="290068"/>
                                </a:cubicBezTo>
                                <a:cubicBezTo>
                                  <a:pt x="2014906" y="290068"/>
                                  <a:pt x="2015414" y="290068"/>
                                  <a:pt x="2015922" y="290068"/>
                                </a:cubicBezTo>
                                <a:cubicBezTo>
                                  <a:pt x="2016303" y="290068"/>
                                  <a:pt x="2016811" y="290068"/>
                                  <a:pt x="2017319" y="290068"/>
                                </a:cubicBezTo>
                                <a:cubicBezTo>
                                  <a:pt x="2017827" y="290068"/>
                                  <a:pt x="2018335" y="290068"/>
                                  <a:pt x="2018843" y="290068"/>
                                </a:cubicBezTo>
                                <a:cubicBezTo>
                                  <a:pt x="2019224" y="290068"/>
                                  <a:pt x="2019732" y="290068"/>
                                  <a:pt x="2020240" y="290068"/>
                                </a:cubicBezTo>
                                <a:cubicBezTo>
                                  <a:pt x="2020748" y="290068"/>
                                  <a:pt x="2021256" y="290068"/>
                                  <a:pt x="2021764" y="290068"/>
                                </a:cubicBezTo>
                                <a:cubicBezTo>
                                  <a:pt x="2022145" y="290068"/>
                                  <a:pt x="2022653" y="290068"/>
                                  <a:pt x="2023161" y="290068"/>
                                </a:cubicBezTo>
                                <a:cubicBezTo>
                                  <a:pt x="2023669" y="290068"/>
                                  <a:pt x="2024177" y="290068"/>
                                  <a:pt x="2024685" y="290068"/>
                                </a:cubicBezTo>
                                <a:cubicBezTo>
                                  <a:pt x="2025066" y="289940"/>
                                  <a:pt x="2025574" y="289940"/>
                                  <a:pt x="2026082" y="289940"/>
                                </a:cubicBezTo>
                                <a:cubicBezTo>
                                  <a:pt x="2026590" y="289940"/>
                                  <a:pt x="2027098" y="289940"/>
                                  <a:pt x="2027479" y="289940"/>
                                </a:cubicBezTo>
                                <a:cubicBezTo>
                                  <a:pt x="2027987" y="289940"/>
                                  <a:pt x="2028495" y="289940"/>
                                  <a:pt x="2029003" y="289940"/>
                                </a:cubicBezTo>
                                <a:cubicBezTo>
                                  <a:pt x="2029511" y="289940"/>
                                  <a:pt x="2030019" y="289940"/>
                                  <a:pt x="2030400" y="289940"/>
                                </a:cubicBezTo>
                                <a:cubicBezTo>
                                  <a:pt x="2030908" y="289940"/>
                                  <a:pt x="2031416" y="289940"/>
                                  <a:pt x="2031924" y="289940"/>
                                </a:cubicBezTo>
                                <a:cubicBezTo>
                                  <a:pt x="2032432" y="289940"/>
                                  <a:pt x="2032940" y="289940"/>
                                  <a:pt x="2033321" y="289940"/>
                                </a:cubicBezTo>
                                <a:cubicBezTo>
                                  <a:pt x="2033829" y="289940"/>
                                  <a:pt x="2034337" y="289940"/>
                                  <a:pt x="2034845" y="289940"/>
                                </a:cubicBezTo>
                                <a:cubicBezTo>
                                  <a:pt x="2035353" y="289940"/>
                                  <a:pt x="2035861" y="289940"/>
                                  <a:pt x="2036242" y="289940"/>
                                </a:cubicBezTo>
                                <a:cubicBezTo>
                                  <a:pt x="2036750" y="289940"/>
                                  <a:pt x="2037258" y="289940"/>
                                  <a:pt x="2037766" y="289940"/>
                                </a:cubicBezTo>
                                <a:cubicBezTo>
                                  <a:pt x="2038274" y="289940"/>
                                  <a:pt x="2038782" y="289940"/>
                                  <a:pt x="2039163" y="289940"/>
                                </a:cubicBezTo>
                                <a:cubicBezTo>
                                  <a:pt x="2039671" y="289940"/>
                                  <a:pt x="2040179" y="289940"/>
                                  <a:pt x="2040687" y="289940"/>
                                </a:cubicBezTo>
                                <a:cubicBezTo>
                                  <a:pt x="2041195" y="289940"/>
                                  <a:pt x="2041703" y="289940"/>
                                  <a:pt x="2042084" y="289940"/>
                                </a:cubicBezTo>
                                <a:cubicBezTo>
                                  <a:pt x="2042592" y="289940"/>
                                  <a:pt x="2043100" y="289813"/>
                                  <a:pt x="2043608" y="289813"/>
                                </a:cubicBezTo>
                                <a:cubicBezTo>
                                  <a:pt x="2044116" y="289813"/>
                                  <a:pt x="2044497" y="289813"/>
                                  <a:pt x="2045005" y="289813"/>
                                </a:cubicBezTo>
                                <a:cubicBezTo>
                                  <a:pt x="2045513" y="289813"/>
                                  <a:pt x="2046021" y="289813"/>
                                  <a:pt x="2046529" y="289813"/>
                                </a:cubicBezTo>
                                <a:cubicBezTo>
                                  <a:pt x="2047037" y="289813"/>
                                  <a:pt x="2047418" y="289813"/>
                                  <a:pt x="2047926" y="289813"/>
                                </a:cubicBezTo>
                                <a:cubicBezTo>
                                  <a:pt x="2048434" y="289813"/>
                                  <a:pt x="2048942" y="289813"/>
                                  <a:pt x="2049450" y="289813"/>
                                </a:cubicBezTo>
                                <a:cubicBezTo>
                                  <a:pt x="2049958" y="289813"/>
                                  <a:pt x="2050339" y="289813"/>
                                  <a:pt x="2050847" y="289813"/>
                                </a:cubicBezTo>
                                <a:cubicBezTo>
                                  <a:pt x="2051355" y="289813"/>
                                  <a:pt x="2051863" y="289940"/>
                                  <a:pt x="2052371" y="289940"/>
                                </a:cubicBezTo>
                                <a:cubicBezTo>
                                  <a:pt x="2052879" y="289940"/>
                                  <a:pt x="2053260" y="289940"/>
                                  <a:pt x="2053768" y="290068"/>
                                </a:cubicBezTo>
                                <a:cubicBezTo>
                                  <a:pt x="2054276" y="290068"/>
                                  <a:pt x="2054784" y="290068"/>
                                  <a:pt x="2055292" y="290068"/>
                                </a:cubicBezTo>
                                <a:cubicBezTo>
                                  <a:pt x="2055800" y="290195"/>
                                  <a:pt x="2056181" y="290195"/>
                                  <a:pt x="2056689" y="290322"/>
                                </a:cubicBezTo>
                                <a:cubicBezTo>
                                  <a:pt x="2057197" y="290322"/>
                                  <a:pt x="2057705" y="290322"/>
                                  <a:pt x="2058213" y="290449"/>
                                </a:cubicBezTo>
                                <a:cubicBezTo>
                                  <a:pt x="2058721" y="290449"/>
                                  <a:pt x="2059102" y="290449"/>
                                  <a:pt x="2059610" y="290575"/>
                                </a:cubicBezTo>
                                <a:cubicBezTo>
                                  <a:pt x="2060118" y="290575"/>
                                  <a:pt x="2060626" y="290575"/>
                                  <a:pt x="2061134" y="290575"/>
                                </a:cubicBezTo>
                                <a:cubicBezTo>
                                  <a:pt x="2061515" y="290575"/>
                                  <a:pt x="2062023" y="290575"/>
                                  <a:pt x="2062531" y="290575"/>
                                </a:cubicBezTo>
                                <a:cubicBezTo>
                                  <a:pt x="2063039" y="290575"/>
                                  <a:pt x="2063547" y="290575"/>
                                  <a:pt x="2064055" y="290575"/>
                                </a:cubicBezTo>
                                <a:cubicBezTo>
                                  <a:pt x="2064436" y="290575"/>
                                  <a:pt x="2064944" y="290575"/>
                                  <a:pt x="2065452" y="290575"/>
                                </a:cubicBezTo>
                                <a:cubicBezTo>
                                  <a:pt x="2065960" y="290449"/>
                                  <a:pt x="2066468" y="290449"/>
                                  <a:pt x="2066976" y="290449"/>
                                </a:cubicBezTo>
                                <a:cubicBezTo>
                                  <a:pt x="2067357" y="290449"/>
                                  <a:pt x="2067865" y="290322"/>
                                  <a:pt x="2068373" y="290322"/>
                                </a:cubicBezTo>
                                <a:cubicBezTo>
                                  <a:pt x="2068881" y="290195"/>
                                  <a:pt x="2069389" y="290195"/>
                                  <a:pt x="2069897" y="290195"/>
                                </a:cubicBezTo>
                                <a:cubicBezTo>
                                  <a:pt x="2070278" y="290068"/>
                                  <a:pt x="2070786" y="290068"/>
                                  <a:pt x="2071294" y="290068"/>
                                </a:cubicBezTo>
                                <a:cubicBezTo>
                                  <a:pt x="2071802" y="290068"/>
                                  <a:pt x="2072310" y="289940"/>
                                  <a:pt x="2072818" y="289940"/>
                                </a:cubicBezTo>
                                <a:cubicBezTo>
                                  <a:pt x="2073199" y="289940"/>
                                  <a:pt x="2073707" y="289940"/>
                                  <a:pt x="2074215" y="289940"/>
                                </a:cubicBezTo>
                                <a:cubicBezTo>
                                  <a:pt x="2074723" y="289940"/>
                                  <a:pt x="2075231" y="289940"/>
                                  <a:pt x="2075739" y="289940"/>
                                </a:cubicBezTo>
                                <a:cubicBezTo>
                                  <a:pt x="2076120" y="289940"/>
                                  <a:pt x="2076628" y="289940"/>
                                  <a:pt x="2077136" y="289940"/>
                                </a:cubicBezTo>
                                <a:cubicBezTo>
                                  <a:pt x="2077644" y="289940"/>
                                  <a:pt x="2078152" y="290068"/>
                                  <a:pt x="2078533" y="290068"/>
                                </a:cubicBezTo>
                                <a:cubicBezTo>
                                  <a:pt x="2079041" y="290068"/>
                                  <a:pt x="2079549" y="290068"/>
                                  <a:pt x="2080057" y="290068"/>
                                </a:cubicBezTo>
                                <a:cubicBezTo>
                                  <a:pt x="2080565" y="290195"/>
                                  <a:pt x="2081073" y="290195"/>
                                  <a:pt x="2081454" y="290195"/>
                                </a:cubicBezTo>
                                <a:cubicBezTo>
                                  <a:pt x="2081962" y="290322"/>
                                  <a:pt x="2082470" y="290322"/>
                                  <a:pt x="2082978" y="290322"/>
                                </a:cubicBezTo>
                                <a:cubicBezTo>
                                  <a:pt x="2083486" y="290322"/>
                                  <a:pt x="2083994" y="290449"/>
                                  <a:pt x="2084375" y="290449"/>
                                </a:cubicBezTo>
                                <a:cubicBezTo>
                                  <a:pt x="2084883" y="290449"/>
                                  <a:pt x="2085391" y="290449"/>
                                  <a:pt x="2085899" y="290449"/>
                                </a:cubicBezTo>
                                <a:cubicBezTo>
                                  <a:pt x="2086407" y="290449"/>
                                  <a:pt x="2086915" y="290449"/>
                                  <a:pt x="2087296" y="290449"/>
                                </a:cubicBezTo>
                                <a:cubicBezTo>
                                  <a:pt x="2087804" y="290449"/>
                                  <a:pt x="2088312" y="290322"/>
                                  <a:pt x="2088820" y="290322"/>
                                </a:cubicBezTo>
                                <a:cubicBezTo>
                                  <a:pt x="2089328" y="290322"/>
                                  <a:pt x="2089836" y="290322"/>
                                  <a:pt x="2090217" y="290322"/>
                                </a:cubicBezTo>
                                <a:cubicBezTo>
                                  <a:pt x="2090725" y="290322"/>
                                  <a:pt x="2091233" y="290322"/>
                                  <a:pt x="2091741" y="290322"/>
                                </a:cubicBezTo>
                                <a:cubicBezTo>
                                  <a:pt x="2092249" y="290322"/>
                                  <a:pt x="2092757" y="290322"/>
                                  <a:pt x="2093138" y="290195"/>
                                </a:cubicBezTo>
                                <a:cubicBezTo>
                                  <a:pt x="2093646" y="290195"/>
                                  <a:pt x="2094154" y="290195"/>
                                  <a:pt x="2094662" y="290195"/>
                                </a:cubicBezTo>
                                <a:cubicBezTo>
                                  <a:pt x="2095170" y="290195"/>
                                  <a:pt x="2095551" y="290068"/>
                                  <a:pt x="2096059" y="290068"/>
                                </a:cubicBezTo>
                                <a:cubicBezTo>
                                  <a:pt x="2096567" y="290068"/>
                                  <a:pt x="2097075" y="290068"/>
                                  <a:pt x="2097583" y="289940"/>
                                </a:cubicBezTo>
                                <a:cubicBezTo>
                                  <a:pt x="2098091" y="289940"/>
                                  <a:pt x="2098472" y="289813"/>
                                  <a:pt x="2098980" y="289813"/>
                                </a:cubicBezTo>
                                <a:cubicBezTo>
                                  <a:pt x="2099488" y="289687"/>
                                  <a:pt x="2099996" y="289560"/>
                                  <a:pt x="2100504" y="289560"/>
                                </a:cubicBezTo>
                                <a:cubicBezTo>
                                  <a:pt x="2101012" y="289433"/>
                                  <a:pt x="2101393" y="289433"/>
                                  <a:pt x="2101901" y="289306"/>
                                </a:cubicBezTo>
                                <a:cubicBezTo>
                                  <a:pt x="2102409" y="289178"/>
                                  <a:pt x="2102917" y="289178"/>
                                  <a:pt x="2103425" y="289051"/>
                                </a:cubicBezTo>
                                <a:cubicBezTo>
                                  <a:pt x="2103933" y="289051"/>
                                  <a:pt x="2104314" y="288925"/>
                                  <a:pt x="2104822" y="288925"/>
                                </a:cubicBezTo>
                                <a:cubicBezTo>
                                  <a:pt x="2105330" y="288798"/>
                                  <a:pt x="2105838" y="288798"/>
                                  <a:pt x="2106346" y="288798"/>
                                </a:cubicBezTo>
                                <a:cubicBezTo>
                                  <a:pt x="2106854" y="288798"/>
                                  <a:pt x="2107235" y="288671"/>
                                  <a:pt x="2107743" y="288671"/>
                                </a:cubicBezTo>
                                <a:cubicBezTo>
                                  <a:pt x="2108251" y="288671"/>
                                  <a:pt x="2108759" y="288671"/>
                                  <a:pt x="2109267" y="288671"/>
                                </a:cubicBezTo>
                                <a:cubicBezTo>
                                  <a:pt x="2109775" y="288671"/>
                                  <a:pt x="2110156" y="288671"/>
                                  <a:pt x="2110664" y="288671"/>
                                </a:cubicBezTo>
                                <a:cubicBezTo>
                                  <a:pt x="2111172" y="288671"/>
                                  <a:pt x="2111680" y="288671"/>
                                  <a:pt x="2112188" y="288671"/>
                                </a:cubicBezTo>
                                <a:cubicBezTo>
                                  <a:pt x="2112569" y="288671"/>
                                  <a:pt x="2113077" y="288671"/>
                                  <a:pt x="2113585" y="288671"/>
                                </a:cubicBezTo>
                                <a:cubicBezTo>
                                  <a:pt x="2114093" y="288671"/>
                                  <a:pt x="2114601" y="288671"/>
                                  <a:pt x="2115109" y="288671"/>
                                </a:cubicBezTo>
                                <a:cubicBezTo>
                                  <a:pt x="2115490" y="288671"/>
                                  <a:pt x="2115998" y="288671"/>
                                  <a:pt x="2116506" y="288671"/>
                                </a:cubicBezTo>
                                <a:cubicBezTo>
                                  <a:pt x="2117014" y="288671"/>
                                  <a:pt x="2117522" y="288798"/>
                                  <a:pt x="2118030" y="288798"/>
                                </a:cubicBezTo>
                                <a:cubicBezTo>
                                  <a:pt x="2118411" y="288798"/>
                                  <a:pt x="2118919" y="288798"/>
                                  <a:pt x="2119427" y="288798"/>
                                </a:cubicBezTo>
                                <a:cubicBezTo>
                                  <a:pt x="2119935" y="288798"/>
                                  <a:pt x="2120443" y="288798"/>
                                  <a:pt x="2120951" y="288798"/>
                                </a:cubicBezTo>
                                <a:cubicBezTo>
                                  <a:pt x="2121332" y="288798"/>
                                  <a:pt x="2121840" y="288671"/>
                                  <a:pt x="2122348" y="288671"/>
                                </a:cubicBezTo>
                                <a:cubicBezTo>
                                  <a:pt x="2122856" y="288671"/>
                                  <a:pt x="2123364" y="288671"/>
                                  <a:pt x="2123872" y="288671"/>
                                </a:cubicBezTo>
                                <a:cubicBezTo>
                                  <a:pt x="2124253" y="288671"/>
                                  <a:pt x="2124761" y="288544"/>
                                  <a:pt x="2125269" y="288544"/>
                                </a:cubicBezTo>
                                <a:cubicBezTo>
                                  <a:pt x="2125777" y="288544"/>
                                  <a:pt x="2126285" y="288544"/>
                                  <a:pt x="2126793" y="288417"/>
                                </a:cubicBezTo>
                                <a:cubicBezTo>
                                  <a:pt x="2127174" y="288417"/>
                                  <a:pt x="2127682" y="288289"/>
                                  <a:pt x="2128190" y="288289"/>
                                </a:cubicBezTo>
                                <a:cubicBezTo>
                                  <a:pt x="2128698" y="288289"/>
                                  <a:pt x="2129206" y="288163"/>
                                  <a:pt x="2129587" y="288163"/>
                                </a:cubicBezTo>
                                <a:cubicBezTo>
                                  <a:pt x="2130095" y="288036"/>
                                  <a:pt x="2130603" y="288036"/>
                                  <a:pt x="2131111" y="287909"/>
                                </a:cubicBezTo>
                                <a:cubicBezTo>
                                  <a:pt x="2131619" y="287909"/>
                                  <a:pt x="2132127" y="287782"/>
                                  <a:pt x="2132508" y="287782"/>
                                </a:cubicBezTo>
                                <a:cubicBezTo>
                                  <a:pt x="2133016" y="287655"/>
                                  <a:pt x="2133524" y="287655"/>
                                  <a:pt x="2134032" y="287655"/>
                                </a:cubicBezTo>
                                <a:cubicBezTo>
                                  <a:pt x="2134540" y="287527"/>
                                  <a:pt x="2135048" y="287527"/>
                                  <a:pt x="2135429" y="287527"/>
                                </a:cubicBezTo>
                                <a:cubicBezTo>
                                  <a:pt x="2135937" y="287527"/>
                                  <a:pt x="2136445" y="287400"/>
                                  <a:pt x="2136953" y="287400"/>
                                </a:cubicBezTo>
                                <a:cubicBezTo>
                                  <a:pt x="2137461" y="287400"/>
                                  <a:pt x="2137969" y="287400"/>
                                  <a:pt x="2138350" y="287400"/>
                                </a:cubicBezTo>
                                <a:cubicBezTo>
                                  <a:pt x="2138858" y="287274"/>
                                  <a:pt x="2139366" y="287274"/>
                                  <a:pt x="2139874" y="287274"/>
                                </a:cubicBezTo>
                                <a:cubicBezTo>
                                  <a:pt x="2140382" y="287274"/>
                                  <a:pt x="2140890" y="287147"/>
                                  <a:pt x="2141271" y="287147"/>
                                </a:cubicBezTo>
                                <a:cubicBezTo>
                                  <a:pt x="2141779" y="287147"/>
                                  <a:pt x="2142287" y="287147"/>
                                  <a:pt x="2142795" y="287147"/>
                                </a:cubicBezTo>
                                <a:cubicBezTo>
                                  <a:pt x="2143303" y="287020"/>
                                  <a:pt x="2143811" y="287020"/>
                                  <a:pt x="2144192" y="287020"/>
                                </a:cubicBezTo>
                                <a:cubicBezTo>
                                  <a:pt x="2144700" y="287020"/>
                                  <a:pt x="2145208" y="287020"/>
                                  <a:pt x="2145716" y="286893"/>
                                </a:cubicBezTo>
                                <a:cubicBezTo>
                                  <a:pt x="2146224" y="286893"/>
                                  <a:pt x="2146605" y="286893"/>
                                  <a:pt x="2147113" y="286893"/>
                                </a:cubicBezTo>
                                <a:cubicBezTo>
                                  <a:pt x="2147621" y="286893"/>
                                  <a:pt x="2148129" y="286893"/>
                                  <a:pt x="2148637" y="286893"/>
                                </a:cubicBezTo>
                                <a:cubicBezTo>
                                  <a:pt x="2149145" y="286765"/>
                                  <a:pt x="2149526" y="286893"/>
                                  <a:pt x="2150034" y="286893"/>
                                </a:cubicBezTo>
                                <a:cubicBezTo>
                                  <a:pt x="2150542" y="286893"/>
                                  <a:pt x="2151050" y="286893"/>
                                  <a:pt x="2151558" y="286893"/>
                                </a:cubicBezTo>
                                <a:cubicBezTo>
                                  <a:pt x="2152066" y="286893"/>
                                  <a:pt x="2152447" y="286893"/>
                                  <a:pt x="2152955" y="286893"/>
                                </a:cubicBezTo>
                                <a:cubicBezTo>
                                  <a:pt x="2153463" y="286893"/>
                                  <a:pt x="2153971" y="286893"/>
                                  <a:pt x="2154479" y="286893"/>
                                </a:cubicBezTo>
                                <a:cubicBezTo>
                                  <a:pt x="2154987" y="286893"/>
                                  <a:pt x="2155368" y="286893"/>
                                  <a:pt x="2155876" y="286893"/>
                                </a:cubicBezTo>
                                <a:cubicBezTo>
                                  <a:pt x="2156384" y="286893"/>
                                  <a:pt x="2156892" y="286893"/>
                                  <a:pt x="2157400" y="286893"/>
                                </a:cubicBezTo>
                                <a:cubicBezTo>
                                  <a:pt x="2157908" y="286765"/>
                                  <a:pt x="2158289" y="286765"/>
                                  <a:pt x="2158797" y="286765"/>
                                </a:cubicBezTo>
                                <a:cubicBezTo>
                                  <a:pt x="2159305" y="286765"/>
                                  <a:pt x="2159813" y="286765"/>
                                  <a:pt x="2160321" y="286765"/>
                                </a:cubicBezTo>
                                <a:cubicBezTo>
                                  <a:pt x="2160829" y="286765"/>
                                  <a:pt x="2161210" y="286765"/>
                                  <a:pt x="2161718" y="286765"/>
                                </a:cubicBezTo>
                                <a:cubicBezTo>
                                  <a:pt x="2162226" y="286765"/>
                                  <a:pt x="2162734" y="286765"/>
                                  <a:pt x="2163242" y="286765"/>
                                </a:cubicBezTo>
                                <a:cubicBezTo>
                                  <a:pt x="2163623" y="286765"/>
                                  <a:pt x="2164131" y="286765"/>
                                  <a:pt x="2164639" y="286765"/>
                                </a:cubicBezTo>
                                <a:cubicBezTo>
                                  <a:pt x="2165147" y="286765"/>
                                  <a:pt x="2165655" y="286765"/>
                                  <a:pt x="2166163" y="286765"/>
                                </a:cubicBezTo>
                                <a:cubicBezTo>
                                  <a:pt x="2166544" y="286638"/>
                                  <a:pt x="2167052" y="286638"/>
                                  <a:pt x="2167560" y="286638"/>
                                </a:cubicBezTo>
                                <a:cubicBezTo>
                                  <a:pt x="2168068" y="286638"/>
                                  <a:pt x="2168576" y="286638"/>
                                  <a:pt x="2169084" y="286638"/>
                                </a:cubicBezTo>
                                <a:cubicBezTo>
                                  <a:pt x="2169465" y="286512"/>
                                  <a:pt x="2169973" y="286512"/>
                                  <a:pt x="2170481" y="286512"/>
                                </a:cubicBezTo>
                                <a:cubicBezTo>
                                  <a:pt x="2170989" y="286512"/>
                                  <a:pt x="2171497" y="286512"/>
                                  <a:pt x="2172005" y="286512"/>
                                </a:cubicBezTo>
                                <a:cubicBezTo>
                                  <a:pt x="2172386" y="286512"/>
                                  <a:pt x="2172894" y="286385"/>
                                  <a:pt x="2173402" y="286385"/>
                                </a:cubicBezTo>
                                <a:cubicBezTo>
                                  <a:pt x="2173910" y="286385"/>
                                  <a:pt x="2174418" y="286385"/>
                                  <a:pt x="2174926" y="286258"/>
                                </a:cubicBezTo>
                                <a:cubicBezTo>
                                  <a:pt x="2175307" y="286258"/>
                                  <a:pt x="2175815" y="286258"/>
                                  <a:pt x="2176323" y="286258"/>
                                </a:cubicBezTo>
                                <a:cubicBezTo>
                                  <a:pt x="2176831" y="286258"/>
                                  <a:pt x="2177339" y="286131"/>
                                  <a:pt x="2177847" y="286131"/>
                                </a:cubicBezTo>
                                <a:cubicBezTo>
                                  <a:pt x="2178228" y="286131"/>
                                  <a:pt x="2178736" y="286003"/>
                                  <a:pt x="2179244" y="286003"/>
                                </a:cubicBezTo>
                                <a:cubicBezTo>
                                  <a:pt x="2179752" y="286003"/>
                                  <a:pt x="2180260" y="286003"/>
                                  <a:pt x="2180641" y="285876"/>
                                </a:cubicBezTo>
                                <a:cubicBezTo>
                                  <a:pt x="2181149" y="285876"/>
                                  <a:pt x="2181657" y="285876"/>
                                  <a:pt x="2182165" y="285876"/>
                                </a:cubicBezTo>
                                <a:cubicBezTo>
                                  <a:pt x="2182673" y="285876"/>
                                  <a:pt x="2183181" y="285876"/>
                                  <a:pt x="2183562" y="285750"/>
                                </a:cubicBezTo>
                                <a:cubicBezTo>
                                  <a:pt x="2184070" y="285750"/>
                                  <a:pt x="2184578" y="285750"/>
                                  <a:pt x="2185086" y="285750"/>
                                </a:cubicBezTo>
                                <a:cubicBezTo>
                                  <a:pt x="2185594" y="285750"/>
                                  <a:pt x="2186102" y="285750"/>
                                  <a:pt x="2186483" y="285750"/>
                                </a:cubicBezTo>
                                <a:cubicBezTo>
                                  <a:pt x="2186991" y="285750"/>
                                  <a:pt x="2187499" y="285750"/>
                                  <a:pt x="2188007" y="285750"/>
                                </a:cubicBezTo>
                                <a:cubicBezTo>
                                  <a:pt x="2188515" y="285750"/>
                                  <a:pt x="2189023" y="285750"/>
                                  <a:pt x="2189404" y="285750"/>
                                </a:cubicBezTo>
                                <a:cubicBezTo>
                                  <a:pt x="2189912" y="285750"/>
                                  <a:pt x="2190420" y="285750"/>
                                  <a:pt x="2190928" y="285750"/>
                                </a:cubicBezTo>
                                <a:cubicBezTo>
                                  <a:pt x="2191436" y="285623"/>
                                  <a:pt x="2191944" y="285623"/>
                                  <a:pt x="2192325" y="285623"/>
                                </a:cubicBezTo>
                                <a:cubicBezTo>
                                  <a:pt x="2192833" y="285623"/>
                                  <a:pt x="2193341" y="285623"/>
                                  <a:pt x="2193849" y="285623"/>
                                </a:cubicBezTo>
                                <a:cubicBezTo>
                                  <a:pt x="2194357" y="285623"/>
                                  <a:pt x="2194738" y="285623"/>
                                  <a:pt x="2195246" y="285623"/>
                                </a:cubicBezTo>
                                <a:cubicBezTo>
                                  <a:pt x="2195754" y="285623"/>
                                  <a:pt x="2196262" y="285623"/>
                                  <a:pt x="2196770" y="285623"/>
                                </a:cubicBezTo>
                                <a:cubicBezTo>
                                  <a:pt x="2197278" y="285623"/>
                                  <a:pt x="2197659" y="285623"/>
                                  <a:pt x="2198167" y="285623"/>
                                </a:cubicBezTo>
                                <a:cubicBezTo>
                                  <a:pt x="2198675" y="285623"/>
                                  <a:pt x="2199183" y="285623"/>
                                  <a:pt x="2199691" y="285623"/>
                                </a:cubicBezTo>
                                <a:cubicBezTo>
                                  <a:pt x="2200199" y="285623"/>
                                  <a:pt x="2200580" y="285623"/>
                                  <a:pt x="2201088" y="285623"/>
                                </a:cubicBezTo>
                                <a:cubicBezTo>
                                  <a:pt x="2201596" y="285623"/>
                                  <a:pt x="2202104" y="285623"/>
                                  <a:pt x="2202612" y="285623"/>
                                </a:cubicBezTo>
                                <a:cubicBezTo>
                                  <a:pt x="2203120" y="285623"/>
                                  <a:pt x="2203501" y="285623"/>
                                  <a:pt x="2204009" y="285623"/>
                                </a:cubicBezTo>
                                <a:cubicBezTo>
                                  <a:pt x="2204517" y="285623"/>
                                  <a:pt x="2205025" y="285623"/>
                                  <a:pt x="2205533" y="285623"/>
                                </a:cubicBezTo>
                                <a:cubicBezTo>
                                  <a:pt x="2206041" y="285623"/>
                                  <a:pt x="2206422" y="285623"/>
                                  <a:pt x="2206930" y="285623"/>
                                </a:cubicBezTo>
                                <a:cubicBezTo>
                                  <a:pt x="2207438" y="285623"/>
                                  <a:pt x="2207946" y="285623"/>
                                  <a:pt x="2208454" y="285623"/>
                                </a:cubicBezTo>
                                <a:cubicBezTo>
                                  <a:pt x="2208962" y="285623"/>
                                  <a:pt x="2209343" y="285623"/>
                                  <a:pt x="2209851" y="285623"/>
                                </a:cubicBezTo>
                                <a:cubicBezTo>
                                  <a:pt x="2210359" y="285623"/>
                                  <a:pt x="2210867" y="285623"/>
                                  <a:pt x="2211375" y="285750"/>
                                </a:cubicBezTo>
                                <a:cubicBezTo>
                                  <a:pt x="2211756" y="285750"/>
                                  <a:pt x="2212264" y="285750"/>
                                  <a:pt x="2212772" y="285750"/>
                                </a:cubicBezTo>
                                <a:cubicBezTo>
                                  <a:pt x="2213280" y="285750"/>
                                  <a:pt x="2213788" y="285876"/>
                                  <a:pt x="2214296" y="285876"/>
                                </a:cubicBezTo>
                                <a:cubicBezTo>
                                  <a:pt x="2214677" y="285876"/>
                                  <a:pt x="2215185" y="286003"/>
                                  <a:pt x="2215693" y="286003"/>
                                </a:cubicBezTo>
                                <a:cubicBezTo>
                                  <a:pt x="2216201" y="286003"/>
                                  <a:pt x="2216709" y="286131"/>
                                  <a:pt x="2217217" y="286131"/>
                                </a:cubicBezTo>
                                <a:cubicBezTo>
                                  <a:pt x="2217598" y="286258"/>
                                  <a:pt x="2218106" y="286258"/>
                                  <a:pt x="2218614" y="286258"/>
                                </a:cubicBezTo>
                                <a:cubicBezTo>
                                  <a:pt x="2219122" y="286258"/>
                                  <a:pt x="2219630" y="286385"/>
                                  <a:pt x="2220138" y="286385"/>
                                </a:cubicBezTo>
                                <a:cubicBezTo>
                                  <a:pt x="2220519" y="286385"/>
                                  <a:pt x="2221027" y="286385"/>
                                  <a:pt x="2221535" y="286385"/>
                                </a:cubicBezTo>
                                <a:cubicBezTo>
                                  <a:pt x="2222043" y="286385"/>
                                  <a:pt x="2222551" y="286385"/>
                                  <a:pt x="2223059" y="286385"/>
                                </a:cubicBezTo>
                                <a:cubicBezTo>
                                  <a:pt x="2223440" y="286385"/>
                                  <a:pt x="2223948" y="286385"/>
                                  <a:pt x="2224456" y="286385"/>
                                </a:cubicBezTo>
                                <a:cubicBezTo>
                                  <a:pt x="2224964" y="286385"/>
                                  <a:pt x="2225472" y="286385"/>
                                  <a:pt x="2225980" y="286258"/>
                                </a:cubicBezTo>
                                <a:cubicBezTo>
                                  <a:pt x="2226361" y="286258"/>
                                  <a:pt x="2226869" y="286258"/>
                                  <a:pt x="2227377" y="286258"/>
                                </a:cubicBezTo>
                                <a:cubicBezTo>
                                  <a:pt x="2227885" y="286258"/>
                                  <a:pt x="2228393" y="286258"/>
                                  <a:pt x="2228774" y="286258"/>
                                </a:cubicBezTo>
                                <a:cubicBezTo>
                                  <a:pt x="2229282" y="286258"/>
                                  <a:pt x="2229790" y="286258"/>
                                  <a:pt x="2230298" y="286258"/>
                                </a:cubicBezTo>
                                <a:cubicBezTo>
                                  <a:pt x="2230806" y="286385"/>
                                  <a:pt x="2231314" y="286385"/>
                                  <a:pt x="2231695" y="286385"/>
                                </a:cubicBezTo>
                                <a:cubicBezTo>
                                  <a:pt x="2232203" y="286385"/>
                                  <a:pt x="2232711" y="286385"/>
                                  <a:pt x="2233219" y="286385"/>
                                </a:cubicBezTo>
                                <a:cubicBezTo>
                                  <a:pt x="2233727" y="286385"/>
                                  <a:pt x="2234235" y="286385"/>
                                  <a:pt x="2234616" y="286385"/>
                                </a:cubicBezTo>
                                <a:cubicBezTo>
                                  <a:pt x="2235124" y="286385"/>
                                  <a:pt x="2235632" y="286385"/>
                                  <a:pt x="2236140" y="286385"/>
                                </a:cubicBezTo>
                                <a:cubicBezTo>
                                  <a:pt x="2236648" y="286385"/>
                                  <a:pt x="2237156" y="286385"/>
                                  <a:pt x="2237537" y="286385"/>
                                </a:cubicBezTo>
                                <a:cubicBezTo>
                                  <a:pt x="2238045" y="286385"/>
                                  <a:pt x="2238553" y="286385"/>
                                  <a:pt x="2239061" y="286385"/>
                                </a:cubicBezTo>
                                <a:cubicBezTo>
                                  <a:pt x="2239569" y="286385"/>
                                  <a:pt x="2240077" y="286385"/>
                                  <a:pt x="2240458" y="286258"/>
                                </a:cubicBezTo>
                                <a:cubicBezTo>
                                  <a:pt x="2240966" y="286258"/>
                                  <a:pt x="2241474" y="286258"/>
                                  <a:pt x="2241982" y="286258"/>
                                </a:cubicBezTo>
                                <a:cubicBezTo>
                                  <a:pt x="2242490" y="286258"/>
                                  <a:pt x="2242998" y="286258"/>
                                  <a:pt x="2243379" y="286258"/>
                                </a:cubicBezTo>
                                <a:cubicBezTo>
                                  <a:pt x="2243887" y="286258"/>
                                  <a:pt x="2244395" y="286258"/>
                                  <a:pt x="2244903" y="286258"/>
                                </a:cubicBezTo>
                                <a:cubicBezTo>
                                  <a:pt x="2245411" y="286258"/>
                                  <a:pt x="2245792" y="286258"/>
                                  <a:pt x="2246300" y="286258"/>
                                </a:cubicBezTo>
                                <a:cubicBezTo>
                                  <a:pt x="2246808" y="286385"/>
                                  <a:pt x="2247316" y="286385"/>
                                  <a:pt x="2247824" y="286385"/>
                                </a:cubicBezTo>
                                <a:cubicBezTo>
                                  <a:pt x="2248332" y="286385"/>
                                  <a:pt x="2248713" y="286385"/>
                                  <a:pt x="2249221" y="286385"/>
                                </a:cubicBezTo>
                                <a:cubicBezTo>
                                  <a:pt x="2249729" y="286385"/>
                                  <a:pt x="2250237" y="286385"/>
                                  <a:pt x="2250745" y="286385"/>
                                </a:cubicBezTo>
                                <a:cubicBezTo>
                                  <a:pt x="2251253" y="286512"/>
                                  <a:pt x="2251634" y="286512"/>
                                  <a:pt x="2252142" y="286512"/>
                                </a:cubicBezTo>
                                <a:cubicBezTo>
                                  <a:pt x="2252650" y="286512"/>
                                  <a:pt x="2253158" y="286512"/>
                                  <a:pt x="2253666" y="286638"/>
                                </a:cubicBezTo>
                                <a:cubicBezTo>
                                  <a:pt x="2254174" y="286638"/>
                                  <a:pt x="2254555" y="286638"/>
                                  <a:pt x="2255063" y="286765"/>
                                </a:cubicBezTo>
                                <a:cubicBezTo>
                                  <a:pt x="2255571" y="286765"/>
                                  <a:pt x="2256079" y="286765"/>
                                  <a:pt x="2256587" y="286765"/>
                                </a:cubicBezTo>
                                <a:cubicBezTo>
                                  <a:pt x="2257095" y="286765"/>
                                  <a:pt x="2257476" y="286893"/>
                                  <a:pt x="2257984" y="286893"/>
                                </a:cubicBezTo>
                                <a:cubicBezTo>
                                  <a:pt x="2258492" y="286893"/>
                                  <a:pt x="2259000" y="286893"/>
                                  <a:pt x="2259508" y="286893"/>
                                </a:cubicBezTo>
                                <a:cubicBezTo>
                                  <a:pt x="2260016" y="287020"/>
                                  <a:pt x="2260397" y="286893"/>
                                  <a:pt x="2260905" y="286893"/>
                                </a:cubicBezTo>
                                <a:cubicBezTo>
                                  <a:pt x="2261413" y="286893"/>
                                  <a:pt x="2261921" y="286893"/>
                                  <a:pt x="2262429" y="286893"/>
                                </a:cubicBezTo>
                                <a:cubicBezTo>
                                  <a:pt x="2262810" y="286893"/>
                                  <a:pt x="2263318" y="286893"/>
                                  <a:pt x="2263826" y="286893"/>
                                </a:cubicBezTo>
                                <a:cubicBezTo>
                                  <a:pt x="2264334" y="286893"/>
                                  <a:pt x="2264842" y="286893"/>
                                  <a:pt x="2265350" y="286893"/>
                                </a:cubicBezTo>
                                <a:cubicBezTo>
                                  <a:pt x="2265731" y="286765"/>
                                  <a:pt x="2266239" y="286765"/>
                                  <a:pt x="2266747" y="286765"/>
                                </a:cubicBezTo>
                                <a:cubicBezTo>
                                  <a:pt x="2267255" y="286765"/>
                                  <a:pt x="2267763" y="286765"/>
                                  <a:pt x="2268271" y="286765"/>
                                </a:cubicBezTo>
                                <a:cubicBezTo>
                                  <a:pt x="2268652" y="286765"/>
                                  <a:pt x="2269160" y="286638"/>
                                  <a:pt x="2269668" y="286638"/>
                                </a:cubicBezTo>
                                <a:cubicBezTo>
                                  <a:pt x="2270176" y="286638"/>
                                  <a:pt x="2270684" y="286638"/>
                                  <a:pt x="2271192" y="286638"/>
                                </a:cubicBezTo>
                                <a:cubicBezTo>
                                  <a:pt x="2271573" y="286638"/>
                                  <a:pt x="2272081" y="286512"/>
                                  <a:pt x="2272589" y="286512"/>
                                </a:cubicBezTo>
                                <a:cubicBezTo>
                                  <a:pt x="2273097" y="286512"/>
                                  <a:pt x="2273605" y="286512"/>
                                  <a:pt x="2274113" y="286512"/>
                                </a:cubicBezTo>
                                <a:cubicBezTo>
                                  <a:pt x="2274494" y="286512"/>
                                  <a:pt x="2275002" y="286512"/>
                                  <a:pt x="2275510" y="286512"/>
                                </a:cubicBezTo>
                                <a:cubicBezTo>
                                  <a:pt x="2276018" y="286512"/>
                                  <a:pt x="2276526" y="286512"/>
                                  <a:pt x="2277034" y="286512"/>
                                </a:cubicBezTo>
                                <a:cubicBezTo>
                                  <a:pt x="2277415" y="286512"/>
                                  <a:pt x="2277923" y="286512"/>
                                  <a:pt x="2278431" y="286512"/>
                                </a:cubicBezTo>
                                <a:cubicBezTo>
                                  <a:pt x="2278939" y="286512"/>
                                  <a:pt x="2279447" y="286512"/>
                                  <a:pt x="2279828" y="286512"/>
                                </a:cubicBezTo>
                                <a:cubicBezTo>
                                  <a:pt x="2280336" y="286512"/>
                                  <a:pt x="2280844" y="286512"/>
                                  <a:pt x="2281352" y="286512"/>
                                </a:cubicBezTo>
                                <a:cubicBezTo>
                                  <a:pt x="2281860" y="286512"/>
                                  <a:pt x="2282368" y="286512"/>
                                  <a:pt x="2282749" y="286512"/>
                                </a:cubicBezTo>
                                <a:cubicBezTo>
                                  <a:pt x="2283257" y="286512"/>
                                  <a:pt x="2283765" y="286512"/>
                                  <a:pt x="2284273" y="286512"/>
                                </a:cubicBezTo>
                                <a:cubicBezTo>
                                  <a:pt x="2284781" y="286512"/>
                                  <a:pt x="2285289" y="286512"/>
                                  <a:pt x="2285670" y="286512"/>
                                </a:cubicBezTo>
                                <a:cubicBezTo>
                                  <a:pt x="2286178" y="286512"/>
                                  <a:pt x="2286686" y="286512"/>
                                  <a:pt x="2287194" y="286512"/>
                                </a:cubicBezTo>
                                <a:cubicBezTo>
                                  <a:pt x="2287702" y="286512"/>
                                  <a:pt x="2288210" y="286512"/>
                                  <a:pt x="2288591" y="286512"/>
                                </a:cubicBezTo>
                                <a:cubicBezTo>
                                  <a:pt x="2289099" y="286512"/>
                                  <a:pt x="2289607" y="286512"/>
                                  <a:pt x="2290115" y="286638"/>
                                </a:cubicBezTo>
                                <a:cubicBezTo>
                                  <a:pt x="2290623" y="286638"/>
                                  <a:pt x="2291131" y="286638"/>
                                  <a:pt x="2291512" y="286638"/>
                                </a:cubicBezTo>
                                <a:cubicBezTo>
                                  <a:pt x="2292020" y="286638"/>
                                  <a:pt x="2292528" y="286638"/>
                                  <a:pt x="2293036" y="286765"/>
                                </a:cubicBezTo>
                                <a:cubicBezTo>
                                  <a:pt x="2293544" y="286765"/>
                                  <a:pt x="2294052" y="286765"/>
                                  <a:pt x="2294433" y="286765"/>
                                </a:cubicBezTo>
                                <a:cubicBezTo>
                                  <a:pt x="2294941" y="286765"/>
                                  <a:pt x="2295449" y="286765"/>
                                  <a:pt x="2295957" y="286765"/>
                                </a:cubicBezTo>
                                <a:cubicBezTo>
                                  <a:pt x="2296465" y="286765"/>
                                  <a:pt x="2296846" y="286765"/>
                                  <a:pt x="2297354" y="286765"/>
                                </a:cubicBezTo>
                                <a:cubicBezTo>
                                  <a:pt x="2297862" y="286638"/>
                                  <a:pt x="2298370" y="286638"/>
                                  <a:pt x="2298878" y="286638"/>
                                </a:cubicBezTo>
                                <a:cubicBezTo>
                                  <a:pt x="2299386" y="286638"/>
                                  <a:pt x="2299767" y="286638"/>
                                  <a:pt x="2300275" y="286512"/>
                                </a:cubicBezTo>
                                <a:cubicBezTo>
                                  <a:pt x="2300783" y="286512"/>
                                  <a:pt x="2301291" y="286512"/>
                                  <a:pt x="2301799" y="286512"/>
                                </a:cubicBezTo>
                                <a:cubicBezTo>
                                  <a:pt x="2302307" y="286385"/>
                                  <a:pt x="2302688" y="286385"/>
                                  <a:pt x="2303196" y="286385"/>
                                </a:cubicBezTo>
                                <a:cubicBezTo>
                                  <a:pt x="2303704" y="286385"/>
                                  <a:pt x="2304212" y="286258"/>
                                  <a:pt x="2304720" y="286258"/>
                                </a:cubicBezTo>
                                <a:cubicBezTo>
                                  <a:pt x="2305228" y="286258"/>
                                  <a:pt x="2305609" y="286258"/>
                                  <a:pt x="2306117" y="286258"/>
                                </a:cubicBezTo>
                                <a:cubicBezTo>
                                  <a:pt x="2306625" y="286258"/>
                                  <a:pt x="2307133" y="286258"/>
                                  <a:pt x="2307641" y="286258"/>
                                </a:cubicBezTo>
                                <a:cubicBezTo>
                                  <a:pt x="2308149" y="286131"/>
                                  <a:pt x="2308530" y="286131"/>
                                  <a:pt x="2309038" y="286258"/>
                                </a:cubicBezTo>
                                <a:cubicBezTo>
                                  <a:pt x="2309546" y="286258"/>
                                  <a:pt x="2310054" y="286258"/>
                                  <a:pt x="2310562" y="286258"/>
                                </a:cubicBezTo>
                                <a:cubicBezTo>
                                  <a:pt x="2311070" y="286258"/>
                                  <a:pt x="2311451" y="286258"/>
                                  <a:pt x="2311959" y="286258"/>
                                </a:cubicBezTo>
                                <a:cubicBezTo>
                                  <a:pt x="2312467" y="286258"/>
                                  <a:pt x="2312975" y="286258"/>
                                  <a:pt x="2313483" y="286258"/>
                                </a:cubicBezTo>
                                <a:cubicBezTo>
                                  <a:pt x="2313864" y="286385"/>
                                  <a:pt x="2314372" y="286385"/>
                                  <a:pt x="2314880" y="286385"/>
                                </a:cubicBezTo>
                                <a:cubicBezTo>
                                  <a:pt x="2315388" y="286385"/>
                                  <a:pt x="2315896" y="286385"/>
                                  <a:pt x="2316404" y="286385"/>
                                </a:cubicBezTo>
                                <a:cubicBezTo>
                                  <a:pt x="2316785" y="286385"/>
                                  <a:pt x="2317293" y="286385"/>
                                  <a:pt x="2317801" y="286385"/>
                                </a:cubicBezTo>
                                <a:cubicBezTo>
                                  <a:pt x="2318309" y="286385"/>
                                  <a:pt x="2318817" y="286385"/>
                                  <a:pt x="2319325" y="286258"/>
                                </a:cubicBezTo>
                                <a:cubicBezTo>
                                  <a:pt x="2319706" y="286258"/>
                                  <a:pt x="2320214" y="286258"/>
                                  <a:pt x="2320722" y="286258"/>
                                </a:cubicBezTo>
                                <a:cubicBezTo>
                                  <a:pt x="2321230" y="286258"/>
                                  <a:pt x="2321738" y="286131"/>
                                  <a:pt x="2322246" y="286131"/>
                                </a:cubicBezTo>
                                <a:cubicBezTo>
                                  <a:pt x="2322627" y="286131"/>
                                  <a:pt x="2323135" y="286131"/>
                                  <a:pt x="2323643" y="286003"/>
                                </a:cubicBezTo>
                                <a:cubicBezTo>
                                  <a:pt x="2324151" y="286003"/>
                                  <a:pt x="2324659" y="286003"/>
                                  <a:pt x="2325167" y="285876"/>
                                </a:cubicBezTo>
                                <a:cubicBezTo>
                                  <a:pt x="2325548" y="285876"/>
                                  <a:pt x="2326056" y="285876"/>
                                  <a:pt x="2326564" y="285750"/>
                                </a:cubicBezTo>
                                <a:cubicBezTo>
                                  <a:pt x="2327072" y="285750"/>
                                  <a:pt x="2327580" y="285750"/>
                                  <a:pt x="2328088" y="285750"/>
                                </a:cubicBezTo>
                                <a:cubicBezTo>
                                  <a:pt x="2328469" y="285623"/>
                                  <a:pt x="2328977" y="285623"/>
                                  <a:pt x="2329485" y="285496"/>
                                </a:cubicBezTo>
                                <a:cubicBezTo>
                                  <a:pt x="2329993" y="285496"/>
                                  <a:pt x="2330501" y="285369"/>
                                  <a:pt x="2330882" y="285369"/>
                                </a:cubicBezTo>
                                <a:cubicBezTo>
                                  <a:pt x="2331390" y="285369"/>
                                  <a:pt x="2331898" y="285242"/>
                                  <a:pt x="2332406" y="285242"/>
                                </a:cubicBezTo>
                                <a:cubicBezTo>
                                  <a:pt x="2332914" y="285242"/>
                                  <a:pt x="2333422" y="285242"/>
                                  <a:pt x="2333803" y="285114"/>
                                </a:cubicBezTo>
                                <a:cubicBezTo>
                                  <a:pt x="2334311" y="285114"/>
                                  <a:pt x="2334819" y="284988"/>
                                  <a:pt x="2335327" y="284988"/>
                                </a:cubicBezTo>
                                <a:cubicBezTo>
                                  <a:pt x="2335835" y="284988"/>
                                  <a:pt x="2336343" y="284988"/>
                                  <a:pt x="2336724" y="284988"/>
                                </a:cubicBezTo>
                                <a:cubicBezTo>
                                  <a:pt x="2337232" y="284988"/>
                                  <a:pt x="2337740" y="284988"/>
                                  <a:pt x="2338248" y="284988"/>
                                </a:cubicBezTo>
                                <a:cubicBezTo>
                                  <a:pt x="2338756" y="284988"/>
                                  <a:pt x="2339264" y="284861"/>
                                  <a:pt x="2339645" y="284861"/>
                                </a:cubicBezTo>
                                <a:cubicBezTo>
                                  <a:pt x="2340153" y="284861"/>
                                  <a:pt x="2340661" y="284861"/>
                                  <a:pt x="2341169" y="284861"/>
                                </a:cubicBezTo>
                                <a:cubicBezTo>
                                  <a:pt x="2341677" y="284861"/>
                                  <a:pt x="2342185" y="284861"/>
                                  <a:pt x="2342566" y="284861"/>
                                </a:cubicBezTo>
                                <a:cubicBezTo>
                                  <a:pt x="2343074" y="284861"/>
                                  <a:pt x="2343582" y="284734"/>
                                  <a:pt x="2344090" y="284734"/>
                                </a:cubicBezTo>
                                <a:cubicBezTo>
                                  <a:pt x="2344598" y="284734"/>
                                  <a:pt x="2345106" y="284734"/>
                                  <a:pt x="2345487" y="284607"/>
                                </a:cubicBezTo>
                                <a:cubicBezTo>
                                  <a:pt x="2345995" y="284607"/>
                                  <a:pt x="2346503" y="284607"/>
                                  <a:pt x="2347011" y="284607"/>
                                </a:cubicBezTo>
                                <a:cubicBezTo>
                                  <a:pt x="2347519" y="284607"/>
                                  <a:pt x="2347900" y="284607"/>
                                  <a:pt x="2348408" y="284607"/>
                                </a:cubicBezTo>
                                <a:cubicBezTo>
                                  <a:pt x="2348916" y="284480"/>
                                  <a:pt x="2349424" y="284480"/>
                                  <a:pt x="2349932" y="284480"/>
                                </a:cubicBezTo>
                                <a:cubicBezTo>
                                  <a:pt x="2350440" y="284480"/>
                                  <a:pt x="2350821" y="284480"/>
                                  <a:pt x="2351329" y="284480"/>
                                </a:cubicBezTo>
                                <a:cubicBezTo>
                                  <a:pt x="2351837" y="284480"/>
                                  <a:pt x="2352345" y="284480"/>
                                  <a:pt x="2352853" y="284607"/>
                                </a:cubicBezTo>
                                <a:cubicBezTo>
                                  <a:pt x="2353361" y="284607"/>
                                  <a:pt x="2353742" y="284607"/>
                                  <a:pt x="2354250" y="284607"/>
                                </a:cubicBezTo>
                                <a:cubicBezTo>
                                  <a:pt x="2354758" y="284607"/>
                                  <a:pt x="2355266" y="284734"/>
                                  <a:pt x="2355774" y="284734"/>
                                </a:cubicBezTo>
                                <a:cubicBezTo>
                                  <a:pt x="2356282" y="284734"/>
                                  <a:pt x="2356663" y="284734"/>
                                  <a:pt x="2357171" y="284734"/>
                                </a:cubicBezTo>
                                <a:cubicBezTo>
                                  <a:pt x="2357679" y="284861"/>
                                  <a:pt x="2358187" y="284861"/>
                                  <a:pt x="2358695" y="284861"/>
                                </a:cubicBezTo>
                                <a:cubicBezTo>
                                  <a:pt x="2359203" y="284988"/>
                                  <a:pt x="2359584" y="284988"/>
                                  <a:pt x="2360092" y="284988"/>
                                </a:cubicBezTo>
                                <a:cubicBezTo>
                                  <a:pt x="2360600" y="285114"/>
                                  <a:pt x="2361108" y="285114"/>
                                  <a:pt x="2361616" y="285114"/>
                                </a:cubicBezTo>
                                <a:cubicBezTo>
                                  <a:pt x="2362124" y="285114"/>
                                  <a:pt x="2362505" y="285114"/>
                                  <a:pt x="2363013" y="285114"/>
                                </a:cubicBezTo>
                                <a:cubicBezTo>
                                  <a:pt x="2363521" y="285114"/>
                                  <a:pt x="2364029" y="285242"/>
                                  <a:pt x="2364537" y="285242"/>
                                </a:cubicBezTo>
                                <a:cubicBezTo>
                                  <a:pt x="2364918" y="285242"/>
                                  <a:pt x="2365426" y="285114"/>
                                  <a:pt x="2365934" y="285114"/>
                                </a:cubicBezTo>
                                <a:cubicBezTo>
                                  <a:pt x="2366442" y="285114"/>
                                  <a:pt x="2366950" y="285114"/>
                                  <a:pt x="2367458" y="285114"/>
                                </a:cubicBezTo>
                                <a:cubicBezTo>
                                  <a:pt x="2367839" y="284988"/>
                                  <a:pt x="2368347" y="284988"/>
                                  <a:pt x="2368855" y="284988"/>
                                </a:cubicBezTo>
                                <a:cubicBezTo>
                                  <a:pt x="2369363" y="284861"/>
                                  <a:pt x="2369871" y="284861"/>
                                  <a:pt x="2370379" y="284861"/>
                                </a:cubicBezTo>
                                <a:cubicBezTo>
                                  <a:pt x="2370760" y="284734"/>
                                  <a:pt x="2371268" y="284734"/>
                                  <a:pt x="2371776" y="284607"/>
                                </a:cubicBezTo>
                                <a:cubicBezTo>
                                  <a:pt x="2372284" y="284607"/>
                                  <a:pt x="2372792" y="284607"/>
                                  <a:pt x="2373300" y="284480"/>
                                </a:cubicBezTo>
                                <a:cubicBezTo>
                                  <a:pt x="2373681" y="284480"/>
                                  <a:pt x="2374189" y="284480"/>
                                  <a:pt x="2374697" y="284352"/>
                                </a:cubicBezTo>
                                <a:cubicBezTo>
                                  <a:pt x="2375205" y="284352"/>
                                  <a:pt x="2375713" y="284225"/>
                                  <a:pt x="2376221" y="284225"/>
                                </a:cubicBezTo>
                                <a:cubicBezTo>
                                  <a:pt x="2376602" y="284225"/>
                                  <a:pt x="2377110" y="284099"/>
                                  <a:pt x="2377618" y="284099"/>
                                </a:cubicBezTo>
                                <a:cubicBezTo>
                                  <a:pt x="2378126" y="284099"/>
                                  <a:pt x="2378634" y="284099"/>
                                  <a:pt x="2379142" y="284099"/>
                                </a:cubicBezTo>
                                <a:cubicBezTo>
                                  <a:pt x="2379523" y="284099"/>
                                  <a:pt x="2380031" y="284099"/>
                                  <a:pt x="2380539" y="284099"/>
                                </a:cubicBezTo>
                                <a:cubicBezTo>
                                  <a:pt x="2381047" y="284099"/>
                                  <a:pt x="2381555" y="284099"/>
                                  <a:pt x="2381936" y="284099"/>
                                </a:cubicBezTo>
                                <a:cubicBezTo>
                                  <a:pt x="2382444" y="284099"/>
                                  <a:pt x="2382952" y="284225"/>
                                  <a:pt x="2383460" y="284225"/>
                                </a:cubicBezTo>
                                <a:cubicBezTo>
                                  <a:pt x="2383968" y="284225"/>
                                  <a:pt x="2384476" y="284352"/>
                                  <a:pt x="2384857" y="284352"/>
                                </a:cubicBezTo>
                                <a:cubicBezTo>
                                  <a:pt x="2385365" y="284480"/>
                                  <a:pt x="2385873" y="284480"/>
                                  <a:pt x="2386381" y="284480"/>
                                </a:cubicBezTo>
                                <a:cubicBezTo>
                                  <a:pt x="2386889" y="284607"/>
                                  <a:pt x="2387397" y="284607"/>
                                  <a:pt x="2387778" y="284607"/>
                                </a:cubicBezTo>
                                <a:cubicBezTo>
                                  <a:pt x="2388286" y="284607"/>
                                  <a:pt x="2388794" y="284607"/>
                                  <a:pt x="2389302" y="284607"/>
                                </a:cubicBezTo>
                                <a:cubicBezTo>
                                  <a:pt x="2389810" y="284607"/>
                                  <a:pt x="2390318" y="284607"/>
                                  <a:pt x="2390699" y="284607"/>
                                </a:cubicBezTo>
                                <a:cubicBezTo>
                                  <a:pt x="2391207" y="284607"/>
                                  <a:pt x="2391715" y="284607"/>
                                  <a:pt x="2392223" y="284607"/>
                                </a:cubicBezTo>
                                <a:cubicBezTo>
                                  <a:pt x="2392731" y="284607"/>
                                  <a:pt x="2393239" y="284607"/>
                                  <a:pt x="2393620" y="284607"/>
                                </a:cubicBezTo>
                                <a:cubicBezTo>
                                  <a:pt x="2394128" y="284607"/>
                                  <a:pt x="2394636" y="284607"/>
                                  <a:pt x="2395144" y="284607"/>
                                </a:cubicBezTo>
                                <a:cubicBezTo>
                                  <a:pt x="2395652" y="284607"/>
                                  <a:pt x="2396033" y="284607"/>
                                  <a:pt x="2396541" y="284607"/>
                                </a:cubicBezTo>
                                <a:cubicBezTo>
                                  <a:pt x="2397049" y="284480"/>
                                  <a:pt x="2397557" y="284480"/>
                                  <a:pt x="2398065" y="284480"/>
                                </a:cubicBezTo>
                                <a:cubicBezTo>
                                  <a:pt x="2398573" y="284352"/>
                                  <a:pt x="2398954" y="284352"/>
                                  <a:pt x="2399462" y="284225"/>
                                </a:cubicBezTo>
                                <a:cubicBezTo>
                                  <a:pt x="2399970" y="284099"/>
                                  <a:pt x="2400478" y="283972"/>
                                  <a:pt x="2400986" y="283845"/>
                                </a:cubicBezTo>
                                <a:cubicBezTo>
                                  <a:pt x="2401494" y="283718"/>
                                  <a:pt x="2401875" y="283590"/>
                                  <a:pt x="2402383" y="283463"/>
                                </a:cubicBezTo>
                                <a:cubicBezTo>
                                  <a:pt x="2402891" y="283337"/>
                                  <a:pt x="2403399" y="283210"/>
                                  <a:pt x="2403907" y="283083"/>
                                </a:cubicBezTo>
                                <a:cubicBezTo>
                                  <a:pt x="2404415" y="282956"/>
                                  <a:pt x="2404796" y="282828"/>
                                  <a:pt x="2405304" y="282828"/>
                                </a:cubicBezTo>
                                <a:cubicBezTo>
                                  <a:pt x="2405812" y="282701"/>
                                  <a:pt x="2406320" y="282701"/>
                                  <a:pt x="2406828" y="282575"/>
                                </a:cubicBezTo>
                                <a:cubicBezTo>
                                  <a:pt x="2407336" y="282575"/>
                                  <a:pt x="2407717" y="282575"/>
                                  <a:pt x="2408225" y="282701"/>
                                </a:cubicBezTo>
                                <a:cubicBezTo>
                                  <a:pt x="2408733" y="282701"/>
                                  <a:pt x="2409241" y="282828"/>
                                  <a:pt x="2409749" y="282956"/>
                                </a:cubicBezTo>
                                <a:cubicBezTo>
                                  <a:pt x="2410257" y="282956"/>
                                  <a:pt x="2410638" y="283083"/>
                                  <a:pt x="2411146" y="283210"/>
                                </a:cubicBezTo>
                                <a:cubicBezTo>
                                  <a:pt x="2411654" y="283337"/>
                                  <a:pt x="2412162" y="283463"/>
                                  <a:pt x="2412670" y="283590"/>
                                </a:cubicBezTo>
                                <a:cubicBezTo>
                                  <a:pt x="2413178" y="283718"/>
                                  <a:pt x="2413559" y="283972"/>
                                  <a:pt x="2414067" y="284099"/>
                                </a:cubicBezTo>
                                <a:cubicBezTo>
                                  <a:pt x="2414575" y="284225"/>
                                  <a:pt x="2415083" y="284352"/>
                                  <a:pt x="2415591" y="284352"/>
                                </a:cubicBezTo>
                                <a:cubicBezTo>
                                  <a:pt x="2415972" y="284480"/>
                                  <a:pt x="2416480" y="284480"/>
                                  <a:pt x="2416988" y="284607"/>
                                </a:cubicBezTo>
                                <a:cubicBezTo>
                                  <a:pt x="2417496" y="284607"/>
                                  <a:pt x="2418004" y="284607"/>
                                  <a:pt x="2418512" y="284607"/>
                                </a:cubicBezTo>
                                <a:cubicBezTo>
                                  <a:pt x="2418893" y="284607"/>
                                  <a:pt x="2419401" y="284607"/>
                                  <a:pt x="2419909" y="284607"/>
                                </a:cubicBezTo>
                                <a:cubicBezTo>
                                  <a:pt x="2420417" y="284480"/>
                                  <a:pt x="2420925" y="284480"/>
                                  <a:pt x="2421433" y="284480"/>
                                </a:cubicBezTo>
                                <a:cubicBezTo>
                                  <a:pt x="2421814" y="284480"/>
                                  <a:pt x="2422322" y="284480"/>
                                  <a:pt x="2422830" y="284352"/>
                                </a:cubicBezTo>
                                <a:cubicBezTo>
                                  <a:pt x="2423338" y="284352"/>
                                  <a:pt x="2423846" y="284352"/>
                                  <a:pt x="2424354" y="284352"/>
                                </a:cubicBezTo>
                                <a:cubicBezTo>
                                  <a:pt x="2424735" y="284352"/>
                                  <a:pt x="2425243" y="284352"/>
                                  <a:pt x="2425751" y="284352"/>
                                </a:cubicBezTo>
                                <a:cubicBezTo>
                                  <a:pt x="2426259" y="284352"/>
                                  <a:pt x="2426767" y="284352"/>
                                  <a:pt x="2427275" y="284352"/>
                                </a:cubicBezTo>
                                <a:cubicBezTo>
                                  <a:pt x="2427656" y="284352"/>
                                  <a:pt x="2428164" y="284352"/>
                                  <a:pt x="2428672" y="284480"/>
                                </a:cubicBezTo>
                                <a:cubicBezTo>
                                  <a:pt x="2429180" y="284480"/>
                                  <a:pt x="2429688" y="284480"/>
                                  <a:pt x="2430069" y="284480"/>
                                </a:cubicBezTo>
                                <a:cubicBezTo>
                                  <a:pt x="2430577" y="284480"/>
                                  <a:pt x="2431085" y="284480"/>
                                  <a:pt x="2431593" y="284480"/>
                                </a:cubicBezTo>
                                <a:cubicBezTo>
                                  <a:pt x="2432101" y="284480"/>
                                  <a:pt x="2432609" y="284480"/>
                                  <a:pt x="2432990" y="284480"/>
                                </a:cubicBezTo>
                                <a:cubicBezTo>
                                  <a:pt x="2433498" y="284480"/>
                                  <a:pt x="2434006" y="284480"/>
                                  <a:pt x="2434514" y="284480"/>
                                </a:cubicBezTo>
                                <a:cubicBezTo>
                                  <a:pt x="2435022" y="284352"/>
                                  <a:pt x="2435530" y="284352"/>
                                  <a:pt x="2435911" y="284352"/>
                                </a:cubicBezTo>
                                <a:cubicBezTo>
                                  <a:pt x="2436419" y="284352"/>
                                  <a:pt x="2436927" y="284225"/>
                                  <a:pt x="2437435" y="284225"/>
                                </a:cubicBezTo>
                                <a:cubicBezTo>
                                  <a:pt x="2437943" y="284225"/>
                                  <a:pt x="2438451" y="284225"/>
                                  <a:pt x="2438832" y="284099"/>
                                </a:cubicBezTo>
                                <a:cubicBezTo>
                                  <a:pt x="2439340" y="284099"/>
                                  <a:pt x="2439848" y="284099"/>
                                  <a:pt x="2440356" y="284099"/>
                                </a:cubicBezTo>
                                <a:cubicBezTo>
                                  <a:pt x="2440864" y="283972"/>
                                  <a:pt x="2441372" y="283972"/>
                                  <a:pt x="2441753" y="283972"/>
                                </a:cubicBezTo>
                                <a:cubicBezTo>
                                  <a:pt x="2442261" y="283972"/>
                                  <a:pt x="2442769" y="283972"/>
                                  <a:pt x="2443277" y="283972"/>
                                </a:cubicBezTo>
                                <a:cubicBezTo>
                                  <a:pt x="2443785" y="283972"/>
                                  <a:pt x="2444293" y="283972"/>
                                  <a:pt x="2444674" y="283972"/>
                                </a:cubicBezTo>
                                <a:cubicBezTo>
                                  <a:pt x="2445182" y="283972"/>
                                  <a:pt x="2445690" y="284099"/>
                                  <a:pt x="2446198" y="284099"/>
                                </a:cubicBezTo>
                                <a:cubicBezTo>
                                  <a:pt x="2446706" y="284099"/>
                                  <a:pt x="2447087" y="284099"/>
                                  <a:pt x="2447595" y="284225"/>
                                </a:cubicBezTo>
                                <a:cubicBezTo>
                                  <a:pt x="2448103" y="284225"/>
                                  <a:pt x="2448611" y="284352"/>
                                  <a:pt x="2449119" y="284352"/>
                                </a:cubicBezTo>
                                <a:cubicBezTo>
                                  <a:pt x="2449627" y="284352"/>
                                  <a:pt x="2450008" y="284480"/>
                                  <a:pt x="2450516" y="284480"/>
                                </a:cubicBezTo>
                                <a:cubicBezTo>
                                  <a:pt x="2451024" y="284607"/>
                                  <a:pt x="2451532" y="284607"/>
                                  <a:pt x="2452040" y="284607"/>
                                </a:cubicBezTo>
                                <a:cubicBezTo>
                                  <a:pt x="2452548" y="284607"/>
                                  <a:pt x="2452929" y="284734"/>
                                  <a:pt x="2453437" y="284734"/>
                                </a:cubicBezTo>
                                <a:cubicBezTo>
                                  <a:pt x="2453945" y="284734"/>
                                  <a:pt x="2454453" y="284734"/>
                                  <a:pt x="2454961" y="284734"/>
                                </a:cubicBezTo>
                                <a:cubicBezTo>
                                  <a:pt x="2455469" y="284734"/>
                                  <a:pt x="2455850" y="284734"/>
                                  <a:pt x="2456358" y="284734"/>
                                </a:cubicBezTo>
                                <a:cubicBezTo>
                                  <a:pt x="2456866" y="284734"/>
                                  <a:pt x="2457374" y="284734"/>
                                  <a:pt x="2457882" y="284734"/>
                                </a:cubicBezTo>
                                <a:cubicBezTo>
                                  <a:pt x="2458390" y="284734"/>
                                  <a:pt x="2458771" y="284734"/>
                                  <a:pt x="2459279" y="284734"/>
                                </a:cubicBezTo>
                                <a:cubicBezTo>
                                  <a:pt x="2459787" y="284734"/>
                                  <a:pt x="2460295" y="284734"/>
                                  <a:pt x="2460803" y="284607"/>
                                </a:cubicBezTo>
                                <a:cubicBezTo>
                                  <a:pt x="2461311" y="284607"/>
                                  <a:pt x="2461692" y="284607"/>
                                  <a:pt x="2462200" y="284607"/>
                                </a:cubicBezTo>
                                <a:cubicBezTo>
                                  <a:pt x="2462708" y="284607"/>
                                  <a:pt x="2463216" y="284607"/>
                                  <a:pt x="2463724" y="284480"/>
                                </a:cubicBezTo>
                                <a:cubicBezTo>
                                  <a:pt x="2464105" y="284480"/>
                                  <a:pt x="2464613" y="284480"/>
                                  <a:pt x="2465121" y="284352"/>
                                </a:cubicBezTo>
                                <a:cubicBezTo>
                                  <a:pt x="2465629" y="284352"/>
                                  <a:pt x="2466137" y="284225"/>
                                  <a:pt x="2466645" y="284225"/>
                                </a:cubicBezTo>
                                <a:cubicBezTo>
                                  <a:pt x="2467026" y="284225"/>
                                  <a:pt x="2467534" y="284225"/>
                                  <a:pt x="2468042" y="284099"/>
                                </a:cubicBezTo>
                                <a:cubicBezTo>
                                  <a:pt x="2468550" y="284099"/>
                                  <a:pt x="2469058" y="283972"/>
                                  <a:pt x="2469566" y="283972"/>
                                </a:cubicBezTo>
                                <a:cubicBezTo>
                                  <a:pt x="2469947" y="283972"/>
                                  <a:pt x="2470455" y="283845"/>
                                  <a:pt x="2470963" y="283845"/>
                                </a:cubicBezTo>
                                <a:cubicBezTo>
                                  <a:pt x="2471471" y="283845"/>
                                  <a:pt x="2471979" y="283718"/>
                                  <a:pt x="2472487" y="283718"/>
                                </a:cubicBezTo>
                                <a:cubicBezTo>
                                  <a:pt x="2472868" y="283718"/>
                                  <a:pt x="2473376" y="283718"/>
                                  <a:pt x="2473884" y="283590"/>
                                </a:cubicBezTo>
                                <a:cubicBezTo>
                                  <a:pt x="2474392" y="283590"/>
                                  <a:pt x="2474900" y="283590"/>
                                  <a:pt x="2475408" y="283590"/>
                                </a:cubicBezTo>
                                <a:cubicBezTo>
                                  <a:pt x="2475789" y="283590"/>
                                  <a:pt x="2476297" y="283590"/>
                                  <a:pt x="2476805" y="283590"/>
                                </a:cubicBezTo>
                                <a:cubicBezTo>
                                  <a:pt x="2477313" y="283463"/>
                                  <a:pt x="2477821" y="283463"/>
                                  <a:pt x="2478329" y="283463"/>
                                </a:cubicBezTo>
                                <a:cubicBezTo>
                                  <a:pt x="2478710" y="283463"/>
                                  <a:pt x="2479218" y="283463"/>
                                  <a:pt x="2479726" y="283463"/>
                                </a:cubicBezTo>
                                <a:cubicBezTo>
                                  <a:pt x="2480234" y="283463"/>
                                  <a:pt x="2480742" y="283463"/>
                                  <a:pt x="2481123" y="283463"/>
                                </a:cubicBezTo>
                                <a:cubicBezTo>
                                  <a:pt x="2481631" y="283337"/>
                                  <a:pt x="2482139" y="283337"/>
                                  <a:pt x="2482647" y="283337"/>
                                </a:cubicBezTo>
                                <a:cubicBezTo>
                                  <a:pt x="2483155" y="283337"/>
                                  <a:pt x="2483663" y="283337"/>
                                  <a:pt x="2484044" y="283210"/>
                                </a:cubicBezTo>
                                <a:cubicBezTo>
                                  <a:pt x="2484552" y="283210"/>
                                  <a:pt x="2485060" y="283210"/>
                                  <a:pt x="2485568" y="283083"/>
                                </a:cubicBezTo>
                                <a:cubicBezTo>
                                  <a:pt x="2486076" y="283083"/>
                                  <a:pt x="2486584" y="283083"/>
                                  <a:pt x="2486965" y="283083"/>
                                </a:cubicBezTo>
                                <a:cubicBezTo>
                                  <a:pt x="2487473" y="282956"/>
                                  <a:pt x="2487981" y="282956"/>
                                  <a:pt x="2488489" y="282956"/>
                                </a:cubicBezTo>
                                <a:cubicBezTo>
                                  <a:pt x="2488997" y="282828"/>
                                  <a:pt x="2489505" y="282828"/>
                                  <a:pt x="2489886" y="282828"/>
                                </a:cubicBezTo>
                                <a:cubicBezTo>
                                  <a:pt x="2490394" y="282828"/>
                                  <a:pt x="2490902" y="282701"/>
                                  <a:pt x="2491410" y="282701"/>
                                </a:cubicBezTo>
                                <a:cubicBezTo>
                                  <a:pt x="2491918" y="282701"/>
                                  <a:pt x="2492426" y="282701"/>
                                  <a:pt x="2492807" y="282701"/>
                                </a:cubicBezTo>
                                <a:cubicBezTo>
                                  <a:pt x="2493315" y="282701"/>
                                  <a:pt x="2493823" y="282701"/>
                                  <a:pt x="2494331" y="282701"/>
                                </a:cubicBezTo>
                                <a:cubicBezTo>
                                  <a:pt x="2494839" y="282701"/>
                                  <a:pt x="2495347" y="282701"/>
                                  <a:pt x="2495728" y="282701"/>
                                </a:cubicBezTo>
                                <a:cubicBezTo>
                                  <a:pt x="2496236" y="282701"/>
                                  <a:pt x="2496744" y="282701"/>
                                  <a:pt x="2497252" y="282701"/>
                                </a:cubicBezTo>
                                <a:cubicBezTo>
                                  <a:pt x="2497760" y="282701"/>
                                  <a:pt x="2498141" y="282828"/>
                                  <a:pt x="2498649" y="282828"/>
                                </a:cubicBezTo>
                                <a:cubicBezTo>
                                  <a:pt x="2499157" y="282828"/>
                                  <a:pt x="2499665" y="282828"/>
                                  <a:pt x="2500173" y="282828"/>
                                </a:cubicBezTo>
                                <a:cubicBezTo>
                                  <a:pt x="2500681" y="282828"/>
                                  <a:pt x="2501062" y="282828"/>
                                  <a:pt x="2501570" y="282828"/>
                                </a:cubicBezTo>
                                <a:cubicBezTo>
                                  <a:pt x="2502078" y="282828"/>
                                  <a:pt x="2502586" y="282828"/>
                                  <a:pt x="2503094" y="282828"/>
                                </a:cubicBezTo>
                                <a:cubicBezTo>
                                  <a:pt x="2503602" y="282828"/>
                                  <a:pt x="2503983" y="282828"/>
                                  <a:pt x="2504491" y="282828"/>
                                </a:cubicBezTo>
                                <a:cubicBezTo>
                                  <a:pt x="2504999" y="282828"/>
                                  <a:pt x="2505507" y="282828"/>
                                  <a:pt x="2506015" y="282828"/>
                                </a:cubicBezTo>
                                <a:cubicBezTo>
                                  <a:pt x="2506523" y="282828"/>
                                  <a:pt x="2506904" y="282828"/>
                                  <a:pt x="2507412" y="282828"/>
                                </a:cubicBezTo>
                                <a:cubicBezTo>
                                  <a:pt x="2507920" y="282828"/>
                                  <a:pt x="2508428" y="282828"/>
                                  <a:pt x="2508936" y="282828"/>
                                </a:cubicBezTo>
                                <a:cubicBezTo>
                                  <a:pt x="2509444" y="282828"/>
                                  <a:pt x="2509825" y="282828"/>
                                  <a:pt x="2510333" y="282956"/>
                                </a:cubicBezTo>
                                <a:cubicBezTo>
                                  <a:pt x="2510841" y="282956"/>
                                  <a:pt x="2511349" y="282956"/>
                                  <a:pt x="2511857" y="282956"/>
                                </a:cubicBezTo>
                                <a:cubicBezTo>
                                  <a:pt x="2512365" y="282956"/>
                                  <a:pt x="2512746" y="283083"/>
                                  <a:pt x="2513254" y="283083"/>
                                </a:cubicBezTo>
                                <a:cubicBezTo>
                                  <a:pt x="2513762" y="283083"/>
                                  <a:pt x="2514270" y="283083"/>
                                  <a:pt x="2514778" y="283083"/>
                                </a:cubicBezTo>
                                <a:cubicBezTo>
                                  <a:pt x="2515159" y="283083"/>
                                  <a:pt x="2515667" y="283083"/>
                                  <a:pt x="2516175" y="283083"/>
                                </a:cubicBezTo>
                                <a:cubicBezTo>
                                  <a:pt x="2516683" y="283210"/>
                                  <a:pt x="2517191" y="283210"/>
                                  <a:pt x="2517699" y="283210"/>
                                </a:cubicBezTo>
                                <a:cubicBezTo>
                                  <a:pt x="2518080" y="283210"/>
                                  <a:pt x="2518588" y="283210"/>
                                  <a:pt x="2519096" y="283083"/>
                                </a:cubicBezTo>
                                <a:cubicBezTo>
                                  <a:pt x="2519604" y="283083"/>
                                  <a:pt x="2520112" y="283083"/>
                                  <a:pt x="2520620" y="283083"/>
                                </a:cubicBezTo>
                                <a:cubicBezTo>
                                  <a:pt x="2521001" y="283083"/>
                                  <a:pt x="2521509" y="283083"/>
                                  <a:pt x="2522017" y="283083"/>
                                </a:cubicBezTo>
                                <a:cubicBezTo>
                                  <a:pt x="2522525" y="283083"/>
                                  <a:pt x="2523033" y="282956"/>
                                  <a:pt x="2523541" y="282956"/>
                                </a:cubicBezTo>
                                <a:cubicBezTo>
                                  <a:pt x="2523922" y="282956"/>
                                  <a:pt x="2524430" y="282956"/>
                                  <a:pt x="2524938" y="282956"/>
                                </a:cubicBezTo>
                                <a:cubicBezTo>
                                  <a:pt x="2525446" y="282956"/>
                                  <a:pt x="2525954" y="282828"/>
                                  <a:pt x="2526462" y="282828"/>
                                </a:cubicBezTo>
                                <a:cubicBezTo>
                                  <a:pt x="2526843" y="282828"/>
                                  <a:pt x="2527351" y="282828"/>
                                  <a:pt x="2527859" y="282828"/>
                                </a:cubicBezTo>
                                <a:cubicBezTo>
                                  <a:pt x="2528367" y="282828"/>
                                  <a:pt x="2528875" y="282828"/>
                                  <a:pt x="2529383" y="282828"/>
                                </a:cubicBezTo>
                                <a:cubicBezTo>
                                  <a:pt x="2529764" y="282828"/>
                                  <a:pt x="2530272" y="282701"/>
                                  <a:pt x="2530780" y="282701"/>
                                </a:cubicBezTo>
                                <a:cubicBezTo>
                                  <a:pt x="2531288" y="282701"/>
                                  <a:pt x="2531796" y="282701"/>
                                  <a:pt x="2532177" y="282701"/>
                                </a:cubicBezTo>
                                <a:cubicBezTo>
                                  <a:pt x="2532685" y="282701"/>
                                  <a:pt x="2533193" y="282701"/>
                                  <a:pt x="2533701" y="282701"/>
                                </a:cubicBezTo>
                                <a:cubicBezTo>
                                  <a:pt x="2534209" y="282701"/>
                                  <a:pt x="2534717" y="282701"/>
                                  <a:pt x="2535098" y="282575"/>
                                </a:cubicBezTo>
                                <a:cubicBezTo>
                                  <a:pt x="2535606" y="282575"/>
                                  <a:pt x="2536114" y="282575"/>
                                  <a:pt x="2536622" y="282575"/>
                                </a:cubicBezTo>
                                <a:cubicBezTo>
                                  <a:pt x="2537130" y="282575"/>
                                  <a:pt x="2537638" y="282448"/>
                                  <a:pt x="2538019" y="282448"/>
                                </a:cubicBezTo>
                                <a:cubicBezTo>
                                  <a:pt x="2538527" y="282448"/>
                                  <a:pt x="2539035" y="282321"/>
                                  <a:pt x="2539543" y="282321"/>
                                </a:cubicBezTo>
                                <a:cubicBezTo>
                                  <a:pt x="2540051" y="282321"/>
                                  <a:pt x="2540559" y="282194"/>
                                  <a:pt x="2540940" y="282194"/>
                                </a:cubicBezTo>
                                <a:cubicBezTo>
                                  <a:pt x="2541448" y="282067"/>
                                  <a:pt x="2541956" y="282067"/>
                                  <a:pt x="2542464" y="281939"/>
                                </a:cubicBezTo>
                                <a:cubicBezTo>
                                  <a:pt x="2542972" y="281939"/>
                                  <a:pt x="2543480" y="281939"/>
                                  <a:pt x="2543861" y="281939"/>
                                </a:cubicBezTo>
                                <a:cubicBezTo>
                                  <a:pt x="2544369" y="281939"/>
                                  <a:pt x="2544877" y="281813"/>
                                  <a:pt x="2545385" y="281813"/>
                                </a:cubicBezTo>
                                <a:cubicBezTo>
                                  <a:pt x="2545893" y="281813"/>
                                  <a:pt x="2546401" y="281813"/>
                                  <a:pt x="2546782" y="281813"/>
                                </a:cubicBezTo>
                                <a:cubicBezTo>
                                  <a:pt x="2547290" y="281686"/>
                                  <a:pt x="2547798" y="281686"/>
                                  <a:pt x="2548306" y="281686"/>
                                </a:cubicBezTo>
                                <a:cubicBezTo>
                                  <a:pt x="2548814" y="281686"/>
                                  <a:pt x="2549195" y="281686"/>
                                  <a:pt x="2549703" y="281686"/>
                                </a:cubicBezTo>
                                <a:cubicBezTo>
                                  <a:pt x="2550211" y="281686"/>
                                  <a:pt x="2550719" y="281686"/>
                                  <a:pt x="2551227" y="281686"/>
                                </a:cubicBezTo>
                                <a:cubicBezTo>
                                  <a:pt x="2551735" y="281559"/>
                                  <a:pt x="2552116" y="281559"/>
                                  <a:pt x="2552624" y="281559"/>
                                </a:cubicBezTo>
                                <a:cubicBezTo>
                                  <a:pt x="2553132" y="281432"/>
                                  <a:pt x="2553640" y="281432"/>
                                  <a:pt x="2554148" y="281432"/>
                                </a:cubicBezTo>
                                <a:cubicBezTo>
                                  <a:pt x="2554656" y="281305"/>
                                  <a:pt x="2555037" y="281305"/>
                                  <a:pt x="2555545" y="281305"/>
                                </a:cubicBezTo>
                                <a:cubicBezTo>
                                  <a:pt x="2556053" y="281177"/>
                                  <a:pt x="2556561" y="281177"/>
                                  <a:pt x="2557069" y="281050"/>
                                </a:cubicBezTo>
                                <a:cubicBezTo>
                                  <a:pt x="2557577" y="281050"/>
                                  <a:pt x="2557958" y="280924"/>
                                  <a:pt x="2558466" y="280924"/>
                                </a:cubicBezTo>
                                <a:cubicBezTo>
                                  <a:pt x="2558974" y="280797"/>
                                  <a:pt x="2559482" y="280797"/>
                                  <a:pt x="2559990" y="280670"/>
                                </a:cubicBezTo>
                                <a:cubicBezTo>
                                  <a:pt x="2560498" y="280670"/>
                                  <a:pt x="2560879" y="280543"/>
                                  <a:pt x="2561387" y="280543"/>
                                </a:cubicBezTo>
                                <a:cubicBezTo>
                                  <a:pt x="2561895" y="280415"/>
                                  <a:pt x="2562403" y="280415"/>
                                  <a:pt x="2562911" y="280288"/>
                                </a:cubicBezTo>
                                <a:cubicBezTo>
                                  <a:pt x="2563419" y="280288"/>
                                  <a:pt x="2563800" y="280162"/>
                                  <a:pt x="2564308" y="280162"/>
                                </a:cubicBezTo>
                                <a:cubicBezTo>
                                  <a:pt x="2564816" y="280162"/>
                                  <a:pt x="2565324" y="280035"/>
                                  <a:pt x="2565832" y="280035"/>
                                </a:cubicBezTo>
                                <a:cubicBezTo>
                                  <a:pt x="2566213" y="279908"/>
                                  <a:pt x="2566721" y="279908"/>
                                  <a:pt x="2567229" y="279908"/>
                                </a:cubicBezTo>
                                <a:cubicBezTo>
                                  <a:pt x="2567737" y="279781"/>
                                  <a:pt x="2568245" y="279781"/>
                                  <a:pt x="2568753" y="279781"/>
                                </a:cubicBezTo>
                                <a:cubicBezTo>
                                  <a:pt x="2569134" y="279781"/>
                                  <a:pt x="2569642" y="279653"/>
                                  <a:pt x="2570150" y="279653"/>
                                </a:cubicBezTo>
                                <a:cubicBezTo>
                                  <a:pt x="2570658" y="279653"/>
                                  <a:pt x="2571166" y="279653"/>
                                  <a:pt x="2571674" y="279653"/>
                                </a:cubicBezTo>
                                <a:cubicBezTo>
                                  <a:pt x="2572055" y="279653"/>
                                  <a:pt x="2572563" y="279653"/>
                                  <a:pt x="2573071" y="279653"/>
                                </a:cubicBezTo>
                                <a:cubicBezTo>
                                  <a:pt x="2573579" y="279526"/>
                                  <a:pt x="2574087" y="279526"/>
                                  <a:pt x="2574595" y="279526"/>
                                </a:cubicBezTo>
                                <a:cubicBezTo>
                                  <a:pt x="2574976" y="279526"/>
                                  <a:pt x="2575484" y="279526"/>
                                  <a:pt x="2575992" y="279526"/>
                                </a:cubicBezTo>
                                <a:cubicBezTo>
                                  <a:pt x="2576500" y="279526"/>
                                  <a:pt x="2577008" y="279526"/>
                                  <a:pt x="2577516" y="279400"/>
                                </a:cubicBezTo>
                                <a:cubicBezTo>
                                  <a:pt x="2577897" y="279400"/>
                                  <a:pt x="2578405" y="279400"/>
                                  <a:pt x="2578913" y="279400"/>
                                </a:cubicBezTo>
                                <a:cubicBezTo>
                                  <a:pt x="2579421" y="279400"/>
                                  <a:pt x="2579929" y="279400"/>
                                  <a:pt x="2580437" y="279273"/>
                                </a:cubicBezTo>
                                <a:cubicBezTo>
                                  <a:pt x="2580818" y="279273"/>
                                  <a:pt x="2581326" y="279273"/>
                                  <a:pt x="2581834" y="279273"/>
                                </a:cubicBezTo>
                                <a:cubicBezTo>
                                  <a:pt x="2582342" y="279273"/>
                                  <a:pt x="2582850" y="279273"/>
                                  <a:pt x="2583231" y="279273"/>
                                </a:cubicBezTo>
                                <a:cubicBezTo>
                                  <a:pt x="2583739" y="279146"/>
                                  <a:pt x="2584247" y="279146"/>
                                  <a:pt x="2584755" y="279146"/>
                                </a:cubicBezTo>
                                <a:cubicBezTo>
                                  <a:pt x="2585263" y="279146"/>
                                  <a:pt x="2585771" y="279019"/>
                                  <a:pt x="2586152" y="279019"/>
                                </a:cubicBezTo>
                                <a:cubicBezTo>
                                  <a:pt x="2586660" y="278892"/>
                                  <a:pt x="2587168" y="278892"/>
                                  <a:pt x="2587676" y="278892"/>
                                </a:cubicBezTo>
                                <a:cubicBezTo>
                                  <a:pt x="2588184" y="278764"/>
                                  <a:pt x="2588692" y="278764"/>
                                  <a:pt x="2589073" y="278638"/>
                                </a:cubicBezTo>
                                <a:cubicBezTo>
                                  <a:pt x="2589581" y="278638"/>
                                  <a:pt x="2590089" y="278511"/>
                                  <a:pt x="2590597" y="278511"/>
                                </a:cubicBezTo>
                                <a:cubicBezTo>
                                  <a:pt x="2591105" y="278384"/>
                                  <a:pt x="2591613" y="278384"/>
                                  <a:pt x="2591994" y="278257"/>
                                </a:cubicBezTo>
                                <a:cubicBezTo>
                                  <a:pt x="2592502" y="278257"/>
                                  <a:pt x="2593010" y="278130"/>
                                  <a:pt x="2593518" y="278130"/>
                                </a:cubicBezTo>
                                <a:cubicBezTo>
                                  <a:pt x="2594026" y="278002"/>
                                  <a:pt x="2594534" y="278002"/>
                                  <a:pt x="2594915" y="278002"/>
                                </a:cubicBezTo>
                                <a:cubicBezTo>
                                  <a:pt x="2595423" y="277875"/>
                                  <a:pt x="2595931" y="277875"/>
                                  <a:pt x="2596439" y="277749"/>
                                </a:cubicBezTo>
                                <a:cubicBezTo>
                                  <a:pt x="2596947" y="277749"/>
                                  <a:pt x="2597455" y="277622"/>
                                  <a:pt x="2597836" y="277622"/>
                                </a:cubicBezTo>
                                <a:cubicBezTo>
                                  <a:pt x="2598344" y="277495"/>
                                  <a:pt x="2598852" y="277495"/>
                                  <a:pt x="2599360" y="277495"/>
                                </a:cubicBezTo>
                                <a:cubicBezTo>
                                  <a:pt x="2599868" y="277368"/>
                                  <a:pt x="2600249" y="277368"/>
                                  <a:pt x="2600757" y="277240"/>
                                </a:cubicBezTo>
                                <a:cubicBezTo>
                                  <a:pt x="2601265" y="277240"/>
                                  <a:pt x="2601773" y="277113"/>
                                  <a:pt x="2602281" y="277113"/>
                                </a:cubicBezTo>
                                <a:cubicBezTo>
                                  <a:pt x="2602789" y="276987"/>
                                  <a:pt x="2603170" y="276860"/>
                                  <a:pt x="2603678" y="276860"/>
                                </a:cubicBezTo>
                                <a:cubicBezTo>
                                  <a:pt x="2604186" y="276733"/>
                                  <a:pt x="2604694" y="276733"/>
                                  <a:pt x="2605202" y="276606"/>
                                </a:cubicBezTo>
                                <a:cubicBezTo>
                                  <a:pt x="2605710" y="276606"/>
                                  <a:pt x="2606091" y="276478"/>
                                  <a:pt x="2606599" y="276478"/>
                                </a:cubicBezTo>
                                <a:cubicBezTo>
                                  <a:pt x="2607107" y="276351"/>
                                  <a:pt x="2607615" y="276351"/>
                                  <a:pt x="2608123" y="276351"/>
                                </a:cubicBezTo>
                                <a:cubicBezTo>
                                  <a:pt x="2608631" y="276225"/>
                                  <a:pt x="2609012" y="276225"/>
                                  <a:pt x="2609520" y="276098"/>
                                </a:cubicBezTo>
                                <a:cubicBezTo>
                                  <a:pt x="2610028" y="276098"/>
                                  <a:pt x="2610536" y="276098"/>
                                  <a:pt x="2611044" y="276098"/>
                                </a:cubicBezTo>
                                <a:cubicBezTo>
                                  <a:pt x="2611552" y="276098"/>
                                  <a:pt x="2611933" y="275971"/>
                                  <a:pt x="2612441" y="275971"/>
                                </a:cubicBezTo>
                                <a:cubicBezTo>
                                  <a:pt x="2612949" y="275971"/>
                                  <a:pt x="2613457" y="275971"/>
                                  <a:pt x="2613965" y="275971"/>
                                </a:cubicBezTo>
                                <a:cubicBezTo>
                                  <a:pt x="2614473" y="275844"/>
                                  <a:pt x="2614854" y="275844"/>
                                  <a:pt x="2615362" y="275844"/>
                                </a:cubicBezTo>
                                <a:cubicBezTo>
                                  <a:pt x="2615870" y="275844"/>
                                  <a:pt x="2616378" y="275844"/>
                                  <a:pt x="2616886" y="275844"/>
                                </a:cubicBezTo>
                                <a:cubicBezTo>
                                  <a:pt x="2617267" y="275844"/>
                                  <a:pt x="2617775" y="275844"/>
                                  <a:pt x="2618283" y="275844"/>
                                </a:cubicBezTo>
                                <a:cubicBezTo>
                                  <a:pt x="2618791" y="275844"/>
                                  <a:pt x="2619299" y="275844"/>
                                  <a:pt x="2619807" y="275844"/>
                                </a:cubicBezTo>
                                <a:cubicBezTo>
                                  <a:pt x="2620188" y="275844"/>
                                  <a:pt x="2620696" y="275844"/>
                                  <a:pt x="2621204" y="275844"/>
                                </a:cubicBezTo>
                                <a:cubicBezTo>
                                  <a:pt x="2621712" y="275844"/>
                                  <a:pt x="2622220" y="275717"/>
                                  <a:pt x="2622728" y="275717"/>
                                </a:cubicBezTo>
                                <a:cubicBezTo>
                                  <a:pt x="2623109" y="275717"/>
                                  <a:pt x="2623617" y="275717"/>
                                  <a:pt x="2624125" y="275717"/>
                                </a:cubicBezTo>
                                <a:cubicBezTo>
                                  <a:pt x="2624633" y="275717"/>
                                  <a:pt x="2625141" y="275717"/>
                                  <a:pt x="2625649" y="275589"/>
                                </a:cubicBezTo>
                                <a:cubicBezTo>
                                  <a:pt x="2626030" y="275589"/>
                                  <a:pt x="2626538" y="275589"/>
                                  <a:pt x="2627046" y="275589"/>
                                </a:cubicBezTo>
                                <a:cubicBezTo>
                                  <a:pt x="2627554" y="275589"/>
                                  <a:pt x="2628062" y="275463"/>
                                  <a:pt x="2628570" y="275463"/>
                                </a:cubicBezTo>
                                <a:cubicBezTo>
                                  <a:pt x="2628951" y="275463"/>
                                  <a:pt x="2629459" y="275463"/>
                                  <a:pt x="2629967" y="275463"/>
                                </a:cubicBezTo>
                                <a:cubicBezTo>
                                  <a:pt x="2630475" y="275463"/>
                                  <a:pt x="2630983" y="275463"/>
                                  <a:pt x="2631491" y="275463"/>
                                </a:cubicBezTo>
                                <a:cubicBezTo>
                                  <a:pt x="2631872" y="275336"/>
                                  <a:pt x="2632380" y="275336"/>
                                  <a:pt x="2632888" y="275336"/>
                                </a:cubicBezTo>
                                <a:cubicBezTo>
                                  <a:pt x="2633396" y="275336"/>
                                  <a:pt x="2633904" y="275336"/>
                                  <a:pt x="2634285" y="275463"/>
                                </a:cubicBezTo>
                                <a:cubicBezTo>
                                  <a:pt x="2634793" y="275463"/>
                                  <a:pt x="2635301" y="275336"/>
                                  <a:pt x="2635809" y="275463"/>
                                </a:cubicBezTo>
                                <a:cubicBezTo>
                                  <a:pt x="2636317" y="275463"/>
                                  <a:pt x="2636825" y="275463"/>
                                  <a:pt x="2637206" y="275463"/>
                                </a:cubicBezTo>
                                <a:cubicBezTo>
                                  <a:pt x="2637714" y="275463"/>
                                  <a:pt x="2638222" y="275463"/>
                                  <a:pt x="2638730" y="275463"/>
                                </a:cubicBezTo>
                                <a:cubicBezTo>
                                  <a:pt x="2639238" y="275463"/>
                                  <a:pt x="2639746" y="275463"/>
                                  <a:pt x="2640127" y="275463"/>
                                </a:cubicBezTo>
                                <a:cubicBezTo>
                                  <a:pt x="2640635" y="275463"/>
                                  <a:pt x="2641143" y="275463"/>
                                  <a:pt x="2641651" y="275463"/>
                                </a:cubicBezTo>
                                <a:cubicBezTo>
                                  <a:pt x="2642159" y="275463"/>
                                  <a:pt x="2642667" y="275463"/>
                                  <a:pt x="2643048" y="275463"/>
                                </a:cubicBezTo>
                                <a:cubicBezTo>
                                  <a:pt x="2643556" y="275463"/>
                                  <a:pt x="2644064" y="275463"/>
                                  <a:pt x="2644572" y="275463"/>
                                </a:cubicBezTo>
                                <a:cubicBezTo>
                                  <a:pt x="2645080" y="275463"/>
                                  <a:pt x="2645588" y="275463"/>
                                  <a:pt x="2645969" y="275463"/>
                                </a:cubicBezTo>
                                <a:cubicBezTo>
                                  <a:pt x="2646477" y="275336"/>
                                  <a:pt x="2646985" y="275336"/>
                                  <a:pt x="2647493" y="275336"/>
                                </a:cubicBezTo>
                                <a:cubicBezTo>
                                  <a:pt x="2648001" y="275336"/>
                                  <a:pt x="2648382" y="275336"/>
                                  <a:pt x="2648890" y="275336"/>
                                </a:cubicBezTo>
                                <a:cubicBezTo>
                                  <a:pt x="2649398" y="275336"/>
                                  <a:pt x="2649906" y="275209"/>
                                  <a:pt x="2650414" y="275209"/>
                                </a:cubicBezTo>
                                <a:cubicBezTo>
                                  <a:pt x="2650922" y="275209"/>
                                  <a:pt x="2651303" y="275209"/>
                                  <a:pt x="2651811" y="275209"/>
                                </a:cubicBezTo>
                                <a:cubicBezTo>
                                  <a:pt x="2652319" y="275082"/>
                                  <a:pt x="2652827" y="275082"/>
                                  <a:pt x="2653335" y="275082"/>
                                </a:cubicBezTo>
                                <a:cubicBezTo>
                                  <a:pt x="2653843" y="275082"/>
                                  <a:pt x="2654224" y="275082"/>
                                  <a:pt x="2654732" y="274955"/>
                                </a:cubicBezTo>
                                <a:cubicBezTo>
                                  <a:pt x="2655240" y="274955"/>
                                  <a:pt x="2655748" y="274955"/>
                                  <a:pt x="2656256" y="274827"/>
                                </a:cubicBezTo>
                                <a:cubicBezTo>
                                  <a:pt x="2656764" y="274827"/>
                                  <a:pt x="2657145" y="274827"/>
                                  <a:pt x="2657653" y="274827"/>
                                </a:cubicBezTo>
                                <a:cubicBezTo>
                                  <a:pt x="2658161" y="274827"/>
                                  <a:pt x="2658669" y="274700"/>
                                  <a:pt x="2659177" y="274700"/>
                                </a:cubicBezTo>
                                <a:cubicBezTo>
                                  <a:pt x="2659685" y="274700"/>
                                  <a:pt x="2660066" y="274700"/>
                                  <a:pt x="2660574" y="274700"/>
                                </a:cubicBezTo>
                                <a:cubicBezTo>
                                  <a:pt x="2661082" y="274700"/>
                                  <a:pt x="2661590" y="274700"/>
                                  <a:pt x="2662098" y="274700"/>
                                </a:cubicBezTo>
                                <a:cubicBezTo>
                                  <a:pt x="2662606" y="274700"/>
                                  <a:pt x="2662987" y="274700"/>
                                  <a:pt x="2663495" y="274700"/>
                                </a:cubicBezTo>
                                <a:cubicBezTo>
                                  <a:pt x="2664003" y="274700"/>
                                  <a:pt x="2664511" y="274700"/>
                                  <a:pt x="2665019" y="274700"/>
                                </a:cubicBezTo>
                                <a:cubicBezTo>
                                  <a:pt x="2665400" y="274700"/>
                                  <a:pt x="2665908" y="274574"/>
                                  <a:pt x="2666416" y="274574"/>
                                </a:cubicBezTo>
                                <a:cubicBezTo>
                                  <a:pt x="2666924" y="274574"/>
                                  <a:pt x="2667432" y="274574"/>
                                  <a:pt x="2667940" y="274574"/>
                                </a:cubicBezTo>
                                <a:cubicBezTo>
                                  <a:pt x="2668321" y="274447"/>
                                  <a:pt x="2668829" y="274447"/>
                                  <a:pt x="2669337" y="274320"/>
                                </a:cubicBezTo>
                                <a:cubicBezTo>
                                  <a:pt x="2669845" y="274320"/>
                                  <a:pt x="2670353" y="274320"/>
                                  <a:pt x="2670861" y="274320"/>
                                </a:cubicBezTo>
                                <a:cubicBezTo>
                                  <a:pt x="2671242" y="274193"/>
                                  <a:pt x="2671750" y="274193"/>
                                  <a:pt x="2672258" y="274065"/>
                                </a:cubicBezTo>
                                <a:cubicBezTo>
                                  <a:pt x="2672766" y="274065"/>
                                  <a:pt x="2673274" y="274065"/>
                                  <a:pt x="2673782" y="274065"/>
                                </a:cubicBezTo>
                                <a:cubicBezTo>
                                  <a:pt x="2674163" y="273938"/>
                                  <a:pt x="2674671" y="273938"/>
                                  <a:pt x="2675179" y="273938"/>
                                </a:cubicBezTo>
                                <a:cubicBezTo>
                                  <a:pt x="2675687" y="273938"/>
                                  <a:pt x="2676195" y="273938"/>
                                  <a:pt x="2676703" y="273938"/>
                                </a:cubicBezTo>
                                <a:cubicBezTo>
                                  <a:pt x="2677084" y="273938"/>
                                  <a:pt x="2677592" y="273938"/>
                                  <a:pt x="2678100" y="274065"/>
                                </a:cubicBezTo>
                                <a:cubicBezTo>
                                  <a:pt x="2678608" y="274065"/>
                                  <a:pt x="2679116" y="274065"/>
                                  <a:pt x="2679624" y="274065"/>
                                </a:cubicBezTo>
                                <a:cubicBezTo>
                                  <a:pt x="2680005" y="274193"/>
                                  <a:pt x="2680513" y="274193"/>
                                  <a:pt x="2681021" y="274193"/>
                                </a:cubicBezTo>
                                <a:cubicBezTo>
                                  <a:pt x="2681529" y="274320"/>
                                  <a:pt x="2682037" y="274320"/>
                                  <a:pt x="2682418" y="274320"/>
                                </a:cubicBezTo>
                                <a:cubicBezTo>
                                  <a:pt x="2682926" y="274447"/>
                                  <a:pt x="2683434" y="274447"/>
                                  <a:pt x="2683942" y="274574"/>
                                </a:cubicBezTo>
                                <a:cubicBezTo>
                                  <a:pt x="2684450" y="274574"/>
                                  <a:pt x="2684958" y="274700"/>
                                  <a:pt x="2685339" y="274700"/>
                                </a:cubicBezTo>
                                <a:cubicBezTo>
                                  <a:pt x="2685847" y="274827"/>
                                  <a:pt x="2686355" y="274827"/>
                                  <a:pt x="2686863" y="274827"/>
                                </a:cubicBezTo>
                                <a:cubicBezTo>
                                  <a:pt x="2687371" y="274955"/>
                                  <a:pt x="2687879" y="275082"/>
                                  <a:pt x="2688260" y="275082"/>
                                </a:cubicBezTo>
                                <a:cubicBezTo>
                                  <a:pt x="2688768" y="275082"/>
                                  <a:pt x="2689276" y="275209"/>
                                  <a:pt x="2689784" y="275209"/>
                                </a:cubicBezTo>
                                <a:cubicBezTo>
                                  <a:pt x="2690292" y="275336"/>
                                  <a:pt x="2690800" y="275336"/>
                                  <a:pt x="2691181" y="275336"/>
                                </a:cubicBezTo>
                                <a:cubicBezTo>
                                  <a:pt x="2691689" y="275463"/>
                                  <a:pt x="2692197" y="275463"/>
                                  <a:pt x="2692705" y="275463"/>
                                </a:cubicBezTo>
                                <a:cubicBezTo>
                                  <a:pt x="2693213" y="275463"/>
                                  <a:pt x="2693721" y="275589"/>
                                  <a:pt x="2694102" y="275589"/>
                                </a:cubicBezTo>
                                <a:cubicBezTo>
                                  <a:pt x="2694610" y="275589"/>
                                  <a:pt x="2695118" y="275589"/>
                                  <a:pt x="2695626" y="275589"/>
                                </a:cubicBezTo>
                                <a:cubicBezTo>
                                  <a:pt x="2696134" y="275589"/>
                                  <a:pt x="2696642" y="275717"/>
                                  <a:pt x="2697023" y="275717"/>
                                </a:cubicBezTo>
                                <a:cubicBezTo>
                                  <a:pt x="2697531" y="275717"/>
                                  <a:pt x="2698039" y="275717"/>
                                  <a:pt x="2698547" y="275717"/>
                                </a:cubicBezTo>
                                <a:cubicBezTo>
                                  <a:pt x="2699055" y="275717"/>
                                  <a:pt x="2699436" y="275717"/>
                                  <a:pt x="2699944" y="275717"/>
                                </a:cubicBezTo>
                                <a:cubicBezTo>
                                  <a:pt x="2700452" y="275717"/>
                                  <a:pt x="2700960" y="275844"/>
                                  <a:pt x="2701468" y="275844"/>
                                </a:cubicBezTo>
                                <a:cubicBezTo>
                                  <a:pt x="2701976" y="275844"/>
                                  <a:pt x="2702357" y="275844"/>
                                  <a:pt x="2702865" y="275844"/>
                                </a:cubicBezTo>
                                <a:cubicBezTo>
                                  <a:pt x="2703373" y="275844"/>
                                  <a:pt x="2703881" y="275844"/>
                                  <a:pt x="2704389" y="275844"/>
                                </a:cubicBezTo>
                                <a:cubicBezTo>
                                  <a:pt x="2704897" y="275844"/>
                                  <a:pt x="2705278" y="275844"/>
                                  <a:pt x="2705786" y="275844"/>
                                </a:cubicBezTo>
                                <a:cubicBezTo>
                                  <a:pt x="2706294" y="275844"/>
                                  <a:pt x="2706802" y="275717"/>
                                  <a:pt x="2707310" y="275717"/>
                                </a:cubicBezTo>
                                <a:cubicBezTo>
                                  <a:pt x="2707818" y="275717"/>
                                  <a:pt x="2708199" y="275717"/>
                                  <a:pt x="2708707" y="275717"/>
                                </a:cubicBezTo>
                                <a:cubicBezTo>
                                  <a:pt x="2709215" y="275717"/>
                                  <a:pt x="2709723" y="275717"/>
                                  <a:pt x="2710231" y="275589"/>
                                </a:cubicBezTo>
                                <a:cubicBezTo>
                                  <a:pt x="2710739" y="275589"/>
                                  <a:pt x="2711120" y="275589"/>
                                  <a:pt x="2711628" y="275589"/>
                                </a:cubicBezTo>
                                <a:cubicBezTo>
                                  <a:pt x="2712136" y="275589"/>
                                  <a:pt x="2712644" y="275589"/>
                                  <a:pt x="2713152" y="275463"/>
                                </a:cubicBezTo>
                                <a:cubicBezTo>
                                  <a:pt x="2713660" y="275463"/>
                                  <a:pt x="2714041" y="275463"/>
                                  <a:pt x="2714549" y="275463"/>
                                </a:cubicBezTo>
                                <a:cubicBezTo>
                                  <a:pt x="2715057" y="275463"/>
                                  <a:pt x="2715565" y="275463"/>
                                  <a:pt x="2716073" y="275463"/>
                                </a:cubicBezTo>
                                <a:cubicBezTo>
                                  <a:pt x="2716454" y="275463"/>
                                  <a:pt x="2716962" y="275463"/>
                                  <a:pt x="2717470" y="275463"/>
                                </a:cubicBezTo>
                                <a:cubicBezTo>
                                  <a:pt x="2717978" y="275463"/>
                                  <a:pt x="2718486" y="275463"/>
                                  <a:pt x="2718994" y="275463"/>
                                </a:cubicBezTo>
                                <a:cubicBezTo>
                                  <a:pt x="2719375" y="275463"/>
                                  <a:pt x="2719883" y="275463"/>
                                  <a:pt x="2720391" y="275463"/>
                                </a:cubicBezTo>
                                <a:cubicBezTo>
                                  <a:pt x="2720899" y="275463"/>
                                  <a:pt x="2721407" y="275463"/>
                                  <a:pt x="2721915" y="275463"/>
                                </a:cubicBezTo>
                                <a:cubicBezTo>
                                  <a:pt x="2722296" y="275463"/>
                                  <a:pt x="2722804" y="275463"/>
                                  <a:pt x="2723312" y="275463"/>
                                </a:cubicBezTo>
                                <a:cubicBezTo>
                                  <a:pt x="2723820" y="275463"/>
                                  <a:pt x="2724328" y="275463"/>
                                  <a:pt x="2724836" y="275463"/>
                                </a:cubicBezTo>
                                <a:cubicBezTo>
                                  <a:pt x="2725217" y="275463"/>
                                  <a:pt x="2725725" y="275463"/>
                                  <a:pt x="2726233" y="275463"/>
                                </a:cubicBezTo>
                                <a:cubicBezTo>
                                  <a:pt x="2726741" y="275336"/>
                                  <a:pt x="2727249" y="275336"/>
                                  <a:pt x="2727757" y="275336"/>
                                </a:cubicBezTo>
                                <a:cubicBezTo>
                                  <a:pt x="2728138" y="275336"/>
                                  <a:pt x="2728646" y="275336"/>
                                  <a:pt x="2729154" y="275336"/>
                                </a:cubicBezTo>
                                <a:cubicBezTo>
                                  <a:pt x="2729662" y="275336"/>
                                  <a:pt x="2730170" y="275209"/>
                                  <a:pt x="2730678" y="275209"/>
                                </a:cubicBezTo>
                                <a:cubicBezTo>
                                  <a:pt x="2731059" y="275209"/>
                                  <a:pt x="2731567" y="275209"/>
                                  <a:pt x="2732075" y="275209"/>
                                </a:cubicBezTo>
                                <a:cubicBezTo>
                                  <a:pt x="2732583" y="275209"/>
                                  <a:pt x="2733091" y="275209"/>
                                  <a:pt x="2733472" y="275209"/>
                                </a:cubicBezTo>
                                <a:cubicBezTo>
                                  <a:pt x="2733980" y="275209"/>
                                  <a:pt x="2734488" y="275082"/>
                                  <a:pt x="2734996" y="275082"/>
                                </a:cubicBezTo>
                                <a:cubicBezTo>
                                  <a:pt x="2735504" y="275082"/>
                                  <a:pt x="2736012" y="275082"/>
                                  <a:pt x="2736393" y="274955"/>
                                </a:cubicBezTo>
                                <a:cubicBezTo>
                                  <a:pt x="2736901" y="274955"/>
                                  <a:pt x="2737409" y="274955"/>
                                  <a:pt x="2737917" y="274827"/>
                                </a:cubicBezTo>
                                <a:cubicBezTo>
                                  <a:pt x="2738425" y="274827"/>
                                  <a:pt x="2738933" y="274827"/>
                                  <a:pt x="2739314" y="274827"/>
                                </a:cubicBezTo>
                                <a:cubicBezTo>
                                  <a:pt x="2739822" y="274700"/>
                                  <a:pt x="2740330" y="274700"/>
                                  <a:pt x="2740838" y="274574"/>
                                </a:cubicBezTo>
                                <a:cubicBezTo>
                                  <a:pt x="2741346" y="274574"/>
                                  <a:pt x="2741854" y="274447"/>
                                  <a:pt x="2742235" y="274447"/>
                                </a:cubicBezTo>
                                <a:cubicBezTo>
                                  <a:pt x="2742743" y="274447"/>
                                  <a:pt x="2743251" y="274320"/>
                                  <a:pt x="2743759" y="274320"/>
                                </a:cubicBezTo>
                                <a:cubicBezTo>
                                  <a:pt x="2744267" y="274320"/>
                                  <a:pt x="2744775" y="274320"/>
                                  <a:pt x="2745156" y="274193"/>
                                </a:cubicBezTo>
                                <a:cubicBezTo>
                                  <a:pt x="2745664" y="274193"/>
                                  <a:pt x="2746172" y="274193"/>
                                  <a:pt x="2746680" y="274065"/>
                                </a:cubicBezTo>
                                <a:cubicBezTo>
                                  <a:pt x="2747188" y="274065"/>
                                  <a:pt x="2747696" y="274065"/>
                                  <a:pt x="2748077" y="274065"/>
                                </a:cubicBezTo>
                                <a:cubicBezTo>
                                  <a:pt x="2748585" y="273938"/>
                                  <a:pt x="2749093" y="273938"/>
                                  <a:pt x="2749601" y="273938"/>
                                </a:cubicBezTo>
                                <a:cubicBezTo>
                                  <a:pt x="2750109" y="273938"/>
                                  <a:pt x="2750490" y="273938"/>
                                  <a:pt x="2750998" y="273812"/>
                                </a:cubicBezTo>
                                <a:cubicBezTo>
                                  <a:pt x="2751506" y="273812"/>
                                  <a:pt x="2752014" y="273812"/>
                                  <a:pt x="2752522" y="273812"/>
                                </a:cubicBezTo>
                                <a:cubicBezTo>
                                  <a:pt x="2753030" y="273812"/>
                                  <a:pt x="2753411" y="273812"/>
                                  <a:pt x="2753919" y="273812"/>
                                </a:cubicBezTo>
                                <a:cubicBezTo>
                                  <a:pt x="2754427" y="273812"/>
                                  <a:pt x="2754935" y="273812"/>
                                  <a:pt x="2755443" y="273812"/>
                                </a:cubicBezTo>
                                <a:cubicBezTo>
                                  <a:pt x="2755951" y="273685"/>
                                  <a:pt x="2756332" y="273812"/>
                                  <a:pt x="2756840" y="273812"/>
                                </a:cubicBezTo>
                                <a:cubicBezTo>
                                  <a:pt x="2757348" y="273685"/>
                                  <a:pt x="2757856" y="273685"/>
                                  <a:pt x="2758364" y="273685"/>
                                </a:cubicBezTo>
                                <a:cubicBezTo>
                                  <a:pt x="2758872" y="273685"/>
                                  <a:pt x="2759253" y="273685"/>
                                  <a:pt x="2759761" y="273685"/>
                                </a:cubicBezTo>
                                <a:cubicBezTo>
                                  <a:pt x="2760269" y="273558"/>
                                  <a:pt x="2760777" y="273558"/>
                                  <a:pt x="2761285" y="273431"/>
                                </a:cubicBezTo>
                                <a:cubicBezTo>
                                  <a:pt x="2761793" y="273431"/>
                                  <a:pt x="2762174" y="273431"/>
                                  <a:pt x="2762682" y="273303"/>
                                </a:cubicBezTo>
                                <a:cubicBezTo>
                                  <a:pt x="2763190" y="273303"/>
                                  <a:pt x="2763698" y="273176"/>
                                  <a:pt x="2764206" y="273176"/>
                                </a:cubicBezTo>
                                <a:cubicBezTo>
                                  <a:pt x="2764714" y="273050"/>
                                  <a:pt x="2765095" y="272923"/>
                                  <a:pt x="2765603" y="272923"/>
                                </a:cubicBezTo>
                                <a:cubicBezTo>
                                  <a:pt x="2766111" y="272796"/>
                                  <a:pt x="2766619" y="272669"/>
                                  <a:pt x="2767127" y="272669"/>
                                </a:cubicBezTo>
                                <a:cubicBezTo>
                                  <a:pt x="2767508" y="272542"/>
                                  <a:pt x="2768016" y="272542"/>
                                  <a:pt x="2768524" y="272414"/>
                                </a:cubicBezTo>
                                <a:cubicBezTo>
                                  <a:pt x="2769032" y="272288"/>
                                  <a:pt x="2769540" y="272288"/>
                                  <a:pt x="2770048" y="272161"/>
                                </a:cubicBezTo>
                                <a:cubicBezTo>
                                  <a:pt x="2770429" y="272161"/>
                                  <a:pt x="2770937" y="272034"/>
                                  <a:pt x="2771445" y="272034"/>
                                </a:cubicBezTo>
                                <a:cubicBezTo>
                                  <a:pt x="2771953" y="271907"/>
                                  <a:pt x="2772461" y="271780"/>
                                  <a:pt x="2772969" y="271780"/>
                                </a:cubicBezTo>
                                <a:cubicBezTo>
                                  <a:pt x="2773350" y="271652"/>
                                  <a:pt x="2773858" y="271652"/>
                                  <a:pt x="2774366" y="271525"/>
                                </a:cubicBezTo>
                                <a:cubicBezTo>
                                  <a:pt x="2774874" y="271525"/>
                                  <a:pt x="2775382" y="271399"/>
                                  <a:pt x="2775890" y="271272"/>
                                </a:cubicBezTo>
                                <a:cubicBezTo>
                                  <a:pt x="2776271" y="271272"/>
                                  <a:pt x="2776779" y="271272"/>
                                  <a:pt x="2777287" y="271145"/>
                                </a:cubicBezTo>
                                <a:cubicBezTo>
                                  <a:pt x="2777795" y="271145"/>
                                  <a:pt x="2778303" y="271018"/>
                                  <a:pt x="2778811" y="271018"/>
                                </a:cubicBezTo>
                                <a:cubicBezTo>
                                  <a:pt x="2779192" y="270890"/>
                                  <a:pt x="2779700" y="270890"/>
                                  <a:pt x="2780208" y="270890"/>
                                </a:cubicBezTo>
                                <a:cubicBezTo>
                                  <a:pt x="2780716" y="270763"/>
                                  <a:pt x="2781224" y="270763"/>
                                  <a:pt x="2781732" y="270763"/>
                                </a:cubicBezTo>
                                <a:cubicBezTo>
                                  <a:pt x="2782113" y="270763"/>
                                  <a:pt x="2782621" y="270637"/>
                                  <a:pt x="2783129" y="270637"/>
                                </a:cubicBezTo>
                                <a:cubicBezTo>
                                  <a:pt x="2783637" y="270637"/>
                                  <a:pt x="2784145" y="270510"/>
                                  <a:pt x="2784526" y="270510"/>
                                </a:cubicBezTo>
                                <a:cubicBezTo>
                                  <a:pt x="2785034" y="270383"/>
                                  <a:pt x="2785542" y="270383"/>
                                  <a:pt x="2786050" y="270383"/>
                                </a:cubicBezTo>
                                <a:cubicBezTo>
                                  <a:pt x="2786558" y="270256"/>
                                  <a:pt x="2787066" y="270256"/>
                                  <a:pt x="2787447" y="270128"/>
                                </a:cubicBezTo>
                                <a:cubicBezTo>
                                  <a:pt x="2787955" y="270128"/>
                                  <a:pt x="2788463" y="270001"/>
                                  <a:pt x="2788971" y="270001"/>
                                </a:cubicBezTo>
                                <a:cubicBezTo>
                                  <a:pt x="2789479" y="269875"/>
                                  <a:pt x="2789987" y="269875"/>
                                  <a:pt x="2790368" y="269748"/>
                                </a:cubicBezTo>
                                <a:cubicBezTo>
                                  <a:pt x="2790876" y="269748"/>
                                  <a:pt x="2791384" y="269621"/>
                                  <a:pt x="2791892" y="269621"/>
                                </a:cubicBezTo>
                                <a:cubicBezTo>
                                  <a:pt x="2792400" y="269621"/>
                                  <a:pt x="2792908" y="269494"/>
                                  <a:pt x="2793289" y="269494"/>
                                </a:cubicBezTo>
                                <a:cubicBezTo>
                                  <a:pt x="2793797" y="269367"/>
                                  <a:pt x="2794305" y="269367"/>
                                  <a:pt x="2794813" y="269367"/>
                                </a:cubicBezTo>
                                <a:cubicBezTo>
                                  <a:pt x="2795321" y="269239"/>
                                  <a:pt x="2795829" y="269239"/>
                                  <a:pt x="2796210" y="269239"/>
                                </a:cubicBezTo>
                                <a:cubicBezTo>
                                  <a:pt x="2796718" y="269113"/>
                                  <a:pt x="2797226" y="269113"/>
                                  <a:pt x="2797734" y="269113"/>
                                </a:cubicBezTo>
                                <a:cubicBezTo>
                                  <a:pt x="2798242" y="268986"/>
                                  <a:pt x="2798750" y="268986"/>
                                  <a:pt x="2799131" y="268986"/>
                                </a:cubicBezTo>
                                <a:cubicBezTo>
                                  <a:pt x="2799639" y="268859"/>
                                  <a:pt x="2800147" y="268859"/>
                                  <a:pt x="2800655" y="268859"/>
                                </a:cubicBezTo>
                                <a:cubicBezTo>
                                  <a:pt x="2801163" y="268732"/>
                                  <a:pt x="2801544" y="268732"/>
                                  <a:pt x="2802052" y="268732"/>
                                </a:cubicBezTo>
                                <a:cubicBezTo>
                                  <a:pt x="2802560" y="268605"/>
                                  <a:pt x="2803068" y="268605"/>
                                  <a:pt x="2803576" y="268477"/>
                                </a:cubicBezTo>
                                <a:cubicBezTo>
                                  <a:pt x="2804084" y="268477"/>
                                  <a:pt x="2804465" y="268477"/>
                                  <a:pt x="2804973" y="268350"/>
                                </a:cubicBezTo>
                                <a:cubicBezTo>
                                  <a:pt x="2805481" y="268350"/>
                                  <a:pt x="2805989" y="268350"/>
                                  <a:pt x="2806497" y="268350"/>
                                </a:cubicBezTo>
                                <a:cubicBezTo>
                                  <a:pt x="2807005" y="268224"/>
                                  <a:pt x="2807386" y="268224"/>
                                  <a:pt x="2807894" y="268097"/>
                                </a:cubicBezTo>
                                <a:cubicBezTo>
                                  <a:pt x="2808402" y="268097"/>
                                  <a:pt x="2808910" y="267970"/>
                                  <a:pt x="2809418" y="267970"/>
                                </a:cubicBezTo>
                                <a:cubicBezTo>
                                  <a:pt x="2809926" y="267970"/>
                                  <a:pt x="2810307" y="267843"/>
                                  <a:pt x="2810815" y="267843"/>
                                </a:cubicBezTo>
                                <a:cubicBezTo>
                                  <a:pt x="2811323" y="267715"/>
                                  <a:pt x="2811831" y="267715"/>
                                  <a:pt x="2812339" y="267715"/>
                                </a:cubicBezTo>
                                <a:cubicBezTo>
                                  <a:pt x="2812847" y="267588"/>
                                  <a:pt x="2813228" y="267588"/>
                                  <a:pt x="2813736" y="267462"/>
                                </a:cubicBezTo>
                                <a:cubicBezTo>
                                  <a:pt x="2814244" y="267462"/>
                                  <a:pt x="2814752" y="267462"/>
                                  <a:pt x="2815260" y="267462"/>
                                </a:cubicBezTo>
                                <a:cubicBezTo>
                                  <a:pt x="2815768" y="267462"/>
                                  <a:pt x="2816149" y="267335"/>
                                  <a:pt x="2816657" y="267335"/>
                                </a:cubicBezTo>
                                <a:cubicBezTo>
                                  <a:pt x="2817165" y="267335"/>
                                  <a:pt x="2817673" y="267335"/>
                                  <a:pt x="2818181" y="267335"/>
                                </a:cubicBezTo>
                                <a:cubicBezTo>
                                  <a:pt x="2818562" y="267335"/>
                                  <a:pt x="2819070" y="267335"/>
                                  <a:pt x="2819578" y="267335"/>
                                </a:cubicBezTo>
                                <a:cubicBezTo>
                                  <a:pt x="2820086" y="267335"/>
                                  <a:pt x="2820594" y="267335"/>
                                  <a:pt x="2821102" y="267335"/>
                                </a:cubicBezTo>
                                <a:cubicBezTo>
                                  <a:pt x="2821483" y="267208"/>
                                  <a:pt x="2821991" y="267208"/>
                                  <a:pt x="2822499" y="267208"/>
                                </a:cubicBezTo>
                                <a:cubicBezTo>
                                  <a:pt x="2823007" y="267208"/>
                                  <a:pt x="2823515" y="267208"/>
                                  <a:pt x="2824023" y="267208"/>
                                </a:cubicBezTo>
                                <a:cubicBezTo>
                                  <a:pt x="2824404" y="267208"/>
                                  <a:pt x="2824912" y="267081"/>
                                  <a:pt x="2825420" y="267081"/>
                                </a:cubicBezTo>
                                <a:cubicBezTo>
                                  <a:pt x="2825928" y="267081"/>
                                  <a:pt x="2826436" y="266953"/>
                                  <a:pt x="2826944" y="266953"/>
                                </a:cubicBezTo>
                                <a:cubicBezTo>
                                  <a:pt x="2827325" y="266953"/>
                                  <a:pt x="2827833" y="266826"/>
                                  <a:pt x="2828341" y="266826"/>
                                </a:cubicBezTo>
                                <a:cubicBezTo>
                                  <a:pt x="2828849" y="266700"/>
                                  <a:pt x="2829357" y="266700"/>
                                  <a:pt x="2829865" y="266573"/>
                                </a:cubicBezTo>
                                <a:cubicBezTo>
                                  <a:pt x="2830246" y="266573"/>
                                  <a:pt x="2830754" y="266446"/>
                                  <a:pt x="2831262" y="266446"/>
                                </a:cubicBezTo>
                                <a:cubicBezTo>
                                  <a:pt x="2831770" y="266319"/>
                                  <a:pt x="2832278" y="266319"/>
                                  <a:pt x="2832786" y="266192"/>
                                </a:cubicBezTo>
                                <a:cubicBezTo>
                                  <a:pt x="2833167" y="266192"/>
                                  <a:pt x="2833675" y="266064"/>
                                  <a:pt x="2834183" y="266064"/>
                                </a:cubicBezTo>
                                <a:cubicBezTo>
                                  <a:pt x="2834691" y="265938"/>
                                  <a:pt x="2835199" y="265938"/>
                                  <a:pt x="2835580" y="265811"/>
                                </a:cubicBezTo>
                                <a:cubicBezTo>
                                  <a:pt x="2836088" y="265811"/>
                                  <a:pt x="2836596" y="265684"/>
                                  <a:pt x="2837104" y="265684"/>
                                </a:cubicBezTo>
                                <a:cubicBezTo>
                                  <a:pt x="2837612" y="265684"/>
                                  <a:pt x="2838120" y="265684"/>
                                  <a:pt x="2838501" y="265684"/>
                                </a:cubicBezTo>
                                <a:cubicBezTo>
                                  <a:pt x="2839009" y="265557"/>
                                  <a:pt x="2839517" y="265557"/>
                                  <a:pt x="2840025" y="265557"/>
                                </a:cubicBezTo>
                                <a:cubicBezTo>
                                  <a:pt x="2840533" y="265557"/>
                                  <a:pt x="2841041" y="265557"/>
                                  <a:pt x="2841422" y="265557"/>
                                </a:cubicBezTo>
                                <a:cubicBezTo>
                                  <a:pt x="2841930" y="265430"/>
                                  <a:pt x="2842438" y="265430"/>
                                  <a:pt x="2842946" y="265430"/>
                                </a:cubicBezTo>
                                <a:cubicBezTo>
                                  <a:pt x="2843454" y="265430"/>
                                  <a:pt x="2843962" y="265430"/>
                                  <a:pt x="2844343" y="265430"/>
                                </a:cubicBezTo>
                                <a:cubicBezTo>
                                  <a:pt x="2844851" y="265430"/>
                                  <a:pt x="2845359" y="265430"/>
                                  <a:pt x="2845867" y="265430"/>
                                </a:cubicBezTo>
                                <a:cubicBezTo>
                                  <a:pt x="2846375" y="265430"/>
                                  <a:pt x="2846883" y="265430"/>
                                  <a:pt x="2847264" y="265430"/>
                                </a:cubicBezTo>
                                <a:cubicBezTo>
                                  <a:pt x="2847772" y="265430"/>
                                  <a:pt x="2848280" y="265557"/>
                                  <a:pt x="2848788" y="265557"/>
                                </a:cubicBezTo>
                                <a:cubicBezTo>
                                  <a:pt x="2849296" y="265557"/>
                                  <a:pt x="2849677" y="265557"/>
                                  <a:pt x="2850185" y="265557"/>
                                </a:cubicBezTo>
                                <a:cubicBezTo>
                                  <a:pt x="2850693" y="265557"/>
                                  <a:pt x="2851201" y="265557"/>
                                  <a:pt x="2851709" y="265557"/>
                                </a:cubicBezTo>
                                <a:cubicBezTo>
                                  <a:pt x="2852217" y="265557"/>
                                  <a:pt x="2852598" y="265557"/>
                                  <a:pt x="2853106" y="265557"/>
                                </a:cubicBezTo>
                                <a:cubicBezTo>
                                  <a:pt x="2853614" y="265430"/>
                                  <a:pt x="2854122" y="265430"/>
                                  <a:pt x="2854630" y="265430"/>
                                </a:cubicBezTo>
                                <a:cubicBezTo>
                                  <a:pt x="2855138" y="265430"/>
                                  <a:pt x="2855519" y="265430"/>
                                  <a:pt x="2856027" y="265302"/>
                                </a:cubicBezTo>
                                <a:cubicBezTo>
                                  <a:pt x="2856535" y="265302"/>
                                  <a:pt x="2857043" y="265302"/>
                                  <a:pt x="2857551" y="265175"/>
                                </a:cubicBezTo>
                                <a:cubicBezTo>
                                  <a:pt x="2858059" y="265175"/>
                                  <a:pt x="2858440" y="265175"/>
                                  <a:pt x="2858948" y="265049"/>
                                </a:cubicBezTo>
                                <a:cubicBezTo>
                                  <a:pt x="2859456" y="265049"/>
                                  <a:pt x="2859964" y="265049"/>
                                  <a:pt x="2860472" y="264922"/>
                                </a:cubicBezTo>
                                <a:cubicBezTo>
                                  <a:pt x="2860980" y="264922"/>
                                  <a:pt x="2861361" y="264922"/>
                                  <a:pt x="2861869" y="264795"/>
                                </a:cubicBezTo>
                                <a:cubicBezTo>
                                  <a:pt x="2862377" y="264795"/>
                                  <a:pt x="2862885" y="264795"/>
                                  <a:pt x="2863393" y="264668"/>
                                </a:cubicBezTo>
                                <a:cubicBezTo>
                                  <a:pt x="2863901" y="264668"/>
                                  <a:pt x="2864282" y="264668"/>
                                  <a:pt x="2864790" y="264540"/>
                                </a:cubicBezTo>
                                <a:cubicBezTo>
                                  <a:pt x="2865298" y="264540"/>
                                  <a:pt x="2865806" y="264540"/>
                                  <a:pt x="2866314" y="264413"/>
                                </a:cubicBezTo>
                                <a:cubicBezTo>
                                  <a:pt x="2866822" y="264413"/>
                                  <a:pt x="2867203" y="264413"/>
                                  <a:pt x="2867711" y="264287"/>
                                </a:cubicBezTo>
                                <a:cubicBezTo>
                                  <a:pt x="2868219" y="264287"/>
                                  <a:pt x="2868727" y="264160"/>
                                  <a:pt x="2869235" y="264160"/>
                                </a:cubicBezTo>
                                <a:cubicBezTo>
                                  <a:pt x="2869616" y="264160"/>
                                  <a:pt x="2870124" y="264033"/>
                                  <a:pt x="2870632" y="264033"/>
                                </a:cubicBezTo>
                                <a:cubicBezTo>
                                  <a:pt x="2871140" y="263906"/>
                                  <a:pt x="2871648" y="263906"/>
                                  <a:pt x="2872156" y="263906"/>
                                </a:cubicBezTo>
                                <a:cubicBezTo>
                                  <a:pt x="2872537" y="263906"/>
                                  <a:pt x="2873045" y="263778"/>
                                  <a:pt x="2873553" y="263778"/>
                                </a:cubicBezTo>
                                <a:cubicBezTo>
                                  <a:pt x="2874061" y="263778"/>
                                  <a:pt x="2874569" y="263778"/>
                                  <a:pt x="2875077" y="263778"/>
                                </a:cubicBezTo>
                                <a:cubicBezTo>
                                  <a:pt x="2875458" y="263778"/>
                                  <a:pt x="2875966" y="263651"/>
                                  <a:pt x="2876474" y="263651"/>
                                </a:cubicBezTo>
                                <a:cubicBezTo>
                                  <a:pt x="2876982" y="263651"/>
                                  <a:pt x="2877490" y="263651"/>
                                  <a:pt x="2877998" y="263651"/>
                                </a:cubicBezTo>
                                <a:cubicBezTo>
                                  <a:pt x="2878379" y="263651"/>
                                  <a:pt x="2878887" y="263651"/>
                                  <a:pt x="2879395" y="263651"/>
                                </a:cubicBezTo>
                                <a:cubicBezTo>
                                  <a:pt x="2879903" y="263651"/>
                                  <a:pt x="2880411" y="263651"/>
                                  <a:pt x="2880919" y="263651"/>
                                </a:cubicBezTo>
                                <a:cubicBezTo>
                                  <a:pt x="2881300" y="263651"/>
                                  <a:pt x="2881808" y="263525"/>
                                  <a:pt x="2882316" y="263525"/>
                                </a:cubicBezTo>
                                <a:cubicBezTo>
                                  <a:pt x="2882824" y="263525"/>
                                  <a:pt x="2883332" y="263525"/>
                                  <a:pt x="2883713" y="263525"/>
                                </a:cubicBezTo>
                                <a:cubicBezTo>
                                  <a:pt x="2884221" y="263525"/>
                                  <a:pt x="2884729" y="263525"/>
                                  <a:pt x="2885237" y="263525"/>
                                </a:cubicBezTo>
                                <a:cubicBezTo>
                                  <a:pt x="2885745" y="263525"/>
                                  <a:pt x="2886253" y="263651"/>
                                  <a:pt x="2886634" y="263651"/>
                                </a:cubicBezTo>
                                <a:cubicBezTo>
                                  <a:pt x="2887142" y="263651"/>
                                  <a:pt x="2887650" y="263651"/>
                                  <a:pt x="2888158" y="263651"/>
                                </a:cubicBezTo>
                                <a:cubicBezTo>
                                  <a:pt x="2888666" y="263778"/>
                                  <a:pt x="2889174" y="263778"/>
                                  <a:pt x="2889555" y="263778"/>
                                </a:cubicBezTo>
                                <a:cubicBezTo>
                                  <a:pt x="2890063" y="263778"/>
                                  <a:pt x="2890571" y="263778"/>
                                  <a:pt x="2891079" y="263778"/>
                                </a:cubicBezTo>
                                <a:cubicBezTo>
                                  <a:pt x="2891587" y="263778"/>
                                  <a:pt x="2892095" y="263778"/>
                                  <a:pt x="2892476" y="263778"/>
                                </a:cubicBezTo>
                                <a:cubicBezTo>
                                  <a:pt x="2892984" y="263778"/>
                                  <a:pt x="2893492" y="263778"/>
                                  <a:pt x="2894000" y="263651"/>
                                </a:cubicBezTo>
                                <a:cubicBezTo>
                                  <a:pt x="2894508" y="263651"/>
                                  <a:pt x="2895016" y="263651"/>
                                  <a:pt x="2895397" y="263525"/>
                                </a:cubicBezTo>
                                <a:cubicBezTo>
                                  <a:pt x="2895905" y="263525"/>
                                  <a:pt x="2896413" y="263525"/>
                                  <a:pt x="2896921" y="263398"/>
                                </a:cubicBezTo>
                                <a:cubicBezTo>
                                  <a:pt x="2897429" y="263398"/>
                                  <a:pt x="2897937" y="263271"/>
                                  <a:pt x="2898318" y="263271"/>
                                </a:cubicBezTo>
                                <a:cubicBezTo>
                                  <a:pt x="2898826" y="263271"/>
                                  <a:pt x="2899334" y="263144"/>
                                  <a:pt x="2899842" y="263017"/>
                                </a:cubicBezTo>
                                <a:cubicBezTo>
                                  <a:pt x="2900350" y="263017"/>
                                  <a:pt x="2900731" y="263017"/>
                                  <a:pt x="2901239" y="262889"/>
                                </a:cubicBezTo>
                                <a:cubicBezTo>
                                  <a:pt x="2901747" y="262889"/>
                                  <a:pt x="2902255" y="262889"/>
                                  <a:pt x="2902763" y="262763"/>
                                </a:cubicBezTo>
                                <a:cubicBezTo>
                                  <a:pt x="2903271" y="262763"/>
                                  <a:pt x="2903652" y="262763"/>
                                  <a:pt x="2904160" y="262636"/>
                                </a:cubicBezTo>
                                <a:cubicBezTo>
                                  <a:pt x="2904668" y="262636"/>
                                  <a:pt x="2905176" y="262636"/>
                                  <a:pt x="2905684" y="262636"/>
                                </a:cubicBezTo>
                                <a:cubicBezTo>
                                  <a:pt x="2906192" y="262636"/>
                                  <a:pt x="2906573" y="262636"/>
                                  <a:pt x="2907081" y="262636"/>
                                </a:cubicBezTo>
                                <a:cubicBezTo>
                                  <a:pt x="2907589" y="262636"/>
                                  <a:pt x="2908097" y="262636"/>
                                  <a:pt x="2908605" y="262636"/>
                                </a:cubicBezTo>
                                <a:cubicBezTo>
                                  <a:pt x="2909113" y="262636"/>
                                  <a:pt x="2909494" y="262763"/>
                                  <a:pt x="2910002" y="262763"/>
                                </a:cubicBezTo>
                                <a:cubicBezTo>
                                  <a:pt x="2910510" y="262763"/>
                                  <a:pt x="2911018" y="262763"/>
                                  <a:pt x="2911526" y="262763"/>
                                </a:cubicBezTo>
                                <a:cubicBezTo>
                                  <a:pt x="2912034" y="262763"/>
                                  <a:pt x="2912415" y="262763"/>
                                  <a:pt x="2912923" y="262763"/>
                                </a:cubicBezTo>
                                <a:cubicBezTo>
                                  <a:pt x="2913431" y="262763"/>
                                  <a:pt x="2913939" y="262763"/>
                                  <a:pt x="2914447" y="262763"/>
                                </a:cubicBezTo>
                                <a:cubicBezTo>
                                  <a:pt x="2914955" y="262636"/>
                                  <a:pt x="2915336" y="262636"/>
                                  <a:pt x="2915844" y="262636"/>
                                </a:cubicBezTo>
                                <a:cubicBezTo>
                                  <a:pt x="2916352" y="262636"/>
                                  <a:pt x="2916860" y="262636"/>
                                  <a:pt x="2917368" y="262636"/>
                                </a:cubicBezTo>
                                <a:cubicBezTo>
                                  <a:pt x="2917749" y="262636"/>
                                  <a:pt x="2918257" y="262509"/>
                                  <a:pt x="2918765" y="262509"/>
                                </a:cubicBezTo>
                                <a:cubicBezTo>
                                  <a:pt x="2919273" y="262509"/>
                                  <a:pt x="2919781" y="262509"/>
                                  <a:pt x="2920289" y="262509"/>
                                </a:cubicBezTo>
                                <a:cubicBezTo>
                                  <a:pt x="2920670" y="262509"/>
                                  <a:pt x="2921178" y="262509"/>
                                  <a:pt x="2921686" y="262509"/>
                                </a:cubicBezTo>
                                <a:cubicBezTo>
                                  <a:pt x="2922194" y="262636"/>
                                  <a:pt x="2922702" y="262636"/>
                                  <a:pt x="2923210" y="262636"/>
                                </a:cubicBezTo>
                                <a:cubicBezTo>
                                  <a:pt x="2923591" y="262636"/>
                                  <a:pt x="2924099" y="262763"/>
                                  <a:pt x="2924607" y="262763"/>
                                </a:cubicBezTo>
                                <a:cubicBezTo>
                                  <a:pt x="2925115" y="262763"/>
                                  <a:pt x="2925623" y="262763"/>
                                  <a:pt x="2926131" y="262763"/>
                                </a:cubicBezTo>
                                <a:cubicBezTo>
                                  <a:pt x="2926512" y="262763"/>
                                  <a:pt x="2927020" y="262889"/>
                                  <a:pt x="2927528" y="262889"/>
                                </a:cubicBezTo>
                                <a:cubicBezTo>
                                  <a:pt x="2928036" y="262889"/>
                                  <a:pt x="2928544" y="262763"/>
                                  <a:pt x="2929052" y="262763"/>
                                </a:cubicBezTo>
                                <a:cubicBezTo>
                                  <a:pt x="2929433" y="262763"/>
                                  <a:pt x="2929941" y="262763"/>
                                  <a:pt x="2930449" y="262636"/>
                                </a:cubicBezTo>
                                <a:cubicBezTo>
                                  <a:pt x="2930957" y="262636"/>
                                  <a:pt x="2931465" y="262636"/>
                                  <a:pt x="2931973" y="262509"/>
                                </a:cubicBezTo>
                                <a:cubicBezTo>
                                  <a:pt x="2932354" y="262509"/>
                                  <a:pt x="2932862" y="262509"/>
                                  <a:pt x="2933370" y="262382"/>
                                </a:cubicBezTo>
                                <a:cubicBezTo>
                                  <a:pt x="2933878" y="262382"/>
                                  <a:pt x="2934386" y="262255"/>
                                  <a:pt x="2934767" y="262255"/>
                                </a:cubicBezTo>
                                <a:cubicBezTo>
                                  <a:pt x="2935275" y="262255"/>
                                  <a:pt x="2935783" y="262127"/>
                                  <a:pt x="2936291" y="262127"/>
                                </a:cubicBezTo>
                                <a:cubicBezTo>
                                  <a:pt x="2936799" y="262127"/>
                                  <a:pt x="2937307" y="262000"/>
                                  <a:pt x="2937688" y="262000"/>
                                </a:cubicBezTo>
                                <a:cubicBezTo>
                                  <a:pt x="2938196" y="262000"/>
                                  <a:pt x="2938704" y="261874"/>
                                  <a:pt x="2939212" y="261874"/>
                                </a:cubicBezTo>
                                <a:cubicBezTo>
                                  <a:pt x="2939720" y="261874"/>
                                  <a:pt x="2940228" y="261874"/>
                                  <a:pt x="2940609" y="261874"/>
                                </a:cubicBezTo>
                                <a:cubicBezTo>
                                  <a:pt x="2941117" y="261747"/>
                                  <a:pt x="2941625" y="261747"/>
                                  <a:pt x="2942133" y="261747"/>
                                </a:cubicBezTo>
                                <a:cubicBezTo>
                                  <a:pt x="2942641" y="261747"/>
                                  <a:pt x="2943149" y="261620"/>
                                  <a:pt x="2943530" y="261620"/>
                                </a:cubicBezTo>
                                <a:cubicBezTo>
                                  <a:pt x="2944038" y="261620"/>
                                  <a:pt x="2944546" y="261620"/>
                                  <a:pt x="2945054" y="261620"/>
                                </a:cubicBezTo>
                                <a:cubicBezTo>
                                  <a:pt x="2945562" y="261620"/>
                                  <a:pt x="2946070" y="261620"/>
                                  <a:pt x="2946451" y="261493"/>
                                </a:cubicBezTo>
                                <a:cubicBezTo>
                                  <a:pt x="2946959" y="261493"/>
                                  <a:pt x="2947467" y="261493"/>
                                  <a:pt x="2947975" y="261365"/>
                                </a:cubicBezTo>
                                <a:cubicBezTo>
                                  <a:pt x="2948483" y="261365"/>
                                  <a:pt x="2948991" y="261365"/>
                                  <a:pt x="2949372" y="261365"/>
                                </a:cubicBezTo>
                                <a:cubicBezTo>
                                  <a:pt x="2949880" y="261238"/>
                                  <a:pt x="2950388" y="261238"/>
                                  <a:pt x="2950896" y="261112"/>
                                </a:cubicBezTo>
                                <a:cubicBezTo>
                                  <a:pt x="2951404" y="261112"/>
                                  <a:pt x="2951785" y="260985"/>
                                  <a:pt x="2952293" y="260985"/>
                                </a:cubicBezTo>
                                <a:cubicBezTo>
                                  <a:pt x="2952801" y="260858"/>
                                  <a:pt x="2953309" y="260858"/>
                                  <a:pt x="2953817" y="260731"/>
                                </a:cubicBezTo>
                                <a:cubicBezTo>
                                  <a:pt x="2954325" y="260731"/>
                                  <a:pt x="2954706" y="260731"/>
                                  <a:pt x="2955214" y="260603"/>
                                </a:cubicBezTo>
                                <a:cubicBezTo>
                                  <a:pt x="2955722" y="260603"/>
                                  <a:pt x="2956230" y="260603"/>
                                  <a:pt x="2956738" y="260476"/>
                                </a:cubicBezTo>
                                <a:cubicBezTo>
                                  <a:pt x="2957246" y="260476"/>
                                  <a:pt x="2957627" y="260476"/>
                                  <a:pt x="2958135" y="260476"/>
                                </a:cubicBezTo>
                                <a:cubicBezTo>
                                  <a:pt x="2958643" y="260350"/>
                                  <a:pt x="2959151" y="260350"/>
                                  <a:pt x="2959659" y="260350"/>
                                </a:cubicBezTo>
                                <a:cubicBezTo>
                                  <a:pt x="2960167" y="260350"/>
                                  <a:pt x="2960548" y="260350"/>
                                  <a:pt x="2961056" y="260350"/>
                                </a:cubicBezTo>
                                <a:cubicBezTo>
                                  <a:pt x="2961564" y="260350"/>
                                  <a:pt x="2962072" y="260350"/>
                                  <a:pt x="2962580" y="260223"/>
                                </a:cubicBezTo>
                                <a:cubicBezTo>
                                  <a:pt x="2963088" y="260223"/>
                                  <a:pt x="2963469" y="260223"/>
                                  <a:pt x="2963977" y="260223"/>
                                </a:cubicBezTo>
                                <a:cubicBezTo>
                                  <a:pt x="2964485" y="260223"/>
                                  <a:pt x="2964993" y="260223"/>
                                  <a:pt x="2965501" y="260223"/>
                                </a:cubicBezTo>
                                <a:cubicBezTo>
                                  <a:pt x="2966009" y="260223"/>
                                  <a:pt x="2966390" y="260096"/>
                                  <a:pt x="2966898" y="260096"/>
                                </a:cubicBezTo>
                                <a:cubicBezTo>
                                  <a:pt x="2967406" y="260096"/>
                                  <a:pt x="2967914" y="260096"/>
                                  <a:pt x="2968422" y="260096"/>
                                </a:cubicBezTo>
                                <a:cubicBezTo>
                                  <a:pt x="2968803" y="259969"/>
                                  <a:pt x="2969311" y="259969"/>
                                  <a:pt x="2969819" y="259969"/>
                                </a:cubicBezTo>
                                <a:cubicBezTo>
                                  <a:pt x="2970327" y="259842"/>
                                  <a:pt x="2970835" y="259842"/>
                                  <a:pt x="2971343" y="259842"/>
                                </a:cubicBezTo>
                                <a:cubicBezTo>
                                  <a:pt x="2971724" y="259714"/>
                                  <a:pt x="2972232" y="259714"/>
                                  <a:pt x="2972740" y="259714"/>
                                </a:cubicBezTo>
                                <a:cubicBezTo>
                                  <a:pt x="2973248" y="259588"/>
                                  <a:pt x="2973756" y="259588"/>
                                  <a:pt x="2974264" y="259588"/>
                                </a:cubicBezTo>
                                <a:cubicBezTo>
                                  <a:pt x="2974645" y="259588"/>
                                  <a:pt x="2975153" y="259461"/>
                                  <a:pt x="2975661" y="259461"/>
                                </a:cubicBezTo>
                                <a:cubicBezTo>
                                  <a:pt x="2976169" y="259461"/>
                                  <a:pt x="2976677" y="259461"/>
                                  <a:pt x="2977185" y="259461"/>
                                </a:cubicBezTo>
                                <a:cubicBezTo>
                                  <a:pt x="2977566" y="259461"/>
                                  <a:pt x="2978074" y="259334"/>
                                  <a:pt x="2978582" y="259334"/>
                                </a:cubicBezTo>
                                <a:cubicBezTo>
                                  <a:pt x="2979090" y="259334"/>
                                  <a:pt x="2979598" y="259334"/>
                                  <a:pt x="2980106" y="259334"/>
                                </a:cubicBezTo>
                                <a:cubicBezTo>
                                  <a:pt x="2980487" y="259334"/>
                                  <a:pt x="2980995" y="259334"/>
                                  <a:pt x="2981503" y="259207"/>
                                </a:cubicBezTo>
                                <a:cubicBezTo>
                                  <a:pt x="2982011" y="259207"/>
                                  <a:pt x="2982519" y="259207"/>
                                  <a:pt x="2983027" y="259207"/>
                                </a:cubicBezTo>
                                <a:cubicBezTo>
                                  <a:pt x="2983408" y="259207"/>
                                  <a:pt x="2983916" y="259080"/>
                                  <a:pt x="2984424" y="259080"/>
                                </a:cubicBezTo>
                                <a:cubicBezTo>
                                  <a:pt x="2984932" y="259080"/>
                                  <a:pt x="2985440" y="258952"/>
                                  <a:pt x="2985821" y="258952"/>
                                </a:cubicBezTo>
                                <a:cubicBezTo>
                                  <a:pt x="2986329" y="258825"/>
                                  <a:pt x="2986837" y="258825"/>
                                  <a:pt x="2987345" y="258825"/>
                                </a:cubicBezTo>
                                <a:cubicBezTo>
                                  <a:pt x="2987853" y="258699"/>
                                  <a:pt x="2988361" y="258699"/>
                                  <a:pt x="2988742" y="258699"/>
                                </a:cubicBezTo>
                                <a:cubicBezTo>
                                  <a:pt x="2989250" y="258699"/>
                                  <a:pt x="2989758" y="258572"/>
                                  <a:pt x="2990266" y="258572"/>
                                </a:cubicBezTo>
                                <a:cubicBezTo>
                                  <a:pt x="2990774" y="258572"/>
                                  <a:pt x="2991282" y="258572"/>
                                  <a:pt x="2991663" y="258572"/>
                                </a:cubicBezTo>
                                <a:cubicBezTo>
                                  <a:pt x="2992171" y="258572"/>
                                  <a:pt x="2992679" y="258572"/>
                                  <a:pt x="2993187" y="258572"/>
                                </a:cubicBezTo>
                                <a:cubicBezTo>
                                  <a:pt x="2993695" y="258572"/>
                                  <a:pt x="2994203" y="258572"/>
                                  <a:pt x="2994584" y="258572"/>
                                </a:cubicBezTo>
                                <a:cubicBezTo>
                                  <a:pt x="2995092" y="258572"/>
                                  <a:pt x="2995600" y="258572"/>
                                  <a:pt x="2996108" y="258572"/>
                                </a:cubicBezTo>
                                <a:cubicBezTo>
                                  <a:pt x="2996616" y="258572"/>
                                  <a:pt x="2997124" y="258572"/>
                                  <a:pt x="2997505" y="258572"/>
                                </a:cubicBezTo>
                                <a:cubicBezTo>
                                  <a:pt x="2998013" y="258572"/>
                                  <a:pt x="2998521" y="258572"/>
                                  <a:pt x="2999029" y="258572"/>
                                </a:cubicBezTo>
                                <a:cubicBezTo>
                                  <a:pt x="2999537" y="258445"/>
                                  <a:pt x="3000045" y="258445"/>
                                  <a:pt x="3000426" y="258445"/>
                                </a:cubicBezTo>
                                <a:cubicBezTo>
                                  <a:pt x="3000934" y="258318"/>
                                  <a:pt x="3001442" y="258318"/>
                                  <a:pt x="3001950" y="258190"/>
                                </a:cubicBezTo>
                                <a:cubicBezTo>
                                  <a:pt x="3002458" y="258063"/>
                                  <a:pt x="3002839" y="258063"/>
                                  <a:pt x="3003347" y="257937"/>
                                </a:cubicBezTo>
                                <a:cubicBezTo>
                                  <a:pt x="3003855" y="257810"/>
                                  <a:pt x="3004363" y="257810"/>
                                  <a:pt x="3004871" y="257683"/>
                                </a:cubicBezTo>
                                <a:cubicBezTo>
                                  <a:pt x="3005379" y="257556"/>
                                  <a:pt x="3005760" y="257556"/>
                                  <a:pt x="3006268" y="257428"/>
                                </a:cubicBezTo>
                                <a:cubicBezTo>
                                  <a:pt x="3006776" y="257428"/>
                                  <a:pt x="3007284" y="257301"/>
                                  <a:pt x="3007792" y="257301"/>
                                </a:cubicBezTo>
                                <a:cubicBezTo>
                                  <a:pt x="3008300" y="257301"/>
                                  <a:pt x="3008681" y="257175"/>
                                  <a:pt x="3009189" y="257175"/>
                                </a:cubicBezTo>
                                <a:cubicBezTo>
                                  <a:pt x="3009697" y="257175"/>
                                  <a:pt x="3010205" y="257175"/>
                                  <a:pt x="3010713" y="257175"/>
                                </a:cubicBezTo>
                                <a:cubicBezTo>
                                  <a:pt x="3011221" y="257175"/>
                                  <a:pt x="3011602" y="257175"/>
                                  <a:pt x="3012110" y="257301"/>
                                </a:cubicBezTo>
                                <a:cubicBezTo>
                                  <a:pt x="3012618" y="257301"/>
                                  <a:pt x="3013126" y="257301"/>
                                  <a:pt x="3013634" y="257428"/>
                                </a:cubicBezTo>
                                <a:cubicBezTo>
                                  <a:pt x="3014142" y="257428"/>
                                  <a:pt x="3014523" y="257428"/>
                                  <a:pt x="3015031" y="257428"/>
                                </a:cubicBezTo>
                                <a:cubicBezTo>
                                  <a:pt x="3015539" y="257428"/>
                                  <a:pt x="3016047" y="257428"/>
                                  <a:pt x="3016555" y="257556"/>
                                </a:cubicBezTo>
                                <a:cubicBezTo>
                                  <a:pt x="3017063" y="257556"/>
                                  <a:pt x="3017444" y="257556"/>
                                  <a:pt x="3017952" y="257556"/>
                                </a:cubicBezTo>
                                <a:cubicBezTo>
                                  <a:pt x="3018460" y="257428"/>
                                  <a:pt x="3018968" y="257428"/>
                                  <a:pt x="3019476" y="257428"/>
                                </a:cubicBezTo>
                                <a:cubicBezTo>
                                  <a:pt x="3019857" y="257428"/>
                                  <a:pt x="3020365" y="257428"/>
                                  <a:pt x="3020873" y="257428"/>
                                </a:cubicBezTo>
                                <a:cubicBezTo>
                                  <a:pt x="3021381" y="257428"/>
                                  <a:pt x="3021889" y="257301"/>
                                  <a:pt x="3022397" y="257301"/>
                                </a:cubicBezTo>
                                <a:cubicBezTo>
                                  <a:pt x="3022778" y="257301"/>
                                  <a:pt x="3023286" y="257301"/>
                                  <a:pt x="3023794" y="257301"/>
                                </a:cubicBezTo>
                                <a:cubicBezTo>
                                  <a:pt x="3024302" y="257301"/>
                                  <a:pt x="3024810" y="257301"/>
                                  <a:pt x="3025318" y="257301"/>
                                </a:cubicBezTo>
                                <a:cubicBezTo>
                                  <a:pt x="3025699" y="257301"/>
                                  <a:pt x="3026207" y="257175"/>
                                  <a:pt x="3026715" y="257175"/>
                                </a:cubicBezTo>
                                <a:cubicBezTo>
                                  <a:pt x="3027223" y="257175"/>
                                  <a:pt x="3027731" y="257048"/>
                                  <a:pt x="3028239" y="257048"/>
                                </a:cubicBezTo>
                                <a:cubicBezTo>
                                  <a:pt x="3028620" y="257048"/>
                                  <a:pt x="3029128" y="257048"/>
                                  <a:pt x="3029636" y="256921"/>
                                </a:cubicBezTo>
                                <a:cubicBezTo>
                                  <a:pt x="3030144" y="256921"/>
                                  <a:pt x="3030652" y="256794"/>
                                  <a:pt x="3031160" y="256794"/>
                                </a:cubicBezTo>
                                <a:cubicBezTo>
                                  <a:pt x="3031541" y="256667"/>
                                  <a:pt x="3032049" y="256667"/>
                                  <a:pt x="3032557" y="256539"/>
                                </a:cubicBezTo>
                                <a:cubicBezTo>
                                  <a:pt x="3033065" y="256539"/>
                                  <a:pt x="3033573" y="256413"/>
                                  <a:pt x="3034081" y="256413"/>
                                </a:cubicBezTo>
                                <a:cubicBezTo>
                                  <a:pt x="3034462" y="256286"/>
                                  <a:pt x="3034970" y="256286"/>
                                  <a:pt x="3035478" y="256286"/>
                                </a:cubicBezTo>
                                <a:cubicBezTo>
                                  <a:pt x="3035986" y="256159"/>
                                  <a:pt x="3036494" y="256159"/>
                                  <a:pt x="3036875" y="256032"/>
                                </a:cubicBezTo>
                                <a:cubicBezTo>
                                  <a:pt x="3037383" y="256032"/>
                                  <a:pt x="3037891" y="256032"/>
                                  <a:pt x="3038399" y="256032"/>
                                </a:cubicBezTo>
                                <a:cubicBezTo>
                                  <a:pt x="3038907" y="256032"/>
                                  <a:pt x="3039415" y="256032"/>
                                  <a:pt x="3039796" y="256032"/>
                                </a:cubicBezTo>
                                <a:cubicBezTo>
                                  <a:pt x="3040304" y="256032"/>
                                  <a:pt x="3040812" y="256032"/>
                                  <a:pt x="3041320" y="256032"/>
                                </a:cubicBezTo>
                                <a:cubicBezTo>
                                  <a:pt x="3041828" y="256032"/>
                                  <a:pt x="3042336" y="256032"/>
                                  <a:pt x="3042717" y="256159"/>
                                </a:cubicBezTo>
                                <a:cubicBezTo>
                                  <a:pt x="3043225" y="256159"/>
                                  <a:pt x="3043733" y="256159"/>
                                  <a:pt x="3044241" y="256286"/>
                                </a:cubicBezTo>
                                <a:cubicBezTo>
                                  <a:pt x="3044749" y="256286"/>
                                  <a:pt x="3045257" y="256286"/>
                                  <a:pt x="3045638" y="256286"/>
                                </a:cubicBezTo>
                                <a:cubicBezTo>
                                  <a:pt x="3046146" y="256286"/>
                                  <a:pt x="3046654" y="256413"/>
                                  <a:pt x="3047162" y="256413"/>
                                </a:cubicBezTo>
                                <a:cubicBezTo>
                                  <a:pt x="3047670" y="256413"/>
                                  <a:pt x="3048178" y="256413"/>
                                  <a:pt x="3048559" y="256413"/>
                                </a:cubicBezTo>
                                <a:cubicBezTo>
                                  <a:pt x="3049067" y="256413"/>
                                  <a:pt x="3049575" y="256413"/>
                                  <a:pt x="3050083" y="256413"/>
                                </a:cubicBezTo>
                                <a:cubicBezTo>
                                  <a:pt x="3050591" y="256413"/>
                                  <a:pt x="3051099" y="256286"/>
                                  <a:pt x="3051480" y="256286"/>
                                </a:cubicBezTo>
                                <a:cubicBezTo>
                                  <a:pt x="3051988" y="256286"/>
                                  <a:pt x="3052496" y="256159"/>
                                  <a:pt x="3053004" y="256032"/>
                                </a:cubicBezTo>
                                <a:cubicBezTo>
                                  <a:pt x="3053512" y="256032"/>
                                  <a:pt x="3053893" y="255905"/>
                                  <a:pt x="3054401" y="255905"/>
                                </a:cubicBezTo>
                                <a:cubicBezTo>
                                  <a:pt x="3054909" y="255777"/>
                                  <a:pt x="3055417" y="255777"/>
                                  <a:pt x="3055925" y="255650"/>
                                </a:cubicBezTo>
                                <a:cubicBezTo>
                                  <a:pt x="3056433" y="255650"/>
                                  <a:pt x="3056814" y="255650"/>
                                  <a:pt x="3057322" y="255524"/>
                                </a:cubicBezTo>
                                <a:cubicBezTo>
                                  <a:pt x="3057830" y="255524"/>
                                  <a:pt x="3058338" y="255524"/>
                                  <a:pt x="3058846" y="255524"/>
                                </a:cubicBezTo>
                                <a:cubicBezTo>
                                  <a:pt x="3059354" y="255524"/>
                                  <a:pt x="3059735" y="255524"/>
                                  <a:pt x="3060243" y="255524"/>
                                </a:cubicBezTo>
                                <a:cubicBezTo>
                                  <a:pt x="3060751" y="255524"/>
                                  <a:pt x="3061259" y="255524"/>
                                  <a:pt x="3061767" y="255524"/>
                                </a:cubicBezTo>
                                <a:cubicBezTo>
                                  <a:pt x="3062275" y="255524"/>
                                  <a:pt x="3062656" y="255524"/>
                                  <a:pt x="3063164" y="255524"/>
                                </a:cubicBezTo>
                                <a:cubicBezTo>
                                  <a:pt x="3063672" y="255524"/>
                                  <a:pt x="3064180" y="255524"/>
                                  <a:pt x="3064688" y="255524"/>
                                </a:cubicBezTo>
                                <a:cubicBezTo>
                                  <a:pt x="3065196" y="255524"/>
                                  <a:pt x="3065577" y="255650"/>
                                  <a:pt x="3066085" y="255650"/>
                                </a:cubicBezTo>
                                <a:cubicBezTo>
                                  <a:pt x="3066593" y="255650"/>
                                  <a:pt x="3067101" y="255650"/>
                                  <a:pt x="3067609" y="255650"/>
                                </a:cubicBezTo>
                                <a:cubicBezTo>
                                  <a:pt x="3068117" y="255650"/>
                                  <a:pt x="3068498" y="255650"/>
                                  <a:pt x="3069006" y="255650"/>
                                </a:cubicBezTo>
                                <a:cubicBezTo>
                                  <a:pt x="3069514" y="255650"/>
                                  <a:pt x="3070022" y="255650"/>
                                  <a:pt x="3070530" y="255777"/>
                                </a:cubicBezTo>
                                <a:cubicBezTo>
                                  <a:pt x="3070911" y="255777"/>
                                  <a:pt x="3071419" y="255777"/>
                                  <a:pt x="3071927" y="255777"/>
                                </a:cubicBezTo>
                                <a:cubicBezTo>
                                  <a:pt x="3072435" y="255777"/>
                                  <a:pt x="3072943" y="255905"/>
                                  <a:pt x="3073451" y="255905"/>
                                </a:cubicBezTo>
                                <a:cubicBezTo>
                                  <a:pt x="3073832" y="255905"/>
                                  <a:pt x="3074340" y="255905"/>
                                  <a:pt x="3074848" y="255905"/>
                                </a:cubicBezTo>
                                <a:cubicBezTo>
                                  <a:pt x="3075356" y="255905"/>
                                  <a:pt x="3075864" y="255905"/>
                                  <a:pt x="3076372" y="255905"/>
                                </a:cubicBezTo>
                                <a:cubicBezTo>
                                  <a:pt x="3076753" y="255777"/>
                                  <a:pt x="3077261" y="255777"/>
                                  <a:pt x="3077769" y="255777"/>
                                </a:cubicBezTo>
                                <a:cubicBezTo>
                                  <a:pt x="3078277" y="255650"/>
                                  <a:pt x="3078785" y="255650"/>
                                  <a:pt x="3079293" y="255524"/>
                                </a:cubicBezTo>
                                <a:cubicBezTo>
                                  <a:pt x="3079674" y="255524"/>
                                  <a:pt x="3080182" y="255397"/>
                                  <a:pt x="3080690" y="255397"/>
                                </a:cubicBezTo>
                                <a:cubicBezTo>
                                  <a:pt x="3081198" y="255270"/>
                                  <a:pt x="3081706" y="255143"/>
                                  <a:pt x="3082214" y="255143"/>
                                </a:cubicBezTo>
                                <a:cubicBezTo>
                                  <a:pt x="3082595" y="255015"/>
                                  <a:pt x="3083103" y="255015"/>
                                  <a:pt x="3083611" y="254888"/>
                                </a:cubicBezTo>
                                <a:cubicBezTo>
                                  <a:pt x="3084119" y="254888"/>
                                  <a:pt x="3084627" y="254888"/>
                                  <a:pt x="3085135" y="254762"/>
                                </a:cubicBezTo>
                                <a:cubicBezTo>
                                  <a:pt x="3085516" y="254762"/>
                                  <a:pt x="3086024" y="254762"/>
                                  <a:pt x="3086532" y="254635"/>
                                </a:cubicBezTo>
                                <a:cubicBezTo>
                                  <a:pt x="3087040" y="254635"/>
                                  <a:pt x="3087548" y="254635"/>
                                  <a:pt x="3087929" y="254635"/>
                                </a:cubicBezTo>
                                <a:cubicBezTo>
                                  <a:pt x="3088437" y="254508"/>
                                  <a:pt x="3088945" y="254508"/>
                                  <a:pt x="3089453" y="254508"/>
                                </a:cubicBezTo>
                                <a:cubicBezTo>
                                  <a:pt x="3089961" y="254381"/>
                                  <a:pt x="3090469" y="254381"/>
                                  <a:pt x="3090850" y="254381"/>
                                </a:cubicBezTo>
                                <a:cubicBezTo>
                                  <a:pt x="3091358" y="254253"/>
                                  <a:pt x="3091866" y="254253"/>
                                  <a:pt x="3092374" y="254253"/>
                                </a:cubicBezTo>
                                <a:cubicBezTo>
                                  <a:pt x="3092882" y="254126"/>
                                  <a:pt x="3093390" y="254126"/>
                                  <a:pt x="3093771" y="254126"/>
                                </a:cubicBezTo>
                                <a:cubicBezTo>
                                  <a:pt x="3094279" y="254000"/>
                                  <a:pt x="3094787" y="254000"/>
                                  <a:pt x="3095295" y="254000"/>
                                </a:cubicBezTo>
                                <a:cubicBezTo>
                                  <a:pt x="3095803" y="253873"/>
                                  <a:pt x="3096311" y="253873"/>
                                  <a:pt x="3096692" y="253873"/>
                                </a:cubicBezTo>
                                <a:cubicBezTo>
                                  <a:pt x="3097200" y="253873"/>
                                  <a:pt x="3097708" y="253873"/>
                                  <a:pt x="3098216" y="253873"/>
                                </a:cubicBezTo>
                                <a:cubicBezTo>
                                  <a:pt x="3098724" y="253873"/>
                                  <a:pt x="3099232" y="253873"/>
                                  <a:pt x="3099613" y="253873"/>
                                </a:cubicBezTo>
                                <a:cubicBezTo>
                                  <a:pt x="3100121" y="253873"/>
                                  <a:pt x="3100629" y="254000"/>
                                  <a:pt x="3101137" y="254000"/>
                                </a:cubicBezTo>
                                <a:cubicBezTo>
                                  <a:pt x="3101645" y="254000"/>
                                  <a:pt x="3102026" y="254126"/>
                                  <a:pt x="3102534" y="254126"/>
                                </a:cubicBezTo>
                                <a:cubicBezTo>
                                  <a:pt x="3103042" y="254126"/>
                                  <a:pt x="3103550" y="254253"/>
                                  <a:pt x="3104058" y="254253"/>
                                </a:cubicBezTo>
                                <a:cubicBezTo>
                                  <a:pt x="3104566" y="254381"/>
                                  <a:pt x="3104947" y="254508"/>
                                  <a:pt x="3105455" y="254508"/>
                                </a:cubicBezTo>
                                <a:cubicBezTo>
                                  <a:pt x="3105963" y="254508"/>
                                  <a:pt x="3106471" y="254635"/>
                                  <a:pt x="3106979" y="254635"/>
                                </a:cubicBezTo>
                                <a:cubicBezTo>
                                  <a:pt x="3107487" y="254635"/>
                                  <a:pt x="3107868" y="254635"/>
                                  <a:pt x="3108376" y="254508"/>
                                </a:cubicBezTo>
                                <a:cubicBezTo>
                                  <a:pt x="3108884" y="254508"/>
                                  <a:pt x="3109392" y="254381"/>
                                  <a:pt x="3109900" y="254253"/>
                                </a:cubicBezTo>
                                <a:cubicBezTo>
                                  <a:pt x="3110408" y="254253"/>
                                  <a:pt x="3110789" y="254126"/>
                                  <a:pt x="3111297" y="254000"/>
                                </a:cubicBezTo>
                                <a:cubicBezTo>
                                  <a:pt x="3111805" y="253873"/>
                                  <a:pt x="3112313" y="253746"/>
                                  <a:pt x="3112821" y="253619"/>
                                </a:cubicBezTo>
                                <a:cubicBezTo>
                                  <a:pt x="3113329" y="253492"/>
                                  <a:pt x="3113710" y="253364"/>
                                  <a:pt x="3114218" y="253238"/>
                                </a:cubicBezTo>
                                <a:cubicBezTo>
                                  <a:pt x="3114726" y="253238"/>
                                  <a:pt x="3115234" y="253111"/>
                                  <a:pt x="3115742" y="253111"/>
                                </a:cubicBezTo>
                                <a:cubicBezTo>
                                  <a:pt x="3116250" y="253111"/>
                                  <a:pt x="3116631" y="253111"/>
                                  <a:pt x="3117139" y="253111"/>
                                </a:cubicBezTo>
                                <a:cubicBezTo>
                                  <a:pt x="3117647" y="253111"/>
                                  <a:pt x="3118155" y="253111"/>
                                  <a:pt x="3118663" y="253111"/>
                                </a:cubicBezTo>
                                <a:cubicBezTo>
                                  <a:pt x="3119044" y="253111"/>
                                  <a:pt x="3119552" y="253111"/>
                                  <a:pt x="3120060" y="253238"/>
                                </a:cubicBezTo>
                                <a:cubicBezTo>
                                  <a:pt x="3120568" y="253238"/>
                                  <a:pt x="3121076" y="253238"/>
                                  <a:pt x="3121584" y="253238"/>
                                </a:cubicBezTo>
                                <a:cubicBezTo>
                                  <a:pt x="3121965" y="253238"/>
                                  <a:pt x="3122473" y="253238"/>
                                  <a:pt x="3122981" y="253238"/>
                                </a:cubicBezTo>
                                <a:cubicBezTo>
                                  <a:pt x="3123489" y="253238"/>
                                  <a:pt x="3123997" y="253238"/>
                                  <a:pt x="3124505" y="253238"/>
                                </a:cubicBezTo>
                                <a:cubicBezTo>
                                  <a:pt x="3124886" y="253238"/>
                                  <a:pt x="3125394" y="253111"/>
                                  <a:pt x="3125902" y="253111"/>
                                </a:cubicBezTo>
                                <a:cubicBezTo>
                                  <a:pt x="3126410" y="253111"/>
                                  <a:pt x="3126918" y="253111"/>
                                  <a:pt x="3127426" y="253111"/>
                                </a:cubicBezTo>
                                <a:cubicBezTo>
                                  <a:pt x="3127807" y="252984"/>
                                  <a:pt x="3128315" y="252984"/>
                                  <a:pt x="3128823" y="252984"/>
                                </a:cubicBezTo>
                                <a:cubicBezTo>
                                  <a:pt x="3129331" y="252984"/>
                                  <a:pt x="3129839" y="252984"/>
                                  <a:pt x="3130347" y="252984"/>
                                </a:cubicBezTo>
                                <a:cubicBezTo>
                                  <a:pt x="3130728" y="252984"/>
                                  <a:pt x="3131236" y="252984"/>
                                  <a:pt x="3131744" y="253111"/>
                                </a:cubicBezTo>
                                <a:cubicBezTo>
                                  <a:pt x="3132252" y="253111"/>
                                  <a:pt x="3132760" y="253111"/>
                                  <a:pt x="3133268" y="253238"/>
                                </a:cubicBezTo>
                                <a:cubicBezTo>
                                  <a:pt x="3133649" y="253238"/>
                                  <a:pt x="3134157" y="253238"/>
                                  <a:pt x="3134665" y="253238"/>
                                </a:cubicBezTo>
                                <a:cubicBezTo>
                                  <a:pt x="3135173" y="253364"/>
                                  <a:pt x="3135681" y="253364"/>
                                  <a:pt x="3136062" y="253492"/>
                                </a:cubicBezTo>
                                <a:cubicBezTo>
                                  <a:pt x="3136570" y="253492"/>
                                  <a:pt x="3137078" y="253492"/>
                                  <a:pt x="3137586" y="253619"/>
                                </a:cubicBezTo>
                                <a:cubicBezTo>
                                  <a:pt x="3138094" y="253619"/>
                                  <a:pt x="3138602" y="253619"/>
                                  <a:pt x="3138983" y="253619"/>
                                </a:cubicBezTo>
                                <a:cubicBezTo>
                                  <a:pt x="3139491" y="253619"/>
                                  <a:pt x="3139999" y="253619"/>
                                  <a:pt x="3140507" y="253619"/>
                                </a:cubicBezTo>
                                <a:cubicBezTo>
                                  <a:pt x="3141015" y="253619"/>
                                  <a:pt x="3141523" y="253619"/>
                                  <a:pt x="3141904" y="253619"/>
                                </a:cubicBezTo>
                                <a:cubicBezTo>
                                  <a:pt x="3142412" y="253492"/>
                                  <a:pt x="3142920" y="253364"/>
                                  <a:pt x="3143428" y="253364"/>
                                </a:cubicBezTo>
                                <a:cubicBezTo>
                                  <a:pt x="3143936" y="253238"/>
                                  <a:pt x="3144444" y="253111"/>
                                  <a:pt x="3144825" y="253111"/>
                                </a:cubicBezTo>
                                <a:cubicBezTo>
                                  <a:pt x="3145333" y="252984"/>
                                  <a:pt x="3145841" y="252857"/>
                                  <a:pt x="3146349" y="252730"/>
                                </a:cubicBezTo>
                                <a:cubicBezTo>
                                  <a:pt x="3146857" y="252602"/>
                                  <a:pt x="3147365" y="252475"/>
                                  <a:pt x="3147746" y="252349"/>
                                </a:cubicBezTo>
                                <a:cubicBezTo>
                                  <a:pt x="3148254" y="252349"/>
                                  <a:pt x="3148762" y="252222"/>
                                  <a:pt x="3149270" y="252222"/>
                                </a:cubicBezTo>
                                <a:cubicBezTo>
                                  <a:pt x="3149778" y="252095"/>
                                  <a:pt x="3150286" y="252095"/>
                                  <a:pt x="3150667" y="252095"/>
                                </a:cubicBezTo>
                                <a:cubicBezTo>
                                  <a:pt x="3151175" y="252222"/>
                                  <a:pt x="3151683" y="252222"/>
                                  <a:pt x="3152191" y="252349"/>
                                </a:cubicBezTo>
                                <a:cubicBezTo>
                                  <a:pt x="3152699" y="252349"/>
                                  <a:pt x="3153080" y="252475"/>
                                  <a:pt x="3153588" y="252602"/>
                                </a:cubicBezTo>
                                <a:cubicBezTo>
                                  <a:pt x="3154096" y="252730"/>
                                  <a:pt x="3154604" y="252857"/>
                                  <a:pt x="3155112" y="252984"/>
                                </a:cubicBezTo>
                                <a:cubicBezTo>
                                  <a:pt x="3155620" y="253111"/>
                                  <a:pt x="3156001" y="253238"/>
                                  <a:pt x="3156509" y="253364"/>
                                </a:cubicBezTo>
                                <a:cubicBezTo>
                                  <a:pt x="3157017" y="253492"/>
                                  <a:pt x="3157525" y="253492"/>
                                  <a:pt x="3158033" y="253619"/>
                                </a:cubicBezTo>
                                <a:cubicBezTo>
                                  <a:pt x="3158541" y="253746"/>
                                  <a:pt x="3158922" y="253746"/>
                                  <a:pt x="3159430" y="253746"/>
                                </a:cubicBezTo>
                                <a:cubicBezTo>
                                  <a:pt x="3159938" y="253873"/>
                                  <a:pt x="3160446" y="253873"/>
                                  <a:pt x="3160954" y="254000"/>
                                </a:cubicBezTo>
                                <a:cubicBezTo>
                                  <a:pt x="3161462" y="254000"/>
                                  <a:pt x="3161843" y="254126"/>
                                  <a:pt x="3162351" y="254126"/>
                                </a:cubicBezTo>
                                <a:cubicBezTo>
                                  <a:pt x="3162859" y="254126"/>
                                  <a:pt x="3163367" y="254253"/>
                                  <a:pt x="3163875" y="254253"/>
                                </a:cubicBezTo>
                                <a:cubicBezTo>
                                  <a:pt x="3164383" y="254253"/>
                                  <a:pt x="3164764" y="254381"/>
                                  <a:pt x="3165272" y="254381"/>
                                </a:cubicBezTo>
                                <a:cubicBezTo>
                                  <a:pt x="3165780" y="254381"/>
                                  <a:pt x="3166288" y="254381"/>
                                  <a:pt x="3166796" y="254381"/>
                                </a:cubicBezTo>
                                <a:cubicBezTo>
                                  <a:pt x="3167304" y="254381"/>
                                  <a:pt x="3167685" y="254508"/>
                                  <a:pt x="3168193" y="254381"/>
                                </a:cubicBezTo>
                                <a:cubicBezTo>
                                  <a:pt x="3168701" y="254381"/>
                                  <a:pt x="3169209" y="254381"/>
                                  <a:pt x="3169717" y="254253"/>
                                </a:cubicBezTo>
                                <a:cubicBezTo>
                                  <a:pt x="3170098" y="254253"/>
                                  <a:pt x="3170606" y="254253"/>
                                  <a:pt x="3171114" y="254126"/>
                                </a:cubicBezTo>
                                <a:cubicBezTo>
                                  <a:pt x="3171622" y="254126"/>
                                  <a:pt x="3172130" y="254126"/>
                                  <a:pt x="3172638" y="254000"/>
                                </a:cubicBezTo>
                                <a:cubicBezTo>
                                  <a:pt x="3173019" y="254000"/>
                                  <a:pt x="3173527" y="254000"/>
                                  <a:pt x="3174035" y="254000"/>
                                </a:cubicBezTo>
                                <a:cubicBezTo>
                                  <a:pt x="3174543" y="254000"/>
                                  <a:pt x="3175051" y="254126"/>
                                  <a:pt x="3175559" y="254126"/>
                                </a:cubicBezTo>
                                <a:cubicBezTo>
                                  <a:pt x="3175940" y="254253"/>
                                  <a:pt x="3176448" y="254381"/>
                                  <a:pt x="3176956" y="254508"/>
                                </a:cubicBezTo>
                                <a:cubicBezTo>
                                  <a:pt x="3177464" y="254635"/>
                                  <a:pt x="3177972" y="254762"/>
                                  <a:pt x="3178480" y="254888"/>
                                </a:cubicBezTo>
                                <a:cubicBezTo>
                                  <a:pt x="3178861" y="255015"/>
                                  <a:pt x="3179369" y="255270"/>
                                  <a:pt x="3179877" y="255397"/>
                                </a:cubicBezTo>
                                <a:cubicBezTo>
                                  <a:pt x="3180385" y="255524"/>
                                  <a:pt x="3180893" y="255650"/>
                                  <a:pt x="3181401" y="255905"/>
                                </a:cubicBezTo>
                                <a:cubicBezTo>
                                  <a:pt x="3181782" y="256032"/>
                                  <a:pt x="3182290" y="256286"/>
                                  <a:pt x="3182798" y="256413"/>
                                </a:cubicBezTo>
                                <a:cubicBezTo>
                                  <a:pt x="3183306" y="256667"/>
                                  <a:pt x="3183814" y="256794"/>
                                  <a:pt x="3184322" y="256921"/>
                                </a:cubicBezTo>
                                <a:cubicBezTo>
                                  <a:pt x="3184703" y="257175"/>
                                  <a:pt x="3185211" y="257428"/>
                                  <a:pt x="3185719" y="257556"/>
                                </a:cubicBezTo>
                                <a:cubicBezTo>
                                  <a:pt x="3186227" y="257810"/>
                                  <a:pt x="3186735" y="258063"/>
                                  <a:pt x="3187116" y="258318"/>
                                </a:cubicBezTo>
                                <a:cubicBezTo>
                                  <a:pt x="3187624" y="258572"/>
                                  <a:pt x="3188132" y="258952"/>
                                  <a:pt x="3188640" y="259207"/>
                                </a:cubicBezTo>
                                <a:cubicBezTo>
                                  <a:pt x="3189148" y="259461"/>
                                  <a:pt x="3189656" y="259714"/>
                                  <a:pt x="3190037" y="260096"/>
                                </a:cubicBezTo>
                                <a:cubicBezTo>
                                  <a:pt x="3190545" y="260350"/>
                                  <a:pt x="3191053" y="260603"/>
                                  <a:pt x="3191561" y="260858"/>
                                </a:cubicBezTo>
                                <a:cubicBezTo>
                                  <a:pt x="3192069" y="261112"/>
                                  <a:pt x="3192577" y="261365"/>
                                  <a:pt x="3192958" y="261620"/>
                                </a:cubicBezTo>
                                <a:cubicBezTo>
                                  <a:pt x="3193466" y="261874"/>
                                  <a:pt x="3193974" y="262127"/>
                                  <a:pt x="3194482" y="262382"/>
                                </a:cubicBezTo>
                                <a:cubicBezTo>
                                  <a:pt x="3194990" y="262509"/>
                                  <a:pt x="3195498" y="262763"/>
                                  <a:pt x="3195879" y="262889"/>
                                </a:cubicBezTo>
                                <a:cubicBezTo>
                                  <a:pt x="3196387" y="263144"/>
                                  <a:pt x="3196895" y="263398"/>
                                  <a:pt x="3197403" y="263651"/>
                                </a:cubicBezTo>
                                <a:cubicBezTo>
                                  <a:pt x="3197911" y="263906"/>
                                  <a:pt x="3198419" y="264160"/>
                                  <a:pt x="3198800" y="264413"/>
                                </a:cubicBezTo>
                                <a:cubicBezTo>
                                  <a:pt x="3199308" y="264668"/>
                                  <a:pt x="3199816" y="265049"/>
                                  <a:pt x="3200324" y="265430"/>
                                </a:cubicBezTo>
                                <a:cubicBezTo>
                                  <a:pt x="3200832" y="265684"/>
                                  <a:pt x="3201340" y="266064"/>
                                  <a:pt x="3201721" y="266446"/>
                                </a:cubicBezTo>
                                <a:cubicBezTo>
                                  <a:pt x="3202229" y="266826"/>
                                  <a:pt x="3202737" y="267335"/>
                                  <a:pt x="3203245" y="267715"/>
                                </a:cubicBezTo>
                                <a:cubicBezTo>
                                  <a:pt x="3203753" y="268097"/>
                                  <a:pt x="3204134" y="268477"/>
                                  <a:pt x="3204642" y="268859"/>
                                </a:cubicBezTo>
                                <a:cubicBezTo>
                                  <a:pt x="3205150" y="269239"/>
                                  <a:pt x="3205658" y="269748"/>
                                  <a:pt x="3206166" y="270128"/>
                                </a:cubicBezTo>
                                <a:cubicBezTo>
                                  <a:pt x="3206674" y="270510"/>
                                  <a:pt x="3207055" y="270890"/>
                                  <a:pt x="3207563" y="271272"/>
                                </a:cubicBezTo>
                                <a:cubicBezTo>
                                  <a:pt x="3208071" y="271780"/>
                                  <a:pt x="3208579" y="272161"/>
                                  <a:pt x="3209087" y="272542"/>
                                </a:cubicBezTo>
                                <a:cubicBezTo>
                                  <a:pt x="3209595" y="273050"/>
                                  <a:pt x="3209976" y="273431"/>
                                  <a:pt x="3210484" y="273938"/>
                                </a:cubicBezTo>
                                <a:cubicBezTo>
                                  <a:pt x="3210992" y="274447"/>
                                  <a:pt x="3211500" y="275082"/>
                                  <a:pt x="3212008" y="275589"/>
                                </a:cubicBezTo>
                                <a:cubicBezTo>
                                  <a:pt x="3212516" y="276225"/>
                                  <a:pt x="3212897" y="276733"/>
                                  <a:pt x="3213405" y="277368"/>
                                </a:cubicBezTo>
                                <a:cubicBezTo>
                                  <a:pt x="3213913" y="278002"/>
                                  <a:pt x="3214421" y="278638"/>
                                  <a:pt x="3214929" y="279273"/>
                                </a:cubicBezTo>
                                <a:cubicBezTo>
                                  <a:pt x="3215437" y="279908"/>
                                  <a:pt x="3215818" y="280670"/>
                                  <a:pt x="3216326" y="281305"/>
                                </a:cubicBezTo>
                                <a:cubicBezTo>
                                  <a:pt x="3216834" y="281939"/>
                                  <a:pt x="3217342" y="282575"/>
                                  <a:pt x="3217850" y="283337"/>
                                </a:cubicBezTo>
                                <a:cubicBezTo>
                                  <a:pt x="3218358" y="283972"/>
                                  <a:pt x="3218739" y="284607"/>
                                  <a:pt x="3219247" y="285242"/>
                                </a:cubicBezTo>
                                <a:cubicBezTo>
                                  <a:pt x="3219755" y="285876"/>
                                  <a:pt x="3220263" y="286512"/>
                                  <a:pt x="3220771" y="287147"/>
                                </a:cubicBezTo>
                                <a:cubicBezTo>
                                  <a:pt x="3221152" y="287782"/>
                                  <a:pt x="3221660" y="288417"/>
                                  <a:pt x="3222168" y="289051"/>
                                </a:cubicBezTo>
                                <a:cubicBezTo>
                                  <a:pt x="3222676" y="289687"/>
                                  <a:pt x="3223184" y="290322"/>
                                  <a:pt x="3223692" y="290957"/>
                                </a:cubicBezTo>
                                <a:cubicBezTo>
                                  <a:pt x="3224073" y="291592"/>
                                  <a:pt x="3224581" y="292226"/>
                                  <a:pt x="3225089" y="292862"/>
                                </a:cubicBezTo>
                                <a:cubicBezTo>
                                  <a:pt x="3225597" y="293624"/>
                                  <a:pt x="3226105" y="294386"/>
                                  <a:pt x="3226613" y="295021"/>
                                </a:cubicBezTo>
                                <a:cubicBezTo>
                                  <a:pt x="3226994" y="295783"/>
                                  <a:pt x="3227502" y="296418"/>
                                  <a:pt x="3228010" y="297180"/>
                                </a:cubicBezTo>
                                <a:cubicBezTo>
                                  <a:pt x="3228518" y="297942"/>
                                  <a:pt x="3229026" y="298703"/>
                                  <a:pt x="3229534" y="299465"/>
                                </a:cubicBezTo>
                                <a:cubicBezTo>
                                  <a:pt x="3229915" y="300227"/>
                                  <a:pt x="3230423" y="300989"/>
                                  <a:pt x="3230931" y="301751"/>
                                </a:cubicBezTo>
                                <a:cubicBezTo>
                                  <a:pt x="3231439" y="302513"/>
                                  <a:pt x="3231947" y="303275"/>
                                  <a:pt x="3232455" y="304164"/>
                                </a:cubicBezTo>
                                <a:cubicBezTo>
                                  <a:pt x="3232836" y="304926"/>
                                  <a:pt x="3233344" y="305815"/>
                                  <a:pt x="3233852" y="306577"/>
                                </a:cubicBezTo>
                                <a:cubicBezTo>
                                  <a:pt x="3234360" y="307467"/>
                                  <a:pt x="3234868" y="308356"/>
                                  <a:pt x="3235376" y="309245"/>
                                </a:cubicBezTo>
                                <a:cubicBezTo>
                                  <a:pt x="3235757" y="310261"/>
                                  <a:pt x="3236265" y="311150"/>
                                  <a:pt x="3236773" y="312165"/>
                                </a:cubicBezTo>
                                <a:cubicBezTo>
                                  <a:pt x="3237281" y="313182"/>
                                  <a:pt x="3237789" y="314325"/>
                                  <a:pt x="3238170" y="315468"/>
                                </a:cubicBezTo>
                                <a:cubicBezTo>
                                  <a:pt x="3238678" y="316611"/>
                                  <a:pt x="3239186" y="317753"/>
                                  <a:pt x="3239694" y="319024"/>
                                </a:cubicBezTo>
                                <a:cubicBezTo>
                                  <a:pt x="3240202" y="320294"/>
                                  <a:pt x="3240710" y="321690"/>
                                  <a:pt x="3241091" y="323088"/>
                                </a:cubicBezTo>
                                <a:cubicBezTo>
                                  <a:pt x="3241599" y="324612"/>
                                  <a:pt x="3242107" y="326136"/>
                                  <a:pt x="3242615" y="327787"/>
                                </a:cubicBezTo>
                                <a:cubicBezTo>
                                  <a:pt x="3243123" y="329438"/>
                                  <a:pt x="3243631" y="331215"/>
                                  <a:pt x="3244012" y="333121"/>
                                </a:cubicBezTo>
                                <a:cubicBezTo>
                                  <a:pt x="3244520" y="335025"/>
                                  <a:pt x="3245028" y="336931"/>
                                  <a:pt x="3245536" y="338963"/>
                                </a:cubicBezTo>
                                <a:cubicBezTo>
                                  <a:pt x="3246044" y="341122"/>
                                  <a:pt x="3246552" y="343281"/>
                                  <a:pt x="3246933" y="345567"/>
                                </a:cubicBezTo>
                                <a:cubicBezTo>
                                  <a:pt x="3247441" y="347852"/>
                                  <a:pt x="3247949" y="350138"/>
                                  <a:pt x="3248457" y="352551"/>
                                </a:cubicBezTo>
                                <a:cubicBezTo>
                                  <a:pt x="3248965" y="354964"/>
                                  <a:pt x="3249473" y="357505"/>
                                  <a:pt x="3249854" y="359918"/>
                                </a:cubicBezTo>
                                <a:cubicBezTo>
                                  <a:pt x="3250362" y="362458"/>
                                  <a:pt x="3250870" y="364998"/>
                                  <a:pt x="3251378" y="367538"/>
                                </a:cubicBezTo>
                                <a:cubicBezTo>
                                  <a:pt x="3251886" y="370205"/>
                                  <a:pt x="3252394" y="372872"/>
                                  <a:pt x="3252775" y="375538"/>
                                </a:cubicBezTo>
                                <a:cubicBezTo>
                                  <a:pt x="3253283" y="378333"/>
                                  <a:pt x="3253791" y="381000"/>
                                  <a:pt x="3254299" y="383921"/>
                                </a:cubicBezTo>
                                <a:cubicBezTo>
                                  <a:pt x="3254807" y="386842"/>
                                  <a:pt x="3255188" y="389889"/>
                                  <a:pt x="3255696" y="392938"/>
                                </a:cubicBezTo>
                                <a:cubicBezTo>
                                  <a:pt x="3256204" y="395986"/>
                                  <a:pt x="3256712" y="399288"/>
                                  <a:pt x="3257220" y="402589"/>
                                </a:cubicBezTo>
                                <a:cubicBezTo>
                                  <a:pt x="3257728" y="405892"/>
                                  <a:pt x="3258109" y="409321"/>
                                  <a:pt x="3258617" y="412876"/>
                                </a:cubicBezTo>
                                <a:cubicBezTo>
                                  <a:pt x="3259125" y="416306"/>
                                  <a:pt x="3259633" y="419988"/>
                                  <a:pt x="3260141" y="423672"/>
                                </a:cubicBezTo>
                                <a:cubicBezTo>
                                  <a:pt x="3260649" y="427355"/>
                                  <a:pt x="3261030" y="431164"/>
                                  <a:pt x="3261538" y="434975"/>
                                </a:cubicBezTo>
                                <a:cubicBezTo>
                                  <a:pt x="3262046" y="438785"/>
                                  <a:pt x="3262554" y="442722"/>
                                  <a:pt x="3263062" y="446532"/>
                                </a:cubicBezTo>
                                <a:cubicBezTo>
                                  <a:pt x="3263570" y="450469"/>
                                  <a:pt x="3263951" y="454406"/>
                                  <a:pt x="3264459" y="458343"/>
                                </a:cubicBezTo>
                                <a:cubicBezTo>
                                  <a:pt x="3264967" y="462280"/>
                                  <a:pt x="3265475" y="466217"/>
                                  <a:pt x="3265983" y="470153"/>
                                </a:cubicBezTo>
                                <a:cubicBezTo>
                                  <a:pt x="3266491" y="474090"/>
                                  <a:pt x="3266872" y="478155"/>
                                  <a:pt x="3267380" y="482092"/>
                                </a:cubicBezTo>
                                <a:cubicBezTo>
                                  <a:pt x="3267888" y="486028"/>
                                  <a:pt x="3268396" y="490093"/>
                                  <a:pt x="3268904" y="494030"/>
                                </a:cubicBezTo>
                                <a:cubicBezTo>
                                  <a:pt x="3269412" y="497967"/>
                                  <a:pt x="3269793" y="502031"/>
                                  <a:pt x="3270301" y="505968"/>
                                </a:cubicBezTo>
                                <a:cubicBezTo>
                                  <a:pt x="3270809" y="509905"/>
                                  <a:pt x="3271317" y="513842"/>
                                  <a:pt x="3271825" y="517906"/>
                                </a:cubicBezTo>
                                <a:cubicBezTo>
                                  <a:pt x="3272206" y="521843"/>
                                  <a:pt x="3272714" y="525907"/>
                                  <a:pt x="3273222" y="529971"/>
                                </a:cubicBezTo>
                                <a:cubicBezTo>
                                  <a:pt x="3273730" y="533908"/>
                                  <a:pt x="3274238" y="537972"/>
                                  <a:pt x="3274746" y="542036"/>
                                </a:cubicBezTo>
                                <a:cubicBezTo>
                                  <a:pt x="3275127" y="546100"/>
                                  <a:pt x="3275635" y="550163"/>
                                  <a:pt x="3276143" y="554227"/>
                                </a:cubicBezTo>
                                <a:cubicBezTo>
                                  <a:pt x="3276651" y="558292"/>
                                  <a:pt x="3277159" y="562483"/>
                                  <a:pt x="3277667" y="566547"/>
                                </a:cubicBezTo>
                                <a:cubicBezTo>
                                  <a:pt x="3278048" y="570611"/>
                                  <a:pt x="3278556" y="574675"/>
                                  <a:pt x="3279064" y="578612"/>
                                </a:cubicBezTo>
                                <a:cubicBezTo>
                                  <a:pt x="3279572" y="582549"/>
                                  <a:pt x="3280080" y="586613"/>
                                  <a:pt x="3280588" y="590423"/>
                                </a:cubicBezTo>
                                <a:cubicBezTo>
                                  <a:pt x="3280969" y="594233"/>
                                  <a:pt x="3281477" y="597915"/>
                                  <a:pt x="3281985" y="601599"/>
                                </a:cubicBezTo>
                                <a:cubicBezTo>
                                  <a:pt x="3282493" y="605155"/>
                                  <a:pt x="3283001" y="608711"/>
                                  <a:pt x="3283509" y="612139"/>
                                </a:cubicBezTo>
                                <a:cubicBezTo>
                                  <a:pt x="3283890" y="615569"/>
                                  <a:pt x="3284398" y="618744"/>
                                  <a:pt x="3284906" y="621919"/>
                                </a:cubicBezTo>
                                <a:cubicBezTo>
                                  <a:pt x="3285414" y="625094"/>
                                  <a:pt x="3285922" y="628269"/>
                                  <a:pt x="3286430" y="631189"/>
                                </a:cubicBezTo>
                                <a:cubicBezTo>
                                  <a:pt x="3286811" y="634238"/>
                                  <a:pt x="3287319" y="637159"/>
                                  <a:pt x="3287827" y="640080"/>
                                </a:cubicBezTo>
                                <a:cubicBezTo>
                                  <a:pt x="3288335" y="642874"/>
                                  <a:pt x="3288843" y="645668"/>
                                  <a:pt x="3289224" y="648335"/>
                                </a:cubicBezTo>
                                <a:cubicBezTo>
                                  <a:pt x="3289732" y="651129"/>
                                  <a:pt x="3290240" y="653669"/>
                                  <a:pt x="3290748" y="656209"/>
                                </a:cubicBezTo>
                                <a:cubicBezTo>
                                  <a:pt x="3291256" y="658749"/>
                                  <a:pt x="3291764" y="661162"/>
                                  <a:pt x="3292145" y="663321"/>
                                </a:cubicBezTo>
                                <a:cubicBezTo>
                                  <a:pt x="3292653" y="665480"/>
                                  <a:pt x="3293161" y="667512"/>
                                  <a:pt x="3293669" y="669163"/>
                                </a:cubicBezTo>
                                <a:cubicBezTo>
                                  <a:pt x="3294177" y="670940"/>
                                  <a:pt x="3294685" y="672464"/>
                                  <a:pt x="3295066" y="673735"/>
                                </a:cubicBezTo>
                                <a:cubicBezTo>
                                  <a:pt x="3295574" y="674877"/>
                                  <a:pt x="3296082" y="675767"/>
                                  <a:pt x="3296590" y="676148"/>
                                </a:cubicBezTo>
                                <a:cubicBezTo>
                                  <a:pt x="3297098" y="676656"/>
                                  <a:pt x="3297606" y="676783"/>
                                  <a:pt x="3297987" y="676401"/>
                                </a:cubicBezTo>
                                <a:cubicBezTo>
                                  <a:pt x="3298495" y="676021"/>
                                  <a:pt x="3299003" y="675132"/>
                                  <a:pt x="3299511" y="673735"/>
                                </a:cubicBezTo>
                                <a:cubicBezTo>
                                  <a:pt x="3300019" y="672338"/>
                                  <a:pt x="3300527" y="670433"/>
                                  <a:pt x="3300908" y="667893"/>
                                </a:cubicBezTo>
                                <a:cubicBezTo>
                                  <a:pt x="3301416" y="665480"/>
                                  <a:pt x="3301924" y="662305"/>
                                  <a:pt x="3302432" y="658875"/>
                                </a:cubicBezTo>
                                <a:cubicBezTo>
                                  <a:pt x="3302940" y="655447"/>
                                  <a:pt x="3303321" y="651256"/>
                                  <a:pt x="3303829" y="647064"/>
                                </a:cubicBezTo>
                                <a:cubicBezTo>
                                  <a:pt x="3304337" y="642747"/>
                                  <a:pt x="3304845" y="637921"/>
                                  <a:pt x="3305353" y="633349"/>
                                </a:cubicBezTo>
                                <a:cubicBezTo>
                                  <a:pt x="3305861" y="628650"/>
                                  <a:pt x="3306242" y="623824"/>
                                  <a:pt x="3306750" y="619379"/>
                                </a:cubicBezTo>
                                <a:cubicBezTo>
                                  <a:pt x="3307258" y="614807"/>
                                  <a:pt x="3307766" y="610362"/>
                                  <a:pt x="3308274" y="606551"/>
                                </a:cubicBezTo>
                                <a:cubicBezTo>
                                  <a:pt x="3308782" y="602614"/>
                                  <a:pt x="3309163" y="599059"/>
                                  <a:pt x="3309671" y="596011"/>
                                </a:cubicBezTo>
                                <a:cubicBezTo>
                                  <a:pt x="3310179" y="592963"/>
                                  <a:pt x="3310687" y="590423"/>
                                  <a:pt x="3311195" y="588263"/>
                                </a:cubicBezTo>
                                <a:cubicBezTo>
                                  <a:pt x="3311703" y="585977"/>
                                  <a:pt x="3312084" y="584326"/>
                                  <a:pt x="3312592" y="582675"/>
                                </a:cubicBezTo>
                                <a:cubicBezTo>
                                  <a:pt x="3313100" y="581025"/>
                                  <a:pt x="3313608" y="579755"/>
                                  <a:pt x="3314116" y="578485"/>
                                </a:cubicBezTo>
                                <a:cubicBezTo>
                                  <a:pt x="3314624" y="577088"/>
                                  <a:pt x="3315005" y="576072"/>
                                  <a:pt x="3315513" y="574801"/>
                                </a:cubicBezTo>
                                <a:cubicBezTo>
                                  <a:pt x="3316021" y="573532"/>
                                  <a:pt x="3316529" y="572262"/>
                                  <a:pt x="3317037" y="570864"/>
                                </a:cubicBezTo>
                                <a:cubicBezTo>
                                  <a:pt x="3317545" y="569468"/>
                                  <a:pt x="3317926" y="568071"/>
                                  <a:pt x="3318434" y="566420"/>
                                </a:cubicBezTo>
                                <a:cubicBezTo>
                                  <a:pt x="3318942" y="564769"/>
                                  <a:pt x="3319450" y="562990"/>
                                  <a:pt x="3319958" y="561086"/>
                                </a:cubicBezTo>
                                <a:cubicBezTo>
                                  <a:pt x="3320466" y="559181"/>
                                  <a:pt x="3320847" y="557275"/>
                                  <a:pt x="3321355" y="555117"/>
                                </a:cubicBezTo>
                                <a:cubicBezTo>
                                  <a:pt x="3321863" y="552958"/>
                                  <a:pt x="3322371" y="550672"/>
                                  <a:pt x="3322879" y="548386"/>
                                </a:cubicBezTo>
                                <a:cubicBezTo>
                                  <a:pt x="3323260" y="545973"/>
                                  <a:pt x="3323768" y="543560"/>
                                  <a:pt x="3324276" y="540893"/>
                                </a:cubicBezTo>
                                <a:cubicBezTo>
                                  <a:pt x="3324784" y="538099"/>
                                  <a:pt x="3325292" y="535305"/>
                                  <a:pt x="3325800" y="532257"/>
                                </a:cubicBezTo>
                                <a:cubicBezTo>
                                  <a:pt x="3326181" y="529082"/>
                                  <a:pt x="3326689" y="525907"/>
                                  <a:pt x="3327197" y="522224"/>
                                </a:cubicBezTo>
                                <a:cubicBezTo>
                                  <a:pt x="3327705" y="518540"/>
                                  <a:pt x="3328213" y="514603"/>
                                  <a:pt x="3328721" y="510413"/>
                                </a:cubicBezTo>
                                <a:cubicBezTo>
                                  <a:pt x="3329102" y="506222"/>
                                  <a:pt x="3329610" y="501650"/>
                                  <a:pt x="3330118" y="496950"/>
                                </a:cubicBezTo>
                                <a:cubicBezTo>
                                  <a:pt x="3330626" y="492378"/>
                                  <a:pt x="3331134" y="487299"/>
                                  <a:pt x="3331642" y="482346"/>
                                </a:cubicBezTo>
                                <a:cubicBezTo>
                                  <a:pt x="3332023" y="477520"/>
                                  <a:pt x="3332531" y="472439"/>
                                  <a:pt x="3333039" y="467487"/>
                                </a:cubicBezTo>
                                <a:cubicBezTo>
                                  <a:pt x="3333547" y="462534"/>
                                  <a:pt x="3334055" y="457708"/>
                                  <a:pt x="3334563" y="452882"/>
                                </a:cubicBezTo>
                                <a:cubicBezTo>
                                  <a:pt x="3334944" y="448183"/>
                                  <a:pt x="3335452" y="443611"/>
                                  <a:pt x="3335960" y="439165"/>
                                </a:cubicBezTo>
                                <a:cubicBezTo>
                                  <a:pt x="3336468" y="434721"/>
                                  <a:pt x="3336976" y="430402"/>
                                  <a:pt x="3337357" y="426212"/>
                                </a:cubicBezTo>
                                <a:cubicBezTo>
                                  <a:pt x="3337865" y="421894"/>
                                  <a:pt x="3338373" y="417830"/>
                                  <a:pt x="3338881" y="413638"/>
                                </a:cubicBezTo>
                                <a:cubicBezTo>
                                  <a:pt x="3339389" y="409448"/>
                                  <a:pt x="3339897" y="405384"/>
                                  <a:pt x="3340278" y="401320"/>
                                </a:cubicBezTo>
                                <a:cubicBezTo>
                                  <a:pt x="3340786" y="397256"/>
                                  <a:pt x="3341294" y="393192"/>
                                  <a:pt x="3341802" y="389127"/>
                                </a:cubicBezTo>
                                <a:cubicBezTo>
                                  <a:pt x="3342310" y="385190"/>
                                  <a:pt x="3342818" y="381126"/>
                                  <a:pt x="3343199" y="377189"/>
                                </a:cubicBezTo>
                                <a:cubicBezTo>
                                  <a:pt x="3343707" y="373125"/>
                                  <a:pt x="3344215" y="369188"/>
                                  <a:pt x="3344723" y="365378"/>
                                </a:cubicBezTo>
                                <a:cubicBezTo>
                                  <a:pt x="3345231" y="361569"/>
                                  <a:pt x="3345739" y="357759"/>
                                  <a:pt x="3346120" y="354075"/>
                                </a:cubicBezTo>
                                <a:cubicBezTo>
                                  <a:pt x="3346628" y="350265"/>
                                  <a:pt x="3347136" y="346710"/>
                                  <a:pt x="3347644" y="343153"/>
                                </a:cubicBezTo>
                                <a:cubicBezTo>
                                  <a:pt x="3348152" y="339725"/>
                                  <a:pt x="3348660" y="336296"/>
                                  <a:pt x="3349041" y="332994"/>
                                </a:cubicBezTo>
                                <a:cubicBezTo>
                                  <a:pt x="3349549" y="329564"/>
                                  <a:pt x="3350057" y="326263"/>
                                  <a:pt x="3350565" y="323088"/>
                                </a:cubicBezTo>
                                <a:cubicBezTo>
                                  <a:pt x="3351073" y="319913"/>
                                  <a:pt x="3351581" y="316738"/>
                                  <a:pt x="3351962" y="313689"/>
                                </a:cubicBezTo>
                                <a:cubicBezTo>
                                  <a:pt x="3352470" y="310642"/>
                                  <a:pt x="3352978" y="307594"/>
                                  <a:pt x="3353486" y="304673"/>
                                </a:cubicBezTo>
                                <a:cubicBezTo>
                                  <a:pt x="3353994" y="301751"/>
                                  <a:pt x="3354375" y="298958"/>
                                  <a:pt x="3354883" y="296163"/>
                                </a:cubicBezTo>
                                <a:cubicBezTo>
                                  <a:pt x="3355391" y="293497"/>
                                  <a:pt x="3355899" y="290830"/>
                                  <a:pt x="3356407" y="288289"/>
                                </a:cubicBezTo>
                                <a:cubicBezTo>
                                  <a:pt x="3356915" y="285876"/>
                                  <a:pt x="3357296" y="283463"/>
                                  <a:pt x="3357804" y="281305"/>
                                </a:cubicBezTo>
                                <a:cubicBezTo>
                                  <a:pt x="3358312" y="279146"/>
                                  <a:pt x="3358820" y="276987"/>
                                  <a:pt x="3359328" y="275082"/>
                                </a:cubicBezTo>
                                <a:cubicBezTo>
                                  <a:pt x="3359836" y="273303"/>
                                  <a:pt x="3360217" y="271525"/>
                                  <a:pt x="3360725" y="270001"/>
                                </a:cubicBezTo>
                                <a:cubicBezTo>
                                  <a:pt x="3361233" y="268477"/>
                                  <a:pt x="3361741" y="267081"/>
                                  <a:pt x="3362249" y="265811"/>
                                </a:cubicBezTo>
                                <a:cubicBezTo>
                                  <a:pt x="3362757" y="264540"/>
                                  <a:pt x="3363138" y="263525"/>
                                  <a:pt x="3363646" y="262509"/>
                                </a:cubicBezTo>
                                <a:cubicBezTo>
                                  <a:pt x="3364154" y="261620"/>
                                  <a:pt x="3364662" y="260731"/>
                                  <a:pt x="3365170" y="260096"/>
                                </a:cubicBezTo>
                                <a:cubicBezTo>
                                  <a:pt x="3365678" y="259334"/>
                                  <a:pt x="3366059" y="258825"/>
                                  <a:pt x="3366567" y="258318"/>
                                </a:cubicBezTo>
                                <a:cubicBezTo>
                                  <a:pt x="3367075" y="257937"/>
                                  <a:pt x="3367583" y="257556"/>
                                  <a:pt x="3368091" y="257175"/>
                                </a:cubicBezTo>
                                <a:cubicBezTo>
                                  <a:pt x="3368599" y="256794"/>
                                  <a:pt x="3368980" y="256667"/>
                                  <a:pt x="3369488" y="256413"/>
                                </a:cubicBezTo>
                                <a:cubicBezTo>
                                  <a:pt x="3369996" y="256159"/>
                                  <a:pt x="3370504" y="256032"/>
                                  <a:pt x="3371012" y="255777"/>
                                </a:cubicBezTo>
                                <a:cubicBezTo>
                                  <a:pt x="3371393" y="255524"/>
                                  <a:pt x="3371901" y="255397"/>
                                  <a:pt x="3372409" y="255143"/>
                                </a:cubicBezTo>
                                <a:cubicBezTo>
                                  <a:pt x="3372917" y="254888"/>
                                  <a:pt x="3373425" y="254635"/>
                                  <a:pt x="3373933" y="254253"/>
                                </a:cubicBezTo>
                                <a:cubicBezTo>
                                  <a:pt x="3374314" y="253873"/>
                                  <a:pt x="3374822" y="253492"/>
                                  <a:pt x="3375330" y="253111"/>
                                </a:cubicBezTo>
                                <a:cubicBezTo>
                                  <a:pt x="3375838" y="252602"/>
                                  <a:pt x="3376346" y="252095"/>
                                  <a:pt x="3376854" y="251460"/>
                                </a:cubicBezTo>
                                <a:cubicBezTo>
                                  <a:pt x="3377235" y="250951"/>
                                  <a:pt x="3377743" y="250317"/>
                                  <a:pt x="3378251" y="249809"/>
                                </a:cubicBezTo>
                                <a:cubicBezTo>
                                  <a:pt x="3378759" y="249174"/>
                                  <a:pt x="3379267" y="248538"/>
                                  <a:pt x="3379775" y="248031"/>
                                </a:cubicBezTo>
                                <a:cubicBezTo>
                                  <a:pt x="3380156" y="247523"/>
                                  <a:pt x="3380664" y="247014"/>
                                  <a:pt x="3381172" y="246634"/>
                                </a:cubicBezTo>
                                <a:cubicBezTo>
                                  <a:pt x="3381680" y="246252"/>
                                  <a:pt x="3382188" y="245999"/>
                                  <a:pt x="3382696" y="245745"/>
                                </a:cubicBezTo>
                                <a:cubicBezTo>
                                  <a:pt x="3383077" y="245490"/>
                                  <a:pt x="3383585" y="245363"/>
                                  <a:pt x="3384093" y="245110"/>
                                </a:cubicBezTo>
                                <a:cubicBezTo>
                                  <a:pt x="3384601" y="244983"/>
                                  <a:pt x="3385109" y="244983"/>
                                  <a:pt x="3385617" y="244856"/>
                                </a:cubicBezTo>
                                <a:cubicBezTo>
                                  <a:pt x="3385998" y="244856"/>
                                  <a:pt x="3386506" y="244856"/>
                                  <a:pt x="3387014" y="244728"/>
                                </a:cubicBezTo>
                                <a:cubicBezTo>
                                  <a:pt x="3387522" y="244728"/>
                                  <a:pt x="3388030" y="244728"/>
                                  <a:pt x="3388411" y="244728"/>
                                </a:cubicBezTo>
                                <a:cubicBezTo>
                                  <a:pt x="3388919" y="244728"/>
                                  <a:pt x="3389427" y="244601"/>
                                  <a:pt x="3389935" y="244601"/>
                                </a:cubicBezTo>
                                <a:cubicBezTo>
                                  <a:pt x="3390443" y="244601"/>
                                  <a:pt x="3390951" y="244728"/>
                                  <a:pt x="3391332" y="244728"/>
                                </a:cubicBezTo>
                                <a:cubicBezTo>
                                  <a:pt x="3391840" y="244728"/>
                                  <a:pt x="3392348" y="244728"/>
                                  <a:pt x="3392856" y="244856"/>
                                </a:cubicBezTo>
                                <a:cubicBezTo>
                                  <a:pt x="3393364" y="244856"/>
                                  <a:pt x="3393872" y="244856"/>
                                  <a:pt x="3394253" y="244983"/>
                                </a:cubicBezTo>
                                <a:cubicBezTo>
                                  <a:pt x="3394761" y="244983"/>
                                  <a:pt x="3395269" y="244983"/>
                                  <a:pt x="3395777" y="244983"/>
                                </a:cubicBezTo>
                                <a:cubicBezTo>
                                  <a:pt x="3396285" y="244983"/>
                                  <a:pt x="3396793" y="244983"/>
                                  <a:pt x="3397174" y="244983"/>
                                </a:cubicBezTo>
                                <a:cubicBezTo>
                                  <a:pt x="3397682" y="244856"/>
                                  <a:pt x="3398190" y="244856"/>
                                  <a:pt x="3398698" y="244856"/>
                                </a:cubicBezTo>
                                <a:cubicBezTo>
                                  <a:pt x="3399206" y="244728"/>
                                  <a:pt x="3399714" y="244728"/>
                                  <a:pt x="3400095" y="244601"/>
                                </a:cubicBezTo>
                                <a:cubicBezTo>
                                  <a:pt x="3400603" y="244601"/>
                                  <a:pt x="3401111" y="244601"/>
                                  <a:pt x="3401619" y="244601"/>
                                </a:cubicBezTo>
                                <a:cubicBezTo>
                                  <a:pt x="3402127" y="244601"/>
                                  <a:pt x="3402635" y="244601"/>
                                  <a:pt x="3403016" y="244601"/>
                                </a:cubicBezTo>
                                <a:cubicBezTo>
                                  <a:pt x="3403524" y="244601"/>
                                  <a:pt x="3404032" y="244728"/>
                                  <a:pt x="3404540" y="244728"/>
                                </a:cubicBezTo>
                                <a:cubicBezTo>
                                  <a:pt x="3405048" y="244856"/>
                                  <a:pt x="3405429" y="244856"/>
                                  <a:pt x="3405937" y="244983"/>
                                </a:cubicBezTo>
                                <a:cubicBezTo>
                                  <a:pt x="3406445" y="244983"/>
                                  <a:pt x="3406953" y="245110"/>
                                  <a:pt x="3407461" y="245110"/>
                                </a:cubicBezTo>
                                <a:cubicBezTo>
                                  <a:pt x="3407969" y="245237"/>
                                  <a:pt x="3408350" y="245237"/>
                                  <a:pt x="3408858" y="245237"/>
                                </a:cubicBezTo>
                                <a:cubicBezTo>
                                  <a:pt x="3409366" y="245363"/>
                                  <a:pt x="3409874" y="245363"/>
                                  <a:pt x="3410382" y="245363"/>
                                </a:cubicBezTo>
                                <a:cubicBezTo>
                                  <a:pt x="3410890" y="245363"/>
                                  <a:pt x="3411271" y="245363"/>
                                  <a:pt x="3411779" y="245363"/>
                                </a:cubicBezTo>
                                <a:cubicBezTo>
                                  <a:pt x="3412287" y="245363"/>
                                  <a:pt x="3412795" y="245363"/>
                                  <a:pt x="3413303" y="245363"/>
                                </a:cubicBezTo>
                                <a:cubicBezTo>
                                  <a:pt x="3413811" y="245363"/>
                                  <a:pt x="3414192" y="245363"/>
                                  <a:pt x="3414700" y="245363"/>
                                </a:cubicBezTo>
                                <a:cubicBezTo>
                                  <a:pt x="3415208" y="245363"/>
                                  <a:pt x="3415716" y="245490"/>
                                  <a:pt x="3416224" y="245490"/>
                                </a:cubicBezTo>
                                <a:cubicBezTo>
                                  <a:pt x="3416732" y="245490"/>
                                  <a:pt x="3417113" y="245490"/>
                                  <a:pt x="3417621" y="245490"/>
                                </a:cubicBezTo>
                                <a:cubicBezTo>
                                  <a:pt x="3418129" y="245490"/>
                                  <a:pt x="3418637" y="245490"/>
                                  <a:pt x="3419145" y="245490"/>
                                </a:cubicBezTo>
                                <a:cubicBezTo>
                                  <a:pt x="3419653" y="245490"/>
                                  <a:pt x="3420034" y="245490"/>
                                  <a:pt x="3420542" y="245490"/>
                                </a:cubicBezTo>
                                <a:cubicBezTo>
                                  <a:pt x="3421050" y="245490"/>
                                  <a:pt x="3421558" y="245363"/>
                                  <a:pt x="3422066" y="245363"/>
                                </a:cubicBezTo>
                                <a:cubicBezTo>
                                  <a:pt x="3422447" y="245237"/>
                                  <a:pt x="3422955" y="245237"/>
                                  <a:pt x="3423463" y="245110"/>
                                </a:cubicBezTo>
                                <a:cubicBezTo>
                                  <a:pt x="3423971" y="245110"/>
                                  <a:pt x="3424479" y="245110"/>
                                  <a:pt x="3424987" y="244983"/>
                                </a:cubicBezTo>
                                <a:cubicBezTo>
                                  <a:pt x="3425368" y="244983"/>
                                  <a:pt x="3425876" y="244983"/>
                                  <a:pt x="3426384" y="244983"/>
                                </a:cubicBezTo>
                                <a:cubicBezTo>
                                  <a:pt x="3426892" y="245110"/>
                                  <a:pt x="3427400" y="245110"/>
                                  <a:pt x="3427908" y="245237"/>
                                </a:cubicBezTo>
                                <a:cubicBezTo>
                                  <a:pt x="3428289" y="245363"/>
                                  <a:pt x="3428797" y="245490"/>
                                  <a:pt x="3429305" y="245618"/>
                                </a:cubicBezTo>
                                <a:cubicBezTo>
                                  <a:pt x="3429813" y="245618"/>
                                  <a:pt x="3430321" y="245745"/>
                                  <a:pt x="3430829" y="245872"/>
                                </a:cubicBezTo>
                                <a:cubicBezTo>
                                  <a:pt x="3431210" y="245999"/>
                                  <a:pt x="3431718" y="245999"/>
                                  <a:pt x="3432226" y="245999"/>
                                </a:cubicBezTo>
                                <a:cubicBezTo>
                                  <a:pt x="3432734" y="245999"/>
                                  <a:pt x="3433242" y="245999"/>
                                  <a:pt x="3433750" y="245999"/>
                                </a:cubicBezTo>
                                <a:cubicBezTo>
                                  <a:pt x="3434131" y="245999"/>
                                  <a:pt x="3434639" y="245999"/>
                                  <a:pt x="3435147" y="245872"/>
                                </a:cubicBezTo>
                                <a:cubicBezTo>
                                  <a:pt x="3435655" y="245745"/>
                                  <a:pt x="3436163" y="245745"/>
                                  <a:pt x="3436671" y="245618"/>
                                </a:cubicBezTo>
                                <a:cubicBezTo>
                                  <a:pt x="3437052" y="245618"/>
                                  <a:pt x="3437560" y="245490"/>
                                  <a:pt x="3438068" y="245490"/>
                                </a:cubicBezTo>
                                <a:cubicBezTo>
                                  <a:pt x="3438576" y="245363"/>
                                  <a:pt x="3439084" y="245363"/>
                                  <a:pt x="3439465" y="245363"/>
                                </a:cubicBezTo>
                                <a:cubicBezTo>
                                  <a:pt x="3439973" y="245363"/>
                                  <a:pt x="3440481" y="245363"/>
                                  <a:pt x="3440989" y="245363"/>
                                </a:cubicBezTo>
                                <a:cubicBezTo>
                                  <a:pt x="3441497" y="245363"/>
                                  <a:pt x="3442005" y="245363"/>
                                  <a:pt x="3442386" y="245363"/>
                                </a:cubicBezTo>
                                <a:cubicBezTo>
                                  <a:pt x="3442894" y="245363"/>
                                  <a:pt x="3443402" y="245363"/>
                                  <a:pt x="3443910" y="245237"/>
                                </a:cubicBezTo>
                                <a:cubicBezTo>
                                  <a:pt x="3444418" y="245110"/>
                                  <a:pt x="3444926" y="245110"/>
                                  <a:pt x="3445307" y="244856"/>
                                </a:cubicBezTo>
                                <a:cubicBezTo>
                                  <a:pt x="3445815" y="244728"/>
                                  <a:pt x="3446323" y="244475"/>
                                  <a:pt x="3446831" y="244221"/>
                                </a:cubicBezTo>
                                <a:cubicBezTo>
                                  <a:pt x="3447339" y="243839"/>
                                  <a:pt x="3447847" y="243459"/>
                                  <a:pt x="3448228" y="243077"/>
                                </a:cubicBezTo>
                                <a:cubicBezTo>
                                  <a:pt x="3448736" y="242570"/>
                                  <a:pt x="3449244" y="242062"/>
                                  <a:pt x="3449752" y="241553"/>
                                </a:cubicBezTo>
                                <a:cubicBezTo>
                                  <a:pt x="3450260" y="241046"/>
                                  <a:pt x="3450768" y="240538"/>
                                  <a:pt x="3451149" y="240030"/>
                                </a:cubicBezTo>
                                <a:cubicBezTo>
                                  <a:pt x="3451657" y="239522"/>
                                  <a:pt x="3452165" y="239013"/>
                                  <a:pt x="3452673" y="238633"/>
                                </a:cubicBezTo>
                                <a:cubicBezTo>
                                  <a:pt x="3453181" y="238251"/>
                                  <a:pt x="3453689" y="237998"/>
                                  <a:pt x="3454070" y="237744"/>
                                </a:cubicBezTo>
                                <a:cubicBezTo>
                                  <a:pt x="3454578" y="237489"/>
                                  <a:pt x="3455086" y="237363"/>
                                  <a:pt x="3455594" y="237236"/>
                                </a:cubicBezTo>
                                <a:cubicBezTo>
                                  <a:pt x="3456102" y="237109"/>
                                  <a:pt x="3456483" y="236982"/>
                                  <a:pt x="3456991" y="236982"/>
                                </a:cubicBezTo>
                                <a:cubicBezTo>
                                  <a:pt x="3457499" y="236855"/>
                                  <a:pt x="3458007" y="236855"/>
                                  <a:pt x="3458515" y="236855"/>
                                </a:cubicBezTo>
                                <a:cubicBezTo>
                                  <a:pt x="3459023" y="236727"/>
                                  <a:pt x="3459404" y="236600"/>
                                  <a:pt x="3459912" y="236474"/>
                                </a:cubicBezTo>
                                <a:cubicBezTo>
                                  <a:pt x="3460420" y="236347"/>
                                  <a:pt x="3460928" y="236220"/>
                                  <a:pt x="3461436" y="235965"/>
                                </a:cubicBezTo>
                                <a:cubicBezTo>
                                  <a:pt x="3461944" y="235712"/>
                                  <a:pt x="3462325" y="235458"/>
                                  <a:pt x="3462833" y="235203"/>
                                </a:cubicBezTo>
                                <a:cubicBezTo>
                                  <a:pt x="3463341" y="234950"/>
                                  <a:pt x="3463849" y="234569"/>
                                  <a:pt x="3464357" y="234314"/>
                                </a:cubicBezTo>
                                <a:cubicBezTo>
                                  <a:pt x="3464865" y="233934"/>
                                  <a:pt x="3465246" y="233552"/>
                                  <a:pt x="3465754" y="233299"/>
                                </a:cubicBezTo>
                                <a:cubicBezTo>
                                  <a:pt x="3466262" y="233045"/>
                                  <a:pt x="3466770" y="232663"/>
                                  <a:pt x="3467278" y="232537"/>
                                </a:cubicBezTo>
                                <a:cubicBezTo>
                                  <a:pt x="3467786" y="232283"/>
                                  <a:pt x="3468167" y="232028"/>
                                  <a:pt x="3468675" y="231901"/>
                                </a:cubicBezTo>
                                <a:cubicBezTo>
                                  <a:pt x="3469183" y="231775"/>
                                  <a:pt x="3469691" y="231648"/>
                                  <a:pt x="3470199" y="231648"/>
                                </a:cubicBezTo>
                                <a:cubicBezTo>
                                  <a:pt x="3470707" y="231521"/>
                                  <a:pt x="3471088" y="231521"/>
                                  <a:pt x="3471596" y="231521"/>
                                </a:cubicBezTo>
                                <a:cubicBezTo>
                                  <a:pt x="3472104" y="231521"/>
                                  <a:pt x="3472612" y="231394"/>
                                  <a:pt x="3473120" y="231394"/>
                                </a:cubicBezTo>
                                <a:cubicBezTo>
                                  <a:pt x="3473501" y="231394"/>
                                  <a:pt x="3474009" y="231394"/>
                                  <a:pt x="3474517" y="231267"/>
                                </a:cubicBezTo>
                                <a:cubicBezTo>
                                  <a:pt x="3475025" y="231267"/>
                                  <a:pt x="3475533" y="231139"/>
                                  <a:pt x="3476041" y="231013"/>
                                </a:cubicBezTo>
                                <a:cubicBezTo>
                                  <a:pt x="3476422" y="231013"/>
                                  <a:pt x="3476930" y="230886"/>
                                  <a:pt x="3477438" y="230759"/>
                                </a:cubicBezTo>
                                <a:cubicBezTo>
                                  <a:pt x="3477946" y="230632"/>
                                  <a:pt x="3478454" y="230505"/>
                                  <a:pt x="3478962" y="230505"/>
                                </a:cubicBezTo>
                                <a:cubicBezTo>
                                  <a:pt x="3479343" y="230505"/>
                                  <a:pt x="3479851" y="230377"/>
                                  <a:pt x="3480359" y="230377"/>
                                </a:cubicBezTo>
                                <a:cubicBezTo>
                                  <a:pt x="3480867" y="230505"/>
                                  <a:pt x="3481375" y="230505"/>
                                  <a:pt x="3481883" y="230632"/>
                                </a:cubicBezTo>
                                <a:cubicBezTo>
                                  <a:pt x="3482264" y="230632"/>
                                  <a:pt x="3482772" y="230886"/>
                                  <a:pt x="3483280" y="231013"/>
                                </a:cubicBezTo>
                                <a:cubicBezTo>
                                  <a:pt x="3483788" y="231139"/>
                                  <a:pt x="3484296" y="231394"/>
                                  <a:pt x="3484804" y="231521"/>
                                </a:cubicBezTo>
                                <a:cubicBezTo>
                                  <a:pt x="3485185" y="231775"/>
                                  <a:pt x="3485693" y="231901"/>
                                  <a:pt x="3486201" y="232028"/>
                                </a:cubicBezTo>
                                <a:cubicBezTo>
                                  <a:pt x="3486709" y="232283"/>
                                  <a:pt x="3487217" y="232410"/>
                                  <a:pt x="3487725" y="232537"/>
                                </a:cubicBezTo>
                                <a:cubicBezTo>
                                  <a:pt x="3488106" y="232790"/>
                                  <a:pt x="3488614" y="232918"/>
                                  <a:pt x="3489122" y="232918"/>
                                </a:cubicBezTo>
                                <a:cubicBezTo>
                                  <a:pt x="3489630" y="233045"/>
                                  <a:pt x="3490138" y="233045"/>
                                  <a:pt x="3490519" y="233045"/>
                                </a:cubicBezTo>
                                <a:cubicBezTo>
                                  <a:pt x="3491027" y="233172"/>
                                  <a:pt x="3491535" y="233172"/>
                                  <a:pt x="3492043" y="233172"/>
                                </a:cubicBezTo>
                                <a:cubicBezTo>
                                  <a:pt x="3492551" y="233172"/>
                                  <a:pt x="3493059" y="233045"/>
                                  <a:pt x="3493440" y="233045"/>
                                </a:cubicBezTo>
                                <a:cubicBezTo>
                                  <a:pt x="3493948" y="233045"/>
                                  <a:pt x="3494456" y="232918"/>
                                  <a:pt x="3494964" y="232918"/>
                                </a:cubicBezTo>
                                <a:cubicBezTo>
                                  <a:pt x="3495472" y="232790"/>
                                  <a:pt x="3495980" y="232790"/>
                                  <a:pt x="3496361" y="232663"/>
                                </a:cubicBezTo>
                                <a:cubicBezTo>
                                  <a:pt x="3496869" y="232663"/>
                                  <a:pt x="3497377" y="232537"/>
                                  <a:pt x="3497885" y="232537"/>
                                </a:cubicBezTo>
                                <a:cubicBezTo>
                                  <a:pt x="3498393" y="232410"/>
                                  <a:pt x="3498901" y="232410"/>
                                  <a:pt x="3499282" y="232283"/>
                                </a:cubicBezTo>
                                <a:cubicBezTo>
                                  <a:pt x="3499790" y="232283"/>
                                  <a:pt x="3500298" y="232283"/>
                                  <a:pt x="3500806" y="232156"/>
                                </a:cubicBezTo>
                                <a:cubicBezTo>
                                  <a:pt x="3501314" y="232156"/>
                                  <a:pt x="3501822" y="232156"/>
                                  <a:pt x="3502203" y="232156"/>
                                </a:cubicBezTo>
                                <a:cubicBezTo>
                                  <a:pt x="3502711" y="232156"/>
                                  <a:pt x="3503219" y="232283"/>
                                  <a:pt x="3503727" y="232283"/>
                                </a:cubicBezTo>
                                <a:cubicBezTo>
                                  <a:pt x="3504235" y="232283"/>
                                  <a:pt x="3504743" y="232410"/>
                                  <a:pt x="3505124" y="232537"/>
                                </a:cubicBezTo>
                                <a:cubicBezTo>
                                  <a:pt x="3505632" y="232537"/>
                                  <a:pt x="3506140" y="232663"/>
                                  <a:pt x="3506648" y="232790"/>
                                </a:cubicBezTo>
                                <a:cubicBezTo>
                                  <a:pt x="3507156" y="232918"/>
                                  <a:pt x="3507537" y="233045"/>
                                  <a:pt x="3508045" y="233172"/>
                                </a:cubicBezTo>
                                <a:cubicBezTo>
                                  <a:pt x="3508553" y="233425"/>
                                  <a:pt x="3509061" y="233552"/>
                                  <a:pt x="3509569" y="233680"/>
                                </a:cubicBezTo>
                                <a:cubicBezTo>
                                  <a:pt x="3510077" y="233807"/>
                                  <a:pt x="3510458" y="233934"/>
                                  <a:pt x="3510966" y="234188"/>
                                </a:cubicBezTo>
                                <a:cubicBezTo>
                                  <a:pt x="3511474" y="234314"/>
                                  <a:pt x="3511982" y="234442"/>
                                  <a:pt x="3512490" y="234569"/>
                                </a:cubicBezTo>
                                <a:cubicBezTo>
                                  <a:pt x="3512998" y="234823"/>
                                  <a:pt x="3513379" y="234950"/>
                                  <a:pt x="3513887" y="235203"/>
                                </a:cubicBezTo>
                                <a:cubicBezTo>
                                  <a:pt x="3514395" y="235331"/>
                                  <a:pt x="3514903" y="235585"/>
                                  <a:pt x="3515411" y="235838"/>
                                </a:cubicBezTo>
                                <a:cubicBezTo>
                                  <a:pt x="3515919" y="235965"/>
                                  <a:pt x="3516300" y="236220"/>
                                  <a:pt x="3516808" y="236474"/>
                                </a:cubicBezTo>
                                <a:cubicBezTo>
                                  <a:pt x="3517316" y="236727"/>
                                  <a:pt x="3517824" y="236982"/>
                                  <a:pt x="3518332" y="237236"/>
                                </a:cubicBezTo>
                                <a:cubicBezTo>
                                  <a:pt x="3518840" y="237489"/>
                                  <a:pt x="3519221" y="237744"/>
                                  <a:pt x="3519729" y="238125"/>
                                </a:cubicBezTo>
                                <a:cubicBezTo>
                                  <a:pt x="3520237" y="238378"/>
                                  <a:pt x="3520745" y="238760"/>
                                  <a:pt x="3521253" y="239013"/>
                                </a:cubicBezTo>
                                <a:cubicBezTo>
                                  <a:pt x="3521761" y="239395"/>
                                  <a:pt x="3522142" y="239775"/>
                                  <a:pt x="3522650" y="240157"/>
                                </a:cubicBezTo>
                                <a:cubicBezTo>
                                  <a:pt x="3523158" y="240411"/>
                                  <a:pt x="3523666" y="240919"/>
                                  <a:pt x="3524174" y="241300"/>
                                </a:cubicBezTo>
                                <a:cubicBezTo>
                                  <a:pt x="3524555" y="241681"/>
                                  <a:pt x="3525063" y="242188"/>
                                  <a:pt x="3525571" y="242570"/>
                                </a:cubicBezTo>
                                <a:cubicBezTo>
                                  <a:pt x="3526079" y="243077"/>
                                  <a:pt x="3526587" y="243586"/>
                                  <a:pt x="3527095" y="244094"/>
                                </a:cubicBezTo>
                                <a:cubicBezTo>
                                  <a:pt x="3527476" y="244601"/>
                                  <a:pt x="3527984" y="245110"/>
                                  <a:pt x="3528492" y="245745"/>
                                </a:cubicBezTo>
                                <a:cubicBezTo>
                                  <a:pt x="3529000" y="246252"/>
                                  <a:pt x="3529508" y="246888"/>
                                  <a:pt x="3530016" y="247396"/>
                                </a:cubicBezTo>
                                <a:cubicBezTo>
                                  <a:pt x="3530397" y="248031"/>
                                  <a:pt x="3530905" y="248665"/>
                                  <a:pt x="3531413" y="249174"/>
                                </a:cubicBezTo>
                                <a:cubicBezTo>
                                  <a:pt x="3531921" y="249809"/>
                                  <a:pt x="3532429" y="250317"/>
                                  <a:pt x="3532937" y="250951"/>
                                </a:cubicBezTo>
                                <a:cubicBezTo>
                                  <a:pt x="3533318" y="251460"/>
                                  <a:pt x="3533826" y="251968"/>
                                  <a:pt x="3534334" y="252475"/>
                                </a:cubicBezTo>
                                <a:cubicBezTo>
                                  <a:pt x="3534842" y="252984"/>
                                  <a:pt x="3535350" y="253492"/>
                                  <a:pt x="3535858" y="253873"/>
                                </a:cubicBezTo>
                                <a:cubicBezTo>
                                  <a:pt x="3536239" y="254381"/>
                                  <a:pt x="3536747" y="254762"/>
                                  <a:pt x="3537255" y="255270"/>
                                </a:cubicBezTo>
                                <a:cubicBezTo>
                                  <a:pt x="3537763" y="255650"/>
                                  <a:pt x="3538271" y="256159"/>
                                  <a:pt x="3538779" y="256539"/>
                                </a:cubicBezTo>
                                <a:cubicBezTo>
                                  <a:pt x="3539160" y="257048"/>
                                  <a:pt x="3539668" y="257556"/>
                                  <a:pt x="3540176" y="258063"/>
                                </a:cubicBezTo>
                                <a:cubicBezTo>
                                  <a:pt x="3540684" y="258445"/>
                                  <a:pt x="3541192" y="258952"/>
                                  <a:pt x="3541573" y="259461"/>
                                </a:cubicBezTo>
                                <a:cubicBezTo>
                                  <a:pt x="3542081" y="259969"/>
                                  <a:pt x="3542589" y="260476"/>
                                  <a:pt x="3543097" y="260985"/>
                                </a:cubicBezTo>
                                <a:cubicBezTo>
                                  <a:pt x="3543605" y="261493"/>
                                  <a:pt x="3544113" y="262127"/>
                                  <a:pt x="3544494" y="262636"/>
                                </a:cubicBezTo>
                                <a:cubicBezTo>
                                  <a:pt x="3545002" y="263144"/>
                                  <a:pt x="3545510" y="263651"/>
                                  <a:pt x="3546018" y="264160"/>
                                </a:cubicBezTo>
                                <a:cubicBezTo>
                                  <a:pt x="3546526" y="264668"/>
                                  <a:pt x="3547034" y="265175"/>
                                  <a:pt x="3547415" y="265557"/>
                                </a:cubicBezTo>
                                <a:cubicBezTo>
                                  <a:pt x="3547923" y="265938"/>
                                  <a:pt x="3548431" y="266319"/>
                                  <a:pt x="3548939" y="266700"/>
                                </a:cubicBezTo>
                                <a:cubicBezTo>
                                  <a:pt x="3549447" y="267081"/>
                                  <a:pt x="3549955" y="267462"/>
                                  <a:pt x="3550336" y="267715"/>
                                </a:cubicBezTo>
                                <a:cubicBezTo>
                                  <a:pt x="3550844" y="268097"/>
                                  <a:pt x="3551352" y="268350"/>
                                  <a:pt x="3551860" y="268605"/>
                                </a:cubicBezTo>
                                <a:cubicBezTo>
                                  <a:pt x="3552368" y="268859"/>
                                  <a:pt x="3552876" y="268986"/>
                                  <a:pt x="3553257" y="269239"/>
                                </a:cubicBezTo>
                                <a:cubicBezTo>
                                  <a:pt x="3553765" y="269367"/>
                                  <a:pt x="3554273" y="269621"/>
                                  <a:pt x="3554781" y="269748"/>
                                </a:cubicBezTo>
                                <a:cubicBezTo>
                                  <a:pt x="3555289" y="269875"/>
                                  <a:pt x="3555670" y="270001"/>
                                  <a:pt x="3556178" y="270128"/>
                                </a:cubicBezTo>
                                <a:cubicBezTo>
                                  <a:pt x="3556686" y="270256"/>
                                  <a:pt x="3557194" y="270510"/>
                                  <a:pt x="3557702" y="270510"/>
                                </a:cubicBezTo>
                                <a:cubicBezTo>
                                  <a:pt x="3558210" y="270637"/>
                                  <a:pt x="3558591" y="270763"/>
                                  <a:pt x="3559099" y="270890"/>
                                </a:cubicBezTo>
                                <a:cubicBezTo>
                                  <a:pt x="3559607" y="271018"/>
                                  <a:pt x="3560115" y="271145"/>
                                  <a:pt x="3560623" y="271145"/>
                                </a:cubicBezTo>
                                <a:cubicBezTo>
                                  <a:pt x="3561131" y="271145"/>
                                  <a:pt x="3561512" y="271145"/>
                                  <a:pt x="3562020" y="271018"/>
                                </a:cubicBezTo>
                                <a:cubicBezTo>
                                  <a:pt x="3562528" y="271018"/>
                                  <a:pt x="3563036" y="270890"/>
                                  <a:pt x="3563544" y="270763"/>
                                </a:cubicBezTo>
                                <a:cubicBezTo>
                                  <a:pt x="3564052" y="270763"/>
                                  <a:pt x="3564433" y="270510"/>
                                  <a:pt x="3564941" y="270510"/>
                                </a:cubicBezTo>
                                <a:cubicBezTo>
                                  <a:pt x="3565449" y="270510"/>
                                  <a:pt x="3565957" y="270510"/>
                                  <a:pt x="3566465" y="270637"/>
                                </a:cubicBezTo>
                                <a:cubicBezTo>
                                  <a:pt x="3566973" y="270637"/>
                                  <a:pt x="3567354" y="270890"/>
                                  <a:pt x="3567862" y="271018"/>
                                </a:cubicBezTo>
                                <a:cubicBezTo>
                                  <a:pt x="3568370" y="271145"/>
                                  <a:pt x="3568878" y="271399"/>
                                  <a:pt x="3569386" y="271652"/>
                                </a:cubicBezTo>
                                <a:cubicBezTo>
                                  <a:pt x="3569894" y="271780"/>
                                  <a:pt x="3570275" y="272034"/>
                                  <a:pt x="3570783" y="272288"/>
                                </a:cubicBezTo>
                                <a:cubicBezTo>
                                  <a:pt x="3571291" y="272414"/>
                                  <a:pt x="3571799" y="272669"/>
                                  <a:pt x="3572307" y="272669"/>
                                </a:cubicBezTo>
                                <a:cubicBezTo>
                                  <a:pt x="3572688" y="272796"/>
                                  <a:pt x="3573196" y="272923"/>
                                  <a:pt x="3573704" y="272923"/>
                                </a:cubicBezTo>
                                <a:cubicBezTo>
                                  <a:pt x="3574212" y="272923"/>
                                  <a:pt x="3574720" y="272923"/>
                                  <a:pt x="3575228" y="272923"/>
                                </a:cubicBezTo>
                                <a:cubicBezTo>
                                  <a:pt x="3575609" y="272796"/>
                                  <a:pt x="3576117" y="272669"/>
                                  <a:pt x="3576625" y="272542"/>
                                </a:cubicBezTo>
                                <a:cubicBezTo>
                                  <a:pt x="3577133" y="272414"/>
                                  <a:pt x="3577641" y="272288"/>
                                  <a:pt x="3578149" y="272161"/>
                                </a:cubicBezTo>
                                <a:cubicBezTo>
                                  <a:pt x="3578530" y="271907"/>
                                  <a:pt x="3579038" y="271652"/>
                                  <a:pt x="3579546" y="271525"/>
                                </a:cubicBezTo>
                                <a:cubicBezTo>
                                  <a:pt x="3580054" y="271272"/>
                                  <a:pt x="3580562" y="271145"/>
                                  <a:pt x="3581070" y="271018"/>
                                </a:cubicBezTo>
                                <a:cubicBezTo>
                                  <a:pt x="3581451" y="270763"/>
                                  <a:pt x="3581959" y="270510"/>
                                  <a:pt x="3582467" y="270383"/>
                                </a:cubicBezTo>
                                <a:cubicBezTo>
                                  <a:pt x="3582975" y="270128"/>
                                  <a:pt x="3583483" y="269875"/>
                                  <a:pt x="3583991" y="269621"/>
                                </a:cubicBezTo>
                                <a:cubicBezTo>
                                  <a:pt x="3584372" y="269239"/>
                                  <a:pt x="3584880" y="268986"/>
                                  <a:pt x="3585388" y="268477"/>
                                </a:cubicBezTo>
                                <a:cubicBezTo>
                                  <a:pt x="3585896" y="267970"/>
                                  <a:pt x="3586404" y="267335"/>
                                  <a:pt x="3586912" y="266700"/>
                                </a:cubicBezTo>
                                <a:cubicBezTo>
                                  <a:pt x="3587293" y="265938"/>
                                  <a:pt x="3587801" y="265175"/>
                                  <a:pt x="3588309" y="264287"/>
                                </a:cubicBezTo>
                                <a:cubicBezTo>
                                  <a:pt x="3588817" y="263525"/>
                                  <a:pt x="3589325" y="262509"/>
                                  <a:pt x="3589706" y="261747"/>
                                </a:cubicBezTo>
                                <a:cubicBezTo>
                                  <a:pt x="3590214" y="260858"/>
                                  <a:pt x="3590722" y="259969"/>
                                  <a:pt x="3591230" y="259080"/>
                                </a:cubicBezTo>
                                <a:cubicBezTo>
                                  <a:pt x="3591738" y="258318"/>
                                  <a:pt x="3592246" y="257683"/>
                                  <a:pt x="3592627" y="257048"/>
                                </a:cubicBezTo>
                                <a:cubicBezTo>
                                  <a:pt x="3593135" y="256413"/>
                                  <a:pt x="3593643" y="255905"/>
                                  <a:pt x="3594151" y="255397"/>
                                </a:cubicBezTo>
                                <a:cubicBezTo>
                                  <a:pt x="3594659" y="254762"/>
                                  <a:pt x="3595167" y="254381"/>
                                  <a:pt x="3595548" y="253873"/>
                                </a:cubicBezTo>
                                <a:cubicBezTo>
                                  <a:pt x="3596056" y="253492"/>
                                  <a:pt x="3596564" y="252984"/>
                                  <a:pt x="3597072" y="252602"/>
                                </a:cubicBezTo>
                                <a:cubicBezTo>
                                  <a:pt x="3597580" y="252095"/>
                                  <a:pt x="3598088" y="251713"/>
                                  <a:pt x="3598469" y="251206"/>
                                </a:cubicBezTo>
                                <a:cubicBezTo>
                                  <a:pt x="3598977" y="250698"/>
                                  <a:pt x="3599485" y="250189"/>
                                  <a:pt x="3599993" y="249682"/>
                                </a:cubicBezTo>
                                <a:cubicBezTo>
                                  <a:pt x="3600501" y="249174"/>
                                  <a:pt x="3601009" y="248538"/>
                                  <a:pt x="3601390" y="247903"/>
                                </a:cubicBezTo>
                                <a:cubicBezTo>
                                  <a:pt x="3601898" y="247396"/>
                                  <a:pt x="3602406" y="246761"/>
                                  <a:pt x="3602914" y="246125"/>
                                </a:cubicBezTo>
                                <a:cubicBezTo>
                                  <a:pt x="3603422" y="245618"/>
                                  <a:pt x="3603930" y="244983"/>
                                  <a:pt x="3604311" y="244475"/>
                                </a:cubicBezTo>
                                <a:cubicBezTo>
                                  <a:pt x="3604819" y="243839"/>
                                  <a:pt x="3605327" y="243332"/>
                                  <a:pt x="3605835" y="242697"/>
                                </a:cubicBezTo>
                                <a:cubicBezTo>
                                  <a:pt x="3606343" y="242188"/>
                                  <a:pt x="3606724" y="241681"/>
                                  <a:pt x="3607232" y="241173"/>
                                </a:cubicBezTo>
                                <a:cubicBezTo>
                                  <a:pt x="3607740" y="240538"/>
                                  <a:pt x="3608248" y="240030"/>
                                  <a:pt x="3608756" y="239522"/>
                                </a:cubicBezTo>
                                <a:cubicBezTo>
                                  <a:pt x="3609264" y="238887"/>
                                  <a:pt x="3609645" y="238378"/>
                                  <a:pt x="3610153" y="237744"/>
                                </a:cubicBezTo>
                                <a:cubicBezTo>
                                  <a:pt x="3610661" y="237109"/>
                                  <a:pt x="3611169" y="236474"/>
                                  <a:pt x="3611677" y="235838"/>
                                </a:cubicBezTo>
                                <a:cubicBezTo>
                                  <a:pt x="3612185" y="235076"/>
                                  <a:pt x="3612566" y="234314"/>
                                  <a:pt x="3613074" y="233552"/>
                                </a:cubicBezTo>
                                <a:cubicBezTo>
                                  <a:pt x="3613582" y="232790"/>
                                  <a:pt x="3614090" y="231901"/>
                                  <a:pt x="3614598" y="231013"/>
                                </a:cubicBezTo>
                                <a:cubicBezTo>
                                  <a:pt x="3615106" y="230250"/>
                                  <a:pt x="3615487" y="229362"/>
                                  <a:pt x="3615995" y="228600"/>
                                </a:cubicBezTo>
                                <a:cubicBezTo>
                                  <a:pt x="3616503" y="227838"/>
                                  <a:pt x="3617011" y="226949"/>
                                  <a:pt x="3617519" y="226187"/>
                                </a:cubicBezTo>
                                <a:cubicBezTo>
                                  <a:pt x="3618027" y="225551"/>
                                  <a:pt x="3618408" y="224789"/>
                                  <a:pt x="3618916" y="224282"/>
                                </a:cubicBezTo>
                                <a:cubicBezTo>
                                  <a:pt x="3619424" y="223647"/>
                                  <a:pt x="3619932" y="223138"/>
                                  <a:pt x="3620440" y="222758"/>
                                </a:cubicBezTo>
                                <a:cubicBezTo>
                                  <a:pt x="3620948" y="222250"/>
                                  <a:pt x="3621329" y="221869"/>
                                  <a:pt x="3621837" y="221614"/>
                                </a:cubicBezTo>
                                <a:cubicBezTo>
                                  <a:pt x="3622345" y="221234"/>
                                  <a:pt x="3622853" y="221107"/>
                                  <a:pt x="3623361" y="220852"/>
                                </a:cubicBezTo>
                                <a:cubicBezTo>
                                  <a:pt x="3623742" y="220725"/>
                                  <a:pt x="3624250" y="220725"/>
                                  <a:pt x="3624758" y="220599"/>
                                </a:cubicBezTo>
                                <a:cubicBezTo>
                                  <a:pt x="3625266" y="220599"/>
                                  <a:pt x="3625774" y="220725"/>
                                  <a:pt x="3626282" y="220725"/>
                                </a:cubicBezTo>
                                <a:cubicBezTo>
                                  <a:pt x="3626663" y="220852"/>
                                  <a:pt x="3627171" y="220980"/>
                                  <a:pt x="3627679" y="221234"/>
                                </a:cubicBezTo>
                                <a:cubicBezTo>
                                  <a:pt x="3628187" y="221488"/>
                                  <a:pt x="3628695" y="221869"/>
                                  <a:pt x="3629203" y="222250"/>
                                </a:cubicBezTo>
                                <a:cubicBezTo>
                                  <a:pt x="3629584" y="222631"/>
                                  <a:pt x="3630092" y="223138"/>
                                  <a:pt x="3630600" y="223647"/>
                                </a:cubicBezTo>
                                <a:cubicBezTo>
                                  <a:pt x="3631108" y="224155"/>
                                  <a:pt x="3631616" y="224917"/>
                                  <a:pt x="3632124" y="225551"/>
                                </a:cubicBezTo>
                                <a:cubicBezTo>
                                  <a:pt x="3632505" y="226187"/>
                                  <a:pt x="3633013" y="226949"/>
                                  <a:pt x="3633521" y="227711"/>
                                </a:cubicBezTo>
                                <a:cubicBezTo>
                                  <a:pt x="3634029" y="228346"/>
                                  <a:pt x="3634537" y="229108"/>
                                  <a:pt x="3635045" y="229615"/>
                                </a:cubicBezTo>
                                <a:cubicBezTo>
                                  <a:pt x="3635426" y="230250"/>
                                  <a:pt x="3635934" y="230759"/>
                                  <a:pt x="3636442" y="231267"/>
                                </a:cubicBezTo>
                                <a:cubicBezTo>
                                  <a:pt x="3636950" y="231648"/>
                                  <a:pt x="3637458" y="231901"/>
                                  <a:pt x="3637966" y="232028"/>
                                </a:cubicBezTo>
                                <a:cubicBezTo>
                                  <a:pt x="3638347" y="232283"/>
                                  <a:pt x="3638855" y="232410"/>
                                  <a:pt x="3639363" y="232410"/>
                                </a:cubicBezTo>
                                <a:cubicBezTo>
                                  <a:pt x="3639871" y="232410"/>
                                  <a:pt x="3640379" y="232410"/>
                                  <a:pt x="3640760" y="232283"/>
                                </a:cubicBezTo>
                                <a:cubicBezTo>
                                  <a:pt x="3641268" y="232283"/>
                                  <a:pt x="3641776" y="232156"/>
                                  <a:pt x="3642284" y="231901"/>
                                </a:cubicBezTo>
                                <a:cubicBezTo>
                                  <a:pt x="3642792" y="231648"/>
                                  <a:pt x="3643300" y="231394"/>
                                  <a:pt x="3643681" y="231013"/>
                                </a:cubicBezTo>
                                <a:cubicBezTo>
                                  <a:pt x="3644189" y="230632"/>
                                  <a:pt x="3644697" y="230250"/>
                                  <a:pt x="3645205" y="229488"/>
                                </a:cubicBezTo>
                                <a:cubicBezTo>
                                  <a:pt x="3645713" y="228853"/>
                                  <a:pt x="3646221" y="228092"/>
                                  <a:pt x="3646602" y="227075"/>
                                </a:cubicBezTo>
                                <a:cubicBezTo>
                                  <a:pt x="3647110" y="226060"/>
                                  <a:pt x="3647618" y="224917"/>
                                  <a:pt x="3648126" y="223520"/>
                                </a:cubicBezTo>
                                <a:cubicBezTo>
                                  <a:pt x="3648634" y="222250"/>
                                  <a:pt x="3649142" y="220725"/>
                                  <a:pt x="3649523" y="219075"/>
                                </a:cubicBezTo>
                                <a:cubicBezTo>
                                  <a:pt x="3650031" y="217424"/>
                                  <a:pt x="3650539" y="215646"/>
                                  <a:pt x="3651047" y="213868"/>
                                </a:cubicBezTo>
                                <a:cubicBezTo>
                                  <a:pt x="3651555" y="212089"/>
                                  <a:pt x="3652063" y="210312"/>
                                  <a:pt x="3652444" y="208534"/>
                                </a:cubicBezTo>
                                <a:cubicBezTo>
                                  <a:pt x="3652952" y="206883"/>
                                  <a:pt x="3653460" y="205105"/>
                                  <a:pt x="3653968" y="203453"/>
                                </a:cubicBezTo>
                                <a:cubicBezTo>
                                  <a:pt x="3654476" y="201930"/>
                                  <a:pt x="3654984" y="200406"/>
                                  <a:pt x="3655365" y="199136"/>
                                </a:cubicBezTo>
                                <a:cubicBezTo>
                                  <a:pt x="3655873" y="197738"/>
                                  <a:pt x="3656381" y="196596"/>
                                  <a:pt x="3656889" y="195580"/>
                                </a:cubicBezTo>
                                <a:cubicBezTo>
                                  <a:pt x="3657397" y="194437"/>
                                  <a:pt x="3657778" y="193421"/>
                                  <a:pt x="3658286" y="192532"/>
                                </a:cubicBezTo>
                                <a:cubicBezTo>
                                  <a:pt x="3658794" y="191643"/>
                                  <a:pt x="3659302" y="190753"/>
                                  <a:pt x="3659810" y="189864"/>
                                </a:cubicBezTo>
                                <a:cubicBezTo>
                                  <a:pt x="3660318" y="189102"/>
                                  <a:pt x="3660699" y="188213"/>
                                  <a:pt x="3661207" y="187451"/>
                                </a:cubicBezTo>
                                <a:cubicBezTo>
                                  <a:pt x="3661715" y="186563"/>
                                  <a:pt x="3662223" y="185674"/>
                                  <a:pt x="3662731" y="184785"/>
                                </a:cubicBezTo>
                                <a:cubicBezTo>
                                  <a:pt x="3663239" y="183896"/>
                                  <a:pt x="3663620" y="183007"/>
                                  <a:pt x="3664128" y="182118"/>
                                </a:cubicBezTo>
                                <a:cubicBezTo>
                                  <a:pt x="3664636" y="181228"/>
                                  <a:pt x="3665144" y="180339"/>
                                  <a:pt x="3665652" y="179577"/>
                                </a:cubicBezTo>
                                <a:cubicBezTo>
                                  <a:pt x="3666160" y="178688"/>
                                  <a:pt x="3666541" y="177926"/>
                                  <a:pt x="3667049" y="177164"/>
                                </a:cubicBezTo>
                                <a:cubicBezTo>
                                  <a:pt x="3667557" y="176275"/>
                                  <a:pt x="3668065" y="175513"/>
                                  <a:pt x="3668573" y="174878"/>
                                </a:cubicBezTo>
                                <a:cubicBezTo>
                                  <a:pt x="3669081" y="174117"/>
                                  <a:pt x="3669462" y="173482"/>
                                  <a:pt x="3669970" y="172720"/>
                                </a:cubicBezTo>
                                <a:cubicBezTo>
                                  <a:pt x="3670478" y="171958"/>
                                  <a:pt x="3670986" y="171323"/>
                                  <a:pt x="3671494" y="170561"/>
                                </a:cubicBezTo>
                                <a:cubicBezTo>
                                  <a:pt x="3672002" y="169799"/>
                                  <a:pt x="3672383" y="169037"/>
                                  <a:pt x="3672891" y="168275"/>
                                </a:cubicBezTo>
                                <a:cubicBezTo>
                                  <a:pt x="3673399" y="167513"/>
                                  <a:pt x="3673907" y="166750"/>
                                  <a:pt x="3674415" y="165862"/>
                                </a:cubicBezTo>
                                <a:cubicBezTo>
                                  <a:pt x="3674796" y="165100"/>
                                  <a:pt x="3675304" y="164338"/>
                                  <a:pt x="3675812" y="163449"/>
                                </a:cubicBezTo>
                                <a:cubicBezTo>
                                  <a:pt x="3676320" y="162687"/>
                                  <a:pt x="3676828" y="161798"/>
                                  <a:pt x="3677336" y="161036"/>
                                </a:cubicBezTo>
                                <a:cubicBezTo>
                                  <a:pt x="3677717" y="160274"/>
                                  <a:pt x="3678225" y="159512"/>
                                  <a:pt x="3678733" y="158876"/>
                                </a:cubicBezTo>
                                <a:cubicBezTo>
                                  <a:pt x="3679241" y="158114"/>
                                  <a:pt x="3679749" y="157480"/>
                                  <a:pt x="3680257" y="156972"/>
                                </a:cubicBezTo>
                                <a:cubicBezTo>
                                  <a:pt x="3680638" y="156463"/>
                                  <a:pt x="3681146" y="155956"/>
                                  <a:pt x="3681654" y="155575"/>
                                </a:cubicBezTo>
                                <a:cubicBezTo>
                                  <a:pt x="3682162" y="155194"/>
                                  <a:pt x="3682670" y="154813"/>
                                  <a:pt x="3683178" y="154559"/>
                                </a:cubicBezTo>
                                <a:cubicBezTo>
                                  <a:pt x="3683559" y="154305"/>
                                  <a:pt x="3684067" y="154177"/>
                                  <a:pt x="3684575" y="154050"/>
                                </a:cubicBezTo>
                                <a:cubicBezTo>
                                  <a:pt x="3685083" y="154050"/>
                                  <a:pt x="3685591" y="153924"/>
                                  <a:pt x="3686099" y="153924"/>
                                </a:cubicBezTo>
                                <a:cubicBezTo>
                                  <a:pt x="3686480" y="153924"/>
                                  <a:pt x="3686988" y="154050"/>
                                  <a:pt x="3687496" y="154177"/>
                                </a:cubicBezTo>
                                <a:cubicBezTo>
                                  <a:pt x="3688004" y="154177"/>
                                  <a:pt x="3688512" y="154305"/>
                                  <a:pt x="3689020" y="154432"/>
                                </a:cubicBezTo>
                                <a:cubicBezTo>
                                  <a:pt x="3689401" y="154686"/>
                                  <a:pt x="3689909" y="154813"/>
                                  <a:pt x="3690417" y="154939"/>
                                </a:cubicBezTo>
                                <a:cubicBezTo>
                                  <a:pt x="3690925" y="155067"/>
                                  <a:pt x="3691433" y="155321"/>
                                  <a:pt x="3691814" y="155448"/>
                                </a:cubicBezTo>
                                <a:cubicBezTo>
                                  <a:pt x="3692322" y="155701"/>
                                  <a:pt x="3692830" y="155828"/>
                                  <a:pt x="3693338" y="155956"/>
                                </a:cubicBezTo>
                                <a:cubicBezTo>
                                  <a:pt x="3693846" y="156210"/>
                                  <a:pt x="3694354" y="156337"/>
                                  <a:pt x="3694735" y="156463"/>
                                </a:cubicBezTo>
                                <a:cubicBezTo>
                                  <a:pt x="3695243" y="156590"/>
                                  <a:pt x="3695751" y="156718"/>
                                  <a:pt x="3696259" y="156845"/>
                                </a:cubicBezTo>
                                <a:cubicBezTo>
                                  <a:pt x="3696767" y="156972"/>
                                  <a:pt x="3697275" y="156972"/>
                                  <a:pt x="3697656" y="157099"/>
                                </a:cubicBezTo>
                                <a:cubicBezTo>
                                  <a:pt x="3698164" y="157225"/>
                                  <a:pt x="3698672" y="157225"/>
                                  <a:pt x="3699180" y="157352"/>
                                </a:cubicBezTo>
                                <a:cubicBezTo>
                                  <a:pt x="3699688" y="157480"/>
                                  <a:pt x="3700196" y="157480"/>
                                  <a:pt x="3700577" y="157607"/>
                                </a:cubicBezTo>
                                <a:cubicBezTo>
                                  <a:pt x="3701085" y="157734"/>
                                  <a:pt x="3701593" y="157988"/>
                                  <a:pt x="3702101" y="158114"/>
                                </a:cubicBezTo>
                                <a:cubicBezTo>
                                  <a:pt x="3702609" y="158242"/>
                                  <a:pt x="3703117" y="158496"/>
                                  <a:pt x="3703498" y="158750"/>
                                </a:cubicBezTo>
                                <a:cubicBezTo>
                                  <a:pt x="3704006" y="158876"/>
                                  <a:pt x="3704514" y="159131"/>
                                  <a:pt x="3705022" y="159385"/>
                                </a:cubicBezTo>
                                <a:cubicBezTo>
                                  <a:pt x="3705530" y="159638"/>
                                  <a:pt x="3706038" y="160020"/>
                                  <a:pt x="3706419" y="160274"/>
                                </a:cubicBezTo>
                                <a:cubicBezTo>
                                  <a:pt x="3706927" y="160527"/>
                                  <a:pt x="3707435" y="160782"/>
                                  <a:pt x="3707943" y="160909"/>
                                </a:cubicBezTo>
                                <a:cubicBezTo>
                                  <a:pt x="3708451" y="161163"/>
                                  <a:pt x="3708832" y="161289"/>
                                  <a:pt x="3709340" y="161289"/>
                                </a:cubicBezTo>
                                <a:cubicBezTo>
                                  <a:pt x="3709848" y="161289"/>
                                  <a:pt x="3710356" y="161289"/>
                                  <a:pt x="3710864" y="161289"/>
                                </a:cubicBezTo>
                                <a:cubicBezTo>
                                  <a:pt x="3711372" y="161163"/>
                                  <a:pt x="3711753" y="161036"/>
                                  <a:pt x="3712261" y="160909"/>
                                </a:cubicBezTo>
                                <a:cubicBezTo>
                                  <a:pt x="3712769" y="160782"/>
                                  <a:pt x="3713277" y="160655"/>
                                  <a:pt x="3713785" y="160527"/>
                                </a:cubicBezTo>
                                <a:cubicBezTo>
                                  <a:pt x="3714293" y="160400"/>
                                  <a:pt x="3714674" y="160274"/>
                                  <a:pt x="3715182" y="160274"/>
                                </a:cubicBezTo>
                                <a:cubicBezTo>
                                  <a:pt x="3715690" y="160274"/>
                                  <a:pt x="3716198" y="160400"/>
                                  <a:pt x="3716706" y="160400"/>
                                </a:cubicBezTo>
                                <a:cubicBezTo>
                                  <a:pt x="3717214" y="160527"/>
                                  <a:pt x="3717595" y="160782"/>
                                  <a:pt x="3718103" y="161036"/>
                                </a:cubicBezTo>
                                <a:cubicBezTo>
                                  <a:pt x="3718611" y="161289"/>
                                  <a:pt x="3719119" y="161544"/>
                                  <a:pt x="3719627" y="161798"/>
                                </a:cubicBezTo>
                                <a:cubicBezTo>
                                  <a:pt x="3720135" y="162178"/>
                                  <a:pt x="3720516" y="162560"/>
                                  <a:pt x="3721024" y="162940"/>
                                </a:cubicBezTo>
                                <a:cubicBezTo>
                                  <a:pt x="3721532" y="163195"/>
                                  <a:pt x="3722040" y="163575"/>
                                  <a:pt x="3722548" y="163957"/>
                                </a:cubicBezTo>
                                <a:cubicBezTo>
                                  <a:pt x="3723056" y="164338"/>
                                  <a:pt x="3723437" y="164719"/>
                                  <a:pt x="3723945" y="165100"/>
                                </a:cubicBezTo>
                                <a:cubicBezTo>
                                  <a:pt x="3724453" y="165481"/>
                                  <a:pt x="3724961" y="165862"/>
                                  <a:pt x="3725469" y="166243"/>
                                </a:cubicBezTo>
                                <a:cubicBezTo>
                                  <a:pt x="3725850" y="166624"/>
                                  <a:pt x="3726358" y="167005"/>
                                  <a:pt x="3726866" y="167386"/>
                                </a:cubicBezTo>
                                <a:cubicBezTo>
                                  <a:pt x="3727374" y="167767"/>
                                  <a:pt x="3727882" y="168148"/>
                                  <a:pt x="3728390" y="168656"/>
                                </a:cubicBezTo>
                                <a:cubicBezTo>
                                  <a:pt x="3728771" y="169037"/>
                                  <a:pt x="3729279" y="169545"/>
                                  <a:pt x="3729787" y="169925"/>
                                </a:cubicBezTo>
                                <a:cubicBezTo>
                                  <a:pt x="3730295" y="170434"/>
                                  <a:pt x="3730803" y="170942"/>
                                  <a:pt x="3731311" y="171450"/>
                                </a:cubicBezTo>
                                <a:cubicBezTo>
                                  <a:pt x="3731692" y="171958"/>
                                  <a:pt x="3732200" y="172593"/>
                                  <a:pt x="3732708" y="173100"/>
                                </a:cubicBezTo>
                                <a:cubicBezTo>
                                  <a:pt x="3733216" y="173609"/>
                                  <a:pt x="3733724" y="174244"/>
                                  <a:pt x="3734232" y="174878"/>
                                </a:cubicBezTo>
                                <a:cubicBezTo>
                                  <a:pt x="3734613" y="175513"/>
                                  <a:pt x="3735121" y="176149"/>
                                  <a:pt x="3735629" y="176657"/>
                                </a:cubicBezTo>
                                <a:cubicBezTo>
                                  <a:pt x="3736137" y="177292"/>
                                  <a:pt x="3736645" y="177800"/>
                                  <a:pt x="3737153" y="178435"/>
                                </a:cubicBezTo>
                                <a:cubicBezTo>
                                  <a:pt x="3737534" y="178943"/>
                                  <a:pt x="3738042" y="179450"/>
                                  <a:pt x="3738550" y="179959"/>
                                </a:cubicBezTo>
                                <a:cubicBezTo>
                                  <a:pt x="3739058" y="180467"/>
                                  <a:pt x="3739566" y="180975"/>
                                  <a:pt x="3740074" y="181356"/>
                                </a:cubicBezTo>
                                <a:cubicBezTo>
                                  <a:pt x="3740455" y="181863"/>
                                  <a:pt x="3740963" y="182245"/>
                                  <a:pt x="3741471" y="182625"/>
                                </a:cubicBezTo>
                                <a:cubicBezTo>
                                  <a:pt x="3741979" y="183007"/>
                                  <a:pt x="3742487" y="183388"/>
                                  <a:pt x="3742868" y="183769"/>
                                </a:cubicBezTo>
                                <a:cubicBezTo>
                                  <a:pt x="3743376" y="184150"/>
                                  <a:pt x="3743884" y="184531"/>
                                  <a:pt x="3744392" y="184912"/>
                                </a:cubicBezTo>
                                <a:cubicBezTo>
                                  <a:pt x="3744900" y="185293"/>
                                  <a:pt x="3745408" y="185547"/>
                                  <a:pt x="3745789" y="185927"/>
                                </a:cubicBezTo>
                                <a:cubicBezTo>
                                  <a:pt x="3746297" y="186309"/>
                                  <a:pt x="3746805" y="186563"/>
                                  <a:pt x="3747313" y="186944"/>
                                </a:cubicBezTo>
                                <a:cubicBezTo>
                                  <a:pt x="3747821" y="187198"/>
                                  <a:pt x="3748329" y="187578"/>
                                  <a:pt x="3748710" y="187833"/>
                                </a:cubicBezTo>
                                <a:cubicBezTo>
                                  <a:pt x="3749218" y="188087"/>
                                  <a:pt x="3749726" y="188468"/>
                                  <a:pt x="3750234" y="188722"/>
                                </a:cubicBezTo>
                                <a:cubicBezTo>
                                  <a:pt x="3750742" y="188975"/>
                                  <a:pt x="3751250" y="189357"/>
                                  <a:pt x="3751631" y="189611"/>
                                </a:cubicBezTo>
                                <a:cubicBezTo>
                                  <a:pt x="3752139" y="189992"/>
                                  <a:pt x="3752647" y="190246"/>
                                  <a:pt x="3753155" y="190626"/>
                                </a:cubicBezTo>
                                <a:cubicBezTo>
                                  <a:pt x="3753663" y="191008"/>
                                  <a:pt x="3754171" y="191262"/>
                                  <a:pt x="3754552" y="191643"/>
                                </a:cubicBezTo>
                                <a:cubicBezTo>
                                  <a:pt x="3755060" y="192024"/>
                                  <a:pt x="3755568" y="192405"/>
                                  <a:pt x="3756076" y="192659"/>
                                </a:cubicBezTo>
                                <a:cubicBezTo>
                                  <a:pt x="3756584" y="193039"/>
                                  <a:pt x="3756965" y="193294"/>
                                  <a:pt x="3757473" y="193675"/>
                                </a:cubicBezTo>
                                <a:cubicBezTo>
                                  <a:pt x="3757981" y="193928"/>
                                  <a:pt x="3758489" y="194183"/>
                                  <a:pt x="3758997" y="194437"/>
                                </a:cubicBezTo>
                                <a:cubicBezTo>
                                  <a:pt x="3759505" y="194690"/>
                                  <a:pt x="3759886" y="194945"/>
                                  <a:pt x="3760394" y="195072"/>
                                </a:cubicBezTo>
                                <a:cubicBezTo>
                                  <a:pt x="3760902" y="195199"/>
                                  <a:pt x="3761410" y="195325"/>
                                  <a:pt x="3761918" y="195452"/>
                                </a:cubicBezTo>
                                <a:cubicBezTo>
                                  <a:pt x="3762426" y="195580"/>
                                  <a:pt x="3762807" y="195707"/>
                                  <a:pt x="3763315" y="195707"/>
                                </a:cubicBezTo>
                                <a:cubicBezTo>
                                  <a:pt x="3763823" y="195834"/>
                                  <a:pt x="3764331" y="195834"/>
                                  <a:pt x="3764839" y="195961"/>
                                </a:cubicBezTo>
                                <a:cubicBezTo>
                                  <a:pt x="3765347" y="195961"/>
                                  <a:pt x="3765728" y="196088"/>
                                  <a:pt x="3766236" y="196214"/>
                                </a:cubicBezTo>
                                <a:cubicBezTo>
                                  <a:pt x="3766744" y="196214"/>
                                  <a:pt x="3767252" y="196342"/>
                                  <a:pt x="3767760" y="196342"/>
                                </a:cubicBezTo>
                                <a:cubicBezTo>
                                  <a:pt x="3768268" y="196469"/>
                                  <a:pt x="3768649" y="196596"/>
                                  <a:pt x="3769157" y="196723"/>
                                </a:cubicBezTo>
                                <a:cubicBezTo>
                                  <a:pt x="3769665" y="196850"/>
                                  <a:pt x="3770173" y="196850"/>
                                  <a:pt x="3770681" y="196976"/>
                                </a:cubicBezTo>
                                <a:cubicBezTo>
                                  <a:pt x="3771189" y="197103"/>
                                  <a:pt x="3771570" y="197103"/>
                                  <a:pt x="3772078" y="197103"/>
                                </a:cubicBezTo>
                                <a:cubicBezTo>
                                  <a:pt x="3772586" y="197103"/>
                                  <a:pt x="3773094" y="197231"/>
                                  <a:pt x="3773602" y="197231"/>
                                </a:cubicBezTo>
                                <a:cubicBezTo>
                                  <a:pt x="3774110" y="197103"/>
                                  <a:pt x="3774491" y="197103"/>
                                  <a:pt x="3774999" y="196976"/>
                                </a:cubicBezTo>
                                <a:cubicBezTo>
                                  <a:pt x="3775507" y="196850"/>
                                  <a:pt x="3776015" y="196723"/>
                                  <a:pt x="3776523" y="196596"/>
                                </a:cubicBezTo>
                                <a:cubicBezTo>
                                  <a:pt x="3776904" y="196342"/>
                                  <a:pt x="3777412" y="196088"/>
                                  <a:pt x="3777920" y="195834"/>
                                </a:cubicBezTo>
                                <a:cubicBezTo>
                                  <a:pt x="3778428" y="195580"/>
                                  <a:pt x="3778936" y="195325"/>
                                  <a:pt x="3779444" y="195072"/>
                                </a:cubicBezTo>
                                <a:cubicBezTo>
                                  <a:pt x="3779825" y="194690"/>
                                  <a:pt x="3780333" y="194310"/>
                                  <a:pt x="3780841" y="193928"/>
                                </a:cubicBezTo>
                                <a:cubicBezTo>
                                  <a:pt x="3781349" y="193548"/>
                                  <a:pt x="3781857" y="193039"/>
                                  <a:pt x="3782365" y="192532"/>
                                </a:cubicBezTo>
                                <a:cubicBezTo>
                                  <a:pt x="3782746" y="192150"/>
                                  <a:pt x="3783254" y="191643"/>
                                  <a:pt x="3783762" y="191008"/>
                                </a:cubicBezTo>
                                <a:cubicBezTo>
                                  <a:pt x="3784270" y="190500"/>
                                  <a:pt x="3784778" y="189992"/>
                                  <a:pt x="3785286" y="189357"/>
                                </a:cubicBezTo>
                                <a:cubicBezTo>
                                  <a:pt x="3785667" y="188722"/>
                                  <a:pt x="3786175" y="188213"/>
                                  <a:pt x="3786683" y="187578"/>
                                </a:cubicBezTo>
                                <a:cubicBezTo>
                                  <a:pt x="3787191" y="186944"/>
                                  <a:pt x="3787699" y="186436"/>
                                  <a:pt x="3788207" y="185800"/>
                                </a:cubicBezTo>
                                <a:cubicBezTo>
                                  <a:pt x="3788588" y="185165"/>
                                  <a:pt x="3789096" y="184658"/>
                                  <a:pt x="3789604" y="184023"/>
                                </a:cubicBezTo>
                                <a:cubicBezTo>
                                  <a:pt x="3790112" y="183514"/>
                                  <a:pt x="3790620" y="182880"/>
                                  <a:pt x="3791001" y="182372"/>
                                </a:cubicBezTo>
                                <a:cubicBezTo>
                                  <a:pt x="3791509" y="181863"/>
                                  <a:pt x="3792017" y="181356"/>
                                  <a:pt x="3792525" y="180975"/>
                                </a:cubicBezTo>
                                <a:cubicBezTo>
                                  <a:pt x="3793033" y="180467"/>
                                  <a:pt x="3793541" y="180086"/>
                                  <a:pt x="3793922" y="179705"/>
                                </a:cubicBezTo>
                                <a:cubicBezTo>
                                  <a:pt x="3794430" y="179324"/>
                                  <a:pt x="3794938" y="178943"/>
                                  <a:pt x="3795446" y="178815"/>
                                </a:cubicBezTo>
                                <a:cubicBezTo>
                                  <a:pt x="3795954" y="178562"/>
                                  <a:pt x="3796462" y="178435"/>
                                  <a:pt x="3796843" y="178435"/>
                                </a:cubicBezTo>
                                <a:cubicBezTo>
                                  <a:pt x="3797351" y="178435"/>
                                  <a:pt x="3797859" y="178562"/>
                                  <a:pt x="3798367" y="178943"/>
                                </a:cubicBezTo>
                                <a:cubicBezTo>
                                  <a:pt x="3798875" y="179324"/>
                                  <a:pt x="3799383" y="179832"/>
                                  <a:pt x="3799764" y="180467"/>
                                </a:cubicBezTo>
                                <a:cubicBezTo>
                                  <a:pt x="3800272" y="181228"/>
                                  <a:pt x="3800780" y="182245"/>
                                  <a:pt x="3801288" y="183388"/>
                                </a:cubicBezTo>
                                <a:cubicBezTo>
                                  <a:pt x="3801796" y="184658"/>
                                  <a:pt x="3802304" y="186055"/>
                                  <a:pt x="3802685" y="187833"/>
                                </a:cubicBezTo>
                                <a:cubicBezTo>
                                  <a:pt x="3803193" y="189484"/>
                                  <a:pt x="3803701" y="191388"/>
                                  <a:pt x="3804209" y="193548"/>
                                </a:cubicBezTo>
                                <a:cubicBezTo>
                                  <a:pt x="3804717" y="195834"/>
                                  <a:pt x="3805225" y="198247"/>
                                  <a:pt x="3805606" y="200913"/>
                                </a:cubicBezTo>
                                <a:cubicBezTo>
                                  <a:pt x="3806114" y="203581"/>
                                  <a:pt x="3806622" y="206501"/>
                                  <a:pt x="3807130" y="209550"/>
                                </a:cubicBezTo>
                                <a:cubicBezTo>
                                  <a:pt x="3807638" y="212598"/>
                                  <a:pt x="3808019" y="216026"/>
                                  <a:pt x="3808527" y="219456"/>
                                </a:cubicBezTo>
                                <a:cubicBezTo>
                                  <a:pt x="3809035" y="223012"/>
                                  <a:pt x="3809543" y="226695"/>
                                  <a:pt x="3810051" y="230632"/>
                                </a:cubicBezTo>
                                <a:cubicBezTo>
                                  <a:pt x="3810559" y="234442"/>
                                  <a:pt x="3810940" y="238506"/>
                                  <a:pt x="3811448" y="242697"/>
                                </a:cubicBezTo>
                                <a:cubicBezTo>
                                  <a:pt x="3811956" y="246888"/>
                                  <a:pt x="3812464" y="251206"/>
                                  <a:pt x="3812972" y="255524"/>
                                </a:cubicBezTo>
                                <a:cubicBezTo>
                                  <a:pt x="3813480" y="259842"/>
                                  <a:pt x="3813861" y="264287"/>
                                  <a:pt x="3814369" y="268732"/>
                                </a:cubicBezTo>
                                <a:cubicBezTo>
                                  <a:pt x="3814877" y="273050"/>
                                  <a:pt x="3815385" y="277622"/>
                                  <a:pt x="3815893" y="281939"/>
                                </a:cubicBezTo>
                                <a:cubicBezTo>
                                  <a:pt x="3816401" y="286258"/>
                                  <a:pt x="3816782" y="290575"/>
                                  <a:pt x="3817290" y="294894"/>
                                </a:cubicBezTo>
                                <a:cubicBezTo>
                                  <a:pt x="3817798" y="299085"/>
                                  <a:pt x="3818306" y="303275"/>
                                  <a:pt x="3818814" y="307213"/>
                                </a:cubicBezTo>
                                <a:cubicBezTo>
                                  <a:pt x="3819322" y="311150"/>
                                  <a:pt x="3819703" y="315087"/>
                                  <a:pt x="3820211" y="318770"/>
                                </a:cubicBezTo>
                                <a:cubicBezTo>
                                  <a:pt x="3820719" y="322452"/>
                                  <a:pt x="3821227" y="326009"/>
                                  <a:pt x="3821735" y="329184"/>
                                </a:cubicBezTo>
                                <a:cubicBezTo>
                                  <a:pt x="3822243" y="332486"/>
                                  <a:pt x="3822624" y="335661"/>
                                  <a:pt x="3823132" y="338455"/>
                                </a:cubicBezTo>
                                <a:cubicBezTo>
                                  <a:pt x="3823640" y="341375"/>
                                  <a:pt x="3824148" y="343915"/>
                                  <a:pt x="3824656" y="346328"/>
                                </a:cubicBezTo>
                                <a:cubicBezTo>
                                  <a:pt x="3825037" y="348742"/>
                                  <a:pt x="3825545" y="350900"/>
                                  <a:pt x="3826053" y="352806"/>
                                </a:cubicBezTo>
                                <a:cubicBezTo>
                                  <a:pt x="3826561" y="354838"/>
                                  <a:pt x="3827069" y="356488"/>
                                  <a:pt x="3827577" y="358013"/>
                                </a:cubicBezTo>
                                <a:cubicBezTo>
                                  <a:pt x="3827958" y="359537"/>
                                  <a:pt x="3828466" y="360807"/>
                                  <a:pt x="3828974" y="362203"/>
                                </a:cubicBezTo>
                                <a:cubicBezTo>
                                  <a:pt x="3829482" y="363474"/>
                                  <a:pt x="3829990" y="364489"/>
                                  <a:pt x="3830498" y="365760"/>
                                </a:cubicBezTo>
                                <a:cubicBezTo>
                                  <a:pt x="3830879" y="366902"/>
                                  <a:pt x="3831387" y="368046"/>
                                  <a:pt x="3831895" y="369315"/>
                                </a:cubicBezTo>
                                <a:cubicBezTo>
                                  <a:pt x="3832403" y="370459"/>
                                  <a:pt x="3832911" y="371728"/>
                                  <a:pt x="3833419" y="373125"/>
                                </a:cubicBezTo>
                                <a:cubicBezTo>
                                  <a:pt x="3833800" y="374523"/>
                                  <a:pt x="3834308" y="376174"/>
                                  <a:pt x="3834816" y="377825"/>
                                </a:cubicBezTo>
                                <a:cubicBezTo>
                                  <a:pt x="3835324" y="379475"/>
                                  <a:pt x="3835832" y="381253"/>
                                  <a:pt x="3836340" y="383032"/>
                                </a:cubicBezTo>
                                <a:cubicBezTo>
                                  <a:pt x="3836721" y="384810"/>
                                  <a:pt x="3837229" y="386842"/>
                                  <a:pt x="3837737" y="388620"/>
                                </a:cubicBezTo>
                                <a:cubicBezTo>
                                  <a:pt x="3838245" y="390398"/>
                                  <a:pt x="3838753" y="392302"/>
                                  <a:pt x="3839261" y="393826"/>
                                </a:cubicBezTo>
                                <a:cubicBezTo>
                                  <a:pt x="3839642" y="395477"/>
                                  <a:pt x="3840150" y="397001"/>
                                  <a:pt x="3840658" y="398145"/>
                                </a:cubicBezTo>
                                <a:cubicBezTo>
                                  <a:pt x="3841166" y="399288"/>
                                  <a:pt x="3841674" y="400176"/>
                                  <a:pt x="3842055" y="400558"/>
                                </a:cubicBezTo>
                                <a:cubicBezTo>
                                  <a:pt x="3842563" y="400938"/>
                                  <a:pt x="3843071" y="400938"/>
                                  <a:pt x="3843579" y="400558"/>
                                </a:cubicBezTo>
                                <a:cubicBezTo>
                                  <a:pt x="3844087" y="400050"/>
                                  <a:pt x="3844595" y="399161"/>
                                  <a:pt x="3844976" y="397890"/>
                                </a:cubicBezTo>
                                <a:cubicBezTo>
                                  <a:pt x="3845484" y="396621"/>
                                  <a:pt x="3845992" y="394843"/>
                                  <a:pt x="3846500" y="392811"/>
                                </a:cubicBezTo>
                                <a:cubicBezTo>
                                  <a:pt x="3847008" y="390778"/>
                                  <a:pt x="3847516" y="388365"/>
                                  <a:pt x="3847897" y="385952"/>
                                </a:cubicBezTo>
                                <a:cubicBezTo>
                                  <a:pt x="3848405" y="383539"/>
                                  <a:pt x="3848913" y="380746"/>
                                  <a:pt x="3849421" y="378206"/>
                                </a:cubicBezTo>
                                <a:cubicBezTo>
                                  <a:pt x="3849929" y="375665"/>
                                  <a:pt x="3850437" y="372999"/>
                                  <a:pt x="3850818" y="370586"/>
                                </a:cubicBezTo>
                                <a:cubicBezTo>
                                  <a:pt x="3851326" y="368300"/>
                                  <a:pt x="3851834" y="366013"/>
                                  <a:pt x="3852342" y="363982"/>
                                </a:cubicBezTo>
                                <a:cubicBezTo>
                                  <a:pt x="3852850" y="361950"/>
                                  <a:pt x="3853358" y="360172"/>
                                  <a:pt x="3853739" y="358648"/>
                                </a:cubicBezTo>
                                <a:cubicBezTo>
                                  <a:pt x="3854247" y="356997"/>
                                  <a:pt x="3854755" y="355853"/>
                                  <a:pt x="3855263" y="354711"/>
                                </a:cubicBezTo>
                                <a:cubicBezTo>
                                  <a:pt x="3855771" y="353440"/>
                                  <a:pt x="3856279" y="352551"/>
                                  <a:pt x="3856660" y="351663"/>
                                </a:cubicBezTo>
                                <a:cubicBezTo>
                                  <a:pt x="3857168" y="350774"/>
                                  <a:pt x="3857676" y="350138"/>
                                  <a:pt x="3858184" y="349250"/>
                                </a:cubicBezTo>
                                <a:cubicBezTo>
                                  <a:pt x="3858692" y="348361"/>
                                  <a:pt x="3859073" y="347599"/>
                                  <a:pt x="3859581" y="346583"/>
                                </a:cubicBezTo>
                                <a:cubicBezTo>
                                  <a:pt x="3860089" y="345439"/>
                                  <a:pt x="3860597" y="344424"/>
                                  <a:pt x="3861105" y="343026"/>
                                </a:cubicBezTo>
                                <a:cubicBezTo>
                                  <a:pt x="3861613" y="341630"/>
                                  <a:pt x="3861994" y="340106"/>
                                  <a:pt x="3862502" y="338327"/>
                                </a:cubicBezTo>
                                <a:cubicBezTo>
                                  <a:pt x="3863010" y="336423"/>
                                  <a:pt x="3863518" y="334390"/>
                                  <a:pt x="3864026" y="331977"/>
                                </a:cubicBezTo>
                                <a:cubicBezTo>
                                  <a:pt x="3864534" y="329692"/>
                                  <a:pt x="3864915" y="327025"/>
                                  <a:pt x="3865423" y="324231"/>
                                </a:cubicBezTo>
                                <a:cubicBezTo>
                                  <a:pt x="3865931" y="321437"/>
                                  <a:pt x="3866439" y="318262"/>
                                  <a:pt x="3866947" y="315087"/>
                                </a:cubicBezTo>
                                <a:cubicBezTo>
                                  <a:pt x="3867455" y="311785"/>
                                  <a:pt x="3867836" y="308356"/>
                                  <a:pt x="3868344" y="304800"/>
                                </a:cubicBezTo>
                                <a:cubicBezTo>
                                  <a:pt x="3868852" y="301244"/>
                                  <a:pt x="3869360" y="297434"/>
                                  <a:pt x="3869868" y="293624"/>
                                </a:cubicBezTo>
                                <a:cubicBezTo>
                                  <a:pt x="3870376" y="289813"/>
                                  <a:pt x="3870757" y="285876"/>
                                  <a:pt x="3871265" y="281939"/>
                                </a:cubicBezTo>
                                <a:cubicBezTo>
                                  <a:pt x="3871773" y="278002"/>
                                  <a:pt x="3872281" y="273938"/>
                                  <a:pt x="3872789" y="270001"/>
                                </a:cubicBezTo>
                                <a:cubicBezTo>
                                  <a:pt x="3873297" y="265938"/>
                                  <a:pt x="3873678" y="261874"/>
                                  <a:pt x="3874186" y="257937"/>
                                </a:cubicBezTo>
                                <a:cubicBezTo>
                                  <a:pt x="3874694" y="254000"/>
                                  <a:pt x="3875202" y="250063"/>
                                  <a:pt x="3875710" y="246125"/>
                                </a:cubicBezTo>
                                <a:cubicBezTo>
                                  <a:pt x="3876091" y="242315"/>
                                  <a:pt x="3876599" y="238378"/>
                                  <a:pt x="3877107" y="234696"/>
                                </a:cubicBezTo>
                                <a:cubicBezTo>
                                  <a:pt x="3877615" y="231013"/>
                                  <a:pt x="3878123" y="227457"/>
                                  <a:pt x="3878631" y="224027"/>
                                </a:cubicBezTo>
                                <a:cubicBezTo>
                                  <a:pt x="3879012" y="220599"/>
                                  <a:pt x="3879520" y="217297"/>
                                  <a:pt x="3880028" y="214122"/>
                                </a:cubicBezTo>
                                <a:cubicBezTo>
                                  <a:pt x="3880536" y="211074"/>
                                  <a:pt x="3881044" y="208025"/>
                                  <a:pt x="3881552" y="205359"/>
                                </a:cubicBezTo>
                                <a:cubicBezTo>
                                  <a:pt x="3881933" y="202564"/>
                                  <a:pt x="3882441" y="200025"/>
                                  <a:pt x="3882949" y="197738"/>
                                </a:cubicBezTo>
                                <a:cubicBezTo>
                                  <a:pt x="3883457" y="195452"/>
                                  <a:pt x="3883965" y="193294"/>
                                  <a:pt x="3884473" y="191388"/>
                                </a:cubicBezTo>
                                <a:cubicBezTo>
                                  <a:pt x="3884854" y="189484"/>
                                  <a:pt x="3885362" y="187706"/>
                                  <a:pt x="3885870" y="186309"/>
                                </a:cubicBezTo>
                                <a:cubicBezTo>
                                  <a:pt x="3886378" y="184785"/>
                                  <a:pt x="3886886" y="183388"/>
                                  <a:pt x="3887394" y="182245"/>
                                </a:cubicBezTo>
                                <a:cubicBezTo>
                                  <a:pt x="3887775" y="181101"/>
                                  <a:pt x="3888283" y="180213"/>
                                  <a:pt x="3888791" y="179324"/>
                                </a:cubicBezTo>
                                <a:cubicBezTo>
                                  <a:pt x="3889299" y="178435"/>
                                  <a:pt x="3889807" y="177673"/>
                                  <a:pt x="3890315" y="177038"/>
                                </a:cubicBezTo>
                                <a:cubicBezTo>
                                  <a:pt x="3890696" y="176402"/>
                                  <a:pt x="3891204" y="175895"/>
                                  <a:pt x="3891712" y="175387"/>
                                </a:cubicBezTo>
                                <a:cubicBezTo>
                                  <a:pt x="3892220" y="174878"/>
                                  <a:pt x="3892728" y="174498"/>
                                  <a:pt x="3893109" y="174117"/>
                                </a:cubicBezTo>
                                <a:cubicBezTo>
                                  <a:pt x="3893617" y="173736"/>
                                  <a:pt x="3894125" y="173482"/>
                                  <a:pt x="3894633" y="173227"/>
                                </a:cubicBezTo>
                                <a:cubicBezTo>
                                  <a:pt x="3895141" y="172847"/>
                                  <a:pt x="3895649" y="172593"/>
                                  <a:pt x="3896030" y="172338"/>
                                </a:cubicBezTo>
                                <a:cubicBezTo>
                                  <a:pt x="3896538" y="172085"/>
                                  <a:pt x="3897046" y="171958"/>
                                  <a:pt x="3897554" y="171703"/>
                                </a:cubicBezTo>
                                <a:cubicBezTo>
                                  <a:pt x="3898062" y="171576"/>
                                  <a:pt x="3898570" y="171323"/>
                                  <a:pt x="3898951" y="171196"/>
                                </a:cubicBezTo>
                                <a:cubicBezTo>
                                  <a:pt x="3899459" y="171069"/>
                                  <a:pt x="3899967" y="170814"/>
                                  <a:pt x="3900475" y="170688"/>
                                </a:cubicBezTo>
                                <a:cubicBezTo>
                                  <a:pt x="3900983" y="170561"/>
                                  <a:pt x="3901491" y="170434"/>
                                  <a:pt x="3901872" y="170307"/>
                                </a:cubicBezTo>
                                <a:cubicBezTo>
                                  <a:pt x="3902380" y="170180"/>
                                  <a:pt x="3902888" y="170052"/>
                                  <a:pt x="3903396" y="169925"/>
                                </a:cubicBezTo>
                                <a:cubicBezTo>
                                  <a:pt x="3903904" y="169672"/>
                                  <a:pt x="3904412" y="169545"/>
                                  <a:pt x="3904793" y="169290"/>
                                </a:cubicBezTo>
                                <a:cubicBezTo>
                                  <a:pt x="3905301" y="169163"/>
                                  <a:pt x="3905809" y="168910"/>
                                  <a:pt x="3906317" y="168656"/>
                                </a:cubicBezTo>
                                <a:cubicBezTo>
                                  <a:pt x="3906825" y="168401"/>
                                  <a:pt x="3907333" y="168021"/>
                                  <a:pt x="3907714" y="167639"/>
                                </a:cubicBezTo>
                                <a:cubicBezTo>
                                  <a:pt x="3908222" y="167386"/>
                                  <a:pt x="3908730" y="166877"/>
                                  <a:pt x="3909238" y="166497"/>
                                </a:cubicBezTo>
                                <a:cubicBezTo>
                                  <a:pt x="3909746" y="166115"/>
                                  <a:pt x="3910127" y="165608"/>
                                  <a:pt x="3910635" y="165100"/>
                                </a:cubicBezTo>
                                <a:cubicBezTo>
                                  <a:pt x="3911143" y="164592"/>
                                  <a:pt x="3911651" y="164084"/>
                                  <a:pt x="3912159" y="163575"/>
                                </a:cubicBezTo>
                                <a:cubicBezTo>
                                  <a:pt x="3912667" y="163195"/>
                                  <a:pt x="3913048" y="162687"/>
                                  <a:pt x="3913556" y="162178"/>
                                </a:cubicBezTo>
                                <a:cubicBezTo>
                                  <a:pt x="3914064" y="161671"/>
                                  <a:pt x="3914572" y="161163"/>
                                  <a:pt x="3915080" y="160782"/>
                                </a:cubicBezTo>
                                <a:cubicBezTo>
                                  <a:pt x="3915588" y="160274"/>
                                  <a:pt x="3915969" y="159893"/>
                                  <a:pt x="3916477" y="159385"/>
                                </a:cubicBezTo>
                                <a:cubicBezTo>
                                  <a:pt x="3916985" y="159003"/>
                                  <a:pt x="3917493" y="158623"/>
                                  <a:pt x="3918001" y="158369"/>
                                </a:cubicBezTo>
                                <a:cubicBezTo>
                                  <a:pt x="3918509" y="157988"/>
                                  <a:pt x="3918890" y="157734"/>
                                  <a:pt x="3919398" y="157352"/>
                                </a:cubicBezTo>
                                <a:cubicBezTo>
                                  <a:pt x="3919906" y="157099"/>
                                  <a:pt x="3920414" y="156845"/>
                                  <a:pt x="3920922" y="156590"/>
                                </a:cubicBezTo>
                                <a:cubicBezTo>
                                  <a:pt x="3921430" y="156210"/>
                                  <a:pt x="3921811" y="155956"/>
                                  <a:pt x="3922319" y="155701"/>
                                </a:cubicBezTo>
                                <a:cubicBezTo>
                                  <a:pt x="3922827" y="155448"/>
                                  <a:pt x="3923335" y="155194"/>
                                  <a:pt x="3923843" y="154939"/>
                                </a:cubicBezTo>
                                <a:cubicBezTo>
                                  <a:pt x="3924351" y="154686"/>
                                  <a:pt x="3924732" y="154432"/>
                                  <a:pt x="3925240" y="154050"/>
                                </a:cubicBezTo>
                                <a:cubicBezTo>
                                  <a:pt x="3925748" y="153797"/>
                                  <a:pt x="3926256" y="153543"/>
                                  <a:pt x="3926764" y="153162"/>
                                </a:cubicBezTo>
                                <a:cubicBezTo>
                                  <a:pt x="3927145" y="152781"/>
                                  <a:pt x="3927653" y="152400"/>
                                  <a:pt x="3928161" y="152019"/>
                                </a:cubicBezTo>
                                <a:cubicBezTo>
                                  <a:pt x="3928669" y="151638"/>
                                  <a:pt x="3929177" y="151257"/>
                                  <a:pt x="3929685" y="150875"/>
                                </a:cubicBezTo>
                                <a:cubicBezTo>
                                  <a:pt x="3930066" y="150495"/>
                                  <a:pt x="3930574" y="150113"/>
                                  <a:pt x="3931082" y="149733"/>
                                </a:cubicBezTo>
                                <a:cubicBezTo>
                                  <a:pt x="3931590" y="149351"/>
                                  <a:pt x="3932098" y="148971"/>
                                  <a:pt x="3932606" y="148589"/>
                                </a:cubicBezTo>
                                <a:cubicBezTo>
                                  <a:pt x="3932987" y="148209"/>
                                  <a:pt x="3933495" y="147827"/>
                                  <a:pt x="3934003" y="147574"/>
                                </a:cubicBezTo>
                                <a:cubicBezTo>
                                  <a:pt x="3934511" y="147193"/>
                                  <a:pt x="3935019" y="146938"/>
                                  <a:pt x="3935527" y="146685"/>
                                </a:cubicBezTo>
                                <a:cubicBezTo>
                                  <a:pt x="3935908" y="146303"/>
                                  <a:pt x="3936416" y="146050"/>
                                  <a:pt x="3936924" y="145796"/>
                                </a:cubicBezTo>
                                <a:cubicBezTo>
                                  <a:pt x="3937432" y="145669"/>
                                  <a:pt x="3937940" y="145414"/>
                                  <a:pt x="3938448" y="145288"/>
                                </a:cubicBezTo>
                                <a:cubicBezTo>
                                  <a:pt x="3938829" y="145161"/>
                                  <a:pt x="3939337" y="145034"/>
                                  <a:pt x="3939845" y="144907"/>
                                </a:cubicBezTo>
                                <a:cubicBezTo>
                                  <a:pt x="3940353" y="144780"/>
                                  <a:pt x="3940861" y="144780"/>
                                  <a:pt x="3941369" y="144652"/>
                                </a:cubicBezTo>
                                <a:cubicBezTo>
                                  <a:pt x="3941750" y="144652"/>
                                  <a:pt x="3942258" y="144652"/>
                                  <a:pt x="3942766" y="144652"/>
                                </a:cubicBezTo>
                                <a:cubicBezTo>
                                  <a:pt x="3943274" y="144525"/>
                                  <a:pt x="3943782" y="144652"/>
                                  <a:pt x="3944163" y="144652"/>
                                </a:cubicBezTo>
                                <a:cubicBezTo>
                                  <a:pt x="3944671" y="144652"/>
                                  <a:pt x="3945179" y="144652"/>
                                  <a:pt x="3945687" y="144780"/>
                                </a:cubicBezTo>
                                <a:cubicBezTo>
                                  <a:pt x="3946195" y="144780"/>
                                  <a:pt x="3946703" y="144907"/>
                                  <a:pt x="3947084" y="144907"/>
                                </a:cubicBezTo>
                                <a:cubicBezTo>
                                  <a:pt x="3947592" y="145034"/>
                                  <a:pt x="3948100" y="145034"/>
                                  <a:pt x="3948608" y="145161"/>
                                </a:cubicBezTo>
                                <a:cubicBezTo>
                                  <a:pt x="3949116" y="145288"/>
                                  <a:pt x="3949624" y="145414"/>
                                  <a:pt x="3950005" y="145414"/>
                                </a:cubicBezTo>
                                <a:cubicBezTo>
                                  <a:pt x="3950513" y="145542"/>
                                  <a:pt x="3951021" y="145669"/>
                                  <a:pt x="3951529" y="145669"/>
                                </a:cubicBezTo>
                                <a:cubicBezTo>
                                  <a:pt x="3952037" y="145796"/>
                                  <a:pt x="3952545" y="145923"/>
                                  <a:pt x="3952926" y="146050"/>
                                </a:cubicBezTo>
                                <a:cubicBezTo>
                                  <a:pt x="3953434" y="146050"/>
                                  <a:pt x="3953942" y="146176"/>
                                  <a:pt x="3954450" y="146303"/>
                                </a:cubicBezTo>
                                <a:cubicBezTo>
                                  <a:pt x="3954958" y="146431"/>
                                  <a:pt x="3955466" y="146431"/>
                                  <a:pt x="3955847" y="146558"/>
                                </a:cubicBezTo>
                                <a:cubicBezTo>
                                  <a:pt x="3956355" y="146685"/>
                                  <a:pt x="3956863" y="146812"/>
                                  <a:pt x="3957371" y="146938"/>
                                </a:cubicBezTo>
                                <a:cubicBezTo>
                                  <a:pt x="3957879" y="147065"/>
                                  <a:pt x="3958387" y="147193"/>
                                  <a:pt x="3958768" y="147320"/>
                                </a:cubicBezTo>
                                <a:cubicBezTo>
                                  <a:pt x="3959276" y="147447"/>
                                  <a:pt x="3959784" y="147574"/>
                                  <a:pt x="3960292" y="147700"/>
                                </a:cubicBezTo>
                                <a:cubicBezTo>
                                  <a:pt x="3960800" y="147827"/>
                                  <a:pt x="3961181" y="147955"/>
                                  <a:pt x="3961689" y="148082"/>
                                </a:cubicBezTo>
                                <a:cubicBezTo>
                                  <a:pt x="3962197" y="148209"/>
                                  <a:pt x="3962705" y="148463"/>
                                  <a:pt x="3963213" y="148589"/>
                                </a:cubicBezTo>
                                <a:cubicBezTo>
                                  <a:pt x="3963721" y="148717"/>
                                  <a:pt x="3964102" y="148844"/>
                                  <a:pt x="3964610" y="148971"/>
                                </a:cubicBezTo>
                                <a:cubicBezTo>
                                  <a:pt x="3965118" y="148971"/>
                                  <a:pt x="3965626" y="149098"/>
                                  <a:pt x="3966134" y="149225"/>
                                </a:cubicBezTo>
                                <a:cubicBezTo>
                                  <a:pt x="3966642" y="149351"/>
                                  <a:pt x="3967023" y="149478"/>
                                  <a:pt x="3967531" y="149478"/>
                                </a:cubicBezTo>
                                <a:cubicBezTo>
                                  <a:pt x="3968039" y="149606"/>
                                  <a:pt x="3968547" y="149606"/>
                                  <a:pt x="3969055" y="149733"/>
                                </a:cubicBezTo>
                                <a:cubicBezTo>
                                  <a:pt x="3969563" y="149860"/>
                                  <a:pt x="3969944" y="149860"/>
                                  <a:pt x="3970452" y="149860"/>
                                </a:cubicBezTo>
                                <a:cubicBezTo>
                                  <a:pt x="3970960" y="149987"/>
                                  <a:pt x="3971468" y="149987"/>
                                  <a:pt x="3971976" y="149987"/>
                                </a:cubicBezTo>
                                <a:cubicBezTo>
                                  <a:pt x="3972484" y="149987"/>
                                  <a:pt x="3972865" y="149987"/>
                                  <a:pt x="3973373" y="149987"/>
                                </a:cubicBezTo>
                                <a:cubicBezTo>
                                  <a:pt x="3973881" y="149987"/>
                                  <a:pt x="3974389" y="149987"/>
                                  <a:pt x="3974897" y="149987"/>
                                </a:cubicBezTo>
                                <a:cubicBezTo>
                                  <a:pt x="3975405" y="149860"/>
                                  <a:pt x="3975786" y="149860"/>
                                  <a:pt x="3976294" y="149733"/>
                                </a:cubicBezTo>
                                <a:cubicBezTo>
                                  <a:pt x="3976802" y="149606"/>
                                  <a:pt x="3977310" y="149606"/>
                                  <a:pt x="3977818" y="149478"/>
                                </a:cubicBezTo>
                                <a:cubicBezTo>
                                  <a:pt x="3978199" y="149351"/>
                                  <a:pt x="3978707" y="149098"/>
                                  <a:pt x="3979215" y="148971"/>
                                </a:cubicBezTo>
                                <a:cubicBezTo>
                                  <a:pt x="3979723" y="148844"/>
                                  <a:pt x="3980231" y="148717"/>
                                  <a:pt x="3980739" y="148463"/>
                                </a:cubicBezTo>
                                <a:cubicBezTo>
                                  <a:pt x="3981120" y="148336"/>
                                  <a:pt x="3981628" y="148209"/>
                                  <a:pt x="3982136" y="148082"/>
                                </a:cubicBezTo>
                                <a:cubicBezTo>
                                  <a:pt x="3982644" y="147827"/>
                                  <a:pt x="3983152" y="147700"/>
                                  <a:pt x="3983660" y="147574"/>
                                </a:cubicBezTo>
                                <a:cubicBezTo>
                                  <a:pt x="3984041" y="147320"/>
                                  <a:pt x="3984549" y="147193"/>
                                  <a:pt x="3985057" y="147065"/>
                                </a:cubicBezTo>
                                <a:cubicBezTo>
                                  <a:pt x="3985565" y="146812"/>
                                  <a:pt x="3986073" y="146685"/>
                                  <a:pt x="3986581" y="146558"/>
                                </a:cubicBezTo>
                                <a:cubicBezTo>
                                  <a:pt x="3986962" y="146431"/>
                                  <a:pt x="3987470" y="146176"/>
                                  <a:pt x="3987978" y="146050"/>
                                </a:cubicBezTo>
                                <a:cubicBezTo>
                                  <a:pt x="3988486" y="145923"/>
                                  <a:pt x="3988994" y="145669"/>
                                  <a:pt x="3989502" y="145542"/>
                                </a:cubicBezTo>
                                <a:cubicBezTo>
                                  <a:pt x="3989883" y="145414"/>
                                  <a:pt x="3990391" y="145288"/>
                                  <a:pt x="3990899" y="145161"/>
                                </a:cubicBezTo>
                                <a:cubicBezTo>
                                  <a:pt x="3991407" y="144907"/>
                                  <a:pt x="3991915" y="144780"/>
                                  <a:pt x="3992423" y="144652"/>
                                </a:cubicBezTo>
                                <a:cubicBezTo>
                                  <a:pt x="3992804" y="144525"/>
                                  <a:pt x="3993312" y="144399"/>
                                  <a:pt x="3993820" y="144272"/>
                                </a:cubicBezTo>
                                <a:cubicBezTo>
                                  <a:pt x="3994328" y="144145"/>
                                  <a:pt x="3994836" y="144018"/>
                                  <a:pt x="3995217" y="143890"/>
                                </a:cubicBezTo>
                                <a:cubicBezTo>
                                  <a:pt x="3995725" y="143763"/>
                                  <a:pt x="3996233" y="143637"/>
                                  <a:pt x="3996741" y="143510"/>
                                </a:cubicBezTo>
                                <a:cubicBezTo>
                                  <a:pt x="3997249" y="143383"/>
                                  <a:pt x="3997757" y="143256"/>
                                  <a:pt x="3998138" y="143128"/>
                                </a:cubicBezTo>
                                <a:cubicBezTo>
                                  <a:pt x="3998646" y="143128"/>
                                  <a:pt x="3999154" y="143001"/>
                                  <a:pt x="3999662" y="142875"/>
                                </a:cubicBezTo>
                                <a:cubicBezTo>
                                  <a:pt x="4000170" y="142875"/>
                                  <a:pt x="4000678" y="142748"/>
                                  <a:pt x="4001059" y="142748"/>
                                </a:cubicBezTo>
                                <a:cubicBezTo>
                                  <a:pt x="4001567" y="142621"/>
                                  <a:pt x="4002075" y="142621"/>
                                  <a:pt x="4002583" y="142748"/>
                                </a:cubicBezTo>
                                <a:cubicBezTo>
                                  <a:pt x="4003091" y="142748"/>
                                  <a:pt x="4003599" y="142748"/>
                                  <a:pt x="4003980" y="142875"/>
                                </a:cubicBezTo>
                                <a:cubicBezTo>
                                  <a:pt x="4004488" y="143001"/>
                                  <a:pt x="4004996" y="143256"/>
                                  <a:pt x="4005504" y="143510"/>
                                </a:cubicBezTo>
                                <a:cubicBezTo>
                                  <a:pt x="4006012" y="143763"/>
                                  <a:pt x="4006520" y="144018"/>
                                  <a:pt x="4006901" y="144399"/>
                                </a:cubicBezTo>
                                <a:cubicBezTo>
                                  <a:pt x="4007409" y="144780"/>
                                  <a:pt x="4007917" y="145288"/>
                                  <a:pt x="4008425" y="145923"/>
                                </a:cubicBezTo>
                                <a:cubicBezTo>
                                  <a:pt x="4008933" y="146431"/>
                                  <a:pt x="4009314" y="147065"/>
                                  <a:pt x="4009822" y="147827"/>
                                </a:cubicBezTo>
                                <a:cubicBezTo>
                                  <a:pt x="4010330" y="148589"/>
                                  <a:pt x="4010838" y="149478"/>
                                  <a:pt x="4011346" y="150368"/>
                                </a:cubicBezTo>
                                <a:cubicBezTo>
                                  <a:pt x="4011854" y="151257"/>
                                  <a:pt x="4012235" y="152273"/>
                                  <a:pt x="4012743" y="153415"/>
                                </a:cubicBezTo>
                                <a:cubicBezTo>
                                  <a:pt x="4013251" y="154686"/>
                                  <a:pt x="4013759" y="155956"/>
                                  <a:pt x="4014267" y="157352"/>
                                </a:cubicBezTo>
                                <a:cubicBezTo>
                                  <a:pt x="4014775" y="158750"/>
                                  <a:pt x="4015156" y="160274"/>
                                  <a:pt x="4015664" y="162051"/>
                                </a:cubicBezTo>
                                <a:cubicBezTo>
                                  <a:pt x="4016172" y="163702"/>
                                  <a:pt x="4016680" y="165481"/>
                                  <a:pt x="4017188" y="167513"/>
                                </a:cubicBezTo>
                                <a:cubicBezTo>
                                  <a:pt x="4017696" y="169545"/>
                                  <a:pt x="4018077" y="171703"/>
                                  <a:pt x="4018585" y="173989"/>
                                </a:cubicBezTo>
                                <a:cubicBezTo>
                                  <a:pt x="4019093" y="176275"/>
                                  <a:pt x="4019601" y="178815"/>
                                  <a:pt x="4020109" y="181483"/>
                                </a:cubicBezTo>
                                <a:cubicBezTo>
                                  <a:pt x="4020617" y="184150"/>
                                  <a:pt x="4020998" y="186944"/>
                                  <a:pt x="4021506" y="189992"/>
                                </a:cubicBezTo>
                                <a:cubicBezTo>
                                  <a:pt x="4022014" y="193039"/>
                                  <a:pt x="4022522" y="196214"/>
                                  <a:pt x="4023030" y="199771"/>
                                </a:cubicBezTo>
                                <a:cubicBezTo>
                                  <a:pt x="4023538" y="203200"/>
                                  <a:pt x="4023919" y="207010"/>
                                  <a:pt x="4024427" y="210947"/>
                                </a:cubicBezTo>
                                <a:cubicBezTo>
                                  <a:pt x="4024935" y="214884"/>
                                  <a:pt x="4025443" y="219075"/>
                                  <a:pt x="4025951" y="223520"/>
                                </a:cubicBezTo>
                                <a:cubicBezTo>
                                  <a:pt x="4026332" y="228092"/>
                                  <a:pt x="4026840" y="232790"/>
                                  <a:pt x="4027348" y="237744"/>
                                </a:cubicBezTo>
                                <a:cubicBezTo>
                                  <a:pt x="4027856" y="242824"/>
                                  <a:pt x="4028364" y="248031"/>
                                  <a:pt x="4028872" y="253492"/>
                                </a:cubicBezTo>
                                <a:cubicBezTo>
                                  <a:pt x="4029253" y="258952"/>
                                  <a:pt x="4029761" y="264668"/>
                                  <a:pt x="4030269" y="270510"/>
                                </a:cubicBezTo>
                                <a:cubicBezTo>
                                  <a:pt x="4030777" y="276351"/>
                                  <a:pt x="4031285" y="282448"/>
                                  <a:pt x="4031793" y="288417"/>
                                </a:cubicBezTo>
                                <a:cubicBezTo>
                                  <a:pt x="4032174" y="294513"/>
                                  <a:pt x="4032682" y="300609"/>
                                  <a:pt x="4033190" y="306705"/>
                                </a:cubicBezTo>
                                <a:cubicBezTo>
                                  <a:pt x="4033698" y="312674"/>
                                  <a:pt x="4034206" y="318897"/>
                                  <a:pt x="4034714" y="324612"/>
                                </a:cubicBezTo>
                                <a:cubicBezTo>
                                  <a:pt x="4035095" y="330453"/>
                                  <a:pt x="4035603" y="336169"/>
                                  <a:pt x="4036111" y="341502"/>
                                </a:cubicBezTo>
                                <a:cubicBezTo>
                                  <a:pt x="4036619" y="346837"/>
                                  <a:pt x="4037127" y="351917"/>
                                  <a:pt x="4037635" y="356362"/>
                                </a:cubicBezTo>
                                <a:cubicBezTo>
                                  <a:pt x="4038016" y="360934"/>
                                  <a:pt x="4038524" y="365125"/>
                                  <a:pt x="4039032" y="368553"/>
                                </a:cubicBezTo>
                                <a:cubicBezTo>
                                  <a:pt x="4039540" y="372110"/>
                                  <a:pt x="4040048" y="375158"/>
                                  <a:pt x="4040556" y="377444"/>
                                </a:cubicBezTo>
                                <a:cubicBezTo>
                                  <a:pt x="4040937" y="379730"/>
                                  <a:pt x="4041445" y="381381"/>
                                  <a:pt x="4041953" y="382524"/>
                                </a:cubicBezTo>
                                <a:cubicBezTo>
                                  <a:pt x="4042334" y="383413"/>
                                  <a:pt x="4042969" y="383921"/>
                                  <a:pt x="4043350" y="383794"/>
                                </a:cubicBezTo>
                                <a:cubicBezTo>
                                  <a:pt x="4043858" y="383667"/>
                                  <a:pt x="4044366" y="382905"/>
                                  <a:pt x="4044874" y="381888"/>
                                </a:cubicBezTo>
                                <a:cubicBezTo>
                                  <a:pt x="4045382" y="380873"/>
                                  <a:pt x="4045890" y="379222"/>
                                  <a:pt x="4046271" y="377825"/>
                                </a:cubicBezTo>
                                <a:cubicBezTo>
                                  <a:pt x="4046779" y="376427"/>
                                  <a:pt x="4047287" y="374523"/>
                                  <a:pt x="4047795" y="373252"/>
                                </a:cubicBezTo>
                                <a:cubicBezTo>
                                  <a:pt x="4048303" y="371856"/>
                                  <a:pt x="4048811" y="370459"/>
                                  <a:pt x="4049192" y="369824"/>
                                </a:cubicBezTo>
                                <a:cubicBezTo>
                                  <a:pt x="4049700" y="369188"/>
                                  <a:pt x="4050208" y="368681"/>
                                  <a:pt x="4050716" y="369062"/>
                                </a:cubicBezTo>
                                <a:cubicBezTo>
                                  <a:pt x="4051224" y="369443"/>
                                  <a:pt x="4051732" y="370332"/>
                                  <a:pt x="4052113" y="371856"/>
                                </a:cubicBezTo>
                                <a:cubicBezTo>
                                  <a:pt x="4052621" y="373252"/>
                                  <a:pt x="4053129" y="375538"/>
                                  <a:pt x="4053637" y="378078"/>
                                </a:cubicBezTo>
                                <a:cubicBezTo>
                                  <a:pt x="4054145" y="380492"/>
                                  <a:pt x="4054653" y="383539"/>
                                  <a:pt x="4055034" y="386588"/>
                                </a:cubicBezTo>
                                <a:cubicBezTo>
                                  <a:pt x="4055542" y="389509"/>
                                  <a:pt x="4056050" y="392811"/>
                                  <a:pt x="4056558" y="395605"/>
                                </a:cubicBezTo>
                                <a:cubicBezTo>
                                  <a:pt x="4057066" y="398399"/>
                                  <a:pt x="4057574" y="401193"/>
                                  <a:pt x="4057955" y="403225"/>
                                </a:cubicBezTo>
                                <a:cubicBezTo>
                                  <a:pt x="4058463" y="405130"/>
                                  <a:pt x="4058971" y="406653"/>
                                  <a:pt x="4059479" y="407288"/>
                                </a:cubicBezTo>
                                <a:cubicBezTo>
                                  <a:pt x="4059860" y="407797"/>
                                  <a:pt x="4060495" y="407543"/>
                                  <a:pt x="4060876" y="406908"/>
                                </a:cubicBezTo>
                                <a:cubicBezTo>
                                  <a:pt x="4061384" y="406019"/>
                                  <a:pt x="4061892" y="404240"/>
                                  <a:pt x="4062400" y="401955"/>
                                </a:cubicBezTo>
                                <a:cubicBezTo>
                                  <a:pt x="4062908" y="399796"/>
                                  <a:pt x="4063289" y="396621"/>
                                  <a:pt x="4063797" y="393573"/>
                                </a:cubicBezTo>
                                <a:cubicBezTo>
                                  <a:pt x="4064305" y="390398"/>
                                  <a:pt x="4064813" y="386714"/>
                                  <a:pt x="4065321" y="383286"/>
                                </a:cubicBezTo>
                                <a:cubicBezTo>
                                  <a:pt x="4065829" y="379857"/>
                                  <a:pt x="4066210" y="376174"/>
                                  <a:pt x="4066718" y="372999"/>
                                </a:cubicBezTo>
                                <a:cubicBezTo>
                                  <a:pt x="4067226" y="369824"/>
                                  <a:pt x="4067734" y="366649"/>
                                  <a:pt x="4068242" y="363982"/>
                                </a:cubicBezTo>
                                <a:cubicBezTo>
                                  <a:pt x="4068750" y="361442"/>
                                  <a:pt x="4069131" y="359028"/>
                                  <a:pt x="4069639" y="357124"/>
                                </a:cubicBezTo>
                                <a:cubicBezTo>
                                  <a:pt x="4070147" y="355219"/>
                                  <a:pt x="4070655" y="353695"/>
                                  <a:pt x="4071163" y="352298"/>
                                </a:cubicBezTo>
                                <a:cubicBezTo>
                                  <a:pt x="4071671" y="350900"/>
                                  <a:pt x="4072052" y="350012"/>
                                  <a:pt x="4072560" y="348996"/>
                                </a:cubicBezTo>
                                <a:cubicBezTo>
                                  <a:pt x="4073068" y="347980"/>
                                  <a:pt x="4073576" y="347218"/>
                                  <a:pt x="4074084" y="346328"/>
                                </a:cubicBezTo>
                                <a:cubicBezTo>
                                  <a:pt x="4074592" y="345313"/>
                                  <a:pt x="4074973" y="344424"/>
                                  <a:pt x="4075481" y="343281"/>
                                </a:cubicBezTo>
                                <a:cubicBezTo>
                                  <a:pt x="4075989" y="342264"/>
                                  <a:pt x="4076497" y="340995"/>
                                  <a:pt x="4077005" y="339471"/>
                                </a:cubicBezTo>
                                <a:cubicBezTo>
                                  <a:pt x="4077386" y="338074"/>
                                  <a:pt x="4077894" y="336296"/>
                                  <a:pt x="4078402" y="334390"/>
                                </a:cubicBezTo>
                                <a:cubicBezTo>
                                  <a:pt x="4078910" y="332359"/>
                                  <a:pt x="4079418" y="330200"/>
                                  <a:pt x="4079926" y="327660"/>
                                </a:cubicBezTo>
                                <a:cubicBezTo>
                                  <a:pt x="4080307" y="325247"/>
                                  <a:pt x="4080815" y="322452"/>
                                  <a:pt x="4081323" y="319405"/>
                                </a:cubicBezTo>
                                <a:cubicBezTo>
                                  <a:pt x="4081831" y="316484"/>
                                  <a:pt x="4082339" y="313182"/>
                                  <a:pt x="4082847" y="309752"/>
                                </a:cubicBezTo>
                                <a:cubicBezTo>
                                  <a:pt x="4083228" y="306324"/>
                                  <a:pt x="4083736" y="302640"/>
                                  <a:pt x="4084244" y="298703"/>
                                </a:cubicBezTo>
                                <a:cubicBezTo>
                                  <a:pt x="4084752" y="294894"/>
                                  <a:pt x="4085260" y="290830"/>
                                  <a:pt x="4085768" y="286765"/>
                                </a:cubicBezTo>
                                <a:cubicBezTo>
                                  <a:pt x="4086149" y="282575"/>
                                  <a:pt x="4086657" y="278257"/>
                                  <a:pt x="4087165" y="273938"/>
                                </a:cubicBezTo>
                                <a:cubicBezTo>
                                  <a:pt x="4087673" y="269621"/>
                                  <a:pt x="4088181" y="265175"/>
                                  <a:pt x="4088689" y="260858"/>
                                </a:cubicBezTo>
                                <a:cubicBezTo>
                                  <a:pt x="4089070" y="256539"/>
                                  <a:pt x="4089578" y="252222"/>
                                  <a:pt x="4090086" y="248031"/>
                                </a:cubicBezTo>
                                <a:cubicBezTo>
                                  <a:pt x="4090594" y="243713"/>
                                  <a:pt x="4091102" y="239522"/>
                                  <a:pt x="4091610" y="235585"/>
                                </a:cubicBezTo>
                                <a:cubicBezTo>
                                  <a:pt x="4091991" y="231521"/>
                                  <a:pt x="4092499" y="227711"/>
                                  <a:pt x="4093007" y="224027"/>
                                </a:cubicBezTo>
                                <a:cubicBezTo>
                                  <a:pt x="4093515" y="220345"/>
                                  <a:pt x="4094023" y="216788"/>
                                  <a:pt x="4094404" y="213487"/>
                                </a:cubicBezTo>
                                <a:cubicBezTo>
                                  <a:pt x="4094912" y="210058"/>
                                  <a:pt x="4095420" y="206883"/>
                                  <a:pt x="4095928" y="203835"/>
                                </a:cubicBezTo>
                                <a:cubicBezTo>
                                  <a:pt x="4096436" y="200913"/>
                                  <a:pt x="4096944" y="198120"/>
                                  <a:pt x="4097325" y="195452"/>
                                </a:cubicBezTo>
                                <a:cubicBezTo>
                                  <a:pt x="4097833" y="192786"/>
                                  <a:pt x="4098341" y="190373"/>
                                  <a:pt x="4098849" y="188087"/>
                                </a:cubicBezTo>
                                <a:cubicBezTo>
                                  <a:pt x="4099357" y="185800"/>
                                  <a:pt x="4099865" y="183642"/>
                                  <a:pt x="4100246" y="181737"/>
                                </a:cubicBezTo>
                                <a:cubicBezTo>
                                  <a:pt x="4100754" y="179832"/>
                                  <a:pt x="4101262" y="178053"/>
                                  <a:pt x="4101770" y="176402"/>
                                </a:cubicBezTo>
                                <a:cubicBezTo>
                                  <a:pt x="4102278" y="174751"/>
                                  <a:pt x="4102786" y="173227"/>
                                  <a:pt x="4103167" y="171958"/>
                                </a:cubicBezTo>
                                <a:cubicBezTo>
                                  <a:pt x="4103675" y="170561"/>
                                  <a:pt x="4104183" y="169418"/>
                                  <a:pt x="4104691" y="168148"/>
                                </a:cubicBezTo>
                                <a:cubicBezTo>
                                  <a:pt x="4105199" y="167005"/>
                                  <a:pt x="4105707" y="165988"/>
                                  <a:pt x="4106088" y="164846"/>
                                </a:cubicBezTo>
                                <a:cubicBezTo>
                                  <a:pt x="4106596" y="163830"/>
                                  <a:pt x="4107104" y="162940"/>
                                  <a:pt x="4107612" y="161925"/>
                                </a:cubicBezTo>
                                <a:cubicBezTo>
                                  <a:pt x="4108120" y="160909"/>
                                  <a:pt x="4108628" y="159765"/>
                                  <a:pt x="4109009" y="158750"/>
                                </a:cubicBezTo>
                                <a:cubicBezTo>
                                  <a:pt x="4109517" y="157734"/>
                                  <a:pt x="4110025" y="156590"/>
                                  <a:pt x="4110533" y="155448"/>
                                </a:cubicBezTo>
                                <a:cubicBezTo>
                                  <a:pt x="4111041" y="154432"/>
                                  <a:pt x="4111422" y="153162"/>
                                  <a:pt x="4111930" y="152019"/>
                                </a:cubicBezTo>
                                <a:cubicBezTo>
                                  <a:pt x="4112438" y="150875"/>
                                  <a:pt x="4112946" y="149606"/>
                                  <a:pt x="4113454" y="148336"/>
                                </a:cubicBezTo>
                                <a:cubicBezTo>
                                  <a:pt x="4113962" y="147065"/>
                                  <a:pt x="4114343" y="145796"/>
                                  <a:pt x="4114851" y="144652"/>
                                </a:cubicBezTo>
                                <a:cubicBezTo>
                                  <a:pt x="4115359" y="143383"/>
                                  <a:pt x="4115867" y="142113"/>
                                  <a:pt x="4116375" y="140843"/>
                                </a:cubicBezTo>
                                <a:cubicBezTo>
                                  <a:pt x="4116883" y="139573"/>
                                  <a:pt x="4117264" y="138302"/>
                                  <a:pt x="4117772" y="137160"/>
                                </a:cubicBezTo>
                                <a:cubicBezTo>
                                  <a:pt x="4118280" y="136017"/>
                                  <a:pt x="4118788" y="134747"/>
                                  <a:pt x="4119296" y="133731"/>
                                </a:cubicBezTo>
                                <a:cubicBezTo>
                                  <a:pt x="4119804" y="132588"/>
                                  <a:pt x="4120185" y="131445"/>
                                  <a:pt x="4120693" y="130428"/>
                                </a:cubicBezTo>
                                <a:cubicBezTo>
                                  <a:pt x="4121201" y="129286"/>
                                  <a:pt x="4121709" y="128270"/>
                                  <a:pt x="4122217" y="127253"/>
                                </a:cubicBezTo>
                                <a:cubicBezTo>
                                  <a:pt x="4122725" y="126238"/>
                                  <a:pt x="4123106" y="125349"/>
                                  <a:pt x="4123614" y="124460"/>
                                </a:cubicBezTo>
                                <a:cubicBezTo>
                                  <a:pt x="4124122" y="123571"/>
                                  <a:pt x="4124630" y="122809"/>
                                  <a:pt x="4125138" y="122047"/>
                                </a:cubicBezTo>
                                <a:cubicBezTo>
                                  <a:pt x="4125646" y="121285"/>
                                  <a:pt x="4126027" y="120650"/>
                                  <a:pt x="4126535" y="120014"/>
                                </a:cubicBezTo>
                                <a:cubicBezTo>
                                  <a:pt x="4127043" y="119380"/>
                                  <a:pt x="4127551" y="118872"/>
                                  <a:pt x="4128059" y="118363"/>
                                </a:cubicBezTo>
                                <a:cubicBezTo>
                                  <a:pt x="4128440" y="117856"/>
                                  <a:pt x="4128948" y="117475"/>
                                  <a:pt x="4129456" y="117094"/>
                                </a:cubicBezTo>
                                <a:cubicBezTo>
                                  <a:pt x="4129964" y="116713"/>
                                  <a:pt x="4130472" y="116332"/>
                                  <a:pt x="4130980" y="115950"/>
                                </a:cubicBezTo>
                                <a:cubicBezTo>
                                  <a:pt x="4131361" y="115570"/>
                                  <a:pt x="4131869" y="115315"/>
                                  <a:pt x="4132377" y="114935"/>
                                </a:cubicBezTo>
                                <a:cubicBezTo>
                                  <a:pt x="4132885" y="114553"/>
                                  <a:pt x="4133393" y="114173"/>
                                  <a:pt x="4133901" y="113792"/>
                                </a:cubicBezTo>
                                <a:cubicBezTo>
                                  <a:pt x="4134282" y="113411"/>
                                  <a:pt x="4134790" y="113030"/>
                                  <a:pt x="4135298" y="112522"/>
                                </a:cubicBezTo>
                                <a:cubicBezTo>
                                  <a:pt x="4135806" y="112013"/>
                                  <a:pt x="4136314" y="111506"/>
                                  <a:pt x="4136822" y="110871"/>
                                </a:cubicBezTo>
                                <a:cubicBezTo>
                                  <a:pt x="4137203" y="110236"/>
                                  <a:pt x="4137711" y="109600"/>
                                  <a:pt x="4138219" y="108838"/>
                                </a:cubicBezTo>
                                <a:cubicBezTo>
                                  <a:pt x="4138727" y="108203"/>
                                  <a:pt x="4139235" y="107314"/>
                                  <a:pt x="4139743" y="106425"/>
                                </a:cubicBezTo>
                                <a:cubicBezTo>
                                  <a:pt x="4140124" y="105410"/>
                                  <a:pt x="4140632" y="104394"/>
                                  <a:pt x="4141140" y="103250"/>
                                </a:cubicBezTo>
                                <a:cubicBezTo>
                                  <a:pt x="4141648" y="102108"/>
                                  <a:pt x="4142156" y="100711"/>
                                  <a:pt x="4142664" y="99313"/>
                                </a:cubicBezTo>
                                <a:cubicBezTo>
                                  <a:pt x="4143045" y="97917"/>
                                  <a:pt x="4143553" y="96265"/>
                                  <a:pt x="4144061" y="94614"/>
                                </a:cubicBezTo>
                                <a:cubicBezTo>
                                  <a:pt x="4144569" y="92837"/>
                                  <a:pt x="4145077" y="91059"/>
                                  <a:pt x="4145458" y="89026"/>
                                </a:cubicBezTo>
                                <a:cubicBezTo>
                                  <a:pt x="4145966" y="87122"/>
                                  <a:pt x="4146474" y="84963"/>
                                  <a:pt x="4146982" y="82803"/>
                                </a:cubicBezTo>
                                <a:cubicBezTo>
                                  <a:pt x="4147490" y="80645"/>
                                  <a:pt x="4147998" y="78359"/>
                                  <a:pt x="4148379" y="76073"/>
                                </a:cubicBezTo>
                                <a:cubicBezTo>
                                  <a:pt x="4148887" y="73787"/>
                                  <a:pt x="4149395" y="71247"/>
                                  <a:pt x="4149903" y="68834"/>
                                </a:cubicBezTo>
                                <a:cubicBezTo>
                                  <a:pt x="4150411" y="66421"/>
                                  <a:pt x="4150919" y="64008"/>
                                  <a:pt x="4151300" y="61595"/>
                                </a:cubicBezTo>
                                <a:cubicBezTo>
                                  <a:pt x="4151808" y="59182"/>
                                  <a:pt x="4152316" y="56769"/>
                                  <a:pt x="4152824" y="54483"/>
                                </a:cubicBezTo>
                                <a:cubicBezTo>
                                  <a:pt x="4153332" y="52070"/>
                                  <a:pt x="4153840" y="49784"/>
                                  <a:pt x="4154221" y="47751"/>
                                </a:cubicBezTo>
                                <a:cubicBezTo>
                                  <a:pt x="4154729" y="45593"/>
                                  <a:pt x="4155237" y="43561"/>
                                  <a:pt x="4155745" y="41783"/>
                                </a:cubicBezTo>
                                <a:cubicBezTo>
                                  <a:pt x="4156253" y="39877"/>
                                  <a:pt x="4156761" y="38226"/>
                                  <a:pt x="4157142" y="36957"/>
                                </a:cubicBezTo>
                                <a:cubicBezTo>
                                  <a:pt x="4157650" y="35560"/>
                                  <a:pt x="4158158" y="34417"/>
                                  <a:pt x="4158666" y="33527"/>
                                </a:cubicBezTo>
                                <a:cubicBezTo>
                                  <a:pt x="4159174" y="32765"/>
                                  <a:pt x="4159682" y="32131"/>
                                  <a:pt x="4160063" y="32003"/>
                                </a:cubicBezTo>
                                <a:cubicBezTo>
                                  <a:pt x="4160571" y="31750"/>
                                  <a:pt x="4161079" y="31876"/>
                                  <a:pt x="4161587" y="32258"/>
                                </a:cubicBezTo>
                                <a:cubicBezTo>
                                  <a:pt x="4162095" y="32638"/>
                                  <a:pt x="4162476" y="33400"/>
                                  <a:pt x="4162984" y="34289"/>
                                </a:cubicBezTo>
                                <a:cubicBezTo>
                                  <a:pt x="4163492" y="35178"/>
                                  <a:pt x="4164000" y="36449"/>
                                  <a:pt x="4164508" y="37719"/>
                                </a:cubicBezTo>
                                <a:cubicBezTo>
                                  <a:pt x="4165016" y="39115"/>
                                  <a:pt x="4165397" y="40639"/>
                                  <a:pt x="4165905" y="42163"/>
                                </a:cubicBezTo>
                                <a:cubicBezTo>
                                  <a:pt x="4166413" y="43814"/>
                                  <a:pt x="4166921" y="45465"/>
                                  <a:pt x="4167429" y="46989"/>
                                </a:cubicBezTo>
                                <a:cubicBezTo>
                                  <a:pt x="4167937" y="48640"/>
                                  <a:pt x="4168318" y="50292"/>
                                  <a:pt x="4168826" y="51688"/>
                                </a:cubicBezTo>
                                <a:cubicBezTo>
                                  <a:pt x="4169334" y="53213"/>
                                  <a:pt x="4169842" y="54610"/>
                                  <a:pt x="4170350" y="55752"/>
                                </a:cubicBezTo>
                                <a:cubicBezTo>
                                  <a:pt x="4170858" y="56896"/>
                                  <a:pt x="4171239" y="57912"/>
                                  <a:pt x="4171747" y="58674"/>
                                </a:cubicBezTo>
                                <a:cubicBezTo>
                                  <a:pt x="4172255" y="59436"/>
                                  <a:pt x="4172763" y="59944"/>
                                  <a:pt x="4173271" y="60325"/>
                                </a:cubicBezTo>
                                <a:cubicBezTo>
                                  <a:pt x="4173779" y="60578"/>
                                  <a:pt x="4174160" y="60706"/>
                                  <a:pt x="4174668" y="60578"/>
                                </a:cubicBezTo>
                                <a:cubicBezTo>
                                  <a:pt x="4175176" y="60451"/>
                                  <a:pt x="4175684" y="59944"/>
                                  <a:pt x="4176192" y="59309"/>
                                </a:cubicBezTo>
                                <a:cubicBezTo>
                                  <a:pt x="4176700" y="58674"/>
                                  <a:pt x="4177081" y="57785"/>
                                  <a:pt x="4177589" y="56642"/>
                                </a:cubicBezTo>
                                <a:cubicBezTo>
                                  <a:pt x="4178097" y="55625"/>
                                  <a:pt x="4178605" y="54228"/>
                                  <a:pt x="4179113" y="52705"/>
                                </a:cubicBezTo>
                                <a:cubicBezTo>
                                  <a:pt x="4179494" y="51308"/>
                                  <a:pt x="4180002" y="49530"/>
                                  <a:pt x="4180510" y="47878"/>
                                </a:cubicBezTo>
                                <a:cubicBezTo>
                                  <a:pt x="4181018" y="46100"/>
                                  <a:pt x="4181526" y="44196"/>
                                  <a:pt x="4182034" y="42290"/>
                                </a:cubicBezTo>
                                <a:cubicBezTo>
                                  <a:pt x="4182415" y="40386"/>
                                  <a:pt x="4182923" y="38481"/>
                                  <a:pt x="4183431" y="36575"/>
                                </a:cubicBezTo>
                                <a:cubicBezTo>
                                  <a:pt x="4183939" y="34798"/>
                                  <a:pt x="4184447" y="32893"/>
                                  <a:pt x="4184955" y="31242"/>
                                </a:cubicBezTo>
                                <a:cubicBezTo>
                                  <a:pt x="4185336" y="29590"/>
                                  <a:pt x="4185844" y="27939"/>
                                  <a:pt x="4186352" y="26543"/>
                                </a:cubicBezTo>
                                <a:cubicBezTo>
                                  <a:pt x="4186860" y="25146"/>
                                  <a:pt x="4187368" y="23875"/>
                                  <a:pt x="4187876" y="22860"/>
                                </a:cubicBezTo>
                                <a:cubicBezTo>
                                  <a:pt x="4188257" y="21844"/>
                                  <a:pt x="4188765" y="20955"/>
                                  <a:pt x="4189273" y="20320"/>
                                </a:cubicBezTo>
                                <a:cubicBezTo>
                                  <a:pt x="4189781" y="19812"/>
                                  <a:pt x="4190289" y="19431"/>
                                  <a:pt x="4190797" y="19176"/>
                                </a:cubicBezTo>
                                <a:cubicBezTo>
                                  <a:pt x="4191178" y="19050"/>
                                  <a:pt x="4191686" y="19176"/>
                                  <a:pt x="4192194" y="19558"/>
                                </a:cubicBezTo>
                                <a:cubicBezTo>
                                  <a:pt x="4192702" y="19938"/>
                                  <a:pt x="4193210" y="20447"/>
                                  <a:pt x="4193718" y="21209"/>
                                </a:cubicBezTo>
                                <a:cubicBezTo>
                                  <a:pt x="4194099" y="22098"/>
                                  <a:pt x="4194607" y="23113"/>
                                  <a:pt x="4195115" y="24257"/>
                                </a:cubicBezTo>
                                <a:cubicBezTo>
                                  <a:pt x="4195623" y="25526"/>
                                  <a:pt x="4196131" y="27050"/>
                                  <a:pt x="4196512" y="28575"/>
                                </a:cubicBezTo>
                                <a:cubicBezTo>
                                  <a:pt x="4197020" y="30225"/>
                                  <a:pt x="4197528" y="32003"/>
                                  <a:pt x="4198036" y="33782"/>
                                </a:cubicBezTo>
                                <a:cubicBezTo>
                                  <a:pt x="4198544" y="35687"/>
                                  <a:pt x="4199052" y="37592"/>
                                  <a:pt x="4199433" y="39624"/>
                                </a:cubicBezTo>
                                <a:cubicBezTo>
                                  <a:pt x="4199941" y="41528"/>
                                  <a:pt x="4200449" y="43561"/>
                                  <a:pt x="4200957" y="45593"/>
                                </a:cubicBezTo>
                                <a:cubicBezTo>
                                  <a:pt x="4201465" y="47498"/>
                                  <a:pt x="4201973" y="49402"/>
                                  <a:pt x="4202354" y="51308"/>
                                </a:cubicBezTo>
                                <a:cubicBezTo>
                                  <a:pt x="4202862" y="53086"/>
                                  <a:pt x="4203370" y="54737"/>
                                  <a:pt x="4203878" y="56388"/>
                                </a:cubicBezTo>
                                <a:cubicBezTo>
                                  <a:pt x="4204386" y="58038"/>
                                  <a:pt x="4204894" y="59436"/>
                                  <a:pt x="4205275" y="60833"/>
                                </a:cubicBezTo>
                                <a:cubicBezTo>
                                  <a:pt x="4205783" y="62230"/>
                                  <a:pt x="4206291" y="63373"/>
                                  <a:pt x="4206799" y="64515"/>
                                </a:cubicBezTo>
                                <a:cubicBezTo>
                                  <a:pt x="4207307" y="65659"/>
                                  <a:pt x="4207815" y="66675"/>
                                  <a:pt x="4208196" y="67563"/>
                                </a:cubicBezTo>
                                <a:cubicBezTo>
                                  <a:pt x="4208704" y="68580"/>
                                  <a:pt x="4209212" y="69469"/>
                                  <a:pt x="4209720" y="70358"/>
                                </a:cubicBezTo>
                                <a:cubicBezTo>
                                  <a:pt x="4210228" y="71247"/>
                                  <a:pt x="4210609" y="72009"/>
                                  <a:pt x="4211117" y="72771"/>
                                </a:cubicBezTo>
                                <a:cubicBezTo>
                                  <a:pt x="4211625" y="73660"/>
                                  <a:pt x="4212133" y="74422"/>
                                  <a:pt x="4212641" y="75184"/>
                                </a:cubicBezTo>
                                <a:cubicBezTo>
                                  <a:pt x="4213149" y="76073"/>
                                  <a:pt x="4213530" y="76835"/>
                                  <a:pt x="4214038" y="77724"/>
                                </a:cubicBezTo>
                                <a:cubicBezTo>
                                  <a:pt x="4214546" y="78613"/>
                                  <a:pt x="4215054" y="79501"/>
                                  <a:pt x="4215562" y="80390"/>
                                </a:cubicBezTo>
                                <a:cubicBezTo>
                                  <a:pt x="4216070" y="81407"/>
                                  <a:pt x="4216451" y="82296"/>
                                  <a:pt x="4216959" y="83438"/>
                                </a:cubicBezTo>
                                <a:cubicBezTo>
                                  <a:pt x="4217467" y="84582"/>
                                  <a:pt x="4217975" y="85725"/>
                                  <a:pt x="4218483" y="86995"/>
                                </a:cubicBezTo>
                                <a:cubicBezTo>
                                  <a:pt x="4218991" y="88264"/>
                                  <a:pt x="4219372" y="89662"/>
                                  <a:pt x="4219880" y="91186"/>
                                </a:cubicBezTo>
                                <a:cubicBezTo>
                                  <a:pt x="4220388" y="92583"/>
                                  <a:pt x="4220896" y="94234"/>
                                  <a:pt x="4221404" y="96012"/>
                                </a:cubicBezTo>
                                <a:cubicBezTo>
                                  <a:pt x="4221912" y="97663"/>
                                  <a:pt x="4222293" y="99568"/>
                                  <a:pt x="4222801" y="101600"/>
                                </a:cubicBezTo>
                                <a:cubicBezTo>
                                  <a:pt x="4223309" y="103505"/>
                                  <a:pt x="4223817" y="105663"/>
                                  <a:pt x="4224325" y="107823"/>
                                </a:cubicBezTo>
                                <a:cubicBezTo>
                                  <a:pt x="4224833" y="109982"/>
                                  <a:pt x="4225214" y="112140"/>
                                  <a:pt x="4225722" y="114426"/>
                                </a:cubicBezTo>
                                <a:cubicBezTo>
                                  <a:pt x="4226230" y="116713"/>
                                  <a:pt x="4226738" y="119125"/>
                                  <a:pt x="4227246" y="121412"/>
                                </a:cubicBezTo>
                                <a:cubicBezTo>
                                  <a:pt x="4227627" y="123698"/>
                                  <a:pt x="4228135" y="126111"/>
                                  <a:pt x="4228643" y="128397"/>
                                </a:cubicBezTo>
                                <a:cubicBezTo>
                                  <a:pt x="4229151" y="130810"/>
                                  <a:pt x="4229659" y="133096"/>
                                  <a:pt x="4230167" y="135255"/>
                                </a:cubicBezTo>
                                <a:cubicBezTo>
                                  <a:pt x="4230548" y="137540"/>
                                  <a:pt x="4231056" y="139700"/>
                                  <a:pt x="4231564" y="141859"/>
                                </a:cubicBezTo>
                                <a:cubicBezTo>
                                  <a:pt x="4232072" y="144018"/>
                                  <a:pt x="4232580" y="146050"/>
                                  <a:pt x="4233088" y="148082"/>
                                </a:cubicBezTo>
                                <a:cubicBezTo>
                                  <a:pt x="4233469" y="150113"/>
                                  <a:pt x="4233977" y="152019"/>
                                  <a:pt x="4234485" y="153797"/>
                                </a:cubicBezTo>
                                <a:cubicBezTo>
                                  <a:pt x="4234993" y="155575"/>
                                  <a:pt x="4235501" y="157352"/>
                                  <a:pt x="4236009" y="158876"/>
                                </a:cubicBezTo>
                                <a:cubicBezTo>
                                  <a:pt x="4236390" y="160527"/>
                                  <a:pt x="4236898" y="161925"/>
                                  <a:pt x="4237406" y="163322"/>
                                </a:cubicBezTo>
                                <a:cubicBezTo>
                                  <a:pt x="4237914" y="164592"/>
                                  <a:pt x="4238422" y="165735"/>
                                  <a:pt x="4238930" y="166750"/>
                                </a:cubicBezTo>
                                <a:cubicBezTo>
                                  <a:pt x="4239311" y="167767"/>
                                  <a:pt x="4239819" y="168528"/>
                                  <a:pt x="4240327" y="169163"/>
                                </a:cubicBezTo>
                                <a:cubicBezTo>
                                  <a:pt x="4240835" y="169799"/>
                                  <a:pt x="4241343" y="170180"/>
                                  <a:pt x="4241851" y="170307"/>
                                </a:cubicBezTo>
                                <a:cubicBezTo>
                                  <a:pt x="4242232" y="170561"/>
                                  <a:pt x="4242740" y="170561"/>
                                  <a:pt x="4243248" y="170434"/>
                                </a:cubicBezTo>
                                <a:cubicBezTo>
                                  <a:pt x="4243756" y="170180"/>
                                  <a:pt x="4244264" y="169799"/>
                                  <a:pt x="4244645" y="169290"/>
                                </a:cubicBezTo>
                                <a:cubicBezTo>
                                  <a:pt x="4245153" y="168656"/>
                                  <a:pt x="4245661" y="167894"/>
                                  <a:pt x="4246169" y="167005"/>
                                </a:cubicBezTo>
                                <a:cubicBezTo>
                                  <a:pt x="4246677" y="166115"/>
                                  <a:pt x="4247185" y="164973"/>
                                  <a:pt x="4247566" y="163830"/>
                                </a:cubicBezTo>
                                <a:cubicBezTo>
                                  <a:pt x="4248074" y="162560"/>
                                  <a:pt x="4248582" y="161289"/>
                                  <a:pt x="4249090" y="159893"/>
                                </a:cubicBezTo>
                                <a:cubicBezTo>
                                  <a:pt x="4249598" y="158496"/>
                                  <a:pt x="4250106" y="156972"/>
                                  <a:pt x="4250487" y="155575"/>
                                </a:cubicBezTo>
                                <a:cubicBezTo>
                                  <a:pt x="4250995" y="154177"/>
                                  <a:pt x="4251503" y="152653"/>
                                  <a:pt x="4252011" y="151257"/>
                                </a:cubicBezTo>
                                <a:cubicBezTo>
                                  <a:pt x="4252519" y="149860"/>
                                  <a:pt x="4253027" y="148463"/>
                                  <a:pt x="4253408" y="147193"/>
                                </a:cubicBezTo>
                                <a:cubicBezTo>
                                  <a:pt x="4253916" y="145923"/>
                                  <a:pt x="4254424" y="144780"/>
                                  <a:pt x="4254932" y="143763"/>
                                </a:cubicBezTo>
                                <a:cubicBezTo>
                                  <a:pt x="4255440" y="142748"/>
                                  <a:pt x="4255948" y="141859"/>
                                  <a:pt x="4256329" y="141224"/>
                                </a:cubicBezTo>
                                <a:cubicBezTo>
                                  <a:pt x="4256837" y="140588"/>
                                  <a:pt x="4257345" y="140081"/>
                                  <a:pt x="4257853" y="139700"/>
                                </a:cubicBezTo>
                                <a:cubicBezTo>
                                  <a:pt x="4258361" y="139319"/>
                                  <a:pt x="4258869" y="139064"/>
                                  <a:pt x="4259250" y="138938"/>
                                </a:cubicBezTo>
                                <a:cubicBezTo>
                                  <a:pt x="4259758" y="138811"/>
                                  <a:pt x="4260266" y="138938"/>
                                  <a:pt x="4260774" y="138938"/>
                                </a:cubicBezTo>
                                <a:cubicBezTo>
                                  <a:pt x="4261282" y="139064"/>
                                  <a:pt x="4261663" y="139192"/>
                                  <a:pt x="4262171" y="139319"/>
                                </a:cubicBezTo>
                                <a:cubicBezTo>
                                  <a:pt x="4262679" y="139573"/>
                                  <a:pt x="4263187" y="139826"/>
                                  <a:pt x="4263695" y="139953"/>
                                </a:cubicBezTo>
                                <a:cubicBezTo>
                                  <a:pt x="4264203" y="140081"/>
                                  <a:pt x="4264584" y="140335"/>
                                  <a:pt x="4265092" y="140335"/>
                                </a:cubicBezTo>
                                <a:cubicBezTo>
                                  <a:pt x="4265600" y="140462"/>
                                  <a:pt x="4266108" y="140462"/>
                                  <a:pt x="4266616" y="140335"/>
                                </a:cubicBezTo>
                                <a:cubicBezTo>
                                  <a:pt x="4267124" y="140335"/>
                                  <a:pt x="4267505" y="140208"/>
                                  <a:pt x="4268013" y="139953"/>
                                </a:cubicBezTo>
                                <a:cubicBezTo>
                                  <a:pt x="4268521" y="139700"/>
                                  <a:pt x="4269029" y="139319"/>
                                  <a:pt x="4269537" y="138938"/>
                                </a:cubicBezTo>
                                <a:cubicBezTo>
                                  <a:pt x="4270045" y="138557"/>
                                  <a:pt x="4270426" y="138049"/>
                                  <a:pt x="4270934" y="137540"/>
                                </a:cubicBezTo>
                                <a:cubicBezTo>
                                  <a:pt x="4271442" y="136906"/>
                                  <a:pt x="4271950" y="136271"/>
                                  <a:pt x="4272458" y="135509"/>
                                </a:cubicBezTo>
                                <a:cubicBezTo>
                                  <a:pt x="4272966" y="134874"/>
                                  <a:pt x="4273347" y="134112"/>
                                  <a:pt x="4273855" y="133350"/>
                                </a:cubicBezTo>
                                <a:cubicBezTo>
                                  <a:pt x="4274363" y="132588"/>
                                  <a:pt x="4274871" y="131699"/>
                                  <a:pt x="4275379" y="130937"/>
                                </a:cubicBezTo>
                                <a:cubicBezTo>
                                  <a:pt x="4275887" y="130048"/>
                                  <a:pt x="4276268" y="129286"/>
                                  <a:pt x="4276776" y="128397"/>
                                </a:cubicBezTo>
                                <a:cubicBezTo>
                                  <a:pt x="4277284" y="127635"/>
                                  <a:pt x="4277792" y="126873"/>
                                  <a:pt x="4278300" y="126111"/>
                                </a:cubicBezTo>
                                <a:cubicBezTo>
                                  <a:pt x="4278681" y="125222"/>
                                  <a:pt x="4279189" y="124587"/>
                                  <a:pt x="4279697" y="123825"/>
                                </a:cubicBezTo>
                                <a:cubicBezTo>
                                  <a:pt x="4280205" y="123063"/>
                                  <a:pt x="4280713" y="122300"/>
                                  <a:pt x="4281221" y="121538"/>
                                </a:cubicBezTo>
                                <a:cubicBezTo>
                                  <a:pt x="4281602" y="120776"/>
                                  <a:pt x="4282110" y="120142"/>
                                  <a:pt x="4282618" y="119252"/>
                                </a:cubicBezTo>
                                <a:cubicBezTo>
                                  <a:pt x="4283126" y="118490"/>
                                  <a:pt x="4283634" y="117728"/>
                                  <a:pt x="4284142" y="116839"/>
                                </a:cubicBezTo>
                                <a:cubicBezTo>
                                  <a:pt x="4284523" y="115824"/>
                                  <a:pt x="4285031" y="114935"/>
                                  <a:pt x="4285539" y="113792"/>
                                </a:cubicBezTo>
                                <a:cubicBezTo>
                                  <a:pt x="4286047" y="112649"/>
                                  <a:pt x="4286555" y="111378"/>
                                  <a:pt x="4287063" y="109982"/>
                                </a:cubicBezTo>
                                <a:cubicBezTo>
                                  <a:pt x="4287444" y="108585"/>
                                  <a:pt x="4287952" y="107061"/>
                                  <a:pt x="4288460" y="105410"/>
                                </a:cubicBezTo>
                                <a:cubicBezTo>
                                  <a:pt x="4288968" y="103632"/>
                                  <a:pt x="4289476" y="101726"/>
                                  <a:pt x="4289984" y="99822"/>
                                </a:cubicBezTo>
                                <a:cubicBezTo>
                                  <a:pt x="4290365" y="97789"/>
                                  <a:pt x="4290873" y="95631"/>
                                  <a:pt x="4291381" y="93345"/>
                                </a:cubicBezTo>
                                <a:cubicBezTo>
                                  <a:pt x="4291889" y="91186"/>
                                  <a:pt x="4292397" y="88773"/>
                                  <a:pt x="4292905" y="86360"/>
                                </a:cubicBezTo>
                                <a:cubicBezTo>
                                  <a:pt x="4293286" y="83947"/>
                                  <a:pt x="4293794" y="81280"/>
                                  <a:pt x="4294302" y="78867"/>
                                </a:cubicBezTo>
                                <a:cubicBezTo>
                                  <a:pt x="4294810" y="76326"/>
                                  <a:pt x="4295318" y="73787"/>
                                  <a:pt x="4295699" y="71374"/>
                                </a:cubicBezTo>
                                <a:cubicBezTo>
                                  <a:pt x="4296207" y="68961"/>
                                  <a:pt x="4296715" y="66548"/>
                                  <a:pt x="4297223" y="64135"/>
                                </a:cubicBezTo>
                                <a:cubicBezTo>
                                  <a:pt x="4297731" y="61849"/>
                                  <a:pt x="4298239" y="59563"/>
                                  <a:pt x="4298620" y="57403"/>
                                </a:cubicBezTo>
                                <a:cubicBezTo>
                                  <a:pt x="4299128" y="55245"/>
                                  <a:pt x="4299636" y="53213"/>
                                  <a:pt x="4300144" y="51308"/>
                                </a:cubicBezTo>
                                <a:cubicBezTo>
                                  <a:pt x="4300652" y="49402"/>
                                  <a:pt x="4301160" y="47498"/>
                                  <a:pt x="4301541" y="45847"/>
                                </a:cubicBezTo>
                                <a:cubicBezTo>
                                  <a:pt x="4302049" y="44069"/>
                                  <a:pt x="4302557" y="42418"/>
                                  <a:pt x="4303065" y="40767"/>
                                </a:cubicBezTo>
                                <a:cubicBezTo>
                                  <a:pt x="4303573" y="39243"/>
                                  <a:pt x="4304081" y="37719"/>
                                  <a:pt x="4304462" y="36195"/>
                                </a:cubicBezTo>
                                <a:cubicBezTo>
                                  <a:pt x="4304970" y="34671"/>
                                  <a:pt x="4305478" y="33274"/>
                                  <a:pt x="4305986" y="31750"/>
                                </a:cubicBezTo>
                                <a:cubicBezTo>
                                  <a:pt x="4306494" y="30352"/>
                                  <a:pt x="4307002" y="28828"/>
                                  <a:pt x="4307383" y="27305"/>
                                </a:cubicBezTo>
                                <a:cubicBezTo>
                                  <a:pt x="4307891" y="25908"/>
                                  <a:pt x="4308399" y="24511"/>
                                  <a:pt x="4308907" y="22987"/>
                                </a:cubicBezTo>
                                <a:cubicBezTo>
                                  <a:pt x="4309415" y="21589"/>
                                  <a:pt x="4309923" y="20065"/>
                                  <a:pt x="4310304" y="18669"/>
                                </a:cubicBezTo>
                                <a:cubicBezTo>
                                  <a:pt x="4310812" y="17145"/>
                                  <a:pt x="4311320" y="15748"/>
                                  <a:pt x="4311828" y="14350"/>
                                </a:cubicBezTo>
                                <a:cubicBezTo>
                                  <a:pt x="4312336" y="12953"/>
                                  <a:pt x="4312717" y="11557"/>
                                  <a:pt x="4313225" y="10287"/>
                                </a:cubicBezTo>
                                <a:cubicBezTo>
                                  <a:pt x="4313733" y="9017"/>
                                  <a:pt x="4314241" y="7747"/>
                                  <a:pt x="4314749" y="6603"/>
                                </a:cubicBezTo>
                                <a:cubicBezTo>
                                  <a:pt x="4315257" y="5588"/>
                                  <a:pt x="4315638" y="4445"/>
                                  <a:pt x="4316146" y="3683"/>
                                </a:cubicBezTo>
                                <a:cubicBezTo>
                                  <a:pt x="4316654" y="2794"/>
                                  <a:pt x="4317162" y="2032"/>
                                  <a:pt x="4317670" y="1524"/>
                                </a:cubicBezTo>
                                <a:cubicBezTo>
                                  <a:pt x="4318178" y="1015"/>
                                  <a:pt x="4318559" y="508"/>
                                  <a:pt x="4319067" y="253"/>
                                </a:cubicBezTo>
                                <a:cubicBezTo>
                                  <a:pt x="4319575" y="126"/>
                                  <a:pt x="4320083" y="0"/>
                                  <a:pt x="4320591" y="253"/>
                                </a:cubicBezTo>
                                <a:cubicBezTo>
                                  <a:pt x="4321099" y="381"/>
                                  <a:pt x="4321480" y="635"/>
                                  <a:pt x="4321988" y="1270"/>
                                </a:cubicBezTo>
                                <a:cubicBezTo>
                                  <a:pt x="4322496" y="1777"/>
                                  <a:pt x="4323004" y="2539"/>
                                  <a:pt x="4323512" y="3428"/>
                                </a:cubicBezTo>
                                <a:cubicBezTo>
                                  <a:pt x="4324020" y="4318"/>
                                  <a:pt x="4324401" y="5334"/>
                                  <a:pt x="4324909" y="6603"/>
                                </a:cubicBezTo>
                                <a:cubicBezTo>
                                  <a:pt x="4325417" y="7874"/>
                                  <a:pt x="4325925" y="9271"/>
                                  <a:pt x="4326433" y="10795"/>
                                </a:cubicBezTo>
                                <a:cubicBezTo>
                                  <a:pt x="4326941" y="12446"/>
                                  <a:pt x="4327322" y="14097"/>
                                  <a:pt x="4327830" y="15875"/>
                                </a:cubicBezTo>
                                <a:cubicBezTo>
                                  <a:pt x="4328338" y="17652"/>
                                  <a:pt x="4328846" y="19685"/>
                                  <a:pt x="4329354" y="21717"/>
                                </a:cubicBezTo>
                                <a:cubicBezTo>
                                  <a:pt x="4329735" y="23622"/>
                                  <a:pt x="4330243" y="25781"/>
                                  <a:pt x="4330751" y="27939"/>
                                </a:cubicBezTo>
                                <a:cubicBezTo>
                                  <a:pt x="4331259" y="30099"/>
                                  <a:pt x="4331767" y="32385"/>
                                  <a:pt x="4332275" y="34671"/>
                                </a:cubicBezTo>
                                <a:cubicBezTo>
                                  <a:pt x="4332656" y="36957"/>
                                  <a:pt x="4333164" y="39243"/>
                                  <a:pt x="4333672" y="41528"/>
                                </a:cubicBezTo>
                                <a:cubicBezTo>
                                  <a:pt x="4334180" y="43942"/>
                                  <a:pt x="4334688" y="46355"/>
                                  <a:pt x="4335196" y="48640"/>
                                </a:cubicBezTo>
                                <a:cubicBezTo>
                                  <a:pt x="4335577" y="50926"/>
                                  <a:pt x="4336085" y="53213"/>
                                  <a:pt x="4336593" y="55499"/>
                                </a:cubicBezTo>
                                <a:cubicBezTo>
                                  <a:pt x="4337101" y="57658"/>
                                  <a:pt x="4337609" y="59944"/>
                                  <a:pt x="4338117" y="61975"/>
                                </a:cubicBezTo>
                                <a:cubicBezTo>
                                  <a:pt x="4338498" y="64135"/>
                                  <a:pt x="4339006" y="66039"/>
                                  <a:pt x="4339514" y="67945"/>
                                </a:cubicBezTo>
                                <a:cubicBezTo>
                                  <a:pt x="4340022" y="69723"/>
                                  <a:pt x="4340530" y="71374"/>
                                  <a:pt x="4341038" y="72771"/>
                                </a:cubicBezTo>
                                <a:cubicBezTo>
                                  <a:pt x="4341419" y="74295"/>
                                  <a:pt x="4341927" y="75438"/>
                                  <a:pt x="4342435" y="76581"/>
                                </a:cubicBezTo>
                                <a:cubicBezTo>
                                  <a:pt x="4342943" y="77597"/>
                                  <a:pt x="4343451" y="78359"/>
                                  <a:pt x="4343959" y="78994"/>
                                </a:cubicBezTo>
                                <a:cubicBezTo>
                                  <a:pt x="4344340" y="79628"/>
                                  <a:pt x="4344848" y="80137"/>
                                  <a:pt x="4345356" y="80390"/>
                                </a:cubicBezTo>
                                <a:cubicBezTo>
                                  <a:pt x="4345864" y="80645"/>
                                  <a:pt x="4346372" y="80772"/>
                                  <a:pt x="4346753" y="80899"/>
                                </a:cubicBezTo>
                                <a:cubicBezTo>
                                  <a:pt x="4347261" y="81025"/>
                                  <a:pt x="4347769" y="80899"/>
                                  <a:pt x="4348277" y="81025"/>
                                </a:cubicBezTo>
                                <a:cubicBezTo>
                                  <a:pt x="4348785" y="81152"/>
                                  <a:pt x="4349293" y="81152"/>
                                  <a:pt x="4349674" y="81407"/>
                                </a:cubicBezTo>
                                <a:cubicBezTo>
                                  <a:pt x="4350182" y="81661"/>
                                  <a:pt x="4350690" y="82042"/>
                                  <a:pt x="4351198" y="82676"/>
                                </a:cubicBezTo>
                                <a:cubicBezTo>
                                  <a:pt x="4351706" y="83185"/>
                                  <a:pt x="4352214" y="84074"/>
                                  <a:pt x="4352595" y="85089"/>
                                </a:cubicBezTo>
                                <a:cubicBezTo>
                                  <a:pt x="4353103" y="86233"/>
                                  <a:pt x="4353611" y="87630"/>
                                  <a:pt x="4354119" y="89281"/>
                                </a:cubicBezTo>
                                <a:cubicBezTo>
                                  <a:pt x="4354627" y="90932"/>
                                  <a:pt x="4355135" y="92837"/>
                                  <a:pt x="4355516" y="94996"/>
                                </a:cubicBezTo>
                                <a:cubicBezTo>
                                  <a:pt x="4356024" y="97155"/>
                                  <a:pt x="4356532" y="99568"/>
                                  <a:pt x="4357040" y="102235"/>
                                </a:cubicBezTo>
                                <a:cubicBezTo>
                                  <a:pt x="4357548" y="104775"/>
                                  <a:pt x="4358056" y="107696"/>
                                  <a:pt x="4358437" y="110617"/>
                                </a:cubicBezTo>
                                <a:cubicBezTo>
                                  <a:pt x="4358945" y="113538"/>
                                  <a:pt x="4359453" y="116586"/>
                                  <a:pt x="4359961" y="119634"/>
                                </a:cubicBezTo>
                                <a:cubicBezTo>
                                  <a:pt x="4360469" y="122682"/>
                                  <a:pt x="4360850" y="125857"/>
                                  <a:pt x="4361358" y="128905"/>
                                </a:cubicBezTo>
                                <a:cubicBezTo>
                                  <a:pt x="4361866" y="132080"/>
                                  <a:pt x="4362374" y="135255"/>
                                  <a:pt x="4362882" y="138175"/>
                                </a:cubicBezTo>
                                <a:cubicBezTo>
                                  <a:pt x="4363390" y="141224"/>
                                  <a:pt x="4363771" y="144272"/>
                                  <a:pt x="4364279" y="147065"/>
                                </a:cubicBezTo>
                                <a:cubicBezTo>
                                  <a:pt x="4364787" y="149987"/>
                                  <a:pt x="4365295" y="152781"/>
                                  <a:pt x="4365803" y="155448"/>
                                </a:cubicBezTo>
                                <a:cubicBezTo>
                                  <a:pt x="4366311" y="158114"/>
                                  <a:pt x="4366692" y="160782"/>
                                  <a:pt x="4367200" y="163195"/>
                                </a:cubicBezTo>
                                <a:cubicBezTo>
                                  <a:pt x="4367708" y="165735"/>
                                  <a:pt x="4368216" y="168148"/>
                                  <a:pt x="4368724" y="170434"/>
                                </a:cubicBezTo>
                                <a:cubicBezTo>
                                  <a:pt x="4369232" y="172720"/>
                                  <a:pt x="4369613" y="175006"/>
                                  <a:pt x="4370121" y="177164"/>
                                </a:cubicBezTo>
                                <a:cubicBezTo>
                                  <a:pt x="4370629" y="179197"/>
                                  <a:pt x="4371137" y="181228"/>
                                  <a:pt x="4371645" y="183134"/>
                                </a:cubicBezTo>
                                <a:cubicBezTo>
                                  <a:pt x="4372153" y="185038"/>
                                  <a:pt x="4372534" y="186944"/>
                                  <a:pt x="4373042" y="188722"/>
                                </a:cubicBezTo>
                                <a:cubicBezTo>
                                  <a:pt x="4373550" y="190500"/>
                                  <a:pt x="4374058" y="192150"/>
                                  <a:pt x="4374566" y="193675"/>
                                </a:cubicBezTo>
                                <a:cubicBezTo>
                                  <a:pt x="4375074" y="195199"/>
                                  <a:pt x="4375455" y="196723"/>
                                  <a:pt x="4375963" y="198120"/>
                                </a:cubicBezTo>
                                <a:cubicBezTo>
                                  <a:pt x="4376471" y="199389"/>
                                  <a:pt x="4376979" y="200787"/>
                                  <a:pt x="4377487" y="201930"/>
                                </a:cubicBezTo>
                                <a:cubicBezTo>
                                  <a:pt x="4377995" y="203073"/>
                                  <a:pt x="4378376" y="204215"/>
                                  <a:pt x="4378884" y="205232"/>
                                </a:cubicBezTo>
                                <a:cubicBezTo>
                                  <a:pt x="4379392" y="206375"/>
                                  <a:pt x="4379900" y="207263"/>
                                  <a:pt x="4380408" y="208152"/>
                                </a:cubicBezTo>
                                <a:cubicBezTo>
                                  <a:pt x="4380789" y="209169"/>
                                  <a:pt x="4381297" y="210058"/>
                                  <a:pt x="4381805" y="210947"/>
                                </a:cubicBezTo>
                                <a:cubicBezTo>
                                  <a:pt x="4382313" y="211836"/>
                                  <a:pt x="4382821" y="212725"/>
                                  <a:pt x="4383329" y="213613"/>
                                </a:cubicBezTo>
                                <a:cubicBezTo>
                                  <a:pt x="4383710" y="214375"/>
                                  <a:pt x="4384218" y="215264"/>
                                  <a:pt x="4384726" y="216153"/>
                                </a:cubicBezTo>
                                <a:cubicBezTo>
                                  <a:pt x="4385234" y="217043"/>
                                  <a:pt x="4385742" y="218059"/>
                                  <a:pt x="4386250" y="218948"/>
                                </a:cubicBezTo>
                                <a:cubicBezTo>
                                  <a:pt x="4386631" y="219963"/>
                                  <a:pt x="4387139" y="220980"/>
                                  <a:pt x="4387647" y="221996"/>
                                </a:cubicBezTo>
                                <a:cubicBezTo>
                                  <a:pt x="4388155" y="223012"/>
                                  <a:pt x="4388663" y="224027"/>
                                  <a:pt x="4389171" y="225171"/>
                                </a:cubicBezTo>
                                <a:cubicBezTo>
                                  <a:pt x="4389552" y="226187"/>
                                  <a:pt x="4390060" y="227330"/>
                                  <a:pt x="4390568" y="228473"/>
                                </a:cubicBezTo>
                                <a:cubicBezTo>
                                  <a:pt x="4391076" y="229615"/>
                                  <a:pt x="4391584" y="230759"/>
                                  <a:pt x="4392092" y="232028"/>
                                </a:cubicBezTo>
                                <a:cubicBezTo>
                                  <a:pt x="4392473" y="233172"/>
                                  <a:pt x="4392981" y="234314"/>
                                  <a:pt x="4393489" y="235585"/>
                                </a:cubicBezTo>
                                <a:cubicBezTo>
                                  <a:pt x="4393997" y="236727"/>
                                  <a:pt x="4394505" y="237998"/>
                                  <a:pt x="4395013" y="239140"/>
                                </a:cubicBezTo>
                                <a:cubicBezTo>
                                  <a:pt x="4395394" y="240284"/>
                                  <a:pt x="4395902" y="241426"/>
                                  <a:pt x="4396410" y="242570"/>
                                </a:cubicBezTo>
                                <a:cubicBezTo>
                                  <a:pt x="4396918" y="243713"/>
                                  <a:pt x="4397426" y="244856"/>
                                  <a:pt x="4397807" y="245999"/>
                                </a:cubicBezTo>
                                <a:cubicBezTo>
                                  <a:pt x="4398315" y="247142"/>
                                  <a:pt x="4398823" y="248158"/>
                                  <a:pt x="4399331" y="249174"/>
                                </a:cubicBezTo>
                                <a:cubicBezTo>
                                  <a:pt x="4399839" y="250189"/>
                                  <a:pt x="4400347" y="251206"/>
                                  <a:pt x="4400728" y="252095"/>
                                </a:cubicBezTo>
                                <a:cubicBezTo>
                                  <a:pt x="4401236" y="252984"/>
                                  <a:pt x="4401744" y="253873"/>
                                  <a:pt x="4402252" y="254762"/>
                                </a:cubicBezTo>
                                <a:cubicBezTo>
                                  <a:pt x="4402760" y="255524"/>
                                  <a:pt x="4403268" y="256286"/>
                                  <a:pt x="4403649" y="257048"/>
                                </a:cubicBezTo>
                                <a:cubicBezTo>
                                  <a:pt x="4404157" y="257810"/>
                                  <a:pt x="4404665" y="258445"/>
                                  <a:pt x="4405173" y="259080"/>
                                </a:cubicBezTo>
                                <a:cubicBezTo>
                                  <a:pt x="4405681" y="259714"/>
                                  <a:pt x="4406189" y="260350"/>
                                  <a:pt x="4406570" y="260985"/>
                                </a:cubicBezTo>
                                <a:cubicBezTo>
                                  <a:pt x="4407078" y="261620"/>
                                  <a:pt x="4407586" y="262127"/>
                                  <a:pt x="4408094" y="262636"/>
                                </a:cubicBezTo>
                                <a:cubicBezTo>
                                  <a:pt x="4408602" y="263271"/>
                                  <a:pt x="4409110" y="263778"/>
                                  <a:pt x="4409491" y="264287"/>
                                </a:cubicBezTo>
                                <a:cubicBezTo>
                                  <a:pt x="4409999" y="264795"/>
                                  <a:pt x="4410507" y="265302"/>
                                  <a:pt x="4411015" y="265811"/>
                                </a:cubicBezTo>
                                <a:cubicBezTo>
                                  <a:pt x="4411523" y="266319"/>
                                  <a:pt x="4412031" y="266700"/>
                                  <a:pt x="4412412" y="267208"/>
                                </a:cubicBezTo>
                                <a:cubicBezTo>
                                  <a:pt x="4412920" y="267715"/>
                                  <a:pt x="4413428" y="268224"/>
                                  <a:pt x="4413936" y="268605"/>
                                </a:cubicBezTo>
                                <a:cubicBezTo>
                                  <a:pt x="4414444" y="269113"/>
                                  <a:pt x="4414825" y="269621"/>
                                  <a:pt x="4415333" y="270128"/>
                                </a:cubicBezTo>
                                <a:cubicBezTo>
                                  <a:pt x="4415841" y="270637"/>
                                  <a:pt x="4416349" y="271145"/>
                                  <a:pt x="4416857" y="271652"/>
                                </a:cubicBezTo>
                                <a:cubicBezTo>
                                  <a:pt x="4417365" y="272034"/>
                                  <a:pt x="4417746" y="272542"/>
                                  <a:pt x="4418254" y="273176"/>
                                </a:cubicBezTo>
                                <a:cubicBezTo>
                                  <a:pt x="4418762" y="273685"/>
                                  <a:pt x="4419270" y="274193"/>
                                  <a:pt x="4419778" y="274827"/>
                                </a:cubicBezTo>
                                <a:cubicBezTo>
                                  <a:pt x="4420286" y="275336"/>
                                  <a:pt x="4420667" y="275844"/>
                                  <a:pt x="4421175" y="276478"/>
                                </a:cubicBezTo>
                                <a:cubicBezTo>
                                  <a:pt x="4421683" y="276987"/>
                                  <a:pt x="4422191" y="277622"/>
                                  <a:pt x="4422699" y="278257"/>
                                </a:cubicBezTo>
                                <a:cubicBezTo>
                                  <a:pt x="4423207" y="278892"/>
                                  <a:pt x="4423588" y="279400"/>
                                  <a:pt x="4424096" y="280035"/>
                                </a:cubicBezTo>
                                <a:cubicBezTo>
                                  <a:pt x="4424604" y="280670"/>
                                  <a:pt x="4425112" y="281305"/>
                                  <a:pt x="4425620" y="281939"/>
                                </a:cubicBezTo>
                                <a:cubicBezTo>
                                  <a:pt x="4426128" y="282575"/>
                                  <a:pt x="4426509" y="283210"/>
                                  <a:pt x="4427017" y="283845"/>
                                </a:cubicBezTo>
                                <a:cubicBezTo>
                                  <a:pt x="4427525" y="284352"/>
                                  <a:pt x="4428033" y="284988"/>
                                  <a:pt x="4428541" y="285623"/>
                                </a:cubicBezTo>
                                <a:cubicBezTo>
                                  <a:pt x="4429049" y="286258"/>
                                  <a:pt x="4429430" y="286765"/>
                                  <a:pt x="4429938" y="287400"/>
                                </a:cubicBezTo>
                                <a:cubicBezTo>
                                  <a:pt x="4430446" y="287909"/>
                                  <a:pt x="4430954" y="288417"/>
                                  <a:pt x="4431462" y="288925"/>
                                </a:cubicBezTo>
                                <a:cubicBezTo>
                                  <a:pt x="4431843" y="289433"/>
                                  <a:pt x="4432351" y="289813"/>
                                  <a:pt x="4432859" y="290322"/>
                                </a:cubicBezTo>
                                <a:cubicBezTo>
                                  <a:pt x="4433367" y="290702"/>
                                  <a:pt x="4433875" y="291084"/>
                                  <a:pt x="4434383" y="291464"/>
                                </a:cubicBezTo>
                                <a:cubicBezTo>
                                  <a:pt x="4434764" y="291719"/>
                                  <a:pt x="4435272" y="291973"/>
                                  <a:pt x="4435780" y="292226"/>
                                </a:cubicBezTo>
                                <a:cubicBezTo>
                                  <a:pt x="4436288" y="292481"/>
                                  <a:pt x="4436796" y="292735"/>
                                  <a:pt x="4437304" y="292988"/>
                                </a:cubicBezTo>
                                <a:cubicBezTo>
                                  <a:pt x="4437685" y="293115"/>
                                  <a:pt x="4438193" y="293243"/>
                                  <a:pt x="4438701" y="293370"/>
                                </a:cubicBezTo>
                                <a:cubicBezTo>
                                  <a:pt x="4439209" y="293624"/>
                                  <a:pt x="4439717" y="293750"/>
                                  <a:pt x="4440225" y="293877"/>
                                </a:cubicBezTo>
                                <a:cubicBezTo>
                                  <a:pt x="4440606" y="294005"/>
                                  <a:pt x="4441114" y="294132"/>
                                  <a:pt x="4441622" y="294386"/>
                                </a:cubicBezTo>
                                <a:cubicBezTo>
                                  <a:pt x="4442130" y="294513"/>
                                  <a:pt x="4442638" y="294767"/>
                                  <a:pt x="4443146" y="295021"/>
                                </a:cubicBezTo>
                                <a:cubicBezTo>
                                  <a:pt x="4443527" y="295148"/>
                                  <a:pt x="4444035" y="295401"/>
                                  <a:pt x="4444543" y="295783"/>
                                </a:cubicBezTo>
                                <a:cubicBezTo>
                                  <a:pt x="4445051" y="296037"/>
                                  <a:pt x="4445559" y="296418"/>
                                  <a:pt x="4446067" y="296672"/>
                                </a:cubicBezTo>
                                <a:cubicBezTo>
                                  <a:pt x="4446448" y="297052"/>
                                  <a:pt x="4446956" y="297434"/>
                                  <a:pt x="4447464" y="297814"/>
                                </a:cubicBezTo>
                                <a:cubicBezTo>
                                  <a:pt x="4447972" y="298196"/>
                                  <a:pt x="4448480" y="298703"/>
                                  <a:pt x="4448861" y="299085"/>
                                </a:cubicBezTo>
                                <a:cubicBezTo>
                                  <a:pt x="4449369" y="299465"/>
                                  <a:pt x="4449877" y="299847"/>
                                  <a:pt x="4450385" y="300227"/>
                                </a:cubicBezTo>
                                <a:cubicBezTo>
                                  <a:pt x="4450893" y="300609"/>
                                  <a:pt x="4451401" y="300989"/>
                                  <a:pt x="4451782" y="301244"/>
                                </a:cubicBezTo>
                                <a:cubicBezTo>
                                  <a:pt x="4452290" y="301498"/>
                                  <a:pt x="4452798" y="301751"/>
                                  <a:pt x="4453306" y="301878"/>
                                </a:cubicBezTo>
                                <a:cubicBezTo>
                                  <a:pt x="4453814" y="302006"/>
                                  <a:pt x="4454322" y="302133"/>
                                  <a:pt x="4454703" y="302006"/>
                                </a:cubicBezTo>
                                <a:cubicBezTo>
                                  <a:pt x="4455211" y="301878"/>
                                  <a:pt x="4455719" y="301751"/>
                                  <a:pt x="4456227" y="301244"/>
                                </a:cubicBezTo>
                                <a:cubicBezTo>
                                  <a:pt x="4456735" y="300863"/>
                                  <a:pt x="4457243" y="300355"/>
                                  <a:pt x="4457624" y="299465"/>
                                </a:cubicBezTo>
                                <a:cubicBezTo>
                                  <a:pt x="4458132" y="298576"/>
                                  <a:pt x="4458640" y="297561"/>
                                  <a:pt x="4459148" y="296163"/>
                                </a:cubicBezTo>
                                <a:cubicBezTo>
                                  <a:pt x="4459656" y="294767"/>
                                  <a:pt x="4460164" y="293243"/>
                                  <a:pt x="4460545" y="291211"/>
                                </a:cubicBezTo>
                                <a:cubicBezTo>
                                  <a:pt x="4461053" y="289306"/>
                                  <a:pt x="4461561" y="287020"/>
                                  <a:pt x="4462069" y="284352"/>
                                </a:cubicBezTo>
                                <a:cubicBezTo>
                                  <a:pt x="4462577" y="281813"/>
                                  <a:pt x="4462958" y="278892"/>
                                  <a:pt x="4463466" y="275717"/>
                                </a:cubicBezTo>
                                <a:cubicBezTo>
                                  <a:pt x="4463974" y="272542"/>
                                  <a:pt x="4464482" y="269113"/>
                                  <a:pt x="4464990" y="265430"/>
                                </a:cubicBezTo>
                                <a:cubicBezTo>
                                  <a:pt x="4465498" y="261747"/>
                                  <a:pt x="4465879" y="257810"/>
                                  <a:pt x="4466387" y="253746"/>
                                </a:cubicBezTo>
                                <a:cubicBezTo>
                                  <a:pt x="4466895" y="249809"/>
                                  <a:pt x="4467403" y="245490"/>
                                  <a:pt x="4467911" y="241426"/>
                                </a:cubicBezTo>
                                <a:cubicBezTo>
                                  <a:pt x="4468419" y="237236"/>
                                  <a:pt x="4468800" y="233045"/>
                                  <a:pt x="4469308" y="228981"/>
                                </a:cubicBezTo>
                                <a:cubicBezTo>
                                  <a:pt x="4469816" y="224917"/>
                                  <a:pt x="4470324" y="220852"/>
                                  <a:pt x="4470832" y="217170"/>
                                </a:cubicBezTo>
                                <a:cubicBezTo>
                                  <a:pt x="4471340" y="213360"/>
                                  <a:pt x="4471721" y="209803"/>
                                  <a:pt x="4472229" y="206756"/>
                                </a:cubicBezTo>
                                <a:cubicBezTo>
                                  <a:pt x="4472737" y="203581"/>
                                  <a:pt x="4473245" y="200660"/>
                                  <a:pt x="4473753" y="198247"/>
                                </a:cubicBezTo>
                                <a:cubicBezTo>
                                  <a:pt x="4474261" y="195834"/>
                                  <a:pt x="4474642" y="193801"/>
                                  <a:pt x="4475150" y="192277"/>
                                </a:cubicBezTo>
                                <a:cubicBezTo>
                                  <a:pt x="4475658" y="190753"/>
                                  <a:pt x="4476166" y="189611"/>
                                  <a:pt x="4476674" y="189102"/>
                                </a:cubicBezTo>
                                <a:cubicBezTo>
                                  <a:pt x="4477055" y="188468"/>
                                  <a:pt x="4477563" y="188340"/>
                                  <a:pt x="4478071" y="188595"/>
                                </a:cubicBezTo>
                                <a:cubicBezTo>
                                  <a:pt x="4478579" y="188849"/>
                                  <a:pt x="4479087" y="189484"/>
                                  <a:pt x="4479595" y="190626"/>
                                </a:cubicBezTo>
                                <a:cubicBezTo>
                                  <a:pt x="4479976" y="191643"/>
                                  <a:pt x="4480484" y="193167"/>
                                  <a:pt x="4480992" y="194945"/>
                                </a:cubicBezTo>
                                <a:cubicBezTo>
                                  <a:pt x="4481500" y="196723"/>
                                  <a:pt x="4482008" y="198882"/>
                                  <a:pt x="4482516" y="201168"/>
                                </a:cubicBezTo>
                                <a:cubicBezTo>
                                  <a:pt x="4482897" y="203581"/>
                                  <a:pt x="4483405" y="206248"/>
                                  <a:pt x="4483913" y="209042"/>
                                </a:cubicBezTo>
                                <a:cubicBezTo>
                                  <a:pt x="4484421" y="211709"/>
                                  <a:pt x="4484929" y="214757"/>
                                  <a:pt x="4485437" y="217677"/>
                                </a:cubicBezTo>
                                <a:cubicBezTo>
                                  <a:pt x="4485818" y="220725"/>
                                  <a:pt x="4486326" y="223900"/>
                                  <a:pt x="4486834" y="227075"/>
                                </a:cubicBezTo>
                                <a:cubicBezTo>
                                  <a:pt x="4487342" y="230250"/>
                                  <a:pt x="4487850" y="233425"/>
                                  <a:pt x="4488358" y="236600"/>
                                </a:cubicBezTo>
                                <a:cubicBezTo>
                                  <a:pt x="4488739" y="239775"/>
                                  <a:pt x="4489247" y="242950"/>
                                  <a:pt x="4489755" y="245999"/>
                                </a:cubicBezTo>
                                <a:cubicBezTo>
                                  <a:pt x="4490263" y="249047"/>
                                  <a:pt x="4490771" y="252095"/>
                                  <a:pt x="4491279" y="255015"/>
                                </a:cubicBezTo>
                                <a:cubicBezTo>
                                  <a:pt x="4491660" y="257937"/>
                                  <a:pt x="4492168" y="260858"/>
                                  <a:pt x="4492676" y="263525"/>
                                </a:cubicBezTo>
                                <a:cubicBezTo>
                                  <a:pt x="4493184" y="266192"/>
                                  <a:pt x="4493692" y="268859"/>
                                  <a:pt x="4494200" y="271272"/>
                                </a:cubicBezTo>
                                <a:cubicBezTo>
                                  <a:pt x="4494581" y="273685"/>
                                  <a:pt x="4495089" y="275971"/>
                                  <a:pt x="4495597" y="278130"/>
                                </a:cubicBezTo>
                                <a:cubicBezTo>
                                  <a:pt x="4496105" y="280162"/>
                                  <a:pt x="4496613" y="282067"/>
                                  <a:pt x="4496994" y="283718"/>
                                </a:cubicBezTo>
                                <a:cubicBezTo>
                                  <a:pt x="4497502" y="285496"/>
                                  <a:pt x="4498010" y="287020"/>
                                  <a:pt x="4498518" y="288163"/>
                                </a:cubicBezTo>
                                <a:cubicBezTo>
                                  <a:pt x="4499026" y="289306"/>
                                  <a:pt x="4499534" y="290322"/>
                                  <a:pt x="4499915" y="290957"/>
                                </a:cubicBezTo>
                                <a:cubicBezTo>
                                  <a:pt x="4500423" y="291592"/>
                                  <a:pt x="4500931" y="291973"/>
                                  <a:pt x="4501439" y="291973"/>
                                </a:cubicBezTo>
                                <a:cubicBezTo>
                                  <a:pt x="4501947" y="291846"/>
                                  <a:pt x="4502455" y="291592"/>
                                  <a:pt x="4502836" y="290830"/>
                                </a:cubicBezTo>
                                <a:cubicBezTo>
                                  <a:pt x="4503344" y="290068"/>
                                  <a:pt x="4503852" y="288925"/>
                                  <a:pt x="4504360" y="287527"/>
                                </a:cubicBezTo>
                                <a:cubicBezTo>
                                  <a:pt x="4504868" y="286003"/>
                                  <a:pt x="4505376" y="284225"/>
                                  <a:pt x="4505757" y="282067"/>
                                </a:cubicBezTo>
                                <a:cubicBezTo>
                                  <a:pt x="4506265" y="280035"/>
                                  <a:pt x="4506773" y="277495"/>
                                  <a:pt x="4507281" y="274827"/>
                                </a:cubicBezTo>
                                <a:cubicBezTo>
                                  <a:pt x="4507789" y="272161"/>
                                  <a:pt x="4508297" y="269239"/>
                                  <a:pt x="4508678" y="266192"/>
                                </a:cubicBezTo>
                                <a:cubicBezTo>
                                  <a:pt x="4509186" y="263271"/>
                                  <a:pt x="4509694" y="259969"/>
                                  <a:pt x="4510202" y="256921"/>
                                </a:cubicBezTo>
                                <a:cubicBezTo>
                                  <a:pt x="4510710" y="253746"/>
                                  <a:pt x="4511218" y="250571"/>
                                  <a:pt x="4511599" y="247650"/>
                                </a:cubicBezTo>
                                <a:cubicBezTo>
                                  <a:pt x="4512107" y="244728"/>
                                  <a:pt x="4512615" y="241681"/>
                                  <a:pt x="4513123" y="239140"/>
                                </a:cubicBezTo>
                                <a:cubicBezTo>
                                  <a:pt x="4513631" y="236474"/>
                                  <a:pt x="4514012" y="234061"/>
                                  <a:pt x="4514520" y="232028"/>
                                </a:cubicBezTo>
                                <a:cubicBezTo>
                                  <a:pt x="4515028" y="229997"/>
                                  <a:pt x="4515536" y="228219"/>
                                  <a:pt x="4516044" y="226822"/>
                                </a:cubicBezTo>
                                <a:cubicBezTo>
                                  <a:pt x="4516552" y="225551"/>
                                  <a:pt x="4516933" y="224536"/>
                                  <a:pt x="4517441" y="223900"/>
                                </a:cubicBezTo>
                                <a:cubicBezTo>
                                  <a:pt x="4517949" y="223265"/>
                                  <a:pt x="4518457" y="223012"/>
                                  <a:pt x="4518965" y="223138"/>
                                </a:cubicBezTo>
                                <a:cubicBezTo>
                                  <a:pt x="4519473" y="223265"/>
                                  <a:pt x="4519854" y="223774"/>
                                  <a:pt x="4520362" y="224536"/>
                                </a:cubicBezTo>
                                <a:cubicBezTo>
                                  <a:pt x="4520870" y="225298"/>
                                  <a:pt x="4521378" y="226440"/>
                                  <a:pt x="4521886" y="227838"/>
                                </a:cubicBezTo>
                                <a:cubicBezTo>
                                  <a:pt x="4522394" y="229108"/>
                                  <a:pt x="4522775" y="230759"/>
                                  <a:pt x="4523283" y="232537"/>
                                </a:cubicBezTo>
                                <a:cubicBezTo>
                                  <a:pt x="4523791" y="234314"/>
                                  <a:pt x="4524299" y="236347"/>
                                  <a:pt x="4524807" y="238378"/>
                                </a:cubicBezTo>
                                <a:cubicBezTo>
                                  <a:pt x="4525315" y="240411"/>
                                  <a:pt x="4525696" y="242570"/>
                                  <a:pt x="4526204" y="244728"/>
                                </a:cubicBezTo>
                                <a:cubicBezTo>
                                  <a:pt x="4526712" y="246888"/>
                                  <a:pt x="4527220" y="249047"/>
                                  <a:pt x="4527728" y="251206"/>
                                </a:cubicBezTo>
                                <a:cubicBezTo>
                                  <a:pt x="4528236" y="253364"/>
                                  <a:pt x="4528617" y="255524"/>
                                  <a:pt x="4529125" y="257556"/>
                                </a:cubicBezTo>
                                <a:cubicBezTo>
                                  <a:pt x="4529633" y="259714"/>
                                  <a:pt x="4530141" y="261747"/>
                                  <a:pt x="4530649" y="263525"/>
                                </a:cubicBezTo>
                                <a:cubicBezTo>
                                  <a:pt x="4531030" y="265430"/>
                                  <a:pt x="4531538" y="267208"/>
                                  <a:pt x="4532046" y="268859"/>
                                </a:cubicBezTo>
                                <a:cubicBezTo>
                                  <a:pt x="4532554" y="270510"/>
                                  <a:pt x="4533062" y="272034"/>
                                  <a:pt x="4533570" y="273431"/>
                                </a:cubicBezTo>
                                <a:cubicBezTo>
                                  <a:pt x="4533951" y="274827"/>
                                  <a:pt x="4534459" y="276098"/>
                                  <a:pt x="4534967" y="277240"/>
                                </a:cubicBezTo>
                                <a:cubicBezTo>
                                  <a:pt x="4535475" y="278384"/>
                                  <a:pt x="4535983" y="279400"/>
                                  <a:pt x="4536491" y="280288"/>
                                </a:cubicBezTo>
                                <a:cubicBezTo>
                                  <a:pt x="4536872" y="281177"/>
                                  <a:pt x="4537380" y="281813"/>
                                  <a:pt x="4537888" y="282448"/>
                                </a:cubicBezTo>
                                <a:cubicBezTo>
                                  <a:pt x="4538396" y="283083"/>
                                  <a:pt x="4538904" y="283590"/>
                                  <a:pt x="4539412" y="283972"/>
                                </a:cubicBezTo>
                                <a:cubicBezTo>
                                  <a:pt x="4539793" y="284352"/>
                                  <a:pt x="4540301" y="284480"/>
                                  <a:pt x="4540809" y="284607"/>
                                </a:cubicBezTo>
                                <a:cubicBezTo>
                                  <a:pt x="4541317" y="284861"/>
                                  <a:pt x="4541825" y="284861"/>
                                  <a:pt x="4542333" y="284861"/>
                                </a:cubicBezTo>
                                <a:cubicBezTo>
                                  <a:pt x="4542714" y="284861"/>
                                  <a:pt x="4543222" y="284607"/>
                                  <a:pt x="4543730" y="284480"/>
                                </a:cubicBezTo>
                                <a:cubicBezTo>
                                  <a:pt x="4544238" y="284352"/>
                                  <a:pt x="4544746" y="284099"/>
                                  <a:pt x="4545254" y="283845"/>
                                </a:cubicBezTo>
                                <a:cubicBezTo>
                                  <a:pt x="4545635" y="283718"/>
                                  <a:pt x="4546143" y="283337"/>
                                  <a:pt x="4546651" y="283083"/>
                                </a:cubicBezTo>
                                <a:cubicBezTo>
                                  <a:pt x="4547159" y="282956"/>
                                  <a:pt x="4547667" y="282701"/>
                                  <a:pt x="4548048" y="282448"/>
                                </a:cubicBezTo>
                                <a:cubicBezTo>
                                  <a:pt x="4548556" y="282321"/>
                                  <a:pt x="4549064" y="282194"/>
                                  <a:pt x="4549572" y="282194"/>
                                </a:cubicBezTo>
                                <a:cubicBezTo>
                                  <a:pt x="4550080" y="282194"/>
                                  <a:pt x="4550588" y="282194"/>
                                  <a:pt x="4550969" y="282448"/>
                                </a:cubicBezTo>
                                <a:cubicBezTo>
                                  <a:pt x="4551477" y="282701"/>
                                  <a:pt x="4551985" y="282956"/>
                                  <a:pt x="4552493" y="283463"/>
                                </a:cubicBezTo>
                                <a:cubicBezTo>
                                  <a:pt x="4553001" y="283972"/>
                                  <a:pt x="4553509" y="284607"/>
                                  <a:pt x="4553890" y="285369"/>
                                </a:cubicBezTo>
                                <a:cubicBezTo>
                                  <a:pt x="4554398" y="286131"/>
                                  <a:pt x="4554906" y="287147"/>
                                  <a:pt x="4555414" y="288163"/>
                                </a:cubicBezTo>
                                <a:cubicBezTo>
                                  <a:pt x="4555922" y="289178"/>
                                  <a:pt x="4556430" y="290449"/>
                                  <a:pt x="4556811" y="291719"/>
                                </a:cubicBezTo>
                                <a:cubicBezTo>
                                  <a:pt x="4557319" y="293115"/>
                                  <a:pt x="4557827" y="294513"/>
                                  <a:pt x="4558335" y="296037"/>
                                </a:cubicBezTo>
                                <a:cubicBezTo>
                                  <a:pt x="4558843" y="297434"/>
                                  <a:pt x="4559351" y="298958"/>
                                  <a:pt x="4559732" y="300482"/>
                                </a:cubicBezTo>
                                <a:cubicBezTo>
                                  <a:pt x="4560240" y="302006"/>
                                  <a:pt x="4560748" y="303657"/>
                                  <a:pt x="4561256" y="305053"/>
                                </a:cubicBezTo>
                                <a:cubicBezTo>
                                  <a:pt x="4561764" y="306577"/>
                                  <a:pt x="4562272" y="308101"/>
                                  <a:pt x="4562653" y="309499"/>
                                </a:cubicBezTo>
                                <a:cubicBezTo>
                                  <a:pt x="4563161" y="310896"/>
                                  <a:pt x="4563669" y="312165"/>
                                  <a:pt x="4564177" y="313436"/>
                                </a:cubicBezTo>
                                <a:cubicBezTo>
                                  <a:pt x="4564685" y="314706"/>
                                  <a:pt x="4565066" y="315849"/>
                                  <a:pt x="4565574" y="316864"/>
                                </a:cubicBezTo>
                                <a:cubicBezTo>
                                  <a:pt x="4566082" y="317881"/>
                                  <a:pt x="4566590" y="318897"/>
                                  <a:pt x="4567098" y="319786"/>
                                </a:cubicBezTo>
                                <a:cubicBezTo>
                                  <a:pt x="4567606" y="320675"/>
                                  <a:pt x="4567987" y="321437"/>
                                  <a:pt x="4568495" y="322199"/>
                                </a:cubicBezTo>
                                <a:cubicBezTo>
                                  <a:pt x="4569003" y="322961"/>
                                  <a:pt x="4569511" y="323723"/>
                                  <a:pt x="4570019" y="324358"/>
                                </a:cubicBezTo>
                                <a:cubicBezTo>
                                  <a:pt x="4570527" y="324993"/>
                                  <a:pt x="4570908" y="325627"/>
                                  <a:pt x="4571416" y="326263"/>
                                </a:cubicBezTo>
                                <a:cubicBezTo>
                                  <a:pt x="4571924" y="326771"/>
                                  <a:pt x="4572432" y="327278"/>
                                  <a:pt x="4572940" y="327913"/>
                                </a:cubicBezTo>
                                <a:cubicBezTo>
                                  <a:pt x="4573448" y="328422"/>
                                  <a:pt x="4573829" y="328930"/>
                                  <a:pt x="4574337" y="329438"/>
                                </a:cubicBezTo>
                                <a:cubicBezTo>
                                  <a:pt x="4574845" y="329819"/>
                                  <a:pt x="4575353" y="330326"/>
                                  <a:pt x="4575861" y="330835"/>
                                </a:cubicBezTo>
                                <a:cubicBezTo>
                                  <a:pt x="4576369" y="331215"/>
                                  <a:pt x="4576750" y="331597"/>
                                  <a:pt x="4577258" y="332105"/>
                                </a:cubicBezTo>
                                <a:cubicBezTo>
                                  <a:pt x="4577766" y="332486"/>
                                  <a:pt x="4578274" y="332867"/>
                                  <a:pt x="4578782" y="333375"/>
                                </a:cubicBezTo>
                                <a:cubicBezTo>
                                  <a:pt x="4579290" y="333756"/>
                                  <a:pt x="4579671" y="334137"/>
                                  <a:pt x="4580179" y="334518"/>
                                </a:cubicBezTo>
                                <a:cubicBezTo>
                                  <a:pt x="4580687" y="334899"/>
                                  <a:pt x="4581195" y="335280"/>
                                  <a:pt x="4581703" y="335661"/>
                                </a:cubicBezTo>
                                <a:cubicBezTo>
                                  <a:pt x="4582084" y="336042"/>
                                  <a:pt x="4582592" y="336550"/>
                                  <a:pt x="4583100" y="336931"/>
                                </a:cubicBezTo>
                                <a:cubicBezTo>
                                  <a:pt x="4583608" y="337312"/>
                                  <a:pt x="4584116" y="337820"/>
                                  <a:pt x="4584624" y="338327"/>
                                </a:cubicBezTo>
                                <a:cubicBezTo>
                                  <a:pt x="4585005" y="338709"/>
                                  <a:pt x="4585513" y="339217"/>
                                  <a:pt x="4586021" y="339598"/>
                                </a:cubicBezTo>
                                <a:cubicBezTo>
                                  <a:pt x="4586529" y="340106"/>
                                  <a:pt x="4587037" y="340613"/>
                                  <a:pt x="4587545" y="341122"/>
                                </a:cubicBezTo>
                                <a:cubicBezTo>
                                  <a:pt x="4587926" y="341757"/>
                                  <a:pt x="4588434" y="342264"/>
                                  <a:pt x="4588942" y="342773"/>
                                </a:cubicBezTo>
                                <a:cubicBezTo>
                                  <a:pt x="4589450" y="343281"/>
                                  <a:pt x="4589958" y="343788"/>
                                  <a:pt x="4590466" y="344424"/>
                                </a:cubicBezTo>
                                <a:cubicBezTo>
                                  <a:pt x="4590847" y="344932"/>
                                  <a:pt x="4591355" y="345439"/>
                                  <a:pt x="4591863" y="345948"/>
                                </a:cubicBezTo>
                                <a:cubicBezTo>
                                  <a:pt x="4592371" y="346456"/>
                                  <a:pt x="4592879" y="346963"/>
                                  <a:pt x="4593387" y="347472"/>
                                </a:cubicBezTo>
                                <a:cubicBezTo>
                                  <a:pt x="4593768" y="347980"/>
                                  <a:pt x="4594276" y="348488"/>
                                  <a:pt x="4594784" y="348996"/>
                                </a:cubicBezTo>
                                <a:cubicBezTo>
                                  <a:pt x="4595292" y="349503"/>
                                  <a:pt x="4595800" y="350012"/>
                                  <a:pt x="4596308" y="350393"/>
                                </a:cubicBezTo>
                                <a:cubicBezTo>
                                  <a:pt x="4596689" y="350900"/>
                                  <a:pt x="4597197" y="351282"/>
                                  <a:pt x="4597705" y="351663"/>
                                </a:cubicBezTo>
                                <a:cubicBezTo>
                                  <a:pt x="4598213" y="352171"/>
                                  <a:pt x="4598721" y="352551"/>
                                  <a:pt x="4599102" y="352933"/>
                                </a:cubicBezTo>
                                <a:cubicBezTo>
                                  <a:pt x="4599610" y="353313"/>
                                  <a:pt x="4600118" y="353695"/>
                                  <a:pt x="4600626" y="354075"/>
                                </a:cubicBezTo>
                                <a:cubicBezTo>
                                  <a:pt x="4601134" y="354457"/>
                                  <a:pt x="4601642" y="354838"/>
                                  <a:pt x="4602023" y="355219"/>
                                </a:cubicBezTo>
                                <a:cubicBezTo>
                                  <a:pt x="4602531" y="355473"/>
                                  <a:pt x="4603039" y="355853"/>
                                  <a:pt x="4603547" y="356235"/>
                                </a:cubicBezTo>
                                <a:cubicBezTo>
                                  <a:pt x="4604055" y="356615"/>
                                  <a:pt x="4604563" y="356997"/>
                                  <a:pt x="4604944" y="357250"/>
                                </a:cubicBezTo>
                                <a:cubicBezTo>
                                  <a:pt x="4605452" y="357632"/>
                                  <a:pt x="4605960" y="358013"/>
                                  <a:pt x="4606468" y="358267"/>
                                </a:cubicBezTo>
                                <a:cubicBezTo>
                                  <a:pt x="4606976" y="358521"/>
                                  <a:pt x="4607484" y="358901"/>
                                  <a:pt x="4607865" y="359028"/>
                                </a:cubicBezTo>
                                <a:cubicBezTo>
                                  <a:pt x="4608373" y="359283"/>
                                  <a:pt x="4608881" y="359537"/>
                                  <a:pt x="4609389" y="359790"/>
                                </a:cubicBezTo>
                                <a:cubicBezTo>
                                  <a:pt x="4609897" y="359918"/>
                                  <a:pt x="4610405" y="360172"/>
                                  <a:pt x="4610786" y="360172"/>
                                </a:cubicBezTo>
                                <a:cubicBezTo>
                                  <a:pt x="4611294" y="360299"/>
                                  <a:pt x="4611802" y="360425"/>
                                  <a:pt x="4612310" y="360425"/>
                                </a:cubicBezTo>
                                <a:cubicBezTo>
                                  <a:pt x="4612818" y="360425"/>
                                  <a:pt x="4613326" y="360425"/>
                                  <a:pt x="4613707" y="360425"/>
                                </a:cubicBezTo>
                                <a:cubicBezTo>
                                  <a:pt x="4614215" y="360425"/>
                                  <a:pt x="4614723" y="360299"/>
                                  <a:pt x="4615231" y="360172"/>
                                </a:cubicBezTo>
                                <a:cubicBezTo>
                                  <a:pt x="4615739" y="360045"/>
                                  <a:pt x="4616120" y="359918"/>
                                  <a:pt x="4616628" y="359790"/>
                                </a:cubicBezTo>
                                <a:cubicBezTo>
                                  <a:pt x="4617136" y="359537"/>
                                  <a:pt x="4617644" y="359410"/>
                                  <a:pt x="4618152" y="359156"/>
                                </a:cubicBezTo>
                                <a:cubicBezTo>
                                  <a:pt x="4618660" y="358901"/>
                                  <a:pt x="4619041" y="358648"/>
                                  <a:pt x="4619549" y="358394"/>
                                </a:cubicBezTo>
                                <a:cubicBezTo>
                                  <a:pt x="4620057" y="358139"/>
                                  <a:pt x="4620565" y="357759"/>
                                  <a:pt x="4621073" y="357377"/>
                                </a:cubicBezTo>
                                <a:cubicBezTo>
                                  <a:pt x="4621581" y="356997"/>
                                  <a:pt x="4621962" y="356615"/>
                                  <a:pt x="4622470" y="356235"/>
                                </a:cubicBezTo>
                                <a:cubicBezTo>
                                  <a:pt x="4622978" y="355853"/>
                                  <a:pt x="4623486" y="355473"/>
                                  <a:pt x="4623994" y="354964"/>
                                </a:cubicBezTo>
                                <a:cubicBezTo>
                                  <a:pt x="4624502" y="354457"/>
                                  <a:pt x="4624883" y="353949"/>
                                  <a:pt x="4625391" y="353568"/>
                                </a:cubicBezTo>
                                <a:cubicBezTo>
                                  <a:pt x="4625899" y="353060"/>
                                  <a:pt x="4626407" y="352551"/>
                                  <a:pt x="4626915" y="352044"/>
                                </a:cubicBezTo>
                                <a:cubicBezTo>
                                  <a:pt x="4627423" y="351536"/>
                                  <a:pt x="4627804" y="351027"/>
                                  <a:pt x="4628312" y="350520"/>
                                </a:cubicBezTo>
                                <a:cubicBezTo>
                                  <a:pt x="4628820" y="350012"/>
                                  <a:pt x="4629328" y="349503"/>
                                  <a:pt x="4629836" y="348996"/>
                                </a:cubicBezTo>
                                <a:cubicBezTo>
                                  <a:pt x="4630344" y="348488"/>
                                  <a:pt x="4630725" y="347980"/>
                                  <a:pt x="4631233" y="347599"/>
                                </a:cubicBezTo>
                                <a:cubicBezTo>
                                  <a:pt x="4631741" y="347090"/>
                                  <a:pt x="4632249" y="346583"/>
                                  <a:pt x="4632757" y="346201"/>
                                </a:cubicBezTo>
                                <a:cubicBezTo>
                                  <a:pt x="4633138" y="345821"/>
                                  <a:pt x="4633646" y="345439"/>
                                  <a:pt x="4634154" y="345186"/>
                                </a:cubicBezTo>
                                <a:cubicBezTo>
                                  <a:pt x="4634662" y="344932"/>
                                  <a:pt x="4635170" y="344677"/>
                                  <a:pt x="4635678" y="344424"/>
                                </a:cubicBezTo>
                                <a:cubicBezTo>
                                  <a:pt x="4636059" y="344297"/>
                                  <a:pt x="4636567" y="344170"/>
                                  <a:pt x="4637075" y="344043"/>
                                </a:cubicBezTo>
                                <a:cubicBezTo>
                                  <a:pt x="4637583" y="344043"/>
                                  <a:pt x="4638091" y="344170"/>
                                  <a:pt x="4638599" y="344297"/>
                                </a:cubicBezTo>
                                <a:cubicBezTo>
                                  <a:pt x="4638980" y="344424"/>
                                  <a:pt x="4639488" y="344550"/>
                                  <a:pt x="4639996" y="344932"/>
                                </a:cubicBezTo>
                                <a:cubicBezTo>
                                  <a:pt x="4640504" y="345186"/>
                                  <a:pt x="4641012" y="345567"/>
                                  <a:pt x="4641520" y="346075"/>
                                </a:cubicBezTo>
                                <a:cubicBezTo>
                                  <a:pt x="4641901" y="346583"/>
                                  <a:pt x="4642409" y="347218"/>
                                  <a:pt x="4642917" y="347852"/>
                                </a:cubicBezTo>
                                <a:cubicBezTo>
                                  <a:pt x="4643425" y="348488"/>
                                  <a:pt x="4643933" y="349250"/>
                                  <a:pt x="4644441" y="350012"/>
                                </a:cubicBezTo>
                                <a:cubicBezTo>
                                  <a:pt x="4644822" y="350774"/>
                                  <a:pt x="4645330" y="351663"/>
                                  <a:pt x="4645838" y="352551"/>
                                </a:cubicBezTo>
                                <a:cubicBezTo>
                                  <a:pt x="4646346" y="353313"/>
                                  <a:pt x="4646854" y="354202"/>
                                  <a:pt x="4647362" y="355219"/>
                                </a:cubicBezTo>
                                <a:cubicBezTo>
                                  <a:pt x="4647743" y="356108"/>
                                  <a:pt x="4648251" y="356997"/>
                                  <a:pt x="4648759" y="357886"/>
                                </a:cubicBezTo>
                                <a:cubicBezTo>
                                  <a:pt x="4649267" y="358901"/>
                                  <a:pt x="4649775" y="359790"/>
                                  <a:pt x="4650156" y="360680"/>
                                </a:cubicBezTo>
                                <a:cubicBezTo>
                                  <a:pt x="4650664" y="361569"/>
                                  <a:pt x="4651172" y="362458"/>
                                  <a:pt x="4651680" y="363347"/>
                                </a:cubicBezTo>
                                <a:cubicBezTo>
                                  <a:pt x="4652188" y="364236"/>
                                  <a:pt x="4652696" y="364998"/>
                                  <a:pt x="4653077" y="365760"/>
                                </a:cubicBezTo>
                                <a:cubicBezTo>
                                  <a:pt x="4653585" y="366522"/>
                                  <a:pt x="4654093" y="367284"/>
                                  <a:pt x="4654601" y="368046"/>
                                </a:cubicBezTo>
                                <a:cubicBezTo>
                                  <a:pt x="4655109" y="368681"/>
                                  <a:pt x="4655617" y="369315"/>
                                  <a:pt x="4655998" y="369950"/>
                                </a:cubicBezTo>
                                <a:cubicBezTo>
                                  <a:pt x="4656506" y="370586"/>
                                  <a:pt x="4657014" y="371221"/>
                                  <a:pt x="4657522" y="371728"/>
                                </a:cubicBezTo>
                                <a:cubicBezTo>
                                  <a:pt x="4658030" y="372363"/>
                                  <a:pt x="4658538" y="372872"/>
                                  <a:pt x="4658919" y="373380"/>
                                </a:cubicBezTo>
                                <a:cubicBezTo>
                                  <a:pt x="4659427" y="373888"/>
                                  <a:pt x="4659935" y="374269"/>
                                  <a:pt x="4660443" y="374776"/>
                                </a:cubicBezTo>
                                <a:cubicBezTo>
                                  <a:pt x="4660951" y="375158"/>
                                  <a:pt x="4661459" y="375538"/>
                                  <a:pt x="4661840" y="375920"/>
                                </a:cubicBezTo>
                                <a:cubicBezTo>
                                  <a:pt x="4662348" y="376300"/>
                                  <a:pt x="4662856" y="376682"/>
                                  <a:pt x="4663364" y="377063"/>
                                </a:cubicBezTo>
                                <a:cubicBezTo>
                                  <a:pt x="4663872" y="377444"/>
                                  <a:pt x="4664253" y="377698"/>
                                  <a:pt x="4664761" y="378078"/>
                                </a:cubicBezTo>
                                <a:cubicBezTo>
                                  <a:pt x="4665269" y="378333"/>
                                  <a:pt x="4665777" y="378587"/>
                                  <a:pt x="4666285" y="378968"/>
                                </a:cubicBezTo>
                                <a:cubicBezTo>
                                  <a:pt x="4666793" y="379222"/>
                                  <a:pt x="4667174" y="379475"/>
                                  <a:pt x="4667682" y="379730"/>
                                </a:cubicBezTo>
                                <a:cubicBezTo>
                                  <a:pt x="4668190" y="380111"/>
                                  <a:pt x="4668698" y="380364"/>
                                  <a:pt x="4669206" y="380619"/>
                                </a:cubicBezTo>
                                <a:cubicBezTo>
                                  <a:pt x="4669714" y="380873"/>
                                  <a:pt x="4670095" y="381126"/>
                                  <a:pt x="4670603" y="381381"/>
                                </a:cubicBezTo>
                                <a:cubicBezTo>
                                  <a:pt x="4671111" y="381762"/>
                                  <a:pt x="4671619" y="382015"/>
                                  <a:pt x="4672127" y="382270"/>
                                </a:cubicBezTo>
                                <a:cubicBezTo>
                                  <a:pt x="4672635" y="382650"/>
                                  <a:pt x="4673016" y="382905"/>
                                  <a:pt x="4673524" y="383159"/>
                                </a:cubicBezTo>
                                <a:cubicBezTo>
                                  <a:pt x="4674032" y="383539"/>
                                  <a:pt x="4674540" y="383921"/>
                                  <a:pt x="4675048" y="384175"/>
                                </a:cubicBezTo>
                                <a:cubicBezTo>
                                  <a:pt x="4675556" y="384556"/>
                                  <a:pt x="4675937" y="384937"/>
                                  <a:pt x="4676445" y="385318"/>
                                </a:cubicBezTo>
                                <a:cubicBezTo>
                                  <a:pt x="4676953" y="385699"/>
                                  <a:pt x="4677461" y="386080"/>
                                  <a:pt x="4677969" y="386461"/>
                                </a:cubicBezTo>
                                <a:cubicBezTo>
                                  <a:pt x="4678477" y="386842"/>
                                  <a:pt x="4678858" y="387223"/>
                                  <a:pt x="4679366" y="387476"/>
                                </a:cubicBezTo>
                                <a:cubicBezTo>
                                  <a:pt x="4679874" y="387858"/>
                                  <a:pt x="4680382" y="388238"/>
                                  <a:pt x="4680890" y="388620"/>
                                </a:cubicBezTo>
                                <a:cubicBezTo>
                                  <a:pt x="4681271" y="388874"/>
                                  <a:pt x="4681779" y="389127"/>
                                  <a:pt x="4682287" y="389509"/>
                                </a:cubicBezTo>
                                <a:cubicBezTo>
                                  <a:pt x="4682795" y="389763"/>
                                  <a:pt x="4683303" y="390144"/>
                                  <a:pt x="4683811" y="390398"/>
                                </a:cubicBezTo>
                                <a:cubicBezTo>
                                  <a:pt x="4684192" y="390651"/>
                                  <a:pt x="4684700" y="390778"/>
                                  <a:pt x="4685208" y="391033"/>
                                </a:cubicBezTo>
                                <a:cubicBezTo>
                                  <a:pt x="4685716" y="391287"/>
                                  <a:pt x="4686224" y="391540"/>
                                  <a:pt x="4686732" y="391668"/>
                                </a:cubicBezTo>
                                <a:cubicBezTo>
                                  <a:pt x="4687113" y="391922"/>
                                  <a:pt x="4687621" y="392049"/>
                                  <a:pt x="4688129" y="392302"/>
                                </a:cubicBezTo>
                                <a:cubicBezTo>
                                  <a:pt x="4688637" y="392430"/>
                                  <a:pt x="4689145" y="392557"/>
                                  <a:pt x="4689653" y="392684"/>
                                </a:cubicBezTo>
                                <a:cubicBezTo>
                                  <a:pt x="4690034" y="392938"/>
                                  <a:pt x="4690542" y="392938"/>
                                  <a:pt x="4691050" y="393064"/>
                                </a:cubicBezTo>
                                <a:cubicBezTo>
                                  <a:pt x="4691558" y="393192"/>
                                  <a:pt x="4692066" y="393319"/>
                                  <a:pt x="4692574" y="393319"/>
                                </a:cubicBezTo>
                                <a:cubicBezTo>
                                  <a:pt x="4692955" y="393446"/>
                                  <a:pt x="4693463" y="393446"/>
                                  <a:pt x="4693971" y="393446"/>
                                </a:cubicBezTo>
                                <a:cubicBezTo>
                                  <a:pt x="4694479" y="393446"/>
                                  <a:pt x="4694987" y="393446"/>
                                  <a:pt x="4695495" y="393446"/>
                                </a:cubicBezTo>
                                <a:cubicBezTo>
                                  <a:pt x="4695876" y="393446"/>
                                  <a:pt x="4696384" y="393446"/>
                                  <a:pt x="4696892" y="393446"/>
                                </a:cubicBezTo>
                                <a:cubicBezTo>
                                  <a:pt x="4697400" y="393319"/>
                                  <a:pt x="4697908" y="393319"/>
                                  <a:pt x="4698289" y="393319"/>
                                </a:cubicBezTo>
                                <a:cubicBezTo>
                                  <a:pt x="4698797" y="393319"/>
                                  <a:pt x="4699305" y="393192"/>
                                  <a:pt x="4699813" y="393192"/>
                                </a:cubicBezTo>
                                <a:cubicBezTo>
                                  <a:pt x="4700321" y="393192"/>
                                  <a:pt x="4700829" y="393064"/>
                                  <a:pt x="4701210" y="393064"/>
                                </a:cubicBezTo>
                                <a:cubicBezTo>
                                  <a:pt x="4701718" y="392938"/>
                                  <a:pt x="4702226" y="392938"/>
                                  <a:pt x="4702734" y="392811"/>
                                </a:cubicBezTo>
                                <a:cubicBezTo>
                                  <a:pt x="4703242" y="392684"/>
                                  <a:pt x="4703750" y="392557"/>
                                  <a:pt x="4704131" y="392302"/>
                                </a:cubicBezTo>
                                <a:cubicBezTo>
                                  <a:pt x="4704639" y="392175"/>
                                  <a:pt x="4705147" y="391922"/>
                                  <a:pt x="4705655" y="391540"/>
                                </a:cubicBezTo>
                                <a:cubicBezTo>
                                  <a:pt x="4706163" y="391287"/>
                                  <a:pt x="4706671" y="390906"/>
                                  <a:pt x="4707052" y="390398"/>
                                </a:cubicBezTo>
                                <a:cubicBezTo>
                                  <a:pt x="4707560" y="389889"/>
                                  <a:pt x="4708068" y="389382"/>
                                  <a:pt x="4708576" y="388620"/>
                                </a:cubicBezTo>
                                <a:cubicBezTo>
                                  <a:pt x="4709084" y="387985"/>
                                  <a:pt x="4709592" y="387096"/>
                                  <a:pt x="4709973" y="386080"/>
                                </a:cubicBezTo>
                                <a:cubicBezTo>
                                  <a:pt x="4710481" y="385063"/>
                                  <a:pt x="4710989" y="383921"/>
                                  <a:pt x="4711497" y="382524"/>
                                </a:cubicBezTo>
                                <a:cubicBezTo>
                                  <a:pt x="4712005" y="381253"/>
                                  <a:pt x="4712513" y="379602"/>
                                  <a:pt x="4712894" y="377825"/>
                                </a:cubicBezTo>
                                <a:cubicBezTo>
                                  <a:pt x="4713402" y="376047"/>
                                  <a:pt x="4713910" y="374014"/>
                                  <a:pt x="4714418" y="371856"/>
                                </a:cubicBezTo>
                                <a:cubicBezTo>
                                  <a:pt x="4714926" y="369570"/>
                                  <a:pt x="4715307" y="367030"/>
                                  <a:pt x="4715815" y="364363"/>
                                </a:cubicBezTo>
                                <a:cubicBezTo>
                                  <a:pt x="4716323" y="361696"/>
                                  <a:pt x="4716831" y="358648"/>
                                  <a:pt x="4717339" y="355600"/>
                                </a:cubicBezTo>
                                <a:cubicBezTo>
                                  <a:pt x="4717847" y="352551"/>
                                  <a:pt x="4718228" y="349250"/>
                                  <a:pt x="4718736" y="345948"/>
                                </a:cubicBezTo>
                                <a:cubicBezTo>
                                  <a:pt x="4719244" y="342773"/>
                                  <a:pt x="4719752" y="339217"/>
                                  <a:pt x="4720260" y="336042"/>
                                </a:cubicBezTo>
                                <a:cubicBezTo>
                                  <a:pt x="4720768" y="332739"/>
                                  <a:pt x="4721149" y="329311"/>
                                  <a:pt x="4721657" y="326389"/>
                                </a:cubicBezTo>
                                <a:cubicBezTo>
                                  <a:pt x="4722165" y="323342"/>
                                  <a:pt x="4722673" y="320294"/>
                                  <a:pt x="4723181" y="317753"/>
                                </a:cubicBezTo>
                                <a:cubicBezTo>
                                  <a:pt x="4723689" y="315213"/>
                                  <a:pt x="4724070" y="312927"/>
                                  <a:pt x="4724578" y="311150"/>
                                </a:cubicBezTo>
                                <a:cubicBezTo>
                                  <a:pt x="4725086" y="309245"/>
                                  <a:pt x="4725594" y="307848"/>
                                  <a:pt x="4726102" y="306832"/>
                                </a:cubicBezTo>
                                <a:cubicBezTo>
                                  <a:pt x="4726483" y="305815"/>
                                  <a:pt x="4726991" y="305308"/>
                                  <a:pt x="4727499" y="305308"/>
                                </a:cubicBezTo>
                                <a:cubicBezTo>
                                  <a:pt x="4728007" y="305181"/>
                                  <a:pt x="4728515" y="305688"/>
                                  <a:pt x="4729023" y="306450"/>
                                </a:cubicBezTo>
                                <a:cubicBezTo>
                                  <a:pt x="4729531" y="307213"/>
                                  <a:pt x="4729912" y="308610"/>
                                  <a:pt x="4730420" y="310134"/>
                                </a:cubicBezTo>
                                <a:cubicBezTo>
                                  <a:pt x="4730928" y="311658"/>
                                  <a:pt x="4731436" y="313563"/>
                                  <a:pt x="4731944" y="315595"/>
                                </a:cubicBezTo>
                                <a:cubicBezTo>
                                  <a:pt x="4732325" y="317626"/>
                                  <a:pt x="4732833" y="320039"/>
                                  <a:pt x="4733341" y="322452"/>
                                </a:cubicBezTo>
                                <a:cubicBezTo>
                                  <a:pt x="4733849" y="324865"/>
                                  <a:pt x="4734357" y="327406"/>
                                  <a:pt x="4734865" y="329946"/>
                                </a:cubicBezTo>
                                <a:cubicBezTo>
                                  <a:pt x="4735246" y="332486"/>
                                  <a:pt x="4735754" y="335152"/>
                                  <a:pt x="4736262" y="337565"/>
                                </a:cubicBezTo>
                                <a:cubicBezTo>
                                  <a:pt x="4736770" y="340106"/>
                                  <a:pt x="4737278" y="342519"/>
                                  <a:pt x="4737786" y="344932"/>
                                </a:cubicBezTo>
                                <a:cubicBezTo>
                                  <a:pt x="4738167" y="347218"/>
                                  <a:pt x="4738675" y="349376"/>
                                  <a:pt x="4739183" y="351409"/>
                                </a:cubicBezTo>
                                <a:cubicBezTo>
                                  <a:pt x="4739691" y="353568"/>
                                  <a:pt x="4740199" y="355473"/>
                                  <a:pt x="4740707" y="357377"/>
                                </a:cubicBezTo>
                                <a:cubicBezTo>
                                  <a:pt x="4741088" y="359156"/>
                                  <a:pt x="4741596" y="360807"/>
                                  <a:pt x="4742104" y="362331"/>
                                </a:cubicBezTo>
                                <a:cubicBezTo>
                                  <a:pt x="4742612" y="363982"/>
                                  <a:pt x="4743120" y="365378"/>
                                  <a:pt x="4743628" y="366775"/>
                                </a:cubicBezTo>
                                <a:cubicBezTo>
                                  <a:pt x="4744009" y="368173"/>
                                  <a:pt x="4744517" y="369315"/>
                                  <a:pt x="4745025" y="370459"/>
                                </a:cubicBezTo>
                                <a:cubicBezTo>
                                  <a:pt x="4745533" y="371601"/>
                                  <a:pt x="4746041" y="372618"/>
                                  <a:pt x="4746549" y="373634"/>
                                </a:cubicBezTo>
                                <a:cubicBezTo>
                                  <a:pt x="4746930" y="374650"/>
                                  <a:pt x="4747438" y="375538"/>
                                  <a:pt x="4747946" y="376427"/>
                                </a:cubicBezTo>
                                <a:cubicBezTo>
                                  <a:pt x="4748454" y="377189"/>
                                  <a:pt x="4748962" y="377951"/>
                                  <a:pt x="4749343" y="378713"/>
                                </a:cubicBezTo>
                                <a:cubicBezTo>
                                  <a:pt x="4749851" y="379475"/>
                                  <a:pt x="4750359" y="380111"/>
                                  <a:pt x="4750867" y="380746"/>
                                </a:cubicBezTo>
                                <a:cubicBezTo>
                                  <a:pt x="4751375" y="381381"/>
                                  <a:pt x="4751883" y="381888"/>
                                  <a:pt x="4752264" y="382397"/>
                                </a:cubicBezTo>
                                <a:cubicBezTo>
                                  <a:pt x="4752772" y="382905"/>
                                  <a:pt x="4753280" y="383413"/>
                                  <a:pt x="4753788" y="383794"/>
                                </a:cubicBezTo>
                                <a:cubicBezTo>
                                  <a:pt x="4754296" y="384301"/>
                                  <a:pt x="4754804" y="384683"/>
                                  <a:pt x="4755185" y="385063"/>
                                </a:cubicBezTo>
                                <a:cubicBezTo>
                                  <a:pt x="4755693" y="385445"/>
                                  <a:pt x="4756201" y="385825"/>
                                  <a:pt x="4756709" y="386207"/>
                                </a:cubicBezTo>
                                <a:cubicBezTo>
                                  <a:pt x="4757217" y="386588"/>
                                  <a:pt x="4757725" y="386842"/>
                                  <a:pt x="4758106" y="387223"/>
                                </a:cubicBezTo>
                                <a:cubicBezTo>
                                  <a:pt x="4758614" y="387476"/>
                                  <a:pt x="4759122" y="387731"/>
                                  <a:pt x="4759630" y="387985"/>
                                </a:cubicBezTo>
                                <a:cubicBezTo>
                                  <a:pt x="4760138" y="388238"/>
                                  <a:pt x="4760646" y="388493"/>
                                  <a:pt x="4761027" y="388747"/>
                                </a:cubicBezTo>
                                <a:cubicBezTo>
                                  <a:pt x="4761535" y="389000"/>
                                  <a:pt x="4762043" y="389255"/>
                                  <a:pt x="4762551" y="389382"/>
                                </a:cubicBezTo>
                                <a:cubicBezTo>
                                  <a:pt x="4763059" y="389636"/>
                                  <a:pt x="4763567" y="389763"/>
                                  <a:pt x="4763948" y="390017"/>
                                </a:cubicBezTo>
                                <a:cubicBezTo>
                                  <a:pt x="4764456" y="390144"/>
                                  <a:pt x="4764964" y="390271"/>
                                  <a:pt x="4765472" y="390271"/>
                                </a:cubicBezTo>
                                <a:cubicBezTo>
                                  <a:pt x="4765980" y="390398"/>
                                  <a:pt x="4766361" y="390525"/>
                                  <a:pt x="4766869" y="390525"/>
                                </a:cubicBezTo>
                                <a:cubicBezTo>
                                  <a:pt x="4767377" y="390651"/>
                                  <a:pt x="4767885" y="390651"/>
                                  <a:pt x="4768393" y="390651"/>
                                </a:cubicBezTo>
                                <a:cubicBezTo>
                                  <a:pt x="4768901" y="390651"/>
                                  <a:pt x="4769282" y="390778"/>
                                  <a:pt x="4769790" y="390778"/>
                                </a:cubicBezTo>
                                <a:cubicBezTo>
                                  <a:pt x="4770298" y="390778"/>
                                  <a:pt x="4770806" y="390778"/>
                                  <a:pt x="4771314" y="390778"/>
                                </a:cubicBezTo>
                                <a:cubicBezTo>
                                  <a:pt x="4771822" y="390778"/>
                                  <a:pt x="4772203" y="390651"/>
                                  <a:pt x="4772711" y="390651"/>
                                </a:cubicBezTo>
                                <a:cubicBezTo>
                                  <a:pt x="4773219" y="390651"/>
                                  <a:pt x="4773727" y="390651"/>
                                  <a:pt x="4774235" y="390651"/>
                                </a:cubicBezTo>
                                <a:cubicBezTo>
                                  <a:pt x="4774743" y="390651"/>
                                  <a:pt x="4775124" y="390651"/>
                                  <a:pt x="4775632" y="390651"/>
                                </a:cubicBezTo>
                                <a:cubicBezTo>
                                  <a:pt x="4776140" y="390651"/>
                                  <a:pt x="4776648" y="390651"/>
                                  <a:pt x="4777156" y="390651"/>
                                </a:cubicBezTo>
                                <a:cubicBezTo>
                                  <a:pt x="4777664" y="390651"/>
                                  <a:pt x="4778045" y="390525"/>
                                  <a:pt x="4778553" y="390525"/>
                                </a:cubicBezTo>
                                <a:cubicBezTo>
                                  <a:pt x="4779061" y="390525"/>
                                  <a:pt x="4779569" y="390651"/>
                                  <a:pt x="4780077" y="390651"/>
                                </a:cubicBezTo>
                                <a:cubicBezTo>
                                  <a:pt x="4780585" y="390651"/>
                                  <a:pt x="4780966" y="390651"/>
                                  <a:pt x="4781474" y="390651"/>
                                </a:cubicBezTo>
                                <a:cubicBezTo>
                                  <a:pt x="4781982" y="390778"/>
                                  <a:pt x="4782490" y="390778"/>
                                  <a:pt x="4782998" y="390778"/>
                                </a:cubicBezTo>
                                <a:cubicBezTo>
                                  <a:pt x="4783379" y="390906"/>
                                  <a:pt x="4783887" y="390906"/>
                                  <a:pt x="4784395" y="390906"/>
                                </a:cubicBezTo>
                                <a:cubicBezTo>
                                  <a:pt x="4784903" y="391033"/>
                                  <a:pt x="4785411" y="391033"/>
                                  <a:pt x="4785919" y="391033"/>
                                </a:cubicBezTo>
                                <a:cubicBezTo>
                                  <a:pt x="4786300" y="391033"/>
                                  <a:pt x="4786808" y="391160"/>
                                  <a:pt x="4787316" y="391160"/>
                                </a:cubicBezTo>
                                <a:cubicBezTo>
                                  <a:pt x="4787824" y="391160"/>
                                  <a:pt x="4788332" y="391287"/>
                                  <a:pt x="4788840" y="391287"/>
                                </a:cubicBezTo>
                                <a:cubicBezTo>
                                  <a:pt x="4789221" y="391413"/>
                                  <a:pt x="4789729" y="391413"/>
                                  <a:pt x="4790237" y="391540"/>
                                </a:cubicBezTo>
                                <a:cubicBezTo>
                                  <a:pt x="4790745" y="391540"/>
                                  <a:pt x="4791253" y="391668"/>
                                  <a:pt x="4791761" y="391668"/>
                                </a:cubicBezTo>
                                <a:cubicBezTo>
                                  <a:pt x="4792142" y="391795"/>
                                  <a:pt x="4792650" y="391922"/>
                                  <a:pt x="4793158" y="392049"/>
                                </a:cubicBezTo>
                                <a:cubicBezTo>
                                  <a:pt x="4793666" y="392049"/>
                                  <a:pt x="4794174" y="392175"/>
                                  <a:pt x="4794682" y="392302"/>
                                </a:cubicBezTo>
                                <a:cubicBezTo>
                                  <a:pt x="4795063" y="392430"/>
                                  <a:pt x="4795571" y="392557"/>
                                  <a:pt x="4796079" y="392684"/>
                                </a:cubicBezTo>
                                <a:cubicBezTo>
                                  <a:pt x="4796587" y="392811"/>
                                  <a:pt x="4797095" y="392811"/>
                                  <a:pt x="4797603" y="392938"/>
                                </a:cubicBezTo>
                                <a:cubicBezTo>
                                  <a:pt x="4797984" y="393064"/>
                                  <a:pt x="4798492" y="393064"/>
                                  <a:pt x="4799000" y="393192"/>
                                </a:cubicBezTo>
                                <a:cubicBezTo>
                                  <a:pt x="4799508" y="393192"/>
                                  <a:pt x="4800016" y="393192"/>
                                  <a:pt x="4800397" y="393192"/>
                                </a:cubicBezTo>
                                <a:cubicBezTo>
                                  <a:pt x="4800905" y="393319"/>
                                  <a:pt x="4801413" y="393319"/>
                                  <a:pt x="4801921" y="393319"/>
                                </a:cubicBezTo>
                                <a:cubicBezTo>
                                  <a:pt x="4802429" y="393319"/>
                                  <a:pt x="4802937" y="393319"/>
                                  <a:pt x="4803318" y="393319"/>
                                </a:cubicBezTo>
                                <a:cubicBezTo>
                                  <a:pt x="4803826" y="393319"/>
                                  <a:pt x="4804334" y="393192"/>
                                  <a:pt x="4804842" y="393192"/>
                                </a:cubicBezTo>
                                <a:cubicBezTo>
                                  <a:pt x="4805350" y="393192"/>
                                  <a:pt x="4805858" y="393192"/>
                                  <a:pt x="4806239" y="393192"/>
                                </a:cubicBezTo>
                                <a:cubicBezTo>
                                  <a:pt x="4806747" y="393064"/>
                                  <a:pt x="4807255" y="393064"/>
                                  <a:pt x="4807763" y="392938"/>
                                </a:cubicBezTo>
                                <a:cubicBezTo>
                                  <a:pt x="4808271" y="392938"/>
                                  <a:pt x="4808779" y="392811"/>
                                  <a:pt x="4809160" y="392684"/>
                                </a:cubicBezTo>
                                <a:cubicBezTo>
                                  <a:pt x="4809668" y="392684"/>
                                  <a:pt x="4810176" y="392557"/>
                                  <a:pt x="4810684" y="392302"/>
                                </a:cubicBezTo>
                                <a:cubicBezTo>
                                  <a:pt x="4811192" y="392175"/>
                                  <a:pt x="4811700" y="392049"/>
                                  <a:pt x="4812081" y="391795"/>
                                </a:cubicBezTo>
                                <a:cubicBezTo>
                                  <a:pt x="4812589" y="391668"/>
                                  <a:pt x="4813097" y="391413"/>
                                  <a:pt x="4813605" y="391160"/>
                                </a:cubicBezTo>
                                <a:cubicBezTo>
                                  <a:pt x="4814113" y="390906"/>
                                  <a:pt x="4814494" y="390651"/>
                                  <a:pt x="4815002" y="390398"/>
                                </a:cubicBezTo>
                                <a:cubicBezTo>
                                  <a:pt x="4815510" y="390017"/>
                                  <a:pt x="4816018" y="389763"/>
                                  <a:pt x="4816526" y="389382"/>
                                </a:cubicBezTo>
                                <a:cubicBezTo>
                                  <a:pt x="4817034" y="389127"/>
                                  <a:pt x="4817415" y="388747"/>
                                  <a:pt x="4817923" y="388365"/>
                                </a:cubicBezTo>
                                <a:cubicBezTo>
                                  <a:pt x="4818431" y="387985"/>
                                  <a:pt x="4818939" y="387603"/>
                                  <a:pt x="4819447" y="387223"/>
                                </a:cubicBezTo>
                                <a:cubicBezTo>
                                  <a:pt x="4819955" y="386842"/>
                                  <a:pt x="4820336" y="386334"/>
                                  <a:pt x="4820844" y="385952"/>
                                </a:cubicBezTo>
                                <a:cubicBezTo>
                                  <a:pt x="4821352" y="385445"/>
                                  <a:pt x="4821860" y="384937"/>
                                  <a:pt x="4822368" y="384428"/>
                                </a:cubicBezTo>
                                <a:cubicBezTo>
                                  <a:pt x="4822876" y="383794"/>
                                  <a:pt x="4823257" y="383286"/>
                                  <a:pt x="4823765" y="382650"/>
                                </a:cubicBezTo>
                                <a:cubicBezTo>
                                  <a:pt x="4824273" y="382143"/>
                                  <a:pt x="4824781" y="381508"/>
                                  <a:pt x="4825289" y="380746"/>
                                </a:cubicBezTo>
                                <a:cubicBezTo>
                                  <a:pt x="4825797" y="380111"/>
                                  <a:pt x="4826178" y="379475"/>
                                  <a:pt x="4826686" y="378713"/>
                                </a:cubicBezTo>
                                <a:cubicBezTo>
                                  <a:pt x="4827194" y="378078"/>
                                  <a:pt x="4827702" y="377317"/>
                                  <a:pt x="4828210" y="376555"/>
                                </a:cubicBezTo>
                                <a:cubicBezTo>
                                  <a:pt x="4828718" y="375793"/>
                                  <a:pt x="4829099" y="375031"/>
                                  <a:pt x="4829607" y="374269"/>
                                </a:cubicBezTo>
                                <a:cubicBezTo>
                                  <a:pt x="4830115" y="373507"/>
                                  <a:pt x="4830623" y="372618"/>
                                  <a:pt x="4831131" y="371856"/>
                                </a:cubicBezTo>
                                <a:cubicBezTo>
                                  <a:pt x="4831639" y="370967"/>
                                  <a:pt x="4832020" y="370077"/>
                                  <a:pt x="4832528" y="369188"/>
                                </a:cubicBezTo>
                                <a:cubicBezTo>
                                  <a:pt x="4833036" y="368300"/>
                                  <a:pt x="4833544" y="367411"/>
                                  <a:pt x="4834052" y="366522"/>
                                </a:cubicBezTo>
                                <a:cubicBezTo>
                                  <a:pt x="4834433" y="365506"/>
                                  <a:pt x="4834941" y="364617"/>
                                  <a:pt x="4835449" y="363727"/>
                                </a:cubicBezTo>
                                <a:cubicBezTo>
                                  <a:pt x="4835957" y="362838"/>
                                  <a:pt x="4836465" y="361950"/>
                                  <a:pt x="4836973" y="361061"/>
                                </a:cubicBezTo>
                                <a:cubicBezTo>
                                  <a:pt x="4837354" y="360172"/>
                                  <a:pt x="4837862" y="359283"/>
                                  <a:pt x="4838370" y="358394"/>
                                </a:cubicBezTo>
                                <a:cubicBezTo>
                                  <a:pt x="4838878" y="357505"/>
                                  <a:pt x="4839386" y="356615"/>
                                  <a:pt x="4839894" y="355853"/>
                                </a:cubicBezTo>
                                <a:cubicBezTo>
                                  <a:pt x="4840275" y="354964"/>
                                  <a:pt x="4840783" y="354202"/>
                                  <a:pt x="4841291" y="353440"/>
                                </a:cubicBezTo>
                                <a:cubicBezTo>
                                  <a:pt x="4841799" y="352678"/>
                                  <a:pt x="4842307" y="351917"/>
                                  <a:pt x="4842815" y="351282"/>
                                </a:cubicBezTo>
                                <a:cubicBezTo>
                                  <a:pt x="4843196" y="350520"/>
                                  <a:pt x="4843704" y="349758"/>
                                  <a:pt x="4844212" y="349123"/>
                                </a:cubicBezTo>
                                <a:cubicBezTo>
                                  <a:pt x="4844720" y="348488"/>
                                  <a:pt x="4845228" y="347852"/>
                                  <a:pt x="4845736" y="347218"/>
                                </a:cubicBezTo>
                                <a:cubicBezTo>
                                  <a:pt x="4846117" y="346583"/>
                                  <a:pt x="4846625" y="346075"/>
                                  <a:pt x="4847133" y="345439"/>
                                </a:cubicBezTo>
                                <a:cubicBezTo>
                                  <a:pt x="4847641" y="344932"/>
                                  <a:pt x="4848149" y="344297"/>
                                  <a:pt x="4848657" y="343788"/>
                                </a:cubicBezTo>
                                <a:cubicBezTo>
                                  <a:pt x="4849038" y="343281"/>
                                  <a:pt x="4849546" y="342773"/>
                                  <a:pt x="4850054" y="342264"/>
                                </a:cubicBezTo>
                                <a:cubicBezTo>
                                  <a:pt x="4850562" y="341757"/>
                                  <a:pt x="4851070" y="341249"/>
                                  <a:pt x="4851451" y="340740"/>
                                </a:cubicBezTo>
                                <a:cubicBezTo>
                                  <a:pt x="4851959" y="340233"/>
                                  <a:pt x="4852467" y="339725"/>
                                  <a:pt x="4852975" y="339217"/>
                                </a:cubicBezTo>
                                <a:cubicBezTo>
                                  <a:pt x="4853483" y="338709"/>
                                  <a:pt x="4853991" y="338327"/>
                                  <a:pt x="4854372" y="337947"/>
                                </a:cubicBezTo>
                                <a:cubicBezTo>
                                  <a:pt x="4854880" y="337565"/>
                                  <a:pt x="4855388" y="337058"/>
                                  <a:pt x="4855896" y="336803"/>
                                </a:cubicBezTo>
                                <a:cubicBezTo>
                                  <a:pt x="4856404" y="336550"/>
                                  <a:pt x="4856912" y="336423"/>
                                  <a:pt x="4857293" y="336423"/>
                                </a:cubicBezTo>
                                <a:cubicBezTo>
                                  <a:pt x="4857801" y="336296"/>
                                  <a:pt x="4858309" y="336423"/>
                                  <a:pt x="4858817" y="336676"/>
                                </a:cubicBezTo>
                                <a:cubicBezTo>
                                  <a:pt x="4859325" y="336931"/>
                                  <a:pt x="4859833" y="337312"/>
                                  <a:pt x="4860214" y="337820"/>
                                </a:cubicBezTo>
                                <a:cubicBezTo>
                                  <a:pt x="4860722" y="338327"/>
                                  <a:pt x="4861230" y="339089"/>
                                  <a:pt x="4861738" y="339978"/>
                                </a:cubicBezTo>
                                <a:cubicBezTo>
                                  <a:pt x="4862246" y="340740"/>
                                  <a:pt x="4862754" y="341630"/>
                                  <a:pt x="4863135" y="342646"/>
                                </a:cubicBezTo>
                                <a:cubicBezTo>
                                  <a:pt x="4863643" y="343535"/>
                                  <a:pt x="4864151" y="344677"/>
                                  <a:pt x="4864659" y="345694"/>
                                </a:cubicBezTo>
                                <a:cubicBezTo>
                                  <a:pt x="4865167" y="346710"/>
                                  <a:pt x="4865675" y="347725"/>
                                  <a:pt x="4866056" y="348742"/>
                                </a:cubicBezTo>
                                <a:cubicBezTo>
                                  <a:pt x="4866564" y="349758"/>
                                  <a:pt x="4867072" y="350647"/>
                                  <a:pt x="4867580" y="351663"/>
                                </a:cubicBezTo>
                                <a:cubicBezTo>
                                  <a:pt x="4868088" y="352551"/>
                                  <a:pt x="4868469" y="353440"/>
                                  <a:pt x="4868977" y="354202"/>
                                </a:cubicBezTo>
                                <a:cubicBezTo>
                                  <a:pt x="4869485" y="355092"/>
                                  <a:pt x="4869993" y="355853"/>
                                  <a:pt x="4870501" y="356488"/>
                                </a:cubicBezTo>
                                <a:cubicBezTo>
                                  <a:pt x="4871009" y="357250"/>
                                  <a:pt x="4871390" y="357886"/>
                                  <a:pt x="4871898" y="358521"/>
                                </a:cubicBezTo>
                                <a:cubicBezTo>
                                  <a:pt x="4872406" y="359156"/>
                                  <a:pt x="4872914" y="359663"/>
                                  <a:pt x="4873422" y="360172"/>
                                </a:cubicBezTo>
                                <a:cubicBezTo>
                                  <a:pt x="4873930" y="360680"/>
                                  <a:pt x="4874311" y="361188"/>
                                  <a:pt x="4874819" y="361696"/>
                                </a:cubicBezTo>
                                <a:cubicBezTo>
                                  <a:pt x="4875327" y="362076"/>
                                  <a:pt x="4875835" y="362458"/>
                                  <a:pt x="4876343" y="362838"/>
                                </a:cubicBezTo>
                                <a:cubicBezTo>
                                  <a:pt x="4876851" y="363220"/>
                                  <a:pt x="4877232" y="363474"/>
                                  <a:pt x="4877740" y="363855"/>
                                </a:cubicBezTo>
                                <a:cubicBezTo>
                                  <a:pt x="4878248" y="364109"/>
                                  <a:pt x="4878756" y="364489"/>
                                  <a:pt x="4879264" y="364744"/>
                                </a:cubicBezTo>
                                <a:cubicBezTo>
                                  <a:pt x="4879772" y="365125"/>
                                  <a:pt x="4880153" y="365378"/>
                                  <a:pt x="4880661" y="365633"/>
                                </a:cubicBezTo>
                                <a:cubicBezTo>
                                  <a:pt x="4881169" y="365887"/>
                                  <a:pt x="4881677" y="366268"/>
                                  <a:pt x="4882185" y="366522"/>
                                </a:cubicBezTo>
                                <a:cubicBezTo>
                                  <a:pt x="4882693" y="366775"/>
                                  <a:pt x="4883074" y="367157"/>
                                  <a:pt x="4883582" y="367411"/>
                                </a:cubicBezTo>
                                <a:cubicBezTo>
                                  <a:pt x="4884090" y="367664"/>
                                  <a:pt x="4884598" y="368046"/>
                                  <a:pt x="4885106" y="368300"/>
                                </a:cubicBezTo>
                                <a:cubicBezTo>
                                  <a:pt x="4885487" y="368553"/>
                                  <a:pt x="4885995" y="368935"/>
                                  <a:pt x="4886503" y="369188"/>
                                </a:cubicBezTo>
                                <a:cubicBezTo>
                                  <a:pt x="4887011" y="369443"/>
                                  <a:pt x="4887519" y="369570"/>
                                  <a:pt x="4888027" y="369824"/>
                                </a:cubicBezTo>
                                <a:cubicBezTo>
                                  <a:pt x="4888408" y="369950"/>
                                  <a:pt x="4888916" y="370077"/>
                                  <a:pt x="4889424" y="370077"/>
                                </a:cubicBezTo>
                                <a:cubicBezTo>
                                  <a:pt x="4889932" y="370205"/>
                                  <a:pt x="4890440" y="370205"/>
                                  <a:pt x="4890948" y="370077"/>
                                </a:cubicBezTo>
                                <a:cubicBezTo>
                                  <a:pt x="4891329" y="369950"/>
                                  <a:pt x="4891837" y="369824"/>
                                  <a:pt x="4892345" y="369697"/>
                                </a:cubicBezTo>
                                <a:cubicBezTo>
                                  <a:pt x="4892853" y="369443"/>
                                  <a:pt x="4893361" y="369188"/>
                                  <a:pt x="4893869" y="368935"/>
                                </a:cubicBezTo>
                                <a:cubicBezTo>
                                  <a:pt x="4894250" y="368681"/>
                                  <a:pt x="4894758" y="368300"/>
                                  <a:pt x="4895266" y="367919"/>
                                </a:cubicBezTo>
                                <a:cubicBezTo>
                                  <a:pt x="4895774" y="367664"/>
                                  <a:pt x="4896282" y="367284"/>
                                  <a:pt x="4896790" y="366902"/>
                                </a:cubicBezTo>
                                <a:cubicBezTo>
                                  <a:pt x="4897171" y="366522"/>
                                  <a:pt x="4897679" y="366140"/>
                                  <a:pt x="4898187" y="365887"/>
                                </a:cubicBezTo>
                                <a:cubicBezTo>
                                  <a:pt x="4898695" y="365506"/>
                                  <a:pt x="4899203" y="365125"/>
                                  <a:pt x="4899711" y="364871"/>
                                </a:cubicBezTo>
                                <a:cubicBezTo>
                                  <a:pt x="4900092" y="364617"/>
                                  <a:pt x="4900600" y="364363"/>
                                  <a:pt x="4901108" y="364236"/>
                                </a:cubicBezTo>
                                <a:cubicBezTo>
                                  <a:pt x="4901616" y="363982"/>
                                  <a:pt x="4902124" y="363855"/>
                                  <a:pt x="4902505" y="363855"/>
                                </a:cubicBezTo>
                                <a:cubicBezTo>
                                  <a:pt x="4903013" y="363727"/>
                                  <a:pt x="4903521" y="363727"/>
                                  <a:pt x="4904029" y="363855"/>
                                </a:cubicBezTo>
                                <a:cubicBezTo>
                                  <a:pt x="4904537" y="363855"/>
                                  <a:pt x="4905045" y="363982"/>
                                  <a:pt x="4905426" y="364109"/>
                                </a:cubicBezTo>
                                <a:cubicBezTo>
                                  <a:pt x="4905934" y="364236"/>
                                  <a:pt x="4906442" y="364363"/>
                                  <a:pt x="4906950" y="364489"/>
                                </a:cubicBezTo>
                                <a:cubicBezTo>
                                  <a:pt x="4907458" y="364744"/>
                                  <a:pt x="4907966" y="364998"/>
                                  <a:pt x="4908347" y="365125"/>
                                </a:cubicBezTo>
                                <a:cubicBezTo>
                                  <a:pt x="4908855" y="365378"/>
                                  <a:pt x="4909363" y="365506"/>
                                  <a:pt x="4909871" y="365760"/>
                                </a:cubicBezTo>
                                <a:cubicBezTo>
                                  <a:pt x="4910379" y="365887"/>
                                  <a:pt x="4910887" y="366013"/>
                                  <a:pt x="4911268" y="366140"/>
                                </a:cubicBezTo>
                                <a:cubicBezTo>
                                  <a:pt x="4911776" y="366395"/>
                                  <a:pt x="4912284" y="366522"/>
                                  <a:pt x="4912792" y="366649"/>
                                </a:cubicBezTo>
                                <a:cubicBezTo>
                                  <a:pt x="4913300" y="366649"/>
                                  <a:pt x="4913808" y="366775"/>
                                  <a:pt x="4914189" y="366902"/>
                                </a:cubicBezTo>
                                <a:cubicBezTo>
                                  <a:pt x="4914697" y="367030"/>
                                  <a:pt x="4915205" y="367030"/>
                                  <a:pt x="4915713" y="367157"/>
                                </a:cubicBezTo>
                                <a:cubicBezTo>
                                  <a:pt x="4916221" y="367411"/>
                                  <a:pt x="4916602" y="367538"/>
                                  <a:pt x="4917110" y="367664"/>
                                </a:cubicBezTo>
                                <a:cubicBezTo>
                                  <a:pt x="4917618" y="367919"/>
                                  <a:pt x="4918126" y="368173"/>
                                  <a:pt x="4918634" y="368426"/>
                                </a:cubicBezTo>
                                <a:cubicBezTo>
                                  <a:pt x="4919142" y="368808"/>
                                  <a:pt x="4919523" y="369062"/>
                                  <a:pt x="4920031" y="369443"/>
                                </a:cubicBezTo>
                                <a:cubicBezTo>
                                  <a:pt x="4920539" y="369950"/>
                                  <a:pt x="4921047" y="370332"/>
                                  <a:pt x="4921555" y="370967"/>
                                </a:cubicBezTo>
                                <a:cubicBezTo>
                                  <a:pt x="4922063" y="371475"/>
                                  <a:pt x="4922444" y="371983"/>
                                  <a:pt x="4922952" y="372618"/>
                                </a:cubicBezTo>
                                <a:cubicBezTo>
                                  <a:pt x="4923460" y="373252"/>
                                  <a:pt x="4923968" y="373888"/>
                                  <a:pt x="4924476" y="374523"/>
                                </a:cubicBezTo>
                                <a:cubicBezTo>
                                  <a:pt x="4924984" y="375158"/>
                                  <a:pt x="4925365" y="375793"/>
                                  <a:pt x="4925873" y="376427"/>
                                </a:cubicBezTo>
                                <a:cubicBezTo>
                                  <a:pt x="4926381" y="377063"/>
                                  <a:pt x="4926889" y="377698"/>
                                  <a:pt x="4927397" y="378333"/>
                                </a:cubicBezTo>
                                <a:cubicBezTo>
                                  <a:pt x="4927905" y="378968"/>
                                  <a:pt x="4928286" y="379475"/>
                                  <a:pt x="4928794" y="379984"/>
                                </a:cubicBezTo>
                                <a:cubicBezTo>
                                  <a:pt x="4929302" y="380492"/>
                                  <a:pt x="4929810" y="381000"/>
                                  <a:pt x="4930318" y="381508"/>
                                </a:cubicBezTo>
                                <a:cubicBezTo>
                                  <a:pt x="4930826" y="382015"/>
                                  <a:pt x="4931207" y="382397"/>
                                  <a:pt x="4931715" y="382777"/>
                                </a:cubicBezTo>
                                <a:cubicBezTo>
                                  <a:pt x="4932223" y="383159"/>
                                  <a:pt x="4932731" y="383539"/>
                                  <a:pt x="4933239" y="383921"/>
                                </a:cubicBezTo>
                                <a:cubicBezTo>
                                  <a:pt x="4933620" y="384301"/>
                                  <a:pt x="4934128" y="384556"/>
                                  <a:pt x="4934636" y="385063"/>
                                </a:cubicBezTo>
                                <a:cubicBezTo>
                                  <a:pt x="4935144" y="385445"/>
                                  <a:pt x="4935652" y="385825"/>
                                  <a:pt x="4936160" y="386207"/>
                                </a:cubicBezTo>
                                <a:cubicBezTo>
                                  <a:pt x="4936541" y="386714"/>
                                  <a:pt x="4937049" y="387223"/>
                                  <a:pt x="4937557" y="387731"/>
                                </a:cubicBezTo>
                                <a:cubicBezTo>
                                  <a:pt x="4938065" y="388365"/>
                                  <a:pt x="4938573" y="388874"/>
                                  <a:pt x="4939081" y="389509"/>
                                </a:cubicBezTo>
                                <a:cubicBezTo>
                                  <a:pt x="4939462" y="390017"/>
                                  <a:pt x="4939970" y="390778"/>
                                  <a:pt x="4940478" y="391287"/>
                                </a:cubicBezTo>
                                <a:cubicBezTo>
                                  <a:pt x="4940986" y="391922"/>
                                  <a:pt x="4941494" y="392430"/>
                                  <a:pt x="4942002" y="392938"/>
                                </a:cubicBezTo>
                                <a:cubicBezTo>
                                  <a:pt x="4942383" y="393319"/>
                                  <a:pt x="4942891" y="393826"/>
                                  <a:pt x="4943399" y="394208"/>
                                </a:cubicBezTo>
                                <a:cubicBezTo>
                                  <a:pt x="4943907" y="394462"/>
                                  <a:pt x="4944415" y="394715"/>
                                  <a:pt x="4944923" y="394843"/>
                                </a:cubicBezTo>
                                <a:cubicBezTo>
                                  <a:pt x="4945304" y="394970"/>
                                  <a:pt x="4945812" y="394970"/>
                                  <a:pt x="4946320" y="394970"/>
                                </a:cubicBezTo>
                                <a:cubicBezTo>
                                  <a:pt x="4946828" y="394843"/>
                                  <a:pt x="4947336" y="394715"/>
                                  <a:pt x="4947844" y="394462"/>
                                </a:cubicBezTo>
                                <a:cubicBezTo>
                                  <a:pt x="4948225" y="394208"/>
                                  <a:pt x="4948733" y="393826"/>
                                  <a:pt x="4949241" y="393573"/>
                                </a:cubicBezTo>
                                <a:cubicBezTo>
                                  <a:pt x="4949749" y="393192"/>
                                  <a:pt x="4950257" y="392811"/>
                                  <a:pt x="4950638" y="392430"/>
                                </a:cubicBezTo>
                                <a:cubicBezTo>
                                  <a:pt x="4951146" y="392049"/>
                                  <a:pt x="4951654" y="391795"/>
                                  <a:pt x="4952162" y="391413"/>
                                </a:cubicBezTo>
                                <a:cubicBezTo>
                                  <a:pt x="4952670" y="391160"/>
                                  <a:pt x="4953178" y="390906"/>
                                  <a:pt x="4953559" y="390651"/>
                                </a:cubicBezTo>
                                <a:cubicBezTo>
                                  <a:pt x="4954067" y="390525"/>
                                  <a:pt x="4954575" y="390398"/>
                                  <a:pt x="4955083" y="390398"/>
                                </a:cubicBezTo>
                                <a:cubicBezTo>
                                  <a:pt x="4955591" y="390271"/>
                                  <a:pt x="4956099" y="390398"/>
                                  <a:pt x="4956480" y="390525"/>
                                </a:cubicBezTo>
                                <a:cubicBezTo>
                                  <a:pt x="4956988" y="390651"/>
                                  <a:pt x="4957496" y="390906"/>
                                  <a:pt x="4958004" y="391160"/>
                                </a:cubicBezTo>
                                <a:cubicBezTo>
                                  <a:pt x="4958512" y="391413"/>
                                  <a:pt x="4959147" y="392049"/>
                                  <a:pt x="4959401" y="392175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B9EE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6" name="Shape 29816"/>
                        <wps:cNvSpPr/>
                        <wps:spPr>
                          <a:xfrm>
                            <a:off x="146901" y="785368"/>
                            <a:ext cx="4959401" cy="39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7256">
                                <a:moveTo>
                                  <a:pt x="0" y="392938"/>
                                </a:moveTo>
                                <a:cubicBezTo>
                                  <a:pt x="483" y="392811"/>
                                  <a:pt x="978" y="392811"/>
                                  <a:pt x="1460" y="392811"/>
                                </a:cubicBezTo>
                                <a:cubicBezTo>
                                  <a:pt x="1943" y="392811"/>
                                  <a:pt x="2426" y="392811"/>
                                  <a:pt x="2921" y="392811"/>
                                </a:cubicBezTo>
                                <a:cubicBezTo>
                                  <a:pt x="3404" y="392811"/>
                                  <a:pt x="3886" y="392811"/>
                                  <a:pt x="4382" y="392684"/>
                                </a:cubicBezTo>
                                <a:cubicBezTo>
                                  <a:pt x="4864" y="392684"/>
                                  <a:pt x="5347" y="392684"/>
                                  <a:pt x="5842" y="392684"/>
                                </a:cubicBezTo>
                                <a:cubicBezTo>
                                  <a:pt x="6325" y="392557"/>
                                  <a:pt x="6807" y="392557"/>
                                  <a:pt x="7290" y="392557"/>
                                </a:cubicBezTo>
                                <a:cubicBezTo>
                                  <a:pt x="7785" y="392557"/>
                                  <a:pt x="8268" y="392557"/>
                                  <a:pt x="8750" y="392430"/>
                                </a:cubicBezTo>
                                <a:cubicBezTo>
                                  <a:pt x="9233" y="392430"/>
                                  <a:pt x="9728" y="392430"/>
                                  <a:pt x="10211" y="392430"/>
                                </a:cubicBezTo>
                                <a:cubicBezTo>
                                  <a:pt x="10693" y="392430"/>
                                  <a:pt x="11189" y="392430"/>
                                  <a:pt x="11671" y="392430"/>
                                </a:cubicBezTo>
                                <a:cubicBezTo>
                                  <a:pt x="12154" y="392430"/>
                                  <a:pt x="12637" y="392430"/>
                                  <a:pt x="13132" y="392430"/>
                                </a:cubicBezTo>
                                <a:cubicBezTo>
                                  <a:pt x="13614" y="392303"/>
                                  <a:pt x="14097" y="392430"/>
                                  <a:pt x="14592" y="392430"/>
                                </a:cubicBezTo>
                                <a:cubicBezTo>
                                  <a:pt x="15075" y="392430"/>
                                  <a:pt x="15557" y="392430"/>
                                  <a:pt x="16040" y="392430"/>
                                </a:cubicBezTo>
                                <a:cubicBezTo>
                                  <a:pt x="16535" y="392303"/>
                                  <a:pt x="17018" y="392303"/>
                                  <a:pt x="17501" y="392303"/>
                                </a:cubicBezTo>
                                <a:cubicBezTo>
                                  <a:pt x="17996" y="392303"/>
                                  <a:pt x="18479" y="392303"/>
                                  <a:pt x="18961" y="392303"/>
                                </a:cubicBezTo>
                                <a:cubicBezTo>
                                  <a:pt x="19444" y="392303"/>
                                  <a:pt x="19939" y="392303"/>
                                  <a:pt x="20422" y="392303"/>
                                </a:cubicBezTo>
                                <a:cubicBezTo>
                                  <a:pt x="20904" y="392303"/>
                                  <a:pt x="21399" y="392176"/>
                                  <a:pt x="21882" y="392176"/>
                                </a:cubicBezTo>
                                <a:cubicBezTo>
                                  <a:pt x="22365" y="392176"/>
                                  <a:pt x="22847" y="392176"/>
                                  <a:pt x="23343" y="392176"/>
                                </a:cubicBezTo>
                                <a:cubicBezTo>
                                  <a:pt x="23825" y="392176"/>
                                  <a:pt x="24308" y="392176"/>
                                  <a:pt x="24803" y="392049"/>
                                </a:cubicBezTo>
                                <a:cubicBezTo>
                                  <a:pt x="25286" y="392049"/>
                                  <a:pt x="25768" y="392049"/>
                                  <a:pt x="26251" y="392049"/>
                                </a:cubicBezTo>
                                <a:cubicBezTo>
                                  <a:pt x="26746" y="392049"/>
                                  <a:pt x="27229" y="392049"/>
                                  <a:pt x="27711" y="391922"/>
                                </a:cubicBezTo>
                                <a:cubicBezTo>
                                  <a:pt x="28207" y="391922"/>
                                  <a:pt x="28689" y="391922"/>
                                  <a:pt x="29172" y="391922"/>
                                </a:cubicBezTo>
                                <a:cubicBezTo>
                                  <a:pt x="29654" y="391922"/>
                                  <a:pt x="30150" y="391922"/>
                                  <a:pt x="30632" y="391922"/>
                                </a:cubicBezTo>
                                <a:cubicBezTo>
                                  <a:pt x="31115" y="391922"/>
                                  <a:pt x="31610" y="391922"/>
                                  <a:pt x="32093" y="391922"/>
                                </a:cubicBezTo>
                                <a:cubicBezTo>
                                  <a:pt x="32576" y="391922"/>
                                  <a:pt x="33058" y="391922"/>
                                  <a:pt x="33553" y="391922"/>
                                </a:cubicBezTo>
                                <a:cubicBezTo>
                                  <a:pt x="34036" y="391795"/>
                                  <a:pt x="34519" y="391922"/>
                                  <a:pt x="35014" y="391922"/>
                                </a:cubicBezTo>
                                <a:cubicBezTo>
                                  <a:pt x="35496" y="391922"/>
                                  <a:pt x="35979" y="391922"/>
                                  <a:pt x="36462" y="391922"/>
                                </a:cubicBezTo>
                                <a:cubicBezTo>
                                  <a:pt x="36957" y="391795"/>
                                  <a:pt x="37440" y="391795"/>
                                  <a:pt x="37922" y="391795"/>
                                </a:cubicBezTo>
                                <a:cubicBezTo>
                                  <a:pt x="38418" y="391795"/>
                                  <a:pt x="38900" y="391795"/>
                                  <a:pt x="39383" y="391795"/>
                                </a:cubicBezTo>
                                <a:cubicBezTo>
                                  <a:pt x="39865" y="391668"/>
                                  <a:pt x="40361" y="391668"/>
                                  <a:pt x="40843" y="391668"/>
                                </a:cubicBezTo>
                                <a:cubicBezTo>
                                  <a:pt x="41326" y="391668"/>
                                  <a:pt x="41808" y="391668"/>
                                  <a:pt x="42304" y="391668"/>
                                </a:cubicBezTo>
                                <a:cubicBezTo>
                                  <a:pt x="42786" y="391541"/>
                                  <a:pt x="43269" y="391541"/>
                                  <a:pt x="43764" y="391541"/>
                                </a:cubicBezTo>
                                <a:cubicBezTo>
                                  <a:pt x="44247" y="391541"/>
                                  <a:pt x="44729" y="391541"/>
                                  <a:pt x="45225" y="391414"/>
                                </a:cubicBezTo>
                                <a:cubicBezTo>
                                  <a:pt x="45707" y="391414"/>
                                  <a:pt x="46190" y="391414"/>
                                  <a:pt x="46673" y="391414"/>
                                </a:cubicBezTo>
                                <a:cubicBezTo>
                                  <a:pt x="47168" y="391414"/>
                                  <a:pt x="47650" y="391287"/>
                                  <a:pt x="48133" y="391287"/>
                                </a:cubicBezTo>
                                <a:cubicBezTo>
                                  <a:pt x="48628" y="391287"/>
                                  <a:pt x="49111" y="391287"/>
                                  <a:pt x="49593" y="391287"/>
                                </a:cubicBezTo>
                                <a:cubicBezTo>
                                  <a:pt x="50076" y="391160"/>
                                  <a:pt x="50571" y="391160"/>
                                  <a:pt x="51054" y="391160"/>
                                </a:cubicBezTo>
                                <a:cubicBezTo>
                                  <a:pt x="51537" y="391160"/>
                                  <a:pt x="52032" y="391160"/>
                                  <a:pt x="52515" y="391160"/>
                                </a:cubicBezTo>
                                <a:cubicBezTo>
                                  <a:pt x="52997" y="391033"/>
                                  <a:pt x="53480" y="391033"/>
                                  <a:pt x="53975" y="391033"/>
                                </a:cubicBezTo>
                                <a:cubicBezTo>
                                  <a:pt x="54458" y="391033"/>
                                  <a:pt x="54940" y="391033"/>
                                  <a:pt x="55435" y="391033"/>
                                </a:cubicBezTo>
                                <a:cubicBezTo>
                                  <a:pt x="55918" y="391033"/>
                                  <a:pt x="56401" y="391033"/>
                                  <a:pt x="56883" y="391033"/>
                                </a:cubicBezTo>
                                <a:cubicBezTo>
                                  <a:pt x="57379" y="391033"/>
                                  <a:pt x="57861" y="390906"/>
                                  <a:pt x="58344" y="390906"/>
                                </a:cubicBezTo>
                                <a:cubicBezTo>
                                  <a:pt x="58826" y="390906"/>
                                  <a:pt x="59322" y="390906"/>
                                  <a:pt x="59804" y="390906"/>
                                </a:cubicBezTo>
                                <a:cubicBezTo>
                                  <a:pt x="60287" y="390906"/>
                                  <a:pt x="60782" y="390906"/>
                                  <a:pt x="61265" y="390906"/>
                                </a:cubicBezTo>
                                <a:cubicBezTo>
                                  <a:pt x="61747" y="390906"/>
                                  <a:pt x="62230" y="390906"/>
                                  <a:pt x="62725" y="390906"/>
                                </a:cubicBezTo>
                                <a:cubicBezTo>
                                  <a:pt x="63208" y="390906"/>
                                  <a:pt x="63690" y="390906"/>
                                  <a:pt x="64186" y="390779"/>
                                </a:cubicBezTo>
                                <a:cubicBezTo>
                                  <a:pt x="64668" y="390779"/>
                                  <a:pt x="65151" y="390906"/>
                                  <a:pt x="65646" y="390779"/>
                                </a:cubicBezTo>
                                <a:cubicBezTo>
                                  <a:pt x="66129" y="390779"/>
                                  <a:pt x="66612" y="390779"/>
                                  <a:pt x="67094" y="390779"/>
                                </a:cubicBezTo>
                                <a:cubicBezTo>
                                  <a:pt x="67589" y="390779"/>
                                  <a:pt x="68072" y="390779"/>
                                  <a:pt x="68555" y="390779"/>
                                </a:cubicBezTo>
                                <a:cubicBezTo>
                                  <a:pt x="69050" y="390779"/>
                                  <a:pt x="69532" y="390779"/>
                                  <a:pt x="70015" y="390779"/>
                                </a:cubicBezTo>
                                <a:cubicBezTo>
                                  <a:pt x="70498" y="390652"/>
                                  <a:pt x="70993" y="390652"/>
                                  <a:pt x="71476" y="390652"/>
                                </a:cubicBezTo>
                                <a:cubicBezTo>
                                  <a:pt x="71958" y="390652"/>
                                  <a:pt x="72441" y="390652"/>
                                  <a:pt x="72936" y="390652"/>
                                </a:cubicBezTo>
                                <a:cubicBezTo>
                                  <a:pt x="73419" y="390525"/>
                                  <a:pt x="73901" y="390525"/>
                                  <a:pt x="74397" y="390525"/>
                                </a:cubicBezTo>
                                <a:cubicBezTo>
                                  <a:pt x="74879" y="390525"/>
                                  <a:pt x="75362" y="390525"/>
                                  <a:pt x="75844" y="390525"/>
                                </a:cubicBezTo>
                                <a:cubicBezTo>
                                  <a:pt x="76340" y="390525"/>
                                  <a:pt x="76822" y="390525"/>
                                  <a:pt x="77305" y="390525"/>
                                </a:cubicBezTo>
                                <a:cubicBezTo>
                                  <a:pt x="77800" y="390525"/>
                                  <a:pt x="78283" y="390525"/>
                                  <a:pt x="78765" y="390525"/>
                                </a:cubicBezTo>
                                <a:cubicBezTo>
                                  <a:pt x="79261" y="390525"/>
                                  <a:pt x="79743" y="390525"/>
                                  <a:pt x="80226" y="390525"/>
                                </a:cubicBezTo>
                                <a:cubicBezTo>
                                  <a:pt x="80709" y="390525"/>
                                  <a:pt x="81204" y="390398"/>
                                  <a:pt x="81686" y="390398"/>
                                </a:cubicBezTo>
                                <a:cubicBezTo>
                                  <a:pt x="82169" y="390398"/>
                                  <a:pt x="82652" y="390398"/>
                                  <a:pt x="83147" y="390398"/>
                                </a:cubicBezTo>
                                <a:cubicBezTo>
                                  <a:pt x="83629" y="390398"/>
                                  <a:pt x="84112" y="390398"/>
                                  <a:pt x="84607" y="390398"/>
                                </a:cubicBezTo>
                                <a:cubicBezTo>
                                  <a:pt x="85090" y="390398"/>
                                  <a:pt x="85573" y="390398"/>
                                  <a:pt x="86068" y="390271"/>
                                </a:cubicBezTo>
                                <a:cubicBezTo>
                                  <a:pt x="86551" y="390271"/>
                                  <a:pt x="87033" y="390271"/>
                                  <a:pt x="87516" y="390271"/>
                                </a:cubicBezTo>
                                <a:cubicBezTo>
                                  <a:pt x="88011" y="390271"/>
                                  <a:pt x="88494" y="390271"/>
                                  <a:pt x="88976" y="390271"/>
                                </a:cubicBezTo>
                                <a:cubicBezTo>
                                  <a:pt x="89459" y="390144"/>
                                  <a:pt x="89954" y="390144"/>
                                  <a:pt x="90437" y="390144"/>
                                </a:cubicBezTo>
                                <a:cubicBezTo>
                                  <a:pt x="90919" y="390144"/>
                                  <a:pt x="91415" y="390144"/>
                                  <a:pt x="91897" y="390144"/>
                                </a:cubicBezTo>
                                <a:cubicBezTo>
                                  <a:pt x="92380" y="390144"/>
                                  <a:pt x="92862" y="390144"/>
                                  <a:pt x="93358" y="390144"/>
                                </a:cubicBezTo>
                                <a:cubicBezTo>
                                  <a:pt x="93840" y="390144"/>
                                  <a:pt x="94323" y="390144"/>
                                  <a:pt x="94818" y="390144"/>
                                </a:cubicBezTo>
                                <a:cubicBezTo>
                                  <a:pt x="95301" y="390144"/>
                                  <a:pt x="95783" y="390144"/>
                                  <a:pt x="96279" y="390144"/>
                                </a:cubicBezTo>
                                <a:cubicBezTo>
                                  <a:pt x="96761" y="390017"/>
                                  <a:pt x="97244" y="390017"/>
                                  <a:pt x="97727" y="390017"/>
                                </a:cubicBezTo>
                                <a:cubicBezTo>
                                  <a:pt x="98222" y="390017"/>
                                  <a:pt x="98704" y="390017"/>
                                  <a:pt x="99187" y="389890"/>
                                </a:cubicBezTo>
                                <a:cubicBezTo>
                                  <a:pt x="99670" y="389890"/>
                                  <a:pt x="100165" y="389890"/>
                                  <a:pt x="100648" y="389890"/>
                                </a:cubicBezTo>
                                <a:cubicBezTo>
                                  <a:pt x="101130" y="389763"/>
                                  <a:pt x="101625" y="389763"/>
                                  <a:pt x="102108" y="389763"/>
                                </a:cubicBezTo>
                                <a:cubicBezTo>
                                  <a:pt x="102591" y="389763"/>
                                  <a:pt x="103073" y="389636"/>
                                  <a:pt x="103568" y="389636"/>
                                </a:cubicBezTo>
                                <a:cubicBezTo>
                                  <a:pt x="104051" y="389636"/>
                                  <a:pt x="104534" y="389509"/>
                                  <a:pt x="105029" y="389509"/>
                                </a:cubicBezTo>
                                <a:cubicBezTo>
                                  <a:pt x="105512" y="389509"/>
                                  <a:pt x="105994" y="389509"/>
                                  <a:pt x="106477" y="389509"/>
                                </a:cubicBezTo>
                                <a:cubicBezTo>
                                  <a:pt x="106972" y="389509"/>
                                  <a:pt x="107455" y="389509"/>
                                  <a:pt x="107937" y="389382"/>
                                </a:cubicBezTo>
                                <a:cubicBezTo>
                                  <a:pt x="108433" y="389382"/>
                                  <a:pt x="108915" y="389382"/>
                                  <a:pt x="109398" y="389382"/>
                                </a:cubicBezTo>
                                <a:cubicBezTo>
                                  <a:pt x="109880" y="389382"/>
                                  <a:pt x="110376" y="389382"/>
                                  <a:pt x="110858" y="389382"/>
                                </a:cubicBezTo>
                                <a:cubicBezTo>
                                  <a:pt x="111341" y="389382"/>
                                  <a:pt x="111836" y="389382"/>
                                  <a:pt x="112319" y="389382"/>
                                </a:cubicBezTo>
                                <a:cubicBezTo>
                                  <a:pt x="112801" y="389382"/>
                                  <a:pt x="113284" y="389255"/>
                                  <a:pt x="113779" y="389255"/>
                                </a:cubicBezTo>
                                <a:cubicBezTo>
                                  <a:pt x="114262" y="389255"/>
                                  <a:pt x="114745" y="389255"/>
                                  <a:pt x="115240" y="389255"/>
                                </a:cubicBezTo>
                                <a:cubicBezTo>
                                  <a:pt x="115722" y="389255"/>
                                  <a:pt x="116205" y="389255"/>
                                  <a:pt x="116688" y="389255"/>
                                </a:cubicBezTo>
                                <a:cubicBezTo>
                                  <a:pt x="117183" y="389255"/>
                                  <a:pt x="117665" y="389255"/>
                                  <a:pt x="118148" y="389255"/>
                                </a:cubicBezTo>
                                <a:cubicBezTo>
                                  <a:pt x="118643" y="389255"/>
                                  <a:pt x="119126" y="389255"/>
                                  <a:pt x="119609" y="389255"/>
                                </a:cubicBezTo>
                                <a:cubicBezTo>
                                  <a:pt x="120091" y="389255"/>
                                  <a:pt x="120587" y="389255"/>
                                  <a:pt x="121069" y="389255"/>
                                </a:cubicBezTo>
                                <a:cubicBezTo>
                                  <a:pt x="121552" y="389255"/>
                                  <a:pt x="122047" y="389255"/>
                                  <a:pt x="122530" y="389255"/>
                                </a:cubicBezTo>
                                <a:cubicBezTo>
                                  <a:pt x="123012" y="389255"/>
                                  <a:pt x="123495" y="389255"/>
                                  <a:pt x="123990" y="389128"/>
                                </a:cubicBezTo>
                                <a:cubicBezTo>
                                  <a:pt x="124473" y="389128"/>
                                  <a:pt x="124955" y="389128"/>
                                  <a:pt x="125451" y="389128"/>
                                </a:cubicBezTo>
                                <a:cubicBezTo>
                                  <a:pt x="125933" y="389128"/>
                                  <a:pt x="126416" y="389128"/>
                                  <a:pt x="126898" y="389128"/>
                                </a:cubicBezTo>
                                <a:cubicBezTo>
                                  <a:pt x="127394" y="389001"/>
                                  <a:pt x="127876" y="389001"/>
                                  <a:pt x="128359" y="389001"/>
                                </a:cubicBezTo>
                                <a:cubicBezTo>
                                  <a:pt x="128854" y="389001"/>
                                  <a:pt x="129337" y="389001"/>
                                  <a:pt x="129819" y="388874"/>
                                </a:cubicBezTo>
                                <a:cubicBezTo>
                                  <a:pt x="130302" y="388874"/>
                                  <a:pt x="130797" y="388874"/>
                                  <a:pt x="131280" y="388874"/>
                                </a:cubicBezTo>
                                <a:cubicBezTo>
                                  <a:pt x="131763" y="388747"/>
                                  <a:pt x="132258" y="388747"/>
                                  <a:pt x="132740" y="388747"/>
                                </a:cubicBezTo>
                                <a:cubicBezTo>
                                  <a:pt x="133223" y="388747"/>
                                  <a:pt x="133706" y="388747"/>
                                  <a:pt x="134201" y="388620"/>
                                </a:cubicBezTo>
                                <a:cubicBezTo>
                                  <a:pt x="134684" y="388620"/>
                                  <a:pt x="135166" y="388620"/>
                                  <a:pt x="135661" y="388620"/>
                                </a:cubicBezTo>
                                <a:cubicBezTo>
                                  <a:pt x="136144" y="388620"/>
                                  <a:pt x="136627" y="388620"/>
                                  <a:pt x="137109" y="388620"/>
                                </a:cubicBezTo>
                                <a:cubicBezTo>
                                  <a:pt x="137604" y="388620"/>
                                  <a:pt x="138087" y="388620"/>
                                  <a:pt x="138570" y="388620"/>
                                </a:cubicBezTo>
                                <a:cubicBezTo>
                                  <a:pt x="139065" y="388493"/>
                                  <a:pt x="139548" y="388493"/>
                                  <a:pt x="140030" y="388493"/>
                                </a:cubicBezTo>
                                <a:cubicBezTo>
                                  <a:pt x="140513" y="388493"/>
                                  <a:pt x="141008" y="388493"/>
                                  <a:pt x="141491" y="388493"/>
                                </a:cubicBezTo>
                                <a:cubicBezTo>
                                  <a:pt x="141973" y="388366"/>
                                  <a:pt x="142469" y="388366"/>
                                  <a:pt x="142951" y="388366"/>
                                </a:cubicBezTo>
                                <a:cubicBezTo>
                                  <a:pt x="143434" y="388366"/>
                                  <a:pt x="143916" y="388366"/>
                                  <a:pt x="144412" y="388366"/>
                                </a:cubicBezTo>
                                <a:cubicBezTo>
                                  <a:pt x="144894" y="388239"/>
                                  <a:pt x="145377" y="388239"/>
                                  <a:pt x="145872" y="388239"/>
                                </a:cubicBezTo>
                                <a:cubicBezTo>
                                  <a:pt x="146355" y="388239"/>
                                  <a:pt x="146837" y="388239"/>
                                  <a:pt x="147320" y="388239"/>
                                </a:cubicBezTo>
                                <a:cubicBezTo>
                                  <a:pt x="147815" y="388239"/>
                                  <a:pt x="148298" y="388239"/>
                                  <a:pt x="148781" y="388112"/>
                                </a:cubicBezTo>
                                <a:cubicBezTo>
                                  <a:pt x="149276" y="388112"/>
                                  <a:pt x="149758" y="388112"/>
                                  <a:pt x="150241" y="388112"/>
                                </a:cubicBezTo>
                                <a:cubicBezTo>
                                  <a:pt x="150724" y="388239"/>
                                  <a:pt x="151219" y="388239"/>
                                  <a:pt x="151702" y="388239"/>
                                </a:cubicBezTo>
                                <a:cubicBezTo>
                                  <a:pt x="152184" y="388239"/>
                                  <a:pt x="152679" y="388239"/>
                                  <a:pt x="153162" y="388239"/>
                                </a:cubicBezTo>
                                <a:cubicBezTo>
                                  <a:pt x="153645" y="388239"/>
                                  <a:pt x="154127" y="388239"/>
                                  <a:pt x="154623" y="388239"/>
                                </a:cubicBezTo>
                                <a:cubicBezTo>
                                  <a:pt x="155105" y="388239"/>
                                  <a:pt x="155588" y="388239"/>
                                  <a:pt x="156083" y="388239"/>
                                </a:cubicBezTo>
                                <a:cubicBezTo>
                                  <a:pt x="156566" y="388239"/>
                                  <a:pt x="157048" y="388239"/>
                                  <a:pt x="157531" y="388239"/>
                                </a:cubicBezTo>
                                <a:cubicBezTo>
                                  <a:pt x="158026" y="388239"/>
                                  <a:pt x="158509" y="388239"/>
                                  <a:pt x="158991" y="388239"/>
                                </a:cubicBezTo>
                                <a:cubicBezTo>
                                  <a:pt x="159487" y="388239"/>
                                  <a:pt x="159969" y="388239"/>
                                  <a:pt x="160452" y="388112"/>
                                </a:cubicBezTo>
                                <a:cubicBezTo>
                                  <a:pt x="160934" y="388112"/>
                                  <a:pt x="161430" y="388112"/>
                                  <a:pt x="161912" y="388112"/>
                                </a:cubicBezTo>
                                <a:cubicBezTo>
                                  <a:pt x="162395" y="388112"/>
                                  <a:pt x="162878" y="388112"/>
                                  <a:pt x="163373" y="388112"/>
                                </a:cubicBezTo>
                                <a:cubicBezTo>
                                  <a:pt x="163855" y="388112"/>
                                  <a:pt x="164338" y="388112"/>
                                  <a:pt x="164833" y="388112"/>
                                </a:cubicBezTo>
                                <a:cubicBezTo>
                                  <a:pt x="165316" y="388112"/>
                                  <a:pt x="165799" y="388112"/>
                                  <a:pt x="166294" y="388112"/>
                                </a:cubicBezTo>
                                <a:cubicBezTo>
                                  <a:pt x="166776" y="388112"/>
                                  <a:pt x="167259" y="388112"/>
                                  <a:pt x="167742" y="388112"/>
                                </a:cubicBezTo>
                                <a:cubicBezTo>
                                  <a:pt x="168237" y="388239"/>
                                  <a:pt x="168720" y="388239"/>
                                  <a:pt x="169202" y="388112"/>
                                </a:cubicBezTo>
                                <a:cubicBezTo>
                                  <a:pt x="169697" y="388112"/>
                                  <a:pt x="170180" y="388112"/>
                                  <a:pt x="170663" y="388112"/>
                                </a:cubicBezTo>
                                <a:cubicBezTo>
                                  <a:pt x="171145" y="388112"/>
                                  <a:pt x="171641" y="388112"/>
                                  <a:pt x="172123" y="388112"/>
                                </a:cubicBezTo>
                                <a:cubicBezTo>
                                  <a:pt x="172606" y="388112"/>
                                  <a:pt x="173101" y="387985"/>
                                  <a:pt x="173584" y="387985"/>
                                </a:cubicBezTo>
                                <a:cubicBezTo>
                                  <a:pt x="174066" y="387985"/>
                                  <a:pt x="174549" y="387985"/>
                                  <a:pt x="175044" y="387858"/>
                                </a:cubicBezTo>
                                <a:cubicBezTo>
                                  <a:pt x="175527" y="387858"/>
                                  <a:pt x="176009" y="387858"/>
                                  <a:pt x="176505" y="387858"/>
                                </a:cubicBezTo>
                                <a:cubicBezTo>
                                  <a:pt x="176987" y="387731"/>
                                  <a:pt x="177470" y="387731"/>
                                  <a:pt x="177952" y="387731"/>
                                </a:cubicBezTo>
                                <a:cubicBezTo>
                                  <a:pt x="178448" y="387731"/>
                                  <a:pt x="178930" y="387731"/>
                                  <a:pt x="179413" y="387604"/>
                                </a:cubicBezTo>
                                <a:cubicBezTo>
                                  <a:pt x="179896" y="387604"/>
                                  <a:pt x="180391" y="387604"/>
                                  <a:pt x="180873" y="387604"/>
                                </a:cubicBezTo>
                                <a:cubicBezTo>
                                  <a:pt x="181356" y="387604"/>
                                  <a:pt x="181851" y="387604"/>
                                  <a:pt x="182334" y="387604"/>
                                </a:cubicBezTo>
                                <a:cubicBezTo>
                                  <a:pt x="182817" y="387604"/>
                                  <a:pt x="183299" y="387477"/>
                                  <a:pt x="183794" y="387477"/>
                                </a:cubicBezTo>
                                <a:cubicBezTo>
                                  <a:pt x="184277" y="387477"/>
                                  <a:pt x="184760" y="387477"/>
                                  <a:pt x="185255" y="387477"/>
                                </a:cubicBezTo>
                                <a:cubicBezTo>
                                  <a:pt x="185738" y="387350"/>
                                  <a:pt x="186220" y="387350"/>
                                  <a:pt x="186715" y="387350"/>
                                </a:cubicBezTo>
                                <a:cubicBezTo>
                                  <a:pt x="187198" y="387350"/>
                                  <a:pt x="187681" y="387350"/>
                                  <a:pt x="188163" y="387223"/>
                                </a:cubicBezTo>
                                <a:cubicBezTo>
                                  <a:pt x="188659" y="387223"/>
                                  <a:pt x="189141" y="387223"/>
                                  <a:pt x="189624" y="387223"/>
                                </a:cubicBezTo>
                                <a:cubicBezTo>
                                  <a:pt x="190119" y="387223"/>
                                  <a:pt x="190602" y="387096"/>
                                  <a:pt x="191084" y="387096"/>
                                </a:cubicBezTo>
                                <a:cubicBezTo>
                                  <a:pt x="191567" y="387096"/>
                                  <a:pt x="192062" y="387096"/>
                                  <a:pt x="192545" y="386969"/>
                                </a:cubicBezTo>
                                <a:cubicBezTo>
                                  <a:pt x="193027" y="386969"/>
                                  <a:pt x="193510" y="386969"/>
                                  <a:pt x="194005" y="386969"/>
                                </a:cubicBezTo>
                                <a:cubicBezTo>
                                  <a:pt x="194488" y="386969"/>
                                  <a:pt x="194970" y="386969"/>
                                  <a:pt x="195466" y="386969"/>
                                </a:cubicBezTo>
                                <a:cubicBezTo>
                                  <a:pt x="195948" y="386969"/>
                                  <a:pt x="196431" y="386969"/>
                                  <a:pt x="196914" y="386969"/>
                                </a:cubicBezTo>
                                <a:cubicBezTo>
                                  <a:pt x="197409" y="386969"/>
                                  <a:pt x="197891" y="386969"/>
                                  <a:pt x="198374" y="386969"/>
                                </a:cubicBezTo>
                                <a:cubicBezTo>
                                  <a:pt x="198869" y="386969"/>
                                  <a:pt x="199352" y="386969"/>
                                  <a:pt x="199835" y="386969"/>
                                </a:cubicBezTo>
                                <a:cubicBezTo>
                                  <a:pt x="200330" y="386969"/>
                                  <a:pt x="200812" y="386969"/>
                                  <a:pt x="201295" y="386969"/>
                                </a:cubicBezTo>
                                <a:cubicBezTo>
                                  <a:pt x="201778" y="386842"/>
                                  <a:pt x="202273" y="386842"/>
                                  <a:pt x="202756" y="386842"/>
                                </a:cubicBezTo>
                                <a:cubicBezTo>
                                  <a:pt x="203238" y="386842"/>
                                  <a:pt x="203721" y="386842"/>
                                  <a:pt x="204216" y="386842"/>
                                </a:cubicBezTo>
                                <a:cubicBezTo>
                                  <a:pt x="204699" y="386842"/>
                                  <a:pt x="205181" y="386842"/>
                                  <a:pt x="205677" y="386842"/>
                                </a:cubicBezTo>
                                <a:cubicBezTo>
                                  <a:pt x="206159" y="386842"/>
                                  <a:pt x="206642" y="386842"/>
                                  <a:pt x="207137" y="386842"/>
                                </a:cubicBezTo>
                                <a:cubicBezTo>
                                  <a:pt x="207620" y="386842"/>
                                  <a:pt x="208102" y="386842"/>
                                  <a:pt x="208585" y="386842"/>
                                </a:cubicBezTo>
                                <a:cubicBezTo>
                                  <a:pt x="209080" y="386842"/>
                                  <a:pt x="209563" y="386842"/>
                                  <a:pt x="210045" y="386842"/>
                                </a:cubicBezTo>
                                <a:cubicBezTo>
                                  <a:pt x="210528" y="386842"/>
                                  <a:pt x="211023" y="386842"/>
                                  <a:pt x="211506" y="386842"/>
                                </a:cubicBezTo>
                                <a:cubicBezTo>
                                  <a:pt x="211988" y="386842"/>
                                  <a:pt x="212484" y="386842"/>
                                  <a:pt x="212966" y="386842"/>
                                </a:cubicBezTo>
                                <a:cubicBezTo>
                                  <a:pt x="213449" y="386842"/>
                                  <a:pt x="213932" y="386842"/>
                                  <a:pt x="214427" y="386842"/>
                                </a:cubicBezTo>
                                <a:cubicBezTo>
                                  <a:pt x="214909" y="386842"/>
                                  <a:pt x="215392" y="386842"/>
                                  <a:pt x="215887" y="386842"/>
                                </a:cubicBezTo>
                                <a:cubicBezTo>
                                  <a:pt x="216370" y="386842"/>
                                  <a:pt x="216853" y="386842"/>
                                  <a:pt x="217348" y="386842"/>
                                </a:cubicBezTo>
                                <a:cubicBezTo>
                                  <a:pt x="217830" y="386842"/>
                                  <a:pt x="218313" y="386715"/>
                                  <a:pt x="218796" y="386715"/>
                                </a:cubicBezTo>
                                <a:cubicBezTo>
                                  <a:pt x="219291" y="386715"/>
                                  <a:pt x="219774" y="386715"/>
                                  <a:pt x="220256" y="386715"/>
                                </a:cubicBezTo>
                                <a:cubicBezTo>
                                  <a:pt x="220739" y="386715"/>
                                  <a:pt x="221234" y="386715"/>
                                  <a:pt x="221717" y="386715"/>
                                </a:cubicBezTo>
                                <a:cubicBezTo>
                                  <a:pt x="222199" y="386715"/>
                                  <a:pt x="222695" y="386715"/>
                                  <a:pt x="223177" y="386715"/>
                                </a:cubicBezTo>
                                <a:cubicBezTo>
                                  <a:pt x="223660" y="386715"/>
                                  <a:pt x="224142" y="386715"/>
                                  <a:pt x="224638" y="386715"/>
                                </a:cubicBezTo>
                                <a:cubicBezTo>
                                  <a:pt x="225120" y="386715"/>
                                  <a:pt x="225603" y="386715"/>
                                  <a:pt x="226098" y="386715"/>
                                </a:cubicBezTo>
                                <a:cubicBezTo>
                                  <a:pt x="226581" y="386715"/>
                                  <a:pt x="227063" y="386715"/>
                                  <a:pt x="227546" y="386588"/>
                                </a:cubicBezTo>
                                <a:cubicBezTo>
                                  <a:pt x="228041" y="386588"/>
                                  <a:pt x="228524" y="386588"/>
                                  <a:pt x="229006" y="386588"/>
                                </a:cubicBezTo>
                                <a:cubicBezTo>
                                  <a:pt x="229502" y="386588"/>
                                  <a:pt x="229984" y="386588"/>
                                  <a:pt x="230467" y="386461"/>
                                </a:cubicBezTo>
                                <a:cubicBezTo>
                                  <a:pt x="230949" y="386461"/>
                                  <a:pt x="231445" y="386461"/>
                                  <a:pt x="231927" y="386461"/>
                                </a:cubicBezTo>
                                <a:cubicBezTo>
                                  <a:pt x="232410" y="386461"/>
                                  <a:pt x="232905" y="386461"/>
                                  <a:pt x="233388" y="386461"/>
                                </a:cubicBezTo>
                                <a:cubicBezTo>
                                  <a:pt x="233871" y="386334"/>
                                  <a:pt x="234353" y="386334"/>
                                  <a:pt x="234848" y="386334"/>
                                </a:cubicBezTo>
                                <a:cubicBezTo>
                                  <a:pt x="235331" y="386334"/>
                                  <a:pt x="235814" y="386207"/>
                                  <a:pt x="236309" y="386207"/>
                                </a:cubicBezTo>
                                <a:cubicBezTo>
                                  <a:pt x="236792" y="386207"/>
                                  <a:pt x="237274" y="386207"/>
                                  <a:pt x="237757" y="386080"/>
                                </a:cubicBezTo>
                                <a:cubicBezTo>
                                  <a:pt x="238252" y="386080"/>
                                  <a:pt x="238735" y="385953"/>
                                  <a:pt x="239217" y="385953"/>
                                </a:cubicBezTo>
                                <a:cubicBezTo>
                                  <a:pt x="239713" y="385953"/>
                                  <a:pt x="240195" y="385953"/>
                                  <a:pt x="240678" y="385826"/>
                                </a:cubicBezTo>
                                <a:cubicBezTo>
                                  <a:pt x="241160" y="385826"/>
                                  <a:pt x="241656" y="385699"/>
                                  <a:pt x="242138" y="385699"/>
                                </a:cubicBezTo>
                                <a:cubicBezTo>
                                  <a:pt x="242621" y="385699"/>
                                  <a:pt x="243116" y="385572"/>
                                  <a:pt x="243599" y="385572"/>
                                </a:cubicBezTo>
                                <a:cubicBezTo>
                                  <a:pt x="244081" y="385445"/>
                                  <a:pt x="244564" y="385445"/>
                                  <a:pt x="245059" y="385445"/>
                                </a:cubicBezTo>
                                <a:cubicBezTo>
                                  <a:pt x="245542" y="385445"/>
                                  <a:pt x="246024" y="385445"/>
                                  <a:pt x="246520" y="385445"/>
                                </a:cubicBezTo>
                                <a:cubicBezTo>
                                  <a:pt x="247002" y="385318"/>
                                  <a:pt x="247485" y="385318"/>
                                  <a:pt x="247968" y="385318"/>
                                </a:cubicBezTo>
                                <a:cubicBezTo>
                                  <a:pt x="248463" y="385318"/>
                                  <a:pt x="248945" y="385318"/>
                                  <a:pt x="249428" y="385445"/>
                                </a:cubicBezTo>
                                <a:cubicBezTo>
                                  <a:pt x="249923" y="385445"/>
                                  <a:pt x="250406" y="385445"/>
                                  <a:pt x="250889" y="385445"/>
                                </a:cubicBezTo>
                                <a:cubicBezTo>
                                  <a:pt x="251371" y="385445"/>
                                  <a:pt x="251866" y="385445"/>
                                  <a:pt x="252349" y="385445"/>
                                </a:cubicBezTo>
                                <a:cubicBezTo>
                                  <a:pt x="252832" y="385445"/>
                                  <a:pt x="253327" y="385445"/>
                                  <a:pt x="253810" y="385445"/>
                                </a:cubicBezTo>
                                <a:cubicBezTo>
                                  <a:pt x="254292" y="385445"/>
                                  <a:pt x="254775" y="385445"/>
                                  <a:pt x="255270" y="385445"/>
                                </a:cubicBezTo>
                                <a:cubicBezTo>
                                  <a:pt x="255753" y="385445"/>
                                  <a:pt x="256235" y="385445"/>
                                  <a:pt x="256731" y="385445"/>
                                </a:cubicBezTo>
                                <a:cubicBezTo>
                                  <a:pt x="257226" y="385445"/>
                                  <a:pt x="257734" y="385445"/>
                                  <a:pt x="258242" y="385445"/>
                                </a:cubicBezTo>
                                <a:cubicBezTo>
                                  <a:pt x="258623" y="385318"/>
                                  <a:pt x="259131" y="385318"/>
                                  <a:pt x="259639" y="385318"/>
                                </a:cubicBezTo>
                                <a:cubicBezTo>
                                  <a:pt x="260147" y="385318"/>
                                  <a:pt x="260655" y="385318"/>
                                  <a:pt x="261163" y="385318"/>
                                </a:cubicBezTo>
                                <a:cubicBezTo>
                                  <a:pt x="261544" y="385191"/>
                                  <a:pt x="262052" y="385191"/>
                                  <a:pt x="262560" y="385191"/>
                                </a:cubicBezTo>
                                <a:cubicBezTo>
                                  <a:pt x="263068" y="385191"/>
                                  <a:pt x="263576" y="385191"/>
                                  <a:pt x="263957" y="385191"/>
                                </a:cubicBezTo>
                                <a:cubicBezTo>
                                  <a:pt x="264465" y="385191"/>
                                  <a:pt x="264973" y="385191"/>
                                  <a:pt x="265481" y="385191"/>
                                </a:cubicBezTo>
                                <a:cubicBezTo>
                                  <a:pt x="265989" y="385191"/>
                                  <a:pt x="266497" y="385191"/>
                                  <a:pt x="266878" y="385191"/>
                                </a:cubicBezTo>
                                <a:cubicBezTo>
                                  <a:pt x="267386" y="385191"/>
                                  <a:pt x="267894" y="385191"/>
                                  <a:pt x="268402" y="385191"/>
                                </a:cubicBezTo>
                                <a:cubicBezTo>
                                  <a:pt x="268910" y="385191"/>
                                  <a:pt x="269418" y="385191"/>
                                  <a:pt x="269799" y="385191"/>
                                </a:cubicBezTo>
                                <a:cubicBezTo>
                                  <a:pt x="270307" y="385191"/>
                                  <a:pt x="270815" y="385191"/>
                                  <a:pt x="271323" y="385191"/>
                                </a:cubicBezTo>
                                <a:cubicBezTo>
                                  <a:pt x="271831" y="385191"/>
                                  <a:pt x="272339" y="385191"/>
                                  <a:pt x="272720" y="385191"/>
                                </a:cubicBezTo>
                                <a:cubicBezTo>
                                  <a:pt x="273228" y="385064"/>
                                  <a:pt x="273736" y="385064"/>
                                  <a:pt x="274244" y="385064"/>
                                </a:cubicBezTo>
                                <a:cubicBezTo>
                                  <a:pt x="274752" y="385064"/>
                                  <a:pt x="275260" y="385064"/>
                                  <a:pt x="275641" y="385064"/>
                                </a:cubicBezTo>
                                <a:cubicBezTo>
                                  <a:pt x="276149" y="385064"/>
                                  <a:pt x="276657" y="385064"/>
                                  <a:pt x="277165" y="384937"/>
                                </a:cubicBezTo>
                                <a:cubicBezTo>
                                  <a:pt x="277673" y="384937"/>
                                  <a:pt x="278181" y="384937"/>
                                  <a:pt x="278562" y="384937"/>
                                </a:cubicBezTo>
                                <a:cubicBezTo>
                                  <a:pt x="279070" y="384937"/>
                                  <a:pt x="279578" y="384937"/>
                                  <a:pt x="280086" y="384937"/>
                                </a:cubicBezTo>
                                <a:cubicBezTo>
                                  <a:pt x="280594" y="384937"/>
                                  <a:pt x="280975" y="384937"/>
                                  <a:pt x="281483" y="384810"/>
                                </a:cubicBezTo>
                                <a:cubicBezTo>
                                  <a:pt x="281991" y="384810"/>
                                  <a:pt x="282499" y="384810"/>
                                  <a:pt x="283007" y="384810"/>
                                </a:cubicBezTo>
                                <a:cubicBezTo>
                                  <a:pt x="283515" y="384937"/>
                                  <a:pt x="283896" y="384937"/>
                                  <a:pt x="284404" y="384937"/>
                                </a:cubicBezTo>
                                <a:cubicBezTo>
                                  <a:pt x="284912" y="384937"/>
                                  <a:pt x="285420" y="384937"/>
                                  <a:pt x="285928" y="384937"/>
                                </a:cubicBezTo>
                                <a:cubicBezTo>
                                  <a:pt x="286436" y="384937"/>
                                  <a:pt x="286817" y="384937"/>
                                  <a:pt x="287325" y="384810"/>
                                </a:cubicBezTo>
                                <a:cubicBezTo>
                                  <a:pt x="287833" y="384810"/>
                                  <a:pt x="288341" y="384810"/>
                                  <a:pt x="288849" y="384810"/>
                                </a:cubicBezTo>
                                <a:cubicBezTo>
                                  <a:pt x="289357" y="384810"/>
                                  <a:pt x="289738" y="384683"/>
                                  <a:pt x="290246" y="384683"/>
                                </a:cubicBezTo>
                                <a:cubicBezTo>
                                  <a:pt x="290754" y="384683"/>
                                  <a:pt x="291262" y="384556"/>
                                  <a:pt x="291770" y="384556"/>
                                </a:cubicBezTo>
                                <a:cubicBezTo>
                                  <a:pt x="292278" y="384429"/>
                                  <a:pt x="292659" y="384429"/>
                                  <a:pt x="293167" y="384302"/>
                                </a:cubicBezTo>
                                <a:cubicBezTo>
                                  <a:pt x="293675" y="384302"/>
                                  <a:pt x="294183" y="384175"/>
                                  <a:pt x="294691" y="384175"/>
                                </a:cubicBezTo>
                                <a:cubicBezTo>
                                  <a:pt x="295199" y="384048"/>
                                  <a:pt x="295580" y="384048"/>
                                  <a:pt x="296088" y="384048"/>
                                </a:cubicBezTo>
                                <a:cubicBezTo>
                                  <a:pt x="296596" y="383921"/>
                                  <a:pt x="297104" y="383921"/>
                                  <a:pt x="297612" y="383794"/>
                                </a:cubicBezTo>
                                <a:cubicBezTo>
                                  <a:pt x="297993" y="383794"/>
                                  <a:pt x="298501" y="383794"/>
                                  <a:pt x="299009" y="383794"/>
                                </a:cubicBezTo>
                                <a:cubicBezTo>
                                  <a:pt x="299517" y="383794"/>
                                  <a:pt x="300025" y="383667"/>
                                  <a:pt x="300533" y="383667"/>
                                </a:cubicBezTo>
                                <a:cubicBezTo>
                                  <a:pt x="300914" y="383667"/>
                                  <a:pt x="301422" y="383667"/>
                                  <a:pt x="301930" y="383667"/>
                                </a:cubicBezTo>
                                <a:cubicBezTo>
                                  <a:pt x="302438" y="383540"/>
                                  <a:pt x="302946" y="383540"/>
                                  <a:pt x="303454" y="383540"/>
                                </a:cubicBezTo>
                                <a:cubicBezTo>
                                  <a:pt x="303835" y="383540"/>
                                  <a:pt x="304343" y="383540"/>
                                  <a:pt x="304851" y="383540"/>
                                </a:cubicBezTo>
                                <a:cubicBezTo>
                                  <a:pt x="305359" y="383540"/>
                                  <a:pt x="305867" y="383540"/>
                                  <a:pt x="306375" y="383540"/>
                                </a:cubicBezTo>
                                <a:cubicBezTo>
                                  <a:pt x="306756" y="383540"/>
                                  <a:pt x="307264" y="383540"/>
                                  <a:pt x="307772" y="383540"/>
                                </a:cubicBezTo>
                                <a:cubicBezTo>
                                  <a:pt x="308280" y="383540"/>
                                  <a:pt x="308788" y="383540"/>
                                  <a:pt x="309296" y="383540"/>
                                </a:cubicBezTo>
                                <a:cubicBezTo>
                                  <a:pt x="309677" y="383540"/>
                                  <a:pt x="310185" y="383540"/>
                                  <a:pt x="310693" y="383540"/>
                                </a:cubicBezTo>
                                <a:cubicBezTo>
                                  <a:pt x="311201" y="383540"/>
                                  <a:pt x="311709" y="383540"/>
                                  <a:pt x="312217" y="383540"/>
                                </a:cubicBezTo>
                                <a:cubicBezTo>
                                  <a:pt x="312598" y="383540"/>
                                  <a:pt x="313106" y="383540"/>
                                  <a:pt x="313614" y="383540"/>
                                </a:cubicBezTo>
                                <a:cubicBezTo>
                                  <a:pt x="314122" y="383540"/>
                                  <a:pt x="314630" y="383540"/>
                                  <a:pt x="315011" y="383540"/>
                                </a:cubicBezTo>
                                <a:cubicBezTo>
                                  <a:pt x="315519" y="383540"/>
                                  <a:pt x="316027" y="383413"/>
                                  <a:pt x="316535" y="383413"/>
                                </a:cubicBezTo>
                                <a:cubicBezTo>
                                  <a:pt x="317043" y="383413"/>
                                  <a:pt x="317551" y="383413"/>
                                  <a:pt x="317932" y="383413"/>
                                </a:cubicBezTo>
                                <a:cubicBezTo>
                                  <a:pt x="318440" y="383413"/>
                                  <a:pt x="318948" y="383286"/>
                                  <a:pt x="319456" y="383286"/>
                                </a:cubicBezTo>
                                <a:cubicBezTo>
                                  <a:pt x="319964" y="383286"/>
                                  <a:pt x="320472" y="383286"/>
                                  <a:pt x="320853" y="383159"/>
                                </a:cubicBezTo>
                                <a:cubicBezTo>
                                  <a:pt x="321361" y="383159"/>
                                  <a:pt x="321869" y="383159"/>
                                  <a:pt x="322377" y="383159"/>
                                </a:cubicBezTo>
                                <a:cubicBezTo>
                                  <a:pt x="322885" y="383159"/>
                                  <a:pt x="323393" y="383032"/>
                                  <a:pt x="323774" y="383032"/>
                                </a:cubicBezTo>
                                <a:cubicBezTo>
                                  <a:pt x="324282" y="383032"/>
                                  <a:pt x="324790" y="383032"/>
                                  <a:pt x="325298" y="383032"/>
                                </a:cubicBezTo>
                                <a:cubicBezTo>
                                  <a:pt x="325806" y="382905"/>
                                  <a:pt x="326314" y="382905"/>
                                  <a:pt x="326695" y="382905"/>
                                </a:cubicBezTo>
                                <a:cubicBezTo>
                                  <a:pt x="327203" y="382905"/>
                                  <a:pt x="327711" y="382905"/>
                                  <a:pt x="328219" y="382905"/>
                                </a:cubicBezTo>
                                <a:cubicBezTo>
                                  <a:pt x="328727" y="382905"/>
                                  <a:pt x="329235" y="382905"/>
                                  <a:pt x="329616" y="382905"/>
                                </a:cubicBezTo>
                                <a:cubicBezTo>
                                  <a:pt x="330124" y="382905"/>
                                  <a:pt x="330632" y="382778"/>
                                  <a:pt x="331140" y="382778"/>
                                </a:cubicBezTo>
                                <a:cubicBezTo>
                                  <a:pt x="331648" y="382778"/>
                                  <a:pt x="332029" y="382905"/>
                                  <a:pt x="332537" y="382778"/>
                                </a:cubicBezTo>
                                <a:cubicBezTo>
                                  <a:pt x="333045" y="382778"/>
                                  <a:pt x="333553" y="382778"/>
                                  <a:pt x="334061" y="382778"/>
                                </a:cubicBezTo>
                                <a:cubicBezTo>
                                  <a:pt x="334569" y="382778"/>
                                  <a:pt x="334950" y="382778"/>
                                  <a:pt x="335458" y="382651"/>
                                </a:cubicBezTo>
                                <a:cubicBezTo>
                                  <a:pt x="335966" y="382651"/>
                                  <a:pt x="336474" y="382651"/>
                                  <a:pt x="336982" y="382651"/>
                                </a:cubicBezTo>
                                <a:cubicBezTo>
                                  <a:pt x="337490" y="382524"/>
                                  <a:pt x="337871" y="382524"/>
                                  <a:pt x="338379" y="382524"/>
                                </a:cubicBezTo>
                                <a:cubicBezTo>
                                  <a:pt x="338887" y="382397"/>
                                  <a:pt x="339395" y="382397"/>
                                  <a:pt x="339903" y="382270"/>
                                </a:cubicBezTo>
                                <a:cubicBezTo>
                                  <a:pt x="340411" y="382270"/>
                                  <a:pt x="340792" y="382270"/>
                                  <a:pt x="341300" y="382143"/>
                                </a:cubicBezTo>
                                <a:cubicBezTo>
                                  <a:pt x="341808" y="382143"/>
                                  <a:pt x="342316" y="382143"/>
                                  <a:pt x="342824" y="382143"/>
                                </a:cubicBezTo>
                                <a:cubicBezTo>
                                  <a:pt x="343332" y="382143"/>
                                  <a:pt x="343713" y="382143"/>
                                  <a:pt x="344221" y="382143"/>
                                </a:cubicBezTo>
                                <a:cubicBezTo>
                                  <a:pt x="344729" y="382016"/>
                                  <a:pt x="345237" y="382143"/>
                                  <a:pt x="345745" y="382143"/>
                                </a:cubicBezTo>
                                <a:cubicBezTo>
                                  <a:pt x="346253" y="382016"/>
                                  <a:pt x="346634" y="382016"/>
                                  <a:pt x="347142" y="382016"/>
                                </a:cubicBezTo>
                                <a:cubicBezTo>
                                  <a:pt x="347650" y="382016"/>
                                  <a:pt x="348158" y="382016"/>
                                  <a:pt x="348666" y="382016"/>
                                </a:cubicBezTo>
                                <a:cubicBezTo>
                                  <a:pt x="349047" y="382016"/>
                                  <a:pt x="349555" y="382016"/>
                                  <a:pt x="350063" y="382016"/>
                                </a:cubicBezTo>
                                <a:cubicBezTo>
                                  <a:pt x="350571" y="382016"/>
                                  <a:pt x="351079" y="381889"/>
                                  <a:pt x="351587" y="381889"/>
                                </a:cubicBezTo>
                                <a:cubicBezTo>
                                  <a:pt x="351968" y="381889"/>
                                  <a:pt x="352476" y="381889"/>
                                  <a:pt x="352984" y="381889"/>
                                </a:cubicBezTo>
                                <a:cubicBezTo>
                                  <a:pt x="353492" y="381889"/>
                                  <a:pt x="354000" y="381762"/>
                                  <a:pt x="354508" y="381762"/>
                                </a:cubicBezTo>
                                <a:cubicBezTo>
                                  <a:pt x="354889" y="381762"/>
                                  <a:pt x="355397" y="381762"/>
                                  <a:pt x="355905" y="381762"/>
                                </a:cubicBezTo>
                                <a:cubicBezTo>
                                  <a:pt x="356413" y="381762"/>
                                  <a:pt x="356921" y="381762"/>
                                  <a:pt x="357429" y="381762"/>
                                </a:cubicBezTo>
                                <a:cubicBezTo>
                                  <a:pt x="357810" y="381889"/>
                                  <a:pt x="358318" y="381889"/>
                                  <a:pt x="358826" y="381889"/>
                                </a:cubicBezTo>
                                <a:cubicBezTo>
                                  <a:pt x="359334" y="381889"/>
                                  <a:pt x="359842" y="381889"/>
                                  <a:pt x="360350" y="382016"/>
                                </a:cubicBezTo>
                                <a:cubicBezTo>
                                  <a:pt x="360731" y="382016"/>
                                  <a:pt x="361239" y="382016"/>
                                  <a:pt x="361747" y="382016"/>
                                </a:cubicBezTo>
                                <a:cubicBezTo>
                                  <a:pt x="362255" y="382016"/>
                                  <a:pt x="362763" y="382143"/>
                                  <a:pt x="363271" y="382143"/>
                                </a:cubicBezTo>
                                <a:cubicBezTo>
                                  <a:pt x="363652" y="382143"/>
                                  <a:pt x="364160" y="382143"/>
                                  <a:pt x="364668" y="382143"/>
                                </a:cubicBezTo>
                                <a:cubicBezTo>
                                  <a:pt x="365176" y="382143"/>
                                  <a:pt x="365684" y="382143"/>
                                  <a:pt x="366065" y="382143"/>
                                </a:cubicBezTo>
                                <a:cubicBezTo>
                                  <a:pt x="366573" y="382143"/>
                                  <a:pt x="367081" y="382143"/>
                                  <a:pt x="367589" y="382143"/>
                                </a:cubicBezTo>
                                <a:cubicBezTo>
                                  <a:pt x="368097" y="382143"/>
                                  <a:pt x="368605" y="382143"/>
                                  <a:pt x="368986" y="382143"/>
                                </a:cubicBezTo>
                                <a:cubicBezTo>
                                  <a:pt x="369494" y="382143"/>
                                  <a:pt x="370002" y="382143"/>
                                  <a:pt x="370510" y="382143"/>
                                </a:cubicBezTo>
                                <a:cubicBezTo>
                                  <a:pt x="371018" y="382016"/>
                                  <a:pt x="371526" y="382016"/>
                                  <a:pt x="371907" y="382016"/>
                                </a:cubicBezTo>
                                <a:cubicBezTo>
                                  <a:pt x="372415" y="382016"/>
                                  <a:pt x="372923" y="382016"/>
                                  <a:pt x="373431" y="382016"/>
                                </a:cubicBezTo>
                                <a:cubicBezTo>
                                  <a:pt x="373939" y="381889"/>
                                  <a:pt x="374447" y="381889"/>
                                  <a:pt x="374828" y="381889"/>
                                </a:cubicBezTo>
                                <a:cubicBezTo>
                                  <a:pt x="375336" y="381889"/>
                                  <a:pt x="375844" y="381889"/>
                                  <a:pt x="376352" y="381889"/>
                                </a:cubicBezTo>
                                <a:cubicBezTo>
                                  <a:pt x="376860" y="381889"/>
                                  <a:pt x="377368" y="381889"/>
                                  <a:pt x="377749" y="381889"/>
                                </a:cubicBezTo>
                                <a:cubicBezTo>
                                  <a:pt x="378257" y="381889"/>
                                  <a:pt x="378765" y="381762"/>
                                  <a:pt x="379273" y="381762"/>
                                </a:cubicBezTo>
                                <a:cubicBezTo>
                                  <a:pt x="379781" y="381762"/>
                                  <a:pt x="380162" y="381762"/>
                                  <a:pt x="380670" y="381762"/>
                                </a:cubicBezTo>
                                <a:cubicBezTo>
                                  <a:pt x="381178" y="381762"/>
                                  <a:pt x="381686" y="381762"/>
                                  <a:pt x="382194" y="381762"/>
                                </a:cubicBezTo>
                                <a:cubicBezTo>
                                  <a:pt x="382702" y="381762"/>
                                  <a:pt x="383083" y="381762"/>
                                  <a:pt x="383591" y="381762"/>
                                </a:cubicBezTo>
                                <a:cubicBezTo>
                                  <a:pt x="384099" y="381762"/>
                                  <a:pt x="384607" y="381762"/>
                                  <a:pt x="385115" y="381635"/>
                                </a:cubicBezTo>
                                <a:cubicBezTo>
                                  <a:pt x="385623" y="381635"/>
                                  <a:pt x="386004" y="381635"/>
                                  <a:pt x="386512" y="381635"/>
                                </a:cubicBezTo>
                                <a:cubicBezTo>
                                  <a:pt x="387020" y="381508"/>
                                  <a:pt x="387528" y="381508"/>
                                  <a:pt x="388036" y="381508"/>
                                </a:cubicBezTo>
                                <a:cubicBezTo>
                                  <a:pt x="388544" y="381381"/>
                                  <a:pt x="388925" y="381381"/>
                                  <a:pt x="389433" y="381381"/>
                                </a:cubicBezTo>
                                <a:cubicBezTo>
                                  <a:pt x="389941" y="381254"/>
                                  <a:pt x="390449" y="381254"/>
                                  <a:pt x="390957" y="381254"/>
                                </a:cubicBezTo>
                                <a:cubicBezTo>
                                  <a:pt x="391465" y="381254"/>
                                  <a:pt x="391846" y="381127"/>
                                  <a:pt x="392354" y="381127"/>
                                </a:cubicBezTo>
                                <a:cubicBezTo>
                                  <a:pt x="392862" y="381127"/>
                                  <a:pt x="393370" y="381127"/>
                                  <a:pt x="393878" y="381127"/>
                                </a:cubicBezTo>
                                <a:cubicBezTo>
                                  <a:pt x="394386" y="381127"/>
                                  <a:pt x="394767" y="381127"/>
                                  <a:pt x="395275" y="381127"/>
                                </a:cubicBezTo>
                                <a:cubicBezTo>
                                  <a:pt x="395783" y="381127"/>
                                  <a:pt x="396291" y="381254"/>
                                  <a:pt x="396799" y="381254"/>
                                </a:cubicBezTo>
                                <a:cubicBezTo>
                                  <a:pt x="397180" y="381254"/>
                                  <a:pt x="397688" y="381254"/>
                                  <a:pt x="398196" y="381254"/>
                                </a:cubicBezTo>
                                <a:cubicBezTo>
                                  <a:pt x="398704" y="381254"/>
                                  <a:pt x="399212" y="381254"/>
                                  <a:pt x="399720" y="381127"/>
                                </a:cubicBezTo>
                                <a:cubicBezTo>
                                  <a:pt x="400101" y="381127"/>
                                  <a:pt x="400609" y="381127"/>
                                  <a:pt x="401117" y="381127"/>
                                </a:cubicBezTo>
                                <a:cubicBezTo>
                                  <a:pt x="401625" y="381127"/>
                                  <a:pt x="402133" y="381000"/>
                                  <a:pt x="402641" y="381000"/>
                                </a:cubicBezTo>
                                <a:cubicBezTo>
                                  <a:pt x="403022" y="381000"/>
                                  <a:pt x="403530" y="380873"/>
                                  <a:pt x="404038" y="380873"/>
                                </a:cubicBezTo>
                                <a:cubicBezTo>
                                  <a:pt x="404546" y="380873"/>
                                  <a:pt x="405054" y="380746"/>
                                  <a:pt x="405562" y="380746"/>
                                </a:cubicBezTo>
                                <a:cubicBezTo>
                                  <a:pt x="405943" y="380619"/>
                                  <a:pt x="406451" y="380619"/>
                                  <a:pt x="406959" y="380492"/>
                                </a:cubicBezTo>
                                <a:cubicBezTo>
                                  <a:pt x="407467" y="380492"/>
                                  <a:pt x="407975" y="380492"/>
                                  <a:pt x="408483" y="380492"/>
                                </a:cubicBezTo>
                                <a:cubicBezTo>
                                  <a:pt x="408864" y="380365"/>
                                  <a:pt x="409372" y="380365"/>
                                  <a:pt x="409880" y="380365"/>
                                </a:cubicBezTo>
                                <a:cubicBezTo>
                                  <a:pt x="410388" y="380365"/>
                                  <a:pt x="410896" y="380365"/>
                                  <a:pt x="411404" y="380365"/>
                                </a:cubicBezTo>
                                <a:cubicBezTo>
                                  <a:pt x="411785" y="380365"/>
                                  <a:pt x="412293" y="380238"/>
                                  <a:pt x="412801" y="380238"/>
                                </a:cubicBezTo>
                                <a:cubicBezTo>
                                  <a:pt x="413309" y="380238"/>
                                  <a:pt x="413817" y="380238"/>
                                  <a:pt x="414198" y="380238"/>
                                </a:cubicBezTo>
                                <a:cubicBezTo>
                                  <a:pt x="414706" y="380238"/>
                                  <a:pt x="415214" y="380238"/>
                                  <a:pt x="415722" y="380238"/>
                                </a:cubicBezTo>
                                <a:cubicBezTo>
                                  <a:pt x="416230" y="380238"/>
                                  <a:pt x="416738" y="380238"/>
                                  <a:pt x="417119" y="380238"/>
                                </a:cubicBezTo>
                                <a:cubicBezTo>
                                  <a:pt x="417627" y="380238"/>
                                  <a:pt x="418135" y="380111"/>
                                  <a:pt x="418643" y="380111"/>
                                </a:cubicBezTo>
                                <a:cubicBezTo>
                                  <a:pt x="419151" y="380111"/>
                                  <a:pt x="419659" y="380111"/>
                                  <a:pt x="420040" y="380111"/>
                                </a:cubicBezTo>
                                <a:cubicBezTo>
                                  <a:pt x="420548" y="380111"/>
                                  <a:pt x="421056" y="379984"/>
                                  <a:pt x="421564" y="379984"/>
                                </a:cubicBezTo>
                                <a:cubicBezTo>
                                  <a:pt x="422072" y="379984"/>
                                  <a:pt x="422580" y="379984"/>
                                  <a:pt x="422961" y="379857"/>
                                </a:cubicBezTo>
                                <a:cubicBezTo>
                                  <a:pt x="423469" y="379857"/>
                                  <a:pt x="423977" y="379730"/>
                                  <a:pt x="424485" y="379730"/>
                                </a:cubicBezTo>
                                <a:cubicBezTo>
                                  <a:pt x="424993" y="379730"/>
                                  <a:pt x="425501" y="379603"/>
                                  <a:pt x="425882" y="379603"/>
                                </a:cubicBezTo>
                                <a:cubicBezTo>
                                  <a:pt x="426390" y="379603"/>
                                  <a:pt x="426898" y="379603"/>
                                  <a:pt x="427406" y="379476"/>
                                </a:cubicBezTo>
                                <a:cubicBezTo>
                                  <a:pt x="427914" y="379476"/>
                                  <a:pt x="428422" y="379476"/>
                                  <a:pt x="428803" y="379476"/>
                                </a:cubicBezTo>
                                <a:cubicBezTo>
                                  <a:pt x="429311" y="379476"/>
                                  <a:pt x="429819" y="379476"/>
                                  <a:pt x="430327" y="379476"/>
                                </a:cubicBezTo>
                                <a:cubicBezTo>
                                  <a:pt x="430835" y="379349"/>
                                  <a:pt x="431216" y="379349"/>
                                  <a:pt x="431724" y="379349"/>
                                </a:cubicBezTo>
                                <a:cubicBezTo>
                                  <a:pt x="432232" y="379349"/>
                                  <a:pt x="432740" y="379349"/>
                                  <a:pt x="433248" y="379349"/>
                                </a:cubicBezTo>
                                <a:cubicBezTo>
                                  <a:pt x="433756" y="379349"/>
                                  <a:pt x="434137" y="379349"/>
                                  <a:pt x="434645" y="379349"/>
                                </a:cubicBezTo>
                                <a:cubicBezTo>
                                  <a:pt x="435153" y="379222"/>
                                  <a:pt x="435661" y="379222"/>
                                  <a:pt x="436169" y="379222"/>
                                </a:cubicBezTo>
                                <a:cubicBezTo>
                                  <a:pt x="436677" y="379222"/>
                                  <a:pt x="437058" y="379222"/>
                                  <a:pt x="437566" y="379222"/>
                                </a:cubicBezTo>
                                <a:cubicBezTo>
                                  <a:pt x="438074" y="379095"/>
                                  <a:pt x="438582" y="379095"/>
                                  <a:pt x="439090" y="379095"/>
                                </a:cubicBezTo>
                                <a:cubicBezTo>
                                  <a:pt x="439598" y="379095"/>
                                  <a:pt x="439979" y="379095"/>
                                  <a:pt x="440487" y="378968"/>
                                </a:cubicBezTo>
                                <a:cubicBezTo>
                                  <a:pt x="440995" y="378968"/>
                                  <a:pt x="441503" y="378968"/>
                                  <a:pt x="442011" y="378968"/>
                                </a:cubicBezTo>
                                <a:cubicBezTo>
                                  <a:pt x="442519" y="378968"/>
                                  <a:pt x="442900" y="378968"/>
                                  <a:pt x="443408" y="378968"/>
                                </a:cubicBezTo>
                                <a:cubicBezTo>
                                  <a:pt x="443916" y="378968"/>
                                  <a:pt x="444424" y="378968"/>
                                  <a:pt x="444932" y="378841"/>
                                </a:cubicBezTo>
                                <a:cubicBezTo>
                                  <a:pt x="445440" y="378841"/>
                                  <a:pt x="445821" y="378841"/>
                                  <a:pt x="446329" y="378841"/>
                                </a:cubicBezTo>
                                <a:cubicBezTo>
                                  <a:pt x="446837" y="378841"/>
                                  <a:pt x="447345" y="378968"/>
                                  <a:pt x="447853" y="378841"/>
                                </a:cubicBezTo>
                                <a:cubicBezTo>
                                  <a:pt x="448234" y="378841"/>
                                  <a:pt x="448742" y="378841"/>
                                  <a:pt x="449250" y="378841"/>
                                </a:cubicBezTo>
                                <a:cubicBezTo>
                                  <a:pt x="449758" y="378841"/>
                                  <a:pt x="450266" y="378841"/>
                                  <a:pt x="450774" y="378841"/>
                                </a:cubicBezTo>
                                <a:cubicBezTo>
                                  <a:pt x="451155" y="378841"/>
                                  <a:pt x="451663" y="378841"/>
                                  <a:pt x="452171" y="378841"/>
                                </a:cubicBezTo>
                                <a:cubicBezTo>
                                  <a:pt x="452679" y="378841"/>
                                  <a:pt x="453187" y="378841"/>
                                  <a:pt x="453695" y="378841"/>
                                </a:cubicBezTo>
                                <a:cubicBezTo>
                                  <a:pt x="454076" y="378714"/>
                                  <a:pt x="454584" y="378714"/>
                                  <a:pt x="455092" y="378714"/>
                                </a:cubicBezTo>
                                <a:cubicBezTo>
                                  <a:pt x="455600" y="378714"/>
                                  <a:pt x="456108" y="378714"/>
                                  <a:pt x="456616" y="378587"/>
                                </a:cubicBezTo>
                                <a:cubicBezTo>
                                  <a:pt x="456997" y="378587"/>
                                  <a:pt x="457505" y="378587"/>
                                  <a:pt x="458013" y="378587"/>
                                </a:cubicBezTo>
                                <a:cubicBezTo>
                                  <a:pt x="458521" y="378460"/>
                                  <a:pt x="459029" y="378460"/>
                                  <a:pt x="459537" y="378460"/>
                                </a:cubicBezTo>
                                <a:cubicBezTo>
                                  <a:pt x="459918" y="378333"/>
                                  <a:pt x="460426" y="378333"/>
                                  <a:pt x="460934" y="378206"/>
                                </a:cubicBezTo>
                                <a:cubicBezTo>
                                  <a:pt x="461442" y="378206"/>
                                  <a:pt x="461950" y="378079"/>
                                  <a:pt x="462458" y="378079"/>
                                </a:cubicBezTo>
                                <a:cubicBezTo>
                                  <a:pt x="462839" y="377952"/>
                                  <a:pt x="463347" y="377825"/>
                                  <a:pt x="463855" y="377825"/>
                                </a:cubicBezTo>
                                <a:cubicBezTo>
                                  <a:pt x="464363" y="377698"/>
                                  <a:pt x="464871" y="377571"/>
                                  <a:pt x="465252" y="377444"/>
                                </a:cubicBezTo>
                                <a:cubicBezTo>
                                  <a:pt x="465760" y="377444"/>
                                  <a:pt x="466268" y="377317"/>
                                  <a:pt x="466776" y="377190"/>
                                </a:cubicBezTo>
                                <a:cubicBezTo>
                                  <a:pt x="467284" y="377063"/>
                                  <a:pt x="467792" y="377063"/>
                                  <a:pt x="468173" y="376936"/>
                                </a:cubicBezTo>
                                <a:cubicBezTo>
                                  <a:pt x="468681" y="376809"/>
                                  <a:pt x="469189" y="376682"/>
                                  <a:pt x="469697" y="376682"/>
                                </a:cubicBezTo>
                                <a:cubicBezTo>
                                  <a:pt x="470205" y="376555"/>
                                  <a:pt x="470713" y="376555"/>
                                  <a:pt x="471094" y="376428"/>
                                </a:cubicBezTo>
                                <a:cubicBezTo>
                                  <a:pt x="471602" y="376428"/>
                                  <a:pt x="472110" y="376428"/>
                                  <a:pt x="472618" y="376301"/>
                                </a:cubicBezTo>
                                <a:cubicBezTo>
                                  <a:pt x="473126" y="376301"/>
                                  <a:pt x="473634" y="376301"/>
                                  <a:pt x="474015" y="376301"/>
                                </a:cubicBezTo>
                                <a:cubicBezTo>
                                  <a:pt x="474523" y="376301"/>
                                  <a:pt x="475031" y="376301"/>
                                  <a:pt x="475539" y="376301"/>
                                </a:cubicBezTo>
                                <a:cubicBezTo>
                                  <a:pt x="476047" y="376301"/>
                                  <a:pt x="476555" y="376301"/>
                                  <a:pt x="476936" y="376301"/>
                                </a:cubicBezTo>
                                <a:cubicBezTo>
                                  <a:pt x="477444" y="376301"/>
                                  <a:pt x="477952" y="376428"/>
                                  <a:pt x="478460" y="376428"/>
                                </a:cubicBezTo>
                                <a:cubicBezTo>
                                  <a:pt x="478968" y="376428"/>
                                  <a:pt x="479476" y="376428"/>
                                  <a:pt x="479857" y="376428"/>
                                </a:cubicBezTo>
                                <a:cubicBezTo>
                                  <a:pt x="480365" y="376428"/>
                                  <a:pt x="480873" y="376555"/>
                                  <a:pt x="481381" y="376555"/>
                                </a:cubicBezTo>
                                <a:cubicBezTo>
                                  <a:pt x="481889" y="376555"/>
                                  <a:pt x="482270" y="376555"/>
                                  <a:pt x="482778" y="376555"/>
                                </a:cubicBezTo>
                                <a:cubicBezTo>
                                  <a:pt x="483286" y="376555"/>
                                  <a:pt x="483794" y="376428"/>
                                  <a:pt x="484302" y="376428"/>
                                </a:cubicBezTo>
                                <a:cubicBezTo>
                                  <a:pt x="484810" y="376428"/>
                                  <a:pt x="485191" y="376428"/>
                                  <a:pt x="485699" y="376428"/>
                                </a:cubicBezTo>
                                <a:cubicBezTo>
                                  <a:pt x="486207" y="376428"/>
                                  <a:pt x="486715" y="376428"/>
                                  <a:pt x="487223" y="376301"/>
                                </a:cubicBezTo>
                                <a:cubicBezTo>
                                  <a:pt x="487731" y="376301"/>
                                  <a:pt x="488112" y="376301"/>
                                  <a:pt x="488620" y="376301"/>
                                </a:cubicBezTo>
                                <a:cubicBezTo>
                                  <a:pt x="489128" y="376301"/>
                                  <a:pt x="489636" y="376301"/>
                                  <a:pt x="490144" y="376174"/>
                                </a:cubicBezTo>
                                <a:cubicBezTo>
                                  <a:pt x="490652" y="376174"/>
                                  <a:pt x="491033" y="376174"/>
                                  <a:pt x="491541" y="376174"/>
                                </a:cubicBezTo>
                                <a:cubicBezTo>
                                  <a:pt x="492049" y="376174"/>
                                  <a:pt x="492557" y="376174"/>
                                  <a:pt x="493065" y="376174"/>
                                </a:cubicBezTo>
                                <a:cubicBezTo>
                                  <a:pt x="493573" y="376174"/>
                                  <a:pt x="493954" y="376047"/>
                                  <a:pt x="494462" y="376047"/>
                                </a:cubicBezTo>
                                <a:cubicBezTo>
                                  <a:pt x="494970" y="376047"/>
                                  <a:pt x="495478" y="376047"/>
                                  <a:pt x="495986" y="376047"/>
                                </a:cubicBezTo>
                                <a:cubicBezTo>
                                  <a:pt x="496494" y="375920"/>
                                  <a:pt x="496875" y="375920"/>
                                  <a:pt x="497383" y="375920"/>
                                </a:cubicBezTo>
                                <a:cubicBezTo>
                                  <a:pt x="497891" y="375793"/>
                                  <a:pt x="498399" y="375793"/>
                                  <a:pt x="498907" y="375666"/>
                                </a:cubicBezTo>
                                <a:cubicBezTo>
                                  <a:pt x="499288" y="375666"/>
                                  <a:pt x="499796" y="375666"/>
                                  <a:pt x="500304" y="375539"/>
                                </a:cubicBezTo>
                                <a:cubicBezTo>
                                  <a:pt x="500812" y="375539"/>
                                  <a:pt x="501320" y="375412"/>
                                  <a:pt x="501828" y="375412"/>
                                </a:cubicBezTo>
                                <a:cubicBezTo>
                                  <a:pt x="502209" y="375285"/>
                                  <a:pt x="502717" y="375285"/>
                                  <a:pt x="503225" y="375158"/>
                                </a:cubicBezTo>
                                <a:cubicBezTo>
                                  <a:pt x="503733" y="375158"/>
                                  <a:pt x="504241" y="375158"/>
                                  <a:pt x="504749" y="375031"/>
                                </a:cubicBezTo>
                                <a:cubicBezTo>
                                  <a:pt x="505130" y="375031"/>
                                  <a:pt x="505638" y="375031"/>
                                  <a:pt x="506146" y="375031"/>
                                </a:cubicBezTo>
                                <a:cubicBezTo>
                                  <a:pt x="506654" y="374904"/>
                                  <a:pt x="507162" y="374904"/>
                                  <a:pt x="507670" y="374904"/>
                                </a:cubicBezTo>
                                <a:cubicBezTo>
                                  <a:pt x="508051" y="374904"/>
                                  <a:pt x="508559" y="374904"/>
                                  <a:pt x="509067" y="374777"/>
                                </a:cubicBezTo>
                                <a:cubicBezTo>
                                  <a:pt x="509575" y="374777"/>
                                  <a:pt x="510083" y="374777"/>
                                  <a:pt x="510591" y="374650"/>
                                </a:cubicBezTo>
                                <a:cubicBezTo>
                                  <a:pt x="510972" y="374650"/>
                                  <a:pt x="511480" y="374650"/>
                                  <a:pt x="511988" y="374523"/>
                                </a:cubicBezTo>
                                <a:cubicBezTo>
                                  <a:pt x="512496" y="374523"/>
                                  <a:pt x="513004" y="374523"/>
                                  <a:pt x="513512" y="374396"/>
                                </a:cubicBezTo>
                                <a:cubicBezTo>
                                  <a:pt x="513893" y="374396"/>
                                  <a:pt x="514401" y="374396"/>
                                  <a:pt x="514909" y="374269"/>
                                </a:cubicBezTo>
                                <a:cubicBezTo>
                                  <a:pt x="515417" y="374269"/>
                                  <a:pt x="515925" y="374269"/>
                                  <a:pt x="516306" y="374142"/>
                                </a:cubicBezTo>
                                <a:cubicBezTo>
                                  <a:pt x="516814" y="374142"/>
                                  <a:pt x="517322" y="374142"/>
                                  <a:pt x="517830" y="374142"/>
                                </a:cubicBezTo>
                                <a:cubicBezTo>
                                  <a:pt x="518338" y="374142"/>
                                  <a:pt x="518846" y="374015"/>
                                  <a:pt x="519227" y="374015"/>
                                </a:cubicBezTo>
                                <a:cubicBezTo>
                                  <a:pt x="519735" y="374015"/>
                                  <a:pt x="520243" y="374015"/>
                                  <a:pt x="520751" y="374015"/>
                                </a:cubicBezTo>
                                <a:cubicBezTo>
                                  <a:pt x="521259" y="374015"/>
                                  <a:pt x="521767" y="374015"/>
                                  <a:pt x="522148" y="374015"/>
                                </a:cubicBezTo>
                                <a:cubicBezTo>
                                  <a:pt x="522656" y="374015"/>
                                  <a:pt x="523164" y="374015"/>
                                  <a:pt x="523672" y="374015"/>
                                </a:cubicBezTo>
                                <a:cubicBezTo>
                                  <a:pt x="524180" y="373888"/>
                                  <a:pt x="524688" y="373888"/>
                                  <a:pt x="525069" y="373888"/>
                                </a:cubicBezTo>
                                <a:cubicBezTo>
                                  <a:pt x="525577" y="373888"/>
                                  <a:pt x="526085" y="373888"/>
                                  <a:pt x="526593" y="373761"/>
                                </a:cubicBezTo>
                                <a:cubicBezTo>
                                  <a:pt x="527101" y="373761"/>
                                  <a:pt x="527609" y="373634"/>
                                  <a:pt x="527990" y="373634"/>
                                </a:cubicBezTo>
                                <a:cubicBezTo>
                                  <a:pt x="528498" y="373634"/>
                                  <a:pt x="529006" y="373507"/>
                                  <a:pt x="529514" y="373507"/>
                                </a:cubicBezTo>
                                <a:cubicBezTo>
                                  <a:pt x="530022" y="373380"/>
                                  <a:pt x="530530" y="373380"/>
                                  <a:pt x="530911" y="373380"/>
                                </a:cubicBezTo>
                                <a:cubicBezTo>
                                  <a:pt x="531419" y="373253"/>
                                  <a:pt x="531927" y="373253"/>
                                  <a:pt x="532435" y="373126"/>
                                </a:cubicBezTo>
                                <a:cubicBezTo>
                                  <a:pt x="532943" y="373126"/>
                                  <a:pt x="533324" y="372999"/>
                                  <a:pt x="533832" y="372999"/>
                                </a:cubicBezTo>
                                <a:cubicBezTo>
                                  <a:pt x="534340" y="372999"/>
                                  <a:pt x="534848" y="372872"/>
                                  <a:pt x="535356" y="372872"/>
                                </a:cubicBezTo>
                                <a:cubicBezTo>
                                  <a:pt x="535864" y="372872"/>
                                  <a:pt x="536245" y="372872"/>
                                  <a:pt x="536753" y="372745"/>
                                </a:cubicBezTo>
                                <a:cubicBezTo>
                                  <a:pt x="537261" y="372745"/>
                                  <a:pt x="537769" y="372745"/>
                                  <a:pt x="538277" y="372618"/>
                                </a:cubicBezTo>
                                <a:cubicBezTo>
                                  <a:pt x="538785" y="372618"/>
                                  <a:pt x="539166" y="372618"/>
                                  <a:pt x="539674" y="372491"/>
                                </a:cubicBezTo>
                                <a:cubicBezTo>
                                  <a:pt x="540182" y="372491"/>
                                  <a:pt x="540690" y="372364"/>
                                  <a:pt x="541198" y="372364"/>
                                </a:cubicBezTo>
                                <a:cubicBezTo>
                                  <a:pt x="541706" y="372237"/>
                                  <a:pt x="542087" y="372237"/>
                                  <a:pt x="542595" y="372110"/>
                                </a:cubicBezTo>
                                <a:cubicBezTo>
                                  <a:pt x="543103" y="372110"/>
                                  <a:pt x="543611" y="371983"/>
                                  <a:pt x="544119" y="371983"/>
                                </a:cubicBezTo>
                                <a:cubicBezTo>
                                  <a:pt x="544627" y="371856"/>
                                  <a:pt x="545008" y="371729"/>
                                  <a:pt x="545516" y="371729"/>
                                </a:cubicBezTo>
                                <a:cubicBezTo>
                                  <a:pt x="546024" y="371602"/>
                                  <a:pt x="546532" y="371602"/>
                                  <a:pt x="547040" y="371602"/>
                                </a:cubicBezTo>
                                <a:cubicBezTo>
                                  <a:pt x="547548" y="371475"/>
                                  <a:pt x="547929" y="371475"/>
                                  <a:pt x="548437" y="371348"/>
                                </a:cubicBezTo>
                                <a:cubicBezTo>
                                  <a:pt x="548945" y="371348"/>
                                  <a:pt x="549453" y="371348"/>
                                  <a:pt x="549961" y="371221"/>
                                </a:cubicBezTo>
                                <a:cubicBezTo>
                                  <a:pt x="550342" y="371221"/>
                                  <a:pt x="550850" y="371094"/>
                                  <a:pt x="551358" y="371094"/>
                                </a:cubicBezTo>
                                <a:cubicBezTo>
                                  <a:pt x="551866" y="371094"/>
                                  <a:pt x="552374" y="370967"/>
                                  <a:pt x="552882" y="370967"/>
                                </a:cubicBezTo>
                                <a:cubicBezTo>
                                  <a:pt x="553263" y="370840"/>
                                  <a:pt x="553771" y="370840"/>
                                  <a:pt x="554279" y="370713"/>
                                </a:cubicBezTo>
                                <a:cubicBezTo>
                                  <a:pt x="554787" y="370713"/>
                                  <a:pt x="555295" y="370586"/>
                                  <a:pt x="555803" y="370586"/>
                                </a:cubicBezTo>
                                <a:cubicBezTo>
                                  <a:pt x="556184" y="370459"/>
                                  <a:pt x="556692" y="370332"/>
                                  <a:pt x="557200" y="370332"/>
                                </a:cubicBezTo>
                                <a:cubicBezTo>
                                  <a:pt x="557708" y="370205"/>
                                  <a:pt x="558216" y="370078"/>
                                  <a:pt x="558724" y="370078"/>
                                </a:cubicBezTo>
                                <a:cubicBezTo>
                                  <a:pt x="559105" y="369951"/>
                                  <a:pt x="559613" y="369951"/>
                                  <a:pt x="560121" y="369824"/>
                                </a:cubicBezTo>
                                <a:cubicBezTo>
                                  <a:pt x="560629" y="369824"/>
                                  <a:pt x="561137" y="369697"/>
                                  <a:pt x="561645" y="369697"/>
                                </a:cubicBezTo>
                                <a:cubicBezTo>
                                  <a:pt x="562026" y="369697"/>
                                  <a:pt x="562534" y="369697"/>
                                  <a:pt x="563042" y="369570"/>
                                </a:cubicBezTo>
                                <a:cubicBezTo>
                                  <a:pt x="563550" y="369570"/>
                                  <a:pt x="564058" y="369570"/>
                                  <a:pt x="564566" y="369443"/>
                                </a:cubicBezTo>
                                <a:cubicBezTo>
                                  <a:pt x="564947" y="369443"/>
                                  <a:pt x="565455" y="369443"/>
                                  <a:pt x="565963" y="369443"/>
                                </a:cubicBezTo>
                                <a:cubicBezTo>
                                  <a:pt x="566471" y="369316"/>
                                  <a:pt x="566979" y="369316"/>
                                  <a:pt x="567360" y="369189"/>
                                </a:cubicBezTo>
                                <a:cubicBezTo>
                                  <a:pt x="567868" y="369189"/>
                                  <a:pt x="568376" y="369189"/>
                                  <a:pt x="568884" y="369062"/>
                                </a:cubicBezTo>
                                <a:cubicBezTo>
                                  <a:pt x="569392" y="369062"/>
                                  <a:pt x="569900" y="368935"/>
                                  <a:pt x="570281" y="368935"/>
                                </a:cubicBezTo>
                                <a:cubicBezTo>
                                  <a:pt x="570789" y="368808"/>
                                  <a:pt x="571297" y="368681"/>
                                  <a:pt x="571805" y="368681"/>
                                </a:cubicBezTo>
                                <a:cubicBezTo>
                                  <a:pt x="572313" y="368554"/>
                                  <a:pt x="572821" y="368427"/>
                                  <a:pt x="573202" y="368427"/>
                                </a:cubicBezTo>
                                <a:cubicBezTo>
                                  <a:pt x="573710" y="368300"/>
                                  <a:pt x="574218" y="368300"/>
                                  <a:pt x="574726" y="368173"/>
                                </a:cubicBezTo>
                                <a:cubicBezTo>
                                  <a:pt x="575234" y="368173"/>
                                  <a:pt x="575742" y="368046"/>
                                  <a:pt x="576123" y="368046"/>
                                </a:cubicBezTo>
                                <a:cubicBezTo>
                                  <a:pt x="576631" y="367919"/>
                                  <a:pt x="577139" y="367919"/>
                                  <a:pt x="577647" y="367792"/>
                                </a:cubicBezTo>
                                <a:cubicBezTo>
                                  <a:pt x="578155" y="367792"/>
                                  <a:pt x="578663" y="367792"/>
                                  <a:pt x="579044" y="367665"/>
                                </a:cubicBezTo>
                                <a:cubicBezTo>
                                  <a:pt x="579552" y="367665"/>
                                  <a:pt x="580060" y="367538"/>
                                  <a:pt x="580568" y="367538"/>
                                </a:cubicBezTo>
                                <a:cubicBezTo>
                                  <a:pt x="581076" y="367411"/>
                                  <a:pt x="581457" y="367284"/>
                                  <a:pt x="581965" y="367284"/>
                                </a:cubicBezTo>
                                <a:cubicBezTo>
                                  <a:pt x="582473" y="367157"/>
                                  <a:pt x="582981" y="367157"/>
                                  <a:pt x="583489" y="367030"/>
                                </a:cubicBezTo>
                                <a:cubicBezTo>
                                  <a:pt x="583997" y="367030"/>
                                  <a:pt x="584378" y="366903"/>
                                  <a:pt x="584886" y="366903"/>
                                </a:cubicBezTo>
                                <a:cubicBezTo>
                                  <a:pt x="585394" y="366776"/>
                                  <a:pt x="585902" y="366649"/>
                                  <a:pt x="586410" y="366649"/>
                                </a:cubicBezTo>
                                <a:cubicBezTo>
                                  <a:pt x="586918" y="366522"/>
                                  <a:pt x="587299" y="366522"/>
                                  <a:pt x="587807" y="366395"/>
                                </a:cubicBezTo>
                                <a:cubicBezTo>
                                  <a:pt x="588315" y="366268"/>
                                  <a:pt x="588823" y="366141"/>
                                  <a:pt x="589331" y="366141"/>
                                </a:cubicBezTo>
                                <a:cubicBezTo>
                                  <a:pt x="589839" y="366014"/>
                                  <a:pt x="590220" y="365887"/>
                                  <a:pt x="590728" y="365887"/>
                                </a:cubicBezTo>
                                <a:cubicBezTo>
                                  <a:pt x="591236" y="365760"/>
                                  <a:pt x="591744" y="365633"/>
                                  <a:pt x="592252" y="365633"/>
                                </a:cubicBezTo>
                                <a:cubicBezTo>
                                  <a:pt x="592760" y="365506"/>
                                  <a:pt x="593141" y="365379"/>
                                  <a:pt x="593649" y="365379"/>
                                </a:cubicBezTo>
                                <a:cubicBezTo>
                                  <a:pt x="594157" y="365252"/>
                                  <a:pt x="594665" y="365252"/>
                                  <a:pt x="595173" y="365125"/>
                                </a:cubicBezTo>
                                <a:cubicBezTo>
                                  <a:pt x="595681" y="364998"/>
                                  <a:pt x="596062" y="364998"/>
                                  <a:pt x="596570" y="364871"/>
                                </a:cubicBezTo>
                                <a:cubicBezTo>
                                  <a:pt x="597078" y="364744"/>
                                  <a:pt x="597586" y="364744"/>
                                  <a:pt x="598094" y="364617"/>
                                </a:cubicBezTo>
                                <a:cubicBezTo>
                                  <a:pt x="598602" y="364490"/>
                                  <a:pt x="598983" y="364363"/>
                                  <a:pt x="599491" y="364363"/>
                                </a:cubicBezTo>
                                <a:cubicBezTo>
                                  <a:pt x="599999" y="364236"/>
                                  <a:pt x="600507" y="364109"/>
                                  <a:pt x="601015" y="364109"/>
                                </a:cubicBezTo>
                                <a:cubicBezTo>
                                  <a:pt x="601396" y="363982"/>
                                  <a:pt x="601904" y="363855"/>
                                  <a:pt x="602412" y="363728"/>
                                </a:cubicBezTo>
                                <a:cubicBezTo>
                                  <a:pt x="602920" y="363601"/>
                                  <a:pt x="603428" y="363474"/>
                                  <a:pt x="603936" y="363474"/>
                                </a:cubicBezTo>
                                <a:cubicBezTo>
                                  <a:pt x="604317" y="363347"/>
                                  <a:pt x="604825" y="363220"/>
                                  <a:pt x="605333" y="363093"/>
                                </a:cubicBezTo>
                                <a:cubicBezTo>
                                  <a:pt x="605841" y="363093"/>
                                  <a:pt x="606349" y="362966"/>
                                  <a:pt x="606857" y="362839"/>
                                </a:cubicBezTo>
                                <a:cubicBezTo>
                                  <a:pt x="607238" y="362839"/>
                                  <a:pt x="607746" y="362712"/>
                                  <a:pt x="608254" y="362585"/>
                                </a:cubicBezTo>
                                <a:cubicBezTo>
                                  <a:pt x="608762" y="362585"/>
                                  <a:pt x="609270" y="362458"/>
                                  <a:pt x="609778" y="362458"/>
                                </a:cubicBezTo>
                                <a:cubicBezTo>
                                  <a:pt x="610159" y="362331"/>
                                  <a:pt x="610667" y="362331"/>
                                  <a:pt x="611175" y="362204"/>
                                </a:cubicBezTo>
                                <a:cubicBezTo>
                                  <a:pt x="611683" y="362077"/>
                                  <a:pt x="612191" y="362077"/>
                                  <a:pt x="612699" y="361950"/>
                                </a:cubicBezTo>
                                <a:cubicBezTo>
                                  <a:pt x="613080" y="361950"/>
                                  <a:pt x="613588" y="361823"/>
                                  <a:pt x="614096" y="361696"/>
                                </a:cubicBezTo>
                                <a:cubicBezTo>
                                  <a:pt x="614604" y="361696"/>
                                  <a:pt x="615112" y="361569"/>
                                  <a:pt x="615620" y="361442"/>
                                </a:cubicBezTo>
                                <a:cubicBezTo>
                                  <a:pt x="616001" y="361315"/>
                                  <a:pt x="616509" y="361315"/>
                                  <a:pt x="617017" y="361188"/>
                                </a:cubicBezTo>
                                <a:cubicBezTo>
                                  <a:pt x="617525" y="361061"/>
                                  <a:pt x="618033" y="360934"/>
                                  <a:pt x="618414" y="360807"/>
                                </a:cubicBezTo>
                                <a:cubicBezTo>
                                  <a:pt x="618922" y="360680"/>
                                  <a:pt x="619430" y="360553"/>
                                  <a:pt x="619938" y="360426"/>
                                </a:cubicBezTo>
                                <a:cubicBezTo>
                                  <a:pt x="620446" y="360299"/>
                                  <a:pt x="620954" y="360172"/>
                                  <a:pt x="621335" y="360045"/>
                                </a:cubicBezTo>
                                <a:cubicBezTo>
                                  <a:pt x="621843" y="359918"/>
                                  <a:pt x="622351" y="359918"/>
                                  <a:pt x="622859" y="359791"/>
                                </a:cubicBezTo>
                                <a:cubicBezTo>
                                  <a:pt x="623367" y="359664"/>
                                  <a:pt x="623875" y="359537"/>
                                  <a:pt x="624256" y="359410"/>
                                </a:cubicBezTo>
                                <a:cubicBezTo>
                                  <a:pt x="624764" y="359410"/>
                                  <a:pt x="625272" y="359283"/>
                                  <a:pt x="625780" y="359156"/>
                                </a:cubicBezTo>
                                <a:cubicBezTo>
                                  <a:pt x="626288" y="359029"/>
                                  <a:pt x="626796" y="359029"/>
                                  <a:pt x="627177" y="358902"/>
                                </a:cubicBezTo>
                                <a:cubicBezTo>
                                  <a:pt x="627685" y="358775"/>
                                  <a:pt x="628193" y="358648"/>
                                  <a:pt x="628701" y="358521"/>
                                </a:cubicBezTo>
                                <a:cubicBezTo>
                                  <a:pt x="629209" y="358394"/>
                                  <a:pt x="629717" y="358267"/>
                                  <a:pt x="630098" y="358140"/>
                                </a:cubicBezTo>
                                <a:cubicBezTo>
                                  <a:pt x="630606" y="358013"/>
                                  <a:pt x="631114" y="357886"/>
                                  <a:pt x="631622" y="357759"/>
                                </a:cubicBezTo>
                                <a:cubicBezTo>
                                  <a:pt x="632130" y="357632"/>
                                  <a:pt x="632511" y="357505"/>
                                  <a:pt x="633019" y="357378"/>
                                </a:cubicBezTo>
                                <a:cubicBezTo>
                                  <a:pt x="633527" y="357251"/>
                                  <a:pt x="634035" y="356997"/>
                                  <a:pt x="634543" y="356870"/>
                                </a:cubicBezTo>
                                <a:cubicBezTo>
                                  <a:pt x="635051" y="356743"/>
                                  <a:pt x="635432" y="356616"/>
                                  <a:pt x="635940" y="356489"/>
                                </a:cubicBezTo>
                                <a:cubicBezTo>
                                  <a:pt x="636448" y="356362"/>
                                  <a:pt x="636956" y="356235"/>
                                  <a:pt x="637464" y="356108"/>
                                </a:cubicBezTo>
                                <a:cubicBezTo>
                                  <a:pt x="637972" y="355981"/>
                                  <a:pt x="638353" y="355854"/>
                                  <a:pt x="638861" y="355727"/>
                                </a:cubicBezTo>
                                <a:cubicBezTo>
                                  <a:pt x="639369" y="355600"/>
                                  <a:pt x="639877" y="355473"/>
                                  <a:pt x="640385" y="355346"/>
                                </a:cubicBezTo>
                                <a:cubicBezTo>
                                  <a:pt x="640893" y="355219"/>
                                  <a:pt x="641274" y="355092"/>
                                  <a:pt x="641782" y="354965"/>
                                </a:cubicBezTo>
                                <a:cubicBezTo>
                                  <a:pt x="642290" y="354838"/>
                                  <a:pt x="642798" y="354711"/>
                                  <a:pt x="643306" y="354584"/>
                                </a:cubicBezTo>
                                <a:cubicBezTo>
                                  <a:pt x="643814" y="354457"/>
                                  <a:pt x="644195" y="354330"/>
                                  <a:pt x="644703" y="354203"/>
                                </a:cubicBezTo>
                                <a:cubicBezTo>
                                  <a:pt x="645211" y="354076"/>
                                  <a:pt x="645719" y="353949"/>
                                  <a:pt x="646227" y="353822"/>
                                </a:cubicBezTo>
                                <a:cubicBezTo>
                                  <a:pt x="646735" y="353695"/>
                                  <a:pt x="647116" y="353695"/>
                                  <a:pt x="647624" y="353568"/>
                                </a:cubicBezTo>
                                <a:cubicBezTo>
                                  <a:pt x="648132" y="353441"/>
                                  <a:pt x="648640" y="353314"/>
                                  <a:pt x="649148" y="353187"/>
                                </a:cubicBezTo>
                                <a:cubicBezTo>
                                  <a:pt x="649529" y="353060"/>
                                  <a:pt x="650037" y="352933"/>
                                  <a:pt x="650545" y="352806"/>
                                </a:cubicBezTo>
                                <a:cubicBezTo>
                                  <a:pt x="651053" y="352679"/>
                                  <a:pt x="651561" y="352552"/>
                                  <a:pt x="652069" y="352425"/>
                                </a:cubicBezTo>
                                <a:cubicBezTo>
                                  <a:pt x="652450" y="352298"/>
                                  <a:pt x="652958" y="352171"/>
                                  <a:pt x="653466" y="352044"/>
                                </a:cubicBezTo>
                                <a:cubicBezTo>
                                  <a:pt x="653974" y="351917"/>
                                  <a:pt x="654482" y="351790"/>
                                  <a:pt x="654990" y="351663"/>
                                </a:cubicBezTo>
                                <a:cubicBezTo>
                                  <a:pt x="655371" y="351536"/>
                                  <a:pt x="655879" y="351409"/>
                                  <a:pt x="656387" y="351282"/>
                                </a:cubicBezTo>
                                <a:cubicBezTo>
                                  <a:pt x="656895" y="351155"/>
                                  <a:pt x="657403" y="351028"/>
                                  <a:pt x="657911" y="350901"/>
                                </a:cubicBezTo>
                                <a:cubicBezTo>
                                  <a:pt x="658292" y="350774"/>
                                  <a:pt x="658800" y="350647"/>
                                  <a:pt x="659308" y="350520"/>
                                </a:cubicBezTo>
                                <a:cubicBezTo>
                                  <a:pt x="659816" y="350393"/>
                                  <a:pt x="660324" y="350266"/>
                                  <a:pt x="660832" y="350139"/>
                                </a:cubicBezTo>
                                <a:cubicBezTo>
                                  <a:pt x="661213" y="349885"/>
                                  <a:pt x="661721" y="349885"/>
                                  <a:pt x="662229" y="349631"/>
                                </a:cubicBezTo>
                                <a:cubicBezTo>
                                  <a:pt x="662737" y="349504"/>
                                  <a:pt x="663245" y="349377"/>
                                  <a:pt x="663753" y="349250"/>
                                </a:cubicBezTo>
                                <a:cubicBezTo>
                                  <a:pt x="664134" y="349123"/>
                                  <a:pt x="664642" y="348996"/>
                                  <a:pt x="665150" y="348869"/>
                                </a:cubicBezTo>
                                <a:cubicBezTo>
                                  <a:pt x="665658" y="348615"/>
                                  <a:pt x="666166" y="348488"/>
                                  <a:pt x="666547" y="348361"/>
                                </a:cubicBezTo>
                                <a:cubicBezTo>
                                  <a:pt x="667055" y="348234"/>
                                  <a:pt x="667563" y="348107"/>
                                  <a:pt x="668071" y="347980"/>
                                </a:cubicBezTo>
                                <a:cubicBezTo>
                                  <a:pt x="668579" y="347726"/>
                                  <a:pt x="669087" y="347599"/>
                                  <a:pt x="669468" y="347472"/>
                                </a:cubicBezTo>
                                <a:cubicBezTo>
                                  <a:pt x="669976" y="347345"/>
                                  <a:pt x="670484" y="347218"/>
                                  <a:pt x="670992" y="347091"/>
                                </a:cubicBezTo>
                                <a:cubicBezTo>
                                  <a:pt x="671500" y="346964"/>
                                  <a:pt x="672008" y="346837"/>
                                  <a:pt x="672389" y="346710"/>
                                </a:cubicBezTo>
                                <a:cubicBezTo>
                                  <a:pt x="672897" y="346583"/>
                                  <a:pt x="673405" y="346329"/>
                                  <a:pt x="673913" y="346202"/>
                                </a:cubicBezTo>
                                <a:cubicBezTo>
                                  <a:pt x="674421" y="346075"/>
                                  <a:pt x="674929" y="345948"/>
                                  <a:pt x="675310" y="345821"/>
                                </a:cubicBezTo>
                                <a:cubicBezTo>
                                  <a:pt x="675818" y="345694"/>
                                  <a:pt x="676326" y="345567"/>
                                  <a:pt x="676834" y="345440"/>
                                </a:cubicBezTo>
                                <a:cubicBezTo>
                                  <a:pt x="677342" y="345313"/>
                                  <a:pt x="677850" y="345059"/>
                                  <a:pt x="678231" y="344932"/>
                                </a:cubicBezTo>
                                <a:cubicBezTo>
                                  <a:pt x="678739" y="344805"/>
                                  <a:pt x="679247" y="344678"/>
                                  <a:pt x="679755" y="344551"/>
                                </a:cubicBezTo>
                                <a:cubicBezTo>
                                  <a:pt x="680263" y="344424"/>
                                  <a:pt x="680771" y="344297"/>
                                  <a:pt x="681152" y="344170"/>
                                </a:cubicBezTo>
                                <a:cubicBezTo>
                                  <a:pt x="681660" y="344043"/>
                                  <a:pt x="682168" y="343916"/>
                                  <a:pt x="682676" y="343662"/>
                                </a:cubicBezTo>
                                <a:cubicBezTo>
                                  <a:pt x="683184" y="343535"/>
                                  <a:pt x="683565" y="343408"/>
                                  <a:pt x="684073" y="343281"/>
                                </a:cubicBezTo>
                                <a:cubicBezTo>
                                  <a:pt x="684581" y="343154"/>
                                  <a:pt x="685089" y="343027"/>
                                  <a:pt x="685597" y="342773"/>
                                </a:cubicBezTo>
                                <a:cubicBezTo>
                                  <a:pt x="686105" y="342646"/>
                                  <a:pt x="686486" y="342519"/>
                                  <a:pt x="686994" y="342392"/>
                                </a:cubicBezTo>
                                <a:cubicBezTo>
                                  <a:pt x="687502" y="342138"/>
                                  <a:pt x="688010" y="342011"/>
                                  <a:pt x="688518" y="341884"/>
                                </a:cubicBezTo>
                                <a:cubicBezTo>
                                  <a:pt x="689026" y="341757"/>
                                  <a:pt x="689407" y="341503"/>
                                  <a:pt x="689915" y="341376"/>
                                </a:cubicBezTo>
                                <a:cubicBezTo>
                                  <a:pt x="690423" y="341122"/>
                                  <a:pt x="690931" y="340995"/>
                                  <a:pt x="691439" y="340868"/>
                                </a:cubicBezTo>
                                <a:cubicBezTo>
                                  <a:pt x="691947" y="340614"/>
                                  <a:pt x="692328" y="340487"/>
                                  <a:pt x="692836" y="340233"/>
                                </a:cubicBezTo>
                                <a:cubicBezTo>
                                  <a:pt x="693344" y="340106"/>
                                  <a:pt x="693852" y="339852"/>
                                  <a:pt x="694360" y="339725"/>
                                </a:cubicBezTo>
                                <a:cubicBezTo>
                                  <a:pt x="694868" y="339471"/>
                                  <a:pt x="695249" y="339344"/>
                                  <a:pt x="695757" y="339090"/>
                                </a:cubicBezTo>
                                <a:cubicBezTo>
                                  <a:pt x="696265" y="338836"/>
                                  <a:pt x="696773" y="338709"/>
                                  <a:pt x="697281" y="338455"/>
                                </a:cubicBezTo>
                                <a:cubicBezTo>
                                  <a:pt x="697789" y="338201"/>
                                  <a:pt x="698170" y="337947"/>
                                  <a:pt x="698678" y="337693"/>
                                </a:cubicBezTo>
                                <a:cubicBezTo>
                                  <a:pt x="699186" y="337566"/>
                                  <a:pt x="699694" y="337312"/>
                                  <a:pt x="700202" y="337058"/>
                                </a:cubicBezTo>
                                <a:cubicBezTo>
                                  <a:pt x="700583" y="336804"/>
                                  <a:pt x="701091" y="336550"/>
                                  <a:pt x="701599" y="336296"/>
                                </a:cubicBezTo>
                                <a:cubicBezTo>
                                  <a:pt x="702107" y="336042"/>
                                  <a:pt x="702615" y="335661"/>
                                  <a:pt x="703123" y="335407"/>
                                </a:cubicBezTo>
                                <a:cubicBezTo>
                                  <a:pt x="703504" y="335153"/>
                                  <a:pt x="704012" y="334772"/>
                                  <a:pt x="704520" y="334518"/>
                                </a:cubicBezTo>
                                <a:cubicBezTo>
                                  <a:pt x="705028" y="334264"/>
                                  <a:pt x="705536" y="333883"/>
                                  <a:pt x="706044" y="333629"/>
                                </a:cubicBezTo>
                                <a:cubicBezTo>
                                  <a:pt x="706425" y="333248"/>
                                  <a:pt x="706933" y="332867"/>
                                  <a:pt x="707441" y="332486"/>
                                </a:cubicBezTo>
                                <a:cubicBezTo>
                                  <a:pt x="707949" y="332105"/>
                                  <a:pt x="708457" y="331724"/>
                                  <a:pt x="708965" y="331343"/>
                                </a:cubicBezTo>
                                <a:cubicBezTo>
                                  <a:pt x="709346" y="330962"/>
                                  <a:pt x="709854" y="330581"/>
                                  <a:pt x="710362" y="330073"/>
                                </a:cubicBezTo>
                                <a:cubicBezTo>
                                  <a:pt x="710870" y="329692"/>
                                  <a:pt x="711378" y="329184"/>
                                  <a:pt x="711886" y="328803"/>
                                </a:cubicBezTo>
                                <a:cubicBezTo>
                                  <a:pt x="712267" y="328295"/>
                                  <a:pt x="712775" y="327787"/>
                                  <a:pt x="713283" y="327279"/>
                                </a:cubicBezTo>
                                <a:cubicBezTo>
                                  <a:pt x="713791" y="326771"/>
                                  <a:pt x="714299" y="326263"/>
                                  <a:pt x="714807" y="325628"/>
                                </a:cubicBezTo>
                                <a:cubicBezTo>
                                  <a:pt x="715188" y="325120"/>
                                  <a:pt x="715696" y="324485"/>
                                  <a:pt x="716204" y="323850"/>
                                </a:cubicBezTo>
                                <a:cubicBezTo>
                                  <a:pt x="716712" y="323215"/>
                                  <a:pt x="717220" y="322580"/>
                                  <a:pt x="717601" y="321945"/>
                                </a:cubicBezTo>
                                <a:cubicBezTo>
                                  <a:pt x="718109" y="321310"/>
                                  <a:pt x="718617" y="320675"/>
                                  <a:pt x="719125" y="319913"/>
                                </a:cubicBezTo>
                                <a:cubicBezTo>
                                  <a:pt x="719633" y="319278"/>
                                  <a:pt x="720141" y="318516"/>
                                  <a:pt x="720522" y="317754"/>
                                </a:cubicBezTo>
                                <a:cubicBezTo>
                                  <a:pt x="721030" y="316992"/>
                                  <a:pt x="721538" y="316230"/>
                                  <a:pt x="722046" y="315468"/>
                                </a:cubicBezTo>
                                <a:cubicBezTo>
                                  <a:pt x="722554" y="314706"/>
                                  <a:pt x="723062" y="313944"/>
                                  <a:pt x="723443" y="313182"/>
                                </a:cubicBezTo>
                                <a:cubicBezTo>
                                  <a:pt x="723951" y="312420"/>
                                  <a:pt x="724459" y="311658"/>
                                  <a:pt x="724967" y="311023"/>
                                </a:cubicBezTo>
                                <a:cubicBezTo>
                                  <a:pt x="725475" y="310261"/>
                                  <a:pt x="725983" y="309499"/>
                                  <a:pt x="726364" y="308864"/>
                                </a:cubicBezTo>
                                <a:cubicBezTo>
                                  <a:pt x="726872" y="308102"/>
                                  <a:pt x="727380" y="307467"/>
                                  <a:pt x="727888" y="306832"/>
                                </a:cubicBezTo>
                                <a:cubicBezTo>
                                  <a:pt x="728396" y="306324"/>
                                  <a:pt x="728904" y="305689"/>
                                  <a:pt x="729285" y="305181"/>
                                </a:cubicBezTo>
                                <a:cubicBezTo>
                                  <a:pt x="729793" y="304673"/>
                                  <a:pt x="730301" y="304165"/>
                                  <a:pt x="730809" y="303784"/>
                                </a:cubicBezTo>
                                <a:cubicBezTo>
                                  <a:pt x="731317" y="303403"/>
                                  <a:pt x="731825" y="303022"/>
                                  <a:pt x="732206" y="302641"/>
                                </a:cubicBezTo>
                                <a:cubicBezTo>
                                  <a:pt x="732714" y="302387"/>
                                  <a:pt x="733222" y="302133"/>
                                  <a:pt x="733730" y="301879"/>
                                </a:cubicBezTo>
                                <a:cubicBezTo>
                                  <a:pt x="734238" y="301752"/>
                                  <a:pt x="734619" y="301625"/>
                                  <a:pt x="735127" y="301498"/>
                                </a:cubicBezTo>
                                <a:cubicBezTo>
                                  <a:pt x="735635" y="301371"/>
                                  <a:pt x="736143" y="301371"/>
                                  <a:pt x="736651" y="301244"/>
                                </a:cubicBezTo>
                                <a:cubicBezTo>
                                  <a:pt x="737159" y="301244"/>
                                  <a:pt x="737540" y="301371"/>
                                  <a:pt x="738048" y="301371"/>
                                </a:cubicBezTo>
                                <a:cubicBezTo>
                                  <a:pt x="738556" y="301498"/>
                                  <a:pt x="739064" y="301498"/>
                                  <a:pt x="739572" y="301625"/>
                                </a:cubicBezTo>
                                <a:cubicBezTo>
                                  <a:pt x="740080" y="301752"/>
                                  <a:pt x="740461" y="301879"/>
                                  <a:pt x="740969" y="302006"/>
                                </a:cubicBezTo>
                                <a:cubicBezTo>
                                  <a:pt x="741477" y="302260"/>
                                  <a:pt x="741985" y="302387"/>
                                  <a:pt x="742493" y="302514"/>
                                </a:cubicBezTo>
                                <a:cubicBezTo>
                                  <a:pt x="743001" y="302768"/>
                                  <a:pt x="743382" y="302895"/>
                                  <a:pt x="743890" y="303149"/>
                                </a:cubicBezTo>
                                <a:cubicBezTo>
                                  <a:pt x="744398" y="303276"/>
                                  <a:pt x="744906" y="303530"/>
                                  <a:pt x="745414" y="303657"/>
                                </a:cubicBezTo>
                                <a:cubicBezTo>
                                  <a:pt x="745922" y="303911"/>
                                  <a:pt x="746303" y="304038"/>
                                  <a:pt x="746811" y="304292"/>
                                </a:cubicBezTo>
                                <a:cubicBezTo>
                                  <a:pt x="747319" y="304419"/>
                                  <a:pt x="747827" y="304673"/>
                                  <a:pt x="748335" y="304800"/>
                                </a:cubicBezTo>
                                <a:cubicBezTo>
                                  <a:pt x="748843" y="304927"/>
                                  <a:pt x="749224" y="305181"/>
                                  <a:pt x="749732" y="305308"/>
                                </a:cubicBezTo>
                                <a:cubicBezTo>
                                  <a:pt x="750240" y="305435"/>
                                  <a:pt x="750748" y="305689"/>
                                  <a:pt x="751256" y="305816"/>
                                </a:cubicBezTo>
                                <a:cubicBezTo>
                                  <a:pt x="751637" y="305943"/>
                                  <a:pt x="752145" y="306070"/>
                                  <a:pt x="752653" y="306197"/>
                                </a:cubicBezTo>
                                <a:cubicBezTo>
                                  <a:pt x="753161" y="306324"/>
                                  <a:pt x="753669" y="306451"/>
                                  <a:pt x="754177" y="306578"/>
                                </a:cubicBezTo>
                                <a:cubicBezTo>
                                  <a:pt x="754558" y="306578"/>
                                  <a:pt x="755066" y="306705"/>
                                  <a:pt x="755574" y="306832"/>
                                </a:cubicBezTo>
                                <a:cubicBezTo>
                                  <a:pt x="756082" y="306832"/>
                                  <a:pt x="756590" y="306959"/>
                                  <a:pt x="757098" y="307086"/>
                                </a:cubicBezTo>
                                <a:cubicBezTo>
                                  <a:pt x="757479" y="307086"/>
                                  <a:pt x="757987" y="307086"/>
                                  <a:pt x="758495" y="307213"/>
                                </a:cubicBezTo>
                                <a:cubicBezTo>
                                  <a:pt x="759003" y="307213"/>
                                  <a:pt x="759511" y="307213"/>
                                  <a:pt x="760019" y="307213"/>
                                </a:cubicBezTo>
                                <a:cubicBezTo>
                                  <a:pt x="760400" y="307340"/>
                                  <a:pt x="760908" y="307340"/>
                                  <a:pt x="761416" y="307213"/>
                                </a:cubicBezTo>
                                <a:cubicBezTo>
                                  <a:pt x="761924" y="307213"/>
                                  <a:pt x="762432" y="307213"/>
                                  <a:pt x="762940" y="307213"/>
                                </a:cubicBezTo>
                                <a:cubicBezTo>
                                  <a:pt x="763321" y="307213"/>
                                  <a:pt x="763829" y="307213"/>
                                  <a:pt x="764337" y="307086"/>
                                </a:cubicBezTo>
                                <a:cubicBezTo>
                                  <a:pt x="764845" y="307086"/>
                                  <a:pt x="765353" y="306959"/>
                                  <a:pt x="765861" y="306959"/>
                                </a:cubicBezTo>
                                <a:cubicBezTo>
                                  <a:pt x="766242" y="306832"/>
                                  <a:pt x="766750" y="306832"/>
                                  <a:pt x="767258" y="306705"/>
                                </a:cubicBezTo>
                                <a:cubicBezTo>
                                  <a:pt x="767766" y="306705"/>
                                  <a:pt x="768274" y="306578"/>
                                  <a:pt x="768655" y="306451"/>
                                </a:cubicBezTo>
                                <a:cubicBezTo>
                                  <a:pt x="769163" y="306324"/>
                                  <a:pt x="769671" y="306197"/>
                                  <a:pt x="770179" y="306197"/>
                                </a:cubicBezTo>
                                <a:cubicBezTo>
                                  <a:pt x="770687" y="306070"/>
                                  <a:pt x="771195" y="305943"/>
                                  <a:pt x="771576" y="305816"/>
                                </a:cubicBezTo>
                                <a:cubicBezTo>
                                  <a:pt x="772084" y="305689"/>
                                  <a:pt x="772592" y="305562"/>
                                  <a:pt x="773100" y="305435"/>
                                </a:cubicBezTo>
                                <a:cubicBezTo>
                                  <a:pt x="773608" y="305308"/>
                                  <a:pt x="774116" y="305181"/>
                                  <a:pt x="774497" y="305054"/>
                                </a:cubicBezTo>
                                <a:cubicBezTo>
                                  <a:pt x="775005" y="304927"/>
                                  <a:pt x="775513" y="304800"/>
                                  <a:pt x="776021" y="304673"/>
                                </a:cubicBezTo>
                                <a:cubicBezTo>
                                  <a:pt x="776529" y="304546"/>
                                  <a:pt x="777037" y="304292"/>
                                  <a:pt x="777418" y="304165"/>
                                </a:cubicBezTo>
                                <a:cubicBezTo>
                                  <a:pt x="777926" y="304038"/>
                                  <a:pt x="778434" y="303911"/>
                                  <a:pt x="778942" y="303657"/>
                                </a:cubicBezTo>
                                <a:cubicBezTo>
                                  <a:pt x="779450" y="303530"/>
                                  <a:pt x="779958" y="303403"/>
                                  <a:pt x="780339" y="303149"/>
                                </a:cubicBezTo>
                                <a:cubicBezTo>
                                  <a:pt x="780847" y="303022"/>
                                  <a:pt x="781355" y="302768"/>
                                  <a:pt x="781863" y="302641"/>
                                </a:cubicBezTo>
                                <a:cubicBezTo>
                                  <a:pt x="782371" y="302514"/>
                                  <a:pt x="782879" y="302260"/>
                                  <a:pt x="783260" y="302133"/>
                                </a:cubicBezTo>
                                <a:cubicBezTo>
                                  <a:pt x="783768" y="301879"/>
                                  <a:pt x="784276" y="301752"/>
                                  <a:pt x="784784" y="301498"/>
                                </a:cubicBezTo>
                                <a:cubicBezTo>
                                  <a:pt x="785292" y="301244"/>
                                  <a:pt x="785673" y="301117"/>
                                  <a:pt x="786181" y="300863"/>
                                </a:cubicBezTo>
                                <a:cubicBezTo>
                                  <a:pt x="786689" y="300736"/>
                                  <a:pt x="787197" y="300482"/>
                                  <a:pt x="787705" y="300228"/>
                                </a:cubicBezTo>
                                <a:cubicBezTo>
                                  <a:pt x="788213" y="300101"/>
                                  <a:pt x="788594" y="299847"/>
                                  <a:pt x="789102" y="299593"/>
                                </a:cubicBezTo>
                                <a:cubicBezTo>
                                  <a:pt x="789610" y="299339"/>
                                  <a:pt x="790118" y="299212"/>
                                  <a:pt x="790626" y="298958"/>
                                </a:cubicBezTo>
                                <a:cubicBezTo>
                                  <a:pt x="791134" y="298704"/>
                                  <a:pt x="791515" y="298450"/>
                                  <a:pt x="792023" y="298196"/>
                                </a:cubicBezTo>
                                <a:cubicBezTo>
                                  <a:pt x="792531" y="297942"/>
                                  <a:pt x="793039" y="297688"/>
                                  <a:pt x="793547" y="297434"/>
                                </a:cubicBezTo>
                                <a:cubicBezTo>
                                  <a:pt x="794055" y="297180"/>
                                  <a:pt x="794436" y="296926"/>
                                  <a:pt x="794944" y="296672"/>
                                </a:cubicBezTo>
                                <a:cubicBezTo>
                                  <a:pt x="795452" y="296418"/>
                                  <a:pt x="795960" y="296164"/>
                                  <a:pt x="796468" y="295910"/>
                                </a:cubicBezTo>
                                <a:cubicBezTo>
                                  <a:pt x="796976" y="295656"/>
                                  <a:pt x="797357" y="295275"/>
                                  <a:pt x="797865" y="295021"/>
                                </a:cubicBezTo>
                                <a:cubicBezTo>
                                  <a:pt x="798373" y="294767"/>
                                  <a:pt x="798881" y="294513"/>
                                  <a:pt x="799389" y="294132"/>
                                </a:cubicBezTo>
                                <a:cubicBezTo>
                                  <a:pt x="799897" y="293878"/>
                                  <a:pt x="800278" y="293497"/>
                                  <a:pt x="800786" y="293243"/>
                                </a:cubicBezTo>
                                <a:cubicBezTo>
                                  <a:pt x="801294" y="292989"/>
                                  <a:pt x="801802" y="292608"/>
                                  <a:pt x="802310" y="292354"/>
                                </a:cubicBezTo>
                                <a:cubicBezTo>
                                  <a:pt x="802691" y="292100"/>
                                  <a:pt x="803199" y="291719"/>
                                  <a:pt x="803707" y="291465"/>
                                </a:cubicBezTo>
                                <a:cubicBezTo>
                                  <a:pt x="804215" y="291084"/>
                                  <a:pt x="804723" y="290703"/>
                                  <a:pt x="805231" y="290449"/>
                                </a:cubicBezTo>
                                <a:cubicBezTo>
                                  <a:pt x="805612" y="290068"/>
                                  <a:pt x="806120" y="289814"/>
                                  <a:pt x="806628" y="289433"/>
                                </a:cubicBezTo>
                                <a:cubicBezTo>
                                  <a:pt x="807136" y="289179"/>
                                  <a:pt x="807644" y="288798"/>
                                  <a:pt x="808152" y="288417"/>
                                </a:cubicBezTo>
                                <a:cubicBezTo>
                                  <a:pt x="808533" y="288163"/>
                                  <a:pt x="809041" y="287782"/>
                                  <a:pt x="809549" y="287528"/>
                                </a:cubicBezTo>
                                <a:cubicBezTo>
                                  <a:pt x="810057" y="287147"/>
                                  <a:pt x="810565" y="286766"/>
                                  <a:pt x="811073" y="286512"/>
                                </a:cubicBezTo>
                                <a:cubicBezTo>
                                  <a:pt x="811454" y="286131"/>
                                  <a:pt x="811962" y="285750"/>
                                  <a:pt x="812470" y="285496"/>
                                </a:cubicBezTo>
                                <a:cubicBezTo>
                                  <a:pt x="812978" y="285115"/>
                                  <a:pt x="813486" y="284734"/>
                                  <a:pt x="813994" y="284480"/>
                                </a:cubicBezTo>
                                <a:cubicBezTo>
                                  <a:pt x="814375" y="284099"/>
                                  <a:pt x="814883" y="283718"/>
                                  <a:pt x="815391" y="283464"/>
                                </a:cubicBezTo>
                                <a:cubicBezTo>
                                  <a:pt x="815899" y="283083"/>
                                  <a:pt x="816407" y="282829"/>
                                  <a:pt x="816915" y="282448"/>
                                </a:cubicBezTo>
                                <a:cubicBezTo>
                                  <a:pt x="817296" y="282194"/>
                                  <a:pt x="817804" y="281813"/>
                                  <a:pt x="818312" y="281559"/>
                                </a:cubicBezTo>
                                <a:cubicBezTo>
                                  <a:pt x="818820" y="281305"/>
                                  <a:pt x="819328" y="280924"/>
                                  <a:pt x="819709" y="280670"/>
                                </a:cubicBezTo>
                                <a:cubicBezTo>
                                  <a:pt x="820217" y="280416"/>
                                  <a:pt x="820725" y="280162"/>
                                  <a:pt x="821233" y="279908"/>
                                </a:cubicBezTo>
                                <a:cubicBezTo>
                                  <a:pt x="821741" y="279527"/>
                                  <a:pt x="822249" y="279273"/>
                                  <a:pt x="822630" y="279019"/>
                                </a:cubicBezTo>
                                <a:cubicBezTo>
                                  <a:pt x="823138" y="278765"/>
                                  <a:pt x="823646" y="278511"/>
                                  <a:pt x="824154" y="278257"/>
                                </a:cubicBezTo>
                                <a:cubicBezTo>
                                  <a:pt x="824662" y="278003"/>
                                  <a:pt x="825170" y="277876"/>
                                  <a:pt x="825551" y="277622"/>
                                </a:cubicBezTo>
                                <a:cubicBezTo>
                                  <a:pt x="826059" y="277368"/>
                                  <a:pt x="826567" y="277114"/>
                                  <a:pt x="827075" y="276860"/>
                                </a:cubicBezTo>
                                <a:cubicBezTo>
                                  <a:pt x="827583" y="276606"/>
                                  <a:pt x="828091" y="276479"/>
                                  <a:pt x="828472" y="276225"/>
                                </a:cubicBezTo>
                                <a:cubicBezTo>
                                  <a:pt x="828980" y="275971"/>
                                  <a:pt x="829488" y="275844"/>
                                  <a:pt x="829996" y="275590"/>
                                </a:cubicBezTo>
                                <a:cubicBezTo>
                                  <a:pt x="830504" y="275336"/>
                                  <a:pt x="831012" y="275209"/>
                                  <a:pt x="831393" y="274955"/>
                                </a:cubicBezTo>
                                <a:cubicBezTo>
                                  <a:pt x="831901" y="274701"/>
                                  <a:pt x="832409" y="274574"/>
                                  <a:pt x="832917" y="274320"/>
                                </a:cubicBezTo>
                                <a:cubicBezTo>
                                  <a:pt x="833425" y="274066"/>
                                  <a:pt x="833806" y="273939"/>
                                  <a:pt x="834314" y="273685"/>
                                </a:cubicBezTo>
                                <a:cubicBezTo>
                                  <a:pt x="834822" y="273431"/>
                                  <a:pt x="835330" y="273304"/>
                                  <a:pt x="835838" y="273050"/>
                                </a:cubicBezTo>
                                <a:cubicBezTo>
                                  <a:pt x="836346" y="272796"/>
                                  <a:pt x="836727" y="272542"/>
                                  <a:pt x="837235" y="272415"/>
                                </a:cubicBezTo>
                                <a:cubicBezTo>
                                  <a:pt x="837743" y="272161"/>
                                  <a:pt x="838251" y="271907"/>
                                  <a:pt x="838759" y="271653"/>
                                </a:cubicBezTo>
                                <a:cubicBezTo>
                                  <a:pt x="839267" y="271399"/>
                                  <a:pt x="839648" y="271018"/>
                                  <a:pt x="840156" y="270764"/>
                                </a:cubicBezTo>
                                <a:cubicBezTo>
                                  <a:pt x="840664" y="270510"/>
                                  <a:pt x="841172" y="270256"/>
                                  <a:pt x="841680" y="269875"/>
                                </a:cubicBezTo>
                                <a:cubicBezTo>
                                  <a:pt x="842188" y="269621"/>
                                  <a:pt x="842569" y="269367"/>
                                  <a:pt x="843077" y="268986"/>
                                </a:cubicBezTo>
                                <a:cubicBezTo>
                                  <a:pt x="843585" y="268605"/>
                                  <a:pt x="844093" y="268351"/>
                                  <a:pt x="844601" y="267970"/>
                                </a:cubicBezTo>
                                <a:cubicBezTo>
                                  <a:pt x="845109" y="267589"/>
                                  <a:pt x="845490" y="267208"/>
                                  <a:pt x="845998" y="266827"/>
                                </a:cubicBezTo>
                                <a:cubicBezTo>
                                  <a:pt x="846506" y="266446"/>
                                  <a:pt x="847014" y="266065"/>
                                  <a:pt x="847522" y="265684"/>
                                </a:cubicBezTo>
                                <a:cubicBezTo>
                                  <a:pt x="848030" y="265303"/>
                                  <a:pt x="848411" y="264795"/>
                                  <a:pt x="848919" y="264414"/>
                                </a:cubicBezTo>
                                <a:cubicBezTo>
                                  <a:pt x="849427" y="264033"/>
                                  <a:pt x="849935" y="263525"/>
                                  <a:pt x="850443" y="263144"/>
                                </a:cubicBezTo>
                                <a:cubicBezTo>
                                  <a:pt x="850824" y="262636"/>
                                  <a:pt x="851332" y="262255"/>
                                  <a:pt x="851840" y="261747"/>
                                </a:cubicBezTo>
                                <a:cubicBezTo>
                                  <a:pt x="852348" y="261239"/>
                                  <a:pt x="852856" y="260731"/>
                                  <a:pt x="853364" y="260350"/>
                                </a:cubicBezTo>
                                <a:cubicBezTo>
                                  <a:pt x="853745" y="259842"/>
                                  <a:pt x="854253" y="259334"/>
                                  <a:pt x="854761" y="258826"/>
                                </a:cubicBezTo>
                                <a:cubicBezTo>
                                  <a:pt x="855269" y="258318"/>
                                  <a:pt x="855777" y="257937"/>
                                  <a:pt x="856285" y="257429"/>
                                </a:cubicBezTo>
                                <a:cubicBezTo>
                                  <a:pt x="856666" y="256921"/>
                                  <a:pt x="857174" y="256413"/>
                                  <a:pt x="857682" y="255905"/>
                                </a:cubicBezTo>
                                <a:cubicBezTo>
                                  <a:pt x="858190" y="255524"/>
                                  <a:pt x="858698" y="255016"/>
                                  <a:pt x="859206" y="254508"/>
                                </a:cubicBezTo>
                                <a:cubicBezTo>
                                  <a:pt x="859587" y="254000"/>
                                  <a:pt x="860095" y="253619"/>
                                  <a:pt x="860603" y="253111"/>
                                </a:cubicBezTo>
                                <a:cubicBezTo>
                                  <a:pt x="861111" y="252730"/>
                                  <a:pt x="861619" y="252222"/>
                                  <a:pt x="862127" y="251841"/>
                                </a:cubicBezTo>
                                <a:cubicBezTo>
                                  <a:pt x="862508" y="251460"/>
                                  <a:pt x="863016" y="250952"/>
                                  <a:pt x="863524" y="250571"/>
                                </a:cubicBezTo>
                                <a:cubicBezTo>
                                  <a:pt x="864032" y="250190"/>
                                  <a:pt x="864540" y="249809"/>
                                  <a:pt x="865048" y="249428"/>
                                </a:cubicBezTo>
                                <a:cubicBezTo>
                                  <a:pt x="865429" y="249047"/>
                                  <a:pt x="865937" y="248793"/>
                                  <a:pt x="866445" y="248412"/>
                                </a:cubicBezTo>
                                <a:cubicBezTo>
                                  <a:pt x="866953" y="248031"/>
                                  <a:pt x="867461" y="247777"/>
                                  <a:pt x="867842" y="247523"/>
                                </a:cubicBezTo>
                                <a:cubicBezTo>
                                  <a:pt x="868350" y="247269"/>
                                  <a:pt x="868858" y="247015"/>
                                  <a:pt x="869366" y="246761"/>
                                </a:cubicBezTo>
                                <a:cubicBezTo>
                                  <a:pt x="869874" y="246507"/>
                                  <a:pt x="870382" y="246253"/>
                                  <a:pt x="870763" y="245999"/>
                                </a:cubicBezTo>
                                <a:cubicBezTo>
                                  <a:pt x="871271" y="245745"/>
                                  <a:pt x="871779" y="245618"/>
                                  <a:pt x="872287" y="245364"/>
                                </a:cubicBezTo>
                                <a:cubicBezTo>
                                  <a:pt x="872795" y="245237"/>
                                  <a:pt x="873303" y="244983"/>
                                  <a:pt x="873684" y="244856"/>
                                </a:cubicBezTo>
                                <a:cubicBezTo>
                                  <a:pt x="874192" y="244602"/>
                                  <a:pt x="874700" y="244475"/>
                                  <a:pt x="875208" y="244348"/>
                                </a:cubicBezTo>
                                <a:cubicBezTo>
                                  <a:pt x="875716" y="244221"/>
                                  <a:pt x="876224" y="243967"/>
                                  <a:pt x="876605" y="243840"/>
                                </a:cubicBezTo>
                                <a:cubicBezTo>
                                  <a:pt x="877113" y="243713"/>
                                  <a:pt x="877621" y="243586"/>
                                  <a:pt x="878129" y="243459"/>
                                </a:cubicBezTo>
                                <a:cubicBezTo>
                                  <a:pt x="878637" y="243332"/>
                                  <a:pt x="879145" y="243205"/>
                                  <a:pt x="879526" y="243205"/>
                                </a:cubicBezTo>
                                <a:cubicBezTo>
                                  <a:pt x="880034" y="243078"/>
                                  <a:pt x="880542" y="242951"/>
                                  <a:pt x="881050" y="242824"/>
                                </a:cubicBezTo>
                                <a:cubicBezTo>
                                  <a:pt x="881558" y="242824"/>
                                  <a:pt x="882066" y="242697"/>
                                  <a:pt x="882447" y="242697"/>
                                </a:cubicBezTo>
                                <a:cubicBezTo>
                                  <a:pt x="882955" y="242570"/>
                                  <a:pt x="883463" y="242570"/>
                                  <a:pt x="883971" y="242570"/>
                                </a:cubicBezTo>
                                <a:cubicBezTo>
                                  <a:pt x="884479" y="242443"/>
                                  <a:pt x="884860" y="242443"/>
                                  <a:pt x="885368" y="242443"/>
                                </a:cubicBezTo>
                                <a:cubicBezTo>
                                  <a:pt x="885876" y="242316"/>
                                  <a:pt x="886384" y="242316"/>
                                  <a:pt x="886892" y="242316"/>
                                </a:cubicBezTo>
                                <a:cubicBezTo>
                                  <a:pt x="887400" y="242316"/>
                                  <a:pt x="887781" y="242316"/>
                                  <a:pt x="888289" y="242316"/>
                                </a:cubicBezTo>
                                <a:cubicBezTo>
                                  <a:pt x="888797" y="242316"/>
                                  <a:pt x="889305" y="242316"/>
                                  <a:pt x="889813" y="242316"/>
                                </a:cubicBezTo>
                                <a:cubicBezTo>
                                  <a:pt x="890321" y="242316"/>
                                  <a:pt x="890702" y="242316"/>
                                  <a:pt x="891210" y="242316"/>
                                </a:cubicBezTo>
                                <a:cubicBezTo>
                                  <a:pt x="891718" y="242316"/>
                                  <a:pt x="892226" y="242443"/>
                                  <a:pt x="892734" y="242443"/>
                                </a:cubicBezTo>
                                <a:cubicBezTo>
                                  <a:pt x="893242" y="242443"/>
                                  <a:pt x="893623" y="242443"/>
                                  <a:pt x="894131" y="242443"/>
                                </a:cubicBezTo>
                                <a:cubicBezTo>
                                  <a:pt x="894639" y="242443"/>
                                  <a:pt x="895147" y="242443"/>
                                  <a:pt x="895655" y="242443"/>
                                </a:cubicBezTo>
                                <a:cubicBezTo>
                                  <a:pt x="896163" y="242443"/>
                                  <a:pt x="896544" y="242443"/>
                                  <a:pt x="897052" y="242443"/>
                                </a:cubicBezTo>
                                <a:cubicBezTo>
                                  <a:pt x="897560" y="242316"/>
                                  <a:pt x="898068" y="242316"/>
                                  <a:pt x="898576" y="242316"/>
                                </a:cubicBezTo>
                                <a:cubicBezTo>
                                  <a:pt x="899084" y="242316"/>
                                  <a:pt x="899465" y="242189"/>
                                  <a:pt x="899973" y="242189"/>
                                </a:cubicBezTo>
                                <a:cubicBezTo>
                                  <a:pt x="900481" y="242062"/>
                                  <a:pt x="900989" y="242062"/>
                                  <a:pt x="901497" y="242062"/>
                                </a:cubicBezTo>
                                <a:cubicBezTo>
                                  <a:pt x="901878" y="241935"/>
                                  <a:pt x="902386" y="241935"/>
                                  <a:pt x="902894" y="241808"/>
                                </a:cubicBezTo>
                                <a:cubicBezTo>
                                  <a:pt x="903402" y="241681"/>
                                  <a:pt x="903910" y="241681"/>
                                  <a:pt x="904418" y="241554"/>
                                </a:cubicBezTo>
                                <a:cubicBezTo>
                                  <a:pt x="904799" y="241427"/>
                                  <a:pt x="905307" y="241300"/>
                                  <a:pt x="905815" y="241300"/>
                                </a:cubicBezTo>
                                <a:cubicBezTo>
                                  <a:pt x="906323" y="241173"/>
                                  <a:pt x="906831" y="241046"/>
                                  <a:pt x="907339" y="240919"/>
                                </a:cubicBezTo>
                                <a:cubicBezTo>
                                  <a:pt x="907720" y="240792"/>
                                  <a:pt x="908228" y="240665"/>
                                  <a:pt x="908736" y="240538"/>
                                </a:cubicBezTo>
                                <a:cubicBezTo>
                                  <a:pt x="909244" y="240411"/>
                                  <a:pt x="909752" y="240284"/>
                                  <a:pt x="910260" y="240157"/>
                                </a:cubicBezTo>
                                <a:cubicBezTo>
                                  <a:pt x="910641" y="240030"/>
                                  <a:pt x="911149" y="239776"/>
                                  <a:pt x="911657" y="239649"/>
                                </a:cubicBezTo>
                                <a:cubicBezTo>
                                  <a:pt x="912165" y="239522"/>
                                  <a:pt x="912673" y="239268"/>
                                  <a:pt x="913181" y="239141"/>
                                </a:cubicBezTo>
                                <a:cubicBezTo>
                                  <a:pt x="913562" y="238887"/>
                                  <a:pt x="914070" y="238760"/>
                                  <a:pt x="914578" y="238506"/>
                                </a:cubicBezTo>
                                <a:cubicBezTo>
                                  <a:pt x="915086" y="238379"/>
                                  <a:pt x="915594" y="238125"/>
                                  <a:pt x="916102" y="237871"/>
                                </a:cubicBezTo>
                                <a:cubicBezTo>
                                  <a:pt x="916483" y="237617"/>
                                  <a:pt x="916991" y="237490"/>
                                  <a:pt x="917499" y="237236"/>
                                </a:cubicBezTo>
                                <a:cubicBezTo>
                                  <a:pt x="918007" y="236982"/>
                                  <a:pt x="918515" y="236728"/>
                                  <a:pt x="918896" y="236474"/>
                                </a:cubicBezTo>
                                <a:cubicBezTo>
                                  <a:pt x="919404" y="236220"/>
                                  <a:pt x="919912" y="235966"/>
                                  <a:pt x="920420" y="235585"/>
                                </a:cubicBezTo>
                                <a:cubicBezTo>
                                  <a:pt x="920928" y="235331"/>
                                  <a:pt x="921436" y="235077"/>
                                  <a:pt x="921817" y="234823"/>
                                </a:cubicBezTo>
                                <a:cubicBezTo>
                                  <a:pt x="922325" y="234442"/>
                                  <a:pt x="922833" y="234188"/>
                                  <a:pt x="923341" y="233934"/>
                                </a:cubicBezTo>
                                <a:cubicBezTo>
                                  <a:pt x="923849" y="233553"/>
                                  <a:pt x="924357" y="233299"/>
                                  <a:pt x="924738" y="232918"/>
                                </a:cubicBezTo>
                                <a:cubicBezTo>
                                  <a:pt x="925246" y="232664"/>
                                  <a:pt x="925754" y="232283"/>
                                  <a:pt x="926262" y="232029"/>
                                </a:cubicBezTo>
                                <a:cubicBezTo>
                                  <a:pt x="926770" y="231775"/>
                                  <a:pt x="927278" y="231394"/>
                                  <a:pt x="927659" y="231140"/>
                                </a:cubicBezTo>
                                <a:cubicBezTo>
                                  <a:pt x="928167" y="230759"/>
                                  <a:pt x="928675" y="230505"/>
                                  <a:pt x="929183" y="230124"/>
                                </a:cubicBezTo>
                                <a:cubicBezTo>
                                  <a:pt x="929691" y="229870"/>
                                  <a:pt x="930199" y="229489"/>
                                  <a:pt x="930580" y="229108"/>
                                </a:cubicBezTo>
                                <a:cubicBezTo>
                                  <a:pt x="931088" y="228854"/>
                                  <a:pt x="931596" y="228473"/>
                                  <a:pt x="932104" y="228219"/>
                                </a:cubicBezTo>
                                <a:cubicBezTo>
                                  <a:pt x="932612" y="227838"/>
                                  <a:pt x="933120" y="227457"/>
                                  <a:pt x="933501" y="227203"/>
                                </a:cubicBezTo>
                                <a:cubicBezTo>
                                  <a:pt x="934009" y="226822"/>
                                  <a:pt x="934517" y="226568"/>
                                  <a:pt x="935025" y="226187"/>
                                </a:cubicBezTo>
                                <a:cubicBezTo>
                                  <a:pt x="935533" y="225806"/>
                                  <a:pt x="935914" y="225552"/>
                                  <a:pt x="936422" y="225171"/>
                                </a:cubicBezTo>
                                <a:cubicBezTo>
                                  <a:pt x="936930" y="224790"/>
                                  <a:pt x="937438" y="224536"/>
                                  <a:pt x="937946" y="224155"/>
                                </a:cubicBezTo>
                                <a:cubicBezTo>
                                  <a:pt x="938454" y="223774"/>
                                  <a:pt x="938835" y="223393"/>
                                  <a:pt x="939343" y="223139"/>
                                </a:cubicBezTo>
                                <a:cubicBezTo>
                                  <a:pt x="939851" y="222758"/>
                                  <a:pt x="940359" y="222504"/>
                                  <a:pt x="940867" y="222123"/>
                                </a:cubicBezTo>
                                <a:cubicBezTo>
                                  <a:pt x="941375" y="221742"/>
                                  <a:pt x="941756" y="221488"/>
                                  <a:pt x="942264" y="221107"/>
                                </a:cubicBezTo>
                                <a:cubicBezTo>
                                  <a:pt x="942772" y="220726"/>
                                  <a:pt x="943280" y="220472"/>
                                  <a:pt x="943788" y="220091"/>
                                </a:cubicBezTo>
                                <a:cubicBezTo>
                                  <a:pt x="944296" y="219837"/>
                                  <a:pt x="944677" y="219456"/>
                                  <a:pt x="945185" y="219202"/>
                                </a:cubicBezTo>
                                <a:cubicBezTo>
                                  <a:pt x="945693" y="218821"/>
                                  <a:pt x="946201" y="218567"/>
                                  <a:pt x="946709" y="218186"/>
                                </a:cubicBezTo>
                                <a:cubicBezTo>
                                  <a:pt x="947217" y="217932"/>
                                  <a:pt x="947598" y="217678"/>
                                  <a:pt x="948106" y="217424"/>
                                </a:cubicBezTo>
                                <a:cubicBezTo>
                                  <a:pt x="948614" y="217043"/>
                                  <a:pt x="949122" y="216789"/>
                                  <a:pt x="949630" y="216535"/>
                                </a:cubicBezTo>
                                <a:cubicBezTo>
                                  <a:pt x="950138" y="216281"/>
                                  <a:pt x="950519" y="216027"/>
                                  <a:pt x="951027" y="215773"/>
                                </a:cubicBezTo>
                                <a:cubicBezTo>
                                  <a:pt x="951535" y="215519"/>
                                  <a:pt x="952043" y="215265"/>
                                  <a:pt x="952551" y="215011"/>
                                </a:cubicBezTo>
                                <a:cubicBezTo>
                                  <a:pt x="952932" y="214757"/>
                                  <a:pt x="953440" y="214503"/>
                                  <a:pt x="953948" y="214249"/>
                                </a:cubicBezTo>
                                <a:cubicBezTo>
                                  <a:pt x="954456" y="213995"/>
                                  <a:pt x="954964" y="213741"/>
                                  <a:pt x="955472" y="213487"/>
                                </a:cubicBezTo>
                                <a:cubicBezTo>
                                  <a:pt x="955853" y="213360"/>
                                  <a:pt x="956361" y="213106"/>
                                  <a:pt x="956869" y="212852"/>
                                </a:cubicBezTo>
                                <a:cubicBezTo>
                                  <a:pt x="957377" y="212598"/>
                                  <a:pt x="957885" y="212471"/>
                                  <a:pt x="958393" y="212217"/>
                                </a:cubicBezTo>
                                <a:cubicBezTo>
                                  <a:pt x="958774" y="211963"/>
                                  <a:pt x="959282" y="211836"/>
                                  <a:pt x="959790" y="211582"/>
                                </a:cubicBezTo>
                                <a:cubicBezTo>
                                  <a:pt x="960298" y="211328"/>
                                  <a:pt x="960806" y="211201"/>
                                  <a:pt x="961314" y="210947"/>
                                </a:cubicBezTo>
                                <a:cubicBezTo>
                                  <a:pt x="961695" y="210820"/>
                                  <a:pt x="962203" y="210566"/>
                                  <a:pt x="962711" y="210439"/>
                                </a:cubicBezTo>
                                <a:cubicBezTo>
                                  <a:pt x="963219" y="210185"/>
                                  <a:pt x="963727" y="210058"/>
                                  <a:pt x="964235" y="209931"/>
                                </a:cubicBezTo>
                                <a:cubicBezTo>
                                  <a:pt x="964616" y="209677"/>
                                  <a:pt x="965124" y="209550"/>
                                  <a:pt x="965632" y="209423"/>
                                </a:cubicBezTo>
                                <a:cubicBezTo>
                                  <a:pt x="966140" y="209169"/>
                                  <a:pt x="966648" y="209042"/>
                                  <a:pt x="967156" y="208788"/>
                                </a:cubicBezTo>
                                <a:cubicBezTo>
                                  <a:pt x="967537" y="208661"/>
                                  <a:pt x="968045" y="208534"/>
                                  <a:pt x="968553" y="208280"/>
                                </a:cubicBezTo>
                                <a:cubicBezTo>
                                  <a:pt x="969061" y="208153"/>
                                  <a:pt x="969569" y="208026"/>
                                  <a:pt x="969950" y="207772"/>
                                </a:cubicBezTo>
                                <a:cubicBezTo>
                                  <a:pt x="970458" y="207645"/>
                                  <a:pt x="970966" y="207391"/>
                                  <a:pt x="971474" y="207264"/>
                                </a:cubicBezTo>
                                <a:cubicBezTo>
                                  <a:pt x="971982" y="207137"/>
                                  <a:pt x="972490" y="207010"/>
                                  <a:pt x="972871" y="206756"/>
                                </a:cubicBezTo>
                                <a:cubicBezTo>
                                  <a:pt x="973379" y="206629"/>
                                  <a:pt x="973887" y="206502"/>
                                  <a:pt x="974395" y="206375"/>
                                </a:cubicBezTo>
                                <a:cubicBezTo>
                                  <a:pt x="974903" y="206248"/>
                                  <a:pt x="975411" y="205994"/>
                                  <a:pt x="975792" y="205867"/>
                                </a:cubicBezTo>
                                <a:cubicBezTo>
                                  <a:pt x="976300" y="205740"/>
                                  <a:pt x="976808" y="205613"/>
                                  <a:pt x="977316" y="205359"/>
                                </a:cubicBezTo>
                                <a:cubicBezTo>
                                  <a:pt x="977824" y="205232"/>
                                  <a:pt x="978332" y="204978"/>
                                  <a:pt x="978713" y="204851"/>
                                </a:cubicBezTo>
                                <a:cubicBezTo>
                                  <a:pt x="979221" y="204724"/>
                                  <a:pt x="979729" y="204470"/>
                                  <a:pt x="980237" y="204343"/>
                                </a:cubicBezTo>
                                <a:cubicBezTo>
                                  <a:pt x="980745" y="204089"/>
                                  <a:pt x="981253" y="203962"/>
                                  <a:pt x="981634" y="203708"/>
                                </a:cubicBezTo>
                                <a:cubicBezTo>
                                  <a:pt x="982142" y="203581"/>
                                  <a:pt x="982650" y="203327"/>
                                  <a:pt x="983158" y="203200"/>
                                </a:cubicBezTo>
                                <a:cubicBezTo>
                                  <a:pt x="983666" y="202946"/>
                                  <a:pt x="984174" y="202819"/>
                                  <a:pt x="984555" y="202565"/>
                                </a:cubicBezTo>
                                <a:cubicBezTo>
                                  <a:pt x="985063" y="202438"/>
                                  <a:pt x="985571" y="202184"/>
                                  <a:pt x="986079" y="202057"/>
                                </a:cubicBezTo>
                                <a:cubicBezTo>
                                  <a:pt x="986587" y="201803"/>
                                  <a:pt x="986968" y="201676"/>
                                  <a:pt x="987476" y="201549"/>
                                </a:cubicBezTo>
                                <a:cubicBezTo>
                                  <a:pt x="987984" y="201295"/>
                                  <a:pt x="988492" y="201168"/>
                                  <a:pt x="989000" y="201041"/>
                                </a:cubicBezTo>
                                <a:cubicBezTo>
                                  <a:pt x="989508" y="200787"/>
                                  <a:pt x="989889" y="200660"/>
                                  <a:pt x="990397" y="200533"/>
                                </a:cubicBezTo>
                                <a:cubicBezTo>
                                  <a:pt x="990905" y="200279"/>
                                  <a:pt x="991413" y="200152"/>
                                  <a:pt x="991921" y="200025"/>
                                </a:cubicBezTo>
                                <a:cubicBezTo>
                                  <a:pt x="992429" y="199898"/>
                                  <a:pt x="992810" y="199644"/>
                                  <a:pt x="993318" y="199517"/>
                                </a:cubicBezTo>
                                <a:cubicBezTo>
                                  <a:pt x="993826" y="199390"/>
                                  <a:pt x="994334" y="199263"/>
                                  <a:pt x="994842" y="199136"/>
                                </a:cubicBezTo>
                                <a:cubicBezTo>
                                  <a:pt x="995350" y="199009"/>
                                  <a:pt x="995731" y="198755"/>
                                  <a:pt x="996239" y="198628"/>
                                </a:cubicBezTo>
                                <a:cubicBezTo>
                                  <a:pt x="996747" y="198501"/>
                                  <a:pt x="997255" y="198374"/>
                                  <a:pt x="997763" y="198247"/>
                                </a:cubicBezTo>
                                <a:cubicBezTo>
                                  <a:pt x="998271" y="198120"/>
                                  <a:pt x="998652" y="197993"/>
                                  <a:pt x="999160" y="197739"/>
                                </a:cubicBezTo>
                                <a:cubicBezTo>
                                  <a:pt x="999668" y="197612"/>
                                  <a:pt x="1000176" y="197485"/>
                                  <a:pt x="1000684" y="197358"/>
                                </a:cubicBezTo>
                                <a:cubicBezTo>
                                  <a:pt x="1001192" y="197231"/>
                                  <a:pt x="1001573" y="197104"/>
                                  <a:pt x="1002081" y="196977"/>
                                </a:cubicBezTo>
                                <a:cubicBezTo>
                                  <a:pt x="1002589" y="196850"/>
                                  <a:pt x="1003097" y="196723"/>
                                  <a:pt x="1003605" y="196469"/>
                                </a:cubicBezTo>
                                <a:cubicBezTo>
                                  <a:pt x="1003986" y="196342"/>
                                  <a:pt x="1004494" y="196342"/>
                                  <a:pt x="1005002" y="196215"/>
                                </a:cubicBezTo>
                                <a:cubicBezTo>
                                  <a:pt x="1005510" y="196088"/>
                                  <a:pt x="1006018" y="195961"/>
                                  <a:pt x="1006526" y="195834"/>
                                </a:cubicBezTo>
                                <a:cubicBezTo>
                                  <a:pt x="1006907" y="195707"/>
                                  <a:pt x="1007415" y="195580"/>
                                  <a:pt x="1007923" y="195453"/>
                                </a:cubicBezTo>
                                <a:cubicBezTo>
                                  <a:pt x="1008431" y="195453"/>
                                  <a:pt x="1008939" y="195326"/>
                                  <a:pt x="1009447" y="195199"/>
                                </a:cubicBezTo>
                                <a:cubicBezTo>
                                  <a:pt x="1009828" y="195199"/>
                                  <a:pt x="1010336" y="195072"/>
                                  <a:pt x="1010844" y="195072"/>
                                </a:cubicBezTo>
                                <a:cubicBezTo>
                                  <a:pt x="1011352" y="194945"/>
                                  <a:pt x="1011860" y="194945"/>
                                  <a:pt x="1012368" y="194818"/>
                                </a:cubicBezTo>
                                <a:cubicBezTo>
                                  <a:pt x="1012749" y="194818"/>
                                  <a:pt x="1013257" y="194691"/>
                                  <a:pt x="1013765" y="194691"/>
                                </a:cubicBezTo>
                                <a:cubicBezTo>
                                  <a:pt x="1014273" y="194691"/>
                                  <a:pt x="1014781" y="194564"/>
                                  <a:pt x="1015289" y="194564"/>
                                </a:cubicBezTo>
                                <a:cubicBezTo>
                                  <a:pt x="1015670" y="194437"/>
                                  <a:pt x="1016178" y="194437"/>
                                  <a:pt x="1016686" y="194437"/>
                                </a:cubicBezTo>
                                <a:cubicBezTo>
                                  <a:pt x="1017194" y="194310"/>
                                  <a:pt x="1017702" y="194310"/>
                                  <a:pt x="1018210" y="194310"/>
                                </a:cubicBezTo>
                                <a:cubicBezTo>
                                  <a:pt x="1018591" y="194310"/>
                                  <a:pt x="1019099" y="194183"/>
                                  <a:pt x="1019607" y="194183"/>
                                </a:cubicBezTo>
                                <a:cubicBezTo>
                                  <a:pt x="1020115" y="194183"/>
                                  <a:pt x="1020623" y="194183"/>
                                  <a:pt x="1021004" y="194183"/>
                                </a:cubicBezTo>
                                <a:cubicBezTo>
                                  <a:pt x="1021512" y="194056"/>
                                  <a:pt x="1022020" y="194056"/>
                                  <a:pt x="1022528" y="194056"/>
                                </a:cubicBezTo>
                                <a:cubicBezTo>
                                  <a:pt x="1023036" y="193929"/>
                                  <a:pt x="1023544" y="193929"/>
                                  <a:pt x="1023925" y="193929"/>
                                </a:cubicBezTo>
                                <a:cubicBezTo>
                                  <a:pt x="1024433" y="193802"/>
                                  <a:pt x="1024941" y="193802"/>
                                  <a:pt x="1025449" y="193802"/>
                                </a:cubicBezTo>
                                <a:cubicBezTo>
                                  <a:pt x="1025957" y="193802"/>
                                  <a:pt x="1026465" y="193675"/>
                                  <a:pt x="1026846" y="193675"/>
                                </a:cubicBezTo>
                                <a:cubicBezTo>
                                  <a:pt x="1027354" y="193675"/>
                                  <a:pt x="1027862" y="193675"/>
                                  <a:pt x="1028370" y="193548"/>
                                </a:cubicBezTo>
                                <a:cubicBezTo>
                                  <a:pt x="1028878" y="193548"/>
                                  <a:pt x="1029386" y="193548"/>
                                  <a:pt x="1029767" y="193421"/>
                                </a:cubicBezTo>
                                <a:cubicBezTo>
                                  <a:pt x="1030275" y="193421"/>
                                  <a:pt x="1030783" y="193421"/>
                                  <a:pt x="1031291" y="193421"/>
                                </a:cubicBezTo>
                                <a:cubicBezTo>
                                  <a:pt x="1031799" y="193421"/>
                                  <a:pt x="1032307" y="193421"/>
                                  <a:pt x="1032688" y="193294"/>
                                </a:cubicBezTo>
                                <a:cubicBezTo>
                                  <a:pt x="1033196" y="193294"/>
                                  <a:pt x="1033704" y="193294"/>
                                  <a:pt x="1034212" y="193294"/>
                                </a:cubicBezTo>
                                <a:cubicBezTo>
                                  <a:pt x="1034720" y="193294"/>
                                  <a:pt x="1035101" y="193294"/>
                                  <a:pt x="1035609" y="193294"/>
                                </a:cubicBezTo>
                                <a:cubicBezTo>
                                  <a:pt x="1036117" y="193167"/>
                                  <a:pt x="1036625" y="193167"/>
                                  <a:pt x="1037133" y="193167"/>
                                </a:cubicBezTo>
                                <a:cubicBezTo>
                                  <a:pt x="1037641" y="193167"/>
                                  <a:pt x="1038022" y="193040"/>
                                  <a:pt x="1038530" y="193040"/>
                                </a:cubicBezTo>
                                <a:cubicBezTo>
                                  <a:pt x="1039038" y="193040"/>
                                  <a:pt x="1039546" y="192913"/>
                                  <a:pt x="1040054" y="192913"/>
                                </a:cubicBezTo>
                                <a:cubicBezTo>
                                  <a:pt x="1040562" y="192913"/>
                                  <a:pt x="1040943" y="192786"/>
                                  <a:pt x="1041451" y="192786"/>
                                </a:cubicBezTo>
                                <a:cubicBezTo>
                                  <a:pt x="1041959" y="192659"/>
                                  <a:pt x="1042467" y="192659"/>
                                  <a:pt x="1042975" y="192659"/>
                                </a:cubicBezTo>
                                <a:cubicBezTo>
                                  <a:pt x="1043483" y="192532"/>
                                  <a:pt x="1043864" y="192405"/>
                                  <a:pt x="1044372" y="192405"/>
                                </a:cubicBezTo>
                                <a:cubicBezTo>
                                  <a:pt x="1044880" y="192278"/>
                                  <a:pt x="1045388" y="192278"/>
                                  <a:pt x="1045896" y="192151"/>
                                </a:cubicBezTo>
                                <a:cubicBezTo>
                                  <a:pt x="1046404" y="192151"/>
                                  <a:pt x="1046785" y="192024"/>
                                  <a:pt x="1047293" y="191897"/>
                                </a:cubicBezTo>
                                <a:cubicBezTo>
                                  <a:pt x="1047801" y="191897"/>
                                  <a:pt x="1048309" y="191770"/>
                                  <a:pt x="1048817" y="191643"/>
                                </a:cubicBezTo>
                                <a:cubicBezTo>
                                  <a:pt x="1049325" y="191643"/>
                                  <a:pt x="1049706" y="191516"/>
                                  <a:pt x="1050214" y="191389"/>
                                </a:cubicBezTo>
                                <a:cubicBezTo>
                                  <a:pt x="1050722" y="191389"/>
                                  <a:pt x="1051230" y="191262"/>
                                  <a:pt x="1051738" y="191135"/>
                                </a:cubicBezTo>
                                <a:cubicBezTo>
                                  <a:pt x="1052246" y="191135"/>
                                  <a:pt x="1052627" y="191008"/>
                                  <a:pt x="1053135" y="191008"/>
                                </a:cubicBezTo>
                                <a:cubicBezTo>
                                  <a:pt x="1053643" y="190881"/>
                                  <a:pt x="1054151" y="190881"/>
                                  <a:pt x="1054659" y="190754"/>
                                </a:cubicBezTo>
                                <a:cubicBezTo>
                                  <a:pt x="1055040" y="190754"/>
                                  <a:pt x="1055548" y="190627"/>
                                  <a:pt x="1056056" y="190500"/>
                                </a:cubicBezTo>
                                <a:cubicBezTo>
                                  <a:pt x="1056564" y="190500"/>
                                  <a:pt x="1057072" y="190373"/>
                                  <a:pt x="1057580" y="190373"/>
                                </a:cubicBezTo>
                                <a:cubicBezTo>
                                  <a:pt x="1057961" y="190246"/>
                                  <a:pt x="1058469" y="190246"/>
                                  <a:pt x="1058977" y="190246"/>
                                </a:cubicBezTo>
                                <a:cubicBezTo>
                                  <a:pt x="1059485" y="190119"/>
                                  <a:pt x="1059993" y="190119"/>
                                  <a:pt x="1060501" y="189992"/>
                                </a:cubicBezTo>
                                <a:cubicBezTo>
                                  <a:pt x="1060882" y="189992"/>
                                  <a:pt x="1061390" y="189992"/>
                                  <a:pt x="1061898" y="189992"/>
                                </a:cubicBezTo>
                                <a:cubicBezTo>
                                  <a:pt x="1062406" y="189865"/>
                                  <a:pt x="1062914" y="189865"/>
                                  <a:pt x="1063422" y="189865"/>
                                </a:cubicBezTo>
                                <a:cubicBezTo>
                                  <a:pt x="1063803" y="189738"/>
                                  <a:pt x="1064311" y="189738"/>
                                  <a:pt x="1064819" y="189738"/>
                                </a:cubicBezTo>
                                <a:cubicBezTo>
                                  <a:pt x="1065327" y="189738"/>
                                  <a:pt x="1065835" y="189738"/>
                                  <a:pt x="1066343" y="189738"/>
                                </a:cubicBezTo>
                                <a:cubicBezTo>
                                  <a:pt x="1066724" y="189738"/>
                                  <a:pt x="1067232" y="189738"/>
                                  <a:pt x="1067740" y="189738"/>
                                </a:cubicBezTo>
                                <a:cubicBezTo>
                                  <a:pt x="1068248" y="189738"/>
                                  <a:pt x="1068756" y="189738"/>
                                  <a:pt x="1069264" y="189738"/>
                                </a:cubicBezTo>
                                <a:cubicBezTo>
                                  <a:pt x="1069645" y="189738"/>
                                  <a:pt x="1070153" y="189865"/>
                                  <a:pt x="1070661" y="189865"/>
                                </a:cubicBezTo>
                                <a:cubicBezTo>
                                  <a:pt x="1071169" y="189865"/>
                                  <a:pt x="1071677" y="189865"/>
                                  <a:pt x="1072058" y="189992"/>
                                </a:cubicBezTo>
                                <a:cubicBezTo>
                                  <a:pt x="1072566" y="189992"/>
                                  <a:pt x="1073074" y="189992"/>
                                  <a:pt x="1073582" y="189992"/>
                                </a:cubicBezTo>
                                <a:cubicBezTo>
                                  <a:pt x="1074090" y="190119"/>
                                  <a:pt x="1074598" y="190119"/>
                                  <a:pt x="1074979" y="190246"/>
                                </a:cubicBezTo>
                                <a:cubicBezTo>
                                  <a:pt x="1075487" y="190246"/>
                                  <a:pt x="1075995" y="190373"/>
                                  <a:pt x="1076503" y="190373"/>
                                </a:cubicBezTo>
                                <a:cubicBezTo>
                                  <a:pt x="1077011" y="190500"/>
                                  <a:pt x="1077519" y="190500"/>
                                  <a:pt x="1077900" y="190627"/>
                                </a:cubicBezTo>
                                <a:cubicBezTo>
                                  <a:pt x="1078408" y="190754"/>
                                  <a:pt x="1078916" y="190881"/>
                                  <a:pt x="1079424" y="191008"/>
                                </a:cubicBezTo>
                                <a:cubicBezTo>
                                  <a:pt x="1079932" y="191008"/>
                                  <a:pt x="1080440" y="191135"/>
                                  <a:pt x="1080821" y="191262"/>
                                </a:cubicBezTo>
                                <a:cubicBezTo>
                                  <a:pt x="1081329" y="191389"/>
                                  <a:pt x="1081837" y="191516"/>
                                  <a:pt x="1082345" y="191643"/>
                                </a:cubicBezTo>
                                <a:cubicBezTo>
                                  <a:pt x="1082853" y="191770"/>
                                  <a:pt x="1083361" y="191897"/>
                                  <a:pt x="1083742" y="192024"/>
                                </a:cubicBezTo>
                                <a:cubicBezTo>
                                  <a:pt x="1084250" y="192151"/>
                                  <a:pt x="1084758" y="192278"/>
                                  <a:pt x="1085266" y="192405"/>
                                </a:cubicBezTo>
                                <a:cubicBezTo>
                                  <a:pt x="1085774" y="192532"/>
                                  <a:pt x="1086155" y="192659"/>
                                  <a:pt x="1086663" y="192786"/>
                                </a:cubicBezTo>
                                <a:cubicBezTo>
                                  <a:pt x="1087171" y="193040"/>
                                  <a:pt x="1087679" y="193167"/>
                                  <a:pt x="1088187" y="193294"/>
                                </a:cubicBezTo>
                                <a:cubicBezTo>
                                  <a:pt x="1088695" y="193421"/>
                                  <a:pt x="1089076" y="193548"/>
                                  <a:pt x="1089584" y="193802"/>
                                </a:cubicBezTo>
                                <a:cubicBezTo>
                                  <a:pt x="1090092" y="193929"/>
                                  <a:pt x="1090600" y="194183"/>
                                  <a:pt x="1091108" y="194310"/>
                                </a:cubicBezTo>
                                <a:cubicBezTo>
                                  <a:pt x="1091616" y="194564"/>
                                  <a:pt x="1091997" y="194691"/>
                                  <a:pt x="1092505" y="194818"/>
                                </a:cubicBezTo>
                                <a:cubicBezTo>
                                  <a:pt x="1093013" y="195072"/>
                                  <a:pt x="1093521" y="195326"/>
                                  <a:pt x="1094029" y="195453"/>
                                </a:cubicBezTo>
                                <a:cubicBezTo>
                                  <a:pt x="1094537" y="195707"/>
                                  <a:pt x="1094918" y="195834"/>
                                  <a:pt x="1095426" y="196088"/>
                                </a:cubicBezTo>
                                <a:cubicBezTo>
                                  <a:pt x="1095934" y="196215"/>
                                  <a:pt x="1096442" y="196469"/>
                                  <a:pt x="1096950" y="196723"/>
                                </a:cubicBezTo>
                                <a:cubicBezTo>
                                  <a:pt x="1097458" y="196850"/>
                                  <a:pt x="1097839" y="197104"/>
                                  <a:pt x="1098347" y="197358"/>
                                </a:cubicBezTo>
                                <a:cubicBezTo>
                                  <a:pt x="1098855" y="197485"/>
                                  <a:pt x="1099363" y="197739"/>
                                  <a:pt x="1099871" y="197993"/>
                                </a:cubicBezTo>
                                <a:cubicBezTo>
                                  <a:pt x="1100379" y="198120"/>
                                  <a:pt x="1100760" y="198374"/>
                                  <a:pt x="1101268" y="198628"/>
                                </a:cubicBezTo>
                                <a:cubicBezTo>
                                  <a:pt x="1101776" y="198755"/>
                                  <a:pt x="1102284" y="199009"/>
                                  <a:pt x="1102792" y="199263"/>
                                </a:cubicBezTo>
                                <a:cubicBezTo>
                                  <a:pt x="1103173" y="199517"/>
                                  <a:pt x="1103681" y="199644"/>
                                  <a:pt x="1104189" y="199898"/>
                                </a:cubicBezTo>
                                <a:cubicBezTo>
                                  <a:pt x="1104697" y="200152"/>
                                  <a:pt x="1105205" y="200406"/>
                                  <a:pt x="1105713" y="200660"/>
                                </a:cubicBezTo>
                                <a:cubicBezTo>
                                  <a:pt x="1106094" y="200787"/>
                                  <a:pt x="1106602" y="201041"/>
                                  <a:pt x="1107110" y="201295"/>
                                </a:cubicBezTo>
                                <a:cubicBezTo>
                                  <a:pt x="1107618" y="201549"/>
                                  <a:pt x="1108126" y="201803"/>
                                  <a:pt x="1108634" y="202057"/>
                                </a:cubicBezTo>
                                <a:cubicBezTo>
                                  <a:pt x="1109015" y="202311"/>
                                  <a:pt x="1109523" y="202438"/>
                                  <a:pt x="1110031" y="202692"/>
                                </a:cubicBezTo>
                                <a:cubicBezTo>
                                  <a:pt x="1110539" y="202946"/>
                                  <a:pt x="1111047" y="203200"/>
                                  <a:pt x="1111555" y="203454"/>
                                </a:cubicBezTo>
                                <a:cubicBezTo>
                                  <a:pt x="1111936" y="203708"/>
                                  <a:pt x="1112444" y="203962"/>
                                  <a:pt x="1112952" y="204089"/>
                                </a:cubicBezTo>
                                <a:cubicBezTo>
                                  <a:pt x="1113460" y="204343"/>
                                  <a:pt x="1113968" y="204597"/>
                                  <a:pt x="1114476" y="204851"/>
                                </a:cubicBezTo>
                                <a:cubicBezTo>
                                  <a:pt x="1114857" y="205105"/>
                                  <a:pt x="1115365" y="205359"/>
                                  <a:pt x="1115873" y="205613"/>
                                </a:cubicBezTo>
                                <a:cubicBezTo>
                                  <a:pt x="1116381" y="205740"/>
                                  <a:pt x="1116889" y="205994"/>
                                  <a:pt x="1117397" y="206248"/>
                                </a:cubicBezTo>
                                <a:cubicBezTo>
                                  <a:pt x="1117778" y="206502"/>
                                  <a:pt x="1118286" y="206629"/>
                                  <a:pt x="1118794" y="206883"/>
                                </a:cubicBezTo>
                                <a:cubicBezTo>
                                  <a:pt x="1119302" y="207137"/>
                                  <a:pt x="1119810" y="207391"/>
                                  <a:pt x="1120191" y="207518"/>
                                </a:cubicBezTo>
                                <a:cubicBezTo>
                                  <a:pt x="1120699" y="207772"/>
                                  <a:pt x="1121207" y="208026"/>
                                  <a:pt x="1121715" y="208153"/>
                                </a:cubicBezTo>
                                <a:cubicBezTo>
                                  <a:pt x="1122223" y="208407"/>
                                  <a:pt x="1122731" y="208661"/>
                                  <a:pt x="1123112" y="208788"/>
                                </a:cubicBezTo>
                                <a:cubicBezTo>
                                  <a:pt x="1123620" y="209042"/>
                                  <a:pt x="1124128" y="209296"/>
                                  <a:pt x="1124636" y="209423"/>
                                </a:cubicBezTo>
                                <a:cubicBezTo>
                                  <a:pt x="1125144" y="209677"/>
                                  <a:pt x="1125652" y="209931"/>
                                  <a:pt x="1126033" y="210058"/>
                                </a:cubicBezTo>
                                <a:cubicBezTo>
                                  <a:pt x="1126541" y="210312"/>
                                  <a:pt x="1127049" y="210439"/>
                                  <a:pt x="1127557" y="210693"/>
                                </a:cubicBezTo>
                                <a:cubicBezTo>
                                  <a:pt x="1128065" y="210820"/>
                                  <a:pt x="1128573" y="211074"/>
                                  <a:pt x="1128954" y="211328"/>
                                </a:cubicBezTo>
                                <a:cubicBezTo>
                                  <a:pt x="1129462" y="211455"/>
                                  <a:pt x="1129970" y="211709"/>
                                  <a:pt x="1130478" y="211836"/>
                                </a:cubicBezTo>
                                <a:cubicBezTo>
                                  <a:pt x="1130986" y="212090"/>
                                  <a:pt x="1131494" y="212217"/>
                                  <a:pt x="1131875" y="212471"/>
                                </a:cubicBezTo>
                                <a:cubicBezTo>
                                  <a:pt x="1132383" y="212598"/>
                                  <a:pt x="1132891" y="212852"/>
                                  <a:pt x="1133399" y="212979"/>
                                </a:cubicBezTo>
                                <a:cubicBezTo>
                                  <a:pt x="1133907" y="213233"/>
                                  <a:pt x="1134415" y="213360"/>
                                  <a:pt x="1134796" y="213614"/>
                                </a:cubicBezTo>
                                <a:cubicBezTo>
                                  <a:pt x="1135304" y="213741"/>
                                  <a:pt x="1135812" y="213995"/>
                                  <a:pt x="1136320" y="214122"/>
                                </a:cubicBezTo>
                                <a:cubicBezTo>
                                  <a:pt x="1136828" y="214249"/>
                                  <a:pt x="1137209" y="214503"/>
                                  <a:pt x="1137717" y="214630"/>
                                </a:cubicBezTo>
                                <a:cubicBezTo>
                                  <a:pt x="1138225" y="214884"/>
                                  <a:pt x="1138733" y="215011"/>
                                  <a:pt x="1139241" y="215265"/>
                                </a:cubicBezTo>
                                <a:cubicBezTo>
                                  <a:pt x="1139749" y="215392"/>
                                  <a:pt x="1140130" y="215519"/>
                                  <a:pt x="1140638" y="215773"/>
                                </a:cubicBezTo>
                                <a:cubicBezTo>
                                  <a:pt x="1141146" y="215900"/>
                                  <a:pt x="1141654" y="216027"/>
                                  <a:pt x="1142162" y="216281"/>
                                </a:cubicBezTo>
                                <a:cubicBezTo>
                                  <a:pt x="1142670" y="216408"/>
                                  <a:pt x="1143051" y="216535"/>
                                  <a:pt x="1143559" y="216789"/>
                                </a:cubicBezTo>
                                <a:cubicBezTo>
                                  <a:pt x="1144067" y="216916"/>
                                  <a:pt x="1144575" y="217043"/>
                                  <a:pt x="1145083" y="217170"/>
                                </a:cubicBezTo>
                                <a:cubicBezTo>
                                  <a:pt x="1145591" y="217424"/>
                                  <a:pt x="1145972" y="217551"/>
                                  <a:pt x="1146480" y="217678"/>
                                </a:cubicBezTo>
                                <a:cubicBezTo>
                                  <a:pt x="1146988" y="217932"/>
                                  <a:pt x="1147496" y="218059"/>
                                  <a:pt x="1148004" y="218186"/>
                                </a:cubicBezTo>
                                <a:cubicBezTo>
                                  <a:pt x="1148512" y="218313"/>
                                  <a:pt x="1148893" y="218567"/>
                                  <a:pt x="1149401" y="218694"/>
                                </a:cubicBezTo>
                                <a:cubicBezTo>
                                  <a:pt x="1149909" y="218821"/>
                                  <a:pt x="1150417" y="219075"/>
                                  <a:pt x="1150925" y="219202"/>
                                </a:cubicBezTo>
                                <a:cubicBezTo>
                                  <a:pt x="1151433" y="219329"/>
                                  <a:pt x="1151814" y="219456"/>
                                  <a:pt x="1152322" y="219583"/>
                                </a:cubicBezTo>
                                <a:cubicBezTo>
                                  <a:pt x="1152830" y="219710"/>
                                  <a:pt x="1153338" y="219964"/>
                                  <a:pt x="1153846" y="220091"/>
                                </a:cubicBezTo>
                                <a:cubicBezTo>
                                  <a:pt x="1154227" y="220218"/>
                                  <a:pt x="1154735" y="220345"/>
                                  <a:pt x="1155243" y="220472"/>
                                </a:cubicBezTo>
                                <a:cubicBezTo>
                                  <a:pt x="1155751" y="220726"/>
                                  <a:pt x="1156259" y="220853"/>
                                  <a:pt x="1156767" y="220980"/>
                                </a:cubicBezTo>
                                <a:cubicBezTo>
                                  <a:pt x="1157148" y="221107"/>
                                  <a:pt x="1157656" y="221361"/>
                                  <a:pt x="1158164" y="221488"/>
                                </a:cubicBezTo>
                                <a:cubicBezTo>
                                  <a:pt x="1158672" y="221615"/>
                                  <a:pt x="1159180" y="221742"/>
                                  <a:pt x="1159688" y="221996"/>
                                </a:cubicBezTo>
                                <a:cubicBezTo>
                                  <a:pt x="1160069" y="222123"/>
                                  <a:pt x="1160577" y="222250"/>
                                  <a:pt x="1161085" y="222504"/>
                                </a:cubicBezTo>
                                <a:cubicBezTo>
                                  <a:pt x="1161593" y="222631"/>
                                  <a:pt x="1162101" y="222758"/>
                                  <a:pt x="1162609" y="222885"/>
                                </a:cubicBezTo>
                                <a:cubicBezTo>
                                  <a:pt x="1162990" y="223139"/>
                                  <a:pt x="1163498" y="223266"/>
                                  <a:pt x="1164006" y="223393"/>
                                </a:cubicBezTo>
                                <a:cubicBezTo>
                                  <a:pt x="1164514" y="223520"/>
                                  <a:pt x="1165022" y="223647"/>
                                  <a:pt x="1165530" y="223901"/>
                                </a:cubicBezTo>
                                <a:cubicBezTo>
                                  <a:pt x="1165911" y="224028"/>
                                  <a:pt x="1166419" y="224155"/>
                                  <a:pt x="1166927" y="224282"/>
                                </a:cubicBezTo>
                                <a:cubicBezTo>
                                  <a:pt x="1167435" y="224409"/>
                                  <a:pt x="1167943" y="224536"/>
                                  <a:pt x="1168451" y="224663"/>
                                </a:cubicBezTo>
                                <a:cubicBezTo>
                                  <a:pt x="1168832" y="224917"/>
                                  <a:pt x="1169340" y="225044"/>
                                  <a:pt x="1169848" y="225171"/>
                                </a:cubicBezTo>
                                <a:cubicBezTo>
                                  <a:pt x="1170356" y="225298"/>
                                  <a:pt x="1170864" y="225425"/>
                                  <a:pt x="1171245" y="225552"/>
                                </a:cubicBezTo>
                                <a:cubicBezTo>
                                  <a:pt x="1171753" y="225679"/>
                                  <a:pt x="1172261" y="225806"/>
                                  <a:pt x="1172769" y="225933"/>
                                </a:cubicBezTo>
                                <a:cubicBezTo>
                                  <a:pt x="1173277" y="226060"/>
                                  <a:pt x="1173785" y="226187"/>
                                  <a:pt x="1174166" y="226314"/>
                                </a:cubicBezTo>
                                <a:cubicBezTo>
                                  <a:pt x="1174674" y="226441"/>
                                  <a:pt x="1175182" y="226568"/>
                                  <a:pt x="1175690" y="226695"/>
                                </a:cubicBezTo>
                                <a:cubicBezTo>
                                  <a:pt x="1176198" y="226822"/>
                                  <a:pt x="1176706" y="227076"/>
                                  <a:pt x="1177087" y="227203"/>
                                </a:cubicBezTo>
                                <a:cubicBezTo>
                                  <a:pt x="1177595" y="227330"/>
                                  <a:pt x="1178103" y="227457"/>
                                  <a:pt x="1178611" y="227584"/>
                                </a:cubicBezTo>
                                <a:cubicBezTo>
                                  <a:pt x="1179119" y="227711"/>
                                  <a:pt x="1179627" y="227838"/>
                                  <a:pt x="1180008" y="227965"/>
                                </a:cubicBezTo>
                                <a:cubicBezTo>
                                  <a:pt x="1180516" y="228092"/>
                                  <a:pt x="1181024" y="228219"/>
                                  <a:pt x="1181532" y="228473"/>
                                </a:cubicBezTo>
                                <a:cubicBezTo>
                                  <a:pt x="1182040" y="228600"/>
                                  <a:pt x="1182548" y="228727"/>
                                  <a:pt x="1182929" y="228854"/>
                                </a:cubicBezTo>
                                <a:cubicBezTo>
                                  <a:pt x="1183437" y="228981"/>
                                  <a:pt x="1183945" y="229108"/>
                                  <a:pt x="1184453" y="229235"/>
                                </a:cubicBezTo>
                                <a:cubicBezTo>
                                  <a:pt x="1184961" y="229362"/>
                                  <a:pt x="1185469" y="229489"/>
                                  <a:pt x="1185850" y="229616"/>
                                </a:cubicBezTo>
                                <a:cubicBezTo>
                                  <a:pt x="1186358" y="229743"/>
                                  <a:pt x="1186866" y="229997"/>
                                  <a:pt x="1187374" y="230124"/>
                                </a:cubicBezTo>
                                <a:cubicBezTo>
                                  <a:pt x="1187882" y="230251"/>
                                  <a:pt x="1188263" y="230378"/>
                                  <a:pt x="1188771" y="230505"/>
                                </a:cubicBezTo>
                                <a:cubicBezTo>
                                  <a:pt x="1189279" y="230632"/>
                                  <a:pt x="1189787" y="230759"/>
                                  <a:pt x="1190295" y="230886"/>
                                </a:cubicBezTo>
                                <a:cubicBezTo>
                                  <a:pt x="1190803" y="231013"/>
                                  <a:pt x="1191184" y="231140"/>
                                  <a:pt x="1191692" y="231267"/>
                                </a:cubicBezTo>
                                <a:cubicBezTo>
                                  <a:pt x="1192200" y="231394"/>
                                  <a:pt x="1192708" y="231521"/>
                                  <a:pt x="1193216" y="231648"/>
                                </a:cubicBezTo>
                                <a:cubicBezTo>
                                  <a:pt x="1193724" y="231775"/>
                                  <a:pt x="1194105" y="231902"/>
                                  <a:pt x="1194613" y="232029"/>
                                </a:cubicBezTo>
                                <a:cubicBezTo>
                                  <a:pt x="1195121" y="232156"/>
                                  <a:pt x="1195629" y="232283"/>
                                  <a:pt x="1196137" y="232410"/>
                                </a:cubicBezTo>
                                <a:cubicBezTo>
                                  <a:pt x="1196645" y="232537"/>
                                  <a:pt x="1197026" y="232664"/>
                                  <a:pt x="1197534" y="232918"/>
                                </a:cubicBezTo>
                                <a:cubicBezTo>
                                  <a:pt x="1198042" y="233045"/>
                                  <a:pt x="1198550" y="233172"/>
                                  <a:pt x="1199058" y="233299"/>
                                </a:cubicBezTo>
                                <a:cubicBezTo>
                                  <a:pt x="1199566" y="233426"/>
                                  <a:pt x="1199947" y="233553"/>
                                  <a:pt x="1200455" y="233680"/>
                                </a:cubicBezTo>
                                <a:cubicBezTo>
                                  <a:pt x="1200963" y="233807"/>
                                  <a:pt x="1201471" y="233934"/>
                                  <a:pt x="1201979" y="234061"/>
                                </a:cubicBezTo>
                                <a:cubicBezTo>
                                  <a:pt x="1202487" y="234188"/>
                                  <a:pt x="1202868" y="234315"/>
                                  <a:pt x="1203376" y="234442"/>
                                </a:cubicBezTo>
                                <a:cubicBezTo>
                                  <a:pt x="1203884" y="234569"/>
                                  <a:pt x="1204392" y="234696"/>
                                  <a:pt x="1204900" y="234823"/>
                                </a:cubicBezTo>
                                <a:cubicBezTo>
                                  <a:pt x="1205281" y="234950"/>
                                  <a:pt x="1205789" y="235077"/>
                                  <a:pt x="1206297" y="235077"/>
                                </a:cubicBezTo>
                                <a:cubicBezTo>
                                  <a:pt x="1206805" y="235204"/>
                                  <a:pt x="1207313" y="235331"/>
                                  <a:pt x="1207821" y="235458"/>
                                </a:cubicBezTo>
                                <a:cubicBezTo>
                                  <a:pt x="1208202" y="235585"/>
                                  <a:pt x="1208710" y="235712"/>
                                  <a:pt x="1209218" y="235839"/>
                                </a:cubicBezTo>
                                <a:cubicBezTo>
                                  <a:pt x="1209726" y="235966"/>
                                  <a:pt x="1210234" y="235966"/>
                                  <a:pt x="1210742" y="236093"/>
                                </a:cubicBezTo>
                                <a:cubicBezTo>
                                  <a:pt x="1211123" y="236220"/>
                                  <a:pt x="1211631" y="236347"/>
                                  <a:pt x="1212139" y="236474"/>
                                </a:cubicBezTo>
                                <a:cubicBezTo>
                                  <a:pt x="1212647" y="236474"/>
                                  <a:pt x="1213155" y="236601"/>
                                  <a:pt x="1213663" y="236728"/>
                                </a:cubicBezTo>
                                <a:cubicBezTo>
                                  <a:pt x="1214044" y="236855"/>
                                  <a:pt x="1214552" y="236982"/>
                                  <a:pt x="1215060" y="237109"/>
                                </a:cubicBezTo>
                                <a:cubicBezTo>
                                  <a:pt x="1215568" y="237109"/>
                                  <a:pt x="1216076" y="237236"/>
                                  <a:pt x="1216584" y="237363"/>
                                </a:cubicBezTo>
                                <a:cubicBezTo>
                                  <a:pt x="1216965" y="237490"/>
                                  <a:pt x="1217473" y="237617"/>
                                  <a:pt x="1217981" y="237744"/>
                                </a:cubicBezTo>
                                <a:cubicBezTo>
                                  <a:pt x="1218489" y="237744"/>
                                  <a:pt x="1218997" y="237871"/>
                                  <a:pt x="1219505" y="237998"/>
                                </a:cubicBezTo>
                                <a:cubicBezTo>
                                  <a:pt x="1219886" y="238125"/>
                                  <a:pt x="1220394" y="238252"/>
                                  <a:pt x="1220902" y="238252"/>
                                </a:cubicBezTo>
                                <a:cubicBezTo>
                                  <a:pt x="1221410" y="238379"/>
                                  <a:pt x="1221918" y="238506"/>
                                  <a:pt x="1222299" y="238633"/>
                                </a:cubicBezTo>
                                <a:cubicBezTo>
                                  <a:pt x="1222807" y="238760"/>
                                  <a:pt x="1223315" y="238887"/>
                                  <a:pt x="1223823" y="238887"/>
                                </a:cubicBezTo>
                                <a:cubicBezTo>
                                  <a:pt x="1224331" y="239014"/>
                                  <a:pt x="1224839" y="239141"/>
                                  <a:pt x="1225220" y="239268"/>
                                </a:cubicBezTo>
                                <a:cubicBezTo>
                                  <a:pt x="1225728" y="239268"/>
                                  <a:pt x="1226236" y="239395"/>
                                  <a:pt x="1226744" y="239522"/>
                                </a:cubicBezTo>
                                <a:cubicBezTo>
                                  <a:pt x="1227252" y="239649"/>
                                  <a:pt x="1227760" y="239776"/>
                                  <a:pt x="1228141" y="239903"/>
                                </a:cubicBezTo>
                                <a:cubicBezTo>
                                  <a:pt x="1228649" y="240030"/>
                                  <a:pt x="1229157" y="240030"/>
                                  <a:pt x="1229665" y="240157"/>
                                </a:cubicBezTo>
                                <a:cubicBezTo>
                                  <a:pt x="1230173" y="240284"/>
                                  <a:pt x="1230681" y="240411"/>
                                  <a:pt x="1231062" y="240538"/>
                                </a:cubicBezTo>
                                <a:cubicBezTo>
                                  <a:pt x="1231570" y="240665"/>
                                  <a:pt x="1232078" y="240792"/>
                                  <a:pt x="1232586" y="240919"/>
                                </a:cubicBezTo>
                                <a:cubicBezTo>
                                  <a:pt x="1233094" y="241046"/>
                                  <a:pt x="1233602" y="241173"/>
                                  <a:pt x="1233983" y="241300"/>
                                </a:cubicBezTo>
                                <a:cubicBezTo>
                                  <a:pt x="1234491" y="241427"/>
                                  <a:pt x="1234999" y="241554"/>
                                  <a:pt x="1235507" y="241681"/>
                                </a:cubicBezTo>
                                <a:cubicBezTo>
                                  <a:pt x="1236015" y="241808"/>
                                  <a:pt x="1236523" y="241935"/>
                                  <a:pt x="1236904" y="242062"/>
                                </a:cubicBezTo>
                                <a:cubicBezTo>
                                  <a:pt x="1237412" y="242062"/>
                                  <a:pt x="1237920" y="242189"/>
                                  <a:pt x="1238428" y="242316"/>
                                </a:cubicBezTo>
                                <a:cubicBezTo>
                                  <a:pt x="1238936" y="242443"/>
                                  <a:pt x="1239317" y="242570"/>
                                  <a:pt x="1239825" y="242697"/>
                                </a:cubicBezTo>
                                <a:cubicBezTo>
                                  <a:pt x="1240333" y="242824"/>
                                  <a:pt x="1240841" y="242824"/>
                                  <a:pt x="1241349" y="242951"/>
                                </a:cubicBezTo>
                                <a:cubicBezTo>
                                  <a:pt x="1241857" y="243078"/>
                                  <a:pt x="1242238" y="243205"/>
                                  <a:pt x="1242746" y="243332"/>
                                </a:cubicBezTo>
                                <a:cubicBezTo>
                                  <a:pt x="1243254" y="243459"/>
                                  <a:pt x="1243762" y="243459"/>
                                  <a:pt x="1244270" y="243586"/>
                                </a:cubicBezTo>
                                <a:cubicBezTo>
                                  <a:pt x="1244778" y="243713"/>
                                  <a:pt x="1245159" y="243840"/>
                                  <a:pt x="1245667" y="243967"/>
                                </a:cubicBezTo>
                                <a:cubicBezTo>
                                  <a:pt x="1246175" y="244094"/>
                                  <a:pt x="1246683" y="244221"/>
                                  <a:pt x="1247191" y="244348"/>
                                </a:cubicBezTo>
                                <a:cubicBezTo>
                                  <a:pt x="1247699" y="244475"/>
                                  <a:pt x="1248080" y="244602"/>
                                  <a:pt x="1248588" y="244729"/>
                                </a:cubicBezTo>
                                <a:cubicBezTo>
                                  <a:pt x="1249096" y="244856"/>
                                  <a:pt x="1249604" y="244983"/>
                                  <a:pt x="1250112" y="245110"/>
                                </a:cubicBezTo>
                                <a:cubicBezTo>
                                  <a:pt x="1250620" y="245237"/>
                                  <a:pt x="1251001" y="245364"/>
                                  <a:pt x="1251509" y="245491"/>
                                </a:cubicBezTo>
                                <a:cubicBezTo>
                                  <a:pt x="1252017" y="245618"/>
                                  <a:pt x="1252525" y="245745"/>
                                  <a:pt x="1253033" y="245872"/>
                                </a:cubicBezTo>
                                <a:cubicBezTo>
                                  <a:pt x="1253541" y="246126"/>
                                  <a:pt x="1253922" y="246253"/>
                                  <a:pt x="1254430" y="246380"/>
                                </a:cubicBezTo>
                                <a:cubicBezTo>
                                  <a:pt x="1254938" y="246507"/>
                                  <a:pt x="1255446" y="246634"/>
                                  <a:pt x="1255954" y="246761"/>
                                </a:cubicBezTo>
                                <a:cubicBezTo>
                                  <a:pt x="1256335" y="246888"/>
                                  <a:pt x="1256843" y="247015"/>
                                  <a:pt x="1257351" y="247269"/>
                                </a:cubicBezTo>
                                <a:cubicBezTo>
                                  <a:pt x="1257859" y="247396"/>
                                  <a:pt x="1258367" y="247523"/>
                                  <a:pt x="1258875" y="247650"/>
                                </a:cubicBezTo>
                                <a:cubicBezTo>
                                  <a:pt x="1259256" y="247904"/>
                                  <a:pt x="1259764" y="248031"/>
                                  <a:pt x="1260272" y="248158"/>
                                </a:cubicBezTo>
                                <a:cubicBezTo>
                                  <a:pt x="1260780" y="248285"/>
                                  <a:pt x="1261288" y="248539"/>
                                  <a:pt x="1261796" y="248666"/>
                                </a:cubicBezTo>
                                <a:cubicBezTo>
                                  <a:pt x="1262177" y="248793"/>
                                  <a:pt x="1262685" y="248920"/>
                                  <a:pt x="1263193" y="249174"/>
                                </a:cubicBezTo>
                                <a:cubicBezTo>
                                  <a:pt x="1263701" y="249301"/>
                                  <a:pt x="1264209" y="249428"/>
                                  <a:pt x="1264717" y="249682"/>
                                </a:cubicBezTo>
                                <a:cubicBezTo>
                                  <a:pt x="1265098" y="249809"/>
                                  <a:pt x="1265606" y="249936"/>
                                  <a:pt x="1266114" y="250190"/>
                                </a:cubicBezTo>
                                <a:cubicBezTo>
                                  <a:pt x="1266622" y="250317"/>
                                  <a:pt x="1267130" y="250571"/>
                                  <a:pt x="1267638" y="250698"/>
                                </a:cubicBezTo>
                                <a:cubicBezTo>
                                  <a:pt x="1268019" y="250952"/>
                                  <a:pt x="1268527" y="251079"/>
                                  <a:pt x="1269035" y="251333"/>
                                </a:cubicBezTo>
                                <a:cubicBezTo>
                                  <a:pt x="1269543" y="251460"/>
                                  <a:pt x="1270051" y="251714"/>
                                  <a:pt x="1270559" y="251968"/>
                                </a:cubicBezTo>
                                <a:cubicBezTo>
                                  <a:pt x="1270940" y="252095"/>
                                  <a:pt x="1271448" y="252349"/>
                                  <a:pt x="1271956" y="252476"/>
                                </a:cubicBezTo>
                                <a:cubicBezTo>
                                  <a:pt x="1272464" y="252730"/>
                                  <a:pt x="1272972" y="252984"/>
                                  <a:pt x="1273353" y="253238"/>
                                </a:cubicBezTo>
                                <a:cubicBezTo>
                                  <a:pt x="1273861" y="253365"/>
                                  <a:pt x="1274369" y="253619"/>
                                  <a:pt x="1274877" y="253873"/>
                                </a:cubicBezTo>
                                <a:cubicBezTo>
                                  <a:pt x="1275385" y="254000"/>
                                  <a:pt x="1275893" y="254254"/>
                                  <a:pt x="1276274" y="254508"/>
                                </a:cubicBezTo>
                                <a:cubicBezTo>
                                  <a:pt x="1276782" y="254762"/>
                                  <a:pt x="1277290" y="255016"/>
                                  <a:pt x="1277798" y="255143"/>
                                </a:cubicBezTo>
                                <a:cubicBezTo>
                                  <a:pt x="1278306" y="255397"/>
                                  <a:pt x="1278814" y="255651"/>
                                  <a:pt x="1279195" y="255905"/>
                                </a:cubicBezTo>
                                <a:cubicBezTo>
                                  <a:pt x="1279703" y="256159"/>
                                  <a:pt x="1280211" y="256413"/>
                                  <a:pt x="1280719" y="256667"/>
                                </a:cubicBezTo>
                                <a:cubicBezTo>
                                  <a:pt x="1281227" y="256794"/>
                                  <a:pt x="1281735" y="257175"/>
                                  <a:pt x="1282116" y="257302"/>
                                </a:cubicBezTo>
                                <a:cubicBezTo>
                                  <a:pt x="1282624" y="257556"/>
                                  <a:pt x="1283132" y="257810"/>
                                  <a:pt x="1283640" y="258064"/>
                                </a:cubicBezTo>
                                <a:cubicBezTo>
                                  <a:pt x="1284148" y="258318"/>
                                  <a:pt x="1284656" y="258572"/>
                                  <a:pt x="1285037" y="258826"/>
                                </a:cubicBezTo>
                                <a:cubicBezTo>
                                  <a:pt x="1285545" y="258953"/>
                                  <a:pt x="1286053" y="259207"/>
                                  <a:pt x="1286561" y="259461"/>
                                </a:cubicBezTo>
                                <a:cubicBezTo>
                                  <a:pt x="1287069" y="259715"/>
                                  <a:pt x="1287450" y="259969"/>
                                  <a:pt x="1287958" y="260223"/>
                                </a:cubicBezTo>
                                <a:cubicBezTo>
                                  <a:pt x="1288466" y="260477"/>
                                  <a:pt x="1288974" y="260731"/>
                                  <a:pt x="1289482" y="260985"/>
                                </a:cubicBezTo>
                                <a:cubicBezTo>
                                  <a:pt x="1289990" y="261112"/>
                                  <a:pt x="1290371" y="261366"/>
                                  <a:pt x="1290879" y="261620"/>
                                </a:cubicBezTo>
                                <a:cubicBezTo>
                                  <a:pt x="1291387" y="261874"/>
                                  <a:pt x="1291895" y="262128"/>
                                  <a:pt x="1292403" y="262382"/>
                                </a:cubicBezTo>
                                <a:cubicBezTo>
                                  <a:pt x="1292911" y="262636"/>
                                  <a:pt x="1293292" y="262890"/>
                                  <a:pt x="1293800" y="263144"/>
                                </a:cubicBezTo>
                                <a:cubicBezTo>
                                  <a:pt x="1294308" y="263398"/>
                                  <a:pt x="1294816" y="263652"/>
                                  <a:pt x="1295324" y="263779"/>
                                </a:cubicBezTo>
                                <a:cubicBezTo>
                                  <a:pt x="1295832" y="264033"/>
                                  <a:pt x="1296213" y="264287"/>
                                  <a:pt x="1296721" y="264541"/>
                                </a:cubicBezTo>
                                <a:cubicBezTo>
                                  <a:pt x="1297229" y="264795"/>
                                  <a:pt x="1297737" y="265049"/>
                                  <a:pt x="1298245" y="265303"/>
                                </a:cubicBezTo>
                                <a:cubicBezTo>
                                  <a:pt x="1298753" y="265557"/>
                                  <a:pt x="1299134" y="265811"/>
                                  <a:pt x="1299642" y="266065"/>
                                </a:cubicBezTo>
                                <a:cubicBezTo>
                                  <a:pt x="1300150" y="266319"/>
                                  <a:pt x="1300658" y="266573"/>
                                  <a:pt x="1301166" y="266827"/>
                                </a:cubicBezTo>
                                <a:cubicBezTo>
                                  <a:pt x="1301674" y="267081"/>
                                  <a:pt x="1302055" y="267335"/>
                                  <a:pt x="1302563" y="267589"/>
                                </a:cubicBezTo>
                                <a:cubicBezTo>
                                  <a:pt x="1303071" y="267843"/>
                                  <a:pt x="1303579" y="268097"/>
                                  <a:pt x="1304087" y="268351"/>
                                </a:cubicBezTo>
                                <a:cubicBezTo>
                                  <a:pt x="1304468" y="268605"/>
                                  <a:pt x="1304976" y="268859"/>
                                  <a:pt x="1305484" y="269113"/>
                                </a:cubicBezTo>
                                <a:cubicBezTo>
                                  <a:pt x="1305992" y="269367"/>
                                  <a:pt x="1306500" y="269494"/>
                                  <a:pt x="1307008" y="269748"/>
                                </a:cubicBezTo>
                                <a:cubicBezTo>
                                  <a:pt x="1307389" y="270002"/>
                                  <a:pt x="1307897" y="270256"/>
                                  <a:pt x="1308405" y="270510"/>
                                </a:cubicBezTo>
                                <a:cubicBezTo>
                                  <a:pt x="1308913" y="270764"/>
                                  <a:pt x="1309421" y="271018"/>
                                  <a:pt x="1309929" y="271272"/>
                                </a:cubicBezTo>
                                <a:cubicBezTo>
                                  <a:pt x="1310310" y="271526"/>
                                  <a:pt x="1310818" y="271780"/>
                                  <a:pt x="1311326" y="271907"/>
                                </a:cubicBezTo>
                                <a:cubicBezTo>
                                  <a:pt x="1311834" y="272161"/>
                                  <a:pt x="1312342" y="272415"/>
                                  <a:pt x="1312850" y="272669"/>
                                </a:cubicBezTo>
                                <a:cubicBezTo>
                                  <a:pt x="1313231" y="272923"/>
                                  <a:pt x="1313739" y="273177"/>
                                  <a:pt x="1314247" y="273431"/>
                                </a:cubicBezTo>
                                <a:cubicBezTo>
                                  <a:pt x="1314755" y="273558"/>
                                  <a:pt x="1315263" y="273812"/>
                                  <a:pt x="1315771" y="274066"/>
                                </a:cubicBezTo>
                                <a:cubicBezTo>
                                  <a:pt x="1316152" y="274320"/>
                                  <a:pt x="1316660" y="274574"/>
                                  <a:pt x="1317168" y="274701"/>
                                </a:cubicBezTo>
                                <a:cubicBezTo>
                                  <a:pt x="1317676" y="274955"/>
                                  <a:pt x="1318184" y="275209"/>
                                  <a:pt x="1318692" y="275463"/>
                                </a:cubicBezTo>
                                <a:cubicBezTo>
                                  <a:pt x="1319073" y="275590"/>
                                  <a:pt x="1319581" y="275844"/>
                                  <a:pt x="1320089" y="276098"/>
                                </a:cubicBezTo>
                                <a:cubicBezTo>
                                  <a:pt x="1320597" y="276352"/>
                                  <a:pt x="1321105" y="276606"/>
                                  <a:pt x="1321486" y="276860"/>
                                </a:cubicBezTo>
                                <a:cubicBezTo>
                                  <a:pt x="1321994" y="276987"/>
                                  <a:pt x="1322502" y="277241"/>
                                  <a:pt x="1323010" y="277495"/>
                                </a:cubicBezTo>
                                <a:cubicBezTo>
                                  <a:pt x="1323518" y="277749"/>
                                  <a:pt x="1324026" y="278003"/>
                                  <a:pt x="1324407" y="278130"/>
                                </a:cubicBezTo>
                                <a:cubicBezTo>
                                  <a:pt x="1324915" y="278384"/>
                                  <a:pt x="1325423" y="278638"/>
                                  <a:pt x="1325931" y="278892"/>
                                </a:cubicBezTo>
                                <a:cubicBezTo>
                                  <a:pt x="1326439" y="279146"/>
                                  <a:pt x="1326947" y="279273"/>
                                  <a:pt x="1327328" y="279527"/>
                                </a:cubicBezTo>
                                <a:cubicBezTo>
                                  <a:pt x="1327836" y="279781"/>
                                  <a:pt x="1328344" y="280035"/>
                                  <a:pt x="1328852" y="280162"/>
                                </a:cubicBezTo>
                                <a:cubicBezTo>
                                  <a:pt x="1329360" y="280416"/>
                                  <a:pt x="1329868" y="280670"/>
                                  <a:pt x="1330249" y="280797"/>
                                </a:cubicBezTo>
                                <a:cubicBezTo>
                                  <a:pt x="1330757" y="281051"/>
                                  <a:pt x="1331265" y="281305"/>
                                  <a:pt x="1331773" y="281432"/>
                                </a:cubicBezTo>
                                <a:cubicBezTo>
                                  <a:pt x="1332281" y="281686"/>
                                  <a:pt x="1332789" y="281940"/>
                                  <a:pt x="1333170" y="282067"/>
                                </a:cubicBezTo>
                                <a:cubicBezTo>
                                  <a:pt x="1333678" y="282321"/>
                                  <a:pt x="1334186" y="282448"/>
                                  <a:pt x="1334694" y="282702"/>
                                </a:cubicBezTo>
                                <a:cubicBezTo>
                                  <a:pt x="1335202" y="282829"/>
                                  <a:pt x="1335710" y="283083"/>
                                  <a:pt x="1336091" y="283210"/>
                                </a:cubicBezTo>
                                <a:cubicBezTo>
                                  <a:pt x="1336599" y="283464"/>
                                  <a:pt x="1337107" y="283591"/>
                                  <a:pt x="1337615" y="283845"/>
                                </a:cubicBezTo>
                                <a:cubicBezTo>
                                  <a:pt x="1338123" y="283972"/>
                                  <a:pt x="1338504" y="284099"/>
                                  <a:pt x="1339012" y="284353"/>
                                </a:cubicBezTo>
                                <a:cubicBezTo>
                                  <a:pt x="1339520" y="284480"/>
                                  <a:pt x="1340028" y="284734"/>
                                  <a:pt x="1340536" y="284861"/>
                                </a:cubicBezTo>
                                <a:cubicBezTo>
                                  <a:pt x="1341044" y="284988"/>
                                  <a:pt x="1341425" y="285242"/>
                                  <a:pt x="1341933" y="285369"/>
                                </a:cubicBezTo>
                                <a:cubicBezTo>
                                  <a:pt x="1342441" y="285496"/>
                                  <a:pt x="1342949" y="285750"/>
                                  <a:pt x="1343457" y="285877"/>
                                </a:cubicBezTo>
                                <a:cubicBezTo>
                                  <a:pt x="1343965" y="286004"/>
                                  <a:pt x="1344346" y="286258"/>
                                  <a:pt x="1344854" y="286385"/>
                                </a:cubicBezTo>
                                <a:cubicBezTo>
                                  <a:pt x="1345362" y="286512"/>
                                  <a:pt x="1345870" y="286766"/>
                                  <a:pt x="1346378" y="286893"/>
                                </a:cubicBezTo>
                                <a:cubicBezTo>
                                  <a:pt x="1346886" y="287020"/>
                                  <a:pt x="1347267" y="287274"/>
                                  <a:pt x="1347775" y="287401"/>
                                </a:cubicBezTo>
                                <a:cubicBezTo>
                                  <a:pt x="1348283" y="287528"/>
                                  <a:pt x="1348791" y="287782"/>
                                  <a:pt x="1349299" y="287909"/>
                                </a:cubicBezTo>
                                <a:cubicBezTo>
                                  <a:pt x="1349807" y="288036"/>
                                  <a:pt x="1350188" y="288163"/>
                                  <a:pt x="1350696" y="288417"/>
                                </a:cubicBezTo>
                                <a:cubicBezTo>
                                  <a:pt x="1351204" y="288544"/>
                                  <a:pt x="1351712" y="288671"/>
                                  <a:pt x="1352220" y="288798"/>
                                </a:cubicBezTo>
                                <a:cubicBezTo>
                                  <a:pt x="1352728" y="289052"/>
                                  <a:pt x="1353109" y="289179"/>
                                  <a:pt x="1353617" y="289306"/>
                                </a:cubicBezTo>
                                <a:cubicBezTo>
                                  <a:pt x="1354125" y="289433"/>
                                  <a:pt x="1354633" y="289687"/>
                                  <a:pt x="1355141" y="289814"/>
                                </a:cubicBezTo>
                                <a:cubicBezTo>
                                  <a:pt x="1355522" y="289941"/>
                                  <a:pt x="1356030" y="290068"/>
                                  <a:pt x="1356538" y="290195"/>
                                </a:cubicBezTo>
                                <a:cubicBezTo>
                                  <a:pt x="1357046" y="290322"/>
                                  <a:pt x="1357554" y="290576"/>
                                  <a:pt x="1358062" y="290703"/>
                                </a:cubicBezTo>
                                <a:cubicBezTo>
                                  <a:pt x="1358443" y="290830"/>
                                  <a:pt x="1358951" y="290957"/>
                                  <a:pt x="1359459" y="291084"/>
                                </a:cubicBezTo>
                                <a:cubicBezTo>
                                  <a:pt x="1359967" y="291338"/>
                                  <a:pt x="1360475" y="291465"/>
                                  <a:pt x="1360983" y="291592"/>
                                </a:cubicBezTo>
                                <a:cubicBezTo>
                                  <a:pt x="1361364" y="291719"/>
                                  <a:pt x="1361872" y="291846"/>
                                  <a:pt x="1362380" y="291973"/>
                                </a:cubicBezTo>
                                <a:cubicBezTo>
                                  <a:pt x="1362888" y="292227"/>
                                  <a:pt x="1363396" y="292354"/>
                                  <a:pt x="1363904" y="292481"/>
                                </a:cubicBezTo>
                                <a:cubicBezTo>
                                  <a:pt x="1364285" y="292608"/>
                                  <a:pt x="1364793" y="292735"/>
                                  <a:pt x="1365301" y="292989"/>
                                </a:cubicBezTo>
                                <a:cubicBezTo>
                                  <a:pt x="1365809" y="293116"/>
                                  <a:pt x="1366317" y="293243"/>
                                  <a:pt x="1366825" y="293370"/>
                                </a:cubicBezTo>
                                <a:cubicBezTo>
                                  <a:pt x="1367206" y="293497"/>
                                  <a:pt x="1367714" y="293751"/>
                                  <a:pt x="1368222" y="293878"/>
                                </a:cubicBezTo>
                                <a:cubicBezTo>
                                  <a:pt x="1368730" y="294005"/>
                                  <a:pt x="1369238" y="294132"/>
                                  <a:pt x="1369746" y="294259"/>
                                </a:cubicBezTo>
                                <a:cubicBezTo>
                                  <a:pt x="1370127" y="294513"/>
                                  <a:pt x="1370635" y="294640"/>
                                  <a:pt x="1371143" y="294767"/>
                                </a:cubicBezTo>
                                <a:cubicBezTo>
                                  <a:pt x="1371651" y="294894"/>
                                  <a:pt x="1372159" y="295021"/>
                                  <a:pt x="1372540" y="295148"/>
                                </a:cubicBezTo>
                                <a:cubicBezTo>
                                  <a:pt x="1373048" y="295275"/>
                                  <a:pt x="1373556" y="295529"/>
                                  <a:pt x="1374064" y="295656"/>
                                </a:cubicBezTo>
                                <a:cubicBezTo>
                                  <a:pt x="1374572" y="295783"/>
                                  <a:pt x="1375080" y="295910"/>
                                  <a:pt x="1375461" y="296037"/>
                                </a:cubicBezTo>
                                <a:cubicBezTo>
                                  <a:pt x="1375969" y="296164"/>
                                  <a:pt x="1376477" y="296291"/>
                                  <a:pt x="1376985" y="296418"/>
                                </a:cubicBezTo>
                                <a:cubicBezTo>
                                  <a:pt x="1377493" y="296545"/>
                                  <a:pt x="1378001" y="296672"/>
                                  <a:pt x="1378382" y="296799"/>
                                </a:cubicBezTo>
                                <a:cubicBezTo>
                                  <a:pt x="1378890" y="296926"/>
                                  <a:pt x="1379398" y="297053"/>
                                  <a:pt x="1379906" y="297180"/>
                                </a:cubicBezTo>
                                <a:cubicBezTo>
                                  <a:pt x="1380414" y="297307"/>
                                  <a:pt x="1380922" y="297434"/>
                                  <a:pt x="1381303" y="297561"/>
                                </a:cubicBezTo>
                                <a:cubicBezTo>
                                  <a:pt x="1381811" y="297688"/>
                                  <a:pt x="1382319" y="297942"/>
                                  <a:pt x="1382827" y="298069"/>
                                </a:cubicBezTo>
                                <a:cubicBezTo>
                                  <a:pt x="1383335" y="298196"/>
                                  <a:pt x="1383843" y="298323"/>
                                  <a:pt x="1384224" y="298450"/>
                                </a:cubicBezTo>
                                <a:cubicBezTo>
                                  <a:pt x="1384732" y="298577"/>
                                  <a:pt x="1385240" y="298704"/>
                                  <a:pt x="1385748" y="298831"/>
                                </a:cubicBezTo>
                                <a:cubicBezTo>
                                  <a:pt x="1386256" y="298958"/>
                                  <a:pt x="1386764" y="299212"/>
                                  <a:pt x="1387145" y="299339"/>
                                </a:cubicBezTo>
                                <a:cubicBezTo>
                                  <a:pt x="1387653" y="299466"/>
                                  <a:pt x="1388161" y="299593"/>
                                  <a:pt x="1388669" y="299720"/>
                                </a:cubicBezTo>
                                <a:cubicBezTo>
                                  <a:pt x="1389177" y="299974"/>
                                  <a:pt x="1389558" y="300101"/>
                                  <a:pt x="1390066" y="300228"/>
                                </a:cubicBezTo>
                                <a:cubicBezTo>
                                  <a:pt x="1390574" y="300482"/>
                                  <a:pt x="1391082" y="300609"/>
                                  <a:pt x="1391590" y="300736"/>
                                </a:cubicBezTo>
                                <a:cubicBezTo>
                                  <a:pt x="1392098" y="300990"/>
                                  <a:pt x="1392479" y="301244"/>
                                  <a:pt x="1392987" y="301371"/>
                                </a:cubicBezTo>
                                <a:cubicBezTo>
                                  <a:pt x="1393495" y="301625"/>
                                  <a:pt x="1394003" y="301752"/>
                                  <a:pt x="1394511" y="301879"/>
                                </a:cubicBezTo>
                                <a:cubicBezTo>
                                  <a:pt x="1395019" y="302133"/>
                                  <a:pt x="1395400" y="302387"/>
                                  <a:pt x="1395908" y="302514"/>
                                </a:cubicBezTo>
                                <a:cubicBezTo>
                                  <a:pt x="1396416" y="302768"/>
                                  <a:pt x="1396924" y="303022"/>
                                  <a:pt x="1397432" y="303149"/>
                                </a:cubicBezTo>
                                <a:cubicBezTo>
                                  <a:pt x="1397940" y="303403"/>
                                  <a:pt x="1398321" y="303657"/>
                                  <a:pt x="1398829" y="303911"/>
                                </a:cubicBezTo>
                                <a:cubicBezTo>
                                  <a:pt x="1399337" y="304038"/>
                                  <a:pt x="1399845" y="304292"/>
                                  <a:pt x="1400353" y="304546"/>
                                </a:cubicBezTo>
                                <a:cubicBezTo>
                                  <a:pt x="1400861" y="304800"/>
                                  <a:pt x="1401242" y="305054"/>
                                  <a:pt x="1401750" y="305308"/>
                                </a:cubicBezTo>
                                <a:cubicBezTo>
                                  <a:pt x="1402258" y="305562"/>
                                  <a:pt x="1402766" y="305816"/>
                                  <a:pt x="1403274" y="306070"/>
                                </a:cubicBezTo>
                                <a:cubicBezTo>
                                  <a:pt x="1403782" y="306324"/>
                                  <a:pt x="1404163" y="306578"/>
                                  <a:pt x="1404671" y="306832"/>
                                </a:cubicBezTo>
                                <a:cubicBezTo>
                                  <a:pt x="1405179" y="307213"/>
                                  <a:pt x="1405687" y="307467"/>
                                  <a:pt x="1406195" y="307721"/>
                                </a:cubicBezTo>
                                <a:cubicBezTo>
                                  <a:pt x="1406576" y="307975"/>
                                  <a:pt x="1407084" y="308229"/>
                                  <a:pt x="1407592" y="308483"/>
                                </a:cubicBezTo>
                                <a:cubicBezTo>
                                  <a:pt x="1408100" y="308864"/>
                                  <a:pt x="1408608" y="309118"/>
                                  <a:pt x="1409116" y="309372"/>
                                </a:cubicBezTo>
                                <a:cubicBezTo>
                                  <a:pt x="1409497" y="309626"/>
                                  <a:pt x="1410005" y="309880"/>
                                  <a:pt x="1410513" y="310134"/>
                                </a:cubicBezTo>
                                <a:cubicBezTo>
                                  <a:pt x="1411021" y="310388"/>
                                  <a:pt x="1411529" y="310642"/>
                                  <a:pt x="1412037" y="310896"/>
                                </a:cubicBezTo>
                                <a:cubicBezTo>
                                  <a:pt x="1412418" y="311150"/>
                                  <a:pt x="1412926" y="311404"/>
                                  <a:pt x="1413434" y="311658"/>
                                </a:cubicBezTo>
                                <a:cubicBezTo>
                                  <a:pt x="1413942" y="311912"/>
                                  <a:pt x="1414450" y="312039"/>
                                  <a:pt x="1414958" y="312293"/>
                                </a:cubicBezTo>
                                <a:cubicBezTo>
                                  <a:pt x="1415339" y="312420"/>
                                  <a:pt x="1415847" y="312674"/>
                                  <a:pt x="1416355" y="312801"/>
                                </a:cubicBezTo>
                                <a:cubicBezTo>
                                  <a:pt x="1416863" y="312928"/>
                                  <a:pt x="1417371" y="313182"/>
                                  <a:pt x="1417879" y="313309"/>
                                </a:cubicBezTo>
                                <a:cubicBezTo>
                                  <a:pt x="1418260" y="313436"/>
                                  <a:pt x="1418768" y="313563"/>
                                  <a:pt x="1419276" y="313690"/>
                                </a:cubicBezTo>
                                <a:cubicBezTo>
                                  <a:pt x="1419784" y="313690"/>
                                  <a:pt x="1420292" y="313944"/>
                                  <a:pt x="1420800" y="313944"/>
                                </a:cubicBezTo>
                                <a:cubicBezTo>
                                  <a:pt x="1421181" y="314071"/>
                                  <a:pt x="1421689" y="314198"/>
                                  <a:pt x="1422197" y="314325"/>
                                </a:cubicBezTo>
                                <a:cubicBezTo>
                                  <a:pt x="1422705" y="314325"/>
                                  <a:pt x="1423213" y="314452"/>
                                  <a:pt x="1423594" y="314579"/>
                                </a:cubicBezTo>
                                <a:cubicBezTo>
                                  <a:pt x="1424102" y="314579"/>
                                  <a:pt x="1424610" y="314706"/>
                                  <a:pt x="1425118" y="314833"/>
                                </a:cubicBezTo>
                                <a:cubicBezTo>
                                  <a:pt x="1425626" y="314960"/>
                                  <a:pt x="1426134" y="315087"/>
                                  <a:pt x="1426515" y="315214"/>
                                </a:cubicBezTo>
                                <a:cubicBezTo>
                                  <a:pt x="1427023" y="315214"/>
                                  <a:pt x="1427531" y="315341"/>
                                  <a:pt x="1428039" y="315468"/>
                                </a:cubicBezTo>
                                <a:cubicBezTo>
                                  <a:pt x="1428547" y="315595"/>
                                  <a:pt x="1429055" y="315722"/>
                                  <a:pt x="1429436" y="315849"/>
                                </a:cubicBezTo>
                                <a:cubicBezTo>
                                  <a:pt x="1429944" y="315976"/>
                                  <a:pt x="1430452" y="316103"/>
                                  <a:pt x="1430960" y="316230"/>
                                </a:cubicBezTo>
                                <a:cubicBezTo>
                                  <a:pt x="1431468" y="316357"/>
                                  <a:pt x="1431976" y="316484"/>
                                  <a:pt x="1432357" y="316611"/>
                                </a:cubicBezTo>
                                <a:cubicBezTo>
                                  <a:pt x="1432865" y="316738"/>
                                  <a:pt x="1433373" y="316738"/>
                                  <a:pt x="1433881" y="316865"/>
                                </a:cubicBezTo>
                                <a:cubicBezTo>
                                  <a:pt x="1434389" y="316992"/>
                                  <a:pt x="1434897" y="316992"/>
                                  <a:pt x="1435278" y="317119"/>
                                </a:cubicBezTo>
                                <a:cubicBezTo>
                                  <a:pt x="1435786" y="317119"/>
                                  <a:pt x="1436294" y="317246"/>
                                  <a:pt x="1436802" y="317246"/>
                                </a:cubicBezTo>
                                <a:cubicBezTo>
                                  <a:pt x="1437310" y="317373"/>
                                  <a:pt x="1437818" y="317373"/>
                                  <a:pt x="1438199" y="317373"/>
                                </a:cubicBezTo>
                                <a:cubicBezTo>
                                  <a:pt x="1438707" y="317373"/>
                                  <a:pt x="1439215" y="317500"/>
                                  <a:pt x="1439723" y="317500"/>
                                </a:cubicBezTo>
                                <a:cubicBezTo>
                                  <a:pt x="1440231" y="317500"/>
                                  <a:pt x="1440612" y="317500"/>
                                  <a:pt x="1441120" y="317500"/>
                                </a:cubicBezTo>
                                <a:cubicBezTo>
                                  <a:pt x="1441628" y="317627"/>
                                  <a:pt x="1442136" y="317627"/>
                                  <a:pt x="1442644" y="317627"/>
                                </a:cubicBezTo>
                                <a:cubicBezTo>
                                  <a:pt x="1443152" y="317627"/>
                                  <a:pt x="1443533" y="317627"/>
                                  <a:pt x="1444041" y="317627"/>
                                </a:cubicBezTo>
                                <a:cubicBezTo>
                                  <a:pt x="1444549" y="317754"/>
                                  <a:pt x="1445057" y="317754"/>
                                  <a:pt x="1445565" y="317754"/>
                                </a:cubicBezTo>
                                <a:cubicBezTo>
                                  <a:pt x="1446073" y="317754"/>
                                  <a:pt x="1446454" y="317754"/>
                                  <a:pt x="1446962" y="317881"/>
                                </a:cubicBezTo>
                                <a:cubicBezTo>
                                  <a:pt x="1447470" y="317881"/>
                                  <a:pt x="1447978" y="317881"/>
                                  <a:pt x="1448486" y="317881"/>
                                </a:cubicBezTo>
                                <a:cubicBezTo>
                                  <a:pt x="1448994" y="317881"/>
                                  <a:pt x="1449375" y="317881"/>
                                  <a:pt x="1449883" y="317881"/>
                                </a:cubicBezTo>
                                <a:cubicBezTo>
                                  <a:pt x="1450391" y="317881"/>
                                  <a:pt x="1450899" y="317881"/>
                                  <a:pt x="1451407" y="317881"/>
                                </a:cubicBezTo>
                                <a:cubicBezTo>
                                  <a:pt x="1451915" y="317754"/>
                                  <a:pt x="1452296" y="317754"/>
                                  <a:pt x="1452804" y="317627"/>
                                </a:cubicBezTo>
                                <a:cubicBezTo>
                                  <a:pt x="1453312" y="317627"/>
                                  <a:pt x="1453820" y="317500"/>
                                  <a:pt x="1454328" y="317373"/>
                                </a:cubicBezTo>
                                <a:cubicBezTo>
                                  <a:pt x="1454836" y="317246"/>
                                  <a:pt x="1455217" y="317119"/>
                                  <a:pt x="1455725" y="316992"/>
                                </a:cubicBezTo>
                                <a:cubicBezTo>
                                  <a:pt x="1456233" y="316865"/>
                                  <a:pt x="1456741" y="316738"/>
                                  <a:pt x="1457249" y="316484"/>
                                </a:cubicBezTo>
                                <a:cubicBezTo>
                                  <a:pt x="1457630" y="316357"/>
                                  <a:pt x="1458138" y="316103"/>
                                  <a:pt x="1458646" y="315849"/>
                                </a:cubicBezTo>
                                <a:cubicBezTo>
                                  <a:pt x="1459154" y="315595"/>
                                  <a:pt x="1459662" y="315468"/>
                                  <a:pt x="1460170" y="315214"/>
                                </a:cubicBezTo>
                                <a:cubicBezTo>
                                  <a:pt x="1460551" y="314960"/>
                                  <a:pt x="1461059" y="314579"/>
                                  <a:pt x="1461567" y="314325"/>
                                </a:cubicBezTo>
                                <a:cubicBezTo>
                                  <a:pt x="1462075" y="314071"/>
                                  <a:pt x="1462583" y="313817"/>
                                  <a:pt x="1463091" y="313563"/>
                                </a:cubicBezTo>
                                <a:cubicBezTo>
                                  <a:pt x="1463472" y="313309"/>
                                  <a:pt x="1463980" y="312928"/>
                                  <a:pt x="1464488" y="312674"/>
                                </a:cubicBezTo>
                                <a:cubicBezTo>
                                  <a:pt x="1464996" y="312420"/>
                                  <a:pt x="1465504" y="312293"/>
                                  <a:pt x="1466012" y="312039"/>
                                </a:cubicBezTo>
                                <a:cubicBezTo>
                                  <a:pt x="1466393" y="311785"/>
                                  <a:pt x="1466901" y="311531"/>
                                  <a:pt x="1467409" y="311404"/>
                                </a:cubicBezTo>
                                <a:cubicBezTo>
                                  <a:pt x="1467917" y="311277"/>
                                  <a:pt x="1468425" y="311023"/>
                                  <a:pt x="1468933" y="311023"/>
                                </a:cubicBezTo>
                                <a:cubicBezTo>
                                  <a:pt x="1469314" y="310896"/>
                                  <a:pt x="1469822" y="310769"/>
                                  <a:pt x="1470330" y="310642"/>
                                </a:cubicBezTo>
                                <a:cubicBezTo>
                                  <a:pt x="1470838" y="310642"/>
                                  <a:pt x="1471346" y="310642"/>
                                  <a:pt x="1471854" y="310515"/>
                                </a:cubicBezTo>
                                <a:cubicBezTo>
                                  <a:pt x="1472235" y="310515"/>
                                  <a:pt x="1472743" y="310515"/>
                                  <a:pt x="1473251" y="310515"/>
                                </a:cubicBezTo>
                                <a:cubicBezTo>
                                  <a:pt x="1473759" y="310515"/>
                                  <a:pt x="1474267" y="310642"/>
                                  <a:pt x="1474648" y="310642"/>
                                </a:cubicBezTo>
                                <a:cubicBezTo>
                                  <a:pt x="1475156" y="310642"/>
                                  <a:pt x="1475664" y="310642"/>
                                  <a:pt x="1476172" y="310642"/>
                                </a:cubicBezTo>
                                <a:cubicBezTo>
                                  <a:pt x="1476680" y="310642"/>
                                  <a:pt x="1477188" y="310642"/>
                                  <a:pt x="1477569" y="310642"/>
                                </a:cubicBezTo>
                                <a:cubicBezTo>
                                  <a:pt x="1478077" y="310515"/>
                                  <a:pt x="1478585" y="310515"/>
                                  <a:pt x="1479093" y="310388"/>
                                </a:cubicBezTo>
                                <a:cubicBezTo>
                                  <a:pt x="1479601" y="310388"/>
                                  <a:pt x="1480109" y="310261"/>
                                  <a:pt x="1480490" y="310134"/>
                                </a:cubicBezTo>
                                <a:cubicBezTo>
                                  <a:pt x="1480998" y="310007"/>
                                  <a:pt x="1481506" y="309880"/>
                                  <a:pt x="1482014" y="309753"/>
                                </a:cubicBezTo>
                                <a:cubicBezTo>
                                  <a:pt x="1482522" y="309499"/>
                                  <a:pt x="1483030" y="309372"/>
                                  <a:pt x="1483411" y="309245"/>
                                </a:cubicBezTo>
                                <a:cubicBezTo>
                                  <a:pt x="1483919" y="308991"/>
                                  <a:pt x="1484427" y="308864"/>
                                  <a:pt x="1484935" y="308610"/>
                                </a:cubicBezTo>
                                <a:cubicBezTo>
                                  <a:pt x="1485443" y="308356"/>
                                  <a:pt x="1485951" y="308229"/>
                                  <a:pt x="1486332" y="307975"/>
                                </a:cubicBezTo>
                                <a:cubicBezTo>
                                  <a:pt x="1486840" y="307721"/>
                                  <a:pt x="1487348" y="307594"/>
                                  <a:pt x="1487856" y="307340"/>
                                </a:cubicBezTo>
                                <a:cubicBezTo>
                                  <a:pt x="1488364" y="307213"/>
                                  <a:pt x="1488745" y="306959"/>
                                  <a:pt x="1489253" y="306832"/>
                                </a:cubicBezTo>
                                <a:cubicBezTo>
                                  <a:pt x="1489761" y="306705"/>
                                  <a:pt x="1490269" y="306578"/>
                                  <a:pt x="1490777" y="306578"/>
                                </a:cubicBezTo>
                                <a:cubicBezTo>
                                  <a:pt x="1491285" y="306451"/>
                                  <a:pt x="1491666" y="306451"/>
                                  <a:pt x="1492174" y="306451"/>
                                </a:cubicBezTo>
                                <a:cubicBezTo>
                                  <a:pt x="1492682" y="306578"/>
                                  <a:pt x="1493190" y="306578"/>
                                  <a:pt x="1493698" y="306832"/>
                                </a:cubicBezTo>
                                <a:cubicBezTo>
                                  <a:pt x="1494206" y="306959"/>
                                  <a:pt x="1494587" y="307213"/>
                                  <a:pt x="1495095" y="307467"/>
                                </a:cubicBezTo>
                                <a:cubicBezTo>
                                  <a:pt x="1495603" y="307721"/>
                                  <a:pt x="1496111" y="308102"/>
                                  <a:pt x="1496619" y="308483"/>
                                </a:cubicBezTo>
                                <a:cubicBezTo>
                                  <a:pt x="1497127" y="308864"/>
                                  <a:pt x="1497508" y="309372"/>
                                  <a:pt x="1498016" y="309753"/>
                                </a:cubicBezTo>
                                <a:cubicBezTo>
                                  <a:pt x="1498524" y="310261"/>
                                  <a:pt x="1499032" y="310642"/>
                                  <a:pt x="1499540" y="311150"/>
                                </a:cubicBezTo>
                                <a:cubicBezTo>
                                  <a:pt x="1500048" y="311531"/>
                                  <a:pt x="1500429" y="311912"/>
                                  <a:pt x="1500937" y="312293"/>
                                </a:cubicBezTo>
                                <a:cubicBezTo>
                                  <a:pt x="1501445" y="312674"/>
                                  <a:pt x="1501953" y="312928"/>
                                  <a:pt x="1502461" y="313182"/>
                                </a:cubicBezTo>
                                <a:cubicBezTo>
                                  <a:pt x="1502969" y="313309"/>
                                  <a:pt x="1503350" y="313436"/>
                                  <a:pt x="1503858" y="313436"/>
                                </a:cubicBezTo>
                                <a:cubicBezTo>
                                  <a:pt x="1504366" y="313563"/>
                                  <a:pt x="1504874" y="313436"/>
                                  <a:pt x="1505382" y="313309"/>
                                </a:cubicBezTo>
                                <a:cubicBezTo>
                                  <a:pt x="1505890" y="313182"/>
                                  <a:pt x="1506271" y="312928"/>
                                  <a:pt x="1506779" y="312674"/>
                                </a:cubicBezTo>
                                <a:cubicBezTo>
                                  <a:pt x="1507287" y="312293"/>
                                  <a:pt x="1507795" y="311912"/>
                                  <a:pt x="1508303" y="311531"/>
                                </a:cubicBezTo>
                                <a:cubicBezTo>
                                  <a:pt x="1508684" y="311150"/>
                                  <a:pt x="1509192" y="310642"/>
                                  <a:pt x="1509700" y="310261"/>
                                </a:cubicBezTo>
                                <a:cubicBezTo>
                                  <a:pt x="1510208" y="309753"/>
                                  <a:pt x="1510716" y="309245"/>
                                  <a:pt x="1511224" y="308737"/>
                                </a:cubicBezTo>
                                <a:cubicBezTo>
                                  <a:pt x="1511605" y="308229"/>
                                  <a:pt x="1512113" y="307721"/>
                                  <a:pt x="1512621" y="307213"/>
                                </a:cubicBezTo>
                                <a:cubicBezTo>
                                  <a:pt x="1513129" y="306832"/>
                                  <a:pt x="1513637" y="306324"/>
                                  <a:pt x="1514145" y="305816"/>
                                </a:cubicBezTo>
                                <a:cubicBezTo>
                                  <a:pt x="1514526" y="305308"/>
                                  <a:pt x="1515034" y="304927"/>
                                  <a:pt x="1515542" y="304419"/>
                                </a:cubicBezTo>
                                <a:cubicBezTo>
                                  <a:pt x="1516050" y="304038"/>
                                  <a:pt x="1516558" y="303530"/>
                                  <a:pt x="1517066" y="303149"/>
                                </a:cubicBezTo>
                                <a:cubicBezTo>
                                  <a:pt x="1517447" y="302641"/>
                                  <a:pt x="1517955" y="302260"/>
                                  <a:pt x="1518463" y="301752"/>
                                </a:cubicBezTo>
                                <a:cubicBezTo>
                                  <a:pt x="1518971" y="301371"/>
                                  <a:pt x="1519479" y="300990"/>
                                  <a:pt x="1519987" y="300609"/>
                                </a:cubicBezTo>
                                <a:cubicBezTo>
                                  <a:pt x="1520368" y="300101"/>
                                  <a:pt x="1520876" y="299720"/>
                                  <a:pt x="1521384" y="299339"/>
                                </a:cubicBezTo>
                                <a:cubicBezTo>
                                  <a:pt x="1521892" y="298831"/>
                                  <a:pt x="1522400" y="298450"/>
                                  <a:pt x="1522781" y="298069"/>
                                </a:cubicBezTo>
                                <a:cubicBezTo>
                                  <a:pt x="1523289" y="297688"/>
                                  <a:pt x="1523797" y="297180"/>
                                  <a:pt x="1524305" y="296799"/>
                                </a:cubicBezTo>
                                <a:cubicBezTo>
                                  <a:pt x="1524813" y="296418"/>
                                  <a:pt x="1525321" y="295910"/>
                                  <a:pt x="1525702" y="295529"/>
                                </a:cubicBezTo>
                                <a:cubicBezTo>
                                  <a:pt x="1526210" y="295021"/>
                                  <a:pt x="1526718" y="294640"/>
                                  <a:pt x="1527226" y="294259"/>
                                </a:cubicBezTo>
                                <a:cubicBezTo>
                                  <a:pt x="1527734" y="293878"/>
                                  <a:pt x="1528242" y="293370"/>
                                  <a:pt x="1528623" y="292989"/>
                                </a:cubicBezTo>
                                <a:cubicBezTo>
                                  <a:pt x="1529131" y="292608"/>
                                  <a:pt x="1529639" y="292227"/>
                                  <a:pt x="1530147" y="291846"/>
                                </a:cubicBezTo>
                                <a:cubicBezTo>
                                  <a:pt x="1530655" y="291465"/>
                                  <a:pt x="1531163" y="291211"/>
                                  <a:pt x="1531544" y="290957"/>
                                </a:cubicBezTo>
                                <a:cubicBezTo>
                                  <a:pt x="1532052" y="290576"/>
                                  <a:pt x="1532560" y="290322"/>
                                  <a:pt x="1533068" y="290068"/>
                                </a:cubicBezTo>
                                <a:cubicBezTo>
                                  <a:pt x="1533576" y="289814"/>
                                  <a:pt x="1534084" y="289560"/>
                                  <a:pt x="1534465" y="289433"/>
                                </a:cubicBezTo>
                                <a:cubicBezTo>
                                  <a:pt x="1534973" y="289306"/>
                                  <a:pt x="1535481" y="289179"/>
                                  <a:pt x="1535989" y="289052"/>
                                </a:cubicBezTo>
                                <a:cubicBezTo>
                                  <a:pt x="1536497" y="288925"/>
                                  <a:pt x="1537005" y="288925"/>
                                  <a:pt x="1537386" y="288798"/>
                                </a:cubicBezTo>
                                <a:cubicBezTo>
                                  <a:pt x="1537894" y="288798"/>
                                  <a:pt x="1538402" y="288798"/>
                                  <a:pt x="1538910" y="288798"/>
                                </a:cubicBezTo>
                                <a:cubicBezTo>
                                  <a:pt x="1539418" y="288925"/>
                                  <a:pt x="1539799" y="288925"/>
                                  <a:pt x="1540307" y="288925"/>
                                </a:cubicBezTo>
                                <a:cubicBezTo>
                                  <a:pt x="1540815" y="288925"/>
                                  <a:pt x="1541323" y="289052"/>
                                  <a:pt x="1541831" y="289052"/>
                                </a:cubicBezTo>
                                <a:cubicBezTo>
                                  <a:pt x="1542339" y="289052"/>
                                  <a:pt x="1542720" y="289179"/>
                                  <a:pt x="1543228" y="289179"/>
                                </a:cubicBezTo>
                                <a:cubicBezTo>
                                  <a:pt x="1543736" y="289179"/>
                                  <a:pt x="1544244" y="289179"/>
                                  <a:pt x="1544752" y="289179"/>
                                </a:cubicBezTo>
                                <a:cubicBezTo>
                                  <a:pt x="1545260" y="289052"/>
                                  <a:pt x="1545641" y="289052"/>
                                  <a:pt x="1546149" y="288925"/>
                                </a:cubicBezTo>
                                <a:cubicBezTo>
                                  <a:pt x="1546657" y="288798"/>
                                  <a:pt x="1547165" y="288798"/>
                                  <a:pt x="1547673" y="288671"/>
                                </a:cubicBezTo>
                                <a:cubicBezTo>
                                  <a:pt x="1548181" y="288544"/>
                                  <a:pt x="1548562" y="288290"/>
                                  <a:pt x="1549070" y="288163"/>
                                </a:cubicBezTo>
                                <a:cubicBezTo>
                                  <a:pt x="1549578" y="288036"/>
                                  <a:pt x="1550086" y="287782"/>
                                  <a:pt x="1550594" y="287655"/>
                                </a:cubicBezTo>
                                <a:cubicBezTo>
                                  <a:pt x="1551102" y="287528"/>
                                  <a:pt x="1551483" y="287401"/>
                                  <a:pt x="1551991" y="287274"/>
                                </a:cubicBezTo>
                                <a:cubicBezTo>
                                  <a:pt x="1552499" y="287147"/>
                                  <a:pt x="1553007" y="287020"/>
                                  <a:pt x="1553515" y="287020"/>
                                </a:cubicBezTo>
                                <a:cubicBezTo>
                                  <a:pt x="1554023" y="287020"/>
                                  <a:pt x="1554404" y="287147"/>
                                  <a:pt x="1554912" y="287147"/>
                                </a:cubicBezTo>
                                <a:cubicBezTo>
                                  <a:pt x="1555420" y="287274"/>
                                  <a:pt x="1555928" y="287528"/>
                                  <a:pt x="1556436" y="287782"/>
                                </a:cubicBezTo>
                                <a:cubicBezTo>
                                  <a:pt x="1556817" y="288036"/>
                                  <a:pt x="1557325" y="288417"/>
                                  <a:pt x="1557833" y="288798"/>
                                </a:cubicBezTo>
                                <a:cubicBezTo>
                                  <a:pt x="1558341" y="289179"/>
                                  <a:pt x="1558849" y="289560"/>
                                  <a:pt x="1559357" y="290068"/>
                                </a:cubicBezTo>
                                <a:cubicBezTo>
                                  <a:pt x="1559738" y="290449"/>
                                  <a:pt x="1560246" y="291084"/>
                                  <a:pt x="1560754" y="291592"/>
                                </a:cubicBezTo>
                                <a:cubicBezTo>
                                  <a:pt x="1561262" y="292100"/>
                                  <a:pt x="1561770" y="292608"/>
                                  <a:pt x="1562278" y="293116"/>
                                </a:cubicBezTo>
                                <a:cubicBezTo>
                                  <a:pt x="1562659" y="293624"/>
                                  <a:pt x="1563167" y="294132"/>
                                  <a:pt x="1563675" y="294640"/>
                                </a:cubicBezTo>
                                <a:cubicBezTo>
                                  <a:pt x="1564183" y="295148"/>
                                  <a:pt x="1564691" y="295529"/>
                                  <a:pt x="1565199" y="296037"/>
                                </a:cubicBezTo>
                                <a:cubicBezTo>
                                  <a:pt x="1565580" y="296418"/>
                                  <a:pt x="1566088" y="296799"/>
                                  <a:pt x="1566596" y="297053"/>
                                </a:cubicBezTo>
                                <a:cubicBezTo>
                                  <a:pt x="1567104" y="297434"/>
                                  <a:pt x="1567612" y="297688"/>
                                  <a:pt x="1568120" y="297942"/>
                                </a:cubicBezTo>
                                <a:cubicBezTo>
                                  <a:pt x="1568501" y="298323"/>
                                  <a:pt x="1569009" y="298450"/>
                                  <a:pt x="1569517" y="298577"/>
                                </a:cubicBezTo>
                                <a:cubicBezTo>
                                  <a:pt x="1570025" y="298831"/>
                                  <a:pt x="1570533" y="298958"/>
                                  <a:pt x="1571041" y="298958"/>
                                </a:cubicBezTo>
                                <a:cubicBezTo>
                                  <a:pt x="1571422" y="299085"/>
                                  <a:pt x="1571930" y="299085"/>
                                  <a:pt x="1572438" y="299085"/>
                                </a:cubicBezTo>
                                <a:cubicBezTo>
                                  <a:pt x="1572946" y="299085"/>
                                  <a:pt x="1573454" y="298958"/>
                                  <a:pt x="1573835" y="298958"/>
                                </a:cubicBezTo>
                                <a:cubicBezTo>
                                  <a:pt x="1574343" y="298831"/>
                                  <a:pt x="1574851" y="298704"/>
                                  <a:pt x="1575359" y="298450"/>
                                </a:cubicBezTo>
                                <a:cubicBezTo>
                                  <a:pt x="1575867" y="298323"/>
                                  <a:pt x="1576375" y="298069"/>
                                  <a:pt x="1576756" y="297815"/>
                                </a:cubicBezTo>
                                <a:cubicBezTo>
                                  <a:pt x="1577264" y="297434"/>
                                  <a:pt x="1577772" y="297180"/>
                                  <a:pt x="1578280" y="296799"/>
                                </a:cubicBezTo>
                                <a:cubicBezTo>
                                  <a:pt x="1578788" y="296418"/>
                                  <a:pt x="1579296" y="295910"/>
                                  <a:pt x="1579677" y="295402"/>
                                </a:cubicBezTo>
                                <a:cubicBezTo>
                                  <a:pt x="1580185" y="294894"/>
                                  <a:pt x="1580693" y="294386"/>
                                  <a:pt x="1581201" y="293751"/>
                                </a:cubicBezTo>
                                <a:cubicBezTo>
                                  <a:pt x="1581709" y="293243"/>
                                  <a:pt x="1582217" y="292608"/>
                                  <a:pt x="1582598" y="291973"/>
                                </a:cubicBezTo>
                                <a:cubicBezTo>
                                  <a:pt x="1583106" y="291211"/>
                                  <a:pt x="1583614" y="290449"/>
                                  <a:pt x="1584122" y="289814"/>
                                </a:cubicBezTo>
                                <a:cubicBezTo>
                                  <a:pt x="1584630" y="289052"/>
                                  <a:pt x="1585138" y="288163"/>
                                  <a:pt x="1585519" y="287401"/>
                                </a:cubicBezTo>
                                <a:cubicBezTo>
                                  <a:pt x="1586027" y="286639"/>
                                  <a:pt x="1586535" y="285750"/>
                                  <a:pt x="1587043" y="284988"/>
                                </a:cubicBezTo>
                                <a:cubicBezTo>
                                  <a:pt x="1587551" y="284226"/>
                                  <a:pt x="1588059" y="283464"/>
                                  <a:pt x="1588440" y="282829"/>
                                </a:cubicBezTo>
                                <a:cubicBezTo>
                                  <a:pt x="1588948" y="282067"/>
                                  <a:pt x="1589456" y="281432"/>
                                  <a:pt x="1589964" y="280797"/>
                                </a:cubicBezTo>
                                <a:cubicBezTo>
                                  <a:pt x="1590472" y="280289"/>
                                  <a:pt x="1590853" y="279781"/>
                                  <a:pt x="1591361" y="279527"/>
                                </a:cubicBezTo>
                                <a:cubicBezTo>
                                  <a:pt x="1591869" y="279146"/>
                                  <a:pt x="1592377" y="278892"/>
                                  <a:pt x="1592885" y="278892"/>
                                </a:cubicBezTo>
                                <a:cubicBezTo>
                                  <a:pt x="1593393" y="278765"/>
                                  <a:pt x="1593774" y="278765"/>
                                  <a:pt x="1594282" y="278892"/>
                                </a:cubicBezTo>
                                <a:cubicBezTo>
                                  <a:pt x="1594790" y="279019"/>
                                  <a:pt x="1595298" y="279273"/>
                                  <a:pt x="1595806" y="279654"/>
                                </a:cubicBezTo>
                                <a:cubicBezTo>
                                  <a:pt x="1596314" y="279908"/>
                                  <a:pt x="1596695" y="280416"/>
                                  <a:pt x="1597203" y="280797"/>
                                </a:cubicBezTo>
                                <a:cubicBezTo>
                                  <a:pt x="1597711" y="281305"/>
                                  <a:pt x="1598219" y="281813"/>
                                  <a:pt x="1598727" y="282321"/>
                                </a:cubicBezTo>
                                <a:cubicBezTo>
                                  <a:pt x="1599235" y="282829"/>
                                  <a:pt x="1599616" y="283337"/>
                                  <a:pt x="1600124" y="283845"/>
                                </a:cubicBezTo>
                                <a:cubicBezTo>
                                  <a:pt x="1600632" y="284353"/>
                                  <a:pt x="1601140" y="284861"/>
                                  <a:pt x="1601648" y="285242"/>
                                </a:cubicBezTo>
                                <a:cubicBezTo>
                                  <a:pt x="1602156" y="285623"/>
                                  <a:pt x="1602537" y="286004"/>
                                  <a:pt x="1603045" y="286385"/>
                                </a:cubicBezTo>
                                <a:cubicBezTo>
                                  <a:pt x="1603553" y="286639"/>
                                  <a:pt x="1604061" y="286893"/>
                                  <a:pt x="1604569" y="287147"/>
                                </a:cubicBezTo>
                                <a:cubicBezTo>
                                  <a:pt x="1605077" y="287401"/>
                                  <a:pt x="1605458" y="287528"/>
                                  <a:pt x="1605966" y="287655"/>
                                </a:cubicBezTo>
                                <a:cubicBezTo>
                                  <a:pt x="1606474" y="287655"/>
                                  <a:pt x="1606982" y="287782"/>
                                  <a:pt x="1607490" y="287782"/>
                                </a:cubicBezTo>
                                <a:cubicBezTo>
                                  <a:pt x="1607871" y="287782"/>
                                  <a:pt x="1608379" y="287782"/>
                                  <a:pt x="1608887" y="287782"/>
                                </a:cubicBezTo>
                                <a:cubicBezTo>
                                  <a:pt x="1609395" y="287782"/>
                                  <a:pt x="1609903" y="287655"/>
                                  <a:pt x="1610411" y="287655"/>
                                </a:cubicBezTo>
                                <a:cubicBezTo>
                                  <a:pt x="1610792" y="287528"/>
                                  <a:pt x="1611300" y="287401"/>
                                  <a:pt x="1611808" y="287401"/>
                                </a:cubicBezTo>
                                <a:cubicBezTo>
                                  <a:pt x="1612316" y="287274"/>
                                  <a:pt x="1612824" y="287147"/>
                                  <a:pt x="1613332" y="287147"/>
                                </a:cubicBezTo>
                                <a:cubicBezTo>
                                  <a:pt x="1613713" y="287020"/>
                                  <a:pt x="1614221" y="286893"/>
                                  <a:pt x="1614729" y="286766"/>
                                </a:cubicBezTo>
                                <a:cubicBezTo>
                                  <a:pt x="1615237" y="286766"/>
                                  <a:pt x="1615745" y="286639"/>
                                  <a:pt x="1616253" y="286639"/>
                                </a:cubicBezTo>
                                <a:cubicBezTo>
                                  <a:pt x="1616634" y="286512"/>
                                  <a:pt x="1617142" y="286385"/>
                                  <a:pt x="1617650" y="286385"/>
                                </a:cubicBezTo>
                                <a:cubicBezTo>
                                  <a:pt x="1618158" y="286385"/>
                                  <a:pt x="1618666" y="286258"/>
                                  <a:pt x="1619174" y="286258"/>
                                </a:cubicBezTo>
                                <a:cubicBezTo>
                                  <a:pt x="1619555" y="286258"/>
                                  <a:pt x="1620063" y="286131"/>
                                  <a:pt x="1620571" y="286131"/>
                                </a:cubicBezTo>
                                <a:cubicBezTo>
                                  <a:pt x="1621079" y="286131"/>
                                  <a:pt x="1621587" y="286131"/>
                                  <a:pt x="1622095" y="286131"/>
                                </a:cubicBezTo>
                                <a:cubicBezTo>
                                  <a:pt x="1622476" y="286131"/>
                                  <a:pt x="1622984" y="286004"/>
                                  <a:pt x="1623492" y="286004"/>
                                </a:cubicBezTo>
                                <a:cubicBezTo>
                                  <a:pt x="1624000" y="286004"/>
                                  <a:pt x="1624508" y="286004"/>
                                  <a:pt x="1624889" y="286004"/>
                                </a:cubicBezTo>
                                <a:cubicBezTo>
                                  <a:pt x="1625397" y="286004"/>
                                  <a:pt x="1625905" y="285877"/>
                                  <a:pt x="1626413" y="285877"/>
                                </a:cubicBezTo>
                                <a:cubicBezTo>
                                  <a:pt x="1626921" y="285877"/>
                                  <a:pt x="1627429" y="285877"/>
                                  <a:pt x="1627810" y="285750"/>
                                </a:cubicBezTo>
                                <a:cubicBezTo>
                                  <a:pt x="1628318" y="285750"/>
                                  <a:pt x="1628826" y="285750"/>
                                  <a:pt x="1629334" y="285623"/>
                                </a:cubicBezTo>
                                <a:cubicBezTo>
                                  <a:pt x="1629842" y="285623"/>
                                  <a:pt x="1630350" y="285623"/>
                                  <a:pt x="1630731" y="285623"/>
                                </a:cubicBezTo>
                                <a:cubicBezTo>
                                  <a:pt x="1631239" y="285623"/>
                                  <a:pt x="1631747" y="285496"/>
                                  <a:pt x="1632255" y="285496"/>
                                </a:cubicBezTo>
                                <a:cubicBezTo>
                                  <a:pt x="1632763" y="285496"/>
                                  <a:pt x="1633271" y="285496"/>
                                  <a:pt x="1633652" y="285496"/>
                                </a:cubicBezTo>
                                <a:cubicBezTo>
                                  <a:pt x="1634160" y="285496"/>
                                  <a:pt x="1634668" y="285496"/>
                                  <a:pt x="1635176" y="285623"/>
                                </a:cubicBezTo>
                                <a:cubicBezTo>
                                  <a:pt x="1635684" y="285623"/>
                                  <a:pt x="1636192" y="285750"/>
                                  <a:pt x="1636573" y="285750"/>
                                </a:cubicBezTo>
                                <a:cubicBezTo>
                                  <a:pt x="1637081" y="285877"/>
                                  <a:pt x="1637589" y="286004"/>
                                  <a:pt x="1638097" y="286004"/>
                                </a:cubicBezTo>
                                <a:cubicBezTo>
                                  <a:pt x="1638605" y="286131"/>
                                  <a:pt x="1639113" y="286258"/>
                                  <a:pt x="1639494" y="286385"/>
                                </a:cubicBezTo>
                                <a:cubicBezTo>
                                  <a:pt x="1640002" y="286512"/>
                                  <a:pt x="1640510" y="286766"/>
                                  <a:pt x="1641018" y="286893"/>
                                </a:cubicBezTo>
                                <a:cubicBezTo>
                                  <a:pt x="1641526" y="287020"/>
                                  <a:pt x="1641907" y="287274"/>
                                  <a:pt x="1642415" y="287401"/>
                                </a:cubicBezTo>
                                <a:cubicBezTo>
                                  <a:pt x="1642923" y="287655"/>
                                  <a:pt x="1643431" y="287782"/>
                                  <a:pt x="1643939" y="288036"/>
                                </a:cubicBezTo>
                                <a:cubicBezTo>
                                  <a:pt x="1644447" y="288290"/>
                                  <a:pt x="1644828" y="288417"/>
                                  <a:pt x="1645336" y="288671"/>
                                </a:cubicBezTo>
                                <a:cubicBezTo>
                                  <a:pt x="1645844" y="288925"/>
                                  <a:pt x="1646352" y="289179"/>
                                  <a:pt x="1646860" y="289433"/>
                                </a:cubicBezTo>
                                <a:cubicBezTo>
                                  <a:pt x="1647368" y="289687"/>
                                  <a:pt x="1647749" y="289814"/>
                                  <a:pt x="1648257" y="290068"/>
                                </a:cubicBezTo>
                                <a:cubicBezTo>
                                  <a:pt x="1648765" y="290322"/>
                                  <a:pt x="1649273" y="290576"/>
                                  <a:pt x="1649781" y="290830"/>
                                </a:cubicBezTo>
                                <a:cubicBezTo>
                                  <a:pt x="1650289" y="290957"/>
                                  <a:pt x="1650670" y="291211"/>
                                  <a:pt x="1651178" y="291465"/>
                                </a:cubicBezTo>
                                <a:cubicBezTo>
                                  <a:pt x="1651686" y="291719"/>
                                  <a:pt x="1652194" y="291846"/>
                                  <a:pt x="1652702" y="292100"/>
                                </a:cubicBezTo>
                                <a:cubicBezTo>
                                  <a:pt x="1653210" y="292227"/>
                                  <a:pt x="1653591" y="292481"/>
                                  <a:pt x="1654099" y="292735"/>
                                </a:cubicBezTo>
                                <a:cubicBezTo>
                                  <a:pt x="1654607" y="292862"/>
                                  <a:pt x="1655115" y="293116"/>
                                  <a:pt x="1655623" y="293243"/>
                                </a:cubicBezTo>
                                <a:cubicBezTo>
                                  <a:pt x="1656131" y="293497"/>
                                  <a:pt x="1656512" y="293624"/>
                                  <a:pt x="1657020" y="293878"/>
                                </a:cubicBezTo>
                                <a:cubicBezTo>
                                  <a:pt x="1657528" y="294005"/>
                                  <a:pt x="1658036" y="294132"/>
                                  <a:pt x="1658544" y="294386"/>
                                </a:cubicBezTo>
                                <a:cubicBezTo>
                                  <a:pt x="1658925" y="294513"/>
                                  <a:pt x="1659433" y="294767"/>
                                  <a:pt x="1659941" y="294894"/>
                                </a:cubicBezTo>
                                <a:cubicBezTo>
                                  <a:pt x="1660449" y="295021"/>
                                  <a:pt x="1660957" y="295148"/>
                                  <a:pt x="1661465" y="295402"/>
                                </a:cubicBezTo>
                                <a:cubicBezTo>
                                  <a:pt x="1661846" y="295529"/>
                                  <a:pt x="1662354" y="295783"/>
                                  <a:pt x="1662862" y="295910"/>
                                </a:cubicBezTo>
                                <a:cubicBezTo>
                                  <a:pt x="1663370" y="296037"/>
                                  <a:pt x="1663878" y="296164"/>
                                  <a:pt x="1664386" y="296418"/>
                                </a:cubicBezTo>
                                <a:cubicBezTo>
                                  <a:pt x="1664767" y="296545"/>
                                  <a:pt x="1665275" y="296672"/>
                                  <a:pt x="1665783" y="296799"/>
                                </a:cubicBezTo>
                                <a:cubicBezTo>
                                  <a:pt x="1666291" y="296926"/>
                                  <a:pt x="1666799" y="297180"/>
                                  <a:pt x="1667307" y="297307"/>
                                </a:cubicBezTo>
                                <a:cubicBezTo>
                                  <a:pt x="1667688" y="297434"/>
                                  <a:pt x="1668196" y="297561"/>
                                  <a:pt x="1668704" y="297688"/>
                                </a:cubicBezTo>
                                <a:cubicBezTo>
                                  <a:pt x="1669212" y="297942"/>
                                  <a:pt x="1669720" y="298069"/>
                                  <a:pt x="1670228" y="298196"/>
                                </a:cubicBezTo>
                                <a:cubicBezTo>
                                  <a:pt x="1670609" y="298323"/>
                                  <a:pt x="1671117" y="298577"/>
                                  <a:pt x="1671625" y="298704"/>
                                </a:cubicBezTo>
                                <a:cubicBezTo>
                                  <a:pt x="1672133" y="298831"/>
                                  <a:pt x="1672641" y="299085"/>
                                  <a:pt x="1673149" y="299212"/>
                                </a:cubicBezTo>
                                <a:cubicBezTo>
                                  <a:pt x="1673530" y="299339"/>
                                  <a:pt x="1674038" y="299466"/>
                                  <a:pt x="1674546" y="299593"/>
                                </a:cubicBezTo>
                                <a:cubicBezTo>
                                  <a:pt x="1675054" y="299847"/>
                                  <a:pt x="1675562" y="299974"/>
                                  <a:pt x="1675943" y="300101"/>
                                </a:cubicBezTo>
                                <a:cubicBezTo>
                                  <a:pt x="1676451" y="300228"/>
                                  <a:pt x="1676959" y="300355"/>
                                  <a:pt x="1677467" y="300482"/>
                                </a:cubicBezTo>
                                <a:cubicBezTo>
                                  <a:pt x="1677975" y="300609"/>
                                  <a:pt x="1678483" y="300736"/>
                                  <a:pt x="1678864" y="300736"/>
                                </a:cubicBezTo>
                                <a:cubicBezTo>
                                  <a:pt x="1679372" y="300863"/>
                                  <a:pt x="1679880" y="300990"/>
                                  <a:pt x="1680388" y="300990"/>
                                </a:cubicBezTo>
                                <a:cubicBezTo>
                                  <a:pt x="1680896" y="301117"/>
                                  <a:pt x="1681404" y="301117"/>
                                  <a:pt x="1681785" y="301244"/>
                                </a:cubicBezTo>
                                <a:cubicBezTo>
                                  <a:pt x="1682293" y="301244"/>
                                  <a:pt x="1682801" y="301371"/>
                                  <a:pt x="1683309" y="301371"/>
                                </a:cubicBezTo>
                                <a:cubicBezTo>
                                  <a:pt x="1683817" y="301371"/>
                                  <a:pt x="1684325" y="301371"/>
                                  <a:pt x="1684706" y="301371"/>
                                </a:cubicBezTo>
                                <a:cubicBezTo>
                                  <a:pt x="1685214" y="301371"/>
                                  <a:pt x="1685722" y="301371"/>
                                  <a:pt x="1686230" y="301371"/>
                                </a:cubicBezTo>
                                <a:cubicBezTo>
                                  <a:pt x="1686738" y="301371"/>
                                  <a:pt x="1687246" y="301371"/>
                                  <a:pt x="1687627" y="301371"/>
                                </a:cubicBezTo>
                                <a:cubicBezTo>
                                  <a:pt x="1688135" y="301371"/>
                                  <a:pt x="1688643" y="301498"/>
                                  <a:pt x="1689151" y="301498"/>
                                </a:cubicBezTo>
                                <a:cubicBezTo>
                                  <a:pt x="1689659" y="301498"/>
                                  <a:pt x="1690167" y="301498"/>
                                  <a:pt x="1690548" y="301498"/>
                                </a:cubicBezTo>
                                <a:cubicBezTo>
                                  <a:pt x="1691056" y="301498"/>
                                  <a:pt x="1691564" y="301498"/>
                                  <a:pt x="1692072" y="301498"/>
                                </a:cubicBezTo>
                                <a:cubicBezTo>
                                  <a:pt x="1692580" y="301498"/>
                                  <a:pt x="1692961" y="301625"/>
                                  <a:pt x="1693469" y="301625"/>
                                </a:cubicBezTo>
                                <a:cubicBezTo>
                                  <a:pt x="1693977" y="301625"/>
                                  <a:pt x="1694485" y="301752"/>
                                  <a:pt x="1694993" y="301752"/>
                                </a:cubicBezTo>
                                <a:cubicBezTo>
                                  <a:pt x="1695501" y="301752"/>
                                  <a:pt x="1695882" y="301752"/>
                                  <a:pt x="1696390" y="301879"/>
                                </a:cubicBezTo>
                                <a:cubicBezTo>
                                  <a:pt x="1696898" y="301879"/>
                                  <a:pt x="1697406" y="301879"/>
                                  <a:pt x="1697914" y="302006"/>
                                </a:cubicBezTo>
                                <a:cubicBezTo>
                                  <a:pt x="1698422" y="302006"/>
                                  <a:pt x="1698803" y="302133"/>
                                  <a:pt x="1699311" y="302133"/>
                                </a:cubicBezTo>
                                <a:cubicBezTo>
                                  <a:pt x="1699819" y="302133"/>
                                  <a:pt x="1700327" y="302260"/>
                                  <a:pt x="1700835" y="302260"/>
                                </a:cubicBezTo>
                                <a:cubicBezTo>
                                  <a:pt x="1701343" y="302387"/>
                                  <a:pt x="1701724" y="302387"/>
                                  <a:pt x="1702232" y="302387"/>
                                </a:cubicBezTo>
                                <a:cubicBezTo>
                                  <a:pt x="1702740" y="302387"/>
                                  <a:pt x="1703248" y="302514"/>
                                  <a:pt x="1703756" y="302514"/>
                                </a:cubicBezTo>
                                <a:cubicBezTo>
                                  <a:pt x="1704264" y="302641"/>
                                  <a:pt x="1704645" y="302641"/>
                                  <a:pt x="1705153" y="302641"/>
                                </a:cubicBezTo>
                                <a:cubicBezTo>
                                  <a:pt x="1705661" y="302768"/>
                                  <a:pt x="1706169" y="302768"/>
                                  <a:pt x="1706677" y="302768"/>
                                </a:cubicBezTo>
                                <a:cubicBezTo>
                                  <a:pt x="1707185" y="302768"/>
                                  <a:pt x="1707566" y="302895"/>
                                  <a:pt x="1708074" y="302895"/>
                                </a:cubicBezTo>
                                <a:cubicBezTo>
                                  <a:pt x="1708582" y="302895"/>
                                  <a:pt x="1709090" y="303022"/>
                                  <a:pt x="1709598" y="303022"/>
                                </a:cubicBezTo>
                                <a:cubicBezTo>
                                  <a:pt x="1709979" y="303022"/>
                                  <a:pt x="1710487" y="303022"/>
                                  <a:pt x="1710995" y="303022"/>
                                </a:cubicBezTo>
                                <a:cubicBezTo>
                                  <a:pt x="1711503" y="303149"/>
                                  <a:pt x="1712011" y="303149"/>
                                  <a:pt x="1712519" y="303149"/>
                                </a:cubicBezTo>
                                <a:cubicBezTo>
                                  <a:pt x="1712900" y="303149"/>
                                  <a:pt x="1713408" y="303149"/>
                                  <a:pt x="1713916" y="303276"/>
                                </a:cubicBezTo>
                                <a:cubicBezTo>
                                  <a:pt x="1714424" y="303276"/>
                                  <a:pt x="1714932" y="303276"/>
                                  <a:pt x="1715440" y="303276"/>
                                </a:cubicBezTo>
                                <a:cubicBezTo>
                                  <a:pt x="1715821" y="303276"/>
                                  <a:pt x="1716329" y="303403"/>
                                  <a:pt x="1716837" y="303403"/>
                                </a:cubicBezTo>
                                <a:cubicBezTo>
                                  <a:pt x="1717345" y="303403"/>
                                  <a:pt x="1717853" y="303403"/>
                                  <a:pt x="1718361" y="303403"/>
                                </a:cubicBezTo>
                                <a:cubicBezTo>
                                  <a:pt x="1718742" y="303530"/>
                                  <a:pt x="1719250" y="303530"/>
                                  <a:pt x="1719758" y="303530"/>
                                </a:cubicBezTo>
                                <a:cubicBezTo>
                                  <a:pt x="1720266" y="303530"/>
                                  <a:pt x="1720774" y="303657"/>
                                  <a:pt x="1721282" y="303657"/>
                                </a:cubicBezTo>
                                <a:cubicBezTo>
                                  <a:pt x="1721663" y="303657"/>
                                  <a:pt x="1722171" y="303657"/>
                                  <a:pt x="1722679" y="303657"/>
                                </a:cubicBezTo>
                                <a:cubicBezTo>
                                  <a:pt x="1723187" y="303657"/>
                                  <a:pt x="1723695" y="303657"/>
                                  <a:pt x="1724203" y="303657"/>
                                </a:cubicBezTo>
                                <a:cubicBezTo>
                                  <a:pt x="1724584" y="303657"/>
                                  <a:pt x="1725092" y="303784"/>
                                  <a:pt x="1725600" y="303784"/>
                                </a:cubicBezTo>
                                <a:cubicBezTo>
                                  <a:pt x="1726108" y="303784"/>
                                  <a:pt x="1726616" y="303784"/>
                                  <a:pt x="1726997" y="303784"/>
                                </a:cubicBezTo>
                                <a:cubicBezTo>
                                  <a:pt x="1727505" y="303784"/>
                                  <a:pt x="1728013" y="303784"/>
                                  <a:pt x="1728521" y="303784"/>
                                </a:cubicBezTo>
                                <a:cubicBezTo>
                                  <a:pt x="1729029" y="303784"/>
                                  <a:pt x="1729537" y="303784"/>
                                  <a:pt x="1729918" y="303784"/>
                                </a:cubicBezTo>
                                <a:cubicBezTo>
                                  <a:pt x="1730426" y="303784"/>
                                  <a:pt x="1730934" y="303784"/>
                                  <a:pt x="1731442" y="303784"/>
                                </a:cubicBezTo>
                                <a:cubicBezTo>
                                  <a:pt x="1731950" y="303784"/>
                                  <a:pt x="1732458" y="303784"/>
                                  <a:pt x="1732839" y="303784"/>
                                </a:cubicBezTo>
                                <a:cubicBezTo>
                                  <a:pt x="1733347" y="303784"/>
                                  <a:pt x="1733855" y="303784"/>
                                  <a:pt x="1734363" y="303911"/>
                                </a:cubicBezTo>
                                <a:cubicBezTo>
                                  <a:pt x="1734871" y="303911"/>
                                  <a:pt x="1735379" y="303911"/>
                                  <a:pt x="1735760" y="303911"/>
                                </a:cubicBezTo>
                                <a:cubicBezTo>
                                  <a:pt x="1736268" y="303911"/>
                                  <a:pt x="1736776" y="303911"/>
                                  <a:pt x="1737284" y="303911"/>
                                </a:cubicBezTo>
                                <a:cubicBezTo>
                                  <a:pt x="1737792" y="303911"/>
                                  <a:pt x="1738300" y="303911"/>
                                  <a:pt x="1738681" y="303911"/>
                                </a:cubicBezTo>
                                <a:cubicBezTo>
                                  <a:pt x="1739189" y="304038"/>
                                  <a:pt x="1739697" y="303911"/>
                                  <a:pt x="1740205" y="303911"/>
                                </a:cubicBezTo>
                                <a:cubicBezTo>
                                  <a:pt x="1740713" y="304038"/>
                                  <a:pt x="1741094" y="304038"/>
                                  <a:pt x="1741602" y="304038"/>
                                </a:cubicBezTo>
                                <a:cubicBezTo>
                                  <a:pt x="1742110" y="304038"/>
                                  <a:pt x="1742618" y="304038"/>
                                  <a:pt x="1743126" y="304038"/>
                                </a:cubicBezTo>
                                <a:cubicBezTo>
                                  <a:pt x="1743634" y="304038"/>
                                  <a:pt x="1744015" y="304038"/>
                                  <a:pt x="1744523" y="304038"/>
                                </a:cubicBezTo>
                                <a:cubicBezTo>
                                  <a:pt x="1745031" y="304038"/>
                                  <a:pt x="1745539" y="304038"/>
                                  <a:pt x="1746047" y="304038"/>
                                </a:cubicBezTo>
                                <a:cubicBezTo>
                                  <a:pt x="1746555" y="304038"/>
                                  <a:pt x="1746936" y="304038"/>
                                  <a:pt x="1747444" y="304038"/>
                                </a:cubicBezTo>
                                <a:cubicBezTo>
                                  <a:pt x="1747952" y="304165"/>
                                  <a:pt x="1748460" y="304165"/>
                                  <a:pt x="1748968" y="304165"/>
                                </a:cubicBezTo>
                                <a:cubicBezTo>
                                  <a:pt x="1749476" y="304165"/>
                                  <a:pt x="1749857" y="304165"/>
                                  <a:pt x="1750365" y="304165"/>
                                </a:cubicBezTo>
                                <a:cubicBezTo>
                                  <a:pt x="1750873" y="304165"/>
                                  <a:pt x="1751381" y="304165"/>
                                  <a:pt x="1751889" y="304165"/>
                                </a:cubicBezTo>
                                <a:cubicBezTo>
                                  <a:pt x="1752397" y="304292"/>
                                  <a:pt x="1752778" y="304292"/>
                                  <a:pt x="1753286" y="304292"/>
                                </a:cubicBezTo>
                                <a:cubicBezTo>
                                  <a:pt x="1753794" y="304292"/>
                                  <a:pt x="1754302" y="304292"/>
                                  <a:pt x="1754810" y="304292"/>
                                </a:cubicBezTo>
                                <a:cubicBezTo>
                                  <a:pt x="1755318" y="304292"/>
                                  <a:pt x="1755699" y="304292"/>
                                  <a:pt x="1756207" y="304419"/>
                                </a:cubicBezTo>
                                <a:cubicBezTo>
                                  <a:pt x="1756715" y="304419"/>
                                  <a:pt x="1757223" y="304419"/>
                                  <a:pt x="1757731" y="304419"/>
                                </a:cubicBezTo>
                                <a:cubicBezTo>
                                  <a:pt x="1758112" y="304419"/>
                                  <a:pt x="1758620" y="304546"/>
                                  <a:pt x="1759128" y="304546"/>
                                </a:cubicBezTo>
                                <a:cubicBezTo>
                                  <a:pt x="1759636" y="304546"/>
                                  <a:pt x="1760144" y="304546"/>
                                  <a:pt x="1760652" y="304546"/>
                                </a:cubicBezTo>
                                <a:cubicBezTo>
                                  <a:pt x="1761033" y="304546"/>
                                  <a:pt x="1761541" y="304673"/>
                                  <a:pt x="1762049" y="304673"/>
                                </a:cubicBezTo>
                                <a:cubicBezTo>
                                  <a:pt x="1762557" y="304673"/>
                                  <a:pt x="1763065" y="304673"/>
                                  <a:pt x="1763573" y="304800"/>
                                </a:cubicBezTo>
                                <a:cubicBezTo>
                                  <a:pt x="1763954" y="304800"/>
                                  <a:pt x="1764462" y="304800"/>
                                  <a:pt x="1764970" y="304800"/>
                                </a:cubicBezTo>
                                <a:cubicBezTo>
                                  <a:pt x="1765478" y="304927"/>
                                  <a:pt x="1765986" y="304927"/>
                                  <a:pt x="1766494" y="304927"/>
                                </a:cubicBezTo>
                                <a:cubicBezTo>
                                  <a:pt x="1766875" y="304927"/>
                                  <a:pt x="1767383" y="304927"/>
                                  <a:pt x="1767891" y="305054"/>
                                </a:cubicBezTo>
                                <a:cubicBezTo>
                                  <a:pt x="1768399" y="305054"/>
                                  <a:pt x="1768907" y="305054"/>
                                  <a:pt x="1769415" y="305054"/>
                                </a:cubicBezTo>
                                <a:cubicBezTo>
                                  <a:pt x="1769796" y="305054"/>
                                  <a:pt x="1770304" y="305181"/>
                                  <a:pt x="1770812" y="305181"/>
                                </a:cubicBezTo>
                                <a:cubicBezTo>
                                  <a:pt x="1771320" y="305181"/>
                                  <a:pt x="1771828" y="305181"/>
                                  <a:pt x="1772336" y="305181"/>
                                </a:cubicBezTo>
                                <a:cubicBezTo>
                                  <a:pt x="1772717" y="305308"/>
                                  <a:pt x="1773225" y="305308"/>
                                  <a:pt x="1773733" y="305308"/>
                                </a:cubicBezTo>
                                <a:cubicBezTo>
                                  <a:pt x="1774241" y="305308"/>
                                  <a:pt x="1774749" y="305308"/>
                                  <a:pt x="1775130" y="305308"/>
                                </a:cubicBezTo>
                                <a:cubicBezTo>
                                  <a:pt x="1775638" y="305435"/>
                                  <a:pt x="1776146" y="305435"/>
                                  <a:pt x="1776654" y="305435"/>
                                </a:cubicBezTo>
                                <a:cubicBezTo>
                                  <a:pt x="1777162" y="305435"/>
                                  <a:pt x="1777670" y="305562"/>
                                  <a:pt x="1778051" y="305562"/>
                                </a:cubicBezTo>
                                <a:cubicBezTo>
                                  <a:pt x="1778559" y="305562"/>
                                  <a:pt x="1779067" y="305562"/>
                                  <a:pt x="1779575" y="305689"/>
                                </a:cubicBezTo>
                                <a:cubicBezTo>
                                  <a:pt x="1780083" y="305689"/>
                                  <a:pt x="1780591" y="305689"/>
                                  <a:pt x="1780972" y="305816"/>
                                </a:cubicBezTo>
                                <a:cubicBezTo>
                                  <a:pt x="1781480" y="305816"/>
                                  <a:pt x="1781988" y="305816"/>
                                  <a:pt x="1782496" y="305943"/>
                                </a:cubicBezTo>
                                <a:cubicBezTo>
                                  <a:pt x="1783004" y="305943"/>
                                  <a:pt x="1783512" y="305943"/>
                                  <a:pt x="1783893" y="306070"/>
                                </a:cubicBezTo>
                                <a:cubicBezTo>
                                  <a:pt x="1784401" y="306070"/>
                                  <a:pt x="1784909" y="306070"/>
                                  <a:pt x="1785417" y="306197"/>
                                </a:cubicBezTo>
                                <a:cubicBezTo>
                                  <a:pt x="1785925" y="306197"/>
                                  <a:pt x="1786433" y="306197"/>
                                  <a:pt x="1786814" y="306197"/>
                                </a:cubicBezTo>
                                <a:cubicBezTo>
                                  <a:pt x="1787322" y="306197"/>
                                  <a:pt x="1787830" y="306324"/>
                                  <a:pt x="1788338" y="306324"/>
                                </a:cubicBezTo>
                                <a:cubicBezTo>
                                  <a:pt x="1788846" y="306324"/>
                                  <a:pt x="1789354" y="306324"/>
                                  <a:pt x="1789735" y="306451"/>
                                </a:cubicBezTo>
                                <a:cubicBezTo>
                                  <a:pt x="1790243" y="306451"/>
                                  <a:pt x="1790751" y="306451"/>
                                  <a:pt x="1791259" y="306451"/>
                                </a:cubicBezTo>
                                <a:cubicBezTo>
                                  <a:pt x="1791767" y="306451"/>
                                  <a:pt x="1792148" y="306578"/>
                                  <a:pt x="1792656" y="306578"/>
                                </a:cubicBezTo>
                                <a:cubicBezTo>
                                  <a:pt x="1793164" y="306578"/>
                                  <a:pt x="1793672" y="306578"/>
                                  <a:pt x="1794180" y="306705"/>
                                </a:cubicBezTo>
                                <a:cubicBezTo>
                                  <a:pt x="1794688" y="306705"/>
                                  <a:pt x="1795069" y="306705"/>
                                  <a:pt x="1795577" y="306705"/>
                                </a:cubicBezTo>
                                <a:cubicBezTo>
                                  <a:pt x="1796085" y="306705"/>
                                  <a:pt x="1796593" y="306705"/>
                                  <a:pt x="1797101" y="306705"/>
                                </a:cubicBezTo>
                                <a:cubicBezTo>
                                  <a:pt x="1797609" y="306705"/>
                                  <a:pt x="1797990" y="306705"/>
                                  <a:pt x="1798498" y="306705"/>
                                </a:cubicBezTo>
                                <a:cubicBezTo>
                                  <a:pt x="1799006" y="306832"/>
                                  <a:pt x="1799514" y="306832"/>
                                  <a:pt x="1800022" y="306832"/>
                                </a:cubicBezTo>
                                <a:cubicBezTo>
                                  <a:pt x="1800530" y="306832"/>
                                  <a:pt x="1800911" y="306832"/>
                                  <a:pt x="1801419" y="306832"/>
                                </a:cubicBezTo>
                                <a:cubicBezTo>
                                  <a:pt x="1801927" y="306832"/>
                                  <a:pt x="1802435" y="306832"/>
                                  <a:pt x="1802943" y="306832"/>
                                </a:cubicBezTo>
                                <a:cubicBezTo>
                                  <a:pt x="1803451" y="306832"/>
                                  <a:pt x="1803832" y="306832"/>
                                  <a:pt x="1804340" y="306832"/>
                                </a:cubicBezTo>
                                <a:cubicBezTo>
                                  <a:pt x="1804848" y="306832"/>
                                  <a:pt x="1805356" y="306832"/>
                                  <a:pt x="1805864" y="306832"/>
                                </a:cubicBezTo>
                                <a:cubicBezTo>
                                  <a:pt x="1806372" y="306832"/>
                                  <a:pt x="1806753" y="306832"/>
                                  <a:pt x="1807261" y="306832"/>
                                </a:cubicBezTo>
                                <a:cubicBezTo>
                                  <a:pt x="1807769" y="306832"/>
                                  <a:pt x="1808277" y="306959"/>
                                  <a:pt x="1808785" y="306959"/>
                                </a:cubicBezTo>
                                <a:cubicBezTo>
                                  <a:pt x="1809166" y="306959"/>
                                  <a:pt x="1809674" y="306959"/>
                                  <a:pt x="1810182" y="306959"/>
                                </a:cubicBezTo>
                                <a:cubicBezTo>
                                  <a:pt x="1810690" y="306959"/>
                                  <a:pt x="1811198" y="306959"/>
                                  <a:pt x="1811706" y="306959"/>
                                </a:cubicBezTo>
                                <a:cubicBezTo>
                                  <a:pt x="1812087" y="306959"/>
                                  <a:pt x="1812595" y="306959"/>
                                  <a:pt x="1813103" y="307086"/>
                                </a:cubicBezTo>
                                <a:cubicBezTo>
                                  <a:pt x="1813611" y="307086"/>
                                  <a:pt x="1814119" y="307086"/>
                                  <a:pt x="1814627" y="307086"/>
                                </a:cubicBezTo>
                                <a:cubicBezTo>
                                  <a:pt x="1815008" y="307086"/>
                                  <a:pt x="1815516" y="307086"/>
                                  <a:pt x="1816024" y="307213"/>
                                </a:cubicBezTo>
                                <a:cubicBezTo>
                                  <a:pt x="1816532" y="307213"/>
                                  <a:pt x="1817040" y="307213"/>
                                  <a:pt x="1817548" y="307213"/>
                                </a:cubicBezTo>
                                <a:cubicBezTo>
                                  <a:pt x="1817929" y="307213"/>
                                  <a:pt x="1818437" y="307213"/>
                                  <a:pt x="1818945" y="307213"/>
                                </a:cubicBezTo>
                                <a:cubicBezTo>
                                  <a:pt x="1819453" y="307340"/>
                                  <a:pt x="1819961" y="307340"/>
                                  <a:pt x="1820469" y="307340"/>
                                </a:cubicBezTo>
                                <a:cubicBezTo>
                                  <a:pt x="1820850" y="307340"/>
                                  <a:pt x="1821358" y="307340"/>
                                  <a:pt x="1821866" y="307340"/>
                                </a:cubicBezTo>
                                <a:cubicBezTo>
                                  <a:pt x="1822374" y="307340"/>
                                  <a:pt x="1822882" y="307340"/>
                                  <a:pt x="1823390" y="307340"/>
                                </a:cubicBezTo>
                                <a:cubicBezTo>
                                  <a:pt x="1823771" y="307467"/>
                                  <a:pt x="1824279" y="307467"/>
                                  <a:pt x="1824787" y="307467"/>
                                </a:cubicBezTo>
                                <a:cubicBezTo>
                                  <a:pt x="1825295" y="307467"/>
                                  <a:pt x="1825803" y="307467"/>
                                  <a:pt x="1826184" y="307467"/>
                                </a:cubicBezTo>
                                <a:cubicBezTo>
                                  <a:pt x="1826692" y="307467"/>
                                  <a:pt x="1827200" y="307467"/>
                                  <a:pt x="1827708" y="307467"/>
                                </a:cubicBezTo>
                                <a:cubicBezTo>
                                  <a:pt x="1828216" y="307467"/>
                                  <a:pt x="1828724" y="307467"/>
                                  <a:pt x="1829105" y="307467"/>
                                </a:cubicBezTo>
                                <a:cubicBezTo>
                                  <a:pt x="1829613" y="307467"/>
                                  <a:pt x="1830121" y="307467"/>
                                  <a:pt x="1830629" y="307467"/>
                                </a:cubicBezTo>
                                <a:cubicBezTo>
                                  <a:pt x="1831137" y="307467"/>
                                  <a:pt x="1831645" y="307467"/>
                                  <a:pt x="1832026" y="307467"/>
                                </a:cubicBezTo>
                                <a:cubicBezTo>
                                  <a:pt x="1832534" y="307467"/>
                                  <a:pt x="1833042" y="307467"/>
                                  <a:pt x="1833550" y="307467"/>
                                </a:cubicBezTo>
                                <a:cubicBezTo>
                                  <a:pt x="1834058" y="307467"/>
                                  <a:pt x="1834566" y="307467"/>
                                  <a:pt x="1834947" y="307340"/>
                                </a:cubicBezTo>
                                <a:cubicBezTo>
                                  <a:pt x="1835455" y="307340"/>
                                  <a:pt x="1835963" y="307340"/>
                                  <a:pt x="1836471" y="307340"/>
                                </a:cubicBezTo>
                                <a:cubicBezTo>
                                  <a:pt x="1836979" y="307340"/>
                                  <a:pt x="1837487" y="307340"/>
                                  <a:pt x="1837868" y="307340"/>
                                </a:cubicBezTo>
                                <a:cubicBezTo>
                                  <a:pt x="1838376" y="307340"/>
                                  <a:pt x="1838884" y="307340"/>
                                  <a:pt x="1839392" y="307213"/>
                                </a:cubicBezTo>
                                <a:cubicBezTo>
                                  <a:pt x="1839900" y="307213"/>
                                  <a:pt x="1840408" y="307213"/>
                                  <a:pt x="1840789" y="307213"/>
                                </a:cubicBezTo>
                                <a:cubicBezTo>
                                  <a:pt x="1841297" y="307213"/>
                                  <a:pt x="1841805" y="307213"/>
                                  <a:pt x="1842313" y="307213"/>
                                </a:cubicBezTo>
                                <a:cubicBezTo>
                                  <a:pt x="1842821" y="307213"/>
                                  <a:pt x="1843202" y="307213"/>
                                  <a:pt x="1843710" y="307213"/>
                                </a:cubicBezTo>
                                <a:cubicBezTo>
                                  <a:pt x="1844218" y="307086"/>
                                  <a:pt x="1844726" y="307086"/>
                                  <a:pt x="1845234" y="307086"/>
                                </a:cubicBezTo>
                                <a:cubicBezTo>
                                  <a:pt x="1845742" y="307086"/>
                                  <a:pt x="1846123" y="307086"/>
                                  <a:pt x="1846631" y="307086"/>
                                </a:cubicBezTo>
                                <a:cubicBezTo>
                                  <a:pt x="1847139" y="306959"/>
                                  <a:pt x="1847647" y="306959"/>
                                  <a:pt x="1848155" y="306959"/>
                                </a:cubicBezTo>
                                <a:cubicBezTo>
                                  <a:pt x="1848663" y="306959"/>
                                  <a:pt x="1849044" y="306959"/>
                                  <a:pt x="1849552" y="306832"/>
                                </a:cubicBezTo>
                                <a:cubicBezTo>
                                  <a:pt x="1850060" y="306832"/>
                                  <a:pt x="1850568" y="306832"/>
                                  <a:pt x="1851076" y="306832"/>
                                </a:cubicBezTo>
                                <a:cubicBezTo>
                                  <a:pt x="1851584" y="306832"/>
                                  <a:pt x="1851965" y="306705"/>
                                  <a:pt x="1852473" y="306705"/>
                                </a:cubicBezTo>
                                <a:cubicBezTo>
                                  <a:pt x="1852981" y="306705"/>
                                  <a:pt x="1853489" y="306578"/>
                                  <a:pt x="1853997" y="306578"/>
                                </a:cubicBezTo>
                                <a:cubicBezTo>
                                  <a:pt x="1854505" y="306578"/>
                                  <a:pt x="1854886" y="306578"/>
                                  <a:pt x="1855394" y="306578"/>
                                </a:cubicBezTo>
                                <a:cubicBezTo>
                                  <a:pt x="1855902" y="306451"/>
                                  <a:pt x="1856410" y="306451"/>
                                  <a:pt x="1856918" y="306451"/>
                                </a:cubicBezTo>
                                <a:cubicBezTo>
                                  <a:pt x="1857426" y="306451"/>
                                  <a:pt x="1857807" y="306451"/>
                                  <a:pt x="1858315" y="306324"/>
                                </a:cubicBezTo>
                                <a:cubicBezTo>
                                  <a:pt x="1858823" y="306324"/>
                                  <a:pt x="1859331" y="306324"/>
                                  <a:pt x="1859839" y="306324"/>
                                </a:cubicBezTo>
                                <a:cubicBezTo>
                                  <a:pt x="1860220" y="306324"/>
                                  <a:pt x="1860728" y="306197"/>
                                  <a:pt x="1861236" y="306197"/>
                                </a:cubicBezTo>
                                <a:cubicBezTo>
                                  <a:pt x="1861744" y="306197"/>
                                  <a:pt x="1862252" y="306197"/>
                                  <a:pt x="1862760" y="306197"/>
                                </a:cubicBezTo>
                                <a:cubicBezTo>
                                  <a:pt x="1863141" y="306070"/>
                                  <a:pt x="1863649" y="306070"/>
                                  <a:pt x="1864157" y="306070"/>
                                </a:cubicBezTo>
                                <a:cubicBezTo>
                                  <a:pt x="1864665" y="306070"/>
                                  <a:pt x="1865173" y="305943"/>
                                  <a:pt x="1865681" y="305943"/>
                                </a:cubicBezTo>
                                <a:cubicBezTo>
                                  <a:pt x="1866062" y="305943"/>
                                  <a:pt x="1866570" y="305943"/>
                                  <a:pt x="1867078" y="305943"/>
                                </a:cubicBezTo>
                                <a:cubicBezTo>
                                  <a:pt x="1867586" y="305816"/>
                                  <a:pt x="1868094" y="305816"/>
                                  <a:pt x="1868602" y="305816"/>
                                </a:cubicBezTo>
                                <a:cubicBezTo>
                                  <a:pt x="1868983" y="305816"/>
                                  <a:pt x="1869491" y="305816"/>
                                  <a:pt x="1869999" y="305689"/>
                                </a:cubicBezTo>
                                <a:cubicBezTo>
                                  <a:pt x="1870507" y="305689"/>
                                  <a:pt x="1871015" y="305689"/>
                                  <a:pt x="1871523" y="305689"/>
                                </a:cubicBezTo>
                                <a:cubicBezTo>
                                  <a:pt x="1871904" y="305689"/>
                                  <a:pt x="1872412" y="305689"/>
                                  <a:pt x="1872920" y="305562"/>
                                </a:cubicBezTo>
                                <a:cubicBezTo>
                                  <a:pt x="1873428" y="305562"/>
                                  <a:pt x="1873936" y="305562"/>
                                  <a:pt x="1874444" y="305562"/>
                                </a:cubicBezTo>
                                <a:cubicBezTo>
                                  <a:pt x="1874825" y="305562"/>
                                  <a:pt x="1875333" y="305562"/>
                                  <a:pt x="1875841" y="305562"/>
                                </a:cubicBezTo>
                                <a:cubicBezTo>
                                  <a:pt x="1876349" y="305562"/>
                                  <a:pt x="1876857" y="305562"/>
                                  <a:pt x="1877238" y="305562"/>
                                </a:cubicBezTo>
                                <a:cubicBezTo>
                                  <a:pt x="1877746" y="305435"/>
                                  <a:pt x="1878254" y="305435"/>
                                  <a:pt x="1878762" y="305435"/>
                                </a:cubicBezTo>
                                <a:cubicBezTo>
                                  <a:pt x="1879270" y="305435"/>
                                  <a:pt x="1879778" y="305435"/>
                                  <a:pt x="1880159" y="305435"/>
                                </a:cubicBezTo>
                                <a:cubicBezTo>
                                  <a:pt x="1880667" y="305308"/>
                                  <a:pt x="1881175" y="305308"/>
                                  <a:pt x="1881683" y="305308"/>
                                </a:cubicBezTo>
                                <a:cubicBezTo>
                                  <a:pt x="1882191" y="305308"/>
                                  <a:pt x="1882699" y="305308"/>
                                  <a:pt x="1883080" y="305308"/>
                                </a:cubicBezTo>
                                <a:cubicBezTo>
                                  <a:pt x="1883588" y="305181"/>
                                  <a:pt x="1884096" y="305181"/>
                                  <a:pt x="1884604" y="305181"/>
                                </a:cubicBezTo>
                                <a:cubicBezTo>
                                  <a:pt x="1885112" y="305181"/>
                                  <a:pt x="1885620" y="305181"/>
                                  <a:pt x="1886001" y="305054"/>
                                </a:cubicBezTo>
                                <a:cubicBezTo>
                                  <a:pt x="1886509" y="305054"/>
                                  <a:pt x="1887017" y="305054"/>
                                  <a:pt x="1887525" y="305054"/>
                                </a:cubicBezTo>
                                <a:cubicBezTo>
                                  <a:pt x="1888033" y="305054"/>
                                  <a:pt x="1888541" y="305054"/>
                                  <a:pt x="1888922" y="305054"/>
                                </a:cubicBezTo>
                                <a:cubicBezTo>
                                  <a:pt x="1889430" y="304927"/>
                                  <a:pt x="1889938" y="304927"/>
                                  <a:pt x="1890446" y="304927"/>
                                </a:cubicBezTo>
                                <a:cubicBezTo>
                                  <a:pt x="1890954" y="304927"/>
                                  <a:pt x="1891462" y="304927"/>
                                  <a:pt x="1891843" y="304927"/>
                                </a:cubicBezTo>
                                <a:cubicBezTo>
                                  <a:pt x="1892351" y="304800"/>
                                  <a:pt x="1892859" y="304800"/>
                                  <a:pt x="1893367" y="304800"/>
                                </a:cubicBezTo>
                                <a:cubicBezTo>
                                  <a:pt x="1893875" y="304800"/>
                                  <a:pt x="1894256" y="304800"/>
                                  <a:pt x="1894764" y="304800"/>
                                </a:cubicBezTo>
                                <a:cubicBezTo>
                                  <a:pt x="1895272" y="304800"/>
                                  <a:pt x="1895780" y="304800"/>
                                  <a:pt x="1896288" y="304800"/>
                                </a:cubicBezTo>
                                <a:cubicBezTo>
                                  <a:pt x="1896796" y="304800"/>
                                  <a:pt x="1897177" y="304800"/>
                                  <a:pt x="1897685" y="304800"/>
                                </a:cubicBezTo>
                                <a:cubicBezTo>
                                  <a:pt x="1898193" y="304800"/>
                                  <a:pt x="1898701" y="304800"/>
                                  <a:pt x="1899209" y="304800"/>
                                </a:cubicBezTo>
                                <a:cubicBezTo>
                                  <a:pt x="1899717" y="304800"/>
                                  <a:pt x="1900098" y="304800"/>
                                  <a:pt x="1900606" y="304800"/>
                                </a:cubicBezTo>
                                <a:cubicBezTo>
                                  <a:pt x="1901114" y="304800"/>
                                  <a:pt x="1901622" y="304800"/>
                                  <a:pt x="1902130" y="304800"/>
                                </a:cubicBezTo>
                                <a:cubicBezTo>
                                  <a:pt x="1902638" y="304800"/>
                                  <a:pt x="1903019" y="304800"/>
                                  <a:pt x="1903527" y="304800"/>
                                </a:cubicBezTo>
                                <a:cubicBezTo>
                                  <a:pt x="1904035" y="304800"/>
                                  <a:pt x="1904543" y="304927"/>
                                  <a:pt x="1905051" y="304927"/>
                                </a:cubicBezTo>
                                <a:cubicBezTo>
                                  <a:pt x="1905559" y="304927"/>
                                  <a:pt x="1905940" y="304927"/>
                                  <a:pt x="1906448" y="304927"/>
                                </a:cubicBezTo>
                                <a:cubicBezTo>
                                  <a:pt x="1906956" y="304927"/>
                                  <a:pt x="1907464" y="304927"/>
                                  <a:pt x="1907972" y="304927"/>
                                </a:cubicBezTo>
                                <a:cubicBezTo>
                                  <a:pt x="1908480" y="304927"/>
                                  <a:pt x="1908861" y="304927"/>
                                  <a:pt x="1909369" y="304927"/>
                                </a:cubicBezTo>
                                <a:cubicBezTo>
                                  <a:pt x="1909877" y="304927"/>
                                  <a:pt x="1910385" y="304927"/>
                                  <a:pt x="1910893" y="304927"/>
                                </a:cubicBezTo>
                                <a:cubicBezTo>
                                  <a:pt x="1911274" y="304927"/>
                                  <a:pt x="1911782" y="304927"/>
                                  <a:pt x="1912290" y="304927"/>
                                </a:cubicBezTo>
                                <a:cubicBezTo>
                                  <a:pt x="1912798" y="304927"/>
                                  <a:pt x="1913306" y="304927"/>
                                  <a:pt x="1913814" y="304927"/>
                                </a:cubicBezTo>
                                <a:cubicBezTo>
                                  <a:pt x="1914195" y="304927"/>
                                  <a:pt x="1914703" y="304927"/>
                                  <a:pt x="1915211" y="304927"/>
                                </a:cubicBezTo>
                                <a:cubicBezTo>
                                  <a:pt x="1915719" y="304927"/>
                                  <a:pt x="1916227" y="304927"/>
                                  <a:pt x="1916735" y="304927"/>
                                </a:cubicBezTo>
                                <a:cubicBezTo>
                                  <a:pt x="1917116" y="304927"/>
                                  <a:pt x="1917624" y="304927"/>
                                  <a:pt x="1918132" y="304927"/>
                                </a:cubicBezTo>
                                <a:cubicBezTo>
                                  <a:pt x="1918640" y="304927"/>
                                  <a:pt x="1919148" y="304927"/>
                                  <a:pt x="1919656" y="304927"/>
                                </a:cubicBezTo>
                                <a:cubicBezTo>
                                  <a:pt x="1920037" y="304927"/>
                                  <a:pt x="1920545" y="304927"/>
                                  <a:pt x="1921053" y="304927"/>
                                </a:cubicBezTo>
                                <a:cubicBezTo>
                                  <a:pt x="1921561" y="304927"/>
                                  <a:pt x="1922069" y="304927"/>
                                  <a:pt x="1922577" y="304927"/>
                                </a:cubicBezTo>
                                <a:cubicBezTo>
                                  <a:pt x="1922958" y="304927"/>
                                  <a:pt x="1923466" y="304927"/>
                                  <a:pt x="1923974" y="304927"/>
                                </a:cubicBezTo>
                                <a:cubicBezTo>
                                  <a:pt x="1924482" y="304927"/>
                                  <a:pt x="1924990" y="304927"/>
                                  <a:pt x="1925498" y="304927"/>
                                </a:cubicBezTo>
                                <a:cubicBezTo>
                                  <a:pt x="1925879" y="304927"/>
                                  <a:pt x="1926387" y="304927"/>
                                  <a:pt x="1926895" y="304927"/>
                                </a:cubicBezTo>
                                <a:cubicBezTo>
                                  <a:pt x="1927403" y="304927"/>
                                  <a:pt x="1927911" y="304927"/>
                                  <a:pt x="1928292" y="305054"/>
                                </a:cubicBezTo>
                                <a:cubicBezTo>
                                  <a:pt x="1928800" y="305054"/>
                                  <a:pt x="1929308" y="305054"/>
                                  <a:pt x="1929816" y="305054"/>
                                </a:cubicBezTo>
                                <a:cubicBezTo>
                                  <a:pt x="1930324" y="305054"/>
                                  <a:pt x="1930832" y="305054"/>
                                  <a:pt x="1931213" y="305054"/>
                                </a:cubicBezTo>
                                <a:cubicBezTo>
                                  <a:pt x="1931721" y="305054"/>
                                  <a:pt x="1932229" y="305054"/>
                                  <a:pt x="1932737" y="305054"/>
                                </a:cubicBezTo>
                                <a:cubicBezTo>
                                  <a:pt x="1933245" y="305181"/>
                                  <a:pt x="1933753" y="305181"/>
                                  <a:pt x="1934134" y="305181"/>
                                </a:cubicBezTo>
                                <a:cubicBezTo>
                                  <a:pt x="1934642" y="305181"/>
                                  <a:pt x="1935150" y="305181"/>
                                  <a:pt x="1935658" y="305181"/>
                                </a:cubicBezTo>
                                <a:cubicBezTo>
                                  <a:pt x="1936166" y="305181"/>
                                  <a:pt x="1936674" y="305181"/>
                                  <a:pt x="1937055" y="305181"/>
                                </a:cubicBezTo>
                                <a:cubicBezTo>
                                  <a:pt x="1937563" y="305181"/>
                                  <a:pt x="1938071" y="305181"/>
                                  <a:pt x="1938579" y="305181"/>
                                </a:cubicBezTo>
                                <a:cubicBezTo>
                                  <a:pt x="1939087" y="305181"/>
                                  <a:pt x="1939595" y="305181"/>
                                  <a:pt x="1939976" y="305181"/>
                                </a:cubicBezTo>
                                <a:cubicBezTo>
                                  <a:pt x="1940484" y="305181"/>
                                  <a:pt x="1940992" y="305181"/>
                                  <a:pt x="1941500" y="305181"/>
                                </a:cubicBezTo>
                                <a:cubicBezTo>
                                  <a:pt x="1942008" y="305181"/>
                                  <a:pt x="1942389" y="305181"/>
                                  <a:pt x="1942897" y="305181"/>
                                </a:cubicBezTo>
                                <a:cubicBezTo>
                                  <a:pt x="1943405" y="305181"/>
                                  <a:pt x="1943913" y="305181"/>
                                  <a:pt x="1944421" y="305181"/>
                                </a:cubicBezTo>
                                <a:cubicBezTo>
                                  <a:pt x="1944929" y="305181"/>
                                  <a:pt x="1945310" y="305181"/>
                                  <a:pt x="1945818" y="305181"/>
                                </a:cubicBezTo>
                                <a:cubicBezTo>
                                  <a:pt x="1946326" y="305181"/>
                                  <a:pt x="1946834" y="305181"/>
                                  <a:pt x="1947342" y="305181"/>
                                </a:cubicBezTo>
                                <a:cubicBezTo>
                                  <a:pt x="1947850" y="305181"/>
                                  <a:pt x="1948231" y="305181"/>
                                  <a:pt x="1948739" y="305181"/>
                                </a:cubicBezTo>
                                <a:cubicBezTo>
                                  <a:pt x="1949247" y="305181"/>
                                  <a:pt x="1949755" y="305181"/>
                                  <a:pt x="1950263" y="305181"/>
                                </a:cubicBezTo>
                                <a:cubicBezTo>
                                  <a:pt x="1950771" y="305181"/>
                                  <a:pt x="1951152" y="305181"/>
                                  <a:pt x="1951660" y="305181"/>
                                </a:cubicBezTo>
                                <a:cubicBezTo>
                                  <a:pt x="1952168" y="305181"/>
                                  <a:pt x="1952676" y="305181"/>
                                  <a:pt x="1953184" y="305181"/>
                                </a:cubicBezTo>
                                <a:cubicBezTo>
                                  <a:pt x="1953692" y="305181"/>
                                  <a:pt x="1954073" y="305308"/>
                                  <a:pt x="1954581" y="305308"/>
                                </a:cubicBezTo>
                                <a:cubicBezTo>
                                  <a:pt x="1955089" y="305308"/>
                                  <a:pt x="1955597" y="305308"/>
                                  <a:pt x="1956105" y="305308"/>
                                </a:cubicBezTo>
                                <a:cubicBezTo>
                                  <a:pt x="1956613" y="305308"/>
                                  <a:pt x="1956994" y="305308"/>
                                  <a:pt x="1957502" y="305308"/>
                                </a:cubicBezTo>
                                <a:cubicBezTo>
                                  <a:pt x="1958010" y="305308"/>
                                  <a:pt x="1958518" y="305435"/>
                                  <a:pt x="1959026" y="305435"/>
                                </a:cubicBezTo>
                                <a:cubicBezTo>
                                  <a:pt x="1959534" y="305435"/>
                                  <a:pt x="1959915" y="305435"/>
                                  <a:pt x="1960423" y="305435"/>
                                </a:cubicBezTo>
                                <a:cubicBezTo>
                                  <a:pt x="1960931" y="305435"/>
                                  <a:pt x="1961439" y="305435"/>
                                  <a:pt x="1961947" y="305562"/>
                                </a:cubicBezTo>
                                <a:cubicBezTo>
                                  <a:pt x="1962328" y="305562"/>
                                  <a:pt x="1962836" y="305562"/>
                                  <a:pt x="1963344" y="305562"/>
                                </a:cubicBezTo>
                                <a:cubicBezTo>
                                  <a:pt x="1963852" y="305562"/>
                                  <a:pt x="1964360" y="305562"/>
                                  <a:pt x="1964868" y="305562"/>
                                </a:cubicBezTo>
                                <a:cubicBezTo>
                                  <a:pt x="1965249" y="305689"/>
                                  <a:pt x="1965757" y="305689"/>
                                  <a:pt x="1966265" y="305689"/>
                                </a:cubicBezTo>
                                <a:cubicBezTo>
                                  <a:pt x="1966773" y="305689"/>
                                  <a:pt x="1967281" y="305689"/>
                                  <a:pt x="1967789" y="305689"/>
                                </a:cubicBezTo>
                                <a:cubicBezTo>
                                  <a:pt x="1968170" y="305816"/>
                                  <a:pt x="1968678" y="305816"/>
                                  <a:pt x="1969186" y="305816"/>
                                </a:cubicBezTo>
                                <a:cubicBezTo>
                                  <a:pt x="1969694" y="305816"/>
                                  <a:pt x="1970202" y="305816"/>
                                  <a:pt x="1970710" y="305943"/>
                                </a:cubicBezTo>
                                <a:cubicBezTo>
                                  <a:pt x="1971091" y="305943"/>
                                  <a:pt x="1971599" y="305943"/>
                                  <a:pt x="1972107" y="305943"/>
                                </a:cubicBezTo>
                                <a:cubicBezTo>
                                  <a:pt x="1972615" y="305943"/>
                                  <a:pt x="1973123" y="305943"/>
                                  <a:pt x="1973631" y="305943"/>
                                </a:cubicBezTo>
                                <a:cubicBezTo>
                                  <a:pt x="1974012" y="305943"/>
                                  <a:pt x="1974520" y="305943"/>
                                  <a:pt x="1975028" y="306070"/>
                                </a:cubicBezTo>
                                <a:cubicBezTo>
                                  <a:pt x="1975536" y="306070"/>
                                  <a:pt x="1976044" y="306070"/>
                                  <a:pt x="1976425" y="306070"/>
                                </a:cubicBezTo>
                                <a:cubicBezTo>
                                  <a:pt x="1976933" y="306070"/>
                                  <a:pt x="1977441" y="306070"/>
                                  <a:pt x="1977949" y="306197"/>
                                </a:cubicBezTo>
                                <a:cubicBezTo>
                                  <a:pt x="1978457" y="306197"/>
                                  <a:pt x="1978965" y="306197"/>
                                  <a:pt x="1979346" y="306197"/>
                                </a:cubicBezTo>
                                <a:cubicBezTo>
                                  <a:pt x="1979854" y="306197"/>
                                  <a:pt x="1980362" y="306197"/>
                                  <a:pt x="1980870" y="306197"/>
                                </a:cubicBezTo>
                                <a:cubicBezTo>
                                  <a:pt x="1981378" y="306197"/>
                                  <a:pt x="1981886" y="306197"/>
                                  <a:pt x="1982267" y="306197"/>
                                </a:cubicBezTo>
                                <a:cubicBezTo>
                                  <a:pt x="1982775" y="306197"/>
                                  <a:pt x="1983283" y="306197"/>
                                  <a:pt x="1983791" y="306197"/>
                                </a:cubicBezTo>
                                <a:cubicBezTo>
                                  <a:pt x="1984299" y="306197"/>
                                  <a:pt x="1984807" y="306197"/>
                                  <a:pt x="1985188" y="306197"/>
                                </a:cubicBezTo>
                                <a:cubicBezTo>
                                  <a:pt x="1985696" y="306197"/>
                                  <a:pt x="1986204" y="306197"/>
                                  <a:pt x="1986712" y="306197"/>
                                </a:cubicBezTo>
                                <a:cubicBezTo>
                                  <a:pt x="1987220" y="306197"/>
                                  <a:pt x="1987728" y="306197"/>
                                  <a:pt x="1988109" y="306197"/>
                                </a:cubicBezTo>
                                <a:cubicBezTo>
                                  <a:pt x="1988617" y="306197"/>
                                  <a:pt x="1989125" y="306197"/>
                                  <a:pt x="1989633" y="306197"/>
                                </a:cubicBezTo>
                                <a:cubicBezTo>
                                  <a:pt x="1990141" y="306197"/>
                                  <a:pt x="1990649" y="306197"/>
                                  <a:pt x="1991030" y="306197"/>
                                </a:cubicBezTo>
                                <a:cubicBezTo>
                                  <a:pt x="1991538" y="306197"/>
                                  <a:pt x="1992046" y="306197"/>
                                  <a:pt x="1992554" y="306197"/>
                                </a:cubicBezTo>
                                <a:cubicBezTo>
                                  <a:pt x="1993062" y="306197"/>
                                  <a:pt x="1993443" y="306197"/>
                                  <a:pt x="1993951" y="306197"/>
                                </a:cubicBezTo>
                                <a:cubicBezTo>
                                  <a:pt x="1994459" y="306197"/>
                                  <a:pt x="1994967" y="306197"/>
                                  <a:pt x="1995475" y="306197"/>
                                </a:cubicBezTo>
                                <a:cubicBezTo>
                                  <a:pt x="1995983" y="306197"/>
                                  <a:pt x="1996364" y="306197"/>
                                  <a:pt x="1996872" y="306197"/>
                                </a:cubicBezTo>
                                <a:cubicBezTo>
                                  <a:pt x="1997380" y="306197"/>
                                  <a:pt x="1997888" y="306197"/>
                                  <a:pt x="1998396" y="306197"/>
                                </a:cubicBezTo>
                                <a:cubicBezTo>
                                  <a:pt x="1998904" y="306324"/>
                                  <a:pt x="1999285" y="306324"/>
                                  <a:pt x="1999793" y="306324"/>
                                </a:cubicBezTo>
                                <a:cubicBezTo>
                                  <a:pt x="2000301" y="306324"/>
                                  <a:pt x="2000809" y="306324"/>
                                  <a:pt x="2001317" y="306324"/>
                                </a:cubicBezTo>
                                <a:cubicBezTo>
                                  <a:pt x="2001825" y="306324"/>
                                  <a:pt x="2002206" y="306324"/>
                                  <a:pt x="2002714" y="306324"/>
                                </a:cubicBezTo>
                                <a:cubicBezTo>
                                  <a:pt x="2003222" y="306324"/>
                                  <a:pt x="2003730" y="306451"/>
                                  <a:pt x="2004238" y="306451"/>
                                </a:cubicBezTo>
                                <a:cubicBezTo>
                                  <a:pt x="2004746" y="306451"/>
                                  <a:pt x="2005127" y="306451"/>
                                  <a:pt x="2005635" y="306451"/>
                                </a:cubicBezTo>
                                <a:cubicBezTo>
                                  <a:pt x="2006143" y="306451"/>
                                  <a:pt x="2006651" y="306451"/>
                                  <a:pt x="2007159" y="306451"/>
                                </a:cubicBezTo>
                                <a:cubicBezTo>
                                  <a:pt x="2007667" y="306451"/>
                                  <a:pt x="2008048" y="306451"/>
                                  <a:pt x="2008556" y="306451"/>
                                </a:cubicBezTo>
                                <a:cubicBezTo>
                                  <a:pt x="2009064" y="306451"/>
                                  <a:pt x="2009572" y="306451"/>
                                  <a:pt x="2010080" y="306451"/>
                                </a:cubicBezTo>
                                <a:cubicBezTo>
                                  <a:pt x="2010461" y="306451"/>
                                  <a:pt x="2010969" y="306451"/>
                                  <a:pt x="2011477" y="306451"/>
                                </a:cubicBezTo>
                                <a:cubicBezTo>
                                  <a:pt x="2011985" y="306451"/>
                                  <a:pt x="2012493" y="306578"/>
                                  <a:pt x="2013001" y="306578"/>
                                </a:cubicBezTo>
                                <a:cubicBezTo>
                                  <a:pt x="2013382" y="306578"/>
                                  <a:pt x="2013890" y="306578"/>
                                  <a:pt x="2014398" y="306578"/>
                                </a:cubicBezTo>
                                <a:cubicBezTo>
                                  <a:pt x="2014906" y="306578"/>
                                  <a:pt x="2015414" y="306578"/>
                                  <a:pt x="2015922" y="306578"/>
                                </a:cubicBezTo>
                                <a:cubicBezTo>
                                  <a:pt x="2016303" y="306578"/>
                                  <a:pt x="2016811" y="306578"/>
                                  <a:pt x="2017319" y="306578"/>
                                </a:cubicBezTo>
                                <a:cubicBezTo>
                                  <a:pt x="2017827" y="306578"/>
                                  <a:pt x="2018335" y="306578"/>
                                  <a:pt x="2018843" y="306578"/>
                                </a:cubicBezTo>
                                <a:cubicBezTo>
                                  <a:pt x="2019224" y="306578"/>
                                  <a:pt x="2019732" y="306578"/>
                                  <a:pt x="2020240" y="306578"/>
                                </a:cubicBezTo>
                                <a:cubicBezTo>
                                  <a:pt x="2020748" y="306578"/>
                                  <a:pt x="2021256" y="306451"/>
                                  <a:pt x="2021764" y="306451"/>
                                </a:cubicBezTo>
                                <a:cubicBezTo>
                                  <a:pt x="2022145" y="306451"/>
                                  <a:pt x="2022653" y="306451"/>
                                  <a:pt x="2023161" y="306451"/>
                                </a:cubicBezTo>
                                <a:cubicBezTo>
                                  <a:pt x="2023669" y="306451"/>
                                  <a:pt x="2024177" y="306451"/>
                                  <a:pt x="2024685" y="306451"/>
                                </a:cubicBezTo>
                                <a:cubicBezTo>
                                  <a:pt x="2025066" y="306451"/>
                                  <a:pt x="2025574" y="306451"/>
                                  <a:pt x="2026082" y="306324"/>
                                </a:cubicBezTo>
                                <a:cubicBezTo>
                                  <a:pt x="2026590" y="306324"/>
                                  <a:pt x="2027098" y="306324"/>
                                  <a:pt x="2027479" y="306324"/>
                                </a:cubicBezTo>
                                <a:cubicBezTo>
                                  <a:pt x="2027987" y="306324"/>
                                  <a:pt x="2028495" y="306324"/>
                                  <a:pt x="2029003" y="306324"/>
                                </a:cubicBezTo>
                                <a:cubicBezTo>
                                  <a:pt x="2029511" y="306324"/>
                                  <a:pt x="2030019" y="306197"/>
                                  <a:pt x="2030400" y="306197"/>
                                </a:cubicBezTo>
                                <a:cubicBezTo>
                                  <a:pt x="2030908" y="306197"/>
                                  <a:pt x="2031416" y="306197"/>
                                  <a:pt x="2031924" y="306197"/>
                                </a:cubicBezTo>
                                <a:cubicBezTo>
                                  <a:pt x="2032432" y="306197"/>
                                  <a:pt x="2032940" y="306197"/>
                                  <a:pt x="2033321" y="306197"/>
                                </a:cubicBezTo>
                                <a:cubicBezTo>
                                  <a:pt x="2033829" y="306197"/>
                                  <a:pt x="2034337" y="306197"/>
                                  <a:pt x="2034845" y="306197"/>
                                </a:cubicBezTo>
                                <a:cubicBezTo>
                                  <a:pt x="2035353" y="306197"/>
                                  <a:pt x="2035861" y="306324"/>
                                  <a:pt x="2036242" y="306324"/>
                                </a:cubicBezTo>
                                <a:cubicBezTo>
                                  <a:pt x="2036750" y="306324"/>
                                  <a:pt x="2037258" y="306324"/>
                                  <a:pt x="2037766" y="306324"/>
                                </a:cubicBezTo>
                                <a:cubicBezTo>
                                  <a:pt x="2038274" y="306324"/>
                                  <a:pt x="2038782" y="306324"/>
                                  <a:pt x="2039163" y="306324"/>
                                </a:cubicBezTo>
                                <a:cubicBezTo>
                                  <a:pt x="2039671" y="306324"/>
                                  <a:pt x="2040179" y="306451"/>
                                  <a:pt x="2040687" y="306451"/>
                                </a:cubicBezTo>
                                <a:cubicBezTo>
                                  <a:pt x="2041195" y="306451"/>
                                  <a:pt x="2041703" y="306451"/>
                                  <a:pt x="2042084" y="306451"/>
                                </a:cubicBezTo>
                                <a:cubicBezTo>
                                  <a:pt x="2042592" y="306451"/>
                                  <a:pt x="2043100" y="306451"/>
                                  <a:pt x="2043608" y="306578"/>
                                </a:cubicBezTo>
                                <a:cubicBezTo>
                                  <a:pt x="2044116" y="306578"/>
                                  <a:pt x="2044497" y="306578"/>
                                  <a:pt x="2045005" y="306578"/>
                                </a:cubicBezTo>
                                <a:cubicBezTo>
                                  <a:pt x="2045513" y="306578"/>
                                  <a:pt x="2046021" y="306578"/>
                                  <a:pt x="2046529" y="306705"/>
                                </a:cubicBezTo>
                                <a:cubicBezTo>
                                  <a:pt x="2047037" y="306705"/>
                                  <a:pt x="2047418" y="306705"/>
                                  <a:pt x="2047926" y="306705"/>
                                </a:cubicBezTo>
                                <a:cubicBezTo>
                                  <a:pt x="2048434" y="306705"/>
                                  <a:pt x="2048942" y="306705"/>
                                  <a:pt x="2049450" y="306705"/>
                                </a:cubicBezTo>
                                <a:cubicBezTo>
                                  <a:pt x="2049958" y="306705"/>
                                  <a:pt x="2050339" y="306832"/>
                                  <a:pt x="2050847" y="306832"/>
                                </a:cubicBezTo>
                                <a:cubicBezTo>
                                  <a:pt x="2051355" y="306832"/>
                                  <a:pt x="2051863" y="306832"/>
                                  <a:pt x="2052371" y="306832"/>
                                </a:cubicBezTo>
                                <a:cubicBezTo>
                                  <a:pt x="2052879" y="306832"/>
                                  <a:pt x="2053260" y="306832"/>
                                  <a:pt x="2053768" y="306959"/>
                                </a:cubicBezTo>
                                <a:cubicBezTo>
                                  <a:pt x="2054276" y="306959"/>
                                  <a:pt x="2054784" y="306959"/>
                                  <a:pt x="2055292" y="306959"/>
                                </a:cubicBezTo>
                                <a:cubicBezTo>
                                  <a:pt x="2055800" y="306959"/>
                                  <a:pt x="2056181" y="306959"/>
                                  <a:pt x="2056689" y="307086"/>
                                </a:cubicBezTo>
                                <a:cubicBezTo>
                                  <a:pt x="2057197" y="307086"/>
                                  <a:pt x="2057705" y="307086"/>
                                  <a:pt x="2058213" y="307086"/>
                                </a:cubicBezTo>
                                <a:cubicBezTo>
                                  <a:pt x="2058721" y="307086"/>
                                  <a:pt x="2059102" y="307086"/>
                                  <a:pt x="2059610" y="307213"/>
                                </a:cubicBezTo>
                                <a:cubicBezTo>
                                  <a:pt x="2060118" y="307213"/>
                                  <a:pt x="2060626" y="307213"/>
                                  <a:pt x="2061134" y="307213"/>
                                </a:cubicBezTo>
                                <a:cubicBezTo>
                                  <a:pt x="2061515" y="307213"/>
                                  <a:pt x="2062023" y="307213"/>
                                  <a:pt x="2062531" y="307213"/>
                                </a:cubicBezTo>
                                <a:cubicBezTo>
                                  <a:pt x="2063039" y="307213"/>
                                  <a:pt x="2063547" y="307213"/>
                                  <a:pt x="2064055" y="307213"/>
                                </a:cubicBezTo>
                                <a:cubicBezTo>
                                  <a:pt x="2064436" y="307213"/>
                                  <a:pt x="2064944" y="307213"/>
                                  <a:pt x="2065452" y="307213"/>
                                </a:cubicBezTo>
                                <a:cubicBezTo>
                                  <a:pt x="2065960" y="307213"/>
                                  <a:pt x="2066468" y="307213"/>
                                  <a:pt x="2066976" y="307213"/>
                                </a:cubicBezTo>
                                <a:cubicBezTo>
                                  <a:pt x="2067357" y="307086"/>
                                  <a:pt x="2067865" y="307086"/>
                                  <a:pt x="2068373" y="307086"/>
                                </a:cubicBezTo>
                                <a:cubicBezTo>
                                  <a:pt x="2068881" y="307086"/>
                                  <a:pt x="2069389" y="307086"/>
                                  <a:pt x="2069897" y="307086"/>
                                </a:cubicBezTo>
                                <a:cubicBezTo>
                                  <a:pt x="2070278" y="307086"/>
                                  <a:pt x="2070786" y="306959"/>
                                  <a:pt x="2071294" y="306959"/>
                                </a:cubicBezTo>
                                <a:cubicBezTo>
                                  <a:pt x="2071802" y="306959"/>
                                  <a:pt x="2072310" y="306959"/>
                                  <a:pt x="2072818" y="306959"/>
                                </a:cubicBezTo>
                                <a:cubicBezTo>
                                  <a:pt x="2073199" y="306959"/>
                                  <a:pt x="2073707" y="306959"/>
                                  <a:pt x="2074215" y="306959"/>
                                </a:cubicBezTo>
                                <a:cubicBezTo>
                                  <a:pt x="2074723" y="306959"/>
                                  <a:pt x="2075231" y="306832"/>
                                  <a:pt x="2075739" y="306832"/>
                                </a:cubicBezTo>
                                <a:cubicBezTo>
                                  <a:pt x="2076120" y="306832"/>
                                  <a:pt x="2076628" y="306832"/>
                                  <a:pt x="2077136" y="306832"/>
                                </a:cubicBezTo>
                                <a:cubicBezTo>
                                  <a:pt x="2077644" y="306832"/>
                                  <a:pt x="2078152" y="306832"/>
                                  <a:pt x="2078533" y="306832"/>
                                </a:cubicBezTo>
                                <a:cubicBezTo>
                                  <a:pt x="2079041" y="306832"/>
                                  <a:pt x="2079549" y="306832"/>
                                  <a:pt x="2080057" y="306832"/>
                                </a:cubicBezTo>
                                <a:cubicBezTo>
                                  <a:pt x="2080565" y="306832"/>
                                  <a:pt x="2081073" y="306832"/>
                                  <a:pt x="2081454" y="306705"/>
                                </a:cubicBezTo>
                                <a:cubicBezTo>
                                  <a:pt x="2081962" y="306705"/>
                                  <a:pt x="2082470" y="306705"/>
                                  <a:pt x="2082978" y="306705"/>
                                </a:cubicBezTo>
                                <a:cubicBezTo>
                                  <a:pt x="2083486" y="306705"/>
                                  <a:pt x="2083994" y="306705"/>
                                  <a:pt x="2084375" y="306705"/>
                                </a:cubicBezTo>
                                <a:cubicBezTo>
                                  <a:pt x="2084883" y="306705"/>
                                  <a:pt x="2085391" y="306578"/>
                                  <a:pt x="2085899" y="306578"/>
                                </a:cubicBezTo>
                                <a:cubicBezTo>
                                  <a:pt x="2086407" y="306578"/>
                                  <a:pt x="2086915" y="306578"/>
                                  <a:pt x="2087296" y="306578"/>
                                </a:cubicBezTo>
                                <a:cubicBezTo>
                                  <a:pt x="2087804" y="306578"/>
                                  <a:pt x="2088312" y="306578"/>
                                  <a:pt x="2088820" y="306578"/>
                                </a:cubicBezTo>
                                <a:cubicBezTo>
                                  <a:pt x="2089328" y="306451"/>
                                  <a:pt x="2089836" y="306451"/>
                                  <a:pt x="2090217" y="306451"/>
                                </a:cubicBezTo>
                                <a:cubicBezTo>
                                  <a:pt x="2090725" y="306451"/>
                                  <a:pt x="2091233" y="306451"/>
                                  <a:pt x="2091741" y="306451"/>
                                </a:cubicBezTo>
                                <a:cubicBezTo>
                                  <a:pt x="2092249" y="306451"/>
                                  <a:pt x="2092757" y="306451"/>
                                  <a:pt x="2093138" y="306451"/>
                                </a:cubicBezTo>
                                <a:cubicBezTo>
                                  <a:pt x="2093646" y="306451"/>
                                  <a:pt x="2094154" y="306451"/>
                                  <a:pt x="2094662" y="306451"/>
                                </a:cubicBezTo>
                                <a:cubicBezTo>
                                  <a:pt x="2095170" y="306451"/>
                                  <a:pt x="2095551" y="306451"/>
                                  <a:pt x="2096059" y="306451"/>
                                </a:cubicBezTo>
                                <a:cubicBezTo>
                                  <a:pt x="2096567" y="306451"/>
                                  <a:pt x="2097075" y="306451"/>
                                  <a:pt x="2097583" y="306451"/>
                                </a:cubicBezTo>
                                <a:cubicBezTo>
                                  <a:pt x="2098091" y="306451"/>
                                  <a:pt x="2098472" y="306451"/>
                                  <a:pt x="2098980" y="306451"/>
                                </a:cubicBezTo>
                                <a:cubicBezTo>
                                  <a:pt x="2099488" y="306451"/>
                                  <a:pt x="2099996" y="306451"/>
                                  <a:pt x="2100504" y="306451"/>
                                </a:cubicBezTo>
                                <a:cubicBezTo>
                                  <a:pt x="2101012" y="306451"/>
                                  <a:pt x="2101393" y="306451"/>
                                  <a:pt x="2101901" y="306451"/>
                                </a:cubicBezTo>
                                <a:cubicBezTo>
                                  <a:pt x="2102409" y="306451"/>
                                  <a:pt x="2102917" y="306451"/>
                                  <a:pt x="2103425" y="306451"/>
                                </a:cubicBezTo>
                                <a:cubicBezTo>
                                  <a:pt x="2103933" y="306451"/>
                                  <a:pt x="2104314" y="306451"/>
                                  <a:pt x="2104822" y="306451"/>
                                </a:cubicBezTo>
                                <a:cubicBezTo>
                                  <a:pt x="2105330" y="306451"/>
                                  <a:pt x="2105838" y="306451"/>
                                  <a:pt x="2106346" y="306451"/>
                                </a:cubicBezTo>
                                <a:cubicBezTo>
                                  <a:pt x="2106854" y="306451"/>
                                  <a:pt x="2107235" y="306324"/>
                                  <a:pt x="2107743" y="306324"/>
                                </a:cubicBezTo>
                                <a:cubicBezTo>
                                  <a:pt x="2108251" y="306324"/>
                                  <a:pt x="2108759" y="306324"/>
                                  <a:pt x="2109267" y="306324"/>
                                </a:cubicBezTo>
                                <a:cubicBezTo>
                                  <a:pt x="2109775" y="306324"/>
                                  <a:pt x="2110156" y="306324"/>
                                  <a:pt x="2110664" y="306324"/>
                                </a:cubicBezTo>
                                <a:cubicBezTo>
                                  <a:pt x="2111172" y="306324"/>
                                  <a:pt x="2111680" y="306324"/>
                                  <a:pt x="2112188" y="306197"/>
                                </a:cubicBezTo>
                                <a:cubicBezTo>
                                  <a:pt x="2112569" y="306197"/>
                                  <a:pt x="2113077" y="306197"/>
                                  <a:pt x="2113585" y="306197"/>
                                </a:cubicBezTo>
                                <a:cubicBezTo>
                                  <a:pt x="2114093" y="306197"/>
                                  <a:pt x="2114601" y="306197"/>
                                  <a:pt x="2115109" y="306197"/>
                                </a:cubicBezTo>
                                <a:cubicBezTo>
                                  <a:pt x="2115490" y="306197"/>
                                  <a:pt x="2115998" y="306197"/>
                                  <a:pt x="2116506" y="306197"/>
                                </a:cubicBezTo>
                                <a:cubicBezTo>
                                  <a:pt x="2117014" y="306070"/>
                                  <a:pt x="2117522" y="306070"/>
                                  <a:pt x="2118030" y="306070"/>
                                </a:cubicBezTo>
                                <a:cubicBezTo>
                                  <a:pt x="2118411" y="306070"/>
                                  <a:pt x="2118919" y="306070"/>
                                  <a:pt x="2119427" y="306070"/>
                                </a:cubicBezTo>
                                <a:cubicBezTo>
                                  <a:pt x="2119935" y="306070"/>
                                  <a:pt x="2120443" y="306070"/>
                                  <a:pt x="2120951" y="306070"/>
                                </a:cubicBezTo>
                                <a:cubicBezTo>
                                  <a:pt x="2121332" y="305943"/>
                                  <a:pt x="2121840" y="305943"/>
                                  <a:pt x="2122348" y="305943"/>
                                </a:cubicBezTo>
                                <a:cubicBezTo>
                                  <a:pt x="2122856" y="305943"/>
                                  <a:pt x="2123364" y="305943"/>
                                  <a:pt x="2123872" y="305943"/>
                                </a:cubicBezTo>
                                <a:cubicBezTo>
                                  <a:pt x="2124253" y="305943"/>
                                  <a:pt x="2124761" y="305943"/>
                                  <a:pt x="2125269" y="305943"/>
                                </a:cubicBezTo>
                                <a:cubicBezTo>
                                  <a:pt x="2125777" y="305943"/>
                                  <a:pt x="2126285" y="305816"/>
                                  <a:pt x="2126793" y="305816"/>
                                </a:cubicBezTo>
                                <a:cubicBezTo>
                                  <a:pt x="2127174" y="305816"/>
                                  <a:pt x="2127682" y="305816"/>
                                  <a:pt x="2128190" y="305816"/>
                                </a:cubicBezTo>
                                <a:cubicBezTo>
                                  <a:pt x="2128698" y="305816"/>
                                  <a:pt x="2129206" y="305816"/>
                                  <a:pt x="2129587" y="305816"/>
                                </a:cubicBezTo>
                                <a:cubicBezTo>
                                  <a:pt x="2130095" y="305816"/>
                                  <a:pt x="2130603" y="305816"/>
                                  <a:pt x="2131111" y="305816"/>
                                </a:cubicBezTo>
                                <a:cubicBezTo>
                                  <a:pt x="2131619" y="305816"/>
                                  <a:pt x="2132127" y="305816"/>
                                  <a:pt x="2132508" y="305689"/>
                                </a:cubicBezTo>
                                <a:cubicBezTo>
                                  <a:pt x="2133016" y="305689"/>
                                  <a:pt x="2133524" y="305689"/>
                                  <a:pt x="2134032" y="305689"/>
                                </a:cubicBezTo>
                                <a:cubicBezTo>
                                  <a:pt x="2134540" y="305689"/>
                                  <a:pt x="2135048" y="305689"/>
                                  <a:pt x="2135429" y="305689"/>
                                </a:cubicBezTo>
                                <a:cubicBezTo>
                                  <a:pt x="2135937" y="305689"/>
                                  <a:pt x="2136445" y="305689"/>
                                  <a:pt x="2136953" y="305689"/>
                                </a:cubicBezTo>
                                <a:cubicBezTo>
                                  <a:pt x="2137461" y="305689"/>
                                  <a:pt x="2137969" y="305689"/>
                                  <a:pt x="2138350" y="305689"/>
                                </a:cubicBezTo>
                                <a:cubicBezTo>
                                  <a:pt x="2138858" y="305689"/>
                                  <a:pt x="2139366" y="305689"/>
                                  <a:pt x="2139874" y="305689"/>
                                </a:cubicBezTo>
                                <a:cubicBezTo>
                                  <a:pt x="2140382" y="305689"/>
                                  <a:pt x="2140890" y="305689"/>
                                  <a:pt x="2141271" y="305689"/>
                                </a:cubicBezTo>
                                <a:cubicBezTo>
                                  <a:pt x="2141779" y="305689"/>
                                  <a:pt x="2142287" y="305689"/>
                                  <a:pt x="2142795" y="305689"/>
                                </a:cubicBezTo>
                                <a:cubicBezTo>
                                  <a:pt x="2143303" y="305816"/>
                                  <a:pt x="2143811" y="305816"/>
                                  <a:pt x="2144192" y="305816"/>
                                </a:cubicBezTo>
                                <a:cubicBezTo>
                                  <a:pt x="2144700" y="305816"/>
                                  <a:pt x="2145208" y="305816"/>
                                  <a:pt x="2145716" y="305816"/>
                                </a:cubicBezTo>
                                <a:cubicBezTo>
                                  <a:pt x="2146224" y="305816"/>
                                  <a:pt x="2146605" y="305816"/>
                                  <a:pt x="2147113" y="305816"/>
                                </a:cubicBezTo>
                                <a:cubicBezTo>
                                  <a:pt x="2147621" y="305816"/>
                                  <a:pt x="2148129" y="305816"/>
                                  <a:pt x="2148637" y="305816"/>
                                </a:cubicBezTo>
                                <a:cubicBezTo>
                                  <a:pt x="2149145" y="305816"/>
                                  <a:pt x="2149526" y="305816"/>
                                  <a:pt x="2150034" y="305816"/>
                                </a:cubicBezTo>
                                <a:cubicBezTo>
                                  <a:pt x="2150542" y="305816"/>
                                  <a:pt x="2151050" y="305816"/>
                                  <a:pt x="2151558" y="305816"/>
                                </a:cubicBezTo>
                                <a:cubicBezTo>
                                  <a:pt x="2152066" y="305816"/>
                                  <a:pt x="2152447" y="305816"/>
                                  <a:pt x="2152955" y="305816"/>
                                </a:cubicBezTo>
                                <a:cubicBezTo>
                                  <a:pt x="2153463" y="305816"/>
                                  <a:pt x="2153971" y="305816"/>
                                  <a:pt x="2154479" y="305816"/>
                                </a:cubicBezTo>
                                <a:cubicBezTo>
                                  <a:pt x="2154987" y="305816"/>
                                  <a:pt x="2155368" y="305689"/>
                                  <a:pt x="2155876" y="305689"/>
                                </a:cubicBezTo>
                                <a:cubicBezTo>
                                  <a:pt x="2156384" y="305689"/>
                                  <a:pt x="2156892" y="305689"/>
                                  <a:pt x="2157400" y="305689"/>
                                </a:cubicBezTo>
                                <a:cubicBezTo>
                                  <a:pt x="2157908" y="305689"/>
                                  <a:pt x="2158289" y="305689"/>
                                  <a:pt x="2158797" y="305689"/>
                                </a:cubicBezTo>
                                <a:cubicBezTo>
                                  <a:pt x="2159305" y="305689"/>
                                  <a:pt x="2159813" y="305689"/>
                                  <a:pt x="2160321" y="305689"/>
                                </a:cubicBezTo>
                                <a:cubicBezTo>
                                  <a:pt x="2160829" y="305689"/>
                                  <a:pt x="2161210" y="305689"/>
                                  <a:pt x="2161718" y="305562"/>
                                </a:cubicBezTo>
                                <a:cubicBezTo>
                                  <a:pt x="2162226" y="305562"/>
                                  <a:pt x="2162734" y="305562"/>
                                  <a:pt x="2163242" y="305562"/>
                                </a:cubicBezTo>
                                <a:cubicBezTo>
                                  <a:pt x="2163623" y="305562"/>
                                  <a:pt x="2164131" y="305562"/>
                                  <a:pt x="2164639" y="305562"/>
                                </a:cubicBezTo>
                                <a:cubicBezTo>
                                  <a:pt x="2165147" y="305562"/>
                                  <a:pt x="2165655" y="305562"/>
                                  <a:pt x="2166163" y="305562"/>
                                </a:cubicBezTo>
                                <a:cubicBezTo>
                                  <a:pt x="2166544" y="305562"/>
                                  <a:pt x="2167052" y="305562"/>
                                  <a:pt x="2167560" y="305562"/>
                                </a:cubicBezTo>
                                <a:cubicBezTo>
                                  <a:pt x="2168068" y="305435"/>
                                  <a:pt x="2168576" y="305435"/>
                                  <a:pt x="2169084" y="305435"/>
                                </a:cubicBezTo>
                                <a:cubicBezTo>
                                  <a:pt x="2169465" y="305435"/>
                                  <a:pt x="2169973" y="305435"/>
                                  <a:pt x="2170481" y="305435"/>
                                </a:cubicBezTo>
                                <a:cubicBezTo>
                                  <a:pt x="2170989" y="305435"/>
                                  <a:pt x="2171497" y="305435"/>
                                  <a:pt x="2172005" y="305435"/>
                                </a:cubicBezTo>
                                <a:cubicBezTo>
                                  <a:pt x="2172386" y="305435"/>
                                  <a:pt x="2172894" y="305308"/>
                                  <a:pt x="2173402" y="305308"/>
                                </a:cubicBezTo>
                                <a:cubicBezTo>
                                  <a:pt x="2173910" y="305308"/>
                                  <a:pt x="2174418" y="305308"/>
                                  <a:pt x="2174926" y="305308"/>
                                </a:cubicBezTo>
                                <a:cubicBezTo>
                                  <a:pt x="2175307" y="305308"/>
                                  <a:pt x="2175815" y="305308"/>
                                  <a:pt x="2176323" y="305308"/>
                                </a:cubicBezTo>
                                <a:cubicBezTo>
                                  <a:pt x="2176831" y="305308"/>
                                  <a:pt x="2177339" y="305181"/>
                                  <a:pt x="2177847" y="305181"/>
                                </a:cubicBezTo>
                                <a:cubicBezTo>
                                  <a:pt x="2178228" y="305181"/>
                                  <a:pt x="2178736" y="305181"/>
                                  <a:pt x="2179244" y="305181"/>
                                </a:cubicBezTo>
                                <a:cubicBezTo>
                                  <a:pt x="2179752" y="305181"/>
                                  <a:pt x="2180260" y="305181"/>
                                  <a:pt x="2180641" y="305054"/>
                                </a:cubicBezTo>
                                <a:cubicBezTo>
                                  <a:pt x="2181149" y="305054"/>
                                  <a:pt x="2181657" y="305054"/>
                                  <a:pt x="2182165" y="305054"/>
                                </a:cubicBezTo>
                                <a:cubicBezTo>
                                  <a:pt x="2182673" y="305054"/>
                                  <a:pt x="2183181" y="305054"/>
                                  <a:pt x="2183562" y="305054"/>
                                </a:cubicBezTo>
                                <a:cubicBezTo>
                                  <a:pt x="2184070" y="305054"/>
                                  <a:pt x="2184578" y="305054"/>
                                  <a:pt x="2185086" y="305054"/>
                                </a:cubicBezTo>
                                <a:cubicBezTo>
                                  <a:pt x="2185594" y="304927"/>
                                  <a:pt x="2186102" y="305054"/>
                                  <a:pt x="2186483" y="305054"/>
                                </a:cubicBezTo>
                                <a:cubicBezTo>
                                  <a:pt x="2186991" y="304927"/>
                                  <a:pt x="2187499" y="304927"/>
                                  <a:pt x="2188007" y="304927"/>
                                </a:cubicBezTo>
                                <a:cubicBezTo>
                                  <a:pt x="2188515" y="304927"/>
                                  <a:pt x="2189023" y="304927"/>
                                  <a:pt x="2189404" y="304927"/>
                                </a:cubicBezTo>
                                <a:cubicBezTo>
                                  <a:pt x="2189912" y="304927"/>
                                  <a:pt x="2190420" y="304927"/>
                                  <a:pt x="2190928" y="304927"/>
                                </a:cubicBezTo>
                                <a:cubicBezTo>
                                  <a:pt x="2191436" y="304927"/>
                                  <a:pt x="2191944" y="304927"/>
                                  <a:pt x="2192325" y="304927"/>
                                </a:cubicBezTo>
                                <a:cubicBezTo>
                                  <a:pt x="2192833" y="304800"/>
                                  <a:pt x="2193341" y="304800"/>
                                  <a:pt x="2193849" y="304800"/>
                                </a:cubicBezTo>
                                <a:cubicBezTo>
                                  <a:pt x="2194357" y="304800"/>
                                  <a:pt x="2194738" y="304800"/>
                                  <a:pt x="2195246" y="304800"/>
                                </a:cubicBezTo>
                                <a:cubicBezTo>
                                  <a:pt x="2195754" y="304800"/>
                                  <a:pt x="2196262" y="304800"/>
                                  <a:pt x="2196770" y="304800"/>
                                </a:cubicBezTo>
                                <a:cubicBezTo>
                                  <a:pt x="2197278" y="304800"/>
                                  <a:pt x="2197659" y="304800"/>
                                  <a:pt x="2198167" y="304800"/>
                                </a:cubicBezTo>
                                <a:cubicBezTo>
                                  <a:pt x="2198675" y="304800"/>
                                  <a:pt x="2199183" y="304673"/>
                                  <a:pt x="2199691" y="304673"/>
                                </a:cubicBezTo>
                                <a:cubicBezTo>
                                  <a:pt x="2200199" y="304673"/>
                                  <a:pt x="2200580" y="304673"/>
                                  <a:pt x="2201088" y="304673"/>
                                </a:cubicBezTo>
                                <a:cubicBezTo>
                                  <a:pt x="2201596" y="304673"/>
                                  <a:pt x="2202104" y="304673"/>
                                  <a:pt x="2202612" y="304673"/>
                                </a:cubicBezTo>
                                <a:cubicBezTo>
                                  <a:pt x="2203120" y="304673"/>
                                  <a:pt x="2203501" y="304673"/>
                                  <a:pt x="2204009" y="304673"/>
                                </a:cubicBezTo>
                                <a:cubicBezTo>
                                  <a:pt x="2204517" y="304673"/>
                                  <a:pt x="2205025" y="304673"/>
                                  <a:pt x="2205533" y="304673"/>
                                </a:cubicBezTo>
                                <a:cubicBezTo>
                                  <a:pt x="2206041" y="304673"/>
                                  <a:pt x="2206422" y="304673"/>
                                  <a:pt x="2206930" y="304673"/>
                                </a:cubicBezTo>
                                <a:cubicBezTo>
                                  <a:pt x="2207438" y="304673"/>
                                  <a:pt x="2207946" y="304673"/>
                                  <a:pt x="2208454" y="304673"/>
                                </a:cubicBezTo>
                                <a:cubicBezTo>
                                  <a:pt x="2208962" y="304673"/>
                                  <a:pt x="2209343" y="304673"/>
                                  <a:pt x="2209851" y="304673"/>
                                </a:cubicBezTo>
                                <a:cubicBezTo>
                                  <a:pt x="2210359" y="304673"/>
                                  <a:pt x="2210867" y="304673"/>
                                  <a:pt x="2211375" y="304673"/>
                                </a:cubicBezTo>
                                <a:cubicBezTo>
                                  <a:pt x="2211756" y="304673"/>
                                  <a:pt x="2212264" y="304673"/>
                                  <a:pt x="2212772" y="304673"/>
                                </a:cubicBezTo>
                                <a:cubicBezTo>
                                  <a:pt x="2213280" y="304673"/>
                                  <a:pt x="2213788" y="304673"/>
                                  <a:pt x="2214296" y="304673"/>
                                </a:cubicBezTo>
                                <a:cubicBezTo>
                                  <a:pt x="2214677" y="304673"/>
                                  <a:pt x="2215185" y="304673"/>
                                  <a:pt x="2215693" y="304673"/>
                                </a:cubicBezTo>
                                <a:cubicBezTo>
                                  <a:pt x="2216201" y="304673"/>
                                  <a:pt x="2216709" y="304673"/>
                                  <a:pt x="2217217" y="304673"/>
                                </a:cubicBezTo>
                                <a:cubicBezTo>
                                  <a:pt x="2217598" y="304673"/>
                                  <a:pt x="2218106" y="304800"/>
                                  <a:pt x="2218614" y="304800"/>
                                </a:cubicBezTo>
                                <a:cubicBezTo>
                                  <a:pt x="2219122" y="304800"/>
                                  <a:pt x="2219630" y="304800"/>
                                  <a:pt x="2220138" y="304800"/>
                                </a:cubicBezTo>
                                <a:cubicBezTo>
                                  <a:pt x="2220519" y="304800"/>
                                  <a:pt x="2221027" y="304800"/>
                                  <a:pt x="2221535" y="304800"/>
                                </a:cubicBezTo>
                                <a:cubicBezTo>
                                  <a:pt x="2222043" y="304800"/>
                                  <a:pt x="2222551" y="304800"/>
                                  <a:pt x="2223059" y="304800"/>
                                </a:cubicBezTo>
                                <a:cubicBezTo>
                                  <a:pt x="2223440" y="304800"/>
                                  <a:pt x="2223948" y="304800"/>
                                  <a:pt x="2224456" y="304800"/>
                                </a:cubicBezTo>
                                <a:cubicBezTo>
                                  <a:pt x="2224964" y="304800"/>
                                  <a:pt x="2225472" y="304927"/>
                                  <a:pt x="2225980" y="304927"/>
                                </a:cubicBezTo>
                                <a:cubicBezTo>
                                  <a:pt x="2226361" y="304927"/>
                                  <a:pt x="2226869" y="304927"/>
                                  <a:pt x="2227377" y="304927"/>
                                </a:cubicBezTo>
                                <a:cubicBezTo>
                                  <a:pt x="2227885" y="304927"/>
                                  <a:pt x="2228393" y="304927"/>
                                  <a:pt x="2228774" y="304927"/>
                                </a:cubicBezTo>
                                <a:cubicBezTo>
                                  <a:pt x="2229282" y="304927"/>
                                  <a:pt x="2229790" y="304927"/>
                                  <a:pt x="2230298" y="304927"/>
                                </a:cubicBezTo>
                                <a:cubicBezTo>
                                  <a:pt x="2230806" y="304927"/>
                                  <a:pt x="2231314" y="304927"/>
                                  <a:pt x="2231695" y="304927"/>
                                </a:cubicBezTo>
                                <a:cubicBezTo>
                                  <a:pt x="2232203" y="304927"/>
                                  <a:pt x="2232711" y="304927"/>
                                  <a:pt x="2233219" y="305054"/>
                                </a:cubicBezTo>
                                <a:cubicBezTo>
                                  <a:pt x="2233727" y="305054"/>
                                  <a:pt x="2234235" y="305054"/>
                                  <a:pt x="2234616" y="305054"/>
                                </a:cubicBezTo>
                                <a:cubicBezTo>
                                  <a:pt x="2235124" y="305054"/>
                                  <a:pt x="2235632" y="305054"/>
                                  <a:pt x="2236140" y="305054"/>
                                </a:cubicBezTo>
                                <a:cubicBezTo>
                                  <a:pt x="2236648" y="305054"/>
                                  <a:pt x="2237156" y="305054"/>
                                  <a:pt x="2237537" y="305054"/>
                                </a:cubicBezTo>
                                <a:cubicBezTo>
                                  <a:pt x="2238045" y="305054"/>
                                  <a:pt x="2238553" y="305054"/>
                                  <a:pt x="2239061" y="305054"/>
                                </a:cubicBezTo>
                                <a:cubicBezTo>
                                  <a:pt x="2239569" y="305181"/>
                                  <a:pt x="2240077" y="305054"/>
                                  <a:pt x="2240458" y="305054"/>
                                </a:cubicBezTo>
                                <a:cubicBezTo>
                                  <a:pt x="2240966" y="305181"/>
                                  <a:pt x="2241474" y="305181"/>
                                  <a:pt x="2241982" y="305181"/>
                                </a:cubicBezTo>
                                <a:cubicBezTo>
                                  <a:pt x="2242490" y="305181"/>
                                  <a:pt x="2242998" y="305181"/>
                                  <a:pt x="2243379" y="305181"/>
                                </a:cubicBezTo>
                                <a:cubicBezTo>
                                  <a:pt x="2243887" y="305181"/>
                                  <a:pt x="2244395" y="305181"/>
                                  <a:pt x="2244903" y="305181"/>
                                </a:cubicBezTo>
                                <a:cubicBezTo>
                                  <a:pt x="2245411" y="305181"/>
                                  <a:pt x="2245792" y="305308"/>
                                  <a:pt x="2246300" y="305308"/>
                                </a:cubicBezTo>
                                <a:cubicBezTo>
                                  <a:pt x="2246808" y="305308"/>
                                  <a:pt x="2247316" y="305308"/>
                                  <a:pt x="2247824" y="305308"/>
                                </a:cubicBezTo>
                                <a:cubicBezTo>
                                  <a:pt x="2248332" y="305308"/>
                                  <a:pt x="2248713" y="305308"/>
                                  <a:pt x="2249221" y="305435"/>
                                </a:cubicBezTo>
                                <a:cubicBezTo>
                                  <a:pt x="2249729" y="305435"/>
                                  <a:pt x="2250237" y="305435"/>
                                  <a:pt x="2250745" y="305435"/>
                                </a:cubicBezTo>
                                <a:cubicBezTo>
                                  <a:pt x="2251253" y="305435"/>
                                  <a:pt x="2251634" y="305435"/>
                                  <a:pt x="2252142" y="305435"/>
                                </a:cubicBezTo>
                                <a:cubicBezTo>
                                  <a:pt x="2252650" y="305435"/>
                                  <a:pt x="2253158" y="305562"/>
                                  <a:pt x="2253666" y="305562"/>
                                </a:cubicBezTo>
                                <a:cubicBezTo>
                                  <a:pt x="2254174" y="305562"/>
                                  <a:pt x="2254555" y="305562"/>
                                  <a:pt x="2255063" y="305562"/>
                                </a:cubicBezTo>
                                <a:cubicBezTo>
                                  <a:pt x="2255571" y="305562"/>
                                  <a:pt x="2256079" y="305562"/>
                                  <a:pt x="2256587" y="305562"/>
                                </a:cubicBezTo>
                                <a:cubicBezTo>
                                  <a:pt x="2257095" y="305689"/>
                                  <a:pt x="2257476" y="305689"/>
                                  <a:pt x="2257984" y="305689"/>
                                </a:cubicBezTo>
                                <a:cubicBezTo>
                                  <a:pt x="2258492" y="305689"/>
                                  <a:pt x="2259000" y="305689"/>
                                  <a:pt x="2259508" y="305689"/>
                                </a:cubicBezTo>
                                <a:cubicBezTo>
                                  <a:pt x="2260016" y="305816"/>
                                  <a:pt x="2260397" y="305689"/>
                                  <a:pt x="2260905" y="305689"/>
                                </a:cubicBezTo>
                                <a:cubicBezTo>
                                  <a:pt x="2261413" y="305689"/>
                                  <a:pt x="2261921" y="305816"/>
                                  <a:pt x="2262429" y="305816"/>
                                </a:cubicBezTo>
                                <a:cubicBezTo>
                                  <a:pt x="2262810" y="305816"/>
                                  <a:pt x="2263318" y="305816"/>
                                  <a:pt x="2263826" y="305816"/>
                                </a:cubicBezTo>
                                <a:cubicBezTo>
                                  <a:pt x="2264334" y="305816"/>
                                  <a:pt x="2264842" y="305816"/>
                                  <a:pt x="2265350" y="305816"/>
                                </a:cubicBezTo>
                                <a:cubicBezTo>
                                  <a:pt x="2265731" y="305816"/>
                                  <a:pt x="2266239" y="305816"/>
                                  <a:pt x="2266747" y="305816"/>
                                </a:cubicBezTo>
                                <a:cubicBezTo>
                                  <a:pt x="2267255" y="305816"/>
                                  <a:pt x="2267763" y="305816"/>
                                  <a:pt x="2268271" y="305816"/>
                                </a:cubicBezTo>
                                <a:cubicBezTo>
                                  <a:pt x="2268652" y="305816"/>
                                  <a:pt x="2269160" y="305943"/>
                                  <a:pt x="2269668" y="305943"/>
                                </a:cubicBezTo>
                                <a:cubicBezTo>
                                  <a:pt x="2270176" y="305943"/>
                                  <a:pt x="2270684" y="305943"/>
                                  <a:pt x="2271192" y="305943"/>
                                </a:cubicBezTo>
                                <a:cubicBezTo>
                                  <a:pt x="2271573" y="305943"/>
                                  <a:pt x="2272081" y="305943"/>
                                  <a:pt x="2272589" y="305943"/>
                                </a:cubicBezTo>
                                <a:cubicBezTo>
                                  <a:pt x="2273097" y="305943"/>
                                  <a:pt x="2273605" y="305943"/>
                                  <a:pt x="2274113" y="305943"/>
                                </a:cubicBezTo>
                                <a:cubicBezTo>
                                  <a:pt x="2274494" y="305943"/>
                                  <a:pt x="2275002" y="305943"/>
                                  <a:pt x="2275510" y="305943"/>
                                </a:cubicBezTo>
                                <a:cubicBezTo>
                                  <a:pt x="2276018" y="305943"/>
                                  <a:pt x="2276526" y="305943"/>
                                  <a:pt x="2277034" y="305943"/>
                                </a:cubicBezTo>
                                <a:cubicBezTo>
                                  <a:pt x="2277415" y="305943"/>
                                  <a:pt x="2277923" y="305943"/>
                                  <a:pt x="2278431" y="305943"/>
                                </a:cubicBezTo>
                                <a:cubicBezTo>
                                  <a:pt x="2278939" y="305943"/>
                                  <a:pt x="2279447" y="305943"/>
                                  <a:pt x="2279828" y="305943"/>
                                </a:cubicBezTo>
                                <a:cubicBezTo>
                                  <a:pt x="2280336" y="305943"/>
                                  <a:pt x="2280844" y="305943"/>
                                  <a:pt x="2281352" y="305943"/>
                                </a:cubicBezTo>
                                <a:cubicBezTo>
                                  <a:pt x="2281860" y="305943"/>
                                  <a:pt x="2282368" y="305943"/>
                                  <a:pt x="2282749" y="305943"/>
                                </a:cubicBezTo>
                                <a:cubicBezTo>
                                  <a:pt x="2283257" y="305943"/>
                                  <a:pt x="2283765" y="305943"/>
                                  <a:pt x="2284273" y="305943"/>
                                </a:cubicBezTo>
                                <a:cubicBezTo>
                                  <a:pt x="2284781" y="305943"/>
                                  <a:pt x="2285289" y="305943"/>
                                  <a:pt x="2285670" y="305943"/>
                                </a:cubicBezTo>
                                <a:cubicBezTo>
                                  <a:pt x="2286178" y="305943"/>
                                  <a:pt x="2286686" y="306070"/>
                                  <a:pt x="2287194" y="306070"/>
                                </a:cubicBezTo>
                                <a:cubicBezTo>
                                  <a:pt x="2287702" y="306070"/>
                                  <a:pt x="2288210" y="306070"/>
                                  <a:pt x="2288591" y="306070"/>
                                </a:cubicBezTo>
                                <a:cubicBezTo>
                                  <a:pt x="2289099" y="306070"/>
                                  <a:pt x="2289607" y="306070"/>
                                  <a:pt x="2290115" y="306070"/>
                                </a:cubicBezTo>
                                <a:cubicBezTo>
                                  <a:pt x="2290623" y="306070"/>
                                  <a:pt x="2291131" y="306070"/>
                                  <a:pt x="2291512" y="306070"/>
                                </a:cubicBezTo>
                                <a:cubicBezTo>
                                  <a:pt x="2292020" y="306070"/>
                                  <a:pt x="2292528" y="306070"/>
                                  <a:pt x="2293036" y="306070"/>
                                </a:cubicBezTo>
                                <a:cubicBezTo>
                                  <a:pt x="2293544" y="306070"/>
                                  <a:pt x="2294052" y="306070"/>
                                  <a:pt x="2294433" y="306197"/>
                                </a:cubicBezTo>
                                <a:cubicBezTo>
                                  <a:pt x="2294941" y="306197"/>
                                  <a:pt x="2295449" y="306070"/>
                                  <a:pt x="2295957" y="306197"/>
                                </a:cubicBezTo>
                                <a:cubicBezTo>
                                  <a:pt x="2296465" y="306197"/>
                                  <a:pt x="2296846" y="306197"/>
                                  <a:pt x="2297354" y="306197"/>
                                </a:cubicBezTo>
                                <a:cubicBezTo>
                                  <a:pt x="2297862" y="306197"/>
                                  <a:pt x="2298370" y="306197"/>
                                  <a:pt x="2298878" y="306197"/>
                                </a:cubicBezTo>
                                <a:cubicBezTo>
                                  <a:pt x="2299386" y="306197"/>
                                  <a:pt x="2299767" y="306197"/>
                                  <a:pt x="2300275" y="306197"/>
                                </a:cubicBezTo>
                                <a:cubicBezTo>
                                  <a:pt x="2300783" y="306197"/>
                                  <a:pt x="2301291" y="306197"/>
                                  <a:pt x="2301799" y="306197"/>
                                </a:cubicBezTo>
                                <a:cubicBezTo>
                                  <a:pt x="2302307" y="306197"/>
                                  <a:pt x="2302688" y="306197"/>
                                  <a:pt x="2303196" y="306197"/>
                                </a:cubicBezTo>
                                <a:cubicBezTo>
                                  <a:pt x="2303704" y="306197"/>
                                  <a:pt x="2304212" y="306324"/>
                                  <a:pt x="2304720" y="306324"/>
                                </a:cubicBezTo>
                                <a:cubicBezTo>
                                  <a:pt x="2305228" y="306324"/>
                                  <a:pt x="2305609" y="306324"/>
                                  <a:pt x="2306117" y="306324"/>
                                </a:cubicBezTo>
                                <a:cubicBezTo>
                                  <a:pt x="2306625" y="306324"/>
                                  <a:pt x="2307133" y="306451"/>
                                  <a:pt x="2307641" y="306451"/>
                                </a:cubicBezTo>
                                <a:cubicBezTo>
                                  <a:pt x="2308149" y="306451"/>
                                  <a:pt x="2308530" y="306451"/>
                                  <a:pt x="2309038" y="306451"/>
                                </a:cubicBezTo>
                                <a:cubicBezTo>
                                  <a:pt x="2309546" y="306451"/>
                                  <a:pt x="2310054" y="306451"/>
                                  <a:pt x="2310562" y="306451"/>
                                </a:cubicBezTo>
                                <a:cubicBezTo>
                                  <a:pt x="2311070" y="306451"/>
                                  <a:pt x="2311451" y="306451"/>
                                  <a:pt x="2311959" y="306578"/>
                                </a:cubicBezTo>
                                <a:cubicBezTo>
                                  <a:pt x="2312467" y="306578"/>
                                  <a:pt x="2312975" y="306578"/>
                                  <a:pt x="2313483" y="306578"/>
                                </a:cubicBezTo>
                                <a:cubicBezTo>
                                  <a:pt x="2313864" y="306578"/>
                                  <a:pt x="2314372" y="306578"/>
                                  <a:pt x="2314880" y="306705"/>
                                </a:cubicBezTo>
                                <a:cubicBezTo>
                                  <a:pt x="2315388" y="306705"/>
                                  <a:pt x="2315896" y="306705"/>
                                  <a:pt x="2316404" y="306705"/>
                                </a:cubicBezTo>
                                <a:cubicBezTo>
                                  <a:pt x="2316785" y="306705"/>
                                  <a:pt x="2317293" y="306705"/>
                                  <a:pt x="2317801" y="306705"/>
                                </a:cubicBezTo>
                                <a:cubicBezTo>
                                  <a:pt x="2318309" y="306705"/>
                                  <a:pt x="2318817" y="306705"/>
                                  <a:pt x="2319325" y="306705"/>
                                </a:cubicBezTo>
                                <a:cubicBezTo>
                                  <a:pt x="2319706" y="306832"/>
                                  <a:pt x="2320214" y="306832"/>
                                  <a:pt x="2320722" y="306832"/>
                                </a:cubicBezTo>
                                <a:cubicBezTo>
                                  <a:pt x="2321230" y="306832"/>
                                  <a:pt x="2321738" y="306832"/>
                                  <a:pt x="2322246" y="306832"/>
                                </a:cubicBezTo>
                                <a:cubicBezTo>
                                  <a:pt x="2322627" y="306832"/>
                                  <a:pt x="2323135" y="306832"/>
                                  <a:pt x="2323643" y="306832"/>
                                </a:cubicBezTo>
                                <a:cubicBezTo>
                                  <a:pt x="2324151" y="306832"/>
                                  <a:pt x="2324659" y="306832"/>
                                  <a:pt x="2325167" y="306832"/>
                                </a:cubicBezTo>
                                <a:cubicBezTo>
                                  <a:pt x="2325548" y="306832"/>
                                  <a:pt x="2326056" y="306832"/>
                                  <a:pt x="2326564" y="306832"/>
                                </a:cubicBezTo>
                                <a:cubicBezTo>
                                  <a:pt x="2327072" y="306832"/>
                                  <a:pt x="2327580" y="306832"/>
                                  <a:pt x="2328088" y="306705"/>
                                </a:cubicBezTo>
                                <a:cubicBezTo>
                                  <a:pt x="2328469" y="306705"/>
                                  <a:pt x="2328977" y="306705"/>
                                  <a:pt x="2329485" y="306705"/>
                                </a:cubicBezTo>
                                <a:cubicBezTo>
                                  <a:pt x="2329993" y="306705"/>
                                  <a:pt x="2330501" y="306705"/>
                                  <a:pt x="2330882" y="306705"/>
                                </a:cubicBezTo>
                                <a:cubicBezTo>
                                  <a:pt x="2331390" y="306705"/>
                                  <a:pt x="2331898" y="306705"/>
                                  <a:pt x="2332406" y="306705"/>
                                </a:cubicBezTo>
                                <a:cubicBezTo>
                                  <a:pt x="2332914" y="306578"/>
                                  <a:pt x="2333422" y="306578"/>
                                  <a:pt x="2333803" y="306578"/>
                                </a:cubicBezTo>
                                <a:cubicBezTo>
                                  <a:pt x="2334311" y="306578"/>
                                  <a:pt x="2334819" y="306578"/>
                                  <a:pt x="2335327" y="306578"/>
                                </a:cubicBezTo>
                                <a:cubicBezTo>
                                  <a:pt x="2335835" y="306578"/>
                                  <a:pt x="2336343" y="306578"/>
                                  <a:pt x="2336724" y="306578"/>
                                </a:cubicBezTo>
                                <a:cubicBezTo>
                                  <a:pt x="2337232" y="306578"/>
                                  <a:pt x="2337740" y="306578"/>
                                  <a:pt x="2338248" y="306578"/>
                                </a:cubicBezTo>
                                <a:cubicBezTo>
                                  <a:pt x="2338756" y="306578"/>
                                  <a:pt x="2339264" y="306578"/>
                                  <a:pt x="2339645" y="306578"/>
                                </a:cubicBezTo>
                                <a:cubicBezTo>
                                  <a:pt x="2340153" y="306578"/>
                                  <a:pt x="2340661" y="306451"/>
                                  <a:pt x="2341169" y="306451"/>
                                </a:cubicBezTo>
                                <a:cubicBezTo>
                                  <a:pt x="2341677" y="306451"/>
                                  <a:pt x="2342185" y="306451"/>
                                  <a:pt x="2342566" y="306451"/>
                                </a:cubicBezTo>
                                <a:cubicBezTo>
                                  <a:pt x="2343074" y="306451"/>
                                  <a:pt x="2343582" y="306451"/>
                                  <a:pt x="2344090" y="306451"/>
                                </a:cubicBezTo>
                                <a:cubicBezTo>
                                  <a:pt x="2344598" y="306451"/>
                                  <a:pt x="2345106" y="306451"/>
                                  <a:pt x="2345487" y="306324"/>
                                </a:cubicBezTo>
                                <a:cubicBezTo>
                                  <a:pt x="2345995" y="306324"/>
                                  <a:pt x="2346503" y="306324"/>
                                  <a:pt x="2347011" y="306324"/>
                                </a:cubicBezTo>
                                <a:cubicBezTo>
                                  <a:pt x="2347519" y="306324"/>
                                  <a:pt x="2347900" y="306324"/>
                                  <a:pt x="2348408" y="306324"/>
                                </a:cubicBezTo>
                                <a:cubicBezTo>
                                  <a:pt x="2348916" y="306324"/>
                                  <a:pt x="2349424" y="306324"/>
                                  <a:pt x="2349932" y="306197"/>
                                </a:cubicBezTo>
                                <a:cubicBezTo>
                                  <a:pt x="2350440" y="306197"/>
                                  <a:pt x="2350821" y="306197"/>
                                  <a:pt x="2351329" y="306197"/>
                                </a:cubicBezTo>
                                <a:cubicBezTo>
                                  <a:pt x="2351837" y="306197"/>
                                  <a:pt x="2352345" y="306197"/>
                                  <a:pt x="2352853" y="306197"/>
                                </a:cubicBezTo>
                                <a:cubicBezTo>
                                  <a:pt x="2353361" y="306197"/>
                                  <a:pt x="2353742" y="306197"/>
                                  <a:pt x="2354250" y="306197"/>
                                </a:cubicBezTo>
                                <a:cubicBezTo>
                                  <a:pt x="2354758" y="306197"/>
                                  <a:pt x="2355266" y="306197"/>
                                  <a:pt x="2355774" y="306197"/>
                                </a:cubicBezTo>
                                <a:cubicBezTo>
                                  <a:pt x="2356282" y="306197"/>
                                  <a:pt x="2356663" y="306197"/>
                                  <a:pt x="2357171" y="306197"/>
                                </a:cubicBezTo>
                                <a:cubicBezTo>
                                  <a:pt x="2357679" y="306197"/>
                                  <a:pt x="2358187" y="306197"/>
                                  <a:pt x="2358695" y="306197"/>
                                </a:cubicBezTo>
                                <a:cubicBezTo>
                                  <a:pt x="2359203" y="306197"/>
                                  <a:pt x="2359584" y="306197"/>
                                  <a:pt x="2360092" y="306197"/>
                                </a:cubicBezTo>
                                <a:cubicBezTo>
                                  <a:pt x="2360600" y="306197"/>
                                  <a:pt x="2361108" y="306197"/>
                                  <a:pt x="2361616" y="306197"/>
                                </a:cubicBezTo>
                                <a:cubicBezTo>
                                  <a:pt x="2362124" y="306197"/>
                                  <a:pt x="2362505" y="306197"/>
                                  <a:pt x="2363013" y="306197"/>
                                </a:cubicBezTo>
                                <a:cubicBezTo>
                                  <a:pt x="2363521" y="306197"/>
                                  <a:pt x="2364029" y="306197"/>
                                  <a:pt x="2364537" y="306197"/>
                                </a:cubicBezTo>
                                <a:cubicBezTo>
                                  <a:pt x="2364918" y="306197"/>
                                  <a:pt x="2365426" y="306197"/>
                                  <a:pt x="2365934" y="306197"/>
                                </a:cubicBezTo>
                                <a:cubicBezTo>
                                  <a:pt x="2366442" y="306197"/>
                                  <a:pt x="2366950" y="306197"/>
                                  <a:pt x="2367458" y="306197"/>
                                </a:cubicBezTo>
                                <a:cubicBezTo>
                                  <a:pt x="2367839" y="306197"/>
                                  <a:pt x="2368347" y="306197"/>
                                  <a:pt x="2368855" y="306197"/>
                                </a:cubicBezTo>
                                <a:cubicBezTo>
                                  <a:pt x="2369363" y="306070"/>
                                  <a:pt x="2369871" y="306197"/>
                                  <a:pt x="2370379" y="306197"/>
                                </a:cubicBezTo>
                                <a:cubicBezTo>
                                  <a:pt x="2370760" y="306070"/>
                                  <a:pt x="2371268" y="306070"/>
                                  <a:pt x="2371776" y="306070"/>
                                </a:cubicBezTo>
                                <a:cubicBezTo>
                                  <a:pt x="2372284" y="306070"/>
                                  <a:pt x="2372792" y="306070"/>
                                  <a:pt x="2373300" y="306070"/>
                                </a:cubicBezTo>
                                <a:cubicBezTo>
                                  <a:pt x="2373681" y="306070"/>
                                  <a:pt x="2374189" y="306070"/>
                                  <a:pt x="2374697" y="306070"/>
                                </a:cubicBezTo>
                                <a:cubicBezTo>
                                  <a:pt x="2375205" y="306070"/>
                                  <a:pt x="2375713" y="305943"/>
                                  <a:pt x="2376221" y="305943"/>
                                </a:cubicBezTo>
                                <a:cubicBezTo>
                                  <a:pt x="2376602" y="305943"/>
                                  <a:pt x="2377110" y="305943"/>
                                  <a:pt x="2377618" y="305943"/>
                                </a:cubicBezTo>
                                <a:cubicBezTo>
                                  <a:pt x="2378126" y="305943"/>
                                  <a:pt x="2378634" y="305816"/>
                                  <a:pt x="2379142" y="305816"/>
                                </a:cubicBezTo>
                                <a:cubicBezTo>
                                  <a:pt x="2379523" y="305816"/>
                                  <a:pt x="2380031" y="305816"/>
                                  <a:pt x="2380539" y="305816"/>
                                </a:cubicBezTo>
                                <a:cubicBezTo>
                                  <a:pt x="2381047" y="305816"/>
                                  <a:pt x="2381555" y="305816"/>
                                  <a:pt x="2381936" y="305816"/>
                                </a:cubicBezTo>
                                <a:cubicBezTo>
                                  <a:pt x="2382444" y="305816"/>
                                  <a:pt x="2382952" y="305816"/>
                                  <a:pt x="2383460" y="305816"/>
                                </a:cubicBezTo>
                                <a:cubicBezTo>
                                  <a:pt x="2383968" y="305816"/>
                                  <a:pt x="2384476" y="305816"/>
                                  <a:pt x="2384857" y="305816"/>
                                </a:cubicBezTo>
                                <a:cubicBezTo>
                                  <a:pt x="2385365" y="305816"/>
                                  <a:pt x="2385873" y="305816"/>
                                  <a:pt x="2386381" y="305816"/>
                                </a:cubicBezTo>
                                <a:cubicBezTo>
                                  <a:pt x="2386889" y="305816"/>
                                  <a:pt x="2387397" y="305816"/>
                                  <a:pt x="2387778" y="305816"/>
                                </a:cubicBezTo>
                                <a:cubicBezTo>
                                  <a:pt x="2388286" y="305816"/>
                                  <a:pt x="2388794" y="305816"/>
                                  <a:pt x="2389302" y="305816"/>
                                </a:cubicBezTo>
                                <a:cubicBezTo>
                                  <a:pt x="2389810" y="305816"/>
                                  <a:pt x="2390318" y="305816"/>
                                  <a:pt x="2390699" y="305816"/>
                                </a:cubicBezTo>
                                <a:cubicBezTo>
                                  <a:pt x="2391207" y="305816"/>
                                  <a:pt x="2391715" y="305816"/>
                                  <a:pt x="2392223" y="305816"/>
                                </a:cubicBezTo>
                                <a:cubicBezTo>
                                  <a:pt x="2392731" y="305816"/>
                                  <a:pt x="2393239" y="305816"/>
                                  <a:pt x="2393620" y="305689"/>
                                </a:cubicBezTo>
                                <a:cubicBezTo>
                                  <a:pt x="2394128" y="305689"/>
                                  <a:pt x="2394636" y="305689"/>
                                  <a:pt x="2395144" y="305689"/>
                                </a:cubicBezTo>
                                <a:cubicBezTo>
                                  <a:pt x="2395652" y="305689"/>
                                  <a:pt x="2396033" y="305562"/>
                                  <a:pt x="2396541" y="305562"/>
                                </a:cubicBezTo>
                                <a:cubicBezTo>
                                  <a:pt x="2397049" y="305562"/>
                                  <a:pt x="2397557" y="305562"/>
                                  <a:pt x="2398065" y="305562"/>
                                </a:cubicBezTo>
                                <a:cubicBezTo>
                                  <a:pt x="2398573" y="305435"/>
                                  <a:pt x="2398954" y="305435"/>
                                  <a:pt x="2399462" y="305435"/>
                                </a:cubicBezTo>
                                <a:cubicBezTo>
                                  <a:pt x="2399970" y="305435"/>
                                  <a:pt x="2400478" y="305435"/>
                                  <a:pt x="2400986" y="305435"/>
                                </a:cubicBezTo>
                                <a:cubicBezTo>
                                  <a:pt x="2401494" y="305435"/>
                                  <a:pt x="2401875" y="305308"/>
                                  <a:pt x="2402383" y="305308"/>
                                </a:cubicBezTo>
                                <a:cubicBezTo>
                                  <a:pt x="2402891" y="305308"/>
                                  <a:pt x="2403399" y="305308"/>
                                  <a:pt x="2403907" y="305308"/>
                                </a:cubicBezTo>
                                <a:cubicBezTo>
                                  <a:pt x="2404415" y="305308"/>
                                  <a:pt x="2404796" y="305308"/>
                                  <a:pt x="2405304" y="305308"/>
                                </a:cubicBezTo>
                                <a:cubicBezTo>
                                  <a:pt x="2405812" y="305308"/>
                                  <a:pt x="2406320" y="305308"/>
                                  <a:pt x="2406828" y="305308"/>
                                </a:cubicBezTo>
                                <a:cubicBezTo>
                                  <a:pt x="2407336" y="305308"/>
                                  <a:pt x="2407717" y="305308"/>
                                  <a:pt x="2408225" y="305308"/>
                                </a:cubicBezTo>
                                <a:cubicBezTo>
                                  <a:pt x="2408733" y="305308"/>
                                  <a:pt x="2409241" y="305435"/>
                                  <a:pt x="2409749" y="305435"/>
                                </a:cubicBezTo>
                                <a:cubicBezTo>
                                  <a:pt x="2410257" y="305435"/>
                                  <a:pt x="2410638" y="305435"/>
                                  <a:pt x="2411146" y="305435"/>
                                </a:cubicBezTo>
                                <a:cubicBezTo>
                                  <a:pt x="2411654" y="305435"/>
                                  <a:pt x="2412162" y="305435"/>
                                  <a:pt x="2412670" y="305435"/>
                                </a:cubicBezTo>
                                <a:cubicBezTo>
                                  <a:pt x="2413178" y="305435"/>
                                  <a:pt x="2413559" y="305308"/>
                                  <a:pt x="2414067" y="305308"/>
                                </a:cubicBezTo>
                                <a:cubicBezTo>
                                  <a:pt x="2414575" y="305308"/>
                                  <a:pt x="2415083" y="305308"/>
                                  <a:pt x="2415591" y="305308"/>
                                </a:cubicBezTo>
                                <a:cubicBezTo>
                                  <a:pt x="2415972" y="305308"/>
                                  <a:pt x="2416480" y="305308"/>
                                  <a:pt x="2416988" y="305181"/>
                                </a:cubicBezTo>
                                <a:cubicBezTo>
                                  <a:pt x="2417496" y="305181"/>
                                  <a:pt x="2418004" y="305181"/>
                                  <a:pt x="2418512" y="305181"/>
                                </a:cubicBezTo>
                                <a:cubicBezTo>
                                  <a:pt x="2418893" y="305181"/>
                                  <a:pt x="2419401" y="305054"/>
                                  <a:pt x="2419909" y="305054"/>
                                </a:cubicBezTo>
                                <a:cubicBezTo>
                                  <a:pt x="2420417" y="305054"/>
                                  <a:pt x="2420925" y="305054"/>
                                  <a:pt x="2421433" y="305054"/>
                                </a:cubicBezTo>
                                <a:cubicBezTo>
                                  <a:pt x="2421814" y="304927"/>
                                  <a:pt x="2422322" y="304927"/>
                                  <a:pt x="2422830" y="304927"/>
                                </a:cubicBezTo>
                                <a:cubicBezTo>
                                  <a:pt x="2423338" y="304927"/>
                                  <a:pt x="2423846" y="304927"/>
                                  <a:pt x="2424354" y="304927"/>
                                </a:cubicBezTo>
                                <a:cubicBezTo>
                                  <a:pt x="2424735" y="304800"/>
                                  <a:pt x="2425243" y="304800"/>
                                  <a:pt x="2425751" y="304800"/>
                                </a:cubicBezTo>
                                <a:cubicBezTo>
                                  <a:pt x="2426259" y="304800"/>
                                  <a:pt x="2426767" y="304800"/>
                                  <a:pt x="2427275" y="304800"/>
                                </a:cubicBezTo>
                                <a:cubicBezTo>
                                  <a:pt x="2427656" y="304800"/>
                                  <a:pt x="2428164" y="304800"/>
                                  <a:pt x="2428672" y="304800"/>
                                </a:cubicBezTo>
                                <a:cubicBezTo>
                                  <a:pt x="2429180" y="304800"/>
                                  <a:pt x="2429688" y="304800"/>
                                  <a:pt x="2430069" y="304800"/>
                                </a:cubicBezTo>
                                <a:cubicBezTo>
                                  <a:pt x="2430577" y="304800"/>
                                  <a:pt x="2431085" y="304673"/>
                                  <a:pt x="2431593" y="304673"/>
                                </a:cubicBezTo>
                                <a:cubicBezTo>
                                  <a:pt x="2432101" y="304673"/>
                                  <a:pt x="2432609" y="304673"/>
                                  <a:pt x="2432990" y="304673"/>
                                </a:cubicBezTo>
                                <a:cubicBezTo>
                                  <a:pt x="2433498" y="304673"/>
                                  <a:pt x="2434006" y="304673"/>
                                  <a:pt x="2434514" y="304673"/>
                                </a:cubicBezTo>
                                <a:cubicBezTo>
                                  <a:pt x="2435022" y="304673"/>
                                  <a:pt x="2435530" y="304673"/>
                                  <a:pt x="2435911" y="304546"/>
                                </a:cubicBezTo>
                                <a:cubicBezTo>
                                  <a:pt x="2436419" y="304546"/>
                                  <a:pt x="2436927" y="304546"/>
                                  <a:pt x="2437435" y="304546"/>
                                </a:cubicBezTo>
                                <a:cubicBezTo>
                                  <a:pt x="2437943" y="304546"/>
                                  <a:pt x="2438451" y="304546"/>
                                  <a:pt x="2438832" y="304546"/>
                                </a:cubicBezTo>
                                <a:cubicBezTo>
                                  <a:pt x="2439340" y="304546"/>
                                  <a:pt x="2439848" y="304546"/>
                                  <a:pt x="2440356" y="304546"/>
                                </a:cubicBezTo>
                                <a:cubicBezTo>
                                  <a:pt x="2440864" y="304419"/>
                                  <a:pt x="2441372" y="304419"/>
                                  <a:pt x="2441753" y="304419"/>
                                </a:cubicBezTo>
                                <a:cubicBezTo>
                                  <a:pt x="2442261" y="304419"/>
                                  <a:pt x="2442769" y="304419"/>
                                  <a:pt x="2443277" y="304419"/>
                                </a:cubicBezTo>
                                <a:cubicBezTo>
                                  <a:pt x="2443785" y="304292"/>
                                  <a:pt x="2444293" y="304292"/>
                                  <a:pt x="2444674" y="304292"/>
                                </a:cubicBezTo>
                                <a:cubicBezTo>
                                  <a:pt x="2445182" y="304292"/>
                                  <a:pt x="2445690" y="304292"/>
                                  <a:pt x="2446198" y="304292"/>
                                </a:cubicBezTo>
                                <a:cubicBezTo>
                                  <a:pt x="2446706" y="304292"/>
                                  <a:pt x="2447087" y="304292"/>
                                  <a:pt x="2447595" y="304165"/>
                                </a:cubicBezTo>
                                <a:cubicBezTo>
                                  <a:pt x="2448103" y="304165"/>
                                  <a:pt x="2448611" y="304165"/>
                                  <a:pt x="2449119" y="304165"/>
                                </a:cubicBezTo>
                                <a:cubicBezTo>
                                  <a:pt x="2449627" y="304165"/>
                                  <a:pt x="2450008" y="304165"/>
                                  <a:pt x="2450516" y="304165"/>
                                </a:cubicBezTo>
                                <a:cubicBezTo>
                                  <a:pt x="2451024" y="304165"/>
                                  <a:pt x="2451532" y="304165"/>
                                  <a:pt x="2452040" y="304038"/>
                                </a:cubicBezTo>
                                <a:cubicBezTo>
                                  <a:pt x="2452548" y="304038"/>
                                  <a:pt x="2452929" y="304038"/>
                                  <a:pt x="2453437" y="304038"/>
                                </a:cubicBezTo>
                                <a:cubicBezTo>
                                  <a:pt x="2453945" y="304038"/>
                                  <a:pt x="2454453" y="303911"/>
                                  <a:pt x="2454961" y="303911"/>
                                </a:cubicBezTo>
                                <a:cubicBezTo>
                                  <a:pt x="2455469" y="303911"/>
                                  <a:pt x="2455850" y="303911"/>
                                  <a:pt x="2456358" y="303911"/>
                                </a:cubicBezTo>
                                <a:cubicBezTo>
                                  <a:pt x="2456866" y="303784"/>
                                  <a:pt x="2457374" y="303784"/>
                                  <a:pt x="2457882" y="303784"/>
                                </a:cubicBezTo>
                                <a:cubicBezTo>
                                  <a:pt x="2458390" y="303784"/>
                                  <a:pt x="2458771" y="303784"/>
                                  <a:pt x="2459279" y="303784"/>
                                </a:cubicBezTo>
                                <a:cubicBezTo>
                                  <a:pt x="2459787" y="303657"/>
                                  <a:pt x="2460295" y="303657"/>
                                  <a:pt x="2460803" y="303657"/>
                                </a:cubicBezTo>
                                <a:cubicBezTo>
                                  <a:pt x="2461311" y="303657"/>
                                  <a:pt x="2461692" y="303657"/>
                                  <a:pt x="2462200" y="303530"/>
                                </a:cubicBezTo>
                                <a:cubicBezTo>
                                  <a:pt x="2462708" y="303530"/>
                                  <a:pt x="2463216" y="303530"/>
                                  <a:pt x="2463724" y="303530"/>
                                </a:cubicBezTo>
                                <a:cubicBezTo>
                                  <a:pt x="2464105" y="303530"/>
                                  <a:pt x="2464613" y="303403"/>
                                  <a:pt x="2465121" y="303403"/>
                                </a:cubicBezTo>
                                <a:cubicBezTo>
                                  <a:pt x="2465629" y="303403"/>
                                  <a:pt x="2466137" y="303403"/>
                                  <a:pt x="2466645" y="303403"/>
                                </a:cubicBezTo>
                                <a:cubicBezTo>
                                  <a:pt x="2467026" y="303276"/>
                                  <a:pt x="2467534" y="303276"/>
                                  <a:pt x="2468042" y="303276"/>
                                </a:cubicBezTo>
                                <a:cubicBezTo>
                                  <a:pt x="2468550" y="303276"/>
                                  <a:pt x="2469058" y="303276"/>
                                  <a:pt x="2469566" y="303149"/>
                                </a:cubicBezTo>
                                <a:cubicBezTo>
                                  <a:pt x="2469947" y="303149"/>
                                  <a:pt x="2470455" y="303149"/>
                                  <a:pt x="2470963" y="303022"/>
                                </a:cubicBezTo>
                                <a:cubicBezTo>
                                  <a:pt x="2471471" y="303022"/>
                                  <a:pt x="2471979" y="303022"/>
                                  <a:pt x="2472487" y="303022"/>
                                </a:cubicBezTo>
                                <a:cubicBezTo>
                                  <a:pt x="2472868" y="303022"/>
                                  <a:pt x="2473376" y="303022"/>
                                  <a:pt x="2473884" y="302895"/>
                                </a:cubicBezTo>
                                <a:cubicBezTo>
                                  <a:pt x="2474392" y="302895"/>
                                  <a:pt x="2474900" y="302895"/>
                                  <a:pt x="2475408" y="302895"/>
                                </a:cubicBezTo>
                                <a:cubicBezTo>
                                  <a:pt x="2475789" y="302895"/>
                                  <a:pt x="2476297" y="302768"/>
                                  <a:pt x="2476805" y="302768"/>
                                </a:cubicBezTo>
                                <a:cubicBezTo>
                                  <a:pt x="2477313" y="302768"/>
                                  <a:pt x="2477821" y="302768"/>
                                  <a:pt x="2478329" y="302768"/>
                                </a:cubicBezTo>
                                <a:cubicBezTo>
                                  <a:pt x="2478710" y="302768"/>
                                  <a:pt x="2479218" y="302641"/>
                                  <a:pt x="2479726" y="302641"/>
                                </a:cubicBezTo>
                                <a:cubicBezTo>
                                  <a:pt x="2480234" y="302641"/>
                                  <a:pt x="2480742" y="302641"/>
                                  <a:pt x="2481123" y="302641"/>
                                </a:cubicBezTo>
                                <a:cubicBezTo>
                                  <a:pt x="2481631" y="302641"/>
                                  <a:pt x="2482139" y="302641"/>
                                  <a:pt x="2482647" y="302514"/>
                                </a:cubicBezTo>
                                <a:cubicBezTo>
                                  <a:pt x="2483155" y="302514"/>
                                  <a:pt x="2483663" y="302514"/>
                                  <a:pt x="2484044" y="302514"/>
                                </a:cubicBezTo>
                                <a:cubicBezTo>
                                  <a:pt x="2484552" y="302514"/>
                                  <a:pt x="2485060" y="302387"/>
                                  <a:pt x="2485568" y="302387"/>
                                </a:cubicBezTo>
                                <a:cubicBezTo>
                                  <a:pt x="2486076" y="302387"/>
                                  <a:pt x="2486584" y="302387"/>
                                  <a:pt x="2486965" y="302387"/>
                                </a:cubicBezTo>
                                <a:cubicBezTo>
                                  <a:pt x="2487473" y="302260"/>
                                  <a:pt x="2487981" y="302260"/>
                                  <a:pt x="2488489" y="302260"/>
                                </a:cubicBezTo>
                                <a:cubicBezTo>
                                  <a:pt x="2488997" y="302260"/>
                                  <a:pt x="2489505" y="302133"/>
                                  <a:pt x="2489886" y="302133"/>
                                </a:cubicBezTo>
                                <a:cubicBezTo>
                                  <a:pt x="2490394" y="302133"/>
                                  <a:pt x="2490902" y="302133"/>
                                  <a:pt x="2491410" y="302133"/>
                                </a:cubicBezTo>
                                <a:cubicBezTo>
                                  <a:pt x="2491918" y="302133"/>
                                  <a:pt x="2492426" y="302006"/>
                                  <a:pt x="2492807" y="302006"/>
                                </a:cubicBezTo>
                                <a:cubicBezTo>
                                  <a:pt x="2493315" y="302006"/>
                                  <a:pt x="2493823" y="302006"/>
                                  <a:pt x="2494331" y="302006"/>
                                </a:cubicBezTo>
                                <a:cubicBezTo>
                                  <a:pt x="2494839" y="302006"/>
                                  <a:pt x="2495347" y="302006"/>
                                  <a:pt x="2495728" y="302006"/>
                                </a:cubicBezTo>
                                <a:cubicBezTo>
                                  <a:pt x="2496236" y="302006"/>
                                  <a:pt x="2496744" y="302006"/>
                                  <a:pt x="2497252" y="301879"/>
                                </a:cubicBezTo>
                                <a:cubicBezTo>
                                  <a:pt x="2497760" y="301879"/>
                                  <a:pt x="2498141" y="301879"/>
                                  <a:pt x="2498649" y="301879"/>
                                </a:cubicBezTo>
                                <a:cubicBezTo>
                                  <a:pt x="2499157" y="301879"/>
                                  <a:pt x="2499665" y="301879"/>
                                  <a:pt x="2500173" y="301752"/>
                                </a:cubicBezTo>
                                <a:cubicBezTo>
                                  <a:pt x="2500681" y="301752"/>
                                  <a:pt x="2501062" y="301752"/>
                                  <a:pt x="2501570" y="301752"/>
                                </a:cubicBezTo>
                                <a:cubicBezTo>
                                  <a:pt x="2502078" y="301752"/>
                                  <a:pt x="2502586" y="301752"/>
                                  <a:pt x="2503094" y="301752"/>
                                </a:cubicBezTo>
                                <a:cubicBezTo>
                                  <a:pt x="2503602" y="301625"/>
                                  <a:pt x="2503983" y="301625"/>
                                  <a:pt x="2504491" y="301625"/>
                                </a:cubicBezTo>
                                <a:cubicBezTo>
                                  <a:pt x="2504999" y="301625"/>
                                  <a:pt x="2505507" y="301625"/>
                                  <a:pt x="2506015" y="301498"/>
                                </a:cubicBezTo>
                                <a:cubicBezTo>
                                  <a:pt x="2506523" y="301498"/>
                                  <a:pt x="2506904" y="301498"/>
                                  <a:pt x="2507412" y="301498"/>
                                </a:cubicBezTo>
                                <a:cubicBezTo>
                                  <a:pt x="2507920" y="301371"/>
                                  <a:pt x="2508428" y="301371"/>
                                  <a:pt x="2508936" y="301371"/>
                                </a:cubicBezTo>
                                <a:cubicBezTo>
                                  <a:pt x="2509444" y="301371"/>
                                  <a:pt x="2509825" y="301371"/>
                                  <a:pt x="2510333" y="301244"/>
                                </a:cubicBezTo>
                                <a:cubicBezTo>
                                  <a:pt x="2510841" y="301244"/>
                                  <a:pt x="2511349" y="301244"/>
                                  <a:pt x="2511857" y="301244"/>
                                </a:cubicBezTo>
                                <a:cubicBezTo>
                                  <a:pt x="2512365" y="301244"/>
                                  <a:pt x="2512746" y="301117"/>
                                  <a:pt x="2513254" y="301117"/>
                                </a:cubicBezTo>
                                <a:cubicBezTo>
                                  <a:pt x="2513762" y="301117"/>
                                  <a:pt x="2514270" y="301117"/>
                                  <a:pt x="2514778" y="300990"/>
                                </a:cubicBezTo>
                                <a:cubicBezTo>
                                  <a:pt x="2515159" y="300990"/>
                                  <a:pt x="2515667" y="300990"/>
                                  <a:pt x="2516175" y="300990"/>
                                </a:cubicBezTo>
                                <a:cubicBezTo>
                                  <a:pt x="2516683" y="300863"/>
                                  <a:pt x="2517191" y="300863"/>
                                  <a:pt x="2517699" y="300863"/>
                                </a:cubicBezTo>
                                <a:cubicBezTo>
                                  <a:pt x="2518080" y="300736"/>
                                  <a:pt x="2518588" y="300736"/>
                                  <a:pt x="2519096" y="300736"/>
                                </a:cubicBezTo>
                                <a:cubicBezTo>
                                  <a:pt x="2519604" y="300736"/>
                                  <a:pt x="2520112" y="300736"/>
                                  <a:pt x="2520620" y="300609"/>
                                </a:cubicBezTo>
                                <a:cubicBezTo>
                                  <a:pt x="2521001" y="300609"/>
                                  <a:pt x="2521509" y="300609"/>
                                  <a:pt x="2522017" y="300482"/>
                                </a:cubicBezTo>
                                <a:cubicBezTo>
                                  <a:pt x="2522525" y="300482"/>
                                  <a:pt x="2523033" y="300482"/>
                                  <a:pt x="2523541" y="300482"/>
                                </a:cubicBezTo>
                                <a:cubicBezTo>
                                  <a:pt x="2523922" y="300355"/>
                                  <a:pt x="2524430" y="300355"/>
                                  <a:pt x="2524938" y="300355"/>
                                </a:cubicBezTo>
                                <a:cubicBezTo>
                                  <a:pt x="2525446" y="300228"/>
                                  <a:pt x="2525954" y="300228"/>
                                  <a:pt x="2526462" y="300228"/>
                                </a:cubicBezTo>
                                <a:cubicBezTo>
                                  <a:pt x="2526843" y="300101"/>
                                  <a:pt x="2527351" y="300101"/>
                                  <a:pt x="2527859" y="300101"/>
                                </a:cubicBezTo>
                                <a:cubicBezTo>
                                  <a:pt x="2528367" y="300101"/>
                                  <a:pt x="2528875" y="299974"/>
                                  <a:pt x="2529383" y="299974"/>
                                </a:cubicBezTo>
                                <a:cubicBezTo>
                                  <a:pt x="2529764" y="299974"/>
                                  <a:pt x="2530272" y="299974"/>
                                  <a:pt x="2530780" y="299974"/>
                                </a:cubicBezTo>
                                <a:cubicBezTo>
                                  <a:pt x="2531288" y="299847"/>
                                  <a:pt x="2531796" y="299847"/>
                                  <a:pt x="2532177" y="299847"/>
                                </a:cubicBezTo>
                                <a:cubicBezTo>
                                  <a:pt x="2532685" y="299847"/>
                                  <a:pt x="2533193" y="299847"/>
                                  <a:pt x="2533701" y="299720"/>
                                </a:cubicBezTo>
                                <a:cubicBezTo>
                                  <a:pt x="2534209" y="299720"/>
                                  <a:pt x="2534717" y="299720"/>
                                  <a:pt x="2535098" y="299720"/>
                                </a:cubicBezTo>
                                <a:cubicBezTo>
                                  <a:pt x="2535606" y="299720"/>
                                  <a:pt x="2536114" y="299720"/>
                                  <a:pt x="2536622" y="299593"/>
                                </a:cubicBezTo>
                                <a:cubicBezTo>
                                  <a:pt x="2537130" y="299593"/>
                                  <a:pt x="2537638" y="299593"/>
                                  <a:pt x="2538019" y="299593"/>
                                </a:cubicBezTo>
                                <a:cubicBezTo>
                                  <a:pt x="2538527" y="299593"/>
                                  <a:pt x="2539035" y="299593"/>
                                  <a:pt x="2539543" y="299593"/>
                                </a:cubicBezTo>
                                <a:cubicBezTo>
                                  <a:pt x="2540051" y="299466"/>
                                  <a:pt x="2540559" y="299466"/>
                                  <a:pt x="2540940" y="299466"/>
                                </a:cubicBezTo>
                                <a:cubicBezTo>
                                  <a:pt x="2541448" y="299466"/>
                                  <a:pt x="2541956" y="299466"/>
                                  <a:pt x="2542464" y="299339"/>
                                </a:cubicBezTo>
                                <a:cubicBezTo>
                                  <a:pt x="2542972" y="299339"/>
                                  <a:pt x="2543480" y="299339"/>
                                  <a:pt x="2543861" y="299339"/>
                                </a:cubicBezTo>
                                <a:cubicBezTo>
                                  <a:pt x="2544369" y="299212"/>
                                  <a:pt x="2544877" y="299212"/>
                                  <a:pt x="2545385" y="299212"/>
                                </a:cubicBezTo>
                                <a:cubicBezTo>
                                  <a:pt x="2545893" y="299212"/>
                                  <a:pt x="2546401" y="299212"/>
                                  <a:pt x="2546782" y="299085"/>
                                </a:cubicBezTo>
                                <a:cubicBezTo>
                                  <a:pt x="2547290" y="299085"/>
                                  <a:pt x="2547798" y="299085"/>
                                  <a:pt x="2548306" y="299085"/>
                                </a:cubicBezTo>
                                <a:cubicBezTo>
                                  <a:pt x="2548814" y="299085"/>
                                  <a:pt x="2549195" y="298958"/>
                                  <a:pt x="2549703" y="298958"/>
                                </a:cubicBezTo>
                                <a:cubicBezTo>
                                  <a:pt x="2550211" y="298958"/>
                                  <a:pt x="2550719" y="298958"/>
                                  <a:pt x="2551227" y="298958"/>
                                </a:cubicBezTo>
                                <a:cubicBezTo>
                                  <a:pt x="2551735" y="298831"/>
                                  <a:pt x="2552116" y="298831"/>
                                  <a:pt x="2552624" y="298831"/>
                                </a:cubicBezTo>
                                <a:cubicBezTo>
                                  <a:pt x="2553132" y="298831"/>
                                  <a:pt x="2553640" y="298704"/>
                                  <a:pt x="2554148" y="298704"/>
                                </a:cubicBezTo>
                                <a:cubicBezTo>
                                  <a:pt x="2554656" y="298704"/>
                                  <a:pt x="2555037" y="298704"/>
                                  <a:pt x="2555545" y="298577"/>
                                </a:cubicBezTo>
                                <a:cubicBezTo>
                                  <a:pt x="2556053" y="298577"/>
                                  <a:pt x="2556561" y="298577"/>
                                  <a:pt x="2557069" y="298577"/>
                                </a:cubicBezTo>
                                <a:cubicBezTo>
                                  <a:pt x="2557577" y="298450"/>
                                  <a:pt x="2557958" y="298450"/>
                                  <a:pt x="2558466" y="298450"/>
                                </a:cubicBezTo>
                                <a:cubicBezTo>
                                  <a:pt x="2558974" y="298323"/>
                                  <a:pt x="2559482" y="298323"/>
                                  <a:pt x="2559990" y="298323"/>
                                </a:cubicBezTo>
                                <a:cubicBezTo>
                                  <a:pt x="2560498" y="298196"/>
                                  <a:pt x="2560879" y="298196"/>
                                  <a:pt x="2561387" y="298196"/>
                                </a:cubicBezTo>
                                <a:cubicBezTo>
                                  <a:pt x="2561895" y="298069"/>
                                  <a:pt x="2562403" y="298069"/>
                                  <a:pt x="2562911" y="297942"/>
                                </a:cubicBezTo>
                                <a:cubicBezTo>
                                  <a:pt x="2563419" y="297942"/>
                                  <a:pt x="2563800" y="297942"/>
                                  <a:pt x="2564308" y="297942"/>
                                </a:cubicBezTo>
                                <a:cubicBezTo>
                                  <a:pt x="2564816" y="297815"/>
                                  <a:pt x="2565324" y="297815"/>
                                  <a:pt x="2565832" y="297815"/>
                                </a:cubicBezTo>
                                <a:cubicBezTo>
                                  <a:pt x="2566213" y="297688"/>
                                  <a:pt x="2566721" y="297688"/>
                                  <a:pt x="2567229" y="297561"/>
                                </a:cubicBezTo>
                                <a:cubicBezTo>
                                  <a:pt x="2567737" y="297561"/>
                                  <a:pt x="2568245" y="297561"/>
                                  <a:pt x="2568753" y="297434"/>
                                </a:cubicBezTo>
                                <a:cubicBezTo>
                                  <a:pt x="2569134" y="297434"/>
                                  <a:pt x="2569642" y="297434"/>
                                  <a:pt x="2570150" y="297307"/>
                                </a:cubicBezTo>
                                <a:cubicBezTo>
                                  <a:pt x="2570658" y="297307"/>
                                  <a:pt x="2571166" y="297180"/>
                                  <a:pt x="2571674" y="297180"/>
                                </a:cubicBezTo>
                                <a:cubicBezTo>
                                  <a:pt x="2572055" y="297180"/>
                                  <a:pt x="2572563" y="297053"/>
                                  <a:pt x="2573071" y="297053"/>
                                </a:cubicBezTo>
                                <a:cubicBezTo>
                                  <a:pt x="2573579" y="297053"/>
                                  <a:pt x="2574087" y="297053"/>
                                  <a:pt x="2574595" y="296926"/>
                                </a:cubicBezTo>
                                <a:cubicBezTo>
                                  <a:pt x="2574976" y="296926"/>
                                  <a:pt x="2575484" y="296799"/>
                                  <a:pt x="2575992" y="296799"/>
                                </a:cubicBezTo>
                                <a:cubicBezTo>
                                  <a:pt x="2576500" y="296799"/>
                                  <a:pt x="2577008" y="296672"/>
                                  <a:pt x="2577516" y="296672"/>
                                </a:cubicBezTo>
                                <a:cubicBezTo>
                                  <a:pt x="2577897" y="296672"/>
                                  <a:pt x="2578405" y="296545"/>
                                  <a:pt x="2578913" y="296545"/>
                                </a:cubicBezTo>
                                <a:cubicBezTo>
                                  <a:pt x="2579421" y="296545"/>
                                  <a:pt x="2579929" y="296545"/>
                                  <a:pt x="2580437" y="296418"/>
                                </a:cubicBezTo>
                                <a:cubicBezTo>
                                  <a:pt x="2580818" y="296418"/>
                                  <a:pt x="2581326" y="296418"/>
                                  <a:pt x="2581834" y="296291"/>
                                </a:cubicBezTo>
                                <a:cubicBezTo>
                                  <a:pt x="2582342" y="296291"/>
                                  <a:pt x="2582850" y="296291"/>
                                  <a:pt x="2583231" y="296164"/>
                                </a:cubicBezTo>
                                <a:cubicBezTo>
                                  <a:pt x="2583739" y="296164"/>
                                  <a:pt x="2584247" y="296164"/>
                                  <a:pt x="2584755" y="296037"/>
                                </a:cubicBezTo>
                                <a:cubicBezTo>
                                  <a:pt x="2585263" y="296037"/>
                                  <a:pt x="2585771" y="296037"/>
                                  <a:pt x="2586152" y="295910"/>
                                </a:cubicBezTo>
                                <a:cubicBezTo>
                                  <a:pt x="2586660" y="295910"/>
                                  <a:pt x="2587168" y="295783"/>
                                  <a:pt x="2587676" y="295783"/>
                                </a:cubicBezTo>
                                <a:cubicBezTo>
                                  <a:pt x="2588184" y="295783"/>
                                  <a:pt x="2588692" y="295656"/>
                                  <a:pt x="2589073" y="295656"/>
                                </a:cubicBezTo>
                                <a:cubicBezTo>
                                  <a:pt x="2589581" y="295656"/>
                                  <a:pt x="2590089" y="295529"/>
                                  <a:pt x="2590597" y="295529"/>
                                </a:cubicBezTo>
                                <a:cubicBezTo>
                                  <a:pt x="2591105" y="295402"/>
                                  <a:pt x="2591613" y="295402"/>
                                  <a:pt x="2591994" y="295402"/>
                                </a:cubicBezTo>
                                <a:cubicBezTo>
                                  <a:pt x="2592502" y="295275"/>
                                  <a:pt x="2593010" y="295275"/>
                                  <a:pt x="2593518" y="295275"/>
                                </a:cubicBezTo>
                                <a:cubicBezTo>
                                  <a:pt x="2594026" y="295275"/>
                                  <a:pt x="2594534" y="295148"/>
                                  <a:pt x="2594915" y="295148"/>
                                </a:cubicBezTo>
                                <a:cubicBezTo>
                                  <a:pt x="2595423" y="295148"/>
                                  <a:pt x="2595931" y="295148"/>
                                  <a:pt x="2596439" y="295021"/>
                                </a:cubicBezTo>
                                <a:cubicBezTo>
                                  <a:pt x="2596947" y="295021"/>
                                  <a:pt x="2597455" y="295021"/>
                                  <a:pt x="2597836" y="294894"/>
                                </a:cubicBezTo>
                                <a:cubicBezTo>
                                  <a:pt x="2598344" y="294894"/>
                                  <a:pt x="2598852" y="294894"/>
                                  <a:pt x="2599360" y="294767"/>
                                </a:cubicBezTo>
                                <a:cubicBezTo>
                                  <a:pt x="2599868" y="294767"/>
                                  <a:pt x="2600249" y="294767"/>
                                  <a:pt x="2600757" y="294767"/>
                                </a:cubicBezTo>
                                <a:cubicBezTo>
                                  <a:pt x="2601265" y="294640"/>
                                  <a:pt x="2601773" y="294640"/>
                                  <a:pt x="2602281" y="294640"/>
                                </a:cubicBezTo>
                                <a:cubicBezTo>
                                  <a:pt x="2602789" y="294513"/>
                                  <a:pt x="2603170" y="294513"/>
                                  <a:pt x="2603678" y="294513"/>
                                </a:cubicBezTo>
                                <a:cubicBezTo>
                                  <a:pt x="2604186" y="294386"/>
                                  <a:pt x="2604694" y="294386"/>
                                  <a:pt x="2605202" y="294386"/>
                                </a:cubicBezTo>
                                <a:cubicBezTo>
                                  <a:pt x="2605710" y="294386"/>
                                  <a:pt x="2606091" y="294259"/>
                                  <a:pt x="2606599" y="294259"/>
                                </a:cubicBezTo>
                                <a:cubicBezTo>
                                  <a:pt x="2607107" y="294259"/>
                                  <a:pt x="2607615" y="294259"/>
                                  <a:pt x="2608123" y="294259"/>
                                </a:cubicBezTo>
                                <a:cubicBezTo>
                                  <a:pt x="2608631" y="294132"/>
                                  <a:pt x="2609012" y="294132"/>
                                  <a:pt x="2609520" y="294132"/>
                                </a:cubicBezTo>
                                <a:cubicBezTo>
                                  <a:pt x="2610028" y="294005"/>
                                  <a:pt x="2610536" y="294005"/>
                                  <a:pt x="2611044" y="294005"/>
                                </a:cubicBezTo>
                                <a:cubicBezTo>
                                  <a:pt x="2611552" y="294005"/>
                                  <a:pt x="2611933" y="294005"/>
                                  <a:pt x="2612441" y="294005"/>
                                </a:cubicBezTo>
                                <a:cubicBezTo>
                                  <a:pt x="2612949" y="293878"/>
                                  <a:pt x="2613457" y="293878"/>
                                  <a:pt x="2613965" y="293878"/>
                                </a:cubicBezTo>
                                <a:cubicBezTo>
                                  <a:pt x="2614473" y="293878"/>
                                  <a:pt x="2614854" y="293878"/>
                                  <a:pt x="2615362" y="293878"/>
                                </a:cubicBezTo>
                                <a:cubicBezTo>
                                  <a:pt x="2615870" y="293878"/>
                                  <a:pt x="2616378" y="293878"/>
                                  <a:pt x="2616886" y="293878"/>
                                </a:cubicBezTo>
                                <a:cubicBezTo>
                                  <a:pt x="2617267" y="293878"/>
                                  <a:pt x="2617775" y="293878"/>
                                  <a:pt x="2618283" y="293878"/>
                                </a:cubicBezTo>
                                <a:cubicBezTo>
                                  <a:pt x="2618791" y="293878"/>
                                  <a:pt x="2619299" y="293878"/>
                                  <a:pt x="2619807" y="293878"/>
                                </a:cubicBezTo>
                                <a:cubicBezTo>
                                  <a:pt x="2620188" y="293878"/>
                                  <a:pt x="2620696" y="293878"/>
                                  <a:pt x="2621204" y="293878"/>
                                </a:cubicBezTo>
                                <a:cubicBezTo>
                                  <a:pt x="2621712" y="293878"/>
                                  <a:pt x="2622220" y="293878"/>
                                  <a:pt x="2622728" y="293878"/>
                                </a:cubicBezTo>
                                <a:cubicBezTo>
                                  <a:pt x="2623109" y="293878"/>
                                  <a:pt x="2623617" y="293878"/>
                                  <a:pt x="2624125" y="293878"/>
                                </a:cubicBezTo>
                                <a:cubicBezTo>
                                  <a:pt x="2624633" y="293878"/>
                                  <a:pt x="2625141" y="293878"/>
                                  <a:pt x="2625649" y="293878"/>
                                </a:cubicBezTo>
                                <a:cubicBezTo>
                                  <a:pt x="2626030" y="293878"/>
                                  <a:pt x="2626538" y="293878"/>
                                  <a:pt x="2627046" y="293878"/>
                                </a:cubicBezTo>
                                <a:cubicBezTo>
                                  <a:pt x="2627554" y="293878"/>
                                  <a:pt x="2628062" y="293878"/>
                                  <a:pt x="2628570" y="293878"/>
                                </a:cubicBezTo>
                                <a:cubicBezTo>
                                  <a:pt x="2628951" y="293878"/>
                                  <a:pt x="2629459" y="293878"/>
                                  <a:pt x="2629967" y="293878"/>
                                </a:cubicBezTo>
                                <a:cubicBezTo>
                                  <a:pt x="2630475" y="293878"/>
                                  <a:pt x="2630983" y="293878"/>
                                  <a:pt x="2631491" y="293878"/>
                                </a:cubicBezTo>
                                <a:cubicBezTo>
                                  <a:pt x="2631872" y="293878"/>
                                  <a:pt x="2632380" y="293878"/>
                                  <a:pt x="2632888" y="293878"/>
                                </a:cubicBezTo>
                                <a:cubicBezTo>
                                  <a:pt x="2633396" y="293878"/>
                                  <a:pt x="2633904" y="293878"/>
                                  <a:pt x="2634285" y="293878"/>
                                </a:cubicBezTo>
                                <a:cubicBezTo>
                                  <a:pt x="2634793" y="293878"/>
                                  <a:pt x="2635301" y="293878"/>
                                  <a:pt x="2635809" y="293878"/>
                                </a:cubicBezTo>
                                <a:cubicBezTo>
                                  <a:pt x="2636317" y="293878"/>
                                  <a:pt x="2636825" y="293878"/>
                                  <a:pt x="2637206" y="293878"/>
                                </a:cubicBezTo>
                                <a:cubicBezTo>
                                  <a:pt x="2637714" y="293878"/>
                                  <a:pt x="2638222" y="293878"/>
                                  <a:pt x="2638730" y="293878"/>
                                </a:cubicBezTo>
                                <a:cubicBezTo>
                                  <a:pt x="2639238" y="293878"/>
                                  <a:pt x="2639746" y="293878"/>
                                  <a:pt x="2640127" y="293751"/>
                                </a:cubicBezTo>
                                <a:cubicBezTo>
                                  <a:pt x="2640635" y="293751"/>
                                  <a:pt x="2641143" y="293751"/>
                                  <a:pt x="2641651" y="293751"/>
                                </a:cubicBezTo>
                                <a:cubicBezTo>
                                  <a:pt x="2642159" y="293751"/>
                                  <a:pt x="2642667" y="293751"/>
                                  <a:pt x="2643048" y="293751"/>
                                </a:cubicBezTo>
                                <a:cubicBezTo>
                                  <a:pt x="2643556" y="293751"/>
                                  <a:pt x="2644064" y="293751"/>
                                  <a:pt x="2644572" y="293624"/>
                                </a:cubicBezTo>
                                <a:cubicBezTo>
                                  <a:pt x="2645080" y="293624"/>
                                  <a:pt x="2645588" y="293624"/>
                                  <a:pt x="2645969" y="293624"/>
                                </a:cubicBezTo>
                                <a:cubicBezTo>
                                  <a:pt x="2646477" y="293624"/>
                                  <a:pt x="2646985" y="293624"/>
                                  <a:pt x="2647493" y="293624"/>
                                </a:cubicBezTo>
                                <a:cubicBezTo>
                                  <a:pt x="2648001" y="293624"/>
                                  <a:pt x="2648382" y="293624"/>
                                  <a:pt x="2648890" y="293624"/>
                                </a:cubicBezTo>
                                <a:cubicBezTo>
                                  <a:pt x="2649398" y="293497"/>
                                  <a:pt x="2649906" y="293497"/>
                                  <a:pt x="2650414" y="293497"/>
                                </a:cubicBezTo>
                                <a:cubicBezTo>
                                  <a:pt x="2650922" y="293497"/>
                                  <a:pt x="2651303" y="293497"/>
                                  <a:pt x="2651811" y="293497"/>
                                </a:cubicBezTo>
                                <a:cubicBezTo>
                                  <a:pt x="2652319" y="293497"/>
                                  <a:pt x="2652827" y="293370"/>
                                  <a:pt x="2653335" y="293370"/>
                                </a:cubicBezTo>
                                <a:cubicBezTo>
                                  <a:pt x="2653843" y="293370"/>
                                  <a:pt x="2654224" y="293370"/>
                                  <a:pt x="2654732" y="293370"/>
                                </a:cubicBezTo>
                                <a:cubicBezTo>
                                  <a:pt x="2655240" y="293370"/>
                                  <a:pt x="2655748" y="293370"/>
                                  <a:pt x="2656256" y="293370"/>
                                </a:cubicBezTo>
                                <a:cubicBezTo>
                                  <a:pt x="2656764" y="293370"/>
                                  <a:pt x="2657145" y="293370"/>
                                  <a:pt x="2657653" y="293243"/>
                                </a:cubicBezTo>
                                <a:cubicBezTo>
                                  <a:pt x="2658161" y="293243"/>
                                  <a:pt x="2658669" y="293243"/>
                                  <a:pt x="2659177" y="293243"/>
                                </a:cubicBezTo>
                                <a:cubicBezTo>
                                  <a:pt x="2659685" y="293243"/>
                                  <a:pt x="2660066" y="293243"/>
                                  <a:pt x="2660574" y="293116"/>
                                </a:cubicBezTo>
                                <a:cubicBezTo>
                                  <a:pt x="2661082" y="293116"/>
                                  <a:pt x="2661590" y="293116"/>
                                  <a:pt x="2662098" y="293116"/>
                                </a:cubicBezTo>
                                <a:cubicBezTo>
                                  <a:pt x="2662606" y="293116"/>
                                  <a:pt x="2662987" y="293116"/>
                                  <a:pt x="2663495" y="293116"/>
                                </a:cubicBezTo>
                                <a:cubicBezTo>
                                  <a:pt x="2664003" y="293116"/>
                                  <a:pt x="2664511" y="293116"/>
                                  <a:pt x="2665019" y="293116"/>
                                </a:cubicBezTo>
                                <a:cubicBezTo>
                                  <a:pt x="2665400" y="293116"/>
                                  <a:pt x="2665908" y="293116"/>
                                  <a:pt x="2666416" y="293116"/>
                                </a:cubicBezTo>
                                <a:cubicBezTo>
                                  <a:pt x="2666924" y="292989"/>
                                  <a:pt x="2667432" y="292989"/>
                                  <a:pt x="2667940" y="292989"/>
                                </a:cubicBezTo>
                                <a:cubicBezTo>
                                  <a:pt x="2668321" y="292989"/>
                                  <a:pt x="2668829" y="292989"/>
                                  <a:pt x="2669337" y="292989"/>
                                </a:cubicBezTo>
                                <a:cubicBezTo>
                                  <a:pt x="2669845" y="292989"/>
                                  <a:pt x="2670353" y="292989"/>
                                  <a:pt x="2670861" y="292989"/>
                                </a:cubicBezTo>
                                <a:cubicBezTo>
                                  <a:pt x="2671242" y="292862"/>
                                  <a:pt x="2671750" y="292862"/>
                                  <a:pt x="2672258" y="292862"/>
                                </a:cubicBezTo>
                                <a:cubicBezTo>
                                  <a:pt x="2672766" y="292862"/>
                                  <a:pt x="2673274" y="292862"/>
                                  <a:pt x="2673782" y="292862"/>
                                </a:cubicBezTo>
                                <a:cubicBezTo>
                                  <a:pt x="2674163" y="292862"/>
                                  <a:pt x="2674671" y="292735"/>
                                  <a:pt x="2675179" y="292735"/>
                                </a:cubicBezTo>
                                <a:cubicBezTo>
                                  <a:pt x="2675687" y="292735"/>
                                  <a:pt x="2676195" y="292735"/>
                                  <a:pt x="2676703" y="292735"/>
                                </a:cubicBezTo>
                                <a:cubicBezTo>
                                  <a:pt x="2677084" y="292735"/>
                                  <a:pt x="2677592" y="292735"/>
                                  <a:pt x="2678100" y="292735"/>
                                </a:cubicBezTo>
                                <a:cubicBezTo>
                                  <a:pt x="2678608" y="292735"/>
                                  <a:pt x="2679116" y="292735"/>
                                  <a:pt x="2679624" y="292735"/>
                                </a:cubicBezTo>
                                <a:cubicBezTo>
                                  <a:pt x="2680005" y="292735"/>
                                  <a:pt x="2680513" y="292735"/>
                                  <a:pt x="2681021" y="292735"/>
                                </a:cubicBezTo>
                                <a:cubicBezTo>
                                  <a:pt x="2681529" y="292735"/>
                                  <a:pt x="2682037" y="292735"/>
                                  <a:pt x="2682418" y="292735"/>
                                </a:cubicBezTo>
                                <a:cubicBezTo>
                                  <a:pt x="2682926" y="292735"/>
                                  <a:pt x="2683434" y="292862"/>
                                  <a:pt x="2683942" y="292862"/>
                                </a:cubicBezTo>
                                <a:cubicBezTo>
                                  <a:pt x="2684450" y="292862"/>
                                  <a:pt x="2684958" y="292862"/>
                                  <a:pt x="2685339" y="292862"/>
                                </a:cubicBezTo>
                                <a:cubicBezTo>
                                  <a:pt x="2685847" y="292862"/>
                                  <a:pt x="2686355" y="292862"/>
                                  <a:pt x="2686863" y="292862"/>
                                </a:cubicBezTo>
                                <a:cubicBezTo>
                                  <a:pt x="2687371" y="292862"/>
                                  <a:pt x="2687879" y="292862"/>
                                  <a:pt x="2688260" y="292862"/>
                                </a:cubicBezTo>
                                <a:cubicBezTo>
                                  <a:pt x="2688768" y="292862"/>
                                  <a:pt x="2689276" y="292862"/>
                                  <a:pt x="2689784" y="292862"/>
                                </a:cubicBezTo>
                                <a:cubicBezTo>
                                  <a:pt x="2690292" y="292862"/>
                                  <a:pt x="2690800" y="292862"/>
                                  <a:pt x="2691181" y="292862"/>
                                </a:cubicBezTo>
                                <a:cubicBezTo>
                                  <a:pt x="2691689" y="292862"/>
                                  <a:pt x="2692197" y="292862"/>
                                  <a:pt x="2692705" y="292862"/>
                                </a:cubicBezTo>
                                <a:cubicBezTo>
                                  <a:pt x="2693213" y="292862"/>
                                  <a:pt x="2693721" y="292862"/>
                                  <a:pt x="2694102" y="292862"/>
                                </a:cubicBezTo>
                                <a:cubicBezTo>
                                  <a:pt x="2694610" y="292862"/>
                                  <a:pt x="2695118" y="292862"/>
                                  <a:pt x="2695626" y="292862"/>
                                </a:cubicBezTo>
                                <a:cubicBezTo>
                                  <a:pt x="2696134" y="292862"/>
                                  <a:pt x="2696642" y="292862"/>
                                  <a:pt x="2697023" y="292862"/>
                                </a:cubicBezTo>
                                <a:cubicBezTo>
                                  <a:pt x="2697531" y="292862"/>
                                  <a:pt x="2698039" y="292862"/>
                                  <a:pt x="2698547" y="292862"/>
                                </a:cubicBezTo>
                                <a:cubicBezTo>
                                  <a:pt x="2699055" y="292862"/>
                                  <a:pt x="2699436" y="292735"/>
                                  <a:pt x="2699944" y="292735"/>
                                </a:cubicBezTo>
                                <a:cubicBezTo>
                                  <a:pt x="2700452" y="292735"/>
                                  <a:pt x="2700960" y="292735"/>
                                  <a:pt x="2701468" y="292735"/>
                                </a:cubicBezTo>
                                <a:cubicBezTo>
                                  <a:pt x="2701976" y="292735"/>
                                  <a:pt x="2702357" y="292735"/>
                                  <a:pt x="2702865" y="292735"/>
                                </a:cubicBezTo>
                                <a:cubicBezTo>
                                  <a:pt x="2703373" y="292735"/>
                                  <a:pt x="2703881" y="292735"/>
                                  <a:pt x="2704389" y="292735"/>
                                </a:cubicBezTo>
                                <a:cubicBezTo>
                                  <a:pt x="2704897" y="292735"/>
                                  <a:pt x="2705278" y="292735"/>
                                  <a:pt x="2705786" y="292735"/>
                                </a:cubicBezTo>
                                <a:cubicBezTo>
                                  <a:pt x="2706294" y="292735"/>
                                  <a:pt x="2706802" y="292735"/>
                                  <a:pt x="2707310" y="292735"/>
                                </a:cubicBezTo>
                                <a:cubicBezTo>
                                  <a:pt x="2707818" y="292735"/>
                                  <a:pt x="2708199" y="292608"/>
                                  <a:pt x="2708707" y="292608"/>
                                </a:cubicBezTo>
                                <a:cubicBezTo>
                                  <a:pt x="2709215" y="292608"/>
                                  <a:pt x="2709723" y="292608"/>
                                  <a:pt x="2710231" y="292608"/>
                                </a:cubicBezTo>
                                <a:cubicBezTo>
                                  <a:pt x="2710739" y="292608"/>
                                  <a:pt x="2711120" y="292608"/>
                                  <a:pt x="2711628" y="292608"/>
                                </a:cubicBezTo>
                                <a:cubicBezTo>
                                  <a:pt x="2712136" y="292608"/>
                                  <a:pt x="2712644" y="292735"/>
                                  <a:pt x="2713152" y="292735"/>
                                </a:cubicBezTo>
                                <a:cubicBezTo>
                                  <a:pt x="2713660" y="292735"/>
                                  <a:pt x="2714041" y="292735"/>
                                  <a:pt x="2714549" y="292735"/>
                                </a:cubicBezTo>
                                <a:cubicBezTo>
                                  <a:pt x="2715057" y="292735"/>
                                  <a:pt x="2715565" y="292735"/>
                                  <a:pt x="2716073" y="292735"/>
                                </a:cubicBezTo>
                                <a:cubicBezTo>
                                  <a:pt x="2716454" y="292735"/>
                                  <a:pt x="2716962" y="292735"/>
                                  <a:pt x="2717470" y="292735"/>
                                </a:cubicBezTo>
                                <a:cubicBezTo>
                                  <a:pt x="2717978" y="292735"/>
                                  <a:pt x="2718486" y="292735"/>
                                  <a:pt x="2718994" y="292735"/>
                                </a:cubicBezTo>
                                <a:cubicBezTo>
                                  <a:pt x="2719375" y="292735"/>
                                  <a:pt x="2719883" y="292735"/>
                                  <a:pt x="2720391" y="292735"/>
                                </a:cubicBezTo>
                                <a:cubicBezTo>
                                  <a:pt x="2720899" y="292735"/>
                                  <a:pt x="2721407" y="292735"/>
                                  <a:pt x="2721915" y="292735"/>
                                </a:cubicBezTo>
                                <a:cubicBezTo>
                                  <a:pt x="2722296" y="292735"/>
                                  <a:pt x="2722804" y="292735"/>
                                  <a:pt x="2723312" y="292735"/>
                                </a:cubicBezTo>
                                <a:cubicBezTo>
                                  <a:pt x="2723820" y="292735"/>
                                  <a:pt x="2724328" y="292735"/>
                                  <a:pt x="2724836" y="292735"/>
                                </a:cubicBezTo>
                                <a:cubicBezTo>
                                  <a:pt x="2725217" y="292735"/>
                                  <a:pt x="2725725" y="292735"/>
                                  <a:pt x="2726233" y="292608"/>
                                </a:cubicBezTo>
                                <a:cubicBezTo>
                                  <a:pt x="2726741" y="292608"/>
                                  <a:pt x="2727249" y="292608"/>
                                  <a:pt x="2727757" y="292608"/>
                                </a:cubicBezTo>
                                <a:cubicBezTo>
                                  <a:pt x="2728138" y="292608"/>
                                  <a:pt x="2728646" y="292608"/>
                                  <a:pt x="2729154" y="292608"/>
                                </a:cubicBezTo>
                                <a:cubicBezTo>
                                  <a:pt x="2729662" y="292608"/>
                                  <a:pt x="2730170" y="292608"/>
                                  <a:pt x="2730678" y="292608"/>
                                </a:cubicBezTo>
                                <a:cubicBezTo>
                                  <a:pt x="2731059" y="292481"/>
                                  <a:pt x="2731567" y="292481"/>
                                  <a:pt x="2732075" y="292481"/>
                                </a:cubicBezTo>
                                <a:cubicBezTo>
                                  <a:pt x="2732583" y="292481"/>
                                  <a:pt x="2733091" y="292481"/>
                                  <a:pt x="2733472" y="292481"/>
                                </a:cubicBezTo>
                                <a:cubicBezTo>
                                  <a:pt x="2733980" y="292354"/>
                                  <a:pt x="2734488" y="292354"/>
                                  <a:pt x="2734996" y="292354"/>
                                </a:cubicBezTo>
                                <a:cubicBezTo>
                                  <a:pt x="2735504" y="292354"/>
                                  <a:pt x="2736012" y="292354"/>
                                  <a:pt x="2736393" y="292227"/>
                                </a:cubicBezTo>
                                <a:cubicBezTo>
                                  <a:pt x="2736901" y="292227"/>
                                  <a:pt x="2737409" y="292227"/>
                                  <a:pt x="2737917" y="292100"/>
                                </a:cubicBezTo>
                                <a:cubicBezTo>
                                  <a:pt x="2738425" y="292100"/>
                                  <a:pt x="2738933" y="292100"/>
                                  <a:pt x="2739314" y="292100"/>
                                </a:cubicBezTo>
                                <a:cubicBezTo>
                                  <a:pt x="2739822" y="292100"/>
                                  <a:pt x="2740330" y="291973"/>
                                  <a:pt x="2740838" y="291973"/>
                                </a:cubicBezTo>
                                <a:cubicBezTo>
                                  <a:pt x="2741346" y="291973"/>
                                  <a:pt x="2741854" y="291973"/>
                                  <a:pt x="2742235" y="291846"/>
                                </a:cubicBezTo>
                                <a:cubicBezTo>
                                  <a:pt x="2742743" y="291846"/>
                                  <a:pt x="2743251" y="291846"/>
                                  <a:pt x="2743759" y="291719"/>
                                </a:cubicBezTo>
                                <a:cubicBezTo>
                                  <a:pt x="2744267" y="291719"/>
                                  <a:pt x="2744775" y="291719"/>
                                  <a:pt x="2745156" y="291719"/>
                                </a:cubicBezTo>
                                <a:cubicBezTo>
                                  <a:pt x="2745664" y="291592"/>
                                  <a:pt x="2746172" y="291592"/>
                                  <a:pt x="2746680" y="291592"/>
                                </a:cubicBezTo>
                                <a:cubicBezTo>
                                  <a:pt x="2747188" y="291592"/>
                                  <a:pt x="2747696" y="291592"/>
                                  <a:pt x="2748077" y="291465"/>
                                </a:cubicBezTo>
                                <a:cubicBezTo>
                                  <a:pt x="2748585" y="291465"/>
                                  <a:pt x="2749093" y="291465"/>
                                  <a:pt x="2749601" y="291465"/>
                                </a:cubicBezTo>
                                <a:cubicBezTo>
                                  <a:pt x="2750109" y="291338"/>
                                  <a:pt x="2750490" y="291338"/>
                                  <a:pt x="2750998" y="291338"/>
                                </a:cubicBezTo>
                                <a:cubicBezTo>
                                  <a:pt x="2751506" y="291338"/>
                                  <a:pt x="2752014" y="291338"/>
                                  <a:pt x="2752522" y="291338"/>
                                </a:cubicBezTo>
                                <a:cubicBezTo>
                                  <a:pt x="2753030" y="291211"/>
                                  <a:pt x="2753411" y="291211"/>
                                  <a:pt x="2753919" y="291211"/>
                                </a:cubicBezTo>
                                <a:cubicBezTo>
                                  <a:pt x="2754427" y="291211"/>
                                  <a:pt x="2754935" y="291211"/>
                                  <a:pt x="2755443" y="291084"/>
                                </a:cubicBezTo>
                                <a:cubicBezTo>
                                  <a:pt x="2755951" y="291084"/>
                                  <a:pt x="2756332" y="291084"/>
                                  <a:pt x="2756840" y="291084"/>
                                </a:cubicBezTo>
                                <a:cubicBezTo>
                                  <a:pt x="2757348" y="291084"/>
                                  <a:pt x="2757856" y="291084"/>
                                  <a:pt x="2758364" y="291084"/>
                                </a:cubicBezTo>
                                <a:cubicBezTo>
                                  <a:pt x="2758872" y="291084"/>
                                  <a:pt x="2759253" y="290957"/>
                                  <a:pt x="2759761" y="290957"/>
                                </a:cubicBezTo>
                                <a:cubicBezTo>
                                  <a:pt x="2760269" y="290957"/>
                                  <a:pt x="2760777" y="290957"/>
                                  <a:pt x="2761285" y="290957"/>
                                </a:cubicBezTo>
                                <a:cubicBezTo>
                                  <a:pt x="2761793" y="290957"/>
                                  <a:pt x="2762174" y="290957"/>
                                  <a:pt x="2762682" y="290957"/>
                                </a:cubicBezTo>
                                <a:cubicBezTo>
                                  <a:pt x="2763190" y="290830"/>
                                  <a:pt x="2763698" y="290830"/>
                                  <a:pt x="2764206" y="290830"/>
                                </a:cubicBezTo>
                                <a:cubicBezTo>
                                  <a:pt x="2764714" y="290830"/>
                                  <a:pt x="2765095" y="290703"/>
                                  <a:pt x="2765603" y="290703"/>
                                </a:cubicBezTo>
                                <a:cubicBezTo>
                                  <a:pt x="2766111" y="290703"/>
                                  <a:pt x="2766619" y="290703"/>
                                  <a:pt x="2767127" y="290703"/>
                                </a:cubicBezTo>
                                <a:cubicBezTo>
                                  <a:pt x="2767508" y="290703"/>
                                  <a:pt x="2768016" y="290703"/>
                                  <a:pt x="2768524" y="290576"/>
                                </a:cubicBezTo>
                                <a:cubicBezTo>
                                  <a:pt x="2769032" y="290576"/>
                                  <a:pt x="2769540" y="290576"/>
                                  <a:pt x="2770048" y="290576"/>
                                </a:cubicBezTo>
                                <a:cubicBezTo>
                                  <a:pt x="2770429" y="290576"/>
                                  <a:pt x="2770937" y="290449"/>
                                  <a:pt x="2771445" y="290449"/>
                                </a:cubicBezTo>
                                <a:cubicBezTo>
                                  <a:pt x="2771953" y="290449"/>
                                  <a:pt x="2772461" y="290449"/>
                                  <a:pt x="2772969" y="290322"/>
                                </a:cubicBezTo>
                                <a:cubicBezTo>
                                  <a:pt x="2773350" y="290322"/>
                                  <a:pt x="2773858" y="290322"/>
                                  <a:pt x="2774366" y="290322"/>
                                </a:cubicBezTo>
                                <a:cubicBezTo>
                                  <a:pt x="2774874" y="290322"/>
                                  <a:pt x="2775382" y="290195"/>
                                  <a:pt x="2775890" y="290195"/>
                                </a:cubicBezTo>
                                <a:cubicBezTo>
                                  <a:pt x="2776271" y="290195"/>
                                  <a:pt x="2776779" y="290195"/>
                                  <a:pt x="2777287" y="290195"/>
                                </a:cubicBezTo>
                                <a:cubicBezTo>
                                  <a:pt x="2777795" y="290195"/>
                                  <a:pt x="2778303" y="290068"/>
                                  <a:pt x="2778811" y="290068"/>
                                </a:cubicBezTo>
                                <a:cubicBezTo>
                                  <a:pt x="2779192" y="290068"/>
                                  <a:pt x="2779700" y="290068"/>
                                  <a:pt x="2780208" y="290068"/>
                                </a:cubicBezTo>
                                <a:cubicBezTo>
                                  <a:pt x="2780716" y="290068"/>
                                  <a:pt x="2781224" y="290068"/>
                                  <a:pt x="2781732" y="290068"/>
                                </a:cubicBezTo>
                                <a:cubicBezTo>
                                  <a:pt x="2782113" y="290068"/>
                                  <a:pt x="2782621" y="289941"/>
                                  <a:pt x="2783129" y="289941"/>
                                </a:cubicBezTo>
                                <a:cubicBezTo>
                                  <a:pt x="2783637" y="289941"/>
                                  <a:pt x="2784145" y="289941"/>
                                  <a:pt x="2784526" y="289941"/>
                                </a:cubicBezTo>
                                <a:cubicBezTo>
                                  <a:pt x="2785034" y="289941"/>
                                  <a:pt x="2785542" y="289941"/>
                                  <a:pt x="2786050" y="289814"/>
                                </a:cubicBezTo>
                                <a:cubicBezTo>
                                  <a:pt x="2786558" y="289814"/>
                                  <a:pt x="2787066" y="289814"/>
                                  <a:pt x="2787447" y="289814"/>
                                </a:cubicBezTo>
                                <a:cubicBezTo>
                                  <a:pt x="2787955" y="289814"/>
                                  <a:pt x="2788463" y="289687"/>
                                  <a:pt x="2788971" y="289687"/>
                                </a:cubicBezTo>
                                <a:cubicBezTo>
                                  <a:pt x="2789479" y="289687"/>
                                  <a:pt x="2789987" y="289687"/>
                                  <a:pt x="2790368" y="289687"/>
                                </a:cubicBezTo>
                                <a:cubicBezTo>
                                  <a:pt x="2790876" y="289560"/>
                                  <a:pt x="2791384" y="289560"/>
                                  <a:pt x="2791892" y="289560"/>
                                </a:cubicBezTo>
                                <a:cubicBezTo>
                                  <a:pt x="2792400" y="289560"/>
                                  <a:pt x="2792908" y="289560"/>
                                  <a:pt x="2793289" y="289433"/>
                                </a:cubicBezTo>
                                <a:cubicBezTo>
                                  <a:pt x="2793797" y="289433"/>
                                  <a:pt x="2794305" y="289433"/>
                                  <a:pt x="2794813" y="289433"/>
                                </a:cubicBezTo>
                                <a:cubicBezTo>
                                  <a:pt x="2795321" y="289433"/>
                                  <a:pt x="2795829" y="289306"/>
                                  <a:pt x="2796210" y="289306"/>
                                </a:cubicBezTo>
                                <a:cubicBezTo>
                                  <a:pt x="2796718" y="289306"/>
                                  <a:pt x="2797226" y="289306"/>
                                  <a:pt x="2797734" y="289306"/>
                                </a:cubicBezTo>
                                <a:cubicBezTo>
                                  <a:pt x="2798242" y="289179"/>
                                  <a:pt x="2798750" y="289179"/>
                                  <a:pt x="2799131" y="289179"/>
                                </a:cubicBezTo>
                                <a:cubicBezTo>
                                  <a:pt x="2799639" y="289179"/>
                                  <a:pt x="2800147" y="289179"/>
                                  <a:pt x="2800655" y="289052"/>
                                </a:cubicBezTo>
                                <a:cubicBezTo>
                                  <a:pt x="2801163" y="289052"/>
                                  <a:pt x="2801544" y="289052"/>
                                  <a:pt x="2802052" y="288925"/>
                                </a:cubicBezTo>
                                <a:cubicBezTo>
                                  <a:pt x="2802560" y="288925"/>
                                  <a:pt x="2803068" y="288925"/>
                                  <a:pt x="2803576" y="288925"/>
                                </a:cubicBezTo>
                                <a:cubicBezTo>
                                  <a:pt x="2804084" y="288925"/>
                                  <a:pt x="2804465" y="288925"/>
                                  <a:pt x="2804973" y="288798"/>
                                </a:cubicBezTo>
                                <a:cubicBezTo>
                                  <a:pt x="2805481" y="288798"/>
                                  <a:pt x="2805989" y="288798"/>
                                  <a:pt x="2806497" y="288798"/>
                                </a:cubicBezTo>
                                <a:cubicBezTo>
                                  <a:pt x="2807005" y="288798"/>
                                  <a:pt x="2807386" y="288671"/>
                                  <a:pt x="2807894" y="288671"/>
                                </a:cubicBezTo>
                                <a:cubicBezTo>
                                  <a:pt x="2808402" y="288671"/>
                                  <a:pt x="2808910" y="288671"/>
                                  <a:pt x="2809418" y="288671"/>
                                </a:cubicBezTo>
                                <a:cubicBezTo>
                                  <a:pt x="2809926" y="288544"/>
                                  <a:pt x="2810307" y="288544"/>
                                  <a:pt x="2810815" y="288544"/>
                                </a:cubicBezTo>
                                <a:cubicBezTo>
                                  <a:pt x="2811323" y="288544"/>
                                  <a:pt x="2811831" y="288544"/>
                                  <a:pt x="2812339" y="288544"/>
                                </a:cubicBezTo>
                                <a:cubicBezTo>
                                  <a:pt x="2812847" y="288544"/>
                                  <a:pt x="2813228" y="288544"/>
                                  <a:pt x="2813736" y="288417"/>
                                </a:cubicBezTo>
                                <a:cubicBezTo>
                                  <a:pt x="2814244" y="288417"/>
                                  <a:pt x="2814752" y="288417"/>
                                  <a:pt x="2815260" y="288417"/>
                                </a:cubicBezTo>
                                <a:cubicBezTo>
                                  <a:pt x="2815768" y="288417"/>
                                  <a:pt x="2816149" y="288417"/>
                                  <a:pt x="2816657" y="288290"/>
                                </a:cubicBezTo>
                                <a:cubicBezTo>
                                  <a:pt x="2817165" y="288290"/>
                                  <a:pt x="2817673" y="288290"/>
                                  <a:pt x="2818181" y="288290"/>
                                </a:cubicBezTo>
                                <a:cubicBezTo>
                                  <a:pt x="2818562" y="288290"/>
                                  <a:pt x="2819070" y="288290"/>
                                  <a:pt x="2819578" y="288290"/>
                                </a:cubicBezTo>
                                <a:cubicBezTo>
                                  <a:pt x="2820086" y="288163"/>
                                  <a:pt x="2820594" y="288163"/>
                                  <a:pt x="2821102" y="288163"/>
                                </a:cubicBezTo>
                                <a:cubicBezTo>
                                  <a:pt x="2821483" y="288163"/>
                                  <a:pt x="2821991" y="288163"/>
                                  <a:pt x="2822499" y="288163"/>
                                </a:cubicBezTo>
                                <a:cubicBezTo>
                                  <a:pt x="2823007" y="288036"/>
                                  <a:pt x="2823515" y="288036"/>
                                  <a:pt x="2824023" y="288036"/>
                                </a:cubicBezTo>
                                <a:cubicBezTo>
                                  <a:pt x="2824404" y="287909"/>
                                  <a:pt x="2824912" y="287909"/>
                                  <a:pt x="2825420" y="287909"/>
                                </a:cubicBezTo>
                                <a:cubicBezTo>
                                  <a:pt x="2825928" y="287909"/>
                                  <a:pt x="2826436" y="287782"/>
                                  <a:pt x="2826944" y="287782"/>
                                </a:cubicBezTo>
                                <a:cubicBezTo>
                                  <a:pt x="2827325" y="287782"/>
                                  <a:pt x="2827833" y="287655"/>
                                  <a:pt x="2828341" y="287655"/>
                                </a:cubicBezTo>
                                <a:cubicBezTo>
                                  <a:pt x="2828849" y="287655"/>
                                  <a:pt x="2829357" y="287655"/>
                                  <a:pt x="2829865" y="287655"/>
                                </a:cubicBezTo>
                                <a:cubicBezTo>
                                  <a:pt x="2830246" y="287528"/>
                                  <a:pt x="2830754" y="287528"/>
                                  <a:pt x="2831262" y="287528"/>
                                </a:cubicBezTo>
                                <a:cubicBezTo>
                                  <a:pt x="2831770" y="287401"/>
                                  <a:pt x="2832278" y="287401"/>
                                  <a:pt x="2832786" y="287401"/>
                                </a:cubicBezTo>
                                <a:cubicBezTo>
                                  <a:pt x="2833167" y="287401"/>
                                  <a:pt x="2833675" y="287401"/>
                                  <a:pt x="2834183" y="287274"/>
                                </a:cubicBezTo>
                                <a:cubicBezTo>
                                  <a:pt x="2834691" y="287274"/>
                                  <a:pt x="2835199" y="287274"/>
                                  <a:pt x="2835580" y="287274"/>
                                </a:cubicBezTo>
                                <a:cubicBezTo>
                                  <a:pt x="2836088" y="287274"/>
                                  <a:pt x="2836596" y="287274"/>
                                  <a:pt x="2837104" y="287147"/>
                                </a:cubicBezTo>
                                <a:cubicBezTo>
                                  <a:pt x="2837612" y="287147"/>
                                  <a:pt x="2838120" y="287274"/>
                                  <a:pt x="2838501" y="287147"/>
                                </a:cubicBezTo>
                                <a:cubicBezTo>
                                  <a:pt x="2839009" y="287147"/>
                                  <a:pt x="2839517" y="287147"/>
                                  <a:pt x="2840025" y="287147"/>
                                </a:cubicBezTo>
                                <a:cubicBezTo>
                                  <a:pt x="2840533" y="287147"/>
                                  <a:pt x="2841041" y="287147"/>
                                  <a:pt x="2841422" y="287147"/>
                                </a:cubicBezTo>
                                <a:cubicBezTo>
                                  <a:pt x="2841930" y="287147"/>
                                  <a:pt x="2842438" y="287147"/>
                                  <a:pt x="2842946" y="287147"/>
                                </a:cubicBezTo>
                                <a:cubicBezTo>
                                  <a:pt x="2843454" y="287147"/>
                                  <a:pt x="2843962" y="287147"/>
                                  <a:pt x="2844343" y="287147"/>
                                </a:cubicBezTo>
                                <a:cubicBezTo>
                                  <a:pt x="2844851" y="287147"/>
                                  <a:pt x="2845359" y="287147"/>
                                  <a:pt x="2845867" y="287147"/>
                                </a:cubicBezTo>
                                <a:cubicBezTo>
                                  <a:pt x="2846375" y="287020"/>
                                  <a:pt x="2846883" y="287147"/>
                                  <a:pt x="2847264" y="287147"/>
                                </a:cubicBezTo>
                                <a:cubicBezTo>
                                  <a:pt x="2847772" y="287147"/>
                                  <a:pt x="2848280" y="287147"/>
                                  <a:pt x="2848788" y="287147"/>
                                </a:cubicBezTo>
                                <a:cubicBezTo>
                                  <a:pt x="2849296" y="287147"/>
                                  <a:pt x="2849677" y="287147"/>
                                  <a:pt x="2850185" y="287147"/>
                                </a:cubicBezTo>
                                <a:cubicBezTo>
                                  <a:pt x="2850693" y="287147"/>
                                  <a:pt x="2851201" y="287147"/>
                                  <a:pt x="2851709" y="287147"/>
                                </a:cubicBezTo>
                                <a:cubicBezTo>
                                  <a:pt x="2852217" y="287147"/>
                                  <a:pt x="2852598" y="287147"/>
                                  <a:pt x="2853106" y="287147"/>
                                </a:cubicBezTo>
                                <a:cubicBezTo>
                                  <a:pt x="2853614" y="287147"/>
                                  <a:pt x="2854122" y="287147"/>
                                  <a:pt x="2854630" y="287147"/>
                                </a:cubicBezTo>
                                <a:cubicBezTo>
                                  <a:pt x="2855138" y="287147"/>
                                  <a:pt x="2855519" y="287147"/>
                                  <a:pt x="2856027" y="287147"/>
                                </a:cubicBezTo>
                                <a:cubicBezTo>
                                  <a:pt x="2856535" y="287147"/>
                                  <a:pt x="2857043" y="287147"/>
                                  <a:pt x="2857551" y="287147"/>
                                </a:cubicBezTo>
                                <a:cubicBezTo>
                                  <a:pt x="2858059" y="287147"/>
                                  <a:pt x="2858440" y="287147"/>
                                  <a:pt x="2858948" y="287147"/>
                                </a:cubicBezTo>
                                <a:cubicBezTo>
                                  <a:pt x="2859456" y="287147"/>
                                  <a:pt x="2859964" y="287147"/>
                                  <a:pt x="2860472" y="287147"/>
                                </a:cubicBezTo>
                                <a:cubicBezTo>
                                  <a:pt x="2860980" y="287147"/>
                                  <a:pt x="2861361" y="287147"/>
                                  <a:pt x="2861869" y="287147"/>
                                </a:cubicBezTo>
                                <a:cubicBezTo>
                                  <a:pt x="2862377" y="287020"/>
                                  <a:pt x="2862885" y="287020"/>
                                  <a:pt x="2863393" y="287020"/>
                                </a:cubicBezTo>
                                <a:cubicBezTo>
                                  <a:pt x="2863901" y="287020"/>
                                  <a:pt x="2864282" y="287020"/>
                                  <a:pt x="2864790" y="287020"/>
                                </a:cubicBezTo>
                                <a:cubicBezTo>
                                  <a:pt x="2865298" y="287020"/>
                                  <a:pt x="2865806" y="287020"/>
                                  <a:pt x="2866314" y="287020"/>
                                </a:cubicBezTo>
                                <a:cubicBezTo>
                                  <a:pt x="2866822" y="287020"/>
                                  <a:pt x="2867203" y="287020"/>
                                  <a:pt x="2867711" y="287020"/>
                                </a:cubicBezTo>
                                <a:cubicBezTo>
                                  <a:pt x="2868219" y="287020"/>
                                  <a:pt x="2868727" y="286893"/>
                                  <a:pt x="2869235" y="286893"/>
                                </a:cubicBezTo>
                                <a:cubicBezTo>
                                  <a:pt x="2869616" y="286893"/>
                                  <a:pt x="2870124" y="286893"/>
                                  <a:pt x="2870632" y="286893"/>
                                </a:cubicBezTo>
                                <a:cubicBezTo>
                                  <a:pt x="2871140" y="286893"/>
                                  <a:pt x="2871648" y="286893"/>
                                  <a:pt x="2872156" y="286766"/>
                                </a:cubicBezTo>
                                <a:cubicBezTo>
                                  <a:pt x="2872537" y="286766"/>
                                  <a:pt x="2873045" y="286766"/>
                                  <a:pt x="2873553" y="286766"/>
                                </a:cubicBezTo>
                                <a:cubicBezTo>
                                  <a:pt x="2874061" y="286766"/>
                                  <a:pt x="2874569" y="286766"/>
                                  <a:pt x="2875077" y="286766"/>
                                </a:cubicBezTo>
                                <a:cubicBezTo>
                                  <a:pt x="2875458" y="286766"/>
                                  <a:pt x="2875966" y="286639"/>
                                  <a:pt x="2876474" y="286639"/>
                                </a:cubicBezTo>
                                <a:cubicBezTo>
                                  <a:pt x="2876982" y="286639"/>
                                  <a:pt x="2877490" y="286639"/>
                                  <a:pt x="2877998" y="286639"/>
                                </a:cubicBezTo>
                                <a:cubicBezTo>
                                  <a:pt x="2878379" y="286639"/>
                                  <a:pt x="2878887" y="286639"/>
                                  <a:pt x="2879395" y="286639"/>
                                </a:cubicBezTo>
                                <a:cubicBezTo>
                                  <a:pt x="2879903" y="286512"/>
                                  <a:pt x="2880411" y="286512"/>
                                  <a:pt x="2880919" y="286512"/>
                                </a:cubicBezTo>
                                <a:cubicBezTo>
                                  <a:pt x="2881300" y="286512"/>
                                  <a:pt x="2881808" y="286512"/>
                                  <a:pt x="2882316" y="286512"/>
                                </a:cubicBezTo>
                                <a:cubicBezTo>
                                  <a:pt x="2882824" y="286512"/>
                                  <a:pt x="2883332" y="286512"/>
                                  <a:pt x="2883713" y="286512"/>
                                </a:cubicBezTo>
                                <a:cubicBezTo>
                                  <a:pt x="2884221" y="286512"/>
                                  <a:pt x="2884729" y="286512"/>
                                  <a:pt x="2885237" y="286512"/>
                                </a:cubicBezTo>
                                <a:cubicBezTo>
                                  <a:pt x="2885745" y="286512"/>
                                  <a:pt x="2886253" y="286512"/>
                                  <a:pt x="2886634" y="286512"/>
                                </a:cubicBezTo>
                                <a:cubicBezTo>
                                  <a:pt x="2887142" y="286512"/>
                                  <a:pt x="2887650" y="286512"/>
                                  <a:pt x="2888158" y="286512"/>
                                </a:cubicBezTo>
                                <a:cubicBezTo>
                                  <a:pt x="2888666" y="286512"/>
                                  <a:pt x="2889174" y="286512"/>
                                  <a:pt x="2889555" y="286512"/>
                                </a:cubicBezTo>
                                <a:cubicBezTo>
                                  <a:pt x="2890063" y="286512"/>
                                  <a:pt x="2890571" y="286512"/>
                                  <a:pt x="2891079" y="286512"/>
                                </a:cubicBezTo>
                                <a:cubicBezTo>
                                  <a:pt x="2891587" y="286512"/>
                                  <a:pt x="2892095" y="286512"/>
                                  <a:pt x="2892476" y="286512"/>
                                </a:cubicBezTo>
                                <a:cubicBezTo>
                                  <a:pt x="2892984" y="286512"/>
                                  <a:pt x="2893492" y="286512"/>
                                  <a:pt x="2894000" y="286512"/>
                                </a:cubicBezTo>
                                <a:cubicBezTo>
                                  <a:pt x="2894508" y="286512"/>
                                  <a:pt x="2895016" y="286512"/>
                                  <a:pt x="2895397" y="286512"/>
                                </a:cubicBezTo>
                                <a:cubicBezTo>
                                  <a:pt x="2895905" y="286385"/>
                                  <a:pt x="2896413" y="286385"/>
                                  <a:pt x="2896921" y="286385"/>
                                </a:cubicBezTo>
                                <a:cubicBezTo>
                                  <a:pt x="2897429" y="286385"/>
                                  <a:pt x="2897937" y="286385"/>
                                  <a:pt x="2898318" y="286385"/>
                                </a:cubicBezTo>
                                <a:cubicBezTo>
                                  <a:pt x="2898826" y="286385"/>
                                  <a:pt x="2899334" y="286258"/>
                                  <a:pt x="2899842" y="286258"/>
                                </a:cubicBezTo>
                                <a:cubicBezTo>
                                  <a:pt x="2900350" y="286258"/>
                                  <a:pt x="2900731" y="286258"/>
                                  <a:pt x="2901239" y="286258"/>
                                </a:cubicBezTo>
                                <a:cubicBezTo>
                                  <a:pt x="2901747" y="286258"/>
                                  <a:pt x="2902255" y="286258"/>
                                  <a:pt x="2902763" y="286258"/>
                                </a:cubicBezTo>
                                <a:cubicBezTo>
                                  <a:pt x="2903271" y="286258"/>
                                  <a:pt x="2903652" y="286258"/>
                                  <a:pt x="2904160" y="286258"/>
                                </a:cubicBezTo>
                                <a:cubicBezTo>
                                  <a:pt x="2904668" y="286258"/>
                                  <a:pt x="2905176" y="286258"/>
                                  <a:pt x="2905684" y="286258"/>
                                </a:cubicBezTo>
                                <a:cubicBezTo>
                                  <a:pt x="2906192" y="286258"/>
                                  <a:pt x="2906573" y="286258"/>
                                  <a:pt x="2907081" y="286258"/>
                                </a:cubicBezTo>
                                <a:cubicBezTo>
                                  <a:pt x="2907589" y="286258"/>
                                  <a:pt x="2908097" y="286258"/>
                                  <a:pt x="2908605" y="286258"/>
                                </a:cubicBezTo>
                                <a:cubicBezTo>
                                  <a:pt x="2909113" y="286258"/>
                                  <a:pt x="2909494" y="286258"/>
                                  <a:pt x="2910002" y="286258"/>
                                </a:cubicBezTo>
                                <a:cubicBezTo>
                                  <a:pt x="2910510" y="286258"/>
                                  <a:pt x="2911018" y="286258"/>
                                  <a:pt x="2911526" y="286258"/>
                                </a:cubicBezTo>
                                <a:cubicBezTo>
                                  <a:pt x="2912034" y="286258"/>
                                  <a:pt x="2912415" y="286258"/>
                                  <a:pt x="2912923" y="286258"/>
                                </a:cubicBezTo>
                                <a:cubicBezTo>
                                  <a:pt x="2913431" y="286258"/>
                                  <a:pt x="2913939" y="286258"/>
                                  <a:pt x="2914447" y="286258"/>
                                </a:cubicBezTo>
                                <a:cubicBezTo>
                                  <a:pt x="2914955" y="286258"/>
                                  <a:pt x="2915336" y="286258"/>
                                  <a:pt x="2915844" y="286258"/>
                                </a:cubicBezTo>
                                <a:cubicBezTo>
                                  <a:pt x="2916352" y="286258"/>
                                  <a:pt x="2916860" y="286258"/>
                                  <a:pt x="2917368" y="286131"/>
                                </a:cubicBezTo>
                                <a:cubicBezTo>
                                  <a:pt x="2917749" y="286131"/>
                                  <a:pt x="2918257" y="286131"/>
                                  <a:pt x="2918765" y="286131"/>
                                </a:cubicBezTo>
                                <a:cubicBezTo>
                                  <a:pt x="2919273" y="286131"/>
                                  <a:pt x="2919781" y="286131"/>
                                  <a:pt x="2920289" y="286131"/>
                                </a:cubicBezTo>
                                <a:cubicBezTo>
                                  <a:pt x="2920670" y="286131"/>
                                  <a:pt x="2921178" y="286131"/>
                                  <a:pt x="2921686" y="286004"/>
                                </a:cubicBezTo>
                                <a:cubicBezTo>
                                  <a:pt x="2922194" y="286004"/>
                                  <a:pt x="2922702" y="286004"/>
                                  <a:pt x="2923210" y="286004"/>
                                </a:cubicBezTo>
                                <a:cubicBezTo>
                                  <a:pt x="2923591" y="286004"/>
                                  <a:pt x="2924099" y="286004"/>
                                  <a:pt x="2924607" y="286004"/>
                                </a:cubicBezTo>
                                <a:cubicBezTo>
                                  <a:pt x="2925115" y="286004"/>
                                  <a:pt x="2925623" y="286004"/>
                                  <a:pt x="2926131" y="286004"/>
                                </a:cubicBezTo>
                                <a:cubicBezTo>
                                  <a:pt x="2926512" y="285877"/>
                                  <a:pt x="2927020" y="285877"/>
                                  <a:pt x="2927528" y="285877"/>
                                </a:cubicBezTo>
                                <a:cubicBezTo>
                                  <a:pt x="2928036" y="285877"/>
                                  <a:pt x="2928544" y="285877"/>
                                  <a:pt x="2929052" y="285877"/>
                                </a:cubicBezTo>
                                <a:cubicBezTo>
                                  <a:pt x="2929433" y="285750"/>
                                  <a:pt x="2929941" y="285750"/>
                                  <a:pt x="2930449" y="285750"/>
                                </a:cubicBezTo>
                                <a:cubicBezTo>
                                  <a:pt x="2930957" y="285750"/>
                                  <a:pt x="2931465" y="285750"/>
                                  <a:pt x="2931973" y="285623"/>
                                </a:cubicBezTo>
                                <a:cubicBezTo>
                                  <a:pt x="2932354" y="285623"/>
                                  <a:pt x="2932862" y="285623"/>
                                  <a:pt x="2933370" y="285623"/>
                                </a:cubicBezTo>
                                <a:cubicBezTo>
                                  <a:pt x="2933878" y="285623"/>
                                  <a:pt x="2934386" y="285496"/>
                                  <a:pt x="2934767" y="285496"/>
                                </a:cubicBezTo>
                                <a:cubicBezTo>
                                  <a:pt x="2935275" y="285496"/>
                                  <a:pt x="2935783" y="285496"/>
                                  <a:pt x="2936291" y="285496"/>
                                </a:cubicBezTo>
                                <a:cubicBezTo>
                                  <a:pt x="2936799" y="285369"/>
                                  <a:pt x="2937307" y="285369"/>
                                  <a:pt x="2937688" y="285369"/>
                                </a:cubicBezTo>
                                <a:cubicBezTo>
                                  <a:pt x="2938196" y="285369"/>
                                  <a:pt x="2938704" y="285369"/>
                                  <a:pt x="2939212" y="285369"/>
                                </a:cubicBezTo>
                                <a:cubicBezTo>
                                  <a:pt x="2939720" y="285242"/>
                                  <a:pt x="2940228" y="285242"/>
                                  <a:pt x="2940609" y="285242"/>
                                </a:cubicBezTo>
                                <a:cubicBezTo>
                                  <a:pt x="2941117" y="285242"/>
                                  <a:pt x="2941625" y="285242"/>
                                  <a:pt x="2942133" y="285242"/>
                                </a:cubicBezTo>
                                <a:cubicBezTo>
                                  <a:pt x="2942641" y="285242"/>
                                  <a:pt x="2943149" y="285242"/>
                                  <a:pt x="2943530" y="285242"/>
                                </a:cubicBezTo>
                                <a:cubicBezTo>
                                  <a:pt x="2944038" y="285242"/>
                                  <a:pt x="2944546" y="285242"/>
                                  <a:pt x="2945054" y="285242"/>
                                </a:cubicBezTo>
                                <a:cubicBezTo>
                                  <a:pt x="2945562" y="285242"/>
                                  <a:pt x="2946070" y="285242"/>
                                  <a:pt x="2946451" y="285242"/>
                                </a:cubicBezTo>
                                <a:cubicBezTo>
                                  <a:pt x="2946959" y="285242"/>
                                  <a:pt x="2947467" y="285242"/>
                                  <a:pt x="2947975" y="285242"/>
                                </a:cubicBezTo>
                                <a:cubicBezTo>
                                  <a:pt x="2948483" y="285242"/>
                                  <a:pt x="2948991" y="285115"/>
                                  <a:pt x="2949372" y="285115"/>
                                </a:cubicBezTo>
                                <a:cubicBezTo>
                                  <a:pt x="2949880" y="285115"/>
                                  <a:pt x="2950388" y="285115"/>
                                  <a:pt x="2950896" y="285115"/>
                                </a:cubicBezTo>
                                <a:cubicBezTo>
                                  <a:pt x="2951404" y="285115"/>
                                  <a:pt x="2951785" y="285115"/>
                                  <a:pt x="2952293" y="285115"/>
                                </a:cubicBezTo>
                                <a:cubicBezTo>
                                  <a:pt x="2952801" y="285115"/>
                                  <a:pt x="2953309" y="284988"/>
                                  <a:pt x="2953817" y="284988"/>
                                </a:cubicBezTo>
                                <a:cubicBezTo>
                                  <a:pt x="2954325" y="284988"/>
                                  <a:pt x="2954706" y="284988"/>
                                  <a:pt x="2955214" y="284988"/>
                                </a:cubicBezTo>
                                <a:cubicBezTo>
                                  <a:pt x="2955722" y="284988"/>
                                  <a:pt x="2956230" y="284988"/>
                                  <a:pt x="2956738" y="284988"/>
                                </a:cubicBezTo>
                                <a:cubicBezTo>
                                  <a:pt x="2957246" y="284861"/>
                                  <a:pt x="2957627" y="284861"/>
                                  <a:pt x="2958135" y="284861"/>
                                </a:cubicBezTo>
                                <a:cubicBezTo>
                                  <a:pt x="2958643" y="284861"/>
                                  <a:pt x="2959151" y="284861"/>
                                  <a:pt x="2959659" y="284861"/>
                                </a:cubicBezTo>
                                <a:cubicBezTo>
                                  <a:pt x="2960167" y="284861"/>
                                  <a:pt x="2960548" y="284861"/>
                                  <a:pt x="2961056" y="284861"/>
                                </a:cubicBezTo>
                                <a:cubicBezTo>
                                  <a:pt x="2961564" y="284861"/>
                                  <a:pt x="2962072" y="284861"/>
                                  <a:pt x="2962580" y="284861"/>
                                </a:cubicBezTo>
                                <a:cubicBezTo>
                                  <a:pt x="2963088" y="284861"/>
                                  <a:pt x="2963469" y="284734"/>
                                  <a:pt x="2963977" y="284734"/>
                                </a:cubicBezTo>
                                <a:cubicBezTo>
                                  <a:pt x="2964485" y="284734"/>
                                  <a:pt x="2964993" y="284734"/>
                                  <a:pt x="2965501" y="284734"/>
                                </a:cubicBezTo>
                                <a:cubicBezTo>
                                  <a:pt x="2966009" y="284734"/>
                                  <a:pt x="2966390" y="284734"/>
                                  <a:pt x="2966898" y="284734"/>
                                </a:cubicBezTo>
                                <a:cubicBezTo>
                                  <a:pt x="2967406" y="284734"/>
                                  <a:pt x="2967914" y="284734"/>
                                  <a:pt x="2968422" y="284734"/>
                                </a:cubicBezTo>
                                <a:cubicBezTo>
                                  <a:pt x="2968803" y="284734"/>
                                  <a:pt x="2969311" y="284734"/>
                                  <a:pt x="2969819" y="284734"/>
                                </a:cubicBezTo>
                                <a:cubicBezTo>
                                  <a:pt x="2970327" y="284734"/>
                                  <a:pt x="2970835" y="284607"/>
                                  <a:pt x="2971343" y="284607"/>
                                </a:cubicBezTo>
                                <a:cubicBezTo>
                                  <a:pt x="2971724" y="284607"/>
                                  <a:pt x="2972232" y="284607"/>
                                  <a:pt x="2972740" y="284607"/>
                                </a:cubicBezTo>
                                <a:cubicBezTo>
                                  <a:pt x="2973248" y="284607"/>
                                  <a:pt x="2973756" y="284607"/>
                                  <a:pt x="2974264" y="284607"/>
                                </a:cubicBezTo>
                                <a:cubicBezTo>
                                  <a:pt x="2974645" y="284607"/>
                                  <a:pt x="2975153" y="284607"/>
                                  <a:pt x="2975661" y="284480"/>
                                </a:cubicBezTo>
                                <a:cubicBezTo>
                                  <a:pt x="2976169" y="284480"/>
                                  <a:pt x="2976677" y="284480"/>
                                  <a:pt x="2977185" y="284480"/>
                                </a:cubicBezTo>
                                <a:cubicBezTo>
                                  <a:pt x="2977566" y="284480"/>
                                  <a:pt x="2978074" y="284480"/>
                                  <a:pt x="2978582" y="284480"/>
                                </a:cubicBezTo>
                                <a:cubicBezTo>
                                  <a:pt x="2979090" y="284480"/>
                                  <a:pt x="2979598" y="284480"/>
                                  <a:pt x="2980106" y="284480"/>
                                </a:cubicBezTo>
                                <a:cubicBezTo>
                                  <a:pt x="2980487" y="284480"/>
                                  <a:pt x="2980995" y="284480"/>
                                  <a:pt x="2981503" y="284480"/>
                                </a:cubicBezTo>
                                <a:cubicBezTo>
                                  <a:pt x="2982011" y="284353"/>
                                  <a:pt x="2982519" y="284353"/>
                                  <a:pt x="2983027" y="284353"/>
                                </a:cubicBezTo>
                                <a:cubicBezTo>
                                  <a:pt x="2983408" y="284353"/>
                                  <a:pt x="2983916" y="284353"/>
                                  <a:pt x="2984424" y="284353"/>
                                </a:cubicBezTo>
                                <a:cubicBezTo>
                                  <a:pt x="2984932" y="284353"/>
                                  <a:pt x="2985440" y="284353"/>
                                  <a:pt x="2985821" y="284353"/>
                                </a:cubicBezTo>
                                <a:cubicBezTo>
                                  <a:pt x="2986329" y="284226"/>
                                  <a:pt x="2986837" y="284226"/>
                                  <a:pt x="2987345" y="284226"/>
                                </a:cubicBezTo>
                                <a:cubicBezTo>
                                  <a:pt x="2987853" y="284226"/>
                                  <a:pt x="2988361" y="284226"/>
                                  <a:pt x="2988742" y="284226"/>
                                </a:cubicBezTo>
                                <a:cubicBezTo>
                                  <a:pt x="2989250" y="284226"/>
                                  <a:pt x="2989758" y="284099"/>
                                  <a:pt x="2990266" y="284099"/>
                                </a:cubicBezTo>
                                <a:cubicBezTo>
                                  <a:pt x="2990774" y="284099"/>
                                  <a:pt x="2991282" y="284099"/>
                                  <a:pt x="2991663" y="284099"/>
                                </a:cubicBezTo>
                                <a:cubicBezTo>
                                  <a:pt x="2992171" y="284099"/>
                                  <a:pt x="2992679" y="284099"/>
                                  <a:pt x="2993187" y="284099"/>
                                </a:cubicBezTo>
                                <a:cubicBezTo>
                                  <a:pt x="2993695" y="284099"/>
                                  <a:pt x="2994203" y="284099"/>
                                  <a:pt x="2994584" y="284099"/>
                                </a:cubicBezTo>
                                <a:cubicBezTo>
                                  <a:pt x="2995092" y="284099"/>
                                  <a:pt x="2995600" y="283972"/>
                                  <a:pt x="2996108" y="283972"/>
                                </a:cubicBezTo>
                                <a:cubicBezTo>
                                  <a:pt x="2996616" y="283972"/>
                                  <a:pt x="2997124" y="283972"/>
                                  <a:pt x="2997505" y="283972"/>
                                </a:cubicBezTo>
                                <a:cubicBezTo>
                                  <a:pt x="2998013" y="283972"/>
                                  <a:pt x="2998521" y="283972"/>
                                  <a:pt x="2999029" y="283972"/>
                                </a:cubicBezTo>
                                <a:cubicBezTo>
                                  <a:pt x="2999537" y="283972"/>
                                  <a:pt x="3000045" y="283972"/>
                                  <a:pt x="3000426" y="283972"/>
                                </a:cubicBezTo>
                                <a:cubicBezTo>
                                  <a:pt x="3000934" y="283972"/>
                                  <a:pt x="3001442" y="283845"/>
                                  <a:pt x="3001950" y="283845"/>
                                </a:cubicBezTo>
                                <a:cubicBezTo>
                                  <a:pt x="3002458" y="283845"/>
                                  <a:pt x="3002839" y="283845"/>
                                  <a:pt x="3003347" y="283845"/>
                                </a:cubicBezTo>
                                <a:cubicBezTo>
                                  <a:pt x="3003855" y="283718"/>
                                  <a:pt x="3004363" y="283718"/>
                                  <a:pt x="3004871" y="283718"/>
                                </a:cubicBezTo>
                                <a:cubicBezTo>
                                  <a:pt x="3005379" y="283718"/>
                                  <a:pt x="3005760" y="283718"/>
                                  <a:pt x="3006268" y="283591"/>
                                </a:cubicBezTo>
                                <a:cubicBezTo>
                                  <a:pt x="3006776" y="283591"/>
                                  <a:pt x="3007284" y="283591"/>
                                  <a:pt x="3007792" y="283591"/>
                                </a:cubicBezTo>
                                <a:cubicBezTo>
                                  <a:pt x="3008300" y="283591"/>
                                  <a:pt x="3008681" y="283464"/>
                                  <a:pt x="3009189" y="283464"/>
                                </a:cubicBezTo>
                                <a:cubicBezTo>
                                  <a:pt x="3009697" y="283464"/>
                                  <a:pt x="3010205" y="283464"/>
                                  <a:pt x="3010713" y="283464"/>
                                </a:cubicBezTo>
                                <a:cubicBezTo>
                                  <a:pt x="3011221" y="283464"/>
                                  <a:pt x="3011602" y="283464"/>
                                  <a:pt x="3012110" y="283464"/>
                                </a:cubicBezTo>
                                <a:cubicBezTo>
                                  <a:pt x="3012618" y="283464"/>
                                  <a:pt x="3013126" y="283464"/>
                                  <a:pt x="3013634" y="283464"/>
                                </a:cubicBezTo>
                                <a:cubicBezTo>
                                  <a:pt x="3014142" y="283464"/>
                                  <a:pt x="3014523" y="283464"/>
                                  <a:pt x="3015031" y="283464"/>
                                </a:cubicBezTo>
                                <a:cubicBezTo>
                                  <a:pt x="3015539" y="283464"/>
                                  <a:pt x="3016047" y="283464"/>
                                  <a:pt x="3016555" y="283337"/>
                                </a:cubicBezTo>
                                <a:cubicBezTo>
                                  <a:pt x="3017063" y="283337"/>
                                  <a:pt x="3017444" y="283337"/>
                                  <a:pt x="3017952" y="283337"/>
                                </a:cubicBezTo>
                                <a:cubicBezTo>
                                  <a:pt x="3018460" y="283337"/>
                                  <a:pt x="3018968" y="283337"/>
                                  <a:pt x="3019476" y="283337"/>
                                </a:cubicBezTo>
                                <a:cubicBezTo>
                                  <a:pt x="3019857" y="283337"/>
                                  <a:pt x="3020365" y="283210"/>
                                  <a:pt x="3020873" y="283210"/>
                                </a:cubicBezTo>
                                <a:cubicBezTo>
                                  <a:pt x="3021381" y="283210"/>
                                  <a:pt x="3021889" y="283210"/>
                                  <a:pt x="3022397" y="283210"/>
                                </a:cubicBezTo>
                                <a:cubicBezTo>
                                  <a:pt x="3022778" y="283083"/>
                                  <a:pt x="3023286" y="283083"/>
                                  <a:pt x="3023794" y="283083"/>
                                </a:cubicBezTo>
                                <a:cubicBezTo>
                                  <a:pt x="3024302" y="283083"/>
                                  <a:pt x="3024810" y="283083"/>
                                  <a:pt x="3025318" y="283083"/>
                                </a:cubicBezTo>
                                <a:cubicBezTo>
                                  <a:pt x="3025699" y="283083"/>
                                  <a:pt x="3026207" y="283083"/>
                                  <a:pt x="3026715" y="282956"/>
                                </a:cubicBezTo>
                                <a:cubicBezTo>
                                  <a:pt x="3027223" y="282956"/>
                                  <a:pt x="3027731" y="282956"/>
                                  <a:pt x="3028239" y="282956"/>
                                </a:cubicBezTo>
                                <a:cubicBezTo>
                                  <a:pt x="3028620" y="282956"/>
                                  <a:pt x="3029128" y="282956"/>
                                  <a:pt x="3029636" y="282829"/>
                                </a:cubicBezTo>
                                <a:cubicBezTo>
                                  <a:pt x="3030144" y="282829"/>
                                  <a:pt x="3030652" y="282829"/>
                                  <a:pt x="3031160" y="282829"/>
                                </a:cubicBezTo>
                                <a:cubicBezTo>
                                  <a:pt x="3031541" y="282829"/>
                                  <a:pt x="3032049" y="282702"/>
                                  <a:pt x="3032557" y="282702"/>
                                </a:cubicBezTo>
                                <a:cubicBezTo>
                                  <a:pt x="3033065" y="282702"/>
                                  <a:pt x="3033573" y="282702"/>
                                  <a:pt x="3034081" y="282702"/>
                                </a:cubicBezTo>
                                <a:cubicBezTo>
                                  <a:pt x="3034462" y="282702"/>
                                  <a:pt x="3034970" y="282575"/>
                                  <a:pt x="3035478" y="282575"/>
                                </a:cubicBezTo>
                                <a:cubicBezTo>
                                  <a:pt x="3035986" y="282575"/>
                                  <a:pt x="3036494" y="282575"/>
                                  <a:pt x="3036875" y="282575"/>
                                </a:cubicBezTo>
                                <a:cubicBezTo>
                                  <a:pt x="3037383" y="282448"/>
                                  <a:pt x="3037891" y="282448"/>
                                  <a:pt x="3038399" y="282448"/>
                                </a:cubicBezTo>
                                <a:cubicBezTo>
                                  <a:pt x="3038907" y="282448"/>
                                  <a:pt x="3039415" y="282321"/>
                                  <a:pt x="3039796" y="282321"/>
                                </a:cubicBezTo>
                                <a:cubicBezTo>
                                  <a:pt x="3040304" y="282321"/>
                                  <a:pt x="3040812" y="282321"/>
                                  <a:pt x="3041320" y="282194"/>
                                </a:cubicBezTo>
                                <a:cubicBezTo>
                                  <a:pt x="3041828" y="282194"/>
                                  <a:pt x="3042336" y="282194"/>
                                  <a:pt x="3042717" y="282194"/>
                                </a:cubicBezTo>
                                <a:cubicBezTo>
                                  <a:pt x="3043225" y="282194"/>
                                  <a:pt x="3043733" y="282194"/>
                                  <a:pt x="3044241" y="282194"/>
                                </a:cubicBezTo>
                                <a:cubicBezTo>
                                  <a:pt x="3044749" y="282067"/>
                                  <a:pt x="3045257" y="282067"/>
                                  <a:pt x="3045638" y="282067"/>
                                </a:cubicBezTo>
                                <a:cubicBezTo>
                                  <a:pt x="3046146" y="282067"/>
                                  <a:pt x="3046654" y="282067"/>
                                  <a:pt x="3047162" y="282067"/>
                                </a:cubicBezTo>
                                <a:cubicBezTo>
                                  <a:pt x="3047670" y="282067"/>
                                  <a:pt x="3048178" y="282067"/>
                                  <a:pt x="3048559" y="282067"/>
                                </a:cubicBezTo>
                                <a:cubicBezTo>
                                  <a:pt x="3049067" y="282067"/>
                                  <a:pt x="3049575" y="282067"/>
                                  <a:pt x="3050083" y="282067"/>
                                </a:cubicBezTo>
                                <a:cubicBezTo>
                                  <a:pt x="3050591" y="282067"/>
                                  <a:pt x="3051099" y="281940"/>
                                  <a:pt x="3051480" y="281940"/>
                                </a:cubicBezTo>
                                <a:cubicBezTo>
                                  <a:pt x="3051988" y="281940"/>
                                  <a:pt x="3052496" y="281940"/>
                                  <a:pt x="3053004" y="281940"/>
                                </a:cubicBezTo>
                                <a:cubicBezTo>
                                  <a:pt x="3053512" y="281940"/>
                                  <a:pt x="3053893" y="281813"/>
                                  <a:pt x="3054401" y="281813"/>
                                </a:cubicBezTo>
                                <a:cubicBezTo>
                                  <a:pt x="3054909" y="281813"/>
                                  <a:pt x="3055417" y="281813"/>
                                  <a:pt x="3055925" y="281813"/>
                                </a:cubicBezTo>
                                <a:cubicBezTo>
                                  <a:pt x="3056433" y="281813"/>
                                  <a:pt x="3056814" y="281813"/>
                                  <a:pt x="3057322" y="281686"/>
                                </a:cubicBezTo>
                                <a:cubicBezTo>
                                  <a:pt x="3057830" y="281686"/>
                                  <a:pt x="3058338" y="281686"/>
                                  <a:pt x="3058846" y="281686"/>
                                </a:cubicBezTo>
                                <a:cubicBezTo>
                                  <a:pt x="3059354" y="281813"/>
                                  <a:pt x="3059735" y="281813"/>
                                  <a:pt x="3060243" y="281813"/>
                                </a:cubicBezTo>
                                <a:cubicBezTo>
                                  <a:pt x="3060751" y="281813"/>
                                  <a:pt x="3061259" y="281813"/>
                                  <a:pt x="3061767" y="281813"/>
                                </a:cubicBezTo>
                                <a:cubicBezTo>
                                  <a:pt x="3062275" y="281813"/>
                                  <a:pt x="3062656" y="281813"/>
                                  <a:pt x="3063164" y="281813"/>
                                </a:cubicBezTo>
                                <a:cubicBezTo>
                                  <a:pt x="3063672" y="281813"/>
                                  <a:pt x="3064180" y="281813"/>
                                  <a:pt x="3064688" y="281813"/>
                                </a:cubicBezTo>
                                <a:cubicBezTo>
                                  <a:pt x="3065196" y="281813"/>
                                  <a:pt x="3065577" y="281813"/>
                                  <a:pt x="3066085" y="281813"/>
                                </a:cubicBezTo>
                                <a:cubicBezTo>
                                  <a:pt x="3066593" y="281813"/>
                                  <a:pt x="3067101" y="281813"/>
                                  <a:pt x="3067609" y="281813"/>
                                </a:cubicBezTo>
                                <a:cubicBezTo>
                                  <a:pt x="3068117" y="281813"/>
                                  <a:pt x="3068498" y="281813"/>
                                  <a:pt x="3069006" y="281813"/>
                                </a:cubicBezTo>
                                <a:cubicBezTo>
                                  <a:pt x="3069514" y="281813"/>
                                  <a:pt x="3070022" y="281813"/>
                                  <a:pt x="3070530" y="281813"/>
                                </a:cubicBezTo>
                                <a:cubicBezTo>
                                  <a:pt x="3070911" y="281813"/>
                                  <a:pt x="3071419" y="281813"/>
                                  <a:pt x="3071927" y="281813"/>
                                </a:cubicBezTo>
                                <a:cubicBezTo>
                                  <a:pt x="3072435" y="281813"/>
                                  <a:pt x="3072943" y="281813"/>
                                  <a:pt x="3073451" y="281813"/>
                                </a:cubicBezTo>
                                <a:cubicBezTo>
                                  <a:pt x="3073832" y="281813"/>
                                  <a:pt x="3074340" y="281813"/>
                                  <a:pt x="3074848" y="281686"/>
                                </a:cubicBezTo>
                                <a:cubicBezTo>
                                  <a:pt x="3075356" y="281686"/>
                                  <a:pt x="3075864" y="281813"/>
                                  <a:pt x="3076372" y="281686"/>
                                </a:cubicBezTo>
                                <a:cubicBezTo>
                                  <a:pt x="3076753" y="281686"/>
                                  <a:pt x="3077261" y="281686"/>
                                  <a:pt x="3077769" y="281686"/>
                                </a:cubicBezTo>
                                <a:cubicBezTo>
                                  <a:pt x="3078277" y="281686"/>
                                  <a:pt x="3078785" y="281686"/>
                                  <a:pt x="3079293" y="281686"/>
                                </a:cubicBezTo>
                                <a:cubicBezTo>
                                  <a:pt x="3079674" y="281686"/>
                                  <a:pt x="3080182" y="281686"/>
                                  <a:pt x="3080690" y="281686"/>
                                </a:cubicBezTo>
                                <a:cubicBezTo>
                                  <a:pt x="3081198" y="281559"/>
                                  <a:pt x="3081706" y="281686"/>
                                  <a:pt x="3082214" y="281686"/>
                                </a:cubicBezTo>
                                <a:cubicBezTo>
                                  <a:pt x="3082595" y="281686"/>
                                  <a:pt x="3083103" y="281686"/>
                                  <a:pt x="3083611" y="281686"/>
                                </a:cubicBezTo>
                                <a:cubicBezTo>
                                  <a:pt x="3084119" y="281559"/>
                                  <a:pt x="3084627" y="281559"/>
                                  <a:pt x="3085135" y="281559"/>
                                </a:cubicBezTo>
                                <a:cubicBezTo>
                                  <a:pt x="3085516" y="281559"/>
                                  <a:pt x="3086024" y="281559"/>
                                  <a:pt x="3086532" y="281559"/>
                                </a:cubicBezTo>
                                <a:cubicBezTo>
                                  <a:pt x="3087040" y="281559"/>
                                  <a:pt x="3087548" y="281559"/>
                                  <a:pt x="3087929" y="281559"/>
                                </a:cubicBezTo>
                                <a:cubicBezTo>
                                  <a:pt x="3088437" y="281559"/>
                                  <a:pt x="3088945" y="281559"/>
                                  <a:pt x="3089453" y="281559"/>
                                </a:cubicBezTo>
                                <a:cubicBezTo>
                                  <a:pt x="3089961" y="281559"/>
                                  <a:pt x="3090469" y="281432"/>
                                  <a:pt x="3090850" y="281432"/>
                                </a:cubicBezTo>
                                <a:cubicBezTo>
                                  <a:pt x="3091358" y="281432"/>
                                  <a:pt x="3091866" y="281432"/>
                                  <a:pt x="3092374" y="281432"/>
                                </a:cubicBezTo>
                                <a:cubicBezTo>
                                  <a:pt x="3092882" y="281432"/>
                                  <a:pt x="3093390" y="281432"/>
                                  <a:pt x="3093771" y="281432"/>
                                </a:cubicBezTo>
                                <a:cubicBezTo>
                                  <a:pt x="3094279" y="281432"/>
                                  <a:pt x="3094787" y="281432"/>
                                  <a:pt x="3095295" y="281305"/>
                                </a:cubicBezTo>
                                <a:cubicBezTo>
                                  <a:pt x="3095803" y="281305"/>
                                  <a:pt x="3096311" y="281305"/>
                                  <a:pt x="3096692" y="281305"/>
                                </a:cubicBezTo>
                                <a:cubicBezTo>
                                  <a:pt x="3097200" y="281305"/>
                                  <a:pt x="3097708" y="281178"/>
                                  <a:pt x="3098216" y="281178"/>
                                </a:cubicBezTo>
                                <a:cubicBezTo>
                                  <a:pt x="3098724" y="281178"/>
                                  <a:pt x="3099232" y="281178"/>
                                  <a:pt x="3099613" y="281178"/>
                                </a:cubicBezTo>
                                <a:cubicBezTo>
                                  <a:pt x="3100121" y="281178"/>
                                  <a:pt x="3100629" y="281051"/>
                                  <a:pt x="3101137" y="281051"/>
                                </a:cubicBezTo>
                                <a:cubicBezTo>
                                  <a:pt x="3101645" y="281051"/>
                                  <a:pt x="3102026" y="281051"/>
                                  <a:pt x="3102534" y="281051"/>
                                </a:cubicBezTo>
                                <a:cubicBezTo>
                                  <a:pt x="3103042" y="281051"/>
                                  <a:pt x="3103550" y="281051"/>
                                  <a:pt x="3104058" y="281051"/>
                                </a:cubicBezTo>
                                <a:cubicBezTo>
                                  <a:pt x="3104566" y="281051"/>
                                  <a:pt x="3104947" y="281051"/>
                                  <a:pt x="3105455" y="281051"/>
                                </a:cubicBezTo>
                                <a:cubicBezTo>
                                  <a:pt x="3105963" y="281051"/>
                                  <a:pt x="3106471" y="281051"/>
                                  <a:pt x="3106979" y="281051"/>
                                </a:cubicBezTo>
                                <a:cubicBezTo>
                                  <a:pt x="3107487" y="281051"/>
                                  <a:pt x="3107868" y="281051"/>
                                  <a:pt x="3108376" y="281051"/>
                                </a:cubicBezTo>
                                <a:cubicBezTo>
                                  <a:pt x="3108884" y="281051"/>
                                  <a:pt x="3109392" y="281051"/>
                                  <a:pt x="3109900" y="281051"/>
                                </a:cubicBezTo>
                                <a:cubicBezTo>
                                  <a:pt x="3110408" y="280924"/>
                                  <a:pt x="3110789" y="280924"/>
                                  <a:pt x="3111297" y="280924"/>
                                </a:cubicBezTo>
                                <a:cubicBezTo>
                                  <a:pt x="3111805" y="280924"/>
                                  <a:pt x="3112313" y="280924"/>
                                  <a:pt x="3112821" y="280797"/>
                                </a:cubicBezTo>
                                <a:cubicBezTo>
                                  <a:pt x="3113329" y="280797"/>
                                  <a:pt x="3113710" y="280797"/>
                                  <a:pt x="3114218" y="280797"/>
                                </a:cubicBezTo>
                                <a:cubicBezTo>
                                  <a:pt x="3114726" y="280797"/>
                                  <a:pt x="3115234" y="280797"/>
                                  <a:pt x="3115742" y="280797"/>
                                </a:cubicBezTo>
                                <a:cubicBezTo>
                                  <a:pt x="3116250" y="280797"/>
                                  <a:pt x="3116631" y="280797"/>
                                  <a:pt x="3117139" y="280797"/>
                                </a:cubicBezTo>
                                <a:cubicBezTo>
                                  <a:pt x="3117647" y="280797"/>
                                  <a:pt x="3118155" y="280797"/>
                                  <a:pt x="3118663" y="280797"/>
                                </a:cubicBezTo>
                                <a:cubicBezTo>
                                  <a:pt x="3119044" y="280797"/>
                                  <a:pt x="3119552" y="280797"/>
                                  <a:pt x="3120060" y="280797"/>
                                </a:cubicBezTo>
                                <a:cubicBezTo>
                                  <a:pt x="3120568" y="280797"/>
                                  <a:pt x="3121076" y="280797"/>
                                  <a:pt x="3121584" y="280797"/>
                                </a:cubicBezTo>
                                <a:cubicBezTo>
                                  <a:pt x="3121965" y="280797"/>
                                  <a:pt x="3122473" y="280797"/>
                                  <a:pt x="3122981" y="280797"/>
                                </a:cubicBezTo>
                                <a:cubicBezTo>
                                  <a:pt x="3123489" y="280797"/>
                                  <a:pt x="3123997" y="280797"/>
                                  <a:pt x="3124505" y="280797"/>
                                </a:cubicBezTo>
                                <a:cubicBezTo>
                                  <a:pt x="3124886" y="280797"/>
                                  <a:pt x="3125394" y="280797"/>
                                  <a:pt x="3125902" y="280797"/>
                                </a:cubicBezTo>
                                <a:cubicBezTo>
                                  <a:pt x="3126410" y="280797"/>
                                  <a:pt x="3126918" y="280797"/>
                                  <a:pt x="3127426" y="280670"/>
                                </a:cubicBezTo>
                                <a:cubicBezTo>
                                  <a:pt x="3127807" y="280670"/>
                                  <a:pt x="3128315" y="280670"/>
                                  <a:pt x="3128823" y="280670"/>
                                </a:cubicBezTo>
                                <a:cubicBezTo>
                                  <a:pt x="3129331" y="280670"/>
                                  <a:pt x="3129839" y="280670"/>
                                  <a:pt x="3130347" y="280670"/>
                                </a:cubicBezTo>
                                <a:cubicBezTo>
                                  <a:pt x="3130728" y="280670"/>
                                  <a:pt x="3131236" y="280543"/>
                                  <a:pt x="3131744" y="280543"/>
                                </a:cubicBezTo>
                                <a:cubicBezTo>
                                  <a:pt x="3132252" y="280543"/>
                                  <a:pt x="3132760" y="280543"/>
                                  <a:pt x="3133268" y="280543"/>
                                </a:cubicBezTo>
                                <a:cubicBezTo>
                                  <a:pt x="3133649" y="280416"/>
                                  <a:pt x="3134157" y="280416"/>
                                  <a:pt x="3134665" y="280416"/>
                                </a:cubicBezTo>
                                <a:cubicBezTo>
                                  <a:pt x="3135173" y="280416"/>
                                  <a:pt x="3135681" y="280416"/>
                                  <a:pt x="3136062" y="280289"/>
                                </a:cubicBezTo>
                                <a:cubicBezTo>
                                  <a:pt x="3136570" y="280289"/>
                                  <a:pt x="3137078" y="280289"/>
                                  <a:pt x="3137586" y="280289"/>
                                </a:cubicBezTo>
                                <a:cubicBezTo>
                                  <a:pt x="3138094" y="280289"/>
                                  <a:pt x="3138602" y="280289"/>
                                  <a:pt x="3138983" y="280162"/>
                                </a:cubicBezTo>
                                <a:cubicBezTo>
                                  <a:pt x="3139491" y="280162"/>
                                  <a:pt x="3139999" y="280162"/>
                                  <a:pt x="3140507" y="280162"/>
                                </a:cubicBezTo>
                                <a:cubicBezTo>
                                  <a:pt x="3141015" y="280162"/>
                                  <a:pt x="3141523" y="280162"/>
                                  <a:pt x="3141904" y="280162"/>
                                </a:cubicBezTo>
                                <a:cubicBezTo>
                                  <a:pt x="3142412" y="280162"/>
                                  <a:pt x="3142920" y="280162"/>
                                  <a:pt x="3143428" y="280162"/>
                                </a:cubicBezTo>
                                <a:cubicBezTo>
                                  <a:pt x="3143936" y="280162"/>
                                  <a:pt x="3144444" y="280162"/>
                                  <a:pt x="3144825" y="280035"/>
                                </a:cubicBezTo>
                                <a:cubicBezTo>
                                  <a:pt x="3145333" y="280035"/>
                                  <a:pt x="3145841" y="280035"/>
                                  <a:pt x="3146349" y="280035"/>
                                </a:cubicBezTo>
                                <a:cubicBezTo>
                                  <a:pt x="3146857" y="280035"/>
                                  <a:pt x="3147365" y="280035"/>
                                  <a:pt x="3147746" y="280035"/>
                                </a:cubicBezTo>
                                <a:cubicBezTo>
                                  <a:pt x="3148254" y="280035"/>
                                  <a:pt x="3148762" y="280035"/>
                                  <a:pt x="3149270" y="280035"/>
                                </a:cubicBezTo>
                                <a:cubicBezTo>
                                  <a:pt x="3149778" y="279908"/>
                                  <a:pt x="3150286" y="279908"/>
                                  <a:pt x="3150667" y="279908"/>
                                </a:cubicBezTo>
                                <a:cubicBezTo>
                                  <a:pt x="3151175" y="279908"/>
                                  <a:pt x="3151683" y="279908"/>
                                  <a:pt x="3152191" y="280035"/>
                                </a:cubicBezTo>
                                <a:cubicBezTo>
                                  <a:pt x="3152699" y="280035"/>
                                  <a:pt x="3153080" y="280035"/>
                                  <a:pt x="3153588" y="280035"/>
                                </a:cubicBezTo>
                                <a:cubicBezTo>
                                  <a:pt x="3154096" y="280035"/>
                                  <a:pt x="3154604" y="280035"/>
                                  <a:pt x="3155112" y="280035"/>
                                </a:cubicBezTo>
                                <a:cubicBezTo>
                                  <a:pt x="3155620" y="280162"/>
                                  <a:pt x="3156001" y="280162"/>
                                  <a:pt x="3156509" y="280162"/>
                                </a:cubicBezTo>
                                <a:cubicBezTo>
                                  <a:pt x="3157017" y="280162"/>
                                  <a:pt x="3157525" y="280162"/>
                                  <a:pt x="3158033" y="280162"/>
                                </a:cubicBezTo>
                                <a:cubicBezTo>
                                  <a:pt x="3158541" y="280162"/>
                                  <a:pt x="3158922" y="280162"/>
                                  <a:pt x="3159430" y="280162"/>
                                </a:cubicBezTo>
                                <a:cubicBezTo>
                                  <a:pt x="3159938" y="280162"/>
                                  <a:pt x="3160446" y="280162"/>
                                  <a:pt x="3160954" y="280162"/>
                                </a:cubicBezTo>
                                <a:cubicBezTo>
                                  <a:pt x="3161462" y="280162"/>
                                  <a:pt x="3161843" y="280162"/>
                                  <a:pt x="3162351" y="280162"/>
                                </a:cubicBezTo>
                                <a:cubicBezTo>
                                  <a:pt x="3162859" y="280162"/>
                                  <a:pt x="3163367" y="280162"/>
                                  <a:pt x="3163875" y="280162"/>
                                </a:cubicBezTo>
                                <a:cubicBezTo>
                                  <a:pt x="3164383" y="280162"/>
                                  <a:pt x="3164764" y="280289"/>
                                  <a:pt x="3165272" y="280289"/>
                                </a:cubicBezTo>
                                <a:cubicBezTo>
                                  <a:pt x="3165780" y="280289"/>
                                  <a:pt x="3166288" y="280289"/>
                                  <a:pt x="3166796" y="280289"/>
                                </a:cubicBezTo>
                                <a:cubicBezTo>
                                  <a:pt x="3167304" y="280289"/>
                                  <a:pt x="3167685" y="280289"/>
                                  <a:pt x="3168193" y="280289"/>
                                </a:cubicBezTo>
                                <a:cubicBezTo>
                                  <a:pt x="3168701" y="280289"/>
                                  <a:pt x="3169209" y="280416"/>
                                  <a:pt x="3169717" y="280416"/>
                                </a:cubicBezTo>
                                <a:cubicBezTo>
                                  <a:pt x="3170098" y="280416"/>
                                  <a:pt x="3170606" y="280416"/>
                                  <a:pt x="3171114" y="280416"/>
                                </a:cubicBezTo>
                                <a:cubicBezTo>
                                  <a:pt x="3171622" y="280416"/>
                                  <a:pt x="3172130" y="280416"/>
                                  <a:pt x="3172638" y="280416"/>
                                </a:cubicBezTo>
                                <a:cubicBezTo>
                                  <a:pt x="3173019" y="280416"/>
                                  <a:pt x="3173527" y="280416"/>
                                  <a:pt x="3174035" y="280416"/>
                                </a:cubicBezTo>
                                <a:cubicBezTo>
                                  <a:pt x="3174543" y="280416"/>
                                  <a:pt x="3175051" y="280543"/>
                                  <a:pt x="3175559" y="280543"/>
                                </a:cubicBezTo>
                                <a:cubicBezTo>
                                  <a:pt x="3175940" y="280543"/>
                                  <a:pt x="3176448" y="280670"/>
                                  <a:pt x="3176956" y="280670"/>
                                </a:cubicBezTo>
                                <a:cubicBezTo>
                                  <a:pt x="3177464" y="280670"/>
                                  <a:pt x="3177972" y="280670"/>
                                  <a:pt x="3178480" y="280797"/>
                                </a:cubicBezTo>
                                <a:cubicBezTo>
                                  <a:pt x="3178861" y="280797"/>
                                  <a:pt x="3179369" y="280924"/>
                                  <a:pt x="3179877" y="280924"/>
                                </a:cubicBezTo>
                                <a:cubicBezTo>
                                  <a:pt x="3180385" y="280924"/>
                                  <a:pt x="3180893" y="281051"/>
                                  <a:pt x="3181401" y="281051"/>
                                </a:cubicBezTo>
                                <a:cubicBezTo>
                                  <a:pt x="3181782" y="281051"/>
                                  <a:pt x="3182290" y="281178"/>
                                  <a:pt x="3182798" y="281178"/>
                                </a:cubicBezTo>
                                <a:cubicBezTo>
                                  <a:pt x="3183306" y="281178"/>
                                  <a:pt x="3183814" y="281178"/>
                                  <a:pt x="3184322" y="281305"/>
                                </a:cubicBezTo>
                                <a:cubicBezTo>
                                  <a:pt x="3184703" y="281305"/>
                                  <a:pt x="3185211" y="281432"/>
                                  <a:pt x="3185719" y="281432"/>
                                </a:cubicBezTo>
                                <a:cubicBezTo>
                                  <a:pt x="3186227" y="281432"/>
                                  <a:pt x="3186735" y="281559"/>
                                  <a:pt x="3187116" y="281559"/>
                                </a:cubicBezTo>
                                <a:cubicBezTo>
                                  <a:pt x="3187624" y="281686"/>
                                  <a:pt x="3188132" y="281813"/>
                                  <a:pt x="3188640" y="281813"/>
                                </a:cubicBezTo>
                                <a:cubicBezTo>
                                  <a:pt x="3189148" y="281940"/>
                                  <a:pt x="3189656" y="281940"/>
                                  <a:pt x="3190037" y="282067"/>
                                </a:cubicBezTo>
                                <a:cubicBezTo>
                                  <a:pt x="3190545" y="282067"/>
                                  <a:pt x="3191053" y="282194"/>
                                  <a:pt x="3191561" y="282194"/>
                                </a:cubicBezTo>
                                <a:cubicBezTo>
                                  <a:pt x="3192069" y="282321"/>
                                  <a:pt x="3192577" y="282448"/>
                                  <a:pt x="3192958" y="282448"/>
                                </a:cubicBezTo>
                                <a:cubicBezTo>
                                  <a:pt x="3193466" y="282575"/>
                                  <a:pt x="3193974" y="282575"/>
                                  <a:pt x="3194482" y="282702"/>
                                </a:cubicBezTo>
                                <a:cubicBezTo>
                                  <a:pt x="3194990" y="282702"/>
                                  <a:pt x="3195498" y="282702"/>
                                  <a:pt x="3195879" y="282829"/>
                                </a:cubicBezTo>
                                <a:cubicBezTo>
                                  <a:pt x="3196387" y="282829"/>
                                  <a:pt x="3196895" y="282956"/>
                                  <a:pt x="3197403" y="282956"/>
                                </a:cubicBezTo>
                                <a:cubicBezTo>
                                  <a:pt x="3197911" y="282956"/>
                                  <a:pt x="3198419" y="283083"/>
                                  <a:pt x="3198800" y="283083"/>
                                </a:cubicBezTo>
                                <a:cubicBezTo>
                                  <a:pt x="3199308" y="283210"/>
                                  <a:pt x="3199816" y="283337"/>
                                  <a:pt x="3200324" y="283337"/>
                                </a:cubicBezTo>
                                <a:cubicBezTo>
                                  <a:pt x="3200832" y="283464"/>
                                  <a:pt x="3201340" y="283464"/>
                                  <a:pt x="3201721" y="283591"/>
                                </a:cubicBezTo>
                                <a:cubicBezTo>
                                  <a:pt x="3202229" y="283718"/>
                                  <a:pt x="3202737" y="283718"/>
                                  <a:pt x="3203245" y="283845"/>
                                </a:cubicBezTo>
                                <a:cubicBezTo>
                                  <a:pt x="3203753" y="283972"/>
                                  <a:pt x="3204134" y="284099"/>
                                  <a:pt x="3204642" y="284099"/>
                                </a:cubicBezTo>
                                <a:cubicBezTo>
                                  <a:pt x="3205150" y="284226"/>
                                  <a:pt x="3205658" y="284353"/>
                                  <a:pt x="3206166" y="284480"/>
                                </a:cubicBezTo>
                                <a:cubicBezTo>
                                  <a:pt x="3206674" y="284480"/>
                                  <a:pt x="3207055" y="284607"/>
                                  <a:pt x="3207563" y="284734"/>
                                </a:cubicBezTo>
                                <a:cubicBezTo>
                                  <a:pt x="3208071" y="284734"/>
                                  <a:pt x="3208579" y="284861"/>
                                  <a:pt x="3209087" y="284988"/>
                                </a:cubicBezTo>
                                <a:cubicBezTo>
                                  <a:pt x="3209595" y="285115"/>
                                  <a:pt x="3209976" y="285115"/>
                                  <a:pt x="3210484" y="285242"/>
                                </a:cubicBezTo>
                                <a:cubicBezTo>
                                  <a:pt x="3210992" y="285369"/>
                                  <a:pt x="3211500" y="285496"/>
                                  <a:pt x="3212008" y="285623"/>
                                </a:cubicBezTo>
                                <a:cubicBezTo>
                                  <a:pt x="3212516" y="285750"/>
                                  <a:pt x="3212897" y="285877"/>
                                  <a:pt x="3213405" y="286004"/>
                                </a:cubicBezTo>
                                <a:cubicBezTo>
                                  <a:pt x="3213913" y="286258"/>
                                  <a:pt x="3214421" y="286385"/>
                                  <a:pt x="3214929" y="286639"/>
                                </a:cubicBezTo>
                                <a:cubicBezTo>
                                  <a:pt x="3215437" y="286766"/>
                                  <a:pt x="3215818" y="286893"/>
                                  <a:pt x="3216326" y="287147"/>
                                </a:cubicBezTo>
                                <a:cubicBezTo>
                                  <a:pt x="3216834" y="287274"/>
                                  <a:pt x="3217342" y="287528"/>
                                  <a:pt x="3217850" y="287655"/>
                                </a:cubicBezTo>
                                <a:cubicBezTo>
                                  <a:pt x="3218358" y="287909"/>
                                  <a:pt x="3218739" y="288163"/>
                                  <a:pt x="3219247" y="288290"/>
                                </a:cubicBezTo>
                                <a:cubicBezTo>
                                  <a:pt x="3219755" y="288544"/>
                                  <a:pt x="3220263" y="288671"/>
                                  <a:pt x="3220771" y="288925"/>
                                </a:cubicBezTo>
                                <a:cubicBezTo>
                                  <a:pt x="3221152" y="289179"/>
                                  <a:pt x="3221660" y="289306"/>
                                  <a:pt x="3222168" y="289560"/>
                                </a:cubicBezTo>
                                <a:cubicBezTo>
                                  <a:pt x="3222676" y="289687"/>
                                  <a:pt x="3223184" y="289941"/>
                                  <a:pt x="3223692" y="290195"/>
                                </a:cubicBezTo>
                                <a:cubicBezTo>
                                  <a:pt x="3224073" y="290322"/>
                                  <a:pt x="3224581" y="290576"/>
                                  <a:pt x="3225089" y="290830"/>
                                </a:cubicBezTo>
                                <a:cubicBezTo>
                                  <a:pt x="3225597" y="290957"/>
                                  <a:pt x="3226105" y="291211"/>
                                  <a:pt x="3226613" y="291338"/>
                                </a:cubicBezTo>
                                <a:cubicBezTo>
                                  <a:pt x="3226994" y="291592"/>
                                  <a:pt x="3227502" y="291846"/>
                                  <a:pt x="3228010" y="291973"/>
                                </a:cubicBezTo>
                                <a:cubicBezTo>
                                  <a:pt x="3228518" y="292227"/>
                                  <a:pt x="3229026" y="292354"/>
                                  <a:pt x="3229534" y="292608"/>
                                </a:cubicBezTo>
                                <a:cubicBezTo>
                                  <a:pt x="3229915" y="292862"/>
                                  <a:pt x="3230423" y="293116"/>
                                  <a:pt x="3230931" y="293243"/>
                                </a:cubicBezTo>
                                <a:cubicBezTo>
                                  <a:pt x="3231439" y="293497"/>
                                  <a:pt x="3231947" y="293751"/>
                                  <a:pt x="3232455" y="293878"/>
                                </a:cubicBezTo>
                                <a:cubicBezTo>
                                  <a:pt x="3232836" y="294132"/>
                                  <a:pt x="3233344" y="294386"/>
                                  <a:pt x="3233852" y="294640"/>
                                </a:cubicBezTo>
                                <a:cubicBezTo>
                                  <a:pt x="3234360" y="294894"/>
                                  <a:pt x="3234868" y="295148"/>
                                  <a:pt x="3235376" y="295275"/>
                                </a:cubicBezTo>
                                <a:cubicBezTo>
                                  <a:pt x="3235757" y="295529"/>
                                  <a:pt x="3236265" y="295783"/>
                                  <a:pt x="3236773" y="296037"/>
                                </a:cubicBezTo>
                                <a:cubicBezTo>
                                  <a:pt x="3237281" y="296291"/>
                                  <a:pt x="3237789" y="296545"/>
                                  <a:pt x="3238170" y="296926"/>
                                </a:cubicBezTo>
                                <a:cubicBezTo>
                                  <a:pt x="3238678" y="297180"/>
                                  <a:pt x="3239186" y="297434"/>
                                  <a:pt x="3239694" y="297815"/>
                                </a:cubicBezTo>
                                <a:cubicBezTo>
                                  <a:pt x="3240202" y="298196"/>
                                  <a:pt x="3240710" y="298450"/>
                                  <a:pt x="3241091" y="298831"/>
                                </a:cubicBezTo>
                                <a:cubicBezTo>
                                  <a:pt x="3241599" y="299212"/>
                                  <a:pt x="3242107" y="299593"/>
                                  <a:pt x="3242615" y="300101"/>
                                </a:cubicBezTo>
                                <a:cubicBezTo>
                                  <a:pt x="3243123" y="300482"/>
                                  <a:pt x="3243631" y="300990"/>
                                  <a:pt x="3244012" y="301498"/>
                                </a:cubicBezTo>
                                <a:cubicBezTo>
                                  <a:pt x="3244520" y="302006"/>
                                  <a:pt x="3245028" y="302641"/>
                                  <a:pt x="3245536" y="303149"/>
                                </a:cubicBezTo>
                                <a:cubicBezTo>
                                  <a:pt x="3246044" y="303784"/>
                                  <a:pt x="3246552" y="304419"/>
                                  <a:pt x="3246933" y="305054"/>
                                </a:cubicBezTo>
                                <a:cubicBezTo>
                                  <a:pt x="3247441" y="305689"/>
                                  <a:pt x="3247949" y="306324"/>
                                  <a:pt x="3248457" y="307086"/>
                                </a:cubicBezTo>
                                <a:cubicBezTo>
                                  <a:pt x="3248965" y="307721"/>
                                  <a:pt x="3249473" y="308483"/>
                                  <a:pt x="3249854" y="309245"/>
                                </a:cubicBezTo>
                                <a:cubicBezTo>
                                  <a:pt x="3250362" y="310007"/>
                                  <a:pt x="3250870" y="310769"/>
                                  <a:pt x="3251378" y="311531"/>
                                </a:cubicBezTo>
                                <a:cubicBezTo>
                                  <a:pt x="3251886" y="312293"/>
                                  <a:pt x="3252394" y="313055"/>
                                  <a:pt x="3252775" y="313817"/>
                                </a:cubicBezTo>
                                <a:cubicBezTo>
                                  <a:pt x="3253283" y="314579"/>
                                  <a:pt x="3253791" y="315341"/>
                                  <a:pt x="3254299" y="316230"/>
                                </a:cubicBezTo>
                                <a:cubicBezTo>
                                  <a:pt x="3254807" y="316992"/>
                                  <a:pt x="3255188" y="317881"/>
                                  <a:pt x="3255696" y="318770"/>
                                </a:cubicBezTo>
                                <a:cubicBezTo>
                                  <a:pt x="3256204" y="319659"/>
                                  <a:pt x="3256712" y="320548"/>
                                  <a:pt x="3257220" y="321437"/>
                                </a:cubicBezTo>
                                <a:cubicBezTo>
                                  <a:pt x="3257728" y="322326"/>
                                  <a:pt x="3258109" y="323342"/>
                                  <a:pt x="3258617" y="324231"/>
                                </a:cubicBezTo>
                                <a:cubicBezTo>
                                  <a:pt x="3259125" y="325247"/>
                                  <a:pt x="3259633" y="326263"/>
                                  <a:pt x="3260141" y="327279"/>
                                </a:cubicBezTo>
                                <a:cubicBezTo>
                                  <a:pt x="3260649" y="328295"/>
                                  <a:pt x="3261030" y="329438"/>
                                  <a:pt x="3261538" y="330454"/>
                                </a:cubicBezTo>
                                <a:cubicBezTo>
                                  <a:pt x="3262046" y="331470"/>
                                  <a:pt x="3262554" y="332613"/>
                                  <a:pt x="3263062" y="333629"/>
                                </a:cubicBezTo>
                                <a:cubicBezTo>
                                  <a:pt x="3263570" y="334772"/>
                                  <a:pt x="3263951" y="335915"/>
                                  <a:pt x="3264459" y="336931"/>
                                </a:cubicBezTo>
                                <a:cubicBezTo>
                                  <a:pt x="3264967" y="338074"/>
                                  <a:pt x="3265475" y="339217"/>
                                  <a:pt x="3265983" y="340360"/>
                                </a:cubicBezTo>
                                <a:cubicBezTo>
                                  <a:pt x="3266491" y="341376"/>
                                  <a:pt x="3266872" y="342519"/>
                                  <a:pt x="3267380" y="343535"/>
                                </a:cubicBezTo>
                                <a:cubicBezTo>
                                  <a:pt x="3267888" y="344678"/>
                                  <a:pt x="3268396" y="345821"/>
                                  <a:pt x="3268904" y="346964"/>
                                </a:cubicBezTo>
                                <a:cubicBezTo>
                                  <a:pt x="3269412" y="347980"/>
                                  <a:pt x="3269793" y="349123"/>
                                  <a:pt x="3270301" y="350139"/>
                                </a:cubicBezTo>
                                <a:cubicBezTo>
                                  <a:pt x="3270809" y="351282"/>
                                  <a:pt x="3271317" y="352425"/>
                                  <a:pt x="3271825" y="353441"/>
                                </a:cubicBezTo>
                                <a:cubicBezTo>
                                  <a:pt x="3272206" y="354584"/>
                                  <a:pt x="3272714" y="355600"/>
                                  <a:pt x="3273222" y="356743"/>
                                </a:cubicBezTo>
                                <a:cubicBezTo>
                                  <a:pt x="3273730" y="357759"/>
                                  <a:pt x="3274238" y="358902"/>
                                  <a:pt x="3274746" y="359918"/>
                                </a:cubicBezTo>
                                <a:cubicBezTo>
                                  <a:pt x="3275127" y="361061"/>
                                  <a:pt x="3275635" y="362077"/>
                                  <a:pt x="3276143" y="363220"/>
                                </a:cubicBezTo>
                                <a:cubicBezTo>
                                  <a:pt x="3276651" y="364363"/>
                                  <a:pt x="3277159" y="365379"/>
                                  <a:pt x="3277667" y="366522"/>
                                </a:cubicBezTo>
                                <a:cubicBezTo>
                                  <a:pt x="3278048" y="367665"/>
                                  <a:pt x="3278556" y="368681"/>
                                  <a:pt x="3279064" y="369824"/>
                                </a:cubicBezTo>
                                <a:cubicBezTo>
                                  <a:pt x="3279572" y="370840"/>
                                  <a:pt x="3280080" y="371856"/>
                                  <a:pt x="3280588" y="372872"/>
                                </a:cubicBezTo>
                                <a:cubicBezTo>
                                  <a:pt x="3280969" y="373888"/>
                                  <a:pt x="3281477" y="374904"/>
                                  <a:pt x="3281985" y="375920"/>
                                </a:cubicBezTo>
                                <a:cubicBezTo>
                                  <a:pt x="3282493" y="376809"/>
                                  <a:pt x="3283001" y="377825"/>
                                  <a:pt x="3283509" y="378714"/>
                                </a:cubicBezTo>
                                <a:cubicBezTo>
                                  <a:pt x="3283890" y="379603"/>
                                  <a:pt x="3284398" y="380365"/>
                                  <a:pt x="3284906" y="381254"/>
                                </a:cubicBezTo>
                                <a:cubicBezTo>
                                  <a:pt x="3285414" y="382143"/>
                                  <a:pt x="3285922" y="382905"/>
                                  <a:pt x="3286430" y="383667"/>
                                </a:cubicBezTo>
                                <a:cubicBezTo>
                                  <a:pt x="3286811" y="384429"/>
                                  <a:pt x="3287319" y="385318"/>
                                  <a:pt x="3287827" y="385953"/>
                                </a:cubicBezTo>
                                <a:cubicBezTo>
                                  <a:pt x="3288335" y="386715"/>
                                  <a:pt x="3288843" y="387477"/>
                                  <a:pt x="3289224" y="388239"/>
                                </a:cubicBezTo>
                                <a:cubicBezTo>
                                  <a:pt x="3289732" y="388874"/>
                                  <a:pt x="3290240" y="389636"/>
                                  <a:pt x="3290748" y="390271"/>
                                </a:cubicBezTo>
                                <a:cubicBezTo>
                                  <a:pt x="3291256" y="390906"/>
                                  <a:pt x="3291764" y="391541"/>
                                  <a:pt x="3292145" y="392176"/>
                                </a:cubicBezTo>
                                <a:cubicBezTo>
                                  <a:pt x="3292653" y="392811"/>
                                  <a:pt x="3293161" y="393319"/>
                                  <a:pt x="3293669" y="393827"/>
                                </a:cubicBezTo>
                                <a:cubicBezTo>
                                  <a:pt x="3294177" y="394208"/>
                                  <a:pt x="3294685" y="394589"/>
                                  <a:pt x="3295066" y="394970"/>
                                </a:cubicBezTo>
                                <a:cubicBezTo>
                                  <a:pt x="3295574" y="395224"/>
                                  <a:pt x="3296082" y="395478"/>
                                  <a:pt x="3296590" y="395732"/>
                                </a:cubicBezTo>
                                <a:cubicBezTo>
                                  <a:pt x="3297098" y="395859"/>
                                  <a:pt x="3297606" y="395859"/>
                                  <a:pt x="3297987" y="395732"/>
                                </a:cubicBezTo>
                                <a:cubicBezTo>
                                  <a:pt x="3298495" y="395605"/>
                                  <a:pt x="3299003" y="395478"/>
                                  <a:pt x="3299511" y="395097"/>
                                </a:cubicBezTo>
                                <a:cubicBezTo>
                                  <a:pt x="3300019" y="394716"/>
                                  <a:pt x="3300527" y="394208"/>
                                  <a:pt x="3300908" y="393573"/>
                                </a:cubicBezTo>
                                <a:cubicBezTo>
                                  <a:pt x="3301416" y="392938"/>
                                  <a:pt x="3301924" y="392176"/>
                                  <a:pt x="3302432" y="391287"/>
                                </a:cubicBezTo>
                                <a:cubicBezTo>
                                  <a:pt x="3302940" y="390271"/>
                                  <a:pt x="3303321" y="389255"/>
                                  <a:pt x="3303829" y="388112"/>
                                </a:cubicBezTo>
                                <a:cubicBezTo>
                                  <a:pt x="3304337" y="386969"/>
                                  <a:pt x="3304845" y="385699"/>
                                  <a:pt x="3305353" y="384556"/>
                                </a:cubicBezTo>
                                <a:cubicBezTo>
                                  <a:pt x="3305861" y="383286"/>
                                  <a:pt x="3306242" y="382016"/>
                                  <a:pt x="3306750" y="380873"/>
                                </a:cubicBezTo>
                                <a:cubicBezTo>
                                  <a:pt x="3307258" y="379603"/>
                                  <a:pt x="3307766" y="378460"/>
                                  <a:pt x="3308274" y="377444"/>
                                </a:cubicBezTo>
                                <a:cubicBezTo>
                                  <a:pt x="3308782" y="376428"/>
                                  <a:pt x="3309163" y="375539"/>
                                  <a:pt x="3309671" y="374650"/>
                                </a:cubicBezTo>
                                <a:cubicBezTo>
                                  <a:pt x="3310179" y="373888"/>
                                  <a:pt x="3310687" y="373253"/>
                                  <a:pt x="3311195" y="372618"/>
                                </a:cubicBezTo>
                                <a:cubicBezTo>
                                  <a:pt x="3311703" y="372110"/>
                                  <a:pt x="3312084" y="371602"/>
                                  <a:pt x="3312592" y="371221"/>
                                </a:cubicBezTo>
                                <a:cubicBezTo>
                                  <a:pt x="3313100" y="370840"/>
                                  <a:pt x="3313608" y="370586"/>
                                  <a:pt x="3314116" y="370205"/>
                                </a:cubicBezTo>
                                <a:cubicBezTo>
                                  <a:pt x="3314624" y="369951"/>
                                  <a:pt x="3315005" y="369697"/>
                                  <a:pt x="3315513" y="369316"/>
                                </a:cubicBezTo>
                                <a:cubicBezTo>
                                  <a:pt x="3316021" y="369062"/>
                                  <a:pt x="3316529" y="368681"/>
                                  <a:pt x="3317037" y="368300"/>
                                </a:cubicBezTo>
                                <a:cubicBezTo>
                                  <a:pt x="3317545" y="367919"/>
                                  <a:pt x="3317926" y="367538"/>
                                  <a:pt x="3318434" y="367157"/>
                                </a:cubicBezTo>
                                <a:cubicBezTo>
                                  <a:pt x="3318942" y="366649"/>
                                  <a:pt x="3319450" y="366141"/>
                                  <a:pt x="3319958" y="365633"/>
                                </a:cubicBezTo>
                                <a:cubicBezTo>
                                  <a:pt x="3320466" y="365125"/>
                                  <a:pt x="3320847" y="364617"/>
                                  <a:pt x="3321355" y="363982"/>
                                </a:cubicBezTo>
                                <a:cubicBezTo>
                                  <a:pt x="3321863" y="363347"/>
                                  <a:pt x="3322371" y="362712"/>
                                  <a:pt x="3322879" y="362077"/>
                                </a:cubicBezTo>
                                <a:cubicBezTo>
                                  <a:pt x="3323260" y="361442"/>
                                  <a:pt x="3323768" y="360680"/>
                                  <a:pt x="3324276" y="359918"/>
                                </a:cubicBezTo>
                                <a:cubicBezTo>
                                  <a:pt x="3324784" y="359156"/>
                                  <a:pt x="3325292" y="358394"/>
                                  <a:pt x="3325800" y="357505"/>
                                </a:cubicBezTo>
                                <a:cubicBezTo>
                                  <a:pt x="3326181" y="356616"/>
                                  <a:pt x="3326689" y="355727"/>
                                  <a:pt x="3327197" y="354711"/>
                                </a:cubicBezTo>
                                <a:cubicBezTo>
                                  <a:pt x="3327705" y="353695"/>
                                  <a:pt x="3328213" y="352552"/>
                                  <a:pt x="3328721" y="351409"/>
                                </a:cubicBezTo>
                                <a:cubicBezTo>
                                  <a:pt x="3329102" y="350266"/>
                                  <a:pt x="3329610" y="348996"/>
                                  <a:pt x="3330118" y="347726"/>
                                </a:cubicBezTo>
                                <a:cubicBezTo>
                                  <a:pt x="3330626" y="346329"/>
                                  <a:pt x="3331134" y="344932"/>
                                  <a:pt x="3331642" y="343535"/>
                                </a:cubicBezTo>
                                <a:cubicBezTo>
                                  <a:pt x="3332023" y="342138"/>
                                  <a:pt x="3332531" y="340741"/>
                                  <a:pt x="3333039" y="339217"/>
                                </a:cubicBezTo>
                                <a:cubicBezTo>
                                  <a:pt x="3333547" y="337820"/>
                                  <a:pt x="3334055" y="336423"/>
                                  <a:pt x="3334563" y="335153"/>
                                </a:cubicBezTo>
                                <a:cubicBezTo>
                                  <a:pt x="3334944" y="333756"/>
                                  <a:pt x="3335452" y="332359"/>
                                  <a:pt x="3335960" y="331089"/>
                                </a:cubicBezTo>
                                <a:cubicBezTo>
                                  <a:pt x="3336468" y="329819"/>
                                  <a:pt x="3336976" y="328549"/>
                                  <a:pt x="3337357" y="327279"/>
                                </a:cubicBezTo>
                                <a:cubicBezTo>
                                  <a:pt x="3337865" y="326009"/>
                                  <a:pt x="3338373" y="324739"/>
                                  <a:pt x="3338881" y="323469"/>
                                </a:cubicBezTo>
                                <a:cubicBezTo>
                                  <a:pt x="3339389" y="322326"/>
                                  <a:pt x="3339897" y="321056"/>
                                  <a:pt x="3340278" y="319786"/>
                                </a:cubicBezTo>
                                <a:cubicBezTo>
                                  <a:pt x="3340786" y="318643"/>
                                  <a:pt x="3341294" y="317373"/>
                                  <a:pt x="3341802" y="316103"/>
                                </a:cubicBezTo>
                                <a:cubicBezTo>
                                  <a:pt x="3342310" y="314960"/>
                                  <a:pt x="3342818" y="313690"/>
                                  <a:pt x="3343199" y="312420"/>
                                </a:cubicBezTo>
                                <a:cubicBezTo>
                                  <a:pt x="3343707" y="311277"/>
                                  <a:pt x="3344215" y="310007"/>
                                  <a:pt x="3344723" y="308737"/>
                                </a:cubicBezTo>
                                <a:cubicBezTo>
                                  <a:pt x="3345231" y="307594"/>
                                  <a:pt x="3345739" y="306451"/>
                                  <a:pt x="3346120" y="305181"/>
                                </a:cubicBezTo>
                                <a:cubicBezTo>
                                  <a:pt x="3346628" y="304038"/>
                                  <a:pt x="3347136" y="302895"/>
                                  <a:pt x="3347644" y="301752"/>
                                </a:cubicBezTo>
                                <a:cubicBezTo>
                                  <a:pt x="3348152" y="300609"/>
                                  <a:pt x="3348660" y="299593"/>
                                  <a:pt x="3349041" y="298450"/>
                                </a:cubicBezTo>
                                <a:cubicBezTo>
                                  <a:pt x="3349549" y="297434"/>
                                  <a:pt x="3350057" y="296291"/>
                                  <a:pt x="3350565" y="295275"/>
                                </a:cubicBezTo>
                                <a:cubicBezTo>
                                  <a:pt x="3351073" y="294259"/>
                                  <a:pt x="3351581" y="293243"/>
                                  <a:pt x="3351962" y="292227"/>
                                </a:cubicBezTo>
                                <a:cubicBezTo>
                                  <a:pt x="3352470" y="291211"/>
                                  <a:pt x="3352978" y="290195"/>
                                  <a:pt x="3353486" y="289306"/>
                                </a:cubicBezTo>
                                <a:cubicBezTo>
                                  <a:pt x="3353994" y="288290"/>
                                  <a:pt x="3354375" y="287401"/>
                                  <a:pt x="3354883" y="286512"/>
                                </a:cubicBezTo>
                                <a:cubicBezTo>
                                  <a:pt x="3355391" y="285496"/>
                                  <a:pt x="3355899" y="284607"/>
                                  <a:pt x="3356407" y="283845"/>
                                </a:cubicBezTo>
                                <a:cubicBezTo>
                                  <a:pt x="3356915" y="282956"/>
                                  <a:pt x="3357296" y="282194"/>
                                  <a:pt x="3357804" y="281432"/>
                                </a:cubicBezTo>
                                <a:cubicBezTo>
                                  <a:pt x="3358312" y="280670"/>
                                  <a:pt x="3358820" y="279908"/>
                                  <a:pt x="3359328" y="279273"/>
                                </a:cubicBezTo>
                                <a:cubicBezTo>
                                  <a:pt x="3359836" y="278638"/>
                                  <a:pt x="3360217" y="278003"/>
                                  <a:pt x="3360725" y="277368"/>
                                </a:cubicBezTo>
                                <a:cubicBezTo>
                                  <a:pt x="3361233" y="276733"/>
                                  <a:pt x="3361741" y="276225"/>
                                  <a:pt x="3362249" y="275717"/>
                                </a:cubicBezTo>
                                <a:cubicBezTo>
                                  <a:pt x="3362757" y="275082"/>
                                  <a:pt x="3363138" y="274701"/>
                                  <a:pt x="3363646" y="274193"/>
                                </a:cubicBezTo>
                                <a:cubicBezTo>
                                  <a:pt x="3364154" y="273685"/>
                                  <a:pt x="3364662" y="273304"/>
                                  <a:pt x="3365170" y="272923"/>
                                </a:cubicBezTo>
                                <a:cubicBezTo>
                                  <a:pt x="3365678" y="272542"/>
                                  <a:pt x="3366059" y="272161"/>
                                  <a:pt x="3366567" y="271907"/>
                                </a:cubicBezTo>
                                <a:cubicBezTo>
                                  <a:pt x="3367075" y="271526"/>
                                  <a:pt x="3367583" y="271272"/>
                                  <a:pt x="3368091" y="271018"/>
                                </a:cubicBezTo>
                                <a:cubicBezTo>
                                  <a:pt x="3368599" y="270764"/>
                                  <a:pt x="3368980" y="270637"/>
                                  <a:pt x="3369488" y="270383"/>
                                </a:cubicBezTo>
                                <a:cubicBezTo>
                                  <a:pt x="3369996" y="270256"/>
                                  <a:pt x="3370504" y="270129"/>
                                  <a:pt x="3371012" y="270002"/>
                                </a:cubicBezTo>
                                <a:cubicBezTo>
                                  <a:pt x="3371393" y="269875"/>
                                  <a:pt x="3371901" y="269748"/>
                                  <a:pt x="3372409" y="269748"/>
                                </a:cubicBezTo>
                                <a:cubicBezTo>
                                  <a:pt x="3372917" y="269621"/>
                                  <a:pt x="3373425" y="269494"/>
                                  <a:pt x="3373933" y="269494"/>
                                </a:cubicBezTo>
                                <a:cubicBezTo>
                                  <a:pt x="3374314" y="269494"/>
                                  <a:pt x="3374822" y="269367"/>
                                  <a:pt x="3375330" y="269367"/>
                                </a:cubicBezTo>
                                <a:cubicBezTo>
                                  <a:pt x="3375838" y="269367"/>
                                  <a:pt x="3376346" y="269367"/>
                                  <a:pt x="3376854" y="269367"/>
                                </a:cubicBezTo>
                                <a:cubicBezTo>
                                  <a:pt x="3377235" y="269367"/>
                                  <a:pt x="3377743" y="269367"/>
                                  <a:pt x="3378251" y="269494"/>
                                </a:cubicBezTo>
                                <a:cubicBezTo>
                                  <a:pt x="3378759" y="269494"/>
                                  <a:pt x="3379267" y="269494"/>
                                  <a:pt x="3379775" y="269621"/>
                                </a:cubicBezTo>
                                <a:cubicBezTo>
                                  <a:pt x="3380156" y="269621"/>
                                  <a:pt x="3380664" y="269748"/>
                                  <a:pt x="3381172" y="269875"/>
                                </a:cubicBezTo>
                                <a:cubicBezTo>
                                  <a:pt x="3381680" y="270002"/>
                                  <a:pt x="3382188" y="270129"/>
                                  <a:pt x="3382696" y="270256"/>
                                </a:cubicBezTo>
                                <a:cubicBezTo>
                                  <a:pt x="3383077" y="270383"/>
                                  <a:pt x="3383585" y="270510"/>
                                  <a:pt x="3384093" y="270764"/>
                                </a:cubicBezTo>
                                <a:cubicBezTo>
                                  <a:pt x="3384601" y="270891"/>
                                  <a:pt x="3385109" y="271145"/>
                                  <a:pt x="3385617" y="271399"/>
                                </a:cubicBezTo>
                                <a:cubicBezTo>
                                  <a:pt x="3385998" y="271653"/>
                                  <a:pt x="3386506" y="271780"/>
                                  <a:pt x="3387014" y="272034"/>
                                </a:cubicBezTo>
                                <a:cubicBezTo>
                                  <a:pt x="3387522" y="272288"/>
                                  <a:pt x="3388030" y="272542"/>
                                  <a:pt x="3388411" y="272796"/>
                                </a:cubicBezTo>
                                <a:cubicBezTo>
                                  <a:pt x="3388919" y="273050"/>
                                  <a:pt x="3389427" y="273304"/>
                                  <a:pt x="3389935" y="273558"/>
                                </a:cubicBezTo>
                                <a:cubicBezTo>
                                  <a:pt x="3390443" y="273685"/>
                                  <a:pt x="3390951" y="273939"/>
                                  <a:pt x="3391332" y="274193"/>
                                </a:cubicBezTo>
                                <a:cubicBezTo>
                                  <a:pt x="3391840" y="274447"/>
                                  <a:pt x="3392348" y="274828"/>
                                  <a:pt x="3392856" y="275082"/>
                                </a:cubicBezTo>
                                <a:cubicBezTo>
                                  <a:pt x="3393364" y="275336"/>
                                  <a:pt x="3393872" y="275590"/>
                                  <a:pt x="3394253" y="275717"/>
                                </a:cubicBezTo>
                                <a:cubicBezTo>
                                  <a:pt x="3394761" y="275971"/>
                                  <a:pt x="3395269" y="276225"/>
                                  <a:pt x="3395777" y="276479"/>
                                </a:cubicBezTo>
                                <a:cubicBezTo>
                                  <a:pt x="3396285" y="276733"/>
                                  <a:pt x="3396793" y="276860"/>
                                  <a:pt x="3397174" y="277114"/>
                                </a:cubicBezTo>
                                <a:cubicBezTo>
                                  <a:pt x="3397682" y="277368"/>
                                  <a:pt x="3398190" y="277495"/>
                                  <a:pt x="3398698" y="277749"/>
                                </a:cubicBezTo>
                                <a:cubicBezTo>
                                  <a:pt x="3399206" y="277876"/>
                                  <a:pt x="3399714" y="278130"/>
                                  <a:pt x="3400095" y="278257"/>
                                </a:cubicBezTo>
                                <a:cubicBezTo>
                                  <a:pt x="3400603" y="278511"/>
                                  <a:pt x="3401111" y="278638"/>
                                  <a:pt x="3401619" y="278892"/>
                                </a:cubicBezTo>
                                <a:cubicBezTo>
                                  <a:pt x="3402127" y="279019"/>
                                  <a:pt x="3402635" y="279146"/>
                                  <a:pt x="3403016" y="279400"/>
                                </a:cubicBezTo>
                                <a:cubicBezTo>
                                  <a:pt x="3403524" y="279527"/>
                                  <a:pt x="3404032" y="279781"/>
                                  <a:pt x="3404540" y="279908"/>
                                </a:cubicBezTo>
                                <a:cubicBezTo>
                                  <a:pt x="3405048" y="280162"/>
                                  <a:pt x="3405429" y="280289"/>
                                  <a:pt x="3405937" y="280543"/>
                                </a:cubicBezTo>
                                <a:cubicBezTo>
                                  <a:pt x="3406445" y="280670"/>
                                  <a:pt x="3406953" y="280797"/>
                                  <a:pt x="3407461" y="281051"/>
                                </a:cubicBezTo>
                                <a:cubicBezTo>
                                  <a:pt x="3407969" y="281178"/>
                                  <a:pt x="3408350" y="281305"/>
                                  <a:pt x="3408858" y="281432"/>
                                </a:cubicBezTo>
                                <a:cubicBezTo>
                                  <a:pt x="3409366" y="281559"/>
                                  <a:pt x="3409874" y="281686"/>
                                  <a:pt x="3410382" y="281813"/>
                                </a:cubicBezTo>
                                <a:cubicBezTo>
                                  <a:pt x="3410890" y="281940"/>
                                  <a:pt x="3411271" y="282067"/>
                                  <a:pt x="3411779" y="282194"/>
                                </a:cubicBezTo>
                                <a:cubicBezTo>
                                  <a:pt x="3412287" y="282194"/>
                                  <a:pt x="3412795" y="282321"/>
                                  <a:pt x="3413303" y="282321"/>
                                </a:cubicBezTo>
                                <a:cubicBezTo>
                                  <a:pt x="3413811" y="282448"/>
                                  <a:pt x="3414192" y="282575"/>
                                  <a:pt x="3414700" y="282702"/>
                                </a:cubicBezTo>
                                <a:cubicBezTo>
                                  <a:pt x="3415208" y="282702"/>
                                  <a:pt x="3415716" y="282829"/>
                                  <a:pt x="3416224" y="282829"/>
                                </a:cubicBezTo>
                                <a:cubicBezTo>
                                  <a:pt x="3416732" y="282956"/>
                                  <a:pt x="3417113" y="283083"/>
                                  <a:pt x="3417621" y="283210"/>
                                </a:cubicBezTo>
                                <a:cubicBezTo>
                                  <a:pt x="3418129" y="283210"/>
                                  <a:pt x="3418637" y="283337"/>
                                  <a:pt x="3419145" y="283464"/>
                                </a:cubicBezTo>
                                <a:cubicBezTo>
                                  <a:pt x="3419653" y="283591"/>
                                  <a:pt x="3420034" y="283591"/>
                                  <a:pt x="3420542" y="283718"/>
                                </a:cubicBezTo>
                                <a:cubicBezTo>
                                  <a:pt x="3421050" y="283845"/>
                                  <a:pt x="3421558" y="283972"/>
                                  <a:pt x="3422066" y="284099"/>
                                </a:cubicBezTo>
                                <a:cubicBezTo>
                                  <a:pt x="3422447" y="284099"/>
                                  <a:pt x="3422955" y="284226"/>
                                  <a:pt x="3423463" y="284353"/>
                                </a:cubicBezTo>
                                <a:cubicBezTo>
                                  <a:pt x="3423971" y="284480"/>
                                  <a:pt x="3424479" y="284480"/>
                                  <a:pt x="3424987" y="284607"/>
                                </a:cubicBezTo>
                                <a:cubicBezTo>
                                  <a:pt x="3425368" y="284607"/>
                                  <a:pt x="3425876" y="284734"/>
                                  <a:pt x="3426384" y="284861"/>
                                </a:cubicBezTo>
                                <a:cubicBezTo>
                                  <a:pt x="3426892" y="284861"/>
                                  <a:pt x="3427400" y="284988"/>
                                  <a:pt x="3427908" y="284988"/>
                                </a:cubicBezTo>
                                <a:cubicBezTo>
                                  <a:pt x="3428289" y="285115"/>
                                  <a:pt x="3428797" y="285242"/>
                                  <a:pt x="3429305" y="285369"/>
                                </a:cubicBezTo>
                                <a:cubicBezTo>
                                  <a:pt x="3429813" y="285496"/>
                                  <a:pt x="3430321" y="285496"/>
                                  <a:pt x="3430829" y="285623"/>
                                </a:cubicBezTo>
                                <a:cubicBezTo>
                                  <a:pt x="3431210" y="285750"/>
                                  <a:pt x="3431718" y="286004"/>
                                  <a:pt x="3432226" y="286004"/>
                                </a:cubicBezTo>
                                <a:cubicBezTo>
                                  <a:pt x="3432734" y="286131"/>
                                  <a:pt x="3433242" y="286258"/>
                                  <a:pt x="3433750" y="286385"/>
                                </a:cubicBezTo>
                                <a:cubicBezTo>
                                  <a:pt x="3434131" y="286512"/>
                                  <a:pt x="3434639" y="286639"/>
                                  <a:pt x="3435147" y="286766"/>
                                </a:cubicBezTo>
                                <a:cubicBezTo>
                                  <a:pt x="3435655" y="286893"/>
                                  <a:pt x="3436163" y="287020"/>
                                  <a:pt x="3436671" y="287020"/>
                                </a:cubicBezTo>
                                <a:cubicBezTo>
                                  <a:pt x="3437052" y="287147"/>
                                  <a:pt x="3437560" y="287274"/>
                                  <a:pt x="3438068" y="287274"/>
                                </a:cubicBezTo>
                                <a:cubicBezTo>
                                  <a:pt x="3438576" y="287401"/>
                                  <a:pt x="3439084" y="287401"/>
                                  <a:pt x="3439465" y="287528"/>
                                </a:cubicBezTo>
                                <a:cubicBezTo>
                                  <a:pt x="3439973" y="287528"/>
                                  <a:pt x="3440481" y="287655"/>
                                  <a:pt x="3440989" y="287655"/>
                                </a:cubicBezTo>
                                <a:cubicBezTo>
                                  <a:pt x="3441497" y="287782"/>
                                  <a:pt x="3442005" y="287782"/>
                                  <a:pt x="3442386" y="287909"/>
                                </a:cubicBezTo>
                                <a:cubicBezTo>
                                  <a:pt x="3442894" y="287909"/>
                                  <a:pt x="3443402" y="288036"/>
                                  <a:pt x="3443910" y="288036"/>
                                </a:cubicBezTo>
                                <a:cubicBezTo>
                                  <a:pt x="3444418" y="288163"/>
                                  <a:pt x="3444926" y="288290"/>
                                  <a:pt x="3445307" y="288290"/>
                                </a:cubicBezTo>
                                <a:cubicBezTo>
                                  <a:pt x="3445815" y="288417"/>
                                  <a:pt x="3446323" y="288417"/>
                                  <a:pt x="3446831" y="288544"/>
                                </a:cubicBezTo>
                                <a:cubicBezTo>
                                  <a:pt x="3447339" y="288544"/>
                                  <a:pt x="3447847" y="288544"/>
                                  <a:pt x="3448228" y="288544"/>
                                </a:cubicBezTo>
                                <a:cubicBezTo>
                                  <a:pt x="3448736" y="288544"/>
                                  <a:pt x="3449244" y="288544"/>
                                  <a:pt x="3449752" y="288544"/>
                                </a:cubicBezTo>
                                <a:cubicBezTo>
                                  <a:pt x="3450260" y="288544"/>
                                  <a:pt x="3450768" y="288544"/>
                                  <a:pt x="3451149" y="288544"/>
                                </a:cubicBezTo>
                                <a:cubicBezTo>
                                  <a:pt x="3451657" y="288544"/>
                                  <a:pt x="3452165" y="288417"/>
                                  <a:pt x="3452673" y="288417"/>
                                </a:cubicBezTo>
                                <a:cubicBezTo>
                                  <a:pt x="3453181" y="288417"/>
                                  <a:pt x="3453689" y="288417"/>
                                  <a:pt x="3454070" y="288417"/>
                                </a:cubicBezTo>
                                <a:cubicBezTo>
                                  <a:pt x="3454578" y="288417"/>
                                  <a:pt x="3455086" y="288417"/>
                                  <a:pt x="3455594" y="288417"/>
                                </a:cubicBezTo>
                                <a:cubicBezTo>
                                  <a:pt x="3456102" y="288544"/>
                                  <a:pt x="3456483" y="288544"/>
                                  <a:pt x="3456991" y="288671"/>
                                </a:cubicBezTo>
                                <a:cubicBezTo>
                                  <a:pt x="3457499" y="288671"/>
                                  <a:pt x="3458007" y="288671"/>
                                  <a:pt x="3458515" y="288798"/>
                                </a:cubicBezTo>
                                <a:cubicBezTo>
                                  <a:pt x="3459023" y="288798"/>
                                  <a:pt x="3459404" y="288925"/>
                                  <a:pt x="3459912" y="288925"/>
                                </a:cubicBezTo>
                                <a:cubicBezTo>
                                  <a:pt x="3460420" y="288925"/>
                                  <a:pt x="3460928" y="289052"/>
                                  <a:pt x="3461436" y="289052"/>
                                </a:cubicBezTo>
                                <a:cubicBezTo>
                                  <a:pt x="3461944" y="289052"/>
                                  <a:pt x="3462325" y="289052"/>
                                  <a:pt x="3462833" y="289052"/>
                                </a:cubicBezTo>
                                <a:cubicBezTo>
                                  <a:pt x="3463341" y="289052"/>
                                  <a:pt x="3463849" y="289052"/>
                                  <a:pt x="3464357" y="289052"/>
                                </a:cubicBezTo>
                                <a:cubicBezTo>
                                  <a:pt x="3464865" y="289052"/>
                                  <a:pt x="3465246" y="289052"/>
                                  <a:pt x="3465754" y="289052"/>
                                </a:cubicBezTo>
                                <a:cubicBezTo>
                                  <a:pt x="3466262" y="289052"/>
                                  <a:pt x="3466770" y="289052"/>
                                  <a:pt x="3467278" y="289052"/>
                                </a:cubicBezTo>
                                <a:cubicBezTo>
                                  <a:pt x="3467786" y="289052"/>
                                  <a:pt x="3468167" y="289052"/>
                                  <a:pt x="3468675" y="289179"/>
                                </a:cubicBezTo>
                                <a:cubicBezTo>
                                  <a:pt x="3469183" y="289179"/>
                                  <a:pt x="3469691" y="289306"/>
                                  <a:pt x="3470199" y="289306"/>
                                </a:cubicBezTo>
                                <a:cubicBezTo>
                                  <a:pt x="3470707" y="289433"/>
                                  <a:pt x="3471088" y="289560"/>
                                  <a:pt x="3471596" y="289560"/>
                                </a:cubicBezTo>
                                <a:cubicBezTo>
                                  <a:pt x="3472104" y="289687"/>
                                  <a:pt x="3472612" y="289814"/>
                                  <a:pt x="3473120" y="289814"/>
                                </a:cubicBezTo>
                                <a:cubicBezTo>
                                  <a:pt x="3473501" y="289941"/>
                                  <a:pt x="3474009" y="290068"/>
                                  <a:pt x="3474517" y="290195"/>
                                </a:cubicBezTo>
                                <a:cubicBezTo>
                                  <a:pt x="3475025" y="290195"/>
                                  <a:pt x="3475533" y="290322"/>
                                  <a:pt x="3476041" y="290322"/>
                                </a:cubicBezTo>
                                <a:cubicBezTo>
                                  <a:pt x="3476422" y="290449"/>
                                  <a:pt x="3476930" y="290449"/>
                                  <a:pt x="3477438" y="290576"/>
                                </a:cubicBezTo>
                                <a:cubicBezTo>
                                  <a:pt x="3477946" y="290576"/>
                                  <a:pt x="3478454" y="290703"/>
                                  <a:pt x="3478962" y="290703"/>
                                </a:cubicBezTo>
                                <a:cubicBezTo>
                                  <a:pt x="3479343" y="290830"/>
                                  <a:pt x="3479851" y="290830"/>
                                  <a:pt x="3480359" y="290957"/>
                                </a:cubicBezTo>
                                <a:cubicBezTo>
                                  <a:pt x="3480867" y="290957"/>
                                  <a:pt x="3481375" y="291084"/>
                                  <a:pt x="3481883" y="291211"/>
                                </a:cubicBezTo>
                                <a:cubicBezTo>
                                  <a:pt x="3482264" y="291211"/>
                                  <a:pt x="3482772" y="291338"/>
                                  <a:pt x="3483280" y="291465"/>
                                </a:cubicBezTo>
                                <a:cubicBezTo>
                                  <a:pt x="3483788" y="291592"/>
                                  <a:pt x="3484296" y="291719"/>
                                  <a:pt x="3484804" y="291719"/>
                                </a:cubicBezTo>
                                <a:cubicBezTo>
                                  <a:pt x="3485185" y="291846"/>
                                  <a:pt x="3485693" y="291973"/>
                                  <a:pt x="3486201" y="292100"/>
                                </a:cubicBezTo>
                                <a:cubicBezTo>
                                  <a:pt x="3486709" y="292227"/>
                                  <a:pt x="3487217" y="292227"/>
                                  <a:pt x="3487725" y="292354"/>
                                </a:cubicBezTo>
                                <a:cubicBezTo>
                                  <a:pt x="3488106" y="292481"/>
                                  <a:pt x="3488614" y="292608"/>
                                  <a:pt x="3489122" y="292735"/>
                                </a:cubicBezTo>
                                <a:cubicBezTo>
                                  <a:pt x="3489630" y="292862"/>
                                  <a:pt x="3490138" y="292989"/>
                                  <a:pt x="3490519" y="292989"/>
                                </a:cubicBezTo>
                                <a:cubicBezTo>
                                  <a:pt x="3491027" y="293116"/>
                                  <a:pt x="3491535" y="293243"/>
                                  <a:pt x="3492043" y="293243"/>
                                </a:cubicBezTo>
                                <a:cubicBezTo>
                                  <a:pt x="3492551" y="293370"/>
                                  <a:pt x="3493059" y="293370"/>
                                  <a:pt x="3493440" y="293497"/>
                                </a:cubicBezTo>
                                <a:cubicBezTo>
                                  <a:pt x="3493948" y="293497"/>
                                  <a:pt x="3494456" y="293497"/>
                                  <a:pt x="3494964" y="293624"/>
                                </a:cubicBezTo>
                                <a:cubicBezTo>
                                  <a:pt x="3495472" y="293624"/>
                                  <a:pt x="3495980" y="293751"/>
                                  <a:pt x="3496361" y="293751"/>
                                </a:cubicBezTo>
                                <a:cubicBezTo>
                                  <a:pt x="3496869" y="293751"/>
                                  <a:pt x="3497377" y="293878"/>
                                  <a:pt x="3497885" y="293878"/>
                                </a:cubicBezTo>
                                <a:cubicBezTo>
                                  <a:pt x="3498393" y="293878"/>
                                  <a:pt x="3498901" y="294005"/>
                                  <a:pt x="3499282" y="294005"/>
                                </a:cubicBezTo>
                                <a:cubicBezTo>
                                  <a:pt x="3499790" y="294005"/>
                                  <a:pt x="3500298" y="294132"/>
                                  <a:pt x="3500806" y="294132"/>
                                </a:cubicBezTo>
                                <a:cubicBezTo>
                                  <a:pt x="3501314" y="294132"/>
                                  <a:pt x="3501822" y="294132"/>
                                  <a:pt x="3502203" y="294259"/>
                                </a:cubicBezTo>
                                <a:cubicBezTo>
                                  <a:pt x="3502711" y="294259"/>
                                  <a:pt x="3503219" y="294386"/>
                                  <a:pt x="3503727" y="294386"/>
                                </a:cubicBezTo>
                                <a:cubicBezTo>
                                  <a:pt x="3504235" y="294513"/>
                                  <a:pt x="3504743" y="294513"/>
                                  <a:pt x="3505124" y="294640"/>
                                </a:cubicBezTo>
                                <a:cubicBezTo>
                                  <a:pt x="3505632" y="294640"/>
                                  <a:pt x="3506140" y="294767"/>
                                  <a:pt x="3506648" y="294767"/>
                                </a:cubicBezTo>
                                <a:cubicBezTo>
                                  <a:pt x="3507156" y="294894"/>
                                  <a:pt x="3507537" y="295021"/>
                                  <a:pt x="3508045" y="295021"/>
                                </a:cubicBezTo>
                                <a:cubicBezTo>
                                  <a:pt x="3508553" y="295148"/>
                                  <a:pt x="3509061" y="295275"/>
                                  <a:pt x="3509569" y="295275"/>
                                </a:cubicBezTo>
                                <a:cubicBezTo>
                                  <a:pt x="3510077" y="295402"/>
                                  <a:pt x="3510458" y="295402"/>
                                  <a:pt x="3510966" y="295529"/>
                                </a:cubicBezTo>
                                <a:cubicBezTo>
                                  <a:pt x="3511474" y="295656"/>
                                  <a:pt x="3511982" y="295656"/>
                                  <a:pt x="3512490" y="295783"/>
                                </a:cubicBezTo>
                                <a:cubicBezTo>
                                  <a:pt x="3512998" y="295910"/>
                                  <a:pt x="3513379" y="296037"/>
                                  <a:pt x="3513887" y="296037"/>
                                </a:cubicBezTo>
                                <a:cubicBezTo>
                                  <a:pt x="3514395" y="296164"/>
                                  <a:pt x="3514903" y="296291"/>
                                  <a:pt x="3515411" y="296418"/>
                                </a:cubicBezTo>
                                <a:cubicBezTo>
                                  <a:pt x="3515919" y="296545"/>
                                  <a:pt x="3516300" y="296672"/>
                                  <a:pt x="3516808" y="296799"/>
                                </a:cubicBezTo>
                                <a:cubicBezTo>
                                  <a:pt x="3517316" y="296926"/>
                                  <a:pt x="3517824" y="296926"/>
                                  <a:pt x="3518332" y="297053"/>
                                </a:cubicBezTo>
                                <a:cubicBezTo>
                                  <a:pt x="3518840" y="297180"/>
                                  <a:pt x="3519221" y="297307"/>
                                  <a:pt x="3519729" y="297434"/>
                                </a:cubicBezTo>
                                <a:cubicBezTo>
                                  <a:pt x="3520237" y="297561"/>
                                  <a:pt x="3520745" y="297688"/>
                                  <a:pt x="3521253" y="297815"/>
                                </a:cubicBezTo>
                                <a:cubicBezTo>
                                  <a:pt x="3521761" y="297942"/>
                                  <a:pt x="3522142" y="298069"/>
                                  <a:pt x="3522650" y="298196"/>
                                </a:cubicBezTo>
                                <a:cubicBezTo>
                                  <a:pt x="3523158" y="298323"/>
                                  <a:pt x="3523666" y="298450"/>
                                  <a:pt x="3524174" y="298577"/>
                                </a:cubicBezTo>
                                <a:cubicBezTo>
                                  <a:pt x="3524555" y="298704"/>
                                  <a:pt x="3525063" y="298831"/>
                                  <a:pt x="3525571" y="299085"/>
                                </a:cubicBezTo>
                                <a:cubicBezTo>
                                  <a:pt x="3526079" y="299212"/>
                                  <a:pt x="3526587" y="299339"/>
                                  <a:pt x="3527095" y="299466"/>
                                </a:cubicBezTo>
                                <a:cubicBezTo>
                                  <a:pt x="3527476" y="299720"/>
                                  <a:pt x="3527984" y="299847"/>
                                  <a:pt x="3528492" y="299974"/>
                                </a:cubicBezTo>
                                <a:cubicBezTo>
                                  <a:pt x="3529000" y="300228"/>
                                  <a:pt x="3529508" y="300355"/>
                                  <a:pt x="3530016" y="300609"/>
                                </a:cubicBezTo>
                                <a:cubicBezTo>
                                  <a:pt x="3530397" y="300736"/>
                                  <a:pt x="3530905" y="300990"/>
                                  <a:pt x="3531413" y="301117"/>
                                </a:cubicBezTo>
                                <a:cubicBezTo>
                                  <a:pt x="3531921" y="301371"/>
                                  <a:pt x="3532429" y="301498"/>
                                  <a:pt x="3532937" y="301752"/>
                                </a:cubicBezTo>
                                <a:cubicBezTo>
                                  <a:pt x="3533318" y="301879"/>
                                  <a:pt x="3533826" y="302133"/>
                                  <a:pt x="3534334" y="302260"/>
                                </a:cubicBezTo>
                                <a:cubicBezTo>
                                  <a:pt x="3534842" y="302514"/>
                                  <a:pt x="3535350" y="302641"/>
                                  <a:pt x="3535858" y="302768"/>
                                </a:cubicBezTo>
                                <a:cubicBezTo>
                                  <a:pt x="3536239" y="302895"/>
                                  <a:pt x="3536747" y="303022"/>
                                  <a:pt x="3537255" y="303149"/>
                                </a:cubicBezTo>
                                <a:cubicBezTo>
                                  <a:pt x="3537763" y="303276"/>
                                  <a:pt x="3538271" y="303403"/>
                                  <a:pt x="3538779" y="303530"/>
                                </a:cubicBezTo>
                                <a:cubicBezTo>
                                  <a:pt x="3539160" y="303657"/>
                                  <a:pt x="3539668" y="303911"/>
                                  <a:pt x="3540176" y="304038"/>
                                </a:cubicBezTo>
                                <a:cubicBezTo>
                                  <a:pt x="3540684" y="304165"/>
                                  <a:pt x="3541192" y="304292"/>
                                  <a:pt x="3541573" y="304546"/>
                                </a:cubicBezTo>
                                <a:cubicBezTo>
                                  <a:pt x="3542081" y="304673"/>
                                  <a:pt x="3542589" y="304800"/>
                                  <a:pt x="3543097" y="304927"/>
                                </a:cubicBezTo>
                                <a:cubicBezTo>
                                  <a:pt x="3543605" y="305181"/>
                                  <a:pt x="3544113" y="305308"/>
                                  <a:pt x="3544494" y="305435"/>
                                </a:cubicBezTo>
                                <a:cubicBezTo>
                                  <a:pt x="3545002" y="305689"/>
                                  <a:pt x="3545510" y="305816"/>
                                  <a:pt x="3546018" y="305943"/>
                                </a:cubicBezTo>
                                <a:cubicBezTo>
                                  <a:pt x="3546526" y="306197"/>
                                  <a:pt x="3547034" y="306324"/>
                                  <a:pt x="3547415" y="306451"/>
                                </a:cubicBezTo>
                                <a:cubicBezTo>
                                  <a:pt x="3547923" y="306705"/>
                                  <a:pt x="3548431" y="306832"/>
                                  <a:pt x="3548939" y="306959"/>
                                </a:cubicBezTo>
                                <a:cubicBezTo>
                                  <a:pt x="3549447" y="307086"/>
                                  <a:pt x="3549955" y="307213"/>
                                  <a:pt x="3550336" y="307213"/>
                                </a:cubicBezTo>
                                <a:cubicBezTo>
                                  <a:pt x="3550844" y="307340"/>
                                  <a:pt x="3551352" y="307467"/>
                                  <a:pt x="3551860" y="307594"/>
                                </a:cubicBezTo>
                                <a:cubicBezTo>
                                  <a:pt x="3552368" y="307721"/>
                                  <a:pt x="3552876" y="307848"/>
                                  <a:pt x="3553257" y="307848"/>
                                </a:cubicBezTo>
                                <a:cubicBezTo>
                                  <a:pt x="3553765" y="307975"/>
                                  <a:pt x="3554273" y="308102"/>
                                  <a:pt x="3554781" y="308102"/>
                                </a:cubicBezTo>
                                <a:cubicBezTo>
                                  <a:pt x="3555289" y="308229"/>
                                  <a:pt x="3555670" y="308229"/>
                                  <a:pt x="3556178" y="308356"/>
                                </a:cubicBezTo>
                                <a:cubicBezTo>
                                  <a:pt x="3556686" y="308356"/>
                                  <a:pt x="3557194" y="308483"/>
                                  <a:pt x="3557702" y="308610"/>
                                </a:cubicBezTo>
                                <a:cubicBezTo>
                                  <a:pt x="3558210" y="308737"/>
                                  <a:pt x="3558591" y="308737"/>
                                  <a:pt x="3559099" y="308864"/>
                                </a:cubicBezTo>
                                <a:cubicBezTo>
                                  <a:pt x="3559607" y="308991"/>
                                  <a:pt x="3560115" y="309118"/>
                                  <a:pt x="3560623" y="309245"/>
                                </a:cubicBezTo>
                                <a:cubicBezTo>
                                  <a:pt x="3561131" y="309245"/>
                                  <a:pt x="3561512" y="309372"/>
                                  <a:pt x="3562020" y="309499"/>
                                </a:cubicBezTo>
                                <a:cubicBezTo>
                                  <a:pt x="3562528" y="309626"/>
                                  <a:pt x="3563036" y="309626"/>
                                  <a:pt x="3563544" y="309753"/>
                                </a:cubicBezTo>
                                <a:cubicBezTo>
                                  <a:pt x="3564052" y="309880"/>
                                  <a:pt x="3564433" y="309880"/>
                                  <a:pt x="3564941" y="310007"/>
                                </a:cubicBezTo>
                                <a:cubicBezTo>
                                  <a:pt x="3565449" y="310007"/>
                                  <a:pt x="3565957" y="310134"/>
                                  <a:pt x="3566465" y="310261"/>
                                </a:cubicBezTo>
                                <a:cubicBezTo>
                                  <a:pt x="3566973" y="310388"/>
                                  <a:pt x="3567354" y="310515"/>
                                  <a:pt x="3567862" y="310515"/>
                                </a:cubicBezTo>
                                <a:cubicBezTo>
                                  <a:pt x="3568370" y="310642"/>
                                  <a:pt x="3568878" y="310769"/>
                                  <a:pt x="3569386" y="310896"/>
                                </a:cubicBezTo>
                                <a:cubicBezTo>
                                  <a:pt x="3569894" y="311023"/>
                                  <a:pt x="3570275" y="311150"/>
                                  <a:pt x="3570783" y="311150"/>
                                </a:cubicBezTo>
                                <a:cubicBezTo>
                                  <a:pt x="3571291" y="311277"/>
                                  <a:pt x="3571799" y="311404"/>
                                  <a:pt x="3572307" y="311531"/>
                                </a:cubicBezTo>
                                <a:cubicBezTo>
                                  <a:pt x="3572688" y="311531"/>
                                  <a:pt x="3573196" y="311658"/>
                                  <a:pt x="3573704" y="311658"/>
                                </a:cubicBezTo>
                                <a:cubicBezTo>
                                  <a:pt x="3574212" y="311658"/>
                                  <a:pt x="3574720" y="311785"/>
                                  <a:pt x="3575228" y="311785"/>
                                </a:cubicBezTo>
                                <a:cubicBezTo>
                                  <a:pt x="3575609" y="311785"/>
                                  <a:pt x="3576117" y="311785"/>
                                  <a:pt x="3576625" y="311658"/>
                                </a:cubicBezTo>
                                <a:cubicBezTo>
                                  <a:pt x="3577133" y="311658"/>
                                  <a:pt x="3577641" y="311658"/>
                                  <a:pt x="3578149" y="311531"/>
                                </a:cubicBezTo>
                                <a:cubicBezTo>
                                  <a:pt x="3578530" y="311531"/>
                                  <a:pt x="3579038" y="311404"/>
                                  <a:pt x="3579546" y="311404"/>
                                </a:cubicBezTo>
                                <a:cubicBezTo>
                                  <a:pt x="3580054" y="311404"/>
                                  <a:pt x="3580562" y="311277"/>
                                  <a:pt x="3581070" y="311277"/>
                                </a:cubicBezTo>
                                <a:cubicBezTo>
                                  <a:pt x="3581451" y="311150"/>
                                  <a:pt x="3581959" y="311150"/>
                                  <a:pt x="3582467" y="311023"/>
                                </a:cubicBezTo>
                                <a:cubicBezTo>
                                  <a:pt x="3582975" y="311023"/>
                                  <a:pt x="3583483" y="311023"/>
                                  <a:pt x="3583991" y="311023"/>
                                </a:cubicBezTo>
                                <a:cubicBezTo>
                                  <a:pt x="3584372" y="311023"/>
                                  <a:pt x="3584880" y="310896"/>
                                  <a:pt x="3585388" y="310896"/>
                                </a:cubicBezTo>
                                <a:cubicBezTo>
                                  <a:pt x="3585896" y="310896"/>
                                  <a:pt x="3586404" y="310769"/>
                                  <a:pt x="3586912" y="310642"/>
                                </a:cubicBezTo>
                                <a:cubicBezTo>
                                  <a:pt x="3587293" y="310642"/>
                                  <a:pt x="3587801" y="310515"/>
                                  <a:pt x="3588309" y="310388"/>
                                </a:cubicBezTo>
                                <a:cubicBezTo>
                                  <a:pt x="3588817" y="310261"/>
                                  <a:pt x="3589325" y="310007"/>
                                  <a:pt x="3589706" y="309880"/>
                                </a:cubicBezTo>
                                <a:cubicBezTo>
                                  <a:pt x="3590214" y="309753"/>
                                  <a:pt x="3590722" y="309499"/>
                                  <a:pt x="3591230" y="309372"/>
                                </a:cubicBezTo>
                                <a:cubicBezTo>
                                  <a:pt x="3591738" y="309245"/>
                                  <a:pt x="3592246" y="309118"/>
                                  <a:pt x="3592627" y="308991"/>
                                </a:cubicBezTo>
                                <a:cubicBezTo>
                                  <a:pt x="3593135" y="308864"/>
                                  <a:pt x="3593643" y="308737"/>
                                  <a:pt x="3594151" y="308610"/>
                                </a:cubicBezTo>
                                <a:cubicBezTo>
                                  <a:pt x="3594659" y="308483"/>
                                  <a:pt x="3595167" y="308483"/>
                                  <a:pt x="3595548" y="308356"/>
                                </a:cubicBezTo>
                                <a:cubicBezTo>
                                  <a:pt x="3596056" y="308229"/>
                                  <a:pt x="3596564" y="308102"/>
                                  <a:pt x="3597072" y="308102"/>
                                </a:cubicBezTo>
                                <a:cubicBezTo>
                                  <a:pt x="3597580" y="307975"/>
                                  <a:pt x="3598088" y="307848"/>
                                  <a:pt x="3598469" y="307721"/>
                                </a:cubicBezTo>
                                <a:cubicBezTo>
                                  <a:pt x="3598977" y="307721"/>
                                  <a:pt x="3599485" y="307594"/>
                                  <a:pt x="3599993" y="307467"/>
                                </a:cubicBezTo>
                                <a:cubicBezTo>
                                  <a:pt x="3600501" y="307340"/>
                                  <a:pt x="3601009" y="307086"/>
                                  <a:pt x="3601390" y="306959"/>
                                </a:cubicBezTo>
                                <a:cubicBezTo>
                                  <a:pt x="3601898" y="306832"/>
                                  <a:pt x="3602406" y="306705"/>
                                  <a:pt x="3602914" y="306578"/>
                                </a:cubicBezTo>
                                <a:cubicBezTo>
                                  <a:pt x="3603422" y="306451"/>
                                  <a:pt x="3603930" y="306197"/>
                                  <a:pt x="3604311" y="306070"/>
                                </a:cubicBezTo>
                                <a:cubicBezTo>
                                  <a:pt x="3604819" y="305943"/>
                                  <a:pt x="3605327" y="305689"/>
                                  <a:pt x="3605835" y="305562"/>
                                </a:cubicBezTo>
                                <a:cubicBezTo>
                                  <a:pt x="3606343" y="305435"/>
                                  <a:pt x="3606724" y="305308"/>
                                  <a:pt x="3607232" y="305181"/>
                                </a:cubicBezTo>
                                <a:cubicBezTo>
                                  <a:pt x="3607740" y="305054"/>
                                  <a:pt x="3608248" y="304927"/>
                                  <a:pt x="3608756" y="304800"/>
                                </a:cubicBezTo>
                                <a:cubicBezTo>
                                  <a:pt x="3609264" y="304673"/>
                                  <a:pt x="3609645" y="304546"/>
                                  <a:pt x="3610153" y="304419"/>
                                </a:cubicBezTo>
                                <a:cubicBezTo>
                                  <a:pt x="3610661" y="304165"/>
                                  <a:pt x="3611169" y="304038"/>
                                  <a:pt x="3611677" y="303911"/>
                                </a:cubicBezTo>
                                <a:cubicBezTo>
                                  <a:pt x="3612185" y="303784"/>
                                  <a:pt x="3612566" y="303530"/>
                                  <a:pt x="3613074" y="303403"/>
                                </a:cubicBezTo>
                                <a:cubicBezTo>
                                  <a:pt x="3613582" y="303149"/>
                                  <a:pt x="3614090" y="303022"/>
                                  <a:pt x="3614598" y="302768"/>
                                </a:cubicBezTo>
                                <a:cubicBezTo>
                                  <a:pt x="3615106" y="302514"/>
                                  <a:pt x="3615487" y="302260"/>
                                  <a:pt x="3615995" y="302133"/>
                                </a:cubicBezTo>
                                <a:cubicBezTo>
                                  <a:pt x="3616503" y="301879"/>
                                  <a:pt x="3617011" y="301625"/>
                                  <a:pt x="3617519" y="301498"/>
                                </a:cubicBezTo>
                                <a:cubicBezTo>
                                  <a:pt x="3618027" y="301371"/>
                                  <a:pt x="3618408" y="301117"/>
                                  <a:pt x="3618916" y="300990"/>
                                </a:cubicBezTo>
                                <a:cubicBezTo>
                                  <a:pt x="3619424" y="300863"/>
                                  <a:pt x="3619932" y="300736"/>
                                  <a:pt x="3620440" y="300609"/>
                                </a:cubicBezTo>
                                <a:cubicBezTo>
                                  <a:pt x="3620948" y="300482"/>
                                  <a:pt x="3621329" y="300355"/>
                                  <a:pt x="3621837" y="300355"/>
                                </a:cubicBezTo>
                                <a:cubicBezTo>
                                  <a:pt x="3622345" y="300228"/>
                                  <a:pt x="3622853" y="300228"/>
                                  <a:pt x="3623361" y="300101"/>
                                </a:cubicBezTo>
                                <a:cubicBezTo>
                                  <a:pt x="3623742" y="300101"/>
                                  <a:pt x="3624250" y="300101"/>
                                  <a:pt x="3624758" y="299974"/>
                                </a:cubicBezTo>
                                <a:cubicBezTo>
                                  <a:pt x="3625266" y="299974"/>
                                  <a:pt x="3625774" y="299974"/>
                                  <a:pt x="3626282" y="299974"/>
                                </a:cubicBezTo>
                                <a:cubicBezTo>
                                  <a:pt x="3626663" y="299974"/>
                                  <a:pt x="3627171" y="299974"/>
                                  <a:pt x="3627679" y="299974"/>
                                </a:cubicBezTo>
                                <a:cubicBezTo>
                                  <a:pt x="3628187" y="299974"/>
                                  <a:pt x="3628695" y="299974"/>
                                  <a:pt x="3629203" y="300101"/>
                                </a:cubicBezTo>
                                <a:cubicBezTo>
                                  <a:pt x="3629584" y="300101"/>
                                  <a:pt x="3630092" y="300228"/>
                                  <a:pt x="3630600" y="300355"/>
                                </a:cubicBezTo>
                                <a:cubicBezTo>
                                  <a:pt x="3631108" y="300482"/>
                                  <a:pt x="3631616" y="300609"/>
                                  <a:pt x="3632124" y="300863"/>
                                </a:cubicBezTo>
                                <a:cubicBezTo>
                                  <a:pt x="3632505" y="300990"/>
                                  <a:pt x="3633013" y="301244"/>
                                  <a:pt x="3633521" y="301371"/>
                                </a:cubicBezTo>
                                <a:cubicBezTo>
                                  <a:pt x="3634029" y="301625"/>
                                  <a:pt x="3634537" y="301879"/>
                                  <a:pt x="3635045" y="302006"/>
                                </a:cubicBezTo>
                                <a:cubicBezTo>
                                  <a:pt x="3635426" y="302133"/>
                                  <a:pt x="3635934" y="302387"/>
                                  <a:pt x="3636442" y="302514"/>
                                </a:cubicBezTo>
                                <a:cubicBezTo>
                                  <a:pt x="3636950" y="302641"/>
                                  <a:pt x="3637458" y="302641"/>
                                  <a:pt x="3637966" y="302768"/>
                                </a:cubicBezTo>
                                <a:cubicBezTo>
                                  <a:pt x="3638347" y="302768"/>
                                  <a:pt x="3638855" y="302768"/>
                                  <a:pt x="3639363" y="302768"/>
                                </a:cubicBezTo>
                                <a:cubicBezTo>
                                  <a:pt x="3639871" y="302768"/>
                                  <a:pt x="3640379" y="302768"/>
                                  <a:pt x="3640760" y="302641"/>
                                </a:cubicBezTo>
                                <a:cubicBezTo>
                                  <a:pt x="3641268" y="302641"/>
                                  <a:pt x="3641776" y="302514"/>
                                  <a:pt x="3642284" y="302387"/>
                                </a:cubicBezTo>
                                <a:cubicBezTo>
                                  <a:pt x="3642792" y="302260"/>
                                  <a:pt x="3643300" y="302133"/>
                                  <a:pt x="3643681" y="301879"/>
                                </a:cubicBezTo>
                                <a:cubicBezTo>
                                  <a:pt x="3644189" y="301752"/>
                                  <a:pt x="3644697" y="301625"/>
                                  <a:pt x="3645205" y="301244"/>
                                </a:cubicBezTo>
                                <a:cubicBezTo>
                                  <a:pt x="3645713" y="300990"/>
                                  <a:pt x="3646221" y="300736"/>
                                  <a:pt x="3646602" y="300355"/>
                                </a:cubicBezTo>
                                <a:cubicBezTo>
                                  <a:pt x="3647110" y="299974"/>
                                  <a:pt x="3647618" y="299593"/>
                                  <a:pt x="3648126" y="299085"/>
                                </a:cubicBezTo>
                                <a:cubicBezTo>
                                  <a:pt x="3648634" y="298577"/>
                                  <a:pt x="3649142" y="298069"/>
                                  <a:pt x="3649523" y="297561"/>
                                </a:cubicBezTo>
                                <a:cubicBezTo>
                                  <a:pt x="3650031" y="296926"/>
                                  <a:pt x="3650539" y="296291"/>
                                  <a:pt x="3651047" y="295656"/>
                                </a:cubicBezTo>
                                <a:cubicBezTo>
                                  <a:pt x="3651555" y="295021"/>
                                  <a:pt x="3652063" y="294386"/>
                                  <a:pt x="3652444" y="293751"/>
                                </a:cubicBezTo>
                                <a:cubicBezTo>
                                  <a:pt x="3652952" y="293243"/>
                                  <a:pt x="3653460" y="292608"/>
                                  <a:pt x="3653968" y="291973"/>
                                </a:cubicBezTo>
                                <a:cubicBezTo>
                                  <a:pt x="3654476" y="291338"/>
                                  <a:pt x="3654984" y="290830"/>
                                  <a:pt x="3655365" y="290322"/>
                                </a:cubicBezTo>
                                <a:cubicBezTo>
                                  <a:pt x="3655873" y="289814"/>
                                  <a:pt x="3656381" y="289306"/>
                                  <a:pt x="3656889" y="288798"/>
                                </a:cubicBezTo>
                                <a:cubicBezTo>
                                  <a:pt x="3657397" y="288417"/>
                                  <a:pt x="3657778" y="288036"/>
                                  <a:pt x="3658286" y="287655"/>
                                </a:cubicBezTo>
                                <a:cubicBezTo>
                                  <a:pt x="3658794" y="287274"/>
                                  <a:pt x="3659302" y="286893"/>
                                  <a:pt x="3659810" y="286512"/>
                                </a:cubicBezTo>
                                <a:cubicBezTo>
                                  <a:pt x="3660318" y="286131"/>
                                  <a:pt x="3660699" y="285750"/>
                                  <a:pt x="3661207" y="285496"/>
                                </a:cubicBezTo>
                                <a:cubicBezTo>
                                  <a:pt x="3661715" y="285115"/>
                                  <a:pt x="3662223" y="284734"/>
                                  <a:pt x="3662731" y="284353"/>
                                </a:cubicBezTo>
                                <a:cubicBezTo>
                                  <a:pt x="3663239" y="283972"/>
                                  <a:pt x="3663620" y="283718"/>
                                  <a:pt x="3664128" y="283337"/>
                                </a:cubicBezTo>
                                <a:cubicBezTo>
                                  <a:pt x="3664636" y="282956"/>
                                  <a:pt x="3665144" y="282702"/>
                                  <a:pt x="3665652" y="282321"/>
                                </a:cubicBezTo>
                                <a:cubicBezTo>
                                  <a:pt x="3666160" y="282067"/>
                                  <a:pt x="3666541" y="281686"/>
                                  <a:pt x="3667049" y="281432"/>
                                </a:cubicBezTo>
                                <a:cubicBezTo>
                                  <a:pt x="3667557" y="281178"/>
                                  <a:pt x="3668065" y="280924"/>
                                  <a:pt x="3668573" y="280670"/>
                                </a:cubicBezTo>
                                <a:cubicBezTo>
                                  <a:pt x="3669081" y="280416"/>
                                  <a:pt x="3669462" y="280162"/>
                                  <a:pt x="3669970" y="279908"/>
                                </a:cubicBezTo>
                                <a:cubicBezTo>
                                  <a:pt x="3670478" y="279654"/>
                                  <a:pt x="3670986" y="279400"/>
                                  <a:pt x="3671494" y="279019"/>
                                </a:cubicBezTo>
                                <a:cubicBezTo>
                                  <a:pt x="3672002" y="278765"/>
                                  <a:pt x="3672383" y="278511"/>
                                  <a:pt x="3672891" y="278257"/>
                                </a:cubicBezTo>
                                <a:cubicBezTo>
                                  <a:pt x="3673399" y="278003"/>
                                  <a:pt x="3673907" y="277622"/>
                                  <a:pt x="3674415" y="277368"/>
                                </a:cubicBezTo>
                                <a:cubicBezTo>
                                  <a:pt x="3674796" y="276987"/>
                                  <a:pt x="3675304" y="276606"/>
                                  <a:pt x="3675812" y="276225"/>
                                </a:cubicBezTo>
                                <a:cubicBezTo>
                                  <a:pt x="3676320" y="275971"/>
                                  <a:pt x="3676828" y="275590"/>
                                  <a:pt x="3677336" y="275209"/>
                                </a:cubicBezTo>
                                <a:cubicBezTo>
                                  <a:pt x="3677717" y="274701"/>
                                  <a:pt x="3678225" y="274320"/>
                                  <a:pt x="3678733" y="273812"/>
                                </a:cubicBezTo>
                                <a:cubicBezTo>
                                  <a:pt x="3679241" y="273431"/>
                                  <a:pt x="3679749" y="272923"/>
                                  <a:pt x="3680257" y="272415"/>
                                </a:cubicBezTo>
                                <a:cubicBezTo>
                                  <a:pt x="3680638" y="271907"/>
                                  <a:pt x="3681146" y="271399"/>
                                  <a:pt x="3681654" y="270764"/>
                                </a:cubicBezTo>
                                <a:cubicBezTo>
                                  <a:pt x="3682162" y="270256"/>
                                  <a:pt x="3682670" y="269494"/>
                                  <a:pt x="3683178" y="268859"/>
                                </a:cubicBezTo>
                                <a:cubicBezTo>
                                  <a:pt x="3683559" y="268224"/>
                                  <a:pt x="3684067" y="267462"/>
                                  <a:pt x="3684575" y="266700"/>
                                </a:cubicBezTo>
                                <a:cubicBezTo>
                                  <a:pt x="3685083" y="265938"/>
                                  <a:pt x="3685591" y="265049"/>
                                  <a:pt x="3686099" y="264287"/>
                                </a:cubicBezTo>
                                <a:cubicBezTo>
                                  <a:pt x="3686480" y="263398"/>
                                  <a:pt x="3686988" y="262509"/>
                                  <a:pt x="3687496" y="261620"/>
                                </a:cubicBezTo>
                                <a:cubicBezTo>
                                  <a:pt x="3688004" y="260858"/>
                                  <a:pt x="3688512" y="259969"/>
                                  <a:pt x="3689020" y="259080"/>
                                </a:cubicBezTo>
                                <a:cubicBezTo>
                                  <a:pt x="3689401" y="258191"/>
                                  <a:pt x="3689909" y="257429"/>
                                  <a:pt x="3690417" y="256540"/>
                                </a:cubicBezTo>
                                <a:cubicBezTo>
                                  <a:pt x="3690925" y="255778"/>
                                  <a:pt x="3691433" y="254889"/>
                                  <a:pt x="3691814" y="254000"/>
                                </a:cubicBezTo>
                                <a:cubicBezTo>
                                  <a:pt x="3692322" y="253238"/>
                                  <a:pt x="3692830" y="252476"/>
                                  <a:pt x="3693338" y="251587"/>
                                </a:cubicBezTo>
                                <a:cubicBezTo>
                                  <a:pt x="3693846" y="250698"/>
                                  <a:pt x="3694354" y="249936"/>
                                  <a:pt x="3694735" y="249047"/>
                                </a:cubicBezTo>
                                <a:cubicBezTo>
                                  <a:pt x="3695243" y="248158"/>
                                  <a:pt x="3695751" y="247142"/>
                                  <a:pt x="3696259" y="246253"/>
                                </a:cubicBezTo>
                                <a:cubicBezTo>
                                  <a:pt x="3696767" y="245364"/>
                                  <a:pt x="3697275" y="244348"/>
                                  <a:pt x="3697656" y="243332"/>
                                </a:cubicBezTo>
                                <a:cubicBezTo>
                                  <a:pt x="3698164" y="242316"/>
                                  <a:pt x="3698672" y="241300"/>
                                  <a:pt x="3699180" y="240411"/>
                                </a:cubicBezTo>
                                <a:cubicBezTo>
                                  <a:pt x="3699688" y="239395"/>
                                  <a:pt x="3700196" y="238379"/>
                                  <a:pt x="3700577" y="237363"/>
                                </a:cubicBezTo>
                                <a:cubicBezTo>
                                  <a:pt x="3701085" y="236347"/>
                                  <a:pt x="3701593" y="235458"/>
                                  <a:pt x="3702101" y="234442"/>
                                </a:cubicBezTo>
                                <a:cubicBezTo>
                                  <a:pt x="3702609" y="233553"/>
                                  <a:pt x="3703117" y="232664"/>
                                  <a:pt x="3703498" y="231775"/>
                                </a:cubicBezTo>
                                <a:cubicBezTo>
                                  <a:pt x="3704006" y="231013"/>
                                  <a:pt x="3704514" y="230124"/>
                                  <a:pt x="3705022" y="229489"/>
                                </a:cubicBezTo>
                                <a:cubicBezTo>
                                  <a:pt x="3705530" y="228727"/>
                                  <a:pt x="3706038" y="227965"/>
                                  <a:pt x="3706419" y="227330"/>
                                </a:cubicBezTo>
                                <a:cubicBezTo>
                                  <a:pt x="3706927" y="226695"/>
                                  <a:pt x="3707435" y="226187"/>
                                  <a:pt x="3707943" y="225552"/>
                                </a:cubicBezTo>
                                <a:cubicBezTo>
                                  <a:pt x="3708451" y="225044"/>
                                  <a:pt x="3708832" y="224536"/>
                                  <a:pt x="3709340" y="224155"/>
                                </a:cubicBezTo>
                                <a:cubicBezTo>
                                  <a:pt x="3709848" y="223647"/>
                                  <a:pt x="3710356" y="223393"/>
                                  <a:pt x="3710864" y="223012"/>
                                </a:cubicBezTo>
                                <a:cubicBezTo>
                                  <a:pt x="3711372" y="222631"/>
                                  <a:pt x="3711753" y="222377"/>
                                  <a:pt x="3712261" y="222123"/>
                                </a:cubicBezTo>
                                <a:cubicBezTo>
                                  <a:pt x="3712769" y="221869"/>
                                  <a:pt x="3713277" y="221742"/>
                                  <a:pt x="3713785" y="221615"/>
                                </a:cubicBezTo>
                                <a:cubicBezTo>
                                  <a:pt x="3714293" y="221488"/>
                                  <a:pt x="3714674" y="221361"/>
                                  <a:pt x="3715182" y="221234"/>
                                </a:cubicBezTo>
                                <a:cubicBezTo>
                                  <a:pt x="3715690" y="221234"/>
                                  <a:pt x="3716198" y="221234"/>
                                  <a:pt x="3716706" y="221234"/>
                                </a:cubicBezTo>
                                <a:cubicBezTo>
                                  <a:pt x="3717214" y="221234"/>
                                  <a:pt x="3717595" y="221234"/>
                                  <a:pt x="3718103" y="221361"/>
                                </a:cubicBezTo>
                                <a:cubicBezTo>
                                  <a:pt x="3718611" y="221361"/>
                                  <a:pt x="3719119" y="221488"/>
                                  <a:pt x="3719627" y="221488"/>
                                </a:cubicBezTo>
                                <a:cubicBezTo>
                                  <a:pt x="3720135" y="221615"/>
                                  <a:pt x="3720516" y="221615"/>
                                  <a:pt x="3721024" y="221742"/>
                                </a:cubicBezTo>
                                <a:cubicBezTo>
                                  <a:pt x="3721532" y="221869"/>
                                  <a:pt x="3722040" y="221996"/>
                                  <a:pt x="3722548" y="222123"/>
                                </a:cubicBezTo>
                                <a:cubicBezTo>
                                  <a:pt x="3723056" y="222250"/>
                                  <a:pt x="3723437" y="222377"/>
                                  <a:pt x="3723945" y="222504"/>
                                </a:cubicBezTo>
                                <a:cubicBezTo>
                                  <a:pt x="3724453" y="222758"/>
                                  <a:pt x="3724961" y="222885"/>
                                  <a:pt x="3725469" y="223139"/>
                                </a:cubicBezTo>
                                <a:cubicBezTo>
                                  <a:pt x="3725850" y="223393"/>
                                  <a:pt x="3726358" y="223774"/>
                                  <a:pt x="3726866" y="224028"/>
                                </a:cubicBezTo>
                                <a:cubicBezTo>
                                  <a:pt x="3727374" y="224409"/>
                                  <a:pt x="3727882" y="224790"/>
                                  <a:pt x="3728390" y="225171"/>
                                </a:cubicBezTo>
                                <a:cubicBezTo>
                                  <a:pt x="3728771" y="225679"/>
                                  <a:pt x="3729279" y="226060"/>
                                  <a:pt x="3729787" y="226695"/>
                                </a:cubicBezTo>
                                <a:cubicBezTo>
                                  <a:pt x="3730295" y="227203"/>
                                  <a:pt x="3730803" y="227838"/>
                                  <a:pt x="3731311" y="228473"/>
                                </a:cubicBezTo>
                                <a:cubicBezTo>
                                  <a:pt x="3731692" y="229108"/>
                                  <a:pt x="3732200" y="229743"/>
                                  <a:pt x="3732708" y="230378"/>
                                </a:cubicBezTo>
                                <a:cubicBezTo>
                                  <a:pt x="3733216" y="231140"/>
                                  <a:pt x="3733724" y="231902"/>
                                  <a:pt x="3734232" y="232664"/>
                                </a:cubicBezTo>
                                <a:cubicBezTo>
                                  <a:pt x="3734613" y="233426"/>
                                  <a:pt x="3735121" y="234188"/>
                                  <a:pt x="3735629" y="234950"/>
                                </a:cubicBezTo>
                                <a:cubicBezTo>
                                  <a:pt x="3736137" y="235712"/>
                                  <a:pt x="3736645" y="236474"/>
                                  <a:pt x="3737153" y="237109"/>
                                </a:cubicBezTo>
                                <a:cubicBezTo>
                                  <a:pt x="3737534" y="237871"/>
                                  <a:pt x="3738042" y="238506"/>
                                  <a:pt x="3738550" y="239014"/>
                                </a:cubicBezTo>
                                <a:cubicBezTo>
                                  <a:pt x="3739058" y="239649"/>
                                  <a:pt x="3739566" y="240157"/>
                                  <a:pt x="3740074" y="240665"/>
                                </a:cubicBezTo>
                                <a:cubicBezTo>
                                  <a:pt x="3740455" y="241173"/>
                                  <a:pt x="3740963" y="241427"/>
                                  <a:pt x="3741471" y="241808"/>
                                </a:cubicBezTo>
                                <a:cubicBezTo>
                                  <a:pt x="3741979" y="242062"/>
                                  <a:pt x="3742487" y="242316"/>
                                  <a:pt x="3742868" y="242443"/>
                                </a:cubicBezTo>
                                <a:cubicBezTo>
                                  <a:pt x="3743376" y="242570"/>
                                  <a:pt x="3743884" y="242570"/>
                                  <a:pt x="3744392" y="242570"/>
                                </a:cubicBezTo>
                                <a:cubicBezTo>
                                  <a:pt x="3744900" y="242570"/>
                                  <a:pt x="3745408" y="242570"/>
                                  <a:pt x="3745789" y="242443"/>
                                </a:cubicBezTo>
                                <a:cubicBezTo>
                                  <a:pt x="3746297" y="242316"/>
                                  <a:pt x="3746805" y="242189"/>
                                  <a:pt x="3747313" y="242062"/>
                                </a:cubicBezTo>
                                <a:cubicBezTo>
                                  <a:pt x="3747821" y="241935"/>
                                  <a:pt x="3748329" y="241681"/>
                                  <a:pt x="3748710" y="241554"/>
                                </a:cubicBezTo>
                                <a:cubicBezTo>
                                  <a:pt x="3749218" y="241427"/>
                                  <a:pt x="3749726" y="241300"/>
                                  <a:pt x="3750234" y="241173"/>
                                </a:cubicBezTo>
                                <a:cubicBezTo>
                                  <a:pt x="3750742" y="241046"/>
                                  <a:pt x="3751250" y="241046"/>
                                  <a:pt x="3751631" y="241046"/>
                                </a:cubicBezTo>
                                <a:cubicBezTo>
                                  <a:pt x="3752139" y="241046"/>
                                  <a:pt x="3752647" y="241046"/>
                                  <a:pt x="3753155" y="241173"/>
                                </a:cubicBezTo>
                                <a:cubicBezTo>
                                  <a:pt x="3753663" y="241300"/>
                                  <a:pt x="3754171" y="241427"/>
                                  <a:pt x="3754552" y="241808"/>
                                </a:cubicBezTo>
                                <a:cubicBezTo>
                                  <a:pt x="3755060" y="242062"/>
                                  <a:pt x="3755568" y="242443"/>
                                  <a:pt x="3756076" y="242824"/>
                                </a:cubicBezTo>
                                <a:cubicBezTo>
                                  <a:pt x="3756584" y="243332"/>
                                  <a:pt x="3756965" y="243840"/>
                                  <a:pt x="3757473" y="244475"/>
                                </a:cubicBezTo>
                                <a:cubicBezTo>
                                  <a:pt x="3757981" y="245110"/>
                                  <a:pt x="3758489" y="245745"/>
                                  <a:pt x="3758997" y="246507"/>
                                </a:cubicBezTo>
                                <a:cubicBezTo>
                                  <a:pt x="3759505" y="247269"/>
                                  <a:pt x="3759886" y="248031"/>
                                  <a:pt x="3760394" y="248920"/>
                                </a:cubicBezTo>
                                <a:cubicBezTo>
                                  <a:pt x="3760902" y="249809"/>
                                  <a:pt x="3761410" y="250698"/>
                                  <a:pt x="3761918" y="251587"/>
                                </a:cubicBezTo>
                                <a:cubicBezTo>
                                  <a:pt x="3762426" y="252476"/>
                                  <a:pt x="3762807" y="253492"/>
                                  <a:pt x="3763315" y="254381"/>
                                </a:cubicBezTo>
                                <a:cubicBezTo>
                                  <a:pt x="3763823" y="255397"/>
                                  <a:pt x="3764331" y="256413"/>
                                  <a:pt x="3764839" y="257302"/>
                                </a:cubicBezTo>
                                <a:cubicBezTo>
                                  <a:pt x="3765347" y="258191"/>
                                  <a:pt x="3765728" y="259080"/>
                                  <a:pt x="3766236" y="259969"/>
                                </a:cubicBezTo>
                                <a:cubicBezTo>
                                  <a:pt x="3766744" y="260858"/>
                                  <a:pt x="3767252" y="261620"/>
                                  <a:pt x="3767760" y="262382"/>
                                </a:cubicBezTo>
                                <a:cubicBezTo>
                                  <a:pt x="3768268" y="263144"/>
                                  <a:pt x="3768649" y="263906"/>
                                  <a:pt x="3769157" y="264541"/>
                                </a:cubicBezTo>
                                <a:cubicBezTo>
                                  <a:pt x="3769665" y="265176"/>
                                  <a:pt x="3770173" y="265811"/>
                                  <a:pt x="3770681" y="266319"/>
                                </a:cubicBezTo>
                                <a:cubicBezTo>
                                  <a:pt x="3771189" y="266827"/>
                                  <a:pt x="3771570" y="267335"/>
                                  <a:pt x="3772078" y="267716"/>
                                </a:cubicBezTo>
                                <a:cubicBezTo>
                                  <a:pt x="3772586" y="268097"/>
                                  <a:pt x="3773094" y="268478"/>
                                  <a:pt x="3773602" y="268732"/>
                                </a:cubicBezTo>
                                <a:cubicBezTo>
                                  <a:pt x="3774110" y="269113"/>
                                  <a:pt x="3774491" y="269240"/>
                                  <a:pt x="3774999" y="269494"/>
                                </a:cubicBezTo>
                                <a:cubicBezTo>
                                  <a:pt x="3775507" y="269748"/>
                                  <a:pt x="3776015" y="270002"/>
                                  <a:pt x="3776523" y="270129"/>
                                </a:cubicBezTo>
                                <a:cubicBezTo>
                                  <a:pt x="3776904" y="270383"/>
                                  <a:pt x="3777412" y="270510"/>
                                  <a:pt x="3777920" y="270637"/>
                                </a:cubicBezTo>
                                <a:cubicBezTo>
                                  <a:pt x="3778428" y="270764"/>
                                  <a:pt x="3778936" y="270891"/>
                                  <a:pt x="3779444" y="271018"/>
                                </a:cubicBezTo>
                                <a:cubicBezTo>
                                  <a:pt x="3779825" y="271145"/>
                                  <a:pt x="3780333" y="271272"/>
                                  <a:pt x="3780841" y="271272"/>
                                </a:cubicBezTo>
                                <a:cubicBezTo>
                                  <a:pt x="3781349" y="271399"/>
                                  <a:pt x="3781857" y="271399"/>
                                  <a:pt x="3782365" y="271526"/>
                                </a:cubicBezTo>
                                <a:cubicBezTo>
                                  <a:pt x="3782746" y="271653"/>
                                  <a:pt x="3783254" y="271653"/>
                                  <a:pt x="3783762" y="271780"/>
                                </a:cubicBezTo>
                                <a:cubicBezTo>
                                  <a:pt x="3784270" y="271907"/>
                                  <a:pt x="3784778" y="271907"/>
                                  <a:pt x="3785286" y="271907"/>
                                </a:cubicBezTo>
                                <a:cubicBezTo>
                                  <a:pt x="3785667" y="272034"/>
                                  <a:pt x="3786175" y="272161"/>
                                  <a:pt x="3786683" y="272288"/>
                                </a:cubicBezTo>
                                <a:cubicBezTo>
                                  <a:pt x="3787191" y="272288"/>
                                  <a:pt x="3787699" y="272415"/>
                                  <a:pt x="3788207" y="272542"/>
                                </a:cubicBezTo>
                                <a:cubicBezTo>
                                  <a:pt x="3788588" y="272796"/>
                                  <a:pt x="3789096" y="272923"/>
                                  <a:pt x="3789604" y="273050"/>
                                </a:cubicBezTo>
                                <a:cubicBezTo>
                                  <a:pt x="3790112" y="273304"/>
                                  <a:pt x="3790620" y="273558"/>
                                  <a:pt x="3791001" y="273939"/>
                                </a:cubicBezTo>
                                <a:cubicBezTo>
                                  <a:pt x="3791509" y="274320"/>
                                  <a:pt x="3792017" y="274701"/>
                                  <a:pt x="3792525" y="275082"/>
                                </a:cubicBezTo>
                                <a:cubicBezTo>
                                  <a:pt x="3793033" y="275590"/>
                                  <a:pt x="3793541" y="276098"/>
                                  <a:pt x="3793922" y="276733"/>
                                </a:cubicBezTo>
                                <a:cubicBezTo>
                                  <a:pt x="3794430" y="277368"/>
                                  <a:pt x="3794938" y="278130"/>
                                  <a:pt x="3795446" y="278892"/>
                                </a:cubicBezTo>
                                <a:cubicBezTo>
                                  <a:pt x="3795954" y="279781"/>
                                  <a:pt x="3796462" y="280670"/>
                                  <a:pt x="3796843" y="281559"/>
                                </a:cubicBezTo>
                                <a:cubicBezTo>
                                  <a:pt x="3797351" y="282575"/>
                                  <a:pt x="3797859" y="283591"/>
                                  <a:pt x="3798367" y="284607"/>
                                </a:cubicBezTo>
                                <a:cubicBezTo>
                                  <a:pt x="3798875" y="285623"/>
                                  <a:pt x="3799383" y="286766"/>
                                  <a:pt x="3799764" y="287909"/>
                                </a:cubicBezTo>
                                <a:cubicBezTo>
                                  <a:pt x="3800272" y="289052"/>
                                  <a:pt x="3800780" y="290322"/>
                                  <a:pt x="3801288" y="291465"/>
                                </a:cubicBezTo>
                                <a:cubicBezTo>
                                  <a:pt x="3801796" y="292608"/>
                                  <a:pt x="3802304" y="293751"/>
                                  <a:pt x="3802685" y="294767"/>
                                </a:cubicBezTo>
                                <a:cubicBezTo>
                                  <a:pt x="3803193" y="295910"/>
                                  <a:pt x="3803701" y="297053"/>
                                  <a:pt x="3804209" y="298069"/>
                                </a:cubicBezTo>
                                <a:cubicBezTo>
                                  <a:pt x="3804717" y="299212"/>
                                  <a:pt x="3805225" y="300228"/>
                                  <a:pt x="3805606" y="301244"/>
                                </a:cubicBezTo>
                                <a:cubicBezTo>
                                  <a:pt x="3806114" y="302133"/>
                                  <a:pt x="3806622" y="303149"/>
                                  <a:pt x="3807130" y="304038"/>
                                </a:cubicBezTo>
                                <a:cubicBezTo>
                                  <a:pt x="3807638" y="304927"/>
                                  <a:pt x="3808019" y="305816"/>
                                  <a:pt x="3808527" y="306705"/>
                                </a:cubicBezTo>
                                <a:cubicBezTo>
                                  <a:pt x="3809035" y="307594"/>
                                  <a:pt x="3809543" y="308483"/>
                                  <a:pt x="3810051" y="309372"/>
                                </a:cubicBezTo>
                                <a:cubicBezTo>
                                  <a:pt x="3810559" y="310261"/>
                                  <a:pt x="3810940" y="311150"/>
                                  <a:pt x="3811448" y="312039"/>
                                </a:cubicBezTo>
                                <a:cubicBezTo>
                                  <a:pt x="3811956" y="312928"/>
                                  <a:pt x="3812464" y="313944"/>
                                  <a:pt x="3812972" y="314960"/>
                                </a:cubicBezTo>
                                <a:cubicBezTo>
                                  <a:pt x="3813480" y="315976"/>
                                  <a:pt x="3813861" y="316992"/>
                                  <a:pt x="3814369" y="318135"/>
                                </a:cubicBezTo>
                                <a:cubicBezTo>
                                  <a:pt x="3814877" y="319151"/>
                                  <a:pt x="3815385" y="320294"/>
                                  <a:pt x="3815893" y="321564"/>
                                </a:cubicBezTo>
                                <a:cubicBezTo>
                                  <a:pt x="3816401" y="322707"/>
                                  <a:pt x="3816782" y="323977"/>
                                  <a:pt x="3817290" y="325247"/>
                                </a:cubicBezTo>
                                <a:cubicBezTo>
                                  <a:pt x="3817798" y="326517"/>
                                  <a:pt x="3818306" y="327787"/>
                                  <a:pt x="3818814" y="329057"/>
                                </a:cubicBezTo>
                                <a:cubicBezTo>
                                  <a:pt x="3819322" y="330327"/>
                                  <a:pt x="3819703" y="331724"/>
                                  <a:pt x="3820211" y="332994"/>
                                </a:cubicBezTo>
                                <a:cubicBezTo>
                                  <a:pt x="3820719" y="334264"/>
                                  <a:pt x="3821227" y="335534"/>
                                  <a:pt x="3821735" y="336677"/>
                                </a:cubicBezTo>
                                <a:cubicBezTo>
                                  <a:pt x="3822243" y="337947"/>
                                  <a:pt x="3822624" y="339090"/>
                                  <a:pt x="3823132" y="340106"/>
                                </a:cubicBezTo>
                                <a:cubicBezTo>
                                  <a:pt x="3823640" y="341249"/>
                                  <a:pt x="3824148" y="342265"/>
                                  <a:pt x="3824656" y="343027"/>
                                </a:cubicBezTo>
                                <a:cubicBezTo>
                                  <a:pt x="3825037" y="343916"/>
                                  <a:pt x="3825545" y="344805"/>
                                  <a:pt x="3826053" y="345440"/>
                                </a:cubicBezTo>
                                <a:cubicBezTo>
                                  <a:pt x="3826561" y="346075"/>
                                  <a:pt x="3827069" y="346710"/>
                                  <a:pt x="3827577" y="347218"/>
                                </a:cubicBezTo>
                                <a:cubicBezTo>
                                  <a:pt x="3827958" y="347599"/>
                                  <a:pt x="3828466" y="347980"/>
                                  <a:pt x="3828974" y="348361"/>
                                </a:cubicBezTo>
                                <a:cubicBezTo>
                                  <a:pt x="3829482" y="348615"/>
                                  <a:pt x="3829990" y="348869"/>
                                  <a:pt x="3830498" y="349123"/>
                                </a:cubicBezTo>
                                <a:cubicBezTo>
                                  <a:pt x="3830879" y="349377"/>
                                  <a:pt x="3831387" y="349504"/>
                                  <a:pt x="3831895" y="349758"/>
                                </a:cubicBezTo>
                                <a:cubicBezTo>
                                  <a:pt x="3832403" y="350012"/>
                                  <a:pt x="3832911" y="350266"/>
                                  <a:pt x="3833419" y="350520"/>
                                </a:cubicBezTo>
                                <a:cubicBezTo>
                                  <a:pt x="3833800" y="350901"/>
                                  <a:pt x="3834308" y="351155"/>
                                  <a:pt x="3834816" y="351536"/>
                                </a:cubicBezTo>
                                <a:cubicBezTo>
                                  <a:pt x="3835324" y="351917"/>
                                  <a:pt x="3835832" y="352425"/>
                                  <a:pt x="3836340" y="352933"/>
                                </a:cubicBezTo>
                                <a:cubicBezTo>
                                  <a:pt x="3836721" y="353441"/>
                                  <a:pt x="3837229" y="353949"/>
                                  <a:pt x="3837737" y="354584"/>
                                </a:cubicBezTo>
                                <a:cubicBezTo>
                                  <a:pt x="3838245" y="355092"/>
                                  <a:pt x="3838753" y="355727"/>
                                  <a:pt x="3839261" y="356235"/>
                                </a:cubicBezTo>
                                <a:cubicBezTo>
                                  <a:pt x="3839642" y="356743"/>
                                  <a:pt x="3840150" y="357251"/>
                                  <a:pt x="3840658" y="357632"/>
                                </a:cubicBezTo>
                                <a:cubicBezTo>
                                  <a:pt x="3841166" y="358013"/>
                                  <a:pt x="3841674" y="358394"/>
                                  <a:pt x="3842055" y="358521"/>
                                </a:cubicBezTo>
                                <a:cubicBezTo>
                                  <a:pt x="3842563" y="358648"/>
                                  <a:pt x="3843071" y="358648"/>
                                  <a:pt x="3843579" y="358394"/>
                                </a:cubicBezTo>
                                <a:cubicBezTo>
                                  <a:pt x="3844087" y="358267"/>
                                  <a:pt x="3844595" y="357886"/>
                                  <a:pt x="3844976" y="357251"/>
                                </a:cubicBezTo>
                                <a:cubicBezTo>
                                  <a:pt x="3845484" y="356616"/>
                                  <a:pt x="3845992" y="355854"/>
                                  <a:pt x="3846500" y="354838"/>
                                </a:cubicBezTo>
                                <a:cubicBezTo>
                                  <a:pt x="3847008" y="353822"/>
                                  <a:pt x="3847516" y="352552"/>
                                  <a:pt x="3847897" y="351282"/>
                                </a:cubicBezTo>
                                <a:cubicBezTo>
                                  <a:pt x="3848405" y="350012"/>
                                  <a:pt x="3848913" y="348488"/>
                                  <a:pt x="3849421" y="346964"/>
                                </a:cubicBezTo>
                                <a:cubicBezTo>
                                  <a:pt x="3849929" y="345440"/>
                                  <a:pt x="3850437" y="343789"/>
                                  <a:pt x="3850818" y="342138"/>
                                </a:cubicBezTo>
                                <a:cubicBezTo>
                                  <a:pt x="3851326" y="340487"/>
                                  <a:pt x="3851834" y="338836"/>
                                  <a:pt x="3852342" y="337312"/>
                                </a:cubicBezTo>
                                <a:cubicBezTo>
                                  <a:pt x="3852850" y="335788"/>
                                  <a:pt x="3853358" y="334264"/>
                                  <a:pt x="3853739" y="332740"/>
                                </a:cubicBezTo>
                                <a:cubicBezTo>
                                  <a:pt x="3854247" y="331343"/>
                                  <a:pt x="3854755" y="330073"/>
                                  <a:pt x="3855263" y="328803"/>
                                </a:cubicBezTo>
                                <a:cubicBezTo>
                                  <a:pt x="3855771" y="327533"/>
                                  <a:pt x="3856279" y="326390"/>
                                  <a:pt x="3856660" y="325501"/>
                                </a:cubicBezTo>
                                <a:cubicBezTo>
                                  <a:pt x="3857168" y="324485"/>
                                  <a:pt x="3857676" y="323596"/>
                                  <a:pt x="3858184" y="322834"/>
                                </a:cubicBezTo>
                                <a:cubicBezTo>
                                  <a:pt x="3858692" y="322072"/>
                                  <a:pt x="3859073" y="321310"/>
                                  <a:pt x="3859581" y="320802"/>
                                </a:cubicBezTo>
                                <a:cubicBezTo>
                                  <a:pt x="3860089" y="320167"/>
                                  <a:pt x="3860597" y="319659"/>
                                  <a:pt x="3861105" y="319151"/>
                                </a:cubicBezTo>
                                <a:cubicBezTo>
                                  <a:pt x="3861613" y="318770"/>
                                  <a:pt x="3861994" y="318389"/>
                                  <a:pt x="3862502" y="318008"/>
                                </a:cubicBezTo>
                                <a:cubicBezTo>
                                  <a:pt x="3863010" y="317627"/>
                                  <a:pt x="3863518" y="317246"/>
                                  <a:pt x="3864026" y="316992"/>
                                </a:cubicBezTo>
                                <a:cubicBezTo>
                                  <a:pt x="3864534" y="316611"/>
                                  <a:pt x="3864915" y="316230"/>
                                  <a:pt x="3865423" y="315849"/>
                                </a:cubicBezTo>
                                <a:cubicBezTo>
                                  <a:pt x="3865931" y="315595"/>
                                  <a:pt x="3866439" y="315214"/>
                                  <a:pt x="3866947" y="314833"/>
                                </a:cubicBezTo>
                                <a:cubicBezTo>
                                  <a:pt x="3867455" y="314325"/>
                                  <a:pt x="3867836" y="313944"/>
                                  <a:pt x="3868344" y="313436"/>
                                </a:cubicBezTo>
                                <a:cubicBezTo>
                                  <a:pt x="3868852" y="312928"/>
                                  <a:pt x="3869360" y="312420"/>
                                  <a:pt x="3869868" y="311912"/>
                                </a:cubicBezTo>
                                <a:cubicBezTo>
                                  <a:pt x="3870376" y="311404"/>
                                  <a:pt x="3870757" y="310769"/>
                                  <a:pt x="3871265" y="310134"/>
                                </a:cubicBezTo>
                                <a:cubicBezTo>
                                  <a:pt x="3871773" y="309626"/>
                                  <a:pt x="3872281" y="308864"/>
                                  <a:pt x="3872789" y="308229"/>
                                </a:cubicBezTo>
                                <a:cubicBezTo>
                                  <a:pt x="3873297" y="307594"/>
                                  <a:pt x="3873678" y="306959"/>
                                  <a:pt x="3874186" y="306197"/>
                                </a:cubicBezTo>
                                <a:cubicBezTo>
                                  <a:pt x="3874694" y="305562"/>
                                  <a:pt x="3875202" y="304800"/>
                                  <a:pt x="3875710" y="304038"/>
                                </a:cubicBezTo>
                                <a:cubicBezTo>
                                  <a:pt x="3876091" y="303403"/>
                                  <a:pt x="3876599" y="302641"/>
                                  <a:pt x="3877107" y="301879"/>
                                </a:cubicBezTo>
                                <a:cubicBezTo>
                                  <a:pt x="3877615" y="301117"/>
                                  <a:pt x="3878123" y="300355"/>
                                  <a:pt x="3878631" y="299466"/>
                                </a:cubicBezTo>
                                <a:cubicBezTo>
                                  <a:pt x="3879012" y="298704"/>
                                  <a:pt x="3879520" y="297815"/>
                                  <a:pt x="3880028" y="296926"/>
                                </a:cubicBezTo>
                                <a:cubicBezTo>
                                  <a:pt x="3880536" y="296037"/>
                                  <a:pt x="3881044" y="295021"/>
                                  <a:pt x="3881552" y="294132"/>
                                </a:cubicBezTo>
                                <a:cubicBezTo>
                                  <a:pt x="3881933" y="293116"/>
                                  <a:pt x="3882441" y="292100"/>
                                  <a:pt x="3882949" y="290957"/>
                                </a:cubicBezTo>
                                <a:cubicBezTo>
                                  <a:pt x="3883457" y="289941"/>
                                  <a:pt x="3883965" y="288671"/>
                                  <a:pt x="3884473" y="287655"/>
                                </a:cubicBezTo>
                                <a:cubicBezTo>
                                  <a:pt x="3884854" y="286512"/>
                                  <a:pt x="3885362" y="285242"/>
                                  <a:pt x="3885870" y="284226"/>
                                </a:cubicBezTo>
                                <a:cubicBezTo>
                                  <a:pt x="3886378" y="283083"/>
                                  <a:pt x="3886886" y="281940"/>
                                  <a:pt x="3887394" y="280924"/>
                                </a:cubicBezTo>
                                <a:cubicBezTo>
                                  <a:pt x="3887775" y="279781"/>
                                  <a:pt x="3888283" y="278765"/>
                                  <a:pt x="3888791" y="277876"/>
                                </a:cubicBezTo>
                                <a:cubicBezTo>
                                  <a:pt x="3889299" y="276987"/>
                                  <a:pt x="3889807" y="276225"/>
                                  <a:pt x="3890315" y="275463"/>
                                </a:cubicBezTo>
                                <a:cubicBezTo>
                                  <a:pt x="3890696" y="274828"/>
                                  <a:pt x="3891204" y="274193"/>
                                  <a:pt x="3891712" y="273812"/>
                                </a:cubicBezTo>
                                <a:cubicBezTo>
                                  <a:pt x="3892220" y="273431"/>
                                  <a:pt x="3892728" y="273177"/>
                                  <a:pt x="3893109" y="273050"/>
                                </a:cubicBezTo>
                                <a:cubicBezTo>
                                  <a:pt x="3893617" y="272923"/>
                                  <a:pt x="3894125" y="273050"/>
                                  <a:pt x="3894633" y="273177"/>
                                </a:cubicBezTo>
                                <a:cubicBezTo>
                                  <a:pt x="3895141" y="273431"/>
                                  <a:pt x="3895649" y="273812"/>
                                  <a:pt x="3896030" y="274320"/>
                                </a:cubicBezTo>
                                <a:cubicBezTo>
                                  <a:pt x="3896538" y="274828"/>
                                  <a:pt x="3897046" y="275590"/>
                                  <a:pt x="3897554" y="276352"/>
                                </a:cubicBezTo>
                                <a:cubicBezTo>
                                  <a:pt x="3898062" y="277114"/>
                                  <a:pt x="3898570" y="278003"/>
                                  <a:pt x="3898951" y="279019"/>
                                </a:cubicBezTo>
                                <a:cubicBezTo>
                                  <a:pt x="3899459" y="280035"/>
                                  <a:pt x="3899967" y="281051"/>
                                  <a:pt x="3900475" y="282194"/>
                                </a:cubicBezTo>
                                <a:cubicBezTo>
                                  <a:pt x="3900983" y="283337"/>
                                  <a:pt x="3901491" y="284480"/>
                                  <a:pt x="3901872" y="285750"/>
                                </a:cubicBezTo>
                                <a:cubicBezTo>
                                  <a:pt x="3902380" y="286893"/>
                                  <a:pt x="3902888" y="288163"/>
                                  <a:pt x="3903396" y="289306"/>
                                </a:cubicBezTo>
                                <a:cubicBezTo>
                                  <a:pt x="3903904" y="290449"/>
                                  <a:pt x="3904412" y="291592"/>
                                  <a:pt x="3904793" y="292608"/>
                                </a:cubicBezTo>
                                <a:cubicBezTo>
                                  <a:pt x="3905301" y="293624"/>
                                  <a:pt x="3905809" y="294640"/>
                                  <a:pt x="3906317" y="295529"/>
                                </a:cubicBezTo>
                                <a:cubicBezTo>
                                  <a:pt x="3906825" y="296418"/>
                                  <a:pt x="3907333" y="297180"/>
                                  <a:pt x="3907714" y="297815"/>
                                </a:cubicBezTo>
                                <a:cubicBezTo>
                                  <a:pt x="3908222" y="298450"/>
                                  <a:pt x="3908730" y="298958"/>
                                  <a:pt x="3909238" y="299339"/>
                                </a:cubicBezTo>
                                <a:cubicBezTo>
                                  <a:pt x="3909746" y="299720"/>
                                  <a:pt x="3910127" y="299974"/>
                                  <a:pt x="3910635" y="300101"/>
                                </a:cubicBezTo>
                                <a:cubicBezTo>
                                  <a:pt x="3911143" y="300101"/>
                                  <a:pt x="3911651" y="300101"/>
                                  <a:pt x="3912159" y="299847"/>
                                </a:cubicBezTo>
                                <a:cubicBezTo>
                                  <a:pt x="3912667" y="299720"/>
                                  <a:pt x="3913048" y="299339"/>
                                  <a:pt x="3913556" y="298958"/>
                                </a:cubicBezTo>
                                <a:cubicBezTo>
                                  <a:pt x="3914064" y="298577"/>
                                  <a:pt x="3914572" y="297942"/>
                                  <a:pt x="3915080" y="297434"/>
                                </a:cubicBezTo>
                                <a:cubicBezTo>
                                  <a:pt x="3915588" y="296799"/>
                                  <a:pt x="3915969" y="296037"/>
                                  <a:pt x="3916477" y="295402"/>
                                </a:cubicBezTo>
                                <a:cubicBezTo>
                                  <a:pt x="3916985" y="294640"/>
                                  <a:pt x="3917493" y="294005"/>
                                  <a:pt x="3918001" y="293243"/>
                                </a:cubicBezTo>
                                <a:cubicBezTo>
                                  <a:pt x="3918509" y="292608"/>
                                  <a:pt x="3918890" y="291846"/>
                                  <a:pt x="3919398" y="291211"/>
                                </a:cubicBezTo>
                                <a:cubicBezTo>
                                  <a:pt x="3919906" y="290576"/>
                                  <a:pt x="3920414" y="290068"/>
                                  <a:pt x="3920922" y="289560"/>
                                </a:cubicBezTo>
                                <a:cubicBezTo>
                                  <a:pt x="3921430" y="289052"/>
                                  <a:pt x="3921811" y="288671"/>
                                  <a:pt x="3922319" y="288544"/>
                                </a:cubicBezTo>
                                <a:cubicBezTo>
                                  <a:pt x="3922827" y="288290"/>
                                  <a:pt x="3923335" y="288163"/>
                                  <a:pt x="3923843" y="288290"/>
                                </a:cubicBezTo>
                                <a:cubicBezTo>
                                  <a:pt x="3924351" y="288290"/>
                                  <a:pt x="3924732" y="288417"/>
                                  <a:pt x="3925240" y="288798"/>
                                </a:cubicBezTo>
                                <a:cubicBezTo>
                                  <a:pt x="3925748" y="289052"/>
                                  <a:pt x="3926256" y="289560"/>
                                  <a:pt x="3926764" y="290068"/>
                                </a:cubicBezTo>
                                <a:cubicBezTo>
                                  <a:pt x="3927145" y="290703"/>
                                  <a:pt x="3927653" y="291338"/>
                                  <a:pt x="3928161" y="292100"/>
                                </a:cubicBezTo>
                                <a:cubicBezTo>
                                  <a:pt x="3928669" y="292862"/>
                                  <a:pt x="3929177" y="293751"/>
                                  <a:pt x="3929685" y="294640"/>
                                </a:cubicBezTo>
                                <a:cubicBezTo>
                                  <a:pt x="3930066" y="295529"/>
                                  <a:pt x="3930574" y="296418"/>
                                  <a:pt x="3931082" y="297307"/>
                                </a:cubicBezTo>
                                <a:cubicBezTo>
                                  <a:pt x="3931590" y="298196"/>
                                  <a:pt x="3932098" y="299212"/>
                                  <a:pt x="3932606" y="300101"/>
                                </a:cubicBezTo>
                                <a:cubicBezTo>
                                  <a:pt x="3932987" y="300990"/>
                                  <a:pt x="3933495" y="301879"/>
                                  <a:pt x="3934003" y="302768"/>
                                </a:cubicBezTo>
                                <a:cubicBezTo>
                                  <a:pt x="3934511" y="303657"/>
                                  <a:pt x="3935019" y="304419"/>
                                  <a:pt x="3935527" y="305181"/>
                                </a:cubicBezTo>
                                <a:cubicBezTo>
                                  <a:pt x="3935908" y="305943"/>
                                  <a:pt x="3936416" y="306705"/>
                                  <a:pt x="3936924" y="307340"/>
                                </a:cubicBezTo>
                                <a:cubicBezTo>
                                  <a:pt x="3937432" y="307975"/>
                                  <a:pt x="3937940" y="308610"/>
                                  <a:pt x="3938448" y="309245"/>
                                </a:cubicBezTo>
                                <a:cubicBezTo>
                                  <a:pt x="3938829" y="309880"/>
                                  <a:pt x="3939337" y="310388"/>
                                  <a:pt x="3939845" y="311023"/>
                                </a:cubicBezTo>
                                <a:cubicBezTo>
                                  <a:pt x="3940353" y="311531"/>
                                  <a:pt x="3940861" y="311912"/>
                                  <a:pt x="3941369" y="312420"/>
                                </a:cubicBezTo>
                                <a:cubicBezTo>
                                  <a:pt x="3941750" y="312928"/>
                                  <a:pt x="3942258" y="313436"/>
                                  <a:pt x="3942766" y="313817"/>
                                </a:cubicBezTo>
                                <a:cubicBezTo>
                                  <a:pt x="3943274" y="314325"/>
                                  <a:pt x="3943782" y="314833"/>
                                  <a:pt x="3944163" y="315214"/>
                                </a:cubicBezTo>
                                <a:cubicBezTo>
                                  <a:pt x="3944671" y="315595"/>
                                  <a:pt x="3945179" y="316103"/>
                                  <a:pt x="3945687" y="316484"/>
                                </a:cubicBezTo>
                                <a:cubicBezTo>
                                  <a:pt x="3946195" y="316865"/>
                                  <a:pt x="3946703" y="317246"/>
                                  <a:pt x="3947084" y="317627"/>
                                </a:cubicBezTo>
                                <a:cubicBezTo>
                                  <a:pt x="3947592" y="318008"/>
                                  <a:pt x="3948100" y="318389"/>
                                  <a:pt x="3948608" y="318770"/>
                                </a:cubicBezTo>
                                <a:cubicBezTo>
                                  <a:pt x="3949116" y="319151"/>
                                  <a:pt x="3949624" y="319532"/>
                                  <a:pt x="3950005" y="319786"/>
                                </a:cubicBezTo>
                                <a:cubicBezTo>
                                  <a:pt x="3950513" y="320167"/>
                                  <a:pt x="3951021" y="320548"/>
                                  <a:pt x="3951529" y="320802"/>
                                </a:cubicBezTo>
                                <a:cubicBezTo>
                                  <a:pt x="3952037" y="321056"/>
                                  <a:pt x="3952545" y="321310"/>
                                  <a:pt x="3952926" y="321564"/>
                                </a:cubicBezTo>
                                <a:cubicBezTo>
                                  <a:pt x="3953434" y="321818"/>
                                  <a:pt x="3953942" y="322072"/>
                                  <a:pt x="3954450" y="322326"/>
                                </a:cubicBezTo>
                                <a:cubicBezTo>
                                  <a:pt x="3954958" y="322453"/>
                                  <a:pt x="3955466" y="322707"/>
                                  <a:pt x="3955847" y="322834"/>
                                </a:cubicBezTo>
                                <a:cubicBezTo>
                                  <a:pt x="3956355" y="322961"/>
                                  <a:pt x="3956863" y="323088"/>
                                  <a:pt x="3957371" y="323215"/>
                                </a:cubicBezTo>
                                <a:cubicBezTo>
                                  <a:pt x="3957879" y="323342"/>
                                  <a:pt x="3958387" y="323469"/>
                                  <a:pt x="3958768" y="323596"/>
                                </a:cubicBezTo>
                                <a:cubicBezTo>
                                  <a:pt x="3959276" y="323723"/>
                                  <a:pt x="3959784" y="323723"/>
                                  <a:pt x="3960292" y="323850"/>
                                </a:cubicBezTo>
                                <a:cubicBezTo>
                                  <a:pt x="3960800" y="323977"/>
                                  <a:pt x="3961181" y="323977"/>
                                  <a:pt x="3961689" y="324104"/>
                                </a:cubicBezTo>
                                <a:cubicBezTo>
                                  <a:pt x="3962197" y="324231"/>
                                  <a:pt x="3962705" y="324231"/>
                                  <a:pt x="3963213" y="324358"/>
                                </a:cubicBezTo>
                                <a:cubicBezTo>
                                  <a:pt x="3963721" y="324485"/>
                                  <a:pt x="3964102" y="324485"/>
                                  <a:pt x="3964610" y="324612"/>
                                </a:cubicBezTo>
                                <a:cubicBezTo>
                                  <a:pt x="3965118" y="324739"/>
                                  <a:pt x="3965626" y="324739"/>
                                  <a:pt x="3966134" y="324866"/>
                                </a:cubicBezTo>
                                <a:cubicBezTo>
                                  <a:pt x="3966642" y="324993"/>
                                  <a:pt x="3967023" y="324993"/>
                                  <a:pt x="3967531" y="325120"/>
                                </a:cubicBezTo>
                                <a:cubicBezTo>
                                  <a:pt x="3968039" y="325247"/>
                                  <a:pt x="3968547" y="325374"/>
                                  <a:pt x="3969055" y="325374"/>
                                </a:cubicBezTo>
                                <a:cubicBezTo>
                                  <a:pt x="3969563" y="325501"/>
                                  <a:pt x="3969944" y="325628"/>
                                  <a:pt x="3970452" y="325628"/>
                                </a:cubicBezTo>
                                <a:cubicBezTo>
                                  <a:pt x="3970960" y="325755"/>
                                  <a:pt x="3971468" y="325882"/>
                                  <a:pt x="3971976" y="325882"/>
                                </a:cubicBezTo>
                                <a:cubicBezTo>
                                  <a:pt x="3972484" y="326009"/>
                                  <a:pt x="3972865" y="326009"/>
                                  <a:pt x="3973373" y="326136"/>
                                </a:cubicBezTo>
                                <a:cubicBezTo>
                                  <a:pt x="3973881" y="326136"/>
                                  <a:pt x="3974389" y="326263"/>
                                  <a:pt x="3974897" y="326263"/>
                                </a:cubicBezTo>
                                <a:cubicBezTo>
                                  <a:pt x="3975405" y="326263"/>
                                  <a:pt x="3975786" y="326263"/>
                                  <a:pt x="3976294" y="326263"/>
                                </a:cubicBezTo>
                                <a:cubicBezTo>
                                  <a:pt x="3976802" y="326390"/>
                                  <a:pt x="3977310" y="326390"/>
                                  <a:pt x="3977818" y="326390"/>
                                </a:cubicBezTo>
                                <a:cubicBezTo>
                                  <a:pt x="3978199" y="326390"/>
                                  <a:pt x="3978707" y="326390"/>
                                  <a:pt x="3979215" y="326390"/>
                                </a:cubicBezTo>
                                <a:cubicBezTo>
                                  <a:pt x="3979723" y="326390"/>
                                  <a:pt x="3980231" y="326390"/>
                                  <a:pt x="3980739" y="326263"/>
                                </a:cubicBezTo>
                                <a:cubicBezTo>
                                  <a:pt x="3981120" y="326263"/>
                                  <a:pt x="3981628" y="326263"/>
                                  <a:pt x="3982136" y="326263"/>
                                </a:cubicBezTo>
                                <a:cubicBezTo>
                                  <a:pt x="3982644" y="326263"/>
                                  <a:pt x="3983152" y="326136"/>
                                  <a:pt x="3983660" y="326136"/>
                                </a:cubicBezTo>
                                <a:cubicBezTo>
                                  <a:pt x="3984041" y="326009"/>
                                  <a:pt x="3984549" y="326009"/>
                                  <a:pt x="3985057" y="325882"/>
                                </a:cubicBezTo>
                                <a:cubicBezTo>
                                  <a:pt x="3985565" y="325755"/>
                                  <a:pt x="3986073" y="325628"/>
                                  <a:pt x="3986581" y="325501"/>
                                </a:cubicBezTo>
                                <a:cubicBezTo>
                                  <a:pt x="3986962" y="325374"/>
                                  <a:pt x="3987470" y="325247"/>
                                  <a:pt x="3987978" y="325120"/>
                                </a:cubicBezTo>
                                <a:cubicBezTo>
                                  <a:pt x="3988486" y="324866"/>
                                  <a:pt x="3988994" y="324612"/>
                                  <a:pt x="3989502" y="324485"/>
                                </a:cubicBezTo>
                                <a:cubicBezTo>
                                  <a:pt x="3989883" y="324231"/>
                                  <a:pt x="3990391" y="323977"/>
                                  <a:pt x="3990899" y="323723"/>
                                </a:cubicBezTo>
                                <a:cubicBezTo>
                                  <a:pt x="3991407" y="323469"/>
                                  <a:pt x="3991915" y="323215"/>
                                  <a:pt x="3992423" y="322961"/>
                                </a:cubicBezTo>
                                <a:cubicBezTo>
                                  <a:pt x="3992804" y="322707"/>
                                  <a:pt x="3993312" y="322453"/>
                                  <a:pt x="3993820" y="322199"/>
                                </a:cubicBezTo>
                                <a:cubicBezTo>
                                  <a:pt x="3994328" y="321945"/>
                                  <a:pt x="3994836" y="321691"/>
                                  <a:pt x="3995217" y="321437"/>
                                </a:cubicBezTo>
                                <a:cubicBezTo>
                                  <a:pt x="3995725" y="321310"/>
                                  <a:pt x="3996233" y="321183"/>
                                  <a:pt x="3996741" y="320929"/>
                                </a:cubicBezTo>
                                <a:cubicBezTo>
                                  <a:pt x="3997249" y="320802"/>
                                  <a:pt x="3997757" y="320675"/>
                                  <a:pt x="3998138" y="320548"/>
                                </a:cubicBezTo>
                                <a:cubicBezTo>
                                  <a:pt x="3998646" y="320548"/>
                                  <a:pt x="3999154" y="320421"/>
                                  <a:pt x="3999662" y="320421"/>
                                </a:cubicBezTo>
                                <a:cubicBezTo>
                                  <a:pt x="4000170" y="320421"/>
                                  <a:pt x="4000678" y="320421"/>
                                  <a:pt x="4001059" y="320421"/>
                                </a:cubicBezTo>
                                <a:cubicBezTo>
                                  <a:pt x="4001567" y="320548"/>
                                  <a:pt x="4002075" y="320548"/>
                                  <a:pt x="4002583" y="320675"/>
                                </a:cubicBezTo>
                                <a:cubicBezTo>
                                  <a:pt x="4003091" y="320802"/>
                                  <a:pt x="4003599" y="320802"/>
                                  <a:pt x="4003980" y="320929"/>
                                </a:cubicBezTo>
                                <a:cubicBezTo>
                                  <a:pt x="4004488" y="321056"/>
                                  <a:pt x="4004996" y="321183"/>
                                  <a:pt x="4005504" y="321183"/>
                                </a:cubicBezTo>
                                <a:cubicBezTo>
                                  <a:pt x="4006012" y="321310"/>
                                  <a:pt x="4006520" y="321437"/>
                                  <a:pt x="4006901" y="321437"/>
                                </a:cubicBezTo>
                                <a:cubicBezTo>
                                  <a:pt x="4007409" y="321437"/>
                                  <a:pt x="4007917" y="321564"/>
                                  <a:pt x="4008425" y="321437"/>
                                </a:cubicBezTo>
                                <a:cubicBezTo>
                                  <a:pt x="4008933" y="321437"/>
                                  <a:pt x="4009314" y="321437"/>
                                  <a:pt x="4009822" y="321310"/>
                                </a:cubicBezTo>
                                <a:cubicBezTo>
                                  <a:pt x="4010330" y="321183"/>
                                  <a:pt x="4010838" y="321056"/>
                                  <a:pt x="4011346" y="320802"/>
                                </a:cubicBezTo>
                                <a:cubicBezTo>
                                  <a:pt x="4011854" y="320548"/>
                                  <a:pt x="4012235" y="320294"/>
                                  <a:pt x="4012743" y="320040"/>
                                </a:cubicBezTo>
                                <a:cubicBezTo>
                                  <a:pt x="4013251" y="319659"/>
                                  <a:pt x="4013759" y="319278"/>
                                  <a:pt x="4014267" y="318897"/>
                                </a:cubicBezTo>
                                <a:cubicBezTo>
                                  <a:pt x="4014775" y="318516"/>
                                  <a:pt x="4015156" y="318008"/>
                                  <a:pt x="4015664" y="317500"/>
                                </a:cubicBezTo>
                                <a:cubicBezTo>
                                  <a:pt x="4016172" y="317119"/>
                                  <a:pt x="4016680" y="316611"/>
                                  <a:pt x="4017188" y="316103"/>
                                </a:cubicBezTo>
                                <a:cubicBezTo>
                                  <a:pt x="4017696" y="315595"/>
                                  <a:pt x="4018077" y="315214"/>
                                  <a:pt x="4018585" y="314833"/>
                                </a:cubicBezTo>
                                <a:cubicBezTo>
                                  <a:pt x="4019093" y="314452"/>
                                  <a:pt x="4019601" y="314071"/>
                                  <a:pt x="4020109" y="313944"/>
                                </a:cubicBezTo>
                                <a:cubicBezTo>
                                  <a:pt x="4020617" y="313690"/>
                                  <a:pt x="4020998" y="313690"/>
                                  <a:pt x="4021506" y="313690"/>
                                </a:cubicBezTo>
                                <a:cubicBezTo>
                                  <a:pt x="4022014" y="313817"/>
                                  <a:pt x="4022522" y="314071"/>
                                  <a:pt x="4023030" y="314579"/>
                                </a:cubicBezTo>
                                <a:cubicBezTo>
                                  <a:pt x="4023538" y="315087"/>
                                  <a:pt x="4023919" y="315849"/>
                                  <a:pt x="4024427" y="316738"/>
                                </a:cubicBezTo>
                                <a:cubicBezTo>
                                  <a:pt x="4024935" y="317754"/>
                                  <a:pt x="4025443" y="318897"/>
                                  <a:pt x="4025951" y="320421"/>
                                </a:cubicBezTo>
                                <a:cubicBezTo>
                                  <a:pt x="4026332" y="321818"/>
                                  <a:pt x="4026840" y="323596"/>
                                  <a:pt x="4027348" y="325501"/>
                                </a:cubicBezTo>
                                <a:cubicBezTo>
                                  <a:pt x="4027856" y="327406"/>
                                  <a:pt x="4028364" y="329565"/>
                                  <a:pt x="4028872" y="331851"/>
                                </a:cubicBezTo>
                                <a:cubicBezTo>
                                  <a:pt x="4029253" y="334264"/>
                                  <a:pt x="4029761" y="336677"/>
                                  <a:pt x="4030269" y="339344"/>
                                </a:cubicBezTo>
                                <a:cubicBezTo>
                                  <a:pt x="4030777" y="341884"/>
                                  <a:pt x="4031285" y="344678"/>
                                  <a:pt x="4031793" y="347345"/>
                                </a:cubicBezTo>
                                <a:cubicBezTo>
                                  <a:pt x="4032174" y="350139"/>
                                  <a:pt x="4032682" y="352933"/>
                                  <a:pt x="4033190" y="355600"/>
                                </a:cubicBezTo>
                                <a:cubicBezTo>
                                  <a:pt x="4033698" y="358394"/>
                                  <a:pt x="4034206" y="361061"/>
                                  <a:pt x="4034714" y="363601"/>
                                </a:cubicBezTo>
                                <a:cubicBezTo>
                                  <a:pt x="4035095" y="366141"/>
                                  <a:pt x="4035603" y="368554"/>
                                  <a:pt x="4036111" y="370713"/>
                                </a:cubicBezTo>
                                <a:cubicBezTo>
                                  <a:pt x="4036619" y="372999"/>
                                  <a:pt x="4037127" y="375031"/>
                                  <a:pt x="4037635" y="376809"/>
                                </a:cubicBezTo>
                                <a:cubicBezTo>
                                  <a:pt x="4038016" y="378714"/>
                                  <a:pt x="4038524" y="380238"/>
                                  <a:pt x="4039032" y="381508"/>
                                </a:cubicBezTo>
                                <a:cubicBezTo>
                                  <a:pt x="4039540" y="382778"/>
                                  <a:pt x="4040048" y="383921"/>
                                  <a:pt x="4040556" y="384683"/>
                                </a:cubicBezTo>
                                <a:cubicBezTo>
                                  <a:pt x="4040937" y="385445"/>
                                  <a:pt x="4041445" y="385953"/>
                                  <a:pt x="4041953" y="386207"/>
                                </a:cubicBezTo>
                                <a:cubicBezTo>
                                  <a:pt x="4042461" y="386461"/>
                                  <a:pt x="4042969" y="386461"/>
                                  <a:pt x="4043350" y="386334"/>
                                </a:cubicBezTo>
                                <a:cubicBezTo>
                                  <a:pt x="4043858" y="386080"/>
                                  <a:pt x="4044366" y="385699"/>
                                  <a:pt x="4044874" y="385191"/>
                                </a:cubicBezTo>
                                <a:cubicBezTo>
                                  <a:pt x="4045382" y="384810"/>
                                  <a:pt x="4045890" y="384048"/>
                                  <a:pt x="4046271" y="383540"/>
                                </a:cubicBezTo>
                                <a:cubicBezTo>
                                  <a:pt x="4046779" y="382905"/>
                                  <a:pt x="4047287" y="382270"/>
                                  <a:pt x="4047795" y="381762"/>
                                </a:cubicBezTo>
                                <a:cubicBezTo>
                                  <a:pt x="4048303" y="381254"/>
                                  <a:pt x="4048811" y="380746"/>
                                  <a:pt x="4049192" y="380619"/>
                                </a:cubicBezTo>
                                <a:cubicBezTo>
                                  <a:pt x="4049700" y="380365"/>
                                  <a:pt x="4050208" y="380365"/>
                                  <a:pt x="4050716" y="380619"/>
                                </a:cubicBezTo>
                                <a:cubicBezTo>
                                  <a:pt x="4051224" y="380873"/>
                                  <a:pt x="4051732" y="381254"/>
                                  <a:pt x="4052113" y="382016"/>
                                </a:cubicBezTo>
                                <a:cubicBezTo>
                                  <a:pt x="4052621" y="382651"/>
                                  <a:pt x="4053129" y="383667"/>
                                  <a:pt x="4053637" y="384683"/>
                                </a:cubicBezTo>
                                <a:cubicBezTo>
                                  <a:pt x="4054145" y="385699"/>
                                  <a:pt x="4054653" y="386969"/>
                                  <a:pt x="4055034" y="388112"/>
                                </a:cubicBezTo>
                                <a:cubicBezTo>
                                  <a:pt x="4055542" y="389382"/>
                                  <a:pt x="4056050" y="390779"/>
                                  <a:pt x="4056558" y="391922"/>
                                </a:cubicBezTo>
                                <a:cubicBezTo>
                                  <a:pt x="4057066" y="393065"/>
                                  <a:pt x="4057574" y="394208"/>
                                  <a:pt x="4057955" y="394970"/>
                                </a:cubicBezTo>
                                <a:cubicBezTo>
                                  <a:pt x="4058463" y="395732"/>
                                  <a:pt x="4058971" y="396494"/>
                                  <a:pt x="4059479" y="396748"/>
                                </a:cubicBezTo>
                                <a:cubicBezTo>
                                  <a:pt x="4059987" y="397129"/>
                                  <a:pt x="4060368" y="397256"/>
                                  <a:pt x="4060876" y="397002"/>
                                </a:cubicBezTo>
                                <a:cubicBezTo>
                                  <a:pt x="4061384" y="396875"/>
                                  <a:pt x="4061892" y="396367"/>
                                  <a:pt x="4062400" y="395732"/>
                                </a:cubicBezTo>
                                <a:cubicBezTo>
                                  <a:pt x="4062908" y="395097"/>
                                  <a:pt x="4063289" y="394208"/>
                                  <a:pt x="4063797" y="393446"/>
                                </a:cubicBezTo>
                                <a:cubicBezTo>
                                  <a:pt x="4064305" y="392557"/>
                                  <a:pt x="4064813" y="391414"/>
                                  <a:pt x="4065321" y="390525"/>
                                </a:cubicBezTo>
                                <a:cubicBezTo>
                                  <a:pt x="4065829" y="389636"/>
                                  <a:pt x="4066210" y="388747"/>
                                  <a:pt x="4066718" y="387985"/>
                                </a:cubicBezTo>
                                <a:cubicBezTo>
                                  <a:pt x="4067226" y="387223"/>
                                  <a:pt x="4067734" y="386461"/>
                                  <a:pt x="4068242" y="386080"/>
                                </a:cubicBezTo>
                                <a:cubicBezTo>
                                  <a:pt x="4068750" y="385572"/>
                                  <a:pt x="4069131" y="385318"/>
                                  <a:pt x="4069639" y="385064"/>
                                </a:cubicBezTo>
                                <a:cubicBezTo>
                                  <a:pt x="4070147" y="384937"/>
                                  <a:pt x="4070655" y="384937"/>
                                  <a:pt x="4071163" y="385064"/>
                                </a:cubicBezTo>
                                <a:cubicBezTo>
                                  <a:pt x="4071671" y="385191"/>
                                  <a:pt x="4072052" y="385572"/>
                                  <a:pt x="4072560" y="385826"/>
                                </a:cubicBezTo>
                                <a:cubicBezTo>
                                  <a:pt x="4073068" y="386080"/>
                                  <a:pt x="4073576" y="386588"/>
                                  <a:pt x="4074084" y="386969"/>
                                </a:cubicBezTo>
                                <a:cubicBezTo>
                                  <a:pt x="4074592" y="387223"/>
                                  <a:pt x="4074973" y="387604"/>
                                  <a:pt x="4075481" y="387985"/>
                                </a:cubicBezTo>
                                <a:cubicBezTo>
                                  <a:pt x="4075989" y="388239"/>
                                  <a:pt x="4076497" y="388620"/>
                                  <a:pt x="4077005" y="388874"/>
                                </a:cubicBezTo>
                                <a:cubicBezTo>
                                  <a:pt x="4077386" y="389128"/>
                                  <a:pt x="4077894" y="389255"/>
                                  <a:pt x="4078402" y="389382"/>
                                </a:cubicBezTo>
                                <a:cubicBezTo>
                                  <a:pt x="4078910" y="389382"/>
                                  <a:pt x="4079418" y="389382"/>
                                  <a:pt x="4079926" y="389382"/>
                                </a:cubicBezTo>
                                <a:cubicBezTo>
                                  <a:pt x="4080307" y="389382"/>
                                  <a:pt x="4080815" y="389255"/>
                                  <a:pt x="4081323" y="389001"/>
                                </a:cubicBezTo>
                                <a:cubicBezTo>
                                  <a:pt x="4081831" y="388874"/>
                                  <a:pt x="4082339" y="388620"/>
                                  <a:pt x="4082847" y="388239"/>
                                </a:cubicBezTo>
                                <a:cubicBezTo>
                                  <a:pt x="4083228" y="387985"/>
                                  <a:pt x="4083736" y="387604"/>
                                  <a:pt x="4084244" y="387223"/>
                                </a:cubicBezTo>
                                <a:cubicBezTo>
                                  <a:pt x="4084752" y="386715"/>
                                  <a:pt x="4085260" y="386334"/>
                                  <a:pt x="4085768" y="385826"/>
                                </a:cubicBezTo>
                                <a:cubicBezTo>
                                  <a:pt x="4086149" y="385318"/>
                                  <a:pt x="4086657" y="384683"/>
                                  <a:pt x="4087165" y="384175"/>
                                </a:cubicBezTo>
                                <a:cubicBezTo>
                                  <a:pt x="4087673" y="383540"/>
                                  <a:pt x="4088181" y="383032"/>
                                  <a:pt x="4088689" y="382397"/>
                                </a:cubicBezTo>
                                <a:cubicBezTo>
                                  <a:pt x="4089070" y="381762"/>
                                  <a:pt x="4089578" y="381127"/>
                                  <a:pt x="4090086" y="380492"/>
                                </a:cubicBezTo>
                                <a:cubicBezTo>
                                  <a:pt x="4090594" y="379857"/>
                                  <a:pt x="4091102" y="379222"/>
                                  <a:pt x="4091610" y="378587"/>
                                </a:cubicBezTo>
                                <a:cubicBezTo>
                                  <a:pt x="4091991" y="377952"/>
                                  <a:pt x="4092499" y="377317"/>
                                  <a:pt x="4093007" y="376682"/>
                                </a:cubicBezTo>
                                <a:cubicBezTo>
                                  <a:pt x="4093515" y="376047"/>
                                  <a:pt x="4094023" y="375412"/>
                                  <a:pt x="4094404" y="374777"/>
                                </a:cubicBezTo>
                                <a:cubicBezTo>
                                  <a:pt x="4094912" y="374269"/>
                                  <a:pt x="4095420" y="373634"/>
                                  <a:pt x="4095928" y="372999"/>
                                </a:cubicBezTo>
                                <a:cubicBezTo>
                                  <a:pt x="4096436" y="372491"/>
                                  <a:pt x="4096944" y="371856"/>
                                  <a:pt x="4097325" y="371348"/>
                                </a:cubicBezTo>
                                <a:cubicBezTo>
                                  <a:pt x="4097833" y="370840"/>
                                  <a:pt x="4098341" y="370205"/>
                                  <a:pt x="4098849" y="369697"/>
                                </a:cubicBezTo>
                                <a:cubicBezTo>
                                  <a:pt x="4099357" y="369189"/>
                                  <a:pt x="4099865" y="368681"/>
                                  <a:pt x="4100246" y="368173"/>
                                </a:cubicBezTo>
                                <a:cubicBezTo>
                                  <a:pt x="4100754" y="367665"/>
                                  <a:pt x="4101262" y="367157"/>
                                  <a:pt x="4101770" y="366649"/>
                                </a:cubicBezTo>
                                <a:cubicBezTo>
                                  <a:pt x="4102278" y="366268"/>
                                  <a:pt x="4102786" y="365760"/>
                                  <a:pt x="4103167" y="365252"/>
                                </a:cubicBezTo>
                                <a:cubicBezTo>
                                  <a:pt x="4103675" y="364871"/>
                                  <a:pt x="4104183" y="364490"/>
                                  <a:pt x="4104691" y="363982"/>
                                </a:cubicBezTo>
                                <a:cubicBezTo>
                                  <a:pt x="4105199" y="363601"/>
                                  <a:pt x="4105707" y="363093"/>
                                  <a:pt x="4106088" y="362712"/>
                                </a:cubicBezTo>
                                <a:cubicBezTo>
                                  <a:pt x="4106596" y="362331"/>
                                  <a:pt x="4107104" y="361823"/>
                                  <a:pt x="4107612" y="361442"/>
                                </a:cubicBezTo>
                                <a:cubicBezTo>
                                  <a:pt x="4108120" y="361061"/>
                                  <a:pt x="4108628" y="360680"/>
                                  <a:pt x="4109009" y="360172"/>
                                </a:cubicBezTo>
                                <a:cubicBezTo>
                                  <a:pt x="4109517" y="359791"/>
                                  <a:pt x="4110025" y="359283"/>
                                  <a:pt x="4110533" y="358902"/>
                                </a:cubicBezTo>
                                <a:cubicBezTo>
                                  <a:pt x="4111041" y="358394"/>
                                  <a:pt x="4111422" y="358013"/>
                                  <a:pt x="4111930" y="357505"/>
                                </a:cubicBezTo>
                                <a:cubicBezTo>
                                  <a:pt x="4112438" y="356997"/>
                                  <a:pt x="4112946" y="356489"/>
                                  <a:pt x="4113454" y="356108"/>
                                </a:cubicBezTo>
                                <a:cubicBezTo>
                                  <a:pt x="4113962" y="355600"/>
                                  <a:pt x="4114343" y="355092"/>
                                  <a:pt x="4114851" y="354584"/>
                                </a:cubicBezTo>
                                <a:cubicBezTo>
                                  <a:pt x="4115359" y="354203"/>
                                  <a:pt x="4115867" y="353695"/>
                                  <a:pt x="4116375" y="353187"/>
                                </a:cubicBezTo>
                                <a:cubicBezTo>
                                  <a:pt x="4116883" y="352679"/>
                                  <a:pt x="4117264" y="352171"/>
                                  <a:pt x="4117772" y="351790"/>
                                </a:cubicBezTo>
                                <a:cubicBezTo>
                                  <a:pt x="4118280" y="351282"/>
                                  <a:pt x="4118788" y="350901"/>
                                  <a:pt x="4119296" y="350393"/>
                                </a:cubicBezTo>
                                <a:cubicBezTo>
                                  <a:pt x="4119804" y="350012"/>
                                  <a:pt x="4120185" y="349504"/>
                                  <a:pt x="4120693" y="349123"/>
                                </a:cubicBezTo>
                                <a:cubicBezTo>
                                  <a:pt x="4121201" y="348615"/>
                                  <a:pt x="4121709" y="348234"/>
                                  <a:pt x="4122217" y="347853"/>
                                </a:cubicBezTo>
                                <a:cubicBezTo>
                                  <a:pt x="4122725" y="347472"/>
                                  <a:pt x="4123106" y="346964"/>
                                  <a:pt x="4123614" y="346583"/>
                                </a:cubicBezTo>
                                <a:cubicBezTo>
                                  <a:pt x="4124122" y="346202"/>
                                  <a:pt x="4124630" y="345821"/>
                                  <a:pt x="4125138" y="345440"/>
                                </a:cubicBezTo>
                                <a:cubicBezTo>
                                  <a:pt x="4125646" y="345186"/>
                                  <a:pt x="4126027" y="344805"/>
                                  <a:pt x="4126535" y="344424"/>
                                </a:cubicBezTo>
                                <a:cubicBezTo>
                                  <a:pt x="4127043" y="344170"/>
                                  <a:pt x="4127551" y="343789"/>
                                  <a:pt x="4128059" y="343408"/>
                                </a:cubicBezTo>
                                <a:cubicBezTo>
                                  <a:pt x="4128440" y="343154"/>
                                  <a:pt x="4128948" y="342773"/>
                                  <a:pt x="4129456" y="342519"/>
                                </a:cubicBezTo>
                                <a:cubicBezTo>
                                  <a:pt x="4129964" y="342138"/>
                                  <a:pt x="4130472" y="341884"/>
                                  <a:pt x="4130980" y="341503"/>
                                </a:cubicBezTo>
                                <a:cubicBezTo>
                                  <a:pt x="4131361" y="341122"/>
                                  <a:pt x="4131869" y="340868"/>
                                  <a:pt x="4132377" y="340487"/>
                                </a:cubicBezTo>
                                <a:cubicBezTo>
                                  <a:pt x="4132885" y="340106"/>
                                  <a:pt x="4133393" y="339725"/>
                                  <a:pt x="4133901" y="339217"/>
                                </a:cubicBezTo>
                                <a:cubicBezTo>
                                  <a:pt x="4134282" y="338836"/>
                                  <a:pt x="4134790" y="338455"/>
                                  <a:pt x="4135298" y="337820"/>
                                </a:cubicBezTo>
                                <a:cubicBezTo>
                                  <a:pt x="4135806" y="337312"/>
                                  <a:pt x="4136314" y="336804"/>
                                  <a:pt x="4136822" y="336042"/>
                                </a:cubicBezTo>
                                <a:cubicBezTo>
                                  <a:pt x="4137203" y="335407"/>
                                  <a:pt x="4137711" y="334772"/>
                                  <a:pt x="4138219" y="333883"/>
                                </a:cubicBezTo>
                                <a:cubicBezTo>
                                  <a:pt x="4138727" y="333121"/>
                                  <a:pt x="4139235" y="332232"/>
                                  <a:pt x="4139743" y="331216"/>
                                </a:cubicBezTo>
                                <a:cubicBezTo>
                                  <a:pt x="4140124" y="330200"/>
                                  <a:pt x="4140632" y="329057"/>
                                  <a:pt x="4141140" y="327787"/>
                                </a:cubicBezTo>
                                <a:cubicBezTo>
                                  <a:pt x="4141648" y="326517"/>
                                  <a:pt x="4142156" y="325120"/>
                                  <a:pt x="4142664" y="323596"/>
                                </a:cubicBezTo>
                                <a:cubicBezTo>
                                  <a:pt x="4143045" y="322072"/>
                                  <a:pt x="4143553" y="320294"/>
                                  <a:pt x="4144061" y="318389"/>
                                </a:cubicBezTo>
                                <a:cubicBezTo>
                                  <a:pt x="4144569" y="316484"/>
                                  <a:pt x="4145077" y="314452"/>
                                  <a:pt x="4145458" y="312166"/>
                                </a:cubicBezTo>
                                <a:cubicBezTo>
                                  <a:pt x="4145966" y="309880"/>
                                  <a:pt x="4146474" y="307340"/>
                                  <a:pt x="4146982" y="304546"/>
                                </a:cubicBezTo>
                                <a:cubicBezTo>
                                  <a:pt x="4147490" y="301752"/>
                                  <a:pt x="4147998" y="298704"/>
                                  <a:pt x="4148379" y="295529"/>
                                </a:cubicBezTo>
                                <a:cubicBezTo>
                                  <a:pt x="4148887" y="292354"/>
                                  <a:pt x="4149395" y="288925"/>
                                  <a:pt x="4149903" y="285369"/>
                                </a:cubicBezTo>
                                <a:cubicBezTo>
                                  <a:pt x="4150411" y="281813"/>
                                  <a:pt x="4150919" y="278003"/>
                                  <a:pt x="4151300" y="274193"/>
                                </a:cubicBezTo>
                                <a:cubicBezTo>
                                  <a:pt x="4151808" y="270510"/>
                                  <a:pt x="4152316" y="266573"/>
                                  <a:pt x="4152824" y="262763"/>
                                </a:cubicBezTo>
                                <a:cubicBezTo>
                                  <a:pt x="4153332" y="258953"/>
                                  <a:pt x="4153840" y="255143"/>
                                  <a:pt x="4154221" y="251587"/>
                                </a:cubicBezTo>
                                <a:cubicBezTo>
                                  <a:pt x="4154729" y="248158"/>
                                  <a:pt x="4155237" y="244856"/>
                                  <a:pt x="4155745" y="241935"/>
                                </a:cubicBezTo>
                                <a:cubicBezTo>
                                  <a:pt x="4156253" y="239141"/>
                                  <a:pt x="4156761" y="236601"/>
                                  <a:pt x="4157142" y="234569"/>
                                </a:cubicBezTo>
                                <a:cubicBezTo>
                                  <a:pt x="4157650" y="232664"/>
                                  <a:pt x="4158158" y="231140"/>
                                  <a:pt x="4158666" y="230251"/>
                                </a:cubicBezTo>
                                <a:cubicBezTo>
                                  <a:pt x="4159047" y="229489"/>
                                  <a:pt x="4159682" y="229108"/>
                                  <a:pt x="4160063" y="229235"/>
                                </a:cubicBezTo>
                                <a:cubicBezTo>
                                  <a:pt x="4160571" y="229489"/>
                                  <a:pt x="4161079" y="230378"/>
                                  <a:pt x="4161587" y="231521"/>
                                </a:cubicBezTo>
                                <a:cubicBezTo>
                                  <a:pt x="4162095" y="232791"/>
                                  <a:pt x="4162476" y="234569"/>
                                  <a:pt x="4162984" y="236347"/>
                                </a:cubicBezTo>
                                <a:cubicBezTo>
                                  <a:pt x="4163492" y="238252"/>
                                  <a:pt x="4164000" y="240538"/>
                                  <a:pt x="4164508" y="242824"/>
                                </a:cubicBezTo>
                                <a:cubicBezTo>
                                  <a:pt x="4165016" y="245110"/>
                                  <a:pt x="4165397" y="247523"/>
                                  <a:pt x="4165905" y="249809"/>
                                </a:cubicBezTo>
                                <a:cubicBezTo>
                                  <a:pt x="4166413" y="251968"/>
                                  <a:pt x="4166921" y="254254"/>
                                  <a:pt x="4167429" y="256159"/>
                                </a:cubicBezTo>
                                <a:cubicBezTo>
                                  <a:pt x="4167937" y="258191"/>
                                  <a:pt x="4168318" y="259969"/>
                                  <a:pt x="4168826" y="261366"/>
                                </a:cubicBezTo>
                                <a:cubicBezTo>
                                  <a:pt x="4169334" y="262890"/>
                                  <a:pt x="4169842" y="264033"/>
                                  <a:pt x="4170350" y="264795"/>
                                </a:cubicBezTo>
                                <a:cubicBezTo>
                                  <a:pt x="4170858" y="265557"/>
                                  <a:pt x="4171239" y="266065"/>
                                  <a:pt x="4171747" y="266319"/>
                                </a:cubicBezTo>
                                <a:cubicBezTo>
                                  <a:pt x="4172255" y="266446"/>
                                  <a:pt x="4172763" y="266319"/>
                                  <a:pt x="4173271" y="265938"/>
                                </a:cubicBezTo>
                                <a:cubicBezTo>
                                  <a:pt x="4173779" y="265557"/>
                                  <a:pt x="4174160" y="264922"/>
                                  <a:pt x="4174668" y="264033"/>
                                </a:cubicBezTo>
                                <a:cubicBezTo>
                                  <a:pt x="4175176" y="263144"/>
                                  <a:pt x="4175684" y="262128"/>
                                  <a:pt x="4176192" y="260985"/>
                                </a:cubicBezTo>
                                <a:cubicBezTo>
                                  <a:pt x="4176700" y="259715"/>
                                  <a:pt x="4177081" y="258445"/>
                                  <a:pt x="4177589" y="257048"/>
                                </a:cubicBezTo>
                                <a:cubicBezTo>
                                  <a:pt x="4178097" y="255651"/>
                                  <a:pt x="4178605" y="254127"/>
                                  <a:pt x="4179113" y="252730"/>
                                </a:cubicBezTo>
                                <a:cubicBezTo>
                                  <a:pt x="4179494" y="251206"/>
                                  <a:pt x="4180002" y="249682"/>
                                  <a:pt x="4180510" y="248158"/>
                                </a:cubicBezTo>
                                <a:cubicBezTo>
                                  <a:pt x="4181018" y="246761"/>
                                  <a:pt x="4181526" y="245237"/>
                                  <a:pt x="4182034" y="243840"/>
                                </a:cubicBezTo>
                                <a:cubicBezTo>
                                  <a:pt x="4182415" y="242443"/>
                                  <a:pt x="4182923" y="241046"/>
                                  <a:pt x="4183431" y="239903"/>
                                </a:cubicBezTo>
                                <a:cubicBezTo>
                                  <a:pt x="4183939" y="238633"/>
                                  <a:pt x="4184447" y="237490"/>
                                  <a:pt x="4184955" y="236474"/>
                                </a:cubicBezTo>
                                <a:cubicBezTo>
                                  <a:pt x="4185336" y="235458"/>
                                  <a:pt x="4185844" y="234569"/>
                                  <a:pt x="4186352" y="233807"/>
                                </a:cubicBezTo>
                                <a:cubicBezTo>
                                  <a:pt x="4186860" y="233045"/>
                                  <a:pt x="4187368" y="232410"/>
                                  <a:pt x="4187876" y="231775"/>
                                </a:cubicBezTo>
                                <a:cubicBezTo>
                                  <a:pt x="4188257" y="231267"/>
                                  <a:pt x="4188765" y="230886"/>
                                  <a:pt x="4189273" y="230632"/>
                                </a:cubicBezTo>
                                <a:cubicBezTo>
                                  <a:pt x="4189781" y="230251"/>
                                  <a:pt x="4190289" y="230124"/>
                                  <a:pt x="4190797" y="230124"/>
                                </a:cubicBezTo>
                                <a:cubicBezTo>
                                  <a:pt x="4191178" y="229997"/>
                                  <a:pt x="4191686" y="229997"/>
                                  <a:pt x="4192194" y="230124"/>
                                </a:cubicBezTo>
                                <a:cubicBezTo>
                                  <a:pt x="4192702" y="230378"/>
                                  <a:pt x="4193210" y="230505"/>
                                  <a:pt x="4193718" y="230886"/>
                                </a:cubicBezTo>
                                <a:cubicBezTo>
                                  <a:pt x="4194099" y="231267"/>
                                  <a:pt x="4194607" y="231648"/>
                                  <a:pt x="4195115" y="232156"/>
                                </a:cubicBezTo>
                                <a:cubicBezTo>
                                  <a:pt x="4195623" y="232664"/>
                                  <a:pt x="4196131" y="233299"/>
                                  <a:pt x="4196512" y="233934"/>
                                </a:cubicBezTo>
                                <a:cubicBezTo>
                                  <a:pt x="4197020" y="234442"/>
                                  <a:pt x="4197528" y="235204"/>
                                  <a:pt x="4198036" y="235839"/>
                                </a:cubicBezTo>
                                <a:cubicBezTo>
                                  <a:pt x="4198544" y="236601"/>
                                  <a:pt x="4199052" y="237363"/>
                                  <a:pt x="4199433" y="237998"/>
                                </a:cubicBezTo>
                                <a:cubicBezTo>
                                  <a:pt x="4199941" y="238633"/>
                                  <a:pt x="4200449" y="239395"/>
                                  <a:pt x="4200957" y="240030"/>
                                </a:cubicBezTo>
                                <a:cubicBezTo>
                                  <a:pt x="4201465" y="240665"/>
                                  <a:pt x="4201973" y="241300"/>
                                  <a:pt x="4202354" y="241808"/>
                                </a:cubicBezTo>
                                <a:cubicBezTo>
                                  <a:pt x="4202862" y="242316"/>
                                  <a:pt x="4203370" y="242824"/>
                                  <a:pt x="4203878" y="243205"/>
                                </a:cubicBezTo>
                                <a:cubicBezTo>
                                  <a:pt x="4204386" y="243586"/>
                                  <a:pt x="4204894" y="243840"/>
                                  <a:pt x="4205275" y="243967"/>
                                </a:cubicBezTo>
                                <a:cubicBezTo>
                                  <a:pt x="4205783" y="244221"/>
                                  <a:pt x="4206291" y="244348"/>
                                  <a:pt x="4206799" y="244348"/>
                                </a:cubicBezTo>
                                <a:cubicBezTo>
                                  <a:pt x="4207307" y="244475"/>
                                  <a:pt x="4207815" y="244348"/>
                                  <a:pt x="4208196" y="244348"/>
                                </a:cubicBezTo>
                                <a:cubicBezTo>
                                  <a:pt x="4208704" y="244221"/>
                                  <a:pt x="4209212" y="244094"/>
                                  <a:pt x="4209720" y="243967"/>
                                </a:cubicBezTo>
                                <a:cubicBezTo>
                                  <a:pt x="4210228" y="243840"/>
                                  <a:pt x="4210609" y="243713"/>
                                  <a:pt x="4211117" y="243459"/>
                                </a:cubicBezTo>
                                <a:cubicBezTo>
                                  <a:pt x="4211625" y="243332"/>
                                  <a:pt x="4212133" y="243078"/>
                                  <a:pt x="4212641" y="242824"/>
                                </a:cubicBezTo>
                                <a:cubicBezTo>
                                  <a:pt x="4213149" y="242443"/>
                                  <a:pt x="4213530" y="242189"/>
                                  <a:pt x="4214038" y="241808"/>
                                </a:cubicBezTo>
                                <a:cubicBezTo>
                                  <a:pt x="4214546" y="241300"/>
                                  <a:pt x="4215054" y="240919"/>
                                  <a:pt x="4215562" y="240284"/>
                                </a:cubicBezTo>
                                <a:cubicBezTo>
                                  <a:pt x="4216070" y="239649"/>
                                  <a:pt x="4216451" y="238887"/>
                                  <a:pt x="4216959" y="237871"/>
                                </a:cubicBezTo>
                                <a:cubicBezTo>
                                  <a:pt x="4217467" y="236982"/>
                                  <a:pt x="4217975" y="235839"/>
                                  <a:pt x="4218483" y="234442"/>
                                </a:cubicBezTo>
                                <a:cubicBezTo>
                                  <a:pt x="4218991" y="233172"/>
                                  <a:pt x="4219372" y="231521"/>
                                  <a:pt x="4219880" y="229743"/>
                                </a:cubicBezTo>
                                <a:cubicBezTo>
                                  <a:pt x="4220388" y="227838"/>
                                  <a:pt x="4220896" y="225806"/>
                                  <a:pt x="4221404" y="223520"/>
                                </a:cubicBezTo>
                                <a:cubicBezTo>
                                  <a:pt x="4221912" y="221234"/>
                                  <a:pt x="4222293" y="218821"/>
                                  <a:pt x="4222801" y="216154"/>
                                </a:cubicBezTo>
                                <a:cubicBezTo>
                                  <a:pt x="4223309" y="213614"/>
                                  <a:pt x="4223817" y="210820"/>
                                  <a:pt x="4224325" y="208026"/>
                                </a:cubicBezTo>
                                <a:cubicBezTo>
                                  <a:pt x="4224833" y="205359"/>
                                  <a:pt x="4225214" y="202438"/>
                                  <a:pt x="4225722" y="199771"/>
                                </a:cubicBezTo>
                                <a:cubicBezTo>
                                  <a:pt x="4226230" y="197104"/>
                                  <a:pt x="4226738" y="194437"/>
                                  <a:pt x="4227246" y="192278"/>
                                </a:cubicBezTo>
                                <a:cubicBezTo>
                                  <a:pt x="4227627" y="190119"/>
                                  <a:pt x="4228135" y="188087"/>
                                  <a:pt x="4228643" y="186563"/>
                                </a:cubicBezTo>
                                <a:cubicBezTo>
                                  <a:pt x="4229151" y="185039"/>
                                  <a:pt x="4229659" y="183896"/>
                                  <a:pt x="4230167" y="183388"/>
                                </a:cubicBezTo>
                                <a:cubicBezTo>
                                  <a:pt x="4230548" y="182880"/>
                                  <a:pt x="4231056" y="182880"/>
                                  <a:pt x="4231564" y="183388"/>
                                </a:cubicBezTo>
                                <a:cubicBezTo>
                                  <a:pt x="4232072" y="183896"/>
                                  <a:pt x="4232580" y="185039"/>
                                  <a:pt x="4233088" y="186690"/>
                                </a:cubicBezTo>
                                <a:cubicBezTo>
                                  <a:pt x="4233469" y="188214"/>
                                  <a:pt x="4233977" y="190500"/>
                                  <a:pt x="4234485" y="192913"/>
                                </a:cubicBezTo>
                                <a:cubicBezTo>
                                  <a:pt x="4234993" y="195453"/>
                                  <a:pt x="4235501" y="198501"/>
                                  <a:pt x="4236009" y="201549"/>
                                </a:cubicBezTo>
                                <a:cubicBezTo>
                                  <a:pt x="4236390" y="204597"/>
                                  <a:pt x="4236898" y="208153"/>
                                  <a:pt x="4237406" y="211455"/>
                                </a:cubicBezTo>
                                <a:cubicBezTo>
                                  <a:pt x="4237914" y="214757"/>
                                  <a:pt x="4238422" y="218186"/>
                                  <a:pt x="4238930" y="221361"/>
                                </a:cubicBezTo>
                                <a:cubicBezTo>
                                  <a:pt x="4239311" y="224409"/>
                                  <a:pt x="4239819" y="227584"/>
                                  <a:pt x="4240327" y="230124"/>
                                </a:cubicBezTo>
                                <a:cubicBezTo>
                                  <a:pt x="4240835" y="232791"/>
                                  <a:pt x="4241343" y="235077"/>
                                  <a:pt x="4241851" y="236855"/>
                                </a:cubicBezTo>
                                <a:cubicBezTo>
                                  <a:pt x="4242232" y="238633"/>
                                  <a:pt x="4242740" y="240030"/>
                                  <a:pt x="4243248" y="240919"/>
                                </a:cubicBezTo>
                                <a:cubicBezTo>
                                  <a:pt x="4243756" y="241681"/>
                                  <a:pt x="4244264" y="242062"/>
                                  <a:pt x="4244645" y="242062"/>
                                </a:cubicBezTo>
                                <a:cubicBezTo>
                                  <a:pt x="4245153" y="241935"/>
                                  <a:pt x="4245661" y="241300"/>
                                  <a:pt x="4246169" y="240284"/>
                                </a:cubicBezTo>
                                <a:cubicBezTo>
                                  <a:pt x="4246677" y="239395"/>
                                  <a:pt x="4247185" y="237871"/>
                                  <a:pt x="4247566" y="236347"/>
                                </a:cubicBezTo>
                                <a:cubicBezTo>
                                  <a:pt x="4248074" y="234696"/>
                                  <a:pt x="4248582" y="232664"/>
                                  <a:pt x="4249090" y="230632"/>
                                </a:cubicBezTo>
                                <a:cubicBezTo>
                                  <a:pt x="4249598" y="228600"/>
                                  <a:pt x="4250106" y="226314"/>
                                  <a:pt x="4250487" y="224282"/>
                                </a:cubicBezTo>
                                <a:cubicBezTo>
                                  <a:pt x="4250995" y="222123"/>
                                  <a:pt x="4251503" y="219964"/>
                                  <a:pt x="4252011" y="217932"/>
                                </a:cubicBezTo>
                                <a:cubicBezTo>
                                  <a:pt x="4252519" y="216027"/>
                                  <a:pt x="4253027" y="214122"/>
                                  <a:pt x="4253408" y="212598"/>
                                </a:cubicBezTo>
                                <a:cubicBezTo>
                                  <a:pt x="4253916" y="211074"/>
                                  <a:pt x="4254424" y="209804"/>
                                  <a:pt x="4254932" y="208915"/>
                                </a:cubicBezTo>
                                <a:cubicBezTo>
                                  <a:pt x="4255440" y="208153"/>
                                  <a:pt x="4255948" y="207518"/>
                                  <a:pt x="4256329" y="207391"/>
                                </a:cubicBezTo>
                                <a:cubicBezTo>
                                  <a:pt x="4256837" y="207391"/>
                                  <a:pt x="4257345" y="207645"/>
                                  <a:pt x="4257853" y="208280"/>
                                </a:cubicBezTo>
                                <a:cubicBezTo>
                                  <a:pt x="4258361" y="209042"/>
                                  <a:pt x="4258869" y="210058"/>
                                  <a:pt x="4259250" y="211582"/>
                                </a:cubicBezTo>
                                <a:cubicBezTo>
                                  <a:pt x="4259758" y="212979"/>
                                  <a:pt x="4260266" y="214884"/>
                                  <a:pt x="4260774" y="217043"/>
                                </a:cubicBezTo>
                                <a:cubicBezTo>
                                  <a:pt x="4261282" y="219202"/>
                                  <a:pt x="4261663" y="221742"/>
                                  <a:pt x="4262171" y="224409"/>
                                </a:cubicBezTo>
                                <a:cubicBezTo>
                                  <a:pt x="4262679" y="227203"/>
                                  <a:pt x="4263187" y="230251"/>
                                  <a:pt x="4263695" y="233299"/>
                                </a:cubicBezTo>
                                <a:cubicBezTo>
                                  <a:pt x="4264203" y="236347"/>
                                  <a:pt x="4264584" y="239649"/>
                                  <a:pt x="4265092" y="242824"/>
                                </a:cubicBezTo>
                                <a:cubicBezTo>
                                  <a:pt x="4265600" y="245999"/>
                                  <a:pt x="4266108" y="249301"/>
                                  <a:pt x="4266616" y="252476"/>
                                </a:cubicBezTo>
                                <a:cubicBezTo>
                                  <a:pt x="4267124" y="255524"/>
                                  <a:pt x="4267505" y="258699"/>
                                  <a:pt x="4268013" y="261493"/>
                                </a:cubicBezTo>
                                <a:cubicBezTo>
                                  <a:pt x="4268521" y="264287"/>
                                  <a:pt x="4269029" y="267081"/>
                                  <a:pt x="4269537" y="269367"/>
                                </a:cubicBezTo>
                                <a:cubicBezTo>
                                  <a:pt x="4270045" y="271653"/>
                                  <a:pt x="4270426" y="273685"/>
                                  <a:pt x="4270934" y="275336"/>
                                </a:cubicBezTo>
                                <a:cubicBezTo>
                                  <a:pt x="4271442" y="276987"/>
                                  <a:pt x="4271950" y="278257"/>
                                  <a:pt x="4272458" y="279019"/>
                                </a:cubicBezTo>
                                <a:cubicBezTo>
                                  <a:pt x="4272839" y="279781"/>
                                  <a:pt x="4273347" y="280289"/>
                                  <a:pt x="4273855" y="280162"/>
                                </a:cubicBezTo>
                                <a:cubicBezTo>
                                  <a:pt x="4274363" y="280162"/>
                                  <a:pt x="4274871" y="279527"/>
                                  <a:pt x="4275379" y="278638"/>
                                </a:cubicBezTo>
                                <a:cubicBezTo>
                                  <a:pt x="4275887" y="277749"/>
                                  <a:pt x="4276268" y="276352"/>
                                  <a:pt x="4276776" y="274574"/>
                                </a:cubicBezTo>
                                <a:cubicBezTo>
                                  <a:pt x="4277284" y="272796"/>
                                  <a:pt x="4277792" y="270637"/>
                                  <a:pt x="4278300" y="268224"/>
                                </a:cubicBezTo>
                                <a:cubicBezTo>
                                  <a:pt x="4278681" y="265811"/>
                                  <a:pt x="4279189" y="263017"/>
                                  <a:pt x="4279697" y="260223"/>
                                </a:cubicBezTo>
                                <a:cubicBezTo>
                                  <a:pt x="4280205" y="257429"/>
                                  <a:pt x="4280713" y="254254"/>
                                  <a:pt x="4281221" y="251333"/>
                                </a:cubicBezTo>
                                <a:cubicBezTo>
                                  <a:pt x="4281602" y="248285"/>
                                  <a:pt x="4282110" y="245110"/>
                                  <a:pt x="4282618" y="242189"/>
                                </a:cubicBezTo>
                                <a:cubicBezTo>
                                  <a:pt x="4283126" y="239268"/>
                                  <a:pt x="4283634" y="236347"/>
                                  <a:pt x="4284142" y="233680"/>
                                </a:cubicBezTo>
                                <a:cubicBezTo>
                                  <a:pt x="4284523" y="231013"/>
                                  <a:pt x="4285031" y="228600"/>
                                  <a:pt x="4285539" y="226441"/>
                                </a:cubicBezTo>
                                <a:cubicBezTo>
                                  <a:pt x="4286047" y="224409"/>
                                  <a:pt x="4286555" y="222504"/>
                                  <a:pt x="4287063" y="220980"/>
                                </a:cubicBezTo>
                                <a:cubicBezTo>
                                  <a:pt x="4287444" y="219456"/>
                                  <a:pt x="4287952" y="218313"/>
                                  <a:pt x="4288460" y="217297"/>
                                </a:cubicBezTo>
                                <a:cubicBezTo>
                                  <a:pt x="4288968" y="216408"/>
                                  <a:pt x="4289476" y="215773"/>
                                  <a:pt x="4289984" y="215392"/>
                                </a:cubicBezTo>
                                <a:cubicBezTo>
                                  <a:pt x="4290365" y="214884"/>
                                  <a:pt x="4290873" y="214757"/>
                                  <a:pt x="4291381" y="214630"/>
                                </a:cubicBezTo>
                                <a:cubicBezTo>
                                  <a:pt x="4291889" y="214503"/>
                                  <a:pt x="4292397" y="214503"/>
                                  <a:pt x="4292905" y="214630"/>
                                </a:cubicBezTo>
                                <a:cubicBezTo>
                                  <a:pt x="4293286" y="214757"/>
                                  <a:pt x="4293794" y="214884"/>
                                  <a:pt x="4294302" y="215011"/>
                                </a:cubicBezTo>
                                <a:cubicBezTo>
                                  <a:pt x="4294810" y="215265"/>
                                  <a:pt x="4295318" y="215392"/>
                                  <a:pt x="4295699" y="215646"/>
                                </a:cubicBezTo>
                                <a:cubicBezTo>
                                  <a:pt x="4296207" y="215900"/>
                                  <a:pt x="4296715" y="216027"/>
                                  <a:pt x="4297223" y="216281"/>
                                </a:cubicBezTo>
                                <a:cubicBezTo>
                                  <a:pt x="4297731" y="216535"/>
                                  <a:pt x="4298239" y="216916"/>
                                  <a:pt x="4298620" y="217297"/>
                                </a:cubicBezTo>
                                <a:cubicBezTo>
                                  <a:pt x="4299128" y="217678"/>
                                  <a:pt x="4299636" y="218186"/>
                                  <a:pt x="4300144" y="218694"/>
                                </a:cubicBezTo>
                                <a:cubicBezTo>
                                  <a:pt x="4300652" y="219329"/>
                                  <a:pt x="4301160" y="220091"/>
                                  <a:pt x="4301541" y="220980"/>
                                </a:cubicBezTo>
                                <a:cubicBezTo>
                                  <a:pt x="4302049" y="221869"/>
                                  <a:pt x="4302557" y="222885"/>
                                  <a:pt x="4303065" y="224028"/>
                                </a:cubicBezTo>
                                <a:cubicBezTo>
                                  <a:pt x="4303573" y="225298"/>
                                  <a:pt x="4304081" y="226568"/>
                                  <a:pt x="4304462" y="228092"/>
                                </a:cubicBezTo>
                                <a:cubicBezTo>
                                  <a:pt x="4304970" y="229489"/>
                                  <a:pt x="4305478" y="231140"/>
                                  <a:pt x="4305986" y="232791"/>
                                </a:cubicBezTo>
                                <a:cubicBezTo>
                                  <a:pt x="4306494" y="234442"/>
                                  <a:pt x="4307002" y="236220"/>
                                  <a:pt x="4307383" y="237871"/>
                                </a:cubicBezTo>
                                <a:cubicBezTo>
                                  <a:pt x="4307891" y="239649"/>
                                  <a:pt x="4308399" y="241427"/>
                                  <a:pt x="4308907" y="243205"/>
                                </a:cubicBezTo>
                                <a:cubicBezTo>
                                  <a:pt x="4309415" y="244856"/>
                                  <a:pt x="4309923" y="246507"/>
                                  <a:pt x="4310304" y="248158"/>
                                </a:cubicBezTo>
                                <a:cubicBezTo>
                                  <a:pt x="4310812" y="249682"/>
                                  <a:pt x="4311320" y="251206"/>
                                  <a:pt x="4311828" y="252603"/>
                                </a:cubicBezTo>
                                <a:cubicBezTo>
                                  <a:pt x="4312336" y="254000"/>
                                  <a:pt x="4312717" y="255270"/>
                                  <a:pt x="4313225" y="256286"/>
                                </a:cubicBezTo>
                                <a:cubicBezTo>
                                  <a:pt x="4313733" y="257302"/>
                                  <a:pt x="4314241" y="258318"/>
                                  <a:pt x="4314749" y="258953"/>
                                </a:cubicBezTo>
                                <a:cubicBezTo>
                                  <a:pt x="4315257" y="259588"/>
                                  <a:pt x="4315638" y="259969"/>
                                  <a:pt x="4316146" y="260096"/>
                                </a:cubicBezTo>
                                <a:cubicBezTo>
                                  <a:pt x="4316654" y="260223"/>
                                  <a:pt x="4317162" y="260096"/>
                                  <a:pt x="4317670" y="259461"/>
                                </a:cubicBezTo>
                                <a:cubicBezTo>
                                  <a:pt x="4318178" y="258953"/>
                                  <a:pt x="4318559" y="258064"/>
                                  <a:pt x="4319067" y="256667"/>
                                </a:cubicBezTo>
                                <a:cubicBezTo>
                                  <a:pt x="4319575" y="255270"/>
                                  <a:pt x="4320083" y="253492"/>
                                  <a:pt x="4320591" y="251206"/>
                                </a:cubicBezTo>
                                <a:cubicBezTo>
                                  <a:pt x="4321099" y="248920"/>
                                  <a:pt x="4321480" y="246126"/>
                                  <a:pt x="4321988" y="242824"/>
                                </a:cubicBezTo>
                                <a:cubicBezTo>
                                  <a:pt x="4322496" y="239649"/>
                                  <a:pt x="4323004" y="235839"/>
                                  <a:pt x="4323512" y="231648"/>
                                </a:cubicBezTo>
                                <a:cubicBezTo>
                                  <a:pt x="4324020" y="227457"/>
                                  <a:pt x="4324401" y="222758"/>
                                  <a:pt x="4324909" y="217932"/>
                                </a:cubicBezTo>
                                <a:cubicBezTo>
                                  <a:pt x="4325417" y="212979"/>
                                  <a:pt x="4325925" y="207645"/>
                                  <a:pt x="4326433" y="202184"/>
                                </a:cubicBezTo>
                                <a:cubicBezTo>
                                  <a:pt x="4326941" y="196723"/>
                                  <a:pt x="4327322" y="191008"/>
                                  <a:pt x="4327830" y="185420"/>
                                </a:cubicBezTo>
                                <a:cubicBezTo>
                                  <a:pt x="4328338" y="179959"/>
                                  <a:pt x="4328846" y="174244"/>
                                  <a:pt x="4329354" y="168910"/>
                                </a:cubicBezTo>
                                <a:cubicBezTo>
                                  <a:pt x="4329735" y="163576"/>
                                  <a:pt x="4330243" y="158369"/>
                                  <a:pt x="4330751" y="153670"/>
                                </a:cubicBezTo>
                                <a:cubicBezTo>
                                  <a:pt x="4331259" y="148844"/>
                                  <a:pt x="4331767" y="144526"/>
                                  <a:pt x="4332275" y="140716"/>
                                </a:cubicBezTo>
                                <a:cubicBezTo>
                                  <a:pt x="4332656" y="136906"/>
                                  <a:pt x="4333164" y="133604"/>
                                  <a:pt x="4333672" y="130810"/>
                                </a:cubicBezTo>
                                <a:cubicBezTo>
                                  <a:pt x="4334180" y="128143"/>
                                  <a:pt x="4334688" y="126111"/>
                                  <a:pt x="4335196" y="124460"/>
                                </a:cubicBezTo>
                                <a:cubicBezTo>
                                  <a:pt x="4335577" y="122809"/>
                                  <a:pt x="4336085" y="121793"/>
                                  <a:pt x="4336593" y="121158"/>
                                </a:cubicBezTo>
                                <a:cubicBezTo>
                                  <a:pt x="4337101" y="120523"/>
                                  <a:pt x="4337609" y="120396"/>
                                  <a:pt x="4338117" y="120523"/>
                                </a:cubicBezTo>
                                <a:cubicBezTo>
                                  <a:pt x="4338498" y="120523"/>
                                  <a:pt x="4339006" y="121031"/>
                                  <a:pt x="4339514" y="121539"/>
                                </a:cubicBezTo>
                                <a:cubicBezTo>
                                  <a:pt x="4340022" y="122174"/>
                                  <a:pt x="4340530" y="122936"/>
                                  <a:pt x="4341038" y="123698"/>
                                </a:cubicBezTo>
                                <a:cubicBezTo>
                                  <a:pt x="4341419" y="124333"/>
                                  <a:pt x="4341927" y="125222"/>
                                  <a:pt x="4342435" y="125857"/>
                                </a:cubicBezTo>
                                <a:cubicBezTo>
                                  <a:pt x="4342943" y="126365"/>
                                  <a:pt x="4343451" y="127000"/>
                                  <a:pt x="4343959" y="127381"/>
                                </a:cubicBezTo>
                                <a:cubicBezTo>
                                  <a:pt x="4344340" y="127762"/>
                                  <a:pt x="4344848" y="127889"/>
                                  <a:pt x="4345356" y="127889"/>
                                </a:cubicBezTo>
                                <a:cubicBezTo>
                                  <a:pt x="4345864" y="127889"/>
                                  <a:pt x="4346372" y="127635"/>
                                  <a:pt x="4346753" y="127254"/>
                                </a:cubicBezTo>
                                <a:cubicBezTo>
                                  <a:pt x="4347261" y="126873"/>
                                  <a:pt x="4347769" y="126238"/>
                                  <a:pt x="4348277" y="125476"/>
                                </a:cubicBezTo>
                                <a:cubicBezTo>
                                  <a:pt x="4348785" y="124841"/>
                                  <a:pt x="4349293" y="123825"/>
                                  <a:pt x="4349674" y="122936"/>
                                </a:cubicBezTo>
                                <a:cubicBezTo>
                                  <a:pt x="4350182" y="122047"/>
                                  <a:pt x="4350690" y="120904"/>
                                  <a:pt x="4351198" y="120015"/>
                                </a:cubicBezTo>
                                <a:cubicBezTo>
                                  <a:pt x="4351706" y="119126"/>
                                  <a:pt x="4352214" y="118110"/>
                                  <a:pt x="4352595" y="117348"/>
                                </a:cubicBezTo>
                                <a:cubicBezTo>
                                  <a:pt x="4353103" y="116713"/>
                                  <a:pt x="4353611" y="115951"/>
                                  <a:pt x="4354119" y="115570"/>
                                </a:cubicBezTo>
                                <a:cubicBezTo>
                                  <a:pt x="4354627" y="115189"/>
                                  <a:pt x="4355135" y="114935"/>
                                  <a:pt x="4355516" y="114935"/>
                                </a:cubicBezTo>
                                <a:cubicBezTo>
                                  <a:pt x="4356024" y="114808"/>
                                  <a:pt x="4356532" y="115062"/>
                                  <a:pt x="4357040" y="115443"/>
                                </a:cubicBezTo>
                                <a:cubicBezTo>
                                  <a:pt x="4357548" y="115697"/>
                                  <a:pt x="4358056" y="116205"/>
                                  <a:pt x="4358437" y="116713"/>
                                </a:cubicBezTo>
                                <a:cubicBezTo>
                                  <a:pt x="4358945" y="117348"/>
                                  <a:pt x="4359453" y="117983"/>
                                  <a:pt x="4359961" y="118491"/>
                                </a:cubicBezTo>
                                <a:cubicBezTo>
                                  <a:pt x="4360469" y="119126"/>
                                  <a:pt x="4360850" y="119634"/>
                                  <a:pt x="4361358" y="120015"/>
                                </a:cubicBezTo>
                                <a:cubicBezTo>
                                  <a:pt x="4361866" y="120269"/>
                                  <a:pt x="4362374" y="120396"/>
                                  <a:pt x="4362882" y="120269"/>
                                </a:cubicBezTo>
                                <a:cubicBezTo>
                                  <a:pt x="4363390" y="120142"/>
                                  <a:pt x="4363771" y="119761"/>
                                  <a:pt x="4364279" y="118999"/>
                                </a:cubicBezTo>
                                <a:cubicBezTo>
                                  <a:pt x="4364787" y="118237"/>
                                  <a:pt x="4365295" y="117221"/>
                                  <a:pt x="4365803" y="115697"/>
                                </a:cubicBezTo>
                                <a:cubicBezTo>
                                  <a:pt x="4366311" y="114300"/>
                                  <a:pt x="4366692" y="112395"/>
                                  <a:pt x="4367200" y="110236"/>
                                </a:cubicBezTo>
                                <a:cubicBezTo>
                                  <a:pt x="4367708" y="108077"/>
                                  <a:pt x="4368216" y="105410"/>
                                  <a:pt x="4368724" y="102616"/>
                                </a:cubicBezTo>
                                <a:cubicBezTo>
                                  <a:pt x="4369232" y="99695"/>
                                  <a:pt x="4369613" y="96393"/>
                                  <a:pt x="4370121" y="92964"/>
                                </a:cubicBezTo>
                                <a:cubicBezTo>
                                  <a:pt x="4370629" y="89535"/>
                                  <a:pt x="4371137" y="85725"/>
                                  <a:pt x="4371645" y="81788"/>
                                </a:cubicBezTo>
                                <a:cubicBezTo>
                                  <a:pt x="4372153" y="77851"/>
                                  <a:pt x="4372534" y="73533"/>
                                  <a:pt x="4373042" y="69342"/>
                                </a:cubicBezTo>
                                <a:cubicBezTo>
                                  <a:pt x="4373550" y="65024"/>
                                  <a:pt x="4374058" y="60579"/>
                                  <a:pt x="4374566" y="56134"/>
                                </a:cubicBezTo>
                                <a:cubicBezTo>
                                  <a:pt x="4375074" y="51816"/>
                                  <a:pt x="4375455" y="47244"/>
                                  <a:pt x="4375963" y="42926"/>
                                </a:cubicBezTo>
                                <a:cubicBezTo>
                                  <a:pt x="4376471" y="38608"/>
                                  <a:pt x="4376979" y="34163"/>
                                  <a:pt x="4377487" y="30099"/>
                                </a:cubicBezTo>
                                <a:cubicBezTo>
                                  <a:pt x="4377995" y="26162"/>
                                  <a:pt x="4378376" y="22225"/>
                                  <a:pt x="4378884" y="18796"/>
                                </a:cubicBezTo>
                                <a:cubicBezTo>
                                  <a:pt x="4379392" y="15367"/>
                                  <a:pt x="4379900" y="12065"/>
                                  <a:pt x="4380408" y="9525"/>
                                </a:cubicBezTo>
                                <a:cubicBezTo>
                                  <a:pt x="4380789" y="6985"/>
                                  <a:pt x="4381297" y="4699"/>
                                  <a:pt x="4381805" y="3175"/>
                                </a:cubicBezTo>
                                <a:cubicBezTo>
                                  <a:pt x="4382313" y="1651"/>
                                  <a:pt x="4382821" y="635"/>
                                  <a:pt x="4383329" y="254"/>
                                </a:cubicBezTo>
                                <a:cubicBezTo>
                                  <a:pt x="4383710" y="0"/>
                                  <a:pt x="4384345" y="381"/>
                                  <a:pt x="4384726" y="1143"/>
                                </a:cubicBezTo>
                                <a:cubicBezTo>
                                  <a:pt x="4385234" y="2032"/>
                                  <a:pt x="4385742" y="3556"/>
                                  <a:pt x="4386250" y="5588"/>
                                </a:cubicBezTo>
                                <a:cubicBezTo>
                                  <a:pt x="4386631" y="7620"/>
                                  <a:pt x="4387139" y="10414"/>
                                  <a:pt x="4387647" y="13589"/>
                                </a:cubicBezTo>
                                <a:cubicBezTo>
                                  <a:pt x="4388155" y="16637"/>
                                  <a:pt x="4388663" y="20320"/>
                                  <a:pt x="4389171" y="24257"/>
                                </a:cubicBezTo>
                                <a:cubicBezTo>
                                  <a:pt x="4389552" y="28194"/>
                                  <a:pt x="4390060" y="32766"/>
                                  <a:pt x="4390568" y="37338"/>
                                </a:cubicBezTo>
                                <a:cubicBezTo>
                                  <a:pt x="4391076" y="41910"/>
                                  <a:pt x="4391584" y="46990"/>
                                  <a:pt x="4392092" y="52070"/>
                                </a:cubicBezTo>
                                <a:cubicBezTo>
                                  <a:pt x="4392473" y="57150"/>
                                  <a:pt x="4392981" y="62484"/>
                                  <a:pt x="4393489" y="67818"/>
                                </a:cubicBezTo>
                                <a:cubicBezTo>
                                  <a:pt x="4393997" y="73152"/>
                                  <a:pt x="4394505" y="78740"/>
                                  <a:pt x="4395013" y="84201"/>
                                </a:cubicBezTo>
                                <a:cubicBezTo>
                                  <a:pt x="4395394" y="89789"/>
                                  <a:pt x="4395902" y="95377"/>
                                  <a:pt x="4396410" y="100965"/>
                                </a:cubicBezTo>
                                <a:cubicBezTo>
                                  <a:pt x="4396918" y="106553"/>
                                  <a:pt x="4397426" y="112014"/>
                                  <a:pt x="4397807" y="117602"/>
                                </a:cubicBezTo>
                                <a:cubicBezTo>
                                  <a:pt x="4398315" y="123063"/>
                                  <a:pt x="4398823" y="128524"/>
                                  <a:pt x="4399331" y="133858"/>
                                </a:cubicBezTo>
                                <a:cubicBezTo>
                                  <a:pt x="4399839" y="139192"/>
                                  <a:pt x="4400347" y="144526"/>
                                  <a:pt x="4400728" y="149606"/>
                                </a:cubicBezTo>
                                <a:cubicBezTo>
                                  <a:pt x="4401236" y="154686"/>
                                  <a:pt x="4401744" y="159766"/>
                                  <a:pt x="4402252" y="164719"/>
                                </a:cubicBezTo>
                                <a:cubicBezTo>
                                  <a:pt x="4402760" y="169545"/>
                                  <a:pt x="4403268" y="174371"/>
                                  <a:pt x="4403649" y="179070"/>
                                </a:cubicBezTo>
                                <a:cubicBezTo>
                                  <a:pt x="4404157" y="183769"/>
                                  <a:pt x="4404665" y="188214"/>
                                  <a:pt x="4405173" y="192659"/>
                                </a:cubicBezTo>
                                <a:cubicBezTo>
                                  <a:pt x="4405681" y="196977"/>
                                  <a:pt x="4406189" y="201295"/>
                                  <a:pt x="4406570" y="205486"/>
                                </a:cubicBezTo>
                                <a:cubicBezTo>
                                  <a:pt x="4407078" y="209550"/>
                                  <a:pt x="4407586" y="213614"/>
                                  <a:pt x="4408094" y="217551"/>
                                </a:cubicBezTo>
                                <a:cubicBezTo>
                                  <a:pt x="4408602" y="221361"/>
                                  <a:pt x="4409110" y="225171"/>
                                  <a:pt x="4409491" y="228854"/>
                                </a:cubicBezTo>
                                <a:cubicBezTo>
                                  <a:pt x="4409999" y="232410"/>
                                  <a:pt x="4410507" y="235966"/>
                                  <a:pt x="4411015" y="239395"/>
                                </a:cubicBezTo>
                                <a:cubicBezTo>
                                  <a:pt x="4411523" y="242824"/>
                                  <a:pt x="4412031" y="246253"/>
                                  <a:pt x="4412412" y="249428"/>
                                </a:cubicBezTo>
                                <a:cubicBezTo>
                                  <a:pt x="4412920" y="252603"/>
                                  <a:pt x="4413428" y="255778"/>
                                  <a:pt x="4413936" y="258826"/>
                                </a:cubicBezTo>
                                <a:cubicBezTo>
                                  <a:pt x="4414444" y="261747"/>
                                  <a:pt x="4414825" y="264795"/>
                                  <a:pt x="4415333" y="267589"/>
                                </a:cubicBezTo>
                                <a:cubicBezTo>
                                  <a:pt x="4415841" y="270383"/>
                                  <a:pt x="4416349" y="273050"/>
                                  <a:pt x="4416857" y="275717"/>
                                </a:cubicBezTo>
                                <a:cubicBezTo>
                                  <a:pt x="4417365" y="278384"/>
                                  <a:pt x="4417746" y="280924"/>
                                  <a:pt x="4418254" y="283337"/>
                                </a:cubicBezTo>
                                <a:cubicBezTo>
                                  <a:pt x="4418762" y="285877"/>
                                  <a:pt x="4419270" y="288163"/>
                                  <a:pt x="4419778" y="290322"/>
                                </a:cubicBezTo>
                                <a:cubicBezTo>
                                  <a:pt x="4420286" y="292608"/>
                                  <a:pt x="4420667" y="294767"/>
                                  <a:pt x="4421175" y="296672"/>
                                </a:cubicBezTo>
                                <a:cubicBezTo>
                                  <a:pt x="4421683" y="298577"/>
                                  <a:pt x="4422191" y="300482"/>
                                  <a:pt x="4422699" y="302133"/>
                                </a:cubicBezTo>
                                <a:cubicBezTo>
                                  <a:pt x="4423207" y="303784"/>
                                  <a:pt x="4423588" y="305308"/>
                                  <a:pt x="4424096" y="306578"/>
                                </a:cubicBezTo>
                                <a:cubicBezTo>
                                  <a:pt x="4424604" y="307848"/>
                                  <a:pt x="4425112" y="308991"/>
                                  <a:pt x="4425620" y="309880"/>
                                </a:cubicBezTo>
                                <a:cubicBezTo>
                                  <a:pt x="4426128" y="310769"/>
                                  <a:pt x="4426509" y="311404"/>
                                  <a:pt x="4427017" y="311658"/>
                                </a:cubicBezTo>
                                <a:cubicBezTo>
                                  <a:pt x="4427525" y="312039"/>
                                  <a:pt x="4428033" y="312039"/>
                                  <a:pt x="4428541" y="311785"/>
                                </a:cubicBezTo>
                                <a:cubicBezTo>
                                  <a:pt x="4429049" y="311531"/>
                                  <a:pt x="4429430" y="311023"/>
                                  <a:pt x="4429938" y="310134"/>
                                </a:cubicBezTo>
                                <a:cubicBezTo>
                                  <a:pt x="4430446" y="309372"/>
                                  <a:pt x="4430954" y="308102"/>
                                  <a:pt x="4431462" y="306705"/>
                                </a:cubicBezTo>
                                <a:cubicBezTo>
                                  <a:pt x="4431843" y="305308"/>
                                  <a:pt x="4432351" y="303657"/>
                                  <a:pt x="4432859" y="301752"/>
                                </a:cubicBezTo>
                                <a:cubicBezTo>
                                  <a:pt x="4433367" y="299974"/>
                                  <a:pt x="4433875" y="297942"/>
                                  <a:pt x="4434383" y="295910"/>
                                </a:cubicBezTo>
                                <a:cubicBezTo>
                                  <a:pt x="4434764" y="293878"/>
                                  <a:pt x="4435272" y="291719"/>
                                  <a:pt x="4435780" y="289814"/>
                                </a:cubicBezTo>
                                <a:cubicBezTo>
                                  <a:pt x="4436288" y="287909"/>
                                  <a:pt x="4436796" y="286004"/>
                                  <a:pt x="4437304" y="284480"/>
                                </a:cubicBezTo>
                                <a:cubicBezTo>
                                  <a:pt x="4437685" y="282829"/>
                                  <a:pt x="4438193" y="281432"/>
                                  <a:pt x="4438701" y="280543"/>
                                </a:cubicBezTo>
                                <a:cubicBezTo>
                                  <a:pt x="4439209" y="279654"/>
                                  <a:pt x="4439717" y="279019"/>
                                  <a:pt x="4440225" y="278892"/>
                                </a:cubicBezTo>
                                <a:cubicBezTo>
                                  <a:pt x="4440606" y="278638"/>
                                  <a:pt x="4441114" y="279019"/>
                                  <a:pt x="4441622" y="279654"/>
                                </a:cubicBezTo>
                                <a:cubicBezTo>
                                  <a:pt x="4442130" y="280289"/>
                                  <a:pt x="4442638" y="281559"/>
                                  <a:pt x="4443146" y="282956"/>
                                </a:cubicBezTo>
                                <a:cubicBezTo>
                                  <a:pt x="4443527" y="284353"/>
                                  <a:pt x="4444035" y="286258"/>
                                  <a:pt x="4444543" y="288290"/>
                                </a:cubicBezTo>
                                <a:cubicBezTo>
                                  <a:pt x="4445051" y="290195"/>
                                  <a:pt x="4445559" y="292608"/>
                                  <a:pt x="4446067" y="295021"/>
                                </a:cubicBezTo>
                                <a:cubicBezTo>
                                  <a:pt x="4446448" y="297307"/>
                                  <a:pt x="4446956" y="299974"/>
                                  <a:pt x="4447464" y="302387"/>
                                </a:cubicBezTo>
                                <a:cubicBezTo>
                                  <a:pt x="4447972" y="304927"/>
                                  <a:pt x="4448480" y="307594"/>
                                  <a:pt x="4448861" y="310134"/>
                                </a:cubicBezTo>
                                <a:cubicBezTo>
                                  <a:pt x="4449369" y="312547"/>
                                  <a:pt x="4449877" y="315087"/>
                                  <a:pt x="4450385" y="317500"/>
                                </a:cubicBezTo>
                                <a:cubicBezTo>
                                  <a:pt x="4450893" y="319913"/>
                                  <a:pt x="4451401" y="322199"/>
                                  <a:pt x="4451782" y="324358"/>
                                </a:cubicBezTo>
                                <a:cubicBezTo>
                                  <a:pt x="4452290" y="326517"/>
                                  <a:pt x="4452798" y="328676"/>
                                  <a:pt x="4453306" y="330581"/>
                                </a:cubicBezTo>
                                <a:cubicBezTo>
                                  <a:pt x="4453814" y="332613"/>
                                  <a:pt x="4454322" y="334391"/>
                                  <a:pt x="4454703" y="336169"/>
                                </a:cubicBezTo>
                                <a:cubicBezTo>
                                  <a:pt x="4455211" y="337947"/>
                                  <a:pt x="4455719" y="339598"/>
                                  <a:pt x="4456227" y="341249"/>
                                </a:cubicBezTo>
                                <a:cubicBezTo>
                                  <a:pt x="4456735" y="342773"/>
                                  <a:pt x="4457243" y="344297"/>
                                  <a:pt x="4457624" y="345694"/>
                                </a:cubicBezTo>
                                <a:cubicBezTo>
                                  <a:pt x="4458132" y="347091"/>
                                  <a:pt x="4458640" y="348361"/>
                                  <a:pt x="4459148" y="349631"/>
                                </a:cubicBezTo>
                                <a:cubicBezTo>
                                  <a:pt x="4459656" y="350901"/>
                                  <a:pt x="4460164" y="352044"/>
                                  <a:pt x="4460545" y="353060"/>
                                </a:cubicBezTo>
                                <a:cubicBezTo>
                                  <a:pt x="4461053" y="354203"/>
                                  <a:pt x="4461561" y="355219"/>
                                  <a:pt x="4462069" y="356235"/>
                                </a:cubicBezTo>
                                <a:cubicBezTo>
                                  <a:pt x="4462577" y="357251"/>
                                  <a:pt x="4462958" y="358140"/>
                                  <a:pt x="4463466" y="359029"/>
                                </a:cubicBezTo>
                                <a:cubicBezTo>
                                  <a:pt x="4463974" y="359918"/>
                                  <a:pt x="4464482" y="360807"/>
                                  <a:pt x="4464990" y="361569"/>
                                </a:cubicBezTo>
                                <a:cubicBezTo>
                                  <a:pt x="4465498" y="362331"/>
                                  <a:pt x="4465879" y="363220"/>
                                  <a:pt x="4466387" y="363855"/>
                                </a:cubicBezTo>
                                <a:cubicBezTo>
                                  <a:pt x="4466895" y="364617"/>
                                  <a:pt x="4467403" y="365379"/>
                                  <a:pt x="4467911" y="366014"/>
                                </a:cubicBezTo>
                                <a:cubicBezTo>
                                  <a:pt x="4468419" y="366649"/>
                                  <a:pt x="4468800" y="367284"/>
                                  <a:pt x="4469308" y="367919"/>
                                </a:cubicBezTo>
                                <a:cubicBezTo>
                                  <a:pt x="4469816" y="368427"/>
                                  <a:pt x="4470324" y="368935"/>
                                  <a:pt x="4470832" y="369443"/>
                                </a:cubicBezTo>
                                <a:cubicBezTo>
                                  <a:pt x="4471340" y="369951"/>
                                  <a:pt x="4471721" y="370459"/>
                                  <a:pt x="4472229" y="370840"/>
                                </a:cubicBezTo>
                                <a:cubicBezTo>
                                  <a:pt x="4472737" y="371221"/>
                                  <a:pt x="4473245" y="371602"/>
                                  <a:pt x="4473753" y="371983"/>
                                </a:cubicBezTo>
                                <a:cubicBezTo>
                                  <a:pt x="4474261" y="372237"/>
                                  <a:pt x="4474642" y="372491"/>
                                  <a:pt x="4475150" y="372745"/>
                                </a:cubicBezTo>
                                <a:cubicBezTo>
                                  <a:pt x="4475658" y="372999"/>
                                  <a:pt x="4476166" y="373253"/>
                                  <a:pt x="4476674" y="373380"/>
                                </a:cubicBezTo>
                                <a:cubicBezTo>
                                  <a:pt x="4477182" y="373507"/>
                                  <a:pt x="4477563" y="373634"/>
                                  <a:pt x="4478071" y="373761"/>
                                </a:cubicBezTo>
                                <a:cubicBezTo>
                                  <a:pt x="4478579" y="373761"/>
                                  <a:pt x="4479087" y="373888"/>
                                  <a:pt x="4479595" y="373888"/>
                                </a:cubicBezTo>
                                <a:cubicBezTo>
                                  <a:pt x="4479976" y="373888"/>
                                  <a:pt x="4480484" y="373761"/>
                                  <a:pt x="4480992" y="373761"/>
                                </a:cubicBezTo>
                                <a:cubicBezTo>
                                  <a:pt x="4481500" y="373634"/>
                                  <a:pt x="4482008" y="373634"/>
                                  <a:pt x="4482516" y="373507"/>
                                </a:cubicBezTo>
                                <a:cubicBezTo>
                                  <a:pt x="4482897" y="373380"/>
                                  <a:pt x="4483405" y="373126"/>
                                  <a:pt x="4483913" y="372872"/>
                                </a:cubicBezTo>
                                <a:cubicBezTo>
                                  <a:pt x="4484421" y="372745"/>
                                  <a:pt x="4484929" y="372491"/>
                                  <a:pt x="4485437" y="372110"/>
                                </a:cubicBezTo>
                                <a:cubicBezTo>
                                  <a:pt x="4485818" y="371856"/>
                                  <a:pt x="4486326" y="371475"/>
                                  <a:pt x="4486834" y="371094"/>
                                </a:cubicBezTo>
                                <a:cubicBezTo>
                                  <a:pt x="4487342" y="370713"/>
                                  <a:pt x="4487850" y="370205"/>
                                  <a:pt x="4488358" y="369570"/>
                                </a:cubicBezTo>
                                <a:cubicBezTo>
                                  <a:pt x="4488739" y="369062"/>
                                  <a:pt x="4489247" y="368427"/>
                                  <a:pt x="4489755" y="367665"/>
                                </a:cubicBezTo>
                                <a:cubicBezTo>
                                  <a:pt x="4490263" y="366903"/>
                                  <a:pt x="4490771" y="366141"/>
                                  <a:pt x="4491279" y="365125"/>
                                </a:cubicBezTo>
                                <a:cubicBezTo>
                                  <a:pt x="4491660" y="364236"/>
                                  <a:pt x="4492168" y="363093"/>
                                  <a:pt x="4492676" y="361950"/>
                                </a:cubicBezTo>
                                <a:cubicBezTo>
                                  <a:pt x="4493184" y="360807"/>
                                  <a:pt x="4493692" y="359537"/>
                                  <a:pt x="4494200" y="358140"/>
                                </a:cubicBezTo>
                                <a:cubicBezTo>
                                  <a:pt x="4494581" y="356743"/>
                                  <a:pt x="4495089" y="355219"/>
                                  <a:pt x="4495597" y="353695"/>
                                </a:cubicBezTo>
                                <a:cubicBezTo>
                                  <a:pt x="4496105" y="352044"/>
                                  <a:pt x="4496613" y="350393"/>
                                  <a:pt x="4496994" y="348742"/>
                                </a:cubicBezTo>
                                <a:cubicBezTo>
                                  <a:pt x="4497502" y="347091"/>
                                  <a:pt x="4498010" y="345313"/>
                                  <a:pt x="4498518" y="343662"/>
                                </a:cubicBezTo>
                                <a:cubicBezTo>
                                  <a:pt x="4499026" y="342011"/>
                                  <a:pt x="4499534" y="340360"/>
                                  <a:pt x="4499915" y="338836"/>
                                </a:cubicBezTo>
                                <a:cubicBezTo>
                                  <a:pt x="4500423" y="337312"/>
                                  <a:pt x="4500931" y="335915"/>
                                  <a:pt x="4501439" y="334645"/>
                                </a:cubicBezTo>
                                <a:cubicBezTo>
                                  <a:pt x="4501947" y="333375"/>
                                  <a:pt x="4502455" y="332232"/>
                                  <a:pt x="4502836" y="331470"/>
                                </a:cubicBezTo>
                                <a:cubicBezTo>
                                  <a:pt x="4503344" y="330581"/>
                                  <a:pt x="4503852" y="329946"/>
                                  <a:pt x="4504360" y="329565"/>
                                </a:cubicBezTo>
                                <a:cubicBezTo>
                                  <a:pt x="4504868" y="329311"/>
                                  <a:pt x="4505376" y="329184"/>
                                  <a:pt x="4505757" y="329438"/>
                                </a:cubicBezTo>
                                <a:cubicBezTo>
                                  <a:pt x="4506265" y="329692"/>
                                  <a:pt x="4506773" y="330200"/>
                                  <a:pt x="4507281" y="330962"/>
                                </a:cubicBezTo>
                                <a:cubicBezTo>
                                  <a:pt x="4507789" y="331724"/>
                                  <a:pt x="4508297" y="332867"/>
                                  <a:pt x="4508678" y="334137"/>
                                </a:cubicBezTo>
                                <a:cubicBezTo>
                                  <a:pt x="4509186" y="335407"/>
                                  <a:pt x="4509694" y="337058"/>
                                  <a:pt x="4510202" y="338709"/>
                                </a:cubicBezTo>
                                <a:cubicBezTo>
                                  <a:pt x="4510710" y="340360"/>
                                  <a:pt x="4511218" y="342265"/>
                                  <a:pt x="4511599" y="344170"/>
                                </a:cubicBezTo>
                                <a:cubicBezTo>
                                  <a:pt x="4512107" y="346075"/>
                                  <a:pt x="4512615" y="348107"/>
                                  <a:pt x="4513123" y="350139"/>
                                </a:cubicBezTo>
                                <a:cubicBezTo>
                                  <a:pt x="4513631" y="352171"/>
                                  <a:pt x="4514012" y="354203"/>
                                  <a:pt x="4514520" y="356235"/>
                                </a:cubicBezTo>
                                <a:cubicBezTo>
                                  <a:pt x="4515028" y="358140"/>
                                  <a:pt x="4515536" y="360172"/>
                                  <a:pt x="4516044" y="361950"/>
                                </a:cubicBezTo>
                                <a:cubicBezTo>
                                  <a:pt x="4516552" y="363728"/>
                                  <a:pt x="4516933" y="365506"/>
                                  <a:pt x="4517441" y="367030"/>
                                </a:cubicBezTo>
                                <a:cubicBezTo>
                                  <a:pt x="4517949" y="368681"/>
                                  <a:pt x="4518457" y="370078"/>
                                  <a:pt x="4518965" y="371475"/>
                                </a:cubicBezTo>
                                <a:cubicBezTo>
                                  <a:pt x="4519473" y="372872"/>
                                  <a:pt x="4519854" y="374015"/>
                                  <a:pt x="4520362" y="375158"/>
                                </a:cubicBezTo>
                                <a:cubicBezTo>
                                  <a:pt x="4520870" y="376301"/>
                                  <a:pt x="4521378" y="377317"/>
                                  <a:pt x="4521886" y="378206"/>
                                </a:cubicBezTo>
                                <a:cubicBezTo>
                                  <a:pt x="4522394" y="379095"/>
                                  <a:pt x="4522775" y="379857"/>
                                  <a:pt x="4523283" y="380492"/>
                                </a:cubicBezTo>
                                <a:cubicBezTo>
                                  <a:pt x="4523791" y="381254"/>
                                  <a:pt x="4524299" y="381889"/>
                                  <a:pt x="4524807" y="382397"/>
                                </a:cubicBezTo>
                                <a:cubicBezTo>
                                  <a:pt x="4525315" y="382905"/>
                                  <a:pt x="4525696" y="383413"/>
                                  <a:pt x="4526204" y="383794"/>
                                </a:cubicBezTo>
                                <a:cubicBezTo>
                                  <a:pt x="4526712" y="384175"/>
                                  <a:pt x="4527220" y="384556"/>
                                  <a:pt x="4527728" y="384810"/>
                                </a:cubicBezTo>
                                <a:cubicBezTo>
                                  <a:pt x="4528236" y="385064"/>
                                  <a:pt x="4528617" y="385191"/>
                                  <a:pt x="4529125" y="385318"/>
                                </a:cubicBezTo>
                                <a:cubicBezTo>
                                  <a:pt x="4529633" y="385445"/>
                                  <a:pt x="4530141" y="385572"/>
                                  <a:pt x="4530649" y="385572"/>
                                </a:cubicBezTo>
                                <a:cubicBezTo>
                                  <a:pt x="4531030" y="385572"/>
                                  <a:pt x="4531538" y="385572"/>
                                  <a:pt x="4532046" y="385445"/>
                                </a:cubicBezTo>
                                <a:cubicBezTo>
                                  <a:pt x="4532554" y="385445"/>
                                  <a:pt x="4533062" y="385318"/>
                                  <a:pt x="4533570" y="385191"/>
                                </a:cubicBezTo>
                                <a:cubicBezTo>
                                  <a:pt x="4533951" y="385064"/>
                                  <a:pt x="4534459" y="384810"/>
                                  <a:pt x="4534967" y="384556"/>
                                </a:cubicBezTo>
                                <a:cubicBezTo>
                                  <a:pt x="4535475" y="384429"/>
                                  <a:pt x="4535983" y="384175"/>
                                  <a:pt x="4536491" y="383794"/>
                                </a:cubicBezTo>
                                <a:cubicBezTo>
                                  <a:pt x="4536872" y="383540"/>
                                  <a:pt x="4537380" y="383159"/>
                                  <a:pt x="4537888" y="382778"/>
                                </a:cubicBezTo>
                                <a:cubicBezTo>
                                  <a:pt x="4538396" y="382397"/>
                                  <a:pt x="4538904" y="381889"/>
                                  <a:pt x="4539412" y="381381"/>
                                </a:cubicBezTo>
                                <a:cubicBezTo>
                                  <a:pt x="4539793" y="380873"/>
                                  <a:pt x="4540301" y="380365"/>
                                  <a:pt x="4540809" y="379730"/>
                                </a:cubicBezTo>
                                <a:cubicBezTo>
                                  <a:pt x="4541317" y="379095"/>
                                  <a:pt x="4541825" y="378460"/>
                                  <a:pt x="4542333" y="377698"/>
                                </a:cubicBezTo>
                                <a:cubicBezTo>
                                  <a:pt x="4542714" y="376936"/>
                                  <a:pt x="4543222" y="376174"/>
                                  <a:pt x="4543730" y="375285"/>
                                </a:cubicBezTo>
                                <a:cubicBezTo>
                                  <a:pt x="4544238" y="374523"/>
                                  <a:pt x="4544746" y="373634"/>
                                  <a:pt x="4545254" y="372618"/>
                                </a:cubicBezTo>
                                <a:cubicBezTo>
                                  <a:pt x="4545635" y="371729"/>
                                  <a:pt x="4546143" y="370713"/>
                                  <a:pt x="4546651" y="369697"/>
                                </a:cubicBezTo>
                                <a:cubicBezTo>
                                  <a:pt x="4547159" y="368808"/>
                                  <a:pt x="4547667" y="367665"/>
                                  <a:pt x="4548048" y="366649"/>
                                </a:cubicBezTo>
                                <a:cubicBezTo>
                                  <a:pt x="4548556" y="365633"/>
                                  <a:pt x="4549064" y="364617"/>
                                  <a:pt x="4549572" y="363601"/>
                                </a:cubicBezTo>
                                <a:cubicBezTo>
                                  <a:pt x="4550080" y="362585"/>
                                  <a:pt x="4550588" y="361569"/>
                                  <a:pt x="4550969" y="360680"/>
                                </a:cubicBezTo>
                                <a:cubicBezTo>
                                  <a:pt x="4551477" y="359791"/>
                                  <a:pt x="4551985" y="358775"/>
                                  <a:pt x="4552493" y="358013"/>
                                </a:cubicBezTo>
                                <a:cubicBezTo>
                                  <a:pt x="4553001" y="357124"/>
                                  <a:pt x="4553509" y="356362"/>
                                  <a:pt x="4553890" y="355727"/>
                                </a:cubicBezTo>
                                <a:cubicBezTo>
                                  <a:pt x="4554398" y="355092"/>
                                  <a:pt x="4554906" y="354457"/>
                                  <a:pt x="4555414" y="353949"/>
                                </a:cubicBezTo>
                                <a:cubicBezTo>
                                  <a:pt x="4555922" y="353568"/>
                                  <a:pt x="4556430" y="353187"/>
                                  <a:pt x="4556811" y="352806"/>
                                </a:cubicBezTo>
                                <a:cubicBezTo>
                                  <a:pt x="4557319" y="352552"/>
                                  <a:pt x="4557827" y="352298"/>
                                  <a:pt x="4558335" y="352171"/>
                                </a:cubicBezTo>
                                <a:cubicBezTo>
                                  <a:pt x="4558843" y="352044"/>
                                  <a:pt x="4559351" y="352044"/>
                                  <a:pt x="4559732" y="351917"/>
                                </a:cubicBezTo>
                                <a:cubicBezTo>
                                  <a:pt x="4560240" y="351917"/>
                                  <a:pt x="4560748" y="352044"/>
                                  <a:pt x="4561256" y="352044"/>
                                </a:cubicBezTo>
                                <a:cubicBezTo>
                                  <a:pt x="4561764" y="352044"/>
                                  <a:pt x="4562272" y="352044"/>
                                  <a:pt x="4562653" y="352044"/>
                                </a:cubicBezTo>
                                <a:cubicBezTo>
                                  <a:pt x="4563161" y="352044"/>
                                  <a:pt x="4563669" y="352171"/>
                                  <a:pt x="4564177" y="352171"/>
                                </a:cubicBezTo>
                                <a:cubicBezTo>
                                  <a:pt x="4564685" y="352171"/>
                                  <a:pt x="4565066" y="352044"/>
                                  <a:pt x="4565574" y="352044"/>
                                </a:cubicBezTo>
                                <a:cubicBezTo>
                                  <a:pt x="4566082" y="352044"/>
                                  <a:pt x="4566590" y="351917"/>
                                  <a:pt x="4567098" y="351790"/>
                                </a:cubicBezTo>
                                <a:cubicBezTo>
                                  <a:pt x="4567606" y="351790"/>
                                  <a:pt x="4567987" y="351663"/>
                                  <a:pt x="4568495" y="351536"/>
                                </a:cubicBezTo>
                                <a:cubicBezTo>
                                  <a:pt x="4569003" y="351409"/>
                                  <a:pt x="4569511" y="351409"/>
                                  <a:pt x="4570019" y="351282"/>
                                </a:cubicBezTo>
                                <a:cubicBezTo>
                                  <a:pt x="4570527" y="351155"/>
                                  <a:pt x="4570908" y="351028"/>
                                  <a:pt x="4571416" y="351028"/>
                                </a:cubicBezTo>
                                <a:cubicBezTo>
                                  <a:pt x="4571924" y="350901"/>
                                  <a:pt x="4572432" y="350774"/>
                                  <a:pt x="4572940" y="350647"/>
                                </a:cubicBezTo>
                                <a:cubicBezTo>
                                  <a:pt x="4573448" y="350647"/>
                                  <a:pt x="4573829" y="350520"/>
                                  <a:pt x="4574337" y="350520"/>
                                </a:cubicBezTo>
                                <a:cubicBezTo>
                                  <a:pt x="4574845" y="350393"/>
                                  <a:pt x="4575353" y="350393"/>
                                  <a:pt x="4575861" y="350266"/>
                                </a:cubicBezTo>
                                <a:cubicBezTo>
                                  <a:pt x="4576369" y="350139"/>
                                  <a:pt x="4576750" y="350139"/>
                                  <a:pt x="4577258" y="350012"/>
                                </a:cubicBezTo>
                                <a:cubicBezTo>
                                  <a:pt x="4577766" y="349885"/>
                                  <a:pt x="4578274" y="349885"/>
                                  <a:pt x="4578782" y="349631"/>
                                </a:cubicBezTo>
                                <a:cubicBezTo>
                                  <a:pt x="4579290" y="349504"/>
                                  <a:pt x="4579671" y="349377"/>
                                  <a:pt x="4580179" y="349123"/>
                                </a:cubicBezTo>
                                <a:cubicBezTo>
                                  <a:pt x="4580687" y="348996"/>
                                  <a:pt x="4581195" y="348742"/>
                                  <a:pt x="4581703" y="348488"/>
                                </a:cubicBezTo>
                                <a:cubicBezTo>
                                  <a:pt x="4582084" y="348234"/>
                                  <a:pt x="4582592" y="347980"/>
                                  <a:pt x="4583100" y="347599"/>
                                </a:cubicBezTo>
                                <a:cubicBezTo>
                                  <a:pt x="4583608" y="347345"/>
                                  <a:pt x="4584116" y="346964"/>
                                  <a:pt x="4584624" y="346456"/>
                                </a:cubicBezTo>
                                <a:cubicBezTo>
                                  <a:pt x="4585005" y="346075"/>
                                  <a:pt x="4585513" y="345694"/>
                                  <a:pt x="4586021" y="345186"/>
                                </a:cubicBezTo>
                                <a:cubicBezTo>
                                  <a:pt x="4586529" y="344678"/>
                                  <a:pt x="4587037" y="344170"/>
                                  <a:pt x="4587545" y="343662"/>
                                </a:cubicBezTo>
                                <a:cubicBezTo>
                                  <a:pt x="4587926" y="343281"/>
                                  <a:pt x="4588434" y="342773"/>
                                  <a:pt x="4588942" y="342265"/>
                                </a:cubicBezTo>
                                <a:cubicBezTo>
                                  <a:pt x="4589450" y="341757"/>
                                  <a:pt x="4589958" y="341376"/>
                                  <a:pt x="4590466" y="340995"/>
                                </a:cubicBezTo>
                                <a:cubicBezTo>
                                  <a:pt x="4590847" y="340614"/>
                                  <a:pt x="4591355" y="340360"/>
                                  <a:pt x="4591863" y="340106"/>
                                </a:cubicBezTo>
                                <a:cubicBezTo>
                                  <a:pt x="4592371" y="339852"/>
                                  <a:pt x="4592879" y="339598"/>
                                  <a:pt x="4593387" y="339344"/>
                                </a:cubicBezTo>
                                <a:cubicBezTo>
                                  <a:pt x="4593768" y="339217"/>
                                  <a:pt x="4594276" y="339090"/>
                                  <a:pt x="4594784" y="338963"/>
                                </a:cubicBezTo>
                                <a:cubicBezTo>
                                  <a:pt x="4595292" y="338836"/>
                                  <a:pt x="4595800" y="338709"/>
                                  <a:pt x="4596308" y="338582"/>
                                </a:cubicBezTo>
                                <a:cubicBezTo>
                                  <a:pt x="4596689" y="338328"/>
                                  <a:pt x="4597197" y="338201"/>
                                  <a:pt x="4597705" y="337947"/>
                                </a:cubicBezTo>
                                <a:cubicBezTo>
                                  <a:pt x="4598213" y="337566"/>
                                  <a:pt x="4598721" y="337185"/>
                                  <a:pt x="4599102" y="336677"/>
                                </a:cubicBezTo>
                                <a:cubicBezTo>
                                  <a:pt x="4599610" y="336296"/>
                                  <a:pt x="4600118" y="335661"/>
                                  <a:pt x="4600626" y="335026"/>
                                </a:cubicBezTo>
                                <a:cubicBezTo>
                                  <a:pt x="4601134" y="334391"/>
                                  <a:pt x="4601642" y="333502"/>
                                  <a:pt x="4602023" y="332740"/>
                                </a:cubicBezTo>
                                <a:cubicBezTo>
                                  <a:pt x="4602531" y="331978"/>
                                  <a:pt x="4603039" y="331089"/>
                                  <a:pt x="4603547" y="330200"/>
                                </a:cubicBezTo>
                                <a:cubicBezTo>
                                  <a:pt x="4604055" y="329438"/>
                                  <a:pt x="4604563" y="328549"/>
                                  <a:pt x="4604944" y="327787"/>
                                </a:cubicBezTo>
                                <a:cubicBezTo>
                                  <a:pt x="4605452" y="327152"/>
                                  <a:pt x="4605960" y="326390"/>
                                  <a:pt x="4606468" y="326009"/>
                                </a:cubicBezTo>
                                <a:cubicBezTo>
                                  <a:pt x="4606976" y="325628"/>
                                  <a:pt x="4607484" y="325247"/>
                                  <a:pt x="4607865" y="325247"/>
                                </a:cubicBezTo>
                                <a:cubicBezTo>
                                  <a:pt x="4608373" y="325247"/>
                                  <a:pt x="4608881" y="325501"/>
                                  <a:pt x="4609389" y="325882"/>
                                </a:cubicBezTo>
                                <a:cubicBezTo>
                                  <a:pt x="4609897" y="326390"/>
                                  <a:pt x="4610405" y="327152"/>
                                  <a:pt x="4610786" y="328168"/>
                                </a:cubicBezTo>
                                <a:cubicBezTo>
                                  <a:pt x="4611294" y="329057"/>
                                  <a:pt x="4611802" y="330327"/>
                                  <a:pt x="4612310" y="331851"/>
                                </a:cubicBezTo>
                                <a:cubicBezTo>
                                  <a:pt x="4612818" y="333248"/>
                                  <a:pt x="4613326" y="334899"/>
                                  <a:pt x="4613707" y="336677"/>
                                </a:cubicBezTo>
                                <a:cubicBezTo>
                                  <a:pt x="4614215" y="338455"/>
                                  <a:pt x="4614723" y="340487"/>
                                  <a:pt x="4615231" y="342519"/>
                                </a:cubicBezTo>
                                <a:cubicBezTo>
                                  <a:pt x="4615739" y="344424"/>
                                  <a:pt x="4616120" y="346583"/>
                                  <a:pt x="4616628" y="348615"/>
                                </a:cubicBezTo>
                                <a:cubicBezTo>
                                  <a:pt x="4617136" y="350647"/>
                                  <a:pt x="4617644" y="352806"/>
                                  <a:pt x="4618152" y="354838"/>
                                </a:cubicBezTo>
                                <a:cubicBezTo>
                                  <a:pt x="4618660" y="356870"/>
                                  <a:pt x="4619041" y="358902"/>
                                  <a:pt x="4619549" y="360807"/>
                                </a:cubicBezTo>
                                <a:cubicBezTo>
                                  <a:pt x="4620057" y="362585"/>
                                  <a:pt x="4620565" y="364490"/>
                                  <a:pt x="4621073" y="366141"/>
                                </a:cubicBezTo>
                                <a:cubicBezTo>
                                  <a:pt x="4621581" y="367792"/>
                                  <a:pt x="4621962" y="369443"/>
                                  <a:pt x="4622470" y="370840"/>
                                </a:cubicBezTo>
                                <a:cubicBezTo>
                                  <a:pt x="4622978" y="372364"/>
                                  <a:pt x="4623486" y="373634"/>
                                  <a:pt x="4623994" y="374904"/>
                                </a:cubicBezTo>
                                <a:cubicBezTo>
                                  <a:pt x="4624502" y="376174"/>
                                  <a:pt x="4624883" y="377190"/>
                                  <a:pt x="4625391" y="378333"/>
                                </a:cubicBezTo>
                                <a:cubicBezTo>
                                  <a:pt x="4625899" y="379349"/>
                                  <a:pt x="4626407" y="380238"/>
                                  <a:pt x="4626915" y="381127"/>
                                </a:cubicBezTo>
                                <a:cubicBezTo>
                                  <a:pt x="4627423" y="382016"/>
                                  <a:pt x="4627804" y="382778"/>
                                  <a:pt x="4628312" y="383413"/>
                                </a:cubicBezTo>
                                <a:cubicBezTo>
                                  <a:pt x="4628820" y="384175"/>
                                  <a:pt x="4629328" y="384937"/>
                                  <a:pt x="4629836" y="385445"/>
                                </a:cubicBezTo>
                                <a:cubicBezTo>
                                  <a:pt x="4630344" y="386080"/>
                                  <a:pt x="4630725" y="386715"/>
                                  <a:pt x="4631233" y="387223"/>
                                </a:cubicBezTo>
                                <a:cubicBezTo>
                                  <a:pt x="4631741" y="387731"/>
                                  <a:pt x="4632249" y="388112"/>
                                  <a:pt x="4632757" y="388620"/>
                                </a:cubicBezTo>
                                <a:cubicBezTo>
                                  <a:pt x="4633138" y="389001"/>
                                  <a:pt x="4633646" y="389382"/>
                                  <a:pt x="4634154" y="389763"/>
                                </a:cubicBezTo>
                                <a:cubicBezTo>
                                  <a:pt x="4634662" y="390144"/>
                                  <a:pt x="4635170" y="390398"/>
                                  <a:pt x="4635678" y="390779"/>
                                </a:cubicBezTo>
                                <a:cubicBezTo>
                                  <a:pt x="4636059" y="391033"/>
                                  <a:pt x="4636567" y="391287"/>
                                  <a:pt x="4637075" y="391541"/>
                                </a:cubicBezTo>
                                <a:cubicBezTo>
                                  <a:pt x="4637583" y="391795"/>
                                  <a:pt x="4638091" y="391922"/>
                                  <a:pt x="4638599" y="392049"/>
                                </a:cubicBezTo>
                                <a:cubicBezTo>
                                  <a:pt x="4638980" y="392303"/>
                                  <a:pt x="4639488" y="392430"/>
                                  <a:pt x="4639996" y="392557"/>
                                </a:cubicBezTo>
                                <a:cubicBezTo>
                                  <a:pt x="4640504" y="392684"/>
                                  <a:pt x="4641012" y="392811"/>
                                  <a:pt x="4641520" y="392938"/>
                                </a:cubicBezTo>
                                <a:cubicBezTo>
                                  <a:pt x="4641901" y="393065"/>
                                  <a:pt x="4642409" y="393065"/>
                                  <a:pt x="4642917" y="393192"/>
                                </a:cubicBezTo>
                                <a:cubicBezTo>
                                  <a:pt x="4643425" y="393192"/>
                                  <a:pt x="4643933" y="393192"/>
                                  <a:pt x="4644441" y="393192"/>
                                </a:cubicBezTo>
                                <a:cubicBezTo>
                                  <a:pt x="4644822" y="393065"/>
                                  <a:pt x="4645330" y="393065"/>
                                  <a:pt x="4645838" y="392938"/>
                                </a:cubicBezTo>
                                <a:cubicBezTo>
                                  <a:pt x="4646346" y="392811"/>
                                  <a:pt x="4646854" y="392684"/>
                                  <a:pt x="4647362" y="392303"/>
                                </a:cubicBezTo>
                                <a:cubicBezTo>
                                  <a:pt x="4647743" y="392049"/>
                                  <a:pt x="4648251" y="391668"/>
                                  <a:pt x="4648759" y="391160"/>
                                </a:cubicBezTo>
                                <a:cubicBezTo>
                                  <a:pt x="4649267" y="390652"/>
                                  <a:pt x="4649775" y="390144"/>
                                  <a:pt x="4650156" y="389382"/>
                                </a:cubicBezTo>
                                <a:cubicBezTo>
                                  <a:pt x="4650664" y="388620"/>
                                  <a:pt x="4651172" y="387731"/>
                                  <a:pt x="4651680" y="386715"/>
                                </a:cubicBezTo>
                                <a:cubicBezTo>
                                  <a:pt x="4652188" y="385699"/>
                                  <a:pt x="4652696" y="384556"/>
                                  <a:pt x="4653077" y="383286"/>
                                </a:cubicBezTo>
                                <a:cubicBezTo>
                                  <a:pt x="4653585" y="382016"/>
                                  <a:pt x="4654093" y="380492"/>
                                  <a:pt x="4654601" y="379095"/>
                                </a:cubicBezTo>
                                <a:cubicBezTo>
                                  <a:pt x="4655109" y="377571"/>
                                  <a:pt x="4655617" y="375920"/>
                                  <a:pt x="4655998" y="374396"/>
                                </a:cubicBezTo>
                                <a:cubicBezTo>
                                  <a:pt x="4656506" y="372745"/>
                                  <a:pt x="4657014" y="371094"/>
                                  <a:pt x="4657522" y="369570"/>
                                </a:cubicBezTo>
                                <a:cubicBezTo>
                                  <a:pt x="4658030" y="368046"/>
                                  <a:pt x="4658538" y="366395"/>
                                  <a:pt x="4658919" y="365125"/>
                                </a:cubicBezTo>
                                <a:cubicBezTo>
                                  <a:pt x="4659427" y="363855"/>
                                  <a:pt x="4659935" y="362585"/>
                                  <a:pt x="4660443" y="361569"/>
                                </a:cubicBezTo>
                                <a:cubicBezTo>
                                  <a:pt x="4660951" y="360680"/>
                                  <a:pt x="4661459" y="359918"/>
                                  <a:pt x="4661840" y="359410"/>
                                </a:cubicBezTo>
                                <a:cubicBezTo>
                                  <a:pt x="4662348" y="358902"/>
                                  <a:pt x="4662856" y="358775"/>
                                  <a:pt x="4663364" y="358775"/>
                                </a:cubicBezTo>
                                <a:cubicBezTo>
                                  <a:pt x="4663872" y="358902"/>
                                  <a:pt x="4664253" y="359283"/>
                                  <a:pt x="4664761" y="359791"/>
                                </a:cubicBezTo>
                                <a:cubicBezTo>
                                  <a:pt x="4665269" y="360299"/>
                                  <a:pt x="4665777" y="361188"/>
                                  <a:pt x="4666285" y="362077"/>
                                </a:cubicBezTo>
                                <a:cubicBezTo>
                                  <a:pt x="4666793" y="362966"/>
                                  <a:pt x="4667174" y="363982"/>
                                  <a:pt x="4667682" y="365125"/>
                                </a:cubicBezTo>
                                <a:cubicBezTo>
                                  <a:pt x="4668190" y="366268"/>
                                  <a:pt x="4668698" y="367538"/>
                                  <a:pt x="4669206" y="368681"/>
                                </a:cubicBezTo>
                                <a:cubicBezTo>
                                  <a:pt x="4669714" y="369824"/>
                                  <a:pt x="4670095" y="370967"/>
                                  <a:pt x="4670603" y="372110"/>
                                </a:cubicBezTo>
                                <a:cubicBezTo>
                                  <a:pt x="4671111" y="373253"/>
                                  <a:pt x="4671619" y="374396"/>
                                  <a:pt x="4672127" y="375412"/>
                                </a:cubicBezTo>
                                <a:cubicBezTo>
                                  <a:pt x="4672635" y="376301"/>
                                  <a:pt x="4673016" y="377317"/>
                                  <a:pt x="4673524" y="378079"/>
                                </a:cubicBezTo>
                                <a:cubicBezTo>
                                  <a:pt x="4674032" y="378968"/>
                                  <a:pt x="4674540" y="379730"/>
                                  <a:pt x="4675048" y="380365"/>
                                </a:cubicBezTo>
                                <a:cubicBezTo>
                                  <a:pt x="4675556" y="381000"/>
                                  <a:pt x="4675937" y="381635"/>
                                  <a:pt x="4676445" y="382143"/>
                                </a:cubicBezTo>
                                <a:cubicBezTo>
                                  <a:pt x="4676953" y="382651"/>
                                  <a:pt x="4677461" y="383159"/>
                                  <a:pt x="4677969" y="383540"/>
                                </a:cubicBezTo>
                                <a:cubicBezTo>
                                  <a:pt x="4678477" y="384048"/>
                                  <a:pt x="4678858" y="384302"/>
                                  <a:pt x="4679366" y="384683"/>
                                </a:cubicBezTo>
                                <a:cubicBezTo>
                                  <a:pt x="4679874" y="384937"/>
                                  <a:pt x="4680382" y="385318"/>
                                  <a:pt x="4680890" y="385445"/>
                                </a:cubicBezTo>
                                <a:cubicBezTo>
                                  <a:pt x="4681271" y="385699"/>
                                  <a:pt x="4681779" y="385953"/>
                                  <a:pt x="4682287" y="386080"/>
                                </a:cubicBezTo>
                                <a:cubicBezTo>
                                  <a:pt x="4682795" y="386207"/>
                                  <a:pt x="4683303" y="386334"/>
                                  <a:pt x="4683811" y="386461"/>
                                </a:cubicBezTo>
                                <a:cubicBezTo>
                                  <a:pt x="4684192" y="386461"/>
                                  <a:pt x="4684700" y="386588"/>
                                  <a:pt x="4685208" y="386588"/>
                                </a:cubicBezTo>
                                <a:cubicBezTo>
                                  <a:pt x="4685716" y="386588"/>
                                  <a:pt x="4686224" y="386588"/>
                                  <a:pt x="4686732" y="386461"/>
                                </a:cubicBezTo>
                                <a:cubicBezTo>
                                  <a:pt x="4687113" y="386461"/>
                                  <a:pt x="4687621" y="386334"/>
                                  <a:pt x="4688129" y="386207"/>
                                </a:cubicBezTo>
                                <a:cubicBezTo>
                                  <a:pt x="4688637" y="386080"/>
                                  <a:pt x="4689145" y="385953"/>
                                  <a:pt x="4689653" y="385699"/>
                                </a:cubicBezTo>
                                <a:cubicBezTo>
                                  <a:pt x="4690034" y="385445"/>
                                  <a:pt x="4690542" y="385191"/>
                                  <a:pt x="4691050" y="384937"/>
                                </a:cubicBezTo>
                                <a:cubicBezTo>
                                  <a:pt x="4691558" y="384556"/>
                                  <a:pt x="4692066" y="384302"/>
                                  <a:pt x="4692574" y="383921"/>
                                </a:cubicBezTo>
                                <a:cubicBezTo>
                                  <a:pt x="4692955" y="383540"/>
                                  <a:pt x="4693463" y="383159"/>
                                  <a:pt x="4693971" y="382651"/>
                                </a:cubicBezTo>
                                <a:cubicBezTo>
                                  <a:pt x="4694479" y="382270"/>
                                  <a:pt x="4694987" y="381762"/>
                                  <a:pt x="4695495" y="381381"/>
                                </a:cubicBezTo>
                                <a:cubicBezTo>
                                  <a:pt x="4695876" y="381000"/>
                                  <a:pt x="4696384" y="380492"/>
                                  <a:pt x="4696892" y="380111"/>
                                </a:cubicBezTo>
                                <a:cubicBezTo>
                                  <a:pt x="4697400" y="379730"/>
                                  <a:pt x="4697908" y="379222"/>
                                  <a:pt x="4698289" y="378968"/>
                                </a:cubicBezTo>
                                <a:cubicBezTo>
                                  <a:pt x="4698797" y="378587"/>
                                  <a:pt x="4699305" y="378333"/>
                                  <a:pt x="4699813" y="378079"/>
                                </a:cubicBezTo>
                                <a:cubicBezTo>
                                  <a:pt x="4700321" y="377952"/>
                                  <a:pt x="4700829" y="377825"/>
                                  <a:pt x="4701210" y="377698"/>
                                </a:cubicBezTo>
                                <a:cubicBezTo>
                                  <a:pt x="4701718" y="377698"/>
                                  <a:pt x="4702226" y="377698"/>
                                  <a:pt x="4702734" y="377825"/>
                                </a:cubicBezTo>
                                <a:cubicBezTo>
                                  <a:pt x="4703242" y="377825"/>
                                  <a:pt x="4703750" y="377952"/>
                                  <a:pt x="4704131" y="378206"/>
                                </a:cubicBezTo>
                                <a:cubicBezTo>
                                  <a:pt x="4704639" y="378460"/>
                                  <a:pt x="4705147" y="378714"/>
                                  <a:pt x="4705655" y="379095"/>
                                </a:cubicBezTo>
                                <a:cubicBezTo>
                                  <a:pt x="4706163" y="379476"/>
                                  <a:pt x="4706671" y="379857"/>
                                  <a:pt x="4707052" y="380238"/>
                                </a:cubicBezTo>
                                <a:cubicBezTo>
                                  <a:pt x="4707560" y="380746"/>
                                  <a:pt x="4708068" y="381127"/>
                                  <a:pt x="4708576" y="381635"/>
                                </a:cubicBezTo>
                                <a:cubicBezTo>
                                  <a:pt x="4709084" y="382143"/>
                                  <a:pt x="4709592" y="382778"/>
                                  <a:pt x="4709973" y="383286"/>
                                </a:cubicBezTo>
                                <a:cubicBezTo>
                                  <a:pt x="4710481" y="383794"/>
                                  <a:pt x="4710989" y="384429"/>
                                  <a:pt x="4711497" y="384937"/>
                                </a:cubicBezTo>
                                <a:cubicBezTo>
                                  <a:pt x="4712005" y="385445"/>
                                  <a:pt x="4712513" y="386080"/>
                                  <a:pt x="4712894" y="386588"/>
                                </a:cubicBezTo>
                                <a:cubicBezTo>
                                  <a:pt x="4713402" y="387096"/>
                                  <a:pt x="4713910" y="387604"/>
                                  <a:pt x="4714418" y="388112"/>
                                </a:cubicBezTo>
                                <a:cubicBezTo>
                                  <a:pt x="4714926" y="388493"/>
                                  <a:pt x="4715307" y="389001"/>
                                  <a:pt x="4715815" y="389382"/>
                                </a:cubicBezTo>
                                <a:cubicBezTo>
                                  <a:pt x="4716323" y="389890"/>
                                  <a:pt x="4716831" y="390271"/>
                                  <a:pt x="4717339" y="390652"/>
                                </a:cubicBezTo>
                                <a:cubicBezTo>
                                  <a:pt x="4717847" y="390906"/>
                                  <a:pt x="4718228" y="391287"/>
                                  <a:pt x="4718736" y="391541"/>
                                </a:cubicBezTo>
                                <a:cubicBezTo>
                                  <a:pt x="4719244" y="391795"/>
                                  <a:pt x="4719752" y="392049"/>
                                  <a:pt x="4720260" y="392176"/>
                                </a:cubicBezTo>
                                <a:cubicBezTo>
                                  <a:pt x="4720768" y="392430"/>
                                  <a:pt x="4721149" y="392557"/>
                                  <a:pt x="4721657" y="392811"/>
                                </a:cubicBezTo>
                                <a:cubicBezTo>
                                  <a:pt x="4722165" y="392938"/>
                                  <a:pt x="4722673" y="393065"/>
                                  <a:pt x="4723181" y="393192"/>
                                </a:cubicBezTo>
                                <a:cubicBezTo>
                                  <a:pt x="4723689" y="393319"/>
                                  <a:pt x="4724070" y="393319"/>
                                  <a:pt x="4724578" y="393446"/>
                                </a:cubicBezTo>
                                <a:cubicBezTo>
                                  <a:pt x="4725086" y="393446"/>
                                  <a:pt x="4725594" y="393573"/>
                                  <a:pt x="4726102" y="393573"/>
                                </a:cubicBezTo>
                                <a:cubicBezTo>
                                  <a:pt x="4726610" y="393573"/>
                                  <a:pt x="4726991" y="393573"/>
                                  <a:pt x="4727499" y="393573"/>
                                </a:cubicBezTo>
                                <a:cubicBezTo>
                                  <a:pt x="4728007" y="393700"/>
                                  <a:pt x="4728515" y="393700"/>
                                  <a:pt x="4729023" y="393700"/>
                                </a:cubicBezTo>
                                <a:cubicBezTo>
                                  <a:pt x="4729531" y="393700"/>
                                  <a:pt x="4729912" y="393700"/>
                                  <a:pt x="4730420" y="393573"/>
                                </a:cubicBezTo>
                                <a:cubicBezTo>
                                  <a:pt x="4730928" y="393573"/>
                                  <a:pt x="4731436" y="393573"/>
                                  <a:pt x="4731944" y="393573"/>
                                </a:cubicBezTo>
                                <a:cubicBezTo>
                                  <a:pt x="4732325" y="393573"/>
                                  <a:pt x="4732833" y="393446"/>
                                  <a:pt x="4733341" y="393446"/>
                                </a:cubicBezTo>
                                <a:cubicBezTo>
                                  <a:pt x="4733849" y="393446"/>
                                  <a:pt x="4734357" y="393446"/>
                                  <a:pt x="4734865" y="393319"/>
                                </a:cubicBezTo>
                                <a:cubicBezTo>
                                  <a:pt x="4735246" y="393319"/>
                                  <a:pt x="4735754" y="393192"/>
                                  <a:pt x="4736262" y="393192"/>
                                </a:cubicBezTo>
                                <a:cubicBezTo>
                                  <a:pt x="4736770" y="393192"/>
                                  <a:pt x="4737278" y="393065"/>
                                  <a:pt x="4737786" y="393065"/>
                                </a:cubicBezTo>
                                <a:cubicBezTo>
                                  <a:pt x="4738167" y="392938"/>
                                  <a:pt x="4738675" y="392811"/>
                                  <a:pt x="4739183" y="392811"/>
                                </a:cubicBezTo>
                                <a:cubicBezTo>
                                  <a:pt x="4739691" y="392684"/>
                                  <a:pt x="4740199" y="392557"/>
                                  <a:pt x="4740707" y="392430"/>
                                </a:cubicBezTo>
                                <a:cubicBezTo>
                                  <a:pt x="4741088" y="392303"/>
                                  <a:pt x="4741596" y="392176"/>
                                  <a:pt x="4742104" y="392049"/>
                                </a:cubicBezTo>
                                <a:cubicBezTo>
                                  <a:pt x="4742612" y="391922"/>
                                  <a:pt x="4743120" y="391795"/>
                                  <a:pt x="4743628" y="391668"/>
                                </a:cubicBezTo>
                                <a:cubicBezTo>
                                  <a:pt x="4744009" y="391541"/>
                                  <a:pt x="4744517" y="391287"/>
                                  <a:pt x="4745025" y="391160"/>
                                </a:cubicBezTo>
                                <a:cubicBezTo>
                                  <a:pt x="4745533" y="391033"/>
                                  <a:pt x="4746041" y="390906"/>
                                  <a:pt x="4746549" y="390779"/>
                                </a:cubicBezTo>
                                <a:cubicBezTo>
                                  <a:pt x="4746930" y="390525"/>
                                  <a:pt x="4747438" y="390398"/>
                                  <a:pt x="4747946" y="390271"/>
                                </a:cubicBezTo>
                                <a:cubicBezTo>
                                  <a:pt x="4748454" y="390144"/>
                                  <a:pt x="4748962" y="389890"/>
                                  <a:pt x="4749343" y="389763"/>
                                </a:cubicBezTo>
                                <a:cubicBezTo>
                                  <a:pt x="4749851" y="389636"/>
                                  <a:pt x="4750359" y="389382"/>
                                  <a:pt x="4750867" y="389255"/>
                                </a:cubicBezTo>
                                <a:cubicBezTo>
                                  <a:pt x="4751375" y="389001"/>
                                  <a:pt x="4751883" y="388874"/>
                                  <a:pt x="4752264" y="388620"/>
                                </a:cubicBezTo>
                                <a:cubicBezTo>
                                  <a:pt x="4752772" y="388366"/>
                                  <a:pt x="4753280" y="388239"/>
                                  <a:pt x="4753788" y="387985"/>
                                </a:cubicBezTo>
                                <a:cubicBezTo>
                                  <a:pt x="4754296" y="387731"/>
                                  <a:pt x="4754804" y="387477"/>
                                  <a:pt x="4755185" y="387096"/>
                                </a:cubicBezTo>
                                <a:cubicBezTo>
                                  <a:pt x="4755693" y="386842"/>
                                  <a:pt x="4756201" y="386588"/>
                                  <a:pt x="4756709" y="386334"/>
                                </a:cubicBezTo>
                                <a:cubicBezTo>
                                  <a:pt x="4757217" y="385953"/>
                                  <a:pt x="4757725" y="385699"/>
                                  <a:pt x="4758106" y="385318"/>
                                </a:cubicBezTo>
                                <a:cubicBezTo>
                                  <a:pt x="4758614" y="385064"/>
                                  <a:pt x="4759122" y="384683"/>
                                  <a:pt x="4759630" y="384302"/>
                                </a:cubicBezTo>
                                <a:cubicBezTo>
                                  <a:pt x="4760138" y="383921"/>
                                  <a:pt x="4760646" y="383667"/>
                                  <a:pt x="4761027" y="383286"/>
                                </a:cubicBezTo>
                                <a:cubicBezTo>
                                  <a:pt x="4761535" y="382905"/>
                                  <a:pt x="4762043" y="382524"/>
                                  <a:pt x="4762551" y="382143"/>
                                </a:cubicBezTo>
                                <a:cubicBezTo>
                                  <a:pt x="4763059" y="381762"/>
                                  <a:pt x="4763567" y="381508"/>
                                  <a:pt x="4763948" y="381127"/>
                                </a:cubicBezTo>
                                <a:cubicBezTo>
                                  <a:pt x="4764456" y="380873"/>
                                  <a:pt x="4764964" y="380492"/>
                                  <a:pt x="4765472" y="380238"/>
                                </a:cubicBezTo>
                                <a:cubicBezTo>
                                  <a:pt x="4765980" y="379984"/>
                                  <a:pt x="4766361" y="379730"/>
                                  <a:pt x="4766869" y="379476"/>
                                </a:cubicBezTo>
                                <a:cubicBezTo>
                                  <a:pt x="4767377" y="379349"/>
                                  <a:pt x="4767885" y="379095"/>
                                  <a:pt x="4768393" y="378968"/>
                                </a:cubicBezTo>
                                <a:cubicBezTo>
                                  <a:pt x="4768901" y="378968"/>
                                  <a:pt x="4769282" y="378841"/>
                                  <a:pt x="4769790" y="378841"/>
                                </a:cubicBezTo>
                                <a:cubicBezTo>
                                  <a:pt x="4770298" y="378841"/>
                                  <a:pt x="4770806" y="378841"/>
                                  <a:pt x="4771314" y="378968"/>
                                </a:cubicBezTo>
                                <a:cubicBezTo>
                                  <a:pt x="4771822" y="379095"/>
                                  <a:pt x="4772203" y="379222"/>
                                  <a:pt x="4772711" y="379349"/>
                                </a:cubicBezTo>
                                <a:cubicBezTo>
                                  <a:pt x="4773219" y="379476"/>
                                  <a:pt x="4773727" y="379730"/>
                                  <a:pt x="4774235" y="379857"/>
                                </a:cubicBezTo>
                                <a:cubicBezTo>
                                  <a:pt x="4774743" y="379984"/>
                                  <a:pt x="4775124" y="380238"/>
                                  <a:pt x="4775632" y="380365"/>
                                </a:cubicBezTo>
                                <a:cubicBezTo>
                                  <a:pt x="4776140" y="380492"/>
                                  <a:pt x="4776648" y="380619"/>
                                  <a:pt x="4777156" y="380873"/>
                                </a:cubicBezTo>
                                <a:cubicBezTo>
                                  <a:pt x="4777664" y="381000"/>
                                  <a:pt x="4778045" y="381127"/>
                                  <a:pt x="4778553" y="381254"/>
                                </a:cubicBezTo>
                                <a:cubicBezTo>
                                  <a:pt x="4779061" y="381381"/>
                                  <a:pt x="4779569" y="381508"/>
                                  <a:pt x="4780077" y="381635"/>
                                </a:cubicBezTo>
                                <a:cubicBezTo>
                                  <a:pt x="4780585" y="381762"/>
                                  <a:pt x="4780966" y="381762"/>
                                  <a:pt x="4781474" y="381889"/>
                                </a:cubicBezTo>
                                <a:cubicBezTo>
                                  <a:pt x="4781982" y="381889"/>
                                  <a:pt x="4782490" y="382016"/>
                                  <a:pt x="4782998" y="382143"/>
                                </a:cubicBezTo>
                                <a:cubicBezTo>
                                  <a:pt x="4783379" y="382143"/>
                                  <a:pt x="4783887" y="382143"/>
                                  <a:pt x="4784395" y="382270"/>
                                </a:cubicBezTo>
                                <a:cubicBezTo>
                                  <a:pt x="4784903" y="382270"/>
                                  <a:pt x="4785411" y="382270"/>
                                  <a:pt x="4785919" y="382270"/>
                                </a:cubicBezTo>
                                <a:cubicBezTo>
                                  <a:pt x="4786300" y="382270"/>
                                  <a:pt x="4786808" y="382270"/>
                                  <a:pt x="4787316" y="382270"/>
                                </a:cubicBezTo>
                                <a:cubicBezTo>
                                  <a:pt x="4787824" y="382270"/>
                                  <a:pt x="4788332" y="382270"/>
                                  <a:pt x="4788840" y="382270"/>
                                </a:cubicBezTo>
                                <a:cubicBezTo>
                                  <a:pt x="4789221" y="382270"/>
                                  <a:pt x="4789729" y="382143"/>
                                  <a:pt x="4790237" y="382143"/>
                                </a:cubicBezTo>
                                <a:cubicBezTo>
                                  <a:pt x="4790745" y="382016"/>
                                  <a:pt x="4791253" y="382016"/>
                                  <a:pt x="4791761" y="382016"/>
                                </a:cubicBezTo>
                                <a:cubicBezTo>
                                  <a:pt x="4792142" y="381889"/>
                                  <a:pt x="4792650" y="381889"/>
                                  <a:pt x="4793158" y="381762"/>
                                </a:cubicBezTo>
                                <a:cubicBezTo>
                                  <a:pt x="4793666" y="381762"/>
                                  <a:pt x="4794174" y="381762"/>
                                  <a:pt x="4794682" y="381635"/>
                                </a:cubicBezTo>
                                <a:cubicBezTo>
                                  <a:pt x="4795063" y="381635"/>
                                  <a:pt x="4795571" y="381508"/>
                                  <a:pt x="4796079" y="381508"/>
                                </a:cubicBezTo>
                                <a:cubicBezTo>
                                  <a:pt x="4796587" y="381381"/>
                                  <a:pt x="4797095" y="381381"/>
                                  <a:pt x="4797603" y="381254"/>
                                </a:cubicBezTo>
                                <a:cubicBezTo>
                                  <a:pt x="4797984" y="381127"/>
                                  <a:pt x="4798492" y="381127"/>
                                  <a:pt x="4799000" y="381000"/>
                                </a:cubicBezTo>
                                <a:cubicBezTo>
                                  <a:pt x="4799508" y="380873"/>
                                  <a:pt x="4800016" y="380619"/>
                                  <a:pt x="4800397" y="380492"/>
                                </a:cubicBezTo>
                                <a:cubicBezTo>
                                  <a:pt x="4800905" y="380238"/>
                                  <a:pt x="4801413" y="380111"/>
                                  <a:pt x="4801921" y="379857"/>
                                </a:cubicBezTo>
                                <a:cubicBezTo>
                                  <a:pt x="4802429" y="379603"/>
                                  <a:pt x="4802937" y="379349"/>
                                  <a:pt x="4803318" y="378968"/>
                                </a:cubicBezTo>
                                <a:cubicBezTo>
                                  <a:pt x="4803826" y="378714"/>
                                  <a:pt x="4804334" y="378333"/>
                                  <a:pt x="4804842" y="377952"/>
                                </a:cubicBezTo>
                                <a:cubicBezTo>
                                  <a:pt x="4805350" y="377571"/>
                                  <a:pt x="4805858" y="377190"/>
                                  <a:pt x="4806239" y="376682"/>
                                </a:cubicBezTo>
                                <a:cubicBezTo>
                                  <a:pt x="4806747" y="376301"/>
                                  <a:pt x="4807255" y="375793"/>
                                  <a:pt x="4807763" y="375285"/>
                                </a:cubicBezTo>
                                <a:cubicBezTo>
                                  <a:pt x="4808271" y="374650"/>
                                  <a:pt x="4808779" y="374142"/>
                                  <a:pt x="4809160" y="373507"/>
                                </a:cubicBezTo>
                                <a:cubicBezTo>
                                  <a:pt x="4809668" y="372872"/>
                                  <a:pt x="4810176" y="372237"/>
                                  <a:pt x="4810684" y="371475"/>
                                </a:cubicBezTo>
                                <a:cubicBezTo>
                                  <a:pt x="4811192" y="370840"/>
                                  <a:pt x="4811700" y="370078"/>
                                  <a:pt x="4812081" y="369443"/>
                                </a:cubicBezTo>
                                <a:cubicBezTo>
                                  <a:pt x="4812589" y="368808"/>
                                  <a:pt x="4813097" y="368046"/>
                                  <a:pt x="4813605" y="367411"/>
                                </a:cubicBezTo>
                                <a:cubicBezTo>
                                  <a:pt x="4814113" y="366776"/>
                                  <a:pt x="4814494" y="366141"/>
                                  <a:pt x="4815002" y="365506"/>
                                </a:cubicBezTo>
                                <a:cubicBezTo>
                                  <a:pt x="4815510" y="364998"/>
                                  <a:pt x="4816018" y="364490"/>
                                  <a:pt x="4816526" y="364236"/>
                                </a:cubicBezTo>
                                <a:cubicBezTo>
                                  <a:pt x="4817034" y="363855"/>
                                  <a:pt x="4817415" y="363601"/>
                                  <a:pt x="4817923" y="363474"/>
                                </a:cubicBezTo>
                                <a:cubicBezTo>
                                  <a:pt x="4818431" y="363347"/>
                                  <a:pt x="4818939" y="363220"/>
                                  <a:pt x="4819447" y="363347"/>
                                </a:cubicBezTo>
                                <a:cubicBezTo>
                                  <a:pt x="4819955" y="363474"/>
                                  <a:pt x="4820336" y="363728"/>
                                  <a:pt x="4820844" y="363982"/>
                                </a:cubicBezTo>
                                <a:cubicBezTo>
                                  <a:pt x="4821352" y="364363"/>
                                  <a:pt x="4821860" y="364744"/>
                                  <a:pt x="4822368" y="365252"/>
                                </a:cubicBezTo>
                                <a:cubicBezTo>
                                  <a:pt x="4822876" y="365887"/>
                                  <a:pt x="4823257" y="366395"/>
                                  <a:pt x="4823765" y="367030"/>
                                </a:cubicBezTo>
                                <a:cubicBezTo>
                                  <a:pt x="4824273" y="367665"/>
                                  <a:pt x="4824781" y="368427"/>
                                  <a:pt x="4825289" y="369062"/>
                                </a:cubicBezTo>
                                <a:cubicBezTo>
                                  <a:pt x="4825797" y="369824"/>
                                  <a:pt x="4826178" y="370586"/>
                                  <a:pt x="4826686" y="371221"/>
                                </a:cubicBezTo>
                                <a:cubicBezTo>
                                  <a:pt x="4827194" y="371983"/>
                                  <a:pt x="4827702" y="372745"/>
                                  <a:pt x="4828210" y="373380"/>
                                </a:cubicBezTo>
                                <a:cubicBezTo>
                                  <a:pt x="4828718" y="374015"/>
                                  <a:pt x="4829099" y="374777"/>
                                  <a:pt x="4829607" y="375285"/>
                                </a:cubicBezTo>
                                <a:cubicBezTo>
                                  <a:pt x="4830115" y="375920"/>
                                  <a:pt x="4830623" y="376428"/>
                                  <a:pt x="4831131" y="376809"/>
                                </a:cubicBezTo>
                                <a:cubicBezTo>
                                  <a:pt x="4831639" y="377317"/>
                                  <a:pt x="4832020" y="377698"/>
                                  <a:pt x="4832528" y="377952"/>
                                </a:cubicBezTo>
                                <a:cubicBezTo>
                                  <a:pt x="4833036" y="378333"/>
                                  <a:pt x="4833544" y="378460"/>
                                  <a:pt x="4834052" y="378714"/>
                                </a:cubicBezTo>
                                <a:cubicBezTo>
                                  <a:pt x="4834433" y="378841"/>
                                  <a:pt x="4834941" y="378968"/>
                                  <a:pt x="4835449" y="379095"/>
                                </a:cubicBezTo>
                                <a:cubicBezTo>
                                  <a:pt x="4835957" y="379095"/>
                                  <a:pt x="4836465" y="379095"/>
                                  <a:pt x="4836973" y="379095"/>
                                </a:cubicBezTo>
                                <a:cubicBezTo>
                                  <a:pt x="4837354" y="379095"/>
                                  <a:pt x="4837862" y="379095"/>
                                  <a:pt x="4838370" y="378968"/>
                                </a:cubicBezTo>
                                <a:cubicBezTo>
                                  <a:pt x="4838878" y="378841"/>
                                  <a:pt x="4839386" y="378841"/>
                                  <a:pt x="4839894" y="378587"/>
                                </a:cubicBezTo>
                                <a:cubicBezTo>
                                  <a:pt x="4840275" y="378460"/>
                                  <a:pt x="4840783" y="378333"/>
                                  <a:pt x="4841291" y="378079"/>
                                </a:cubicBezTo>
                                <a:cubicBezTo>
                                  <a:pt x="4841799" y="377825"/>
                                  <a:pt x="4842307" y="377571"/>
                                  <a:pt x="4842815" y="377190"/>
                                </a:cubicBezTo>
                                <a:cubicBezTo>
                                  <a:pt x="4843196" y="376936"/>
                                  <a:pt x="4843704" y="376555"/>
                                  <a:pt x="4844212" y="376174"/>
                                </a:cubicBezTo>
                                <a:cubicBezTo>
                                  <a:pt x="4844720" y="375666"/>
                                  <a:pt x="4845228" y="375158"/>
                                  <a:pt x="4845736" y="374523"/>
                                </a:cubicBezTo>
                                <a:cubicBezTo>
                                  <a:pt x="4846117" y="374015"/>
                                  <a:pt x="4846625" y="373253"/>
                                  <a:pt x="4847133" y="372618"/>
                                </a:cubicBezTo>
                                <a:cubicBezTo>
                                  <a:pt x="4847641" y="371856"/>
                                  <a:pt x="4848149" y="371094"/>
                                  <a:pt x="4848657" y="370205"/>
                                </a:cubicBezTo>
                                <a:cubicBezTo>
                                  <a:pt x="4849038" y="369316"/>
                                  <a:pt x="4849546" y="368427"/>
                                  <a:pt x="4850054" y="367538"/>
                                </a:cubicBezTo>
                                <a:cubicBezTo>
                                  <a:pt x="4850562" y="366522"/>
                                  <a:pt x="4851070" y="365506"/>
                                  <a:pt x="4851451" y="364490"/>
                                </a:cubicBezTo>
                                <a:cubicBezTo>
                                  <a:pt x="4851959" y="363474"/>
                                  <a:pt x="4852467" y="362458"/>
                                  <a:pt x="4852975" y="361442"/>
                                </a:cubicBezTo>
                                <a:cubicBezTo>
                                  <a:pt x="4853483" y="360426"/>
                                  <a:pt x="4853991" y="359283"/>
                                  <a:pt x="4854372" y="358394"/>
                                </a:cubicBezTo>
                                <a:cubicBezTo>
                                  <a:pt x="4854880" y="357378"/>
                                  <a:pt x="4855388" y="356489"/>
                                  <a:pt x="4855896" y="355600"/>
                                </a:cubicBezTo>
                                <a:cubicBezTo>
                                  <a:pt x="4856404" y="354711"/>
                                  <a:pt x="4856912" y="353822"/>
                                  <a:pt x="4857293" y="353187"/>
                                </a:cubicBezTo>
                                <a:cubicBezTo>
                                  <a:pt x="4857801" y="352552"/>
                                  <a:pt x="4858309" y="351917"/>
                                  <a:pt x="4858817" y="351409"/>
                                </a:cubicBezTo>
                                <a:cubicBezTo>
                                  <a:pt x="4859325" y="351028"/>
                                  <a:pt x="4859833" y="350647"/>
                                  <a:pt x="4860214" y="350520"/>
                                </a:cubicBezTo>
                                <a:cubicBezTo>
                                  <a:pt x="4860722" y="350266"/>
                                  <a:pt x="4861230" y="350266"/>
                                  <a:pt x="4861738" y="350266"/>
                                </a:cubicBezTo>
                                <a:cubicBezTo>
                                  <a:pt x="4862246" y="350266"/>
                                  <a:pt x="4862754" y="350520"/>
                                  <a:pt x="4863135" y="350774"/>
                                </a:cubicBezTo>
                                <a:cubicBezTo>
                                  <a:pt x="4863643" y="351028"/>
                                  <a:pt x="4864151" y="351409"/>
                                  <a:pt x="4864659" y="351790"/>
                                </a:cubicBezTo>
                                <a:cubicBezTo>
                                  <a:pt x="4865167" y="352171"/>
                                  <a:pt x="4865675" y="352679"/>
                                  <a:pt x="4866056" y="353060"/>
                                </a:cubicBezTo>
                                <a:cubicBezTo>
                                  <a:pt x="4866564" y="353568"/>
                                  <a:pt x="4867072" y="353949"/>
                                  <a:pt x="4867580" y="354457"/>
                                </a:cubicBezTo>
                                <a:cubicBezTo>
                                  <a:pt x="4868088" y="354838"/>
                                  <a:pt x="4868469" y="355346"/>
                                  <a:pt x="4868977" y="355727"/>
                                </a:cubicBezTo>
                                <a:cubicBezTo>
                                  <a:pt x="4869485" y="356108"/>
                                  <a:pt x="4869993" y="356489"/>
                                  <a:pt x="4870501" y="356743"/>
                                </a:cubicBezTo>
                                <a:cubicBezTo>
                                  <a:pt x="4871009" y="357124"/>
                                  <a:pt x="4871390" y="357378"/>
                                  <a:pt x="4871898" y="357632"/>
                                </a:cubicBezTo>
                                <a:cubicBezTo>
                                  <a:pt x="4872406" y="357759"/>
                                  <a:pt x="4872914" y="358013"/>
                                  <a:pt x="4873422" y="358140"/>
                                </a:cubicBezTo>
                                <a:cubicBezTo>
                                  <a:pt x="4873930" y="358267"/>
                                  <a:pt x="4874311" y="358394"/>
                                  <a:pt x="4874819" y="358521"/>
                                </a:cubicBezTo>
                                <a:cubicBezTo>
                                  <a:pt x="4875327" y="358521"/>
                                  <a:pt x="4875835" y="358521"/>
                                  <a:pt x="4876343" y="358521"/>
                                </a:cubicBezTo>
                                <a:cubicBezTo>
                                  <a:pt x="4876851" y="358521"/>
                                  <a:pt x="4877232" y="358521"/>
                                  <a:pt x="4877740" y="358521"/>
                                </a:cubicBezTo>
                                <a:cubicBezTo>
                                  <a:pt x="4878248" y="358394"/>
                                  <a:pt x="4878756" y="358267"/>
                                  <a:pt x="4879264" y="358267"/>
                                </a:cubicBezTo>
                                <a:cubicBezTo>
                                  <a:pt x="4879772" y="358140"/>
                                  <a:pt x="4880153" y="358013"/>
                                  <a:pt x="4880661" y="357886"/>
                                </a:cubicBezTo>
                                <a:cubicBezTo>
                                  <a:pt x="4881169" y="357759"/>
                                  <a:pt x="4881677" y="357632"/>
                                  <a:pt x="4882185" y="357505"/>
                                </a:cubicBezTo>
                                <a:cubicBezTo>
                                  <a:pt x="4882693" y="357378"/>
                                  <a:pt x="4883074" y="357251"/>
                                  <a:pt x="4883582" y="357124"/>
                                </a:cubicBezTo>
                                <a:cubicBezTo>
                                  <a:pt x="4884090" y="356997"/>
                                  <a:pt x="4884598" y="356997"/>
                                  <a:pt x="4885106" y="356997"/>
                                </a:cubicBezTo>
                                <a:cubicBezTo>
                                  <a:pt x="4885487" y="356997"/>
                                  <a:pt x="4885995" y="356997"/>
                                  <a:pt x="4886503" y="356997"/>
                                </a:cubicBezTo>
                                <a:cubicBezTo>
                                  <a:pt x="4887011" y="356997"/>
                                  <a:pt x="4887519" y="357124"/>
                                  <a:pt x="4888027" y="357251"/>
                                </a:cubicBezTo>
                                <a:cubicBezTo>
                                  <a:pt x="4888408" y="357505"/>
                                  <a:pt x="4888916" y="357632"/>
                                  <a:pt x="4889424" y="357886"/>
                                </a:cubicBezTo>
                                <a:cubicBezTo>
                                  <a:pt x="4889932" y="358013"/>
                                  <a:pt x="4890440" y="358394"/>
                                  <a:pt x="4890948" y="358648"/>
                                </a:cubicBezTo>
                                <a:cubicBezTo>
                                  <a:pt x="4891329" y="358902"/>
                                  <a:pt x="4891837" y="359283"/>
                                  <a:pt x="4892345" y="359664"/>
                                </a:cubicBezTo>
                                <a:cubicBezTo>
                                  <a:pt x="4892853" y="360045"/>
                                  <a:pt x="4893361" y="360426"/>
                                  <a:pt x="4893869" y="360807"/>
                                </a:cubicBezTo>
                                <a:cubicBezTo>
                                  <a:pt x="4894250" y="361315"/>
                                  <a:pt x="4894758" y="361696"/>
                                  <a:pt x="4895266" y="362204"/>
                                </a:cubicBezTo>
                                <a:cubicBezTo>
                                  <a:pt x="4895774" y="362585"/>
                                  <a:pt x="4896282" y="363093"/>
                                  <a:pt x="4896790" y="363601"/>
                                </a:cubicBezTo>
                                <a:cubicBezTo>
                                  <a:pt x="4897171" y="364109"/>
                                  <a:pt x="4897679" y="364617"/>
                                  <a:pt x="4898187" y="365125"/>
                                </a:cubicBezTo>
                                <a:cubicBezTo>
                                  <a:pt x="4898695" y="365633"/>
                                  <a:pt x="4899203" y="366141"/>
                                  <a:pt x="4899711" y="366649"/>
                                </a:cubicBezTo>
                                <a:cubicBezTo>
                                  <a:pt x="4900092" y="367157"/>
                                  <a:pt x="4900600" y="367665"/>
                                  <a:pt x="4901108" y="368173"/>
                                </a:cubicBezTo>
                                <a:cubicBezTo>
                                  <a:pt x="4901616" y="368681"/>
                                  <a:pt x="4902124" y="369062"/>
                                  <a:pt x="4902505" y="369570"/>
                                </a:cubicBezTo>
                                <a:cubicBezTo>
                                  <a:pt x="4903013" y="369951"/>
                                  <a:pt x="4903521" y="370459"/>
                                  <a:pt x="4904029" y="370840"/>
                                </a:cubicBezTo>
                                <a:cubicBezTo>
                                  <a:pt x="4904537" y="371221"/>
                                  <a:pt x="4905045" y="371602"/>
                                  <a:pt x="4905426" y="371983"/>
                                </a:cubicBezTo>
                                <a:cubicBezTo>
                                  <a:pt x="4905934" y="372364"/>
                                  <a:pt x="4906442" y="372745"/>
                                  <a:pt x="4906950" y="373126"/>
                                </a:cubicBezTo>
                                <a:cubicBezTo>
                                  <a:pt x="4907458" y="373380"/>
                                  <a:pt x="4907966" y="373761"/>
                                  <a:pt x="4908347" y="374142"/>
                                </a:cubicBezTo>
                                <a:cubicBezTo>
                                  <a:pt x="4908855" y="374396"/>
                                  <a:pt x="4909363" y="374777"/>
                                  <a:pt x="4909871" y="375158"/>
                                </a:cubicBezTo>
                                <a:cubicBezTo>
                                  <a:pt x="4910379" y="375539"/>
                                  <a:pt x="4910887" y="375920"/>
                                  <a:pt x="4911268" y="376301"/>
                                </a:cubicBezTo>
                                <a:cubicBezTo>
                                  <a:pt x="4911776" y="376682"/>
                                  <a:pt x="4912284" y="376936"/>
                                  <a:pt x="4912792" y="377317"/>
                                </a:cubicBezTo>
                                <a:cubicBezTo>
                                  <a:pt x="4913300" y="377698"/>
                                  <a:pt x="4913808" y="378206"/>
                                  <a:pt x="4914189" y="378587"/>
                                </a:cubicBezTo>
                                <a:cubicBezTo>
                                  <a:pt x="4914697" y="378968"/>
                                  <a:pt x="4915205" y="379349"/>
                                  <a:pt x="4915713" y="379857"/>
                                </a:cubicBezTo>
                                <a:cubicBezTo>
                                  <a:pt x="4916221" y="380238"/>
                                  <a:pt x="4916602" y="380619"/>
                                  <a:pt x="4917110" y="381127"/>
                                </a:cubicBezTo>
                                <a:cubicBezTo>
                                  <a:pt x="4917618" y="381508"/>
                                  <a:pt x="4918126" y="382016"/>
                                  <a:pt x="4918634" y="382524"/>
                                </a:cubicBezTo>
                                <a:cubicBezTo>
                                  <a:pt x="4919142" y="382905"/>
                                  <a:pt x="4919523" y="383413"/>
                                  <a:pt x="4920031" y="383921"/>
                                </a:cubicBezTo>
                                <a:cubicBezTo>
                                  <a:pt x="4920539" y="384429"/>
                                  <a:pt x="4921047" y="384937"/>
                                  <a:pt x="4921555" y="385445"/>
                                </a:cubicBezTo>
                                <a:cubicBezTo>
                                  <a:pt x="4922063" y="385953"/>
                                  <a:pt x="4922444" y="386461"/>
                                  <a:pt x="4922952" y="386969"/>
                                </a:cubicBezTo>
                                <a:cubicBezTo>
                                  <a:pt x="4923460" y="387604"/>
                                  <a:pt x="4923968" y="388112"/>
                                  <a:pt x="4924476" y="388493"/>
                                </a:cubicBezTo>
                                <a:cubicBezTo>
                                  <a:pt x="4924984" y="389001"/>
                                  <a:pt x="4925365" y="389509"/>
                                  <a:pt x="4925873" y="389890"/>
                                </a:cubicBezTo>
                                <a:cubicBezTo>
                                  <a:pt x="4926381" y="390271"/>
                                  <a:pt x="4926889" y="390652"/>
                                  <a:pt x="4927397" y="390779"/>
                                </a:cubicBezTo>
                                <a:cubicBezTo>
                                  <a:pt x="4927905" y="391033"/>
                                  <a:pt x="4928286" y="391287"/>
                                  <a:pt x="4928794" y="391414"/>
                                </a:cubicBezTo>
                                <a:cubicBezTo>
                                  <a:pt x="4929302" y="391414"/>
                                  <a:pt x="4929810" y="391414"/>
                                  <a:pt x="4930318" y="391414"/>
                                </a:cubicBezTo>
                                <a:cubicBezTo>
                                  <a:pt x="4930826" y="391287"/>
                                  <a:pt x="4931207" y="391160"/>
                                  <a:pt x="4931715" y="390906"/>
                                </a:cubicBezTo>
                                <a:cubicBezTo>
                                  <a:pt x="4932223" y="390652"/>
                                  <a:pt x="4932731" y="390271"/>
                                  <a:pt x="4933239" y="390017"/>
                                </a:cubicBezTo>
                                <a:cubicBezTo>
                                  <a:pt x="4933620" y="389636"/>
                                  <a:pt x="4934128" y="389255"/>
                                  <a:pt x="4934636" y="388747"/>
                                </a:cubicBezTo>
                                <a:cubicBezTo>
                                  <a:pt x="4935144" y="388366"/>
                                  <a:pt x="4935652" y="387985"/>
                                  <a:pt x="4936160" y="387477"/>
                                </a:cubicBezTo>
                                <a:cubicBezTo>
                                  <a:pt x="4936541" y="387096"/>
                                  <a:pt x="4937049" y="386588"/>
                                  <a:pt x="4937557" y="386207"/>
                                </a:cubicBezTo>
                                <a:cubicBezTo>
                                  <a:pt x="4938065" y="385826"/>
                                  <a:pt x="4938573" y="385445"/>
                                  <a:pt x="4939081" y="385064"/>
                                </a:cubicBezTo>
                                <a:cubicBezTo>
                                  <a:pt x="4939462" y="384683"/>
                                  <a:pt x="4939970" y="384429"/>
                                  <a:pt x="4940478" y="384175"/>
                                </a:cubicBezTo>
                                <a:cubicBezTo>
                                  <a:pt x="4940986" y="383921"/>
                                  <a:pt x="4941494" y="383667"/>
                                  <a:pt x="4942002" y="383413"/>
                                </a:cubicBezTo>
                                <a:cubicBezTo>
                                  <a:pt x="4942383" y="383286"/>
                                  <a:pt x="4942891" y="383159"/>
                                  <a:pt x="4943399" y="383032"/>
                                </a:cubicBezTo>
                                <a:cubicBezTo>
                                  <a:pt x="4943907" y="382905"/>
                                  <a:pt x="4944415" y="382778"/>
                                  <a:pt x="4944923" y="382778"/>
                                </a:cubicBezTo>
                                <a:cubicBezTo>
                                  <a:pt x="4945304" y="382778"/>
                                  <a:pt x="4945812" y="382778"/>
                                  <a:pt x="4946320" y="382778"/>
                                </a:cubicBezTo>
                                <a:cubicBezTo>
                                  <a:pt x="4946828" y="382778"/>
                                  <a:pt x="4947336" y="382778"/>
                                  <a:pt x="4947844" y="382778"/>
                                </a:cubicBezTo>
                                <a:cubicBezTo>
                                  <a:pt x="4948225" y="382905"/>
                                  <a:pt x="4948733" y="383032"/>
                                  <a:pt x="4949241" y="383159"/>
                                </a:cubicBezTo>
                                <a:cubicBezTo>
                                  <a:pt x="4949749" y="383159"/>
                                  <a:pt x="4950257" y="383286"/>
                                  <a:pt x="4950638" y="383540"/>
                                </a:cubicBezTo>
                                <a:cubicBezTo>
                                  <a:pt x="4951146" y="383794"/>
                                  <a:pt x="4951654" y="383921"/>
                                  <a:pt x="4952162" y="384302"/>
                                </a:cubicBezTo>
                                <a:cubicBezTo>
                                  <a:pt x="4952670" y="384556"/>
                                  <a:pt x="4953178" y="384937"/>
                                  <a:pt x="4953559" y="385445"/>
                                </a:cubicBezTo>
                                <a:cubicBezTo>
                                  <a:pt x="4954067" y="385826"/>
                                  <a:pt x="4954575" y="386334"/>
                                  <a:pt x="4955083" y="386969"/>
                                </a:cubicBezTo>
                                <a:cubicBezTo>
                                  <a:pt x="4955591" y="387604"/>
                                  <a:pt x="4956099" y="388366"/>
                                  <a:pt x="4956480" y="389128"/>
                                </a:cubicBezTo>
                                <a:cubicBezTo>
                                  <a:pt x="4956988" y="389890"/>
                                  <a:pt x="4957496" y="390779"/>
                                  <a:pt x="4958004" y="391795"/>
                                </a:cubicBezTo>
                                <a:cubicBezTo>
                                  <a:pt x="4958512" y="392684"/>
                                  <a:pt x="4959147" y="394208"/>
                                  <a:pt x="4959401" y="394716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7ED6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7" name="Shape 29817"/>
                        <wps:cNvSpPr/>
                        <wps:spPr>
                          <a:xfrm>
                            <a:off x="146901" y="1178052"/>
                            <a:ext cx="4959401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8780">
                                <a:moveTo>
                                  <a:pt x="0" y="392938"/>
                                </a:moveTo>
                                <a:cubicBezTo>
                                  <a:pt x="483" y="392938"/>
                                  <a:pt x="978" y="392938"/>
                                  <a:pt x="1460" y="392811"/>
                                </a:cubicBezTo>
                                <a:cubicBezTo>
                                  <a:pt x="1943" y="392811"/>
                                  <a:pt x="2426" y="392811"/>
                                  <a:pt x="2921" y="392811"/>
                                </a:cubicBezTo>
                                <a:cubicBezTo>
                                  <a:pt x="3404" y="392684"/>
                                  <a:pt x="3886" y="392684"/>
                                  <a:pt x="4382" y="392684"/>
                                </a:cubicBezTo>
                                <a:cubicBezTo>
                                  <a:pt x="4864" y="392684"/>
                                  <a:pt x="5347" y="392557"/>
                                  <a:pt x="5842" y="392557"/>
                                </a:cubicBezTo>
                                <a:cubicBezTo>
                                  <a:pt x="6325" y="392557"/>
                                  <a:pt x="6807" y="392430"/>
                                  <a:pt x="7290" y="392430"/>
                                </a:cubicBezTo>
                                <a:cubicBezTo>
                                  <a:pt x="7785" y="392430"/>
                                  <a:pt x="8268" y="392430"/>
                                  <a:pt x="8750" y="392303"/>
                                </a:cubicBezTo>
                                <a:cubicBezTo>
                                  <a:pt x="9233" y="392303"/>
                                  <a:pt x="9728" y="392303"/>
                                  <a:pt x="10211" y="392303"/>
                                </a:cubicBezTo>
                                <a:cubicBezTo>
                                  <a:pt x="10693" y="392303"/>
                                  <a:pt x="11189" y="392176"/>
                                  <a:pt x="11671" y="392176"/>
                                </a:cubicBezTo>
                                <a:cubicBezTo>
                                  <a:pt x="12154" y="392176"/>
                                  <a:pt x="12637" y="392176"/>
                                  <a:pt x="13132" y="392176"/>
                                </a:cubicBezTo>
                                <a:cubicBezTo>
                                  <a:pt x="13614" y="392049"/>
                                  <a:pt x="14097" y="392049"/>
                                  <a:pt x="14592" y="392049"/>
                                </a:cubicBezTo>
                                <a:cubicBezTo>
                                  <a:pt x="15075" y="392049"/>
                                  <a:pt x="15557" y="392049"/>
                                  <a:pt x="16040" y="392049"/>
                                </a:cubicBezTo>
                                <a:cubicBezTo>
                                  <a:pt x="16535" y="391922"/>
                                  <a:pt x="17018" y="391922"/>
                                  <a:pt x="17501" y="391922"/>
                                </a:cubicBezTo>
                                <a:cubicBezTo>
                                  <a:pt x="17996" y="391922"/>
                                  <a:pt x="18479" y="391922"/>
                                  <a:pt x="18961" y="391795"/>
                                </a:cubicBezTo>
                                <a:cubicBezTo>
                                  <a:pt x="19444" y="391795"/>
                                  <a:pt x="19939" y="391795"/>
                                  <a:pt x="20422" y="391668"/>
                                </a:cubicBezTo>
                                <a:cubicBezTo>
                                  <a:pt x="20904" y="391668"/>
                                  <a:pt x="21399" y="391668"/>
                                  <a:pt x="21882" y="391668"/>
                                </a:cubicBezTo>
                                <a:cubicBezTo>
                                  <a:pt x="22365" y="391541"/>
                                  <a:pt x="22847" y="391541"/>
                                  <a:pt x="23343" y="391414"/>
                                </a:cubicBezTo>
                                <a:cubicBezTo>
                                  <a:pt x="23825" y="391414"/>
                                  <a:pt x="24308" y="391414"/>
                                  <a:pt x="24803" y="391287"/>
                                </a:cubicBezTo>
                                <a:cubicBezTo>
                                  <a:pt x="25286" y="391287"/>
                                  <a:pt x="25768" y="391160"/>
                                  <a:pt x="26251" y="391160"/>
                                </a:cubicBezTo>
                                <a:cubicBezTo>
                                  <a:pt x="26746" y="391033"/>
                                  <a:pt x="27229" y="391033"/>
                                  <a:pt x="27711" y="391033"/>
                                </a:cubicBezTo>
                                <a:cubicBezTo>
                                  <a:pt x="28207" y="390906"/>
                                  <a:pt x="28689" y="390906"/>
                                  <a:pt x="29172" y="390779"/>
                                </a:cubicBezTo>
                                <a:cubicBezTo>
                                  <a:pt x="29654" y="390779"/>
                                  <a:pt x="30150" y="390779"/>
                                  <a:pt x="30632" y="390652"/>
                                </a:cubicBezTo>
                                <a:cubicBezTo>
                                  <a:pt x="31115" y="390652"/>
                                  <a:pt x="31610" y="390652"/>
                                  <a:pt x="32093" y="390652"/>
                                </a:cubicBezTo>
                                <a:cubicBezTo>
                                  <a:pt x="32576" y="390652"/>
                                  <a:pt x="33058" y="390525"/>
                                  <a:pt x="33553" y="390525"/>
                                </a:cubicBezTo>
                                <a:cubicBezTo>
                                  <a:pt x="34036" y="390525"/>
                                  <a:pt x="34519" y="390525"/>
                                  <a:pt x="35014" y="390525"/>
                                </a:cubicBezTo>
                                <a:cubicBezTo>
                                  <a:pt x="35496" y="390398"/>
                                  <a:pt x="35979" y="390398"/>
                                  <a:pt x="36462" y="390398"/>
                                </a:cubicBezTo>
                                <a:cubicBezTo>
                                  <a:pt x="36957" y="390398"/>
                                  <a:pt x="37440" y="390398"/>
                                  <a:pt x="37922" y="390398"/>
                                </a:cubicBezTo>
                                <a:cubicBezTo>
                                  <a:pt x="38418" y="390271"/>
                                  <a:pt x="38900" y="390271"/>
                                  <a:pt x="39383" y="390271"/>
                                </a:cubicBezTo>
                                <a:cubicBezTo>
                                  <a:pt x="39865" y="390271"/>
                                  <a:pt x="40361" y="390144"/>
                                  <a:pt x="40843" y="390144"/>
                                </a:cubicBezTo>
                                <a:cubicBezTo>
                                  <a:pt x="41326" y="390144"/>
                                  <a:pt x="41808" y="390144"/>
                                  <a:pt x="42304" y="390017"/>
                                </a:cubicBezTo>
                                <a:cubicBezTo>
                                  <a:pt x="42786" y="390017"/>
                                  <a:pt x="43269" y="390017"/>
                                  <a:pt x="43764" y="390017"/>
                                </a:cubicBezTo>
                                <a:cubicBezTo>
                                  <a:pt x="44247" y="390017"/>
                                  <a:pt x="44729" y="389890"/>
                                  <a:pt x="45225" y="389890"/>
                                </a:cubicBezTo>
                                <a:cubicBezTo>
                                  <a:pt x="45707" y="389890"/>
                                  <a:pt x="46190" y="389890"/>
                                  <a:pt x="46673" y="389763"/>
                                </a:cubicBezTo>
                                <a:cubicBezTo>
                                  <a:pt x="47168" y="389763"/>
                                  <a:pt x="47650" y="389763"/>
                                  <a:pt x="48133" y="389636"/>
                                </a:cubicBezTo>
                                <a:cubicBezTo>
                                  <a:pt x="48628" y="389636"/>
                                  <a:pt x="49111" y="389636"/>
                                  <a:pt x="49593" y="389636"/>
                                </a:cubicBezTo>
                                <a:cubicBezTo>
                                  <a:pt x="50076" y="389636"/>
                                  <a:pt x="50571" y="389509"/>
                                  <a:pt x="51054" y="389509"/>
                                </a:cubicBezTo>
                                <a:cubicBezTo>
                                  <a:pt x="51537" y="389509"/>
                                  <a:pt x="52032" y="389509"/>
                                  <a:pt x="52515" y="389509"/>
                                </a:cubicBezTo>
                                <a:cubicBezTo>
                                  <a:pt x="52997" y="389509"/>
                                  <a:pt x="53480" y="389382"/>
                                  <a:pt x="53975" y="389382"/>
                                </a:cubicBezTo>
                                <a:cubicBezTo>
                                  <a:pt x="54458" y="389382"/>
                                  <a:pt x="54940" y="389382"/>
                                  <a:pt x="55435" y="389382"/>
                                </a:cubicBezTo>
                                <a:cubicBezTo>
                                  <a:pt x="55918" y="389382"/>
                                  <a:pt x="56401" y="389255"/>
                                  <a:pt x="56883" y="389255"/>
                                </a:cubicBezTo>
                                <a:cubicBezTo>
                                  <a:pt x="57379" y="389255"/>
                                  <a:pt x="57861" y="389255"/>
                                  <a:pt x="58344" y="389255"/>
                                </a:cubicBezTo>
                                <a:cubicBezTo>
                                  <a:pt x="58826" y="389128"/>
                                  <a:pt x="59322" y="389128"/>
                                  <a:pt x="59804" y="389128"/>
                                </a:cubicBezTo>
                                <a:cubicBezTo>
                                  <a:pt x="60287" y="389128"/>
                                  <a:pt x="60782" y="389128"/>
                                  <a:pt x="61265" y="389001"/>
                                </a:cubicBezTo>
                                <a:cubicBezTo>
                                  <a:pt x="61747" y="389001"/>
                                  <a:pt x="62230" y="389001"/>
                                  <a:pt x="62725" y="389001"/>
                                </a:cubicBezTo>
                                <a:cubicBezTo>
                                  <a:pt x="63208" y="389001"/>
                                  <a:pt x="63690" y="389001"/>
                                  <a:pt x="64186" y="389001"/>
                                </a:cubicBezTo>
                                <a:cubicBezTo>
                                  <a:pt x="64668" y="388874"/>
                                  <a:pt x="65151" y="388874"/>
                                  <a:pt x="65646" y="388874"/>
                                </a:cubicBezTo>
                                <a:cubicBezTo>
                                  <a:pt x="66129" y="388874"/>
                                  <a:pt x="66612" y="388874"/>
                                  <a:pt x="67094" y="388874"/>
                                </a:cubicBezTo>
                                <a:cubicBezTo>
                                  <a:pt x="67589" y="388747"/>
                                  <a:pt x="68072" y="388747"/>
                                  <a:pt x="68555" y="388747"/>
                                </a:cubicBezTo>
                                <a:cubicBezTo>
                                  <a:pt x="69050" y="388747"/>
                                  <a:pt x="69532" y="388620"/>
                                  <a:pt x="70015" y="388620"/>
                                </a:cubicBezTo>
                                <a:cubicBezTo>
                                  <a:pt x="70498" y="388620"/>
                                  <a:pt x="70993" y="388493"/>
                                  <a:pt x="71476" y="388493"/>
                                </a:cubicBezTo>
                                <a:cubicBezTo>
                                  <a:pt x="71958" y="388493"/>
                                  <a:pt x="72441" y="388366"/>
                                  <a:pt x="72936" y="388366"/>
                                </a:cubicBezTo>
                                <a:cubicBezTo>
                                  <a:pt x="73419" y="388366"/>
                                  <a:pt x="73901" y="388366"/>
                                  <a:pt x="74397" y="388366"/>
                                </a:cubicBezTo>
                                <a:cubicBezTo>
                                  <a:pt x="74879" y="388239"/>
                                  <a:pt x="75362" y="388239"/>
                                  <a:pt x="75844" y="388239"/>
                                </a:cubicBezTo>
                                <a:cubicBezTo>
                                  <a:pt x="76340" y="388239"/>
                                  <a:pt x="76822" y="388239"/>
                                  <a:pt x="77305" y="388239"/>
                                </a:cubicBezTo>
                                <a:cubicBezTo>
                                  <a:pt x="77800" y="388239"/>
                                  <a:pt x="78283" y="388112"/>
                                  <a:pt x="78765" y="388112"/>
                                </a:cubicBezTo>
                                <a:cubicBezTo>
                                  <a:pt x="79261" y="388112"/>
                                  <a:pt x="79743" y="388112"/>
                                  <a:pt x="80226" y="388112"/>
                                </a:cubicBezTo>
                                <a:cubicBezTo>
                                  <a:pt x="80709" y="388112"/>
                                  <a:pt x="81204" y="388112"/>
                                  <a:pt x="81686" y="388112"/>
                                </a:cubicBezTo>
                                <a:cubicBezTo>
                                  <a:pt x="82169" y="388112"/>
                                  <a:pt x="82652" y="388112"/>
                                  <a:pt x="83147" y="388112"/>
                                </a:cubicBezTo>
                                <a:cubicBezTo>
                                  <a:pt x="83629" y="388112"/>
                                  <a:pt x="84112" y="388112"/>
                                  <a:pt x="84607" y="388112"/>
                                </a:cubicBezTo>
                                <a:cubicBezTo>
                                  <a:pt x="85090" y="388112"/>
                                  <a:pt x="85573" y="387985"/>
                                  <a:pt x="86068" y="387985"/>
                                </a:cubicBezTo>
                                <a:cubicBezTo>
                                  <a:pt x="86551" y="387985"/>
                                  <a:pt x="87033" y="387985"/>
                                  <a:pt x="87516" y="387858"/>
                                </a:cubicBezTo>
                                <a:cubicBezTo>
                                  <a:pt x="88011" y="387858"/>
                                  <a:pt x="88494" y="387858"/>
                                  <a:pt x="88976" y="387858"/>
                                </a:cubicBezTo>
                                <a:cubicBezTo>
                                  <a:pt x="89459" y="387858"/>
                                  <a:pt x="89954" y="387731"/>
                                  <a:pt x="90437" y="387731"/>
                                </a:cubicBezTo>
                                <a:cubicBezTo>
                                  <a:pt x="90919" y="387731"/>
                                  <a:pt x="91415" y="387731"/>
                                  <a:pt x="91897" y="387731"/>
                                </a:cubicBezTo>
                                <a:cubicBezTo>
                                  <a:pt x="92380" y="387604"/>
                                  <a:pt x="92862" y="387604"/>
                                  <a:pt x="93358" y="387604"/>
                                </a:cubicBezTo>
                                <a:cubicBezTo>
                                  <a:pt x="93840" y="387477"/>
                                  <a:pt x="94323" y="387477"/>
                                  <a:pt x="94818" y="387477"/>
                                </a:cubicBezTo>
                                <a:cubicBezTo>
                                  <a:pt x="95301" y="387350"/>
                                  <a:pt x="95783" y="387350"/>
                                  <a:pt x="96279" y="387350"/>
                                </a:cubicBezTo>
                                <a:cubicBezTo>
                                  <a:pt x="96761" y="387223"/>
                                  <a:pt x="97244" y="387223"/>
                                  <a:pt x="97727" y="387223"/>
                                </a:cubicBezTo>
                                <a:cubicBezTo>
                                  <a:pt x="98222" y="387096"/>
                                  <a:pt x="98704" y="387096"/>
                                  <a:pt x="99187" y="386969"/>
                                </a:cubicBezTo>
                                <a:cubicBezTo>
                                  <a:pt x="99670" y="386969"/>
                                  <a:pt x="100165" y="386969"/>
                                  <a:pt x="100648" y="386842"/>
                                </a:cubicBezTo>
                                <a:cubicBezTo>
                                  <a:pt x="101130" y="386842"/>
                                  <a:pt x="101625" y="386715"/>
                                  <a:pt x="102108" y="386715"/>
                                </a:cubicBezTo>
                                <a:cubicBezTo>
                                  <a:pt x="102591" y="386588"/>
                                  <a:pt x="103073" y="386588"/>
                                  <a:pt x="103568" y="386588"/>
                                </a:cubicBezTo>
                                <a:cubicBezTo>
                                  <a:pt x="104051" y="386461"/>
                                  <a:pt x="104534" y="386461"/>
                                  <a:pt x="105029" y="386461"/>
                                </a:cubicBezTo>
                                <a:cubicBezTo>
                                  <a:pt x="105512" y="386334"/>
                                  <a:pt x="105994" y="386334"/>
                                  <a:pt x="106477" y="386334"/>
                                </a:cubicBezTo>
                                <a:cubicBezTo>
                                  <a:pt x="106972" y="386334"/>
                                  <a:pt x="107455" y="386334"/>
                                  <a:pt x="107937" y="386334"/>
                                </a:cubicBezTo>
                                <a:cubicBezTo>
                                  <a:pt x="108433" y="386334"/>
                                  <a:pt x="108915" y="386334"/>
                                  <a:pt x="109398" y="386207"/>
                                </a:cubicBezTo>
                                <a:cubicBezTo>
                                  <a:pt x="109880" y="386207"/>
                                  <a:pt x="110376" y="386207"/>
                                  <a:pt x="110858" y="386207"/>
                                </a:cubicBezTo>
                                <a:cubicBezTo>
                                  <a:pt x="111341" y="386207"/>
                                  <a:pt x="111836" y="386207"/>
                                  <a:pt x="112319" y="386207"/>
                                </a:cubicBezTo>
                                <a:cubicBezTo>
                                  <a:pt x="112801" y="386207"/>
                                  <a:pt x="113284" y="386207"/>
                                  <a:pt x="113779" y="386207"/>
                                </a:cubicBezTo>
                                <a:cubicBezTo>
                                  <a:pt x="114262" y="386080"/>
                                  <a:pt x="114745" y="386080"/>
                                  <a:pt x="115240" y="386080"/>
                                </a:cubicBezTo>
                                <a:cubicBezTo>
                                  <a:pt x="115722" y="386080"/>
                                  <a:pt x="116205" y="386080"/>
                                  <a:pt x="116688" y="386080"/>
                                </a:cubicBezTo>
                                <a:cubicBezTo>
                                  <a:pt x="117183" y="385953"/>
                                  <a:pt x="117665" y="385953"/>
                                  <a:pt x="118148" y="385953"/>
                                </a:cubicBezTo>
                                <a:cubicBezTo>
                                  <a:pt x="118643" y="385953"/>
                                  <a:pt x="119126" y="385953"/>
                                  <a:pt x="119609" y="385826"/>
                                </a:cubicBezTo>
                                <a:cubicBezTo>
                                  <a:pt x="120091" y="385826"/>
                                  <a:pt x="120587" y="385826"/>
                                  <a:pt x="121069" y="385826"/>
                                </a:cubicBezTo>
                                <a:cubicBezTo>
                                  <a:pt x="121552" y="385826"/>
                                  <a:pt x="122047" y="385826"/>
                                  <a:pt x="122530" y="385826"/>
                                </a:cubicBezTo>
                                <a:cubicBezTo>
                                  <a:pt x="123012" y="385826"/>
                                  <a:pt x="123495" y="385826"/>
                                  <a:pt x="123990" y="385699"/>
                                </a:cubicBezTo>
                                <a:cubicBezTo>
                                  <a:pt x="124473" y="385699"/>
                                  <a:pt x="124955" y="385699"/>
                                  <a:pt x="125451" y="385699"/>
                                </a:cubicBezTo>
                                <a:cubicBezTo>
                                  <a:pt x="125933" y="385699"/>
                                  <a:pt x="126416" y="385699"/>
                                  <a:pt x="126898" y="385699"/>
                                </a:cubicBezTo>
                                <a:cubicBezTo>
                                  <a:pt x="127394" y="385699"/>
                                  <a:pt x="127876" y="385572"/>
                                  <a:pt x="128359" y="385572"/>
                                </a:cubicBezTo>
                                <a:cubicBezTo>
                                  <a:pt x="128854" y="385572"/>
                                  <a:pt x="129337" y="385572"/>
                                  <a:pt x="129819" y="385572"/>
                                </a:cubicBezTo>
                                <a:cubicBezTo>
                                  <a:pt x="130302" y="385445"/>
                                  <a:pt x="130797" y="385445"/>
                                  <a:pt x="131280" y="385445"/>
                                </a:cubicBezTo>
                                <a:cubicBezTo>
                                  <a:pt x="131763" y="385318"/>
                                  <a:pt x="132258" y="385318"/>
                                  <a:pt x="132740" y="385318"/>
                                </a:cubicBezTo>
                                <a:cubicBezTo>
                                  <a:pt x="133223" y="385191"/>
                                  <a:pt x="133706" y="385191"/>
                                  <a:pt x="134201" y="385191"/>
                                </a:cubicBezTo>
                                <a:cubicBezTo>
                                  <a:pt x="134684" y="385191"/>
                                  <a:pt x="135166" y="385064"/>
                                  <a:pt x="135661" y="385064"/>
                                </a:cubicBezTo>
                                <a:cubicBezTo>
                                  <a:pt x="136144" y="385064"/>
                                  <a:pt x="136627" y="385064"/>
                                  <a:pt x="137109" y="384937"/>
                                </a:cubicBezTo>
                                <a:cubicBezTo>
                                  <a:pt x="137604" y="384937"/>
                                  <a:pt x="138087" y="384937"/>
                                  <a:pt x="138570" y="384937"/>
                                </a:cubicBezTo>
                                <a:cubicBezTo>
                                  <a:pt x="139065" y="384810"/>
                                  <a:pt x="139548" y="384810"/>
                                  <a:pt x="140030" y="384810"/>
                                </a:cubicBezTo>
                                <a:cubicBezTo>
                                  <a:pt x="140513" y="384810"/>
                                  <a:pt x="141008" y="384683"/>
                                  <a:pt x="141491" y="384683"/>
                                </a:cubicBezTo>
                                <a:cubicBezTo>
                                  <a:pt x="141973" y="384683"/>
                                  <a:pt x="142469" y="384556"/>
                                  <a:pt x="142951" y="384556"/>
                                </a:cubicBezTo>
                                <a:cubicBezTo>
                                  <a:pt x="143434" y="384556"/>
                                  <a:pt x="143916" y="384556"/>
                                  <a:pt x="144412" y="384429"/>
                                </a:cubicBezTo>
                                <a:cubicBezTo>
                                  <a:pt x="144894" y="384429"/>
                                  <a:pt x="145377" y="384302"/>
                                  <a:pt x="145872" y="384302"/>
                                </a:cubicBezTo>
                                <a:cubicBezTo>
                                  <a:pt x="146355" y="384302"/>
                                  <a:pt x="146837" y="384175"/>
                                  <a:pt x="147320" y="384175"/>
                                </a:cubicBezTo>
                                <a:cubicBezTo>
                                  <a:pt x="147815" y="384175"/>
                                  <a:pt x="148298" y="384048"/>
                                  <a:pt x="148781" y="384048"/>
                                </a:cubicBezTo>
                                <a:cubicBezTo>
                                  <a:pt x="149276" y="384048"/>
                                  <a:pt x="149758" y="384048"/>
                                  <a:pt x="150241" y="384048"/>
                                </a:cubicBezTo>
                                <a:cubicBezTo>
                                  <a:pt x="150724" y="383921"/>
                                  <a:pt x="151219" y="383921"/>
                                  <a:pt x="151702" y="383921"/>
                                </a:cubicBezTo>
                                <a:cubicBezTo>
                                  <a:pt x="152184" y="383921"/>
                                  <a:pt x="152679" y="383921"/>
                                  <a:pt x="153162" y="383921"/>
                                </a:cubicBezTo>
                                <a:cubicBezTo>
                                  <a:pt x="153645" y="383794"/>
                                  <a:pt x="154127" y="383794"/>
                                  <a:pt x="154623" y="383794"/>
                                </a:cubicBezTo>
                                <a:cubicBezTo>
                                  <a:pt x="155105" y="383794"/>
                                  <a:pt x="155588" y="383794"/>
                                  <a:pt x="156083" y="383794"/>
                                </a:cubicBezTo>
                                <a:cubicBezTo>
                                  <a:pt x="156566" y="383794"/>
                                  <a:pt x="157048" y="383667"/>
                                  <a:pt x="157531" y="383667"/>
                                </a:cubicBezTo>
                                <a:cubicBezTo>
                                  <a:pt x="158026" y="383667"/>
                                  <a:pt x="158509" y="383667"/>
                                  <a:pt x="158991" y="383540"/>
                                </a:cubicBezTo>
                                <a:cubicBezTo>
                                  <a:pt x="159487" y="383540"/>
                                  <a:pt x="159969" y="383540"/>
                                  <a:pt x="160452" y="383540"/>
                                </a:cubicBezTo>
                                <a:cubicBezTo>
                                  <a:pt x="160934" y="383413"/>
                                  <a:pt x="161430" y="383413"/>
                                  <a:pt x="161912" y="383413"/>
                                </a:cubicBezTo>
                                <a:cubicBezTo>
                                  <a:pt x="162395" y="383286"/>
                                  <a:pt x="162878" y="383286"/>
                                  <a:pt x="163373" y="383286"/>
                                </a:cubicBezTo>
                                <a:cubicBezTo>
                                  <a:pt x="163855" y="383286"/>
                                  <a:pt x="164338" y="383286"/>
                                  <a:pt x="164833" y="383286"/>
                                </a:cubicBezTo>
                                <a:cubicBezTo>
                                  <a:pt x="165316" y="383286"/>
                                  <a:pt x="165799" y="383286"/>
                                  <a:pt x="166294" y="383286"/>
                                </a:cubicBezTo>
                                <a:cubicBezTo>
                                  <a:pt x="166776" y="383286"/>
                                  <a:pt x="167259" y="383286"/>
                                  <a:pt x="167742" y="383286"/>
                                </a:cubicBezTo>
                                <a:cubicBezTo>
                                  <a:pt x="168237" y="383286"/>
                                  <a:pt x="168720" y="383286"/>
                                  <a:pt x="169202" y="383159"/>
                                </a:cubicBezTo>
                                <a:cubicBezTo>
                                  <a:pt x="169697" y="383159"/>
                                  <a:pt x="170180" y="383159"/>
                                  <a:pt x="170663" y="383159"/>
                                </a:cubicBezTo>
                                <a:cubicBezTo>
                                  <a:pt x="171145" y="383159"/>
                                  <a:pt x="171641" y="383032"/>
                                  <a:pt x="172123" y="383032"/>
                                </a:cubicBezTo>
                                <a:cubicBezTo>
                                  <a:pt x="172606" y="383032"/>
                                  <a:pt x="173101" y="382905"/>
                                  <a:pt x="173584" y="382905"/>
                                </a:cubicBezTo>
                                <a:cubicBezTo>
                                  <a:pt x="174066" y="382905"/>
                                  <a:pt x="174549" y="382778"/>
                                  <a:pt x="175044" y="382778"/>
                                </a:cubicBezTo>
                                <a:cubicBezTo>
                                  <a:pt x="175527" y="382778"/>
                                  <a:pt x="176009" y="382651"/>
                                  <a:pt x="176505" y="382651"/>
                                </a:cubicBezTo>
                                <a:cubicBezTo>
                                  <a:pt x="176987" y="382524"/>
                                  <a:pt x="177470" y="382524"/>
                                  <a:pt x="177952" y="382524"/>
                                </a:cubicBezTo>
                                <a:cubicBezTo>
                                  <a:pt x="178448" y="382524"/>
                                  <a:pt x="178930" y="382397"/>
                                  <a:pt x="179413" y="382397"/>
                                </a:cubicBezTo>
                                <a:cubicBezTo>
                                  <a:pt x="179896" y="382397"/>
                                  <a:pt x="180391" y="382397"/>
                                  <a:pt x="180873" y="382397"/>
                                </a:cubicBezTo>
                                <a:cubicBezTo>
                                  <a:pt x="181356" y="382270"/>
                                  <a:pt x="181851" y="382270"/>
                                  <a:pt x="182334" y="382270"/>
                                </a:cubicBezTo>
                                <a:cubicBezTo>
                                  <a:pt x="182817" y="382143"/>
                                  <a:pt x="183299" y="382143"/>
                                  <a:pt x="183794" y="382143"/>
                                </a:cubicBezTo>
                                <a:cubicBezTo>
                                  <a:pt x="184277" y="382143"/>
                                  <a:pt x="184760" y="382016"/>
                                  <a:pt x="185255" y="382016"/>
                                </a:cubicBezTo>
                                <a:cubicBezTo>
                                  <a:pt x="185738" y="382016"/>
                                  <a:pt x="186220" y="382016"/>
                                  <a:pt x="186715" y="381889"/>
                                </a:cubicBezTo>
                                <a:cubicBezTo>
                                  <a:pt x="187198" y="381889"/>
                                  <a:pt x="187681" y="381762"/>
                                  <a:pt x="188163" y="381762"/>
                                </a:cubicBezTo>
                                <a:cubicBezTo>
                                  <a:pt x="188659" y="381635"/>
                                  <a:pt x="189141" y="381635"/>
                                  <a:pt x="189624" y="381635"/>
                                </a:cubicBezTo>
                                <a:cubicBezTo>
                                  <a:pt x="190119" y="381508"/>
                                  <a:pt x="190602" y="381508"/>
                                  <a:pt x="191084" y="381508"/>
                                </a:cubicBezTo>
                                <a:cubicBezTo>
                                  <a:pt x="191567" y="381508"/>
                                  <a:pt x="192062" y="381508"/>
                                  <a:pt x="192545" y="381381"/>
                                </a:cubicBezTo>
                                <a:cubicBezTo>
                                  <a:pt x="193027" y="381381"/>
                                  <a:pt x="193510" y="381381"/>
                                  <a:pt x="194005" y="381381"/>
                                </a:cubicBezTo>
                                <a:cubicBezTo>
                                  <a:pt x="194488" y="381381"/>
                                  <a:pt x="194970" y="381381"/>
                                  <a:pt x="195466" y="381381"/>
                                </a:cubicBezTo>
                                <a:cubicBezTo>
                                  <a:pt x="195948" y="381381"/>
                                  <a:pt x="196431" y="381381"/>
                                  <a:pt x="196914" y="381381"/>
                                </a:cubicBezTo>
                                <a:cubicBezTo>
                                  <a:pt x="197409" y="381381"/>
                                  <a:pt x="197891" y="381381"/>
                                  <a:pt x="198374" y="381381"/>
                                </a:cubicBezTo>
                                <a:cubicBezTo>
                                  <a:pt x="198869" y="381381"/>
                                  <a:pt x="199352" y="381381"/>
                                  <a:pt x="199835" y="381381"/>
                                </a:cubicBezTo>
                                <a:cubicBezTo>
                                  <a:pt x="200330" y="381381"/>
                                  <a:pt x="200812" y="381254"/>
                                  <a:pt x="201295" y="381254"/>
                                </a:cubicBezTo>
                                <a:cubicBezTo>
                                  <a:pt x="201778" y="381254"/>
                                  <a:pt x="202273" y="381127"/>
                                  <a:pt x="202756" y="381127"/>
                                </a:cubicBezTo>
                                <a:cubicBezTo>
                                  <a:pt x="203238" y="381127"/>
                                  <a:pt x="203721" y="381000"/>
                                  <a:pt x="204216" y="381000"/>
                                </a:cubicBezTo>
                                <a:cubicBezTo>
                                  <a:pt x="204699" y="381000"/>
                                  <a:pt x="205181" y="381000"/>
                                  <a:pt x="205677" y="380873"/>
                                </a:cubicBezTo>
                                <a:cubicBezTo>
                                  <a:pt x="206159" y="380873"/>
                                  <a:pt x="206642" y="380873"/>
                                  <a:pt x="207137" y="380873"/>
                                </a:cubicBezTo>
                                <a:cubicBezTo>
                                  <a:pt x="207620" y="380873"/>
                                  <a:pt x="208102" y="380873"/>
                                  <a:pt x="208585" y="380873"/>
                                </a:cubicBezTo>
                                <a:cubicBezTo>
                                  <a:pt x="209080" y="380873"/>
                                  <a:pt x="209563" y="380873"/>
                                  <a:pt x="210045" y="380873"/>
                                </a:cubicBezTo>
                                <a:cubicBezTo>
                                  <a:pt x="210528" y="380873"/>
                                  <a:pt x="211023" y="380873"/>
                                  <a:pt x="211506" y="380873"/>
                                </a:cubicBezTo>
                                <a:cubicBezTo>
                                  <a:pt x="211988" y="380873"/>
                                  <a:pt x="212484" y="380873"/>
                                  <a:pt x="212966" y="380873"/>
                                </a:cubicBezTo>
                                <a:cubicBezTo>
                                  <a:pt x="213449" y="380873"/>
                                  <a:pt x="213932" y="380746"/>
                                  <a:pt x="214427" y="380746"/>
                                </a:cubicBezTo>
                                <a:cubicBezTo>
                                  <a:pt x="214909" y="380746"/>
                                  <a:pt x="215392" y="380746"/>
                                  <a:pt x="215887" y="380619"/>
                                </a:cubicBezTo>
                                <a:cubicBezTo>
                                  <a:pt x="216370" y="380619"/>
                                  <a:pt x="216853" y="380492"/>
                                  <a:pt x="217348" y="380492"/>
                                </a:cubicBezTo>
                                <a:cubicBezTo>
                                  <a:pt x="217830" y="380492"/>
                                  <a:pt x="218313" y="380365"/>
                                  <a:pt x="218796" y="380365"/>
                                </a:cubicBezTo>
                                <a:cubicBezTo>
                                  <a:pt x="219291" y="380238"/>
                                  <a:pt x="219774" y="380238"/>
                                  <a:pt x="220256" y="380238"/>
                                </a:cubicBezTo>
                                <a:cubicBezTo>
                                  <a:pt x="220739" y="380238"/>
                                  <a:pt x="221234" y="380111"/>
                                  <a:pt x="221717" y="380111"/>
                                </a:cubicBezTo>
                                <a:cubicBezTo>
                                  <a:pt x="222199" y="380111"/>
                                  <a:pt x="222695" y="380111"/>
                                  <a:pt x="223177" y="379984"/>
                                </a:cubicBezTo>
                                <a:cubicBezTo>
                                  <a:pt x="223660" y="379984"/>
                                  <a:pt x="224142" y="379984"/>
                                  <a:pt x="224638" y="379984"/>
                                </a:cubicBezTo>
                                <a:cubicBezTo>
                                  <a:pt x="225120" y="379984"/>
                                  <a:pt x="225603" y="379984"/>
                                  <a:pt x="226098" y="379857"/>
                                </a:cubicBezTo>
                                <a:cubicBezTo>
                                  <a:pt x="226581" y="379857"/>
                                  <a:pt x="227063" y="379857"/>
                                  <a:pt x="227546" y="379857"/>
                                </a:cubicBezTo>
                                <a:cubicBezTo>
                                  <a:pt x="228041" y="379857"/>
                                  <a:pt x="228524" y="379730"/>
                                  <a:pt x="229006" y="379730"/>
                                </a:cubicBezTo>
                                <a:cubicBezTo>
                                  <a:pt x="229502" y="379730"/>
                                  <a:pt x="229984" y="379730"/>
                                  <a:pt x="230467" y="379603"/>
                                </a:cubicBezTo>
                                <a:cubicBezTo>
                                  <a:pt x="230949" y="379603"/>
                                  <a:pt x="231445" y="379603"/>
                                  <a:pt x="231927" y="379476"/>
                                </a:cubicBezTo>
                                <a:cubicBezTo>
                                  <a:pt x="232410" y="379476"/>
                                  <a:pt x="232905" y="379476"/>
                                  <a:pt x="233388" y="379349"/>
                                </a:cubicBezTo>
                                <a:cubicBezTo>
                                  <a:pt x="233871" y="379349"/>
                                  <a:pt x="234353" y="379349"/>
                                  <a:pt x="234848" y="379349"/>
                                </a:cubicBezTo>
                                <a:cubicBezTo>
                                  <a:pt x="235331" y="379222"/>
                                  <a:pt x="235814" y="379222"/>
                                  <a:pt x="236309" y="379222"/>
                                </a:cubicBezTo>
                                <a:cubicBezTo>
                                  <a:pt x="236792" y="379222"/>
                                  <a:pt x="237274" y="379095"/>
                                  <a:pt x="237757" y="379095"/>
                                </a:cubicBezTo>
                                <a:cubicBezTo>
                                  <a:pt x="238252" y="379095"/>
                                  <a:pt x="238735" y="378968"/>
                                  <a:pt x="239217" y="378968"/>
                                </a:cubicBezTo>
                                <a:cubicBezTo>
                                  <a:pt x="239713" y="378841"/>
                                  <a:pt x="240195" y="378841"/>
                                  <a:pt x="240678" y="378714"/>
                                </a:cubicBezTo>
                                <a:cubicBezTo>
                                  <a:pt x="241160" y="378714"/>
                                  <a:pt x="241656" y="378714"/>
                                  <a:pt x="242138" y="378587"/>
                                </a:cubicBezTo>
                                <a:cubicBezTo>
                                  <a:pt x="242621" y="378587"/>
                                  <a:pt x="243116" y="378460"/>
                                  <a:pt x="243599" y="378460"/>
                                </a:cubicBezTo>
                                <a:cubicBezTo>
                                  <a:pt x="244081" y="378333"/>
                                  <a:pt x="244564" y="378333"/>
                                  <a:pt x="245059" y="378206"/>
                                </a:cubicBezTo>
                                <a:cubicBezTo>
                                  <a:pt x="245542" y="378206"/>
                                  <a:pt x="246024" y="378206"/>
                                  <a:pt x="246520" y="378206"/>
                                </a:cubicBezTo>
                                <a:cubicBezTo>
                                  <a:pt x="247002" y="378206"/>
                                  <a:pt x="247485" y="378079"/>
                                  <a:pt x="247968" y="378079"/>
                                </a:cubicBezTo>
                                <a:cubicBezTo>
                                  <a:pt x="248463" y="378079"/>
                                  <a:pt x="248945" y="378079"/>
                                  <a:pt x="249428" y="378079"/>
                                </a:cubicBezTo>
                                <a:cubicBezTo>
                                  <a:pt x="249923" y="378079"/>
                                  <a:pt x="250406" y="378079"/>
                                  <a:pt x="250889" y="378079"/>
                                </a:cubicBezTo>
                                <a:cubicBezTo>
                                  <a:pt x="251371" y="378079"/>
                                  <a:pt x="251866" y="378079"/>
                                  <a:pt x="252349" y="378079"/>
                                </a:cubicBezTo>
                                <a:cubicBezTo>
                                  <a:pt x="252832" y="378079"/>
                                  <a:pt x="253327" y="378079"/>
                                  <a:pt x="253810" y="378079"/>
                                </a:cubicBezTo>
                                <a:cubicBezTo>
                                  <a:pt x="254292" y="378079"/>
                                  <a:pt x="254775" y="378079"/>
                                  <a:pt x="255270" y="378079"/>
                                </a:cubicBezTo>
                                <a:cubicBezTo>
                                  <a:pt x="255753" y="378079"/>
                                  <a:pt x="256235" y="378079"/>
                                  <a:pt x="256731" y="378079"/>
                                </a:cubicBezTo>
                                <a:cubicBezTo>
                                  <a:pt x="257226" y="377952"/>
                                  <a:pt x="257734" y="377952"/>
                                  <a:pt x="258242" y="377952"/>
                                </a:cubicBezTo>
                                <a:cubicBezTo>
                                  <a:pt x="258623" y="377952"/>
                                  <a:pt x="259131" y="377825"/>
                                  <a:pt x="259639" y="377825"/>
                                </a:cubicBezTo>
                                <a:cubicBezTo>
                                  <a:pt x="260147" y="377825"/>
                                  <a:pt x="260655" y="377825"/>
                                  <a:pt x="261163" y="377698"/>
                                </a:cubicBezTo>
                                <a:cubicBezTo>
                                  <a:pt x="261544" y="377698"/>
                                  <a:pt x="262052" y="377698"/>
                                  <a:pt x="262560" y="377698"/>
                                </a:cubicBezTo>
                                <a:cubicBezTo>
                                  <a:pt x="263068" y="377698"/>
                                  <a:pt x="263576" y="377698"/>
                                  <a:pt x="263957" y="377571"/>
                                </a:cubicBezTo>
                                <a:cubicBezTo>
                                  <a:pt x="264465" y="377571"/>
                                  <a:pt x="264973" y="377571"/>
                                  <a:pt x="265481" y="377571"/>
                                </a:cubicBezTo>
                                <a:cubicBezTo>
                                  <a:pt x="265989" y="377571"/>
                                  <a:pt x="266497" y="377571"/>
                                  <a:pt x="266878" y="377571"/>
                                </a:cubicBezTo>
                                <a:cubicBezTo>
                                  <a:pt x="267386" y="377571"/>
                                  <a:pt x="267894" y="377571"/>
                                  <a:pt x="268402" y="377571"/>
                                </a:cubicBezTo>
                                <a:cubicBezTo>
                                  <a:pt x="268910" y="377571"/>
                                  <a:pt x="269418" y="377571"/>
                                  <a:pt x="269799" y="377571"/>
                                </a:cubicBezTo>
                                <a:cubicBezTo>
                                  <a:pt x="270307" y="377698"/>
                                  <a:pt x="270815" y="377571"/>
                                  <a:pt x="271323" y="377571"/>
                                </a:cubicBezTo>
                                <a:cubicBezTo>
                                  <a:pt x="271831" y="377571"/>
                                  <a:pt x="272339" y="377698"/>
                                  <a:pt x="272720" y="377571"/>
                                </a:cubicBezTo>
                                <a:cubicBezTo>
                                  <a:pt x="273228" y="377571"/>
                                  <a:pt x="273736" y="377571"/>
                                  <a:pt x="274244" y="377571"/>
                                </a:cubicBezTo>
                                <a:cubicBezTo>
                                  <a:pt x="274752" y="377571"/>
                                  <a:pt x="275260" y="377571"/>
                                  <a:pt x="275641" y="377571"/>
                                </a:cubicBezTo>
                                <a:cubicBezTo>
                                  <a:pt x="276149" y="377444"/>
                                  <a:pt x="276657" y="377444"/>
                                  <a:pt x="277165" y="377444"/>
                                </a:cubicBezTo>
                                <a:cubicBezTo>
                                  <a:pt x="277673" y="377444"/>
                                  <a:pt x="278181" y="377317"/>
                                  <a:pt x="278562" y="377317"/>
                                </a:cubicBezTo>
                                <a:cubicBezTo>
                                  <a:pt x="279070" y="377317"/>
                                  <a:pt x="279578" y="377190"/>
                                  <a:pt x="280086" y="377190"/>
                                </a:cubicBezTo>
                                <a:cubicBezTo>
                                  <a:pt x="280594" y="377190"/>
                                  <a:pt x="280975" y="377190"/>
                                  <a:pt x="281483" y="377063"/>
                                </a:cubicBezTo>
                                <a:cubicBezTo>
                                  <a:pt x="281991" y="377063"/>
                                  <a:pt x="282499" y="377063"/>
                                  <a:pt x="283007" y="377063"/>
                                </a:cubicBezTo>
                                <a:cubicBezTo>
                                  <a:pt x="283515" y="377063"/>
                                  <a:pt x="283896" y="377063"/>
                                  <a:pt x="284404" y="376936"/>
                                </a:cubicBezTo>
                                <a:cubicBezTo>
                                  <a:pt x="284912" y="376936"/>
                                  <a:pt x="285420" y="376936"/>
                                  <a:pt x="285928" y="376936"/>
                                </a:cubicBezTo>
                                <a:cubicBezTo>
                                  <a:pt x="286436" y="376936"/>
                                  <a:pt x="286817" y="376936"/>
                                  <a:pt x="287325" y="376936"/>
                                </a:cubicBezTo>
                                <a:cubicBezTo>
                                  <a:pt x="287833" y="376809"/>
                                  <a:pt x="288341" y="376809"/>
                                  <a:pt x="288849" y="376809"/>
                                </a:cubicBezTo>
                                <a:cubicBezTo>
                                  <a:pt x="289357" y="376809"/>
                                  <a:pt x="289738" y="376682"/>
                                  <a:pt x="290246" y="376682"/>
                                </a:cubicBezTo>
                                <a:cubicBezTo>
                                  <a:pt x="290754" y="376555"/>
                                  <a:pt x="291262" y="376555"/>
                                  <a:pt x="291770" y="376428"/>
                                </a:cubicBezTo>
                                <a:cubicBezTo>
                                  <a:pt x="292278" y="376428"/>
                                  <a:pt x="292659" y="376428"/>
                                  <a:pt x="293167" y="376301"/>
                                </a:cubicBezTo>
                                <a:cubicBezTo>
                                  <a:pt x="293675" y="376301"/>
                                  <a:pt x="294183" y="376174"/>
                                  <a:pt x="294691" y="376174"/>
                                </a:cubicBezTo>
                                <a:cubicBezTo>
                                  <a:pt x="295199" y="376047"/>
                                  <a:pt x="295580" y="375920"/>
                                  <a:pt x="296088" y="375920"/>
                                </a:cubicBezTo>
                                <a:cubicBezTo>
                                  <a:pt x="296596" y="375793"/>
                                  <a:pt x="297104" y="375793"/>
                                  <a:pt x="297612" y="375666"/>
                                </a:cubicBezTo>
                                <a:cubicBezTo>
                                  <a:pt x="297993" y="375666"/>
                                  <a:pt x="298501" y="375539"/>
                                  <a:pt x="299009" y="375539"/>
                                </a:cubicBezTo>
                                <a:cubicBezTo>
                                  <a:pt x="299517" y="375539"/>
                                  <a:pt x="300025" y="375412"/>
                                  <a:pt x="300533" y="375412"/>
                                </a:cubicBezTo>
                                <a:cubicBezTo>
                                  <a:pt x="300914" y="375285"/>
                                  <a:pt x="301422" y="375285"/>
                                  <a:pt x="301930" y="375285"/>
                                </a:cubicBezTo>
                                <a:cubicBezTo>
                                  <a:pt x="302438" y="375285"/>
                                  <a:pt x="302946" y="375158"/>
                                  <a:pt x="303454" y="375158"/>
                                </a:cubicBezTo>
                                <a:cubicBezTo>
                                  <a:pt x="303835" y="375031"/>
                                  <a:pt x="304343" y="375031"/>
                                  <a:pt x="304851" y="375031"/>
                                </a:cubicBezTo>
                                <a:cubicBezTo>
                                  <a:pt x="305359" y="374904"/>
                                  <a:pt x="305867" y="374904"/>
                                  <a:pt x="306375" y="374904"/>
                                </a:cubicBezTo>
                                <a:cubicBezTo>
                                  <a:pt x="306756" y="374904"/>
                                  <a:pt x="307264" y="374777"/>
                                  <a:pt x="307772" y="374777"/>
                                </a:cubicBezTo>
                                <a:cubicBezTo>
                                  <a:pt x="308280" y="374777"/>
                                  <a:pt x="308788" y="374777"/>
                                  <a:pt x="309296" y="374777"/>
                                </a:cubicBezTo>
                                <a:cubicBezTo>
                                  <a:pt x="309677" y="374650"/>
                                  <a:pt x="310185" y="374650"/>
                                  <a:pt x="310693" y="374650"/>
                                </a:cubicBezTo>
                                <a:cubicBezTo>
                                  <a:pt x="311201" y="374650"/>
                                  <a:pt x="311709" y="374523"/>
                                  <a:pt x="312217" y="374523"/>
                                </a:cubicBezTo>
                                <a:cubicBezTo>
                                  <a:pt x="312598" y="374523"/>
                                  <a:pt x="313106" y="374523"/>
                                  <a:pt x="313614" y="374523"/>
                                </a:cubicBezTo>
                                <a:cubicBezTo>
                                  <a:pt x="314122" y="374523"/>
                                  <a:pt x="314630" y="374523"/>
                                  <a:pt x="315011" y="374523"/>
                                </a:cubicBezTo>
                                <a:cubicBezTo>
                                  <a:pt x="315519" y="374523"/>
                                  <a:pt x="316027" y="374523"/>
                                  <a:pt x="316535" y="374523"/>
                                </a:cubicBezTo>
                                <a:cubicBezTo>
                                  <a:pt x="317043" y="374523"/>
                                  <a:pt x="317551" y="374523"/>
                                  <a:pt x="317932" y="374396"/>
                                </a:cubicBezTo>
                                <a:cubicBezTo>
                                  <a:pt x="318440" y="374396"/>
                                  <a:pt x="318948" y="374396"/>
                                  <a:pt x="319456" y="374396"/>
                                </a:cubicBezTo>
                                <a:cubicBezTo>
                                  <a:pt x="319964" y="374396"/>
                                  <a:pt x="320472" y="374396"/>
                                  <a:pt x="320853" y="374269"/>
                                </a:cubicBezTo>
                                <a:cubicBezTo>
                                  <a:pt x="321361" y="374269"/>
                                  <a:pt x="321869" y="374269"/>
                                  <a:pt x="322377" y="374269"/>
                                </a:cubicBezTo>
                                <a:cubicBezTo>
                                  <a:pt x="322885" y="374142"/>
                                  <a:pt x="323393" y="374142"/>
                                  <a:pt x="323774" y="374015"/>
                                </a:cubicBezTo>
                                <a:cubicBezTo>
                                  <a:pt x="324282" y="374015"/>
                                  <a:pt x="324790" y="373888"/>
                                  <a:pt x="325298" y="373888"/>
                                </a:cubicBezTo>
                                <a:cubicBezTo>
                                  <a:pt x="325806" y="373888"/>
                                  <a:pt x="326314" y="373761"/>
                                  <a:pt x="326695" y="373761"/>
                                </a:cubicBezTo>
                                <a:cubicBezTo>
                                  <a:pt x="327203" y="373634"/>
                                  <a:pt x="327711" y="373634"/>
                                  <a:pt x="328219" y="373634"/>
                                </a:cubicBezTo>
                                <a:cubicBezTo>
                                  <a:pt x="328727" y="373634"/>
                                  <a:pt x="329235" y="373634"/>
                                  <a:pt x="329616" y="373507"/>
                                </a:cubicBezTo>
                                <a:cubicBezTo>
                                  <a:pt x="330124" y="373507"/>
                                  <a:pt x="330632" y="373507"/>
                                  <a:pt x="331140" y="373507"/>
                                </a:cubicBezTo>
                                <a:cubicBezTo>
                                  <a:pt x="331648" y="373507"/>
                                  <a:pt x="332029" y="373507"/>
                                  <a:pt x="332537" y="373507"/>
                                </a:cubicBezTo>
                                <a:cubicBezTo>
                                  <a:pt x="333045" y="373507"/>
                                  <a:pt x="333553" y="373507"/>
                                  <a:pt x="334061" y="373380"/>
                                </a:cubicBezTo>
                                <a:cubicBezTo>
                                  <a:pt x="334569" y="373380"/>
                                  <a:pt x="334950" y="373380"/>
                                  <a:pt x="335458" y="373380"/>
                                </a:cubicBezTo>
                                <a:cubicBezTo>
                                  <a:pt x="335966" y="373380"/>
                                  <a:pt x="336474" y="373253"/>
                                  <a:pt x="336982" y="373253"/>
                                </a:cubicBezTo>
                                <a:cubicBezTo>
                                  <a:pt x="337490" y="373253"/>
                                  <a:pt x="337871" y="373253"/>
                                  <a:pt x="338379" y="373126"/>
                                </a:cubicBezTo>
                                <a:cubicBezTo>
                                  <a:pt x="338887" y="373126"/>
                                  <a:pt x="339395" y="373126"/>
                                  <a:pt x="339903" y="372999"/>
                                </a:cubicBezTo>
                                <a:cubicBezTo>
                                  <a:pt x="340411" y="372999"/>
                                  <a:pt x="340792" y="372999"/>
                                  <a:pt x="341300" y="372999"/>
                                </a:cubicBezTo>
                                <a:cubicBezTo>
                                  <a:pt x="341808" y="372999"/>
                                  <a:pt x="342316" y="372872"/>
                                  <a:pt x="342824" y="372872"/>
                                </a:cubicBezTo>
                                <a:cubicBezTo>
                                  <a:pt x="343332" y="372872"/>
                                  <a:pt x="343713" y="372872"/>
                                  <a:pt x="344221" y="372872"/>
                                </a:cubicBezTo>
                                <a:cubicBezTo>
                                  <a:pt x="344729" y="372872"/>
                                  <a:pt x="345237" y="372872"/>
                                  <a:pt x="345745" y="372872"/>
                                </a:cubicBezTo>
                                <a:cubicBezTo>
                                  <a:pt x="346253" y="372872"/>
                                  <a:pt x="346634" y="372872"/>
                                  <a:pt x="347142" y="372872"/>
                                </a:cubicBezTo>
                                <a:cubicBezTo>
                                  <a:pt x="347650" y="372872"/>
                                  <a:pt x="348158" y="372872"/>
                                  <a:pt x="348666" y="372872"/>
                                </a:cubicBezTo>
                                <a:cubicBezTo>
                                  <a:pt x="349047" y="372872"/>
                                  <a:pt x="349555" y="372872"/>
                                  <a:pt x="350063" y="372745"/>
                                </a:cubicBezTo>
                                <a:cubicBezTo>
                                  <a:pt x="350571" y="372745"/>
                                  <a:pt x="351079" y="372745"/>
                                  <a:pt x="351587" y="372618"/>
                                </a:cubicBezTo>
                                <a:cubicBezTo>
                                  <a:pt x="351968" y="372618"/>
                                  <a:pt x="352476" y="372618"/>
                                  <a:pt x="352984" y="372491"/>
                                </a:cubicBezTo>
                                <a:cubicBezTo>
                                  <a:pt x="353492" y="372491"/>
                                  <a:pt x="354000" y="372491"/>
                                  <a:pt x="354508" y="372364"/>
                                </a:cubicBezTo>
                                <a:cubicBezTo>
                                  <a:pt x="354889" y="372364"/>
                                  <a:pt x="355397" y="372364"/>
                                  <a:pt x="355905" y="372364"/>
                                </a:cubicBezTo>
                                <a:cubicBezTo>
                                  <a:pt x="356413" y="372364"/>
                                  <a:pt x="356921" y="372364"/>
                                  <a:pt x="357429" y="372364"/>
                                </a:cubicBezTo>
                                <a:cubicBezTo>
                                  <a:pt x="357810" y="372364"/>
                                  <a:pt x="358318" y="372364"/>
                                  <a:pt x="358826" y="372364"/>
                                </a:cubicBezTo>
                                <a:cubicBezTo>
                                  <a:pt x="359334" y="372364"/>
                                  <a:pt x="359842" y="372364"/>
                                  <a:pt x="360350" y="372364"/>
                                </a:cubicBezTo>
                                <a:cubicBezTo>
                                  <a:pt x="360731" y="372364"/>
                                  <a:pt x="361239" y="372364"/>
                                  <a:pt x="361747" y="372364"/>
                                </a:cubicBezTo>
                                <a:cubicBezTo>
                                  <a:pt x="362255" y="372364"/>
                                  <a:pt x="362763" y="372364"/>
                                  <a:pt x="363271" y="372364"/>
                                </a:cubicBezTo>
                                <a:cubicBezTo>
                                  <a:pt x="363652" y="372364"/>
                                  <a:pt x="364160" y="372364"/>
                                  <a:pt x="364668" y="372364"/>
                                </a:cubicBezTo>
                                <a:cubicBezTo>
                                  <a:pt x="365176" y="372364"/>
                                  <a:pt x="365684" y="372364"/>
                                  <a:pt x="366065" y="372364"/>
                                </a:cubicBezTo>
                                <a:cubicBezTo>
                                  <a:pt x="366573" y="372364"/>
                                  <a:pt x="367081" y="372364"/>
                                  <a:pt x="367589" y="372364"/>
                                </a:cubicBezTo>
                                <a:cubicBezTo>
                                  <a:pt x="368097" y="372364"/>
                                  <a:pt x="368605" y="372364"/>
                                  <a:pt x="368986" y="372364"/>
                                </a:cubicBezTo>
                                <a:cubicBezTo>
                                  <a:pt x="369494" y="372364"/>
                                  <a:pt x="370002" y="372364"/>
                                  <a:pt x="370510" y="372237"/>
                                </a:cubicBezTo>
                                <a:cubicBezTo>
                                  <a:pt x="371018" y="372237"/>
                                  <a:pt x="371526" y="372237"/>
                                  <a:pt x="371907" y="372237"/>
                                </a:cubicBezTo>
                                <a:cubicBezTo>
                                  <a:pt x="372415" y="372237"/>
                                  <a:pt x="372923" y="372110"/>
                                  <a:pt x="373431" y="372110"/>
                                </a:cubicBezTo>
                                <a:cubicBezTo>
                                  <a:pt x="373939" y="372110"/>
                                  <a:pt x="374447" y="371983"/>
                                  <a:pt x="374828" y="371983"/>
                                </a:cubicBezTo>
                                <a:cubicBezTo>
                                  <a:pt x="375336" y="371983"/>
                                  <a:pt x="375844" y="371856"/>
                                  <a:pt x="376352" y="371856"/>
                                </a:cubicBezTo>
                                <a:cubicBezTo>
                                  <a:pt x="376860" y="371729"/>
                                  <a:pt x="377368" y="371729"/>
                                  <a:pt x="377749" y="371729"/>
                                </a:cubicBezTo>
                                <a:cubicBezTo>
                                  <a:pt x="378257" y="371602"/>
                                  <a:pt x="378765" y="371602"/>
                                  <a:pt x="379273" y="371602"/>
                                </a:cubicBezTo>
                                <a:cubicBezTo>
                                  <a:pt x="379781" y="371602"/>
                                  <a:pt x="380162" y="371475"/>
                                  <a:pt x="380670" y="371475"/>
                                </a:cubicBezTo>
                                <a:cubicBezTo>
                                  <a:pt x="381178" y="371475"/>
                                  <a:pt x="381686" y="371475"/>
                                  <a:pt x="382194" y="371475"/>
                                </a:cubicBezTo>
                                <a:cubicBezTo>
                                  <a:pt x="382702" y="371475"/>
                                  <a:pt x="383083" y="371475"/>
                                  <a:pt x="383591" y="371475"/>
                                </a:cubicBezTo>
                                <a:cubicBezTo>
                                  <a:pt x="384099" y="371348"/>
                                  <a:pt x="384607" y="371348"/>
                                  <a:pt x="385115" y="371348"/>
                                </a:cubicBezTo>
                                <a:cubicBezTo>
                                  <a:pt x="385623" y="371348"/>
                                  <a:pt x="386004" y="371221"/>
                                  <a:pt x="386512" y="371221"/>
                                </a:cubicBezTo>
                                <a:cubicBezTo>
                                  <a:pt x="387020" y="371221"/>
                                  <a:pt x="387528" y="371094"/>
                                  <a:pt x="388036" y="371094"/>
                                </a:cubicBezTo>
                                <a:cubicBezTo>
                                  <a:pt x="388544" y="370967"/>
                                  <a:pt x="388925" y="370967"/>
                                  <a:pt x="389433" y="370840"/>
                                </a:cubicBezTo>
                                <a:cubicBezTo>
                                  <a:pt x="389941" y="370840"/>
                                  <a:pt x="390449" y="370713"/>
                                  <a:pt x="390957" y="370713"/>
                                </a:cubicBezTo>
                                <a:cubicBezTo>
                                  <a:pt x="391465" y="370713"/>
                                  <a:pt x="391846" y="370586"/>
                                  <a:pt x="392354" y="370586"/>
                                </a:cubicBezTo>
                                <a:cubicBezTo>
                                  <a:pt x="392862" y="370586"/>
                                  <a:pt x="393370" y="370586"/>
                                  <a:pt x="393878" y="370459"/>
                                </a:cubicBezTo>
                                <a:cubicBezTo>
                                  <a:pt x="394386" y="370459"/>
                                  <a:pt x="394767" y="370459"/>
                                  <a:pt x="395275" y="370459"/>
                                </a:cubicBezTo>
                                <a:cubicBezTo>
                                  <a:pt x="395783" y="370459"/>
                                  <a:pt x="396291" y="370459"/>
                                  <a:pt x="396799" y="370459"/>
                                </a:cubicBezTo>
                                <a:cubicBezTo>
                                  <a:pt x="397180" y="370459"/>
                                  <a:pt x="397688" y="370459"/>
                                  <a:pt x="398196" y="370459"/>
                                </a:cubicBezTo>
                                <a:cubicBezTo>
                                  <a:pt x="398704" y="370459"/>
                                  <a:pt x="399212" y="370459"/>
                                  <a:pt x="399720" y="370332"/>
                                </a:cubicBezTo>
                                <a:cubicBezTo>
                                  <a:pt x="400101" y="370332"/>
                                  <a:pt x="400609" y="370332"/>
                                  <a:pt x="401117" y="370205"/>
                                </a:cubicBezTo>
                                <a:cubicBezTo>
                                  <a:pt x="401625" y="370205"/>
                                  <a:pt x="402133" y="370205"/>
                                  <a:pt x="402641" y="370078"/>
                                </a:cubicBezTo>
                                <a:cubicBezTo>
                                  <a:pt x="403022" y="370078"/>
                                  <a:pt x="403530" y="369951"/>
                                  <a:pt x="404038" y="369951"/>
                                </a:cubicBezTo>
                                <a:cubicBezTo>
                                  <a:pt x="404546" y="369824"/>
                                  <a:pt x="405054" y="369697"/>
                                  <a:pt x="405562" y="369697"/>
                                </a:cubicBezTo>
                                <a:cubicBezTo>
                                  <a:pt x="405943" y="369570"/>
                                  <a:pt x="406451" y="369443"/>
                                  <a:pt x="406959" y="369443"/>
                                </a:cubicBezTo>
                                <a:cubicBezTo>
                                  <a:pt x="407467" y="369316"/>
                                  <a:pt x="407975" y="369316"/>
                                  <a:pt x="408483" y="369189"/>
                                </a:cubicBezTo>
                                <a:cubicBezTo>
                                  <a:pt x="408864" y="369189"/>
                                  <a:pt x="409372" y="369062"/>
                                  <a:pt x="409880" y="369062"/>
                                </a:cubicBezTo>
                                <a:cubicBezTo>
                                  <a:pt x="410388" y="368935"/>
                                  <a:pt x="410896" y="368935"/>
                                  <a:pt x="411404" y="368808"/>
                                </a:cubicBezTo>
                                <a:cubicBezTo>
                                  <a:pt x="411785" y="368808"/>
                                  <a:pt x="412293" y="368808"/>
                                  <a:pt x="412801" y="368808"/>
                                </a:cubicBezTo>
                                <a:cubicBezTo>
                                  <a:pt x="413309" y="368681"/>
                                  <a:pt x="413817" y="368681"/>
                                  <a:pt x="414198" y="368681"/>
                                </a:cubicBezTo>
                                <a:cubicBezTo>
                                  <a:pt x="414706" y="368554"/>
                                  <a:pt x="415214" y="368554"/>
                                  <a:pt x="415722" y="368554"/>
                                </a:cubicBezTo>
                                <a:cubicBezTo>
                                  <a:pt x="416230" y="368554"/>
                                  <a:pt x="416738" y="368554"/>
                                  <a:pt x="417119" y="368554"/>
                                </a:cubicBezTo>
                                <a:cubicBezTo>
                                  <a:pt x="417627" y="368554"/>
                                  <a:pt x="418135" y="368554"/>
                                  <a:pt x="418643" y="368554"/>
                                </a:cubicBezTo>
                                <a:cubicBezTo>
                                  <a:pt x="419151" y="368554"/>
                                  <a:pt x="419659" y="368554"/>
                                  <a:pt x="420040" y="368554"/>
                                </a:cubicBezTo>
                                <a:cubicBezTo>
                                  <a:pt x="420548" y="368554"/>
                                  <a:pt x="421056" y="368554"/>
                                  <a:pt x="421564" y="368427"/>
                                </a:cubicBezTo>
                                <a:cubicBezTo>
                                  <a:pt x="422072" y="368427"/>
                                  <a:pt x="422580" y="368427"/>
                                  <a:pt x="422961" y="368427"/>
                                </a:cubicBezTo>
                                <a:cubicBezTo>
                                  <a:pt x="423469" y="368427"/>
                                  <a:pt x="423977" y="368300"/>
                                  <a:pt x="424485" y="368300"/>
                                </a:cubicBezTo>
                                <a:cubicBezTo>
                                  <a:pt x="424993" y="368300"/>
                                  <a:pt x="425501" y="368173"/>
                                  <a:pt x="425882" y="368173"/>
                                </a:cubicBezTo>
                                <a:cubicBezTo>
                                  <a:pt x="426390" y="368173"/>
                                  <a:pt x="426898" y="368046"/>
                                  <a:pt x="427406" y="368046"/>
                                </a:cubicBezTo>
                                <a:cubicBezTo>
                                  <a:pt x="427914" y="368046"/>
                                  <a:pt x="428422" y="367919"/>
                                  <a:pt x="428803" y="367919"/>
                                </a:cubicBezTo>
                                <a:cubicBezTo>
                                  <a:pt x="429311" y="367919"/>
                                  <a:pt x="429819" y="367792"/>
                                  <a:pt x="430327" y="367792"/>
                                </a:cubicBezTo>
                                <a:cubicBezTo>
                                  <a:pt x="430835" y="367792"/>
                                  <a:pt x="431216" y="367792"/>
                                  <a:pt x="431724" y="367665"/>
                                </a:cubicBezTo>
                                <a:cubicBezTo>
                                  <a:pt x="432232" y="367665"/>
                                  <a:pt x="432740" y="367665"/>
                                  <a:pt x="433248" y="367538"/>
                                </a:cubicBezTo>
                                <a:cubicBezTo>
                                  <a:pt x="433756" y="367538"/>
                                  <a:pt x="434137" y="367538"/>
                                  <a:pt x="434645" y="367411"/>
                                </a:cubicBezTo>
                                <a:cubicBezTo>
                                  <a:pt x="435153" y="367411"/>
                                  <a:pt x="435661" y="367411"/>
                                  <a:pt x="436169" y="367284"/>
                                </a:cubicBezTo>
                                <a:cubicBezTo>
                                  <a:pt x="436677" y="367284"/>
                                  <a:pt x="437058" y="367284"/>
                                  <a:pt x="437566" y="367284"/>
                                </a:cubicBezTo>
                                <a:cubicBezTo>
                                  <a:pt x="438074" y="367157"/>
                                  <a:pt x="438582" y="367157"/>
                                  <a:pt x="439090" y="367157"/>
                                </a:cubicBezTo>
                                <a:cubicBezTo>
                                  <a:pt x="439598" y="367030"/>
                                  <a:pt x="439979" y="367030"/>
                                  <a:pt x="440487" y="367030"/>
                                </a:cubicBezTo>
                                <a:cubicBezTo>
                                  <a:pt x="440995" y="367030"/>
                                  <a:pt x="441503" y="366903"/>
                                  <a:pt x="442011" y="366903"/>
                                </a:cubicBezTo>
                                <a:cubicBezTo>
                                  <a:pt x="442519" y="366903"/>
                                  <a:pt x="442900" y="366903"/>
                                  <a:pt x="443408" y="366903"/>
                                </a:cubicBezTo>
                                <a:cubicBezTo>
                                  <a:pt x="443916" y="366903"/>
                                  <a:pt x="444424" y="366903"/>
                                  <a:pt x="444932" y="366903"/>
                                </a:cubicBezTo>
                                <a:cubicBezTo>
                                  <a:pt x="445440" y="366903"/>
                                  <a:pt x="445821" y="366776"/>
                                  <a:pt x="446329" y="366776"/>
                                </a:cubicBezTo>
                                <a:cubicBezTo>
                                  <a:pt x="446837" y="366776"/>
                                  <a:pt x="447345" y="366776"/>
                                  <a:pt x="447853" y="366776"/>
                                </a:cubicBezTo>
                                <a:cubicBezTo>
                                  <a:pt x="448234" y="366776"/>
                                  <a:pt x="448742" y="366649"/>
                                  <a:pt x="449250" y="366649"/>
                                </a:cubicBezTo>
                                <a:cubicBezTo>
                                  <a:pt x="449758" y="366649"/>
                                  <a:pt x="450266" y="366522"/>
                                  <a:pt x="450774" y="366522"/>
                                </a:cubicBezTo>
                                <a:cubicBezTo>
                                  <a:pt x="451155" y="366395"/>
                                  <a:pt x="451663" y="366395"/>
                                  <a:pt x="452171" y="366268"/>
                                </a:cubicBezTo>
                                <a:cubicBezTo>
                                  <a:pt x="452679" y="366268"/>
                                  <a:pt x="453187" y="366141"/>
                                  <a:pt x="453695" y="366141"/>
                                </a:cubicBezTo>
                                <a:cubicBezTo>
                                  <a:pt x="454076" y="366014"/>
                                  <a:pt x="454584" y="366014"/>
                                  <a:pt x="455092" y="366014"/>
                                </a:cubicBezTo>
                                <a:cubicBezTo>
                                  <a:pt x="455600" y="365887"/>
                                  <a:pt x="456108" y="365887"/>
                                  <a:pt x="456616" y="365760"/>
                                </a:cubicBezTo>
                                <a:cubicBezTo>
                                  <a:pt x="456997" y="365760"/>
                                  <a:pt x="457505" y="365760"/>
                                  <a:pt x="458013" y="365633"/>
                                </a:cubicBezTo>
                                <a:cubicBezTo>
                                  <a:pt x="458521" y="365633"/>
                                  <a:pt x="459029" y="365506"/>
                                  <a:pt x="459537" y="365506"/>
                                </a:cubicBezTo>
                                <a:cubicBezTo>
                                  <a:pt x="459918" y="365379"/>
                                  <a:pt x="460426" y="365379"/>
                                  <a:pt x="460934" y="365252"/>
                                </a:cubicBezTo>
                                <a:cubicBezTo>
                                  <a:pt x="461442" y="365125"/>
                                  <a:pt x="461950" y="365125"/>
                                  <a:pt x="462458" y="364998"/>
                                </a:cubicBezTo>
                                <a:cubicBezTo>
                                  <a:pt x="462839" y="364998"/>
                                  <a:pt x="463347" y="364871"/>
                                  <a:pt x="463855" y="364744"/>
                                </a:cubicBezTo>
                                <a:cubicBezTo>
                                  <a:pt x="464363" y="364617"/>
                                  <a:pt x="464871" y="364490"/>
                                  <a:pt x="465252" y="364490"/>
                                </a:cubicBezTo>
                                <a:cubicBezTo>
                                  <a:pt x="465760" y="364363"/>
                                  <a:pt x="466268" y="364236"/>
                                  <a:pt x="466776" y="364109"/>
                                </a:cubicBezTo>
                                <a:cubicBezTo>
                                  <a:pt x="467284" y="363982"/>
                                  <a:pt x="467792" y="363855"/>
                                  <a:pt x="468173" y="363855"/>
                                </a:cubicBezTo>
                                <a:cubicBezTo>
                                  <a:pt x="468681" y="363728"/>
                                  <a:pt x="469189" y="363601"/>
                                  <a:pt x="469697" y="363474"/>
                                </a:cubicBezTo>
                                <a:cubicBezTo>
                                  <a:pt x="470205" y="363347"/>
                                  <a:pt x="470713" y="363220"/>
                                  <a:pt x="471094" y="363093"/>
                                </a:cubicBezTo>
                                <a:cubicBezTo>
                                  <a:pt x="471602" y="362966"/>
                                  <a:pt x="472110" y="362839"/>
                                  <a:pt x="472618" y="362712"/>
                                </a:cubicBezTo>
                                <a:cubicBezTo>
                                  <a:pt x="473126" y="362585"/>
                                  <a:pt x="473634" y="362458"/>
                                  <a:pt x="474015" y="362331"/>
                                </a:cubicBezTo>
                                <a:cubicBezTo>
                                  <a:pt x="474523" y="362331"/>
                                  <a:pt x="475031" y="362204"/>
                                  <a:pt x="475539" y="362077"/>
                                </a:cubicBezTo>
                                <a:cubicBezTo>
                                  <a:pt x="476047" y="361950"/>
                                  <a:pt x="476555" y="361950"/>
                                  <a:pt x="476936" y="361823"/>
                                </a:cubicBezTo>
                                <a:cubicBezTo>
                                  <a:pt x="477444" y="361696"/>
                                  <a:pt x="477952" y="361569"/>
                                  <a:pt x="478460" y="361569"/>
                                </a:cubicBezTo>
                                <a:cubicBezTo>
                                  <a:pt x="478968" y="361442"/>
                                  <a:pt x="479476" y="361315"/>
                                  <a:pt x="479857" y="361315"/>
                                </a:cubicBezTo>
                                <a:cubicBezTo>
                                  <a:pt x="480365" y="361188"/>
                                  <a:pt x="480873" y="361188"/>
                                  <a:pt x="481381" y="361061"/>
                                </a:cubicBezTo>
                                <a:cubicBezTo>
                                  <a:pt x="481889" y="360934"/>
                                  <a:pt x="482270" y="360934"/>
                                  <a:pt x="482778" y="360807"/>
                                </a:cubicBezTo>
                                <a:cubicBezTo>
                                  <a:pt x="483286" y="360680"/>
                                  <a:pt x="483794" y="360680"/>
                                  <a:pt x="484302" y="360553"/>
                                </a:cubicBezTo>
                                <a:cubicBezTo>
                                  <a:pt x="484810" y="360553"/>
                                  <a:pt x="485191" y="360426"/>
                                  <a:pt x="485699" y="360299"/>
                                </a:cubicBezTo>
                                <a:cubicBezTo>
                                  <a:pt x="486207" y="360299"/>
                                  <a:pt x="486715" y="360172"/>
                                  <a:pt x="487223" y="360172"/>
                                </a:cubicBezTo>
                                <a:cubicBezTo>
                                  <a:pt x="487731" y="360045"/>
                                  <a:pt x="488112" y="360045"/>
                                  <a:pt x="488620" y="359918"/>
                                </a:cubicBezTo>
                                <a:cubicBezTo>
                                  <a:pt x="489128" y="359918"/>
                                  <a:pt x="489636" y="359791"/>
                                  <a:pt x="490144" y="359791"/>
                                </a:cubicBezTo>
                                <a:cubicBezTo>
                                  <a:pt x="490652" y="359664"/>
                                  <a:pt x="491033" y="359664"/>
                                  <a:pt x="491541" y="359664"/>
                                </a:cubicBezTo>
                                <a:cubicBezTo>
                                  <a:pt x="492049" y="359537"/>
                                  <a:pt x="492557" y="359410"/>
                                  <a:pt x="493065" y="359410"/>
                                </a:cubicBezTo>
                                <a:cubicBezTo>
                                  <a:pt x="493573" y="359410"/>
                                  <a:pt x="493954" y="359283"/>
                                  <a:pt x="494462" y="359283"/>
                                </a:cubicBezTo>
                                <a:cubicBezTo>
                                  <a:pt x="494970" y="359156"/>
                                  <a:pt x="495478" y="359156"/>
                                  <a:pt x="495986" y="359029"/>
                                </a:cubicBezTo>
                                <a:cubicBezTo>
                                  <a:pt x="496494" y="359029"/>
                                  <a:pt x="496875" y="358902"/>
                                  <a:pt x="497383" y="358775"/>
                                </a:cubicBezTo>
                                <a:cubicBezTo>
                                  <a:pt x="497891" y="358775"/>
                                  <a:pt x="498399" y="358648"/>
                                  <a:pt x="498907" y="358521"/>
                                </a:cubicBezTo>
                                <a:cubicBezTo>
                                  <a:pt x="499288" y="358521"/>
                                  <a:pt x="499796" y="358394"/>
                                  <a:pt x="500304" y="358267"/>
                                </a:cubicBezTo>
                                <a:cubicBezTo>
                                  <a:pt x="500812" y="358267"/>
                                  <a:pt x="501320" y="358140"/>
                                  <a:pt x="501828" y="358140"/>
                                </a:cubicBezTo>
                                <a:cubicBezTo>
                                  <a:pt x="502209" y="358013"/>
                                  <a:pt x="502717" y="358013"/>
                                  <a:pt x="503225" y="357886"/>
                                </a:cubicBezTo>
                                <a:cubicBezTo>
                                  <a:pt x="503733" y="357886"/>
                                  <a:pt x="504241" y="357886"/>
                                  <a:pt x="504749" y="357759"/>
                                </a:cubicBezTo>
                                <a:cubicBezTo>
                                  <a:pt x="505130" y="357759"/>
                                  <a:pt x="505638" y="357759"/>
                                  <a:pt x="506146" y="357759"/>
                                </a:cubicBezTo>
                                <a:cubicBezTo>
                                  <a:pt x="506654" y="357632"/>
                                  <a:pt x="507162" y="357632"/>
                                  <a:pt x="507670" y="357632"/>
                                </a:cubicBezTo>
                                <a:cubicBezTo>
                                  <a:pt x="508051" y="357632"/>
                                  <a:pt x="508559" y="357632"/>
                                  <a:pt x="509067" y="357505"/>
                                </a:cubicBezTo>
                                <a:cubicBezTo>
                                  <a:pt x="509575" y="357505"/>
                                  <a:pt x="510083" y="357505"/>
                                  <a:pt x="510591" y="357505"/>
                                </a:cubicBezTo>
                                <a:cubicBezTo>
                                  <a:pt x="510972" y="357505"/>
                                  <a:pt x="511480" y="357378"/>
                                  <a:pt x="511988" y="357378"/>
                                </a:cubicBezTo>
                                <a:cubicBezTo>
                                  <a:pt x="512496" y="357378"/>
                                  <a:pt x="513004" y="357251"/>
                                  <a:pt x="513512" y="357251"/>
                                </a:cubicBezTo>
                                <a:cubicBezTo>
                                  <a:pt x="513893" y="357251"/>
                                  <a:pt x="514401" y="357124"/>
                                  <a:pt x="514909" y="357124"/>
                                </a:cubicBezTo>
                                <a:cubicBezTo>
                                  <a:pt x="515417" y="357124"/>
                                  <a:pt x="515925" y="356997"/>
                                  <a:pt x="516306" y="356997"/>
                                </a:cubicBezTo>
                                <a:cubicBezTo>
                                  <a:pt x="516814" y="356997"/>
                                  <a:pt x="517322" y="356870"/>
                                  <a:pt x="517830" y="356870"/>
                                </a:cubicBezTo>
                                <a:cubicBezTo>
                                  <a:pt x="518338" y="356870"/>
                                  <a:pt x="518846" y="356870"/>
                                  <a:pt x="519227" y="356870"/>
                                </a:cubicBezTo>
                                <a:cubicBezTo>
                                  <a:pt x="519735" y="356743"/>
                                  <a:pt x="520243" y="356743"/>
                                  <a:pt x="520751" y="356743"/>
                                </a:cubicBezTo>
                                <a:cubicBezTo>
                                  <a:pt x="521259" y="356743"/>
                                  <a:pt x="521767" y="356616"/>
                                  <a:pt x="522148" y="356616"/>
                                </a:cubicBezTo>
                                <a:cubicBezTo>
                                  <a:pt x="522656" y="356616"/>
                                  <a:pt x="523164" y="356616"/>
                                  <a:pt x="523672" y="356489"/>
                                </a:cubicBezTo>
                                <a:cubicBezTo>
                                  <a:pt x="524180" y="356489"/>
                                  <a:pt x="524688" y="356489"/>
                                  <a:pt x="525069" y="356362"/>
                                </a:cubicBezTo>
                                <a:cubicBezTo>
                                  <a:pt x="525577" y="356362"/>
                                  <a:pt x="526085" y="356235"/>
                                  <a:pt x="526593" y="356235"/>
                                </a:cubicBezTo>
                                <a:cubicBezTo>
                                  <a:pt x="527101" y="356235"/>
                                  <a:pt x="527609" y="356108"/>
                                  <a:pt x="527990" y="356108"/>
                                </a:cubicBezTo>
                                <a:cubicBezTo>
                                  <a:pt x="528498" y="355981"/>
                                  <a:pt x="529006" y="355981"/>
                                  <a:pt x="529514" y="355854"/>
                                </a:cubicBezTo>
                                <a:cubicBezTo>
                                  <a:pt x="530022" y="355854"/>
                                  <a:pt x="530530" y="355854"/>
                                  <a:pt x="530911" y="355854"/>
                                </a:cubicBezTo>
                                <a:cubicBezTo>
                                  <a:pt x="531419" y="355727"/>
                                  <a:pt x="531927" y="355727"/>
                                  <a:pt x="532435" y="355727"/>
                                </a:cubicBezTo>
                                <a:cubicBezTo>
                                  <a:pt x="532943" y="355727"/>
                                  <a:pt x="533324" y="355727"/>
                                  <a:pt x="533832" y="355727"/>
                                </a:cubicBezTo>
                                <a:cubicBezTo>
                                  <a:pt x="534340" y="355727"/>
                                  <a:pt x="534848" y="355727"/>
                                  <a:pt x="535356" y="355727"/>
                                </a:cubicBezTo>
                                <a:cubicBezTo>
                                  <a:pt x="535864" y="355727"/>
                                  <a:pt x="536245" y="355727"/>
                                  <a:pt x="536753" y="355854"/>
                                </a:cubicBezTo>
                                <a:cubicBezTo>
                                  <a:pt x="537261" y="355854"/>
                                  <a:pt x="537769" y="355854"/>
                                  <a:pt x="538277" y="355854"/>
                                </a:cubicBezTo>
                                <a:cubicBezTo>
                                  <a:pt x="538785" y="355854"/>
                                  <a:pt x="539166" y="355854"/>
                                  <a:pt x="539674" y="355854"/>
                                </a:cubicBezTo>
                                <a:cubicBezTo>
                                  <a:pt x="540182" y="355727"/>
                                  <a:pt x="540690" y="355727"/>
                                  <a:pt x="541198" y="355727"/>
                                </a:cubicBezTo>
                                <a:cubicBezTo>
                                  <a:pt x="541706" y="355727"/>
                                  <a:pt x="542087" y="355600"/>
                                  <a:pt x="542595" y="355600"/>
                                </a:cubicBezTo>
                                <a:cubicBezTo>
                                  <a:pt x="543103" y="355600"/>
                                  <a:pt x="543611" y="355473"/>
                                  <a:pt x="544119" y="355346"/>
                                </a:cubicBezTo>
                                <a:cubicBezTo>
                                  <a:pt x="544627" y="355346"/>
                                  <a:pt x="545008" y="355219"/>
                                  <a:pt x="545516" y="355219"/>
                                </a:cubicBezTo>
                                <a:cubicBezTo>
                                  <a:pt x="546024" y="355092"/>
                                  <a:pt x="546532" y="355092"/>
                                  <a:pt x="547040" y="354965"/>
                                </a:cubicBezTo>
                                <a:cubicBezTo>
                                  <a:pt x="547548" y="354965"/>
                                  <a:pt x="547929" y="354838"/>
                                  <a:pt x="548437" y="354711"/>
                                </a:cubicBezTo>
                                <a:cubicBezTo>
                                  <a:pt x="548945" y="354711"/>
                                  <a:pt x="549453" y="354711"/>
                                  <a:pt x="549961" y="354584"/>
                                </a:cubicBezTo>
                                <a:cubicBezTo>
                                  <a:pt x="550342" y="354584"/>
                                  <a:pt x="550850" y="354457"/>
                                  <a:pt x="551358" y="354457"/>
                                </a:cubicBezTo>
                                <a:cubicBezTo>
                                  <a:pt x="551866" y="354457"/>
                                  <a:pt x="552374" y="354330"/>
                                  <a:pt x="552882" y="354203"/>
                                </a:cubicBezTo>
                                <a:cubicBezTo>
                                  <a:pt x="553263" y="354203"/>
                                  <a:pt x="553771" y="354203"/>
                                  <a:pt x="554279" y="354076"/>
                                </a:cubicBezTo>
                                <a:cubicBezTo>
                                  <a:pt x="554787" y="353949"/>
                                  <a:pt x="555295" y="353822"/>
                                  <a:pt x="555803" y="353822"/>
                                </a:cubicBezTo>
                                <a:cubicBezTo>
                                  <a:pt x="556184" y="353695"/>
                                  <a:pt x="556692" y="353568"/>
                                  <a:pt x="557200" y="353568"/>
                                </a:cubicBezTo>
                                <a:cubicBezTo>
                                  <a:pt x="557708" y="353441"/>
                                  <a:pt x="558216" y="353314"/>
                                  <a:pt x="558724" y="353187"/>
                                </a:cubicBezTo>
                                <a:cubicBezTo>
                                  <a:pt x="559105" y="353187"/>
                                  <a:pt x="559613" y="353060"/>
                                  <a:pt x="560121" y="352933"/>
                                </a:cubicBezTo>
                                <a:cubicBezTo>
                                  <a:pt x="560629" y="352933"/>
                                  <a:pt x="561137" y="352806"/>
                                  <a:pt x="561645" y="352806"/>
                                </a:cubicBezTo>
                                <a:cubicBezTo>
                                  <a:pt x="562026" y="352679"/>
                                  <a:pt x="562534" y="352679"/>
                                  <a:pt x="563042" y="352552"/>
                                </a:cubicBezTo>
                                <a:cubicBezTo>
                                  <a:pt x="563550" y="352552"/>
                                  <a:pt x="564058" y="352425"/>
                                  <a:pt x="564566" y="352425"/>
                                </a:cubicBezTo>
                                <a:cubicBezTo>
                                  <a:pt x="564947" y="352298"/>
                                  <a:pt x="565455" y="352171"/>
                                  <a:pt x="565963" y="352171"/>
                                </a:cubicBezTo>
                                <a:cubicBezTo>
                                  <a:pt x="566471" y="352044"/>
                                  <a:pt x="566979" y="352044"/>
                                  <a:pt x="567360" y="351917"/>
                                </a:cubicBezTo>
                                <a:cubicBezTo>
                                  <a:pt x="567868" y="351790"/>
                                  <a:pt x="568376" y="351663"/>
                                  <a:pt x="568884" y="351536"/>
                                </a:cubicBezTo>
                                <a:cubicBezTo>
                                  <a:pt x="569392" y="351536"/>
                                  <a:pt x="569900" y="351409"/>
                                  <a:pt x="570281" y="351282"/>
                                </a:cubicBezTo>
                                <a:cubicBezTo>
                                  <a:pt x="570789" y="351155"/>
                                  <a:pt x="571297" y="351028"/>
                                  <a:pt x="571805" y="350901"/>
                                </a:cubicBezTo>
                                <a:cubicBezTo>
                                  <a:pt x="572313" y="350901"/>
                                  <a:pt x="572821" y="350774"/>
                                  <a:pt x="573202" y="350647"/>
                                </a:cubicBezTo>
                                <a:cubicBezTo>
                                  <a:pt x="573710" y="350520"/>
                                  <a:pt x="574218" y="350393"/>
                                  <a:pt x="574726" y="350393"/>
                                </a:cubicBezTo>
                                <a:cubicBezTo>
                                  <a:pt x="575234" y="350266"/>
                                  <a:pt x="575742" y="350139"/>
                                  <a:pt x="576123" y="350012"/>
                                </a:cubicBezTo>
                                <a:cubicBezTo>
                                  <a:pt x="576631" y="350012"/>
                                  <a:pt x="577139" y="349885"/>
                                  <a:pt x="577647" y="349758"/>
                                </a:cubicBezTo>
                                <a:cubicBezTo>
                                  <a:pt x="578155" y="349631"/>
                                  <a:pt x="578663" y="349631"/>
                                  <a:pt x="579044" y="349504"/>
                                </a:cubicBezTo>
                                <a:cubicBezTo>
                                  <a:pt x="579552" y="349377"/>
                                  <a:pt x="580060" y="349377"/>
                                  <a:pt x="580568" y="349250"/>
                                </a:cubicBezTo>
                                <a:cubicBezTo>
                                  <a:pt x="581076" y="349250"/>
                                  <a:pt x="581457" y="349123"/>
                                  <a:pt x="581965" y="348996"/>
                                </a:cubicBezTo>
                                <a:cubicBezTo>
                                  <a:pt x="582473" y="348869"/>
                                  <a:pt x="582981" y="348869"/>
                                  <a:pt x="583489" y="348742"/>
                                </a:cubicBezTo>
                                <a:cubicBezTo>
                                  <a:pt x="583997" y="348615"/>
                                  <a:pt x="584378" y="348488"/>
                                  <a:pt x="584886" y="348361"/>
                                </a:cubicBezTo>
                                <a:cubicBezTo>
                                  <a:pt x="585394" y="348361"/>
                                  <a:pt x="585902" y="348234"/>
                                  <a:pt x="586410" y="348107"/>
                                </a:cubicBezTo>
                                <a:cubicBezTo>
                                  <a:pt x="586918" y="347980"/>
                                  <a:pt x="587299" y="347853"/>
                                  <a:pt x="587807" y="347726"/>
                                </a:cubicBezTo>
                                <a:cubicBezTo>
                                  <a:pt x="588315" y="347726"/>
                                  <a:pt x="588823" y="347599"/>
                                  <a:pt x="589331" y="347472"/>
                                </a:cubicBezTo>
                                <a:cubicBezTo>
                                  <a:pt x="589839" y="347345"/>
                                  <a:pt x="590220" y="347218"/>
                                  <a:pt x="590728" y="347218"/>
                                </a:cubicBezTo>
                                <a:cubicBezTo>
                                  <a:pt x="591236" y="347091"/>
                                  <a:pt x="591744" y="346964"/>
                                  <a:pt x="592252" y="346837"/>
                                </a:cubicBezTo>
                                <a:cubicBezTo>
                                  <a:pt x="592760" y="346710"/>
                                  <a:pt x="593141" y="346583"/>
                                  <a:pt x="593649" y="346456"/>
                                </a:cubicBezTo>
                                <a:cubicBezTo>
                                  <a:pt x="594157" y="346329"/>
                                  <a:pt x="594665" y="346202"/>
                                  <a:pt x="595173" y="346075"/>
                                </a:cubicBezTo>
                                <a:cubicBezTo>
                                  <a:pt x="595681" y="346075"/>
                                  <a:pt x="596062" y="345948"/>
                                  <a:pt x="596570" y="345821"/>
                                </a:cubicBezTo>
                                <a:cubicBezTo>
                                  <a:pt x="597078" y="345694"/>
                                  <a:pt x="597586" y="345567"/>
                                  <a:pt x="598094" y="345440"/>
                                </a:cubicBezTo>
                                <a:cubicBezTo>
                                  <a:pt x="598602" y="345313"/>
                                  <a:pt x="598983" y="345186"/>
                                  <a:pt x="599491" y="345059"/>
                                </a:cubicBezTo>
                                <a:cubicBezTo>
                                  <a:pt x="599999" y="344932"/>
                                  <a:pt x="600507" y="344805"/>
                                  <a:pt x="601015" y="344678"/>
                                </a:cubicBezTo>
                                <a:cubicBezTo>
                                  <a:pt x="601396" y="344551"/>
                                  <a:pt x="601904" y="344424"/>
                                  <a:pt x="602412" y="344297"/>
                                </a:cubicBezTo>
                                <a:cubicBezTo>
                                  <a:pt x="602920" y="344170"/>
                                  <a:pt x="603428" y="344043"/>
                                  <a:pt x="603936" y="343916"/>
                                </a:cubicBezTo>
                                <a:cubicBezTo>
                                  <a:pt x="604317" y="343662"/>
                                  <a:pt x="604825" y="343535"/>
                                  <a:pt x="605333" y="343408"/>
                                </a:cubicBezTo>
                                <a:cubicBezTo>
                                  <a:pt x="605841" y="343281"/>
                                  <a:pt x="606349" y="343154"/>
                                  <a:pt x="606857" y="343027"/>
                                </a:cubicBezTo>
                                <a:cubicBezTo>
                                  <a:pt x="607238" y="342900"/>
                                  <a:pt x="607746" y="342900"/>
                                  <a:pt x="608254" y="342773"/>
                                </a:cubicBezTo>
                                <a:cubicBezTo>
                                  <a:pt x="608762" y="342646"/>
                                  <a:pt x="609270" y="342519"/>
                                  <a:pt x="609778" y="342392"/>
                                </a:cubicBezTo>
                                <a:cubicBezTo>
                                  <a:pt x="610159" y="342392"/>
                                  <a:pt x="610667" y="342265"/>
                                  <a:pt x="611175" y="342138"/>
                                </a:cubicBezTo>
                                <a:cubicBezTo>
                                  <a:pt x="611683" y="342011"/>
                                  <a:pt x="612191" y="342011"/>
                                  <a:pt x="612699" y="341884"/>
                                </a:cubicBezTo>
                                <a:cubicBezTo>
                                  <a:pt x="613080" y="341757"/>
                                  <a:pt x="613588" y="341630"/>
                                  <a:pt x="614096" y="341503"/>
                                </a:cubicBezTo>
                                <a:cubicBezTo>
                                  <a:pt x="614604" y="341376"/>
                                  <a:pt x="615112" y="341376"/>
                                  <a:pt x="615620" y="341249"/>
                                </a:cubicBezTo>
                                <a:cubicBezTo>
                                  <a:pt x="616001" y="340995"/>
                                  <a:pt x="616509" y="340868"/>
                                  <a:pt x="617017" y="340741"/>
                                </a:cubicBezTo>
                                <a:cubicBezTo>
                                  <a:pt x="617525" y="340614"/>
                                  <a:pt x="618033" y="340487"/>
                                  <a:pt x="618414" y="340233"/>
                                </a:cubicBezTo>
                                <a:cubicBezTo>
                                  <a:pt x="618922" y="340106"/>
                                  <a:pt x="619430" y="339979"/>
                                  <a:pt x="619938" y="339852"/>
                                </a:cubicBezTo>
                                <a:cubicBezTo>
                                  <a:pt x="620446" y="339725"/>
                                  <a:pt x="620954" y="339598"/>
                                  <a:pt x="621335" y="339471"/>
                                </a:cubicBezTo>
                                <a:cubicBezTo>
                                  <a:pt x="621843" y="339217"/>
                                  <a:pt x="622351" y="339090"/>
                                  <a:pt x="622859" y="338963"/>
                                </a:cubicBezTo>
                                <a:cubicBezTo>
                                  <a:pt x="623367" y="338963"/>
                                  <a:pt x="623875" y="338836"/>
                                  <a:pt x="624256" y="338709"/>
                                </a:cubicBezTo>
                                <a:cubicBezTo>
                                  <a:pt x="624764" y="338582"/>
                                  <a:pt x="625272" y="338455"/>
                                  <a:pt x="625780" y="338328"/>
                                </a:cubicBezTo>
                                <a:cubicBezTo>
                                  <a:pt x="626288" y="338201"/>
                                  <a:pt x="626796" y="338074"/>
                                  <a:pt x="627177" y="337947"/>
                                </a:cubicBezTo>
                                <a:cubicBezTo>
                                  <a:pt x="627685" y="337820"/>
                                  <a:pt x="628193" y="337693"/>
                                  <a:pt x="628701" y="337439"/>
                                </a:cubicBezTo>
                                <a:cubicBezTo>
                                  <a:pt x="629209" y="337312"/>
                                  <a:pt x="629717" y="337185"/>
                                  <a:pt x="630098" y="336931"/>
                                </a:cubicBezTo>
                                <a:cubicBezTo>
                                  <a:pt x="630606" y="336804"/>
                                  <a:pt x="631114" y="336677"/>
                                  <a:pt x="631622" y="336423"/>
                                </a:cubicBezTo>
                                <a:cubicBezTo>
                                  <a:pt x="632130" y="336296"/>
                                  <a:pt x="632511" y="336169"/>
                                  <a:pt x="633019" y="335915"/>
                                </a:cubicBezTo>
                                <a:cubicBezTo>
                                  <a:pt x="633527" y="335788"/>
                                  <a:pt x="634035" y="335534"/>
                                  <a:pt x="634543" y="335407"/>
                                </a:cubicBezTo>
                                <a:cubicBezTo>
                                  <a:pt x="635051" y="335153"/>
                                  <a:pt x="635432" y="335026"/>
                                  <a:pt x="635940" y="334772"/>
                                </a:cubicBezTo>
                                <a:cubicBezTo>
                                  <a:pt x="636448" y="334645"/>
                                  <a:pt x="636956" y="334391"/>
                                  <a:pt x="637464" y="334264"/>
                                </a:cubicBezTo>
                                <a:cubicBezTo>
                                  <a:pt x="637972" y="334137"/>
                                  <a:pt x="638353" y="333883"/>
                                  <a:pt x="638861" y="333756"/>
                                </a:cubicBezTo>
                                <a:cubicBezTo>
                                  <a:pt x="639369" y="333629"/>
                                  <a:pt x="639877" y="333375"/>
                                  <a:pt x="640385" y="333248"/>
                                </a:cubicBezTo>
                                <a:cubicBezTo>
                                  <a:pt x="640893" y="333121"/>
                                  <a:pt x="641274" y="332994"/>
                                  <a:pt x="641782" y="332740"/>
                                </a:cubicBezTo>
                                <a:cubicBezTo>
                                  <a:pt x="642290" y="332613"/>
                                  <a:pt x="642798" y="332486"/>
                                  <a:pt x="643306" y="332232"/>
                                </a:cubicBezTo>
                                <a:cubicBezTo>
                                  <a:pt x="643814" y="332105"/>
                                  <a:pt x="644195" y="331978"/>
                                  <a:pt x="644703" y="331724"/>
                                </a:cubicBezTo>
                                <a:cubicBezTo>
                                  <a:pt x="645211" y="331597"/>
                                  <a:pt x="645719" y="331470"/>
                                  <a:pt x="646227" y="331343"/>
                                </a:cubicBezTo>
                                <a:cubicBezTo>
                                  <a:pt x="646735" y="331089"/>
                                  <a:pt x="647116" y="330962"/>
                                  <a:pt x="647624" y="330708"/>
                                </a:cubicBezTo>
                                <a:cubicBezTo>
                                  <a:pt x="648132" y="330581"/>
                                  <a:pt x="648640" y="330454"/>
                                  <a:pt x="649148" y="330200"/>
                                </a:cubicBezTo>
                                <a:cubicBezTo>
                                  <a:pt x="649529" y="330073"/>
                                  <a:pt x="650037" y="329819"/>
                                  <a:pt x="650545" y="329692"/>
                                </a:cubicBezTo>
                                <a:cubicBezTo>
                                  <a:pt x="651053" y="329438"/>
                                  <a:pt x="651561" y="329311"/>
                                  <a:pt x="652069" y="329184"/>
                                </a:cubicBezTo>
                                <a:cubicBezTo>
                                  <a:pt x="652450" y="328930"/>
                                  <a:pt x="652958" y="328676"/>
                                  <a:pt x="653466" y="328549"/>
                                </a:cubicBezTo>
                                <a:cubicBezTo>
                                  <a:pt x="653974" y="328295"/>
                                  <a:pt x="654482" y="328168"/>
                                  <a:pt x="654990" y="327914"/>
                                </a:cubicBezTo>
                                <a:cubicBezTo>
                                  <a:pt x="655371" y="327787"/>
                                  <a:pt x="655879" y="327533"/>
                                  <a:pt x="656387" y="327406"/>
                                </a:cubicBezTo>
                                <a:cubicBezTo>
                                  <a:pt x="656895" y="327279"/>
                                  <a:pt x="657403" y="327025"/>
                                  <a:pt x="657911" y="326898"/>
                                </a:cubicBezTo>
                                <a:cubicBezTo>
                                  <a:pt x="658292" y="326644"/>
                                  <a:pt x="658800" y="326517"/>
                                  <a:pt x="659308" y="326390"/>
                                </a:cubicBezTo>
                                <a:cubicBezTo>
                                  <a:pt x="659816" y="326136"/>
                                  <a:pt x="660324" y="326009"/>
                                  <a:pt x="660832" y="325755"/>
                                </a:cubicBezTo>
                                <a:cubicBezTo>
                                  <a:pt x="661213" y="325628"/>
                                  <a:pt x="661721" y="325374"/>
                                  <a:pt x="662229" y="325247"/>
                                </a:cubicBezTo>
                                <a:cubicBezTo>
                                  <a:pt x="662737" y="324993"/>
                                  <a:pt x="663245" y="324866"/>
                                  <a:pt x="663753" y="324612"/>
                                </a:cubicBezTo>
                                <a:cubicBezTo>
                                  <a:pt x="664134" y="324485"/>
                                  <a:pt x="664642" y="324231"/>
                                  <a:pt x="665150" y="323977"/>
                                </a:cubicBezTo>
                                <a:cubicBezTo>
                                  <a:pt x="665658" y="323850"/>
                                  <a:pt x="666166" y="323596"/>
                                  <a:pt x="666547" y="323342"/>
                                </a:cubicBezTo>
                                <a:cubicBezTo>
                                  <a:pt x="667055" y="323215"/>
                                  <a:pt x="667563" y="322961"/>
                                  <a:pt x="668071" y="322707"/>
                                </a:cubicBezTo>
                                <a:cubicBezTo>
                                  <a:pt x="668579" y="322453"/>
                                  <a:pt x="669087" y="322326"/>
                                  <a:pt x="669468" y="322072"/>
                                </a:cubicBezTo>
                                <a:cubicBezTo>
                                  <a:pt x="669976" y="321945"/>
                                  <a:pt x="670484" y="321691"/>
                                  <a:pt x="670992" y="321437"/>
                                </a:cubicBezTo>
                                <a:cubicBezTo>
                                  <a:pt x="671500" y="321183"/>
                                  <a:pt x="672008" y="321056"/>
                                  <a:pt x="672389" y="320802"/>
                                </a:cubicBezTo>
                                <a:cubicBezTo>
                                  <a:pt x="672897" y="320548"/>
                                  <a:pt x="673405" y="320421"/>
                                  <a:pt x="673913" y="320167"/>
                                </a:cubicBezTo>
                                <a:cubicBezTo>
                                  <a:pt x="674421" y="320040"/>
                                  <a:pt x="674929" y="319786"/>
                                  <a:pt x="675310" y="319532"/>
                                </a:cubicBezTo>
                                <a:cubicBezTo>
                                  <a:pt x="675818" y="319405"/>
                                  <a:pt x="676326" y="319151"/>
                                  <a:pt x="676834" y="319024"/>
                                </a:cubicBezTo>
                                <a:cubicBezTo>
                                  <a:pt x="677342" y="318770"/>
                                  <a:pt x="677850" y="318643"/>
                                  <a:pt x="678231" y="318389"/>
                                </a:cubicBezTo>
                                <a:cubicBezTo>
                                  <a:pt x="678739" y="318135"/>
                                  <a:pt x="679247" y="317881"/>
                                  <a:pt x="679755" y="317754"/>
                                </a:cubicBezTo>
                                <a:cubicBezTo>
                                  <a:pt x="680263" y="317500"/>
                                  <a:pt x="680771" y="317246"/>
                                  <a:pt x="681152" y="316992"/>
                                </a:cubicBezTo>
                                <a:cubicBezTo>
                                  <a:pt x="681660" y="316865"/>
                                  <a:pt x="682168" y="316611"/>
                                  <a:pt x="682676" y="316357"/>
                                </a:cubicBezTo>
                                <a:cubicBezTo>
                                  <a:pt x="683184" y="316103"/>
                                  <a:pt x="683565" y="315849"/>
                                  <a:pt x="684073" y="315595"/>
                                </a:cubicBezTo>
                                <a:cubicBezTo>
                                  <a:pt x="684581" y="315341"/>
                                  <a:pt x="685089" y="315087"/>
                                  <a:pt x="685597" y="314833"/>
                                </a:cubicBezTo>
                                <a:cubicBezTo>
                                  <a:pt x="686105" y="314579"/>
                                  <a:pt x="686486" y="314325"/>
                                  <a:pt x="686994" y="314071"/>
                                </a:cubicBezTo>
                                <a:cubicBezTo>
                                  <a:pt x="687502" y="313817"/>
                                  <a:pt x="688010" y="313563"/>
                                  <a:pt x="688518" y="313309"/>
                                </a:cubicBezTo>
                                <a:cubicBezTo>
                                  <a:pt x="689026" y="313055"/>
                                  <a:pt x="689407" y="312801"/>
                                  <a:pt x="689915" y="312420"/>
                                </a:cubicBezTo>
                                <a:cubicBezTo>
                                  <a:pt x="690423" y="312166"/>
                                  <a:pt x="690931" y="311912"/>
                                  <a:pt x="691439" y="311658"/>
                                </a:cubicBezTo>
                                <a:cubicBezTo>
                                  <a:pt x="691947" y="311404"/>
                                  <a:pt x="692328" y="311150"/>
                                  <a:pt x="692836" y="310896"/>
                                </a:cubicBezTo>
                                <a:cubicBezTo>
                                  <a:pt x="693344" y="310642"/>
                                  <a:pt x="693852" y="310261"/>
                                  <a:pt x="694360" y="310007"/>
                                </a:cubicBezTo>
                                <a:cubicBezTo>
                                  <a:pt x="694868" y="309753"/>
                                  <a:pt x="695249" y="309499"/>
                                  <a:pt x="695757" y="309245"/>
                                </a:cubicBezTo>
                                <a:cubicBezTo>
                                  <a:pt x="696265" y="308991"/>
                                  <a:pt x="696773" y="308737"/>
                                  <a:pt x="697281" y="308356"/>
                                </a:cubicBezTo>
                                <a:cubicBezTo>
                                  <a:pt x="697789" y="308102"/>
                                  <a:pt x="698170" y="307848"/>
                                  <a:pt x="698678" y="307594"/>
                                </a:cubicBezTo>
                                <a:cubicBezTo>
                                  <a:pt x="699186" y="307213"/>
                                  <a:pt x="699694" y="306959"/>
                                  <a:pt x="700202" y="306578"/>
                                </a:cubicBezTo>
                                <a:cubicBezTo>
                                  <a:pt x="700583" y="306324"/>
                                  <a:pt x="701091" y="306070"/>
                                  <a:pt x="701599" y="305816"/>
                                </a:cubicBezTo>
                                <a:cubicBezTo>
                                  <a:pt x="702107" y="305435"/>
                                  <a:pt x="702615" y="305181"/>
                                  <a:pt x="703123" y="304800"/>
                                </a:cubicBezTo>
                                <a:cubicBezTo>
                                  <a:pt x="703504" y="304546"/>
                                  <a:pt x="704012" y="304165"/>
                                  <a:pt x="704520" y="303911"/>
                                </a:cubicBezTo>
                                <a:cubicBezTo>
                                  <a:pt x="705028" y="303657"/>
                                  <a:pt x="705536" y="303276"/>
                                  <a:pt x="706044" y="303022"/>
                                </a:cubicBezTo>
                                <a:cubicBezTo>
                                  <a:pt x="706425" y="302768"/>
                                  <a:pt x="706933" y="302387"/>
                                  <a:pt x="707441" y="302133"/>
                                </a:cubicBezTo>
                                <a:cubicBezTo>
                                  <a:pt x="707949" y="301879"/>
                                  <a:pt x="708457" y="301498"/>
                                  <a:pt x="708965" y="301244"/>
                                </a:cubicBezTo>
                                <a:cubicBezTo>
                                  <a:pt x="709346" y="300990"/>
                                  <a:pt x="709854" y="300609"/>
                                  <a:pt x="710362" y="300355"/>
                                </a:cubicBezTo>
                                <a:cubicBezTo>
                                  <a:pt x="710870" y="300101"/>
                                  <a:pt x="711378" y="299720"/>
                                  <a:pt x="711886" y="299466"/>
                                </a:cubicBezTo>
                                <a:cubicBezTo>
                                  <a:pt x="712267" y="299085"/>
                                  <a:pt x="712775" y="298831"/>
                                  <a:pt x="713283" y="298577"/>
                                </a:cubicBezTo>
                                <a:cubicBezTo>
                                  <a:pt x="713791" y="298323"/>
                                  <a:pt x="714299" y="297942"/>
                                  <a:pt x="714807" y="297688"/>
                                </a:cubicBezTo>
                                <a:cubicBezTo>
                                  <a:pt x="715188" y="297434"/>
                                  <a:pt x="715696" y="297180"/>
                                  <a:pt x="716204" y="296799"/>
                                </a:cubicBezTo>
                                <a:cubicBezTo>
                                  <a:pt x="716712" y="296545"/>
                                  <a:pt x="717220" y="296291"/>
                                  <a:pt x="717601" y="296037"/>
                                </a:cubicBezTo>
                                <a:cubicBezTo>
                                  <a:pt x="718109" y="295783"/>
                                  <a:pt x="718617" y="295402"/>
                                  <a:pt x="719125" y="295148"/>
                                </a:cubicBezTo>
                                <a:cubicBezTo>
                                  <a:pt x="719633" y="294894"/>
                                  <a:pt x="720141" y="294640"/>
                                  <a:pt x="720522" y="294259"/>
                                </a:cubicBezTo>
                                <a:cubicBezTo>
                                  <a:pt x="721030" y="294005"/>
                                  <a:pt x="721538" y="293751"/>
                                  <a:pt x="722046" y="293370"/>
                                </a:cubicBezTo>
                                <a:cubicBezTo>
                                  <a:pt x="722554" y="293116"/>
                                  <a:pt x="723062" y="292862"/>
                                  <a:pt x="723443" y="292608"/>
                                </a:cubicBezTo>
                                <a:cubicBezTo>
                                  <a:pt x="723951" y="292227"/>
                                  <a:pt x="724459" y="291973"/>
                                  <a:pt x="724967" y="291719"/>
                                </a:cubicBezTo>
                                <a:cubicBezTo>
                                  <a:pt x="725475" y="291465"/>
                                  <a:pt x="725983" y="291084"/>
                                  <a:pt x="726364" y="290830"/>
                                </a:cubicBezTo>
                                <a:cubicBezTo>
                                  <a:pt x="726872" y="290449"/>
                                  <a:pt x="727380" y="290195"/>
                                  <a:pt x="727888" y="289941"/>
                                </a:cubicBezTo>
                                <a:cubicBezTo>
                                  <a:pt x="728396" y="289687"/>
                                  <a:pt x="728904" y="289306"/>
                                  <a:pt x="729285" y="289052"/>
                                </a:cubicBezTo>
                                <a:cubicBezTo>
                                  <a:pt x="729793" y="288798"/>
                                  <a:pt x="730301" y="288544"/>
                                  <a:pt x="730809" y="288163"/>
                                </a:cubicBezTo>
                                <a:cubicBezTo>
                                  <a:pt x="731317" y="287909"/>
                                  <a:pt x="731825" y="287655"/>
                                  <a:pt x="732206" y="287401"/>
                                </a:cubicBezTo>
                                <a:cubicBezTo>
                                  <a:pt x="732714" y="287020"/>
                                  <a:pt x="733222" y="286766"/>
                                  <a:pt x="733730" y="286512"/>
                                </a:cubicBezTo>
                                <a:cubicBezTo>
                                  <a:pt x="734238" y="286258"/>
                                  <a:pt x="734619" y="285877"/>
                                  <a:pt x="735127" y="285623"/>
                                </a:cubicBezTo>
                                <a:cubicBezTo>
                                  <a:pt x="735635" y="285369"/>
                                  <a:pt x="736143" y="285115"/>
                                  <a:pt x="736651" y="284861"/>
                                </a:cubicBezTo>
                                <a:cubicBezTo>
                                  <a:pt x="737159" y="284607"/>
                                  <a:pt x="737540" y="284226"/>
                                  <a:pt x="738048" y="283972"/>
                                </a:cubicBezTo>
                                <a:cubicBezTo>
                                  <a:pt x="738556" y="283718"/>
                                  <a:pt x="739064" y="283337"/>
                                  <a:pt x="739572" y="283083"/>
                                </a:cubicBezTo>
                                <a:cubicBezTo>
                                  <a:pt x="740080" y="282829"/>
                                  <a:pt x="740461" y="282448"/>
                                  <a:pt x="740969" y="282194"/>
                                </a:cubicBezTo>
                                <a:cubicBezTo>
                                  <a:pt x="741477" y="281940"/>
                                  <a:pt x="741985" y="281559"/>
                                  <a:pt x="742493" y="281305"/>
                                </a:cubicBezTo>
                                <a:cubicBezTo>
                                  <a:pt x="743001" y="281051"/>
                                  <a:pt x="743382" y="280670"/>
                                  <a:pt x="743890" y="280416"/>
                                </a:cubicBezTo>
                                <a:cubicBezTo>
                                  <a:pt x="744398" y="280035"/>
                                  <a:pt x="744906" y="279781"/>
                                  <a:pt x="745414" y="279527"/>
                                </a:cubicBezTo>
                                <a:cubicBezTo>
                                  <a:pt x="745922" y="279146"/>
                                  <a:pt x="746303" y="278892"/>
                                  <a:pt x="746811" y="278638"/>
                                </a:cubicBezTo>
                                <a:cubicBezTo>
                                  <a:pt x="747319" y="278257"/>
                                  <a:pt x="747827" y="278003"/>
                                  <a:pt x="748335" y="277749"/>
                                </a:cubicBezTo>
                                <a:cubicBezTo>
                                  <a:pt x="748843" y="277495"/>
                                  <a:pt x="749224" y="277114"/>
                                  <a:pt x="749732" y="276860"/>
                                </a:cubicBezTo>
                                <a:cubicBezTo>
                                  <a:pt x="750240" y="276606"/>
                                  <a:pt x="750748" y="276352"/>
                                  <a:pt x="751256" y="276098"/>
                                </a:cubicBezTo>
                                <a:cubicBezTo>
                                  <a:pt x="751637" y="275717"/>
                                  <a:pt x="752145" y="275463"/>
                                  <a:pt x="752653" y="275209"/>
                                </a:cubicBezTo>
                                <a:cubicBezTo>
                                  <a:pt x="753161" y="274955"/>
                                  <a:pt x="753669" y="274701"/>
                                  <a:pt x="754177" y="274447"/>
                                </a:cubicBezTo>
                                <a:cubicBezTo>
                                  <a:pt x="754558" y="274193"/>
                                  <a:pt x="755066" y="273939"/>
                                  <a:pt x="755574" y="273685"/>
                                </a:cubicBezTo>
                                <a:cubicBezTo>
                                  <a:pt x="756082" y="273431"/>
                                  <a:pt x="756590" y="273177"/>
                                  <a:pt x="757098" y="272923"/>
                                </a:cubicBezTo>
                                <a:cubicBezTo>
                                  <a:pt x="757479" y="272669"/>
                                  <a:pt x="757987" y="272415"/>
                                  <a:pt x="758495" y="272161"/>
                                </a:cubicBezTo>
                                <a:cubicBezTo>
                                  <a:pt x="759003" y="271907"/>
                                  <a:pt x="759511" y="271653"/>
                                  <a:pt x="760019" y="271399"/>
                                </a:cubicBezTo>
                                <a:cubicBezTo>
                                  <a:pt x="760400" y="271145"/>
                                  <a:pt x="760908" y="270891"/>
                                  <a:pt x="761416" y="270637"/>
                                </a:cubicBezTo>
                                <a:cubicBezTo>
                                  <a:pt x="761924" y="270383"/>
                                  <a:pt x="762432" y="270129"/>
                                  <a:pt x="762940" y="269875"/>
                                </a:cubicBezTo>
                                <a:cubicBezTo>
                                  <a:pt x="763321" y="269621"/>
                                  <a:pt x="763829" y="269367"/>
                                  <a:pt x="764337" y="269113"/>
                                </a:cubicBezTo>
                                <a:cubicBezTo>
                                  <a:pt x="764845" y="268859"/>
                                  <a:pt x="765353" y="268478"/>
                                  <a:pt x="765861" y="268224"/>
                                </a:cubicBezTo>
                                <a:cubicBezTo>
                                  <a:pt x="766242" y="267970"/>
                                  <a:pt x="766750" y="267716"/>
                                  <a:pt x="767258" y="267462"/>
                                </a:cubicBezTo>
                                <a:cubicBezTo>
                                  <a:pt x="767766" y="267208"/>
                                  <a:pt x="768274" y="266827"/>
                                  <a:pt x="768655" y="266573"/>
                                </a:cubicBezTo>
                                <a:cubicBezTo>
                                  <a:pt x="769163" y="266319"/>
                                  <a:pt x="769671" y="266065"/>
                                  <a:pt x="770179" y="265684"/>
                                </a:cubicBezTo>
                                <a:cubicBezTo>
                                  <a:pt x="770687" y="265430"/>
                                  <a:pt x="771195" y="265176"/>
                                  <a:pt x="771576" y="264922"/>
                                </a:cubicBezTo>
                                <a:cubicBezTo>
                                  <a:pt x="772084" y="264541"/>
                                  <a:pt x="772592" y="264287"/>
                                  <a:pt x="773100" y="264033"/>
                                </a:cubicBezTo>
                                <a:cubicBezTo>
                                  <a:pt x="773608" y="263779"/>
                                  <a:pt x="774116" y="263525"/>
                                  <a:pt x="774497" y="263144"/>
                                </a:cubicBezTo>
                                <a:cubicBezTo>
                                  <a:pt x="775005" y="262890"/>
                                  <a:pt x="775513" y="262636"/>
                                  <a:pt x="776021" y="262382"/>
                                </a:cubicBezTo>
                                <a:cubicBezTo>
                                  <a:pt x="776529" y="262128"/>
                                  <a:pt x="777037" y="261747"/>
                                  <a:pt x="777418" y="261493"/>
                                </a:cubicBezTo>
                                <a:cubicBezTo>
                                  <a:pt x="777926" y="261239"/>
                                  <a:pt x="778434" y="260985"/>
                                  <a:pt x="778942" y="260604"/>
                                </a:cubicBezTo>
                                <a:cubicBezTo>
                                  <a:pt x="779450" y="260350"/>
                                  <a:pt x="779958" y="260096"/>
                                  <a:pt x="780339" y="259715"/>
                                </a:cubicBezTo>
                                <a:cubicBezTo>
                                  <a:pt x="780847" y="259461"/>
                                  <a:pt x="781355" y="259207"/>
                                  <a:pt x="781863" y="258953"/>
                                </a:cubicBezTo>
                                <a:cubicBezTo>
                                  <a:pt x="782371" y="258572"/>
                                  <a:pt x="782879" y="258318"/>
                                  <a:pt x="783260" y="258064"/>
                                </a:cubicBezTo>
                                <a:cubicBezTo>
                                  <a:pt x="783768" y="257683"/>
                                  <a:pt x="784276" y="257429"/>
                                  <a:pt x="784784" y="257175"/>
                                </a:cubicBezTo>
                                <a:cubicBezTo>
                                  <a:pt x="785292" y="256794"/>
                                  <a:pt x="785673" y="256540"/>
                                  <a:pt x="786181" y="256286"/>
                                </a:cubicBezTo>
                                <a:cubicBezTo>
                                  <a:pt x="786689" y="255905"/>
                                  <a:pt x="787197" y="255651"/>
                                  <a:pt x="787705" y="255270"/>
                                </a:cubicBezTo>
                                <a:cubicBezTo>
                                  <a:pt x="788213" y="255016"/>
                                  <a:pt x="788594" y="254762"/>
                                  <a:pt x="789102" y="254381"/>
                                </a:cubicBezTo>
                                <a:cubicBezTo>
                                  <a:pt x="789610" y="254127"/>
                                  <a:pt x="790118" y="253746"/>
                                  <a:pt x="790626" y="253492"/>
                                </a:cubicBezTo>
                                <a:cubicBezTo>
                                  <a:pt x="791134" y="253111"/>
                                  <a:pt x="791515" y="252857"/>
                                  <a:pt x="792023" y="252476"/>
                                </a:cubicBezTo>
                                <a:cubicBezTo>
                                  <a:pt x="792531" y="252095"/>
                                  <a:pt x="793039" y="251841"/>
                                  <a:pt x="793547" y="251460"/>
                                </a:cubicBezTo>
                                <a:cubicBezTo>
                                  <a:pt x="794055" y="251206"/>
                                  <a:pt x="794436" y="250825"/>
                                  <a:pt x="794944" y="250444"/>
                                </a:cubicBezTo>
                                <a:cubicBezTo>
                                  <a:pt x="795452" y="250063"/>
                                  <a:pt x="795960" y="249809"/>
                                  <a:pt x="796468" y="249428"/>
                                </a:cubicBezTo>
                                <a:cubicBezTo>
                                  <a:pt x="796976" y="249047"/>
                                  <a:pt x="797357" y="248666"/>
                                  <a:pt x="797865" y="248412"/>
                                </a:cubicBezTo>
                                <a:cubicBezTo>
                                  <a:pt x="798373" y="248031"/>
                                  <a:pt x="798881" y="247650"/>
                                  <a:pt x="799389" y="247269"/>
                                </a:cubicBezTo>
                                <a:cubicBezTo>
                                  <a:pt x="799897" y="246888"/>
                                  <a:pt x="800278" y="246507"/>
                                  <a:pt x="800786" y="246126"/>
                                </a:cubicBezTo>
                                <a:cubicBezTo>
                                  <a:pt x="801294" y="245745"/>
                                  <a:pt x="801802" y="245364"/>
                                  <a:pt x="802310" y="244983"/>
                                </a:cubicBezTo>
                                <a:cubicBezTo>
                                  <a:pt x="802691" y="244602"/>
                                  <a:pt x="803199" y="244221"/>
                                  <a:pt x="803707" y="243840"/>
                                </a:cubicBezTo>
                                <a:cubicBezTo>
                                  <a:pt x="804215" y="243459"/>
                                  <a:pt x="804723" y="243078"/>
                                  <a:pt x="805231" y="242697"/>
                                </a:cubicBezTo>
                                <a:cubicBezTo>
                                  <a:pt x="805612" y="242316"/>
                                  <a:pt x="806120" y="241935"/>
                                  <a:pt x="806628" y="241554"/>
                                </a:cubicBezTo>
                                <a:cubicBezTo>
                                  <a:pt x="807136" y="241173"/>
                                  <a:pt x="807644" y="240792"/>
                                  <a:pt x="808152" y="240284"/>
                                </a:cubicBezTo>
                                <a:cubicBezTo>
                                  <a:pt x="808533" y="239903"/>
                                  <a:pt x="809041" y="239522"/>
                                  <a:pt x="809549" y="239141"/>
                                </a:cubicBezTo>
                                <a:cubicBezTo>
                                  <a:pt x="810057" y="238760"/>
                                  <a:pt x="810565" y="238379"/>
                                  <a:pt x="811073" y="237998"/>
                                </a:cubicBezTo>
                                <a:cubicBezTo>
                                  <a:pt x="811454" y="237490"/>
                                  <a:pt x="811962" y="237109"/>
                                  <a:pt x="812470" y="236728"/>
                                </a:cubicBezTo>
                                <a:cubicBezTo>
                                  <a:pt x="812978" y="236347"/>
                                  <a:pt x="813486" y="235966"/>
                                  <a:pt x="813994" y="235585"/>
                                </a:cubicBezTo>
                                <a:cubicBezTo>
                                  <a:pt x="814375" y="235204"/>
                                  <a:pt x="814883" y="234696"/>
                                  <a:pt x="815391" y="234315"/>
                                </a:cubicBezTo>
                                <a:cubicBezTo>
                                  <a:pt x="815899" y="233934"/>
                                  <a:pt x="816407" y="233426"/>
                                  <a:pt x="816915" y="233045"/>
                                </a:cubicBezTo>
                                <a:cubicBezTo>
                                  <a:pt x="817296" y="232664"/>
                                  <a:pt x="817804" y="232283"/>
                                  <a:pt x="818312" y="231902"/>
                                </a:cubicBezTo>
                                <a:cubicBezTo>
                                  <a:pt x="818820" y="231394"/>
                                  <a:pt x="819328" y="231013"/>
                                  <a:pt x="819709" y="230632"/>
                                </a:cubicBezTo>
                                <a:cubicBezTo>
                                  <a:pt x="820217" y="230251"/>
                                  <a:pt x="820725" y="229743"/>
                                  <a:pt x="821233" y="229362"/>
                                </a:cubicBezTo>
                                <a:cubicBezTo>
                                  <a:pt x="821741" y="228981"/>
                                  <a:pt x="822249" y="228600"/>
                                  <a:pt x="822630" y="228219"/>
                                </a:cubicBezTo>
                                <a:cubicBezTo>
                                  <a:pt x="823138" y="227711"/>
                                  <a:pt x="823646" y="227330"/>
                                  <a:pt x="824154" y="226949"/>
                                </a:cubicBezTo>
                                <a:cubicBezTo>
                                  <a:pt x="824662" y="226441"/>
                                  <a:pt x="825170" y="226060"/>
                                  <a:pt x="825551" y="225679"/>
                                </a:cubicBezTo>
                                <a:cubicBezTo>
                                  <a:pt x="826059" y="225298"/>
                                  <a:pt x="826567" y="224790"/>
                                  <a:pt x="827075" y="224409"/>
                                </a:cubicBezTo>
                                <a:cubicBezTo>
                                  <a:pt x="827583" y="224028"/>
                                  <a:pt x="828091" y="223647"/>
                                  <a:pt x="828472" y="223266"/>
                                </a:cubicBezTo>
                                <a:cubicBezTo>
                                  <a:pt x="828980" y="222758"/>
                                  <a:pt x="829488" y="222377"/>
                                  <a:pt x="829996" y="221996"/>
                                </a:cubicBezTo>
                                <a:cubicBezTo>
                                  <a:pt x="830504" y="221615"/>
                                  <a:pt x="831012" y="221234"/>
                                  <a:pt x="831393" y="220726"/>
                                </a:cubicBezTo>
                                <a:cubicBezTo>
                                  <a:pt x="831901" y="220345"/>
                                  <a:pt x="832409" y="219964"/>
                                  <a:pt x="832917" y="219583"/>
                                </a:cubicBezTo>
                                <a:cubicBezTo>
                                  <a:pt x="833425" y="219202"/>
                                  <a:pt x="833806" y="218821"/>
                                  <a:pt x="834314" y="218440"/>
                                </a:cubicBezTo>
                                <a:cubicBezTo>
                                  <a:pt x="834822" y="218059"/>
                                  <a:pt x="835330" y="217678"/>
                                  <a:pt x="835838" y="217297"/>
                                </a:cubicBezTo>
                                <a:cubicBezTo>
                                  <a:pt x="836346" y="216916"/>
                                  <a:pt x="836727" y="216535"/>
                                  <a:pt x="837235" y="216154"/>
                                </a:cubicBezTo>
                                <a:cubicBezTo>
                                  <a:pt x="837743" y="215773"/>
                                  <a:pt x="838251" y="215265"/>
                                  <a:pt x="838759" y="214884"/>
                                </a:cubicBezTo>
                                <a:cubicBezTo>
                                  <a:pt x="839267" y="214503"/>
                                  <a:pt x="839648" y="214122"/>
                                  <a:pt x="840156" y="213741"/>
                                </a:cubicBezTo>
                                <a:cubicBezTo>
                                  <a:pt x="840664" y="213360"/>
                                  <a:pt x="841172" y="212979"/>
                                  <a:pt x="841680" y="212598"/>
                                </a:cubicBezTo>
                                <a:cubicBezTo>
                                  <a:pt x="842188" y="212217"/>
                                  <a:pt x="842569" y="211963"/>
                                  <a:pt x="843077" y="211582"/>
                                </a:cubicBezTo>
                                <a:cubicBezTo>
                                  <a:pt x="843585" y="211201"/>
                                  <a:pt x="844093" y="210820"/>
                                  <a:pt x="844601" y="210439"/>
                                </a:cubicBezTo>
                                <a:cubicBezTo>
                                  <a:pt x="845109" y="210058"/>
                                  <a:pt x="845490" y="209677"/>
                                  <a:pt x="845998" y="209296"/>
                                </a:cubicBezTo>
                                <a:cubicBezTo>
                                  <a:pt x="846506" y="209042"/>
                                  <a:pt x="847014" y="208661"/>
                                  <a:pt x="847522" y="208280"/>
                                </a:cubicBezTo>
                                <a:cubicBezTo>
                                  <a:pt x="848030" y="207899"/>
                                  <a:pt x="848411" y="207645"/>
                                  <a:pt x="848919" y="207264"/>
                                </a:cubicBezTo>
                                <a:cubicBezTo>
                                  <a:pt x="849427" y="206883"/>
                                  <a:pt x="849935" y="206629"/>
                                  <a:pt x="850443" y="206248"/>
                                </a:cubicBezTo>
                                <a:cubicBezTo>
                                  <a:pt x="850824" y="205994"/>
                                  <a:pt x="851332" y="205740"/>
                                  <a:pt x="851840" y="205359"/>
                                </a:cubicBezTo>
                                <a:cubicBezTo>
                                  <a:pt x="852348" y="205105"/>
                                  <a:pt x="852856" y="204851"/>
                                  <a:pt x="853364" y="204470"/>
                                </a:cubicBezTo>
                                <a:cubicBezTo>
                                  <a:pt x="853745" y="204216"/>
                                  <a:pt x="854253" y="203962"/>
                                  <a:pt x="854761" y="203708"/>
                                </a:cubicBezTo>
                                <a:cubicBezTo>
                                  <a:pt x="855269" y="203454"/>
                                  <a:pt x="855777" y="203200"/>
                                  <a:pt x="856285" y="203073"/>
                                </a:cubicBezTo>
                                <a:cubicBezTo>
                                  <a:pt x="856666" y="202819"/>
                                  <a:pt x="857174" y="202565"/>
                                  <a:pt x="857682" y="202438"/>
                                </a:cubicBezTo>
                                <a:cubicBezTo>
                                  <a:pt x="858190" y="202184"/>
                                  <a:pt x="858698" y="201930"/>
                                  <a:pt x="859206" y="201803"/>
                                </a:cubicBezTo>
                                <a:cubicBezTo>
                                  <a:pt x="859587" y="201549"/>
                                  <a:pt x="860095" y="201295"/>
                                  <a:pt x="860603" y="201168"/>
                                </a:cubicBezTo>
                                <a:cubicBezTo>
                                  <a:pt x="861111" y="200914"/>
                                  <a:pt x="861619" y="200787"/>
                                  <a:pt x="862127" y="200533"/>
                                </a:cubicBezTo>
                                <a:cubicBezTo>
                                  <a:pt x="862508" y="200279"/>
                                  <a:pt x="863016" y="200152"/>
                                  <a:pt x="863524" y="199898"/>
                                </a:cubicBezTo>
                                <a:cubicBezTo>
                                  <a:pt x="864032" y="199644"/>
                                  <a:pt x="864540" y="199517"/>
                                  <a:pt x="865048" y="199263"/>
                                </a:cubicBezTo>
                                <a:cubicBezTo>
                                  <a:pt x="865429" y="199009"/>
                                  <a:pt x="865937" y="198882"/>
                                  <a:pt x="866445" y="198628"/>
                                </a:cubicBezTo>
                                <a:cubicBezTo>
                                  <a:pt x="866953" y="198501"/>
                                  <a:pt x="867461" y="198247"/>
                                  <a:pt x="867842" y="197993"/>
                                </a:cubicBezTo>
                                <a:cubicBezTo>
                                  <a:pt x="868350" y="197866"/>
                                  <a:pt x="868858" y="197739"/>
                                  <a:pt x="869366" y="197485"/>
                                </a:cubicBezTo>
                                <a:cubicBezTo>
                                  <a:pt x="869874" y="197358"/>
                                  <a:pt x="870382" y="197104"/>
                                  <a:pt x="870763" y="196977"/>
                                </a:cubicBezTo>
                                <a:cubicBezTo>
                                  <a:pt x="871271" y="196723"/>
                                  <a:pt x="871779" y="196596"/>
                                  <a:pt x="872287" y="196342"/>
                                </a:cubicBezTo>
                                <a:cubicBezTo>
                                  <a:pt x="872795" y="196215"/>
                                  <a:pt x="873303" y="196088"/>
                                  <a:pt x="873684" y="195961"/>
                                </a:cubicBezTo>
                                <a:cubicBezTo>
                                  <a:pt x="874192" y="195834"/>
                                  <a:pt x="874700" y="195580"/>
                                  <a:pt x="875208" y="195453"/>
                                </a:cubicBezTo>
                                <a:cubicBezTo>
                                  <a:pt x="875716" y="195326"/>
                                  <a:pt x="876224" y="195199"/>
                                  <a:pt x="876605" y="195072"/>
                                </a:cubicBezTo>
                                <a:cubicBezTo>
                                  <a:pt x="877113" y="194945"/>
                                  <a:pt x="877621" y="194945"/>
                                  <a:pt x="878129" y="194818"/>
                                </a:cubicBezTo>
                                <a:cubicBezTo>
                                  <a:pt x="878637" y="194691"/>
                                  <a:pt x="879145" y="194564"/>
                                  <a:pt x="879526" y="194564"/>
                                </a:cubicBezTo>
                                <a:cubicBezTo>
                                  <a:pt x="880034" y="194437"/>
                                  <a:pt x="880542" y="194310"/>
                                  <a:pt x="881050" y="194310"/>
                                </a:cubicBezTo>
                                <a:cubicBezTo>
                                  <a:pt x="881558" y="194183"/>
                                  <a:pt x="882066" y="194183"/>
                                  <a:pt x="882447" y="194056"/>
                                </a:cubicBezTo>
                                <a:cubicBezTo>
                                  <a:pt x="882955" y="194056"/>
                                  <a:pt x="883463" y="193929"/>
                                  <a:pt x="883971" y="193929"/>
                                </a:cubicBezTo>
                                <a:cubicBezTo>
                                  <a:pt x="884479" y="193929"/>
                                  <a:pt x="884860" y="193802"/>
                                  <a:pt x="885368" y="193802"/>
                                </a:cubicBezTo>
                                <a:cubicBezTo>
                                  <a:pt x="885876" y="193675"/>
                                  <a:pt x="886384" y="193675"/>
                                  <a:pt x="886892" y="193675"/>
                                </a:cubicBezTo>
                                <a:cubicBezTo>
                                  <a:pt x="887400" y="193548"/>
                                  <a:pt x="887781" y="193548"/>
                                  <a:pt x="888289" y="193548"/>
                                </a:cubicBezTo>
                                <a:cubicBezTo>
                                  <a:pt x="888797" y="193548"/>
                                  <a:pt x="889305" y="193421"/>
                                  <a:pt x="889813" y="193421"/>
                                </a:cubicBezTo>
                                <a:cubicBezTo>
                                  <a:pt x="890321" y="193421"/>
                                  <a:pt x="890702" y="193421"/>
                                  <a:pt x="891210" y="193421"/>
                                </a:cubicBezTo>
                                <a:cubicBezTo>
                                  <a:pt x="891718" y="193294"/>
                                  <a:pt x="892226" y="193294"/>
                                  <a:pt x="892734" y="193294"/>
                                </a:cubicBezTo>
                                <a:cubicBezTo>
                                  <a:pt x="893242" y="193294"/>
                                  <a:pt x="893623" y="193294"/>
                                  <a:pt x="894131" y="193167"/>
                                </a:cubicBezTo>
                                <a:cubicBezTo>
                                  <a:pt x="894639" y="193167"/>
                                  <a:pt x="895147" y="193167"/>
                                  <a:pt x="895655" y="193167"/>
                                </a:cubicBezTo>
                                <a:cubicBezTo>
                                  <a:pt x="896163" y="193167"/>
                                  <a:pt x="896544" y="193167"/>
                                  <a:pt x="897052" y="193040"/>
                                </a:cubicBezTo>
                                <a:cubicBezTo>
                                  <a:pt x="897560" y="193040"/>
                                  <a:pt x="898068" y="193040"/>
                                  <a:pt x="898576" y="193040"/>
                                </a:cubicBezTo>
                                <a:cubicBezTo>
                                  <a:pt x="899084" y="193040"/>
                                  <a:pt x="899465" y="193040"/>
                                  <a:pt x="899973" y="193040"/>
                                </a:cubicBezTo>
                                <a:cubicBezTo>
                                  <a:pt x="900481" y="192913"/>
                                  <a:pt x="900989" y="192913"/>
                                  <a:pt x="901497" y="192913"/>
                                </a:cubicBezTo>
                                <a:cubicBezTo>
                                  <a:pt x="901878" y="192913"/>
                                  <a:pt x="902386" y="192913"/>
                                  <a:pt x="902894" y="192913"/>
                                </a:cubicBezTo>
                                <a:cubicBezTo>
                                  <a:pt x="903402" y="192913"/>
                                  <a:pt x="903910" y="192913"/>
                                  <a:pt x="904418" y="192913"/>
                                </a:cubicBezTo>
                                <a:cubicBezTo>
                                  <a:pt x="904799" y="192913"/>
                                  <a:pt x="905307" y="192913"/>
                                  <a:pt x="905815" y="192913"/>
                                </a:cubicBezTo>
                                <a:cubicBezTo>
                                  <a:pt x="906323" y="192913"/>
                                  <a:pt x="906831" y="192913"/>
                                  <a:pt x="907339" y="193040"/>
                                </a:cubicBezTo>
                                <a:cubicBezTo>
                                  <a:pt x="907720" y="193040"/>
                                  <a:pt x="908228" y="193040"/>
                                  <a:pt x="908736" y="193040"/>
                                </a:cubicBezTo>
                                <a:cubicBezTo>
                                  <a:pt x="909244" y="193040"/>
                                  <a:pt x="909752" y="193040"/>
                                  <a:pt x="910260" y="193040"/>
                                </a:cubicBezTo>
                                <a:cubicBezTo>
                                  <a:pt x="910641" y="193167"/>
                                  <a:pt x="911149" y="193167"/>
                                  <a:pt x="911657" y="193167"/>
                                </a:cubicBezTo>
                                <a:cubicBezTo>
                                  <a:pt x="912165" y="193294"/>
                                  <a:pt x="912673" y="193294"/>
                                  <a:pt x="913181" y="193294"/>
                                </a:cubicBezTo>
                                <a:cubicBezTo>
                                  <a:pt x="913562" y="193421"/>
                                  <a:pt x="914070" y="193421"/>
                                  <a:pt x="914578" y="193548"/>
                                </a:cubicBezTo>
                                <a:cubicBezTo>
                                  <a:pt x="915086" y="193548"/>
                                  <a:pt x="915594" y="193675"/>
                                  <a:pt x="916102" y="193675"/>
                                </a:cubicBezTo>
                                <a:cubicBezTo>
                                  <a:pt x="916483" y="193802"/>
                                  <a:pt x="916991" y="193802"/>
                                  <a:pt x="917499" y="193929"/>
                                </a:cubicBezTo>
                                <a:cubicBezTo>
                                  <a:pt x="918007" y="193929"/>
                                  <a:pt x="918515" y="194056"/>
                                  <a:pt x="918896" y="194056"/>
                                </a:cubicBezTo>
                                <a:cubicBezTo>
                                  <a:pt x="919404" y="194183"/>
                                  <a:pt x="919912" y="194183"/>
                                  <a:pt x="920420" y="194310"/>
                                </a:cubicBezTo>
                                <a:cubicBezTo>
                                  <a:pt x="920928" y="194310"/>
                                  <a:pt x="921436" y="194310"/>
                                  <a:pt x="921817" y="194437"/>
                                </a:cubicBezTo>
                                <a:cubicBezTo>
                                  <a:pt x="922325" y="194437"/>
                                  <a:pt x="922833" y="194564"/>
                                  <a:pt x="923341" y="194564"/>
                                </a:cubicBezTo>
                                <a:cubicBezTo>
                                  <a:pt x="923849" y="194691"/>
                                  <a:pt x="924357" y="194691"/>
                                  <a:pt x="924738" y="194818"/>
                                </a:cubicBezTo>
                                <a:cubicBezTo>
                                  <a:pt x="925246" y="194818"/>
                                  <a:pt x="925754" y="194818"/>
                                  <a:pt x="926262" y="194945"/>
                                </a:cubicBezTo>
                                <a:cubicBezTo>
                                  <a:pt x="926770" y="194945"/>
                                  <a:pt x="927278" y="195072"/>
                                  <a:pt x="927659" y="195072"/>
                                </a:cubicBezTo>
                                <a:cubicBezTo>
                                  <a:pt x="928167" y="195072"/>
                                  <a:pt x="928675" y="195199"/>
                                  <a:pt x="929183" y="195199"/>
                                </a:cubicBezTo>
                                <a:cubicBezTo>
                                  <a:pt x="929691" y="195199"/>
                                  <a:pt x="930199" y="195199"/>
                                  <a:pt x="930580" y="195326"/>
                                </a:cubicBezTo>
                                <a:cubicBezTo>
                                  <a:pt x="931088" y="195326"/>
                                  <a:pt x="931596" y="195326"/>
                                  <a:pt x="932104" y="195453"/>
                                </a:cubicBezTo>
                                <a:cubicBezTo>
                                  <a:pt x="932612" y="195453"/>
                                  <a:pt x="933120" y="195453"/>
                                  <a:pt x="933501" y="195580"/>
                                </a:cubicBezTo>
                                <a:cubicBezTo>
                                  <a:pt x="934009" y="195580"/>
                                  <a:pt x="934517" y="195580"/>
                                  <a:pt x="935025" y="195707"/>
                                </a:cubicBezTo>
                                <a:cubicBezTo>
                                  <a:pt x="935533" y="195707"/>
                                  <a:pt x="935914" y="195707"/>
                                  <a:pt x="936422" y="195707"/>
                                </a:cubicBezTo>
                                <a:cubicBezTo>
                                  <a:pt x="936930" y="195707"/>
                                  <a:pt x="937438" y="195834"/>
                                  <a:pt x="937946" y="195834"/>
                                </a:cubicBezTo>
                                <a:cubicBezTo>
                                  <a:pt x="938454" y="195834"/>
                                  <a:pt x="938835" y="195961"/>
                                  <a:pt x="939343" y="195961"/>
                                </a:cubicBezTo>
                                <a:cubicBezTo>
                                  <a:pt x="939851" y="195961"/>
                                  <a:pt x="940359" y="195961"/>
                                  <a:pt x="940867" y="195961"/>
                                </a:cubicBezTo>
                                <a:cubicBezTo>
                                  <a:pt x="941375" y="195961"/>
                                  <a:pt x="941756" y="195961"/>
                                  <a:pt x="942264" y="195961"/>
                                </a:cubicBezTo>
                                <a:cubicBezTo>
                                  <a:pt x="942772" y="195961"/>
                                  <a:pt x="943280" y="196088"/>
                                  <a:pt x="943788" y="196088"/>
                                </a:cubicBezTo>
                                <a:cubicBezTo>
                                  <a:pt x="944296" y="196088"/>
                                  <a:pt x="944677" y="196088"/>
                                  <a:pt x="945185" y="196088"/>
                                </a:cubicBezTo>
                                <a:cubicBezTo>
                                  <a:pt x="945693" y="196088"/>
                                  <a:pt x="946201" y="196088"/>
                                  <a:pt x="946709" y="196088"/>
                                </a:cubicBezTo>
                                <a:cubicBezTo>
                                  <a:pt x="947217" y="196088"/>
                                  <a:pt x="947598" y="196215"/>
                                  <a:pt x="948106" y="196215"/>
                                </a:cubicBezTo>
                                <a:cubicBezTo>
                                  <a:pt x="948614" y="196215"/>
                                  <a:pt x="949122" y="196342"/>
                                  <a:pt x="949630" y="196342"/>
                                </a:cubicBezTo>
                                <a:cubicBezTo>
                                  <a:pt x="950138" y="196342"/>
                                  <a:pt x="950519" y="196342"/>
                                  <a:pt x="951027" y="196342"/>
                                </a:cubicBezTo>
                                <a:cubicBezTo>
                                  <a:pt x="951535" y="196342"/>
                                  <a:pt x="952043" y="196342"/>
                                  <a:pt x="952551" y="196342"/>
                                </a:cubicBezTo>
                                <a:cubicBezTo>
                                  <a:pt x="952932" y="196469"/>
                                  <a:pt x="953440" y="196469"/>
                                  <a:pt x="953948" y="196469"/>
                                </a:cubicBezTo>
                                <a:cubicBezTo>
                                  <a:pt x="954456" y="196469"/>
                                  <a:pt x="954964" y="196342"/>
                                  <a:pt x="955472" y="196342"/>
                                </a:cubicBezTo>
                                <a:cubicBezTo>
                                  <a:pt x="955853" y="196342"/>
                                  <a:pt x="956361" y="196342"/>
                                  <a:pt x="956869" y="196342"/>
                                </a:cubicBezTo>
                                <a:cubicBezTo>
                                  <a:pt x="957377" y="196342"/>
                                  <a:pt x="957885" y="196342"/>
                                  <a:pt x="958393" y="196342"/>
                                </a:cubicBezTo>
                                <a:cubicBezTo>
                                  <a:pt x="958774" y="196342"/>
                                  <a:pt x="959282" y="196342"/>
                                  <a:pt x="959790" y="196342"/>
                                </a:cubicBezTo>
                                <a:cubicBezTo>
                                  <a:pt x="960298" y="196342"/>
                                  <a:pt x="960806" y="196342"/>
                                  <a:pt x="961314" y="196342"/>
                                </a:cubicBezTo>
                                <a:cubicBezTo>
                                  <a:pt x="961695" y="196342"/>
                                  <a:pt x="962203" y="196342"/>
                                  <a:pt x="962711" y="196215"/>
                                </a:cubicBezTo>
                                <a:cubicBezTo>
                                  <a:pt x="963219" y="196215"/>
                                  <a:pt x="963727" y="196215"/>
                                  <a:pt x="964235" y="196215"/>
                                </a:cubicBezTo>
                                <a:cubicBezTo>
                                  <a:pt x="964616" y="196215"/>
                                  <a:pt x="965124" y="196215"/>
                                  <a:pt x="965632" y="196215"/>
                                </a:cubicBezTo>
                                <a:cubicBezTo>
                                  <a:pt x="966140" y="196215"/>
                                  <a:pt x="966648" y="196088"/>
                                  <a:pt x="967156" y="196088"/>
                                </a:cubicBezTo>
                                <a:cubicBezTo>
                                  <a:pt x="967537" y="196088"/>
                                  <a:pt x="968045" y="195961"/>
                                  <a:pt x="968553" y="195961"/>
                                </a:cubicBezTo>
                                <a:cubicBezTo>
                                  <a:pt x="969061" y="195961"/>
                                  <a:pt x="969569" y="195834"/>
                                  <a:pt x="969950" y="195834"/>
                                </a:cubicBezTo>
                                <a:cubicBezTo>
                                  <a:pt x="970458" y="195834"/>
                                  <a:pt x="970966" y="195707"/>
                                  <a:pt x="971474" y="195707"/>
                                </a:cubicBezTo>
                                <a:cubicBezTo>
                                  <a:pt x="971982" y="195580"/>
                                  <a:pt x="972490" y="195580"/>
                                  <a:pt x="972871" y="195580"/>
                                </a:cubicBezTo>
                                <a:cubicBezTo>
                                  <a:pt x="973379" y="195580"/>
                                  <a:pt x="973887" y="195453"/>
                                  <a:pt x="974395" y="195453"/>
                                </a:cubicBezTo>
                                <a:cubicBezTo>
                                  <a:pt x="974903" y="195326"/>
                                  <a:pt x="975411" y="195326"/>
                                  <a:pt x="975792" y="195199"/>
                                </a:cubicBezTo>
                                <a:cubicBezTo>
                                  <a:pt x="976300" y="195199"/>
                                  <a:pt x="976808" y="195199"/>
                                  <a:pt x="977316" y="195072"/>
                                </a:cubicBezTo>
                                <a:cubicBezTo>
                                  <a:pt x="977824" y="195072"/>
                                  <a:pt x="978332" y="194945"/>
                                  <a:pt x="978713" y="194818"/>
                                </a:cubicBezTo>
                                <a:cubicBezTo>
                                  <a:pt x="979221" y="194818"/>
                                  <a:pt x="979729" y="194691"/>
                                  <a:pt x="980237" y="194564"/>
                                </a:cubicBezTo>
                                <a:cubicBezTo>
                                  <a:pt x="980745" y="194564"/>
                                  <a:pt x="981253" y="194437"/>
                                  <a:pt x="981634" y="194437"/>
                                </a:cubicBezTo>
                                <a:cubicBezTo>
                                  <a:pt x="982142" y="194310"/>
                                  <a:pt x="982650" y="194183"/>
                                  <a:pt x="983158" y="194056"/>
                                </a:cubicBezTo>
                                <a:cubicBezTo>
                                  <a:pt x="983666" y="194056"/>
                                  <a:pt x="984174" y="193929"/>
                                  <a:pt x="984555" y="193802"/>
                                </a:cubicBezTo>
                                <a:cubicBezTo>
                                  <a:pt x="985063" y="193802"/>
                                  <a:pt x="985571" y="193675"/>
                                  <a:pt x="986079" y="193548"/>
                                </a:cubicBezTo>
                                <a:cubicBezTo>
                                  <a:pt x="986587" y="193421"/>
                                  <a:pt x="986968" y="193421"/>
                                  <a:pt x="987476" y="193294"/>
                                </a:cubicBezTo>
                                <a:cubicBezTo>
                                  <a:pt x="987984" y="193294"/>
                                  <a:pt x="988492" y="193167"/>
                                  <a:pt x="989000" y="193040"/>
                                </a:cubicBezTo>
                                <a:cubicBezTo>
                                  <a:pt x="989508" y="193040"/>
                                  <a:pt x="989889" y="192913"/>
                                  <a:pt x="990397" y="192913"/>
                                </a:cubicBezTo>
                                <a:cubicBezTo>
                                  <a:pt x="990905" y="192786"/>
                                  <a:pt x="991413" y="192786"/>
                                  <a:pt x="991921" y="192659"/>
                                </a:cubicBezTo>
                                <a:cubicBezTo>
                                  <a:pt x="992429" y="192659"/>
                                  <a:pt x="992810" y="192532"/>
                                  <a:pt x="993318" y="192532"/>
                                </a:cubicBezTo>
                                <a:cubicBezTo>
                                  <a:pt x="993826" y="192405"/>
                                  <a:pt x="994334" y="192405"/>
                                  <a:pt x="994842" y="192278"/>
                                </a:cubicBezTo>
                                <a:cubicBezTo>
                                  <a:pt x="995350" y="192278"/>
                                  <a:pt x="995731" y="192151"/>
                                  <a:pt x="996239" y="192024"/>
                                </a:cubicBezTo>
                                <a:cubicBezTo>
                                  <a:pt x="996747" y="192024"/>
                                  <a:pt x="997255" y="191897"/>
                                  <a:pt x="997763" y="191897"/>
                                </a:cubicBezTo>
                                <a:cubicBezTo>
                                  <a:pt x="998271" y="191770"/>
                                  <a:pt x="998652" y="191643"/>
                                  <a:pt x="999160" y="191516"/>
                                </a:cubicBezTo>
                                <a:cubicBezTo>
                                  <a:pt x="999668" y="191516"/>
                                  <a:pt x="1000176" y="191389"/>
                                  <a:pt x="1000684" y="191262"/>
                                </a:cubicBezTo>
                                <a:cubicBezTo>
                                  <a:pt x="1001192" y="191135"/>
                                  <a:pt x="1001573" y="191135"/>
                                  <a:pt x="1002081" y="191008"/>
                                </a:cubicBezTo>
                                <a:cubicBezTo>
                                  <a:pt x="1002589" y="190881"/>
                                  <a:pt x="1003097" y="190754"/>
                                  <a:pt x="1003605" y="190627"/>
                                </a:cubicBezTo>
                                <a:cubicBezTo>
                                  <a:pt x="1003986" y="190500"/>
                                  <a:pt x="1004494" y="190373"/>
                                  <a:pt x="1005002" y="190246"/>
                                </a:cubicBezTo>
                                <a:cubicBezTo>
                                  <a:pt x="1005510" y="190246"/>
                                  <a:pt x="1006018" y="190119"/>
                                  <a:pt x="1006526" y="189992"/>
                                </a:cubicBezTo>
                                <a:cubicBezTo>
                                  <a:pt x="1006907" y="189865"/>
                                  <a:pt x="1007415" y="189738"/>
                                  <a:pt x="1007923" y="189611"/>
                                </a:cubicBezTo>
                                <a:cubicBezTo>
                                  <a:pt x="1008431" y="189484"/>
                                  <a:pt x="1008939" y="189357"/>
                                  <a:pt x="1009447" y="189230"/>
                                </a:cubicBezTo>
                                <a:cubicBezTo>
                                  <a:pt x="1009828" y="189103"/>
                                  <a:pt x="1010336" y="189103"/>
                                  <a:pt x="1010844" y="188976"/>
                                </a:cubicBezTo>
                                <a:cubicBezTo>
                                  <a:pt x="1011352" y="188849"/>
                                  <a:pt x="1011860" y="188722"/>
                                  <a:pt x="1012368" y="188595"/>
                                </a:cubicBezTo>
                                <a:cubicBezTo>
                                  <a:pt x="1012749" y="188468"/>
                                  <a:pt x="1013257" y="188341"/>
                                  <a:pt x="1013765" y="188214"/>
                                </a:cubicBezTo>
                                <a:cubicBezTo>
                                  <a:pt x="1014273" y="188214"/>
                                  <a:pt x="1014781" y="187960"/>
                                  <a:pt x="1015289" y="187960"/>
                                </a:cubicBezTo>
                                <a:cubicBezTo>
                                  <a:pt x="1015670" y="187833"/>
                                  <a:pt x="1016178" y="187706"/>
                                  <a:pt x="1016686" y="187579"/>
                                </a:cubicBezTo>
                                <a:cubicBezTo>
                                  <a:pt x="1017194" y="187452"/>
                                  <a:pt x="1017702" y="187452"/>
                                  <a:pt x="1018210" y="187325"/>
                                </a:cubicBezTo>
                                <a:cubicBezTo>
                                  <a:pt x="1018591" y="187198"/>
                                  <a:pt x="1019099" y="187071"/>
                                  <a:pt x="1019607" y="186944"/>
                                </a:cubicBezTo>
                                <a:cubicBezTo>
                                  <a:pt x="1020115" y="186817"/>
                                  <a:pt x="1020623" y="186690"/>
                                  <a:pt x="1021004" y="186563"/>
                                </a:cubicBezTo>
                                <a:cubicBezTo>
                                  <a:pt x="1021512" y="186563"/>
                                  <a:pt x="1022020" y="186436"/>
                                  <a:pt x="1022528" y="186309"/>
                                </a:cubicBezTo>
                                <a:cubicBezTo>
                                  <a:pt x="1023036" y="186182"/>
                                  <a:pt x="1023544" y="186055"/>
                                  <a:pt x="1023925" y="185928"/>
                                </a:cubicBezTo>
                                <a:cubicBezTo>
                                  <a:pt x="1024433" y="185801"/>
                                  <a:pt x="1024941" y="185674"/>
                                  <a:pt x="1025449" y="185547"/>
                                </a:cubicBezTo>
                                <a:cubicBezTo>
                                  <a:pt x="1025957" y="185420"/>
                                  <a:pt x="1026465" y="185420"/>
                                  <a:pt x="1026846" y="185293"/>
                                </a:cubicBezTo>
                                <a:cubicBezTo>
                                  <a:pt x="1027354" y="185166"/>
                                  <a:pt x="1027862" y="184912"/>
                                  <a:pt x="1028370" y="184785"/>
                                </a:cubicBezTo>
                                <a:cubicBezTo>
                                  <a:pt x="1028878" y="184785"/>
                                  <a:pt x="1029386" y="184658"/>
                                  <a:pt x="1029767" y="184531"/>
                                </a:cubicBezTo>
                                <a:cubicBezTo>
                                  <a:pt x="1030275" y="184404"/>
                                  <a:pt x="1030783" y="184277"/>
                                  <a:pt x="1031291" y="184150"/>
                                </a:cubicBezTo>
                                <a:cubicBezTo>
                                  <a:pt x="1031799" y="184023"/>
                                  <a:pt x="1032307" y="183896"/>
                                  <a:pt x="1032688" y="183769"/>
                                </a:cubicBezTo>
                                <a:cubicBezTo>
                                  <a:pt x="1033196" y="183642"/>
                                  <a:pt x="1033704" y="183388"/>
                                  <a:pt x="1034212" y="183261"/>
                                </a:cubicBezTo>
                                <a:cubicBezTo>
                                  <a:pt x="1034720" y="183134"/>
                                  <a:pt x="1035101" y="183007"/>
                                  <a:pt x="1035609" y="182880"/>
                                </a:cubicBezTo>
                                <a:cubicBezTo>
                                  <a:pt x="1036117" y="182753"/>
                                  <a:pt x="1036625" y="182626"/>
                                  <a:pt x="1037133" y="182499"/>
                                </a:cubicBezTo>
                                <a:cubicBezTo>
                                  <a:pt x="1037641" y="182372"/>
                                  <a:pt x="1038022" y="182245"/>
                                  <a:pt x="1038530" y="182118"/>
                                </a:cubicBezTo>
                                <a:cubicBezTo>
                                  <a:pt x="1039038" y="181991"/>
                                  <a:pt x="1039546" y="181864"/>
                                  <a:pt x="1040054" y="181737"/>
                                </a:cubicBezTo>
                                <a:cubicBezTo>
                                  <a:pt x="1040562" y="181610"/>
                                  <a:pt x="1040943" y="181483"/>
                                  <a:pt x="1041451" y="181356"/>
                                </a:cubicBezTo>
                                <a:cubicBezTo>
                                  <a:pt x="1041959" y="181229"/>
                                  <a:pt x="1042467" y="181102"/>
                                  <a:pt x="1042975" y="180975"/>
                                </a:cubicBezTo>
                                <a:cubicBezTo>
                                  <a:pt x="1043483" y="180848"/>
                                  <a:pt x="1043864" y="180721"/>
                                  <a:pt x="1044372" y="180594"/>
                                </a:cubicBezTo>
                                <a:cubicBezTo>
                                  <a:pt x="1044880" y="180467"/>
                                  <a:pt x="1045388" y="180340"/>
                                  <a:pt x="1045896" y="180213"/>
                                </a:cubicBezTo>
                                <a:cubicBezTo>
                                  <a:pt x="1046404" y="180086"/>
                                  <a:pt x="1046785" y="179959"/>
                                  <a:pt x="1047293" y="179959"/>
                                </a:cubicBezTo>
                                <a:cubicBezTo>
                                  <a:pt x="1047801" y="179832"/>
                                  <a:pt x="1048309" y="179705"/>
                                  <a:pt x="1048817" y="179578"/>
                                </a:cubicBezTo>
                                <a:cubicBezTo>
                                  <a:pt x="1049325" y="179451"/>
                                  <a:pt x="1049706" y="179324"/>
                                  <a:pt x="1050214" y="179324"/>
                                </a:cubicBezTo>
                                <a:cubicBezTo>
                                  <a:pt x="1050722" y="179197"/>
                                  <a:pt x="1051230" y="179070"/>
                                  <a:pt x="1051738" y="178943"/>
                                </a:cubicBezTo>
                                <a:cubicBezTo>
                                  <a:pt x="1052246" y="178816"/>
                                  <a:pt x="1052627" y="178689"/>
                                  <a:pt x="1053135" y="178689"/>
                                </a:cubicBezTo>
                                <a:cubicBezTo>
                                  <a:pt x="1053643" y="178562"/>
                                  <a:pt x="1054151" y="178435"/>
                                  <a:pt x="1054659" y="178308"/>
                                </a:cubicBezTo>
                                <a:cubicBezTo>
                                  <a:pt x="1055040" y="178308"/>
                                  <a:pt x="1055548" y="178181"/>
                                  <a:pt x="1056056" y="178054"/>
                                </a:cubicBezTo>
                                <a:cubicBezTo>
                                  <a:pt x="1056564" y="177927"/>
                                  <a:pt x="1057072" y="177927"/>
                                  <a:pt x="1057580" y="177800"/>
                                </a:cubicBezTo>
                                <a:cubicBezTo>
                                  <a:pt x="1057961" y="177673"/>
                                  <a:pt x="1058469" y="177546"/>
                                  <a:pt x="1058977" y="177419"/>
                                </a:cubicBezTo>
                                <a:cubicBezTo>
                                  <a:pt x="1059485" y="177419"/>
                                  <a:pt x="1059993" y="177292"/>
                                  <a:pt x="1060501" y="177165"/>
                                </a:cubicBezTo>
                                <a:cubicBezTo>
                                  <a:pt x="1060882" y="177038"/>
                                  <a:pt x="1061390" y="176911"/>
                                  <a:pt x="1061898" y="176784"/>
                                </a:cubicBezTo>
                                <a:cubicBezTo>
                                  <a:pt x="1062406" y="176784"/>
                                  <a:pt x="1062914" y="176657"/>
                                  <a:pt x="1063422" y="176530"/>
                                </a:cubicBezTo>
                                <a:cubicBezTo>
                                  <a:pt x="1063803" y="176530"/>
                                  <a:pt x="1064311" y="176403"/>
                                  <a:pt x="1064819" y="176276"/>
                                </a:cubicBezTo>
                                <a:cubicBezTo>
                                  <a:pt x="1065327" y="176149"/>
                                  <a:pt x="1065835" y="176149"/>
                                  <a:pt x="1066343" y="176022"/>
                                </a:cubicBezTo>
                                <a:cubicBezTo>
                                  <a:pt x="1066724" y="176022"/>
                                  <a:pt x="1067232" y="175895"/>
                                  <a:pt x="1067740" y="175768"/>
                                </a:cubicBezTo>
                                <a:cubicBezTo>
                                  <a:pt x="1068248" y="175768"/>
                                  <a:pt x="1068756" y="175641"/>
                                  <a:pt x="1069264" y="175514"/>
                                </a:cubicBezTo>
                                <a:cubicBezTo>
                                  <a:pt x="1069645" y="175514"/>
                                  <a:pt x="1070153" y="175387"/>
                                  <a:pt x="1070661" y="175260"/>
                                </a:cubicBezTo>
                                <a:cubicBezTo>
                                  <a:pt x="1071169" y="175260"/>
                                  <a:pt x="1071677" y="175133"/>
                                  <a:pt x="1072058" y="175133"/>
                                </a:cubicBezTo>
                                <a:cubicBezTo>
                                  <a:pt x="1072566" y="175006"/>
                                  <a:pt x="1073074" y="174879"/>
                                  <a:pt x="1073582" y="174752"/>
                                </a:cubicBezTo>
                                <a:cubicBezTo>
                                  <a:pt x="1074090" y="174752"/>
                                  <a:pt x="1074598" y="174625"/>
                                  <a:pt x="1074979" y="174625"/>
                                </a:cubicBezTo>
                                <a:cubicBezTo>
                                  <a:pt x="1075487" y="174498"/>
                                  <a:pt x="1075995" y="174498"/>
                                  <a:pt x="1076503" y="174371"/>
                                </a:cubicBezTo>
                                <a:cubicBezTo>
                                  <a:pt x="1077011" y="174371"/>
                                  <a:pt x="1077519" y="174244"/>
                                  <a:pt x="1077900" y="174244"/>
                                </a:cubicBezTo>
                                <a:cubicBezTo>
                                  <a:pt x="1078408" y="174244"/>
                                  <a:pt x="1078916" y="174117"/>
                                  <a:pt x="1079424" y="174117"/>
                                </a:cubicBezTo>
                                <a:cubicBezTo>
                                  <a:pt x="1079932" y="173990"/>
                                  <a:pt x="1080440" y="173990"/>
                                  <a:pt x="1080821" y="173990"/>
                                </a:cubicBezTo>
                                <a:cubicBezTo>
                                  <a:pt x="1081329" y="173863"/>
                                  <a:pt x="1081837" y="173863"/>
                                  <a:pt x="1082345" y="173863"/>
                                </a:cubicBezTo>
                                <a:cubicBezTo>
                                  <a:pt x="1082853" y="173736"/>
                                  <a:pt x="1083361" y="173736"/>
                                  <a:pt x="1083742" y="173736"/>
                                </a:cubicBezTo>
                                <a:cubicBezTo>
                                  <a:pt x="1084250" y="173609"/>
                                  <a:pt x="1084758" y="173609"/>
                                  <a:pt x="1085266" y="173482"/>
                                </a:cubicBezTo>
                                <a:cubicBezTo>
                                  <a:pt x="1085774" y="173482"/>
                                  <a:pt x="1086155" y="173482"/>
                                  <a:pt x="1086663" y="173355"/>
                                </a:cubicBezTo>
                                <a:cubicBezTo>
                                  <a:pt x="1087171" y="173355"/>
                                  <a:pt x="1087679" y="173355"/>
                                  <a:pt x="1088187" y="173228"/>
                                </a:cubicBezTo>
                                <a:cubicBezTo>
                                  <a:pt x="1088695" y="173228"/>
                                  <a:pt x="1089076" y="173228"/>
                                  <a:pt x="1089584" y="173228"/>
                                </a:cubicBezTo>
                                <a:cubicBezTo>
                                  <a:pt x="1090092" y="173101"/>
                                  <a:pt x="1090600" y="173101"/>
                                  <a:pt x="1091108" y="173101"/>
                                </a:cubicBezTo>
                                <a:cubicBezTo>
                                  <a:pt x="1091616" y="173101"/>
                                  <a:pt x="1091997" y="173101"/>
                                  <a:pt x="1092505" y="173101"/>
                                </a:cubicBezTo>
                                <a:cubicBezTo>
                                  <a:pt x="1093013" y="173101"/>
                                  <a:pt x="1093521" y="173101"/>
                                  <a:pt x="1094029" y="173101"/>
                                </a:cubicBezTo>
                                <a:cubicBezTo>
                                  <a:pt x="1094537" y="173101"/>
                                  <a:pt x="1094918" y="173101"/>
                                  <a:pt x="1095426" y="173101"/>
                                </a:cubicBezTo>
                                <a:cubicBezTo>
                                  <a:pt x="1095934" y="173101"/>
                                  <a:pt x="1096442" y="173101"/>
                                  <a:pt x="1096950" y="173101"/>
                                </a:cubicBezTo>
                                <a:cubicBezTo>
                                  <a:pt x="1097458" y="173101"/>
                                  <a:pt x="1097839" y="173101"/>
                                  <a:pt x="1098347" y="173101"/>
                                </a:cubicBezTo>
                                <a:cubicBezTo>
                                  <a:pt x="1098855" y="173101"/>
                                  <a:pt x="1099363" y="173228"/>
                                  <a:pt x="1099871" y="173228"/>
                                </a:cubicBezTo>
                                <a:cubicBezTo>
                                  <a:pt x="1100379" y="173228"/>
                                  <a:pt x="1100760" y="173228"/>
                                  <a:pt x="1101268" y="173228"/>
                                </a:cubicBezTo>
                                <a:cubicBezTo>
                                  <a:pt x="1101776" y="173228"/>
                                  <a:pt x="1102284" y="173228"/>
                                  <a:pt x="1102792" y="173355"/>
                                </a:cubicBezTo>
                                <a:cubicBezTo>
                                  <a:pt x="1103173" y="173355"/>
                                  <a:pt x="1103681" y="173355"/>
                                  <a:pt x="1104189" y="173482"/>
                                </a:cubicBezTo>
                                <a:cubicBezTo>
                                  <a:pt x="1104697" y="173482"/>
                                  <a:pt x="1105205" y="173482"/>
                                  <a:pt x="1105713" y="173482"/>
                                </a:cubicBezTo>
                                <a:cubicBezTo>
                                  <a:pt x="1106094" y="173609"/>
                                  <a:pt x="1106602" y="173609"/>
                                  <a:pt x="1107110" y="173609"/>
                                </a:cubicBezTo>
                                <a:cubicBezTo>
                                  <a:pt x="1107618" y="173736"/>
                                  <a:pt x="1108126" y="173736"/>
                                  <a:pt x="1108634" y="173863"/>
                                </a:cubicBezTo>
                                <a:cubicBezTo>
                                  <a:pt x="1109015" y="173863"/>
                                  <a:pt x="1109523" y="173990"/>
                                  <a:pt x="1110031" y="173990"/>
                                </a:cubicBezTo>
                                <a:cubicBezTo>
                                  <a:pt x="1110539" y="174117"/>
                                  <a:pt x="1111047" y="174117"/>
                                  <a:pt x="1111555" y="174244"/>
                                </a:cubicBezTo>
                                <a:cubicBezTo>
                                  <a:pt x="1111936" y="174371"/>
                                  <a:pt x="1112444" y="174371"/>
                                  <a:pt x="1112952" y="174498"/>
                                </a:cubicBezTo>
                                <a:cubicBezTo>
                                  <a:pt x="1113460" y="174625"/>
                                  <a:pt x="1113968" y="174625"/>
                                  <a:pt x="1114476" y="174752"/>
                                </a:cubicBezTo>
                                <a:cubicBezTo>
                                  <a:pt x="1114857" y="174879"/>
                                  <a:pt x="1115365" y="174879"/>
                                  <a:pt x="1115873" y="175006"/>
                                </a:cubicBezTo>
                                <a:cubicBezTo>
                                  <a:pt x="1116381" y="175133"/>
                                  <a:pt x="1116889" y="175260"/>
                                  <a:pt x="1117397" y="175260"/>
                                </a:cubicBezTo>
                                <a:cubicBezTo>
                                  <a:pt x="1117778" y="175387"/>
                                  <a:pt x="1118286" y="175514"/>
                                  <a:pt x="1118794" y="175641"/>
                                </a:cubicBezTo>
                                <a:cubicBezTo>
                                  <a:pt x="1119302" y="175768"/>
                                  <a:pt x="1119810" y="175768"/>
                                  <a:pt x="1120191" y="175895"/>
                                </a:cubicBezTo>
                                <a:cubicBezTo>
                                  <a:pt x="1120699" y="176022"/>
                                  <a:pt x="1121207" y="176149"/>
                                  <a:pt x="1121715" y="176276"/>
                                </a:cubicBezTo>
                                <a:cubicBezTo>
                                  <a:pt x="1122223" y="176403"/>
                                  <a:pt x="1122731" y="176530"/>
                                  <a:pt x="1123112" y="176657"/>
                                </a:cubicBezTo>
                                <a:cubicBezTo>
                                  <a:pt x="1123620" y="176784"/>
                                  <a:pt x="1124128" y="176911"/>
                                  <a:pt x="1124636" y="177038"/>
                                </a:cubicBezTo>
                                <a:cubicBezTo>
                                  <a:pt x="1125144" y="177165"/>
                                  <a:pt x="1125652" y="177292"/>
                                  <a:pt x="1126033" y="177419"/>
                                </a:cubicBezTo>
                                <a:cubicBezTo>
                                  <a:pt x="1126541" y="177546"/>
                                  <a:pt x="1127049" y="177673"/>
                                  <a:pt x="1127557" y="177800"/>
                                </a:cubicBezTo>
                                <a:cubicBezTo>
                                  <a:pt x="1128065" y="177927"/>
                                  <a:pt x="1128573" y="178054"/>
                                  <a:pt x="1128954" y="178181"/>
                                </a:cubicBezTo>
                                <a:cubicBezTo>
                                  <a:pt x="1129462" y="178308"/>
                                  <a:pt x="1129970" y="178435"/>
                                  <a:pt x="1130478" y="178562"/>
                                </a:cubicBezTo>
                                <a:cubicBezTo>
                                  <a:pt x="1130986" y="178689"/>
                                  <a:pt x="1131494" y="178943"/>
                                  <a:pt x="1131875" y="179070"/>
                                </a:cubicBezTo>
                                <a:cubicBezTo>
                                  <a:pt x="1132383" y="179197"/>
                                  <a:pt x="1132891" y="179324"/>
                                  <a:pt x="1133399" y="179451"/>
                                </a:cubicBezTo>
                                <a:cubicBezTo>
                                  <a:pt x="1133907" y="179578"/>
                                  <a:pt x="1134415" y="179705"/>
                                  <a:pt x="1134796" y="179959"/>
                                </a:cubicBezTo>
                                <a:cubicBezTo>
                                  <a:pt x="1135304" y="180086"/>
                                  <a:pt x="1135812" y="180213"/>
                                  <a:pt x="1136320" y="180340"/>
                                </a:cubicBezTo>
                                <a:cubicBezTo>
                                  <a:pt x="1136828" y="180467"/>
                                  <a:pt x="1137209" y="180594"/>
                                  <a:pt x="1137717" y="180848"/>
                                </a:cubicBezTo>
                                <a:cubicBezTo>
                                  <a:pt x="1138225" y="180975"/>
                                  <a:pt x="1138733" y="181102"/>
                                  <a:pt x="1139241" y="181229"/>
                                </a:cubicBezTo>
                                <a:cubicBezTo>
                                  <a:pt x="1139749" y="181483"/>
                                  <a:pt x="1140130" y="181610"/>
                                  <a:pt x="1140638" y="181737"/>
                                </a:cubicBezTo>
                                <a:cubicBezTo>
                                  <a:pt x="1141146" y="181864"/>
                                  <a:pt x="1141654" y="182118"/>
                                  <a:pt x="1142162" y="182245"/>
                                </a:cubicBezTo>
                                <a:cubicBezTo>
                                  <a:pt x="1142670" y="182372"/>
                                  <a:pt x="1143051" y="182626"/>
                                  <a:pt x="1143559" y="182753"/>
                                </a:cubicBezTo>
                                <a:cubicBezTo>
                                  <a:pt x="1144067" y="183007"/>
                                  <a:pt x="1144575" y="183134"/>
                                  <a:pt x="1145083" y="183261"/>
                                </a:cubicBezTo>
                                <a:cubicBezTo>
                                  <a:pt x="1145591" y="183515"/>
                                  <a:pt x="1145972" y="183642"/>
                                  <a:pt x="1146480" y="183896"/>
                                </a:cubicBezTo>
                                <a:cubicBezTo>
                                  <a:pt x="1146988" y="184023"/>
                                  <a:pt x="1147496" y="184277"/>
                                  <a:pt x="1148004" y="184404"/>
                                </a:cubicBezTo>
                                <a:cubicBezTo>
                                  <a:pt x="1148512" y="184658"/>
                                  <a:pt x="1148893" y="184912"/>
                                  <a:pt x="1149401" y="185039"/>
                                </a:cubicBezTo>
                                <a:cubicBezTo>
                                  <a:pt x="1149909" y="185293"/>
                                  <a:pt x="1150417" y="185420"/>
                                  <a:pt x="1150925" y="185674"/>
                                </a:cubicBezTo>
                                <a:cubicBezTo>
                                  <a:pt x="1151433" y="185928"/>
                                  <a:pt x="1151814" y="186055"/>
                                  <a:pt x="1152322" y="186309"/>
                                </a:cubicBezTo>
                                <a:cubicBezTo>
                                  <a:pt x="1152830" y="186563"/>
                                  <a:pt x="1153338" y="186690"/>
                                  <a:pt x="1153846" y="186944"/>
                                </a:cubicBezTo>
                                <a:cubicBezTo>
                                  <a:pt x="1154227" y="187071"/>
                                  <a:pt x="1154735" y="187325"/>
                                  <a:pt x="1155243" y="187579"/>
                                </a:cubicBezTo>
                                <a:cubicBezTo>
                                  <a:pt x="1155751" y="187706"/>
                                  <a:pt x="1156259" y="187960"/>
                                  <a:pt x="1156767" y="188087"/>
                                </a:cubicBezTo>
                                <a:cubicBezTo>
                                  <a:pt x="1157148" y="188341"/>
                                  <a:pt x="1157656" y="188595"/>
                                  <a:pt x="1158164" y="188849"/>
                                </a:cubicBezTo>
                                <a:cubicBezTo>
                                  <a:pt x="1158672" y="188976"/>
                                  <a:pt x="1159180" y="189230"/>
                                  <a:pt x="1159688" y="189484"/>
                                </a:cubicBezTo>
                                <a:cubicBezTo>
                                  <a:pt x="1160069" y="189738"/>
                                  <a:pt x="1160577" y="189865"/>
                                  <a:pt x="1161085" y="190119"/>
                                </a:cubicBezTo>
                                <a:cubicBezTo>
                                  <a:pt x="1161593" y="190373"/>
                                  <a:pt x="1162101" y="190627"/>
                                  <a:pt x="1162609" y="190881"/>
                                </a:cubicBezTo>
                                <a:cubicBezTo>
                                  <a:pt x="1162990" y="191135"/>
                                  <a:pt x="1163498" y="191389"/>
                                  <a:pt x="1164006" y="191516"/>
                                </a:cubicBezTo>
                                <a:cubicBezTo>
                                  <a:pt x="1164514" y="191770"/>
                                  <a:pt x="1165022" y="192024"/>
                                  <a:pt x="1165530" y="192278"/>
                                </a:cubicBezTo>
                                <a:cubicBezTo>
                                  <a:pt x="1165911" y="192405"/>
                                  <a:pt x="1166419" y="192659"/>
                                  <a:pt x="1166927" y="192913"/>
                                </a:cubicBezTo>
                                <a:cubicBezTo>
                                  <a:pt x="1167435" y="193167"/>
                                  <a:pt x="1167943" y="193294"/>
                                  <a:pt x="1168451" y="193548"/>
                                </a:cubicBezTo>
                                <a:cubicBezTo>
                                  <a:pt x="1168832" y="193802"/>
                                  <a:pt x="1169340" y="193929"/>
                                  <a:pt x="1169848" y="194183"/>
                                </a:cubicBezTo>
                                <a:cubicBezTo>
                                  <a:pt x="1170356" y="194437"/>
                                  <a:pt x="1170864" y="194564"/>
                                  <a:pt x="1171245" y="194818"/>
                                </a:cubicBezTo>
                                <a:cubicBezTo>
                                  <a:pt x="1171753" y="195072"/>
                                  <a:pt x="1172261" y="195199"/>
                                  <a:pt x="1172769" y="195453"/>
                                </a:cubicBezTo>
                                <a:cubicBezTo>
                                  <a:pt x="1173277" y="195707"/>
                                  <a:pt x="1173785" y="195961"/>
                                  <a:pt x="1174166" y="196088"/>
                                </a:cubicBezTo>
                                <a:cubicBezTo>
                                  <a:pt x="1174674" y="196342"/>
                                  <a:pt x="1175182" y="196469"/>
                                  <a:pt x="1175690" y="196723"/>
                                </a:cubicBezTo>
                                <a:cubicBezTo>
                                  <a:pt x="1176198" y="196977"/>
                                  <a:pt x="1176706" y="197231"/>
                                  <a:pt x="1177087" y="197358"/>
                                </a:cubicBezTo>
                                <a:cubicBezTo>
                                  <a:pt x="1177595" y="197612"/>
                                  <a:pt x="1178103" y="197866"/>
                                  <a:pt x="1178611" y="198120"/>
                                </a:cubicBezTo>
                                <a:cubicBezTo>
                                  <a:pt x="1179119" y="198374"/>
                                  <a:pt x="1179627" y="198501"/>
                                  <a:pt x="1180008" y="198755"/>
                                </a:cubicBezTo>
                                <a:cubicBezTo>
                                  <a:pt x="1180516" y="199009"/>
                                  <a:pt x="1181024" y="199263"/>
                                  <a:pt x="1181532" y="199517"/>
                                </a:cubicBezTo>
                                <a:cubicBezTo>
                                  <a:pt x="1182040" y="199771"/>
                                  <a:pt x="1182548" y="200025"/>
                                  <a:pt x="1182929" y="200152"/>
                                </a:cubicBezTo>
                                <a:cubicBezTo>
                                  <a:pt x="1183437" y="200406"/>
                                  <a:pt x="1183945" y="200660"/>
                                  <a:pt x="1184453" y="200914"/>
                                </a:cubicBezTo>
                                <a:cubicBezTo>
                                  <a:pt x="1184961" y="201168"/>
                                  <a:pt x="1185469" y="201295"/>
                                  <a:pt x="1185850" y="201549"/>
                                </a:cubicBezTo>
                                <a:cubicBezTo>
                                  <a:pt x="1186358" y="201803"/>
                                  <a:pt x="1186866" y="201930"/>
                                  <a:pt x="1187374" y="202184"/>
                                </a:cubicBezTo>
                                <a:cubicBezTo>
                                  <a:pt x="1187882" y="202438"/>
                                  <a:pt x="1188263" y="202692"/>
                                  <a:pt x="1188771" y="202819"/>
                                </a:cubicBezTo>
                                <a:cubicBezTo>
                                  <a:pt x="1189279" y="203073"/>
                                  <a:pt x="1189787" y="203327"/>
                                  <a:pt x="1190295" y="203581"/>
                                </a:cubicBezTo>
                                <a:cubicBezTo>
                                  <a:pt x="1190803" y="203835"/>
                                  <a:pt x="1191184" y="204089"/>
                                  <a:pt x="1191692" y="204343"/>
                                </a:cubicBezTo>
                                <a:cubicBezTo>
                                  <a:pt x="1192200" y="204470"/>
                                  <a:pt x="1192708" y="204724"/>
                                  <a:pt x="1193216" y="204978"/>
                                </a:cubicBezTo>
                                <a:cubicBezTo>
                                  <a:pt x="1193724" y="205232"/>
                                  <a:pt x="1194105" y="205613"/>
                                  <a:pt x="1194613" y="205867"/>
                                </a:cubicBezTo>
                                <a:cubicBezTo>
                                  <a:pt x="1195121" y="206121"/>
                                  <a:pt x="1195629" y="206375"/>
                                  <a:pt x="1196137" y="206629"/>
                                </a:cubicBezTo>
                                <a:cubicBezTo>
                                  <a:pt x="1196645" y="206883"/>
                                  <a:pt x="1197026" y="207137"/>
                                  <a:pt x="1197534" y="207518"/>
                                </a:cubicBezTo>
                                <a:cubicBezTo>
                                  <a:pt x="1198042" y="207772"/>
                                  <a:pt x="1198550" y="208026"/>
                                  <a:pt x="1199058" y="208280"/>
                                </a:cubicBezTo>
                                <a:cubicBezTo>
                                  <a:pt x="1199566" y="208534"/>
                                  <a:pt x="1199947" y="208788"/>
                                  <a:pt x="1200455" y="209042"/>
                                </a:cubicBezTo>
                                <a:cubicBezTo>
                                  <a:pt x="1200963" y="209296"/>
                                  <a:pt x="1201471" y="209550"/>
                                  <a:pt x="1201979" y="209804"/>
                                </a:cubicBezTo>
                                <a:cubicBezTo>
                                  <a:pt x="1202487" y="210058"/>
                                  <a:pt x="1202868" y="210312"/>
                                  <a:pt x="1203376" y="210566"/>
                                </a:cubicBezTo>
                                <a:cubicBezTo>
                                  <a:pt x="1203884" y="210820"/>
                                  <a:pt x="1204392" y="211074"/>
                                  <a:pt x="1204900" y="211328"/>
                                </a:cubicBezTo>
                                <a:cubicBezTo>
                                  <a:pt x="1205281" y="211455"/>
                                  <a:pt x="1205789" y="211709"/>
                                  <a:pt x="1206297" y="211963"/>
                                </a:cubicBezTo>
                                <a:cubicBezTo>
                                  <a:pt x="1206805" y="212217"/>
                                  <a:pt x="1207313" y="212471"/>
                                  <a:pt x="1207821" y="212598"/>
                                </a:cubicBezTo>
                                <a:cubicBezTo>
                                  <a:pt x="1208202" y="212852"/>
                                  <a:pt x="1208710" y="213106"/>
                                  <a:pt x="1209218" y="213233"/>
                                </a:cubicBezTo>
                                <a:cubicBezTo>
                                  <a:pt x="1209726" y="213487"/>
                                  <a:pt x="1210234" y="213741"/>
                                  <a:pt x="1210742" y="213995"/>
                                </a:cubicBezTo>
                                <a:cubicBezTo>
                                  <a:pt x="1211123" y="214122"/>
                                  <a:pt x="1211631" y="214376"/>
                                  <a:pt x="1212139" y="214630"/>
                                </a:cubicBezTo>
                                <a:cubicBezTo>
                                  <a:pt x="1212647" y="214884"/>
                                  <a:pt x="1213155" y="215011"/>
                                  <a:pt x="1213663" y="215265"/>
                                </a:cubicBezTo>
                                <a:cubicBezTo>
                                  <a:pt x="1214044" y="215519"/>
                                  <a:pt x="1214552" y="215773"/>
                                  <a:pt x="1215060" y="216027"/>
                                </a:cubicBezTo>
                                <a:cubicBezTo>
                                  <a:pt x="1215568" y="216281"/>
                                  <a:pt x="1216076" y="216408"/>
                                  <a:pt x="1216584" y="216662"/>
                                </a:cubicBezTo>
                                <a:cubicBezTo>
                                  <a:pt x="1216965" y="216916"/>
                                  <a:pt x="1217473" y="217170"/>
                                  <a:pt x="1217981" y="217424"/>
                                </a:cubicBezTo>
                                <a:cubicBezTo>
                                  <a:pt x="1218489" y="217678"/>
                                  <a:pt x="1218997" y="217932"/>
                                  <a:pt x="1219505" y="218186"/>
                                </a:cubicBezTo>
                                <a:cubicBezTo>
                                  <a:pt x="1219886" y="218440"/>
                                  <a:pt x="1220394" y="218694"/>
                                  <a:pt x="1220902" y="218948"/>
                                </a:cubicBezTo>
                                <a:cubicBezTo>
                                  <a:pt x="1221410" y="219075"/>
                                  <a:pt x="1221918" y="219329"/>
                                  <a:pt x="1222299" y="219583"/>
                                </a:cubicBezTo>
                                <a:cubicBezTo>
                                  <a:pt x="1222807" y="219837"/>
                                  <a:pt x="1223315" y="220091"/>
                                  <a:pt x="1223823" y="220218"/>
                                </a:cubicBezTo>
                                <a:cubicBezTo>
                                  <a:pt x="1224331" y="220472"/>
                                  <a:pt x="1224839" y="220726"/>
                                  <a:pt x="1225220" y="220980"/>
                                </a:cubicBezTo>
                                <a:cubicBezTo>
                                  <a:pt x="1225728" y="221107"/>
                                  <a:pt x="1226236" y="221361"/>
                                  <a:pt x="1226744" y="221615"/>
                                </a:cubicBezTo>
                                <a:cubicBezTo>
                                  <a:pt x="1227252" y="221869"/>
                                  <a:pt x="1227760" y="222123"/>
                                  <a:pt x="1228141" y="222250"/>
                                </a:cubicBezTo>
                                <a:cubicBezTo>
                                  <a:pt x="1228649" y="222504"/>
                                  <a:pt x="1229157" y="222758"/>
                                  <a:pt x="1229665" y="223012"/>
                                </a:cubicBezTo>
                                <a:cubicBezTo>
                                  <a:pt x="1230173" y="223266"/>
                                  <a:pt x="1230681" y="223520"/>
                                  <a:pt x="1231062" y="223774"/>
                                </a:cubicBezTo>
                                <a:cubicBezTo>
                                  <a:pt x="1231570" y="223901"/>
                                  <a:pt x="1232078" y="224155"/>
                                  <a:pt x="1232586" y="224409"/>
                                </a:cubicBezTo>
                                <a:cubicBezTo>
                                  <a:pt x="1233094" y="224663"/>
                                  <a:pt x="1233602" y="224917"/>
                                  <a:pt x="1233983" y="225171"/>
                                </a:cubicBezTo>
                                <a:cubicBezTo>
                                  <a:pt x="1234491" y="225425"/>
                                  <a:pt x="1234999" y="225552"/>
                                  <a:pt x="1235507" y="225806"/>
                                </a:cubicBezTo>
                                <a:cubicBezTo>
                                  <a:pt x="1236015" y="226060"/>
                                  <a:pt x="1236523" y="226314"/>
                                  <a:pt x="1236904" y="226568"/>
                                </a:cubicBezTo>
                                <a:cubicBezTo>
                                  <a:pt x="1237412" y="226695"/>
                                  <a:pt x="1237920" y="226949"/>
                                  <a:pt x="1238428" y="227203"/>
                                </a:cubicBezTo>
                                <a:cubicBezTo>
                                  <a:pt x="1238936" y="227457"/>
                                  <a:pt x="1239317" y="227584"/>
                                  <a:pt x="1239825" y="227838"/>
                                </a:cubicBezTo>
                                <a:cubicBezTo>
                                  <a:pt x="1240333" y="227965"/>
                                  <a:pt x="1240841" y="228219"/>
                                  <a:pt x="1241349" y="228473"/>
                                </a:cubicBezTo>
                                <a:cubicBezTo>
                                  <a:pt x="1241857" y="228600"/>
                                  <a:pt x="1242238" y="228854"/>
                                  <a:pt x="1242746" y="229108"/>
                                </a:cubicBezTo>
                                <a:cubicBezTo>
                                  <a:pt x="1243254" y="229235"/>
                                  <a:pt x="1243762" y="229489"/>
                                  <a:pt x="1244270" y="229743"/>
                                </a:cubicBezTo>
                                <a:cubicBezTo>
                                  <a:pt x="1244778" y="229997"/>
                                  <a:pt x="1245159" y="230124"/>
                                  <a:pt x="1245667" y="230378"/>
                                </a:cubicBezTo>
                                <a:cubicBezTo>
                                  <a:pt x="1246175" y="230632"/>
                                  <a:pt x="1246683" y="230759"/>
                                  <a:pt x="1247191" y="231013"/>
                                </a:cubicBezTo>
                                <a:cubicBezTo>
                                  <a:pt x="1247699" y="231267"/>
                                  <a:pt x="1248080" y="231521"/>
                                  <a:pt x="1248588" y="231648"/>
                                </a:cubicBezTo>
                                <a:cubicBezTo>
                                  <a:pt x="1249096" y="231902"/>
                                  <a:pt x="1249604" y="232156"/>
                                  <a:pt x="1250112" y="232283"/>
                                </a:cubicBezTo>
                                <a:cubicBezTo>
                                  <a:pt x="1250620" y="232537"/>
                                  <a:pt x="1251001" y="232791"/>
                                  <a:pt x="1251509" y="233045"/>
                                </a:cubicBezTo>
                                <a:cubicBezTo>
                                  <a:pt x="1252017" y="233172"/>
                                  <a:pt x="1252525" y="233426"/>
                                  <a:pt x="1253033" y="233680"/>
                                </a:cubicBezTo>
                                <a:cubicBezTo>
                                  <a:pt x="1253541" y="233807"/>
                                  <a:pt x="1253922" y="234061"/>
                                  <a:pt x="1254430" y="234188"/>
                                </a:cubicBezTo>
                                <a:cubicBezTo>
                                  <a:pt x="1254938" y="234442"/>
                                  <a:pt x="1255446" y="234569"/>
                                  <a:pt x="1255954" y="234823"/>
                                </a:cubicBezTo>
                                <a:cubicBezTo>
                                  <a:pt x="1256335" y="234950"/>
                                  <a:pt x="1256843" y="235204"/>
                                  <a:pt x="1257351" y="235331"/>
                                </a:cubicBezTo>
                                <a:cubicBezTo>
                                  <a:pt x="1257859" y="235585"/>
                                  <a:pt x="1258367" y="235712"/>
                                  <a:pt x="1258875" y="235839"/>
                                </a:cubicBezTo>
                                <a:cubicBezTo>
                                  <a:pt x="1259256" y="236093"/>
                                  <a:pt x="1259764" y="236220"/>
                                  <a:pt x="1260272" y="236474"/>
                                </a:cubicBezTo>
                                <a:cubicBezTo>
                                  <a:pt x="1260780" y="236601"/>
                                  <a:pt x="1261288" y="236728"/>
                                  <a:pt x="1261796" y="236982"/>
                                </a:cubicBezTo>
                                <a:cubicBezTo>
                                  <a:pt x="1262177" y="237109"/>
                                  <a:pt x="1262685" y="237363"/>
                                  <a:pt x="1263193" y="237490"/>
                                </a:cubicBezTo>
                                <a:cubicBezTo>
                                  <a:pt x="1263701" y="237744"/>
                                  <a:pt x="1264209" y="237871"/>
                                  <a:pt x="1264717" y="238125"/>
                                </a:cubicBezTo>
                                <a:cubicBezTo>
                                  <a:pt x="1265098" y="238252"/>
                                  <a:pt x="1265606" y="238506"/>
                                  <a:pt x="1266114" y="238633"/>
                                </a:cubicBezTo>
                                <a:cubicBezTo>
                                  <a:pt x="1266622" y="238887"/>
                                  <a:pt x="1267130" y="239014"/>
                                  <a:pt x="1267638" y="239268"/>
                                </a:cubicBezTo>
                                <a:cubicBezTo>
                                  <a:pt x="1268019" y="239395"/>
                                  <a:pt x="1268527" y="239649"/>
                                  <a:pt x="1269035" y="239776"/>
                                </a:cubicBezTo>
                                <a:cubicBezTo>
                                  <a:pt x="1269543" y="240030"/>
                                  <a:pt x="1270051" y="240157"/>
                                  <a:pt x="1270559" y="240411"/>
                                </a:cubicBezTo>
                                <a:cubicBezTo>
                                  <a:pt x="1270940" y="240538"/>
                                  <a:pt x="1271448" y="240792"/>
                                  <a:pt x="1271956" y="240919"/>
                                </a:cubicBezTo>
                                <a:cubicBezTo>
                                  <a:pt x="1272464" y="241173"/>
                                  <a:pt x="1272972" y="241300"/>
                                  <a:pt x="1273353" y="241427"/>
                                </a:cubicBezTo>
                                <a:cubicBezTo>
                                  <a:pt x="1273861" y="241681"/>
                                  <a:pt x="1274369" y="241808"/>
                                  <a:pt x="1274877" y="242062"/>
                                </a:cubicBezTo>
                                <a:cubicBezTo>
                                  <a:pt x="1275385" y="242189"/>
                                  <a:pt x="1275893" y="242443"/>
                                  <a:pt x="1276274" y="242570"/>
                                </a:cubicBezTo>
                                <a:cubicBezTo>
                                  <a:pt x="1276782" y="242697"/>
                                  <a:pt x="1277290" y="242951"/>
                                  <a:pt x="1277798" y="243078"/>
                                </a:cubicBezTo>
                                <a:cubicBezTo>
                                  <a:pt x="1278306" y="243332"/>
                                  <a:pt x="1278814" y="243459"/>
                                  <a:pt x="1279195" y="243713"/>
                                </a:cubicBezTo>
                                <a:cubicBezTo>
                                  <a:pt x="1279703" y="243840"/>
                                  <a:pt x="1280211" y="244094"/>
                                  <a:pt x="1280719" y="244221"/>
                                </a:cubicBezTo>
                                <a:cubicBezTo>
                                  <a:pt x="1281227" y="244475"/>
                                  <a:pt x="1281735" y="244602"/>
                                  <a:pt x="1282116" y="244856"/>
                                </a:cubicBezTo>
                                <a:cubicBezTo>
                                  <a:pt x="1282624" y="244983"/>
                                  <a:pt x="1283132" y="245237"/>
                                  <a:pt x="1283640" y="245364"/>
                                </a:cubicBezTo>
                                <a:cubicBezTo>
                                  <a:pt x="1284148" y="245491"/>
                                  <a:pt x="1284656" y="245745"/>
                                  <a:pt x="1285037" y="245872"/>
                                </a:cubicBezTo>
                                <a:cubicBezTo>
                                  <a:pt x="1285545" y="246126"/>
                                  <a:pt x="1286053" y="246253"/>
                                  <a:pt x="1286561" y="246507"/>
                                </a:cubicBezTo>
                                <a:cubicBezTo>
                                  <a:pt x="1287069" y="246634"/>
                                  <a:pt x="1287450" y="246888"/>
                                  <a:pt x="1287958" y="247015"/>
                                </a:cubicBezTo>
                                <a:cubicBezTo>
                                  <a:pt x="1288466" y="247269"/>
                                  <a:pt x="1288974" y="247396"/>
                                  <a:pt x="1289482" y="247650"/>
                                </a:cubicBezTo>
                                <a:cubicBezTo>
                                  <a:pt x="1289990" y="247777"/>
                                  <a:pt x="1290371" y="248031"/>
                                  <a:pt x="1290879" y="248158"/>
                                </a:cubicBezTo>
                                <a:cubicBezTo>
                                  <a:pt x="1291387" y="248412"/>
                                  <a:pt x="1291895" y="248539"/>
                                  <a:pt x="1292403" y="248793"/>
                                </a:cubicBezTo>
                                <a:cubicBezTo>
                                  <a:pt x="1292911" y="248920"/>
                                  <a:pt x="1293292" y="249047"/>
                                  <a:pt x="1293800" y="249301"/>
                                </a:cubicBezTo>
                                <a:cubicBezTo>
                                  <a:pt x="1294308" y="249428"/>
                                  <a:pt x="1294816" y="249682"/>
                                  <a:pt x="1295324" y="249809"/>
                                </a:cubicBezTo>
                                <a:cubicBezTo>
                                  <a:pt x="1295832" y="250063"/>
                                  <a:pt x="1296213" y="250190"/>
                                  <a:pt x="1296721" y="250444"/>
                                </a:cubicBezTo>
                                <a:cubicBezTo>
                                  <a:pt x="1297229" y="250571"/>
                                  <a:pt x="1297737" y="250825"/>
                                  <a:pt x="1298245" y="250952"/>
                                </a:cubicBezTo>
                                <a:cubicBezTo>
                                  <a:pt x="1298753" y="251206"/>
                                  <a:pt x="1299134" y="251333"/>
                                  <a:pt x="1299642" y="251587"/>
                                </a:cubicBezTo>
                                <a:cubicBezTo>
                                  <a:pt x="1300150" y="251714"/>
                                  <a:pt x="1300658" y="251841"/>
                                  <a:pt x="1301166" y="252095"/>
                                </a:cubicBezTo>
                                <a:cubicBezTo>
                                  <a:pt x="1301674" y="252222"/>
                                  <a:pt x="1302055" y="252476"/>
                                  <a:pt x="1302563" y="252603"/>
                                </a:cubicBezTo>
                                <a:cubicBezTo>
                                  <a:pt x="1303071" y="252857"/>
                                  <a:pt x="1303579" y="252984"/>
                                  <a:pt x="1304087" y="253111"/>
                                </a:cubicBezTo>
                                <a:cubicBezTo>
                                  <a:pt x="1304468" y="253365"/>
                                  <a:pt x="1304976" y="253492"/>
                                  <a:pt x="1305484" y="253619"/>
                                </a:cubicBezTo>
                                <a:cubicBezTo>
                                  <a:pt x="1305992" y="253873"/>
                                  <a:pt x="1306500" y="254000"/>
                                  <a:pt x="1307008" y="254127"/>
                                </a:cubicBezTo>
                                <a:cubicBezTo>
                                  <a:pt x="1307389" y="254381"/>
                                  <a:pt x="1307897" y="254508"/>
                                  <a:pt x="1308405" y="254762"/>
                                </a:cubicBezTo>
                                <a:cubicBezTo>
                                  <a:pt x="1308913" y="254889"/>
                                  <a:pt x="1309421" y="255016"/>
                                  <a:pt x="1309929" y="255270"/>
                                </a:cubicBezTo>
                                <a:cubicBezTo>
                                  <a:pt x="1310310" y="255397"/>
                                  <a:pt x="1310818" y="255651"/>
                                  <a:pt x="1311326" y="255778"/>
                                </a:cubicBezTo>
                                <a:cubicBezTo>
                                  <a:pt x="1311834" y="256032"/>
                                  <a:pt x="1312342" y="256159"/>
                                  <a:pt x="1312850" y="256413"/>
                                </a:cubicBezTo>
                                <a:cubicBezTo>
                                  <a:pt x="1313231" y="256540"/>
                                  <a:pt x="1313739" y="256794"/>
                                  <a:pt x="1314247" y="256921"/>
                                </a:cubicBezTo>
                                <a:cubicBezTo>
                                  <a:pt x="1314755" y="257175"/>
                                  <a:pt x="1315263" y="257302"/>
                                  <a:pt x="1315771" y="257429"/>
                                </a:cubicBezTo>
                                <a:cubicBezTo>
                                  <a:pt x="1316152" y="257683"/>
                                  <a:pt x="1316660" y="257810"/>
                                  <a:pt x="1317168" y="258064"/>
                                </a:cubicBezTo>
                                <a:cubicBezTo>
                                  <a:pt x="1317676" y="258191"/>
                                  <a:pt x="1318184" y="258318"/>
                                  <a:pt x="1318692" y="258572"/>
                                </a:cubicBezTo>
                                <a:cubicBezTo>
                                  <a:pt x="1319073" y="258699"/>
                                  <a:pt x="1319581" y="258826"/>
                                  <a:pt x="1320089" y="259080"/>
                                </a:cubicBezTo>
                                <a:cubicBezTo>
                                  <a:pt x="1320597" y="259207"/>
                                  <a:pt x="1321105" y="259334"/>
                                  <a:pt x="1321486" y="259461"/>
                                </a:cubicBezTo>
                                <a:cubicBezTo>
                                  <a:pt x="1321994" y="259715"/>
                                  <a:pt x="1322502" y="259842"/>
                                  <a:pt x="1323010" y="259969"/>
                                </a:cubicBezTo>
                                <a:cubicBezTo>
                                  <a:pt x="1323518" y="260223"/>
                                  <a:pt x="1324026" y="260350"/>
                                  <a:pt x="1324407" y="260477"/>
                                </a:cubicBezTo>
                                <a:cubicBezTo>
                                  <a:pt x="1324915" y="260731"/>
                                  <a:pt x="1325423" y="260858"/>
                                  <a:pt x="1325931" y="260985"/>
                                </a:cubicBezTo>
                                <a:cubicBezTo>
                                  <a:pt x="1326439" y="261112"/>
                                  <a:pt x="1326947" y="261366"/>
                                  <a:pt x="1327328" y="261493"/>
                                </a:cubicBezTo>
                                <a:cubicBezTo>
                                  <a:pt x="1327836" y="261620"/>
                                  <a:pt x="1328344" y="261874"/>
                                  <a:pt x="1328852" y="262001"/>
                                </a:cubicBezTo>
                                <a:cubicBezTo>
                                  <a:pt x="1329360" y="262128"/>
                                  <a:pt x="1329868" y="262255"/>
                                  <a:pt x="1330249" y="262509"/>
                                </a:cubicBezTo>
                                <a:cubicBezTo>
                                  <a:pt x="1330757" y="262636"/>
                                  <a:pt x="1331265" y="262763"/>
                                  <a:pt x="1331773" y="262890"/>
                                </a:cubicBezTo>
                                <a:cubicBezTo>
                                  <a:pt x="1332281" y="263017"/>
                                  <a:pt x="1332789" y="263144"/>
                                  <a:pt x="1333170" y="263398"/>
                                </a:cubicBezTo>
                                <a:cubicBezTo>
                                  <a:pt x="1333678" y="263525"/>
                                  <a:pt x="1334186" y="263652"/>
                                  <a:pt x="1334694" y="263779"/>
                                </a:cubicBezTo>
                                <a:cubicBezTo>
                                  <a:pt x="1335202" y="263906"/>
                                  <a:pt x="1335710" y="264033"/>
                                  <a:pt x="1336091" y="264160"/>
                                </a:cubicBezTo>
                                <a:cubicBezTo>
                                  <a:pt x="1336599" y="264414"/>
                                  <a:pt x="1337107" y="264541"/>
                                  <a:pt x="1337615" y="264668"/>
                                </a:cubicBezTo>
                                <a:cubicBezTo>
                                  <a:pt x="1338123" y="264795"/>
                                  <a:pt x="1338504" y="264922"/>
                                  <a:pt x="1339012" y="265049"/>
                                </a:cubicBezTo>
                                <a:cubicBezTo>
                                  <a:pt x="1339520" y="265176"/>
                                  <a:pt x="1340028" y="265303"/>
                                  <a:pt x="1340536" y="265430"/>
                                </a:cubicBezTo>
                                <a:cubicBezTo>
                                  <a:pt x="1341044" y="265557"/>
                                  <a:pt x="1341425" y="265684"/>
                                  <a:pt x="1341933" y="265811"/>
                                </a:cubicBezTo>
                                <a:cubicBezTo>
                                  <a:pt x="1342441" y="265938"/>
                                  <a:pt x="1342949" y="266065"/>
                                  <a:pt x="1343457" y="266319"/>
                                </a:cubicBezTo>
                                <a:cubicBezTo>
                                  <a:pt x="1343965" y="266446"/>
                                  <a:pt x="1344346" y="266573"/>
                                  <a:pt x="1344854" y="266700"/>
                                </a:cubicBezTo>
                                <a:cubicBezTo>
                                  <a:pt x="1345362" y="266827"/>
                                  <a:pt x="1345870" y="266954"/>
                                  <a:pt x="1346378" y="267081"/>
                                </a:cubicBezTo>
                                <a:cubicBezTo>
                                  <a:pt x="1346886" y="267208"/>
                                  <a:pt x="1347267" y="267335"/>
                                  <a:pt x="1347775" y="267462"/>
                                </a:cubicBezTo>
                                <a:cubicBezTo>
                                  <a:pt x="1348283" y="267589"/>
                                  <a:pt x="1348791" y="267716"/>
                                  <a:pt x="1349299" y="267843"/>
                                </a:cubicBezTo>
                                <a:cubicBezTo>
                                  <a:pt x="1349807" y="267843"/>
                                  <a:pt x="1350188" y="267970"/>
                                  <a:pt x="1350696" y="268097"/>
                                </a:cubicBezTo>
                                <a:cubicBezTo>
                                  <a:pt x="1351204" y="268224"/>
                                  <a:pt x="1351712" y="268351"/>
                                  <a:pt x="1352220" y="268478"/>
                                </a:cubicBezTo>
                                <a:cubicBezTo>
                                  <a:pt x="1352728" y="268478"/>
                                  <a:pt x="1353109" y="268605"/>
                                  <a:pt x="1353617" y="268732"/>
                                </a:cubicBezTo>
                                <a:cubicBezTo>
                                  <a:pt x="1354125" y="268732"/>
                                  <a:pt x="1354633" y="268859"/>
                                  <a:pt x="1355141" y="268986"/>
                                </a:cubicBezTo>
                                <a:cubicBezTo>
                                  <a:pt x="1355522" y="269113"/>
                                  <a:pt x="1356030" y="269113"/>
                                  <a:pt x="1356538" y="269240"/>
                                </a:cubicBezTo>
                                <a:cubicBezTo>
                                  <a:pt x="1357046" y="269367"/>
                                  <a:pt x="1357554" y="269494"/>
                                  <a:pt x="1358062" y="269621"/>
                                </a:cubicBezTo>
                                <a:cubicBezTo>
                                  <a:pt x="1358443" y="269748"/>
                                  <a:pt x="1358951" y="269748"/>
                                  <a:pt x="1359459" y="269875"/>
                                </a:cubicBezTo>
                                <a:cubicBezTo>
                                  <a:pt x="1359967" y="270002"/>
                                  <a:pt x="1360475" y="270129"/>
                                  <a:pt x="1360983" y="270129"/>
                                </a:cubicBezTo>
                                <a:cubicBezTo>
                                  <a:pt x="1361364" y="270256"/>
                                  <a:pt x="1361872" y="270383"/>
                                  <a:pt x="1362380" y="270510"/>
                                </a:cubicBezTo>
                                <a:cubicBezTo>
                                  <a:pt x="1362888" y="270637"/>
                                  <a:pt x="1363396" y="270637"/>
                                  <a:pt x="1363904" y="270764"/>
                                </a:cubicBezTo>
                                <a:cubicBezTo>
                                  <a:pt x="1364285" y="270891"/>
                                  <a:pt x="1364793" y="271018"/>
                                  <a:pt x="1365301" y="271145"/>
                                </a:cubicBezTo>
                                <a:cubicBezTo>
                                  <a:pt x="1365809" y="271272"/>
                                  <a:pt x="1366317" y="271399"/>
                                  <a:pt x="1366825" y="271526"/>
                                </a:cubicBezTo>
                                <a:cubicBezTo>
                                  <a:pt x="1367206" y="271653"/>
                                  <a:pt x="1367714" y="271780"/>
                                  <a:pt x="1368222" y="271780"/>
                                </a:cubicBezTo>
                                <a:cubicBezTo>
                                  <a:pt x="1368730" y="271907"/>
                                  <a:pt x="1369238" y="272034"/>
                                  <a:pt x="1369746" y="272161"/>
                                </a:cubicBezTo>
                                <a:cubicBezTo>
                                  <a:pt x="1370127" y="272288"/>
                                  <a:pt x="1370635" y="272415"/>
                                  <a:pt x="1371143" y="272415"/>
                                </a:cubicBezTo>
                                <a:cubicBezTo>
                                  <a:pt x="1371651" y="272542"/>
                                  <a:pt x="1372159" y="272669"/>
                                  <a:pt x="1372540" y="272796"/>
                                </a:cubicBezTo>
                                <a:cubicBezTo>
                                  <a:pt x="1373048" y="272923"/>
                                  <a:pt x="1373556" y="272923"/>
                                  <a:pt x="1374064" y="273050"/>
                                </a:cubicBezTo>
                                <a:cubicBezTo>
                                  <a:pt x="1374572" y="273177"/>
                                  <a:pt x="1375080" y="273177"/>
                                  <a:pt x="1375461" y="273304"/>
                                </a:cubicBezTo>
                                <a:cubicBezTo>
                                  <a:pt x="1375969" y="273431"/>
                                  <a:pt x="1376477" y="273431"/>
                                  <a:pt x="1376985" y="273558"/>
                                </a:cubicBezTo>
                                <a:cubicBezTo>
                                  <a:pt x="1377493" y="273685"/>
                                  <a:pt x="1378001" y="273685"/>
                                  <a:pt x="1378382" y="273812"/>
                                </a:cubicBezTo>
                                <a:cubicBezTo>
                                  <a:pt x="1378890" y="273939"/>
                                  <a:pt x="1379398" y="274066"/>
                                  <a:pt x="1379906" y="274066"/>
                                </a:cubicBezTo>
                                <a:cubicBezTo>
                                  <a:pt x="1380414" y="274193"/>
                                  <a:pt x="1380922" y="274320"/>
                                  <a:pt x="1381303" y="274447"/>
                                </a:cubicBezTo>
                                <a:cubicBezTo>
                                  <a:pt x="1381811" y="274574"/>
                                  <a:pt x="1382319" y="274574"/>
                                  <a:pt x="1382827" y="274701"/>
                                </a:cubicBezTo>
                                <a:cubicBezTo>
                                  <a:pt x="1383335" y="274828"/>
                                  <a:pt x="1383843" y="274955"/>
                                  <a:pt x="1384224" y="275082"/>
                                </a:cubicBezTo>
                                <a:cubicBezTo>
                                  <a:pt x="1384732" y="275209"/>
                                  <a:pt x="1385240" y="275336"/>
                                  <a:pt x="1385748" y="275463"/>
                                </a:cubicBezTo>
                                <a:cubicBezTo>
                                  <a:pt x="1386256" y="275463"/>
                                  <a:pt x="1386764" y="275590"/>
                                  <a:pt x="1387145" y="275717"/>
                                </a:cubicBezTo>
                                <a:cubicBezTo>
                                  <a:pt x="1387653" y="275844"/>
                                  <a:pt x="1388161" y="276098"/>
                                  <a:pt x="1388669" y="276225"/>
                                </a:cubicBezTo>
                                <a:cubicBezTo>
                                  <a:pt x="1389177" y="276352"/>
                                  <a:pt x="1389558" y="276479"/>
                                  <a:pt x="1390066" y="276606"/>
                                </a:cubicBezTo>
                                <a:cubicBezTo>
                                  <a:pt x="1390574" y="276860"/>
                                  <a:pt x="1391082" y="276987"/>
                                  <a:pt x="1391590" y="277114"/>
                                </a:cubicBezTo>
                                <a:cubicBezTo>
                                  <a:pt x="1392098" y="277368"/>
                                  <a:pt x="1392479" y="277495"/>
                                  <a:pt x="1392987" y="277749"/>
                                </a:cubicBezTo>
                                <a:cubicBezTo>
                                  <a:pt x="1393495" y="277876"/>
                                  <a:pt x="1394003" y="278130"/>
                                  <a:pt x="1394511" y="278257"/>
                                </a:cubicBezTo>
                                <a:cubicBezTo>
                                  <a:pt x="1395019" y="278511"/>
                                  <a:pt x="1395400" y="278765"/>
                                  <a:pt x="1395908" y="279019"/>
                                </a:cubicBezTo>
                                <a:cubicBezTo>
                                  <a:pt x="1396416" y="279273"/>
                                  <a:pt x="1396924" y="279400"/>
                                  <a:pt x="1397432" y="279654"/>
                                </a:cubicBezTo>
                                <a:cubicBezTo>
                                  <a:pt x="1397940" y="279908"/>
                                  <a:pt x="1398321" y="280162"/>
                                  <a:pt x="1398829" y="280416"/>
                                </a:cubicBezTo>
                                <a:cubicBezTo>
                                  <a:pt x="1399337" y="280797"/>
                                  <a:pt x="1399845" y="281051"/>
                                  <a:pt x="1400353" y="281305"/>
                                </a:cubicBezTo>
                                <a:cubicBezTo>
                                  <a:pt x="1400861" y="281559"/>
                                  <a:pt x="1401242" y="281940"/>
                                  <a:pt x="1401750" y="282194"/>
                                </a:cubicBezTo>
                                <a:cubicBezTo>
                                  <a:pt x="1402258" y="282575"/>
                                  <a:pt x="1402766" y="282829"/>
                                  <a:pt x="1403274" y="283210"/>
                                </a:cubicBezTo>
                                <a:cubicBezTo>
                                  <a:pt x="1403782" y="283464"/>
                                  <a:pt x="1404163" y="283845"/>
                                  <a:pt x="1404671" y="284226"/>
                                </a:cubicBezTo>
                                <a:cubicBezTo>
                                  <a:pt x="1405179" y="284607"/>
                                  <a:pt x="1405687" y="284988"/>
                                  <a:pt x="1406195" y="285242"/>
                                </a:cubicBezTo>
                                <a:cubicBezTo>
                                  <a:pt x="1406576" y="285623"/>
                                  <a:pt x="1407084" y="286004"/>
                                  <a:pt x="1407592" y="286385"/>
                                </a:cubicBezTo>
                                <a:cubicBezTo>
                                  <a:pt x="1408100" y="286766"/>
                                  <a:pt x="1408608" y="287147"/>
                                  <a:pt x="1409116" y="287401"/>
                                </a:cubicBezTo>
                                <a:cubicBezTo>
                                  <a:pt x="1409497" y="287782"/>
                                  <a:pt x="1410005" y="288163"/>
                                  <a:pt x="1410513" y="288544"/>
                                </a:cubicBezTo>
                                <a:cubicBezTo>
                                  <a:pt x="1411021" y="288798"/>
                                  <a:pt x="1411529" y="289179"/>
                                  <a:pt x="1412037" y="289433"/>
                                </a:cubicBezTo>
                                <a:cubicBezTo>
                                  <a:pt x="1412418" y="289814"/>
                                  <a:pt x="1412926" y="290068"/>
                                  <a:pt x="1413434" y="290322"/>
                                </a:cubicBezTo>
                                <a:cubicBezTo>
                                  <a:pt x="1413942" y="290703"/>
                                  <a:pt x="1414450" y="290830"/>
                                  <a:pt x="1414958" y="291084"/>
                                </a:cubicBezTo>
                                <a:cubicBezTo>
                                  <a:pt x="1415339" y="291338"/>
                                  <a:pt x="1415847" y="291592"/>
                                  <a:pt x="1416355" y="291846"/>
                                </a:cubicBezTo>
                                <a:cubicBezTo>
                                  <a:pt x="1416863" y="291973"/>
                                  <a:pt x="1417371" y="292100"/>
                                  <a:pt x="1417879" y="292227"/>
                                </a:cubicBezTo>
                                <a:cubicBezTo>
                                  <a:pt x="1418260" y="292354"/>
                                  <a:pt x="1418768" y="292481"/>
                                  <a:pt x="1419276" y="292608"/>
                                </a:cubicBezTo>
                                <a:cubicBezTo>
                                  <a:pt x="1419784" y="292608"/>
                                  <a:pt x="1420292" y="292735"/>
                                  <a:pt x="1420800" y="292735"/>
                                </a:cubicBezTo>
                                <a:cubicBezTo>
                                  <a:pt x="1421181" y="292862"/>
                                  <a:pt x="1421689" y="292862"/>
                                  <a:pt x="1422197" y="292862"/>
                                </a:cubicBezTo>
                                <a:cubicBezTo>
                                  <a:pt x="1422705" y="292862"/>
                                  <a:pt x="1423213" y="292989"/>
                                  <a:pt x="1423594" y="292989"/>
                                </a:cubicBezTo>
                                <a:cubicBezTo>
                                  <a:pt x="1424102" y="292989"/>
                                  <a:pt x="1424610" y="292989"/>
                                  <a:pt x="1425118" y="293116"/>
                                </a:cubicBezTo>
                                <a:cubicBezTo>
                                  <a:pt x="1425626" y="293116"/>
                                  <a:pt x="1426134" y="293116"/>
                                  <a:pt x="1426515" y="293116"/>
                                </a:cubicBezTo>
                                <a:cubicBezTo>
                                  <a:pt x="1427023" y="293243"/>
                                  <a:pt x="1427531" y="293243"/>
                                  <a:pt x="1428039" y="293370"/>
                                </a:cubicBezTo>
                                <a:cubicBezTo>
                                  <a:pt x="1428547" y="293370"/>
                                  <a:pt x="1429055" y="293370"/>
                                  <a:pt x="1429436" y="293370"/>
                                </a:cubicBezTo>
                                <a:cubicBezTo>
                                  <a:pt x="1429944" y="293497"/>
                                  <a:pt x="1430452" y="293497"/>
                                  <a:pt x="1430960" y="293497"/>
                                </a:cubicBezTo>
                                <a:cubicBezTo>
                                  <a:pt x="1431468" y="293624"/>
                                  <a:pt x="1431976" y="293497"/>
                                  <a:pt x="1432357" y="293497"/>
                                </a:cubicBezTo>
                                <a:cubicBezTo>
                                  <a:pt x="1432865" y="293497"/>
                                  <a:pt x="1433373" y="293497"/>
                                  <a:pt x="1433881" y="293497"/>
                                </a:cubicBezTo>
                                <a:cubicBezTo>
                                  <a:pt x="1434389" y="293497"/>
                                  <a:pt x="1434897" y="293370"/>
                                  <a:pt x="1435278" y="293370"/>
                                </a:cubicBezTo>
                                <a:cubicBezTo>
                                  <a:pt x="1435786" y="293243"/>
                                  <a:pt x="1436294" y="293116"/>
                                  <a:pt x="1436802" y="292989"/>
                                </a:cubicBezTo>
                                <a:cubicBezTo>
                                  <a:pt x="1437310" y="292862"/>
                                  <a:pt x="1437818" y="292608"/>
                                  <a:pt x="1438199" y="292481"/>
                                </a:cubicBezTo>
                                <a:cubicBezTo>
                                  <a:pt x="1438707" y="292354"/>
                                  <a:pt x="1439215" y="292100"/>
                                  <a:pt x="1439723" y="291973"/>
                                </a:cubicBezTo>
                                <a:cubicBezTo>
                                  <a:pt x="1440231" y="291719"/>
                                  <a:pt x="1440612" y="291465"/>
                                  <a:pt x="1441120" y="291211"/>
                                </a:cubicBezTo>
                                <a:cubicBezTo>
                                  <a:pt x="1441628" y="290957"/>
                                  <a:pt x="1442136" y="290703"/>
                                  <a:pt x="1442644" y="290449"/>
                                </a:cubicBezTo>
                                <a:cubicBezTo>
                                  <a:pt x="1443152" y="290195"/>
                                  <a:pt x="1443533" y="289941"/>
                                  <a:pt x="1444041" y="289687"/>
                                </a:cubicBezTo>
                                <a:cubicBezTo>
                                  <a:pt x="1444549" y="289433"/>
                                  <a:pt x="1445057" y="289179"/>
                                  <a:pt x="1445565" y="288798"/>
                                </a:cubicBezTo>
                                <a:cubicBezTo>
                                  <a:pt x="1446073" y="288544"/>
                                  <a:pt x="1446454" y="288290"/>
                                  <a:pt x="1446962" y="287909"/>
                                </a:cubicBezTo>
                                <a:cubicBezTo>
                                  <a:pt x="1447470" y="287655"/>
                                  <a:pt x="1447978" y="287274"/>
                                  <a:pt x="1448486" y="287020"/>
                                </a:cubicBezTo>
                                <a:cubicBezTo>
                                  <a:pt x="1448994" y="286639"/>
                                  <a:pt x="1449375" y="286385"/>
                                  <a:pt x="1449883" y="286004"/>
                                </a:cubicBezTo>
                                <a:cubicBezTo>
                                  <a:pt x="1450391" y="285623"/>
                                  <a:pt x="1450899" y="285242"/>
                                  <a:pt x="1451407" y="284861"/>
                                </a:cubicBezTo>
                                <a:cubicBezTo>
                                  <a:pt x="1451915" y="284480"/>
                                  <a:pt x="1452296" y="284099"/>
                                  <a:pt x="1452804" y="283591"/>
                                </a:cubicBezTo>
                                <a:cubicBezTo>
                                  <a:pt x="1453312" y="283210"/>
                                  <a:pt x="1453820" y="282702"/>
                                  <a:pt x="1454328" y="282321"/>
                                </a:cubicBezTo>
                                <a:cubicBezTo>
                                  <a:pt x="1454836" y="281813"/>
                                  <a:pt x="1455217" y="281305"/>
                                  <a:pt x="1455725" y="280797"/>
                                </a:cubicBezTo>
                                <a:cubicBezTo>
                                  <a:pt x="1456233" y="280289"/>
                                  <a:pt x="1456741" y="279781"/>
                                  <a:pt x="1457249" y="279273"/>
                                </a:cubicBezTo>
                                <a:cubicBezTo>
                                  <a:pt x="1457630" y="278765"/>
                                  <a:pt x="1458138" y="278257"/>
                                  <a:pt x="1458646" y="277622"/>
                                </a:cubicBezTo>
                                <a:cubicBezTo>
                                  <a:pt x="1459154" y="277114"/>
                                  <a:pt x="1459662" y="276479"/>
                                  <a:pt x="1460170" y="275971"/>
                                </a:cubicBezTo>
                                <a:cubicBezTo>
                                  <a:pt x="1460551" y="275336"/>
                                  <a:pt x="1461059" y="274828"/>
                                  <a:pt x="1461567" y="274193"/>
                                </a:cubicBezTo>
                                <a:cubicBezTo>
                                  <a:pt x="1462075" y="273685"/>
                                  <a:pt x="1462583" y="273050"/>
                                  <a:pt x="1463091" y="272542"/>
                                </a:cubicBezTo>
                                <a:cubicBezTo>
                                  <a:pt x="1463472" y="271907"/>
                                  <a:pt x="1463980" y="271272"/>
                                  <a:pt x="1464488" y="270764"/>
                                </a:cubicBezTo>
                                <a:cubicBezTo>
                                  <a:pt x="1464996" y="270129"/>
                                  <a:pt x="1465504" y="269494"/>
                                  <a:pt x="1466012" y="268986"/>
                                </a:cubicBezTo>
                                <a:cubicBezTo>
                                  <a:pt x="1466393" y="268351"/>
                                  <a:pt x="1466901" y="267716"/>
                                  <a:pt x="1467409" y="267208"/>
                                </a:cubicBezTo>
                                <a:cubicBezTo>
                                  <a:pt x="1467917" y="266573"/>
                                  <a:pt x="1468425" y="265938"/>
                                  <a:pt x="1468933" y="265430"/>
                                </a:cubicBezTo>
                                <a:cubicBezTo>
                                  <a:pt x="1469314" y="264922"/>
                                  <a:pt x="1469822" y="264287"/>
                                  <a:pt x="1470330" y="263779"/>
                                </a:cubicBezTo>
                                <a:cubicBezTo>
                                  <a:pt x="1470838" y="263271"/>
                                  <a:pt x="1471346" y="262763"/>
                                  <a:pt x="1471854" y="262255"/>
                                </a:cubicBezTo>
                                <a:cubicBezTo>
                                  <a:pt x="1472235" y="261747"/>
                                  <a:pt x="1472743" y="261112"/>
                                  <a:pt x="1473251" y="260604"/>
                                </a:cubicBezTo>
                                <a:cubicBezTo>
                                  <a:pt x="1473759" y="260096"/>
                                  <a:pt x="1474267" y="259588"/>
                                  <a:pt x="1474648" y="259080"/>
                                </a:cubicBezTo>
                                <a:cubicBezTo>
                                  <a:pt x="1475156" y="258445"/>
                                  <a:pt x="1475664" y="257937"/>
                                  <a:pt x="1476172" y="257302"/>
                                </a:cubicBezTo>
                                <a:cubicBezTo>
                                  <a:pt x="1476680" y="256667"/>
                                  <a:pt x="1477188" y="256032"/>
                                  <a:pt x="1477569" y="255397"/>
                                </a:cubicBezTo>
                                <a:cubicBezTo>
                                  <a:pt x="1478077" y="254635"/>
                                  <a:pt x="1478585" y="254000"/>
                                  <a:pt x="1479093" y="253238"/>
                                </a:cubicBezTo>
                                <a:cubicBezTo>
                                  <a:pt x="1479601" y="252476"/>
                                  <a:pt x="1480109" y="251714"/>
                                  <a:pt x="1480490" y="250952"/>
                                </a:cubicBezTo>
                                <a:cubicBezTo>
                                  <a:pt x="1480998" y="250190"/>
                                  <a:pt x="1481506" y="249428"/>
                                  <a:pt x="1482014" y="248666"/>
                                </a:cubicBezTo>
                                <a:cubicBezTo>
                                  <a:pt x="1482522" y="247904"/>
                                  <a:pt x="1483030" y="247142"/>
                                  <a:pt x="1483411" y="246380"/>
                                </a:cubicBezTo>
                                <a:cubicBezTo>
                                  <a:pt x="1483919" y="245745"/>
                                  <a:pt x="1484427" y="245110"/>
                                  <a:pt x="1484935" y="244602"/>
                                </a:cubicBezTo>
                                <a:cubicBezTo>
                                  <a:pt x="1485443" y="243967"/>
                                  <a:pt x="1485951" y="243586"/>
                                  <a:pt x="1486332" y="243205"/>
                                </a:cubicBezTo>
                                <a:cubicBezTo>
                                  <a:pt x="1486840" y="242824"/>
                                  <a:pt x="1487348" y="242570"/>
                                  <a:pt x="1487856" y="242443"/>
                                </a:cubicBezTo>
                                <a:cubicBezTo>
                                  <a:pt x="1488364" y="242316"/>
                                  <a:pt x="1488745" y="242316"/>
                                  <a:pt x="1489253" y="242443"/>
                                </a:cubicBezTo>
                                <a:cubicBezTo>
                                  <a:pt x="1489761" y="242570"/>
                                  <a:pt x="1490269" y="242824"/>
                                  <a:pt x="1490777" y="243205"/>
                                </a:cubicBezTo>
                                <a:cubicBezTo>
                                  <a:pt x="1491285" y="243586"/>
                                  <a:pt x="1491666" y="244094"/>
                                  <a:pt x="1492174" y="244729"/>
                                </a:cubicBezTo>
                                <a:cubicBezTo>
                                  <a:pt x="1492682" y="245237"/>
                                  <a:pt x="1493190" y="245999"/>
                                  <a:pt x="1493698" y="246761"/>
                                </a:cubicBezTo>
                                <a:cubicBezTo>
                                  <a:pt x="1494206" y="247523"/>
                                  <a:pt x="1494587" y="248285"/>
                                  <a:pt x="1495095" y="249174"/>
                                </a:cubicBezTo>
                                <a:cubicBezTo>
                                  <a:pt x="1495603" y="250063"/>
                                  <a:pt x="1496111" y="250952"/>
                                  <a:pt x="1496619" y="251841"/>
                                </a:cubicBezTo>
                                <a:cubicBezTo>
                                  <a:pt x="1497127" y="252730"/>
                                  <a:pt x="1497508" y="253619"/>
                                  <a:pt x="1498016" y="254381"/>
                                </a:cubicBezTo>
                                <a:cubicBezTo>
                                  <a:pt x="1498524" y="255143"/>
                                  <a:pt x="1499032" y="255905"/>
                                  <a:pt x="1499540" y="256540"/>
                                </a:cubicBezTo>
                                <a:cubicBezTo>
                                  <a:pt x="1500048" y="257175"/>
                                  <a:pt x="1500429" y="257683"/>
                                  <a:pt x="1500937" y="258064"/>
                                </a:cubicBezTo>
                                <a:cubicBezTo>
                                  <a:pt x="1501445" y="258445"/>
                                  <a:pt x="1501953" y="258699"/>
                                  <a:pt x="1502461" y="258826"/>
                                </a:cubicBezTo>
                                <a:cubicBezTo>
                                  <a:pt x="1502969" y="258953"/>
                                  <a:pt x="1503350" y="258953"/>
                                  <a:pt x="1503858" y="258826"/>
                                </a:cubicBezTo>
                                <a:cubicBezTo>
                                  <a:pt x="1504366" y="258699"/>
                                  <a:pt x="1504874" y="258318"/>
                                  <a:pt x="1505382" y="257937"/>
                                </a:cubicBezTo>
                                <a:cubicBezTo>
                                  <a:pt x="1505890" y="257556"/>
                                  <a:pt x="1506271" y="257048"/>
                                  <a:pt x="1506779" y="256540"/>
                                </a:cubicBezTo>
                                <a:cubicBezTo>
                                  <a:pt x="1507287" y="255905"/>
                                  <a:pt x="1507795" y="255270"/>
                                  <a:pt x="1508303" y="254635"/>
                                </a:cubicBezTo>
                                <a:cubicBezTo>
                                  <a:pt x="1508684" y="254000"/>
                                  <a:pt x="1509192" y="253238"/>
                                  <a:pt x="1509700" y="252603"/>
                                </a:cubicBezTo>
                                <a:cubicBezTo>
                                  <a:pt x="1510208" y="251841"/>
                                  <a:pt x="1510716" y="251206"/>
                                  <a:pt x="1511224" y="250571"/>
                                </a:cubicBezTo>
                                <a:cubicBezTo>
                                  <a:pt x="1511605" y="249936"/>
                                  <a:pt x="1512113" y="249301"/>
                                  <a:pt x="1512621" y="248793"/>
                                </a:cubicBezTo>
                                <a:cubicBezTo>
                                  <a:pt x="1513129" y="248158"/>
                                  <a:pt x="1513637" y="247650"/>
                                  <a:pt x="1514145" y="247142"/>
                                </a:cubicBezTo>
                                <a:cubicBezTo>
                                  <a:pt x="1514526" y="246634"/>
                                  <a:pt x="1515034" y="246253"/>
                                  <a:pt x="1515542" y="245872"/>
                                </a:cubicBezTo>
                                <a:cubicBezTo>
                                  <a:pt x="1516050" y="245491"/>
                                  <a:pt x="1516558" y="245110"/>
                                  <a:pt x="1517066" y="244729"/>
                                </a:cubicBezTo>
                                <a:cubicBezTo>
                                  <a:pt x="1517447" y="244475"/>
                                  <a:pt x="1517955" y="244094"/>
                                  <a:pt x="1518463" y="243840"/>
                                </a:cubicBezTo>
                                <a:cubicBezTo>
                                  <a:pt x="1518971" y="243586"/>
                                  <a:pt x="1519479" y="243332"/>
                                  <a:pt x="1519987" y="243078"/>
                                </a:cubicBezTo>
                                <a:cubicBezTo>
                                  <a:pt x="1520368" y="242951"/>
                                  <a:pt x="1520876" y="242697"/>
                                  <a:pt x="1521384" y="242570"/>
                                </a:cubicBezTo>
                                <a:cubicBezTo>
                                  <a:pt x="1521892" y="242443"/>
                                  <a:pt x="1522400" y="242316"/>
                                  <a:pt x="1522781" y="242189"/>
                                </a:cubicBezTo>
                                <a:cubicBezTo>
                                  <a:pt x="1523289" y="242062"/>
                                  <a:pt x="1523797" y="242062"/>
                                  <a:pt x="1524305" y="242062"/>
                                </a:cubicBezTo>
                                <a:cubicBezTo>
                                  <a:pt x="1524813" y="242062"/>
                                  <a:pt x="1525321" y="242062"/>
                                  <a:pt x="1525702" y="242189"/>
                                </a:cubicBezTo>
                                <a:cubicBezTo>
                                  <a:pt x="1526210" y="242189"/>
                                  <a:pt x="1526718" y="242316"/>
                                  <a:pt x="1527226" y="242443"/>
                                </a:cubicBezTo>
                                <a:cubicBezTo>
                                  <a:pt x="1527734" y="242570"/>
                                  <a:pt x="1528242" y="242697"/>
                                  <a:pt x="1528623" y="242951"/>
                                </a:cubicBezTo>
                                <a:cubicBezTo>
                                  <a:pt x="1529131" y="243078"/>
                                  <a:pt x="1529639" y="243332"/>
                                  <a:pt x="1530147" y="243586"/>
                                </a:cubicBezTo>
                                <a:cubicBezTo>
                                  <a:pt x="1530655" y="243840"/>
                                  <a:pt x="1531163" y="244094"/>
                                  <a:pt x="1531544" y="244475"/>
                                </a:cubicBezTo>
                                <a:cubicBezTo>
                                  <a:pt x="1532052" y="244729"/>
                                  <a:pt x="1532560" y="244983"/>
                                  <a:pt x="1533068" y="245364"/>
                                </a:cubicBezTo>
                                <a:cubicBezTo>
                                  <a:pt x="1533576" y="245745"/>
                                  <a:pt x="1534084" y="245999"/>
                                  <a:pt x="1534465" y="246380"/>
                                </a:cubicBezTo>
                                <a:cubicBezTo>
                                  <a:pt x="1534973" y="246761"/>
                                  <a:pt x="1535481" y="247015"/>
                                  <a:pt x="1535989" y="247396"/>
                                </a:cubicBezTo>
                                <a:cubicBezTo>
                                  <a:pt x="1536497" y="247777"/>
                                  <a:pt x="1537005" y="248158"/>
                                  <a:pt x="1537386" y="248412"/>
                                </a:cubicBezTo>
                                <a:cubicBezTo>
                                  <a:pt x="1537894" y="248793"/>
                                  <a:pt x="1538402" y="249047"/>
                                  <a:pt x="1538910" y="249301"/>
                                </a:cubicBezTo>
                                <a:cubicBezTo>
                                  <a:pt x="1539418" y="249682"/>
                                  <a:pt x="1539799" y="249936"/>
                                  <a:pt x="1540307" y="250190"/>
                                </a:cubicBezTo>
                                <a:cubicBezTo>
                                  <a:pt x="1540815" y="250444"/>
                                  <a:pt x="1541323" y="250698"/>
                                  <a:pt x="1541831" y="250952"/>
                                </a:cubicBezTo>
                                <a:cubicBezTo>
                                  <a:pt x="1542339" y="251079"/>
                                  <a:pt x="1542720" y="251333"/>
                                  <a:pt x="1543228" y="251587"/>
                                </a:cubicBezTo>
                                <a:cubicBezTo>
                                  <a:pt x="1543736" y="251714"/>
                                  <a:pt x="1544244" y="251841"/>
                                  <a:pt x="1544752" y="251968"/>
                                </a:cubicBezTo>
                                <a:cubicBezTo>
                                  <a:pt x="1545260" y="252095"/>
                                  <a:pt x="1545641" y="252349"/>
                                  <a:pt x="1546149" y="252476"/>
                                </a:cubicBezTo>
                                <a:cubicBezTo>
                                  <a:pt x="1546657" y="252603"/>
                                  <a:pt x="1547165" y="252730"/>
                                  <a:pt x="1547673" y="252730"/>
                                </a:cubicBezTo>
                                <a:cubicBezTo>
                                  <a:pt x="1548181" y="252857"/>
                                  <a:pt x="1548562" y="252984"/>
                                  <a:pt x="1549070" y="253111"/>
                                </a:cubicBezTo>
                                <a:cubicBezTo>
                                  <a:pt x="1549578" y="253238"/>
                                  <a:pt x="1550086" y="253365"/>
                                  <a:pt x="1550594" y="253492"/>
                                </a:cubicBezTo>
                                <a:cubicBezTo>
                                  <a:pt x="1551102" y="253619"/>
                                  <a:pt x="1551483" y="253746"/>
                                  <a:pt x="1551991" y="253873"/>
                                </a:cubicBezTo>
                                <a:cubicBezTo>
                                  <a:pt x="1552499" y="254127"/>
                                  <a:pt x="1553007" y="254254"/>
                                  <a:pt x="1553515" y="254381"/>
                                </a:cubicBezTo>
                                <a:cubicBezTo>
                                  <a:pt x="1554023" y="254508"/>
                                  <a:pt x="1554404" y="254762"/>
                                  <a:pt x="1554912" y="254889"/>
                                </a:cubicBezTo>
                                <a:cubicBezTo>
                                  <a:pt x="1555420" y="255143"/>
                                  <a:pt x="1555928" y="255397"/>
                                  <a:pt x="1556436" y="255651"/>
                                </a:cubicBezTo>
                                <a:cubicBezTo>
                                  <a:pt x="1556817" y="255905"/>
                                  <a:pt x="1557325" y="256032"/>
                                  <a:pt x="1557833" y="256413"/>
                                </a:cubicBezTo>
                                <a:cubicBezTo>
                                  <a:pt x="1558341" y="256667"/>
                                  <a:pt x="1558849" y="256921"/>
                                  <a:pt x="1559357" y="257302"/>
                                </a:cubicBezTo>
                                <a:cubicBezTo>
                                  <a:pt x="1559738" y="257556"/>
                                  <a:pt x="1560246" y="257810"/>
                                  <a:pt x="1560754" y="258191"/>
                                </a:cubicBezTo>
                                <a:cubicBezTo>
                                  <a:pt x="1561262" y="258572"/>
                                  <a:pt x="1561770" y="258953"/>
                                  <a:pt x="1562278" y="259207"/>
                                </a:cubicBezTo>
                                <a:cubicBezTo>
                                  <a:pt x="1562659" y="259588"/>
                                  <a:pt x="1563167" y="259969"/>
                                  <a:pt x="1563675" y="260350"/>
                                </a:cubicBezTo>
                                <a:cubicBezTo>
                                  <a:pt x="1564183" y="260604"/>
                                  <a:pt x="1564691" y="260985"/>
                                  <a:pt x="1565199" y="261366"/>
                                </a:cubicBezTo>
                                <a:cubicBezTo>
                                  <a:pt x="1565580" y="261620"/>
                                  <a:pt x="1566088" y="262001"/>
                                  <a:pt x="1566596" y="262255"/>
                                </a:cubicBezTo>
                                <a:cubicBezTo>
                                  <a:pt x="1567104" y="262636"/>
                                  <a:pt x="1567612" y="262890"/>
                                  <a:pt x="1568120" y="263144"/>
                                </a:cubicBezTo>
                                <a:cubicBezTo>
                                  <a:pt x="1568501" y="263398"/>
                                  <a:pt x="1569009" y="263652"/>
                                  <a:pt x="1569517" y="263906"/>
                                </a:cubicBezTo>
                                <a:cubicBezTo>
                                  <a:pt x="1570025" y="264033"/>
                                  <a:pt x="1570533" y="264287"/>
                                  <a:pt x="1571041" y="264414"/>
                                </a:cubicBezTo>
                                <a:cubicBezTo>
                                  <a:pt x="1571422" y="264541"/>
                                  <a:pt x="1571930" y="264668"/>
                                  <a:pt x="1572438" y="264795"/>
                                </a:cubicBezTo>
                                <a:cubicBezTo>
                                  <a:pt x="1572946" y="264795"/>
                                  <a:pt x="1573454" y="264922"/>
                                  <a:pt x="1573835" y="264922"/>
                                </a:cubicBezTo>
                                <a:cubicBezTo>
                                  <a:pt x="1574343" y="264922"/>
                                  <a:pt x="1574851" y="264795"/>
                                  <a:pt x="1575359" y="264668"/>
                                </a:cubicBezTo>
                                <a:cubicBezTo>
                                  <a:pt x="1575867" y="264541"/>
                                  <a:pt x="1576375" y="264414"/>
                                  <a:pt x="1576756" y="264160"/>
                                </a:cubicBezTo>
                                <a:cubicBezTo>
                                  <a:pt x="1577264" y="263906"/>
                                  <a:pt x="1577772" y="263652"/>
                                  <a:pt x="1578280" y="263398"/>
                                </a:cubicBezTo>
                                <a:cubicBezTo>
                                  <a:pt x="1578788" y="263017"/>
                                  <a:pt x="1579296" y="262636"/>
                                  <a:pt x="1579677" y="262255"/>
                                </a:cubicBezTo>
                                <a:cubicBezTo>
                                  <a:pt x="1580185" y="261874"/>
                                  <a:pt x="1580693" y="261366"/>
                                  <a:pt x="1581201" y="260858"/>
                                </a:cubicBezTo>
                                <a:cubicBezTo>
                                  <a:pt x="1581709" y="260350"/>
                                  <a:pt x="1582217" y="259842"/>
                                  <a:pt x="1582598" y="259207"/>
                                </a:cubicBezTo>
                                <a:cubicBezTo>
                                  <a:pt x="1583106" y="258699"/>
                                  <a:pt x="1583614" y="258064"/>
                                  <a:pt x="1584122" y="257429"/>
                                </a:cubicBezTo>
                                <a:cubicBezTo>
                                  <a:pt x="1584630" y="256794"/>
                                  <a:pt x="1585138" y="256159"/>
                                  <a:pt x="1585519" y="255524"/>
                                </a:cubicBezTo>
                                <a:cubicBezTo>
                                  <a:pt x="1586027" y="254889"/>
                                  <a:pt x="1586535" y="254254"/>
                                  <a:pt x="1587043" y="253619"/>
                                </a:cubicBezTo>
                                <a:cubicBezTo>
                                  <a:pt x="1587551" y="252984"/>
                                  <a:pt x="1588059" y="252222"/>
                                  <a:pt x="1588440" y="251587"/>
                                </a:cubicBezTo>
                                <a:cubicBezTo>
                                  <a:pt x="1588948" y="251079"/>
                                  <a:pt x="1589456" y="250444"/>
                                  <a:pt x="1589964" y="249809"/>
                                </a:cubicBezTo>
                                <a:cubicBezTo>
                                  <a:pt x="1590472" y="249174"/>
                                  <a:pt x="1590853" y="248666"/>
                                  <a:pt x="1591361" y="248031"/>
                                </a:cubicBezTo>
                                <a:cubicBezTo>
                                  <a:pt x="1591869" y="247523"/>
                                  <a:pt x="1592377" y="247015"/>
                                  <a:pt x="1592885" y="246507"/>
                                </a:cubicBezTo>
                                <a:cubicBezTo>
                                  <a:pt x="1593393" y="245999"/>
                                  <a:pt x="1593774" y="245491"/>
                                  <a:pt x="1594282" y="245110"/>
                                </a:cubicBezTo>
                                <a:cubicBezTo>
                                  <a:pt x="1594790" y="244602"/>
                                  <a:pt x="1595298" y="244221"/>
                                  <a:pt x="1595806" y="243713"/>
                                </a:cubicBezTo>
                                <a:cubicBezTo>
                                  <a:pt x="1596314" y="243332"/>
                                  <a:pt x="1596695" y="242951"/>
                                  <a:pt x="1597203" y="242570"/>
                                </a:cubicBezTo>
                                <a:cubicBezTo>
                                  <a:pt x="1597711" y="242189"/>
                                  <a:pt x="1598219" y="241935"/>
                                  <a:pt x="1598727" y="241554"/>
                                </a:cubicBezTo>
                                <a:cubicBezTo>
                                  <a:pt x="1599235" y="241173"/>
                                  <a:pt x="1599616" y="240919"/>
                                  <a:pt x="1600124" y="240665"/>
                                </a:cubicBezTo>
                                <a:cubicBezTo>
                                  <a:pt x="1600632" y="240284"/>
                                  <a:pt x="1601140" y="240030"/>
                                  <a:pt x="1601648" y="239776"/>
                                </a:cubicBezTo>
                                <a:cubicBezTo>
                                  <a:pt x="1602156" y="239522"/>
                                  <a:pt x="1602537" y="239268"/>
                                  <a:pt x="1603045" y="239014"/>
                                </a:cubicBezTo>
                                <a:cubicBezTo>
                                  <a:pt x="1603553" y="238760"/>
                                  <a:pt x="1604061" y="238506"/>
                                  <a:pt x="1604569" y="238379"/>
                                </a:cubicBezTo>
                                <a:cubicBezTo>
                                  <a:pt x="1605077" y="238125"/>
                                  <a:pt x="1605458" y="237871"/>
                                  <a:pt x="1605966" y="237744"/>
                                </a:cubicBezTo>
                                <a:cubicBezTo>
                                  <a:pt x="1606474" y="237490"/>
                                  <a:pt x="1606982" y="237363"/>
                                  <a:pt x="1607490" y="237109"/>
                                </a:cubicBezTo>
                                <a:cubicBezTo>
                                  <a:pt x="1607871" y="236982"/>
                                  <a:pt x="1608379" y="236728"/>
                                  <a:pt x="1608887" y="236601"/>
                                </a:cubicBezTo>
                                <a:cubicBezTo>
                                  <a:pt x="1609395" y="236347"/>
                                  <a:pt x="1609903" y="236220"/>
                                  <a:pt x="1610411" y="235966"/>
                                </a:cubicBezTo>
                                <a:cubicBezTo>
                                  <a:pt x="1610792" y="235839"/>
                                  <a:pt x="1611300" y="235712"/>
                                  <a:pt x="1611808" y="235458"/>
                                </a:cubicBezTo>
                                <a:cubicBezTo>
                                  <a:pt x="1612316" y="235331"/>
                                  <a:pt x="1612824" y="235077"/>
                                  <a:pt x="1613332" y="234950"/>
                                </a:cubicBezTo>
                                <a:cubicBezTo>
                                  <a:pt x="1613713" y="234696"/>
                                  <a:pt x="1614221" y="234569"/>
                                  <a:pt x="1614729" y="234442"/>
                                </a:cubicBezTo>
                                <a:cubicBezTo>
                                  <a:pt x="1615237" y="234188"/>
                                  <a:pt x="1615745" y="234061"/>
                                  <a:pt x="1616253" y="233934"/>
                                </a:cubicBezTo>
                                <a:cubicBezTo>
                                  <a:pt x="1616634" y="233807"/>
                                  <a:pt x="1617142" y="233680"/>
                                  <a:pt x="1617650" y="233553"/>
                                </a:cubicBezTo>
                                <a:cubicBezTo>
                                  <a:pt x="1618158" y="233426"/>
                                  <a:pt x="1618666" y="233299"/>
                                  <a:pt x="1619174" y="233172"/>
                                </a:cubicBezTo>
                                <a:cubicBezTo>
                                  <a:pt x="1619555" y="233045"/>
                                  <a:pt x="1620063" y="233045"/>
                                  <a:pt x="1620571" y="233045"/>
                                </a:cubicBezTo>
                                <a:cubicBezTo>
                                  <a:pt x="1621079" y="232918"/>
                                  <a:pt x="1621587" y="232918"/>
                                  <a:pt x="1622095" y="232918"/>
                                </a:cubicBezTo>
                                <a:cubicBezTo>
                                  <a:pt x="1622476" y="232918"/>
                                  <a:pt x="1622984" y="232918"/>
                                  <a:pt x="1623492" y="232918"/>
                                </a:cubicBezTo>
                                <a:cubicBezTo>
                                  <a:pt x="1624000" y="232918"/>
                                  <a:pt x="1624508" y="232918"/>
                                  <a:pt x="1624889" y="233045"/>
                                </a:cubicBezTo>
                                <a:cubicBezTo>
                                  <a:pt x="1625397" y="233045"/>
                                  <a:pt x="1625905" y="233172"/>
                                  <a:pt x="1626413" y="233172"/>
                                </a:cubicBezTo>
                                <a:cubicBezTo>
                                  <a:pt x="1626921" y="233299"/>
                                  <a:pt x="1627429" y="233426"/>
                                  <a:pt x="1627810" y="233553"/>
                                </a:cubicBezTo>
                                <a:cubicBezTo>
                                  <a:pt x="1628318" y="233680"/>
                                  <a:pt x="1628826" y="233807"/>
                                  <a:pt x="1629334" y="234061"/>
                                </a:cubicBezTo>
                                <a:cubicBezTo>
                                  <a:pt x="1629842" y="234188"/>
                                  <a:pt x="1630350" y="234442"/>
                                  <a:pt x="1630731" y="234569"/>
                                </a:cubicBezTo>
                                <a:cubicBezTo>
                                  <a:pt x="1631239" y="234823"/>
                                  <a:pt x="1631747" y="235077"/>
                                  <a:pt x="1632255" y="235331"/>
                                </a:cubicBezTo>
                                <a:cubicBezTo>
                                  <a:pt x="1632763" y="235458"/>
                                  <a:pt x="1633271" y="235839"/>
                                  <a:pt x="1633652" y="236093"/>
                                </a:cubicBezTo>
                                <a:cubicBezTo>
                                  <a:pt x="1634160" y="236347"/>
                                  <a:pt x="1634668" y="236601"/>
                                  <a:pt x="1635176" y="236855"/>
                                </a:cubicBezTo>
                                <a:cubicBezTo>
                                  <a:pt x="1635684" y="237109"/>
                                  <a:pt x="1636192" y="237490"/>
                                  <a:pt x="1636573" y="237744"/>
                                </a:cubicBezTo>
                                <a:cubicBezTo>
                                  <a:pt x="1637081" y="238125"/>
                                  <a:pt x="1637589" y="238379"/>
                                  <a:pt x="1638097" y="238633"/>
                                </a:cubicBezTo>
                                <a:cubicBezTo>
                                  <a:pt x="1638605" y="239014"/>
                                  <a:pt x="1639113" y="239268"/>
                                  <a:pt x="1639494" y="239649"/>
                                </a:cubicBezTo>
                                <a:cubicBezTo>
                                  <a:pt x="1640002" y="239903"/>
                                  <a:pt x="1640510" y="240157"/>
                                  <a:pt x="1641018" y="240411"/>
                                </a:cubicBezTo>
                                <a:cubicBezTo>
                                  <a:pt x="1641526" y="240792"/>
                                  <a:pt x="1641907" y="241046"/>
                                  <a:pt x="1642415" y="241300"/>
                                </a:cubicBezTo>
                                <a:cubicBezTo>
                                  <a:pt x="1642923" y="241554"/>
                                  <a:pt x="1643431" y="241808"/>
                                  <a:pt x="1643939" y="242189"/>
                                </a:cubicBezTo>
                                <a:cubicBezTo>
                                  <a:pt x="1644447" y="242443"/>
                                  <a:pt x="1644828" y="242697"/>
                                  <a:pt x="1645336" y="242951"/>
                                </a:cubicBezTo>
                                <a:cubicBezTo>
                                  <a:pt x="1645844" y="243205"/>
                                  <a:pt x="1646352" y="243459"/>
                                  <a:pt x="1646860" y="243713"/>
                                </a:cubicBezTo>
                                <a:cubicBezTo>
                                  <a:pt x="1647368" y="243967"/>
                                  <a:pt x="1647749" y="244221"/>
                                  <a:pt x="1648257" y="244475"/>
                                </a:cubicBezTo>
                                <a:cubicBezTo>
                                  <a:pt x="1648765" y="244729"/>
                                  <a:pt x="1649273" y="244983"/>
                                  <a:pt x="1649781" y="245237"/>
                                </a:cubicBezTo>
                                <a:cubicBezTo>
                                  <a:pt x="1650289" y="245491"/>
                                  <a:pt x="1650670" y="245745"/>
                                  <a:pt x="1651178" y="245999"/>
                                </a:cubicBezTo>
                                <a:cubicBezTo>
                                  <a:pt x="1651686" y="246126"/>
                                  <a:pt x="1652194" y="246380"/>
                                  <a:pt x="1652702" y="246634"/>
                                </a:cubicBezTo>
                                <a:cubicBezTo>
                                  <a:pt x="1653210" y="246888"/>
                                  <a:pt x="1653591" y="247142"/>
                                  <a:pt x="1654099" y="247396"/>
                                </a:cubicBezTo>
                                <a:cubicBezTo>
                                  <a:pt x="1654607" y="247650"/>
                                  <a:pt x="1655115" y="247777"/>
                                  <a:pt x="1655623" y="248031"/>
                                </a:cubicBezTo>
                                <a:cubicBezTo>
                                  <a:pt x="1656131" y="248285"/>
                                  <a:pt x="1656512" y="248539"/>
                                  <a:pt x="1657020" y="248793"/>
                                </a:cubicBezTo>
                                <a:cubicBezTo>
                                  <a:pt x="1657528" y="249047"/>
                                  <a:pt x="1658036" y="249301"/>
                                  <a:pt x="1658544" y="249555"/>
                                </a:cubicBezTo>
                                <a:cubicBezTo>
                                  <a:pt x="1658925" y="249809"/>
                                  <a:pt x="1659433" y="250063"/>
                                  <a:pt x="1659941" y="250444"/>
                                </a:cubicBezTo>
                                <a:cubicBezTo>
                                  <a:pt x="1660449" y="250698"/>
                                  <a:pt x="1660957" y="250952"/>
                                  <a:pt x="1661465" y="251206"/>
                                </a:cubicBezTo>
                                <a:cubicBezTo>
                                  <a:pt x="1661846" y="251587"/>
                                  <a:pt x="1662354" y="251841"/>
                                  <a:pt x="1662862" y="252222"/>
                                </a:cubicBezTo>
                                <a:cubicBezTo>
                                  <a:pt x="1663370" y="252476"/>
                                  <a:pt x="1663878" y="252857"/>
                                  <a:pt x="1664386" y="253111"/>
                                </a:cubicBezTo>
                                <a:cubicBezTo>
                                  <a:pt x="1664767" y="253492"/>
                                  <a:pt x="1665275" y="253746"/>
                                  <a:pt x="1665783" y="254127"/>
                                </a:cubicBezTo>
                                <a:cubicBezTo>
                                  <a:pt x="1666291" y="254381"/>
                                  <a:pt x="1666799" y="254762"/>
                                  <a:pt x="1667307" y="255016"/>
                                </a:cubicBezTo>
                                <a:cubicBezTo>
                                  <a:pt x="1667688" y="255397"/>
                                  <a:pt x="1668196" y="255651"/>
                                  <a:pt x="1668704" y="256032"/>
                                </a:cubicBezTo>
                                <a:cubicBezTo>
                                  <a:pt x="1669212" y="256286"/>
                                  <a:pt x="1669720" y="256667"/>
                                  <a:pt x="1670228" y="256921"/>
                                </a:cubicBezTo>
                                <a:cubicBezTo>
                                  <a:pt x="1670609" y="257175"/>
                                  <a:pt x="1671117" y="257429"/>
                                  <a:pt x="1671625" y="257683"/>
                                </a:cubicBezTo>
                                <a:cubicBezTo>
                                  <a:pt x="1672133" y="258064"/>
                                  <a:pt x="1672641" y="258318"/>
                                  <a:pt x="1673149" y="258572"/>
                                </a:cubicBezTo>
                                <a:cubicBezTo>
                                  <a:pt x="1673530" y="258699"/>
                                  <a:pt x="1674038" y="258953"/>
                                  <a:pt x="1674546" y="259207"/>
                                </a:cubicBezTo>
                                <a:cubicBezTo>
                                  <a:pt x="1675054" y="259334"/>
                                  <a:pt x="1675562" y="259461"/>
                                  <a:pt x="1675943" y="259715"/>
                                </a:cubicBezTo>
                                <a:cubicBezTo>
                                  <a:pt x="1676451" y="259842"/>
                                  <a:pt x="1676959" y="259969"/>
                                  <a:pt x="1677467" y="259969"/>
                                </a:cubicBezTo>
                                <a:cubicBezTo>
                                  <a:pt x="1677975" y="260096"/>
                                  <a:pt x="1678483" y="260096"/>
                                  <a:pt x="1678864" y="260223"/>
                                </a:cubicBezTo>
                                <a:cubicBezTo>
                                  <a:pt x="1679372" y="260223"/>
                                  <a:pt x="1679880" y="260223"/>
                                  <a:pt x="1680388" y="260096"/>
                                </a:cubicBezTo>
                                <a:cubicBezTo>
                                  <a:pt x="1680896" y="260096"/>
                                  <a:pt x="1681404" y="260096"/>
                                  <a:pt x="1681785" y="259969"/>
                                </a:cubicBezTo>
                                <a:cubicBezTo>
                                  <a:pt x="1682293" y="259842"/>
                                  <a:pt x="1682801" y="259842"/>
                                  <a:pt x="1683309" y="259715"/>
                                </a:cubicBezTo>
                                <a:cubicBezTo>
                                  <a:pt x="1683817" y="259588"/>
                                  <a:pt x="1684325" y="259334"/>
                                  <a:pt x="1684706" y="259207"/>
                                </a:cubicBezTo>
                                <a:cubicBezTo>
                                  <a:pt x="1685214" y="259080"/>
                                  <a:pt x="1685722" y="258953"/>
                                  <a:pt x="1686230" y="258826"/>
                                </a:cubicBezTo>
                                <a:cubicBezTo>
                                  <a:pt x="1686738" y="258699"/>
                                  <a:pt x="1687246" y="258445"/>
                                  <a:pt x="1687627" y="258318"/>
                                </a:cubicBezTo>
                                <a:cubicBezTo>
                                  <a:pt x="1688135" y="258191"/>
                                  <a:pt x="1688643" y="258064"/>
                                  <a:pt x="1689151" y="257937"/>
                                </a:cubicBezTo>
                                <a:cubicBezTo>
                                  <a:pt x="1689659" y="257810"/>
                                  <a:pt x="1690167" y="257556"/>
                                  <a:pt x="1690548" y="257429"/>
                                </a:cubicBezTo>
                                <a:cubicBezTo>
                                  <a:pt x="1691056" y="257302"/>
                                  <a:pt x="1691564" y="257175"/>
                                  <a:pt x="1692072" y="257048"/>
                                </a:cubicBezTo>
                                <a:cubicBezTo>
                                  <a:pt x="1692580" y="257048"/>
                                  <a:pt x="1692961" y="256921"/>
                                  <a:pt x="1693469" y="256794"/>
                                </a:cubicBezTo>
                                <a:cubicBezTo>
                                  <a:pt x="1693977" y="256667"/>
                                  <a:pt x="1694485" y="256540"/>
                                  <a:pt x="1694993" y="256540"/>
                                </a:cubicBezTo>
                                <a:cubicBezTo>
                                  <a:pt x="1695501" y="256413"/>
                                  <a:pt x="1695882" y="256286"/>
                                  <a:pt x="1696390" y="256286"/>
                                </a:cubicBezTo>
                                <a:cubicBezTo>
                                  <a:pt x="1696898" y="256159"/>
                                  <a:pt x="1697406" y="256032"/>
                                  <a:pt x="1697914" y="256032"/>
                                </a:cubicBezTo>
                                <a:cubicBezTo>
                                  <a:pt x="1698422" y="255905"/>
                                  <a:pt x="1698803" y="255905"/>
                                  <a:pt x="1699311" y="255778"/>
                                </a:cubicBezTo>
                                <a:cubicBezTo>
                                  <a:pt x="1699819" y="255778"/>
                                  <a:pt x="1700327" y="255651"/>
                                  <a:pt x="1700835" y="255651"/>
                                </a:cubicBezTo>
                                <a:cubicBezTo>
                                  <a:pt x="1701343" y="255524"/>
                                  <a:pt x="1701724" y="255524"/>
                                  <a:pt x="1702232" y="255397"/>
                                </a:cubicBezTo>
                                <a:cubicBezTo>
                                  <a:pt x="1702740" y="255397"/>
                                  <a:pt x="1703248" y="255270"/>
                                  <a:pt x="1703756" y="255270"/>
                                </a:cubicBezTo>
                                <a:cubicBezTo>
                                  <a:pt x="1704264" y="255143"/>
                                  <a:pt x="1704645" y="255143"/>
                                  <a:pt x="1705153" y="255143"/>
                                </a:cubicBezTo>
                                <a:cubicBezTo>
                                  <a:pt x="1705661" y="255016"/>
                                  <a:pt x="1706169" y="255016"/>
                                  <a:pt x="1706677" y="255016"/>
                                </a:cubicBezTo>
                                <a:cubicBezTo>
                                  <a:pt x="1707185" y="254889"/>
                                  <a:pt x="1707566" y="254889"/>
                                  <a:pt x="1708074" y="254889"/>
                                </a:cubicBezTo>
                                <a:cubicBezTo>
                                  <a:pt x="1708582" y="254889"/>
                                  <a:pt x="1709090" y="254762"/>
                                  <a:pt x="1709598" y="254762"/>
                                </a:cubicBezTo>
                                <a:cubicBezTo>
                                  <a:pt x="1709979" y="254762"/>
                                  <a:pt x="1710487" y="254635"/>
                                  <a:pt x="1710995" y="254635"/>
                                </a:cubicBezTo>
                                <a:cubicBezTo>
                                  <a:pt x="1711503" y="254635"/>
                                  <a:pt x="1712011" y="254635"/>
                                  <a:pt x="1712519" y="254635"/>
                                </a:cubicBezTo>
                                <a:cubicBezTo>
                                  <a:pt x="1712900" y="254508"/>
                                  <a:pt x="1713408" y="254508"/>
                                  <a:pt x="1713916" y="254508"/>
                                </a:cubicBezTo>
                                <a:cubicBezTo>
                                  <a:pt x="1714424" y="254508"/>
                                  <a:pt x="1714932" y="254508"/>
                                  <a:pt x="1715440" y="254381"/>
                                </a:cubicBezTo>
                                <a:cubicBezTo>
                                  <a:pt x="1715821" y="254381"/>
                                  <a:pt x="1716329" y="254381"/>
                                  <a:pt x="1716837" y="254381"/>
                                </a:cubicBezTo>
                                <a:cubicBezTo>
                                  <a:pt x="1717345" y="254381"/>
                                  <a:pt x="1717853" y="254381"/>
                                  <a:pt x="1718361" y="254381"/>
                                </a:cubicBezTo>
                                <a:cubicBezTo>
                                  <a:pt x="1718742" y="254254"/>
                                  <a:pt x="1719250" y="254254"/>
                                  <a:pt x="1719758" y="254254"/>
                                </a:cubicBezTo>
                                <a:cubicBezTo>
                                  <a:pt x="1720266" y="254254"/>
                                  <a:pt x="1720774" y="254254"/>
                                  <a:pt x="1721282" y="254254"/>
                                </a:cubicBezTo>
                                <a:cubicBezTo>
                                  <a:pt x="1721663" y="254127"/>
                                  <a:pt x="1722171" y="254127"/>
                                  <a:pt x="1722679" y="254127"/>
                                </a:cubicBezTo>
                                <a:cubicBezTo>
                                  <a:pt x="1723187" y="254127"/>
                                  <a:pt x="1723695" y="254127"/>
                                  <a:pt x="1724203" y="254127"/>
                                </a:cubicBezTo>
                                <a:cubicBezTo>
                                  <a:pt x="1724584" y="254127"/>
                                  <a:pt x="1725092" y="254000"/>
                                  <a:pt x="1725600" y="254000"/>
                                </a:cubicBezTo>
                                <a:cubicBezTo>
                                  <a:pt x="1726108" y="254000"/>
                                  <a:pt x="1726616" y="254000"/>
                                  <a:pt x="1726997" y="254000"/>
                                </a:cubicBezTo>
                                <a:cubicBezTo>
                                  <a:pt x="1727505" y="254000"/>
                                  <a:pt x="1728013" y="254000"/>
                                  <a:pt x="1728521" y="254000"/>
                                </a:cubicBezTo>
                                <a:cubicBezTo>
                                  <a:pt x="1729029" y="254000"/>
                                  <a:pt x="1729537" y="254000"/>
                                  <a:pt x="1729918" y="254000"/>
                                </a:cubicBezTo>
                                <a:cubicBezTo>
                                  <a:pt x="1730426" y="254000"/>
                                  <a:pt x="1730934" y="254000"/>
                                  <a:pt x="1731442" y="253873"/>
                                </a:cubicBezTo>
                                <a:cubicBezTo>
                                  <a:pt x="1731950" y="253873"/>
                                  <a:pt x="1732458" y="253873"/>
                                  <a:pt x="1732839" y="253873"/>
                                </a:cubicBezTo>
                                <a:cubicBezTo>
                                  <a:pt x="1733347" y="253873"/>
                                  <a:pt x="1733855" y="253873"/>
                                  <a:pt x="1734363" y="253873"/>
                                </a:cubicBezTo>
                                <a:cubicBezTo>
                                  <a:pt x="1734871" y="253873"/>
                                  <a:pt x="1735379" y="253873"/>
                                  <a:pt x="1735760" y="253873"/>
                                </a:cubicBezTo>
                                <a:cubicBezTo>
                                  <a:pt x="1736268" y="253873"/>
                                  <a:pt x="1736776" y="253873"/>
                                  <a:pt x="1737284" y="253873"/>
                                </a:cubicBezTo>
                                <a:cubicBezTo>
                                  <a:pt x="1737792" y="253873"/>
                                  <a:pt x="1738300" y="253873"/>
                                  <a:pt x="1738681" y="253873"/>
                                </a:cubicBezTo>
                                <a:cubicBezTo>
                                  <a:pt x="1739189" y="253873"/>
                                  <a:pt x="1739697" y="253873"/>
                                  <a:pt x="1740205" y="253746"/>
                                </a:cubicBezTo>
                                <a:cubicBezTo>
                                  <a:pt x="1740713" y="253746"/>
                                  <a:pt x="1741094" y="253746"/>
                                  <a:pt x="1741602" y="253746"/>
                                </a:cubicBezTo>
                                <a:cubicBezTo>
                                  <a:pt x="1742110" y="253746"/>
                                  <a:pt x="1742618" y="253746"/>
                                  <a:pt x="1743126" y="253746"/>
                                </a:cubicBezTo>
                                <a:cubicBezTo>
                                  <a:pt x="1743634" y="253619"/>
                                  <a:pt x="1744015" y="253619"/>
                                  <a:pt x="1744523" y="253619"/>
                                </a:cubicBezTo>
                                <a:cubicBezTo>
                                  <a:pt x="1745031" y="253492"/>
                                  <a:pt x="1745539" y="253492"/>
                                  <a:pt x="1746047" y="253492"/>
                                </a:cubicBezTo>
                                <a:cubicBezTo>
                                  <a:pt x="1746555" y="253365"/>
                                  <a:pt x="1746936" y="253365"/>
                                  <a:pt x="1747444" y="253365"/>
                                </a:cubicBezTo>
                                <a:cubicBezTo>
                                  <a:pt x="1747952" y="253238"/>
                                  <a:pt x="1748460" y="253238"/>
                                  <a:pt x="1748968" y="253238"/>
                                </a:cubicBezTo>
                                <a:cubicBezTo>
                                  <a:pt x="1749476" y="253111"/>
                                  <a:pt x="1749857" y="253111"/>
                                  <a:pt x="1750365" y="252984"/>
                                </a:cubicBezTo>
                                <a:cubicBezTo>
                                  <a:pt x="1750873" y="252984"/>
                                  <a:pt x="1751381" y="252857"/>
                                  <a:pt x="1751889" y="252857"/>
                                </a:cubicBezTo>
                                <a:cubicBezTo>
                                  <a:pt x="1752397" y="252857"/>
                                  <a:pt x="1752778" y="252730"/>
                                  <a:pt x="1753286" y="252730"/>
                                </a:cubicBezTo>
                                <a:cubicBezTo>
                                  <a:pt x="1753794" y="252730"/>
                                  <a:pt x="1754302" y="252730"/>
                                  <a:pt x="1754810" y="252603"/>
                                </a:cubicBezTo>
                                <a:cubicBezTo>
                                  <a:pt x="1755318" y="252603"/>
                                  <a:pt x="1755699" y="252603"/>
                                  <a:pt x="1756207" y="252476"/>
                                </a:cubicBezTo>
                                <a:cubicBezTo>
                                  <a:pt x="1756715" y="252476"/>
                                  <a:pt x="1757223" y="252476"/>
                                  <a:pt x="1757731" y="252476"/>
                                </a:cubicBezTo>
                                <a:cubicBezTo>
                                  <a:pt x="1758112" y="252349"/>
                                  <a:pt x="1758620" y="252349"/>
                                  <a:pt x="1759128" y="252349"/>
                                </a:cubicBezTo>
                                <a:cubicBezTo>
                                  <a:pt x="1759636" y="252222"/>
                                  <a:pt x="1760144" y="252222"/>
                                  <a:pt x="1760652" y="252222"/>
                                </a:cubicBezTo>
                                <a:cubicBezTo>
                                  <a:pt x="1761033" y="252222"/>
                                  <a:pt x="1761541" y="252222"/>
                                  <a:pt x="1762049" y="252222"/>
                                </a:cubicBezTo>
                                <a:cubicBezTo>
                                  <a:pt x="1762557" y="252095"/>
                                  <a:pt x="1763065" y="252095"/>
                                  <a:pt x="1763573" y="252095"/>
                                </a:cubicBezTo>
                                <a:cubicBezTo>
                                  <a:pt x="1763954" y="252095"/>
                                  <a:pt x="1764462" y="251968"/>
                                  <a:pt x="1764970" y="251968"/>
                                </a:cubicBezTo>
                                <a:cubicBezTo>
                                  <a:pt x="1765478" y="251968"/>
                                  <a:pt x="1765986" y="251968"/>
                                  <a:pt x="1766494" y="251968"/>
                                </a:cubicBezTo>
                                <a:cubicBezTo>
                                  <a:pt x="1766875" y="251841"/>
                                  <a:pt x="1767383" y="251841"/>
                                  <a:pt x="1767891" y="251841"/>
                                </a:cubicBezTo>
                                <a:cubicBezTo>
                                  <a:pt x="1768399" y="251714"/>
                                  <a:pt x="1768907" y="251714"/>
                                  <a:pt x="1769415" y="251714"/>
                                </a:cubicBezTo>
                                <a:cubicBezTo>
                                  <a:pt x="1769796" y="251714"/>
                                  <a:pt x="1770304" y="251587"/>
                                  <a:pt x="1770812" y="251587"/>
                                </a:cubicBezTo>
                                <a:cubicBezTo>
                                  <a:pt x="1771320" y="251587"/>
                                  <a:pt x="1771828" y="251587"/>
                                  <a:pt x="1772336" y="251587"/>
                                </a:cubicBezTo>
                                <a:cubicBezTo>
                                  <a:pt x="1772717" y="251460"/>
                                  <a:pt x="1773225" y="251460"/>
                                  <a:pt x="1773733" y="251460"/>
                                </a:cubicBezTo>
                                <a:cubicBezTo>
                                  <a:pt x="1774241" y="251460"/>
                                  <a:pt x="1774749" y="251460"/>
                                  <a:pt x="1775130" y="251333"/>
                                </a:cubicBezTo>
                                <a:cubicBezTo>
                                  <a:pt x="1775638" y="251333"/>
                                  <a:pt x="1776146" y="251333"/>
                                  <a:pt x="1776654" y="251333"/>
                                </a:cubicBezTo>
                                <a:cubicBezTo>
                                  <a:pt x="1777162" y="251333"/>
                                  <a:pt x="1777670" y="251206"/>
                                  <a:pt x="1778051" y="251206"/>
                                </a:cubicBezTo>
                                <a:cubicBezTo>
                                  <a:pt x="1778559" y="251206"/>
                                  <a:pt x="1779067" y="251206"/>
                                  <a:pt x="1779575" y="251206"/>
                                </a:cubicBezTo>
                                <a:cubicBezTo>
                                  <a:pt x="1780083" y="251206"/>
                                  <a:pt x="1780591" y="251206"/>
                                  <a:pt x="1780972" y="251206"/>
                                </a:cubicBezTo>
                                <a:cubicBezTo>
                                  <a:pt x="1781480" y="251206"/>
                                  <a:pt x="1781988" y="251206"/>
                                  <a:pt x="1782496" y="251079"/>
                                </a:cubicBezTo>
                                <a:cubicBezTo>
                                  <a:pt x="1783004" y="251079"/>
                                  <a:pt x="1783512" y="251079"/>
                                  <a:pt x="1783893" y="251079"/>
                                </a:cubicBezTo>
                                <a:cubicBezTo>
                                  <a:pt x="1784401" y="251079"/>
                                  <a:pt x="1784909" y="250952"/>
                                  <a:pt x="1785417" y="250952"/>
                                </a:cubicBezTo>
                                <a:cubicBezTo>
                                  <a:pt x="1785925" y="250952"/>
                                  <a:pt x="1786433" y="250952"/>
                                  <a:pt x="1786814" y="250952"/>
                                </a:cubicBezTo>
                                <a:cubicBezTo>
                                  <a:pt x="1787322" y="250825"/>
                                  <a:pt x="1787830" y="250825"/>
                                  <a:pt x="1788338" y="250825"/>
                                </a:cubicBezTo>
                                <a:cubicBezTo>
                                  <a:pt x="1788846" y="250825"/>
                                  <a:pt x="1789354" y="250825"/>
                                  <a:pt x="1789735" y="250698"/>
                                </a:cubicBezTo>
                                <a:cubicBezTo>
                                  <a:pt x="1790243" y="250698"/>
                                  <a:pt x="1790751" y="250698"/>
                                  <a:pt x="1791259" y="250698"/>
                                </a:cubicBezTo>
                                <a:cubicBezTo>
                                  <a:pt x="1791767" y="250698"/>
                                  <a:pt x="1792148" y="250698"/>
                                  <a:pt x="1792656" y="250698"/>
                                </a:cubicBezTo>
                                <a:cubicBezTo>
                                  <a:pt x="1793164" y="250698"/>
                                  <a:pt x="1793672" y="250698"/>
                                  <a:pt x="1794180" y="250698"/>
                                </a:cubicBezTo>
                                <a:cubicBezTo>
                                  <a:pt x="1794688" y="250698"/>
                                  <a:pt x="1795069" y="250698"/>
                                  <a:pt x="1795577" y="250698"/>
                                </a:cubicBezTo>
                                <a:cubicBezTo>
                                  <a:pt x="1796085" y="250698"/>
                                  <a:pt x="1796593" y="250698"/>
                                  <a:pt x="1797101" y="250698"/>
                                </a:cubicBezTo>
                                <a:cubicBezTo>
                                  <a:pt x="1797609" y="250698"/>
                                  <a:pt x="1797990" y="250698"/>
                                  <a:pt x="1798498" y="250698"/>
                                </a:cubicBezTo>
                                <a:cubicBezTo>
                                  <a:pt x="1799006" y="250698"/>
                                  <a:pt x="1799514" y="250698"/>
                                  <a:pt x="1800022" y="250698"/>
                                </a:cubicBezTo>
                                <a:cubicBezTo>
                                  <a:pt x="1800530" y="250698"/>
                                  <a:pt x="1800911" y="250698"/>
                                  <a:pt x="1801419" y="250698"/>
                                </a:cubicBezTo>
                                <a:cubicBezTo>
                                  <a:pt x="1801927" y="250698"/>
                                  <a:pt x="1802435" y="250825"/>
                                  <a:pt x="1802943" y="250825"/>
                                </a:cubicBezTo>
                                <a:cubicBezTo>
                                  <a:pt x="1803451" y="250825"/>
                                  <a:pt x="1803832" y="250825"/>
                                  <a:pt x="1804340" y="250825"/>
                                </a:cubicBezTo>
                                <a:cubicBezTo>
                                  <a:pt x="1804848" y="250825"/>
                                  <a:pt x="1805356" y="250825"/>
                                  <a:pt x="1805864" y="250825"/>
                                </a:cubicBezTo>
                                <a:cubicBezTo>
                                  <a:pt x="1806372" y="250825"/>
                                  <a:pt x="1806753" y="250825"/>
                                  <a:pt x="1807261" y="250825"/>
                                </a:cubicBezTo>
                                <a:cubicBezTo>
                                  <a:pt x="1807769" y="250825"/>
                                  <a:pt x="1808277" y="250952"/>
                                  <a:pt x="1808785" y="250952"/>
                                </a:cubicBezTo>
                                <a:cubicBezTo>
                                  <a:pt x="1809166" y="250952"/>
                                  <a:pt x="1809674" y="250952"/>
                                  <a:pt x="1810182" y="250952"/>
                                </a:cubicBezTo>
                                <a:cubicBezTo>
                                  <a:pt x="1810690" y="250952"/>
                                  <a:pt x="1811198" y="250952"/>
                                  <a:pt x="1811706" y="250952"/>
                                </a:cubicBezTo>
                                <a:cubicBezTo>
                                  <a:pt x="1812087" y="250952"/>
                                  <a:pt x="1812595" y="250952"/>
                                  <a:pt x="1813103" y="250952"/>
                                </a:cubicBezTo>
                                <a:cubicBezTo>
                                  <a:pt x="1813611" y="250952"/>
                                  <a:pt x="1814119" y="250952"/>
                                  <a:pt x="1814627" y="250952"/>
                                </a:cubicBezTo>
                                <a:cubicBezTo>
                                  <a:pt x="1815008" y="250952"/>
                                  <a:pt x="1815516" y="250952"/>
                                  <a:pt x="1816024" y="250952"/>
                                </a:cubicBezTo>
                                <a:cubicBezTo>
                                  <a:pt x="1816532" y="250952"/>
                                  <a:pt x="1817040" y="250952"/>
                                  <a:pt x="1817548" y="250952"/>
                                </a:cubicBezTo>
                                <a:cubicBezTo>
                                  <a:pt x="1817929" y="250952"/>
                                  <a:pt x="1818437" y="250952"/>
                                  <a:pt x="1818945" y="250952"/>
                                </a:cubicBezTo>
                                <a:cubicBezTo>
                                  <a:pt x="1819453" y="250952"/>
                                  <a:pt x="1819961" y="250825"/>
                                  <a:pt x="1820469" y="250825"/>
                                </a:cubicBezTo>
                                <a:cubicBezTo>
                                  <a:pt x="1820850" y="250825"/>
                                  <a:pt x="1821358" y="250825"/>
                                  <a:pt x="1821866" y="250825"/>
                                </a:cubicBezTo>
                                <a:cubicBezTo>
                                  <a:pt x="1822374" y="250825"/>
                                  <a:pt x="1822882" y="250825"/>
                                  <a:pt x="1823390" y="250825"/>
                                </a:cubicBezTo>
                                <a:cubicBezTo>
                                  <a:pt x="1823771" y="250825"/>
                                  <a:pt x="1824279" y="250825"/>
                                  <a:pt x="1824787" y="250825"/>
                                </a:cubicBezTo>
                                <a:cubicBezTo>
                                  <a:pt x="1825295" y="250825"/>
                                  <a:pt x="1825803" y="250825"/>
                                  <a:pt x="1826184" y="250825"/>
                                </a:cubicBezTo>
                                <a:cubicBezTo>
                                  <a:pt x="1826692" y="250825"/>
                                  <a:pt x="1827200" y="250825"/>
                                  <a:pt x="1827708" y="250825"/>
                                </a:cubicBezTo>
                                <a:cubicBezTo>
                                  <a:pt x="1828216" y="250825"/>
                                  <a:pt x="1828724" y="250825"/>
                                  <a:pt x="1829105" y="250825"/>
                                </a:cubicBezTo>
                                <a:cubicBezTo>
                                  <a:pt x="1829613" y="250825"/>
                                  <a:pt x="1830121" y="250825"/>
                                  <a:pt x="1830629" y="250825"/>
                                </a:cubicBezTo>
                                <a:cubicBezTo>
                                  <a:pt x="1831137" y="250825"/>
                                  <a:pt x="1831645" y="250825"/>
                                  <a:pt x="1832026" y="250825"/>
                                </a:cubicBezTo>
                                <a:cubicBezTo>
                                  <a:pt x="1832534" y="250825"/>
                                  <a:pt x="1833042" y="250825"/>
                                  <a:pt x="1833550" y="250825"/>
                                </a:cubicBezTo>
                                <a:cubicBezTo>
                                  <a:pt x="1834058" y="250825"/>
                                  <a:pt x="1834566" y="250825"/>
                                  <a:pt x="1834947" y="250825"/>
                                </a:cubicBezTo>
                                <a:cubicBezTo>
                                  <a:pt x="1835455" y="250825"/>
                                  <a:pt x="1835963" y="250825"/>
                                  <a:pt x="1836471" y="250825"/>
                                </a:cubicBezTo>
                                <a:cubicBezTo>
                                  <a:pt x="1836979" y="250825"/>
                                  <a:pt x="1837487" y="250825"/>
                                  <a:pt x="1837868" y="250825"/>
                                </a:cubicBezTo>
                                <a:cubicBezTo>
                                  <a:pt x="1838376" y="250825"/>
                                  <a:pt x="1838884" y="250825"/>
                                  <a:pt x="1839392" y="250825"/>
                                </a:cubicBezTo>
                                <a:cubicBezTo>
                                  <a:pt x="1839900" y="250825"/>
                                  <a:pt x="1840408" y="250698"/>
                                  <a:pt x="1840789" y="250698"/>
                                </a:cubicBezTo>
                                <a:cubicBezTo>
                                  <a:pt x="1841297" y="250698"/>
                                  <a:pt x="1841805" y="250698"/>
                                  <a:pt x="1842313" y="250698"/>
                                </a:cubicBezTo>
                                <a:cubicBezTo>
                                  <a:pt x="1842821" y="250698"/>
                                  <a:pt x="1843202" y="250698"/>
                                  <a:pt x="1843710" y="250698"/>
                                </a:cubicBezTo>
                                <a:cubicBezTo>
                                  <a:pt x="1844218" y="250698"/>
                                  <a:pt x="1844726" y="250698"/>
                                  <a:pt x="1845234" y="250698"/>
                                </a:cubicBezTo>
                                <a:cubicBezTo>
                                  <a:pt x="1845742" y="250698"/>
                                  <a:pt x="1846123" y="250698"/>
                                  <a:pt x="1846631" y="250698"/>
                                </a:cubicBezTo>
                                <a:cubicBezTo>
                                  <a:pt x="1847139" y="250698"/>
                                  <a:pt x="1847647" y="250698"/>
                                  <a:pt x="1848155" y="250698"/>
                                </a:cubicBezTo>
                                <a:cubicBezTo>
                                  <a:pt x="1848663" y="250698"/>
                                  <a:pt x="1849044" y="250698"/>
                                  <a:pt x="1849552" y="250698"/>
                                </a:cubicBezTo>
                                <a:cubicBezTo>
                                  <a:pt x="1850060" y="250698"/>
                                  <a:pt x="1850568" y="250698"/>
                                  <a:pt x="1851076" y="250698"/>
                                </a:cubicBezTo>
                                <a:cubicBezTo>
                                  <a:pt x="1851584" y="250698"/>
                                  <a:pt x="1851965" y="250698"/>
                                  <a:pt x="1852473" y="250698"/>
                                </a:cubicBezTo>
                                <a:cubicBezTo>
                                  <a:pt x="1852981" y="250698"/>
                                  <a:pt x="1853489" y="250571"/>
                                  <a:pt x="1853997" y="250571"/>
                                </a:cubicBezTo>
                                <a:cubicBezTo>
                                  <a:pt x="1854505" y="250571"/>
                                  <a:pt x="1854886" y="250571"/>
                                  <a:pt x="1855394" y="250571"/>
                                </a:cubicBezTo>
                                <a:cubicBezTo>
                                  <a:pt x="1855902" y="250571"/>
                                  <a:pt x="1856410" y="250571"/>
                                  <a:pt x="1856918" y="250571"/>
                                </a:cubicBezTo>
                                <a:cubicBezTo>
                                  <a:pt x="1857426" y="250571"/>
                                  <a:pt x="1857807" y="250571"/>
                                  <a:pt x="1858315" y="250571"/>
                                </a:cubicBezTo>
                                <a:cubicBezTo>
                                  <a:pt x="1858823" y="250571"/>
                                  <a:pt x="1859331" y="250571"/>
                                  <a:pt x="1859839" y="250571"/>
                                </a:cubicBezTo>
                                <a:cubicBezTo>
                                  <a:pt x="1860220" y="250571"/>
                                  <a:pt x="1860728" y="250571"/>
                                  <a:pt x="1861236" y="250571"/>
                                </a:cubicBezTo>
                                <a:cubicBezTo>
                                  <a:pt x="1861744" y="250571"/>
                                  <a:pt x="1862252" y="250571"/>
                                  <a:pt x="1862760" y="250571"/>
                                </a:cubicBezTo>
                                <a:cubicBezTo>
                                  <a:pt x="1863141" y="250571"/>
                                  <a:pt x="1863649" y="250571"/>
                                  <a:pt x="1864157" y="250571"/>
                                </a:cubicBezTo>
                                <a:cubicBezTo>
                                  <a:pt x="1864665" y="250444"/>
                                  <a:pt x="1865173" y="250444"/>
                                  <a:pt x="1865681" y="250444"/>
                                </a:cubicBezTo>
                                <a:cubicBezTo>
                                  <a:pt x="1866062" y="250444"/>
                                  <a:pt x="1866570" y="250444"/>
                                  <a:pt x="1867078" y="250444"/>
                                </a:cubicBezTo>
                                <a:cubicBezTo>
                                  <a:pt x="1867586" y="250317"/>
                                  <a:pt x="1868094" y="250317"/>
                                  <a:pt x="1868602" y="250317"/>
                                </a:cubicBezTo>
                                <a:cubicBezTo>
                                  <a:pt x="1868983" y="250317"/>
                                  <a:pt x="1869491" y="250317"/>
                                  <a:pt x="1869999" y="250317"/>
                                </a:cubicBezTo>
                                <a:cubicBezTo>
                                  <a:pt x="1870507" y="250317"/>
                                  <a:pt x="1871015" y="250190"/>
                                  <a:pt x="1871523" y="250190"/>
                                </a:cubicBezTo>
                                <a:cubicBezTo>
                                  <a:pt x="1871904" y="250190"/>
                                  <a:pt x="1872412" y="250190"/>
                                  <a:pt x="1872920" y="250190"/>
                                </a:cubicBezTo>
                                <a:cubicBezTo>
                                  <a:pt x="1873428" y="250190"/>
                                  <a:pt x="1873936" y="250190"/>
                                  <a:pt x="1874444" y="250190"/>
                                </a:cubicBezTo>
                                <a:cubicBezTo>
                                  <a:pt x="1874825" y="250190"/>
                                  <a:pt x="1875333" y="250190"/>
                                  <a:pt x="1875841" y="250063"/>
                                </a:cubicBezTo>
                                <a:cubicBezTo>
                                  <a:pt x="1876349" y="250063"/>
                                  <a:pt x="1876857" y="250063"/>
                                  <a:pt x="1877238" y="250063"/>
                                </a:cubicBezTo>
                                <a:cubicBezTo>
                                  <a:pt x="1877746" y="250063"/>
                                  <a:pt x="1878254" y="250063"/>
                                  <a:pt x="1878762" y="249936"/>
                                </a:cubicBezTo>
                                <a:cubicBezTo>
                                  <a:pt x="1879270" y="249936"/>
                                  <a:pt x="1879778" y="249936"/>
                                  <a:pt x="1880159" y="249936"/>
                                </a:cubicBezTo>
                                <a:cubicBezTo>
                                  <a:pt x="1880667" y="249936"/>
                                  <a:pt x="1881175" y="249936"/>
                                  <a:pt x="1881683" y="249809"/>
                                </a:cubicBezTo>
                                <a:cubicBezTo>
                                  <a:pt x="1882191" y="249809"/>
                                  <a:pt x="1882699" y="249809"/>
                                  <a:pt x="1883080" y="249682"/>
                                </a:cubicBezTo>
                                <a:cubicBezTo>
                                  <a:pt x="1883588" y="249682"/>
                                  <a:pt x="1884096" y="249682"/>
                                  <a:pt x="1884604" y="249682"/>
                                </a:cubicBezTo>
                                <a:cubicBezTo>
                                  <a:pt x="1885112" y="249555"/>
                                  <a:pt x="1885620" y="249555"/>
                                  <a:pt x="1886001" y="249555"/>
                                </a:cubicBezTo>
                                <a:cubicBezTo>
                                  <a:pt x="1886509" y="249428"/>
                                  <a:pt x="1887017" y="249428"/>
                                  <a:pt x="1887525" y="249428"/>
                                </a:cubicBezTo>
                                <a:cubicBezTo>
                                  <a:pt x="1888033" y="249301"/>
                                  <a:pt x="1888541" y="249301"/>
                                  <a:pt x="1888922" y="249301"/>
                                </a:cubicBezTo>
                                <a:cubicBezTo>
                                  <a:pt x="1889430" y="249174"/>
                                  <a:pt x="1889938" y="249174"/>
                                  <a:pt x="1890446" y="249047"/>
                                </a:cubicBezTo>
                                <a:cubicBezTo>
                                  <a:pt x="1890954" y="249047"/>
                                  <a:pt x="1891462" y="249047"/>
                                  <a:pt x="1891843" y="248920"/>
                                </a:cubicBezTo>
                                <a:cubicBezTo>
                                  <a:pt x="1892351" y="248920"/>
                                  <a:pt x="1892859" y="248920"/>
                                  <a:pt x="1893367" y="248793"/>
                                </a:cubicBezTo>
                                <a:cubicBezTo>
                                  <a:pt x="1893875" y="248793"/>
                                  <a:pt x="1894256" y="248793"/>
                                  <a:pt x="1894764" y="248666"/>
                                </a:cubicBezTo>
                                <a:cubicBezTo>
                                  <a:pt x="1895272" y="248666"/>
                                  <a:pt x="1895780" y="248539"/>
                                  <a:pt x="1896288" y="248539"/>
                                </a:cubicBezTo>
                                <a:cubicBezTo>
                                  <a:pt x="1896796" y="248539"/>
                                  <a:pt x="1897177" y="248412"/>
                                  <a:pt x="1897685" y="248412"/>
                                </a:cubicBezTo>
                                <a:cubicBezTo>
                                  <a:pt x="1898193" y="248412"/>
                                  <a:pt x="1898701" y="248412"/>
                                  <a:pt x="1899209" y="248412"/>
                                </a:cubicBezTo>
                                <a:cubicBezTo>
                                  <a:pt x="1899717" y="248285"/>
                                  <a:pt x="1900098" y="248285"/>
                                  <a:pt x="1900606" y="248285"/>
                                </a:cubicBezTo>
                                <a:cubicBezTo>
                                  <a:pt x="1901114" y="248158"/>
                                  <a:pt x="1901622" y="248158"/>
                                  <a:pt x="1902130" y="248158"/>
                                </a:cubicBezTo>
                                <a:cubicBezTo>
                                  <a:pt x="1902638" y="248158"/>
                                  <a:pt x="1903019" y="248031"/>
                                  <a:pt x="1903527" y="248031"/>
                                </a:cubicBezTo>
                                <a:cubicBezTo>
                                  <a:pt x="1904035" y="248031"/>
                                  <a:pt x="1904543" y="248031"/>
                                  <a:pt x="1905051" y="247904"/>
                                </a:cubicBezTo>
                                <a:cubicBezTo>
                                  <a:pt x="1905559" y="247904"/>
                                  <a:pt x="1905940" y="247904"/>
                                  <a:pt x="1906448" y="247904"/>
                                </a:cubicBezTo>
                                <a:cubicBezTo>
                                  <a:pt x="1906956" y="247904"/>
                                  <a:pt x="1907464" y="247777"/>
                                  <a:pt x="1907972" y="247777"/>
                                </a:cubicBezTo>
                                <a:cubicBezTo>
                                  <a:pt x="1908480" y="247777"/>
                                  <a:pt x="1908861" y="247777"/>
                                  <a:pt x="1909369" y="247777"/>
                                </a:cubicBezTo>
                                <a:cubicBezTo>
                                  <a:pt x="1909877" y="247650"/>
                                  <a:pt x="1910385" y="247650"/>
                                  <a:pt x="1910893" y="247650"/>
                                </a:cubicBezTo>
                                <a:cubicBezTo>
                                  <a:pt x="1911274" y="247650"/>
                                  <a:pt x="1911782" y="247523"/>
                                  <a:pt x="1912290" y="247523"/>
                                </a:cubicBezTo>
                                <a:cubicBezTo>
                                  <a:pt x="1912798" y="247523"/>
                                  <a:pt x="1913306" y="247523"/>
                                  <a:pt x="1913814" y="247523"/>
                                </a:cubicBezTo>
                                <a:cubicBezTo>
                                  <a:pt x="1914195" y="247523"/>
                                  <a:pt x="1914703" y="247523"/>
                                  <a:pt x="1915211" y="247396"/>
                                </a:cubicBezTo>
                                <a:cubicBezTo>
                                  <a:pt x="1915719" y="247396"/>
                                  <a:pt x="1916227" y="247396"/>
                                  <a:pt x="1916735" y="247396"/>
                                </a:cubicBezTo>
                                <a:cubicBezTo>
                                  <a:pt x="1917116" y="247396"/>
                                  <a:pt x="1917624" y="247396"/>
                                  <a:pt x="1918132" y="247396"/>
                                </a:cubicBezTo>
                                <a:cubicBezTo>
                                  <a:pt x="1918640" y="247396"/>
                                  <a:pt x="1919148" y="247396"/>
                                  <a:pt x="1919656" y="247269"/>
                                </a:cubicBezTo>
                                <a:cubicBezTo>
                                  <a:pt x="1920037" y="247269"/>
                                  <a:pt x="1920545" y="247269"/>
                                  <a:pt x="1921053" y="247269"/>
                                </a:cubicBezTo>
                                <a:cubicBezTo>
                                  <a:pt x="1921561" y="247269"/>
                                  <a:pt x="1922069" y="247269"/>
                                  <a:pt x="1922577" y="247269"/>
                                </a:cubicBezTo>
                                <a:cubicBezTo>
                                  <a:pt x="1922958" y="247269"/>
                                  <a:pt x="1923466" y="247142"/>
                                  <a:pt x="1923974" y="247142"/>
                                </a:cubicBezTo>
                                <a:cubicBezTo>
                                  <a:pt x="1924482" y="247142"/>
                                  <a:pt x="1924990" y="247142"/>
                                  <a:pt x="1925498" y="247142"/>
                                </a:cubicBezTo>
                                <a:cubicBezTo>
                                  <a:pt x="1925879" y="247142"/>
                                  <a:pt x="1926387" y="247015"/>
                                  <a:pt x="1926895" y="247015"/>
                                </a:cubicBezTo>
                                <a:cubicBezTo>
                                  <a:pt x="1927403" y="247015"/>
                                  <a:pt x="1927911" y="247015"/>
                                  <a:pt x="1928292" y="247015"/>
                                </a:cubicBezTo>
                                <a:cubicBezTo>
                                  <a:pt x="1928800" y="247015"/>
                                  <a:pt x="1929308" y="247015"/>
                                  <a:pt x="1929816" y="247015"/>
                                </a:cubicBezTo>
                                <a:cubicBezTo>
                                  <a:pt x="1930324" y="247015"/>
                                  <a:pt x="1930832" y="246888"/>
                                  <a:pt x="1931213" y="246888"/>
                                </a:cubicBezTo>
                                <a:cubicBezTo>
                                  <a:pt x="1931721" y="246888"/>
                                  <a:pt x="1932229" y="246888"/>
                                  <a:pt x="1932737" y="246888"/>
                                </a:cubicBezTo>
                                <a:cubicBezTo>
                                  <a:pt x="1933245" y="246888"/>
                                  <a:pt x="1933753" y="246888"/>
                                  <a:pt x="1934134" y="246888"/>
                                </a:cubicBezTo>
                                <a:cubicBezTo>
                                  <a:pt x="1934642" y="246888"/>
                                  <a:pt x="1935150" y="246761"/>
                                  <a:pt x="1935658" y="246761"/>
                                </a:cubicBezTo>
                                <a:cubicBezTo>
                                  <a:pt x="1936166" y="246761"/>
                                  <a:pt x="1936674" y="246761"/>
                                  <a:pt x="1937055" y="246761"/>
                                </a:cubicBezTo>
                                <a:cubicBezTo>
                                  <a:pt x="1937563" y="246634"/>
                                  <a:pt x="1938071" y="246634"/>
                                  <a:pt x="1938579" y="246634"/>
                                </a:cubicBezTo>
                                <a:cubicBezTo>
                                  <a:pt x="1939087" y="246507"/>
                                  <a:pt x="1939595" y="246507"/>
                                  <a:pt x="1939976" y="246507"/>
                                </a:cubicBezTo>
                                <a:cubicBezTo>
                                  <a:pt x="1940484" y="246380"/>
                                  <a:pt x="1940992" y="246380"/>
                                  <a:pt x="1941500" y="246380"/>
                                </a:cubicBezTo>
                                <a:cubicBezTo>
                                  <a:pt x="1942008" y="246253"/>
                                  <a:pt x="1942389" y="246253"/>
                                  <a:pt x="1942897" y="246253"/>
                                </a:cubicBezTo>
                                <a:cubicBezTo>
                                  <a:pt x="1943405" y="246253"/>
                                  <a:pt x="1943913" y="246126"/>
                                  <a:pt x="1944421" y="246126"/>
                                </a:cubicBezTo>
                                <a:cubicBezTo>
                                  <a:pt x="1944929" y="246126"/>
                                  <a:pt x="1945310" y="246126"/>
                                  <a:pt x="1945818" y="245999"/>
                                </a:cubicBezTo>
                                <a:cubicBezTo>
                                  <a:pt x="1946326" y="245999"/>
                                  <a:pt x="1946834" y="245999"/>
                                  <a:pt x="1947342" y="245999"/>
                                </a:cubicBezTo>
                                <a:cubicBezTo>
                                  <a:pt x="1947850" y="245872"/>
                                  <a:pt x="1948231" y="245872"/>
                                  <a:pt x="1948739" y="245872"/>
                                </a:cubicBezTo>
                                <a:cubicBezTo>
                                  <a:pt x="1949247" y="245745"/>
                                  <a:pt x="1949755" y="245745"/>
                                  <a:pt x="1950263" y="245745"/>
                                </a:cubicBezTo>
                                <a:cubicBezTo>
                                  <a:pt x="1950771" y="245745"/>
                                  <a:pt x="1951152" y="245745"/>
                                  <a:pt x="1951660" y="245618"/>
                                </a:cubicBezTo>
                                <a:cubicBezTo>
                                  <a:pt x="1952168" y="245618"/>
                                  <a:pt x="1952676" y="245618"/>
                                  <a:pt x="1953184" y="245618"/>
                                </a:cubicBezTo>
                                <a:cubicBezTo>
                                  <a:pt x="1953692" y="245618"/>
                                  <a:pt x="1954073" y="245491"/>
                                  <a:pt x="1954581" y="245491"/>
                                </a:cubicBezTo>
                                <a:cubicBezTo>
                                  <a:pt x="1955089" y="245491"/>
                                  <a:pt x="1955597" y="245491"/>
                                  <a:pt x="1956105" y="245491"/>
                                </a:cubicBezTo>
                                <a:cubicBezTo>
                                  <a:pt x="1956613" y="245491"/>
                                  <a:pt x="1956994" y="245364"/>
                                  <a:pt x="1957502" y="245364"/>
                                </a:cubicBezTo>
                                <a:cubicBezTo>
                                  <a:pt x="1958010" y="245364"/>
                                  <a:pt x="1958518" y="245364"/>
                                  <a:pt x="1959026" y="245364"/>
                                </a:cubicBezTo>
                                <a:cubicBezTo>
                                  <a:pt x="1959534" y="245364"/>
                                  <a:pt x="1959915" y="245364"/>
                                  <a:pt x="1960423" y="245237"/>
                                </a:cubicBezTo>
                                <a:cubicBezTo>
                                  <a:pt x="1960931" y="245237"/>
                                  <a:pt x="1961439" y="245237"/>
                                  <a:pt x="1961947" y="245237"/>
                                </a:cubicBezTo>
                                <a:cubicBezTo>
                                  <a:pt x="1962328" y="245237"/>
                                  <a:pt x="1962836" y="245237"/>
                                  <a:pt x="1963344" y="245237"/>
                                </a:cubicBezTo>
                                <a:cubicBezTo>
                                  <a:pt x="1963852" y="245237"/>
                                  <a:pt x="1964360" y="245237"/>
                                  <a:pt x="1964868" y="245110"/>
                                </a:cubicBezTo>
                                <a:cubicBezTo>
                                  <a:pt x="1965249" y="245110"/>
                                  <a:pt x="1965757" y="245110"/>
                                  <a:pt x="1966265" y="245110"/>
                                </a:cubicBezTo>
                                <a:cubicBezTo>
                                  <a:pt x="1966773" y="245110"/>
                                  <a:pt x="1967281" y="245110"/>
                                  <a:pt x="1967789" y="245110"/>
                                </a:cubicBezTo>
                                <a:cubicBezTo>
                                  <a:pt x="1968170" y="244983"/>
                                  <a:pt x="1968678" y="244983"/>
                                  <a:pt x="1969186" y="244983"/>
                                </a:cubicBezTo>
                                <a:cubicBezTo>
                                  <a:pt x="1969694" y="244983"/>
                                  <a:pt x="1970202" y="244983"/>
                                  <a:pt x="1970710" y="244983"/>
                                </a:cubicBezTo>
                                <a:cubicBezTo>
                                  <a:pt x="1971091" y="244856"/>
                                  <a:pt x="1971599" y="244856"/>
                                  <a:pt x="1972107" y="244856"/>
                                </a:cubicBezTo>
                                <a:cubicBezTo>
                                  <a:pt x="1972615" y="244856"/>
                                  <a:pt x="1973123" y="244856"/>
                                  <a:pt x="1973631" y="244856"/>
                                </a:cubicBezTo>
                                <a:cubicBezTo>
                                  <a:pt x="1974012" y="244856"/>
                                  <a:pt x="1974520" y="244856"/>
                                  <a:pt x="1975028" y="244856"/>
                                </a:cubicBezTo>
                                <a:cubicBezTo>
                                  <a:pt x="1975536" y="244856"/>
                                  <a:pt x="1976044" y="244856"/>
                                  <a:pt x="1976425" y="244856"/>
                                </a:cubicBezTo>
                                <a:cubicBezTo>
                                  <a:pt x="1976933" y="244856"/>
                                  <a:pt x="1977441" y="244856"/>
                                  <a:pt x="1977949" y="244856"/>
                                </a:cubicBezTo>
                                <a:cubicBezTo>
                                  <a:pt x="1978457" y="244856"/>
                                  <a:pt x="1978965" y="244983"/>
                                  <a:pt x="1979346" y="244983"/>
                                </a:cubicBezTo>
                                <a:cubicBezTo>
                                  <a:pt x="1979854" y="244983"/>
                                  <a:pt x="1980362" y="244983"/>
                                  <a:pt x="1980870" y="244983"/>
                                </a:cubicBezTo>
                                <a:cubicBezTo>
                                  <a:pt x="1981378" y="244983"/>
                                  <a:pt x="1981886" y="245110"/>
                                  <a:pt x="1982267" y="245110"/>
                                </a:cubicBezTo>
                                <a:cubicBezTo>
                                  <a:pt x="1982775" y="245110"/>
                                  <a:pt x="1983283" y="245110"/>
                                  <a:pt x="1983791" y="245110"/>
                                </a:cubicBezTo>
                                <a:cubicBezTo>
                                  <a:pt x="1984299" y="245237"/>
                                  <a:pt x="1984807" y="245237"/>
                                  <a:pt x="1985188" y="245237"/>
                                </a:cubicBezTo>
                                <a:cubicBezTo>
                                  <a:pt x="1985696" y="245237"/>
                                  <a:pt x="1986204" y="245237"/>
                                  <a:pt x="1986712" y="245237"/>
                                </a:cubicBezTo>
                                <a:cubicBezTo>
                                  <a:pt x="1987220" y="245237"/>
                                  <a:pt x="1987728" y="245237"/>
                                  <a:pt x="1988109" y="245237"/>
                                </a:cubicBezTo>
                                <a:cubicBezTo>
                                  <a:pt x="1988617" y="245237"/>
                                  <a:pt x="1989125" y="245237"/>
                                  <a:pt x="1989633" y="245237"/>
                                </a:cubicBezTo>
                                <a:cubicBezTo>
                                  <a:pt x="1990141" y="245237"/>
                                  <a:pt x="1990649" y="245237"/>
                                  <a:pt x="1991030" y="245237"/>
                                </a:cubicBezTo>
                                <a:cubicBezTo>
                                  <a:pt x="1991538" y="245237"/>
                                  <a:pt x="1992046" y="245237"/>
                                  <a:pt x="1992554" y="245237"/>
                                </a:cubicBezTo>
                                <a:cubicBezTo>
                                  <a:pt x="1993062" y="245237"/>
                                  <a:pt x="1993443" y="245237"/>
                                  <a:pt x="1993951" y="245237"/>
                                </a:cubicBezTo>
                                <a:cubicBezTo>
                                  <a:pt x="1994459" y="245237"/>
                                  <a:pt x="1994967" y="245237"/>
                                  <a:pt x="1995475" y="245237"/>
                                </a:cubicBezTo>
                                <a:cubicBezTo>
                                  <a:pt x="1995983" y="245237"/>
                                  <a:pt x="1996364" y="245237"/>
                                  <a:pt x="1996872" y="245237"/>
                                </a:cubicBezTo>
                                <a:cubicBezTo>
                                  <a:pt x="1997380" y="245237"/>
                                  <a:pt x="1997888" y="245237"/>
                                  <a:pt x="1998396" y="245237"/>
                                </a:cubicBezTo>
                                <a:cubicBezTo>
                                  <a:pt x="1998904" y="245237"/>
                                  <a:pt x="1999285" y="245237"/>
                                  <a:pt x="1999793" y="245237"/>
                                </a:cubicBezTo>
                                <a:cubicBezTo>
                                  <a:pt x="2000301" y="245237"/>
                                  <a:pt x="2000809" y="245237"/>
                                  <a:pt x="2001317" y="245237"/>
                                </a:cubicBezTo>
                                <a:cubicBezTo>
                                  <a:pt x="2001825" y="245237"/>
                                  <a:pt x="2002206" y="245237"/>
                                  <a:pt x="2002714" y="245237"/>
                                </a:cubicBezTo>
                                <a:cubicBezTo>
                                  <a:pt x="2003222" y="245237"/>
                                  <a:pt x="2003730" y="245237"/>
                                  <a:pt x="2004238" y="245237"/>
                                </a:cubicBezTo>
                                <a:cubicBezTo>
                                  <a:pt x="2004746" y="245237"/>
                                  <a:pt x="2005127" y="245237"/>
                                  <a:pt x="2005635" y="245237"/>
                                </a:cubicBezTo>
                                <a:cubicBezTo>
                                  <a:pt x="2006143" y="245237"/>
                                  <a:pt x="2006651" y="245237"/>
                                  <a:pt x="2007159" y="245110"/>
                                </a:cubicBezTo>
                                <a:cubicBezTo>
                                  <a:pt x="2007667" y="245110"/>
                                  <a:pt x="2008048" y="245110"/>
                                  <a:pt x="2008556" y="245110"/>
                                </a:cubicBezTo>
                                <a:cubicBezTo>
                                  <a:pt x="2009064" y="245110"/>
                                  <a:pt x="2009572" y="245110"/>
                                  <a:pt x="2010080" y="245110"/>
                                </a:cubicBezTo>
                                <a:cubicBezTo>
                                  <a:pt x="2010461" y="244983"/>
                                  <a:pt x="2010969" y="244983"/>
                                  <a:pt x="2011477" y="244983"/>
                                </a:cubicBezTo>
                                <a:cubicBezTo>
                                  <a:pt x="2011985" y="244983"/>
                                  <a:pt x="2012493" y="244983"/>
                                  <a:pt x="2013001" y="244983"/>
                                </a:cubicBezTo>
                                <a:cubicBezTo>
                                  <a:pt x="2013382" y="244856"/>
                                  <a:pt x="2013890" y="244856"/>
                                  <a:pt x="2014398" y="244856"/>
                                </a:cubicBezTo>
                                <a:cubicBezTo>
                                  <a:pt x="2014906" y="244856"/>
                                  <a:pt x="2015414" y="244856"/>
                                  <a:pt x="2015922" y="244856"/>
                                </a:cubicBezTo>
                                <a:cubicBezTo>
                                  <a:pt x="2016303" y="244856"/>
                                  <a:pt x="2016811" y="244729"/>
                                  <a:pt x="2017319" y="244729"/>
                                </a:cubicBezTo>
                                <a:cubicBezTo>
                                  <a:pt x="2017827" y="244729"/>
                                  <a:pt x="2018335" y="244729"/>
                                  <a:pt x="2018843" y="244602"/>
                                </a:cubicBezTo>
                                <a:cubicBezTo>
                                  <a:pt x="2019224" y="244602"/>
                                  <a:pt x="2019732" y="244602"/>
                                  <a:pt x="2020240" y="244602"/>
                                </a:cubicBezTo>
                                <a:cubicBezTo>
                                  <a:pt x="2020748" y="244602"/>
                                  <a:pt x="2021256" y="244602"/>
                                  <a:pt x="2021764" y="244602"/>
                                </a:cubicBezTo>
                                <a:cubicBezTo>
                                  <a:pt x="2022145" y="244602"/>
                                  <a:pt x="2022653" y="244602"/>
                                  <a:pt x="2023161" y="244602"/>
                                </a:cubicBezTo>
                                <a:cubicBezTo>
                                  <a:pt x="2023669" y="244475"/>
                                  <a:pt x="2024177" y="244475"/>
                                  <a:pt x="2024685" y="244475"/>
                                </a:cubicBezTo>
                                <a:cubicBezTo>
                                  <a:pt x="2025066" y="244475"/>
                                  <a:pt x="2025574" y="244475"/>
                                  <a:pt x="2026082" y="244475"/>
                                </a:cubicBezTo>
                                <a:cubicBezTo>
                                  <a:pt x="2026590" y="244475"/>
                                  <a:pt x="2027098" y="244475"/>
                                  <a:pt x="2027479" y="244475"/>
                                </a:cubicBezTo>
                                <a:cubicBezTo>
                                  <a:pt x="2027987" y="244348"/>
                                  <a:pt x="2028495" y="244348"/>
                                  <a:pt x="2029003" y="244348"/>
                                </a:cubicBezTo>
                                <a:cubicBezTo>
                                  <a:pt x="2029511" y="244348"/>
                                  <a:pt x="2030019" y="244348"/>
                                  <a:pt x="2030400" y="244348"/>
                                </a:cubicBezTo>
                                <a:cubicBezTo>
                                  <a:pt x="2030908" y="244348"/>
                                  <a:pt x="2031416" y="244348"/>
                                  <a:pt x="2031924" y="244348"/>
                                </a:cubicBezTo>
                                <a:cubicBezTo>
                                  <a:pt x="2032432" y="244348"/>
                                  <a:pt x="2032940" y="244348"/>
                                  <a:pt x="2033321" y="244348"/>
                                </a:cubicBezTo>
                                <a:cubicBezTo>
                                  <a:pt x="2033829" y="244348"/>
                                  <a:pt x="2034337" y="244348"/>
                                  <a:pt x="2034845" y="244348"/>
                                </a:cubicBezTo>
                                <a:cubicBezTo>
                                  <a:pt x="2035353" y="244348"/>
                                  <a:pt x="2035861" y="244475"/>
                                  <a:pt x="2036242" y="244475"/>
                                </a:cubicBezTo>
                                <a:cubicBezTo>
                                  <a:pt x="2036750" y="244475"/>
                                  <a:pt x="2037258" y="244475"/>
                                  <a:pt x="2037766" y="244602"/>
                                </a:cubicBezTo>
                                <a:cubicBezTo>
                                  <a:pt x="2038274" y="244602"/>
                                  <a:pt x="2038782" y="244602"/>
                                  <a:pt x="2039163" y="244602"/>
                                </a:cubicBezTo>
                                <a:cubicBezTo>
                                  <a:pt x="2039671" y="244602"/>
                                  <a:pt x="2040179" y="244729"/>
                                  <a:pt x="2040687" y="244729"/>
                                </a:cubicBezTo>
                                <a:cubicBezTo>
                                  <a:pt x="2041195" y="244729"/>
                                  <a:pt x="2041703" y="244729"/>
                                  <a:pt x="2042084" y="244856"/>
                                </a:cubicBezTo>
                                <a:cubicBezTo>
                                  <a:pt x="2042592" y="244856"/>
                                  <a:pt x="2043100" y="244856"/>
                                  <a:pt x="2043608" y="244856"/>
                                </a:cubicBezTo>
                                <a:cubicBezTo>
                                  <a:pt x="2044116" y="244856"/>
                                  <a:pt x="2044497" y="244856"/>
                                  <a:pt x="2045005" y="244983"/>
                                </a:cubicBezTo>
                                <a:cubicBezTo>
                                  <a:pt x="2045513" y="244983"/>
                                  <a:pt x="2046021" y="244983"/>
                                  <a:pt x="2046529" y="244983"/>
                                </a:cubicBezTo>
                                <a:cubicBezTo>
                                  <a:pt x="2047037" y="244983"/>
                                  <a:pt x="2047418" y="244983"/>
                                  <a:pt x="2047926" y="244983"/>
                                </a:cubicBezTo>
                                <a:cubicBezTo>
                                  <a:pt x="2048434" y="244983"/>
                                  <a:pt x="2048942" y="245110"/>
                                  <a:pt x="2049450" y="245110"/>
                                </a:cubicBezTo>
                                <a:cubicBezTo>
                                  <a:pt x="2049958" y="245110"/>
                                  <a:pt x="2050339" y="245110"/>
                                  <a:pt x="2050847" y="245110"/>
                                </a:cubicBezTo>
                                <a:cubicBezTo>
                                  <a:pt x="2051355" y="245110"/>
                                  <a:pt x="2051863" y="245237"/>
                                  <a:pt x="2052371" y="245237"/>
                                </a:cubicBezTo>
                                <a:cubicBezTo>
                                  <a:pt x="2052879" y="245237"/>
                                  <a:pt x="2053260" y="245237"/>
                                  <a:pt x="2053768" y="245237"/>
                                </a:cubicBezTo>
                                <a:cubicBezTo>
                                  <a:pt x="2054276" y="245364"/>
                                  <a:pt x="2054784" y="245364"/>
                                  <a:pt x="2055292" y="245364"/>
                                </a:cubicBezTo>
                                <a:cubicBezTo>
                                  <a:pt x="2055800" y="245491"/>
                                  <a:pt x="2056181" y="245491"/>
                                  <a:pt x="2056689" y="245491"/>
                                </a:cubicBezTo>
                                <a:cubicBezTo>
                                  <a:pt x="2057197" y="245491"/>
                                  <a:pt x="2057705" y="245491"/>
                                  <a:pt x="2058213" y="245618"/>
                                </a:cubicBezTo>
                                <a:cubicBezTo>
                                  <a:pt x="2058721" y="245618"/>
                                  <a:pt x="2059102" y="245618"/>
                                  <a:pt x="2059610" y="245618"/>
                                </a:cubicBezTo>
                                <a:cubicBezTo>
                                  <a:pt x="2060118" y="245618"/>
                                  <a:pt x="2060626" y="245618"/>
                                  <a:pt x="2061134" y="245618"/>
                                </a:cubicBezTo>
                                <a:cubicBezTo>
                                  <a:pt x="2061515" y="245745"/>
                                  <a:pt x="2062023" y="245745"/>
                                  <a:pt x="2062531" y="245745"/>
                                </a:cubicBezTo>
                                <a:cubicBezTo>
                                  <a:pt x="2063039" y="245745"/>
                                  <a:pt x="2063547" y="245745"/>
                                  <a:pt x="2064055" y="245745"/>
                                </a:cubicBezTo>
                                <a:cubicBezTo>
                                  <a:pt x="2064436" y="245745"/>
                                  <a:pt x="2064944" y="245745"/>
                                  <a:pt x="2065452" y="245618"/>
                                </a:cubicBezTo>
                                <a:cubicBezTo>
                                  <a:pt x="2065960" y="245618"/>
                                  <a:pt x="2066468" y="245618"/>
                                  <a:pt x="2066976" y="245618"/>
                                </a:cubicBezTo>
                                <a:cubicBezTo>
                                  <a:pt x="2067357" y="245618"/>
                                  <a:pt x="2067865" y="245618"/>
                                  <a:pt x="2068373" y="245618"/>
                                </a:cubicBezTo>
                                <a:cubicBezTo>
                                  <a:pt x="2068881" y="245618"/>
                                  <a:pt x="2069389" y="245491"/>
                                  <a:pt x="2069897" y="245491"/>
                                </a:cubicBezTo>
                                <a:cubicBezTo>
                                  <a:pt x="2070278" y="245491"/>
                                  <a:pt x="2070786" y="245491"/>
                                  <a:pt x="2071294" y="245491"/>
                                </a:cubicBezTo>
                                <a:cubicBezTo>
                                  <a:pt x="2071802" y="245364"/>
                                  <a:pt x="2072310" y="245364"/>
                                  <a:pt x="2072818" y="245364"/>
                                </a:cubicBezTo>
                                <a:cubicBezTo>
                                  <a:pt x="2073199" y="245364"/>
                                  <a:pt x="2073707" y="245364"/>
                                  <a:pt x="2074215" y="245364"/>
                                </a:cubicBezTo>
                                <a:cubicBezTo>
                                  <a:pt x="2074723" y="245364"/>
                                  <a:pt x="2075231" y="245237"/>
                                  <a:pt x="2075739" y="245237"/>
                                </a:cubicBezTo>
                                <a:cubicBezTo>
                                  <a:pt x="2076120" y="245237"/>
                                  <a:pt x="2076628" y="245237"/>
                                  <a:pt x="2077136" y="245237"/>
                                </a:cubicBezTo>
                                <a:cubicBezTo>
                                  <a:pt x="2077644" y="245237"/>
                                  <a:pt x="2078152" y="245237"/>
                                  <a:pt x="2078533" y="245110"/>
                                </a:cubicBezTo>
                                <a:cubicBezTo>
                                  <a:pt x="2079041" y="245110"/>
                                  <a:pt x="2079549" y="245110"/>
                                  <a:pt x="2080057" y="245110"/>
                                </a:cubicBezTo>
                                <a:cubicBezTo>
                                  <a:pt x="2080565" y="245110"/>
                                  <a:pt x="2081073" y="245110"/>
                                  <a:pt x="2081454" y="245110"/>
                                </a:cubicBezTo>
                                <a:cubicBezTo>
                                  <a:pt x="2081962" y="245110"/>
                                  <a:pt x="2082470" y="245110"/>
                                  <a:pt x="2082978" y="245110"/>
                                </a:cubicBezTo>
                                <a:cubicBezTo>
                                  <a:pt x="2083486" y="244983"/>
                                  <a:pt x="2083994" y="244983"/>
                                  <a:pt x="2084375" y="244983"/>
                                </a:cubicBezTo>
                                <a:cubicBezTo>
                                  <a:pt x="2084883" y="244983"/>
                                  <a:pt x="2085391" y="244983"/>
                                  <a:pt x="2085899" y="244983"/>
                                </a:cubicBezTo>
                                <a:cubicBezTo>
                                  <a:pt x="2086407" y="244856"/>
                                  <a:pt x="2086915" y="244856"/>
                                  <a:pt x="2087296" y="244856"/>
                                </a:cubicBezTo>
                                <a:cubicBezTo>
                                  <a:pt x="2087804" y="244856"/>
                                  <a:pt x="2088312" y="244856"/>
                                  <a:pt x="2088820" y="244856"/>
                                </a:cubicBezTo>
                                <a:cubicBezTo>
                                  <a:pt x="2089328" y="244729"/>
                                  <a:pt x="2089836" y="244729"/>
                                  <a:pt x="2090217" y="244729"/>
                                </a:cubicBezTo>
                                <a:cubicBezTo>
                                  <a:pt x="2090725" y="244729"/>
                                  <a:pt x="2091233" y="244729"/>
                                  <a:pt x="2091741" y="244602"/>
                                </a:cubicBezTo>
                                <a:cubicBezTo>
                                  <a:pt x="2092249" y="244602"/>
                                  <a:pt x="2092757" y="244602"/>
                                  <a:pt x="2093138" y="244602"/>
                                </a:cubicBezTo>
                                <a:cubicBezTo>
                                  <a:pt x="2093646" y="244602"/>
                                  <a:pt x="2094154" y="244475"/>
                                  <a:pt x="2094662" y="244475"/>
                                </a:cubicBezTo>
                                <a:cubicBezTo>
                                  <a:pt x="2095170" y="244475"/>
                                  <a:pt x="2095551" y="244475"/>
                                  <a:pt x="2096059" y="244348"/>
                                </a:cubicBezTo>
                                <a:cubicBezTo>
                                  <a:pt x="2096567" y="244348"/>
                                  <a:pt x="2097075" y="244348"/>
                                  <a:pt x="2097583" y="244348"/>
                                </a:cubicBezTo>
                                <a:cubicBezTo>
                                  <a:pt x="2098091" y="244221"/>
                                  <a:pt x="2098472" y="244221"/>
                                  <a:pt x="2098980" y="244094"/>
                                </a:cubicBezTo>
                                <a:cubicBezTo>
                                  <a:pt x="2099488" y="244094"/>
                                  <a:pt x="2099996" y="244094"/>
                                  <a:pt x="2100504" y="243967"/>
                                </a:cubicBezTo>
                                <a:cubicBezTo>
                                  <a:pt x="2101012" y="243967"/>
                                  <a:pt x="2101393" y="243967"/>
                                  <a:pt x="2101901" y="243967"/>
                                </a:cubicBezTo>
                                <a:cubicBezTo>
                                  <a:pt x="2102409" y="243840"/>
                                  <a:pt x="2102917" y="243840"/>
                                  <a:pt x="2103425" y="243713"/>
                                </a:cubicBezTo>
                                <a:cubicBezTo>
                                  <a:pt x="2103933" y="243713"/>
                                  <a:pt x="2104314" y="243713"/>
                                  <a:pt x="2104822" y="243713"/>
                                </a:cubicBezTo>
                                <a:cubicBezTo>
                                  <a:pt x="2105330" y="243586"/>
                                  <a:pt x="2105838" y="243586"/>
                                  <a:pt x="2106346" y="243586"/>
                                </a:cubicBezTo>
                                <a:cubicBezTo>
                                  <a:pt x="2106854" y="243586"/>
                                  <a:pt x="2107235" y="243586"/>
                                  <a:pt x="2107743" y="243459"/>
                                </a:cubicBezTo>
                                <a:cubicBezTo>
                                  <a:pt x="2108251" y="243459"/>
                                  <a:pt x="2108759" y="243459"/>
                                  <a:pt x="2109267" y="243459"/>
                                </a:cubicBezTo>
                                <a:cubicBezTo>
                                  <a:pt x="2109775" y="243459"/>
                                  <a:pt x="2110156" y="243332"/>
                                  <a:pt x="2110664" y="243332"/>
                                </a:cubicBezTo>
                                <a:cubicBezTo>
                                  <a:pt x="2111172" y="243332"/>
                                  <a:pt x="2111680" y="243332"/>
                                  <a:pt x="2112188" y="243332"/>
                                </a:cubicBezTo>
                                <a:cubicBezTo>
                                  <a:pt x="2112569" y="243205"/>
                                  <a:pt x="2113077" y="243205"/>
                                  <a:pt x="2113585" y="243205"/>
                                </a:cubicBezTo>
                                <a:cubicBezTo>
                                  <a:pt x="2114093" y="243205"/>
                                  <a:pt x="2114601" y="243205"/>
                                  <a:pt x="2115109" y="243078"/>
                                </a:cubicBezTo>
                                <a:cubicBezTo>
                                  <a:pt x="2115490" y="243078"/>
                                  <a:pt x="2115998" y="243078"/>
                                  <a:pt x="2116506" y="242951"/>
                                </a:cubicBezTo>
                                <a:cubicBezTo>
                                  <a:pt x="2117014" y="242951"/>
                                  <a:pt x="2117522" y="242951"/>
                                  <a:pt x="2118030" y="242951"/>
                                </a:cubicBezTo>
                                <a:cubicBezTo>
                                  <a:pt x="2118411" y="242951"/>
                                  <a:pt x="2118919" y="242951"/>
                                  <a:pt x="2119427" y="242951"/>
                                </a:cubicBezTo>
                                <a:cubicBezTo>
                                  <a:pt x="2119935" y="242824"/>
                                  <a:pt x="2120443" y="242824"/>
                                  <a:pt x="2120951" y="242824"/>
                                </a:cubicBezTo>
                                <a:cubicBezTo>
                                  <a:pt x="2121332" y="242824"/>
                                  <a:pt x="2121840" y="242824"/>
                                  <a:pt x="2122348" y="242824"/>
                                </a:cubicBezTo>
                                <a:cubicBezTo>
                                  <a:pt x="2122856" y="242697"/>
                                  <a:pt x="2123364" y="242697"/>
                                  <a:pt x="2123872" y="242697"/>
                                </a:cubicBezTo>
                                <a:cubicBezTo>
                                  <a:pt x="2124253" y="242697"/>
                                  <a:pt x="2124761" y="242697"/>
                                  <a:pt x="2125269" y="242697"/>
                                </a:cubicBezTo>
                                <a:cubicBezTo>
                                  <a:pt x="2125777" y="242697"/>
                                  <a:pt x="2126285" y="242570"/>
                                  <a:pt x="2126793" y="242570"/>
                                </a:cubicBezTo>
                                <a:cubicBezTo>
                                  <a:pt x="2127174" y="242570"/>
                                  <a:pt x="2127682" y="242443"/>
                                  <a:pt x="2128190" y="242443"/>
                                </a:cubicBezTo>
                                <a:cubicBezTo>
                                  <a:pt x="2128698" y="242443"/>
                                  <a:pt x="2129206" y="242443"/>
                                  <a:pt x="2129587" y="242443"/>
                                </a:cubicBezTo>
                                <a:cubicBezTo>
                                  <a:pt x="2130095" y="242316"/>
                                  <a:pt x="2130603" y="242316"/>
                                  <a:pt x="2131111" y="242316"/>
                                </a:cubicBezTo>
                                <a:cubicBezTo>
                                  <a:pt x="2131619" y="242316"/>
                                  <a:pt x="2132127" y="242189"/>
                                  <a:pt x="2132508" y="242189"/>
                                </a:cubicBezTo>
                                <a:cubicBezTo>
                                  <a:pt x="2133016" y="242189"/>
                                  <a:pt x="2133524" y="242189"/>
                                  <a:pt x="2134032" y="242062"/>
                                </a:cubicBezTo>
                                <a:cubicBezTo>
                                  <a:pt x="2134540" y="242062"/>
                                  <a:pt x="2135048" y="242062"/>
                                  <a:pt x="2135429" y="242062"/>
                                </a:cubicBezTo>
                                <a:cubicBezTo>
                                  <a:pt x="2135937" y="241935"/>
                                  <a:pt x="2136445" y="241935"/>
                                  <a:pt x="2136953" y="241935"/>
                                </a:cubicBezTo>
                                <a:cubicBezTo>
                                  <a:pt x="2137461" y="241935"/>
                                  <a:pt x="2137969" y="241808"/>
                                  <a:pt x="2138350" y="241808"/>
                                </a:cubicBezTo>
                                <a:cubicBezTo>
                                  <a:pt x="2138858" y="241808"/>
                                  <a:pt x="2139366" y="241808"/>
                                  <a:pt x="2139874" y="241808"/>
                                </a:cubicBezTo>
                                <a:cubicBezTo>
                                  <a:pt x="2140382" y="241681"/>
                                  <a:pt x="2140890" y="241681"/>
                                  <a:pt x="2141271" y="241681"/>
                                </a:cubicBezTo>
                                <a:cubicBezTo>
                                  <a:pt x="2141779" y="241681"/>
                                  <a:pt x="2142287" y="241681"/>
                                  <a:pt x="2142795" y="241554"/>
                                </a:cubicBezTo>
                                <a:cubicBezTo>
                                  <a:pt x="2143303" y="241554"/>
                                  <a:pt x="2143811" y="241554"/>
                                  <a:pt x="2144192" y="241554"/>
                                </a:cubicBezTo>
                                <a:cubicBezTo>
                                  <a:pt x="2144700" y="241554"/>
                                  <a:pt x="2145208" y="241427"/>
                                  <a:pt x="2145716" y="241427"/>
                                </a:cubicBezTo>
                                <a:cubicBezTo>
                                  <a:pt x="2146224" y="241427"/>
                                  <a:pt x="2146605" y="241427"/>
                                  <a:pt x="2147113" y="241427"/>
                                </a:cubicBezTo>
                                <a:cubicBezTo>
                                  <a:pt x="2147621" y="241427"/>
                                  <a:pt x="2148129" y="241427"/>
                                  <a:pt x="2148637" y="241427"/>
                                </a:cubicBezTo>
                                <a:cubicBezTo>
                                  <a:pt x="2149145" y="241427"/>
                                  <a:pt x="2149526" y="241427"/>
                                  <a:pt x="2150034" y="241427"/>
                                </a:cubicBezTo>
                                <a:cubicBezTo>
                                  <a:pt x="2150542" y="241427"/>
                                  <a:pt x="2151050" y="241427"/>
                                  <a:pt x="2151558" y="241427"/>
                                </a:cubicBezTo>
                                <a:cubicBezTo>
                                  <a:pt x="2152066" y="241427"/>
                                  <a:pt x="2152447" y="241427"/>
                                  <a:pt x="2152955" y="241300"/>
                                </a:cubicBezTo>
                                <a:cubicBezTo>
                                  <a:pt x="2153463" y="241300"/>
                                  <a:pt x="2153971" y="241300"/>
                                  <a:pt x="2154479" y="241300"/>
                                </a:cubicBezTo>
                                <a:cubicBezTo>
                                  <a:pt x="2154987" y="241300"/>
                                  <a:pt x="2155368" y="241300"/>
                                  <a:pt x="2155876" y="241300"/>
                                </a:cubicBezTo>
                                <a:cubicBezTo>
                                  <a:pt x="2156384" y="241300"/>
                                  <a:pt x="2156892" y="241300"/>
                                  <a:pt x="2157400" y="241300"/>
                                </a:cubicBezTo>
                                <a:cubicBezTo>
                                  <a:pt x="2157908" y="241173"/>
                                  <a:pt x="2158289" y="241173"/>
                                  <a:pt x="2158797" y="241173"/>
                                </a:cubicBezTo>
                                <a:cubicBezTo>
                                  <a:pt x="2159305" y="241173"/>
                                  <a:pt x="2159813" y="241173"/>
                                  <a:pt x="2160321" y="241173"/>
                                </a:cubicBezTo>
                                <a:cubicBezTo>
                                  <a:pt x="2160829" y="241046"/>
                                  <a:pt x="2161210" y="241046"/>
                                  <a:pt x="2161718" y="241046"/>
                                </a:cubicBezTo>
                                <a:cubicBezTo>
                                  <a:pt x="2162226" y="241046"/>
                                  <a:pt x="2162734" y="241046"/>
                                  <a:pt x="2163242" y="241046"/>
                                </a:cubicBezTo>
                                <a:cubicBezTo>
                                  <a:pt x="2163623" y="240919"/>
                                  <a:pt x="2164131" y="240919"/>
                                  <a:pt x="2164639" y="240919"/>
                                </a:cubicBezTo>
                                <a:cubicBezTo>
                                  <a:pt x="2165147" y="240919"/>
                                  <a:pt x="2165655" y="240919"/>
                                  <a:pt x="2166163" y="240792"/>
                                </a:cubicBezTo>
                                <a:cubicBezTo>
                                  <a:pt x="2166544" y="240792"/>
                                  <a:pt x="2167052" y="240792"/>
                                  <a:pt x="2167560" y="240792"/>
                                </a:cubicBezTo>
                                <a:cubicBezTo>
                                  <a:pt x="2168068" y="240792"/>
                                  <a:pt x="2168576" y="240665"/>
                                  <a:pt x="2169084" y="240665"/>
                                </a:cubicBezTo>
                                <a:cubicBezTo>
                                  <a:pt x="2169465" y="240665"/>
                                  <a:pt x="2169973" y="240665"/>
                                  <a:pt x="2170481" y="240665"/>
                                </a:cubicBezTo>
                                <a:cubicBezTo>
                                  <a:pt x="2170989" y="240538"/>
                                  <a:pt x="2171497" y="240538"/>
                                  <a:pt x="2172005" y="240538"/>
                                </a:cubicBezTo>
                                <a:cubicBezTo>
                                  <a:pt x="2172386" y="240538"/>
                                  <a:pt x="2172894" y="240538"/>
                                  <a:pt x="2173402" y="240538"/>
                                </a:cubicBezTo>
                                <a:cubicBezTo>
                                  <a:pt x="2173910" y="240538"/>
                                  <a:pt x="2174418" y="240411"/>
                                  <a:pt x="2174926" y="240411"/>
                                </a:cubicBezTo>
                                <a:cubicBezTo>
                                  <a:pt x="2175307" y="240411"/>
                                  <a:pt x="2175815" y="240411"/>
                                  <a:pt x="2176323" y="240411"/>
                                </a:cubicBezTo>
                                <a:cubicBezTo>
                                  <a:pt x="2176831" y="240411"/>
                                  <a:pt x="2177339" y="240411"/>
                                  <a:pt x="2177847" y="240411"/>
                                </a:cubicBezTo>
                                <a:cubicBezTo>
                                  <a:pt x="2178228" y="240411"/>
                                  <a:pt x="2178736" y="240411"/>
                                  <a:pt x="2179244" y="240284"/>
                                </a:cubicBezTo>
                                <a:cubicBezTo>
                                  <a:pt x="2179752" y="240284"/>
                                  <a:pt x="2180260" y="240284"/>
                                  <a:pt x="2180641" y="240284"/>
                                </a:cubicBezTo>
                                <a:cubicBezTo>
                                  <a:pt x="2181149" y="240284"/>
                                  <a:pt x="2181657" y="240284"/>
                                  <a:pt x="2182165" y="240284"/>
                                </a:cubicBezTo>
                                <a:cubicBezTo>
                                  <a:pt x="2182673" y="240284"/>
                                  <a:pt x="2183181" y="240284"/>
                                  <a:pt x="2183562" y="240284"/>
                                </a:cubicBezTo>
                                <a:cubicBezTo>
                                  <a:pt x="2184070" y="240157"/>
                                  <a:pt x="2184578" y="240157"/>
                                  <a:pt x="2185086" y="240157"/>
                                </a:cubicBezTo>
                                <a:cubicBezTo>
                                  <a:pt x="2185594" y="240157"/>
                                  <a:pt x="2186102" y="240157"/>
                                  <a:pt x="2186483" y="240157"/>
                                </a:cubicBezTo>
                                <a:cubicBezTo>
                                  <a:pt x="2186991" y="240157"/>
                                  <a:pt x="2187499" y="240157"/>
                                  <a:pt x="2188007" y="240157"/>
                                </a:cubicBezTo>
                                <a:cubicBezTo>
                                  <a:pt x="2188515" y="240030"/>
                                  <a:pt x="2189023" y="240030"/>
                                  <a:pt x="2189404" y="240030"/>
                                </a:cubicBezTo>
                                <a:cubicBezTo>
                                  <a:pt x="2189912" y="240030"/>
                                  <a:pt x="2190420" y="240030"/>
                                  <a:pt x="2190928" y="240030"/>
                                </a:cubicBezTo>
                                <a:cubicBezTo>
                                  <a:pt x="2191436" y="239903"/>
                                  <a:pt x="2191944" y="239903"/>
                                  <a:pt x="2192325" y="239903"/>
                                </a:cubicBezTo>
                                <a:cubicBezTo>
                                  <a:pt x="2192833" y="239903"/>
                                  <a:pt x="2193341" y="239903"/>
                                  <a:pt x="2193849" y="239903"/>
                                </a:cubicBezTo>
                                <a:cubicBezTo>
                                  <a:pt x="2194357" y="239903"/>
                                  <a:pt x="2194738" y="239776"/>
                                  <a:pt x="2195246" y="239776"/>
                                </a:cubicBezTo>
                                <a:cubicBezTo>
                                  <a:pt x="2195754" y="239776"/>
                                  <a:pt x="2196262" y="239776"/>
                                  <a:pt x="2196770" y="239776"/>
                                </a:cubicBezTo>
                                <a:cubicBezTo>
                                  <a:pt x="2197278" y="239776"/>
                                  <a:pt x="2197659" y="239776"/>
                                  <a:pt x="2198167" y="239776"/>
                                </a:cubicBezTo>
                                <a:cubicBezTo>
                                  <a:pt x="2198675" y="239776"/>
                                  <a:pt x="2199183" y="239776"/>
                                  <a:pt x="2199691" y="239649"/>
                                </a:cubicBezTo>
                                <a:cubicBezTo>
                                  <a:pt x="2200199" y="239649"/>
                                  <a:pt x="2200580" y="239776"/>
                                  <a:pt x="2201088" y="239649"/>
                                </a:cubicBezTo>
                                <a:cubicBezTo>
                                  <a:pt x="2201596" y="239649"/>
                                  <a:pt x="2202104" y="239649"/>
                                  <a:pt x="2202612" y="239649"/>
                                </a:cubicBezTo>
                                <a:cubicBezTo>
                                  <a:pt x="2203120" y="239649"/>
                                  <a:pt x="2203501" y="239649"/>
                                  <a:pt x="2204009" y="239649"/>
                                </a:cubicBezTo>
                                <a:cubicBezTo>
                                  <a:pt x="2204517" y="239522"/>
                                  <a:pt x="2205025" y="239522"/>
                                  <a:pt x="2205533" y="239522"/>
                                </a:cubicBezTo>
                                <a:cubicBezTo>
                                  <a:pt x="2206041" y="239522"/>
                                  <a:pt x="2206422" y="239522"/>
                                  <a:pt x="2206930" y="239395"/>
                                </a:cubicBezTo>
                                <a:cubicBezTo>
                                  <a:pt x="2207438" y="239395"/>
                                  <a:pt x="2207946" y="239395"/>
                                  <a:pt x="2208454" y="239395"/>
                                </a:cubicBezTo>
                                <a:cubicBezTo>
                                  <a:pt x="2208962" y="239268"/>
                                  <a:pt x="2209343" y="239268"/>
                                  <a:pt x="2209851" y="239268"/>
                                </a:cubicBezTo>
                                <a:cubicBezTo>
                                  <a:pt x="2210359" y="239268"/>
                                  <a:pt x="2210867" y="239268"/>
                                  <a:pt x="2211375" y="239141"/>
                                </a:cubicBezTo>
                                <a:cubicBezTo>
                                  <a:pt x="2211756" y="239141"/>
                                  <a:pt x="2212264" y="239141"/>
                                  <a:pt x="2212772" y="239141"/>
                                </a:cubicBezTo>
                                <a:cubicBezTo>
                                  <a:pt x="2213280" y="239141"/>
                                  <a:pt x="2213788" y="239141"/>
                                  <a:pt x="2214296" y="239141"/>
                                </a:cubicBezTo>
                                <a:cubicBezTo>
                                  <a:pt x="2214677" y="239141"/>
                                  <a:pt x="2215185" y="239141"/>
                                  <a:pt x="2215693" y="239141"/>
                                </a:cubicBezTo>
                                <a:cubicBezTo>
                                  <a:pt x="2216201" y="239141"/>
                                  <a:pt x="2216709" y="239141"/>
                                  <a:pt x="2217217" y="239141"/>
                                </a:cubicBezTo>
                                <a:cubicBezTo>
                                  <a:pt x="2217598" y="239141"/>
                                  <a:pt x="2218106" y="239141"/>
                                  <a:pt x="2218614" y="239141"/>
                                </a:cubicBezTo>
                                <a:cubicBezTo>
                                  <a:pt x="2219122" y="239141"/>
                                  <a:pt x="2219630" y="239141"/>
                                  <a:pt x="2220138" y="239141"/>
                                </a:cubicBezTo>
                                <a:cubicBezTo>
                                  <a:pt x="2220519" y="239141"/>
                                  <a:pt x="2221027" y="239141"/>
                                  <a:pt x="2221535" y="239141"/>
                                </a:cubicBezTo>
                                <a:cubicBezTo>
                                  <a:pt x="2222043" y="239141"/>
                                  <a:pt x="2222551" y="239141"/>
                                  <a:pt x="2223059" y="239141"/>
                                </a:cubicBezTo>
                                <a:cubicBezTo>
                                  <a:pt x="2223440" y="239141"/>
                                  <a:pt x="2223948" y="239141"/>
                                  <a:pt x="2224456" y="239141"/>
                                </a:cubicBezTo>
                                <a:cubicBezTo>
                                  <a:pt x="2224964" y="239014"/>
                                  <a:pt x="2225472" y="239014"/>
                                  <a:pt x="2225980" y="239014"/>
                                </a:cubicBezTo>
                                <a:cubicBezTo>
                                  <a:pt x="2226361" y="239014"/>
                                  <a:pt x="2226869" y="239014"/>
                                  <a:pt x="2227377" y="239014"/>
                                </a:cubicBezTo>
                                <a:cubicBezTo>
                                  <a:pt x="2227885" y="239014"/>
                                  <a:pt x="2228393" y="239014"/>
                                  <a:pt x="2228774" y="239014"/>
                                </a:cubicBezTo>
                                <a:cubicBezTo>
                                  <a:pt x="2229282" y="238887"/>
                                  <a:pt x="2229790" y="238887"/>
                                  <a:pt x="2230298" y="238887"/>
                                </a:cubicBezTo>
                                <a:cubicBezTo>
                                  <a:pt x="2230806" y="238887"/>
                                  <a:pt x="2231314" y="238887"/>
                                  <a:pt x="2231695" y="238887"/>
                                </a:cubicBezTo>
                                <a:cubicBezTo>
                                  <a:pt x="2232203" y="238887"/>
                                  <a:pt x="2232711" y="238887"/>
                                  <a:pt x="2233219" y="238887"/>
                                </a:cubicBezTo>
                                <a:cubicBezTo>
                                  <a:pt x="2233727" y="238887"/>
                                  <a:pt x="2234235" y="238760"/>
                                  <a:pt x="2234616" y="238760"/>
                                </a:cubicBezTo>
                                <a:cubicBezTo>
                                  <a:pt x="2235124" y="238760"/>
                                  <a:pt x="2235632" y="238760"/>
                                  <a:pt x="2236140" y="238760"/>
                                </a:cubicBezTo>
                                <a:cubicBezTo>
                                  <a:pt x="2236648" y="238760"/>
                                  <a:pt x="2237156" y="238633"/>
                                  <a:pt x="2237537" y="238633"/>
                                </a:cubicBezTo>
                                <a:cubicBezTo>
                                  <a:pt x="2238045" y="238633"/>
                                  <a:pt x="2238553" y="238633"/>
                                  <a:pt x="2239061" y="238633"/>
                                </a:cubicBezTo>
                                <a:cubicBezTo>
                                  <a:pt x="2239569" y="238633"/>
                                  <a:pt x="2240077" y="238633"/>
                                  <a:pt x="2240458" y="238633"/>
                                </a:cubicBezTo>
                                <a:cubicBezTo>
                                  <a:pt x="2240966" y="238506"/>
                                  <a:pt x="2241474" y="238633"/>
                                  <a:pt x="2241982" y="238633"/>
                                </a:cubicBezTo>
                                <a:cubicBezTo>
                                  <a:pt x="2242490" y="238633"/>
                                  <a:pt x="2242998" y="238506"/>
                                  <a:pt x="2243379" y="238633"/>
                                </a:cubicBezTo>
                                <a:cubicBezTo>
                                  <a:pt x="2243887" y="238633"/>
                                  <a:pt x="2244395" y="238633"/>
                                  <a:pt x="2244903" y="238633"/>
                                </a:cubicBezTo>
                                <a:cubicBezTo>
                                  <a:pt x="2245411" y="238633"/>
                                  <a:pt x="2245792" y="238633"/>
                                  <a:pt x="2246300" y="238633"/>
                                </a:cubicBezTo>
                                <a:cubicBezTo>
                                  <a:pt x="2246808" y="238633"/>
                                  <a:pt x="2247316" y="238633"/>
                                  <a:pt x="2247824" y="238633"/>
                                </a:cubicBezTo>
                                <a:cubicBezTo>
                                  <a:pt x="2248332" y="238760"/>
                                  <a:pt x="2248713" y="238760"/>
                                  <a:pt x="2249221" y="238760"/>
                                </a:cubicBezTo>
                                <a:cubicBezTo>
                                  <a:pt x="2249729" y="238760"/>
                                  <a:pt x="2250237" y="238760"/>
                                  <a:pt x="2250745" y="238760"/>
                                </a:cubicBezTo>
                                <a:cubicBezTo>
                                  <a:pt x="2251253" y="238760"/>
                                  <a:pt x="2251634" y="238760"/>
                                  <a:pt x="2252142" y="238760"/>
                                </a:cubicBezTo>
                                <a:cubicBezTo>
                                  <a:pt x="2252650" y="238760"/>
                                  <a:pt x="2253158" y="238760"/>
                                  <a:pt x="2253666" y="238760"/>
                                </a:cubicBezTo>
                                <a:cubicBezTo>
                                  <a:pt x="2254174" y="238760"/>
                                  <a:pt x="2254555" y="238760"/>
                                  <a:pt x="2255063" y="238760"/>
                                </a:cubicBezTo>
                                <a:cubicBezTo>
                                  <a:pt x="2255571" y="238760"/>
                                  <a:pt x="2256079" y="238887"/>
                                  <a:pt x="2256587" y="238887"/>
                                </a:cubicBezTo>
                                <a:cubicBezTo>
                                  <a:pt x="2257095" y="238887"/>
                                  <a:pt x="2257476" y="238887"/>
                                  <a:pt x="2257984" y="238887"/>
                                </a:cubicBezTo>
                                <a:cubicBezTo>
                                  <a:pt x="2258492" y="238887"/>
                                  <a:pt x="2259000" y="238887"/>
                                  <a:pt x="2259508" y="238887"/>
                                </a:cubicBezTo>
                                <a:cubicBezTo>
                                  <a:pt x="2260016" y="238887"/>
                                  <a:pt x="2260397" y="238887"/>
                                  <a:pt x="2260905" y="238887"/>
                                </a:cubicBezTo>
                                <a:cubicBezTo>
                                  <a:pt x="2261413" y="238887"/>
                                  <a:pt x="2261921" y="238887"/>
                                  <a:pt x="2262429" y="238887"/>
                                </a:cubicBezTo>
                                <a:cubicBezTo>
                                  <a:pt x="2262810" y="238887"/>
                                  <a:pt x="2263318" y="238887"/>
                                  <a:pt x="2263826" y="238887"/>
                                </a:cubicBezTo>
                                <a:cubicBezTo>
                                  <a:pt x="2264334" y="238887"/>
                                  <a:pt x="2264842" y="238887"/>
                                  <a:pt x="2265350" y="238887"/>
                                </a:cubicBezTo>
                                <a:cubicBezTo>
                                  <a:pt x="2265731" y="238887"/>
                                  <a:pt x="2266239" y="238887"/>
                                  <a:pt x="2266747" y="238887"/>
                                </a:cubicBezTo>
                                <a:cubicBezTo>
                                  <a:pt x="2267255" y="238887"/>
                                  <a:pt x="2267763" y="238887"/>
                                  <a:pt x="2268271" y="238887"/>
                                </a:cubicBezTo>
                                <a:cubicBezTo>
                                  <a:pt x="2268652" y="238887"/>
                                  <a:pt x="2269160" y="238887"/>
                                  <a:pt x="2269668" y="238887"/>
                                </a:cubicBezTo>
                                <a:cubicBezTo>
                                  <a:pt x="2270176" y="238887"/>
                                  <a:pt x="2270684" y="238887"/>
                                  <a:pt x="2271192" y="238887"/>
                                </a:cubicBezTo>
                                <a:cubicBezTo>
                                  <a:pt x="2271573" y="238887"/>
                                  <a:pt x="2272081" y="238887"/>
                                  <a:pt x="2272589" y="238887"/>
                                </a:cubicBezTo>
                                <a:cubicBezTo>
                                  <a:pt x="2273097" y="238887"/>
                                  <a:pt x="2273605" y="238887"/>
                                  <a:pt x="2274113" y="238887"/>
                                </a:cubicBezTo>
                                <a:cubicBezTo>
                                  <a:pt x="2274494" y="238887"/>
                                  <a:pt x="2275002" y="239014"/>
                                  <a:pt x="2275510" y="239014"/>
                                </a:cubicBezTo>
                                <a:cubicBezTo>
                                  <a:pt x="2276018" y="239014"/>
                                  <a:pt x="2276526" y="239014"/>
                                  <a:pt x="2277034" y="239014"/>
                                </a:cubicBezTo>
                                <a:cubicBezTo>
                                  <a:pt x="2277415" y="239014"/>
                                  <a:pt x="2277923" y="239014"/>
                                  <a:pt x="2278431" y="239014"/>
                                </a:cubicBezTo>
                                <a:cubicBezTo>
                                  <a:pt x="2278939" y="239014"/>
                                  <a:pt x="2279447" y="239014"/>
                                  <a:pt x="2279828" y="239014"/>
                                </a:cubicBezTo>
                                <a:cubicBezTo>
                                  <a:pt x="2280336" y="239014"/>
                                  <a:pt x="2280844" y="239014"/>
                                  <a:pt x="2281352" y="239141"/>
                                </a:cubicBezTo>
                                <a:cubicBezTo>
                                  <a:pt x="2281860" y="239141"/>
                                  <a:pt x="2282368" y="239141"/>
                                  <a:pt x="2282749" y="239141"/>
                                </a:cubicBezTo>
                                <a:cubicBezTo>
                                  <a:pt x="2283257" y="239141"/>
                                  <a:pt x="2283765" y="239141"/>
                                  <a:pt x="2284273" y="239141"/>
                                </a:cubicBezTo>
                                <a:cubicBezTo>
                                  <a:pt x="2284781" y="239141"/>
                                  <a:pt x="2285289" y="239141"/>
                                  <a:pt x="2285670" y="239141"/>
                                </a:cubicBezTo>
                                <a:cubicBezTo>
                                  <a:pt x="2286178" y="239268"/>
                                  <a:pt x="2286686" y="239268"/>
                                  <a:pt x="2287194" y="239268"/>
                                </a:cubicBezTo>
                                <a:cubicBezTo>
                                  <a:pt x="2287702" y="239268"/>
                                  <a:pt x="2288210" y="239268"/>
                                  <a:pt x="2288591" y="239268"/>
                                </a:cubicBezTo>
                                <a:cubicBezTo>
                                  <a:pt x="2289099" y="239268"/>
                                  <a:pt x="2289607" y="239268"/>
                                  <a:pt x="2290115" y="239268"/>
                                </a:cubicBezTo>
                                <a:cubicBezTo>
                                  <a:pt x="2290623" y="239268"/>
                                  <a:pt x="2291131" y="239395"/>
                                  <a:pt x="2291512" y="239395"/>
                                </a:cubicBezTo>
                                <a:cubicBezTo>
                                  <a:pt x="2292020" y="239395"/>
                                  <a:pt x="2292528" y="239395"/>
                                  <a:pt x="2293036" y="239395"/>
                                </a:cubicBezTo>
                                <a:cubicBezTo>
                                  <a:pt x="2293544" y="239395"/>
                                  <a:pt x="2294052" y="239395"/>
                                  <a:pt x="2294433" y="239395"/>
                                </a:cubicBezTo>
                                <a:cubicBezTo>
                                  <a:pt x="2294941" y="239395"/>
                                  <a:pt x="2295449" y="239395"/>
                                  <a:pt x="2295957" y="239395"/>
                                </a:cubicBezTo>
                                <a:cubicBezTo>
                                  <a:pt x="2296465" y="239395"/>
                                  <a:pt x="2296846" y="239395"/>
                                  <a:pt x="2297354" y="239395"/>
                                </a:cubicBezTo>
                                <a:cubicBezTo>
                                  <a:pt x="2297862" y="239395"/>
                                  <a:pt x="2298370" y="239395"/>
                                  <a:pt x="2298878" y="239395"/>
                                </a:cubicBezTo>
                                <a:cubicBezTo>
                                  <a:pt x="2299386" y="239395"/>
                                  <a:pt x="2299767" y="239395"/>
                                  <a:pt x="2300275" y="239395"/>
                                </a:cubicBezTo>
                                <a:cubicBezTo>
                                  <a:pt x="2300783" y="239395"/>
                                  <a:pt x="2301291" y="239395"/>
                                  <a:pt x="2301799" y="239395"/>
                                </a:cubicBezTo>
                                <a:cubicBezTo>
                                  <a:pt x="2302307" y="239395"/>
                                  <a:pt x="2302688" y="239395"/>
                                  <a:pt x="2303196" y="239395"/>
                                </a:cubicBezTo>
                                <a:cubicBezTo>
                                  <a:pt x="2303704" y="239395"/>
                                  <a:pt x="2304212" y="239395"/>
                                  <a:pt x="2304720" y="239395"/>
                                </a:cubicBezTo>
                                <a:cubicBezTo>
                                  <a:pt x="2305228" y="239395"/>
                                  <a:pt x="2305609" y="239395"/>
                                  <a:pt x="2306117" y="239395"/>
                                </a:cubicBezTo>
                                <a:cubicBezTo>
                                  <a:pt x="2306625" y="239395"/>
                                  <a:pt x="2307133" y="239395"/>
                                  <a:pt x="2307641" y="239395"/>
                                </a:cubicBezTo>
                                <a:cubicBezTo>
                                  <a:pt x="2308149" y="239395"/>
                                  <a:pt x="2308530" y="239395"/>
                                  <a:pt x="2309038" y="239395"/>
                                </a:cubicBezTo>
                                <a:cubicBezTo>
                                  <a:pt x="2309546" y="239395"/>
                                  <a:pt x="2310054" y="239395"/>
                                  <a:pt x="2310562" y="239395"/>
                                </a:cubicBezTo>
                                <a:cubicBezTo>
                                  <a:pt x="2311070" y="239395"/>
                                  <a:pt x="2311451" y="239522"/>
                                  <a:pt x="2311959" y="239522"/>
                                </a:cubicBezTo>
                                <a:cubicBezTo>
                                  <a:pt x="2312467" y="239522"/>
                                  <a:pt x="2312975" y="239522"/>
                                  <a:pt x="2313483" y="239522"/>
                                </a:cubicBezTo>
                                <a:cubicBezTo>
                                  <a:pt x="2313864" y="239522"/>
                                  <a:pt x="2314372" y="239522"/>
                                  <a:pt x="2314880" y="239522"/>
                                </a:cubicBezTo>
                                <a:cubicBezTo>
                                  <a:pt x="2315388" y="239522"/>
                                  <a:pt x="2315896" y="239522"/>
                                  <a:pt x="2316404" y="239522"/>
                                </a:cubicBezTo>
                                <a:cubicBezTo>
                                  <a:pt x="2316785" y="239522"/>
                                  <a:pt x="2317293" y="239522"/>
                                  <a:pt x="2317801" y="239522"/>
                                </a:cubicBezTo>
                                <a:cubicBezTo>
                                  <a:pt x="2318309" y="239522"/>
                                  <a:pt x="2318817" y="239522"/>
                                  <a:pt x="2319325" y="239522"/>
                                </a:cubicBezTo>
                                <a:cubicBezTo>
                                  <a:pt x="2319706" y="239522"/>
                                  <a:pt x="2320214" y="239395"/>
                                  <a:pt x="2320722" y="239395"/>
                                </a:cubicBezTo>
                                <a:cubicBezTo>
                                  <a:pt x="2321230" y="239395"/>
                                  <a:pt x="2321738" y="239395"/>
                                  <a:pt x="2322246" y="239395"/>
                                </a:cubicBezTo>
                                <a:cubicBezTo>
                                  <a:pt x="2322627" y="239395"/>
                                  <a:pt x="2323135" y="239395"/>
                                  <a:pt x="2323643" y="239268"/>
                                </a:cubicBezTo>
                                <a:cubicBezTo>
                                  <a:pt x="2324151" y="239268"/>
                                  <a:pt x="2324659" y="239268"/>
                                  <a:pt x="2325167" y="239268"/>
                                </a:cubicBezTo>
                                <a:cubicBezTo>
                                  <a:pt x="2325548" y="239268"/>
                                  <a:pt x="2326056" y="239268"/>
                                  <a:pt x="2326564" y="239141"/>
                                </a:cubicBezTo>
                                <a:cubicBezTo>
                                  <a:pt x="2327072" y="239141"/>
                                  <a:pt x="2327580" y="239141"/>
                                  <a:pt x="2328088" y="239141"/>
                                </a:cubicBezTo>
                                <a:cubicBezTo>
                                  <a:pt x="2328469" y="239141"/>
                                  <a:pt x="2328977" y="239141"/>
                                  <a:pt x="2329485" y="239141"/>
                                </a:cubicBezTo>
                                <a:cubicBezTo>
                                  <a:pt x="2329993" y="239014"/>
                                  <a:pt x="2330501" y="239014"/>
                                  <a:pt x="2330882" y="239014"/>
                                </a:cubicBezTo>
                                <a:cubicBezTo>
                                  <a:pt x="2331390" y="239014"/>
                                  <a:pt x="2331898" y="239014"/>
                                  <a:pt x="2332406" y="239014"/>
                                </a:cubicBezTo>
                                <a:cubicBezTo>
                                  <a:pt x="2332914" y="239014"/>
                                  <a:pt x="2333422" y="239014"/>
                                  <a:pt x="2333803" y="239014"/>
                                </a:cubicBezTo>
                                <a:cubicBezTo>
                                  <a:pt x="2334311" y="239014"/>
                                  <a:pt x="2334819" y="239014"/>
                                  <a:pt x="2335327" y="239014"/>
                                </a:cubicBezTo>
                                <a:cubicBezTo>
                                  <a:pt x="2335835" y="239014"/>
                                  <a:pt x="2336343" y="239014"/>
                                  <a:pt x="2336724" y="239014"/>
                                </a:cubicBezTo>
                                <a:cubicBezTo>
                                  <a:pt x="2337232" y="239014"/>
                                  <a:pt x="2337740" y="239014"/>
                                  <a:pt x="2338248" y="239014"/>
                                </a:cubicBezTo>
                                <a:cubicBezTo>
                                  <a:pt x="2338756" y="239014"/>
                                  <a:pt x="2339264" y="239014"/>
                                  <a:pt x="2339645" y="239014"/>
                                </a:cubicBezTo>
                                <a:cubicBezTo>
                                  <a:pt x="2340153" y="239014"/>
                                  <a:pt x="2340661" y="239014"/>
                                  <a:pt x="2341169" y="239014"/>
                                </a:cubicBezTo>
                                <a:cubicBezTo>
                                  <a:pt x="2341677" y="239014"/>
                                  <a:pt x="2342185" y="238887"/>
                                  <a:pt x="2342566" y="238887"/>
                                </a:cubicBezTo>
                                <a:cubicBezTo>
                                  <a:pt x="2343074" y="238887"/>
                                  <a:pt x="2343582" y="238887"/>
                                  <a:pt x="2344090" y="238887"/>
                                </a:cubicBezTo>
                                <a:cubicBezTo>
                                  <a:pt x="2344598" y="238887"/>
                                  <a:pt x="2345106" y="238887"/>
                                  <a:pt x="2345487" y="238887"/>
                                </a:cubicBezTo>
                                <a:cubicBezTo>
                                  <a:pt x="2345995" y="238887"/>
                                  <a:pt x="2346503" y="238887"/>
                                  <a:pt x="2347011" y="238887"/>
                                </a:cubicBezTo>
                                <a:cubicBezTo>
                                  <a:pt x="2347519" y="238887"/>
                                  <a:pt x="2347900" y="238760"/>
                                  <a:pt x="2348408" y="238760"/>
                                </a:cubicBezTo>
                                <a:cubicBezTo>
                                  <a:pt x="2348916" y="238760"/>
                                  <a:pt x="2349424" y="238760"/>
                                  <a:pt x="2349932" y="238760"/>
                                </a:cubicBezTo>
                                <a:cubicBezTo>
                                  <a:pt x="2350440" y="238760"/>
                                  <a:pt x="2350821" y="238760"/>
                                  <a:pt x="2351329" y="238760"/>
                                </a:cubicBezTo>
                                <a:cubicBezTo>
                                  <a:pt x="2351837" y="238760"/>
                                  <a:pt x="2352345" y="238633"/>
                                  <a:pt x="2352853" y="238633"/>
                                </a:cubicBezTo>
                                <a:cubicBezTo>
                                  <a:pt x="2353361" y="238633"/>
                                  <a:pt x="2353742" y="238633"/>
                                  <a:pt x="2354250" y="238633"/>
                                </a:cubicBezTo>
                                <a:cubicBezTo>
                                  <a:pt x="2354758" y="238633"/>
                                  <a:pt x="2355266" y="238633"/>
                                  <a:pt x="2355774" y="238633"/>
                                </a:cubicBezTo>
                                <a:cubicBezTo>
                                  <a:pt x="2356282" y="238633"/>
                                  <a:pt x="2356663" y="238633"/>
                                  <a:pt x="2357171" y="238633"/>
                                </a:cubicBezTo>
                                <a:cubicBezTo>
                                  <a:pt x="2357679" y="238633"/>
                                  <a:pt x="2358187" y="238633"/>
                                  <a:pt x="2358695" y="238633"/>
                                </a:cubicBezTo>
                                <a:cubicBezTo>
                                  <a:pt x="2359203" y="238633"/>
                                  <a:pt x="2359584" y="238633"/>
                                  <a:pt x="2360092" y="238633"/>
                                </a:cubicBezTo>
                                <a:cubicBezTo>
                                  <a:pt x="2360600" y="238633"/>
                                  <a:pt x="2361108" y="238633"/>
                                  <a:pt x="2361616" y="238633"/>
                                </a:cubicBezTo>
                                <a:cubicBezTo>
                                  <a:pt x="2362124" y="238633"/>
                                  <a:pt x="2362505" y="238633"/>
                                  <a:pt x="2363013" y="238633"/>
                                </a:cubicBezTo>
                                <a:cubicBezTo>
                                  <a:pt x="2363521" y="238633"/>
                                  <a:pt x="2364029" y="238633"/>
                                  <a:pt x="2364537" y="238633"/>
                                </a:cubicBezTo>
                                <a:cubicBezTo>
                                  <a:pt x="2364918" y="238633"/>
                                  <a:pt x="2365426" y="238633"/>
                                  <a:pt x="2365934" y="238633"/>
                                </a:cubicBezTo>
                                <a:cubicBezTo>
                                  <a:pt x="2366442" y="238506"/>
                                  <a:pt x="2366950" y="238506"/>
                                  <a:pt x="2367458" y="238506"/>
                                </a:cubicBezTo>
                                <a:cubicBezTo>
                                  <a:pt x="2367839" y="238506"/>
                                  <a:pt x="2368347" y="238506"/>
                                  <a:pt x="2368855" y="238506"/>
                                </a:cubicBezTo>
                                <a:cubicBezTo>
                                  <a:pt x="2369363" y="238379"/>
                                  <a:pt x="2369871" y="238379"/>
                                  <a:pt x="2370379" y="238379"/>
                                </a:cubicBezTo>
                                <a:cubicBezTo>
                                  <a:pt x="2370760" y="238379"/>
                                  <a:pt x="2371268" y="238379"/>
                                  <a:pt x="2371776" y="238379"/>
                                </a:cubicBezTo>
                                <a:cubicBezTo>
                                  <a:pt x="2372284" y="238252"/>
                                  <a:pt x="2372792" y="238252"/>
                                  <a:pt x="2373300" y="238252"/>
                                </a:cubicBezTo>
                                <a:cubicBezTo>
                                  <a:pt x="2373681" y="238252"/>
                                  <a:pt x="2374189" y="238252"/>
                                  <a:pt x="2374697" y="238125"/>
                                </a:cubicBezTo>
                                <a:cubicBezTo>
                                  <a:pt x="2375205" y="238125"/>
                                  <a:pt x="2375713" y="238125"/>
                                  <a:pt x="2376221" y="238125"/>
                                </a:cubicBezTo>
                                <a:cubicBezTo>
                                  <a:pt x="2376602" y="238125"/>
                                  <a:pt x="2377110" y="238125"/>
                                  <a:pt x="2377618" y="237998"/>
                                </a:cubicBezTo>
                                <a:cubicBezTo>
                                  <a:pt x="2378126" y="237998"/>
                                  <a:pt x="2378634" y="237998"/>
                                  <a:pt x="2379142" y="237998"/>
                                </a:cubicBezTo>
                                <a:cubicBezTo>
                                  <a:pt x="2379523" y="237998"/>
                                  <a:pt x="2380031" y="237998"/>
                                  <a:pt x="2380539" y="237998"/>
                                </a:cubicBezTo>
                                <a:cubicBezTo>
                                  <a:pt x="2381047" y="237871"/>
                                  <a:pt x="2381555" y="237871"/>
                                  <a:pt x="2381936" y="237871"/>
                                </a:cubicBezTo>
                                <a:cubicBezTo>
                                  <a:pt x="2382444" y="237871"/>
                                  <a:pt x="2382952" y="237871"/>
                                  <a:pt x="2383460" y="237871"/>
                                </a:cubicBezTo>
                                <a:cubicBezTo>
                                  <a:pt x="2383968" y="237871"/>
                                  <a:pt x="2384476" y="237871"/>
                                  <a:pt x="2384857" y="237871"/>
                                </a:cubicBezTo>
                                <a:cubicBezTo>
                                  <a:pt x="2385365" y="237871"/>
                                  <a:pt x="2385873" y="237871"/>
                                  <a:pt x="2386381" y="237998"/>
                                </a:cubicBezTo>
                                <a:cubicBezTo>
                                  <a:pt x="2386889" y="237998"/>
                                  <a:pt x="2387397" y="237998"/>
                                  <a:pt x="2387778" y="237998"/>
                                </a:cubicBezTo>
                                <a:cubicBezTo>
                                  <a:pt x="2388286" y="237998"/>
                                  <a:pt x="2388794" y="237998"/>
                                  <a:pt x="2389302" y="237998"/>
                                </a:cubicBezTo>
                                <a:cubicBezTo>
                                  <a:pt x="2389810" y="237998"/>
                                  <a:pt x="2390318" y="237998"/>
                                  <a:pt x="2390699" y="237998"/>
                                </a:cubicBezTo>
                                <a:cubicBezTo>
                                  <a:pt x="2391207" y="237998"/>
                                  <a:pt x="2391715" y="237998"/>
                                  <a:pt x="2392223" y="237998"/>
                                </a:cubicBezTo>
                                <a:cubicBezTo>
                                  <a:pt x="2392731" y="237998"/>
                                  <a:pt x="2393239" y="237998"/>
                                  <a:pt x="2393620" y="237998"/>
                                </a:cubicBezTo>
                                <a:cubicBezTo>
                                  <a:pt x="2394128" y="237871"/>
                                  <a:pt x="2394636" y="237871"/>
                                  <a:pt x="2395144" y="237871"/>
                                </a:cubicBezTo>
                                <a:cubicBezTo>
                                  <a:pt x="2395652" y="237871"/>
                                  <a:pt x="2396033" y="237871"/>
                                  <a:pt x="2396541" y="237871"/>
                                </a:cubicBezTo>
                                <a:cubicBezTo>
                                  <a:pt x="2397049" y="237871"/>
                                  <a:pt x="2397557" y="237871"/>
                                  <a:pt x="2398065" y="237871"/>
                                </a:cubicBezTo>
                                <a:cubicBezTo>
                                  <a:pt x="2398573" y="237871"/>
                                  <a:pt x="2398954" y="237871"/>
                                  <a:pt x="2399462" y="237871"/>
                                </a:cubicBezTo>
                                <a:cubicBezTo>
                                  <a:pt x="2399970" y="237871"/>
                                  <a:pt x="2400478" y="237744"/>
                                  <a:pt x="2400986" y="237744"/>
                                </a:cubicBezTo>
                                <a:cubicBezTo>
                                  <a:pt x="2401494" y="237744"/>
                                  <a:pt x="2401875" y="237744"/>
                                  <a:pt x="2402383" y="237744"/>
                                </a:cubicBezTo>
                                <a:cubicBezTo>
                                  <a:pt x="2402891" y="237744"/>
                                  <a:pt x="2403399" y="237744"/>
                                  <a:pt x="2403907" y="237744"/>
                                </a:cubicBezTo>
                                <a:cubicBezTo>
                                  <a:pt x="2404415" y="237744"/>
                                  <a:pt x="2404796" y="237617"/>
                                  <a:pt x="2405304" y="237617"/>
                                </a:cubicBezTo>
                                <a:cubicBezTo>
                                  <a:pt x="2405812" y="237617"/>
                                  <a:pt x="2406320" y="237617"/>
                                  <a:pt x="2406828" y="237617"/>
                                </a:cubicBezTo>
                                <a:cubicBezTo>
                                  <a:pt x="2407336" y="237617"/>
                                  <a:pt x="2407717" y="237617"/>
                                  <a:pt x="2408225" y="237617"/>
                                </a:cubicBezTo>
                                <a:cubicBezTo>
                                  <a:pt x="2408733" y="237617"/>
                                  <a:pt x="2409241" y="237617"/>
                                  <a:pt x="2409749" y="237617"/>
                                </a:cubicBezTo>
                                <a:cubicBezTo>
                                  <a:pt x="2410257" y="237617"/>
                                  <a:pt x="2410638" y="237617"/>
                                  <a:pt x="2411146" y="237617"/>
                                </a:cubicBezTo>
                                <a:cubicBezTo>
                                  <a:pt x="2411654" y="237617"/>
                                  <a:pt x="2412162" y="237617"/>
                                  <a:pt x="2412670" y="237617"/>
                                </a:cubicBezTo>
                                <a:cubicBezTo>
                                  <a:pt x="2413178" y="237617"/>
                                  <a:pt x="2413559" y="237617"/>
                                  <a:pt x="2414067" y="237617"/>
                                </a:cubicBezTo>
                                <a:cubicBezTo>
                                  <a:pt x="2414575" y="237617"/>
                                  <a:pt x="2415083" y="237617"/>
                                  <a:pt x="2415591" y="237617"/>
                                </a:cubicBezTo>
                                <a:cubicBezTo>
                                  <a:pt x="2415972" y="237617"/>
                                  <a:pt x="2416480" y="237617"/>
                                  <a:pt x="2416988" y="237617"/>
                                </a:cubicBezTo>
                                <a:cubicBezTo>
                                  <a:pt x="2417496" y="237617"/>
                                  <a:pt x="2418004" y="237617"/>
                                  <a:pt x="2418512" y="237490"/>
                                </a:cubicBezTo>
                                <a:cubicBezTo>
                                  <a:pt x="2418893" y="237490"/>
                                  <a:pt x="2419401" y="237490"/>
                                  <a:pt x="2419909" y="237490"/>
                                </a:cubicBezTo>
                                <a:cubicBezTo>
                                  <a:pt x="2420417" y="237490"/>
                                  <a:pt x="2420925" y="237363"/>
                                  <a:pt x="2421433" y="237363"/>
                                </a:cubicBezTo>
                                <a:cubicBezTo>
                                  <a:pt x="2421814" y="237363"/>
                                  <a:pt x="2422322" y="237363"/>
                                  <a:pt x="2422830" y="237363"/>
                                </a:cubicBezTo>
                                <a:cubicBezTo>
                                  <a:pt x="2423338" y="237236"/>
                                  <a:pt x="2423846" y="237236"/>
                                  <a:pt x="2424354" y="237236"/>
                                </a:cubicBezTo>
                                <a:cubicBezTo>
                                  <a:pt x="2424735" y="237109"/>
                                  <a:pt x="2425243" y="237109"/>
                                  <a:pt x="2425751" y="237109"/>
                                </a:cubicBezTo>
                                <a:cubicBezTo>
                                  <a:pt x="2426259" y="237109"/>
                                  <a:pt x="2426767" y="236982"/>
                                  <a:pt x="2427275" y="236982"/>
                                </a:cubicBezTo>
                                <a:cubicBezTo>
                                  <a:pt x="2427656" y="236982"/>
                                  <a:pt x="2428164" y="236982"/>
                                  <a:pt x="2428672" y="236982"/>
                                </a:cubicBezTo>
                                <a:cubicBezTo>
                                  <a:pt x="2429180" y="236855"/>
                                  <a:pt x="2429688" y="236855"/>
                                  <a:pt x="2430069" y="236855"/>
                                </a:cubicBezTo>
                                <a:cubicBezTo>
                                  <a:pt x="2430577" y="236855"/>
                                  <a:pt x="2431085" y="236855"/>
                                  <a:pt x="2431593" y="236855"/>
                                </a:cubicBezTo>
                                <a:cubicBezTo>
                                  <a:pt x="2432101" y="236728"/>
                                  <a:pt x="2432609" y="236728"/>
                                  <a:pt x="2432990" y="236728"/>
                                </a:cubicBezTo>
                                <a:cubicBezTo>
                                  <a:pt x="2433498" y="236728"/>
                                  <a:pt x="2434006" y="236728"/>
                                  <a:pt x="2434514" y="236728"/>
                                </a:cubicBezTo>
                                <a:cubicBezTo>
                                  <a:pt x="2435022" y="236728"/>
                                  <a:pt x="2435530" y="236728"/>
                                  <a:pt x="2435911" y="236728"/>
                                </a:cubicBezTo>
                                <a:cubicBezTo>
                                  <a:pt x="2436419" y="236728"/>
                                  <a:pt x="2436927" y="236601"/>
                                  <a:pt x="2437435" y="236601"/>
                                </a:cubicBezTo>
                                <a:cubicBezTo>
                                  <a:pt x="2437943" y="236601"/>
                                  <a:pt x="2438451" y="236601"/>
                                  <a:pt x="2438832" y="236601"/>
                                </a:cubicBezTo>
                                <a:cubicBezTo>
                                  <a:pt x="2439340" y="236601"/>
                                  <a:pt x="2439848" y="236601"/>
                                  <a:pt x="2440356" y="236601"/>
                                </a:cubicBezTo>
                                <a:cubicBezTo>
                                  <a:pt x="2440864" y="236601"/>
                                  <a:pt x="2441372" y="236474"/>
                                  <a:pt x="2441753" y="236474"/>
                                </a:cubicBezTo>
                                <a:cubicBezTo>
                                  <a:pt x="2442261" y="236474"/>
                                  <a:pt x="2442769" y="236474"/>
                                  <a:pt x="2443277" y="236474"/>
                                </a:cubicBezTo>
                                <a:cubicBezTo>
                                  <a:pt x="2443785" y="236474"/>
                                  <a:pt x="2444293" y="236474"/>
                                  <a:pt x="2444674" y="236474"/>
                                </a:cubicBezTo>
                                <a:cubicBezTo>
                                  <a:pt x="2445182" y="236474"/>
                                  <a:pt x="2445690" y="236474"/>
                                  <a:pt x="2446198" y="236474"/>
                                </a:cubicBezTo>
                                <a:cubicBezTo>
                                  <a:pt x="2446706" y="236474"/>
                                  <a:pt x="2447087" y="236474"/>
                                  <a:pt x="2447595" y="236474"/>
                                </a:cubicBezTo>
                                <a:cubicBezTo>
                                  <a:pt x="2448103" y="236474"/>
                                  <a:pt x="2448611" y="236474"/>
                                  <a:pt x="2449119" y="236474"/>
                                </a:cubicBezTo>
                                <a:cubicBezTo>
                                  <a:pt x="2449627" y="236474"/>
                                  <a:pt x="2450008" y="236347"/>
                                  <a:pt x="2450516" y="236347"/>
                                </a:cubicBezTo>
                                <a:cubicBezTo>
                                  <a:pt x="2451024" y="236347"/>
                                  <a:pt x="2451532" y="236347"/>
                                  <a:pt x="2452040" y="236347"/>
                                </a:cubicBezTo>
                                <a:cubicBezTo>
                                  <a:pt x="2452548" y="236347"/>
                                  <a:pt x="2452929" y="236220"/>
                                  <a:pt x="2453437" y="236220"/>
                                </a:cubicBezTo>
                                <a:cubicBezTo>
                                  <a:pt x="2453945" y="236220"/>
                                  <a:pt x="2454453" y="236220"/>
                                  <a:pt x="2454961" y="236220"/>
                                </a:cubicBezTo>
                                <a:cubicBezTo>
                                  <a:pt x="2455469" y="236093"/>
                                  <a:pt x="2455850" y="236093"/>
                                  <a:pt x="2456358" y="236093"/>
                                </a:cubicBezTo>
                                <a:cubicBezTo>
                                  <a:pt x="2456866" y="236093"/>
                                  <a:pt x="2457374" y="236093"/>
                                  <a:pt x="2457882" y="236093"/>
                                </a:cubicBezTo>
                                <a:cubicBezTo>
                                  <a:pt x="2458390" y="236093"/>
                                  <a:pt x="2458771" y="235966"/>
                                  <a:pt x="2459279" y="235966"/>
                                </a:cubicBezTo>
                                <a:cubicBezTo>
                                  <a:pt x="2459787" y="235966"/>
                                  <a:pt x="2460295" y="235966"/>
                                  <a:pt x="2460803" y="235839"/>
                                </a:cubicBezTo>
                                <a:cubicBezTo>
                                  <a:pt x="2461311" y="235839"/>
                                  <a:pt x="2461692" y="235839"/>
                                  <a:pt x="2462200" y="235839"/>
                                </a:cubicBezTo>
                                <a:cubicBezTo>
                                  <a:pt x="2462708" y="235839"/>
                                  <a:pt x="2463216" y="235839"/>
                                  <a:pt x="2463724" y="235839"/>
                                </a:cubicBezTo>
                                <a:cubicBezTo>
                                  <a:pt x="2464105" y="235712"/>
                                  <a:pt x="2464613" y="235712"/>
                                  <a:pt x="2465121" y="235712"/>
                                </a:cubicBezTo>
                                <a:cubicBezTo>
                                  <a:pt x="2465629" y="235585"/>
                                  <a:pt x="2466137" y="235585"/>
                                  <a:pt x="2466645" y="235585"/>
                                </a:cubicBezTo>
                                <a:cubicBezTo>
                                  <a:pt x="2467026" y="235585"/>
                                  <a:pt x="2467534" y="235458"/>
                                  <a:pt x="2468042" y="235458"/>
                                </a:cubicBezTo>
                                <a:cubicBezTo>
                                  <a:pt x="2468550" y="235458"/>
                                  <a:pt x="2469058" y="235458"/>
                                  <a:pt x="2469566" y="235331"/>
                                </a:cubicBezTo>
                                <a:cubicBezTo>
                                  <a:pt x="2469947" y="235331"/>
                                  <a:pt x="2470455" y="235204"/>
                                  <a:pt x="2470963" y="235204"/>
                                </a:cubicBezTo>
                                <a:cubicBezTo>
                                  <a:pt x="2471471" y="235204"/>
                                  <a:pt x="2471979" y="235077"/>
                                  <a:pt x="2472487" y="235077"/>
                                </a:cubicBezTo>
                                <a:cubicBezTo>
                                  <a:pt x="2472868" y="235077"/>
                                  <a:pt x="2473376" y="234950"/>
                                  <a:pt x="2473884" y="234950"/>
                                </a:cubicBezTo>
                                <a:cubicBezTo>
                                  <a:pt x="2474392" y="234950"/>
                                  <a:pt x="2474900" y="234823"/>
                                  <a:pt x="2475408" y="234823"/>
                                </a:cubicBezTo>
                                <a:cubicBezTo>
                                  <a:pt x="2475789" y="234823"/>
                                  <a:pt x="2476297" y="234823"/>
                                  <a:pt x="2476805" y="234823"/>
                                </a:cubicBezTo>
                                <a:cubicBezTo>
                                  <a:pt x="2477313" y="234696"/>
                                  <a:pt x="2477821" y="234696"/>
                                  <a:pt x="2478329" y="234696"/>
                                </a:cubicBezTo>
                                <a:cubicBezTo>
                                  <a:pt x="2478710" y="234569"/>
                                  <a:pt x="2479218" y="234569"/>
                                  <a:pt x="2479726" y="234569"/>
                                </a:cubicBezTo>
                                <a:cubicBezTo>
                                  <a:pt x="2480234" y="234569"/>
                                  <a:pt x="2480742" y="234569"/>
                                  <a:pt x="2481123" y="234569"/>
                                </a:cubicBezTo>
                                <a:cubicBezTo>
                                  <a:pt x="2481631" y="234569"/>
                                  <a:pt x="2482139" y="234442"/>
                                  <a:pt x="2482647" y="234442"/>
                                </a:cubicBezTo>
                                <a:cubicBezTo>
                                  <a:pt x="2483155" y="234442"/>
                                  <a:pt x="2483663" y="234442"/>
                                  <a:pt x="2484044" y="234315"/>
                                </a:cubicBezTo>
                                <a:cubicBezTo>
                                  <a:pt x="2484552" y="234315"/>
                                  <a:pt x="2485060" y="234315"/>
                                  <a:pt x="2485568" y="234315"/>
                                </a:cubicBezTo>
                                <a:cubicBezTo>
                                  <a:pt x="2486076" y="234315"/>
                                  <a:pt x="2486584" y="234315"/>
                                  <a:pt x="2486965" y="234188"/>
                                </a:cubicBezTo>
                                <a:cubicBezTo>
                                  <a:pt x="2487473" y="234188"/>
                                  <a:pt x="2487981" y="234188"/>
                                  <a:pt x="2488489" y="234188"/>
                                </a:cubicBezTo>
                                <a:cubicBezTo>
                                  <a:pt x="2488997" y="234188"/>
                                  <a:pt x="2489505" y="234188"/>
                                  <a:pt x="2489886" y="234188"/>
                                </a:cubicBezTo>
                                <a:cubicBezTo>
                                  <a:pt x="2490394" y="234061"/>
                                  <a:pt x="2490902" y="234061"/>
                                  <a:pt x="2491410" y="234061"/>
                                </a:cubicBezTo>
                                <a:cubicBezTo>
                                  <a:pt x="2491918" y="234061"/>
                                  <a:pt x="2492426" y="234061"/>
                                  <a:pt x="2492807" y="234061"/>
                                </a:cubicBezTo>
                                <a:cubicBezTo>
                                  <a:pt x="2493315" y="233934"/>
                                  <a:pt x="2493823" y="233934"/>
                                  <a:pt x="2494331" y="233934"/>
                                </a:cubicBezTo>
                                <a:cubicBezTo>
                                  <a:pt x="2494839" y="233934"/>
                                  <a:pt x="2495347" y="233934"/>
                                  <a:pt x="2495728" y="233934"/>
                                </a:cubicBezTo>
                                <a:cubicBezTo>
                                  <a:pt x="2496236" y="233934"/>
                                  <a:pt x="2496744" y="233934"/>
                                  <a:pt x="2497252" y="233934"/>
                                </a:cubicBezTo>
                                <a:cubicBezTo>
                                  <a:pt x="2497760" y="233934"/>
                                  <a:pt x="2498141" y="233934"/>
                                  <a:pt x="2498649" y="233934"/>
                                </a:cubicBezTo>
                                <a:cubicBezTo>
                                  <a:pt x="2499157" y="233934"/>
                                  <a:pt x="2499665" y="233934"/>
                                  <a:pt x="2500173" y="233934"/>
                                </a:cubicBezTo>
                                <a:cubicBezTo>
                                  <a:pt x="2500681" y="233934"/>
                                  <a:pt x="2501062" y="233934"/>
                                  <a:pt x="2501570" y="233934"/>
                                </a:cubicBezTo>
                                <a:cubicBezTo>
                                  <a:pt x="2502078" y="233934"/>
                                  <a:pt x="2502586" y="233934"/>
                                  <a:pt x="2503094" y="233934"/>
                                </a:cubicBezTo>
                                <a:cubicBezTo>
                                  <a:pt x="2503602" y="233934"/>
                                  <a:pt x="2503983" y="233934"/>
                                  <a:pt x="2504491" y="233934"/>
                                </a:cubicBezTo>
                                <a:cubicBezTo>
                                  <a:pt x="2504999" y="233934"/>
                                  <a:pt x="2505507" y="233934"/>
                                  <a:pt x="2506015" y="233934"/>
                                </a:cubicBezTo>
                                <a:cubicBezTo>
                                  <a:pt x="2506523" y="233934"/>
                                  <a:pt x="2506904" y="233934"/>
                                  <a:pt x="2507412" y="233934"/>
                                </a:cubicBezTo>
                                <a:cubicBezTo>
                                  <a:pt x="2507920" y="233934"/>
                                  <a:pt x="2508428" y="233934"/>
                                  <a:pt x="2508936" y="233807"/>
                                </a:cubicBezTo>
                                <a:cubicBezTo>
                                  <a:pt x="2509444" y="233807"/>
                                  <a:pt x="2509825" y="233807"/>
                                  <a:pt x="2510333" y="233807"/>
                                </a:cubicBezTo>
                                <a:cubicBezTo>
                                  <a:pt x="2510841" y="233807"/>
                                  <a:pt x="2511349" y="233807"/>
                                  <a:pt x="2511857" y="233807"/>
                                </a:cubicBezTo>
                                <a:cubicBezTo>
                                  <a:pt x="2512365" y="233807"/>
                                  <a:pt x="2512746" y="233807"/>
                                  <a:pt x="2513254" y="233680"/>
                                </a:cubicBezTo>
                                <a:cubicBezTo>
                                  <a:pt x="2513762" y="233680"/>
                                  <a:pt x="2514270" y="233680"/>
                                  <a:pt x="2514778" y="233680"/>
                                </a:cubicBezTo>
                                <a:cubicBezTo>
                                  <a:pt x="2515159" y="233680"/>
                                  <a:pt x="2515667" y="233680"/>
                                  <a:pt x="2516175" y="233680"/>
                                </a:cubicBezTo>
                                <a:cubicBezTo>
                                  <a:pt x="2516683" y="233680"/>
                                  <a:pt x="2517191" y="233680"/>
                                  <a:pt x="2517699" y="233680"/>
                                </a:cubicBezTo>
                                <a:cubicBezTo>
                                  <a:pt x="2518080" y="233680"/>
                                  <a:pt x="2518588" y="233680"/>
                                  <a:pt x="2519096" y="233680"/>
                                </a:cubicBezTo>
                                <a:cubicBezTo>
                                  <a:pt x="2519604" y="233680"/>
                                  <a:pt x="2520112" y="233680"/>
                                  <a:pt x="2520620" y="233680"/>
                                </a:cubicBezTo>
                                <a:cubicBezTo>
                                  <a:pt x="2521001" y="233553"/>
                                  <a:pt x="2521509" y="233553"/>
                                  <a:pt x="2522017" y="233553"/>
                                </a:cubicBezTo>
                                <a:cubicBezTo>
                                  <a:pt x="2522525" y="233553"/>
                                  <a:pt x="2523033" y="233553"/>
                                  <a:pt x="2523541" y="233553"/>
                                </a:cubicBezTo>
                                <a:cubicBezTo>
                                  <a:pt x="2523922" y="233553"/>
                                  <a:pt x="2524430" y="233553"/>
                                  <a:pt x="2524938" y="233426"/>
                                </a:cubicBezTo>
                                <a:cubicBezTo>
                                  <a:pt x="2525446" y="233426"/>
                                  <a:pt x="2525954" y="233426"/>
                                  <a:pt x="2526462" y="233426"/>
                                </a:cubicBezTo>
                                <a:cubicBezTo>
                                  <a:pt x="2526843" y="233299"/>
                                  <a:pt x="2527351" y="233299"/>
                                  <a:pt x="2527859" y="233299"/>
                                </a:cubicBezTo>
                                <a:cubicBezTo>
                                  <a:pt x="2528367" y="233172"/>
                                  <a:pt x="2528875" y="233172"/>
                                  <a:pt x="2529383" y="233172"/>
                                </a:cubicBezTo>
                                <a:cubicBezTo>
                                  <a:pt x="2529764" y="233172"/>
                                  <a:pt x="2530272" y="233045"/>
                                  <a:pt x="2530780" y="233045"/>
                                </a:cubicBezTo>
                                <a:cubicBezTo>
                                  <a:pt x="2531288" y="233045"/>
                                  <a:pt x="2531796" y="232918"/>
                                  <a:pt x="2532177" y="232918"/>
                                </a:cubicBezTo>
                                <a:cubicBezTo>
                                  <a:pt x="2532685" y="232918"/>
                                  <a:pt x="2533193" y="232791"/>
                                  <a:pt x="2533701" y="232791"/>
                                </a:cubicBezTo>
                                <a:cubicBezTo>
                                  <a:pt x="2534209" y="232664"/>
                                  <a:pt x="2534717" y="232664"/>
                                  <a:pt x="2535098" y="232664"/>
                                </a:cubicBezTo>
                                <a:cubicBezTo>
                                  <a:pt x="2535606" y="232664"/>
                                  <a:pt x="2536114" y="232537"/>
                                  <a:pt x="2536622" y="232537"/>
                                </a:cubicBezTo>
                                <a:cubicBezTo>
                                  <a:pt x="2537130" y="232537"/>
                                  <a:pt x="2537638" y="232410"/>
                                  <a:pt x="2538019" y="232410"/>
                                </a:cubicBezTo>
                                <a:cubicBezTo>
                                  <a:pt x="2538527" y="232410"/>
                                  <a:pt x="2539035" y="232410"/>
                                  <a:pt x="2539543" y="232410"/>
                                </a:cubicBezTo>
                                <a:cubicBezTo>
                                  <a:pt x="2540051" y="232283"/>
                                  <a:pt x="2540559" y="232283"/>
                                  <a:pt x="2540940" y="232283"/>
                                </a:cubicBezTo>
                                <a:cubicBezTo>
                                  <a:pt x="2541448" y="232283"/>
                                  <a:pt x="2541956" y="232156"/>
                                  <a:pt x="2542464" y="232156"/>
                                </a:cubicBezTo>
                                <a:cubicBezTo>
                                  <a:pt x="2542972" y="232156"/>
                                  <a:pt x="2543480" y="232156"/>
                                  <a:pt x="2543861" y="232029"/>
                                </a:cubicBezTo>
                                <a:cubicBezTo>
                                  <a:pt x="2544369" y="232029"/>
                                  <a:pt x="2544877" y="232029"/>
                                  <a:pt x="2545385" y="232029"/>
                                </a:cubicBezTo>
                                <a:cubicBezTo>
                                  <a:pt x="2545893" y="231902"/>
                                  <a:pt x="2546401" y="231902"/>
                                  <a:pt x="2546782" y="231902"/>
                                </a:cubicBezTo>
                                <a:cubicBezTo>
                                  <a:pt x="2547290" y="231775"/>
                                  <a:pt x="2547798" y="231775"/>
                                  <a:pt x="2548306" y="231775"/>
                                </a:cubicBezTo>
                                <a:cubicBezTo>
                                  <a:pt x="2548814" y="231648"/>
                                  <a:pt x="2549195" y="231648"/>
                                  <a:pt x="2549703" y="231648"/>
                                </a:cubicBezTo>
                                <a:cubicBezTo>
                                  <a:pt x="2550211" y="231521"/>
                                  <a:pt x="2550719" y="231521"/>
                                  <a:pt x="2551227" y="231521"/>
                                </a:cubicBezTo>
                                <a:cubicBezTo>
                                  <a:pt x="2551735" y="231521"/>
                                  <a:pt x="2552116" y="231394"/>
                                  <a:pt x="2552624" y="231394"/>
                                </a:cubicBezTo>
                                <a:cubicBezTo>
                                  <a:pt x="2553132" y="231394"/>
                                  <a:pt x="2553640" y="231267"/>
                                  <a:pt x="2554148" y="231267"/>
                                </a:cubicBezTo>
                                <a:cubicBezTo>
                                  <a:pt x="2554656" y="231140"/>
                                  <a:pt x="2555037" y="231140"/>
                                  <a:pt x="2555545" y="231013"/>
                                </a:cubicBezTo>
                                <a:cubicBezTo>
                                  <a:pt x="2556053" y="231013"/>
                                  <a:pt x="2556561" y="231013"/>
                                  <a:pt x="2557069" y="231013"/>
                                </a:cubicBezTo>
                                <a:cubicBezTo>
                                  <a:pt x="2557577" y="230886"/>
                                  <a:pt x="2557958" y="230886"/>
                                  <a:pt x="2558466" y="230759"/>
                                </a:cubicBezTo>
                                <a:cubicBezTo>
                                  <a:pt x="2558974" y="230759"/>
                                  <a:pt x="2559482" y="230632"/>
                                  <a:pt x="2559990" y="230632"/>
                                </a:cubicBezTo>
                                <a:cubicBezTo>
                                  <a:pt x="2560498" y="230632"/>
                                  <a:pt x="2560879" y="230505"/>
                                  <a:pt x="2561387" y="230505"/>
                                </a:cubicBezTo>
                                <a:cubicBezTo>
                                  <a:pt x="2561895" y="230505"/>
                                  <a:pt x="2562403" y="230505"/>
                                  <a:pt x="2562911" y="230378"/>
                                </a:cubicBezTo>
                                <a:cubicBezTo>
                                  <a:pt x="2563419" y="230378"/>
                                  <a:pt x="2563800" y="230378"/>
                                  <a:pt x="2564308" y="230251"/>
                                </a:cubicBezTo>
                                <a:cubicBezTo>
                                  <a:pt x="2564816" y="230251"/>
                                  <a:pt x="2565324" y="230251"/>
                                  <a:pt x="2565832" y="230251"/>
                                </a:cubicBezTo>
                                <a:cubicBezTo>
                                  <a:pt x="2566213" y="230124"/>
                                  <a:pt x="2566721" y="230124"/>
                                  <a:pt x="2567229" y="230124"/>
                                </a:cubicBezTo>
                                <a:cubicBezTo>
                                  <a:pt x="2567737" y="230124"/>
                                  <a:pt x="2568245" y="230124"/>
                                  <a:pt x="2568753" y="230124"/>
                                </a:cubicBezTo>
                                <a:cubicBezTo>
                                  <a:pt x="2569134" y="230124"/>
                                  <a:pt x="2569642" y="229997"/>
                                  <a:pt x="2570150" y="229997"/>
                                </a:cubicBezTo>
                                <a:cubicBezTo>
                                  <a:pt x="2570658" y="229997"/>
                                  <a:pt x="2571166" y="229997"/>
                                  <a:pt x="2571674" y="229870"/>
                                </a:cubicBezTo>
                                <a:cubicBezTo>
                                  <a:pt x="2572055" y="229870"/>
                                  <a:pt x="2572563" y="229870"/>
                                  <a:pt x="2573071" y="229870"/>
                                </a:cubicBezTo>
                                <a:cubicBezTo>
                                  <a:pt x="2573579" y="229870"/>
                                  <a:pt x="2574087" y="229870"/>
                                  <a:pt x="2574595" y="229870"/>
                                </a:cubicBezTo>
                                <a:cubicBezTo>
                                  <a:pt x="2574976" y="229743"/>
                                  <a:pt x="2575484" y="229743"/>
                                  <a:pt x="2575992" y="229743"/>
                                </a:cubicBezTo>
                                <a:cubicBezTo>
                                  <a:pt x="2576500" y="229743"/>
                                  <a:pt x="2577008" y="229616"/>
                                  <a:pt x="2577516" y="229616"/>
                                </a:cubicBezTo>
                                <a:cubicBezTo>
                                  <a:pt x="2577897" y="229616"/>
                                  <a:pt x="2578405" y="229616"/>
                                  <a:pt x="2578913" y="229616"/>
                                </a:cubicBezTo>
                                <a:cubicBezTo>
                                  <a:pt x="2579421" y="229616"/>
                                  <a:pt x="2579929" y="229616"/>
                                  <a:pt x="2580437" y="229489"/>
                                </a:cubicBezTo>
                                <a:cubicBezTo>
                                  <a:pt x="2580818" y="229489"/>
                                  <a:pt x="2581326" y="229489"/>
                                  <a:pt x="2581834" y="229489"/>
                                </a:cubicBezTo>
                                <a:cubicBezTo>
                                  <a:pt x="2582342" y="229489"/>
                                  <a:pt x="2582850" y="229362"/>
                                  <a:pt x="2583231" y="229362"/>
                                </a:cubicBezTo>
                                <a:cubicBezTo>
                                  <a:pt x="2583739" y="229362"/>
                                  <a:pt x="2584247" y="229235"/>
                                  <a:pt x="2584755" y="229235"/>
                                </a:cubicBezTo>
                                <a:cubicBezTo>
                                  <a:pt x="2585263" y="229235"/>
                                  <a:pt x="2585771" y="229108"/>
                                  <a:pt x="2586152" y="229108"/>
                                </a:cubicBezTo>
                                <a:cubicBezTo>
                                  <a:pt x="2586660" y="229108"/>
                                  <a:pt x="2587168" y="228981"/>
                                  <a:pt x="2587676" y="228981"/>
                                </a:cubicBezTo>
                                <a:cubicBezTo>
                                  <a:pt x="2588184" y="228854"/>
                                  <a:pt x="2588692" y="228854"/>
                                  <a:pt x="2589073" y="228854"/>
                                </a:cubicBezTo>
                                <a:cubicBezTo>
                                  <a:pt x="2589581" y="228727"/>
                                  <a:pt x="2590089" y="228727"/>
                                  <a:pt x="2590597" y="228600"/>
                                </a:cubicBezTo>
                                <a:cubicBezTo>
                                  <a:pt x="2591105" y="228600"/>
                                  <a:pt x="2591613" y="228473"/>
                                  <a:pt x="2591994" y="228473"/>
                                </a:cubicBezTo>
                                <a:cubicBezTo>
                                  <a:pt x="2592502" y="228473"/>
                                  <a:pt x="2593010" y="228346"/>
                                  <a:pt x="2593518" y="228346"/>
                                </a:cubicBezTo>
                                <a:cubicBezTo>
                                  <a:pt x="2594026" y="228346"/>
                                  <a:pt x="2594534" y="228219"/>
                                  <a:pt x="2594915" y="228219"/>
                                </a:cubicBezTo>
                                <a:cubicBezTo>
                                  <a:pt x="2595423" y="228219"/>
                                  <a:pt x="2595931" y="228092"/>
                                  <a:pt x="2596439" y="228092"/>
                                </a:cubicBezTo>
                                <a:cubicBezTo>
                                  <a:pt x="2596947" y="228092"/>
                                  <a:pt x="2597455" y="227965"/>
                                  <a:pt x="2597836" y="227965"/>
                                </a:cubicBezTo>
                                <a:cubicBezTo>
                                  <a:pt x="2598344" y="227965"/>
                                  <a:pt x="2598852" y="227838"/>
                                  <a:pt x="2599360" y="227838"/>
                                </a:cubicBezTo>
                                <a:cubicBezTo>
                                  <a:pt x="2599868" y="227711"/>
                                  <a:pt x="2600249" y="227711"/>
                                  <a:pt x="2600757" y="227711"/>
                                </a:cubicBezTo>
                                <a:cubicBezTo>
                                  <a:pt x="2601265" y="227584"/>
                                  <a:pt x="2601773" y="227584"/>
                                  <a:pt x="2602281" y="227584"/>
                                </a:cubicBezTo>
                                <a:cubicBezTo>
                                  <a:pt x="2602789" y="227457"/>
                                  <a:pt x="2603170" y="227457"/>
                                  <a:pt x="2603678" y="227330"/>
                                </a:cubicBezTo>
                                <a:cubicBezTo>
                                  <a:pt x="2604186" y="227330"/>
                                  <a:pt x="2604694" y="227330"/>
                                  <a:pt x="2605202" y="227203"/>
                                </a:cubicBezTo>
                                <a:cubicBezTo>
                                  <a:pt x="2605710" y="227203"/>
                                  <a:pt x="2606091" y="227203"/>
                                  <a:pt x="2606599" y="227076"/>
                                </a:cubicBezTo>
                                <a:cubicBezTo>
                                  <a:pt x="2607107" y="227076"/>
                                  <a:pt x="2607615" y="227076"/>
                                  <a:pt x="2608123" y="226949"/>
                                </a:cubicBezTo>
                                <a:cubicBezTo>
                                  <a:pt x="2608631" y="226949"/>
                                  <a:pt x="2609012" y="226949"/>
                                  <a:pt x="2609520" y="226822"/>
                                </a:cubicBezTo>
                                <a:cubicBezTo>
                                  <a:pt x="2610028" y="226822"/>
                                  <a:pt x="2610536" y="226695"/>
                                  <a:pt x="2611044" y="226695"/>
                                </a:cubicBezTo>
                                <a:cubicBezTo>
                                  <a:pt x="2611552" y="226695"/>
                                  <a:pt x="2611933" y="226695"/>
                                  <a:pt x="2612441" y="226568"/>
                                </a:cubicBezTo>
                                <a:cubicBezTo>
                                  <a:pt x="2612949" y="226568"/>
                                  <a:pt x="2613457" y="226568"/>
                                  <a:pt x="2613965" y="226441"/>
                                </a:cubicBezTo>
                                <a:cubicBezTo>
                                  <a:pt x="2614473" y="226441"/>
                                  <a:pt x="2614854" y="226441"/>
                                  <a:pt x="2615362" y="226441"/>
                                </a:cubicBezTo>
                                <a:cubicBezTo>
                                  <a:pt x="2615870" y="226314"/>
                                  <a:pt x="2616378" y="226314"/>
                                  <a:pt x="2616886" y="226314"/>
                                </a:cubicBezTo>
                                <a:cubicBezTo>
                                  <a:pt x="2617267" y="226187"/>
                                  <a:pt x="2617775" y="226187"/>
                                  <a:pt x="2618283" y="226187"/>
                                </a:cubicBezTo>
                                <a:cubicBezTo>
                                  <a:pt x="2618791" y="226187"/>
                                  <a:pt x="2619299" y="226187"/>
                                  <a:pt x="2619807" y="226187"/>
                                </a:cubicBezTo>
                                <a:cubicBezTo>
                                  <a:pt x="2620188" y="226187"/>
                                  <a:pt x="2620696" y="226060"/>
                                  <a:pt x="2621204" y="226060"/>
                                </a:cubicBezTo>
                                <a:cubicBezTo>
                                  <a:pt x="2621712" y="226060"/>
                                  <a:pt x="2622220" y="226060"/>
                                  <a:pt x="2622728" y="226060"/>
                                </a:cubicBezTo>
                                <a:cubicBezTo>
                                  <a:pt x="2623109" y="225933"/>
                                  <a:pt x="2623617" y="225933"/>
                                  <a:pt x="2624125" y="225933"/>
                                </a:cubicBezTo>
                                <a:cubicBezTo>
                                  <a:pt x="2624633" y="225933"/>
                                  <a:pt x="2625141" y="225933"/>
                                  <a:pt x="2625649" y="225933"/>
                                </a:cubicBezTo>
                                <a:cubicBezTo>
                                  <a:pt x="2626030" y="225806"/>
                                  <a:pt x="2626538" y="225806"/>
                                  <a:pt x="2627046" y="225806"/>
                                </a:cubicBezTo>
                                <a:cubicBezTo>
                                  <a:pt x="2627554" y="225806"/>
                                  <a:pt x="2628062" y="225806"/>
                                  <a:pt x="2628570" y="225679"/>
                                </a:cubicBezTo>
                                <a:cubicBezTo>
                                  <a:pt x="2628951" y="225679"/>
                                  <a:pt x="2629459" y="225679"/>
                                  <a:pt x="2629967" y="225679"/>
                                </a:cubicBezTo>
                                <a:cubicBezTo>
                                  <a:pt x="2630475" y="225679"/>
                                  <a:pt x="2630983" y="225552"/>
                                  <a:pt x="2631491" y="225552"/>
                                </a:cubicBezTo>
                                <a:cubicBezTo>
                                  <a:pt x="2631872" y="225552"/>
                                  <a:pt x="2632380" y="225552"/>
                                  <a:pt x="2632888" y="225552"/>
                                </a:cubicBezTo>
                                <a:cubicBezTo>
                                  <a:pt x="2633396" y="225425"/>
                                  <a:pt x="2633904" y="225425"/>
                                  <a:pt x="2634285" y="225425"/>
                                </a:cubicBezTo>
                                <a:cubicBezTo>
                                  <a:pt x="2634793" y="225425"/>
                                  <a:pt x="2635301" y="225425"/>
                                  <a:pt x="2635809" y="225298"/>
                                </a:cubicBezTo>
                                <a:cubicBezTo>
                                  <a:pt x="2636317" y="225298"/>
                                  <a:pt x="2636825" y="225298"/>
                                  <a:pt x="2637206" y="225171"/>
                                </a:cubicBezTo>
                                <a:cubicBezTo>
                                  <a:pt x="2637714" y="225171"/>
                                  <a:pt x="2638222" y="225171"/>
                                  <a:pt x="2638730" y="225171"/>
                                </a:cubicBezTo>
                                <a:cubicBezTo>
                                  <a:pt x="2639238" y="225171"/>
                                  <a:pt x="2639746" y="225044"/>
                                  <a:pt x="2640127" y="225044"/>
                                </a:cubicBezTo>
                                <a:cubicBezTo>
                                  <a:pt x="2640635" y="225044"/>
                                  <a:pt x="2641143" y="225044"/>
                                  <a:pt x="2641651" y="224917"/>
                                </a:cubicBezTo>
                                <a:cubicBezTo>
                                  <a:pt x="2642159" y="224917"/>
                                  <a:pt x="2642667" y="224917"/>
                                  <a:pt x="2643048" y="224790"/>
                                </a:cubicBezTo>
                                <a:cubicBezTo>
                                  <a:pt x="2643556" y="224790"/>
                                  <a:pt x="2644064" y="224790"/>
                                  <a:pt x="2644572" y="224663"/>
                                </a:cubicBezTo>
                                <a:cubicBezTo>
                                  <a:pt x="2645080" y="224663"/>
                                  <a:pt x="2645588" y="224663"/>
                                  <a:pt x="2645969" y="224536"/>
                                </a:cubicBezTo>
                                <a:cubicBezTo>
                                  <a:pt x="2646477" y="224536"/>
                                  <a:pt x="2646985" y="224409"/>
                                  <a:pt x="2647493" y="224409"/>
                                </a:cubicBezTo>
                                <a:cubicBezTo>
                                  <a:pt x="2648001" y="224282"/>
                                  <a:pt x="2648382" y="224282"/>
                                  <a:pt x="2648890" y="224282"/>
                                </a:cubicBezTo>
                                <a:cubicBezTo>
                                  <a:pt x="2649398" y="224155"/>
                                  <a:pt x="2649906" y="224155"/>
                                  <a:pt x="2650414" y="224028"/>
                                </a:cubicBezTo>
                                <a:cubicBezTo>
                                  <a:pt x="2650922" y="224028"/>
                                  <a:pt x="2651303" y="224028"/>
                                  <a:pt x="2651811" y="223901"/>
                                </a:cubicBezTo>
                                <a:cubicBezTo>
                                  <a:pt x="2652319" y="223901"/>
                                  <a:pt x="2652827" y="223774"/>
                                  <a:pt x="2653335" y="223774"/>
                                </a:cubicBezTo>
                                <a:cubicBezTo>
                                  <a:pt x="2653843" y="223774"/>
                                  <a:pt x="2654224" y="223647"/>
                                  <a:pt x="2654732" y="223647"/>
                                </a:cubicBezTo>
                                <a:cubicBezTo>
                                  <a:pt x="2655240" y="223520"/>
                                  <a:pt x="2655748" y="223520"/>
                                  <a:pt x="2656256" y="223393"/>
                                </a:cubicBezTo>
                                <a:cubicBezTo>
                                  <a:pt x="2656764" y="223393"/>
                                  <a:pt x="2657145" y="223393"/>
                                  <a:pt x="2657653" y="223393"/>
                                </a:cubicBezTo>
                                <a:cubicBezTo>
                                  <a:pt x="2658161" y="223266"/>
                                  <a:pt x="2658669" y="223266"/>
                                  <a:pt x="2659177" y="223139"/>
                                </a:cubicBezTo>
                                <a:cubicBezTo>
                                  <a:pt x="2659685" y="223139"/>
                                  <a:pt x="2660066" y="223139"/>
                                  <a:pt x="2660574" y="223139"/>
                                </a:cubicBezTo>
                                <a:cubicBezTo>
                                  <a:pt x="2661082" y="223012"/>
                                  <a:pt x="2661590" y="223012"/>
                                  <a:pt x="2662098" y="223012"/>
                                </a:cubicBezTo>
                                <a:cubicBezTo>
                                  <a:pt x="2662606" y="222885"/>
                                  <a:pt x="2662987" y="222885"/>
                                  <a:pt x="2663495" y="222885"/>
                                </a:cubicBezTo>
                                <a:cubicBezTo>
                                  <a:pt x="2664003" y="222885"/>
                                  <a:pt x="2664511" y="222758"/>
                                  <a:pt x="2665019" y="222758"/>
                                </a:cubicBezTo>
                                <a:cubicBezTo>
                                  <a:pt x="2665400" y="222758"/>
                                  <a:pt x="2665908" y="222758"/>
                                  <a:pt x="2666416" y="222631"/>
                                </a:cubicBezTo>
                                <a:cubicBezTo>
                                  <a:pt x="2666924" y="222631"/>
                                  <a:pt x="2667432" y="222631"/>
                                  <a:pt x="2667940" y="222631"/>
                                </a:cubicBezTo>
                                <a:cubicBezTo>
                                  <a:pt x="2668321" y="222504"/>
                                  <a:pt x="2668829" y="222504"/>
                                  <a:pt x="2669337" y="222504"/>
                                </a:cubicBezTo>
                                <a:cubicBezTo>
                                  <a:pt x="2669845" y="222504"/>
                                  <a:pt x="2670353" y="222504"/>
                                  <a:pt x="2670861" y="222377"/>
                                </a:cubicBezTo>
                                <a:cubicBezTo>
                                  <a:pt x="2671242" y="222377"/>
                                  <a:pt x="2671750" y="222377"/>
                                  <a:pt x="2672258" y="222377"/>
                                </a:cubicBezTo>
                                <a:cubicBezTo>
                                  <a:pt x="2672766" y="222377"/>
                                  <a:pt x="2673274" y="222250"/>
                                  <a:pt x="2673782" y="222250"/>
                                </a:cubicBezTo>
                                <a:cubicBezTo>
                                  <a:pt x="2674163" y="222250"/>
                                  <a:pt x="2674671" y="222250"/>
                                  <a:pt x="2675179" y="222250"/>
                                </a:cubicBezTo>
                                <a:cubicBezTo>
                                  <a:pt x="2675687" y="222250"/>
                                  <a:pt x="2676195" y="222250"/>
                                  <a:pt x="2676703" y="222250"/>
                                </a:cubicBezTo>
                                <a:cubicBezTo>
                                  <a:pt x="2677084" y="222250"/>
                                  <a:pt x="2677592" y="222250"/>
                                  <a:pt x="2678100" y="222250"/>
                                </a:cubicBezTo>
                                <a:cubicBezTo>
                                  <a:pt x="2678608" y="222250"/>
                                  <a:pt x="2679116" y="222123"/>
                                  <a:pt x="2679624" y="222123"/>
                                </a:cubicBezTo>
                                <a:cubicBezTo>
                                  <a:pt x="2680005" y="222123"/>
                                  <a:pt x="2680513" y="222123"/>
                                  <a:pt x="2681021" y="222123"/>
                                </a:cubicBezTo>
                                <a:cubicBezTo>
                                  <a:pt x="2681529" y="222123"/>
                                  <a:pt x="2682037" y="222123"/>
                                  <a:pt x="2682418" y="222123"/>
                                </a:cubicBezTo>
                                <a:cubicBezTo>
                                  <a:pt x="2682926" y="221996"/>
                                  <a:pt x="2683434" y="221996"/>
                                  <a:pt x="2683942" y="221996"/>
                                </a:cubicBezTo>
                                <a:cubicBezTo>
                                  <a:pt x="2684450" y="221996"/>
                                  <a:pt x="2684958" y="221996"/>
                                  <a:pt x="2685339" y="221996"/>
                                </a:cubicBezTo>
                                <a:cubicBezTo>
                                  <a:pt x="2685847" y="221996"/>
                                  <a:pt x="2686355" y="221869"/>
                                  <a:pt x="2686863" y="221869"/>
                                </a:cubicBezTo>
                                <a:cubicBezTo>
                                  <a:pt x="2687371" y="221869"/>
                                  <a:pt x="2687879" y="221869"/>
                                  <a:pt x="2688260" y="221742"/>
                                </a:cubicBezTo>
                                <a:cubicBezTo>
                                  <a:pt x="2688768" y="221742"/>
                                  <a:pt x="2689276" y="221742"/>
                                  <a:pt x="2689784" y="221742"/>
                                </a:cubicBezTo>
                                <a:cubicBezTo>
                                  <a:pt x="2690292" y="221742"/>
                                  <a:pt x="2690800" y="221615"/>
                                  <a:pt x="2691181" y="221615"/>
                                </a:cubicBezTo>
                                <a:cubicBezTo>
                                  <a:pt x="2691689" y="221615"/>
                                  <a:pt x="2692197" y="221615"/>
                                  <a:pt x="2692705" y="221615"/>
                                </a:cubicBezTo>
                                <a:cubicBezTo>
                                  <a:pt x="2693213" y="221488"/>
                                  <a:pt x="2693721" y="221488"/>
                                  <a:pt x="2694102" y="221488"/>
                                </a:cubicBezTo>
                                <a:cubicBezTo>
                                  <a:pt x="2694610" y="221361"/>
                                  <a:pt x="2695118" y="221361"/>
                                  <a:pt x="2695626" y="221361"/>
                                </a:cubicBezTo>
                                <a:cubicBezTo>
                                  <a:pt x="2696134" y="221234"/>
                                  <a:pt x="2696642" y="221234"/>
                                  <a:pt x="2697023" y="221234"/>
                                </a:cubicBezTo>
                                <a:cubicBezTo>
                                  <a:pt x="2697531" y="221234"/>
                                  <a:pt x="2698039" y="221107"/>
                                  <a:pt x="2698547" y="221107"/>
                                </a:cubicBezTo>
                                <a:cubicBezTo>
                                  <a:pt x="2699055" y="221107"/>
                                  <a:pt x="2699436" y="220980"/>
                                  <a:pt x="2699944" y="220980"/>
                                </a:cubicBezTo>
                                <a:cubicBezTo>
                                  <a:pt x="2700452" y="220853"/>
                                  <a:pt x="2700960" y="220853"/>
                                  <a:pt x="2701468" y="220853"/>
                                </a:cubicBezTo>
                                <a:cubicBezTo>
                                  <a:pt x="2701976" y="220726"/>
                                  <a:pt x="2702357" y="220726"/>
                                  <a:pt x="2702865" y="220726"/>
                                </a:cubicBezTo>
                                <a:cubicBezTo>
                                  <a:pt x="2703373" y="220726"/>
                                  <a:pt x="2703881" y="220599"/>
                                  <a:pt x="2704389" y="220599"/>
                                </a:cubicBezTo>
                                <a:cubicBezTo>
                                  <a:pt x="2704897" y="220599"/>
                                  <a:pt x="2705278" y="220472"/>
                                  <a:pt x="2705786" y="220472"/>
                                </a:cubicBezTo>
                                <a:cubicBezTo>
                                  <a:pt x="2706294" y="220472"/>
                                  <a:pt x="2706802" y="220345"/>
                                  <a:pt x="2707310" y="220345"/>
                                </a:cubicBezTo>
                                <a:cubicBezTo>
                                  <a:pt x="2707818" y="220218"/>
                                  <a:pt x="2708199" y="220218"/>
                                  <a:pt x="2708707" y="220218"/>
                                </a:cubicBezTo>
                                <a:cubicBezTo>
                                  <a:pt x="2709215" y="220091"/>
                                  <a:pt x="2709723" y="220091"/>
                                  <a:pt x="2710231" y="220091"/>
                                </a:cubicBezTo>
                                <a:cubicBezTo>
                                  <a:pt x="2710739" y="220091"/>
                                  <a:pt x="2711120" y="219964"/>
                                  <a:pt x="2711628" y="219964"/>
                                </a:cubicBezTo>
                                <a:cubicBezTo>
                                  <a:pt x="2712136" y="219964"/>
                                  <a:pt x="2712644" y="219837"/>
                                  <a:pt x="2713152" y="219837"/>
                                </a:cubicBezTo>
                                <a:cubicBezTo>
                                  <a:pt x="2713660" y="219837"/>
                                  <a:pt x="2714041" y="219710"/>
                                  <a:pt x="2714549" y="219710"/>
                                </a:cubicBezTo>
                                <a:cubicBezTo>
                                  <a:pt x="2715057" y="219710"/>
                                  <a:pt x="2715565" y="219583"/>
                                  <a:pt x="2716073" y="219583"/>
                                </a:cubicBezTo>
                                <a:cubicBezTo>
                                  <a:pt x="2716454" y="219583"/>
                                  <a:pt x="2716962" y="219583"/>
                                  <a:pt x="2717470" y="219583"/>
                                </a:cubicBezTo>
                                <a:cubicBezTo>
                                  <a:pt x="2717978" y="219456"/>
                                  <a:pt x="2718486" y="219456"/>
                                  <a:pt x="2718994" y="219456"/>
                                </a:cubicBezTo>
                                <a:cubicBezTo>
                                  <a:pt x="2719375" y="219456"/>
                                  <a:pt x="2719883" y="219456"/>
                                  <a:pt x="2720391" y="219329"/>
                                </a:cubicBezTo>
                                <a:cubicBezTo>
                                  <a:pt x="2720899" y="219329"/>
                                  <a:pt x="2721407" y="219329"/>
                                  <a:pt x="2721915" y="219329"/>
                                </a:cubicBezTo>
                                <a:cubicBezTo>
                                  <a:pt x="2722296" y="219202"/>
                                  <a:pt x="2722804" y="219202"/>
                                  <a:pt x="2723312" y="219202"/>
                                </a:cubicBezTo>
                                <a:cubicBezTo>
                                  <a:pt x="2723820" y="219202"/>
                                  <a:pt x="2724328" y="219075"/>
                                  <a:pt x="2724836" y="219075"/>
                                </a:cubicBezTo>
                                <a:cubicBezTo>
                                  <a:pt x="2725217" y="219075"/>
                                  <a:pt x="2725725" y="218948"/>
                                  <a:pt x="2726233" y="218948"/>
                                </a:cubicBezTo>
                                <a:cubicBezTo>
                                  <a:pt x="2726741" y="218948"/>
                                  <a:pt x="2727249" y="218821"/>
                                  <a:pt x="2727757" y="218821"/>
                                </a:cubicBezTo>
                                <a:cubicBezTo>
                                  <a:pt x="2728138" y="218821"/>
                                  <a:pt x="2728646" y="218694"/>
                                  <a:pt x="2729154" y="218694"/>
                                </a:cubicBezTo>
                                <a:cubicBezTo>
                                  <a:pt x="2729662" y="218694"/>
                                  <a:pt x="2730170" y="218567"/>
                                  <a:pt x="2730678" y="218567"/>
                                </a:cubicBezTo>
                                <a:cubicBezTo>
                                  <a:pt x="2731059" y="218567"/>
                                  <a:pt x="2731567" y="218567"/>
                                  <a:pt x="2732075" y="218567"/>
                                </a:cubicBezTo>
                                <a:cubicBezTo>
                                  <a:pt x="2732583" y="218440"/>
                                  <a:pt x="2733091" y="218440"/>
                                  <a:pt x="2733472" y="218440"/>
                                </a:cubicBezTo>
                                <a:cubicBezTo>
                                  <a:pt x="2733980" y="218313"/>
                                  <a:pt x="2734488" y="218313"/>
                                  <a:pt x="2734996" y="218313"/>
                                </a:cubicBezTo>
                                <a:cubicBezTo>
                                  <a:pt x="2735504" y="218313"/>
                                  <a:pt x="2736012" y="218313"/>
                                  <a:pt x="2736393" y="218186"/>
                                </a:cubicBezTo>
                                <a:cubicBezTo>
                                  <a:pt x="2736901" y="218186"/>
                                  <a:pt x="2737409" y="218186"/>
                                  <a:pt x="2737917" y="218059"/>
                                </a:cubicBezTo>
                                <a:cubicBezTo>
                                  <a:pt x="2738425" y="218059"/>
                                  <a:pt x="2738933" y="218059"/>
                                  <a:pt x="2739314" y="217932"/>
                                </a:cubicBezTo>
                                <a:cubicBezTo>
                                  <a:pt x="2739822" y="217932"/>
                                  <a:pt x="2740330" y="217932"/>
                                  <a:pt x="2740838" y="217805"/>
                                </a:cubicBezTo>
                                <a:cubicBezTo>
                                  <a:pt x="2741346" y="217805"/>
                                  <a:pt x="2741854" y="217678"/>
                                  <a:pt x="2742235" y="217678"/>
                                </a:cubicBezTo>
                                <a:cubicBezTo>
                                  <a:pt x="2742743" y="217678"/>
                                  <a:pt x="2743251" y="217551"/>
                                  <a:pt x="2743759" y="217551"/>
                                </a:cubicBezTo>
                                <a:cubicBezTo>
                                  <a:pt x="2744267" y="217551"/>
                                  <a:pt x="2744775" y="217424"/>
                                  <a:pt x="2745156" y="217424"/>
                                </a:cubicBezTo>
                                <a:cubicBezTo>
                                  <a:pt x="2745664" y="217424"/>
                                  <a:pt x="2746172" y="217297"/>
                                  <a:pt x="2746680" y="217297"/>
                                </a:cubicBezTo>
                                <a:cubicBezTo>
                                  <a:pt x="2747188" y="217297"/>
                                  <a:pt x="2747696" y="217297"/>
                                  <a:pt x="2748077" y="217297"/>
                                </a:cubicBezTo>
                                <a:cubicBezTo>
                                  <a:pt x="2748585" y="217170"/>
                                  <a:pt x="2749093" y="217170"/>
                                  <a:pt x="2749601" y="217170"/>
                                </a:cubicBezTo>
                                <a:cubicBezTo>
                                  <a:pt x="2750109" y="217043"/>
                                  <a:pt x="2750490" y="217043"/>
                                  <a:pt x="2750998" y="217043"/>
                                </a:cubicBezTo>
                                <a:cubicBezTo>
                                  <a:pt x="2751506" y="217043"/>
                                  <a:pt x="2752014" y="217043"/>
                                  <a:pt x="2752522" y="216916"/>
                                </a:cubicBezTo>
                                <a:cubicBezTo>
                                  <a:pt x="2753030" y="216916"/>
                                  <a:pt x="2753411" y="216916"/>
                                  <a:pt x="2753919" y="216916"/>
                                </a:cubicBezTo>
                                <a:cubicBezTo>
                                  <a:pt x="2754427" y="216916"/>
                                  <a:pt x="2754935" y="216789"/>
                                  <a:pt x="2755443" y="216789"/>
                                </a:cubicBezTo>
                                <a:cubicBezTo>
                                  <a:pt x="2755951" y="216789"/>
                                  <a:pt x="2756332" y="216662"/>
                                  <a:pt x="2756840" y="216662"/>
                                </a:cubicBezTo>
                                <a:cubicBezTo>
                                  <a:pt x="2757348" y="216662"/>
                                  <a:pt x="2757856" y="216662"/>
                                  <a:pt x="2758364" y="216662"/>
                                </a:cubicBezTo>
                                <a:cubicBezTo>
                                  <a:pt x="2758872" y="216535"/>
                                  <a:pt x="2759253" y="216535"/>
                                  <a:pt x="2759761" y="216535"/>
                                </a:cubicBezTo>
                                <a:cubicBezTo>
                                  <a:pt x="2760269" y="216408"/>
                                  <a:pt x="2760777" y="216408"/>
                                  <a:pt x="2761285" y="216408"/>
                                </a:cubicBezTo>
                                <a:cubicBezTo>
                                  <a:pt x="2761793" y="216408"/>
                                  <a:pt x="2762174" y="216281"/>
                                  <a:pt x="2762682" y="216281"/>
                                </a:cubicBezTo>
                                <a:cubicBezTo>
                                  <a:pt x="2763190" y="216281"/>
                                  <a:pt x="2763698" y="216281"/>
                                  <a:pt x="2764206" y="216154"/>
                                </a:cubicBezTo>
                                <a:cubicBezTo>
                                  <a:pt x="2764714" y="216154"/>
                                  <a:pt x="2765095" y="216154"/>
                                  <a:pt x="2765603" y="216154"/>
                                </a:cubicBezTo>
                                <a:cubicBezTo>
                                  <a:pt x="2766111" y="216027"/>
                                  <a:pt x="2766619" y="216027"/>
                                  <a:pt x="2767127" y="216027"/>
                                </a:cubicBezTo>
                                <a:cubicBezTo>
                                  <a:pt x="2767508" y="215900"/>
                                  <a:pt x="2768016" y="215900"/>
                                  <a:pt x="2768524" y="215900"/>
                                </a:cubicBezTo>
                                <a:cubicBezTo>
                                  <a:pt x="2769032" y="215773"/>
                                  <a:pt x="2769540" y="215773"/>
                                  <a:pt x="2770048" y="215773"/>
                                </a:cubicBezTo>
                                <a:cubicBezTo>
                                  <a:pt x="2770429" y="215646"/>
                                  <a:pt x="2770937" y="215646"/>
                                  <a:pt x="2771445" y="215646"/>
                                </a:cubicBezTo>
                                <a:cubicBezTo>
                                  <a:pt x="2771953" y="215519"/>
                                  <a:pt x="2772461" y="215519"/>
                                  <a:pt x="2772969" y="215519"/>
                                </a:cubicBezTo>
                                <a:cubicBezTo>
                                  <a:pt x="2773350" y="215392"/>
                                  <a:pt x="2773858" y="215392"/>
                                  <a:pt x="2774366" y="215265"/>
                                </a:cubicBezTo>
                                <a:cubicBezTo>
                                  <a:pt x="2774874" y="215265"/>
                                  <a:pt x="2775382" y="215265"/>
                                  <a:pt x="2775890" y="215138"/>
                                </a:cubicBezTo>
                                <a:cubicBezTo>
                                  <a:pt x="2776271" y="215138"/>
                                  <a:pt x="2776779" y="215011"/>
                                  <a:pt x="2777287" y="215011"/>
                                </a:cubicBezTo>
                                <a:cubicBezTo>
                                  <a:pt x="2777795" y="215011"/>
                                  <a:pt x="2778303" y="214884"/>
                                  <a:pt x="2778811" y="214884"/>
                                </a:cubicBezTo>
                                <a:cubicBezTo>
                                  <a:pt x="2779192" y="214884"/>
                                  <a:pt x="2779700" y="214757"/>
                                  <a:pt x="2780208" y="214757"/>
                                </a:cubicBezTo>
                                <a:cubicBezTo>
                                  <a:pt x="2780716" y="214757"/>
                                  <a:pt x="2781224" y="214757"/>
                                  <a:pt x="2781732" y="214630"/>
                                </a:cubicBezTo>
                                <a:cubicBezTo>
                                  <a:pt x="2782113" y="214630"/>
                                  <a:pt x="2782621" y="214630"/>
                                  <a:pt x="2783129" y="214503"/>
                                </a:cubicBezTo>
                                <a:cubicBezTo>
                                  <a:pt x="2783637" y="214503"/>
                                  <a:pt x="2784145" y="214503"/>
                                  <a:pt x="2784526" y="214376"/>
                                </a:cubicBezTo>
                                <a:cubicBezTo>
                                  <a:pt x="2785034" y="214376"/>
                                  <a:pt x="2785542" y="214376"/>
                                  <a:pt x="2786050" y="214249"/>
                                </a:cubicBezTo>
                                <a:cubicBezTo>
                                  <a:pt x="2786558" y="214249"/>
                                  <a:pt x="2787066" y="214122"/>
                                  <a:pt x="2787447" y="214122"/>
                                </a:cubicBezTo>
                                <a:cubicBezTo>
                                  <a:pt x="2787955" y="213995"/>
                                  <a:pt x="2788463" y="213995"/>
                                  <a:pt x="2788971" y="213868"/>
                                </a:cubicBezTo>
                                <a:cubicBezTo>
                                  <a:pt x="2789479" y="213868"/>
                                  <a:pt x="2789987" y="213741"/>
                                  <a:pt x="2790368" y="213741"/>
                                </a:cubicBezTo>
                                <a:cubicBezTo>
                                  <a:pt x="2790876" y="213741"/>
                                  <a:pt x="2791384" y="213614"/>
                                  <a:pt x="2791892" y="213614"/>
                                </a:cubicBezTo>
                                <a:cubicBezTo>
                                  <a:pt x="2792400" y="213487"/>
                                  <a:pt x="2792908" y="213487"/>
                                  <a:pt x="2793289" y="213487"/>
                                </a:cubicBezTo>
                                <a:cubicBezTo>
                                  <a:pt x="2793797" y="213360"/>
                                  <a:pt x="2794305" y="213360"/>
                                  <a:pt x="2794813" y="213360"/>
                                </a:cubicBezTo>
                                <a:cubicBezTo>
                                  <a:pt x="2795321" y="213233"/>
                                  <a:pt x="2795829" y="213233"/>
                                  <a:pt x="2796210" y="213106"/>
                                </a:cubicBezTo>
                                <a:cubicBezTo>
                                  <a:pt x="2796718" y="213106"/>
                                  <a:pt x="2797226" y="213106"/>
                                  <a:pt x="2797734" y="212979"/>
                                </a:cubicBezTo>
                                <a:cubicBezTo>
                                  <a:pt x="2798242" y="212979"/>
                                  <a:pt x="2798750" y="212979"/>
                                  <a:pt x="2799131" y="212852"/>
                                </a:cubicBezTo>
                                <a:cubicBezTo>
                                  <a:pt x="2799639" y="212852"/>
                                  <a:pt x="2800147" y="212725"/>
                                  <a:pt x="2800655" y="212725"/>
                                </a:cubicBezTo>
                                <a:cubicBezTo>
                                  <a:pt x="2801163" y="212598"/>
                                  <a:pt x="2801544" y="212598"/>
                                  <a:pt x="2802052" y="212598"/>
                                </a:cubicBezTo>
                                <a:cubicBezTo>
                                  <a:pt x="2802560" y="212471"/>
                                  <a:pt x="2803068" y="212344"/>
                                  <a:pt x="2803576" y="212344"/>
                                </a:cubicBezTo>
                                <a:cubicBezTo>
                                  <a:pt x="2804084" y="212217"/>
                                  <a:pt x="2804465" y="212217"/>
                                  <a:pt x="2804973" y="212090"/>
                                </a:cubicBezTo>
                                <a:cubicBezTo>
                                  <a:pt x="2805481" y="212090"/>
                                  <a:pt x="2805989" y="211963"/>
                                  <a:pt x="2806497" y="211963"/>
                                </a:cubicBezTo>
                                <a:cubicBezTo>
                                  <a:pt x="2807005" y="211836"/>
                                  <a:pt x="2807386" y="211836"/>
                                  <a:pt x="2807894" y="211709"/>
                                </a:cubicBezTo>
                                <a:cubicBezTo>
                                  <a:pt x="2808402" y="211709"/>
                                  <a:pt x="2808910" y="211582"/>
                                  <a:pt x="2809418" y="211582"/>
                                </a:cubicBezTo>
                                <a:cubicBezTo>
                                  <a:pt x="2809926" y="211455"/>
                                  <a:pt x="2810307" y="211455"/>
                                  <a:pt x="2810815" y="211328"/>
                                </a:cubicBezTo>
                                <a:cubicBezTo>
                                  <a:pt x="2811323" y="211328"/>
                                  <a:pt x="2811831" y="211201"/>
                                  <a:pt x="2812339" y="211201"/>
                                </a:cubicBezTo>
                                <a:cubicBezTo>
                                  <a:pt x="2812847" y="211201"/>
                                  <a:pt x="2813228" y="211074"/>
                                  <a:pt x="2813736" y="211074"/>
                                </a:cubicBezTo>
                                <a:cubicBezTo>
                                  <a:pt x="2814244" y="210947"/>
                                  <a:pt x="2814752" y="210947"/>
                                  <a:pt x="2815260" y="210947"/>
                                </a:cubicBezTo>
                                <a:cubicBezTo>
                                  <a:pt x="2815768" y="210947"/>
                                  <a:pt x="2816149" y="210820"/>
                                  <a:pt x="2816657" y="210820"/>
                                </a:cubicBezTo>
                                <a:cubicBezTo>
                                  <a:pt x="2817165" y="210820"/>
                                  <a:pt x="2817673" y="210820"/>
                                  <a:pt x="2818181" y="210820"/>
                                </a:cubicBezTo>
                                <a:cubicBezTo>
                                  <a:pt x="2818562" y="210820"/>
                                  <a:pt x="2819070" y="210693"/>
                                  <a:pt x="2819578" y="210693"/>
                                </a:cubicBezTo>
                                <a:cubicBezTo>
                                  <a:pt x="2820086" y="210693"/>
                                  <a:pt x="2820594" y="210693"/>
                                  <a:pt x="2821102" y="210693"/>
                                </a:cubicBezTo>
                                <a:cubicBezTo>
                                  <a:pt x="2821483" y="210693"/>
                                  <a:pt x="2821991" y="210693"/>
                                  <a:pt x="2822499" y="210693"/>
                                </a:cubicBezTo>
                                <a:cubicBezTo>
                                  <a:pt x="2823007" y="210693"/>
                                  <a:pt x="2823515" y="210566"/>
                                  <a:pt x="2824023" y="210566"/>
                                </a:cubicBezTo>
                                <a:cubicBezTo>
                                  <a:pt x="2824404" y="210566"/>
                                  <a:pt x="2824912" y="210566"/>
                                  <a:pt x="2825420" y="210566"/>
                                </a:cubicBezTo>
                                <a:cubicBezTo>
                                  <a:pt x="2825928" y="210566"/>
                                  <a:pt x="2826436" y="210566"/>
                                  <a:pt x="2826944" y="210566"/>
                                </a:cubicBezTo>
                                <a:cubicBezTo>
                                  <a:pt x="2827325" y="210566"/>
                                  <a:pt x="2827833" y="210439"/>
                                  <a:pt x="2828341" y="210439"/>
                                </a:cubicBezTo>
                                <a:cubicBezTo>
                                  <a:pt x="2828849" y="210439"/>
                                  <a:pt x="2829357" y="210439"/>
                                  <a:pt x="2829865" y="210439"/>
                                </a:cubicBezTo>
                                <a:cubicBezTo>
                                  <a:pt x="2830246" y="210439"/>
                                  <a:pt x="2830754" y="210312"/>
                                  <a:pt x="2831262" y="210312"/>
                                </a:cubicBezTo>
                                <a:cubicBezTo>
                                  <a:pt x="2831770" y="210312"/>
                                  <a:pt x="2832278" y="210312"/>
                                  <a:pt x="2832786" y="210312"/>
                                </a:cubicBezTo>
                                <a:cubicBezTo>
                                  <a:pt x="2833167" y="210185"/>
                                  <a:pt x="2833675" y="210185"/>
                                  <a:pt x="2834183" y="210185"/>
                                </a:cubicBezTo>
                                <a:cubicBezTo>
                                  <a:pt x="2834691" y="210185"/>
                                  <a:pt x="2835199" y="210185"/>
                                  <a:pt x="2835580" y="210058"/>
                                </a:cubicBezTo>
                                <a:cubicBezTo>
                                  <a:pt x="2836088" y="210058"/>
                                  <a:pt x="2836596" y="210058"/>
                                  <a:pt x="2837104" y="210058"/>
                                </a:cubicBezTo>
                                <a:cubicBezTo>
                                  <a:pt x="2837612" y="210058"/>
                                  <a:pt x="2838120" y="210058"/>
                                  <a:pt x="2838501" y="209931"/>
                                </a:cubicBezTo>
                                <a:cubicBezTo>
                                  <a:pt x="2839009" y="209931"/>
                                  <a:pt x="2839517" y="209931"/>
                                  <a:pt x="2840025" y="209931"/>
                                </a:cubicBezTo>
                                <a:cubicBezTo>
                                  <a:pt x="2840533" y="209931"/>
                                  <a:pt x="2841041" y="209931"/>
                                  <a:pt x="2841422" y="209931"/>
                                </a:cubicBezTo>
                                <a:cubicBezTo>
                                  <a:pt x="2841930" y="209931"/>
                                  <a:pt x="2842438" y="209931"/>
                                  <a:pt x="2842946" y="209804"/>
                                </a:cubicBezTo>
                                <a:cubicBezTo>
                                  <a:pt x="2843454" y="209804"/>
                                  <a:pt x="2843962" y="209804"/>
                                  <a:pt x="2844343" y="209804"/>
                                </a:cubicBezTo>
                                <a:cubicBezTo>
                                  <a:pt x="2844851" y="209804"/>
                                  <a:pt x="2845359" y="209804"/>
                                  <a:pt x="2845867" y="209804"/>
                                </a:cubicBezTo>
                                <a:cubicBezTo>
                                  <a:pt x="2846375" y="209804"/>
                                  <a:pt x="2846883" y="209804"/>
                                  <a:pt x="2847264" y="209804"/>
                                </a:cubicBezTo>
                                <a:cubicBezTo>
                                  <a:pt x="2847772" y="209804"/>
                                  <a:pt x="2848280" y="209804"/>
                                  <a:pt x="2848788" y="209804"/>
                                </a:cubicBezTo>
                                <a:cubicBezTo>
                                  <a:pt x="2849296" y="209677"/>
                                  <a:pt x="2849677" y="209677"/>
                                  <a:pt x="2850185" y="209677"/>
                                </a:cubicBezTo>
                                <a:cubicBezTo>
                                  <a:pt x="2850693" y="209677"/>
                                  <a:pt x="2851201" y="209677"/>
                                  <a:pt x="2851709" y="209677"/>
                                </a:cubicBezTo>
                                <a:cubicBezTo>
                                  <a:pt x="2852217" y="209677"/>
                                  <a:pt x="2852598" y="209677"/>
                                  <a:pt x="2853106" y="209550"/>
                                </a:cubicBezTo>
                                <a:cubicBezTo>
                                  <a:pt x="2853614" y="209550"/>
                                  <a:pt x="2854122" y="209550"/>
                                  <a:pt x="2854630" y="209550"/>
                                </a:cubicBezTo>
                                <a:cubicBezTo>
                                  <a:pt x="2855138" y="209423"/>
                                  <a:pt x="2855519" y="209423"/>
                                  <a:pt x="2856027" y="209423"/>
                                </a:cubicBezTo>
                                <a:cubicBezTo>
                                  <a:pt x="2856535" y="209423"/>
                                  <a:pt x="2857043" y="209423"/>
                                  <a:pt x="2857551" y="209296"/>
                                </a:cubicBezTo>
                                <a:cubicBezTo>
                                  <a:pt x="2858059" y="209296"/>
                                  <a:pt x="2858440" y="209296"/>
                                  <a:pt x="2858948" y="209296"/>
                                </a:cubicBezTo>
                                <a:cubicBezTo>
                                  <a:pt x="2859456" y="209296"/>
                                  <a:pt x="2859964" y="209169"/>
                                  <a:pt x="2860472" y="209169"/>
                                </a:cubicBezTo>
                                <a:cubicBezTo>
                                  <a:pt x="2860980" y="209169"/>
                                  <a:pt x="2861361" y="209169"/>
                                  <a:pt x="2861869" y="209169"/>
                                </a:cubicBezTo>
                                <a:cubicBezTo>
                                  <a:pt x="2862377" y="209042"/>
                                  <a:pt x="2862885" y="209042"/>
                                  <a:pt x="2863393" y="209042"/>
                                </a:cubicBezTo>
                                <a:cubicBezTo>
                                  <a:pt x="2863901" y="209042"/>
                                  <a:pt x="2864282" y="209042"/>
                                  <a:pt x="2864790" y="209042"/>
                                </a:cubicBezTo>
                                <a:cubicBezTo>
                                  <a:pt x="2865298" y="208915"/>
                                  <a:pt x="2865806" y="208915"/>
                                  <a:pt x="2866314" y="208915"/>
                                </a:cubicBezTo>
                                <a:cubicBezTo>
                                  <a:pt x="2866822" y="208788"/>
                                  <a:pt x="2867203" y="208788"/>
                                  <a:pt x="2867711" y="208788"/>
                                </a:cubicBezTo>
                                <a:cubicBezTo>
                                  <a:pt x="2868219" y="208788"/>
                                  <a:pt x="2868727" y="208788"/>
                                  <a:pt x="2869235" y="208661"/>
                                </a:cubicBezTo>
                                <a:cubicBezTo>
                                  <a:pt x="2869616" y="208661"/>
                                  <a:pt x="2870124" y="208534"/>
                                  <a:pt x="2870632" y="208534"/>
                                </a:cubicBezTo>
                                <a:cubicBezTo>
                                  <a:pt x="2871140" y="208534"/>
                                  <a:pt x="2871648" y="208407"/>
                                  <a:pt x="2872156" y="208407"/>
                                </a:cubicBezTo>
                                <a:cubicBezTo>
                                  <a:pt x="2872537" y="208280"/>
                                  <a:pt x="2873045" y="208280"/>
                                  <a:pt x="2873553" y="208153"/>
                                </a:cubicBezTo>
                                <a:cubicBezTo>
                                  <a:pt x="2874061" y="208153"/>
                                  <a:pt x="2874569" y="208153"/>
                                  <a:pt x="2875077" y="208026"/>
                                </a:cubicBezTo>
                                <a:cubicBezTo>
                                  <a:pt x="2875458" y="208026"/>
                                  <a:pt x="2875966" y="207899"/>
                                  <a:pt x="2876474" y="207899"/>
                                </a:cubicBezTo>
                                <a:cubicBezTo>
                                  <a:pt x="2876982" y="207899"/>
                                  <a:pt x="2877490" y="207772"/>
                                  <a:pt x="2877998" y="207772"/>
                                </a:cubicBezTo>
                                <a:cubicBezTo>
                                  <a:pt x="2878379" y="207772"/>
                                  <a:pt x="2878887" y="207645"/>
                                  <a:pt x="2879395" y="207645"/>
                                </a:cubicBezTo>
                                <a:cubicBezTo>
                                  <a:pt x="2879903" y="207645"/>
                                  <a:pt x="2880411" y="207645"/>
                                  <a:pt x="2880919" y="207645"/>
                                </a:cubicBezTo>
                                <a:cubicBezTo>
                                  <a:pt x="2881300" y="207645"/>
                                  <a:pt x="2881808" y="207518"/>
                                  <a:pt x="2882316" y="207518"/>
                                </a:cubicBezTo>
                                <a:cubicBezTo>
                                  <a:pt x="2882824" y="207518"/>
                                  <a:pt x="2883332" y="207518"/>
                                  <a:pt x="2883713" y="207518"/>
                                </a:cubicBezTo>
                                <a:cubicBezTo>
                                  <a:pt x="2884221" y="207518"/>
                                  <a:pt x="2884729" y="207518"/>
                                  <a:pt x="2885237" y="207518"/>
                                </a:cubicBezTo>
                                <a:cubicBezTo>
                                  <a:pt x="2885745" y="207518"/>
                                  <a:pt x="2886253" y="207518"/>
                                  <a:pt x="2886634" y="207518"/>
                                </a:cubicBezTo>
                                <a:cubicBezTo>
                                  <a:pt x="2887142" y="207518"/>
                                  <a:pt x="2887650" y="207391"/>
                                  <a:pt x="2888158" y="207391"/>
                                </a:cubicBezTo>
                                <a:cubicBezTo>
                                  <a:pt x="2888666" y="207391"/>
                                  <a:pt x="2889174" y="207391"/>
                                  <a:pt x="2889555" y="207391"/>
                                </a:cubicBezTo>
                                <a:cubicBezTo>
                                  <a:pt x="2890063" y="207391"/>
                                  <a:pt x="2890571" y="207264"/>
                                  <a:pt x="2891079" y="207264"/>
                                </a:cubicBezTo>
                                <a:cubicBezTo>
                                  <a:pt x="2891587" y="207264"/>
                                  <a:pt x="2892095" y="207264"/>
                                  <a:pt x="2892476" y="207137"/>
                                </a:cubicBezTo>
                                <a:cubicBezTo>
                                  <a:pt x="2892984" y="207137"/>
                                  <a:pt x="2893492" y="207137"/>
                                  <a:pt x="2894000" y="207137"/>
                                </a:cubicBezTo>
                                <a:cubicBezTo>
                                  <a:pt x="2894508" y="207010"/>
                                  <a:pt x="2895016" y="207010"/>
                                  <a:pt x="2895397" y="207010"/>
                                </a:cubicBezTo>
                                <a:cubicBezTo>
                                  <a:pt x="2895905" y="206883"/>
                                  <a:pt x="2896413" y="206883"/>
                                  <a:pt x="2896921" y="206883"/>
                                </a:cubicBezTo>
                                <a:cubicBezTo>
                                  <a:pt x="2897429" y="206756"/>
                                  <a:pt x="2897937" y="206756"/>
                                  <a:pt x="2898318" y="206756"/>
                                </a:cubicBezTo>
                                <a:cubicBezTo>
                                  <a:pt x="2898826" y="206629"/>
                                  <a:pt x="2899334" y="206629"/>
                                  <a:pt x="2899842" y="206629"/>
                                </a:cubicBezTo>
                                <a:cubicBezTo>
                                  <a:pt x="2900350" y="206629"/>
                                  <a:pt x="2900731" y="206502"/>
                                  <a:pt x="2901239" y="206502"/>
                                </a:cubicBezTo>
                                <a:cubicBezTo>
                                  <a:pt x="2901747" y="206502"/>
                                  <a:pt x="2902255" y="206502"/>
                                  <a:pt x="2902763" y="206502"/>
                                </a:cubicBezTo>
                                <a:cubicBezTo>
                                  <a:pt x="2903271" y="206375"/>
                                  <a:pt x="2903652" y="206375"/>
                                  <a:pt x="2904160" y="206375"/>
                                </a:cubicBezTo>
                                <a:cubicBezTo>
                                  <a:pt x="2904668" y="206375"/>
                                  <a:pt x="2905176" y="206375"/>
                                  <a:pt x="2905684" y="206375"/>
                                </a:cubicBezTo>
                                <a:cubicBezTo>
                                  <a:pt x="2906192" y="206375"/>
                                  <a:pt x="2906573" y="206375"/>
                                  <a:pt x="2907081" y="206375"/>
                                </a:cubicBezTo>
                                <a:cubicBezTo>
                                  <a:pt x="2907589" y="206375"/>
                                  <a:pt x="2908097" y="206375"/>
                                  <a:pt x="2908605" y="206375"/>
                                </a:cubicBezTo>
                                <a:cubicBezTo>
                                  <a:pt x="2909113" y="206375"/>
                                  <a:pt x="2909494" y="206375"/>
                                  <a:pt x="2910002" y="206375"/>
                                </a:cubicBezTo>
                                <a:cubicBezTo>
                                  <a:pt x="2910510" y="206375"/>
                                  <a:pt x="2911018" y="206375"/>
                                  <a:pt x="2911526" y="206375"/>
                                </a:cubicBezTo>
                                <a:cubicBezTo>
                                  <a:pt x="2912034" y="206375"/>
                                  <a:pt x="2912415" y="206375"/>
                                  <a:pt x="2912923" y="206375"/>
                                </a:cubicBezTo>
                                <a:cubicBezTo>
                                  <a:pt x="2913431" y="206375"/>
                                  <a:pt x="2913939" y="206248"/>
                                  <a:pt x="2914447" y="206248"/>
                                </a:cubicBezTo>
                                <a:cubicBezTo>
                                  <a:pt x="2914955" y="206248"/>
                                  <a:pt x="2915336" y="206248"/>
                                  <a:pt x="2915844" y="206248"/>
                                </a:cubicBezTo>
                                <a:cubicBezTo>
                                  <a:pt x="2916352" y="206248"/>
                                  <a:pt x="2916860" y="206248"/>
                                  <a:pt x="2917368" y="206248"/>
                                </a:cubicBezTo>
                                <a:cubicBezTo>
                                  <a:pt x="2917749" y="206248"/>
                                  <a:pt x="2918257" y="206248"/>
                                  <a:pt x="2918765" y="206248"/>
                                </a:cubicBezTo>
                                <a:cubicBezTo>
                                  <a:pt x="2919273" y="206248"/>
                                  <a:pt x="2919781" y="206248"/>
                                  <a:pt x="2920289" y="206248"/>
                                </a:cubicBezTo>
                                <a:cubicBezTo>
                                  <a:pt x="2920670" y="206248"/>
                                  <a:pt x="2921178" y="206248"/>
                                  <a:pt x="2921686" y="206248"/>
                                </a:cubicBezTo>
                                <a:cubicBezTo>
                                  <a:pt x="2922194" y="206248"/>
                                  <a:pt x="2922702" y="206248"/>
                                  <a:pt x="2923210" y="206248"/>
                                </a:cubicBezTo>
                                <a:cubicBezTo>
                                  <a:pt x="2923591" y="206248"/>
                                  <a:pt x="2924099" y="206121"/>
                                  <a:pt x="2924607" y="206121"/>
                                </a:cubicBezTo>
                                <a:cubicBezTo>
                                  <a:pt x="2925115" y="206121"/>
                                  <a:pt x="2925623" y="206121"/>
                                  <a:pt x="2926131" y="206121"/>
                                </a:cubicBezTo>
                                <a:cubicBezTo>
                                  <a:pt x="2926512" y="206121"/>
                                  <a:pt x="2927020" y="206121"/>
                                  <a:pt x="2927528" y="206121"/>
                                </a:cubicBezTo>
                                <a:cubicBezTo>
                                  <a:pt x="2928036" y="206121"/>
                                  <a:pt x="2928544" y="206121"/>
                                  <a:pt x="2929052" y="206121"/>
                                </a:cubicBezTo>
                                <a:cubicBezTo>
                                  <a:pt x="2929433" y="206121"/>
                                  <a:pt x="2929941" y="205994"/>
                                  <a:pt x="2930449" y="205994"/>
                                </a:cubicBezTo>
                                <a:cubicBezTo>
                                  <a:pt x="2930957" y="205994"/>
                                  <a:pt x="2931465" y="205994"/>
                                  <a:pt x="2931973" y="205994"/>
                                </a:cubicBezTo>
                                <a:cubicBezTo>
                                  <a:pt x="2932354" y="205867"/>
                                  <a:pt x="2932862" y="205867"/>
                                  <a:pt x="2933370" y="205867"/>
                                </a:cubicBezTo>
                                <a:cubicBezTo>
                                  <a:pt x="2933878" y="205867"/>
                                  <a:pt x="2934386" y="205740"/>
                                  <a:pt x="2934767" y="205740"/>
                                </a:cubicBezTo>
                                <a:cubicBezTo>
                                  <a:pt x="2935275" y="205740"/>
                                  <a:pt x="2935783" y="205613"/>
                                  <a:pt x="2936291" y="205613"/>
                                </a:cubicBezTo>
                                <a:cubicBezTo>
                                  <a:pt x="2936799" y="205613"/>
                                  <a:pt x="2937307" y="205486"/>
                                  <a:pt x="2937688" y="205486"/>
                                </a:cubicBezTo>
                                <a:cubicBezTo>
                                  <a:pt x="2938196" y="205486"/>
                                  <a:pt x="2938704" y="205486"/>
                                  <a:pt x="2939212" y="205359"/>
                                </a:cubicBezTo>
                                <a:cubicBezTo>
                                  <a:pt x="2939720" y="205359"/>
                                  <a:pt x="2940228" y="205359"/>
                                  <a:pt x="2940609" y="205232"/>
                                </a:cubicBezTo>
                                <a:cubicBezTo>
                                  <a:pt x="2941117" y="205232"/>
                                  <a:pt x="2941625" y="205232"/>
                                  <a:pt x="2942133" y="205232"/>
                                </a:cubicBezTo>
                                <a:cubicBezTo>
                                  <a:pt x="2942641" y="205105"/>
                                  <a:pt x="2943149" y="205105"/>
                                  <a:pt x="2943530" y="205105"/>
                                </a:cubicBezTo>
                                <a:cubicBezTo>
                                  <a:pt x="2944038" y="204978"/>
                                  <a:pt x="2944546" y="204978"/>
                                  <a:pt x="2945054" y="204978"/>
                                </a:cubicBezTo>
                                <a:cubicBezTo>
                                  <a:pt x="2945562" y="204978"/>
                                  <a:pt x="2946070" y="204978"/>
                                  <a:pt x="2946451" y="204978"/>
                                </a:cubicBezTo>
                                <a:cubicBezTo>
                                  <a:pt x="2946959" y="204978"/>
                                  <a:pt x="2947467" y="204851"/>
                                  <a:pt x="2947975" y="204851"/>
                                </a:cubicBezTo>
                                <a:cubicBezTo>
                                  <a:pt x="2948483" y="204851"/>
                                  <a:pt x="2948991" y="204851"/>
                                  <a:pt x="2949372" y="204724"/>
                                </a:cubicBezTo>
                                <a:cubicBezTo>
                                  <a:pt x="2949880" y="204724"/>
                                  <a:pt x="2950388" y="204724"/>
                                  <a:pt x="2950896" y="204724"/>
                                </a:cubicBezTo>
                                <a:cubicBezTo>
                                  <a:pt x="2951404" y="204597"/>
                                  <a:pt x="2951785" y="204597"/>
                                  <a:pt x="2952293" y="204597"/>
                                </a:cubicBezTo>
                                <a:cubicBezTo>
                                  <a:pt x="2952801" y="204597"/>
                                  <a:pt x="2953309" y="204470"/>
                                  <a:pt x="2953817" y="204470"/>
                                </a:cubicBezTo>
                                <a:cubicBezTo>
                                  <a:pt x="2954325" y="204470"/>
                                  <a:pt x="2954706" y="204343"/>
                                  <a:pt x="2955214" y="204343"/>
                                </a:cubicBezTo>
                                <a:cubicBezTo>
                                  <a:pt x="2955722" y="204343"/>
                                  <a:pt x="2956230" y="204343"/>
                                  <a:pt x="2956738" y="204216"/>
                                </a:cubicBezTo>
                                <a:cubicBezTo>
                                  <a:pt x="2957246" y="204216"/>
                                  <a:pt x="2957627" y="204216"/>
                                  <a:pt x="2958135" y="204089"/>
                                </a:cubicBezTo>
                                <a:cubicBezTo>
                                  <a:pt x="2958643" y="204089"/>
                                  <a:pt x="2959151" y="204089"/>
                                  <a:pt x="2959659" y="203962"/>
                                </a:cubicBezTo>
                                <a:cubicBezTo>
                                  <a:pt x="2960167" y="203962"/>
                                  <a:pt x="2960548" y="203962"/>
                                  <a:pt x="2961056" y="203835"/>
                                </a:cubicBezTo>
                                <a:cubicBezTo>
                                  <a:pt x="2961564" y="203835"/>
                                  <a:pt x="2962072" y="203835"/>
                                  <a:pt x="2962580" y="203835"/>
                                </a:cubicBezTo>
                                <a:cubicBezTo>
                                  <a:pt x="2963088" y="203708"/>
                                  <a:pt x="2963469" y="203708"/>
                                  <a:pt x="2963977" y="203708"/>
                                </a:cubicBezTo>
                                <a:cubicBezTo>
                                  <a:pt x="2964485" y="203581"/>
                                  <a:pt x="2964993" y="203581"/>
                                  <a:pt x="2965501" y="203581"/>
                                </a:cubicBezTo>
                                <a:cubicBezTo>
                                  <a:pt x="2966009" y="203454"/>
                                  <a:pt x="2966390" y="203454"/>
                                  <a:pt x="2966898" y="203454"/>
                                </a:cubicBezTo>
                                <a:cubicBezTo>
                                  <a:pt x="2967406" y="203454"/>
                                  <a:pt x="2967914" y="203454"/>
                                  <a:pt x="2968422" y="203327"/>
                                </a:cubicBezTo>
                                <a:cubicBezTo>
                                  <a:pt x="2968803" y="203327"/>
                                  <a:pt x="2969311" y="203327"/>
                                  <a:pt x="2969819" y="203327"/>
                                </a:cubicBezTo>
                                <a:cubicBezTo>
                                  <a:pt x="2970327" y="203200"/>
                                  <a:pt x="2970835" y="203200"/>
                                  <a:pt x="2971343" y="203200"/>
                                </a:cubicBezTo>
                                <a:cubicBezTo>
                                  <a:pt x="2971724" y="203073"/>
                                  <a:pt x="2972232" y="203073"/>
                                  <a:pt x="2972740" y="202946"/>
                                </a:cubicBezTo>
                                <a:cubicBezTo>
                                  <a:pt x="2973248" y="202946"/>
                                  <a:pt x="2973756" y="202946"/>
                                  <a:pt x="2974264" y="202819"/>
                                </a:cubicBezTo>
                                <a:cubicBezTo>
                                  <a:pt x="2974645" y="202819"/>
                                  <a:pt x="2975153" y="202692"/>
                                  <a:pt x="2975661" y="202692"/>
                                </a:cubicBezTo>
                                <a:cubicBezTo>
                                  <a:pt x="2976169" y="202565"/>
                                  <a:pt x="2976677" y="202565"/>
                                  <a:pt x="2977185" y="202565"/>
                                </a:cubicBezTo>
                                <a:cubicBezTo>
                                  <a:pt x="2977566" y="202438"/>
                                  <a:pt x="2978074" y="202438"/>
                                  <a:pt x="2978582" y="202311"/>
                                </a:cubicBezTo>
                                <a:cubicBezTo>
                                  <a:pt x="2979090" y="202311"/>
                                  <a:pt x="2979598" y="202311"/>
                                  <a:pt x="2980106" y="202184"/>
                                </a:cubicBezTo>
                                <a:cubicBezTo>
                                  <a:pt x="2980487" y="202184"/>
                                  <a:pt x="2980995" y="202184"/>
                                  <a:pt x="2981503" y="202057"/>
                                </a:cubicBezTo>
                                <a:cubicBezTo>
                                  <a:pt x="2982011" y="202057"/>
                                  <a:pt x="2982519" y="201930"/>
                                  <a:pt x="2983027" y="201930"/>
                                </a:cubicBezTo>
                                <a:cubicBezTo>
                                  <a:pt x="2983408" y="201930"/>
                                  <a:pt x="2983916" y="201803"/>
                                  <a:pt x="2984424" y="201803"/>
                                </a:cubicBezTo>
                                <a:cubicBezTo>
                                  <a:pt x="2984932" y="201803"/>
                                  <a:pt x="2985440" y="201676"/>
                                  <a:pt x="2985821" y="201676"/>
                                </a:cubicBezTo>
                                <a:cubicBezTo>
                                  <a:pt x="2986329" y="201676"/>
                                  <a:pt x="2986837" y="201549"/>
                                  <a:pt x="2987345" y="201549"/>
                                </a:cubicBezTo>
                                <a:cubicBezTo>
                                  <a:pt x="2987853" y="201549"/>
                                  <a:pt x="2988361" y="201549"/>
                                  <a:pt x="2988742" y="201549"/>
                                </a:cubicBezTo>
                                <a:cubicBezTo>
                                  <a:pt x="2989250" y="201422"/>
                                  <a:pt x="2989758" y="201422"/>
                                  <a:pt x="2990266" y="201422"/>
                                </a:cubicBezTo>
                                <a:cubicBezTo>
                                  <a:pt x="2990774" y="201295"/>
                                  <a:pt x="2991282" y="201295"/>
                                  <a:pt x="2991663" y="201295"/>
                                </a:cubicBezTo>
                                <a:cubicBezTo>
                                  <a:pt x="2992171" y="201168"/>
                                  <a:pt x="2992679" y="201168"/>
                                  <a:pt x="2993187" y="201168"/>
                                </a:cubicBezTo>
                                <a:cubicBezTo>
                                  <a:pt x="2993695" y="201168"/>
                                  <a:pt x="2994203" y="201041"/>
                                  <a:pt x="2994584" y="201041"/>
                                </a:cubicBezTo>
                                <a:cubicBezTo>
                                  <a:pt x="2995092" y="201041"/>
                                  <a:pt x="2995600" y="201041"/>
                                  <a:pt x="2996108" y="200914"/>
                                </a:cubicBezTo>
                                <a:cubicBezTo>
                                  <a:pt x="2996616" y="200914"/>
                                  <a:pt x="2997124" y="200914"/>
                                  <a:pt x="2997505" y="200787"/>
                                </a:cubicBezTo>
                                <a:cubicBezTo>
                                  <a:pt x="2998013" y="200787"/>
                                  <a:pt x="2998521" y="200787"/>
                                  <a:pt x="2999029" y="200787"/>
                                </a:cubicBezTo>
                                <a:cubicBezTo>
                                  <a:pt x="2999537" y="200660"/>
                                  <a:pt x="3000045" y="200660"/>
                                  <a:pt x="3000426" y="200660"/>
                                </a:cubicBezTo>
                                <a:cubicBezTo>
                                  <a:pt x="3000934" y="200660"/>
                                  <a:pt x="3001442" y="200533"/>
                                  <a:pt x="3001950" y="200533"/>
                                </a:cubicBezTo>
                                <a:cubicBezTo>
                                  <a:pt x="3002458" y="200533"/>
                                  <a:pt x="3002839" y="200533"/>
                                  <a:pt x="3003347" y="200406"/>
                                </a:cubicBezTo>
                                <a:cubicBezTo>
                                  <a:pt x="3003855" y="200406"/>
                                  <a:pt x="3004363" y="200406"/>
                                  <a:pt x="3004871" y="200279"/>
                                </a:cubicBezTo>
                                <a:cubicBezTo>
                                  <a:pt x="3005379" y="200279"/>
                                  <a:pt x="3005760" y="200279"/>
                                  <a:pt x="3006268" y="200279"/>
                                </a:cubicBezTo>
                                <a:cubicBezTo>
                                  <a:pt x="3006776" y="200152"/>
                                  <a:pt x="3007284" y="200152"/>
                                  <a:pt x="3007792" y="200152"/>
                                </a:cubicBezTo>
                                <a:cubicBezTo>
                                  <a:pt x="3008300" y="200152"/>
                                  <a:pt x="3008681" y="200025"/>
                                  <a:pt x="3009189" y="200025"/>
                                </a:cubicBezTo>
                                <a:cubicBezTo>
                                  <a:pt x="3009697" y="200025"/>
                                  <a:pt x="3010205" y="200025"/>
                                  <a:pt x="3010713" y="200025"/>
                                </a:cubicBezTo>
                                <a:cubicBezTo>
                                  <a:pt x="3011221" y="199898"/>
                                  <a:pt x="3011602" y="199898"/>
                                  <a:pt x="3012110" y="199898"/>
                                </a:cubicBezTo>
                                <a:cubicBezTo>
                                  <a:pt x="3012618" y="199898"/>
                                  <a:pt x="3013126" y="199898"/>
                                  <a:pt x="3013634" y="199898"/>
                                </a:cubicBezTo>
                                <a:cubicBezTo>
                                  <a:pt x="3014142" y="199898"/>
                                  <a:pt x="3014523" y="199898"/>
                                  <a:pt x="3015031" y="199898"/>
                                </a:cubicBezTo>
                                <a:cubicBezTo>
                                  <a:pt x="3015539" y="199898"/>
                                  <a:pt x="3016047" y="199898"/>
                                  <a:pt x="3016555" y="199898"/>
                                </a:cubicBezTo>
                                <a:cubicBezTo>
                                  <a:pt x="3017063" y="199898"/>
                                  <a:pt x="3017444" y="199771"/>
                                  <a:pt x="3017952" y="199771"/>
                                </a:cubicBezTo>
                                <a:cubicBezTo>
                                  <a:pt x="3018460" y="199771"/>
                                  <a:pt x="3018968" y="199771"/>
                                  <a:pt x="3019476" y="199771"/>
                                </a:cubicBezTo>
                                <a:cubicBezTo>
                                  <a:pt x="3019857" y="199771"/>
                                  <a:pt x="3020365" y="199771"/>
                                  <a:pt x="3020873" y="199644"/>
                                </a:cubicBezTo>
                                <a:cubicBezTo>
                                  <a:pt x="3021381" y="199644"/>
                                  <a:pt x="3021889" y="199644"/>
                                  <a:pt x="3022397" y="199644"/>
                                </a:cubicBezTo>
                                <a:cubicBezTo>
                                  <a:pt x="3022778" y="199644"/>
                                  <a:pt x="3023286" y="199644"/>
                                  <a:pt x="3023794" y="199517"/>
                                </a:cubicBezTo>
                                <a:cubicBezTo>
                                  <a:pt x="3024302" y="199517"/>
                                  <a:pt x="3024810" y="199517"/>
                                  <a:pt x="3025318" y="199517"/>
                                </a:cubicBezTo>
                                <a:cubicBezTo>
                                  <a:pt x="3025699" y="199517"/>
                                  <a:pt x="3026207" y="199390"/>
                                  <a:pt x="3026715" y="199390"/>
                                </a:cubicBezTo>
                                <a:cubicBezTo>
                                  <a:pt x="3027223" y="199390"/>
                                  <a:pt x="3027731" y="199390"/>
                                  <a:pt x="3028239" y="199263"/>
                                </a:cubicBezTo>
                                <a:cubicBezTo>
                                  <a:pt x="3028620" y="199263"/>
                                  <a:pt x="3029128" y="199263"/>
                                  <a:pt x="3029636" y="199136"/>
                                </a:cubicBezTo>
                                <a:cubicBezTo>
                                  <a:pt x="3030144" y="199136"/>
                                  <a:pt x="3030652" y="199136"/>
                                  <a:pt x="3031160" y="199136"/>
                                </a:cubicBezTo>
                                <a:cubicBezTo>
                                  <a:pt x="3031541" y="199009"/>
                                  <a:pt x="3032049" y="199009"/>
                                  <a:pt x="3032557" y="199009"/>
                                </a:cubicBezTo>
                                <a:cubicBezTo>
                                  <a:pt x="3033065" y="199009"/>
                                  <a:pt x="3033573" y="198882"/>
                                  <a:pt x="3034081" y="198882"/>
                                </a:cubicBezTo>
                                <a:cubicBezTo>
                                  <a:pt x="3034462" y="198882"/>
                                  <a:pt x="3034970" y="198882"/>
                                  <a:pt x="3035478" y="198882"/>
                                </a:cubicBezTo>
                                <a:cubicBezTo>
                                  <a:pt x="3035986" y="198755"/>
                                  <a:pt x="3036494" y="198755"/>
                                  <a:pt x="3036875" y="198755"/>
                                </a:cubicBezTo>
                                <a:cubicBezTo>
                                  <a:pt x="3037383" y="198628"/>
                                  <a:pt x="3037891" y="198628"/>
                                  <a:pt x="3038399" y="198628"/>
                                </a:cubicBezTo>
                                <a:cubicBezTo>
                                  <a:pt x="3038907" y="198628"/>
                                  <a:pt x="3039415" y="198628"/>
                                  <a:pt x="3039796" y="198501"/>
                                </a:cubicBezTo>
                                <a:cubicBezTo>
                                  <a:pt x="3040304" y="198501"/>
                                  <a:pt x="3040812" y="198501"/>
                                  <a:pt x="3041320" y="198374"/>
                                </a:cubicBezTo>
                                <a:cubicBezTo>
                                  <a:pt x="3041828" y="198374"/>
                                  <a:pt x="3042336" y="198374"/>
                                  <a:pt x="3042717" y="198374"/>
                                </a:cubicBezTo>
                                <a:cubicBezTo>
                                  <a:pt x="3043225" y="198247"/>
                                  <a:pt x="3043733" y="198247"/>
                                  <a:pt x="3044241" y="198247"/>
                                </a:cubicBezTo>
                                <a:cubicBezTo>
                                  <a:pt x="3044749" y="198247"/>
                                  <a:pt x="3045257" y="198247"/>
                                  <a:pt x="3045638" y="198120"/>
                                </a:cubicBezTo>
                                <a:cubicBezTo>
                                  <a:pt x="3046146" y="198120"/>
                                  <a:pt x="3046654" y="198120"/>
                                  <a:pt x="3047162" y="198120"/>
                                </a:cubicBezTo>
                                <a:cubicBezTo>
                                  <a:pt x="3047670" y="197993"/>
                                  <a:pt x="3048178" y="197993"/>
                                  <a:pt x="3048559" y="197993"/>
                                </a:cubicBezTo>
                                <a:cubicBezTo>
                                  <a:pt x="3049067" y="197993"/>
                                  <a:pt x="3049575" y="197993"/>
                                  <a:pt x="3050083" y="197866"/>
                                </a:cubicBezTo>
                                <a:cubicBezTo>
                                  <a:pt x="3050591" y="197866"/>
                                  <a:pt x="3051099" y="197866"/>
                                  <a:pt x="3051480" y="197866"/>
                                </a:cubicBezTo>
                                <a:cubicBezTo>
                                  <a:pt x="3051988" y="197739"/>
                                  <a:pt x="3052496" y="197739"/>
                                  <a:pt x="3053004" y="197739"/>
                                </a:cubicBezTo>
                                <a:cubicBezTo>
                                  <a:pt x="3053512" y="197612"/>
                                  <a:pt x="3053893" y="197612"/>
                                  <a:pt x="3054401" y="197612"/>
                                </a:cubicBezTo>
                                <a:cubicBezTo>
                                  <a:pt x="3054909" y="197485"/>
                                  <a:pt x="3055417" y="197485"/>
                                  <a:pt x="3055925" y="197485"/>
                                </a:cubicBezTo>
                                <a:cubicBezTo>
                                  <a:pt x="3056433" y="197485"/>
                                  <a:pt x="3056814" y="197485"/>
                                  <a:pt x="3057322" y="197358"/>
                                </a:cubicBezTo>
                                <a:cubicBezTo>
                                  <a:pt x="3057830" y="197358"/>
                                  <a:pt x="3058338" y="197358"/>
                                  <a:pt x="3058846" y="197358"/>
                                </a:cubicBezTo>
                                <a:cubicBezTo>
                                  <a:pt x="3059354" y="197358"/>
                                  <a:pt x="3059735" y="197358"/>
                                  <a:pt x="3060243" y="197358"/>
                                </a:cubicBezTo>
                                <a:cubicBezTo>
                                  <a:pt x="3060751" y="197358"/>
                                  <a:pt x="3061259" y="197358"/>
                                  <a:pt x="3061767" y="197358"/>
                                </a:cubicBezTo>
                                <a:cubicBezTo>
                                  <a:pt x="3062275" y="197358"/>
                                  <a:pt x="3062656" y="197358"/>
                                  <a:pt x="3063164" y="197358"/>
                                </a:cubicBezTo>
                                <a:cubicBezTo>
                                  <a:pt x="3063672" y="197358"/>
                                  <a:pt x="3064180" y="197358"/>
                                  <a:pt x="3064688" y="197358"/>
                                </a:cubicBezTo>
                                <a:cubicBezTo>
                                  <a:pt x="3065196" y="197358"/>
                                  <a:pt x="3065577" y="197358"/>
                                  <a:pt x="3066085" y="197358"/>
                                </a:cubicBezTo>
                                <a:cubicBezTo>
                                  <a:pt x="3066593" y="197231"/>
                                  <a:pt x="3067101" y="197231"/>
                                  <a:pt x="3067609" y="197231"/>
                                </a:cubicBezTo>
                                <a:cubicBezTo>
                                  <a:pt x="3068117" y="197231"/>
                                  <a:pt x="3068498" y="197231"/>
                                  <a:pt x="3069006" y="197231"/>
                                </a:cubicBezTo>
                                <a:cubicBezTo>
                                  <a:pt x="3069514" y="197231"/>
                                  <a:pt x="3070022" y="197231"/>
                                  <a:pt x="3070530" y="197231"/>
                                </a:cubicBezTo>
                                <a:cubicBezTo>
                                  <a:pt x="3070911" y="197231"/>
                                  <a:pt x="3071419" y="197231"/>
                                  <a:pt x="3071927" y="197231"/>
                                </a:cubicBezTo>
                                <a:cubicBezTo>
                                  <a:pt x="3072435" y="197231"/>
                                  <a:pt x="3072943" y="197231"/>
                                  <a:pt x="3073451" y="197231"/>
                                </a:cubicBezTo>
                                <a:cubicBezTo>
                                  <a:pt x="3073832" y="197231"/>
                                  <a:pt x="3074340" y="197231"/>
                                  <a:pt x="3074848" y="197231"/>
                                </a:cubicBezTo>
                                <a:cubicBezTo>
                                  <a:pt x="3075356" y="197231"/>
                                  <a:pt x="3075864" y="197104"/>
                                  <a:pt x="3076372" y="197104"/>
                                </a:cubicBezTo>
                                <a:cubicBezTo>
                                  <a:pt x="3076753" y="197104"/>
                                  <a:pt x="3077261" y="197104"/>
                                  <a:pt x="3077769" y="197104"/>
                                </a:cubicBezTo>
                                <a:cubicBezTo>
                                  <a:pt x="3078277" y="197104"/>
                                  <a:pt x="3078785" y="197104"/>
                                  <a:pt x="3079293" y="197104"/>
                                </a:cubicBezTo>
                                <a:cubicBezTo>
                                  <a:pt x="3079674" y="197104"/>
                                  <a:pt x="3080182" y="197104"/>
                                  <a:pt x="3080690" y="196977"/>
                                </a:cubicBezTo>
                                <a:cubicBezTo>
                                  <a:pt x="3081198" y="196977"/>
                                  <a:pt x="3081706" y="196977"/>
                                  <a:pt x="3082214" y="196977"/>
                                </a:cubicBezTo>
                                <a:cubicBezTo>
                                  <a:pt x="3082595" y="196977"/>
                                  <a:pt x="3083103" y="196850"/>
                                  <a:pt x="3083611" y="196850"/>
                                </a:cubicBezTo>
                                <a:cubicBezTo>
                                  <a:pt x="3084119" y="196850"/>
                                  <a:pt x="3084627" y="196850"/>
                                  <a:pt x="3085135" y="196850"/>
                                </a:cubicBezTo>
                                <a:cubicBezTo>
                                  <a:pt x="3085516" y="196850"/>
                                  <a:pt x="3086024" y="196723"/>
                                  <a:pt x="3086532" y="196723"/>
                                </a:cubicBezTo>
                                <a:cubicBezTo>
                                  <a:pt x="3087040" y="196723"/>
                                  <a:pt x="3087548" y="196723"/>
                                  <a:pt x="3087929" y="196596"/>
                                </a:cubicBezTo>
                                <a:cubicBezTo>
                                  <a:pt x="3088437" y="196596"/>
                                  <a:pt x="3088945" y="196596"/>
                                  <a:pt x="3089453" y="196469"/>
                                </a:cubicBezTo>
                                <a:cubicBezTo>
                                  <a:pt x="3089961" y="196469"/>
                                  <a:pt x="3090469" y="196469"/>
                                  <a:pt x="3090850" y="196342"/>
                                </a:cubicBezTo>
                                <a:cubicBezTo>
                                  <a:pt x="3091358" y="196342"/>
                                  <a:pt x="3091866" y="196342"/>
                                  <a:pt x="3092374" y="196215"/>
                                </a:cubicBezTo>
                                <a:cubicBezTo>
                                  <a:pt x="3092882" y="196215"/>
                                  <a:pt x="3093390" y="196215"/>
                                  <a:pt x="3093771" y="196215"/>
                                </a:cubicBezTo>
                                <a:cubicBezTo>
                                  <a:pt x="3094279" y="196088"/>
                                  <a:pt x="3094787" y="196088"/>
                                  <a:pt x="3095295" y="196088"/>
                                </a:cubicBezTo>
                                <a:cubicBezTo>
                                  <a:pt x="3095803" y="195961"/>
                                  <a:pt x="3096311" y="195961"/>
                                  <a:pt x="3096692" y="195961"/>
                                </a:cubicBezTo>
                                <a:cubicBezTo>
                                  <a:pt x="3097200" y="195961"/>
                                  <a:pt x="3097708" y="195961"/>
                                  <a:pt x="3098216" y="195961"/>
                                </a:cubicBezTo>
                                <a:cubicBezTo>
                                  <a:pt x="3098724" y="195961"/>
                                  <a:pt x="3099232" y="195834"/>
                                  <a:pt x="3099613" y="195834"/>
                                </a:cubicBezTo>
                                <a:cubicBezTo>
                                  <a:pt x="3100121" y="195834"/>
                                  <a:pt x="3100629" y="195834"/>
                                  <a:pt x="3101137" y="195834"/>
                                </a:cubicBezTo>
                                <a:cubicBezTo>
                                  <a:pt x="3101645" y="195834"/>
                                  <a:pt x="3102026" y="195834"/>
                                  <a:pt x="3102534" y="195834"/>
                                </a:cubicBezTo>
                                <a:cubicBezTo>
                                  <a:pt x="3103042" y="195834"/>
                                  <a:pt x="3103550" y="195834"/>
                                  <a:pt x="3104058" y="195834"/>
                                </a:cubicBezTo>
                                <a:cubicBezTo>
                                  <a:pt x="3104566" y="195834"/>
                                  <a:pt x="3104947" y="195834"/>
                                  <a:pt x="3105455" y="195707"/>
                                </a:cubicBezTo>
                                <a:cubicBezTo>
                                  <a:pt x="3105963" y="195707"/>
                                  <a:pt x="3106471" y="195707"/>
                                  <a:pt x="3106979" y="195707"/>
                                </a:cubicBezTo>
                                <a:cubicBezTo>
                                  <a:pt x="3107487" y="195707"/>
                                  <a:pt x="3107868" y="195707"/>
                                  <a:pt x="3108376" y="195580"/>
                                </a:cubicBezTo>
                                <a:cubicBezTo>
                                  <a:pt x="3108884" y="195580"/>
                                  <a:pt x="3109392" y="195580"/>
                                  <a:pt x="3109900" y="195453"/>
                                </a:cubicBezTo>
                                <a:cubicBezTo>
                                  <a:pt x="3110408" y="195453"/>
                                  <a:pt x="3110789" y="195326"/>
                                  <a:pt x="3111297" y="195326"/>
                                </a:cubicBezTo>
                                <a:cubicBezTo>
                                  <a:pt x="3111805" y="195326"/>
                                  <a:pt x="3112313" y="195199"/>
                                  <a:pt x="3112821" y="195199"/>
                                </a:cubicBezTo>
                                <a:cubicBezTo>
                                  <a:pt x="3113329" y="195072"/>
                                  <a:pt x="3113710" y="195072"/>
                                  <a:pt x="3114218" y="195072"/>
                                </a:cubicBezTo>
                                <a:cubicBezTo>
                                  <a:pt x="3114726" y="194945"/>
                                  <a:pt x="3115234" y="194945"/>
                                  <a:pt x="3115742" y="194945"/>
                                </a:cubicBezTo>
                                <a:cubicBezTo>
                                  <a:pt x="3116250" y="194818"/>
                                  <a:pt x="3116631" y="194818"/>
                                  <a:pt x="3117139" y="194818"/>
                                </a:cubicBezTo>
                                <a:cubicBezTo>
                                  <a:pt x="3117647" y="194818"/>
                                  <a:pt x="3118155" y="194818"/>
                                  <a:pt x="3118663" y="194818"/>
                                </a:cubicBezTo>
                                <a:cubicBezTo>
                                  <a:pt x="3119044" y="194818"/>
                                  <a:pt x="3119552" y="194691"/>
                                  <a:pt x="3120060" y="194691"/>
                                </a:cubicBezTo>
                                <a:cubicBezTo>
                                  <a:pt x="3120568" y="194691"/>
                                  <a:pt x="3121076" y="194691"/>
                                  <a:pt x="3121584" y="194691"/>
                                </a:cubicBezTo>
                                <a:cubicBezTo>
                                  <a:pt x="3121965" y="194691"/>
                                  <a:pt x="3122473" y="194691"/>
                                  <a:pt x="3122981" y="194564"/>
                                </a:cubicBezTo>
                                <a:cubicBezTo>
                                  <a:pt x="3123489" y="194564"/>
                                  <a:pt x="3123997" y="194564"/>
                                  <a:pt x="3124505" y="194564"/>
                                </a:cubicBezTo>
                                <a:cubicBezTo>
                                  <a:pt x="3124886" y="194564"/>
                                  <a:pt x="3125394" y="194564"/>
                                  <a:pt x="3125902" y="194564"/>
                                </a:cubicBezTo>
                                <a:cubicBezTo>
                                  <a:pt x="3126410" y="194437"/>
                                  <a:pt x="3126918" y="194437"/>
                                  <a:pt x="3127426" y="194437"/>
                                </a:cubicBezTo>
                                <a:cubicBezTo>
                                  <a:pt x="3127807" y="194437"/>
                                  <a:pt x="3128315" y="194437"/>
                                  <a:pt x="3128823" y="194437"/>
                                </a:cubicBezTo>
                                <a:cubicBezTo>
                                  <a:pt x="3129331" y="194437"/>
                                  <a:pt x="3129839" y="194310"/>
                                  <a:pt x="3130347" y="194310"/>
                                </a:cubicBezTo>
                                <a:cubicBezTo>
                                  <a:pt x="3130728" y="194310"/>
                                  <a:pt x="3131236" y="194310"/>
                                  <a:pt x="3131744" y="194310"/>
                                </a:cubicBezTo>
                                <a:cubicBezTo>
                                  <a:pt x="3132252" y="194310"/>
                                  <a:pt x="3132760" y="194310"/>
                                  <a:pt x="3133268" y="194310"/>
                                </a:cubicBezTo>
                                <a:cubicBezTo>
                                  <a:pt x="3133649" y="194310"/>
                                  <a:pt x="3134157" y="194310"/>
                                  <a:pt x="3134665" y="194310"/>
                                </a:cubicBezTo>
                                <a:cubicBezTo>
                                  <a:pt x="3135173" y="194310"/>
                                  <a:pt x="3135681" y="194310"/>
                                  <a:pt x="3136062" y="194310"/>
                                </a:cubicBezTo>
                                <a:cubicBezTo>
                                  <a:pt x="3136570" y="194310"/>
                                  <a:pt x="3137078" y="194310"/>
                                  <a:pt x="3137586" y="194310"/>
                                </a:cubicBezTo>
                                <a:cubicBezTo>
                                  <a:pt x="3138094" y="194310"/>
                                  <a:pt x="3138602" y="194437"/>
                                  <a:pt x="3138983" y="194437"/>
                                </a:cubicBezTo>
                                <a:cubicBezTo>
                                  <a:pt x="3139491" y="194437"/>
                                  <a:pt x="3139999" y="194437"/>
                                  <a:pt x="3140507" y="194437"/>
                                </a:cubicBezTo>
                                <a:cubicBezTo>
                                  <a:pt x="3141015" y="194437"/>
                                  <a:pt x="3141523" y="194437"/>
                                  <a:pt x="3141904" y="194437"/>
                                </a:cubicBezTo>
                                <a:cubicBezTo>
                                  <a:pt x="3142412" y="194437"/>
                                  <a:pt x="3142920" y="194437"/>
                                  <a:pt x="3143428" y="194437"/>
                                </a:cubicBezTo>
                                <a:cubicBezTo>
                                  <a:pt x="3143936" y="194437"/>
                                  <a:pt x="3144444" y="194437"/>
                                  <a:pt x="3144825" y="194437"/>
                                </a:cubicBezTo>
                                <a:cubicBezTo>
                                  <a:pt x="3145333" y="194437"/>
                                  <a:pt x="3145841" y="194437"/>
                                  <a:pt x="3146349" y="194310"/>
                                </a:cubicBezTo>
                                <a:cubicBezTo>
                                  <a:pt x="3146857" y="194310"/>
                                  <a:pt x="3147365" y="194310"/>
                                  <a:pt x="3147746" y="194310"/>
                                </a:cubicBezTo>
                                <a:cubicBezTo>
                                  <a:pt x="3148254" y="194183"/>
                                  <a:pt x="3148762" y="194183"/>
                                  <a:pt x="3149270" y="194183"/>
                                </a:cubicBezTo>
                                <a:cubicBezTo>
                                  <a:pt x="3149778" y="194183"/>
                                  <a:pt x="3150286" y="194056"/>
                                  <a:pt x="3150667" y="194056"/>
                                </a:cubicBezTo>
                                <a:cubicBezTo>
                                  <a:pt x="3151175" y="194056"/>
                                  <a:pt x="3151683" y="194056"/>
                                  <a:pt x="3152191" y="194056"/>
                                </a:cubicBezTo>
                                <a:cubicBezTo>
                                  <a:pt x="3152699" y="194056"/>
                                  <a:pt x="3153080" y="194056"/>
                                  <a:pt x="3153588" y="194056"/>
                                </a:cubicBezTo>
                                <a:cubicBezTo>
                                  <a:pt x="3154096" y="194056"/>
                                  <a:pt x="3154604" y="194183"/>
                                  <a:pt x="3155112" y="194183"/>
                                </a:cubicBezTo>
                                <a:cubicBezTo>
                                  <a:pt x="3155620" y="194183"/>
                                  <a:pt x="3156001" y="194183"/>
                                  <a:pt x="3156509" y="194183"/>
                                </a:cubicBezTo>
                                <a:cubicBezTo>
                                  <a:pt x="3157017" y="194310"/>
                                  <a:pt x="3157525" y="194310"/>
                                  <a:pt x="3158033" y="194310"/>
                                </a:cubicBezTo>
                                <a:cubicBezTo>
                                  <a:pt x="3158541" y="194310"/>
                                  <a:pt x="3158922" y="194310"/>
                                  <a:pt x="3159430" y="194437"/>
                                </a:cubicBezTo>
                                <a:cubicBezTo>
                                  <a:pt x="3159938" y="194437"/>
                                  <a:pt x="3160446" y="194437"/>
                                  <a:pt x="3160954" y="194437"/>
                                </a:cubicBezTo>
                                <a:cubicBezTo>
                                  <a:pt x="3161462" y="194437"/>
                                  <a:pt x="3161843" y="194437"/>
                                  <a:pt x="3162351" y="194564"/>
                                </a:cubicBezTo>
                                <a:cubicBezTo>
                                  <a:pt x="3162859" y="194564"/>
                                  <a:pt x="3163367" y="194564"/>
                                  <a:pt x="3163875" y="194564"/>
                                </a:cubicBezTo>
                                <a:cubicBezTo>
                                  <a:pt x="3164383" y="194564"/>
                                  <a:pt x="3164764" y="194691"/>
                                  <a:pt x="3165272" y="194691"/>
                                </a:cubicBezTo>
                                <a:cubicBezTo>
                                  <a:pt x="3165780" y="194691"/>
                                  <a:pt x="3166288" y="194691"/>
                                  <a:pt x="3166796" y="194691"/>
                                </a:cubicBezTo>
                                <a:cubicBezTo>
                                  <a:pt x="3167304" y="194818"/>
                                  <a:pt x="3167685" y="194818"/>
                                  <a:pt x="3168193" y="194818"/>
                                </a:cubicBezTo>
                                <a:cubicBezTo>
                                  <a:pt x="3168701" y="194818"/>
                                  <a:pt x="3169209" y="194818"/>
                                  <a:pt x="3169717" y="194818"/>
                                </a:cubicBezTo>
                                <a:cubicBezTo>
                                  <a:pt x="3170098" y="194818"/>
                                  <a:pt x="3170606" y="194818"/>
                                  <a:pt x="3171114" y="194818"/>
                                </a:cubicBezTo>
                                <a:cubicBezTo>
                                  <a:pt x="3171622" y="194818"/>
                                  <a:pt x="3172130" y="194818"/>
                                  <a:pt x="3172638" y="194818"/>
                                </a:cubicBezTo>
                                <a:cubicBezTo>
                                  <a:pt x="3173019" y="194818"/>
                                  <a:pt x="3173527" y="194818"/>
                                  <a:pt x="3174035" y="194818"/>
                                </a:cubicBezTo>
                                <a:cubicBezTo>
                                  <a:pt x="3174543" y="194818"/>
                                  <a:pt x="3175051" y="194945"/>
                                  <a:pt x="3175559" y="194945"/>
                                </a:cubicBezTo>
                                <a:cubicBezTo>
                                  <a:pt x="3175940" y="194945"/>
                                  <a:pt x="3176448" y="194945"/>
                                  <a:pt x="3176956" y="194945"/>
                                </a:cubicBezTo>
                                <a:cubicBezTo>
                                  <a:pt x="3177464" y="194945"/>
                                  <a:pt x="3177972" y="195072"/>
                                  <a:pt x="3178480" y="195072"/>
                                </a:cubicBezTo>
                                <a:cubicBezTo>
                                  <a:pt x="3178861" y="195072"/>
                                  <a:pt x="3179369" y="195199"/>
                                  <a:pt x="3179877" y="195199"/>
                                </a:cubicBezTo>
                                <a:cubicBezTo>
                                  <a:pt x="3180385" y="195326"/>
                                  <a:pt x="3180893" y="195326"/>
                                  <a:pt x="3181401" y="195326"/>
                                </a:cubicBezTo>
                                <a:cubicBezTo>
                                  <a:pt x="3181782" y="195453"/>
                                  <a:pt x="3182290" y="195453"/>
                                  <a:pt x="3182798" y="195580"/>
                                </a:cubicBezTo>
                                <a:cubicBezTo>
                                  <a:pt x="3183306" y="195580"/>
                                  <a:pt x="3183814" y="195707"/>
                                  <a:pt x="3184322" y="195707"/>
                                </a:cubicBezTo>
                                <a:cubicBezTo>
                                  <a:pt x="3184703" y="195834"/>
                                  <a:pt x="3185211" y="195961"/>
                                  <a:pt x="3185719" y="195961"/>
                                </a:cubicBezTo>
                                <a:cubicBezTo>
                                  <a:pt x="3186227" y="196088"/>
                                  <a:pt x="3186735" y="196215"/>
                                  <a:pt x="3187116" y="196215"/>
                                </a:cubicBezTo>
                                <a:cubicBezTo>
                                  <a:pt x="3187624" y="196342"/>
                                  <a:pt x="3188132" y="196469"/>
                                  <a:pt x="3188640" y="196596"/>
                                </a:cubicBezTo>
                                <a:cubicBezTo>
                                  <a:pt x="3189148" y="196723"/>
                                  <a:pt x="3189656" y="196850"/>
                                  <a:pt x="3190037" y="196977"/>
                                </a:cubicBezTo>
                                <a:cubicBezTo>
                                  <a:pt x="3190545" y="197104"/>
                                  <a:pt x="3191053" y="197231"/>
                                  <a:pt x="3191561" y="197358"/>
                                </a:cubicBezTo>
                                <a:cubicBezTo>
                                  <a:pt x="3192069" y="197358"/>
                                  <a:pt x="3192577" y="197485"/>
                                  <a:pt x="3192958" y="197612"/>
                                </a:cubicBezTo>
                                <a:cubicBezTo>
                                  <a:pt x="3193466" y="197739"/>
                                  <a:pt x="3193974" y="197866"/>
                                  <a:pt x="3194482" y="197993"/>
                                </a:cubicBezTo>
                                <a:cubicBezTo>
                                  <a:pt x="3194990" y="198120"/>
                                  <a:pt x="3195498" y="198120"/>
                                  <a:pt x="3195879" y="198247"/>
                                </a:cubicBezTo>
                                <a:cubicBezTo>
                                  <a:pt x="3196387" y="198374"/>
                                  <a:pt x="3196895" y="198501"/>
                                  <a:pt x="3197403" y="198628"/>
                                </a:cubicBezTo>
                                <a:cubicBezTo>
                                  <a:pt x="3197911" y="198755"/>
                                  <a:pt x="3198419" y="199009"/>
                                  <a:pt x="3198800" y="199136"/>
                                </a:cubicBezTo>
                                <a:cubicBezTo>
                                  <a:pt x="3199308" y="199263"/>
                                  <a:pt x="3199816" y="199390"/>
                                  <a:pt x="3200324" y="199517"/>
                                </a:cubicBezTo>
                                <a:cubicBezTo>
                                  <a:pt x="3200832" y="199771"/>
                                  <a:pt x="3201340" y="199898"/>
                                  <a:pt x="3201721" y="200152"/>
                                </a:cubicBezTo>
                                <a:cubicBezTo>
                                  <a:pt x="3202229" y="200279"/>
                                  <a:pt x="3202737" y="200533"/>
                                  <a:pt x="3203245" y="200660"/>
                                </a:cubicBezTo>
                                <a:cubicBezTo>
                                  <a:pt x="3203753" y="200914"/>
                                  <a:pt x="3204134" y="201168"/>
                                  <a:pt x="3204642" y="201295"/>
                                </a:cubicBezTo>
                                <a:cubicBezTo>
                                  <a:pt x="3205150" y="201549"/>
                                  <a:pt x="3205658" y="201676"/>
                                  <a:pt x="3206166" y="201930"/>
                                </a:cubicBezTo>
                                <a:cubicBezTo>
                                  <a:pt x="3206674" y="202057"/>
                                  <a:pt x="3207055" y="202311"/>
                                  <a:pt x="3207563" y="202438"/>
                                </a:cubicBezTo>
                                <a:cubicBezTo>
                                  <a:pt x="3208071" y="202692"/>
                                  <a:pt x="3208579" y="202946"/>
                                  <a:pt x="3209087" y="203073"/>
                                </a:cubicBezTo>
                                <a:cubicBezTo>
                                  <a:pt x="3209595" y="203327"/>
                                  <a:pt x="3209976" y="203581"/>
                                  <a:pt x="3210484" y="203835"/>
                                </a:cubicBezTo>
                                <a:cubicBezTo>
                                  <a:pt x="3210992" y="204089"/>
                                  <a:pt x="3211500" y="204343"/>
                                  <a:pt x="3212008" y="204597"/>
                                </a:cubicBezTo>
                                <a:cubicBezTo>
                                  <a:pt x="3212516" y="204851"/>
                                  <a:pt x="3212897" y="205105"/>
                                  <a:pt x="3213405" y="205359"/>
                                </a:cubicBezTo>
                                <a:cubicBezTo>
                                  <a:pt x="3213913" y="205613"/>
                                  <a:pt x="3214421" y="205994"/>
                                  <a:pt x="3214929" y="206248"/>
                                </a:cubicBezTo>
                                <a:cubicBezTo>
                                  <a:pt x="3215437" y="206502"/>
                                  <a:pt x="3215818" y="206883"/>
                                  <a:pt x="3216326" y="207137"/>
                                </a:cubicBezTo>
                                <a:cubicBezTo>
                                  <a:pt x="3216834" y="207518"/>
                                  <a:pt x="3217342" y="207772"/>
                                  <a:pt x="3217850" y="208153"/>
                                </a:cubicBezTo>
                                <a:cubicBezTo>
                                  <a:pt x="3218358" y="208407"/>
                                  <a:pt x="3218739" y="208661"/>
                                  <a:pt x="3219247" y="209042"/>
                                </a:cubicBezTo>
                                <a:cubicBezTo>
                                  <a:pt x="3219755" y="209423"/>
                                  <a:pt x="3220263" y="209677"/>
                                  <a:pt x="3220771" y="210058"/>
                                </a:cubicBezTo>
                                <a:cubicBezTo>
                                  <a:pt x="3221152" y="210312"/>
                                  <a:pt x="3221660" y="210693"/>
                                  <a:pt x="3222168" y="210947"/>
                                </a:cubicBezTo>
                                <a:cubicBezTo>
                                  <a:pt x="3222676" y="211328"/>
                                  <a:pt x="3223184" y="211709"/>
                                  <a:pt x="3223692" y="211963"/>
                                </a:cubicBezTo>
                                <a:cubicBezTo>
                                  <a:pt x="3224073" y="212344"/>
                                  <a:pt x="3224581" y="212598"/>
                                  <a:pt x="3225089" y="212979"/>
                                </a:cubicBezTo>
                                <a:cubicBezTo>
                                  <a:pt x="3225597" y="213233"/>
                                  <a:pt x="3226105" y="213614"/>
                                  <a:pt x="3226613" y="213995"/>
                                </a:cubicBezTo>
                                <a:cubicBezTo>
                                  <a:pt x="3226994" y="214249"/>
                                  <a:pt x="3227502" y="214630"/>
                                  <a:pt x="3228010" y="214884"/>
                                </a:cubicBezTo>
                                <a:cubicBezTo>
                                  <a:pt x="3228518" y="215138"/>
                                  <a:pt x="3229026" y="215519"/>
                                  <a:pt x="3229534" y="215773"/>
                                </a:cubicBezTo>
                                <a:cubicBezTo>
                                  <a:pt x="3229915" y="216154"/>
                                  <a:pt x="3230423" y="216408"/>
                                  <a:pt x="3230931" y="216662"/>
                                </a:cubicBezTo>
                                <a:cubicBezTo>
                                  <a:pt x="3231439" y="217043"/>
                                  <a:pt x="3231947" y="217297"/>
                                  <a:pt x="3232455" y="217551"/>
                                </a:cubicBezTo>
                                <a:cubicBezTo>
                                  <a:pt x="3232836" y="217932"/>
                                  <a:pt x="3233344" y="218186"/>
                                  <a:pt x="3233852" y="218567"/>
                                </a:cubicBezTo>
                                <a:cubicBezTo>
                                  <a:pt x="3234360" y="218948"/>
                                  <a:pt x="3234868" y="219329"/>
                                  <a:pt x="3235376" y="219710"/>
                                </a:cubicBezTo>
                                <a:cubicBezTo>
                                  <a:pt x="3235757" y="220091"/>
                                  <a:pt x="3236265" y="220472"/>
                                  <a:pt x="3236773" y="220980"/>
                                </a:cubicBezTo>
                                <a:cubicBezTo>
                                  <a:pt x="3237281" y="221361"/>
                                  <a:pt x="3237789" y="221869"/>
                                  <a:pt x="3238170" y="222377"/>
                                </a:cubicBezTo>
                                <a:cubicBezTo>
                                  <a:pt x="3238678" y="222885"/>
                                  <a:pt x="3239186" y="223520"/>
                                  <a:pt x="3239694" y="224028"/>
                                </a:cubicBezTo>
                                <a:cubicBezTo>
                                  <a:pt x="3240202" y="224663"/>
                                  <a:pt x="3240710" y="225298"/>
                                  <a:pt x="3241091" y="226060"/>
                                </a:cubicBezTo>
                                <a:cubicBezTo>
                                  <a:pt x="3241599" y="226695"/>
                                  <a:pt x="3242107" y="227457"/>
                                  <a:pt x="3242615" y="228346"/>
                                </a:cubicBezTo>
                                <a:cubicBezTo>
                                  <a:pt x="3243123" y="229108"/>
                                  <a:pt x="3243631" y="229997"/>
                                  <a:pt x="3244012" y="230886"/>
                                </a:cubicBezTo>
                                <a:cubicBezTo>
                                  <a:pt x="3244520" y="231775"/>
                                  <a:pt x="3245028" y="232791"/>
                                  <a:pt x="3245536" y="233807"/>
                                </a:cubicBezTo>
                                <a:cubicBezTo>
                                  <a:pt x="3246044" y="234823"/>
                                  <a:pt x="3246552" y="235966"/>
                                  <a:pt x="3246933" y="236982"/>
                                </a:cubicBezTo>
                                <a:cubicBezTo>
                                  <a:pt x="3247441" y="238125"/>
                                  <a:pt x="3247949" y="239268"/>
                                  <a:pt x="3248457" y="240538"/>
                                </a:cubicBezTo>
                                <a:cubicBezTo>
                                  <a:pt x="3248965" y="241808"/>
                                  <a:pt x="3249473" y="243078"/>
                                  <a:pt x="3249854" y="244348"/>
                                </a:cubicBezTo>
                                <a:cubicBezTo>
                                  <a:pt x="3250362" y="245618"/>
                                  <a:pt x="3250870" y="246888"/>
                                  <a:pt x="3251378" y="248158"/>
                                </a:cubicBezTo>
                                <a:cubicBezTo>
                                  <a:pt x="3251886" y="249555"/>
                                  <a:pt x="3252394" y="250952"/>
                                  <a:pt x="3252775" y="252222"/>
                                </a:cubicBezTo>
                                <a:cubicBezTo>
                                  <a:pt x="3253283" y="253619"/>
                                  <a:pt x="3253791" y="255016"/>
                                  <a:pt x="3254299" y="256540"/>
                                </a:cubicBezTo>
                                <a:cubicBezTo>
                                  <a:pt x="3254807" y="257937"/>
                                  <a:pt x="3255188" y="259461"/>
                                  <a:pt x="3255696" y="260985"/>
                                </a:cubicBezTo>
                                <a:cubicBezTo>
                                  <a:pt x="3256204" y="262509"/>
                                  <a:pt x="3256712" y="264033"/>
                                  <a:pt x="3257220" y="265557"/>
                                </a:cubicBezTo>
                                <a:cubicBezTo>
                                  <a:pt x="3257728" y="267208"/>
                                  <a:pt x="3258109" y="268859"/>
                                  <a:pt x="3258617" y="270510"/>
                                </a:cubicBezTo>
                                <a:cubicBezTo>
                                  <a:pt x="3259125" y="272161"/>
                                  <a:pt x="3259633" y="273939"/>
                                  <a:pt x="3260141" y="275590"/>
                                </a:cubicBezTo>
                                <a:cubicBezTo>
                                  <a:pt x="3260649" y="277368"/>
                                  <a:pt x="3261030" y="279146"/>
                                  <a:pt x="3261538" y="280924"/>
                                </a:cubicBezTo>
                                <a:cubicBezTo>
                                  <a:pt x="3262046" y="282829"/>
                                  <a:pt x="3262554" y="284607"/>
                                  <a:pt x="3263062" y="286512"/>
                                </a:cubicBezTo>
                                <a:cubicBezTo>
                                  <a:pt x="3263570" y="288417"/>
                                  <a:pt x="3263951" y="290322"/>
                                  <a:pt x="3264459" y="292227"/>
                                </a:cubicBezTo>
                                <a:cubicBezTo>
                                  <a:pt x="3264967" y="294132"/>
                                  <a:pt x="3265475" y="296037"/>
                                  <a:pt x="3265983" y="297942"/>
                                </a:cubicBezTo>
                                <a:cubicBezTo>
                                  <a:pt x="3266491" y="299847"/>
                                  <a:pt x="3266872" y="301752"/>
                                  <a:pt x="3267380" y="303784"/>
                                </a:cubicBezTo>
                                <a:cubicBezTo>
                                  <a:pt x="3267888" y="305689"/>
                                  <a:pt x="3268396" y="307594"/>
                                  <a:pt x="3268904" y="309499"/>
                                </a:cubicBezTo>
                                <a:cubicBezTo>
                                  <a:pt x="3269412" y="311531"/>
                                  <a:pt x="3269793" y="313436"/>
                                  <a:pt x="3270301" y="315341"/>
                                </a:cubicBezTo>
                                <a:cubicBezTo>
                                  <a:pt x="3270809" y="317246"/>
                                  <a:pt x="3271317" y="319278"/>
                                  <a:pt x="3271825" y="321183"/>
                                </a:cubicBezTo>
                                <a:cubicBezTo>
                                  <a:pt x="3272206" y="323088"/>
                                  <a:pt x="3272714" y="324993"/>
                                  <a:pt x="3273222" y="327025"/>
                                </a:cubicBezTo>
                                <a:cubicBezTo>
                                  <a:pt x="3273730" y="328930"/>
                                  <a:pt x="3274238" y="330835"/>
                                  <a:pt x="3274746" y="332740"/>
                                </a:cubicBezTo>
                                <a:cubicBezTo>
                                  <a:pt x="3275127" y="334772"/>
                                  <a:pt x="3275635" y="336677"/>
                                  <a:pt x="3276143" y="338582"/>
                                </a:cubicBezTo>
                                <a:cubicBezTo>
                                  <a:pt x="3276651" y="340487"/>
                                  <a:pt x="3277159" y="342519"/>
                                  <a:pt x="3277667" y="344424"/>
                                </a:cubicBezTo>
                                <a:cubicBezTo>
                                  <a:pt x="3278048" y="346329"/>
                                  <a:pt x="3278556" y="348234"/>
                                  <a:pt x="3279064" y="350139"/>
                                </a:cubicBezTo>
                                <a:cubicBezTo>
                                  <a:pt x="3279572" y="351917"/>
                                  <a:pt x="3280080" y="353822"/>
                                  <a:pt x="3280588" y="355600"/>
                                </a:cubicBezTo>
                                <a:cubicBezTo>
                                  <a:pt x="3280969" y="357378"/>
                                  <a:pt x="3281477" y="359156"/>
                                  <a:pt x="3281985" y="360934"/>
                                </a:cubicBezTo>
                                <a:cubicBezTo>
                                  <a:pt x="3282493" y="362585"/>
                                  <a:pt x="3283001" y="364363"/>
                                  <a:pt x="3283509" y="365887"/>
                                </a:cubicBezTo>
                                <a:cubicBezTo>
                                  <a:pt x="3283890" y="367538"/>
                                  <a:pt x="3284398" y="369062"/>
                                  <a:pt x="3284906" y="370586"/>
                                </a:cubicBezTo>
                                <a:cubicBezTo>
                                  <a:pt x="3285414" y="372110"/>
                                  <a:pt x="3285922" y="373634"/>
                                  <a:pt x="3286430" y="375158"/>
                                </a:cubicBezTo>
                                <a:cubicBezTo>
                                  <a:pt x="3286811" y="376555"/>
                                  <a:pt x="3287319" y="377952"/>
                                  <a:pt x="3287827" y="379349"/>
                                </a:cubicBezTo>
                                <a:cubicBezTo>
                                  <a:pt x="3288335" y="380746"/>
                                  <a:pt x="3288843" y="382143"/>
                                  <a:pt x="3289224" y="383540"/>
                                </a:cubicBezTo>
                                <a:cubicBezTo>
                                  <a:pt x="3289732" y="384810"/>
                                  <a:pt x="3290240" y="386080"/>
                                  <a:pt x="3290748" y="387350"/>
                                </a:cubicBezTo>
                                <a:cubicBezTo>
                                  <a:pt x="3291256" y="388620"/>
                                  <a:pt x="3291764" y="389763"/>
                                  <a:pt x="3292145" y="390906"/>
                                </a:cubicBezTo>
                                <a:cubicBezTo>
                                  <a:pt x="3292653" y="392049"/>
                                  <a:pt x="3293161" y="393065"/>
                                  <a:pt x="3293669" y="393954"/>
                                </a:cubicBezTo>
                                <a:cubicBezTo>
                                  <a:pt x="3294177" y="394970"/>
                                  <a:pt x="3294685" y="395732"/>
                                  <a:pt x="3295066" y="396494"/>
                                </a:cubicBezTo>
                                <a:cubicBezTo>
                                  <a:pt x="3295574" y="397129"/>
                                  <a:pt x="3296082" y="397637"/>
                                  <a:pt x="3296590" y="397891"/>
                                </a:cubicBezTo>
                                <a:cubicBezTo>
                                  <a:pt x="3297098" y="398272"/>
                                  <a:pt x="3297606" y="398399"/>
                                  <a:pt x="3297987" y="398272"/>
                                </a:cubicBezTo>
                                <a:cubicBezTo>
                                  <a:pt x="3298495" y="398272"/>
                                  <a:pt x="3299003" y="397891"/>
                                  <a:pt x="3299511" y="397256"/>
                                </a:cubicBezTo>
                                <a:cubicBezTo>
                                  <a:pt x="3300019" y="396748"/>
                                  <a:pt x="3300527" y="395859"/>
                                  <a:pt x="3300908" y="394716"/>
                                </a:cubicBezTo>
                                <a:cubicBezTo>
                                  <a:pt x="3301416" y="393573"/>
                                  <a:pt x="3301924" y="392049"/>
                                  <a:pt x="3302432" y="390525"/>
                                </a:cubicBezTo>
                                <a:cubicBezTo>
                                  <a:pt x="3302940" y="388874"/>
                                  <a:pt x="3303321" y="386842"/>
                                  <a:pt x="3303829" y="384810"/>
                                </a:cubicBezTo>
                                <a:cubicBezTo>
                                  <a:pt x="3304337" y="382778"/>
                                  <a:pt x="3304845" y="380492"/>
                                  <a:pt x="3305353" y="378333"/>
                                </a:cubicBezTo>
                                <a:cubicBezTo>
                                  <a:pt x="3305861" y="376174"/>
                                  <a:pt x="3306242" y="373888"/>
                                  <a:pt x="3306750" y="371729"/>
                                </a:cubicBezTo>
                                <a:cubicBezTo>
                                  <a:pt x="3307258" y="369697"/>
                                  <a:pt x="3307766" y="367538"/>
                                  <a:pt x="3308274" y="365760"/>
                                </a:cubicBezTo>
                                <a:cubicBezTo>
                                  <a:pt x="3308782" y="363982"/>
                                  <a:pt x="3309163" y="362458"/>
                                  <a:pt x="3309671" y="361061"/>
                                </a:cubicBezTo>
                                <a:cubicBezTo>
                                  <a:pt x="3310179" y="359664"/>
                                  <a:pt x="3310687" y="358521"/>
                                  <a:pt x="3311195" y="357505"/>
                                </a:cubicBezTo>
                                <a:cubicBezTo>
                                  <a:pt x="3311703" y="356616"/>
                                  <a:pt x="3312084" y="355854"/>
                                  <a:pt x="3312592" y="355219"/>
                                </a:cubicBezTo>
                                <a:cubicBezTo>
                                  <a:pt x="3313100" y="354457"/>
                                  <a:pt x="3313608" y="353949"/>
                                  <a:pt x="3314116" y="353441"/>
                                </a:cubicBezTo>
                                <a:cubicBezTo>
                                  <a:pt x="3314624" y="352806"/>
                                  <a:pt x="3315005" y="352425"/>
                                  <a:pt x="3315513" y="351917"/>
                                </a:cubicBezTo>
                                <a:cubicBezTo>
                                  <a:pt x="3316021" y="351409"/>
                                  <a:pt x="3316529" y="350901"/>
                                  <a:pt x="3317037" y="350266"/>
                                </a:cubicBezTo>
                                <a:cubicBezTo>
                                  <a:pt x="3317545" y="349631"/>
                                  <a:pt x="3317926" y="349123"/>
                                  <a:pt x="3318434" y="348361"/>
                                </a:cubicBezTo>
                                <a:cubicBezTo>
                                  <a:pt x="3318942" y="347726"/>
                                  <a:pt x="3319450" y="346964"/>
                                  <a:pt x="3319958" y="346075"/>
                                </a:cubicBezTo>
                                <a:cubicBezTo>
                                  <a:pt x="3320466" y="345313"/>
                                  <a:pt x="3320847" y="344424"/>
                                  <a:pt x="3321355" y="343408"/>
                                </a:cubicBezTo>
                                <a:cubicBezTo>
                                  <a:pt x="3321863" y="342519"/>
                                  <a:pt x="3322371" y="341503"/>
                                  <a:pt x="3322879" y="340487"/>
                                </a:cubicBezTo>
                                <a:cubicBezTo>
                                  <a:pt x="3323260" y="339471"/>
                                  <a:pt x="3323768" y="338328"/>
                                  <a:pt x="3324276" y="337058"/>
                                </a:cubicBezTo>
                                <a:cubicBezTo>
                                  <a:pt x="3324784" y="335915"/>
                                  <a:pt x="3325292" y="334645"/>
                                  <a:pt x="3325800" y="333121"/>
                                </a:cubicBezTo>
                                <a:cubicBezTo>
                                  <a:pt x="3326181" y="331724"/>
                                  <a:pt x="3326689" y="330073"/>
                                  <a:pt x="3327197" y="328422"/>
                                </a:cubicBezTo>
                                <a:cubicBezTo>
                                  <a:pt x="3327705" y="326644"/>
                                  <a:pt x="3328213" y="324866"/>
                                  <a:pt x="3328721" y="322834"/>
                                </a:cubicBezTo>
                                <a:cubicBezTo>
                                  <a:pt x="3329102" y="320929"/>
                                  <a:pt x="3329610" y="318643"/>
                                  <a:pt x="3330118" y="316484"/>
                                </a:cubicBezTo>
                                <a:cubicBezTo>
                                  <a:pt x="3330626" y="314325"/>
                                  <a:pt x="3331134" y="312039"/>
                                  <a:pt x="3331642" y="309753"/>
                                </a:cubicBezTo>
                                <a:cubicBezTo>
                                  <a:pt x="3332023" y="307467"/>
                                  <a:pt x="3332531" y="305181"/>
                                  <a:pt x="3333039" y="302895"/>
                                </a:cubicBezTo>
                                <a:cubicBezTo>
                                  <a:pt x="3333547" y="300609"/>
                                  <a:pt x="3334055" y="298323"/>
                                  <a:pt x="3334563" y="296164"/>
                                </a:cubicBezTo>
                                <a:cubicBezTo>
                                  <a:pt x="3334944" y="294005"/>
                                  <a:pt x="3335452" y="291846"/>
                                  <a:pt x="3335960" y="289687"/>
                                </a:cubicBezTo>
                                <a:cubicBezTo>
                                  <a:pt x="3336468" y="287655"/>
                                  <a:pt x="3336976" y="285623"/>
                                  <a:pt x="3337357" y="283591"/>
                                </a:cubicBezTo>
                                <a:cubicBezTo>
                                  <a:pt x="3337865" y="281559"/>
                                  <a:pt x="3338373" y="279654"/>
                                  <a:pt x="3338881" y="277622"/>
                                </a:cubicBezTo>
                                <a:cubicBezTo>
                                  <a:pt x="3339389" y="275717"/>
                                  <a:pt x="3339897" y="273812"/>
                                  <a:pt x="3340278" y="271907"/>
                                </a:cubicBezTo>
                                <a:cubicBezTo>
                                  <a:pt x="3340786" y="270002"/>
                                  <a:pt x="3341294" y="267970"/>
                                  <a:pt x="3341802" y="266192"/>
                                </a:cubicBezTo>
                                <a:cubicBezTo>
                                  <a:pt x="3342310" y="264287"/>
                                  <a:pt x="3342818" y="262382"/>
                                  <a:pt x="3343199" y="260477"/>
                                </a:cubicBezTo>
                                <a:cubicBezTo>
                                  <a:pt x="3343707" y="258699"/>
                                  <a:pt x="3344215" y="256921"/>
                                  <a:pt x="3344723" y="255143"/>
                                </a:cubicBezTo>
                                <a:cubicBezTo>
                                  <a:pt x="3345231" y="253365"/>
                                  <a:pt x="3345739" y="251587"/>
                                  <a:pt x="3346120" y="249936"/>
                                </a:cubicBezTo>
                                <a:cubicBezTo>
                                  <a:pt x="3346628" y="248285"/>
                                  <a:pt x="3347136" y="246761"/>
                                  <a:pt x="3347644" y="245110"/>
                                </a:cubicBezTo>
                                <a:cubicBezTo>
                                  <a:pt x="3348152" y="243586"/>
                                  <a:pt x="3348660" y="242189"/>
                                  <a:pt x="3349041" y="240665"/>
                                </a:cubicBezTo>
                                <a:cubicBezTo>
                                  <a:pt x="3349549" y="239268"/>
                                  <a:pt x="3350057" y="237871"/>
                                  <a:pt x="3350565" y="236474"/>
                                </a:cubicBezTo>
                                <a:cubicBezTo>
                                  <a:pt x="3351073" y="235077"/>
                                  <a:pt x="3351581" y="233680"/>
                                  <a:pt x="3351962" y="232410"/>
                                </a:cubicBezTo>
                                <a:cubicBezTo>
                                  <a:pt x="3352470" y="231013"/>
                                  <a:pt x="3352978" y="229616"/>
                                  <a:pt x="3353486" y="228346"/>
                                </a:cubicBezTo>
                                <a:cubicBezTo>
                                  <a:pt x="3353994" y="227076"/>
                                  <a:pt x="3354375" y="225806"/>
                                  <a:pt x="3354883" y="224536"/>
                                </a:cubicBezTo>
                                <a:cubicBezTo>
                                  <a:pt x="3355391" y="223266"/>
                                  <a:pt x="3355899" y="222123"/>
                                  <a:pt x="3356407" y="220980"/>
                                </a:cubicBezTo>
                                <a:cubicBezTo>
                                  <a:pt x="3356915" y="219837"/>
                                  <a:pt x="3357296" y="218821"/>
                                  <a:pt x="3357804" y="217805"/>
                                </a:cubicBezTo>
                                <a:cubicBezTo>
                                  <a:pt x="3358312" y="216789"/>
                                  <a:pt x="3358820" y="215773"/>
                                  <a:pt x="3359328" y="215011"/>
                                </a:cubicBezTo>
                                <a:cubicBezTo>
                                  <a:pt x="3359836" y="214122"/>
                                  <a:pt x="3360217" y="213360"/>
                                  <a:pt x="3360725" y="212598"/>
                                </a:cubicBezTo>
                                <a:cubicBezTo>
                                  <a:pt x="3361233" y="211836"/>
                                  <a:pt x="3361741" y="211201"/>
                                  <a:pt x="3362249" y="210693"/>
                                </a:cubicBezTo>
                                <a:cubicBezTo>
                                  <a:pt x="3362757" y="210058"/>
                                  <a:pt x="3363138" y="209550"/>
                                  <a:pt x="3363646" y="209169"/>
                                </a:cubicBezTo>
                                <a:cubicBezTo>
                                  <a:pt x="3364154" y="208661"/>
                                  <a:pt x="3364662" y="208280"/>
                                  <a:pt x="3365170" y="208026"/>
                                </a:cubicBezTo>
                                <a:cubicBezTo>
                                  <a:pt x="3365678" y="207645"/>
                                  <a:pt x="3366059" y="207391"/>
                                  <a:pt x="3366567" y="207264"/>
                                </a:cubicBezTo>
                                <a:cubicBezTo>
                                  <a:pt x="3367075" y="207010"/>
                                  <a:pt x="3367583" y="206883"/>
                                  <a:pt x="3368091" y="206756"/>
                                </a:cubicBezTo>
                                <a:cubicBezTo>
                                  <a:pt x="3368599" y="206629"/>
                                  <a:pt x="3368980" y="206502"/>
                                  <a:pt x="3369488" y="206502"/>
                                </a:cubicBezTo>
                                <a:cubicBezTo>
                                  <a:pt x="3369996" y="206375"/>
                                  <a:pt x="3370504" y="206375"/>
                                  <a:pt x="3371012" y="206248"/>
                                </a:cubicBezTo>
                                <a:cubicBezTo>
                                  <a:pt x="3371393" y="206248"/>
                                  <a:pt x="3371901" y="206248"/>
                                  <a:pt x="3372409" y="206121"/>
                                </a:cubicBezTo>
                                <a:cubicBezTo>
                                  <a:pt x="3372917" y="206121"/>
                                  <a:pt x="3373425" y="205994"/>
                                  <a:pt x="3373933" y="205994"/>
                                </a:cubicBezTo>
                                <a:cubicBezTo>
                                  <a:pt x="3374314" y="205867"/>
                                  <a:pt x="3374822" y="205867"/>
                                  <a:pt x="3375330" y="205740"/>
                                </a:cubicBezTo>
                                <a:cubicBezTo>
                                  <a:pt x="3375838" y="205613"/>
                                  <a:pt x="3376346" y="205486"/>
                                  <a:pt x="3376854" y="205359"/>
                                </a:cubicBezTo>
                                <a:cubicBezTo>
                                  <a:pt x="3377235" y="205232"/>
                                  <a:pt x="3377743" y="205105"/>
                                  <a:pt x="3378251" y="205105"/>
                                </a:cubicBezTo>
                                <a:cubicBezTo>
                                  <a:pt x="3378759" y="204978"/>
                                  <a:pt x="3379267" y="204978"/>
                                  <a:pt x="3379775" y="204851"/>
                                </a:cubicBezTo>
                                <a:cubicBezTo>
                                  <a:pt x="3380156" y="204851"/>
                                  <a:pt x="3380664" y="204851"/>
                                  <a:pt x="3381172" y="204851"/>
                                </a:cubicBezTo>
                                <a:cubicBezTo>
                                  <a:pt x="3381680" y="204851"/>
                                  <a:pt x="3382188" y="204851"/>
                                  <a:pt x="3382696" y="204851"/>
                                </a:cubicBezTo>
                                <a:cubicBezTo>
                                  <a:pt x="3383077" y="204978"/>
                                  <a:pt x="3383585" y="204978"/>
                                  <a:pt x="3384093" y="205105"/>
                                </a:cubicBezTo>
                                <a:cubicBezTo>
                                  <a:pt x="3384601" y="205105"/>
                                  <a:pt x="3385109" y="205232"/>
                                  <a:pt x="3385617" y="205359"/>
                                </a:cubicBezTo>
                                <a:cubicBezTo>
                                  <a:pt x="3385998" y="205359"/>
                                  <a:pt x="3386506" y="205486"/>
                                  <a:pt x="3387014" y="205613"/>
                                </a:cubicBezTo>
                                <a:cubicBezTo>
                                  <a:pt x="3387522" y="205740"/>
                                  <a:pt x="3388030" y="205740"/>
                                  <a:pt x="3388411" y="205867"/>
                                </a:cubicBezTo>
                                <a:cubicBezTo>
                                  <a:pt x="3388919" y="205994"/>
                                  <a:pt x="3389427" y="206121"/>
                                  <a:pt x="3389935" y="206248"/>
                                </a:cubicBezTo>
                                <a:cubicBezTo>
                                  <a:pt x="3390443" y="206375"/>
                                  <a:pt x="3390951" y="206502"/>
                                  <a:pt x="3391332" y="206629"/>
                                </a:cubicBezTo>
                                <a:cubicBezTo>
                                  <a:pt x="3391840" y="206629"/>
                                  <a:pt x="3392348" y="206756"/>
                                  <a:pt x="3392856" y="206883"/>
                                </a:cubicBezTo>
                                <a:cubicBezTo>
                                  <a:pt x="3393364" y="207010"/>
                                  <a:pt x="3393872" y="207137"/>
                                  <a:pt x="3394253" y="207264"/>
                                </a:cubicBezTo>
                                <a:cubicBezTo>
                                  <a:pt x="3394761" y="207391"/>
                                  <a:pt x="3395269" y="207518"/>
                                  <a:pt x="3395777" y="207518"/>
                                </a:cubicBezTo>
                                <a:cubicBezTo>
                                  <a:pt x="3396285" y="207645"/>
                                  <a:pt x="3396793" y="207645"/>
                                  <a:pt x="3397174" y="207772"/>
                                </a:cubicBezTo>
                                <a:cubicBezTo>
                                  <a:pt x="3397682" y="207899"/>
                                  <a:pt x="3398190" y="207899"/>
                                  <a:pt x="3398698" y="208026"/>
                                </a:cubicBezTo>
                                <a:cubicBezTo>
                                  <a:pt x="3399206" y="208153"/>
                                  <a:pt x="3399714" y="208153"/>
                                  <a:pt x="3400095" y="208153"/>
                                </a:cubicBezTo>
                                <a:cubicBezTo>
                                  <a:pt x="3400603" y="208280"/>
                                  <a:pt x="3401111" y="208407"/>
                                  <a:pt x="3401619" y="208407"/>
                                </a:cubicBezTo>
                                <a:cubicBezTo>
                                  <a:pt x="3402127" y="208534"/>
                                  <a:pt x="3402635" y="208661"/>
                                  <a:pt x="3403016" y="208788"/>
                                </a:cubicBezTo>
                                <a:cubicBezTo>
                                  <a:pt x="3403524" y="208788"/>
                                  <a:pt x="3404032" y="208915"/>
                                  <a:pt x="3404540" y="209042"/>
                                </a:cubicBezTo>
                                <a:cubicBezTo>
                                  <a:pt x="3405048" y="209042"/>
                                  <a:pt x="3405429" y="209296"/>
                                  <a:pt x="3405937" y="209296"/>
                                </a:cubicBezTo>
                                <a:cubicBezTo>
                                  <a:pt x="3406445" y="209423"/>
                                  <a:pt x="3406953" y="209550"/>
                                  <a:pt x="3407461" y="209677"/>
                                </a:cubicBezTo>
                                <a:cubicBezTo>
                                  <a:pt x="3407969" y="209804"/>
                                  <a:pt x="3408350" y="209931"/>
                                  <a:pt x="3408858" y="210058"/>
                                </a:cubicBezTo>
                                <a:cubicBezTo>
                                  <a:pt x="3409366" y="210185"/>
                                  <a:pt x="3409874" y="210312"/>
                                  <a:pt x="3410382" y="210439"/>
                                </a:cubicBezTo>
                                <a:cubicBezTo>
                                  <a:pt x="3410890" y="210566"/>
                                  <a:pt x="3411271" y="210693"/>
                                  <a:pt x="3411779" y="210820"/>
                                </a:cubicBezTo>
                                <a:cubicBezTo>
                                  <a:pt x="3412287" y="210947"/>
                                  <a:pt x="3412795" y="211074"/>
                                  <a:pt x="3413303" y="211201"/>
                                </a:cubicBezTo>
                                <a:cubicBezTo>
                                  <a:pt x="3413811" y="211328"/>
                                  <a:pt x="3414192" y="211455"/>
                                  <a:pt x="3414700" y="211582"/>
                                </a:cubicBezTo>
                                <a:cubicBezTo>
                                  <a:pt x="3415208" y="211709"/>
                                  <a:pt x="3415716" y="211836"/>
                                  <a:pt x="3416224" y="211963"/>
                                </a:cubicBezTo>
                                <a:cubicBezTo>
                                  <a:pt x="3416732" y="212090"/>
                                  <a:pt x="3417113" y="212217"/>
                                  <a:pt x="3417621" y="212344"/>
                                </a:cubicBezTo>
                                <a:cubicBezTo>
                                  <a:pt x="3418129" y="212471"/>
                                  <a:pt x="3418637" y="212598"/>
                                  <a:pt x="3419145" y="212598"/>
                                </a:cubicBezTo>
                                <a:cubicBezTo>
                                  <a:pt x="3419653" y="212725"/>
                                  <a:pt x="3420034" y="212852"/>
                                  <a:pt x="3420542" y="212979"/>
                                </a:cubicBezTo>
                                <a:cubicBezTo>
                                  <a:pt x="3421050" y="213106"/>
                                  <a:pt x="3421558" y="213106"/>
                                  <a:pt x="3422066" y="213233"/>
                                </a:cubicBezTo>
                                <a:cubicBezTo>
                                  <a:pt x="3422447" y="213233"/>
                                  <a:pt x="3422955" y="213360"/>
                                  <a:pt x="3423463" y="213487"/>
                                </a:cubicBezTo>
                                <a:cubicBezTo>
                                  <a:pt x="3423971" y="213614"/>
                                  <a:pt x="3424479" y="213614"/>
                                  <a:pt x="3424987" y="213741"/>
                                </a:cubicBezTo>
                                <a:cubicBezTo>
                                  <a:pt x="3425368" y="213868"/>
                                  <a:pt x="3425876" y="213995"/>
                                  <a:pt x="3426384" y="214122"/>
                                </a:cubicBezTo>
                                <a:cubicBezTo>
                                  <a:pt x="3426892" y="214376"/>
                                  <a:pt x="3427400" y="214503"/>
                                  <a:pt x="3427908" y="214630"/>
                                </a:cubicBezTo>
                                <a:cubicBezTo>
                                  <a:pt x="3428289" y="214757"/>
                                  <a:pt x="3428797" y="215011"/>
                                  <a:pt x="3429305" y="215138"/>
                                </a:cubicBezTo>
                                <a:cubicBezTo>
                                  <a:pt x="3429813" y="215265"/>
                                  <a:pt x="3430321" y="215392"/>
                                  <a:pt x="3430829" y="215646"/>
                                </a:cubicBezTo>
                                <a:cubicBezTo>
                                  <a:pt x="3431210" y="215773"/>
                                  <a:pt x="3431718" y="215900"/>
                                  <a:pt x="3432226" y="216027"/>
                                </a:cubicBezTo>
                                <a:cubicBezTo>
                                  <a:pt x="3432734" y="216154"/>
                                  <a:pt x="3433242" y="216154"/>
                                  <a:pt x="3433750" y="216281"/>
                                </a:cubicBezTo>
                                <a:cubicBezTo>
                                  <a:pt x="3434131" y="216408"/>
                                  <a:pt x="3434639" y="216408"/>
                                  <a:pt x="3435147" y="216535"/>
                                </a:cubicBezTo>
                                <a:cubicBezTo>
                                  <a:pt x="3435655" y="216535"/>
                                  <a:pt x="3436163" y="216535"/>
                                  <a:pt x="3436671" y="216662"/>
                                </a:cubicBezTo>
                                <a:cubicBezTo>
                                  <a:pt x="3437052" y="216662"/>
                                  <a:pt x="3437560" y="216789"/>
                                  <a:pt x="3438068" y="216916"/>
                                </a:cubicBezTo>
                                <a:cubicBezTo>
                                  <a:pt x="3438576" y="216916"/>
                                  <a:pt x="3439084" y="216916"/>
                                  <a:pt x="3439465" y="217043"/>
                                </a:cubicBezTo>
                                <a:cubicBezTo>
                                  <a:pt x="3439973" y="217170"/>
                                  <a:pt x="3440481" y="217297"/>
                                  <a:pt x="3440989" y="217297"/>
                                </a:cubicBezTo>
                                <a:cubicBezTo>
                                  <a:pt x="3441497" y="217424"/>
                                  <a:pt x="3442005" y="217551"/>
                                  <a:pt x="3442386" y="217551"/>
                                </a:cubicBezTo>
                                <a:cubicBezTo>
                                  <a:pt x="3442894" y="217678"/>
                                  <a:pt x="3443402" y="217805"/>
                                  <a:pt x="3443910" y="217805"/>
                                </a:cubicBezTo>
                                <a:cubicBezTo>
                                  <a:pt x="3444418" y="217932"/>
                                  <a:pt x="3444926" y="217932"/>
                                  <a:pt x="3445307" y="217932"/>
                                </a:cubicBezTo>
                                <a:cubicBezTo>
                                  <a:pt x="3445815" y="218059"/>
                                  <a:pt x="3446323" y="218059"/>
                                  <a:pt x="3446831" y="218059"/>
                                </a:cubicBezTo>
                                <a:cubicBezTo>
                                  <a:pt x="3447339" y="218059"/>
                                  <a:pt x="3447847" y="217932"/>
                                  <a:pt x="3448228" y="217932"/>
                                </a:cubicBezTo>
                                <a:cubicBezTo>
                                  <a:pt x="3448736" y="217805"/>
                                  <a:pt x="3449244" y="217678"/>
                                  <a:pt x="3449752" y="217678"/>
                                </a:cubicBezTo>
                                <a:cubicBezTo>
                                  <a:pt x="3450260" y="217551"/>
                                  <a:pt x="3450768" y="217424"/>
                                  <a:pt x="3451149" y="217297"/>
                                </a:cubicBezTo>
                                <a:cubicBezTo>
                                  <a:pt x="3451657" y="217170"/>
                                  <a:pt x="3452165" y="217043"/>
                                  <a:pt x="3452673" y="217043"/>
                                </a:cubicBezTo>
                                <a:cubicBezTo>
                                  <a:pt x="3453181" y="216916"/>
                                  <a:pt x="3453689" y="216789"/>
                                  <a:pt x="3454070" y="216789"/>
                                </a:cubicBezTo>
                                <a:cubicBezTo>
                                  <a:pt x="3454578" y="216662"/>
                                  <a:pt x="3455086" y="216662"/>
                                  <a:pt x="3455594" y="216662"/>
                                </a:cubicBezTo>
                                <a:cubicBezTo>
                                  <a:pt x="3456102" y="216662"/>
                                  <a:pt x="3456483" y="216535"/>
                                  <a:pt x="3456991" y="216535"/>
                                </a:cubicBezTo>
                                <a:cubicBezTo>
                                  <a:pt x="3457499" y="216535"/>
                                  <a:pt x="3458007" y="216535"/>
                                  <a:pt x="3458515" y="216535"/>
                                </a:cubicBezTo>
                                <a:cubicBezTo>
                                  <a:pt x="3459023" y="216535"/>
                                  <a:pt x="3459404" y="216535"/>
                                  <a:pt x="3459912" y="216535"/>
                                </a:cubicBezTo>
                                <a:cubicBezTo>
                                  <a:pt x="3460420" y="216535"/>
                                  <a:pt x="3460928" y="216535"/>
                                  <a:pt x="3461436" y="216408"/>
                                </a:cubicBezTo>
                                <a:cubicBezTo>
                                  <a:pt x="3461944" y="216408"/>
                                  <a:pt x="3462325" y="216408"/>
                                  <a:pt x="3462833" y="216281"/>
                                </a:cubicBezTo>
                                <a:cubicBezTo>
                                  <a:pt x="3463341" y="216281"/>
                                  <a:pt x="3463849" y="216154"/>
                                  <a:pt x="3464357" y="216154"/>
                                </a:cubicBezTo>
                                <a:cubicBezTo>
                                  <a:pt x="3464865" y="216154"/>
                                  <a:pt x="3465246" y="216027"/>
                                  <a:pt x="3465754" y="216027"/>
                                </a:cubicBezTo>
                                <a:cubicBezTo>
                                  <a:pt x="3466262" y="215900"/>
                                  <a:pt x="3466770" y="215900"/>
                                  <a:pt x="3467278" y="215900"/>
                                </a:cubicBezTo>
                                <a:cubicBezTo>
                                  <a:pt x="3467786" y="215900"/>
                                  <a:pt x="3468167" y="215900"/>
                                  <a:pt x="3468675" y="215900"/>
                                </a:cubicBezTo>
                                <a:cubicBezTo>
                                  <a:pt x="3469183" y="215900"/>
                                  <a:pt x="3469691" y="215900"/>
                                  <a:pt x="3470199" y="216027"/>
                                </a:cubicBezTo>
                                <a:cubicBezTo>
                                  <a:pt x="3470707" y="216027"/>
                                  <a:pt x="3471088" y="216154"/>
                                  <a:pt x="3471596" y="216154"/>
                                </a:cubicBezTo>
                                <a:cubicBezTo>
                                  <a:pt x="3472104" y="216154"/>
                                  <a:pt x="3472612" y="216281"/>
                                  <a:pt x="3473120" y="216281"/>
                                </a:cubicBezTo>
                                <a:cubicBezTo>
                                  <a:pt x="3473501" y="216281"/>
                                  <a:pt x="3474009" y="216408"/>
                                  <a:pt x="3474517" y="216408"/>
                                </a:cubicBezTo>
                                <a:cubicBezTo>
                                  <a:pt x="3475025" y="216535"/>
                                  <a:pt x="3475533" y="216535"/>
                                  <a:pt x="3476041" y="216662"/>
                                </a:cubicBezTo>
                                <a:cubicBezTo>
                                  <a:pt x="3476422" y="216662"/>
                                  <a:pt x="3476930" y="216662"/>
                                  <a:pt x="3477438" y="216789"/>
                                </a:cubicBezTo>
                                <a:cubicBezTo>
                                  <a:pt x="3477946" y="216789"/>
                                  <a:pt x="3478454" y="216916"/>
                                  <a:pt x="3478962" y="217043"/>
                                </a:cubicBezTo>
                                <a:cubicBezTo>
                                  <a:pt x="3479343" y="217043"/>
                                  <a:pt x="3479851" y="217170"/>
                                  <a:pt x="3480359" y="217297"/>
                                </a:cubicBezTo>
                                <a:cubicBezTo>
                                  <a:pt x="3480867" y="217424"/>
                                  <a:pt x="3481375" y="217551"/>
                                  <a:pt x="3481883" y="217678"/>
                                </a:cubicBezTo>
                                <a:cubicBezTo>
                                  <a:pt x="3482264" y="217805"/>
                                  <a:pt x="3482772" y="218059"/>
                                  <a:pt x="3483280" y="218186"/>
                                </a:cubicBezTo>
                                <a:cubicBezTo>
                                  <a:pt x="3483788" y="218313"/>
                                  <a:pt x="3484296" y="218567"/>
                                  <a:pt x="3484804" y="218694"/>
                                </a:cubicBezTo>
                                <a:cubicBezTo>
                                  <a:pt x="3485185" y="218948"/>
                                  <a:pt x="3485693" y="219075"/>
                                  <a:pt x="3486201" y="219202"/>
                                </a:cubicBezTo>
                                <a:cubicBezTo>
                                  <a:pt x="3486709" y="219456"/>
                                  <a:pt x="3487217" y="219583"/>
                                  <a:pt x="3487725" y="219710"/>
                                </a:cubicBezTo>
                                <a:cubicBezTo>
                                  <a:pt x="3488106" y="219964"/>
                                  <a:pt x="3488614" y="220091"/>
                                  <a:pt x="3489122" y="220218"/>
                                </a:cubicBezTo>
                                <a:cubicBezTo>
                                  <a:pt x="3489630" y="220345"/>
                                  <a:pt x="3490138" y="220472"/>
                                  <a:pt x="3490519" y="220726"/>
                                </a:cubicBezTo>
                                <a:cubicBezTo>
                                  <a:pt x="3491027" y="220853"/>
                                  <a:pt x="3491535" y="220853"/>
                                  <a:pt x="3492043" y="220980"/>
                                </a:cubicBezTo>
                                <a:cubicBezTo>
                                  <a:pt x="3492551" y="221107"/>
                                  <a:pt x="3493059" y="221234"/>
                                  <a:pt x="3493440" y="221361"/>
                                </a:cubicBezTo>
                                <a:cubicBezTo>
                                  <a:pt x="3493948" y="221488"/>
                                  <a:pt x="3494456" y="221615"/>
                                  <a:pt x="3494964" y="221742"/>
                                </a:cubicBezTo>
                                <a:cubicBezTo>
                                  <a:pt x="3495472" y="221742"/>
                                  <a:pt x="3495980" y="221869"/>
                                  <a:pt x="3496361" y="221996"/>
                                </a:cubicBezTo>
                                <a:cubicBezTo>
                                  <a:pt x="3496869" y="221996"/>
                                  <a:pt x="3497377" y="222123"/>
                                  <a:pt x="3497885" y="222250"/>
                                </a:cubicBezTo>
                                <a:cubicBezTo>
                                  <a:pt x="3498393" y="222377"/>
                                  <a:pt x="3498901" y="222504"/>
                                  <a:pt x="3499282" y="222504"/>
                                </a:cubicBezTo>
                                <a:cubicBezTo>
                                  <a:pt x="3499790" y="222631"/>
                                  <a:pt x="3500298" y="222758"/>
                                  <a:pt x="3500806" y="222885"/>
                                </a:cubicBezTo>
                                <a:cubicBezTo>
                                  <a:pt x="3501314" y="222885"/>
                                  <a:pt x="3501822" y="223012"/>
                                  <a:pt x="3502203" y="223139"/>
                                </a:cubicBezTo>
                                <a:cubicBezTo>
                                  <a:pt x="3502711" y="223266"/>
                                  <a:pt x="3503219" y="223393"/>
                                  <a:pt x="3503727" y="223520"/>
                                </a:cubicBezTo>
                                <a:cubicBezTo>
                                  <a:pt x="3504235" y="223647"/>
                                  <a:pt x="3504743" y="223901"/>
                                  <a:pt x="3505124" y="224028"/>
                                </a:cubicBezTo>
                                <a:cubicBezTo>
                                  <a:pt x="3505632" y="224155"/>
                                  <a:pt x="3506140" y="224282"/>
                                  <a:pt x="3506648" y="224536"/>
                                </a:cubicBezTo>
                                <a:cubicBezTo>
                                  <a:pt x="3507156" y="224663"/>
                                  <a:pt x="3507537" y="224790"/>
                                  <a:pt x="3508045" y="225044"/>
                                </a:cubicBezTo>
                                <a:cubicBezTo>
                                  <a:pt x="3508553" y="225171"/>
                                  <a:pt x="3509061" y="225425"/>
                                  <a:pt x="3509569" y="225552"/>
                                </a:cubicBezTo>
                                <a:cubicBezTo>
                                  <a:pt x="3510077" y="225806"/>
                                  <a:pt x="3510458" y="225933"/>
                                  <a:pt x="3510966" y="226187"/>
                                </a:cubicBezTo>
                                <a:cubicBezTo>
                                  <a:pt x="3511474" y="226314"/>
                                  <a:pt x="3511982" y="226568"/>
                                  <a:pt x="3512490" y="226822"/>
                                </a:cubicBezTo>
                                <a:cubicBezTo>
                                  <a:pt x="3512998" y="227076"/>
                                  <a:pt x="3513379" y="227203"/>
                                  <a:pt x="3513887" y="227457"/>
                                </a:cubicBezTo>
                                <a:cubicBezTo>
                                  <a:pt x="3514395" y="227711"/>
                                  <a:pt x="3514903" y="227965"/>
                                  <a:pt x="3515411" y="228219"/>
                                </a:cubicBezTo>
                                <a:cubicBezTo>
                                  <a:pt x="3515919" y="228473"/>
                                  <a:pt x="3516300" y="228727"/>
                                  <a:pt x="3516808" y="228981"/>
                                </a:cubicBezTo>
                                <a:cubicBezTo>
                                  <a:pt x="3517316" y="229235"/>
                                  <a:pt x="3517824" y="229489"/>
                                  <a:pt x="3518332" y="229743"/>
                                </a:cubicBezTo>
                                <a:cubicBezTo>
                                  <a:pt x="3518840" y="229997"/>
                                  <a:pt x="3519221" y="230378"/>
                                  <a:pt x="3519729" y="230632"/>
                                </a:cubicBezTo>
                                <a:cubicBezTo>
                                  <a:pt x="3520237" y="230886"/>
                                  <a:pt x="3520745" y="231267"/>
                                  <a:pt x="3521253" y="231521"/>
                                </a:cubicBezTo>
                                <a:cubicBezTo>
                                  <a:pt x="3521761" y="231775"/>
                                  <a:pt x="3522142" y="232029"/>
                                  <a:pt x="3522650" y="232410"/>
                                </a:cubicBezTo>
                                <a:cubicBezTo>
                                  <a:pt x="3523158" y="232664"/>
                                  <a:pt x="3523666" y="233045"/>
                                  <a:pt x="3524174" y="233426"/>
                                </a:cubicBezTo>
                                <a:cubicBezTo>
                                  <a:pt x="3524555" y="233680"/>
                                  <a:pt x="3525063" y="234061"/>
                                  <a:pt x="3525571" y="234442"/>
                                </a:cubicBezTo>
                                <a:cubicBezTo>
                                  <a:pt x="3526079" y="234696"/>
                                  <a:pt x="3526587" y="235077"/>
                                  <a:pt x="3527095" y="235458"/>
                                </a:cubicBezTo>
                                <a:cubicBezTo>
                                  <a:pt x="3527476" y="235839"/>
                                  <a:pt x="3527984" y="236220"/>
                                  <a:pt x="3528492" y="236601"/>
                                </a:cubicBezTo>
                                <a:cubicBezTo>
                                  <a:pt x="3529000" y="236982"/>
                                  <a:pt x="3529508" y="237236"/>
                                  <a:pt x="3530016" y="237617"/>
                                </a:cubicBezTo>
                                <a:cubicBezTo>
                                  <a:pt x="3530397" y="237998"/>
                                  <a:pt x="3530905" y="238506"/>
                                  <a:pt x="3531413" y="238887"/>
                                </a:cubicBezTo>
                                <a:cubicBezTo>
                                  <a:pt x="3531921" y="239268"/>
                                  <a:pt x="3532429" y="239649"/>
                                  <a:pt x="3532937" y="240030"/>
                                </a:cubicBezTo>
                                <a:cubicBezTo>
                                  <a:pt x="3533318" y="240411"/>
                                  <a:pt x="3533826" y="240792"/>
                                  <a:pt x="3534334" y="241173"/>
                                </a:cubicBezTo>
                                <a:cubicBezTo>
                                  <a:pt x="3534842" y="241554"/>
                                  <a:pt x="3535350" y="241935"/>
                                  <a:pt x="3535858" y="242443"/>
                                </a:cubicBezTo>
                                <a:cubicBezTo>
                                  <a:pt x="3536239" y="242824"/>
                                  <a:pt x="3536747" y="243205"/>
                                  <a:pt x="3537255" y="243586"/>
                                </a:cubicBezTo>
                                <a:cubicBezTo>
                                  <a:pt x="3537763" y="243967"/>
                                  <a:pt x="3538271" y="244475"/>
                                  <a:pt x="3538779" y="244856"/>
                                </a:cubicBezTo>
                                <a:cubicBezTo>
                                  <a:pt x="3539160" y="245237"/>
                                  <a:pt x="3539668" y="245745"/>
                                  <a:pt x="3540176" y="246126"/>
                                </a:cubicBezTo>
                                <a:cubicBezTo>
                                  <a:pt x="3540684" y="246507"/>
                                  <a:pt x="3541192" y="247015"/>
                                  <a:pt x="3541573" y="247396"/>
                                </a:cubicBezTo>
                                <a:cubicBezTo>
                                  <a:pt x="3542081" y="247777"/>
                                  <a:pt x="3542589" y="248158"/>
                                  <a:pt x="3543097" y="248539"/>
                                </a:cubicBezTo>
                                <a:cubicBezTo>
                                  <a:pt x="3543605" y="249047"/>
                                  <a:pt x="3544113" y="249428"/>
                                  <a:pt x="3544494" y="249809"/>
                                </a:cubicBezTo>
                                <a:cubicBezTo>
                                  <a:pt x="3545002" y="250190"/>
                                  <a:pt x="3545510" y="250444"/>
                                  <a:pt x="3546018" y="250825"/>
                                </a:cubicBezTo>
                                <a:cubicBezTo>
                                  <a:pt x="3546526" y="251206"/>
                                  <a:pt x="3547034" y="251587"/>
                                  <a:pt x="3547415" y="251968"/>
                                </a:cubicBezTo>
                                <a:cubicBezTo>
                                  <a:pt x="3547923" y="252222"/>
                                  <a:pt x="3548431" y="252603"/>
                                  <a:pt x="3548939" y="252857"/>
                                </a:cubicBezTo>
                                <a:cubicBezTo>
                                  <a:pt x="3549447" y="253238"/>
                                  <a:pt x="3549955" y="253492"/>
                                  <a:pt x="3550336" y="253746"/>
                                </a:cubicBezTo>
                                <a:cubicBezTo>
                                  <a:pt x="3550844" y="254127"/>
                                  <a:pt x="3551352" y="254381"/>
                                  <a:pt x="3551860" y="254635"/>
                                </a:cubicBezTo>
                                <a:cubicBezTo>
                                  <a:pt x="3552368" y="255016"/>
                                  <a:pt x="3552876" y="255270"/>
                                  <a:pt x="3553257" y="255524"/>
                                </a:cubicBezTo>
                                <a:cubicBezTo>
                                  <a:pt x="3553765" y="255778"/>
                                  <a:pt x="3554273" y="256032"/>
                                  <a:pt x="3554781" y="256286"/>
                                </a:cubicBezTo>
                                <a:cubicBezTo>
                                  <a:pt x="3555289" y="256540"/>
                                  <a:pt x="3555670" y="256921"/>
                                  <a:pt x="3556178" y="257175"/>
                                </a:cubicBezTo>
                                <a:cubicBezTo>
                                  <a:pt x="3556686" y="257429"/>
                                  <a:pt x="3557194" y="257683"/>
                                  <a:pt x="3557702" y="257937"/>
                                </a:cubicBezTo>
                                <a:cubicBezTo>
                                  <a:pt x="3558210" y="258191"/>
                                  <a:pt x="3558591" y="258445"/>
                                  <a:pt x="3559099" y="258699"/>
                                </a:cubicBezTo>
                                <a:cubicBezTo>
                                  <a:pt x="3559607" y="258953"/>
                                  <a:pt x="3560115" y="259207"/>
                                  <a:pt x="3560623" y="259334"/>
                                </a:cubicBezTo>
                                <a:cubicBezTo>
                                  <a:pt x="3561131" y="259588"/>
                                  <a:pt x="3561512" y="259842"/>
                                  <a:pt x="3562020" y="259969"/>
                                </a:cubicBezTo>
                                <a:cubicBezTo>
                                  <a:pt x="3562528" y="260096"/>
                                  <a:pt x="3563036" y="260223"/>
                                  <a:pt x="3563544" y="260350"/>
                                </a:cubicBezTo>
                                <a:cubicBezTo>
                                  <a:pt x="3564052" y="260350"/>
                                  <a:pt x="3564433" y="260477"/>
                                  <a:pt x="3564941" y="260477"/>
                                </a:cubicBezTo>
                                <a:cubicBezTo>
                                  <a:pt x="3565449" y="260604"/>
                                  <a:pt x="3565957" y="260604"/>
                                  <a:pt x="3566465" y="260731"/>
                                </a:cubicBezTo>
                                <a:cubicBezTo>
                                  <a:pt x="3566973" y="260731"/>
                                  <a:pt x="3567354" y="260858"/>
                                  <a:pt x="3567862" y="260858"/>
                                </a:cubicBezTo>
                                <a:cubicBezTo>
                                  <a:pt x="3568370" y="260985"/>
                                  <a:pt x="3568878" y="261112"/>
                                  <a:pt x="3569386" y="261239"/>
                                </a:cubicBezTo>
                                <a:cubicBezTo>
                                  <a:pt x="3569894" y="261239"/>
                                  <a:pt x="3570275" y="261366"/>
                                  <a:pt x="3570783" y="261493"/>
                                </a:cubicBezTo>
                                <a:cubicBezTo>
                                  <a:pt x="3571291" y="261620"/>
                                  <a:pt x="3571799" y="261747"/>
                                  <a:pt x="3572307" y="261874"/>
                                </a:cubicBezTo>
                                <a:cubicBezTo>
                                  <a:pt x="3572688" y="261874"/>
                                  <a:pt x="3573196" y="262001"/>
                                  <a:pt x="3573704" y="262128"/>
                                </a:cubicBezTo>
                                <a:cubicBezTo>
                                  <a:pt x="3574212" y="262255"/>
                                  <a:pt x="3574720" y="262255"/>
                                  <a:pt x="3575228" y="262382"/>
                                </a:cubicBezTo>
                                <a:cubicBezTo>
                                  <a:pt x="3575609" y="262509"/>
                                  <a:pt x="3576117" y="262509"/>
                                  <a:pt x="3576625" y="262636"/>
                                </a:cubicBezTo>
                                <a:cubicBezTo>
                                  <a:pt x="3577133" y="262636"/>
                                  <a:pt x="3577641" y="262763"/>
                                  <a:pt x="3578149" y="262890"/>
                                </a:cubicBezTo>
                                <a:cubicBezTo>
                                  <a:pt x="3578530" y="262890"/>
                                  <a:pt x="3579038" y="262890"/>
                                  <a:pt x="3579546" y="263017"/>
                                </a:cubicBezTo>
                                <a:cubicBezTo>
                                  <a:pt x="3580054" y="263017"/>
                                  <a:pt x="3580562" y="263144"/>
                                  <a:pt x="3581070" y="263144"/>
                                </a:cubicBezTo>
                                <a:cubicBezTo>
                                  <a:pt x="3581451" y="263144"/>
                                  <a:pt x="3581959" y="263144"/>
                                  <a:pt x="3582467" y="263144"/>
                                </a:cubicBezTo>
                                <a:cubicBezTo>
                                  <a:pt x="3582975" y="263144"/>
                                  <a:pt x="3583483" y="263144"/>
                                  <a:pt x="3583991" y="263144"/>
                                </a:cubicBezTo>
                                <a:cubicBezTo>
                                  <a:pt x="3584372" y="263144"/>
                                  <a:pt x="3584880" y="263144"/>
                                  <a:pt x="3585388" y="263017"/>
                                </a:cubicBezTo>
                                <a:cubicBezTo>
                                  <a:pt x="3585896" y="262890"/>
                                  <a:pt x="3586404" y="262763"/>
                                  <a:pt x="3586912" y="262636"/>
                                </a:cubicBezTo>
                                <a:cubicBezTo>
                                  <a:pt x="3587293" y="262509"/>
                                  <a:pt x="3587801" y="262255"/>
                                  <a:pt x="3588309" y="262001"/>
                                </a:cubicBezTo>
                                <a:cubicBezTo>
                                  <a:pt x="3588817" y="261874"/>
                                  <a:pt x="3589325" y="261620"/>
                                  <a:pt x="3589706" y="261366"/>
                                </a:cubicBezTo>
                                <a:cubicBezTo>
                                  <a:pt x="3590214" y="261112"/>
                                  <a:pt x="3590722" y="260858"/>
                                  <a:pt x="3591230" y="260604"/>
                                </a:cubicBezTo>
                                <a:cubicBezTo>
                                  <a:pt x="3591738" y="260350"/>
                                  <a:pt x="3592246" y="260223"/>
                                  <a:pt x="3592627" y="259969"/>
                                </a:cubicBezTo>
                                <a:cubicBezTo>
                                  <a:pt x="3593135" y="259842"/>
                                  <a:pt x="3593643" y="259588"/>
                                  <a:pt x="3594151" y="259461"/>
                                </a:cubicBezTo>
                                <a:cubicBezTo>
                                  <a:pt x="3594659" y="259334"/>
                                  <a:pt x="3595167" y="259080"/>
                                  <a:pt x="3595548" y="258953"/>
                                </a:cubicBezTo>
                                <a:cubicBezTo>
                                  <a:pt x="3596056" y="258826"/>
                                  <a:pt x="3596564" y="258699"/>
                                  <a:pt x="3597072" y="258572"/>
                                </a:cubicBezTo>
                                <a:cubicBezTo>
                                  <a:pt x="3597580" y="258445"/>
                                  <a:pt x="3598088" y="258318"/>
                                  <a:pt x="3598469" y="258064"/>
                                </a:cubicBezTo>
                                <a:cubicBezTo>
                                  <a:pt x="3598977" y="257937"/>
                                  <a:pt x="3599485" y="257810"/>
                                  <a:pt x="3599993" y="257556"/>
                                </a:cubicBezTo>
                                <a:cubicBezTo>
                                  <a:pt x="3600501" y="257429"/>
                                  <a:pt x="3601009" y="257175"/>
                                  <a:pt x="3601390" y="257048"/>
                                </a:cubicBezTo>
                                <a:cubicBezTo>
                                  <a:pt x="3601898" y="256794"/>
                                  <a:pt x="3602406" y="256667"/>
                                  <a:pt x="3602914" y="256413"/>
                                </a:cubicBezTo>
                                <a:cubicBezTo>
                                  <a:pt x="3603422" y="256286"/>
                                  <a:pt x="3603930" y="256032"/>
                                  <a:pt x="3604311" y="255905"/>
                                </a:cubicBezTo>
                                <a:cubicBezTo>
                                  <a:pt x="3604819" y="255778"/>
                                  <a:pt x="3605327" y="255651"/>
                                  <a:pt x="3605835" y="255397"/>
                                </a:cubicBezTo>
                                <a:cubicBezTo>
                                  <a:pt x="3606343" y="255270"/>
                                  <a:pt x="3606724" y="255143"/>
                                  <a:pt x="3607232" y="255016"/>
                                </a:cubicBezTo>
                                <a:cubicBezTo>
                                  <a:pt x="3607740" y="254889"/>
                                  <a:pt x="3608248" y="254889"/>
                                  <a:pt x="3608756" y="254762"/>
                                </a:cubicBezTo>
                                <a:cubicBezTo>
                                  <a:pt x="3609264" y="254635"/>
                                  <a:pt x="3609645" y="254381"/>
                                  <a:pt x="3610153" y="254254"/>
                                </a:cubicBezTo>
                                <a:cubicBezTo>
                                  <a:pt x="3610661" y="254127"/>
                                  <a:pt x="3611169" y="254000"/>
                                  <a:pt x="3611677" y="253746"/>
                                </a:cubicBezTo>
                                <a:cubicBezTo>
                                  <a:pt x="3612185" y="253619"/>
                                  <a:pt x="3612566" y="253492"/>
                                  <a:pt x="3613074" y="253238"/>
                                </a:cubicBezTo>
                                <a:cubicBezTo>
                                  <a:pt x="3613582" y="253111"/>
                                  <a:pt x="3614090" y="252857"/>
                                  <a:pt x="3614598" y="252603"/>
                                </a:cubicBezTo>
                                <a:cubicBezTo>
                                  <a:pt x="3615106" y="252476"/>
                                  <a:pt x="3615487" y="252222"/>
                                  <a:pt x="3615995" y="251968"/>
                                </a:cubicBezTo>
                                <a:cubicBezTo>
                                  <a:pt x="3616503" y="251841"/>
                                  <a:pt x="3617011" y="251587"/>
                                  <a:pt x="3617519" y="251460"/>
                                </a:cubicBezTo>
                                <a:cubicBezTo>
                                  <a:pt x="3618027" y="251333"/>
                                  <a:pt x="3618408" y="251206"/>
                                  <a:pt x="3618916" y="251079"/>
                                </a:cubicBezTo>
                                <a:cubicBezTo>
                                  <a:pt x="3619424" y="250952"/>
                                  <a:pt x="3619932" y="250825"/>
                                  <a:pt x="3620440" y="250825"/>
                                </a:cubicBezTo>
                                <a:cubicBezTo>
                                  <a:pt x="3620948" y="250698"/>
                                  <a:pt x="3621329" y="250698"/>
                                  <a:pt x="3621837" y="250698"/>
                                </a:cubicBezTo>
                                <a:cubicBezTo>
                                  <a:pt x="3622345" y="250698"/>
                                  <a:pt x="3622853" y="250698"/>
                                  <a:pt x="3623361" y="250698"/>
                                </a:cubicBezTo>
                                <a:cubicBezTo>
                                  <a:pt x="3623742" y="250825"/>
                                  <a:pt x="3624250" y="250825"/>
                                  <a:pt x="3624758" y="250952"/>
                                </a:cubicBezTo>
                                <a:cubicBezTo>
                                  <a:pt x="3625266" y="251079"/>
                                  <a:pt x="3625774" y="251206"/>
                                  <a:pt x="3626282" y="251333"/>
                                </a:cubicBezTo>
                                <a:cubicBezTo>
                                  <a:pt x="3626663" y="251460"/>
                                  <a:pt x="3627171" y="251587"/>
                                  <a:pt x="3627679" y="251841"/>
                                </a:cubicBezTo>
                                <a:cubicBezTo>
                                  <a:pt x="3628187" y="252095"/>
                                  <a:pt x="3628695" y="252349"/>
                                  <a:pt x="3629203" y="252603"/>
                                </a:cubicBezTo>
                                <a:cubicBezTo>
                                  <a:pt x="3629584" y="252857"/>
                                  <a:pt x="3630092" y="253238"/>
                                  <a:pt x="3630600" y="253619"/>
                                </a:cubicBezTo>
                                <a:cubicBezTo>
                                  <a:pt x="3631108" y="254000"/>
                                  <a:pt x="3631616" y="254381"/>
                                  <a:pt x="3632124" y="254762"/>
                                </a:cubicBezTo>
                                <a:cubicBezTo>
                                  <a:pt x="3632505" y="255270"/>
                                  <a:pt x="3633013" y="255651"/>
                                  <a:pt x="3633521" y="256159"/>
                                </a:cubicBezTo>
                                <a:cubicBezTo>
                                  <a:pt x="3634029" y="256667"/>
                                  <a:pt x="3634537" y="257175"/>
                                  <a:pt x="3635045" y="257683"/>
                                </a:cubicBezTo>
                                <a:cubicBezTo>
                                  <a:pt x="3635426" y="258191"/>
                                  <a:pt x="3635934" y="258826"/>
                                  <a:pt x="3636442" y="259207"/>
                                </a:cubicBezTo>
                                <a:cubicBezTo>
                                  <a:pt x="3636950" y="259715"/>
                                  <a:pt x="3637458" y="260223"/>
                                  <a:pt x="3637966" y="260604"/>
                                </a:cubicBezTo>
                                <a:cubicBezTo>
                                  <a:pt x="3638347" y="260985"/>
                                  <a:pt x="3638855" y="261239"/>
                                  <a:pt x="3639363" y="261493"/>
                                </a:cubicBezTo>
                                <a:cubicBezTo>
                                  <a:pt x="3639871" y="261874"/>
                                  <a:pt x="3640379" y="262001"/>
                                  <a:pt x="3640760" y="262128"/>
                                </a:cubicBezTo>
                                <a:cubicBezTo>
                                  <a:pt x="3641268" y="262382"/>
                                  <a:pt x="3641776" y="262382"/>
                                  <a:pt x="3642284" y="262509"/>
                                </a:cubicBezTo>
                                <a:cubicBezTo>
                                  <a:pt x="3642792" y="262509"/>
                                  <a:pt x="3643300" y="262509"/>
                                  <a:pt x="3643681" y="262509"/>
                                </a:cubicBezTo>
                                <a:cubicBezTo>
                                  <a:pt x="3644189" y="262382"/>
                                  <a:pt x="3644697" y="262255"/>
                                  <a:pt x="3645205" y="262128"/>
                                </a:cubicBezTo>
                                <a:cubicBezTo>
                                  <a:pt x="3645713" y="261874"/>
                                  <a:pt x="3646221" y="261620"/>
                                  <a:pt x="3646602" y="261239"/>
                                </a:cubicBezTo>
                                <a:cubicBezTo>
                                  <a:pt x="3647110" y="260858"/>
                                  <a:pt x="3647618" y="260477"/>
                                  <a:pt x="3648126" y="259969"/>
                                </a:cubicBezTo>
                                <a:cubicBezTo>
                                  <a:pt x="3648634" y="259461"/>
                                  <a:pt x="3649142" y="258826"/>
                                  <a:pt x="3649523" y="258191"/>
                                </a:cubicBezTo>
                                <a:cubicBezTo>
                                  <a:pt x="3650031" y="257556"/>
                                  <a:pt x="3650539" y="256794"/>
                                  <a:pt x="3651047" y="256159"/>
                                </a:cubicBezTo>
                                <a:cubicBezTo>
                                  <a:pt x="3651555" y="255524"/>
                                  <a:pt x="3652063" y="254762"/>
                                  <a:pt x="3652444" y="254000"/>
                                </a:cubicBezTo>
                                <a:cubicBezTo>
                                  <a:pt x="3652952" y="253365"/>
                                  <a:pt x="3653460" y="252730"/>
                                  <a:pt x="3653968" y="252095"/>
                                </a:cubicBezTo>
                                <a:cubicBezTo>
                                  <a:pt x="3654476" y="251460"/>
                                  <a:pt x="3654984" y="250952"/>
                                  <a:pt x="3655365" y="250444"/>
                                </a:cubicBezTo>
                                <a:cubicBezTo>
                                  <a:pt x="3655873" y="249936"/>
                                  <a:pt x="3656381" y="249428"/>
                                  <a:pt x="3656889" y="249047"/>
                                </a:cubicBezTo>
                                <a:cubicBezTo>
                                  <a:pt x="3657397" y="248666"/>
                                  <a:pt x="3657778" y="248285"/>
                                  <a:pt x="3658286" y="248031"/>
                                </a:cubicBezTo>
                                <a:cubicBezTo>
                                  <a:pt x="3658794" y="247650"/>
                                  <a:pt x="3659302" y="247396"/>
                                  <a:pt x="3659810" y="247015"/>
                                </a:cubicBezTo>
                                <a:cubicBezTo>
                                  <a:pt x="3660318" y="246761"/>
                                  <a:pt x="3660699" y="246507"/>
                                  <a:pt x="3661207" y="246253"/>
                                </a:cubicBezTo>
                                <a:cubicBezTo>
                                  <a:pt x="3661715" y="245999"/>
                                  <a:pt x="3662223" y="245745"/>
                                  <a:pt x="3662731" y="245491"/>
                                </a:cubicBezTo>
                                <a:cubicBezTo>
                                  <a:pt x="3663239" y="245237"/>
                                  <a:pt x="3663620" y="245110"/>
                                  <a:pt x="3664128" y="244856"/>
                                </a:cubicBezTo>
                                <a:cubicBezTo>
                                  <a:pt x="3664636" y="244602"/>
                                  <a:pt x="3665144" y="244475"/>
                                  <a:pt x="3665652" y="244348"/>
                                </a:cubicBezTo>
                                <a:cubicBezTo>
                                  <a:pt x="3666160" y="244094"/>
                                  <a:pt x="3666541" y="243967"/>
                                  <a:pt x="3667049" y="243840"/>
                                </a:cubicBezTo>
                                <a:cubicBezTo>
                                  <a:pt x="3667557" y="243713"/>
                                  <a:pt x="3668065" y="243713"/>
                                  <a:pt x="3668573" y="243586"/>
                                </a:cubicBezTo>
                                <a:cubicBezTo>
                                  <a:pt x="3669081" y="243459"/>
                                  <a:pt x="3669462" y="243459"/>
                                  <a:pt x="3669970" y="243459"/>
                                </a:cubicBezTo>
                                <a:cubicBezTo>
                                  <a:pt x="3670478" y="243332"/>
                                  <a:pt x="3670986" y="243332"/>
                                  <a:pt x="3671494" y="243332"/>
                                </a:cubicBezTo>
                                <a:cubicBezTo>
                                  <a:pt x="3672002" y="243205"/>
                                  <a:pt x="3672383" y="243205"/>
                                  <a:pt x="3672891" y="243205"/>
                                </a:cubicBezTo>
                                <a:cubicBezTo>
                                  <a:pt x="3673399" y="243205"/>
                                  <a:pt x="3673907" y="243205"/>
                                  <a:pt x="3674415" y="243205"/>
                                </a:cubicBezTo>
                                <a:cubicBezTo>
                                  <a:pt x="3674796" y="243205"/>
                                  <a:pt x="3675304" y="243078"/>
                                  <a:pt x="3675812" y="243078"/>
                                </a:cubicBezTo>
                                <a:cubicBezTo>
                                  <a:pt x="3676320" y="243078"/>
                                  <a:pt x="3676828" y="243078"/>
                                  <a:pt x="3677336" y="242951"/>
                                </a:cubicBezTo>
                                <a:cubicBezTo>
                                  <a:pt x="3677717" y="242951"/>
                                  <a:pt x="3678225" y="242824"/>
                                  <a:pt x="3678733" y="242697"/>
                                </a:cubicBezTo>
                                <a:cubicBezTo>
                                  <a:pt x="3679241" y="242570"/>
                                  <a:pt x="3679749" y="242443"/>
                                  <a:pt x="3680257" y="242316"/>
                                </a:cubicBezTo>
                                <a:cubicBezTo>
                                  <a:pt x="3680638" y="242062"/>
                                  <a:pt x="3681146" y="241935"/>
                                  <a:pt x="3681654" y="241554"/>
                                </a:cubicBezTo>
                                <a:cubicBezTo>
                                  <a:pt x="3682162" y="241300"/>
                                  <a:pt x="3682670" y="241046"/>
                                  <a:pt x="3683178" y="240665"/>
                                </a:cubicBezTo>
                                <a:cubicBezTo>
                                  <a:pt x="3683559" y="240284"/>
                                  <a:pt x="3684067" y="239776"/>
                                  <a:pt x="3684575" y="239268"/>
                                </a:cubicBezTo>
                                <a:cubicBezTo>
                                  <a:pt x="3685083" y="238887"/>
                                  <a:pt x="3685591" y="238252"/>
                                  <a:pt x="3686099" y="237744"/>
                                </a:cubicBezTo>
                                <a:cubicBezTo>
                                  <a:pt x="3686480" y="237236"/>
                                  <a:pt x="3686988" y="236601"/>
                                  <a:pt x="3687496" y="235966"/>
                                </a:cubicBezTo>
                                <a:cubicBezTo>
                                  <a:pt x="3688004" y="235331"/>
                                  <a:pt x="3688512" y="234696"/>
                                  <a:pt x="3689020" y="234188"/>
                                </a:cubicBezTo>
                                <a:cubicBezTo>
                                  <a:pt x="3689401" y="233553"/>
                                  <a:pt x="3689909" y="232918"/>
                                  <a:pt x="3690417" y="232283"/>
                                </a:cubicBezTo>
                                <a:cubicBezTo>
                                  <a:pt x="3690925" y="231775"/>
                                  <a:pt x="3691433" y="231140"/>
                                  <a:pt x="3691814" y="230632"/>
                                </a:cubicBezTo>
                                <a:cubicBezTo>
                                  <a:pt x="3692322" y="230124"/>
                                  <a:pt x="3692830" y="229616"/>
                                  <a:pt x="3693338" y="229108"/>
                                </a:cubicBezTo>
                                <a:cubicBezTo>
                                  <a:pt x="3693846" y="228600"/>
                                  <a:pt x="3694354" y="228219"/>
                                  <a:pt x="3694735" y="227838"/>
                                </a:cubicBezTo>
                                <a:cubicBezTo>
                                  <a:pt x="3695243" y="227457"/>
                                  <a:pt x="3695751" y="227076"/>
                                  <a:pt x="3696259" y="226822"/>
                                </a:cubicBezTo>
                                <a:cubicBezTo>
                                  <a:pt x="3696767" y="226568"/>
                                  <a:pt x="3697275" y="226314"/>
                                  <a:pt x="3697656" y="226060"/>
                                </a:cubicBezTo>
                                <a:cubicBezTo>
                                  <a:pt x="3698164" y="225933"/>
                                  <a:pt x="3698672" y="225933"/>
                                  <a:pt x="3699180" y="225933"/>
                                </a:cubicBezTo>
                                <a:cubicBezTo>
                                  <a:pt x="3699688" y="225933"/>
                                  <a:pt x="3700196" y="225933"/>
                                  <a:pt x="3700577" y="226060"/>
                                </a:cubicBezTo>
                                <a:cubicBezTo>
                                  <a:pt x="3701085" y="226187"/>
                                  <a:pt x="3701593" y="226441"/>
                                  <a:pt x="3702101" y="226695"/>
                                </a:cubicBezTo>
                                <a:cubicBezTo>
                                  <a:pt x="3702609" y="226949"/>
                                  <a:pt x="3703117" y="227330"/>
                                  <a:pt x="3703498" y="227711"/>
                                </a:cubicBezTo>
                                <a:cubicBezTo>
                                  <a:pt x="3704006" y="228219"/>
                                  <a:pt x="3704514" y="228600"/>
                                  <a:pt x="3705022" y="229235"/>
                                </a:cubicBezTo>
                                <a:cubicBezTo>
                                  <a:pt x="3705530" y="229743"/>
                                  <a:pt x="3706038" y="230251"/>
                                  <a:pt x="3706419" y="230886"/>
                                </a:cubicBezTo>
                                <a:cubicBezTo>
                                  <a:pt x="3706927" y="231521"/>
                                  <a:pt x="3707435" y="232156"/>
                                  <a:pt x="3707943" y="232791"/>
                                </a:cubicBezTo>
                                <a:cubicBezTo>
                                  <a:pt x="3708451" y="233426"/>
                                  <a:pt x="3708832" y="234188"/>
                                  <a:pt x="3709340" y="234823"/>
                                </a:cubicBezTo>
                                <a:cubicBezTo>
                                  <a:pt x="3709848" y="235331"/>
                                  <a:pt x="3710356" y="235966"/>
                                  <a:pt x="3710864" y="236601"/>
                                </a:cubicBezTo>
                                <a:cubicBezTo>
                                  <a:pt x="3711372" y="237109"/>
                                  <a:pt x="3711753" y="237617"/>
                                  <a:pt x="3712261" y="238125"/>
                                </a:cubicBezTo>
                                <a:cubicBezTo>
                                  <a:pt x="3712769" y="238633"/>
                                  <a:pt x="3713277" y="239014"/>
                                  <a:pt x="3713785" y="239395"/>
                                </a:cubicBezTo>
                                <a:cubicBezTo>
                                  <a:pt x="3714293" y="239776"/>
                                  <a:pt x="3714674" y="240157"/>
                                  <a:pt x="3715182" y="240538"/>
                                </a:cubicBezTo>
                                <a:cubicBezTo>
                                  <a:pt x="3715690" y="240792"/>
                                  <a:pt x="3716198" y="241173"/>
                                  <a:pt x="3716706" y="241427"/>
                                </a:cubicBezTo>
                                <a:cubicBezTo>
                                  <a:pt x="3717214" y="241681"/>
                                  <a:pt x="3717595" y="241935"/>
                                  <a:pt x="3718103" y="242316"/>
                                </a:cubicBezTo>
                                <a:cubicBezTo>
                                  <a:pt x="3718611" y="242570"/>
                                  <a:pt x="3719119" y="242824"/>
                                  <a:pt x="3719627" y="243078"/>
                                </a:cubicBezTo>
                                <a:cubicBezTo>
                                  <a:pt x="3720135" y="243332"/>
                                  <a:pt x="3720516" y="243586"/>
                                  <a:pt x="3721024" y="243713"/>
                                </a:cubicBezTo>
                                <a:cubicBezTo>
                                  <a:pt x="3721532" y="243967"/>
                                  <a:pt x="3722040" y="244094"/>
                                  <a:pt x="3722548" y="244348"/>
                                </a:cubicBezTo>
                                <a:cubicBezTo>
                                  <a:pt x="3723056" y="244475"/>
                                  <a:pt x="3723437" y="244602"/>
                                  <a:pt x="3723945" y="244729"/>
                                </a:cubicBezTo>
                                <a:cubicBezTo>
                                  <a:pt x="3724453" y="244856"/>
                                  <a:pt x="3724961" y="244856"/>
                                  <a:pt x="3725469" y="244983"/>
                                </a:cubicBezTo>
                                <a:cubicBezTo>
                                  <a:pt x="3725850" y="245110"/>
                                  <a:pt x="3726358" y="245110"/>
                                  <a:pt x="3726866" y="245110"/>
                                </a:cubicBezTo>
                                <a:cubicBezTo>
                                  <a:pt x="3727374" y="245237"/>
                                  <a:pt x="3727882" y="245237"/>
                                  <a:pt x="3728390" y="245364"/>
                                </a:cubicBezTo>
                                <a:cubicBezTo>
                                  <a:pt x="3728771" y="245364"/>
                                  <a:pt x="3729279" y="245364"/>
                                  <a:pt x="3729787" y="245491"/>
                                </a:cubicBezTo>
                                <a:cubicBezTo>
                                  <a:pt x="3730295" y="245491"/>
                                  <a:pt x="3730803" y="245618"/>
                                  <a:pt x="3731311" y="245618"/>
                                </a:cubicBezTo>
                                <a:cubicBezTo>
                                  <a:pt x="3731692" y="245745"/>
                                  <a:pt x="3732200" y="245872"/>
                                  <a:pt x="3732708" y="245872"/>
                                </a:cubicBezTo>
                                <a:cubicBezTo>
                                  <a:pt x="3733216" y="245999"/>
                                  <a:pt x="3733724" y="246126"/>
                                  <a:pt x="3734232" y="246126"/>
                                </a:cubicBezTo>
                                <a:cubicBezTo>
                                  <a:pt x="3734613" y="246253"/>
                                  <a:pt x="3735121" y="246253"/>
                                  <a:pt x="3735629" y="246380"/>
                                </a:cubicBezTo>
                                <a:cubicBezTo>
                                  <a:pt x="3736137" y="246380"/>
                                  <a:pt x="3736645" y="246380"/>
                                  <a:pt x="3737153" y="246507"/>
                                </a:cubicBezTo>
                                <a:cubicBezTo>
                                  <a:pt x="3737534" y="246507"/>
                                  <a:pt x="3738042" y="246507"/>
                                  <a:pt x="3738550" y="246507"/>
                                </a:cubicBezTo>
                                <a:cubicBezTo>
                                  <a:pt x="3739058" y="246507"/>
                                  <a:pt x="3739566" y="246507"/>
                                  <a:pt x="3740074" y="246507"/>
                                </a:cubicBezTo>
                                <a:cubicBezTo>
                                  <a:pt x="3740455" y="246507"/>
                                  <a:pt x="3740963" y="246507"/>
                                  <a:pt x="3741471" y="246507"/>
                                </a:cubicBezTo>
                                <a:cubicBezTo>
                                  <a:pt x="3741979" y="246507"/>
                                  <a:pt x="3742487" y="246507"/>
                                  <a:pt x="3742868" y="246507"/>
                                </a:cubicBezTo>
                                <a:cubicBezTo>
                                  <a:pt x="3743376" y="246507"/>
                                  <a:pt x="3743884" y="246634"/>
                                  <a:pt x="3744392" y="246634"/>
                                </a:cubicBezTo>
                                <a:cubicBezTo>
                                  <a:pt x="3744900" y="246761"/>
                                  <a:pt x="3745408" y="246761"/>
                                  <a:pt x="3745789" y="246888"/>
                                </a:cubicBezTo>
                                <a:cubicBezTo>
                                  <a:pt x="3746297" y="247015"/>
                                  <a:pt x="3746805" y="247142"/>
                                  <a:pt x="3747313" y="247269"/>
                                </a:cubicBezTo>
                                <a:cubicBezTo>
                                  <a:pt x="3747821" y="247269"/>
                                  <a:pt x="3748329" y="247396"/>
                                  <a:pt x="3748710" y="247523"/>
                                </a:cubicBezTo>
                                <a:cubicBezTo>
                                  <a:pt x="3749218" y="247650"/>
                                  <a:pt x="3749726" y="247904"/>
                                  <a:pt x="3750234" y="248031"/>
                                </a:cubicBezTo>
                                <a:cubicBezTo>
                                  <a:pt x="3750742" y="248158"/>
                                  <a:pt x="3751250" y="248285"/>
                                  <a:pt x="3751631" y="248412"/>
                                </a:cubicBezTo>
                                <a:cubicBezTo>
                                  <a:pt x="3752139" y="248539"/>
                                  <a:pt x="3752647" y="248666"/>
                                  <a:pt x="3753155" y="248920"/>
                                </a:cubicBezTo>
                                <a:cubicBezTo>
                                  <a:pt x="3753663" y="249047"/>
                                  <a:pt x="3754171" y="249174"/>
                                  <a:pt x="3754552" y="249301"/>
                                </a:cubicBezTo>
                                <a:cubicBezTo>
                                  <a:pt x="3755060" y="249428"/>
                                  <a:pt x="3755568" y="249555"/>
                                  <a:pt x="3756076" y="249682"/>
                                </a:cubicBezTo>
                                <a:cubicBezTo>
                                  <a:pt x="3756584" y="249809"/>
                                  <a:pt x="3756965" y="249936"/>
                                  <a:pt x="3757473" y="249936"/>
                                </a:cubicBezTo>
                                <a:cubicBezTo>
                                  <a:pt x="3757981" y="250063"/>
                                  <a:pt x="3758489" y="250063"/>
                                  <a:pt x="3758997" y="250063"/>
                                </a:cubicBezTo>
                                <a:cubicBezTo>
                                  <a:pt x="3759505" y="250063"/>
                                  <a:pt x="3759886" y="249936"/>
                                  <a:pt x="3760394" y="249936"/>
                                </a:cubicBezTo>
                                <a:cubicBezTo>
                                  <a:pt x="3760902" y="249809"/>
                                  <a:pt x="3761410" y="249682"/>
                                  <a:pt x="3761918" y="249555"/>
                                </a:cubicBezTo>
                                <a:cubicBezTo>
                                  <a:pt x="3762426" y="249428"/>
                                  <a:pt x="3762807" y="249301"/>
                                  <a:pt x="3763315" y="249047"/>
                                </a:cubicBezTo>
                                <a:cubicBezTo>
                                  <a:pt x="3763823" y="248920"/>
                                  <a:pt x="3764331" y="248666"/>
                                  <a:pt x="3764839" y="248412"/>
                                </a:cubicBezTo>
                                <a:cubicBezTo>
                                  <a:pt x="3765347" y="248158"/>
                                  <a:pt x="3765728" y="247904"/>
                                  <a:pt x="3766236" y="247650"/>
                                </a:cubicBezTo>
                                <a:cubicBezTo>
                                  <a:pt x="3766744" y="247269"/>
                                  <a:pt x="3767252" y="247015"/>
                                  <a:pt x="3767760" y="246761"/>
                                </a:cubicBezTo>
                                <a:cubicBezTo>
                                  <a:pt x="3768268" y="246507"/>
                                  <a:pt x="3768649" y="246126"/>
                                  <a:pt x="3769157" y="245872"/>
                                </a:cubicBezTo>
                                <a:cubicBezTo>
                                  <a:pt x="3769665" y="245491"/>
                                  <a:pt x="3770173" y="245110"/>
                                  <a:pt x="3770681" y="244856"/>
                                </a:cubicBezTo>
                                <a:cubicBezTo>
                                  <a:pt x="3771189" y="244475"/>
                                  <a:pt x="3771570" y="244094"/>
                                  <a:pt x="3772078" y="243713"/>
                                </a:cubicBezTo>
                                <a:cubicBezTo>
                                  <a:pt x="3772586" y="243332"/>
                                  <a:pt x="3773094" y="243078"/>
                                  <a:pt x="3773602" y="242697"/>
                                </a:cubicBezTo>
                                <a:cubicBezTo>
                                  <a:pt x="3774110" y="242316"/>
                                  <a:pt x="3774491" y="241808"/>
                                  <a:pt x="3774999" y="241427"/>
                                </a:cubicBezTo>
                                <a:cubicBezTo>
                                  <a:pt x="3775507" y="241046"/>
                                  <a:pt x="3776015" y="240538"/>
                                  <a:pt x="3776523" y="240157"/>
                                </a:cubicBezTo>
                                <a:cubicBezTo>
                                  <a:pt x="3776904" y="239776"/>
                                  <a:pt x="3777412" y="239395"/>
                                  <a:pt x="3777920" y="238887"/>
                                </a:cubicBezTo>
                                <a:cubicBezTo>
                                  <a:pt x="3778428" y="238506"/>
                                  <a:pt x="3778936" y="237998"/>
                                  <a:pt x="3779444" y="237617"/>
                                </a:cubicBezTo>
                                <a:cubicBezTo>
                                  <a:pt x="3779825" y="237109"/>
                                  <a:pt x="3780333" y="236728"/>
                                  <a:pt x="3780841" y="236220"/>
                                </a:cubicBezTo>
                                <a:cubicBezTo>
                                  <a:pt x="3781349" y="235839"/>
                                  <a:pt x="3781857" y="235331"/>
                                  <a:pt x="3782365" y="234950"/>
                                </a:cubicBezTo>
                                <a:cubicBezTo>
                                  <a:pt x="3782746" y="234442"/>
                                  <a:pt x="3783254" y="234061"/>
                                  <a:pt x="3783762" y="233553"/>
                                </a:cubicBezTo>
                                <a:cubicBezTo>
                                  <a:pt x="3784270" y="233172"/>
                                  <a:pt x="3784778" y="232664"/>
                                  <a:pt x="3785286" y="232283"/>
                                </a:cubicBezTo>
                                <a:cubicBezTo>
                                  <a:pt x="3785667" y="231775"/>
                                  <a:pt x="3786175" y="231394"/>
                                  <a:pt x="3786683" y="231013"/>
                                </a:cubicBezTo>
                                <a:cubicBezTo>
                                  <a:pt x="3787191" y="230632"/>
                                  <a:pt x="3787699" y="230124"/>
                                  <a:pt x="3788207" y="229870"/>
                                </a:cubicBezTo>
                                <a:cubicBezTo>
                                  <a:pt x="3788588" y="229489"/>
                                  <a:pt x="3789096" y="229108"/>
                                  <a:pt x="3789604" y="228727"/>
                                </a:cubicBezTo>
                                <a:cubicBezTo>
                                  <a:pt x="3790112" y="228473"/>
                                  <a:pt x="3790620" y="228092"/>
                                  <a:pt x="3791001" y="227838"/>
                                </a:cubicBezTo>
                                <a:cubicBezTo>
                                  <a:pt x="3791509" y="227584"/>
                                  <a:pt x="3792017" y="227457"/>
                                  <a:pt x="3792525" y="227203"/>
                                </a:cubicBezTo>
                                <a:cubicBezTo>
                                  <a:pt x="3793033" y="227076"/>
                                  <a:pt x="3793541" y="226822"/>
                                  <a:pt x="3793922" y="226695"/>
                                </a:cubicBezTo>
                                <a:cubicBezTo>
                                  <a:pt x="3794430" y="226695"/>
                                  <a:pt x="3794938" y="226568"/>
                                  <a:pt x="3795446" y="226568"/>
                                </a:cubicBezTo>
                                <a:cubicBezTo>
                                  <a:pt x="3795954" y="226568"/>
                                  <a:pt x="3796462" y="226568"/>
                                  <a:pt x="3796843" y="226695"/>
                                </a:cubicBezTo>
                                <a:cubicBezTo>
                                  <a:pt x="3797351" y="226822"/>
                                  <a:pt x="3797859" y="226949"/>
                                  <a:pt x="3798367" y="227203"/>
                                </a:cubicBezTo>
                                <a:cubicBezTo>
                                  <a:pt x="3798875" y="227457"/>
                                  <a:pt x="3799383" y="227838"/>
                                  <a:pt x="3799764" y="228219"/>
                                </a:cubicBezTo>
                                <a:cubicBezTo>
                                  <a:pt x="3800272" y="228727"/>
                                  <a:pt x="3800780" y="229235"/>
                                  <a:pt x="3801288" y="229870"/>
                                </a:cubicBezTo>
                                <a:cubicBezTo>
                                  <a:pt x="3801796" y="230378"/>
                                  <a:pt x="3802304" y="231140"/>
                                  <a:pt x="3802685" y="231902"/>
                                </a:cubicBezTo>
                                <a:cubicBezTo>
                                  <a:pt x="3803193" y="232791"/>
                                  <a:pt x="3803701" y="233680"/>
                                  <a:pt x="3804209" y="234696"/>
                                </a:cubicBezTo>
                                <a:cubicBezTo>
                                  <a:pt x="3804717" y="235712"/>
                                  <a:pt x="3805225" y="236855"/>
                                  <a:pt x="3805606" y="237998"/>
                                </a:cubicBezTo>
                                <a:cubicBezTo>
                                  <a:pt x="3806114" y="239268"/>
                                  <a:pt x="3806622" y="240538"/>
                                  <a:pt x="3807130" y="241935"/>
                                </a:cubicBezTo>
                                <a:cubicBezTo>
                                  <a:pt x="3807638" y="243332"/>
                                  <a:pt x="3808019" y="244856"/>
                                  <a:pt x="3808527" y="246380"/>
                                </a:cubicBezTo>
                                <a:cubicBezTo>
                                  <a:pt x="3809035" y="248031"/>
                                  <a:pt x="3809543" y="249682"/>
                                  <a:pt x="3810051" y="251460"/>
                                </a:cubicBezTo>
                                <a:cubicBezTo>
                                  <a:pt x="3810559" y="253238"/>
                                  <a:pt x="3810940" y="255016"/>
                                  <a:pt x="3811448" y="256921"/>
                                </a:cubicBezTo>
                                <a:cubicBezTo>
                                  <a:pt x="3811956" y="258826"/>
                                  <a:pt x="3812464" y="260858"/>
                                  <a:pt x="3812972" y="262763"/>
                                </a:cubicBezTo>
                                <a:cubicBezTo>
                                  <a:pt x="3813480" y="264795"/>
                                  <a:pt x="3813861" y="266827"/>
                                  <a:pt x="3814369" y="268859"/>
                                </a:cubicBezTo>
                                <a:cubicBezTo>
                                  <a:pt x="3814877" y="270891"/>
                                  <a:pt x="3815385" y="272923"/>
                                  <a:pt x="3815893" y="274955"/>
                                </a:cubicBezTo>
                                <a:cubicBezTo>
                                  <a:pt x="3816401" y="276987"/>
                                  <a:pt x="3816782" y="279019"/>
                                  <a:pt x="3817290" y="280924"/>
                                </a:cubicBezTo>
                                <a:cubicBezTo>
                                  <a:pt x="3817798" y="282956"/>
                                  <a:pt x="3818306" y="284861"/>
                                  <a:pt x="3818814" y="286766"/>
                                </a:cubicBezTo>
                                <a:cubicBezTo>
                                  <a:pt x="3819322" y="288671"/>
                                  <a:pt x="3819703" y="290449"/>
                                  <a:pt x="3820211" y="292227"/>
                                </a:cubicBezTo>
                                <a:cubicBezTo>
                                  <a:pt x="3820719" y="294005"/>
                                  <a:pt x="3821227" y="295656"/>
                                  <a:pt x="3821735" y="297307"/>
                                </a:cubicBezTo>
                                <a:cubicBezTo>
                                  <a:pt x="3822243" y="298831"/>
                                  <a:pt x="3822624" y="300482"/>
                                  <a:pt x="3823132" y="301879"/>
                                </a:cubicBezTo>
                                <a:cubicBezTo>
                                  <a:pt x="3823640" y="303276"/>
                                  <a:pt x="3824148" y="304546"/>
                                  <a:pt x="3824656" y="305816"/>
                                </a:cubicBezTo>
                                <a:cubicBezTo>
                                  <a:pt x="3825037" y="306959"/>
                                  <a:pt x="3825545" y="307975"/>
                                  <a:pt x="3826053" y="308991"/>
                                </a:cubicBezTo>
                                <a:cubicBezTo>
                                  <a:pt x="3826561" y="309880"/>
                                  <a:pt x="3827069" y="310769"/>
                                  <a:pt x="3827577" y="311531"/>
                                </a:cubicBezTo>
                                <a:cubicBezTo>
                                  <a:pt x="3827958" y="312166"/>
                                  <a:pt x="3828466" y="312801"/>
                                  <a:pt x="3828974" y="313309"/>
                                </a:cubicBezTo>
                                <a:cubicBezTo>
                                  <a:pt x="3829482" y="313817"/>
                                  <a:pt x="3829990" y="314198"/>
                                  <a:pt x="3830498" y="314452"/>
                                </a:cubicBezTo>
                                <a:cubicBezTo>
                                  <a:pt x="3830879" y="314833"/>
                                  <a:pt x="3831387" y="314960"/>
                                  <a:pt x="3831895" y="315214"/>
                                </a:cubicBezTo>
                                <a:cubicBezTo>
                                  <a:pt x="3832403" y="315341"/>
                                  <a:pt x="3832911" y="315468"/>
                                  <a:pt x="3833419" y="315595"/>
                                </a:cubicBezTo>
                                <a:cubicBezTo>
                                  <a:pt x="3833800" y="315595"/>
                                  <a:pt x="3834308" y="315722"/>
                                  <a:pt x="3834816" y="315722"/>
                                </a:cubicBezTo>
                                <a:cubicBezTo>
                                  <a:pt x="3835324" y="315722"/>
                                  <a:pt x="3835832" y="315722"/>
                                  <a:pt x="3836340" y="315722"/>
                                </a:cubicBezTo>
                                <a:cubicBezTo>
                                  <a:pt x="3836721" y="315595"/>
                                  <a:pt x="3837229" y="315595"/>
                                  <a:pt x="3837737" y="315341"/>
                                </a:cubicBezTo>
                                <a:cubicBezTo>
                                  <a:pt x="3838245" y="315214"/>
                                  <a:pt x="3838753" y="315087"/>
                                  <a:pt x="3839261" y="314706"/>
                                </a:cubicBezTo>
                                <a:cubicBezTo>
                                  <a:pt x="3839642" y="314452"/>
                                  <a:pt x="3840150" y="314071"/>
                                  <a:pt x="3840658" y="313563"/>
                                </a:cubicBezTo>
                                <a:cubicBezTo>
                                  <a:pt x="3841166" y="313055"/>
                                  <a:pt x="3841674" y="312420"/>
                                  <a:pt x="3842055" y="311658"/>
                                </a:cubicBezTo>
                                <a:cubicBezTo>
                                  <a:pt x="3842563" y="310896"/>
                                  <a:pt x="3843071" y="310007"/>
                                  <a:pt x="3843579" y="308991"/>
                                </a:cubicBezTo>
                                <a:cubicBezTo>
                                  <a:pt x="3844087" y="307975"/>
                                  <a:pt x="3844595" y="306832"/>
                                  <a:pt x="3844976" y="305562"/>
                                </a:cubicBezTo>
                                <a:cubicBezTo>
                                  <a:pt x="3845484" y="304419"/>
                                  <a:pt x="3845992" y="303022"/>
                                  <a:pt x="3846500" y="301752"/>
                                </a:cubicBezTo>
                                <a:cubicBezTo>
                                  <a:pt x="3847008" y="300482"/>
                                  <a:pt x="3847516" y="299085"/>
                                  <a:pt x="3847897" y="297942"/>
                                </a:cubicBezTo>
                                <a:cubicBezTo>
                                  <a:pt x="3848405" y="296672"/>
                                  <a:pt x="3848913" y="295529"/>
                                  <a:pt x="3849421" y="294513"/>
                                </a:cubicBezTo>
                                <a:cubicBezTo>
                                  <a:pt x="3849929" y="293497"/>
                                  <a:pt x="3850437" y="292608"/>
                                  <a:pt x="3850818" y="291846"/>
                                </a:cubicBezTo>
                                <a:cubicBezTo>
                                  <a:pt x="3851326" y="291211"/>
                                  <a:pt x="3851834" y="290576"/>
                                  <a:pt x="3852342" y="290322"/>
                                </a:cubicBezTo>
                                <a:cubicBezTo>
                                  <a:pt x="3852850" y="289941"/>
                                  <a:pt x="3853358" y="289814"/>
                                  <a:pt x="3853739" y="289814"/>
                                </a:cubicBezTo>
                                <a:cubicBezTo>
                                  <a:pt x="3854247" y="289814"/>
                                  <a:pt x="3854755" y="289941"/>
                                  <a:pt x="3855263" y="290195"/>
                                </a:cubicBezTo>
                                <a:cubicBezTo>
                                  <a:pt x="3855771" y="290322"/>
                                  <a:pt x="3856279" y="290703"/>
                                  <a:pt x="3856660" y="290957"/>
                                </a:cubicBezTo>
                                <a:cubicBezTo>
                                  <a:pt x="3857168" y="291211"/>
                                  <a:pt x="3857676" y="291719"/>
                                  <a:pt x="3858184" y="291973"/>
                                </a:cubicBezTo>
                                <a:cubicBezTo>
                                  <a:pt x="3858692" y="292227"/>
                                  <a:pt x="3859073" y="292481"/>
                                  <a:pt x="3859581" y="292608"/>
                                </a:cubicBezTo>
                                <a:cubicBezTo>
                                  <a:pt x="3860089" y="292735"/>
                                  <a:pt x="3860597" y="292735"/>
                                  <a:pt x="3861105" y="292608"/>
                                </a:cubicBezTo>
                                <a:cubicBezTo>
                                  <a:pt x="3861613" y="292481"/>
                                  <a:pt x="3861994" y="292227"/>
                                  <a:pt x="3862502" y="291719"/>
                                </a:cubicBezTo>
                                <a:cubicBezTo>
                                  <a:pt x="3863010" y="291338"/>
                                  <a:pt x="3863518" y="290703"/>
                                  <a:pt x="3864026" y="289941"/>
                                </a:cubicBezTo>
                                <a:cubicBezTo>
                                  <a:pt x="3864534" y="289306"/>
                                  <a:pt x="3864915" y="288417"/>
                                  <a:pt x="3865423" y="287401"/>
                                </a:cubicBezTo>
                                <a:cubicBezTo>
                                  <a:pt x="3865931" y="286385"/>
                                  <a:pt x="3866439" y="285242"/>
                                  <a:pt x="3866947" y="283972"/>
                                </a:cubicBezTo>
                                <a:cubicBezTo>
                                  <a:pt x="3867455" y="282829"/>
                                  <a:pt x="3867836" y="281559"/>
                                  <a:pt x="3868344" y="280162"/>
                                </a:cubicBezTo>
                                <a:cubicBezTo>
                                  <a:pt x="3868852" y="278892"/>
                                  <a:pt x="3869360" y="277495"/>
                                  <a:pt x="3869868" y="276098"/>
                                </a:cubicBezTo>
                                <a:cubicBezTo>
                                  <a:pt x="3870376" y="274701"/>
                                  <a:pt x="3870757" y="273304"/>
                                  <a:pt x="3871265" y="271907"/>
                                </a:cubicBezTo>
                                <a:cubicBezTo>
                                  <a:pt x="3871773" y="270510"/>
                                  <a:pt x="3872281" y="269240"/>
                                  <a:pt x="3872789" y="267970"/>
                                </a:cubicBezTo>
                                <a:cubicBezTo>
                                  <a:pt x="3873297" y="266700"/>
                                  <a:pt x="3873678" y="265430"/>
                                  <a:pt x="3874186" y="264287"/>
                                </a:cubicBezTo>
                                <a:cubicBezTo>
                                  <a:pt x="3874694" y="263271"/>
                                  <a:pt x="3875202" y="262128"/>
                                  <a:pt x="3875710" y="261239"/>
                                </a:cubicBezTo>
                                <a:cubicBezTo>
                                  <a:pt x="3876091" y="260223"/>
                                  <a:pt x="3876599" y="259461"/>
                                  <a:pt x="3877107" y="258699"/>
                                </a:cubicBezTo>
                                <a:cubicBezTo>
                                  <a:pt x="3877615" y="257937"/>
                                  <a:pt x="3878123" y="257175"/>
                                  <a:pt x="3878631" y="256667"/>
                                </a:cubicBezTo>
                                <a:cubicBezTo>
                                  <a:pt x="3879012" y="256159"/>
                                  <a:pt x="3879520" y="255651"/>
                                  <a:pt x="3880028" y="255270"/>
                                </a:cubicBezTo>
                                <a:cubicBezTo>
                                  <a:pt x="3880536" y="254889"/>
                                  <a:pt x="3881044" y="254635"/>
                                  <a:pt x="3881552" y="254381"/>
                                </a:cubicBezTo>
                                <a:cubicBezTo>
                                  <a:pt x="3881933" y="254254"/>
                                  <a:pt x="3882441" y="254127"/>
                                  <a:pt x="3882949" y="254127"/>
                                </a:cubicBezTo>
                                <a:cubicBezTo>
                                  <a:pt x="3883457" y="254000"/>
                                  <a:pt x="3883965" y="254000"/>
                                  <a:pt x="3884473" y="254000"/>
                                </a:cubicBezTo>
                                <a:cubicBezTo>
                                  <a:pt x="3884854" y="254127"/>
                                  <a:pt x="3885362" y="254127"/>
                                  <a:pt x="3885870" y="254254"/>
                                </a:cubicBezTo>
                                <a:cubicBezTo>
                                  <a:pt x="3886378" y="254381"/>
                                  <a:pt x="3886886" y="254508"/>
                                  <a:pt x="3887394" y="254762"/>
                                </a:cubicBezTo>
                                <a:cubicBezTo>
                                  <a:pt x="3887775" y="254889"/>
                                  <a:pt x="3888283" y="255016"/>
                                  <a:pt x="3888791" y="255270"/>
                                </a:cubicBezTo>
                                <a:cubicBezTo>
                                  <a:pt x="3889299" y="255397"/>
                                  <a:pt x="3889807" y="255651"/>
                                  <a:pt x="3890315" y="255905"/>
                                </a:cubicBezTo>
                                <a:cubicBezTo>
                                  <a:pt x="3890696" y="256159"/>
                                  <a:pt x="3891204" y="256286"/>
                                  <a:pt x="3891712" y="256540"/>
                                </a:cubicBezTo>
                                <a:cubicBezTo>
                                  <a:pt x="3892220" y="256794"/>
                                  <a:pt x="3892728" y="256921"/>
                                  <a:pt x="3893109" y="257175"/>
                                </a:cubicBezTo>
                                <a:cubicBezTo>
                                  <a:pt x="3893617" y="257429"/>
                                  <a:pt x="3894125" y="257556"/>
                                  <a:pt x="3894633" y="257810"/>
                                </a:cubicBezTo>
                                <a:cubicBezTo>
                                  <a:pt x="3895141" y="258064"/>
                                  <a:pt x="3895649" y="258191"/>
                                  <a:pt x="3896030" y="258445"/>
                                </a:cubicBezTo>
                                <a:cubicBezTo>
                                  <a:pt x="3896538" y="258572"/>
                                  <a:pt x="3897046" y="258826"/>
                                  <a:pt x="3897554" y="258953"/>
                                </a:cubicBezTo>
                                <a:cubicBezTo>
                                  <a:pt x="3898062" y="259207"/>
                                  <a:pt x="3898570" y="259334"/>
                                  <a:pt x="3898951" y="259588"/>
                                </a:cubicBezTo>
                                <a:cubicBezTo>
                                  <a:pt x="3899459" y="259715"/>
                                  <a:pt x="3899967" y="259842"/>
                                  <a:pt x="3900475" y="260096"/>
                                </a:cubicBezTo>
                                <a:cubicBezTo>
                                  <a:pt x="3900983" y="260223"/>
                                  <a:pt x="3901491" y="260350"/>
                                  <a:pt x="3901872" y="260477"/>
                                </a:cubicBezTo>
                                <a:cubicBezTo>
                                  <a:pt x="3902380" y="260604"/>
                                  <a:pt x="3902888" y="260731"/>
                                  <a:pt x="3903396" y="260858"/>
                                </a:cubicBezTo>
                                <a:cubicBezTo>
                                  <a:pt x="3903904" y="260985"/>
                                  <a:pt x="3904412" y="261112"/>
                                  <a:pt x="3904793" y="261112"/>
                                </a:cubicBezTo>
                                <a:cubicBezTo>
                                  <a:pt x="3905301" y="261112"/>
                                  <a:pt x="3905809" y="261239"/>
                                  <a:pt x="3906317" y="261239"/>
                                </a:cubicBezTo>
                                <a:cubicBezTo>
                                  <a:pt x="3906825" y="261239"/>
                                  <a:pt x="3907333" y="261239"/>
                                  <a:pt x="3907714" y="261112"/>
                                </a:cubicBezTo>
                                <a:cubicBezTo>
                                  <a:pt x="3908222" y="261112"/>
                                  <a:pt x="3908730" y="260985"/>
                                  <a:pt x="3909238" y="260985"/>
                                </a:cubicBezTo>
                                <a:cubicBezTo>
                                  <a:pt x="3909746" y="260858"/>
                                  <a:pt x="3910127" y="260731"/>
                                  <a:pt x="3910635" y="260731"/>
                                </a:cubicBezTo>
                                <a:cubicBezTo>
                                  <a:pt x="3911143" y="260604"/>
                                  <a:pt x="3911651" y="260350"/>
                                  <a:pt x="3912159" y="260350"/>
                                </a:cubicBezTo>
                                <a:cubicBezTo>
                                  <a:pt x="3912667" y="260223"/>
                                  <a:pt x="3913048" y="260096"/>
                                  <a:pt x="3913556" y="259969"/>
                                </a:cubicBezTo>
                                <a:cubicBezTo>
                                  <a:pt x="3914064" y="259842"/>
                                  <a:pt x="3914572" y="259715"/>
                                  <a:pt x="3915080" y="259588"/>
                                </a:cubicBezTo>
                                <a:cubicBezTo>
                                  <a:pt x="3915588" y="259461"/>
                                  <a:pt x="3915969" y="259334"/>
                                  <a:pt x="3916477" y="259334"/>
                                </a:cubicBezTo>
                                <a:cubicBezTo>
                                  <a:pt x="3916985" y="259207"/>
                                  <a:pt x="3917493" y="259207"/>
                                  <a:pt x="3918001" y="259207"/>
                                </a:cubicBezTo>
                                <a:cubicBezTo>
                                  <a:pt x="3918509" y="259080"/>
                                  <a:pt x="3918890" y="259080"/>
                                  <a:pt x="3919398" y="259080"/>
                                </a:cubicBezTo>
                                <a:cubicBezTo>
                                  <a:pt x="3919906" y="259080"/>
                                  <a:pt x="3920414" y="259207"/>
                                  <a:pt x="3920922" y="259207"/>
                                </a:cubicBezTo>
                                <a:cubicBezTo>
                                  <a:pt x="3921430" y="259207"/>
                                  <a:pt x="3921811" y="259334"/>
                                  <a:pt x="3922319" y="259334"/>
                                </a:cubicBezTo>
                                <a:cubicBezTo>
                                  <a:pt x="3922827" y="259461"/>
                                  <a:pt x="3923335" y="259461"/>
                                  <a:pt x="3923843" y="259588"/>
                                </a:cubicBezTo>
                                <a:cubicBezTo>
                                  <a:pt x="3924351" y="259588"/>
                                  <a:pt x="3924732" y="259715"/>
                                  <a:pt x="3925240" y="259842"/>
                                </a:cubicBezTo>
                                <a:cubicBezTo>
                                  <a:pt x="3925748" y="259969"/>
                                  <a:pt x="3926256" y="259969"/>
                                  <a:pt x="3926764" y="260096"/>
                                </a:cubicBezTo>
                                <a:cubicBezTo>
                                  <a:pt x="3927145" y="260223"/>
                                  <a:pt x="3927653" y="260350"/>
                                  <a:pt x="3928161" y="260477"/>
                                </a:cubicBezTo>
                                <a:cubicBezTo>
                                  <a:pt x="3928669" y="260604"/>
                                  <a:pt x="3929177" y="260604"/>
                                  <a:pt x="3929685" y="260731"/>
                                </a:cubicBezTo>
                                <a:cubicBezTo>
                                  <a:pt x="3930066" y="260858"/>
                                  <a:pt x="3930574" y="260985"/>
                                  <a:pt x="3931082" y="261112"/>
                                </a:cubicBezTo>
                                <a:cubicBezTo>
                                  <a:pt x="3931590" y="261239"/>
                                  <a:pt x="3932098" y="261366"/>
                                  <a:pt x="3932606" y="261493"/>
                                </a:cubicBezTo>
                                <a:cubicBezTo>
                                  <a:pt x="3932987" y="261620"/>
                                  <a:pt x="3933495" y="261747"/>
                                  <a:pt x="3934003" y="261874"/>
                                </a:cubicBezTo>
                                <a:cubicBezTo>
                                  <a:pt x="3934511" y="262001"/>
                                  <a:pt x="3935019" y="262255"/>
                                  <a:pt x="3935527" y="262382"/>
                                </a:cubicBezTo>
                                <a:cubicBezTo>
                                  <a:pt x="3935908" y="262509"/>
                                  <a:pt x="3936416" y="262763"/>
                                  <a:pt x="3936924" y="262890"/>
                                </a:cubicBezTo>
                                <a:cubicBezTo>
                                  <a:pt x="3937432" y="263144"/>
                                  <a:pt x="3937940" y="263271"/>
                                  <a:pt x="3938448" y="263525"/>
                                </a:cubicBezTo>
                                <a:cubicBezTo>
                                  <a:pt x="3938829" y="263779"/>
                                  <a:pt x="3939337" y="263906"/>
                                  <a:pt x="3939845" y="264160"/>
                                </a:cubicBezTo>
                                <a:cubicBezTo>
                                  <a:pt x="3940353" y="264414"/>
                                  <a:pt x="3940861" y="264668"/>
                                  <a:pt x="3941369" y="264922"/>
                                </a:cubicBezTo>
                                <a:cubicBezTo>
                                  <a:pt x="3941750" y="265176"/>
                                  <a:pt x="3942258" y="265430"/>
                                  <a:pt x="3942766" y="265684"/>
                                </a:cubicBezTo>
                                <a:cubicBezTo>
                                  <a:pt x="3943274" y="265938"/>
                                  <a:pt x="3943782" y="266192"/>
                                  <a:pt x="3944163" y="266573"/>
                                </a:cubicBezTo>
                                <a:cubicBezTo>
                                  <a:pt x="3944671" y="266827"/>
                                  <a:pt x="3945179" y="267081"/>
                                  <a:pt x="3945687" y="267462"/>
                                </a:cubicBezTo>
                                <a:cubicBezTo>
                                  <a:pt x="3946195" y="267716"/>
                                  <a:pt x="3946703" y="267970"/>
                                  <a:pt x="3947084" y="268351"/>
                                </a:cubicBezTo>
                                <a:cubicBezTo>
                                  <a:pt x="3947592" y="268605"/>
                                  <a:pt x="3948100" y="268986"/>
                                  <a:pt x="3948608" y="269240"/>
                                </a:cubicBezTo>
                                <a:cubicBezTo>
                                  <a:pt x="3949116" y="269621"/>
                                  <a:pt x="3949624" y="269875"/>
                                  <a:pt x="3950005" y="270129"/>
                                </a:cubicBezTo>
                                <a:cubicBezTo>
                                  <a:pt x="3950513" y="270510"/>
                                  <a:pt x="3951021" y="270764"/>
                                  <a:pt x="3951529" y="271018"/>
                                </a:cubicBezTo>
                                <a:cubicBezTo>
                                  <a:pt x="3952037" y="271272"/>
                                  <a:pt x="3952545" y="271526"/>
                                  <a:pt x="3952926" y="271780"/>
                                </a:cubicBezTo>
                                <a:cubicBezTo>
                                  <a:pt x="3953434" y="272034"/>
                                  <a:pt x="3953942" y="272288"/>
                                  <a:pt x="3954450" y="272415"/>
                                </a:cubicBezTo>
                                <a:cubicBezTo>
                                  <a:pt x="3954958" y="272669"/>
                                  <a:pt x="3955466" y="272923"/>
                                  <a:pt x="3955847" y="273050"/>
                                </a:cubicBezTo>
                                <a:cubicBezTo>
                                  <a:pt x="3956355" y="273304"/>
                                  <a:pt x="3956863" y="273431"/>
                                  <a:pt x="3957371" y="273685"/>
                                </a:cubicBezTo>
                                <a:cubicBezTo>
                                  <a:pt x="3957879" y="273812"/>
                                  <a:pt x="3958387" y="273939"/>
                                  <a:pt x="3958768" y="274066"/>
                                </a:cubicBezTo>
                                <a:cubicBezTo>
                                  <a:pt x="3959276" y="274320"/>
                                  <a:pt x="3959784" y="274447"/>
                                  <a:pt x="3960292" y="274574"/>
                                </a:cubicBezTo>
                                <a:cubicBezTo>
                                  <a:pt x="3960800" y="274701"/>
                                  <a:pt x="3961181" y="274701"/>
                                  <a:pt x="3961689" y="274828"/>
                                </a:cubicBezTo>
                                <a:cubicBezTo>
                                  <a:pt x="3962197" y="274955"/>
                                  <a:pt x="3962705" y="275082"/>
                                  <a:pt x="3963213" y="275082"/>
                                </a:cubicBezTo>
                                <a:cubicBezTo>
                                  <a:pt x="3963721" y="275209"/>
                                  <a:pt x="3964102" y="275209"/>
                                  <a:pt x="3964610" y="275209"/>
                                </a:cubicBezTo>
                                <a:cubicBezTo>
                                  <a:pt x="3965118" y="275209"/>
                                  <a:pt x="3965626" y="275209"/>
                                  <a:pt x="3966134" y="275209"/>
                                </a:cubicBezTo>
                                <a:cubicBezTo>
                                  <a:pt x="3966642" y="275209"/>
                                  <a:pt x="3967023" y="275082"/>
                                  <a:pt x="3967531" y="275082"/>
                                </a:cubicBezTo>
                                <a:cubicBezTo>
                                  <a:pt x="3968039" y="274955"/>
                                  <a:pt x="3968547" y="274955"/>
                                  <a:pt x="3969055" y="274828"/>
                                </a:cubicBezTo>
                                <a:cubicBezTo>
                                  <a:pt x="3969563" y="274701"/>
                                  <a:pt x="3969944" y="274574"/>
                                  <a:pt x="3970452" y="274447"/>
                                </a:cubicBezTo>
                                <a:cubicBezTo>
                                  <a:pt x="3970960" y="274193"/>
                                  <a:pt x="3971468" y="273939"/>
                                  <a:pt x="3971976" y="273812"/>
                                </a:cubicBezTo>
                                <a:cubicBezTo>
                                  <a:pt x="3972484" y="273558"/>
                                  <a:pt x="3972865" y="273304"/>
                                  <a:pt x="3973373" y="272923"/>
                                </a:cubicBezTo>
                                <a:cubicBezTo>
                                  <a:pt x="3973881" y="272542"/>
                                  <a:pt x="3974389" y="272161"/>
                                  <a:pt x="3974897" y="271780"/>
                                </a:cubicBezTo>
                                <a:cubicBezTo>
                                  <a:pt x="3975405" y="271399"/>
                                  <a:pt x="3975786" y="270891"/>
                                  <a:pt x="3976294" y="270383"/>
                                </a:cubicBezTo>
                                <a:cubicBezTo>
                                  <a:pt x="3976802" y="269875"/>
                                  <a:pt x="3977310" y="269240"/>
                                  <a:pt x="3977818" y="268605"/>
                                </a:cubicBezTo>
                                <a:cubicBezTo>
                                  <a:pt x="3978199" y="267970"/>
                                  <a:pt x="3978707" y="267335"/>
                                  <a:pt x="3979215" y="266573"/>
                                </a:cubicBezTo>
                                <a:cubicBezTo>
                                  <a:pt x="3979723" y="265811"/>
                                  <a:pt x="3980231" y="265049"/>
                                  <a:pt x="3980739" y="264160"/>
                                </a:cubicBezTo>
                                <a:cubicBezTo>
                                  <a:pt x="3981120" y="263271"/>
                                  <a:pt x="3981628" y="262382"/>
                                  <a:pt x="3982136" y="261366"/>
                                </a:cubicBezTo>
                                <a:cubicBezTo>
                                  <a:pt x="3982644" y="260350"/>
                                  <a:pt x="3983152" y="259334"/>
                                  <a:pt x="3983660" y="258064"/>
                                </a:cubicBezTo>
                                <a:cubicBezTo>
                                  <a:pt x="3984041" y="256921"/>
                                  <a:pt x="3984549" y="255778"/>
                                  <a:pt x="3985057" y="254508"/>
                                </a:cubicBezTo>
                                <a:cubicBezTo>
                                  <a:pt x="3985565" y="253111"/>
                                  <a:pt x="3986073" y="251714"/>
                                  <a:pt x="3986581" y="250317"/>
                                </a:cubicBezTo>
                                <a:cubicBezTo>
                                  <a:pt x="3986962" y="248793"/>
                                  <a:pt x="3987470" y="247269"/>
                                  <a:pt x="3987978" y="245745"/>
                                </a:cubicBezTo>
                                <a:cubicBezTo>
                                  <a:pt x="3988486" y="244094"/>
                                  <a:pt x="3988994" y="242443"/>
                                  <a:pt x="3989502" y="240665"/>
                                </a:cubicBezTo>
                                <a:cubicBezTo>
                                  <a:pt x="3989883" y="239014"/>
                                  <a:pt x="3990391" y="237109"/>
                                  <a:pt x="3990899" y="235331"/>
                                </a:cubicBezTo>
                                <a:cubicBezTo>
                                  <a:pt x="3991407" y="233553"/>
                                  <a:pt x="3991915" y="231648"/>
                                  <a:pt x="3992423" y="229870"/>
                                </a:cubicBezTo>
                                <a:cubicBezTo>
                                  <a:pt x="3992804" y="227965"/>
                                  <a:pt x="3993312" y="226060"/>
                                  <a:pt x="3993820" y="224282"/>
                                </a:cubicBezTo>
                                <a:cubicBezTo>
                                  <a:pt x="3994328" y="222504"/>
                                  <a:pt x="3994836" y="220726"/>
                                  <a:pt x="3995217" y="219075"/>
                                </a:cubicBezTo>
                                <a:cubicBezTo>
                                  <a:pt x="3995725" y="217297"/>
                                  <a:pt x="3996233" y="215646"/>
                                  <a:pt x="3996741" y="214122"/>
                                </a:cubicBezTo>
                                <a:cubicBezTo>
                                  <a:pt x="3997249" y="212471"/>
                                  <a:pt x="3997757" y="211074"/>
                                  <a:pt x="3998138" y="209677"/>
                                </a:cubicBezTo>
                                <a:cubicBezTo>
                                  <a:pt x="3998646" y="208280"/>
                                  <a:pt x="3999154" y="207010"/>
                                  <a:pt x="3999662" y="205994"/>
                                </a:cubicBezTo>
                                <a:cubicBezTo>
                                  <a:pt x="4000170" y="204851"/>
                                  <a:pt x="4000678" y="203962"/>
                                  <a:pt x="4001059" y="203200"/>
                                </a:cubicBezTo>
                                <a:cubicBezTo>
                                  <a:pt x="4001567" y="202438"/>
                                  <a:pt x="4002075" y="201803"/>
                                  <a:pt x="4002583" y="201422"/>
                                </a:cubicBezTo>
                                <a:cubicBezTo>
                                  <a:pt x="4003091" y="200914"/>
                                  <a:pt x="4003599" y="200787"/>
                                  <a:pt x="4003980" y="200660"/>
                                </a:cubicBezTo>
                                <a:cubicBezTo>
                                  <a:pt x="4004488" y="200660"/>
                                  <a:pt x="4004996" y="200914"/>
                                  <a:pt x="4005504" y="201295"/>
                                </a:cubicBezTo>
                                <a:cubicBezTo>
                                  <a:pt x="4006012" y="201676"/>
                                  <a:pt x="4006520" y="202184"/>
                                  <a:pt x="4006901" y="202946"/>
                                </a:cubicBezTo>
                                <a:cubicBezTo>
                                  <a:pt x="4007409" y="203708"/>
                                  <a:pt x="4007917" y="204724"/>
                                  <a:pt x="4008425" y="205867"/>
                                </a:cubicBezTo>
                                <a:cubicBezTo>
                                  <a:pt x="4008933" y="207010"/>
                                  <a:pt x="4009314" y="208407"/>
                                  <a:pt x="4009822" y="209804"/>
                                </a:cubicBezTo>
                                <a:cubicBezTo>
                                  <a:pt x="4010330" y="211328"/>
                                  <a:pt x="4010838" y="212979"/>
                                  <a:pt x="4011346" y="214757"/>
                                </a:cubicBezTo>
                                <a:cubicBezTo>
                                  <a:pt x="4011854" y="216408"/>
                                  <a:pt x="4012235" y="218313"/>
                                  <a:pt x="4012743" y="220345"/>
                                </a:cubicBezTo>
                                <a:cubicBezTo>
                                  <a:pt x="4013251" y="222377"/>
                                  <a:pt x="4013759" y="224409"/>
                                  <a:pt x="4014267" y="226568"/>
                                </a:cubicBezTo>
                                <a:cubicBezTo>
                                  <a:pt x="4014775" y="228727"/>
                                  <a:pt x="4015156" y="231013"/>
                                  <a:pt x="4015664" y="233299"/>
                                </a:cubicBezTo>
                                <a:cubicBezTo>
                                  <a:pt x="4016172" y="235585"/>
                                  <a:pt x="4016680" y="237871"/>
                                  <a:pt x="4017188" y="240284"/>
                                </a:cubicBezTo>
                                <a:cubicBezTo>
                                  <a:pt x="4017696" y="242570"/>
                                  <a:pt x="4018077" y="244983"/>
                                  <a:pt x="4018585" y="247396"/>
                                </a:cubicBezTo>
                                <a:cubicBezTo>
                                  <a:pt x="4019093" y="249809"/>
                                  <a:pt x="4019601" y="252222"/>
                                  <a:pt x="4020109" y="254762"/>
                                </a:cubicBezTo>
                                <a:cubicBezTo>
                                  <a:pt x="4020617" y="257175"/>
                                  <a:pt x="4020998" y="259715"/>
                                  <a:pt x="4021506" y="262255"/>
                                </a:cubicBezTo>
                                <a:cubicBezTo>
                                  <a:pt x="4022014" y="264795"/>
                                  <a:pt x="4022522" y="267335"/>
                                  <a:pt x="4023030" y="270002"/>
                                </a:cubicBezTo>
                                <a:cubicBezTo>
                                  <a:pt x="4023538" y="272669"/>
                                  <a:pt x="4023919" y="275336"/>
                                  <a:pt x="4024427" y="278130"/>
                                </a:cubicBezTo>
                                <a:cubicBezTo>
                                  <a:pt x="4024935" y="280924"/>
                                  <a:pt x="4025443" y="283845"/>
                                  <a:pt x="4025951" y="286893"/>
                                </a:cubicBezTo>
                                <a:cubicBezTo>
                                  <a:pt x="4026332" y="289814"/>
                                  <a:pt x="4026840" y="292862"/>
                                  <a:pt x="4027348" y="296037"/>
                                </a:cubicBezTo>
                                <a:cubicBezTo>
                                  <a:pt x="4027856" y="299212"/>
                                  <a:pt x="4028364" y="302514"/>
                                  <a:pt x="4028872" y="305943"/>
                                </a:cubicBezTo>
                                <a:cubicBezTo>
                                  <a:pt x="4029253" y="309245"/>
                                  <a:pt x="4029761" y="312801"/>
                                  <a:pt x="4030269" y="316230"/>
                                </a:cubicBezTo>
                                <a:cubicBezTo>
                                  <a:pt x="4030777" y="319786"/>
                                  <a:pt x="4031285" y="323342"/>
                                  <a:pt x="4031793" y="327025"/>
                                </a:cubicBezTo>
                                <a:cubicBezTo>
                                  <a:pt x="4032174" y="330581"/>
                                  <a:pt x="4032682" y="334137"/>
                                  <a:pt x="4033190" y="337693"/>
                                </a:cubicBezTo>
                                <a:cubicBezTo>
                                  <a:pt x="4033698" y="341249"/>
                                  <a:pt x="4034206" y="344805"/>
                                  <a:pt x="4034714" y="348107"/>
                                </a:cubicBezTo>
                                <a:cubicBezTo>
                                  <a:pt x="4035095" y="351536"/>
                                  <a:pt x="4035603" y="354838"/>
                                  <a:pt x="4036111" y="357886"/>
                                </a:cubicBezTo>
                                <a:cubicBezTo>
                                  <a:pt x="4036619" y="360934"/>
                                  <a:pt x="4037127" y="363982"/>
                                  <a:pt x="4037635" y="366649"/>
                                </a:cubicBezTo>
                                <a:cubicBezTo>
                                  <a:pt x="4038016" y="369316"/>
                                  <a:pt x="4038524" y="371729"/>
                                  <a:pt x="4039032" y="373888"/>
                                </a:cubicBezTo>
                                <a:cubicBezTo>
                                  <a:pt x="4039540" y="376047"/>
                                  <a:pt x="4040048" y="377952"/>
                                  <a:pt x="4040556" y="379476"/>
                                </a:cubicBezTo>
                                <a:cubicBezTo>
                                  <a:pt x="4040937" y="381000"/>
                                  <a:pt x="4041445" y="382270"/>
                                  <a:pt x="4041953" y="383159"/>
                                </a:cubicBezTo>
                                <a:cubicBezTo>
                                  <a:pt x="4042461" y="384048"/>
                                  <a:pt x="4042969" y="384556"/>
                                  <a:pt x="4043350" y="384937"/>
                                </a:cubicBezTo>
                                <a:cubicBezTo>
                                  <a:pt x="4043858" y="385191"/>
                                  <a:pt x="4044366" y="385064"/>
                                  <a:pt x="4044874" y="384937"/>
                                </a:cubicBezTo>
                                <a:cubicBezTo>
                                  <a:pt x="4045382" y="384810"/>
                                  <a:pt x="4045890" y="384302"/>
                                  <a:pt x="4046271" y="383794"/>
                                </a:cubicBezTo>
                                <a:cubicBezTo>
                                  <a:pt x="4046779" y="383286"/>
                                  <a:pt x="4047287" y="382651"/>
                                  <a:pt x="4047795" y="382270"/>
                                </a:cubicBezTo>
                                <a:cubicBezTo>
                                  <a:pt x="4048303" y="381762"/>
                                  <a:pt x="4048811" y="381254"/>
                                  <a:pt x="4049192" y="381000"/>
                                </a:cubicBezTo>
                                <a:cubicBezTo>
                                  <a:pt x="4049700" y="380746"/>
                                  <a:pt x="4050208" y="380619"/>
                                  <a:pt x="4050716" y="380873"/>
                                </a:cubicBezTo>
                                <a:cubicBezTo>
                                  <a:pt x="4051224" y="381000"/>
                                  <a:pt x="4051732" y="381508"/>
                                  <a:pt x="4052113" y="382270"/>
                                </a:cubicBezTo>
                                <a:cubicBezTo>
                                  <a:pt x="4052621" y="382905"/>
                                  <a:pt x="4053129" y="383921"/>
                                  <a:pt x="4053637" y="385191"/>
                                </a:cubicBezTo>
                                <a:cubicBezTo>
                                  <a:pt x="4054145" y="386334"/>
                                  <a:pt x="4054653" y="387731"/>
                                  <a:pt x="4055034" y="389128"/>
                                </a:cubicBezTo>
                                <a:cubicBezTo>
                                  <a:pt x="4055542" y="390398"/>
                                  <a:pt x="4056050" y="392049"/>
                                  <a:pt x="4056558" y="393319"/>
                                </a:cubicBezTo>
                                <a:cubicBezTo>
                                  <a:pt x="4057066" y="394589"/>
                                  <a:pt x="4057574" y="395859"/>
                                  <a:pt x="4057955" y="396621"/>
                                </a:cubicBezTo>
                                <a:cubicBezTo>
                                  <a:pt x="4058463" y="397510"/>
                                  <a:pt x="4058971" y="398272"/>
                                  <a:pt x="4059479" y="398526"/>
                                </a:cubicBezTo>
                                <a:cubicBezTo>
                                  <a:pt x="4059987" y="398780"/>
                                  <a:pt x="4060368" y="398653"/>
                                  <a:pt x="4060876" y="398272"/>
                                </a:cubicBezTo>
                                <a:cubicBezTo>
                                  <a:pt x="4061384" y="397891"/>
                                  <a:pt x="4061892" y="397002"/>
                                  <a:pt x="4062400" y="395986"/>
                                </a:cubicBezTo>
                                <a:cubicBezTo>
                                  <a:pt x="4062908" y="395097"/>
                                  <a:pt x="4063289" y="393700"/>
                                  <a:pt x="4063797" y="392303"/>
                                </a:cubicBezTo>
                                <a:cubicBezTo>
                                  <a:pt x="4064305" y="390906"/>
                                  <a:pt x="4064813" y="389382"/>
                                  <a:pt x="4065321" y="387858"/>
                                </a:cubicBezTo>
                                <a:cubicBezTo>
                                  <a:pt x="4065829" y="386461"/>
                                  <a:pt x="4066210" y="384937"/>
                                  <a:pt x="4066718" y="383667"/>
                                </a:cubicBezTo>
                                <a:cubicBezTo>
                                  <a:pt x="4067226" y="382397"/>
                                  <a:pt x="4067734" y="381127"/>
                                  <a:pt x="4068242" y="380111"/>
                                </a:cubicBezTo>
                                <a:cubicBezTo>
                                  <a:pt x="4068750" y="379095"/>
                                  <a:pt x="4069131" y="378206"/>
                                  <a:pt x="4069639" y="377571"/>
                                </a:cubicBezTo>
                                <a:cubicBezTo>
                                  <a:pt x="4070147" y="376809"/>
                                  <a:pt x="4070655" y="376301"/>
                                  <a:pt x="4071163" y="375793"/>
                                </a:cubicBezTo>
                                <a:cubicBezTo>
                                  <a:pt x="4071671" y="375285"/>
                                  <a:pt x="4072052" y="375031"/>
                                  <a:pt x="4072560" y="374523"/>
                                </a:cubicBezTo>
                                <a:cubicBezTo>
                                  <a:pt x="4073068" y="374015"/>
                                  <a:pt x="4073576" y="373634"/>
                                  <a:pt x="4074084" y="373126"/>
                                </a:cubicBezTo>
                                <a:cubicBezTo>
                                  <a:pt x="4074592" y="372491"/>
                                  <a:pt x="4074973" y="371856"/>
                                  <a:pt x="4075481" y="370967"/>
                                </a:cubicBezTo>
                                <a:cubicBezTo>
                                  <a:pt x="4075989" y="369951"/>
                                  <a:pt x="4076497" y="368935"/>
                                  <a:pt x="4077005" y="367665"/>
                                </a:cubicBezTo>
                                <a:cubicBezTo>
                                  <a:pt x="4077386" y="366395"/>
                                  <a:pt x="4077894" y="364871"/>
                                  <a:pt x="4078402" y="362966"/>
                                </a:cubicBezTo>
                                <a:cubicBezTo>
                                  <a:pt x="4078910" y="361188"/>
                                  <a:pt x="4079418" y="359156"/>
                                  <a:pt x="4079926" y="356870"/>
                                </a:cubicBezTo>
                                <a:cubicBezTo>
                                  <a:pt x="4080307" y="354584"/>
                                  <a:pt x="4080815" y="352044"/>
                                  <a:pt x="4081323" y="349250"/>
                                </a:cubicBezTo>
                                <a:cubicBezTo>
                                  <a:pt x="4081831" y="346456"/>
                                  <a:pt x="4082339" y="343535"/>
                                  <a:pt x="4082847" y="340360"/>
                                </a:cubicBezTo>
                                <a:cubicBezTo>
                                  <a:pt x="4083228" y="337185"/>
                                  <a:pt x="4083736" y="333756"/>
                                  <a:pt x="4084244" y="330200"/>
                                </a:cubicBezTo>
                                <a:cubicBezTo>
                                  <a:pt x="4084752" y="326644"/>
                                  <a:pt x="4085260" y="322834"/>
                                  <a:pt x="4085768" y="319024"/>
                                </a:cubicBezTo>
                                <a:cubicBezTo>
                                  <a:pt x="4086149" y="315214"/>
                                  <a:pt x="4086657" y="311277"/>
                                  <a:pt x="4087165" y="307340"/>
                                </a:cubicBezTo>
                                <a:cubicBezTo>
                                  <a:pt x="4087673" y="303403"/>
                                  <a:pt x="4088181" y="299339"/>
                                  <a:pt x="4088689" y="295402"/>
                                </a:cubicBezTo>
                                <a:cubicBezTo>
                                  <a:pt x="4089070" y="291465"/>
                                  <a:pt x="4089578" y="287528"/>
                                  <a:pt x="4090086" y="283718"/>
                                </a:cubicBezTo>
                                <a:cubicBezTo>
                                  <a:pt x="4090594" y="280035"/>
                                  <a:pt x="4091102" y="276225"/>
                                  <a:pt x="4091610" y="272669"/>
                                </a:cubicBezTo>
                                <a:cubicBezTo>
                                  <a:pt x="4091991" y="269113"/>
                                  <a:pt x="4092499" y="265811"/>
                                  <a:pt x="4093007" y="262636"/>
                                </a:cubicBezTo>
                                <a:cubicBezTo>
                                  <a:pt x="4093515" y="259461"/>
                                  <a:pt x="4094023" y="256413"/>
                                  <a:pt x="4094404" y="253746"/>
                                </a:cubicBezTo>
                                <a:cubicBezTo>
                                  <a:pt x="4094912" y="250952"/>
                                  <a:pt x="4095420" y="248412"/>
                                  <a:pt x="4095928" y="246126"/>
                                </a:cubicBezTo>
                                <a:cubicBezTo>
                                  <a:pt x="4096436" y="243967"/>
                                  <a:pt x="4096944" y="241935"/>
                                  <a:pt x="4097325" y="240157"/>
                                </a:cubicBezTo>
                                <a:cubicBezTo>
                                  <a:pt x="4097833" y="238379"/>
                                  <a:pt x="4098341" y="236855"/>
                                  <a:pt x="4098849" y="235458"/>
                                </a:cubicBezTo>
                                <a:cubicBezTo>
                                  <a:pt x="4099357" y="234188"/>
                                  <a:pt x="4099865" y="233172"/>
                                  <a:pt x="4100246" y="232283"/>
                                </a:cubicBezTo>
                                <a:cubicBezTo>
                                  <a:pt x="4100754" y="231394"/>
                                  <a:pt x="4101262" y="230759"/>
                                  <a:pt x="4101770" y="230378"/>
                                </a:cubicBezTo>
                                <a:cubicBezTo>
                                  <a:pt x="4102278" y="229870"/>
                                  <a:pt x="4102786" y="229616"/>
                                  <a:pt x="4103167" y="229616"/>
                                </a:cubicBezTo>
                                <a:cubicBezTo>
                                  <a:pt x="4103675" y="229489"/>
                                  <a:pt x="4104183" y="229616"/>
                                  <a:pt x="4104691" y="229743"/>
                                </a:cubicBezTo>
                                <a:cubicBezTo>
                                  <a:pt x="4105199" y="229997"/>
                                  <a:pt x="4105707" y="230251"/>
                                  <a:pt x="4106088" y="230759"/>
                                </a:cubicBezTo>
                                <a:cubicBezTo>
                                  <a:pt x="4106596" y="231140"/>
                                  <a:pt x="4107104" y="231648"/>
                                  <a:pt x="4107612" y="232156"/>
                                </a:cubicBezTo>
                                <a:cubicBezTo>
                                  <a:pt x="4108120" y="232791"/>
                                  <a:pt x="4108628" y="233426"/>
                                  <a:pt x="4109009" y="234061"/>
                                </a:cubicBezTo>
                                <a:cubicBezTo>
                                  <a:pt x="4109517" y="234696"/>
                                  <a:pt x="4110025" y="235458"/>
                                  <a:pt x="4110533" y="236093"/>
                                </a:cubicBezTo>
                                <a:cubicBezTo>
                                  <a:pt x="4111041" y="236855"/>
                                  <a:pt x="4111422" y="237490"/>
                                  <a:pt x="4111930" y="238252"/>
                                </a:cubicBezTo>
                                <a:cubicBezTo>
                                  <a:pt x="4112438" y="238887"/>
                                  <a:pt x="4112946" y="239649"/>
                                  <a:pt x="4113454" y="240411"/>
                                </a:cubicBezTo>
                                <a:cubicBezTo>
                                  <a:pt x="4113962" y="241173"/>
                                  <a:pt x="4114343" y="241935"/>
                                  <a:pt x="4114851" y="242697"/>
                                </a:cubicBezTo>
                                <a:cubicBezTo>
                                  <a:pt x="4115359" y="243459"/>
                                  <a:pt x="4115867" y="244221"/>
                                  <a:pt x="4116375" y="244856"/>
                                </a:cubicBezTo>
                                <a:cubicBezTo>
                                  <a:pt x="4116883" y="245618"/>
                                  <a:pt x="4117264" y="246253"/>
                                  <a:pt x="4117772" y="247015"/>
                                </a:cubicBezTo>
                                <a:cubicBezTo>
                                  <a:pt x="4118280" y="247650"/>
                                  <a:pt x="4118788" y="248285"/>
                                  <a:pt x="4119296" y="248920"/>
                                </a:cubicBezTo>
                                <a:cubicBezTo>
                                  <a:pt x="4119804" y="249555"/>
                                  <a:pt x="4120185" y="250063"/>
                                  <a:pt x="4120693" y="250571"/>
                                </a:cubicBezTo>
                                <a:cubicBezTo>
                                  <a:pt x="4121201" y="251206"/>
                                  <a:pt x="4121709" y="251714"/>
                                  <a:pt x="4122217" y="252222"/>
                                </a:cubicBezTo>
                                <a:cubicBezTo>
                                  <a:pt x="4122725" y="252603"/>
                                  <a:pt x="4123106" y="253111"/>
                                  <a:pt x="4123614" y="253492"/>
                                </a:cubicBezTo>
                                <a:cubicBezTo>
                                  <a:pt x="4124122" y="253873"/>
                                  <a:pt x="4124630" y="254254"/>
                                  <a:pt x="4125138" y="254635"/>
                                </a:cubicBezTo>
                                <a:cubicBezTo>
                                  <a:pt x="4125646" y="254889"/>
                                  <a:pt x="4126027" y="255270"/>
                                  <a:pt x="4126535" y="255524"/>
                                </a:cubicBezTo>
                                <a:cubicBezTo>
                                  <a:pt x="4127043" y="255905"/>
                                  <a:pt x="4127551" y="256159"/>
                                  <a:pt x="4128059" y="256413"/>
                                </a:cubicBezTo>
                                <a:cubicBezTo>
                                  <a:pt x="4128440" y="256540"/>
                                  <a:pt x="4128948" y="256794"/>
                                  <a:pt x="4129456" y="257048"/>
                                </a:cubicBezTo>
                                <a:cubicBezTo>
                                  <a:pt x="4129964" y="257175"/>
                                  <a:pt x="4130472" y="257175"/>
                                  <a:pt x="4130980" y="257302"/>
                                </a:cubicBezTo>
                                <a:cubicBezTo>
                                  <a:pt x="4131361" y="257429"/>
                                  <a:pt x="4131869" y="257429"/>
                                  <a:pt x="4132377" y="257429"/>
                                </a:cubicBezTo>
                                <a:cubicBezTo>
                                  <a:pt x="4132885" y="257302"/>
                                  <a:pt x="4133393" y="257175"/>
                                  <a:pt x="4133901" y="257048"/>
                                </a:cubicBezTo>
                                <a:cubicBezTo>
                                  <a:pt x="4134282" y="256794"/>
                                  <a:pt x="4134790" y="256540"/>
                                  <a:pt x="4135298" y="256159"/>
                                </a:cubicBezTo>
                                <a:cubicBezTo>
                                  <a:pt x="4135806" y="255778"/>
                                  <a:pt x="4136314" y="255397"/>
                                  <a:pt x="4136822" y="254762"/>
                                </a:cubicBezTo>
                                <a:cubicBezTo>
                                  <a:pt x="4137203" y="254254"/>
                                  <a:pt x="4137711" y="253492"/>
                                  <a:pt x="4138219" y="252730"/>
                                </a:cubicBezTo>
                                <a:cubicBezTo>
                                  <a:pt x="4138727" y="251841"/>
                                  <a:pt x="4139235" y="250952"/>
                                  <a:pt x="4139743" y="249936"/>
                                </a:cubicBezTo>
                                <a:cubicBezTo>
                                  <a:pt x="4140124" y="248793"/>
                                  <a:pt x="4140632" y="247650"/>
                                  <a:pt x="4141140" y="246253"/>
                                </a:cubicBezTo>
                                <a:cubicBezTo>
                                  <a:pt x="4141648" y="244856"/>
                                  <a:pt x="4142156" y="243332"/>
                                  <a:pt x="4142664" y="241808"/>
                                </a:cubicBezTo>
                                <a:cubicBezTo>
                                  <a:pt x="4143045" y="240157"/>
                                  <a:pt x="4143553" y="238379"/>
                                  <a:pt x="4144061" y="236474"/>
                                </a:cubicBezTo>
                                <a:cubicBezTo>
                                  <a:pt x="4144569" y="234442"/>
                                  <a:pt x="4145077" y="232410"/>
                                  <a:pt x="4145458" y="230251"/>
                                </a:cubicBezTo>
                                <a:cubicBezTo>
                                  <a:pt x="4145966" y="228092"/>
                                  <a:pt x="4146474" y="225933"/>
                                  <a:pt x="4146982" y="223647"/>
                                </a:cubicBezTo>
                                <a:cubicBezTo>
                                  <a:pt x="4147490" y="221361"/>
                                  <a:pt x="4147998" y="218948"/>
                                  <a:pt x="4148379" y="216535"/>
                                </a:cubicBezTo>
                                <a:cubicBezTo>
                                  <a:pt x="4148887" y="214249"/>
                                  <a:pt x="4149395" y="211836"/>
                                  <a:pt x="4149903" y="209550"/>
                                </a:cubicBezTo>
                                <a:cubicBezTo>
                                  <a:pt x="4150411" y="207264"/>
                                  <a:pt x="4150919" y="204978"/>
                                  <a:pt x="4151300" y="202819"/>
                                </a:cubicBezTo>
                                <a:cubicBezTo>
                                  <a:pt x="4151808" y="200660"/>
                                  <a:pt x="4152316" y="198501"/>
                                  <a:pt x="4152824" y="196723"/>
                                </a:cubicBezTo>
                                <a:cubicBezTo>
                                  <a:pt x="4153332" y="194818"/>
                                  <a:pt x="4153840" y="193040"/>
                                  <a:pt x="4154221" y="191516"/>
                                </a:cubicBezTo>
                                <a:cubicBezTo>
                                  <a:pt x="4154729" y="189992"/>
                                  <a:pt x="4155237" y="188595"/>
                                  <a:pt x="4155745" y="187579"/>
                                </a:cubicBezTo>
                                <a:cubicBezTo>
                                  <a:pt x="4156253" y="186436"/>
                                  <a:pt x="4156761" y="185547"/>
                                  <a:pt x="4157142" y="184912"/>
                                </a:cubicBezTo>
                                <a:cubicBezTo>
                                  <a:pt x="4157650" y="184277"/>
                                  <a:pt x="4158158" y="184023"/>
                                  <a:pt x="4158666" y="183896"/>
                                </a:cubicBezTo>
                                <a:cubicBezTo>
                                  <a:pt x="4159174" y="183769"/>
                                  <a:pt x="4159682" y="183896"/>
                                  <a:pt x="4160063" y="184277"/>
                                </a:cubicBezTo>
                                <a:cubicBezTo>
                                  <a:pt x="4160571" y="184785"/>
                                  <a:pt x="4161079" y="185420"/>
                                  <a:pt x="4161587" y="186182"/>
                                </a:cubicBezTo>
                                <a:cubicBezTo>
                                  <a:pt x="4162095" y="186944"/>
                                  <a:pt x="4162476" y="188087"/>
                                  <a:pt x="4162984" y="189230"/>
                                </a:cubicBezTo>
                                <a:cubicBezTo>
                                  <a:pt x="4163492" y="190246"/>
                                  <a:pt x="4164000" y="191643"/>
                                  <a:pt x="4164508" y="192913"/>
                                </a:cubicBezTo>
                                <a:cubicBezTo>
                                  <a:pt x="4165016" y="194183"/>
                                  <a:pt x="4165397" y="195707"/>
                                  <a:pt x="4165905" y="196977"/>
                                </a:cubicBezTo>
                                <a:cubicBezTo>
                                  <a:pt x="4166413" y="198374"/>
                                  <a:pt x="4166921" y="199771"/>
                                  <a:pt x="4167429" y="200914"/>
                                </a:cubicBezTo>
                                <a:cubicBezTo>
                                  <a:pt x="4167937" y="202184"/>
                                  <a:pt x="4168318" y="203454"/>
                                  <a:pt x="4168826" y="204343"/>
                                </a:cubicBezTo>
                                <a:cubicBezTo>
                                  <a:pt x="4169334" y="205359"/>
                                  <a:pt x="4169842" y="206248"/>
                                  <a:pt x="4170350" y="207010"/>
                                </a:cubicBezTo>
                                <a:cubicBezTo>
                                  <a:pt x="4170858" y="207645"/>
                                  <a:pt x="4171239" y="208280"/>
                                  <a:pt x="4171747" y="208534"/>
                                </a:cubicBezTo>
                                <a:cubicBezTo>
                                  <a:pt x="4172255" y="208915"/>
                                  <a:pt x="4172763" y="209042"/>
                                  <a:pt x="4173271" y="208915"/>
                                </a:cubicBezTo>
                                <a:cubicBezTo>
                                  <a:pt x="4173779" y="208915"/>
                                  <a:pt x="4174160" y="208661"/>
                                  <a:pt x="4174668" y="208153"/>
                                </a:cubicBezTo>
                                <a:cubicBezTo>
                                  <a:pt x="4175176" y="207772"/>
                                  <a:pt x="4175684" y="207137"/>
                                  <a:pt x="4176192" y="206375"/>
                                </a:cubicBezTo>
                                <a:cubicBezTo>
                                  <a:pt x="4176700" y="205486"/>
                                  <a:pt x="4177081" y="204597"/>
                                  <a:pt x="4177589" y="203454"/>
                                </a:cubicBezTo>
                                <a:cubicBezTo>
                                  <a:pt x="4178097" y="202438"/>
                                  <a:pt x="4178605" y="201168"/>
                                  <a:pt x="4179113" y="199898"/>
                                </a:cubicBezTo>
                                <a:cubicBezTo>
                                  <a:pt x="4179494" y="198501"/>
                                  <a:pt x="4180002" y="197104"/>
                                  <a:pt x="4180510" y="195707"/>
                                </a:cubicBezTo>
                                <a:cubicBezTo>
                                  <a:pt x="4181018" y="194310"/>
                                  <a:pt x="4181526" y="192659"/>
                                  <a:pt x="4182034" y="191262"/>
                                </a:cubicBezTo>
                                <a:cubicBezTo>
                                  <a:pt x="4182415" y="189738"/>
                                  <a:pt x="4182923" y="188214"/>
                                  <a:pt x="4183431" y="186690"/>
                                </a:cubicBezTo>
                                <a:cubicBezTo>
                                  <a:pt x="4183939" y="185166"/>
                                  <a:pt x="4184447" y="183769"/>
                                  <a:pt x="4184955" y="182372"/>
                                </a:cubicBezTo>
                                <a:cubicBezTo>
                                  <a:pt x="4185336" y="181102"/>
                                  <a:pt x="4185844" y="179705"/>
                                  <a:pt x="4186352" y="178562"/>
                                </a:cubicBezTo>
                                <a:cubicBezTo>
                                  <a:pt x="4186860" y="177292"/>
                                  <a:pt x="4187368" y="176276"/>
                                  <a:pt x="4187876" y="175260"/>
                                </a:cubicBezTo>
                                <a:cubicBezTo>
                                  <a:pt x="4188257" y="174244"/>
                                  <a:pt x="4188765" y="173228"/>
                                  <a:pt x="4189273" y="172466"/>
                                </a:cubicBezTo>
                                <a:cubicBezTo>
                                  <a:pt x="4189781" y="171704"/>
                                  <a:pt x="4190289" y="170942"/>
                                  <a:pt x="4190797" y="170307"/>
                                </a:cubicBezTo>
                                <a:cubicBezTo>
                                  <a:pt x="4191178" y="169799"/>
                                  <a:pt x="4191686" y="169164"/>
                                  <a:pt x="4192194" y="168783"/>
                                </a:cubicBezTo>
                                <a:cubicBezTo>
                                  <a:pt x="4192702" y="168275"/>
                                  <a:pt x="4193210" y="167894"/>
                                  <a:pt x="4193718" y="167513"/>
                                </a:cubicBezTo>
                                <a:cubicBezTo>
                                  <a:pt x="4194099" y="167132"/>
                                  <a:pt x="4194607" y="166878"/>
                                  <a:pt x="4195115" y="166497"/>
                                </a:cubicBezTo>
                                <a:cubicBezTo>
                                  <a:pt x="4195623" y="166243"/>
                                  <a:pt x="4196131" y="165989"/>
                                  <a:pt x="4196512" y="165608"/>
                                </a:cubicBezTo>
                                <a:cubicBezTo>
                                  <a:pt x="4197020" y="165227"/>
                                  <a:pt x="4197528" y="164973"/>
                                  <a:pt x="4198036" y="164465"/>
                                </a:cubicBezTo>
                                <a:cubicBezTo>
                                  <a:pt x="4198544" y="164084"/>
                                  <a:pt x="4199052" y="163703"/>
                                  <a:pt x="4199433" y="163195"/>
                                </a:cubicBezTo>
                                <a:cubicBezTo>
                                  <a:pt x="4199941" y="162560"/>
                                  <a:pt x="4200449" y="161925"/>
                                  <a:pt x="4200957" y="161290"/>
                                </a:cubicBezTo>
                                <a:cubicBezTo>
                                  <a:pt x="4201465" y="160655"/>
                                  <a:pt x="4201973" y="159766"/>
                                  <a:pt x="4202354" y="159004"/>
                                </a:cubicBezTo>
                                <a:cubicBezTo>
                                  <a:pt x="4202862" y="158115"/>
                                  <a:pt x="4203370" y="157099"/>
                                  <a:pt x="4203878" y="156083"/>
                                </a:cubicBezTo>
                                <a:cubicBezTo>
                                  <a:pt x="4204386" y="155067"/>
                                  <a:pt x="4204894" y="154051"/>
                                  <a:pt x="4205275" y="152908"/>
                                </a:cubicBezTo>
                                <a:cubicBezTo>
                                  <a:pt x="4205783" y="151765"/>
                                  <a:pt x="4206291" y="150495"/>
                                  <a:pt x="4206799" y="149225"/>
                                </a:cubicBezTo>
                                <a:cubicBezTo>
                                  <a:pt x="4207307" y="148082"/>
                                  <a:pt x="4207815" y="146812"/>
                                  <a:pt x="4208196" y="145415"/>
                                </a:cubicBezTo>
                                <a:cubicBezTo>
                                  <a:pt x="4208704" y="144145"/>
                                  <a:pt x="4209212" y="142875"/>
                                  <a:pt x="4209720" y="141478"/>
                                </a:cubicBezTo>
                                <a:cubicBezTo>
                                  <a:pt x="4210228" y="140208"/>
                                  <a:pt x="4210609" y="138811"/>
                                  <a:pt x="4211117" y="137541"/>
                                </a:cubicBezTo>
                                <a:cubicBezTo>
                                  <a:pt x="4211625" y="136271"/>
                                  <a:pt x="4212133" y="134874"/>
                                  <a:pt x="4212641" y="133604"/>
                                </a:cubicBezTo>
                                <a:cubicBezTo>
                                  <a:pt x="4213149" y="132334"/>
                                  <a:pt x="4213530" y="131064"/>
                                  <a:pt x="4214038" y="129794"/>
                                </a:cubicBezTo>
                                <a:cubicBezTo>
                                  <a:pt x="4214546" y="128524"/>
                                  <a:pt x="4215054" y="127381"/>
                                  <a:pt x="4215562" y="126238"/>
                                </a:cubicBezTo>
                                <a:cubicBezTo>
                                  <a:pt x="4216070" y="124968"/>
                                  <a:pt x="4216451" y="123952"/>
                                  <a:pt x="4216959" y="122936"/>
                                </a:cubicBezTo>
                                <a:cubicBezTo>
                                  <a:pt x="4217467" y="121920"/>
                                  <a:pt x="4217975" y="120904"/>
                                  <a:pt x="4218483" y="120015"/>
                                </a:cubicBezTo>
                                <a:cubicBezTo>
                                  <a:pt x="4218991" y="119253"/>
                                  <a:pt x="4219372" y="118491"/>
                                  <a:pt x="4219880" y="117983"/>
                                </a:cubicBezTo>
                                <a:cubicBezTo>
                                  <a:pt x="4220388" y="117348"/>
                                  <a:pt x="4220896" y="116840"/>
                                  <a:pt x="4221404" y="116713"/>
                                </a:cubicBezTo>
                                <a:cubicBezTo>
                                  <a:pt x="4221912" y="116459"/>
                                  <a:pt x="4222293" y="116332"/>
                                  <a:pt x="4222801" y="116586"/>
                                </a:cubicBezTo>
                                <a:cubicBezTo>
                                  <a:pt x="4223309" y="116840"/>
                                  <a:pt x="4223817" y="117221"/>
                                  <a:pt x="4224325" y="117856"/>
                                </a:cubicBezTo>
                                <a:cubicBezTo>
                                  <a:pt x="4224833" y="118618"/>
                                  <a:pt x="4225214" y="119507"/>
                                  <a:pt x="4225722" y="120777"/>
                                </a:cubicBezTo>
                                <a:cubicBezTo>
                                  <a:pt x="4226230" y="122174"/>
                                  <a:pt x="4226738" y="123698"/>
                                  <a:pt x="4227246" y="125603"/>
                                </a:cubicBezTo>
                                <a:cubicBezTo>
                                  <a:pt x="4227627" y="127508"/>
                                  <a:pt x="4228135" y="129667"/>
                                  <a:pt x="4228643" y="132207"/>
                                </a:cubicBezTo>
                                <a:cubicBezTo>
                                  <a:pt x="4229151" y="134874"/>
                                  <a:pt x="4229659" y="137668"/>
                                  <a:pt x="4230167" y="140843"/>
                                </a:cubicBezTo>
                                <a:cubicBezTo>
                                  <a:pt x="4230548" y="144018"/>
                                  <a:pt x="4231056" y="147574"/>
                                  <a:pt x="4231564" y="151257"/>
                                </a:cubicBezTo>
                                <a:cubicBezTo>
                                  <a:pt x="4232072" y="154813"/>
                                  <a:pt x="4232580" y="158877"/>
                                  <a:pt x="4233088" y="162941"/>
                                </a:cubicBezTo>
                                <a:cubicBezTo>
                                  <a:pt x="4233469" y="167005"/>
                                  <a:pt x="4233977" y="171196"/>
                                  <a:pt x="4234485" y="175514"/>
                                </a:cubicBezTo>
                                <a:cubicBezTo>
                                  <a:pt x="4234993" y="179705"/>
                                  <a:pt x="4235501" y="184023"/>
                                  <a:pt x="4236009" y="188214"/>
                                </a:cubicBezTo>
                                <a:cubicBezTo>
                                  <a:pt x="4236390" y="192278"/>
                                  <a:pt x="4236898" y="196469"/>
                                  <a:pt x="4237406" y="200406"/>
                                </a:cubicBezTo>
                                <a:cubicBezTo>
                                  <a:pt x="4237914" y="204216"/>
                                  <a:pt x="4238422" y="207899"/>
                                  <a:pt x="4238930" y="211201"/>
                                </a:cubicBezTo>
                                <a:cubicBezTo>
                                  <a:pt x="4239311" y="214503"/>
                                  <a:pt x="4239819" y="217551"/>
                                  <a:pt x="4240327" y="220091"/>
                                </a:cubicBezTo>
                                <a:cubicBezTo>
                                  <a:pt x="4240835" y="222504"/>
                                  <a:pt x="4241343" y="224663"/>
                                  <a:pt x="4241851" y="226314"/>
                                </a:cubicBezTo>
                                <a:cubicBezTo>
                                  <a:pt x="4242232" y="227965"/>
                                  <a:pt x="4242740" y="229235"/>
                                  <a:pt x="4243248" y="229870"/>
                                </a:cubicBezTo>
                                <a:cubicBezTo>
                                  <a:pt x="4243756" y="230505"/>
                                  <a:pt x="4244264" y="230632"/>
                                  <a:pt x="4244645" y="230378"/>
                                </a:cubicBezTo>
                                <a:cubicBezTo>
                                  <a:pt x="4245153" y="230124"/>
                                  <a:pt x="4245661" y="229235"/>
                                  <a:pt x="4246169" y="228092"/>
                                </a:cubicBezTo>
                                <a:cubicBezTo>
                                  <a:pt x="4246677" y="226949"/>
                                  <a:pt x="4247185" y="225298"/>
                                  <a:pt x="4247566" y="223520"/>
                                </a:cubicBezTo>
                                <a:cubicBezTo>
                                  <a:pt x="4248074" y="221615"/>
                                  <a:pt x="4248582" y="219329"/>
                                  <a:pt x="4249090" y="216916"/>
                                </a:cubicBezTo>
                                <a:cubicBezTo>
                                  <a:pt x="4249598" y="214630"/>
                                  <a:pt x="4250106" y="211963"/>
                                  <a:pt x="4250487" y="209296"/>
                                </a:cubicBezTo>
                                <a:cubicBezTo>
                                  <a:pt x="4250995" y="206629"/>
                                  <a:pt x="4251503" y="203835"/>
                                  <a:pt x="4252011" y="201168"/>
                                </a:cubicBezTo>
                                <a:cubicBezTo>
                                  <a:pt x="4252519" y="198501"/>
                                  <a:pt x="4253027" y="195834"/>
                                  <a:pt x="4253408" y="193294"/>
                                </a:cubicBezTo>
                                <a:cubicBezTo>
                                  <a:pt x="4253916" y="190881"/>
                                  <a:pt x="4254424" y="188468"/>
                                  <a:pt x="4254932" y="186309"/>
                                </a:cubicBezTo>
                                <a:cubicBezTo>
                                  <a:pt x="4255440" y="184150"/>
                                  <a:pt x="4255948" y="182245"/>
                                  <a:pt x="4256329" y="180467"/>
                                </a:cubicBezTo>
                                <a:cubicBezTo>
                                  <a:pt x="4256837" y="178816"/>
                                  <a:pt x="4257345" y="177419"/>
                                  <a:pt x="4257853" y="176149"/>
                                </a:cubicBezTo>
                                <a:cubicBezTo>
                                  <a:pt x="4258361" y="175006"/>
                                  <a:pt x="4258869" y="173990"/>
                                  <a:pt x="4259250" y="173228"/>
                                </a:cubicBezTo>
                                <a:cubicBezTo>
                                  <a:pt x="4259758" y="172466"/>
                                  <a:pt x="4260266" y="171831"/>
                                  <a:pt x="4260774" y="171450"/>
                                </a:cubicBezTo>
                                <a:cubicBezTo>
                                  <a:pt x="4261282" y="170942"/>
                                  <a:pt x="4261663" y="170688"/>
                                  <a:pt x="4262171" y="170434"/>
                                </a:cubicBezTo>
                                <a:cubicBezTo>
                                  <a:pt x="4262679" y="170180"/>
                                  <a:pt x="4263187" y="170053"/>
                                  <a:pt x="4263695" y="169799"/>
                                </a:cubicBezTo>
                                <a:cubicBezTo>
                                  <a:pt x="4264203" y="169545"/>
                                  <a:pt x="4264584" y="169418"/>
                                  <a:pt x="4265092" y="169164"/>
                                </a:cubicBezTo>
                                <a:cubicBezTo>
                                  <a:pt x="4265600" y="168783"/>
                                  <a:pt x="4266108" y="168529"/>
                                  <a:pt x="4266616" y="168021"/>
                                </a:cubicBezTo>
                                <a:cubicBezTo>
                                  <a:pt x="4267124" y="167513"/>
                                  <a:pt x="4267505" y="167005"/>
                                  <a:pt x="4268013" y="166243"/>
                                </a:cubicBezTo>
                                <a:cubicBezTo>
                                  <a:pt x="4268521" y="165354"/>
                                  <a:pt x="4269029" y="164465"/>
                                  <a:pt x="4269537" y="163322"/>
                                </a:cubicBezTo>
                                <a:cubicBezTo>
                                  <a:pt x="4270045" y="162179"/>
                                  <a:pt x="4270426" y="160909"/>
                                  <a:pt x="4270934" y="159385"/>
                                </a:cubicBezTo>
                                <a:cubicBezTo>
                                  <a:pt x="4271442" y="157861"/>
                                  <a:pt x="4271950" y="156210"/>
                                  <a:pt x="4272458" y="154305"/>
                                </a:cubicBezTo>
                                <a:cubicBezTo>
                                  <a:pt x="4272966" y="152527"/>
                                  <a:pt x="4273347" y="150368"/>
                                  <a:pt x="4273855" y="148209"/>
                                </a:cubicBezTo>
                                <a:cubicBezTo>
                                  <a:pt x="4274363" y="146050"/>
                                  <a:pt x="4274871" y="143637"/>
                                  <a:pt x="4275379" y="141224"/>
                                </a:cubicBezTo>
                                <a:cubicBezTo>
                                  <a:pt x="4275887" y="138684"/>
                                  <a:pt x="4276268" y="136144"/>
                                  <a:pt x="4276776" y="133477"/>
                                </a:cubicBezTo>
                                <a:cubicBezTo>
                                  <a:pt x="4277284" y="130810"/>
                                  <a:pt x="4277792" y="128016"/>
                                  <a:pt x="4278300" y="125222"/>
                                </a:cubicBezTo>
                                <a:cubicBezTo>
                                  <a:pt x="4278681" y="122428"/>
                                  <a:pt x="4279189" y="119634"/>
                                  <a:pt x="4279697" y="116840"/>
                                </a:cubicBezTo>
                                <a:cubicBezTo>
                                  <a:pt x="4280205" y="114046"/>
                                  <a:pt x="4280713" y="111252"/>
                                  <a:pt x="4281221" y="108585"/>
                                </a:cubicBezTo>
                                <a:cubicBezTo>
                                  <a:pt x="4281602" y="105791"/>
                                  <a:pt x="4282110" y="103124"/>
                                  <a:pt x="4282618" y="100711"/>
                                </a:cubicBezTo>
                                <a:cubicBezTo>
                                  <a:pt x="4283126" y="98171"/>
                                  <a:pt x="4283634" y="95631"/>
                                  <a:pt x="4284142" y="93472"/>
                                </a:cubicBezTo>
                                <a:cubicBezTo>
                                  <a:pt x="4284523" y="91186"/>
                                  <a:pt x="4285031" y="89027"/>
                                  <a:pt x="4285539" y="87122"/>
                                </a:cubicBezTo>
                                <a:cubicBezTo>
                                  <a:pt x="4286047" y="85217"/>
                                  <a:pt x="4286555" y="83566"/>
                                  <a:pt x="4287063" y="81915"/>
                                </a:cubicBezTo>
                                <a:cubicBezTo>
                                  <a:pt x="4287444" y="80391"/>
                                  <a:pt x="4287952" y="79121"/>
                                  <a:pt x="4288460" y="77851"/>
                                </a:cubicBezTo>
                                <a:cubicBezTo>
                                  <a:pt x="4288968" y="76708"/>
                                  <a:pt x="4289476" y="75692"/>
                                  <a:pt x="4289984" y="74803"/>
                                </a:cubicBezTo>
                                <a:cubicBezTo>
                                  <a:pt x="4290365" y="73914"/>
                                  <a:pt x="4290873" y="73152"/>
                                  <a:pt x="4291381" y="72517"/>
                                </a:cubicBezTo>
                                <a:cubicBezTo>
                                  <a:pt x="4291889" y="71755"/>
                                  <a:pt x="4292397" y="71120"/>
                                  <a:pt x="4292905" y="70358"/>
                                </a:cubicBezTo>
                                <a:cubicBezTo>
                                  <a:pt x="4293286" y="69723"/>
                                  <a:pt x="4293794" y="69088"/>
                                  <a:pt x="4294302" y="68199"/>
                                </a:cubicBezTo>
                                <a:cubicBezTo>
                                  <a:pt x="4294810" y="67437"/>
                                  <a:pt x="4295318" y="66548"/>
                                  <a:pt x="4295699" y="65532"/>
                                </a:cubicBezTo>
                                <a:cubicBezTo>
                                  <a:pt x="4296207" y="64389"/>
                                  <a:pt x="4296715" y="63246"/>
                                  <a:pt x="4297223" y="61849"/>
                                </a:cubicBezTo>
                                <a:cubicBezTo>
                                  <a:pt x="4297731" y="60452"/>
                                  <a:pt x="4298239" y="58928"/>
                                  <a:pt x="4298620" y="57150"/>
                                </a:cubicBezTo>
                                <a:cubicBezTo>
                                  <a:pt x="4299128" y="55372"/>
                                  <a:pt x="4299636" y="53467"/>
                                  <a:pt x="4300144" y="51435"/>
                                </a:cubicBezTo>
                                <a:cubicBezTo>
                                  <a:pt x="4300652" y="49403"/>
                                  <a:pt x="4301160" y="47117"/>
                                  <a:pt x="4301541" y="44831"/>
                                </a:cubicBezTo>
                                <a:cubicBezTo>
                                  <a:pt x="4302049" y="42418"/>
                                  <a:pt x="4302557" y="40005"/>
                                  <a:pt x="4303065" y="37592"/>
                                </a:cubicBezTo>
                                <a:cubicBezTo>
                                  <a:pt x="4303573" y="35179"/>
                                  <a:pt x="4304081" y="32639"/>
                                  <a:pt x="4304462" y="30226"/>
                                </a:cubicBezTo>
                                <a:cubicBezTo>
                                  <a:pt x="4304970" y="27813"/>
                                  <a:pt x="4305478" y="25273"/>
                                  <a:pt x="4305986" y="22987"/>
                                </a:cubicBezTo>
                                <a:cubicBezTo>
                                  <a:pt x="4306494" y="20701"/>
                                  <a:pt x="4307002" y="18415"/>
                                  <a:pt x="4307383" y="16383"/>
                                </a:cubicBezTo>
                                <a:cubicBezTo>
                                  <a:pt x="4307891" y="14351"/>
                                  <a:pt x="4308399" y="12319"/>
                                  <a:pt x="4308907" y="10541"/>
                                </a:cubicBezTo>
                                <a:cubicBezTo>
                                  <a:pt x="4309415" y="8763"/>
                                  <a:pt x="4309923" y="7112"/>
                                  <a:pt x="4310304" y="5715"/>
                                </a:cubicBezTo>
                                <a:cubicBezTo>
                                  <a:pt x="4310812" y="4445"/>
                                  <a:pt x="4311320" y="3175"/>
                                  <a:pt x="4311828" y="2286"/>
                                </a:cubicBezTo>
                                <a:cubicBezTo>
                                  <a:pt x="4312336" y="1397"/>
                                  <a:pt x="4312717" y="762"/>
                                  <a:pt x="4313225" y="381"/>
                                </a:cubicBezTo>
                                <a:cubicBezTo>
                                  <a:pt x="4313733" y="127"/>
                                  <a:pt x="4314241" y="0"/>
                                  <a:pt x="4314749" y="381"/>
                                </a:cubicBezTo>
                                <a:cubicBezTo>
                                  <a:pt x="4315257" y="635"/>
                                  <a:pt x="4315638" y="1270"/>
                                  <a:pt x="4316146" y="2286"/>
                                </a:cubicBezTo>
                                <a:cubicBezTo>
                                  <a:pt x="4316654" y="3175"/>
                                  <a:pt x="4317162" y="4572"/>
                                  <a:pt x="4317670" y="6223"/>
                                </a:cubicBezTo>
                                <a:cubicBezTo>
                                  <a:pt x="4318178" y="7874"/>
                                  <a:pt x="4318559" y="9779"/>
                                  <a:pt x="4319067" y="12065"/>
                                </a:cubicBezTo>
                                <a:cubicBezTo>
                                  <a:pt x="4319575" y="14351"/>
                                  <a:pt x="4320083" y="17018"/>
                                  <a:pt x="4320591" y="19812"/>
                                </a:cubicBezTo>
                                <a:cubicBezTo>
                                  <a:pt x="4321099" y="22479"/>
                                  <a:pt x="4321480" y="25654"/>
                                  <a:pt x="4321988" y="28702"/>
                                </a:cubicBezTo>
                                <a:cubicBezTo>
                                  <a:pt x="4322496" y="31877"/>
                                  <a:pt x="4323004" y="35179"/>
                                  <a:pt x="4323512" y="38481"/>
                                </a:cubicBezTo>
                                <a:cubicBezTo>
                                  <a:pt x="4324020" y="41783"/>
                                  <a:pt x="4324401" y="45085"/>
                                  <a:pt x="4324909" y="48387"/>
                                </a:cubicBezTo>
                                <a:cubicBezTo>
                                  <a:pt x="4325417" y="51562"/>
                                  <a:pt x="4325925" y="54864"/>
                                  <a:pt x="4326433" y="57912"/>
                                </a:cubicBezTo>
                                <a:cubicBezTo>
                                  <a:pt x="4326941" y="60960"/>
                                  <a:pt x="4327322" y="63881"/>
                                  <a:pt x="4327830" y="66548"/>
                                </a:cubicBezTo>
                                <a:cubicBezTo>
                                  <a:pt x="4328338" y="69215"/>
                                  <a:pt x="4328846" y="71755"/>
                                  <a:pt x="4329354" y="74168"/>
                                </a:cubicBezTo>
                                <a:cubicBezTo>
                                  <a:pt x="4329735" y="76454"/>
                                  <a:pt x="4330243" y="78613"/>
                                  <a:pt x="4330751" y="80518"/>
                                </a:cubicBezTo>
                                <a:cubicBezTo>
                                  <a:pt x="4331259" y="82550"/>
                                  <a:pt x="4331767" y="84328"/>
                                  <a:pt x="4332275" y="86106"/>
                                </a:cubicBezTo>
                                <a:cubicBezTo>
                                  <a:pt x="4332656" y="87757"/>
                                  <a:pt x="4333164" y="89408"/>
                                  <a:pt x="4333672" y="91059"/>
                                </a:cubicBezTo>
                                <a:cubicBezTo>
                                  <a:pt x="4334180" y="92710"/>
                                  <a:pt x="4334688" y="94234"/>
                                  <a:pt x="4335196" y="95885"/>
                                </a:cubicBezTo>
                                <a:cubicBezTo>
                                  <a:pt x="4335577" y="97536"/>
                                  <a:pt x="4336085" y="99187"/>
                                  <a:pt x="4336593" y="101092"/>
                                </a:cubicBezTo>
                                <a:cubicBezTo>
                                  <a:pt x="4337101" y="102870"/>
                                  <a:pt x="4337609" y="104775"/>
                                  <a:pt x="4338117" y="106807"/>
                                </a:cubicBezTo>
                                <a:cubicBezTo>
                                  <a:pt x="4338498" y="108839"/>
                                  <a:pt x="4339006" y="110871"/>
                                  <a:pt x="4339514" y="113030"/>
                                </a:cubicBezTo>
                                <a:cubicBezTo>
                                  <a:pt x="4340022" y="115189"/>
                                  <a:pt x="4340530" y="117475"/>
                                  <a:pt x="4341038" y="119761"/>
                                </a:cubicBezTo>
                                <a:cubicBezTo>
                                  <a:pt x="4341419" y="121920"/>
                                  <a:pt x="4341927" y="124333"/>
                                  <a:pt x="4342435" y="126492"/>
                                </a:cubicBezTo>
                                <a:cubicBezTo>
                                  <a:pt x="4342943" y="128651"/>
                                  <a:pt x="4343451" y="130810"/>
                                  <a:pt x="4343959" y="132842"/>
                                </a:cubicBezTo>
                                <a:cubicBezTo>
                                  <a:pt x="4344340" y="134747"/>
                                  <a:pt x="4344848" y="136652"/>
                                  <a:pt x="4345356" y="138176"/>
                                </a:cubicBezTo>
                                <a:cubicBezTo>
                                  <a:pt x="4345864" y="139827"/>
                                  <a:pt x="4346372" y="141224"/>
                                  <a:pt x="4346753" y="142367"/>
                                </a:cubicBezTo>
                                <a:cubicBezTo>
                                  <a:pt x="4347261" y="143510"/>
                                  <a:pt x="4347769" y="144526"/>
                                  <a:pt x="4348277" y="145161"/>
                                </a:cubicBezTo>
                                <a:cubicBezTo>
                                  <a:pt x="4348785" y="145796"/>
                                  <a:pt x="4349293" y="146177"/>
                                  <a:pt x="4349674" y="146431"/>
                                </a:cubicBezTo>
                                <a:cubicBezTo>
                                  <a:pt x="4350182" y="146812"/>
                                  <a:pt x="4350690" y="146812"/>
                                  <a:pt x="4351198" y="146812"/>
                                </a:cubicBezTo>
                                <a:cubicBezTo>
                                  <a:pt x="4351706" y="146685"/>
                                  <a:pt x="4352214" y="146558"/>
                                  <a:pt x="4352595" y="146304"/>
                                </a:cubicBezTo>
                                <a:cubicBezTo>
                                  <a:pt x="4353103" y="146177"/>
                                  <a:pt x="4353611" y="146050"/>
                                  <a:pt x="4354119" y="145923"/>
                                </a:cubicBezTo>
                                <a:cubicBezTo>
                                  <a:pt x="4354627" y="145923"/>
                                  <a:pt x="4355135" y="145923"/>
                                  <a:pt x="4355516" y="146177"/>
                                </a:cubicBezTo>
                                <a:cubicBezTo>
                                  <a:pt x="4356024" y="146431"/>
                                  <a:pt x="4356532" y="146939"/>
                                  <a:pt x="4357040" y="147701"/>
                                </a:cubicBezTo>
                                <a:cubicBezTo>
                                  <a:pt x="4357548" y="148463"/>
                                  <a:pt x="4358056" y="149352"/>
                                  <a:pt x="4358437" y="150749"/>
                                </a:cubicBezTo>
                                <a:cubicBezTo>
                                  <a:pt x="4358945" y="152019"/>
                                  <a:pt x="4359453" y="153670"/>
                                  <a:pt x="4359961" y="155575"/>
                                </a:cubicBezTo>
                                <a:cubicBezTo>
                                  <a:pt x="4360469" y="157480"/>
                                  <a:pt x="4360850" y="159766"/>
                                  <a:pt x="4361358" y="162179"/>
                                </a:cubicBezTo>
                                <a:cubicBezTo>
                                  <a:pt x="4361866" y="164592"/>
                                  <a:pt x="4362374" y="167386"/>
                                  <a:pt x="4362882" y="170180"/>
                                </a:cubicBezTo>
                                <a:cubicBezTo>
                                  <a:pt x="4363390" y="172974"/>
                                  <a:pt x="4363771" y="176022"/>
                                  <a:pt x="4364279" y="179070"/>
                                </a:cubicBezTo>
                                <a:cubicBezTo>
                                  <a:pt x="4364787" y="182118"/>
                                  <a:pt x="4365295" y="185420"/>
                                  <a:pt x="4365803" y="188468"/>
                                </a:cubicBezTo>
                                <a:cubicBezTo>
                                  <a:pt x="4366311" y="191643"/>
                                  <a:pt x="4366692" y="194691"/>
                                  <a:pt x="4367200" y="197739"/>
                                </a:cubicBezTo>
                                <a:cubicBezTo>
                                  <a:pt x="4367708" y="200660"/>
                                  <a:pt x="4368216" y="203581"/>
                                  <a:pt x="4368724" y="206248"/>
                                </a:cubicBezTo>
                                <a:cubicBezTo>
                                  <a:pt x="4369232" y="208915"/>
                                  <a:pt x="4369613" y="211582"/>
                                  <a:pt x="4370121" y="213868"/>
                                </a:cubicBezTo>
                                <a:cubicBezTo>
                                  <a:pt x="4370629" y="216154"/>
                                  <a:pt x="4371137" y="218313"/>
                                  <a:pt x="4371645" y="220091"/>
                                </a:cubicBezTo>
                                <a:cubicBezTo>
                                  <a:pt x="4372153" y="221869"/>
                                  <a:pt x="4372534" y="223520"/>
                                  <a:pt x="4373042" y="224790"/>
                                </a:cubicBezTo>
                                <a:cubicBezTo>
                                  <a:pt x="4373550" y="226060"/>
                                  <a:pt x="4374058" y="226949"/>
                                  <a:pt x="4374566" y="227584"/>
                                </a:cubicBezTo>
                                <a:cubicBezTo>
                                  <a:pt x="4375074" y="228219"/>
                                  <a:pt x="4375455" y="228473"/>
                                  <a:pt x="4375963" y="228473"/>
                                </a:cubicBezTo>
                                <a:cubicBezTo>
                                  <a:pt x="4376471" y="228473"/>
                                  <a:pt x="4376979" y="228092"/>
                                  <a:pt x="4377487" y="227330"/>
                                </a:cubicBezTo>
                                <a:cubicBezTo>
                                  <a:pt x="4377995" y="226695"/>
                                  <a:pt x="4378376" y="225679"/>
                                  <a:pt x="4378884" y="224409"/>
                                </a:cubicBezTo>
                                <a:cubicBezTo>
                                  <a:pt x="4379392" y="223139"/>
                                  <a:pt x="4379900" y="221488"/>
                                  <a:pt x="4380408" y="219837"/>
                                </a:cubicBezTo>
                                <a:cubicBezTo>
                                  <a:pt x="4380789" y="218059"/>
                                  <a:pt x="4381297" y="216027"/>
                                  <a:pt x="4381805" y="213995"/>
                                </a:cubicBezTo>
                                <a:cubicBezTo>
                                  <a:pt x="4382313" y="211963"/>
                                  <a:pt x="4382821" y="209804"/>
                                  <a:pt x="4383329" y="207645"/>
                                </a:cubicBezTo>
                                <a:cubicBezTo>
                                  <a:pt x="4383710" y="205613"/>
                                  <a:pt x="4384218" y="203327"/>
                                  <a:pt x="4384726" y="201422"/>
                                </a:cubicBezTo>
                                <a:cubicBezTo>
                                  <a:pt x="4385234" y="199517"/>
                                  <a:pt x="4385742" y="197612"/>
                                  <a:pt x="4386250" y="196088"/>
                                </a:cubicBezTo>
                                <a:cubicBezTo>
                                  <a:pt x="4386631" y="194564"/>
                                  <a:pt x="4387139" y="193167"/>
                                  <a:pt x="4387647" y="192278"/>
                                </a:cubicBezTo>
                                <a:cubicBezTo>
                                  <a:pt x="4388155" y="191389"/>
                                  <a:pt x="4388663" y="190754"/>
                                  <a:pt x="4389171" y="190500"/>
                                </a:cubicBezTo>
                                <a:cubicBezTo>
                                  <a:pt x="4389552" y="190246"/>
                                  <a:pt x="4390060" y="190500"/>
                                  <a:pt x="4390568" y="191008"/>
                                </a:cubicBezTo>
                                <a:cubicBezTo>
                                  <a:pt x="4391076" y="191516"/>
                                  <a:pt x="4391584" y="192532"/>
                                  <a:pt x="4392092" y="193802"/>
                                </a:cubicBezTo>
                                <a:cubicBezTo>
                                  <a:pt x="4392473" y="195199"/>
                                  <a:pt x="4392981" y="196850"/>
                                  <a:pt x="4393489" y="198882"/>
                                </a:cubicBezTo>
                                <a:cubicBezTo>
                                  <a:pt x="4393997" y="200787"/>
                                  <a:pt x="4394505" y="203073"/>
                                  <a:pt x="4395013" y="205486"/>
                                </a:cubicBezTo>
                                <a:cubicBezTo>
                                  <a:pt x="4395394" y="208026"/>
                                  <a:pt x="4395902" y="210693"/>
                                  <a:pt x="4396410" y="213487"/>
                                </a:cubicBezTo>
                                <a:cubicBezTo>
                                  <a:pt x="4396918" y="216281"/>
                                  <a:pt x="4397426" y="219202"/>
                                  <a:pt x="4397807" y="222250"/>
                                </a:cubicBezTo>
                                <a:cubicBezTo>
                                  <a:pt x="4398315" y="225171"/>
                                  <a:pt x="4398823" y="228219"/>
                                  <a:pt x="4399331" y="231140"/>
                                </a:cubicBezTo>
                                <a:cubicBezTo>
                                  <a:pt x="4399839" y="234061"/>
                                  <a:pt x="4400347" y="237109"/>
                                  <a:pt x="4400728" y="239903"/>
                                </a:cubicBezTo>
                                <a:cubicBezTo>
                                  <a:pt x="4401236" y="242824"/>
                                  <a:pt x="4401744" y="245618"/>
                                  <a:pt x="4402252" y="248285"/>
                                </a:cubicBezTo>
                                <a:cubicBezTo>
                                  <a:pt x="4402760" y="250952"/>
                                  <a:pt x="4403268" y="253619"/>
                                  <a:pt x="4403649" y="256159"/>
                                </a:cubicBezTo>
                                <a:cubicBezTo>
                                  <a:pt x="4404157" y="258572"/>
                                  <a:pt x="4404665" y="261112"/>
                                  <a:pt x="4405173" y="263398"/>
                                </a:cubicBezTo>
                                <a:cubicBezTo>
                                  <a:pt x="4405681" y="265684"/>
                                  <a:pt x="4406189" y="267843"/>
                                  <a:pt x="4406570" y="269875"/>
                                </a:cubicBezTo>
                                <a:cubicBezTo>
                                  <a:pt x="4407078" y="271907"/>
                                  <a:pt x="4407586" y="273939"/>
                                  <a:pt x="4408094" y="275844"/>
                                </a:cubicBezTo>
                                <a:cubicBezTo>
                                  <a:pt x="4408602" y="277749"/>
                                  <a:pt x="4409110" y="279527"/>
                                  <a:pt x="4409491" y="281305"/>
                                </a:cubicBezTo>
                                <a:cubicBezTo>
                                  <a:pt x="4409999" y="282956"/>
                                  <a:pt x="4410507" y="284607"/>
                                  <a:pt x="4411015" y="286131"/>
                                </a:cubicBezTo>
                                <a:cubicBezTo>
                                  <a:pt x="4411523" y="287782"/>
                                  <a:pt x="4412031" y="289179"/>
                                  <a:pt x="4412412" y="290703"/>
                                </a:cubicBezTo>
                                <a:cubicBezTo>
                                  <a:pt x="4412920" y="292100"/>
                                  <a:pt x="4413428" y="293370"/>
                                  <a:pt x="4413936" y="294767"/>
                                </a:cubicBezTo>
                                <a:cubicBezTo>
                                  <a:pt x="4414444" y="296037"/>
                                  <a:pt x="4414825" y="297307"/>
                                  <a:pt x="4415333" y="298450"/>
                                </a:cubicBezTo>
                                <a:cubicBezTo>
                                  <a:pt x="4415841" y="299720"/>
                                  <a:pt x="4416349" y="300863"/>
                                  <a:pt x="4416857" y="302006"/>
                                </a:cubicBezTo>
                                <a:cubicBezTo>
                                  <a:pt x="4417365" y="303149"/>
                                  <a:pt x="4417746" y="304165"/>
                                  <a:pt x="4418254" y="305308"/>
                                </a:cubicBezTo>
                                <a:cubicBezTo>
                                  <a:pt x="4418762" y="306324"/>
                                  <a:pt x="4419270" y="307340"/>
                                  <a:pt x="4419778" y="308356"/>
                                </a:cubicBezTo>
                                <a:cubicBezTo>
                                  <a:pt x="4420286" y="309372"/>
                                  <a:pt x="4420667" y="310388"/>
                                  <a:pt x="4421175" y="311404"/>
                                </a:cubicBezTo>
                                <a:cubicBezTo>
                                  <a:pt x="4421683" y="312420"/>
                                  <a:pt x="4422191" y="313309"/>
                                  <a:pt x="4422699" y="314325"/>
                                </a:cubicBezTo>
                                <a:cubicBezTo>
                                  <a:pt x="4423207" y="315214"/>
                                  <a:pt x="4423588" y="316103"/>
                                  <a:pt x="4424096" y="316992"/>
                                </a:cubicBezTo>
                                <a:cubicBezTo>
                                  <a:pt x="4424604" y="317881"/>
                                  <a:pt x="4425112" y="318897"/>
                                  <a:pt x="4425620" y="319659"/>
                                </a:cubicBezTo>
                                <a:cubicBezTo>
                                  <a:pt x="4426128" y="320548"/>
                                  <a:pt x="4426509" y="321437"/>
                                  <a:pt x="4427017" y="322199"/>
                                </a:cubicBezTo>
                                <a:cubicBezTo>
                                  <a:pt x="4427525" y="323088"/>
                                  <a:pt x="4428033" y="323850"/>
                                  <a:pt x="4428541" y="324612"/>
                                </a:cubicBezTo>
                                <a:cubicBezTo>
                                  <a:pt x="4429049" y="325374"/>
                                  <a:pt x="4429430" y="326136"/>
                                  <a:pt x="4429938" y="326898"/>
                                </a:cubicBezTo>
                                <a:cubicBezTo>
                                  <a:pt x="4430446" y="327660"/>
                                  <a:pt x="4430954" y="328295"/>
                                  <a:pt x="4431462" y="328930"/>
                                </a:cubicBezTo>
                                <a:cubicBezTo>
                                  <a:pt x="4431843" y="329565"/>
                                  <a:pt x="4432351" y="330200"/>
                                  <a:pt x="4432859" y="330708"/>
                                </a:cubicBezTo>
                                <a:cubicBezTo>
                                  <a:pt x="4433367" y="331216"/>
                                  <a:pt x="4433875" y="331724"/>
                                  <a:pt x="4434383" y="332232"/>
                                </a:cubicBezTo>
                                <a:cubicBezTo>
                                  <a:pt x="4434764" y="332613"/>
                                  <a:pt x="4435272" y="333121"/>
                                  <a:pt x="4435780" y="333502"/>
                                </a:cubicBezTo>
                                <a:cubicBezTo>
                                  <a:pt x="4436288" y="333883"/>
                                  <a:pt x="4436796" y="334264"/>
                                  <a:pt x="4437304" y="334645"/>
                                </a:cubicBezTo>
                                <a:cubicBezTo>
                                  <a:pt x="4437685" y="334899"/>
                                  <a:pt x="4438193" y="335153"/>
                                  <a:pt x="4438701" y="335534"/>
                                </a:cubicBezTo>
                                <a:cubicBezTo>
                                  <a:pt x="4439209" y="335788"/>
                                  <a:pt x="4439717" y="336169"/>
                                  <a:pt x="4440225" y="336423"/>
                                </a:cubicBezTo>
                                <a:cubicBezTo>
                                  <a:pt x="4440606" y="336804"/>
                                  <a:pt x="4441114" y="337058"/>
                                  <a:pt x="4441622" y="337439"/>
                                </a:cubicBezTo>
                                <a:cubicBezTo>
                                  <a:pt x="4442130" y="337693"/>
                                  <a:pt x="4442638" y="338074"/>
                                  <a:pt x="4443146" y="338455"/>
                                </a:cubicBezTo>
                                <a:cubicBezTo>
                                  <a:pt x="4443527" y="338963"/>
                                  <a:pt x="4444035" y="339344"/>
                                  <a:pt x="4444543" y="339725"/>
                                </a:cubicBezTo>
                                <a:cubicBezTo>
                                  <a:pt x="4445051" y="340233"/>
                                  <a:pt x="4445559" y="340741"/>
                                  <a:pt x="4446067" y="341249"/>
                                </a:cubicBezTo>
                                <a:cubicBezTo>
                                  <a:pt x="4446448" y="341757"/>
                                  <a:pt x="4446956" y="342265"/>
                                  <a:pt x="4447464" y="342900"/>
                                </a:cubicBezTo>
                                <a:cubicBezTo>
                                  <a:pt x="4447972" y="343408"/>
                                  <a:pt x="4448480" y="344043"/>
                                  <a:pt x="4448861" y="344678"/>
                                </a:cubicBezTo>
                                <a:cubicBezTo>
                                  <a:pt x="4449369" y="345313"/>
                                  <a:pt x="4449877" y="345948"/>
                                  <a:pt x="4450385" y="346583"/>
                                </a:cubicBezTo>
                                <a:cubicBezTo>
                                  <a:pt x="4450893" y="347218"/>
                                  <a:pt x="4451401" y="347853"/>
                                  <a:pt x="4451782" y="348488"/>
                                </a:cubicBezTo>
                                <a:cubicBezTo>
                                  <a:pt x="4452290" y="349250"/>
                                  <a:pt x="4452798" y="349885"/>
                                  <a:pt x="4453306" y="350520"/>
                                </a:cubicBezTo>
                                <a:cubicBezTo>
                                  <a:pt x="4453814" y="351282"/>
                                  <a:pt x="4454322" y="351917"/>
                                  <a:pt x="4454703" y="352552"/>
                                </a:cubicBezTo>
                                <a:cubicBezTo>
                                  <a:pt x="4455211" y="353314"/>
                                  <a:pt x="4455719" y="353949"/>
                                  <a:pt x="4456227" y="354584"/>
                                </a:cubicBezTo>
                                <a:cubicBezTo>
                                  <a:pt x="4456735" y="355219"/>
                                  <a:pt x="4457243" y="355854"/>
                                  <a:pt x="4457624" y="356489"/>
                                </a:cubicBezTo>
                                <a:cubicBezTo>
                                  <a:pt x="4458132" y="357124"/>
                                  <a:pt x="4458640" y="357759"/>
                                  <a:pt x="4459148" y="358394"/>
                                </a:cubicBezTo>
                                <a:cubicBezTo>
                                  <a:pt x="4459656" y="359029"/>
                                  <a:pt x="4460164" y="359664"/>
                                  <a:pt x="4460545" y="360172"/>
                                </a:cubicBezTo>
                                <a:cubicBezTo>
                                  <a:pt x="4461053" y="360807"/>
                                  <a:pt x="4461561" y="361315"/>
                                  <a:pt x="4462069" y="361823"/>
                                </a:cubicBezTo>
                                <a:cubicBezTo>
                                  <a:pt x="4462577" y="362331"/>
                                  <a:pt x="4462958" y="362966"/>
                                  <a:pt x="4463466" y="363474"/>
                                </a:cubicBezTo>
                                <a:cubicBezTo>
                                  <a:pt x="4463974" y="363982"/>
                                  <a:pt x="4464482" y="364490"/>
                                  <a:pt x="4464990" y="364998"/>
                                </a:cubicBezTo>
                                <a:cubicBezTo>
                                  <a:pt x="4465498" y="365506"/>
                                  <a:pt x="4465879" y="366014"/>
                                  <a:pt x="4466387" y="366395"/>
                                </a:cubicBezTo>
                                <a:cubicBezTo>
                                  <a:pt x="4466895" y="366903"/>
                                  <a:pt x="4467403" y="367411"/>
                                  <a:pt x="4467911" y="367792"/>
                                </a:cubicBezTo>
                                <a:cubicBezTo>
                                  <a:pt x="4468419" y="368300"/>
                                  <a:pt x="4468800" y="368808"/>
                                  <a:pt x="4469308" y="369189"/>
                                </a:cubicBezTo>
                                <a:cubicBezTo>
                                  <a:pt x="4469816" y="369697"/>
                                  <a:pt x="4470324" y="370078"/>
                                  <a:pt x="4470832" y="370586"/>
                                </a:cubicBezTo>
                                <a:cubicBezTo>
                                  <a:pt x="4471340" y="370967"/>
                                  <a:pt x="4471721" y="371475"/>
                                  <a:pt x="4472229" y="371983"/>
                                </a:cubicBezTo>
                                <a:cubicBezTo>
                                  <a:pt x="4472737" y="372364"/>
                                  <a:pt x="4473245" y="372872"/>
                                  <a:pt x="4473753" y="373253"/>
                                </a:cubicBezTo>
                                <a:cubicBezTo>
                                  <a:pt x="4474261" y="373761"/>
                                  <a:pt x="4474642" y="374269"/>
                                  <a:pt x="4475150" y="374777"/>
                                </a:cubicBezTo>
                                <a:cubicBezTo>
                                  <a:pt x="4475658" y="375158"/>
                                  <a:pt x="4476166" y="375666"/>
                                  <a:pt x="4476674" y="376174"/>
                                </a:cubicBezTo>
                                <a:cubicBezTo>
                                  <a:pt x="4477182" y="376682"/>
                                  <a:pt x="4477563" y="377190"/>
                                  <a:pt x="4478071" y="377698"/>
                                </a:cubicBezTo>
                                <a:cubicBezTo>
                                  <a:pt x="4478579" y="378206"/>
                                  <a:pt x="4479087" y="378714"/>
                                  <a:pt x="4479595" y="379222"/>
                                </a:cubicBezTo>
                                <a:cubicBezTo>
                                  <a:pt x="4479976" y="379730"/>
                                  <a:pt x="4480484" y="380238"/>
                                  <a:pt x="4480992" y="380619"/>
                                </a:cubicBezTo>
                                <a:cubicBezTo>
                                  <a:pt x="4481500" y="381127"/>
                                  <a:pt x="4482008" y="381508"/>
                                  <a:pt x="4482516" y="382016"/>
                                </a:cubicBezTo>
                                <a:cubicBezTo>
                                  <a:pt x="4482897" y="382397"/>
                                  <a:pt x="4483405" y="382778"/>
                                  <a:pt x="4483913" y="383159"/>
                                </a:cubicBezTo>
                                <a:cubicBezTo>
                                  <a:pt x="4484421" y="383540"/>
                                  <a:pt x="4484929" y="383921"/>
                                  <a:pt x="4485437" y="384302"/>
                                </a:cubicBezTo>
                                <a:cubicBezTo>
                                  <a:pt x="4485818" y="384556"/>
                                  <a:pt x="4486326" y="384937"/>
                                  <a:pt x="4486834" y="385191"/>
                                </a:cubicBezTo>
                                <a:cubicBezTo>
                                  <a:pt x="4487342" y="385445"/>
                                  <a:pt x="4487850" y="385699"/>
                                  <a:pt x="4488358" y="385953"/>
                                </a:cubicBezTo>
                                <a:cubicBezTo>
                                  <a:pt x="4488739" y="386207"/>
                                  <a:pt x="4489247" y="386461"/>
                                  <a:pt x="4489755" y="386715"/>
                                </a:cubicBezTo>
                                <a:cubicBezTo>
                                  <a:pt x="4490263" y="386969"/>
                                  <a:pt x="4490771" y="387096"/>
                                  <a:pt x="4491279" y="387350"/>
                                </a:cubicBezTo>
                                <a:cubicBezTo>
                                  <a:pt x="4491660" y="387477"/>
                                  <a:pt x="4492168" y="387731"/>
                                  <a:pt x="4492676" y="387858"/>
                                </a:cubicBezTo>
                                <a:cubicBezTo>
                                  <a:pt x="4493184" y="387985"/>
                                  <a:pt x="4493692" y="388112"/>
                                  <a:pt x="4494200" y="388239"/>
                                </a:cubicBezTo>
                                <a:cubicBezTo>
                                  <a:pt x="4494581" y="388366"/>
                                  <a:pt x="4495089" y="388493"/>
                                  <a:pt x="4495597" y="388620"/>
                                </a:cubicBezTo>
                                <a:cubicBezTo>
                                  <a:pt x="4496105" y="388620"/>
                                  <a:pt x="4496613" y="388747"/>
                                  <a:pt x="4496994" y="388747"/>
                                </a:cubicBezTo>
                                <a:cubicBezTo>
                                  <a:pt x="4497502" y="388747"/>
                                  <a:pt x="4498010" y="388747"/>
                                  <a:pt x="4498518" y="388747"/>
                                </a:cubicBezTo>
                                <a:cubicBezTo>
                                  <a:pt x="4499026" y="388747"/>
                                  <a:pt x="4499534" y="388620"/>
                                  <a:pt x="4499915" y="388493"/>
                                </a:cubicBezTo>
                                <a:cubicBezTo>
                                  <a:pt x="4500423" y="388366"/>
                                  <a:pt x="4500931" y="388112"/>
                                  <a:pt x="4501439" y="387858"/>
                                </a:cubicBezTo>
                                <a:cubicBezTo>
                                  <a:pt x="4501947" y="387604"/>
                                  <a:pt x="4502455" y="387223"/>
                                  <a:pt x="4502836" y="386715"/>
                                </a:cubicBezTo>
                                <a:cubicBezTo>
                                  <a:pt x="4503344" y="386207"/>
                                  <a:pt x="4503852" y="385699"/>
                                  <a:pt x="4504360" y="385064"/>
                                </a:cubicBezTo>
                                <a:cubicBezTo>
                                  <a:pt x="4504868" y="384302"/>
                                  <a:pt x="4505376" y="383540"/>
                                  <a:pt x="4505757" y="382651"/>
                                </a:cubicBezTo>
                                <a:cubicBezTo>
                                  <a:pt x="4506265" y="381635"/>
                                  <a:pt x="4506773" y="380619"/>
                                  <a:pt x="4507281" y="379476"/>
                                </a:cubicBezTo>
                                <a:cubicBezTo>
                                  <a:pt x="4507789" y="378333"/>
                                  <a:pt x="4508297" y="376936"/>
                                  <a:pt x="4508678" y="375666"/>
                                </a:cubicBezTo>
                                <a:cubicBezTo>
                                  <a:pt x="4509186" y="374269"/>
                                  <a:pt x="4509694" y="372745"/>
                                  <a:pt x="4510202" y="371221"/>
                                </a:cubicBezTo>
                                <a:cubicBezTo>
                                  <a:pt x="4510710" y="369697"/>
                                  <a:pt x="4511218" y="368046"/>
                                  <a:pt x="4511599" y="366395"/>
                                </a:cubicBezTo>
                                <a:cubicBezTo>
                                  <a:pt x="4512107" y="364744"/>
                                  <a:pt x="4512615" y="363093"/>
                                  <a:pt x="4513123" y="361442"/>
                                </a:cubicBezTo>
                                <a:cubicBezTo>
                                  <a:pt x="4513631" y="359918"/>
                                  <a:pt x="4514012" y="358267"/>
                                  <a:pt x="4514520" y="356743"/>
                                </a:cubicBezTo>
                                <a:cubicBezTo>
                                  <a:pt x="4515028" y="355219"/>
                                  <a:pt x="4515536" y="353822"/>
                                  <a:pt x="4516044" y="352552"/>
                                </a:cubicBezTo>
                                <a:cubicBezTo>
                                  <a:pt x="4516552" y="351155"/>
                                  <a:pt x="4516933" y="350012"/>
                                  <a:pt x="4517441" y="348996"/>
                                </a:cubicBezTo>
                                <a:cubicBezTo>
                                  <a:pt x="4517949" y="347980"/>
                                  <a:pt x="4518457" y="347091"/>
                                  <a:pt x="4518965" y="346456"/>
                                </a:cubicBezTo>
                                <a:cubicBezTo>
                                  <a:pt x="4519473" y="345694"/>
                                  <a:pt x="4519854" y="345186"/>
                                  <a:pt x="4520362" y="344805"/>
                                </a:cubicBezTo>
                                <a:cubicBezTo>
                                  <a:pt x="4520870" y="344424"/>
                                  <a:pt x="4521378" y="344297"/>
                                  <a:pt x="4521886" y="344297"/>
                                </a:cubicBezTo>
                                <a:cubicBezTo>
                                  <a:pt x="4522394" y="344170"/>
                                  <a:pt x="4522775" y="344297"/>
                                  <a:pt x="4523283" y="344551"/>
                                </a:cubicBezTo>
                                <a:cubicBezTo>
                                  <a:pt x="4523791" y="344678"/>
                                  <a:pt x="4524299" y="345059"/>
                                  <a:pt x="4524807" y="345313"/>
                                </a:cubicBezTo>
                                <a:cubicBezTo>
                                  <a:pt x="4525315" y="345567"/>
                                  <a:pt x="4525696" y="345948"/>
                                  <a:pt x="4526204" y="346202"/>
                                </a:cubicBezTo>
                                <a:cubicBezTo>
                                  <a:pt x="4526712" y="346456"/>
                                  <a:pt x="4527220" y="346710"/>
                                  <a:pt x="4527728" y="346837"/>
                                </a:cubicBezTo>
                                <a:cubicBezTo>
                                  <a:pt x="4528236" y="346837"/>
                                  <a:pt x="4528617" y="346837"/>
                                  <a:pt x="4529125" y="346583"/>
                                </a:cubicBezTo>
                                <a:cubicBezTo>
                                  <a:pt x="4529633" y="346202"/>
                                  <a:pt x="4530141" y="345821"/>
                                  <a:pt x="4530649" y="344932"/>
                                </a:cubicBezTo>
                                <a:cubicBezTo>
                                  <a:pt x="4531030" y="344170"/>
                                  <a:pt x="4531538" y="343154"/>
                                  <a:pt x="4532046" y="341757"/>
                                </a:cubicBezTo>
                                <a:cubicBezTo>
                                  <a:pt x="4532554" y="340360"/>
                                  <a:pt x="4533062" y="338709"/>
                                  <a:pt x="4533570" y="336677"/>
                                </a:cubicBezTo>
                                <a:cubicBezTo>
                                  <a:pt x="4533951" y="334645"/>
                                  <a:pt x="4534459" y="332232"/>
                                  <a:pt x="4534967" y="329692"/>
                                </a:cubicBezTo>
                                <a:cubicBezTo>
                                  <a:pt x="4535475" y="327025"/>
                                  <a:pt x="4535983" y="324104"/>
                                  <a:pt x="4536491" y="320929"/>
                                </a:cubicBezTo>
                                <a:cubicBezTo>
                                  <a:pt x="4536872" y="317881"/>
                                  <a:pt x="4537380" y="314325"/>
                                  <a:pt x="4537888" y="310896"/>
                                </a:cubicBezTo>
                                <a:cubicBezTo>
                                  <a:pt x="4538396" y="307340"/>
                                  <a:pt x="4538904" y="303657"/>
                                  <a:pt x="4539412" y="299974"/>
                                </a:cubicBezTo>
                                <a:cubicBezTo>
                                  <a:pt x="4539793" y="296291"/>
                                  <a:pt x="4540301" y="292481"/>
                                  <a:pt x="4540809" y="288798"/>
                                </a:cubicBezTo>
                                <a:cubicBezTo>
                                  <a:pt x="4541317" y="285115"/>
                                  <a:pt x="4541825" y="281432"/>
                                  <a:pt x="4542333" y="278003"/>
                                </a:cubicBezTo>
                                <a:cubicBezTo>
                                  <a:pt x="4542714" y="274574"/>
                                  <a:pt x="4543222" y="271145"/>
                                  <a:pt x="4543730" y="267970"/>
                                </a:cubicBezTo>
                                <a:cubicBezTo>
                                  <a:pt x="4544238" y="264922"/>
                                  <a:pt x="4544746" y="262001"/>
                                  <a:pt x="4545254" y="259461"/>
                                </a:cubicBezTo>
                                <a:cubicBezTo>
                                  <a:pt x="4545635" y="256794"/>
                                  <a:pt x="4546143" y="254508"/>
                                  <a:pt x="4546651" y="252603"/>
                                </a:cubicBezTo>
                                <a:cubicBezTo>
                                  <a:pt x="4547159" y="250571"/>
                                  <a:pt x="4547667" y="248920"/>
                                  <a:pt x="4548048" y="247650"/>
                                </a:cubicBezTo>
                                <a:cubicBezTo>
                                  <a:pt x="4548556" y="246380"/>
                                  <a:pt x="4549064" y="245491"/>
                                  <a:pt x="4549572" y="244983"/>
                                </a:cubicBezTo>
                                <a:cubicBezTo>
                                  <a:pt x="4550080" y="244475"/>
                                  <a:pt x="4550588" y="244348"/>
                                  <a:pt x="4550969" y="244602"/>
                                </a:cubicBezTo>
                                <a:cubicBezTo>
                                  <a:pt x="4551477" y="244856"/>
                                  <a:pt x="4551985" y="245491"/>
                                  <a:pt x="4552493" y="246634"/>
                                </a:cubicBezTo>
                                <a:cubicBezTo>
                                  <a:pt x="4553001" y="247650"/>
                                  <a:pt x="4553509" y="249047"/>
                                  <a:pt x="4553890" y="250825"/>
                                </a:cubicBezTo>
                                <a:cubicBezTo>
                                  <a:pt x="4554398" y="252603"/>
                                  <a:pt x="4554906" y="254762"/>
                                  <a:pt x="4555414" y="257175"/>
                                </a:cubicBezTo>
                                <a:cubicBezTo>
                                  <a:pt x="4555922" y="259588"/>
                                  <a:pt x="4556430" y="262382"/>
                                  <a:pt x="4556811" y="265303"/>
                                </a:cubicBezTo>
                                <a:cubicBezTo>
                                  <a:pt x="4557319" y="268351"/>
                                  <a:pt x="4557827" y="271526"/>
                                  <a:pt x="4558335" y="274955"/>
                                </a:cubicBezTo>
                                <a:cubicBezTo>
                                  <a:pt x="4558843" y="278257"/>
                                  <a:pt x="4559351" y="281813"/>
                                  <a:pt x="4559732" y="285242"/>
                                </a:cubicBezTo>
                                <a:cubicBezTo>
                                  <a:pt x="4560240" y="288798"/>
                                  <a:pt x="4560748" y="292354"/>
                                  <a:pt x="4561256" y="295910"/>
                                </a:cubicBezTo>
                                <a:cubicBezTo>
                                  <a:pt x="4561764" y="299466"/>
                                  <a:pt x="4562272" y="303022"/>
                                  <a:pt x="4562653" y="306324"/>
                                </a:cubicBezTo>
                                <a:cubicBezTo>
                                  <a:pt x="4563161" y="309753"/>
                                  <a:pt x="4563669" y="313055"/>
                                  <a:pt x="4564177" y="316230"/>
                                </a:cubicBezTo>
                                <a:cubicBezTo>
                                  <a:pt x="4564685" y="319405"/>
                                  <a:pt x="4565066" y="322326"/>
                                  <a:pt x="4565574" y="325247"/>
                                </a:cubicBezTo>
                                <a:cubicBezTo>
                                  <a:pt x="4566082" y="328041"/>
                                  <a:pt x="4566590" y="330708"/>
                                  <a:pt x="4567098" y="333248"/>
                                </a:cubicBezTo>
                                <a:cubicBezTo>
                                  <a:pt x="4567606" y="335788"/>
                                  <a:pt x="4567987" y="338201"/>
                                  <a:pt x="4568495" y="340360"/>
                                </a:cubicBezTo>
                                <a:cubicBezTo>
                                  <a:pt x="4569003" y="342519"/>
                                  <a:pt x="4569511" y="344678"/>
                                  <a:pt x="4570019" y="346583"/>
                                </a:cubicBezTo>
                                <a:cubicBezTo>
                                  <a:pt x="4570527" y="348488"/>
                                  <a:pt x="4570908" y="350266"/>
                                  <a:pt x="4571416" y="352044"/>
                                </a:cubicBezTo>
                                <a:cubicBezTo>
                                  <a:pt x="4571924" y="353695"/>
                                  <a:pt x="4572432" y="355219"/>
                                  <a:pt x="4572940" y="356743"/>
                                </a:cubicBezTo>
                                <a:cubicBezTo>
                                  <a:pt x="4573448" y="358267"/>
                                  <a:pt x="4573829" y="359537"/>
                                  <a:pt x="4574337" y="360807"/>
                                </a:cubicBezTo>
                                <a:cubicBezTo>
                                  <a:pt x="4574845" y="362204"/>
                                  <a:pt x="4575353" y="363347"/>
                                  <a:pt x="4575861" y="364490"/>
                                </a:cubicBezTo>
                                <a:cubicBezTo>
                                  <a:pt x="4576369" y="365633"/>
                                  <a:pt x="4576750" y="366649"/>
                                  <a:pt x="4577258" y="367665"/>
                                </a:cubicBezTo>
                                <a:cubicBezTo>
                                  <a:pt x="4577766" y="368681"/>
                                  <a:pt x="4578274" y="369570"/>
                                  <a:pt x="4578782" y="370459"/>
                                </a:cubicBezTo>
                                <a:cubicBezTo>
                                  <a:pt x="4579290" y="371348"/>
                                  <a:pt x="4579671" y="372110"/>
                                  <a:pt x="4580179" y="372872"/>
                                </a:cubicBezTo>
                                <a:cubicBezTo>
                                  <a:pt x="4580687" y="373761"/>
                                  <a:pt x="4581195" y="374396"/>
                                  <a:pt x="4581703" y="375158"/>
                                </a:cubicBezTo>
                                <a:cubicBezTo>
                                  <a:pt x="4582084" y="375920"/>
                                  <a:pt x="4582592" y="376555"/>
                                  <a:pt x="4583100" y="377190"/>
                                </a:cubicBezTo>
                                <a:cubicBezTo>
                                  <a:pt x="4583608" y="377952"/>
                                  <a:pt x="4584116" y="378587"/>
                                  <a:pt x="4584624" y="379222"/>
                                </a:cubicBezTo>
                                <a:cubicBezTo>
                                  <a:pt x="4585005" y="379730"/>
                                  <a:pt x="4585513" y="380365"/>
                                  <a:pt x="4586021" y="381000"/>
                                </a:cubicBezTo>
                                <a:cubicBezTo>
                                  <a:pt x="4586529" y="381508"/>
                                  <a:pt x="4587037" y="382143"/>
                                  <a:pt x="4587545" y="382651"/>
                                </a:cubicBezTo>
                                <a:cubicBezTo>
                                  <a:pt x="4587926" y="383286"/>
                                  <a:pt x="4588434" y="383794"/>
                                  <a:pt x="4588942" y="384302"/>
                                </a:cubicBezTo>
                                <a:cubicBezTo>
                                  <a:pt x="4589450" y="384810"/>
                                  <a:pt x="4589958" y="385318"/>
                                  <a:pt x="4590466" y="385699"/>
                                </a:cubicBezTo>
                                <a:cubicBezTo>
                                  <a:pt x="4590847" y="386207"/>
                                  <a:pt x="4591355" y="386715"/>
                                  <a:pt x="4591863" y="387096"/>
                                </a:cubicBezTo>
                                <a:cubicBezTo>
                                  <a:pt x="4592371" y="387477"/>
                                  <a:pt x="4592879" y="387985"/>
                                  <a:pt x="4593387" y="388366"/>
                                </a:cubicBezTo>
                                <a:cubicBezTo>
                                  <a:pt x="4593768" y="388747"/>
                                  <a:pt x="4594276" y="389128"/>
                                  <a:pt x="4594784" y="389509"/>
                                </a:cubicBezTo>
                                <a:cubicBezTo>
                                  <a:pt x="4595292" y="389890"/>
                                  <a:pt x="4595800" y="390271"/>
                                  <a:pt x="4596308" y="390652"/>
                                </a:cubicBezTo>
                                <a:cubicBezTo>
                                  <a:pt x="4596689" y="391033"/>
                                  <a:pt x="4597197" y="391287"/>
                                  <a:pt x="4597705" y="391668"/>
                                </a:cubicBezTo>
                                <a:cubicBezTo>
                                  <a:pt x="4598213" y="391922"/>
                                  <a:pt x="4598721" y="392176"/>
                                  <a:pt x="4599102" y="392430"/>
                                </a:cubicBezTo>
                                <a:cubicBezTo>
                                  <a:pt x="4599610" y="392684"/>
                                  <a:pt x="4600118" y="392811"/>
                                  <a:pt x="4600626" y="393065"/>
                                </a:cubicBezTo>
                                <a:cubicBezTo>
                                  <a:pt x="4601134" y="393192"/>
                                  <a:pt x="4601642" y="393446"/>
                                  <a:pt x="4602023" y="393573"/>
                                </a:cubicBezTo>
                                <a:cubicBezTo>
                                  <a:pt x="4602531" y="393700"/>
                                  <a:pt x="4603039" y="393700"/>
                                  <a:pt x="4603547" y="393827"/>
                                </a:cubicBezTo>
                                <a:cubicBezTo>
                                  <a:pt x="4604055" y="393827"/>
                                  <a:pt x="4604563" y="393954"/>
                                  <a:pt x="4604944" y="393954"/>
                                </a:cubicBezTo>
                                <a:cubicBezTo>
                                  <a:pt x="4605452" y="393954"/>
                                  <a:pt x="4605960" y="393827"/>
                                  <a:pt x="4606468" y="393827"/>
                                </a:cubicBezTo>
                                <a:cubicBezTo>
                                  <a:pt x="4606976" y="393700"/>
                                  <a:pt x="4607484" y="393573"/>
                                  <a:pt x="4607865" y="393446"/>
                                </a:cubicBezTo>
                                <a:cubicBezTo>
                                  <a:pt x="4608373" y="393192"/>
                                  <a:pt x="4608881" y="392938"/>
                                  <a:pt x="4609389" y="392684"/>
                                </a:cubicBezTo>
                                <a:cubicBezTo>
                                  <a:pt x="4609897" y="392430"/>
                                  <a:pt x="4610405" y="392049"/>
                                  <a:pt x="4610786" y="391668"/>
                                </a:cubicBezTo>
                                <a:cubicBezTo>
                                  <a:pt x="4611294" y="391160"/>
                                  <a:pt x="4611802" y="390652"/>
                                  <a:pt x="4612310" y="390017"/>
                                </a:cubicBezTo>
                                <a:cubicBezTo>
                                  <a:pt x="4612818" y="389509"/>
                                  <a:pt x="4613326" y="388874"/>
                                  <a:pt x="4613707" y="388112"/>
                                </a:cubicBezTo>
                                <a:cubicBezTo>
                                  <a:pt x="4614215" y="387350"/>
                                  <a:pt x="4614723" y="386461"/>
                                  <a:pt x="4615231" y="385572"/>
                                </a:cubicBezTo>
                                <a:cubicBezTo>
                                  <a:pt x="4615739" y="384556"/>
                                  <a:pt x="4616120" y="383540"/>
                                  <a:pt x="4616628" y="382397"/>
                                </a:cubicBezTo>
                                <a:cubicBezTo>
                                  <a:pt x="4617136" y="381127"/>
                                  <a:pt x="4617644" y="379857"/>
                                  <a:pt x="4618152" y="378460"/>
                                </a:cubicBezTo>
                                <a:cubicBezTo>
                                  <a:pt x="4618660" y="376936"/>
                                  <a:pt x="4619041" y="375285"/>
                                  <a:pt x="4619549" y="373507"/>
                                </a:cubicBezTo>
                                <a:cubicBezTo>
                                  <a:pt x="4620057" y="371729"/>
                                  <a:pt x="4620565" y="369824"/>
                                  <a:pt x="4621073" y="367665"/>
                                </a:cubicBezTo>
                                <a:cubicBezTo>
                                  <a:pt x="4621581" y="365379"/>
                                  <a:pt x="4621962" y="363093"/>
                                  <a:pt x="4622470" y="360426"/>
                                </a:cubicBezTo>
                                <a:cubicBezTo>
                                  <a:pt x="4622978" y="357759"/>
                                  <a:pt x="4623486" y="354965"/>
                                  <a:pt x="4623994" y="351917"/>
                                </a:cubicBezTo>
                                <a:cubicBezTo>
                                  <a:pt x="4624502" y="348869"/>
                                  <a:pt x="4624883" y="345440"/>
                                  <a:pt x="4625391" y="341884"/>
                                </a:cubicBezTo>
                                <a:cubicBezTo>
                                  <a:pt x="4625899" y="338328"/>
                                  <a:pt x="4626407" y="334518"/>
                                  <a:pt x="4626915" y="330581"/>
                                </a:cubicBezTo>
                                <a:cubicBezTo>
                                  <a:pt x="4627423" y="326517"/>
                                  <a:pt x="4627804" y="322199"/>
                                  <a:pt x="4628312" y="317881"/>
                                </a:cubicBezTo>
                                <a:cubicBezTo>
                                  <a:pt x="4628820" y="313436"/>
                                  <a:pt x="4629328" y="308737"/>
                                  <a:pt x="4629836" y="304038"/>
                                </a:cubicBezTo>
                                <a:cubicBezTo>
                                  <a:pt x="4630344" y="299339"/>
                                  <a:pt x="4630725" y="294386"/>
                                  <a:pt x="4631233" y="289560"/>
                                </a:cubicBezTo>
                                <a:cubicBezTo>
                                  <a:pt x="4631741" y="284861"/>
                                  <a:pt x="4632249" y="279908"/>
                                  <a:pt x="4632757" y="275082"/>
                                </a:cubicBezTo>
                                <a:cubicBezTo>
                                  <a:pt x="4633138" y="270383"/>
                                  <a:pt x="4633646" y="265557"/>
                                  <a:pt x="4634154" y="261239"/>
                                </a:cubicBezTo>
                                <a:cubicBezTo>
                                  <a:pt x="4634662" y="256794"/>
                                  <a:pt x="4635170" y="252476"/>
                                  <a:pt x="4635678" y="248666"/>
                                </a:cubicBezTo>
                                <a:cubicBezTo>
                                  <a:pt x="4636059" y="244729"/>
                                  <a:pt x="4636567" y="241173"/>
                                  <a:pt x="4637075" y="238125"/>
                                </a:cubicBezTo>
                                <a:cubicBezTo>
                                  <a:pt x="4637583" y="235077"/>
                                  <a:pt x="4638091" y="232410"/>
                                  <a:pt x="4638599" y="230505"/>
                                </a:cubicBezTo>
                                <a:cubicBezTo>
                                  <a:pt x="4638980" y="228473"/>
                                  <a:pt x="4639488" y="226949"/>
                                  <a:pt x="4639996" y="226060"/>
                                </a:cubicBezTo>
                                <a:cubicBezTo>
                                  <a:pt x="4640377" y="225298"/>
                                  <a:pt x="4641012" y="224917"/>
                                  <a:pt x="4641520" y="225044"/>
                                </a:cubicBezTo>
                                <a:cubicBezTo>
                                  <a:pt x="4641901" y="225425"/>
                                  <a:pt x="4642409" y="226314"/>
                                  <a:pt x="4642917" y="227711"/>
                                </a:cubicBezTo>
                                <a:cubicBezTo>
                                  <a:pt x="4643425" y="229108"/>
                                  <a:pt x="4643933" y="231140"/>
                                  <a:pt x="4644441" y="233426"/>
                                </a:cubicBezTo>
                                <a:cubicBezTo>
                                  <a:pt x="4644822" y="235839"/>
                                  <a:pt x="4645330" y="238760"/>
                                  <a:pt x="4645838" y="241808"/>
                                </a:cubicBezTo>
                                <a:cubicBezTo>
                                  <a:pt x="4646346" y="244983"/>
                                  <a:pt x="4646854" y="248666"/>
                                  <a:pt x="4647362" y="252349"/>
                                </a:cubicBezTo>
                                <a:cubicBezTo>
                                  <a:pt x="4647743" y="256032"/>
                                  <a:pt x="4648251" y="260096"/>
                                  <a:pt x="4648759" y="264033"/>
                                </a:cubicBezTo>
                                <a:cubicBezTo>
                                  <a:pt x="4649267" y="268097"/>
                                  <a:pt x="4649775" y="272288"/>
                                  <a:pt x="4650156" y="276352"/>
                                </a:cubicBezTo>
                                <a:cubicBezTo>
                                  <a:pt x="4650664" y="280416"/>
                                  <a:pt x="4651172" y="284480"/>
                                  <a:pt x="4651680" y="288544"/>
                                </a:cubicBezTo>
                                <a:cubicBezTo>
                                  <a:pt x="4652188" y="292481"/>
                                  <a:pt x="4652696" y="296418"/>
                                  <a:pt x="4653077" y="300101"/>
                                </a:cubicBezTo>
                                <a:cubicBezTo>
                                  <a:pt x="4653585" y="303784"/>
                                  <a:pt x="4654093" y="307340"/>
                                  <a:pt x="4654601" y="310769"/>
                                </a:cubicBezTo>
                                <a:cubicBezTo>
                                  <a:pt x="4655109" y="314071"/>
                                  <a:pt x="4655617" y="317373"/>
                                  <a:pt x="4655998" y="320294"/>
                                </a:cubicBezTo>
                                <a:cubicBezTo>
                                  <a:pt x="4656506" y="323342"/>
                                  <a:pt x="4657014" y="326136"/>
                                  <a:pt x="4657522" y="328676"/>
                                </a:cubicBezTo>
                                <a:cubicBezTo>
                                  <a:pt x="4658030" y="331343"/>
                                  <a:pt x="4658538" y="333756"/>
                                  <a:pt x="4658919" y="336042"/>
                                </a:cubicBezTo>
                                <a:cubicBezTo>
                                  <a:pt x="4659427" y="338328"/>
                                  <a:pt x="4659935" y="340487"/>
                                  <a:pt x="4660443" y="342392"/>
                                </a:cubicBezTo>
                                <a:cubicBezTo>
                                  <a:pt x="4660951" y="344424"/>
                                  <a:pt x="4661459" y="346202"/>
                                  <a:pt x="4661840" y="347853"/>
                                </a:cubicBezTo>
                                <a:cubicBezTo>
                                  <a:pt x="4662348" y="349504"/>
                                  <a:pt x="4662856" y="351155"/>
                                  <a:pt x="4663364" y="352552"/>
                                </a:cubicBezTo>
                                <a:cubicBezTo>
                                  <a:pt x="4663872" y="354076"/>
                                  <a:pt x="4664253" y="355346"/>
                                  <a:pt x="4664761" y="356616"/>
                                </a:cubicBezTo>
                                <a:cubicBezTo>
                                  <a:pt x="4665269" y="357886"/>
                                  <a:pt x="4665777" y="359029"/>
                                  <a:pt x="4666285" y="360172"/>
                                </a:cubicBezTo>
                                <a:cubicBezTo>
                                  <a:pt x="4666793" y="361188"/>
                                  <a:pt x="4667174" y="362204"/>
                                  <a:pt x="4667682" y="363093"/>
                                </a:cubicBezTo>
                                <a:cubicBezTo>
                                  <a:pt x="4668190" y="364109"/>
                                  <a:pt x="4668698" y="364871"/>
                                  <a:pt x="4669206" y="365633"/>
                                </a:cubicBezTo>
                                <a:cubicBezTo>
                                  <a:pt x="4669714" y="366395"/>
                                  <a:pt x="4670095" y="367157"/>
                                  <a:pt x="4670603" y="367792"/>
                                </a:cubicBezTo>
                                <a:cubicBezTo>
                                  <a:pt x="4671111" y="368427"/>
                                  <a:pt x="4671619" y="369062"/>
                                  <a:pt x="4672127" y="369570"/>
                                </a:cubicBezTo>
                                <a:cubicBezTo>
                                  <a:pt x="4672635" y="370078"/>
                                  <a:pt x="4673016" y="370459"/>
                                  <a:pt x="4673524" y="370967"/>
                                </a:cubicBezTo>
                                <a:cubicBezTo>
                                  <a:pt x="4674032" y="371348"/>
                                  <a:pt x="4674540" y="371856"/>
                                  <a:pt x="4675048" y="372110"/>
                                </a:cubicBezTo>
                                <a:cubicBezTo>
                                  <a:pt x="4675556" y="372491"/>
                                  <a:pt x="4675937" y="372872"/>
                                  <a:pt x="4676445" y="373253"/>
                                </a:cubicBezTo>
                                <a:cubicBezTo>
                                  <a:pt x="4676953" y="373507"/>
                                  <a:pt x="4677461" y="373761"/>
                                  <a:pt x="4677969" y="374015"/>
                                </a:cubicBezTo>
                                <a:cubicBezTo>
                                  <a:pt x="4678477" y="374269"/>
                                  <a:pt x="4678858" y="374523"/>
                                  <a:pt x="4679366" y="374650"/>
                                </a:cubicBezTo>
                                <a:cubicBezTo>
                                  <a:pt x="4679874" y="374904"/>
                                  <a:pt x="4680382" y="375031"/>
                                  <a:pt x="4680890" y="375285"/>
                                </a:cubicBezTo>
                                <a:cubicBezTo>
                                  <a:pt x="4681271" y="375412"/>
                                  <a:pt x="4681779" y="375539"/>
                                  <a:pt x="4682287" y="375666"/>
                                </a:cubicBezTo>
                                <a:cubicBezTo>
                                  <a:pt x="4682795" y="375793"/>
                                  <a:pt x="4683303" y="375793"/>
                                  <a:pt x="4683811" y="375920"/>
                                </a:cubicBezTo>
                                <a:cubicBezTo>
                                  <a:pt x="4684192" y="375920"/>
                                  <a:pt x="4684700" y="375920"/>
                                  <a:pt x="4685208" y="375920"/>
                                </a:cubicBezTo>
                                <a:cubicBezTo>
                                  <a:pt x="4685716" y="376047"/>
                                  <a:pt x="4686224" y="375920"/>
                                  <a:pt x="4686732" y="375920"/>
                                </a:cubicBezTo>
                                <a:cubicBezTo>
                                  <a:pt x="4687113" y="375920"/>
                                  <a:pt x="4687621" y="375793"/>
                                  <a:pt x="4688129" y="375793"/>
                                </a:cubicBezTo>
                                <a:cubicBezTo>
                                  <a:pt x="4688637" y="375666"/>
                                  <a:pt x="4689145" y="375666"/>
                                  <a:pt x="4689653" y="375539"/>
                                </a:cubicBezTo>
                                <a:cubicBezTo>
                                  <a:pt x="4690034" y="375412"/>
                                  <a:pt x="4690542" y="375285"/>
                                  <a:pt x="4691050" y="375158"/>
                                </a:cubicBezTo>
                                <a:cubicBezTo>
                                  <a:pt x="4691558" y="374904"/>
                                  <a:pt x="4692066" y="374777"/>
                                  <a:pt x="4692574" y="374650"/>
                                </a:cubicBezTo>
                                <a:cubicBezTo>
                                  <a:pt x="4692955" y="374396"/>
                                  <a:pt x="4693463" y="374142"/>
                                  <a:pt x="4693971" y="374015"/>
                                </a:cubicBezTo>
                                <a:cubicBezTo>
                                  <a:pt x="4694479" y="373761"/>
                                  <a:pt x="4694987" y="373507"/>
                                  <a:pt x="4695495" y="373253"/>
                                </a:cubicBezTo>
                                <a:cubicBezTo>
                                  <a:pt x="4695876" y="372999"/>
                                  <a:pt x="4696384" y="372745"/>
                                  <a:pt x="4696892" y="372491"/>
                                </a:cubicBezTo>
                                <a:cubicBezTo>
                                  <a:pt x="4697400" y="372237"/>
                                  <a:pt x="4697908" y="371983"/>
                                  <a:pt x="4698289" y="371729"/>
                                </a:cubicBezTo>
                                <a:cubicBezTo>
                                  <a:pt x="4698797" y="371475"/>
                                  <a:pt x="4699305" y="371221"/>
                                  <a:pt x="4699813" y="370967"/>
                                </a:cubicBezTo>
                                <a:cubicBezTo>
                                  <a:pt x="4700321" y="370586"/>
                                  <a:pt x="4700829" y="370332"/>
                                  <a:pt x="4701210" y="370078"/>
                                </a:cubicBezTo>
                                <a:cubicBezTo>
                                  <a:pt x="4701718" y="369824"/>
                                  <a:pt x="4702226" y="369443"/>
                                  <a:pt x="4702734" y="369189"/>
                                </a:cubicBezTo>
                                <a:cubicBezTo>
                                  <a:pt x="4703242" y="368935"/>
                                  <a:pt x="4703750" y="368554"/>
                                  <a:pt x="4704131" y="368300"/>
                                </a:cubicBezTo>
                                <a:cubicBezTo>
                                  <a:pt x="4704639" y="367919"/>
                                  <a:pt x="4705147" y="367665"/>
                                  <a:pt x="4705655" y="367284"/>
                                </a:cubicBezTo>
                                <a:cubicBezTo>
                                  <a:pt x="4706163" y="366903"/>
                                  <a:pt x="4706671" y="366522"/>
                                  <a:pt x="4707052" y="366141"/>
                                </a:cubicBezTo>
                                <a:cubicBezTo>
                                  <a:pt x="4707560" y="365887"/>
                                  <a:pt x="4708068" y="365379"/>
                                  <a:pt x="4708576" y="364998"/>
                                </a:cubicBezTo>
                                <a:cubicBezTo>
                                  <a:pt x="4709084" y="364617"/>
                                  <a:pt x="4709592" y="364236"/>
                                  <a:pt x="4709973" y="363855"/>
                                </a:cubicBezTo>
                                <a:cubicBezTo>
                                  <a:pt x="4710481" y="363474"/>
                                  <a:pt x="4710989" y="363093"/>
                                  <a:pt x="4711497" y="362585"/>
                                </a:cubicBezTo>
                                <a:cubicBezTo>
                                  <a:pt x="4712005" y="362204"/>
                                  <a:pt x="4712513" y="361823"/>
                                  <a:pt x="4712894" y="361315"/>
                                </a:cubicBezTo>
                                <a:cubicBezTo>
                                  <a:pt x="4713402" y="360934"/>
                                  <a:pt x="4713910" y="360553"/>
                                  <a:pt x="4714418" y="360172"/>
                                </a:cubicBezTo>
                                <a:cubicBezTo>
                                  <a:pt x="4714926" y="359664"/>
                                  <a:pt x="4715307" y="359283"/>
                                  <a:pt x="4715815" y="358775"/>
                                </a:cubicBezTo>
                                <a:cubicBezTo>
                                  <a:pt x="4716323" y="358394"/>
                                  <a:pt x="4716831" y="357886"/>
                                  <a:pt x="4717339" y="357505"/>
                                </a:cubicBezTo>
                                <a:cubicBezTo>
                                  <a:pt x="4717847" y="356997"/>
                                  <a:pt x="4718228" y="356616"/>
                                  <a:pt x="4718736" y="356108"/>
                                </a:cubicBezTo>
                                <a:cubicBezTo>
                                  <a:pt x="4719244" y="355600"/>
                                  <a:pt x="4719752" y="355092"/>
                                  <a:pt x="4720260" y="354711"/>
                                </a:cubicBezTo>
                                <a:cubicBezTo>
                                  <a:pt x="4720768" y="354203"/>
                                  <a:pt x="4721149" y="353695"/>
                                  <a:pt x="4721657" y="353187"/>
                                </a:cubicBezTo>
                                <a:cubicBezTo>
                                  <a:pt x="4722165" y="352679"/>
                                  <a:pt x="4722673" y="352171"/>
                                  <a:pt x="4723181" y="351790"/>
                                </a:cubicBezTo>
                                <a:cubicBezTo>
                                  <a:pt x="4723689" y="351282"/>
                                  <a:pt x="4724070" y="350774"/>
                                  <a:pt x="4724578" y="350266"/>
                                </a:cubicBezTo>
                                <a:cubicBezTo>
                                  <a:pt x="4725086" y="349758"/>
                                  <a:pt x="4725594" y="349377"/>
                                  <a:pt x="4726102" y="348869"/>
                                </a:cubicBezTo>
                                <a:cubicBezTo>
                                  <a:pt x="4726610" y="348361"/>
                                  <a:pt x="4726991" y="347980"/>
                                  <a:pt x="4727499" y="347472"/>
                                </a:cubicBezTo>
                                <a:cubicBezTo>
                                  <a:pt x="4728007" y="346964"/>
                                  <a:pt x="4728515" y="346583"/>
                                  <a:pt x="4729023" y="346075"/>
                                </a:cubicBezTo>
                                <a:cubicBezTo>
                                  <a:pt x="4729531" y="345694"/>
                                  <a:pt x="4729912" y="345186"/>
                                  <a:pt x="4730420" y="344805"/>
                                </a:cubicBezTo>
                                <a:cubicBezTo>
                                  <a:pt x="4730928" y="344424"/>
                                  <a:pt x="4731436" y="343916"/>
                                  <a:pt x="4731944" y="343535"/>
                                </a:cubicBezTo>
                                <a:cubicBezTo>
                                  <a:pt x="4732325" y="343027"/>
                                  <a:pt x="4732833" y="342646"/>
                                  <a:pt x="4733341" y="342265"/>
                                </a:cubicBezTo>
                                <a:cubicBezTo>
                                  <a:pt x="4733849" y="341884"/>
                                  <a:pt x="4734357" y="341376"/>
                                  <a:pt x="4734865" y="340995"/>
                                </a:cubicBezTo>
                                <a:cubicBezTo>
                                  <a:pt x="4735246" y="340614"/>
                                  <a:pt x="4735754" y="340233"/>
                                  <a:pt x="4736262" y="339725"/>
                                </a:cubicBezTo>
                                <a:cubicBezTo>
                                  <a:pt x="4736770" y="339344"/>
                                  <a:pt x="4737278" y="338963"/>
                                  <a:pt x="4737786" y="338455"/>
                                </a:cubicBezTo>
                                <a:cubicBezTo>
                                  <a:pt x="4738167" y="338074"/>
                                  <a:pt x="4738675" y="337693"/>
                                  <a:pt x="4739183" y="337312"/>
                                </a:cubicBezTo>
                                <a:cubicBezTo>
                                  <a:pt x="4739691" y="336804"/>
                                  <a:pt x="4740199" y="336423"/>
                                  <a:pt x="4740707" y="336042"/>
                                </a:cubicBezTo>
                                <a:cubicBezTo>
                                  <a:pt x="4741088" y="335661"/>
                                  <a:pt x="4741596" y="335280"/>
                                  <a:pt x="4742104" y="334772"/>
                                </a:cubicBezTo>
                                <a:cubicBezTo>
                                  <a:pt x="4742612" y="334391"/>
                                  <a:pt x="4743120" y="334010"/>
                                  <a:pt x="4743628" y="333629"/>
                                </a:cubicBezTo>
                                <a:cubicBezTo>
                                  <a:pt x="4744009" y="333248"/>
                                  <a:pt x="4744517" y="332867"/>
                                  <a:pt x="4745025" y="332486"/>
                                </a:cubicBezTo>
                                <a:cubicBezTo>
                                  <a:pt x="4745533" y="332105"/>
                                  <a:pt x="4746041" y="331724"/>
                                  <a:pt x="4746549" y="331470"/>
                                </a:cubicBezTo>
                                <a:cubicBezTo>
                                  <a:pt x="4746930" y="331089"/>
                                  <a:pt x="4747438" y="330708"/>
                                  <a:pt x="4747946" y="330327"/>
                                </a:cubicBezTo>
                                <a:cubicBezTo>
                                  <a:pt x="4748454" y="329946"/>
                                  <a:pt x="4748962" y="329692"/>
                                  <a:pt x="4749343" y="329311"/>
                                </a:cubicBezTo>
                                <a:cubicBezTo>
                                  <a:pt x="4749851" y="328930"/>
                                  <a:pt x="4750359" y="328549"/>
                                  <a:pt x="4750867" y="328168"/>
                                </a:cubicBezTo>
                                <a:cubicBezTo>
                                  <a:pt x="4751375" y="327787"/>
                                  <a:pt x="4751883" y="327533"/>
                                  <a:pt x="4752264" y="327025"/>
                                </a:cubicBezTo>
                                <a:cubicBezTo>
                                  <a:pt x="4752772" y="326644"/>
                                  <a:pt x="4753280" y="326263"/>
                                  <a:pt x="4753788" y="325882"/>
                                </a:cubicBezTo>
                                <a:cubicBezTo>
                                  <a:pt x="4754296" y="325501"/>
                                  <a:pt x="4754804" y="324993"/>
                                  <a:pt x="4755185" y="324612"/>
                                </a:cubicBezTo>
                                <a:cubicBezTo>
                                  <a:pt x="4755693" y="324231"/>
                                  <a:pt x="4756201" y="323723"/>
                                  <a:pt x="4756709" y="323215"/>
                                </a:cubicBezTo>
                                <a:cubicBezTo>
                                  <a:pt x="4757217" y="322834"/>
                                  <a:pt x="4757725" y="322326"/>
                                  <a:pt x="4758106" y="321818"/>
                                </a:cubicBezTo>
                                <a:cubicBezTo>
                                  <a:pt x="4758614" y="321310"/>
                                  <a:pt x="4759122" y="320802"/>
                                  <a:pt x="4759630" y="320294"/>
                                </a:cubicBezTo>
                                <a:cubicBezTo>
                                  <a:pt x="4760138" y="319786"/>
                                  <a:pt x="4760646" y="319278"/>
                                  <a:pt x="4761027" y="318770"/>
                                </a:cubicBezTo>
                                <a:cubicBezTo>
                                  <a:pt x="4761535" y="318135"/>
                                  <a:pt x="4762043" y="317627"/>
                                  <a:pt x="4762551" y="316992"/>
                                </a:cubicBezTo>
                                <a:cubicBezTo>
                                  <a:pt x="4763059" y="316357"/>
                                  <a:pt x="4763567" y="315722"/>
                                  <a:pt x="4763948" y="315087"/>
                                </a:cubicBezTo>
                                <a:cubicBezTo>
                                  <a:pt x="4764456" y="314452"/>
                                  <a:pt x="4764964" y="313817"/>
                                  <a:pt x="4765472" y="313055"/>
                                </a:cubicBezTo>
                                <a:cubicBezTo>
                                  <a:pt x="4765980" y="312293"/>
                                  <a:pt x="4766361" y="311658"/>
                                  <a:pt x="4766869" y="310769"/>
                                </a:cubicBezTo>
                                <a:cubicBezTo>
                                  <a:pt x="4767377" y="310007"/>
                                  <a:pt x="4767885" y="309118"/>
                                  <a:pt x="4768393" y="308229"/>
                                </a:cubicBezTo>
                                <a:cubicBezTo>
                                  <a:pt x="4768901" y="307340"/>
                                  <a:pt x="4769282" y="306324"/>
                                  <a:pt x="4769790" y="305308"/>
                                </a:cubicBezTo>
                                <a:cubicBezTo>
                                  <a:pt x="4770298" y="304292"/>
                                  <a:pt x="4770806" y="303276"/>
                                  <a:pt x="4771314" y="302133"/>
                                </a:cubicBezTo>
                                <a:cubicBezTo>
                                  <a:pt x="4771822" y="300863"/>
                                  <a:pt x="4772203" y="299593"/>
                                  <a:pt x="4772711" y="298323"/>
                                </a:cubicBezTo>
                                <a:cubicBezTo>
                                  <a:pt x="4773219" y="297053"/>
                                  <a:pt x="4773727" y="295656"/>
                                  <a:pt x="4774235" y="294132"/>
                                </a:cubicBezTo>
                                <a:cubicBezTo>
                                  <a:pt x="4774743" y="292735"/>
                                  <a:pt x="4775124" y="291211"/>
                                  <a:pt x="4775632" y="289560"/>
                                </a:cubicBezTo>
                                <a:cubicBezTo>
                                  <a:pt x="4776140" y="288036"/>
                                  <a:pt x="4776648" y="286385"/>
                                  <a:pt x="4777156" y="284734"/>
                                </a:cubicBezTo>
                                <a:cubicBezTo>
                                  <a:pt x="4777664" y="283083"/>
                                  <a:pt x="4778045" y="281305"/>
                                  <a:pt x="4778553" y="279654"/>
                                </a:cubicBezTo>
                                <a:cubicBezTo>
                                  <a:pt x="4779061" y="278003"/>
                                  <a:pt x="4779569" y="276352"/>
                                  <a:pt x="4780077" y="274701"/>
                                </a:cubicBezTo>
                                <a:cubicBezTo>
                                  <a:pt x="4780585" y="273050"/>
                                  <a:pt x="4780966" y="271526"/>
                                  <a:pt x="4781474" y="270129"/>
                                </a:cubicBezTo>
                                <a:cubicBezTo>
                                  <a:pt x="4781982" y="268732"/>
                                  <a:pt x="4782490" y="267335"/>
                                  <a:pt x="4782998" y="266065"/>
                                </a:cubicBezTo>
                                <a:cubicBezTo>
                                  <a:pt x="4783379" y="264922"/>
                                  <a:pt x="4783887" y="263779"/>
                                  <a:pt x="4784395" y="263017"/>
                                </a:cubicBezTo>
                                <a:cubicBezTo>
                                  <a:pt x="4784903" y="262128"/>
                                  <a:pt x="4785411" y="261366"/>
                                  <a:pt x="4785919" y="260858"/>
                                </a:cubicBezTo>
                                <a:cubicBezTo>
                                  <a:pt x="4786300" y="260350"/>
                                  <a:pt x="4786808" y="260096"/>
                                  <a:pt x="4787316" y="259969"/>
                                </a:cubicBezTo>
                                <a:cubicBezTo>
                                  <a:pt x="4787824" y="259842"/>
                                  <a:pt x="4788332" y="259969"/>
                                  <a:pt x="4788840" y="260350"/>
                                </a:cubicBezTo>
                                <a:cubicBezTo>
                                  <a:pt x="4789221" y="260604"/>
                                  <a:pt x="4789729" y="261112"/>
                                  <a:pt x="4790237" y="261747"/>
                                </a:cubicBezTo>
                                <a:cubicBezTo>
                                  <a:pt x="4790745" y="262382"/>
                                  <a:pt x="4791253" y="263271"/>
                                  <a:pt x="4791761" y="264160"/>
                                </a:cubicBezTo>
                                <a:cubicBezTo>
                                  <a:pt x="4792142" y="265176"/>
                                  <a:pt x="4792650" y="266319"/>
                                  <a:pt x="4793158" y="267462"/>
                                </a:cubicBezTo>
                                <a:cubicBezTo>
                                  <a:pt x="4793666" y="268732"/>
                                  <a:pt x="4794174" y="270002"/>
                                  <a:pt x="4794682" y="271399"/>
                                </a:cubicBezTo>
                                <a:cubicBezTo>
                                  <a:pt x="4795063" y="272796"/>
                                  <a:pt x="4795571" y="274193"/>
                                  <a:pt x="4796079" y="275717"/>
                                </a:cubicBezTo>
                                <a:cubicBezTo>
                                  <a:pt x="4796587" y="277114"/>
                                  <a:pt x="4797095" y="278638"/>
                                  <a:pt x="4797603" y="280162"/>
                                </a:cubicBezTo>
                                <a:cubicBezTo>
                                  <a:pt x="4797984" y="281686"/>
                                  <a:pt x="4798492" y="283210"/>
                                  <a:pt x="4799000" y="284607"/>
                                </a:cubicBezTo>
                                <a:cubicBezTo>
                                  <a:pt x="4799508" y="286131"/>
                                  <a:pt x="4800016" y="287528"/>
                                  <a:pt x="4800397" y="288925"/>
                                </a:cubicBezTo>
                                <a:cubicBezTo>
                                  <a:pt x="4800905" y="290322"/>
                                  <a:pt x="4801413" y="291719"/>
                                  <a:pt x="4801921" y="293116"/>
                                </a:cubicBezTo>
                                <a:cubicBezTo>
                                  <a:pt x="4802429" y="294513"/>
                                  <a:pt x="4802937" y="295783"/>
                                  <a:pt x="4803318" y="297053"/>
                                </a:cubicBezTo>
                                <a:cubicBezTo>
                                  <a:pt x="4803826" y="298323"/>
                                  <a:pt x="4804334" y="299466"/>
                                  <a:pt x="4804842" y="300736"/>
                                </a:cubicBezTo>
                                <a:cubicBezTo>
                                  <a:pt x="4805350" y="301879"/>
                                  <a:pt x="4805858" y="303022"/>
                                  <a:pt x="4806239" y="304165"/>
                                </a:cubicBezTo>
                                <a:cubicBezTo>
                                  <a:pt x="4806747" y="305181"/>
                                  <a:pt x="4807255" y="306324"/>
                                  <a:pt x="4807763" y="307340"/>
                                </a:cubicBezTo>
                                <a:cubicBezTo>
                                  <a:pt x="4808271" y="308356"/>
                                  <a:pt x="4808779" y="309372"/>
                                  <a:pt x="4809160" y="310261"/>
                                </a:cubicBezTo>
                                <a:cubicBezTo>
                                  <a:pt x="4809668" y="311277"/>
                                  <a:pt x="4810176" y="312166"/>
                                  <a:pt x="4810684" y="313055"/>
                                </a:cubicBezTo>
                                <a:cubicBezTo>
                                  <a:pt x="4811192" y="313944"/>
                                  <a:pt x="4811700" y="314833"/>
                                  <a:pt x="4812081" y="315595"/>
                                </a:cubicBezTo>
                                <a:cubicBezTo>
                                  <a:pt x="4812589" y="316484"/>
                                  <a:pt x="4813097" y="317246"/>
                                  <a:pt x="4813605" y="318008"/>
                                </a:cubicBezTo>
                                <a:cubicBezTo>
                                  <a:pt x="4814113" y="318770"/>
                                  <a:pt x="4814494" y="319405"/>
                                  <a:pt x="4815002" y="320167"/>
                                </a:cubicBezTo>
                                <a:cubicBezTo>
                                  <a:pt x="4815510" y="320802"/>
                                  <a:pt x="4816018" y="321437"/>
                                  <a:pt x="4816526" y="322199"/>
                                </a:cubicBezTo>
                                <a:cubicBezTo>
                                  <a:pt x="4817034" y="322834"/>
                                  <a:pt x="4817415" y="323469"/>
                                  <a:pt x="4817923" y="323977"/>
                                </a:cubicBezTo>
                                <a:cubicBezTo>
                                  <a:pt x="4818431" y="324612"/>
                                  <a:pt x="4818939" y="325120"/>
                                  <a:pt x="4819447" y="325755"/>
                                </a:cubicBezTo>
                                <a:cubicBezTo>
                                  <a:pt x="4819955" y="326263"/>
                                  <a:pt x="4820336" y="326898"/>
                                  <a:pt x="4820844" y="327406"/>
                                </a:cubicBezTo>
                                <a:cubicBezTo>
                                  <a:pt x="4821352" y="327914"/>
                                  <a:pt x="4821860" y="328549"/>
                                  <a:pt x="4822368" y="328930"/>
                                </a:cubicBezTo>
                                <a:cubicBezTo>
                                  <a:pt x="4822876" y="329438"/>
                                  <a:pt x="4823257" y="329946"/>
                                  <a:pt x="4823765" y="330327"/>
                                </a:cubicBezTo>
                                <a:cubicBezTo>
                                  <a:pt x="4824273" y="330835"/>
                                  <a:pt x="4824781" y="331216"/>
                                  <a:pt x="4825289" y="331470"/>
                                </a:cubicBezTo>
                                <a:cubicBezTo>
                                  <a:pt x="4825797" y="331851"/>
                                  <a:pt x="4826178" y="332232"/>
                                  <a:pt x="4826686" y="332486"/>
                                </a:cubicBezTo>
                                <a:cubicBezTo>
                                  <a:pt x="4827194" y="332740"/>
                                  <a:pt x="4827702" y="332994"/>
                                  <a:pt x="4828210" y="333121"/>
                                </a:cubicBezTo>
                                <a:cubicBezTo>
                                  <a:pt x="4828718" y="333375"/>
                                  <a:pt x="4829099" y="333502"/>
                                  <a:pt x="4829607" y="333629"/>
                                </a:cubicBezTo>
                                <a:cubicBezTo>
                                  <a:pt x="4830115" y="333629"/>
                                  <a:pt x="4830623" y="333629"/>
                                  <a:pt x="4831131" y="333629"/>
                                </a:cubicBezTo>
                                <a:cubicBezTo>
                                  <a:pt x="4831639" y="333756"/>
                                  <a:pt x="4832020" y="333756"/>
                                  <a:pt x="4832528" y="333756"/>
                                </a:cubicBezTo>
                                <a:cubicBezTo>
                                  <a:pt x="4833036" y="333756"/>
                                  <a:pt x="4833544" y="333756"/>
                                  <a:pt x="4834052" y="333756"/>
                                </a:cubicBezTo>
                                <a:cubicBezTo>
                                  <a:pt x="4834433" y="333756"/>
                                  <a:pt x="4834941" y="333756"/>
                                  <a:pt x="4835449" y="333883"/>
                                </a:cubicBezTo>
                                <a:cubicBezTo>
                                  <a:pt x="4835957" y="334010"/>
                                  <a:pt x="4836465" y="334137"/>
                                  <a:pt x="4836973" y="334391"/>
                                </a:cubicBezTo>
                                <a:cubicBezTo>
                                  <a:pt x="4837354" y="334645"/>
                                  <a:pt x="4837862" y="334899"/>
                                  <a:pt x="4838370" y="335280"/>
                                </a:cubicBezTo>
                                <a:cubicBezTo>
                                  <a:pt x="4838878" y="335661"/>
                                  <a:pt x="4839386" y="336042"/>
                                  <a:pt x="4839894" y="336550"/>
                                </a:cubicBezTo>
                                <a:cubicBezTo>
                                  <a:pt x="4840275" y="337058"/>
                                  <a:pt x="4840783" y="337693"/>
                                  <a:pt x="4841291" y="338328"/>
                                </a:cubicBezTo>
                                <a:cubicBezTo>
                                  <a:pt x="4841799" y="338963"/>
                                  <a:pt x="4842307" y="339725"/>
                                  <a:pt x="4842815" y="340360"/>
                                </a:cubicBezTo>
                                <a:cubicBezTo>
                                  <a:pt x="4843196" y="341122"/>
                                  <a:pt x="4843704" y="341884"/>
                                  <a:pt x="4844212" y="342646"/>
                                </a:cubicBezTo>
                                <a:cubicBezTo>
                                  <a:pt x="4844720" y="343408"/>
                                  <a:pt x="4845228" y="344170"/>
                                  <a:pt x="4845736" y="344932"/>
                                </a:cubicBezTo>
                                <a:cubicBezTo>
                                  <a:pt x="4846117" y="345567"/>
                                  <a:pt x="4846625" y="346329"/>
                                  <a:pt x="4847133" y="347091"/>
                                </a:cubicBezTo>
                                <a:cubicBezTo>
                                  <a:pt x="4847641" y="347726"/>
                                  <a:pt x="4848149" y="348361"/>
                                  <a:pt x="4848657" y="349123"/>
                                </a:cubicBezTo>
                                <a:cubicBezTo>
                                  <a:pt x="4849038" y="349758"/>
                                  <a:pt x="4849546" y="350393"/>
                                  <a:pt x="4850054" y="350901"/>
                                </a:cubicBezTo>
                                <a:cubicBezTo>
                                  <a:pt x="4850562" y="351536"/>
                                  <a:pt x="4851070" y="352171"/>
                                  <a:pt x="4851451" y="352679"/>
                                </a:cubicBezTo>
                                <a:cubicBezTo>
                                  <a:pt x="4851959" y="353187"/>
                                  <a:pt x="4852467" y="353695"/>
                                  <a:pt x="4852975" y="354203"/>
                                </a:cubicBezTo>
                                <a:cubicBezTo>
                                  <a:pt x="4853483" y="354711"/>
                                  <a:pt x="4853991" y="355219"/>
                                  <a:pt x="4854372" y="355600"/>
                                </a:cubicBezTo>
                                <a:cubicBezTo>
                                  <a:pt x="4854880" y="356108"/>
                                  <a:pt x="4855388" y="356489"/>
                                  <a:pt x="4855896" y="356997"/>
                                </a:cubicBezTo>
                                <a:cubicBezTo>
                                  <a:pt x="4856404" y="357505"/>
                                  <a:pt x="4856912" y="357886"/>
                                  <a:pt x="4857293" y="358394"/>
                                </a:cubicBezTo>
                                <a:cubicBezTo>
                                  <a:pt x="4857801" y="358902"/>
                                  <a:pt x="4858309" y="359283"/>
                                  <a:pt x="4858817" y="359791"/>
                                </a:cubicBezTo>
                                <a:cubicBezTo>
                                  <a:pt x="4859325" y="360172"/>
                                  <a:pt x="4859833" y="360680"/>
                                  <a:pt x="4860214" y="361188"/>
                                </a:cubicBezTo>
                                <a:cubicBezTo>
                                  <a:pt x="4860722" y="361696"/>
                                  <a:pt x="4861230" y="362204"/>
                                  <a:pt x="4861738" y="362712"/>
                                </a:cubicBezTo>
                                <a:cubicBezTo>
                                  <a:pt x="4862246" y="363220"/>
                                  <a:pt x="4862754" y="363728"/>
                                  <a:pt x="4863135" y="364236"/>
                                </a:cubicBezTo>
                                <a:cubicBezTo>
                                  <a:pt x="4863643" y="364744"/>
                                  <a:pt x="4864151" y="365379"/>
                                  <a:pt x="4864659" y="365887"/>
                                </a:cubicBezTo>
                                <a:cubicBezTo>
                                  <a:pt x="4865167" y="366395"/>
                                  <a:pt x="4865675" y="366903"/>
                                  <a:pt x="4866056" y="367411"/>
                                </a:cubicBezTo>
                                <a:cubicBezTo>
                                  <a:pt x="4866564" y="367919"/>
                                  <a:pt x="4867072" y="368427"/>
                                  <a:pt x="4867580" y="368935"/>
                                </a:cubicBezTo>
                                <a:cubicBezTo>
                                  <a:pt x="4868088" y="369443"/>
                                  <a:pt x="4868469" y="369951"/>
                                  <a:pt x="4868977" y="370332"/>
                                </a:cubicBezTo>
                                <a:cubicBezTo>
                                  <a:pt x="4869485" y="370713"/>
                                  <a:pt x="4869993" y="371094"/>
                                  <a:pt x="4870501" y="371602"/>
                                </a:cubicBezTo>
                                <a:cubicBezTo>
                                  <a:pt x="4871009" y="371983"/>
                                  <a:pt x="4871390" y="372237"/>
                                  <a:pt x="4871898" y="372618"/>
                                </a:cubicBezTo>
                                <a:cubicBezTo>
                                  <a:pt x="4872406" y="372999"/>
                                  <a:pt x="4872914" y="373253"/>
                                  <a:pt x="4873422" y="373634"/>
                                </a:cubicBezTo>
                                <a:cubicBezTo>
                                  <a:pt x="4873930" y="373888"/>
                                  <a:pt x="4874311" y="374142"/>
                                  <a:pt x="4874819" y="374523"/>
                                </a:cubicBezTo>
                                <a:cubicBezTo>
                                  <a:pt x="4875327" y="374777"/>
                                  <a:pt x="4875835" y="375031"/>
                                  <a:pt x="4876343" y="375285"/>
                                </a:cubicBezTo>
                                <a:cubicBezTo>
                                  <a:pt x="4876851" y="375539"/>
                                  <a:pt x="4877232" y="375793"/>
                                  <a:pt x="4877740" y="376047"/>
                                </a:cubicBezTo>
                                <a:cubicBezTo>
                                  <a:pt x="4878248" y="376301"/>
                                  <a:pt x="4878756" y="376428"/>
                                  <a:pt x="4879264" y="376682"/>
                                </a:cubicBezTo>
                                <a:cubicBezTo>
                                  <a:pt x="4879772" y="376936"/>
                                  <a:pt x="4880153" y="377063"/>
                                  <a:pt x="4880661" y="377190"/>
                                </a:cubicBezTo>
                                <a:cubicBezTo>
                                  <a:pt x="4881169" y="377444"/>
                                  <a:pt x="4881677" y="377571"/>
                                  <a:pt x="4882185" y="377571"/>
                                </a:cubicBezTo>
                                <a:cubicBezTo>
                                  <a:pt x="4882693" y="377698"/>
                                  <a:pt x="4883074" y="377698"/>
                                  <a:pt x="4883582" y="377698"/>
                                </a:cubicBezTo>
                                <a:cubicBezTo>
                                  <a:pt x="4884090" y="377698"/>
                                  <a:pt x="4884598" y="377571"/>
                                  <a:pt x="4885106" y="377444"/>
                                </a:cubicBezTo>
                                <a:cubicBezTo>
                                  <a:pt x="4885487" y="377317"/>
                                  <a:pt x="4885995" y="377063"/>
                                  <a:pt x="4886503" y="376809"/>
                                </a:cubicBezTo>
                                <a:cubicBezTo>
                                  <a:pt x="4887011" y="376555"/>
                                  <a:pt x="4887519" y="376174"/>
                                  <a:pt x="4888027" y="375793"/>
                                </a:cubicBezTo>
                                <a:cubicBezTo>
                                  <a:pt x="4888408" y="375285"/>
                                  <a:pt x="4888916" y="374777"/>
                                  <a:pt x="4889424" y="374269"/>
                                </a:cubicBezTo>
                                <a:cubicBezTo>
                                  <a:pt x="4889932" y="373634"/>
                                  <a:pt x="4890440" y="372999"/>
                                  <a:pt x="4890948" y="372364"/>
                                </a:cubicBezTo>
                                <a:cubicBezTo>
                                  <a:pt x="4891329" y="371729"/>
                                  <a:pt x="4891837" y="370967"/>
                                  <a:pt x="4892345" y="370078"/>
                                </a:cubicBezTo>
                                <a:cubicBezTo>
                                  <a:pt x="4892853" y="369316"/>
                                  <a:pt x="4893361" y="368427"/>
                                  <a:pt x="4893869" y="367665"/>
                                </a:cubicBezTo>
                                <a:cubicBezTo>
                                  <a:pt x="4894250" y="366776"/>
                                  <a:pt x="4894758" y="366014"/>
                                  <a:pt x="4895266" y="365125"/>
                                </a:cubicBezTo>
                                <a:cubicBezTo>
                                  <a:pt x="4895774" y="364363"/>
                                  <a:pt x="4896282" y="363474"/>
                                  <a:pt x="4896790" y="362839"/>
                                </a:cubicBezTo>
                                <a:cubicBezTo>
                                  <a:pt x="4897171" y="362077"/>
                                  <a:pt x="4897679" y="361442"/>
                                  <a:pt x="4898187" y="360807"/>
                                </a:cubicBezTo>
                                <a:cubicBezTo>
                                  <a:pt x="4898695" y="360299"/>
                                  <a:pt x="4899203" y="359791"/>
                                  <a:pt x="4899711" y="359410"/>
                                </a:cubicBezTo>
                                <a:cubicBezTo>
                                  <a:pt x="4900092" y="359029"/>
                                  <a:pt x="4900600" y="358902"/>
                                  <a:pt x="4901108" y="358775"/>
                                </a:cubicBezTo>
                                <a:cubicBezTo>
                                  <a:pt x="4901616" y="358648"/>
                                  <a:pt x="4902124" y="358775"/>
                                  <a:pt x="4902505" y="358902"/>
                                </a:cubicBezTo>
                                <a:cubicBezTo>
                                  <a:pt x="4903013" y="359156"/>
                                  <a:pt x="4903521" y="359410"/>
                                  <a:pt x="4904029" y="359918"/>
                                </a:cubicBezTo>
                                <a:cubicBezTo>
                                  <a:pt x="4904537" y="360426"/>
                                  <a:pt x="4905045" y="360934"/>
                                  <a:pt x="4905426" y="361569"/>
                                </a:cubicBezTo>
                                <a:cubicBezTo>
                                  <a:pt x="4905934" y="362204"/>
                                  <a:pt x="4906442" y="363093"/>
                                  <a:pt x="4906950" y="363855"/>
                                </a:cubicBezTo>
                                <a:cubicBezTo>
                                  <a:pt x="4907458" y="364744"/>
                                  <a:pt x="4907966" y="365633"/>
                                  <a:pt x="4908347" y="366522"/>
                                </a:cubicBezTo>
                                <a:cubicBezTo>
                                  <a:pt x="4908855" y="367538"/>
                                  <a:pt x="4909363" y="368554"/>
                                  <a:pt x="4909871" y="369443"/>
                                </a:cubicBezTo>
                                <a:cubicBezTo>
                                  <a:pt x="4910379" y="370459"/>
                                  <a:pt x="4910887" y="371475"/>
                                  <a:pt x="4911268" y="372491"/>
                                </a:cubicBezTo>
                                <a:cubicBezTo>
                                  <a:pt x="4911776" y="373507"/>
                                  <a:pt x="4912284" y="374523"/>
                                  <a:pt x="4912792" y="375539"/>
                                </a:cubicBezTo>
                                <a:cubicBezTo>
                                  <a:pt x="4913300" y="376428"/>
                                  <a:pt x="4913808" y="377444"/>
                                  <a:pt x="4914189" y="378333"/>
                                </a:cubicBezTo>
                                <a:cubicBezTo>
                                  <a:pt x="4914697" y="379222"/>
                                  <a:pt x="4915205" y="380111"/>
                                  <a:pt x="4915713" y="380873"/>
                                </a:cubicBezTo>
                                <a:cubicBezTo>
                                  <a:pt x="4916221" y="381635"/>
                                  <a:pt x="4916602" y="382397"/>
                                  <a:pt x="4917110" y="383159"/>
                                </a:cubicBezTo>
                                <a:cubicBezTo>
                                  <a:pt x="4917618" y="383921"/>
                                  <a:pt x="4918126" y="384556"/>
                                  <a:pt x="4918634" y="385191"/>
                                </a:cubicBezTo>
                                <a:cubicBezTo>
                                  <a:pt x="4919142" y="385826"/>
                                  <a:pt x="4919523" y="386461"/>
                                  <a:pt x="4920031" y="387096"/>
                                </a:cubicBezTo>
                                <a:cubicBezTo>
                                  <a:pt x="4920539" y="387604"/>
                                  <a:pt x="4921047" y="388239"/>
                                  <a:pt x="4921555" y="388747"/>
                                </a:cubicBezTo>
                                <a:cubicBezTo>
                                  <a:pt x="4922063" y="389255"/>
                                  <a:pt x="4922444" y="389763"/>
                                  <a:pt x="4922952" y="390271"/>
                                </a:cubicBezTo>
                                <a:cubicBezTo>
                                  <a:pt x="4923460" y="390779"/>
                                  <a:pt x="4923968" y="391287"/>
                                  <a:pt x="4924476" y="391795"/>
                                </a:cubicBezTo>
                                <a:cubicBezTo>
                                  <a:pt x="4924984" y="392303"/>
                                  <a:pt x="4925365" y="392684"/>
                                  <a:pt x="4925873" y="393065"/>
                                </a:cubicBezTo>
                                <a:cubicBezTo>
                                  <a:pt x="4926381" y="393446"/>
                                  <a:pt x="4926889" y="393827"/>
                                  <a:pt x="4927397" y="394081"/>
                                </a:cubicBezTo>
                                <a:cubicBezTo>
                                  <a:pt x="4927905" y="394462"/>
                                  <a:pt x="4928286" y="394589"/>
                                  <a:pt x="4928794" y="394716"/>
                                </a:cubicBezTo>
                                <a:cubicBezTo>
                                  <a:pt x="4929302" y="394843"/>
                                  <a:pt x="4929810" y="394970"/>
                                  <a:pt x="4930318" y="394843"/>
                                </a:cubicBezTo>
                                <a:cubicBezTo>
                                  <a:pt x="4930826" y="394843"/>
                                  <a:pt x="4931207" y="394716"/>
                                  <a:pt x="4931715" y="394462"/>
                                </a:cubicBezTo>
                                <a:cubicBezTo>
                                  <a:pt x="4932223" y="394208"/>
                                  <a:pt x="4932731" y="393954"/>
                                  <a:pt x="4933239" y="393573"/>
                                </a:cubicBezTo>
                                <a:cubicBezTo>
                                  <a:pt x="4933620" y="393192"/>
                                  <a:pt x="4934128" y="392684"/>
                                  <a:pt x="4934636" y="392303"/>
                                </a:cubicBezTo>
                                <a:cubicBezTo>
                                  <a:pt x="4935144" y="391795"/>
                                  <a:pt x="4935652" y="391287"/>
                                  <a:pt x="4936160" y="390779"/>
                                </a:cubicBezTo>
                                <a:cubicBezTo>
                                  <a:pt x="4936541" y="390271"/>
                                  <a:pt x="4937049" y="389763"/>
                                  <a:pt x="4937557" y="389255"/>
                                </a:cubicBezTo>
                                <a:cubicBezTo>
                                  <a:pt x="4938065" y="388747"/>
                                  <a:pt x="4938573" y="388239"/>
                                  <a:pt x="4939081" y="387731"/>
                                </a:cubicBezTo>
                                <a:cubicBezTo>
                                  <a:pt x="4939462" y="387223"/>
                                  <a:pt x="4939970" y="386715"/>
                                  <a:pt x="4940478" y="386334"/>
                                </a:cubicBezTo>
                                <a:cubicBezTo>
                                  <a:pt x="4940986" y="385953"/>
                                  <a:pt x="4941494" y="385572"/>
                                  <a:pt x="4942002" y="385191"/>
                                </a:cubicBezTo>
                                <a:cubicBezTo>
                                  <a:pt x="4942383" y="384810"/>
                                  <a:pt x="4942891" y="384556"/>
                                  <a:pt x="4943399" y="384302"/>
                                </a:cubicBezTo>
                                <a:cubicBezTo>
                                  <a:pt x="4943907" y="384048"/>
                                  <a:pt x="4944415" y="383794"/>
                                  <a:pt x="4944923" y="383667"/>
                                </a:cubicBezTo>
                                <a:cubicBezTo>
                                  <a:pt x="4945304" y="383413"/>
                                  <a:pt x="4945812" y="383286"/>
                                  <a:pt x="4946320" y="383286"/>
                                </a:cubicBezTo>
                                <a:cubicBezTo>
                                  <a:pt x="4946828" y="383286"/>
                                  <a:pt x="4947336" y="383286"/>
                                  <a:pt x="4947844" y="383286"/>
                                </a:cubicBezTo>
                                <a:cubicBezTo>
                                  <a:pt x="4948225" y="383286"/>
                                  <a:pt x="4948733" y="383413"/>
                                  <a:pt x="4949241" y="383667"/>
                                </a:cubicBezTo>
                                <a:cubicBezTo>
                                  <a:pt x="4949749" y="383794"/>
                                  <a:pt x="4950257" y="384048"/>
                                  <a:pt x="4950638" y="384429"/>
                                </a:cubicBezTo>
                                <a:cubicBezTo>
                                  <a:pt x="4951146" y="384683"/>
                                  <a:pt x="4951654" y="385064"/>
                                  <a:pt x="4952162" y="385572"/>
                                </a:cubicBezTo>
                                <a:cubicBezTo>
                                  <a:pt x="4952670" y="385953"/>
                                  <a:pt x="4953178" y="386461"/>
                                  <a:pt x="4953559" y="386969"/>
                                </a:cubicBezTo>
                                <a:cubicBezTo>
                                  <a:pt x="4954067" y="387477"/>
                                  <a:pt x="4954575" y="387985"/>
                                  <a:pt x="4955083" y="388620"/>
                                </a:cubicBezTo>
                                <a:cubicBezTo>
                                  <a:pt x="4955591" y="389255"/>
                                  <a:pt x="4956099" y="389890"/>
                                  <a:pt x="4956480" y="390525"/>
                                </a:cubicBezTo>
                                <a:cubicBezTo>
                                  <a:pt x="4956988" y="391160"/>
                                  <a:pt x="4957496" y="391795"/>
                                  <a:pt x="4958004" y="392557"/>
                                </a:cubicBezTo>
                                <a:cubicBezTo>
                                  <a:pt x="4958512" y="393192"/>
                                  <a:pt x="4959147" y="394208"/>
                                  <a:pt x="4959401" y="394462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7185D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8" name="Shape 29818"/>
                        <wps:cNvSpPr/>
                        <wps:spPr>
                          <a:xfrm>
                            <a:off x="146901" y="1570863"/>
                            <a:ext cx="4959401" cy="395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5351">
                                <a:moveTo>
                                  <a:pt x="0" y="392811"/>
                                </a:moveTo>
                                <a:cubicBezTo>
                                  <a:pt x="483" y="392811"/>
                                  <a:pt x="978" y="392811"/>
                                  <a:pt x="1460" y="392811"/>
                                </a:cubicBezTo>
                                <a:cubicBezTo>
                                  <a:pt x="1943" y="392811"/>
                                  <a:pt x="2426" y="392811"/>
                                  <a:pt x="2921" y="392811"/>
                                </a:cubicBezTo>
                                <a:cubicBezTo>
                                  <a:pt x="3404" y="392811"/>
                                  <a:pt x="3886" y="392684"/>
                                  <a:pt x="4382" y="392684"/>
                                </a:cubicBezTo>
                                <a:cubicBezTo>
                                  <a:pt x="4864" y="392684"/>
                                  <a:pt x="5347" y="392684"/>
                                  <a:pt x="5842" y="392684"/>
                                </a:cubicBezTo>
                                <a:cubicBezTo>
                                  <a:pt x="6325" y="392684"/>
                                  <a:pt x="6807" y="392684"/>
                                  <a:pt x="7290" y="392684"/>
                                </a:cubicBezTo>
                                <a:cubicBezTo>
                                  <a:pt x="7785" y="392684"/>
                                  <a:pt x="8268" y="392684"/>
                                  <a:pt x="8750" y="392684"/>
                                </a:cubicBezTo>
                                <a:cubicBezTo>
                                  <a:pt x="9233" y="392684"/>
                                  <a:pt x="9728" y="392684"/>
                                  <a:pt x="10211" y="392684"/>
                                </a:cubicBezTo>
                                <a:cubicBezTo>
                                  <a:pt x="10693" y="392684"/>
                                  <a:pt x="11189" y="392684"/>
                                  <a:pt x="11671" y="392684"/>
                                </a:cubicBezTo>
                                <a:cubicBezTo>
                                  <a:pt x="12154" y="392684"/>
                                  <a:pt x="12637" y="392557"/>
                                  <a:pt x="13132" y="392557"/>
                                </a:cubicBezTo>
                                <a:cubicBezTo>
                                  <a:pt x="13614" y="392557"/>
                                  <a:pt x="14097" y="392557"/>
                                  <a:pt x="14592" y="392557"/>
                                </a:cubicBezTo>
                                <a:cubicBezTo>
                                  <a:pt x="15075" y="392557"/>
                                  <a:pt x="15557" y="392557"/>
                                  <a:pt x="16040" y="392557"/>
                                </a:cubicBezTo>
                                <a:cubicBezTo>
                                  <a:pt x="16535" y="392557"/>
                                  <a:pt x="17018" y="392557"/>
                                  <a:pt x="17501" y="392557"/>
                                </a:cubicBezTo>
                                <a:cubicBezTo>
                                  <a:pt x="17996" y="392557"/>
                                  <a:pt x="18479" y="392557"/>
                                  <a:pt x="18961" y="392557"/>
                                </a:cubicBezTo>
                                <a:cubicBezTo>
                                  <a:pt x="19444" y="392557"/>
                                  <a:pt x="19939" y="392557"/>
                                  <a:pt x="20422" y="392557"/>
                                </a:cubicBezTo>
                                <a:cubicBezTo>
                                  <a:pt x="20904" y="392557"/>
                                  <a:pt x="21399" y="392557"/>
                                  <a:pt x="21882" y="392557"/>
                                </a:cubicBezTo>
                                <a:cubicBezTo>
                                  <a:pt x="22365" y="392557"/>
                                  <a:pt x="22847" y="392557"/>
                                  <a:pt x="23343" y="392557"/>
                                </a:cubicBezTo>
                                <a:cubicBezTo>
                                  <a:pt x="23825" y="392557"/>
                                  <a:pt x="24308" y="392557"/>
                                  <a:pt x="24803" y="392430"/>
                                </a:cubicBezTo>
                                <a:cubicBezTo>
                                  <a:pt x="25286" y="392430"/>
                                  <a:pt x="25768" y="392430"/>
                                  <a:pt x="26251" y="392430"/>
                                </a:cubicBezTo>
                                <a:cubicBezTo>
                                  <a:pt x="26746" y="392430"/>
                                  <a:pt x="27229" y="392430"/>
                                  <a:pt x="27711" y="392430"/>
                                </a:cubicBezTo>
                                <a:cubicBezTo>
                                  <a:pt x="28207" y="392430"/>
                                  <a:pt x="28689" y="392430"/>
                                  <a:pt x="29172" y="392430"/>
                                </a:cubicBezTo>
                                <a:cubicBezTo>
                                  <a:pt x="29654" y="392303"/>
                                  <a:pt x="30150" y="392303"/>
                                  <a:pt x="30632" y="392303"/>
                                </a:cubicBezTo>
                                <a:cubicBezTo>
                                  <a:pt x="31115" y="392303"/>
                                  <a:pt x="31610" y="392303"/>
                                  <a:pt x="32093" y="392303"/>
                                </a:cubicBezTo>
                                <a:cubicBezTo>
                                  <a:pt x="32576" y="392303"/>
                                  <a:pt x="33058" y="392303"/>
                                  <a:pt x="33553" y="392303"/>
                                </a:cubicBezTo>
                                <a:cubicBezTo>
                                  <a:pt x="34036" y="392303"/>
                                  <a:pt x="34519" y="392303"/>
                                  <a:pt x="35014" y="392303"/>
                                </a:cubicBezTo>
                                <a:cubicBezTo>
                                  <a:pt x="35496" y="392303"/>
                                  <a:pt x="35979" y="392303"/>
                                  <a:pt x="36462" y="392303"/>
                                </a:cubicBezTo>
                                <a:cubicBezTo>
                                  <a:pt x="36957" y="392303"/>
                                  <a:pt x="37440" y="392303"/>
                                  <a:pt x="37922" y="392303"/>
                                </a:cubicBezTo>
                                <a:cubicBezTo>
                                  <a:pt x="38418" y="392303"/>
                                  <a:pt x="38900" y="392303"/>
                                  <a:pt x="39383" y="392303"/>
                                </a:cubicBezTo>
                                <a:cubicBezTo>
                                  <a:pt x="39865" y="392303"/>
                                  <a:pt x="40361" y="392303"/>
                                  <a:pt x="40843" y="392303"/>
                                </a:cubicBezTo>
                                <a:cubicBezTo>
                                  <a:pt x="41326" y="392303"/>
                                  <a:pt x="41808" y="392303"/>
                                  <a:pt x="42304" y="392303"/>
                                </a:cubicBezTo>
                                <a:cubicBezTo>
                                  <a:pt x="42786" y="392303"/>
                                  <a:pt x="43269" y="392303"/>
                                  <a:pt x="43764" y="392303"/>
                                </a:cubicBezTo>
                                <a:cubicBezTo>
                                  <a:pt x="44247" y="392303"/>
                                  <a:pt x="44729" y="392303"/>
                                  <a:pt x="45225" y="392303"/>
                                </a:cubicBezTo>
                                <a:cubicBezTo>
                                  <a:pt x="45707" y="392303"/>
                                  <a:pt x="46190" y="392176"/>
                                  <a:pt x="46673" y="392176"/>
                                </a:cubicBezTo>
                                <a:cubicBezTo>
                                  <a:pt x="47168" y="392176"/>
                                  <a:pt x="47650" y="392176"/>
                                  <a:pt x="48133" y="392176"/>
                                </a:cubicBezTo>
                                <a:cubicBezTo>
                                  <a:pt x="48628" y="392176"/>
                                  <a:pt x="49111" y="392176"/>
                                  <a:pt x="49593" y="392176"/>
                                </a:cubicBezTo>
                                <a:cubicBezTo>
                                  <a:pt x="50076" y="392176"/>
                                  <a:pt x="50571" y="392176"/>
                                  <a:pt x="51054" y="392176"/>
                                </a:cubicBezTo>
                                <a:cubicBezTo>
                                  <a:pt x="51537" y="392176"/>
                                  <a:pt x="52032" y="392049"/>
                                  <a:pt x="52515" y="392049"/>
                                </a:cubicBezTo>
                                <a:cubicBezTo>
                                  <a:pt x="52997" y="392049"/>
                                  <a:pt x="53480" y="392049"/>
                                  <a:pt x="53975" y="392049"/>
                                </a:cubicBezTo>
                                <a:cubicBezTo>
                                  <a:pt x="54458" y="392049"/>
                                  <a:pt x="54940" y="392049"/>
                                  <a:pt x="55435" y="392049"/>
                                </a:cubicBezTo>
                                <a:cubicBezTo>
                                  <a:pt x="55918" y="392049"/>
                                  <a:pt x="56401" y="392049"/>
                                  <a:pt x="56883" y="392049"/>
                                </a:cubicBezTo>
                                <a:cubicBezTo>
                                  <a:pt x="57379" y="392049"/>
                                  <a:pt x="57861" y="392049"/>
                                  <a:pt x="58344" y="392049"/>
                                </a:cubicBezTo>
                                <a:cubicBezTo>
                                  <a:pt x="58826" y="392049"/>
                                  <a:pt x="59322" y="391922"/>
                                  <a:pt x="59804" y="391922"/>
                                </a:cubicBezTo>
                                <a:cubicBezTo>
                                  <a:pt x="60287" y="391922"/>
                                  <a:pt x="60782" y="391922"/>
                                  <a:pt x="61265" y="391922"/>
                                </a:cubicBezTo>
                                <a:cubicBezTo>
                                  <a:pt x="61747" y="391922"/>
                                  <a:pt x="62230" y="391922"/>
                                  <a:pt x="62725" y="391922"/>
                                </a:cubicBezTo>
                                <a:cubicBezTo>
                                  <a:pt x="63208" y="391922"/>
                                  <a:pt x="63690" y="391922"/>
                                  <a:pt x="64186" y="391922"/>
                                </a:cubicBezTo>
                                <a:cubicBezTo>
                                  <a:pt x="64668" y="391922"/>
                                  <a:pt x="65151" y="391922"/>
                                  <a:pt x="65646" y="391795"/>
                                </a:cubicBezTo>
                                <a:cubicBezTo>
                                  <a:pt x="66129" y="391795"/>
                                  <a:pt x="66612" y="391795"/>
                                  <a:pt x="67094" y="391795"/>
                                </a:cubicBezTo>
                                <a:cubicBezTo>
                                  <a:pt x="67589" y="391795"/>
                                  <a:pt x="68072" y="391795"/>
                                  <a:pt x="68555" y="391795"/>
                                </a:cubicBezTo>
                                <a:cubicBezTo>
                                  <a:pt x="69050" y="391668"/>
                                  <a:pt x="69532" y="391668"/>
                                  <a:pt x="70015" y="391668"/>
                                </a:cubicBezTo>
                                <a:cubicBezTo>
                                  <a:pt x="70498" y="391668"/>
                                  <a:pt x="70993" y="391668"/>
                                  <a:pt x="71476" y="391668"/>
                                </a:cubicBezTo>
                                <a:cubicBezTo>
                                  <a:pt x="71958" y="391668"/>
                                  <a:pt x="72441" y="391541"/>
                                  <a:pt x="72936" y="391541"/>
                                </a:cubicBezTo>
                                <a:cubicBezTo>
                                  <a:pt x="73419" y="391541"/>
                                  <a:pt x="73901" y="391541"/>
                                  <a:pt x="74397" y="391541"/>
                                </a:cubicBezTo>
                                <a:cubicBezTo>
                                  <a:pt x="74879" y="391541"/>
                                  <a:pt x="75362" y="391541"/>
                                  <a:pt x="75844" y="391541"/>
                                </a:cubicBezTo>
                                <a:cubicBezTo>
                                  <a:pt x="76340" y="391541"/>
                                  <a:pt x="76822" y="391541"/>
                                  <a:pt x="77305" y="391541"/>
                                </a:cubicBezTo>
                                <a:cubicBezTo>
                                  <a:pt x="77800" y="391541"/>
                                  <a:pt x="78283" y="391541"/>
                                  <a:pt x="78765" y="391541"/>
                                </a:cubicBezTo>
                                <a:cubicBezTo>
                                  <a:pt x="79261" y="391541"/>
                                  <a:pt x="79743" y="391541"/>
                                  <a:pt x="80226" y="391541"/>
                                </a:cubicBezTo>
                                <a:cubicBezTo>
                                  <a:pt x="80709" y="391541"/>
                                  <a:pt x="81204" y="391541"/>
                                  <a:pt x="81686" y="391541"/>
                                </a:cubicBezTo>
                                <a:cubicBezTo>
                                  <a:pt x="82169" y="391541"/>
                                  <a:pt x="82652" y="391541"/>
                                  <a:pt x="83147" y="391541"/>
                                </a:cubicBezTo>
                                <a:cubicBezTo>
                                  <a:pt x="83629" y="391541"/>
                                  <a:pt x="84112" y="391541"/>
                                  <a:pt x="84607" y="391541"/>
                                </a:cubicBezTo>
                                <a:cubicBezTo>
                                  <a:pt x="85090" y="391541"/>
                                  <a:pt x="85573" y="391414"/>
                                  <a:pt x="86068" y="391414"/>
                                </a:cubicBezTo>
                                <a:cubicBezTo>
                                  <a:pt x="86551" y="391414"/>
                                  <a:pt x="87033" y="391414"/>
                                  <a:pt x="87516" y="391414"/>
                                </a:cubicBezTo>
                                <a:cubicBezTo>
                                  <a:pt x="88011" y="391414"/>
                                  <a:pt x="88494" y="391414"/>
                                  <a:pt x="88976" y="391414"/>
                                </a:cubicBezTo>
                                <a:cubicBezTo>
                                  <a:pt x="89459" y="391414"/>
                                  <a:pt x="89954" y="391414"/>
                                  <a:pt x="90437" y="391414"/>
                                </a:cubicBezTo>
                                <a:cubicBezTo>
                                  <a:pt x="90919" y="391414"/>
                                  <a:pt x="91415" y="391414"/>
                                  <a:pt x="91897" y="391414"/>
                                </a:cubicBezTo>
                                <a:cubicBezTo>
                                  <a:pt x="92380" y="391414"/>
                                  <a:pt x="92862" y="391414"/>
                                  <a:pt x="93358" y="391414"/>
                                </a:cubicBezTo>
                                <a:cubicBezTo>
                                  <a:pt x="93840" y="391414"/>
                                  <a:pt x="94323" y="391414"/>
                                  <a:pt x="94818" y="391414"/>
                                </a:cubicBezTo>
                                <a:cubicBezTo>
                                  <a:pt x="95301" y="391414"/>
                                  <a:pt x="95783" y="391287"/>
                                  <a:pt x="96279" y="391287"/>
                                </a:cubicBezTo>
                                <a:cubicBezTo>
                                  <a:pt x="96761" y="391287"/>
                                  <a:pt x="97244" y="391287"/>
                                  <a:pt x="97727" y="391287"/>
                                </a:cubicBezTo>
                                <a:cubicBezTo>
                                  <a:pt x="98222" y="391160"/>
                                  <a:pt x="98704" y="391160"/>
                                  <a:pt x="99187" y="391160"/>
                                </a:cubicBezTo>
                                <a:cubicBezTo>
                                  <a:pt x="99670" y="391160"/>
                                  <a:pt x="100165" y="391160"/>
                                  <a:pt x="100648" y="391033"/>
                                </a:cubicBezTo>
                                <a:cubicBezTo>
                                  <a:pt x="101130" y="391033"/>
                                  <a:pt x="101625" y="391033"/>
                                  <a:pt x="102108" y="390906"/>
                                </a:cubicBezTo>
                                <a:cubicBezTo>
                                  <a:pt x="102591" y="390906"/>
                                  <a:pt x="103073" y="390906"/>
                                  <a:pt x="103568" y="390906"/>
                                </a:cubicBezTo>
                                <a:cubicBezTo>
                                  <a:pt x="104051" y="390906"/>
                                  <a:pt x="104534" y="390906"/>
                                  <a:pt x="105029" y="390779"/>
                                </a:cubicBezTo>
                                <a:cubicBezTo>
                                  <a:pt x="105512" y="390779"/>
                                  <a:pt x="105994" y="390779"/>
                                  <a:pt x="106477" y="390779"/>
                                </a:cubicBezTo>
                                <a:cubicBezTo>
                                  <a:pt x="106972" y="390779"/>
                                  <a:pt x="107455" y="390779"/>
                                  <a:pt x="107937" y="390779"/>
                                </a:cubicBezTo>
                                <a:cubicBezTo>
                                  <a:pt x="108433" y="390779"/>
                                  <a:pt x="108915" y="390779"/>
                                  <a:pt x="109398" y="390779"/>
                                </a:cubicBezTo>
                                <a:cubicBezTo>
                                  <a:pt x="109880" y="390779"/>
                                  <a:pt x="110376" y="390779"/>
                                  <a:pt x="110858" y="390779"/>
                                </a:cubicBezTo>
                                <a:cubicBezTo>
                                  <a:pt x="111341" y="390906"/>
                                  <a:pt x="111836" y="390906"/>
                                  <a:pt x="112319" y="390906"/>
                                </a:cubicBezTo>
                                <a:cubicBezTo>
                                  <a:pt x="112801" y="390906"/>
                                  <a:pt x="113284" y="390906"/>
                                  <a:pt x="113779" y="390906"/>
                                </a:cubicBezTo>
                                <a:cubicBezTo>
                                  <a:pt x="114262" y="390906"/>
                                  <a:pt x="114745" y="390906"/>
                                  <a:pt x="115240" y="390906"/>
                                </a:cubicBezTo>
                                <a:cubicBezTo>
                                  <a:pt x="115722" y="390906"/>
                                  <a:pt x="116205" y="390906"/>
                                  <a:pt x="116688" y="390906"/>
                                </a:cubicBezTo>
                                <a:cubicBezTo>
                                  <a:pt x="117183" y="390906"/>
                                  <a:pt x="117665" y="390906"/>
                                  <a:pt x="118148" y="390906"/>
                                </a:cubicBezTo>
                                <a:cubicBezTo>
                                  <a:pt x="118643" y="390906"/>
                                  <a:pt x="119126" y="390906"/>
                                  <a:pt x="119609" y="390906"/>
                                </a:cubicBezTo>
                                <a:cubicBezTo>
                                  <a:pt x="120091" y="390906"/>
                                  <a:pt x="120587" y="390906"/>
                                  <a:pt x="121069" y="390906"/>
                                </a:cubicBezTo>
                                <a:cubicBezTo>
                                  <a:pt x="121552" y="390906"/>
                                  <a:pt x="122047" y="390906"/>
                                  <a:pt x="122530" y="390906"/>
                                </a:cubicBezTo>
                                <a:cubicBezTo>
                                  <a:pt x="123012" y="390906"/>
                                  <a:pt x="123495" y="390906"/>
                                  <a:pt x="123990" y="390779"/>
                                </a:cubicBezTo>
                                <a:cubicBezTo>
                                  <a:pt x="124473" y="390779"/>
                                  <a:pt x="124955" y="390906"/>
                                  <a:pt x="125451" y="390779"/>
                                </a:cubicBezTo>
                                <a:cubicBezTo>
                                  <a:pt x="125933" y="390779"/>
                                  <a:pt x="126416" y="390779"/>
                                  <a:pt x="126898" y="390779"/>
                                </a:cubicBezTo>
                                <a:cubicBezTo>
                                  <a:pt x="127394" y="390779"/>
                                  <a:pt x="127876" y="390779"/>
                                  <a:pt x="128359" y="390779"/>
                                </a:cubicBezTo>
                                <a:cubicBezTo>
                                  <a:pt x="128854" y="390779"/>
                                  <a:pt x="129337" y="390779"/>
                                  <a:pt x="129819" y="390779"/>
                                </a:cubicBezTo>
                                <a:cubicBezTo>
                                  <a:pt x="130302" y="390779"/>
                                  <a:pt x="130797" y="390779"/>
                                  <a:pt x="131280" y="390779"/>
                                </a:cubicBezTo>
                                <a:cubicBezTo>
                                  <a:pt x="131763" y="390779"/>
                                  <a:pt x="132258" y="390779"/>
                                  <a:pt x="132740" y="390779"/>
                                </a:cubicBezTo>
                                <a:cubicBezTo>
                                  <a:pt x="133223" y="390652"/>
                                  <a:pt x="133706" y="390779"/>
                                  <a:pt x="134201" y="390779"/>
                                </a:cubicBezTo>
                                <a:cubicBezTo>
                                  <a:pt x="134684" y="390652"/>
                                  <a:pt x="135166" y="390652"/>
                                  <a:pt x="135661" y="390652"/>
                                </a:cubicBezTo>
                                <a:cubicBezTo>
                                  <a:pt x="136144" y="390652"/>
                                  <a:pt x="136627" y="390652"/>
                                  <a:pt x="137109" y="390652"/>
                                </a:cubicBezTo>
                                <a:cubicBezTo>
                                  <a:pt x="137604" y="390652"/>
                                  <a:pt x="138087" y="390652"/>
                                  <a:pt x="138570" y="390652"/>
                                </a:cubicBezTo>
                                <a:cubicBezTo>
                                  <a:pt x="139065" y="390525"/>
                                  <a:pt x="139548" y="390525"/>
                                  <a:pt x="140030" y="390525"/>
                                </a:cubicBezTo>
                                <a:cubicBezTo>
                                  <a:pt x="140513" y="390525"/>
                                  <a:pt x="141008" y="390525"/>
                                  <a:pt x="141491" y="390525"/>
                                </a:cubicBezTo>
                                <a:cubicBezTo>
                                  <a:pt x="141973" y="390525"/>
                                  <a:pt x="142469" y="390525"/>
                                  <a:pt x="142951" y="390398"/>
                                </a:cubicBezTo>
                                <a:cubicBezTo>
                                  <a:pt x="143434" y="390398"/>
                                  <a:pt x="143916" y="390398"/>
                                  <a:pt x="144412" y="390398"/>
                                </a:cubicBezTo>
                                <a:cubicBezTo>
                                  <a:pt x="144894" y="390398"/>
                                  <a:pt x="145377" y="390271"/>
                                  <a:pt x="145872" y="390271"/>
                                </a:cubicBezTo>
                                <a:cubicBezTo>
                                  <a:pt x="146355" y="390271"/>
                                  <a:pt x="146837" y="390271"/>
                                  <a:pt x="147320" y="390271"/>
                                </a:cubicBezTo>
                                <a:cubicBezTo>
                                  <a:pt x="147815" y="390271"/>
                                  <a:pt x="148298" y="390271"/>
                                  <a:pt x="148781" y="390271"/>
                                </a:cubicBezTo>
                                <a:cubicBezTo>
                                  <a:pt x="149276" y="390271"/>
                                  <a:pt x="149758" y="390271"/>
                                  <a:pt x="150241" y="390271"/>
                                </a:cubicBezTo>
                                <a:cubicBezTo>
                                  <a:pt x="150724" y="390271"/>
                                  <a:pt x="151219" y="390271"/>
                                  <a:pt x="151702" y="390271"/>
                                </a:cubicBezTo>
                                <a:cubicBezTo>
                                  <a:pt x="152184" y="390271"/>
                                  <a:pt x="152679" y="390271"/>
                                  <a:pt x="153162" y="390271"/>
                                </a:cubicBezTo>
                                <a:cubicBezTo>
                                  <a:pt x="153645" y="390271"/>
                                  <a:pt x="154127" y="390271"/>
                                  <a:pt x="154623" y="390271"/>
                                </a:cubicBezTo>
                                <a:cubicBezTo>
                                  <a:pt x="155105" y="390271"/>
                                  <a:pt x="155588" y="390271"/>
                                  <a:pt x="156083" y="390271"/>
                                </a:cubicBezTo>
                                <a:cubicBezTo>
                                  <a:pt x="156566" y="390271"/>
                                  <a:pt x="157048" y="390271"/>
                                  <a:pt x="157531" y="390271"/>
                                </a:cubicBezTo>
                                <a:cubicBezTo>
                                  <a:pt x="158026" y="390271"/>
                                  <a:pt x="158509" y="390271"/>
                                  <a:pt x="158991" y="390271"/>
                                </a:cubicBezTo>
                                <a:cubicBezTo>
                                  <a:pt x="159487" y="390144"/>
                                  <a:pt x="159969" y="390144"/>
                                  <a:pt x="160452" y="390144"/>
                                </a:cubicBezTo>
                                <a:cubicBezTo>
                                  <a:pt x="160934" y="390144"/>
                                  <a:pt x="161430" y="390144"/>
                                  <a:pt x="161912" y="390144"/>
                                </a:cubicBezTo>
                                <a:cubicBezTo>
                                  <a:pt x="162395" y="390144"/>
                                  <a:pt x="162878" y="390144"/>
                                  <a:pt x="163373" y="390144"/>
                                </a:cubicBezTo>
                                <a:cubicBezTo>
                                  <a:pt x="163855" y="390144"/>
                                  <a:pt x="164338" y="390144"/>
                                  <a:pt x="164833" y="390271"/>
                                </a:cubicBezTo>
                                <a:cubicBezTo>
                                  <a:pt x="165316" y="390271"/>
                                  <a:pt x="165799" y="390271"/>
                                  <a:pt x="166294" y="390271"/>
                                </a:cubicBezTo>
                                <a:cubicBezTo>
                                  <a:pt x="166776" y="390271"/>
                                  <a:pt x="167259" y="390271"/>
                                  <a:pt x="167742" y="390271"/>
                                </a:cubicBezTo>
                                <a:cubicBezTo>
                                  <a:pt x="168237" y="390271"/>
                                  <a:pt x="168720" y="390271"/>
                                  <a:pt x="169202" y="390271"/>
                                </a:cubicBezTo>
                                <a:cubicBezTo>
                                  <a:pt x="169697" y="390271"/>
                                  <a:pt x="170180" y="390271"/>
                                  <a:pt x="170663" y="390271"/>
                                </a:cubicBezTo>
                                <a:cubicBezTo>
                                  <a:pt x="171145" y="390271"/>
                                  <a:pt x="171641" y="390271"/>
                                  <a:pt x="172123" y="390271"/>
                                </a:cubicBezTo>
                                <a:cubicBezTo>
                                  <a:pt x="172606" y="390144"/>
                                  <a:pt x="173101" y="390144"/>
                                  <a:pt x="173584" y="390144"/>
                                </a:cubicBezTo>
                                <a:cubicBezTo>
                                  <a:pt x="174066" y="390144"/>
                                  <a:pt x="174549" y="390144"/>
                                  <a:pt x="175044" y="390017"/>
                                </a:cubicBezTo>
                                <a:cubicBezTo>
                                  <a:pt x="175527" y="390017"/>
                                  <a:pt x="176009" y="390017"/>
                                  <a:pt x="176505" y="389890"/>
                                </a:cubicBezTo>
                                <a:cubicBezTo>
                                  <a:pt x="176987" y="389890"/>
                                  <a:pt x="177470" y="389890"/>
                                  <a:pt x="177952" y="389890"/>
                                </a:cubicBezTo>
                                <a:cubicBezTo>
                                  <a:pt x="178448" y="389890"/>
                                  <a:pt x="178930" y="389890"/>
                                  <a:pt x="179413" y="389763"/>
                                </a:cubicBezTo>
                                <a:cubicBezTo>
                                  <a:pt x="179896" y="389763"/>
                                  <a:pt x="180391" y="389763"/>
                                  <a:pt x="180873" y="389763"/>
                                </a:cubicBezTo>
                                <a:cubicBezTo>
                                  <a:pt x="181356" y="389763"/>
                                  <a:pt x="181851" y="389763"/>
                                  <a:pt x="182334" y="389763"/>
                                </a:cubicBezTo>
                                <a:cubicBezTo>
                                  <a:pt x="182817" y="389763"/>
                                  <a:pt x="183299" y="389763"/>
                                  <a:pt x="183794" y="389763"/>
                                </a:cubicBezTo>
                                <a:cubicBezTo>
                                  <a:pt x="184277" y="389763"/>
                                  <a:pt x="184760" y="389763"/>
                                  <a:pt x="185255" y="389763"/>
                                </a:cubicBezTo>
                                <a:cubicBezTo>
                                  <a:pt x="185738" y="389763"/>
                                  <a:pt x="186220" y="389763"/>
                                  <a:pt x="186715" y="389636"/>
                                </a:cubicBezTo>
                                <a:cubicBezTo>
                                  <a:pt x="187198" y="389636"/>
                                  <a:pt x="187681" y="389636"/>
                                  <a:pt x="188163" y="389636"/>
                                </a:cubicBezTo>
                                <a:cubicBezTo>
                                  <a:pt x="188659" y="389636"/>
                                  <a:pt x="189141" y="389636"/>
                                  <a:pt x="189624" y="389636"/>
                                </a:cubicBezTo>
                                <a:cubicBezTo>
                                  <a:pt x="190119" y="389636"/>
                                  <a:pt x="190602" y="389636"/>
                                  <a:pt x="191084" y="389636"/>
                                </a:cubicBezTo>
                                <a:cubicBezTo>
                                  <a:pt x="191567" y="389509"/>
                                  <a:pt x="192062" y="389509"/>
                                  <a:pt x="192545" y="389509"/>
                                </a:cubicBezTo>
                                <a:cubicBezTo>
                                  <a:pt x="193027" y="389509"/>
                                  <a:pt x="193510" y="389509"/>
                                  <a:pt x="194005" y="389509"/>
                                </a:cubicBezTo>
                                <a:cubicBezTo>
                                  <a:pt x="194488" y="389509"/>
                                  <a:pt x="194970" y="389509"/>
                                  <a:pt x="195466" y="389509"/>
                                </a:cubicBezTo>
                                <a:cubicBezTo>
                                  <a:pt x="195948" y="389509"/>
                                  <a:pt x="196431" y="389509"/>
                                  <a:pt x="196914" y="389509"/>
                                </a:cubicBezTo>
                                <a:cubicBezTo>
                                  <a:pt x="197409" y="389509"/>
                                  <a:pt x="197891" y="389509"/>
                                  <a:pt x="198374" y="389509"/>
                                </a:cubicBezTo>
                                <a:cubicBezTo>
                                  <a:pt x="198869" y="389509"/>
                                  <a:pt x="199352" y="389382"/>
                                  <a:pt x="199835" y="389382"/>
                                </a:cubicBezTo>
                                <a:cubicBezTo>
                                  <a:pt x="200330" y="389382"/>
                                  <a:pt x="200812" y="389382"/>
                                  <a:pt x="201295" y="389382"/>
                                </a:cubicBezTo>
                                <a:cubicBezTo>
                                  <a:pt x="201778" y="389382"/>
                                  <a:pt x="202273" y="389382"/>
                                  <a:pt x="202756" y="389382"/>
                                </a:cubicBezTo>
                                <a:cubicBezTo>
                                  <a:pt x="203238" y="389382"/>
                                  <a:pt x="203721" y="389382"/>
                                  <a:pt x="204216" y="389382"/>
                                </a:cubicBezTo>
                                <a:cubicBezTo>
                                  <a:pt x="204699" y="389382"/>
                                  <a:pt x="205181" y="389382"/>
                                  <a:pt x="205677" y="389382"/>
                                </a:cubicBezTo>
                                <a:cubicBezTo>
                                  <a:pt x="206159" y="389382"/>
                                  <a:pt x="206642" y="389382"/>
                                  <a:pt x="207137" y="389382"/>
                                </a:cubicBezTo>
                                <a:cubicBezTo>
                                  <a:pt x="207620" y="389382"/>
                                  <a:pt x="208102" y="389255"/>
                                  <a:pt x="208585" y="389255"/>
                                </a:cubicBezTo>
                                <a:cubicBezTo>
                                  <a:pt x="209080" y="389255"/>
                                  <a:pt x="209563" y="389255"/>
                                  <a:pt x="210045" y="389255"/>
                                </a:cubicBezTo>
                                <a:cubicBezTo>
                                  <a:pt x="210528" y="389255"/>
                                  <a:pt x="211023" y="389255"/>
                                  <a:pt x="211506" y="389255"/>
                                </a:cubicBezTo>
                                <a:cubicBezTo>
                                  <a:pt x="211988" y="389255"/>
                                  <a:pt x="212484" y="389128"/>
                                  <a:pt x="212966" y="389128"/>
                                </a:cubicBezTo>
                                <a:cubicBezTo>
                                  <a:pt x="213449" y="389128"/>
                                  <a:pt x="213932" y="389128"/>
                                  <a:pt x="214427" y="389128"/>
                                </a:cubicBezTo>
                                <a:cubicBezTo>
                                  <a:pt x="214909" y="389001"/>
                                  <a:pt x="215392" y="389128"/>
                                  <a:pt x="215887" y="389128"/>
                                </a:cubicBezTo>
                                <a:cubicBezTo>
                                  <a:pt x="216370" y="389128"/>
                                  <a:pt x="216853" y="389001"/>
                                  <a:pt x="217348" y="389128"/>
                                </a:cubicBezTo>
                                <a:cubicBezTo>
                                  <a:pt x="217830" y="389128"/>
                                  <a:pt x="218313" y="389128"/>
                                  <a:pt x="218796" y="389128"/>
                                </a:cubicBezTo>
                                <a:cubicBezTo>
                                  <a:pt x="219291" y="389128"/>
                                  <a:pt x="219774" y="389128"/>
                                  <a:pt x="220256" y="389128"/>
                                </a:cubicBezTo>
                                <a:cubicBezTo>
                                  <a:pt x="220739" y="389128"/>
                                  <a:pt x="221234" y="389128"/>
                                  <a:pt x="221717" y="389128"/>
                                </a:cubicBezTo>
                                <a:cubicBezTo>
                                  <a:pt x="222199" y="389128"/>
                                  <a:pt x="222695" y="389128"/>
                                  <a:pt x="223177" y="389128"/>
                                </a:cubicBezTo>
                                <a:cubicBezTo>
                                  <a:pt x="223660" y="389128"/>
                                  <a:pt x="224142" y="389128"/>
                                  <a:pt x="224638" y="389128"/>
                                </a:cubicBezTo>
                                <a:cubicBezTo>
                                  <a:pt x="225120" y="389128"/>
                                  <a:pt x="225603" y="389128"/>
                                  <a:pt x="226098" y="389128"/>
                                </a:cubicBezTo>
                                <a:cubicBezTo>
                                  <a:pt x="226581" y="389128"/>
                                  <a:pt x="227063" y="389128"/>
                                  <a:pt x="227546" y="389128"/>
                                </a:cubicBezTo>
                                <a:cubicBezTo>
                                  <a:pt x="228041" y="389128"/>
                                  <a:pt x="228524" y="389128"/>
                                  <a:pt x="229006" y="389128"/>
                                </a:cubicBezTo>
                                <a:cubicBezTo>
                                  <a:pt x="229502" y="389128"/>
                                  <a:pt x="229984" y="389128"/>
                                  <a:pt x="230467" y="389128"/>
                                </a:cubicBezTo>
                                <a:cubicBezTo>
                                  <a:pt x="230949" y="389128"/>
                                  <a:pt x="231445" y="389128"/>
                                  <a:pt x="231927" y="389128"/>
                                </a:cubicBezTo>
                                <a:cubicBezTo>
                                  <a:pt x="232410" y="389001"/>
                                  <a:pt x="232905" y="389001"/>
                                  <a:pt x="233388" y="389001"/>
                                </a:cubicBezTo>
                                <a:cubicBezTo>
                                  <a:pt x="233871" y="389001"/>
                                  <a:pt x="234353" y="389001"/>
                                  <a:pt x="234848" y="389001"/>
                                </a:cubicBezTo>
                                <a:cubicBezTo>
                                  <a:pt x="235331" y="388874"/>
                                  <a:pt x="235814" y="388874"/>
                                  <a:pt x="236309" y="388874"/>
                                </a:cubicBezTo>
                                <a:cubicBezTo>
                                  <a:pt x="236792" y="388874"/>
                                  <a:pt x="237274" y="388747"/>
                                  <a:pt x="237757" y="388747"/>
                                </a:cubicBezTo>
                                <a:cubicBezTo>
                                  <a:pt x="238252" y="388747"/>
                                  <a:pt x="238735" y="388620"/>
                                  <a:pt x="239217" y="388620"/>
                                </a:cubicBezTo>
                                <a:cubicBezTo>
                                  <a:pt x="239713" y="388620"/>
                                  <a:pt x="240195" y="388620"/>
                                  <a:pt x="240678" y="388493"/>
                                </a:cubicBezTo>
                                <a:cubicBezTo>
                                  <a:pt x="241160" y="388493"/>
                                  <a:pt x="241656" y="388493"/>
                                  <a:pt x="242138" y="388366"/>
                                </a:cubicBezTo>
                                <a:cubicBezTo>
                                  <a:pt x="242621" y="388366"/>
                                  <a:pt x="243116" y="388239"/>
                                  <a:pt x="243599" y="388239"/>
                                </a:cubicBezTo>
                                <a:cubicBezTo>
                                  <a:pt x="244081" y="388239"/>
                                  <a:pt x="244564" y="388112"/>
                                  <a:pt x="245059" y="388112"/>
                                </a:cubicBezTo>
                                <a:cubicBezTo>
                                  <a:pt x="245542" y="388112"/>
                                  <a:pt x="246024" y="388112"/>
                                  <a:pt x="246520" y="387985"/>
                                </a:cubicBezTo>
                                <a:cubicBezTo>
                                  <a:pt x="247002" y="387985"/>
                                  <a:pt x="247485" y="387985"/>
                                  <a:pt x="247968" y="387985"/>
                                </a:cubicBezTo>
                                <a:cubicBezTo>
                                  <a:pt x="248463" y="387985"/>
                                  <a:pt x="248945" y="387985"/>
                                  <a:pt x="249428" y="387985"/>
                                </a:cubicBezTo>
                                <a:cubicBezTo>
                                  <a:pt x="249923" y="387985"/>
                                  <a:pt x="250406" y="387985"/>
                                  <a:pt x="250889" y="387985"/>
                                </a:cubicBezTo>
                                <a:cubicBezTo>
                                  <a:pt x="251371" y="387985"/>
                                  <a:pt x="251866" y="387985"/>
                                  <a:pt x="252349" y="387985"/>
                                </a:cubicBezTo>
                                <a:cubicBezTo>
                                  <a:pt x="252832" y="387985"/>
                                  <a:pt x="253327" y="387985"/>
                                  <a:pt x="253810" y="387985"/>
                                </a:cubicBezTo>
                                <a:cubicBezTo>
                                  <a:pt x="254292" y="387985"/>
                                  <a:pt x="254775" y="387985"/>
                                  <a:pt x="255270" y="387985"/>
                                </a:cubicBezTo>
                                <a:cubicBezTo>
                                  <a:pt x="255753" y="387985"/>
                                  <a:pt x="256235" y="387985"/>
                                  <a:pt x="256731" y="387985"/>
                                </a:cubicBezTo>
                                <a:cubicBezTo>
                                  <a:pt x="257226" y="387985"/>
                                  <a:pt x="257734" y="387985"/>
                                  <a:pt x="258242" y="387985"/>
                                </a:cubicBezTo>
                                <a:cubicBezTo>
                                  <a:pt x="258623" y="387985"/>
                                  <a:pt x="259131" y="387858"/>
                                  <a:pt x="259639" y="387858"/>
                                </a:cubicBezTo>
                                <a:cubicBezTo>
                                  <a:pt x="260147" y="387858"/>
                                  <a:pt x="260655" y="387858"/>
                                  <a:pt x="261163" y="387858"/>
                                </a:cubicBezTo>
                                <a:cubicBezTo>
                                  <a:pt x="261544" y="387858"/>
                                  <a:pt x="262052" y="387858"/>
                                  <a:pt x="262560" y="387858"/>
                                </a:cubicBezTo>
                                <a:cubicBezTo>
                                  <a:pt x="263068" y="387858"/>
                                  <a:pt x="263576" y="387731"/>
                                  <a:pt x="263957" y="387731"/>
                                </a:cubicBezTo>
                                <a:cubicBezTo>
                                  <a:pt x="264465" y="387731"/>
                                  <a:pt x="264973" y="387731"/>
                                  <a:pt x="265481" y="387731"/>
                                </a:cubicBezTo>
                                <a:cubicBezTo>
                                  <a:pt x="265989" y="387731"/>
                                  <a:pt x="266497" y="387731"/>
                                  <a:pt x="266878" y="387731"/>
                                </a:cubicBezTo>
                                <a:cubicBezTo>
                                  <a:pt x="267386" y="387731"/>
                                  <a:pt x="267894" y="387731"/>
                                  <a:pt x="268402" y="387731"/>
                                </a:cubicBezTo>
                                <a:cubicBezTo>
                                  <a:pt x="268910" y="387731"/>
                                  <a:pt x="269418" y="387731"/>
                                  <a:pt x="269799" y="387731"/>
                                </a:cubicBezTo>
                                <a:cubicBezTo>
                                  <a:pt x="270307" y="387731"/>
                                  <a:pt x="270815" y="387604"/>
                                  <a:pt x="271323" y="387604"/>
                                </a:cubicBezTo>
                                <a:cubicBezTo>
                                  <a:pt x="271831" y="387604"/>
                                  <a:pt x="272339" y="387731"/>
                                  <a:pt x="272720" y="387604"/>
                                </a:cubicBezTo>
                                <a:cubicBezTo>
                                  <a:pt x="273228" y="387604"/>
                                  <a:pt x="273736" y="387604"/>
                                  <a:pt x="274244" y="387604"/>
                                </a:cubicBezTo>
                                <a:cubicBezTo>
                                  <a:pt x="274752" y="387604"/>
                                  <a:pt x="275260" y="387604"/>
                                  <a:pt x="275641" y="387477"/>
                                </a:cubicBezTo>
                                <a:cubicBezTo>
                                  <a:pt x="276149" y="387477"/>
                                  <a:pt x="276657" y="387477"/>
                                  <a:pt x="277165" y="387477"/>
                                </a:cubicBezTo>
                                <a:cubicBezTo>
                                  <a:pt x="277673" y="387350"/>
                                  <a:pt x="278181" y="387350"/>
                                  <a:pt x="278562" y="387350"/>
                                </a:cubicBezTo>
                                <a:cubicBezTo>
                                  <a:pt x="279070" y="387350"/>
                                  <a:pt x="279578" y="387350"/>
                                  <a:pt x="280086" y="387223"/>
                                </a:cubicBezTo>
                                <a:cubicBezTo>
                                  <a:pt x="280594" y="387223"/>
                                  <a:pt x="280975" y="387223"/>
                                  <a:pt x="281483" y="387223"/>
                                </a:cubicBezTo>
                                <a:cubicBezTo>
                                  <a:pt x="281991" y="387223"/>
                                  <a:pt x="282499" y="387096"/>
                                  <a:pt x="283007" y="387096"/>
                                </a:cubicBezTo>
                                <a:cubicBezTo>
                                  <a:pt x="283515" y="387096"/>
                                  <a:pt x="283896" y="387096"/>
                                  <a:pt x="284404" y="387096"/>
                                </a:cubicBezTo>
                                <a:cubicBezTo>
                                  <a:pt x="284912" y="387096"/>
                                  <a:pt x="285420" y="387096"/>
                                  <a:pt x="285928" y="387096"/>
                                </a:cubicBezTo>
                                <a:cubicBezTo>
                                  <a:pt x="286436" y="387096"/>
                                  <a:pt x="286817" y="387096"/>
                                  <a:pt x="287325" y="387096"/>
                                </a:cubicBezTo>
                                <a:cubicBezTo>
                                  <a:pt x="287833" y="387096"/>
                                  <a:pt x="288341" y="387096"/>
                                  <a:pt x="288849" y="386969"/>
                                </a:cubicBezTo>
                                <a:cubicBezTo>
                                  <a:pt x="289357" y="386969"/>
                                  <a:pt x="289738" y="386969"/>
                                  <a:pt x="290246" y="386969"/>
                                </a:cubicBezTo>
                                <a:cubicBezTo>
                                  <a:pt x="290754" y="386969"/>
                                  <a:pt x="291262" y="386842"/>
                                  <a:pt x="291770" y="386842"/>
                                </a:cubicBezTo>
                                <a:cubicBezTo>
                                  <a:pt x="292278" y="386842"/>
                                  <a:pt x="292659" y="386842"/>
                                  <a:pt x="293167" y="386715"/>
                                </a:cubicBezTo>
                                <a:cubicBezTo>
                                  <a:pt x="293675" y="386715"/>
                                  <a:pt x="294183" y="386715"/>
                                  <a:pt x="294691" y="386588"/>
                                </a:cubicBezTo>
                                <a:cubicBezTo>
                                  <a:pt x="295199" y="386588"/>
                                  <a:pt x="295580" y="386588"/>
                                  <a:pt x="296088" y="386588"/>
                                </a:cubicBezTo>
                                <a:cubicBezTo>
                                  <a:pt x="296596" y="386461"/>
                                  <a:pt x="297104" y="386461"/>
                                  <a:pt x="297612" y="386461"/>
                                </a:cubicBezTo>
                                <a:cubicBezTo>
                                  <a:pt x="297993" y="386461"/>
                                  <a:pt x="298501" y="386334"/>
                                  <a:pt x="299009" y="386334"/>
                                </a:cubicBezTo>
                                <a:cubicBezTo>
                                  <a:pt x="299517" y="386334"/>
                                  <a:pt x="300025" y="386334"/>
                                  <a:pt x="300533" y="386334"/>
                                </a:cubicBezTo>
                                <a:cubicBezTo>
                                  <a:pt x="300914" y="386207"/>
                                  <a:pt x="301422" y="386207"/>
                                  <a:pt x="301930" y="386207"/>
                                </a:cubicBezTo>
                                <a:cubicBezTo>
                                  <a:pt x="302438" y="386207"/>
                                  <a:pt x="302946" y="386207"/>
                                  <a:pt x="303454" y="386207"/>
                                </a:cubicBezTo>
                                <a:cubicBezTo>
                                  <a:pt x="303835" y="386207"/>
                                  <a:pt x="304343" y="386080"/>
                                  <a:pt x="304851" y="386080"/>
                                </a:cubicBezTo>
                                <a:cubicBezTo>
                                  <a:pt x="305359" y="386080"/>
                                  <a:pt x="305867" y="386080"/>
                                  <a:pt x="306375" y="386080"/>
                                </a:cubicBezTo>
                                <a:cubicBezTo>
                                  <a:pt x="306756" y="386080"/>
                                  <a:pt x="307264" y="386080"/>
                                  <a:pt x="307772" y="386080"/>
                                </a:cubicBezTo>
                                <a:cubicBezTo>
                                  <a:pt x="308280" y="386080"/>
                                  <a:pt x="308788" y="386080"/>
                                  <a:pt x="309296" y="386080"/>
                                </a:cubicBezTo>
                                <a:cubicBezTo>
                                  <a:pt x="309677" y="386080"/>
                                  <a:pt x="310185" y="386080"/>
                                  <a:pt x="310693" y="386080"/>
                                </a:cubicBezTo>
                                <a:cubicBezTo>
                                  <a:pt x="311201" y="386080"/>
                                  <a:pt x="311709" y="386080"/>
                                  <a:pt x="312217" y="386080"/>
                                </a:cubicBezTo>
                                <a:cubicBezTo>
                                  <a:pt x="312598" y="386080"/>
                                  <a:pt x="313106" y="386080"/>
                                  <a:pt x="313614" y="386080"/>
                                </a:cubicBezTo>
                                <a:cubicBezTo>
                                  <a:pt x="314122" y="386080"/>
                                  <a:pt x="314630" y="386080"/>
                                  <a:pt x="315011" y="386080"/>
                                </a:cubicBezTo>
                                <a:cubicBezTo>
                                  <a:pt x="315519" y="386080"/>
                                  <a:pt x="316027" y="386080"/>
                                  <a:pt x="316535" y="386080"/>
                                </a:cubicBezTo>
                                <a:cubicBezTo>
                                  <a:pt x="317043" y="386080"/>
                                  <a:pt x="317551" y="386080"/>
                                  <a:pt x="317932" y="386080"/>
                                </a:cubicBezTo>
                                <a:cubicBezTo>
                                  <a:pt x="318440" y="386080"/>
                                  <a:pt x="318948" y="386080"/>
                                  <a:pt x="319456" y="386080"/>
                                </a:cubicBezTo>
                                <a:cubicBezTo>
                                  <a:pt x="319964" y="386080"/>
                                  <a:pt x="320472" y="385953"/>
                                  <a:pt x="320853" y="385953"/>
                                </a:cubicBezTo>
                                <a:cubicBezTo>
                                  <a:pt x="321361" y="385953"/>
                                  <a:pt x="321869" y="385953"/>
                                  <a:pt x="322377" y="385953"/>
                                </a:cubicBezTo>
                                <a:cubicBezTo>
                                  <a:pt x="322885" y="385953"/>
                                  <a:pt x="323393" y="385826"/>
                                  <a:pt x="323774" y="385826"/>
                                </a:cubicBezTo>
                                <a:cubicBezTo>
                                  <a:pt x="324282" y="385826"/>
                                  <a:pt x="324790" y="385826"/>
                                  <a:pt x="325298" y="385826"/>
                                </a:cubicBezTo>
                                <a:cubicBezTo>
                                  <a:pt x="325806" y="385826"/>
                                  <a:pt x="326314" y="385826"/>
                                  <a:pt x="326695" y="385826"/>
                                </a:cubicBezTo>
                                <a:cubicBezTo>
                                  <a:pt x="327203" y="385826"/>
                                  <a:pt x="327711" y="385826"/>
                                  <a:pt x="328219" y="385826"/>
                                </a:cubicBezTo>
                                <a:cubicBezTo>
                                  <a:pt x="328727" y="385826"/>
                                  <a:pt x="329235" y="385826"/>
                                  <a:pt x="329616" y="385826"/>
                                </a:cubicBezTo>
                                <a:cubicBezTo>
                                  <a:pt x="330124" y="385826"/>
                                  <a:pt x="330632" y="385826"/>
                                  <a:pt x="331140" y="385826"/>
                                </a:cubicBezTo>
                                <a:cubicBezTo>
                                  <a:pt x="331648" y="385826"/>
                                  <a:pt x="332029" y="385826"/>
                                  <a:pt x="332537" y="385826"/>
                                </a:cubicBezTo>
                                <a:cubicBezTo>
                                  <a:pt x="333045" y="385826"/>
                                  <a:pt x="333553" y="385699"/>
                                  <a:pt x="334061" y="385699"/>
                                </a:cubicBezTo>
                                <a:cubicBezTo>
                                  <a:pt x="334569" y="385699"/>
                                  <a:pt x="334950" y="385699"/>
                                  <a:pt x="335458" y="385699"/>
                                </a:cubicBezTo>
                                <a:cubicBezTo>
                                  <a:pt x="335966" y="385699"/>
                                  <a:pt x="336474" y="385699"/>
                                  <a:pt x="336982" y="385572"/>
                                </a:cubicBezTo>
                                <a:cubicBezTo>
                                  <a:pt x="337490" y="385572"/>
                                  <a:pt x="337871" y="385572"/>
                                  <a:pt x="338379" y="385572"/>
                                </a:cubicBezTo>
                                <a:cubicBezTo>
                                  <a:pt x="338887" y="385445"/>
                                  <a:pt x="339395" y="385445"/>
                                  <a:pt x="339903" y="385445"/>
                                </a:cubicBezTo>
                                <a:cubicBezTo>
                                  <a:pt x="340411" y="385445"/>
                                  <a:pt x="340792" y="385445"/>
                                  <a:pt x="341300" y="385445"/>
                                </a:cubicBezTo>
                                <a:cubicBezTo>
                                  <a:pt x="341808" y="385445"/>
                                  <a:pt x="342316" y="385445"/>
                                  <a:pt x="342824" y="385318"/>
                                </a:cubicBezTo>
                                <a:cubicBezTo>
                                  <a:pt x="343332" y="385318"/>
                                  <a:pt x="343713" y="385318"/>
                                  <a:pt x="344221" y="385318"/>
                                </a:cubicBezTo>
                                <a:cubicBezTo>
                                  <a:pt x="344729" y="385318"/>
                                  <a:pt x="345237" y="385318"/>
                                  <a:pt x="345745" y="385318"/>
                                </a:cubicBezTo>
                                <a:cubicBezTo>
                                  <a:pt x="346253" y="385318"/>
                                  <a:pt x="346634" y="385318"/>
                                  <a:pt x="347142" y="385318"/>
                                </a:cubicBezTo>
                                <a:cubicBezTo>
                                  <a:pt x="347650" y="385318"/>
                                  <a:pt x="348158" y="385445"/>
                                  <a:pt x="348666" y="385318"/>
                                </a:cubicBezTo>
                                <a:cubicBezTo>
                                  <a:pt x="349047" y="385318"/>
                                  <a:pt x="349555" y="385318"/>
                                  <a:pt x="350063" y="385318"/>
                                </a:cubicBezTo>
                                <a:cubicBezTo>
                                  <a:pt x="350571" y="385318"/>
                                  <a:pt x="351079" y="385318"/>
                                  <a:pt x="351587" y="385318"/>
                                </a:cubicBezTo>
                                <a:cubicBezTo>
                                  <a:pt x="351968" y="385318"/>
                                  <a:pt x="352476" y="385318"/>
                                  <a:pt x="352984" y="385318"/>
                                </a:cubicBezTo>
                                <a:cubicBezTo>
                                  <a:pt x="353492" y="385191"/>
                                  <a:pt x="354000" y="385191"/>
                                  <a:pt x="354508" y="385191"/>
                                </a:cubicBezTo>
                                <a:cubicBezTo>
                                  <a:pt x="354889" y="385191"/>
                                  <a:pt x="355397" y="385191"/>
                                  <a:pt x="355905" y="385191"/>
                                </a:cubicBezTo>
                                <a:cubicBezTo>
                                  <a:pt x="356413" y="385191"/>
                                  <a:pt x="356921" y="385191"/>
                                  <a:pt x="357429" y="385318"/>
                                </a:cubicBezTo>
                                <a:cubicBezTo>
                                  <a:pt x="357810" y="385318"/>
                                  <a:pt x="358318" y="385318"/>
                                  <a:pt x="358826" y="385318"/>
                                </a:cubicBezTo>
                                <a:cubicBezTo>
                                  <a:pt x="359334" y="385318"/>
                                  <a:pt x="359842" y="385318"/>
                                  <a:pt x="360350" y="385318"/>
                                </a:cubicBezTo>
                                <a:cubicBezTo>
                                  <a:pt x="360731" y="385318"/>
                                  <a:pt x="361239" y="385445"/>
                                  <a:pt x="361747" y="385445"/>
                                </a:cubicBezTo>
                                <a:cubicBezTo>
                                  <a:pt x="362255" y="385445"/>
                                  <a:pt x="362763" y="385445"/>
                                  <a:pt x="363271" y="385445"/>
                                </a:cubicBezTo>
                                <a:cubicBezTo>
                                  <a:pt x="363652" y="385445"/>
                                  <a:pt x="364160" y="385445"/>
                                  <a:pt x="364668" y="385445"/>
                                </a:cubicBezTo>
                                <a:cubicBezTo>
                                  <a:pt x="365176" y="385445"/>
                                  <a:pt x="365684" y="385445"/>
                                  <a:pt x="366065" y="385445"/>
                                </a:cubicBezTo>
                                <a:cubicBezTo>
                                  <a:pt x="366573" y="385445"/>
                                  <a:pt x="367081" y="385445"/>
                                  <a:pt x="367589" y="385445"/>
                                </a:cubicBezTo>
                                <a:cubicBezTo>
                                  <a:pt x="368097" y="385445"/>
                                  <a:pt x="368605" y="385445"/>
                                  <a:pt x="368986" y="385318"/>
                                </a:cubicBezTo>
                                <a:cubicBezTo>
                                  <a:pt x="369494" y="385318"/>
                                  <a:pt x="370002" y="385318"/>
                                  <a:pt x="370510" y="385318"/>
                                </a:cubicBezTo>
                                <a:cubicBezTo>
                                  <a:pt x="371018" y="385318"/>
                                  <a:pt x="371526" y="385191"/>
                                  <a:pt x="371907" y="385191"/>
                                </a:cubicBezTo>
                                <a:cubicBezTo>
                                  <a:pt x="372415" y="385191"/>
                                  <a:pt x="372923" y="385191"/>
                                  <a:pt x="373431" y="385191"/>
                                </a:cubicBezTo>
                                <a:cubicBezTo>
                                  <a:pt x="373939" y="385191"/>
                                  <a:pt x="374447" y="385064"/>
                                  <a:pt x="374828" y="385064"/>
                                </a:cubicBezTo>
                                <a:cubicBezTo>
                                  <a:pt x="375336" y="385064"/>
                                  <a:pt x="375844" y="385064"/>
                                  <a:pt x="376352" y="385064"/>
                                </a:cubicBezTo>
                                <a:cubicBezTo>
                                  <a:pt x="376860" y="385064"/>
                                  <a:pt x="377368" y="385064"/>
                                  <a:pt x="377749" y="385064"/>
                                </a:cubicBezTo>
                                <a:cubicBezTo>
                                  <a:pt x="378257" y="385064"/>
                                  <a:pt x="378765" y="385064"/>
                                  <a:pt x="379273" y="385064"/>
                                </a:cubicBezTo>
                                <a:cubicBezTo>
                                  <a:pt x="379781" y="385064"/>
                                  <a:pt x="380162" y="385064"/>
                                  <a:pt x="380670" y="385064"/>
                                </a:cubicBezTo>
                                <a:cubicBezTo>
                                  <a:pt x="381178" y="385064"/>
                                  <a:pt x="381686" y="385064"/>
                                  <a:pt x="382194" y="385064"/>
                                </a:cubicBezTo>
                                <a:cubicBezTo>
                                  <a:pt x="382702" y="385064"/>
                                  <a:pt x="383083" y="385064"/>
                                  <a:pt x="383591" y="384937"/>
                                </a:cubicBezTo>
                                <a:cubicBezTo>
                                  <a:pt x="384099" y="384937"/>
                                  <a:pt x="384607" y="384937"/>
                                  <a:pt x="385115" y="384810"/>
                                </a:cubicBezTo>
                                <a:cubicBezTo>
                                  <a:pt x="385623" y="384810"/>
                                  <a:pt x="386004" y="384810"/>
                                  <a:pt x="386512" y="384810"/>
                                </a:cubicBezTo>
                                <a:cubicBezTo>
                                  <a:pt x="387020" y="384810"/>
                                  <a:pt x="387528" y="384683"/>
                                  <a:pt x="388036" y="384683"/>
                                </a:cubicBezTo>
                                <a:cubicBezTo>
                                  <a:pt x="388544" y="384683"/>
                                  <a:pt x="388925" y="384556"/>
                                  <a:pt x="389433" y="384556"/>
                                </a:cubicBezTo>
                                <a:cubicBezTo>
                                  <a:pt x="389941" y="384556"/>
                                  <a:pt x="390449" y="384556"/>
                                  <a:pt x="390957" y="384556"/>
                                </a:cubicBezTo>
                                <a:cubicBezTo>
                                  <a:pt x="391465" y="384556"/>
                                  <a:pt x="391846" y="384556"/>
                                  <a:pt x="392354" y="384556"/>
                                </a:cubicBezTo>
                                <a:cubicBezTo>
                                  <a:pt x="392862" y="384556"/>
                                  <a:pt x="393370" y="384556"/>
                                  <a:pt x="393878" y="384556"/>
                                </a:cubicBezTo>
                                <a:cubicBezTo>
                                  <a:pt x="394386" y="384556"/>
                                  <a:pt x="394767" y="384556"/>
                                  <a:pt x="395275" y="384556"/>
                                </a:cubicBezTo>
                                <a:cubicBezTo>
                                  <a:pt x="395783" y="384556"/>
                                  <a:pt x="396291" y="384556"/>
                                  <a:pt x="396799" y="384556"/>
                                </a:cubicBezTo>
                                <a:cubicBezTo>
                                  <a:pt x="397180" y="384556"/>
                                  <a:pt x="397688" y="384556"/>
                                  <a:pt x="398196" y="384429"/>
                                </a:cubicBezTo>
                                <a:cubicBezTo>
                                  <a:pt x="398704" y="384429"/>
                                  <a:pt x="399212" y="384429"/>
                                  <a:pt x="399720" y="384429"/>
                                </a:cubicBezTo>
                                <a:cubicBezTo>
                                  <a:pt x="400101" y="384302"/>
                                  <a:pt x="400609" y="384302"/>
                                  <a:pt x="401117" y="384302"/>
                                </a:cubicBezTo>
                                <a:cubicBezTo>
                                  <a:pt x="401625" y="384175"/>
                                  <a:pt x="402133" y="384175"/>
                                  <a:pt x="402641" y="384175"/>
                                </a:cubicBezTo>
                                <a:cubicBezTo>
                                  <a:pt x="403022" y="384175"/>
                                  <a:pt x="403530" y="384048"/>
                                  <a:pt x="404038" y="384048"/>
                                </a:cubicBezTo>
                                <a:cubicBezTo>
                                  <a:pt x="404546" y="383921"/>
                                  <a:pt x="405054" y="383921"/>
                                  <a:pt x="405562" y="383921"/>
                                </a:cubicBezTo>
                                <a:cubicBezTo>
                                  <a:pt x="405943" y="383794"/>
                                  <a:pt x="406451" y="383794"/>
                                  <a:pt x="406959" y="383794"/>
                                </a:cubicBezTo>
                                <a:cubicBezTo>
                                  <a:pt x="407467" y="383794"/>
                                  <a:pt x="407975" y="383794"/>
                                  <a:pt x="408483" y="383794"/>
                                </a:cubicBezTo>
                                <a:cubicBezTo>
                                  <a:pt x="408864" y="383794"/>
                                  <a:pt x="409372" y="383794"/>
                                  <a:pt x="409880" y="383667"/>
                                </a:cubicBezTo>
                                <a:cubicBezTo>
                                  <a:pt x="410388" y="383667"/>
                                  <a:pt x="410896" y="383667"/>
                                  <a:pt x="411404" y="383667"/>
                                </a:cubicBezTo>
                                <a:cubicBezTo>
                                  <a:pt x="411785" y="383667"/>
                                  <a:pt x="412293" y="383667"/>
                                  <a:pt x="412801" y="383667"/>
                                </a:cubicBezTo>
                                <a:cubicBezTo>
                                  <a:pt x="413309" y="383667"/>
                                  <a:pt x="413817" y="383667"/>
                                  <a:pt x="414198" y="383667"/>
                                </a:cubicBezTo>
                                <a:cubicBezTo>
                                  <a:pt x="414706" y="383667"/>
                                  <a:pt x="415214" y="383667"/>
                                  <a:pt x="415722" y="383667"/>
                                </a:cubicBezTo>
                                <a:cubicBezTo>
                                  <a:pt x="416230" y="383667"/>
                                  <a:pt x="416738" y="383540"/>
                                  <a:pt x="417119" y="383540"/>
                                </a:cubicBezTo>
                                <a:cubicBezTo>
                                  <a:pt x="417627" y="383540"/>
                                  <a:pt x="418135" y="383540"/>
                                  <a:pt x="418643" y="383540"/>
                                </a:cubicBezTo>
                                <a:cubicBezTo>
                                  <a:pt x="419151" y="383540"/>
                                  <a:pt x="419659" y="383540"/>
                                  <a:pt x="420040" y="383413"/>
                                </a:cubicBezTo>
                                <a:cubicBezTo>
                                  <a:pt x="420548" y="383413"/>
                                  <a:pt x="421056" y="383413"/>
                                  <a:pt x="421564" y="383413"/>
                                </a:cubicBezTo>
                                <a:cubicBezTo>
                                  <a:pt x="422072" y="383286"/>
                                  <a:pt x="422580" y="383286"/>
                                  <a:pt x="422961" y="383286"/>
                                </a:cubicBezTo>
                                <a:cubicBezTo>
                                  <a:pt x="423469" y="383286"/>
                                  <a:pt x="423977" y="383286"/>
                                  <a:pt x="424485" y="383159"/>
                                </a:cubicBezTo>
                                <a:cubicBezTo>
                                  <a:pt x="424993" y="383159"/>
                                  <a:pt x="425501" y="383159"/>
                                  <a:pt x="425882" y="383159"/>
                                </a:cubicBezTo>
                                <a:cubicBezTo>
                                  <a:pt x="426390" y="383159"/>
                                  <a:pt x="426898" y="383032"/>
                                  <a:pt x="427406" y="383032"/>
                                </a:cubicBezTo>
                                <a:cubicBezTo>
                                  <a:pt x="427914" y="383032"/>
                                  <a:pt x="428422" y="383032"/>
                                  <a:pt x="428803" y="383032"/>
                                </a:cubicBezTo>
                                <a:cubicBezTo>
                                  <a:pt x="429311" y="382905"/>
                                  <a:pt x="429819" y="382905"/>
                                  <a:pt x="430327" y="382905"/>
                                </a:cubicBezTo>
                                <a:cubicBezTo>
                                  <a:pt x="430835" y="382905"/>
                                  <a:pt x="431216" y="382905"/>
                                  <a:pt x="431724" y="382778"/>
                                </a:cubicBezTo>
                                <a:cubicBezTo>
                                  <a:pt x="432232" y="382778"/>
                                  <a:pt x="432740" y="382778"/>
                                  <a:pt x="433248" y="382778"/>
                                </a:cubicBezTo>
                                <a:cubicBezTo>
                                  <a:pt x="433756" y="382778"/>
                                  <a:pt x="434137" y="382651"/>
                                  <a:pt x="434645" y="382651"/>
                                </a:cubicBezTo>
                                <a:cubicBezTo>
                                  <a:pt x="435153" y="382651"/>
                                  <a:pt x="435661" y="382524"/>
                                  <a:pt x="436169" y="382524"/>
                                </a:cubicBezTo>
                                <a:cubicBezTo>
                                  <a:pt x="436677" y="382524"/>
                                  <a:pt x="437058" y="382524"/>
                                  <a:pt x="437566" y="382524"/>
                                </a:cubicBezTo>
                                <a:cubicBezTo>
                                  <a:pt x="438074" y="382397"/>
                                  <a:pt x="438582" y="382397"/>
                                  <a:pt x="439090" y="382397"/>
                                </a:cubicBezTo>
                                <a:cubicBezTo>
                                  <a:pt x="439598" y="382397"/>
                                  <a:pt x="439979" y="382397"/>
                                  <a:pt x="440487" y="382270"/>
                                </a:cubicBezTo>
                                <a:cubicBezTo>
                                  <a:pt x="440995" y="382270"/>
                                  <a:pt x="441503" y="382270"/>
                                  <a:pt x="442011" y="382270"/>
                                </a:cubicBezTo>
                                <a:cubicBezTo>
                                  <a:pt x="442519" y="382270"/>
                                  <a:pt x="442900" y="382270"/>
                                  <a:pt x="443408" y="382270"/>
                                </a:cubicBezTo>
                                <a:cubicBezTo>
                                  <a:pt x="443916" y="382270"/>
                                  <a:pt x="444424" y="382270"/>
                                  <a:pt x="444932" y="382270"/>
                                </a:cubicBezTo>
                                <a:cubicBezTo>
                                  <a:pt x="445440" y="382270"/>
                                  <a:pt x="445821" y="382270"/>
                                  <a:pt x="446329" y="382143"/>
                                </a:cubicBezTo>
                                <a:cubicBezTo>
                                  <a:pt x="446837" y="382143"/>
                                  <a:pt x="447345" y="382143"/>
                                  <a:pt x="447853" y="382143"/>
                                </a:cubicBezTo>
                                <a:cubicBezTo>
                                  <a:pt x="448234" y="382143"/>
                                  <a:pt x="448742" y="382143"/>
                                  <a:pt x="449250" y="382016"/>
                                </a:cubicBezTo>
                                <a:cubicBezTo>
                                  <a:pt x="449758" y="382016"/>
                                  <a:pt x="450266" y="382016"/>
                                  <a:pt x="450774" y="382016"/>
                                </a:cubicBezTo>
                                <a:cubicBezTo>
                                  <a:pt x="451155" y="382016"/>
                                  <a:pt x="451663" y="381889"/>
                                  <a:pt x="452171" y="381889"/>
                                </a:cubicBezTo>
                                <a:cubicBezTo>
                                  <a:pt x="452679" y="381889"/>
                                  <a:pt x="453187" y="381889"/>
                                  <a:pt x="453695" y="381762"/>
                                </a:cubicBezTo>
                                <a:cubicBezTo>
                                  <a:pt x="454076" y="381762"/>
                                  <a:pt x="454584" y="381762"/>
                                  <a:pt x="455092" y="381635"/>
                                </a:cubicBezTo>
                                <a:cubicBezTo>
                                  <a:pt x="455600" y="381635"/>
                                  <a:pt x="456108" y="381635"/>
                                  <a:pt x="456616" y="381635"/>
                                </a:cubicBezTo>
                                <a:cubicBezTo>
                                  <a:pt x="456997" y="381635"/>
                                  <a:pt x="457505" y="381508"/>
                                  <a:pt x="458013" y="381508"/>
                                </a:cubicBezTo>
                                <a:cubicBezTo>
                                  <a:pt x="458521" y="381508"/>
                                  <a:pt x="459029" y="381508"/>
                                  <a:pt x="459537" y="381508"/>
                                </a:cubicBezTo>
                                <a:cubicBezTo>
                                  <a:pt x="459918" y="381381"/>
                                  <a:pt x="460426" y="381381"/>
                                  <a:pt x="460934" y="381381"/>
                                </a:cubicBezTo>
                                <a:cubicBezTo>
                                  <a:pt x="461442" y="381254"/>
                                  <a:pt x="461950" y="381254"/>
                                  <a:pt x="462458" y="381127"/>
                                </a:cubicBezTo>
                                <a:cubicBezTo>
                                  <a:pt x="462839" y="381127"/>
                                  <a:pt x="463347" y="381127"/>
                                  <a:pt x="463855" y="381000"/>
                                </a:cubicBezTo>
                                <a:cubicBezTo>
                                  <a:pt x="464363" y="381000"/>
                                  <a:pt x="464871" y="380873"/>
                                  <a:pt x="465252" y="380873"/>
                                </a:cubicBezTo>
                                <a:cubicBezTo>
                                  <a:pt x="465760" y="380746"/>
                                  <a:pt x="466268" y="380619"/>
                                  <a:pt x="466776" y="380619"/>
                                </a:cubicBezTo>
                                <a:cubicBezTo>
                                  <a:pt x="467284" y="380492"/>
                                  <a:pt x="467792" y="380492"/>
                                  <a:pt x="468173" y="380365"/>
                                </a:cubicBezTo>
                                <a:cubicBezTo>
                                  <a:pt x="468681" y="380365"/>
                                  <a:pt x="469189" y="380238"/>
                                  <a:pt x="469697" y="380111"/>
                                </a:cubicBezTo>
                                <a:cubicBezTo>
                                  <a:pt x="470205" y="380111"/>
                                  <a:pt x="470713" y="379984"/>
                                  <a:pt x="471094" y="379984"/>
                                </a:cubicBezTo>
                                <a:cubicBezTo>
                                  <a:pt x="471602" y="379857"/>
                                  <a:pt x="472110" y="379857"/>
                                  <a:pt x="472618" y="379730"/>
                                </a:cubicBezTo>
                                <a:cubicBezTo>
                                  <a:pt x="473126" y="379730"/>
                                  <a:pt x="473634" y="379603"/>
                                  <a:pt x="474015" y="379603"/>
                                </a:cubicBezTo>
                                <a:cubicBezTo>
                                  <a:pt x="474523" y="379476"/>
                                  <a:pt x="475031" y="379476"/>
                                  <a:pt x="475539" y="379349"/>
                                </a:cubicBezTo>
                                <a:cubicBezTo>
                                  <a:pt x="476047" y="379349"/>
                                  <a:pt x="476555" y="379349"/>
                                  <a:pt x="476936" y="379222"/>
                                </a:cubicBezTo>
                                <a:cubicBezTo>
                                  <a:pt x="477444" y="379222"/>
                                  <a:pt x="477952" y="379222"/>
                                  <a:pt x="478460" y="379095"/>
                                </a:cubicBezTo>
                                <a:cubicBezTo>
                                  <a:pt x="478968" y="379095"/>
                                  <a:pt x="479476" y="378968"/>
                                  <a:pt x="479857" y="378968"/>
                                </a:cubicBezTo>
                                <a:cubicBezTo>
                                  <a:pt x="480365" y="378968"/>
                                  <a:pt x="480873" y="378841"/>
                                  <a:pt x="481381" y="378841"/>
                                </a:cubicBezTo>
                                <a:cubicBezTo>
                                  <a:pt x="481889" y="378841"/>
                                  <a:pt x="482270" y="378714"/>
                                  <a:pt x="482778" y="378714"/>
                                </a:cubicBezTo>
                                <a:cubicBezTo>
                                  <a:pt x="483286" y="378587"/>
                                  <a:pt x="483794" y="378587"/>
                                  <a:pt x="484302" y="378587"/>
                                </a:cubicBezTo>
                                <a:cubicBezTo>
                                  <a:pt x="484810" y="378460"/>
                                  <a:pt x="485191" y="378460"/>
                                  <a:pt x="485699" y="378333"/>
                                </a:cubicBezTo>
                                <a:cubicBezTo>
                                  <a:pt x="486207" y="378333"/>
                                  <a:pt x="486715" y="378333"/>
                                  <a:pt x="487223" y="378333"/>
                                </a:cubicBezTo>
                                <a:cubicBezTo>
                                  <a:pt x="487731" y="378206"/>
                                  <a:pt x="488112" y="378206"/>
                                  <a:pt x="488620" y="378206"/>
                                </a:cubicBezTo>
                                <a:cubicBezTo>
                                  <a:pt x="489128" y="378079"/>
                                  <a:pt x="489636" y="378079"/>
                                  <a:pt x="490144" y="378079"/>
                                </a:cubicBezTo>
                                <a:cubicBezTo>
                                  <a:pt x="490652" y="377952"/>
                                  <a:pt x="491033" y="377952"/>
                                  <a:pt x="491541" y="377952"/>
                                </a:cubicBezTo>
                                <a:cubicBezTo>
                                  <a:pt x="492049" y="377825"/>
                                  <a:pt x="492557" y="377825"/>
                                  <a:pt x="493065" y="377825"/>
                                </a:cubicBezTo>
                                <a:cubicBezTo>
                                  <a:pt x="493573" y="377698"/>
                                  <a:pt x="493954" y="377698"/>
                                  <a:pt x="494462" y="377698"/>
                                </a:cubicBezTo>
                                <a:cubicBezTo>
                                  <a:pt x="494970" y="377571"/>
                                  <a:pt x="495478" y="377571"/>
                                  <a:pt x="495986" y="377444"/>
                                </a:cubicBezTo>
                                <a:cubicBezTo>
                                  <a:pt x="496494" y="377444"/>
                                  <a:pt x="496875" y="377317"/>
                                  <a:pt x="497383" y="377317"/>
                                </a:cubicBezTo>
                                <a:cubicBezTo>
                                  <a:pt x="497891" y="377190"/>
                                  <a:pt x="498399" y="377190"/>
                                  <a:pt x="498907" y="377063"/>
                                </a:cubicBezTo>
                                <a:cubicBezTo>
                                  <a:pt x="499288" y="377063"/>
                                  <a:pt x="499796" y="376936"/>
                                  <a:pt x="500304" y="376809"/>
                                </a:cubicBezTo>
                                <a:cubicBezTo>
                                  <a:pt x="500812" y="376809"/>
                                  <a:pt x="501320" y="376809"/>
                                  <a:pt x="501828" y="376682"/>
                                </a:cubicBezTo>
                                <a:cubicBezTo>
                                  <a:pt x="502209" y="376682"/>
                                  <a:pt x="502717" y="376555"/>
                                  <a:pt x="503225" y="376555"/>
                                </a:cubicBezTo>
                                <a:cubicBezTo>
                                  <a:pt x="503733" y="376428"/>
                                  <a:pt x="504241" y="376428"/>
                                  <a:pt x="504749" y="376428"/>
                                </a:cubicBezTo>
                                <a:cubicBezTo>
                                  <a:pt x="505130" y="376301"/>
                                  <a:pt x="505638" y="376301"/>
                                  <a:pt x="506146" y="376301"/>
                                </a:cubicBezTo>
                                <a:cubicBezTo>
                                  <a:pt x="506654" y="376174"/>
                                  <a:pt x="507162" y="376174"/>
                                  <a:pt x="507670" y="376174"/>
                                </a:cubicBezTo>
                                <a:cubicBezTo>
                                  <a:pt x="508051" y="376174"/>
                                  <a:pt x="508559" y="376174"/>
                                  <a:pt x="509067" y="376047"/>
                                </a:cubicBezTo>
                                <a:cubicBezTo>
                                  <a:pt x="509575" y="376047"/>
                                  <a:pt x="510083" y="375920"/>
                                  <a:pt x="510591" y="375920"/>
                                </a:cubicBezTo>
                                <a:cubicBezTo>
                                  <a:pt x="510972" y="375920"/>
                                  <a:pt x="511480" y="375793"/>
                                  <a:pt x="511988" y="375793"/>
                                </a:cubicBezTo>
                                <a:cubicBezTo>
                                  <a:pt x="512496" y="375666"/>
                                  <a:pt x="513004" y="375666"/>
                                  <a:pt x="513512" y="375539"/>
                                </a:cubicBezTo>
                                <a:cubicBezTo>
                                  <a:pt x="513893" y="375539"/>
                                  <a:pt x="514401" y="375412"/>
                                  <a:pt x="514909" y="375412"/>
                                </a:cubicBezTo>
                                <a:cubicBezTo>
                                  <a:pt x="515417" y="375285"/>
                                  <a:pt x="515925" y="375285"/>
                                  <a:pt x="516306" y="375158"/>
                                </a:cubicBezTo>
                                <a:cubicBezTo>
                                  <a:pt x="516814" y="375158"/>
                                  <a:pt x="517322" y="375158"/>
                                  <a:pt x="517830" y="375031"/>
                                </a:cubicBezTo>
                                <a:cubicBezTo>
                                  <a:pt x="518338" y="375031"/>
                                  <a:pt x="518846" y="375031"/>
                                  <a:pt x="519227" y="375031"/>
                                </a:cubicBezTo>
                                <a:cubicBezTo>
                                  <a:pt x="519735" y="374904"/>
                                  <a:pt x="520243" y="374904"/>
                                  <a:pt x="520751" y="374904"/>
                                </a:cubicBezTo>
                                <a:cubicBezTo>
                                  <a:pt x="521259" y="374777"/>
                                  <a:pt x="521767" y="374777"/>
                                  <a:pt x="522148" y="374777"/>
                                </a:cubicBezTo>
                                <a:cubicBezTo>
                                  <a:pt x="522656" y="374650"/>
                                  <a:pt x="523164" y="374650"/>
                                  <a:pt x="523672" y="374650"/>
                                </a:cubicBezTo>
                                <a:cubicBezTo>
                                  <a:pt x="524180" y="374523"/>
                                  <a:pt x="524688" y="374523"/>
                                  <a:pt x="525069" y="374523"/>
                                </a:cubicBezTo>
                                <a:cubicBezTo>
                                  <a:pt x="525577" y="374396"/>
                                  <a:pt x="526085" y="374396"/>
                                  <a:pt x="526593" y="374269"/>
                                </a:cubicBezTo>
                                <a:cubicBezTo>
                                  <a:pt x="527101" y="374269"/>
                                  <a:pt x="527609" y="374142"/>
                                  <a:pt x="527990" y="374142"/>
                                </a:cubicBezTo>
                                <a:cubicBezTo>
                                  <a:pt x="528498" y="374015"/>
                                  <a:pt x="529006" y="374015"/>
                                  <a:pt x="529514" y="373888"/>
                                </a:cubicBezTo>
                                <a:cubicBezTo>
                                  <a:pt x="530022" y="373888"/>
                                  <a:pt x="530530" y="373888"/>
                                  <a:pt x="530911" y="373761"/>
                                </a:cubicBezTo>
                                <a:cubicBezTo>
                                  <a:pt x="531419" y="373761"/>
                                  <a:pt x="531927" y="373634"/>
                                  <a:pt x="532435" y="373634"/>
                                </a:cubicBezTo>
                                <a:cubicBezTo>
                                  <a:pt x="532943" y="373634"/>
                                  <a:pt x="533324" y="373507"/>
                                  <a:pt x="533832" y="373507"/>
                                </a:cubicBezTo>
                                <a:cubicBezTo>
                                  <a:pt x="534340" y="373380"/>
                                  <a:pt x="534848" y="373380"/>
                                  <a:pt x="535356" y="373380"/>
                                </a:cubicBezTo>
                                <a:cubicBezTo>
                                  <a:pt x="535864" y="373380"/>
                                  <a:pt x="536245" y="373253"/>
                                  <a:pt x="536753" y="373253"/>
                                </a:cubicBezTo>
                                <a:cubicBezTo>
                                  <a:pt x="537261" y="373253"/>
                                  <a:pt x="537769" y="373126"/>
                                  <a:pt x="538277" y="373126"/>
                                </a:cubicBezTo>
                                <a:cubicBezTo>
                                  <a:pt x="538785" y="372999"/>
                                  <a:pt x="539166" y="372999"/>
                                  <a:pt x="539674" y="372872"/>
                                </a:cubicBezTo>
                                <a:cubicBezTo>
                                  <a:pt x="540182" y="372872"/>
                                  <a:pt x="540690" y="372745"/>
                                  <a:pt x="541198" y="372745"/>
                                </a:cubicBezTo>
                                <a:cubicBezTo>
                                  <a:pt x="541706" y="372618"/>
                                  <a:pt x="542087" y="372618"/>
                                  <a:pt x="542595" y="372491"/>
                                </a:cubicBezTo>
                                <a:cubicBezTo>
                                  <a:pt x="543103" y="372491"/>
                                  <a:pt x="543611" y="372491"/>
                                  <a:pt x="544119" y="372364"/>
                                </a:cubicBezTo>
                                <a:cubicBezTo>
                                  <a:pt x="544627" y="372364"/>
                                  <a:pt x="545008" y="372237"/>
                                  <a:pt x="545516" y="372237"/>
                                </a:cubicBezTo>
                                <a:cubicBezTo>
                                  <a:pt x="546024" y="372110"/>
                                  <a:pt x="546532" y="372110"/>
                                  <a:pt x="547040" y="371983"/>
                                </a:cubicBezTo>
                                <a:cubicBezTo>
                                  <a:pt x="547548" y="371983"/>
                                  <a:pt x="547929" y="371983"/>
                                  <a:pt x="548437" y="371856"/>
                                </a:cubicBezTo>
                                <a:cubicBezTo>
                                  <a:pt x="548945" y="371856"/>
                                  <a:pt x="549453" y="371729"/>
                                  <a:pt x="549961" y="371729"/>
                                </a:cubicBezTo>
                                <a:cubicBezTo>
                                  <a:pt x="550342" y="371602"/>
                                  <a:pt x="550850" y="371602"/>
                                  <a:pt x="551358" y="371475"/>
                                </a:cubicBezTo>
                                <a:cubicBezTo>
                                  <a:pt x="551866" y="371475"/>
                                  <a:pt x="552374" y="371348"/>
                                  <a:pt x="552882" y="371221"/>
                                </a:cubicBezTo>
                                <a:cubicBezTo>
                                  <a:pt x="553263" y="371221"/>
                                  <a:pt x="553771" y="371094"/>
                                  <a:pt x="554279" y="371094"/>
                                </a:cubicBezTo>
                                <a:cubicBezTo>
                                  <a:pt x="554787" y="370967"/>
                                  <a:pt x="555295" y="370840"/>
                                  <a:pt x="555803" y="370713"/>
                                </a:cubicBezTo>
                                <a:cubicBezTo>
                                  <a:pt x="556184" y="370713"/>
                                  <a:pt x="556692" y="370586"/>
                                  <a:pt x="557200" y="370459"/>
                                </a:cubicBezTo>
                                <a:cubicBezTo>
                                  <a:pt x="557708" y="370459"/>
                                  <a:pt x="558216" y="370332"/>
                                  <a:pt x="558724" y="370205"/>
                                </a:cubicBezTo>
                                <a:cubicBezTo>
                                  <a:pt x="559105" y="370078"/>
                                  <a:pt x="559613" y="370078"/>
                                  <a:pt x="560121" y="369951"/>
                                </a:cubicBezTo>
                                <a:cubicBezTo>
                                  <a:pt x="560629" y="369951"/>
                                  <a:pt x="561137" y="369824"/>
                                  <a:pt x="561645" y="369824"/>
                                </a:cubicBezTo>
                                <a:cubicBezTo>
                                  <a:pt x="562026" y="369697"/>
                                  <a:pt x="562534" y="369570"/>
                                  <a:pt x="563042" y="369570"/>
                                </a:cubicBezTo>
                                <a:cubicBezTo>
                                  <a:pt x="563550" y="369443"/>
                                  <a:pt x="564058" y="369443"/>
                                  <a:pt x="564566" y="369316"/>
                                </a:cubicBezTo>
                                <a:cubicBezTo>
                                  <a:pt x="564947" y="369316"/>
                                  <a:pt x="565455" y="369189"/>
                                  <a:pt x="565963" y="369062"/>
                                </a:cubicBezTo>
                                <a:cubicBezTo>
                                  <a:pt x="566471" y="369062"/>
                                  <a:pt x="566979" y="368935"/>
                                  <a:pt x="567360" y="368935"/>
                                </a:cubicBezTo>
                                <a:cubicBezTo>
                                  <a:pt x="567868" y="368808"/>
                                  <a:pt x="568376" y="368681"/>
                                  <a:pt x="568884" y="368554"/>
                                </a:cubicBezTo>
                                <a:cubicBezTo>
                                  <a:pt x="569392" y="368554"/>
                                  <a:pt x="569900" y="368427"/>
                                  <a:pt x="570281" y="368300"/>
                                </a:cubicBezTo>
                                <a:cubicBezTo>
                                  <a:pt x="570789" y="368300"/>
                                  <a:pt x="571297" y="368173"/>
                                  <a:pt x="571805" y="368046"/>
                                </a:cubicBezTo>
                                <a:cubicBezTo>
                                  <a:pt x="572313" y="367919"/>
                                  <a:pt x="572821" y="367919"/>
                                  <a:pt x="573202" y="367792"/>
                                </a:cubicBezTo>
                                <a:cubicBezTo>
                                  <a:pt x="573710" y="367792"/>
                                  <a:pt x="574218" y="367665"/>
                                  <a:pt x="574726" y="367538"/>
                                </a:cubicBezTo>
                                <a:cubicBezTo>
                                  <a:pt x="575234" y="367411"/>
                                  <a:pt x="575742" y="367411"/>
                                  <a:pt x="576123" y="367284"/>
                                </a:cubicBezTo>
                                <a:cubicBezTo>
                                  <a:pt x="576631" y="367284"/>
                                  <a:pt x="577139" y="367157"/>
                                  <a:pt x="577647" y="367030"/>
                                </a:cubicBezTo>
                                <a:cubicBezTo>
                                  <a:pt x="578155" y="367030"/>
                                  <a:pt x="578663" y="366903"/>
                                  <a:pt x="579044" y="366903"/>
                                </a:cubicBezTo>
                                <a:cubicBezTo>
                                  <a:pt x="579552" y="366776"/>
                                  <a:pt x="580060" y="366649"/>
                                  <a:pt x="580568" y="366649"/>
                                </a:cubicBezTo>
                                <a:cubicBezTo>
                                  <a:pt x="581076" y="366522"/>
                                  <a:pt x="581457" y="366395"/>
                                  <a:pt x="581965" y="366395"/>
                                </a:cubicBezTo>
                                <a:cubicBezTo>
                                  <a:pt x="582473" y="366268"/>
                                  <a:pt x="582981" y="366141"/>
                                  <a:pt x="583489" y="366141"/>
                                </a:cubicBezTo>
                                <a:cubicBezTo>
                                  <a:pt x="583997" y="366014"/>
                                  <a:pt x="584378" y="365887"/>
                                  <a:pt x="584886" y="365887"/>
                                </a:cubicBezTo>
                                <a:cubicBezTo>
                                  <a:pt x="585394" y="365760"/>
                                  <a:pt x="585902" y="365633"/>
                                  <a:pt x="586410" y="365633"/>
                                </a:cubicBezTo>
                                <a:cubicBezTo>
                                  <a:pt x="586918" y="365506"/>
                                  <a:pt x="587299" y="365379"/>
                                  <a:pt x="587807" y="365252"/>
                                </a:cubicBezTo>
                                <a:cubicBezTo>
                                  <a:pt x="588315" y="365125"/>
                                  <a:pt x="588823" y="365125"/>
                                  <a:pt x="589331" y="364998"/>
                                </a:cubicBezTo>
                                <a:cubicBezTo>
                                  <a:pt x="589839" y="364871"/>
                                  <a:pt x="590220" y="364871"/>
                                  <a:pt x="590728" y="364744"/>
                                </a:cubicBezTo>
                                <a:cubicBezTo>
                                  <a:pt x="591236" y="364617"/>
                                  <a:pt x="591744" y="364490"/>
                                  <a:pt x="592252" y="364490"/>
                                </a:cubicBezTo>
                                <a:cubicBezTo>
                                  <a:pt x="592760" y="364363"/>
                                  <a:pt x="593141" y="364236"/>
                                  <a:pt x="593649" y="364109"/>
                                </a:cubicBezTo>
                                <a:cubicBezTo>
                                  <a:pt x="594157" y="364109"/>
                                  <a:pt x="594665" y="363982"/>
                                  <a:pt x="595173" y="363855"/>
                                </a:cubicBezTo>
                                <a:cubicBezTo>
                                  <a:pt x="595681" y="363855"/>
                                  <a:pt x="596062" y="363728"/>
                                  <a:pt x="596570" y="363601"/>
                                </a:cubicBezTo>
                                <a:cubicBezTo>
                                  <a:pt x="597078" y="363474"/>
                                  <a:pt x="597586" y="363347"/>
                                  <a:pt x="598094" y="363220"/>
                                </a:cubicBezTo>
                                <a:cubicBezTo>
                                  <a:pt x="598602" y="363093"/>
                                  <a:pt x="598983" y="362966"/>
                                  <a:pt x="599491" y="362966"/>
                                </a:cubicBezTo>
                                <a:cubicBezTo>
                                  <a:pt x="599999" y="362839"/>
                                  <a:pt x="600507" y="362712"/>
                                  <a:pt x="601015" y="362585"/>
                                </a:cubicBezTo>
                                <a:cubicBezTo>
                                  <a:pt x="601396" y="362458"/>
                                  <a:pt x="601904" y="362331"/>
                                  <a:pt x="602412" y="362204"/>
                                </a:cubicBezTo>
                                <a:cubicBezTo>
                                  <a:pt x="602920" y="362077"/>
                                  <a:pt x="603428" y="361950"/>
                                  <a:pt x="603936" y="361823"/>
                                </a:cubicBezTo>
                                <a:cubicBezTo>
                                  <a:pt x="604317" y="361696"/>
                                  <a:pt x="604825" y="361569"/>
                                  <a:pt x="605333" y="361442"/>
                                </a:cubicBezTo>
                                <a:cubicBezTo>
                                  <a:pt x="605841" y="361442"/>
                                  <a:pt x="606349" y="361315"/>
                                  <a:pt x="606857" y="361188"/>
                                </a:cubicBezTo>
                                <a:cubicBezTo>
                                  <a:pt x="607238" y="361061"/>
                                  <a:pt x="607746" y="361061"/>
                                  <a:pt x="608254" y="360934"/>
                                </a:cubicBezTo>
                                <a:cubicBezTo>
                                  <a:pt x="608762" y="360807"/>
                                  <a:pt x="609270" y="360680"/>
                                  <a:pt x="609778" y="360680"/>
                                </a:cubicBezTo>
                                <a:cubicBezTo>
                                  <a:pt x="610159" y="360553"/>
                                  <a:pt x="610667" y="360426"/>
                                  <a:pt x="611175" y="360426"/>
                                </a:cubicBezTo>
                                <a:cubicBezTo>
                                  <a:pt x="611683" y="360299"/>
                                  <a:pt x="612191" y="360172"/>
                                  <a:pt x="612699" y="360172"/>
                                </a:cubicBezTo>
                                <a:cubicBezTo>
                                  <a:pt x="613080" y="360045"/>
                                  <a:pt x="613588" y="359918"/>
                                  <a:pt x="614096" y="359791"/>
                                </a:cubicBezTo>
                                <a:cubicBezTo>
                                  <a:pt x="614604" y="359664"/>
                                  <a:pt x="615112" y="359537"/>
                                  <a:pt x="615620" y="359410"/>
                                </a:cubicBezTo>
                                <a:cubicBezTo>
                                  <a:pt x="616001" y="359283"/>
                                  <a:pt x="616509" y="359283"/>
                                  <a:pt x="617017" y="359156"/>
                                </a:cubicBezTo>
                                <a:cubicBezTo>
                                  <a:pt x="617525" y="359029"/>
                                  <a:pt x="618033" y="358775"/>
                                  <a:pt x="618414" y="358775"/>
                                </a:cubicBezTo>
                                <a:cubicBezTo>
                                  <a:pt x="618922" y="358648"/>
                                  <a:pt x="619430" y="358521"/>
                                  <a:pt x="619938" y="358394"/>
                                </a:cubicBezTo>
                                <a:cubicBezTo>
                                  <a:pt x="620446" y="358267"/>
                                  <a:pt x="620954" y="358140"/>
                                  <a:pt x="621335" y="358013"/>
                                </a:cubicBezTo>
                                <a:cubicBezTo>
                                  <a:pt x="621843" y="357886"/>
                                  <a:pt x="622351" y="357759"/>
                                  <a:pt x="622859" y="357632"/>
                                </a:cubicBezTo>
                                <a:cubicBezTo>
                                  <a:pt x="623367" y="357505"/>
                                  <a:pt x="623875" y="357378"/>
                                  <a:pt x="624256" y="357251"/>
                                </a:cubicBezTo>
                                <a:cubicBezTo>
                                  <a:pt x="624764" y="357251"/>
                                  <a:pt x="625272" y="357124"/>
                                  <a:pt x="625780" y="356997"/>
                                </a:cubicBezTo>
                                <a:cubicBezTo>
                                  <a:pt x="626288" y="356870"/>
                                  <a:pt x="626796" y="356743"/>
                                  <a:pt x="627177" y="356616"/>
                                </a:cubicBezTo>
                                <a:cubicBezTo>
                                  <a:pt x="627685" y="356489"/>
                                  <a:pt x="628193" y="356362"/>
                                  <a:pt x="628701" y="356235"/>
                                </a:cubicBezTo>
                                <a:cubicBezTo>
                                  <a:pt x="629209" y="356108"/>
                                  <a:pt x="629717" y="355981"/>
                                  <a:pt x="630098" y="355854"/>
                                </a:cubicBezTo>
                                <a:cubicBezTo>
                                  <a:pt x="630606" y="355727"/>
                                  <a:pt x="631114" y="355600"/>
                                  <a:pt x="631622" y="355473"/>
                                </a:cubicBezTo>
                                <a:cubicBezTo>
                                  <a:pt x="632130" y="355219"/>
                                  <a:pt x="632511" y="355092"/>
                                  <a:pt x="633019" y="354965"/>
                                </a:cubicBezTo>
                                <a:cubicBezTo>
                                  <a:pt x="633527" y="354838"/>
                                  <a:pt x="634035" y="354711"/>
                                  <a:pt x="634543" y="354584"/>
                                </a:cubicBezTo>
                                <a:cubicBezTo>
                                  <a:pt x="635051" y="354457"/>
                                  <a:pt x="635432" y="354330"/>
                                  <a:pt x="635940" y="354203"/>
                                </a:cubicBezTo>
                                <a:cubicBezTo>
                                  <a:pt x="636448" y="354076"/>
                                  <a:pt x="636956" y="353822"/>
                                  <a:pt x="637464" y="353695"/>
                                </a:cubicBezTo>
                                <a:cubicBezTo>
                                  <a:pt x="637972" y="353568"/>
                                  <a:pt x="638353" y="353441"/>
                                  <a:pt x="638861" y="353314"/>
                                </a:cubicBezTo>
                                <a:cubicBezTo>
                                  <a:pt x="639369" y="353187"/>
                                  <a:pt x="639877" y="353060"/>
                                  <a:pt x="640385" y="352933"/>
                                </a:cubicBezTo>
                                <a:cubicBezTo>
                                  <a:pt x="640893" y="352806"/>
                                  <a:pt x="641274" y="352552"/>
                                  <a:pt x="641782" y="352425"/>
                                </a:cubicBezTo>
                                <a:cubicBezTo>
                                  <a:pt x="642290" y="352298"/>
                                  <a:pt x="642798" y="352171"/>
                                  <a:pt x="643306" y="352044"/>
                                </a:cubicBezTo>
                                <a:cubicBezTo>
                                  <a:pt x="643814" y="351917"/>
                                  <a:pt x="644195" y="351790"/>
                                  <a:pt x="644703" y="351663"/>
                                </a:cubicBezTo>
                                <a:cubicBezTo>
                                  <a:pt x="645211" y="351536"/>
                                  <a:pt x="645719" y="351409"/>
                                  <a:pt x="646227" y="351155"/>
                                </a:cubicBezTo>
                                <a:cubicBezTo>
                                  <a:pt x="646735" y="351028"/>
                                  <a:pt x="647116" y="350901"/>
                                  <a:pt x="647624" y="350774"/>
                                </a:cubicBezTo>
                                <a:cubicBezTo>
                                  <a:pt x="648132" y="350647"/>
                                  <a:pt x="648640" y="350520"/>
                                  <a:pt x="649148" y="350393"/>
                                </a:cubicBezTo>
                                <a:cubicBezTo>
                                  <a:pt x="649529" y="350266"/>
                                  <a:pt x="650037" y="350139"/>
                                  <a:pt x="650545" y="350012"/>
                                </a:cubicBezTo>
                                <a:cubicBezTo>
                                  <a:pt x="651053" y="349758"/>
                                  <a:pt x="651561" y="349631"/>
                                  <a:pt x="652069" y="349504"/>
                                </a:cubicBezTo>
                                <a:cubicBezTo>
                                  <a:pt x="652450" y="349377"/>
                                  <a:pt x="652958" y="349250"/>
                                  <a:pt x="653466" y="349123"/>
                                </a:cubicBezTo>
                                <a:cubicBezTo>
                                  <a:pt x="653974" y="348996"/>
                                  <a:pt x="654482" y="348742"/>
                                  <a:pt x="654990" y="348615"/>
                                </a:cubicBezTo>
                                <a:cubicBezTo>
                                  <a:pt x="655371" y="348488"/>
                                  <a:pt x="655879" y="348361"/>
                                  <a:pt x="656387" y="348234"/>
                                </a:cubicBezTo>
                                <a:cubicBezTo>
                                  <a:pt x="656895" y="348107"/>
                                  <a:pt x="657403" y="347853"/>
                                  <a:pt x="657911" y="347726"/>
                                </a:cubicBezTo>
                                <a:cubicBezTo>
                                  <a:pt x="658292" y="347599"/>
                                  <a:pt x="658800" y="347472"/>
                                  <a:pt x="659308" y="347345"/>
                                </a:cubicBezTo>
                                <a:cubicBezTo>
                                  <a:pt x="659816" y="347218"/>
                                  <a:pt x="660324" y="346964"/>
                                  <a:pt x="660832" y="346837"/>
                                </a:cubicBezTo>
                                <a:cubicBezTo>
                                  <a:pt x="661213" y="346710"/>
                                  <a:pt x="661721" y="346583"/>
                                  <a:pt x="662229" y="346456"/>
                                </a:cubicBezTo>
                                <a:cubicBezTo>
                                  <a:pt x="662737" y="346329"/>
                                  <a:pt x="663245" y="346075"/>
                                  <a:pt x="663753" y="345948"/>
                                </a:cubicBezTo>
                                <a:cubicBezTo>
                                  <a:pt x="664134" y="345821"/>
                                  <a:pt x="664642" y="345694"/>
                                  <a:pt x="665150" y="345440"/>
                                </a:cubicBezTo>
                                <a:cubicBezTo>
                                  <a:pt x="665658" y="345313"/>
                                  <a:pt x="666166" y="345186"/>
                                  <a:pt x="666547" y="344932"/>
                                </a:cubicBezTo>
                                <a:cubicBezTo>
                                  <a:pt x="667055" y="344805"/>
                                  <a:pt x="667563" y="344678"/>
                                  <a:pt x="668071" y="344551"/>
                                </a:cubicBezTo>
                                <a:cubicBezTo>
                                  <a:pt x="668579" y="344297"/>
                                  <a:pt x="669087" y="344170"/>
                                  <a:pt x="669468" y="344043"/>
                                </a:cubicBezTo>
                                <a:cubicBezTo>
                                  <a:pt x="669976" y="343916"/>
                                  <a:pt x="670484" y="343662"/>
                                  <a:pt x="670992" y="343535"/>
                                </a:cubicBezTo>
                                <a:cubicBezTo>
                                  <a:pt x="671500" y="343408"/>
                                  <a:pt x="672008" y="343281"/>
                                  <a:pt x="672389" y="343027"/>
                                </a:cubicBezTo>
                                <a:cubicBezTo>
                                  <a:pt x="672897" y="342900"/>
                                  <a:pt x="673405" y="342773"/>
                                  <a:pt x="673913" y="342646"/>
                                </a:cubicBezTo>
                                <a:cubicBezTo>
                                  <a:pt x="674421" y="342392"/>
                                  <a:pt x="674929" y="342265"/>
                                  <a:pt x="675310" y="342138"/>
                                </a:cubicBezTo>
                                <a:cubicBezTo>
                                  <a:pt x="675818" y="342011"/>
                                  <a:pt x="676326" y="341884"/>
                                  <a:pt x="676834" y="341630"/>
                                </a:cubicBezTo>
                                <a:cubicBezTo>
                                  <a:pt x="677342" y="341503"/>
                                  <a:pt x="677850" y="341376"/>
                                  <a:pt x="678231" y="341249"/>
                                </a:cubicBezTo>
                                <a:cubicBezTo>
                                  <a:pt x="678739" y="340995"/>
                                  <a:pt x="679247" y="340868"/>
                                  <a:pt x="679755" y="340741"/>
                                </a:cubicBezTo>
                                <a:cubicBezTo>
                                  <a:pt x="680263" y="340487"/>
                                  <a:pt x="680771" y="340360"/>
                                  <a:pt x="681152" y="340233"/>
                                </a:cubicBezTo>
                                <a:cubicBezTo>
                                  <a:pt x="681660" y="339979"/>
                                  <a:pt x="682168" y="339852"/>
                                  <a:pt x="682676" y="339598"/>
                                </a:cubicBezTo>
                                <a:cubicBezTo>
                                  <a:pt x="683184" y="339471"/>
                                  <a:pt x="683565" y="339217"/>
                                  <a:pt x="684073" y="339090"/>
                                </a:cubicBezTo>
                                <a:cubicBezTo>
                                  <a:pt x="684581" y="338836"/>
                                  <a:pt x="685089" y="338709"/>
                                  <a:pt x="685597" y="338582"/>
                                </a:cubicBezTo>
                                <a:cubicBezTo>
                                  <a:pt x="686105" y="338328"/>
                                  <a:pt x="686486" y="338074"/>
                                  <a:pt x="686994" y="337947"/>
                                </a:cubicBezTo>
                                <a:cubicBezTo>
                                  <a:pt x="687502" y="337693"/>
                                  <a:pt x="688010" y="337566"/>
                                  <a:pt x="688518" y="337312"/>
                                </a:cubicBezTo>
                                <a:cubicBezTo>
                                  <a:pt x="689026" y="337185"/>
                                  <a:pt x="689407" y="336931"/>
                                  <a:pt x="689915" y="336804"/>
                                </a:cubicBezTo>
                                <a:cubicBezTo>
                                  <a:pt x="690423" y="336550"/>
                                  <a:pt x="690931" y="336423"/>
                                  <a:pt x="691439" y="336169"/>
                                </a:cubicBezTo>
                                <a:cubicBezTo>
                                  <a:pt x="691947" y="336042"/>
                                  <a:pt x="692328" y="335788"/>
                                  <a:pt x="692836" y="335661"/>
                                </a:cubicBezTo>
                                <a:cubicBezTo>
                                  <a:pt x="693344" y="335407"/>
                                  <a:pt x="693852" y="335280"/>
                                  <a:pt x="694360" y="335026"/>
                                </a:cubicBezTo>
                                <a:cubicBezTo>
                                  <a:pt x="694868" y="334899"/>
                                  <a:pt x="695249" y="334645"/>
                                  <a:pt x="695757" y="334391"/>
                                </a:cubicBezTo>
                                <a:cubicBezTo>
                                  <a:pt x="696265" y="334264"/>
                                  <a:pt x="696773" y="334010"/>
                                  <a:pt x="697281" y="333883"/>
                                </a:cubicBezTo>
                                <a:cubicBezTo>
                                  <a:pt x="697789" y="333629"/>
                                  <a:pt x="698170" y="333375"/>
                                  <a:pt x="698678" y="333248"/>
                                </a:cubicBezTo>
                                <a:cubicBezTo>
                                  <a:pt x="699186" y="332994"/>
                                  <a:pt x="699694" y="332867"/>
                                  <a:pt x="700202" y="332613"/>
                                </a:cubicBezTo>
                                <a:cubicBezTo>
                                  <a:pt x="700583" y="332359"/>
                                  <a:pt x="701091" y="332232"/>
                                  <a:pt x="701599" y="331978"/>
                                </a:cubicBezTo>
                                <a:cubicBezTo>
                                  <a:pt x="702107" y="331724"/>
                                  <a:pt x="702615" y="331597"/>
                                  <a:pt x="703123" y="331343"/>
                                </a:cubicBezTo>
                                <a:cubicBezTo>
                                  <a:pt x="703504" y="331089"/>
                                  <a:pt x="704012" y="330835"/>
                                  <a:pt x="704520" y="330708"/>
                                </a:cubicBezTo>
                                <a:cubicBezTo>
                                  <a:pt x="705028" y="330454"/>
                                  <a:pt x="705536" y="330200"/>
                                  <a:pt x="706044" y="330073"/>
                                </a:cubicBezTo>
                                <a:cubicBezTo>
                                  <a:pt x="706425" y="329819"/>
                                  <a:pt x="706933" y="329565"/>
                                  <a:pt x="707441" y="329438"/>
                                </a:cubicBezTo>
                                <a:cubicBezTo>
                                  <a:pt x="707949" y="329184"/>
                                  <a:pt x="708457" y="328930"/>
                                  <a:pt x="708965" y="328803"/>
                                </a:cubicBezTo>
                                <a:cubicBezTo>
                                  <a:pt x="709346" y="328549"/>
                                  <a:pt x="709854" y="328295"/>
                                  <a:pt x="710362" y="328041"/>
                                </a:cubicBezTo>
                                <a:cubicBezTo>
                                  <a:pt x="710870" y="327914"/>
                                  <a:pt x="711378" y="327660"/>
                                  <a:pt x="711886" y="327406"/>
                                </a:cubicBezTo>
                                <a:cubicBezTo>
                                  <a:pt x="712267" y="327279"/>
                                  <a:pt x="712775" y="327025"/>
                                  <a:pt x="713283" y="326771"/>
                                </a:cubicBezTo>
                                <a:cubicBezTo>
                                  <a:pt x="713791" y="326517"/>
                                  <a:pt x="714299" y="326390"/>
                                  <a:pt x="714807" y="326136"/>
                                </a:cubicBezTo>
                                <a:cubicBezTo>
                                  <a:pt x="715188" y="325882"/>
                                  <a:pt x="715696" y="325628"/>
                                  <a:pt x="716204" y="325501"/>
                                </a:cubicBezTo>
                                <a:cubicBezTo>
                                  <a:pt x="716712" y="325247"/>
                                  <a:pt x="717220" y="324993"/>
                                  <a:pt x="717601" y="324739"/>
                                </a:cubicBezTo>
                                <a:cubicBezTo>
                                  <a:pt x="718109" y="324485"/>
                                  <a:pt x="718617" y="324358"/>
                                  <a:pt x="719125" y="324104"/>
                                </a:cubicBezTo>
                                <a:cubicBezTo>
                                  <a:pt x="719633" y="323850"/>
                                  <a:pt x="720141" y="323596"/>
                                  <a:pt x="720522" y="323342"/>
                                </a:cubicBezTo>
                                <a:cubicBezTo>
                                  <a:pt x="721030" y="323088"/>
                                  <a:pt x="721538" y="322834"/>
                                  <a:pt x="722046" y="322580"/>
                                </a:cubicBezTo>
                                <a:cubicBezTo>
                                  <a:pt x="722554" y="322326"/>
                                  <a:pt x="723062" y="322072"/>
                                  <a:pt x="723443" y="321818"/>
                                </a:cubicBezTo>
                                <a:cubicBezTo>
                                  <a:pt x="723951" y="321691"/>
                                  <a:pt x="724459" y="321437"/>
                                  <a:pt x="724967" y="321183"/>
                                </a:cubicBezTo>
                                <a:cubicBezTo>
                                  <a:pt x="725475" y="320929"/>
                                  <a:pt x="725983" y="320548"/>
                                  <a:pt x="726364" y="320294"/>
                                </a:cubicBezTo>
                                <a:cubicBezTo>
                                  <a:pt x="726872" y="320040"/>
                                  <a:pt x="727380" y="319786"/>
                                  <a:pt x="727888" y="319659"/>
                                </a:cubicBezTo>
                                <a:cubicBezTo>
                                  <a:pt x="728396" y="319405"/>
                                  <a:pt x="728904" y="319151"/>
                                  <a:pt x="729285" y="318897"/>
                                </a:cubicBezTo>
                                <a:cubicBezTo>
                                  <a:pt x="729793" y="318643"/>
                                  <a:pt x="730301" y="318389"/>
                                  <a:pt x="730809" y="318135"/>
                                </a:cubicBezTo>
                                <a:cubicBezTo>
                                  <a:pt x="731317" y="317881"/>
                                  <a:pt x="731825" y="317627"/>
                                  <a:pt x="732206" y="317373"/>
                                </a:cubicBezTo>
                                <a:cubicBezTo>
                                  <a:pt x="732714" y="317119"/>
                                  <a:pt x="733222" y="316865"/>
                                  <a:pt x="733730" y="316611"/>
                                </a:cubicBezTo>
                                <a:cubicBezTo>
                                  <a:pt x="734238" y="316357"/>
                                  <a:pt x="734619" y="316230"/>
                                  <a:pt x="735127" y="315976"/>
                                </a:cubicBezTo>
                                <a:cubicBezTo>
                                  <a:pt x="735635" y="315722"/>
                                  <a:pt x="736143" y="315468"/>
                                  <a:pt x="736651" y="315214"/>
                                </a:cubicBezTo>
                                <a:cubicBezTo>
                                  <a:pt x="737159" y="314960"/>
                                  <a:pt x="737540" y="314706"/>
                                  <a:pt x="738048" y="314579"/>
                                </a:cubicBezTo>
                                <a:cubicBezTo>
                                  <a:pt x="738556" y="314325"/>
                                  <a:pt x="739064" y="314071"/>
                                  <a:pt x="739572" y="313817"/>
                                </a:cubicBezTo>
                                <a:cubicBezTo>
                                  <a:pt x="740080" y="313563"/>
                                  <a:pt x="740461" y="313309"/>
                                  <a:pt x="740969" y="313182"/>
                                </a:cubicBezTo>
                                <a:cubicBezTo>
                                  <a:pt x="741477" y="312928"/>
                                  <a:pt x="741985" y="312674"/>
                                  <a:pt x="742493" y="312420"/>
                                </a:cubicBezTo>
                                <a:cubicBezTo>
                                  <a:pt x="743001" y="312166"/>
                                  <a:pt x="743382" y="311912"/>
                                  <a:pt x="743890" y="311659"/>
                                </a:cubicBezTo>
                                <a:cubicBezTo>
                                  <a:pt x="744398" y="311404"/>
                                  <a:pt x="744906" y="311150"/>
                                  <a:pt x="745414" y="310897"/>
                                </a:cubicBezTo>
                                <a:cubicBezTo>
                                  <a:pt x="745922" y="310642"/>
                                  <a:pt x="746303" y="310515"/>
                                  <a:pt x="746811" y="310261"/>
                                </a:cubicBezTo>
                                <a:cubicBezTo>
                                  <a:pt x="747319" y="310007"/>
                                  <a:pt x="747827" y="309753"/>
                                  <a:pt x="748335" y="309499"/>
                                </a:cubicBezTo>
                                <a:cubicBezTo>
                                  <a:pt x="748843" y="309245"/>
                                  <a:pt x="749224" y="308991"/>
                                  <a:pt x="749732" y="308737"/>
                                </a:cubicBezTo>
                                <a:cubicBezTo>
                                  <a:pt x="750240" y="308484"/>
                                  <a:pt x="750748" y="308229"/>
                                  <a:pt x="751256" y="307975"/>
                                </a:cubicBezTo>
                                <a:cubicBezTo>
                                  <a:pt x="751637" y="307722"/>
                                  <a:pt x="752145" y="307467"/>
                                  <a:pt x="752653" y="307213"/>
                                </a:cubicBezTo>
                                <a:cubicBezTo>
                                  <a:pt x="753161" y="306960"/>
                                  <a:pt x="753669" y="306705"/>
                                  <a:pt x="754177" y="306451"/>
                                </a:cubicBezTo>
                                <a:cubicBezTo>
                                  <a:pt x="754558" y="306197"/>
                                  <a:pt x="755066" y="305943"/>
                                  <a:pt x="755574" y="305689"/>
                                </a:cubicBezTo>
                                <a:cubicBezTo>
                                  <a:pt x="756082" y="305435"/>
                                  <a:pt x="756590" y="305181"/>
                                  <a:pt x="757098" y="304927"/>
                                </a:cubicBezTo>
                                <a:cubicBezTo>
                                  <a:pt x="757479" y="304547"/>
                                  <a:pt x="757987" y="304292"/>
                                  <a:pt x="758495" y="304038"/>
                                </a:cubicBezTo>
                                <a:cubicBezTo>
                                  <a:pt x="759003" y="303785"/>
                                  <a:pt x="759511" y="303530"/>
                                  <a:pt x="760019" y="303149"/>
                                </a:cubicBezTo>
                                <a:cubicBezTo>
                                  <a:pt x="760400" y="302895"/>
                                  <a:pt x="760908" y="302641"/>
                                  <a:pt x="761416" y="302260"/>
                                </a:cubicBezTo>
                                <a:cubicBezTo>
                                  <a:pt x="761924" y="302006"/>
                                  <a:pt x="762432" y="301752"/>
                                  <a:pt x="762940" y="301372"/>
                                </a:cubicBezTo>
                                <a:cubicBezTo>
                                  <a:pt x="763321" y="301117"/>
                                  <a:pt x="763829" y="300736"/>
                                  <a:pt x="764337" y="300355"/>
                                </a:cubicBezTo>
                                <a:cubicBezTo>
                                  <a:pt x="764845" y="300101"/>
                                  <a:pt x="765353" y="299720"/>
                                  <a:pt x="765861" y="299339"/>
                                </a:cubicBezTo>
                                <a:cubicBezTo>
                                  <a:pt x="766242" y="299085"/>
                                  <a:pt x="766750" y="298704"/>
                                  <a:pt x="767258" y="298323"/>
                                </a:cubicBezTo>
                                <a:cubicBezTo>
                                  <a:pt x="767766" y="297942"/>
                                  <a:pt x="768274" y="297561"/>
                                  <a:pt x="768655" y="297180"/>
                                </a:cubicBezTo>
                                <a:cubicBezTo>
                                  <a:pt x="769163" y="296799"/>
                                  <a:pt x="769671" y="296418"/>
                                  <a:pt x="770179" y="295910"/>
                                </a:cubicBezTo>
                                <a:cubicBezTo>
                                  <a:pt x="770687" y="295529"/>
                                  <a:pt x="771195" y="295148"/>
                                  <a:pt x="771576" y="294640"/>
                                </a:cubicBezTo>
                                <a:cubicBezTo>
                                  <a:pt x="772084" y="294260"/>
                                  <a:pt x="772592" y="293878"/>
                                  <a:pt x="773100" y="293370"/>
                                </a:cubicBezTo>
                                <a:cubicBezTo>
                                  <a:pt x="773608" y="292862"/>
                                  <a:pt x="774116" y="292481"/>
                                  <a:pt x="774497" y="291973"/>
                                </a:cubicBezTo>
                                <a:cubicBezTo>
                                  <a:pt x="775005" y="291465"/>
                                  <a:pt x="775513" y="290957"/>
                                  <a:pt x="776021" y="290449"/>
                                </a:cubicBezTo>
                                <a:cubicBezTo>
                                  <a:pt x="776529" y="289941"/>
                                  <a:pt x="777037" y="289434"/>
                                  <a:pt x="777418" y="288925"/>
                                </a:cubicBezTo>
                                <a:cubicBezTo>
                                  <a:pt x="777926" y="288417"/>
                                  <a:pt x="778434" y="287910"/>
                                  <a:pt x="778942" y="287401"/>
                                </a:cubicBezTo>
                                <a:cubicBezTo>
                                  <a:pt x="779450" y="286893"/>
                                  <a:pt x="779958" y="286259"/>
                                  <a:pt x="780339" y="285750"/>
                                </a:cubicBezTo>
                                <a:cubicBezTo>
                                  <a:pt x="780847" y="285115"/>
                                  <a:pt x="781355" y="284607"/>
                                  <a:pt x="781863" y="283972"/>
                                </a:cubicBezTo>
                                <a:cubicBezTo>
                                  <a:pt x="782371" y="283337"/>
                                  <a:pt x="782879" y="282829"/>
                                  <a:pt x="783260" y="282194"/>
                                </a:cubicBezTo>
                                <a:cubicBezTo>
                                  <a:pt x="783768" y="281560"/>
                                  <a:pt x="784276" y="281051"/>
                                  <a:pt x="784784" y="280416"/>
                                </a:cubicBezTo>
                                <a:cubicBezTo>
                                  <a:pt x="785292" y="279781"/>
                                  <a:pt x="785673" y="279147"/>
                                  <a:pt x="786181" y="278511"/>
                                </a:cubicBezTo>
                                <a:cubicBezTo>
                                  <a:pt x="786689" y="277876"/>
                                  <a:pt x="787197" y="277368"/>
                                  <a:pt x="787705" y="276734"/>
                                </a:cubicBezTo>
                                <a:cubicBezTo>
                                  <a:pt x="788213" y="276098"/>
                                  <a:pt x="788594" y="275463"/>
                                  <a:pt x="789102" y="274828"/>
                                </a:cubicBezTo>
                                <a:cubicBezTo>
                                  <a:pt x="789610" y="274193"/>
                                  <a:pt x="790118" y="273559"/>
                                  <a:pt x="790626" y="272923"/>
                                </a:cubicBezTo>
                                <a:cubicBezTo>
                                  <a:pt x="791134" y="272288"/>
                                  <a:pt x="791515" y="271526"/>
                                  <a:pt x="792023" y="270891"/>
                                </a:cubicBezTo>
                                <a:cubicBezTo>
                                  <a:pt x="792531" y="270256"/>
                                  <a:pt x="793039" y="269622"/>
                                  <a:pt x="793547" y="268986"/>
                                </a:cubicBezTo>
                                <a:cubicBezTo>
                                  <a:pt x="794055" y="268351"/>
                                  <a:pt x="794436" y="267716"/>
                                  <a:pt x="794944" y="267081"/>
                                </a:cubicBezTo>
                                <a:cubicBezTo>
                                  <a:pt x="795452" y="266447"/>
                                  <a:pt x="795960" y="265811"/>
                                  <a:pt x="796468" y="265176"/>
                                </a:cubicBezTo>
                                <a:cubicBezTo>
                                  <a:pt x="796976" y="264541"/>
                                  <a:pt x="797357" y="263906"/>
                                  <a:pt x="797865" y="263272"/>
                                </a:cubicBezTo>
                                <a:cubicBezTo>
                                  <a:pt x="798373" y="262636"/>
                                  <a:pt x="798881" y="262001"/>
                                  <a:pt x="799389" y="261493"/>
                                </a:cubicBezTo>
                                <a:cubicBezTo>
                                  <a:pt x="799897" y="260859"/>
                                  <a:pt x="800278" y="260223"/>
                                  <a:pt x="800786" y="259588"/>
                                </a:cubicBezTo>
                                <a:cubicBezTo>
                                  <a:pt x="801294" y="258953"/>
                                  <a:pt x="801802" y="258445"/>
                                  <a:pt x="802310" y="257810"/>
                                </a:cubicBezTo>
                                <a:cubicBezTo>
                                  <a:pt x="802691" y="257302"/>
                                  <a:pt x="803199" y="256667"/>
                                  <a:pt x="803707" y="256160"/>
                                </a:cubicBezTo>
                                <a:cubicBezTo>
                                  <a:pt x="804215" y="255524"/>
                                  <a:pt x="804723" y="255016"/>
                                  <a:pt x="805231" y="254509"/>
                                </a:cubicBezTo>
                                <a:cubicBezTo>
                                  <a:pt x="805612" y="254000"/>
                                  <a:pt x="806120" y="253365"/>
                                  <a:pt x="806628" y="252857"/>
                                </a:cubicBezTo>
                                <a:cubicBezTo>
                                  <a:pt x="807136" y="252349"/>
                                  <a:pt x="807644" y="251968"/>
                                  <a:pt x="808152" y="251460"/>
                                </a:cubicBezTo>
                                <a:cubicBezTo>
                                  <a:pt x="808533" y="250952"/>
                                  <a:pt x="809041" y="250444"/>
                                  <a:pt x="809549" y="249936"/>
                                </a:cubicBezTo>
                                <a:cubicBezTo>
                                  <a:pt x="810057" y="249555"/>
                                  <a:pt x="810565" y="249047"/>
                                  <a:pt x="811073" y="248666"/>
                                </a:cubicBezTo>
                                <a:cubicBezTo>
                                  <a:pt x="811454" y="248159"/>
                                  <a:pt x="811962" y="247777"/>
                                  <a:pt x="812470" y="247397"/>
                                </a:cubicBezTo>
                                <a:cubicBezTo>
                                  <a:pt x="812978" y="246888"/>
                                  <a:pt x="813486" y="246507"/>
                                  <a:pt x="813994" y="246126"/>
                                </a:cubicBezTo>
                                <a:cubicBezTo>
                                  <a:pt x="814375" y="245745"/>
                                  <a:pt x="814883" y="245364"/>
                                  <a:pt x="815391" y="244984"/>
                                </a:cubicBezTo>
                                <a:cubicBezTo>
                                  <a:pt x="815899" y="244602"/>
                                  <a:pt x="816407" y="244348"/>
                                  <a:pt x="816915" y="243967"/>
                                </a:cubicBezTo>
                                <a:cubicBezTo>
                                  <a:pt x="817296" y="243586"/>
                                  <a:pt x="817804" y="243332"/>
                                  <a:pt x="818312" y="242951"/>
                                </a:cubicBezTo>
                                <a:cubicBezTo>
                                  <a:pt x="818820" y="242697"/>
                                  <a:pt x="819328" y="242316"/>
                                  <a:pt x="819709" y="242062"/>
                                </a:cubicBezTo>
                                <a:cubicBezTo>
                                  <a:pt x="820217" y="241809"/>
                                  <a:pt x="820725" y="241427"/>
                                  <a:pt x="821233" y="241173"/>
                                </a:cubicBezTo>
                                <a:cubicBezTo>
                                  <a:pt x="821741" y="240919"/>
                                  <a:pt x="822249" y="240665"/>
                                  <a:pt x="822630" y="240411"/>
                                </a:cubicBezTo>
                                <a:cubicBezTo>
                                  <a:pt x="823138" y="240157"/>
                                  <a:pt x="823646" y="239903"/>
                                  <a:pt x="824154" y="239776"/>
                                </a:cubicBezTo>
                                <a:cubicBezTo>
                                  <a:pt x="824662" y="239522"/>
                                  <a:pt x="825170" y="239268"/>
                                  <a:pt x="825551" y="239141"/>
                                </a:cubicBezTo>
                                <a:cubicBezTo>
                                  <a:pt x="826059" y="238887"/>
                                  <a:pt x="826567" y="238634"/>
                                  <a:pt x="827075" y="238506"/>
                                </a:cubicBezTo>
                                <a:cubicBezTo>
                                  <a:pt x="827583" y="238252"/>
                                  <a:pt x="828091" y="238125"/>
                                  <a:pt x="828472" y="237872"/>
                                </a:cubicBezTo>
                                <a:cubicBezTo>
                                  <a:pt x="828980" y="237744"/>
                                  <a:pt x="829488" y="237490"/>
                                  <a:pt x="829996" y="237363"/>
                                </a:cubicBezTo>
                                <a:cubicBezTo>
                                  <a:pt x="830504" y="237110"/>
                                  <a:pt x="831012" y="236982"/>
                                  <a:pt x="831393" y="236855"/>
                                </a:cubicBezTo>
                                <a:cubicBezTo>
                                  <a:pt x="831901" y="236601"/>
                                  <a:pt x="832409" y="236474"/>
                                  <a:pt x="832917" y="236347"/>
                                </a:cubicBezTo>
                                <a:cubicBezTo>
                                  <a:pt x="833425" y="236220"/>
                                  <a:pt x="833806" y="236093"/>
                                  <a:pt x="834314" y="235966"/>
                                </a:cubicBezTo>
                                <a:cubicBezTo>
                                  <a:pt x="834822" y="235712"/>
                                  <a:pt x="835330" y="235585"/>
                                  <a:pt x="835838" y="235459"/>
                                </a:cubicBezTo>
                                <a:cubicBezTo>
                                  <a:pt x="836346" y="235331"/>
                                  <a:pt x="836727" y="235204"/>
                                  <a:pt x="837235" y="235077"/>
                                </a:cubicBezTo>
                                <a:cubicBezTo>
                                  <a:pt x="837743" y="234950"/>
                                  <a:pt x="838251" y="234823"/>
                                  <a:pt x="838759" y="234569"/>
                                </a:cubicBezTo>
                                <a:cubicBezTo>
                                  <a:pt x="839267" y="234442"/>
                                  <a:pt x="839648" y="234315"/>
                                  <a:pt x="840156" y="234188"/>
                                </a:cubicBezTo>
                                <a:cubicBezTo>
                                  <a:pt x="840664" y="233935"/>
                                  <a:pt x="841172" y="233807"/>
                                  <a:pt x="841680" y="233680"/>
                                </a:cubicBezTo>
                                <a:cubicBezTo>
                                  <a:pt x="842188" y="233553"/>
                                  <a:pt x="842569" y="233426"/>
                                  <a:pt x="843077" y="233299"/>
                                </a:cubicBezTo>
                                <a:cubicBezTo>
                                  <a:pt x="843585" y="233045"/>
                                  <a:pt x="844093" y="232918"/>
                                  <a:pt x="844601" y="232791"/>
                                </a:cubicBezTo>
                                <a:cubicBezTo>
                                  <a:pt x="845109" y="232664"/>
                                  <a:pt x="845490" y="232537"/>
                                  <a:pt x="845998" y="232410"/>
                                </a:cubicBezTo>
                                <a:cubicBezTo>
                                  <a:pt x="846506" y="232284"/>
                                  <a:pt x="847014" y="232156"/>
                                  <a:pt x="847522" y="232029"/>
                                </a:cubicBezTo>
                                <a:cubicBezTo>
                                  <a:pt x="848030" y="231902"/>
                                  <a:pt x="848411" y="231648"/>
                                  <a:pt x="848919" y="231648"/>
                                </a:cubicBezTo>
                                <a:cubicBezTo>
                                  <a:pt x="849427" y="231522"/>
                                  <a:pt x="849935" y="231394"/>
                                  <a:pt x="850443" y="231267"/>
                                </a:cubicBezTo>
                                <a:cubicBezTo>
                                  <a:pt x="850824" y="231140"/>
                                  <a:pt x="851332" y="231013"/>
                                  <a:pt x="851840" y="231013"/>
                                </a:cubicBezTo>
                                <a:cubicBezTo>
                                  <a:pt x="852348" y="230886"/>
                                  <a:pt x="852856" y="230760"/>
                                  <a:pt x="853364" y="230632"/>
                                </a:cubicBezTo>
                                <a:cubicBezTo>
                                  <a:pt x="853745" y="230505"/>
                                  <a:pt x="854253" y="230505"/>
                                  <a:pt x="854761" y="230378"/>
                                </a:cubicBezTo>
                                <a:cubicBezTo>
                                  <a:pt x="855269" y="230378"/>
                                  <a:pt x="855777" y="230251"/>
                                  <a:pt x="856285" y="230251"/>
                                </a:cubicBezTo>
                                <a:cubicBezTo>
                                  <a:pt x="856666" y="230124"/>
                                  <a:pt x="857174" y="230124"/>
                                  <a:pt x="857682" y="229997"/>
                                </a:cubicBezTo>
                                <a:cubicBezTo>
                                  <a:pt x="858190" y="229997"/>
                                  <a:pt x="858698" y="229870"/>
                                  <a:pt x="859206" y="229870"/>
                                </a:cubicBezTo>
                                <a:cubicBezTo>
                                  <a:pt x="859587" y="229870"/>
                                  <a:pt x="860095" y="229743"/>
                                  <a:pt x="860603" y="229743"/>
                                </a:cubicBezTo>
                                <a:cubicBezTo>
                                  <a:pt x="861111" y="229743"/>
                                  <a:pt x="861619" y="229743"/>
                                  <a:pt x="862127" y="229616"/>
                                </a:cubicBezTo>
                                <a:cubicBezTo>
                                  <a:pt x="862508" y="229616"/>
                                  <a:pt x="863016" y="229616"/>
                                  <a:pt x="863524" y="229616"/>
                                </a:cubicBezTo>
                                <a:cubicBezTo>
                                  <a:pt x="864032" y="229616"/>
                                  <a:pt x="864540" y="229616"/>
                                  <a:pt x="865048" y="229489"/>
                                </a:cubicBezTo>
                                <a:cubicBezTo>
                                  <a:pt x="865429" y="229489"/>
                                  <a:pt x="865937" y="229489"/>
                                  <a:pt x="866445" y="229489"/>
                                </a:cubicBezTo>
                                <a:cubicBezTo>
                                  <a:pt x="866953" y="229616"/>
                                  <a:pt x="867461" y="229616"/>
                                  <a:pt x="867842" y="229616"/>
                                </a:cubicBezTo>
                                <a:cubicBezTo>
                                  <a:pt x="868350" y="229616"/>
                                  <a:pt x="868858" y="229616"/>
                                  <a:pt x="869366" y="229743"/>
                                </a:cubicBezTo>
                                <a:cubicBezTo>
                                  <a:pt x="869874" y="229743"/>
                                  <a:pt x="870382" y="229743"/>
                                  <a:pt x="870763" y="229870"/>
                                </a:cubicBezTo>
                                <a:cubicBezTo>
                                  <a:pt x="871271" y="229870"/>
                                  <a:pt x="871779" y="229870"/>
                                  <a:pt x="872287" y="229997"/>
                                </a:cubicBezTo>
                                <a:cubicBezTo>
                                  <a:pt x="872795" y="229997"/>
                                  <a:pt x="873303" y="229997"/>
                                  <a:pt x="873684" y="230124"/>
                                </a:cubicBezTo>
                                <a:cubicBezTo>
                                  <a:pt x="874192" y="230124"/>
                                  <a:pt x="874700" y="230124"/>
                                  <a:pt x="875208" y="230251"/>
                                </a:cubicBezTo>
                                <a:cubicBezTo>
                                  <a:pt x="875716" y="230251"/>
                                  <a:pt x="876224" y="230378"/>
                                  <a:pt x="876605" y="230378"/>
                                </a:cubicBezTo>
                                <a:cubicBezTo>
                                  <a:pt x="877113" y="230378"/>
                                  <a:pt x="877621" y="230505"/>
                                  <a:pt x="878129" y="230505"/>
                                </a:cubicBezTo>
                                <a:cubicBezTo>
                                  <a:pt x="878637" y="230505"/>
                                  <a:pt x="879145" y="230632"/>
                                  <a:pt x="879526" y="230632"/>
                                </a:cubicBezTo>
                                <a:cubicBezTo>
                                  <a:pt x="880034" y="230632"/>
                                  <a:pt x="880542" y="230632"/>
                                  <a:pt x="881050" y="230632"/>
                                </a:cubicBezTo>
                                <a:cubicBezTo>
                                  <a:pt x="881558" y="230760"/>
                                  <a:pt x="882066" y="230760"/>
                                  <a:pt x="882447" y="230760"/>
                                </a:cubicBezTo>
                                <a:cubicBezTo>
                                  <a:pt x="882955" y="230760"/>
                                  <a:pt x="883463" y="230886"/>
                                  <a:pt x="883971" y="230886"/>
                                </a:cubicBezTo>
                                <a:cubicBezTo>
                                  <a:pt x="884479" y="230886"/>
                                  <a:pt x="884860" y="230886"/>
                                  <a:pt x="885368" y="230886"/>
                                </a:cubicBezTo>
                                <a:cubicBezTo>
                                  <a:pt x="885876" y="230886"/>
                                  <a:pt x="886384" y="230886"/>
                                  <a:pt x="886892" y="230760"/>
                                </a:cubicBezTo>
                                <a:cubicBezTo>
                                  <a:pt x="887400" y="230760"/>
                                  <a:pt x="887781" y="230760"/>
                                  <a:pt x="888289" y="230760"/>
                                </a:cubicBezTo>
                                <a:cubicBezTo>
                                  <a:pt x="888797" y="230760"/>
                                  <a:pt x="889305" y="230632"/>
                                  <a:pt x="889813" y="230632"/>
                                </a:cubicBezTo>
                                <a:cubicBezTo>
                                  <a:pt x="890321" y="230505"/>
                                  <a:pt x="890702" y="230505"/>
                                  <a:pt x="891210" y="230378"/>
                                </a:cubicBezTo>
                                <a:cubicBezTo>
                                  <a:pt x="891718" y="230378"/>
                                  <a:pt x="892226" y="230251"/>
                                  <a:pt x="892734" y="230124"/>
                                </a:cubicBezTo>
                                <a:cubicBezTo>
                                  <a:pt x="893242" y="229997"/>
                                  <a:pt x="893623" y="229997"/>
                                  <a:pt x="894131" y="229870"/>
                                </a:cubicBezTo>
                                <a:cubicBezTo>
                                  <a:pt x="894639" y="229743"/>
                                  <a:pt x="895147" y="229616"/>
                                  <a:pt x="895655" y="229362"/>
                                </a:cubicBezTo>
                                <a:cubicBezTo>
                                  <a:pt x="896163" y="229235"/>
                                  <a:pt x="896544" y="228981"/>
                                  <a:pt x="897052" y="228854"/>
                                </a:cubicBezTo>
                                <a:cubicBezTo>
                                  <a:pt x="897560" y="228600"/>
                                  <a:pt x="898068" y="228473"/>
                                  <a:pt x="898576" y="228219"/>
                                </a:cubicBezTo>
                                <a:cubicBezTo>
                                  <a:pt x="899084" y="227965"/>
                                  <a:pt x="899465" y="227711"/>
                                  <a:pt x="899973" y="227457"/>
                                </a:cubicBezTo>
                                <a:cubicBezTo>
                                  <a:pt x="900481" y="227203"/>
                                  <a:pt x="900989" y="226949"/>
                                  <a:pt x="901497" y="226695"/>
                                </a:cubicBezTo>
                                <a:cubicBezTo>
                                  <a:pt x="901878" y="226441"/>
                                  <a:pt x="902386" y="226187"/>
                                  <a:pt x="902894" y="225806"/>
                                </a:cubicBezTo>
                                <a:cubicBezTo>
                                  <a:pt x="903402" y="225552"/>
                                  <a:pt x="903910" y="225298"/>
                                  <a:pt x="904418" y="224917"/>
                                </a:cubicBezTo>
                                <a:cubicBezTo>
                                  <a:pt x="904799" y="224663"/>
                                  <a:pt x="905307" y="224282"/>
                                  <a:pt x="905815" y="224028"/>
                                </a:cubicBezTo>
                                <a:cubicBezTo>
                                  <a:pt x="906323" y="223647"/>
                                  <a:pt x="906831" y="223266"/>
                                  <a:pt x="907339" y="222885"/>
                                </a:cubicBezTo>
                                <a:cubicBezTo>
                                  <a:pt x="907720" y="222504"/>
                                  <a:pt x="908228" y="222250"/>
                                  <a:pt x="908736" y="221869"/>
                                </a:cubicBezTo>
                                <a:cubicBezTo>
                                  <a:pt x="909244" y="221488"/>
                                  <a:pt x="909752" y="221107"/>
                                  <a:pt x="910260" y="220726"/>
                                </a:cubicBezTo>
                                <a:cubicBezTo>
                                  <a:pt x="910641" y="220345"/>
                                  <a:pt x="911149" y="219837"/>
                                  <a:pt x="911657" y="219456"/>
                                </a:cubicBezTo>
                                <a:cubicBezTo>
                                  <a:pt x="912165" y="219075"/>
                                  <a:pt x="912673" y="218694"/>
                                  <a:pt x="913181" y="218313"/>
                                </a:cubicBezTo>
                                <a:cubicBezTo>
                                  <a:pt x="913562" y="217932"/>
                                  <a:pt x="914070" y="217424"/>
                                  <a:pt x="914578" y="217043"/>
                                </a:cubicBezTo>
                                <a:cubicBezTo>
                                  <a:pt x="915086" y="216662"/>
                                  <a:pt x="915594" y="216154"/>
                                  <a:pt x="916102" y="215773"/>
                                </a:cubicBezTo>
                                <a:cubicBezTo>
                                  <a:pt x="916483" y="215392"/>
                                  <a:pt x="916991" y="214885"/>
                                  <a:pt x="917499" y="214503"/>
                                </a:cubicBezTo>
                                <a:cubicBezTo>
                                  <a:pt x="918007" y="214122"/>
                                  <a:pt x="918515" y="213614"/>
                                  <a:pt x="918896" y="213234"/>
                                </a:cubicBezTo>
                                <a:cubicBezTo>
                                  <a:pt x="919404" y="212725"/>
                                  <a:pt x="919912" y="212344"/>
                                  <a:pt x="920420" y="211836"/>
                                </a:cubicBezTo>
                                <a:cubicBezTo>
                                  <a:pt x="920928" y="211455"/>
                                  <a:pt x="921436" y="210947"/>
                                  <a:pt x="921817" y="210566"/>
                                </a:cubicBezTo>
                                <a:cubicBezTo>
                                  <a:pt x="922325" y="210059"/>
                                  <a:pt x="922833" y="209677"/>
                                  <a:pt x="923341" y="209169"/>
                                </a:cubicBezTo>
                                <a:cubicBezTo>
                                  <a:pt x="923849" y="208661"/>
                                  <a:pt x="924357" y="208280"/>
                                  <a:pt x="924738" y="207772"/>
                                </a:cubicBezTo>
                                <a:cubicBezTo>
                                  <a:pt x="925246" y="207391"/>
                                  <a:pt x="925754" y="206884"/>
                                  <a:pt x="926262" y="206375"/>
                                </a:cubicBezTo>
                                <a:cubicBezTo>
                                  <a:pt x="926770" y="205994"/>
                                  <a:pt x="927278" y="205486"/>
                                  <a:pt x="927659" y="205105"/>
                                </a:cubicBezTo>
                                <a:cubicBezTo>
                                  <a:pt x="928167" y="204597"/>
                                  <a:pt x="928675" y="204216"/>
                                  <a:pt x="929183" y="203709"/>
                                </a:cubicBezTo>
                                <a:cubicBezTo>
                                  <a:pt x="929691" y="203200"/>
                                  <a:pt x="930199" y="202819"/>
                                  <a:pt x="930580" y="202311"/>
                                </a:cubicBezTo>
                                <a:cubicBezTo>
                                  <a:pt x="931088" y="201930"/>
                                  <a:pt x="931596" y="201422"/>
                                  <a:pt x="932104" y="200914"/>
                                </a:cubicBezTo>
                                <a:cubicBezTo>
                                  <a:pt x="932612" y="200534"/>
                                  <a:pt x="933120" y="200025"/>
                                  <a:pt x="933501" y="199644"/>
                                </a:cubicBezTo>
                                <a:cubicBezTo>
                                  <a:pt x="934009" y="199136"/>
                                  <a:pt x="934517" y="198755"/>
                                  <a:pt x="935025" y="198247"/>
                                </a:cubicBezTo>
                                <a:cubicBezTo>
                                  <a:pt x="935533" y="197739"/>
                                  <a:pt x="935914" y="197359"/>
                                  <a:pt x="936422" y="196850"/>
                                </a:cubicBezTo>
                                <a:cubicBezTo>
                                  <a:pt x="936930" y="196469"/>
                                  <a:pt x="937438" y="195961"/>
                                  <a:pt x="937946" y="195453"/>
                                </a:cubicBezTo>
                                <a:cubicBezTo>
                                  <a:pt x="938454" y="195072"/>
                                  <a:pt x="938835" y="194564"/>
                                  <a:pt x="939343" y="194184"/>
                                </a:cubicBezTo>
                                <a:cubicBezTo>
                                  <a:pt x="939851" y="193675"/>
                                  <a:pt x="940359" y="193294"/>
                                  <a:pt x="940867" y="192913"/>
                                </a:cubicBezTo>
                                <a:cubicBezTo>
                                  <a:pt x="941375" y="192405"/>
                                  <a:pt x="941756" y="192024"/>
                                  <a:pt x="942264" y="191516"/>
                                </a:cubicBezTo>
                                <a:cubicBezTo>
                                  <a:pt x="942772" y="191135"/>
                                  <a:pt x="943280" y="190754"/>
                                  <a:pt x="943788" y="190373"/>
                                </a:cubicBezTo>
                                <a:cubicBezTo>
                                  <a:pt x="944296" y="189992"/>
                                  <a:pt x="944677" y="189611"/>
                                  <a:pt x="945185" y="189230"/>
                                </a:cubicBezTo>
                                <a:cubicBezTo>
                                  <a:pt x="945693" y="188849"/>
                                  <a:pt x="946201" y="188595"/>
                                  <a:pt x="946709" y="188341"/>
                                </a:cubicBezTo>
                                <a:cubicBezTo>
                                  <a:pt x="947217" y="187960"/>
                                  <a:pt x="947598" y="187706"/>
                                  <a:pt x="948106" y="187325"/>
                                </a:cubicBezTo>
                                <a:cubicBezTo>
                                  <a:pt x="948614" y="187072"/>
                                  <a:pt x="949122" y="186944"/>
                                  <a:pt x="949630" y="186690"/>
                                </a:cubicBezTo>
                                <a:cubicBezTo>
                                  <a:pt x="950138" y="186436"/>
                                  <a:pt x="950519" y="186310"/>
                                  <a:pt x="951027" y="186055"/>
                                </a:cubicBezTo>
                                <a:cubicBezTo>
                                  <a:pt x="951535" y="185928"/>
                                  <a:pt x="952043" y="185801"/>
                                  <a:pt x="952551" y="185547"/>
                                </a:cubicBezTo>
                                <a:cubicBezTo>
                                  <a:pt x="952932" y="185420"/>
                                  <a:pt x="953440" y="185420"/>
                                  <a:pt x="953948" y="185293"/>
                                </a:cubicBezTo>
                                <a:cubicBezTo>
                                  <a:pt x="954456" y="185166"/>
                                  <a:pt x="954964" y="185166"/>
                                  <a:pt x="955472" y="185039"/>
                                </a:cubicBezTo>
                                <a:cubicBezTo>
                                  <a:pt x="955853" y="185039"/>
                                  <a:pt x="956361" y="185039"/>
                                  <a:pt x="956869" y="185039"/>
                                </a:cubicBezTo>
                                <a:cubicBezTo>
                                  <a:pt x="957377" y="185039"/>
                                  <a:pt x="957885" y="185039"/>
                                  <a:pt x="958393" y="185039"/>
                                </a:cubicBezTo>
                                <a:cubicBezTo>
                                  <a:pt x="958774" y="185166"/>
                                  <a:pt x="959282" y="185166"/>
                                  <a:pt x="959790" y="185293"/>
                                </a:cubicBezTo>
                                <a:cubicBezTo>
                                  <a:pt x="960298" y="185420"/>
                                  <a:pt x="960806" y="185420"/>
                                  <a:pt x="961314" y="185547"/>
                                </a:cubicBezTo>
                                <a:cubicBezTo>
                                  <a:pt x="961695" y="185674"/>
                                  <a:pt x="962203" y="185928"/>
                                  <a:pt x="962711" y="186055"/>
                                </a:cubicBezTo>
                                <a:cubicBezTo>
                                  <a:pt x="963219" y="186182"/>
                                  <a:pt x="963727" y="186436"/>
                                  <a:pt x="964235" y="186563"/>
                                </a:cubicBezTo>
                                <a:cubicBezTo>
                                  <a:pt x="964616" y="186817"/>
                                  <a:pt x="965124" y="186944"/>
                                  <a:pt x="965632" y="187198"/>
                                </a:cubicBezTo>
                                <a:cubicBezTo>
                                  <a:pt x="966140" y="187452"/>
                                  <a:pt x="966648" y="187706"/>
                                  <a:pt x="967156" y="187834"/>
                                </a:cubicBezTo>
                                <a:cubicBezTo>
                                  <a:pt x="967537" y="188087"/>
                                  <a:pt x="968045" y="188341"/>
                                  <a:pt x="968553" y="188595"/>
                                </a:cubicBezTo>
                                <a:cubicBezTo>
                                  <a:pt x="969061" y="188849"/>
                                  <a:pt x="969569" y="189230"/>
                                  <a:pt x="969950" y="189485"/>
                                </a:cubicBezTo>
                                <a:cubicBezTo>
                                  <a:pt x="970458" y="189738"/>
                                  <a:pt x="970966" y="190119"/>
                                  <a:pt x="971474" y="190373"/>
                                </a:cubicBezTo>
                                <a:cubicBezTo>
                                  <a:pt x="971982" y="190754"/>
                                  <a:pt x="972490" y="191009"/>
                                  <a:pt x="972871" y="191389"/>
                                </a:cubicBezTo>
                                <a:cubicBezTo>
                                  <a:pt x="973379" y="191770"/>
                                  <a:pt x="973887" y="192024"/>
                                  <a:pt x="974395" y="192405"/>
                                </a:cubicBezTo>
                                <a:cubicBezTo>
                                  <a:pt x="974903" y="192786"/>
                                  <a:pt x="975411" y="193167"/>
                                  <a:pt x="975792" y="193548"/>
                                </a:cubicBezTo>
                                <a:cubicBezTo>
                                  <a:pt x="976300" y="193929"/>
                                  <a:pt x="976808" y="194184"/>
                                  <a:pt x="977316" y="194564"/>
                                </a:cubicBezTo>
                                <a:cubicBezTo>
                                  <a:pt x="977824" y="194945"/>
                                  <a:pt x="978332" y="195326"/>
                                  <a:pt x="978713" y="195707"/>
                                </a:cubicBezTo>
                                <a:cubicBezTo>
                                  <a:pt x="979221" y="196088"/>
                                  <a:pt x="979729" y="196469"/>
                                  <a:pt x="980237" y="196850"/>
                                </a:cubicBezTo>
                                <a:cubicBezTo>
                                  <a:pt x="980745" y="197231"/>
                                  <a:pt x="981253" y="197612"/>
                                  <a:pt x="981634" y="197993"/>
                                </a:cubicBezTo>
                                <a:cubicBezTo>
                                  <a:pt x="982142" y="198374"/>
                                  <a:pt x="982650" y="198755"/>
                                  <a:pt x="983158" y="199136"/>
                                </a:cubicBezTo>
                                <a:cubicBezTo>
                                  <a:pt x="983666" y="199517"/>
                                  <a:pt x="984174" y="199898"/>
                                  <a:pt x="984555" y="200279"/>
                                </a:cubicBezTo>
                                <a:cubicBezTo>
                                  <a:pt x="985063" y="200787"/>
                                  <a:pt x="985571" y="201168"/>
                                  <a:pt x="986079" y="201549"/>
                                </a:cubicBezTo>
                                <a:cubicBezTo>
                                  <a:pt x="986587" y="201930"/>
                                  <a:pt x="986968" y="202311"/>
                                  <a:pt x="987476" y="202692"/>
                                </a:cubicBezTo>
                                <a:cubicBezTo>
                                  <a:pt x="987984" y="203073"/>
                                  <a:pt x="988492" y="203581"/>
                                  <a:pt x="989000" y="203962"/>
                                </a:cubicBezTo>
                                <a:cubicBezTo>
                                  <a:pt x="989508" y="204343"/>
                                  <a:pt x="989889" y="204724"/>
                                  <a:pt x="990397" y="205105"/>
                                </a:cubicBezTo>
                                <a:cubicBezTo>
                                  <a:pt x="990905" y="205486"/>
                                  <a:pt x="991413" y="205994"/>
                                  <a:pt x="991921" y="206375"/>
                                </a:cubicBezTo>
                                <a:cubicBezTo>
                                  <a:pt x="992429" y="206756"/>
                                  <a:pt x="992810" y="207137"/>
                                  <a:pt x="993318" y="207518"/>
                                </a:cubicBezTo>
                                <a:cubicBezTo>
                                  <a:pt x="993826" y="208026"/>
                                  <a:pt x="994334" y="208407"/>
                                  <a:pt x="994842" y="208788"/>
                                </a:cubicBezTo>
                                <a:cubicBezTo>
                                  <a:pt x="995350" y="209169"/>
                                  <a:pt x="995731" y="209550"/>
                                  <a:pt x="996239" y="209931"/>
                                </a:cubicBezTo>
                                <a:cubicBezTo>
                                  <a:pt x="996747" y="210312"/>
                                  <a:pt x="997255" y="210693"/>
                                  <a:pt x="997763" y="211074"/>
                                </a:cubicBezTo>
                                <a:cubicBezTo>
                                  <a:pt x="998271" y="211582"/>
                                  <a:pt x="998652" y="211963"/>
                                  <a:pt x="999160" y="212344"/>
                                </a:cubicBezTo>
                                <a:cubicBezTo>
                                  <a:pt x="999668" y="212725"/>
                                  <a:pt x="1000176" y="213106"/>
                                  <a:pt x="1000684" y="213360"/>
                                </a:cubicBezTo>
                                <a:cubicBezTo>
                                  <a:pt x="1001192" y="213741"/>
                                  <a:pt x="1001573" y="214122"/>
                                  <a:pt x="1002081" y="214503"/>
                                </a:cubicBezTo>
                                <a:cubicBezTo>
                                  <a:pt x="1002589" y="214885"/>
                                  <a:pt x="1003097" y="215265"/>
                                  <a:pt x="1003605" y="215519"/>
                                </a:cubicBezTo>
                                <a:cubicBezTo>
                                  <a:pt x="1003986" y="215900"/>
                                  <a:pt x="1004494" y="216281"/>
                                  <a:pt x="1005002" y="216535"/>
                                </a:cubicBezTo>
                                <a:cubicBezTo>
                                  <a:pt x="1005510" y="216916"/>
                                  <a:pt x="1006018" y="217297"/>
                                  <a:pt x="1006526" y="217551"/>
                                </a:cubicBezTo>
                                <a:cubicBezTo>
                                  <a:pt x="1006907" y="217932"/>
                                  <a:pt x="1007415" y="218186"/>
                                  <a:pt x="1007923" y="218567"/>
                                </a:cubicBezTo>
                                <a:cubicBezTo>
                                  <a:pt x="1008431" y="218822"/>
                                  <a:pt x="1008939" y="219202"/>
                                  <a:pt x="1009447" y="219456"/>
                                </a:cubicBezTo>
                                <a:cubicBezTo>
                                  <a:pt x="1009828" y="219837"/>
                                  <a:pt x="1010336" y="220091"/>
                                  <a:pt x="1010844" y="220345"/>
                                </a:cubicBezTo>
                                <a:cubicBezTo>
                                  <a:pt x="1011352" y="220726"/>
                                  <a:pt x="1011860" y="220980"/>
                                  <a:pt x="1012368" y="221361"/>
                                </a:cubicBezTo>
                                <a:cubicBezTo>
                                  <a:pt x="1012749" y="221615"/>
                                  <a:pt x="1013257" y="221869"/>
                                  <a:pt x="1013765" y="222250"/>
                                </a:cubicBezTo>
                                <a:cubicBezTo>
                                  <a:pt x="1014273" y="222504"/>
                                  <a:pt x="1014781" y="222759"/>
                                  <a:pt x="1015289" y="223012"/>
                                </a:cubicBezTo>
                                <a:cubicBezTo>
                                  <a:pt x="1015670" y="223393"/>
                                  <a:pt x="1016178" y="223647"/>
                                  <a:pt x="1016686" y="223901"/>
                                </a:cubicBezTo>
                                <a:cubicBezTo>
                                  <a:pt x="1017194" y="224282"/>
                                  <a:pt x="1017702" y="224536"/>
                                  <a:pt x="1018210" y="224790"/>
                                </a:cubicBezTo>
                                <a:cubicBezTo>
                                  <a:pt x="1018591" y="225044"/>
                                  <a:pt x="1019099" y="225298"/>
                                  <a:pt x="1019607" y="225552"/>
                                </a:cubicBezTo>
                                <a:cubicBezTo>
                                  <a:pt x="1020115" y="225806"/>
                                  <a:pt x="1020623" y="226187"/>
                                  <a:pt x="1021004" y="226441"/>
                                </a:cubicBezTo>
                                <a:cubicBezTo>
                                  <a:pt x="1021512" y="226695"/>
                                  <a:pt x="1022020" y="226949"/>
                                  <a:pt x="1022528" y="227203"/>
                                </a:cubicBezTo>
                                <a:cubicBezTo>
                                  <a:pt x="1023036" y="227457"/>
                                  <a:pt x="1023544" y="227711"/>
                                  <a:pt x="1023925" y="227965"/>
                                </a:cubicBezTo>
                                <a:cubicBezTo>
                                  <a:pt x="1024433" y="228092"/>
                                  <a:pt x="1024941" y="228347"/>
                                  <a:pt x="1025449" y="228600"/>
                                </a:cubicBezTo>
                                <a:cubicBezTo>
                                  <a:pt x="1025957" y="228854"/>
                                  <a:pt x="1026465" y="228981"/>
                                  <a:pt x="1026846" y="229235"/>
                                </a:cubicBezTo>
                                <a:cubicBezTo>
                                  <a:pt x="1027354" y="229489"/>
                                  <a:pt x="1027862" y="229743"/>
                                  <a:pt x="1028370" y="229870"/>
                                </a:cubicBezTo>
                                <a:cubicBezTo>
                                  <a:pt x="1028878" y="230124"/>
                                  <a:pt x="1029386" y="230251"/>
                                  <a:pt x="1029767" y="230505"/>
                                </a:cubicBezTo>
                                <a:cubicBezTo>
                                  <a:pt x="1030275" y="230760"/>
                                  <a:pt x="1030783" y="230886"/>
                                  <a:pt x="1031291" y="231140"/>
                                </a:cubicBezTo>
                                <a:cubicBezTo>
                                  <a:pt x="1031799" y="231267"/>
                                  <a:pt x="1032307" y="231522"/>
                                  <a:pt x="1032688" y="231775"/>
                                </a:cubicBezTo>
                                <a:cubicBezTo>
                                  <a:pt x="1033196" y="231902"/>
                                  <a:pt x="1033704" y="232156"/>
                                  <a:pt x="1034212" y="232284"/>
                                </a:cubicBezTo>
                                <a:cubicBezTo>
                                  <a:pt x="1034720" y="232537"/>
                                  <a:pt x="1035101" y="232664"/>
                                  <a:pt x="1035609" y="232791"/>
                                </a:cubicBezTo>
                                <a:cubicBezTo>
                                  <a:pt x="1036117" y="233045"/>
                                  <a:pt x="1036625" y="233172"/>
                                  <a:pt x="1037133" y="233426"/>
                                </a:cubicBezTo>
                                <a:cubicBezTo>
                                  <a:pt x="1037641" y="233553"/>
                                  <a:pt x="1038022" y="233680"/>
                                  <a:pt x="1038530" y="233935"/>
                                </a:cubicBezTo>
                                <a:cubicBezTo>
                                  <a:pt x="1039038" y="234061"/>
                                  <a:pt x="1039546" y="234315"/>
                                  <a:pt x="1040054" y="234442"/>
                                </a:cubicBezTo>
                                <a:cubicBezTo>
                                  <a:pt x="1040562" y="234569"/>
                                  <a:pt x="1040943" y="234823"/>
                                  <a:pt x="1041451" y="234950"/>
                                </a:cubicBezTo>
                                <a:cubicBezTo>
                                  <a:pt x="1041959" y="235077"/>
                                  <a:pt x="1042467" y="235331"/>
                                  <a:pt x="1042975" y="235459"/>
                                </a:cubicBezTo>
                                <a:cubicBezTo>
                                  <a:pt x="1043483" y="235585"/>
                                  <a:pt x="1043864" y="235712"/>
                                  <a:pt x="1044372" y="235839"/>
                                </a:cubicBezTo>
                                <a:cubicBezTo>
                                  <a:pt x="1044880" y="235966"/>
                                  <a:pt x="1045388" y="236220"/>
                                  <a:pt x="1045896" y="236347"/>
                                </a:cubicBezTo>
                                <a:cubicBezTo>
                                  <a:pt x="1046404" y="236474"/>
                                  <a:pt x="1046785" y="236601"/>
                                  <a:pt x="1047293" y="236728"/>
                                </a:cubicBezTo>
                                <a:cubicBezTo>
                                  <a:pt x="1047801" y="236855"/>
                                  <a:pt x="1048309" y="236982"/>
                                  <a:pt x="1048817" y="237110"/>
                                </a:cubicBezTo>
                                <a:cubicBezTo>
                                  <a:pt x="1049325" y="237363"/>
                                  <a:pt x="1049706" y="237490"/>
                                  <a:pt x="1050214" y="237617"/>
                                </a:cubicBezTo>
                                <a:cubicBezTo>
                                  <a:pt x="1050722" y="237744"/>
                                  <a:pt x="1051230" y="237744"/>
                                  <a:pt x="1051738" y="237872"/>
                                </a:cubicBezTo>
                                <a:cubicBezTo>
                                  <a:pt x="1052246" y="237998"/>
                                  <a:pt x="1052627" y="238125"/>
                                  <a:pt x="1053135" y="238252"/>
                                </a:cubicBezTo>
                                <a:cubicBezTo>
                                  <a:pt x="1053643" y="238379"/>
                                  <a:pt x="1054151" y="238506"/>
                                  <a:pt x="1054659" y="238634"/>
                                </a:cubicBezTo>
                                <a:cubicBezTo>
                                  <a:pt x="1055040" y="238634"/>
                                  <a:pt x="1055548" y="238887"/>
                                  <a:pt x="1056056" y="238887"/>
                                </a:cubicBezTo>
                                <a:cubicBezTo>
                                  <a:pt x="1056564" y="239014"/>
                                  <a:pt x="1057072" y="239141"/>
                                  <a:pt x="1057580" y="239268"/>
                                </a:cubicBezTo>
                                <a:cubicBezTo>
                                  <a:pt x="1057961" y="239268"/>
                                  <a:pt x="1058469" y="239395"/>
                                  <a:pt x="1058977" y="239522"/>
                                </a:cubicBezTo>
                                <a:cubicBezTo>
                                  <a:pt x="1059485" y="239522"/>
                                  <a:pt x="1059993" y="239649"/>
                                  <a:pt x="1060501" y="239776"/>
                                </a:cubicBezTo>
                                <a:cubicBezTo>
                                  <a:pt x="1060882" y="239903"/>
                                  <a:pt x="1061390" y="239903"/>
                                  <a:pt x="1061898" y="240030"/>
                                </a:cubicBezTo>
                                <a:cubicBezTo>
                                  <a:pt x="1062406" y="240030"/>
                                  <a:pt x="1062914" y="240157"/>
                                  <a:pt x="1063422" y="240285"/>
                                </a:cubicBezTo>
                                <a:cubicBezTo>
                                  <a:pt x="1063803" y="240285"/>
                                  <a:pt x="1064311" y="240411"/>
                                  <a:pt x="1064819" y="240411"/>
                                </a:cubicBezTo>
                                <a:cubicBezTo>
                                  <a:pt x="1065327" y="240538"/>
                                  <a:pt x="1065835" y="240538"/>
                                  <a:pt x="1066343" y="240665"/>
                                </a:cubicBezTo>
                                <a:cubicBezTo>
                                  <a:pt x="1066724" y="240665"/>
                                  <a:pt x="1067232" y="240792"/>
                                  <a:pt x="1067740" y="240792"/>
                                </a:cubicBezTo>
                                <a:cubicBezTo>
                                  <a:pt x="1068248" y="240792"/>
                                  <a:pt x="1068756" y="240919"/>
                                  <a:pt x="1069264" y="240919"/>
                                </a:cubicBezTo>
                                <a:cubicBezTo>
                                  <a:pt x="1069645" y="241047"/>
                                  <a:pt x="1070153" y="241047"/>
                                  <a:pt x="1070661" y="241047"/>
                                </a:cubicBezTo>
                                <a:cubicBezTo>
                                  <a:pt x="1071169" y="241047"/>
                                  <a:pt x="1071677" y="241173"/>
                                  <a:pt x="1072058" y="241173"/>
                                </a:cubicBezTo>
                                <a:cubicBezTo>
                                  <a:pt x="1072566" y="241173"/>
                                  <a:pt x="1073074" y="241300"/>
                                  <a:pt x="1073582" y="241300"/>
                                </a:cubicBezTo>
                                <a:cubicBezTo>
                                  <a:pt x="1074090" y="241300"/>
                                  <a:pt x="1074598" y="241300"/>
                                  <a:pt x="1074979" y="241427"/>
                                </a:cubicBezTo>
                                <a:cubicBezTo>
                                  <a:pt x="1075487" y="241427"/>
                                  <a:pt x="1075995" y="241427"/>
                                  <a:pt x="1076503" y="241427"/>
                                </a:cubicBezTo>
                                <a:cubicBezTo>
                                  <a:pt x="1077011" y="241427"/>
                                  <a:pt x="1077519" y="241554"/>
                                  <a:pt x="1077900" y="241554"/>
                                </a:cubicBezTo>
                                <a:cubicBezTo>
                                  <a:pt x="1078408" y="241554"/>
                                  <a:pt x="1078916" y="241554"/>
                                  <a:pt x="1079424" y="241554"/>
                                </a:cubicBezTo>
                                <a:cubicBezTo>
                                  <a:pt x="1079932" y="241554"/>
                                  <a:pt x="1080440" y="241554"/>
                                  <a:pt x="1080821" y="241554"/>
                                </a:cubicBezTo>
                                <a:cubicBezTo>
                                  <a:pt x="1081329" y="241554"/>
                                  <a:pt x="1081837" y="241554"/>
                                  <a:pt x="1082345" y="241554"/>
                                </a:cubicBezTo>
                                <a:cubicBezTo>
                                  <a:pt x="1082853" y="241554"/>
                                  <a:pt x="1083361" y="241554"/>
                                  <a:pt x="1083742" y="241554"/>
                                </a:cubicBezTo>
                                <a:cubicBezTo>
                                  <a:pt x="1084250" y="241554"/>
                                  <a:pt x="1084758" y="241554"/>
                                  <a:pt x="1085266" y="241427"/>
                                </a:cubicBezTo>
                                <a:cubicBezTo>
                                  <a:pt x="1085774" y="241427"/>
                                  <a:pt x="1086155" y="241427"/>
                                  <a:pt x="1086663" y="241427"/>
                                </a:cubicBezTo>
                                <a:cubicBezTo>
                                  <a:pt x="1087171" y="241427"/>
                                  <a:pt x="1087679" y="241300"/>
                                  <a:pt x="1088187" y="241300"/>
                                </a:cubicBezTo>
                                <a:cubicBezTo>
                                  <a:pt x="1088695" y="241300"/>
                                  <a:pt x="1089076" y="241173"/>
                                  <a:pt x="1089584" y="241173"/>
                                </a:cubicBezTo>
                                <a:cubicBezTo>
                                  <a:pt x="1090092" y="241047"/>
                                  <a:pt x="1090600" y="241047"/>
                                  <a:pt x="1091108" y="241047"/>
                                </a:cubicBezTo>
                                <a:cubicBezTo>
                                  <a:pt x="1091616" y="240919"/>
                                  <a:pt x="1091997" y="240919"/>
                                  <a:pt x="1092505" y="240919"/>
                                </a:cubicBezTo>
                                <a:cubicBezTo>
                                  <a:pt x="1093013" y="240792"/>
                                  <a:pt x="1093521" y="240792"/>
                                  <a:pt x="1094029" y="240665"/>
                                </a:cubicBezTo>
                                <a:cubicBezTo>
                                  <a:pt x="1094537" y="240538"/>
                                  <a:pt x="1094918" y="240538"/>
                                  <a:pt x="1095426" y="240411"/>
                                </a:cubicBezTo>
                                <a:cubicBezTo>
                                  <a:pt x="1095934" y="240411"/>
                                  <a:pt x="1096442" y="240285"/>
                                  <a:pt x="1096950" y="240285"/>
                                </a:cubicBezTo>
                                <a:cubicBezTo>
                                  <a:pt x="1097458" y="240157"/>
                                  <a:pt x="1097839" y="240157"/>
                                  <a:pt x="1098347" y="240030"/>
                                </a:cubicBezTo>
                                <a:cubicBezTo>
                                  <a:pt x="1098855" y="240030"/>
                                  <a:pt x="1099363" y="239903"/>
                                  <a:pt x="1099871" y="239776"/>
                                </a:cubicBezTo>
                                <a:cubicBezTo>
                                  <a:pt x="1100379" y="239649"/>
                                  <a:pt x="1100760" y="239649"/>
                                  <a:pt x="1101268" y="239522"/>
                                </a:cubicBezTo>
                                <a:cubicBezTo>
                                  <a:pt x="1101776" y="239395"/>
                                  <a:pt x="1102284" y="239395"/>
                                  <a:pt x="1102792" y="239268"/>
                                </a:cubicBezTo>
                                <a:cubicBezTo>
                                  <a:pt x="1103173" y="239141"/>
                                  <a:pt x="1103681" y="239014"/>
                                  <a:pt x="1104189" y="238887"/>
                                </a:cubicBezTo>
                                <a:cubicBezTo>
                                  <a:pt x="1104697" y="238887"/>
                                  <a:pt x="1105205" y="238760"/>
                                  <a:pt x="1105713" y="238634"/>
                                </a:cubicBezTo>
                                <a:cubicBezTo>
                                  <a:pt x="1106094" y="238506"/>
                                  <a:pt x="1106602" y="238379"/>
                                  <a:pt x="1107110" y="238252"/>
                                </a:cubicBezTo>
                                <a:cubicBezTo>
                                  <a:pt x="1107618" y="238125"/>
                                  <a:pt x="1108126" y="237998"/>
                                  <a:pt x="1108634" y="237872"/>
                                </a:cubicBezTo>
                                <a:cubicBezTo>
                                  <a:pt x="1109015" y="237744"/>
                                  <a:pt x="1109523" y="237617"/>
                                  <a:pt x="1110031" y="237490"/>
                                </a:cubicBezTo>
                                <a:cubicBezTo>
                                  <a:pt x="1110539" y="237363"/>
                                  <a:pt x="1111047" y="237236"/>
                                  <a:pt x="1111555" y="237110"/>
                                </a:cubicBezTo>
                                <a:cubicBezTo>
                                  <a:pt x="1111936" y="236982"/>
                                  <a:pt x="1112444" y="236855"/>
                                  <a:pt x="1112952" y="236728"/>
                                </a:cubicBezTo>
                                <a:cubicBezTo>
                                  <a:pt x="1113460" y="236601"/>
                                  <a:pt x="1113968" y="236474"/>
                                  <a:pt x="1114476" y="236347"/>
                                </a:cubicBezTo>
                                <a:cubicBezTo>
                                  <a:pt x="1114857" y="236220"/>
                                  <a:pt x="1115365" y="236093"/>
                                  <a:pt x="1115873" y="235966"/>
                                </a:cubicBezTo>
                                <a:cubicBezTo>
                                  <a:pt x="1116381" y="235712"/>
                                  <a:pt x="1116889" y="235585"/>
                                  <a:pt x="1117397" y="235459"/>
                                </a:cubicBezTo>
                                <a:cubicBezTo>
                                  <a:pt x="1117778" y="235331"/>
                                  <a:pt x="1118286" y="235204"/>
                                  <a:pt x="1118794" y="235077"/>
                                </a:cubicBezTo>
                                <a:cubicBezTo>
                                  <a:pt x="1119302" y="234950"/>
                                  <a:pt x="1119810" y="234823"/>
                                  <a:pt x="1120191" y="234569"/>
                                </a:cubicBezTo>
                                <a:cubicBezTo>
                                  <a:pt x="1120699" y="234442"/>
                                  <a:pt x="1121207" y="234315"/>
                                  <a:pt x="1121715" y="234188"/>
                                </a:cubicBezTo>
                                <a:cubicBezTo>
                                  <a:pt x="1122223" y="234061"/>
                                  <a:pt x="1122731" y="233935"/>
                                  <a:pt x="1123112" y="233680"/>
                                </a:cubicBezTo>
                                <a:cubicBezTo>
                                  <a:pt x="1123620" y="233553"/>
                                  <a:pt x="1124128" y="233426"/>
                                  <a:pt x="1124636" y="233299"/>
                                </a:cubicBezTo>
                                <a:cubicBezTo>
                                  <a:pt x="1125144" y="233045"/>
                                  <a:pt x="1125652" y="232918"/>
                                  <a:pt x="1126033" y="232791"/>
                                </a:cubicBezTo>
                                <a:cubicBezTo>
                                  <a:pt x="1126541" y="232664"/>
                                  <a:pt x="1127049" y="232410"/>
                                  <a:pt x="1127557" y="232284"/>
                                </a:cubicBezTo>
                                <a:cubicBezTo>
                                  <a:pt x="1128065" y="232156"/>
                                  <a:pt x="1128573" y="231902"/>
                                  <a:pt x="1128954" y="231775"/>
                                </a:cubicBezTo>
                                <a:cubicBezTo>
                                  <a:pt x="1129462" y="231648"/>
                                  <a:pt x="1129970" y="231394"/>
                                  <a:pt x="1130478" y="231267"/>
                                </a:cubicBezTo>
                                <a:cubicBezTo>
                                  <a:pt x="1130986" y="231140"/>
                                  <a:pt x="1131494" y="230886"/>
                                  <a:pt x="1131875" y="230760"/>
                                </a:cubicBezTo>
                                <a:cubicBezTo>
                                  <a:pt x="1132383" y="230632"/>
                                  <a:pt x="1132891" y="230378"/>
                                  <a:pt x="1133399" y="230251"/>
                                </a:cubicBezTo>
                                <a:cubicBezTo>
                                  <a:pt x="1133907" y="230124"/>
                                  <a:pt x="1134415" y="229870"/>
                                  <a:pt x="1134796" y="229743"/>
                                </a:cubicBezTo>
                                <a:cubicBezTo>
                                  <a:pt x="1135304" y="229489"/>
                                  <a:pt x="1135812" y="229362"/>
                                  <a:pt x="1136320" y="229235"/>
                                </a:cubicBezTo>
                                <a:cubicBezTo>
                                  <a:pt x="1136828" y="228981"/>
                                  <a:pt x="1137209" y="228854"/>
                                  <a:pt x="1137717" y="228727"/>
                                </a:cubicBezTo>
                                <a:cubicBezTo>
                                  <a:pt x="1138225" y="228473"/>
                                  <a:pt x="1138733" y="228347"/>
                                  <a:pt x="1139241" y="228219"/>
                                </a:cubicBezTo>
                                <a:cubicBezTo>
                                  <a:pt x="1139749" y="227965"/>
                                  <a:pt x="1140130" y="227838"/>
                                  <a:pt x="1140638" y="227711"/>
                                </a:cubicBezTo>
                                <a:cubicBezTo>
                                  <a:pt x="1141146" y="227457"/>
                                  <a:pt x="1141654" y="227330"/>
                                  <a:pt x="1142162" y="227203"/>
                                </a:cubicBezTo>
                                <a:cubicBezTo>
                                  <a:pt x="1142670" y="226949"/>
                                  <a:pt x="1143051" y="226822"/>
                                  <a:pt x="1143559" y="226695"/>
                                </a:cubicBezTo>
                                <a:cubicBezTo>
                                  <a:pt x="1144067" y="226568"/>
                                  <a:pt x="1144575" y="226314"/>
                                  <a:pt x="1145083" y="226187"/>
                                </a:cubicBezTo>
                                <a:cubicBezTo>
                                  <a:pt x="1145591" y="226060"/>
                                  <a:pt x="1145972" y="225934"/>
                                  <a:pt x="1146480" y="225806"/>
                                </a:cubicBezTo>
                                <a:cubicBezTo>
                                  <a:pt x="1146988" y="225679"/>
                                  <a:pt x="1147496" y="225425"/>
                                  <a:pt x="1148004" y="225298"/>
                                </a:cubicBezTo>
                                <a:cubicBezTo>
                                  <a:pt x="1148512" y="225172"/>
                                  <a:pt x="1148893" y="225044"/>
                                  <a:pt x="1149401" y="224917"/>
                                </a:cubicBezTo>
                                <a:cubicBezTo>
                                  <a:pt x="1149909" y="224790"/>
                                  <a:pt x="1150417" y="224536"/>
                                  <a:pt x="1150925" y="224410"/>
                                </a:cubicBezTo>
                                <a:cubicBezTo>
                                  <a:pt x="1151433" y="224282"/>
                                  <a:pt x="1151814" y="224155"/>
                                  <a:pt x="1152322" y="224028"/>
                                </a:cubicBezTo>
                                <a:cubicBezTo>
                                  <a:pt x="1152830" y="223901"/>
                                  <a:pt x="1153338" y="223774"/>
                                  <a:pt x="1153846" y="223647"/>
                                </a:cubicBezTo>
                                <a:cubicBezTo>
                                  <a:pt x="1154227" y="223520"/>
                                  <a:pt x="1154735" y="223393"/>
                                  <a:pt x="1155243" y="223266"/>
                                </a:cubicBezTo>
                                <a:cubicBezTo>
                                  <a:pt x="1155751" y="223139"/>
                                  <a:pt x="1156259" y="223139"/>
                                  <a:pt x="1156767" y="223012"/>
                                </a:cubicBezTo>
                                <a:cubicBezTo>
                                  <a:pt x="1157148" y="222885"/>
                                  <a:pt x="1157656" y="222885"/>
                                  <a:pt x="1158164" y="222759"/>
                                </a:cubicBezTo>
                                <a:cubicBezTo>
                                  <a:pt x="1158672" y="222631"/>
                                  <a:pt x="1159180" y="222631"/>
                                  <a:pt x="1159688" y="222504"/>
                                </a:cubicBezTo>
                                <a:cubicBezTo>
                                  <a:pt x="1160069" y="222504"/>
                                  <a:pt x="1160577" y="222377"/>
                                  <a:pt x="1161085" y="222377"/>
                                </a:cubicBezTo>
                                <a:cubicBezTo>
                                  <a:pt x="1161593" y="222377"/>
                                  <a:pt x="1162101" y="222250"/>
                                  <a:pt x="1162609" y="222250"/>
                                </a:cubicBezTo>
                                <a:cubicBezTo>
                                  <a:pt x="1162990" y="222250"/>
                                  <a:pt x="1163498" y="222250"/>
                                  <a:pt x="1164006" y="222123"/>
                                </a:cubicBezTo>
                                <a:cubicBezTo>
                                  <a:pt x="1164514" y="222123"/>
                                  <a:pt x="1165022" y="222123"/>
                                  <a:pt x="1165530" y="222123"/>
                                </a:cubicBezTo>
                                <a:cubicBezTo>
                                  <a:pt x="1165911" y="222123"/>
                                  <a:pt x="1166419" y="221997"/>
                                  <a:pt x="1166927" y="221997"/>
                                </a:cubicBezTo>
                                <a:cubicBezTo>
                                  <a:pt x="1167435" y="221997"/>
                                  <a:pt x="1167943" y="221997"/>
                                  <a:pt x="1168451" y="221997"/>
                                </a:cubicBezTo>
                                <a:cubicBezTo>
                                  <a:pt x="1168832" y="221997"/>
                                  <a:pt x="1169340" y="221997"/>
                                  <a:pt x="1169848" y="221997"/>
                                </a:cubicBezTo>
                                <a:cubicBezTo>
                                  <a:pt x="1170356" y="221997"/>
                                  <a:pt x="1170864" y="221997"/>
                                  <a:pt x="1171245" y="221997"/>
                                </a:cubicBezTo>
                                <a:cubicBezTo>
                                  <a:pt x="1171753" y="221997"/>
                                  <a:pt x="1172261" y="221997"/>
                                  <a:pt x="1172769" y="221997"/>
                                </a:cubicBezTo>
                                <a:cubicBezTo>
                                  <a:pt x="1173277" y="222123"/>
                                  <a:pt x="1173785" y="222123"/>
                                  <a:pt x="1174166" y="222123"/>
                                </a:cubicBezTo>
                                <a:cubicBezTo>
                                  <a:pt x="1174674" y="222250"/>
                                  <a:pt x="1175182" y="222250"/>
                                  <a:pt x="1175690" y="222377"/>
                                </a:cubicBezTo>
                                <a:cubicBezTo>
                                  <a:pt x="1176198" y="222377"/>
                                  <a:pt x="1176706" y="222504"/>
                                  <a:pt x="1177087" y="222504"/>
                                </a:cubicBezTo>
                                <a:cubicBezTo>
                                  <a:pt x="1177595" y="222631"/>
                                  <a:pt x="1178103" y="222759"/>
                                  <a:pt x="1178611" y="222759"/>
                                </a:cubicBezTo>
                                <a:cubicBezTo>
                                  <a:pt x="1179119" y="222885"/>
                                  <a:pt x="1179627" y="223012"/>
                                  <a:pt x="1180008" y="223139"/>
                                </a:cubicBezTo>
                                <a:cubicBezTo>
                                  <a:pt x="1180516" y="223266"/>
                                  <a:pt x="1181024" y="223266"/>
                                  <a:pt x="1181532" y="223393"/>
                                </a:cubicBezTo>
                                <a:cubicBezTo>
                                  <a:pt x="1182040" y="223520"/>
                                  <a:pt x="1182548" y="223647"/>
                                  <a:pt x="1182929" y="223774"/>
                                </a:cubicBezTo>
                                <a:cubicBezTo>
                                  <a:pt x="1183437" y="223901"/>
                                  <a:pt x="1183945" y="224028"/>
                                  <a:pt x="1184453" y="224155"/>
                                </a:cubicBezTo>
                                <a:cubicBezTo>
                                  <a:pt x="1184961" y="224282"/>
                                  <a:pt x="1185469" y="224410"/>
                                  <a:pt x="1185850" y="224536"/>
                                </a:cubicBezTo>
                                <a:cubicBezTo>
                                  <a:pt x="1186358" y="224663"/>
                                  <a:pt x="1186866" y="224790"/>
                                  <a:pt x="1187374" y="224917"/>
                                </a:cubicBezTo>
                                <a:cubicBezTo>
                                  <a:pt x="1187882" y="225044"/>
                                  <a:pt x="1188263" y="225172"/>
                                  <a:pt x="1188771" y="225298"/>
                                </a:cubicBezTo>
                                <a:cubicBezTo>
                                  <a:pt x="1189279" y="225425"/>
                                  <a:pt x="1189787" y="225552"/>
                                  <a:pt x="1190295" y="225679"/>
                                </a:cubicBezTo>
                                <a:cubicBezTo>
                                  <a:pt x="1190803" y="225806"/>
                                  <a:pt x="1191184" y="225934"/>
                                  <a:pt x="1191692" y="226187"/>
                                </a:cubicBezTo>
                                <a:cubicBezTo>
                                  <a:pt x="1192200" y="226314"/>
                                  <a:pt x="1192708" y="226441"/>
                                  <a:pt x="1193216" y="226568"/>
                                </a:cubicBezTo>
                                <a:cubicBezTo>
                                  <a:pt x="1193724" y="226822"/>
                                  <a:pt x="1194105" y="226949"/>
                                  <a:pt x="1194613" y="227076"/>
                                </a:cubicBezTo>
                                <a:cubicBezTo>
                                  <a:pt x="1195121" y="227330"/>
                                  <a:pt x="1195629" y="227457"/>
                                  <a:pt x="1196137" y="227711"/>
                                </a:cubicBezTo>
                                <a:cubicBezTo>
                                  <a:pt x="1196645" y="227838"/>
                                  <a:pt x="1197026" y="228092"/>
                                  <a:pt x="1197534" y="228219"/>
                                </a:cubicBezTo>
                                <a:cubicBezTo>
                                  <a:pt x="1198042" y="228347"/>
                                  <a:pt x="1198550" y="228600"/>
                                  <a:pt x="1199058" y="228727"/>
                                </a:cubicBezTo>
                                <a:cubicBezTo>
                                  <a:pt x="1199566" y="228981"/>
                                  <a:pt x="1199947" y="229109"/>
                                  <a:pt x="1200455" y="229362"/>
                                </a:cubicBezTo>
                                <a:cubicBezTo>
                                  <a:pt x="1200963" y="229489"/>
                                  <a:pt x="1201471" y="229743"/>
                                  <a:pt x="1201979" y="229997"/>
                                </a:cubicBezTo>
                                <a:cubicBezTo>
                                  <a:pt x="1202487" y="230124"/>
                                  <a:pt x="1202868" y="230378"/>
                                  <a:pt x="1203376" y="230505"/>
                                </a:cubicBezTo>
                                <a:cubicBezTo>
                                  <a:pt x="1203884" y="230760"/>
                                  <a:pt x="1204392" y="230886"/>
                                  <a:pt x="1204900" y="231140"/>
                                </a:cubicBezTo>
                                <a:cubicBezTo>
                                  <a:pt x="1205281" y="231267"/>
                                  <a:pt x="1205789" y="231522"/>
                                  <a:pt x="1206297" y="231775"/>
                                </a:cubicBezTo>
                                <a:cubicBezTo>
                                  <a:pt x="1206805" y="231902"/>
                                  <a:pt x="1207313" y="232156"/>
                                  <a:pt x="1207821" y="232284"/>
                                </a:cubicBezTo>
                                <a:cubicBezTo>
                                  <a:pt x="1208202" y="232537"/>
                                  <a:pt x="1208710" y="232664"/>
                                  <a:pt x="1209218" y="232918"/>
                                </a:cubicBezTo>
                                <a:cubicBezTo>
                                  <a:pt x="1209726" y="233172"/>
                                  <a:pt x="1210234" y="233299"/>
                                  <a:pt x="1210742" y="233553"/>
                                </a:cubicBezTo>
                                <a:cubicBezTo>
                                  <a:pt x="1211123" y="233807"/>
                                  <a:pt x="1211631" y="233935"/>
                                  <a:pt x="1212139" y="234188"/>
                                </a:cubicBezTo>
                                <a:cubicBezTo>
                                  <a:pt x="1212647" y="234442"/>
                                  <a:pt x="1213155" y="234697"/>
                                  <a:pt x="1213663" y="234823"/>
                                </a:cubicBezTo>
                                <a:cubicBezTo>
                                  <a:pt x="1214044" y="235077"/>
                                  <a:pt x="1214552" y="235204"/>
                                  <a:pt x="1215060" y="235459"/>
                                </a:cubicBezTo>
                                <a:cubicBezTo>
                                  <a:pt x="1215568" y="235712"/>
                                  <a:pt x="1216076" y="235966"/>
                                  <a:pt x="1216584" y="236093"/>
                                </a:cubicBezTo>
                                <a:cubicBezTo>
                                  <a:pt x="1216965" y="236347"/>
                                  <a:pt x="1217473" y="236601"/>
                                  <a:pt x="1217981" y="236855"/>
                                </a:cubicBezTo>
                                <a:cubicBezTo>
                                  <a:pt x="1218489" y="237110"/>
                                  <a:pt x="1218997" y="237236"/>
                                  <a:pt x="1219505" y="237490"/>
                                </a:cubicBezTo>
                                <a:cubicBezTo>
                                  <a:pt x="1219886" y="237744"/>
                                  <a:pt x="1220394" y="237998"/>
                                  <a:pt x="1220902" y="238252"/>
                                </a:cubicBezTo>
                                <a:cubicBezTo>
                                  <a:pt x="1221410" y="238379"/>
                                  <a:pt x="1221918" y="238634"/>
                                  <a:pt x="1222299" y="238887"/>
                                </a:cubicBezTo>
                                <a:cubicBezTo>
                                  <a:pt x="1222807" y="239141"/>
                                  <a:pt x="1223315" y="239395"/>
                                  <a:pt x="1223823" y="239649"/>
                                </a:cubicBezTo>
                                <a:cubicBezTo>
                                  <a:pt x="1224331" y="239776"/>
                                  <a:pt x="1224839" y="240030"/>
                                  <a:pt x="1225220" y="240285"/>
                                </a:cubicBezTo>
                                <a:cubicBezTo>
                                  <a:pt x="1225728" y="240538"/>
                                  <a:pt x="1226236" y="240792"/>
                                  <a:pt x="1226744" y="241047"/>
                                </a:cubicBezTo>
                                <a:cubicBezTo>
                                  <a:pt x="1227252" y="241300"/>
                                  <a:pt x="1227760" y="241554"/>
                                  <a:pt x="1228141" y="241809"/>
                                </a:cubicBezTo>
                                <a:cubicBezTo>
                                  <a:pt x="1228649" y="242062"/>
                                  <a:pt x="1229157" y="242316"/>
                                  <a:pt x="1229665" y="242570"/>
                                </a:cubicBezTo>
                                <a:cubicBezTo>
                                  <a:pt x="1230173" y="242824"/>
                                  <a:pt x="1230681" y="243078"/>
                                  <a:pt x="1231062" y="243332"/>
                                </a:cubicBezTo>
                                <a:cubicBezTo>
                                  <a:pt x="1231570" y="243586"/>
                                  <a:pt x="1232078" y="243967"/>
                                  <a:pt x="1232586" y="244222"/>
                                </a:cubicBezTo>
                                <a:cubicBezTo>
                                  <a:pt x="1233094" y="244475"/>
                                  <a:pt x="1233602" y="244602"/>
                                  <a:pt x="1233983" y="244856"/>
                                </a:cubicBezTo>
                                <a:cubicBezTo>
                                  <a:pt x="1234491" y="245110"/>
                                  <a:pt x="1234999" y="245491"/>
                                  <a:pt x="1235507" y="245745"/>
                                </a:cubicBezTo>
                                <a:cubicBezTo>
                                  <a:pt x="1236015" y="245999"/>
                                  <a:pt x="1236523" y="246126"/>
                                  <a:pt x="1236904" y="246380"/>
                                </a:cubicBezTo>
                                <a:cubicBezTo>
                                  <a:pt x="1237412" y="246635"/>
                                  <a:pt x="1237920" y="247015"/>
                                  <a:pt x="1238428" y="247269"/>
                                </a:cubicBezTo>
                                <a:cubicBezTo>
                                  <a:pt x="1238936" y="247523"/>
                                  <a:pt x="1239317" y="247650"/>
                                  <a:pt x="1239825" y="248031"/>
                                </a:cubicBezTo>
                                <a:cubicBezTo>
                                  <a:pt x="1240333" y="248285"/>
                                  <a:pt x="1240841" y="248539"/>
                                  <a:pt x="1241349" y="248793"/>
                                </a:cubicBezTo>
                                <a:cubicBezTo>
                                  <a:pt x="1241857" y="249047"/>
                                  <a:pt x="1242238" y="249301"/>
                                  <a:pt x="1242746" y="249555"/>
                                </a:cubicBezTo>
                                <a:cubicBezTo>
                                  <a:pt x="1243254" y="249810"/>
                                  <a:pt x="1243762" y="250063"/>
                                  <a:pt x="1244270" y="250317"/>
                                </a:cubicBezTo>
                                <a:cubicBezTo>
                                  <a:pt x="1244778" y="250572"/>
                                  <a:pt x="1245159" y="250825"/>
                                  <a:pt x="1245667" y="251079"/>
                                </a:cubicBezTo>
                                <a:cubicBezTo>
                                  <a:pt x="1246175" y="251334"/>
                                  <a:pt x="1246683" y="251587"/>
                                  <a:pt x="1247191" y="251841"/>
                                </a:cubicBezTo>
                                <a:cubicBezTo>
                                  <a:pt x="1247699" y="252095"/>
                                  <a:pt x="1248080" y="252349"/>
                                  <a:pt x="1248588" y="252603"/>
                                </a:cubicBezTo>
                                <a:cubicBezTo>
                                  <a:pt x="1249096" y="252857"/>
                                  <a:pt x="1249604" y="253111"/>
                                  <a:pt x="1250112" y="253365"/>
                                </a:cubicBezTo>
                                <a:cubicBezTo>
                                  <a:pt x="1250620" y="253619"/>
                                  <a:pt x="1251001" y="253873"/>
                                  <a:pt x="1251509" y="254127"/>
                                </a:cubicBezTo>
                                <a:cubicBezTo>
                                  <a:pt x="1252017" y="254381"/>
                                  <a:pt x="1252525" y="254635"/>
                                  <a:pt x="1253033" y="254889"/>
                                </a:cubicBezTo>
                                <a:cubicBezTo>
                                  <a:pt x="1253541" y="255143"/>
                                  <a:pt x="1253922" y="255397"/>
                                  <a:pt x="1254430" y="255651"/>
                                </a:cubicBezTo>
                                <a:cubicBezTo>
                                  <a:pt x="1254938" y="255905"/>
                                  <a:pt x="1255446" y="256160"/>
                                  <a:pt x="1255954" y="256413"/>
                                </a:cubicBezTo>
                                <a:cubicBezTo>
                                  <a:pt x="1256335" y="256667"/>
                                  <a:pt x="1256843" y="256794"/>
                                  <a:pt x="1257351" y="257048"/>
                                </a:cubicBezTo>
                                <a:cubicBezTo>
                                  <a:pt x="1257859" y="257302"/>
                                  <a:pt x="1258367" y="257556"/>
                                  <a:pt x="1258875" y="257810"/>
                                </a:cubicBezTo>
                                <a:cubicBezTo>
                                  <a:pt x="1259256" y="257937"/>
                                  <a:pt x="1259764" y="258191"/>
                                  <a:pt x="1260272" y="258445"/>
                                </a:cubicBezTo>
                                <a:cubicBezTo>
                                  <a:pt x="1260780" y="258699"/>
                                  <a:pt x="1261288" y="258953"/>
                                  <a:pt x="1261796" y="259080"/>
                                </a:cubicBezTo>
                                <a:cubicBezTo>
                                  <a:pt x="1262177" y="259335"/>
                                  <a:pt x="1262685" y="259588"/>
                                  <a:pt x="1263193" y="259842"/>
                                </a:cubicBezTo>
                                <a:cubicBezTo>
                                  <a:pt x="1263701" y="259969"/>
                                  <a:pt x="1264209" y="260223"/>
                                  <a:pt x="1264717" y="260477"/>
                                </a:cubicBezTo>
                                <a:cubicBezTo>
                                  <a:pt x="1265098" y="260731"/>
                                  <a:pt x="1265606" y="260985"/>
                                  <a:pt x="1266114" y="261112"/>
                                </a:cubicBezTo>
                                <a:cubicBezTo>
                                  <a:pt x="1266622" y="261366"/>
                                  <a:pt x="1267130" y="261620"/>
                                  <a:pt x="1267638" y="261874"/>
                                </a:cubicBezTo>
                                <a:cubicBezTo>
                                  <a:pt x="1268019" y="262128"/>
                                  <a:pt x="1268527" y="262255"/>
                                  <a:pt x="1269035" y="262510"/>
                                </a:cubicBezTo>
                                <a:cubicBezTo>
                                  <a:pt x="1269543" y="262763"/>
                                  <a:pt x="1270051" y="263017"/>
                                  <a:pt x="1270559" y="263272"/>
                                </a:cubicBezTo>
                                <a:cubicBezTo>
                                  <a:pt x="1270940" y="263525"/>
                                  <a:pt x="1271448" y="263652"/>
                                  <a:pt x="1271956" y="263906"/>
                                </a:cubicBezTo>
                                <a:cubicBezTo>
                                  <a:pt x="1272464" y="264160"/>
                                  <a:pt x="1272972" y="264414"/>
                                  <a:pt x="1273353" y="264541"/>
                                </a:cubicBezTo>
                                <a:cubicBezTo>
                                  <a:pt x="1273861" y="264795"/>
                                  <a:pt x="1274369" y="265049"/>
                                  <a:pt x="1274877" y="265303"/>
                                </a:cubicBezTo>
                                <a:cubicBezTo>
                                  <a:pt x="1275385" y="265430"/>
                                  <a:pt x="1275893" y="265685"/>
                                  <a:pt x="1276274" y="265938"/>
                                </a:cubicBezTo>
                                <a:cubicBezTo>
                                  <a:pt x="1276782" y="266192"/>
                                  <a:pt x="1277290" y="266319"/>
                                  <a:pt x="1277798" y="266573"/>
                                </a:cubicBezTo>
                                <a:cubicBezTo>
                                  <a:pt x="1278306" y="266827"/>
                                  <a:pt x="1278814" y="266954"/>
                                  <a:pt x="1279195" y="267209"/>
                                </a:cubicBezTo>
                                <a:cubicBezTo>
                                  <a:pt x="1279703" y="267462"/>
                                  <a:pt x="1280211" y="267716"/>
                                  <a:pt x="1280719" y="267843"/>
                                </a:cubicBezTo>
                                <a:cubicBezTo>
                                  <a:pt x="1281227" y="268097"/>
                                  <a:pt x="1281735" y="268351"/>
                                  <a:pt x="1282116" y="268478"/>
                                </a:cubicBezTo>
                                <a:cubicBezTo>
                                  <a:pt x="1282624" y="268732"/>
                                  <a:pt x="1283132" y="268986"/>
                                  <a:pt x="1283640" y="269113"/>
                                </a:cubicBezTo>
                                <a:cubicBezTo>
                                  <a:pt x="1284148" y="269367"/>
                                  <a:pt x="1284656" y="269622"/>
                                  <a:pt x="1285037" y="269875"/>
                                </a:cubicBezTo>
                                <a:cubicBezTo>
                                  <a:pt x="1285545" y="270002"/>
                                  <a:pt x="1286053" y="270256"/>
                                  <a:pt x="1286561" y="270510"/>
                                </a:cubicBezTo>
                                <a:cubicBezTo>
                                  <a:pt x="1287069" y="270764"/>
                                  <a:pt x="1287450" y="270891"/>
                                  <a:pt x="1287958" y="271145"/>
                                </a:cubicBezTo>
                                <a:cubicBezTo>
                                  <a:pt x="1288466" y="271399"/>
                                  <a:pt x="1288974" y="271653"/>
                                  <a:pt x="1289482" y="271780"/>
                                </a:cubicBezTo>
                                <a:cubicBezTo>
                                  <a:pt x="1289990" y="272035"/>
                                  <a:pt x="1290371" y="272161"/>
                                  <a:pt x="1290879" y="272415"/>
                                </a:cubicBezTo>
                                <a:cubicBezTo>
                                  <a:pt x="1291387" y="272669"/>
                                  <a:pt x="1291895" y="272923"/>
                                  <a:pt x="1292403" y="273050"/>
                                </a:cubicBezTo>
                                <a:cubicBezTo>
                                  <a:pt x="1292911" y="273304"/>
                                  <a:pt x="1293292" y="273559"/>
                                  <a:pt x="1293800" y="273685"/>
                                </a:cubicBezTo>
                                <a:cubicBezTo>
                                  <a:pt x="1294308" y="273939"/>
                                  <a:pt x="1294816" y="274193"/>
                                  <a:pt x="1295324" y="274320"/>
                                </a:cubicBezTo>
                                <a:cubicBezTo>
                                  <a:pt x="1295832" y="274574"/>
                                  <a:pt x="1296213" y="274828"/>
                                  <a:pt x="1296721" y="274955"/>
                                </a:cubicBezTo>
                                <a:cubicBezTo>
                                  <a:pt x="1297229" y="275210"/>
                                  <a:pt x="1297737" y="275463"/>
                                  <a:pt x="1298245" y="275717"/>
                                </a:cubicBezTo>
                                <a:cubicBezTo>
                                  <a:pt x="1298753" y="275844"/>
                                  <a:pt x="1299134" y="276098"/>
                                  <a:pt x="1299642" y="276225"/>
                                </a:cubicBezTo>
                                <a:cubicBezTo>
                                  <a:pt x="1300150" y="276479"/>
                                  <a:pt x="1300658" y="276734"/>
                                  <a:pt x="1301166" y="276987"/>
                                </a:cubicBezTo>
                                <a:cubicBezTo>
                                  <a:pt x="1301674" y="277114"/>
                                  <a:pt x="1302055" y="277368"/>
                                  <a:pt x="1302563" y="277622"/>
                                </a:cubicBezTo>
                                <a:cubicBezTo>
                                  <a:pt x="1303071" y="277749"/>
                                  <a:pt x="1303579" y="278003"/>
                                  <a:pt x="1304087" y="278257"/>
                                </a:cubicBezTo>
                                <a:cubicBezTo>
                                  <a:pt x="1304468" y="278385"/>
                                  <a:pt x="1304976" y="278638"/>
                                  <a:pt x="1305484" y="278892"/>
                                </a:cubicBezTo>
                                <a:cubicBezTo>
                                  <a:pt x="1305992" y="279019"/>
                                  <a:pt x="1306500" y="279273"/>
                                  <a:pt x="1307008" y="279527"/>
                                </a:cubicBezTo>
                                <a:cubicBezTo>
                                  <a:pt x="1307389" y="279654"/>
                                  <a:pt x="1307897" y="279909"/>
                                  <a:pt x="1308405" y="280035"/>
                                </a:cubicBezTo>
                                <a:cubicBezTo>
                                  <a:pt x="1308913" y="280289"/>
                                  <a:pt x="1309421" y="280543"/>
                                  <a:pt x="1309929" y="280670"/>
                                </a:cubicBezTo>
                                <a:cubicBezTo>
                                  <a:pt x="1310310" y="280924"/>
                                  <a:pt x="1310818" y="281178"/>
                                  <a:pt x="1311326" y="281305"/>
                                </a:cubicBezTo>
                                <a:cubicBezTo>
                                  <a:pt x="1311834" y="281560"/>
                                  <a:pt x="1312342" y="281813"/>
                                  <a:pt x="1312850" y="281940"/>
                                </a:cubicBezTo>
                                <a:cubicBezTo>
                                  <a:pt x="1313231" y="282194"/>
                                  <a:pt x="1313739" y="282322"/>
                                  <a:pt x="1314247" y="282575"/>
                                </a:cubicBezTo>
                                <a:cubicBezTo>
                                  <a:pt x="1314755" y="282702"/>
                                  <a:pt x="1315263" y="282956"/>
                                  <a:pt x="1315771" y="283210"/>
                                </a:cubicBezTo>
                                <a:cubicBezTo>
                                  <a:pt x="1316152" y="283337"/>
                                  <a:pt x="1316660" y="283591"/>
                                  <a:pt x="1317168" y="283718"/>
                                </a:cubicBezTo>
                                <a:cubicBezTo>
                                  <a:pt x="1317676" y="283972"/>
                                  <a:pt x="1318184" y="284099"/>
                                  <a:pt x="1318692" y="284353"/>
                                </a:cubicBezTo>
                                <a:cubicBezTo>
                                  <a:pt x="1319073" y="284480"/>
                                  <a:pt x="1319581" y="284735"/>
                                  <a:pt x="1320089" y="284861"/>
                                </a:cubicBezTo>
                                <a:cubicBezTo>
                                  <a:pt x="1320597" y="285115"/>
                                  <a:pt x="1321105" y="285242"/>
                                  <a:pt x="1321486" y="285497"/>
                                </a:cubicBezTo>
                                <a:cubicBezTo>
                                  <a:pt x="1321994" y="285623"/>
                                  <a:pt x="1322502" y="285877"/>
                                  <a:pt x="1323010" y="286004"/>
                                </a:cubicBezTo>
                                <a:cubicBezTo>
                                  <a:pt x="1323518" y="286259"/>
                                  <a:pt x="1324026" y="286385"/>
                                  <a:pt x="1324407" y="286639"/>
                                </a:cubicBezTo>
                                <a:cubicBezTo>
                                  <a:pt x="1324915" y="286766"/>
                                  <a:pt x="1325423" y="287020"/>
                                  <a:pt x="1325931" y="287147"/>
                                </a:cubicBezTo>
                                <a:cubicBezTo>
                                  <a:pt x="1326439" y="287401"/>
                                  <a:pt x="1326947" y="287655"/>
                                  <a:pt x="1327328" y="287782"/>
                                </a:cubicBezTo>
                                <a:cubicBezTo>
                                  <a:pt x="1327836" y="288036"/>
                                  <a:pt x="1328344" y="288163"/>
                                  <a:pt x="1328852" y="288417"/>
                                </a:cubicBezTo>
                                <a:cubicBezTo>
                                  <a:pt x="1329360" y="288544"/>
                                  <a:pt x="1329868" y="288798"/>
                                  <a:pt x="1330249" y="288925"/>
                                </a:cubicBezTo>
                                <a:cubicBezTo>
                                  <a:pt x="1330757" y="289179"/>
                                  <a:pt x="1331265" y="289434"/>
                                  <a:pt x="1331773" y="289560"/>
                                </a:cubicBezTo>
                                <a:cubicBezTo>
                                  <a:pt x="1332281" y="289814"/>
                                  <a:pt x="1332789" y="289941"/>
                                  <a:pt x="1333170" y="290195"/>
                                </a:cubicBezTo>
                                <a:cubicBezTo>
                                  <a:pt x="1333678" y="290322"/>
                                  <a:pt x="1334186" y="290576"/>
                                  <a:pt x="1334694" y="290830"/>
                                </a:cubicBezTo>
                                <a:cubicBezTo>
                                  <a:pt x="1335202" y="290957"/>
                                  <a:pt x="1335710" y="291085"/>
                                  <a:pt x="1336091" y="291338"/>
                                </a:cubicBezTo>
                                <a:cubicBezTo>
                                  <a:pt x="1336599" y="291465"/>
                                  <a:pt x="1337107" y="291719"/>
                                  <a:pt x="1337615" y="291847"/>
                                </a:cubicBezTo>
                                <a:cubicBezTo>
                                  <a:pt x="1338123" y="292100"/>
                                  <a:pt x="1338504" y="292227"/>
                                  <a:pt x="1339012" y="292481"/>
                                </a:cubicBezTo>
                                <a:cubicBezTo>
                                  <a:pt x="1339520" y="292609"/>
                                  <a:pt x="1340028" y="292735"/>
                                  <a:pt x="1340536" y="292989"/>
                                </a:cubicBezTo>
                                <a:cubicBezTo>
                                  <a:pt x="1341044" y="293116"/>
                                  <a:pt x="1341425" y="293243"/>
                                  <a:pt x="1341933" y="293497"/>
                                </a:cubicBezTo>
                                <a:cubicBezTo>
                                  <a:pt x="1342441" y="293624"/>
                                  <a:pt x="1342949" y="293751"/>
                                  <a:pt x="1343457" y="294005"/>
                                </a:cubicBezTo>
                                <a:cubicBezTo>
                                  <a:pt x="1343965" y="294132"/>
                                  <a:pt x="1344346" y="294260"/>
                                  <a:pt x="1344854" y="294513"/>
                                </a:cubicBezTo>
                                <a:cubicBezTo>
                                  <a:pt x="1345362" y="294640"/>
                                  <a:pt x="1345870" y="294767"/>
                                  <a:pt x="1346378" y="295022"/>
                                </a:cubicBezTo>
                                <a:cubicBezTo>
                                  <a:pt x="1346886" y="295148"/>
                                  <a:pt x="1347267" y="295275"/>
                                  <a:pt x="1347775" y="295529"/>
                                </a:cubicBezTo>
                                <a:cubicBezTo>
                                  <a:pt x="1348283" y="295656"/>
                                  <a:pt x="1348791" y="295784"/>
                                  <a:pt x="1349299" y="296037"/>
                                </a:cubicBezTo>
                                <a:cubicBezTo>
                                  <a:pt x="1349807" y="296164"/>
                                  <a:pt x="1350188" y="296291"/>
                                  <a:pt x="1350696" y="296418"/>
                                </a:cubicBezTo>
                                <a:cubicBezTo>
                                  <a:pt x="1351204" y="296672"/>
                                  <a:pt x="1351712" y="296799"/>
                                  <a:pt x="1352220" y="296926"/>
                                </a:cubicBezTo>
                                <a:cubicBezTo>
                                  <a:pt x="1352728" y="297180"/>
                                  <a:pt x="1353109" y="297307"/>
                                  <a:pt x="1353617" y="297435"/>
                                </a:cubicBezTo>
                                <a:cubicBezTo>
                                  <a:pt x="1354125" y="297561"/>
                                  <a:pt x="1354633" y="297688"/>
                                  <a:pt x="1355141" y="297942"/>
                                </a:cubicBezTo>
                                <a:cubicBezTo>
                                  <a:pt x="1355522" y="298069"/>
                                  <a:pt x="1356030" y="298197"/>
                                  <a:pt x="1356538" y="298323"/>
                                </a:cubicBezTo>
                                <a:cubicBezTo>
                                  <a:pt x="1357046" y="298450"/>
                                  <a:pt x="1357554" y="298704"/>
                                  <a:pt x="1358062" y="298831"/>
                                </a:cubicBezTo>
                                <a:cubicBezTo>
                                  <a:pt x="1358443" y="298959"/>
                                  <a:pt x="1358951" y="299085"/>
                                  <a:pt x="1359459" y="299212"/>
                                </a:cubicBezTo>
                                <a:cubicBezTo>
                                  <a:pt x="1359967" y="299339"/>
                                  <a:pt x="1360475" y="299466"/>
                                  <a:pt x="1360983" y="299593"/>
                                </a:cubicBezTo>
                                <a:cubicBezTo>
                                  <a:pt x="1361364" y="299847"/>
                                  <a:pt x="1361872" y="299974"/>
                                  <a:pt x="1362380" y="300101"/>
                                </a:cubicBezTo>
                                <a:cubicBezTo>
                                  <a:pt x="1362888" y="300228"/>
                                  <a:pt x="1363396" y="300355"/>
                                  <a:pt x="1363904" y="300482"/>
                                </a:cubicBezTo>
                                <a:cubicBezTo>
                                  <a:pt x="1364285" y="300610"/>
                                  <a:pt x="1364793" y="300863"/>
                                  <a:pt x="1365301" y="300990"/>
                                </a:cubicBezTo>
                                <a:cubicBezTo>
                                  <a:pt x="1365809" y="301117"/>
                                  <a:pt x="1366317" y="301244"/>
                                  <a:pt x="1366825" y="301372"/>
                                </a:cubicBezTo>
                                <a:cubicBezTo>
                                  <a:pt x="1367206" y="301498"/>
                                  <a:pt x="1367714" y="301752"/>
                                  <a:pt x="1368222" y="301879"/>
                                </a:cubicBezTo>
                                <a:cubicBezTo>
                                  <a:pt x="1368730" y="302006"/>
                                  <a:pt x="1369238" y="302134"/>
                                  <a:pt x="1369746" y="302260"/>
                                </a:cubicBezTo>
                                <a:cubicBezTo>
                                  <a:pt x="1370127" y="302387"/>
                                  <a:pt x="1370635" y="302641"/>
                                  <a:pt x="1371143" y="302768"/>
                                </a:cubicBezTo>
                                <a:cubicBezTo>
                                  <a:pt x="1371651" y="302895"/>
                                  <a:pt x="1372159" y="303022"/>
                                  <a:pt x="1372540" y="303149"/>
                                </a:cubicBezTo>
                                <a:cubicBezTo>
                                  <a:pt x="1373048" y="303276"/>
                                  <a:pt x="1373556" y="303530"/>
                                  <a:pt x="1374064" y="303657"/>
                                </a:cubicBezTo>
                                <a:cubicBezTo>
                                  <a:pt x="1374572" y="303785"/>
                                  <a:pt x="1375080" y="303911"/>
                                  <a:pt x="1375461" y="304038"/>
                                </a:cubicBezTo>
                                <a:cubicBezTo>
                                  <a:pt x="1375969" y="304165"/>
                                  <a:pt x="1376477" y="304292"/>
                                  <a:pt x="1376985" y="304419"/>
                                </a:cubicBezTo>
                                <a:cubicBezTo>
                                  <a:pt x="1377493" y="304547"/>
                                  <a:pt x="1378001" y="304673"/>
                                  <a:pt x="1378382" y="304800"/>
                                </a:cubicBezTo>
                                <a:cubicBezTo>
                                  <a:pt x="1378890" y="304927"/>
                                  <a:pt x="1379398" y="305054"/>
                                  <a:pt x="1379906" y="305181"/>
                                </a:cubicBezTo>
                                <a:cubicBezTo>
                                  <a:pt x="1380414" y="305309"/>
                                  <a:pt x="1380922" y="305435"/>
                                  <a:pt x="1381303" y="305562"/>
                                </a:cubicBezTo>
                                <a:cubicBezTo>
                                  <a:pt x="1381811" y="305689"/>
                                  <a:pt x="1382319" y="305943"/>
                                  <a:pt x="1382827" y="306070"/>
                                </a:cubicBezTo>
                                <a:cubicBezTo>
                                  <a:pt x="1383335" y="306197"/>
                                  <a:pt x="1383843" y="306324"/>
                                  <a:pt x="1384224" y="306451"/>
                                </a:cubicBezTo>
                                <a:cubicBezTo>
                                  <a:pt x="1384732" y="306578"/>
                                  <a:pt x="1385240" y="306705"/>
                                  <a:pt x="1385748" y="306832"/>
                                </a:cubicBezTo>
                                <a:cubicBezTo>
                                  <a:pt x="1386256" y="306960"/>
                                  <a:pt x="1386764" y="307086"/>
                                  <a:pt x="1387145" y="307213"/>
                                </a:cubicBezTo>
                                <a:cubicBezTo>
                                  <a:pt x="1387653" y="307340"/>
                                  <a:pt x="1388161" y="307467"/>
                                  <a:pt x="1388669" y="307722"/>
                                </a:cubicBezTo>
                                <a:cubicBezTo>
                                  <a:pt x="1389177" y="307848"/>
                                  <a:pt x="1389558" y="307975"/>
                                  <a:pt x="1390066" y="308102"/>
                                </a:cubicBezTo>
                                <a:cubicBezTo>
                                  <a:pt x="1390574" y="308229"/>
                                  <a:pt x="1391082" y="308484"/>
                                  <a:pt x="1391590" y="308610"/>
                                </a:cubicBezTo>
                                <a:cubicBezTo>
                                  <a:pt x="1392098" y="308737"/>
                                  <a:pt x="1392479" y="308991"/>
                                  <a:pt x="1392987" y="309118"/>
                                </a:cubicBezTo>
                                <a:cubicBezTo>
                                  <a:pt x="1393495" y="309245"/>
                                  <a:pt x="1394003" y="309499"/>
                                  <a:pt x="1394511" y="309626"/>
                                </a:cubicBezTo>
                                <a:cubicBezTo>
                                  <a:pt x="1395019" y="309880"/>
                                  <a:pt x="1395400" y="310007"/>
                                  <a:pt x="1395908" y="310261"/>
                                </a:cubicBezTo>
                                <a:cubicBezTo>
                                  <a:pt x="1396416" y="310388"/>
                                  <a:pt x="1396924" y="310642"/>
                                  <a:pt x="1397432" y="310769"/>
                                </a:cubicBezTo>
                                <a:cubicBezTo>
                                  <a:pt x="1397940" y="311023"/>
                                  <a:pt x="1398321" y="311150"/>
                                  <a:pt x="1398829" y="311404"/>
                                </a:cubicBezTo>
                                <a:cubicBezTo>
                                  <a:pt x="1399337" y="311531"/>
                                  <a:pt x="1399845" y="311785"/>
                                  <a:pt x="1400353" y="312039"/>
                                </a:cubicBezTo>
                                <a:cubicBezTo>
                                  <a:pt x="1400861" y="312293"/>
                                  <a:pt x="1401242" y="312420"/>
                                  <a:pt x="1401750" y="312674"/>
                                </a:cubicBezTo>
                                <a:cubicBezTo>
                                  <a:pt x="1402258" y="312928"/>
                                  <a:pt x="1402766" y="313182"/>
                                  <a:pt x="1403274" y="313436"/>
                                </a:cubicBezTo>
                                <a:cubicBezTo>
                                  <a:pt x="1403782" y="313690"/>
                                  <a:pt x="1404163" y="313817"/>
                                  <a:pt x="1404671" y="314071"/>
                                </a:cubicBezTo>
                                <a:cubicBezTo>
                                  <a:pt x="1405179" y="314325"/>
                                  <a:pt x="1405687" y="314579"/>
                                  <a:pt x="1406195" y="314833"/>
                                </a:cubicBezTo>
                                <a:cubicBezTo>
                                  <a:pt x="1406576" y="315087"/>
                                  <a:pt x="1407084" y="315341"/>
                                  <a:pt x="1407592" y="315595"/>
                                </a:cubicBezTo>
                                <a:cubicBezTo>
                                  <a:pt x="1408100" y="315849"/>
                                  <a:pt x="1408608" y="315976"/>
                                  <a:pt x="1409116" y="316230"/>
                                </a:cubicBezTo>
                                <a:cubicBezTo>
                                  <a:pt x="1409497" y="316484"/>
                                  <a:pt x="1410005" y="316738"/>
                                  <a:pt x="1410513" y="316992"/>
                                </a:cubicBezTo>
                                <a:cubicBezTo>
                                  <a:pt x="1411021" y="317246"/>
                                  <a:pt x="1411529" y="317373"/>
                                  <a:pt x="1412037" y="317627"/>
                                </a:cubicBezTo>
                                <a:cubicBezTo>
                                  <a:pt x="1412418" y="317881"/>
                                  <a:pt x="1412926" y="318008"/>
                                  <a:pt x="1413434" y="318262"/>
                                </a:cubicBezTo>
                                <a:cubicBezTo>
                                  <a:pt x="1413942" y="318516"/>
                                  <a:pt x="1414450" y="318643"/>
                                  <a:pt x="1414958" y="318770"/>
                                </a:cubicBezTo>
                                <a:cubicBezTo>
                                  <a:pt x="1415339" y="319024"/>
                                  <a:pt x="1415847" y="319151"/>
                                  <a:pt x="1416355" y="319278"/>
                                </a:cubicBezTo>
                                <a:cubicBezTo>
                                  <a:pt x="1416863" y="319532"/>
                                  <a:pt x="1417371" y="319659"/>
                                  <a:pt x="1417879" y="319786"/>
                                </a:cubicBezTo>
                                <a:cubicBezTo>
                                  <a:pt x="1418260" y="319913"/>
                                  <a:pt x="1418768" y="320040"/>
                                  <a:pt x="1419276" y="320167"/>
                                </a:cubicBezTo>
                                <a:cubicBezTo>
                                  <a:pt x="1419784" y="320294"/>
                                  <a:pt x="1420292" y="320421"/>
                                  <a:pt x="1420800" y="320421"/>
                                </a:cubicBezTo>
                                <a:cubicBezTo>
                                  <a:pt x="1421181" y="320548"/>
                                  <a:pt x="1421689" y="320675"/>
                                  <a:pt x="1422197" y="320802"/>
                                </a:cubicBezTo>
                                <a:cubicBezTo>
                                  <a:pt x="1422705" y="320802"/>
                                  <a:pt x="1423213" y="320929"/>
                                  <a:pt x="1423594" y="320929"/>
                                </a:cubicBezTo>
                                <a:cubicBezTo>
                                  <a:pt x="1424102" y="321056"/>
                                  <a:pt x="1424610" y="321183"/>
                                  <a:pt x="1425118" y="321310"/>
                                </a:cubicBezTo>
                                <a:cubicBezTo>
                                  <a:pt x="1425626" y="321310"/>
                                  <a:pt x="1426134" y="321437"/>
                                  <a:pt x="1426515" y="321437"/>
                                </a:cubicBezTo>
                                <a:cubicBezTo>
                                  <a:pt x="1427023" y="321564"/>
                                  <a:pt x="1427531" y="321691"/>
                                  <a:pt x="1428039" y="321818"/>
                                </a:cubicBezTo>
                                <a:cubicBezTo>
                                  <a:pt x="1428547" y="321818"/>
                                  <a:pt x="1429055" y="321945"/>
                                  <a:pt x="1429436" y="322072"/>
                                </a:cubicBezTo>
                                <a:cubicBezTo>
                                  <a:pt x="1429944" y="322072"/>
                                  <a:pt x="1430452" y="322199"/>
                                  <a:pt x="1430960" y="322326"/>
                                </a:cubicBezTo>
                                <a:cubicBezTo>
                                  <a:pt x="1431468" y="322326"/>
                                  <a:pt x="1431976" y="322453"/>
                                  <a:pt x="1432357" y="322453"/>
                                </a:cubicBezTo>
                                <a:cubicBezTo>
                                  <a:pt x="1432865" y="322580"/>
                                  <a:pt x="1433373" y="322580"/>
                                  <a:pt x="1433881" y="322707"/>
                                </a:cubicBezTo>
                                <a:cubicBezTo>
                                  <a:pt x="1434389" y="322707"/>
                                  <a:pt x="1434897" y="322707"/>
                                  <a:pt x="1435278" y="322707"/>
                                </a:cubicBezTo>
                                <a:cubicBezTo>
                                  <a:pt x="1435786" y="322707"/>
                                  <a:pt x="1436294" y="322707"/>
                                  <a:pt x="1436802" y="322707"/>
                                </a:cubicBezTo>
                                <a:cubicBezTo>
                                  <a:pt x="1437310" y="322707"/>
                                  <a:pt x="1437818" y="322707"/>
                                  <a:pt x="1438199" y="322580"/>
                                </a:cubicBezTo>
                                <a:cubicBezTo>
                                  <a:pt x="1438707" y="322580"/>
                                  <a:pt x="1439215" y="322580"/>
                                  <a:pt x="1439723" y="322453"/>
                                </a:cubicBezTo>
                                <a:cubicBezTo>
                                  <a:pt x="1440231" y="322453"/>
                                  <a:pt x="1440612" y="322326"/>
                                  <a:pt x="1441120" y="322199"/>
                                </a:cubicBezTo>
                                <a:cubicBezTo>
                                  <a:pt x="1441628" y="322199"/>
                                  <a:pt x="1442136" y="322072"/>
                                  <a:pt x="1442644" y="321945"/>
                                </a:cubicBezTo>
                                <a:cubicBezTo>
                                  <a:pt x="1443152" y="321818"/>
                                  <a:pt x="1443533" y="321691"/>
                                  <a:pt x="1444041" y="321564"/>
                                </a:cubicBezTo>
                                <a:cubicBezTo>
                                  <a:pt x="1444549" y="321437"/>
                                  <a:pt x="1445057" y="321310"/>
                                  <a:pt x="1445565" y="321183"/>
                                </a:cubicBezTo>
                                <a:cubicBezTo>
                                  <a:pt x="1446073" y="321056"/>
                                  <a:pt x="1446454" y="320929"/>
                                  <a:pt x="1446962" y="320802"/>
                                </a:cubicBezTo>
                                <a:cubicBezTo>
                                  <a:pt x="1447470" y="320675"/>
                                  <a:pt x="1447978" y="320421"/>
                                  <a:pt x="1448486" y="320294"/>
                                </a:cubicBezTo>
                                <a:cubicBezTo>
                                  <a:pt x="1448994" y="320040"/>
                                  <a:pt x="1449375" y="319913"/>
                                  <a:pt x="1449883" y="319659"/>
                                </a:cubicBezTo>
                                <a:cubicBezTo>
                                  <a:pt x="1450391" y="319532"/>
                                  <a:pt x="1450899" y="319278"/>
                                  <a:pt x="1451407" y="319151"/>
                                </a:cubicBezTo>
                                <a:cubicBezTo>
                                  <a:pt x="1451915" y="318897"/>
                                  <a:pt x="1452296" y="318643"/>
                                  <a:pt x="1452804" y="318389"/>
                                </a:cubicBezTo>
                                <a:cubicBezTo>
                                  <a:pt x="1453312" y="318135"/>
                                  <a:pt x="1453820" y="318008"/>
                                  <a:pt x="1454328" y="317754"/>
                                </a:cubicBezTo>
                                <a:cubicBezTo>
                                  <a:pt x="1454836" y="317500"/>
                                  <a:pt x="1455217" y="317246"/>
                                  <a:pt x="1455725" y="316992"/>
                                </a:cubicBezTo>
                                <a:cubicBezTo>
                                  <a:pt x="1456233" y="316738"/>
                                  <a:pt x="1456741" y="316484"/>
                                  <a:pt x="1457249" y="316230"/>
                                </a:cubicBezTo>
                                <a:cubicBezTo>
                                  <a:pt x="1457630" y="315976"/>
                                  <a:pt x="1458138" y="315849"/>
                                  <a:pt x="1458646" y="315595"/>
                                </a:cubicBezTo>
                                <a:cubicBezTo>
                                  <a:pt x="1459154" y="315468"/>
                                  <a:pt x="1459662" y="315214"/>
                                  <a:pt x="1460170" y="315087"/>
                                </a:cubicBezTo>
                                <a:cubicBezTo>
                                  <a:pt x="1460551" y="314960"/>
                                  <a:pt x="1461059" y="314706"/>
                                  <a:pt x="1461567" y="314579"/>
                                </a:cubicBezTo>
                                <a:cubicBezTo>
                                  <a:pt x="1462075" y="314452"/>
                                  <a:pt x="1462583" y="314325"/>
                                  <a:pt x="1463091" y="314198"/>
                                </a:cubicBezTo>
                                <a:cubicBezTo>
                                  <a:pt x="1463472" y="314198"/>
                                  <a:pt x="1463980" y="314071"/>
                                  <a:pt x="1464488" y="313944"/>
                                </a:cubicBezTo>
                                <a:cubicBezTo>
                                  <a:pt x="1464996" y="313944"/>
                                  <a:pt x="1465504" y="313817"/>
                                  <a:pt x="1466012" y="313690"/>
                                </a:cubicBezTo>
                                <a:cubicBezTo>
                                  <a:pt x="1466393" y="313690"/>
                                  <a:pt x="1466901" y="313563"/>
                                  <a:pt x="1467409" y="313563"/>
                                </a:cubicBezTo>
                                <a:cubicBezTo>
                                  <a:pt x="1467917" y="313436"/>
                                  <a:pt x="1468425" y="313309"/>
                                  <a:pt x="1468933" y="313182"/>
                                </a:cubicBezTo>
                                <a:cubicBezTo>
                                  <a:pt x="1469314" y="313182"/>
                                  <a:pt x="1469822" y="313055"/>
                                  <a:pt x="1470330" y="312928"/>
                                </a:cubicBezTo>
                                <a:cubicBezTo>
                                  <a:pt x="1470838" y="312801"/>
                                  <a:pt x="1471346" y="312674"/>
                                  <a:pt x="1471854" y="312547"/>
                                </a:cubicBezTo>
                                <a:cubicBezTo>
                                  <a:pt x="1472235" y="312293"/>
                                  <a:pt x="1472743" y="312166"/>
                                  <a:pt x="1473251" y="311912"/>
                                </a:cubicBezTo>
                                <a:cubicBezTo>
                                  <a:pt x="1473759" y="311785"/>
                                  <a:pt x="1474267" y="311531"/>
                                  <a:pt x="1474648" y="311277"/>
                                </a:cubicBezTo>
                                <a:cubicBezTo>
                                  <a:pt x="1475156" y="311023"/>
                                  <a:pt x="1475664" y="310769"/>
                                  <a:pt x="1476172" y="310388"/>
                                </a:cubicBezTo>
                                <a:cubicBezTo>
                                  <a:pt x="1476680" y="310135"/>
                                  <a:pt x="1477188" y="309753"/>
                                  <a:pt x="1477569" y="309372"/>
                                </a:cubicBezTo>
                                <a:cubicBezTo>
                                  <a:pt x="1478077" y="308991"/>
                                  <a:pt x="1478585" y="308610"/>
                                  <a:pt x="1479093" y="308229"/>
                                </a:cubicBezTo>
                                <a:cubicBezTo>
                                  <a:pt x="1479601" y="307722"/>
                                  <a:pt x="1480109" y="307340"/>
                                  <a:pt x="1480490" y="306960"/>
                                </a:cubicBezTo>
                                <a:cubicBezTo>
                                  <a:pt x="1480998" y="306451"/>
                                  <a:pt x="1481506" y="306070"/>
                                  <a:pt x="1482014" y="305562"/>
                                </a:cubicBezTo>
                                <a:cubicBezTo>
                                  <a:pt x="1482522" y="305181"/>
                                  <a:pt x="1483030" y="304800"/>
                                  <a:pt x="1483411" y="304419"/>
                                </a:cubicBezTo>
                                <a:cubicBezTo>
                                  <a:pt x="1483919" y="304165"/>
                                  <a:pt x="1484427" y="303785"/>
                                  <a:pt x="1484935" y="303530"/>
                                </a:cubicBezTo>
                                <a:cubicBezTo>
                                  <a:pt x="1485443" y="303276"/>
                                  <a:pt x="1485951" y="303022"/>
                                  <a:pt x="1486332" y="302895"/>
                                </a:cubicBezTo>
                                <a:cubicBezTo>
                                  <a:pt x="1486840" y="302768"/>
                                  <a:pt x="1487348" y="302768"/>
                                  <a:pt x="1487856" y="302768"/>
                                </a:cubicBezTo>
                                <a:cubicBezTo>
                                  <a:pt x="1488364" y="302768"/>
                                  <a:pt x="1488745" y="302895"/>
                                  <a:pt x="1489253" y="303022"/>
                                </a:cubicBezTo>
                                <a:cubicBezTo>
                                  <a:pt x="1489761" y="303149"/>
                                  <a:pt x="1490269" y="303403"/>
                                  <a:pt x="1490777" y="303657"/>
                                </a:cubicBezTo>
                                <a:cubicBezTo>
                                  <a:pt x="1491285" y="304038"/>
                                  <a:pt x="1491666" y="304419"/>
                                  <a:pt x="1492174" y="304800"/>
                                </a:cubicBezTo>
                                <a:cubicBezTo>
                                  <a:pt x="1492682" y="305181"/>
                                  <a:pt x="1493190" y="305689"/>
                                  <a:pt x="1493698" y="306197"/>
                                </a:cubicBezTo>
                                <a:cubicBezTo>
                                  <a:pt x="1494206" y="306705"/>
                                  <a:pt x="1494587" y="307213"/>
                                  <a:pt x="1495095" y="307848"/>
                                </a:cubicBezTo>
                                <a:cubicBezTo>
                                  <a:pt x="1495603" y="308356"/>
                                  <a:pt x="1496111" y="308991"/>
                                  <a:pt x="1496619" y="309499"/>
                                </a:cubicBezTo>
                                <a:cubicBezTo>
                                  <a:pt x="1497127" y="310007"/>
                                  <a:pt x="1497508" y="310515"/>
                                  <a:pt x="1498016" y="311023"/>
                                </a:cubicBezTo>
                                <a:cubicBezTo>
                                  <a:pt x="1498524" y="311531"/>
                                  <a:pt x="1499032" y="311912"/>
                                  <a:pt x="1499540" y="312293"/>
                                </a:cubicBezTo>
                                <a:cubicBezTo>
                                  <a:pt x="1500048" y="312674"/>
                                  <a:pt x="1500429" y="312928"/>
                                  <a:pt x="1500937" y="313182"/>
                                </a:cubicBezTo>
                                <a:cubicBezTo>
                                  <a:pt x="1501445" y="313309"/>
                                  <a:pt x="1501953" y="313436"/>
                                  <a:pt x="1502461" y="313563"/>
                                </a:cubicBezTo>
                                <a:cubicBezTo>
                                  <a:pt x="1502969" y="313563"/>
                                  <a:pt x="1503350" y="313436"/>
                                  <a:pt x="1503858" y="313309"/>
                                </a:cubicBezTo>
                                <a:cubicBezTo>
                                  <a:pt x="1504366" y="313182"/>
                                  <a:pt x="1504874" y="312928"/>
                                  <a:pt x="1505382" y="312547"/>
                                </a:cubicBezTo>
                                <a:cubicBezTo>
                                  <a:pt x="1505890" y="312293"/>
                                  <a:pt x="1506271" y="311912"/>
                                  <a:pt x="1506779" y="311531"/>
                                </a:cubicBezTo>
                                <a:cubicBezTo>
                                  <a:pt x="1507287" y="311150"/>
                                  <a:pt x="1507795" y="310642"/>
                                  <a:pt x="1508303" y="310135"/>
                                </a:cubicBezTo>
                                <a:cubicBezTo>
                                  <a:pt x="1508684" y="309626"/>
                                  <a:pt x="1509192" y="309118"/>
                                  <a:pt x="1509700" y="308610"/>
                                </a:cubicBezTo>
                                <a:cubicBezTo>
                                  <a:pt x="1510208" y="308102"/>
                                  <a:pt x="1510716" y="307594"/>
                                  <a:pt x="1511224" y="307086"/>
                                </a:cubicBezTo>
                                <a:cubicBezTo>
                                  <a:pt x="1511605" y="306578"/>
                                  <a:pt x="1512113" y="306197"/>
                                  <a:pt x="1512621" y="305689"/>
                                </a:cubicBezTo>
                                <a:cubicBezTo>
                                  <a:pt x="1513129" y="305309"/>
                                  <a:pt x="1513637" y="304927"/>
                                  <a:pt x="1514145" y="304547"/>
                                </a:cubicBezTo>
                                <a:cubicBezTo>
                                  <a:pt x="1514526" y="304165"/>
                                  <a:pt x="1515034" y="303785"/>
                                  <a:pt x="1515542" y="303530"/>
                                </a:cubicBezTo>
                                <a:cubicBezTo>
                                  <a:pt x="1516050" y="303149"/>
                                  <a:pt x="1516558" y="303022"/>
                                  <a:pt x="1517066" y="302768"/>
                                </a:cubicBezTo>
                                <a:cubicBezTo>
                                  <a:pt x="1517447" y="302514"/>
                                  <a:pt x="1517955" y="302387"/>
                                  <a:pt x="1518463" y="302260"/>
                                </a:cubicBezTo>
                                <a:cubicBezTo>
                                  <a:pt x="1518971" y="302006"/>
                                  <a:pt x="1519479" y="302006"/>
                                  <a:pt x="1519987" y="301879"/>
                                </a:cubicBezTo>
                                <a:cubicBezTo>
                                  <a:pt x="1520368" y="301879"/>
                                  <a:pt x="1520876" y="301879"/>
                                  <a:pt x="1521384" y="301879"/>
                                </a:cubicBezTo>
                                <a:cubicBezTo>
                                  <a:pt x="1521892" y="301879"/>
                                  <a:pt x="1522400" y="301879"/>
                                  <a:pt x="1522781" y="302006"/>
                                </a:cubicBezTo>
                                <a:cubicBezTo>
                                  <a:pt x="1523289" y="302134"/>
                                  <a:pt x="1523797" y="302134"/>
                                  <a:pt x="1524305" y="302260"/>
                                </a:cubicBezTo>
                                <a:cubicBezTo>
                                  <a:pt x="1524813" y="302387"/>
                                  <a:pt x="1525321" y="302514"/>
                                  <a:pt x="1525702" y="302641"/>
                                </a:cubicBezTo>
                                <a:cubicBezTo>
                                  <a:pt x="1526210" y="302641"/>
                                  <a:pt x="1526718" y="302768"/>
                                  <a:pt x="1527226" y="302895"/>
                                </a:cubicBezTo>
                                <a:cubicBezTo>
                                  <a:pt x="1527734" y="302895"/>
                                  <a:pt x="1528242" y="303022"/>
                                  <a:pt x="1528623" y="303022"/>
                                </a:cubicBezTo>
                                <a:cubicBezTo>
                                  <a:pt x="1529131" y="303149"/>
                                  <a:pt x="1529639" y="303149"/>
                                  <a:pt x="1530147" y="303149"/>
                                </a:cubicBezTo>
                                <a:cubicBezTo>
                                  <a:pt x="1530655" y="303149"/>
                                  <a:pt x="1531163" y="303022"/>
                                  <a:pt x="1531544" y="303022"/>
                                </a:cubicBezTo>
                                <a:cubicBezTo>
                                  <a:pt x="1532052" y="302895"/>
                                  <a:pt x="1532560" y="302895"/>
                                  <a:pt x="1533068" y="302768"/>
                                </a:cubicBezTo>
                                <a:cubicBezTo>
                                  <a:pt x="1533576" y="302641"/>
                                  <a:pt x="1534084" y="302514"/>
                                  <a:pt x="1534465" y="302387"/>
                                </a:cubicBezTo>
                                <a:cubicBezTo>
                                  <a:pt x="1534973" y="302260"/>
                                  <a:pt x="1535481" y="302134"/>
                                  <a:pt x="1535989" y="302006"/>
                                </a:cubicBezTo>
                                <a:cubicBezTo>
                                  <a:pt x="1536497" y="301879"/>
                                  <a:pt x="1537005" y="301752"/>
                                  <a:pt x="1537386" y="301625"/>
                                </a:cubicBezTo>
                                <a:cubicBezTo>
                                  <a:pt x="1537894" y="301498"/>
                                  <a:pt x="1538402" y="301372"/>
                                  <a:pt x="1538910" y="301244"/>
                                </a:cubicBezTo>
                                <a:cubicBezTo>
                                  <a:pt x="1539418" y="301117"/>
                                  <a:pt x="1539799" y="301117"/>
                                  <a:pt x="1540307" y="300990"/>
                                </a:cubicBezTo>
                                <a:cubicBezTo>
                                  <a:pt x="1540815" y="300990"/>
                                  <a:pt x="1541323" y="300990"/>
                                  <a:pt x="1541831" y="300990"/>
                                </a:cubicBezTo>
                                <a:cubicBezTo>
                                  <a:pt x="1542339" y="300990"/>
                                  <a:pt x="1542720" y="300990"/>
                                  <a:pt x="1543228" y="300990"/>
                                </a:cubicBezTo>
                                <a:cubicBezTo>
                                  <a:pt x="1543736" y="300990"/>
                                  <a:pt x="1544244" y="301117"/>
                                  <a:pt x="1544752" y="301244"/>
                                </a:cubicBezTo>
                                <a:cubicBezTo>
                                  <a:pt x="1545260" y="301244"/>
                                  <a:pt x="1545641" y="301372"/>
                                  <a:pt x="1546149" y="301498"/>
                                </a:cubicBezTo>
                                <a:cubicBezTo>
                                  <a:pt x="1546657" y="301498"/>
                                  <a:pt x="1547165" y="301752"/>
                                  <a:pt x="1547673" y="301752"/>
                                </a:cubicBezTo>
                                <a:cubicBezTo>
                                  <a:pt x="1548181" y="301879"/>
                                  <a:pt x="1548562" y="302006"/>
                                  <a:pt x="1549070" y="302134"/>
                                </a:cubicBezTo>
                                <a:cubicBezTo>
                                  <a:pt x="1549578" y="302260"/>
                                  <a:pt x="1550086" y="302387"/>
                                  <a:pt x="1550594" y="302514"/>
                                </a:cubicBezTo>
                                <a:cubicBezTo>
                                  <a:pt x="1551102" y="302514"/>
                                  <a:pt x="1551483" y="302641"/>
                                  <a:pt x="1551991" y="302768"/>
                                </a:cubicBezTo>
                                <a:cubicBezTo>
                                  <a:pt x="1552499" y="302895"/>
                                  <a:pt x="1553007" y="302895"/>
                                  <a:pt x="1553515" y="303022"/>
                                </a:cubicBezTo>
                                <a:cubicBezTo>
                                  <a:pt x="1554023" y="303022"/>
                                  <a:pt x="1554404" y="303149"/>
                                  <a:pt x="1554912" y="303149"/>
                                </a:cubicBezTo>
                                <a:cubicBezTo>
                                  <a:pt x="1555420" y="303149"/>
                                  <a:pt x="1555928" y="303149"/>
                                  <a:pt x="1556436" y="303149"/>
                                </a:cubicBezTo>
                                <a:cubicBezTo>
                                  <a:pt x="1556817" y="303149"/>
                                  <a:pt x="1557325" y="303149"/>
                                  <a:pt x="1557833" y="303022"/>
                                </a:cubicBezTo>
                                <a:cubicBezTo>
                                  <a:pt x="1558341" y="303022"/>
                                  <a:pt x="1558849" y="302895"/>
                                  <a:pt x="1559357" y="302768"/>
                                </a:cubicBezTo>
                                <a:cubicBezTo>
                                  <a:pt x="1559738" y="302641"/>
                                  <a:pt x="1560246" y="302514"/>
                                  <a:pt x="1560754" y="302260"/>
                                </a:cubicBezTo>
                                <a:cubicBezTo>
                                  <a:pt x="1561262" y="302134"/>
                                  <a:pt x="1561770" y="302006"/>
                                  <a:pt x="1562278" y="301752"/>
                                </a:cubicBezTo>
                                <a:cubicBezTo>
                                  <a:pt x="1562659" y="301498"/>
                                  <a:pt x="1563167" y="301244"/>
                                  <a:pt x="1563675" y="300990"/>
                                </a:cubicBezTo>
                                <a:cubicBezTo>
                                  <a:pt x="1564183" y="300736"/>
                                  <a:pt x="1564691" y="300355"/>
                                  <a:pt x="1565199" y="300101"/>
                                </a:cubicBezTo>
                                <a:cubicBezTo>
                                  <a:pt x="1565580" y="299720"/>
                                  <a:pt x="1566088" y="299339"/>
                                  <a:pt x="1566596" y="298959"/>
                                </a:cubicBezTo>
                                <a:cubicBezTo>
                                  <a:pt x="1567104" y="298577"/>
                                  <a:pt x="1567612" y="298197"/>
                                  <a:pt x="1568120" y="297688"/>
                                </a:cubicBezTo>
                                <a:cubicBezTo>
                                  <a:pt x="1568501" y="297307"/>
                                  <a:pt x="1569009" y="296799"/>
                                  <a:pt x="1569517" y="296291"/>
                                </a:cubicBezTo>
                                <a:cubicBezTo>
                                  <a:pt x="1570025" y="295910"/>
                                  <a:pt x="1570533" y="295402"/>
                                  <a:pt x="1571041" y="294894"/>
                                </a:cubicBezTo>
                                <a:cubicBezTo>
                                  <a:pt x="1571422" y="294386"/>
                                  <a:pt x="1571930" y="293878"/>
                                  <a:pt x="1572438" y="293243"/>
                                </a:cubicBezTo>
                                <a:cubicBezTo>
                                  <a:pt x="1572946" y="292735"/>
                                  <a:pt x="1573454" y="292227"/>
                                  <a:pt x="1573835" y="291719"/>
                                </a:cubicBezTo>
                                <a:cubicBezTo>
                                  <a:pt x="1574343" y="291211"/>
                                  <a:pt x="1574851" y="290703"/>
                                  <a:pt x="1575359" y="290195"/>
                                </a:cubicBezTo>
                                <a:cubicBezTo>
                                  <a:pt x="1575867" y="289687"/>
                                  <a:pt x="1576375" y="289306"/>
                                  <a:pt x="1576756" y="288925"/>
                                </a:cubicBezTo>
                                <a:cubicBezTo>
                                  <a:pt x="1577264" y="288544"/>
                                  <a:pt x="1577772" y="288163"/>
                                  <a:pt x="1578280" y="287910"/>
                                </a:cubicBezTo>
                                <a:cubicBezTo>
                                  <a:pt x="1578788" y="287655"/>
                                  <a:pt x="1579296" y="287401"/>
                                  <a:pt x="1579677" y="287274"/>
                                </a:cubicBezTo>
                                <a:cubicBezTo>
                                  <a:pt x="1580185" y="287147"/>
                                  <a:pt x="1580693" y="287147"/>
                                  <a:pt x="1581201" y="287147"/>
                                </a:cubicBezTo>
                                <a:cubicBezTo>
                                  <a:pt x="1581709" y="287147"/>
                                  <a:pt x="1582217" y="287274"/>
                                  <a:pt x="1582598" y="287528"/>
                                </a:cubicBezTo>
                                <a:cubicBezTo>
                                  <a:pt x="1583106" y="287655"/>
                                  <a:pt x="1583614" y="287910"/>
                                  <a:pt x="1584122" y="288290"/>
                                </a:cubicBezTo>
                                <a:cubicBezTo>
                                  <a:pt x="1584630" y="288544"/>
                                  <a:pt x="1585138" y="288925"/>
                                  <a:pt x="1585519" y="289306"/>
                                </a:cubicBezTo>
                                <a:cubicBezTo>
                                  <a:pt x="1586027" y="289814"/>
                                  <a:pt x="1586535" y="290195"/>
                                  <a:pt x="1587043" y="290703"/>
                                </a:cubicBezTo>
                                <a:cubicBezTo>
                                  <a:pt x="1587551" y="291211"/>
                                  <a:pt x="1588059" y="291592"/>
                                  <a:pt x="1588440" y="292100"/>
                                </a:cubicBezTo>
                                <a:cubicBezTo>
                                  <a:pt x="1588948" y="292609"/>
                                  <a:pt x="1589456" y="293116"/>
                                  <a:pt x="1589964" y="293624"/>
                                </a:cubicBezTo>
                                <a:cubicBezTo>
                                  <a:pt x="1590472" y="294005"/>
                                  <a:pt x="1590853" y="294513"/>
                                  <a:pt x="1591361" y="294894"/>
                                </a:cubicBezTo>
                                <a:cubicBezTo>
                                  <a:pt x="1591869" y="295402"/>
                                  <a:pt x="1592377" y="295784"/>
                                  <a:pt x="1592885" y="296164"/>
                                </a:cubicBezTo>
                                <a:cubicBezTo>
                                  <a:pt x="1593393" y="296545"/>
                                  <a:pt x="1593774" y="296926"/>
                                  <a:pt x="1594282" y="297180"/>
                                </a:cubicBezTo>
                                <a:cubicBezTo>
                                  <a:pt x="1594790" y="297561"/>
                                  <a:pt x="1595298" y="297815"/>
                                  <a:pt x="1595806" y="298069"/>
                                </a:cubicBezTo>
                                <a:cubicBezTo>
                                  <a:pt x="1596314" y="298323"/>
                                  <a:pt x="1596695" y="298577"/>
                                  <a:pt x="1597203" y="298831"/>
                                </a:cubicBezTo>
                                <a:cubicBezTo>
                                  <a:pt x="1597711" y="298959"/>
                                  <a:pt x="1598219" y="299212"/>
                                  <a:pt x="1598727" y="299339"/>
                                </a:cubicBezTo>
                                <a:cubicBezTo>
                                  <a:pt x="1599235" y="299466"/>
                                  <a:pt x="1599616" y="299593"/>
                                  <a:pt x="1600124" y="299720"/>
                                </a:cubicBezTo>
                                <a:cubicBezTo>
                                  <a:pt x="1600632" y="299847"/>
                                  <a:pt x="1601140" y="299974"/>
                                  <a:pt x="1601648" y="300101"/>
                                </a:cubicBezTo>
                                <a:cubicBezTo>
                                  <a:pt x="1602156" y="300101"/>
                                  <a:pt x="1602537" y="300228"/>
                                  <a:pt x="1603045" y="300228"/>
                                </a:cubicBezTo>
                                <a:cubicBezTo>
                                  <a:pt x="1603553" y="300228"/>
                                  <a:pt x="1604061" y="300228"/>
                                  <a:pt x="1604569" y="300228"/>
                                </a:cubicBezTo>
                                <a:cubicBezTo>
                                  <a:pt x="1605077" y="300228"/>
                                  <a:pt x="1605458" y="300228"/>
                                  <a:pt x="1605966" y="300228"/>
                                </a:cubicBezTo>
                                <a:cubicBezTo>
                                  <a:pt x="1606474" y="300228"/>
                                  <a:pt x="1606982" y="300101"/>
                                  <a:pt x="1607490" y="300101"/>
                                </a:cubicBezTo>
                                <a:cubicBezTo>
                                  <a:pt x="1607871" y="299974"/>
                                  <a:pt x="1608379" y="299974"/>
                                  <a:pt x="1608887" y="299847"/>
                                </a:cubicBezTo>
                                <a:cubicBezTo>
                                  <a:pt x="1609395" y="299720"/>
                                  <a:pt x="1609903" y="299593"/>
                                  <a:pt x="1610411" y="299466"/>
                                </a:cubicBezTo>
                                <a:cubicBezTo>
                                  <a:pt x="1610792" y="299339"/>
                                  <a:pt x="1611300" y="299212"/>
                                  <a:pt x="1611808" y="299085"/>
                                </a:cubicBezTo>
                                <a:cubicBezTo>
                                  <a:pt x="1612316" y="298959"/>
                                  <a:pt x="1612824" y="298704"/>
                                  <a:pt x="1613332" y="298577"/>
                                </a:cubicBezTo>
                                <a:cubicBezTo>
                                  <a:pt x="1613713" y="298450"/>
                                  <a:pt x="1614221" y="298323"/>
                                  <a:pt x="1614729" y="298069"/>
                                </a:cubicBezTo>
                                <a:cubicBezTo>
                                  <a:pt x="1615237" y="297942"/>
                                  <a:pt x="1615745" y="297815"/>
                                  <a:pt x="1616253" y="297561"/>
                                </a:cubicBezTo>
                                <a:cubicBezTo>
                                  <a:pt x="1616634" y="297435"/>
                                  <a:pt x="1617142" y="297307"/>
                                  <a:pt x="1617650" y="297180"/>
                                </a:cubicBezTo>
                                <a:cubicBezTo>
                                  <a:pt x="1618158" y="296926"/>
                                  <a:pt x="1618666" y="296799"/>
                                  <a:pt x="1619174" y="296672"/>
                                </a:cubicBezTo>
                                <a:cubicBezTo>
                                  <a:pt x="1619555" y="296545"/>
                                  <a:pt x="1620063" y="296418"/>
                                  <a:pt x="1620571" y="296291"/>
                                </a:cubicBezTo>
                                <a:cubicBezTo>
                                  <a:pt x="1621079" y="296164"/>
                                  <a:pt x="1621587" y="296037"/>
                                  <a:pt x="1622095" y="295910"/>
                                </a:cubicBezTo>
                                <a:cubicBezTo>
                                  <a:pt x="1622476" y="295784"/>
                                  <a:pt x="1622984" y="295656"/>
                                  <a:pt x="1623492" y="295529"/>
                                </a:cubicBezTo>
                                <a:cubicBezTo>
                                  <a:pt x="1624000" y="295402"/>
                                  <a:pt x="1624508" y="295275"/>
                                  <a:pt x="1624889" y="295148"/>
                                </a:cubicBezTo>
                                <a:cubicBezTo>
                                  <a:pt x="1625397" y="295022"/>
                                  <a:pt x="1625905" y="294894"/>
                                  <a:pt x="1626413" y="294767"/>
                                </a:cubicBezTo>
                                <a:cubicBezTo>
                                  <a:pt x="1626921" y="294640"/>
                                  <a:pt x="1627429" y="294513"/>
                                  <a:pt x="1627810" y="294386"/>
                                </a:cubicBezTo>
                                <a:cubicBezTo>
                                  <a:pt x="1628318" y="294260"/>
                                  <a:pt x="1628826" y="294260"/>
                                  <a:pt x="1629334" y="294132"/>
                                </a:cubicBezTo>
                                <a:cubicBezTo>
                                  <a:pt x="1629842" y="294005"/>
                                  <a:pt x="1630350" y="293878"/>
                                  <a:pt x="1630731" y="293751"/>
                                </a:cubicBezTo>
                                <a:cubicBezTo>
                                  <a:pt x="1631239" y="293751"/>
                                  <a:pt x="1631747" y="293624"/>
                                  <a:pt x="1632255" y="293497"/>
                                </a:cubicBezTo>
                                <a:cubicBezTo>
                                  <a:pt x="1632763" y="293497"/>
                                  <a:pt x="1633271" y="293370"/>
                                  <a:pt x="1633652" y="293243"/>
                                </a:cubicBezTo>
                                <a:cubicBezTo>
                                  <a:pt x="1634160" y="293243"/>
                                  <a:pt x="1634668" y="293116"/>
                                  <a:pt x="1635176" y="293116"/>
                                </a:cubicBezTo>
                                <a:cubicBezTo>
                                  <a:pt x="1635684" y="293116"/>
                                  <a:pt x="1636192" y="293116"/>
                                  <a:pt x="1636573" y="293116"/>
                                </a:cubicBezTo>
                                <a:cubicBezTo>
                                  <a:pt x="1637081" y="292989"/>
                                  <a:pt x="1637589" y="292989"/>
                                  <a:pt x="1638097" y="292989"/>
                                </a:cubicBezTo>
                                <a:cubicBezTo>
                                  <a:pt x="1638605" y="292989"/>
                                  <a:pt x="1639113" y="292989"/>
                                  <a:pt x="1639494" y="293116"/>
                                </a:cubicBezTo>
                                <a:cubicBezTo>
                                  <a:pt x="1640002" y="293116"/>
                                  <a:pt x="1640510" y="293116"/>
                                  <a:pt x="1641018" y="293116"/>
                                </a:cubicBezTo>
                                <a:cubicBezTo>
                                  <a:pt x="1641526" y="293243"/>
                                  <a:pt x="1641907" y="293243"/>
                                  <a:pt x="1642415" y="293370"/>
                                </a:cubicBezTo>
                                <a:cubicBezTo>
                                  <a:pt x="1642923" y="293370"/>
                                  <a:pt x="1643431" y="293497"/>
                                  <a:pt x="1643939" y="293624"/>
                                </a:cubicBezTo>
                                <a:cubicBezTo>
                                  <a:pt x="1644447" y="293624"/>
                                  <a:pt x="1644828" y="293751"/>
                                  <a:pt x="1645336" y="293878"/>
                                </a:cubicBezTo>
                                <a:cubicBezTo>
                                  <a:pt x="1645844" y="294005"/>
                                  <a:pt x="1646352" y="294132"/>
                                  <a:pt x="1646860" y="294260"/>
                                </a:cubicBezTo>
                                <a:cubicBezTo>
                                  <a:pt x="1647368" y="294386"/>
                                  <a:pt x="1647749" y="294513"/>
                                  <a:pt x="1648257" y="294640"/>
                                </a:cubicBezTo>
                                <a:cubicBezTo>
                                  <a:pt x="1648765" y="294767"/>
                                  <a:pt x="1649273" y="294894"/>
                                  <a:pt x="1649781" y="295148"/>
                                </a:cubicBezTo>
                                <a:cubicBezTo>
                                  <a:pt x="1650289" y="295275"/>
                                  <a:pt x="1650670" y="295402"/>
                                  <a:pt x="1651178" y="295656"/>
                                </a:cubicBezTo>
                                <a:cubicBezTo>
                                  <a:pt x="1651686" y="295784"/>
                                  <a:pt x="1652194" y="295910"/>
                                  <a:pt x="1652702" y="296164"/>
                                </a:cubicBezTo>
                                <a:cubicBezTo>
                                  <a:pt x="1653210" y="296291"/>
                                  <a:pt x="1653591" y="296545"/>
                                  <a:pt x="1654099" y="296799"/>
                                </a:cubicBezTo>
                                <a:cubicBezTo>
                                  <a:pt x="1654607" y="297053"/>
                                  <a:pt x="1655115" y="297180"/>
                                  <a:pt x="1655623" y="297435"/>
                                </a:cubicBezTo>
                                <a:cubicBezTo>
                                  <a:pt x="1656131" y="297688"/>
                                  <a:pt x="1656512" y="297815"/>
                                  <a:pt x="1657020" y="298069"/>
                                </a:cubicBezTo>
                                <a:cubicBezTo>
                                  <a:pt x="1657528" y="298323"/>
                                  <a:pt x="1658036" y="298577"/>
                                  <a:pt x="1658544" y="298831"/>
                                </a:cubicBezTo>
                                <a:cubicBezTo>
                                  <a:pt x="1658925" y="299085"/>
                                  <a:pt x="1659433" y="299339"/>
                                  <a:pt x="1659941" y="299593"/>
                                </a:cubicBezTo>
                                <a:cubicBezTo>
                                  <a:pt x="1660449" y="299847"/>
                                  <a:pt x="1660957" y="300101"/>
                                  <a:pt x="1661465" y="300355"/>
                                </a:cubicBezTo>
                                <a:cubicBezTo>
                                  <a:pt x="1661846" y="300610"/>
                                  <a:pt x="1662354" y="300863"/>
                                  <a:pt x="1662862" y="301117"/>
                                </a:cubicBezTo>
                                <a:cubicBezTo>
                                  <a:pt x="1663370" y="301372"/>
                                  <a:pt x="1663878" y="301625"/>
                                  <a:pt x="1664386" y="301879"/>
                                </a:cubicBezTo>
                                <a:cubicBezTo>
                                  <a:pt x="1664767" y="302134"/>
                                  <a:pt x="1665275" y="302387"/>
                                  <a:pt x="1665783" y="302641"/>
                                </a:cubicBezTo>
                                <a:cubicBezTo>
                                  <a:pt x="1666291" y="302895"/>
                                  <a:pt x="1666799" y="303149"/>
                                  <a:pt x="1667307" y="303403"/>
                                </a:cubicBezTo>
                                <a:cubicBezTo>
                                  <a:pt x="1667688" y="303657"/>
                                  <a:pt x="1668196" y="303911"/>
                                  <a:pt x="1668704" y="304038"/>
                                </a:cubicBezTo>
                                <a:cubicBezTo>
                                  <a:pt x="1669212" y="304292"/>
                                  <a:pt x="1669720" y="304547"/>
                                  <a:pt x="1670228" y="304800"/>
                                </a:cubicBezTo>
                                <a:cubicBezTo>
                                  <a:pt x="1670609" y="304927"/>
                                  <a:pt x="1671117" y="305181"/>
                                  <a:pt x="1671625" y="305435"/>
                                </a:cubicBezTo>
                                <a:cubicBezTo>
                                  <a:pt x="1672133" y="305562"/>
                                  <a:pt x="1672641" y="305816"/>
                                  <a:pt x="1673149" y="305943"/>
                                </a:cubicBezTo>
                                <a:cubicBezTo>
                                  <a:pt x="1673530" y="306197"/>
                                  <a:pt x="1674038" y="306324"/>
                                  <a:pt x="1674546" y="306578"/>
                                </a:cubicBezTo>
                                <a:cubicBezTo>
                                  <a:pt x="1675054" y="306705"/>
                                  <a:pt x="1675562" y="306832"/>
                                  <a:pt x="1675943" y="306960"/>
                                </a:cubicBezTo>
                                <a:cubicBezTo>
                                  <a:pt x="1676451" y="307086"/>
                                  <a:pt x="1676959" y="307213"/>
                                  <a:pt x="1677467" y="307340"/>
                                </a:cubicBezTo>
                                <a:cubicBezTo>
                                  <a:pt x="1677975" y="307467"/>
                                  <a:pt x="1678483" y="307594"/>
                                  <a:pt x="1678864" y="307722"/>
                                </a:cubicBezTo>
                                <a:cubicBezTo>
                                  <a:pt x="1679372" y="307848"/>
                                  <a:pt x="1679880" y="307848"/>
                                  <a:pt x="1680388" y="307975"/>
                                </a:cubicBezTo>
                                <a:cubicBezTo>
                                  <a:pt x="1680896" y="307975"/>
                                  <a:pt x="1681404" y="307975"/>
                                  <a:pt x="1681785" y="308102"/>
                                </a:cubicBezTo>
                                <a:cubicBezTo>
                                  <a:pt x="1682293" y="308102"/>
                                  <a:pt x="1682801" y="308102"/>
                                  <a:pt x="1683309" y="308102"/>
                                </a:cubicBezTo>
                                <a:cubicBezTo>
                                  <a:pt x="1683817" y="308102"/>
                                  <a:pt x="1684325" y="308102"/>
                                  <a:pt x="1684706" y="308102"/>
                                </a:cubicBezTo>
                                <a:cubicBezTo>
                                  <a:pt x="1685214" y="308102"/>
                                  <a:pt x="1685722" y="308102"/>
                                  <a:pt x="1686230" y="308102"/>
                                </a:cubicBezTo>
                                <a:cubicBezTo>
                                  <a:pt x="1686738" y="307975"/>
                                  <a:pt x="1687246" y="307975"/>
                                  <a:pt x="1687627" y="307975"/>
                                </a:cubicBezTo>
                                <a:cubicBezTo>
                                  <a:pt x="1688135" y="307975"/>
                                  <a:pt x="1688643" y="307975"/>
                                  <a:pt x="1689151" y="307975"/>
                                </a:cubicBezTo>
                                <a:cubicBezTo>
                                  <a:pt x="1689659" y="307975"/>
                                  <a:pt x="1690167" y="307848"/>
                                  <a:pt x="1690548" y="307848"/>
                                </a:cubicBezTo>
                                <a:cubicBezTo>
                                  <a:pt x="1691056" y="307848"/>
                                  <a:pt x="1691564" y="307848"/>
                                  <a:pt x="1692072" y="307848"/>
                                </a:cubicBezTo>
                                <a:cubicBezTo>
                                  <a:pt x="1692580" y="307848"/>
                                  <a:pt x="1692961" y="307848"/>
                                  <a:pt x="1693469" y="307848"/>
                                </a:cubicBezTo>
                                <a:cubicBezTo>
                                  <a:pt x="1693977" y="307848"/>
                                  <a:pt x="1694485" y="307848"/>
                                  <a:pt x="1694993" y="307722"/>
                                </a:cubicBezTo>
                                <a:cubicBezTo>
                                  <a:pt x="1695501" y="307722"/>
                                  <a:pt x="1695882" y="307722"/>
                                  <a:pt x="1696390" y="307722"/>
                                </a:cubicBezTo>
                                <a:cubicBezTo>
                                  <a:pt x="1696898" y="307722"/>
                                  <a:pt x="1697406" y="307722"/>
                                  <a:pt x="1697914" y="307722"/>
                                </a:cubicBezTo>
                                <a:cubicBezTo>
                                  <a:pt x="1698422" y="307722"/>
                                  <a:pt x="1698803" y="307722"/>
                                  <a:pt x="1699311" y="307722"/>
                                </a:cubicBezTo>
                                <a:cubicBezTo>
                                  <a:pt x="1699819" y="307848"/>
                                  <a:pt x="1700327" y="307848"/>
                                  <a:pt x="1700835" y="307848"/>
                                </a:cubicBezTo>
                                <a:cubicBezTo>
                                  <a:pt x="1701343" y="307848"/>
                                  <a:pt x="1701724" y="307848"/>
                                  <a:pt x="1702232" y="307848"/>
                                </a:cubicBezTo>
                                <a:cubicBezTo>
                                  <a:pt x="1702740" y="307848"/>
                                  <a:pt x="1703248" y="307848"/>
                                  <a:pt x="1703756" y="307848"/>
                                </a:cubicBezTo>
                                <a:cubicBezTo>
                                  <a:pt x="1704264" y="307848"/>
                                  <a:pt x="1704645" y="307848"/>
                                  <a:pt x="1705153" y="307848"/>
                                </a:cubicBezTo>
                                <a:cubicBezTo>
                                  <a:pt x="1705661" y="307848"/>
                                  <a:pt x="1706169" y="307848"/>
                                  <a:pt x="1706677" y="307848"/>
                                </a:cubicBezTo>
                                <a:cubicBezTo>
                                  <a:pt x="1707185" y="307848"/>
                                  <a:pt x="1707566" y="307848"/>
                                  <a:pt x="1708074" y="307848"/>
                                </a:cubicBezTo>
                                <a:cubicBezTo>
                                  <a:pt x="1708582" y="307848"/>
                                  <a:pt x="1709090" y="307975"/>
                                  <a:pt x="1709598" y="307975"/>
                                </a:cubicBezTo>
                                <a:cubicBezTo>
                                  <a:pt x="1709979" y="307975"/>
                                  <a:pt x="1710487" y="307975"/>
                                  <a:pt x="1710995" y="307975"/>
                                </a:cubicBezTo>
                                <a:cubicBezTo>
                                  <a:pt x="1711503" y="307975"/>
                                  <a:pt x="1712011" y="307975"/>
                                  <a:pt x="1712519" y="308102"/>
                                </a:cubicBezTo>
                                <a:cubicBezTo>
                                  <a:pt x="1712900" y="308102"/>
                                  <a:pt x="1713408" y="308102"/>
                                  <a:pt x="1713916" y="308102"/>
                                </a:cubicBezTo>
                                <a:cubicBezTo>
                                  <a:pt x="1714424" y="308102"/>
                                  <a:pt x="1714932" y="308102"/>
                                  <a:pt x="1715440" y="308229"/>
                                </a:cubicBezTo>
                                <a:cubicBezTo>
                                  <a:pt x="1715821" y="308229"/>
                                  <a:pt x="1716329" y="308229"/>
                                  <a:pt x="1716837" y="308229"/>
                                </a:cubicBezTo>
                                <a:cubicBezTo>
                                  <a:pt x="1717345" y="308229"/>
                                  <a:pt x="1717853" y="308229"/>
                                  <a:pt x="1718361" y="308229"/>
                                </a:cubicBezTo>
                                <a:cubicBezTo>
                                  <a:pt x="1718742" y="308229"/>
                                  <a:pt x="1719250" y="308229"/>
                                  <a:pt x="1719758" y="308229"/>
                                </a:cubicBezTo>
                                <a:cubicBezTo>
                                  <a:pt x="1720266" y="308356"/>
                                  <a:pt x="1720774" y="308229"/>
                                  <a:pt x="1721282" y="308229"/>
                                </a:cubicBezTo>
                                <a:cubicBezTo>
                                  <a:pt x="1721663" y="308356"/>
                                  <a:pt x="1722171" y="308356"/>
                                  <a:pt x="1722679" y="308356"/>
                                </a:cubicBezTo>
                                <a:cubicBezTo>
                                  <a:pt x="1723187" y="308356"/>
                                  <a:pt x="1723695" y="308356"/>
                                  <a:pt x="1724203" y="308356"/>
                                </a:cubicBezTo>
                                <a:cubicBezTo>
                                  <a:pt x="1724584" y="308356"/>
                                  <a:pt x="1725092" y="308356"/>
                                  <a:pt x="1725600" y="308356"/>
                                </a:cubicBezTo>
                                <a:cubicBezTo>
                                  <a:pt x="1726108" y="308356"/>
                                  <a:pt x="1726616" y="308356"/>
                                  <a:pt x="1726997" y="308356"/>
                                </a:cubicBezTo>
                                <a:cubicBezTo>
                                  <a:pt x="1727505" y="308356"/>
                                  <a:pt x="1728013" y="308356"/>
                                  <a:pt x="1728521" y="308356"/>
                                </a:cubicBezTo>
                                <a:cubicBezTo>
                                  <a:pt x="1729029" y="308356"/>
                                  <a:pt x="1729537" y="308356"/>
                                  <a:pt x="1729918" y="308229"/>
                                </a:cubicBezTo>
                                <a:cubicBezTo>
                                  <a:pt x="1730426" y="308229"/>
                                  <a:pt x="1730934" y="308356"/>
                                  <a:pt x="1731442" y="308229"/>
                                </a:cubicBezTo>
                                <a:cubicBezTo>
                                  <a:pt x="1731950" y="308229"/>
                                  <a:pt x="1732458" y="308229"/>
                                  <a:pt x="1732839" y="308229"/>
                                </a:cubicBezTo>
                                <a:cubicBezTo>
                                  <a:pt x="1733347" y="308229"/>
                                  <a:pt x="1733855" y="308229"/>
                                  <a:pt x="1734363" y="308229"/>
                                </a:cubicBezTo>
                                <a:cubicBezTo>
                                  <a:pt x="1734871" y="308229"/>
                                  <a:pt x="1735379" y="308229"/>
                                  <a:pt x="1735760" y="308229"/>
                                </a:cubicBezTo>
                                <a:cubicBezTo>
                                  <a:pt x="1736268" y="308229"/>
                                  <a:pt x="1736776" y="308229"/>
                                  <a:pt x="1737284" y="308229"/>
                                </a:cubicBezTo>
                                <a:cubicBezTo>
                                  <a:pt x="1737792" y="308229"/>
                                  <a:pt x="1738300" y="308229"/>
                                  <a:pt x="1738681" y="308229"/>
                                </a:cubicBezTo>
                                <a:cubicBezTo>
                                  <a:pt x="1739189" y="308229"/>
                                  <a:pt x="1739697" y="308229"/>
                                  <a:pt x="1740205" y="308229"/>
                                </a:cubicBezTo>
                                <a:cubicBezTo>
                                  <a:pt x="1740713" y="308356"/>
                                  <a:pt x="1741094" y="308229"/>
                                  <a:pt x="1741602" y="308229"/>
                                </a:cubicBezTo>
                                <a:cubicBezTo>
                                  <a:pt x="1742110" y="308229"/>
                                  <a:pt x="1742618" y="308229"/>
                                  <a:pt x="1743126" y="308229"/>
                                </a:cubicBezTo>
                                <a:cubicBezTo>
                                  <a:pt x="1743634" y="308229"/>
                                  <a:pt x="1744015" y="308229"/>
                                  <a:pt x="1744523" y="308229"/>
                                </a:cubicBezTo>
                                <a:cubicBezTo>
                                  <a:pt x="1745031" y="308356"/>
                                  <a:pt x="1745539" y="308356"/>
                                  <a:pt x="1746047" y="308356"/>
                                </a:cubicBezTo>
                                <a:cubicBezTo>
                                  <a:pt x="1746555" y="308356"/>
                                  <a:pt x="1746936" y="308356"/>
                                  <a:pt x="1747444" y="308356"/>
                                </a:cubicBezTo>
                                <a:cubicBezTo>
                                  <a:pt x="1747952" y="308356"/>
                                  <a:pt x="1748460" y="308356"/>
                                  <a:pt x="1748968" y="308356"/>
                                </a:cubicBezTo>
                                <a:cubicBezTo>
                                  <a:pt x="1749476" y="308356"/>
                                  <a:pt x="1749857" y="308356"/>
                                  <a:pt x="1750365" y="308356"/>
                                </a:cubicBezTo>
                                <a:cubicBezTo>
                                  <a:pt x="1750873" y="308356"/>
                                  <a:pt x="1751381" y="308356"/>
                                  <a:pt x="1751889" y="308356"/>
                                </a:cubicBezTo>
                                <a:cubicBezTo>
                                  <a:pt x="1752397" y="308356"/>
                                  <a:pt x="1752778" y="308356"/>
                                  <a:pt x="1753286" y="308356"/>
                                </a:cubicBezTo>
                                <a:cubicBezTo>
                                  <a:pt x="1753794" y="308484"/>
                                  <a:pt x="1754302" y="308484"/>
                                  <a:pt x="1754810" y="308484"/>
                                </a:cubicBezTo>
                                <a:cubicBezTo>
                                  <a:pt x="1755318" y="308484"/>
                                  <a:pt x="1755699" y="308484"/>
                                  <a:pt x="1756207" y="308610"/>
                                </a:cubicBezTo>
                                <a:cubicBezTo>
                                  <a:pt x="1756715" y="308610"/>
                                  <a:pt x="1757223" y="308610"/>
                                  <a:pt x="1757731" y="308610"/>
                                </a:cubicBezTo>
                                <a:cubicBezTo>
                                  <a:pt x="1758112" y="308610"/>
                                  <a:pt x="1758620" y="308737"/>
                                  <a:pt x="1759128" y="308737"/>
                                </a:cubicBezTo>
                                <a:cubicBezTo>
                                  <a:pt x="1759636" y="308737"/>
                                  <a:pt x="1760144" y="308864"/>
                                  <a:pt x="1760652" y="308864"/>
                                </a:cubicBezTo>
                                <a:cubicBezTo>
                                  <a:pt x="1761033" y="308864"/>
                                  <a:pt x="1761541" y="308864"/>
                                  <a:pt x="1762049" y="308864"/>
                                </a:cubicBezTo>
                                <a:cubicBezTo>
                                  <a:pt x="1762557" y="308991"/>
                                  <a:pt x="1763065" y="308991"/>
                                  <a:pt x="1763573" y="308991"/>
                                </a:cubicBezTo>
                                <a:cubicBezTo>
                                  <a:pt x="1763954" y="309118"/>
                                  <a:pt x="1764462" y="309118"/>
                                  <a:pt x="1764970" y="309118"/>
                                </a:cubicBezTo>
                                <a:cubicBezTo>
                                  <a:pt x="1765478" y="309245"/>
                                  <a:pt x="1765986" y="309245"/>
                                  <a:pt x="1766494" y="309245"/>
                                </a:cubicBezTo>
                                <a:cubicBezTo>
                                  <a:pt x="1766875" y="309245"/>
                                  <a:pt x="1767383" y="309372"/>
                                  <a:pt x="1767891" y="309372"/>
                                </a:cubicBezTo>
                                <a:cubicBezTo>
                                  <a:pt x="1768399" y="309372"/>
                                  <a:pt x="1768907" y="309372"/>
                                  <a:pt x="1769415" y="309372"/>
                                </a:cubicBezTo>
                                <a:cubicBezTo>
                                  <a:pt x="1769796" y="309499"/>
                                  <a:pt x="1770304" y="309499"/>
                                  <a:pt x="1770812" y="309499"/>
                                </a:cubicBezTo>
                                <a:cubicBezTo>
                                  <a:pt x="1771320" y="309499"/>
                                  <a:pt x="1771828" y="309499"/>
                                  <a:pt x="1772336" y="309499"/>
                                </a:cubicBezTo>
                                <a:cubicBezTo>
                                  <a:pt x="1772717" y="309626"/>
                                  <a:pt x="1773225" y="309626"/>
                                  <a:pt x="1773733" y="309626"/>
                                </a:cubicBezTo>
                                <a:cubicBezTo>
                                  <a:pt x="1774241" y="309626"/>
                                  <a:pt x="1774749" y="309626"/>
                                  <a:pt x="1775130" y="309753"/>
                                </a:cubicBezTo>
                                <a:cubicBezTo>
                                  <a:pt x="1775638" y="309753"/>
                                  <a:pt x="1776146" y="309753"/>
                                  <a:pt x="1776654" y="309753"/>
                                </a:cubicBezTo>
                                <a:cubicBezTo>
                                  <a:pt x="1777162" y="309753"/>
                                  <a:pt x="1777670" y="309753"/>
                                  <a:pt x="1778051" y="309880"/>
                                </a:cubicBezTo>
                                <a:cubicBezTo>
                                  <a:pt x="1778559" y="309880"/>
                                  <a:pt x="1779067" y="309880"/>
                                  <a:pt x="1779575" y="309880"/>
                                </a:cubicBezTo>
                                <a:cubicBezTo>
                                  <a:pt x="1780083" y="309880"/>
                                  <a:pt x="1780591" y="310007"/>
                                  <a:pt x="1780972" y="310007"/>
                                </a:cubicBezTo>
                                <a:cubicBezTo>
                                  <a:pt x="1781480" y="310007"/>
                                  <a:pt x="1781988" y="310007"/>
                                  <a:pt x="1782496" y="310007"/>
                                </a:cubicBezTo>
                                <a:cubicBezTo>
                                  <a:pt x="1783004" y="310135"/>
                                  <a:pt x="1783512" y="310135"/>
                                  <a:pt x="1783893" y="310135"/>
                                </a:cubicBezTo>
                                <a:cubicBezTo>
                                  <a:pt x="1784401" y="310135"/>
                                  <a:pt x="1784909" y="310135"/>
                                  <a:pt x="1785417" y="310135"/>
                                </a:cubicBezTo>
                                <a:cubicBezTo>
                                  <a:pt x="1785925" y="310135"/>
                                  <a:pt x="1786433" y="310135"/>
                                  <a:pt x="1786814" y="310261"/>
                                </a:cubicBezTo>
                                <a:cubicBezTo>
                                  <a:pt x="1787322" y="310261"/>
                                  <a:pt x="1787830" y="310261"/>
                                  <a:pt x="1788338" y="310261"/>
                                </a:cubicBezTo>
                                <a:cubicBezTo>
                                  <a:pt x="1788846" y="310261"/>
                                  <a:pt x="1789354" y="310261"/>
                                  <a:pt x="1789735" y="310388"/>
                                </a:cubicBezTo>
                                <a:cubicBezTo>
                                  <a:pt x="1790243" y="310388"/>
                                  <a:pt x="1790751" y="310388"/>
                                  <a:pt x="1791259" y="310388"/>
                                </a:cubicBezTo>
                                <a:cubicBezTo>
                                  <a:pt x="1791767" y="310388"/>
                                  <a:pt x="1792148" y="310515"/>
                                  <a:pt x="1792656" y="310515"/>
                                </a:cubicBezTo>
                                <a:cubicBezTo>
                                  <a:pt x="1793164" y="310515"/>
                                  <a:pt x="1793672" y="310515"/>
                                  <a:pt x="1794180" y="310515"/>
                                </a:cubicBezTo>
                                <a:cubicBezTo>
                                  <a:pt x="1794688" y="310642"/>
                                  <a:pt x="1795069" y="310642"/>
                                  <a:pt x="1795577" y="310642"/>
                                </a:cubicBezTo>
                                <a:cubicBezTo>
                                  <a:pt x="1796085" y="310642"/>
                                  <a:pt x="1796593" y="310642"/>
                                  <a:pt x="1797101" y="310642"/>
                                </a:cubicBezTo>
                                <a:cubicBezTo>
                                  <a:pt x="1797609" y="310642"/>
                                  <a:pt x="1797990" y="310769"/>
                                  <a:pt x="1798498" y="310769"/>
                                </a:cubicBezTo>
                                <a:cubicBezTo>
                                  <a:pt x="1799006" y="310769"/>
                                  <a:pt x="1799514" y="310769"/>
                                  <a:pt x="1800022" y="310769"/>
                                </a:cubicBezTo>
                                <a:cubicBezTo>
                                  <a:pt x="1800530" y="310769"/>
                                  <a:pt x="1800911" y="310769"/>
                                  <a:pt x="1801419" y="310769"/>
                                </a:cubicBezTo>
                                <a:cubicBezTo>
                                  <a:pt x="1801927" y="310769"/>
                                  <a:pt x="1802435" y="310769"/>
                                  <a:pt x="1802943" y="310769"/>
                                </a:cubicBezTo>
                                <a:cubicBezTo>
                                  <a:pt x="1803451" y="310769"/>
                                  <a:pt x="1803832" y="310769"/>
                                  <a:pt x="1804340" y="310769"/>
                                </a:cubicBezTo>
                                <a:cubicBezTo>
                                  <a:pt x="1804848" y="310769"/>
                                  <a:pt x="1805356" y="310769"/>
                                  <a:pt x="1805864" y="310769"/>
                                </a:cubicBezTo>
                                <a:cubicBezTo>
                                  <a:pt x="1806372" y="310769"/>
                                  <a:pt x="1806753" y="310769"/>
                                  <a:pt x="1807261" y="310769"/>
                                </a:cubicBezTo>
                                <a:cubicBezTo>
                                  <a:pt x="1807769" y="310769"/>
                                  <a:pt x="1808277" y="310642"/>
                                  <a:pt x="1808785" y="310642"/>
                                </a:cubicBezTo>
                                <a:cubicBezTo>
                                  <a:pt x="1809166" y="310642"/>
                                  <a:pt x="1809674" y="310642"/>
                                  <a:pt x="1810182" y="310642"/>
                                </a:cubicBezTo>
                                <a:cubicBezTo>
                                  <a:pt x="1810690" y="310642"/>
                                  <a:pt x="1811198" y="310642"/>
                                  <a:pt x="1811706" y="310642"/>
                                </a:cubicBezTo>
                                <a:cubicBezTo>
                                  <a:pt x="1812087" y="310642"/>
                                  <a:pt x="1812595" y="310642"/>
                                  <a:pt x="1813103" y="310642"/>
                                </a:cubicBezTo>
                                <a:cubicBezTo>
                                  <a:pt x="1813611" y="310642"/>
                                  <a:pt x="1814119" y="310515"/>
                                  <a:pt x="1814627" y="310515"/>
                                </a:cubicBezTo>
                                <a:cubicBezTo>
                                  <a:pt x="1815008" y="310515"/>
                                  <a:pt x="1815516" y="310515"/>
                                  <a:pt x="1816024" y="310515"/>
                                </a:cubicBezTo>
                                <a:cubicBezTo>
                                  <a:pt x="1816532" y="310515"/>
                                  <a:pt x="1817040" y="310515"/>
                                  <a:pt x="1817548" y="310515"/>
                                </a:cubicBezTo>
                                <a:cubicBezTo>
                                  <a:pt x="1817929" y="310515"/>
                                  <a:pt x="1818437" y="310515"/>
                                  <a:pt x="1818945" y="310515"/>
                                </a:cubicBezTo>
                                <a:cubicBezTo>
                                  <a:pt x="1819453" y="310515"/>
                                  <a:pt x="1819961" y="310515"/>
                                  <a:pt x="1820469" y="310515"/>
                                </a:cubicBezTo>
                                <a:cubicBezTo>
                                  <a:pt x="1820850" y="310515"/>
                                  <a:pt x="1821358" y="310515"/>
                                  <a:pt x="1821866" y="310388"/>
                                </a:cubicBezTo>
                                <a:cubicBezTo>
                                  <a:pt x="1822374" y="310388"/>
                                  <a:pt x="1822882" y="310388"/>
                                  <a:pt x="1823390" y="310388"/>
                                </a:cubicBezTo>
                                <a:cubicBezTo>
                                  <a:pt x="1823771" y="310388"/>
                                  <a:pt x="1824279" y="310388"/>
                                  <a:pt x="1824787" y="310388"/>
                                </a:cubicBezTo>
                                <a:cubicBezTo>
                                  <a:pt x="1825295" y="310388"/>
                                  <a:pt x="1825803" y="310261"/>
                                  <a:pt x="1826184" y="310261"/>
                                </a:cubicBezTo>
                                <a:cubicBezTo>
                                  <a:pt x="1826692" y="310261"/>
                                  <a:pt x="1827200" y="310261"/>
                                  <a:pt x="1827708" y="310261"/>
                                </a:cubicBezTo>
                                <a:cubicBezTo>
                                  <a:pt x="1828216" y="310261"/>
                                  <a:pt x="1828724" y="310261"/>
                                  <a:pt x="1829105" y="310135"/>
                                </a:cubicBezTo>
                                <a:cubicBezTo>
                                  <a:pt x="1829613" y="310135"/>
                                  <a:pt x="1830121" y="310135"/>
                                  <a:pt x="1830629" y="310135"/>
                                </a:cubicBezTo>
                                <a:cubicBezTo>
                                  <a:pt x="1831137" y="310007"/>
                                  <a:pt x="1831645" y="310007"/>
                                  <a:pt x="1832026" y="310007"/>
                                </a:cubicBezTo>
                                <a:cubicBezTo>
                                  <a:pt x="1832534" y="310007"/>
                                  <a:pt x="1833042" y="310007"/>
                                  <a:pt x="1833550" y="309880"/>
                                </a:cubicBezTo>
                                <a:cubicBezTo>
                                  <a:pt x="1834058" y="309880"/>
                                  <a:pt x="1834566" y="309880"/>
                                  <a:pt x="1834947" y="309880"/>
                                </a:cubicBezTo>
                                <a:cubicBezTo>
                                  <a:pt x="1835455" y="309880"/>
                                  <a:pt x="1835963" y="309753"/>
                                  <a:pt x="1836471" y="309753"/>
                                </a:cubicBezTo>
                                <a:cubicBezTo>
                                  <a:pt x="1836979" y="309753"/>
                                  <a:pt x="1837487" y="309753"/>
                                  <a:pt x="1837868" y="309626"/>
                                </a:cubicBezTo>
                                <a:cubicBezTo>
                                  <a:pt x="1838376" y="309626"/>
                                  <a:pt x="1838884" y="309626"/>
                                  <a:pt x="1839392" y="309626"/>
                                </a:cubicBezTo>
                                <a:cubicBezTo>
                                  <a:pt x="1839900" y="309499"/>
                                  <a:pt x="1840408" y="309499"/>
                                  <a:pt x="1840789" y="309499"/>
                                </a:cubicBezTo>
                                <a:cubicBezTo>
                                  <a:pt x="1841297" y="309499"/>
                                  <a:pt x="1841805" y="309499"/>
                                  <a:pt x="1842313" y="309372"/>
                                </a:cubicBezTo>
                                <a:cubicBezTo>
                                  <a:pt x="1842821" y="309372"/>
                                  <a:pt x="1843202" y="309372"/>
                                  <a:pt x="1843710" y="309372"/>
                                </a:cubicBezTo>
                                <a:cubicBezTo>
                                  <a:pt x="1844218" y="309245"/>
                                  <a:pt x="1844726" y="309245"/>
                                  <a:pt x="1845234" y="309245"/>
                                </a:cubicBezTo>
                                <a:cubicBezTo>
                                  <a:pt x="1845742" y="309245"/>
                                  <a:pt x="1846123" y="309245"/>
                                  <a:pt x="1846631" y="309118"/>
                                </a:cubicBezTo>
                                <a:cubicBezTo>
                                  <a:pt x="1847139" y="309118"/>
                                  <a:pt x="1847647" y="309118"/>
                                  <a:pt x="1848155" y="308991"/>
                                </a:cubicBezTo>
                                <a:cubicBezTo>
                                  <a:pt x="1848663" y="308991"/>
                                  <a:pt x="1849044" y="308991"/>
                                  <a:pt x="1849552" y="308864"/>
                                </a:cubicBezTo>
                                <a:cubicBezTo>
                                  <a:pt x="1850060" y="308864"/>
                                  <a:pt x="1850568" y="308864"/>
                                  <a:pt x="1851076" y="308737"/>
                                </a:cubicBezTo>
                                <a:cubicBezTo>
                                  <a:pt x="1851584" y="308737"/>
                                  <a:pt x="1851965" y="308610"/>
                                  <a:pt x="1852473" y="308610"/>
                                </a:cubicBezTo>
                                <a:cubicBezTo>
                                  <a:pt x="1852981" y="308484"/>
                                  <a:pt x="1853489" y="308484"/>
                                  <a:pt x="1853997" y="308356"/>
                                </a:cubicBezTo>
                                <a:cubicBezTo>
                                  <a:pt x="1854505" y="308356"/>
                                  <a:pt x="1854886" y="308229"/>
                                  <a:pt x="1855394" y="308229"/>
                                </a:cubicBezTo>
                                <a:cubicBezTo>
                                  <a:pt x="1855902" y="308102"/>
                                  <a:pt x="1856410" y="308102"/>
                                  <a:pt x="1856918" y="307975"/>
                                </a:cubicBezTo>
                                <a:cubicBezTo>
                                  <a:pt x="1857426" y="307848"/>
                                  <a:pt x="1857807" y="307848"/>
                                  <a:pt x="1858315" y="307722"/>
                                </a:cubicBezTo>
                                <a:cubicBezTo>
                                  <a:pt x="1858823" y="307722"/>
                                  <a:pt x="1859331" y="307722"/>
                                  <a:pt x="1859839" y="307594"/>
                                </a:cubicBezTo>
                                <a:cubicBezTo>
                                  <a:pt x="1860220" y="307594"/>
                                  <a:pt x="1860728" y="307594"/>
                                  <a:pt x="1861236" y="307467"/>
                                </a:cubicBezTo>
                                <a:cubicBezTo>
                                  <a:pt x="1861744" y="307467"/>
                                  <a:pt x="1862252" y="307467"/>
                                  <a:pt x="1862760" y="307340"/>
                                </a:cubicBezTo>
                                <a:cubicBezTo>
                                  <a:pt x="1863141" y="307340"/>
                                  <a:pt x="1863649" y="307340"/>
                                  <a:pt x="1864157" y="307213"/>
                                </a:cubicBezTo>
                                <a:cubicBezTo>
                                  <a:pt x="1864665" y="307213"/>
                                  <a:pt x="1865173" y="307213"/>
                                  <a:pt x="1865681" y="307213"/>
                                </a:cubicBezTo>
                                <a:cubicBezTo>
                                  <a:pt x="1866062" y="307213"/>
                                  <a:pt x="1866570" y="307086"/>
                                  <a:pt x="1867078" y="307086"/>
                                </a:cubicBezTo>
                                <a:cubicBezTo>
                                  <a:pt x="1867586" y="307086"/>
                                  <a:pt x="1868094" y="307086"/>
                                  <a:pt x="1868602" y="307086"/>
                                </a:cubicBezTo>
                                <a:cubicBezTo>
                                  <a:pt x="1868983" y="306960"/>
                                  <a:pt x="1869491" y="306960"/>
                                  <a:pt x="1869999" y="306960"/>
                                </a:cubicBezTo>
                                <a:cubicBezTo>
                                  <a:pt x="1870507" y="306960"/>
                                  <a:pt x="1871015" y="306960"/>
                                  <a:pt x="1871523" y="306960"/>
                                </a:cubicBezTo>
                                <a:cubicBezTo>
                                  <a:pt x="1871904" y="306832"/>
                                  <a:pt x="1872412" y="306832"/>
                                  <a:pt x="1872920" y="306832"/>
                                </a:cubicBezTo>
                                <a:cubicBezTo>
                                  <a:pt x="1873428" y="306832"/>
                                  <a:pt x="1873936" y="306832"/>
                                  <a:pt x="1874444" y="306832"/>
                                </a:cubicBezTo>
                                <a:cubicBezTo>
                                  <a:pt x="1874825" y="306832"/>
                                  <a:pt x="1875333" y="306705"/>
                                  <a:pt x="1875841" y="306705"/>
                                </a:cubicBezTo>
                                <a:cubicBezTo>
                                  <a:pt x="1876349" y="306705"/>
                                  <a:pt x="1876857" y="306705"/>
                                  <a:pt x="1877238" y="306705"/>
                                </a:cubicBezTo>
                                <a:cubicBezTo>
                                  <a:pt x="1877746" y="306705"/>
                                  <a:pt x="1878254" y="306705"/>
                                  <a:pt x="1878762" y="306705"/>
                                </a:cubicBezTo>
                                <a:cubicBezTo>
                                  <a:pt x="1879270" y="306705"/>
                                  <a:pt x="1879778" y="306705"/>
                                  <a:pt x="1880159" y="306578"/>
                                </a:cubicBezTo>
                                <a:cubicBezTo>
                                  <a:pt x="1880667" y="306578"/>
                                  <a:pt x="1881175" y="306578"/>
                                  <a:pt x="1881683" y="306578"/>
                                </a:cubicBezTo>
                                <a:cubicBezTo>
                                  <a:pt x="1882191" y="306578"/>
                                  <a:pt x="1882699" y="306705"/>
                                  <a:pt x="1883080" y="306578"/>
                                </a:cubicBezTo>
                                <a:cubicBezTo>
                                  <a:pt x="1883588" y="306578"/>
                                  <a:pt x="1884096" y="306578"/>
                                  <a:pt x="1884604" y="306578"/>
                                </a:cubicBezTo>
                                <a:cubicBezTo>
                                  <a:pt x="1885112" y="306578"/>
                                  <a:pt x="1885620" y="306578"/>
                                  <a:pt x="1886001" y="306578"/>
                                </a:cubicBezTo>
                                <a:cubicBezTo>
                                  <a:pt x="1886509" y="306578"/>
                                  <a:pt x="1887017" y="306578"/>
                                  <a:pt x="1887525" y="306578"/>
                                </a:cubicBezTo>
                                <a:cubicBezTo>
                                  <a:pt x="1888033" y="306451"/>
                                  <a:pt x="1888541" y="306451"/>
                                  <a:pt x="1888922" y="306451"/>
                                </a:cubicBezTo>
                                <a:cubicBezTo>
                                  <a:pt x="1889430" y="306451"/>
                                  <a:pt x="1889938" y="306451"/>
                                  <a:pt x="1890446" y="306451"/>
                                </a:cubicBezTo>
                                <a:cubicBezTo>
                                  <a:pt x="1890954" y="306324"/>
                                  <a:pt x="1891462" y="306324"/>
                                  <a:pt x="1891843" y="306324"/>
                                </a:cubicBezTo>
                                <a:cubicBezTo>
                                  <a:pt x="1892351" y="306324"/>
                                  <a:pt x="1892859" y="306324"/>
                                  <a:pt x="1893367" y="306324"/>
                                </a:cubicBezTo>
                                <a:cubicBezTo>
                                  <a:pt x="1893875" y="306324"/>
                                  <a:pt x="1894256" y="306324"/>
                                  <a:pt x="1894764" y="306324"/>
                                </a:cubicBezTo>
                                <a:cubicBezTo>
                                  <a:pt x="1895272" y="306324"/>
                                  <a:pt x="1895780" y="306197"/>
                                  <a:pt x="1896288" y="306197"/>
                                </a:cubicBezTo>
                                <a:cubicBezTo>
                                  <a:pt x="1896796" y="306197"/>
                                  <a:pt x="1897177" y="306197"/>
                                  <a:pt x="1897685" y="306197"/>
                                </a:cubicBezTo>
                                <a:cubicBezTo>
                                  <a:pt x="1898193" y="306197"/>
                                  <a:pt x="1898701" y="306324"/>
                                  <a:pt x="1899209" y="306324"/>
                                </a:cubicBezTo>
                                <a:cubicBezTo>
                                  <a:pt x="1899717" y="306324"/>
                                  <a:pt x="1900098" y="306324"/>
                                  <a:pt x="1900606" y="306324"/>
                                </a:cubicBezTo>
                                <a:cubicBezTo>
                                  <a:pt x="1901114" y="306324"/>
                                  <a:pt x="1901622" y="306324"/>
                                  <a:pt x="1902130" y="306324"/>
                                </a:cubicBezTo>
                                <a:cubicBezTo>
                                  <a:pt x="1902638" y="306324"/>
                                  <a:pt x="1903019" y="306451"/>
                                  <a:pt x="1903527" y="306451"/>
                                </a:cubicBezTo>
                                <a:cubicBezTo>
                                  <a:pt x="1904035" y="306451"/>
                                  <a:pt x="1904543" y="306451"/>
                                  <a:pt x="1905051" y="306451"/>
                                </a:cubicBezTo>
                                <a:cubicBezTo>
                                  <a:pt x="1905559" y="306451"/>
                                  <a:pt x="1905940" y="306451"/>
                                  <a:pt x="1906448" y="306578"/>
                                </a:cubicBezTo>
                                <a:cubicBezTo>
                                  <a:pt x="1906956" y="306578"/>
                                  <a:pt x="1907464" y="306578"/>
                                  <a:pt x="1907972" y="306578"/>
                                </a:cubicBezTo>
                                <a:cubicBezTo>
                                  <a:pt x="1908480" y="306578"/>
                                  <a:pt x="1908861" y="306578"/>
                                  <a:pt x="1909369" y="306578"/>
                                </a:cubicBezTo>
                                <a:cubicBezTo>
                                  <a:pt x="1909877" y="306578"/>
                                  <a:pt x="1910385" y="306578"/>
                                  <a:pt x="1910893" y="306578"/>
                                </a:cubicBezTo>
                                <a:cubicBezTo>
                                  <a:pt x="1911274" y="306578"/>
                                  <a:pt x="1911782" y="306578"/>
                                  <a:pt x="1912290" y="306578"/>
                                </a:cubicBezTo>
                                <a:cubicBezTo>
                                  <a:pt x="1912798" y="306578"/>
                                  <a:pt x="1913306" y="306578"/>
                                  <a:pt x="1913814" y="306578"/>
                                </a:cubicBezTo>
                                <a:cubicBezTo>
                                  <a:pt x="1914195" y="306578"/>
                                  <a:pt x="1914703" y="306578"/>
                                  <a:pt x="1915211" y="306578"/>
                                </a:cubicBezTo>
                                <a:cubicBezTo>
                                  <a:pt x="1915719" y="306578"/>
                                  <a:pt x="1916227" y="306578"/>
                                  <a:pt x="1916735" y="306578"/>
                                </a:cubicBezTo>
                                <a:cubicBezTo>
                                  <a:pt x="1917116" y="306578"/>
                                  <a:pt x="1917624" y="306578"/>
                                  <a:pt x="1918132" y="306578"/>
                                </a:cubicBezTo>
                                <a:cubicBezTo>
                                  <a:pt x="1918640" y="306578"/>
                                  <a:pt x="1919148" y="306578"/>
                                  <a:pt x="1919656" y="306578"/>
                                </a:cubicBezTo>
                                <a:cubicBezTo>
                                  <a:pt x="1920037" y="306578"/>
                                  <a:pt x="1920545" y="306578"/>
                                  <a:pt x="1921053" y="306578"/>
                                </a:cubicBezTo>
                                <a:cubicBezTo>
                                  <a:pt x="1921561" y="306578"/>
                                  <a:pt x="1922069" y="306578"/>
                                  <a:pt x="1922577" y="306578"/>
                                </a:cubicBezTo>
                                <a:cubicBezTo>
                                  <a:pt x="1922958" y="306578"/>
                                  <a:pt x="1923466" y="306578"/>
                                  <a:pt x="1923974" y="306578"/>
                                </a:cubicBezTo>
                                <a:cubicBezTo>
                                  <a:pt x="1924482" y="306578"/>
                                  <a:pt x="1924990" y="306578"/>
                                  <a:pt x="1925498" y="306578"/>
                                </a:cubicBezTo>
                                <a:cubicBezTo>
                                  <a:pt x="1925879" y="306705"/>
                                  <a:pt x="1926387" y="306705"/>
                                  <a:pt x="1926895" y="306705"/>
                                </a:cubicBezTo>
                                <a:cubicBezTo>
                                  <a:pt x="1927403" y="306705"/>
                                  <a:pt x="1927911" y="306705"/>
                                  <a:pt x="1928292" y="306705"/>
                                </a:cubicBezTo>
                                <a:cubicBezTo>
                                  <a:pt x="1928800" y="306705"/>
                                  <a:pt x="1929308" y="306705"/>
                                  <a:pt x="1929816" y="306705"/>
                                </a:cubicBezTo>
                                <a:cubicBezTo>
                                  <a:pt x="1930324" y="306832"/>
                                  <a:pt x="1930832" y="306832"/>
                                  <a:pt x="1931213" y="306832"/>
                                </a:cubicBezTo>
                                <a:cubicBezTo>
                                  <a:pt x="1931721" y="306832"/>
                                  <a:pt x="1932229" y="306832"/>
                                  <a:pt x="1932737" y="306832"/>
                                </a:cubicBezTo>
                                <a:cubicBezTo>
                                  <a:pt x="1933245" y="306832"/>
                                  <a:pt x="1933753" y="306832"/>
                                  <a:pt x="1934134" y="306832"/>
                                </a:cubicBezTo>
                                <a:cubicBezTo>
                                  <a:pt x="1934642" y="306832"/>
                                  <a:pt x="1935150" y="306960"/>
                                  <a:pt x="1935658" y="306960"/>
                                </a:cubicBezTo>
                                <a:cubicBezTo>
                                  <a:pt x="1936166" y="306960"/>
                                  <a:pt x="1936674" y="306960"/>
                                  <a:pt x="1937055" y="306960"/>
                                </a:cubicBezTo>
                                <a:cubicBezTo>
                                  <a:pt x="1937563" y="306960"/>
                                  <a:pt x="1938071" y="306960"/>
                                  <a:pt x="1938579" y="306960"/>
                                </a:cubicBezTo>
                                <a:cubicBezTo>
                                  <a:pt x="1939087" y="306960"/>
                                  <a:pt x="1939595" y="306960"/>
                                  <a:pt x="1939976" y="306960"/>
                                </a:cubicBezTo>
                                <a:cubicBezTo>
                                  <a:pt x="1940484" y="306960"/>
                                  <a:pt x="1940992" y="306960"/>
                                  <a:pt x="1941500" y="307086"/>
                                </a:cubicBezTo>
                                <a:cubicBezTo>
                                  <a:pt x="1942008" y="307086"/>
                                  <a:pt x="1942389" y="307086"/>
                                  <a:pt x="1942897" y="307086"/>
                                </a:cubicBezTo>
                                <a:cubicBezTo>
                                  <a:pt x="1943405" y="307086"/>
                                  <a:pt x="1943913" y="307086"/>
                                  <a:pt x="1944421" y="307086"/>
                                </a:cubicBezTo>
                                <a:cubicBezTo>
                                  <a:pt x="1944929" y="307086"/>
                                  <a:pt x="1945310" y="307086"/>
                                  <a:pt x="1945818" y="307213"/>
                                </a:cubicBezTo>
                                <a:cubicBezTo>
                                  <a:pt x="1946326" y="307213"/>
                                  <a:pt x="1946834" y="307213"/>
                                  <a:pt x="1947342" y="307213"/>
                                </a:cubicBezTo>
                                <a:cubicBezTo>
                                  <a:pt x="1947850" y="307213"/>
                                  <a:pt x="1948231" y="307213"/>
                                  <a:pt x="1948739" y="307213"/>
                                </a:cubicBezTo>
                                <a:cubicBezTo>
                                  <a:pt x="1949247" y="307340"/>
                                  <a:pt x="1949755" y="307340"/>
                                  <a:pt x="1950263" y="307340"/>
                                </a:cubicBezTo>
                                <a:cubicBezTo>
                                  <a:pt x="1950771" y="307340"/>
                                  <a:pt x="1951152" y="307340"/>
                                  <a:pt x="1951660" y="307340"/>
                                </a:cubicBezTo>
                                <a:cubicBezTo>
                                  <a:pt x="1952168" y="307340"/>
                                  <a:pt x="1952676" y="307340"/>
                                  <a:pt x="1953184" y="307467"/>
                                </a:cubicBezTo>
                                <a:cubicBezTo>
                                  <a:pt x="1953692" y="307467"/>
                                  <a:pt x="1954073" y="307467"/>
                                  <a:pt x="1954581" y="307467"/>
                                </a:cubicBezTo>
                                <a:cubicBezTo>
                                  <a:pt x="1955089" y="307467"/>
                                  <a:pt x="1955597" y="307594"/>
                                  <a:pt x="1956105" y="307594"/>
                                </a:cubicBezTo>
                                <a:cubicBezTo>
                                  <a:pt x="1956613" y="307594"/>
                                  <a:pt x="1956994" y="307722"/>
                                  <a:pt x="1957502" y="307722"/>
                                </a:cubicBezTo>
                                <a:cubicBezTo>
                                  <a:pt x="1958010" y="307722"/>
                                  <a:pt x="1958518" y="307722"/>
                                  <a:pt x="1959026" y="307722"/>
                                </a:cubicBezTo>
                                <a:cubicBezTo>
                                  <a:pt x="1959534" y="307848"/>
                                  <a:pt x="1959915" y="307848"/>
                                  <a:pt x="1960423" y="307848"/>
                                </a:cubicBezTo>
                                <a:cubicBezTo>
                                  <a:pt x="1960931" y="307975"/>
                                  <a:pt x="1961439" y="307975"/>
                                  <a:pt x="1961947" y="307975"/>
                                </a:cubicBezTo>
                                <a:cubicBezTo>
                                  <a:pt x="1962328" y="308102"/>
                                  <a:pt x="1962836" y="308102"/>
                                  <a:pt x="1963344" y="308102"/>
                                </a:cubicBezTo>
                                <a:cubicBezTo>
                                  <a:pt x="1963852" y="308102"/>
                                  <a:pt x="1964360" y="308229"/>
                                  <a:pt x="1964868" y="308229"/>
                                </a:cubicBezTo>
                                <a:cubicBezTo>
                                  <a:pt x="1965249" y="308229"/>
                                  <a:pt x="1965757" y="308229"/>
                                  <a:pt x="1966265" y="308229"/>
                                </a:cubicBezTo>
                                <a:cubicBezTo>
                                  <a:pt x="1966773" y="308356"/>
                                  <a:pt x="1967281" y="308356"/>
                                  <a:pt x="1967789" y="308356"/>
                                </a:cubicBezTo>
                                <a:cubicBezTo>
                                  <a:pt x="1968170" y="308484"/>
                                  <a:pt x="1968678" y="308484"/>
                                  <a:pt x="1969186" y="308484"/>
                                </a:cubicBezTo>
                                <a:cubicBezTo>
                                  <a:pt x="1969694" y="308610"/>
                                  <a:pt x="1970202" y="308610"/>
                                  <a:pt x="1970710" y="308610"/>
                                </a:cubicBezTo>
                                <a:cubicBezTo>
                                  <a:pt x="1971091" y="308737"/>
                                  <a:pt x="1971599" y="308737"/>
                                  <a:pt x="1972107" y="308737"/>
                                </a:cubicBezTo>
                                <a:cubicBezTo>
                                  <a:pt x="1972615" y="308864"/>
                                  <a:pt x="1973123" y="308864"/>
                                  <a:pt x="1973631" y="308991"/>
                                </a:cubicBezTo>
                                <a:cubicBezTo>
                                  <a:pt x="1974012" y="308991"/>
                                  <a:pt x="1974520" y="309118"/>
                                  <a:pt x="1975028" y="309118"/>
                                </a:cubicBezTo>
                                <a:cubicBezTo>
                                  <a:pt x="1975536" y="309118"/>
                                  <a:pt x="1976044" y="309245"/>
                                  <a:pt x="1976425" y="309245"/>
                                </a:cubicBezTo>
                                <a:cubicBezTo>
                                  <a:pt x="1976933" y="309372"/>
                                  <a:pt x="1977441" y="309372"/>
                                  <a:pt x="1977949" y="309499"/>
                                </a:cubicBezTo>
                                <a:cubicBezTo>
                                  <a:pt x="1978457" y="309499"/>
                                  <a:pt x="1978965" y="309626"/>
                                  <a:pt x="1979346" y="309626"/>
                                </a:cubicBezTo>
                                <a:cubicBezTo>
                                  <a:pt x="1979854" y="309626"/>
                                  <a:pt x="1980362" y="309753"/>
                                  <a:pt x="1980870" y="309753"/>
                                </a:cubicBezTo>
                                <a:cubicBezTo>
                                  <a:pt x="1981378" y="309753"/>
                                  <a:pt x="1981886" y="309880"/>
                                  <a:pt x="1982267" y="309880"/>
                                </a:cubicBezTo>
                                <a:cubicBezTo>
                                  <a:pt x="1982775" y="310007"/>
                                  <a:pt x="1983283" y="310007"/>
                                  <a:pt x="1983791" y="310007"/>
                                </a:cubicBezTo>
                                <a:cubicBezTo>
                                  <a:pt x="1984299" y="310007"/>
                                  <a:pt x="1984807" y="310135"/>
                                  <a:pt x="1985188" y="310135"/>
                                </a:cubicBezTo>
                                <a:cubicBezTo>
                                  <a:pt x="1985696" y="310135"/>
                                  <a:pt x="1986204" y="310261"/>
                                  <a:pt x="1986712" y="310261"/>
                                </a:cubicBezTo>
                                <a:cubicBezTo>
                                  <a:pt x="1987220" y="310261"/>
                                  <a:pt x="1987728" y="310261"/>
                                  <a:pt x="1988109" y="310388"/>
                                </a:cubicBezTo>
                                <a:cubicBezTo>
                                  <a:pt x="1988617" y="310388"/>
                                  <a:pt x="1989125" y="310388"/>
                                  <a:pt x="1989633" y="310388"/>
                                </a:cubicBezTo>
                                <a:cubicBezTo>
                                  <a:pt x="1990141" y="310515"/>
                                  <a:pt x="1990649" y="310515"/>
                                  <a:pt x="1991030" y="310515"/>
                                </a:cubicBezTo>
                                <a:cubicBezTo>
                                  <a:pt x="1991538" y="310642"/>
                                  <a:pt x="1992046" y="310642"/>
                                  <a:pt x="1992554" y="310642"/>
                                </a:cubicBezTo>
                                <a:cubicBezTo>
                                  <a:pt x="1993062" y="310769"/>
                                  <a:pt x="1993443" y="310769"/>
                                  <a:pt x="1993951" y="310897"/>
                                </a:cubicBezTo>
                                <a:cubicBezTo>
                                  <a:pt x="1994459" y="310897"/>
                                  <a:pt x="1994967" y="310897"/>
                                  <a:pt x="1995475" y="311023"/>
                                </a:cubicBezTo>
                                <a:cubicBezTo>
                                  <a:pt x="1995983" y="311023"/>
                                  <a:pt x="1996364" y="311023"/>
                                  <a:pt x="1996872" y="311150"/>
                                </a:cubicBezTo>
                                <a:cubicBezTo>
                                  <a:pt x="1997380" y="311150"/>
                                  <a:pt x="1997888" y="311150"/>
                                  <a:pt x="1998396" y="311277"/>
                                </a:cubicBezTo>
                                <a:cubicBezTo>
                                  <a:pt x="1998904" y="311277"/>
                                  <a:pt x="1999285" y="311277"/>
                                  <a:pt x="1999793" y="311404"/>
                                </a:cubicBezTo>
                                <a:cubicBezTo>
                                  <a:pt x="2000301" y="311404"/>
                                  <a:pt x="2000809" y="311531"/>
                                  <a:pt x="2001317" y="311531"/>
                                </a:cubicBezTo>
                                <a:cubicBezTo>
                                  <a:pt x="2001825" y="311531"/>
                                  <a:pt x="2002206" y="311531"/>
                                  <a:pt x="2002714" y="311531"/>
                                </a:cubicBezTo>
                                <a:cubicBezTo>
                                  <a:pt x="2003222" y="311659"/>
                                  <a:pt x="2003730" y="311659"/>
                                  <a:pt x="2004238" y="311659"/>
                                </a:cubicBezTo>
                                <a:cubicBezTo>
                                  <a:pt x="2004746" y="311785"/>
                                  <a:pt x="2005127" y="311785"/>
                                  <a:pt x="2005635" y="311785"/>
                                </a:cubicBezTo>
                                <a:cubicBezTo>
                                  <a:pt x="2006143" y="311785"/>
                                  <a:pt x="2006651" y="311785"/>
                                  <a:pt x="2007159" y="311912"/>
                                </a:cubicBezTo>
                                <a:cubicBezTo>
                                  <a:pt x="2007667" y="311912"/>
                                  <a:pt x="2008048" y="311912"/>
                                  <a:pt x="2008556" y="311912"/>
                                </a:cubicBezTo>
                                <a:cubicBezTo>
                                  <a:pt x="2009064" y="311912"/>
                                  <a:pt x="2009572" y="312039"/>
                                  <a:pt x="2010080" y="312039"/>
                                </a:cubicBezTo>
                                <a:cubicBezTo>
                                  <a:pt x="2010461" y="312039"/>
                                  <a:pt x="2010969" y="312039"/>
                                  <a:pt x="2011477" y="312039"/>
                                </a:cubicBezTo>
                                <a:cubicBezTo>
                                  <a:pt x="2011985" y="312166"/>
                                  <a:pt x="2012493" y="312166"/>
                                  <a:pt x="2013001" y="312166"/>
                                </a:cubicBezTo>
                                <a:cubicBezTo>
                                  <a:pt x="2013382" y="312166"/>
                                  <a:pt x="2013890" y="312166"/>
                                  <a:pt x="2014398" y="312166"/>
                                </a:cubicBezTo>
                                <a:cubicBezTo>
                                  <a:pt x="2014906" y="312293"/>
                                  <a:pt x="2015414" y="312293"/>
                                  <a:pt x="2015922" y="312293"/>
                                </a:cubicBezTo>
                                <a:cubicBezTo>
                                  <a:pt x="2016303" y="312293"/>
                                  <a:pt x="2016811" y="312293"/>
                                  <a:pt x="2017319" y="312293"/>
                                </a:cubicBezTo>
                                <a:cubicBezTo>
                                  <a:pt x="2017827" y="312293"/>
                                  <a:pt x="2018335" y="312293"/>
                                  <a:pt x="2018843" y="312420"/>
                                </a:cubicBezTo>
                                <a:cubicBezTo>
                                  <a:pt x="2019224" y="312420"/>
                                  <a:pt x="2019732" y="312420"/>
                                  <a:pt x="2020240" y="312420"/>
                                </a:cubicBezTo>
                                <a:cubicBezTo>
                                  <a:pt x="2020748" y="312420"/>
                                  <a:pt x="2021256" y="312420"/>
                                  <a:pt x="2021764" y="312547"/>
                                </a:cubicBezTo>
                                <a:cubicBezTo>
                                  <a:pt x="2022145" y="312547"/>
                                  <a:pt x="2022653" y="312547"/>
                                  <a:pt x="2023161" y="312547"/>
                                </a:cubicBezTo>
                                <a:cubicBezTo>
                                  <a:pt x="2023669" y="312547"/>
                                  <a:pt x="2024177" y="312547"/>
                                  <a:pt x="2024685" y="312547"/>
                                </a:cubicBezTo>
                                <a:cubicBezTo>
                                  <a:pt x="2025066" y="312674"/>
                                  <a:pt x="2025574" y="312674"/>
                                  <a:pt x="2026082" y="312674"/>
                                </a:cubicBezTo>
                                <a:cubicBezTo>
                                  <a:pt x="2026590" y="312674"/>
                                  <a:pt x="2027098" y="312674"/>
                                  <a:pt x="2027479" y="312674"/>
                                </a:cubicBezTo>
                                <a:cubicBezTo>
                                  <a:pt x="2027987" y="312674"/>
                                  <a:pt x="2028495" y="312674"/>
                                  <a:pt x="2029003" y="312674"/>
                                </a:cubicBezTo>
                                <a:cubicBezTo>
                                  <a:pt x="2029511" y="312801"/>
                                  <a:pt x="2030019" y="312801"/>
                                  <a:pt x="2030400" y="312801"/>
                                </a:cubicBezTo>
                                <a:cubicBezTo>
                                  <a:pt x="2030908" y="312801"/>
                                  <a:pt x="2031416" y="312801"/>
                                  <a:pt x="2031924" y="312801"/>
                                </a:cubicBezTo>
                                <a:cubicBezTo>
                                  <a:pt x="2032432" y="312801"/>
                                  <a:pt x="2032940" y="312801"/>
                                  <a:pt x="2033321" y="312801"/>
                                </a:cubicBezTo>
                                <a:cubicBezTo>
                                  <a:pt x="2033829" y="312801"/>
                                  <a:pt x="2034337" y="312928"/>
                                  <a:pt x="2034845" y="312928"/>
                                </a:cubicBezTo>
                                <a:cubicBezTo>
                                  <a:pt x="2035353" y="312928"/>
                                  <a:pt x="2035861" y="312928"/>
                                  <a:pt x="2036242" y="312928"/>
                                </a:cubicBezTo>
                                <a:cubicBezTo>
                                  <a:pt x="2036750" y="312928"/>
                                  <a:pt x="2037258" y="312928"/>
                                  <a:pt x="2037766" y="312928"/>
                                </a:cubicBezTo>
                                <a:cubicBezTo>
                                  <a:pt x="2038274" y="312928"/>
                                  <a:pt x="2038782" y="312928"/>
                                  <a:pt x="2039163" y="312928"/>
                                </a:cubicBezTo>
                                <a:cubicBezTo>
                                  <a:pt x="2039671" y="312928"/>
                                  <a:pt x="2040179" y="312928"/>
                                  <a:pt x="2040687" y="312928"/>
                                </a:cubicBezTo>
                                <a:cubicBezTo>
                                  <a:pt x="2041195" y="312928"/>
                                  <a:pt x="2041703" y="313055"/>
                                  <a:pt x="2042084" y="313055"/>
                                </a:cubicBezTo>
                                <a:cubicBezTo>
                                  <a:pt x="2042592" y="313055"/>
                                  <a:pt x="2043100" y="313055"/>
                                  <a:pt x="2043608" y="313055"/>
                                </a:cubicBezTo>
                                <a:cubicBezTo>
                                  <a:pt x="2044116" y="313055"/>
                                  <a:pt x="2044497" y="313055"/>
                                  <a:pt x="2045005" y="313055"/>
                                </a:cubicBezTo>
                                <a:cubicBezTo>
                                  <a:pt x="2045513" y="313055"/>
                                  <a:pt x="2046021" y="313055"/>
                                  <a:pt x="2046529" y="313055"/>
                                </a:cubicBezTo>
                                <a:cubicBezTo>
                                  <a:pt x="2047037" y="313055"/>
                                  <a:pt x="2047418" y="313055"/>
                                  <a:pt x="2047926" y="313055"/>
                                </a:cubicBezTo>
                                <a:cubicBezTo>
                                  <a:pt x="2048434" y="313055"/>
                                  <a:pt x="2048942" y="313055"/>
                                  <a:pt x="2049450" y="313055"/>
                                </a:cubicBezTo>
                                <a:cubicBezTo>
                                  <a:pt x="2049958" y="313055"/>
                                  <a:pt x="2050339" y="313055"/>
                                  <a:pt x="2050847" y="313055"/>
                                </a:cubicBezTo>
                                <a:cubicBezTo>
                                  <a:pt x="2051355" y="313055"/>
                                  <a:pt x="2051863" y="313055"/>
                                  <a:pt x="2052371" y="313055"/>
                                </a:cubicBezTo>
                                <a:cubicBezTo>
                                  <a:pt x="2052879" y="313055"/>
                                  <a:pt x="2053260" y="313055"/>
                                  <a:pt x="2053768" y="313055"/>
                                </a:cubicBezTo>
                                <a:cubicBezTo>
                                  <a:pt x="2054276" y="312928"/>
                                  <a:pt x="2054784" y="312928"/>
                                  <a:pt x="2055292" y="312928"/>
                                </a:cubicBezTo>
                                <a:cubicBezTo>
                                  <a:pt x="2055800" y="312928"/>
                                  <a:pt x="2056181" y="312928"/>
                                  <a:pt x="2056689" y="312928"/>
                                </a:cubicBezTo>
                                <a:cubicBezTo>
                                  <a:pt x="2057197" y="312928"/>
                                  <a:pt x="2057705" y="312928"/>
                                  <a:pt x="2058213" y="312928"/>
                                </a:cubicBezTo>
                                <a:cubicBezTo>
                                  <a:pt x="2058721" y="312928"/>
                                  <a:pt x="2059102" y="312801"/>
                                  <a:pt x="2059610" y="312801"/>
                                </a:cubicBezTo>
                                <a:cubicBezTo>
                                  <a:pt x="2060118" y="312801"/>
                                  <a:pt x="2060626" y="312801"/>
                                  <a:pt x="2061134" y="312801"/>
                                </a:cubicBezTo>
                                <a:cubicBezTo>
                                  <a:pt x="2061515" y="312801"/>
                                  <a:pt x="2062023" y="312801"/>
                                  <a:pt x="2062531" y="312674"/>
                                </a:cubicBezTo>
                                <a:cubicBezTo>
                                  <a:pt x="2063039" y="312674"/>
                                  <a:pt x="2063547" y="312674"/>
                                  <a:pt x="2064055" y="312674"/>
                                </a:cubicBezTo>
                                <a:cubicBezTo>
                                  <a:pt x="2064436" y="312674"/>
                                  <a:pt x="2064944" y="312674"/>
                                  <a:pt x="2065452" y="312547"/>
                                </a:cubicBezTo>
                                <a:cubicBezTo>
                                  <a:pt x="2065960" y="312547"/>
                                  <a:pt x="2066468" y="312547"/>
                                  <a:pt x="2066976" y="312547"/>
                                </a:cubicBezTo>
                                <a:cubicBezTo>
                                  <a:pt x="2067357" y="312420"/>
                                  <a:pt x="2067865" y="312420"/>
                                  <a:pt x="2068373" y="312420"/>
                                </a:cubicBezTo>
                                <a:cubicBezTo>
                                  <a:pt x="2068881" y="312420"/>
                                  <a:pt x="2069389" y="312420"/>
                                  <a:pt x="2069897" y="312293"/>
                                </a:cubicBezTo>
                                <a:cubicBezTo>
                                  <a:pt x="2070278" y="312293"/>
                                  <a:pt x="2070786" y="312293"/>
                                  <a:pt x="2071294" y="312293"/>
                                </a:cubicBezTo>
                                <a:cubicBezTo>
                                  <a:pt x="2071802" y="312166"/>
                                  <a:pt x="2072310" y="312166"/>
                                  <a:pt x="2072818" y="312166"/>
                                </a:cubicBezTo>
                                <a:cubicBezTo>
                                  <a:pt x="2073199" y="312166"/>
                                  <a:pt x="2073707" y="312166"/>
                                  <a:pt x="2074215" y="312039"/>
                                </a:cubicBezTo>
                                <a:cubicBezTo>
                                  <a:pt x="2074723" y="312039"/>
                                  <a:pt x="2075231" y="312039"/>
                                  <a:pt x="2075739" y="312039"/>
                                </a:cubicBezTo>
                                <a:cubicBezTo>
                                  <a:pt x="2076120" y="312039"/>
                                  <a:pt x="2076628" y="312039"/>
                                  <a:pt x="2077136" y="312039"/>
                                </a:cubicBezTo>
                                <a:cubicBezTo>
                                  <a:pt x="2077644" y="311912"/>
                                  <a:pt x="2078152" y="311912"/>
                                  <a:pt x="2078533" y="311912"/>
                                </a:cubicBezTo>
                                <a:cubicBezTo>
                                  <a:pt x="2079041" y="311912"/>
                                  <a:pt x="2079549" y="311912"/>
                                  <a:pt x="2080057" y="311912"/>
                                </a:cubicBezTo>
                                <a:cubicBezTo>
                                  <a:pt x="2080565" y="311912"/>
                                  <a:pt x="2081073" y="311912"/>
                                  <a:pt x="2081454" y="311912"/>
                                </a:cubicBezTo>
                                <a:cubicBezTo>
                                  <a:pt x="2081962" y="311912"/>
                                  <a:pt x="2082470" y="311785"/>
                                  <a:pt x="2082978" y="311785"/>
                                </a:cubicBezTo>
                                <a:cubicBezTo>
                                  <a:pt x="2083486" y="311785"/>
                                  <a:pt x="2083994" y="311785"/>
                                  <a:pt x="2084375" y="311785"/>
                                </a:cubicBezTo>
                                <a:cubicBezTo>
                                  <a:pt x="2084883" y="311785"/>
                                  <a:pt x="2085391" y="311785"/>
                                  <a:pt x="2085899" y="311785"/>
                                </a:cubicBezTo>
                                <a:cubicBezTo>
                                  <a:pt x="2086407" y="311785"/>
                                  <a:pt x="2086915" y="311785"/>
                                  <a:pt x="2087296" y="311785"/>
                                </a:cubicBezTo>
                                <a:cubicBezTo>
                                  <a:pt x="2087804" y="311785"/>
                                  <a:pt x="2088312" y="311785"/>
                                  <a:pt x="2088820" y="311785"/>
                                </a:cubicBezTo>
                                <a:cubicBezTo>
                                  <a:pt x="2089328" y="311785"/>
                                  <a:pt x="2089836" y="311785"/>
                                  <a:pt x="2090217" y="311785"/>
                                </a:cubicBezTo>
                                <a:cubicBezTo>
                                  <a:pt x="2090725" y="311785"/>
                                  <a:pt x="2091233" y="311785"/>
                                  <a:pt x="2091741" y="311785"/>
                                </a:cubicBezTo>
                                <a:cubicBezTo>
                                  <a:pt x="2092249" y="311785"/>
                                  <a:pt x="2092757" y="311912"/>
                                  <a:pt x="2093138" y="311912"/>
                                </a:cubicBezTo>
                                <a:cubicBezTo>
                                  <a:pt x="2093646" y="311912"/>
                                  <a:pt x="2094154" y="311912"/>
                                  <a:pt x="2094662" y="311912"/>
                                </a:cubicBezTo>
                                <a:cubicBezTo>
                                  <a:pt x="2095170" y="311912"/>
                                  <a:pt x="2095551" y="311912"/>
                                  <a:pt x="2096059" y="311912"/>
                                </a:cubicBezTo>
                                <a:cubicBezTo>
                                  <a:pt x="2096567" y="311912"/>
                                  <a:pt x="2097075" y="311912"/>
                                  <a:pt x="2097583" y="311912"/>
                                </a:cubicBezTo>
                                <a:cubicBezTo>
                                  <a:pt x="2098091" y="311912"/>
                                  <a:pt x="2098472" y="311912"/>
                                  <a:pt x="2098980" y="311912"/>
                                </a:cubicBezTo>
                                <a:cubicBezTo>
                                  <a:pt x="2099488" y="311912"/>
                                  <a:pt x="2099996" y="311912"/>
                                  <a:pt x="2100504" y="311912"/>
                                </a:cubicBezTo>
                                <a:cubicBezTo>
                                  <a:pt x="2101012" y="311912"/>
                                  <a:pt x="2101393" y="311912"/>
                                  <a:pt x="2101901" y="311912"/>
                                </a:cubicBezTo>
                                <a:cubicBezTo>
                                  <a:pt x="2102409" y="311912"/>
                                  <a:pt x="2102917" y="311912"/>
                                  <a:pt x="2103425" y="311912"/>
                                </a:cubicBezTo>
                                <a:cubicBezTo>
                                  <a:pt x="2103933" y="311912"/>
                                  <a:pt x="2104314" y="311912"/>
                                  <a:pt x="2104822" y="311912"/>
                                </a:cubicBezTo>
                                <a:cubicBezTo>
                                  <a:pt x="2105330" y="311912"/>
                                  <a:pt x="2105838" y="311912"/>
                                  <a:pt x="2106346" y="311912"/>
                                </a:cubicBezTo>
                                <a:cubicBezTo>
                                  <a:pt x="2106854" y="311912"/>
                                  <a:pt x="2107235" y="311912"/>
                                  <a:pt x="2107743" y="311912"/>
                                </a:cubicBezTo>
                                <a:cubicBezTo>
                                  <a:pt x="2108251" y="311912"/>
                                  <a:pt x="2108759" y="311912"/>
                                  <a:pt x="2109267" y="311912"/>
                                </a:cubicBezTo>
                                <a:cubicBezTo>
                                  <a:pt x="2109775" y="311912"/>
                                  <a:pt x="2110156" y="311912"/>
                                  <a:pt x="2110664" y="311912"/>
                                </a:cubicBezTo>
                                <a:cubicBezTo>
                                  <a:pt x="2111172" y="311912"/>
                                  <a:pt x="2111680" y="311912"/>
                                  <a:pt x="2112188" y="311912"/>
                                </a:cubicBezTo>
                                <a:cubicBezTo>
                                  <a:pt x="2112569" y="311912"/>
                                  <a:pt x="2113077" y="311912"/>
                                  <a:pt x="2113585" y="311912"/>
                                </a:cubicBezTo>
                                <a:cubicBezTo>
                                  <a:pt x="2114093" y="311912"/>
                                  <a:pt x="2114601" y="311912"/>
                                  <a:pt x="2115109" y="311912"/>
                                </a:cubicBezTo>
                                <a:cubicBezTo>
                                  <a:pt x="2115490" y="311912"/>
                                  <a:pt x="2115998" y="311912"/>
                                  <a:pt x="2116506" y="311912"/>
                                </a:cubicBezTo>
                                <a:cubicBezTo>
                                  <a:pt x="2117014" y="311912"/>
                                  <a:pt x="2117522" y="311912"/>
                                  <a:pt x="2118030" y="311912"/>
                                </a:cubicBezTo>
                                <a:cubicBezTo>
                                  <a:pt x="2118411" y="311912"/>
                                  <a:pt x="2118919" y="311912"/>
                                  <a:pt x="2119427" y="312039"/>
                                </a:cubicBezTo>
                                <a:cubicBezTo>
                                  <a:pt x="2119935" y="312039"/>
                                  <a:pt x="2120443" y="312039"/>
                                  <a:pt x="2120951" y="312039"/>
                                </a:cubicBezTo>
                                <a:cubicBezTo>
                                  <a:pt x="2121332" y="312039"/>
                                  <a:pt x="2121840" y="312039"/>
                                  <a:pt x="2122348" y="312039"/>
                                </a:cubicBezTo>
                                <a:cubicBezTo>
                                  <a:pt x="2122856" y="312039"/>
                                  <a:pt x="2123364" y="311912"/>
                                  <a:pt x="2123872" y="312039"/>
                                </a:cubicBezTo>
                                <a:cubicBezTo>
                                  <a:pt x="2124253" y="312039"/>
                                  <a:pt x="2124761" y="312039"/>
                                  <a:pt x="2125269" y="312039"/>
                                </a:cubicBezTo>
                                <a:cubicBezTo>
                                  <a:pt x="2125777" y="312039"/>
                                  <a:pt x="2126285" y="312039"/>
                                  <a:pt x="2126793" y="312039"/>
                                </a:cubicBezTo>
                                <a:cubicBezTo>
                                  <a:pt x="2127174" y="312039"/>
                                  <a:pt x="2127682" y="312039"/>
                                  <a:pt x="2128190" y="312039"/>
                                </a:cubicBezTo>
                                <a:cubicBezTo>
                                  <a:pt x="2128698" y="312039"/>
                                  <a:pt x="2129206" y="312039"/>
                                  <a:pt x="2129587" y="312039"/>
                                </a:cubicBezTo>
                                <a:cubicBezTo>
                                  <a:pt x="2130095" y="312039"/>
                                  <a:pt x="2130603" y="312039"/>
                                  <a:pt x="2131111" y="312039"/>
                                </a:cubicBezTo>
                                <a:cubicBezTo>
                                  <a:pt x="2131619" y="312039"/>
                                  <a:pt x="2132127" y="312039"/>
                                  <a:pt x="2132508" y="312039"/>
                                </a:cubicBezTo>
                                <a:cubicBezTo>
                                  <a:pt x="2133016" y="312039"/>
                                  <a:pt x="2133524" y="312039"/>
                                  <a:pt x="2134032" y="312039"/>
                                </a:cubicBezTo>
                                <a:cubicBezTo>
                                  <a:pt x="2134540" y="312039"/>
                                  <a:pt x="2135048" y="312039"/>
                                  <a:pt x="2135429" y="312039"/>
                                </a:cubicBezTo>
                                <a:cubicBezTo>
                                  <a:pt x="2135937" y="312039"/>
                                  <a:pt x="2136445" y="312039"/>
                                  <a:pt x="2136953" y="312039"/>
                                </a:cubicBezTo>
                                <a:cubicBezTo>
                                  <a:pt x="2137461" y="311912"/>
                                  <a:pt x="2137969" y="312039"/>
                                  <a:pt x="2138350" y="312039"/>
                                </a:cubicBezTo>
                                <a:cubicBezTo>
                                  <a:pt x="2138858" y="311912"/>
                                  <a:pt x="2139366" y="311912"/>
                                  <a:pt x="2139874" y="311912"/>
                                </a:cubicBezTo>
                                <a:cubicBezTo>
                                  <a:pt x="2140382" y="311912"/>
                                  <a:pt x="2140890" y="311912"/>
                                  <a:pt x="2141271" y="311912"/>
                                </a:cubicBezTo>
                                <a:cubicBezTo>
                                  <a:pt x="2141779" y="311912"/>
                                  <a:pt x="2142287" y="311912"/>
                                  <a:pt x="2142795" y="311912"/>
                                </a:cubicBezTo>
                                <a:cubicBezTo>
                                  <a:pt x="2143303" y="311912"/>
                                  <a:pt x="2143811" y="311912"/>
                                  <a:pt x="2144192" y="311912"/>
                                </a:cubicBezTo>
                                <a:cubicBezTo>
                                  <a:pt x="2144700" y="311912"/>
                                  <a:pt x="2145208" y="311912"/>
                                  <a:pt x="2145716" y="311912"/>
                                </a:cubicBezTo>
                                <a:cubicBezTo>
                                  <a:pt x="2146224" y="311912"/>
                                  <a:pt x="2146605" y="311912"/>
                                  <a:pt x="2147113" y="311912"/>
                                </a:cubicBezTo>
                                <a:cubicBezTo>
                                  <a:pt x="2147621" y="311912"/>
                                  <a:pt x="2148129" y="311912"/>
                                  <a:pt x="2148637" y="312039"/>
                                </a:cubicBezTo>
                                <a:cubicBezTo>
                                  <a:pt x="2149145" y="312039"/>
                                  <a:pt x="2149526" y="311912"/>
                                  <a:pt x="2150034" y="312039"/>
                                </a:cubicBezTo>
                                <a:cubicBezTo>
                                  <a:pt x="2150542" y="312039"/>
                                  <a:pt x="2151050" y="312039"/>
                                  <a:pt x="2151558" y="312039"/>
                                </a:cubicBezTo>
                                <a:cubicBezTo>
                                  <a:pt x="2152066" y="312039"/>
                                  <a:pt x="2152447" y="312039"/>
                                  <a:pt x="2152955" y="312039"/>
                                </a:cubicBezTo>
                                <a:cubicBezTo>
                                  <a:pt x="2153463" y="312039"/>
                                  <a:pt x="2153971" y="312039"/>
                                  <a:pt x="2154479" y="312039"/>
                                </a:cubicBezTo>
                                <a:cubicBezTo>
                                  <a:pt x="2154987" y="312166"/>
                                  <a:pt x="2155368" y="312166"/>
                                  <a:pt x="2155876" y="312166"/>
                                </a:cubicBezTo>
                                <a:cubicBezTo>
                                  <a:pt x="2156384" y="312166"/>
                                  <a:pt x="2156892" y="312166"/>
                                  <a:pt x="2157400" y="312166"/>
                                </a:cubicBezTo>
                                <a:cubicBezTo>
                                  <a:pt x="2157908" y="312166"/>
                                  <a:pt x="2158289" y="312293"/>
                                  <a:pt x="2158797" y="312293"/>
                                </a:cubicBezTo>
                                <a:cubicBezTo>
                                  <a:pt x="2159305" y="312293"/>
                                  <a:pt x="2159813" y="312293"/>
                                  <a:pt x="2160321" y="312293"/>
                                </a:cubicBezTo>
                                <a:cubicBezTo>
                                  <a:pt x="2160829" y="312293"/>
                                  <a:pt x="2161210" y="312293"/>
                                  <a:pt x="2161718" y="312420"/>
                                </a:cubicBezTo>
                                <a:cubicBezTo>
                                  <a:pt x="2162226" y="312420"/>
                                  <a:pt x="2162734" y="312420"/>
                                  <a:pt x="2163242" y="312420"/>
                                </a:cubicBezTo>
                                <a:cubicBezTo>
                                  <a:pt x="2163623" y="312420"/>
                                  <a:pt x="2164131" y="312547"/>
                                  <a:pt x="2164639" y="312547"/>
                                </a:cubicBezTo>
                                <a:cubicBezTo>
                                  <a:pt x="2165147" y="312547"/>
                                  <a:pt x="2165655" y="312547"/>
                                  <a:pt x="2166163" y="312547"/>
                                </a:cubicBezTo>
                                <a:cubicBezTo>
                                  <a:pt x="2166544" y="312674"/>
                                  <a:pt x="2167052" y="312674"/>
                                  <a:pt x="2167560" y="312674"/>
                                </a:cubicBezTo>
                                <a:cubicBezTo>
                                  <a:pt x="2168068" y="312674"/>
                                  <a:pt x="2168576" y="312674"/>
                                  <a:pt x="2169084" y="312674"/>
                                </a:cubicBezTo>
                                <a:cubicBezTo>
                                  <a:pt x="2169465" y="312801"/>
                                  <a:pt x="2169973" y="312801"/>
                                  <a:pt x="2170481" y="312801"/>
                                </a:cubicBezTo>
                                <a:cubicBezTo>
                                  <a:pt x="2170989" y="312801"/>
                                  <a:pt x="2171497" y="312801"/>
                                  <a:pt x="2172005" y="312801"/>
                                </a:cubicBezTo>
                                <a:cubicBezTo>
                                  <a:pt x="2172386" y="312801"/>
                                  <a:pt x="2172894" y="312801"/>
                                  <a:pt x="2173402" y="312928"/>
                                </a:cubicBezTo>
                                <a:cubicBezTo>
                                  <a:pt x="2173910" y="312928"/>
                                  <a:pt x="2174418" y="312928"/>
                                  <a:pt x="2174926" y="312928"/>
                                </a:cubicBezTo>
                                <a:cubicBezTo>
                                  <a:pt x="2175307" y="312928"/>
                                  <a:pt x="2175815" y="312928"/>
                                  <a:pt x="2176323" y="313055"/>
                                </a:cubicBezTo>
                                <a:cubicBezTo>
                                  <a:pt x="2176831" y="313055"/>
                                  <a:pt x="2177339" y="313055"/>
                                  <a:pt x="2177847" y="313055"/>
                                </a:cubicBezTo>
                                <a:cubicBezTo>
                                  <a:pt x="2178228" y="313055"/>
                                  <a:pt x="2178736" y="313055"/>
                                  <a:pt x="2179244" y="313055"/>
                                </a:cubicBezTo>
                                <a:cubicBezTo>
                                  <a:pt x="2179752" y="313055"/>
                                  <a:pt x="2180260" y="313182"/>
                                  <a:pt x="2180641" y="313182"/>
                                </a:cubicBezTo>
                                <a:cubicBezTo>
                                  <a:pt x="2181149" y="313182"/>
                                  <a:pt x="2181657" y="313182"/>
                                  <a:pt x="2182165" y="313182"/>
                                </a:cubicBezTo>
                                <a:cubicBezTo>
                                  <a:pt x="2182673" y="313182"/>
                                  <a:pt x="2183181" y="313182"/>
                                  <a:pt x="2183562" y="313182"/>
                                </a:cubicBezTo>
                                <a:cubicBezTo>
                                  <a:pt x="2184070" y="313309"/>
                                  <a:pt x="2184578" y="313309"/>
                                  <a:pt x="2185086" y="313309"/>
                                </a:cubicBezTo>
                                <a:cubicBezTo>
                                  <a:pt x="2185594" y="313309"/>
                                  <a:pt x="2186102" y="313309"/>
                                  <a:pt x="2186483" y="313309"/>
                                </a:cubicBezTo>
                                <a:cubicBezTo>
                                  <a:pt x="2186991" y="313436"/>
                                  <a:pt x="2187499" y="313436"/>
                                  <a:pt x="2188007" y="313436"/>
                                </a:cubicBezTo>
                                <a:cubicBezTo>
                                  <a:pt x="2188515" y="313436"/>
                                  <a:pt x="2189023" y="313436"/>
                                  <a:pt x="2189404" y="313436"/>
                                </a:cubicBezTo>
                                <a:cubicBezTo>
                                  <a:pt x="2189912" y="313436"/>
                                  <a:pt x="2190420" y="313436"/>
                                  <a:pt x="2190928" y="313436"/>
                                </a:cubicBezTo>
                                <a:cubicBezTo>
                                  <a:pt x="2191436" y="313436"/>
                                  <a:pt x="2191944" y="313436"/>
                                  <a:pt x="2192325" y="313436"/>
                                </a:cubicBezTo>
                                <a:cubicBezTo>
                                  <a:pt x="2192833" y="313436"/>
                                  <a:pt x="2193341" y="313436"/>
                                  <a:pt x="2193849" y="313436"/>
                                </a:cubicBezTo>
                                <a:cubicBezTo>
                                  <a:pt x="2194357" y="313436"/>
                                  <a:pt x="2194738" y="313563"/>
                                  <a:pt x="2195246" y="313563"/>
                                </a:cubicBezTo>
                                <a:cubicBezTo>
                                  <a:pt x="2195754" y="313563"/>
                                  <a:pt x="2196262" y="313563"/>
                                  <a:pt x="2196770" y="313563"/>
                                </a:cubicBezTo>
                                <a:cubicBezTo>
                                  <a:pt x="2197278" y="313563"/>
                                  <a:pt x="2197659" y="313563"/>
                                  <a:pt x="2198167" y="313563"/>
                                </a:cubicBezTo>
                                <a:cubicBezTo>
                                  <a:pt x="2198675" y="313563"/>
                                  <a:pt x="2199183" y="313563"/>
                                  <a:pt x="2199691" y="313563"/>
                                </a:cubicBezTo>
                                <a:cubicBezTo>
                                  <a:pt x="2200199" y="313563"/>
                                  <a:pt x="2200580" y="313563"/>
                                  <a:pt x="2201088" y="313690"/>
                                </a:cubicBezTo>
                                <a:cubicBezTo>
                                  <a:pt x="2201596" y="313690"/>
                                  <a:pt x="2202104" y="313690"/>
                                  <a:pt x="2202612" y="313690"/>
                                </a:cubicBezTo>
                                <a:cubicBezTo>
                                  <a:pt x="2203120" y="313690"/>
                                  <a:pt x="2203501" y="313690"/>
                                  <a:pt x="2204009" y="313690"/>
                                </a:cubicBezTo>
                                <a:cubicBezTo>
                                  <a:pt x="2204517" y="313690"/>
                                  <a:pt x="2205025" y="313690"/>
                                  <a:pt x="2205533" y="313690"/>
                                </a:cubicBezTo>
                                <a:cubicBezTo>
                                  <a:pt x="2206041" y="313690"/>
                                  <a:pt x="2206422" y="313690"/>
                                  <a:pt x="2206930" y="313690"/>
                                </a:cubicBezTo>
                                <a:cubicBezTo>
                                  <a:pt x="2207438" y="313690"/>
                                  <a:pt x="2207946" y="313690"/>
                                  <a:pt x="2208454" y="313690"/>
                                </a:cubicBezTo>
                                <a:cubicBezTo>
                                  <a:pt x="2208962" y="313690"/>
                                  <a:pt x="2209343" y="313690"/>
                                  <a:pt x="2209851" y="313690"/>
                                </a:cubicBezTo>
                                <a:cubicBezTo>
                                  <a:pt x="2210359" y="313690"/>
                                  <a:pt x="2210867" y="313690"/>
                                  <a:pt x="2211375" y="313690"/>
                                </a:cubicBezTo>
                                <a:cubicBezTo>
                                  <a:pt x="2211756" y="313690"/>
                                  <a:pt x="2212264" y="313690"/>
                                  <a:pt x="2212772" y="313690"/>
                                </a:cubicBezTo>
                                <a:cubicBezTo>
                                  <a:pt x="2213280" y="313563"/>
                                  <a:pt x="2213788" y="313563"/>
                                  <a:pt x="2214296" y="313563"/>
                                </a:cubicBezTo>
                                <a:cubicBezTo>
                                  <a:pt x="2214677" y="313563"/>
                                  <a:pt x="2215185" y="313563"/>
                                  <a:pt x="2215693" y="313563"/>
                                </a:cubicBezTo>
                                <a:cubicBezTo>
                                  <a:pt x="2216201" y="313563"/>
                                  <a:pt x="2216709" y="313563"/>
                                  <a:pt x="2217217" y="313563"/>
                                </a:cubicBezTo>
                                <a:cubicBezTo>
                                  <a:pt x="2217598" y="313563"/>
                                  <a:pt x="2218106" y="313563"/>
                                  <a:pt x="2218614" y="313563"/>
                                </a:cubicBezTo>
                                <a:cubicBezTo>
                                  <a:pt x="2219122" y="313563"/>
                                  <a:pt x="2219630" y="313563"/>
                                  <a:pt x="2220138" y="313563"/>
                                </a:cubicBezTo>
                                <a:cubicBezTo>
                                  <a:pt x="2220519" y="313563"/>
                                  <a:pt x="2221027" y="313563"/>
                                  <a:pt x="2221535" y="313563"/>
                                </a:cubicBezTo>
                                <a:cubicBezTo>
                                  <a:pt x="2222043" y="313563"/>
                                  <a:pt x="2222551" y="313563"/>
                                  <a:pt x="2223059" y="313563"/>
                                </a:cubicBezTo>
                                <a:cubicBezTo>
                                  <a:pt x="2223440" y="313563"/>
                                  <a:pt x="2223948" y="313563"/>
                                  <a:pt x="2224456" y="313563"/>
                                </a:cubicBezTo>
                                <a:cubicBezTo>
                                  <a:pt x="2224964" y="313563"/>
                                  <a:pt x="2225472" y="313563"/>
                                  <a:pt x="2225980" y="313563"/>
                                </a:cubicBezTo>
                                <a:cubicBezTo>
                                  <a:pt x="2226361" y="313563"/>
                                  <a:pt x="2226869" y="313563"/>
                                  <a:pt x="2227377" y="313690"/>
                                </a:cubicBezTo>
                                <a:cubicBezTo>
                                  <a:pt x="2227885" y="313690"/>
                                  <a:pt x="2228393" y="313563"/>
                                  <a:pt x="2228774" y="313690"/>
                                </a:cubicBezTo>
                                <a:cubicBezTo>
                                  <a:pt x="2229282" y="313690"/>
                                  <a:pt x="2229790" y="313690"/>
                                  <a:pt x="2230298" y="313690"/>
                                </a:cubicBezTo>
                                <a:cubicBezTo>
                                  <a:pt x="2230806" y="313690"/>
                                  <a:pt x="2231314" y="313690"/>
                                  <a:pt x="2231695" y="313690"/>
                                </a:cubicBezTo>
                                <a:cubicBezTo>
                                  <a:pt x="2232203" y="313690"/>
                                  <a:pt x="2232711" y="313690"/>
                                  <a:pt x="2233219" y="313690"/>
                                </a:cubicBezTo>
                                <a:cubicBezTo>
                                  <a:pt x="2233727" y="313690"/>
                                  <a:pt x="2234235" y="313690"/>
                                  <a:pt x="2234616" y="313690"/>
                                </a:cubicBezTo>
                                <a:cubicBezTo>
                                  <a:pt x="2235124" y="313817"/>
                                  <a:pt x="2235632" y="313690"/>
                                  <a:pt x="2236140" y="313690"/>
                                </a:cubicBezTo>
                                <a:cubicBezTo>
                                  <a:pt x="2236648" y="313690"/>
                                  <a:pt x="2237156" y="313690"/>
                                  <a:pt x="2237537" y="313690"/>
                                </a:cubicBezTo>
                                <a:cubicBezTo>
                                  <a:pt x="2238045" y="313690"/>
                                  <a:pt x="2238553" y="313690"/>
                                  <a:pt x="2239061" y="313690"/>
                                </a:cubicBezTo>
                                <a:cubicBezTo>
                                  <a:pt x="2239569" y="313690"/>
                                  <a:pt x="2240077" y="313690"/>
                                  <a:pt x="2240458" y="313690"/>
                                </a:cubicBezTo>
                                <a:cubicBezTo>
                                  <a:pt x="2240966" y="313690"/>
                                  <a:pt x="2241474" y="313690"/>
                                  <a:pt x="2241982" y="313690"/>
                                </a:cubicBezTo>
                                <a:cubicBezTo>
                                  <a:pt x="2242490" y="313817"/>
                                  <a:pt x="2242998" y="313817"/>
                                  <a:pt x="2243379" y="313817"/>
                                </a:cubicBezTo>
                                <a:cubicBezTo>
                                  <a:pt x="2243887" y="313817"/>
                                  <a:pt x="2244395" y="313817"/>
                                  <a:pt x="2244903" y="313817"/>
                                </a:cubicBezTo>
                                <a:cubicBezTo>
                                  <a:pt x="2245411" y="313817"/>
                                  <a:pt x="2245792" y="313817"/>
                                  <a:pt x="2246300" y="313817"/>
                                </a:cubicBezTo>
                                <a:cubicBezTo>
                                  <a:pt x="2246808" y="313817"/>
                                  <a:pt x="2247316" y="313817"/>
                                  <a:pt x="2247824" y="313817"/>
                                </a:cubicBezTo>
                                <a:cubicBezTo>
                                  <a:pt x="2248332" y="313817"/>
                                  <a:pt x="2248713" y="313817"/>
                                  <a:pt x="2249221" y="313817"/>
                                </a:cubicBezTo>
                                <a:cubicBezTo>
                                  <a:pt x="2249729" y="313817"/>
                                  <a:pt x="2250237" y="313944"/>
                                  <a:pt x="2250745" y="313944"/>
                                </a:cubicBezTo>
                                <a:cubicBezTo>
                                  <a:pt x="2251253" y="313944"/>
                                  <a:pt x="2251634" y="313944"/>
                                  <a:pt x="2252142" y="313944"/>
                                </a:cubicBezTo>
                                <a:cubicBezTo>
                                  <a:pt x="2252650" y="313944"/>
                                  <a:pt x="2253158" y="313944"/>
                                  <a:pt x="2253666" y="313944"/>
                                </a:cubicBezTo>
                                <a:cubicBezTo>
                                  <a:pt x="2254174" y="313944"/>
                                  <a:pt x="2254555" y="313944"/>
                                  <a:pt x="2255063" y="313944"/>
                                </a:cubicBezTo>
                                <a:cubicBezTo>
                                  <a:pt x="2255571" y="313944"/>
                                  <a:pt x="2256079" y="313944"/>
                                  <a:pt x="2256587" y="313944"/>
                                </a:cubicBezTo>
                                <a:cubicBezTo>
                                  <a:pt x="2257095" y="313944"/>
                                  <a:pt x="2257476" y="314071"/>
                                  <a:pt x="2257984" y="314071"/>
                                </a:cubicBezTo>
                                <a:cubicBezTo>
                                  <a:pt x="2258492" y="314071"/>
                                  <a:pt x="2259000" y="314071"/>
                                  <a:pt x="2259508" y="314071"/>
                                </a:cubicBezTo>
                                <a:cubicBezTo>
                                  <a:pt x="2260016" y="314071"/>
                                  <a:pt x="2260397" y="314071"/>
                                  <a:pt x="2260905" y="314071"/>
                                </a:cubicBezTo>
                                <a:cubicBezTo>
                                  <a:pt x="2261413" y="314071"/>
                                  <a:pt x="2261921" y="314071"/>
                                  <a:pt x="2262429" y="314071"/>
                                </a:cubicBezTo>
                                <a:cubicBezTo>
                                  <a:pt x="2262810" y="314071"/>
                                  <a:pt x="2263318" y="314071"/>
                                  <a:pt x="2263826" y="314071"/>
                                </a:cubicBezTo>
                                <a:cubicBezTo>
                                  <a:pt x="2264334" y="314071"/>
                                  <a:pt x="2264842" y="314071"/>
                                  <a:pt x="2265350" y="314071"/>
                                </a:cubicBezTo>
                                <a:cubicBezTo>
                                  <a:pt x="2265731" y="314071"/>
                                  <a:pt x="2266239" y="314071"/>
                                  <a:pt x="2266747" y="314071"/>
                                </a:cubicBezTo>
                                <a:cubicBezTo>
                                  <a:pt x="2267255" y="314071"/>
                                  <a:pt x="2267763" y="314071"/>
                                  <a:pt x="2268271" y="314071"/>
                                </a:cubicBezTo>
                                <a:cubicBezTo>
                                  <a:pt x="2268652" y="314071"/>
                                  <a:pt x="2269160" y="314071"/>
                                  <a:pt x="2269668" y="314198"/>
                                </a:cubicBezTo>
                                <a:cubicBezTo>
                                  <a:pt x="2270176" y="314198"/>
                                  <a:pt x="2270684" y="314071"/>
                                  <a:pt x="2271192" y="314198"/>
                                </a:cubicBezTo>
                                <a:cubicBezTo>
                                  <a:pt x="2271573" y="314198"/>
                                  <a:pt x="2272081" y="314198"/>
                                  <a:pt x="2272589" y="314198"/>
                                </a:cubicBezTo>
                                <a:cubicBezTo>
                                  <a:pt x="2273097" y="314198"/>
                                  <a:pt x="2273605" y="314198"/>
                                  <a:pt x="2274113" y="314198"/>
                                </a:cubicBezTo>
                                <a:cubicBezTo>
                                  <a:pt x="2274494" y="314198"/>
                                  <a:pt x="2275002" y="314198"/>
                                  <a:pt x="2275510" y="314198"/>
                                </a:cubicBezTo>
                                <a:cubicBezTo>
                                  <a:pt x="2276018" y="314198"/>
                                  <a:pt x="2276526" y="314198"/>
                                  <a:pt x="2277034" y="314198"/>
                                </a:cubicBezTo>
                                <a:cubicBezTo>
                                  <a:pt x="2277415" y="314198"/>
                                  <a:pt x="2277923" y="314198"/>
                                  <a:pt x="2278431" y="314198"/>
                                </a:cubicBezTo>
                                <a:cubicBezTo>
                                  <a:pt x="2278939" y="314325"/>
                                  <a:pt x="2279447" y="314198"/>
                                  <a:pt x="2279828" y="314198"/>
                                </a:cubicBezTo>
                                <a:cubicBezTo>
                                  <a:pt x="2280336" y="314325"/>
                                  <a:pt x="2280844" y="314325"/>
                                  <a:pt x="2281352" y="314325"/>
                                </a:cubicBezTo>
                                <a:cubicBezTo>
                                  <a:pt x="2281860" y="314325"/>
                                  <a:pt x="2282368" y="314325"/>
                                  <a:pt x="2282749" y="314325"/>
                                </a:cubicBezTo>
                                <a:cubicBezTo>
                                  <a:pt x="2283257" y="314325"/>
                                  <a:pt x="2283765" y="314325"/>
                                  <a:pt x="2284273" y="314325"/>
                                </a:cubicBezTo>
                                <a:cubicBezTo>
                                  <a:pt x="2284781" y="314452"/>
                                  <a:pt x="2285289" y="314452"/>
                                  <a:pt x="2285670" y="314452"/>
                                </a:cubicBezTo>
                                <a:cubicBezTo>
                                  <a:pt x="2286178" y="314452"/>
                                  <a:pt x="2286686" y="314452"/>
                                  <a:pt x="2287194" y="314452"/>
                                </a:cubicBezTo>
                                <a:cubicBezTo>
                                  <a:pt x="2287702" y="314452"/>
                                  <a:pt x="2288210" y="314452"/>
                                  <a:pt x="2288591" y="314452"/>
                                </a:cubicBezTo>
                                <a:cubicBezTo>
                                  <a:pt x="2289099" y="314452"/>
                                  <a:pt x="2289607" y="314579"/>
                                  <a:pt x="2290115" y="314579"/>
                                </a:cubicBezTo>
                                <a:cubicBezTo>
                                  <a:pt x="2290623" y="314579"/>
                                  <a:pt x="2291131" y="314579"/>
                                  <a:pt x="2291512" y="314579"/>
                                </a:cubicBezTo>
                                <a:cubicBezTo>
                                  <a:pt x="2292020" y="314579"/>
                                  <a:pt x="2292528" y="314706"/>
                                  <a:pt x="2293036" y="314706"/>
                                </a:cubicBezTo>
                                <a:cubicBezTo>
                                  <a:pt x="2293544" y="314706"/>
                                  <a:pt x="2294052" y="314706"/>
                                  <a:pt x="2294433" y="314706"/>
                                </a:cubicBezTo>
                                <a:cubicBezTo>
                                  <a:pt x="2294941" y="314706"/>
                                  <a:pt x="2295449" y="314706"/>
                                  <a:pt x="2295957" y="314706"/>
                                </a:cubicBezTo>
                                <a:cubicBezTo>
                                  <a:pt x="2296465" y="314706"/>
                                  <a:pt x="2296846" y="314706"/>
                                  <a:pt x="2297354" y="314706"/>
                                </a:cubicBezTo>
                                <a:cubicBezTo>
                                  <a:pt x="2297862" y="314706"/>
                                  <a:pt x="2298370" y="314706"/>
                                  <a:pt x="2298878" y="314706"/>
                                </a:cubicBezTo>
                                <a:cubicBezTo>
                                  <a:pt x="2299386" y="314706"/>
                                  <a:pt x="2299767" y="314706"/>
                                  <a:pt x="2300275" y="314706"/>
                                </a:cubicBezTo>
                                <a:cubicBezTo>
                                  <a:pt x="2300783" y="314706"/>
                                  <a:pt x="2301291" y="314706"/>
                                  <a:pt x="2301799" y="314706"/>
                                </a:cubicBezTo>
                                <a:cubicBezTo>
                                  <a:pt x="2302307" y="314706"/>
                                  <a:pt x="2302688" y="314706"/>
                                  <a:pt x="2303196" y="314706"/>
                                </a:cubicBezTo>
                                <a:cubicBezTo>
                                  <a:pt x="2303704" y="314833"/>
                                  <a:pt x="2304212" y="314706"/>
                                  <a:pt x="2304720" y="314706"/>
                                </a:cubicBezTo>
                                <a:cubicBezTo>
                                  <a:pt x="2305228" y="314706"/>
                                  <a:pt x="2305609" y="314706"/>
                                  <a:pt x="2306117" y="314706"/>
                                </a:cubicBezTo>
                                <a:cubicBezTo>
                                  <a:pt x="2306625" y="314833"/>
                                  <a:pt x="2307133" y="314833"/>
                                  <a:pt x="2307641" y="314833"/>
                                </a:cubicBezTo>
                                <a:cubicBezTo>
                                  <a:pt x="2308149" y="314833"/>
                                  <a:pt x="2308530" y="314833"/>
                                  <a:pt x="2309038" y="314833"/>
                                </a:cubicBezTo>
                                <a:cubicBezTo>
                                  <a:pt x="2309546" y="314833"/>
                                  <a:pt x="2310054" y="314833"/>
                                  <a:pt x="2310562" y="314833"/>
                                </a:cubicBezTo>
                                <a:cubicBezTo>
                                  <a:pt x="2311070" y="314833"/>
                                  <a:pt x="2311451" y="314833"/>
                                  <a:pt x="2311959" y="314833"/>
                                </a:cubicBezTo>
                                <a:cubicBezTo>
                                  <a:pt x="2312467" y="314833"/>
                                  <a:pt x="2312975" y="314833"/>
                                  <a:pt x="2313483" y="314833"/>
                                </a:cubicBezTo>
                                <a:cubicBezTo>
                                  <a:pt x="2313864" y="314833"/>
                                  <a:pt x="2314372" y="314833"/>
                                  <a:pt x="2314880" y="314833"/>
                                </a:cubicBezTo>
                                <a:cubicBezTo>
                                  <a:pt x="2315388" y="314833"/>
                                  <a:pt x="2315896" y="314833"/>
                                  <a:pt x="2316404" y="314833"/>
                                </a:cubicBezTo>
                                <a:cubicBezTo>
                                  <a:pt x="2316785" y="314833"/>
                                  <a:pt x="2317293" y="314833"/>
                                  <a:pt x="2317801" y="314833"/>
                                </a:cubicBezTo>
                                <a:cubicBezTo>
                                  <a:pt x="2318309" y="314833"/>
                                  <a:pt x="2318817" y="314833"/>
                                  <a:pt x="2319325" y="314833"/>
                                </a:cubicBezTo>
                                <a:cubicBezTo>
                                  <a:pt x="2319706" y="314833"/>
                                  <a:pt x="2320214" y="314833"/>
                                  <a:pt x="2320722" y="314833"/>
                                </a:cubicBezTo>
                                <a:cubicBezTo>
                                  <a:pt x="2321230" y="314833"/>
                                  <a:pt x="2321738" y="314833"/>
                                  <a:pt x="2322246" y="314833"/>
                                </a:cubicBezTo>
                                <a:cubicBezTo>
                                  <a:pt x="2322627" y="314833"/>
                                  <a:pt x="2323135" y="314833"/>
                                  <a:pt x="2323643" y="314706"/>
                                </a:cubicBezTo>
                                <a:cubicBezTo>
                                  <a:pt x="2324151" y="314706"/>
                                  <a:pt x="2324659" y="314833"/>
                                  <a:pt x="2325167" y="314706"/>
                                </a:cubicBezTo>
                                <a:cubicBezTo>
                                  <a:pt x="2325548" y="314706"/>
                                  <a:pt x="2326056" y="314706"/>
                                  <a:pt x="2326564" y="314706"/>
                                </a:cubicBezTo>
                                <a:cubicBezTo>
                                  <a:pt x="2327072" y="314706"/>
                                  <a:pt x="2327580" y="314706"/>
                                  <a:pt x="2328088" y="314706"/>
                                </a:cubicBezTo>
                                <a:cubicBezTo>
                                  <a:pt x="2328469" y="314706"/>
                                  <a:pt x="2328977" y="314706"/>
                                  <a:pt x="2329485" y="314706"/>
                                </a:cubicBezTo>
                                <a:cubicBezTo>
                                  <a:pt x="2329993" y="314579"/>
                                  <a:pt x="2330501" y="314579"/>
                                  <a:pt x="2330882" y="314579"/>
                                </a:cubicBezTo>
                                <a:cubicBezTo>
                                  <a:pt x="2331390" y="314579"/>
                                  <a:pt x="2331898" y="314579"/>
                                  <a:pt x="2332406" y="314579"/>
                                </a:cubicBezTo>
                                <a:cubicBezTo>
                                  <a:pt x="2332914" y="314579"/>
                                  <a:pt x="2333422" y="314579"/>
                                  <a:pt x="2333803" y="314579"/>
                                </a:cubicBezTo>
                                <a:cubicBezTo>
                                  <a:pt x="2334311" y="314579"/>
                                  <a:pt x="2334819" y="314579"/>
                                  <a:pt x="2335327" y="314579"/>
                                </a:cubicBezTo>
                                <a:cubicBezTo>
                                  <a:pt x="2335835" y="314579"/>
                                  <a:pt x="2336343" y="314579"/>
                                  <a:pt x="2336724" y="314579"/>
                                </a:cubicBezTo>
                                <a:cubicBezTo>
                                  <a:pt x="2337232" y="314579"/>
                                  <a:pt x="2337740" y="314579"/>
                                  <a:pt x="2338248" y="314579"/>
                                </a:cubicBezTo>
                                <a:cubicBezTo>
                                  <a:pt x="2338756" y="314579"/>
                                  <a:pt x="2339264" y="314579"/>
                                  <a:pt x="2339645" y="314579"/>
                                </a:cubicBezTo>
                                <a:cubicBezTo>
                                  <a:pt x="2340153" y="314579"/>
                                  <a:pt x="2340661" y="314579"/>
                                  <a:pt x="2341169" y="314579"/>
                                </a:cubicBezTo>
                                <a:cubicBezTo>
                                  <a:pt x="2341677" y="314579"/>
                                  <a:pt x="2342185" y="314579"/>
                                  <a:pt x="2342566" y="314579"/>
                                </a:cubicBezTo>
                                <a:cubicBezTo>
                                  <a:pt x="2343074" y="314579"/>
                                  <a:pt x="2343582" y="314579"/>
                                  <a:pt x="2344090" y="314579"/>
                                </a:cubicBezTo>
                                <a:cubicBezTo>
                                  <a:pt x="2344598" y="314579"/>
                                  <a:pt x="2345106" y="314579"/>
                                  <a:pt x="2345487" y="314579"/>
                                </a:cubicBezTo>
                                <a:cubicBezTo>
                                  <a:pt x="2345995" y="314579"/>
                                  <a:pt x="2346503" y="314579"/>
                                  <a:pt x="2347011" y="314579"/>
                                </a:cubicBezTo>
                                <a:cubicBezTo>
                                  <a:pt x="2347519" y="314579"/>
                                  <a:pt x="2347900" y="314579"/>
                                  <a:pt x="2348408" y="314579"/>
                                </a:cubicBezTo>
                                <a:cubicBezTo>
                                  <a:pt x="2348916" y="314579"/>
                                  <a:pt x="2349424" y="314579"/>
                                  <a:pt x="2349932" y="314579"/>
                                </a:cubicBezTo>
                                <a:cubicBezTo>
                                  <a:pt x="2350440" y="314579"/>
                                  <a:pt x="2350821" y="314579"/>
                                  <a:pt x="2351329" y="314579"/>
                                </a:cubicBezTo>
                                <a:cubicBezTo>
                                  <a:pt x="2351837" y="314579"/>
                                  <a:pt x="2352345" y="314579"/>
                                  <a:pt x="2352853" y="314579"/>
                                </a:cubicBezTo>
                                <a:cubicBezTo>
                                  <a:pt x="2353361" y="314579"/>
                                  <a:pt x="2353742" y="314579"/>
                                  <a:pt x="2354250" y="314579"/>
                                </a:cubicBezTo>
                                <a:cubicBezTo>
                                  <a:pt x="2354758" y="314579"/>
                                  <a:pt x="2355266" y="314579"/>
                                  <a:pt x="2355774" y="314579"/>
                                </a:cubicBezTo>
                                <a:cubicBezTo>
                                  <a:pt x="2356282" y="314579"/>
                                  <a:pt x="2356663" y="314579"/>
                                  <a:pt x="2357171" y="314579"/>
                                </a:cubicBezTo>
                                <a:cubicBezTo>
                                  <a:pt x="2357679" y="314579"/>
                                  <a:pt x="2358187" y="314579"/>
                                  <a:pt x="2358695" y="314579"/>
                                </a:cubicBezTo>
                                <a:cubicBezTo>
                                  <a:pt x="2359203" y="314579"/>
                                  <a:pt x="2359584" y="314579"/>
                                  <a:pt x="2360092" y="314579"/>
                                </a:cubicBezTo>
                                <a:cubicBezTo>
                                  <a:pt x="2360600" y="314579"/>
                                  <a:pt x="2361108" y="314579"/>
                                  <a:pt x="2361616" y="314579"/>
                                </a:cubicBezTo>
                                <a:cubicBezTo>
                                  <a:pt x="2362124" y="314579"/>
                                  <a:pt x="2362505" y="314579"/>
                                  <a:pt x="2363013" y="314579"/>
                                </a:cubicBezTo>
                                <a:cubicBezTo>
                                  <a:pt x="2363521" y="314579"/>
                                  <a:pt x="2364029" y="314579"/>
                                  <a:pt x="2364537" y="314579"/>
                                </a:cubicBezTo>
                                <a:cubicBezTo>
                                  <a:pt x="2364918" y="314579"/>
                                  <a:pt x="2365426" y="314579"/>
                                  <a:pt x="2365934" y="314579"/>
                                </a:cubicBezTo>
                                <a:cubicBezTo>
                                  <a:pt x="2366442" y="314579"/>
                                  <a:pt x="2366950" y="314579"/>
                                  <a:pt x="2367458" y="314579"/>
                                </a:cubicBezTo>
                                <a:cubicBezTo>
                                  <a:pt x="2367839" y="314579"/>
                                  <a:pt x="2368347" y="314452"/>
                                  <a:pt x="2368855" y="314452"/>
                                </a:cubicBezTo>
                                <a:cubicBezTo>
                                  <a:pt x="2369363" y="314452"/>
                                  <a:pt x="2369871" y="314452"/>
                                  <a:pt x="2370379" y="314452"/>
                                </a:cubicBezTo>
                                <a:cubicBezTo>
                                  <a:pt x="2370760" y="314452"/>
                                  <a:pt x="2371268" y="314452"/>
                                  <a:pt x="2371776" y="314452"/>
                                </a:cubicBezTo>
                                <a:cubicBezTo>
                                  <a:pt x="2372284" y="314452"/>
                                  <a:pt x="2372792" y="314452"/>
                                  <a:pt x="2373300" y="314452"/>
                                </a:cubicBezTo>
                                <a:cubicBezTo>
                                  <a:pt x="2373681" y="314452"/>
                                  <a:pt x="2374189" y="314452"/>
                                  <a:pt x="2374697" y="314325"/>
                                </a:cubicBezTo>
                                <a:cubicBezTo>
                                  <a:pt x="2375205" y="314325"/>
                                  <a:pt x="2375713" y="314325"/>
                                  <a:pt x="2376221" y="314325"/>
                                </a:cubicBezTo>
                                <a:cubicBezTo>
                                  <a:pt x="2376602" y="314325"/>
                                  <a:pt x="2377110" y="314325"/>
                                  <a:pt x="2377618" y="314198"/>
                                </a:cubicBezTo>
                                <a:cubicBezTo>
                                  <a:pt x="2378126" y="314198"/>
                                  <a:pt x="2378634" y="314325"/>
                                  <a:pt x="2379142" y="314198"/>
                                </a:cubicBezTo>
                                <a:cubicBezTo>
                                  <a:pt x="2379523" y="314198"/>
                                  <a:pt x="2380031" y="314198"/>
                                  <a:pt x="2380539" y="314198"/>
                                </a:cubicBezTo>
                                <a:cubicBezTo>
                                  <a:pt x="2381047" y="314198"/>
                                  <a:pt x="2381555" y="314198"/>
                                  <a:pt x="2381936" y="314198"/>
                                </a:cubicBezTo>
                                <a:cubicBezTo>
                                  <a:pt x="2382444" y="314198"/>
                                  <a:pt x="2382952" y="314198"/>
                                  <a:pt x="2383460" y="314198"/>
                                </a:cubicBezTo>
                                <a:cubicBezTo>
                                  <a:pt x="2383968" y="314198"/>
                                  <a:pt x="2384476" y="314198"/>
                                  <a:pt x="2384857" y="314198"/>
                                </a:cubicBezTo>
                                <a:cubicBezTo>
                                  <a:pt x="2385365" y="314198"/>
                                  <a:pt x="2385873" y="314198"/>
                                  <a:pt x="2386381" y="314198"/>
                                </a:cubicBezTo>
                                <a:cubicBezTo>
                                  <a:pt x="2386889" y="314325"/>
                                  <a:pt x="2387397" y="314198"/>
                                  <a:pt x="2387778" y="314198"/>
                                </a:cubicBezTo>
                                <a:cubicBezTo>
                                  <a:pt x="2388286" y="314325"/>
                                  <a:pt x="2388794" y="314325"/>
                                  <a:pt x="2389302" y="314325"/>
                                </a:cubicBezTo>
                                <a:cubicBezTo>
                                  <a:pt x="2389810" y="314325"/>
                                  <a:pt x="2390318" y="314325"/>
                                  <a:pt x="2390699" y="314325"/>
                                </a:cubicBezTo>
                                <a:cubicBezTo>
                                  <a:pt x="2391207" y="314325"/>
                                  <a:pt x="2391715" y="314325"/>
                                  <a:pt x="2392223" y="314325"/>
                                </a:cubicBezTo>
                                <a:cubicBezTo>
                                  <a:pt x="2392731" y="314452"/>
                                  <a:pt x="2393239" y="314452"/>
                                  <a:pt x="2393620" y="314452"/>
                                </a:cubicBezTo>
                                <a:cubicBezTo>
                                  <a:pt x="2394128" y="314452"/>
                                  <a:pt x="2394636" y="314452"/>
                                  <a:pt x="2395144" y="314452"/>
                                </a:cubicBezTo>
                                <a:cubicBezTo>
                                  <a:pt x="2395652" y="314452"/>
                                  <a:pt x="2396033" y="314452"/>
                                  <a:pt x="2396541" y="314452"/>
                                </a:cubicBezTo>
                                <a:cubicBezTo>
                                  <a:pt x="2397049" y="314452"/>
                                  <a:pt x="2397557" y="314452"/>
                                  <a:pt x="2398065" y="314452"/>
                                </a:cubicBezTo>
                                <a:cubicBezTo>
                                  <a:pt x="2398573" y="314452"/>
                                  <a:pt x="2398954" y="314452"/>
                                  <a:pt x="2399462" y="314452"/>
                                </a:cubicBezTo>
                                <a:cubicBezTo>
                                  <a:pt x="2399970" y="314452"/>
                                  <a:pt x="2400478" y="314452"/>
                                  <a:pt x="2400986" y="314452"/>
                                </a:cubicBezTo>
                                <a:cubicBezTo>
                                  <a:pt x="2401494" y="314452"/>
                                  <a:pt x="2401875" y="314325"/>
                                  <a:pt x="2402383" y="314325"/>
                                </a:cubicBezTo>
                                <a:cubicBezTo>
                                  <a:pt x="2402891" y="314325"/>
                                  <a:pt x="2403399" y="314198"/>
                                  <a:pt x="2403907" y="314198"/>
                                </a:cubicBezTo>
                                <a:cubicBezTo>
                                  <a:pt x="2404415" y="314198"/>
                                  <a:pt x="2404796" y="314071"/>
                                  <a:pt x="2405304" y="314071"/>
                                </a:cubicBezTo>
                                <a:cubicBezTo>
                                  <a:pt x="2405812" y="314071"/>
                                  <a:pt x="2406320" y="314071"/>
                                  <a:pt x="2406828" y="314071"/>
                                </a:cubicBezTo>
                                <a:cubicBezTo>
                                  <a:pt x="2407336" y="313944"/>
                                  <a:pt x="2407717" y="313944"/>
                                  <a:pt x="2408225" y="313944"/>
                                </a:cubicBezTo>
                                <a:cubicBezTo>
                                  <a:pt x="2408733" y="313944"/>
                                  <a:pt x="2409241" y="313944"/>
                                  <a:pt x="2409749" y="313944"/>
                                </a:cubicBezTo>
                                <a:cubicBezTo>
                                  <a:pt x="2410257" y="313944"/>
                                  <a:pt x="2410638" y="313944"/>
                                  <a:pt x="2411146" y="313944"/>
                                </a:cubicBezTo>
                                <a:cubicBezTo>
                                  <a:pt x="2411654" y="313944"/>
                                  <a:pt x="2412162" y="313944"/>
                                  <a:pt x="2412670" y="313944"/>
                                </a:cubicBezTo>
                                <a:cubicBezTo>
                                  <a:pt x="2413178" y="313944"/>
                                  <a:pt x="2413559" y="313944"/>
                                  <a:pt x="2414067" y="313944"/>
                                </a:cubicBezTo>
                                <a:cubicBezTo>
                                  <a:pt x="2414575" y="313944"/>
                                  <a:pt x="2415083" y="313817"/>
                                  <a:pt x="2415591" y="313817"/>
                                </a:cubicBezTo>
                                <a:cubicBezTo>
                                  <a:pt x="2415972" y="313817"/>
                                  <a:pt x="2416480" y="313817"/>
                                  <a:pt x="2416988" y="313817"/>
                                </a:cubicBezTo>
                                <a:cubicBezTo>
                                  <a:pt x="2417496" y="313817"/>
                                  <a:pt x="2418004" y="313817"/>
                                  <a:pt x="2418512" y="313817"/>
                                </a:cubicBezTo>
                                <a:cubicBezTo>
                                  <a:pt x="2418893" y="313817"/>
                                  <a:pt x="2419401" y="313817"/>
                                  <a:pt x="2419909" y="313690"/>
                                </a:cubicBezTo>
                                <a:cubicBezTo>
                                  <a:pt x="2420417" y="313690"/>
                                  <a:pt x="2420925" y="313690"/>
                                  <a:pt x="2421433" y="313690"/>
                                </a:cubicBezTo>
                                <a:cubicBezTo>
                                  <a:pt x="2421814" y="313690"/>
                                  <a:pt x="2422322" y="313690"/>
                                  <a:pt x="2422830" y="313690"/>
                                </a:cubicBezTo>
                                <a:cubicBezTo>
                                  <a:pt x="2423338" y="313690"/>
                                  <a:pt x="2423846" y="313690"/>
                                  <a:pt x="2424354" y="313690"/>
                                </a:cubicBezTo>
                                <a:cubicBezTo>
                                  <a:pt x="2424735" y="313563"/>
                                  <a:pt x="2425243" y="313690"/>
                                  <a:pt x="2425751" y="313690"/>
                                </a:cubicBezTo>
                                <a:cubicBezTo>
                                  <a:pt x="2426259" y="313690"/>
                                  <a:pt x="2426767" y="313690"/>
                                  <a:pt x="2427275" y="313690"/>
                                </a:cubicBezTo>
                                <a:cubicBezTo>
                                  <a:pt x="2427656" y="313690"/>
                                  <a:pt x="2428164" y="313563"/>
                                  <a:pt x="2428672" y="313690"/>
                                </a:cubicBezTo>
                                <a:cubicBezTo>
                                  <a:pt x="2429180" y="313690"/>
                                  <a:pt x="2429688" y="313690"/>
                                  <a:pt x="2430069" y="313690"/>
                                </a:cubicBezTo>
                                <a:cubicBezTo>
                                  <a:pt x="2430577" y="313690"/>
                                  <a:pt x="2431085" y="313690"/>
                                  <a:pt x="2431593" y="313690"/>
                                </a:cubicBezTo>
                                <a:cubicBezTo>
                                  <a:pt x="2432101" y="313690"/>
                                  <a:pt x="2432609" y="313690"/>
                                  <a:pt x="2432990" y="313690"/>
                                </a:cubicBezTo>
                                <a:cubicBezTo>
                                  <a:pt x="2433498" y="313690"/>
                                  <a:pt x="2434006" y="313690"/>
                                  <a:pt x="2434514" y="313690"/>
                                </a:cubicBezTo>
                                <a:cubicBezTo>
                                  <a:pt x="2435022" y="313690"/>
                                  <a:pt x="2435530" y="313690"/>
                                  <a:pt x="2435911" y="313690"/>
                                </a:cubicBezTo>
                                <a:cubicBezTo>
                                  <a:pt x="2436419" y="313690"/>
                                  <a:pt x="2436927" y="313690"/>
                                  <a:pt x="2437435" y="313690"/>
                                </a:cubicBezTo>
                                <a:cubicBezTo>
                                  <a:pt x="2437943" y="313690"/>
                                  <a:pt x="2438451" y="313690"/>
                                  <a:pt x="2438832" y="313690"/>
                                </a:cubicBezTo>
                                <a:cubicBezTo>
                                  <a:pt x="2439340" y="313563"/>
                                  <a:pt x="2439848" y="313563"/>
                                  <a:pt x="2440356" y="313563"/>
                                </a:cubicBezTo>
                                <a:cubicBezTo>
                                  <a:pt x="2440864" y="313563"/>
                                  <a:pt x="2441372" y="313563"/>
                                  <a:pt x="2441753" y="313563"/>
                                </a:cubicBezTo>
                                <a:cubicBezTo>
                                  <a:pt x="2442261" y="313563"/>
                                  <a:pt x="2442769" y="313563"/>
                                  <a:pt x="2443277" y="313563"/>
                                </a:cubicBezTo>
                                <a:cubicBezTo>
                                  <a:pt x="2443785" y="313563"/>
                                  <a:pt x="2444293" y="313436"/>
                                  <a:pt x="2444674" y="313436"/>
                                </a:cubicBezTo>
                                <a:cubicBezTo>
                                  <a:pt x="2445182" y="313436"/>
                                  <a:pt x="2445690" y="313436"/>
                                  <a:pt x="2446198" y="313436"/>
                                </a:cubicBezTo>
                                <a:cubicBezTo>
                                  <a:pt x="2446706" y="313436"/>
                                  <a:pt x="2447087" y="313436"/>
                                  <a:pt x="2447595" y="313436"/>
                                </a:cubicBezTo>
                                <a:cubicBezTo>
                                  <a:pt x="2448103" y="313436"/>
                                  <a:pt x="2448611" y="313436"/>
                                  <a:pt x="2449119" y="313436"/>
                                </a:cubicBezTo>
                                <a:cubicBezTo>
                                  <a:pt x="2449627" y="313436"/>
                                  <a:pt x="2450008" y="313436"/>
                                  <a:pt x="2450516" y="313436"/>
                                </a:cubicBezTo>
                                <a:cubicBezTo>
                                  <a:pt x="2451024" y="313436"/>
                                  <a:pt x="2451532" y="313436"/>
                                  <a:pt x="2452040" y="313436"/>
                                </a:cubicBezTo>
                                <a:cubicBezTo>
                                  <a:pt x="2452548" y="313436"/>
                                  <a:pt x="2452929" y="313309"/>
                                  <a:pt x="2453437" y="313309"/>
                                </a:cubicBezTo>
                                <a:cubicBezTo>
                                  <a:pt x="2453945" y="313309"/>
                                  <a:pt x="2454453" y="313309"/>
                                  <a:pt x="2454961" y="313309"/>
                                </a:cubicBezTo>
                                <a:cubicBezTo>
                                  <a:pt x="2455469" y="313309"/>
                                  <a:pt x="2455850" y="313309"/>
                                  <a:pt x="2456358" y="313309"/>
                                </a:cubicBezTo>
                                <a:cubicBezTo>
                                  <a:pt x="2456866" y="313309"/>
                                  <a:pt x="2457374" y="313309"/>
                                  <a:pt x="2457882" y="313309"/>
                                </a:cubicBezTo>
                                <a:cubicBezTo>
                                  <a:pt x="2458390" y="313309"/>
                                  <a:pt x="2458771" y="313309"/>
                                  <a:pt x="2459279" y="313309"/>
                                </a:cubicBezTo>
                                <a:cubicBezTo>
                                  <a:pt x="2459787" y="313309"/>
                                  <a:pt x="2460295" y="313309"/>
                                  <a:pt x="2460803" y="313309"/>
                                </a:cubicBezTo>
                                <a:cubicBezTo>
                                  <a:pt x="2461311" y="313309"/>
                                  <a:pt x="2461692" y="313309"/>
                                  <a:pt x="2462200" y="313182"/>
                                </a:cubicBezTo>
                                <a:cubicBezTo>
                                  <a:pt x="2462708" y="313182"/>
                                  <a:pt x="2463216" y="313182"/>
                                  <a:pt x="2463724" y="313182"/>
                                </a:cubicBezTo>
                                <a:cubicBezTo>
                                  <a:pt x="2464105" y="313182"/>
                                  <a:pt x="2464613" y="313182"/>
                                  <a:pt x="2465121" y="313182"/>
                                </a:cubicBezTo>
                                <a:cubicBezTo>
                                  <a:pt x="2465629" y="313182"/>
                                  <a:pt x="2466137" y="313182"/>
                                  <a:pt x="2466645" y="313182"/>
                                </a:cubicBezTo>
                                <a:cubicBezTo>
                                  <a:pt x="2467026" y="313055"/>
                                  <a:pt x="2467534" y="313055"/>
                                  <a:pt x="2468042" y="313055"/>
                                </a:cubicBezTo>
                                <a:cubicBezTo>
                                  <a:pt x="2468550" y="313055"/>
                                  <a:pt x="2469058" y="313055"/>
                                  <a:pt x="2469566" y="313055"/>
                                </a:cubicBezTo>
                                <a:cubicBezTo>
                                  <a:pt x="2469947" y="312928"/>
                                  <a:pt x="2470455" y="312928"/>
                                  <a:pt x="2470963" y="312928"/>
                                </a:cubicBezTo>
                                <a:cubicBezTo>
                                  <a:pt x="2471471" y="312928"/>
                                  <a:pt x="2471979" y="312928"/>
                                  <a:pt x="2472487" y="312928"/>
                                </a:cubicBezTo>
                                <a:cubicBezTo>
                                  <a:pt x="2472868" y="312928"/>
                                  <a:pt x="2473376" y="312928"/>
                                  <a:pt x="2473884" y="312928"/>
                                </a:cubicBezTo>
                                <a:cubicBezTo>
                                  <a:pt x="2474392" y="312928"/>
                                  <a:pt x="2474900" y="312928"/>
                                  <a:pt x="2475408" y="312928"/>
                                </a:cubicBezTo>
                                <a:cubicBezTo>
                                  <a:pt x="2475789" y="312928"/>
                                  <a:pt x="2476297" y="312801"/>
                                  <a:pt x="2476805" y="312801"/>
                                </a:cubicBezTo>
                                <a:cubicBezTo>
                                  <a:pt x="2477313" y="312801"/>
                                  <a:pt x="2477821" y="312801"/>
                                  <a:pt x="2478329" y="312801"/>
                                </a:cubicBezTo>
                                <a:cubicBezTo>
                                  <a:pt x="2478710" y="312801"/>
                                  <a:pt x="2479218" y="312801"/>
                                  <a:pt x="2479726" y="312801"/>
                                </a:cubicBezTo>
                                <a:cubicBezTo>
                                  <a:pt x="2480234" y="312801"/>
                                  <a:pt x="2480742" y="312801"/>
                                  <a:pt x="2481123" y="312674"/>
                                </a:cubicBezTo>
                                <a:cubicBezTo>
                                  <a:pt x="2481631" y="312674"/>
                                  <a:pt x="2482139" y="312674"/>
                                  <a:pt x="2482647" y="312674"/>
                                </a:cubicBezTo>
                                <a:cubicBezTo>
                                  <a:pt x="2483155" y="312674"/>
                                  <a:pt x="2483663" y="312674"/>
                                  <a:pt x="2484044" y="312674"/>
                                </a:cubicBezTo>
                                <a:cubicBezTo>
                                  <a:pt x="2484552" y="312674"/>
                                  <a:pt x="2485060" y="312674"/>
                                  <a:pt x="2485568" y="312674"/>
                                </a:cubicBezTo>
                                <a:cubicBezTo>
                                  <a:pt x="2486076" y="312674"/>
                                  <a:pt x="2486584" y="312674"/>
                                  <a:pt x="2486965" y="312674"/>
                                </a:cubicBezTo>
                                <a:cubicBezTo>
                                  <a:pt x="2487473" y="312674"/>
                                  <a:pt x="2487981" y="312547"/>
                                  <a:pt x="2488489" y="312547"/>
                                </a:cubicBezTo>
                                <a:cubicBezTo>
                                  <a:pt x="2488997" y="312547"/>
                                  <a:pt x="2489505" y="312674"/>
                                  <a:pt x="2489886" y="312674"/>
                                </a:cubicBezTo>
                                <a:cubicBezTo>
                                  <a:pt x="2490394" y="312674"/>
                                  <a:pt x="2490902" y="312674"/>
                                  <a:pt x="2491410" y="312674"/>
                                </a:cubicBezTo>
                                <a:cubicBezTo>
                                  <a:pt x="2491918" y="312674"/>
                                  <a:pt x="2492426" y="312674"/>
                                  <a:pt x="2492807" y="312674"/>
                                </a:cubicBezTo>
                                <a:cubicBezTo>
                                  <a:pt x="2493315" y="312674"/>
                                  <a:pt x="2493823" y="312674"/>
                                  <a:pt x="2494331" y="312674"/>
                                </a:cubicBezTo>
                                <a:cubicBezTo>
                                  <a:pt x="2494839" y="312674"/>
                                  <a:pt x="2495347" y="312674"/>
                                  <a:pt x="2495728" y="312674"/>
                                </a:cubicBezTo>
                                <a:cubicBezTo>
                                  <a:pt x="2496236" y="312674"/>
                                  <a:pt x="2496744" y="312674"/>
                                  <a:pt x="2497252" y="312674"/>
                                </a:cubicBezTo>
                                <a:cubicBezTo>
                                  <a:pt x="2497760" y="312801"/>
                                  <a:pt x="2498141" y="312801"/>
                                  <a:pt x="2498649" y="312801"/>
                                </a:cubicBezTo>
                                <a:cubicBezTo>
                                  <a:pt x="2499157" y="312801"/>
                                  <a:pt x="2499665" y="312801"/>
                                  <a:pt x="2500173" y="312801"/>
                                </a:cubicBezTo>
                                <a:cubicBezTo>
                                  <a:pt x="2500681" y="312801"/>
                                  <a:pt x="2501062" y="312801"/>
                                  <a:pt x="2501570" y="312801"/>
                                </a:cubicBezTo>
                                <a:cubicBezTo>
                                  <a:pt x="2502078" y="312801"/>
                                  <a:pt x="2502586" y="312801"/>
                                  <a:pt x="2503094" y="312801"/>
                                </a:cubicBezTo>
                                <a:cubicBezTo>
                                  <a:pt x="2503602" y="312801"/>
                                  <a:pt x="2503983" y="312801"/>
                                  <a:pt x="2504491" y="312801"/>
                                </a:cubicBezTo>
                                <a:cubicBezTo>
                                  <a:pt x="2504999" y="312801"/>
                                  <a:pt x="2505507" y="312801"/>
                                  <a:pt x="2506015" y="312801"/>
                                </a:cubicBezTo>
                                <a:cubicBezTo>
                                  <a:pt x="2506523" y="312801"/>
                                  <a:pt x="2506904" y="312801"/>
                                  <a:pt x="2507412" y="312801"/>
                                </a:cubicBezTo>
                                <a:cubicBezTo>
                                  <a:pt x="2507920" y="312801"/>
                                  <a:pt x="2508428" y="312801"/>
                                  <a:pt x="2508936" y="312801"/>
                                </a:cubicBezTo>
                                <a:cubicBezTo>
                                  <a:pt x="2509444" y="312801"/>
                                  <a:pt x="2509825" y="312801"/>
                                  <a:pt x="2510333" y="312801"/>
                                </a:cubicBezTo>
                                <a:cubicBezTo>
                                  <a:pt x="2510841" y="312801"/>
                                  <a:pt x="2511349" y="312801"/>
                                  <a:pt x="2511857" y="312801"/>
                                </a:cubicBezTo>
                                <a:cubicBezTo>
                                  <a:pt x="2512365" y="312801"/>
                                  <a:pt x="2512746" y="312674"/>
                                  <a:pt x="2513254" y="312674"/>
                                </a:cubicBezTo>
                                <a:cubicBezTo>
                                  <a:pt x="2513762" y="312674"/>
                                  <a:pt x="2514270" y="312674"/>
                                  <a:pt x="2514778" y="312674"/>
                                </a:cubicBezTo>
                                <a:cubicBezTo>
                                  <a:pt x="2515159" y="312674"/>
                                  <a:pt x="2515667" y="312674"/>
                                  <a:pt x="2516175" y="312674"/>
                                </a:cubicBezTo>
                                <a:cubicBezTo>
                                  <a:pt x="2516683" y="312674"/>
                                  <a:pt x="2517191" y="312674"/>
                                  <a:pt x="2517699" y="312674"/>
                                </a:cubicBezTo>
                                <a:cubicBezTo>
                                  <a:pt x="2518080" y="312674"/>
                                  <a:pt x="2518588" y="312674"/>
                                  <a:pt x="2519096" y="312674"/>
                                </a:cubicBezTo>
                                <a:cubicBezTo>
                                  <a:pt x="2519604" y="312674"/>
                                  <a:pt x="2520112" y="312674"/>
                                  <a:pt x="2520620" y="312674"/>
                                </a:cubicBezTo>
                                <a:cubicBezTo>
                                  <a:pt x="2521001" y="312674"/>
                                  <a:pt x="2521509" y="312674"/>
                                  <a:pt x="2522017" y="312674"/>
                                </a:cubicBezTo>
                                <a:cubicBezTo>
                                  <a:pt x="2522525" y="312674"/>
                                  <a:pt x="2523033" y="312674"/>
                                  <a:pt x="2523541" y="312674"/>
                                </a:cubicBezTo>
                                <a:cubicBezTo>
                                  <a:pt x="2523922" y="312674"/>
                                  <a:pt x="2524430" y="312674"/>
                                  <a:pt x="2524938" y="312674"/>
                                </a:cubicBezTo>
                                <a:cubicBezTo>
                                  <a:pt x="2525446" y="312674"/>
                                  <a:pt x="2525954" y="312674"/>
                                  <a:pt x="2526462" y="312674"/>
                                </a:cubicBezTo>
                                <a:cubicBezTo>
                                  <a:pt x="2526843" y="312674"/>
                                  <a:pt x="2527351" y="312674"/>
                                  <a:pt x="2527859" y="312674"/>
                                </a:cubicBezTo>
                                <a:cubicBezTo>
                                  <a:pt x="2528367" y="312674"/>
                                  <a:pt x="2528875" y="312674"/>
                                  <a:pt x="2529383" y="312674"/>
                                </a:cubicBezTo>
                                <a:cubicBezTo>
                                  <a:pt x="2529764" y="312674"/>
                                  <a:pt x="2530272" y="312674"/>
                                  <a:pt x="2530780" y="312674"/>
                                </a:cubicBezTo>
                                <a:cubicBezTo>
                                  <a:pt x="2531288" y="312674"/>
                                  <a:pt x="2531796" y="312674"/>
                                  <a:pt x="2532177" y="312674"/>
                                </a:cubicBezTo>
                                <a:cubicBezTo>
                                  <a:pt x="2532685" y="312674"/>
                                  <a:pt x="2533193" y="312801"/>
                                  <a:pt x="2533701" y="312801"/>
                                </a:cubicBezTo>
                                <a:cubicBezTo>
                                  <a:pt x="2534209" y="312801"/>
                                  <a:pt x="2534717" y="312801"/>
                                  <a:pt x="2535098" y="312801"/>
                                </a:cubicBezTo>
                                <a:cubicBezTo>
                                  <a:pt x="2535606" y="312801"/>
                                  <a:pt x="2536114" y="312801"/>
                                  <a:pt x="2536622" y="312801"/>
                                </a:cubicBezTo>
                                <a:cubicBezTo>
                                  <a:pt x="2537130" y="312801"/>
                                  <a:pt x="2537638" y="312674"/>
                                  <a:pt x="2538019" y="312674"/>
                                </a:cubicBezTo>
                                <a:cubicBezTo>
                                  <a:pt x="2538527" y="312674"/>
                                  <a:pt x="2539035" y="312674"/>
                                  <a:pt x="2539543" y="312674"/>
                                </a:cubicBezTo>
                                <a:cubicBezTo>
                                  <a:pt x="2540051" y="312674"/>
                                  <a:pt x="2540559" y="312674"/>
                                  <a:pt x="2540940" y="312674"/>
                                </a:cubicBezTo>
                                <a:cubicBezTo>
                                  <a:pt x="2541448" y="312674"/>
                                  <a:pt x="2541956" y="312674"/>
                                  <a:pt x="2542464" y="312674"/>
                                </a:cubicBezTo>
                                <a:cubicBezTo>
                                  <a:pt x="2542972" y="312674"/>
                                  <a:pt x="2543480" y="312674"/>
                                  <a:pt x="2543861" y="312547"/>
                                </a:cubicBezTo>
                                <a:cubicBezTo>
                                  <a:pt x="2544369" y="312547"/>
                                  <a:pt x="2544877" y="312547"/>
                                  <a:pt x="2545385" y="312547"/>
                                </a:cubicBezTo>
                                <a:cubicBezTo>
                                  <a:pt x="2545893" y="312547"/>
                                  <a:pt x="2546401" y="312547"/>
                                  <a:pt x="2546782" y="312547"/>
                                </a:cubicBezTo>
                                <a:cubicBezTo>
                                  <a:pt x="2547290" y="312547"/>
                                  <a:pt x="2547798" y="312547"/>
                                  <a:pt x="2548306" y="312547"/>
                                </a:cubicBezTo>
                                <a:cubicBezTo>
                                  <a:pt x="2548814" y="312547"/>
                                  <a:pt x="2549195" y="312547"/>
                                  <a:pt x="2549703" y="312547"/>
                                </a:cubicBezTo>
                                <a:cubicBezTo>
                                  <a:pt x="2550211" y="312420"/>
                                  <a:pt x="2550719" y="312420"/>
                                  <a:pt x="2551227" y="312420"/>
                                </a:cubicBezTo>
                                <a:cubicBezTo>
                                  <a:pt x="2551735" y="312420"/>
                                  <a:pt x="2552116" y="312420"/>
                                  <a:pt x="2552624" y="312420"/>
                                </a:cubicBezTo>
                                <a:cubicBezTo>
                                  <a:pt x="2553132" y="312420"/>
                                  <a:pt x="2553640" y="312420"/>
                                  <a:pt x="2554148" y="312420"/>
                                </a:cubicBezTo>
                                <a:cubicBezTo>
                                  <a:pt x="2554656" y="312420"/>
                                  <a:pt x="2555037" y="312293"/>
                                  <a:pt x="2555545" y="312293"/>
                                </a:cubicBezTo>
                                <a:cubicBezTo>
                                  <a:pt x="2556053" y="312293"/>
                                  <a:pt x="2556561" y="312293"/>
                                  <a:pt x="2557069" y="312293"/>
                                </a:cubicBezTo>
                                <a:cubicBezTo>
                                  <a:pt x="2557577" y="312293"/>
                                  <a:pt x="2557958" y="312293"/>
                                  <a:pt x="2558466" y="312166"/>
                                </a:cubicBezTo>
                                <a:cubicBezTo>
                                  <a:pt x="2558974" y="312166"/>
                                  <a:pt x="2559482" y="312166"/>
                                  <a:pt x="2559990" y="312166"/>
                                </a:cubicBezTo>
                                <a:cubicBezTo>
                                  <a:pt x="2560498" y="312166"/>
                                  <a:pt x="2560879" y="312166"/>
                                  <a:pt x="2561387" y="312166"/>
                                </a:cubicBezTo>
                                <a:cubicBezTo>
                                  <a:pt x="2561895" y="312166"/>
                                  <a:pt x="2562403" y="312039"/>
                                  <a:pt x="2562911" y="312039"/>
                                </a:cubicBezTo>
                                <a:cubicBezTo>
                                  <a:pt x="2563419" y="312039"/>
                                  <a:pt x="2563800" y="312039"/>
                                  <a:pt x="2564308" y="312039"/>
                                </a:cubicBezTo>
                                <a:cubicBezTo>
                                  <a:pt x="2564816" y="312039"/>
                                  <a:pt x="2565324" y="312039"/>
                                  <a:pt x="2565832" y="312039"/>
                                </a:cubicBezTo>
                                <a:cubicBezTo>
                                  <a:pt x="2566213" y="311912"/>
                                  <a:pt x="2566721" y="311912"/>
                                  <a:pt x="2567229" y="311912"/>
                                </a:cubicBezTo>
                                <a:cubicBezTo>
                                  <a:pt x="2567737" y="311912"/>
                                  <a:pt x="2568245" y="311912"/>
                                  <a:pt x="2568753" y="311912"/>
                                </a:cubicBezTo>
                                <a:cubicBezTo>
                                  <a:pt x="2569134" y="311785"/>
                                  <a:pt x="2569642" y="311785"/>
                                  <a:pt x="2570150" y="311785"/>
                                </a:cubicBezTo>
                                <a:cubicBezTo>
                                  <a:pt x="2570658" y="311785"/>
                                  <a:pt x="2571166" y="311785"/>
                                  <a:pt x="2571674" y="311785"/>
                                </a:cubicBezTo>
                                <a:cubicBezTo>
                                  <a:pt x="2572055" y="311659"/>
                                  <a:pt x="2572563" y="311659"/>
                                  <a:pt x="2573071" y="311659"/>
                                </a:cubicBezTo>
                                <a:cubicBezTo>
                                  <a:pt x="2573579" y="311659"/>
                                  <a:pt x="2574087" y="311659"/>
                                  <a:pt x="2574595" y="311659"/>
                                </a:cubicBezTo>
                                <a:cubicBezTo>
                                  <a:pt x="2574976" y="311659"/>
                                  <a:pt x="2575484" y="311531"/>
                                  <a:pt x="2575992" y="311531"/>
                                </a:cubicBezTo>
                                <a:cubicBezTo>
                                  <a:pt x="2576500" y="311531"/>
                                  <a:pt x="2577008" y="311531"/>
                                  <a:pt x="2577516" y="311531"/>
                                </a:cubicBezTo>
                                <a:cubicBezTo>
                                  <a:pt x="2577897" y="311404"/>
                                  <a:pt x="2578405" y="311404"/>
                                  <a:pt x="2578913" y="311404"/>
                                </a:cubicBezTo>
                                <a:cubicBezTo>
                                  <a:pt x="2579421" y="311404"/>
                                  <a:pt x="2579929" y="311404"/>
                                  <a:pt x="2580437" y="311404"/>
                                </a:cubicBezTo>
                                <a:cubicBezTo>
                                  <a:pt x="2580818" y="311404"/>
                                  <a:pt x="2581326" y="311277"/>
                                  <a:pt x="2581834" y="311277"/>
                                </a:cubicBezTo>
                                <a:cubicBezTo>
                                  <a:pt x="2582342" y="311277"/>
                                  <a:pt x="2582850" y="311277"/>
                                  <a:pt x="2583231" y="311277"/>
                                </a:cubicBezTo>
                                <a:cubicBezTo>
                                  <a:pt x="2583739" y="311277"/>
                                  <a:pt x="2584247" y="311277"/>
                                  <a:pt x="2584755" y="311150"/>
                                </a:cubicBezTo>
                                <a:cubicBezTo>
                                  <a:pt x="2585263" y="311150"/>
                                  <a:pt x="2585771" y="311150"/>
                                  <a:pt x="2586152" y="311150"/>
                                </a:cubicBezTo>
                                <a:cubicBezTo>
                                  <a:pt x="2586660" y="311150"/>
                                  <a:pt x="2587168" y="311150"/>
                                  <a:pt x="2587676" y="311023"/>
                                </a:cubicBezTo>
                                <a:cubicBezTo>
                                  <a:pt x="2588184" y="311023"/>
                                  <a:pt x="2588692" y="311023"/>
                                  <a:pt x="2589073" y="311023"/>
                                </a:cubicBezTo>
                                <a:cubicBezTo>
                                  <a:pt x="2589581" y="311023"/>
                                  <a:pt x="2590089" y="310897"/>
                                  <a:pt x="2590597" y="310897"/>
                                </a:cubicBezTo>
                                <a:cubicBezTo>
                                  <a:pt x="2591105" y="310897"/>
                                  <a:pt x="2591613" y="310897"/>
                                  <a:pt x="2591994" y="310897"/>
                                </a:cubicBezTo>
                                <a:cubicBezTo>
                                  <a:pt x="2592502" y="310897"/>
                                  <a:pt x="2593010" y="310769"/>
                                  <a:pt x="2593518" y="310769"/>
                                </a:cubicBezTo>
                                <a:cubicBezTo>
                                  <a:pt x="2594026" y="310769"/>
                                  <a:pt x="2594534" y="310769"/>
                                  <a:pt x="2594915" y="310769"/>
                                </a:cubicBezTo>
                                <a:cubicBezTo>
                                  <a:pt x="2595423" y="310769"/>
                                  <a:pt x="2595931" y="310642"/>
                                  <a:pt x="2596439" y="310642"/>
                                </a:cubicBezTo>
                                <a:cubicBezTo>
                                  <a:pt x="2596947" y="310642"/>
                                  <a:pt x="2597455" y="310642"/>
                                  <a:pt x="2597836" y="310642"/>
                                </a:cubicBezTo>
                                <a:cubicBezTo>
                                  <a:pt x="2598344" y="310642"/>
                                  <a:pt x="2598852" y="310642"/>
                                  <a:pt x="2599360" y="310515"/>
                                </a:cubicBezTo>
                                <a:cubicBezTo>
                                  <a:pt x="2599868" y="310515"/>
                                  <a:pt x="2600249" y="310515"/>
                                  <a:pt x="2600757" y="310515"/>
                                </a:cubicBezTo>
                                <a:cubicBezTo>
                                  <a:pt x="2601265" y="310515"/>
                                  <a:pt x="2601773" y="310515"/>
                                  <a:pt x="2602281" y="310388"/>
                                </a:cubicBezTo>
                                <a:cubicBezTo>
                                  <a:pt x="2602789" y="310388"/>
                                  <a:pt x="2603170" y="310388"/>
                                  <a:pt x="2603678" y="310388"/>
                                </a:cubicBezTo>
                                <a:cubicBezTo>
                                  <a:pt x="2604186" y="310388"/>
                                  <a:pt x="2604694" y="310388"/>
                                  <a:pt x="2605202" y="310388"/>
                                </a:cubicBezTo>
                                <a:cubicBezTo>
                                  <a:pt x="2605710" y="310261"/>
                                  <a:pt x="2606091" y="310261"/>
                                  <a:pt x="2606599" y="310261"/>
                                </a:cubicBezTo>
                                <a:cubicBezTo>
                                  <a:pt x="2607107" y="310261"/>
                                  <a:pt x="2607615" y="310261"/>
                                  <a:pt x="2608123" y="310135"/>
                                </a:cubicBezTo>
                                <a:cubicBezTo>
                                  <a:pt x="2608631" y="310135"/>
                                  <a:pt x="2609012" y="310135"/>
                                  <a:pt x="2609520" y="310135"/>
                                </a:cubicBezTo>
                                <a:cubicBezTo>
                                  <a:pt x="2610028" y="310007"/>
                                  <a:pt x="2610536" y="310007"/>
                                  <a:pt x="2611044" y="310007"/>
                                </a:cubicBezTo>
                                <a:cubicBezTo>
                                  <a:pt x="2611552" y="310007"/>
                                  <a:pt x="2611933" y="310007"/>
                                  <a:pt x="2612441" y="309880"/>
                                </a:cubicBezTo>
                                <a:cubicBezTo>
                                  <a:pt x="2612949" y="309880"/>
                                  <a:pt x="2613457" y="309880"/>
                                  <a:pt x="2613965" y="309880"/>
                                </a:cubicBezTo>
                                <a:cubicBezTo>
                                  <a:pt x="2614473" y="309880"/>
                                  <a:pt x="2614854" y="309880"/>
                                  <a:pt x="2615362" y="309880"/>
                                </a:cubicBezTo>
                                <a:cubicBezTo>
                                  <a:pt x="2615870" y="309753"/>
                                  <a:pt x="2616378" y="309753"/>
                                  <a:pt x="2616886" y="309753"/>
                                </a:cubicBezTo>
                                <a:cubicBezTo>
                                  <a:pt x="2617267" y="309753"/>
                                  <a:pt x="2617775" y="309753"/>
                                  <a:pt x="2618283" y="309753"/>
                                </a:cubicBezTo>
                                <a:cubicBezTo>
                                  <a:pt x="2618791" y="309753"/>
                                  <a:pt x="2619299" y="309753"/>
                                  <a:pt x="2619807" y="309753"/>
                                </a:cubicBezTo>
                                <a:cubicBezTo>
                                  <a:pt x="2620188" y="309753"/>
                                  <a:pt x="2620696" y="309626"/>
                                  <a:pt x="2621204" y="309626"/>
                                </a:cubicBezTo>
                                <a:cubicBezTo>
                                  <a:pt x="2621712" y="309626"/>
                                  <a:pt x="2622220" y="309626"/>
                                  <a:pt x="2622728" y="309626"/>
                                </a:cubicBezTo>
                                <a:cubicBezTo>
                                  <a:pt x="2623109" y="309626"/>
                                  <a:pt x="2623617" y="309626"/>
                                  <a:pt x="2624125" y="309626"/>
                                </a:cubicBezTo>
                                <a:cubicBezTo>
                                  <a:pt x="2624633" y="309626"/>
                                  <a:pt x="2625141" y="309626"/>
                                  <a:pt x="2625649" y="309626"/>
                                </a:cubicBezTo>
                                <a:cubicBezTo>
                                  <a:pt x="2626030" y="309626"/>
                                  <a:pt x="2626538" y="309626"/>
                                  <a:pt x="2627046" y="309626"/>
                                </a:cubicBezTo>
                                <a:cubicBezTo>
                                  <a:pt x="2627554" y="309626"/>
                                  <a:pt x="2628062" y="309626"/>
                                  <a:pt x="2628570" y="309626"/>
                                </a:cubicBezTo>
                                <a:cubicBezTo>
                                  <a:pt x="2628951" y="309626"/>
                                  <a:pt x="2629459" y="309626"/>
                                  <a:pt x="2629967" y="309626"/>
                                </a:cubicBezTo>
                                <a:cubicBezTo>
                                  <a:pt x="2630475" y="309626"/>
                                  <a:pt x="2630983" y="309499"/>
                                  <a:pt x="2631491" y="309499"/>
                                </a:cubicBezTo>
                                <a:cubicBezTo>
                                  <a:pt x="2631872" y="309499"/>
                                  <a:pt x="2632380" y="309499"/>
                                  <a:pt x="2632888" y="309499"/>
                                </a:cubicBezTo>
                                <a:cubicBezTo>
                                  <a:pt x="2633396" y="309499"/>
                                  <a:pt x="2633904" y="309499"/>
                                  <a:pt x="2634285" y="309499"/>
                                </a:cubicBezTo>
                                <a:cubicBezTo>
                                  <a:pt x="2634793" y="309499"/>
                                  <a:pt x="2635301" y="309499"/>
                                  <a:pt x="2635809" y="309372"/>
                                </a:cubicBezTo>
                                <a:cubicBezTo>
                                  <a:pt x="2636317" y="309372"/>
                                  <a:pt x="2636825" y="309372"/>
                                  <a:pt x="2637206" y="309372"/>
                                </a:cubicBezTo>
                                <a:cubicBezTo>
                                  <a:pt x="2637714" y="309372"/>
                                  <a:pt x="2638222" y="309372"/>
                                  <a:pt x="2638730" y="309372"/>
                                </a:cubicBezTo>
                                <a:cubicBezTo>
                                  <a:pt x="2639238" y="309372"/>
                                  <a:pt x="2639746" y="309245"/>
                                  <a:pt x="2640127" y="309245"/>
                                </a:cubicBezTo>
                                <a:cubicBezTo>
                                  <a:pt x="2640635" y="309245"/>
                                  <a:pt x="2641143" y="309245"/>
                                  <a:pt x="2641651" y="309245"/>
                                </a:cubicBezTo>
                                <a:cubicBezTo>
                                  <a:pt x="2642159" y="309245"/>
                                  <a:pt x="2642667" y="309118"/>
                                  <a:pt x="2643048" y="309118"/>
                                </a:cubicBezTo>
                                <a:cubicBezTo>
                                  <a:pt x="2643556" y="309118"/>
                                  <a:pt x="2644064" y="309118"/>
                                  <a:pt x="2644572" y="309118"/>
                                </a:cubicBezTo>
                                <a:cubicBezTo>
                                  <a:pt x="2645080" y="308991"/>
                                  <a:pt x="2645588" y="308991"/>
                                  <a:pt x="2645969" y="308991"/>
                                </a:cubicBezTo>
                                <a:cubicBezTo>
                                  <a:pt x="2646477" y="308991"/>
                                  <a:pt x="2646985" y="308864"/>
                                  <a:pt x="2647493" y="308864"/>
                                </a:cubicBezTo>
                                <a:cubicBezTo>
                                  <a:pt x="2648001" y="308864"/>
                                  <a:pt x="2648382" y="308864"/>
                                  <a:pt x="2648890" y="308737"/>
                                </a:cubicBezTo>
                                <a:cubicBezTo>
                                  <a:pt x="2649398" y="308737"/>
                                  <a:pt x="2649906" y="308737"/>
                                  <a:pt x="2650414" y="308737"/>
                                </a:cubicBezTo>
                                <a:cubicBezTo>
                                  <a:pt x="2650922" y="308737"/>
                                  <a:pt x="2651303" y="308610"/>
                                  <a:pt x="2651811" y="308610"/>
                                </a:cubicBezTo>
                                <a:cubicBezTo>
                                  <a:pt x="2652319" y="308610"/>
                                  <a:pt x="2652827" y="308610"/>
                                  <a:pt x="2653335" y="308484"/>
                                </a:cubicBezTo>
                                <a:cubicBezTo>
                                  <a:pt x="2653843" y="308484"/>
                                  <a:pt x="2654224" y="308484"/>
                                  <a:pt x="2654732" y="308484"/>
                                </a:cubicBezTo>
                                <a:cubicBezTo>
                                  <a:pt x="2655240" y="308484"/>
                                  <a:pt x="2655748" y="308356"/>
                                  <a:pt x="2656256" y="308356"/>
                                </a:cubicBezTo>
                                <a:cubicBezTo>
                                  <a:pt x="2656764" y="308356"/>
                                  <a:pt x="2657145" y="308229"/>
                                  <a:pt x="2657653" y="308229"/>
                                </a:cubicBezTo>
                                <a:cubicBezTo>
                                  <a:pt x="2658161" y="308229"/>
                                  <a:pt x="2658669" y="308229"/>
                                  <a:pt x="2659177" y="308229"/>
                                </a:cubicBezTo>
                                <a:cubicBezTo>
                                  <a:pt x="2659685" y="308102"/>
                                  <a:pt x="2660066" y="308102"/>
                                  <a:pt x="2660574" y="308102"/>
                                </a:cubicBezTo>
                                <a:cubicBezTo>
                                  <a:pt x="2661082" y="307975"/>
                                  <a:pt x="2661590" y="307975"/>
                                  <a:pt x="2662098" y="307975"/>
                                </a:cubicBezTo>
                                <a:cubicBezTo>
                                  <a:pt x="2662606" y="307975"/>
                                  <a:pt x="2662987" y="307848"/>
                                  <a:pt x="2663495" y="307848"/>
                                </a:cubicBezTo>
                                <a:cubicBezTo>
                                  <a:pt x="2664003" y="307848"/>
                                  <a:pt x="2664511" y="307722"/>
                                  <a:pt x="2665019" y="307722"/>
                                </a:cubicBezTo>
                                <a:cubicBezTo>
                                  <a:pt x="2665400" y="307722"/>
                                  <a:pt x="2665908" y="307722"/>
                                  <a:pt x="2666416" y="307722"/>
                                </a:cubicBezTo>
                                <a:cubicBezTo>
                                  <a:pt x="2666924" y="307594"/>
                                  <a:pt x="2667432" y="307594"/>
                                  <a:pt x="2667940" y="307594"/>
                                </a:cubicBezTo>
                                <a:cubicBezTo>
                                  <a:pt x="2668321" y="307467"/>
                                  <a:pt x="2668829" y="307467"/>
                                  <a:pt x="2669337" y="307467"/>
                                </a:cubicBezTo>
                                <a:cubicBezTo>
                                  <a:pt x="2669845" y="307467"/>
                                  <a:pt x="2670353" y="307340"/>
                                  <a:pt x="2670861" y="307340"/>
                                </a:cubicBezTo>
                                <a:cubicBezTo>
                                  <a:pt x="2671242" y="307340"/>
                                  <a:pt x="2671750" y="307340"/>
                                  <a:pt x="2672258" y="307213"/>
                                </a:cubicBezTo>
                                <a:cubicBezTo>
                                  <a:pt x="2672766" y="307213"/>
                                  <a:pt x="2673274" y="307213"/>
                                  <a:pt x="2673782" y="307213"/>
                                </a:cubicBezTo>
                                <a:cubicBezTo>
                                  <a:pt x="2674163" y="307213"/>
                                  <a:pt x="2674671" y="307086"/>
                                  <a:pt x="2675179" y="307086"/>
                                </a:cubicBezTo>
                                <a:cubicBezTo>
                                  <a:pt x="2675687" y="307086"/>
                                  <a:pt x="2676195" y="307086"/>
                                  <a:pt x="2676703" y="307086"/>
                                </a:cubicBezTo>
                                <a:cubicBezTo>
                                  <a:pt x="2677084" y="306960"/>
                                  <a:pt x="2677592" y="306960"/>
                                  <a:pt x="2678100" y="306960"/>
                                </a:cubicBezTo>
                                <a:cubicBezTo>
                                  <a:pt x="2678608" y="306960"/>
                                  <a:pt x="2679116" y="306960"/>
                                  <a:pt x="2679624" y="306960"/>
                                </a:cubicBezTo>
                                <a:cubicBezTo>
                                  <a:pt x="2680005" y="306960"/>
                                  <a:pt x="2680513" y="306832"/>
                                  <a:pt x="2681021" y="306832"/>
                                </a:cubicBezTo>
                                <a:cubicBezTo>
                                  <a:pt x="2681529" y="306832"/>
                                  <a:pt x="2682037" y="306832"/>
                                  <a:pt x="2682418" y="306832"/>
                                </a:cubicBezTo>
                                <a:cubicBezTo>
                                  <a:pt x="2682926" y="306832"/>
                                  <a:pt x="2683434" y="306832"/>
                                  <a:pt x="2683942" y="306832"/>
                                </a:cubicBezTo>
                                <a:cubicBezTo>
                                  <a:pt x="2684450" y="306832"/>
                                  <a:pt x="2684958" y="306832"/>
                                  <a:pt x="2685339" y="306832"/>
                                </a:cubicBezTo>
                                <a:cubicBezTo>
                                  <a:pt x="2685847" y="306832"/>
                                  <a:pt x="2686355" y="306832"/>
                                  <a:pt x="2686863" y="306705"/>
                                </a:cubicBezTo>
                                <a:cubicBezTo>
                                  <a:pt x="2687371" y="306705"/>
                                  <a:pt x="2687879" y="306705"/>
                                  <a:pt x="2688260" y="306705"/>
                                </a:cubicBezTo>
                                <a:cubicBezTo>
                                  <a:pt x="2688768" y="306705"/>
                                  <a:pt x="2689276" y="306705"/>
                                  <a:pt x="2689784" y="306705"/>
                                </a:cubicBezTo>
                                <a:cubicBezTo>
                                  <a:pt x="2690292" y="306705"/>
                                  <a:pt x="2690800" y="306705"/>
                                  <a:pt x="2691181" y="306578"/>
                                </a:cubicBezTo>
                                <a:cubicBezTo>
                                  <a:pt x="2691689" y="306578"/>
                                  <a:pt x="2692197" y="306578"/>
                                  <a:pt x="2692705" y="306578"/>
                                </a:cubicBezTo>
                                <a:cubicBezTo>
                                  <a:pt x="2693213" y="306578"/>
                                  <a:pt x="2693721" y="306578"/>
                                  <a:pt x="2694102" y="306578"/>
                                </a:cubicBezTo>
                                <a:cubicBezTo>
                                  <a:pt x="2694610" y="306578"/>
                                  <a:pt x="2695118" y="306578"/>
                                  <a:pt x="2695626" y="306578"/>
                                </a:cubicBezTo>
                                <a:cubicBezTo>
                                  <a:pt x="2696134" y="306451"/>
                                  <a:pt x="2696642" y="306451"/>
                                  <a:pt x="2697023" y="306451"/>
                                </a:cubicBezTo>
                                <a:cubicBezTo>
                                  <a:pt x="2697531" y="306451"/>
                                  <a:pt x="2698039" y="306451"/>
                                  <a:pt x="2698547" y="306451"/>
                                </a:cubicBezTo>
                                <a:cubicBezTo>
                                  <a:pt x="2699055" y="306451"/>
                                  <a:pt x="2699436" y="306451"/>
                                  <a:pt x="2699944" y="306451"/>
                                </a:cubicBezTo>
                                <a:cubicBezTo>
                                  <a:pt x="2700452" y="306451"/>
                                  <a:pt x="2700960" y="306324"/>
                                  <a:pt x="2701468" y="306324"/>
                                </a:cubicBezTo>
                                <a:cubicBezTo>
                                  <a:pt x="2701976" y="306324"/>
                                  <a:pt x="2702357" y="306324"/>
                                  <a:pt x="2702865" y="306324"/>
                                </a:cubicBezTo>
                                <a:cubicBezTo>
                                  <a:pt x="2703373" y="306324"/>
                                  <a:pt x="2703881" y="306324"/>
                                  <a:pt x="2704389" y="306324"/>
                                </a:cubicBezTo>
                                <a:cubicBezTo>
                                  <a:pt x="2704897" y="306324"/>
                                  <a:pt x="2705278" y="306324"/>
                                  <a:pt x="2705786" y="306324"/>
                                </a:cubicBezTo>
                                <a:cubicBezTo>
                                  <a:pt x="2706294" y="306324"/>
                                  <a:pt x="2706802" y="306324"/>
                                  <a:pt x="2707310" y="306197"/>
                                </a:cubicBezTo>
                                <a:cubicBezTo>
                                  <a:pt x="2707818" y="306197"/>
                                  <a:pt x="2708199" y="306197"/>
                                  <a:pt x="2708707" y="306197"/>
                                </a:cubicBezTo>
                                <a:cubicBezTo>
                                  <a:pt x="2709215" y="306197"/>
                                  <a:pt x="2709723" y="306197"/>
                                  <a:pt x="2710231" y="306197"/>
                                </a:cubicBezTo>
                                <a:cubicBezTo>
                                  <a:pt x="2710739" y="306197"/>
                                  <a:pt x="2711120" y="306197"/>
                                  <a:pt x="2711628" y="306070"/>
                                </a:cubicBezTo>
                                <a:cubicBezTo>
                                  <a:pt x="2712136" y="306070"/>
                                  <a:pt x="2712644" y="306070"/>
                                  <a:pt x="2713152" y="306070"/>
                                </a:cubicBezTo>
                                <a:cubicBezTo>
                                  <a:pt x="2713660" y="306070"/>
                                  <a:pt x="2714041" y="306070"/>
                                  <a:pt x="2714549" y="306070"/>
                                </a:cubicBezTo>
                                <a:cubicBezTo>
                                  <a:pt x="2715057" y="306070"/>
                                  <a:pt x="2715565" y="306070"/>
                                  <a:pt x="2716073" y="306070"/>
                                </a:cubicBezTo>
                                <a:cubicBezTo>
                                  <a:pt x="2716454" y="306070"/>
                                  <a:pt x="2716962" y="306070"/>
                                  <a:pt x="2717470" y="306070"/>
                                </a:cubicBezTo>
                                <a:cubicBezTo>
                                  <a:pt x="2717978" y="306070"/>
                                  <a:pt x="2718486" y="306070"/>
                                  <a:pt x="2718994" y="306070"/>
                                </a:cubicBezTo>
                                <a:cubicBezTo>
                                  <a:pt x="2719375" y="306070"/>
                                  <a:pt x="2719883" y="306070"/>
                                  <a:pt x="2720391" y="306070"/>
                                </a:cubicBezTo>
                                <a:cubicBezTo>
                                  <a:pt x="2720899" y="306070"/>
                                  <a:pt x="2721407" y="306070"/>
                                  <a:pt x="2721915" y="306070"/>
                                </a:cubicBezTo>
                                <a:cubicBezTo>
                                  <a:pt x="2722296" y="306197"/>
                                  <a:pt x="2722804" y="306070"/>
                                  <a:pt x="2723312" y="306070"/>
                                </a:cubicBezTo>
                                <a:cubicBezTo>
                                  <a:pt x="2723820" y="306197"/>
                                  <a:pt x="2724328" y="306197"/>
                                  <a:pt x="2724836" y="306197"/>
                                </a:cubicBezTo>
                                <a:cubicBezTo>
                                  <a:pt x="2725217" y="306197"/>
                                  <a:pt x="2725725" y="306197"/>
                                  <a:pt x="2726233" y="306197"/>
                                </a:cubicBezTo>
                                <a:cubicBezTo>
                                  <a:pt x="2726741" y="306197"/>
                                  <a:pt x="2727249" y="306197"/>
                                  <a:pt x="2727757" y="306197"/>
                                </a:cubicBezTo>
                                <a:cubicBezTo>
                                  <a:pt x="2728138" y="306197"/>
                                  <a:pt x="2728646" y="306197"/>
                                  <a:pt x="2729154" y="306197"/>
                                </a:cubicBezTo>
                                <a:cubicBezTo>
                                  <a:pt x="2729662" y="306197"/>
                                  <a:pt x="2730170" y="306197"/>
                                  <a:pt x="2730678" y="306197"/>
                                </a:cubicBezTo>
                                <a:cubicBezTo>
                                  <a:pt x="2731059" y="306197"/>
                                  <a:pt x="2731567" y="306197"/>
                                  <a:pt x="2732075" y="306197"/>
                                </a:cubicBezTo>
                                <a:cubicBezTo>
                                  <a:pt x="2732583" y="306197"/>
                                  <a:pt x="2733091" y="306324"/>
                                  <a:pt x="2733472" y="306324"/>
                                </a:cubicBezTo>
                                <a:cubicBezTo>
                                  <a:pt x="2733980" y="306324"/>
                                  <a:pt x="2734488" y="306324"/>
                                  <a:pt x="2734996" y="306324"/>
                                </a:cubicBezTo>
                                <a:cubicBezTo>
                                  <a:pt x="2735504" y="306324"/>
                                  <a:pt x="2736012" y="306324"/>
                                  <a:pt x="2736393" y="306324"/>
                                </a:cubicBezTo>
                                <a:cubicBezTo>
                                  <a:pt x="2736901" y="306324"/>
                                  <a:pt x="2737409" y="306324"/>
                                  <a:pt x="2737917" y="306324"/>
                                </a:cubicBezTo>
                                <a:cubicBezTo>
                                  <a:pt x="2738425" y="306324"/>
                                  <a:pt x="2738933" y="306324"/>
                                  <a:pt x="2739314" y="306324"/>
                                </a:cubicBezTo>
                                <a:cubicBezTo>
                                  <a:pt x="2739822" y="306324"/>
                                  <a:pt x="2740330" y="306324"/>
                                  <a:pt x="2740838" y="306197"/>
                                </a:cubicBezTo>
                                <a:cubicBezTo>
                                  <a:pt x="2741346" y="306197"/>
                                  <a:pt x="2741854" y="306197"/>
                                  <a:pt x="2742235" y="306197"/>
                                </a:cubicBezTo>
                                <a:cubicBezTo>
                                  <a:pt x="2742743" y="306197"/>
                                  <a:pt x="2743251" y="306197"/>
                                  <a:pt x="2743759" y="306070"/>
                                </a:cubicBezTo>
                                <a:cubicBezTo>
                                  <a:pt x="2744267" y="306070"/>
                                  <a:pt x="2744775" y="306070"/>
                                  <a:pt x="2745156" y="306070"/>
                                </a:cubicBezTo>
                                <a:cubicBezTo>
                                  <a:pt x="2745664" y="306070"/>
                                  <a:pt x="2746172" y="306070"/>
                                  <a:pt x="2746680" y="306070"/>
                                </a:cubicBezTo>
                                <a:cubicBezTo>
                                  <a:pt x="2747188" y="306070"/>
                                  <a:pt x="2747696" y="305943"/>
                                  <a:pt x="2748077" y="305943"/>
                                </a:cubicBezTo>
                                <a:cubicBezTo>
                                  <a:pt x="2748585" y="305943"/>
                                  <a:pt x="2749093" y="305943"/>
                                  <a:pt x="2749601" y="305943"/>
                                </a:cubicBezTo>
                                <a:cubicBezTo>
                                  <a:pt x="2750109" y="305816"/>
                                  <a:pt x="2750490" y="305816"/>
                                  <a:pt x="2750998" y="305816"/>
                                </a:cubicBezTo>
                                <a:cubicBezTo>
                                  <a:pt x="2751506" y="305816"/>
                                  <a:pt x="2752014" y="305816"/>
                                  <a:pt x="2752522" y="305689"/>
                                </a:cubicBezTo>
                                <a:cubicBezTo>
                                  <a:pt x="2753030" y="305689"/>
                                  <a:pt x="2753411" y="305689"/>
                                  <a:pt x="2753919" y="305689"/>
                                </a:cubicBezTo>
                                <a:cubicBezTo>
                                  <a:pt x="2754427" y="305689"/>
                                  <a:pt x="2754935" y="305562"/>
                                  <a:pt x="2755443" y="305562"/>
                                </a:cubicBezTo>
                                <a:cubicBezTo>
                                  <a:pt x="2755951" y="305562"/>
                                  <a:pt x="2756332" y="305435"/>
                                  <a:pt x="2756840" y="305435"/>
                                </a:cubicBezTo>
                                <a:cubicBezTo>
                                  <a:pt x="2757348" y="305435"/>
                                  <a:pt x="2757856" y="305435"/>
                                  <a:pt x="2758364" y="305435"/>
                                </a:cubicBezTo>
                                <a:cubicBezTo>
                                  <a:pt x="2758872" y="305309"/>
                                  <a:pt x="2759253" y="305309"/>
                                  <a:pt x="2759761" y="305309"/>
                                </a:cubicBezTo>
                                <a:cubicBezTo>
                                  <a:pt x="2760269" y="305181"/>
                                  <a:pt x="2760777" y="305181"/>
                                  <a:pt x="2761285" y="305181"/>
                                </a:cubicBezTo>
                                <a:cubicBezTo>
                                  <a:pt x="2761793" y="305054"/>
                                  <a:pt x="2762174" y="305054"/>
                                  <a:pt x="2762682" y="305054"/>
                                </a:cubicBezTo>
                                <a:cubicBezTo>
                                  <a:pt x="2763190" y="304927"/>
                                  <a:pt x="2763698" y="304927"/>
                                  <a:pt x="2764206" y="304927"/>
                                </a:cubicBezTo>
                                <a:cubicBezTo>
                                  <a:pt x="2764714" y="304927"/>
                                  <a:pt x="2765095" y="304927"/>
                                  <a:pt x="2765603" y="304800"/>
                                </a:cubicBezTo>
                                <a:cubicBezTo>
                                  <a:pt x="2766111" y="304800"/>
                                  <a:pt x="2766619" y="304800"/>
                                  <a:pt x="2767127" y="304673"/>
                                </a:cubicBezTo>
                                <a:cubicBezTo>
                                  <a:pt x="2767508" y="304673"/>
                                  <a:pt x="2768016" y="304673"/>
                                  <a:pt x="2768524" y="304547"/>
                                </a:cubicBezTo>
                                <a:cubicBezTo>
                                  <a:pt x="2769032" y="304547"/>
                                  <a:pt x="2769540" y="304547"/>
                                  <a:pt x="2770048" y="304419"/>
                                </a:cubicBezTo>
                                <a:cubicBezTo>
                                  <a:pt x="2770429" y="304419"/>
                                  <a:pt x="2770937" y="304419"/>
                                  <a:pt x="2771445" y="304419"/>
                                </a:cubicBezTo>
                                <a:cubicBezTo>
                                  <a:pt x="2771953" y="304419"/>
                                  <a:pt x="2772461" y="304292"/>
                                  <a:pt x="2772969" y="304292"/>
                                </a:cubicBezTo>
                                <a:cubicBezTo>
                                  <a:pt x="2773350" y="304292"/>
                                  <a:pt x="2773858" y="304165"/>
                                  <a:pt x="2774366" y="304165"/>
                                </a:cubicBezTo>
                                <a:cubicBezTo>
                                  <a:pt x="2774874" y="304165"/>
                                  <a:pt x="2775382" y="304165"/>
                                  <a:pt x="2775890" y="304038"/>
                                </a:cubicBezTo>
                                <a:cubicBezTo>
                                  <a:pt x="2776271" y="304038"/>
                                  <a:pt x="2776779" y="304038"/>
                                  <a:pt x="2777287" y="303911"/>
                                </a:cubicBezTo>
                                <a:cubicBezTo>
                                  <a:pt x="2777795" y="303911"/>
                                  <a:pt x="2778303" y="303911"/>
                                  <a:pt x="2778811" y="303911"/>
                                </a:cubicBezTo>
                                <a:cubicBezTo>
                                  <a:pt x="2779192" y="303911"/>
                                  <a:pt x="2779700" y="303785"/>
                                  <a:pt x="2780208" y="303785"/>
                                </a:cubicBezTo>
                                <a:cubicBezTo>
                                  <a:pt x="2780716" y="303785"/>
                                  <a:pt x="2781224" y="303785"/>
                                  <a:pt x="2781732" y="303785"/>
                                </a:cubicBezTo>
                                <a:cubicBezTo>
                                  <a:pt x="2782113" y="303785"/>
                                  <a:pt x="2782621" y="303657"/>
                                  <a:pt x="2783129" y="303657"/>
                                </a:cubicBezTo>
                                <a:cubicBezTo>
                                  <a:pt x="2783637" y="303657"/>
                                  <a:pt x="2784145" y="303657"/>
                                  <a:pt x="2784526" y="303657"/>
                                </a:cubicBezTo>
                                <a:cubicBezTo>
                                  <a:pt x="2785034" y="303657"/>
                                  <a:pt x="2785542" y="303657"/>
                                  <a:pt x="2786050" y="303530"/>
                                </a:cubicBezTo>
                                <a:cubicBezTo>
                                  <a:pt x="2786558" y="303530"/>
                                  <a:pt x="2787066" y="303530"/>
                                  <a:pt x="2787447" y="303530"/>
                                </a:cubicBezTo>
                                <a:cubicBezTo>
                                  <a:pt x="2787955" y="303530"/>
                                  <a:pt x="2788463" y="303530"/>
                                  <a:pt x="2788971" y="303403"/>
                                </a:cubicBezTo>
                                <a:cubicBezTo>
                                  <a:pt x="2789479" y="303403"/>
                                  <a:pt x="2789987" y="303403"/>
                                  <a:pt x="2790368" y="303403"/>
                                </a:cubicBezTo>
                                <a:cubicBezTo>
                                  <a:pt x="2790876" y="303403"/>
                                  <a:pt x="2791384" y="303403"/>
                                  <a:pt x="2791892" y="303403"/>
                                </a:cubicBezTo>
                                <a:cubicBezTo>
                                  <a:pt x="2792400" y="303403"/>
                                  <a:pt x="2792908" y="303403"/>
                                  <a:pt x="2793289" y="303403"/>
                                </a:cubicBezTo>
                                <a:cubicBezTo>
                                  <a:pt x="2793797" y="303276"/>
                                  <a:pt x="2794305" y="303276"/>
                                  <a:pt x="2794813" y="303276"/>
                                </a:cubicBezTo>
                                <a:cubicBezTo>
                                  <a:pt x="2795321" y="303276"/>
                                  <a:pt x="2795829" y="303276"/>
                                  <a:pt x="2796210" y="303276"/>
                                </a:cubicBezTo>
                                <a:cubicBezTo>
                                  <a:pt x="2796718" y="303276"/>
                                  <a:pt x="2797226" y="303276"/>
                                  <a:pt x="2797734" y="303276"/>
                                </a:cubicBezTo>
                                <a:cubicBezTo>
                                  <a:pt x="2798242" y="303149"/>
                                  <a:pt x="2798750" y="303149"/>
                                  <a:pt x="2799131" y="303149"/>
                                </a:cubicBezTo>
                                <a:cubicBezTo>
                                  <a:pt x="2799639" y="303149"/>
                                  <a:pt x="2800147" y="303149"/>
                                  <a:pt x="2800655" y="303149"/>
                                </a:cubicBezTo>
                                <a:cubicBezTo>
                                  <a:pt x="2801163" y="303149"/>
                                  <a:pt x="2801544" y="303149"/>
                                  <a:pt x="2802052" y="303022"/>
                                </a:cubicBezTo>
                                <a:cubicBezTo>
                                  <a:pt x="2802560" y="303022"/>
                                  <a:pt x="2803068" y="303022"/>
                                  <a:pt x="2803576" y="303022"/>
                                </a:cubicBezTo>
                                <a:cubicBezTo>
                                  <a:pt x="2804084" y="303022"/>
                                  <a:pt x="2804465" y="303022"/>
                                  <a:pt x="2804973" y="302895"/>
                                </a:cubicBezTo>
                                <a:cubicBezTo>
                                  <a:pt x="2805481" y="302895"/>
                                  <a:pt x="2805989" y="302895"/>
                                  <a:pt x="2806497" y="302895"/>
                                </a:cubicBezTo>
                                <a:cubicBezTo>
                                  <a:pt x="2807005" y="302895"/>
                                  <a:pt x="2807386" y="302768"/>
                                  <a:pt x="2807894" y="302768"/>
                                </a:cubicBezTo>
                                <a:cubicBezTo>
                                  <a:pt x="2808402" y="302768"/>
                                  <a:pt x="2808910" y="302768"/>
                                  <a:pt x="2809418" y="302768"/>
                                </a:cubicBezTo>
                                <a:cubicBezTo>
                                  <a:pt x="2809926" y="302768"/>
                                  <a:pt x="2810307" y="302641"/>
                                  <a:pt x="2810815" y="302641"/>
                                </a:cubicBezTo>
                                <a:cubicBezTo>
                                  <a:pt x="2811323" y="302641"/>
                                  <a:pt x="2811831" y="302641"/>
                                  <a:pt x="2812339" y="302641"/>
                                </a:cubicBezTo>
                                <a:cubicBezTo>
                                  <a:pt x="2812847" y="302641"/>
                                  <a:pt x="2813228" y="302641"/>
                                  <a:pt x="2813736" y="302641"/>
                                </a:cubicBezTo>
                                <a:cubicBezTo>
                                  <a:pt x="2814244" y="302641"/>
                                  <a:pt x="2814752" y="302641"/>
                                  <a:pt x="2815260" y="302641"/>
                                </a:cubicBezTo>
                                <a:cubicBezTo>
                                  <a:pt x="2815768" y="302641"/>
                                  <a:pt x="2816149" y="302514"/>
                                  <a:pt x="2816657" y="302514"/>
                                </a:cubicBezTo>
                                <a:cubicBezTo>
                                  <a:pt x="2817165" y="302514"/>
                                  <a:pt x="2817673" y="302514"/>
                                  <a:pt x="2818181" y="302514"/>
                                </a:cubicBezTo>
                                <a:cubicBezTo>
                                  <a:pt x="2818562" y="302514"/>
                                  <a:pt x="2819070" y="302514"/>
                                  <a:pt x="2819578" y="302514"/>
                                </a:cubicBezTo>
                                <a:cubicBezTo>
                                  <a:pt x="2820086" y="302514"/>
                                  <a:pt x="2820594" y="302514"/>
                                  <a:pt x="2821102" y="302514"/>
                                </a:cubicBezTo>
                                <a:cubicBezTo>
                                  <a:pt x="2821483" y="302514"/>
                                  <a:pt x="2821991" y="302514"/>
                                  <a:pt x="2822499" y="302514"/>
                                </a:cubicBezTo>
                                <a:cubicBezTo>
                                  <a:pt x="2823007" y="302514"/>
                                  <a:pt x="2823515" y="302514"/>
                                  <a:pt x="2824023" y="302514"/>
                                </a:cubicBezTo>
                                <a:cubicBezTo>
                                  <a:pt x="2824404" y="302514"/>
                                  <a:pt x="2824912" y="302641"/>
                                  <a:pt x="2825420" y="302641"/>
                                </a:cubicBezTo>
                                <a:cubicBezTo>
                                  <a:pt x="2825928" y="302641"/>
                                  <a:pt x="2826436" y="302641"/>
                                  <a:pt x="2826944" y="302641"/>
                                </a:cubicBezTo>
                                <a:cubicBezTo>
                                  <a:pt x="2827325" y="302641"/>
                                  <a:pt x="2827833" y="302641"/>
                                  <a:pt x="2828341" y="302641"/>
                                </a:cubicBezTo>
                                <a:cubicBezTo>
                                  <a:pt x="2828849" y="302641"/>
                                  <a:pt x="2829357" y="302641"/>
                                  <a:pt x="2829865" y="302641"/>
                                </a:cubicBezTo>
                                <a:cubicBezTo>
                                  <a:pt x="2830246" y="302641"/>
                                  <a:pt x="2830754" y="302641"/>
                                  <a:pt x="2831262" y="302641"/>
                                </a:cubicBezTo>
                                <a:cubicBezTo>
                                  <a:pt x="2831770" y="302641"/>
                                  <a:pt x="2832278" y="302641"/>
                                  <a:pt x="2832786" y="302641"/>
                                </a:cubicBezTo>
                                <a:cubicBezTo>
                                  <a:pt x="2833167" y="302641"/>
                                  <a:pt x="2833675" y="302641"/>
                                  <a:pt x="2834183" y="302641"/>
                                </a:cubicBezTo>
                                <a:cubicBezTo>
                                  <a:pt x="2834691" y="302641"/>
                                  <a:pt x="2835199" y="302641"/>
                                  <a:pt x="2835580" y="302641"/>
                                </a:cubicBezTo>
                                <a:cubicBezTo>
                                  <a:pt x="2836088" y="302641"/>
                                  <a:pt x="2836596" y="302514"/>
                                  <a:pt x="2837104" y="302514"/>
                                </a:cubicBezTo>
                                <a:cubicBezTo>
                                  <a:pt x="2837612" y="302514"/>
                                  <a:pt x="2838120" y="302514"/>
                                  <a:pt x="2838501" y="302514"/>
                                </a:cubicBezTo>
                                <a:cubicBezTo>
                                  <a:pt x="2839009" y="302514"/>
                                  <a:pt x="2839517" y="302514"/>
                                  <a:pt x="2840025" y="302514"/>
                                </a:cubicBezTo>
                                <a:cubicBezTo>
                                  <a:pt x="2840533" y="302514"/>
                                  <a:pt x="2841041" y="302514"/>
                                  <a:pt x="2841422" y="302387"/>
                                </a:cubicBezTo>
                                <a:cubicBezTo>
                                  <a:pt x="2841930" y="302387"/>
                                  <a:pt x="2842438" y="302387"/>
                                  <a:pt x="2842946" y="302387"/>
                                </a:cubicBezTo>
                                <a:cubicBezTo>
                                  <a:pt x="2843454" y="302387"/>
                                  <a:pt x="2843962" y="302387"/>
                                  <a:pt x="2844343" y="302260"/>
                                </a:cubicBezTo>
                                <a:cubicBezTo>
                                  <a:pt x="2844851" y="302260"/>
                                  <a:pt x="2845359" y="302260"/>
                                  <a:pt x="2845867" y="302260"/>
                                </a:cubicBezTo>
                                <a:cubicBezTo>
                                  <a:pt x="2846375" y="302260"/>
                                  <a:pt x="2846883" y="302260"/>
                                  <a:pt x="2847264" y="302260"/>
                                </a:cubicBezTo>
                                <a:cubicBezTo>
                                  <a:pt x="2847772" y="302260"/>
                                  <a:pt x="2848280" y="302134"/>
                                  <a:pt x="2848788" y="302134"/>
                                </a:cubicBezTo>
                                <a:cubicBezTo>
                                  <a:pt x="2849296" y="302134"/>
                                  <a:pt x="2849677" y="302134"/>
                                  <a:pt x="2850185" y="302134"/>
                                </a:cubicBezTo>
                                <a:cubicBezTo>
                                  <a:pt x="2850693" y="302134"/>
                                  <a:pt x="2851201" y="302134"/>
                                  <a:pt x="2851709" y="302134"/>
                                </a:cubicBezTo>
                                <a:cubicBezTo>
                                  <a:pt x="2852217" y="302134"/>
                                  <a:pt x="2852598" y="302134"/>
                                  <a:pt x="2853106" y="302134"/>
                                </a:cubicBezTo>
                                <a:cubicBezTo>
                                  <a:pt x="2853614" y="302134"/>
                                  <a:pt x="2854122" y="302134"/>
                                  <a:pt x="2854630" y="302134"/>
                                </a:cubicBezTo>
                                <a:cubicBezTo>
                                  <a:pt x="2855138" y="302134"/>
                                  <a:pt x="2855519" y="302134"/>
                                  <a:pt x="2856027" y="302134"/>
                                </a:cubicBezTo>
                                <a:cubicBezTo>
                                  <a:pt x="2856535" y="302134"/>
                                  <a:pt x="2857043" y="302134"/>
                                  <a:pt x="2857551" y="302134"/>
                                </a:cubicBezTo>
                                <a:cubicBezTo>
                                  <a:pt x="2858059" y="302134"/>
                                  <a:pt x="2858440" y="302134"/>
                                  <a:pt x="2858948" y="302134"/>
                                </a:cubicBezTo>
                                <a:cubicBezTo>
                                  <a:pt x="2859456" y="302134"/>
                                  <a:pt x="2859964" y="302134"/>
                                  <a:pt x="2860472" y="302134"/>
                                </a:cubicBezTo>
                                <a:cubicBezTo>
                                  <a:pt x="2860980" y="302134"/>
                                  <a:pt x="2861361" y="302134"/>
                                  <a:pt x="2861869" y="302134"/>
                                </a:cubicBezTo>
                                <a:cubicBezTo>
                                  <a:pt x="2862377" y="302134"/>
                                  <a:pt x="2862885" y="302134"/>
                                  <a:pt x="2863393" y="302260"/>
                                </a:cubicBezTo>
                                <a:cubicBezTo>
                                  <a:pt x="2863901" y="302260"/>
                                  <a:pt x="2864282" y="302260"/>
                                  <a:pt x="2864790" y="302260"/>
                                </a:cubicBezTo>
                                <a:cubicBezTo>
                                  <a:pt x="2865298" y="302260"/>
                                  <a:pt x="2865806" y="302260"/>
                                  <a:pt x="2866314" y="302260"/>
                                </a:cubicBezTo>
                                <a:cubicBezTo>
                                  <a:pt x="2866822" y="302134"/>
                                  <a:pt x="2867203" y="302134"/>
                                  <a:pt x="2867711" y="302134"/>
                                </a:cubicBezTo>
                                <a:cubicBezTo>
                                  <a:pt x="2868219" y="302134"/>
                                  <a:pt x="2868727" y="302134"/>
                                  <a:pt x="2869235" y="302134"/>
                                </a:cubicBezTo>
                                <a:cubicBezTo>
                                  <a:pt x="2869616" y="302134"/>
                                  <a:pt x="2870124" y="302134"/>
                                  <a:pt x="2870632" y="302134"/>
                                </a:cubicBezTo>
                                <a:cubicBezTo>
                                  <a:pt x="2871140" y="302134"/>
                                  <a:pt x="2871648" y="302006"/>
                                  <a:pt x="2872156" y="302006"/>
                                </a:cubicBezTo>
                                <a:cubicBezTo>
                                  <a:pt x="2872537" y="302006"/>
                                  <a:pt x="2873045" y="302006"/>
                                  <a:pt x="2873553" y="302006"/>
                                </a:cubicBezTo>
                                <a:cubicBezTo>
                                  <a:pt x="2874061" y="302006"/>
                                  <a:pt x="2874569" y="302006"/>
                                  <a:pt x="2875077" y="302006"/>
                                </a:cubicBezTo>
                                <a:cubicBezTo>
                                  <a:pt x="2875458" y="302006"/>
                                  <a:pt x="2875966" y="302006"/>
                                  <a:pt x="2876474" y="302006"/>
                                </a:cubicBezTo>
                                <a:cubicBezTo>
                                  <a:pt x="2876982" y="302006"/>
                                  <a:pt x="2877490" y="302006"/>
                                  <a:pt x="2877998" y="302006"/>
                                </a:cubicBezTo>
                                <a:cubicBezTo>
                                  <a:pt x="2878379" y="302006"/>
                                  <a:pt x="2878887" y="301879"/>
                                  <a:pt x="2879395" y="301879"/>
                                </a:cubicBezTo>
                                <a:cubicBezTo>
                                  <a:pt x="2879903" y="301879"/>
                                  <a:pt x="2880411" y="301879"/>
                                  <a:pt x="2880919" y="301879"/>
                                </a:cubicBezTo>
                                <a:cubicBezTo>
                                  <a:pt x="2881300" y="301879"/>
                                  <a:pt x="2881808" y="301879"/>
                                  <a:pt x="2882316" y="301879"/>
                                </a:cubicBezTo>
                                <a:cubicBezTo>
                                  <a:pt x="2882824" y="301879"/>
                                  <a:pt x="2883332" y="301879"/>
                                  <a:pt x="2883713" y="301879"/>
                                </a:cubicBezTo>
                                <a:cubicBezTo>
                                  <a:pt x="2884221" y="301879"/>
                                  <a:pt x="2884729" y="301879"/>
                                  <a:pt x="2885237" y="301879"/>
                                </a:cubicBezTo>
                                <a:cubicBezTo>
                                  <a:pt x="2885745" y="301879"/>
                                  <a:pt x="2886253" y="301752"/>
                                  <a:pt x="2886634" y="301752"/>
                                </a:cubicBezTo>
                                <a:cubicBezTo>
                                  <a:pt x="2887142" y="301752"/>
                                  <a:pt x="2887650" y="301752"/>
                                  <a:pt x="2888158" y="301752"/>
                                </a:cubicBezTo>
                                <a:cubicBezTo>
                                  <a:pt x="2888666" y="301752"/>
                                  <a:pt x="2889174" y="301752"/>
                                  <a:pt x="2889555" y="301752"/>
                                </a:cubicBezTo>
                                <a:cubicBezTo>
                                  <a:pt x="2890063" y="301752"/>
                                  <a:pt x="2890571" y="301752"/>
                                  <a:pt x="2891079" y="301752"/>
                                </a:cubicBezTo>
                                <a:cubicBezTo>
                                  <a:pt x="2891587" y="301752"/>
                                  <a:pt x="2892095" y="301752"/>
                                  <a:pt x="2892476" y="301752"/>
                                </a:cubicBezTo>
                                <a:cubicBezTo>
                                  <a:pt x="2892984" y="301752"/>
                                  <a:pt x="2893492" y="301752"/>
                                  <a:pt x="2894000" y="301752"/>
                                </a:cubicBezTo>
                                <a:cubicBezTo>
                                  <a:pt x="2894508" y="301752"/>
                                  <a:pt x="2895016" y="301752"/>
                                  <a:pt x="2895397" y="301752"/>
                                </a:cubicBezTo>
                                <a:cubicBezTo>
                                  <a:pt x="2895905" y="301752"/>
                                  <a:pt x="2896413" y="301752"/>
                                  <a:pt x="2896921" y="301752"/>
                                </a:cubicBezTo>
                                <a:cubicBezTo>
                                  <a:pt x="2897429" y="301625"/>
                                  <a:pt x="2897937" y="301625"/>
                                  <a:pt x="2898318" y="301625"/>
                                </a:cubicBezTo>
                                <a:cubicBezTo>
                                  <a:pt x="2898826" y="301625"/>
                                  <a:pt x="2899334" y="301498"/>
                                  <a:pt x="2899842" y="301498"/>
                                </a:cubicBezTo>
                                <a:cubicBezTo>
                                  <a:pt x="2900350" y="301498"/>
                                  <a:pt x="2900731" y="301498"/>
                                  <a:pt x="2901239" y="301498"/>
                                </a:cubicBezTo>
                                <a:cubicBezTo>
                                  <a:pt x="2901747" y="301372"/>
                                  <a:pt x="2902255" y="301372"/>
                                  <a:pt x="2902763" y="301372"/>
                                </a:cubicBezTo>
                                <a:cubicBezTo>
                                  <a:pt x="2903271" y="301372"/>
                                  <a:pt x="2903652" y="301372"/>
                                  <a:pt x="2904160" y="301372"/>
                                </a:cubicBezTo>
                                <a:cubicBezTo>
                                  <a:pt x="2904668" y="301372"/>
                                  <a:pt x="2905176" y="301244"/>
                                  <a:pt x="2905684" y="301244"/>
                                </a:cubicBezTo>
                                <a:cubicBezTo>
                                  <a:pt x="2906192" y="301244"/>
                                  <a:pt x="2906573" y="301244"/>
                                  <a:pt x="2907081" y="301244"/>
                                </a:cubicBezTo>
                                <a:cubicBezTo>
                                  <a:pt x="2907589" y="301244"/>
                                  <a:pt x="2908097" y="301117"/>
                                  <a:pt x="2908605" y="301117"/>
                                </a:cubicBezTo>
                                <a:cubicBezTo>
                                  <a:pt x="2909113" y="301117"/>
                                  <a:pt x="2909494" y="301117"/>
                                  <a:pt x="2910002" y="301117"/>
                                </a:cubicBezTo>
                                <a:cubicBezTo>
                                  <a:pt x="2910510" y="301117"/>
                                  <a:pt x="2911018" y="301117"/>
                                  <a:pt x="2911526" y="301117"/>
                                </a:cubicBezTo>
                                <a:cubicBezTo>
                                  <a:pt x="2912034" y="300990"/>
                                  <a:pt x="2912415" y="300990"/>
                                  <a:pt x="2912923" y="300990"/>
                                </a:cubicBezTo>
                                <a:cubicBezTo>
                                  <a:pt x="2913431" y="300990"/>
                                  <a:pt x="2913939" y="300990"/>
                                  <a:pt x="2914447" y="300863"/>
                                </a:cubicBezTo>
                                <a:cubicBezTo>
                                  <a:pt x="2914955" y="300863"/>
                                  <a:pt x="2915336" y="300863"/>
                                  <a:pt x="2915844" y="300863"/>
                                </a:cubicBezTo>
                                <a:cubicBezTo>
                                  <a:pt x="2916352" y="300863"/>
                                  <a:pt x="2916860" y="300736"/>
                                  <a:pt x="2917368" y="300736"/>
                                </a:cubicBezTo>
                                <a:cubicBezTo>
                                  <a:pt x="2917749" y="300736"/>
                                  <a:pt x="2918257" y="300736"/>
                                  <a:pt x="2918765" y="300610"/>
                                </a:cubicBezTo>
                                <a:cubicBezTo>
                                  <a:pt x="2919273" y="300610"/>
                                  <a:pt x="2919781" y="300610"/>
                                  <a:pt x="2920289" y="300610"/>
                                </a:cubicBezTo>
                                <a:cubicBezTo>
                                  <a:pt x="2920670" y="300610"/>
                                  <a:pt x="2921178" y="300610"/>
                                  <a:pt x="2921686" y="300610"/>
                                </a:cubicBezTo>
                                <a:cubicBezTo>
                                  <a:pt x="2922194" y="300482"/>
                                  <a:pt x="2922702" y="300482"/>
                                  <a:pt x="2923210" y="300482"/>
                                </a:cubicBezTo>
                                <a:cubicBezTo>
                                  <a:pt x="2923591" y="300482"/>
                                  <a:pt x="2924099" y="300482"/>
                                  <a:pt x="2924607" y="300482"/>
                                </a:cubicBezTo>
                                <a:cubicBezTo>
                                  <a:pt x="2925115" y="300482"/>
                                  <a:pt x="2925623" y="300355"/>
                                  <a:pt x="2926131" y="300355"/>
                                </a:cubicBezTo>
                                <a:cubicBezTo>
                                  <a:pt x="2926512" y="300355"/>
                                  <a:pt x="2927020" y="300355"/>
                                  <a:pt x="2927528" y="300355"/>
                                </a:cubicBezTo>
                                <a:cubicBezTo>
                                  <a:pt x="2928036" y="300355"/>
                                  <a:pt x="2928544" y="300228"/>
                                  <a:pt x="2929052" y="300228"/>
                                </a:cubicBezTo>
                                <a:cubicBezTo>
                                  <a:pt x="2929433" y="300228"/>
                                  <a:pt x="2929941" y="300228"/>
                                  <a:pt x="2930449" y="300228"/>
                                </a:cubicBezTo>
                                <a:cubicBezTo>
                                  <a:pt x="2930957" y="300228"/>
                                  <a:pt x="2931465" y="300228"/>
                                  <a:pt x="2931973" y="300228"/>
                                </a:cubicBezTo>
                                <a:cubicBezTo>
                                  <a:pt x="2932354" y="300228"/>
                                  <a:pt x="2932862" y="300228"/>
                                  <a:pt x="2933370" y="300228"/>
                                </a:cubicBezTo>
                                <a:cubicBezTo>
                                  <a:pt x="2933878" y="300228"/>
                                  <a:pt x="2934386" y="300228"/>
                                  <a:pt x="2934767" y="300228"/>
                                </a:cubicBezTo>
                                <a:cubicBezTo>
                                  <a:pt x="2935275" y="300228"/>
                                  <a:pt x="2935783" y="300228"/>
                                  <a:pt x="2936291" y="300228"/>
                                </a:cubicBezTo>
                                <a:cubicBezTo>
                                  <a:pt x="2936799" y="300228"/>
                                  <a:pt x="2937307" y="300355"/>
                                  <a:pt x="2937688" y="300355"/>
                                </a:cubicBezTo>
                                <a:cubicBezTo>
                                  <a:pt x="2938196" y="300355"/>
                                  <a:pt x="2938704" y="300355"/>
                                  <a:pt x="2939212" y="300355"/>
                                </a:cubicBezTo>
                                <a:cubicBezTo>
                                  <a:pt x="2939720" y="300355"/>
                                  <a:pt x="2940228" y="300355"/>
                                  <a:pt x="2940609" y="300355"/>
                                </a:cubicBezTo>
                                <a:cubicBezTo>
                                  <a:pt x="2941117" y="300355"/>
                                  <a:pt x="2941625" y="300355"/>
                                  <a:pt x="2942133" y="300355"/>
                                </a:cubicBezTo>
                                <a:cubicBezTo>
                                  <a:pt x="2942641" y="300355"/>
                                  <a:pt x="2943149" y="300228"/>
                                  <a:pt x="2943530" y="300228"/>
                                </a:cubicBezTo>
                                <a:cubicBezTo>
                                  <a:pt x="2944038" y="300228"/>
                                  <a:pt x="2944546" y="300228"/>
                                  <a:pt x="2945054" y="300228"/>
                                </a:cubicBezTo>
                                <a:cubicBezTo>
                                  <a:pt x="2945562" y="300228"/>
                                  <a:pt x="2946070" y="300228"/>
                                  <a:pt x="2946451" y="300228"/>
                                </a:cubicBezTo>
                                <a:cubicBezTo>
                                  <a:pt x="2946959" y="300228"/>
                                  <a:pt x="2947467" y="300101"/>
                                  <a:pt x="2947975" y="300101"/>
                                </a:cubicBezTo>
                                <a:cubicBezTo>
                                  <a:pt x="2948483" y="300101"/>
                                  <a:pt x="2948991" y="300101"/>
                                  <a:pt x="2949372" y="300101"/>
                                </a:cubicBezTo>
                                <a:cubicBezTo>
                                  <a:pt x="2949880" y="300101"/>
                                  <a:pt x="2950388" y="299974"/>
                                  <a:pt x="2950896" y="299974"/>
                                </a:cubicBezTo>
                                <a:cubicBezTo>
                                  <a:pt x="2951404" y="299974"/>
                                  <a:pt x="2951785" y="299974"/>
                                  <a:pt x="2952293" y="299974"/>
                                </a:cubicBezTo>
                                <a:cubicBezTo>
                                  <a:pt x="2952801" y="299974"/>
                                  <a:pt x="2953309" y="299847"/>
                                  <a:pt x="2953817" y="299847"/>
                                </a:cubicBezTo>
                                <a:cubicBezTo>
                                  <a:pt x="2954325" y="299847"/>
                                  <a:pt x="2954706" y="299847"/>
                                  <a:pt x="2955214" y="299847"/>
                                </a:cubicBezTo>
                                <a:cubicBezTo>
                                  <a:pt x="2955722" y="299847"/>
                                  <a:pt x="2956230" y="299847"/>
                                  <a:pt x="2956738" y="299847"/>
                                </a:cubicBezTo>
                                <a:cubicBezTo>
                                  <a:pt x="2957246" y="299847"/>
                                  <a:pt x="2957627" y="299847"/>
                                  <a:pt x="2958135" y="299847"/>
                                </a:cubicBezTo>
                                <a:cubicBezTo>
                                  <a:pt x="2958643" y="299847"/>
                                  <a:pt x="2959151" y="299847"/>
                                  <a:pt x="2959659" y="299847"/>
                                </a:cubicBezTo>
                                <a:cubicBezTo>
                                  <a:pt x="2960167" y="299847"/>
                                  <a:pt x="2960548" y="299847"/>
                                  <a:pt x="2961056" y="299847"/>
                                </a:cubicBezTo>
                                <a:cubicBezTo>
                                  <a:pt x="2961564" y="299847"/>
                                  <a:pt x="2962072" y="299847"/>
                                  <a:pt x="2962580" y="299847"/>
                                </a:cubicBezTo>
                                <a:cubicBezTo>
                                  <a:pt x="2963088" y="299847"/>
                                  <a:pt x="2963469" y="299847"/>
                                  <a:pt x="2963977" y="299847"/>
                                </a:cubicBezTo>
                                <a:cubicBezTo>
                                  <a:pt x="2964485" y="299847"/>
                                  <a:pt x="2964993" y="299847"/>
                                  <a:pt x="2965501" y="299847"/>
                                </a:cubicBezTo>
                                <a:cubicBezTo>
                                  <a:pt x="2966009" y="299847"/>
                                  <a:pt x="2966390" y="299847"/>
                                  <a:pt x="2966898" y="299847"/>
                                </a:cubicBezTo>
                                <a:cubicBezTo>
                                  <a:pt x="2967406" y="299847"/>
                                  <a:pt x="2967914" y="299847"/>
                                  <a:pt x="2968422" y="299847"/>
                                </a:cubicBezTo>
                                <a:cubicBezTo>
                                  <a:pt x="2968803" y="299847"/>
                                  <a:pt x="2969311" y="299847"/>
                                  <a:pt x="2969819" y="299847"/>
                                </a:cubicBezTo>
                                <a:cubicBezTo>
                                  <a:pt x="2970327" y="299847"/>
                                  <a:pt x="2970835" y="299847"/>
                                  <a:pt x="2971343" y="299847"/>
                                </a:cubicBezTo>
                                <a:cubicBezTo>
                                  <a:pt x="2971724" y="299847"/>
                                  <a:pt x="2972232" y="299847"/>
                                  <a:pt x="2972740" y="299847"/>
                                </a:cubicBezTo>
                                <a:cubicBezTo>
                                  <a:pt x="2973248" y="299847"/>
                                  <a:pt x="2973756" y="299847"/>
                                  <a:pt x="2974264" y="299847"/>
                                </a:cubicBezTo>
                                <a:cubicBezTo>
                                  <a:pt x="2974645" y="299847"/>
                                  <a:pt x="2975153" y="299720"/>
                                  <a:pt x="2975661" y="299720"/>
                                </a:cubicBezTo>
                                <a:cubicBezTo>
                                  <a:pt x="2976169" y="299720"/>
                                  <a:pt x="2976677" y="299720"/>
                                  <a:pt x="2977185" y="299720"/>
                                </a:cubicBezTo>
                                <a:cubicBezTo>
                                  <a:pt x="2977566" y="299720"/>
                                  <a:pt x="2978074" y="299720"/>
                                  <a:pt x="2978582" y="299720"/>
                                </a:cubicBezTo>
                                <a:cubicBezTo>
                                  <a:pt x="2979090" y="299720"/>
                                  <a:pt x="2979598" y="299720"/>
                                  <a:pt x="2980106" y="299720"/>
                                </a:cubicBezTo>
                                <a:cubicBezTo>
                                  <a:pt x="2980487" y="299720"/>
                                  <a:pt x="2980995" y="299720"/>
                                  <a:pt x="2981503" y="299720"/>
                                </a:cubicBezTo>
                                <a:cubicBezTo>
                                  <a:pt x="2982011" y="299720"/>
                                  <a:pt x="2982519" y="299720"/>
                                  <a:pt x="2983027" y="299593"/>
                                </a:cubicBezTo>
                                <a:cubicBezTo>
                                  <a:pt x="2983408" y="299593"/>
                                  <a:pt x="2983916" y="299593"/>
                                  <a:pt x="2984424" y="299593"/>
                                </a:cubicBezTo>
                                <a:cubicBezTo>
                                  <a:pt x="2984932" y="299593"/>
                                  <a:pt x="2985440" y="299593"/>
                                  <a:pt x="2985821" y="299593"/>
                                </a:cubicBezTo>
                                <a:cubicBezTo>
                                  <a:pt x="2986329" y="299593"/>
                                  <a:pt x="2986837" y="299593"/>
                                  <a:pt x="2987345" y="299593"/>
                                </a:cubicBezTo>
                                <a:cubicBezTo>
                                  <a:pt x="2987853" y="299466"/>
                                  <a:pt x="2988361" y="299466"/>
                                  <a:pt x="2988742" y="299466"/>
                                </a:cubicBezTo>
                                <a:cubicBezTo>
                                  <a:pt x="2989250" y="299466"/>
                                  <a:pt x="2989758" y="299466"/>
                                  <a:pt x="2990266" y="299466"/>
                                </a:cubicBezTo>
                                <a:cubicBezTo>
                                  <a:pt x="2990774" y="299466"/>
                                  <a:pt x="2991282" y="299339"/>
                                  <a:pt x="2991663" y="299339"/>
                                </a:cubicBezTo>
                                <a:cubicBezTo>
                                  <a:pt x="2992171" y="299339"/>
                                  <a:pt x="2992679" y="299339"/>
                                  <a:pt x="2993187" y="299339"/>
                                </a:cubicBezTo>
                                <a:cubicBezTo>
                                  <a:pt x="2993695" y="299339"/>
                                  <a:pt x="2994203" y="299339"/>
                                  <a:pt x="2994584" y="299339"/>
                                </a:cubicBezTo>
                                <a:cubicBezTo>
                                  <a:pt x="2995092" y="299339"/>
                                  <a:pt x="2995600" y="299212"/>
                                  <a:pt x="2996108" y="299212"/>
                                </a:cubicBezTo>
                                <a:cubicBezTo>
                                  <a:pt x="2996616" y="299212"/>
                                  <a:pt x="2997124" y="299212"/>
                                  <a:pt x="2997505" y="299212"/>
                                </a:cubicBezTo>
                                <a:cubicBezTo>
                                  <a:pt x="2998013" y="299212"/>
                                  <a:pt x="2998521" y="299085"/>
                                  <a:pt x="2999029" y="299085"/>
                                </a:cubicBezTo>
                                <a:cubicBezTo>
                                  <a:pt x="2999537" y="299085"/>
                                  <a:pt x="3000045" y="299085"/>
                                  <a:pt x="3000426" y="299085"/>
                                </a:cubicBezTo>
                                <a:cubicBezTo>
                                  <a:pt x="3000934" y="299085"/>
                                  <a:pt x="3001442" y="299085"/>
                                  <a:pt x="3001950" y="299085"/>
                                </a:cubicBezTo>
                                <a:cubicBezTo>
                                  <a:pt x="3002458" y="298959"/>
                                  <a:pt x="3002839" y="298959"/>
                                  <a:pt x="3003347" y="298959"/>
                                </a:cubicBezTo>
                                <a:cubicBezTo>
                                  <a:pt x="3003855" y="298959"/>
                                  <a:pt x="3004363" y="298959"/>
                                  <a:pt x="3004871" y="298959"/>
                                </a:cubicBezTo>
                                <a:cubicBezTo>
                                  <a:pt x="3005379" y="298959"/>
                                  <a:pt x="3005760" y="298959"/>
                                  <a:pt x="3006268" y="298959"/>
                                </a:cubicBezTo>
                                <a:cubicBezTo>
                                  <a:pt x="3006776" y="298959"/>
                                  <a:pt x="3007284" y="298831"/>
                                  <a:pt x="3007792" y="298831"/>
                                </a:cubicBezTo>
                                <a:cubicBezTo>
                                  <a:pt x="3008300" y="298831"/>
                                  <a:pt x="3008681" y="298831"/>
                                  <a:pt x="3009189" y="298831"/>
                                </a:cubicBezTo>
                                <a:cubicBezTo>
                                  <a:pt x="3009697" y="298831"/>
                                  <a:pt x="3010205" y="298831"/>
                                  <a:pt x="3010713" y="298831"/>
                                </a:cubicBezTo>
                                <a:cubicBezTo>
                                  <a:pt x="3011221" y="298831"/>
                                  <a:pt x="3011602" y="298831"/>
                                  <a:pt x="3012110" y="298831"/>
                                </a:cubicBezTo>
                                <a:cubicBezTo>
                                  <a:pt x="3012618" y="298831"/>
                                  <a:pt x="3013126" y="298831"/>
                                  <a:pt x="3013634" y="298831"/>
                                </a:cubicBezTo>
                                <a:cubicBezTo>
                                  <a:pt x="3014142" y="298831"/>
                                  <a:pt x="3014523" y="298831"/>
                                  <a:pt x="3015031" y="298831"/>
                                </a:cubicBezTo>
                                <a:cubicBezTo>
                                  <a:pt x="3015539" y="298831"/>
                                  <a:pt x="3016047" y="298704"/>
                                  <a:pt x="3016555" y="298704"/>
                                </a:cubicBezTo>
                                <a:cubicBezTo>
                                  <a:pt x="3017063" y="298704"/>
                                  <a:pt x="3017444" y="298704"/>
                                  <a:pt x="3017952" y="298704"/>
                                </a:cubicBezTo>
                                <a:cubicBezTo>
                                  <a:pt x="3018460" y="298704"/>
                                  <a:pt x="3018968" y="298704"/>
                                  <a:pt x="3019476" y="298577"/>
                                </a:cubicBezTo>
                                <a:cubicBezTo>
                                  <a:pt x="3019857" y="298577"/>
                                  <a:pt x="3020365" y="298577"/>
                                  <a:pt x="3020873" y="298577"/>
                                </a:cubicBezTo>
                                <a:cubicBezTo>
                                  <a:pt x="3021381" y="298577"/>
                                  <a:pt x="3021889" y="298450"/>
                                  <a:pt x="3022397" y="298450"/>
                                </a:cubicBezTo>
                                <a:cubicBezTo>
                                  <a:pt x="3022778" y="298450"/>
                                  <a:pt x="3023286" y="298450"/>
                                  <a:pt x="3023794" y="298450"/>
                                </a:cubicBezTo>
                                <a:cubicBezTo>
                                  <a:pt x="3024302" y="298450"/>
                                  <a:pt x="3024810" y="298323"/>
                                  <a:pt x="3025318" y="298323"/>
                                </a:cubicBezTo>
                                <a:cubicBezTo>
                                  <a:pt x="3025699" y="298323"/>
                                  <a:pt x="3026207" y="298323"/>
                                  <a:pt x="3026715" y="298323"/>
                                </a:cubicBezTo>
                                <a:cubicBezTo>
                                  <a:pt x="3027223" y="298323"/>
                                  <a:pt x="3027731" y="298197"/>
                                  <a:pt x="3028239" y="298197"/>
                                </a:cubicBezTo>
                                <a:cubicBezTo>
                                  <a:pt x="3028620" y="298197"/>
                                  <a:pt x="3029128" y="298197"/>
                                  <a:pt x="3029636" y="298197"/>
                                </a:cubicBezTo>
                                <a:cubicBezTo>
                                  <a:pt x="3030144" y="298197"/>
                                  <a:pt x="3030652" y="298197"/>
                                  <a:pt x="3031160" y="298069"/>
                                </a:cubicBezTo>
                                <a:cubicBezTo>
                                  <a:pt x="3031541" y="298069"/>
                                  <a:pt x="3032049" y="298069"/>
                                  <a:pt x="3032557" y="298069"/>
                                </a:cubicBezTo>
                                <a:cubicBezTo>
                                  <a:pt x="3033065" y="298069"/>
                                  <a:pt x="3033573" y="298069"/>
                                  <a:pt x="3034081" y="297942"/>
                                </a:cubicBezTo>
                                <a:cubicBezTo>
                                  <a:pt x="3034462" y="297942"/>
                                  <a:pt x="3034970" y="298069"/>
                                  <a:pt x="3035478" y="297942"/>
                                </a:cubicBezTo>
                                <a:cubicBezTo>
                                  <a:pt x="3035986" y="297942"/>
                                  <a:pt x="3036494" y="297942"/>
                                  <a:pt x="3036875" y="297942"/>
                                </a:cubicBezTo>
                                <a:cubicBezTo>
                                  <a:pt x="3037383" y="297942"/>
                                  <a:pt x="3037891" y="297942"/>
                                  <a:pt x="3038399" y="297942"/>
                                </a:cubicBezTo>
                                <a:cubicBezTo>
                                  <a:pt x="3038907" y="298069"/>
                                  <a:pt x="3039415" y="298069"/>
                                  <a:pt x="3039796" y="298069"/>
                                </a:cubicBezTo>
                                <a:cubicBezTo>
                                  <a:pt x="3040304" y="298069"/>
                                  <a:pt x="3040812" y="298069"/>
                                  <a:pt x="3041320" y="298069"/>
                                </a:cubicBezTo>
                                <a:cubicBezTo>
                                  <a:pt x="3041828" y="298069"/>
                                  <a:pt x="3042336" y="298069"/>
                                  <a:pt x="3042717" y="298069"/>
                                </a:cubicBezTo>
                                <a:cubicBezTo>
                                  <a:pt x="3043225" y="298197"/>
                                  <a:pt x="3043733" y="298197"/>
                                  <a:pt x="3044241" y="298197"/>
                                </a:cubicBezTo>
                                <a:cubicBezTo>
                                  <a:pt x="3044749" y="298197"/>
                                  <a:pt x="3045257" y="298197"/>
                                  <a:pt x="3045638" y="298197"/>
                                </a:cubicBezTo>
                                <a:cubicBezTo>
                                  <a:pt x="3046146" y="298197"/>
                                  <a:pt x="3046654" y="298323"/>
                                  <a:pt x="3047162" y="298323"/>
                                </a:cubicBezTo>
                                <a:cubicBezTo>
                                  <a:pt x="3047670" y="298323"/>
                                  <a:pt x="3048178" y="298323"/>
                                  <a:pt x="3048559" y="298323"/>
                                </a:cubicBezTo>
                                <a:cubicBezTo>
                                  <a:pt x="3049067" y="298323"/>
                                  <a:pt x="3049575" y="298323"/>
                                  <a:pt x="3050083" y="298323"/>
                                </a:cubicBezTo>
                                <a:cubicBezTo>
                                  <a:pt x="3050591" y="298323"/>
                                  <a:pt x="3051099" y="298323"/>
                                  <a:pt x="3051480" y="298323"/>
                                </a:cubicBezTo>
                                <a:cubicBezTo>
                                  <a:pt x="3051988" y="298323"/>
                                  <a:pt x="3052496" y="298197"/>
                                  <a:pt x="3053004" y="298197"/>
                                </a:cubicBezTo>
                                <a:cubicBezTo>
                                  <a:pt x="3053512" y="298197"/>
                                  <a:pt x="3053893" y="298197"/>
                                  <a:pt x="3054401" y="298197"/>
                                </a:cubicBezTo>
                                <a:cubicBezTo>
                                  <a:pt x="3054909" y="298197"/>
                                  <a:pt x="3055417" y="298197"/>
                                  <a:pt x="3055925" y="298197"/>
                                </a:cubicBezTo>
                                <a:cubicBezTo>
                                  <a:pt x="3056433" y="298197"/>
                                  <a:pt x="3056814" y="298069"/>
                                  <a:pt x="3057322" y="298069"/>
                                </a:cubicBezTo>
                                <a:cubicBezTo>
                                  <a:pt x="3057830" y="298069"/>
                                  <a:pt x="3058338" y="298069"/>
                                  <a:pt x="3058846" y="298069"/>
                                </a:cubicBezTo>
                                <a:cubicBezTo>
                                  <a:pt x="3059354" y="298069"/>
                                  <a:pt x="3059735" y="298069"/>
                                  <a:pt x="3060243" y="298069"/>
                                </a:cubicBezTo>
                                <a:cubicBezTo>
                                  <a:pt x="3060751" y="298069"/>
                                  <a:pt x="3061259" y="298069"/>
                                  <a:pt x="3061767" y="298069"/>
                                </a:cubicBezTo>
                                <a:cubicBezTo>
                                  <a:pt x="3062275" y="298069"/>
                                  <a:pt x="3062656" y="298069"/>
                                  <a:pt x="3063164" y="298069"/>
                                </a:cubicBezTo>
                                <a:cubicBezTo>
                                  <a:pt x="3063672" y="298069"/>
                                  <a:pt x="3064180" y="298069"/>
                                  <a:pt x="3064688" y="298069"/>
                                </a:cubicBezTo>
                                <a:cubicBezTo>
                                  <a:pt x="3065196" y="298069"/>
                                  <a:pt x="3065577" y="298069"/>
                                  <a:pt x="3066085" y="298069"/>
                                </a:cubicBezTo>
                                <a:cubicBezTo>
                                  <a:pt x="3066593" y="298069"/>
                                  <a:pt x="3067101" y="298069"/>
                                  <a:pt x="3067609" y="298069"/>
                                </a:cubicBezTo>
                                <a:cubicBezTo>
                                  <a:pt x="3068117" y="298069"/>
                                  <a:pt x="3068498" y="298069"/>
                                  <a:pt x="3069006" y="297942"/>
                                </a:cubicBezTo>
                                <a:cubicBezTo>
                                  <a:pt x="3069514" y="297942"/>
                                  <a:pt x="3070022" y="297942"/>
                                  <a:pt x="3070530" y="297942"/>
                                </a:cubicBezTo>
                                <a:cubicBezTo>
                                  <a:pt x="3070911" y="297942"/>
                                  <a:pt x="3071419" y="297942"/>
                                  <a:pt x="3071927" y="297942"/>
                                </a:cubicBezTo>
                                <a:cubicBezTo>
                                  <a:pt x="3072435" y="297942"/>
                                  <a:pt x="3072943" y="297942"/>
                                  <a:pt x="3073451" y="297942"/>
                                </a:cubicBezTo>
                                <a:cubicBezTo>
                                  <a:pt x="3073832" y="297815"/>
                                  <a:pt x="3074340" y="297815"/>
                                  <a:pt x="3074848" y="297815"/>
                                </a:cubicBezTo>
                                <a:cubicBezTo>
                                  <a:pt x="3075356" y="297815"/>
                                  <a:pt x="3075864" y="297815"/>
                                  <a:pt x="3076372" y="297815"/>
                                </a:cubicBezTo>
                                <a:cubicBezTo>
                                  <a:pt x="3076753" y="297688"/>
                                  <a:pt x="3077261" y="297688"/>
                                  <a:pt x="3077769" y="297688"/>
                                </a:cubicBezTo>
                                <a:cubicBezTo>
                                  <a:pt x="3078277" y="297688"/>
                                  <a:pt x="3078785" y="297688"/>
                                  <a:pt x="3079293" y="297688"/>
                                </a:cubicBezTo>
                                <a:cubicBezTo>
                                  <a:pt x="3079674" y="297688"/>
                                  <a:pt x="3080182" y="297561"/>
                                  <a:pt x="3080690" y="297561"/>
                                </a:cubicBezTo>
                                <a:cubicBezTo>
                                  <a:pt x="3081198" y="297561"/>
                                  <a:pt x="3081706" y="297561"/>
                                  <a:pt x="3082214" y="297561"/>
                                </a:cubicBezTo>
                                <a:cubicBezTo>
                                  <a:pt x="3082595" y="297561"/>
                                  <a:pt x="3083103" y="297561"/>
                                  <a:pt x="3083611" y="297561"/>
                                </a:cubicBezTo>
                                <a:cubicBezTo>
                                  <a:pt x="3084119" y="297561"/>
                                  <a:pt x="3084627" y="297561"/>
                                  <a:pt x="3085135" y="297561"/>
                                </a:cubicBezTo>
                                <a:cubicBezTo>
                                  <a:pt x="3085516" y="297561"/>
                                  <a:pt x="3086024" y="297561"/>
                                  <a:pt x="3086532" y="297435"/>
                                </a:cubicBezTo>
                                <a:cubicBezTo>
                                  <a:pt x="3087040" y="297435"/>
                                  <a:pt x="3087548" y="297435"/>
                                  <a:pt x="3087929" y="297435"/>
                                </a:cubicBezTo>
                                <a:cubicBezTo>
                                  <a:pt x="3088437" y="297435"/>
                                  <a:pt x="3088945" y="297435"/>
                                  <a:pt x="3089453" y="297435"/>
                                </a:cubicBezTo>
                                <a:cubicBezTo>
                                  <a:pt x="3089961" y="297435"/>
                                  <a:pt x="3090469" y="297307"/>
                                  <a:pt x="3090850" y="297307"/>
                                </a:cubicBezTo>
                                <a:cubicBezTo>
                                  <a:pt x="3091358" y="297307"/>
                                  <a:pt x="3091866" y="297307"/>
                                  <a:pt x="3092374" y="297307"/>
                                </a:cubicBezTo>
                                <a:cubicBezTo>
                                  <a:pt x="3092882" y="297180"/>
                                  <a:pt x="3093390" y="297180"/>
                                  <a:pt x="3093771" y="297180"/>
                                </a:cubicBezTo>
                                <a:cubicBezTo>
                                  <a:pt x="3094279" y="297180"/>
                                  <a:pt x="3094787" y="297180"/>
                                  <a:pt x="3095295" y="297180"/>
                                </a:cubicBezTo>
                                <a:cubicBezTo>
                                  <a:pt x="3095803" y="297180"/>
                                  <a:pt x="3096311" y="297180"/>
                                  <a:pt x="3096692" y="297180"/>
                                </a:cubicBezTo>
                                <a:cubicBezTo>
                                  <a:pt x="3097200" y="297180"/>
                                  <a:pt x="3097708" y="297053"/>
                                  <a:pt x="3098216" y="297053"/>
                                </a:cubicBezTo>
                                <a:cubicBezTo>
                                  <a:pt x="3098724" y="297053"/>
                                  <a:pt x="3099232" y="297053"/>
                                  <a:pt x="3099613" y="297053"/>
                                </a:cubicBezTo>
                                <a:cubicBezTo>
                                  <a:pt x="3100121" y="297053"/>
                                  <a:pt x="3100629" y="297053"/>
                                  <a:pt x="3101137" y="297053"/>
                                </a:cubicBezTo>
                                <a:cubicBezTo>
                                  <a:pt x="3101645" y="297053"/>
                                  <a:pt x="3102026" y="297053"/>
                                  <a:pt x="3102534" y="297053"/>
                                </a:cubicBezTo>
                                <a:cubicBezTo>
                                  <a:pt x="3103042" y="297053"/>
                                  <a:pt x="3103550" y="297053"/>
                                  <a:pt x="3104058" y="297053"/>
                                </a:cubicBezTo>
                                <a:cubicBezTo>
                                  <a:pt x="3104566" y="297053"/>
                                  <a:pt x="3104947" y="297180"/>
                                  <a:pt x="3105455" y="297180"/>
                                </a:cubicBezTo>
                                <a:cubicBezTo>
                                  <a:pt x="3105963" y="297180"/>
                                  <a:pt x="3106471" y="297180"/>
                                  <a:pt x="3106979" y="297180"/>
                                </a:cubicBezTo>
                                <a:cubicBezTo>
                                  <a:pt x="3107487" y="297180"/>
                                  <a:pt x="3107868" y="297180"/>
                                  <a:pt x="3108376" y="297180"/>
                                </a:cubicBezTo>
                                <a:cubicBezTo>
                                  <a:pt x="3108884" y="297180"/>
                                  <a:pt x="3109392" y="297180"/>
                                  <a:pt x="3109900" y="297180"/>
                                </a:cubicBezTo>
                                <a:cubicBezTo>
                                  <a:pt x="3110408" y="297180"/>
                                  <a:pt x="3110789" y="297180"/>
                                  <a:pt x="3111297" y="297180"/>
                                </a:cubicBezTo>
                                <a:cubicBezTo>
                                  <a:pt x="3111805" y="297180"/>
                                  <a:pt x="3112313" y="297180"/>
                                  <a:pt x="3112821" y="297180"/>
                                </a:cubicBezTo>
                                <a:cubicBezTo>
                                  <a:pt x="3113329" y="297180"/>
                                  <a:pt x="3113710" y="297180"/>
                                  <a:pt x="3114218" y="297180"/>
                                </a:cubicBezTo>
                                <a:cubicBezTo>
                                  <a:pt x="3114726" y="297180"/>
                                  <a:pt x="3115234" y="297180"/>
                                  <a:pt x="3115742" y="297180"/>
                                </a:cubicBezTo>
                                <a:cubicBezTo>
                                  <a:pt x="3116250" y="297180"/>
                                  <a:pt x="3116631" y="297307"/>
                                  <a:pt x="3117139" y="297307"/>
                                </a:cubicBezTo>
                                <a:cubicBezTo>
                                  <a:pt x="3117647" y="297307"/>
                                  <a:pt x="3118155" y="297307"/>
                                  <a:pt x="3118663" y="297435"/>
                                </a:cubicBezTo>
                                <a:cubicBezTo>
                                  <a:pt x="3119044" y="297435"/>
                                  <a:pt x="3119552" y="297435"/>
                                  <a:pt x="3120060" y="297435"/>
                                </a:cubicBezTo>
                                <a:cubicBezTo>
                                  <a:pt x="3120568" y="297435"/>
                                  <a:pt x="3121076" y="297435"/>
                                  <a:pt x="3121584" y="297435"/>
                                </a:cubicBezTo>
                                <a:cubicBezTo>
                                  <a:pt x="3121965" y="297435"/>
                                  <a:pt x="3122473" y="297435"/>
                                  <a:pt x="3122981" y="297435"/>
                                </a:cubicBezTo>
                                <a:cubicBezTo>
                                  <a:pt x="3123489" y="297435"/>
                                  <a:pt x="3123997" y="297435"/>
                                  <a:pt x="3124505" y="297435"/>
                                </a:cubicBezTo>
                                <a:cubicBezTo>
                                  <a:pt x="3124886" y="297435"/>
                                  <a:pt x="3125394" y="297435"/>
                                  <a:pt x="3125902" y="297435"/>
                                </a:cubicBezTo>
                                <a:cubicBezTo>
                                  <a:pt x="3126410" y="297435"/>
                                  <a:pt x="3126918" y="297435"/>
                                  <a:pt x="3127426" y="297435"/>
                                </a:cubicBezTo>
                                <a:cubicBezTo>
                                  <a:pt x="3127807" y="297435"/>
                                  <a:pt x="3128315" y="297435"/>
                                  <a:pt x="3128823" y="297435"/>
                                </a:cubicBezTo>
                                <a:cubicBezTo>
                                  <a:pt x="3129331" y="297435"/>
                                  <a:pt x="3129839" y="297435"/>
                                  <a:pt x="3130347" y="297435"/>
                                </a:cubicBezTo>
                                <a:cubicBezTo>
                                  <a:pt x="3130728" y="297435"/>
                                  <a:pt x="3131236" y="297435"/>
                                  <a:pt x="3131744" y="297435"/>
                                </a:cubicBezTo>
                                <a:cubicBezTo>
                                  <a:pt x="3132252" y="297307"/>
                                  <a:pt x="3132760" y="297307"/>
                                  <a:pt x="3133268" y="297307"/>
                                </a:cubicBezTo>
                                <a:cubicBezTo>
                                  <a:pt x="3133649" y="297307"/>
                                  <a:pt x="3134157" y="297307"/>
                                  <a:pt x="3134665" y="297307"/>
                                </a:cubicBezTo>
                                <a:cubicBezTo>
                                  <a:pt x="3135173" y="297307"/>
                                  <a:pt x="3135681" y="297307"/>
                                  <a:pt x="3136062" y="297307"/>
                                </a:cubicBezTo>
                                <a:cubicBezTo>
                                  <a:pt x="3136570" y="297180"/>
                                  <a:pt x="3137078" y="297180"/>
                                  <a:pt x="3137586" y="297180"/>
                                </a:cubicBezTo>
                                <a:cubicBezTo>
                                  <a:pt x="3138094" y="297180"/>
                                  <a:pt x="3138602" y="297180"/>
                                  <a:pt x="3138983" y="297180"/>
                                </a:cubicBezTo>
                                <a:cubicBezTo>
                                  <a:pt x="3139491" y="297180"/>
                                  <a:pt x="3139999" y="297053"/>
                                  <a:pt x="3140507" y="297053"/>
                                </a:cubicBezTo>
                                <a:cubicBezTo>
                                  <a:pt x="3141015" y="297053"/>
                                  <a:pt x="3141523" y="297053"/>
                                  <a:pt x="3141904" y="297053"/>
                                </a:cubicBezTo>
                                <a:cubicBezTo>
                                  <a:pt x="3142412" y="297053"/>
                                  <a:pt x="3142920" y="297053"/>
                                  <a:pt x="3143428" y="296926"/>
                                </a:cubicBezTo>
                                <a:cubicBezTo>
                                  <a:pt x="3143936" y="296926"/>
                                  <a:pt x="3144444" y="296926"/>
                                  <a:pt x="3144825" y="296926"/>
                                </a:cubicBezTo>
                                <a:cubicBezTo>
                                  <a:pt x="3145333" y="296926"/>
                                  <a:pt x="3145841" y="296926"/>
                                  <a:pt x="3146349" y="296926"/>
                                </a:cubicBezTo>
                                <a:cubicBezTo>
                                  <a:pt x="3146857" y="296926"/>
                                  <a:pt x="3147365" y="296799"/>
                                  <a:pt x="3147746" y="296799"/>
                                </a:cubicBezTo>
                                <a:cubicBezTo>
                                  <a:pt x="3148254" y="296799"/>
                                  <a:pt x="3148762" y="296926"/>
                                  <a:pt x="3149270" y="296926"/>
                                </a:cubicBezTo>
                                <a:cubicBezTo>
                                  <a:pt x="3149778" y="296926"/>
                                  <a:pt x="3150286" y="296926"/>
                                  <a:pt x="3150667" y="296926"/>
                                </a:cubicBezTo>
                                <a:cubicBezTo>
                                  <a:pt x="3151175" y="296926"/>
                                  <a:pt x="3151683" y="296926"/>
                                  <a:pt x="3152191" y="296926"/>
                                </a:cubicBezTo>
                                <a:cubicBezTo>
                                  <a:pt x="3152699" y="297053"/>
                                  <a:pt x="3153080" y="297053"/>
                                  <a:pt x="3153588" y="297053"/>
                                </a:cubicBezTo>
                                <a:cubicBezTo>
                                  <a:pt x="3154096" y="297053"/>
                                  <a:pt x="3154604" y="297053"/>
                                  <a:pt x="3155112" y="297053"/>
                                </a:cubicBezTo>
                                <a:cubicBezTo>
                                  <a:pt x="3155620" y="297053"/>
                                  <a:pt x="3156001" y="297180"/>
                                  <a:pt x="3156509" y="297180"/>
                                </a:cubicBezTo>
                                <a:cubicBezTo>
                                  <a:pt x="3157017" y="297180"/>
                                  <a:pt x="3157525" y="297180"/>
                                  <a:pt x="3158033" y="297180"/>
                                </a:cubicBezTo>
                                <a:cubicBezTo>
                                  <a:pt x="3158541" y="297180"/>
                                  <a:pt x="3158922" y="297180"/>
                                  <a:pt x="3159430" y="297180"/>
                                </a:cubicBezTo>
                                <a:cubicBezTo>
                                  <a:pt x="3159938" y="297180"/>
                                  <a:pt x="3160446" y="297180"/>
                                  <a:pt x="3160954" y="297180"/>
                                </a:cubicBezTo>
                                <a:cubicBezTo>
                                  <a:pt x="3161462" y="297180"/>
                                  <a:pt x="3161843" y="297180"/>
                                  <a:pt x="3162351" y="297180"/>
                                </a:cubicBezTo>
                                <a:cubicBezTo>
                                  <a:pt x="3162859" y="297180"/>
                                  <a:pt x="3163367" y="297180"/>
                                  <a:pt x="3163875" y="297180"/>
                                </a:cubicBezTo>
                                <a:cubicBezTo>
                                  <a:pt x="3164383" y="297180"/>
                                  <a:pt x="3164764" y="297180"/>
                                  <a:pt x="3165272" y="297180"/>
                                </a:cubicBezTo>
                                <a:cubicBezTo>
                                  <a:pt x="3165780" y="297180"/>
                                  <a:pt x="3166288" y="297180"/>
                                  <a:pt x="3166796" y="297180"/>
                                </a:cubicBezTo>
                                <a:cubicBezTo>
                                  <a:pt x="3167304" y="297180"/>
                                  <a:pt x="3167685" y="297053"/>
                                  <a:pt x="3168193" y="297053"/>
                                </a:cubicBezTo>
                                <a:cubicBezTo>
                                  <a:pt x="3168701" y="297053"/>
                                  <a:pt x="3169209" y="297053"/>
                                  <a:pt x="3169717" y="297053"/>
                                </a:cubicBezTo>
                                <a:cubicBezTo>
                                  <a:pt x="3170098" y="297053"/>
                                  <a:pt x="3170606" y="297053"/>
                                  <a:pt x="3171114" y="296926"/>
                                </a:cubicBezTo>
                                <a:cubicBezTo>
                                  <a:pt x="3171622" y="296926"/>
                                  <a:pt x="3172130" y="296926"/>
                                  <a:pt x="3172638" y="296926"/>
                                </a:cubicBezTo>
                                <a:cubicBezTo>
                                  <a:pt x="3173019" y="296926"/>
                                  <a:pt x="3173527" y="296926"/>
                                  <a:pt x="3174035" y="296926"/>
                                </a:cubicBezTo>
                                <a:cubicBezTo>
                                  <a:pt x="3174543" y="296926"/>
                                  <a:pt x="3175051" y="297053"/>
                                  <a:pt x="3175559" y="297053"/>
                                </a:cubicBezTo>
                                <a:cubicBezTo>
                                  <a:pt x="3175940" y="297053"/>
                                  <a:pt x="3176448" y="297053"/>
                                  <a:pt x="3176956" y="297053"/>
                                </a:cubicBezTo>
                                <a:cubicBezTo>
                                  <a:pt x="3177464" y="297180"/>
                                  <a:pt x="3177972" y="297180"/>
                                  <a:pt x="3178480" y="297180"/>
                                </a:cubicBezTo>
                                <a:cubicBezTo>
                                  <a:pt x="3178861" y="297180"/>
                                  <a:pt x="3179369" y="297307"/>
                                  <a:pt x="3179877" y="297307"/>
                                </a:cubicBezTo>
                                <a:cubicBezTo>
                                  <a:pt x="3180385" y="297307"/>
                                  <a:pt x="3180893" y="297435"/>
                                  <a:pt x="3181401" y="297435"/>
                                </a:cubicBezTo>
                                <a:cubicBezTo>
                                  <a:pt x="3181782" y="297435"/>
                                  <a:pt x="3182290" y="297435"/>
                                  <a:pt x="3182798" y="297435"/>
                                </a:cubicBezTo>
                                <a:cubicBezTo>
                                  <a:pt x="3183306" y="297561"/>
                                  <a:pt x="3183814" y="297561"/>
                                  <a:pt x="3184322" y="297561"/>
                                </a:cubicBezTo>
                                <a:cubicBezTo>
                                  <a:pt x="3184703" y="297688"/>
                                  <a:pt x="3185211" y="297688"/>
                                  <a:pt x="3185719" y="297688"/>
                                </a:cubicBezTo>
                                <a:cubicBezTo>
                                  <a:pt x="3186227" y="297688"/>
                                  <a:pt x="3186735" y="297815"/>
                                  <a:pt x="3187116" y="297815"/>
                                </a:cubicBezTo>
                                <a:cubicBezTo>
                                  <a:pt x="3187624" y="297942"/>
                                  <a:pt x="3188132" y="297942"/>
                                  <a:pt x="3188640" y="297942"/>
                                </a:cubicBezTo>
                                <a:cubicBezTo>
                                  <a:pt x="3189148" y="298069"/>
                                  <a:pt x="3189656" y="298069"/>
                                  <a:pt x="3190037" y="298197"/>
                                </a:cubicBezTo>
                                <a:cubicBezTo>
                                  <a:pt x="3190545" y="298197"/>
                                  <a:pt x="3191053" y="298323"/>
                                  <a:pt x="3191561" y="298323"/>
                                </a:cubicBezTo>
                                <a:cubicBezTo>
                                  <a:pt x="3192069" y="298323"/>
                                  <a:pt x="3192577" y="298450"/>
                                  <a:pt x="3192958" y="298450"/>
                                </a:cubicBezTo>
                                <a:cubicBezTo>
                                  <a:pt x="3193466" y="298450"/>
                                  <a:pt x="3193974" y="298450"/>
                                  <a:pt x="3194482" y="298450"/>
                                </a:cubicBezTo>
                                <a:cubicBezTo>
                                  <a:pt x="3194990" y="298577"/>
                                  <a:pt x="3195498" y="298577"/>
                                  <a:pt x="3195879" y="298577"/>
                                </a:cubicBezTo>
                                <a:cubicBezTo>
                                  <a:pt x="3196387" y="298577"/>
                                  <a:pt x="3196895" y="298577"/>
                                  <a:pt x="3197403" y="298704"/>
                                </a:cubicBezTo>
                                <a:cubicBezTo>
                                  <a:pt x="3197911" y="298704"/>
                                  <a:pt x="3198419" y="298704"/>
                                  <a:pt x="3198800" y="298704"/>
                                </a:cubicBezTo>
                                <a:cubicBezTo>
                                  <a:pt x="3199308" y="298831"/>
                                  <a:pt x="3199816" y="298831"/>
                                  <a:pt x="3200324" y="298831"/>
                                </a:cubicBezTo>
                                <a:cubicBezTo>
                                  <a:pt x="3200832" y="298959"/>
                                  <a:pt x="3201340" y="298959"/>
                                  <a:pt x="3201721" y="299085"/>
                                </a:cubicBezTo>
                                <a:cubicBezTo>
                                  <a:pt x="3202229" y="299085"/>
                                  <a:pt x="3202737" y="299212"/>
                                  <a:pt x="3203245" y="299212"/>
                                </a:cubicBezTo>
                                <a:cubicBezTo>
                                  <a:pt x="3203753" y="299339"/>
                                  <a:pt x="3204134" y="299339"/>
                                  <a:pt x="3204642" y="299466"/>
                                </a:cubicBezTo>
                                <a:cubicBezTo>
                                  <a:pt x="3205150" y="299593"/>
                                  <a:pt x="3205658" y="299593"/>
                                  <a:pt x="3206166" y="299720"/>
                                </a:cubicBezTo>
                                <a:cubicBezTo>
                                  <a:pt x="3206674" y="299847"/>
                                  <a:pt x="3207055" y="299974"/>
                                  <a:pt x="3207563" y="299974"/>
                                </a:cubicBezTo>
                                <a:cubicBezTo>
                                  <a:pt x="3208071" y="300101"/>
                                  <a:pt x="3208579" y="300228"/>
                                  <a:pt x="3209087" y="300228"/>
                                </a:cubicBezTo>
                                <a:cubicBezTo>
                                  <a:pt x="3209595" y="300355"/>
                                  <a:pt x="3209976" y="300482"/>
                                  <a:pt x="3210484" y="300610"/>
                                </a:cubicBezTo>
                                <a:cubicBezTo>
                                  <a:pt x="3210992" y="300736"/>
                                  <a:pt x="3211500" y="300863"/>
                                  <a:pt x="3212008" y="300990"/>
                                </a:cubicBezTo>
                                <a:cubicBezTo>
                                  <a:pt x="3212516" y="301117"/>
                                  <a:pt x="3212897" y="301244"/>
                                  <a:pt x="3213405" y="301372"/>
                                </a:cubicBezTo>
                                <a:cubicBezTo>
                                  <a:pt x="3213913" y="301498"/>
                                  <a:pt x="3214421" y="301625"/>
                                  <a:pt x="3214929" y="301752"/>
                                </a:cubicBezTo>
                                <a:cubicBezTo>
                                  <a:pt x="3215437" y="301879"/>
                                  <a:pt x="3215818" y="302006"/>
                                  <a:pt x="3216326" y="302134"/>
                                </a:cubicBezTo>
                                <a:cubicBezTo>
                                  <a:pt x="3216834" y="302260"/>
                                  <a:pt x="3217342" y="302387"/>
                                  <a:pt x="3217850" y="302514"/>
                                </a:cubicBezTo>
                                <a:cubicBezTo>
                                  <a:pt x="3218358" y="302641"/>
                                  <a:pt x="3218739" y="302768"/>
                                  <a:pt x="3219247" y="302895"/>
                                </a:cubicBezTo>
                                <a:cubicBezTo>
                                  <a:pt x="3219755" y="303022"/>
                                  <a:pt x="3220263" y="303149"/>
                                  <a:pt x="3220771" y="303276"/>
                                </a:cubicBezTo>
                                <a:cubicBezTo>
                                  <a:pt x="3221152" y="303403"/>
                                  <a:pt x="3221660" y="303530"/>
                                  <a:pt x="3222168" y="303657"/>
                                </a:cubicBezTo>
                                <a:cubicBezTo>
                                  <a:pt x="3222676" y="303785"/>
                                  <a:pt x="3223184" y="304038"/>
                                  <a:pt x="3223692" y="304165"/>
                                </a:cubicBezTo>
                                <a:cubicBezTo>
                                  <a:pt x="3224073" y="304292"/>
                                  <a:pt x="3224581" y="304419"/>
                                  <a:pt x="3225089" y="304547"/>
                                </a:cubicBezTo>
                                <a:cubicBezTo>
                                  <a:pt x="3225597" y="304800"/>
                                  <a:pt x="3226105" y="304927"/>
                                  <a:pt x="3226613" y="305054"/>
                                </a:cubicBezTo>
                                <a:cubicBezTo>
                                  <a:pt x="3226994" y="305309"/>
                                  <a:pt x="3227502" y="305435"/>
                                  <a:pt x="3228010" y="305562"/>
                                </a:cubicBezTo>
                                <a:cubicBezTo>
                                  <a:pt x="3228518" y="305816"/>
                                  <a:pt x="3229026" y="305943"/>
                                  <a:pt x="3229534" y="306197"/>
                                </a:cubicBezTo>
                                <a:cubicBezTo>
                                  <a:pt x="3229915" y="306324"/>
                                  <a:pt x="3230423" y="306578"/>
                                  <a:pt x="3230931" y="306705"/>
                                </a:cubicBezTo>
                                <a:cubicBezTo>
                                  <a:pt x="3231439" y="306960"/>
                                  <a:pt x="3231947" y="307086"/>
                                  <a:pt x="3232455" y="307213"/>
                                </a:cubicBezTo>
                                <a:cubicBezTo>
                                  <a:pt x="3232836" y="307467"/>
                                  <a:pt x="3233344" y="307594"/>
                                  <a:pt x="3233852" y="307848"/>
                                </a:cubicBezTo>
                                <a:cubicBezTo>
                                  <a:pt x="3234360" y="308102"/>
                                  <a:pt x="3234868" y="308229"/>
                                  <a:pt x="3235376" y="308484"/>
                                </a:cubicBezTo>
                                <a:cubicBezTo>
                                  <a:pt x="3235757" y="308737"/>
                                  <a:pt x="3236265" y="308864"/>
                                  <a:pt x="3236773" y="309118"/>
                                </a:cubicBezTo>
                                <a:cubicBezTo>
                                  <a:pt x="3237281" y="309372"/>
                                  <a:pt x="3237789" y="309626"/>
                                  <a:pt x="3238170" y="309880"/>
                                </a:cubicBezTo>
                                <a:cubicBezTo>
                                  <a:pt x="3238678" y="310261"/>
                                  <a:pt x="3239186" y="310515"/>
                                  <a:pt x="3239694" y="310769"/>
                                </a:cubicBezTo>
                                <a:cubicBezTo>
                                  <a:pt x="3240202" y="311023"/>
                                  <a:pt x="3240710" y="311404"/>
                                  <a:pt x="3241091" y="311785"/>
                                </a:cubicBezTo>
                                <a:cubicBezTo>
                                  <a:pt x="3241599" y="312166"/>
                                  <a:pt x="3242107" y="312547"/>
                                  <a:pt x="3242615" y="312928"/>
                                </a:cubicBezTo>
                                <a:cubicBezTo>
                                  <a:pt x="3243123" y="313309"/>
                                  <a:pt x="3243631" y="313690"/>
                                  <a:pt x="3244012" y="314198"/>
                                </a:cubicBezTo>
                                <a:cubicBezTo>
                                  <a:pt x="3244520" y="314579"/>
                                  <a:pt x="3245028" y="315087"/>
                                  <a:pt x="3245536" y="315595"/>
                                </a:cubicBezTo>
                                <a:cubicBezTo>
                                  <a:pt x="3246044" y="315976"/>
                                  <a:pt x="3246552" y="316484"/>
                                  <a:pt x="3246933" y="316992"/>
                                </a:cubicBezTo>
                                <a:cubicBezTo>
                                  <a:pt x="3247441" y="317500"/>
                                  <a:pt x="3247949" y="318008"/>
                                  <a:pt x="3248457" y="318516"/>
                                </a:cubicBezTo>
                                <a:cubicBezTo>
                                  <a:pt x="3248965" y="319151"/>
                                  <a:pt x="3249473" y="319659"/>
                                  <a:pt x="3249854" y="320167"/>
                                </a:cubicBezTo>
                                <a:cubicBezTo>
                                  <a:pt x="3250362" y="320802"/>
                                  <a:pt x="3250870" y="321310"/>
                                  <a:pt x="3251378" y="321818"/>
                                </a:cubicBezTo>
                                <a:cubicBezTo>
                                  <a:pt x="3251886" y="322453"/>
                                  <a:pt x="3252394" y="323088"/>
                                  <a:pt x="3252775" y="323596"/>
                                </a:cubicBezTo>
                                <a:cubicBezTo>
                                  <a:pt x="3253283" y="324231"/>
                                  <a:pt x="3253791" y="324866"/>
                                  <a:pt x="3254299" y="325628"/>
                                </a:cubicBezTo>
                                <a:cubicBezTo>
                                  <a:pt x="3254807" y="326263"/>
                                  <a:pt x="3255188" y="326898"/>
                                  <a:pt x="3255696" y="327660"/>
                                </a:cubicBezTo>
                                <a:cubicBezTo>
                                  <a:pt x="3256204" y="328422"/>
                                  <a:pt x="3256712" y="329184"/>
                                  <a:pt x="3257220" y="329946"/>
                                </a:cubicBezTo>
                                <a:cubicBezTo>
                                  <a:pt x="3257728" y="330708"/>
                                  <a:pt x="3258109" y="331597"/>
                                  <a:pt x="3258617" y="332486"/>
                                </a:cubicBezTo>
                                <a:cubicBezTo>
                                  <a:pt x="3259125" y="333248"/>
                                  <a:pt x="3259633" y="334137"/>
                                  <a:pt x="3260141" y="335026"/>
                                </a:cubicBezTo>
                                <a:cubicBezTo>
                                  <a:pt x="3260649" y="335915"/>
                                  <a:pt x="3261030" y="336804"/>
                                  <a:pt x="3261538" y="337693"/>
                                </a:cubicBezTo>
                                <a:cubicBezTo>
                                  <a:pt x="3262046" y="338709"/>
                                  <a:pt x="3262554" y="339598"/>
                                  <a:pt x="3263062" y="340487"/>
                                </a:cubicBezTo>
                                <a:cubicBezTo>
                                  <a:pt x="3263570" y="341376"/>
                                  <a:pt x="3263951" y="342392"/>
                                  <a:pt x="3264459" y="343281"/>
                                </a:cubicBezTo>
                                <a:cubicBezTo>
                                  <a:pt x="3264967" y="344297"/>
                                  <a:pt x="3265475" y="345186"/>
                                  <a:pt x="3265983" y="346202"/>
                                </a:cubicBezTo>
                                <a:cubicBezTo>
                                  <a:pt x="3266491" y="347091"/>
                                  <a:pt x="3266872" y="348107"/>
                                  <a:pt x="3267380" y="348996"/>
                                </a:cubicBezTo>
                                <a:cubicBezTo>
                                  <a:pt x="3267888" y="350012"/>
                                  <a:pt x="3268396" y="350901"/>
                                  <a:pt x="3268904" y="351917"/>
                                </a:cubicBezTo>
                                <a:cubicBezTo>
                                  <a:pt x="3269412" y="352806"/>
                                  <a:pt x="3269793" y="353822"/>
                                  <a:pt x="3270301" y="354711"/>
                                </a:cubicBezTo>
                                <a:cubicBezTo>
                                  <a:pt x="3270809" y="355727"/>
                                  <a:pt x="3271317" y="356616"/>
                                  <a:pt x="3271825" y="357632"/>
                                </a:cubicBezTo>
                                <a:cubicBezTo>
                                  <a:pt x="3272206" y="358521"/>
                                  <a:pt x="3272714" y="359537"/>
                                  <a:pt x="3273222" y="360426"/>
                                </a:cubicBezTo>
                                <a:cubicBezTo>
                                  <a:pt x="3273730" y="361442"/>
                                  <a:pt x="3274238" y="362458"/>
                                  <a:pt x="3274746" y="363347"/>
                                </a:cubicBezTo>
                                <a:cubicBezTo>
                                  <a:pt x="3275127" y="364363"/>
                                  <a:pt x="3275635" y="365252"/>
                                  <a:pt x="3276143" y="366268"/>
                                </a:cubicBezTo>
                                <a:cubicBezTo>
                                  <a:pt x="3276651" y="367284"/>
                                  <a:pt x="3277159" y="368173"/>
                                  <a:pt x="3277667" y="369189"/>
                                </a:cubicBezTo>
                                <a:cubicBezTo>
                                  <a:pt x="3278048" y="370205"/>
                                  <a:pt x="3278556" y="371094"/>
                                  <a:pt x="3279064" y="372110"/>
                                </a:cubicBezTo>
                                <a:cubicBezTo>
                                  <a:pt x="3279572" y="372999"/>
                                  <a:pt x="3280080" y="374015"/>
                                  <a:pt x="3280588" y="374904"/>
                                </a:cubicBezTo>
                                <a:cubicBezTo>
                                  <a:pt x="3280969" y="375793"/>
                                  <a:pt x="3281477" y="376682"/>
                                  <a:pt x="3281985" y="377571"/>
                                </a:cubicBezTo>
                                <a:cubicBezTo>
                                  <a:pt x="3282493" y="378460"/>
                                  <a:pt x="3283001" y="379349"/>
                                  <a:pt x="3283509" y="380111"/>
                                </a:cubicBezTo>
                                <a:cubicBezTo>
                                  <a:pt x="3283890" y="380873"/>
                                  <a:pt x="3284398" y="381762"/>
                                  <a:pt x="3284906" y="382524"/>
                                </a:cubicBezTo>
                                <a:cubicBezTo>
                                  <a:pt x="3285414" y="383286"/>
                                  <a:pt x="3285922" y="383921"/>
                                  <a:pt x="3286430" y="384683"/>
                                </a:cubicBezTo>
                                <a:cubicBezTo>
                                  <a:pt x="3286811" y="385445"/>
                                  <a:pt x="3287319" y="386080"/>
                                  <a:pt x="3287827" y="386842"/>
                                </a:cubicBezTo>
                                <a:cubicBezTo>
                                  <a:pt x="3288335" y="387477"/>
                                  <a:pt x="3288843" y="388112"/>
                                  <a:pt x="3289224" y="388747"/>
                                </a:cubicBezTo>
                                <a:cubicBezTo>
                                  <a:pt x="3289732" y="389382"/>
                                  <a:pt x="3290240" y="390017"/>
                                  <a:pt x="3290748" y="390652"/>
                                </a:cubicBezTo>
                                <a:cubicBezTo>
                                  <a:pt x="3291256" y="391160"/>
                                  <a:pt x="3291764" y="391795"/>
                                  <a:pt x="3292145" y="392303"/>
                                </a:cubicBezTo>
                                <a:cubicBezTo>
                                  <a:pt x="3292653" y="392811"/>
                                  <a:pt x="3293161" y="393192"/>
                                  <a:pt x="3293669" y="393573"/>
                                </a:cubicBezTo>
                                <a:cubicBezTo>
                                  <a:pt x="3294177" y="394081"/>
                                  <a:pt x="3294685" y="394462"/>
                                  <a:pt x="3295066" y="394716"/>
                                </a:cubicBezTo>
                                <a:cubicBezTo>
                                  <a:pt x="3295574" y="394970"/>
                                  <a:pt x="3296082" y="395224"/>
                                  <a:pt x="3296590" y="395224"/>
                                </a:cubicBezTo>
                                <a:cubicBezTo>
                                  <a:pt x="3297098" y="395351"/>
                                  <a:pt x="3297606" y="395351"/>
                                  <a:pt x="3297987" y="395351"/>
                                </a:cubicBezTo>
                                <a:cubicBezTo>
                                  <a:pt x="3298495" y="395224"/>
                                  <a:pt x="3299003" y="395097"/>
                                  <a:pt x="3299511" y="394716"/>
                                </a:cubicBezTo>
                                <a:cubicBezTo>
                                  <a:pt x="3300019" y="394335"/>
                                  <a:pt x="3300527" y="393954"/>
                                  <a:pt x="3300908" y="393319"/>
                                </a:cubicBezTo>
                                <a:cubicBezTo>
                                  <a:pt x="3301416" y="392811"/>
                                  <a:pt x="3301924" y="392049"/>
                                  <a:pt x="3302432" y="391287"/>
                                </a:cubicBezTo>
                                <a:cubicBezTo>
                                  <a:pt x="3302940" y="390398"/>
                                  <a:pt x="3303321" y="389509"/>
                                  <a:pt x="3303829" y="388493"/>
                                </a:cubicBezTo>
                                <a:cubicBezTo>
                                  <a:pt x="3304337" y="387477"/>
                                  <a:pt x="3304845" y="386334"/>
                                  <a:pt x="3305353" y="385318"/>
                                </a:cubicBezTo>
                                <a:cubicBezTo>
                                  <a:pt x="3305861" y="384175"/>
                                  <a:pt x="3306242" y="383032"/>
                                  <a:pt x="3306750" y="382016"/>
                                </a:cubicBezTo>
                                <a:cubicBezTo>
                                  <a:pt x="3307258" y="381000"/>
                                  <a:pt x="3307766" y="379984"/>
                                  <a:pt x="3308274" y="379095"/>
                                </a:cubicBezTo>
                                <a:cubicBezTo>
                                  <a:pt x="3308782" y="378206"/>
                                  <a:pt x="3309163" y="377444"/>
                                  <a:pt x="3309671" y="376682"/>
                                </a:cubicBezTo>
                                <a:cubicBezTo>
                                  <a:pt x="3310179" y="376047"/>
                                  <a:pt x="3310687" y="375539"/>
                                  <a:pt x="3311195" y="375031"/>
                                </a:cubicBezTo>
                                <a:cubicBezTo>
                                  <a:pt x="3311703" y="374523"/>
                                  <a:pt x="3312084" y="374269"/>
                                  <a:pt x="3312592" y="373888"/>
                                </a:cubicBezTo>
                                <a:cubicBezTo>
                                  <a:pt x="3313100" y="373634"/>
                                  <a:pt x="3313608" y="373380"/>
                                  <a:pt x="3314116" y="373126"/>
                                </a:cubicBezTo>
                                <a:cubicBezTo>
                                  <a:pt x="3314624" y="372872"/>
                                  <a:pt x="3315005" y="372618"/>
                                  <a:pt x="3315513" y="372364"/>
                                </a:cubicBezTo>
                                <a:cubicBezTo>
                                  <a:pt x="3316021" y="372110"/>
                                  <a:pt x="3316529" y="371983"/>
                                  <a:pt x="3317037" y="371602"/>
                                </a:cubicBezTo>
                                <a:cubicBezTo>
                                  <a:pt x="3317545" y="371348"/>
                                  <a:pt x="3317926" y="371094"/>
                                  <a:pt x="3318434" y="370713"/>
                                </a:cubicBezTo>
                                <a:cubicBezTo>
                                  <a:pt x="3318942" y="370332"/>
                                  <a:pt x="3319450" y="369951"/>
                                  <a:pt x="3319958" y="369570"/>
                                </a:cubicBezTo>
                                <a:cubicBezTo>
                                  <a:pt x="3320466" y="369062"/>
                                  <a:pt x="3320847" y="368681"/>
                                  <a:pt x="3321355" y="368173"/>
                                </a:cubicBezTo>
                                <a:cubicBezTo>
                                  <a:pt x="3321863" y="367665"/>
                                  <a:pt x="3322371" y="367157"/>
                                  <a:pt x="3322879" y="366649"/>
                                </a:cubicBezTo>
                                <a:cubicBezTo>
                                  <a:pt x="3323260" y="366014"/>
                                  <a:pt x="3323768" y="365506"/>
                                  <a:pt x="3324276" y="364871"/>
                                </a:cubicBezTo>
                                <a:cubicBezTo>
                                  <a:pt x="3324784" y="364363"/>
                                  <a:pt x="3325292" y="363728"/>
                                  <a:pt x="3325800" y="362966"/>
                                </a:cubicBezTo>
                                <a:cubicBezTo>
                                  <a:pt x="3326181" y="362204"/>
                                  <a:pt x="3326689" y="361442"/>
                                  <a:pt x="3327197" y="360680"/>
                                </a:cubicBezTo>
                                <a:cubicBezTo>
                                  <a:pt x="3327705" y="359791"/>
                                  <a:pt x="3328213" y="358902"/>
                                  <a:pt x="3328721" y="357886"/>
                                </a:cubicBezTo>
                                <a:cubicBezTo>
                                  <a:pt x="3329102" y="356997"/>
                                  <a:pt x="3329610" y="355854"/>
                                  <a:pt x="3330118" y="354838"/>
                                </a:cubicBezTo>
                                <a:cubicBezTo>
                                  <a:pt x="3330626" y="353695"/>
                                  <a:pt x="3331134" y="352552"/>
                                  <a:pt x="3331642" y="351409"/>
                                </a:cubicBezTo>
                                <a:cubicBezTo>
                                  <a:pt x="3332023" y="350266"/>
                                  <a:pt x="3332531" y="349123"/>
                                  <a:pt x="3333039" y="347980"/>
                                </a:cubicBezTo>
                                <a:cubicBezTo>
                                  <a:pt x="3333547" y="346837"/>
                                  <a:pt x="3334055" y="345694"/>
                                  <a:pt x="3334563" y="344678"/>
                                </a:cubicBezTo>
                                <a:cubicBezTo>
                                  <a:pt x="3334944" y="343662"/>
                                  <a:pt x="3335452" y="342646"/>
                                  <a:pt x="3335960" y="341630"/>
                                </a:cubicBezTo>
                                <a:cubicBezTo>
                                  <a:pt x="3336468" y="340614"/>
                                  <a:pt x="3336976" y="339598"/>
                                  <a:pt x="3337357" y="338709"/>
                                </a:cubicBezTo>
                                <a:cubicBezTo>
                                  <a:pt x="3337865" y="337820"/>
                                  <a:pt x="3338373" y="336931"/>
                                  <a:pt x="3338881" y="335915"/>
                                </a:cubicBezTo>
                                <a:cubicBezTo>
                                  <a:pt x="3339389" y="335026"/>
                                  <a:pt x="3339897" y="334137"/>
                                  <a:pt x="3340278" y="333248"/>
                                </a:cubicBezTo>
                                <a:cubicBezTo>
                                  <a:pt x="3340786" y="332359"/>
                                  <a:pt x="3341294" y="331343"/>
                                  <a:pt x="3341802" y="330454"/>
                                </a:cubicBezTo>
                                <a:cubicBezTo>
                                  <a:pt x="3342310" y="329565"/>
                                  <a:pt x="3342818" y="328676"/>
                                  <a:pt x="3343199" y="327787"/>
                                </a:cubicBezTo>
                                <a:cubicBezTo>
                                  <a:pt x="3343707" y="326771"/>
                                  <a:pt x="3344215" y="325882"/>
                                  <a:pt x="3344723" y="324993"/>
                                </a:cubicBezTo>
                                <a:cubicBezTo>
                                  <a:pt x="3345231" y="324104"/>
                                  <a:pt x="3345739" y="323215"/>
                                  <a:pt x="3346120" y="322326"/>
                                </a:cubicBezTo>
                                <a:cubicBezTo>
                                  <a:pt x="3346628" y="321437"/>
                                  <a:pt x="3347136" y="320675"/>
                                  <a:pt x="3347644" y="319786"/>
                                </a:cubicBezTo>
                                <a:cubicBezTo>
                                  <a:pt x="3348152" y="319024"/>
                                  <a:pt x="3348660" y="318135"/>
                                  <a:pt x="3349041" y="317373"/>
                                </a:cubicBezTo>
                                <a:cubicBezTo>
                                  <a:pt x="3349549" y="316611"/>
                                  <a:pt x="3350057" y="315849"/>
                                  <a:pt x="3350565" y="315087"/>
                                </a:cubicBezTo>
                                <a:cubicBezTo>
                                  <a:pt x="3351073" y="314452"/>
                                  <a:pt x="3351581" y="313690"/>
                                  <a:pt x="3351962" y="313055"/>
                                </a:cubicBezTo>
                                <a:cubicBezTo>
                                  <a:pt x="3352470" y="312293"/>
                                  <a:pt x="3352978" y="311659"/>
                                  <a:pt x="3353486" y="311023"/>
                                </a:cubicBezTo>
                                <a:cubicBezTo>
                                  <a:pt x="3353994" y="310388"/>
                                  <a:pt x="3354375" y="309753"/>
                                  <a:pt x="3354883" y="309245"/>
                                </a:cubicBezTo>
                                <a:cubicBezTo>
                                  <a:pt x="3355391" y="308610"/>
                                  <a:pt x="3355899" y="308102"/>
                                  <a:pt x="3356407" y="307594"/>
                                </a:cubicBezTo>
                                <a:cubicBezTo>
                                  <a:pt x="3356915" y="307086"/>
                                  <a:pt x="3357296" y="306705"/>
                                  <a:pt x="3357804" y="306197"/>
                                </a:cubicBezTo>
                                <a:cubicBezTo>
                                  <a:pt x="3358312" y="305816"/>
                                  <a:pt x="3358820" y="305435"/>
                                  <a:pt x="3359328" y="305054"/>
                                </a:cubicBezTo>
                                <a:cubicBezTo>
                                  <a:pt x="3359836" y="304673"/>
                                  <a:pt x="3360217" y="304419"/>
                                  <a:pt x="3360725" y="304038"/>
                                </a:cubicBezTo>
                                <a:cubicBezTo>
                                  <a:pt x="3361233" y="303785"/>
                                  <a:pt x="3361741" y="303530"/>
                                  <a:pt x="3362249" y="303276"/>
                                </a:cubicBezTo>
                                <a:cubicBezTo>
                                  <a:pt x="3362757" y="303022"/>
                                  <a:pt x="3363138" y="302895"/>
                                  <a:pt x="3363646" y="302768"/>
                                </a:cubicBezTo>
                                <a:cubicBezTo>
                                  <a:pt x="3364154" y="302514"/>
                                  <a:pt x="3364662" y="302387"/>
                                  <a:pt x="3365170" y="302260"/>
                                </a:cubicBezTo>
                                <a:cubicBezTo>
                                  <a:pt x="3365678" y="302134"/>
                                  <a:pt x="3366059" y="302134"/>
                                  <a:pt x="3366567" y="302006"/>
                                </a:cubicBezTo>
                                <a:cubicBezTo>
                                  <a:pt x="3367075" y="302006"/>
                                  <a:pt x="3367583" y="301879"/>
                                  <a:pt x="3368091" y="301879"/>
                                </a:cubicBezTo>
                                <a:cubicBezTo>
                                  <a:pt x="3368599" y="301879"/>
                                  <a:pt x="3368980" y="301879"/>
                                  <a:pt x="3369488" y="301879"/>
                                </a:cubicBezTo>
                                <a:cubicBezTo>
                                  <a:pt x="3369996" y="301879"/>
                                  <a:pt x="3370504" y="301879"/>
                                  <a:pt x="3371012" y="301879"/>
                                </a:cubicBezTo>
                                <a:cubicBezTo>
                                  <a:pt x="3371393" y="301879"/>
                                  <a:pt x="3371901" y="301879"/>
                                  <a:pt x="3372409" y="301752"/>
                                </a:cubicBezTo>
                                <a:cubicBezTo>
                                  <a:pt x="3372917" y="301752"/>
                                  <a:pt x="3373425" y="301752"/>
                                  <a:pt x="3373933" y="301625"/>
                                </a:cubicBezTo>
                                <a:cubicBezTo>
                                  <a:pt x="3374314" y="301625"/>
                                  <a:pt x="3374822" y="301498"/>
                                  <a:pt x="3375330" y="301372"/>
                                </a:cubicBezTo>
                                <a:cubicBezTo>
                                  <a:pt x="3375838" y="301244"/>
                                  <a:pt x="3376346" y="301117"/>
                                  <a:pt x="3376854" y="300990"/>
                                </a:cubicBezTo>
                                <a:cubicBezTo>
                                  <a:pt x="3377235" y="300736"/>
                                  <a:pt x="3377743" y="300610"/>
                                  <a:pt x="3378251" y="300482"/>
                                </a:cubicBezTo>
                                <a:cubicBezTo>
                                  <a:pt x="3378759" y="300355"/>
                                  <a:pt x="3379267" y="300101"/>
                                  <a:pt x="3379775" y="299974"/>
                                </a:cubicBezTo>
                                <a:cubicBezTo>
                                  <a:pt x="3380156" y="299847"/>
                                  <a:pt x="3380664" y="299720"/>
                                  <a:pt x="3381172" y="299593"/>
                                </a:cubicBezTo>
                                <a:cubicBezTo>
                                  <a:pt x="3381680" y="299593"/>
                                  <a:pt x="3382188" y="299466"/>
                                  <a:pt x="3382696" y="299466"/>
                                </a:cubicBezTo>
                                <a:cubicBezTo>
                                  <a:pt x="3383077" y="299466"/>
                                  <a:pt x="3383585" y="299466"/>
                                  <a:pt x="3384093" y="299466"/>
                                </a:cubicBezTo>
                                <a:cubicBezTo>
                                  <a:pt x="3384601" y="299466"/>
                                  <a:pt x="3385109" y="299466"/>
                                  <a:pt x="3385617" y="299466"/>
                                </a:cubicBezTo>
                                <a:cubicBezTo>
                                  <a:pt x="3385998" y="299466"/>
                                  <a:pt x="3386506" y="299466"/>
                                  <a:pt x="3387014" y="299466"/>
                                </a:cubicBezTo>
                                <a:cubicBezTo>
                                  <a:pt x="3387522" y="299466"/>
                                  <a:pt x="3388030" y="299593"/>
                                  <a:pt x="3388411" y="299593"/>
                                </a:cubicBezTo>
                                <a:cubicBezTo>
                                  <a:pt x="3388919" y="299593"/>
                                  <a:pt x="3389427" y="299593"/>
                                  <a:pt x="3389935" y="299593"/>
                                </a:cubicBezTo>
                                <a:cubicBezTo>
                                  <a:pt x="3390443" y="299720"/>
                                  <a:pt x="3390951" y="299720"/>
                                  <a:pt x="3391332" y="299720"/>
                                </a:cubicBezTo>
                                <a:cubicBezTo>
                                  <a:pt x="3391840" y="299720"/>
                                  <a:pt x="3392348" y="299847"/>
                                  <a:pt x="3392856" y="299847"/>
                                </a:cubicBezTo>
                                <a:cubicBezTo>
                                  <a:pt x="3393364" y="299847"/>
                                  <a:pt x="3393872" y="299847"/>
                                  <a:pt x="3394253" y="299974"/>
                                </a:cubicBezTo>
                                <a:cubicBezTo>
                                  <a:pt x="3394761" y="299974"/>
                                  <a:pt x="3395269" y="299974"/>
                                  <a:pt x="3395777" y="300101"/>
                                </a:cubicBezTo>
                                <a:cubicBezTo>
                                  <a:pt x="3396285" y="300101"/>
                                  <a:pt x="3396793" y="300101"/>
                                  <a:pt x="3397174" y="300101"/>
                                </a:cubicBezTo>
                                <a:cubicBezTo>
                                  <a:pt x="3397682" y="300101"/>
                                  <a:pt x="3398190" y="300101"/>
                                  <a:pt x="3398698" y="300101"/>
                                </a:cubicBezTo>
                                <a:cubicBezTo>
                                  <a:pt x="3399206" y="300101"/>
                                  <a:pt x="3399714" y="300101"/>
                                  <a:pt x="3400095" y="300101"/>
                                </a:cubicBezTo>
                                <a:cubicBezTo>
                                  <a:pt x="3400603" y="300228"/>
                                  <a:pt x="3401111" y="300228"/>
                                  <a:pt x="3401619" y="300228"/>
                                </a:cubicBezTo>
                                <a:cubicBezTo>
                                  <a:pt x="3402127" y="300228"/>
                                  <a:pt x="3402635" y="300228"/>
                                  <a:pt x="3403016" y="300355"/>
                                </a:cubicBezTo>
                                <a:cubicBezTo>
                                  <a:pt x="3403524" y="300355"/>
                                  <a:pt x="3404032" y="300355"/>
                                  <a:pt x="3404540" y="300482"/>
                                </a:cubicBezTo>
                                <a:cubicBezTo>
                                  <a:pt x="3405048" y="300482"/>
                                  <a:pt x="3405429" y="300482"/>
                                  <a:pt x="3405937" y="300610"/>
                                </a:cubicBezTo>
                                <a:cubicBezTo>
                                  <a:pt x="3406445" y="300610"/>
                                  <a:pt x="3406953" y="300610"/>
                                  <a:pt x="3407461" y="300736"/>
                                </a:cubicBezTo>
                                <a:cubicBezTo>
                                  <a:pt x="3407969" y="300736"/>
                                  <a:pt x="3408350" y="300736"/>
                                  <a:pt x="3408858" y="300736"/>
                                </a:cubicBezTo>
                                <a:cubicBezTo>
                                  <a:pt x="3409366" y="300863"/>
                                  <a:pt x="3409874" y="300863"/>
                                  <a:pt x="3410382" y="300863"/>
                                </a:cubicBezTo>
                                <a:cubicBezTo>
                                  <a:pt x="3410890" y="300863"/>
                                  <a:pt x="3411271" y="300863"/>
                                  <a:pt x="3411779" y="300863"/>
                                </a:cubicBezTo>
                                <a:cubicBezTo>
                                  <a:pt x="3412287" y="300863"/>
                                  <a:pt x="3412795" y="300990"/>
                                  <a:pt x="3413303" y="300990"/>
                                </a:cubicBezTo>
                                <a:cubicBezTo>
                                  <a:pt x="3413811" y="300990"/>
                                  <a:pt x="3414192" y="300990"/>
                                  <a:pt x="3414700" y="301117"/>
                                </a:cubicBezTo>
                                <a:cubicBezTo>
                                  <a:pt x="3415208" y="301117"/>
                                  <a:pt x="3415716" y="301117"/>
                                  <a:pt x="3416224" y="301244"/>
                                </a:cubicBezTo>
                                <a:cubicBezTo>
                                  <a:pt x="3416732" y="301244"/>
                                  <a:pt x="3417113" y="301244"/>
                                  <a:pt x="3417621" y="301244"/>
                                </a:cubicBezTo>
                                <a:cubicBezTo>
                                  <a:pt x="3418129" y="301372"/>
                                  <a:pt x="3418637" y="301372"/>
                                  <a:pt x="3419145" y="301372"/>
                                </a:cubicBezTo>
                                <a:cubicBezTo>
                                  <a:pt x="3419653" y="301498"/>
                                  <a:pt x="3420034" y="301498"/>
                                  <a:pt x="3420542" y="301498"/>
                                </a:cubicBezTo>
                                <a:cubicBezTo>
                                  <a:pt x="3421050" y="301625"/>
                                  <a:pt x="3421558" y="301625"/>
                                  <a:pt x="3422066" y="301625"/>
                                </a:cubicBezTo>
                                <a:cubicBezTo>
                                  <a:pt x="3422447" y="301625"/>
                                  <a:pt x="3422955" y="301625"/>
                                  <a:pt x="3423463" y="301752"/>
                                </a:cubicBezTo>
                                <a:cubicBezTo>
                                  <a:pt x="3423971" y="301752"/>
                                  <a:pt x="3424479" y="301752"/>
                                  <a:pt x="3424987" y="301752"/>
                                </a:cubicBezTo>
                                <a:cubicBezTo>
                                  <a:pt x="3425368" y="301879"/>
                                  <a:pt x="3425876" y="301879"/>
                                  <a:pt x="3426384" y="301879"/>
                                </a:cubicBezTo>
                                <a:cubicBezTo>
                                  <a:pt x="3426892" y="302006"/>
                                  <a:pt x="3427400" y="302006"/>
                                  <a:pt x="3427908" y="302134"/>
                                </a:cubicBezTo>
                                <a:cubicBezTo>
                                  <a:pt x="3428289" y="302134"/>
                                  <a:pt x="3428797" y="302260"/>
                                  <a:pt x="3429305" y="302260"/>
                                </a:cubicBezTo>
                                <a:cubicBezTo>
                                  <a:pt x="3429813" y="302387"/>
                                  <a:pt x="3430321" y="302514"/>
                                  <a:pt x="3430829" y="302514"/>
                                </a:cubicBezTo>
                                <a:cubicBezTo>
                                  <a:pt x="3431210" y="302641"/>
                                  <a:pt x="3431718" y="302641"/>
                                  <a:pt x="3432226" y="302768"/>
                                </a:cubicBezTo>
                                <a:cubicBezTo>
                                  <a:pt x="3432734" y="302768"/>
                                  <a:pt x="3433242" y="302768"/>
                                  <a:pt x="3433750" y="302895"/>
                                </a:cubicBezTo>
                                <a:cubicBezTo>
                                  <a:pt x="3434131" y="302895"/>
                                  <a:pt x="3434639" y="302895"/>
                                  <a:pt x="3435147" y="303022"/>
                                </a:cubicBezTo>
                                <a:cubicBezTo>
                                  <a:pt x="3435655" y="303022"/>
                                  <a:pt x="3436163" y="303022"/>
                                  <a:pt x="3436671" y="303149"/>
                                </a:cubicBezTo>
                                <a:cubicBezTo>
                                  <a:pt x="3437052" y="303149"/>
                                  <a:pt x="3437560" y="303276"/>
                                  <a:pt x="3438068" y="303276"/>
                                </a:cubicBezTo>
                                <a:cubicBezTo>
                                  <a:pt x="3438576" y="303403"/>
                                  <a:pt x="3439084" y="303403"/>
                                  <a:pt x="3439465" y="303530"/>
                                </a:cubicBezTo>
                                <a:cubicBezTo>
                                  <a:pt x="3439973" y="303530"/>
                                  <a:pt x="3440481" y="303657"/>
                                  <a:pt x="3440989" y="303785"/>
                                </a:cubicBezTo>
                                <a:cubicBezTo>
                                  <a:pt x="3441497" y="303911"/>
                                  <a:pt x="3442005" y="303911"/>
                                  <a:pt x="3442386" y="304038"/>
                                </a:cubicBezTo>
                                <a:cubicBezTo>
                                  <a:pt x="3442894" y="304038"/>
                                  <a:pt x="3443402" y="304165"/>
                                  <a:pt x="3443910" y="304292"/>
                                </a:cubicBezTo>
                                <a:cubicBezTo>
                                  <a:pt x="3444418" y="304292"/>
                                  <a:pt x="3444926" y="304419"/>
                                  <a:pt x="3445307" y="304419"/>
                                </a:cubicBezTo>
                                <a:cubicBezTo>
                                  <a:pt x="3445815" y="304419"/>
                                  <a:pt x="3446323" y="304419"/>
                                  <a:pt x="3446831" y="304419"/>
                                </a:cubicBezTo>
                                <a:cubicBezTo>
                                  <a:pt x="3447339" y="304419"/>
                                  <a:pt x="3447847" y="304419"/>
                                  <a:pt x="3448228" y="304292"/>
                                </a:cubicBezTo>
                                <a:cubicBezTo>
                                  <a:pt x="3448736" y="304292"/>
                                  <a:pt x="3449244" y="304165"/>
                                  <a:pt x="3449752" y="304165"/>
                                </a:cubicBezTo>
                                <a:cubicBezTo>
                                  <a:pt x="3450260" y="304165"/>
                                  <a:pt x="3450768" y="304038"/>
                                  <a:pt x="3451149" y="303911"/>
                                </a:cubicBezTo>
                                <a:cubicBezTo>
                                  <a:pt x="3451657" y="303911"/>
                                  <a:pt x="3452165" y="303911"/>
                                  <a:pt x="3452673" y="303911"/>
                                </a:cubicBezTo>
                                <a:cubicBezTo>
                                  <a:pt x="3453181" y="303911"/>
                                  <a:pt x="3453689" y="303911"/>
                                  <a:pt x="3454070" y="303911"/>
                                </a:cubicBezTo>
                                <a:cubicBezTo>
                                  <a:pt x="3454578" y="304038"/>
                                  <a:pt x="3455086" y="304038"/>
                                  <a:pt x="3455594" y="304165"/>
                                </a:cubicBezTo>
                                <a:cubicBezTo>
                                  <a:pt x="3456102" y="304165"/>
                                  <a:pt x="3456483" y="304292"/>
                                  <a:pt x="3456991" y="304419"/>
                                </a:cubicBezTo>
                                <a:cubicBezTo>
                                  <a:pt x="3457499" y="304547"/>
                                  <a:pt x="3458007" y="304547"/>
                                  <a:pt x="3458515" y="304673"/>
                                </a:cubicBezTo>
                                <a:cubicBezTo>
                                  <a:pt x="3459023" y="304800"/>
                                  <a:pt x="3459404" y="304800"/>
                                  <a:pt x="3459912" y="304927"/>
                                </a:cubicBezTo>
                                <a:cubicBezTo>
                                  <a:pt x="3460420" y="304927"/>
                                  <a:pt x="3460928" y="305054"/>
                                  <a:pt x="3461436" y="305054"/>
                                </a:cubicBezTo>
                                <a:cubicBezTo>
                                  <a:pt x="3461944" y="305054"/>
                                  <a:pt x="3462325" y="305181"/>
                                  <a:pt x="3462833" y="305181"/>
                                </a:cubicBezTo>
                                <a:cubicBezTo>
                                  <a:pt x="3463341" y="305181"/>
                                  <a:pt x="3463849" y="305181"/>
                                  <a:pt x="3464357" y="305309"/>
                                </a:cubicBezTo>
                                <a:cubicBezTo>
                                  <a:pt x="3464865" y="305309"/>
                                  <a:pt x="3465246" y="305309"/>
                                  <a:pt x="3465754" y="305435"/>
                                </a:cubicBezTo>
                                <a:cubicBezTo>
                                  <a:pt x="3466262" y="305435"/>
                                  <a:pt x="3466770" y="305435"/>
                                  <a:pt x="3467278" y="305562"/>
                                </a:cubicBezTo>
                                <a:cubicBezTo>
                                  <a:pt x="3467786" y="305562"/>
                                  <a:pt x="3468167" y="305689"/>
                                  <a:pt x="3468675" y="305689"/>
                                </a:cubicBezTo>
                                <a:cubicBezTo>
                                  <a:pt x="3469183" y="305816"/>
                                  <a:pt x="3469691" y="305943"/>
                                  <a:pt x="3470199" y="306070"/>
                                </a:cubicBezTo>
                                <a:cubicBezTo>
                                  <a:pt x="3470707" y="306197"/>
                                  <a:pt x="3471088" y="306324"/>
                                  <a:pt x="3471596" y="306451"/>
                                </a:cubicBezTo>
                                <a:cubicBezTo>
                                  <a:pt x="3472104" y="306578"/>
                                  <a:pt x="3472612" y="306705"/>
                                  <a:pt x="3473120" y="306705"/>
                                </a:cubicBezTo>
                                <a:cubicBezTo>
                                  <a:pt x="3473501" y="306832"/>
                                  <a:pt x="3474009" y="306960"/>
                                  <a:pt x="3474517" y="307086"/>
                                </a:cubicBezTo>
                                <a:cubicBezTo>
                                  <a:pt x="3475025" y="307086"/>
                                  <a:pt x="3475533" y="307213"/>
                                  <a:pt x="3476041" y="307213"/>
                                </a:cubicBezTo>
                                <a:cubicBezTo>
                                  <a:pt x="3476422" y="307340"/>
                                  <a:pt x="3476930" y="307467"/>
                                  <a:pt x="3477438" y="307467"/>
                                </a:cubicBezTo>
                                <a:cubicBezTo>
                                  <a:pt x="3477946" y="307467"/>
                                  <a:pt x="3478454" y="307594"/>
                                  <a:pt x="3478962" y="307594"/>
                                </a:cubicBezTo>
                                <a:cubicBezTo>
                                  <a:pt x="3479343" y="307722"/>
                                  <a:pt x="3479851" y="307722"/>
                                  <a:pt x="3480359" y="307848"/>
                                </a:cubicBezTo>
                                <a:cubicBezTo>
                                  <a:pt x="3480867" y="307848"/>
                                  <a:pt x="3481375" y="307975"/>
                                  <a:pt x="3481883" y="308102"/>
                                </a:cubicBezTo>
                                <a:cubicBezTo>
                                  <a:pt x="3482264" y="308229"/>
                                  <a:pt x="3482772" y="308356"/>
                                  <a:pt x="3483280" y="308484"/>
                                </a:cubicBezTo>
                                <a:cubicBezTo>
                                  <a:pt x="3483788" y="308610"/>
                                  <a:pt x="3484296" y="308737"/>
                                  <a:pt x="3484804" y="308864"/>
                                </a:cubicBezTo>
                                <a:cubicBezTo>
                                  <a:pt x="3485185" y="308991"/>
                                  <a:pt x="3485693" y="309118"/>
                                  <a:pt x="3486201" y="309245"/>
                                </a:cubicBezTo>
                                <a:cubicBezTo>
                                  <a:pt x="3486709" y="309372"/>
                                  <a:pt x="3487217" y="309499"/>
                                  <a:pt x="3487725" y="309626"/>
                                </a:cubicBezTo>
                                <a:cubicBezTo>
                                  <a:pt x="3488106" y="309753"/>
                                  <a:pt x="3488614" y="309880"/>
                                  <a:pt x="3489122" y="310007"/>
                                </a:cubicBezTo>
                                <a:cubicBezTo>
                                  <a:pt x="3489630" y="310135"/>
                                  <a:pt x="3490138" y="310135"/>
                                  <a:pt x="3490519" y="310261"/>
                                </a:cubicBezTo>
                                <a:cubicBezTo>
                                  <a:pt x="3491027" y="310388"/>
                                  <a:pt x="3491535" y="310515"/>
                                  <a:pt x="3492043" y="310642"/>
                                </a:cubicBezTo>
                                <a:cubicBezTo>
                                  <a:pt x="3492551" y="310642"/>
                                  <a:pt x="3493059" y="310769"/>
                                  <a:pt x="3493440" y="310897"/>
                                </a:cubicBezTo>
                                <a:cubicBezTo>
                                  <a:pt x="3493948" y="310897"/>
                                  <a:pt x="3494456" y="311023"/>
                                  <a:pt x="3494964" y="311023"/>
                                </a:cubicBezTo>
                                <a:cubicBezTo>
                                  <a:pt x="3495472" y="311150"/>
                                  <a:pt x="3495980" y="311150"/>
                                  <a:pt x="3496361" y="311277"/>
                                </a:cubicBezTo>
                                <a:cubicBezTo>
                                  <a:pt x="3496869" y="311404"/>
                                  <a:pt x="3497377" y="311404"/>
                                  <a:pt x="3497885" y="311531"/>
                                </a:cubicBezTo>
                                <a:cubicBezTo>
                                  <a:pt x="3498393" y="311531"/>
                                  <a:pt x="3498901" y="311659"/>
                                  <a:pt x="3499282" y="311659"/>
                                </a:cubicBezTo>
                                <a:cubicBezTo>
                                  <a:pt x="3499790" y="311785"/>
                                  <a:pt x="3500298" y="311785"/>
                                  <a:pt x="3500806" y="311912"/>
                                </a:cubicBezTo>
                                <a:cubicBezTo>
                                  <a:pt x="3501314" y="311912"/>
                                  <a:pt x="3501822" y="312039"/>
                                  <a:pt x="3502203" y="312166"/>
                                </a:cubicBezTo>
                                <a:cubicBezTo>
                                  <a:pt x="3502711" y="312166"/>
                                  <a:pt x="3503219" y="312293"/>
                                  <a:pt x="3503727" y="312420"/>
                                </a:cubicBezTo>
                                <a:cubicBezTo>
                                  <a:pt x="3504235" y="312420"/>
                                  <a:pt x="3504743" y="312547"/>
                                  <a:pt x="3505124" y="312674"/>
                                </a:cubicBezTo>
                                <a:cubicBezTo>
                                  <a:pt x="3505632" y="312801"/>
                                  <a:pt x="3506140" y="312801"/>
                                  <a:pt x="3506648" y="312928"/>
                                </a:cubicBezTo>
                                <a:cubicBezTo>
                                  <a:pt x="3507156" y="313055"/>
                                  <a:pt x="3507537" y="313182"/>
                                  <a:pt x="3508045" y="313182"/>
                                </a:cubicBezTo>
                                <a:cubicBezTo>
                                  <a:pt x="3508553" y="313309"/>
                                  <a:pt x="3509061" y="313436"/>
                                  <a:pt x="3509569" y="313563"/>
                                </a:cubicBezTo>
                                <a:cubicBezTo>
                                  <a:pt x="3510077" y="313690"/>
                                  <a:pt x="3510458" y="313690"/>
                                  <a:pt x="3510966" y="313817"/>
                                </a:cubicBezTo>
                                <a:cubicBezTo>
                                  <a:pt x="3511474" y="313944"/>
                                  <a:pt x="3511982" y="314071"/>
                                  <a:pt x="3512490" y="314198"/>
                                </a:cubicBezTo>
                                <a:cubicBezTo>
                                  <a:pt x="3512998" y="314198"/>
                                  <a:pt x="3513379" y="314325"/>
                                  <a:pt x="3513887" y="314452"/>
                                </a:cubicBezTo>
                                <a:cubicBezTo>
                                  <a:pt x="3514395" y="314579"/>
                                  <a:pt x="3514903" y="314706"/>
                                  <a:pt x="3515411" y="314833"/>
                                </a:cubicBezTo>
                                <a:cubicBezTo>
                                  <a:pt x="3515919" y="314960"/>
                                  <a:pt x="3516300" y="315087"/>
                                  <a:pt x="3516808" y="315214"/>
                                </a:cubicBezTo>
                                <a:cubicBezTo>
                                  <a:pt x="3517316" y="315341"/>
                                  <a:pt x="3517824" y="315468"/>
                                  <a:pt x="3518332" y="315595"/>
                                </a:cubicBezTo>
                                <a:cubicBezTo>
                                  <a:pt x="3518840" y="315722"/>
                                  <a:pt x="3519221" y="315976"/>
                                  <a:pt x="3519729" y="316103"/>
                                </a:cubicBezTo>
                                <a:cubicBezTo>
                                  <a:pt x="3520237" y="316230"/>
                                  <a:pt x="3520745" y="316357"/>
                                  <a:pt x="3521253" y="316484"/>
                                </a:cubicBezTo>
                                <a:cubicBezTo>
                                  <a:pt x="3521761" y="316611"/>
                                  <a:pt x="3522142" y="316738"/>
                                  <a:pt x="3522650" y="316992"/>
                                </a:cubicBezTo>
                                <a:cubicBezTo>
                                  <a:pt x="3523158" y="317119"/>
                                  <a:pt x="3523666" y="317246"/>
                                  <a:pt x="3524174" y="317373"/>
                                </a:cubicBezTo>
                                <a:cubicBezTo>
                                  <a:pt x="3524555" y="317627"/>
                                  <a:pt x="3525063" y="317754"/>
                                  <a:pt x="3525571" y="318008"/>
                                </a:cubicBezTo>
                                <a:cubicBezTo>
                                  <a:pt x="3526079" y="318135"/>
                                  <a:pt x="3526587" y="318389"/>
                                  <a:pt x="3527095" y="318516"/>
                                </a:cubicBezTo>
                                <a:cubicBezTo>
                                  <a:pt x="3527476" y="318770"/>
                                  <a:pt x="3527984" y="318897"/>
                                  <a:pt x="3528492" y="319151"/>
                                </a:cubicBezTo>
                                <a:cubicBezTo>
                                  <a:pt x="3529000" y="319405"/>
                                  <a:pt x="3529508" y="319659"/>
                                  <a:pt x="3530016" y="319913"/>
                                </a:cubicBezTo>
                                <a:cubicBezTo>
                                  <a:pt x="3530397" y="320167"/>
                                  <a:pt x="3530905" y="320294"/>
                                  <a:pt x="3531413" y="320548"/>
                                </a:cubicBezTo>
                                <a:cubicBezTo>
                                  <a:pt x="3531921" y="320802"/>
                                  <a:pt x="3532429" y="321056"/>
                                  <a:pt x="3532937" y="321183"/>
                                </a:cubicBezTo>
                                <a:cubicBezTo>
                                  <a:pt x="3533318" y="321437"/>
                                  <a:pt x="3533826" y="321564"/>
                                  <a:pt x="3534334" y="321818"/>
                                </a:cubicBezTo>
                                <a:cubicBezTo>
                                  <a:pt x="3534842" y="321945"/>
                                  <a:pt x="3535350" y="322072"/>
                                  <a:pt x="3535858" y="322326"/>
                                </a:cubicBezTo>
                                <a:cubicBezTo>
                                  <a:pt x="3536239" y="322453"/>
                                  <a:pt x="3536747" y="322580"/>
                                  <a:pt x="3537255" y="322707"/>
                                </a:cubicBezTo>
                                <a:cubicBezTo>
                                  <a:pt x="3537763" y="322834"/>
                                  <a:pt x="3538271" y="322961"/>
                                  <a:pt x="3538779" y="323088"/>
                                </a:cubicBezTo>
                                <a:cubicBezTo>
                                  <a:pt x="3539160" y="323342"/>
                                  <a:pt x="3539668" y="323469"/>
                                  <a:pt x="3540176" y="323596"/>
                                </a:cubicBezTo>
                                <a:cubicBezTo>
                                  <a:pt x="3540684" y="323723"/>
                                  <a:pt x="3541192" y="323850"/>
                                  <a:pt x="3541573" y="324104"/>
                                </a:cubicBezTo>
                                <a:cubicBezTo>
                                  <a:pt x="3542081" y="324231"/>
                                  <a:pt x="3542589" y="324358"/>
                                  <a:pt x="3543097" y="324612"/>
                                </a:cubicBezTo>
                                <a:cubicBezTo>
                                  <a:pt x="3543605" y="324739"/>
                                  <a:pt x="3544113" y="324993"/>
                                  <a:pt x="3544494" y="325120"/>
                                </a:cubicBezTo>
                                <a:cubicBezTo>
                                  <a:pt x="3545002" y="325374"/>
                                  <a:pt x="3545510" y="325501"/>
                                  <a:pt x="3546018" y="325628"/>
                                </a:cubicBezTo>
                                <a:cubicBezTo>
                                  <a:pt x="3546526" y="325882"/>
                                  <a:pt x="3547034" y="326009"/>
                                  <a:pt x="3547415" y="326263"/>
                                </a:cubicBezTo>
                                <a:cubicBezTo>
                                  <a:pt x="3547923" y="326390"/>
                                  <a:pt x="3548431" y="326517"/>
                                  <a:pt x="3548939" y="326771"/>
                                </a:cubicBezTo>
                                <a:cubicBezTo>
                                  <a:pt x="3549447" y="326898"/>
                                  <a:pt x="3549955" y="327025"/>
                                  <a:pt x="3550336" y="327152"/>
                                </a:cubicBezTo>
                                <a:cubicBezTo>
                                  <a:pt x="3550844" y="327279"/>
                                  <a:pt x="3551352" y="327406"/>
                                  <a:pt x="3551860" y="327533"/>
                                </a:cubicBezTo>
                                <a:cubicBezTo>
                                  <a:pt x="3552368" y="327660"/>
                                  <a:pt x="3552876" y="327787"/>
                                  <a:pt x="3553257" y="327787"/>
                                </a:cubicBezTo>
                                <a:cubicBezTo>
                                  <a:pt x="3553765" y="327914"/>
                                  <a:pt x="3554273" y="327914"/>
                                  <a:pt x="3554781" y="328041"/>
                                </a:cubicBezTo>
                                <a:cubicBezTo>
                                  <a:pt x="3555289" y="328041"/>
                                  <a:pt x="3555670" y="328168"/>
                                  <a:pt x="3556178" y="328168"/>
                                </a:cubicBezTo>
                                <a:cubicBezTo>
                                  <a:pt x="3556686" y="328168"/>
                                  <a:pt x="3557194" y="328295"/>
                                  <a:pt x="3557702" y="328295"/>
                                </a:cubicBezTo>
                                <a:cubicBezTo>
                                  <a:pt x="3558210" y="328422"/>
                                  <a:pt x="3558591" y="328422"/>
                                  <a:pt x="3559099" y="328422"/>
                                </a:cubicBezTo>
                                <a:cubicBezTo>
                                  <a:pt x="3559607" y="328549"/>
                                  <a:pt x="3560115" y="328549"/>
                                  <a:pt x="3560623" y="328549"/>
                                </a:cubicBezTo>
                                <a:cubicBezTo>
                                  <a:pt x="3561131" y="328676"/>
                                  <a:pt x="3561512" y="328676"/>
                                  <a:pt x="3562020" y="328676"/>
                                </a:cubicBezTo>
                                <a:cubicBezTo>
                                  <a:pt x="3562528" y="328803"/>
                                  <a:pt x="3563036" y="328803"/>
                                  <a:pt x="3563544" y="328803"/>
                                </a:cubicBezTo>
                                <a:cubicBezTo>
                                  <a:pt x="3564052" y="328930"/>
                                  <a:pt x="3564433" y="328930"/>
                                  <a:pt x="3564941" y="328930"/>
                                </a:cubicBezTo>
                                <a:cubicBezTo>
                                  <a:pt x="3565449" y="329057"/>
                                  <a:pt x="3565957" y="329184"/>
                                  <a:pt x="3566465" y="329184"/>
                                </a:cubicBezTo>
                                <a:cubicBezTo>
                                  <a:pt x="3566973" y="329311"/>
                                  <a:pt x="3567354" y="329438"/>
                                  <a:pt x="3567862" y="329565"/>
                                </a:cubicBezTo>
                                <a:cubicBezTo>
                                  <a:pt x="3568370" y="329692"/>
                                  <a:pt x="3568878" y="329819"/>
                                  <a:pt x="3569386" y="329946"/>
                                </a:cubicBezTo>
                                <a:cubicBezTo>
                                  <a:pt x="3569894" y="330073"/>
                                  <a:pt x="3570275" y="330200"/>
                                  <a:pt x="3570783" y="330327"/>
                                </a:cubicBezTo>
                                <a:cubicBezTo>
                                  <a:pt x="3571291" y="330454"/>
                                  <a:pt x="3571799" y="330581"/>
                                  <a:pt x="3572307" y="330581"/>
                                </a:cubicBezTo>
                                <a:cubicBezTo>
                                  <a:pt x="3572688" y="330708"/>
                                  <a:pt x="3573196" y="330835"/>
                                  <a:pt x="3573704" y="330835"/>
                                </a:cubicBezTo>
                                <a:cubicBezTo>
                                  <a:pt x="3574212" y="330962"/>
                                  <a:pt x="3574720" y="330962"/>
                                  <a:pt x="3575228" y="331089"/>
                                </a:cubicBezTo>
                                <a:cubicBezTo>
                                  <a:pt x="3575609" y="331089"/>
                                  <a:pt x="3576117" y="331089"/>
                                  <a:pt x="3576625" y="331089"/>
                                </a:cubicBezTo>
                                <a:cubicBezTo>
                                  <a:pt x="3577133" y="331089"/>
                                  <a:pt x="3577641" y="331089"/>
                                  <a:pt x="3578149" y="331216"/>
                                </a:cubicBezTo>
                                <a:cubicBezTo>
                                  <a:pt x="3578530" y="331216"/>
                                  <a:pt x="3579038" y="331216"/>
                                  <a:pt x="3579546" y="331343"/>
                                </a:cubicBezTo>
                                <a:cubicBezTo>
                                  <a:pt x="3580054" y="331343"/>
                                  <a:pt x="3580562" y="331343"/>
                                  <a:pt x="3581070" y="331470"/>
                                </a:cubicBezTo>
                                <a:cubicBezTo>
                                  <a:pt x="3581451" y="331470"/>
                                  <a:pt x="3581959" y="331597"/>
                                  <a:pt x="3582467" y="331597"/>
                                </a:cubicBezTo>
                                <a:cubicBezTo>
                                  <a:pt x="3582975" y="331724"/>
                                  <a:pt x="3583483" y="331724"/>
                                  <a:pt x="3583991" y="331851"/>
                                </a:cubicBezTo>
                                <a:cubicBezTo>
                                  <a:pt x="3584372" y="331851"/>
                                  <a:pt x="3584880" y="331851"/>
                                  <a:pt x="3585388" y="331851"/>
                                </a:cubicBezTo>
                                <a:cubicBezTo>
                                  <a:pt x="3585896" y="331851"/>
                                  <a:pt x="3586404" y="331724"/>
                                  <a:pt x="3586912" y="331724"/>
                                </a:cubicBezTo>
                                <a:cubicBezTo>
                                  <a:pt x="3587293" y="331597"/>
                                  <a:pt x="3587801" y="331470"/>
                                  <a:pt x="3588309" y="331343"/>
                                </a:cubicBezTo>
                                <a:cubicBezTo>
                                  <a:pt x="3588817" y="331216"/>
                                  <a:pt x="3589325" y="330962"/>
                                  <a:pt x="3589706" y="330835"/>
                                </a:cubicBezTo>
                                <a:cubicBezTo>
                                  <a:pt x="3590214" y="330708"/>
                                  <a:pt x="3590722" y="330454"/>
                                  <a:pt x="3591230" y="330327"/>
                                </a:cubicBezTo>
                                <a:cubicBezTo>
                                  <a:pt x="3591738" y="330200"/>
                                  <a:pt x="3592246" y="329946"/>
                                  <a:pt x="3592627" y="329819"/>
                                </a:cubicBezTo>
                                <a:cubicBezTo>
                                  <a:pt x="3593135" y="329692"/>
                                  <a:pt x="3593643" y="329692"/>
                                  <a:pt x="3594151" y="329565"/>
                                </a:cubicBezTo>
                                <a:cubicBezTo>
                                  <a:pt x="3594659" y="329438"/>
                                  <a:pt x="3595167" y="329311"/>
                                  <a:pt x="3595548" y="329311"/>
                                </a:cubicBezTo>
                                <a:cubicBezTo>
                                  <a:pt x="3596056" y="329184"/>
                                  <a:pt x="3596564" y="329057"/>
                                  <a:pt x="3597072" y="329057"/>
                                </a:cubicBezTo>
                                <a:cubicBezTo>
                                  <a:pt x="3597580" y="328930"/>
                                  <a:pt x="3598088" y="328930"/>
                                  <a:pt x="3598469" y="328803"/>
                                </a:cubicBezTo>
                                <a:cubicBezTo>
                                  <a:pt x="3598977" y="328676"/>
                                  <a:pt x="3599485" y="328549"/>
                                  <a:pt x="3599993" y="328549"/>
                                </a:cubicBezTo>
                                <a:cubicBezTo>
                                  <a:pt x="3600501" y="328422"/>
                                  <a:pt x="3601009" y="328295"/>
                                  <a:pt x="3601390" y="328168"/>
                                </a:cubicBezTo>
                                <a:cubicBezTo>
                                  <a:pt x="3601898" y="328041"/>
                                  <a:pt x="3602406" y="327914"/>
                                  <a:pt x="3602914" y="327787"/>
                                </a:cubicBezTo>
                                <a:cubicBezTo>
                                  <a:pt x="3603422" y="327787"/>
                                  <a:pt x="3603930" y="327660"/>
                                  <a:pt x="3604311" y="327533"/>
                                </a:cubicBezTo>
                                <a:cubicBezTo>
                                  <a:pt x="3604819" y="327406"/>
                                  <a:pt x="3605327" y="327406"/>
                                  <a:pt x="3605835" y="327279"/>
                                </a:cubicBezTo>
                                <a:cubicBezTo>
                                  <a:pt x="3606343" y="327152"/>
                                  <a:pt x="3606724" y="327025"/>
                                  <a:pt x="3607232" y="327025"/>
                                </a:cubicBezTo>
                                <a:cubicBezTo>
                                  <a:pt x="3607740" y="326898"/>
                                  <a:pt x="3608248" y="326771"/>
                                  <a:pt x="3608756" y="326771"/>
                                </a:cubicBezTo>
                                <a:cubicBezTo>
                                  <a:pt x="3609264" y="326644"/>
                                  <a:pt x="3609645" y="326517"/>
                                  <a:pt x="3610153" y="326517"/>
                                </a:cubicBezTo>
                                <a:cubicBezTo>
                                  <a:pt x="3610661" y="326390"/>
                                  <a:pt x="3611169" y="326263"/>
                                  <a:pt x="3611677" y="326136"/>
                                </a:cubicBezTo>
                                <a:cubicBezTo>
                                  <a:pt x="3612185" y="326009"/>
                                  <a:pt x="3612566" y="325882"/>
                                  <a:pt x="3613074" y="325628"/>
                                </a:cubicBezTo>
                                <a:cubicBezTo>
                                  <a:pt x="3613582" y="325501"/>
                                  <a:pt x="3614090" y="325374"/>
                                  <a:pt x="3614598" y="325120"/>
                                </a:cubicBezTo>
                                <a:cubicBezTo>
                                  <a:pt x="3615106" y="324993"/>
                                  <a:pt x="3615487" y="324739"/>
                                  <a:pt x="3615995" y="324485"/>
                                </a:cubicBezTo>
                                <a:cubicBezTo>
                                  <a:pt x="3616503" y="324358"/>
                                  <a:pt x="3617011" y="324231"/>
                                  <a:pt x="3617519" y="323977"/>
                                </a:cubicBezTo>
                                <a:cubicBezTo>
                                  <a:pt x="3618027" y="323850"/>
                                  <a:pt x="3618408" y="323596"/>
                                  <a:pt x="3618916" y="323469"/>
                                </a:cubicBezTo>
                                <a:cubicBezTo>
                                  <a:pt x="3619424" y="323342"/>
                                  <a:pt x="3619932" y="323215"/>
                                  <a:pt x="3620440" y="323088"/>
                                </a:cubicBezTo>
                                <a:cubicBezTo>
                                  <a:pt x="3620948" y="322961"/>
                                  <a:pt x="3621329" y="322961"/>
                                  <a:pt x="3621837" y="322834"/>
                                </a:cubicBezTo>
                                <a:cubicBezTo>
                                  <a:pt x="3622345" y="322707"/>
                                  <a:pt x="3622853" y="322707"/>
                                  <a:pt x="3623361" y="322580"/>
                                </a:cubicBezTo>
                                <a:cubicBezTo>
                                  <a:pt x="3623742" y="322580"/>
                                  <a:pt x="3624250" y="322580"/>
                                  <a:pt x="3624758" y="322580"/>
                                </a:cubicBezTo>
                                <a:cubicBezTo>
                                  <a:pt x="3625266" y="322580"/>
                                  <a:pt x="3625774" y="322580"/>
                                  <a:pt x="3626282" y="322580"/>
                                </a:cubicBezTo>
                                <a:cubicBezTo>
                                  <a:pt x="3626663" y="322580"/>
                                  <a:pt x="3627171" y="322580"/>
                                  <a:pt x="3627679" y="322707"/>
                                </a:cubicBezTo>
                                <a:cubicBezTo>
                                  <a:pt x="3628187" y="322707"/>
                                  <a:pt x="3628695" y="322834"/>
                                  <a:pt x="3629203" y="322961"/>
                                </a:cubicBezTo>
                                <a:cubicBezTo>
                                  <a:pt x="3629584" y="323088"/>
                                  <a:pt x="3630092" y="323215"/>
                                  <a:pt x="3630600" y="323469"/>
                                </a:cubicBezTo>
                                <a:cubicBezTo>
                                  <a:pt x="3631108" y="323596"/>
                                  <a:pt x="3631616" y="323723"/>
                                  <a:pt x="3632124" y="323977"/>
                                </a:cubicBezTo>
                                <a:cubicBezTo>
                                  <a:pt x="3632505" y="324104"/>
                                  <a:pt x="3633013" y="324358"/>
                                  <a:pt x="3633521" y="324612"/>
                                </a:cubicBezTo>
                                <a:cubicBezTo>
                                  <a:pt x="3634029" y="324866"/>
                                  <a:pt x="3634537" y="325120"/>
                                  <a:pt x="3635045" y="325247"/>
                                </a:cubicBezTo>
                                <a:cubicBezTo>
                                  <a:pt x="3635426" y="325501"/>
                                  <a:pt x="3635934" y="325755"/>
                                  <a:pt x="3636442" y="325882"/>
                                </a:cubicBezTo>
                                <a:cubicBezTo>
                                  <a:pt x="3636950" y="326009"/>
                                  <a:pt x="3637458" y="326136"/>
                                  <a:pt x="3637966" y="326263"/>
                                </a:cubicBezTo>
                                <a:cubicBezTo>
                                  <a:pt x="3638347" y="326390"/>
                                  <a:pt x="3638855" y="326517"/>
                                  <a:pt x="3639363" y="326644"/>
                                </a:cubicBezTo>
                                <a:cubicBezTo>
                                  <a:pt x="3639871" y="326644"/>
                                  <a:pt x="3640379" y="326771"/>
                                  <a:pt x="3640760" y="326771"/>
                                </a:cubicBezTo>
                                <a:cubicBezTo>
                                  <a:pt x="3641268" y="326898"/>
                                  <a:pt x="3641776" y="326898"/>
                                  <a:pt x="3642284" y="326898"/>
                                </a:cubicBezTo>
                                <a:cubicBezTo>
                                  <a:pt x="3642792" y="326898"/>
                                  <a:pt x="3643300" y="326898"/>
                                  <a:pt x="3643681" y="326898"/>
                                </a:cubicBezTo>
                                <a:cubicBezTo>
                                  <a:pt x="3644189" y="326898"/>
                                  <a:pt x="3644697" y="326771"/>
                                  <a:pt x="3645205" y="326644"/>
                                </a:cubicBezTo>
                                <a:cubicBezTo>
                                  <a:pt x="3645713" y="326517"/>
                                  <a:pt x="3646221" y="326390"/>
                                  <a:pt x="3646602" y="326136"/>
                                </a:cubicBezTo>
                                <a:cubicBezTo>
                                  <a:pt x="3647110" y="326009"/>
                                  <a:pt x="3647618" y="325755"/>
                                  <a:pt x="3648126" y="325374"/>
                                </a:cubicBezTo>
                                <a:cubicBezTo>
                                  <a:pt x="3648634" y="325120"/>
                                  <a:pt x="3649142" y="324739"/>
                                  <a:pt x="3649523" y="324358"/>
                                </a:cubicBezTo>
                                <a:cubicBezTo>
                                  <a:pt x="3650031" y="323977"/>
                                  <a:pt x="3650539" y="323596"/>
                                  <a:pt x="3651047" y="323088"/>
                                </a:cubicBezTo>
                                <a:cubicBezTo>
                                  <a:pt x="3651555" y="322707"/>
                                  <a:pt x="3652063" y="322199"/>
                                  <a:pt x="3652444" y="321818"/>
                                </a:cubicBezTo>
                                <a:cubicBezTo>
                                  <a:pt x="3652952" y="321310"/>
                                  <a:pt x="3653460" y="320929"/>
                                  <a:pt x="3653968" y="320548"/>
                                </a:cubicBezTo>
                                <a:cubicBezTo>
                                  <a:pt x="3654476" y="320167"/>
                                  <a:pt x="3654984" y="319786"/>
                                  <a:pt x="3655365" y="319405"/>
                                </a:cubicBezTo>
                                <a:cubicBezTo>
                                  <a:pt x="3655873" y="319151"/>
                                  <a:pt x="3656381" y="318770"/>
                                  <a:pt x="3656889" y="318516"/>
                                </a:cubicBezTo>
                                <a:cubicBezTo>
                                  <a:pt x="3657397" y="318262"/>
                                  <a:pt x="3657778" y="318008"/>
                                  <a:pt x="3658286" y="317754"/>
                                </a:cubicBezTo>
                                <a:cubicBezTo>
                                  <a:pt x="3658794" y="317500"/>
                                  <a:pt x="3659302" y="317373"/>
                                  <a:pt x="3659810" y="317119"/>
                                </a:cubicBezTo>
                                <a:cubicBezTo>
                                  <a:pt x="3660318" y="316865"/>
                                  <a:pt x="3660699" y="316738"/>
                                  <a:pt x="3661207" y="316484"/>
                                </a:cubicBezTo>
                                <a:cubicBezTo>
                                  <a:pt x="3661715" y="316357"/>
                                  <a:pt x="3662223" y="316103"/>
                                  <a:pt x="3662731" y="315976"/>
                                </a:cubicBezTo>
                                <a:cubicBezTo>
                                  <a:pt x="3663239" y="315722"/>
                                  <a:pt x="3663620" y="315595"/>
                                  <a:pt x="3664128" y="315341"/>
                                </a:cubicBezTo>
                                <a:cubicBezTo>
                                  <a:pt x="3664636" y="315214"/>
                                  <a:pt x="3665144" y="315087"/>
                                  <a:pt x="3665652" y="314960"/>
                                </a:cubicBezTo>
                                <a:cubicBezTo>
                                  <a:pt x="3666160" y="314833"/>
                                  <a:pt x="3666541" y="314706"/>
                                  <a:pt x="3667049" y="314579"/>
                                </a:cubicBezTo>
                                <a:cubicBezTo>
                                  <a:pt x="3667557" y="314452"/>
                                  <a:pt x="3668065" y="314325"/>
                                  <a:pt x="3668573" y="314198"/>
                                </a:cubicBezTo>
                                <a:cubicBezTo>
                                  <a:pt x="3669081" y="314071"/>
                                  <a:pt x="3669462" y="314071"/>
                                  <a:pt x="3669970" y="313944"/>
                                </a:cubicBezTo>
                                <a:cubicBezTo>
                                  <a:pt x="3670478" y="313817"/>
                                  <a:pt x="3670986" y="313690"/>
                                  <a:pt x="3671494" y="313563"/>
                                </a:cubicBezTo>
                                <a:cubicBezTo>
                                  <a:pt x="3672002" y="313436"/>
                                  <a:pt x="3672383" y="313309"/>
                                  <a:pt x="3672891" y="313182"/>
                                </a:cubicBezTo>
                                <a:cubicBezTo>
                                  <a:pt x="3673399" y="313055"/>
                                  <a:pt x="3673907" y="312928"/>
                                  <a:pt x="3674415" y="312674"/>
                                </a:cubicBezTo>
                                <a:cubicBezTo>
                                  <a:pt x="3674796" y="312547"/>
                                  <a:pt x="3675304" y="312420"/>
                                  <a:pt x="3675812" y="312166"/>
                                </a:cubicBezTo>
                                <a:cubicBezTo>
                                  <a:pt x="3676320" y="312039"/>
                                  <a:pt x="3676828" y="311785"/>
                                  <a:pt x="3677336" y="311531"/>
                                </a:cubicBezTo>
                                <a:cubicBezTo>
                                  <a:pt x="3677717" y="311277"/>
                                  <a:pt x="3678225" y="311150"/>
                                  <a:pt x="3678733" y="310897"/>
                                </a:cubicBezTo>
                                <a:cubicBezTo>
                                  <a:pt x="3679241" y="310642"/>
                                  <a:pt x="3679749" y="310388"/>
                                  <a:pt x="3680257" y="310135"/>
                                </a:cubicBezTo>
                                <a:cubicBezTo>
                                  <a:pt x="3680638" y="309880"/>
                                  <a:pt x="3681146" y="309626"/>
                                  <a:pt x="3681654" y="309372"/>
                                </a:cubicBezTo>
                                <a:cubicBezTo>
                                  <a:pt x="3682162" y="309118"/>
                                  <a:pt x="3682670" y="308864"/>
                                  <a:pt x="3683178" y="308610"/>
                                </a:cubicBezTo>
                                <a:cubicBezTo>
                                  <a:pt x="3683559" y="308356"/>
                                  <a:pt x="3684067" y="308102"/>
                                  <a:pt x="3684575" y="307848"/>
                                </a:cubicBezTo>
                                <a:cubicBezTo>
                                  <a:pt x="3685083" y="307594"/>
                                  <a:pt x="3685591" y="307213"/>
                                  <a:pt x="3686099" y="306960"/>
                                </a:cubicBezTo>
                                <a:cubicBezTo>
                                  <a:pt x="3686480" y="306705"/>
                                  <a:pt x="3686988" y="306451"/>
                                  <a:pt x="3687496" y="306070"/>
                                </a:cubicBezTo>
                                <a:cubicBezTo>
                                  <a:pt x="3688004" y="305816"/>
                                  <a:pt x="3688512" y="305562"/>
                                  <a:pt x="3689020" y="305309"/>
                                </a:cubicBezTo>
                                <a:cubicBezTo>
                                  <a:pt x="3689401" y="304927"/>
                                  <a:pt x="3689909" y="304673"/>
                                  <a:pt x="3690417" y="304419"/>
                                </a:cubicBezTo>
                                <a:cubicBezTo>
                                  <a:pt x="3690925" y="304165"/>
                                  <a:pt x="3691433" y="303785"/>
                                  <a:pt x="3691814" y="303530"/>
                                </a:cubicBezTo>
                                <a:cubicBezTo>
                                  <a:pt x="3692322" y="303276"/>
                                  <a:pt x="3692830" y="302895"/>
                                  <a:pt x="3693338" y="302641"/>
                                </a:cubicBezTo>
                                <a:cubicBezTo>
                                  <a:pt x="3693846" y="302260"/>
                                  <a:pt x="3694354" y="301879"/>
                                  <a:pt x="3694735" y="301498"/>
                                </a:cubicBezTo>
                                <a:cubicBezTo>
                                  <a:pt x="3695243" y="301117"/>
                                  <a:pt x="3695751" y="300736"/>
                                  <a:pt x="3696259" y="300355"/>
                                </a:cubicBezTo>
                                <a:cubicBezTo>
                                  <a:pt x="3696767" y="299974"/>
                                  <a:pt x="3697275" y="299466"/>
                                  <a:pt x="3697656" y="299085"/>
                                </a:cubicBezTo>
                                <a:cubicBezTo>
                                  <a:pt x="3698164" y="298704"/>
                                  <a:pt x="3698672" y="298197"/>
                                  <a:pt x="3699180" y="297815"/>
                                </a:cubicBezTo>
                                <a:cubicBezTo>
                                  <a:pt x="3699688" y="297435"/>
                                  <a:pt x="3700196" y="297053"/>
                                  <a:pt x="3700577" y="296672"/>
                                </a:cubicBezTo>
                                <a:cubicBezTo>
                                  <a:pt x="3701085" y="296291"/>
                                  <a:pt x="3701593" y="296037"/>
                                  <a:pt x="3702101" y="295656"/>
                                </a:cubicBezTo>
                                <a:cubicBezTo>
                                  <a:pt x="3702609" y="295402"/>
                                  <a:pt x="3703117" y="295022"/>
                                  <a:pt x="3703498" y="294767"/>
                                </a:cubicBezTo>
                                <a:cubicBezTo>
                                  <a:pt x="3704006" y="294386"/>
                                  <a:pt x="3704514" y="294132"/>
                                  <a:pt x="3705022" y="293878"/>
                                </a:cubicBezTo>
                                <a:cubicBezTo>
                                  <a:pt x="3705530" y="293624"/>
                                  <a:pt x="3706038" y="293243"/>
                                  <a:pt x="3706419" y="292989"/>
                                </a:cubicBezTo>
                                <a:cubicBezTo>
                                  <a:pt x="3706927" y="292609"/>
                                  <a:pt x="3707435" y="292227"/>
                                  <a:pt x="3707943" y="291847"/>
                                </a:cubicBezTo>
                                <a:cubicBezTo>
                                  <a:pt x="3708451" y="291338"/>
                                  <a:pt x="3708832" y="290830"/>
                                  <a:pt x="3709340" y="290322"/>
                                </a:cubicBezTo>
                                <a:cubicBezTo>
                                  <a:pt x="3709848" y="289941"/>
                                  <a:pt x="3710356" y="289306"/>
                                  <a:pt x="3710864" y="288798"/>
                                </a:cubicBezTo>
                                <a:cubicBezTo>
                                  <a:pt x="3711372" y="288163"/>
                                  <a:pt x="3711753" y="287655"/>
                                  <a:pt x="3712261" y="287147"/>
                                </a:cubicBezTo>
                                <a:cubicBezTo>
                                  <a:pt x="3712769" y="286512"/>
                                  <a:pt x="3713277" y="286004"/>
                                  <a:pt x="3713785" y="285497"/>
                                </a:cubicBezTo>
                                <a:cubicBezTo>
                                  <a:pt x="3714293" y="284988"/>
                                  <a:pt x="3714674" y="284607"/>
                                  <a:pt x="3715182" y="284226"/>
                                </a:cubicBezTo>
                                <a:cubicBezTo>
                                  <a:pt x="3715690" y="283845"/>
                                  <a:pt x="3716198" y="283591"/>
                                  <a:pt x="3716706" y="283337"/>
                                </a:cubicBezTo>
                                <a:cubicBezTo>
                                  <a:pt x="3717214" y="283084"/>
                                  <a:pt x="3717595" y="282956"/>
                                  <a:pt x="3718103" y="282829"/>
                                </a:cubicBezTo>
                                <a:cubicBezTo>
                                  <a:pt x="3718611" y="282829"/>
                                  <a:pt x="3719119" y="282702"/>
                                  <a:pt x="3719627" y="282702"/>
                                </a:cubicBezTo>
                                <a:cubicBezTo>
                                  <a:pt x="3720135" y="282702"/>
                                  <a:pt x="3720516" y="282702"/>
                                  <a:pt x="3721024" y="282702"/>
                                </a:cubicBezTo>
                                <a:cubicBezTo>
                                  <a:pt x="3721532" y="282829"/>
                                  <a:pt x="3722040" y="282829"/>
                                  <a:pt x="3722548" y="282702"/>
                                </a:cubicBezTo>
                                <a:cubicBezTo>
                                  <a:pt x="3723056" y="282702"/>
                                  <a:pt x="3723437" y="282702"/>
                                  <a:pt x="3723945" y="282702"/>
                                </a:cubicBezTo>
                                <a:cubicBezTo>
                                  <a:pt x="3724453" y="282575"/>
                                  <a:pt x="3724961" y="282448"/>
                                  <a:pt x="3725469" y="282194"/>
                                </a:cubicBezTo>
                                <a:cubicBezTo>
                                  <a:pt x="3725850" y="282067"/>
                                  <a:pt x="3726358" y="281813"/>
                                  <a:pt x="3726866" y="281560"/>
                                </a:cubicBezTo>
                                <a:cubicBezTo>
                                  <a:pt x="3727374" y="281178"/>
                                  <a:pt x="3727882" y="280797"/>
                                  <a:pt x="3728390" y="280416"/>
                                </a:cubicBezTo>
                                <a:cubicBezTo>
                                  <a:pt x="3728771" y="280035"/>
                                  <a:pt x="3729279" y="279400"/>
                                  <a:pt x="3729787" y="278892"/>
                                </a:cubicBezTo>
                                <a:cubicBezTo>
                                  <a:pt x="3730295" y="278385"/>
                                  <a:pt x="3730803" y="277749"/>
                                  <a:pt x="3731311" y="277114"/>
                                </a:cubicBezTo>
                                <a:cubicBezTo>
                                  <a:pt x="3731692" y="276479"/>
                                  <a:pt x="3732200" y="275844"/>
                                  <a:pt x="3732708" y="275082"/>
                                </a:cubicBezTo>
                                <a:cubicBezTo>
                                  <a:pt x="3733216" y="274447"/>
                                  <a:pt x="3733724" y="273685"/>
                                  <a:pt x="3734232" y="273050"/>
                                </a:cubicBezTo>
                                <a:cubicBezTo>
                                  <a:pt x="3734613" y="272288"/>
                                  <a:pt x="3735121" y="271526"/>
                                  <a:pt x="3735629" y="270891"/>
                                </a:cubicBezTo>
                                <a:cubicBezTo>
                                  <a:pt x="3736137" y="270129"/>
                                  <a:pt x="3736645" y="269494"/>
                                  <a:pt x="3737153" y="268860"/>
                                </a:cubicBezTo>
                                <a:cubicBezTo>
                                  <a:pt x="3737534" y="268224"/>
                                  <a:pt x="3738042" y="267716"/>
                                  <a:pt x="3738550" y="267209"/>
                                </a:cubicBezTo>
                                <a:cubicBezTo>
                                  <a:pt x="3739058" y="266700"/>
                                  <a:pt x="3739566" y="266319"/>
                                  <a:pt x="3740074" y="265938"/>
                                </a:cubicBezTo>
                                <a:cubicBezTo>
                                  <a:pt x="3740455" y="265685"/>
                                  <a:pt x="3740963" y="265430"/>
                                  <a:pt x="3741471" y="265303"/>
                                </a:cubicBezTo>
                                <a:cubicBezTo>
                                  <a:pt x="3741979" y="265049"/>
                                  <a:pt x="3742487" y="265049"/>
                                  <a:pt x="3742868" y="265049"/>
                                </a:cubicBezTo>
                                <a:cubicBezTo>
                                  <a:pt x="3743376" y="265049"/>
                                  <a:pt x="3743884" y="265176"/>
                                  <a:pt x="3744392" y="265303"/>
                                </a:cubicBezTo>
                                <a:cubicBezTo>
                                  <a:pt x="3744900" y="265557"/>
                                  <a:pt x="3745408" y="265811"/>
                                  <a:pt x="3745789" y="266065"/>
                                </a:cubicBezTo>
                                <a:cubicBezTo>
                                  <a:pt x="3746297" y="266319"/>
                                  <a:pt x="3746805" y="266700"/>
                                  <a:pt x="3747313" y="266954"/>
                                </a:cubicBezTo>
                                <a:cubicBezTo>
                                  <a:pt x="3747821" y="267335"/>
                                  <a:pt x="3748329" y="267716"/>
                                  <a:pt x="3748710" y="268224"/>
                                </a:cubicBezTo>
                                <a:cubicBezTo>
                                  <a:pt x="3749218" y="268605"/>
                                  <a:pt x="3749726" y="269113"/>
                                  <a:pt x="3750234" y="269494"/>
                                </a:cubicBezTo>
                                <a:cubicBezTo>
                                  <a:pt x="3750742" y="270002"/>
                                  <a:pt x="3751250" y="270510"/>
                                  <a:pt x="3751631" y="270891"/>
                                </a:cubicBezTo>
                                <a:cubicBezTo>
                                  <a:pt x="3752139" y="271399"/>
                                  <a:pt x="3752647" y="271907"/>
                                  <a:pt x="3753155" y="272415"/>
                                </a:cubicBezTo>
                                <a:cubicBezTo>
                                  <a:pt x="3753663" y="272923"/>
                                  <a:pt x="3754171" y="273431"/>
                                  <a:pt x="3754552" y="273939"/>
                                </a:cubicBezTo>
                                <a:cubicBezTo>
                                  <a:pt x="3755060" y="274447"/>
                                  <a:pt x="3755568" y="274955"/>
                                  <a:pt x="3756076" y="275463"/>
                                </a:cubicBezTo>
                                <a:cubicBezTo>
                                  <a:pt x="3756584" y="275972"/>
                                  <a:pt x="3756965" y="276479"/>
                                  <a:pt x="3757473" y="276860"/>
                                </a:cubicBezTo>
                                <a:cubicBezTo>
                                  <a:pt x="3757981" y="277368"/>
                                  <a:pt x="3758489" y="277749"/>
                                  <a:pt x="3758997" y="278130"/>
                                </a:cubicBezTo>
                                <a:cubicBezTo>
                                  <a:pt x="3759505" y="278511"/>
                                  <a:pt x="3759886" y="278892"/>
                                  <a:pt x="3760394" y="279147"/>
                                </a:cubicBezTo>
                                <a:cubicBezTo>
                                  <a:pt x="3760902" y="279400"/>
                                  <a:pt x="3761410" y="279781"/>
                                  <a:pt x="3761918" y="279909"/>
                                </a:cubicBezTo>
                                <a:cubicBezTo>
                                  <a:pt x="3762426" y="280162"/>
                                  <a:pt x="3762807" y="280289"/>
                                  <a:pt x="3763315" y="280416"/>
                                </a:cubicBezTo>
                                <a:cubicBezTo>
                                  <a:pt x="3763823" y="280543"/>
                                  <a:pt x="3764331" y="280543"/>
                                  <a:pt x="3764839" y="280670"/>
                                </a:cubicBezTo>
                                <a:cubicBezTo>
                                  <a:pt x="3765347" y="280670"/>
                                  <a:pt x="3765728" y="280670"/>
                                  <a:pt x="3766236" y="280670"/>
                                </a:cubicBezTo>
                                <a:cubicBezTo>
                                  <a:pt x="3766744" y="280670"/>
                                  <a:pt x="3767252" y="280543"/>
                                  <a:pt x="3767760" y="280543"/>
                                </a:cubicBezTo>
                                <a:cubicBezTo>
                                  <a:pt x="3768268" y="280416"/>
                                  <a:pt x="3768649" y="280289"/>
                                  <a:pt x="3769157" y="280289"/>
                                </a:cubicBezTo>
                                <a:cubicBezTo>
                                  <a:pt x="3769665" y="280162"/>
                                  <a:pt x="3770173" y="280035"/>
                                  <a:pt x="3770681" y="280035"/>
                                </a:cubicBezTo>
                                <a:cubicBezTo>
                                  <a:pt x="3771189" y="279909"/>
                                  <a:pt x="3771570" y="279909"/>
                                  <a:pt x="3772078" y="279781"/>
                                </a:cubicBezTo>
                                <a:cubicBezTo>
                                  <a:pt x="3772586" y="279781"/>
                                  <a:pt x="3773094" y="279781"/>
                                  <a:pt x="3773602" y="279654"/>
                                </a:cubicBezTo>
                                <a:cubicBezTo>
                                  <a:pt x="3774110" y="279654"/>
                                  <a:pt x="3774491" y="279654"/>
                                  <a:pt x="3774999" y="279654"/>
                                </a:cubicBezTo>
                                <a:cubicBezTo>
                                  <a:pt x="3775507" y="279654"/>
                                  <a:pt x="3776015" y="279654"/>
                                  <a:pt x="3776523" y="279781"/>
                                </a:cubicBezTo>
                                <a:cubicBezTo>
                                  <a:pt x="3776904" y="279781"/>
                                  <a:pt x="3777412" y="279909"/>
                                  <a:pt x="3777920" y="280035"/>
                                </a:cubicBezTo>
                                <a:cubicBezTo>
                                  <a:pt x="3778428" y="280162"/>
                                  <a:pt x="3778936" y="280289"/>
                                  <a:pt x="3779444" y="280416"/>
                                </a:cubicBezTo>
                                <a:cubicBezTo>
                                  <a:pt x="3779825" y="280543"/>
                                  <a:pt x="3780333" y="280797"/>
                                  <a:pt x="3780841" y="280924"/>
                                </a:cubicBezTo>
                                <a:cubicBezTo>
                                  <a:pt x="3781349" y="281178"/>
                                  <a:pt x="3781857" y="281432"/>
                                  <a:pt x="3782365" y="281686"/>
                                </a:cubicBezTo>
                                <a:cubicBezTo>
                                  <a:pt x="3782746" y="281940"/>
                                  <a:pt x="3783254" y="282322"/>
                                  <a:pt x="3783762" y="282575"/>
                                </a:cubicBezTo>
                                <a:cubicBezTo>
                                  <a:pt x="3784270" y="282956"/>
                                  <a:pt x="3784778" y="283337"/>
                                  <a:pt x="3785286" y="283718"/>
                                </a:cubicBezTo>
                                <a:cubicBezTo>
                                  <a:pt x="3785667" y="284099"/>
                                  <a:pt x="3786175" y="284480"/>
                                  <a:pt x="3786683" y="284861"/>
                                </a:cubicBezTo>
                                <a:cubicBezTo>
                                  <a:pt x="3787191" y="285369"/>
                                  <a:pt x="3787699" y="285877"/>
                                  <a:pt x="3788207" y="286385"/>
                                </a:cubicBezTo>
                                <a:cubicBezTo>
                                  <a:pt x="3788588" y="286893"/>
                                  <a:pt x="3789096" y="287401"/>
                                  <a:pt x="3789604" y="288036"/>
                                </a:cubicBezTo>
                                <a:cubicBezTo>
                                  <a:pt x="3790112" y="288544"/>
                                  <a:pt x="3790620" y="289179"/>
                                  <a:pt x="3791001" y="289814"/>
                                </a:cubicBezTo>
                                <a:cubicBezTo>
                                  <a:pt x="3791509" y="290449"/>
                                  <a:pt x="3792017" y="291211"/>
                                  <a:pt x="3792525" y="291973"/>
                                </a:cubicBezTo>
                                <a:cubicBezTo>
                                  <a:pt x="3793033" y="292609"/>
                                  <a:pt x="3793541" y="293370"/>
                                  <a:pt x="3793922" y="294132"/>
                                </a:cubicBezTo>
                                <a:cubicBezTo>
                                  <a:pt x="3794430" y="294894"/>
                                  <a:pt x="3794938" y="295656"/>
                                  <a:pt x="3795446" y="296545"/>
                                </a:cubicBezTo>
                                <a:cubicBezTo>
                                  <a:pt x="3795954" y="297307"/>
                                  <a:pt x="3796462" y="298197"/>
                                  <a:pt x="3796843" y="298959"/>
                                </a:cubicBezTo>
                                <a:cubicBezTo>
                                  <a:pt x="3797351" y="299847"/>
                                  <a:pt x="3797859" y="300610"/>
                                  <a:pt x="3798367" y="301498"/>
                                </a:cubicBezTo>
                                <a:cubicBezTo>
                                  <a:pt x="3798875" y="302260"/>
                                  <a:pt x="3799383" y="303022"/>
                                  <a:pt x="3799764" y="303911"/>
                                </a:cubicBezTo>
                                <a:cubicBezTo>
                                  <a:pt x="3800272" y="304673"/>
                                  <a:pt x="3800780" y="305435"/>
                                  <a:pt x="3801288" y="306197"/>
                                </a:cubicBezTo>
                                <a:cubicBezTo>
                                  <a:pt x="3801796" y="306832"/>
                                  <a:pt x="3802304" y="307594"/>
                                  <a:pt x="3802685" y="308229"/>
                                </a:cubicBezTo>
                                <a:cubicBezTo>
                                  <a:pt x="3803193" y="308864"/>
                                  <a:pt x="3803701" y="309499"/>
                                  <a:pt x="3804209" y="310007"/>
                                </a:cubicBezTo>
                                <a:cubicBezTo>
                                  <a:pt x="3804717" y="310515"/>
                                  <a:pt x="3805225" y="311023"/>
                                  <a:pt x="3805606" y="311404"/>
                                </a:cubicBezTo>
                                <a:cubicBezTo>
                                  <a:pt x="3806114" y="311785"/>
                                  <a:pt x="3806622" y="312166"/>
                                  <a:pt x="3807130" y="312420"/>
                                </a:cubicBezTo>
                                <a:cubicBezTo>
                                  <a:pt x="3807638" y="312674"/>
                                  <a:pt x="3808019" y="312801"/>
                                  <a:pt x="3808527" y="312928"/>
                                </a:cubicBezTo>
                                <a:cubicBezTo>
                                  <a:pt x="3809035" y="312928"/>
                                  <a:pt x="3809543" y="312928"/>
                                  <a:pt x="3810051" y="312928"/>
                                </a:cubicBezTo>
                                <a:cubicBezTo>
                                  <a:pt x="3810559" y="312801"/>
                                  <a:pt x="3810940" y="312674"/>
                                  <a:pt x="3811448" y="312547"/>
                                </a:cubicBezTo>
                                <a:cubicBezTo>
                                  <a:pt x="3811956" y="312293"/>
                                  <a:pt x="3812464" y="312039"/>
                                  <a:pt x="3812972" y="311785"/>
                                </a:cubicBezTo>
                                <a:cubicBezTo>
                                  <a:pt x="3813480" y="311531"/>
                                  <a:pt x="3813861" y="311150"/>
                                  <a:pt x="3814369" y="310897"/>
                                </a:cubicBezTo>
                                <a:cubicBezTo>
                                  <a:pt x="3814877" y="310515"/>
                                  <a:pt x="3815385" y="310261"/>
                                  <a:pt x="3815893" y="309880"/>
                                </a:cubicBezTo>
                                <a:cubicBezTo>
                                  <a:pt x="3816401" y="309626"/>
                                  <a:pt x="3816782" y="309372"/>
                                  <a:pt x="3817290" y="309118"/>
                                </a:cubicBezTo>
                                <a:cubicBezTo>
                                  <a:pt x="3817798" y="308991"/>
                                  <a:pt x="3818306" y="308864"/>
                                  <a:pt x="3818814" y="308737"/>
                                </a:cubicBezTo>
                                <a:cubicBezTo>
                                  <a:pt x="3819322" y="308737"/>
                                  <a:pt x="3819703" y="308737"/>
                                  <a:pt x="3820211" y="308864"/>
                                </a:cubicBezTo>
                                <a:cubicBezTo>
                                  <a:pt x="3820719" y="308991"/>
                                  <a:pt x="3821227" y="309118"/>
                                  <a:pt x="3821735" y="309499"/>
                                </a:cubicBezTo>
                                <a:cubicBezTo>
                                  <a:pt x="3822243" y="309880"/>
                                  <a:pt x="3822624" y="310261"/>
                                  <a:pt x="3823132" y="310769"/>
                                </a:cubicBezTo>
                                <a:cubicBezTo>
                                  <a:pt x="3823640" y="311277"/>
                                  <a:pt x="3824148" y="311912"/>
                                  <a:pt x="3824656" y="312674"/>
                                </a:cubicBezTo>
                                <a:cubicBezTo>
                                  <a:pt x="3825037" y="313309"/>
                                  <a:pt x="3825545" y="314071"/>
                                  <a:pt x="3826053" y="314833"/>
                                </a:cubicBezTo>
                                <a:cubicBezTo>
                                  <a:pt x="3826561" y="315722"/>
                                  <a:pt x="3827069" y="316484"/>
                                  <a:pt x="3827577" y="317373"/>
                                </a:cubicBezTo>
                                <a:cubicBezTo>
                                  <a:pt x="3827958" y="318135"/>
                                  <a:pt x="3828466" y="319024"/>
                                  <a:pt x="3828974" y="319786"/>
                                </a:cubicBezTo>
                                <a:cubicBezTo>
                                  <a:pt x="3829482" y="320548"/>
                                  <a:pt x="3829990" y="321310"/>
                                  <a:pt x="3830498" y="322072"/>
                                </a:cubicBezTo>
                                <a:cubicBezTo>
                                  <a:pt x="3830879" y="322707"/>
                                  <a:pt x="3831387" y="323469"/>
                                  <a:pt x="3831895" y="323977"/>
                                </a:cubicBezTo>
                                <a:cubicBezTo>
                                  <a:pt x="3832403" y="324612"/>
                                  <a:pt x="3832911" y="325247"/>
                                  <a:pt x="3833419" y="325755"/>
                                </a:cubicBezTo>
                                <a:cubicBezTo>
                                  <a:pt x="3833800" y="326263"/>
                                  <a:pt x="3834308" y="326644"/>
                                  <a:pt x="3834816" y="327025"/>
                                </a:cubicBezTo>
                                <a:cubicBezTo>
                                  <a:pt x="3835324" y="327406"/>
                                  <a:pt x="3835832" y="327787"/>
                                  <a:pt x="3836340" y="328041"/>
                                </a:cubicBezTo>
                                <a:cubicBezTo>
                                  <a:pt x="3836721" y="328422"/>
                                  <a:pt x="3837229" y="328549"/>
                                  <a:pt x="3837737" y="328803"/>
                                </a:cubicBezTo>
                                <a:cubicBezTo>
                                  <a:pt x="3838245" y="328930"/>
                                  <a:pt x="3838753" y="329057"/>
                                  <a:pt x="3839261" y="329057"/>
                                </a:cubicBezTo>
                                <a:cubicBezTo>
                                  <a:pt x="3839642" y="329057"/>
                                  <a:pt x="3840150" y="329057"/>
                                  <a:pt x="3840658" y="328930"/>
                                </a:cubicBezTo>
                                <a:cubicBezTo>
                                  <a:pt x="3841166" y="328676"/>
                                  <a:pt x="3841674" y="328549"/>
                                  <a:pt x="3842055" y="328168"/>
                                </a:cubicBezTo>
                                <a:cubicBezTo>
                                  <a:pt x="3842563" y="327914"/>
                                  <a:pt x="3843071" y="327533"/>
                                  <a:pt x="3843579" y="327025"/>
                                </a:cubicBezTo>
                                <a:cubicBezTo>
                                  <a:pt x="3844087" y="326644"/>
                                  <a:pt x="3844595" y="326136"/>
                                  <a:pt x="3844976" y="325628"/>
                                </a:cubicBezTo>
                                <a:cubicBezTo>
                                  <a:pt x="3845484" y="325120"/>
                                  <a:pt x="3845992" y="324612"/>
                                  <a:pt x="3846500" y="324104"/>
                                </a:cubicBezTo>
                                <a:cubicBezTo>
                                  <a:pt x="3847008" y="323596"/>
                                  <a:pt x="3847516" y="323088"/>
                                  <a:pt x="3847897" y="322834"/>
                                </a:cubicBezTo>
                                <a:cubicBezTo>
                                  <a:pt x="3848405" y="322453"/>
                                  <a:pt x="3848913" y="322072"/>
                                  <a:pt x="3849421" y="321945"/>
                                </a:cubicBezTo>
                                <a:cubicBezTo>
                                  <a:pt x="3849929" y="321691"/>
                                  <a:pt x="3850437" y="321691"/>
                                  <a:pt x="3850818" y="321691"/>
                                </a:cubicBezTo>
                                <a:cubicBezTo>
                                  <a:pt x="3851326" y="321818"/>
                                  <a:pt x="3851834" y="321945"/>
                                  <a:pt x="3852342" y="322326"/>
                                </a:cubicBezTo>
                                <a:cubicBezTo>
                                  <a:pt x="3852850" y="322580"/>
                                  <a:pt x="3853358" y="323088"/>
                                  <a:pt x="3853739" y="323596"/>
                                </a:cubicBezTo>
                                <a:cubicBezTo>
                                  <a:pt x="3854247" y="324231"/>
                                  <a:pt x="3854755" y="324866"/>
                                  <a:pt x="3855263" y="325628"/>
                                </a:cubicBezTo>
                                <a:cubicBezTo>
                                  <a:pt x="3855771" y="326263"/>
                                  <a:pt x="3856279" y="327025"/>
                                  <a:pt x="3856660" y="327787"/>
                                </a:cubicBezTo>
                                <a:cubicBezTo>
                                  <a:pt x="3857168" y="328549"/>
                                  <a:pt x="3857676" y="329311"/>
                                  <a:pt x="3858184" y="330073"/>
                                </a:cubicBezTo>
                                <a:cubicBezTo>
                                  <a:pt x="3858692" y="330835"/>
                                  <a:pt x="3859073" y="331597"/>
                                  <a:pt x="3859581" y="332232"/>
                                </a:cubicBezTo>
                                <a:cubicBezTo>
                                  <a:pt x="3860089" y="332867"/>
                                  <a:pt x="3860597" y="333502"/>
                                  <a:pt x="3861105" y="334010"/>
                                </a:cubicBezTo>
                                <a:cubicBezTo>
                                  <a:pt x="3861613" y="334518"/>
                                  <a:pt x="3861994" y="334899"/>
                                  <a:pt x="3862502" y="335280"/>
                                </a:cubicBezTo>
                                <a:cubicBezTo>
                                  <a:pt x="3863010" y="335534"/>
                                  <a:pt x="3863518" y="335788"/>
                                  <a:pt x="3864026" y="335915"/>
                                </a:cubicBezTo>
                                <a:cubicBezTo>
                                  <a:pt x="3864534" y="335915"/>
                                  <a:pt x="3864915" y="335915"/>
                                  <a:pt x="3865423" y="335915"/>
                                </a:cubicBezTo>
                                <a:cubicBezTo>
                                  <a:pt x="3865931" y="335788"/>
                                  <a:pt x="3866439" y="335534"/>
                                  <a:pt x="3866947" y="335280"/>
                                </a:cubicBezTo>
                                <a:cubicBezTo>
                                  <a:pt x="3867455" y="335026"/>
                                  <a:pt x="3867836" y="334645"/>
                                  <a:pt x="3868344" y="334264"/>
                                </a:cubicBezTo>
                                <a:cubicBezTo>
                                  <a:pt x="3868852" y="333883"/>
                                  <a:pt x="3869360" y="333375"/>
                                  <a:pt x="3869868" y="332740"/>
                                </a:cubicBezTo>
                                <a:cubicBezTo>
                                  <a:pt x="3870376" y="332232"/>
                                  <a:pt x="3870757" y="331597"/>
                                  <a:pt x="3871265" y="331089"/>
                                </a:cubicBezTo>
                                <a:cubicBezTo>
                                  <a:pt x="3871773" y="330454"/>
                                  <a:pt x="3872281" y="329819"/>
                                  <a:pt x="3872789" y="329057"/>
                                </a:cubicBezTo>
                                <a:cubicBezTo>
                                  <a:pt x="3873297" y="328422"/>
                                  <a:pt x="3873678" y="327787"/>
                                  <a:pt x="3874186" y="327025"/>
                                </a:cubicBezTo>
                                <a:cubicBezTo>
                                  <a:pt x="3874694" y="326390"/>
                                  <a:pt x="3875202" y="325628"/>
                                  <a:pt x="3875710" y="324993"/>
                                </a:cubicBezTo>
                                <a:cubicBezTo>
                                  <a:pt x="3876091" y="324231"/>
                                  <a:pt x="3876599" y="323596"/>
                                  <a:pt x="3877107" y="322961"/>
                                </a:cubicBezTo>
                                <a:cubicBezTo>
                                  <a:pt x="3877615" y="322199"/>
                                  <a:pt x="3878123" y="321564"/>
                                  <a:pt x="3878631" y="320929"/>
                                </a:cubicBezTo>
                                <a:cubicBezTo>
                                  <a:pt x="3879012" y="320294"/>
                                  <a:pt x="3879520" y="319659"/>
                                  <a:pt x="3880028" y="319151"/>
                                </a:cubicBezTo>
                                <a:cubicBezTo>
                                  <a:pt x="3880536" y="318516"/>
                                  <a:pt x="3881044" y="318008"/>
                                  <a:pt x="3881552" y="317500"/>
                                </a:cubicBezTo>
                                <a:cubicBezTo>
                                  <a:pt x="3881933" y="316992"/>
                                  <a:pt x="3882441" y="316484"/>
                                  <a:pt x="3882949" y="315976"/>
                                </a:cubicBezTo>
                                <a:cubicBezTo>
                                  <a:pt x="3883457" y="315595"/>
                                  <a:pt x="3883965" y="315214"/>
                                  <a:pt x="3884473" y="314833"/>
                                </a:cubicBezTo>
                                <a:cubicBezTo>
                                  <a:pt x="3884854" y="314452"/>
                                  <a:pt x="3885362" y="314071"/>
                                  <a:pt x="3885870" y="313817"/>
                                </a:cubicBezTo>
                                <a:cubicBezTo>
                                  <a:pt x="3886378" y="313436"/>
                                  <a:pt x="3886886" y="313182"/>
                                  <a:pt x="3887394" y="312928"/>
                                </a:cubicBezTo>
                                <a:cubicBezTo>
                                  <a:pt x="3887775" y="312674"/>
                                  <a:pt x="3888283" y="312420"/>
                                  <a:pt x="3888791" y="312293"/>
                                </a:cubicBezTo>
                                <a:cubicBezTo>
                                  <a:pt x="3889299" y="312039"/>
                                  <a:pt x="3889807" y="311785"/>
                                  <a:pt x="3890315" y="311659"/>
                                </a:cubicBezTo>
                                <a:cubicBezTo>
                                  <a:pt x="3890696" y="311404"/>
                                  <a:pt x="3891204" y="311150"/>
                                  <a:pt x="3891712" y="311023"/>
                                </a:cubicBezTo>
                                <a:cubicBezTo>
                                  <a:pt x="3892220" y="310769"/>
                                  <a:pt x="3892728" y="310642"/>
                                  <a:pt x="3893109" y="310388"/>
                                </a:cubicBezTo>
                                <a:cubicBezTo>
                                  <a:pt x="3893617" y="310135"/>
                                  <a:pt x="3894125" y="310007"/>
                                  <a:pt x="3894633" y="309753"/>
                                </a:cubicBezTo>
                                <a:cubicBezTo>
                                  <a:pt x="3895141" y="309499"/>
                                  <a:pt x="3895649" y="309245"/>
                                  <a:pt x="3896030" y="308864"/>
                                </a:cubicBezTo>
                                <a:cubicBezTo>
                                  <a:pt x="3896538" y="308610"/>
                                  <a:pt x="3897046" y="308356"/>
                                  <a:pt x="3897554" y="308102"/>
                                </a:cubicBezTo>
                                <a:cubicBezTo>
                                  <a:pt x="3898062" y="307722"/>
                                  <a:pt x="3898570" y="307340"/>
                                  <a:pt x="3898951" y="307086"/>
                                </a:cubicBezTo>
                                <a:cubicBezTo>
                                  <a:pt x="3899459" y="306705"/>
                                  <a:pt x="3899967" y="306324"/>
                                  <a:pt x="3900475" y="305816"/>
                                </a:cubicBezTo>
                                <a:cubicBezTo>
                                  <a:pt x="3900983" y="305435"/>
                                  <a:pt x="3901491" y="304927"/>
                                  <a:pt x="3901872" y="304547"/>
                                </a:cubicBezTo>
                                <a:cubicBezTo>
                                  <a:pt x="3902380" y="304038"/>
                                  <a:pt x="3902888" y="303657"/>
                                  <a:pt x="3903396" y="303149"/>
                                </a:cubicBezTo>
                                <a:cubicBezTo>
                                  <a:pt x="3903904" y="302641"/>
                                  <a:pt x="3904412" y="302134"/>
                                  <a:pt x="3904793" y="301625"/>
                                </a:cubicBezTo>
                                <a:cubicBezTo>
                                  <a:pt x="3905301" y="301117"/>
                                  <a:pt x="3905809" y="300482"/>
                                  <a:pt x="3906317" y="300101"/>
                                </a:cubicBezTo>
                                <a:cubicBezTo>
                                  <a:pt x="3906825" y="299593"/>
                                  <a:pt x="3907333" y="299085"/>
                                  <a:pt x="3907714" y="298577"/>
                                </a:cubicBezTo>
                                <a:cubicBezTo>
                                  <a:pt x="3908222" y="298069"/>
                                  <a:pt x="3908730" y="297688"/>
                                  <a:pt x="3909238" y="297307"/>
                                </a:cubicBezTo>
                                <a:cubicBezTo>
                                  <a:pt x="3909746" y="296799"/>
                                  <a:pt x="3910127" y="296418"/>
                                  <a:pt x="3910635" y="296037"/>
                                </a:cubicBezTo>
                                <a:cubicBezTo>
                                  <a:pt x="3911143" y="295656"/>
                                  <a:pt x="3911651" y="295275"/>
                                  <a:pt x="3912159" y="294894"/>
                                </a:cubicBezTo>
                                <a:cubicBezTo>
                                  <a:pt x="3912667" y="294640"/>
                                  <a:pt x="3913048" y="294260"/>
                                  <a:pt x="3913556" y="294005"/>
                                </a:cubicBezTo>
                                <a:cubicBezTo>
                                  <a:pt x="3914064" y="293624"/>
                                  <a:pt x="3914572" y="293370"/>
                                  <a:pt x="3915080" y="292989"/>
                                </a:cubicBezTo>
                                <a:cubicBezTo>
                                  <a:pt x="3915588" y="292735"/>
                                  <a:pt x="3915969" y="292481"/>
                                  <a:pt x="3916477" y="292100"/>
                                </a:cubicBezTo>
                                <a:cubicBezTo>
                                  <a:pt x="3916985" y="291847"/>
                                  <a:pt x="3917493" y="291592"/>
                                  <a:pt x="3918001" y="291338"/>
                                </a:cubicBezTo>
                                <a:cubicBezTo>
                                  <a:pt x="3918509" y="291085"/>
                                  <a:pt x="3918890" y="290957"/>
                                  <a:pt x="3919398" y="290703"/>
                                </a:cubicBezTo>
                                <a:cubicBezTo>
                                  <a:pt x="3919906" y="290576"/>
                                  <a:pt x="3920414" y="290449"/>
                                  <a:pt x="3920922" y="290322"/>
                                </a:cubicBezTo>
                                <a:cubicBezTo>
                                  <a:pt x="3921430" y="290322"/>
                                  <a:pt x="3921811" y="290195"/>
                                  <a:pt x="3922319" y="290322"/>
                                </a:cubicBezTo>
                                <a:cubicBezTo>
                                  <a:pt x="3922827" y="290322"/>
                                  <a:pt x="3923335" y="290449"/>
                                  <a:pt x="3923843" y="290703"/>
                                </a:cubicBezTo>
                                <a:cubicBezTo>
                                  <a:pt x="3924351" y="290830"/>
                                  <a:pt x="3924732" y="291085"/>
                                  <a:pt x="3925240" y="291465"/>
                                </a:cubicBezTo>
                                <a:cubicBezTo>
                                  <a:pt x="3925748" y="291847"/>
                                  <a:pt x="3926256" y="292227"/>
                                  <a:pt x="3926764" y="292735"/>
                                </a:cubicBezTo>
                                <a:cubicBezTo>
                                  <a:pt x="3927145" y="293116"/>
                                  <a:pt x="3927653" y="293751"/>
                                  <a:pt x="3928161" y="294260"/>
                                </a:cubicBezTo>
                                <a:cubicBezTo>
                                  <a:pt x="3928669" y="294894"/>
                                  <a:pt x="3929177" y="295529"/>
                                  <a:pt x="3929685" y="296164"/>
                                </a:cubicBezTo>
                                <a:cubicBezTo>
                                  <a:pt x="3930066" y="296672"/>
                                  <a:pt x="3930574" y="297435"/>
                                  <a:pt x="3931082" y="297942"/>
                                </a:cubicBezTo>
                                <a:cubicBezTo>
                                  <a:pt x="3931590" y="298577"/>
                                  <a:pt x="3932098" y="299339"/>
                                  <a:pt x="3932606" y="299847"/>
                                </a:cubicBezTo>
                                <a:cubicBezTo>
                                  <a:pt x="3932987" y="300482"/>
                                  <a:pt x="3933495" y="300990"/>
                                  <a:pt x="3934003" y="301498"/>
                                </a:cubicBezTo>
                                <a:cubicBezTo>
                                  <a:pt x="3934511" y="302006"/>
                                  <a:pt x="3935019" y="302514"/>
                                  <a:pt x="3935527" y="302895"/>
                                </a:cubicBezTo>
                                <a:cubicBezTo>
                                  <a:pt x="3935908" y="303276"/>
                                  <a:pt x="3936416" y="303530"/>
                                  <a:pt x="3936924" y="303785"/>
                                </a:cubicBezTo>
                                <a:cubicBezTo>
                                  <a:pt x="3937432" y="304038"/>
                                  <a:pt x="3937940" y="304165"/>
                                  <a:pt x="3938448" y="304165"/>
                                </a:cubicBezTo>
                                <a:cubicBezTo>
                                  <a:pt x="3938829" y="304292"/>
                                  <a:pt x="3939337" y="304165"/>
                                  <a:pt x="3939845" y="304038"/>
                                </a:cubicBezTo>
                                <a:cubicBezTo>
                                  <a:pt x="3940353" y="303911"/>
                                  <a:pt x="3940861" y="303657"/>
                                  <a:pt x="3941369" y="303403"/>
                                </a:cubicBezTo>
                                <a:cubicBezTo>
                                  <a:pt x="3941750" y="303022"/>
                                  <a:pt x="3942258" y="302641"/>
                                  <a:pt x="3942766" y="302134"/>
                                </a:cubicBezTo>
                                <a:cubicBezTo>
                                  <a:pt x="3943274" y="301625"/>
                                  <a:pt x="3943782" y="300990"/>
                                  <a:pt x="3944163" y="300355"/>
                                </a:cubicBezTo>
                                <a:cubicBezTo>
                                  <a:pt x="3944671" y="299720"/>
                                  <a:pt x="3945179" y="298959"/>
                                  <a:pt x="3945687" y="298197"/>
                                </a:cubicBezTo>
                                <a:cubicBezTo>
                                  <a:pt x="3946195" y="297435"/>
                                  <a:pt x="3946703" y="296545"/>
                                  <a:pt x="3947084" y="295656"/>
                                </a:cubicBezTo>
                                <a:cubicBezTo>
                                  <a:pt x="3947592" y="294767"/>
                                  <a:pt x="3948100" y="293878"/>
                                  <a:pt x="3948608" y="292989"/>
                                </a:cubicBezTo>
                                <a:cubicBezTo>
                                  <a:pt x="3949116" y="292100"/>
                                  <a:pt x="3949624" y="291085"/>
                                  <a:pt x="3950005" y="290068"/>
                                </a:cubicBezTo>
                                <a:cubicBezTo>
                                  <a:pt x="3950513" y="289052"/>
                                  <a:pt x="3951021" y="288036"/>
                                  <a:pt x="3951529" y="287020"/>
                                </a:cubicBezTo>
                                <a:cubicBezTo>
                                  <a:pt x="3952037" y="286004"/>
                                  <a:pt x="3952545" y="284861"/>
                                  <a:pt x="3952926" y="283718"/>
                                </a:cubicBezTo>
                                <a:cubicBezTo>
                                  <a:pt x="3953434" y="282575"/>
                                  <a:pt x="3953942" y="281432"/>
                                  <a:pt x="3954450" y="280162"/>
                                </a:cubicBezTo>
                                <a:cubicBezTo>
                                  <a:pt x="3954958" y="279019"/>
                                  <a:pt x="3955466" y="277749"/>
                                  <a:pt x="3955847" y="276352"/>
                                </a:cubicBezTo>
                                <a:cubicBezTo>
                                  <a:pt x="3956355" y="275082"/>
                                  <a:pt x="3956863" y="273685"/>
                                  <a:pt x="3957371" y="272161"/>
                                </a:cubicBezTo>
                                <a:cubicBezTo>
                                  <a:pt x="3957879" y="270637"/>
                                  <a:pt x="3958387" y="269113"/>
                                  <a:pt x="3958768" y="267589"/>
                                </a:cubicBezTo>
                                <a:cubicBezTo>
                                  <a:pt x="3959276" y="265938"/>
                                  <a:pt x="3959784" y="264414"/>
                                  <a:pt x="3960292" y="262763"/>
                                </a:cubicBezTo>
                                <a:cubicBezTo>
                                  <a:pt x="3960800" y="261112"/>
                                  <a:pt x="3961181" y="259461"/>
                                  <a:pt x="3961689" y="257810"/>
                                </a:cubicBezTo>
                                <a:cubicBezTo>
                                  <a:pt x="3962197" y="256160"/>
                                  <a:pt x="3962705" y="254509"/>
                                  <a:pt x="3963213" y="253111"/>
                                </a:cubicBezTo>
                                <a:cubicBezTo>
                                  <a:pt x="3963721" y="251587"/>
                                  <a:pt x="3964102" y="250190"/>
                                  <a:pt x="3964610" y="248920"/>
                                </a:cubicBezTo>
                                <a:cubicBezTo>
                                  <a:pt x="3965118" y="247650"/>
                                  <a:pt x="3965626" y="246380"/>
                                  <a:pt x="3966134" y="245491"/>
                                </a:cubicBezTo>
                                <a:cubicBezTo>
                                  <a:pt x="3966642" y="244602"/>
                                  <a:pt x="3967023" y="243840"/>
                                  <a:pt x="3967531" y="243332"/>
                                </a:cubicBezTo>
                                <a:cubicBezTo>
                                  <a:pt x="3968039" y="242824"/>
                                  <a:pt x="3968547" y="242570"/>
                                  <a:pt x="3969055" y="242443"/>
                                </a:cubicBezTo>
                                <a:cubicBezTo>
                                  <a:pt x="3969563" y="242443"/>
                                  <a:pt x="3969944" y="242570"/>
                                  <a:pt x="3970452" y="242951"/>
                                </a:cubicBezTo>
                                <a:cubicBezTo>
                                  <a:pt x="3970960" y="243332"/>
                                  <a:pt x="3971468" y="244094"/>
                                  <a:pt x="3971976" y="244856"/>
                                </a:cubicBezTo>
                                <a:cubicBezTo>
                                  <a:pt x="3972484" y="245618"/>
                                  <a:pt x="3972865" y="246635"/>
                                  <a:pt x="3973373" y="247650"/>
                                </a:cubicBezTo>
                                <a:cubicBezTo>
                                  <a:pt x="3973881" y="248793"/>
                                  <a:pt x="3974389" y="250063"/>
                                  <a:pt x="3974897" y="251206"/>
                                </a:cubicBezTo>
                                <a:cubicBezTo>
                                  <a:pt x="3975405" y="252476"/>
                                  <a:pt x="3975786" y="253873"/>
                                  <a:pt x="3976294" y="255270"/>
                                </a:cubicBezTo>
                                <a:cubicBezTo>
                                  <a:pt x="3976802" y="256667"/>
                                  <a:pt x="3977310" y="258064"/>
                                  <a:pt x="3977818" y="259461"/>
                                </a:cubicBezTo>
                                <a:cubicBezTo>
                                  <a:pt x="3978199" y="260731"/>
                                  <a:pt x="3978707" y="262128"/>
                                  <a:pt x="3979215" y="263525"/>
                                </a:cubicBezTo>
                                <a:cubicBezTo>
                                  <a:pt x="3979723" y="264795"/>
                                  <a:pt x="3980231" y="266065"/>
                                  <a:pt x="3980739" y="267335"/>
                                </a:cubicBezTo>
                                <a:cubicBezTo>
                                  <a:pt x="3981120" y="268605"/>
                                  <a:pt x="3981628" y="269748"/>
                                  <a:pt x="3982136" y="271018"/>
                                </a:cubicBezTo>
                                <a:cubicBezTo>
                                  <a:pt x="3982644" y="272161"/>
                                  <a:pt x="3983152" y="273304"/>
                                  <a:pt x="3983660" y="274447"/>
                                </a:cubicBezTo>
                                <a:cubicBezTo>
                                  <a:pt x="3984041" y="275463"/>
                                  <a:pt x="3984549" y="276606"/>
                                  <a:pt x="3985057" y="277622"/>
                                </a:cubicBezTo>
                                <a:cubicBezTo>
                                  <a:pt x="3985565" y="278638"/>
                                  <a:pt x="3986073" y="279654"/>
                                  <a:pt x="3986581" y="280670"/>
                                </a:cubicBezTo>
                                <a:cubicBezTo>
                                  <a:pt x="3986962" y="281686"/>
                                  <a:pt x="3987470" y="282702"/>
                                  <a:pt x="3987978" y="283718"/>
                                </a:cubicBezTo>
                                <a:cubicBezTo>
                                  <a:pt x="3988486" y="284735"/>
                                  <a:pt x="3988994" y="285750"/>
                                  <a:pt x="3989502" y="286639"/>
                                </a:cubicBezTo>
                                <a:cubicBezTo>
                                  <a:pt x="3989883" y="287655"/>
                                  <a:pt x="3990391" y="288672"/>
                                  <a:pt x="3990899" y="289560"/>
                                </a:cubicBezTo>
                                <a:cubicBezTo>
                                  <a:pt x="3991407" y="290576"/>
                                  <a:pt x="3991915" y="291465"/>
                                  <a:pt x="3992423" y="292481"/>
                                </a:cubicBezTo>
                                <a:cubicBezTo>
                                  <a:pt x="3992804" y="293370"/>
                                  <a:pt x="3993312" y="294386"/>
                                  <a:pt x="3993820" y="295275"/>
                                </a:cubicBezTo>
                                <a:cubicBezTo>
                                  <a:pt x="3994328" y="296164"/>
                                  <a:pt x="3994836" y="297180"/>
                                  <a:pt x="3995217" y="297942"/>
                                </a:cubicBezTo>
                                <a:cubicBezTo>
                                  <a:pt x="3995725" y="298831"/>
                                  <a:pt x="3996233" y="299720"/>
                                  <a:pt x="3996741" y="300482"/>
                                </a:cubicBezTo>
                                <a:cubicBezTo>
                                  <a:pt x="3997249" y="301372"/>
                                  <a:pt x="3997757" y="302134"/>
                                  <a:pt x="3998138" y="302768"/>
                                </a:cubicBezTo>
                                <a:cubicBezTo>
                                  <a:pt x="3998646" y="303530"/>
                                  <a:pt x="3999154" y="304165"/>
                                  <a:pt x="3999662" y="304800"/>
                                </a:cubicBezTo>
                                <a:cubicBezTo>
                                  <a:pt x="4000170" y="305309"/>
                                  <a:pt x="4000678" y="305943"/>
                                  <a:pt x="4001059" y="306324"/>
                                </a:cubicBezTo>
                                <a:cubicBezTo>
                                  <a:pt x="4001567" y="306832"/>
                                  <a:pt x="4002075" y="307340"/>
                                  <a:pt x="4002583" y="307594"/>
                                </a:cubicBezTo>
                                <a:cubicBezTo>
                                  <a:pt x="4003091" y="307975"/>
                                  <a:pt x="4003599" y="308229"/>
                                  <a:pt x="4003980" y="308356"/>
                                </a:cubicBezTo>
                                <a:cubicBezTo>
                                  <a:pt x="4004488" y="308484"/>
                                  <a:pt x="4004996" y="308610"/>
                                  <a:pt x="4005504" y="308737"/>
                                </a:cubicBezTo>
                                <a:cubicBezTo>
                                  <a:pt x="4006012" y="308737"/>
                                  <a:pt x="4006520" y="308610"/>
                                  <a:pt x="4006901" y="308484"/>
                                </a:cubicBezTo>
                                <a:cubicBezTo>
                                  <a:pt x="4007409" y="308356"/>
                                  <a:pt x="4007917" y="308102"/>
                                  <a:pt x="4008425" y="307848"/>
                                </a:cubicBezTo>
                                <a:cubicBezTo>
                                  <a:pt x="4008933" y="307594"/>
                                  <a:pt x="4009314" y="307213"/>
                                  <a:pt x="4009822" y="306832"/>
                                </a:cubicBezTo>
                                <a:cubicBezTo>
                                  <a:pt x="4010330" y="306451"/>
                                  <a:pt x="4010838" y="305943"/>
                                  <a:pt x="4011346" y="305562"/>
                                </a:cubicBezTo>
                                <a:cubicBezTo>
                                  <a:pt x="4011854" y="305054"/>
                                  <a:pt x="4012235" y="304547"/>
                                  <a:pt x="4012743" y="304165"/>
                                </a:cubicBezTo>
                                <a:cubicBezTo>
                                  <a:pt x="4013251" y="303657"/>
                                  <a:pt x="4013759" y="303276"/>
                                  <a:pt x="4014267" y="302895"/>
                                </a:cubicBezTo>
                                <a:cubicBezTo>
                                  <a:pt x="4014775" y="302514"/>
                                  <a:pt x="4015156" y="302134"/>
                                  <a:pt x="4015664" y="301879"/>
                                </a:cubicBezTo>
                                <a:cubicBezTo>
                                  <a:pt x="4016172" y="301752"/>
                                  <a:pt x="4016680" y="301498"/>
                                  <a:pt x="4017188" y="301498"/>
                                </a:cubicBezTo>
                                <a:cubicBezTo>
                                  <a:pt x="4017696" y="301498"/>
                                  <a:pt x="4018077" y="301625"/>
                                  <a:pt x="4018585" y="301752"/>
                                </a:cubicBezTo>
                                <a:cubicBezTo>
                                  <a:pt x="4019093" y="302006"/>
                                  <a:pt x="4019601" y="302387"/>
                                  <a:pt x="4020109" y="302895"/>
                                </a:cubicBezTo>
                                <a:cubicBezTo>
                                  <a:pt x="4020617" y="303403"/>
                                  <a:pt x="4020998" y="304038"/>
                                  <a:pt x="4021506" y="304800"/>
                                </a:cubicBezTo>
                                <a:cubicBezTo>
                                  <a:pt x="4022014" y="305562"/>
                                  <a:pt x="4022522" y="306451"/>
                                  <a:pt x="4023030" y="307594"/>
                                </a:cubicBezTo>
                                <a:cubicBezTo>
                                  <a:pt x="4023538" y="308610"/>
                                  <a:pt x="4023919" y="309753"/>
                                  <a:pt x="4024427" y="311023"/>
                                </a:cubicBezTo>
                                <a:cubicBezTo>
                                  <a:pt x="4024935" y="312420"/>
                                  <a:pt x="4025443" y="313817"/>
                                  <a:pt x="4025951" y="315341"/>
                                </a:cubicBezTo>
                                <a:cubicBezTo>
                                  <a:pt x="4026332" y="316992"/>
                                  <a:pt x="4026840" y="318643"/>
                                  <a:pt x="4027348" y="320421"/>
                                </a:cubicBezTo>
                                <a:cubicBezTo>
                                  <a:pt x="4027856" y="322326"/>
                                  <a:pt x="4028364" y="324231"/>
                                  <a:pt x="4028872" y="326136"/>
                                </a:cubicBezTo>
                                <a:cubicBezTo>
                                  <a:pt x="4029253" y="328168"/>
                                  <a:pt x="4029761" y="330327"/>
                                  <a:pt x="4030269" y="332486"/>
                                </a:cubicBezTo>
                                <a:cubicBezTo>
                                  <a:pt x="4030777" y="334645"/>
                                  <a:pt x="4031285" y="336931"/>
                                  <a:pt x="4031793" y="339217"/>
                                </a:cubicBezTo>
                                <a:cubicBezTo>
                                  <a:pt x="4032174" y="341376"/>
                                  <a:pt x="4032682" y="343662"/>
                                  <a:pt x="4033190" y="345948"/>
                                </a:cubicBezTo>
                                <a:cubicBezTo>
                                  <a:pt x="4033698" y="348234"/>
                                  <a:pt x="4034206" y="350520"/>
                                  <a:pt x="4034714" y="352679"/>
                                </a:cubicBezTo>
                                <a:cubicBezTo>
                                  <a:pt x="4035095" y="354838"/>
                                  <a:pt x="4035603" y="356870"/>
                                  <a:pt x="4036111" y="358902"/>
                                </a:cubicBezTo>
                                <a:cubicBezTo>
                                  <a:pt x="4036619" y="360934"/>
                                  <a:pt x="4037127" y="362839"/>
                                  <a:pt x="4037635" y="364490"/>
                                </a:cubicBezTo>
                                <a:cubicBezTo>
                                  <a:pt x="4038016" y="366141"/>
                                  <a:pt x="4038524" y="367792"/>
                                  <a:pt x="4039032" y="369189"/>
                                </a:cubicBezTo>
                                <a:cubicBezTo>
                                  <a:pt x="4039540" y="370586"/>
                                  <a:pt x="4040048" y="371729"/>
                                  <a:pt x="4040556" y="372745"/>
                                </a:cubicBezTo>
                                <a:cubicBezTo>
                                  <a:pt x="4040937" y="373761"/>
                                  <a:pt x="4041445" y="374523"/>
                                  <a:pt x="4041953" y="375158"/>
                                </a:cubicBezTo>
                                <a:cubicBezTo>
                                  <a:pt x="4042461" y="375793"/>
                                  <a:pt x="4042969" y="376301"/>
                                  <a:pt x="4043350" y="376555"/>
                                </a:cubicBezTo>
                                <a:cubicBezTo>
                                  <a:pt x="4043858" y="376809"/>
                                  <a:pt x="4044366" y="376809"/>
                                  <a:pt x="4044874" y="376809"/>
                                </a:cubicBezTo>
                                <a:cubicBezTo>
                                  <a:pt x="4045382" y="376809"/>
                                  <a:pt x="4045890" y="376555"/>
                                  <a:pt x="4046271" y="376301"/>
                                </a:cubicBezTo>
                                <a:cubicBezTo>
                                  <a:pt x="4046779" y="376174"/>
                                  <a:pt x="4047287" y="375793"/>
                                  <a:pt x="4047795" y="375539"/>
                                </a:cubicBezTo>
                                <a:cubicBezTo>
                                  <a:pt x="4048303" y="375412"/>
                                  <a:pt x="4048811" y="375031"/>
                                  <a:pt x="4049192" y="374904"/>
                                </a:cubicBezTo>
                                <a:cubicBezTo>
                                  <a:pt x="4049700" y="374777"/>
                                  <a:pt x="4050208" y="374777"/>
                                  <a:pt x="4050716" y="374777"/>
                                </a:cubicBezTo>
                                <a:cubicBezTo>
                                  <a:pt x="4051224" y="374904"/>
                                  <a:pt x="4051732" y="375158"/>
                                  <a:pt x="4052113" y="375539"/>
                                </a:cubicBezTo>
                                <a:cubicBezTo>
                                  <a:pt x="4052621" y="375920"/>
                                  <a:pt x="4053129" y="376428"/>
                                  <a:pt x="4053637" y="377063"/>
                                </a:cubicBezTo>
                                <a:cubicBezTo>
                                  <a:pt x="4054145" y="377698"/>
                                  <a:pt x="4054653" y="378587"/>
                                  <a:pt x="4055034" y="379349"/>
                                </a:cubicBezTo>
                                <a:cubicBezTo>
                                  <a:pt x="4055542" y="380238"/>
                                  <a:pt x="4056050" y="381254"/>
                                  <a:pt x="4056558" y="382143"/>
                                </a:cubicBezTo>
                                <a:cubicBezTo>
                                  <a:pt x="4057066" y="383032"/>
                                  <a:pt x="4057574" y="384048"/>
                                  <a:pt x="4057955" y="384810"/>
                                </a:cubicBezTo>
                                <a:cubicBezTo>
                                  <a:pt x="4058463" y="385699"/>
                                  <a:pt x="4058971" y="386461"/>
                                  <a:pt x="4059479" y="387096"/>
                                </a:cubicBezTo>
                                <a:cubicBezTo>
                                  <a:pt x="4059987" y="387731"/>
                                  <a:pt x="4060368" y="388239"/>
                                  <a:pt x="4060876" y="388620"/>
                                </a:cubicBezTo>
                                <a:cubicBezTo>
                                  <a:pt x="4061384" y="389001"/>
                                  <a:pt x="4061892" y="389255"/>
                                  <a:pt x="4062400" y="389382"/>
                                </a:cubicBezTo>
                                <a:cubicBezTo>
                                  <a:pt x="4062908" y="389509"/>
                                  <a:pt x="4063289" y="389509"/>
                                  <a:pt x="4063797" y="389509"/>
                                </a:cubicBezTo>
                                <a:cubicBezTo>
                                  <a:pt x="4064305" y="389509"/>
                                  <a:pt x="4064813" y="389382"/>
                                  <a:pt x="4065321" y="389382"/>
                                </a:cubicBezTo>
                                <a:cubicBezTo>
                                  <a:pt x="4065829" y="389382"/>
                                  <a:pt x="4066210" y="389255"/>
                                  <a:pt x="4066718" y="389255"/>
                                </a:cubicBezTo>
                                <a:cubicBezTo>
                                  <a:pt x="4067226" y="389255"/>
                                  <a:pt x="4067734" y="389255"/>
                                  <a:pt x="4068242" y="389382"/>
                                </a:cubicBezTo>
                                <a:cubicBezTo>
                                  <a:pt x="4068750" y="389509"/>
                                  <a:pt x="4069131" y="389763"/>
                                  <a:pt x="4069639" y="389890"/>
                                </a:cubicBezTo>
                                <a:cubicBezTo>
                                  <a:pt x="4070147" y="390144"/>
                                  <a:pt x="4070655" y="390525"/>
                                  <a:pt x="4071163" y="390779"/>
                                </a:cubicBezTo>
                                <a:cubicBezTo>
                                  <a:pt x="4071671" y="391160"/>
                                  <a:pt x="4072052" y="391541"/>
                                  <a:pt x="4072560" y="391795"/>
                                </a:cubicBezTo>
                                <a:cubicBezTo>
                                  <a:pt x="4073068" y="392176"/>
                                  <a:pt x="4073576" y="392557"/>
                                  <a:pt x="4074084" y="392811"/>
                                </a:cubicBezTo>
                                <a:cubicBezTo>
                                  <a:pt x="4074592" y="393065"/>
                                  <a:pt x="4074973" y="393319"/>
                                  <a:pt x="4075481" y="393446"/>
                                </a:cubicBezTo>
                                <a:cubicBezTo>
                                  <a:pt x="4075989" y="393700"/>
                                  <a:pt x="4076497" y="393827"/>
                                  <a:pt x="4077005" y="393827"/>
                                </a:cubicBezTo>
                                <a:cubicBezTo>
                                  <a:pt x="4077386" y="393827"/>
                                  <a:pt x="4077894" y="393827"/>
                                  <a:pt x="4078402" y="393573"/>
                                </a:cubicBezTo>
                                <a:cubicBezTo>
                                  <a:pt x="4078910" y="393446"/>
                                  <a:pt x="4079418" y="393192"/>
                                  <a:pt x="4079926" y="392938"/>
                                </a:cubicBezTo>
                                <a:cubicBezTo>
                                  <a:pt x="4080307" y="392557"/>
                                  <a:pt x="4080815" y="392176"/>
                                  <a:pt x="4081323" y="391668"/>
                                </a:cubicBezTo>
                                <a:cubicBezTo>
                                  <a:pt x="4081831" y="391160"/>
                                  <a:pt x="4082339" y="390652"/>
                                  <a:pt x="4082847" y="390017"/>
                                </a:cubicBezTo>
                                <a:cubicBezTo>
                                  <a:pt x="4083228" y="389382"/>
                                  <a:pt x="4083736" y="388620"/>
                                  <a:pt x="4084244" y="387985"/>
                                </a:cubicBezTo>
                                <a:cubicBezTo>
                                  <a:pt x="4084752" y="387223"/>
                                  <a:pt x="4085260" y="386334"/>
                                  <a:pt x="4085768" y="385572"/>
                                </a:cubicBezTo>
                                <a:cubicBezTo>
                                  <a:pt x="4086149" y="384683"/>
                                  <a:pt x="4086657" y="383794"/>
                                  <a:pt x="4087165" y="382905"/>
                                </a:cubicBezTo>
                                <a:cubicBezTo>
                                  <a:pt x="4087673" y="381889"/>
                                  <a:pt x="4088181" y="381000"/>
                                  <a:pt x="4088689" y="379984"/>
                                </a:cubicBezTo>
                                <a:cubicBezTo>
                                  <a:pt x="4089070" y="379095"/>
                                  <a:pt x="4089578" y="378079"/>
                                  <a:pt x="4090086" y="377190"/>
                                </a:cubicBezTo>
                                <a:cubicBezTo>
                                  <a:pt x="4090594" y="376174"/>
                                  <a:pt x="4091102" y="375285"/>
                                  <a:pt x="4091610" y="374396"/>
                                </a:cubicBezTo>
                                <a:cubicBezTo>
                                  <a:pt x="4091991" y="373380"/>
                                  <a:pt x="4092499" y="372491"/>
                                  <a:pt x="4093007" y="371602"/>
                                </a:cubicBezTo>
                                <a:cubicBezTo>
                                  <a:pt x="4093515" y="370586"/>
                                  <a:pt x="4094023" y="369824"/>
                                  <a:pt x="4094404" y="368935"/>
                                </a:cubicBezTo>
                                <a:cubicBezTo>
                                  <a:pt x="4094912" y="368046"/>
                                  <a:pt x="4095420" y="367157"/>
                                  <a:pt x="4095928" y="366268"/>
                                </a:cubicBezTo>
                                <a:cubicBezTo>
                                  <a:pt x="4096436" y="365379"/>
                                  <a:pt x="4096944" y="364617"/>
                                  <a:pt x="4097325" y="363728"/>
                                </a:cubicBezTo>
                                <a:cubicBezTo>
                                  <a:pt x="4097833" y="362966"/>
                                  <a:pt x="4098341" y="362077"/>
                                  <a:pt x="4098849" y="361315"/>
                                </a:cubicBezTo>
                                <a:cubicBezTo>
                                  <a:pt x="4099357" y="360426"/>
                                  <a:pt x="4099865" y="359537"/>
                                  <a:pt x="4100246" y="358775"/>
                                </a:cubicBezTo>
                                <a:cubicBezTo>
                                  <a:pt x="4100754" y="357886"/>
                                  <a:pt x="4101262" y="357124"/>
                                  <a:pt x="4101770" y="356235"/>
                                </a:cubicBezTo>
                                <a:cubicBezTo>
                                  <a:pt x="4102278" y="355346"/>
                                  <a:pt x="4102786" y="354584"/>
                                  <a:pt x="4103167" y="353695"/>
                                </a:cubicBezTo>
                                <a:cubicBezTo>
                                  <a:pt x="4103675" y="352806"/>
                                  <a:pt x="4104183" y="351917"/>
                                  <a:pt x="4104691" y="351028"/>
                                </a:cubicBezTo>
                                <a:cubicBezTo>
                                  <a:pt x="4105199" y="350012"/>
                                  <a:pt x="4105707" y="349123"/>
                                  <a:pt x="4106088" y="348107"/>
                                </a:cubicBezTo>
                                <a:cubicBezTo>
                                  <a:pt x="4106596" y="347091"/>
                                  <a:pt x="4107104" y="346075"/>
                                  <a:pt x="4107612" y="344932"/>
                                </a:cubicBezTo>
                                <a:cubicBezTo>
                                  <a:pt x="4108120" y="343916"/>
                                  <a:pt x="4108628" y="342773"/>
                                  <a:pt x="4109009" y="341503"/>
                                </a:cubicBezTo>
                                <a:cubicBezTo>
                                  <a:pt x="4109517" y="340233"/>
                                  <a:pt x="4110025" y="338963"/>
                                  <a:pt x="4110533" y="337566"/>
                                </a:cubicBezTo>
                                <a:cubicBezTo>
                                  <a:pt x="4111041" y="336169"/>
                                  <a:pt x="4111422" y="334645"/>
                                  <a:pt x="4111930" y="333248"/>
                                </a:cubicBezTo>
                                <a:cubicBezTo>
                                  <a:pt x="4112438" y="331724"/>
                                  <a:pt x="4112946" y="330073"/>
                                  <a:pt x="4113454" y="328422"/>
                                </a:cubicBezTo>
                                <a:cubicBezTo>
                                  <a:pt x="4113962" y="326771"/>
                                  <a:pt x="4114343" y="325120"/>
                                  <a:pt x="4114851" y="323469"/>
                                </a:cubicBezTo>
                                <a:cubicBezTo>
                                  <a:pt x="4115359" y="321818"/>
                                  <a:pt x="4115867" y="320040"/>
                                  <a:pt x="4116375" y="318389"/>
                                </a:cubicBezTo>
                                <a:cubicBezTo>
                                  <a:pt x="4116883" y="316738"/>
                                  <a:pt x="4117264" y="315087"/>
                                  <a:pt x="4117772" y="313436"/>
                                </a:cubicBezTo>
                                <a:cubicBezTo>
                                  <a:pt x="4118280" y="311912"/>
                                  <a:pt x="4118788" y="310261"/>
                                  <a:pt x="4119296" y="308864"/>
                                </a:cubicBezTo>
                                <a:cubicBezTo>
                                  <a:pt x="4119804" y="307340"/>
                                  <a:pt x="4120185" y="305943"/>
                                  <a:pt x="4120693" y="304673"/>
                                </a:cubicBezTo>
                                <a:cubicBezTo>
                                  <a:pt x="4121201" y="303403"/>
                                  <a:pt x="4121709" y="302134"/>
                                  <a:pt x="4122217" y="300990"/>
                                </a:cubicBezTo>
                                <a:cubicBezTo>
                                  <a:pt x="4122725" y="299847"/>
                                  <a:pt x="4123106" y="298704"/>
                                  <a:pt x="4123614" y="297688"/>
                                </a:cubicBezTo>
                                <a:cubicBezTo>
                                  <a:pt x="4124122" y="296672"/>
                                  <a:pt x="4124630" y="295784"/>
                                  <a:pt x="4125138" y="294767"/>
                                </a:cubicBezTo>
                                <a:cubicBezTo>
                                  <a:pt x="4125646" y="293751"/>
                                  <a:pt x="4126027" y="292862"/>
                                  <a:pt x="4126535" y="291847"/>
                                </a:cubicBezTo>
                                <a:cubicBezTo>
                                  <a:pt x="4127043" y="290703"/>
                                  <a:pt x="4127551" y="289687"/>
                                  <a:pt x="4128059" y="288417"/>
                                </a:cubicBezTo>
                                <a:cubicBezTo>
                                  <a:pt x="4128440" y="287147"/>
                                  <a:pt x="4128948" y="285750"/>
                                  <a:pt x="4129456" y="284099"/>
                                </a:cubicBezTo>
                                <a:cubicBezTo>
                                  <a:pt x="4129964" y="282448"/>
                                  <a:pt x="4130472" y="280670"/>
                                  <a:pt x="4130980" y="278511"/>
                                </a:cubicBezTo>
                                <a:cubicBezTo>
                                  <a:pt x="4131361" y="276352"/>
                                  <a:pt x="4131869" y="274066"/>
                                  <a:pt x="4132377" y="271272"/>
                                </a:cubicBezTo>
                                <a:cubicBezTo>
                                  <a:pt x="4132885" y="268478"/>
                                  <a:pt x="4133393" y="265430"/>
                                  <a:pt x="4133901" y="262128"/>
                                </a:cubicBezTo>
                                <a:cubicBezTo>
                                  <a:pt x="4134282" y="258699"/>
                                  <a:pt x="4134790" y="255016"/>
                                  <a:pt x="4135298" y="251079"/>
                                </a:cubicBezTo>
                                <a:cubicBezTo>
                                  <a:pt x="4135806" y="247142"/>
                                  <a:pt x="4136314" y="242951"/>
                                  <a:pt x="4136822" y="238760"/>
                                </a:cubicBezTo>
                                <a:cubicBezTo>
                                  <a:pt x="4137203" y="234442"/>
                                  <a:pt x="4137711" y="229997"/>
                                  <a:pt x="4138219" y="225679"/>
                                </a:cubicBezTo>
                                <a:cubicBezTo>
                                  <a:pt x="4138727" y="221361"/>
                                  <a:pt x="4139235" y="216916"/>
                                  <a:pt x="4139743" y="212979"/>
                                </a:cubicBezTo>
                                <a:cubicBezTo>
                                  <a:pt x="4140124" y="209042"/>
                                  <a:pt x="4140632" y="205105"/>
                                  <a:pt x="4141140" y="201676"/>
                                </a:cubicBezTo>
                                <a:cubicBezTo>
                                  <a:pt x="4141648" y="198374"/>
                                  <a:pt x="4142156" y="195199"/>
                                  <a:pt x="4142664" y="192786"/>
                                </a:cubicBezTo>
                                <a:cubicBezTo>
                                  <a:pt x="4143045" y="190373"/>
                                  <a:pt x="4143553" y="188341"/>
                                  <a:pt x="4144061" y="186944"/>
                                </a:cubicBezTo>
                                <a:cubicBezTo>
                                  <a:pt x="4144569" y="185547"/>
                                  <a:pt x="4145077" y="184785"/>
                                  <a:pt x="4145458" y="184404"/>
                                </a:cubicBezTo>
                                <a:cubicBezTo>
                                  <a:pt x="4145966" y="184023"/>
                                  <a:pt x="4146474" y="184150"/>
                                  <a:pt x="4146982" y="184659"/>
                                </a:cubicBezTo>
                                <a:cubicBezTo>
                                  <a:pt x="4147490" y="185166"/>
                                  <a:pt x="4147998" y="186182"/>
                                  <a:pt x="4148379" y="187198"/>
                                </a:cubicBezTo>
                                <a:cubicBezTo>
                                  <a:pt x="4148887" y="188341"/>
                                  <a:pt x="4149395" y="189738"/>
                                  <a:pt x="4149903" y="191009"/>
                                </a:cubicBezTo>
                                <a:cubicBezTo>
                                  <a:pt x="4150411" y="192405"/>
                                  <a:pt x="4150919" y="193929"/>
                                  <a:pt x="4151300" y="195199"/>
                                </a:cubicBezTo>
                                <a:cubicBezTo>
                                  <a:pt x="4151808" y="196597"/>
                                  <a:pt x="4152316" y="197866"/>
                                  <a:pt x="4152824" y="199010"/>
                                </a:cubicBezTo>
                                <a:cubicBezTo>
                                  <a:pt x="4153332" y="200025"/>
                                  <a:pt x="4153840" y="201041"/>
                                  <a:pt x="4154221" y="201803"/>
                                </a:cubicBezTo>
                                <a:cubicBezTo>
                                  <a:pt x="4154729" y="202565"/>
                                  <a:pt x="4155237" y="203200"/>
                                  <a:pt x="4155745" y="203709"/>
                                </a:cubicBezTo>
                                <a:cubicBezTo>
                                  <a:pt x="4156253" y="204343"/>
                                  <a:pt x="4156761" y="204597"/>
                                  <a:pt x="4157142" y="204978"/>
                                </a:cubicBezTo>
                                <a:cubicBezTo>
                                  <a:pt x="4157650" y="205360"/>
                                  <a:pt x="4158158" y="205613"/>
                                  <a:pt x="4158666" y="206122"/>
                                </a:cubicBezTo>
                                <a:cubicBezTo>
                                  <a:pt x="4159174" y="206502"/>
                                  <a:pt x="4159682" y="207010"/>
                                  <a:pt x="4160063" y="207645"/>
                                </a:cubicBezTo>
                                <a:cubicBezTo>
                                  <a:pt x="4160571" y="208280"/>
                                  <a:pt x="4161079" y="208915"/>
                                  <a:pt x="4161587" y="209931"/>
                                </a:cubicBezTo>
                                <a:cubicBezTo>
                                  <a:pt x="4162095" y="210947"/>
                                  <a:pt x="4162476" y="212090"/>
                                  <a:pt x="4162984" y="213360"/>
                                </a:cubicBezTo>
                                <a:cubicBezTo>
                                  <a:pt x="4163492" y="214757"/>
                                  <a:pt x="4164000" y="216281"/>
                                  <a:pt x="4164508" y="217932"/>
                                </a:cubicBezTo>
                                <a:cubicBezTo>
                                  <a:pt x="4165016" y="219584"/>
                                  <a:pt x="4165397" y="221488"/>
                                  <a:pt x="4165905" y="223393"/>
                                </a:cubicBezTo>
                                <a:cubicBezTo>
                                  <a:pt x="4166413" y="225172"/>
                                  <a:pt x="4166921" y="227203"/>
                                  <a:pt x="4167429" y="228981"/>
                                </a:cubicBezTo>
                                <a:cubicBezTo>
                                  <a:pt x="4167937" y="230760"/>
                                  <a:pt x="4168318" y="232664"/>
                                  <a:pt x="4168826" y="234188"/>
                                </a:cubicBezTo>
                                <a:cubicBezTo>
                                  <a:pt x="4169334" y="235712"/>
                                  <a:pt x="4169842" y="237236"/>
                                  <a:pt x="4170350" y="238379"/>
                                </a:cubicBezTo>
                                <a:cubicBezTo>
                                  <a:pt x="4170858" y="239649"/>
                                  <a:pt x="4171239" y="240538"/>
                                  <a:pt x="4171747" y="241173"/>
                                </a:cubicBezTo>
                                <a:cubicBezTo>
                                  <a:pt x="4172255" y="241935"/>
                                  <a:pt x="4172763" y="242316"/>
                                  <a:pt x="4173271" y="242443"/>
                                </a:cubicBezTo>
                                <a:cubicBezTo>
                                  <a:pt x="4173779" y="242570"/>
                                  <a:pt x="4174160" y="242316"/>
                                  <a:pt x="4174668" y="241935"/>
                                </a:cubicBezTo>
                                <a:cubicBezTo>
                                  <a:pt x="4175176" y="241554"/>
                                  <a:pt x="4175684" y="240919"/>
                                  <a:pt x="4176192" y="240285"/>
                                </a:cubicBezTo>
                                <a:cubicBezTo>
                                  <a:pt x="4176700" y="239522"/>
                                  <a:pt x="4177081" y="238634"/>
                                  <a:pt x="4177589" y="237744"/>
                                </a:cubicBezTo>
                                <a:cubicBezTo>
                                  <a:pt x="4178097" y="236855"/>
                                  <a:pt x="4178605" y="235966"/>
                                  <a:pt x="4179113" y="235077"/>
                                </a:cubicBezTo>
                                <a:cubicBezTo>
                                  <a:pt x="4179494" y="234315"/>
                                  <a:pt x="4180002" y="233553"/>
                                  <a:pt x="4180510" y="232918"/>
                                </a:cubicBezTo>
                                <a:cubicBezTo>
                                  <a:pt x="4181018" y="232410"/>
                                  <a:pt x="4181526" y="232029"/>
                                  <a:pt x="4182034" y="231902"/>
                                </a:cubicBezTo>
                                <a:cubicBezTo>
                                  <a:pt x="4182415" y="231648"/>
                                  <a:pt x="4182923" y="231775"/>
                                  <a:pt x="4183431" y="232029"/>
                                </a:cubicBezTo>
                                <a:cubicBezTo>
                                  <a:pt x="4183939" y="232284"/>
                                  <a:pt x="4184447" y="232791"/>
                                  <a:pt x="4184955" y="233299"/>
                                </a:cubicBezTo>
                                <a:cubicBezTo>
                                  <a:pt x="4185336" y="233935"/>
                                  <a:pt x="4185844" y="234823"/>
                                  <a:pt x="4186352" y="235585"/>
                                </a:cubicBezTo>
                                <a:cubicBezTo>
                                  <a:pt x="4186860" y="236347"/>
                                  <a:pt x="4187368" y="237363"/>
                                  <a:pt x="4187876" y="238125"/>
                                </a:cubicBezTo>
                                <a:cubicBezTo>
                                  <a:pt x="4188257" y="238887"/>
                                  <a:pt x="4188765" y="239776"/>
                                  <a:pt x="4189273" y="240411"/>
                                </a:cubicBezTo>
                                <a:cubicBezTo>
                                  <a:pt x="4189781" y="240919"/>
                                  <a:pt x="4190289" y="241427"/>
                                  <a:pt x="4190797" y="241681"/>
                                </a:cubicBezTo>
                                <a:cubicBezTo>
                                  <a:pt x="4191178" y="241935"/>
                                  <a:pt x="4191686" y="241935"/>
                                  <a:pt x="4192194" y="241554"/>
                                </a:cubicBezTo>
                                <a:cubicBezTo>
                                  <a:pt x="4192702" y="241300"/>
                                  <a:pt x="4193210" y="240665"/>
                                  <a:pt x="4193718" y="239776"/>
                                </a:cubicBezTo>
                                <a:cubicBezTo>
                                  <a:pt x="4194099" y="238887"/>
                                  <a:pt x="4194607" y="237617"/>
                                  <a:pt x="4195115" y="236220"/>
                                </a:cubicBezTo>
                                <a:cubicBezTo>
                                  <a:pt x="4195623" y="234697"/>
                                  <a:pt x="4196131" y="232918"/>
                                  <a:pt x="4196512" y="230886"/>
                                </a:cubicBezTo>
                                <a:cubicBezTo>
                                  <a:pt x="4197020" y="228854"/>
                                  <a:pt x="4197528" y="226568"/>
                                  <a:pt x="4198036" y="224155"/>
                                </a:cubicBezTo>
                                <a:cubicBezTo>
                                  <a:pt x="4198544" y="221869"/>
                                  <a:pt x="4199052" y="219202"/>
                                  <a:pt x="4199433" y="216535"/>
                                </a:cubicBezTo>
                                <a:cubicBezTo>
                                  <a:pt x="4199941" y="213868"/>
                                  <a:pt x="4200449" y="211074"/>
                                  <a:pt x="4200957" y="208407"/>
                                </a:cubicBezTo>
                                <a:cubicBezTo>
                                  <a:pt x="4201465" y="205740"/>
                                  <a:pt x="4201973" y="202947"/>
                                  <a:pt x="4202354" y="200534"/>
                                </a:cubicBezTo>
                                <a:cubicBezTo>
                                  <a:pt x="4202862" y="197993"/>
                                  <a:pt x="4203370" y="195580"/>
                                  <a:pt x="4203878" y="193422"/>
                                </a:cubicBezTo>
                                <a:cubicBezTo>
                                  <a:pt x="4204386" y="191262"/>
                                  <a:pt x="4204894" y="189357"/>
                                  <a:pt x="4205275" y="187834"/>
                                </a:cubicBezTo>
                                <a:cubicBezTo>
                                  <a:pt x="4205783" y="186310"/>
                                  <a:pt x="4206291" y="184912"/>
                                  <a:pt x="4206799" y="184150"/>
                                </a:cubicBezTo>
                                <a:cubicBezTo>
                                  <a:pt x="4207307" y="183388"/>
                                  <a:pt x="4207815" y="182880"/>
                                  <a:pt x="4208196" y="182880"/>
                                </a:cubicBezTo>
                                <a:cubicBezTo>
                                  <a:pt x="4208704" y="182880"/>
                                  <a:pt x="4209212" y="183388"/>
                                  <a:pt x="4209720" y="184150"/>
                                </a:cubicBezTo>
                                <a:cubicBezTo>
                                  <a:pt x="4210228" y="185039"/>
                                  <a:pt x="4210609" y="186310"/>
                                  <a:pt x="4211117" y="187960"/>
                                </a:cubicBezTo>
                                <a:cubicBezTo>
                                  <a:pt x="4211625" y="189611"/>
                                  <a:pt x="4212133" y="191770"/>
                                  <a:pt x="4212641" y="194056"/>
                                </a:cubicBezTo>
                                <a:cubicBezTo>
                                  <a:pt x="4213149" y="196469"/>
                                  <a:pt x="4213530" y="199136"/>
                                  <a:pt x="4214038" y="202057"/>
                                </a:cubicBezTo>
                                <a:cubicBezTo>
                                  <a:pt x="4214546" y="204851"/>
                                  <a:pt x="4215054" y="208153"/>
                                  <a:pt x="4215562" y="211328"/>
                                </a:cubicBezTo>
                                <a:cubicBezTo>
                                  <a:pt x="4216070" y="214503"/>
                                  <a:pt x="4216451" y="217932"/>
                                  <a:pt x="4216959" y="221361"/>
                                </a:cubicBezTo>
                                <a:cubicBezTo>
                                  <a:pt x="4217467" y="224790"/>
                                  <a:pt x="4217975" y="228347"/>
                                  <a:pt x="4218483" y="231775"/>
                                </a:cubicBezTo>
                                <a:cubicBezTo>
                                  <a:pt x="4218991" y="235077"/>
                                  <a:pt x="4219372" y="238634"/>
                                  <a:pt x="4219880" y="241809"/>
                                </a:cubicBezTo>
                                <a:cubicBezTo>
                                  <a:pt x="4220388" y="245110"/>
                                  <a:pt x="4220896" y="248285"/>
                                  <a:pt x="4221404" y="251334"/>
                                </a:cubicBezTo>
                                <a:cubicBezTo>
                                  <a:pt x="4221912" y="254381"/>
                                  <a:pt x="4222293" y="257175"/>
                                  <a:pt x="4222801" y="259969"/>
                                </a:cubicBezTo>
                                <a:cubicBezTo>
                                  <a:pt x="4223309" y="262636"/>
                                  <a:pt x="4223817" y="265049"/>
                                  <a:pt x="4224325" y="267462"/>
                                </a:cubicBezTo>
                                <a:cubicBezTo>
                                  <a:pt x="4224833" y="269748"/>
                                  <a:pt x="4225214" y="271780"/>
                                  <a:pt x="4225722" y="273685"/>
                                </a:cubicBezTo>
                                <a:cubicBezTo>
                                  <a:pt x="4226230" y="275590"/>
                                  <a:pt x="4226738" y="277368"/>
                                  <a:pt x="4227246" y="278892"/>
                                </a:cubicBezTo>
                                <a:cubicBezTo>
                                  <a:pt x="4227627" y="280289"/>
                                  <a:pt x="4228135" y="281560"/>
                                  <a:pt x="4228643" y="282702"/>
                                </a:cubicBezTo>
                                <a:cubicBezTo>
                                  <a:pt x="4229151" y="283845"/>
                                  <a:pt x="4229659" y="284735"/>
                                  <a:pt x="4230167" y="285497"/>
                                </a:cubicBezTo>
                                <a:cubicBezTo>
                                  <a:pt x="4230548" y="286259"/>
                                  <a:pt x="4231056" y="286766"/>
                                  <a:pt x="4231564" y="287147"/>
                                </a:cubicBezTo>
                                <a:cubicBezTo>
                                  <a:pt x="4232072" y="287401"/>
                                  <a:pt x="4232580" y="287528"/>
                                  <a:pt x="4233088" y="287528"/>
                                </a:cubicBezTo>
                                <a:cubicBezTo>
                                  <a:pt x="4233469" y="287401"/>
                                  <a:pt x="4233977" y="287147"/>
                                  <a:pt x="4234485" y="286639"/>
                                </a:cubicBezTo>
                                <a:cubicBezTo>
                                  <a:pt x="4234993" y="286259"/>
                                  <a:pt x="4235501" y="285497"/>
                                  <a:pt x="4236009" y="284607"/>
                                </a:cubicBezTo>
                                <a:cubicBezTo>
                                  <a:pt x="4236390" y="283718"/>
                                  <a:pt x="4236898" y="282702"/>
                                  <a:pt x="4237406" y="281432"/>
                                </a:cubicBezTo>
                                <a:cubicBezTo>
                                  <a:pt x="4237914" y="280162"/>
                                  <a:pt x="4238422" y="278765"/>
                                  <a:pt x="4238930" y="277114"/>
                                </a:cubicBezTo>
                                <a:cubicBezTo>
                                  <a:pt x="4239311" y="275590"/>
                                  <a:pt x="4239819" y="273812"/>
                                  <a:pt x="4240327" y="272035"/>
                                </a:cubicBezTo>
                                <a:cubicBezTo>
                                  <a:pt x="4240835" y="270256"/>
                                  <a:pt x="4241343" y="268351"/>
                                  <a:pt x="4241851" y="266447"/>
                                </a:cubicBezTo>
                                <a:cubicBezTo>
                                  <a:pt x="4242232" y="264668"/>
                                  <a:pt x="4242740" y="262636"/>
                                  <a:pt x="4243248" y="260859"/>
                                </a:cubicBezTo>
                                <a:cubicBezTo>
                                  <a:pt x="4243756" y="258953"/>
                                  <a:pt x="4244264" y="257048"/>
                                  <a:pt x="4244645" y="255270"/>
                                </a:cubicBezTo>
                                <a:cubicBezTo>
                                  <a:pt x="4245153" y="253492"/>
                                  <a:pt x="4245661" y="251714"/>
                                  <a:pt x="4246169" y="250063"/>
                                </a:cubicBezTo>
                                <a:cubicBezTo>
                                  <a:pt x="4246677" y="248539"/>
                                  <a:pt x="4247185" y="247015"/>
                                  <a:pt x="4247566" y="245618"/>
                                </a:cubicBezTo>
                                <a:cubicBezTo>
                                  <a:pt x="4248074" y="244222"/>
                                  <a:pt x="4248582" y="242951"/>
                                  <a:pt x="4249090" y="241809"/>
                                </a:cubicBezTo>
                                <a:cubicBezTo>
                                  <a:pt x="4249598" y="240665"/>
                                  <a:pt x="4250106" y="239649"/>
                                  <a:pt x="4250487" y="238760"/>
                                </a:cubicBezTo>
                                <a:cubicBezTo>
                                  <a:pt x="4250995" y="237998"/>
                                  <a:pt x="4251503" y="237236"/>
                                  <a:pt x="4252011" y="236728"/>
                                </a:cubicBezTo>
                                <a:cubicBezTo>
                                  <a:pt x="4252519" y="236093"/>
                                  <a:pt x="4253027" y="235712"/>
                                  <a:pt x="4253408" y="235459"/>
                                </a:cubicBezTo>
                                <a:cubicBezTo>
                                  <a:pt x="4253916" y="235077"/>
                                  <a:pt x="4254424" y="234950"/>
                                  <a:pt x="4254932" y="234823"/>
                                </a:cubicBezTo>
                                <a:cubicBezTo>
                                  <a:pt x="4255440" y="234823"/>
                                  <a:pt x="4255948" y="234823"/>
                                  <a:pt x="4256329" y="234950"/>
                                </a:cubicBezTo>
                                <a:cubicBezTo>
                                  <a:pt x="4256837" y="235077"/>
                                  <a:pt x="4257345" y="235204"/>
                                  <a:pt x="4257853" y="235459"/>
                                </a:cubicBezTo>
                                <a:cubicBezTo>
                                  <a:pt x="4258361" y="235712"/>
                                  <a:pt x="4258869" y="235966"/>
                                  <a:pt x="4259250" y="236220"/>
                                </a:cubicBezTo>
                                <a:cubicBezTo>
                                  <a:pt x="4259758" y="236601"/>
                                  <a:pt x="4260266" y="236855"/>
                                  <a:pt x="4260774" y="237236"/>
                                </a:cubicBezTo>
                                <a:cubicBezTo>
                                  <a:pt x="4261282" y="237617"/>
                                  <a:pt x="4261663" y="237998"/>
                                  <a:pt x="4262171" y="238252"/>
                                </a:cubicBezTo>
                                <a:cubicBezTo>
                                  <a:pt x="4262679" y="238634"/>
                                  <a:pt x="4263187" y="239014"/>
                                  <a:pt x="4263695" y="239522"/>
                                </a:cubicBezTo>
                                <a:cubicBezTo>
                                  <a:pt x="4264203" y="239903"/>
                                  <a:pt x="4264584" y="240411"/>
                                  <a:pt x="4265092" y="240919"/>
                                </a:cubicBezTo>
                                <a:cubicBezTo>
                                  <a:pt x="4265600" y="241427"/>
                                  <a:pt x="4266108" y="241935"/>
                                  <a:pt x="4266616" y="242570"/>
                                </a:cubicBezTo>
                                <a:cubicBezTo>
                                  <a:pt x="4267124" y="243332"/>
                                  <a:pt x="4267505" y="243967"/>
                                  <a:pt x="4268013" y="244856"/>
                                </a:cubicBezTo>
                                <a:cubicBezTo>
                                  <a:pt x="4268521" y="245618"/>
                                  <a:pt x="4269029" y="246507"/>
                                  <a:pt x="4269537" y="247523"/>
                                </a:cubicBezTo>
                                <a:cubicBezTo>
                                  <a:pt x="4270045" y="248412"/>
                                  <a:pt x="4270426" y="249428"/>
                                  <a:pt x="4270934" y="250444"/>
                                </a:cubicBezTo>
                                <a:cubicBezTo>
                                  <a:pt x="4271442" y="251460"/>
                                  <a:pt x="4271950" y="252603"/>
                                  <a:pt x="4272458" y="253619"/>
                                </a:cubicBezTo>
                                <a:cubicBezTo>
                                  <a:pt x="4272966" y="254635"/>
                                  <a:pt x="4273347" y="255651"/>
                                  <a:pt x="4273855" y="256667"/>
                                </a:cubicBezTo>
                                <a:cubicBezTo>
                                  <a:pt x="4274363" y="257556"/>
                                  <a:pt x="4274871" y="258572"/>
                                  <a:pt x="4275379" y="259335"/>
                                </a:cubicBezTo>
                                <a:cubicBezTo>
                                  <a:pt x="4275887" y="260097"/>
                                  <a:pt x="4276268" y="260731"/>
                                  <a:pt x="4276776" y="261239"/>
                                </a:cubicBezTo>
                                <a:cubicBezTo>
                                  <a:pt x="4277284" y="261747"/>
                                  <a:pt x="4277792" y="262128"/>
                                  <a:pt x="4278300" y="262255"/>
                                </a:cubicBezTo>
                                <a:cubicBezTo>
                                  <a:pt x="4278681" y="262510"/>
                                  <a:pt x="4279189" y="262510"/>
                                  <a:pt x="4279697" y="262382"/>
                                </a:cubicBezTo>
                                <a:cubicBezTo>
                                  <a:pt x="4280205" y="262255"/>
                                  <a:pt x="4280713" y="261874"/>
                                  <a:pt x="4281221" y="261493"/>
                                </a:cubicBezTo>
                                <a:cubicBezTo>
                                  <a:pt x="4281602" y="260985"/>
                                  <a:pt x="4282110" y="260477"/>
                                  <a:pt x="4282618" y="259715"/>
                                </a:cubicBezTo>
                                <a:cubicBezTo>
                                  <a:pt x="4283126" y="259080"/>
                                  <a:pt x="4283634" y="258191"/>
                                  <a:pt x="4284142" y="257302"/>
                                </a:cubicBezTo>
                                <a:cubicBezTo>
                                  <a:pt x="4284523" y="256413"/>
                                  <a:pt x="4285031" y="255397"/>
                                  <a:pt x="4285539" y="254509"/>
                                </a:cubicBezTo>
                                <a:cubicBezTo>
                                  <a:pt x="4286047" y="253492"/>
                                  <a:pt x="4286555" y="252349"/>
                                  <a:pt x="4287063" y="251334"/>
                                </a:cubicBezTo>
                                <a:cubicBezTo>
                                  <a:pt x="4287444" y="250317"/>
                                  <a:pt x="4287952" y="249174"/>
                                  <a:pt x="4288460" y="248159"/>
                                </a:cubicBezTo>
                                <a:cubicBezTo>
                                  <a:pt x="4288968" y="247015"/>
                                  <a:pt x="4289476" y="245999"/>
                                  <a:pt x="4289984" y="244984"/>
                                </a:cubicBezTo>
                                <a:cubicBezTo>
                                  <a:pt x="4290365" y="243967"/>
                                  <a:pt x="4290873" y="242951"/>
                                  <a:pt x="4291381" y="241809"/>
                                </a:cubicBezTo>
                                <a:cubicBezTo>
                                  <a:pt x="4291889" y="240792"/>
                                  <a:pt x="4292397" y="239776"/>
                                  <a:pt x="4292905" y="238634"/>
                                </a:cubicBezTo>
                                <a:cubicBezTo>
                                  <a:pt x="4293286" y="237617"/>
                                  <a:pt x="4293794" y="236474"/>
                                  <a:pt x="4294302" y="235204"/>
                                </a:cubicBezTo>
                                <a:cubicBezTo>
                                  <a:pt x="4294810" y="234061"/>
                                  <a:pt x="4295318" y="232791"/>
                                  <a:pt x="4295699" y="231394"/>
                                </a:cubicBezTo>
                                <a:cubicBezTo>
                                  <a:pt x="4296207" y="229997"/>
                                  <a:pt x="4296715" y="228600"/>
                                  <a:pt x="4297223" y="226949"/>
                                </a:cubicBezTo>
                                <a:cubicBezTo>
                                  <a:pt x="4297731" y="225298"/>
                                  <a:pt x="4298239" y="223647"/>
                                  <a:pt x="4298620" y="221742"/>
                                </a:cubicBezTo>
                                <a:cubicBezTo>
                                  <a:pt x="4299128" y="219964"/>
                                  <a:pt x="4299636" y="217932"/>
                                  <a:pt x="4300144" y="215900"/>
                                </a:cubicBezTo>
                                <a:cubicBezTo>
                                  <a:pt x="4300652" y="213741"/>
                                  <a:pt x="4301160" y="211582"/>
                                  <a:pt x="4301541" y="209297"/>
                                </a:cubicBezTo>
                                <a:cubicBezTo>
                                  <a:pt x="4302049" y="207137"/>
                                  <a:pt x="4302557" y="204724"/>
                                  <a:pt x="4303065" y="202438"/>
                                </a:cubicBezTo>
                                <a:cubicBezTo>
                                  <a:pt x="4303573" y="200025"/>
                                  <a:pt x="4304081" y="197739"/>
                                  <a:pt x="4304462" y="195326"/>
                                </a:cubicBezTo>
                                <a:cubicBezTo>
                                  <a:pt x="4304970" y="193040"/>
                                  <a:pt x="4305478" y="190627"/>
                                  <a:pt x="4305986" y="188214"/>
                                </a:cubicBezTo>
                                <a:cubicBezTo>
                                  <a:pt x="4306494" y="185928"/>
                                  <a:pt x="4307002" y="183515"/>
                                  <a:pt x="4307383" y="181229"/>
                                </a:cubicBezTo>
                                <a:cubicBezTo>
                                  <a:pt x="4307891" y="178816"/>
                                  <a:pt x="4308399" y="176530"/>
                                  <a:pt x="4308907" y="174117"/>
                                </a:cubicBezTo>
                                <a:cubicBezTo>
                                  <a:pt x="4309415" y="171704"/>
                                  <a:pt x="4309923" y="169291"/>
                                  <a:pt x="4310304" y="166751"/>
                                </a:cubicBezTo>
                                <a:cubicBezTo>
                                  <a:pt x="4310812" y="164338"/>
                                  <a:pt x="4311320" y="161798"/>
                                  <a:pt x="4311828" y="159131"/>
                                </a:cubicBezTo>
                                <a:cubicBezTo>
                                  <a:pt x="4312336" y="156464"/>
                                  <a:pt x="4312717" y="153670"/>
                                  <a:pt x="4313225" y="150749"/>
                                </a:cubicBezTo>
                                <a:cubicBezTo>
                                  <a:pt x="4313733" y="147828"/>
                                  <a:pt x="4314241" y="144907"/>
                                  <a:pt x="4314749" y="141732"/>
                                </a:cubicBezTo>
                                <a:cubicBezTo>
                                  <a:pt x="4315257" y="138557"/>
                                  <a:pt x="4315638" y="135255"/>
                                  <a:pt x="4316146" y="131826"/>
                                </a:cubicBezTo>
                                <a:cubicBezTo>
                                  <a:pt x="4316654" y="128397"/>
                                  <a:pt x="4317162" y="124841"/>
                                  <a:pt x="4317670" y="121159"/>
                                </a:cubicBezTo>
                                <a:cubicBezTo>
                                  <a:pt x="4318178" y="117475"/>
                                  <a:pt x="4318559" y="113538"/>
                                  <a:pt x="4319067" y="109601"/>
                                </a:cubicBezTo>
                                <a:cubicBezTo>
                                  <a:pt x="4319575" y="105791"/>
                                  <a:pt x="4320083" y="101727"/>
                                  <a:pt x="4320591" y="97663"/>
                                </a:cubicBezTo>
                                <a:cubicBezTo>
                                  <a:pt x="4321099" y="93472"/>
                                  <a:pt x="4321480" y="89281"/>
                                  <a:pt x="4321988" y="85090"/>
                                </a:cubicBezTo>
                                <a:cubicBezTo>
                                  <a:pt x="4322496" y="80899"/>
                                  <a:pt x="4323004" y="76581"/>
                                  <a:pt x="4323512" y="72263"/>
                                </a:cubicBezTo>
                                <a:cubicBezTo>
                                  <a:pt x="4324020" y="67945"/>
                                  <a:pt x="4324401" y="63627"/>
                                  <a:pt x="4324909" y="59310"/>
                                </a:cubicBezTo>
                                <a:cubicBezTo>
                                  <a:pt x="4325417" y="54991"/>
                                  <a:pt x="4325925" y="50800"/>
                                  <a:pt x="4326433" y="46610"/>
                                </a:cubicBezTo>
                                <a:cubicBezTo>
                                  <a:pt x="4326941" y="42545"/>
                                  <a:pt x="4327322" y="38354"/>
                                  <a:pt x="4327830" y="34544"/>
                                </a:cubicBezTo>
                                <a:cubicBezTo>
                                  <a:pt x="4328338" y="30607"/>
                                  <a:pt x="4328846" y="26797"/>
                                  <a:pt x="4329354" y="23368"/>
                                </a:cubicBezTo>
                                <a:cubicBezTo>
                                  <a:pt x="4329735" y="19939"/>
                                  <a:pt x="4330243" y="16637"/>
                                  <a:pt x="4330751" y="13843"/>
                                </a:cubicBezTo>
                                <a:cubicBezTo>
                                  <a:pt x="4331259" y="11049"/>
                                  <a:pt x="4331767" y="8510"/>
                                  <a:pt x="4332275" y="6477"/>
                                </a:cubicBezTo>
                                <a:cubicBezTo>
                                  <a:pt x="4332656" y="4445"/>
                                  <a:pt x="4333164" y="2794"/>
                                  <a:pt x="4333672" y="1651"/>
                                </a:cubicBezTo>
                                <a:cubicBezTo>
                                  <a:pt x="4334180" y="762"/>
                                  <a:pt x="4334688" y="0"/>
                                  <a:pt x="4335196" y="0"/>
                                </a:cubicBezTo>
                                <a:cubicBezTo>
                                  <a:pt x="4335577" y="0"/>
                                  <a:pt x="4336085" y="635"/>
                                  <a:pt x="4336593" y="1651"/>
                                </a:cubicBezTo>
                                <a:cubicBezTo>
                                  <a:pt x="4337101" y="2667"/>
                                  <a:pt x="4337609" y="4445"/>
                                  <a:pt x="4338117" y="6350"/>
                                </a:cubicBezTo>
                                <a:cubicBezTo>
                                  <a:pt x="4338498" y="8382"/>
                                  <a:pt x="4339006" y="10922"/>
                                  <a:pt x="4339514" y="13589"/>
                                </a:cubicBezTo>
                                <a:cubicBezTo>
                                  <a:pt x="4340022" y="16256"/>
                                  <a:pt x="4340530" y="19431"/>
                                  <a:pt x="4341038" y="22352"/>
                                </a:cubicBezTo>
                                <a:cubicBezTo>
                                  <a:pt x="4341419" y="25400"/>
                                  <a:pt x="4341927" y="28575"/>
                                  <a:pt x="4342435" y="31497"/>
                                </a:cubicBezTo>
                                <a:cubicBezTo>
                                  <a:pt x="4342943" y="34417"/>
                                  <a:pt x="4343451" y="37465"/>
                                  <a:pt x="4343959" y="40005"/>
                                </a:cubicBezTo>
                                <a:cubicBezTo>
                                  <a:pt x="4344340" y="42545"/>
                                  <a:pt x="4344848" y="44958"/>
                                  <a:pt x="4345356" y="46863"/>
                                </a:cubicBezTo>
                                <a:cubicBezTo>
                                  <a:pt x="4345864" y="48768"/>
                                  <a:pt x="4346372" y="50292"/>
                                  <a:pt x="4346753" y="51562"/>
                                </a:cubicBezTo>
                                <a:cubicBezTo>
                                  <a:pt x="4347261" y="52705"/>
                                  <a:pt x="4347769" y="53340"/>
                                  <a:pt x="4348277" y="53848"/>
                                </a:cubicBezTo>
                                <a:cubicBezTo>
                                  <a:pt x="4348785" y="54229"/>
                                  <a:pt x="4349293" y="54356"/>
                                  <a:pt x="4349674" y="54356"/>
                                </a:cubicBezTo>
                                <a:cubicBezTo>
                                  <a:pt x="4350182" y="54356"/>
                                  <a:pt x="4350690" y="53975"/>
                                  <a:pt x="4351198" y="53848"/>
                                </a:cubicBezTo>
                                <a:cubicBezTo>
                                  <a:pt x="4351706" y="53594"/>
                                  <a:pt x="4352214" y="53340"/>
                                  <a:pt x="4352595" y="53340"/>
                                </a:cubicBezTo>
                                <a:cubicBezTo>
                                  <a:pt x="4353103" y="53340"/>
                                  <a:pt x="4353611" y="53467"/>
                                  <a:pt x="4354119" y="53975"/>
                                </a:cubicBezTo>
                                <a:cubicBezTo>
                                  <a:pt x="4354627" y="54483"/>
                                  <a:pt x="4355135" y="55245"/>
                                  <a:pt x="4355516" y="56388"/>
                                </a:cubicBezTo>
                                <a:cubicBezTo>
                                  <a:pt x="4356024" y="57531"/>
                                  <a:pt x="4356532" y="59055"/>
                                  <a:pt x="4357040" y="61087"/>
                                </a:cubicBezTo>
                                <a:cubicBezTo>
                                  <a:pt x="4357548" y="62992"/>
                                  <a:pt x="4358056" y="65405"/>
                                  <a:pt x="4358437" y="68072"/>
                                </a:cubicBezTo>
                                <a:cubicBezTo>
                                  <a:pt x="4358945" y="70739"/>
                                  <a:pt x="4359453" y="73787"/>
                                  <a:pt x="4359961" y="76962"/>
                                </a:cubicBezTo>
                                <a:cubicBezTo>
                                  <a:pt x="4360469" y="80137"/>
                                  <a:pt x="4360850" y="83693"/>
                                  <a:pt x="4361358" y="87376"/>
                                </a:cubicBezTo>
                                <a:cubicBezTo>
                                  <a:pt x="4361866" y="90932"/>
                                  <a:pt x="4362374" y="94742"/>
                                  <a:pt x="4362882" y="98425"/>
                                </a:cubicBezTo>
                                <a:cubicBezTo>
                                  <a:pt x="4363390" y="102235"/>
                                  <a:pt x="4363771" y="106045"/>
                                  <a:pt x="4364279" y="109855"/>
                                </a:cubicBezTo>
                                <a:cubicBezTo>
                                  <a:pt x="4364787" y="113665"/>
                                  <a:pt x="4365295" y="117475"/>
                                  <a:pt x="4365803" y="121159"/>
                                </a:cubicBezTo>
                                <a:cubicBezTo>
                                  <a:pt x="4366311" y="124968"/>
                                  <a:pt x="4366692" y="128524"/>
                                  <a:pt x="4367200" y="132207"/>
                                </a:cubicBezTo>
                                <a:cubicBezTo>
                                  <a:pt x="4367708" y="135763"/>
                                  <a:pt x="4368216" y="139192"/>
                                  <a:pt x="4368724" y="142748"/>
                                </a:cubicBezTo>
                                <a:cubicBezTo>
                                  <a:pt x="4369232" y="146177"/>
                                  <a:pt x="4369613" y="149479"/>
                                  <a:pt x="4370121" y="152781"/>
                                </a:cubicBezTo>
                                <a:cubicBezTo>
                                  <a:pt x="4370629" y="156084"/>
                                  <a:pt x="4371137" y="159385"/>
                                  <a:pt x="4371645" y="162687"/>
                                </a:cubicBezTo>
                                <a:cubicBezTo>
                                  <a:pt x="4372153" y="165862"/>
                                  <a:pt x="4372534" y="169164"/>
                                  <a:pt x="4373042" y="172339"/>
                                </a:cubicBezTo>
                                <a:cubicBezTo>
                                  <a:pt x="4373550" y="175514"/>
                                  <a:pt x="4374058" y="178816"/>
                                  <a:pt x="4374566" y="181991"/>
                                </a:cubicBezTo>
                                <a:cubicBezTo>
                                  <a:pt x="4375074" y="185293"/>
                                  <a:pt x="4375455" y="188468"/>
                                  <a:pt x="4375963" y="191770"/>
                                </a:cubicBezTo>
                                <a:cubicBezTo>
                                  <a:pt x="4376471" y="195072"/>
                                  <a:pt x="4376979" y="198247"/>
                                  <a:pt x="4377487" y="201549"/>
                                </a:cubicBezTo>
                                <a:cubicBezTo>
                                  <a:pt x="4377995" y="204851"/>
                                  <a:pt x="4378376" y="208026"/>
                                  <a:pt x="4378884" y="211201"/>
                                </a:cubicBezTo>
                                <a:cubicBezTo>
                                  <a:pt x="4379392" y="214376"/>
                                  <a:pt x="4379900" y="217551"/>
                                  <a:pt x="4380408" y="220726"/>
                                </a:cubicBezTo>
                                <a:cubicBezTo>
                                  <a:pt x="4380789" y="223774"/>
                                  <a:pt x="4381297" y="226822"/>
                                  <a:pt x="4381805" y="229616"/>
                                </a:cubicBezTo>
                                <a:cubicBezTo>
                                  <a:pt x="4382313" y="232537"/>
                                  <a:pt x="4382821" y="235331"/>
                                  <a:pt x="4383329" y="238125"/>
                                </a:cubicBezTo>
                                <a:cubicBezTo>
                                  <a:pt x="4383710" y="240792"/>
                                  <a:pt x="4384218" y="243332"/>
                                  <a:pt x="4384726" y="245872"/>
                                </a:cubicBezTo>
                                <a:cubicBezTo>
                                  <a:pt x="4385234" y="248285"/>
                                  <a:pt x="4385742" y="250572"/>
                                  <a:pt x="4386250" y="252857"/>
                                </a:cubicBezTo>
                                <a:cubicBezTo>
                                  <a:pt x="4386631" y="255016"/>
                                  <a:pt x="4387139" y="257175"/>
                                  <a:pt x="4387647" y="259207"/>
                                </a:cubicBezTo>
                                <a:cubicBezTo>
                                  <a:pt x="4388155" y="261366"/>
                                  <a:pt x="4388663" y="263272"/>
                                  <a:pt x="4389171" y="265303"/>
                                </a:cubicBezTo>
                                <a:cubicBezTo>
                                  <a:pt x="4389552" y="267209"/>
                                  <a:pt x="4390060" y="269113"/>
                                  <a:pt x="4390568" y="270891"/>
                                </a:cubicBezTo>
                                <a:cubicBezTo>
                                  <a:pt x="4391076" y="272797"/>
                                  <a:pt x="4391584" y="274701"/>
                                  <a:pt x="4392092" y="276606"/>
                                </a:cubicBezTo>
                                <a:cubicBezTo>
                                  <a:pt x="4392473" y="278385"/>
                                  <a:pt x="4392981" y="280289"/>
                                  <a:pt x="4393489" y="282194"/>
                                </a:cubicBezTo>
                                <a:cubicBezTo>
                                  <a:pt x="4393997" y="283972"/>
                                  <a:pt x="4394505" y="285877"/>
                                  <a:pt x="4395013" y="287782"/>
                                </a:cubicBezTo>
                                <a:cubicBezTo>
                                  <a:pt x="4395394" y="289687"/>
                                  <a:pt x="4395902" y="291592"/>
                                  <a:pt x="4396410" y="293497"/>
                                </a:cubicBezTo>
                                <a:cubicBezTo>
                                  <a:pt x="4396918" y="295275"/>
                                  <a:pt x="4397426" y="297180"/>
                                  <a:pt x="4397807" y="299085"/>
                                </a:cubicBezTo>
                                <a:cubicBezTo>
                                  <a:pt x="4398315" y="300990"/>
                                  <a:pt x="4398823" y="302768"/>
                                  <a:pt x="4399331" y="304547"/>
                                </a:cubicBezTo>
                                <a:cubicBezTo>
                                  <a:pt x="4399839" y="306451"/>
                                  <a:pt x="4400347" y="308229"/>
                                  <a:pt x="4400728" y="310007"/>
                                </a:cubicBezTo>
                                <a:cubicBezTo>
                                  <a:pt x="4401236" y="311659"/>
                                  <a:pt x="4401744" y="313436"/>
                                  <a:pt x="4402252" y="314960"/>
                                </a:cubicBezTo>
                                <a:cubicBezTo>
                                  <a:pt x="4402760" y="316611"/>
                                  <a:pt x="4403268" y="318262"/>
                                  <a:pt x="4403649" y="319786"/>
                                </a:cubicBezTo>
                                <a:cubicBezTo>
                                  <a:pt x="4404157" y="321310"/>
                                  <a:pt x="4404665" y="322707"/>
                                  <a:pt x="4405173" y="324104"/>
                                </a:cubicBezTo>
                                <a:cubicBezTo>
                                  <a:pt x="4405681" y="325501"/>
                                  <a:pt x="4406189" y="326771"/>
                                  <a:pt x="4406570" y="327914"/>
                                </a:cubicBezTo>
                                <a:cubicBezTo>
                                  <a:pt x="4407078" y="329184"/>
                                  <a:pt x="4407586" y="330327"/>
                                  <a:pt x="4408094" y="331470"/>
                                </a:cubicBezTo>
                                <a:cubicBezTo>
                                  <a:pt x="4408602" y="332486"/>
                                  <a:pt x="4409110" y="333502"/>
                                  <a:pt x="4409491" y="334518"/>
                                </a:cubicBezTo>
                                <a:cubicBezTo>
                                  <a:pt x="4409999" y="335534"/>
                                  <a:pt x="4410507" y="336296"/>
                                  <a:pt x="4411015" y="337185"/>
                                </a:cubicBezTo>
                                <a:cubicBezTo>
                                  <a:pt x="4411523" y="338074"/>
                                  <a:pt x="4412031" y="338836"/>
                                  <a:pt x="4412412" y="339598"/>
                                </a:cubicBezTo>
                                <a:cubicBezTo>
                                  <a:pt x="4412920" y="340233"/>
                                  <a:pt x="4413428" y="340868"/>
                                  <a:pt x="4413936" y="341503"/>
                                </a:cubicBezTo>
                                <a:cubicBezTo>
                                  <a:pt x="4414444" y="342138"/>
                                  <a:pt x="4414825" y="342646"/>
                                  <a:pt x="4415333" y="343154"/>
                                </a:cubicBezTo>
                                <a:cubicBezTo>
                                  <a:pt x="4415841" y="343662"/>
                                  <a:pt x="4416349" y="344043"/>
                                  <a:pt x="4416857" y="344297"/>
                                </a:cubicBezTo>
                                <a:cubicBezTo>
                                  <a:pt x="4417365" y="344678"/>
                                  <a:pt x="4417746" y="344932"/>
                                  <a:pt x="4418254" y="345059"/>
                                </a:cubicBezTo>
                                <a:cubicBezTo>
                                  <a:pt x="4418762" y="345059"/>
                                  <a:pt x="4419270" y="345186"/>
                                  <a:pt x="4419778" y="344932"/>
                                </a:cubicBezTo>
                                <a:cubicBezTo>
                                  <a:pt x="4420286" y="344805"/>
                                  <a:pt x="4420667" y="344551"/>
                                  <a:pt x="4421175" y="344043"/>
                                </a:cubicBezTo>
                                <a:cubicBezTo>
                                  <a:pt x="4421683" y="343535"/>
                                  <a:pt x="4422191" y="342900"/>
                                  <a:pt x="4422699" y="342011"/>
                                </a:cubicBezTo>
                                <a:cubicBezTo>
                                  <a:pt x="4423207" y="340995"/>
                                  <a:pt x="4423588" y="339852"/>
                                  <a:pt x="4424096" y="338328"/>
                                </a:cubicBezTo>
                                <a:cubicBezTo>
                                  <a:pt x="4424604" y="336804"/>
                                  <a:pt x="4425112" y="335026"/>
                                  <a:pt x="4425620" y="332867"/>
                                </a:cubicBezTo>
                                <a:cubicBezTo>
                                  <a:pt x="4426128" y="330581"/>
                                  <a:pt x="4426509" y="328041"/>
                                  <a:pt x="4427017" y="325120"/>
                                </a:cubicBezTo>
                                <a:cubicBezTo>
                                  <a:pt x="4427525" y="322072"/>
                                  <a:pt x="4428033" y="318643"/>
                                  <a:pt x="4428541" y="314833"/>
                                </a:cubicBezTo>
                                <a:cubicBezTo>
                                  <a:pt x="4429049" y="311023"/>
                                  <a:pt x="4429430" y="306705"/>
                                  <a:pt x="4429938" y="302134"/>
                                </a:cubicBezTo>
                                <a:cubicBezTo>
                                  <a:pt x="4430446" y="297561"/>
                                  <a:pt x="4430954" y="292481"/>
                                  <a:pt x="4431462" y="287147"/>
                                </a:cubicBezTo>
                                <a:cubicBezTo>
                                  <a:pt x="4431843" y="281940"/>
                                  <a:pt x="4432351" y="276352"/>
                                  <a:pt x="4432859" y="270637"/>
                                </a:cubicBezTo>
                                <a:cubicBezTo>
                                  <a:pt x="4433367" y="264922"/>
                                  <a:pt x="4433875" y="258953"/>
                                  <a:pt x="4434383" y="253238"/>
                                </a:cubicBezTo>
                                <a:cubicBezTo>
                                  <a:pt x="4434764" y="247397"/>
                                  <a:pt x="4435272" y="241554"/>
                                  <a:pt x="4435780" y="235966"/>
                                </a:cubicBezTo>
                                <a:cubicBezTo>
                                  <a:pt x="4436288" y="230251"/>
                                  <a:pt x="4436796" y="224790"/>
                                  <a:pt x="4437304" y="219456"/>
                                </a:cubicBezTo>
                                <a:cubicBezTo>
                                  <a:pt x="4437685" y="214249"/>
                                  <a:pt x="4438193" y="209169"/>
                                  <a:pt x="4438701" y="204470"/>
                                </a:cubicBezTo>
                                <a:cubicBezTo>
                                  <a:pt x="4439209" y="199772"/>
                                  <a:pt x="4439717" y="195326"/>
                                  <a:pt x="4440225" y="191262"/>
                                </a:cubicBezTo>
                                <a:cubicBezTo>
                                  <a:pt x="4440606" y="187072"/>
                                  <a:pt x="4441114" y="183135"/>
                                  <a:pt x="4441622" y="179578"/>
                                </a:cubicBezTo>
                                <a:cubicBezTo>
                                  <a:pt x="4442130" y="175895"/>
                                  <a:pt x="4442638" y="172466"/>
                                  <a:pt x="4443146" y="169291"/>
                                </a:cubicBezTo>
                                <a:cubicBezTo>
                                  <a:pt x="4443527" y="166116"/>
                                  <a:pt x="4444035" y="163068"/>
                                  <a:pt x="4444543" y="160274"/>
                                </a:cubicBezTo>
                                <a:cubicBezTo>
                                  <a:pt x="4445051" y="157480"/>
                                  <a:pt x="4445559" y="154813"/>
                                  <a:pt x="4446067" y="152654"/>
                                </a:cubicBezTo>
                                <a:cubicBezTo>
                                  <a:pt x="4446448" y="150368"/>
                                  <a:pt x="4446956" y="148336"/>
                                  <a:pt x="4447464" y="146812"/>
                                </a:cubicBezTo>
                                <a:cubicBezTo>
                                  <a:pt x="4447972" y="145161"/>
                                  <a:pt x="4448480" y="144018"/>
                                  <a:pt x="4448861" y="143256"/>
                                </a:cubicBezTo>
                                <a:cubicBezTo>
                                  <a:pt x="4449369" y="142622"/>
                                  <a:pt x="4449877" y="142367"/>
                                  <a:pt x="4450385" y="142748"/>
                                </a:cubicBezTo>
                                <a:cubicBezTo>
                                  <a:pt x="4450893" y="143129"/>
                                  <a:pt x="4451401" y="144018"/>
                                  <a:pt x="4451782" y="145415"/>
                                </a:cubicBezTo>
                                <a:cubicBezTo>
                                  <a:pt x="4452290" y="146939"/>
                                  <a:pt x="4452798" y="148972"/>
                                  <a:pt x="4453306" y="151385"/>
                                </a:cubicBezTo>
                                <a:cubicBezTo>
                                  <a:pt x="4453814" y="153797"/>
                                  <a:pt x="4454322" y="156972"/>
                                  <a:pt x="4454703" y="160147"/>
                                </a:cubicBezTo>
                                <a:cubicBezTo>
                                  <a:pt x="4455211" y="163449"/>
                                  <a:pt x="4455719" y="167260"/>
                                  <a:pt x="4456227" y="171069"/>
                                </a:cubicBezTo>
                                <a:cubicBezTo>
                                  <a:pt x="4456735" y="175006"/>
                                  <a:pt x="4457243" y="179197"/>
                                  <a:pt x="4457624" y="183388"/>
                                </a:cubicBezTo>
                                <a:cubicBezTo>
                                  <a:pt x="4458132" y="187706"/>
                                  <a:pt x="4458640" y="192024"/>
                                  <a:pt x="4459148" y="196469"/>
                                </a:cubicBezTo>
                                <a:cubicBezTo>
                                  <a:pt x="4459656" y="200914"/>
                                  <a:pt x="4460164" y="205360"/>
                                  <a:pt x="4460545" y="209804"/>
                                </a:cubicBezTo>
                                <a:cubicBezTo>
                                  <a:pt x="4461053" y="214249"/>
                                  <a:pt x="4461561" y="218694"/>
                                  <a:pt x="4462069" y="223139"/>
                                </a:cubicBezTo>
                                <a:cubicBezTo>
                                  <a:pt x="4462577" y="227457"/>
                                  <a:pt x="4462958" y="231902"/>
                                  <a:pt x="4463466" y="236220"/>
                                </a:cubicBezTo>
                                <a:cubicBezTo>
                                  <a:pt x="4463974" y="240538"/>
                                  <a:pt x="4464482" y="244729"/>
                                  <a:pt x="4464990" y="248793"/>
                                </a:cubicBezTo>
                                <a:cubicBezTo>
                                  <a:pt x="4465498" y="252985"/>
                                  <a:pt x="4465879" y="256922"/>
                                  <a:pt x="4466387" y="260859"/>
                                </a:cubicBezTo>
                                <a:cubicBezTo>
                                  <a:pt x="4466895" y="264668"/>
                                  <a:pt x="4467403" y="268478"/>
                                  <a:pt x="4467911" y="272035"/>
                                </a:cubicBezTo>
                                <a:cubicBezTo>
                                  <a:pt x="4468419" y="275590"/>
                                  <a:pt x="4468800" y="279019"/>
                                  <a:pt x="4469308" y="282194"/>
                                </a:cubicBezTo>
                                <a:cubicBezTo>
                                  <a:pt x="4469816" y="285242"/>
                                  <a:pt x="4470324" y="288290"/>
                                  <a:pt x="4470832" y="290957"/>
                                </a:cubicBezTo>
                                <a:cubicBezTo>
                                  <a:pt x="4471340" y="293624"/>
                                  <a:pt x="4471721" y="296164"/>
                                  <a:pt x="4472229" y="298450"/>
                                </a:cubicBezTo>
                                <a:cubicBezTo>
                                  <a:pt x="4472737" y="300610"/>
                                  <a:pt x="4473245" y="302641"/>
                                  <a:pt x="4473753" y="304292"/>
                                </a:cubicBezTo>
                                <a:cubicBezTo>
                                  <a:pt x="4474261" y="305943"/>
                                  <a:pt x="4474642" y="307340"/>
                                  <a:pt x="4475150" y="308356"/>
                                </a:cubicBezTo>
                                <a:cubicBezTo>
                                  <a:pt x="4475658" y="309372"/>
                                  <a:pt x="4476166" y="310135"/>
                                  <a:pt x="4476674" y="310515"/>
                                </a:cubicBezTo>
                                <a:cubicBezTo>
                                  <a:pt x="4477182" y="310897"/>
                                  <a:pt x="4477563" y="310897"/>
                                  <a:pt x="4478071" y="310515"/>
                                </a:cubicBezTo>
                                <a:cubicBezTo>
                                  <a:pt x="4478579" y="310135"/>
                                  <a:pt x="4479087" y="309499"/>
                                  <a:pt x="4479595" y="308484"/>
                                </a:cubicBezTo>
                                <a:cubicBezTo>
                                  <a:pt x="4479976" y="307340"/>
                                  <a:pt x="4480484" y="305816"/>
                                  <a:pt x="4480992" y="304165"/>
                                </a:cubicBezTo>
                                <a:cubicBezTo>
                                  <a:pt x="4481500" y="302514"/>
                                  <a:pt x="4482008" y="300355"/>
                                  <a:pt x="4482516" y="298197"/>
                                </a:cubicBezTo>
                                <a:cubicBezTo>
                                  <a:pt x="4482897" y="296037"/>
                                  <a:pt x="4483405" y="293497"/>
                                  <a:pt x="4483913" y="290957"/>
                                </a:cubicBezTo>
                                <a:cubicBezTo>
                                  <a:pt x="4484421" y="288544"/>
                                  <a:pt x="4484929" y="285877"/>
                                  <a:pt x="4485437" y="283591"/>
                                </a:cubicBezTo>
                                <a:cubicBezTo>
                                  <a:pt x="4485818" y="281305"/>
                                  <a:pt x="4486326" y="278892"/>
                                  <a:pt x="4486834" y="276987"/>
                                </a:cubicBezTo>
                                <a:cubicBezTo>
                                  <a:pt x="4487342" y="275082"/>
                                  <a:pt x="4487850" y="273304"/>
                                  <a:pt x="4488358" y="272035"/>
                                </a:cubicBezTo>
                                <a:cubicBezTo>
                                  <a:pt x="4488739" y="270764"/>
                                  <a:pt x="4489247" y="269875"/>
                                  <a:pt x="4489755" y="269367"/>
                                </a:cubicBezTo>
                                <a:cubicBezTo>
                                  <a:pt x="4490263" y="268986"/>
                                  <a:pt x="4490771" y="268860"/>
                                  <a:pt x="4491279" y="269113"/>
                                </a:cubicBezTo>
                                <a:cubicBezTo>
                                  <a:pt x="4491660" y="269494"/>
                                  <a:pt x="4492168" y="270129"/>
                                  <a:pt x="4492676" y="270891"/>
                                </a:cubicBezTo>
                                <a:cubicBezTo>
                                  <a:pt x="4493184" y="271780"/>
                                  <a:pt x="4493692" y="272923"/>
                                  <a:pt x="4494200" y="273812"/>
                                </a:cubicBezTo>
                                <a:cubicBezTo>
                                  <a:pt x="4494581" y="274828"/>
                                  <a:pt x="4495089" y="275972"/>
                                  <a:pt x="4495597" y="276860"/>
                                </a:cubicBezTo>
                                <a:cubicBezTo>
                                  <a:pt x="4496105" y="277622"/>
                                  <a:pt x="4496613" y="278511"/>
                                  <a:pt x="4496994" y="278892"/>
                                </a:cubicBezTo>
                                <a:cubicBezTo>
                                  <a:pt x="4497502" y="279400"/>
                                  <a:pt x="4498010" y="279654"/>
                                  <a:pt x="4498518" y="279527"/>
                                </a:cubicBezTo>
                                <a:cubicBezTo>
                                  <a:pt x="4499026" y="279527"/>
                                  <a:pt x="4499534" y="279019"/>
                                  <a:pt x="4499915" y="278385"/>
                                </a:cubicBezTo>
                                <a:cubicBezTo>
                                  <a:pt x="4500423" y="277749"/>
                                  <a:pt x="4500931" y="276734"/>
                                  <a:pt x="4501439" y="275717"/>
                                </a:cubicBezTo>
                                <a:cubicBezTo>
                                  <a:pt x="4501947" y="274574"/>
                                  <a:pt x="4502455" y="273177"/>
                                  <a:pt x="4502836" y="271907"/>
                                </a:cubicBezTo>
                                <a:cubicBezTo>
                                  <a:pt x="4503344" y="270637"/>
                                  <a:pt x="4503852" y="269240"/>
                                  <a:pt x="4504360" y="268097"/>
                                </a:cubicBezTo>
                                <a:cubicBezTo>
                                  <a:pt x="4504868" y="266954"/>
                                  <a:pt x="4505376" y="265811"/>
                                  <a:pt x="4505757" y="265049"/>
                                </a:cubicBezTo>
                                <a:cubicBezTo>
                                  <a:pt x="4506265" y="264287"/>
                                  <a:pt x="4506773" y="263779"/>
                                  <a:pt x="4507281" y="263779"/>
                                </a:cubicBezTo>
                                <a:cubicBezTo>
                                  <a:pt x="4507789" y="263652"/>
                                  <a:pt x="4508297" y="263906"/>
                                  <a:pt x="4508678" y="264668"/>
                                </a:cubicBezTo>
                                <a:cubicBezTo>
                                  <a:pt x="4509186" y="265303"/>
                                  <a:pt x="4509694" y="266447"/>
                                  <a:pt x="4510202" y="267843"/>
                                </a:cubicBezTo>
                                <a:cubicBezTo>
                                  <a:pt x="4510710" y="269367"/>
                                  <a:pt x="4511218" y="271272"/>
                                  <a:pt x="4511599" y="273431"/>
                                </a:cubicBezTo>
                                <a:cubicBezTo>
                                  <a:pt x="4512107" y="275590"/>
                                  <a:pt x="4512615" y="278130"/>
                                  <a:pt x="4513123" y="280797"/>
                                </a:cubicBezTo>
                                <a:cubicBezTo>
                                  <a:pt x="4513631" y="283464"/>
                                  <a:pt x="4514012" y="286512"/>
                                  <a:pt x="4514520" y="289434"/>
                                </a:cubicBezTo>
                                <a:cubicBezTo>
                                  <a:pt x="4515028" y="292354"/>
                                  <a:pt x="4515536" y="295529"/>
                                  <a:pt x="4516044" y="298577"/>
                                </a:cubicBezTo>
                                <a:cubicBezTo>
                                  <a:pt x="4516552" y="301625"/>
                                  <a:pt x="4516933" y="304800"/>
                                  <a:pt x="4517441" y="307722"/>
                                </a:cubicBezTo>
                                <a:cubicBezTo>
                                  <a:pt x="4517949" y="310515"/>
                                  <a:pt x="4518457" y="313436"/>
                                  <a:pt x="4518965" y="315976"/>
                                </a:cubicBezTo>
                                <a:cubicBezTo>
                                  <a:pt x="4519473" y="318516"/>
                                  <a:pt x="4519854" y="320802"/>
                                  <a:pt x="4520362" y="322707"/>
                                </a:cubicBezTo>
                                <a:cubicBezTo>
                                  <a:pt x="4520870" y="324612"/>
                                  <a:pt x="4521378" y="326390"/>
                                  <a:pt x="4521886" y="327533"/>
                                </a:cubicBezTo>
                                <a:cubicBezTo>
                                  <a:pt x="4522394" y="328676"/>
                                  <a:pt x="4522775" y="329438"/>
                                  <a:pt x="4523283" y="329565"/>
                                </a:cubicBezTo>
                                <a:cubicBezTo>
                                  <a:pt x="4523791" y="329819"/>
                                  <a:pt x="4524299" y="329565"/>
                                  <a:pt x="4524807" y="328803"/>
                                </a:cubicBezTo>
                                <a:cubicBezTo>
                                  <a:pt x="4525315" y="328041"/>
                                  <a:pt x="4525696" y="326771"/>
                                  <a:pt x="4526204" y="324993"/>
                                </a:cubicBezTo>
                                <a:cubicBezTo>
                                  <a:pt x="4526712" y="323342"/>
                                  <a:pt x="4527220" y="321056"/>
                                  <a:pt x="4527728" y="318516"/>
                                </a:cubicBezTo>
                                <a:cubicBezTo>
                                  <a:pt x="4528236" y="316103"/>
                                  <a:pt x="4528617" y="313055"/>
                                  <a:pt x="4529125" y="310135"/>
                                </a:cubicBezTo>
                                <a:cubicBezTo>
                                  <a:pt x="4529633" y="307213"/>
                                  <a:pt x="4530141" y="303911"/>
                                  <a:pt x="4530649" y="300863"/>
                                </a:cubicBezTo>
                                <a:cubicBezTo>
                                  <a:pt x="4531030" y="297815"/>
                                  <a:pt x="4531538" y="294767"/>
                                  <a:pt x="4532046" y="292100"/>
                                </a:cubicBezTo>
                                <a:cubicBezTo>
                                  <a:pt x="4532554" y="289434"/>
                                  <a:pt x="4533062" y="286893"/>
                                  <a:pt x="4533570" y="284988"/>
                                </a:cubicBezTo>
                                <a:cubicBezTo>
                                  <a:pt x="4533951" y="283084"/>
                                  <a:pt x="4534459" y="281686"/>
                                  <a:pt x="4534967" y="280797"/>
                                </a:cubicBezTo>
                                <a:cubicBezTo>
                                  <a:pt x="4535348" y="280035"/>
                                  <a:pt x="4535983" y="279654"/>
                                  <a:pt x="4536491" y="279909"/>
                                </a:cubicBezTo>
                                <a:cubicBezTo>
                                  <a:pt x="4536872" y="280162"/>
                                  <a:pt x="4537380" y="281051"/>
                                  <a:pt x="4537888" y="282322"/>
                                </a:cubicBezTo>
                                <a:cubicBezTo>
                                  <a:pt x="4538396" y="283591"/>
                                  <a:pt x="4538904" y="285497"/>
                                  <a:pt x="4539412" y="287528"/>
                                </a:cubicBezTo>
                                <a:cubicBezTo>
                                  <a:pt x="4539793" y="289560"/>
                                  <a:pt x="4540301" y="292100"/>
                                  <a:pt x="4540809" y="294640"/>
                                </a:cubicBezTo>
                                <a:cubicBezTo>
                                  <a:pt x="4541317" y="297307"/>
                                  <a:pt x="4541825" y="300101"/>
                                  <a:pt x="4542333" y="302768"/>
                                </a:cubicBezTo>
                                <a:cubicBezTo>
                                  <a:pt x="4542714" y="305562"/>
                                  <a:pt x="4543222" y="308356"/>
                                  <a:pt x="4543730" y="311023"/>
                                </a:cubicBezTo>
                                <a:cubicBezTo>
                                  <a:pt x="4544238" y="313690"/>
                                  <a:pt x="4544746" y="316357"/>
                                  <a:pt x="4545254" y="318770"/>
                                </a:cubicBezTo>
                                <a:cubicBezTo>
                                  <a:pt x="4545635" y="321183"/>
                                  <a:pt x="4546143" y="323469"/>
                                  <a:pt x="4546651" y="325628"/>
                                </a:cubicBezTo>
                                <a:cubicBezTo>
                                  <a:pt x="4547159" y="327660"/>
                                  <a:pt x="4547667" y="329692"/>
                                  <a:pt x="4548048" y="331343"/>
                                </a:cubicBezTo>
                                <a:cubicBezTo>
                                  <a:pt x="4548556" y="332994"/>
                                  <a:pt x="4549064" y="334518"/>
                                  <a:pt x="4549572" y="335788"/>
                                </a:cubicBezTo>
                                <a:cubicBezTo>
                                  <a:pt x="4550080" y="337058"/>
                                  <a:pt x="4550588" y="338201"/>
                                  <a:pt x="4550969" y="339217"/>
                                </a:cubicBezTo>
                                <a:cubicBezTo>
                                  <a:pt x="4551477" y="340106"/>
                                  <a:pt x="4551985" y="340741"/>
                                  <a:pt x="4552493" y="341249"/>
                                </a:cubicBezTo>
                                <a:cubicBezTo>
                                  <a:pt x="4553001" y="341630"/>
                                  <a:pt x="4553509" y="342011"/>
                                  <a:pt x="4553890" y="342011"/>
                                </a:cubicBezTo>
                                <a:cubicBezTo>
                                  <a:pt x="4554398" y="342011"/>
                                  <a:pt x="4554906" y="341884"/>
                                  <a:pt x="4555414" y="341376"/>
                                </a:cubicBezTo>
                                <a:cubicBezTo>
                                  <a:pt x="4555922" y="340995"/>
                                  <a:pt x="4556430" y="340360"/>
                                  <a:pt x="4556811" y="339344"/>
                                </a:cubicBezTo>
                                <a:cubicBezTo>
                                  <a:pt x="4557319" y="338455"/>
                                  <a:pt x="4557827" y="337312"/>
                                  <a:pt x="4558335" y="335915"/>
                                </a:cubicBezTo>
                                <a:cubicBezTo>
                                  <a:pt x="4558843" y="334518"/>
                                  <a:pt x="4559351" y="332994"/>
                                  <a:pt x="4559732" y="331216"/>
                                </a:cubicBezTo>
                                <a:cubicBezTo>
                                  <a:pt x="4560240" y="329565"/>
                                  <a:pt x="4560748" y="327533"/>
                                  <a:pt x="4561256" y="325628"/>
                                </a:cubicBezTo>
                                <a:cubicBezTo>
                                  <a:pt x="4561764" y="323723"/>
                                  <a:pt x="4562272" y="321691"/>
                                  <a:pt x="4562653" y="319786"/>
                                </a:cubicBezTo>
                                <a:cubicBezTo>
                                  <a:pt x="4563161" y="317881"/>
                                  <a:pt x="4563669" y="315976"/>
                                  <a:pt x="4564177" y="314325"/>
                                </a:cubicBezTo>
                                <a:cubicBezTo>
                                  <a:pt x="4564685" y="312801"/>
                                  <a:pt x="4565066" y="311277"/>
                                  <a:pt x="4565574" y="310135"/>
                                </a:cubicBezTo>
                                <a:cubicBezTo>
                                  <a:pt x="4566082" y="309118"/>
                                  <a:pt x="4566590" y="308356"/>
                                  <a:pt x="4567098" y="308102"/>
                                </a:cubicBezTo>
                                <a:cubicBezTo>
                                  <a:pt x="4567606" y="307722"/>
                                  <a:pt x="4567987" y="307848"/>
                                  <a:pt x="4568495" y="308356"/>
                                </a:cubicBezTo>
                                <a:cubicBezTo>
                                  <a:pt x="4569003" y="308991"/>
                                  <a:pt x="4569511" y="310007"/>
                                  <a:pt x="4570019" y="311404"/>
                                </a:cubicBezTo>
                                <a:cubicBezTo>
                                  <a:pt x="4570527" y="312801"/>
                                  <a:pt x="4570908" y="314579"/>
                                  <a:pt x="4571416" y="316738"/>
                                </a:cubicBezTo>
                                <a:cubicBezTo>
                                  <a:pt x="4571924" y="318770"/>
                                  <a:pt x="4572432" y="321310"/>
                                  <a:pt x="4572940" y="323723"/>
                                </a:cubicBezTo>
                                <a:cubicBezTo>
                                  <a:pt x="4573448" y="326263"/>
                                  <a:pt x="4573829" y="329057"/>
                                  <a:pt x="4574337" y="331724"/>
                                </a:cubicBezTo>
                                <a:cubicBezTo>
                                  <a:pt x="4574845" y="334518"/>
                                  <a:pt x="4575353" y="337312"/>
                                  <a:pt x="4575861" y="339979"/>
                                </a:cubicBezTo>
                                <a:cubicBezTo>
                                  <a:pt x="4576369" y="342646"/>
                                  <a:pt x="4576750" y="345313"/>
                                  <a:pt x="4577258" y="347726"/>
                                </a:cubicBezTo>
                                <a:cubicBezTo>
                                  <a:pt x="4577766" y="350139"/>
                                  <a:pt x="4578274" y="352425"/>
                                  <a:pt x="4578782" y="354584"/>
                                </a:cubicBezTo>
                                <a:cubicBezTo>
                                  <a:pt x="4579290" y="356743"/>
                                  <a:pt x="4579671" y="358775"/>
                                  <a:pt x="4580179" y="360553"/>
                                </a:cubicBezTo>
                                <a:cubicBezTo>
                                  <a:pt x="4580687" y="362458"/>
                                  <a:pt x="4581195" y="363982"/>
                                  <a:pt x="4581703" y="365506"/>
                                </a:cubicBezTo>
                                <a:cubicBezTo>
                                  <a:pt x="4582084" y="367030"/>
                                  <a:pt x="4582592" y="368427"/>
                                  <a:pt x="4583100" y="369697"/>
                                </a:cubicBezTo>
                                <a:cubicBezTo>
                                  <a:pt x="4583608" y="370967"/>
                                  <a:pt x="4584116" y="372110"/>
                                  <a:pt x="4584624" y="373126"/>
                                </a:cubicBezTo>
                                <a:cubicBezTo>
                                  <a:pt x="4585005" y="374269"/>
                                  <a:pt x="4585513" y="375158"/>
                                  <a:pt x="4586021" y="376047"/>
                                </a:cubicBezTo>
                                <a:cubicBezTo>
                                  <a:pt x="4586529" y="376936"/>
                                  <a:pt x="4587037" y="377825"/>
                                  <a:pt x="4587545" y="378587"/>
                                </a:cubicBezTo>
                                <a:cubicBezTo>
                                  <a:pt x="4587926" y="379349"/>
                                  <a:pt x="4588434" y="380111"/>
                                  <a:pt x="4588942" y="380746"/>
                                </a:cubicBezTo>
                                <a:cubicBezTo>
                                  <a:pt x="4589450" y="381381"/>
                                  <a:pt x="4589958" y="381889"/>
                                  <a:pt x="4590466" y="382524"/>
                                </a:cubicBezTo>
                                <a:cubicBezTo>
                                  <a:pt x="4590847" y="383032"/>
                                  <a:pt x="4591355" y="383540"/>
                                  <a:pt x="4591863" y="384048"/>
                                </a:cubicBezTo>
                                <a:cubicBezTo>
                                  <a:pt x="4592371" y="384556"/>
                                  <a:pt x="4592879" y="385064"/>
                                  <a:pt x="4593387" y="385445"/>
                                </a:cubicBezTo>
                                <a:cubicBezTo>
                                  <a:pt x="4593768" y="385953"/>
                                  <a:pt x="4594276" y="386334"/>
                                  <a:pt x="4594784" y="386715"/>
                                </a:cubicBezTo>
                                <a:cubicBezTo>
                                  <a:pt x="4595292" y="387096"/>
                                  <a:pt x="4595800" y="387477"/>
                                  <a:pt x="4596308" y="387858"/>
                                </a:cubicBezTo>
                                <a:cubicBezTo>
                                  <a:pt x="4596689" y="388239"/>
                                  <a:pt x="4597197" y="388620"/>
                                  <a:pt x="4597705" y="388874"/>
                                </a:cubicBezTo>
                                <a:cubicBezTo>
                                  <a:pt x="4598213" y="389255"/>
                                  <a:pt x="4598721" y="389509"/>
                                  <a:pt x="4599102" y="389890"/>
                                </a:cubicBezTo>
                                <a:cubicBezTo>
                                  <a:pt x="4599610" y="390144"/>
                                  <a:pt x="4600118" y="390398"/>
                                  <a:pt x="4600626" y="390652"/>
                                </a:cubicBezTo>
                                <a:cubicBezTo>
                                  <a:pt x="4601134" y="390906"/>
                                  <a:pt x="4601642" y="391160"/>
                                  <a:pt x="4602023" y="391287"/>
                                </a:cubicBezTo>
                                <a:cubicBezTo>
                                  <a:pt x="4602531" y="391541"/>
                                  <a:pt x="4603039" y="391668"/>
                                  <a:pt x="4603547" y="391795"/>
                                </a:cubicBezTo>
                                <a:cubicBezTo>
                                  <a:pt x="4604055" y="392049"/>
                                  <a:pt x="4604563" y="392176"/>
                                  <a:pt x="4604944" y="392430"/>
                                </a:cubicBezTo>
                                <a:cubicBezTo>
                                  <a:pt x="4605452" y="392557"/>
                                  <a:pt x="4605960" y="392684"/>
                                  <a:pt x="4606468" y="392811"/>
                                </a:cubicBezTo>
                                <a:cubicBezTo>
                                  <a:pt x="4606976" y="392938"/>
                                  <a:pt x="4607484" y="393065"/>
                                  <a:pt x="4607865" y="393065"/>
                                </a:cubicBezTo>
                                <a:cubicBezTo>
                                  <a:pt x="4608373" y="393192"/>
                                  <a:pt x="4608881" y="393319"/>
                                  <a:pt x="4609389" y="393446"/>
                                </a:cubicBezTo>
                                <a:cubicBezTo>
                                  <a:pt x="4609897" y="393446"/>
                                  <a:pt x="4610405" y="393573"/>
                                  <a:pt x="4610786" y="393573"/>
                                </a:cubicBezTo>
                                <a:cubicBezTo>
                                  <a:pt x="4611294" y="393573"/>
                                  <a:pt x="4611802" y="393573"/>
                                  <a:pt x="4612310" y="393573"/>
                                </a:cubicBezTo>
                                <a:cubicBezTo>
                                  <a:pt x="4612818" y="393573"/>
                                  <a:pt x="4613326" y="393573"/>
                                  <a:pt x="4613707" y="393573"/>
                                </a:cubicBezTo>
                                <a:cubicBezTo>
                                  <a:pt x="4614215" y="393446"/>
                                  <a:pt x="4614723" y="393446"/>
                                  <a:pt x="4615231" y="393319"/>
                                </a:cubicBezTo>
                                <a:cubicBezTo>
                                  <a:pt x="4615739" y="393319"/>
                                  <a:pt x="4616120" y="393192"/>
                                  <a:pt x="4616628" y="393065"/>
                                </a:cubicBezTo>
                                <a:cubicBezTo>
                                  <a:pt x="4617136" y="392938"/>
                                  <a:pt x="4617644" y="392811"/>
                                  <a:pt x="4618152" y="392684"/>
                                </a:cubicBezTo>
                                <a:cubicBezTo>
                                  <a:pt x="4618660" y="392557"/>
                                  <a:pt x="4619041" y="392430"/>
                                  <a:pt x="4619549" y="392176"/>
                                </a:cubicBezTo>
                                <a:cubicBezTo>
                                  <a:pt x="4620057" y="392049"/>
                                  <a:pt x="4620565" y="391795"/>
                                  <a:pt x="4621073" y="391541"/>
                                </a:cubicBezTo>
                                <a:cubicBezTo>
                                  <a:pt x="4621581" y="391414"/>
                                  <a:pt x="4621962" y="391160"/>
                                  <a:pt x="4622470" y="390779"/>
                                </a:cubicBezTo>
                                <a:cubicBezTo>
                                  <a:pt x="4622978" y="390525"/>
                                  <a:pt x="4623486" y="390271"/>
                                  <a:pt x="4623994" y="389890"/>
                                </a:cubicBezTo>
                                <a:cubicBezTo>
                                  <a:pt x="4624502" y="389636"/>
                                  <a:pt x="4624883" y="389255"/>
                                  <a:pt x="4625391" y="388874"/>
                                </a:cubicBezTo>
                                <a:cubicBezTo>
                                  <a:pt x="4625899" y="388493"/>
                                  <a:pt x="4626407" y="387985"/>
                                  <a:pt x="4626915" y="387604"/>
                                </a:cubicBezTo>
                                <a:cubicBezTo>
                                  <a:pt x="4627423" y="387223"/>
                                  <a:pt x="4627804" y="386715"/>
                                  <a:pt x="4628312" y="386334"/>
                                </a:cubicBezTo>
                                <a:cubicBezTo>
                                  <a:pt x="4628820" y="385826"/>
                                  <a:pt x="4629328" y="385318"/>
                                  <a:pt x="4629836" y="384810"/>
                                </a:cubicBezTo>
                                <a:cubicBezTo>
                                  <a:pt x="4630344" y="384429"/>
                                  <a:pt x="4630725" y="383794"/>
                                  <a:pt x="4631233" y="383286"/>
                                </a:cubicBezTo>
                                <a:cubicBezTo>
                                  <a:pt x="4631741" y="382778"/>
                                  <a:pt x="4632249" y="382270"/>
                                  <a:pt x="4632757" y="381635"/>
                                </a:cubicBezTo>
                                <a:cubicBezTo>
                                  <a:pt x="4633138" y="381127"/>
                                  <a:pt x="4633646" y="380492"/>
                                  <a:pt x="4634154" y="379857"/>
                                </a:cubicBezTo>
                                <a:cubicBezTo>
                                  <a:pt x="4634662" y="379222"/>
                                  <a:pt x="4635170" y="378587"/>
                                  <a:pt x="4635678" y="377825"/>
                                </a:cubicBezTo>
                                <a:cubicBezTo>
                                  <a:pt x="4636059" y="377190"/>
                                  <a:pt x="4636567" y="376428"/>
                                  <a:pt x="4637075" y="375666"/>
                                </a:cubicBezTo>
                                <a:cubicBezTo>
                                  <a:pt x="4637583" y="374904"/>
                                  <a:pt x="4638091" y="374142"/>
                                  <a:pt x="4638599" y="373253"/>
                                </a:cubicBezTo>
                                <a:cubicBezTo>
                                  <a:pt x="4638980" y="372491"/>
                                  <a:pt x="4639488" y="371602"/>
                                  <a:pt x="4639996" y="370713"/>
                                </a:cubicBezTo>
                                <a:cubicBezTo>
                                  <a:pt x="4640504" y="369951"/>
                                  <a:pt x="4641012" y="369062"/>
                                  <a:pt x="4641520" y="368046"/>
                                </a:cubicBezTo>
                                <a:cubicBezTo>
                                  <a:pt x="4641901" y="367157"/>
                                  <a:pt x="4642409" y="366268"/>
                                  <a:pt x="4642917" y="365252"/>
                                </a:cubicBezTo>
                                <a:cubicBezTo>
                                  <a:pt x="4643425" y="364363"/>
                                  <a:pt x="4643933" y="363347"/>
                                  <a:pt x="4644441" y="362331"/>
                                </a:cubicBezTo>
                                <a:cubicBezTo>
                                  <a:pt x="4644822" y="361315"/>
                                  <a:pt x="4645330" y="360426"/>
                                  <a:pt x="4645838" y="359283"/>
                                </a:cubicBezTo>
                                <a:cubicBezTo>
                                  <a:pt x="4646346" y="358267"/>
                                  <a:pt x="4646854" y="357251"/>
                                  <a:pt x="4647362" y="356235"/>
                                </a:cubicBezTo>
                                <a:cubicBezTo>
                                  <a:pt x="4647743" y="355219"/>
                                  <a:pt x="4648251" y="354203"/>
                                  <a:pt x="4648759" y="353187"/>
                                </a:cubicBezTo>
                                <a:cubicBezTo>
                                  <a:pt x="4649267" y="352171"/>
                                  <a:pt x="4649775" y="351028"/>
                                  <a:pt x="4650156" y="350012"/>
                                </a:cubicBezTo>
                                <a:cubicBezTo>
                                  <a:pt x="4650664" y="349123"/>
                                  <a:pt x="4651172" y="348107"/>
                                  <a:pt x="4651680" y="347218"/>
                                </a:cubicBezTo>
                                <a:cubicBezTo>
                                  <a:pt x="4652188" y="346329"/>
                                  <a:pt x="4652696" y="345440"/>
                                  <a:pt x="4653077" y="344551"/>
                                </a:cubicBezTo>
                                <a:cubicBezTo>
                                  <a:pt x="4653585" y="343789"/>
                                  <a:pt x="4654093" y="343027"/>
                                  <a:pt x="4654601" y="342392"/>
                                </a:cubicBezTo>
                                <a:cubicBezTo>
                                  <a:pt x="4655109" y="341630"/>
                                  <a:pt x="4655617" y="341122"/>
                                  <a:pt x="4655998" y="340614"/>
                                </a:cubicBezTo>
                                <a:cubicBezTo>
                                  <a:pt x="4656506" y="340106"/>
                                  <a:pt x="4657014" y="339598"/>
                                  <a:pt x="4657522" y="339344"/>
                                </a:cubicBezTo>
                                <a:cubicBezTo>
                                  <a:pt x="4658030" y="338963"/>
                                  <a:pt x="4658538" y="338709"/>
                                  <a:pt x="4658919" y="338709"/>
                                </a:cubicBezTo>
                                <a:cubicBezTo>
                                  <a:pt x="4659427" y="338582"/>
                                  <a:pt x="4659935" y="338455"/>
                                  <a:pt x="4660443" y="338582"/>
                                </a:cubicBezTo>
                                <a:cubicBezTo>
                                  <a:pt x="4660951" y="338709"/>
                                  <a:pt x="4661459" y="338836"/>
                                  <a:pt x="4661840" y="339217"/>
                                </a:cubicBezTo>
                                <a:cubicBezTo>
                                  <a:pt x="4662348" y="339471"/>
                                  <a:pt x="4662856" y="339852"/>
                                  <a:pt x="4663364" y="340360"/>
                                </a:cubicBezTo>
                                <a:cubicBezTo>
                                  <a:pt x="4663872" y="340995"/>
                                  <a:pt x="4664253" y="341630"/>
                                  <a:pt x="4664761" y="342392"/>
                                </a:cubicBezTo>
                                <a:cubicBezTo>
                                  <a:pt x="4665269" y="343027"/>
                                  <a:pt x="4665777" y="343916"/>
                                  <a:pt x="4666285" y="344805"/>
                                </a:cubicBezTo>
                                <a:cubicBezTo>
                                  <a:pt x="4666793" y="345694"/>
                                  <a:pt x="4667174" y="346710"/>
                                  <a:pt x="4667682" y="347853"/>
                                </a:cubicBezTo>
                                <a:cubicBezTo>
                                  <a:pt x="4668190" y="348869"/>
                                  <a:pt x="4668698" y="350012"/>
                                  <a:pt x="4669206" y="351155"/>
                                </a:cubicBezTo>
                                <a:cubicBezTo>
                                  <a:pt x="4669714" y="352298"/>
                                  <a:pt x="4670095" y="353568"/>
                                  <a:pt x="4670603" y="354711"/>
                                </a:cubicBezTo>
                                <a:cubicBezTo>
                                  <a:pt x="4671111" y="355981"/>
                                  <a:pt x="4671619" y="357251"/>
                                  <a:pt x="4672127" y="358521"/>
                                </a:cubicBezTo>
                                <a:cubicBezTo>
                                  <a:pt x="4672635" y="359664"/>
                                  <a:pt x="4673016" y="360934"/>
                                  <a:pt x="4673524" y="362204"/>
                                </a:cubicBezTo>
                                <a:cubicBezTo>
                                  <a:pt x="4674032" y="363347"/>
                                  <a:pt x="4674540" y="364617"/>
                                  <a:pt x="4675048" y="365760"/>
                                </a:cubicBezTo>
                                <a:cubicBezTo>
                                  <a:pt x="4675556" y="366903"/>
                                  <a:pt x="4675937" y="368173"/>
                                  <a:pt x="4676445" y="369316"/>
                                </a:cubicBezTo>
                                <a:cubicBezTo>
                                  <a:pt x="4676953" y="370459"/>
                                  <a:pt x="4677461" y="371475"/>
                                  <a:pt x="4677969" y="372491"/>
                                </a:cubicBezTo>
                                <a:cubicBezTo>
                                  <a:pt x="4678477" y="373634"/>
                                  <a:pt x="4678858" y="374523"/>
                                  <a:pt x="4679366" y="375539"/>
                                </a:cubicBezTo>
                                <a:cubicBezTo>
                                  <a:pt x="4679874" y="376428"/>
                                  <a:pt x="4680382" y="377317"/>
                                  <a:pt x="4680890" y="378206"/>
                                </a:cubicBezTo>
                                <a:cubicBezTo>
                                  <a:pt x="4681271" y="379095"/>
                                  <a:pt x="4681779" y="379857"/>
                                  <a:pt x="4682287" y="380619"/>
                                </a:cubicBezTo>
                                <a:cubicBezTo>
                                  <a:pt x="4682795" y="381381"/>
                                  <a:pt x="4683303" y="382016"/>
                                  <a:pt x="4683811" y="382651"/>
                                </a:cubicBezTo>
                                <a:cubicBezTo>
                                  <a:pt x="4684192" y="383286"/>
                                  <a:pt x="4684700" y="383921"/>
                                  <a:pt x="4685208" y="384429"/>
                                </a:cubicBezTo>
                                <a:cubicBezTo>
                                  <a:pt x="4685716" y="384937"/>
                                  <a:pt x="4686224" y="385445"/>
                                  <a:pt x="4686732" y="385953"/>
                                </a:cubicBezTo>
                                <a:cubicBezTo>
                                  <a:pt x="4687113" y="386334"/>
                                  <a:pt x="4687621" y="386842"/>
                                  <a:pt x="4688129" y="387223"/>
                                </a:cubicBezTo>
                                <a:cubicBezTo>
                                  <a:pt x="4688637" y="387604"/>
                                  <a:pt x="4689145" y="387985"/>
                                  <a:pt x="4689653" y="388239"/>
                                </a:cubicBezTo>
                                <a:cubicBezTo>
                                  <a:pt x="4690034" y="388493"/>
                                  <a:pt x="4690542" y="388874"/>
                                  <a:pt x="4691050" y="389128"/>
                                </a:cubicBezTo>
                                <a:cubicBezTo>
                                  <a:pt x="4691558" y="389255"/>
                                  <a:pt x="4692066" y="389509"/>
                                  <a:pt x="4692574" y="389636"/>
                                </a:cubicBezTo>
                                <a:cubicBezTo>
                                  <a:pt x="4692955" y="389763"/>
                                  <a:pt x="4693463" y="389890"/>
                                  <a:pt x="4693971" y="389890"/>
                                </a:cubicBezTo>
                                <a:cubicBezTo>
                                  <a:pt x="4694479" y="389890"/>
                                  <a:pt x="4694987" y="390017"/>
                                  <a:pt x="4695495" y="390017"/>
                                </a:cubicBezTo>
                                <a:cubicBezTo>
                                  <a:pt x="4695876" y="389890"/>
                                  <a:pt x="4696384" y="389890"/>
                                  <a:pt x="4696892" y="389763"/>
                                </a:cubicBezTo>
                                <a:cubicBezTo>
                                  <a:pt x="4697400" y="389636"/>
                                  <a:pt x="4697908" y="389509"/>
                                  <a:pt x="4698289" y="389382"/>
                                </a:cubicBezTo>
                                <a:cubicBezTo>
                                  <a:pt x="4698797" y="389128"/>
                                  <a:pt x="4699305" y="389001"/>
                                  <a:pt x="4699813" y="388747"/>
                                </a:cubicBezTo>
                                <a:cubicBezTo>
                                  <a:pt x="4700321" y="388493"/>
                                  <a:pt x="4700829" y="388239"/>
                                  <a:pt x="4701210" y="387858"/>
                                </a:cubicBezTo>
                                <a:cubicBezTo>
                                  <a:pt x="4701718" y="387604"/>
                                  <a:pt x="4702226" y="387223"/>
                                  <a:pt x="4702734" y="386969"/>
                                </a:cubicBezTo>
                                <a:cubicBezTo>
                                  <a:pt x="4703242" y="386588"/>
                                  <a:pt x="4703750" y="386080"/>
                                  <a:pt x="4704131" y="385699"/>
                                </a:cubicBezTo>
                                <a:cubicBezTo>
                                  <a:pt x="4704639" y="385318"/>
                                  <a:pt x="4705147" y="384810"/>
                                  <a:pt x="4705655" y="384302"/>
                                </a:cubicBezTo>
                                <a:cubicBezTo>
                                  <a:pt x="4706163" y="383794"/>
                                  <a:pt x="4706671" y="383286"/>
                                  <a:pt x="4707052" y="382651"/>
                                </a:cubicBezTo>
                                <a:cubicBezTo>
                                  <a:pt x="4707560" y="382143"/>
                                  <a:pt x="4708068" y="381508"/>
                                  <a:pt x="4708576" y="380873"/>
                                </a:cubicBezTo>
                                <a:cubicBezTo>
                                  <a:pt x="4709084" y="380238"/>
                                  <a:pt x="4709592" y="379603"/>
                                  <a:pt x="4709973" y="378968"/>
                                </a:cubicBezTo>
                                <a:cubicBezTo>
                                  <a:pt x="4710481" y="378206"/>
                                  <a:pt x="4710989" y="377571"/>
                                  <a:pt x="4711497" y="376809"/>
                                </a:cubicBezTo>
                                <a:cubicBezTo>
                                  <a:pt x="4712005" y="376047"/>
                                  <a:pt x="4712513" y="375285"/>
                                  <a:pt x="4712894" y="374523"/>
                                </a:cubicBezTo>
                                <a:cubicBezTo>
                                  <a:pt x="4713402" y="373634"/>
                                  <a:pt x="4713910" y="372872"/>
                                  <a:pt x="4714418" y="371983"/>
                                </a:cubicBezTo>
                                <a:cubicBezTo>
                                  <a:pt x="4714926" y="371094"/>
                                  <a:pt x="4715307" y="370205"/>
                                  <a:pt x="4715815" y="369316"/>
                                </a:cubicBezTo>
                                <a:cubicBezTo>
                                  <a:pt x="4716323" y="368300"/>
                                  <a:pt x="4716831" y="367411"/>
                                  <a:pt x="4717339" y="366395"/>
                                </a:cubicBezTo>
                                <a:cubicBezTo>
                                  <a:pt x="4717847" y="365506"/>
                                  <a:pt x="4718228" y="364490"/>
                                  <a:pt x="4718736" y="363601"/>
                                </a:cubicBezTo>
                                <a:cubicBezTo>
                                  <a:pt x="4719244" y="362585"/>
                                  <a:pt x="4719752" y="361569"/>
                                  <a:pt x="4720260" y="360553"/>
                                </a:cubicBezTo>
                                <a:cubicBezTo>
                                  <a:pt x="4720768" y="359537"/>
                                  <a:pt x="4721149" y="358521"/>
                                  <a:pt x="4721657" y="357632"/>
                                </a:cubicBezTo>
                                <a:cubicBezTo>
                                  <a:pt x="4722165" y="356616"/>
                                  <a:pt x="4722673" y="355727"/>
                                  <a:pt x="4723181" y="354838"/>
                                </a:cubicBezTo>
                                <a:cubicBezTo>
                                  <a:pt x="4723689" y="353822"/>
                                  <a:pt x="4724070" y="352933"/>
                                  <a:pt x="4724578" y="352171"/>
                                </a:cubicBezTo>
                                <a:cubicBezTo>
                                  <a:pt x="4725086" y="351282"/>
                                  <a:pt x="4725594" y="350393"/>
                                  <a:pt x="4726102" y="349631"/>
                                </a:cubicBezTo>
                                <a:cubicBezTo>
                                  <a:pt x="4726610" y="348869"/>
                                  <a:pt x="4726991" y="348234"/>
                                  <a:pt x="4727499" y="347472"/>
                                </a:cubicBezTo>
                                <a:cubicBezTo>
                                  <a:pt x="4728007" y="346837"/>
                                  <a:pt x="4728515" y="346075"/>
                                  <a:pt x="4729023" y="345440"/>
                                </a:cubicBezTo>
                                <a:cubicBezTo>
                                  <a:pt x="4729531" y="344805"/>
                                  <a:pt x="4729912" y="344297"/>
                                  <a:pt x="4730420" y="343789"/>
                                </a:cubicBezTo>
                                <a:cubicBezTo>
                                  <a:pt x="4730928" y="343154"/>
                                  <a:pt x="4731436" y="342646"/>
                                  <a:pt x="4731944" y="342265"/>
                                </a:cubicBezTo>
                                <a:cubicBezTo>
                                  <a:pt x="4732325" y="341757"/>
                                  <a:pt x="4732833" y="341376"/>
                                  <a:pt x="4733341" y="340868"/>
                                </a:cubicBezTo>
                                <a:cubicBezTo>
                                  <a:pt x="4733849" y="340487"/>
                                  <a:pt x="4734357" y="340106"/>
                                  <a:pt x="4734865" y="339852"/>
                                </a:cubicBezTo>
                                <a:cubicBezTo>
                                  <a:pt x="4735246" y="339471"/>
                                  <a:pt x="4735754" y="339217"/>
                                  <a:pt x="4736262" y="338963"/>
                                </a:cubicBezTo>
                                <a:cubicBezTo>
                                  <a:pt x="4736770" y="338709"/>
                                  <a:pt x="4737278" y="338455"/>
                                  <a:pt x="4737786" y="338201"/>
                                </a:cubicBezTo>
                                <a:cubicBezTo>
                                  <a:pt x="4738167" y="337947"/>
                                  <a:pt x="4738675" y="337820"/>
                                  <a:pt x="4739183" y="337693"/>
                                </a:cubicBezTo>
                                <a:cubicBezTo>
                                  <a:pt x="4739691" y="337566"/>
                                  <a:pt x="4740199" y="337439"/>
                                  <a:pt x="4740707" y="337312"/>
                                </a:cubicBezTo>
                                <a:cubicBezTo>
                                  <a:pt x="4741088" y="337185"/>
                                  <a:pt x="4741596" y="337058"/>
                                  <a:pt x="4742104" y="337058"/>
                                </a:cubicBezTo>
                                <a:cubicBezTo>
                                  <a:pt x="4742612" y="336931"/>
                                  <a:pt x="4743120" y="336931"/>
                                  <a:pt x="4743628" y="336931"/>
                                </a:cubicBezTo>
                                <a:cubicBezTo>
                                  <a:pt x="4744009" y="336804"/>
                                  <a:pt x="4744517" y="336804"/>
                                  <a:pt x="4745025" y="336931"/>
                                </a:cubicBezTo>
                                <a:cubicBezTo>
                                  <a:pt x="4745533" y="336931"/>
                                  <a:pt x="4746041" y="336931"/>
                                  <a:pt x="4746549" y="337058"/>
                                </a:cubicBezTo>
                                <a:cubicBezTo>
                                  <a:pt x="4746930" y="337058"/>
                                  <a:pt x="4747438" y="337185"/>
                                  <a:pt x="4747946" y="337185"/>
                                </a:cubicBezTo>
                                <a:cubicBezTo>
                                  <a:pt x="4748454" y="337312"/>
                                  <a:pt x="4748962" y="337312"/>
                                  <a:pt x="4749343" y="337439"/>
                                </a:cubicBezTo>
                                <a:cubicBezTo>
                                  <a:pt x="4749851" y="337439"/>
                                  <a:pt x="4750359" y="337566"/>
                                  <a:pt x="4750867" y="337566"/>
                                </a:cubicBezTo>
                                <a:cubicBezTo>
                                  <a:pt x="4751375" y="337566"/>
                                  <a:pt x="4751883" y="337693"/>
                                  <a:pt x="4752264" y="337693"/>
                                </a:cubicBezTo>
                                <a:cubicBezTo>
                                  <a:pt x="4752772" y="337693"/>
                                  <a:pt x="4753280" y="337566"/>
                                  <a:pt x="4753788" y="337566"/>
                                </a:cubicBezTo>
                                <a:cubicBezTo>
                                  <a:pt x="4754296" y="337439"/>
                                  <a:pt x="4754804" y="337312"/>
                                  <a:pt x="4755185" y="337185"/>
                                </a:cubicBezTo>
                                <a:cubicBezTo>
                                  <a:pt x="4755693" y="337058"/>
                                  <a:pt x="4756201" y="336804"/>
                                  <a:pt x="4756709" y="336550"/>
                                </a:cubicBezTo>
                                <a:cubicBezTo>
                                  <a:pt x="4757217" y="336296"/>
                                  <a:pt x="4757725" y="336042"/>
                                  <a:pt x="4758106" y="335661"/>
                                </a:cubicBezTo>
                                <a:cubicBezTo>
                                  <a:pt x="4758614" y="335280"/>
                                  <a:pt x="4759122" y="334899"/>
                                  <a:pt x="4759630" y="334391"/>
                                </a:cubicBezTo>
                                <a:cubicBezTo>
                                  <a:pt x="4760138" y="333883"/>
                                  <a:pt x="4760646" y="333375"/>
                                  <a:pt x="4761027" y="332740"/>
                                </a:cubicBezTo>
                                <a:cubicBezTo>
                                  <a:pt x="4761535" y="331978"/>
                                  <a:pt x="4762043" y="331216"/>
                                  <a:pt x="4762551" y="330327"/>
                                </a:cubicBezTo>
                                <a:cubicBezTo>
                                  <a:pt x="4763059" y="329438"/>
                                  <a:pt x="4763567" y="328549"/>
                                  <a:pt x="4763948" y="327406"/>
                                </a:cubicBezTo>
                                <a:cubicBezTo>
                                  <a:pt x="4764456" y="326390"/>
                                  <a:pt x="4764964" y="325247"/>
                                  <a:pt x="4765472" y="323977"/>
                                </a:cubicBezTo>
                                <a:cubicBezTo>
                                  <a:pt x="4765980" y="322707"/>
                                  <a:pt x="4766361" y="321310"/>
                                  <a:pt x="4766869" y="320040"/>
                                </a:cubicBezTo>
                                <a:cubicBezTo>
                                  <a:pt x="4767377" y="318643"/>
                                  <a:pt x="4767885" y="317119"/>
                                  <a:pt x="4768393" y="315722"/>
                                </a:cubicBezTo>
                                <a:cubicBezTo>
                                  <a:pt x="4768901" y="314325"/>
                                  <a:pt x="4769282" y="312801"/>
                                  <a:pt x="4769790" y="311404"/>
                                </a:cubicBezTo>
                                <a:cubicBezTo>
                                  <a:pt x="4770298" y="310007"/>
                                  <a:pt x="4770806" y="308737"/>
                                  <a:pt x="4771314" y="307467"/>
                                </a:cubicBezTo>
                                <a:cubicBezTo>
                                  <a:pt x="4771822" y="306324"/>
                                  <a:pt x="4772203" y="305181"/>
                                  <a:pt x="4772711" y="304292"/>
                                </a:cubicBezTo>
                                <a:cubicBezTo>
                                  <a:pt x="4773219" y="303276"/>
                                  <a:pt x="4773727" y="302514"/>
                                  <a:pt x="4774235" y="302006"/>
                                </a:cubicBezTo>
                                <a:cubicBezTo>
                                  <a:pt x="4774743" y="301498"/>
                                  <a:pt x="4775124" y="301117"/>
                                  <a:pt x="4775632" y="301117"/>
                                </a:cubicBezTo>
                                <a:cubicBezTo>
                                  <a:pt x="4776140" y="300990"/>
                                  <a:pt x="4776648" y="301117"/>
                                  <a:pt x="4777156" y="301372"/>
                                </a:cubicBezTo>
                                <a:cubicBezTo>
                                  <a:pt x="4777664" y="301752"/>
                                  <a:pt x="4778045" y="302260"/>
                                  <a:pt x="4778553" y="303022"/>
                                </a:cubicBezTo>
                                <a:cubicBezTo>
                                  <a:pt x="4779061" y="303657"/>
                                  <a:pt x="4779569" y="304673"/>
                                  <a:pt x="4780077" y="305689"/>
                                </a:cubicBezTo>
                                <a:cubicBezTo>
                                  <a:pt x="4780585" y="306705"/>
                                  <a:pt x="4780966" y="307975"/>
                                  <a:pt x="4781474" y="309245"/>
                                </a:cubicBezTo>
                                <a:cubicBezTo>
                                  <a:pt x="4781982" y="310515"/>
                                  <a:pt x="4782490" y="311912"/>
                                  <a:pt x="4782998" y="313309"/>
                                </a:cubicBezTo>
                                <a:cubicBezTo>
                                  <a:pt x="4783379" y="314706"/>
                                  <a:pt x="4783887" y="316230"/>
                                  <a:pt x="4784395" y="317627"/>
                                </a:cubicBezTo>
                                <a:cubicBezTo>
                                  <a:pt x="4784903" y="319151"/>
                                  <a:pt x="4785411" y="320675"/>
                                  <a:pt x="4785919" y="322072"/>
                                </a:cubicBezTo>
                                <a:cubicBezTo>
                                  <a:pt x="4786300" y="323469"/>
                                  <a:pt x="4786808" y="324993"/>
                                  <a:pt x="4787316" y="326263"/>
                                </a:cubicBezTo>
                                <a:cubicBezTo>
                                  <a:pt x="4787824" y="327660"/>
                                  <a:pt x="4788332" y="329057"/>
                                  <a:pt x="4788840" y="330327"/>
                                </a:cubicBezTo>
                                <a:cubicBezTo>
                                  <a:pt x="4789221" y="331724"/>
                                  <a:pt x="4789729" y="332994"/>
                                  <a:pt x="4790237" y="334137"/>
                                </a:cubicBezTo>
                                <a:cubicBezTo>
                                  <a:pt x="4790745" y="335407"/>
                                  <a:pt x="4791253" y="336550"/>
                                  <a:pt x="4791761" y="337693"/>
                                </a:cubicBezTo>
                                <a:cubicBezTo>
                                  <a:pt x="4792142" y="338963"/>
                                  <a:pt x="4792650" y="340106"/>
                                  <a:pt x="4793158" y="341249"/>
                                </a:cubicBezTo>
                                <a:cubicBezTo>
                                  <a:pt x="4793666" y="342265"/>
                                  <a:pt x="4794174" y="343408"/>
                                  <a:pt x="4794682" y="344551"/>
                                </a:cubicBezTo>
                                <a:cubicBezTo>
                                  <a:pt x="4795063" y="345567"/>
                                  <a:pt x="4795571" y="346583"/>
                                  <a:pt x="4796079" y="347726"/>
                                </a:cubicBezTo>
                                <a:cubicBezTo>
                                  <a:pt x="4796587" y="348742"/>
                                  <a:pt x="4797095" y="349758"/>
                                  <a:pt x="4797603" y="350774"/>
                                </a:cubicBezTo>
                                <a:cubicBezTo>
                                  <a:pt x="4797984" y="351790"/>
                                  <a:pt x="4798492" y="352679"/>
                                  <a:pt x="4799000" y="353695"/>
                                </a:cubicBezTo>
                                <a:cubicBezTo>
                                  <a:pt x="4799508" y="354584"/>
                                  <a:pt x="4800016" y="355473"/>
                                  <a:pt x="4800397" y="356362"/>
                                </a:cubicBezTo>
                                <a:cubicBezTo>
                                  <a:pt x="4800905" y="357251"/>
                                  <a:pt x="4801413" y="358140"/>
                                  <a:pt x="4801921" y="359029"/>
                                </a:cubicBezTo>
                                <a:cubicBezTo>
                                  <a:pt x="4802429" y="359918"/>
                                  <a:pt x="4802937" y="360807"/>
                                  <a:pt x="4803318" y="361569"/>
                                </a:cubicBezTo>
                                <a:cubicBezTo>
                                  <a:pt x="4803826" y="362458"/>
                                  <a:pt x="4804334" y="363220"/>
                                  <a:pt x="4804842" y="364109"/>
                                </a:cubicBezTo>
                                <a:cubicBezTo>
                                  <a:pt x="4805350" y="364871"/>
                                  <a:pt x="4805858" y="365633"/>
                                  <a:pt x="4806239" y="366395"/>
                                </a:cubicBezTo>
                                <a:cubicBezTo>
                                  <a:pt x="4806747" y="367157"/>
                                  <a:pt x="4807255" y="367919"/>
                                  <a:pt x="4807763" y="368681"/>
                                </a:cubicBezTo>
                                <a:cubicBezTo>
                                  <a:pt x="4808271" y="369443"/>
                                  <a:pt x="4808779" y="370205"/>
                                  <a:pt x="4809160" y="370840"/>
                                </a:cubicBezTo>
                                <a:cubicBezTo>
                                  <a:pt x="4809668" y="371602"/>
                                  <a:pt x="4810176" y="372237"/>
                                  <a:pt x="4810684" y="372999"/>
                                </a:cubicBezTo>
                                <a:cubicBezTo>
                                  <a:pt x="4811192" y="373634"/>
                                  <a:pt x="4811700" y="374269"/>
                                  <a:pt x="4812081" y="374904"/>
                                </a:cubicBezTo>
                                <a:cubicBezTo>
                                  <a:pt x="4812589" y="375539"/>
                                  <a:pt x="4813097" y="376047"/>
                                  <a:pt x="4813605" y="376682"/>
                                </a:cubicBezTo>
                                <a:cubicBezTo>
                                  <a:pt x="4814113" y="377317"/>
                                  <a:pt x="4814494" y="377825"/>
                                  <a:pt x="4815002" y="378460"/>
                                </a:cubicBezTo>
                                <a:cubicBezTo>
                                  <a:pt x="4815510" y="378968"/>
                                  <a:pt x="4816018" y="379476"/>
                                  <a:pt x="4816526" y="379984"/>
                                </a:cubicBezTo>
                                <a:cubicBezTo>
                                  <a:pt x="4817034" y="380619"/>
                                  <a:pt x="4817415" y="381127"/>
                                  <a:pt x="4817923" y="381635"/>
                                </a:cubicBezTo>
                                <a:cubicBezTo>
                                  <a:pt x="4818431" y="382143"/>
                                  <a:pt x="4818939" y="382651"/>
                                  <a:pt x="4819447" y="383159"/>
                                </a:cubicBezTo>
                                <a:cubicBezTo>
                                  <a:pt x="4819955" y="383540"/>
                                  <a:pt x="4820336" y="384048"/>
                                  <a:pt x="4820844" y="384556"/>
                                </a:cubicBezTo>
                                <a:cubicBezTo>
                                  <a:pt x="4821352" y="385064"/>
                                  <a:pt x="4821860" y="385445"/>
                                  <a:pt x="4822368" y="385826"/>
                                </a:cubicBezTo>
                                <a:cubicBezTo>
                                  <a:pt x="4822876" y="386207"/>
                                  <a:pt x="4823257" y="386715"/>
                                  <a:pt x="4823765" y="387096"/>
                                </a:cubicBezTo>
                                <a:cubicBezTo>
                                  <a:pt x="4824273" y="387477"/>
                                  <a:pt x="4824781" y="387858"/>
                                  <a:pt x="4825289" y="388112"/>
                                </a:cubicBezTo>
                                <a:cubicBezTo>
                                  <a:pt x="4825797" y="388493"/>
                                  <a:pt x="4826178" y="388874"/>
                                  <a:pt x="4826686" y="389128"/>
                                </a:cubicBezTo>
                                <a:cubicBezTo>
                                  <a:pt x="4827194" y="389509"/>
                                  <a:pt x="4827702" y="389890"/>
                                  <a:pt x="4828210" y="390144"/>
                                </a:cubicBezTo>
                                <a:cubicBezTo>
                                  <a:pt x="4828718" y="390398"/>
                                  <a:pt x="4829099" y="390779"/>
                                  <a:pt x="4829607" y="391033"/>
                                </a:cubicBezTo>
                                <a:cubicBezTo>
                                  <a:pt x="4830115" y="391287"/>
                                  <a:pt x="4830623" y="391541"/>
                                  <a:pt x="4831131" y="391795"/>
                                </a:cubicBezTo>
                                <a:cubicBezTo>
                                  <a:pt x="4831639" y="391922"/>
                                  <a:pt x="4832020" y="392176"/>
                                  <a:pt x="4832528" y="392430"/>
                                </a:cubicBezTo>
                                <a:cubicBezTo>
                                  <a:pt x="4833036" y="392557"/>
                                  <a:pt x="4833544" y="392684"/>
                                  <a:pt x="4834052" y="392938"/>
                                </a:cubicBezTo>
                                <a:cubicBezTo>
                                  <a:pt x="4834433" y="393065"/>
                                  <a:pt x="4834941" y="393192"/>
                                  <a:pt x="4835449" y="393319"/>
                                </a:cubicBezTo>
                                <a:cubicBezTo>
                                  <a:pt x="4835957" y="393319"/>
                                  <a:pt x="4836465" y="393446"/>
                                  <a:pt x="4836973" y="393446"/>
                                </a:cubicBezTo>
                                <a:cubicBezTo>
                                  <a:pt x="4837354" y="393573"/>
                                  <a:pt x="4837862" y="393700"/>
                                  <a:pt x="4838370" y="393700"/>
                                </a:cubicBezTo>
                                <a:cubicBezTo>
                                  <a:pt x="4838878" y="393700"/>
                                  <a:pt x="4839386" y="393827"/>
                                  <a:pt x="4839894" y="393827"/>
                                </a:cubicBezTo>
                                <a:cubicBezTo>
                                  <a:pt x="4840275" y="393827"/>
                                  <a:pt x="4840783" y="393827"/>
                                  <a:pt x="4841291" y="393827"/>
                                </a:cubicBezTo>
                                <a:cubicBezTo>
                                  <a:pt x="4841799" y="393827"/>
                                  <a:pt x="4842307" y="393827"/>
                                  <a:pt x="4842815" y="393827"/>
                                </a:cubicBezTo>
                                <a:cubicBezTo>
                                  <a:pt x="4843196" y="393827"/>
                                  <a:pt x="4843704" y="393827"/>
                                  <a:pt x="4844212" y="393700"/>
                                </a:cubicBezTo>
                                <a:cubicBezTo>
                                  <a:pt x="4844720" y="393573"/>
                                  <a:pt x="4845228" y="393573"/>
                                  <a:pt x="4845736" y="393446"/>
                                </a:cubicBezTo>
                                <a:cubicBezTo>
                                  <a:pt x="4846117" y="393192"/>
                                  <a:pt x="4846625" y="393065"/>
                                  <a:pt x="4847133" y="392811"/>
                                </a:cubicBezTo>
                                <a:cubicBezTo>
                                  <a:pt x="4847641" y="392557"/>
                                  <a:pt x="4848149" y="392303"/>
                                  <a:pt x="4848657" y="392049"/>
                                </a:cubicBezTo>
                                <a:cubicBezTo>
                                  <a:pt x="4849038" y="391795"/>
                                  <a:pt x="4849546" y="391414"/>
                                  <a:pt x="4850054" y="391033"/>
                                </a:cubicBezTo>
                                <a:cubicBezTo>
                                  <a:pt x="4850562" y="390652"/>
                                  <a:pt x="4851070" y="390144"/>
                                  <a:pt x="4851451" y="389636"/>
                                </a:cubicBezTo>
                                <a:cubicBezTo>
                                  <a:pt x="4851959" y="389255"/>
                                  <a:pt x="4852467" y="388620"/>
                                  <a:pt x="4852975" y="387985"/>
                                </a:cubicBezTo>
                                <a:cubicBezTo>
                                  <a:pt x="4853483" y="387477"/>
                                  <a:pt x="4853991" y="386715"/>
                                  <a:pt x="4854372" y="385953"/>
                                </a:cubicBezTo>
                                <a:cubicBezTo>
                                  <a:pt x="4854880" y="385191"/>
                                  <a:pt x="4855388" y="384429"/>
                                  <a:pt x="4855896" y="383540"/>
                                </a:cubicBezTo>
                                <a:cubicBezTo>
                                  <a:pt x="4856404" y="382651"/>
                                  <a:pt x="4856912" y="381635"/>
                                  <a:pt x="4857293" y="380619"/>
                                </a:cubicBezTo>
                                <a:cubicBezTo>
                                  <a:pt x="4857801" y="379603"/>
                                  <a:pt x="4858309" y="378460"/>
                                  <a:pt x="4858817" y="377317"/>
                                </a:cubicBezTo>
                                <a:cubicBezTo>
                                  <a:pt x="4859325" y="376174"/>
                                  <a:pt x="4859833" y="375031"/>
                                  <a:pt x="4860214" y="373888"/>
                                </a:cubicBezTo>
                                <a:cubicBezTo>
                                  <a:pt x="4860722" y="372745"/>
                                  <a:pt x="4861230" y="371602"/>
                                  <a:pt x="4861738" y="370459"/>
                                </a:cubicBezTo>
                                <a:cubicBezTo>
                                  <a:pt x="4862246" y="369443"/>
                                  <a:pt x="4862754" y="368427"/>
                                  <a:pt x="4863135" y="367411"/>
                                </a:cubicBezTo>
                                <a:cubicBezTo>
                                  <a:pt x="4863643" y="366522"/>
                                  <a:pt x="4864151" y="365760"/>
                                  <a:pt x="4864659" y="364998"/>
                                </a:cubicBezTo>
                                <a:cubicBezTo>
                                  <a:pt x="4865167" y="364236"/>
                                  <a:pt x="4865675" y="363474"/>
                                  <a:pt x="4866056" y="362966"/>
                                </a:cubicBezTo>
                                <a:cubicBezTo>
                                  <a:pt x="4866564" y="362331"/>
                                  <a:pt x="4867072" y="361950"/>
                                  <a:pt x="4867580" y="361442"/>
                                </a:cubicBezTo>
                                <a:cubicBezTo>
                                  <a:pt x="4868088" y="361061"/>
                                  <a:pt x="4868469" y="360553"/>
                                  <a:pt x="4868977" y="360299"/>
                                </a:cubicBezTo>
                                <a:cubicBezTo>
                                  <a:pt x="4869485" y="359918"/>
                                  <a:pt x="4869993" y="359664"/>
                                  <a:pt x="4870501" y="359283"/>
                                </a:cubicBezTo>
                                <a:cubicBezTo>
                                  <a:pt x="4871009" y="359029"/>
                                  <a:pt x="4871390" y="358648"/>
                                  <a:pt x="4871898" y="358394"/>
                                </a:cubicBezTo>
                                <a:cubicBezTo>
                                  <a:pt x="4872406" y="358140"/>
                                  <a:pt x="4872914" y="358013"/>
                                  <a:pt x="4873422" y="357759"/>
                                </a:cubicBezTo>
                                <a:cubicBezTo>
                                  <a:pt x="4873930" y="357632"/>
                                  <a:pt x="4874311" y="357378"/>
                                  <a:pt x="4874819" y="357251"/>
                                </a:cubicBezTo>
                                <a:cubicBezTo>
                                  <a:pt x="4875327" y="357124"/>
                                  <a:pt x="4875835" y="357124"/>
                                  <a:pt x="4876343" y="357124"/>
                                </a:cubicBezTo>
                                <a:cubicBezTo>
                                  <a:pt x="4876851" y="357124"/>
                                  <a:pt x="4877232" y="357251"/>
                                  <a:pt x="4877740" y="357378"/>
                                </a:cubicBezTo>
                                <a:cubicBezTo>
                                  <a:pt x="4878248" y="357632"/>
                                  <a:pt x="4878756" y="357886"/>
                                  <a:pt x="4879264" y="358267"/>
                                </a:cubicBezTo>
                                <a:cubicBezTo>
                                  <a:pt x="4879772" y="358648"/>
                                  <a:pt x="4880153" y="359156"/>
                                  <a:pt x="4880661" y="359791"/>
                                </a:cubicBezTo>
                                <a:cubicBezTo>
                                  <a:pt x="4881169" y="360426"/>
                                  <a:pt x="4881677" y="361188"/>
                                  <a:pt x="4882185" y="361950"/>
                                </a:cubicBezTo>
                                <a:cubicBezTo>
                                  <a:pt x="4882693" y="362839"/>
                                  <a:pt x="4883074" y="363728"/>
                                  <a:pt x="4883582" y="364744"/>
                                </a:cubicBezTo>
                                <a:cubicBezTo>
                                  <a:pt x="4884090" y="365760"/>
                                  <a:pt x="4884598" y="366903"/>
                                  <a:pt x="4885106" y="367919"/>
                                </a:cubicBezTo>
                                <a:cubicBezTo>
                                  <a:pt x="4885487" y="369062"/>
                                  <a:pt x="4885995" y="370205"/>
                                  <a:pt x="4886503" y="371348"/>
                                </a:cubicBezTo>
                                <a:cubicBezTo>
                                  <a:pt x="4887011" y="372491"/>
                                  <a:pt x="4887519" y="373634"/>
                                  <a:pt x="4888027" y="374777"/>
                                </a:cubicBezTo>
                                <a:cubicBezTo>
                                  <a:pt x="4888408" y="375920"/>
                                  <a:pt x="4888916" y="377063"/>
                                  <a:pt x="4889424" y="378079"/>
                                </a:cubicBezTo>
                                <a:cubicBezTo>
                                  <a:pt x="4889932" y="379095"/>
                                  <a:pt x="4890440" y="379984"/>
                                  <a:pt x="4890948" y="380873"/>
                                </a:cubicBezTo>
                                <a:cubicBezTo>
                                  <a:pt x="4891329" y="381762"/>
                                  <a:pt x="4891837" y="382524"/>
                                  <a:pt x="4892345" y="383286"/>
                                </a:cubicBezTo>
                                <a:cubicBezTo>
                                  <a:pt x="4892853" y="384048"/>
                                  <a:pt x="4893361" y="384683"/>
                                  <a:pt x="4893869" y="385191"/>
                                </a:cubicBezTo>
                                <a:cubicBezTo>
                                  <a:pt x="4894250" y="385826"/>
                                  <a:pt x="4894758" y="386334"/>
                                  <a:pt x="4895266" y="386715"/>
                                </a:cubicBezTo>
                                <a:cubicBezTo>
                                  <a:pt x="4895774" y="387096"/>
                                  <a:pt x="4896282" y="387350"/>
                                  <a:pt x="4896790" y="387604"/>
                                </a:cubicBezTo>
                                <a:cubicBezTo>
                                  <a:pt x="4897171" y="387858"/>
                                  <a:pt x="4897679" y="387985"/>
                                  <a:pt x="4898187" y="388112"/>
                                </a:cubicBezTo>
                                <a:cubicBezTo>
                                  <a:pt x="4898695" y="388112"/>
                                  <a:pt x="4899203" y="388112"/>
                                  <a:pt x="4899711" y="387985"/>
                                </a:cubicBezTo>
                                <a:cubicBezTo>
                                  <a:pt x="4900092" y="387858"/>
                                  <a:pt x="4900600" y="387604"/>
                                  <a:pt x="4901108" y="387350"/>
                                </a:cubicBezTo>
                                <a:cubicBezTo>
                                  <a:pt x="4901616" y="386969"/>
                                  <a:pt x="4902124" y="386461"/>
                                  <a:pt x="4902505" y="385826"/>
                                </a:cubicBezTo>
                                <a:cubicBezTo>
                                  <a:pt x="4903013" y="385191"/>
                                  <a:pt x="4903521" y="384429"/>
                                  <a:pt x="4904029" y="383540"/>
                                </a:cubicBezTo>
                                <a:cubicBezTo>
                                  <a:pt x="4904537" y="382651"/>
                                  <a:pt x="4905045" y="381635"/>
                                  <a:pt x="4905426" y="380492"/>
                                </a:cubicBezTo>
                                <a:cubicBezTo>
                                  <a:pt x="4905934" y="379222"/>
                                  <a:pt x="4906442" y="377825"/>
                                  <a:pt x="4906950" y="376428"/>
                                </a:cubicBezTo>
                                <a:cubicBezTo>
                                  <a:pt x="4907458" y="374904"/>
                                  <a:pt x="4907966" y="373253"/>
                                  <a:pt x="4908347" y="371602"/>
                                </a:cubicBezTo>
                                <a:cubicBezTo>
                                  <a:pt x="4908855" y="369951"/>
                                  <a:pt x="4909363" y="368173"/>
                                  <a:pt x="4909871" y="366395"/>
                                </a:cubicBezTo>
                                <a:cubicBezTo>
                                  <a:pt x="4910379" y="364617"/>
                                  <a:pt x="4910887" y="362712"/>
                                  <a:pt x="4911268" y="360934"/>
                                </a:cubicBezTo>
                                <a:cubicBezTo>
                                  <a:pt x="4911776" y="359156"/>
                                  <a:pt x="4912284" y="357378"/>
                                  <a:pt x="4912792" y="355600"/>
                                </a:cubicBezTo>
                                <a:cubicBezTo>
                                  <a:pt x="4913300" y="353949"/>
                                  <a:pt x="4913808" y="352298"/>
                                  <a:pt x="4914189" y="350901"/>
                                </a:cubicBezTo>
                                <a:cubicBezTo>
                                  <a:pt x="4914697" y="349504"/>
                                  <a:pt x="4915205" y="348107"/>
                                  <a:pt x="4915713" y="346964"/>
                                </a:cubicBezTo>
                                <a:cubicBezTo>
                                  <a:pt x="4916221" y="345948"/>
                                  <a:pt x="4916602" y="344932"/>
                                  <a:pt x="4917110" y="344297"/>
                                </a:cubicBezTo>
                                <a:cubicBezTo>
                                  <a:pt x="4917618" y="343535"/>
                                  <a:pt x="4918126" y="343027"/>
                                  <a:pt x="4918634" y="342773"/>
                                </a:cubicBezTo>
                                <a:cubicBezTo>
                                  <a:pt x="4919142" y="342519"/>
                                  <a:pt x="4919523" y="342519"/>
                                  <a:pt x="4920031" y="342646"/>
                                </a:cubicBezTo>
                                <a:cubicBezTo>
                                  <a:pt x="4920539" y="342773"/>
                                  <a:pt x="4921047" y="343281"/>
                                  <a:pt x="4921555" y="343789"/>
                                </a:cubicBezTo>
                                <a:cubicBezTo>
                                  <a:pt x="4922063" y="344297"/>
                                  <a:pt x="4922444" y="345186"/>
                                  <a:pt x="4922952" y="345948"/>
                                </a:cubicBezTo>
                                <a:cubicBezTo>
                                  <a:pt x="4923460" y="346837"/>
                                  <a:pt x="4923968" y="347853"/>
                                  <a:pt x="4924476" y="348996"/>
                                </a:cubicBezTo>
                                <a:cubicBezTo>
                                  <a:pt x="4924984" y="350012"/>
                                  <a:pt x="4925365" y="351155"/>
                                  <a:pt x="4925873" y="352171"/>
                                </a:cubicBezTo>
                                <a:cubicBezTo>
                                  <a:pt x="4926381" y="353314"/>
                                  <a:pt x="4926889" y="354457"/>
                                  <a:pt x="4927397" y="355473"/>
                                </a:cubicBezTo>
                                <a:cubicBezTo>
                                  <a:pt x="4927905" y="356616"/>
                                  <a:pt x="4928286" y="357632"/>
                                  <a:pt x="4928794" y="358521"/>
                                </a:cubicBezTo>
                                <a:cubicBezTo>
                                  <a:pt x="4929302" y="359537"/>
                                  <a:pt x="4929810" y="360426"/>
                                  <a:pt x="4930318" y="361315"/>
                                </a:cubicBezTo>
                                <a:cubicBezTo>
                                  <a:pt x="4930826" y="362204"/>
                                  <a:pt x="4931207" y="363093"/>
                                  <a:pt x="4931715" y="363855"/>
                                </a:cubicBezTo>
                                <a:cubicBezTo>
                                  <a:pt x="4932223" y="364617"/>
                                  <a:pt x="4932731" y="365379"/>
                                  <a:pt x="4933239" y="366014"/>
                                </a:cubicBezTo>
                                <a:cubicBezTo>
                                  <a:pt x="4933620" y="366776"/>
                                  <a:pt x="4934128" y="367411"/>
                                  <a:pt x="4934636" y="368173"/>
                                </a:cubicBezTo>
                                <a:cubicBezTo>
                                  <a:pt x="4935144" y="368808"/>
                                  <a:pt x="4935652" y="369443"/>
                                  <a:pt x="4936160" y="370078"/>
                                </a:cubicBezTo>
                                <a:cubicBezTo>
                                  <a:pt x="4936541" y="370713"/>
                                  <a:pt x="4937049" y="371348"/>
                                  <a:pt x="4937557" y="371983"/>
                                </a:cubicBezTo>
                                <a:cubicBezTo>
                                  <a:pt x="4938065" y="372491"/>
                                  <a:pt x="4938573" y="373126"/>
                                  <a:pt x="4939081" y="373634"/>
                                </a:cubicBezTo>
                                <a:cubicBezTo>
                                  <a:pt x="4939462" y="374269"/>
                                  <a:pt x="4939970" y="374777"/>
                                  <a:pt x="4940478" y="375285"/>
                                </a:cubicBezTo>
                                <a:cubicBezTo>
                                  <a:pt x="4940986" y="375793"/>
                                  <a:pt x="4941494" y="376301"/>
                                  <a:pt x="4942002" y="376809"/>
                                </a:cubicBezTo>
                                <a:cubicBezTo>
                                  <a:pt x="4942383" y="377317"/>
                                  <a:pt x="4942891" y="377825"/>
                                  <a:pt x="4943399" y="378333"/>
                                </a:cubicBezTo>
                                <a:cubicBezTo>
                                  <a:pt x="4943907" y="378714"/>
                                  <a:pt x="4944415" y="379222"/>
                                  <a:pt x="4944923" y="379603"/>
                                </a:cubicBezTo>
                                <a:cubicBezTo>
                                  <a:pt x="4945304" y="379984"/>
                                  <a:pt x="4945812" y="380492"/>
                                  <a:pt x="4946320" y="380873"/>
                                </a:cubicBezTo>
                                <a:cubicBezTo>
                                  <a:pt x="4946828" y="381381"/>
                                  <a:pt x="4947336" y="381762"/>
                                  <a:pt x="4947844" y="382143"/>
                                </a:cubicBezTo>
                                <a:cubicBezTo>
                                  <a:pt x="4948225" y="382524"/>
                                  <a:pt x="4948733" y="383032"/>
                                  <a:pt x="4949241" y="383413"/>
                                </a:cubicBezTo>
                                <a:cubicBezTo>
                                  <a:pt x="4949749" y="383794"/>
                                  <a:pt x="4950257" y="384175"/>
                                  <a:pt x="4950638" y="384556"/>
                                </a:cubicBezTo>
                                <a:cubicBezTo>
                                  <a:pt x="4951146" y="385064"/>
                                  <a:pt x="4951654" y="385445"/>
                                  <a:pt x="4952162" y="385826"/>
                                </a:cubicBezTo>
                                <a:cubicBezTo>
                                  <a:pt x="4952670" y="386334"/>
                                  <a:pt x="4953178" y="386715"/>
                                  <a:pt x="4953559" y="387223"/>
                                </a:cubicBezTo>
                                <a:cubicBezTo>
                                  <a:pt x="4954067" y="387731"/>
                                  <a:pt x="4954575" y="388239"/>
                                  <a:pt x="4955083" y="388747"/>
                                </a:cubicBezTo>
                                <a:cubicBezTo>
                                  <a:pt x="4955591" y="389255"/>
                                  <a:pt x="4956099" y="389763"/>
                                  <a:pt x="4956480" y="390271"/>
                                </a:cubicBezTo>
                                <a:cubicBezTo>
                                  <a:pt x="4956988" y="390906"/>
                                  <a:pt x="4957496" y="391414"/>
                                  <a:pt x="4958004" y="391922"/>
                                </a:cubicBezTo>
                                <a:cubicBezTo>
                                  <a:pt x="4958512" y="392430"/>
                                  <a:pt x="4959147" y="393192"/>
                                  <a:pt x="4959401" y="393446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9C1F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9" name="Shape 29819"/>
                        <wps:cNvSpPr/>
                        <wps:spPr>
                          <a:xfrm>
                            <a:off x="146901" y="1963674"/>
                            <a:ext cx="4959401" cy="39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9161">
                                <a:moveTo>
                                  <a:pt x="0" y="392557"/>
                                </a:moveTo>
                                <a:cubicBezTo>
                                  <a:pt x="483" y="392684"/>
                                  <a:pt x="978" y="392684"/>
                                  <a:pt x="1460" y="392684"/>
                                </a:cubicBezTo>
                                <a:cubicBezTo>
                                  <a:pt x="1943" y="392684"/>
                                  <a:pt x="2426" y="392684"/>
                                  <a:pt x="2921" y="392684"/>
                                </a:cubicBezTo>
                                <a:cubicBezTo>
                                  <a:pt x="3404" y="392684"/>
                                  <a:pt x="3886" y="392684"/>
                                  <a:pt x="4382" y="392557"/>
                                </a:cubicBezTo>
                                <a:cubicBezTo>
                                  <a:pt x="4864" y="392557"/>
                                  <a:pt x="5347" y="392557"/>
                                  <a:pt x="5842" y="392557"/>
                                </a:cubicBezTo>
                                <a:cubicBezTo>
                                  <a:pt x="6325" y="392557"/>
                                  <a:pt x="6807" y="392557"/>
                                  <a:pt x="7290" y="392430"/>
                                </a:cubicBezTo>
                                <a:cubicBezTo>
                                  <a:pt x="7785" y="392430"/>
                                  <a:pt x="8268" y="392303"/>
                                  <a:pt x="8750" y="392303"/>
                                </a:cubicBezTo>
                                <a:cubicBezTo>
                                  <a:pt x="9233" y="392303"/>
                                  <a:pt x="9728" y="392176"/>
                                  <a:pt x="10211" y="392176"/>
                                </a:cubicBezTo>
                                <a:cubicBezTo>
                                  <a:pt x="10693" y="392176"/>
                                  <a:pt x="11189" y="392049"/>
                                  <a:pt x="11671" y="392049"/>
                                </a:cubicBezTo>
                                <a:cubicBezTo>
                                  <a:pt x="12154" y="391922"/>
                                  <a:pt x="12637" y="391922"/>
                                  <a:pt x="13132" y="391922"/>
                                </a:cubicBezTo>
                                <a:cubicBezTo>
                                  <a:pt x="13614" y="391922"/>
                                  <a:pt x="14097" y="391795"/>
                                  <a:pt x="14592" y="391795"/>
                                </a:cubicBezTo>
                                <a:cubicBezTo>
                                  <a:pt x="15075" y="391668"/>
                                  <a:pt x="15557" y="391668"/>
                                  <a:pt x="16040" y="391668"/>
                                </a:cubicBezTo>
                                <a:cubicBezTo>
                                  <a:pt x="16535" y="391668"/>
                                  <a:pt x="17018" y="391541"/>
                                  <a:pt x="17501" y="391541"/>
                                </a:cubicBezTo>
                                <a:cubicBezTo>
                                  <a:pt x="17996" y="391541"/>
                                  <a:pt x="18479" y="391541"/>
                                  <a:pt x="18961" y="391541"/>
                                </a:cubicBezTo>
                                <a:cubicBezTo>
                                  <a:pt x="19444" y="391414"/>
                                  <a:pt x="19939" y="391414"/>
                                  <a:pt x="20422" y="391414"/>
                                </a:cubicBezTo>
                                <a:cubicBezTo>
                                  <a:pt x="20904" y="391287"/>
                                  <a:pt x="21399" y="391287"/>
                                  <a:pt x="21882" y="391287"/>
                                </a:cubicBezTo>
                                <a:cubicBezTo>
                                  <a:pt x="22365" y="391287"/>
                                  <a:pt x="22847" y="391160"/>
                                  <a:pt x="23343" y="391160"/>
                                </a:cubicBezTo>
                                <a:cubicBezTo>
                                  <a:pt x="23825" y="391160"/>
                                  <a:pt x="24308" y="391033"/>
                                  <a:pt x="24803" y="391033"/>
                                </a:cubicBezTo>
                                <a:cubicBezTo>
                                  <a:pt x="25286" y="391033"/>
                                  <a:pt x="25768" y="390906"/>
                                  <a:pt x="26251" y="390906"/>
                                </a:cubicBezTo>
                                <a:cubicBezTo>
                                  <a:pt x="26746" y="390779"/>
                                  <a:pt x="27229" y="390779"/>
                                  <a:pt x="27711" y="390779"/>
                                </a:cubicBezTo>
                                <a:cubicBezTo>
                                  <a:pt x="28207" y="390652"/>
                                  <a:pt x="28689" y="390652"/>
                                  <a:pt x="29172" y="390525"/>
                                </a:cubicBezTo>
                                <a:cubicBezTo>
                                  <a:pt x="29654" y="390525"/>
                                  <a:pt x="30150" y="390398"/>
                                  <a:pt x="30632" y="390398"/>
                                </a:cubicBezTo>
                                <a:cubicBezTo>
                                  <a:pt x="31115" y="390271"/>
                                  <a:pt x="31610" y="390271"/>
                                  <a:pt x="32093" y="390144"/>
                                </a:cubicBezTo>
                                <a:cubicBezTo>
                                  <a:pt x="32576" y="390017"/>
                                  <a:pt x="33058" y="390017"/>
                                  <a:pt x="33553" y="389890"/>
                                </a:cubicBezTo>
                                <a:cubicBezTo>
                                  <a:pt x="34036" y="389890"/>
                                  <a:pt x="34519" y="389763"/>
                                  <a:pt x="35014" y="389763"/>
                                </a:cubicBezTo>
                                <a:cubicBezTo>
                                  <a:pt x="35496" y="389636"/>
                                  <a:pt x="35979" y="389636"/>
                                  <a:pt x="36462" y="389509"/>
                                </a:cubicBezTo>
                                <a:cubicBezTo>
                                  <a:pt x="36957" y="389509"/>
                                  <a:pt x="37440" y="389382"/>
                                  <a:pt x="37922" y="389255"/>
                                </a:cubicBezTo>
                                <a:cubicBezTo>
                                  <a:pt x="38418" y="389255"/>
                                  <a:pt x="38900" y="389255"/>
                                  <a:pt x="39383" y="389128"/>
                                </a:cubicBezTo>
                                <a:cubicBezTo>
                                  <a:pt x="39865" y="389128"/>
                                  <a:pt x="40361" y="389001"/>
                                  <a:pt x="40843" y="389001"/>
                                </a:cubicBezTo>
                                <a:cubicBezTo>
                                  <a:pt x="41326" y="388874"/>
                                  <a:pt x="41808" y="388874"/>
                                  <a:pt x="42304" y="388747"/>
                                </a:cubicBezTo>
                                <a:cubicBezTo>
                                  <a:pt x="42786" y="388747"/>
                                  <a:pt x="43269" y="388747"/>
                                  <a:pt x="43764" y="388620"/>
                                </a:cubicBezTo>
                                <a:cubicBezTo>
                                  <a:pt x="44247" y="388620"/>
                                  <a:pt x="44729" y="388620"/>
                                  <a:pt x="45225" y="388493"/>
                                </a:cubicBezTo>
                                <a:cubicBezTo>
                                  <a:pt x="45707" y="388493"/>
                                  <a:pt x="46190" y="388493"/>
                                  <a:pt x="46673" y="388366"/>
                                </a:cubicBezTo>
                                <a:cubicBezTo>
                                  <a:pt x="47168" y="388366"/>
                                  <a:pt x="47650" y="388366"/>
                                  <a:pt x="48133" y="388239"/>
                                </a:cubicBezTo>
                                <a:cubicBezTo>
                                  <a:pt x="48628" y="388239"/>
                                  <a:pt x="49111" y="388239"/>
                                  <a:pt x="49593" y="388239"/>
                                </a:cubicBezTo>
                                <a:cubicBezTo>
                                  <a:pt x="50076" y="388112"/>
                                  <a:pt x="50571" y="388112"/>
                                  <a:pt x="51054" y="387985"/>
                                </a:cubicBezTo>
                                <a:cubicBezTo>
                                  <a:pt x="51537" y="387985"/>
                                  <a:pt x="52032" y="387985"/>
                                  <a:pt x="52515" y="387858"/>
                                </a:cubicBezTo>
                                <a:cubicBezTo>
                                  <a:pt x="52997" y="387858"/>
                                  <a:pt x="53480" y="387858"/>
                                  <a:pt x="53975" y="387731"/>
                                </a:cubicBezTo>
                                <a:cubicBezTo>
                                  <a:pt x="54458" y="387731"/>
                                  <a:pt x="54940" y="387731"/>
                                  <a:pt x="55435" y="387731"/>
                                </a:cubicBezTo>
                                <a:cubicBezTo>
                                  <a:pt x="55918" y="387731"/>
                                  <a:pt x="56401" y="387604"/>
                                  <a:pt x="56883" y="387604"/>
                                </a:cubicBezTo>
                                <a:cubicBezTo>
                                  <a:pt x="57379" y="387604"/>
                                  <a:pt x="57861" y="387604"/>
                                  <a:pt x="58344" y="387604"/>
                                </a:cubicBezTo>
                                <a:cubicBezTo>
                                  <a:pt x="58826" y="387477"/>
                                  <a:pt x="59322" y="387477"/>
                                  <a:pt x="59804" y="387477"/>
                                </a:cubicBezTo>
                                <a:cubicBezTo>
                                  <a:pt x="60287" y="387477"/>
                                  <a:pt x="60782" y="387477"/>
                                  <a:pt x="61265" y="387477"/>
                                </a:cubicBezTo>
                                <a:cubicBezTo>
                                  <a:pt x="61747" y="387477"/>
                                  <a:pt x="62230" y="387477"/>
                                  <a:pt x="62725" y="387477"/>
                                </a:cubicBezTo>
                                <a:cubicBezTo>
                                  <a:pt x="63208" y="387477"/>
                                  <a:pt x="63690" y="387477"/>
                                  <a:pt x="64186" y="387477"/>
                                </a:cubicBezTo>
                                <a:cubicBezTo>
                                  <a:pt x="64668" y="387477"/>
                                  <a:pt x="65151" y="387350"/>
                                  <a:pt x="65646" y="387350"/>
                                </a:cubicBezTo>
                                <a:cubicBezTo>
                                  <a:pt x="66129" y="387350"/>
                                  <a:pt x="66612" y="387350"/>
                                  <a:pt x="67094" y="387350"/>
                                </a:cubicBezTo>
                                <a:cubicBezTo>
                                  <a:pt x="67589" y="387350"/>
                                  <a:pt x="68072" y="387350"/>
                                  <a:pt x="68555" y="387223"/>
                                </a:cubicBezTo>
                                <a:cubicBezTo>
                                  <a:pt x="69050" y="387223"/>
                                  <a:pt x="69532" y="387223"/>
                                  <a:pt x="70015" y="387223"/>
                                </a:cubicBezTo>
                                <a:cubicBezTo>
                                  <a:pt x="70498" y="387223"/>
                                  <a:pt x="70993" y="387096"/>
                                  <a:pt x="71476" y="387096"/>
                                </a:cubicBezTo>
                                <a:cubicBezTo>
                                  <a:pt x="71958" y="387096"/>
                                  <a:pt x="72441" y="386969"/>
                                  <a:pt x="72936" y="386969"/>
                                </a:cubicBezTo>
                                <a:cubicBezTo>
                                  <a:pt x="73419" y="386969"/>
                                  <a:pt x="73901" y="386969"/>
                                  <a:pt x="74397" y="386969"/>
                                </a:cubicBezTo>
                                <a:cubicBezTo>
                                  <a:pt x="74879" y="386842"/>
                                  <a:pt x="75362" y="386842"/>
                                  <a:pt x="75844" y="386842"/>
                                </a:cubicBezTo>
                                <a:cubicBezTo>
                                  <a:pt x="76340" y="386842"/>
                                  <a:pt x="76822" y="386842"/>
                                  <a:pt x="77305" y="386842"/>
                                </a:cubicBezTo>
                                <a:cubicBezTo>
                                  <a:pt x="77800" y="386842"/>
                                  <a:pt x="78283" y="386842"/>
                                  <a:pt x="78765" y="386842"/>
                                </a:cubicBezTo>
                                <a:cubicBezTo>
                                  <a:pt x="79261" y="386842"/>
                                  <a:pt x="79743" y="386842"/>
                                  <a:pt x="80226" y="386842"/>
                                </a:cubicBezTo>
                                <a:cubicBezTo>
                                  <a:pt x="80709" y="386842"/>
                                  <a:pt x="81204" y="386969"/>
                                  <a:pt x="81686" y="386969"/>
                                </a:cubicBezTo>
                                <a:cubicBezTo>
                                  <a:pt x="82169" y="386969"/>
                                  <a:pt x="82652" y="386969"/>
                                  <a:pt x="83147" y="386969"/>
                                </a:cubicBezTo>
                                <a:cubicBezTo>
                                  <a:pt x="83629" y="386969"/>
                                  <a:pt x="84112" y="386969"/>
                                  <a:pt x="84607" y="386969"/>
                                </a:cubicBezTo>
                                <a:cubicBezTo>
                                  <a:pt x="85090" y="386969"/>
                                  <a:pt x="85573" y="386969"/>
                                  <a:pt x="86068" y="386969"/>
                                </a:cubicBezTo>
                                <a:cubicBezTo>
                                  <a:pt x="86551" y="386969"/>
                                  <a:pt x="87033" y="386969"/>
                                  <a:pt x="87516" y="386969"/>
                                </a:cubicBezTo>
                                <a:cubicBezTo>
                                  <a:pt x="88011" y="386969"/>
                                  <a:pt x="88494" y="386969"/>
                                  <a:pt x="88976" y="386969"/>
                                </a:cubicBezTo>
                                <a:cubicBezTo>
                                  <a:pt x="89459" y="386969"/>
                                  <a:pt x="89954" y="386969"/>
                                  <a:pt x="90437" y="386969"/>
                                </a:cubicBezTo>
                                <a:cubicBezTo>
                                  <a:pt x="90919" y="386969"/>
                                  <a:pt x="91415" y="386969"/>
                                  <a:pt x="91897" y="386969"/>
                                </a:cubicBezTo>
                                <a:cubicBezTo>
                                  <a:pt x="92380" y="386969"/>
                                  <a:pt x="92862" y="386969"/>
                                  <a:pt x="93358" y="386969"/>
                                </a:cubicBezTo>
                                <a:cubicBezTo>
                                  <a:pt x="93840" y="386969"/>
                                  <a:pt x="94323" y="386969"/>
                                  <a:pt x="94818" y="386969"/>
                                </a:cubicBezTo>
                                <a:cubicBezTo>
                                  <a:pt x="95301" y="386842"/>
                                  <a:pt x="95783" y="386842"/>
                                  <a:pt x="96279" y="386842"/>
                                </a:cubicBezTo>
                                <a:cubicBezTo>
                                  <a:pt x="96761" y="386715"/>
                                  <a:pt x="97244" y="386715"/>
                                  <a:pt x="97727" y="386588"/>
                                </a:cubicBezTo>
                                <a:cubicBezTo>
                                  <a:pt x="98222" y="386588"/>
                                  <a:pt x="98704" y="386461"/>
                                  <a:pt x="99187" y="386461"/>
                                </a:cubicBezTo>
                                <a:cubicBezTo>
                                  <a:pt x="99670" y="386334"/>
                                  <a:pt x="100165" y="386334"/>
                                  <a:pt x="100648" y="386207"/>
                                </a:cubicBezTo>
                                <a:cubicBezTo>
                                  <a:pt x="101130" y="386207"/>
                                  <a:pt x="101625" y="386080"/>
                                  <a:pt x="102108" y="386080"/>
                                </a:cubicBezTo>
                                <a:cubicBezTo>
                                  <a:pt x="102591" y="385953"/>
                                  <a:pt x="103073" y="385826"/>
                                  <a:pt x="103568" y="385826"/>
                                </a:cubicBezTo>
                                <a:cubicBezTo>
                                  <a:pt x="104051" y="385826"/>
                                  <a:pt x="104534" y="385699"/>
                                  <a:pt x="105029" y="385699"/>
                                </a:cubicBezTo>
                                <a:cubicBezTo>
                                  <a:pt x="105512" y="385572"/>
                                  <a:pt x="105994" y="385572"/>
                                  <a:pt x="106477" y="385572"/>
                                </a:cubicBezTo>
                                <a:cubicBezTo>
                                  <a:pt x="106972" y="385445"/>
                                  <a:pt x="107455" y="385445"/>
                                  <a:pt x="107937" y="385445"/>
                                </a:cubicBezTo>
                                <a:cubicBezTo>
                                  <a:pt x="108433" y="385445"/>
                                  <a:pt x="108915" y="385318"/>
                                  <a:pt x="109398" y="385318"/>
                                </a:cubicBezTo>
                                <a:cubicBezTo>
                                  <a:pt x="109880" y="385318"/>
                                  <a:pt x="110376" y="385318"/>
                                  <a:pt x="110858" y="385318"/>
                                </a:cubicBezTo>
                                <a:cubicBezTo>
                                  <a:pt x="111341" y="385318"/>
                                  <a:pt x="111836" y="385318"/>
                                  <a:pt x="112319" y="385318"/>
                                </a:cubicBezTo>
                                <a:cubicBezTo>
                                  <a:pt x="112801" y="385318"/>
                                  <a:pt x="113284" y="385191"/>
                                  <a:pt x="113779" y="385191"/>
                                </a:cubicBezTo>
                                <a:cubicBezTo>
                                  <a:pt x="114262" y="385191"/>
                                  <a:pt x="114745" y="385191"/>
                                  <a:pt x="115240" y="385191"/>
                                </a:cubicBezTo>
                                <a:cubicBezTo>
                                  <a:pt x="115722" y="385191"/>
                                  <a:pt x="116205" y="385191"/>
                                  <a:pt x="116688" y="385191"/>
                                </a:cubicBezTo>
                                <a:cubicBezTo>
                                  <a:pt x="117183" y="385191"/>
                                  <a:pt x="117665" y="385191"/>
                                  <a:pt x="118148" y="385191"/>
                                </a:cubicBezTo>
                                <a:cubicBezTo>
                                  <a:pt x="118643" y="385191"/>
                                  <a:pt x="119126" y="385191"/>
                                  <a:pt x="119609" y="385191"/>
                                </a:cubicBezTo>
                                <a:cubicBezTo>
                                  <a:pt x="120091" y="385191"/>
                                  <a:pt x="120587" y="385191"/>
                                  <a:pt x="121069" y="385191"/>
                                </a:cubicBezTo>
                                <a:cubicBezTo>
                                  <a:pt x="121552" y="385191"/>
                                  <a:pt x="122047" y="385064"/>
                                  <a:pt x="122530" y="385064"/>
                                </a:cubicBezTo>
                                <a:cubicBezTo>
                                  <a:pt x="123012" y="385064"/>
                                  <a:pt x="123495" y="385064"/>
                                  <a:pt x="123990" y="384937"/>
                                </a:cubicBezTo>
                                <a:cubicBezTo>
                                  <a:pt x="124473" y="384937"/>
                                  <a:pt x="124955" y="384937"/>
                                  <a:pt x="125451" y="384937"/>
                                </a:cubicBezTo>
                                <a:cubicBezTo>
                                  <a:pt x="125933" y="384937"/>
                                  <a:pt x="126416" y="384810"/>
                                  <a:pt x="126898" y="384810"/>
                                </a:cubicBezTo>
                                <a:cubicBezTo>
                                  <a:pt x="127394" y="384810"/>
                                  <a:pt x="127876" y="384810"/>
                                  <a:pt x="128359" y="384683"/>
                                </a:cubicBezTo>
                                <a:cubicBezTo>
                                  <a:pt x="128854" y="384683"/>
                                  <a:pt x="129337" y="384683"/>
                                  <a:pt x="129819" y="384556"/>
                                </a:cubicBezTo>
                                <a:cubicBezTo>
                                  <a:pt x="130302" y="384556"/>
                                  <a:pt x="130797" y="384556"/>
                                  <a:pt x="131280" y="384556"/>
                                </a:cubicBezTo>
                                <a:cubicBezTo>
                                  <a:pt x="131763" y="384556"/>
                                  <a:pt x="132258" y="384429"/>
                                  <a:pt x="132740" y="384429"/>
                                </a:cubicBezTo>
                                <a:cubicBezTo>
                                  <a:pt x="133223" y="384429"/>
                                  <a:pt x="133706" y="384302"/>
                                  <a:pt x="134201" y="384302"/>
                                </a:cubicBezTo>
                                <a:cubicBezTo>
                                  <a:pt x="134684" y="384302"/>
                                  <a:pt x="135166" y="384302"/>
                                  <a:pt x="135661" y="384302"/>
                                </a:cubicBezTo>
                                <a:cubicBezTo>
                                  <a:pt x="136144" y="384175"/>
                                  <a:pt x="136627" y="384175"/>
                                  <a:pt x="137109" y="384175"/>
                                </a:cubicBezTo>
                                <a:cubicBezTo>
                                  <a:pt x="137604" y="384175"/>
                                  <a:pt x="138087" y="384175"/>
                                  <a:pt x="138570" y="384175"/>
                                </a:cubicBezTo>
                                <a:cubicBezTo>
                                  <a:pt x="139065" y="384175"/>
                                  <a:pt x="139548" y="384175"/>
                                  <a:pt x="140030" y="384175"/>
                                </a:cubicBezTo>
                                <a:cubicBezTo>
                                  <a:pt x="140513" y="384175"/>
                                  <a:pt x="141008" y="384175"/>
                                  <a:pt x="141491" y="384048"/>
                                </a:cubicBezTo>
                                <a:cubicBezTo>
                                  <a:pt x="141973" y="384048"/>
                                  <a:pt x="142469" y="384048"/>
                                  <a:pt x="142951" y="384048"/>
                                </a:cubicBezTo>
                                <a:cubicBezTo>
                                  <a:pt x="143434" y="383921"/>
                                  <a:pt x="143916" y="383921"/>
                                  <a:pt x="144412" y="383921"/>
                                </a:cubicBezTo>
                                <a:cubicBezTo>
                                  <a:pt x="144894" y="383794"/>
                                  <a:pt x="145377" y="383794"/>
                                  <a:pt x="145872" y="383794"/>
                                </a:cubicBezTo>
                                <a:cubicBezTo>
                                  <a:pt x="146355" y="383667"/>
                                  <a:pt x="146837" y="383667"/>
                                  <a:pt x="147320" y="383540"/>
                                </a:cubicBezTo>
                                <a:cubicBezTo>
                                  <a:pt x="147815" y="383540"/>
                                  <a:pt x="148298" y="383413"/>
                                  <a:pt x="148781" y="383413"/>
                                </a:cubicBezTo>
                                <a:cubicBezTo>
                                  <a:pt x="149276" y="383286"/>
                                  <a:pt x="149758" y="383286"/>
                                  <a:pt x="150241" y="383286"/>
                                </a:cubicBezTo>
                                <a:cubicBezTo>
                                  <a:pt x="150724" y="383286"/>
                                  <a:pt x="151219" y="383159"/>
                                  <a:pt x="151702" y="383159"/>
                                </a:cubicBezTo>
                                <a:cubicBezTo>
                                  <a:pt x="152184" y="383159"/>
                                  <a:pt x="152679" y="383032"/>
                                  <a:pt x="153162" y="383032"/>
                                </a:cubicBezTo>
                                <a:cubicBezTo>
                                  <a:pt x="153645" y="383032"/>
                                  <a:pt x="154127" y="383032"/>
                                  <a:pt x="154623" y="383032"/>
                                </a:cubicBezTo>
                                <a:cubicBezTo>
                                  <a:pt x="155105" y="383032"/>
                                  <a:pt x="155588" y="383032"/>
                                  <a:pt x="156083" y="383032"/>
                                </a:cubicBezTo>
                                <a:cubicBezTo>
                                  <a:pt x="156566" y="383032"/>
                                  <a:pt x="157048" y="383032"/>
                                  <a:pt x="157531" y="383032"/>
                                </a:cubicBezTo>
                                <a:cubicBezTo>
                                  <a:pt x="158026" y="383032"/>
                                  <a:pt x="158509" y="383032"/>
                                  <a:pt x="158991" y="383032"/>
                                </a:cubicBezTo>
                                <a:cubicBezTo>
                                  <a:pt x="159487" y="383032"/>
                                  <a:pt x="159969" y="383032"/>
                                  <a:pt x="160452" y="383032"/>
                                </a:cubicBezTo>
                                <a:cubicBezTo>
                                  <a:pt x="160934" y="383032"/>
                                  <a:pt x="161430" y="383032"/>
                                  <a:pt x="161912" y="382905"/>
                                </a:cubicBezTo>
                                <a:cubicBezTo>
                                  <a:pt x="162395" y="382905"/>
                                  <a:pt x="162878" y="382905"/>
                                  <a:pt x="163373" y="382905"/>
                                </a:cubicBezTo>
                                <a:cubicBezTo>
                                  <a:pt x="163855" y="382905"/>
                                  <a:pt x="164338" y="382905"/>
                                  <a:pt x="164833" y="382778"/>
                                </a:cubicBezTo>
                                <a:cubicBezTo>
                                  <a:pt x="165316" y="382778"/>
                                  <a:pt x="165799" y="382778"/>
                                  <a:pt x="166294" y="382778"/>
                                </a:cubicBezTo>
                                <a:cubicBezTo>
                                  <a:pt x="166776" y="382778"/>
                                  <a:pt x="167259" y="382778"/>
                                  <a:pt x="167742" y="382778"/>
                                </a:cubicBezTo>
                                <a:cubicBezTo>
                                  <a:pt x="168237" y="382651"/>
                                  <a:pt x="168720" y="382651"/>
                                  <a:pt x="169202" y="382651"/>
                                </a:cubicBezTo>
                                <a:cubicBezTo>
                                  <a:pt x="169697" y="382651"/>
                                  <a:pt x="170180" y="382651"/>
                                  <a:pt x="170663" y="382651"/>
                                </a:cubicBezTo>
                                <a:cubicBezTo>
                                  <a:pt x="171145" y="382524"/>
                                  <a:pt x="171641" y="382524"/>
                                  <a:pt x="172123" y="382397"/>
                                </a:cubicBezTo>
                                <a:cubicBezTo>
                                  <a:pt x="172606" y="382397"/>
                                  <a:pt x="173101" y="382397"/>
                                  <a:pt x="173584" y="382270"/>
                                </a:cubicBezTo>
                                <a:cubicBezTo>
                                  <a:pt x="174066" y="382270"/>
                                  <a:pt x="174549" y="382143"/>
                                  <a:pt x="175044" y="382016"/>
                                </a:cubicBezTo>
                                <a:cubicBezTo>
                                  <a:pt x="175527" y="382016"/>
                                  <a:pt x="176009" y="381889"/>
                                  <a:pt x="176505" y="381889"/>
                                </a:cubicBezTo>
                                <a:cubicBezTo>
                                  <a:pt x="176987" y="381762"/>
                                  <a:pt x="177470" y="381762"/>
                                  <a:pt x="177952" y="381762"/>
                                </a:cubicBezTo>
                                <a:cubicBezTo>
                                  <a:pt x="178448" y="381635"/>
                                  <a:pt x="178930" y="381635"/>
                                  <a:pt x="179413" y="381508"/>
                                </a:cubicBezTo>
                                <a:cubicBezTo>
                                  <a:pt x="179896" y="381508"/>
                                  <a:pt x="180391" y="381508"/>
                                  <a:pt x="180873" y="381381"/>
                                </a:cubicBezTo>
                                <a:cubicBezTo>
                                  <a:pt x="181356" y="381381"/>
                                  <a:pt x="181851" y="381381"/>
                                  <a:pt x="182334" y="381381"/>
                                </a:cubicBezTo>
                                <a:cubicBezTo>
                                  <a:pt x="182817" y="381381"/>
                                  <a:pt x="183299" y="381254"/>
                                  <a:pt x="183794" y="381254"/>
                                </a:cubicBezTo>
                                <a:cubicBezTo>
                                  <a:pt x="184277" y="381254"/>
                                  <a:pt x="184760" y="381254"/>
                                  <a:pt x="185255" y="381127"/>
                                </a:cubicBezTo>
                                <a:cubicBezTo>
                                  <a:pt x="185738" y="381127"/>
                                  <a:pt x="186220" y="381000"/>
                                  <a:pt x="186715" y="381000"/>
                                </a:cubicBezTo>
                                <a:cubicBezTo>
                                  <a:pt x="187198" y="380873"/>
                                  <a:pt x="187681" y="380873"/>
                                  <a:pt x="188163" y="380746"/>
                                </a:cubicBezTo>
                                <a:cubicBezTo>
                                  <a:pt x="188659" y="380619"/>
                                  <a:pt x="189141" y="380619"/>
                                  <a:pt x="189624" y="380492"/>
                                </a:cubicBezTo>
                                <a:cubicBezTo>
                                  <a:pt x="190119" y="380365"/>
                                  <a:pt x="190602" y="380365"/>
                                  <a:pt x="191084" y="380238"/>
                                </a:cubicBezTo>
                                <a:cubicBezTo>
                                  <a:pt x="191567" y="380111"/>
                                  <a:pt x="192062" y="380111"/>
                                  <a:pt x="192545" y="379984"/>
                                </a:cubicBezTo>
                                <a:cubicBezTo>
                                  <a:pt x="193027" y="379984"/>
                                  <a:pt x="193510" y="379857"/>
                                  <a:pt x="194005" y="379857"/>
                                </a:cubicBezTo>
                                <a:cubicBezTo>
                                  <a:pt x="194488" y="379730"/>
                                  <a:pt x="194970" y="379730"/>
                                  <a:pt x="195466" y="379730"/>
                                </a:cubicBezTo>
                                <a:cubicBezTo>
                                  <a:pt x="195948" y="379603"/>
                                  <a:pt x="196431" y="379603"/>
                                  <a:pt x="196914" y="379603"/>
                                </a:cubicBezTo>
                                <a:cubicBezTo>
                                  <a:pt x="197409" y="379603"/>
                                  <a:pt x="197891" y="379603"/>
                                  <a:pt x="198374" y="379603"/>
                                </a:cubicBezTo>
                                <a:cubicBezTo>
                                  <a:pt x="198869" y="379603"/>
                                  <a:pt x="199352" y="379476"/>
                                  <a:pt x="199835" y="379476"/>
                                </a:cubicBezTo>
                                <a:cubicBezTo>
                                  <a:pt x="200330" y="379476"/>
                                  <a:pt x="200812" y="379349"/>
                                  <a:pt x="201295" y="379349"/>
                                </a:cubicBezTo>
                                <a:cubicBezTo>
                                  <a:pt x="201778" y="379222"/>
                                  <a:pt x="202273" y="379222"/>
                                  <a:pt x="202756" y="379095"/>
                                </a:cubicBezTo>
                                <a:cubicBezTo>
                                  <a:pt x="203238" y="378968"/>
                                  <a:pt x="203721" y="378968"/>
                                  <a:pt x="204216" y="378841"/>
                                </a:cubicBezTo>
                                <a:cubicBezTo>
                                  <a:pt x="204699" y="378714"/>
                                  <a:pt x="205181" y="378714"/>
                                  <a:pt x="205677" y="378587"/>
                                </a:cubicBezTo>
                                <a:cubicBezTo>
                                  <a:pt x="206159" y="378587"/>
                                  <a:pt x="206642" y="378460"/>
                                  <a:pt x="207137" y="378460"/>
                                </a:cubicBezTo>
                                <a:cubicBezTo>
                                  <a:pt x="207620" y="378333"/>
                                  <a:pt x="208102" y="378333"/>
                                  <a:pt x="208585" y="378333"/>
                                </a:cubicBezTo>
                                <a:cubicBezTo>
                                  <a:pt x="209080" y="378333"/>
                                  <a:pt x="209563" y="378333"/>
                                  <a:pt x="210045" y="378333"/>
                                </a:cubicBezTo>
                                <a:cubicBezTo>
                                  <a:pt x="210528" y="378333"/>
                                  <a:pt x="211023" y="378333"/>
                                  <a:pt x="211506" y="378333"/>
                                </a:cubicBezTo>
                                <a:cubicBezTo>
                                  <a:pt x="211988" y="378333"/>
                                  <a:pt x="212484" y="378333"/>
                                  <a:pt x="212966" y="378460"/>
                                </a:cubicBezTo>
                                <a:cubicBezTo>
                                  <a:pt x="213449" y="378460"/>
                                  <a:pt x="213932" y="378460"/>
                                  <a:pt x="214427" y="378460"/>
                                </a:cubicBezTo>
                                <a:cubicBezTo>
                                  <a:pt x="214909" y="378333"/>
                                  <a:pt x="215392" y="378333"/>
                                  <a:pt x="215887" y="378333"/>
                                </a:cubicBezTo>
                                <a:cubicBezTo>
                                  <a:pt x="216370" y="378333"/>
                                  <a:pt x="216853" y="378206"/>
                                  <a:pt x="217348" y="378206"/>
                                </a:cubicBezTo>
                                <a:cubicBezTo>
                                  <a:pt x="217830" y="378206"/>
                                  <a:pt x="218313" y="378079"/>
                                  <a:pt x="218796" y="378079"/>
                                </a:cubicBezTo>
                                <a:cubicBezTo>
                                  <a:pt x="219291" y="378079"/>
                                  <a:pt x="219774" y="378079"/>
                                  <a:pt x="220256" y="378079"/>
                                </a:cubicBezTo>
                                <a:cubicBezTo>
                                  <a:pt x="220739" y="378079"/>
                                  <a:pt x="221234" y="378079"/>
                                  <a:pt x="221717" y="378079"/>
                                </a:cubicBezTo>
                                <a:cubicBezTo>
                                  <a:pt x="222199" y="378079"/>
                                  <a:pt x="222695" y="378079"/>
                                  <a:pt x="223177" y="378079"/>
                                </a:cubicBezTo>
                                <a:cubicBezTo>
                                  <a:pt x="223660" y="378206"/>
                                  <a:pt x="224142" y="378206"/>
                                  <a:pt x="224638" y="378206"/>
                                </a:cubicBezTo>
                                <a:cubicBezTo>
                                  <a:pt x="225120" y="378333"/>
                                  <a:pt x="225603" y="378333"/>
                                  <a:pt x="226098" y="378333"/>
                                </a:cubicBezTo>
                                <a:cubicBezTo>
                                  <a:pt x="226581" y="378460"/>
                                  <a:pt x="227063" y="378460"/>
                                  <a:pt x="227546" y="378460"/>
                                </a:cubicBezTo>
                                <a:cubicBezTo>
                                  <a:pt x="228041" y="378460"/>
                                  <a:pt x="228524" y="378460"/>
                                  <a:pt x="229006" y="378460"/>
                                </a:cubicBezTo>
                                <a:cubicBezTo>
                                  <a:pt x="229502" y="378587"/>
                                  <a:pt x="229984" y="378587"/>
                                  <a:pt x="230467" y="378460"/>
                                </a:cubicBezTo>
                                <a:cubicBezTo>
                                  <a:pt x="230949" y="378460"/>
                                  <a:pt x="231445" y="378460"/>
                                  <a:pt x="231927" y="378460"/>
                                </a:cubicBezTo>
                                <a:cubicBezTo>
                                  <a:pt x="232410" y="378460"/>
                                  <a:pt x="232905" y="378460"/>
                                  <a:pt x="233388" y="378460"/>
                                </a:cubicBezTo>
                                <a:cubicBezTo>
                                  <a:pt x="233871" y="378333"/>
                                  <a:pt x="234353" y="378333"/>
                                  <a:pt x="234848" y="378333"/>
                                </a:cubicBezTo>
                                <a:cubicBezTo>
                                  <a:pt x="235331" y="378206"/>
                                  <a:pt x="235814" y="378206"/>
                                  <a:pt x="236309" y="378206"/>
                                </a:cubicBezTo>
                                <a:cubicBezTo>
                                  <a:pt x="236792" y="378206"/>
                                  <a:pt x="237274" y="378079"/>
                                  <a:pt x="237757" y="378079"/>
                                </a:cubicBezTo>
                                <a:cubicBezTo>
                                  <a:pt x="238252" y="378079"/>
                                  <a:pt x="238735" y="377952"/>
                                  <a:pt x="239217" y="377952"/>
                                </a:cubicBezTo>
                                <a:cubicBezTo>
                                  <a:pt x="239713" y="377952"/>
                                  <a:pt x="240195" y="377952"/>
                                  <a:pt x="240678" y="377825"/>
                                </a:cubicBezTo>
                                <a:cubicBezTo>
                                  <a:pt x="241160" y="377825"/>
                                  <a:pt x="241656" y="377698"/>
                                  <a:pt x="242138" y="377698"/>
                                </a:cubicBezTo>
                                <a:cubicBezTo>
                                  <a:pt x="242621" y="377698"/>
                                  <a:pt x="243116" y="377571"/>
                                  <a:pt x="243599" y="377571"/>
                                </a:cubicBezTo>
                                <a:cubicBezTo>
                                  <a:pt x="244081" y="377571"/>
                                  <a:pt x="244564" y="377444"/>
                                  <a:pt x="245059" y="377444"/>
                                </a:cubicBezTo>
                                <a:cubicBezTo>
                                  <a:pt x="245542" y="377317"/>
                                  <a:pt x="246024" y="377317"/>
                                  <a:pt x="246520" y="377317"/>
                                </a:cubicBezTo>
                                <a:cubicBezTo>
                                  <a:pt x="247002" y="377317"/>
                                  <a:pt x="247485" y="377190"/>
                                  <a:pt x="247968" y="377190"/>
                                </a:cubicBezTo>
                                <a:cubicBezTo>
                                  <a:pt x="248463" y="377190"/>
                                  <a:pt x="248945" y="377190"/>
                                  <a:pt x="249428" y="377063"/>
                                </a:cubicBezTo>
                                <a:cubicBezTo>
                                  <a:pt x="249923" y="377063"/>
                                  <a:pt x="250406" y="377063"/>
                                  <a:pt x="250889" y="376936"/>
                                </a:cubicBezTo>
                                <a:cubicBezTo>
                                  <a:pt x="251371" y="376936"/>
                                  <a:pt x="251866" y="376936"/>
                                  <a:pt x="252349" y="376809"/>
                                </a:cubicBezTo>
                                <a:cubicBezTo>
                                  <a:pt x="252832" y="376809"/>
                                  <a:pt x="253327" y="376809"/>
                                  <a:pt x="253810" y="376809"/>
                                </a:cubicBezTo>
                                <a:cubicBezTo>
                                  <a:pt x="254292" y="376682"/>
                                  <a:pt x="254775" y="376682"/>
                                  <a:pt x="255270" y="376682"/>
                                </a:cubicBezTo>
                                <a:cubicBezTo>
                                  <a:pt x="255753" y="376555"/>
                                  <a:pt x="256235" y="376555"/>
                                  <a:pt x="256731" y="376555"/>
                                </a:cubicBezTo>
                                <a:cubicBezTo>
                                  <a:pt x="257226" y="376555"/>
                                  <a:pt x="257734" y="376428"/>
                                  <a:pt x="258242" y="376428"/>
                                </a:cubicBezTo>
                                <a:cubicBezTo>
                                  <a:pt x="258623" y="376428"/>
                                  <a:pt x="259131" y="376428"/>
                                  <a:pt x="259639" y="376301"/>
                                </a:cubicBezTo>
                                <a:cubicBezTo>
                                  <a:pt x="260147" y="376301"/>
                                  <a:pt x="260655" y="376301"/>
                                  <a:pt x="261163" y="376301"/>
                                </a:cubicBezTo>
                                <a:cubicBezTo>
                                  <a:pt x="261544" y="376301"/>
                                  <a:pt x="262052" y="376174"/>
                                  <a:pt x="262560" y="376174"/>
                                </a:cubicBezTo>
                                <a:cubicBezTo>
                                  <a:pt x="263068" y="376174"/>
                                  <a:pt x="263576" y="376174"/>
                                  <a:pt x="263957" y="376174"/>
                                </a:cubicBezTo>
                                <a:cubicBezTo>
                                  <a:pt x="264465" y="376047"/>
                                  <a:pt x="264973" y="376047"/>
                                  <a:pt x="265481" y="376047"/>
                                </a:cubicBezTo>
                                <a:cubicBezTo>
                                  <a:pt x="265989" y="376047"/>
                                  <a:pt x="266497" y="376047"/>
                                  <a:pt x="266878" y="375920"/>
                                </a:cubicBezTo>
                                <a:cubicBezTo>
                                  <a:pt x="267386" y="375920"/>
                                  <a:pt x="267894" y="375920"/>
                                  <a:pt x="268402" y="375920"/>
                                </a:cubicBezTo>
                                <a:cubicBezTo>
                                  <a:pt x="268910" y="375920"/>
                                  <a:pt x="269418" y="375920"/>
                                  <a:pt x="269799" y="375793"/>
                                </a:cubicBezTo>
                                <a:cubicBezTo>
                                  <a:pt x="270307" y="375793"/>
                                  <a:pt x="270815" y="375793"/>
                                  <a:pt x="271323" y="375793"/>
                                </a:cubicBezTo>
                                <a:cubicBezTo>
                                  <a:pt x="271831" y="375793"/>
                                  <a:pt x="272339" y="375793"/>
                                  <a:pt x="272720" y="375793"/>
                                </a:cubicBezTo>
                                <a:cubicBezTo>
                                  <a:pt x="273228" y="375666"/>
                                  <a:pt x="273736" y="375666"/>
                                  <a:pt x="274244" y="375666"/>
                                </a:cubicBezTo>
                                <a:cubicBezTo>
                                  <a:pt x="274752" y="375666"/>
                                  <a:pt x="275260" y="375539"/>
                                  <a:pt x="275641" y="375539"/>
                                </a:cubicBezTo>
                                <a:cubicBezTo>
                                  <a:pt x="276149" y="375539"/>
                                  <a:pt x="276657" y="375539"/>
                                  <a:pt x="277165" y="375539"/>
                                </a:cubicBezTo>
                                <a:cubicBezTo>
                                  <a:pt x="277673" y="375412"/>
                                  <a:pt x="278181" y="375412"/>
                                  <a:pt x="278562" y="375412"/>
                                </a:cubicBezTo>
                                <a:cubicBezTo>
                                  <a:pt x="279070" y="375412"/>
                                  <a:pt x="279578" y="375285"/>
                                  <a:pt x="280086" y="375285"/>
                                </a:cubicBezTo>
                                <a:cubicBezTo>
                                  <a:pt x="280594" y="375285"/>
                                  <a:pt x="280975" y="375285"/>
                                  <a:pt x="281483" y="375158"/>
                                </a:cubicBezTo>
                                <a:cubicBezTo>
                                  <a:pt x="281991" y="375158"/>
                                  <a:pt x="282499" y="375158"/>
                                  <a:pt x="283007" y="375158"/>
                                </a:cubicBezTo>
                                <a:cubicBezTo>
                                  <a:pt x="283515" y="375031"/>
                                  <a:pt x="283896" y="375031"/>
                                  <a:pt x="284404" y="375031"/>
                                </a:cubicBezTo>
                                <a:cubicBezTo>
                                  <a:pt x="284912" y="375031"/>
                                  <a:pt x="285420" y="374904"/>
                                  <a:pt x="285928" y="374904"/>
                                </a:cubicBezTo>
                                <a:cubicBezTo>
                                  <a:pt x="286436" y="374904"/>
                                  <a:pt x="286817" y="374777"/>
                                  <a:pt x="287325" y="374777"/>
                                </a:cubicBezTo>
                                <a:cubicBezTo>
                                  <a:pt x="287833" y="374777"/>
                                  <a:pt x="288341" y="374650"/>
                                  <a:pt x="288849" y="374650"/>
                                </a:cubicBezTo>
                                <a:cubicBezTo>
                                  <a:pt x="289357" y="374650"/>
                                  <a:pt x="289738" y="374650"/>
                                  <a:pt x="290246" y="374523"/>
                                </a:cubicBezTo>
                                <a:cubicBezTo>
                                  <a:pt x="290754" y="374523"/>
                                  <a:pt x="291262" y="374396"/>
                                  <a:pt x="291770" y="374396"/>
                                </a:cubicBezTo>
                                <a:cubicBezTo>
                                  <a:pt x="292278" y="374396"/>
                                  <a:pt x="292659" y="374269"/>
                                  <a:pt x="293167" y="374269"/>
                                </a:cubicBezTo>
                                <a:cubicBezTo>
                                  <a:pt x="293675" y="374142"/>
                                  <a:pt x="294183" y="374142"/>
                                  <a:pt x="294691" y="374142"/>
                                </a:cubicBezTo>
                                <a:cubicBezTo>
                                  <a:pt x="295199" y="374015"/>
                                  <a:pt x="295580" y="373888"/>
                                  <a:pt x="296088" y="373888"/>
                                </a:cubicBezTo>
                                <a:cubicBezTo>
                                  <a:pt x="296596" y="373761"/>
                                  <a:pt x="297104" y="373761"/>
                                  <a:pt x="297612" y="373634"/>
                                </a:cubicBezTo>
                                <a:cubicBezTo>
                                  <a:pt x="297993" y="373634"/>
                                  <a:pt x="298501" y="373507"/>
                                  <a:pt x="299009" y="373507"/>
                                </a:cubicBezTo>
                                <a:cubicBezTo>
                                  <a:pt x="299517" y="373380"/>
                                  <a:pt x="300025" y="373380"/>
                                  <a:pt x="300533" y="373253"/>
                                </a:cubicBezTo>
                                <a:cubicBezTo>
                                  <a:pt x="300914" y="373126"/>
                                  <a:pt x="301422" y="373126"/>
                                  <a:pt x="301930" y="372999"/>
                                </a:cubicBezTo>
                                <a:cubicBezTo>
                                  <a:pt x="302438" y="372999"/>
                                  <a:pt x="302946" y="372872"/>
                                  <a:pt x="303454" y="372872"/>
                                </a:cubicBezTo>
                                <a:cubicBezTo>
                                  <a:pt x="303835" y="372745"/>
                                  <a:pt x="304343" y="372745"/>
                                  <a:pt x="304851" y="372618"/>
                                </a:cubicBezTo>
                                <a:cubicBezTo>
                                  <a:pt x="305359" y="372618"/>
                                  <a:pt x="305867" y="372618"/>
                                  <a:pt x="306375" y="372491"/>
                                </a:cubicBezTo>
                                <a:cubicBezTo>
                                  <a:pt x="306756" y="372491"/>
                                  <a:pt x="307264" y="372491"/>
                                  <a:pt x="307772" y="372364"/>
                                </a:cubicBezTo>
                                <a:cubicBezTo>
                                  <a:pt x="308280" y="372364"/>
                                  <a:pt x="308788" y="372364"/>
                                  <a:pt x="309296" y="372237"/>
                                </a:cubicBezTo>
                                <a:cubicBezTo>
                                  <a:pt x="309677" y="372237"/>
                                  <a:pt x="310185" y="372237"/>
                                  <a:pt x="310693" y="372237"/>
                                </a:cubicBezTo>
                                <a:cubicBezTo>
                                  <a:pt x="311201" y="372237"/>
                                  <a:pt x="311709" y="372237"/>
                                  <a:pt x="312217" y="372237"/>
                                </a:cubicBezTo>
                                <a:cubicBezTo>
                                  <a:pt x="312598" y="372237"/>
                                  <a:pt x="313106" y="372110"/>
                                  <a:pt x="313614" y="372110"/>
                                </a:cubicBezTo>
                                <a:cubicBezTo>
                                  <a:pt x="314122" y="372110"/>
                                  <a:pt x="314630" y="372110"/>
                                  <a:pt x="315011" y="372110"/>
                                </a:cubicBezTo>
                                <a:cubicBezTo>
                                  <a:pt x="315519" y="372110"/>
                                  <a:pt x="316027" y="372110"/>
                                  <a:pt x="316535" y="372110"/>
                                </a:cubicBezTo>
                                <a:cubicBezTo>
                                  <a:pt x="317043" y="372110"/>
                                  <a:pt x="317551" y="372110"/>
                                  <a:pt x="317932" y="372110"/>
                                </a:cubicBezTo>
                                <a:cubicBezTo>
                                  <a:pt x="318440" y="372110"/>
                                  <a:pt x="318948" y="372110"/>
                                  <a:pt x="319456" y="372110"/>
                                </a:cubicBezTo>
                                <a:cubicBezTo>
                                  <a:pt x="319964" y="372110"/>
                                  <a:pt x="320472" y="371983"/>
                                  <a:pt x="320853" y="371983"/>
                                </a:cubicBezTo>
                                <a:cubicBezTo>
                                  <a:pt x="321361" y="371983"/>
                                  <a:pt x="321869" y="371856"/>
                                  <a:pt x="322377" y="371856"/>
                                </a:cubicBezTo>
                                <a:cubicBezTo>
                                  <a:pt x="322885" y="371729"/>
                                  <a:pt x="323393" y="371729"/>
                                  <a:pt x="323774" y="371602"/>
                                </a:cubicBezTo>
                                <a:cubicBezTo>
                                  <a:pt x="324282" y="371602"/>
                                  <a:pt x="324790" y="371475"/>
                                  <a:pt x="325298" y="371348"/>
                                </a:cubicBezTo>
                                <a:cubicBezTo>
                                  <a:pt x="325806" y="371348"/>
                                  <a:pt x="326314" y="371221"/>
                                  <a:pt x="326695" y="371221"/>
                                </a:cubicBezTo>
                                <a:cubicBezTo>
                                  <a:pt x="327203" y="371221"/>
                                  <a:pt x="327711" y="371094"/>
                                  <a:pt x="328219" y="371094"/>
                                </a:cubicBezTo>
                                <a:cubicBezTo>
                                  <a:pt x="328727" y="371094"/>
                                  <a:pt x="329235" y="370967"/>
                                  <a:pt x="329616" y="370967"/>
                                </a:cubicBezTo>
                                <a:cubicBezTo>
                                  <a:pt x="330124" y="370967"/>
                                  <a:pt x="330632" y="370967"/>
                                  <a:pt x="331140" y="370967"/>
                                </a:cubicBezTo>
                                <a:cubicBezTo>
                                  <a:pt x="331648" y="370967"/>
                                  <a:pt x="332029" y="371094"/>
                                  <a:pt x="332537" y="371094"/>
                                </a:cubicBezTo>
                                <a:cubicBezTo>
                                  <a:pt x="333045" y="371094"/>
                                  <a:pt x="333553" y="371094"/>
                                  <a:pt x="334061" y="371094"/>
                                </a:cubicBezTo>
                                <a:cubicBezTo>
                                  <a:pt x="334569" y="371094"/>
                                  <a:pt x="334950" y="370967"/>
                                  <a:pt x="335458" y="370967"/>
                                </a:cubicBezTo>
                                <a:cubicBezTo>
                                  <a:pt x="335966" y="370967"/>
                                  <a:pt x="336474" y="370840"/>
                                  <a:pt x="336982" y="370840"/>
                                </a:cubicBezTo>
                                <a:cubicBezTo>
                                  <a:pt x="337490" y="370713"/>
                                  <a:pt x="337871" y="370586"/>
                                  <a:pt x="338379" y="370586"/>
                                </a:cubicBezTo>
                                <a:cubicBezTo>
                                  <a:pt x="338887" y="370459"/>
                                  <a:pt x="339395" y="370332"/>
                                  <a:pt x="339903" y="370332"/>
                                </a:cubicBezTo>
                                <a:cubicBezTo>
                                  <a:pt x="340411" y="370205"/>
                                  <a:pt x="340792" y="370078"/>
                                  <a:pt x="341300" y="369951"/>
                                </a:cubicBezTo>
                                <a:cubicBezTo>
                                  <a:pt x="341808" y="369824"/>
                                  <a:pt x="342316" y="369824"/>
                                  <a:pt x="342824" y="369697"/>
                                </a:cubicBezTo>
                                <a:cubicBezTo>
                                  <a:pt x="343332" y="369697"/>
                                  <a:pt x="343713" y="369570"/>
                                  <a:pt x="344221" y="369570"/>
                                </a:cubicBezTo>
                                <a:cubicBezTo>
                                  <a:pt x="344729" y="369570"/>
                                  <a:pt x="345237" y="369570"/>
                                  <a:pt x="345745" y="369570"/>
                                </a:cubicBezTo>
                                <a:cubicBezTo>
                                  <a:pt x="346253" y="369570"/>
                                  <a:pt x="346634" y="369570"/>
                                  <a:pt x="347142" y="369570"/>
                                </a:cubicBezTo>
                                <a:cubicBezTo>
                                  <a:pt x="347650" y="369570"/>
                                  <a:pt x="348158" y="369570"/>
                                  <a:pt x="348666" y="369570"/>
                                </a:cubicBezTo>
                                <a:cubicBezTo>
                                  <a:pt x="349047" y="369570"/>
                                  <a:pt x="349555" y="369570"/>
                                  <a:pt x="350063" y="369570"/>
                                </a:cubicBezTo>
                                <a:cubicBezTo>
                                  <a:pt x="350571" y="369570"/>
                                  <a:pt x="351079" y="369570"/>
                                  <a:pt x="351587" y="369570"/>
                                </a:cubicBezTo>
                                <a:cubicBezTo>
                                  <a:pt x="351968" y="369570"/>
                                  <a:pt x="352476" y="369443"/>
                                  <a:pt x="352984" y="369443"/>
                                </a:cubicBezTo>
                                <a:cubicBezTo>
                                  <a:pt x="353492" y="369443"/>
                                  <a:pt x="354000" y="369443"/>
                                  <a:pt x="354508" y="369316"/>
                                </a:cubicBezTo>
                                <a:cubicBezTo>
                                  <a:pt x="354889" y="369316"/>
                                  <a:pt x="355397" y="369316"/>
                                  <a:pt x="355905" y="369316"/>
                                </a:cubicBezTo>
                                <a:cubicBezTo>
                                  <a:pt x="356413" y="369316"/>
                                  <a:pt x="356921" y="369316"/>
                                  <a:pt x="357429" y="369189"/>
                                </a:cubicBezTo>
                                <a:cubicBezTo>
                                  <a:pt x="357810" y="369189"/>
                                  <a:pt x="358318" y="369189"/>
                                  <a:pt x="358826" y="369189"/>
                                </a:cubicBezTo>
                                <a:cubicBezTo>
                                  <a:pt x="359334" y="369189"/>
                                  <a:pt x="359842" y="369189"/>
                                  <a:pt x="360350" y="369189"/>
                                </a:cubicBezTo>
                                <a:cubicBezTo>
                                  <a:pt x="360731" y="369189"/>
                                  <a:pt x="361239" y="369316"/>
                                  <a:pt x="361747" y="369189"/>
                                </a:cubicBezTo>
                                <a:cubicBezTo>
                                  <a:pt x="362255" y="369189"/>
                                  <a:pt x="362763" y="369189"/>
                                  <a:pt x="363271" y="369189"/>
                                </a:cubicBezTo>
                                <a:cubicBezTo>
                                  <a:pt x="363652" y="369189"/>
                                  <a:pt x="364160" y="369189"/>
                                  <a:pt x="364668" y="369189"/>
                                </a:cubicBezTo>
                                <a:cubicBezTo>
                                  <a:pt x="365176" y="369062"/>
                                  <a:pt x="365684" y="369062"/>
                                  <a:pt x="366065" y="369062"/>
                                </a:cubicBezTo>
                                <a:cubicBezTo>
                                  <a:pt x="366573" y="369062"/>
                                  <a:pt x="367081" y="369062"/>
                                  <a:pt x="367589" y="369062"/>
                                </a:cubicBezTo>
                                <a:cubicBezTo>
                                  <a:pt x="368097" y="369062"/>
                                  <a:pt x="368605" y="369062"/>
                                  <a:pt x="368986" y="369062"/>
                                </a:cubicBezTo>
                                <a:cubicBezTo>
                                  <a:pt x="369494" y="369062"/>
                                  <a:pt x="370002" y="368935"/>
                                  <a:pt x="370510" y="368935"/>
                                </a:cubicBezTo>
                                <a:cubicBezTo>
                                  <a:pt x="371018" y="368935"/>
                                  <a:pt x="371526" y="368935"/>
                                  <a:pt x="371907" y="368935"/>
                                </a:cubicBezTo>
                                <a:cubicBezTo>
                                  <a:pt x="372415" y="368935"/>
                                  <a:pt x="372923" y="368935"/>
                                  <a:pt x="373431" y="368935"/>
                                </a:cubicBezTo>
                                <a:cubicBezTo>
                                  <a:pt x="373939" y="368808"/>
                                  <a:pt x="374447" y="368808"/>
                                  <a:pt x="374828" y="368808"/>
                                </a:cubicBezTo>
                                <a:cubicBezTo>
                                  <a:pt x="375336" y="368808"/>
                                  <a:pt x="375844" y="368681"/>
                                  <a:pt x="376352" y="368681"/>
                                </a:cubicBezTo>
                                <a:cubicBezTo>
                                  <a:pt x="376860" y="368554"/>
                                  <a:pt x="377368" y="368554"/>
                                  <a:pt x="377749" y="368554"/>
                                </a:cubicBezTo>
                                <a:cubicBezTo>
                                  <a:pt x="378257" y="368427"/>
                                  <a:pt x="378765" y="368427"/>
                                  <a:pt x="379273" y="368427"/>
                                </a:cubicBezTo>
                                <a:cubicBezTo>
                                  <a:pt x="379781" y="368300"/>
                                  <a:pt x="380162" y="368300"/>
                                  <a:pt x="380670" y="368300"/>
                                </a:cubicBezTo>
                                <a:cubicBezTo>
                                  <a:pt x="381178" y="368300"/>
                                  <a:pt x="381686" y="368300"/>
                                  <a:pt x="382194" y="368300"/>
                                </a:cubicBezTo>
                                <a:cubicBezTo>
                                  <a:pt x="382702" y="368300"/>
                                  <a:pt x="383083" y="368300"/>
                                  <a:pt x="383591" y="368300"/>
                                </a:cubicBezTo>
                                <a:cubicBezTo>
                                  <a:pt x="384099" y="368300"/>
                                  <a:pt x="384607" y="368173"/>
                                  <a:pt x="385115" y="368173"/>
                                </a:cubicBezTo>
                                <a:cubicBezTo>
                                  <a:pt x="385623" y="368173"/>
                                  <a:pt x="386004" y="368173"/>
                                  <a:pt x="386512" y="368173"/>
                                </a:cubicBezTo>
                                <a:cubicBezTo>
                                  <a:pt x="387020" y="368046"/>
                                  <a:pt x="387528" y="368046"/>
                                  <a:pt x="388036" y="367919"/>
                                </a:cubicBezTo>
                                <a:cubicBezTo>
                                  <a:pt x="388544" y="367919"/>
                                  <a:pt x="388925" y="367919"/>
                                  <a:pt x="389433" y="367792"/>
                                </a:cubicBezTo>
                                <a:cubicBezTo>
                                  <a:pt x="389941" y="367792"/>
                                  <a:pt x="390449" y="367665"/>
                                  <a:pt x="390957" y="367538"/>
                                </a:cubicBezTo>
                                <a:cubicBezTo>
                                  <a:pt x="391465" y="367538"/>
                                  <a:pt x="391846" y="367538"/>
                                  <a:pt x="392354" y="367411"/>
                                </a:cubicBezTo>
                                <a:cubicBezTo>
                                  <a:pt x="392862" y="367411"/>
                                  <a:pt x="393370" y="367284"/>
                                  <a:pt x="393878" y="367284"/>
                                </a:cubicBezTo>
                                <a:cubicBezTo>
                                  <a:pt x="394386" y="367284"/>
                                  <a:pt x="394767" y="367284"/>
                                  <a:pt x="395275" y="367157"/>
                                </a:cubicBezTo>
                                <a:cubicBezTo>
                                  <a:pt x="395783" y="367157"/>
                                  <a:pt x="396291" y="367157"/>
                                  <a:pt x="396799" y="367157"/>
                                </a:cubicBezTo>
                                <a:cubicBezTo>
                                  <a:pt x="397180" y="367157"/>
                                  <a:pt x="397688" y="367030"/>
                                  <a:pt x="398196" y="367030"/>
                                </a:cubicBezTo>
                                <a:cubicBezTo>
                                  <a:pt x="398704" y="367030"/>
                                  <a:pt x="399212" y="366903"/>
                                  <a:pt x="399720" y="366903"/>
                                </a:cubicBezTo>
                                <a:cubicBezTo>
                                  <a:pt x="400101" y="366903"/>
                                  <a:pt x="400609" y="366776"/>
                                  <a:pt x="401117" y="366776"/>
                                </a:cubicBezTo>
                                <a:cubicBezTo>
                                  <a:pt x="401625" y="366776"/>
                                  <a:pt x="402133" y="366649"/>
                                  <a:pt x="402641" y="366522"/>
                                </a:cubicBezTo>
                                <a:cubicBezTo>
                                  <a:pt x="403022" y="366522"/>
                                  <a:pt x="403530" y="366395"/>
                                  <a:pt x="404038" y="366395"/>
                                </a:cubicBezTo>
                                <a:cubicBezTo>
                                  <a:pt x="404546" y="366268"/>
                                  <a:pt x="405054" y="366268"/>
                                  <a:pt x="405562" y="366141"/>
                                </a:cubicBezTo>
                                <a:cubicBezTo>
                                  <a:pt x="405943" y="366141"/>
                                  <a:pt x="406451" y="366014"/>
                                  <a:pt x="406959" y="366014"/>
                                </a:cubicBezTo>
                                <a:cubicBezTo>
                                  <a:pt x="407467" y="366014"/>
                                  <a:pt x="407975" y="366014"/>
                                  <a:pt x="408483" y="365887"/>
                                </a:cubicBezTo>
                                <a:cubicBezTo>
                                  <a:pt x="408864" y="365887"/>
                                  <a:pt x="409372" y="365760"/>
                                  <a:pt x="409880" y="365760"/>
                                </a:cubicBezTo>
                                <a:cubicBezTo>
                                  <a:pt x="410388" y="365760"/>
                                  <a:pt x="410896" y="365633"/>
                                  <a:pt x="411404" y="365633"/>
                                </a:cubicBezTo>
                                <a:cubicBezTo>
                                  <a:pt x="411785" y="365633"/>
                                  <a:pt x="412293" y="365633"/>
                                  <a:pt x="412801" y="365506"/>
                                </a:cubicBezTo>
                                <a:cubicBezTo>
                                  <a:pt x="413309" y="365506"/>
                                  <a:pt x="413817" y="365506"/>
                                  <a:pt x="414198" y="365506"/>
                                </a:cubicBezTo>
                                <a:cubicBezTo>
                                  <a:pt x="414706" y="365506"/>
                                  <a:pt x="415214" y="365506"/>
                                  <a:pt x="415722" y="365379"/>
                                </a:cubicBezTo>
                                <a:cubicBezTo>
                                  <a:pt x="416230" y="365379"/>
                                  <a:pt x="416738" y="365379"/>
                                  <a:pt x="417119" y="365379"/>
                                </a:cubicBezTo>
                                <a:cubicBezTo>
                                  <a:pt x="417627" y="365379"/>
                                  <a:pt x="418135" y="365379"/>
                                  <a:pt x="418643" y="365379"/>
                                </a:cubicBezTo>
                                <a:cubicBezTo>
                                  <a:pt x="419151" y="365379"/>
                                  <a:pt x="419659" y="365379"/>
                                  <a:pt x="420040" y="365379"/>
                                </a:cubicBezTo>
                                <a:cubicBezTo>
                                  <a:pt x="420548" y="365379"/>
                                  <a:pt x="421056" y="365379"/>
                                  <a:pt x="421564" y="365379"/>
                                </a:cubicBezTo>
                                <a:cubicBezTo>
                                  <a:pt x="422072" y="365252"/>
                                  <a:pt x="422580" y="365252"/>
                                  <a:pt x="422961" y="365252"/>
                                </a:cubicBezTo>
                                <a:cubicBezTo>
                                  <a:pt x="423469" y="365125"/>
                                  <a:pt x="423977" y="365125"/>
                                  <a:pt x="424485" y="364998"/>
                                </a:cubicBezTo>
                                <a:cubicBezTo>
                                  <a:pt x="424993" y="364998"/>
                                  <a:pt x="425501" y="364871"/>
                                  <a:pt x="425882" y="364871"/>
                                </a:cubicBezTo>
                                <a:cubicBezTo>
                                  <a:pt x="426390" y="364744"/>
                                  <a:pt x="426898" y="364744"/>
                                  <a:pt x="427406" y="364617"/>
                                </a:cubicBezTo>
                                <a:cubicBezTo>
                                  <a:pt x="427914" y="364490"/>
                                  <a:pt x="428422" y="364490"/>
                                  <a:pt x="428803" y="364363"/>
                                </a:cubicBezTo>
                                <a:cubicBezTo>
                                  <a:pt x="429311" y="364363"/>
                                  <a:pt x="429819" y="364363"/>
                                  <a:pt x="430327" y="364363"/>
                                </a:cubicBezTo>
                                <a:cubicBezTo>
                                  <a:pt x="430835" y="364236"/>
                                  <a:pt x="431216" y="364236"/>
                                  <a:pt x="431724" y="364236"/>
                                </a:cubicBezTo>
                                <a:cubicBezTo>
                                  <a:pt x="432232" y="364109"/>
                                  <a:pt x="432740" y="364109"/>
                                  <a:pt x="433248" y="364109"/>
                                </a:cubicBezTo>
                                <a:cubicBezTo>
                                  <a:pt x="433756" y="364109"/>
                                  <a:pt x="434137" y="364109"/>
                                  <a:pt x="434645" y="364109"/>
                                </a:cubicBezTo>
                                <a:cubicBezTo>
                                  <a:pt x="435153" y="363982"/>
                                  <a:pt x="435661" y="363982"/>
                                  <a:pt x="436169" y="363982"/>
                                </a:cubicBezTo>
                                <a:cubicBezTo>
                                  <a:pt x="436677" y="363982"/>
                                  <a:pt x="437058" y="363855"/>
                                  <a:pt x="437566" y="363855"/>
                                </a:cubicBezTo>
                                <a:cubicBezTo>
                                  <a:pt x="438074" y="363728"/>
                                  <a:pt x="438582" y="363728"/>
                                  <a:pt x="439090" y="363601"/>
                                </a:cubicBezTo>
                                <a:cubicBezTo>
                                  <a:pt x="439598" y="363601"/>
                                  <a:pt x="439979" y="363474"/>
                                  <a:pt x="440487" y="363474"/>
                                </a:cubicBezTo>
                                <a:cubicBezTo>
                                  <a:pt x="440995" y="363474"/>
                                  <a:pt x="441503" y="363347"/>
                                  <a:pt x="442011" y="363347"/>
                                </a:cubicBezTo>
                                <a:cubicBezTo>
                                  <a:pt x="442519" y="363220"/>
                                  <a:pt x="442900" y="363220"/>
                                  <a:pt x="443408" y="363220"/>
                                </a:cubicBezTo>
                                <a:cubicBezTo>
                                  <a:pt x="443916" y="363220"/>
                                  <a:pt x="444424" y="363220"/>
                                  <a:pt x="444932" y="363220"/>
                                </a:cubicBezTo>
                                <a:cubicBezTo>
                                  <a:pt x="445440" y="363220"/>
                                  <a:pt x="445821" y="363220"/>
                                  <a:pt x="446329" y="363220"/>
                                </a:cubicBezTo>
                                <a:cubicBezTo>
                                  <a:pt x="446837" y="363220"/>
                                  <a:pt x="447345" y="363220"/>
                                  <a:pt x="447853" y="363220"/>
                                </a:cubicBezTo>
                                <a:cubicBezTo>
                                  <a:pt x="448234" y="363220"/>
                                  <a:pt x="448742" y="363220"/>
                                  <a:pt x="449250" y="363220"/>
                                </a:cubicBezTo>
                                <a:cubicBezTo>
                                  <a:pt x="449758" y="363093"/>
                                  <a:pt x="450266" y="363093"/>
                                  <a:pt x="450774" y="363093"/>
                                </a:cubicBezTo>
                                <a:cubicBezTo>
                                  <a:pt x="451155" y="363093"/>
                                  <a:pt x="451663" y="363093"/>
                                  <a:pt x="452171" y="362966"/>
                                </a:cubicBezTo>
                                <a:cubicBezTo>
                                  <a:pt x="452679" y="362966"/>
                                  <a:pt x="453187" y="362966"/>
                                  <a:pt x="453695" y="362839"/>
                                </a:cubicBezTo>
                                <a:cubicBezTo>
                                  <a:pt x="454076" y="362839"/>
                                  <a:pt x="454584" y="362712"/>
                                  <a:pt x="455092" y="362585"/>
                                </a:cubicBezTo>
                                <a:cubicBezTo>
                                  <a:pt x="455600" y="362585"/>
                                  <a:pt x="456108" y="362458"/>
                                  <a:pt x="456616" y="362458"/>
                                </a:cubicBezTo>
                                <a:cubicBezTo>
                                  <a:pt x="456997" y="362331"/>
                                  <a:pt x="457505" y="362204"/>
                                  <a:pt x="458013" y="362204"/>
                                </a:cubicBezTo>
                                <a:cubicBezTo>
                                  <a:pt x="458521" y="362077"/>
                                  <a:pt x="459029" y="362077"/>
                                  <a:pt x="459537" y="361950"/>
                                </a:cubicBezTo>
                                <a:cubicBezTo>
                                  <a:pt x="459918" y="361823"/>
                                  <a:pt x="460426" y="361696"/>
                                  <a:pt x="460934" y="361696"/>
                                </a:cubicBezTo>
                                <a:cubicBezTo>
                                  <a:pt x="461442" y="361569"/>
                                  <a:pt x="461950" y="361569"/>
                                  <a:pt x="462458" y="361442"/>
                                </a:cubicBezTo>
                                <a:cubicBezTo>
                                  <a:pt x="462839" y="361315"/>
                                  <a:pt x="463347" y="361315"/>
                                  <a:pt x="463855" y="361188"/>
                                </a:cubicBezTo>
                                <a:cubicBezTo>
                                  <a:pt x="464363" y="361188"/>
                                  <a:pt x="464871" y="361061"/>
                                  <a:pt x="465252" y="361061"/>
                                </a:cubicBezTo>
                                <a:cubicBezTo>
                                  <a:pt x="465760" y="360934"/>
                                  <a:pt x="466268" y="360934"/>
                                  <a:pt x="466776" y="360807"/>
                                </a:cubicBezTo>
                                <a:cubicBezTo>
                                  <a:pt x="467284" y="360680"/>
                                  <a:pt x="467792" y="360680"/>
                                  <a:pt x="468173" y="360553"/>
                                </a:cubicBezTo>
                                <a:cubicBezTo>
                                  <a:pt x="468681" y="360553"/>
                                  <a:pt x="469189" y="360426"/>
                                  <a:pt x="469697" y="360426"/>
                                </a:cubicBezTo>
                                <a:cubicBezTo>
                                  <a:pt x="470205" y="360299"/>
                                  <a:pt x="470713" y="360299"/>
                                  <a:pt x="471094" y="360172"/>
                                </a:cubicBezTo>
                                <a:cubicBezTo>
                                  <a:pt x="471602" y="360172"/>
                                  <a:pt x="472110" y="360045"/>
                                  <a:pt x="472618" y="360045"/>
                                </a:cubicBezTo>
                                <a:cubicBezTo>
                                  <a:pt x="473126" y="359918"/>
                                  <a:pt x="473634" y="359918"/>
                                  <a:pt x="474015" y="359791"/>
                                </a:cubicBezTo>
                                <a:cubicBezTo>
                                  <a:pt x="474523" y="359664"/>
                                  <a:pt x="475031" y="359664"/>
                                  <a:pt x="475539" y="359537"/>
                                </a:cubicBezTo>
                                <a:cubicBezTo>
                                  <a:pt x="476047" y="359537"/>
                                  <a:pt x="476555" y="359410"/>
                                  <a:pt x="476936" y="359410"/>
                                </a:cubicBezTo>
                                <a:cubicBezTo>
                                  <a:pt x="477444" y="359283"/>
                                  <a:pt x="477952" y="359283"/>
                                  <a:pt x="478460" y="359283"/>
                                </a:cubicBezTo>
                                <a:cubicBezTo>
                                  <a:pt x="478968" y="359156"/>
                                  <a:pt x="479476" y="359156"/>
                                  <a:pt x="479857" y="359029"/>
                                </a:cubicBezTo>
                                <a:cubicBezTo>
                                  <a:pt x="480365" y="359029"/>
                                  <a:pt x="480873" y="359029"/>
                                  <a:pt x="481381" y="358902"/>
                                </a:cubicBezTo>
                                <a:cubicBezTo>
                                  <a:pt x="481889" y="358902"/>
                                  <a:pt x="482270" y="358775"/>
                                  <a:pt x="482778" y="358775"/>
                                </a:cubicBezTo>
                                <a:cubicBezTo>
                                  <a:pt x="483286" y="358648"/>
                                  <a:pt x="483794" y="358648"/>
                                  <a:pt x="484302" y="358521"/>
                                </a:cubicBezTo>
                                <a:cubicBezTo>
                                  <a:pt x="484810" y="358521"/>
                                  <a:pt x="485191" y="358394"/>
                                  <a:pt x="485699" y="358267"/>
                                </a:cubicBezTo>
                                <a:cubicBezTo>
                                  <a:pt x="486207" y="358267"/>
                                  <a:pt x="486715" y="358140"/>
                                  <a:pt x="487223" y="358013"/>
                                </a:cubicBezTo>
                                <a:cubicBezTo>
                                  <a:pt x="487731" y="358013"/>
                                  <a:pt x="488112" y="357886"/>
                                  <a:pt x="488620" y="357886"/>
                                </a:cubicBezTo>
                                <a:cubicBezTo>
                                  <a:pt x="489128" y="357759"/>
                                  <a:pt x="489636" y="357759"/>
                                  <a:pt x="490144" y="357632"/>
                                </a:cubicBezTo>
                                <a:cubicBezTo>
                                  <a:pt x="490652" y="357632"/>
                                  <a:pt x="491033" y="357505"/>
                                  <a:pt x="491541" y="357505"/>
                                </a:cubicBezTo>
                                <a:cubicBezTo>
                                  <a:pt x="492049" y="357505"/>
                                  <a:pt x="492557" y="357378"/>
                                  <a:pt x="493065" y="357378"/>
                                </a:cubicBezTo>
                                <a:cubicBezTo>
                                  <a:pt x="493573" y="357251"/>
                                  <a:pt x="493954" y="357251"/>
                                  <a:pt x="494462" y="357251"/>
                                </a:cubicBezTo>
                                <a:cubicBezTo>
                                  <a:pt x="494970" y="357251"/>
                                  <a:pt x="495478" y="357124"/>
                                  <a:pt x="495986" y="357124"/>
                                </a:cubicBezTo>
                                <a:cubicBezTo>
                                  <a:pt x="496494" y="356997"/>
                                  <a:pt x="496875" y="356997"/>
                                  <a:pt x="497383" y="356870"/>
                                </a:cubicBezTo>
                                <a:cubicBezTo>
                                  <a:pt x="497891" y="356743"/>
                                  <a:pt x="498399" y="356743"/>
                                  <a:pt x="498907" y="356616"/>
                                </a:cubicBezTo>
                                <a:cubicBezTo>
                                  <a:pt x="499288" y="356489"/>
                                  <a:pt x="499796" y="356489"/>
                                  <a:pt x="500304" y="356362"/>
                                </a:cubicBezTo>
                                <a:cubicBezTo>
                                  <a:pt x="500812" y="356235"/>
                                  <a:pt x="501320" y="356108"/>
                                  <a:pt x="501828" y="355981"/>
                                </a:cubicBezTo>
                                <a:cubicBezTo>
                                  <a:pt x="502209" y="355981"/>
                                  <a:pt x="502717" y="355854"/>
                                  <a:pt x="503225" y="355727"/>
                                </a:cubicBezTo>
                                <a:cubicBezTo>
                                  <a:pt x="503733" y="355727"/>
                                  <a:pt x="504241" y="355600"/>
                                  <a:pt x="504749" y="355600"/>
                                </a:cubicBezTo>
                                <a:cubicBezTo>
                                  <a:pt x="505130" y="355473"/>
                                  <a:pt x="505638" y="355473"/>
                                  <a:pt x="506146" y="355473"/>
                                </a:cubicBezTo>
                                <a:cubicBezTo>
                                  <a:pt x="506654" y="355346"/>
                                  <a:pt x="507162" y="355346"/>
                                  <a:pt x="507670" y="355346"/>
                                </a:cubicBezTo>
                                <a:cubicBezTo>
                                  <a:pt x="508051" y="355219"/>
                                  <a:pt x="508559" y="355219"/>
                                  <a:pt x="509067" y="355219"/>
                                </a:cubicBezTo>
                                <a:cubicBezTo>
                                  <a:pt x="509575" y="355092"/>
                                  <a:pt x="510083" y="355092"/>
                                  <a:pt x="510591" y="355092"/>
                                </a:cubicBezTo>
                                <a:cubicBezTo>
                                  <a:pt x="510972" y="354965"/>
                                  <a:pt x="511480" y="354838"/>
                                  <a:pt x="511988" y="354838"/>
                                </a:cubicBezTo>
                                <a:cubicBezTo>
                                  <a:pt x="512496" y="354711"/>
                                  <a:pt x="513004" y="354711"/>
                                  <a:pt x="513512" y="354584"/>
                                </a:cubicBezTo>
                                <a:cubicBezTo>
                                  <a:pt x="513893" y="354457"/>
                                  <a:pt x="514401" y="354330"/>
                                  <a:pt x="514909" y="354330"/>
                                </a:cubicBezTo>
                                <a:cubicBezTo>
                                  <a:pt x="515417" y="354203"/>
                                  <a:pt x="515925" y="354076"/>
                                  <a:pt x="516306" y="354076"/>
                                </a:cubicBezTo>
                                <a:cubicBezTo>
                                  <a:pt x="516814" y="353949"/>
                                  <a:pt x="517322" y="353949"/>
                                  <a:pt x="517830" y="353822"/>
                                </a:cubicBezTo>
                                <a:cubicBezTo>
                                  <a:pt x="518338" y="353695"/>
                                  <a:pt x="518846" y="353695"/>
                                  <a:pt x="519227" y="353568"/>
                                </a:cubicBezTo>
                                <a:cubicBezTo>
                                  <a:pt x="519735" y="353568"/>
                                  <a:pt x="520243" y="353568"/>
                                  <a:pt x="520751" y="353441"/>
                                </a:cubicBezTo>
                                <a:cubicBezTo>
                                  <a:pt x="521259" y="353441"/>
                                  <a:pt x="521767" y="353441"/>
                                  <a:pt x="522148" y="353314"/>
                                </a:cubicBezTo>
                                <a:cubicBezTo>
                                  <a:pt x="522656" y="353314"/>
                                  <a:pt x="523164" y="353314"/>
                                  <a:pt x="523672" y="353187"/>
                                </a:cubicBezTo>
                                <a:cubicBezTo>
                                  <a:pt x="524180" y="353187"/>
                                  <a:pt x="524688" y="353187"/>
                                  <a:pt x="525069" y="353060"/>
                                </a:cubicBezTo>
                                <a:cubicBezTo>
                                  <a:pt x="525577" y="353060"/>
                                  <a:pt x="526085" y="353060"/>
                                  <a:pt x="526593" y="352933"/>
                                </a:cubicBezTo>
                                <a:cubicBezTo>
                                  <a:pt x="527101" y="352933"/>
                                  <a:pt x="527609" y="352806"/>
                                  <a:pt x="527990" y="352679"/>
                                </a:cubicBezTo>
                                <a:cubicBezTo>
                                  <a:pt x="528498" y="352679"/>
                                  <a:pt x="529006" y="352552"/>
                                  <a:pt x="529514" y="352425"/>
                                </a:cubicBezTo>
                                <a:cubicBezTo>
                                  <a:pt x="530022" y="352298"/>
                                  <a:pt x="530530" y="352298"/>
                                  <a:pt x="530911" y="352171"/>
                                </a:cubicBezTo>
                                <a:cubicBezTo>
                                  <a:pt x="531419" y="352044"/>
                                  <a:pt x="531927" y="351917"/>
                                  <a:pt x="532435" y="351917"/>
                                </a:cubicBezTo>
                                <a:cubicBezTo>
                                  <a:pt x="532943" y="351790"/>
                                  <a:pt x="533324" y="351790"/>
                                  <a:pt x="533832" y="351663"/>
                                </a:cubicBezTo>
                                <a:cubicBezTo>
                                  <a:pt x="534340" y="351536"/>
                                  <a:pt x="534848" y="351536"/>
                                  <a:pt x="535356" y="351409"/>
                                </a:cubicBezTo>
                                <a:cubicBezTo>
                                  <a:pt x="535864" y="351409"/>
                                  <a:pt x="536245" y="351409"/>
                                  <a:pt x="536753" y="351282"/>
                                </a:cubicBezTo>
                                <a:cubicBezTo>
                                  <a:pt x="537261" y="351282"/>
                                  <a:pt x="537769" y="351282"/>
                                  <a:pt x="538277" y="351155"/>
                                </a:cubicBezTo>
                                <a:cubicBezTo>
                                  <a:pt x="538785" y="351155"/>
                                  <a:pt x="539166" y="351155"/>
                                  <a:pt x="539674" y="351028"/>
                                </a:cubicBezTo>
                                <a:cubicBezTo>
                                  <a:pt x="540182" y="350901"/>
                                  <a:pt x="540690" y="350901"/>
                                  <a:pt x="541198" y="350774"/>
                                </a:cubicBezTo>
                                <a:cubicBezTo>
                                  <a:pt x="541706" y="350647"/>
                                  <a:pt x="542087" y="350647"/>
                                  <a:pt x="542595" y="350520"/>
                                </a:cubicBezTo>
                                <a:cubicBezTo>
                                  <a:pt x="543103" y="350393"/>
                                  <a:pt x="543611" y="350266"/>
                                  <a:pt x="544119" y="350139"/>
                                </a:cubicBezTo>
                                <a:cubicBezTo>
                                  <a:pt x="544627" y="350012"/>
                                  <a:pt x="545008" y="349885"/>
                                  <a:pt x="545516" y="349758"/>
                                </a:cubicBezTo>
                                <a:cubicBezTo>
                                  <a:pt x="546024" y="349631"/>
                                  <a:pt x="546532" y="349504"/>
                                  <a:pt x="547040" y="349377"/>
                                </a:cubicBezTo>
                                <a:cubicBezTo>
                                  <a:pt x="547548" y="349250"/>
                                  <a:pt x="547929" y="349250"/>
                                  <a:pt x="548437" y="349123"/>
                                </a:cubicBezTo>
                                <a:cubicBezTo>
                                  <a:pt x="548945" y="348996"/>
                                  <a:pt x="549453" y="348996"/>
                                  <a:pt x="549961" y="348869"/>
                                </a:cubicBezTo>
                                <a:cubicBezTo>
                                  <a:pt x="550342" y="348742"/>
                                  <a:pt x="550850" y="348742"/>
                                  <a:pt x="551358" y="348615"/>
                                </a:cubicBezTo>
                                <a:cubicBezTo>
                                  <a:pt x="551866" y="348615"/>
                                  <a:pt x="552374" y="348488"/>
                                  <a:pt x="552882" y="348361"/>
                                </a:cubicBezTo>
                                <a:cubicBezTo>
                                  <a:pt x="553263" y="348361"/>
                                  <a:pt x="553771" y="348234"/>
                                  <a:pt x="554279" y="348107"/>
                                </a:cubicBezTo>
                                <a:cubicBezTo>
                                  <a:pt x="554787" y="347980"/>
                                  <a:pt x="555295" y="347853"/>
                                  <a:pt x="555803" y="347726"/>
                                </a:cubicBezTo>
                                <a:cubicBezTo>
                                  <a:pt x="556184" y="347599"/>
                                  <a:pt x="556692" y="347599"/>
                                  <a:pt x="557200" y="347472"/>
                                </a:cubicBezTo>
                                <a:cubicBezTo>
                                  <a:pt x="557708" y="347345"/>
                                  <a:pt x="558216" y="347091"/>
                                  <a:pt x="558724" y="346964"/>
                                </a:cubicBezTo>
                                <a:cubicBezTo>
                                  <a:pt x="559105" y="346837"/>
                                  <a:pt x="559613" y="346837"/>
                                  <a:pt x="560121" y="346710"/>
                                </a:cubicBezTo>
                                <a:cubicBezTo>
                                  <a:pt x="560629" y="346583"/>
                                  <a:pt x="561137" y="346456"/>
                                  <a:pt x="561645" y="346329"/>
                                </a:cubicBezTo>
                                <a:cubicBezTo>
                                  <a:pt x="562026" y="346202"/>
                                  <a:pt x="562534" y="346202"/>
                                  <a:pt x="563042" y="346075"/>
                                </a:cubicBezTo>
                                <a:cubicBezTo>
                                  <a:pt x="563550" y="346075"/>
                                  <a:pt x="564058" y="345948"/>
                                  <a:pt x="564566" y="345948"/>
                                </a:cubicBezTo>
                                <a:cubicBezTo>
                                  <a:pt x="564947" y="345821"/>
                                  <a:pt x="565455" y="345694"/>
                                  <a:pt x="565963" y="345694"/>
                                </a:cubicBezTo>
                                <a:cubicBezTo>
                                  <a:pt x="566471" y="345567"/>
                                  <a:pt x="566979" y="345440"/>
                                  <a:pt x="567360" y="345313"/>
                                </a:cubicBezTo>
                                <a:cubicBezTo>
                                  <a:pt x="567868" y="345313"/>
                                  <a:pt x="568376" y="345186"/>
                                  <a:pt x="568884" y="345059"/>
                                </a:cubicBezTo>
                                <a:cubicBezTo>
                                  <a:pt x="569392" y="344932"/>
                                  <a:pt x="569900" y="344805"/>
                                  <a:pt x="570281" y="344678"/>
                                </a:cubicBezTo>
                                <a:cubicBezTo>
                                  <a:pt x="570789" y="344424"/>
                                  <a:pt x="571297" y="344297"/>
                                  <a:pt x="571805" y="344170"/>
                                </a:cubicBezTo>
                                <a:cubicBezTo>
                                  <a:pt x="572313" y="344043"/>
                                  <a:pt x="572821" y="343916"/>
                                  <a:pt x="573202" y="343662"/>
                                </a:cubicBezTo>
                                <a:cubicBezTo>
                                  <a:pt x="573710" y="343535"/>
                                  <a:pt x="574218" y="343408"/>
                                  <a:pt x="574726" y="343281"/>
                                </a:cubicBezTo>
                                <a:cubicBezTo>
                                  <a:pt x="575234" y="343154"/>
                                  <a:pt x="575742" y="343027"/>
                                  <a:pt x="576123" y="342900"/>
                                </a:cubicBezTo>
                                <a:cubicBezTo>
                                  <a:pt x="576631" y="342773"/>
                                  <a:pt x="577139" y="342646"/>
                                  <a:pt x="577647" y="342519"/>
                                </a:cubicBezTo>
                                <a:cubicBezTo>
                                  <a:pt x="578155" y="342392"/>
                                  <a:pt x="578663" y="342265"/>
                                  <a:pt x="579044" y="342138"/>
                                </a:cubicBezTo>
                                <a:cubicBezTo>
                                  <a:pt x="579552" y="342011"/>
                                  <a:pt x="580060" y="341884"/>
                                  <a:pt x="580568" y="341757"/>
                                </a:cubicBezTo>
                                <a:cubicBezTo>
                                  <a:pt x="581076" y="341630"/>
                                  <a:pt x="581457" y="341503"/>
                                  <a:pt x="581965" y="341376"/>
                                </a:cubicBezTo>
                                <a:cubicBezTo>
                                  <a:pt x="582473" y="341249"/>
                                  <a:pt x="582981" y="341122"/>
                                  <a:pt x="583489" y="340995"/>
                                </a:cubicBezTo>
                                <a:cubicBezTo>
                                  <a:pt x="583997" y="340868"/>
                                  <a:pt x="584378" y="340741"/>
                                  <a:pt x="584886" y="340487"/>
                                </a:cubicBezTo>
                                <a:cubicBezTo>
                                  <a:pt x="585394" y="340360"/>
                                  <a:pt x="585902" y="340233"/>
                                  <a:pt x="586410" y="340106"/>
                                </a:cubicBezTo>
                                <a:cubicBezTo>
                                  <a:pt x="586918" y="339979"/>
                                  <a:pt x="587299" y="339852"/>
                                  <a:pt x="587807" y="339598"/>
                                </a:cubicBezTo>
                                <a:cubicBezTo>
                                  <a:pt x="588315" y="339471"/>
                                  <a:pt x="588823" y="339344"/>
                                  <a:pt x="589331" y="339217"/>
                                </a:cubicBezTo>
                                <a:cubicBezTo>
                                  <a:pt x="589839" y="338963"/>
                                  <a:pt x="590220" y="338836"/>
                                  <a:pt x="590728" y="338709"/>
                                </a:cubicBezTo>
                                <a:cubicBezTo>
                                  <a:pt x="591236" y="338455"/>
                                  <a:pt x="591744" y="338328"/>
                                  <a:pt x="592252" y="338201"/>
                                </a:cubicBezTo>
                                <a:cubicBezTo>
                                  <a:pt x="592760" y="338074"/>
                                  <a:pt x="593141" y="337820"/>
                                  <a:pt x="593649" y="337693"/>
                                </a:cubicBezTo>
                                <a:cubicBezTo>
                                  <a:pt x="594157" y="337566"/>
                                  <a:pt x="594665" y="337439"/>
                                  <a:pt x="595173" y="337312"/>
                                </a:cubicBezTo>
                                <a:cubicBezTo>
                                  <a:pt x="595681" y="337185"/>
                                  <a:pt x="596062" y="337058"/>
                                  <a:pt x="596570" y="336804"/>
                                </a:cubicBezTo>
                                <a:cubicBezTo>
                                  <a:pt x="597078" y="336677"/>
                                  <a:pt x="597586" y="336550"/>
                                  <a:pt x="598094" y="336423"/>
                                </a:cubicBezTo>
                                <a:cubicBezTo>
                                  <a:pt x="598602" y="336169"/>
                                  <a:pt x="598983" y="336042"/>
                                  <a:pt x="599491" y="335915"/>
                                </a:cubicBezTo>
                                <a:cubicBezTo>
                                  <a:pt x="599999" y="335788"/>
                                  <a:pt x="600507" y="335661"/>
                                  <a:pt x="601015" y="335534"/>
                                </a:cubicBezTo>
                                <a:cubicBezTo>
                                  <a:pt x="601396" y="335280"/>
                                  <a:pt x="601904" y="335153"/>
                                  <a:pt x="602412" y="335026"/>
                                </a:cubicBezTo>
                                <a:cubicBezTo>
                                  <a:pt x="602920" y="334772"/>
                                  <a:pt x="603428" y="334645"/>
                                  <a:pt x="603936" y="334518"/>
                                </a:cubicBezTo>
                                <a:cubicBezTo>
                                  <a:pt x="604317" y="334264"/>
                                  <a:pt x="604825" y="334137"/>
                                  <a:pt x="605333" y="334010"/>
                                </a:cubicBezTo>
                                <a:cubicBezTo>
                                  <a:pt x="605841" y="333883"/>
                                  <a:pt x="606349" y="333629"/>
                                  <a:pt x="606857" y="333502"/>
                                </a:cubicBezTo>
                                <a:cubicBezTo>
                                  <a:pt x="607238" y="333375"/>
                                  <a:pt x="607746" y="333248"/>
                                  <a:pt x="608254" y="333121"/>
                                </a:cubicBezTo>
                                <a:cubicBezTo>
                                  <a:pt x="608762" y="332994"/>
                                  <a:pt x="609270" y="332867"/>
                                  <a:pt x="609778" y="332740"/>
                                </a:cubicBezTo>
                                <a:cubicBezTo>
                                  <a:pt x="610159" y="332613"/>
                                  <a:pt x="610667" y="332486"/>
                                  <a:pt x="611175" y="332359"/>
                                </a:cubicBezTo>
                                <a:cubicBezTo>
                                  <a:pt x="611683" y="332232"/>
                                  <a:pt x="612191" y="332105"/>
                                  <a:pt x="612699" y="331978"/>
                                </a:cubicBezTo>
                                <a:cubicBezTo>
                                  <a:pt x="613080" y="331851"/>
                                  <a:pt x="613588" y="331724"/>
                                  <a:pt x="614096" y="331597"/>
                                </a:cubicBezTo>
                                <a:cubicBezTo>
                                  <a:pt x="614604" y="331470"/>
                                  <a:pt x="615112" y="331343"/>
                                  <a:pt x="615620" y="331216"/>
                                </a:cubicBezTo>
                                <a:cubicBezTo>
                                  <a:pt x="616001" y="330962"/>
                                  <a:pt x="616509" y="330835"/>
                                  <a:pt x="617017" y="330708"/>
                                </a:cubicBezTo>
                                <a:cubicBezTo>
                                  <a:pt x="617525" y="330454"/>
                                  <a:pt x="618033" y="330200"/>
                                  <a:pt x="618414" y="330073"/>
                                </a:cubicBezTo>
                                <a:cubicBezTo>
                                  <a:pt x="618922" y="329819"/>
                                  <a:pt x="619430" y="329692"/>
                                  <a:pt x="619938" y="329438"/>
                                </a:cubicBezTo>
                                <a:cubicBezTo>
                                  <a:pt x="620446" y="329311"/>
                                  <a:pt x="620954" y="329057"/>
                                  <a:pt x="621335" y="328803"/>
                                </a:cubicBezTo>
                                <a:cubicBezTo>
                                  <a:pt x="621843" y="328676"/>
                                  <a:pt x="622351" y="328422"/>
                                  <a:pt x="622859" y="328295"/>
                                </a:cubicBezTo>
                                <a:cubicBezTo>
                                  <a:pt x="623367" y="328041"/>
                                  <a:pt x="623875" y="327914"/>
                                  <a:pt x="624256" y="327660"/>
                                </a:cubicBezTo>
                                <a:cubicBezTo>
                                  <a:pt x="624764" y="327406"/>
                                  <a:pt x="625272" y="327279"/>
                                  <a:pt x="625780" y="327025"/>
                                </a:cubicBezTo>
                                <a:cubicBezTo>
                                  <a:pt x="626288" y="326898"/>
                                  <a:pt x="626796" y="326644"/>
                                  <a:pt x="627177" y="326390"/>
                                </a:cubicBezTo>
                                <a:cubicBezTo>
                                  <a:pt x="627685" y="326263"/>
                                  <a:pt x="628193" y="326009"/>
                                  <a:pt x="628701" y="325755"/>
                                </a:cubicBezTo>
                                <a:cubicBezTo>
                                  <a:pt x="629209" y="325501"/>
                                  <a:pt x="629717" y="325247"/>
                                  <a:pt x="630098" y="324993"/>
                                </a:cubicBezTo>
                                <a:cubicBezTo>
                                  <a:pt x="630606" y="324739"/>
                                  <a:pt x="631114" y="324485"/>
                                  <a:pt x="631622" y="324231"/>
                                </a:cubicBezTo>
                                <a:cubicBezTo>
                                  <a:pt x="632130" y="323977"/>
                                  <a:pt x="632511" y="323723"/>
                                  <a:pt x="633019" y="323469"/>
                                </a:cubicBezTo>
                                <a:cubicBezTo>
                                  <a:pt x="633527" y="323215"/>
                                  <a:pt x="634035" y="322961"/>
                                  <a:pt x="634543" y="322580"/>
                                </a:cubicBezTo>
                                <a:cubicBezTo>
                                  <a:pt x="635051" y="322326"/>
                                  <a:pt x="635432" y="322072"/>
                                  <a:pt x="635940" y="321818"/>
                                </a:cubicBezTo>
                                <a:cubicBezTo>
                                  <a:pt x="636448" y="321564"/>
                                  <a:pt x="636956" y="321310"/>
                                  <a:pt x="637464" y="321056"/>
                                </a:cubicBezTo>
                                <a:cubicBezTo>
                                  <a:pt x="637972" y="320802"/>
                                  <a:pt x="638353" y="320548"/>
                                  <a:pt x="638861" y="320421"/>
                                </a:cubicBezTo>
                                <a:cubicBezTo>
                                  <a:pt x="639369" y="320167"/>
                                  <a:pt x="639877" y="319913"/>
                                  <a:pt x="640385" y="319659"/>
                                </a:cubicBezTo>
                                <a:cubicBezTo>
                                  <a:pt x="640893" y="319405"/>
                                  <a:pt x="641274" y="319151"/>
                                  <a:pt x="641782" y="318897"/>
                                </a:cubicBezTo>
                                <a:cubicBezTo>
                                  <a:pt x="642290" y="318770"/>
                                  <a:pt x="642798" y="318516"/>
                                  <a:pt x="643306" y="318262"/>
                                </a:cubicBezTo>
                                <a:cubicBezTo>
                                  <a:pt x="643814" y="318008"/>
                                  <a:pt x="644195" y="317754"/>
                                  <a:pt x="644703" y="317627"/>
                                </a:cubicBezTo>
                                <a:cubicBezTo>
                                  <a:pt x="645211" y="317373"/>
                                  <a:pt x="645719" y="317119"/>
                                  <a:pt x="646227" y="316865"/>
                                </a:cubicBezTo>
                                <a:cubicBezTo>
                                  <a:pt x="646735" y="316611"/>
                                  <a:pt x="647116" y="316484"/>
                                  <a:pt x="647624" y="316230"/>
                                </a:cubicBezTo>
                                <a:cubicBezTo>
                                  <a:pt x="648132" y="315976"/>
                                  <a:pt x="648640" y="315722"/>
                                  <a:pt x="649148" y="315468"/>
                                </a:cubicBezTo>
                                <a:cubicBezTo>
                                  <a:pt x="649529" y="315214"/>
                                  <a:pt x="650037" y="314960"/>
                                  <a:pt x="650545" y="314706"/>
                                </a:cubicBezTo>
                                <a:cubicBezTo>
                                  <a:pt x="651053" y="314452"/>
                                  <a:pt x="651561" y="314198"/>
                                  <a:pt x="652069" y="313944"/>
                                </a:cubicBezTo>
                                <a:cubicBezTo>
                                  <a:pt x="652450" y="313690"/>
                                  <a:pt x="652958" y="313436"/>
                                  <a:pt x="653466" y="313182"/>
                                </a:cubicBezTo>
                                <a:cubicBezTo>
                                  <a:pt x="653974" y="312801"/>
                                  <a:pt x="654482" y="312547"/>
                                  <a:pt x="654990" y="312293"/>
                                </a:cubicBezTo>
                                <a:cubicBezTo>
                                  <a:pt x="655371" y="311912"/>
                                  <a:pt x="655879" y="311658"/>
                                  <a:pt x="656387" y="311404"/>
                                </a:cubicBezTo>
                                <a:cubicBezTo>
                                  <a:pt x="656895" y="311023"/>
                                  <a:pt x="657403" y="310769"/>
                                  <a:pt x="657911" y="310515"/>
                                </a:cubicBezTo>
                                <a:cubicBezTo>
                                  <a:pt x="658292" y="310134"/>
                                  <a:pt x="658800" y="309880"/>
                                  <a:pt x="659308" y="309626"/>
                                </a:cubicBezTo>
                                <a:cubicBezTo>
                                  <a:pt x="659816" y="309372"/>
                                  <a:pt x="660324" y="308991"/>
                                  <a:pt x="660832" y="308737"/>
                                </a:cubicBezTo>
                                <a:cubicBezTo>
                                  <a:pt x="661213" y="308483"/>
                                  <a:pt x="661721" y="308102"/>
                                  <a:pt x="662229" y="307848"/>
                                </a:cubicBezTo>
                                <a:cubicBezTo>
                                  <a:pt x="662737" y="307594"/>
                                  <a:pt x="663245" y="307340"/>
                                  <a:pt x="663753" y="307086"/>
                                </a:cubicBezTo>
                                <a:cubicBezTo>
                                  <a:pt x="664134" y="306832"/>
                                  <a:pt x="664642" y="306578"/>
                                  <a:pt x="665150" y="306324"/>
                                </a:cubicBezTo>
                                <a:cubicBezTo>
                                  <a:pt x="665658" y="305943"/>
                                  <a:pt x="666166" y="305689"/>
                                  <a:pt x="666547" y="305435"/>
                                </a:cubicBezTo>
                                <a:cubicBezTo>
                                  <a:pt x="667055" y="305181"/>
                                  <a:pt x="667563" y="304927"/>
                                  <a:pt x="668071" y="304673"/>
                                </a:cubicBezTo>
                                <a:cubicBezTo>
                                  <a:pt x="668579" y="304419"/>
                                  <a:pt x="669087" y="304165"/>
                                  <a:pt x="669468" y="304038"/>
                                </a:cubicBezTo>
                                <a:cubicBezTo>
                                  <a:pt x="669976" y="303784"/>
                                  <a:pt x="670484" y="303530"/>
                                  <a:pt x="670992" y="303276"/>
                                </a:cubicBezTo>
                                <a:cubicBezTo>
                                  <a:pt x="671500" y="303022"/>
                                  <a:pt x="672008" y="302768"/>
                                  <a:pt x="672389" y="302641"/>
                                </a:cubicBezTo>
                                <a:cubicBezTo>
                                  <a:pt x="672897" y="302387"/>
                                  <a:pt x="673405" y="302133"/>
                                  <a:pt x="673913" y="301879"/>
                                </a:cubicBezTo>
                                <a:cubicBezTo>
                                  <a:pt x="674421" y="301752"/>
                                  <a:pt x="674929" y="301498"/>
                                  <a:pt x="675310" y="301244"/>
                                </a:cubicBezTo>
                                <a:cubicBezTo>
                                  <a:pt x="675818" y="300990"/>
                                  <a:pt x="676326" y="300736"/>
                                  <a:pt x="676834" y="300609"/>
                                </a:cubicBezTo>
                                <a:cubicBezTo>
                                  <a:pt x="677342" y="300355"/>
                                  <a:pt x="677850" y="300101"/>
                                  <a:pt x="678231" y="299847"/>
                                </a:cubicBezTo>
                                <a:cubicBezTo>
                                  <a:pt x="678739" y="299720"/>
                                  <a:pt x="679247" y="299466"/>
                                  <a:pt x="679755" y="299212"/>
                                </a:cubicBezTo>
                                <a:cubicBezTo>
                                  <a:pt x="680263" y="298958"/>
                                  <a:pt x="680771" y="298577"/>
                                  <a:pt x="681152" y="298323"/>
                                </a:cubicBezTo>
                                <a:cubicBezTo>
                                  <a:pt x="681660" y="298069"/>
                                  <a:pt x="682168" y="297815"/>
                                  <a:pt x="682676" y="297561"/>
                                </a:cubicBezTo>
                                <a:cubicBezTo>
                                  <a:pt x="683184" y="297307"/>
                                  <a:pt x="683565" y="296926"/>
                                  <a:pt x="684073" y="296672"/>
                                </a:cubicBezTo>
                                <a:cubicBezTo>
                                  <a:pt x="684581" y="296418"/>
                                  <a:pt x="685089" y="296164"/>
                                  <a:pt x="685597" y="295783"/>
                                </a:cubicBezTo>
                                <a:cubicBezTo>
                                  <a:pt x="686105" y="295529"/>
                                  <a:pt x="686486" y="295148"/>
                                  <a:pt x="686994" y="294894"/>
                                </a:cubicBezTo>
                                <a:cubicBezTo>
                                  <a:pt x="687502" y="294513"/>
                                  <a:pt x="688010" y="294259"/>
                                  <a:pt x="688518" y="294005"/>
                                </a:cubicBezTo>
                                <a:cubicBezTo>
                                  <a:pt x="689026" y="293624"/>
                                  <a:pt x="689407" y="293370"/>
                                  <a:pt x="689915" y="293116"/>
                                </a:cubicBezTo>
                                <a:cubicBezTo>
                                  <a:pt x="690423" y="292735"/>
                                  <a:pt x="690931" y="292481"/>
                                  <a:pt x="691439" y="292227"/>
                                </a:cubicBezTo>
                                <a:cubicBezTo>
                                  <a:pt x="691947" y="291973"/>
                                  <a:pt x="692328" y="291592"/>
                                  <a:pt x="692836" y="291338"/>
                                </a:cubicBezTo>
                                <a:cubicBezTo>
                                  <a:pt x="693344" y="291084"/>
                                  <a:pt x="693852" y="290830"/>
                                  <a:pt x="694360" y="290576"/>
                                </a:cubicBezTo>
                                <a:cubicBezTo>
                                  <a:pt x="694868" y="290322"/>
                                  <a:pt x="695249" y="290068"/>
                                  <a:pt x="695757" y="289814"/>
                                </a:cubicBezTo>
                                <a:cubicBezTo>
                                  <a:pt x="696265" y="289560"/>
                                  <a:pt x="696773" y="289433"/>
                                  <a:pt x="697281" y="289179"/>
                                </a:cubicBezTo>
                                <a:cubicBezTo>
                                  <a:pt x="697789" y="288925"/>
                                  <a:pt x="698170" y="288671"/>
                                  <a:pt x="698678" y="288417"/>
                                </a:cubicBezTo>
                                <a:cubicBezTo>
                                  <a:pt x="699186" y="288163"/>
                                  <a:pt x="699694" y="287909"/>
                                  <a:pt x="700202" y="287782"/>
                                </a:cubicBezTo>
                                <a:cubicBezTo>
                                  <a:pt x="700583" y="287528"/>
                                  <a:pt x="701091" y="287274"/>
                                  <a:pt x="701599" y="287020"/>
                                </a:cubicBezTo>
                                <a:cubicBezTo>
                                  <a:pt x="702107" y="286766"/>
                                  <a:pt x="702615" y="286512"/>
                                  <a:pt x="703123" y="286258"/>
                                </a:cubicBezTo>
                                <a:cubicBezTo>
                                  <a:pt x="703504" y="286004"/>
                                  <a:pt x="704012" y="285750"/>
                                  <a:pt x="704520" y="285496"/>
                                </a:cubicBezTo>
                                <a:cubicBezTo>
                                  <a:pt x="705028" y="285242"/>
                                  <a:pt x="705536" y="284988"/>
                                  <a:pt x="706044" y="284734"/>
                                </a:cubicBezTo>
                                <a:cubicBezTo>
                                  <a:pt x="706425" y="284480"/>
                                  <a:pt x="706933" y="284353"/>
                                  <a:pt x="707441" y="284099"/>
                                </a:cubicBezTo>
                                <a:cubicBezTo>
                                  <a:pt x="707949" y="283845"/>
                                  <a:pt x="708457" y="283591"/>
                                  <a:pt x="708965" y="283337"/>
                                </a:cubicBezTo>
                                <a:cubicBezTo>
                                  <a:pt x="709346" y="283083"/>
                                  <a:pt x="709854" y="282829"/>
                                  <a:pt x="710362" y="282575"/>
                                </a:cubicBezTo>
                                <a:cubicBezTo>
                                  <a:pt x="710870" y="282321"/>
                                  <a:pt x="711378" y="282067"/>
                                  <a:pt x="711886" y="281813"/>
                                </a:cubicBezTo>
                                <a:cubicBezTo>
                                  <a:pt x="712267" y="281432"/>
                                  <a:pt x="712775" y="281178"/>
                                  <a:pt x="713283" y="280924"/>
                                </a:cubicBezTo>
                                <a:cubicBezTo>
                                  <a:pt x="713791" y="280670"/>
                                  <a:pt x="714299" y="280416"/>
                                  <a:pt x="714807" y="280035"/>
                                </a:cubicBezTo>
                                <a:cubicBezTo>
                                  <a:pt x="715188" y="279781"/>
                                  <a:pt x="715696" y="279527"/>
                                  <a:pt x="716204" y="279146"/>
                                </a:cubicBezTo>
                                <a:cubicBezTo>
                                  <a:pt x="716712" y="278892"/>
                                  <a:pt x="717220" y="278511"/>
                                  <a:pt x="717601" y="278257"/>
                                </a:cubicBezTo>
                                <a:cubicBezTo>
                                  <a:pt x="718109" y="277876"/>
                                  <a:pt x="718617" y="277622"/>
                                  <a:pt x="719125" y="277241"/>
                                </a:cubicBezTo>
                                <a:cubicBezTo>
                                  <a:pt x="719633" y="276860"/>
                                  <a:pt x="720141" y="276606"/>
                                  <a:pt x="720522" y="276225"/>
                                </a:cubicBezTo>
                                <a:cubicBezTo>
                                  <a:pt x="721030" y="275971"/>
                                  <a:pt x="721538" y="275590"/>
                                  <a:pt x="722046" y="275209"/>
                                </a:cubicBezTo>
                                <a:cubicBezTo>
                                  <a:pt x="722554" y="274828"/>
                                  <a:pt x="723062" y="274574"/>
                                  <a:pt x="723443" y="274193"/>
                                </a:cubicBezTo>
                                <a:cubicBezTo>
                                  <a:pt x="723951" y="273812"/>
                                  <a:pt x="724459" y="273431"/>
                                  <a:pt x="724967" y="273050"/>
                                </a:cubicBezTo>
                                <a:cubicBezTo>
                                  <a:pt x="725475" y="272669"/>
                                  <a:pt x="725983" y="272288"/>
                                  <a:pt x="726364" y="271907"/>
                                </a:cubicBezTo>
                                <a:cubicBezTo>
                                  <a:pt x="726872" y="271526"/>
                                  <a:pt x="727380" y="271145"/>
                                  <a:pt x="727888" y="270764"/>
                                </a:cubicBezTo>
                                <a:cubicBezTo>
                                  <a:pt x="728396" y="270383"/>
                                  <a:pt x="728904" y="269875"/>
                                  <a:pt x="729285" y="269494"/>
                                </a:cubicBezTo>
                                <a:cubicBezTo>
                                  <a:pt x="729793" y="268986"/>
                                  <a:pt x="730301" y="268605"/>
                                  <a:pt x="730809" y="268097"/>
                                </a:cubicBezTo>
                                <a:cubicBezTo>
                                  <a:pt x="731317" y="267716"/>
                                  <a:pt x="731825" y="267081"/>
                                  <a:pt x="732206" y="266573"/>
                                </a:cubicBezTo>
                                <a:cubicBezTo>
                                  <a:pt x="732714" y="266192"/>
                                  <a:pt x="733222" y="265684"/>
                                  <a:pt x="733730" y="265049"/>
                                </a:cubicBezTo>
                                <a:cubicBezTo>
                                  <a:pt x="734238" y="264541"/>
                                  <a:pt x="734619" y="264033"/>
                                  <a:pt x="735127" y="263398"/>
                                </a:cubicBezTo>
                                <a:cubicBezTo>
                                  <a:pt x="735635" y="262890"/>
                                  <a:pt x="736143" y="262255"/>
                                  <a:pt x="736651" y="261620"/>
                                </a:cubicBezTo>
                                <a:cubicBezTo>
                                  <a:pt x="737159" y="260985"/>
                                  <a:pt x="737540" y="260350"/>
                                  <a:pt x="738048" y="259588"/>
                                </a:cubicBezTo>
                                <a:cubicBezTo>
                                  <a:pt x="738556" y="258953"/>
                                  <a:pt x="739064" y="258191"/>
                                  <a:pt x="739572" y="257429"/>
                                </a:cubicBezTo>
                                <a:cubicBezTo>
                                  <a:pt x="740080" y="256794"/>
                                  <a:pt x="740461" y="255905"/>
                                  <a:pt x="740969" y="255143"/>
                                </a:cubicBezTo>
                                <a:cubicBezTo>
                                  <a:pt x="741477" y="254254"/>
                                  <a:pt x="741985" y="253365"/>
                                  <a:pt x="742493" y="252476"/>
                                </a:cubicBezTo>
                                <a:cubicBezTo>
                                  <a:pt x="743001" y="251587"/>
                                  <a:pt x="743382" y="250571"/>
                                  <a:pt x="743890" y="249555"/>
                                </a:cubicBezTo>
                                <a:cubicBezTo>
                                  <a:pt x="744398" y="248539"/>
                                  <a:pt x="744906" y="247396"/>
                                  <a:pt x="745414" y="246253"/>
                                </a:cubicBezTo>
                                <a:cubicBezTo>
                                  <a:pt x="745922" y="245110"/>
                                  <a:pt x="746303" y="243840"/>
                                  <a:pt x="746811" y="242570"/>
                                </a:cubicBezTo>
                                <a:cubicBezTo>
                                  <a:pt x="747319" y="241300"/>
                                  <a:pt x="747827" y="239903"/>
                                  <a:pt x="748335" y="238506"/>
                                </a:cubicBezTo>
                                <a:cubicBezTo>
                                  <a:pt x="748843" y="237109"/>
                                  <a:pt x="749224" y="235585"/>
                                  <a:pt x="749732" y="234061"/>
                                </a:cubicBezTo>
                                <a:cubicBezTo>
                                  <a:pt x="750240" y="232410"/>
                                  <a:pt x="750748" y="230759"/>
                                  <a:pt x="751256" y="229108"/>
                                </a:cubicBezTo>
                                <a:cubicBezTo>
                                  <a:pt x="751637" y="227457"/>
                                  <a:pt x="752145" y="225679"/>
                                  <a:pt x="752653" y="224028"/>
                                </a:cubicBezTo>
                                <a:cubicBezTo>
                                  <a:pt x="753161" y="222250"/>
                                  <a:pt x="753669" y="220472"/>
                                  <a:pt x="754177" y="218567"/>
                                </a:cubicBezTo>
                                <a:cubicBezTo>
                                  <a:pt x="754558" y="216789"/>
                                  <a:pt x="755066" y="215011"/>
                                  <a:pt x="755574" y="213106"/>
                                </a:cubicBezTo>
                                <a:cubicBezTo>
                                  <a:pt x="756082" y="211328"/>
                                  <a:pt x="756590" y="209423"/>
                                  <a:pt x="757098" y="207645"/>
                                </a:cubicBezTo>
                                <a:cubicBezTo>
                                  <a:pt x="757479" y="205867"/>
                                  <a:pt x="757987" y="204089"/>
                                  <a:pt x="758495" y="202438"/>
                                </a:cubicBezTo>
                                <a:cubicBezTo>
                                  <a:pt x="759003" y="200787"/>
                                  <a:pt x="759511" y="199009"/>
                                  <a:pt x="760019" y="197485"/>
                                </a:cubicBezTo>
                                <a:cubicBezTo>
                                  <a:pt x="760400" y="195961"/>
                                  <a:pt x="760908" y="194564"/>
                                  <a:pt x="761416" y="193167"/>
                                </a:cubicBezTo>
                                <a:cubicBezTo>
                                  <a:pt x="761924" y="191770"/>
                                  <a:pt x="762432" y="190500"/>
                                  <a:pt x="762940" y="189357"/>
                                </a:cubicBezTo>
                                <a:cubicBezTo>
                                  <a:pt x="763321" y="188214"/>
                                  <a:pt x="763829" y="187325"/>
                                  <a:pt x="764337" y="186436"/>
                                </a:cubicBezTo>
                                <a:cubicBezTo>
                                  <a:pt x="764845" y="185547"/>
                                  <a:pt x="765353" y="184785"/>
                                  <a:pt x="765861" y="184277"/>
                                </a:cubicBezTo>
                                <a:cubicBezTo>
                                  <a:pt x="766242" y="183642"/>
                                  <a:pt x="766750" y="183261"/>
                                  <a:pt x="767258" y="182880"/>
                                </a:cubicBezTo>
                                <a:cubicBezTo>
                                  <a:pt x="767766" y="182499"/>
                                  <a:pt x="768274" y="182372"/>
                                  <a:pt x="768655" y="182245"/>
                                </a:cubicBezTo>
                                <a:cubicBezTo>
                                  <a:pt x="769163" y="182118"/>
                                  <a:pt x="769671" y="182245"/>
                                  <a:pt x="770179" y="182245"/>
                                </a:cubicBezTo>
                                <a:cubicBezTo>
                                  <a:pt x="770687" y="182372"/>
                                  <a:pt x="771195" y="182626"/>
                                  <a:pt x="771576" y="182880"/>
                                </a:cubicBezTo>
                                <a:cubicBezTo>
                                  <a:pt x="772084" y="183134"/>
                                  <a:pt x="772592" y="183515"/>
                                  <a:pt x="773100" y="183896"/>
                                </a:cubicBezTo>
                                <a:cubicBezTo>
                                  <a:pt x="773608" y="184277"/>
                                  <a:pt x="774116" y="184658"/>
                                  <a:pt x="774497" y="185166"/>
                                </a:cubicBezTo>
                                <a:cubicBezTo>
                                  <a:pt x="775005" y="185674"/>
                                  <a:pt x="775513" y="186182"/>
                                  <a:pt x="776021" y="186690"/>
                                </a:cubicBezTo>
                                <a:cubicBezTo>
                                  <a:pt x="776529" y="187198"/>
                                  <a:pt x="777037" y="187706"/>
                                  <a:pt x="777418" y="188214"/>
                                </a:cubicBezTo>
                                <a:cubicBezTo>
                                  <a:pt x="777926" y="188722"/>
                                  <a:pt x="778434" y="189230"/>
                                  <a:pt x="778942" y="189738"/>
                                </a:cubicBezTo>
                                <a:cubicBezTo>
                                  <a:pt x="779450" y="190246"/>
                                  <a:pt x="779958" y="190754"/>
                                  <a:pt x="780339" y="191262"/>
                                </a:cubicBezTo>
                                <a:cubicBezTo>
                                  <a:pt x="780847" y="191770"/>
                                  <a:pt x="781355" y="192278"/>
                                  <a:pt x="781863" y="192786"/>
                                </a:cubicBezTo>
                                <a:cubicBezTo>
                                  <a:pt x="782371" y="193294"/>
                                  <a:pt x="782879" y="193802"/>
                                  <a:pt x="783260" y="194183"/>
                                </a:cubicBezTo>
                                <a:cubicBezTo>
                                  <a:pt x="783768" y="194691"/>
                                  <a:pt x="784276" y="195072"/>
                                  <a:pt x="784784" y="195580"/>
                                </a:cubicBezTo>
                                <a:cubicBezTo>
                                  <a:pt x="785292" y="195961"/>
                                  <a:pt x="785673" y="196342"/>
                                  <a:pt x="786181" y="196723"/>
                                </a:cubicBezTo>
                                <a:cubicBezTo>
                                  <a:pt x="786689" y="197104"/>
                                  <a:pt x="787197" y="197485"/>
                                  <a:pt x="787705" y="197866"/>
                                </a:cubicBezTo>
                                <a:cubicBezTo>
                                  <a:pt x="788213" y="198247"/>
                                  <a:pt x="788594" y="198628"/>
                                  <a:pt x="789102" y="198882"/>
                                </a:cubicBezTo>
                                <a:cubicBezTo>
                                  <a:pt x="789610" y="199263"/>
                                  <a:pt x="790118" y="199517"/>
                                  <a:pt x="790626" y="199771"/>
                                </a:cubicBezTo>
                                <a:cubicBezTo>
                                  <a:pt x="791134" y="200025"/>
                                  <a:pt x="791515" y="200279"/>
                                  <a:pt x="792023" y="200533"/>
                                </a:cubicBezTo>
                                <a:cubicBezTo>
                                  <a:pt x="792531" y="200787"/>
                                  <a:pt x="793039" y="200914"/>
                                  <a:pt x="793547" y="201041"/>
                                </a:cubicBezTo>
                                <a:cubicBezTo>
                                  <a:pt x="794055" y="201295"/>
                                  <a:pt x="794436" y="201422"/>
                                  <a:pt x="794944" y="201549"/>
                                </a:cubicBezTo>
                                <a:cubicBezTo>
                                  <a:pt x="795452" y="201676"/>
                                  <a:pt x="795960" y="201803"/>
                                  <a:pt x="796468" y="201930"/>
                                </a:cubicBezTo>
                                <a:cubicBezTo>
                                  <a:pt x="796976" y="202057"/>
                                  <a:pt x="797357" y="202057"/>
                                  <a:pt x="797865" y="202184"/>
                                </a:cubicBezTo>
                                <a:cubicBezTo>
                                  <a:pt x="798373" y="202311"/>
                                  <a:pt x="798881" y="202311"/>
                                  <a:pt x="799389" y="202438"/>
                                </a:cubicBezTo>
                                <a:cubicBezTo>
                                  <a:pt x="799897" y="202565"/>
                                  <a:pt x="800278" y="202565"/>
                                  <a:pt x="800786" y="202692"/>
                                </a:cubicBezTo>
                                <a:cubicBezTo>
                                  <a:pt x="801294" y="202692"/>
                                  <a:pt x="801802" y="202819"/>
                                  <a:pt x="802310" y="202819"/>
                                </a:cubicBezTo>
                                <a:cubicBezTo>
                                  <a:pt x="802691" y="202946"/>
                                  <a:pt x="803199" y="203073"/>
                                  <a:pt x="803707" y="203073"/>
                                </a:cubicBezTo>
                                <a:cubicBezTo>
                                  <a:pt x="804215" y="203200"/>
                                  <a:pt x="804723" y="203327"/>
                                  <a:pt x="805231" y="203454"/>
                                </a:cubicBezTo>
                                <a:cubicBezTo>
                                  <a:pt x="805612" y="203581"/>
                                  <a:pt x="806120" y="203708"/>
                                  <a:pt x="806628" y="203835"/>
                                </a:cubicBezTo>
                                <a:cubicBezTo>
                                  <a:pt x="807136" y="204089"/>
                                  <a:pt x="807644" y="204216"/>
                                  <a:pt x="808152" y="204343"/>
                                </a:cubicBezTo>
                                <a:cubicBezTo>
                                  <a:pt x="808533" y="204597"/>
                                  <a:pt x="809041" y="204851"/>
                                  <a:pt x="809549" y="204978"/>
                                </a:cubicBezTo>
                                <a:cubicBezTo>
                                  <a:pt x="810057" y="205232"/>
                                  <a:pt x="810565" y="205486"/>
                                  <a:pt x="811073" y="205740"/>
                                </a:cubicBezTo>
                                <a:cubicBezTo>
                                  <a:pt x="811454" y="205867"/>
                                  <a:pt x="811962" y="206248"/>
                                  <a:pt x="812470" y="206375"/>
                                </a:cubicBezTo>
                                <a:cubicBezTo>
                                  <a:pt x="812978" y="206629"/>
                                  <a:pt x="813486" y="206883"/>
                                  <a:pt x="813994" y="207137"/>
                                </a:cubicBezTo>
                                <a:cubicBezTo>
                                  <a:pt x="814375" y="207391"/>
                                  <a:pt x="814883" y="207645"/>
                                  <a:pt x="815391" y="208026"/>
                                </a:cubicBezTo>
                                <a:cubicBezTo>
                                  <a:pt x="815899" y="208280"/>
                                  <a:pt x="816407" y="208534"/>
                                  <a:pt x="816915" y="208788"/>
                                </a:cubicBezTo>
                                <a:cubicBezTo>
                                  <a:pt x="817296" y="209042"/>
                                  <a:pt x="817804" y="209296"/>
                                  <a:pt x="818312" y="209550"/>
                                </a:cubicBezTo>
                                <a:cubicBezTo>
                                  <a:pt x="818820" y="209804"/>
                                  <a:pt x="819328" y="210058"/>
                                  <a:pt x="819709" y="210185"/>
                                </a:cubicBezTo>
                                <a:cubicBezTo>
                                  <a:pt x="820217" y="210439"/>
                                  <a:pt x="820725" y="210693"/>
                                  <a:pt x="821233" y="210947"/>
                                </a:cubicBezTo>
                                <a:cubicBezTo>
                                  <a:pt x="821741" y="211201"/>
                                  <a:pt x="822249" y="211455"/>
                                  <a:pt x="822630" y="211582"/>
                                </a:cubicBezTo>
                                <a:cubicBezTo>
                                  <a:pt x="823138" y="211836"/>
                                  <a:pt x="823646" y="212090"/>
                                  <a:pt x="824154" y="212344"/>
                                </a:cubicBezTo>
                                <a:cubicBezTo>
                                  <a:pt x="824662" y="212471"/>
                                  <a:pt x="825170" y="212725"/>
                                  <a:pt x="825551" y="212852"/>
                                </a:cubicBezTo>
                                <a:cubicBezTo>
                                  <a:pt x="826059" y="213106"/>
                                  <a:pt x="826567" y="213233"/>
                                  <a:pt x="827075" y="213487"/>
                                </a:cubicBezTo>
                                <a:cubicBezTo>
                                  <a:pt x="827583" y="213614"/>
                                  <a:pt x="828091" y="213741"/>
                                  <a:pt x="828472" y="213995"/>
                                </a:cubicBezTo>
                                <a:cubicBezTo>
                                  <a:pt x="828980" y="214122"/>
                                  <a:pt x="829488" y="214249"/>
                                  <a:pt x="829996" y="214503"/>
                                </a:cubicBezTo>
                                <a:cubicBezTo>
                                  <a:pt x="830504" y="214630"/>
                                  <a:pt x="831012" y="214757"/>
                                  <a:pt x="831393" y="214884"/>
                                </a:cubicBezTo>
                                <a:cubicBezTo>
                                  <a:pt x="831901" y="215011"/>
                                  <a:pt x="832409" y="215138"/>
                                  <a:pt x="832917" y="215265"/>
                                </a:cubicBezTo>
                                <a:cubicBezTo>
                                  <a:pt x="833425" y="215392"/>
                                  <a:pt x="833806" y="215519"/>
                                  <a:pt x="834314" y="215646"/>
                                </a:cubicBezTo>
                                <a:cubicBezTo>
                                  <a:pt x="834822" y="215646"/>
                                  <a:pt x="835330" y="215773"/>
                                  <a:pt x="835838" y="215773"/>
                                </a:cubicBezTo>
                                <a:cubicBezTo>
                                  <a:pt x="836346" y="215900"/>
                                  <a:pt x="836727" y="216027"/>
                                  <a:pt x="837235" y="216027"/>
                                </a:cubicBezTo>
                                <a:cubicBezTo>
                                  <a:pt x="837743" y="216027"/>
                                  <a:pt x="838251" y="216154"/>
                                  <a:pt x="838759" y="216154"/>
                                </a:cubicBezTo>
                                <a:cubicBezTo>
                                  <a:pt x="839267" y="216154"/>
                                  <a:pt x="839648" y="216281"/>
                                  <a:pt x="840156" y="216281"/>
                                </a:cubicBezTo>
                                <a:cubicBezTo>
                                  <a:pt x="840664" y="216281"/>
                                  <a:pt x="841172" y="216281"/>
                                  <a:pt x="841680" y="216281"/>
                                </a:cubicBezTo>
                                <a:cubicBezTo>
                                  <a:pt x="842188" y="216281"/>
                                  <a:pt x="842569" y="216281"/>
                                  <a:pt x="843077" y="216408"/>
                                </a:cubicBezTo>
                                <a:cubicBezTo>
                                  <a:pt x="843585" y="216408"/>
                                  <a:pt x="844093" y="216408"/>
                                  <a:pt x="844601" y="216408"/>
                                </a:cubicBezTo>
                                <a:cubicBezTo>
                                  <a:pt x="845109" y="216408"/>
                                  <a:pt x="845490" y="216408"/>
                                  <a:pt x="845998" y="216535"/>
                                </a:cubicBezTo>
                                <a:cubicBezTo>
                                  <a:pt x="846506" y="216535"/>
                                  <a:pt x="847014" y="216535"/>
                                  <a:pt x="847522" y="216535"/>
                                </a:cubicBezTo>
                                <a:cubicBezTo>
                                  <a:pt x="848030" y="216535"/>
                                  <a:pt x="848411" y="216535"/>
                                  <a:pt x="848919" y="216662"/>
                                </a:cubicBezTo>
                                <a:cubicBezTo>
                                  <a:pt x="849427" y="216662"/>
                                  <a:pt x="849935" y="216535"/>
                                  <a:pt x="850443" y="216662"/>
                                </a:cubicBezTo>
                                <a:cubicBezTo>
                                  <a:pt x="850824" y="216662"/>
                                  <a:pt x="851332" y="216662"/>
                                  <a:pt x="851840" y="216662"/>
                                </a:cubicBezTo>
                                <a:cubicBezTo>
                                  <a:pt x="852348" y="216662"/>
                                  <a:pt x="852856" y="216662"/>
                                  <a:pt x="853364" y="216662"/>
                                </a:cubicBezTo>
                                <a:cubicBezTo>
                                  <a:pt x="853745" y="216662"/>
                                  <a:pt x="854253" y="216662"/>
                                  <a:pt x="854761" y="216662"/>
                                </a:cubicBezTo>
                                <a:cubicBezTo>
                                  <a:pt x="855269" y="216662"/>
                                  <a:pt x="855777" y="216662"/>
                                  <a:pt x="856285" y="216662"/>
                                </a:cubicBezTo>
                                <a:cubicBezTo>
                                  <a:pt x="856666" y="216662"/>
                                  <a:pt x="857174" y="216662"/>
                                  <a:pt x="857682" y="216662"/>
                                </a:cubicBezTo>
                                <a:cubicBezTo>
                                  <a:pt x="858190" y="216662"/>
                                  <a:pt x="858698" y="216662"/>
                                  <a:pt x="859206" y="216662"/>
                                </a:cubicBezTo>
                                <a:cubicBezTo>
                                  <a:pt x="859587" y="216535"/>
                                  <a:pt x="860095" y="216535"/>
                                  <a:pt x="860603" y="216535"/>
                                </a:cubicBezTo>
                                <a:cubicBezTo>
                                  <a:pt x="861111" y="216535"/>
                                  <a:pt x="861619" y="216535"/>
                                  <a:pt x="862127" y="216408"/>
                                </a:cubicBezTo>
                                <a:cubicBezTo>
                                  <a:pt x="862508" y="216408"/>
                                  <a:pt x="863016" y="216408"/>
                                  <a:pt x="863524" y="216281"/>
                                </a:cubicBezTo>
                                <a:cubicBezTo>
                                  <a:pt x="864032" y="216281"/>
                                  <a:pt x="864540" y="216154"/>
                                  <a:pt x="865048" y="216154"/>
                                </a:cubicBezTo>
                                <a:cubicBezTo>
                                  <a:pt x="865429" y="216027"/>
                                  <a:pt x="865937" y="216027"/>
                                  <a:pt x="866445" y="215900"/>
                                </a:cubicBezTo>
                                <a:cubicBezTo>
                                  <a:pt x="866953" y="215773"/>
                                  <a:pt x="867461" y="215773"/>
                                  <a:pt x="867842" y="215646"/>
                                </a:cubicBezTo>
                                <a:cubicBezTo>
                                  <a:pt x="868350" y="215646"/>
                                  <a:pt x="868858" y="215519"/>
                                  <a:pt x="869366" y="215519"/>
                                </a:cubicBezTo>
                                <a:cubicBezTo>
                                  <a:pt x="869874" y="215392"/>
                                  <a:pt x="870382" y="215392"/>
                                  <a:pt x="870763" y="215265"/>
                                </a:cubicBezTo>
                                <a:cubicBezTo>
                                  <a:pt x="871271" y="215138"/>
                                  <a:pt x="871779" y="215138"/>
                                  <a:pt x="872287" y="215011"/>
                                </a:cubicBezTo>
                                <a:cubicBezTo>
                                  <a:pt x="872795" y="214884"/>
                                  <a:pt x="873303" y="214757"/>
                                  <a:pt x="873684" y="214630"/>
                                </a:cubicBezTo>
                                <a:cubicBezTo>
                                  <a:pt x="874192" y="214503"/>
                                  <a:pt x="874700" y="214376"/>
                                  <a:pt x="875208" y="214249"/>
                                </a:cubicBezTo>
                                <a:cubicBezTo>
                                  <a:pt x="875716" y="214122"/>
                                  <a:pt x="876224" y="213995"/>
                                  <a:pt x="876605" y="213868"/>
                                </a:cubicBezTo>
                                <a:cubicBezTo>
                                  <a:pt x="877113" y="213741"/>
                                  <a:pt x="877621" y="213487"/>
                                  <a:pt x="878129" y="213360"/>
                                </a:cubicBezTo>
                                <a:cubicBezTo>
                                  <a:pt x="878637" y="213233"/>
                                  <a:pt x="879145" y="213106"/>
                                  <a:pt x="879526" y="212852"/>
                                </a:cubicBezTo>
                                <a:cubicBezTo>
                                  <a:pt x="880034" y="212725"/>
                                  <a:pt x="880542" y="212471"/>
                                  <a:pt x="881050" y="212344"/>
                                </a:cubicBezTo>
                                <a:cubicBezTo>
                                  <a:pt x="881558" y="212090"/>
                                  <a:pt x="882066" y="211963"/>
                                  <a:pt x="882447" y="211836"/>
                                </a:cubicBezTo>
                                <a:cubicBezTo>
                                  <a:pt x="882955" y="211582"/>
                                  <a:pt x="883463" y="211455"/>
                                  <a:pt x="883971" y="211328"/>
                                </a:cubicBezTo>
                                <a:cubicBezTo>
                                  <a:pt x="884479" y="211074"/>
                                  <a:pt x="884860" y="210947"/>
                                  <a:pt x="885368" y="210693"/>
                                </a:cubicBezTo>
                                <a:cubicBezTo>
                                  <a:pt x="885876" y="210566"/>
                                  <a:pt x="886384" y="210439"/>
                                  <a:pt x="886892" y="210185"/>
                                </a:cubicBezTo>
                                <a:cubicBezTo>
                                  <a:pt x="887400" y="210058"/>
                                  <a:pt x="887781" y="209931"/>
                                  <a:pt x="888289" y="209677"/>
                                </a:cubicBezTo>
                                <a:cubicBezTo>
                                  <a:pt x="888797" y="209550"/>
                                  <a:pt x="889305" y="209296"/>
                                  <a:pt x="889813" y="209169"/>
                                </a:cubicBezTo>
                                <a:cubicBezTo>
                                  <a:pt x="890321" y="208915"/>
                                  <a:pt x="890702" y="208788"/>
                                  <a:pt x="891210" y="208534"/>
                                </a:cubicBezTo>
                                <a:cubicBezTo>
                                  <a:pt x="891718" y="208407"/>
                                  <a:pt x="892226" y="208153"/>
                                  <a:pt x="892734" y="208026"/>
                                </a:cubicBezTo>
                                <a:cubicBezTo>
                                  <a:pt x="893242" y="207772"/>
                                  <a:pt x="893623" y="207518"/>
                                  <a:pt x="894131" y="207264"/>
                                </a:cubicBezTo>
                                <a:cubicBezTo>
                                  <a:pt x="894639" y="207137"/>
                                  <a:pt x="895147" y="206883"/>
                                  <a:pt x="895655" y="206629"/>
                                </a:cubicBezTo>
                                <a:cubicBezTo>
                                  <a:pt x="896163" y="206375"/>
                                  <a:pt x="896544" y="206121"/>
                                  <a:pt x="897052" y="205867"/>
                                </a:cubicBezTo>
                                <a:cubicBezTo>
                                  <a:pt x="897560" y="205613"/>
                                  <a:pt x="898068" y="205359"/>
                                  <a:pt x="898576" y="205105"/>
                                </a:cubicBezTo>
                                <a:cubicBezTo>
                                  <a:pt x="899084" y="204851"/>
                                  <a:pt x="899465" y="204597"/>
                                  <a:pt x="899973" y="204343"/>
                                </a:cubicBezTo>
                                <a:cubicBezTo>
                                  <a:pt x="900481" y="204089"/>
                                  <a:pt x="900989" y="203835"/>
                                  <a:pt x="901497" y="203581"/>
                                </a:cubicBezTo>
                                <a:cubicBezTo>
                                  <a:pt x="901878" y="203327"/>
                                  <a:pt x="902386" y="203073"/>
                                  <a:pt x="902894" y="202819"/>
                                </a:cubicBezTo>
                                <a:cubicBezTo>
                                  <a:pt x="903402" y="202565"/>
                                  <a:pt x="903910" y="202311"/>
                                  <a:pt x="904418" y="202057"/>
                                </a:cubicBezTo>
                                <a:cubicBezTo>
                                  <a:pt x="904799" y="201803"/>
                                  <a:pt x="905307" y="201549"/>
                                  <a:pt x="905815" y="201295"/>
                                </a:cubicBezTo>
                                <a:cubicBezTo>
                                  <a:pt x="906323" y="201041"/>
                                  <a:pt x="906831" y="200914"/>
                                  <a:pt x="907339" y="200660"/>
                                </a:cubicBezTo>
                                <a:cubicBezTo>
                                  <a:pt x="907720" y="200406"/>
                                  <a:pt x="908228" y="200152"/>
                                  <a:pt x="908736" y="199898"/>
                                </a:cubicBezTo>
                                <a:cubicBezTo>
                                  <a:pt x="909244" y="199771"/>
                                  <a:pt x="909752" y="199517"/>
                                  <a:pt x="910260" y="199263"/>
                                </a:cubicBezTo>
                                <a:cubicBezTo>
                                  <a:pt x="910641" y="199009"/>
                                  <a:pt x="911149" y="198755"/>
                                  <a:pt x="911657" y="198628"/>
                                </a:cubicBezTo>
                                <a:cubicBezTo>
                                  <a:pt x="912165" y="198374"/>
                                  <a:pt x="912673" y="198120"/>
                                  <a:pt x="913181" y="197866"/>
                                </a:cubicBezTo>
                                <a:cubicBezTo>
                                  <a:pt x="913562" y="197612"/>
                                  <a:pt x="914070" y="197485"/>
                                  <a:pt x="914578" y="197231"/>
                                </a:cubicBezTo>
                                <a:cubicBezTo>
                                  <a:pt x="915086" y="196977"/>
                                  <a:pt x="915594" y="196723"/>
                                  <a:pt x="916102" y="196469"/>
                                </a:cubicBezTo>
                                <a:cubicBezTo>
                                  <a:pt x="916483" y="196215"/>
                                  <a:pt x="916991" y="195961"/>
                                  <a:pt x="917499" y="195707"/>
                                </a:cubicBezTo>
                                <a:cubicBezTo>
                                  <a:pt x="918007" y="195453"/>
                                  <a:pt x="918515" y="195199"/>
                                  <a:pt x="918896" y="194945"/>
                                </a:cubicBezTo>
                                <a:cubicBezTo>
                                  <a:pt x="919404" y="194691"/>
                                  <a:pt x="919912" y="194437"/>
                                  <a:pt x="920420" y="194183"/>
                                </a:cubicBezTo>
                                <a:cubicBezTo>
                                  <a:pt x="920928" y="193929"/>
                                  <a:pt x="921436" y="193802"/>
                                  <a:pt x="921817" y="193548"/>
                                </a:cubicBezTo>
                                <a:cubicBezTo>
                                  <a:pt x="922325" y="193294"/>
                                  <a:pt x="922833" y="193040"/>
                                  <a:pt x="923341" y="192786"/>
                                </a:cubicBezTo>
                                <a:cubicBezTo>
                                  <a:pt x="923849" y="192532"/>
                                  <a:pt x="924357" y="192278"/>
                                  <a:pt x="924738" y="192024"/>
                                </a:cubicBezTo>
                                <a:cubicBezTo>
                                  <a:pt x="925246" y="191770"/>
                                  <a:pt x="925754" y="191643"/>
                                  <a:pt x="926262" y="191389"/>
                                </a:cubicBezTo>
                                <a:cubicBezTo>
                                  <a:pt x="926770" y="191135"/>
                                  <a:pt x="927278" y="190881"/>
                                  <a:pt x="927659" y="190754"/>
                                </a:cubicBezTo>
                                <a:cubicBezTo>
                                  <a:pt x="928167" y="190500"/>
                                  <a:pt x="928675" y="190246"/>
                                  <a:pt x="929183" y="190119"/>
                                </a:cubicBezTo>
                                <a:cubicBezTo>
                                  <a:pt x="929691" y="189865"/>
                                  <a:pt x="930199" y="189738"/>
                                  <a:pt x="930580" y="189484"/>
                                </a:cubicBezTo>
                                <a:cubicBezTo>
                                  <a:pt x="931088" y="189230"/>
                                  <a:pt x="931596" y="189103"/>
                                  <a:pt x="932104" y="188849"/>
                                </a:cubicBezTo>
                                <a:cubicBezTo>
                                  <a:pt x="932612" y="188595"/>
                                  <a:pt x="933120" y="188468"/>
                                  <a:pt x="933501" y="188214"/>
                                </a:cubicBezTo>
                                <a:cubicBezTo>
                                  <a:pt x="934009" y="188087"/>
                                  <a:pt x="934517" y="187833"/>
                                  <a:pt x="935025" y="187579"/>
                                </a:cubicBezTo>
                                <a:cubicBezTo>
                                  <a:pt x="935533" y="187325"/>
                                  <a:pt x="935914" y="187198"/>
                                  <a:pt x="936422" y="186944"/>
                                </a:cubicBezTo>
                                <a:cubicBezTo>
                                  <a:pt x="936930" y="186690"/>
                                  <a:pt x="937438" y="186436"/>
                                  <a:pt x="937946" y="186309"/>
                                </a:cubicBezTo>
                                <a:cubicBezTo>
                                  <a:pt x="938454" y="186055"/>
                                  <a:pt x="938835" y="185801"/>
                                  <a:pt x="939343" y="185547"/>
                                </a:cubicBezTo>
                                <a:cubicBezTo>
                                  <a:pt x="939851" y="185293"/>
                                  <a:pt x="940359" y="185039"/>
                                  <a:pt x="940867" y="184658"/>
                                </a:cubicBezTo>
                                <a:cubicBezTo>
                                  <a:pt x="941375" y="184404"/>
                                  <a:pt x="941756" y="184150"/>
                                  <a:pt x="942264" y="183896"/>
                                </a:cubicBezTo>
                                <a:cubicBezTo>
                                  <a:pt x="942772" y="183642"/>
                                  <a:pt x="943280" y="183388"/>
                                  <a:pt x="943788" y="183134"/>
                                </a:cubicBezTo>
                                <a:cubicBezTo>
                                  <a:pt x="944296" y="182880"/>
                                  <a:pt x="944677" y="182626"/>
                                  <a:pt x="945185" y="182372"/>
                                </a:cubicBezTo>
                                <a:cubicBezTo>
                                  <a:pt x="945693" y="182118"/>
                                  <a:pt x="946201" y="181864"/>
                                  <a:pt x="946709" y="181610"/>
                                </a:cubicBezTo>
                                <a:cubicBezTo>
                                  <a:pt x="947217" y="181356"/>
                                  <a:pt x="947598" y="181229"/>
                                  <a:pt x="948106" y="180975"/>
                                </a:cubicBezTo>
                                <a:cubicBezTo>
                                  <a:pt x="948614" y="180721"/>
                                  <a:pt x="949122" y="180467"/>
                                  <a:pt x="949630" y="180340"/>
                                </a:cubicBezTo>
                                <a:cubicBezTo>
                                  <a:pt x="950138" y="180086"/>
                                  <a:pt x="950519" y="179832"/>
                                  <a:pt x="951027" y="179705"/>
                                </a:cubicBezTo>
                                <a:cubicBezTo>
                                  <a:pt x="951535" y="179451"/>
                                  <a:pt x="952043" y="179324"/>
                                  <a:pt x="952551" y="179070"/>
                                </a:cubicBezTo>
                                <a:cubicBezTo>
                                  <a:pt x="952932" y="178943"/>
                                  <a:pt x="953440" y="178689"/>
                                  <a:pt x="953948" y="178562"/>
                                </a:cubicBezTo>
                                <a:cubicBezTo>
                                  <a:pt x="954456" y="178308"/>
                                  <a:pt x="954964" y="178054"/>
                                  <a:pt x="955472" y="177927"/>
                                </a:cubicBezTo>
                                <a:cubicBezTo>
                                  <a:pt x="955853" y="177673"/>
                                  <a:pt x="956361" y="177546"/>
                                  <a:pt x="956869" y="177419"/>
                                </a:cubicBezTo>
                                <a:cubicBezTo>
                                  <a:pt x="957377" y="177165"/>
                                  <a:pt x="957885" y="176911"/>
                                  <a:pt x="958393" y="176784"/>
                                </a:cubicBezTo>
                                <a:cubicBezTo>
                                  <a:pt x="958774" y="176657"/>
                                  <a:pt x="959282" y="176403"/>
                                  <a:pt x="959790" y="176276"/>
                                </a:cubicBezTo>
                                <a:cubicBezTo>
                                  <a:pt x="960298" y="176022"/>
                                  <a:pt x="960806" y="175895"/>
                                  <a:pt x="961314" y="175641"/>
                                </a:cubicBezTo>
                                <a:cubicBezTo>
                                  <a:pt x="961695" y="175514"/>
                                  <a:pt x="962203" y="175260"/>
                                  <a:pt x="962711" y="175133"/>
                                </a:cubicBezTo>
                                <a:cubicBezTo>
                                  <a:pt x="963219" y="175006"/>
                                  <a:pt x="963727" y="174752"/>
                                  <a:pt x="964235" y="174625"/>
                                </a:cubicBezTo>
                                <a:cubicBezTo>
                                  <a:pt x="964616" y="174371"/>
                                  <a:pt x="965124" y="174244"/>
                                  <a:pt x="965632" y="174117"/>
                                </a:cubicBezTo>
                                <a:cubicBezTo>
                                  <a:pt x="966140" y="173863"/>
                                  <a:pt x="966648" y="173736"/>
                                  <a:pt x="967156" y="173609"/>
                                </a:cubicBezTo>
                                <a:cubicBezTo>
                                  <a:pt x="967537" y="173355"/>
                                  <a:pt x="968045" y="173228"/>
                                  <a:pt x="968553" y="173101"/>
                                </a:cubicBezTo>
                                <a:cubicBezTo>
                                  <a:pt x="969061" y="172974"/>
                                  <a:pt x="969569" y="172847"/>
                                  <a:pt x="969950" y="172720"/>
                                </a:cubicBezTo>
                                <a:cubicBezTo>
                                  <a:pt x="970458" y="172466"/>
                                  <a:pt x="970966" y="172339"/>
                                  <a:pt x="971474" y="172212"/>
                                </a:cubicBezTo>
                                <a:cubicBezTo>
                                  <a:pt x="971982" y="172085"/>
                                  <a:pt x="972490" y="172085"/>
                                  <a:pt x="972871" y="171958"/>
                                </a:cubicBezTo>
                                <a:cubicBezTo>
                                  <a:pt x="973379" y="171831"/>
                                  <a:pt x="973887" y="171704"/>
                                  <a:pt x="974395" y="171577"/>
                                </a:cubicBezTo>
                                <a:cubicBezTo>
                                  <a:pt x="974903" y="171450"/>
                                  <a:pt x="975411" y="171323"/>
                                  <a:pt x="975792" y="171323"/>
                                </a:cubicBezTo>
                                <a:cubicBezTo>
                                  <a:pt x="976300" y="171196"/>
                                  <a:pt x="976808" y="171069"/>
                                  <a:pt x="977316" y="170942"/>
                                </a:cubicBezTo>
                                <a:cubicBezTo>
                                  <a:pt x="977824" y="170815"/>
                                  <a:pt x="978332" y="170815"/>
                                  <a:pt x="978713" y="170688"/>
                                </a:cubicBezTo>
                                <a:cubicBezTo>
                                  <a:pt x="979221" y="170561"/>
                                  <a:pt x="979729" y="170434"/>
                                  <a:pt x="980237" y="170307"/>
                                </a:cubicBezTo>
                                <a:cubicBezTo>
                                  <a:pt x="980745" y="170180"/>
                                  <a:pt x="981253" y="170053"/>
                                  <a:pt x="981634" y="170053"/>
                                </a:cubicBezTo>
                                <a:cubicBezTo>
                                  <a:pt x="982142" y="169926"/>
                                  <a:pt x="982650" y="169799"/>
                                  <a:pt x="983158" y="169672"/>
                                </a:cubicBezTo>
                                <a:cubicBezTo>
                                  <a:pt x="983666" y="169545"/>
                                  <a:pt x="984174" y="169418"/>
                                  <a:pt x="984555" y="169291"/>
                                </a:cubicBezTo>
                                <a:cubicBezTo>
                                  <a:pt x="985063" y="169164"/>
                                  <a:pt x="985571" y="169037"/>
                                  <a:pt x="986079" y="168910"/>
                                </a:cubicBezTo>
                                <a:cubicBezTo>
                                  <a:pt x="986587" y="168910"/>
                                  <a:pt x="986968" y="168783"/>
                                  <a:pt x="987476" y="168656"/>
                                </a:cubicBezTo>
                                <a:cubicBezTo>
                                  <a:pt x="987984" y="168529"/>
                                  <a:pt x="988492" y="168402"/>
                                  <a:pt x="989000" y="168402"/>
                                </a:cubicBezTo>
                                <a:cubicBezTo>
                                  <a:pt x="989508" y="168275"/>
                                  <a:pt x="989889" y="168148"/>
                                  <a:pt x="990397" y="168021"/>
                                </a:cubicBezTo>
                                <a:cubicBezTo>
                                  <a:pt x="990905" y="168021"/>
                                  <a:pt x="991413" y="167894"/>
                                  <a:pt x="991921" y="167767"/>
                                </a:cubicBezTo>
                                <a:cubicBezTo>
                                  <a:pt x="992429" y="167640"/>
                                  <a:pt x="992810" y="167513"/>
                                  <a:pt x="993318" y="167513"/>
                                </a:cubicBezTo>
                                <a:cubicBezTo>
                                  <a:pt x="993826" y="167386"/>
                                  <a:pt x="994334" y="167259"/>
                                  <a:pt x="994842" y="167259"/>
                                </a:cubicBezTo>
                                <a:cubicBezTo>
                                  <a:pt x="995350" y="167132"/>
                                  <a:pt x="995731" y="167005"/>
                                  <a:pt x="996239" y="166878"/>
                                </a:cubicBezTo>
                                <a:cubicBezTo>
                                  <a:pt x="996747" y="166878"/>
                                  <a:pt x="997255" y="166751"/>
                                  <a:pt x="997763" y="166624"/>
                                </a:cubicBezTo>
                                <a:cubicBezTo>
                                  <a:pt x="998271" y="166497"/>
                                  <a:pt x="998652" y="166370"/>
                                  <a:pt x="999160" y="166243"/>
                                </a:cubicBezTo>
                                <a:cubicBezTo>
                                  <a:pt x="999668" y="166243"/>
                                  <a:pt x="1000176" y="165989"/>
                                  <a:pt x="1000684" y="165862"/>
                                </a:cubicBezTo>
                                <a:cubicBezTo>
                                  <a:pt x="1001192" y="165735"/>
                                  <a:pt x="1001573" y="165608"/>
                                  <a:pt x="1002081" y="165481"/>
                                </a:cubicBezTo>
                                <a:cubicBezTo>
                                  <a:pt x="1002589" y="165354"/>
                                  <a:pt x="1003097" y="165227"/>
                                  <a:pt x="1003605" y="165100"/>
                                </a:cubicBezTo>
                                <a:cubicBezTo>
                                  <a:pt x="1003986" y="164973"/>
                                  <a:pt x="1004494" y="164719"/>
                                  <a:pt x="1005002" y="164592"/>
                                </a:cubicBezTo>
                                <a:cubicBezTo>
                                  <a:pt x="1005510" y="164465"/>
                                  <a:pt x="1006018" y="164211"/>
                                  <a:pt x="1006526" y="164084"/>
                                </a:cubicBezTo>
                                <a:cubicBezTo>
                                  <a:pt x="1006907" y="163957"/>
                                  <a:pt x="1007415" y="163830"/>
                                  <a:pt x="1007923" y="163576"/>
                                </a:cubicBezTo>
                                <a:cubicBezTo>
                                  <a:pt x="1008431" y="163449"/>
                                  <a:pt x="1008939" y="163322"/>
                                  <a:pt x="1009447" y="163195"/>
                                </a:cubicBezTo>
                                <a:cubicBezTo>
                                  <a:pt x="1009828" y="162941"/>
                                  <a:pt x="1010336" y="162814"/>
                                  <a:pt x="1010844" y="162687"/>
                                </a:cubicBezTo>
                                <a:cubicBezTo>
                                  <a:pt x="1011352" y="162560"/>
                                  <a:pt x="1011860" y="162306"/>
                                  <a:pt x="1012368" y="162179"/>
                                </a:cubicBezTo>
                                <a:cubicBezTo>
                                  <a:pt x="1012749" y="162052"/>
                                  <a:pt x="1013257" y="161925"/>
                                  <a:pt x="1013765" y="161671"/>
                                </a:cubicBezTo>
                                <a:cubicBezTo>
                                  <a:pt x="1014273" y="161544"/>
                                  <a:pt x="1014781" y="161417"/>
                                  <a:pt x="1015289" y="161290"/>
                                </a:cubicBezTo>
                                <a:cubicBezTo>
                                  <a:pt x="1015670" y="161036"/>
                                  <a:pt x="1016178" y="160909"/>
                                  <a:pt x="1016686" y="160782"/>
                                </a:cubicBezTo>
                                <a:cubicBezTo>
                                  <a:pt x="1017194" y="160655"/>
                                  <a:pt x="1017702" y="160401"/>
                                  <a:pt x="1018210" y="160274"/>
                                </a:cubicBezTo>
                                <a:cubicBezTo>
                                  <a:pt x="1018591" y="160020"/>
                                  <a:pt x="1019099" y="159893"/>
                                  <a:pt x="1019607" y="159766"/>
                                </a:cubicBezTo>
                                <a:cubicBezTo>
                                  <a:pt x="1020115" y="159512"/>
                                  <a:pt x="1020623" y="159385"/>
                                  <a:pt x="1021004" y="159258"/>
                                </a:cubicBezTo>
                                <a:cubicBezTo>
                                  <a:pt x="1021512" y="159004"/>
                                  <a:pt x="1022020" y="158877"/>
                                  <a:pt x="1022528" y="158750"/>
                                </a:cubicBezTo>
                                <a:cubicBezTo>
                                  <a:pt x="1023036" y="158496"/>
                                  <a:pt x="1023544" y="158369"/>
                                  <a:pt x="1023925" y="158242"/>
                                </a:cubicBezTo>
                                <a:cubicBezTo>
                                  <a:pt x="1024433" y="157988"/>
                                  <a:pt x="1024941" y="157861"/>
                                  <a:pt x="1025449" y="157607"/>
                                </a:cubicBezTo>
                                <a:cubicBezTo>
                                  <a:pt x="1025957" y="157480"/>
                                  <a:pt x="1026465" y="157353"/>
                                  <a:pt x="1026846" y="157099"/>
                                </a:cubicBezTo>
                                <a:cubicBezTo>
                                  <a:pt x="1027354" y="156972"/>
                                  <a:pt x="1027862" y="156718"/>
                                  <a:pt x="1028370" y="156591"/>
                                </a:cubicBezTo>
                                <a:cubicBezTo>
                                  <a:pt x="1028878" y="156337"/>
                                  <a:pt x="1029386" y="156210"/>
                                  <a:pt x="1029767" y="155956"/>
                                </a:cubicBezTo>
                                <a:cubicBezTo>
                                  <a:pt x="1030275" y="155829"/>
                                  <a:pt x="1030783" y="155575"/>
                                  <a:pt x="1031291" y="155321"/>
                                </a:cubicBezTo>
                                <a:cubicBezTo>
                                  <a:pt x="1031799" y="155194"/>
                                  <a:pt x="1032307" y="154940"/>
                                  <a:pt x="1032688" y="154813"/>
                                </a:cubicBezTo>
                                <a:cubicBezTo>
                                  <a:pt x="1033196" y="154559"/>
                                  <a:pt x="1033704" y="154305"/>
                                  <a:pt x="1034212" y="154051"/>
                                </a:cubicBezTo>
                                <a:cubicBezTo>
                                  <a:pt x="1034720" y="153924"/>
                                  <a:pt x="1035101" y="153670"/>
                                  <a:pt x="1035609" y="153416"/>
                                </a:cubicBezTo>
                                <a:cubicBezTo>
                                  <a:pt x="1036117" y="153162"/>
                                  <a:pt x="1036625" y="152908"/>
                                  <a:pt x="1037133" y="152654"/>
                                </a:cubicBezTo>
                                <a:cubicBezTo>
                                  <a:pt x="1037641" y="152527"/>
                                  <a:pt x="1038022" y="152273"/>
                                  <a:pt x="1038530" y="152019"/>
                                </a:cubicBezTo>
                                <a:cubicBezTo>
                                  <a:pt x="1039038" y="151765"/>
                                  <a:pt x="1039546" y="151511"/>
                                  <a:pt x="1040054" y="151257"/>
                                </a:cubicBezTo>
                                <a:cubicBezTo>
                                  <a:pt x="1040562" y="151003"/>
                                  <a:pt x="1040943" y="150749"/>
                                  <a:pt x="1041451" y="150495"/>
                                </a:cubicBezTo>
                                <a:cubicBezTo>
                                  <a:pt x="1041959" y="150114"/>
                                  <a:pt x="1042467" y="149860"/>
                                  <a:pt x="1042975" y="149606"/>
                                </a:cubicBezTo>
                                <a:cubicBezTo>
                                  <a:pt x="1043483" y="149352"/>
                                  <a:pt x="1043864" y="148971"/>
                                  <a:pt x="1044372" y="148717"/>
                                </a:cubicBezTo>
                                <a:cubicBezTo>
                                  <a:pt x="1044880" y="148463"/>
                                  <a:pt x="1045388" y="148209"/>
                                  <a:pt x="1045896" y="147828"/>
                                </a:cubicBezTo>
                                <a:cubicBezTo>
                                  <a:pt x="1046404" y="147574"/>
                                  <a:pt x="1046785" y="147193"/>
                                  <a:pt x="1047293" y="146939"/>
                                </a:cubicBezTo>
                                <a:cubicBezTo>
                                  <a:pt x="1047801" y="146558"/>
                                  <a:pt x="1048309" y="146304"/>
                                  <a:pt x="1048817" y="145923"/>
                                </a:cubicBezTo>
                                <a:cubicBezTo>
                                  <a:pt x="1049325" y="145542"/>
                                  <a:pt x="1049706" y="145161"/>
                                  <a:pt x="1050214" y="144907"/>
                                </a:cubicBezTo>
                                <a:cubicBezTo>
                                  <a:pt x="1050722" y="144526"/>
                                  <a:pt x="1051230" y="144145"/>
                                  <a:pt x="1051738" y="143764"/>
                                </a:cubicBezTo>
                                <a:cubicBezTo>
                                  <a:pt x="1052246" y="143383"/>
                                  <a:pt x="1052627" y="143129"/>
                                  <a:pt x="1053135" y="142748"/>
                                </a:cubicBezTo>
                                <a:cubicBezTo>
                                  <a:pt x="1053643" y="142367"/>
                                  <a:pt x="1054151" y="141986"/>
                                  <a:pt x="1054659" y="141605"/>
                                </a:cubicBezTo>
                                <a:cubicBezTo>
                                  <a:pt x="1055040" y="141224"/>
                                  <a:pt x="1055548" y="140843"/>
                                  <a:pt x="1056056" y="140462"/>
                                </a:cubicBezTo>
                                <a:cubicBezTo>
                                  <a:pt x="1056564" y="140081"/>
                                  <a:pt x="1057072" y="139573"/>
                                  <a:pt x="1057580" y="139192"/>
                                </a:cubicBezTo>
                                <a:cubicBezTo>
                                  <a:pt x="1057961" y="138811"/>
                                  <a:pt x="1058469" y="138430"/>
                                  <a:pt x="1058977" y="138049"/>
                                </a:cubicBezTo>
                                <a:cubicBezTo>
                                  <a:pt x="1059485" y="137668"/>
                                  <a:pt x="1059993" y="137287"/>
                                  <a:pt x="1060501" y="136779"/>
                                </a:cubicBezTo>
                                <a:cubicBezTo>
                                  <a:pt x="1060882" y="136398"/>
                                  <a:pt x="1061390" y="135890"/>
                                  <a:pt x="1061898" y="135509"/>
                                </a:cubicBezTo>
                                <a:cubicBezTo>
                                  <a:pt x="1062406" y="135128"/>
                                  <a:pt x="1062914" y="134620"/>
                                  <a:pt x="1063422" y="134239"/>
                                </a:cubicBezTo>
                                <a:cubicBezTo>
                                  <a:pt x="1063803" y="133731"/>
                                  <a:pt x="1064311" y="133350"/>
                                  <a:pt x="1064819" y="132842"/>
                                </a:cubicBezTo>
                                <a:cubicBezTo>
                                  <a:pt x="1065327" y="132334"/>
                                  <a:pt x="1065835" y="131953"/>
                                  <a:pt x="1066343" y="131445"/>
                                </a:cubicBezTo>
                                <a:cubicBezTo>
                                  <a:pt x="1066724" y="130937"/>
                                  <a:pt x="1067232" y="130556"/>
                                  <a:pt x="1067740" y="130048"/>
                                </a:cubicBezTo>
                                <a:cubicBezTo>
                                  <a:pt x="1068248" y="129540"/>
                                  <a:pt x="1068756" y="129032"/>
                                  <a:pt x="1069264" y="128524"/>
                                </a:cubicBezTo>
                                <a:cubicBezTo>
                                  <a:pt x="1069645" y="128016"/>
                                  <a:pt x="1070153" y="127508"/>
                                  <a:pt x="1070661" y="127000"/>
                                </a:cubicBezTo>
                                <a:cubicBezTo>
                                  <a:pt x="1071169" y="126492"/>
                                  <a:pt x="1071677" y="125984"/>
                                  <a:pt x="1072058" y="125476"/>
                                </a:cubicBezTo>
                                <a:cubicBezTo>
                                  <a:pt x="1072566" y="124968"/>
                                  <a:pt x="1073074" y="124460"/>
                                  <a:pt x="1073582" y="123952"/>
                                </a:cubicBezTo>
                                <a:cubicBezTo>
                                  <a:pt x="1074090" y="123444"/>
                                  <a:pt x="1074598" y="122936"/>
                                  <a:pt x="1074979" y="122301"/>
                                </a:cubicBezTo>
                                <a:cubicBezTo>
                                  <a:pt x="1075487" y="121793"/>
                                  <a:pt x="1075995" y="121285"/>
                                  <a:pt x="1076503" y="120777"/>
                                </a:cubicBezTo>
                                <a:cubicBezTo>
                                  <a:pt x="1077011" y="120269"/>
                                  <a:pt x="1077519" y="119761"/>
                                  <a:pt x="1077900" y="119253"/>
                                </a:cubicBezTo>
                                <a:cubicBezTo>
                                  <a:pt x="1078408" y="118745"/>
                                  <a:pt x="1078916" y="118237"/>
                                  <a:pt x="1079424" y="117602"/>
                                </a:cubicBezTo>
                                <a:cubicBezTo>
                                  <a:pt x="1079932" y="117094"/>
                                  <a:pt x="1080440" y="116586"/>
                                  <a:pt x="1080821" y="116078"/>
                                </a:cubicBezTo>
                                <a:cubicBezTo>
                                  <a:pt x="1081329" y="115443"/>
                                  <a:pt x="1081837" y="114935"/>
                                  <a:pt x="1082345" y="114427"/>
                                </a:cubicBezTo>
                                <a:cubicBezTo>
                                  <a:pt x="1082853" y="113919"/>
                                  <a:pt x="1083361" y="113411"/>
                                  <a:pt x="1083742" y="112776"/>
                                </a:cubicBezTo>
                                <a:cubicBezTo>
                                  <a:pt x="1084250" y="112268"/>
                                  <a:pt x="1084758" y="111760"/>
                                  <a:pt x="1085266" y="111125"/>
                                </a:cubicBezTo>
                                <a:cubicBezTo>
                                  <a:pt x="1085774" y="110617"/>
                                  <a:pt x="1086155" y="110109"/>
                                  <a:pt x="1086663" y="109601"/>
                                </a:cubicBezTo>
                                <a:cubicBezTo>
                                  <a:pt x="1087171" y="109093"/>
                                  <a:pt x="1087679" y="108585"/>
                                  <a:pt x="1088187" y="108077"/>
                                </a:cubicBezTo>
                                <a:cubicBezTo>
                                  <a:pt x="1088695" y="107569"/>
                                  <a:pt x="1089076" y="106934"/>
                                  <a:pt x="1089584" y="106553"/>
                                </a:cubicBezTo>
                                <a:cubicBezTo>
                                  <a:pt x="1090092" y="106045"/>
                                  <a:pt x="1090600" y="105537"/>
                                  <a:pt x="1091108" y="105029"/>
                                </a:cubicBezTo>
                                <a:cubicBezTo>
                                  <a:pt x="1091616" y="104648"/>
                                  <a:pt x="1091997" y="104140"/>
                                  <a:pt x="1092505" y="103759"/>
                                </a:cubicBezTo>
                                <a:cubicBezTo>
                                  <a:pt x="1093013" y="103251"/>
                                  <a:pt x="1093521" y="102870"/>
                                  <a:pt x="1094029" y="102489"/>
                                </a:cubicBezTo>
                                <a:cubicBezTo>
                                  <a:pt x="1094537" y="101981"/>
                                  <a:pt x="1094918" y="101600"/>
                                  <a:pt x="1095426" y="101219"/>
                                </a:cubicBezTo>
                                <a:cubicBezTo>
                                  <a:pt x="1095934" y="100838"/>
                                  <a:pt x="1096442" y="100457"/>
                                  <a:pt x="1096950" y="99949"/>
                                </a:cubicBezTo>
                                <a:cubicBezTo>
                                  <a:pt x="1097458" y="99568"/>
                                  <a:pt x="1097839" y="99187"/>
                                  <a:pt x="1098347" y="98933"/>
                                </a:cubicBezTo>
                                <a:cubicBezTo>
                                  <a:pt x="1098855" y="98552"/>
                                  <a:pt x="1099363" y="98171"/>
                                  <a:pt x="1099871" y="97790"/>
                                </a:cubicBezTo>
                                <a:cubicBezTo>
                                  <a:pt x="1100379" y="97409"/>
                                  <a:pt x="1100760" y="97155"/>
                                  <a:pt x="1101268" y="96774"/>
                                </a:cubicBezTo>
                                <a:cubicBezTo>
                                  <a:pt x="1101776" y="96520"/>
                                  <a:pt x="1102284" y="96266"/>
                                  <a:pt x="1102792" y="96012"/>
                                </a:cubicBezTo>
                                <a:cubicBezTo>
                                  <a:pt x="1103173" y="95631"/>
                                  <a:pt x="1103681" y="95377"/>
                                  <a:pt x="1104189" y="95123"/>
                                </a:cubicBezTo>
                                <a:cubicBezTo>
                                  <a:pt x="1104697" y="94996"/>
                                  <a:pt x="1105205" y="94742"/>
                                  <a:pt x="1105713" y="94488"/>
                                </a:cubicBezTo>
                                <a:cubicBezTo>
                                  <a:pt x="1106094" y="94361"/>
                                  <a:pt x="1106602" y="94107"/>
                                  <a:pt x="1107110" y="93980"/>
                                </a:cubicBezTo>
                                <a:cubicBezTo>
                                  <a:pt x="1107618" y="93726"/>
                                  <a:pt x="1108126" y="93599"/>
                                  <a:pt x="1108634" y="93472"/>
                                </a:cubicBezTo>
                                <a:cubicBezTo>
                                  <a:pt x="1109015" y="93218"/>
                                  <a:pt x="1109523" y="93091"/>
                                  <a:pt x="1110031" y="92964"/>
                                </a:cubicBezTo>
                                <a:cubicBezTo>
                                  <a:pt x="1110539" y="92837"/>
                                  <a:pt x="1111047" y="92710"/>
                                  <a:pt x="1111555" y="92583"/>
                                </a:cubicBezTo>
                                <a:cubicBezTo>
                                  <a:pt x="1111936" y="92583"/>
                                  <a:pt x="1112444" y="92456"/>
                                  <a:pt x="1112952" y="92329"/>
                                </a:cubicBezTo>
                                <a:cubicBezTo>
                                  <a:pt x="1113460" y="92329"/>
                                  <a:pt x="1113968" y="92202"/>
                                  <a:pt x="1114476" y="92075"/>
                                </a:cubicBezTo>
                                <a:cubicBezTo>
                                  <a:pt x="1114857" y="92075"/>
                                  <a:pt x="1115365" y="91948"/>
                                  <a:pt x="1115873" y="91948"/>
                                </a:cubicBezTo>
                                <a:cubicBezTo>
                                  <a:pt x="1116381" y="91948"/>
                                  <a:pt x="1116889" y="91948"/>
                                  <a:pt x="1117397" y="91821"/>
                                </a:cubicBezTo>
                                <a:cubicBezTo>
                                  <a:pt x="1117778" y="91821"/>
                                  <a:pt x="1118286" y="91821"/>
                                  <a:pt x="1118794" y="91821"/>
                                </a:cubicBezTo>
                                <a:cubicBezTo>
                                  <a:pt x="1119302" y="91948"/>
                                  <a:pt x="1119810" y="91948"/>
                                  <a:pt x="1120191" y="91948"/>
                                </a:cubicBezTo>
                                <a:cubicBezTo>
                                  <a:pt x="1120699" y="91948"/>
                                  <a:pt x="1121207" y="91948"/>
                                  <a:pt x="1121715" y="92075"/>
                                </a:cubicBezTo>
                                <a:cubicBezTo>
                                  <a:pt x="1122223" y="92075"/>
                                  <a:pt x="1122731" y="92202"/>
                                  <a:pt x="1123112" y="92202"/>
                                </a:cubicBezTo>
                                <a:cubicBezTo>
                                  <a:pt x="1123620" y="92329"/>
                                  <a:pt x="1124128" y="92329"/>
                                  <a:pt x="1124636" y="92456"/>
                                </a:cubicBezTo>
                                <a:cubicBezTo>
                                  <a:pt x="1125144" y="92583"/>
                                  <a:pt x="1125652" y="92710"/>
                                  <a:pt x="1126033" y="92837"/>
                                </a:cubicBezTo>
                                <a:cubicBezTo>
                                  <a:pt x="1126541" y="92837"/>
                                  <a:pt x="1127049" y="92964"/>
                                  <a:pt x="1127557" y="93091"/>
                                </a:cubicBezTo>
                                <a:cubicBezTo>
                                  <a:pt x="1128065" y="93218"/>
                                  <a:pt x="1128573" y="93345"/>
                                  <a:pt x="1128954" y="93472"/>
                                </a:cubicBezTo>
                                <a:cubicBezTo>
                                  <a:pt x="1129462" y="93726"/>
                                  <a:pt x="1129970" y="93853"/>
                                  <a:pt x="1130478" y="93980"/>
                                </a:cubicBezTo>
                                <a:cubicBezTo>
                                  <a:pt x="1130986" y="94107"/>
                                  <a:pt x="1131494" y="94234"/>
                                  <a:pt x="1131875" y="94488"/>
                                </a:cubicBezTo>
                                <a:cubicBezTo>
                                  <a:pt x="1132383" y="94615"/>
                                  <a:pt x="1132891" y="94742"/>
                                  <a:pt x="1133399" y="94996"/>
                                </a:cubicBezTo>
                                <a:cubicBezTo>
                                  <a:pt x="1133907" y="95123"/>
                                  <a:pt x="1134415" y="95250"/>
                                  <a:pt x="1134796" y="95504"/>
                                </a:cubicBezTo>
                                <a:cubicBezTo>
                                  <a:pt x="1135304" y="95631"/>
                                  <a:pt x="1135812" y="95885"/>
                                  <a:pt x="1136320" y="96139"/>
                                </a:cubicBezTo>
                                <a:cubicBezTo>
                                  <a:pt x="1136828" y="96266"/>
                                  <a:pt x="1137209" y="96520"/>
                                  <a:pt x="1137717" y="96774"/>
                                </a:cubicBezTo>
                                <a:cubicBezTo>
                                  <a:pt x="1138225" y="96901"/>
                                  <a:pt x="1138733" y="97155"/>
                                  <a:pt x="1139241" y="97409"/>
                                </a:cubicBezTo>
                                <a:cubicBezTo>
                                  <a:pt x="1139749" y="97663"/>
                                  <a:pt x="1140130" y="97790"/>
                                  <a:pt x="1140638" y="98044"/>
                                </a:cubicBezTo>
                                <a:cubicBezTo>
                                  <a:pt x="1141146" y="98298"/>
                                  <a:pt x="1141654" y="98552"/>
                                  <a:pt x="1142162" y="98806"/>
                                </a:cubicBezTo>
                                <a:cubicBezTo>
                                  <a:pt x="1142670" y="99060"/>
                                  <a:pt x="1143051" y="99314"/>
                                  <a:pt x="1143559" y="99568"/>
                                </a:cubicBezTo>
                                <a:cubicBezTo>
                                  <a:pt x="1144067" y="99822"/>
                                  <a:pt x="1144575" y="100076"/>
                                  <a:pt x="1145083" y="100330"/>
                                </a:cubicBezTo>
                                <a:cubicBezTo>
                                  <a:pt x="1145591" y="100584"/>
                                  <a:pt x="1145972" y="100838"/>
                                  <a:pt x="1146480" y="101092"/>
                                </a:cubicBezTo>
                                <a:cubicBezTo>
                                  <a:pt x="1146988" y="101346"/>
                                  <a:pt x="1147496" y="101600"/>
                                  <a:pt x="1148004" y="101854"/>
                                </a:cubicBezTo>
                                <a:cubicBezTo>
                                  <a:pt x="1148512" y="102108"/>
                                  <a:pt x="1148893" y="102362"/>
                                  <a:pt x="1149401" y="102616"/>
                                </a:cubicBezTo>
                                <a:cubicBezTo>
                                  <a:pt x="1149909" y="102870"/>
                                  <a:pt x="1150417" y="103124"/>
                                  <a:pt x="1150925" y="103378"/>
                                </a:cubicBezTo>
                                <a:cubicBezTo>
                                  <a:pt x="1151433" y="103632"/>
                                  <a:pt x="1151814" y="103886"/>
                                  <a:pt x="1152322" y="104140"/>
                                </a:cubicBezTo>
                                <a:cubicBezTo>
                                  <a:pt x="1152830" y="104394"/>
                                  <a:pt x="1153338" y="104648"/>
                                  <a:pt x="1153846" y="104902"/>
                                </a:cubicBezTo>
                                <a:cubicBezTo>
                                  <a:pt x="1154227" y="105283"/>
                                  <a:pt x="1154735" y="105537"/>
                                  <a:pt x="1155243" y="105791"/>
                                </a:cubicBezTo>
                                <a:cubicBezTo>
                                  <a:pt x="1155751" y="106045"/>
                                  <a:pt x="1156259" y="106299"/>
                                  <a:pt x="1156767" y="106553"/>
                                </a:cubicBezTo>
                                <a:cubicBezTo>
                                  <a:pt x="1157148" y="106807"/>
                                  <a:pt x="1157656" y="107061"/>
                                  <a:pt x="1158164" y="107442"/>
                                </a:cubicBezTo>
                                <a:cubicBezTo>
                                  <a:pt x="1158672" y="107696"/>
                                  <a:pt x="1159180" y="107950"/>
                                  <a:pt x="1159688" y="108204"/>
                                </a:cubicBezTo>
                                <a:cubicBezTo>
                                  <a:pt x="1160069" y="108458"/>
                                  <a:pt x="1160577" y="108839"/>
                                  <a:pt x="1161085" y="109093"/>
                                </a:cubicBezTo>
                                <a:cubicBezTo>
                                  <a:pt x="1161593" y="109347"/>
                                  <a:pt x="1162101" y="109601"/>
                                  <a:pt x="1162609" y="109982"/>
                                </a:cubicBezTo>
                                <a:cubicBezTo>
                                  <a:pt x="1162990" y="110236"/>
                                  <a:pt x="1163498" y="110490"/>
                                  <a:pt x="1164006" y="110871"/>
                                </a:cubicBezTo>
                                <a:cubicBezTo>
                                  <a:pt x="1164514" y="111125"/>
                                  <a:pt x="1165022" y="111379"/>
                                  <a:pt x="1165530" y="111633"/>
                                </a:cubicBezTo>
                                <a:cubicBezTo>
                                  <a:pt x="1165911" y="112014"/>
                                  <a:pt x="1166419" y="112268"/>
                                  <a:pt x="1166927" y="112522"/>
                                </a:cubicBezTo>
                                <a:cubicBezTo>
                                  <a:pt x="1167435" y="112776"/>
                                  <a:pt x="1167943" y="113157"/>
                                  <a:pt x="1168451" y="113411"/>
                                </a:cubicBezTo>
                                <a:cubicBezTo>
                                  <a:pt x="1168832" y="113792"/>
                                  <a:pt x="1169340" y="114046"/>
                                  <a:pt x="1169848" y="114300"/>
                                </a:cubicBezTo>
                                <a:cubicBezTo>
                                  <a:pt x="1170356" y="114554"/>
                                  <a:pt x="1170864" y="114935"/>
                                  <a:pt x="1171245" y="115189"/>
                                </a:cubicBezTo>
                                <a:cubicBezTo>
                                  <a:pt x="1171753" y="115570"/>
                                  <a:pt x="1172261" y="115824"/>
                                  <a:pt x="1172769" y="116205"/>
                                </a:cubicBezTo>
                                <a:cubicBezTo>
                                  <a:pt x="1173277" y="116459"/>
                                  <a:pt x="1173785" y="116840"/>
                                  <a:pt x="1174166" y="117094"/>
                                </a:cubicBezTo>
                                <a:cubicBezTo>
                                  <a:pt x="1174674" y="117348"/>
                                  <a:pt x="1175182" y="117729"/>
                                  <a:pt x="1175690" y="117983"/>
                                </a:cubicBezTo>
                                <a:cubicBezTo>
                                  <a:pt x="1176198" y="118364"/>
                                  <a:pt x="1176706" y="118745"/>
                                  <a:pt x="1177087" y="118999"/>
                                </a:cubicBezTo>
                                <a:cubicBezTo>
                                  <a:pt x="1177595" y="119380"/>
                                  <a:pt x="1178103" y="119634"/>
                                  <a:pt x="1178611" y="120015"/>
                                </a:cubicBezTo>
                                <a:cubicBezTo>
                                  <a:pt x="1179119" y="120269"/>
                                  <a:pt x="1179627" y="120650"/>
                                  <a:pt x="1180008" y="120904"/>
                                </a:cubicBezTo>
                                <a:cubicBezTo>
                                  <a:pt x="1180516" y="121285"/>
                                  <a:pt x="1181024" y="121539"/>
                                  <a:pt x="1181532" y="121920"/>
                                </a:cubicBezTo>
                                <a:cubicBezTo>
                                  <a:pt x="1182040" y="122301"/>
                                  <a:pt x="1182548" y="122555"/>
                                  <a:pt x="1182929" y="122936"/>
                                </a:cubicBezTo>
                                <a:cubicBezTo>
                                  <a:pt x="1183437" y="123190"/>
                                  <a:pt x="1183945" y="123571"/>
                                  <a:pt x="1184453" y="123825"/>
                                </a:cubicBezTo>
                                <a:cubicBezTo>
                                  <a:pt x="1184961" y="124206"/>
                                  <a:pt x="1185469" y="124587"/>
                                  <a:pt x="1185850" y="124841"/>
                                </a:cubicBezTo>
                                <a:cubicBezTo>
                                  <a:pt x="1186358" y="125222"/>
                                  <a:pt x="1186866" y="125476"/>
                                  <a:pt x="1187374" y="125857"/>
                                </a:cubicBezTo>
                                <a:cubicBezTo>
                                  <a:pt x="1187882" y="126111"/>
                                  <a:pt x="1188263" y="126492"/>
                                  <a:pt x="1188771" y="126746"/>
                                </a:cubicBezTo>
                                <a:cubicBezTo>
                                  <a:pt x="1189279" y="127127"/>
                                  <a:pt x="1189787" y="127508"/>
                                  <a:pt x="1190295" y="127762"/>
                                </a:cubicBezTo>
                                <a:cubicBezTo>
                                  <a:pt x="1190803" y="128143"/>
                                  <a:pt x="1191184" y="128397"/>
                                  <a:pt x="1191692" y="128778"/>
                                </a:cubicBezTo>
                                <a:cubicBezTo>
                                  <a:pt x="1192200" y="129032"/>
                                  <a:pt x="1192708" y="129413"/>
                                  <a:pt x="1193216" y="129794"/>
                                </a:cubicBezTo>
                                <a:cubicBezTo>
                                  <a:pt x="1193724" y="130175"/>
                                  <a:pt x="1194105" y="130429"/>
                                  <a:pt x="1194613" y="130810"/>
                                </a:cubicBezTo>
                                <a:cubicBezTo>
                                  <a:pt x="1195121" y="131191"/>
                                  <a:pt x="1195629" y="131572"/>
                                  <a:pt x="1196137" y="131953"/>
                                </a:cubicBezTo>
                                <a:cubicBezTo>
                                  <a:pt x="1196645" y="132334"/>
                                  <a:pt x="1197026" y="132715"/>
                                  <a:pt x="1197534" y="133096"/>
                                </a:cubicBezTo>
                                <a:cubicBezTo>
                                  <a:pt x="1198042" y="133477"/>
                                  <a:pt x="1198550" y="133858"/>
                                  <a:pt x="1199058" y="134239"/>
                                </a:cubicBezTo>
                                <a:cubicBezTo>
                                  <a:pt x="1199566" y="134747"/>
                                  <a:pt x="1199947" y="135128"/>
                                  <a:pt x="1200455" y="135509"/>
                                </a:cubicBezTo>
                                <a:cubicBezTo>
                                  <a:pt x="1200963" y="135890"/>
                                  <a:pt x="1201471" y="136271"/>
                                  <a:pt x="1201979" y="136652"/>
                                </a:cubicBezTo>
                                <a:cubicBezTo>
                                  <a:pt x="1202487" y="137033"/>
                                  <a:pt x="1202868" y="137414"/>
                                  <a:pt x="1203376" y="137795"/>
                                </a:cubicBezTo>
                                <a:cubicBezTo>
                                  <a:pt x="1203884" y="138176"/>
                                  <a:pt x="1204392" y="138557"/>
                                  <a:pt x="1204900" y="138811"/>
                                </a:cubicBezTo>
                                <a:cubicBezTo>
                                  <a:pt x="1205281" y="139192"/>
                                  <a:pt x="1205789" y="139573"/>
                                  <a:pt x="1206297" y="139827"/>
                                </a:cubicBezTo>
                                <a:cubicBezTo>
                                  <a:pt x="1206805" y="140208"/>
                                  <a:pt x="1207313" y="140589"/>
                                  <a:pt x="1207821" y="140843"/>
                                </a:cubicBezTo>
                                <a:cubicBezTo>
                                  <a:pt x="1208202" y="141224"/>
                                  <a:pt x="1208710" y="141605"/>
                                  <a:pt x="1209218" y="141859"/>
                                </a:cubicBezTo>
                                <a:cubicBezTo>
                                  <a:pt x="1209726" y="142240"/>
                                  <a:pt x="1210234" y="142494"/>
                                  <a:pt x="1210742" y="142875"/>
                                </a:cubicBezTo>
                                <a:cubicBezTo>
                                  <a:pt x="1211123" y="143129"/>
                                  <a:pt x="1211631" y="143383"/>
                                  <a:pt x="1212139" y="143764"/>
                                </a:cubicBezTo>
                                <a:cubicBezTo>
                                  <a:pt x="1212647" y="144018"/>
                                  <a:pt x="1213155" y="144399"/>
                                  <a:pt x="1213663" y="144653"/>
                                </a:cubicBezTo>
                                <a:cubicBezTo>
                                  <a:pt x="1214044" y="145034"/>
                                  <a:pt x="1214552" y="145415"/>
                                  <a:pt x="1215060" y="145669"/>
                                </a:cubicBezTo>
                                <a:cubicBezTo>
                                  <a:pt x="1215568" y="146050"/>
                                  <a:pt x="1216076" y="146304"/>
                                  <a:pt x="1216584" y="146685"/>
                                </a:cubicBezTo>
                                <a:cubicBezTo>
                                  <a:pt x="1216965" y="146939"/>
                                  <a:pt x="1217473" y="147320"/>
                                  <a:pt x="1217981" y="147701"/>
                                </a:cubicBezTo>
                                <a:cubicBezTo>
                                  <a:pt x="1218489" y="148082"/>
                                  <a:pt x="1218997" y="148336"/>
                                  <a:pt x="1219505" y="148717"/>
                                </a:cubicBezTo>
                                <a:cubicBezTo>
                                  <a:pt x="1219886" y="149098"/>
                                  <a:pt x="1220394" y="149479"/>
                                  <a:pt x="1220902" y="149733"/>
                                </a:cubicBezTo>
                                <a:cubicBezTo>
                                  <a:pt x="1221410" y="150114"/>
                                  <a:pt x="1221918" y="150495"/>
                                  <a:pt x="1222299" y="150876"/>
                                </a:cubicBezTo>
                                <a:cubicBezTo>
                                  <a:pt x="1222807" y="151130"/>
                                  <a:pt x="1223315" y="151511"/>
                                  <a:pt x="1223823" y="151892"/>
                                </a:cubicBezTo>
                                <a:cubicBezTo>
                                  <a:pt x="1224331" y="152146"/>
                                  <a:pt x="1224839" y="152527"/>
                                  <a:pt x="1225220" y="152908"/>
                                </a:cubicBezTo>
                                <a:cubicBezTo>
                                  <a:pt x="1225728" y="153162"/>
                                  <a:pt x="1226236" y="153543"/>
                                  <a:pt x="1226744" y="153797"/>
                                </a:cubicBezTo>
                                <a:cubicBezTo>
                                  <a:pt x="1227252" y="154178"/>
                                  <a:pt x="1227760" y="154559"/>
                                  <a:pt x="1228141" y="154813"/>
                                </a:cubicBezTo>
                                <a:cubicBezTo>
                                  <a:pt x="1228649" y="155194"/>
                                  <a:pt x="1229157" y="155575"/>
                                  <a:pt x="1229665" y="155829"/>
                                </a:cubicBezTo>
                                <a:cubicBezTo>
                                  <a:pt x="1230173" y="156210"/>
                                  <a:pt x="1230681" y="156464"/>
                                  <a:pt x="1231062" y="156845"/>
                                </a:cubicBezTo>
                                <a:cubicBezTo>
                                  <a:pt x="1231570" y="157226"/>
                                  <a:pt x="1232078" y="157480"/>
                                  <a:pt x="1232586" y="157861"/>
                                </a:cubicBezTo>
                                <a:cubicBezTo>
                                  <a:pt x="1233094" y="158242"/>
                                  <a:pt x="1233602" y="158496"/>
                                  <a:pt x="1233983" y="158877"/>
                                </a:cubicBezTo>
                                <a:cubicBezTo>
                                  <a:pt x="1234491" y="159131"/>
                                  <a:pt x="1234999" y="159512"/>
                                  <a:pt x="1235507" y="159893"/>
                                </a:cubicBezTo>
                                <a:cubicBezTo>
                                  <a:pt x="1236015" y="160147"/>
                                  <a:pt x="1236523" y="160528"/>
                                  <a:pt x="1236904" y="160909"/>
                                </a:cubicBezTo>
                                <a:cubicBezTo>
                                  <a:pt x="1237412" y="161163"/>
                                  <a:pt x="1237920" y="161544"/>
                                  <a:pt x="1238428" y="161925"/>
                                </a:cubicBezTo>
                                <a:cubicBezTo>
                                  <a:pt x="1238936" y="162179"/>
                                  <a:pt x="1239317" y="162560"/>
                                  <a:pt x="1239825" y="162941"/>
                                </a:cubicBezTo>
                                <a:cubicBezTo>
                                  <a:pt x="1240333" y="163195"/>
                                  <a:pt x="1240841" y="163576"/>
                                  <a:pt x="1241349" y="163957"/>
                                </a:cubicBezTo>
                                <a:cubicBezTo>
                                  <a:pt x="1241857" y="164211"/>
                                  <a:pt x="1242238" y="164592"/>
                                  <a:pt x="1242746" y="164973"/>
                                </a:cubicBezTo>
                                <a:cubicBezTo>
                                  <a:pt x="1243254" y="165227"/>
                                  <a:pt x="1243762" y="165608"/>
                                  <a:pt x="1244270" y="165989"/>
                                </a:cubicBezTo>
                                <a:cubicBezTo>
                                  <a:pt x="1244778" y="166243"/>
                                  <a:pt x="1245159" y="166624"/>
                                  <a:pt x="1245667" y="166878"/>
                                </a:cubicBezTo>
                                <a:cubicBezTo>
                                  <a:pt x="1246175" y="167259"/>
                                  <a:pt x="1246683" y="167640"/>
                                  <a:pt x="1247191" y="167894"/>
                                </a:cubicBezTo>
                                <a:cubicBezTo>
                                  <a:pt x="1247699" y="168275"/>
                                  <a:pt x="1248080" y="168529"/>
                                  <a:pt x="1248588" y="168910"/>
                                </a:cubicBezTo>
                                <a:cubicBezTo>
                                  <a:pt x="1249096" y="169164"/>
                                  <a:pt x="1249604" y="169418"/>
                                  <a:pt x="1250112" y="169799"/>
                                </a:cubicBezTo>
                                <a:cubicBezTo>
                                  <a:pt x="1250620" y="170053"/>
                                  <a:pt x="1251001" y="170434"/>
                                  <a:pt x="1251509" y="170688"/>
                                </a:cubicBezTo>
                                <a:cubicBezTo>
                                  <a:pt x="1252017" y="171069"/>
                                  <a:pt x="1252525" y="171323"/>
                                  <a:pt x="1253033" y="171704"/>
                                </a:cubicBezTo>
                                <a:cubicBezTo>
                                  <a:pt x="1253541" y="171958"/>
                                  <a:pt x="1253922" y="172212"/>
                                  <a:pt x="1254430" y="172466"/>
                                </a:cubicBezTo>
                                <a:cubicBezTo>
                                  <a:pt x="1254938" y="172847"/>
                                  <a:pt x="1255446" y="173101"/>
                                  <a:pt x="1255954" y="173355"/>
                                </a:cubicBezTo>
                                <a:cubicBezTo>
                                  <a:pt x="1256335" y="173609"/>
                                  <a:pt x="1256843" y="173863"/>
                                  <a:pt x="1257351" y="174244"/>
                                </a:cubicBezTo>
                                <a:cubicBezTo>
                                  <a:pt x="1257859" y="174498"/>
                                  <a:pt x="1258367" y="174752"/>
                                  <a:pt x="1258875" y="175006"/>
                                </a:cubicBezTo>
                                <a:cubicBezTo>
                                  <a:pt x="1259256" y="175260"/>
                                  <a:pt x="1259764" y="175514"/>
                                  <a:pt x="1260272" y="175768"/>
                                </a:cubicBezTo>
                                <a:cubicBezTo>
                                  <a:pt x="1260780" y="176022"/>
                                  <a:pt x="1261288" y="176403"/>
                                  <a:pt x="1261796" y="176657"/>
                                </a:cubicBezTo>
                                <a:cubicBezTo>
                                  <a:pt x="1262177" y="176911"/>
                                  <a:pt x="1262685" y="177292"/>
                                  <a:pt x="1263193" y="177546"/>
                                </a:cubicBezTo>
                                <a:cubicBezTo>
                                  <a:pt x="1263701" y="177800"/>
                                  <a:pt x="1264209" y="178181"/>
                                  <a:pt x="1264717" y="178435"/>
                                </a:cubicBezTo>
                                <a:cubicBezTo>
                                  <a:pt x="1265098" y="178689"/>
                                  <a:pt x="1265606" y="179070"/>
                                  <a:pt x="1266114" y="179324"/>
                                </a:cubicBezTo>
                                <a:cubicBezTo>
                                  <a:pt x="1266622" y="179705"/>
                                  <a:pt x="1267130" y="179959"/>
                                  <a:pt x="1267638" y="180340"/>
                                </a:cubicBezTo>
                                <a:cubicBezTo>
                                  <a:pt x="1268019" y="180594"/>
                                  <a:pt x="1268527" y="180975"/>
                                  <a:pt x="1269035" y="181356"/>
                                </a:cubicBezTo>
                                <a:cubicBezTo>
                                  <a:pt x="1269543" y="181610"/>
                                  <a:pt x="1270051" y="181991"/>
                                  <a:pt x="1270559" y="182245"/>
                                </a:cubicBezTo>
                                <a:cubicBezTo>
                                  <a:pt x="1270940" y="182499"/>
                                  <a:pt x="1271448" y="182880"/>
                                  <a:pt x="1271956" y="183134"/>
                                </a:cubicBezTo>
                                <a:cubicBezTo>
                                  <a:pt x="1272464" y="183515"/>
                                  <a:pt x="1272972" y="183769"/>
                                  <a:pt x="1273353" y="184150"/>
                                </a:cubicBezTo>
                                <a:cubicBezTo>
                                  <a:pt x="1273861" y="184404"/>
                                  <a:pt x="1274369" y="184785"/>
                                  <a:pt x="1274877" y="185039"/>
                                </a:cubicBezTo>
                                <a:cubicBezTo>
                                  <a:pt x="1275385" y="185293"/>
                                  <a:pt x="1275893" y="185674"/>
                                  <a:pt x="1276274" y="185928"/>
                                </a:cubicBezTo>
                                <a:cubicBezTo>
                                  <a:pt x="1276782" y="186182"/>
                                  <a:pt x="1277290" y="186563"/>
                                  <a:pt x="1277798" y="186817"/>
                                </a:cubicBezTo>
                                <a:cubicBezTo>
                                  <a:pt x="1278306" y="187198"/>
                                  <a:pt x="1278814" y="187452"/>
                                  <a:pt x="1279195" y="187833"/>
                                </a:cubicBezTo>
                                <a:cubicBezTo>
                                  <a:pt x="1279703" y="188087"/>
                                  <a:pt x="1280211" y="188468"/>
                                  <a:pt x="1280719" y="188722"/>
                                </a:cubicBezTo>
                                <a:cubicBezTo>
                                  <a:pt x="1281227" y="189103"/>
                                  <a:pt x="1281735" y="189357"/>
                                  <a:pt x="1282116" y="189738"/>
                                </a:cubicBezTo>
                                <a:cubicBezTo>
                                  <a:pt x="1282624" y="189992"/>
                                  <a:pt x="1283132" y="190373"/>
                                  <a:pt x="1283640" y="190627"/>
                                </a:cubicBezTo>
                                <a:cubicBezTo>
                                  <a:pt x="1284148" y="191008"/>
                                  <a:pt x="1284656" y="191262"/>
                                  <a:pt x="1285037" y="191643"/>
                                </a:cubicBezTo>
                                <a:cubicBezTo>
                                  <a:pt x="1285545" y="191897"/>
                                  <a:pt x="1286053" y="192278"/>
                                  <a:pt x="1286561" y="192532"/>
                                </a:cubicBezTo>
                                <a:cubicBezTo>
                                  <a:pt x="1287069" y="192786"/>
                                  <a:pt x="1287450" y="193167"/>
                                  <a:pt x="1287958" y="193421"/>
                                </a:cubicBezTo>
                                <a:cubicBezTo>
                                  <a:pt x="1288466" y="193802"/>
                                  <a:pt x="1288974" y="194056"/>
                                  <a:pt x="1289482" y="194437"/>
                                </a:cubicBezTo>
                                <a:cubicBezTo>
                                  <a:pt x="1289990" y="194691"/>
                                  <a:pt x="1290371" y="194945"/>
                                  <a:pt x="1290879" y="195326"/>
                                </a:cubicBezTo>
                                <a:cubicBezTo>
                                  <a:pt x="1291387" y="195580"/>
                                  <a:pt x="1291895" y="195834"/>
                                  <a:pt x="1292403" y="196088"/>
                                </a:cubicBezTo>
                                <a:cubicBezTo>
                                  <a:pt x="1292911" y="196469"/>
                                  <a:pt x="1293292" y="196723"/>
                                  <a:pt x="1293800" y="196977"/>
                                </a:cubicBezTo>
                                <a:cubicBezTo>
                                  <a:pt x="1294308" y="197231"/>
                                  <a:pt x="1294816" y="197612"/>
                                  <a:pt x="1295324" y="197866"/>
                                </a:cubicBezTo>
                                <a:cubicBezTo>
                                  <a:pt x="1295832" y="198120"/>
                                  <a:pt x="1296213" y="198374"/>
                                  <a:pt x="1296721" y="198755"/>
                                </a:cubicBezTo>
                                <a:cubicBezTo>
                                  <a:pt x="1297229" y="199009"/>
                                  <a:pt x="1297737" y="199263"/>
                                  <a:pt x="1298245" y="199517"/>
                                </a:cubicBezTo>
                                <a:cubicBezTo>
                                  <a:pt x="1298753" y="199898"/>
                                  <a:pt x="1299134" y="200152"/>
                                  <a:pt x="1299642" y="200406"/>
                                </a:cubicBezTo>
                                <a:cubicBezTo>
                                  <a:pt x="1300150" y="200660"/>
                                  <a:pt x="1300658" y="201041"/>
                                  <a:pt x="1301166" y="201295"/>
                                </a:cubicBezTo>
                                <a:cubicBezTo>
                                  <a:pt x="1301674" y="201676"/>
                                  <a:pt x="1302055" y="201930"/>
                                  <a:pt x="1302563" y="202184"/>
                                </a:cubicBezTo>
                                <a:cubicBezTo>
                                  <a:pt x="1303071" y="202438"/>
                                  <a:pt x="1303579" y="202819"/>
                                  <a:pt x="1304087" y="203073"/>
                                </a:cubicBezTo>
                                <a:cubicBezTo>
                                  <a:pt x="1304468" y="203454"/>
                                  <a:pt x="1304976" y="203708"/>
                                  <a:pt x="1305484" y="203962"/>
                                </a:cubicBezTo>
                                <a:cubicBezTo>
                                  <a:pt x="1305992" y="204343"/>
                                  <a:pt x="1306500" y="204597"/>
                                  <a:pt x="1307008" y="204851"/>
                                </a:cubicBezTo>
                                <a:cubicBezTo>
                                  <a:pt x="1307389" y="205105"/>
                                  <a:pt x="1307897" y="205486"/>
                                  <a:pt x="1308405" y="205740"/>
                                </a:cubicBezTo>
                                <a:cubicBezTo>
                                  <a:pt x="1308913" y="205994"/>
                                  <a:pt x="1309421" y="206375"/>
                                  <a:pt x="1309929" y="206629"/>
                                </a:cubicBezTo>
                                <a:cubicBezTo>
                                  <a:pt x="1310310" y="206883"/>
                                  <a:pt x="1310818" y="207137"/>
                                  <a:pt x="1311326" y="207518"/>
                                </a:cubicBezTo>
                                <a:cubicBezTo>
                                  <a:pt x="1311834" y="207772"/>
                                  <a:pt x="1312342" y="208153"/>
                                  <a:pt x="1312850" y="208407"/>
                                </a:cubicBezTo>
                                <a:cubicBezTo>
                                  <a:pt x="1313231" y="208661"/>
                                  <a:pt x="1313739" y="209042"/>
                                  <a:pt x="1314247" y="209296"/>
                                </a:cubicBezTo>
                                <a:cubicBezTo>
                                  <a:pt x="1314755" y="209550"/>
                                  <a:pt x="1315263" y="209931"/>
                                  <a:pt x="1315771" y="210185"/>
                                </a:cubicBezTo>
                                <a:cubicBezTo>
                                  <a:pt x="1316152" y="210439"/>
                                  <a:pt x="1316660" y="210693"/>
                                  <a:pt x="1317168" y="211074"/>
                                </a:cubicBezTo>
                                <a:cubicBezTo>
                                  <a:pt x="1317676" y="211328"/>
                                  <a:pt x="1318184" y="211582"/>
                                  <a:pt x="1318692" y="211836"/>
                                </a:cubicBezTo>
                                <a:cubicBezTo>
                                  <a:pt x="1319073" y="212090"/>
                                  <a:pt x="1319581" y="212344"/>
                                  <a:pt x="1320089" y="212598"/>
                                </a:cubicBezTo>
                                <a:cubicBezTo>
                                  <a:pt x="1320597" y="212852"/>
                                  <a:pt x="1321105" y="213106"/>
                                  <a:pt x="1321486" y="213487"/>
                                </a:cubicBezTo>
                                <a:cubicBezTo>
                                  <a:pt x="1321994" y="213741"/>
                                  <a:pt x="1322502" y="213995"/>
                                  <a:pt x="1323010" y="214249"/>
                                </a:cubicBezTo>
                                <a:cubicBezTo>
                                  <a:pt x="1323518" y="214503"/>
                                  <a:pt x="1324026" y="214757"/>
                                  <a:pt x="1324407" y="215011"/>
                                </a:cubicBezTo>
                                <a:cubicBezTo>
                                  <a:pt x="1324915" y="215265"/>
                                  <a:pt x="1325423" y="215519"/>
                                  <a:pt x="1325931" y="215773"/>
                                </a:cubicBezTo>
                                <a:cubicBezTo>
                                  <a:pt x="1326439" y="216027"/>
                                  <a:pt x="1326947" y="216281"/>
                                  <a:pt x="1327328" y="216662"/>
                                </a:cubicBezTo>
                                <a:cubicBezTo>
                                  <a:pt x="1327836" y="216916"/>
                                  <a:pt x="1328344" y="217170"/>
                                  <a:pt x="1328852" y="217424"/>
                                </a:cubicBezTo>
                                <a:cubicBezTo>
                                  <a:pt x="1329360" y="217678"/>
                                  <a:pt x="1329868" y="217932"/>
                                  <a:pt x="1330249" y="218186"/>
                                </a:cubicBezTo>
                                <a:cubicBezTo>
                                  <a:pt x="1330757" y="218440"/>
                                  <a:pt x="1331265" y="218694"/>
                                  <a:pt x="1331773" y="218948"/>
                                </a:cubicBezTo>
                                <a:cubicBezTo>
                                  <a:pt x="1332281" y="219202"/>
                                  <a:pt x="1332789" y="219456"/>
                                  <a:pt x="1333170" y="219710"/>
                                </a:cubicBezTo>
                                <a:cubicBezTo>
                                  <a:pt x="1333678" y="219964"/>
                                  <a:pt x="1334186" y="220218"/>
                                  <a:pt x="1334694" y="220472"/>
                                </a:cubicBezTo>
                                <a:cubicBezTo>
                                  <a:pt x="1335202" y="220599"/>
                                  <a:pt x="1335710" y="220853"/>
                                  <a:pt x="1336091" y="221107"/>
                                </a:cubicBezTo>
                                <a:cubicBezTo>
                                  <a:pt x="1336599" y="221361"/>
                                  <a:pt x="1337107" y="221488"/>
                                  <a:pt x="1337615" y="221742"/>
                                </a:cubicBezTo>
                                <a:cubicBezTo>
                                  <a:pt x="1338123" y="221996"/>
                                  <a:pt x="1338504" y="222123"/>
                                  <a:pt x="1339012" y="222377"/>
                                </a:cubicBezTo>
                                <a:cubicBezTo>
                                  <a:pt x="1339520" y="222631"/>
                                  <a:pt x="1340028" y="222758"/>
                                  <a:pt x="1340536" y="223012"/>
                                </a:cubicBezTo>
                                <a:cubicBezTo>
                                  <a:pt x="1341044" y="223139"/>
                                  <a:pt x="1341425" y="223393"/>
                                  <a:pt x="1341933" y="223520"/>
                                </a:cubicBezTo>
                                <a:cubicBezTo>
                                  <a:pt x="1342441" y="223774"/>
                                  <a:pt x="1342949" y="223901"/>
                                  <a:pt x="1343457" y="224155"/>
                                </a:cubicBezTo>
                                <a:cubicBezTo>
                                  <a:pt x="1343965" y="224282"/>
                                  <a:pt x="1344346" y="224536"/>
                                  <a:pt x="1344854" y="224663"/>
                                </a:cubicBezTo>
                                <a:cubicBezTo>
                                  <a:pt x="1345362" y="224917"/>
                                  <a:pt x="1345870" y="225044"/>
                                  <a:pt x="1346378" y="225298"/>
                                </a:cubicBezTo>
                                <a:cubicBezTo>
                                  <a:pt x="1346886" y="225425"/>
                                  <a:pt x="1347267" y="225679"/>
                                  <a:pt x="1347775" y="225933"/>
                                </a:cubicBezTo>
                                <a:cubicBezTo>
                                  <a:pt x="1348283" y="226060"/>
                                  <a:pt x="1348791" y="226314"/>
                                  <a:pt x="1349299" y="226441"/>
                                </a:cubicBezTo>
                                <a:cubicBezTo>
                                  <a:pt x="1349807" y="226695"/>
                                  <a:pt x="1350188" y="226949"/>
                                  <a:pt x="1350696" y="227076"/>
                                </a:cubicBezTo>
                                <a:cubicBezTo>
                                  <a:pt x="1351204" y="227330"/>
                                  <a:pt x="1351712" y="227457"/>
                                  <a:pt x="1352220" y="227711"/>
                                </a:cubicBezTo>
                                <a:cubicBezTo>
                                  <a:pt x="1352728" y="227838"/>
                                  <a:pt x="1353109" y="228092"/>
                                  <a:pt x="1353617" y="228219"/>
                                </a:cubicBezTo>
                                <a:cubicBezTo>
                                  <a:pt x="1354125" y="228473"/>
                                  <a:pt x="1354633" y="228600"/>
                                  <a:pt x="1355141" y="228854"/>
                                </a:cubicBezTo>
                                <a:cubicBezTo>
                                  <a:pt x="1355522" y="228981"/>
                                  <a:pt x="1356030" y="229235"/>
                                  <a:pt x="1356538" y="229362"/>
                                </a:cubicBezTo>
                                <a:cubicBezTo>
                                  <a:pt x="1357046" y="229489"/>
                                  <a:pt x="1357554" y="229743"/>
                                  <a:pt x="1358062" y="229870"/>
                                </a:cubicBezTo>
                                <a:cubicBezTo>
                                  <a:pt x="1358443" y="230124"/>
                                  <a:pt x="1358951" y="230251"/>
                                  <a:pt x="1359459" y="230378"/>
                                </a:cubicBezTo>
                                <a:cubicBezTo>
                                  <a:pt x="1359967" y="230632"/>
                                  <a:pt x="1360475" y="230759"/>
                                  <a:pt x="1360983" y="231013"/>
                                </a:cubicBezTo>
                                <a:cubicBezTo>
                                  <a:pt x="1361364" y="231140"/>
                                  <a:pt x="1361872" y="231394"/>
                                  <a:pt x="1362380" y="231521"/>
                                </a:cubicBezTo>
                                <a:cubicBezTo>
                                  <a:pt x="1362888" y="231775"/>
                                  <a:pt x="1363396" y="231902"/>
                                  <a:pt x="1363904" y="232156"/>
                                </a:cubicBezTo>
                                <a:cubicBezTo>
                                  <a:pt x="1364285" y="232410"/>
                                  <a:pt x="1364793" y="232537"/>
                                  <a:pt x="1365301" y="232791"/>
                                </a:cubicBezTo>
                                <a:cubicBezTo>
                                  <a:pt x="1365809" y="232918"/>
                                  <a:pt x="1366317" y="233172"/>
                                  <a:pt x="1366825" y="233299"/>
                                </a:cubicBezTo>
                                <a:cubicBezTo>
                                  <a:pt x="1367206" y="233553"/>
                                  <a:pt x="1367714" y="233807"/>
                                  <a:pt x="1368222" y="233934"/>
                                </a:cubicBezTo>
                                <a:cubicBezTo>
                                  <a:pt x="1368730" y="234188"/>
                                  <a:pt x="1369238" y="234315"/>
                                  <a:pt x="1369746" y="234569"/>
                                </a:cubicBezTo>
                                <a:cubicBezTo>
                                  <a:pt x="1370127" y="234696"/>
                                  <a:pt x="1370635" y="234823"/>
                                  <a:pt x="1371143" y="235077"/>
                                </a:cubicBezTo>
                                <a:cubicBezTo>
                                  <a:pt x="1371651" y="235204"/>
                                  <a:pt x="1372159" y="235458"/>
                                  <a:pt x="1372540" y="235585"/>
                                </a:cubicBezTo>
                                <a:cubicBezTo>
                                  <a:pt x="1373048" y="235712"/>
                                  <a:pt x="1373556" y="235839"/>
                                  <a:pt x="1374064" y="236093"/>
                                </a:cubicBezTo>
                                <a:cubicBezTo>
                                  <a:pt x="1374572" y="236220"/>
                                  <a:pt x="1375080" y="236347"/>
                                  <a:pt x="1375461" y="236474"/>
                                </a:cubicBezTo>
                                <a:cubicBezTo>
                                  <a:pt x="1375969" y="236601"/>
                                  <a:pt x="1376477" y="236728"/>
                                  <a:pt x="1376985" y="236855"/>
                                </a:cubicBezTo>
                                <a:cubicBezTo>
                                  <a:pt x="1377493" y="236982"/>
                                  <a:pt x="1378001" y="237109"/>
                                  <a:pt x="1378382" y="237236"/>
                                </a:cubicBezTo>
                                <a:cubicBezTo>
                                  <a:pt x="1378890" y="237363"/>
                                  <a:pt x="1379398" y="237490"/>
                                  <a:pt x="1379906" y="237617"/>
                                </a:cubicBezTo>
                                <a:cubicBezTo>
                                  <a:pt x="1380414" y="237744"/>
                                  <a:pt x="1380922" y="237998"/>
                                  <a:pt x="1381303" y="238125"/>
                                </a:cubicBezTo>
                                <a:cubicBezTo>
                                  <a:pt x="1381811" y="238252"/>
                                  <a:pt x="1382319" y="238379"/>
                                  <a:pt x="1382827" y="238506"/>
                                </a:cubicBezTo>
                                <a:cubicBezTo>
                                  <a:pt x="1383335" y="238633"/>
                                  <a:pt x="1383843" y="238887"/>
                                  <a:pt x="1384224" y="239014"/>
                                </a:cubicBezTo>
                                <a:cubicBezTo>
                                  <a:pt x="1384732" y="239141"/>
                                  <a:pt x="1385240" y="239268"/>
                                  <a:pt x="1385748" y="239522"/>
                                </a:cubicBezTo>
                                <a:cubicBezTo>
                                  <a:pt x="1386256" y="239649"/>
                                  <a:pt x="1386764" y="239903"/>
                                  <a:pt x="1387145" y="240030"/>
                                </a:cubicBezTo>
                                <a:cubicBezTo>
                                  <a:pt x="1387653" y="240284"/>
                                  <a:pt x="1388161" y="240411"/>
                                  <a:pt x="1388669" y="240665"/>
                                </a:cubicBezTo>
                                <a:cubicBezTo>
                                  <a:pt x="1389177" y="240919"/>
                                  <a:pt x="1389558" y="241173"/>
                                  <a:pt x="1390066" y="241300"/>
                                </a:cubicBezTo>
                                <a:cubicBezTo>
                                  <a:pt x="1390574" y="241554"/>
                                  <a:pt x="1391082" y="241808"/>
                                  <a:pt x="1391590" y="242062"/>
                                </a:cubicBezTo>
                                <a:cubicBezTo>
                                  <a:pt x="1392098" y="242316"/>
                                  <a:pt x="1392479" y="242570"/>
                                  <a:pt x="1392987" y="242824"/>
                                </a:cubicBezTo>
                                <a:cubicBezTo>
                                  <a:pt x="1393495" y="243205"/>
                                  <a:pt x="1394003" y="243459"/>
                                  <a:pt x="1394511" y="243713"/>
                                </a:cubicBezTo>
                                <a:cubicBezTo>
                                  <a:pt x="1395019" y="244094"/>
                                  <a:pt x="1395400" y="244348"/>
                                  <a:pt x="1395908" y="244602"/>
                                </a:cubicBezTo>
                                <a:cubicBezTo>
                                  <a:pt x="1396416" y="244983"/>
                                  <a:pt x="1396924" y="245237"/>
                                  <a:pt x="1397432" y="245618"/>
                                </a:cubicBezTo>
                                <a:cubicBezTo>
                                  <a:pt x="1397940" y="245999"/>
                                  <a:pt x="1398321" y="246380"/>
                                  <a:pt x="1398829" y="246634"/>
                                </a:cubicBezTo>
                                <a:cubicBezTo>
                                  <a:pt x="1399337" y="247015"/>
                                  <a:pt x="1399845" y="247396"/>
                                  <a:pt x="1400353" y="247777"/>
                                </a:cubicBezTo>
                                <a:cubicBezTo>
                                  <a:pt x="1400861" y="248158"/>
                                  <a:pt x="1401242" y="248539"/>
                                  <a:pt x="1401750" y="248920"/>
                                </a:cubicBezTo>
                                <a:cubicBezTo>
                                  <a:pt x="1402258" y="249301"/>
                                  <a:pt x="1402766" y="249809"/>
                                  <a:pt x="1403274" y="250190"/>
                                </a:cubicBezTo>
                                <a:cubicBezTo>
                                  <a:pt x="1403782" y="250571"/>
                                  <a:pt x="1404163" y="251079"/>
                                  <a:pt x="1404671" y="251460"/>
                                </a:cubicBezTo>
                                <a:cubicBezTo>
                                  <a:pt x="1405179" y="251968"/>
                                  <a:pt x="1405687" y="252349"/>
                                  <a:pt x="1406195" y="252857"/>
                                </a:cubicBezTo>
                                <a:cubicBezTo>
                                  <a:pt x="1406576" y="253365"/>
                                  <a:pt x="1407084" y="253746"/>
                                  <a:pt x="1407592" y="254254"/>
                                </a:cubicBezTo>
                                <a:cubicBezTo>
                                  <a:pt x="1408100" y="254635"/>
                                  <a:pt x="1408608" y="255143"/>
                                  <a:pt x="1409116" y="255524"/>
                                </a:cubicBezTo>
                                <a:cubicBezTo>
                                  <a:pt x="1409497" y="256032"/>
                                  <a:pt x="1410005" y="256413"/>
                                  <a:pt x="1410513" y="256921"/>
                                </a:cubicBezTo>
                                <a:cubicBezTo>
                                  <a:pt x="1411021" y="257302"/>
                                  <a:pt x="1411529" y="257683"/>
                                  <a:pt x="1412037" y="258064"/>
                                </a:cubicBezTo>
                                <a:cubicBezTo>
                                  <a:pt x="1412418" y="258572"/>
                                  <a:pt x="1412926" y="258953"/>
                                  <a:pt x="1413434" y="259334"/>
                                </a:cubicBezTo>
                                <a:cubicBezTo>
                                  <a:pt x="1413942" y="259715"/>
                                  <a:pt x="1414450" y="259969"/>
                                  <a:pt x="1414958" y="260350"/>
                                </a:cubicBezTo>
                                <a:cubicBezTo>
                                  <a:pt x="1415339" y="260604"/>
                                  <a:pt x="1415847" y="260858"/>
                                  <a:pt x="1416355" y="261239"/>
                                </a:cubicBezTo>
                                <a:cubicBezTo>
                                  <a:pt x="1416863" y="261493"/>
                                  <a:pt x="1417371" y="261747"/>
                                  <a:pt x="1417879" y="261874"/>
                                </a:cubicBezTo>
                                <a:cubicBezTo>
                                  <a:pt x="1418260" y="262128"/>
                                  <a:pt x="1418768" y="262382"/>
                                  <a:pt x="1419276" y="262509"/>
                                </a:cubicBezTo>
                                <a:cubicBezTo>
                                  <a:pt x="1419784" y="262636"/>
                                  <a:pt x="1420292" y="262890"/>
                                  <a:pt x="1420800" y="263017"/>
                                </a:cubicBezTo>
                                <a:cubicBezTo>
                                  <a:pt x="1421181" y="263144"/>
                                  <a:pt x="1421689" y="263271"/>
                                  <a:pt x="1422197" y="263398"/>
                                </a:cubicBezTo>
                                <a:cubicBezTo>
                                  <a:pt x="1422705" y="263525"/>
                                  <a:pt x="1423213" y="263652"/>
                                  <a:pt x="1423594" y="263779"/>
                                </a:cubicBezTo>
                                <a:cubicBezTo>
                                  <a:pt x="1424102" y="263779"/>
                                  <a:pt x="1424610" y="263906"/>
                                  <a:pt x="1425118" y="264033"/>
                                </a:cubicBezTo>
                                <a:cubicBezTo>
                                  <a:pt x="1425626" y="264160"/>
                                  <a:pt x="1426134" y="264287"/>
                                  <a:pt x="1426515" y="264414"/>
                                </a:cubicBezTo>
                                <a:cubicBezTo>
                                  <a:pt x="1427023" y="264541"/>
                                  <a:pt x="1427531" y="264668"/>
                                  <a:pt x="1428039" y="264795"/>
                                </a:cubicBezTo>
                                <a:cubicBezTo>
                                  <a:pt x="1428547" y="264922"/>
                                  <a:pt x="1429055" y="265176"/>
                                  <a:pt x="1429436" y="265303"/>
                                </a:cubicBezTo>
                                <a:cubicBezTo>
                                  <a:pt x="1429944" y="265430"/>
                                  <a:pt x="1430452" y="265557"/>
                                  <a:pt x="1430960" y="265684"/>
                                </a:cubicBezTo>
                                <a:cubicBezTo>
                                  <a:pt x="1431468" y="265811"/>
                                  <a:pt x="1431976" y="265938"/>
                                  <a:pt x="1432357" y="266065"/>
                                </a:cubicBezTo>
                                <a:cubicBezTo>
                                  <a:pt x="1432865" y="266192"/>
                                  <a:pt x="1433373" y="266319"/>
                                  <a:pt x="1433881" y="266446"/>
                                </a:cubicBezTo>
                                <a:cubicBezTo>
                                  <a:pt x="1434389" y="266573"/>
                                  <a:pt x="1434897" y="266573"/>
                                  <a:pt x="1435278" y="266700"/>
                                </a:cubicBezTo>
                                <a:cubicBezTo>
                                  <a:pt x="1435786" y="266700"/>
                                  <a:pt x="1436294" y="266827"/>
                                  <a:pt x="1436802" y="266827"/>
                                </a:cubicBezTo>
                                <a:cubicBezTo>
                                  <a:pt x="1437310" y="266827"/>
                                  <a:pt x="1437818" y="266827"/>
                                  <a:pt x="1438199" y="266827"/>
                                </a:cubicBezTo>
                                <a:cubicBezTo>
                                  <a:pt x="1438707" y="266827"/>
                                  <a:pt x="1439215" y="266827"/>
                                  <a:pt x="1439723" y="266700"/>
                                </a:cubicBezTo>
                                <a:cubicBezTo>
                                  <a:pt x="1440231" y="266700"/>
                                  <a:pt x="1440612" y="266700"/>
                                  <a:pt x="1441120" y="266700"/>
                                </a:cubicBezTo>
                                <a:cubicBezTo>
                                  <a:pt x="1441628" y="266573"/>
                                  <a:pt x="1442136" y="266573"/>
                                  <a:pt x="1442644" y="266573"/>
                                </a:cubicBezTo>
                                <a:cubicBezTo>
                                  <a:pt x="1443152" y="266446"/>
                                  <a:pt x="1443533" y="266446"/>
                                  <a:pt x="1444041" y="266446"/>
                                </a:cubicBezTo>
                                <a:cubicBezTo>
                                  <a:pt x="1444549" y="266319"/>
                                  <a:pt x="1445057" y="266319"/>
                                  <a:pt x="1445565" y="266319"/>
                                </a:cubicBezTo>
                                <a:cubicBezTo>
                                  <a:pt x="1446073" y="266192"/>
                                  <a:pt x="1446454" y="266192"/>
                                  <a:pt x="1446962" y="266065"/>
                                </a:cubicBezTo>
                                <a:cubicBezTo>
                                  <a:pt x="1447470" y="266065"/>
                                  <a:pt x="1447978" y="266065"/>
                                  <a:pt x="1448486" y="266065"/>
                                </a:cubicBezTo>
                                <a:cubicBezTo>
                                  <a:pt x="1448994" y="265938"/>
                                  <a:pt x="1449375" y="265938"/>
                                  <a:pt x="1449883" y="265811"/>
                                </a:cubicBezTo>
                                <a:cubicBezTo>
                                  <a:pt x="1450391" y="265811"/>
                                  <a:pt x="1450899" y="265684"/>
                                  <a:pt x="1451407" y="265557"/>
                                </a:cubicBezTo>
                                <a:cubicBezTo>
                                  <a:pt x="1451915" y="265557"/>
                                  <a:pt x="1452296" y="265430"/>
                                  <a:pt x="1452804" y="265303"/>
                                </a:cubicBezTo>
                                <a:cubicBezTo>
                                  <a:pt x="1453312" y="265176"/>
                                  <a:pt x="1453820" y="265049"/>
                                  <a:pt x="1454328" y="264922"/>
                                </a:cubicBezTo>
                                <a:cubicBezTo>
                                  <a:pt x="1454836" y="264795"/>
                                  <a:pt x="1455217" y="264541"/>
                                  <a:pt x="1455725" y="264414"/>
                                </a:cubicBezTo>
                                <a:cubicBezTo>
                                  <a:pt x="1456233" y="264160"/>
                                  <a:pt x="1456741" y="263906"/>
                                  <a:pt x="1457249" y="263779"/>
                                </a:cubicBezTo>
                                <a:cubicBezTo>
                                  <a:pt x="1457630" y="263525"/>
                                  <a:pt x="1458138" y="263271"/>
                                  <a:pt x="1458646" y="262890"/>
                                </a:cubicBezTo>
                                <a:cubicBezTo>
                                  <a:pt x="1459154" y="262636"/>
                                  <a:pt x="1459662" y="262382"/>
                                  <a:pt x="1460170" y="262128"/>
                                </a:cubicBezTo>
                                <a:cubicBezTo>
                                  <a:pt x="1460551" y="261747"/>
                                  <a:pt x="1461059" y="261366"/>
                                  <a:pt x="1461567" y="260985"/>
                                </a:cubicBezTo>
                                <a:cubicBezTo>
                                  <a:pt x="1462075" y="260604"/>
                                  <a:pt x="1462583" y="260223"/>
                                  <a:pt x="1463091" y="259842"/>
                                </a:cubicBezTo>
                                <a:cubicBezTo>
                                  <a:pt x="1463472" y="259334"/>
                                  <a:pt x="1463980" y="258953"/>
                                  <a:pt x="1464488" y="258318"/>
                                </a:cubicBezTo>
                                <a:cubicBezTo>
                                  <a:pt x="1464996" y="257810"/>
                                  <a:pt x="1465504" y="257175"/>
                                  <a:pt x="1466012" y="256540"/>
                                </a:cubicBezTo>
                                <a:cubicBezTo>
                                  <a:pt x="1466393" y="255905"/>
                                  <a:pt x="1466901" y="255143"/>
                                  <a:pt x="1467409" y="254381"/>
                                </a:cubicBezTo>
                                <a:cubicBezTo>
                                  <a:pt x="1467917" y="253619"/>
                                  <a:pt x="1468425" y="252730"/>
                                  <a:pt x="1468933" y="251841"/>
                                </a:cubicBezTo>
                                <a:cubicBezTo>
                                  <a:pt x="1469314" y="250952"/>
                                  <a:pt x="1469822" y="249936"/>
                                  <a:pt x="1470330" y="248793"/>
                                </a:cubicBezTo>
                                <a:cubicBezTo>
                                  <a:pt x="1470838" y="247777"/>
                                  <a:pt x="1471346" y="246761"/>
                                  <a:pt x="1471854" y="245618"/>
                                </a:cubicBezTo>
                                <a:cubicBezTo>
                                  <a:pt x="1472235" y="244475"/>
                                  <a:pt x="1472743" y="243332"/>
                                  <a:pt x="1473251" y="242189"/>
                                </a:cubicBezTo>
                                <a:cubicBezTo>
                                  <a:pt x="1473759" y="241046"/>
                                  <a:pt x="1474267" y="240030"/>
                                  <a:pt x="1474648" y="238887"/>
                                </a:cubicBezTo>
                                <a:cubicBezTo>
                                  <a:pt x="1475156" y="237871"/>
                                  <a:pt x="1475664" y="236728"/>
                                  <a:pt x="1476172" y="235839"/>
                                </a:cubicBezTo>
                                <a:cubicBezTo>
                                  <a:pt x="1476680" y="234823"/>
                                  <a:pt x="1477188" y="233934"/>
                                  <a:pt x="1477569" y="233045"/>
                                </a:cubicBezTo>
                                <a:cubicBezTo>
                                  <a:pt x="1478077" y="232283"/>
                                  <a:pt x="1478585" y="231521"/>
                                  <a:pt x="1479093" y="230886"/>
                                </a:cubicBezTo>
                                <a:cubicBezTo>
                                  <a:pt x="1479601" y="230124"/>
                                  <a:pt x="1480109" y="229489"/>
                                  <a:pt x="1480490" y="228981"/>
                                </a:cubicBezTo>
                                <a:cubicBezTo>
                                  <a:pt x="1480998" y="228346"/>
                                  <a:pt x="1481506" y="227838"/>
                                  <a:pt x="1482014" y="227330"/>
                                </a:cubicBezTo>
                                <a:cubicBezTo>
                                  <a:pt x="1482522" y="226695"/>
                                  <a:pt x="1483030" y="226314"/>
                                  <a:pt x="1483411" y="225679"/>
                                </a:cubicBezTo>
                                <a:cubicBezTo>
                                  <a:pt x="1483919" y="225171"/>
                                  <a:pt x="1484427" y="224663"/>
                                  <a:pt x="1484935" y="224028"/>
                                </a:cubicBezTo>
                                <a:cubicBezTo>
                                  <a:pt x="1485443" y="223520"/>
                                  <a:pt x="1485951" y="222885"/>
                                  <a:pt x="1486332" y="222250"/>
                                </a:cubicBezTo>
                                <a:cubicBezTo>
                                  <a:pt x="1486840" y="221615"/>
                                  <a:pt x="1487348" y="220980"/>
                                  <a:pt x="1487856" y="220345"/>
                                </a:cubicBezTo>
                                <a:cubicBezTo>
                                  <a:pt x="1488364" y="219710"/>
                                  <a:pt x="1488745" y="218948"/>
                                  <a:pt x="1489253" y="218313"/>
                                </a:cubicBezTo>
                                <a:cubicBezTo>
                                  <a:pt x="1489761" y="217678"/>
                                  <a:pt x="1490269" y="217170"/>
                                  <a:pt x="1490777" y="216662"/>
                                </a:cubicBezTo>
                                <a:cubicBezTo>
                                  <a:pt x="1491285" y="216154"/>
                                  <a:pt x="1491666" y="215773"/>
                                  <a:pt x="1492174" y="215392"/>
                                </a:cubicBezTo>
                                <a:cubicBezTo>
                                  <a:pt x="1492682" y="215138"/>
                                  <a:pt x="1493190" y="214884"/>
                                  <a:pt x="1493698" y="214884"/>
                                </a:cubicBezTo>
                                <a:cubicBezTo>
                                  <a:pt x="1494206" y="214884"/>
                                  <a:pt x="1494587" y="215011"/>
                                  <a:pt x="1495095" y="215392"/>
                                </a:cubicBezTo>
                                <a:cubicBezTo>
                                  <a:pt x="1495603" y="215646"/>
                                  <a:pt x="1496111" y="216154"/>
                                  <a:pt x="1496619" y="216662"/>
                                </a:cubicBezTo>
                                <a:cubicBezTo>
                                  <a:pt x="1497127" y="217297"/>
                                  <a:pt x="1497508" y="217932"/>
                                  <a:pt x="1498016" y="218821"/>
                                </a:cubicBezTo>
                                <a:cubicBezTo>
                                  <a:pt x="1498524" y="219583"/>
                                  <a:pt x="1499032" y="220599"/>
                                  <a:pt x="1499540" y="221615"/>
                                </a:cubicBezTo>
                                <a:cubicBezTo>
                                  <a:pt x="1500048" y="222504"/>
                                  <a:pt x="1500429" y="223647"/>
                                  <a:pt x="1500937" y="224663"/>
                                </a:cubicBezTo>
                                <a:cubicBezTo>
                                  <a:pt x="1501445" y="225679"/>
                                  <a:pt x="1501953" y="226695"/>
                                  <a:pt x="1502461" y="227711"/>
                                </a:cubicBezTo>
                                <a:cubicBezTo>
                                  <a:pt x="1502969" y="228727"/>
                                  <a:pt x="1503350" y="229616"/>
                                  <a:pt x="1503858" y="230505"/>
                                </a:cubicBezTo>
                                <a:cubicBezTo>
                                  <a:pt x="1504366" y="231394"/>
                                  <a:pt x="1504874" y="232283"/>
                                  <a:pt x="1505382" y="233045"/>
                                </a:cubicBezTo>
                                <a:cubicBezTo>
                                  <a:pt x="1505890" y="233807"/>
                                  <a:pt x="1506271" y="234442"/>
                                  <a:pt x="1506779" y="235077"/>
                                </a:cubicBezTo>
                                <a:cubicBezTo>
                                  <a:pt x="1507287" y="235585"/>
                                  <a:pt x="1507795" y="236220"/>
                                  <a:pt x="1508303" y="236728"/>
                                </a:cubicBezTo>
                                <a:cubicBezTo>
                                  <a:pt x="1508684" y="237236"/>
                                  <a:pt x="1509192" y="237617"/>
                                  <a:pt x="1509700" y="238125"/>
                                </a:cubicBezTo>
                                <a:cubicBezTo>
                                  <a:pt x="1510208" y="238633"/>
                                  <a:pt x="1510716" y="239014"/>
                                  <a:pt x="1511224" y="239522"/>
                                </a:cubicBezTo>
                                <a:cubicBezTo>
                                  <a:pt x="1511605" y="239903"/>
                                  <a:pt x="1512113" y="240284"/>
                                  <a:pt x="1512621" y="240792"/>
                                </a:cubicBezTo>
                                <a:cubicBezTo>
                                  <a:pt x="1513129" y="241300"/>
                                  <a:pt x="1513637" y="241681"/>
                                  <a:pt x="1514145" y="242189"/>
                                </a:cubicBezTo>
                                <a:cubicBezTo>
                                  <a:pt x="1514526" y="242697"/>
                                  <a:pt x="1515034" y="243205"/>
                                  <a:pt x="1515542" y="243713"/>
                                </a:cubicBezTo>
                                <a:cubicBezTo>
                                  <a:pt x="1516050" y="244221"/>
                                  <a:pt x="1516558" y="244729"/>
                                  <a:pt x="1517066" y="245237"/>
                                </a:cubicBezTo>
                                <a:cubicBezTo>
                                  <a:pt x="1517447" y="245745"/>
                                  <a:pt x="1517955" y="246380"/>
                                  <a:pt x="1518463" y="246888"/>
                                </a:cubicBezTo>
                                <a:cubicBezTo>
                                  <a:pt x="1518971" y="247396"/>
                                  <a:pt x="1519479" y="247904"/>
                                  <a:pt x="1519987" y="248412"/>
                                </a:cubicBezTo>
                                <a:cubicBezTo>
                                  <a:pt x="1520368" y="248920"/>
                                  <a:pt x="1520876" y="249301"/>
                                  <a:pt x="1521384" y="249809"/>
                                </a:cubicBezTo>
                                <a:cubicBezTo>
                                  <a:pt x="1521892" y="250190"/>
                                  <a:pt x="1522400" y="250571"/>
                                  <a:pt x="1522781" y="250952"/>
                                </a:cubicBezTo>
                                <a:cubicBezTo>
                                  <a:pt x="1523289" y="251333"/>
                                  <a:pt x="1523797" y="251714"/>
                                  <a:pt x="1524305" y="251968"/>
                                </a:cubicBezTo>
                                <a:cubicBezTo>
                                  <a:pt x="1524813" y="252349"/>
                                  <a:pt x="1525321" y="252730"/>
                                  <a:pt x="1525702" y="252984"/>
                                </a:cubicBezTo>
                                <a:cubicBezTo>
                                  <a:pt x="1526210" y="253238"/>
                                  <a:pt x="1526718" y="253365"/>
                                  <a:pt x="1527226" y="253619"/>
                                </a:cubicBezTo>
                                <a:cubicBezTo>
                                  <a:pt x="1527734" y="253746"/>
                                  <a:pt x="1528242" y="254000"/>
                                  <a:pt x="1528623" y="254127"/>
                                </a:cubicBezTo>
                                <a:cubicBezTo>
                                  <a:pt x="1529131" y="254127"/>
                                  <a:pt x="1529639" y="254254"/>
                                  <a:pt x="1530147" y="254254"/>
                                </a:cubicBezTo>
                                <a:cubicBezTo>
                                  <a:pt x="1530655" y="254381"/>
                                  <a:pt x="1531163" y="254254"/>
                                  <a:pt x="1531544" y="254254"/>
                                </a:cubicBezTo>
                                <a:cubicBezTo>
                                  <a:pt x="1532052" y="254127"/>
                                  <a:pt x="1532560" y="254000"/>
                                  <a:pt x="1533068" y="253746"/>
                                </a:cubicBezTo>
                                <a:cubicBezTo>
                                  <a:pt x="1533576" y="253619"/>
                                  <a:pt x="1534084" y="253365"/>
                                  <a:pt x="1534465" y="252984"/>
                                </a:cubicBezTo>
                                <a:cubicBezTo>
                                  <a:pt x="1534973" y="252603"/>
                                  <a:pt x="1535481" y="252222"/>
                                  <a:pt x="1535989" y="251714"/>
                                </a:cubicBezTo>
                                <a:cubicBezTo>
                                  <a:pt x="1536497" y="251206"/>
                                  <a:pt x="1537005" y="250571"/>
                                  <a:pt x="1537386" y="249809"/>
                                </a:cubicBezTo>
                                <a:cubicBezTo>
                                  <a:pt x="1537894" y="249174"/>
                                  <a:pt x="1538402" y="248285"/>
                                  <a:pt x="1538910" y="247396"/>
                                </a:cubicBezTo>
                                <a:cubicBezTo>
                                  <a:pt x="1539418" y="246507"/>
                                  <a:pt x="1539799" y="245491"/>
                                  <a:pt x="1540307" y="244475"/>
                                </a:cubicBezTo>
                                <a:cubicBezTo>
                                  <a:pt x="1540815" y="243459"/>
                                  <a:pt x="1541323" y="242316"/>
                                  <a:pt x="1541831" y="241173"/>
                                </a:cubicBezTo>
                                <a:cubicBezTo>
                                  <a:pt x="1542339" y="240030"/>
                                  <a:pt x="1542720" y="238760"/>
                                  <a:pt x="1543228" y="237490"/>
                                </a:cubicBezTo>
                                <a:cubicBezTo>
                                  <a:pt x="1543736" y="236347"/>
                                  <a:pt x="1544244" y="235077"/>
                                  <a:pt x="1544752" y="233934"/>
                                </a:cubicBezTo>
                                <a:cubicBezTo>
                                  <a:pt x="1545260" y="232791"/>
                                  <a:pt x="1545641" y="231775"/>
                                  <a:pt x="1546149" y="230759"/>
                                </a:cubicBezTo>
                                <a:cubicBezTo>
                                  <a:pt x="1546657" y="229870"/>
                                  <a:pt x="1547165" y="228981"/>
                                  <a:pt x="1547673" y="228219"/>
                                </a:cubicBezTo>
                                <a:cubicBezTo>
                                  <a:pt x="1548181" y="227584"/>
                                  <a:pt x="1548562" y="227076"/>
                                  <a:pt x="1549070" y="226695"/>
                                </a:cubicBezTo>
                                <a:cubicBezTo>
                                  <a:pt x="1549578" y="226441"/>
                                  <a:pt x="1550086" y="226187"/>
                                  <a:pt x="1550594" y="226314"/>
                                </a:cubicBezTo>
                                <a:cubicBezTo>
                                  <a:pt x="1551102" y="226314"/>
                                  <a:pt x="1551483" y="226568"/>
                                  <a:pt x="1551991" y="226949"/>
                                </a:cubicBezTo>
                                <a:cubicBezTo>
                                  <a:pt x="1552499" y="227203"/>
                                  <a:pt x="1553007" y="227838"/>
                                  <a:pt x="1553515" y="228473"/>
                                </a:cubicBezTo>
                                <a:cubicBezTo>
                                  <a:pt x="1554023" y="229108"/>
                                  <a:pt x="1554404" y="229870"/>
                                  <a:pt x="1554912" y="230632"/>
                                </a:cubicBezTo>
                                <a:cubicBezTo>
                                  <a:pt x="1555420" y="231521"/>
                                  <a:pt x="1555928" y="232410"/>
                                  <a:pt x="1556436" y="233299"/>
                                </a:cubicBezTo>
                                <a:cubicBezTo>
                                  <a:pt x="1556817" y="234188"/>
                                  <a:pt x="1557325" y="235204"/>
                                  <a:pt x="1557833" y="236093"/>
                                </a:cubicBezTo>
                                <a:cubicBezTo>
                                  <a:pt x="1558341" y="236982"/>
                                  <a:pt x="1558849" y="237871"/>
                                  <a:pt x="1559357" y="238760"/>
                                </a:cubicBezTo>
                                <a:cubicBezTo>
                                  <a:pt x="1559738" y="239522"/>
                                  <a:pt x="1560246" y="240411"/>
                                  <a:pt x="1560754" y="241173"/>
                                </a:cubicBezTo>
                                <a:cubicBezTo>
                                  <a:pt x="1561262" y="241808"/>
                                  <a:pt x="1561770" y="242570"/>
                                  <a:pt x="1562278" y="243205"/>
                                </a:cubicBezTo>
                                <a:cubicBezTo>
                                  <a:pt x="1562659" y="243840"/>
                                  <a:pt x="1563167" y="244475"/>
                                  <a:pt x="1563675" y="245110"/>
                                </a:cubicBezTo>
                                <a:cubicBezTo>
                                  <a:pt x="1564183" y="245618"/>
                                  <a:pt x="1564691" y="246126"/>
                                  <a:pt x="1565199" y="246634"/>
                                </a:cubicBezTo>
                                <a:cubicBezTo>
                                  <a:pt x="1565580" y="247142"/>
                                  <a:pt x="1566088" y="247650"/>
                                  <a:pt x="1566596" y="248031"/>
                                </a:cubicBezTo>
                                <a:cubicBezTo>
                                  <a:pt x="1567104" y="248539"/>
                                  <a:pt x="1567612" y="248920"/>
                                  <a:pt x="1568120" y="249301"/>
                                </a:cubicBezTo>
                                <a:cubicBezTo>
                                  <a:pt x="1568501" y="249555"/>
                                  <a:pt x="1569009" y="249936"/>
                                  <a:pt x="1569517" y="250317"/>
                                </a:cubicBezTo>
                                <a:cubicBezTo>
                                  <a:pt x="1570025" y="250571"/>
                                  <a:pt x="1570533" y="250825"/>
                                  <a:pt x="1571041" y="251079"/>
                                </a:cubicBezTo>
                                <a:cubicBezTo>
                                  <a:pt x="1571422" y="251333"/>
                                  <a:pt x="1571930" y="251587"/>
                                  <a:pt x="1572438" y="251841"/>
                                </a:cubicBezTo>
                                <a:cubicBezTo>
                                  <a:pt x="1572946" y="252095"/>
                                  <a:pt x="1573454" y="252349"/>
                                  <a:pt x="1573835" y="252476"/>
                                </a:cubicBezTo>
                                <a:cubicBezTo>
                                  <a:pt x="1574343" y="252603"/>
                                  <a:pt x="1574851" y="252730"/>
                                  <a:pt x="1575359" y="252857"/>
                                </a:cubicBezTo>
                                <a:cubicBezTo>
                                  <a:pt x="1575867" y="252857"/>
                                  <a:pt x="1576375" y="252984"/>
                                  <a:pt x="1576756" y="252984"/>
                                </a:cubicBezTo>
                                <a:cubicBezTo>
                                  <a:pt x="1577264" y="252984"/>
                                  <a:pt x="1577772" y="252984"/>
                                  <a:pt x="1578280" y="252984"/>
                                </a:cubicBezTo>
                                <a:cubicBezTo>
                                  <a:pt x="1578788" y="252857"/>
                                  <a:pt x="1579296" y="252730"/>
                                  <a:pt x="1579677" y="252476"/>
                                </a:cubicBezTo>
                                <a:cubicBezTo>
                                  <a:pt x="1580185" y="252349"/>
                                  <a:pt x="1580693" y="252095"/>
                                  <a:pt x="1581201" y="251841"/>
                                </a:cubicBezTo>
                                <a:cubicBezTo>
                                  <a:pt x="1581709" y="251587"/>
                                  <a:pt x="1582217" y="251333"/>
                                  <a:pt x="1582598" y="250952"/>
                                </a:cubicBezTo>
                                <a:cubicBezTo>
                                  <a:pt x="1583106" y="250571"/>
                                  <a:pt x="1583614" y="250190"/>
                                  <a:pt x="1584122" y="249682"/>
                                </a:cubicBezTo>
                                <a:cubicBezTo>
                                  <a:pt x="1584630" y="249301"/>
                                  <a:pt x="1585138" y="248793"/>
                                  <a:pt x="1585519" y="248285"/>
                                </a:cubicBezTo>
                                <a:cubicBezTo>
                                  <a:pt x="1586027" y="247777"/>
                                  <a:pt x="1586535" y="247269"/>
                                  <a:pt x="1587043" y="246761"/>
                                </a:cubicBezTo>
                                <a:cubicBezTo>
                                  <a:pt x="1587551" y="246126"/>
                                  <a:pt x="1588059" y="245618"/>
                                  <a:pt x="1588440" y="245110"/>
                                </a:cubicBezTo>
                                <a:cubicBezTo>
                                  <a:pt x="1588948" y="244475"/>
                                  <a:pt x="1589456" y="243967"/>
                                  <a:pt x="1589964" y="243332"/>
                                </a:cubicBezTo>
                                <a:cubicBezTo>
                                  <a:pt x="1590472" y="242697"/>
                                  <a:pt x="1590853" y="242062"/>
                                  <a:pt x="1591361" y="241554"/>
                                </a:cubicBezTo>
                                <a:cubicBezTo>
                                  <a:pt x="1591869" y="240919"/>
                                  <a:pt x="1592377" y="240284"/>
                                  <a:pt x="1592885" y="239649"/>
                                </a:cubicBezTo>
                                <a:cubicBezTo>
                                  <a:pt x="1593393" y="239014"/>
                                  <a:pt x="1593774" y="238252"/>
                                  <a:pt x="1594282" y="237617"/>
                                </a:cubicBezTo>
                                <a:cubicBezTo>
                                  <a:pt x="1594790" y="236982"/>
                                  <a:pt x="1595298" y="236220"/>
                                  <a:pt x="1595806" y="235458"/>
                                </a:cubicBezTo>
                                <a:cubicBezTo>
                                  <a:pt x="1596314" y="234696"/>
                                  <a:pt x="1596695" y="233934"/>
                                  <a:pt x="1597203" y="233045"/>
                                </a:cubicBezTo>
                                <a:cubicBezTo>
                                  <a:pt x="1597711" y="232156"/>
                                  <a:pt x="1598219" y="231267"/>
                                  <a:pt x="1598727" y="230378"/>
                                </a:cubicBezTo>
                                <a:cubicBezTo>
                                  <a:pt x="1599235" y="229362"/>
                                  <a:pt x="1599616" y="228346"/>
                                  <a:pt x="1600124" y="227330"/>
                                </a:cubicBezTo>
                                <a:cubicBezTo>
                                  <a:pt x="1600632" y="226314"/>
                                  <a:pt x="1601140" y="225171"/>
                                  <a:pt x="1601648" y="223901"/>
                                </a:cubicBezTo>
                                <a:cubicBezTo>
                                  <a:pt x="1602156" y="222758"/>
                                  <a:pt x="1602537" y="221361"/>
                                  <a:pt x="1603045" y="220091"/>
                                </a:cubicBezTo>
                                <a:cubicBezTo>
                                  <a:pt x="1603553" y="218821"/>
                                  <a:pt x="1604061" y="217424"/>
                                  <a:pt x="1604569" y="216027"/>
                                </a:cubicBezTo>
                                <a:cubicBezTo>
                                  <a:pt x="1605077" y="214503"/>
                                  <a:pt x="1605458" y="213106"/>
                                  <a:pt x="1605966" y="211582"/>
                                </a:cubicBezTo>
                                <a:cubicBezTo>
                                  <a:pt x="1606474" y="210058"/>
                                  <a:pt x="1606982" y="208534"/>
                                  <a:pt x="1607490" y="207137"/>
                                </a:cubicBezTo>
                                <a:cubicBezTo>
                                  <a:pt x="1607871" y="205613"/>
                                  <a:pt x="1608379" y="204216"/>
                                  <a:pt x="1608887" y="202819"/>
                                </a:cubicBezTo>
                                <a:cubicBezTo>
                                  <a:pt x="1609395" y="201422"/>
                                  <a:pt x="1609903" y="200152"/>
                                  <a:pt x="1610411" y="198882"/>
                                </a:cubicBezTo>
                                <a:cubicBezTo>
                                  <a:pt x="1610792" y="197739"/>
                                  <a:pt x="1611300" y="196596"/>
                                  <a:pt x="1611808" y="195580"/>
                                </a:cubicBezTo>
                                <a:cubicBezTo>
                                  <a:pt x="1612316" y="194691"/>
                                  <a:pt x="1612824" y="193929"/>
                                  <a:pt x="1613332" y="193294"/>
                                </a:cubicBezTo>
                                <a:cubicBezTo>
                                  <a:pt x="1613713" y="192659"/>
                                  <a:pt x="1614221" y="192151"/>
                                  <a:pt x="1614729" y="191770"/>
                                </a:cubicBezTo>
                                <a:cubicBezTo>
                                  <a:pt x="1615237" y="191516"/>
                                  <a:pt x="1615745" y="191262"/>
                                  <a:pt x="1616253" y="191262"/>
                                </a:cubicBezTo>
                                <a:cubicBezTo>
                                  <a:pt x="1616634" y="191262"/>
                                  <a:pt x="1617142" y="191516"/>
                                  <a:pt x="1617650" y="191770"/>
                                </a:cubicBezTo>
                                <a:cubicBezTo>
                                  <a:pt x="1618158" y="192024"/>
                                  <a:pt x="1618666" y="192532"/>
                                  <a:pt x="1619174" y="193040"/>
                                </a:cubicBezTo>
                                <a:cubicBezTo>
                                  <a:pt x="1619555" y="193548"/>
                                  <a:pt x="1620063" y="194183"/>
                                  <a:pt x="1620571" y="194945"/>
                                </a:cubicBezTo>
                                <a:cubicBezTo>
                                  <a:pt x="1621079" y="195580"/>
                                  <a:pt x="1621587" y="196469"/>
                                  <a:pt x="1622095" y="197231"/>
                                </a:cubicBezTo>
                                <a:cubicBezTo>
                                  <a:pt x="1622476" y="197993"/>
                                  <a:pt x="1622984" y="198882"/>
                                  <a:pt x="1623492" y="199771"/>
                                </a:cubicBezTo>
                                <a:cubicBezTo>
                                  <a:pt x="1624000" y="200533"/>
                                  <a:pt x="1624508" y="201422"/>
                                  <a:pt x="1624889" y="202184"/>
                                </a:cubicBezTo>
                                <a:cubicBezTo>
                                  <a:pt x="1625397" y="203073"/>
                                  <a:pt x="1625905" y="203835"/>
                                  <a:pt x="1626413" y="204597"/>
                                </a:cubicBezTo>
                                <a:cubicBezTo>
                                  <a:pt x="1626921" y="205359"/>
                                  <a:pt x="1627429" y="206121"/>
                                  <a:pt x="1627810" y="206883"/>
                                </a:cubicBezTo>
                                <a:cubicBezTo>
                                  <a:pt x="1628318" y="207518"/>
                                  <a:pt x="1628826" y="208153"/>
                                  <a:pt x="1629334" y="208788"/>
                                </a:cubicBezTo>
                                <a:cubicBezTo>
                                  <a:pt x="1629842" y="209296"/>
                                  <a:pt x="1630350" y="209931"/>
                                  <a:pt x="1630731" y="210439"/>
                                </a:cubicBezTo>
                                <a:cubicBezTo>
                                  <a:pt x="1631239" y="210947"/>
                                  <a:pt x="1631747" y="211328"/>
                                  <a:pt x="1632255" y="211836"/>
                                </a:cubicBezTo>
                                <a:cubicBezTo>
                                  <a:pt x="1632763" y="212217"/>
                                  <a:pt x="1633271" y="212471"/>
                                  <a:pt x="1633652" y="212852"/>
                                </a:cubicBezTo>
                                <a:cubicBezTo>
                                  <a:pt x="1634160" y="213233"/>
                                  <a:pt x="1634668" y="213487"/>
                                  <a:pt x="1635176" y="213868"/>
                                </a:cubicBezTo>
                                <a:cubicBezTo>
                                  <a:pt x="1635684" y="214122"/>
                                  <a:pt x="1636192" y="214376"/>
                                  <a:pt x="1636573" y="214630"/>
                                </a:cubicBezTo>
                                <a:cubicBezTo>
                                  <a:pt x="1637081" y="214884"/>
                                  <a:pt x="1637589" y="215011"/>
                                  <a:pt x="1638097" y="215265"/>
                                </a:cubicBezTo>
                                <a:cubicBezTo>
                                  <a:pt x="1638605" y="215519"/>
                                  <a:pt x="1639113" y="215773"/>
                                  <a:pt x="1639494" y="215900"/>
                                </a:cubicBezTo>
                                <a:cubicBezTo>
                                  <a:pt x="1640002" y="216154"/>
                                  <a:pt x="1640510" y="216281"/>
                                  <a:pt x="1641018" y="216535"/>
                                </a:cubicBezTo>
                                <a:cubicBezTo>
                                  <a:pt x="1641526" y="216662"/>
                                  <a:pt x="1641907" y="216916"/>
                                  <a:pt x="1642415" y="217170"/>
                                </a:cubicBezTo>
                                <a:cubicBezTo>
                                  <a:pt x="1642923" y="217297"/>
                                  <a:pt x="1643431" y="217551"/>
                                  <a:pt x="1643939" y="217678"/>
                                </a:cubicBezTo>
                                <a:cubicBezTo>
                                  <a:pt x="1644447" y="217932"/>
                                  <a:pt x="1644828" y="218059"/>
                                  <a:pt x="1645336" y="218313"/>
                                </a:cubicBezTo>
                                <a:cubicBezTo>
                                  <a:pt x="1645844" y="218440"/>
                                  <a:pt x="1646352" y="218694"/>
                                  <a:pt x="1646860" y="218821"/>
                                </a:cubicBezTo>
                                <a:cubicBezTo>
                                  <a:pt x="1647368" y="219075"/>
                                  <a:pt x="1647749" y="219202"/>
                                  <a:pt x="1648257" y="219456"/>
                                </a:cubicBezTo>
                                <a:cubicBezTo>
                                  <a:pt x="1648765" y="219583"/>
                                  <a:pt x="1649273" y="219837"/>
                                  <a:pt x="1649781" y="219964"/>
                                </a:cubicBezTo>
                                <a:cubicBezTo>
                                  <a:pt x="1650289" y="220218"/>
                                  <a:pt x="1650670" y="220345"/>
                                  <a:pt x="1651178" y="220599"/>
                                </a:cubicBezTo>
                                <a:cubicBezTo>
                                  <a:pt x="1651686" y="220726"/>
                                  <a:pt x="1652194" y="220980"/>
                                  <a:pt x="1652702" y="221107"/>
                                </a:cubicBezTo>
                                <a:cubicBezTo>
                                  <a:pt x="1653210" y="221234"/>
                                  <a:pt x="1653591" y="221361"/>
                                  <a:pt x="1654099" y="221615"/>
                                </a:cubicBezTo>
                                <a:cubicBezTo>
                                  <a:pt x="1654607" y="221742"/>
                                  <a:pt x="1655115" y="221869"/>
                                  <a:pt x="1655623" y="222123"/>
                                </a:cubicBezTo>
                                <a:cubicBezTo>
                                  <a:pt x="1656131" y="222250"/>
                                  <a:pt x="1656512" y="222377"/>
                                  <a:pt x="1657020" y="222631"/>
                                </a:cubicBezTo>
                                <a:cubicBezTo>
                                  <a:pt x="1657528" y="222758"/>
                                  <a:pt x="1658036" y="222885"/>
                                  <a:pt x="1658544" y="223139"/>
                                </a:cubicBezTo>
                                <a:cubicBezTo>
                                  <a:pt x="1658925" y="223266"/>
                                  <a:pt x="1659433" y="223520"/>
                                  <a:pt x="1659941" y="223774"/>
                                </a:cubicBezTo>
                                <a:cubicBezTo>
                                  <a:pt x="1660449" y="223901"/>
                                  <a:pt x="1660957" y="224155"/>
                                  <a:pt x="1661465" y="224409"/>
                                </a:cubicBezTo>
                                <a:cubicBezTo>
                                  <a:pt x="1661846" y="224663"/>
                                  <a:pt x="1662354" y="224917"/>
                                  <a:pt x="1662862" y="225171"/>
                                </a:cubicBezTo>
                                <a:cubicBezTo>
                                  <a:pt x="1663370" y="225425"/>
                                  <a:pt x="1663878" y="225806"/>
                                  <a:pt x="1664386" y="226060"/>
                                </a:cubicBezTo>
                                <a:cubicBezTo>
                                  <a:pt x="1664767" y="226441"/>
                                  <a:pt x="1665275" y="226695"/>
                                  <a:pt x="1665783" y="227076"/>
                                </a:cubicBezTo>
                                <a:cubicBezTo>
                                  <a:pt x="1666291" y="227457"/>
                                  <a:pt x="1666799" y="227838"/>
                                  <a:pt x="1667307" y="228092"/>
                                </a:cubicBezTo>
                                <a:cubicBezTo>
                                  <a:pt x="1667688" y="228473"/>
                                  <a:pt x="1668196" y="228854"/>
                                  <a:pt x="1668704" y="229235"/>
                                </a:cubicBezTo>
                                <a:cubicBezTo>
                                  <a:pt x="1669212" y="229743"/>
                                  <a:pt x="1669720" y="230124"/>
                                  <a:pt x="1670228" y="230505"/>
                                </a:cubicBezTo>
                                <a:cubicBezTo>
                                  <a:pt x="1670609" y="230886"/>
                                  <a:pt x="1671117" y="231267"/>
                                  <a:pt x="1671625" y="231775"/>
                                </a:cubicBezTo>
                                <a:cubicBezTo>
                                  <a:pt x="1672133" y="232156"/>
                                  <a:pt x="1672641" y="232537"/>
                                  <a:pt x="1673149" y="232918"/>
                                </a:cubicBezTo>
                                <a:cubicBezTo>
                                  <a:pt x="1673530" y="233299"/>
                                  <a:pt x="1674038" y="233680"/>
                                  <a:pt x="1674546" y="234061"/>
                                </a:cubicBezTo>
                                <a:cubicBezTo>
                                  <a:pt x="1675054" y="234442"/>
                                  <a:pt x="1675562" y="234823"/>
                                  <a:pt x="1675943" y="235204"/>
                                </a:cubicBezTo>
                                <a:cubicBezTo>
                                  <a:pt x="1676451" y="235585"/>
                                  <a:pt x="1676959" y="235839"/>
                                  <a:pt x="1677467" y="236220"/>
                                </a:cubicBezTo>
                                <a:cubicBezTo>
                                  <a:pt x="1677975" y="236474"/>
                                  <a:pt x="1678483" y="236728"/>
                                  <a:pt x="1678864" y="236982"/>
                                </a:cubicBezTo>
                                <a:cubicBezTo>
                                  <a:pt x="1679372" y="237236"/>
                                  <a:pt x="1679880" y="237490"/>
                                  <a:pt x="1680388" y="237617"/>
                                </a:cubicBezTo>
                                <a:cubicBezTo>
                                  <a:pt x="1680896" y="237744"/>
                                  <a:pt x="1681404" y="237871"/>
                                  <a:pt x="1681785" y="237998"/>
                                </a:cubicBezTo>
                                <a:cubicBezTo>
                                  <a:pt x="1682293" y="238125"/>
                                  <a:pt x="1682801" y="238252"/>
                                  <a:pt x="1683309" y="238379"/>
                                </a:cubicBezTo>
                                <a:cubicBezTo>
                                  <a:pt x="1683817" y="238506"/>
                                  <a:pt x="1684325" y="238506"/>
                                  <a:pt x="1684706" y="238633"/>
                                </a:cubicBezTo>
                                <a:cubicBezTo>
                                  <a:pt x="1685214" y="238633"/>
                                  <a:pt x="1685722" y="238633"/>
                                  <a:pt x="1686230" y="238633"/>
                                </a:cubicBezTo>
                                <a:cubicBezTo>
                                  <a:pt x="1686738" y="238760"/>
                                  <a:pt x="1687246" y="238760"/>
                                  <a:pt x="1687627" y="238760"/>
                                </a:cubicBezTo>
                                <a:cubicBezTo>
                                  <a:pt x="1688135" y="238760"/>
                                  <a:pt x="1688643" y="238760"/>
                                  <a:pt x="1689151" y="238760"/>
                                </a:cubicBezTo>
                                <a:cubicBezTo>
                                  <a:pt x="1689659" y="238760"/>
                                  <a:pt x="1690167" y="238760"/>
                                  <a:pt x="1690548" y="238760"/>
                                </a:cubicBezTo>
                                <a:cubicBezTo>
                                  <a:pt x="1691056" y="238760"/>
                                  <a:pt x="1691564" y="238760"/>
                                  <a:pt x="1692072" y="238760"/>
                                </a:cubicBezTo>
                                <a:cubicBezTo>
                                  <a:pt x="1692580" y="238760"/>
                                  <a:pt x="1692961" y="238760"/>
                                  <a:pt x="1693469" y="238760"/>
                                </a:cubicBezTo>
                                <a:cubicBezTo>
                                  <a:pt x="1693977" y="238760"/>
                                  <a:pt x="1694485" y="238887"/>
                                  <a:pt x="1694993" y="238887"/>
                                </a:cubicBezTo>
                                <a:cubicBezTo>
                                  <a:pt x="1695501" y="238887"/>
                                  <a:pt x="1695882" y="238887"/>
                                  <a:pt x="1696390" y="238887"/>
                                </a:cubicBezTo>
                                <a:cubicBezTo>
                                  <a:pt x="1696898" y="238887"/>
                                  <a:pt x="1697406" y="238887"/>
                                  <a:pt x="1697914" y="238887"/>
                                </a:cubicBezTo>
                                <a:cubicBezTo>
                                  <a:pt x="1698422" y="238887"/>
                                  <a:pt x="1698803" y="238887"/>
                                  <a:pt x="1699311" y="238887"/>
                                </a:cubicBezTo>
                                <a:cubicBezTo>
                                  <a:pt x="1699819" y="238887"/>
                                  <a:pt x="1700327" y="238887"/>
                                  <a:pt x="1700835" y="238887"/>
                                </a:cubicBezTo>
                                <a:cubicBezTo>
                                  <a:pt x="1701343" y="238887"/>
                                  <a:pt x="1701724" y="238887"/>
                                  <a:pt x="1702232" y="239014"/>
                                </a:cubicBezTo>
                                <a:cubicBezTo>
                                  <a:pt x="1702740" y="239014"/>
                                  <a:pt x="1703248" y="238887"/>
                                  <a:pt x="1703756" y="239014"/>
                                </a:cubicBezTo>
                                <a:cubicBezTo>
                                  <a:pt x="1704264" y="239014"/>
                                  <a:pt x="1704645" y="239014"/>
                                  <a:pt x="1705153" y="239014"/>
                                </a:cubicBezTo>
                                <a:cubicBezTo>
                                  <a:pt x="1705661" y="239014"/>
                                  <a:pt x="1706169" y="239014"/>
                                  <a:pt x="1706677" y="239014"/>
                                </a:cubicBezTo>
                                <a:cubicBezTo>
                                  <a:pt x="1707185" y="239014"/>
                                  <a:pt x="1707566" y="239014"/>
                                  <a:pt x="1708074" y="239014"/>
                                </a:cubicBezTo>
                                <a:cubicBezTo>
                                  <a:pt x="1708582" y="239014"/>
                                  <a:pt x="1709090" y="239014"/>
                                  <a:pt x="1709598" y="239014"/>
                                </a:cubicBezTo>
                                <a:cubicBezTo>
                                  <a:pt x="1709979" y="239014"/>
                                  <a:pt x="1710487" y="239141"/>
                                  <a:pt x="1710995" y="239141"/>
                                </a:cubicBezTo>
                                <a:cubicBezTo>
                                  <a:pt x="1711503" y="239141"/>
                                  <a:pt x="1712011" y="239141"/>
                                  <a:pt x="1712519" y="239141"/>
                                </a:cubicBezTo>
                                <a:cubicBezTo>
                                  <a:pt x="1712900" y="239141"/>
                                  <a:pt x="1713408" y="239141"/>
                                  <a:pt x="1713916" y="239141"/>
                                </a:cubicBezTo>
                                <a:cubicBezTo>
                                  <a:pt x="1714424" y="239141"/>
                                  <a:pt x="1714932" y="239141"/>
                                  <a:pt x="1715440" y="239141"/>
                                </a:cubicBezTo>
                                <a:cubicBezTo>
                                  <a:pt x="1715821" y="239141"/>
                                  <a:pt x="1716329" y="239141"/>
                                  <a:pt x="1716837" y="239141"/>
                                </a:cubicBezTo>
                                <a:cubicBezTo>
                                  <a:pt x="1717345" y="239141"/>
                                  <a:pt x="1717853" y="239141"/>
                                  <a:pt x="1718361" y="239141"/>
                                </a:cubicBezTo>
                                <a:cubicBezTo>
                                  <a:pt x="1718742" y="239141"/>
                                  <a:pt x="1719250" y="239268"/>
                                  <a:pt x="1719758" y="239268"/>
                                </a:cubicBezTo>
                                <a:cubicBezTo>
                                  <a:pt x="1720266" y="239268"/>
                                  <a:pt x="1720774" y="239268"/>
                                  <a:pt x="1721282" y="239268"/>
                                </a:cubicBezTo>
                                <a:cubicBezTo>
                                  <a:pt x="1721663" y="239268"/>
                                  <a:pt x="1722171" y="239268"/>
                                  <a:pt x="1722679" y="239268"/>
                                </a:cubicBezTo>
                                <a:cubicBezTo>
                                  <a:pt x="1723187" y="239268"/>
                                  <a:pt x="1723695" y="239268"/>
                                  <a:pt x="1724203" y="239268"/>
                                </a:cubicBezTo>
                                <a:cubicBezTo>
                                  <a:pt x="1724584" y="239268"/>
                                  <a:pt x="1725092" y="239268"/>
                                  <a:pt x="1725600" y="239395"/>
                                </a:cubicBezTo>
                                <a:cubicBezTo>
                                  <a:pt x="1726108" y="239395"/>
                                  <a:pt x="1726616" y="239395"/>
                                  <a:pt x="1726997" y="239395"/>
                                </a:cubicBezTo>
                                <a:cubicBezTo>
                                  <a:pt x="1727505" y="239395"/>
                                  <a:pt x="1728013" y="239395"/>
                                  <a:pt x="1728521" y="239395"/>
                                </a:cubicBezTo>
                                <a:cubicBezTo>
                                  <a:pt x="1729029" y="239395"/>
                                  <a:pt x="1729537" y="239395"/>
                                  <a:pt x="1729918" y="239395"/>
                                </a:cubicBezTo>
                                <a:cubicBezTo>
                                  <a:pt x="1730426" y="239395"/>
                                  <a:pt x="1730934" y="239395"/>
                                  <a:pt x="1731442" y="239522"/>
                                </a:cubicBezTo>
                                <a:cubicBezTo>
                                  <a:pt x="1731950" y="239522"/>
                                  <a:pt x="1732458" y="239522"/>
                                  <a:pt x="1732839" y="239522"/>
                                </a:cubicBezTo>
                                <a:cubicBezTo>
                                  <a:pt x="1733347" y="239522"/>
                                  <a:pt x="1733855" y="239522"/>
                                  <a:pt x="1734363" y="239522"/>
                                </a:cubicBezTo>
                                <a:cubicBezTo>
                                  <a:pt x="1734871" y="239649"/>
                                  <a:pt x="1735379" y="239649"/>
                                  <a:pt x="1735760" y="239649"/>
                                </a:cubicBezTo>
                                <a:cubicBezTo>
                                  <a:pt x="1736268" y="239649"/>
                                  <a:pt x="1736776" y="239776"/>
                                  <a:pt x="1737284" y="239776"/>
                                </a:cubicBezTo>
                                <a:cubicBezTo>
                                  <a:pt x="1737792" y="239776"/>
                                  <a:pt x="1738300" y="239903"/>
                                  <a:pt x="1738681" y="239903"/>
                                </a:cubicBezTo>
                                <a:cubicBezTo>
                                  <a:pt x="1739189" y="239903"/>
                                  <a:pt x="1739697" y="240030"/>
                                  <a:pt x="1740205" y="240030"/>
                                </a:cubicBezTo>
                                <a:cubicBezTo>
                                  <a:pt x="1740713" y="240157"/>
                                  <a:pt x="1741094" y="240157"/>
                                  <a:pt x="1741602" y="240157"/>
                                </a:cubicBezTo>
                                <a:cubicBezTo>
                                  <a:pt x="1742110" y="240284"/>
                                  <a:pt x="1742618" y="240284"/>
                                  <a:pt x="1743126" y="240411"/>
                                </a:cubicBezTo>
                                <a:cubicBezTo>
                                  <a:pt x="1743634" y="240411"/>
                                  <a:pt x="1744015" y="240538"/>
                                  <a:pt x="1744523" y="240538"/>
                                </a:cubicBezTo>
                                <a:cubicBezTo>
                                  <a:pt x="1745031" y="240665"/>
                                  <a:pt x="1745539" y="240665"/>
                                  <a:pt x="1746047" y="240665"/>
                                </a:cubicBezTo>
                                <a:cubicBezTo>
                                  <a:pt x="1746555" y="240792"/>
                                  <a:pt x="1746936" y="240792"/>
                                  <a:pt x="1747444" y="240919"/>
                                </a:cubicBezTo>
                                <a:cubicBezTo>
                                  <a:pt x="1747952" y="240919"/>
                                  <a:pt x="1748460" y="240919"/>
                                  <a:pt x="1748968" y="241046"/>
                                </a:cubicBezTo>
                                <a:cubicBezTo>
                                  <a:pt x="1749476" y="241046"/>
                                  <a:pt x="1749857" y="241046"/>
                                  <a:pt x="1750365" y="241173"/>
                                </a:cubicBezTo>
                                <a:cubicBezTo>
                                  <a:pt x="1750873" y="241173"/>
                                  <a:pt x="1751381" y="241173"/>
                                  <a:pt x="1751889" y="241173"/>
                                </a:cubicBezTo>
                                <a:cubicBezTo>
                                  <a:pt x="1752397" y="241300"/>
                                  <a:pt x="1752778" y="241300"/>
                                  <a:pt x="1753286" y="241427"/>
                                </a:cubicBezTo>
                                <a:cubicBezTo>
                                  <a:pt x="1753794" y="241427"/>
                                  <a:pt x="1754302" y="241427"/>
                                  <a:pt x="1754810" y="241554"/>
                                </a:cubicBezTo>
                                <a:cubicBezTo>
                                  <a:pt x="1755318" y="241554"/>
                                  <a:pt x="1755699" y="241554"/>
                                  <a:pt x="1756207" y="241681"/>
                                </a:cubicBezTo>
                                <a:cubicBezTo>
                                  <a:pt x="1756715" y="241681"/>
                                  <a:pt x="1757223" y="241808"/>
                                  <a:pt x="1757731" y="241808"/>
                                </a:cubicBezTo>
                                <a:cubicBezTo>
                                  <a:pt x="1758112" y="241935"/>
                                  <a:pt x="1758620" y="241935"/>
                                  <a:pt x="1759128" y="242062"/>
                                </a:cubicBezTo>
                                <a:cubicBezTo>
                                  <a:pt x="1759636" y="242062"/>
                                  <a:pt x="1760144" y="242189"/>
                                  <a:pt x="1760652" y="242189"/>
                                </a:cubicBezTo>
                                <a:cubicBezTo>
                                  <a:pt x="1761033" y="242316"/>
                                  <a:pt x="1761541" y="242316"/>
                                  <a:pt x="1762049" y="242443"/>
                                </a:cubicBezTo>
                                <a:cubicBezTo>
                                  <a:pt x="1762557" y="242443"/>
                                  <a:pt x="1763065" y="242570"/>
                                  <a:pt x="1763573" y="242570"/>
                                </a:cubicBezTo>
                                <a:cubicBezTo>
                                  <a:pt x="1763954" y="242570"/>
                                  <a:pt x="1764462" y="242697"/>
                                  <a:pt x="1764970" y="242697"/>
                                </a:cubicBezTo>
                                <a:cubicBezTo>
                                  <a:pt x="1765478" y="242824"/>
                                  <a:pt x="1765986" y="242824"/>
                                  <a:pt x="1766494" y="242824"/>
                                </a:cubicBezTo>
                                <a:cubicBezTo>
                                  <a:pt x="1766875" y="242824"/>
                                  <a:pt x="1767383" y="242824"/>
                                  <a:pt x="1767891" y="242824"/>
                                </a:cubicBezTo>
                                <a:cubicBezTo>
                                  <a:pt x="1768399" y="242951"/>
                                  <a:pt x="1768907" y="242951"/>
                                  <a:pt x="1769415" y="242951"/>
                                </a:cubicBezTo>
                                <a:cubicBezTo>
                                  <a:pt x="1769796" y="242951"/>
                                  <a:pt x="1770304" y="242951"/>
                                  <a:pt x="1770812" y="242824"/>
                                </a:cubicBezTo>
                                <a:cubicBezTo>
                                  <a:pt x="1771320" y="242824"/>
                                  <a:pt x="1771828" y="242824"/>
                                  <a:pt x="1772336" y="242824"/>
                                </a:cubicBezTo>
                                <a:cubicBezTo>
                                  <a:pt x="1772717" y="242824"/>
                                  <a:pt x="1773225" y="242697"/>
                                  <a:pt x="1773733" y="242697"/>
                                </a:cubicBezTo>
                                <a:cubicBezTo>
                                  <a:pt x="1774241" y="242697"/>
                                  <a:pt x="1774749" y="242697"/>
                                  <a:pt x="1775130" y="242570"/>
                                </a:cubicBezTo>
                                <a:cubicBezTo>
                                  <a:pt x="1775638" y="242570"/>
                                  <a:pt x="1776146" y="242570"/>
                                  <a:pt x="1776654" y="242443"/>
                                </a:cubicBezTo>
                                <a:cubicBezTo>
                                  <a:pt x="1777162" y="242443"/>
                                  <a:pt x="1777670" y="242443"/>
                                  <a:pt x="1778051" y="242316"/>
                                </a:cubicBezTo>
                                <a:cubicBezTo>
                                  <a:pt x="1778559" y="242316"/>
                                  <a:pt x="1779067" y="242316"/>
                                  <a:pt x="1779575" y="242189"/>
                                </a:cubicBezTo>
                                <a:cubicBezTo>
                                  <a:pt x="1780083" y="242189"/>
                                  <a:pt x="1780591" y="242189"/>
                                  <a:pt x="1780972" y="242189"/>
                                </a:cubicBezTo>
                                <a:cubicBezTo>
                                  <a:pt x="1781480" y="242062"/>
                                  <a:pt x="1781988" y="242062"/>
                                  <a:pt x="1782496" y="242062"/>
                                </a:cubicBezTo>
                                <a:cubicBezTo>
                                  <a:pt x="1783004" y="241935"/>
                                  <a:pt x="1783512" y="241935"/>
                                  <a:pt x="1783893" y="241935"/>
                                </a:cubicBezTo>
                                <a:cubicBezTo>
                                  <a:pt x="1784401" y="241808"/>
                                  <a:pt x="1784909" y="241808"/>
                                  <a:pt x="1785417" y="241681"/>
                                </a:cubicBezTo>
                                <a:cubicBezTo>
                                  <a:pt x="1785925" y="241681"/>
                                  <a:pt x="1786433" y="241681"/>
                                  <a:pt x="1786814" y="241554"/>
                                </a:cubicBezTo>
                                <a:cubicBezTo>
                                  <a:pt x="1787322" y="241554"/>
                                  <a:pt x="1787830" y="241427"/>
                                  <a:pt x="1788338" y="241427"/>
                                </a:cubicBezTo>
                                <a:cubicBezTo>
                                  <a:pt x="1788846" y="241427"/>
                                  <a:pt x="1789354" y="241300"/>
                                  <a:pt x="1789735" y="241173"/>
                                </a:cubicBezTo>
                                <a:cubicBezTo>
                                  <a:pt x="1790243" y="241173"/>
                                  <a:pt x="1790751" y="241046"/>
                                  <a:pt x="1791259" y="241046"/>
                                </a:cubicBezTo>
                                <a:cubicBezTo>
                                  <a:pt x="1791767" y="240919"/>
                                  <a:pt x="1792148" y="240919"/>
                                  <a:pt x="1792656" y="240792"/>
                                </a:cubicBezTo>
                                <a:cubicBezTo>
                                  <a:pt x="1793164" y="240665"/>
                                  <a:pt x="1793672" y="240665"/>
                                  <a:pt x="1794180" y="240538"/>
                                </a:cubicBezTo>
                                <a:cubicBezTo>
                                  <a:pt x="1794688" y="240538"/>
                                  <a:pt x="1795069" y="240411"/>
                                  <a:pt x="1795577" y="240284"/>
                                </a:cubicBezTo>
                                <a:cubicBezTo>
                                  <a:pt x="1796085" y="240284"/>
                                  <a:pt x="1796593" y="240157"/>
                                  <a:pt x="1797101" y="240030"/>
                                </a:cubicBezTo>
                                <a:cubicBezTo>
                                  <a:pt x="1797609" y="239903"/>
                                  <a:pt x="1797990" y="239903"/>
                                  <a:pt x="1798498" y="239776"/>
                                </a:cubicBezTo>
                                <a:cubicBezTo>
                                  <a:pt x="1799006" y="239649"/>
                                  <a:pt x="1799514" y="239649"/>
                                  <a:pt x="1800022" y="239522"/>
                                </a:cubicBezTo>
                                <a:cubicBezTo>
                                  <a:pt x="1800530" y="239395"/>
                                  <a:pt x="1800911" y="239268"/>
                                  <a:pt x="1801419" y="239268"/>
                                </a:cubicBezTo>
                                <a:cubicBezTo>
                                  <a:pt x="1801927" y="239141"/>
                                  <a:pt x="1802435" y="239014"/>
                                  <a:pt x="1802943" y="239014"/>
                                </a:cubicBezTo>
                                <a:cubicBezTo>
                                  <a:pt x="1803451" y="238887"/>
                                  <a:pt x="1803832" y="238760"/>
                                  <a:pt x="1804340" y="238633"/>
                                </a:cubicBezTo>
                                <a:cubicBezTo>
                                  <a:pt x="1804848" y="238506"/>
                                  <a:pt x="1805356" y="238379"/>
                                  <a:pt x="1805864" y="238379"/>
                                </a:cubicBezTo>
                                <a:cubicBezTo>
                                  <a:pt x="1806372" y="238252"/>
                                  <a:pt x="1806753" y="238125"/>
                                  <a:pt x="1807261" y="237998"/>
                                </a:cubicBezTo>
                                <a:cubicBezTo>
                                  <a:pt x="1807769" y="237998"/>
                                  <a:pt x="1808277" y="237871"/>
                                  <a:pt x="1808785" y="237744"/>
                                </a:cubicBezTo>
                                <a:cubicBezTo>
                                  <a:pt x="1809166" y="237744"/>
                                  <a:pt x="1809674" y="237617"/>
                                  <a:pt x="1810182" y="237490"/>
                                </a:cubicBezTo>
                                <a:cubicBezTo>
                                  <a:pt x="1810690" y="237490"/>
                                  <a:pt x="1811198" y="237363"/>
                                  <a:pt x="1811706" y="237363"/>
                                </a:cubicBezTo>
                                <a:cubicBezTo>
                                  <a:pt x="1812087" y="237236"/>
                                  <a:pt x="1812595" y="237109"/>
                                  <a:pt x="1813103" y="237109"/>
                                </a:cubicBezTo>
                                <a:cubicBezTo>
                                  <a:pt x="1813611" y="236982"/>
                                  <a:pt x="1814119" y="236855"/>
                                  <a:pt x="1814627" y="236855"/>
                                </a:cubicBezTo>
                                <a:cubicBezTo>
                                  <a:pt x="1815008" y="236728"/>
                                  <a:pt x="1815516" y="236728"/>
                                  <a:pt x="1816024" y="236601"/>
                                </a:cubicBezTo>
                                <a:cubicBezTo>
                                  <a:pt x="1816532" y="236601"/>
                                  <a:pt x="1817040" y="236474"/>
                                  <a:pt x="1817548" y="236347"/>
                                </a:cubicBezTo>
                                <a:cubicBezTo>
                                  <a:pt x="1817929" y="236347"/>
                                  <a:pt x="1818437" y="236220"/>
                                  <a:pt x="1818945" y="236220"/>
                                </a:cubicBezTo>
                                <a:cubicBezTo>
                                  <a:pt x="1819453" y="236093"/>
                                  <a:pt x="1819961" y="235966"/>
                                  <a:pt x="1820469" y="235966"/>
                                </a:cubicBezTo>
                                <a:cubicBezTo>
                                  <a:pt x="1820850" y="235839"/>
                                  <a:pt x="1821358" y="235712"/>
                                  <a:pt x="1821866" y="235712"/>
                                </a:cubicBezTo>
                                <a:cubicBezTo>
                                  <a:pt x="1822374" y="235585"/>
                                  <a:pt x="1822882" y="235585"/>
                                  <a:pt x="1823390" y="235458"/>
                                </a:cubicBezTo>
                                <a:cubicBezTo>
                                  <a:pt x="1823771" y="235331"/>
                                  <a:pt x="1824279" y="235331"/>
                                  <a:pt x="1824787" y="235204"/>
                                </a:cubicBezTo>
                                <a:cubicBezTo>
                                  <a:pt x="1825295" y="235204"/>
                                  <a:pt x="1825803" y="235077"/>
                                  <a:pt x="1826184" y="234950"/>
                                </a:cubicBezTo>
                                <a:cubicBezTo>
                                  <a:pt x="1826692" y="234950"/>
                                  <a:pt x="1827200" y="234823"/>
                                  <a:pt x="1827708" y="234696"/>
                                </a:cubicBezTo>
                                <a:cubicBezTo>
                                  <a:pt x="1828216" y="234696"/>
                                  <a:pt x="1828724" y="234569"/>
                                  <a:pt x="1829105" y="234569"/>
                                </a:cubicBezTo>
                                <a:cubicBezTo>
                                  <a:pt x="1829613" y="234442"/>
                                  <a:pt x="1830121" y="234315"/>
                                  <a:pt x="1830629" y="234315"/>
                                </a:cubicBezTo>
                                <a:cubicBezTo>
                                  <a:pt x="1831137" y="234188"/>
                                  <a:pt x="1831645" y="234061"/>
                                  <a:pt x="1832026" y="234061"/>
                                </a:cubicBezTo>
                                <a:cubicBezTo>
                                  <a:pt x="1832534" y="233934"/>
                                  <a:pt x="1833042" y="233807"/>
                                  <a:pt x="1833550" y="233807"/>
                                </a:cubicBezTo>
                                <a:cubicBezTo>
                                  <a:pt x="1834058" y="233680"/>
                                  <a:pt x="1834566" y="233553"/>
                                  <a:pt x="1834947" y="233553"/>
                                </a:cubicBezTo>
                                <a:cubicBezTo>
                                  <a:pt x="1835455" y="233426"/>
                                  <a:pt x="1835963" y="233299"/>
                                  <a:pt x="1836471" y="233172"/>
                                </a:cubicBezTo>
                                <a:cubicBezTo>
                                  <a:pt x="1836979" y="233045"/>
                                  <a:pt x="1837487" y="233045"/>
                                  <a:pt x="1837868" y="232918"/>
                                </a:cubicBezTo>
                                <a:cubicBezTo>
                                  <a:pt x="1838376" y="232791"/>
                                  <a:pt x="1838884" y="232791"/>
                                  <a:pt x="1839392" y="232664"/>
                                </a:cubicBezTo>
                                <a:cubicBezTo>
                                  <a:pt x="1839900" y="232537"/>
                                  <a:pt x="1840408" y="232537"/>
                                  <a:pt x="1840789" y="232410"/>
                                </a:cubicBezTo>
                                <a:cubicBezTo>
                                  <a:pt x="1841297" y="232410"/>
                                  <a:pt x="1841805" y="232283"/>
                                  <a:pt x="1842313" y="232283"/>
                                </a:cubicBezTo>
                                <a:cubicBezTo>
                                  <a:pt x="1842821" y="232283"/>
                                  <a:pt x="1843202" y="232156"/>
                                  <a:pt x="1843710" y="232156"/>
                                </a:cubicBezTo>
                                <a:cubicBezTo>
                                  <a:pt x="1844218" y="232156"/>
                                  <a:pt x="1844726" y="232156"/>
                                  <a:pt x="1845234" y="232156"/>
                                </a:cubicBezTo>
                                <a:cubicBezTo>
                                  <a:pt x="1845742" y="232156"/>
                                  <a:pt x="1846123" y="232156"/>
                                  <a:pt x="1846631" y="232156"/>
                                </a:cubicBezTo>
                                <a:cubicBezTo>
                                  <a:pt x="1847139" y="232156"/>
                                  <a:pt x="1847647" y="232156"/>
                                  <a:pt x="1848155" y="232156"/>
                                </a:cubicBezTo>
                                <a:cubicBezTo>
                                  <a:pt x="1848663" y="232156"/>
                                  <a:pt x="1849044" y="232156"/>
                                  <a:pt x="1849552" y="232156"/>
                                </a:cubicBezTo>
                                <a:cubicBezTo>
                                  <a:pt x="1850060" y="232156"/>
                                  <a:pt x="1850568" y="232283"/>
                                  <a:pt x="1851076" y="232283"/>
                                </a:cubicBezTo>
                                <a:cubicBezTo>
                                  <a:pt x="1851584" y="232283"/>
                                  <a:pt x="1851965" y="232283"/>
                                  <a:pt x="1852473" y="232283"/>
                                </a:cubicBezTo>
                                <a:cubicBezTo>
                                  <a:pt x="1852981" y="232283"/>
                                  <a:pt x="1853489" y="232283"/>
                                  <a:pt x="1853997" y="232283"/>
                                </a:cubicBezTo>
                                <a:cubicBezTo>
                                  <a:pt x="1854505" y="232283"/>
                                  <a:pt x="1854886" y="232283"/>
                                  <a:pt x="1855394" y="232283"/>
                                </a:cubicBezTo>
                                <a:cubicBezTo>
                                  <a:pt x="1855902" y="232283"/>
                                  <a:pt x="1856410" y="232283"/>
                                  <a:pt x="1856918" y="232283"/>
                                </a:cubicBezTo>
                                <a:cubicBezTo>
                                  <a:pt x="1857426" y="232283"/>
                                  <a:pt x="1857807" y="232283"/>
                                  <a:pt x="1858315" y="232283"/>
                                </a:cubicBezTo>
                                <a:cubicBezTo>
                                  <a:pt x="1858823" y="232283"/>
                                  <a:pt x="1859331" y="232283"/>
                                  <a:pt x="1859839" y="232283"/>
                                </a:cubicBezTo>
                                <a:cubicBezTo>
                                  <a:pt x="1860220" y="232156"/>
                                  <a:pt x="1860728" y="232156"/>
                                  <a:pt x="1861236" y="232156"/>
                                </a:cubicBezTo>
                                <a:cubicBezTo>
                                  <a:pt x="1861744" y="232156"/>
                                  <a:pt x="1862252" y="232156"/>
                                  <a:pt x="1862760" y="232029"/>
                                </a:cubicBezTo>
                                <a:cubicBezTo>
                                  <a:pt x="1863141" y="232029"/>
                                  <a:pt x="1863649" y="232029"/>
                                  <a:pt x="1864157" y="231902"/>
                                </a:cubicBezTo>
                                <a:cubicBezTo>
                                  <a:pt x="1864665" y="231902"/>
                                  <a:pt x="1865173" y="231902"/>
                                  <a:pt x="1865681" y="231902"/>
                                </a:cubicBezTo>
                                <a:cubicBezTo>
                                  <a:pt x="1866062" y="231775"/>
                                  <a:pt x="1866570" y="231775"/>
                                  <a:pt x="1867078" y="231775"/>
                                </a:cubicBezTo>
                                <a:cubicBezTo>
                                  <a:pt x="1867586" y="231648"/>
                                  <a:pt x="1868094" y="231648"/>
                                  <a:pt x="1868602" y="231521"/>
                                </a:cubicBezTo>
                                <a:cubicBezTo>
                                  <a:pt x="1868983" y="231521"/>
                                  <a:pt x="1869491" y="231521"/>
                                  <a:pt x="1869999" y="231394"/>
                                </a:cubicBezTo>
                                <a:cubicBezTo>
                                  <a:pt x="1870507" y="231394"/>
                                  <a:pt x="1871015" y="231394"/>
                                  <a:pt x="1871523" y="231267"/>
                                </a:cubicBezTo>
                                <a:cubicBezTo>
                                  <a:pt x="1871904" y="231267"/>
                                  <a:pt x="1872412" y="231267"/>
                                  <a:pt x="1872920" y="231140"/>
                                </a:cubicBezTo>
                                <a:cubicBezTo>
                                  <a:pt x="1873428" y="231140"/>
                                  <a:pt x="1873936" y="231140"/>
                                  <a:pt x="1874444" y="231013"/>
                                </a:cubicBezTo>
                                <a:cubicBezTo>
                                  <a:pt x="1874825" y="231013"/>
                                  <a:pt x="1875333" y="231013"/>
                                  <a:pt x="1875841" y="230886"/>
                                </a:cubicBezTo>
                                <a:cubicBezTo>
                                  <a:pt x="1876349" y="230886"/>
                                  <a:pt x="1876857" y="230886"/>
                                  <a:pt x="1877238" y="230759"/>
                                </a:cubicBezTo>
                                <a:cubicBezTo>
                                  <a:pt x="1877746" y="230759"/>
                                  <a:pt x="1878254" y="230759"/>
                                  <a:pt x="1878762" y="230632"/>
                                </a:cubicBezTo>
                                <a:cubicBezTo>
                                  <a:pt x="1879270" y="230632"/>
                                  <a:pt x="1879778" y="230505"/>
                                  <a:pt x="1880159" y="230505"/>
                                </a:cubicBezTo>
                                <a:cubicBezTo>
                                  <a:pt x="1880667" y="230505"/>
                                  <a:pt x="1881175" y="230378"/>
                                  <a:pt x="1881683" y="230378"/>
                                </a:cubicBezTo>
                                <a:cubicBezTo>
                                  <a:pt x="1882191" y="230251"/>
                                  <a:pt x="1882699" y="230251"/>
                                  <a:pt x="1883080" y="230251"/>
                                </a:cubicBezTo>
                                <a:cubicBezTo>
                                  <a:pt x="1883588" y="230124"/>
                                  <a:pt x="1884096" y="229997"/>
                                  <a:pt x="1884604" y="229997"/>
                                </a:cubicBezTo>
                                <a:cubicBezTo>
                                  <a:pt x="1885112" y="229997"/>
                                  <a:pt x="1885620" y="229870"/>
                                  <a:pt x="1886001" y="229870"/>
                                </a:cubicBezTo>
                                <a:cubicBezTo>
                                  <a:pt x="1886509" y="229743"/>
                                  <a:pt x="1887017" y="229743"/>
                                  <a:pt x="1887525" y="229616"/>
                                </a:cubicBezTo>
                                <a:cubicBezTo>
                                  <a:pt x="1888033" y="229616"/>
                                  <a:pt x="1888541" y="229489"/>
                                  <a:pt x="1888922" y="229489"/>
                                </a:cubicBezTo>
                                <a:cubicBezTo>
                                  <a:pt x="1889430" y="229362"/>
                                  <a:pt x="1889938" y="229362"/>
                                  <a:pt x="1890446" y="229235"/>
                                </a:cubicBezTo>
                                <a:cubicBezTo>
                                  <a:pt x="1890954" y="229235"/>
                                  <a:pt x="1891462" y="229108"/>
                                  <a:pt x="1891843" y="229108"/>
                                </a:cubicBezTo>
                                <a:cubicBezTo>
                                  <a:pt x="1892351" y="228981"/>
                                  <a:pt x="1892859" y="228981"/>
                                  <a:pt x="1893367" y="228981"/>
                                </a:cubicBezTo>
                                <a:cubicBezTo>
                                  <a:pt x="1893875" y="228854"/>
                                  <a:pt x="1894256" y="228854"/>
                                  <a:pt x="1894764" y="228727"/>
                                </a:cubicBezTo>
                                <a:cubicBezTo>
                                  <a:pt x="1895272" y="228727"/>
                                  <a:pt x="1895780" y="228727"/>
                                  <a:pt x="1896288" y="228600"/>
                                </a:cubicBezTo>
                                <a:cubicBezTo>
                                  <a:pt x="1896796" y="228600"/>
                                  <a:pt x="1897177" y="228600"/>
                                  <a:pt x="1897685" y="228600"/>
                                </a:cubicBezTo>
                                <a:cubicBezTo>
                                  <a:pt x="1898193" y="228600"/>
                                  <a:pt x="1898701" y="228473"/>
                                  <a:pt x="1899209" y="228473"/>
                                </a:cubicBezTo>
                                <a:cubicBezTo>
                                  <a:pt x="1899717" y="228473"/>
                                  <a:pt x="1900098" y="228473"/>
                                  <a:pt x="1900606" y="228473"/>
                                </a:cubicBezTo>
                                <a:cubicBezTo>
                                  <a:pt x="1901114" y="228473"/>
                                  <a:pt x="1901622" y="228473"/>
                                  <a:pt x="1902130" y="228473"/>
                                </a:cubicBezTo>
                                <a:cubicBezTo>
                                  <a:pt x="1902638" y="228473"/>
                                  <a:pt x="1903019" y="228346"/>
                                  <a:pt x="1903527" y="228346"/>
                                </a:cubicBezTo>
                                <a:cubicBezTo>
                                  <a:pt x="1904035" y="228346"/>
                                  <a:pt x="1904543" y="228346"/>
                                  <a:pt x="1905051" y="228346"/>
                                </a:cubicBezTo>
                                <a:cubicBezTo>
                                  <a:pt x="1905559" y="228346"/>
                                  <a:pt x="1905940" y="228346"/>
                                  <a:pt x="1906448" y="228346"/>
                                </a:cubicBezTo>
                                <a:cubicBezTo>
                                  <a:pt x="1906956" y="228346"/>
                                  <a:pt x="1907464" y="228346"/>
                                  <a:pt x="1907972" y="228346"/>
                                </a:cubicBezTo>
                                <a:cubicBezTo>
                                  <a:pt x="1908480" y="228346"/>
                                  <a:pt x="1908861" y="228219"/>
                                  <a:pt x="1909369" y="228219"/>
                                </a:cubicBezTo>
                                <a:cubicBezTo>
                                  <a:pt x="1909877" y="228219"/>
                                  <a:pt x="1910385" y="228219"/>
                                  <a:pt x="1910893" y="228219"/>
                                </a:cubicBezTo>
                                <a:cubicBezTo>
                                  <a:pt x="1911274" y="228219"/>
                                  <a:pt x="1911782" y="228219"/>
                                  <a:pt x="1912290" y="228219"/>
                                </a:cubicBezTo>
                                <a:cubicBezTo>
                                  <a:pt x="1912798" y="228219"/>
                                  <a:pt x="1913306" y="228219"/>
                                  <a:pt x="1913814" y="228219"/>
                                </a:cubicBezTo>
                                <a:cubicBezTo>
                                  <a:pt x="1914195" y="228219"/>
                                  <a:pt x="1914703" y="228219"/>
                                  <a:pt x="1915211" y="228219"/>
                                </a:cubicBezTo>
                                <a:cubicBezTo>
                                  <a:pt x="1915719" y="228219"/>
                                  <a:pt x="1916227" y="228219"/>
                                  <a:pt x="1916735" y="228219"/>
                                </a:cubicBezTo>
                                <a:cubicBezTo>
                                  <a:pt x="1917116" y="228219"/>
                                  <a:pt x="1917624" y="228219"/>
                                  <a:pt x="1918132" y="228219"/>
                                </a:cubicBezTo>
                                <a:cubicBezTo>
                                  <a:pt x="1918640" y="228219"/>
                                  <a:pt x="1919148" y="228219"/>
                                  <a:pt x="1919656" y="228219"/>
                                </a:cubicBezTo>
                                <a:cubicBezTo>
                                  <a:pt x="1920037" y="228219"/>
                                  <a:pt x="1920545" y="228346"/>
                                  <a:pt x="1921053" y="228346"/>
                                </a:cubicBezTo>
                                <a:cubicBezTo>
                                  <a:pt x="1921561" y="228346"/>
                                  <a:pt x="1922069" y="228346"/>
                                  <a:pt x="1922577" y="228346"/>
                                </a:cubicBezTo>
                                <a:cubicBezTo>
                                  <a:pt x="1922958" y="228346"/>
                                  <a:pt x="1923466" y="228346"/>
                                  <a:pt x="1923974" y="228346"/>
                                </a:cubicBezTo>
                                <a:cubicBezTo>
                                  <a:pt x="1924482" y="228346"/>
                                  <a:pt x="1924990" y="228346"/>
                                  <a:pt x="1925498" y="228473"/>
                                </a:cubicBezTo>
                                <a:cubicBezTo>
                                  <a:pt x="1925879" y="228473"/>
                                  <a:pt x="1926387" y="228473"/>
                                  <a:pt x="1926895" y="228600"/>
                                </a:cubicBezTo>
                                <a:cubicBezTo>
                                  <a:pt x="1927403" y="228600"/>
                                  <a:pt x="1927911" y="228600"/>
                                  <a:pt x="1928292" y="228600"/>
                                </a:cubicBezTo>
                                <a:cubicBezTo>
                                  <a:pt x="1928800" y="228727"/>
                                  <a:pt x="1929308" y="228727"/>
                                  <a:pt x="1929816" y="228854"/>
                                </a:cubicBezTo>
                                <a:cubicBezTo>
                                  <a:pt x="1930324" y="228981"/>
                                  <a:pt x="1930832" y="228981"/>
                                  <a:pt x="1931213" y="229108"/>
                                </a:cubicBezTo>
                                <a:cubicBezTo>
                                  <a:pt x="1931721" y="229235"/>
                                  <a:pt x="1932229" y="229235"/>
                                  <a:pt x="1932737" y="229362"/>
                                </a:cubicBezTo>
                                <a:cubicBezTo>
                                  <a:pt x="1933245" y="229362"/>
                                  <a:pt x="1933753" y="229489"/>
                                  <a:pt x="1934134" y="229616"/>
                                </a:cubicBezTo>
                                <a:cubicBezTo>
                                  <a:pt x="1934642" y="229743"/>
                                  <a:pt x="1935150" y="229743"/>
                                  <a:pt x="1935658" y="229870"/>
                                </a:cubicBezTo>
                                <a:cubicBezTo>
                                  <a:pt x="1936166" y="229997"/>
                                  <a:pt x="1936674" y="230124"/>
                                  <a:pt x="1937055" y="230124"/>
                                </a:cubicBezTo>
                                <a:cubicBezTo>
                                  <a:pt x="1937563" y="230251"/>
                                  <a:pt x="1938071" y="230378"/>
                                  <a:pt x="1938579" y="230378"/>
                                </a:cubicBezTo>
                                <a:cubicBezTo>
                                  <a:pt x="1939087" y="230505"/>
                                  <a:pt x="1939595" y="230632"/>
                                  <a:pt x="1939976" y="230632"/>
                                </a:cubicBezTo>
                                <a:cubicBezTo>
                                  <a:pt x="1940484" y="230759"/>
                                  <a:pt x="1940992" y="230886"/>
                                  <a:pt x="1941500" y="230886"/>
                                </a:cubicBezTo>
                                <a:cubicBezTo>
                                  <a:pt x="1942008" y="231013"/>
                                  <a:pt x="1942389" y="231140"/>
                                  <a:pt x="1942897" y="231267"/>
                                </a:cubicBezTo>
                                <a:cubicBezTo>
                                  <a:pt x="1943405" y="231267"/>
                                  <a:pt x="1943913" y="231394"/>
                                  <a:pt x="1944421" y="231521"/>
                                </a:cubicBezTo>
                                <a:cubicBezTo>
                                  <a:pt x="1944929" y="231521"/>
                                  <a:pt x="1945310" y="231648"/>
                                  <a:pt x="1945818" y="231775"/>
                                </a:cubicBezTo>
                                <a:cubicBezTo>
                                  <a:pt x="1946326" y="231902"/>
                                  <a:pt x="1946834" y="231902"/>
                                  <a:pt x="1947342" y="232029"/>
                                </a:cubicBezTo>
                                <a:cubicBezTo>
                                  <a:pt x="1947850" y="232156"/>
                                  <a:pt x="1948231" y="232156"/>
                                  <a:pt x="1948739" y="232283"/>
                                </a:cubicBezTo>
                                <a:cubicBezTo>
                                  <a:pt x="1949247" y="232410"/>
                                  <a:pt x="1949755" y="232410"/>
                                  <a:pt x="1950263" y="232537"/>
                                </a:cubicBezTo>
                                <a:cubicBezTo>
                                  <a:pt x="1950771" y="232537"/>
                                  <a:pt x="1951152" y="232664"/>
                                  <a:pt x="1951660" y="232664"/>
                                </a:cubicBezTo>
                                <a:cubicBezTo>
                                  <a:pt x="1952168" y="232791"/>
                                  <a:pt x="1952676" y="232918"/>
                                  <a:pt x="1953184" y="232918"/>
                                </a:cubicBezTo>
                                <a:cubicBezTo>
                                  <a:pt x="1953692" y="233045"/>
                                  <a:pt x="1954073" y="233045"/>
                                  <a:pt x="1954581" y="233172"/>
                                </a:cubicBezTo>
                                <a:cubicBezTo>
                                  <a:pt x="1955089" y="233172"/>
                                  <a:pt x="1955597" y="233299"/>
                                  <a:pt x="1956105" y="233299"/>
                                </a:cubicBezTo>
                                <a:cubicBezTo>
                                  <a:pt x="1956613" y="233426"/>
                                  <a:pt x="1956994" y="233426"/>
                                  <a:pt x="1957502" y="233553"/>
                                </a:cubicBezTo>
                                <a:cubicBezTo>
                                  <a:pt x="1958010" y="233553"/>
                                  <a:pt x="1958518" y="233680"/>
                                  <a:pt x="1959026" y="233680"/>
                                </a:cubicBezTo>
                                <a:cubicBezTo>
                                  <a:pt x="1959534" y="233680"/>
                                  <a:pt x="1959915" y="233807"/>
                                  <a:pt x="1960423" y="233807"/>
                                </a:cubicBezTo>
                                <a:cubicBezTo>
                                  <a:pt x="1960931" y="233934"/>
                                  <a:pt x="1961439" y="233934"/>
                                  <a:pt x="1961947" y="234061"/>
                                </a:cubicBezTo>
                                <a:cubicBezTo>
                                  <a:pt x="1962328" y="234061"/>
                                  <a:pt x="1962836" y="234061"/>
                                  <a:pt x="1963344" y="234061"/>
                                </a:cubicBezTo>
                                <a:cubicBezTo>
                                  <a:pt x="1963852" y="234061"/>
                                  <a:pt x="1964360" y="234188"/>
                                  <a:pt x="1964868" y="234188"/>
                                </a:cubicBezTo>
                                <a:cubicBezTo>
                                  <a:pt x="1965249" y="234188"/>
                                  <a:pt x="1965757" y="234188"/>
                                  <a:pt x="1966265" y="234188"/>
                                </a:cubicBezTo>
                                <a:cubicBezTo>
                                  <a:pt x="1966773" y="234188"/>
                                  <a:pt x="1967281" y="234188"/>
                                  <a:pt x="1967789" y="234188"/>
                                </a:cubicBezTo>
                                <a:cubicBezTo>
                                  <a:pt x="1968170" y="234188"/>
                                  <a:pt x="1968678" y="234315"/>
                                  <a:pt x="1969186" y="234315"/>
                                </a:cubicBezTo>
                                <a:cubicBezTo>
                                  <a:pt x="1969694" y="234315"/>
                                  <a:pt x="1970202" y="234315"/>
                                  <a:pt x="1970710" y="234315"/>
                                </a:cubicBezTo>
                                <a:cubicBezTo>
                                  <a:pt x="1971091" y="234315"/>
                                  <a:pt x="1971599" y="234315"/>
                                  <a:pt x="1972107" y="234315"/>
                                </a:cubicBezTo>
                                <a:cubicBezTo>
                                  <a:pt x="1972615" y="234315"/>
                                  <a:pt x="1973123" y="234315"/>
                                  <a:pt x="1973631" y="234442"/>
                                </a:cubicBezTo>
                                <a:cubicBezTo>
                                  <a:pt x="1974012" y="234442"/>
                                  <a:pt x="1974520" y="234442"/>
                                  <a:pt x="1975028" y="234442"/>
                                </a:cubicBezTo>
                                <a:cubicBezTo>
                                  <a:pt x="1975536" y="234442"/>
                                  <a:pt x="1976044" y="234442"/>
                                  <a:pt x="1976425" y="234569"/>
                                </a:cubicBezTo>
                                <a:cubicBezTo>
                                  <a:pt x="1976933" y="234569"/>
                                  <a:pt x="1977441" y="234569"/>
                                  <a:pt x="1977949" y="234569"/>
                                </a:cubicBezTo>
                                <a:cubicBezTo>
                                  <a:pt x="1978457" y="234569"/>
                                  <a:pt x="1978965" y="234696"/>
                                  <a:pt x="1979346" y="234696"/>
                                </a:cubicBezTo>
                                <a:cubicBezTo>
                                  <a:pt x="1979854" y="234696"/>
                                  <a:pt x="1980362" y="234696"/>
                                  <a:pt x="1980870" y="234696"/>
                                </a:cubicBezTo>
                                <a:cubicBezTo>
                                  <a:pt x="1981378" y="234823"/>
                                  <a:pt x="1981886" y="234823"/>
                                  <a:pt x="1982267" y="234823"/>
                                </a:cubicBezTo>
                                <a:cubicBezTo>
                                  <a:pt x="1982775" y="234823"/>
                                  <a:pt x="1983283" y="234823"/>
                                  <a:pt x="1983791" y="234950"/>
                                </a:cubicBezTo>
                                <a:cubicBezTo>
                                  <a:pt x="1984299" y="234950"/>
                                  <a:pt x="1984807" y="234950"/>
                                  <a:pt x="1985188" y="234950"/>
                                </a:cubicBezTo>
                                <a:cubicBezTo>
                                  <a:pt x="1985696" y="234950"/>
                                  <a:pt x="1986204" y="235077"/>
                                  <a:pt x="1986712" y="235077"/>
                                </a:cubicBezTo>
                                <a:cubicBezTo>
                                  <a:pt x="1987220" y="235077"/>
                                  <a:pt x="1987728" y="235077"/>
                                  <a:pt x="1988109" y="235077"/>
                                </a:cubicBezTo>
                                <a:cubicBezTo>
                                  <a:pt x="1988617" y="235077"/>
                                  <a:pt x="1989125" y="235077"/>
                                  <a:pt x="1989633" y="235204"/>
                                </a:cubicBezTo>
                                <a:cubicBezTo>
                                  <a:pt x="1990141" y="235204"/>
                                  <a:pt x="1990649" y="235204"/>
                                  <a:pt x="1991030" y="235204"/>
                                </a:cubicBezTo>
                                <a:cubicBezTo>
                                  <a:pt x="1991538" y="235204"/>
                                  <a:pt x="1992046" y="235204"/>
                                  <a:pt x="1992554" y="235204"/>
                                </a:cubicBezTo>
                                <a:cubicBezTo>
                                  <a:pt x="1993062" y="235204"/>
                                  <a:pt x="1993443" y="235204"/>
                                  <a:pt x="1993951" y="235204"/>
                                </a:cubicBezTo>
                                <a:cubicBezTo>
                                  <a:pt x="1994459" y="235204"/>
                                  <a:pt x="1994967" y="235204"/>
                                  <a:pt x="1995475" y="235204"/>
                                </a:cubicBezTo>
                                <a:cubicBezTo>
                                  <a:pt x="1995983" y="235204"/>
                                  <a:pt x="1996364" y="235204"/>
                                  <a:pt x="1996872" y="235204"/>
                                </a:cubicBezTo>
                                <a:cubicBezTo>
                                  <a:pt x="1997380" y="235077"/>
                                  <a:pt x="1997888" y="235204"/>
                                  <a:pt x="1998396" y="235204"/>
                                </a:cubicBezTo>
                                <a:cubicBezTo>
                                  <a:pt x="1998904" y="235077"/>
                                  <a:pt x="1999285" y="235077"/>
                                  <a:pt x="1999793" y="235077"/>
                                </a:cubicBezTo>
                                <a:cubicBezTo>
                                  <a:pt x="2000301" y="235077"/>
                                  <a:pt x="2000809" y="235077"/>
                                  <a:pt x="2001317" y="235077"/>
                                </a:cubicBezTo>
                                <a:cubicBezTo>
                                  <a:pt x="2001825" y="235077"/>
                                  <a:pt x="2002206" y="235077"/>
                                  <a:pt x="2002714" y="235077"/>
                                </a:cubicBezTo>
                                <a:cubicBezTo>
                                  <a:pt x="2003222" y="235077"/>
                                  <a:pt x="2003730" y="235077"/>
                                  <a:pt x="2004238" y="235077"/>
                                </a:cubicBezTo>
                                <a:cubicBezTo>
                                  <a:pt x="2004746" y="234950"/>
                                  <a:pt x="2005127" y="234950"/>
                                  <a:pt x="2005635" y="234950"/>
                                </a:cubicBezTo>
                                <a:cubicBezTo>
                                  <a:pt x="2006143" y="234950"/>
                                  <a:pt x="2006651" y="234950"/>
                                  <a:pt x="2007159" y="234950"/>
                                </a:cubicBezTo>
                                <a:cubicBezTo>
                                  <a:pt x="2007667" y="234950"/>
                                  <a:pt x="2008048" y="234950"/>
                                  <a:pt x="2008556" y="234950"/>
                                </a:cubicBezTo>
                                <a:cubicBezTo>
                                  <a:pt x="2009064" y="234950"/>
                                  <a:pt x="2009572" y="234823"/>
                                  <a:pt x="2010080" y="234823"/>
                                </a:cubicBezTo>
                                <a:cubicBezTo>
                                  <a:pt x="2010461" y="234823"/>
                                  <a:pt x="2010969" y="234823"/>
                                  <a:pt x="2011477" y="234823"/>
                                </a:cubicBezTo>
                                <a:cubicBezTo>
                                  <a:pt x="2011985" y="234823"/>
                                  <a:pt x="2012493" y="234823"/>
                                  <a:pt x="2013001" y="234823"/>
                                </a:cubicBezTo>
                                <a:cubicBezTo>
                                  <a:pt x="2013382" y="234823"/>
                                  <a:pt x="2013890" y="234823"/>
                                  <a:pt x="2014398" y="234823"/>
                                </a:cubicBezTo>
                                <a:cubicBezTo>
                                  <a:pt x="2014906" y="234823"/>
                                  <a:pt x="2015414" y="234823"/>
                                  <a:pt x="2015922" y="234823"/>
                                </a:cubicBezTo>
                                <a:cubicBezTo>
                                  <a:pt x="2016303" y="234823"/>
                                  <a:pt x="2016811" y="234823"/>
                                  <a:pt x="2017319" y="234823"/>
                                </a:cubicBezTo>
                                <a:cubicBezTo>
                                  <a:pt x="2017827" y="234823"/>
                                  <a:pt x="2018335" y="234823"/>
                                  <a:pt x="2018843" y="234823"/>
                                </a:cubicBezTo>
                                <a:cubicBezTo>
                                  <a:pt x="2019224" y="234823"/>
                                  <a:pt x="2019732" y="234823"/>
                                  <a:pt x="2020240" y="234823"/>
                                </a:cubicBezTo>
                                <a:cubicBezTo>
                                  <a:pt x="2020748" y="234823"/>
                                  <a:pt x="2021256" y="234823"/>
                                  <a:pt x="2021764" y="234823"/>
                                </a:cubicBezTo>
                                <a:cubicBezTo>
                                  <a:pt x="2022145" y="234823"/>
                                  <a:pt x="2022653" y="234823"/>
                                  <a:pt x="2023161" y="234823"/>
                                </a:cubicBezTo>
                                <a:cubicBezTo>
                                  <a:pt x="2023669" y="234823"/>
                                  <a:pt x="2024177" y="234696"/>
                                  <a:pt x="2024685" y="234696"/>
                                </a:cubicBezTo>
                                <a:cubicBezTo>
                                  <a:pt x="2025066" y="234696"/>
                                  <a:pt x="2025574" y="234823"/>
                                  <a:pt x="2026082" y="234696"/>
                                </a:cubicBezTo>
                                <a:cubicBezTo>
                                  <a:pt x="2026590" y="234696"/>
                                  <a:pt x="2027098" y="234696"/>
                                  <a:pt x="2027479" y="234696"/>
                                </a:cubicBezTo>
                                <a:cubicBezTo>
                                  <a:pt x="2027987" y="234696"/>
                                  <a:pt x="2028495" y="234696"/>
                                  <a:pt x="2029003" y="234569"/>
                                </a:cubicBezTo>
                                <a:cubicBezTo>
                                  <a:pt x="2029511" y="234569"/>
                                  <a:pt x="2030019" y="234569"/>
                                  <a:pt x="2030400" y="234569"/>
                                </a:cubicBezTo>
                                <a:cubicBezTo>
                                  <a:pt x="2030908" y="234569"/>
                                  <a:pt x="2031416" y="234442"/>
                                  <a:pt x="2031924" y="234442"/>
                                </a:cubicBezTo>
                                <a:cubicBezTo>
                                  <a:pt x="2032432" y="234442"/>
                                  <a:pt x="2032940" y="234442"/>
                                  <a:pt x="2033321" y="234315"/>
                                </a:cubicBezTo>
                                <a:cubicBezTo>
                                  <a:pt x="2033829" y="234315"/>
                                  <a:pt x="2034337" y="234315"/>
                                  <a:pt x="2034845" y="234315"/>
                                </a:cubicBezTo>
                                <a:cubicBezTo>
                                  <a:pt x="2035353" y="234188"/>
                                  <a:pt x="2035861" y="234188"/>
                                  <a:pt x="2036242" y="234188"/>
                                </a:cubicBezTo>
                                <a:cubicBezTo>
                                  <a:pt x="2036750" y="234188"/>
                                  <a:pt x="2037258" y="234188"/>
                                  <a:pt x="2037766" y="234061"/>
                                </a:cubicBezTo>
                                <a:cubicBezTo>
                                  <a:pt x="2038274" y="234061"/>
                                  <a:pt x="2038782" y="234061"/>
                                  <a:pt x="2039163" y="234061"/>
                                </a:cubicBezTo>
                                <a:cubicBezTo>
                                  <a:pt x="2039671" y="233934"/>
                                  <a:pt x="2040179" y="233934"/>
                                  <a:pt x="2040687" y="233934"/>
                                </a:cubicBezTo>
                                <a:cubicBezTo>
                                  <a:pt x="2041195" y="233934"/>
                                  <a:pt x="2041703" y="233807"/>
                                  <a:pt x="2042084" y="233807"/>
                                </a:cubicBezTo>
                                <a:cubicBezTo>
                                  <a:pt x="2042592" y="233807"/>
                                  <a:pt x="2043100" y="233680"/>
                                  <a:pt x="2043608" y="233680"/>
                                </a:cubicBezTo>
                                <a:cubicBezTo>
                                  <a:pt x="2044116" y="233680"/>
                                  <a:pt x="2044497" y="233553"/>
                                  <a:pt x="2045005" y="233553"/>
                                </a:cubicBezTo>
                                <a:cubicBezTo>
                                  <a:pt x="2045513" y="233426"/>
                                  <a:pt x="2046021" y="233426"/>
                                  <a:pt x="2046529" y="233426"/>
                                </a:cubicBezTo>
                                <a:cubicBezTo>
                                  <a:pt x="2047037" y="233299"/>
                                  <a:pt x="2047418" y="233299"/>
                                  <a:pt x="2047926" y="233299"/>
                                </a:cubicBezTo>
                                <a:cubicBezTo>
                                  <a:pt x="2048434" y="233172"/>
                                  <a:pt x="2048942" y="233172"/>
                                  <a:pt x="2049450" y="233045"/>
                                </a:cubicBezTo>
                                <a:cubicBezTo>
                                  <a:pt x="2049958" y="233045"/>
                                  <a:pt x="2050339" y="232918"/>
                                  <a:pt x="2050847" y="232918"/>
                                </a:cubicBezTo>
                                <a:cubicBezTo>
                                  <a:pt x="2051355" y="232791"/>
                                  <a:pt x="2051863" y="232791"/>
                                  <a:pt x="2052371" y="232791"/>
                                </a:cubicBezTo>
                                <a:cubicBezTo>
                                  <a:pt x="2052879" y="232664"/>
                                  <a:pt x="2053260" y="232664"/>
                                  <a:pt x="2053768" y="232537"/>
                                </a:cubicBezTo>
                                <a:cubicBezTo>
                                  <a:pt x="2054276" y="232537"/>
                                  <a:pt x="2054784" y="232537"/>
                                  <a:pt x="2055292" y="232410"/>
                                </a:cubicBezTo>
                                <a:cubicBezTo>
                                  <a:pt x="2055800" y="232410"/>
                                  <a:pt x="2056181" y="232410"/>
                                  <a:pt x="2056689" y="232283"/>
                                </a:cubicBezTo>
                                <a:cubicBezTo>
                                  <a:pt x="2057197" y="232283"/>
                                  <a:pt x="2057705" y="232156"/>
                                  <a:pt x="2058213" y="232156"/>
                                </a:cubicBezTo>
                                <a:cubicBezTo>
                                  <a:pt x="2058721" y="232156"/>
                                  <a:pt x="2059102" y="232029"/>
                                  <a:pt x="2059610" y="232029"/>
                                </a:cubicBezTo>
                                <a:cubicBezTo>
                                  <a:pt x="2060118" y="232029"/>
                                  <a:pt x="2060626" y="231902"/>
                                  <a:pt x="2061134" y="231902"/>
                                </a:cubicBezTo>
                                <a:cubicBezTo>
                                  <a:pt x="2061515" y="231775"/>
                                  <a:pt x="2062023" y="231775"/>
                                  <a:pt x="2062531" y="231648"/>
                                </a:cubicBezTo>
                                <a:cubicBezTo>
                                  <a:pt x="2063039" y="231648"/>
                                  <a:pt x="2063547" y="231521"/>
                                  <a:pt x="2064055" y="231521"/>
                                </a:cubicBezTo>
                                <a:cubicBezTo>
                                  <a:pt x="2064436" y="231394"/>
                                  <a:pt x="2064944" y="231394"/>
                                  <a:pt x="2065452" y="231267"/>
                                </a:cubicBezTo>
                                <a:cubicBezTo>
                                  <a:pt x="2065960" y="231140"/>
                                  <a:pt x="2066468" y="231140"/>
                                  <a:pt x="2066976" y="231013"/>
                                </a:cubicBezTo>
                                <a:cubicBezTo>
                                  <a:pt x="2067357" y="230886"/>
                                  <a:pt x="2067865" y="230886"/>
                                  <a:pt x="2068373" y="230759"/>
                                </a:cubicBezTo>
                                <a:cubicBezTo>
                                  <a:pt x="2068881" y="230759"/>
                                  <a:pt x="2069389" y="230632"/>
                                  <a:pt x="2069897" y="230505"/>
                                </a:cubicBezTo>
                                <a:cubicBezTo>
                                  <a:pt x="2070278" y="230378"/>
                                  <a:pt x="2070786" y="230378"/>
                                  <a:pt x="2071294" y="230251"/>
                                </a:cubicBezTo>
                                <a:cubicBezTo>
                                  <a:pt x="2071802" y="230251"/>
                                  <a:pt x="2072310" y="230124"/>
                                  <a:pt x="2072818" y="229997"/>
                                </a:cubicBezTo>
                                <a:cubicBezTo>
                                  <a:pt x="2073199" y="229997"/>
                                  <a:pt x="2073707" y="229870"/>
                                  <a:pt x="2074215" y="229870"/>
                                </a:cubicBezTo>
                                <a:cubicBezTo>
                                  <a:pt x="2074723" y="229743"/>
                                  <a:pt x="2075231" y="229743"/>
                                  <a:pt x="2075739" y="229616"/>
                                </a:cubicBezTo>
                                <a:cubicBezTo>
                                  <a:pt x="2076120" y="229616"/>
                                  <a:pt x="2076628" y="229489"/>
                                  <a:pt x="2077136" y="229489"/>
                                </a:cubicBezTo>
                                <a:cubicBezTo>
                                  <a:pt x="2077644" y="229489"/>
                                  <a:pt x="2078152" y="229362"/>
                                  <a:pt x="2078533" y="229362"/>
                                </a:cubicBezTo>
                                <a:cubicBezTo>
                                  <a:pt x="2079041" y="229362"/>
                                  <a:pt x="2079549" y="229362"/>
                                  <a:pt x="2080057" y="229235"/>
                                </a:cubicBezTo>
                                <a:cubicBezTo>
                                  <a:pt x="2080565" y="229235"/>
                                  <a:pt x="2081073" y="229235"/>
                                  <a:pt x="2081454" y="229235"/>
                                </a:cubicBezTo>
                                <a:cubicBezTo>
                                  <a:pt x="2081962" y="229108"/>
                                  <a:pt x="2082470" y="229108"/>
                                  <a:pt x="2082978" y="229108"/>
                                </a:cubicBezTo>
                                <a:cubicBezTo>
                                  <a:pt x="2083486" y="229108"/>
                                  <a:pt x="2083994" y="228981"/>
                                  <a:pt x="2084375" y="228981"/>
                                </a:cubicBezTo>
                                <a:cubicBezTo>
                                  <a:pt x="2084883" y="228981"/>
                                  <a:pt x="2085391" y="228981"/>
                                  <a:pt x="2085899" y="228981"/>
                                </a:cubicBezTo>
                                <a:cubicBezTo>
                                  <a:pt x="2086407" y="228981"/>
                                  <a:pt x="2086915" y="228854"/>
                                  <a:pt x="2087296" y="228854"/>
                                </a:cubicBezTo>
                                <a:cubicBezTo>
                                  <a:pt x="2087804" y="228854"/>
                                  <a:pt x="2088312" y="228854"/>
                                  <a:pt x="2088820" y="228854"/>
                                </a:cubicBezTo>
                                <a:cubicBezTo>
                                  <a:pt x="2089328" y="228854"/>
                                  <a:pt x="2089836" y="228854"/>
                                  <a:pt x="2090217" y="228854"/>
                                </a:cubicBezTo>
                                <a:cubicBezTo>
                                  <a:pt x="2090725" y="228854"/>
                                  <a:pt x="2091233" y="228854"/>
                                  <a:pt x="2091741" y="228854"/>
                                </a:cubicBezTo>
                                <a:cubicBezTo>
                                  <a:pt x="2092249" y="228854"/>
                                  <a:pt x="2092757" y="228854"/>
                                  <a:pt x="2093138" y="228854"/>
                                </a:cubicBezTo>
                                <a:cubicBezTo>
                                  <a:pt x="2093646" y="228854"/>
                                  <a:pt x="2094154" y="228981"/>
                                  <a:pt x="2094662" y="228981"/>
                                </a:cubicBezTo>
                                <a:cubicBezTo>
                                  <a:pt x="2095170" y="228981"/>
                                  <a:pt x="2095551" y="228981"/>
                                  <a:pt x="2096059" y="228981"/>
                                </a:cubicBezTo>
                                <a:cubicBezTo>
                                  <a:pt x="2096567" y="228981"/>
                                  <a:pt x="2097075" y="228981"/>
                                  <a:pt x="2097583" y="228981"/>
                                </a:cubicBezTo>
                                <a:cubicBezTo>
                                  <a:pt x="2098091" y="228981"/>
                                  <a:pt x="2098472" y="228981"/>
                                  <a:pt x="2098980" y="228981"/>
                                </a:cubicBezTo>
                                <a:cubicBezTo>
                                  <a:pt x="2099488" y="228981"/>
                                  <a:pt x="2099996" y="228981"/>
                                  <a:pt x="2100504" y="228981"/>
                                </a:cubicBezTo>
                                <a:cubicBezTo>
                                  <a:pt x="2101012" y="228981"/>
                                  <a:pt x="2101393" y="228981"/>
                                  <a:pt x="2101901" y="228981"/>
                                </a:cubicBezTo>
                                <a:cubicBezTo>
                                  <a:pt x="2102409" y="228981"/>
                                  <a:pt x="2102917" y="228854"/>
                                  <a:pt x="2103425" y="228854"/>
                                </a:cubicBezTo>
                                <a:cubicBezTo>
                                  <a:pt x="2103933" y="228854"/>
                                  <a:pt x="2104314" y="228854"/>
                                  <a:pt x="2104822" y="228854"/>
                                </a:cubicBezTo>
                                <a:cubicBezTo>
                                  <a:pt x="2105330" y="228854"/>
                                  <a:pt x="2105838" y="228854"/>
                                  <a:pt x="2106346" y="228854"/>
                                </a:cubicBezTo>
                                <a:cubicBezTo>
                                  <a:pt x="2106854" y="228854"/>
                                  <a:pt x="2107235" y="228727"/>
                                  <a:pt x="2107743" y="228727"/>
                                </a:cubicBezTo>
                                <a:cubicBezTo>
                                  <a:pt x="2108251" y="228727"/>
                                  <a:pt x="2108759" y="228727"/>
                                  <a:pt x="2109267" y="228727"/>
                                </a:cubicBezTo>
                                <a:cubicBezTo>
                                  <a:pt x="2109775" y="228727"/>
                                  <a:pt x="2110156" y="228727"/>
                                  <a:pt x="2110664" y="228727"/>
                                </a:cubicBezTo>
                                <a:cubicBezTo>
                                  <a:pt x="2111172" y="228727"/>
                                  <a:pt x="2111680" y="228727"/>
                                  <a:pt x="2112188" y="228727"/>
                                </a:cubicBezTo>
                                <a:cubicBezTo>
                                  <a:pt x="2112569" y="228727"/>
                                  <a:pt x="2113077" y="228727"/>
                                  <a:pt x="2113585" y="228727"/>
                                </a:cubicBezTo>
                                <a:cubicBezTo>
                                  <a:pt x="2114093" y="228727"/>
                                  <a:pt x="2114601" y="228854"/>
                                  <a:pt x="2115109" y="228854"/>
                                </a:cubicBezTo>
                                <a:cubicBezTo>
                                  <a:pt x="2115490" y="228854"/>
                                  <a:pt x="2115998" y="228854"/>
                                  <a:pt x="2116506" y="228854"/>
                                </a:cubicBezTo>
                                <a:cubicBezTo>
                                  <a:pt x="2117014" y="228854"/>
                                  <a:pt x="2117522" y="228854"/>
                                  <a:pt x="2118030" y="228854"/>
                                </a:cubicBezTo>
                                <a:cubicBezTo>
                                  <a:pt x="2118411" y="228854"/>
                                  <a:pt x="2118919" y="228854"/>
                                  <a:pt x="2119427" y="228854"/>
                                </a:cubicBezTo>
                                <a:cubicBezTo>
                                  <a:pt x="2119935" y="228854"/>
                                  <a:pt x="2120443" y="228854"/>
                                  <a:pt x="2120951" y="228854"/>
                                </a:cubicBezTo>
                                <a:cubicBezTo>
                                  <a:pt x="2121332" y="228854"/>
                                  <a:pt x="2121840" y="228854"/>
                                  <a:pt x="2122348" y="228727"/>
                                </a:cubicBezTo>
                                <a:cubicBezTo>
                                  <a:pt x="2122856" y="228727"/>
                                  <a:pt x="2123364" y="228727"/>
                                  <a:pt x="2123872" y="228727"/>
                                </a:cubicBezTo>
                                <a:cubicBezTo>
                                  <a:pt x="2124253" y="228727"/>
                                  <a:pt x="2124761" y="228727"/>
                                  <a:pt x="2125269" y="228727"/>
                                </a:cubicBezTo>
                                <a:cubicBezTo>
                                  <a:pt x="2125777" y="228727"/>
                                  <a:pt x="2126285" y="228600"/>
                                  <a:pt x="2126793" y="228600"/>
                                </a:cubicBezTo>
                                <a:cubicBezTo>
                                  <a:pt x="2127174" y="228600"/>
                                  <a:pt x="2127682" y="228600"/>
                                  <a:pt x="2128190" y="228600"/>
                                </a:cubicBezTo>
                                <a:cubicBezTo>
                                  <a:pt x="2128698" y="228600"/>
                                  <a:pt x="2129206" y="228600"/>
                                  <a:pt x="2129587" y="228600"/>
                                </a:cubicBezTo>
                                <a:cubicBezTo>
                                  <a:pt x="2130095" y="228473"/>
                                  <a:pt x="2130603" y="228600"/>
                                  <a:pt x="2131111" y="228600"/>
                                </a:cubicBezTo>
                                <a:cubicBezTo>
                                  <a:pt x="2131619" y="228473"/>
                                  <a:pt x="2132127" y="228473"/>
                                  <a:pt x="2132508" y="228473"/>
                                </a:cubicBezTo>
                                <a:cubicBezTo>
                                  <a:pt x="2133016" y="228473"/>
                                  <a:pt x="2133524" y="228473"/>
                                  <a:pt x="2134032" y="228473"/>
                                </a:cubicBezTo>
                                <a:cubicBezTo>
                                  <a:pt x="2134540" y="228473"/>
                                  <a:pt x="2135048" y="228473"/>
                                  <a:pt x="2135429" y="228473"/>
                                </a:cubicBezTo>
                                <a:cubicBezTo>
                                  <a:pt x="2135937" y="228473"/>
                                  <a:pt x="2136445" y="228473"/>
                                  <a:pt x="2136953" y="228473"/>
                                </a:cubicBezTo>
                                <a:cubicBezTo>
                                  <a:pt x="2137461" y="228473"/>
                                  <a:pt x="2137969" y="228473"/>
                                  <a:pt x="2138350" y="228473"/>
                                </a:cubicBezTo>
                                <a:cubicBezTo>
                                  <a:pt x="2138858" y="228473"/>
                                  <a:pt x="2139366" y="228473"/>
                                  <a:pt x="2139874" y="228473"/>
                                </a:cubicBezTo>
                                <a:cubicBezTo>
                                  <a:pt x="2140382" y="228473"/>
                                  <a:pt x="2140890" y="228473"/>
                                  <a:pt x="2141271" y="228473"/>
                                </a:cubicBezTo>
                                <a:cubicBezTo>
                                  <a:pt x="2141779" y="228473"/>
                                  <a:pt x="2142287" y="228473"/>
                                  <a:pt x="2142795" y="228473"/>
                                </a:cubicBezTo>
                                <a:cubicBezTo>
                                  <a:pt x="2143303" y="228473"/>
                                  <a:pt x="2143811" y="228473"/>
                                  <a:pt x="2144192" y="228600"/>
                                </a:cubicBezTo>
                                <a:cubicBezTo>
                                  <a:pt x="2144700" y="228600"/>
                                  <a:pt x="2145208" y="228473"/>
                                  <a:pt x="2145716" y="228600"/>
                                </a:cubicBezTo>
                                <a:cubicBezTo>
                                  <a:pt x="2146224" y="228600"/>
                                  <a:pt x="2146605" y="228600"/>
                                  <a:pt x="2147113" y="228600"/>
                                </a:cubicBezTo>
                                <a:cubicBezTo>
                                  <a:pt x="2147621" y="228600"/>
                                  <a:pt x="2148129" y="228600"/>
                                  <a:pt x="2148637" y="228600"/>
                                </a:cubicBezTo>
                                <a:cubicBezTo>
                                  <a:pt x="2149145" y="228600"/>
                                  <a:pt x="2149526" y="228600"/>
                                  <a:pt x="2150034" y="228600"/>
                                </a:cubicBezTo>
                                <a:cubicBezTo>
                                  <a:pt x="2150542" y="228727"/>
                                  <a:pt x="2151050" y="228600"/>
                                  <a:pt x="2151558" y="228600"/>
                                </a:cubicBezTo>
                                <a:cubicBezTo>
                                  <a:pt x="2152066" y="228600"/>
                                  <a:pt x="2152447" y="228600"/>
                                  <a:pt x="2152955" y="228600"/>
                                </a:cubicBezTo>
                                <a:cubicBezTo>
                                  <a:pt x="2153463" y="228600"/>
                                  <a:pt x="2153971" y="228600"/>
                                  <a:pt x="2154479" y="228600"/>
                                </a:cubicBezTo>
                                <a:cubicBezTo>
                                  <a:pt x="2154987" y="228600"/>
                                  <a:pt x="2155368" y="228600"/>
                                  <a:pt x="2155876" y="228600"/>
                                </a:cubicBezTo>
                                <a:cubicBezTo>
                                  <a:pt x="2156384" y="228600"/>
                                  <a:pt x="2156892" y="228600"/>
                                  <a:pt x="2157400" y="228600"/>
                                </a:cubicBezTo>
                                <a:cubicBezTo>
                                  <a:pt x="2157908" y="228600"/>
                                  <a:pt x="2158289" y="228600"/>
                                  <a:pt x="2158797" y="228600"/>
                                </a:cubicBezTo>
                                <a:cubicBezTo>
                                  <a:pt x="2159305" y="228600"/>
                                  <a:pt x="2159813" y="228600"/>
                                  <a:pt x="2160321" y="228600"/>
                                </a:cubicBezTo>
                                <a:cubicBezTo>
                                  <a:pt x="2160829" y="228727"/>
                                  <a:pt x="2161210" y="228727"/>
                                  <a:pt x="2161718" y="228727"/>
                                </a:cubicBezTo>
                                <a:cubicBezTo>
                                  <a:pt x="2162226" y="228727"/>
                                  <a:pt x="2162734" y="228727"/>
                                  <a:pt x="2163242" y="228727"/>
                                </a:cubicBezTo>
                                <a:cubicBezTo>
                                  <a:pt x="2163623" y="228727"/>
                                  <a:pt x="2164131" y="228727"/>
                                  <a:pt x="2164639" y="228600"/>
                                </a:cubicBezTo>
                                <a:cubicBezTo>
                                  <a:pt x="2165147" y="228600"/>
                                  <a:pt x="2165655" y="228727"/>
                                  <a:pt x="2166163" y="228600"/>
                                </a:cubicBezTo>
                                <a:cubicBezTo>
                                  <a:pt x="2166544" y="228600"/>
                                  <a:pt x="2167052" y="228600"/>
                                  <a:pt x="2167560" y="228600"/>
                                </a:cubicBezTo>
                                <a:cubicBezTo>
                                  <a:pt x="2168068" y="228600"/>
                                  <a:pt x="2168576" y="228600"/>
                                  <a:pt x="2169084" y="228600"/>
                                </a:cubicBezTo>
                                <a:cubicBezTo>
                                  <a:pt x="2169465" y="228600"/>
                                  <a:pt x="2169973" y="228600"/>
                                  <a:pt x="2170481" y="228600"/>
                                </a:cubicBezTo>
                                <a:cubicBezTo>
                                  <a:pt x="2170989" y="228600"/>
                                  <a:pt x="2171497" y="228600"/>
                                  <a:pt x="2172005" y="228600"/>
                                </a:cubicBezTo>
                                <a:cubicBezTo>
                                  <a:pt x="2172386" y="228600"/>
                                  <a:pt x="2172894" y="228600"/>
                                  <a:pt x="2173402" y="228600"/>
                                </a:cubicBezTo>
                                <a:cubicBezTo>
                                  <a:pt x="2173910" y="228473"/>
                                  <a:pt x="2174418" y="228600"/>
                                  <a:pt x="2174926" y="228600"/>
                                </a:cubicBezTo>
                                <a:cubicBezTo>
                                  <a:pt x="2175307" y="228600"/>
                                  <a:pt x="2175815" y="228600"/>
                                  <a:pt x="2176323" y="228600"/>
                                </a:cubicBezTo>
                                <a:cubicBezTo>
                                  <a:pt x="2176831" y="228600"/>
                                  <a:pt x="2177339" y="228600"/>
                                  <a:pt x="2177847" y="228600"/>
                                </a:cubicBezTo>
                                <a:cubicBezTo>
                                  <a:pt x="2178228" y="228473"/>
                                  <a:pt x="2178736" y="228473"/>
                                  <a:pt x="2179244" y="228473"/>
                                </a:cubicBezTo>
                                <a:cubicBezTo>
                                  <a:pt x="2179752" y="228473"/>
                                  <a:pt x="2180260" y="228473"/>
                                  <a:pt x="2180641" y="228473"/>
                                </a:cubicBezTo>
                                <a:cubicBezTo>
                                  <a:pt x="2181149" y="228473"/>
                                  <a:pt x="2181657" y="228473"/>
                                  <a:pt x="2182165" y="228473"/>
                                </a:cubicBezTo>
                                <a:cubicBezTo>
                                  <a:pt x="2182673" y="228473"/>
                                  <a:pt x="2183181" y="228473"/>
                                  <a:pt x="2183562" y="228473"/>
                                </a:cubicBezTo>
                                <a:cubicBezTo>
                                  <a:pt x="2184070" y="228473"/>
                                  <a:pt x="2184578" y="228473"/>
                                  <a:pt x="2185086" y="228473"/>
                                </a:cubicBezTo>
                                <a:cubicBezTo>
                                  <a:pt x="2185594" y="228473"/>
                                  <a:pt x="2186102" y="228473"/>
                                  <a:pt x="2186483" y="228473"/>
                                </a:cubicBezTo>
                                <a:cubicBezTo>
                                  <a:pt x="2186991" y="228473"/>
                                  <a:pt x="2187499" y="228600"/>
                                  <a:pt x="2188007" y="228600"/>
                                </a:cubicBezTo>
                                <a:cubicBezTo>
                                  <a:pt x="2188515" y="228600"/>
                                  <a:pt x="2189023" y="228600"/>
                                  <a:pt x="2189404" y="228600"/>
                                </a:cubicBezTo>
                                <a:cubicBezTo>
                                  <a:pt x="2189912" y="228600"/>
                                  <a:pt x="2190420" y="228600"/>
                                  <a:pt x="2190928" y="228600"/>
                                </a:cubicBezTo>
                                <a:cubicBezTo>
                                  <a:pt x="2191436" y="228727"/>
                                  <a:pt x="2191944" y="228727"/>
                                  <a:pt x="2192325" y="228727"/>
                                </a:cubicBezTo>
                                <a:cubicBezTo>
                                  <a:pt x="2192833" y="228727"/>
                                  <a:pt x="2193341" y="228727"/>
                                  <a:pt x="2193849" y="228727"/>
                                </a:cubicBezTo>
                                <a:cubicBezTo>
                                  <a:pt x="2194357" y="228727"/>
                                  <a:pt x="2194738" y="228727"/>
                                  <a:pt x="2195246" y="228727"/>
                                </a:cubicBezTo>
                                <a:cubicBezTo>
                                  <a:pt x="2195754" y="228727"/>
                                  <a:pt x="2196262" y="228727"/>
                                  <a:pt x="2196770" y="228727"/>
                                </a:cubicBezTo>
                                <a:cubicBezTo>
                                  <a:pt x="2197278" y="228727"/>
                                  <a:pt x="2197659" y="228727"/>
                                  <a:pt x="2198167" y="228727"/>
                                </a:cubicBezTo>
                                <a:cubicBezTo>
                                  <a:pt x="2198675" y="228727"/>
                                  <a:pt x="2199183" y="228727"/>
                                  <a:pt x="2199691" y="228727"/>
                                </a:cubicBezTo>
                                <a:cubicBezTo>
                                  <a:pt x="2200199" y="228727"/>
                                  <a:pt x="2200580" y="228727"/>
                                  <a:pt x="2201088" y="228600"/>
                                </a:cubicBezTo>
                                <a:cubicBezTo>
                                  <a:pt x="2201596" y="228600"/>
                                  <a:pt x="2202104" y="228600"/>
                                  <a:pt x="2202612" y="228600"/>
                                </a:cubicBezTo>
                                <a:cubicBezTo>
                                  <a:pt x="2203120" y="228600"/>
                                  <a:pt x="2203501" y="228600"/>
                                  <a:pt x="2204009" y="228600"/>
                                </a:cubicBezTo>
                                <a:cubicBezTo>
                                  <a:pt x="2204517" y="228473"/>
                                  <a:pt x="2205025" y="228473"/>
                                  <a:pt x="2205533" y="228473"/>
                                </a:cubicBezTo>
                                <a:cubicBezTo>
                                  <a:pt x="2206041" y="228473"/>
                                  <a:pt x="2206422" y="228473"/>
                                  <a:pt x="2206930" y="228473"/>
                                </a:cubicBezTo>
                                <a:cubicBezTo>
                                  <a:pt x="2207438" y="228346"/>
                                  <a:pt x="2207946" y="228346"/>
                                  <a:pt x="2208454" y="228346"/>
                                </a:cubicBezTo>
                                <a:cubicBezTo>
                                  <a:pt x="2208962" y="228346"/>
                                  <a:pt x="2209343" y="228346"/>
                                  <a:pt x="2209851" y="228346"/>
                                </a:cubicBezTo>
                                <a:cubicBezTo>
                                  <a:pt x="2210359" y="228346"/>
                                  <a:pt x="2210867" y="228346"/>
                                  <a:pt x="2211375" y="228346"/>
                                </a:cubicBezTo>
                                <a:cubicBezTo>
                                  <a:pt x="2211756" y="228346"/>
                                  <a:pt x="2212264" y="228346"/>
                                  <a:pt x="2212772" y="228346"/>
                                </a:cubicBezTo>
                                <a:cubicBezTo>
                                  <a:pt x="2213280" y="228346"/>
                                  <a:pt x="2213788" y="228346"/>
                                  <a:pt x="2214296" y="228346"/>
                                </a:cubicBezTo>
                                <a:cubicBezTo>
                                  <a:pt x="2214677" y="228346"/>
                                  <a:pt x="2215185" y="228346"/>
                                  <a:pt x="2215693" y="228346"/>
                                </a:cubicBezTo>
                                <a:cubicBezTo>
                                  <a:pt x="2216201" y="228346"/>
                                  <a:pt x="2216709" y="228346"/>
                                  <a:pt x="2217217" y="228346"/>
                                </a:cubicBezTo>
                                <a:cubicBezTo>
                                  <a:pt x="2217598" y="228346"/>
                                  <a:pt x="2218106" y="228346"/>
                                  <a:pt x="2218614" y="228346"/>
                                </a:cubicBezTo>
                                <a:cubicBezTo>
                                  <a:pt x="2219122" y="228346"/>
                                  <a:pt x="2219630" y="228346"/>
                                  <a:pt x="2220138" y="228346"/>
                                </a:cubicBezTo>
                                <a:cubicBezTo>
                                  <a:pt x="2220519" y="228346"/>
                                  <a:pt x="2221027" y="228346"/>
                                  <a:pt x="2221535" y="228346"/>
                                </a:cubicBezTo>
                                <a:cubicBezTo>
                                  <a:pt x="2222043" y="228346"/>
                                  <a:pt x="2222551" y="228346"/>
                                  <a:pt x="2223059" y="228346"/>
                                </a:cubicBezTo>
                                <a:cubicBezTo>
                                  <a:pt x="2223440" y="228346"/>
                                  <a:pt x="2223948" y="228346"/>
                                  <a:pt x="2224456" y="228346"/>
                                </a:cubicBezTo>
                                <a:cubicBezTo>
                                  <a:pt x="2224964" y="228346"/>
                                  <a:pt x="2225472" y="228219"/>
                                  <a:pt x="2225980" y="228219"/>
                                </a:cubicBezTo>
                                <a:cubicBezTo>
                                  <a:pt x="2226361" y="228219"/>
                                  <a:pt x="2226869" y="228219"/>
                                  <a:pt x="2227377" y="228219"/>
                                </a:cubicBezTo>
                                <a:cubicBezTo>
                                  <a:pt x="2227885" y="228219"/>
                                  <a:pt x="2228393" y="228092"/>
                                  <a:pt x="2228774" y="228092"/>
                                </a:cubicBezTo>
                                <a:cubicBezTo>
                                  <a:pt x="2229282" y="228092"/>
                                  <a:pt x="2229790" y="228092"/>
                                  <a:pt x="2230298" y="228092"/>
                                </a:cubicBezTo>
                                <a:cubicBezTo>
                                  <a:pt x="2230806" y="228092"/>
                                  <a:pt x="2231314" y="227965"/>
                                  <a:pt x="2231695" y="227965"/>
                                </a:cubicBezTo>
                                <a:cubicBezTo>
                                  <a:pt x="2232203" y="227965"/>
                                  <a:pt x="2232711" y="227965"/>
                                  <a:pt x="2233219" y="227965"/>
                                </a:cubicBezTo>
                                <a:cubicBezTo>
                                  <a:pt x="2233727" y="227838"/>
                                  <a:pt x="2234235" y="227838"/>
                                  <a:pt x="2234616" y="227838"/>
                                </a:cubicBezTo>
                                <a:cubicBezTo>
                                  <a:pt x="2235124" y="227838"/>
                                  <a:pt x="2235632" y="227711"/>
                                  <a:pt x="2236140" y="227711"/>
                                </a:cubicBezTo>
                                <a:cubicBezTo>
                                  <a:pt x="2236648" y="227711"/>
                                  <a:pt x="2237156" y="227584"/>
                                  <a:pt x="2237537" y="227584"/>
                                </a:cubicBezTo>
                                <a:cubicBezTo>
                                  <a:pt x="2238045" y="227584"/>
                                  <a:pt x="2238553" y="227584"/>
                                  <a:pt x="2239061" y="227457"/>
                                </a:cubicBezTo>
                                <a:cubicBezTo>
                                  <a:pt x="2239569" y="227457"/>
                                  <a:pt x="2240077" y="227330"/>
                                  <a:pt x="2240458" y="227330"/>
                                </a:cubicBezTo>
                                <a:cubicBezTo>
                                  <a:pt x="2240966" y="227330"/>
                                  <a:pt x="2241474" y="227203"/>
                                  <a:pt x="2241982" y="227076"/>
                                </a:cubicBezTo>
                                <a:cubicBezTo>
                                  <a:pt x="2242490" y="227076"/>
                                  <a:pt x="2242998" y="227076"/>
                                  <a:pt x="2243379" y="226949"/>
                                </a:cubicBezTo>
                                <a:cubicBezTo>
                                  <a:pt x="2243887" y="226949"/>
                                  <a:pt x="2244395" y="226822"/>
                                  <a:pt x="2244903" y="226822"/>
                                </a:cubicBezTo>
                                <a:cubicBezTo>
                                  <a:pt x="2245411" y="226695"/>
                                  <a:pt x="2245792" y="226568"/>
                                  <a:pt x="2246300" y="226568"/>
                                </a:cubicBezTo>
                                <a:cubicBezTo>
                                  <a:pt x="2246808" y="226441"/>
                                  <a:pt x="2247316" y="226441"/>
                                  <a:pt x="2247824" y="226314"/>
                                </a:cubicBezTo>
                                <a:cubicBezTo>
                                  <a:pt x="2248332" y="226314"/>
                                  <a:pt x="2248713" y="226187"/>
                                  <a:pt x="2249221" y="226187"/>
                                </a:cubicBezTo>
                                <a:cubicBezTo>
                                  <a:pt x="2249729" y="226187"/>
                                  <a:pt x="2250237" y="226060"/>
                                  <a:pt x="2250745" y="225933"/>
                                </a:cubicBezTo>
                                <a:cubicBezTo>
                                  <a:pt x="2251253" y="225933"/>
                                  <a:pt x="2251634" y="225933"/>
                                  <a:pt x="2252142" y="225806"/>
                                </a:cubicBezTo>
                                <a:cubicBezTo>
                                  <a:pt x="2252650" y="225806"/>
                                  <a:pt x="2253158" y="225806"/>
                                  <a:pt x="2253666" y="225679"/>
                                </a:cubicBezTo>
                                <a:cubicBezTo>
                                  <a:pt x="2254174" y="225679"/>
                                  <a:pt x="2254555" y="225679"/>
                                  <a:pt x="2255063" y="225552"/>
                                </a:cubicBezTo>
                                <a:cubicBezTo>
                                  <a:pt x="2255571" y="225552"/>
                                  <a:pt x="2256079" y="225552"/>
                                  <a:pt x="2256587" y="225552"/>
                                </a:cubicBezTo>
                                <a:cubicBezTo>
                                  <a:pt x="2257095" y="225552"/>
                                  <a:pt x="2257476" y="225425"/>
                                  <a:pt x="2257984" y="225425"/>
                                </a:cubicBezTo>
                                <a:cubicBezTo>
                                  <a:pt x="2258492" y="225425"/>
                                  <a:pt x="2259000" y="225425"/>
                                  <a:pt x="2259508" y="225425"/>
                                </a:cubicBezTo>
                                <a:cubicBezTo>
                                  <a:pt x="2260016" y="225298"/>
                                  <a:pt x="2260397" y="225298"/>
                                  <a:pt x="2260905" y="225298"/>
                                </a:cubicBezTo>
                                <a:cubicBezTo>
                                  <a:pt x="2261413" y="225298"/>
                                  <a:pt x="2261921" y="225298"/>
                                  <a:pt x="2262429" y="225298"/>
                                </a:cubicBezTo>
                                <a:cubicBezTo>
                                  <a:pt x="2262810" y="225298"/>
                                  <a:pt x="2263318" y="225298"/>
                                  <a:pt x="2263826" y="225298"/>
                                </a:cubicBezTo>
                                <a:cubicBezTo>
                                  <a:pt x="2264334" y="225298"/>
                                  <a:pt x="2264842" y="225298"/>
                                  <a:pt x="2265350" y="225298"/>
                                </a:cubicBezTo>
                                <a:cubicBezTo>
                                  <a:pt x="2265731" y="225298"/>
                                  <a:pt x="2266239" y="225298"/>
                                  <a:pt x="2266747" y="225425"/>
                                </a:cubicBezTo>
                                <a:cubicBezTo>
                                  <a:pt x="2267255" y="225425"/>
                                  <a:pt x="2267763" y="225425"/>
                                  <a:pt x="2268271" y="225425"/>
                                </a:cubicBezTo>
                                <a:cubicBezTo>
                                  <a:pt x="2268652" y="225425"/>
                                  <a:pt x="2269160" y="225552"/>
                                  <a:pt x="2269668" y="225552"/>
                                </a:cubicBezTo>
                                <a:cubicBezTo>
                                  <a:pt x="2270176" y="225552"/>
                                  <a:pt x="2270684" y="225552"/>
                                  <a:pt x="2271192" y="225552"/>
                                </a:cubicBezTo>
                                <a:cubicBezTo>
                                  <a:pt x="2271573" y="225552"/>
                                  <a:pt x="2272081" y="225679"/>
                                  <a:pt x="2272589" y="225679"/>
                                </a:cubicBezTo>
                                <a:cubicBezTo>
                                  <a:pt x="2273097" y="225679"/>
                                  <a:pt x="2273605" y="225679"/>
                                  <a:pt x="2274113" y="225679"/>
                                </a:cubicBezTo>
                                <a:cubicBezTo>
                                  <a:pt x="2274494" y="225679"/>
                                  <a:pt x="2275002" y="225679"/>
                                  <a:pt x="2275510" y="225806"/>
                                </a:cubicBezTo>
                                <a:cubicBezTo>
                                  <a:pt x="2276018" y="225806"/>
                                  <a:pt x="2276526" y="225806"/>
                                  <a:pt x="2277034" y="225806"/>
                                </a:cubicBezTo>
                                <a:cubicBezTo>
                                  <a:pt x="2277415" y="225806"/>
                                  <a:pt x="2277923" y="225806"/>
                                  <a:pt x="2278431" y="225933"/>
                                </a:cubicBezTo>
                                <a:cubicBezTo>
                                  <a:pt x="2278939" y="225933"/>
                                  <a:pt x="2279447" y="225933"/>
                                  <a:pt x="2279828" y="225933"/>
                                </a:cubicBezTo>
                                <a:cubicBezTo>
                                  <a:pt x="2280336" y="225933"/>
                                  <a:pt x="2280844" y="226060"/>
                                  <a:pt x="2281352" y="226060"/>
                                </a:cubicBezTo>
                                <a:cubicBezTo>
                                  <a:pt x="2281860" y="226060"/>
                                  <a:pt x="2282368" y="226060"/>
                                  <a:pt x="2282749" y="226060"/>
                                </a:cubicBezTo>
                                <a:cubicBezTo>
                                  <a:pt x="2283257" y="226187"/>
                                  <a:pt x="2283765" y="226187"/>
                                  <a:pt x="2284273" y="226187"/>
                                </a:cubicBezTo>
                                <a:cubicBezTo>
                                  <a:pt x="2284781" y="226187"/>
                                  <a:pt x="2285289" y="226187"/>
                                  <a:pt x="2285670" y="226314"/>
                                </a:cubicBezTo>
                                <a:cubicBezTo>
                                  <a:pt x="2286178" y="226314"/>
                                  <a:pt x="2286686" y="226314"/>
                                  <a:pt x="2287194" y="226314"/>
                                </a:cubicBezTo>
                                <a:cubicBezTo>
                                  <a:pt x="2287702" y="226314"/>
                                  <a:pt x="2288210" y="226441"/>
                                  <a:pt x="2288591" y="226441"/>
                                </a:cubicBezTo>
                                <a:cubicBezTo>
                                  <a:pt x="2289099" y="226441"/>
                                  <a:pt x="2289607" y="226441"/>
                                  <a:pt x="2290115" y="226441"/>
                                </a:cubicBezTo>
                                <a:cubicBezTo>
                                  <a:pt x="2290623" y="226568"/>
                                  <a:pt x="2291131" y="226568"/>
                                  <a:pt x="2291512" y="226568"/>
                                </a:cubicBezTo>
                                <a:cubicBezTo>
                                  <a:pt x="2292020" y="226568"/>
                                  <a:pt x="2292528" y="226568"/>
                                  <a:pt x="2293036" y="226568"/>
                                </a:cubicBezTo>
                                <a:cubicBezTo>
                                  <a:pt x="2293544" y="226568"/>
                                  <a:pt x="2294052" y="226568"/>
                                  <a:pt x="2294433" y="226568"/>
                                </a:cubicBezTo>
                                <a:cubicBezTo>
                                  <a:pt x="2294941" y="226568"/>
                                  <a:pt x="2295449" y="226568"/>
                                  <a:pt x="2295957" y="226568"/>
                                </a:cubicBezTo>
                                <a:cubicBezTo>
                                  <a:pt x="2296465" y="226568"/>
                                  <a:pt x="2296846" y="226568"/>
                                  <a:pt x="2297354" y="226441"/>
                                </a:cubicBezTo>
                                <a:cubicBezTo>
                                  <a:pt x="2297862" y="226441"/>
                                  <a:pt x="2298370" y="226441"/>
                                  <a:pt x="2298878" y="226441"/>
                                </a:cubicBezTo>
                                <a:cubicBezTo>
                                  <a:pt x="2299386" y="226441"/>
                                  <a:pt x="2299767" y="226314"/>
                                  <a:pt x="2300275" y="226314"/>
                                </a:cubicBezTo>
                                <a:cubicBezTo>
                                  <a:pt x="2300783" y="226314"/>
                                  <a:pt x="2301291" y="226314"/>
                                  <a:pt x="2301799" y="226314"/>
                                </a:cubicBezTo>
                                <a:cubicBezTo>
                                  <a:pt x="2302307" y="226187"/>
                                  <a:pt x="2302688" y="226187"/>
                                  <a:pt x="2303196" y="226187"/>
                                </a:cubicBezTo>
                                <a:cubicBezTo>
                                  <a:pt x="2303704" y="226187"/>
                                  <a:pt x="2304212" y="226187"/>
                                  <a:pt x="2304720" y="226187"/>
                                </a:cubicBezTo>
                                <a:cubicBezTo>
                                  <a:pt x="2305228" y="226187"/>
                                  <a:pt x="2305609" y="226187"/>
                                  <a:pt x="2306117" y="226060"/>
                                </a:cubicBezTo>
                                <a:cubicBezTo>
                                  <a:pt x="2306625" y="226060"/>
                                  <a:pt x="2307133" y="226060"/>
                                  <a:pt x="2307641" y="226060"/>
                                </a:cubicBezTo>
                                <a:cubicBezTo>
                                  <a:pt x="2308149" y="226060"/>
                                  <a:pt x="2308530" y="226060"/>
                                  <a:pt x="2309038" y="225933"/>
                                </a:cubicBezTo>
                                <a:cubicBezTo>
                                  <a:pt x="2309546" y="225933"/>
                                  <a:pt x="2310054" y="225933"/>
                                  <a:pt x="2310562" y="225933"/>
                                </a:cubicBezTo>
                                <a:cubicBezTo>
                                  <a:pt x="2311070" y="225933"/>
                                  <a:pt x="2311451" y="225933"/>
                                  <a:pt x="2311959" y="225933"/>
                                </a:cubicBezTo>
                                <a:cubicBezTo>
                                  <a:pt x="2312467" y="225806"/>
                                  <a:pt x="2312975" y="225806"/>
                                  <a:pt x="2313483" y="225806"/>
                                </a:cubicBezTo>
                                <a:cubicBezTo>
                                  <a:pt x="2313864" y="225806"/>
                                  <a:pt x="2314372" y="225806"/>
                                  <a:pt x="2314880" y="225806"/>
                                </a:cubicBezTo>
                                <a:cubicBezTo>
                                  <a:pt x="2315388" y="225679"/>
                                  <a:pt x="2315896" y="225679"/>
                                  <a:pt x="2316404" y="225679"/>
                                </a:cubicBezTo>
                                <a:cubicBezTo>
                                  <a:pt x="2316785" y="225679"/>
                                  <a:pt x="2317293" y="225679"/>
                                  <a:pt x="2317801" y="225679"/>
                                </a:cubicBezTo>
                                <a:cubicBezTo>
                                  <a:pt x="2318309" y="225679"/>
                                  <a:pt x="2318817" y="225679"/>
                                  <a:pt x="2319325" y="225679"/>
                                </a:cubicBezTo>
                                <a:cubicBezTo>
                                  <a:pt x="2319706" y="225679"/>
                                  <a:pt x="2320214" y="225552"/>
                                  <a:pt x="2320722" y="225552"/>
                                </a:cubicBezTo>
                                <a:cubicBezTo>
                                  <a:pt x="2321230" y="225552"/>
                                  <a:pt x="2321738" y="225552"/>
                                  <a:pt x="2322246" y="225552"/>
                                </a:cubicBezTo>
                                <a:cubicBezTo>
                                  <a:pt x="2322627" y="225552"/>
                                  <a:pt x="2323135" y="225425"/>
                                  <a:pt x="2323643" y="225425"/>
                                </a:cubicBezTo>
                                <a:cubicBezTo>
                                  <a:pt x="2324151" y="225425"/>
                                  <a:pt x="2324659" y="225425"/>
                                  <a:pt x="2325167" y="225425"/>
                                </a:cubicBezTo>
                                <a:cubicBezTo>
                                  <a:pt x="2325548" y="225298"/>
                                  <a:pt x="2326056" y="225298"/>
                                  <a:pt x="2326564" y="225298"/>
                                </a:cubicBezTo>
                                <a:cubicBezTo>
                                  <a:pt x="2327072" y="225171"/>
                                  <a:pt x="2327580" y="225171"/>
                                  <a:pt x="2328088" y="225171"/>
                                </a:cubicBezTo>
                                <a:cubicBezTo>
                                  <a:pt x="2328469" y="225044"/>
                                  <a:pt x="2328977" y="225044"/>
                                  <a:pt x="2329485" y="225044"/>
                                </a:cubicBezTo>
                                <a:cubicBezTo>
                                  <a:pt x="2329993" y="224917"/>
                                  <a:pt x="2330501" y="224917"/>
                                  <a:pt x="2330882" y="224790"/>
                                </a:cubicBezTo>
                                <a:cubicBezTo>
                                  <a:pt x="2331390" y="224790"/>
                                  <a:pt x="2331898" y="224790"/>
                                  <a:pt x="2332406" y="224663"/>
                                </a:cubicBezTo>
                                <a:cubicBezTo>
                                  <a:pt x="2332914" y="224663"/>
                                  <a:pt x="2333422" y="224536"/>
                                  <a:pt x="2333803" y="224536"/>
                                </a:cubicBezTo>
                                <a:cubicBezTo>
                                  <a:pt x="2334311" y="224536"/>
                                  <a:pt x="2334819" y="224536"/>
                                  <a:pt x="2335327" y="224409"/>
                                </a:cubicBezTo>
                                <a:cubicBezTo>
                                  <a:pt x="2335835" y="224409"/>
                                  <a:pt x="2336343" y="224409"/>
                                  <a:pt x="2336724" y="224282"/>
                                </a:cubicBezTo>
                                <a:cubicBezTo>
                                  <a:pt x="2337232" y="224282"/>
                                  <a:pt x="2337740" y="224282"/>
                                  <a:pt x="2338248" y="224282"/>
                                </a:cubicBezTo>
                                <a:cubicBezTo>
                                  <a:pt x="2338756" y="224282"/>
                                  <a:pt x="2339264" y="224282"/>
                                  <a:pt x="2339645" y="224282"/>
                                </a:cubicBezTo>
                                <a:cubicBezTo>
                                  <a:pt x="2340153" y="224155"/>
                                  <a:pt x="2340661" y="224155"/>
                                  <a:pt x="2341169" y="224155"/>
                                </a:cubicBezTo>
                                <a:cubicBezTo>
                                  <a:pt x="2341677" y="224155"/>
                                  <a:pt x="2342185" y="224155"/>
                                  <a:pt x="2342566" y="224155"/>
                                </a:cubicBezTo>
                                <a:cubicBezTo>
                                  <a:pt x="2343074" y="224155"/>
                                  <a:pt x="2343582" y="224155"/>
                                  <a:pt x="2344090" y="224155"/>
                                </a:cubicBezTo>
                                <a:cubicBezTo>
                                  <a:pt x="2344598" y="224155"/>
                                  <a:pt x="2345106" y="224028"/>
                                  <a:pt x="2345487" y="224028"/>
                                </a:cubicBezTo>
                                <a:cubicBezTo>
                                  <a:pt x="2345995" y="224028"/>
                                  <a:pt x="2346503" y="224028"/>
                                  <a:pt x="2347011" y="224028"/>
                                </a:cubicBezTo>
                                <a:cubicBezTo>
                                  <a:pt x="2347519" y="224028"/>
                                  <a:pt x="2347900" y="224155"/>
                                  <a:pt x="2348408" y="224155"/>
                                </a:cubicBezTo>
                                <a:cubicBezTo>
                                  <a:pt x="2348916" y="224155"/>
                                  <a:pt x="2349424" y="224155"/>
                                  <a:pt x="2349932" y="224155"/>
                                </a:cubicBezTo>
                                <a:cubicBezTo>
                                  <a:pt x="2350440" y="224155"/>
                                  <a:pt x="2350821" y="224155"/>
                                  <a:pt x="2351329" y="224155"/>
                                </a:cubicBezTo>
                                <a:cubicBezTo>
                                  <a:pt x="2351837" y="224155"/>
                                  <a:pt x="2352345" y="224155"/>
                                  <a:pt x="2352853" y="224155"/>
                                </a:cubicBezTo>
                                <a:cubicBezTo>
                                  <a:pt x="2353361" y="224155"/>
                                  <a:pt x="2353742" y="224155"/>
                                  <a:pt x="2354250" y="224282"/>
                                </a:cubicBezTo>
                                <a:cubicBezTo>
                                  <a:pt x="2354758" y="224282"/>
                                  <a:pt x="2355266" y="224282"/>
                                  <a:pt x="2355774" y="224282"/>
                                </a:cubicBezTo>
                                <a:cubicBezTo>
                                  <a:pt x="2356282" y="224282"/>
                                  <a:pt x="2356663" y="224282"/>
                                  <a:pt x="2357171" y="224282"/>
                                </a:cubicBezTo>
                                <a:cubicBezTo>
                                  <a:pt x="2357679" y="224282"/>
                                  <a:pt x="2358187" y="224282"/>
                                  <a:pt x="2358695" y="224282"/>
                                </a:cubicBezTo>
                                <a:cubicBezTo>
                                  <a:pt x="2359203" y="224282"/>
                                  <a:pt x="2359584" y="224282"/>
                                  <a:pt x="2360092" y="224282"/>
                                </a:cubicBezTo>
                                <a:cubicBezTo>
                                  <a:pt x="2360600" y="224282"/>
                                  <a:pt x="2361108" y="224282"/>
                                  <a:pt x="2361616" y="224282"/>
                                </a:cubicBezTo>
                                <a:cubicBezTo>
                                  <a:pt x="2362124" y="224155"/>
                                  <a:pt x="2362505" y="224155"/>
                                  <a:pt x="2363013" y="224155"/>
                                </a:cubicBezTo>
                                <a:cubicBezTo>
                                  <a:pt x="2363521" y="224155"/>
                                  <a:pt x="2364029" y="224155"/>
                                  <a:pt x="2364537" y="224155"/>
                                </a:cubicBezTo>
                                <a:cubicBezTo>
                                  <a:pt x="2364918" y="224155"/>
                                  <a:pt x="2365426" y="224155"/>
                                  <a:pt x="2365934" y="224155"/>
                                </a:cubicBezTo>
                                <a:cubicBezTo>
                                  <a:pt x="2366442" y="224028"/>
                                  <a:pt x="2366950" y="224028"/>
                                  <a:pt x="2367458" y="224028"/>
                                </a:cubicBezTo>
                                <a:cubicBezTo>
                                  <a:pt x="2367839" y="223901"/>
                                  <a:pt x="2368347" y="223901"/>
                                  <a:pt x="2368855" y="223901"/>
                                </a:cubicBezTo>
                                <a:cubicBezTo>
                                  <a:pt x="2369363" y="223774"/>
                                  <a:pt x="2369871" y="223774"/>
                                  <a:pt x="2370379" y="223774"/>
                                </a:cubicBezTo>
                                <a:cubicBezTo>
                                  <a:pt x="2370760" y="223647"/>
                                  <a:pt x="2371268" y="223647"/>
                                  <a:pt x="2371776" y="223647"/>
                                </a:cubicBezTo>
                                <a:cubicBezTo>
                                  <a:pt x="2372284" y="223520"/>
                                  <a:pt x="2372792" y="223520"/>
                                  <a:pt x="2373300" y="223520"/>
                                </a:cubicBezTo>
                                <a:cubicBezTo>
                                  <a:pt x="2373681" y="223393"/>
                                  <a:pt x="2374189" y="223393"/>
                                  <a:pt x="2374697" y="223393"/>
                                </a:cubicBezTo>
                                <a:cubicBezTo>
                                  <a:pt x="2375205" y="223266"/>
                                  <a:pt x="2375713" y="223266"/>
                                  <a:pt x="2376221" y="223266"/>
                                </a:cubicBezTo>
                                <a:cubicBezTo>
                                  <a:pt x="2376602" y="223266"/>
                                  <a:pt x="2377110" y="223266"/>
                                  <a:pt x="2377618" y="223266"/>
                                </a:cubicBezTo>
                                <a:cubicBezTo>
                                  <a:pt x="2378126" y="223266"/>
                                  <a:pt x="2378634" y="223266"/>
                                  <a:pt x="2379142" y="223266"/>
                                </a:cubicBezTo>
                                <a:cubicBezTo>
                                  <a:pt x="2379523" y="223139"/>
                                  <a:pt x="2380031" y="223139"/>
                                  <a:pt x="2380539" y="223266"/>
                                </a:cubicBezTo>
                                <a:cubicBezTo>
                                  <a:pt x="2381047" y="223266"/>
                                  <a:pt x="2381555" y="223266"/>
                                  <a:pt x="2381936" y="223266"/>
                                </a:cubicBezTo>
                                <a:cubicBezTo>
                                  <a:pt x="2382444" y="223266"/>
                                  <a:pt x="2382952" y="223266"/>
                                  <a:pt x="2383460" y="223266"/>
                                </a:cubicBezTo>
                                <a:cubicBezTo>
                                  <a:pt x="2383968" y="223266"/>
                                  <a:pt x="2384476" y="223266"/>
                                  <a:pt x="2384857" y="223266"/>
                                </a:cubicBezTo>
                                <a:cubicBezTo>
                                  <a:pt x="2385365" y="223266"/>
                                  <a:pt x="2385873" y="223266"/>
                                  <a:pt x="2386381" y="223266"/>
                                </a:cubicBezTo>
                                <a:cubicBezTo>
                                  <a:pt x="2386889" y="223266"/>
                                  <a:pt x="2387397" y="223266"/>
                                  <a:pt x="2387778" y="223266"/>
                                </a:cubicBezTo>
                                <a:cubicBezTo>
                                  <a:pt x="2388286" y="223266"/>
                                  <a:pt x="2388794" y="223266"/>
                                  <a:pt x="2389302" y="223266"/>
                                </a:cubicBezTo>
                                <a:cubicBezTo>
                                  <a:pt x="2389810" y="223266"/>
                                  <a:pt x="2390318" y="223139"/>
                                  <a:pt x="2390699" y="223139"/>
                                </a:cubicBezTo>
                                <a:cubicBezTo>
                                  <a:pt x="2391207" y="223139"/>
                                  <a:pt x="2391715" y="223139"/>
                                  <a:pt x="2392223" y="223139"/>
                                </a:cubicBezTo>
                                <a:cubicBezTo>
                                  <a:pt x="2392731" y="223139"/>
                                  <a:pt x="2393239" y="223012"/>
                                  <a:pt x="2393620" y="223012"/>
                                </a:cubicBezTo>
                                <a:cubicBezTo>
                                  <a:pt x="2394128" y="223012"/>
                                  <a:pt x="2394636" y="223012"/>
                                  <a:pt x="2395144" y="223012"/>
                                </a:cubicBezTo>
                                <a:cubicBezTo>
                                  <a:pt x="2395652" y="222885"/>
                                  <a:pt x="2396033" y="222885"/>
                                  <a:pt x="2396541" y="222885"/>
                                </a:cubicBezTo>
                                <a:cubicBezTo>
                                  <a:pt x="2397049" y="222758"/>
                                  <a:pt x="2397557" y="222758"/>
                                  <a:pt x="2398065" y="222758"/>
                                </a:cubicBezTo>
                                <a:cubicBezTo>
                                  <a:pt x="2398573" y="222758"/>
                                  <a:pt x="2398954" y="222758"/>
                                  <a:pt x="2399462" y="222631"/>
                                </a:cubicBezTo>
                                <a:cubicBezTo>
                                  <a:pt x="2399970" y="222631"/>
                                  <a:pt x="2400478" y="222631"/>
                                  <a:pt x="2400986" y="222631"/>
                                </a:cubicBezTo>
                                <a:cubicBezTo>
                                  <a:pt x="2401494" y="222631"/>
                                  <a:pt x="2401875" y="222631"/>
                                  <a:pt x="2402383" y="222631"/>
                                </a:cubicBezTo>
                                <a:cubicBezTo>
                                  <a:pt x="2402891" y="222758"/>
                                  <a:pt x="2403399" y="222758"/>
                                  <a:pt x="2403907" y="222758"/>
                                </a:cubicBezTo>
                                <a:cubicBezTo>
                                  <a:pt x="2404415" y="222758"/>
                                  <a:pt x="2404796" y="222758"/>
                                  <a:pt x="2405304" y="222758"/>
                                </a:cubicBezTo>
                                <a:cubicBezTo>
                                  <a:pt x="2405812" y="222758"/>
                                  <a:pt x="2406320" y="222758"/>
                                  <a:pt x="2406828" y="222758"/>
                                </a:cubicBezTo>
                                <a:cubicBezTo>
                                  <a:pt x="2407336" y="222758"/>
                                  <a:pt x="2407717" y="222758"/>
                                  <a:pt x="2408225" y="222758"/>
                                </a:cubicBezTo>
                                <a:cubicBezTo>
                                  <a:pt x="2408733" y="222758"/>
                                  <a:pt x="2409241" y="222758"/>
                                  <a:pt x="2409749" y="222758"/>
                                </a:cubicBezTo>
                                <a:cubicBezTo>
                                  <a:pt x="2410257" y="222758"/>
                                  <a:pt x="2410638" y="222631"/>
                                  <a:pt x="2411146" y="222631"/>
                                </a:cubicBezTo>
                                <a:cubicBezTo>
                                  <a:pt x="2411654" y="222631"/>
                                  <a:pt x="2412162" y="222631"/>
                                  <a:pt x="2412670" y="222504"/>
                                </a:cubicBezTo>
                                <a:cubicBezTo>
                                  <a:pt x="2413178" y="222504"/>
                                  <a:pt x="2413559" y="222377"/>
                                  <a:pt x="2414067" y="222377"/>
                                </a:cubicBezTo>
                                <a:cubicBezTo>
                                  <a:pt x="2414575" y="222377"/>
                                  <a:pt x="2415083" y="222250"/>
                                  <a:pt x="2415591" y="222250"/>
                                </a:cubicBezTo>
                                <a:cubicBezTo>
                                  <a:pt x="2415972" y="222250"/>
                                  <a:pt x="2416480" y="222123"/>
                                  <a:pt x="2416988" y="222123"/>
                                </a:cubicBezTo>
                                <a:cubicBezTo>
                                  <a:pt x="2417496" y="222123"/>
                                  <a:pt x="2418004" y="222123"/>
                                  <a:pt x="2418512" y="222123"/>
                                </a:cubicBezTo>
                                <a:cubicBezTo>
                                  <a:pt x="2418893" y="222123"/>
                                  <a:pt x="2419401" y="222123"/>
                                  <a:pt x="2419909" y="222123"/>
                                </a:cubicBezTo>
                                <a:cubicBezTo>
                                  <a:pt x="2420417" y="222123"/>
                                  <a:pt x="2420925" y="222123"/>
                                  <a:pt x="2421433" y="222123"/>
                                </a:cubicBezTo>
                                <a:cubicBezTo>
                                  <a:pt x="2421814" y="222250"/>
                                  <a:pt x="2422322" y="222250"/>
                                  <a:pt x="2422830" y="222250"/>
                                </a:cubicBezTo>
                                <a:cubicBezTo>
                                  <a:pt x="2423338" y="222250"/>
                                  <a:pt x="2423846" y="222377"/>
                                  <a:pt x="2424354" y="222377"/>
                                </a:cubicBezTo>
                                <a:cubicBezTo>
                                  <a:pt x="2424735" y="222377"/>
                                  <a:pt x="2425243" y="222377"/>
                                  <a:pt x="2425751" y="222377"/>
                                </a:cubicBezTo>
                                <a:cubicBezTo>
                                  <a:pt x="2426259" y="222377"/>
                                  <a:pt x="2426767" y="222377"/>
                                  <a:pt x="2427275" y="222377"/>
                                </a:cubicBezTo>
                                <a:cubicBezTo>
                                  <a:pt x="2427656" y="222377"/>
                                  <a:pt x="2428164" y="222250"/>
                                  <a:pt x="2428672" y="222250"/>
                                </a:cubicBezTo>
                                <a:cubicBezTo>
                                  <a:pt x="2429180" y="222250"/>
                                  <a:pt x="2429688" y="222250"/>
                                  <a:pt x="2430069" y="222123"/>
                                </a:cubicBezTo>
                                <a:cubicBezTo>
                                  <a:pt x="2430577" y="222123"/>
                                  <a:pt x="2431085" y="222123"/>
                                  <a:pt x="2431593" y="222123"/>
                                </a:cubicBezTo>
                                <a:cubicBezTo>
                                  <a:pt x="2432101" y="221996"/>
                                  <a:pt x="2432609" y="221996"/>
                                  <a:pt x="2432990" y="221869"/>
                                </a:cubicBezTo>
                                <a:cubicBezTo>
                                  <a:pt x="2433498" y="221869"/>
                                  <a:pt x="2434006" y="221869"/>
                                  <a:pt x="2434514" y="221742"/>
                                </a:cubicBezTo>
                                <a:cubicBezTo>
                                  <a:pt x="2435022" y="221742"/>
                                  <a:pt x="2435530" y="221615"/>
                                  <a:pt x="2435911" y="221615"/>
                                </a:cubicBezTo>
                                <a:cubicBezTo>
                                  <a:pt x="2436419" y="221488"/>
                                  <a:pt x="2436927" y="221361"/>
                                  <a:pt x="2437435" y="221361"/>
                                </a:cubicBezTo>
                                <a:cubicBezTo>
                                  <a:pt x="2437943" y="221234"/>
                                  <a:pt x="2438451" y="221234"/>
                                  <a:pt x="2438832" y="221107"/>
                                </a:cubicBezTo>
                                <a:cubicBezTo>
                                  <a:pt x="2439340" y="221107"/>
                                  <a:pt x="2439848" y="221107"/>
                                  <a:pt x="2440356" y="220980"/>
                                </a:cubicBezTo>
                                <a:cubicBezTo>
                                  <a:pt x="2440864" y="220980"/>
                                  <a:pt x="2441372" y="220853"/>
                                  <a:pt x="2441753" y="220853"/>
                                </a:cubicBezTo>
                                <a:cubicBezTo>
                                  <a:pt x="2442261" y="220726"/>
                                  <a:pt x="2442769" y="220726"/>
                                  <a:pt x="2443277" y="220599"/>
                                </a:cubicBezTo>
                                <a:cubicBezTo>
                                  <a:pt x="2443785" y="220599"/>
                                  <a:pt x="2444293" y="220472"/>
                                  <a:pt x="2444674" y="220472"/>
                                </a:cubicBezTo>
                                <a:cubicBezTo>
                                  <a:pt x="2445182" y="220345"/>
                                  <a:pt x="2445690" y="220345"/>
                                  <a:pt x="2446198" y="220345"/>
                                </a:cubicBezTo>
                                <a:cubicBezTo>
                                  <a:pt x="2446706" y="220218"/>
                                  <a:pt x="2447087" y="220218"/>
                                  <a:pt x="2447595" y="220091"/>
                                </a:cubicBezTo>
                                <a:cubicBezTo>
                                  <a:pt x="2448103" y="220091"/>
                                  <a:pt x="2448611" y="220091"/>
                                  <a:pt x="2449119" y="219964"/>
                                </a:cubicBezTo>
                                <a:cubicBezTo>
                                  <a:pt x="2449627" y="219964"/>
                                  <a:pt x="2450008" y="219964"/>
                                  <a:pt x="2450516" y="219964"/>
                                </a:cubicBezTo>
                                <a:cubicBezTo>
                                  <a:pt x="2451024" y="219964"/>
                                  <a:pt x="2451532" y="219837"/>
                                  <a:pt x="2452040" y="219837"/>
                                </a:cubicBezTo>
                                <a:cubicBezTo>
                                  <a:pt x="2452548" y="219837"/>
                                  <a:pt x="2452929" y="219837"/>
                                  <a:pt x="2453437" y="219837"/>
                                </a:cubicBezTo>
                                <a:cubicBezTo>
                                  <a:pt x="2453945" y="219710"/>
                                  <a:pt x="2454453" y="219710"/>
                                  <a:pt x="2454961" y="219710"/>
                                </a:cubicBezTo>
                                <a:cubicBezTo>
                                  <a:pt x="2455469" y="219710"/>
                                  <a:pt x="2455850" y="219710"/>
                                  <a:pt x="2456358" y="219710"/>
                                </a:cubicBezTo>
                                <a:cubicBezTo>
                                  <a:pt x="2456866" y="219583"/>
                                  <a:pt x="2457374" y="219583"/>
                                  <a:pt x="2457882" y="219583"/>
                                </a:cubicBezTo>
                                <a:cubicBezTo>
                                  <a:pt x="2458390" y="219583"/>
                                  <a:pt x="2458771" y="219583"/>
                                  <a:pt x="2459279" y="219456"/>
                                </a:cubicBezTo>
                                <a:cubicBezTo>
                                  <a:pt x="2459787" y="219456"/>
                                  <a:pt x="2460295" y="219456"/>
                                  <a:pt x="2460803" y="219456"/>
                                </a:cubicBezTo>
                                <a:cubicBezTo>
                                  <a:pt x="2461311" y="219456"/>
                                  <a:pt x="2461692" y="219456"/>
                                  <a:pt x="2462200" y="219456"/>
                                </a:cubicBezTo>
                                <a:cubicBezTo>
                                  <a:pt x="2462708" y="219329"/>
                                  <a:pt x="2463216" y="219329"/>
                                  <a:pt x="2463724" y="219329"/>
                                </a:cubicBezTo>
                                <a:cubicBezTo>
                                  <a:pt x="2464105" y="219329"/>
                                  <a:pt x="2464613" y="219202"/>
                                  <a:pt x="2465121" y="219202"/>
                                </a:cubicBezTo>
                                <a:cubicBezTo>
                                  <a:pt x="2465629" y="219202"/>
                                  <a:pt x="2466137" y="219075"/>
                                  <a:pt x="2466645" y="219075"/>
                                </a:cubicBezTo>
                                <a:cubicBezTo>
                                  <a:pt x="2467026" y="219075"/>
                                  <a:pt x="2467534" y="218948"/>
                                  <a:pt x="2468042" y="218948"/>
                                </a:cubicBezTo>
                                <a:cubicBezTo>
                                  <a:pt x="2468550" y="218821"/>
                                  <a:pt x="2469058" y="218821"/>
                                  <a:pt x="2469566" y="218821"/>
                                </a:cubicBezTo>
                                <a:cubicBezTo>
                                  <a:pt x="2469947" y="218821"/>
                                  <a:pt x="2470455" y="218694"/>
                                  <a:pt x="2470963" y="218694"/>
                                </a:cubicBezTo>
                                <a:cubicBezTo>
                                  <a:pt x="2471471" y="218567"/>
                                  <a:pt x="2471979" y="218567"/>
                                  <a:pt x="2472487" y="218440"/>
                                </a:cubicBezTo>
                                <a:cubicBezTo>
                                  <a:pt x="2472868" y="218440"/>
                                  <a:pt x="2473376" y="218440"/>
                                  <a:pt x="2473884" y="218313"/>
                                </a:cubicBezTo>
                                <a:cubicBezTo>
                                  <a:pt x="2474392" y="218313"/>
                                  <a:pt x="2474900" y="218186"/>
                                  <a:pt x="2475408" y="218186"/>
                                </a:cubicBezTo>
                                <a:cubicBezTo>
                                  <a:pt x="2475789" y="218186"/>
                                  <a:pt x="2476297" y="218059"/>
                                  <a:pt x="2476805" y="218059"/>
                                </a:cubicBezTo>
                                <a:cubicBezTo>
                                  <a:pt x="2477313" y="218059"/>
                                  <a:pt x="2477821" y="217932"/>
                                  <a:pt x="2478329" y="217932"/>
                                </a:cubicBezTo>
                                <a:cubicBezTo>
                                  <a:pt x="2478710" y="217805"/>
                                  <a:pt x="2479218" y="217805"/>
                                  <a:pt x="2479726" y="217805"/>
                                </a:cubicBezTo>
                                <a:cubicBezTo>
                                  <a:pt x="2480234" y="217805"/>
                                  <a:pt x="2480742" y="217678"/>
                                  <a:pt x="2481123" y="217678"/>
                                </a:cubicBezTo>
                                <a:cubicBezTo>
                                  <a:pt x="2481631" y="217678"/>
                                  <a:pt x="2482139" y="217678"/>
                                  <a:pt x="2482647" y="217551"/>
                                </a:cubicBezTo>
                                <a:cubicBezTo>
                                  <a:pt x="2483155" y="217551"/>
                                  <a:pt x="2483663" y="217551"/>
                                  <a:pt x="2484044" y="217551"/>
                                </a:cubicBezTo>
                                <a:cubicBezTo>
                                  <a:pt x="2484552" y="217424"/>
                                  <a:pt x="2485060" y="217424"/>
                                  <a:pt x="2485568" y="217424"/>
                                </a:cubicBezTo>
                                <a:cubicBezTo>
                                  <a:pt x="2486076" y="217424"/>
                                  <a:pt x="2486584" y="217297"/>
                                  <a:pt x="2486965" y="217297"/>
                                </a:cubicBezTo>
                                <a:cubicBezTo>
                                  <a:pt x="2487473" y="217297"/>
                                  <a:pt x="2487981" y="217297"/>
                                  <a:pt x="2488489" y="217170"/>
                                </a:cubicBezTo>
                                <a:cubicBezTo>
                                  <a:pt x="2488997" y="217170"/>
                                  <a:pt x="2489505" y="217170"/>
                                  <a:pt x="2489886" y="217043"/>
                                </a:cubicBezTo>
                                <a:cubicBezTo>
                                  <a:pt x="2490394" y="217043"/>
                                  <a:pt x="2490902" y="217043"/>
                                  <a:pt x="2491410" y="216916"/>
                                </a:cubicBezTo>
                                <a:cubicBezTo>
                                  <a:pt x="2491918" y="216916"/>
                                  <a:pt x="2492426" y="216789"/>
                                  <a:pt x="2492807" y="216789"/>
                                </a:cubicBezTo>
                                <a:cubicBezTo>
                                  <a:pt x="2493315" y="216789"/>
                                  <a:pt x="2493823" y="216662"/>
                                  <a:pt x="2494331" y="216662"/>
                                </a:cubicBezTo>
                                <a:cubicBezTo>
                                  <a:pt x="2494839" y="216662"/>
                                  <a:pt x="2495347" y="216535"/>
                                  <a:pt x="2495728" y="216535"/>
                                </a:cubicBezTo>
                                <a:cubicBezTo>
                                  <a:pt x="2496236" y="216535"/>
                                  <a:pt x="2496744" y="216535"/>
                                  <a:pt x="2497252" y="216535"/>
                                </a:cubicBezTo>
                                <a:cubicBezTo>
                                  <a:pt x="2497760" y="216408"/>
                                  <a:pt x="2498141" y="216408"/>
                                  <a:pt x="2498649" y="216408"/>
                                </a:cubicBezTo>
                                <a:cubicBezTo>
                                  <a:pt x="2499157" y="216281"/>
                                  <a:pt x="2499665" y="216281"/>
                                  <a:pt x="2500173" y="216281"/>
                                </a:cubicBezTo>
                                <a:cubicBezTo>
                                  <a:pt x="2500681" y="216154"/>
                                  <a:pt x="2501062" y="216154"/>
                                  <a:pt x="2501570" y="216154"/>
                                </a:cubicBezTo>
                                <a:cubicBezTo>
                                  <a:pt x="2502078" y="216154"/>
                                  <a:pt x="2502586" y="216027"/>
                                  <a:pt x="2503094" y="216027"/>
                                </a:cubicBezTo>
                                <a:cubicBezTo>
                                  <a:pt x="2503602" y="216027"/>
                                  <a:pt x="2503983" y="215900"/>
                                  <a:pt x="2504491" y="215900"/>
                                </a:cubicBezTo>
                                <a:cubicBezTo>
                                  <a:pt x="2504999" y="215773"/>
                                  <a:pt x="2505507" y="215773"/>
                                  <a:pt x="2506015" y="215773"/>
                                </a:cubicBezTo>
                                <a:cubicBezTo>
                                  <a:pt x="2506523" y="215646"/>
                                  <a:pt x="2506904" y="215646"/>
                                  <a:pt x="2507412" y="215646"/>
                                </a:cubicBezTo>
                                <a:cubicBezTo>
                                  <a:pt x="2507920" y="215519"/>
                                  <a:pt x="2508428" y="215519"/>
                                  <a:pt x="2508936" y="215392"/>
                                </a:cubicBezTo>
                                <a:cubicBezTo>
                                  <a:pt x="2509444" y="215392"/>
                                  <a:pt x="2509825" y="215265"/>
                                  <a:pt x="2510333" y="215265"/>
                                </a:cubicBezTo>
                                <a:cubicBezTo>
                                  <a:pt x="2510841" y="215265"/>
                                  <a:pt x="2511349" y="215138"/>
                                  <a:pt x="2511857" y="215138"/>
                                </a:cubicBezTo>
                                <a:cubicBezTo>
                                  <a:pt x="2512365" y="215138"/>
                                  <a:pt x="2512746" y="215011"/>
                                  <a:pt x="2513254" y="215011"/>
                                </a:cubicBezTo>
                                <a:cubicBezTo>
                                  <a:pt x="2513762" y="215011"/>
                                  <a:pt x="2514270" y="215011"/>
                                  <a:pt x="2514778" y="214884"/>
                                </a:cubicBezTo>
                                <a:cubicBezTo>
                                  <a:pt x="2515159" y="214884"/>
                                  <a:pt x="2515667" y="214884"/>
                                  <a:pt x="2516175" y="214884"/>
                                </a:cubicBezTo>
                                <a:cubicBezTo>
                                  <a:pt x="2516683" y="214757"/>
                                  <a:pt x="2517191" y="214757"/>
                                  <a:pt x="2517699" y="214757"/>
                                </a:cubicBezTo>
                                <a:cubicBezTo>
                                  <a:pt x="2518080" y="214757"/>
                                  <a:pt x="2518588" y="214757"/>
                                  <a:pt x="2519096" y="214757"/>
                                </a:cubicBezTo>
                                <a:cubicBezTo>
                                  <a:pt x="2519604" y="214757"/>
                                  <a:pt x="2520112" y="214757"/>
                                  <a:pt x="2520620" y="214630"/>
                                </a:cubicBezTo>
                                <a:cubicBezTo>
                                  <a:pt x="2521001" y="214630"/>
                                  <a:pt x="2521509" y="214630"/>
                                  <a:pt x="2522017" y="214630"/>
                                </a:cubicBezTo>
                                <a:cubicBezTo>
                                  <a:pt x="2522525" y="214630"/>
                                  <a:pt x="2523033" y="214503"/>
                                  <a:pt x="2523541" y="214503"/>
                                </a:cubicBezTo>
                                <a:cubicBezTo>
                                  <a:pt x="2523922" y="214503"/>
                                  <a:pt x="2524430" y="214503"/>
                                  <a:pt x="2524938" y="214503"/>
                                </a:cubicBezTo>
                                <a:cubicBezTo>
                                  <a:pt x="2525446" y="214376"/>
                                  <a:pt x="2525954" y="214376"/>
                                  <a:pt x="2526462" y="214376"/>
                                </a:cubicBezTo>
                                <a:cubicBezTo>
                                  <a:pt x="2526843" y="214376"/>
                                  <a:pt x="2527351" y="214376"/>
                                  <a:pt x="2527859" y="214249"/>
                                </a:cubicBezTo>
                                <a:cubicBezTo>
                                  <a:pt x="2528367" y="214249"/>
                                  <a:pt x="2528875" y="214249"/>
                                  <a:pt x="2529383" y="214122"/>
                                </a:cubicBezTo>
                                <a:cubicBezTo>
                                  <a:pt x="2529764" y="214122"/>
                                  <a:pt x="2530272" y="214122"/>
                                  <a:pt x="2530780" y="214122"/>
                                </a:cubicBezTo>
                                <a:cubicBezTo>
                                  <a:pt x="2531288" y="214122"/>
                                  <a:pt x="2531796" y="213995"/>
                                  <a:pt x="2532177" y="213995"/>
                                </a:cubicBezTo>
                                <a:cubicBezTo>
                                  <a:pt x="2532685" y="213995"/>
                                  <a:pt x="2533193" y="213868"/>
                                  <a:pt x="2533701" y="213868"/>
                                </a:cubicBezTo>
                                <a:cubicBezTo>
                                  <a:pt x="2534209" y="213868"/>
                                  <a:pt x="2534717" y="213868"/>
                                  <a:pt x="2535098" y="213741"/>
                                </a:cubicBezTo>
                                <a:cubicBezTo>
                                  <a:pt x="2535606" y="213741"/>
                                  <a:pt x="2536114" y="213741"/>
                                  <a:pt x="2536622" y="213614"/>
                                </a:cubicBezTo>
                                <a:cubicBezTo>
                                  <a:pt x="2537130" y="213614"/>
                                  <a:pt x="2537638" y="213614"/>
                                  <a:pt x="2538019" y="213487"/>
                                </a:cubicBezTo>
                                <a:cubicBezTo>
                                  <a:pt x="2538527" y="213487"/>
                                  <a:pt x="2539035" y="213487"/>
                                  <a:pt x="2539543" y="213360"/>
                                </a:cubicBezTo>
                                <a:cubicBezTo>
                                  <a:pt x="2540051" y="213360"/>
                                  <a:pt x="2540559" y="213233"/>
                                  <a:pt x="2540940" y="213233"/>
                                </a:cubicBezTo>
                                <a:cubicBezTo>
                                  <a:pt x="2541448" y="213233"/>
                                  <a:pt x="2541956" y="213106"/>
                                  <a:pt x="2542464" y="213106"/>
                                </a:cubicBezTo>
                                <a:cubicBezTo>
                                  <a:pt x="2542972" y="212979"/>
                                  <a:pt x="2543480" y="212979"/>
                                  <a:pt x="2543861" y="212852"/>
                                </a:cubicBezTo>
                                <a:cubicBezTo>
                                  <a:pt x="2544369" y="212852"/>
                                  <a:pt x="2544877" y="212852"/>
                                  <a:pt x="2545385" y="212852"/>
                                </a:cubicBezTo>
                                <a:cubicBezTo>
                                  <a:pt x="2545893" y="212725"/>
                                  <a:pt x="2546401" y="212725"/>
                                  <a:pt x="2546782" y="212598"/>
                                </a:cubicBezTo>
                                <a:cubicBezTo>
                                  <a:pt x="2547290" y="212598"/>
                                  <a:pt x="2547798" y="212598"/>
                                  <a:pt x="2548306" y="212598"/>
                                </a:cubicBezTo>
                                <a:cubicBezTo>
                                  <a:pt x="2548814" y="212471"/>
                                  <a:pt x="2549195" y="212471"/>
                                  <a:pt x="2549703" y="212471"/>
                                </a:cubicBezTo>
                                <a:cubicBezTo>
                                  <a:pt x="2550211" y="212471"/>
                                  <a:pt x="2550719" y="212471"/>
                                  <a:pt x="2551227" y="212344"/>
                                </a:cubicBezTo>
                                <a:cubicBezTo>
                                  <a:pt x="2551735" y="212344"/>
                                  <a:pt x="2552116" y="212344"/>
                                  <a:pt x="2552624" y="212344"/>
                                </a:cubicBezTo>
                                <a:cubicBezTo>
                                  <a:pt x="2553132" y="212344"/>
                                  <a:pt x="2553640" y="212217"/>
                                  <a:pt x="2554148" y="212217"/>
                                </a:cubicBezTo>
                                <a:cubicBezTo>
                                  <a:pt x="2554656" y="212217"/>
                                  <a:pt x="2555037" y="212217"/>
                                  <a:pt x="2555545" y="212090"/>
                                </a:cubicBezTo>
                                <a:cubicBezTo>
                                  <a:pt x="2556053" y="212090"/>
                                  <a:pt x="2556561" y="212090"/>
                                  <a:pt x="2557069" y="211963"/>
                                </a:cubicBezTo>
                                <a:cubicBezTo>
                                  <a:pt x="2557577" y="211963"/>
                                  <a:pt x="2557958" y="211963"/>
                                  <a:pt x="2558466" y="211836"/>
                                </a:cubicBezTo>
                                <a:cubicBezTo>
                                  <a:pt x="2558974" y="211836"/>
                                  <a:pt x="2559482" y="211836"/>
                                  <a:pt x="2559990" y="211709"/>
                                </a:cubicBezTo>
                                <a:cubicBezTo>
                                  <a:pt x="2560498" y="211709"/>
                                  <a:pt x="2560879" y="211582"/>
                                  <a:pt x="2561387" y="211582"/>
                                </a:cubicBezTo>
                                <a:cubicBezTo>
                                  <a:pt x="2561895" y="211455"/>
                                  <a:pt x="2562403" y="211455"/>
                                  <a:pt x="2562911" y="211328"/>
                                </a:cubicBezTo>
                                <a:cubicBezTo>
                                  <a:pt x="2563419" y="211328"/>
                                  <a:pt x="2563800" y="211201"/>
                                  <a:pt x="2564308" y="211201"/>
                                </a:cubicBezTo>
                                <a:cubicBezTo>
                                  <a:pt x="2564816" y="211074"/>
                                  <a:pt x="2565324" y="211074"/>
                                  <a:pt x="2565832" y="210947"/>
                                </a:cubicBezTo>
                                <a:cubicBezTo>
                                  <a:pt x="2566213" y="210947"/>
                                  <a:pt x="2566721" y="210820"/>
                                  <a:pt x="2567229" y="210820"/>
                                </a:cubicBezTo>
                                <a:cubicBezTo>
                                  <a:pt x="2567737" y="210693"/>
                                  <a:pt x="2568245" y="210693"/>
                                  <a:pt x="2568753" y="210693"/>
                                </a:cubicBezTo>
                                <a:cubicBezTo>
                                  <a:pt x="2569134" y="210566"/>
                                  <a:pt x="2569642" y="210566"/>
                                  <a:pt x="2570150" y="210566"/>
                                </a:cubicBezTo>
                                <a:cubicBezTo>
                                  <a:pt x="2570658" y="210439"/>
                                  <a:pt x="2571166" y="210439"/>
                                  <a:pt x="2571674" y="210439"/>
                                </a:cubicBezTo>
                                <a:cubicBezTo>
                                  <a:pt x="2572055" y="210312"/>
                                  <a:pt x="2572563" y="210312"/>
                                  <a:pt x="2573071" y="210312"/>
                                </a:cubicBezTo>
                                <a:cubicBezTo>
                                  <a:pt x="2573579" y="210312"/>
                                  <a:pt x="2574087" y="210312"/>
                                  <a:pt x="2574595" y="210312"/>
                                </a:cubicBezTo>
                                <a:cubicBezTo>
                                  <a:pt x="2574976" y="210312"/>
                                  <a:pt x="2575484" y="210185"/>
                                  <a:pt x="2575992" y="210185"/>
                                </a:cubicBezTo>
                                <a:cubicBezTo>
                                  <a:pt x="2576500" y="210185"/>
                                  <a:pt x="2577008" y="210185"/>
                                  <a:pt x="2577516" y="210185"/>
                                </a:cubicBezTo>
                                <a:cubicBezTo>
                                  <a:pt x="2577897" y="210185"/>
                                  <a:pt x="2578405" y="210185"/>
                                  <a:pt x="2578913" y="210185"/>
                                </a:cubicBezTo>
                                <a:cubicBezTo>
                                  <a:pt x="2579421" y="210058"/>
                                  <a:pt x="2579929" y="210058"/>
                                  <a:pt x="2580437" y="210058"/>
                                </a:cubicBezTo>
                                <a:cubicBezTo>
                                  <a:pt x="2580818" y="210058"/>
                                  <a:pt x="2581326" y="210058"/>
                                  <a:pt x="2581834" y="209931"/>
                                </a:cubicBezTo>
                                <a:cubicBezTo>
                                  <a:pt x="2582342" y="209931"/>
                                  <a:pt x="2582850" y="209931"/>
                                  <a:pt x="2583231" y="209931"/>
                                </a:cubicBezTo>
                                <a:cubicBezTo>
                                  <a:pt x="2583739" y="209804"/>
                                  <a:pt x="2584247" y="209804"/>
                                  <a:pt x="2584755" y="209804"/>
                                </a:cubicBezTo>
                                <a:cubicBezTo>
                                  <a:pt x="2585263" y="209677"/>
                                  <a:pt x="2585771" y="209677"/>
                                  <a:pt x="2586152" y="209677"/>
                                </a:cubicBezTo>
                                <a:cubicBezTo>
                                  <a:pt x="2586660" y="209677"/>
                                  <a:pt x="2587168" y="209550"/>
                                  <a:pt x="2587676" y="209550"/>
                                </a:cubicBezTo>
                                <a:cubicBezTo>
                                  <a:pt x="2588184" y="209550"/>
                                  <a:pt x="2588692" y="209423"/>
                                  <a:pt x="2589073" y="209423"/>
                                </a:cubicBezTo>
                                <a:cubicBezTo>
                                  <a:pt x="2589581" y="209423"/>
                                  <a:pt x="2590089" y="209296"/>
                                  <a:pt x="2590597" y="209296"/>
                                </a:cubicBezTo>
                                <a:cubicBezTo>
                                  <a:pt x="2591105" y="209169"/>
                                  <a:pt x="2591613" y="209169"/>
                                  <a:pt x="2591994" y="209169"/>
                                </a:cubicBezTo>
                                <a:cubicBezTo>
                                  <a:pt x="2592502" y="209042"/>
                                  <a:pt x="2593010" y="209042"/>
                                  <a:pt x="2593518" y="209042"/>
                                </a:cubicBezTo>
                                <a:cubicBezTo>
                                  <a:pt x="2594026" y="208915"/>
                                  <a:pt x="2594534" y="208915"/>
                                  <a:pt x="2594915" y="208788"/>
                                </a:cubicBezTo>
                                <a:cubicBezTo>
                                  <a:pt x="2595423" y="208788"/>
                                  <a:pt x="2595931" y="208661"/>
                                  <a:pt x="2596439" y="208661"/>
                                </a:cubicBezTo>
                                <a:cubicBezTo>
                                  <a:pt x="2596947" y="208534"/>
                                  <a:pt x="2597455" y="208534"/>
                                  <a:pt x="2597836" y="208534"/>
                                </a:cubicBezTo>
                                <a:cubicBezTo>
                                  <a:pt x="2598344" y="208407"/>
                                  <a:pt x="2598852" y="208407"/>
                                  <a:pt x="2599360" y="208280"/>
                                </a:cubicBezTo>
                                <a:cubicBezTo>
                                  <a:pt x="2599868" y="208153"/>
                                  <a:pt x="2600249" y="208153"/>
                                  <a:pt x="2600757" y="208026"/>
                                </a:cubicBezTo>
                                <a:cubicBezTo>
                                  <a:pt x="2601265" y="208026"/>
                                  <a:pt x="2601773" y="207899"/>
                                  <a:pt x="2602281" y="207899"/>
                                </a:cubicBezTo>
                                <a:cubicBezTo>
                                  <a:pt x="2602789" y="207772"/>
                                  <a:pt x="2603170" y="207772"/>
                                  <a:pt x="2603678" y="207645"/>
                                </a:cubicBezTo>
                                <a:cubicBezTo>
                                  <a:pt x="2604186" y="207518"/>
                                  <a:pt x="2604694" y="207518"/>
                                  <a:pt x="2605202" y="207518"/>
                                </a:cubicBezTo>
                                <a:cubicBezTo>
                                  <a:pt x="2605710" y="207391"/>
                                  <a:pt x="2606091" y="207264"/>
                                  <a:pt x="2606599" y="207264"/>
                                </a:cubicBezTo>
                                <a:cubicBezTo>
                                  <a:pt x="2607107" y="207137"/>
                                  <a:pt x="2607615" y="207137"/>
                                  <a:pt x="2608123" y="207010"/>
                                </a:cubicBezTo>
                                <a:cubicBezTo>
                                  <a:pt x="2608631" y="207010"/>
                                  <a:pt x="2609012" y="206883"/>
                                  <a:pt x="2609520" y="206883"/>
                                </a:cubicBezTo>
                                <a:cubicBezTo>
                                  <a:pt x="2610028" y="206756"/>
                                  <a:pt x="2610536" y="206756"/>
                                  <a:pt x="2611044" y="206629"/>
                                </a:cubicBezTo>
                                <a:cubicBezTo>
                                  <a:pt x="2611552" y="206629"/>
                                  <a:pt x="2611933" y="206502"/>
                                  <a:pt x="2612441" y="206502"/>
                                </a:cubicBezTo>
                                <a:cubicBezTo>
                                  <a:pt x="2612949" y="206375"/>
                                  <a:pt x="2613457" y="206375"/>
                                  <a:pt x="2613965" y="206248"/>
                                </a:cubicBezTo>
                                <a:cubicBezTo>
                                  <a:pt x="2614473" y="206248"/>
                                  <a:pt x="2614854" y="206121"/>
                                  <a:pt x="2615362" y="206121"/>
                                </a:cubicBezTo>
                                <a:cubicBezTo>
                                  <a:pt x="2615870" y="205994"/>
                                  <a:pt x="2616378" y="205994"/>
                                  <a:pt x="2616886" y="205867"/>
                                </a:cubicBezTo>
                                <a:cubicBezTo>
                                  <a:pt x="2617267" y="205867"/>
                                  <a:pt x="2617775" y="205867"/>
                                  <a:pt x="2618283" y="205740"/>
                                </a:cubicBezTo>
                                <a:cubicBezTo>
                                  <a:pt x="2618791" y="205740"/>
                                  <a:pt x="2619299" y="205740"/>
                                  <a:pt x="2619807" y="205613"/>
                                </a:cubicBezTo>
                                <a:cubicBezTo>
                                  <a:pt x="2620188" y="205613"/>
                                  <a:pt x="2620696" y="205613"/>
                                  <a:pt x="2621204" y="205486"/>
                                </a:cubicBezTo>
                                <a:cubicBezTo>
                                  <a:pt x="2621712" y="205486"/>
                                  <a:pt x="2622220" y="205486"/>
                                  <a:pt x="2622728" y="205359"/>
                                </a:cubicBezTo>
                                <a:cubicBezTo>
                                  <a:pt x="2623109" y="205359"/>
                                  <a:pt x="2623617" y="205359"/>
                                  <a:pt x="2624125" y="205359"/>
                                </a:cubicBezTo>
                                <a:cubicBezTo>
                                  <a:pt x="2624633" y="205232"/>
                                  <a:pt x="2625141" y="205232"/>
                                  <a:pt x="2625649" y="205232"/>
                                </a:cubicBezTo>
                                <a:cubicBezTo>
                                  <a:pt x="2626030" y="205105"/>
                                  <a:pt x="2626538" y="205105"/>
                                  <a:pt x="2627046" y="205105"/>
                                </a:cubicBezTo>
                                <a:cubicBezTo>
                                  <a:pt x="2627554" y="205105"/>
                                  <a:pt x="2628062" y="204978"/>
                                  <a:pt x="2628570" y="204978"/>
                                </a:cubicBezTo>
                                <a:cubicBezTo>
                                  <a:pt x="2628951" y="204978"/>
                                  <a:pt x="2629459" y="204851"/>
                                  <a:pt x="2629967" y="204851"/>
                                </a:cubicBezTo>
                                <a:cubicBezTo>
                                  <a:pt x="2630475" y="204851"/>
                                  <a:pt x="2630983" y="204851"/>
                                  <a:pt x="2631491" y="204724"/>
                                </a:cubicBezTo>
                                <a:cubicBezTo>
                                  <a:pt x="2631872" y="204724"/>
                                  <a:pt x="2632380" y="204724"/>
                                  <a:pt x="2632888" y="204724"/>
                                </a:cubicBezTo>
                                <a:cubicBezTo>
                                  <a:pt x="2633396" y="204597"/>
                                  <a:pt x="2633904" y="204597"/>
                                  <a:pt x="2634285" y="204597"/>
                                </a:cubicBezTo>
                                <a:cubicBezTo>
                                  <a:pt x="2634793" y="204470"/>
                                  <a:pt x="2635301" y="204470"/>
                                  <a:pt x="2635809" y="204470"/>
                                </a:cubicBezTo>
                                <a:cubicBezTo>
                                  <a:pt x="2636317" y="204343"/>
                                  <a:pt x="2636825" y="204343"/>
                                  <a:pt x="2637206" y="204343"/>
                                </a:cubicBezTo>
                                <a:cubicBezTo>
                                  <a:pt x="2637714" y="204216"/>
                                  <a:pt x="2638222" y="204216"/>
                                  <a:pt x="2638730" y="204216"/>
                                </a:cubicBezTo>
                                <a:cubicBezTo>
                                  <a:pt x="2639238" y="204216"/>
                                  <a:pt x="2639746" y="204089"/>
                                  <a:pt x="2640127" y="204089"/>
                                </a:cubicBezTo>
                                <a:cubicBezTo>
                                  <a:pt x="2640635" y="204089"/>
                                  <a:pt x="2641143" y="203962"/>
                                  <a:pt x="2641651" y="203962"/>
                                </a:cubicBezTo>
                                <a:cubicBezTo>
                                  <a:pt x="2642159" y="203835"/>
                                  <a:pt x="2642667" y="203835"/>
                                  <a:pt x="2643048" y="203835"/>
                                </a:cubicBezTo>
                                <a:cubicBezTo>
                                  <a:pt x="2643556" y="203708"/>
                                  <a:pt x="2644064" y="203708"/>
                                  <a:pt x="2644572" y="203708"/>
                                </a:cubicBezTo>
                                <a:cubicBezTo>
                                  <a:pt x="2645080" y="203581"/>
                                  <a:pt x="2645588" y="203581"/>
                                  <a:pt x="2645969" y="203581"/>
                                </a:cubicBezTo>
                                <a:cubicBezTo>
                                  <a:pt x="2646477" y="203454"/>
                                  <a:pt x="2646985" y="203454"/>
                                  <a:pt x="2647493" y="203327"/>
                                </a:cubicBezTo>
                                <a:cubicBezTo>
                                  <a:pt x="2648001" y="203327"/>
                                  <a:pt x="2648382" y="203327"/>
                                  <a:pt x="2648890" y="203200"/>
                                </a:cubicBezTo>
                                <a:cubicBezTo>
                                  <a:pt x="2649398" y="203200"/>
                                  <a:pt x="2649906" y="203073"/>
                                  <a:pt x="2650414" y="203073"/>
                                </a:cubicBezTo>
                                <a:cubicBezTo>
                                  <a:pt x="2650922" y="202946"/>
                                  <a:pt x="2651303" y="202946"/>
                                  <a:pt x="2651811" y="202819"/>
                                </a:cubicBezTo>
                                <a:cubicBezTo>
                                  <a:pt x="2652319" y="202819"/>
                                  <a:pt x="2652827" y="202819"/>
                                  <a:pt x="2653335" y="202692"/>
                                </a:cubicBezTo>
                                <a:cubicBezTo>
                                  <a:pt x="2653843" y="202692"/>
                                  <a:pt x="2654224" y="202565"/>
                                  <a:pt x="2654732" y="202565"/>
                                </a:cubicBezTo>
                                <a:cubicBezTo>
                                  <a:pt x="2655240" y="202438"/>
                                  <a:pt x="2655748" y="202438"/>
                                  <a:pt x="2656256" y="202311"/>
                                </a:cubicBezTo>
                                <a:cubicBezTo>
                                  <a:pt x="2656764" y="202311"/>
                                  <a:pt x="2657145" y="202184"/>
                                  <a:pt x="2657653" y="202184"/>
                                </a:cubicBezTo>
                                <a:cubicBezTo>
                                  <a:pt x="2658161" y="202184"/>
                                  <a:pt x="2658669" y="202057"/>
                                  <a:pt x="2659177" y="202057"/>
                                </a:cubicBezTo>
                                <a:cubicBezTo>
                                  <a:pt x="2659685" y="201930"/>
                                  <a:pt x="2660066" y="201930"/>
                                  <a:pt x="2660574" y="201930"/>
                                </a:cubicBezTo>
                                <a:cubicBezTo>
                                  <a:pt x="2661082" y="201803"/>
                                  <a:pt x="2661590" y="201803"/>
                                  <a:pt x="2662098" y="201676"/>
                                </a:cubicBezTo>
                                <a:cubicBezTo>
                                  <a:pt x="2662606" y="201676"/>
                                  <a:pt x="2662987" y="201676"/>
                                  <a:pt x="2663495" y="201549"/>
                                </a:cubicBezTo>
                                <a:cubicBezTo>
                                  <a:pt x="2664003" y="201549"/>
                                  <a:pt x="2664511" y="201549"/>
                                  <a:pt x="2665019" y="201549"/>
                                </a:cubicBezTo>
                                <a:cubicBezTo>
                                  <a:pt x="2665400" y="201422"/>
                                  <a:pt x="2665908" y="201422"/>
                                  <a:pt x="2666416" y="201422"/>
                                </a:cubicBezTo>
                                <a:cubicBezTo>
                                  <a:pt x="2666924" y="201295"/>
                                  <a:pt x="2667432" y="201295"/>
                                  <a:pt x="2667940" y="201295"/>
                                </a:cubicBezTo>
                                <a:cubicBezTo>
                                  <a:pt x="2668321" y="201168"/>
                                  <a:pt x="2668829" y="201168"/>
                                  <a:pt x="2669337" y="201168"/>
                                </a:cubicBezTo>
                                <a:cubicBezTo>
                                  <a:pt x="2669845" y="201041"/>
                                  <a:pt x="2670353" y="201041"/>
                                  <a:pt x="2670861" y="201041"/>
                                </a:cubicBezTo>
                                <a:cubicBezTo>
                                  <a:pt x="2671242" y="200914"/>
                                  <a:pt x="2671750" y="200914"/>
                                  <a:pt x="2672258" y="200914"/>
                                </a:cubicBezTo>
                                <a:cubicBezTo>
                                  <a:pt x="2672766" y="200914"/>
                                  <a:pt x="2673274" y="200787"/>
                                  <a:pt x="2673782" y="200787"/>
                                </a:cubicBezTo>
                                <a:cubicBezTo>
                                  <a:pt x="2674163" y="200787"/>
                                  <a:pt x="2674671" y="200787"/>
                                  <a:pt x="2675179" y="200660"/>
                                </a:cubicBezTo>
                                <a:cubicBezTo>
                                  <a:pt x="2675687" y="200660"/>
                                  <a:pt x="2676195" y="200660"/>
                                  <a:pt x="2676703" y="200533"/>
                                </a:cubicBezTo>
                                <a:cubicBezTo>
                                  <a:pt x="2677084" y="200533"/>
                                  <a:pt x="2677592" y="200533"/>
                                  <a:pt x="2678100" y="200533"/>
                                </a:cubicBezTo>
                                <a:cubicBezTo>
                                  <a:pt x="2678608" y="200533"/>
                                  <a:pt x="2679116" y="200406"/>
                                  <a:pt x="2679624" y="200406"/>
                                </a:cubicBezTo>
                                <a:cubicBezTo>
                                  <a:pt x="2680005" y="200406"/>
                                  <a:pt x="2680513" y="200406"/>
                                  <a:pt x="2681021" y="200406"/>
                                </a:cubicBezTo>
                                <a:cubicBezTo>
                                  <a:pt x="2681529" y="200279"/>
                                  <a:pt x="2682037" y="200279"/>
                                  <a:pt x="2682418" y="200279"/>
                                </a:cubicBezTo>
                                <a:cubicBezTo>
                                  <a:pt x="2682926" y="200279"/>
                                  <a:pt x="2683434" y="200152"/>
                                  <a:pt x="2683942" y="200152"/>
                                </a:cubicBezTo>
                                <a:cubicBezTo>
                                  <a:pt x="2684450" y="200152"/>
                                  <a:pt x="2684958" y="200152"/>
                                  <a:pt x="2685339" y="200152"/>
                                </a:cubicBezTo>
                                <a:cubicBezTo>
                                  <a:pt x="2685847" y="200152"/>
                                  <a:pt x="2686355" y="200152"/>
                                  <a:pt x="2686863" y="200025"/>
                                </a:cubicBezTo>
                                <a:cubicBezTo>
                                  <a:pt x="2687371" y="200025"/>
                                  <a:pt x="2687879" y="200025"/>
                                  <a:pt x="2688260" y="200025"/>
                                </a:cubicBezTo>
                                <a:cubicBezTo>
                                  <a:pt x="2688768" y="200025"/>
                                  <a:pt x="2689276" y="200025"/>
                                  <a:pt x="2689784" y="200025"/>
                                </a:cubicBezTo>
                                <a:cubicBezTo>
                                  <a:pt x="2690292" y="200025"/>
                                  <a:pt x="2690800" y="200025"/>
                                  <a:pt x="2691181" y="200025"/>
                                </a:cubicBezTo>
                                <a:cubicBezTo>
                                  <a:pt x="2691689" y="200025"/>
                                  <a:pt x="2692197" y="200025"/>
                                  <a:pt x="2692705" y="199898"/>
                                </a:cubicBezTo>
                                <a:cubicBezTo>
                                  <a:pt x="2693213" y="199898"/>
                                  <a:pt x="2693721" y="199898"/>
                                  <a:pt x="2694102" y="199898"/>
                                </a:cubicBezTo>
                                <a:cubicBezTo>
                                  <a:pt x="2694610" y="199898"/>
                                  <a:pt x="2695118" y="199898"/>
                                  <a:pt x="2695626" y="199898"/>
                                </a:cubicBezTo>
                                <a:cubicBezTo>
                                  <a:pt x="2696134" y="199898"/>
                                  <a:pt x="2696642" y="199898"/>
                                  <a:pt x="2697023" y="199898"/>
                                </a:cubicBezTo>
                                <a:cubicBezTo>
                                  <a:pt x="2697531" y="199771"/>
                                  <a:pt x="2698039" y="199771"/>
                                  <a:pt x="2698547" y="199771"/>
                                </a:cubicBezTo>
                                <a:cubicBezTo>
                                  <a:pt x="2699055" y="199771"/>
                                  <a:pt x="2699436" y="199771"/>
                                  <a:pt x="2699944" y="199771"/>
                                </a:cubicBezTo>
                                <a:cubicBezTo>
                                  <a:pt x="2700452" y="199771"/>
                                  <a:pt x="2700960" y="199644"/>
                                  <a:pt x="2701468" y="199644"/>
                                </a:cubicBezTo>
                                <a:cubicBezTo>
                                  <a:pt x="2701976" y="199644"/>
                                  <a:pt x="2702357" y="199644"/>
                                  <a:pt x="2702865" y="199644"/>
                                </a:cubicBezTo>
                                <a:cubicBezTo>
                                  <a:pt x="2703373" y="199517"/>
                                  <a:pt x="2703881" y="199517"/>
                                  <a:pt x="2704389" y="199517"/>
                                </a:cubicBezTo>
                                <a:cubicBezTo>
                                  <a:pt x="2704897" y="199390"/>
                                  <a:pt x="2705278" y="199390"/>
                                  <a:pt x="2705786" y="199390"/>
                                </a:cubicBezTo>
                                <a:cubicBezTo>
                                  <a:pt x="2706294" y="199390"/>
                                  <a:pt x="2706802" y="199263"/>
                                  <a:pt x="2707310" y="199263"/>
                                </a:cubicBezTo>
                                <a:cubicBezTo>
                                  <a:pt x="2707818" y="199263"/>
                                  <a:pt x="2708199" y="199263"/>
                                  <a:pt x="2708707" y="199136"/>
                                </a:cubicBezTo>
                                <a:cubicBezTo>
                                  <a:pt x="2709215" y="199136"/>
                                  <a:pt x="2709723" y="199136"/>
                                  <a:pt x="2710231" y="199009"/>
                                </a:cubicBezTo>
                                <a:cubicBezTo>
                                  <a:pt x="2710739" y="199009"/>
                                  <a:pt x="2711120" y="199009"/>
                                  <a:pt x="2711628" y="198882"/>
                                </a:cubicBezTo>
                                <a:cubicBezTo>
                                  <a:pt x="2712136" y="198882"/>
                                  <a:pt x="2712644" y="198882"/>
                                  <a:pt x="2713152" y="198882"/>
                                </a:cubicBezTo>
                                <a:cubicBezTo>
                                  <a:pt x="2713660" y="198882"/>
                                  <a:pt x="2714041" y="198755"/>
                                  <a:pt x="2714549" y="198755"/>
                                </a:cubicBezTo>
                                <a:cubicBezTo>
                                  <a:pt x="2715057" y="198755"/>
                                  <a:pt x="2715565" y="198755"/>
                                  <a:pt x="2716073" y="198755"/>
                                </a:cubicBezTo>
                                <a:cubicBezTo>
                                  <a:pt x="2716454" y="198628"/>
                                  <a:pt x="2716962" y="198628"/>
                                  <a:pt x="2717470" y="198628"/>
                                </a:cubicBezTo>
                                <a:cubicBezTo>
                                  <a:pt x="2717978" y="198628"/>
                                  <a:pt x="2718486" y="198628"/>
                                  <a:pt x="2718994" y="198628"/>
                                </a:cubicBezTo>
                                <a:cubicBezTo>
                                  <a:pt x="2719375" y="198628"/>
                                  <a:pt x="2719883" y="198628"/>
                                  <a:pt x="2720391" y="198628"/>
                                </a:cubicBezTo>
                                <a:cubicBezTo>
                                  <a:pt x="2720899" y="198628"/>
                                  <a:pt x="2721407" y="198628"/>
                                  <a:pt x="2721915" y="198755"/>
                                </a:cubicBezTo>
                                <a:cubicBezTo>
                                  <a:pt x="2722296" y="198755"/>
                                  <a:pt x="2722804" y="198755"/>
                                  <a:pt x="2723312" y="198755"/>
                                </a:cubicBezTo>
                                <a:cubicBezTo>
                                  <a:pt x="2723820" y="198755"/>
                                  <a:pt x="2724328" y="198755"/>
                                  <a:pt x="2724836" y="198755"/>
                                </a:cubicBezTo>
                                <a:cubicBezTo>
                                  <a:pt x="2725217" y="198755"/>
                                  <a:pt x="2725725" y="198755"/>
                                  <a:pt x="2726233" y="198755"/>
                                </a:cubicBezTo>
                                <a:cubicBezTo>
                                  <a:pt x="2726741" y="198755"/>
                                  <a:pt x="2727249" y="198755"/>
                                  <a:pt x="2727757" y="198755"/>
                                </a:cubicBezTo>
                                <a:cubicBezTo>
                                  <a:pt x="2728138" y="198755"/>
                                  <a:pt x="2728646" y="198755"/>
                                  <a:pt x="2729154" y="198755"/>
                                </a:cubicBezTo>
                                <a:cubicBezTo>
                                  <a:pt x="2729662" y="198755"/>
                                  <a:pt x="2730170" y="198755"/>
                                  <a:pt x="2730678" y="198755"/>
                                </a:cubicBezTo>
                                <a:cubicBezTo>
                                  <a:pt x="2731059" y="198755"/>
                                  <a:pt x="2731567" y="198755"/>
                                  <a:pt x="2732075" y="198755"/>
                                </a:cubicBezTo>
                                <a:cubicBezTo>
                                  <a:pt x="2732583" y="198755"/>
                                  <a:pt x="2733091" y="198755"/>
                                  <a:pt x="2733472" y="198755"/>
                                </a:cubicBezTo>
                                <a:cubicBezTo>
                                  <a:pt x="2733980" y="198628"/>
                                  <a:pt x="2734488" y="198628"/>
                                  <a:pt x="2734996" y="198628"/>
                                </a:cubicBezTo>
                                <a:cubicBezTo>
                                  <a:pt x="2735504" y="198628"/>
                                  <a:pt x="2736012" y="198628"/>
                                  <a:pt x="2736393" y="198628"/>
                                </a:cubicBezTo>
                                <a:cubicBezTo>
                                  <a:pt x="2736901" y="198501"/>
                                  <a:pt x="2737409" y="198501"/>
                                  <a:pt x="2737917" y="198501"/>
                                </a:cubicBezTo>
                                <a:cubicBezTo>
                                  <a:pt x="2738425" y="198501"/>
                                  <a:pt x="2738933" y="198501"/>
                                  <a:pt x="2739314" y="198501"/>
                                </a:cubicBezTo>
                                <a:cubicBezTo>
                                  <a:pt x="2739822" y="198374"/>
                                  <a:pt x="2740330" y="198374"/>
                                  <a:pt x="2740838" y="198374"/>
                                </a:cubicBezTo>
                                <a:cubicBezTo>
                                  <a:pt x="2741346" y="198247"/>
                                  <a:pt x="2741854" y="198247"/>
                                  <a:pt x="2742235" y="198247"/>
                                </a:cubicBezTo>
                                <a:cubicBezTo>
                                  <a:pt x="2742743" y="198247"/>
                                  <a:pt x="2743251" y="198120"/>
                                  <a:pt x="2743759" y="198120"/>
                                </a:cubicBezTo>
                                <a:cubicBezTo>
                                  <a:pt x="2744267" y="198120"/>
                                  <a:pt x="2744775" y="197993"/>
                                  <a:pt x="2745156" y="197993"/>
                                </a:cubicBezTo>
                                <a:cubicBezTo>
                                  <a:pt x="2745664" y="197866"/>
                                  <a:pt x="2746172" y="197866"/>
                                  <a:pt x="2746680" y="197739"/>
                                </a:cubicBezTo>
                                <a:cubicBezTo>
                                  <a:pt x="2747188" y="197739"/>
                                  <a:pt x="2747696" y="197612"/>
                                  <a:pt x="2748077" y="197612"/>
                                </a:cubicBezTo>
                                <a:cubicBezTo>
                                  <a:pt x="2748585" y="197485"/>
                                  <a:pt x="2749093" y="197358"/>
                                  <a:pt x="2749601" y="197358"/>
                                </a:cubicBezTo>
                                <a:cubicBezTo>
                                  <a:pt x="2750109" y="197231"/>
                                  <a:pt x="2750490" y="197231"/>
                                  <a:pt x="2750998" y="197104"/>
                                </a:cubicBezTo>
                                <a:cubicBezTo>
                                  <a:pt x="2751506" y="197104"/>
                                  <a:pt x="2752014" y="196977"/>
                                  <a:pt x="2752522" y="196977"/>
                                </a:cubicBezTo>
                                <a:cubicBezTo>
                                  <a:pt x="2753030" y="196850"/>
                                  <a:pt x="2753411" y="196850"/>
                                  <a:pt x="2753919" y="196723"/>
                                </a:cubicBezTo>
                                <a:cubicBezTo>
                                  <a:pt x="2754427" y="196723"/>
                                  <a:pt x="2754935" y="196596"/>
                                  <a:pt x="2755443" y="196596"/>
                                </a:cubicBezTo>
                                <a:cubicBezTo>
                                  <a:pt x="2755951" y="196469"/>
                                  <a:pt x="2756332" y="196469"/>
                                  <a:pt x="2756840" y="196342"/>
                                </a:cubicBezTo>
                                <a:cubicBezTo>
                                  <a:pt x="2757348" y="196342"/>
                                  <a:pt x="2757856" y="196342"/>
                                  <a:pt x="2758364" y="196215"/>
                                </a:cubicBezTo>
                                <a:cubicBezTo>
                                  <a:pt x="2758872" y="196215"/>
                                  <a:pt x="2759253" y="196215"/>
                                  <a:pt x="2759761" y="196088"/>
                                </a:cubicBezTo>
                                <a:cubicBezTo>
                                  <a:pt x="2760269" y="196088"/>
                                  <a:pt x="2760777" y="196088"/>
                                  <a:pt x="2761285" y="195961"/>
                                </a:cubicBezTo>
                                <a:cubicBezTo>
                                  <a:pt x="2761793" y="195961"/>
                                  <a:pt x="2762174" y="195834"/>
                                  <a:pt x="2762682" y="195834"/>
                                </a:cubicBezTo>
                                <a:cubicBezTo>
                                  <a:pt x="2763190" y="195834"/>
                                  <a:pt x="2763698" y="195707"/>
                                  <a:pt x="2764206" y="195707"/>
                                </a:cubicBezTo>
                                <a:cubicBezTo>
                                  <a:pt x="2764714" y="195707"/>
                                  <a:pt x="2765095" y="195580"/>
                                  <a:pt x="2765603" y="195580"/>
                                </a:cubicBezTo>
                                <a:cubicBezTo>
                                  <a:pt x="2766111" y="195580"/>
                                  <a:pt x="2766619" y="195580"/>
                                  <a:pt x="2767127" y="195580"/>
                                </a:cubicBezTo>
                                <a:cubicBezTo>
                                  <a:pt x="2767508" y="195453"/>
                                  <a:pt x="2768016" y="195453"/>
                                  <a:pt x="2768524" y="195453"/>
                                </a:cubicBezTo>
                                <a:cubicBezTo>
                                  <a:pt x="2769032" y="195326"/>
                                  <a:pt x="2769540" y="195326"/>
                                  <a:pt x="2770048" y="195326"/>
                                </a:cubicBezTo>
                                <a:cubicBezTo>
                                  <a:pt x="2770429" y="195326"/>
                                  <a:pt x="2770937" y="195326"/>
                                  <a:pt x="2771445" y="195199"/>
                                </a:cubicBezTo>
                                <a:cubicBezTo>
                                  <a:pt x="2771953" y="195199"/>
                                  <a:pt x="2772461" y="195199"/>
                                  <a:pt x="2772969" y="195072"/>
                                </a:cubicBezTo>
                                <a:cubicBezTo>
                                  <a:pt x="2773350" y="195072"/>
                                  <a:pt x="2773858" y="195072"/>
                                  <a:pt x="2774366" y="194945"/>
                                </a:cubicBezTo>
                                <a:cubicBezTo>
                                  <a:pt x="2774874" y="194945"/>
                                  <a:pt x="2775382" y="194945"/>
                                  <a:pt x="2775890" y="194945"/>
                                </a:cubicBezTo>
                                <a:cubicBezTo>
                                  <a:pt x="2776271" y="194818"/>
                                  <a:pt x="2776779" y="194818"/>
                                  <a:pt x="2777287" y="194818"/>
                                </a:cubicBezTo>
                                <a:cubicBezTo>
                                  <a:pt x="2777795" y="194691"/>
                                  <a:pt x="2778303" y="194691"/>
                                  <a:pt x="2778811" y="194691"/>
                                </a:cubicBezTo>
                                <a:cubicBezTo>
                                  <a:pt x="2779192" y="194564"/>
                                  <a:pt x="2779700" y="194564"/>
                                  <a:pt x="2780208" y="194564"/>
                                </a:cubicBezTo>
                                <a:cubicBezTo>
                                  <a:pt x="2780716" y="194564"/>
                                  <a:pt x="2781224" y="194564"/>
                                  <a:pt x="2781732" y="194437"/>
                                </a:cubicBezTo>
                                <a:cubicBezTo>
                                  <a:pt x="2782113" y="194437"/>
                                  <a:pt x="2782621" y="194437"/>
                                  <a:pt x="2783129" y="194437"/>
                                </a:cubicBezTo>
                                <a:cubicBezTo>
                                  <a:pt x="2783637" y="194437"/>
                                  <a:pt x="2784145" y="194437"/>
                                  <a:pt x="2784526" y="194437"/>
                                </a:cubicBezTo>
                                <a:cubicBezTo>
                                  <a:pt x="2785034" y="194437"/>
                                  <a:pt x="2785542" y="194310"/>
                                  <a:pt x="2786050" y="194310"/>
                                </a:cubicBezTo>
                                <a:cubicBezTo>
                                  <a:pt x="2786558" y="194310"/>
                                  <a:pt x="2787066" y="194310"/>
                                  <a:pt x="2787447" y="194310"/>
                                </a:cubicBezTo>
                                <a:cubicBezTo>
                                  <a:pt x="2787955" y="194310"/>
                                  <a:pt x="2788463" y="194310"/>
                                  <a:pt x="2788971" y="194310"/>
                                </a:cubicBezTo>
                                <a:cubicBezTo>
                                  <a:pt x="2789479" y="194183"/>
                                  <a:pt x="2789987" y="194183"/>
                                  <a:pt x="2790368" y="194183"/>
                                </a:cubicBezTo>
                                <a:cubicBezTo>
                                  <a:pt x="2790876" y="194183"/>
                                  <a:pt x="2791384" y="194183"/>
                                  <a:pt x="2791892" y="194183"/>
                                </a:cubicBezTo>
                                <a:cubicBezTo>
                                  <a:pt x="2792400" y="194183"/>
                                  <a:pt x="2792908" y="194056"/>
                                  <a:pt x="2793289" y="194056"/>
                                </a:cubicBezTo>
                                <a:cubicBezTo>
                                  <a:pt x="2793797" y="194056"/>
                                  <a:pt x="2794305" y="194056"/>
                                  <a:pt x="2794813" y="193929"/>
                                </a:cubicBezTo>
                                <a:cubicBezTo>
                                  <a:pt x="2795321" y="193929"/>
                                  <a:pt x="2795829" y="193929"/>
                                  <a:pt x="2796210" y="193929"/>
                                </a:cubicBezTo>
                                <a:cubicBezTo>
                                  <a:pt x="2796718" y="193929"/>
                                  <a:pt x="2797226" y="193802"/>
                                  <a:pt x="2797734" y="193802"/>
                                </a:cubicBezTo>
                                <a:cubicBezTo>
                                  <a:pt x="2798242" y="193802"/>
                                  <a:pt x="2798750" y="193675"/>
                                  <a:pt x="2799131" y="193675"/>
                                </a:cubicBezTo>
                                <a:cubicBezTo>
                                  <a:pt x="2799639" y="193675"/>
                                  <a:pt x="2800147" y="193548"/>
                                  <a:pt x="2800655" y="193548"/>
                                </a:cubicBezTo>
                                <a:cubicBezTo>
                                  <a:pt x="2801163" y="193548"/>
                                  <a:pt x="2801544" y="193421"/>
                                  <a:pt x="2802052" y="193421"/>
                                </a:cubicBezTo>
                                <a:cubicBezTo>
                                  <a:pt x="2802560" y="193294"/>
                                  <a:pt x="2803068" y="193294"/>
                                  <a:pt x="2803576" y="193294"/>
                                </a:cubicBezTo>
                                <a:cubicBezTo>
                                  <a:pt x="2804084" y="193167"/>
                                  <a:pt x="2804465" y="193167"/>
                                  <a:pt x="2804973" y="193040"/>
                                </a:cubicBezTo>
                                <a:cubicBezTo>
                                  <a:pt x="2805481" y="193040"/>
                                  <a:pt x="2805989" y="193040"/>
                                  <a:pt x="2806497" y="192913"/>
                                </a:cubicBezTo>
                                <a:cubicBezTo>
                                  <a:pt x="2807005" y="192913"/>
                                  <a:pt x="2807386" y="192786"/>
                                  <a:pt x="2807894" y="192786"/>
                                </a:cubicBezTo>
                                <a:cubicBezTo>
                                  <a:pt x="2808402" y="192786"/>
                                  <a:pt x="2808910" y="192659"/>
                                  <a:pt x="2809418" y="192659"/>
                                </a:cubicBezTo>
                                <a:cubicBezTo>
                                  <a:pt x="2809926" y="192659"/>
                                  <a:pt x="2810307" y="192532"/>
                                  <a:pt x="2810815" y="192532"/>
                                </a:cubicBezTo>
                                <a:cubicBezTo>
                                  <a:pt x="2811323" y="192405"/>
                                  <a:pt x="2811831" y="192405"/>
                                  <a:pt x="2812339" y="192405"/>
                                </a:cubicBezTo>
                                <a:cubicBezTo>
                                  <a:pt x="2812847" y="192278"/>
                                  <a:pt x="2813228" y="192278"/>
                                  <a:pt x="2813736" y="192278"/>
                                </a:cubicBezTo>
                                <a:cubicBezTo>
                                  <a:pt x="2814244" y="192278"/>
                                  <a:pt x="2814752" y="192151"/>
                                  <a:pt x="2815260" y="192151"/>
                                </a:cubicBezTo>
                                <a:cubicBezTo>
                                  <a:pt x="2815768" y="192151"/>
                                  <a:pt x="2816149" y="192151"/>
                                  <a:pt x="2816657" y="192024"/>
                                </a:cubicBezTo>
                                <a:cubicBezTo>
                                  <a:pt x="2817165" y="192024"/>
                                  <a:pt x="2817673" y="192024"/>
                                  <a:pt x="2818181" y="192024"/>
                                </a:cubicBezTo>
                                <a:cubicBezTo>
                                  <a:pt x="2818562" y="191897"/>
                                  <a:pt x="2819070" y="191897"/>
                                  <a:pt x="2819578" y="191897"/>
                                </a:cubicBezTo>
                                <a:cubicBezTo>
                                  <a:pt x="2820086" y="191897"/>
                                  <a:pt x="2820594" y="191770"/>
                                  <a:pt x="2821102" y="191770"/>
                                </a:cubicBezTo>
                                <a:cubicBezTo>
                                  <a:pt x="2821483" y="191770"/>
                                  <a:pt x="2821991" y="191770"/>
                                  <a:pt x="2822499" y="191770"/>
                                </a:cubicBezTo>
                                <a:cubicBezTo>
                                  <a:pt x="2823007" y="191643"/>
                                  <a:pt x="2823515" y="191643"/>
                                  <a:pt x="2824023" y="191643"/>
                                </a:cubicBezTo>
                                <a:cubicBezTo>
                                  <a:pt x="2824404" y="191643"/>
                                  <a:pt x="2824912" y="191643"/>
                                  <a:pt x="2825420" y="191643"/>
                                </a:cubicBezTo>
                                <a:cubicBezTo>
                                  <a:pt x="2825928" y="191516"/>
                                  <a:pt x="2826436" y="191516"/>
                                  <a:pt x="2826944" y="191516"/>
                                </a:cubicBezTo>
                                <a:cubicBezTo>
                                  <a:pt x="2827325" y="191516"/>
                                  <a:pt x="2827833" y="191516"/>
                                  <a:pt x="2828341" y="191516"/>
                                </a:cubicBezTo>
                                <a:cubicBezTo>
                                  <a:pt x="2828849" y="191516"/>
                                  <a:pt x="2829357" y="191516"/>
                                  <a:pt x="2829865" y="191516"/>
                                </a:cubicBezTo>
                                <a:cubicBezTo>
                                  <a:pt x="2830246" y="191516"/>
                                  <a:pt x="2830754" y="191389"/>
                                  <a:pt x="2831262" y="191389"/>
                                </a:cubicBezTo>
                                <a:cubicBezTo>
                                  <a:pt x="2831770" y="191389"/>
                                  <a:pt x="2832278" y="191389"/>
                                  <a:pt x="2832786" y="191389"/>
                                </a:cubicBezTo>
                                <a:cubicBezTo>
                                  <a:pt x="2833167" y="191389"/>
                                  <a:pt x="2833675" y="191389"/>
                                  <a:pt x="2834183" y="191389"/>
                                </a:cubicBezTo>
                                <a:cubicBezTo>
                                  <a:pt x="2834691" y="191389"/>
                                  <a:pt x="2835199" y="191389"/>
                                  <a:pt x="2835580" y="191262"/>
                                </a:cubicBezTo>
                                <a:cubicBezTo>
                                  <a:pt x="2836088" y="191262"/>
                                  <a:pt x="2836596" y="191262"/>
                                  <a:pt x="2837104" y="191262"/>
                                </a:cubicBezTo>
                                <a:cubicBezTo>
                                  <a:pt x="2837612" y="191262"/>
                                  <a:pt x="2838120" y="191262"/>
                                  <a:pt x="2838501" y="191135"/>
                                </a:cubicBezTo>
                                <a:cubicBezTo>
                                  <a:pt x="2839009" y="191135"/>
                                  <a:pt x="2839517" y="191135"/>
                                  <a:pt x="2840025" y="191135"/>
                                </a:cubicBezTo>
                                <a:cubicBezTo>
                                  <a:pt x="2840533" y="191135"/>
                                  <a:pt x="2841041" y="191008"/>
                                  <a:pt x="2841422" y="191008"/>
                                </a:cubicBezTo>
                                <a:cubicBezTo>
                                  <a:pt x="2841930" y="191008"/>
                                  <a:pt x="2842438" y="191008"/>
                                  <a:pt x="2842946" y="191008"/>
                                </a:cubicBezTo>
                                <a:cubicBezTo>
                                  <a:pt x="2843454" y="190881"/>
                                  <a:pt x="2843962" y="190881"/>
                                  <a:pt x="2844343" y="190881"/>
                                </a:cubicBezTo>
                                <a:cubicBezTo>
                                  <a:pt x="2844851" y="190881"/>
                                  <a:pt x="2845359" y="190881"/>
                                  <a:pt x="2845867" y="190754"/>
                                </a:cubicBezTo>
                                <a:cubicBezTo>
                                  <a:pt x="2846375" y="190754"/>
                                  <a:pt x="2846883" y="190754"/>
                                  <a:pt x="2847264" y="190627"/>
                                </a:cubicBezTo>
                                <a:cubicBezTo>
                                  <a:pt x="2847772" y="190627"/>
                                  <a:pt x="2848280" y="190627"/>
                                  <a:pt x="2848788" y="190627"/>
                                </a:cubicBezTo>
                                <a:cubicBezTo>
                                  <a:pt x="2849296" y="190500"/>
                                  <a:pt x="2849677" y="190500"/>
                                  <a:pt x="2850185" y="190500"/>
                                </a:cubicBezTo>
                                <a:cubicBezTo>
                                  <a:pt x="2850693" y="190373"/>
                                  <a:pt x="2851201" y="190373"/>
                                  <a:pt x="2851709" y="190373"/>
                                </a:cubicBezTo>
                                <a:cubicBezTo>
                                  <a:pt x="2852217" y="190246"/>
                                  <a:pt x="2852598" y="190246"/>
                                  <a:pt x="2853106" y="190246"/>
                                </a:cubicBezTo>
                                <a:cubicBezTo>
                                  <a:pt x="2853614" y="190119"/>
                                  <a:pt x="2854122" y="190119"/>
                                  <a:pt x="2854630" y="190119"/>
                                </a:cubicBezTo>
                                <a:cubicBezTo>
                                  <a:pt x="2855138" y="190119"/>
                                  <a:pt x="2855519" y="189992"/>
                                  <a:pt x="2856027" y="189992"/>
                                </a:cubicBezTo>
                                <a:cubicBezTo>
                                  <a:pt x="2856535" y="189992"/>
                                  <a:pt x="2857043" y="189865"/>
                                  <a:pt x="2857551" y="189865"/>
                                </a:cubicBezTo>
                                <a:cubicBezTo>
                                  <a:pt x="2858059" y="189865"/>
                                  <a:pt x="2858440" y="189865"/>
                                  <a:pt x="2858948" y="189738"/>
                                </a:cubicBezTo>
                                <a:cubicBezTo>
                                  <a:pt x="2859456" y="189738"/>
                                  <a:pt x="2859964" y="189738"/>
                                  <a:pt x="2860472" y="189738"/>
                                </a:cubicBezTo>
                                <a:cubicBezTo>
                                  <a:pt x="2860980" y="189738"/>
                                  <a:pt x="2861361" y="189738"/>
                                  <a:pt x="2861869" y="189738"/>
                                </a:cubicBezTo>
                                <a:cubicBezTo>
                                  <a:pt x="2862377" y="189738"/>
                                  <a:pt x="2862885" y="189738"/>
                                  <a:pt x="2863393" y="189738"/>
                                </a:cubicBezTo>
                                <a:cubicBezTo>
                                  <a:pt x="2863901" y="189738"/>
                                  <a:pt x="2864282" y="189738"/>
                                  <a:pt x="2864790" y="189738"/>
                                </a:cubicBezTo>
                                <a:cubicBezTo>
                                  <a:pt x="2865298" y="189738"/>
                                  <a:pt x="2865806" y="189738"/>
                                  <a:pt x="2866314" y="189611"/>
                                </a:cubicBezTo>
                                <a:cubicBezTo>
                                  <a:pt x="2866822" y="189611"/>
                                  <a:pt x="2867203" y="189611"/>
                                  <a:pt x="2867711" y="189611"/>
                                </a:cubicBezTo>
                                <a:cubicBezTo>
                                  <a:pt x="2868219" y="189611"/>
                                  <a:pt x="2868727" y="189484"/>
                                  <a:pt x="2869235" y="189484"/>
                                </a:cubicBezTo>
                                <a:cubicBezTo>
                                  <a:pt x="2869616" y="189484"/>
                                  <a:pt x="2870124" y="189484"/>
                                  <a:pt x="2870632" y="189484"/>
                                </a:cubicBezTo>
                                <a:cubicBezTo>
                                  <a:pt x="2871140" y="189357"/>
                                  <a:pt x="2871648" y="189357"/>
                                  <a:pt x="2872156" y="189357"/>
                                </a:cubicBezTo>
                                <a:cubicBezTo>
                                  <a:pt x="2872537" y="189357"/>
                                  <a:pt x="2873045" y="189230"/>
                                  <a:pt x="2873553" y="189230"/>
                                </a:cubicBezTo>
                                <a:cubicBezTo>
                                  <a:pt x="2874061" y="189230"/>
                                  <a:pt x="2874569" y="189230"/>
                                  <a:pt x="2875077" y="189103"/>
                                </a:cubicBezTo>
                                <a:cubicBezTo>
                                  <a:pt x="2875458" y="189103"/>
                                  <a:pt x="2875966" y="189103"/>
                                  <a:pt x="2876474" y="189103"/>
                                </a:cubicBezTo>
                                <a:cubicBezTo>
                                  <a:pt x="2876982" y="189103"/>
                                  <a:pt x="2877490" y="188976"/>
                                  <a:pt x="2877998" y="188976"/>
                                </a:cubicBezTo>
                                <a:cubicBezTo>
                                  <a:pt x="2878379" y="188976"/>
                                  <a:pt x="2878887" y="188976"/>
                                  <a:pt x="2879395" y="188849"/>
                                </a:cubicBezTo>
                                <a:cubicBezTo>
                                  <a:pt x="2879903" y="188849"/>
                                  <a:pt x="2880411" y="188849"/>
                                  <a:pt x="2880919" y="188849"/>
                                </a:cubicBezTo>
                                <a:cubicBezTo>
                                  <a:pt x="2881300" y="188722"/>
                                  <a:pt x="2881808" y="188722"/>
                                  <a:pt x="2882316" y="188722"/>
                                </a:cubicBezTo>
                                <a:cubicBezTo>
                                  <a:pt x="2882824" y="188722"/>
                                  <a:pt x="2883332" y="188595"/>
                                  <a:pt x="2883713" y="188595"/>
                                </a:cubicBezTo>
                                <a:cubicBezTo>
                                  <a:pt x="2884221" y="188595"/>
                                  <a:pt x="2884729" y="188595"/>
                                  <a:pt x="2885237" y="188468"/>
                                </a:cubicBezTo>
                                <a:cubicBezTo>
                                  <a:pt x="2885745" y="188468"/>
                                  <a:pt x="2886253" y="188341"/>
                                  <a:pt x="2886634" y="188341"/>
                                </a:cubicBezTo>
                                <a:cubicBezTo>
                                  <a:pt x="2887142" y="188341"/>
                                  <a:pt x="2887650" y="188214"/>
                                  <a:pt x="2888158" y="188214"/>
                                </a:cubicBezTo>
                                <a:cubicBezTo>
                                  <a:pt x="2888666" y="188214"/>
                                  <a:pt x="2889174" y="188087"/>
                                  <a:pt x="2889555" y="188087"/>
                                </a:cubicBezTo>
                                <a:cubicBezTo>
                                  <a:pt x="2890063" y="187960"/>
                                  <a:pt x="2890571" y="187960"/>
                                  <a:pt x="2891079" y="187960"/>
                                </a:cubicBezTo>
                                <a:cubicBezTo>
                                  <a:pt x="2891587" y="187960"/>
                                  <a:pt x="2892095" y="187833"/>
                                  <a:pt x="2892476" y="187833"/>
                                </a:cubicBezTo>
                                <a:cubicBezTo>
                                  <a:pt x="2892984" y="187833"/>
                                  <a:pt x="2893492" y="187706"/>
                                  <a:pt x="2894000" y="187706"/>
                                </a:cubicBezTo>
                                <a:cubicBezTo>
                                  <a:pt x="2894508" y="187706"/>
                                  <a:pt x="2895016" y="187706"/>
                                  <a:pt x="2895397" y="187579"/>
                                </a:cubicBezTo>
                                <a:cubicBezTo>
                                  <a:pt x="2895905" y="187579"/>
                                  <a:pt x="2896413" y="187579"/>
                                  <a:pt x="2896921" y="187579"/>
                                </a:cubicBezTo>
                                <a:cubicBezTo>
                                  <a:pt x="2897429" y="187579"/>
                                  <a:pt x="2897937" y="187579"/>
                                  <a:pt x="2898318" y="187452"/>
                                </a:cubicBezTo>
                                <a:cubicBezTo>
                                  <a:pt x="2898826" y="187452"/>
                                  <a:pt x="2899334" y="187452"/>
                                  <a:pt x="2899842" y="187452"/>
                                </a:cubicBezTo>
                                <a:cubicBezTo>
                                  <a:pt x="2900350" y="187452"/>
                                  <a:pt x="2900731" y="187325"/>
                                  <a:pt x="2901239" y="187325"/>
                                </a:cubicBezTo>
                                <a:cubicBezTo>
                                  <a:pt x="2901747" y="187325"/>
                                  <a:pt x="2902255" y="187325"/>
                                  <a:pt x="2902763" y="187325"/>
                                </a:cubicBezTo>
                                <a:cubicBezTo>
                                  <a:pt x="2903271" y="187325"/>
                                  <a:pt x="2903652" y="187198"/>
                                  <a:pt x="2904160" y="187198"/>
                                </a:cubicBezTo>
                                <a:cubicBezTo>
                                  <a:pt x="2904668" y="187198"/>
                                  <a:pt x="2905176" y="187198"/>
                                  <a:pt x="2905684" y="187198"/>
                                </a:cubicBezTo>
                                <a:cubicBezTo>
                                  <a:pt x="2906192" y="187198"/>
                                  <a:pt x="2906573" y="187198"/>
                                  <a:pt x="2907081" y="187198"/>
                                </a:cubicBezTo>
                                <a:cubicBezTo>
                                  <a:pt x="2907589" y="187198"/>
                                  <a:pt x="2908097" y="187198"/>
                                  <a:pt x="2908605" y="187198"/>
                                </a:cubicBezTo>
                                <a:cubicBezTo>
                                  <a:pt x="2909113" y="187198"/>
                                  <a:pt x="2909494" y="187198"/>
                                  <a:pt x="2910002" y="187198"/>
                                </a:cubicBezTo>
                                <a:cubicBezTo>
                                  <a:pt x="2910510" y="187198"/>
                                  <a:pt x="2911018" y="187071"/>
                                  <a:pt x="2911526" y="187071"/>
                                </a:cubicBezTo>
                                <a:cubicBezTo>
                                  <a:pt x="2912034" y="187071"/>
                                  <a:pt x="2912415" y="187071"/>
                                  <a:pt x="2912923" y="186944"/>
                                </a:cubicBezTo>
                                <a:cubicBezTo>
                                  <a:pt x="2913431" y="186944"/>
                                  <a:pt x="2913939" y="186944"/>
                                  <a:pt x="2914447" y="186944"/>
                                </a:cubicBezTo>
                                <a:cubicBezTo>
                                  <a:pt x="2914955" y="186944"/>
                                  <a:pt x="2915336" y="186817"/>
                                  <a:pt x="2915844" y="186817"/>
                                </a:cubicBezTo>
                                <a:cubicBezTo>
                                  <a:pt x="2916352" y="186817"/>
                                  <a:pt x="2916860" y="186690"/>
                                  <a:pt x="2917368" y="186690"/>
                                </a:cubicBezTo>
                                <a:cubicBezTo>
                                  <a:pt x="2917749" y="186690"/>
                                  <a:pt x="2918257" y="186690"/>
                                  <a:pt x="2918765" y="186563"/>
                                </a:cubicBezTo>
                                <a:cubicBezTo>
                                  <a:pt x="2919273" y="186563"/>
                                  <a:pt x="2919781" y="186563"/>
                                  <a:pt x="2920289" y="186563"/>
                                </a:cubicBezTo>
                                <a:cubicBezTo>
                                  <a:pt x="2920670" y="186436"/>
                                  <a:pt x="2921178" y="186436"/>
                                  <a:pt x="2921686" y="186436"/>
                                </a:cubicBezTo>
                                <a:cubicBezTo>
                                  <a:pt x="2922194" y="186436"/>
                                  <a:pt x="2922702" y="186436"/>
                                  <a:pt x="2923210" y="186436"/>
                                </a:cubicBezTo>
                                <a:cubicBezTo>
                                  <a:pt x="2923591" y="186436"/>
                                  <a:pt x="2924099" y="186309"/>
                                  <a:pt x="2924607" y="186309"/>
                                </a:cubicBezTo>
                                <a:cubicBezTo>
                                  <a:pt x="2925115" y="186309"/>
                                  <a:pt x="2925623" y="186182"/>
                                  <a:pt x="2926131" y="186182"/>
                                </a:cubicBezTo>
                                <a:cubicBezTo>
                                  <a:pt x="2926512" y="186182"/>
                                  <a:pt x="2927020" y="186055"/>
                                  <a:pt x="2927528" y="186055"/>
                                </a:cubicBezTo>
                                <a:cubicBezTo>
                                  <a:pt x="2928036" y="186055"/>
                                  <a:pt x="2928544" y="185928"/>
                                  <a:pt x="2929052" y="185928"/>
                                </a:cubicBezTo>
                                <a:cubicBezTo>
                                  <a:pt x="2929433" y="185801"/>
                                  <a:pt x="2929941" y="185801"/>
                                  <a:pt x="2930449" y="185801"/>
                                </a:cubicBezTo>
                                <a:cubicBezTo>
                                  <a:pt x="2930957" y="185801"/>
                                  <a:pt x="2931465" y="185674"/>
                                  <a:pt x="2931973" y="185674"/>
                                </a:cubicBezTo>
                                <a:cubicBezTo>
                                  <a:pt x="2932354" y="185674"/>
                                  <a:pt x="2932862" y="185547"/>
                                  <a:pt x="2933370" y="185547"/>
                                </a:cubicBezTo>
                                <a:cubicBezTo>
                                  <a:pt x="2933878" y="185547"/>
                                  <a:pt x="2934386" y="185547"/>
                                  <a:pt x="2934767" y="185547"/>
                                </a:cubicBezTo>
                                <a:cubicBezTo>
                                  <a:pt x="2935275" y="185547"/>
                                  <a:pt x="2935783" y="185420"/>
                                  <a:pt x="2936291" y="185420"/>
                                </a:cubicBezTo>
                                <a:cubicBezTo>
                                  <a:pt x="2936799" y="185420"/>
                                  <a:pt x="2937307" y="185420"/>
                                  <a:pt x="2937688" y="185420"/>
                                </a:cubicBezTo>
                                <a:cubicBezTo>
                                  <a:pt x="2938196" y="185420"/>
                                  <a:pt x="2938704" y="185420"/>
                                  <a:pt x="2939212" y="185293"/>
                                </a:cubicBezTo>
                                <a:cubicBezTo>
                                  <a:pt x="2939720" y="185293"/>
                                  <a:pt x="2940228" y="185293"/>
                                  <a:pt x="2940609" y="185166"/>
                                </a:cubicBezTo>
                                <a:cubicBezTo>
                                  <a:pt x="2941117" y="185166"/>
                                  <a:pt x="2941625" y="185166"/>
                                  <a:pt x="2942133" y="185166"/>
                                </a:cubicBezTo>
                                <a:cubicBezTo>
                                  <a:pt x="2942641" y="185166"/>
                                  <a:pt x="2943149" y="185039"/>
                                  <a:pt x="2943530" y="185039"/>
                                </a:cubicBezTo>
                                <a:cubicBezTo>
                                  <a:pt x="2944038" y="185039"/>
                                  <a:pt x="2944546" y="184912"/>
                                  <a:pt x="2945054" y="184912"/>
                                </a:cubicBezTo>
                                <a:cubicBezTo>
                                  <a:pt x="2945562" y="184912"/>
                                  <a:pt x="2946070" y="184785"/>
                                  <a:pt x="2946451" y="184785"/>
                                </a:cubicBezTo>
                                <a:cubicBezTo>
                                  <a:pt x="2946959" y="184785"/>
                                  <a:pt x="2947467" y="184785"/>
                                  <a:pt x="2947975" y="184658"/>
                                </a:cubicBezTo>
                                <a:cubicBezTo>
                                  <a:pt x="2948483" y="184658"/>
                                  <a:pt x="2948991" y="184658"/>
                                  <a:pt x="2949372" y="184658"/>
                                </a:cubicBezTo>
                                <a:cubicBezTo>
                                  <a:pt x="2949880" y="184531"/>
                                  <a:pt x="2950388" y="184531"/>
                                  <a:pt x="2950896" y="184531"/>
                                </a:cubicBezTo>
                                <a:cubicBezTo>
                                  <a:pt x="2951404" y="184404"/>
                                  <a:pt x="2951785" y="184404"/>
                                  <a:pt x="2952293" y="184404"/>
                                </a:cubicBezTo>
                                <a:cubicBezTo>
                                  <a:pt x="2952801" y="184404"/>
                                  <a:pt x="2953309" y="184277"/>
                                  <a:pt x="2953817" y="184277"/>
                                </a:cubicBezTo>
                                <a:cubicBezTo>
                                  <a:pt x="2954325" y="184277"/>
                                  <a:pt x="2954706" y="184150"/>
                                  <a:pt x="2955214" y="184150"/>
                                </a:cubicBezTo>
                                <a:cubicBezTo>
                                  <a:pt x="2955722" y="184150"/>
                                  <a:pt x="2956230" y="184150"/>
                                  <a:pt x="2956738" y="184023"/>
                                </a:cubicBezTo>
                                <a:cubicBezTo>
                                  <a:pt x="2957246" y="184023"/>
                                  <a:pt x="2957627" y="183896"/>
                                  <a:pt x="2958135" y="183896"/>
                                </a:cubicBezTo>
                                <a:cubicBezTo>
                                  <a:pt x="2958643" y="183896"/>
                                  <a:pt x="2959151" y="183769"/>
                                  <a:pt x="2959659" y="183642"/>
                                </a:cubicBezTo>
                                <a:cubicBezTo>
                                  <a:pt x="2960167" y="183642"/>
                                  <a:pt x="2960548" y="183515"/>
                                  <a:pt x="2961056" y="183515"/>
                                </a:cubicBezTo>
                                <a:cubicBezTo>
                                  <a:pt x="2961564" y="183388"/>
                                  <a:pt x="2962072" y="183388"/>
                                  <a:pt x="2962580" y="183261"/>
                                </a:cubicBezTo>
                                <a:cubicBezTo>
                                  <a:pt x="2963088" y="183261"/>
                                  <a:pt x="2963469" y="183134"/>
                                  <a:pt x="2963977" y="183134"/>
                                </a:cubicBezTo>
                                <a:cubicBezTo>
                                  <a:pt x="2964485" y="183007"/>
                                  <a:pt x="2964993" y="183007"/>
                                  <a:pt x="2965501" y="182880"/>
                                </a:cubicBezTo>
                                <a:cubicBezTo>
                                  <a:pt x="2966009" y="182880"/>
                                  <a:pt x="2966390" y="182753"/>
                                  <a:pt x="2966898" y="182753"/>
                                </a:cubicBezTo>
                                <a:cubicBezTo>
                                  <a:pt x="2967406" y="182626"/>
                                  <a:pt x="2967914" y="182626"/>
                                  <a:pt x="2968422" y="182499"/>
                                </a:cubicBezTo>
                                <a:cubicBezTo>
                                  <a:pt x="2968803" y="182499"/>
                                  <a:pt x="2969311" y="182499"/>
                                  <a:pt x="2969819" y="182372"/>
                                </a:cubicBezTo>
                                <a:cubicBezTo>
                                  <a:pt x="2970327" y="182372"/>
                                  <a:pt x="2970835" y="182245"/>
                                  <a:pt x="2971343" y="182245"/>
                                </a:cubicBezTo>
                                <a:cubicBezTo>
                                  <a:pt x="2971724" y="182245"/>
                                  <a:pt x="2972232" y="182118"/>
                                  <a:pt x="2972740" y="181991"/>
                                </a:cubicBezTo>
                                <a:cubicBezTo>
                                  <a:pt x="2973248" y="181991"/>
                                  <a:pt x="2973756" y="181864"/>
                                  <a:pt x="2974264" y="181864"/>
                                </a:cubicBezTo>
                                <a:cubicBezTo>
                                  <a:pt x="2974645" y="181737"/>
                                  <a:pt x="2975153" y="181610"/>
                                  <a:pt x="2975661" y="181610"/>
                                </a:cubicBezTo>
                                <a:cubicBezTo>
                                  <a:pt x="2976169" y="181483"/>
                                  <a:pt x="2976677" y="181356"/>
                                  <a:pt x="2977185" y="181356"/>
                                </a:cubicBezTo>
                                <a:cubicBezTo>
                                  <a:pt x="2977566" y="181229"/>
                                  <a:pt x="2978074" y="181229"/>
                                  <a:pt x="2978582" y="181102"/>
                                </a:cubicBezTo>
                                <a:cubicBezTo>
                                  <a:pt x="2979090" y="180975"/>
                                  <a:pt x="2979598" y="180975"/>
                                  <a:pt x="2980106" y="180848"/>
                                </a:cubicBezTo>
                                <a:cubicBezTo>
                                  <a:pt x="2980487" y="180848"/>
                                  <a:pt x="2980995" y="180721"/>
                                  <a:pt x="2981503" y="180594"/>
                                </a:cubicBezTo>
                                <a:cubicBezTo>
                                  <a:pt x="2982011" y="180594"/>
                                  <a:pt x="2982519" y="180467"/>
                                  <a:pt x="2983027" y="180467"/>
                                </a:cubicBezTo>
                                <a:cubicBezTo>
                                  <a:pt x="2983408" y="180340"/>
                                  <a:pt x="2983916" y="180340"/>
                                  <a:pt x="2984424" y="180340"/>
                                </a:cubicBezTo>
                                <a:cubicBezTo>
                                  <a:pt x="2984932" y="180213"/>
                                  <a:pt x="2985440" y="180213"/>
                                  <a:pt x="2985821" y="180213"/>
                                </a:cubicBezTo>
                                <a:cubicBezTo>
                                  <a:pt x="2986329" y="180086"/>
                                  <a:pt x="2986837" y="180086"/>
                                  <a:pt x="2987345" y="180086"/>
                                </a:cubicBezTo>
                                <a:cubicBezTo>
                                  <a:pt x="2987853" y="180086"/>
                                  <a:pt x="2988361" y="180086"/>
                                  <a:pt x="2988742" y="180086"/>
                                </a:cubicBezTo>
                                <a:cubicBezTo>
                                  <a:pt x="2989250" y="180086"/>
                                  <a:pt x="2989758" y="180086"/>
                                  <a:pt x="2990266" y="180086"/>
                                </a:cubicBezTo>
                                <a:cubicBezTo>
                                  <a:pt x="2990774" y="180086"/>
                                  <a:pt x="2991282" y="180086"/>
                                  <a:pt x="2991663" y="180086"/>
                                </a:cubicBezTo>
                                <a:cubicBezTo>
                                  <a:pt x="2992171" y="180086"/>
                                  <a:pt x="2992679" y="180086"/>
                                  <a:pt x="2993187" y="180086"/>
                                </a:cubicBezTo>
                                <a:cubicBezTo>
                                  <a:pt x="2993695" y="180086"/>
                                  <a:pt x="2994203" y="180086"/>
                                  <a:pt x="2994584" y="180086"/>
                                </a:cubicBezTo>
                                <a:cubicBezTo>
                                  <a:pt x="2995092" y="180086"/>
                                  <a:pt x="2995600" y="180213"/>
                                  <a:pt x="2996108" y="180213"/>
                                </a:cubicBezTo>
                                <a:cubicBezTo>
                                  <a:pt x="2996616" y="180213"/>
                                  <a:pt x="2997124" y="180213"/>
                                  <a:pt x="2997505" y="180213"/>
                                </a:cubicBezTo>
                                <a:cubicBezTo>
                                  <a:pt x="2998013" y="180213"/>
                                  <a:pt x="2998521" y="180213"/>
                                  <a:pt x="2999029" y="180213"/>
                                </a:cubicBezTo>
                                <a:cubicBezTo>
                                  <a:pt x="2999537" y="180213"/>
                                  <a:pt x="3000045" y="180213"/>
                                  <a:pt x="3000426" y="180213"/>
                                </a:cubicBezTo>
                                <a:cubicBezTo>
                                  <a:pt x="3000934" y="180213"/>
                                  <a:pt x="3001442" y="180213"/>
                                  <a:pt x="3001950" y="180213"/>
                                </a:cubicBezTo>
                                <a:cubicBezTo>
                                  <a:pt x="3002458" y="180213"/>
                                  <a:pt x="3002839" y="180213"/>
                                  <a:pt x="3003347" y="180213"/>
                                </a:cubicBezTo>
                                <a:cubicBezTo>
                                  <a:pt x="3003855" y="180213"/>
                                  <a:pt x="3004363" y="180213"/>
                                  <a:pt x="3004871" y="180213"/>
                                </a:cubicBezTo>
                                <a:cubicBezTo>
                                  <a:pt x="3005379" y="180213"/>
                                  <a:pt x="3005760" y="180213"/>
                                  <a:pt x="3006268" y="180213"/>
                                </a:cubicBezTo>
                                <a:cubicBezTo>
                                  <a:pt x="3006776" y="180213"/>
                                  <a:pt x="3007284" y="180213"/>
                                  <a:pt x="3007792" y="180213"/>
                                </a:cubicBezTo>
                                <a:cubicBezTo>
                                  <a:pt x="3008300" y="180213"/>
                                  <a:pt x="3008681" y="180086"/>
                                  <a:pt x="3009189" y="180086"/>
                                </a:cubicBezTo>
                                <a:cubicBezTo>
                                  <a:pt x="3009697" y="180086"/>
                                  <a:pt x="3010205" y="180086"/>
                                  <a:pt x="3010713" y="180086"/>
                                </a:cubicBezTo>
                                <a:cubicBezTo>
                                  <a:pt x="3011221" y="180086"/>
                                  <a:pt x="3011602" y="180086"/>
                                  <a:pt x="3012110" y="180086"/>
                                </a:cubicBezTo>
                                <a:cubicBezTo>
                                  <a:pt x="3012618" y="180086"/>
                                  <a:pt x="3013126" y="180086"/>
                                  <a:pt x="3013634" y="180086"/>
                                </a:cubicBezTo>
                                <a:cubicBezTo>
                                  <a:pt x="3014142" y="180086"/>
                                  <a:pt x="3014523" y="179959"/>
                                  <a:pt x="3015031" y="179959"/>
                                </a:cubicBezTo>
                                <a:cubicBezTo>
                                  <a:pt x="3015539" y="179959"/>
                                  <a:pt x="3016047" y="179959"/>
                                  <a:pt x="3016555" y="179959"/>
                                </a:cubicBezTo>
                                <a:cubicBezTo>
                                  <a:pt x="3017063" y="179959"/>
                                  <a:pt x="3017444" y="179959"/>
                                  <a:pt x="3017952" y="179959"/>
                                </a:cubicBezTo>
                                <a:cubicBezTo>
                                  <a:pt x="3018460" y="179959"/>
                                  <a:pt x="3018968" y="179832"/>
                                  <a:pt x="3019476" y="179832"/>
                                </a:cubicBezTo>
                                <a:cubicBezTo>
                                  <a:pt x="3019857" y="179832"/>
                                  <a:pt x="3020365" y="179832"/>
                                  <a:pt x="3020873" y="179832"/>
                                </a:cubicBezTo>
                                <a:cubicBezTo>
                                  <a:pt x="3021381" y="179832"/>
                                  <a:pt x="3021889" y="179705"/>
                                  <a:pt x="3022397" y="179705"/>
                                </a:cubicBezTo>
                                <a:cubicBezTo>
                                  <a:pt x="3022778" y="179705"/>
                                  <a:pt x="3023286" y="179705"/>
                                  <a:pt x="3023794" y="179578"/>
                                </a:cubicBezTo>
                                <a:cubicBezTo>
                                  <a:pt x="3024302" y="179578"/>
                                  <a:pt x="3024810" y="179578"/>
                                  <a:pt x="3025318" y="179451"/>
                                </a:cubicBezTo>
                                <a:cubicBezTo>
                                  <a:pt x="3025699" y="179451"/>
                                  <a:pt x="3026207" y="179451"/>
                                  <a:pt x="3026715" y="179324"/>
                                </a:cubicBezTo>
                                <a:cubicBezTo>
                                  <a:pt x="3027223" y="179324"/>
                                  <a:pt x="3027731" y="179324"/>
                                  <a:pt x="3028239" y="179197"/>
                                </a:cubicBezTo>
                                <a:cubicBezTo>
                                  <a:pt x="3028620" y="179197"/>
                                  <a:pt x="3029128" y="179197"/>
                                  <a:pt x="3029636" y="179197"/>
                                </a:cubicBezTo>
                                <a:cubicBezTo>
                                  <a:pt x="3030144" y="179197"/>
                                  <a:pt x="3030652" y="179197"/>
                                  <a:pt x="3031160" y="179197"/>
                                </a:cubicBezTo>
                                <a:cubicBezTo>
                                  <a:pt x="3031541" y="179070"/>
                                  <a:pt x="3032049" y="179070"/>
                                  <a:pt x="3032557" y="179070"/>
                                </a:cubicBezTo>
                                <a:cubicBezTo>
                                  <a:pt x="3033065" y="179070"/>
                                  <a:pt x="3033573" y="179197"/>
                                  <a:pt x="3034081" y="179197"/>
                                </a:cubicBezTo>
                                <a:cubicBezTo>
                                  <a:pt x="3034462" y="179197"/>
                                  <a:pt x="3034970" y="179197"/>
                                  <a:pt x="3035478" y="179197"/>
                                </a:cubicBezTo>
                                <a:cubicBezTo>
                                  <a:pt x="3035986" y="179197"/>
                                  <a:pt x="3036494" y="179197"/>
                                  <a:pt x="3036875" y="179197"/>
                                </a:cubicBezTo>
                                <a:cubicBezTo>
                                  <a:pt x="3037383" y="179197"/>
                                  <a:pt x="3037891" y="179197"/>
                                  <a:pt x="3038399" y="179197"/>
                                </a:cubicBezTo>
                                <a:cubicBezTo>
                                  <a:pt x="3038907" y="179197"/>
                                  <a:pt x="3039415" y="179197"/>
                                  <a:pt x="3039796" y="179197"/>
                                </a:cubicBezTo>
                                <a:cubicBezTo>
                                  <a:pt x="3040304" y="179070"/>
                                  <a:pt x="3040812" y="179070"/>
                                  <a:pt x="3041320" y="179070"/>
                                </a:cubicBezTo>
                                <a:cubicBezTo>
                                  <a:pt x="3041828" y="178943"/>
                                  <a:pt x="3042336" y="178943"/>
                                  <a:pt x="3042717" y="178816"/>
                                </a:cubicBezTo>
                                <a:cubicBezTo>
                                  <a:pt x="3043225" y="178816"/>
                                  <a:pt x="3043733" y="178689"/>
                                  <a:pt x="3044241" y="178689"/>
                                </a:cubicBezTo>
                                <a:cubicBezTo>
                                  <a:pt x="3044749" y="178562"/>
                                  <a:pt x="3045257" y="178562"/>
                                  <a:pt x="3045638" y="178435"/>
                                </a:cubicBezTo>
                                <a:cubicBezTo>
                                  <a:pt x="3046146" y="178308"/>
                                  <a:pt x="3046654" y="178308"/>
                                  <a:pt x="3047162" y="178181"/>
                                </a:cubicBezTo>
                                <a:cubicBezTo>
                                  <a:pt x="3047670" y="178181"/>
                                  <a:pt x="3048178" y="178054"/>
                                  <a:pt x="3048559" y="178054"/>
                                </a:cubicBezTo>
                                <a:cubicBezTo>
                                  <a:pt x="3049067" y="177927"/>
                                  <a:pt x="3049575" y="177927"/>
                                  <a:pt x="3050083" y="177800"/>
                                </a:cubicBezTo>
                                <a:cubicBezTo>
                                  <a:pt x="3050591" y="177800"/>
                                  <a:pt x="3051099" y="177673"/>
                                  <a:pt x="3051480" y="177673"/>
                                </a:cubicBezTo>
                                <a:cubicBezTo>
                                  <a:pt x="3051988" y="177673"/>
                                  <a:pt x="3052496" y="177673"/>
                                  <a:pt x="3053004" y="177546"/>
                                </a:cubicBezTo>
                                <a:cubicBezTo>
                                  <a:pt x="3053512" y="177546"/>
                                  <a:pt x="3053893" y="177546"/>
                                  <a:pt x="3054401" y="177419"/>
                                </a:cubicBezTo>
                                <a:cubicBezTo>
                                  <a:pt x="3054909" y="177419"/>
                                  <a:pt x="3055417" y="177419"/>
                                  <a:pt x="3055925" y="177419"/>
                                </a:cubicBezTo>
                                <a:cubicBezTo>
                                  <a:pt x="3056433" y="177292"/>
                                  <a:pt x="3056814" y="177292"/>
                                  <a:pt x="3057322" y="177292"/>
                                </a:cubicBezTo>
                                <a:cubicBezTo>
                                  <a:pt x="3057830" y="177292"/>
                                  <a:pt x="3058338" y="177292"/>
                                  <a:pt x="3058846" y="177292"/>
                                </a:cubicBezTo>
                                <a:cubicBezTo>
                                  <a:pt x="3059354" y="177292"/>
                                  <a:pt x="3059735" y="177292"/>
                                  <a:pt x="3060243" y="177165"/>
                                </a:cubicBezTo>
                                <a:cubicBezTo>
                                  <a:pt x="3060751" y="177165"/>
                                  <a:pt x="3061259" y="177165"/>
                                  <a:pt x="3061767" y="177038"/>
                                </a:cubicBezTo>
                                <a:cubicBezTo>
                                  <a:pt x="3062275" y="177038"/>
                                  <a:pt x="3062656" y="177038"/>
                                  <a:pt x="3063164" y="177038"/>
                                </a:cubicBezTo>
                                <a:cubicBezTo>
                                  <a:pt x="3063672" y="177038"/>
                                  <a:pt x="3064180" y="176911"/>
                                  <a:pt x="3064688" y="176911"/>
                                </a:cubicBezTo>
                                <a:cubicBezTo>
                                  <a:pt x="3065196" y="176784"/>
                                  <a:pt x="3065577" y="176784"/>
                                  <a:pt x="3066085" y="176784"/>
                                </a:cubicBezTo>
                                <a:cubicBezTo>
                                  <a:pt x="3066593" y="176657"/>
                                  <a:pt x="3067101" y="176657"/>
                                  <a:pt x="3067609" y="176657"/>
                                </a:cubicBezTo>
                                <a:cubicBezTo>
                                  <a:pt x="3068117" y="176530"/>
                                  <a:pt x="3068498" y="176530"/>
                                  <a:pt x="3069006" y="176530"/>
                                </a:cubicBezTo>
                                <a:cubicBezTo>
                                  <a:pt x="3069514" y="176530"/>
                                  <a:pt x="3070022" y="176403"/>
                                  <a:pt x="3070530" y="176403"/>
                                </a:cubicBezTo>
                                <a:cubicBezTo>
                                  <a:pt x="3070911" y="176403"/>
                                  <a:pt x="3071419" y="176403"/>
                                  <a:pt x="3071927" y="176403"/>
                                </a:cubicBezTo>
                                <a:cubicBezTo>
                                  <a:pt x="3072435" y="176403"/>
                                  <a:pt x="3072943" y="176276"/>
                                  <a:pt x="3073451" y="176276"/>
                                </a:cubicBezTo>
                                <a:cubicBezTo>
                                  <a:pt x="3073832" y="176276"/>
                                  <a:pt x="3074340" y="176276"/>
                                  <a:pt x="3074848" y="176276"/>
                                </a:cubicBezTo>
                                <a:cubicBezTo>
                                  <a:pt x="3075356" y="176276"/>
                                  <a:pt x="3075864" y="176276"/>
                                  <a:pt x="3076372" y="176276"/>
                                </a:cubicBezTo>
                                <a:cubicBezTo>
                                  <a:pt x="3076753" y="176149"/>
                                  <a:pt x="3077261" y="176149"/>
                                  <a:pt x="3077769" y="176149"/>
                                </a:cubicBezTo>
                                <a:cubicBezTo>
                                  <a:pt x="3078277" y="176022"/>
                                  <a:pt x="3078785" y="176022"/>
                                  <a:pt x="3079293" y="176022"/>
                                </a:cubicBezTo>
                                <a:cubicBezTo>
                                  <a:pt x="3079674" y="176022"/>
                                  <a:pt x="3080182" y="176022"/>
                                  <a:pt x="3080690" y="175895"/>
                                </a:cubicBezTo>
                                <a:cubicBezTo>
                                  <a:pt x="3081198" y="175895"/>
                                  <a:pt x="3081706" y="175895"/>
                                  <a:pt x="3082214" y="175768"/>
                                </a:cubicBezTo>
                                <a:cubicBezTo>
                                  <a:pt x="3082595" y="175768"/>
                                  <a:pt x="3083103" y="175768"/>
                                  <a:pt x="3083611" y="175768"/>
                                </a:cubicBezTo>
                                <a:cubicBezTo>
                                  <a:pt x="3084119" y="175641"/>
                                  <a:pt x="3084627" y="175641"/>
                                  <a:pt x="3085135" y="175641"/>
                                </a:cubicBezTo>
                                <a:cubicBezTo>
                                  <a:pt x="3085516" y="175641"/>
                                  <a:pt x="3086024" y="175641"/>
                                  <a:pt x="3086532" y="175514"/>
                                </a:cubicBezTo>
                                <a:cubicBezTo>
                                  <a:pt x="3087040" y="175514"/>
                                  <a:pt x="3087548" y="175514"/>
                                  <a:pt x="3087929" y="175514"/>
                                </a:cubicBezTo>
                                <a:cubicBezTo>
                                  <a:pt x="3088437" y="175514"/>
                                  <a:pt x="3088945" y="175387"/>
                                  <a:pt x="3089453" y="175387"/>
                                </a:cubicBezTo>
                                <a:cubicBezTo>
                                  <a:pt x="3089961" y="175387"/>
                                  <a:pt x="3090469" y="175387"/>
                                  <a:pt x="3090850" y="175260"/>
                                </a:cubicBezTo>
                                <a:cubicBezTo>
                                  <a:pt x="3091358" y="175260"/>
                                  <a:pt x="3091866" y="175260"/>
                                  <a:pt x="3092374" y="175260"/>
                                </a:cubicBezTo>
                                <a:cubicBezTo>
                                  <a:pt x="3092882" y="175133"/>
                                  <a:pt x="3093390" y="175133"/>
                                  <a:pt x="3093771" y="175133"/>
                                </a:cubicBezTo>
                                <a:cubicBezTo>
                                  <a:pt x="3094279" y="175133"/>
                                  <a:pt x="3094787" y="175133"/>
                                  <a:pt x="3095295" y="175006"/>
                                </a:cubicBezTo>
                                <a:cubicBezTo>
                                  <a:pt x="3095803" y="175006"/>
                                  <a:pt x="3096311" y="175006"/>
                                  <a:pt x="3096692" y="175006"/>
                                </a:cubicBezTo>
                                <a:cubicBezTo>
                                  <a:pt x="3097200" y="175006"/>
                                  <a:pt x="3097708" y="175006"/>
                                  <a:pt x="3098216" y="175006"/>
                                </a:cubicBezTo>
                                <a:cubicBezTo>
                                  <a:pt x="3098724" y="175133"/>
                                  <a:pt x="3099232" y="175133"/>
                                  <a:pt x="3099613" y="175133"/>
                                </a:cubicBezTo>
                                <a:cubicBezTo>
                                  <a:pt x="3100121" y="175133"/>
                                  <a:pt x="3100629" y="175133"/>
                                  <a:pt x="3101137" y="175133"/>
                                </a:cubicBezTo>
                                <a:cubicBezTo>
                                  <a:pt x="3101645" y="175133"/>
                                  <a:pt x="3102026" y="175260"/>
                                  <a:pt x="3102534" y="175260"/>
                                </a:cubicBezTo>
                                <a:cubicBezTo>
                                  <a:pt x="3103042" y="175260"/>
                                  <a:pt x="3103550" y="175133"/>
                                  <a:pt x="3104058" y="175133"/>
                                </a:cubicBezTo>
                                <a:cubicBezTo>
                                  <a:pt x="3104566" y="175133"/>
                                  <a:pt x="3104947" y="175133"/>
                                  <a:pt x="3105455" y="175133"/>
                                </a:cubicBezTo>
                                <a:cubicBezTo>
                                  <a:pt x="3105963" y="175133"/>
                                  <a:pt x="3106471" y="175006"/>
                                  <a:pt x="3106979" y="175006"/>
                                </a:cubicBezTo>
                                <a:cubicBezTo>
                                  <a:pt x="3107487" y="174879"/>
                                  <a:pt x="3107868" y="174879"/>
                                  <a:pt x="3108376" y="174752"/>
                                </a:cubicBezTo>
                                <a:cubicBezTo>
                                  <a:pt x="3108884" y="174752"/>
                                  <a:pt x="3109392" y="174625"/>
                                  <a:pt x="3109900" y="174625"/>
                                </a:cubicBezTo>
                                <a:cubicBezTo>
                                  <a:pt x="3110408" y="174498"/>
                                  <a:pt x="3110789" y="174498"/>
                                  <a:pt x="3111297" y="174371"/>
                                </a:cubicBezTo>
                                <a:cubicBezTo>
                                  <a:pt x="3111805" y="174371"/>
                                  <a:pt x="3112313" y="174371"/>
                                  <a:pt x="3112821" y="174371"/>
                                </a:cubicBezTo>
                                <a:cubicBezTo>
                                  <a:pt x="3113329" y="174244"/>
                                  <a:pt x="3113710" y="174244"/>
                                  <a:pt x="3114218" y="174244"/>
                                </a:cubicBezTo>
                                <a:cubicBezTo>
                                  <a:pt x="3114726" y="174244"/>
                                  <a:pt x="3115234" y="174244"/>
                                  <a:pt x="3115742" y="174244"/>
                                </a:cubicBezTo>
                                <a:cubicBezTo>
                                  <a:pt x="3116250" y="174117"/>
                                  <a:pt x="3116631" y="174117"/>
                                  <a:pt x="3117139" y="174117"/>
                                </a:cubicBezTo>
                                <a:cubicBezTo>
                                  <a:pt x="3117647" y="174117"/>
                                  <a:pt x="3118155" y="174117"/>
                                  <a:pt x="3118663" y="174117"/>
                                </a:cubicBezTo>
                                <a:cubicBezTo>
                                  <a:pt x="3119044" y="174117"/>
                                  <a:pt x="3119552" y="174117"/>
                                  <a:pt x="3120060" y="174117"/>
                                </a:cubicBezTo>
                                <a:cubicBezTo>
                                  <a:pt x="3120568" y="174117"/>
                                  <a:pt x="3121076" y="174117"/>
                                  <a:pt x="3121584" y="174117"/>
                                </a:cubicBezTo>
                                <a:cubicBezTo>
                                  <a:pt x="3121965" y="174117"/>
                                  <a:pt x="3122473" y="174117"/>
                                  <a:pt x="3122981" y="174117"/>
                                </a:cubicBezTo>
                                <a:cubicBezTo>
                                  <a:pt x="3123489" y="174117"/>
                                  <a:pt x="3123997" y="174117"/>
                                  <a:pt x="3124505" y="174117"/>
                                </a:cubicBezTo>
                                <a:cubicBezTo>
                                  <a:pt x="3124886" y="174117"/>
                                  <a:pt x="3125394" y="174117"/>
                                  <a:pt x="3125902" y="174117"/>
                                </a:cubicBezTo>
                                <a:cubicBezTo>
                                  <a:pt x="3126410" y="174117"/>
                                  <a:pt x="3126918" y="174117"/>
                                  <a:pt x="3127426" y="174117"/>
                                </a:cubicBezTo>
                                <a:cubicBezTo>
                                  <a:pt x="3127807" y="174117"/>
                                  <a:pt x="3128315" y="174117"/>
                                  <a:pt x="3128823" y="174117"/>
                                </a:cubicBezTo>
                                <a:cubicBezTo>
                                  <a:pt x="3129331" y="174117"/>
                                  <a:pt x="3129839" y="174117"/>
                                  <a:pt x="3130347" y="174117"/>
                                </a:cubicBezTo>
                                <a:cubicBezTo>
                                  <a:pt x="3130728" y="174117"/>
                                  <a:pt x="3131236" y="174117"/>
                                  <a:pt x="3131744" y="174117"/>
                                </a:cubicBezTo>
                                <a:cubicBezTo>
                                  <a:pt x="3132252" y="174117"/>
                                  <a:pt x="3132760" y="174117"/>
                                  <a:pt x="3133268" y="174244"/>
                                </a:cubicBezTo>
                                <a:cubicBezTo>
                                  <a:pt x="3133649" y="174244"/>
                                  <a:pt x="3134157" y="174244"/>
                                  <a:pt x="3134665" y="174244"/>
                                </a:cubicBezTo>
                                <a:cubicBezTo>
                                  <a:pt x="3135173" y="174244"/>
                                  <a:pt x="3135681" y="174244"/>
                                  <a:pt x="3136062" y="174244"/>
                                </a:cubicBezTo>
                                <a:cubicBezTo>
                                  <a:pt x="3136570" y="174244"/>
                                  <a:pt x="3137078" y="174244"/>
                                  <a:pt x="3137586" y="174244"/>
                                </a:cubicBezTo>
                                <a:cubicBezTo>
                                  <a:pt x="3138094" y="174244"/>
                                  <a:pt x="3138602" y="174244"/>
                                  <a:pt x="3138983" y="174244"/>
                                </a:cubicBezTo>
                                <a:cubicBezTo>
                                  <a:pt x="3139491" y="174244"/>
                                  <a:pt x="3139999" y="174244"/>
                                  <a:pt x="3140507" y="174244"/>
                                </a:cubicBezTo>
                                <a:cubicBezTo>
                                  <a:pt x="3141015" y="174244"/>
                                  <a:pt x="3141523" y="174244"/>
                                  <a:pt x="3141904" y="174244"/>
                                </a:cubicBezTo>
                                <a:cubicBezTo>
                                  <a:pt x="3142412" y="174244"/>
                                  <a:pt x="3142920" y="174244"/>
                                  <a:pt x="3143428" y="174244"/>
                                </a:cubicBezTo>
                                <a:cubicBezTo>
                                  <a:pt x="3143936" y="174244"/>
                                  <a:pt x="3144444" y="174244"/>
                                  <a:pt x="3144825" y="174244"/>
                                </a:cubicBezTo>
                                <a:cubicBezTo>
                                  <a:pt x="3145333" y="174117"/>
                                  <a:pt x="3145841" y="174117"/>
                                  <a:pt x="3146349" y="174117"/>
                                </a:cubicBezTo>
                                <a:cubicBezTo>
                                  <a:pt x="3146857" y="174117"/>
                                  <a:pt x="3147365" y="174117"/>
                                  <a:pt x="3147746" y="173990"/>
                                </a:cubicBezTo>
                                <a:cubicBezTo>
                                  <a:pt x="3148254" y="173990"/>
                                  <a:pt x="3148762" y="173990"/>
                                  <a:pt x="3149270" y="173990"/>
                                </a:cubicBezTo>
                                <a:cubicBezTo>
                                  <a:pt x="3149778" y="173990"/>
                                  <a:pt x="3150286" y="173863"/>
                                  <a:pt x="3150667" y="173863"/>
                                </a:cubicBezTo>
                                <a:cubicBezTo>
                                  <a:pt x="3151175" y="173863"/>
                                  <a:pt x="3151683" y="173863"/>
                                  <a:pt x="3152191" y="173863"/>
                                </a:cubicBezTo>
                                <a:cubicBezTo>
                                  <a:pt x="3152699" y="173736"/>
                                  <a:pt x="3153080" y="173863"/>
                                  <a:pt x="3153588" y="173863"/>
                                </a:cubicBezTo>
                                <a:cubicBezTo>
                                  <a:pt x="3154096" y="173863"/>
                                  <a:pt x="3154604" y="173863"/>
                                  <a:pt x="3155112" y="173863"/>
                                </a:cubicBezTo>
                                <a:cubicBezTo>
                                  <a:pt x="3155620" y="173990"/>
                                  <a:pt x="3156001" y="173990"/>
                                  <a:pt x="3156509" y="173990"/>
                                </a:cubicBezTo>
                                <a:cubicBezTo>
                                  <a:pt x="3157017" y="174117"/>
                                  <a:pt x="3157525" y="174117"/>
                                  <a:pt x="3158033" y="174244"/>
                                </a:cubicBezTo>
                                <a:cubicBezTo>
                                  <a:pt x="3158541" y="174244"/>
                                  <a:pt x="3158922" y="174244"/>
                                  <a:pt x="3159430" y="174371"/>
                                </a:cubicBezTo>
                                <a:cubicBezTo>
                                  <a:pt x="3159938" y="174371"/>
                                  <a:pt x="3160446" y="174498"/>
                                  <a:pt x="3160954" y="174498"/>
                                </a:cubicBezTo>
                                <a:cubicBezTo>
                                  <a:pt x="3161462" y="174625"/>
                                  <a:pt x="3161843" y="174625"/>
                                  <a:pt x="3162351" y="174625"/>
                                </a:cubicBezTo>
                                <a:cubicBezTo>
                                  <a:pt x="3162859" y="174752"/>
                                  <a:pt x="3163367" y="174752"/>
                                  <a:pt x="3163875" y="174752"/>
                                </a:cubicBezTo>
                                <a:cubicBezTo>
                                  <a:pt x="3164383" y="174752"/>
                                  <a:pt x="3164764" y="174879"/>
                                  <a:pt x="3165272" y="174879"/>
                                </a:cubicBezTo>
                                <a:cubicBezTo>
                                  <a:pt x="3165780" y="174879"/>
                                  <a:pt x="3166288" y="174752"/>
                                  <a:pt x="3166796" y="174752"/>
                                </a:cubicBezTo>
                                <a:cubicBezTo>
                                  <a:pt x="3167304" y="174752"/>
                                  <a:pt x="3167685" y="174752"/>
                                  <a:pt x="3168193" y="174752"/>
                                </a:cubicBezTo>
                                <a:cubicBezTo>
                                  <a:pt x="3168701" y="174625"/>
                                  <a:pt x="3169209" y="174625"/>
                                  <a:pt x="3169717" y="174625"/>
                                </a:cubicBezTo>
                                <a:cubicBezTo>
                                  <a:pt x="3170098" y="174498"/>
                                  <a:pt x="3170606" y="174498"/>
                                  <a:pt x="3171114" y="174371"/>
                                </a:cubicBezTo>
                                <a:cubicBezTo>
                                  <a:pt x="3171622" y="174371"/>
                                  <a:pt x="3172130" y="174244"/>
                                  <a:pt x="3172638" y="174244"/>
                                </a:cubicBezTo>
                                <a:cubicBezTo>
                                  <a:pt x="3173019" y="174117"/>
                                  <a:pt x="3173527" y="174117"/>
                                  <a:pt x="3174035" y="174117"/>
                                </a:cubicBezTo>
                                <a:cubicBezTo>
                                  <a:pt x="3174543" y="173990"/>
                                  <a:pt x="3175051" y="173990"/>
                                  <a:pt x="3175559" y="173863"/>
                                </a:cubicBezTo>
                                <a:cubicBezTo>
                                  <a:pt x="3175940" y="173863"/>
                                  <a:pt x="3176448" y="173863"/>
                                  <a:pt x="3176956" y="173863"/>
                                </a:cubicBezTo>
                                <a:cubicBezTo>
                                  <a:pt x="3177464" y="173736"/>
                                  <a:pt x="3177972" y="173736"/>
                                  <a:pt x="3178480" y="173736"/>
                                </a:cubicBezTo>
                                <a:cubicBezTo>
                                  <a:pt x="3178861" y="173736"/>
                                  <a:pt x="3179369" y="173736"/>
                                  <a:pt x="3179877" y="173736"/>
                                </a:cubicBezTo>
                                <a:cubicBezTo>
                                  <a:pt x="3180385" y="173736"/>
                                  <a:pt x="3180893" y="173736"/>
                                  <a:pt x="3181401" y="173736"/>
                                </a:cubicBezTo>
                                <a:cubicBezTo>
                                  <a:pt x="3181782" y="173736"/>
                                  <a:pt x="3182290" y="173736"/>
                                  <a:pt x="3182798" y="173736"/>
                                </a:cubicBezTo>
                                <a:cubicBezTo>
                                  <a:pt x="3183306" y="173736"/>
                                  <a:pt x="3183814" y="173736"/>
                                  <a:pt x="3184322" y="173736"/>
                                </a:cubicBezTo>
                                <a:cubicBezTo>
                                  <a:pt x="3184703" y="173736"/>
                                  <a:pt x="3185211" y="173736"/>
                                  <a:pt x="3185719" y="173863"/>
                                </a:cubicBezTo>
                                <a:cubicBezTo>
                                  <a:pt x="3186227" y="173863"/>
                                  <a:pt x="3186735" y="173863"/>
                                  <a:pt x="3187116" y="173863"/>
                                </a:cubicBezTo>
                                <a:cubicBezTo>
                                  <a:pt x="3187624" y="173863"/>
                                  <a:pt x="3188132" y="173863"/>
                                  <a:pt x="3188640" y="173990"/>
                                </a:cubicBezTo>
                                <a:cubicBezTo>
                                  <a:pt x="3189148" y="173990"/>
                                  <a:pt x="3189656" y="173990"/>
                                  <a:pt x="3190037" y="174117"/>
                                </a:cubicBezTo>
                                <a:cubicBezTo>
                                  <a:pt x="3190545" y="174117"/>
                                  <a:pt x="3191053" y="174117"/>
                                  <a:pt x="3191561" y="174244"/>
                                </a:cubicBezTo>
                                <a:cubicBezTo>
                                  <a:pt x="3192069" y="174244"/>
                                  <a:pt x="3192577" y="174371"/>
                                  <a:pt x="3192958" y="174371"/>
                                </a:cubicBezTo>
                                <a:cubicBezTo>
                                  <a:pt x="3193466" y="174498"/>
                                  <a:pt x="3193974" y="174625"/>
                                  <a:pt x="3194482" y="174625"/>
                                </a:cubicBezTo>
                                <a:cubicBezTo>
                                  <a:pt x="3194990" y="174752"/>
                                  <a:pt x="3195498" y="174879"/>
                                  <a:pt x="3195879" y="175006"/>
                                </a:cubicBezTo>
                                <a:cubicBezTo>
                                  <a:pt x="3196387" y="175133"/>
                                  <a:pt x="3196895" y="175260"/>
                                  <a:pt x="3197403" y="175387"/>
                                </a:cubicBezTo>
                                <a:cubicBezTo>
                                  <a:pt x="3197911" y="175641"/>
                                  <a:pt x="3198419" y="175768"/>
                                  <a:pt x="3198800" y="176022"/>
                                </a:cubicBezTo>
                                <a:cubicBezTo>
                                  <a:pt x="3199308" y="176276"/>
                                  <a:pt x="3199816" y="176530"/>
                                  <a:pt x="3200324" y="176784"/>
                                </a:cubicBezTo>
                                <a:cubicBezTo>
                                  <a:pt x="3200832" y="177038"/>
                                  <a:pt x="3201340" y="177292"/>
                                  <a:pt x="3201721" y="177546"/>
                                </a:cubicBezTo>
                                <a:cubicBezTo>
                                  <a:pt x="3202229" y="177800"/>
                                  <a:pt x="3202737" y="178054"/>
                                  <a:pt x="3203245" y="178308"/>
                                </a:cubicBezTo>
                                <a:cubicBezTo>
                                  <a:pt x="3203753" y="178562"/>
                                  <a:pt x="3204134" y="178943"/>
                                  <a:pt x="3204642" y="179197"/>
                                </a:cubicBezTo>
                                <a:cubicBezTo>
                                  <a:pt x="3205150" y="179451"/>
                                  <a:pt x="3205658" y="179705"/>
                                  <a:pt x="3206166" y="179959"/>
                                </a:cubicBezTo>
                                <a:cubicBezTo>
                                  <a:pt x="3206674" y="180213"/>
                                  <a:pt x="3207055" y="180467"/>
                                  <a:pt x="3207563" y="180721"/>
                                </a:cubicBezTo>
                                <a:cubicBezTo>
                                  <a:pt x="3208071" y="180975"/>
                                  <a:pt x="3208579" y="181229"/>
                                  <a:pt x="3209087" y="181483"/>
                                </a:cubicBezTo>
                                <a:cubicBezTo>
                                  <a:pt x="3209595" y="181737"/>
                                  <a:pt x="3209976" y="182118"/>
                                  <a:pt x="3210484" y="182372"/>
                                </a:cubicBezTo>
                                <a:cubicBezTo>
                                  <a:pt x="3210992" y="182626"/>
                                  <a:pt x="3211500" y="183007"/>
                                  <a:pt x="3212008" y="183261"/>
                                </a:cubicBezTo>
                                <a:cubicBezTo>
                                  <a:pt x="3212516" y="183642"/>
                                  <a:pt x="3212897" y="184023"/>
                                  <a:pt x="3213405" y="184277"/>
                                </a:cubicBezTo>
                                <a:cubicBezTo>
                                  <a:pt x="3213913" y="184658"/>
                                  <a:pt x="3214421" y="185039"/>
                                  <a:pt x="3214929" y="185420"/>
                                </a:cubicBezTo>
                                <a:cubicBezTo>
                                  <a:pt x="3215437" y="185801"/>
                                  <a:pt x="3215818" y="186182"/>
                                  <a:pt x="3216326" y="186563"/>
                                </a:cubicBezTo>
                                <a:cubicBezTo>
                                  <a:pt x="3216834" y="186944"/>
                                  <a:pt x="3217342" y="187325"/>
                                  <a:pt x="3217850" y="187706"/>
                                </a:cubicBezTo>
                                <a:cubicBezTo>
                                  <a:pt x="3218358" y="188087"/>
                                  <a:pt x="3218739" y="188595"/>
                                  <a:pt x="3219247" y="188976"/>
                                </a:cubicBezTo>
                                <a:cubicBezTo>
                                  <a:pt x="3219755" y="189357"/>
                                  <a:pt x="3220263" y="189865"/>
                                  <a:pt x="3220771" y="190246"/>
                                </a:cubicBezTo>
                                <a:cubicBezTo>
                                  <a:pt x="3221152" y="190754"/>
                                  <a:pt x="3221660" y="191135"/>
                                  <a:pt x="3222168" y="191643"/>
                                </a:cubicBezTo>
                                <a:cubicBezTo>
                                  <a:pt x="3222676" y="192024"/>
                                  <a:pt x="3223184" y="192532"/>
                                  <a:pt x="3223692" y="192913"/>
                                </a:cubicBezTo>
                                <a:cubicBezTo>
                                  <a:pt x="3224073" y="193421"/>
                                  <a:pt x="3224581" y="193929"/>
                                  <a:pt x="3225089" y="194310"/>
                                </a:cubicBezTo>
                                <a:cubicBezTo>
                                  <a:pt x="3225597" y="194691"/>
                                  <a:pt x="3226105" y="195199"/>
                                  <a:pt x="3226613" y="195580"/>
                                </a:cubicBezTo>
                                <a:cubicBezTo>
                                  <a:pt x="3226994" y="195961"/>
                                  <a:pt x="3227502" y="196342"/>
                                  <a:pt x="3228010" y="196723"/>
                                </a:cubicBezTo>
                                <a:cubicBezTo>
                                  <a:pt x="3228518" y="197104"/>
                                  <a:pt x="3229026" y="197485"/>
                                  <a:pt x="3229534" y="197739"/>
                                </a:cubicBezTo>
                                <a:cubicBezTo>
                                  <a:pt x="3229915" y="198120"/>
                                  <a:pt x="3230423" y="198501"/>
                                  <a:pt x="3230931" y="198755"/>
                                </a:cubicBezTo>
                                <a:cubicBezTo>
                                  <a:pt x="3231439" y="199136"/>
                                  <a:pt x="3231947" y="199517"/>
                                  <a:pt x="3232455" y="199898"/>
                                </a:cubicBezTo>
                                <a:cubicBezTo>
                                  <a:pt x="3232836" y="200279"/>
                                  <a:pt x="3233344" y="200660"/>
                                  <a:pt x="3233852" y="201041"/>
                                </a:cubicBezTo>
                                <a:cubicBezTo>
                                  <a:pt x="3234360" y="201422"/>
                                  <a:pt x="3234868" y="201803"/>
                                  <a:pt x="3235376" y="202311"/>
                                </a:cubicBezTo>
                                <a:cubicBezTo>
                                  <a:pt x="3235757" y="202819"/>
                                  <a:pt x="3236265" y="203200"/>
                                  <a:pt x="3236773" y="203708"/>
                                </a:cubicBezTo>
                                <a:cubicBezTo>
                                  <a:pt x="3237281" y="204216"/>
                                  <a:pt x="3237789" y="204851"/>
                                  <a:pt x="3238170" y="205359"/>
                                </a:cubicBezTo>
                                <a:cubicBezTo>
                                  <a:pt x="3238678" y="205994"/>
                                  <a:pt x="3239186" y="206629"/>
                                  <a:pt x="3239694" y="207264"/>
                                </a:cubicBezTo>
                                <a:cubicBezTo>
                                  <a:pt x="3240202" y="208026"/>
                                  <a:pt x="3240710" y="208661"/>
                                  <a:pt x="3241091" y="209550"/>
                                </a:cubicBezTo>
                                <a:cubicBezTo>
                                  <a:pt x="3241599" y="210312"/>
                                  <a:pt x="3242107" y="211074"/>
                                  <a:pt x="3242615" y="211963"/>
                                </a:cubicBezTo>
                                <a:cubicBezTo>
                                  <a:pt x="3243123" y="212852"/>
                                  <a:pt x="3243631" y="213741"/>
                                  <a:pt x="3244012" y="214757"/>
                                </a:cubicBezTo>
                                <a:cubicBezTo>
                                  <a:pt x="3244520" y="215773"/>
                                  <a:pt x="3245028" y="216789"/>
                                  <a:pt x="3245536" y="217932"/>
                                </a:cubicBezTo>
                                <a:cubicBezTo>
                                  <a:pt x="3246044" y="219075"/>
                                  <a:pt x="3246552" y="220218"/>
                                  <a:pt x="3246933" y="221488"/>
                                </a:cubicBezTo>
                                <a:cubicBezTo>
                                  <a:pt x="3247441" y="222758"/>
                                  <a:pt x="3247949" y="224028"/>
                                  <a:pt x="3248457" y="225425"/>
                                </a:cubicBezTo>
                                <a:cubicBezTo>
                                  <a:pt x="3248965" y="226822"/>
                                  <a:pt x="3249473" y="228219"/>
                                  <a:pt x="3249854" y="229743"/>
                                </a:cubicBezTo>
                                <a:cubicBezTo>
                                  <a:pt x="3250362" y="231140"/>
                                  <a:pt x="3250870" y="232664"/>
                                  <a:pt x="3251378" y="234188"/>
                                </a:cubicBezTo>
                                <a:cubicBezTo>
                                  <a:pt x="3251886" y="235712"/>
                                  <a:pt x="3252394" y="237363"/>
                                  <a:pt x="3252775" y="239014"/>
                                </a:cubicBezTo>
                                <a:cubicBezTo>
                                  <a:pt x="3253283" y="240665"/>
                                  <a:pt x="3253791" y="242316"/>
                                  <a:pt x="3254299" y="243967"/>
                                </a:cubicBezTo>
                                <a:cubicBezTo>
                                  <a:pt x="3254807" y="245618"/>
                                  <a:pt x="3255188" y="247396"/>
                                  <a:pt x="3255696" y="249174"/>
                                </a:cubicBezTo>
                                <a:cubicBezTo>
                                  <a:pt x="3256204" y="250952"/>
                                  <a:pt x="3256712" y="252730"/>
                                  <a:pt x="3257220" y="254508"/>
                                </a:cubicBezTo>
                                <a:cubicBezTo>
                                  <a:pt x="3257728" y="256286"/>
                                  <a:pt x="3258109" y="258191"/>
                                  <a:pt x="3258617" y="260096"/>
                                </a:cubicBezTo>
                                <a:cubicBezTo>
                                  <a:pt x="3259125" y="261874"/>
                                  <a:pt x="3259633" y="263779"/>
                                  <a:pt x="3260141" y="265811"/>
                                </a:cubicBezTo>
                                <a:cubicBezTo>
                                  <a:pt x="3260649" y="267716"/>
                                  <a:pt x="3261030" y="269621"/>
                                  <a:pt x="3261538" y="271653"/>
                                </a:cubicBezTo>
                                <a:cubicBezTo>
                                  <a:pt x="3262046" y="273685"/>
                                  <a:pt x="3262554" y="275590"/>
                                  <a:pt x="3263062" y="277622"/>
                                </a:cubicBezTo>
                                <a:cubicBezTo>
                                  <a:pt x="3263570" y="279654"/>
                                  <a:pt x="3263951" y="281813"/>
                                  <a:pt x="3264459" y="283845"/>
                                </a:cubicBezTo>
                                <a:cubicBezTo>
                                  <a:pt x="3264967" y="286004"/>
                                  <a:pt x="3265475" y="288036"/>
                                  <a:pt x="3265983" y="290195"/>
                                </a:cubicBezTo>
                                <a:cubicBezTo>
                                  <a:pt x="3266491" y="292354"/>
                                  <a:pt x="3266872" y="294513"/>
                                  <a:pt x="3267380" y="296545"/>
                                </a:cubicBezTo>
                                <a:cubicBezTo>
                                  <a:pt x="3267888" y="298704"/>
                                  <a:pt x="3268396" y="300863"/>
                                  <a:pt x="3268904" y="303022"/>
                                </a:cubicBezTo>
                                <a:cubicBezTo>
                                  <a:pt x="3269412" y="305181"/>
                                  <a:pt x="3269793" y="307340"/>
                                  <a:pt x="3270301" y="309372"/>
                                </a:cubicBezTo>
                                <a:cubicBezTo>
                                  <a:pt x="3270809" y="311531"/>
                                  <a:pt x="3271317" y="313563"/>
                                  <a:pt x="3271825" y="315722"/>
                                </a:cubicBezTo>
                                <a:cubicBezTo>
                                  <a:pt x="3272206" y="317881"/>
                                  <a:pt x="3272714" y="319913"/>
                                  <a:pt x="3273222" y="321945"/>
                                </a:cubicBezTo>
                                <a:cubicBezTo>
                                  <a:pt x="3273730" y="324104"/>
                                  <a:pt x="3274238" y="326136"/>
                                  <a:pt x="3274746" y="328168"/>
                                </a:cubicBezTo>
                                <a:cubicBezTo>
                                  <a:pt x="3275127" y="330327"/>
                                  <a:pt x="3275635" y="332359"/>
                                  <a:pt x="3276143" y="334391"/>
                                </a:cubicBezTo>
                                <a:cubicBezTo>
                                  <a:pt x="3276651" y="336423"/>
                                  <a:pt x="3277159" y="338455"/>
                                  <a:pt x="3277667" y="340360"/>
                                </a:cubicBezTo>
                                <a:cubicBezTo>
                                  <a:pt x="3278048" y="342392"/>
                                  <a:pt x="3278556" y="344297"/>
                                  <a:pt x="3279064" y="346329"/>
                                </a:cubicBezTo>
                                <a:cubicBezTo>
                                  <a:pt x="3279572" y="348234"/>
                                  <a:pt x="3280080" y="350139"/>
                                  <a:pt x="3280588" y="351917"/>
                                </a:cubicBezTo>
                                <a:cubicBezTo>
                                  <a:pt x="3280969" y="353822"/>
                                  <a:pt x="3281477" y="355600"/>
                                  <a:pt x="3281985" y="357378"/>
                                </a:cubicBezTo>
                                <a:cubicBezTo>
                                  <a:pt x="3282493" y="359156"/>
                                  <a:pt x="3283001" y="360934"/>
                                  <a:pt x="3283509" y="362712"/>
                                </a:cubicBezTo>
                                <a:cubicBezTo>
                                  <a:pt x="3283890" y="364363"/>
                                  <a:pt x="3284398" y="366014"/>
                                  <a:pt x="3284906" y="367665"/>
                                </a:cubicBezTo>
                                <a:cubicBezTo>
                                  <a:pt x="3285414" y="369316"/>
                                  <a:pt x="3285922" y="370967"/>
                                  <a:pt x="3286430" y="372491"/>
                                </a:cubicBezTo>
                                <a:cubicBezTo>
                                  <a:pt x="3286811" y="374142"/>
                                  <a:pt x="3287319" y="375666"/>
                                  <a:pt x="3287827" y="377317"/>
                                </a:cubicBezTo>
                                <a:cubicBezTo>
                                  <a:pt x="3288335" y="378841"/>
                                  <a:pt x="3288843" y="380365"/>
                                  <a:pt x="3289224" y="381889"/>
                                </a:cubicBezTo>
                                <a:cubicBezTo>
                                  <a:pt x="3289732" y="383413"/>
                                  <a:pt x="3290240" y="384937"/>
                                  <a:pt x="3290748" y="386334"/>
                                </a:cubicBezTo>
                                <a:cubicBezTo>
                                  <a:pt x="3291256" y="387858"/>
                                  <a:pt x="3291764" y="389255"/>
                                  <a:pt x="3292145" y="390525"/>
                                </a:cubicBezTo>
                                <a:cubicBezTo>
                                  <a:pt x="3292653" y="391795"/>
                                  <a:pt x="3293161" y="393065"/>
                                  <a:pt x="3293669" y="394081"/>
                                </a:cubicBezTo>
                                <a:cubicBezTo>
                                  <a:pt x="3294177" y="395224"/>
                                  <a:pt x="3294685" y="396240"/>
                                  <a:pt x="3295066" y="396875"/>
                                </a:cubicBezTo>
                                <a:cubicBezTo>
                                  <a:pt x="3295574" y="397637"/>
                                  <a:pt x="3296082" y="398272"/>
                                  <a:pt x="3296590" y="398653"/>
                                </a:cubicBezTo>
                                <a:cubicBezTo>
                                  <a:pt x="3297098" y="399034"/>
                                  <a:pt x="3297606" y="399161"/>
                                  <a:pt x="3297987" y="399034"/>
                                </a:cubicBezTo>
                                <a:cubicBezTo>
                                  <a:pt x="3298495" y="398907"/>
                                  <a:pt x="3299003" y="398399"/>
                                  <a:pt x="3299511" y="397637"/>
                                </a:cubicBezTo>
                                <a:cubicBezTo>
                                  <a:pt x="3300019" y="396875"/>
                                  <a:pt x="3300527" y="395732"/>
                                  <a:pt x="3300908" y="394335"/>
                                </a:cubicBezTo>
                                <a:cubicBezTo>
                                  <a:pt x="3301416" y="392938"/>
                                  <a:pt x="3301924" y="391160"/>
                                  <a:pt x="3302432" y="389255"/>
                                </a:cubicBezTo>
                                <a:cubicBezTo>
                                  <a:pt x="3302940" y="387223"/>
                                  <a:pt x="3303321" y="384937"/>
                                  <a:pt x="3303829" y="382524"/>
                                </a:cubicBezTo>
                                <a:cubicBezTo>
                                  <a:pt x="3304337" y="380111"/>
                                  <a:pt x="3304845" y="377444"/>
                                  <a:pt x="3305353" y="374904"/>
                                </a:cubicBezTo>
                                <a:cubicBezTo>
                                  <a:pt x="3305861" y="372491"/>
                                  <a:pt x="3306242" y="369824"/>
                                  <a:pt x="3306750" y="367538"/>
                                </a:cubicBezTo>
                                <a:cubicBezTo>
                                  <a:pt x="3307258" y="365125"/>
                                  <a:pt x="3307766" y="362839"/>
                                  <a:pt x="3308274" y="361061"/>
                                </a:cubicBezTo>
                                <a:cubicBezTo>
                                  <a:pt x="3308782" y="359156"/>
                                  <a:pt x="3309163" y="357505"/>
                                  <a:pt x="3309671" y="356108"/>
                                </a:cubicBezTo>
                                <a:cubicBezTo>
                                  <a:pt x="3310179" y="354711"/>
                                  <a:pt x="3310687" y="353568"/>
                                  <a:pt x="3311195" y="352679"/>
                                </a:cubicBezTo>
                                <a:cubicBezTo>
                                  <a:pt x="3311703" y="351790"/>
                                  <a:pt x="3312084" y="351282"/>
                                  <a:pt x="3312592" y="350647"/>
                                </a:cubicBezTo>
                                <a:cubicBezTo>
                                  <a:pt x="3313100" y="350012"/>
                                  <a:pt x="3313608" y="349631"/>
                                  <a:pt x="3314116" y="349123"/>
                                </a:cubicBezTo>
                                <a:cubicBezTo>
                                  <a:pt x="3314624" y="348615"/>
                                  <a:pt x="3315005" y="348361"/>
                                  <a:pt x="3315513" y="347853"/>
                                </a:cubicBezTo>
                                <a:cubicBezTo>
                                  <a:pt x="3316021" y="347345"/>
                                  <a:pt x="3316529" y="346837"/>
                                  <a:pt x="3317037" y="346202"/>
                                </a:cubicBezTo>
                                <a:cubicBezTo>
                                  <a:pt x="3317545" y="345567"/>
                                  <a:pt x="3317926" y="344932"/>
                                  <a:pt x="3318434" y="344170"/>
                                </a:cubicBezTo>
                                <a:cubicBezTo>
                                  <a:pt x="3318942" y="343281"/>
                                  <a:pt x="3319450" y="342519"/>
                                  <a:pt x="3319958" y="341503"/>
                                </a:cubicBezTo>
                                <a:cubicBezTo>
                                  <a:pt x="3320466" y="340614"/>
                                  <a:pt x="3320847" y="339471"/>
                                  <a:pt x="3321355" y="338328"/>
                                </a:cubicBezTo>
                                <a:cubicBezTo>
                                  <a:pt x="3321863" y="337312"/>
                                  <a:pt x="3322371" y="336042"/>
                                  <a:pt x="3322879" y="334772"/>
                                </a:cubicBezTo>
                                <a:cubicBezTo>
                                  <a:pt x="3323260" y="333502"/>
                                  <a:pt x="3323768" y="332105"/>
                                  <a:pt x="3324276" y="330581"/>
                                </a:cubicBezTo>
                                <a:cubicBezTo>
                                  <a:pt x="3324784" y="328930"/>
                                  <a:pt x="3325292" y="327406"/>
                                  <a:pt x="3325800" y="325501"/>
                                </a:cubicBezTo>
                                <a:cubicBezTo>
                                  <a:pt x="3326181" y="323723"/>
                                  <a:pt x="3326689" y="321691"/>
                                  <a:pt x="3327197" y="319532"/>
                                </a:cubicBezTo>
                                <a:cubicBezTo>
                                  <a:pt x="3327705" y="317373"/>
                                  <a:pt x="3328213" y="315087"/>
                                  <a:pt x="3328721" y="312674"/>
                                </a:cubicBezTo>
                                <a:cubicBezTo>
                                  <a:pt x="3329102" y="310261"/>
                                  <a:pt x="3329610" y="307721"/>
                                  <a:pt x="3330118" y="305181"/>
                                </a:cubicBezTo>
                                <a:cubicBezTo>
                                  <a:pt x="3330626" y="302514"/>
                                  <a:pt x="3331134" y="299847"/>
                                  <a:pt x="3331642" y="297307"/>
                                </a:cubicBezTo>
                                <a:cubicBezTo>
                                  <a:pt x="3332023" y="294640"/>
                                  <a:pt x="3332531" y="292100"/>
                                  <a:pt x="3333039" y="289687"/>
                                </a:cubicBezTo>
                                <a:cubicBezTo>
                                  <a:pt x="3333547" y="287147"/>
                                  <a:pt x="3334055" y="284734"/>
                                  <a:pt x="3334563" y="282448"/>
                                </a:cubicBezTo>
                                <a:cubicBezTo>
                                  <a:pt x="3334944" y="280162"/>
                                  <a:pt x="3335452" y="278003"/>
                                  <a:pt x="3335960" y="275844"/>
                                </a:cubicBezTo>
                                <a:cubicBezTo>
                                  <a:pt x="3336468" y="273558"/>
                                  <a:pt x="3336976" y="271526"/>
                                  <a:pt x="3337357" y="269367"/>
                                </a:cubicBezTo>
                                <a:cubicBezTo>
                                  <a:pt x="3337865" y="267335"/>
                                  <a:pt x="3338373" y="265176"/>
                                  <a:pt x="3338881" y="263144"/>
                                </a:cubicBezTo>
                                <a:cubicBezTo>
                                  <a:pt x="3339389" y="261112"/>
                                  <a:pt x="3339897" y="258953"/>
                                  <a:pt x="3340278" y="256921"/>
                                </a:cubicBezTo>
                                <a:cubicBezTo>
                                  <a:pt x="3340786" y="254762"/>
                                  <a:pt x="3341294" y="252730"/>
                                  <a:pt x="3341802" y="250571"/>
                                </a:cubicBezTo>
                                <a:cubicBezTo>
                                  <a:pt x="3342310" y="248412"/>
                                  <a:pt x="3342818" y="246380"/>
                                  <a:pt x="3343199" y="244348"/>
                                </a:cubicBezTo>
                                <a:cubicBezTo>
                                  <a:pt x="3343707" y="242189"/>
                                  <a:pt x="3344215" y="240157"/>
                                  <a:pt x="3344723" y="238125"/>
                                </a:cubicBezTo>
                                <a:cubicBezTo>
                                  <a:pt x="3345231" y="236220"/>
                                  <a:pt x="3345739" y="234188"/>
                                  <a:pt x="3346120" y="232283"/>
                                </a:cubicBezTo>
                                <a:cubicBezTo>
                                  <a:pt x="3346628" y="230378"/>
                                  <a:pt x="3347136" y="228600"/>
                                  <a:pt x="3347644" y="226822"/>
                                </a:cubicBezTo>
                                <a:cubicBezTo>
                                  <a:pt x="3348152" y="225044"/>
                                  <a:pt x="3348660" y="223266"/>
                                  <a:pt x="3349041" y="221488"/>
                                </a:cubicBezTo>
                                <a:cubicBezTo>
                                  <a:pt x="3349549" y="219710"/>
                                  <a:pt x="3350057" y="218059"/>
                                  <a:pt x="3350565" y="216408"/>
                                </a:cubicBezTo>
                                <a:cubicBezTo>
                                  <a:pt x="3351073" y="214630"/>
                                  <a:pt x="3351581" y="212979"/>
                                  <a:pt x="3351962" y="211201"/>
                                </a:cubicBezTo>
                                <a:cubicBezTo>
                                  <a:pt x="3352470" y="209423"/>
                                  <a:pt x="3352978" y="207518"/>
                                  <a:pt x="3353486" y="205740"/>
                                </a:cubicBezTo>
                                <a:cubicBezTo>
                                  <a:pt x="3353994" y="203962"/>
                                  <a:pt x="3354375" y="202057"/>
                                  <a:pt x="3354883" y="200279"/>
                                </a:cubicBezTo>
                                <a:cubicBezTo>
                                  <a:pt x="3355391" y="198501"/>
                                  <a:pt x="3355899" y="196596"/>
                                  <a:pt x="3356407" y="194818"/>
                                </a:cubicBezTo>
                                <a:cubicBezTo>
                                  <a:pt x="3356915" y="193040"/>
                                  <a:pt x="3357296" y="191262"/>
                                  <a:pt x="3357804" y="189738"/>
                                </a:cubicBezTo>
                                <a:cubicBezTo>
                                  <a:pt x="3358312" y="188087"/>
                                  <a:pt x="3358820" y="186563"/>
                                  <a:pt x="3359328" y="185166"/>
                                </a:cubicBezTo>
                                <a:cubicBezTo>
                                  <a:pt x="3359836" y="183769"/>
                                  <a:pt x="3360217" y="182499"/>
                                  <a:pt x="3360725" y="181356"/>
                                </a:cubicBezTo>
                                <a:cubicBezTo>
                                  <a:pt x="3361233" y="180213"/>
                                  <a:pt x="3361741" y="179324"/>
                                  <a:pt x="3362249" y="178435"/>
                                </a:cubicBezTo>
                                <a:cubicBezTo>
                                  <a:pt x="3362757" y="177546"/>
                                  <a:pt x="3363138" y="176784"/>
                                  <a:pt x="3363646" y="176149"/>
                                </a:cubicBezTo>
                                <a:cubicBezTo>
                                  <a:pt x="3364154" y="175514"/>
                                  <a:pt x="3364662" y="175006"/>
                                  <a:pt x="3365170" y="174498"/>
                                </a:cubicBezTo>
                                <a:cubicBezTo>
                                  <a:pt x="3365678" y="173990"/>
                                  <a:pt x="3366059" y="173736"/>
                                  <a:pt x="3366567" y="173228"/>
                                </a:cubicBezTo>
                                <a:cubicBezTo>
                                  <a:pt x="3367075" y="172847"/>
                                  <a:pt x="3367583" y="172466"/>
                                  <a:pt x="3368091" y="172085"/>
                                </a:cubicBezTo>
                                <a:cubicBezTo>
                                  <a:pt x="3368599" y="171704"/>
                                  <a:pt x="3368980" y="171323"/>
                                  <a:pt x="3369488" y="170815"/>
                                </a:cubicBezTo>
                                <a:cubicBezTo>
                                  <a:pt x="3369996" y="170434"/>
                                  <a:pt x="3370504" y="169799"/>
                                  <a:pt x="3371012" y="169291"/>
                                </a:cubicBezTo>
                                <a:cubicBezTo>
                                  <a:pt x="3371393" y="168656"/>
                                  <a:pt x="3371901" y="168148"/>
                                  <a:pt x="3372409" y="167386"/>
                                </a:cubicBezTo>
                                <a:cubicBezTo>
                                  <a:pt x="3372917" y="166751"/>
                                  <a:pt x="3373425" y="165989"/>
                                  <a:pt x="3373933" y="165100"/>
                                </a:cubicBezTo>
                                <a:cubicBezTo>
                                  <a:pt x="3374314" y="164338"/>
                                  <a:pt x="3374822" y="163576"/>
                                  <a:pt x="3375330" y="162814"/>
                                </a:cubicBezTo>
                                <a:cubicBezTo>
                                  <a:pt x="3375838" y="161925"/>
                                  <a:pt x="3376346" y="161163"/>
                                  <a:pt x="3376854" y="160401"/>
                                </a:cubicBezTo>
                                <a:cubicBezTo>
                                  <a:pt x="3377235" y="159639"/>
                                  <a:pt x="3377743" y="158877"/>
                                  <a:pt x="3378251" y="158242"/>
                                </a:cubicBezTo>
                                <a:cubicBezTo>
                                  <a:pt x="3378759" y="157607"/>
                                  <a:pt x="3379267" y="157099"/>
                                  <a:pt x="3379775" y="156591"/>
                                </a:cubicBezTo>
                                <a:cubicBezTo>
                                  <a:pt x="3380156" y="156083"/>
                                  <a:pt x="3380664" y="155702"/>
                                  <a:pt x="3381172" y="155448"/>
                                </a:cubicBezTo>
                                <a:cubicBezTo>
                                  <a:pt x="3381680" y="155067"/>
                                  <a:pt x="3382188" y="154940"/>
                                  <a:pt x="3382696" y="154686"/>
                                </a:cubicBezTo>
                                <a:cubicBezTo>
                                  <a:pt x="3383077" y="154432"/>
                                  <a:pt x="3383585" y="154305"/>
                                  <a:pt x="3384093" y="154178"/>
                                </a:cubicBezTo>
                                <a:cubicBezTo>
                                  <a:pt x="3384601" y="153924"/>
                                  <a:pt x="3385109" y="153797"/>
                                  <a:pt x="3385617" y="153670"/>
                                </a:cubicBezTo>
                                <a:cubicBezTo>
                                  <a:pt x="3385998" y="153543"/>
                                  <a:pt x="3386506" y="153289"/>
                                  <a:pt x="3387014" y="153162"/>
                                </a:cubicBezTo>
                                <a:cubicBezTo>
                                  <a:pt x="3387522" y="152908"/>
                                  <a:pt x="3388030" y="152781"/>
                                  <a:pt x="3388411" y="152654"/>
                                </a:cubicBezTo>
                                <a:cubicBezTo>
                                  <a:pt x="3388919" y="152400"/>
                                  <a:pt x="3389427" y="152273"/>
                                  <a:pt x="3389935" y="152019"/>
                                </a:cubicBezTo>
                                <a:cubicBezTo>
                                  <a:pt x="3390443" y="151892"/>
                                  <a:pt x="3390951" y="151638"/>
                                  <a:pt x="3391332" y="151511"/>
                                </a:cubicBezTo>
                                <a:cubicBezTo>
                                  <a:pt x="3391840" y="151257"/>
                                  <a:pt x="3392348" y="151130"/>
                                  <a:pt x="3392856" y="150876"/>
                                </a:cubicBezTo>
                                <a:cubicBezTo>
                                  <a:pt x="3393364" y="150749"/>
                                  <a:pt x="3393872" y="150622"/>
                                  <a:pt x="3394253" y="150368"/>
                                </a:cubicBezTo>
                                <a:cubicBezTo>
                                  <a:pt x="3394761" y="150241"/>
                                  <a:pt x="3395269" y="150114"/>
                                  <a:pt x="3395777" y="149987"/>
                                </a:cubicBezTo>
                                <a:cubicBezTo>
                                  <a:pt x="3396285" y="149733"/>
                                  <a:pt x="3396793" y="149606"/>
                                  <a:pt x="3397174" y="149479"/>
                                </a:cubicBezTo>
                                <a:cubicBezTo>
                                  <a:pt x="3397682" y="149352"/>
                                  <a:pt x="3398190" y="149352"/>
                                  <a:pt x="3398698" y="149225"/>
                                </a:cubicBezTo>
                                <a:cubicBezTo>
                                  <a:pt x="3399206" y="149225"/>
                                  <a:pt x="3399714" y="149225"/>
                                  <a:pt x="3400095" y="149225"/>
                                </a:cubicBezTo>
                                <a:cubicBezTo>
                                  <a:pt x="3400603" y="149225"/>
                                  <a:pt x="3401111" y="149352"/>
                                  <a:pt x="3401619" y="149352"/>
                                </a:cubicBezTo>
                                <a:cubicBezTo>
                                  <a:pt x="3402127" y="149479"/>
                                  <a:pt x="3402635" y="149606"/>
                                  <a:pt x="3403016" y="149860"/>
                                </a:cubicBezTo>
                                <a:cubicBezTo>
                                  <a:pt x="3403524" y="149987"/>
                                  <a:pt x="3404032" y="150241"/>
                                  <a:pt x="3404540" y="150495"/>
                                </a:cubicBezTo>
                                <a:cubicBezTo>
                                  <a:pt x="3405048" y="150749"/>
                                  <a:pt x="3405429" y="151003"/>
                                  <a:pt x="3405937" y="151384"/>
                                </a:cubicBezTo>
                                <a:cubicBezTo>
                                  <a:pt x="3406445" y="151638"/>
                                  <a:pt x="3406953" y="152019"/>
                                  <a:pt x="3407461" y="152273"/>
                                </a:cubicBezTo>
                                <a:cubicBezTo>
                                  <a:pt x="3407969" y="152654"/>
                                  <a:pt x="3408350" y="153035"/>
                                  <a:pt x="3408858" y="153416"/>
                                </a:cubicBezTo>
                                <a:cubicBezTo>
                                  <a:pt x="3409366" y="153797"/>
                                  <a:pt x="3409874" y="154178"/>
                                  <a:pt x="3410382" y="154559"/>
                                </a:cubicBezTo>
                                <a:cubicBezTo>
                                  <a:pt x="3410890" y="154940"/>
                                  <a:pt x="3411271" y="155448"/>
                                  <a:pt x="3411779" y="155829"/>
                                </a:cubicBezTo>
                                <a:cubicBezTo>
                                  <a:pt x="3412287" y="156210"/>
                                  <a:pt x="3412795" y="156591"/>
                                  <a:pt x="3413303" y="156845"/>
                                </a:cubicBezTo>
                                <a:cubicBezTo>
                                  <a:pt x="3413811" y="157226"/>
                                  <a:pt x="3414192" y="157480"/>
                                  <a:pt x="3414700" y="157734"/>
                                </a:cubicBezTo>
                                <a:cubicBezTo>
                                  <a:pt x="3415208" y="157988"/>
                                  <a:pt x="3415716" y="158115"/>
                                  <a:pt x="3416224" y="158242"/>
                                </a:cubicBezTo>
                                <a:cubicBezTo>
                                  <a:pt x="3416732" y="158496"/>
                                  <a:pt x="3417113" y="158623"/>
                                  <a:pt x="3417621" y="158750"/>
                                </a:cubicBezTo>
                                <a:cubicBezTo>
                                  <a:pt x="3418129" y="158877"/>
                                  <a:pt x="3418637" y="158877"/>
                                  <a:pt x="3419145" y="159131"/>
                                </a:cubicBezTo>
                                <a:cubicBezTo>
                                  <a:pt x="3419653" y="159258"/>
                                  <a:pt x="3420034" y="159385"/>
                                  <a:pt x="3420542" y="159512"/>
                                </a:cubicBezTo>
                                <a:cubicBezTo>
                                  <a:pt x="3421050" y="159766"/>
                                  <a:pt x="3421558" y="159893"/>
                                  <a:pt x="3422066" y="160274"/>
                                </a:cubicBezTo>
                                <a:cubicBezTo>
                                  <a:pt x="3422447" y="160528"/>
                                  <a:pt x="3422955" y="160782"/>
                                  <a:pt x="3423463" y="161163"/>
                                </a:cubicBezTo>
                                <a:cubicBezTo>
                                  <a:pt x="3423971" y="161544"/>
                                  <a:pt x="3424479" y="161925"/>
                                  <a:pt x="3424987" y="162433"/>
                                </a:cubicBezTo>
                                <a:cubicBezTo>
                                  <a:pt x="3425368" y="162941"/>
                                  <a:pt x="3425876" y="163449"/>
                                  <a:pt x="3426384" y="164084"/>
                                </a:cubicBezTo>
                                <a:cubicBezTo>
                                  <a:pt x="3426892" y="164592"/>
                                  <a:pt x="3427400" y="165227"/>
                                  <a:pt x="3427908" y="165862"/>
                                </a:cubicBezTo>
                                <a:cubicBezTo>
                                  <a:pt x="3428289" y="166497"/>
                                  <a:pt x="3428797" y="167259"/>
                                  <a:pt x="3429305" y="167894"/>
                                </a:cubicBezTo>
                                <a:cubicBezTo>
                                  <a:pt x="3429813" y="168529"/>
                                  <a:pt x="3430321" y="169164"/>
                                  <a:pt x="3430829" y="169799"/>
                                </a:cubicBezTo>
                                <a:cubicBezTo>
                                  <a:pt x="3431210" y="170434"/>
                                  <a:pt x="3431718" y="171069"/>
                                  <a:pt x="3432226" y="171577"/>
                                </a:cubicBezTo>
                                <a:cubicBezTo>
                                  <a:pt x="3432734" y="172085"/>
                                  <a:pt x="3433242" y="172593"/>
                                  <a:pt x="3433750" y="172974"/>
                                </a:cubicBezTo>
                                <a:cubicBezTo>
                                  <a:pt x="3434131" y="173482"/>
                                  <a:pt x="3434639" y="173863"/>
                                  <a:pt x="3435147" y="174244"/>
                                </a:cubicBezTo>
                                <a:cubicBezTo>
                                  <a:pt x="3435655" y="174625"/>
                                  <a:pt x="3436163" y="175006"/>
                                  <a:pt x="3436671" y="175260"/>
                                </a:cubicBezTo>
                                <a:cubicBezTo>
                                  <a:pt x="3437052" y="175641"/>
                                  <a:pt x="3437560" y="175895"/>
                                  <a:pt x="3438068" y="176276"/>
                                </a:cubicBezTo>
                                <a:cubicBezTo>
                                  <a:pt x="3438576" y="176657"/>
                                  <a:pt x="3439084" y="176911"/>
                                  <a:pt x="3439465" y="177165"/>
                                </a:cubicBezTo>
                                <a:cubicBezTo>
                                  <a:pt x="3439973" y="177546"/>
                                  <a:pt x="3440481" y="177800"/>
                                  <a:pt x="3440989" y="178181"/>
                                </a:cubicBezTo>
                                <a:cubicBezTo>
                                  <a:pt x="3441497" y="178435"/>
                                  <a:pt x="3442005" y="178689"/>
                                  <a:pt x="3442386" y="179070"/>
                                </a:cubicBezTo>
                                <a:cubicBezTo>
                                  <a:pt x="3442894" y="179324"/>
                                  <a:pt x="3443402" y="179578"/>
                                  <a:pt x="3443910" y="179832"/>
                                </a:cubicBezTo>
                                <a:cubicBezTo>
                                  <a:pt x="3444418" y="180086"/>
                                  <a:pt x="3444926" y="180213"/>
                                  <a:pt x="3445307" y="180467"/>
                                </a:cubicBezTo>
                                <a:cubicBezTo>
                                  <a:pt x="3445815" y="180594"/>
                                  <a:pt x="3446323" y="180721"/>
                                  <a:pt x="3446831" y="180848"/>
                                </a:cubicBezTo>
                                <a:cubicBezTo>
                                  <a:pt x="3447339" y="181102"/>
                                  <a:pt x="3447847" y="181229"/>
                                  <a:pt x="3448228" y="181356"/>
                                </a:cubicBezTo>
                                <a:cubicBezTo>
                                  <a:pt x="3448736" y="181483"/>
                                  <a:pt x="3449244" y="181610"/>
                                  <a:pt x="3449752" y="181737"/>
                                </a:cubicBezTo>
                                <a:cubicBezTo>
                                  <a:pt x="3450260" y="181864"/>
                                  <a:pt x="3450768" y="181864"/>
                                  <a:pt x="3451149" y="181991"/>
                                </a:cubicBezTo>
                                <a:cubicBezTo>
                                  <a:pt x="3451657" y="182118"/>
                                  <a:pt x="3452165" y="182245"/>
                                  <a:pt x="3452673" y="182372"/>
                                </a:cubicBezTo>
                                <a:cubicBezTo>
                                  <a:pt x="3453181" y="182499"/>
                                  <a:pt x="3453689" y="182626"/>
                                  <a:pt x="3454070" y="182753"/>
                                </a:cubicBezTo>
                                <a:cubicBezTo>
                                  <a:pt x="3454578" y="182880"/>
                                  <a:pt x="3455086" y="183134"/>
                                  <a:pt x="3455594" y="183261"/>
                                </a:cubicBezTo>
                                <a:cubicBezTo>
                                  <a:pt x="3456102" y="183388"/>
                                  <a:pt x="3456483" y="183515"/>
                                  <a:pt x="3456991" y="183769"/>
                                </a:cubicBezTo>
                                <a:cubicBezTo>
                                  <a:pt x="3457499" y="183896"/>
                                  <a:pt x="3458007" y="184023"/>
                                  <a:pt x="3458515" y="184150"/>
                                </a:cubicBezTo>
                                <a:cubicBezTo>
                                  <a:pt x="3459023" y="184404"/>
                                  <a:pt x="3459404" y="184531"/>
                                  <a:pt x="3459912" y="184658"/>
                                </a:cubicBezTo>
                                <a:cubicBezTo>
                                  <a:pt x="3460420" y="184785"/>
                                  <a:pt x="3460928" y="184912"/>
                                  <a:pt x="3461436" y="184912"/>
                                </a:cubicBezTo>
                                <a:cubicBezTo>
                                  <a:pt x="3461944" y="185039"/>
                                  <a:pt x="3462325" y="185039"/>
                                  <a:pt x="3462833" y="185166"/>
                                </a:cubicBezTo>
                                <a:cubicBezTo>
                                  <a:pt x="3463341" y="185166"/>
                                  <a:pt x="3463849" y="185293"/>
                                  <a:pt x="3464357" y="185293"/>
                                </a:cubicBezTo>
                                <a:cubicBezTo>
                                  <a:pt x="3464865" y="185293"/>
                                  <a:pt x="3465246" y="185293"/>
                                  <a:pt x="3465754" y="185293"/>
                                </a:cubicBezTo>
                                <a:cubicBezTo>
                                  <a:pt x="3466262" y="185293"/>
                                  <a:pt x="3466770" y="185293"/>
                                  <a:pt x="3467278" y="185166"/>
                                </a:cubicBezTo>
                                <a:cubicBezTo>
                                  <a:pt x="3467786" y="185166"/>
                                  <a:pt x="3468167" y="185166"/>
                                  <a:pt x="3468675" y="185166"/>
                                </a:cubicBezTo>
                                <a:cubicBezTo>
                                  <a:pt x="3469183" y="185039"/>
                                  <a:pt x="3469691" y="184912"/>
                                  <a:pt x="3470199" y="184785"/>
                                </a:cubicBezTo>
                                <a:cubicBezTo>
                                  <a:pt x="3470707" y="184785"/>
                                  <a:pt x="3471088" y="184531"/>
                                  <a:pt x="3471596" y="184531"/>
                                </a:cubicBezTo>
                                <a:cubicBezTo>
                                  <a:pt x="3472104" y="184404"/>
                                  <a:pt x="3472612" y="184277"/>
                                  <a:pt x="3473120" y="184150"/>
                                </a:cubicBezTo>
                                <a:cubicBezTo>
                                  <a:pt x="3473501" y="184023"/>
                                  <a:pt x="3474009" y="183896"/>
                                  <a:pt x="3474517" y="183896"/>
                                </a:cubicBezTo>
                                <a:cubicBezTo>
                                  <a:pt x="3475025" y="183896"/>
                                  <a:pt x="3475533" y="183896"/>
                                  <a:pt x="3476041" y="183896"/>
                                </a:cubicBezTo>
                                <a:cubicBezTo>
                                  <a:pt x="3476422" y="183896"/>
                                  <a:pt x="3476930" y="184023"/>
                                  <a:pt x="3477438" y="184150"/>
                                </a:cubicBezTo>
                                <a:cubicBezTo>
                                  <a:pt x="3477946" y="184277"/>
                                  <a:pt x="3478454" y="184531"/>
                                  <a:pt x="3478962" y="184785"/>
                                </a:cubicBezTo>
                                <a:cubicBezTo>
                                  <a:pt x="3479343" y="185039"/>
                                  <a:pt x="3479851" y="185293"/>
                                  <a:pt x="3480359" y="185674"/>
                                </a:cubicBezTo>
                                <a:cubicBezTo>
                                  <a:pt x="3480867" y="186055"/>
                                  <a:pt x="3481375" y="186436"/>
                                  <a:pt x="3481883" y="186817"/>
                                </a:cubicBezTo>
                                <a:cubicBezTo>
                                  <a:pt x="3482264" y="187198"/>
                                  <a:pt x="3482772" y="187579"/>
                                  <a:pt x="3483280" y="187960"/>
                                </a:cubicBezTo>
                                <a:cubicBezTo>
                                  <a:pt x="3483788" y="188341"/>
                                  <a:pt x="3484296" y="188722"/>
                                  <a:pt x="3484804" y="189103"/>
                                </a:cubicBezTo>
                                <a:cubicBezTo>
                                  <a:pt x="3485185" y="189484"/>
                                  <a:pt x="3485693" y="189738"/>
                                  <a:pt x="3486201" y="190119"/>
                                </a:cubicBezTo>
                                <a:cubicBezTo>
                                  <a:pt x="3486709" y="190373"/>
                                  <a:pt x="3487217" y="190627"/>
                                  <a:pt x="3487725" y="190881"/>
                                </a:cubicBezTo>
                                <a:cubicBezTo>
                                  <a:pt x="3488106" y="191135"/>
                                  <a:pt x="3488614" y="191262"/>
                                  <a:pt x="3489122" y="191516"/>
                                </a:cubicBezTo>
                                <a:cubicBezTo>
                                  <a:pt x="3489630" y="191643"/>
                                  <a:pt x="3490138" y="191897"/>
                                  <a:pt x="3490519" y="192024"/>
                                </a:cubicBezTo>
                                <a:cubicBezTo>
                                  <a:pt x="3491027" y="192151"/>
                                  <a:pt x="3491535" y="192405"/>
                                  <a:pt x="3492043" y="192532"/>
                                </a:cubicBezTo>
                                <a:cubicBezTo>
                                  <a:pt x="3492551" y="192659"/>
                                  <a:pt x="3493059" y="192913"/>
                                  <a:pt x="3493440" y="193040"/>
                                </a:cubicBezTo>
                                <a:cubicBezTo>
                                  <a:pt x="3493948" y="193167"/>
                                  <a:pt x="3494456" y="193421"/>
                                  <a:pt x="3494964" y="193548"/>
                                </a:cubicBezTo>
                                <a:cubicBezTo>
                                  <a:pt x="3495472" y="193675"/>
                                  <a:pt x="3495980" y="193929"/>
                                  <a:pt x="3496361" y="194056"/>
                                </a:cubicBezTo>
                                <a:cubicBezTo>
                                  <a:pt x="3496869" y="194183"/>
                                  <a:pt x="3497377" y="194310"/>
                                  <a:pt x="3497885" y="194437"/>
                                </a:cubicBezTo>
                                <a:cubicBezTo>
                                  <a:pt x="3498393" y="194564"/>
                                  <a:pt x="3498901" y="194691"/>
                                  <a:pt x="3499282" y="194818"/>
                                </a:cubicBezTo>
                                <a:cubicBezTo>
                                  <a:pt x="3499790" y="194945"/>
                                  <a:pt x="3500298" y="195072"/>
                                  <a:pt x="3500806" y="195199"/>
                                </a:cubicBezTo>
                                <a:cubicBezTo>
                                  <a:pt x="3501314" y="195326"/>
                                  <a:pt x="3501822" y="195453"/>
                                  <a:pt x="3502203" y="195580"/>
                                </a:cubicBezTo>
                                <a:cubicBezTo>
                                  <a:pt x="3502711" y="195834"/>
                                  <a:pt x="3503219" y="195961"/>
                                  <a:pt x="3503727" y="196088"/>
                                </a:cubicBezTo>
                                <a:cubicBezTo>
                                  <a:pt x="3504235" y="196215"/>
                                  <a:pt x="3504743" y="196342"/>
                                  <a:pt x="3505124" y="196596"/>
                                </a:cubicBezTo>
                                <a:cubicBezTo>
                                  <a:pt x="3505632" y="196723"/>
                                  <a:pt x="3506140" y="196850"/>
                                  <a:pt x="3506648" y="197104"/>
                                </a:cubicBezTo>
                                <a:cubicBezTo>
                                  <a:pt x="3507156" y="197231"/>
                                  <a:pt x="3507537" y="197358"/>
                                  <a:pt x="3508045" y="197612"/>
                                </a:cubicBezTo>
                                <a:cubicBezTo>
                                  <a:pt x="3508553" y="197739"/>
                                  <a:pt x="3509061" y="197866"/>
                                  <a:pt x="3509569" y="198120"/>
                                </a:cubicBezTo>
                                <a:cubicBezTo>
                                  <a:pt x="3510077" y="198247"/>
                                  <a:pt x="3510458" y="198501"/>
                                  <a:pt x="3510966" y="198628"/>
                                </a:cubicBezTo>
                                <a:cubicBezTo>
                                  <a:pt x="3511474" y="198882"/>
                                  <a:pt x="3511982" y="199136"/>
                                  <a:pt x="3512490" y="199390"/>
                                </a:cubicBezTo>
                                <a:cubicBezTo>
                                  <a:pt x="3512998" y="199517"/>
                                  <a:pt x="3513379" y="199771"/>
                                  <a:pt x="3513887" y="200025"/>
                                </a:cubicBezTo>
                                <a:cubicBezTo>
                                  <a:pt x="3514395" y="200279"/>
                                  <a:pt x="3514903" y="200533"/>
                                  <a:pt x="3515411" y="200914"/>
                                </a:cubicBezTo>
                                <a:cubicBezTo>
                                  <a:pt x="3515919" y="201168"/>
                                  <a:pt x="3516300" y="201422"/>
                                  <a:pt x="3516808" y="201676"/>
                                </a:cubicBezTo>
                                <a:cubicBezTo>
                                  <a:pt x="3517316" y="202057"/>
                                  <a:pt x="3517824" y="202311"/>
                                  <a:pt x="3518332" y="202565"/>
                                </a:cubicBezTo>
                                <a:cubicBezTo>
                                  <a:pt x="3518840" y="202819"/>
                                  <a:pt x="3519221" y="203200"/>
                                  <a:pt x="3519729" y="203454"/>
                                </a:cubicBezTo>
                                <a:cubicBezTo>
                                  <a:pt x="3520237" y="203835"/>
                                  <a:pt x="3520745" y="204089"/>
                                  <a:pt x="3521253" y="204470"/>
                                </a:cubicBezTo>
                                <a:cubicBezTo>
                                  <a:pt x="3521761" y="204724"/>
                                  <a:pt x="3522142" y="205105"/>
                                  <a:pt x="3522650" y="205359"/>
                                </a:cubicBezTo>
                                <a:cubicBezTo>
                                  <a:pt x="3523158" y="205740"/>
                                  <a:pt x="3523666" y="206121"/>
                                  <a:pt x="3524174" y="206375"/>
                                </a:cubicBezTo>
                                <a:cubicBezTo>
                                  <a:pt x="3524555" y="206629"/>
                                  <a:pt x="3525063" y="206883"/>
                                  <a:pt x="3525571" y="207137"/>
                                </a:cubicBezTo>
                                <a:cubicBezTo>
                                  <a:pt x="3526079" y="207391"/>
                                  <a:pt x="3526587" y="207645"/>
                                  <a:pt x="3527095" y="207899"/>
                                </a:cubicBezTo>
                                <a:cubicBezTo>
                                  <a:pt x="3527476" y="208153"/>
                                  <a:pt x="3527984" y="208280"/>
                                  <a:pt x="3528492" y="208407"/>
                                </a:cubicBezTo>
                                <a:cubicBezTo>
                                  <a:pt x="3529000" y="208534"/>
                                  <a:pt x="3529508" y="208661"/>
                                  <a:pt x="3530016" y="208661"/>
                                </a:cubicBezTo>
                                <a:cubicBezTo>
                                  <a:pt x="3530397" y="208788"/>
                                  <a:pt x="3530905" y="208915"/>
                                  <a:pt x="3531413" y="209042"/>
                                </a:cubicBezTo>
                                <a:cubicBezTo>
                                  <a:pt x="3531921" y="209042"/>
                                  <a:pt x="3532429" y="209169"/>
                                  <a:pt x="3532937" y="209296"/>
                                </a:cubicBezTo>
                                <a:cubicBezTo>
                                  <a:pt x="3533318" y="209423"/>
                                  <a:pt x="3533826" y="209677"/>
                                  <a:pt x="3534334" y="209931"/>
                                </a:cubicBezTo>
                                <a:cubicBezTo>
                                  <a:pt x="3534842" y="210185"/>
                                  <a:pt x="3535350" y="210439"/>
                                  <a:pt x="3535858" y="210820"/>
                                </a:cubicBezTo>
                                <a:cubicBezTo>
                                  <a:pt x="3536239" y="211328"/>
                                  <a:pt x="3536747" y="211709"/>
                                  <a:pt x="3537255" y="212344"/>
                                </a:cubicBezTo>
                                <a:cubicBezTo>
                                  <a:pt x="3537763" y="212852"/>
                                  <a:pt x="3538271" y="213487"/>
                                  <a:pt x="3538779" y="214122"/>
                                </a:cubicBezTo>
                                <a:cubicBezTo>
                                  <a:pt x="3539160" y="214757"/>
                                  <a:pt x="3539668" y="215519"/>
                                  <a:pt x="3540176" y="216154"/>
                                </a:cubicBezTo>
                                <a:cubicBezTo>
                                  <a:pt x="3540684" y="216916"/>
                                  <a:pt x="3541192" y="217678"/>
                                  <a:pt x="3541573" y="218313"/>
                                </a:cubicBezTo>
                                <a:cubicBezTo>
                                  <a:pt x="3542081" y="219075"/>
                                  <a:pt x="3542589" y="219837"/>
                                  <a:pt x="3543097" y="220472"/>
                                </a:cubicBezTo>
                                <a:cubicBezTo>
                                  <a:pt x="3543605" y="221107"/>
                                  <a:pt x="3544113" y="221742"/>
                                  <a:pt x="3544494" y="222250"/>
                                </a:cubicBezTo>
                                <a:cubicBezTo>
                                  <a:pt x="3545002" y="222885"/>
                                  <a:pt x="3545510" y="223393"/>
                                  <a:pt x="3546018" y="223774"/>
                                </a:cubicBezTo>
                                <a:cubicBezTo>
                                  <a:pt x="3546526" y="224282"/>
                                  <a:pt x="3547034" y="224663"/>
                                  <a:pt x="3547415" y="225044"/>
                                </a:cubicBezTo>
                                <a:cubicBezTo>
                                  <a:pt x="3547923" y="225425"/>
                                  <a:pt x="3548431" y="225806"/>
                                  <a:pt x="3548939" y="226060"/>
                                </a:cubicBezTo>
                                <a:cubicBezTo>
                                  <a:pt x="3549447" y="226314"/>
                                  <a:pt x="3549955" y="226568"/>
                                  <a:pt x="3550336" y="226822"/>
                                </a:cubicBezTo>
                                <a:cubicBezTo>
                                  <a:pt x="3550844" y="227076"/>
                                  <a:pt x="3551352" y="227203"/>
                                  <a:pt x="3551860" y="227330"/>
                                </a:cubicBezTo>
                                <a:cubicBezTo>
                                  <a:pt x="3552368" y="227457"/>
                                  <a:pt x="3552876" y="227584"/>
                                  <a:pt x="3553257" y="227711"/>
                                </a:cubicBezTo>
                                <a:cubicBezTo>
                                  <a:pt x="3553765" y="227838"/>
                                  <a:pt x="3554273" y="227965"/>
                                  <a:pt x="3554781" y="228092"/>
                                </a:cubicBezTo>
                                <a:cubicBezTo>
                                  <a:pt x="3555289" y="228346"/>
                                  <a:pt x="3555670" y="228473"/>
                                  <a:pt x="3556178" y="228727"/>
                                </a:cubicBezTo>
                                <a:cubicBezTo>
                                  <a:pt x="3556686" y="228854"/>
                                  <a:pt x="3557194" y="229235"/>
                                  <a:pt x="3557702" y="229489"/>
                                </a:cubicBezTo>
                                <a:cubicBezTo>
                                  <a:pt x="3558210" y="229743"/>
                                  <a:pt x="3558591" y="229997"/>
                                  <a:pt x="3559099" y="230251"/>
                                </a:cubicBezTo>
                                <a:cubicBezTo>
                                  <a:pt x="3559607" y="230505"/>
                                  <a:pt x="3560115" y="230759"/>
                                  <a:pt x="3560623" y="230886"/>
                                </a:cubicBezTo>
                                <a:cubicBezTo>
                                  <a:pt x="3561131" y="231140"/>
                                  <a:pt x="3561512" y="231267"/>
                                  <a:pt x="3562020" y="231394"/>
                                </a:cubicBezTo>
                                <a:cubicBezTo>
                                  <a:pt x="3562528" y="231648"/>
                                  <a:pt x="3563036" y="231775"/>
                                  <a:pt x="3563544" y="231902"/>
                                </a:cubicBezTo>
                                <a:cubicBezTo>
                                  <a:pt x="3564052" y="231902"/>
                                  <a:pt x="3564433" y="232029"/>
                                  <a:pt x="3564941" y="232156"/>
                                </a:cubicBezTo>
                                <a:cubicBezTo>
                                  <a:pt x="3565449" y="232283"/>
                                  <a:pt x="3565957" y="232410"/>
                                  <a:pt x="3566465" y="232410"/>
                                </a:cubicBezTo>
                                <a:cubicBezTo>
                                  <a:pt x="3566973" y="232537"/>
                                  <a:pt x="3567354" y="232664"/>
                                  <a:pt x="3567862" y="232791"/>
                                </a:cubicBezTo>
                                <a:cubicBezTo>
                                  <a:pt x="3568370" y="232918"/>
                                  <a:pt x="3568878" y="233045"/>
                                  <a:pt x="3569386" y="233172"/>
                                </a:cubicBezTo>
                                <a:cubicBezTo>
                                  <a:pt x="3569894" y="233426"/>
                                  <a:pt x="3570275" y="233553"/>
                                  <a:pt x="3570783" y="233680"/>
                                </a:cubicBezTo>
                                <a:cubicBezTo>
                                  <a:pt x="3571291" y="233934"/>
                                  <a:pt x="3571799" y="234061"/>
                                  <a:pt x="3572307" y="234315"/>
                                </a:cubicBezTo>
                                <a:cubicBezTo>
                                  <a:pt x="3572688" y="234442"/>
                                  <a:pt x="3573196" y="234696"/>
                                  <a:pt x="3573704" y="234823"/>
                                </a:cubicBezTo>
                                <a:cubicBezTo>
                                  <a:pt x="3574212" y="234950"/>
                                  <a:pt x="3574720" y="235204"/>
                                  <a:pt x="3575228" y="235331"/>
                                </a:cubicBezTo>
                                <a:cubicBezTo>
                                  <a:pt x="3575609" y="235585"/>
                                  <a:pt x="3576117" y="235712"/>
                                  <a:pt x="3576625" y="235839"/>
                                </a:cubicBezTo>
                                <a:cubicBezTo>
                                  <a:pt x="3577133" y="235966"/>
                                  <a:pt x="3577641" y="236093"/>
                                  <a:pt x="3578149" y="236093"/>
                                </a:cubicBezTo>
                                <a:cubicBezTo>
                                  <a:pt x="3578530" y="236220"/>
                                  <a:pt x="3579038" y="236220"/>
                                  <a:pt x="3579546" y="236220"/>
                                </a:cubicBezTo>
                                <a:cubicBezTo>
                                  <a:pt x="3580054" y="236220"/>
                                  <a:pt x="3580562" y="236220"/>
                                  <a:pt x="3581070" y="236093"/>
                                </a:cubicBezTo>
                                <a:cubicBezTo>
                                  <a:pt x="3581451" y="235966"/>
                                  <a:pt x="3581959" y="235712"/>
                                  <a:pt x="3582467" y="235458"/>
                                </a:cubicBezTo>
                                <a:cubicBezTo>
                                  <a:pt x="3582975" y="235204"/>
                                  <a:pt x="3583483" y="234950"/>
                                  <a:pt x="3583991" y="234569"/>
                                </a:cubicBezTo>
                                <a:cubicBezTo>
                                  <a:pt x="3584372" y="234315"/>
                                  <a:pt x="3584880" y="233934"/>
                                  <a:pt x="3585388" y="233553"/>
                                </a:cubicBezTo>
                                <a:cubicBezTo>
                                  <a:pt x="3585896" y="233172"/>
                                  <a:pt x="3586404" y="232791"/>
                                  <a:pt x="3586912" y="232410"/>
                                </a:cubicBezTo>
                                <a:cubicBezTo>
                                  <a:pt x="3587293" y="232029"/>
                                  <a:pt x="3587801" y="231775"/>
                                  <a:pt x="3588309" y="231394"/>
                                </a:cubicBezTo>
                                <a:cubicBezTo>
                                  <a:pt x="3588817" y="231140"/>
                                  <a:pt x="3589325" y="230886"/>
                                  <a:pt x="3589706" y="230759"/>
                                </a:cubicBezTo>
                                <a:cubicBezTo>
                                  <a:pt x="3590214" y="230505"/>
                                  <a:pt x="3590722" y="230505"/>
                                  <a:pt x="3591230" y="230378"/>
                                </a:cubicBezTo>
                                <a:cubicBezTo>
                                  <a:pt x="3591738" y="230378"/>
                                  <a:pt x="3592246" y="230251"/>
                                  <a:pt x="3592627" y="230251"/>
                                </a:cubicBezTo>
                                <a:cubicBezTo>
                                  <a:pt x="3593135" y="230378"/>
                                  <a:pt x="3593643" y="230505"/>
                                  <a:pt x="3594151" y="230505"/>
                                </a:cubicBezTo>
                                <a:cubicBezTo>
                                  <a:pt x="3594659" y="230632"/>
                                  <a:pt x="3595167" y="230759"/>
                                  <a:pt x="3595548" y="230759"/>
                                </a:cubicBezTo>
                                <a:cubicBezTo>
                                  <a:pt x="3596056" y="230886"/>
                                  <a:pt x="3596564" y="231013"/>
                                  <a:pt x="3597072" y="231013"/>
                                </a:cubicBezTo>
                                <a:cubicBezTo>
                                  <a:pt x="3597580" y="231140"/>
                                  <a:pt x="3598088" y="231140"/>
                                  <a:pt x="3598469" y="231013"/>
                                </a:cubicBezTo>
                                <a:cubicBezTo>
                                  <a:pt x="3598977" y="231013"/>
                                  <a:pt x="3599485" y="230886"/>
                                  <a:pt x="3599993" y="230759"/>
                                </a:cubicBezTo>
                                <a:cubicBezTo>
                                  <a:pt x="3600501" y="230632"/>
                                  <a:pt x="3601009" y="230505"/>
                                  <a:pt x="3601390" y="230251"/>
                                </a:cubicBezTo>
                                <a:cubicBezTo>
                                  <a:pt x="3601898" y="230124"/>
                                  <a:pt x="3602406" y="229743"/>
                                  <a:pt x="3602914" y="229616"/>
                                </a:cubicBezTo>
                                <a:cubicBezTo>
                                  <a:pt x="3603422" y="229362"/>
                                  <a:pt x="3603930" y="229108"/>
                                  <a:pt x="3604311" y="228854"/>
                                </a:cubicBezTo>
                                <a:cubicBezTo>
                                  <a:pt x="3604819" y="228600"/>
                                  <a:pt x="3605327" y="228346"/>
                                  <a:pt x="3605835" y="228092"/>
                                </a:cubicBezTo>
                                <a:cubicBezTo>
                                  <a:pt x="3606343" y="227838"/>
                                  <a:pt x="3606724" y="227584"/>
                                  <a:pt x="3607232" y="227330"/>
                                </a:cubicBezTo>
                                <a:cubicBezTo>
                                  <a:pt x="3607740" y="227076"/>
                                  <a:pt x="3608248" y="226822"/>
                                  <a:pt x="3608756" y="226441"/>
                                </a:cubicBezTo>
                                <a:cubicBezTo>
                                  <a:pt x="3609264" y="226187"/>
                                  <a:pt x="3609645" y="225933"/>
                                  <a:pt x="3610153" y="225552"/>
                                </a:cubicBezTo>
                                <a:cubicBezTo>
                                  <a:pt x="3610661" y="225298"/>
                                  <a:pt x="3611169" y="224917"/>
                                  <a:pt x="3611677" y="224536"/>
                                </a:cubicBezTo>
                                <a:cubicBezTo>
                                  <a:pt x="3612185" y="224155"/>
                                  <a:pt x="3612566" y="223774"/>
                                  <a:pt x="3613074" y="223393"/>
                                </a:cubicBezTo>
                                <a:cubicBezTo>
                                  <a:pt x="3613582" y="223012"/>
                                  <a:pt x="3614090" y="222631"/>
                                  <a:pt x="3614598" y="222250"/>
                                </a:cubicBezTo>
                                <a:cubicBezTo>
                                  <a:pt x="3615106" y="221869"/>
                                  <a:pt x="3615487" y="221615"/>
                                  <a:pt x="3615995" y="221361"/>
                                </a:cubicBezTo>
                                <a:cubicBezTo>
                                  <a:pt x="3616503" y="220980"/>
                                  <a:pt x="3617011" y="220853"/>
                                  <a:pt x="3617519" y="220599"/>
                                </a:cubicBezTo>
                                <a:cubicBezTo>
                                  <a:pt x="3618027" y="220472"/>
                                  <a:pt x="3618408" y="220345"/>
                                  <a:pt x="3618916" y="220218"/>
                                </a:cubicBezTo>
                                <a:cubicBezTo>
                                  <a:pt x="3619424" y="220091"/>
                                  <a:pt x="3619932" y="220091"/>
                                  <a:pt x="3620440" y="220091"/>
                                </a:cubicBezTo>
                                <a:cubicBezTo>
                                  <a:pt x="3620948" y="220091"/>
                                  <a:pt x="3621329" y="220218"/>
                                  <a:pt x="3621837" y="220345"/>
                                </a:cubicBezTo>
                                <a:cubicBezTo>
                                  <a:pt x="3622345" y="220345"/>
                                  <a:pt x="3622853" y="220472"/>
                                  <a:pt x="3623361" y="220599"/>
                                </a:cubicBezTo>
                                <a:cubicBezTo>
                                  <a:pt x="3623742" y="220726"/>
                                  <a:pt x="3624250" y="220853"/>
                                  <a:pt x="3624758" y="220980"/>
                                </a:cubicBezTo>
                                <a:cubicBezTo>
                                  <a:pt x="3625266" y="220980"/>
                                  <a:pt x="3625774" y="221234"/>
                                  <a:pt x="3626282" y="221234"/>
                                </a:cubicBezTo>
                                <a:cubicBezTo>
                                  <a:pt x="3626663" y="221361"/>
                                  <a:pt x="3627171" y="221488"/>
                                  <a:pt x="3627679" y="221615"/>
                                </a:cubicBezTo>
                                <a:cubicBezTo>
                                  <a:pt x="3628187" y="221615"/>
                                  <a:pt x="3628695" y="221742"/>
                                  <a:pt x="3629203" y="221742"/>
                                </a:cubicBezTo>
                                <a:cubicBezTo>
                                  <a:pt x="3629584" y="221869"/>
                                  <a:pt x="3630092" y="221996"/>
                                  <a:pt x="3630600" y="221996"/>
                                </a:cubicBezTo>
                                <a:cubicBezTo>
                                  <a:pt x="3631108" y="222123"/>
                                  <a:pt x="3631616" y="222250"/>
                                  <a:pt x="3632124" y="222377"/>
                                </a:cubicBezTo>
                                <a:cubicBezTo>
                                  <a:pt x="3632505" y="222504"/>
                                  <a:pt x="3633013" y="222631"/>
                                  <a:pt x="3633521" y="222758"/>
                                </a:cubicBezTo>
                                <a:cubicBezTo>
                                  <a:pt x="3634029" y="223012"/>
                                  <a:pt x="3634537" y="223266"/>
                                  <a:pt x="3635045" y="223520"/>
                                </a:cubicBezTo>
                                <a:cubicBezTo>
                                  <a:pt x="3635426" y="223774"/>
                                  <a:pt x="3635934" y="224155"/>
                                  <a:pt x="3636442" y="224536"/>
                                </a:cubicBezTo>
                                <a:cubicBezTo>
                                  <a:pt x="3636950" y="224790"/>
                                  <a:pt x="3637458" y="225298"/>
                                  <a:pt x="3637966" y="225679"/>
                                </a:cubicBezTo>
                                <a:cubicBezTo>
                                  <a:pt x="3638347" y="226060"/>
                                  <a:pt x="3638855" y="226441"/>
                                  <a:pt x="3639363" y="226695"/>
                                </a:cubicBezTo>
                                <a:cubicBezTo>
                                  <a:pt x="3639871" y="227076"/>
                                  <a:pt x="3640379" y="227330"/>
                                  <a:pt x="3640760" y="227584"/>
                                </a:cubicBezTo>
                                <a:cubicBezTo>
                                  <a:pt x="3641268" y="227838"/>
                                  <a:pt x="3641776" y="227965"/>
                                  <a:pt x="3642284" y="228092"/>
                                </a:cubicBezTo>
                                <a:cubicBezTo>
                                  <a:pt x="3642792" y="228219"/>
                                  <a:pt x="3643300" y="228346"/>
                                  <a:pt x="3643681" y="228219"/>
                                </a:cubicBezTo>
                                <a:cubicBezTo>
                                  <a:pt x="3644189" y="228219"/>
                                  <a:pt x="3644697" y="228092"/>
                                  <a:pt x="3645205" y="227838"/>
                                </a:cubicBezTo>
                                <a:cubicBezTo>
                                  <a:pt x="3645713" y="227584"/>
                                  <a:pt x="3646221" y="227330"/>
                                  <a:pt x="3646602" y="226822"/>
                                </a:cubicBezTo>
                                <a:cubicBezTo>
                                  <a:pt x="3647110" y="226314"/>
                                  <a:pt x="3647618" y="225806"/>
                                  <a:pt x="3648126" y="225044"/>
                                </a:cubicBezTo>
                                <a:cubicBezTo>
                                  <a:pt x="3648634" y="224409"/>
                                  <a:pt x="3649142" y="223647"/>
                                  <a:pt x="3649523" y="222758"/>
                                </a:cubicBezTo>
                                <a:cubicBezTo>
                                  <a:pt x="3650031" y="221996"/>
                                  <a:pt x="3650539" y="221107"/>
                                  <a:pt x="3651047" y="220218"/>
                                </a:cubicBezTo>
                                <a:cubicBezTo>
                                  <a:pt x="3651555" y="219456"/>
                                  <a:pt x="3652063" y="218440"/>
                                  <a:pt x="3652444" y="217678"/>
                                </a:cubicBezTo>
                                <a:cubicBezTo>
                                  <a:pt x="3652952" y="216916"/>
                                  <a:pt x="3653460" y="216154"/>
                                  <a:pt x="3653968" y="215519"/>
                                </a:cubicBezTo>
                                <a:cubicBezTo>
                                  <a:pt x="3654476" y="214757"/>
                                  <a:pt x="3654984" y="214249"/>
                                  <a:pt x="3655365" y="213614"/>
                                </a:cubicBezTo>
                                <a:cubicBezTo>
                                  <a:pt x="3655873" y="213106"/>
                                  <a:pt x="3656381" y="212725"/>
                                  <a:pt x="3656889" y="212217"/>
                                </a:cubicBezTo>
                                <a:cubicBezTo>
                                  <a:pt x="3657397" y="211836"/>
                                  <a:pt x="3657778" y="211455"/>
                                  <a:pt x="3658286" y="211074"/>
                                </a:cubicBezTo>
                                <a:cubicBezTo>
                                  <a:pt x="3658794" y="210693"/>
                                  <a:pt x="3659302" y="210439"/>
                                  <a:pt x="3659810" y="210058"/>
                                </a:cubicBezTo>
                                <a:cubicBezTo>
                                  <a:pt x="3660318" y="209677"/>
                                  <a:pt x="3660699" y="209296"/>
                                  <a:pt x="3661207" y="208915"/>
                                </a:cubicBezTo>
                                <a:cubicBezTo>
                                  <a:pt x="3661715" y="208534"/>
                                  <a:pt x="3662223" y="208153"/>
                                  <a:pt x="3662731" y="207772"/>
                                </a:cubicBezTo>
                                <a:cubicBezTo>
                                  <a:pt x="3663239" y="207391"/>
                                  <a:pt x="3663620" y="207010"/>
                                  <a:pt x="3664128" y="206629"/>
                                </a:cubicBezTo>
                                <a:cubicBezTo>
                                  <a:pt x="3664636" y="206248"/>
                                  <a:pt x="3665144" y="205994"/>
                                  <a:pt x="3665652" y="205613"/>
                                </a:cubicBezTo>
                                <a:cubicBezTo>
                                  <a:pt x="3666160" y="205359"/>
                                  <a:pt x="3666541" y="205105"/>
                                  <a:pt x="3667049" y="204724"/>
                                </a:cubicBezTo>
                                <a:cubicBezTo>
                                  <a:pt x="3667557" y="204470"/>
                                  <a:pt x="3668065" y="204343"/>
                                  <a:pt x="3668573" y="204089"/>
                                </a:cubicBezTo>
                                <a:cubicBezTo>
                                  <a:pt x="3669081" y="203835"/>
                                  <a:pt x="3669462" y="203708"/>
                                  <a:pt x="3669970" y="203454"/>
                                </a:cubicBezTo>
                                <a:cubicBezTo>
                                  <a:pt x="3670478" y="203327"/>
                                  <a:pt x="3670986" y="203200"/>
                                  <a:pt x="3671494" y="203073"/>
                                </a:cubicBezTo>
                                <a:cubicBezTo>
                                  <a:pt x="3672002" y="202946"/>
                                  <a:pt x="3672383" y="202946"/>
                                  <a:pt x="3672891" y="202819"/>
                                </a:cubicBezTo>
                                <a:cubicBezTo>
                                  <a:pt x="3673399" y="202819"/>
                                  <a:pt x="3673907" y="202819"/>
                                  <a:pt x="3674415" y="202692"/>
                                </a:cubicBezTo>
                                <a:cubicBezTo>
                                  <a:pt x="3674796" y="202692"/>
                                  <a:pt x="3675304" y="202692"/>
                                  <a:pt x="3675812" y="202692"/>
                                </a:cubicBezTo>
                                <a:cubicBezTo>
                                  <a:pt x="3676320" y="202692"/>
                                  <a:pt x="3676828" y="202692"/>
                                  <a:pt x="3677336" y="202692"/>
                                </a:cubicBezTo>
                                <a:cubicBezTo>
                                  <a:pt x="3677717" y="202692"/>
                                  <a:pt x="3678225" y="202692"/>
                                  <a:pt x="3678733" y="202565"/>
                                </a:cubicBezTo>
                                <a:cubicBezTo>
                                  <a:pt x="3679241" y="202565"/>
                                  <a:pt x="3679749" y="202438"/>
                                  <a:pt x="3680257" y="202311"/>
                                </a:cubicBezTo>
                                <a:cubicBezTo>
                                  <a:pt x="3680638" y="202184"/>
                                  <a:pt x="3681146" y="201930"/>
                                  <a:pt x="3681654" y="201676"/>
                                </a:cubicBezTo>
                                <a:cubicBezTo>
                                  <a:pt x="3682162" y="201422"/>
                                  <a:pt x="3682670" y="201168"/>
                                  <a:pt x="3683178" y="200914"/>
                                </a:cubicBezTo>
                                <a:cubicBezTo>
                                  <a:pt x="3683559" y="200533"/>
                                  <a:pt x="3684067" y="200152"/>
                                  <a:pt x="3684575" y="199771"/>
                                </a:cubicBezTo>
                                <a:cubicBezTo>
                                  <a:pt x="3685083" y="199263"/>
                                  <a:pt x="3685591" y="198882"/>
                                  <a:pt x="3686099" y="198501"/>
                                </a:cubicBezTo>
                                <a:cubicBezTo>
                                  <a:pt x="3686480" y="197993"/>
                                  <a:pt x="3686988" y="197612"/>
                                  <a:pt x="3687496" y="197231"/>
                                </a:cubicBezTo>
                                <a:cubicBezTo>
                                  <a:pt x="3688004" y="196850"/>
                                  <a:pt x="3688512" y="196469"/>
                                  <a:pt x="3689020" y="196088"/>
                                </a:cubicBezTo>
                                <a:cubicBezTo>
                                  <a:pt x="3689401" y="195707"/>
                                  <a:pt x="3689909" y="195326"/>
                                  <a:pt x="3690417" y="195072"/>
                                </a:cubicBezTo>
                                <a:cubicBezTo>
                                  <a:pt x="3690925" y="194818"/>
                                  <a:pt x="3691433" y="194564"/>
                                  <a:pt x="3691814" y="194310"/>
                                </a:cubicBezTo>
                                <a:cubicBezTo>
                                  <a:pt x="3692322" y="194183"/>
                                  <a:pt x="3692830" y="193929"/>
                                  <a:pt x="3693338" y="193802"/>
                                </a:cubicBezTo>
                                <a:cubicBezTo>
                                  <a:pt x="3693846" y="193675"/>
                                  <a:pt x="3694354" y="193675"/>
                                  <a:pt x="3694735" y="193548"/>
                                </a:cubicBezTo>
                                <a:cubicBezTo>
                                  <a:pt x="3695243" y="193548"/>
                                  <a:pt x="3695751" y="193421"/>
                                  <a:pt x="3696259" y="193421"/>
                                </a:cubicBezTo>
                                <a:cubicBezTo>
                                  <a:pt x="3696767" y="193421"/>
                                  <a:pt x="3697275" y="193421"/>
                                  <a:pt x="3697656" y="193421"/>
                                </a:cubicBezTo>
                                <a:cubicBezTo>
                                  <a:pt x="3698164" y="193548"/>
                                  <a:pt x="3698672" y="193548"/>
                                  <a:pt x="3699180" y="193548"/>
                                </a:cubicBezTo>
                                <a:cubicBezTo>
                                  <a:pt x="3699688" y="193548"/>
                                  <a:pt x="3700196" y="193548"/>
                                  <a:pt x="3700577" y="193548"/>
                                </a:cubicBezTo>
                                <a:cubicBezTo>
                                  <a:pt x="3701085" y="193548"/>
                                  <a:pt x="3701593" y="193548"/>
                                  <a:pt x="3702101" y="193548"/>
                                </a:cubicBezTo>
                                <a:cubicBezTo>
                                  <a:pt x="3702609" y="193548"/>
                                  <a:pt x="3703117" y="193421"/>
                                  <a:pt x="3703498" y="193421"/>
                                </a:cubicBezTo>
                                <a:cubicBezTo>
                                  <a:pt x="3704006" y="193294"/>
                                  <a:pt x="3704514" y="193167"/>
                                  <a:pt x="3705022" y="192913"/>
                                </a:cubicBezTo>
                                <a:cubicBezTo>
                                  <a:pt x="3705530" y="192786"/>
                                  <a:pt x="3706038" y="192532"/>
                                  <a:pt x="3706419" y="192278"/>
                                </a:cubicBezTo>
                                <a:cubicBezTo>
                                  <a:pt x="3706927" y="192024"/>
                                  <a:pt x="3707435" y="191643"/>
                                  <a:pt x="3707943" y="191389"/>
                                </a:cubicBezTo>
                                <a:cubicBezTo>
                                  <a:pt x="3708451" y="191135"/>
                                  <a:pt x="3708832" y="190754"/>
                                  <a:pt x="3709340" y="190500"/>
                                </a:cubicBezTo>
                                <a:cubicBezTo>
                                  <a:pt x="3709848" y="190119"/>
                                  <a:pt x="3710356" y="189738"/>
                                  <a:pt x="3710864" y="189484"/>
                                </a:cubicBezTo>
                                <a:cubicBezTo>
                                  <a:pt x="3711372" y="189103"/>
                                  <a:pt x="3711753" y="188722"/>
                                  <a:pt x="3712261" y="188468"/>
                                </a:cubicBezTo>
                                <a:cubicBezTo>
                                  <a:pt x="3712769" y="188214"/>
                                  <a:pt x="3713277" y="187960"/>
                                  <a:pt x="3713785" y="187706"/>
                                </a:cubicBezTo>
                                <a:cubicBezTo>
                                  <a:pt x="3714293" y="187452"/>
                                  <a:pt x="3714674" y="187325"/>
                                  <a:pt x="3715182" y="187198"/>
                                </a:cubicBezTo>
                                <a:cubicBezTo>
                                  <a:pt x="3715690" y="187071"/>
                                  <a:pt x="3716198" y="186944"/>
                                  <a:pt x="3716706" y="186944"/>
                                </a:cubicBezTo>
                                <a:cubicBezTo>
                                  <a:pt x="3717214" y="186817"/>
                                  <a:pt x="3717595" y="186817"/>
                                  <a:pt x="3718103" y="186817"/>
                                </a:cubicBezTo>
                                <a:cubicBezTo>
                                  <a:pt x="3718611" y="186817"/>
                                  <a:pt x="3719119" y="186817"/>
                                  <a:pt x="3719627" y="186817"/>
                                </a:cubicBezTo>
                                <a:cubicBezTo>
                                  <a:pt x="3720135" y="186944"/>
                                  <a:pt x="3720516" y="186944"/>
                                  <a:pt x="3721024" y="186817"/>
                                </a:cubicBezTo>
                                <a:cubicBezTo>
                                  <a:pt x="3721532" y="186817"/>
                                  <a:pt x="3722040" y="186817"/>
                                  <a:pt x="3722548" y="186817"/>
                                </a:cubicBezTo>
                                <a:cubicBezTo>
                                  <a:pt x="3723056" y="186817"/>
                                  <a:pt x="3723437" y="186690"/>
                                  <a:pt x="3723945" y="186690"/>
                                </a:cubicBezTo>
                                <a:cubicBezTo>
                                  <a:pt x="3724453" y="186563"/>
                                  <a:pt x="3724961" y="186436"/>
                                  <a:pt x="3725469" y="186436"/>
                                </a:cubicBezTo>
                                <a:cubicBezTo>
                                  <a:pt x="3725850" y="186309"/>
                                  <a:pt x="3726358" y="186182"/>
                                  <a:pt x="3726866" y="186182"/>
                                </a:cubicBezTo>
                                <a:cubicBezTo>
                                  <a:pt x="3727374" y="186055"/>
                                  <a:pt x="3727882" y="185928"/>
                                  <a:pt x="3728390" y="185801"/>
                                </a:cubicBezTo>
                                <a:cubicBezTo>
                                  <a:pt x="3728771" y="185801"/>
                                  <a:pt x="3729279" y="185674"/>
                                  <a:pt x="3729787" y="185674"/>
                                </a:cubicBezTo>
                                <a:cubicBezTo>
                                  <a:pt x="3730295" y="185547"/>
                                  <a:pt x="3730803" y="185420"/>
                                  <a:pt x="3731311" y="185420"/>
                                </a:cubicBezTo>
                                <a:cubicBezTo>
                                  <a:pt x="3731692" y="185420"/>
                                  <a:pt x="3732200" y="185293"/>
                                  <a:pt x="3732708" y="185293"/>
                                </a:cubicBezTo>
                                <a:cubicBezTo>
                                  <a:pt x="3733216" y="185166"/>
                                  <a:pt x="3733724" y="185166"/>
                                  <a:pt x="3734232" y="185166"/>
                                </a:cubicBezTo>
                                <a:cubicBezTo>
                                  <a:pt x="3734613" y="185039"/>
                                  <a:pt x="3735121" y="185039"/>
                                  <a:pt x="3735629" y="184912"/>
                                </a:cubicBezTo>
                                <a:cubicBezTo>
                                  <a:pt x="3736137" y="184785"/>
                                  <a:pt x="3736645" y="184658"/>
                                  <a:pt x="3737153" y="184404"/>
                                </a:cubicBezTo>
                                <a:cubicBezTo>
                                  <a:pt x="3737534" y="184277"/>
                                  <a:pt x="3738042" y="184023"/>
                                  <a:pt x="3738550" y="183769"/>
                                </a:cubicBezTo>
                                <a:cubicBezTo>
                                  <a:pt x="3739058" y="183515"/>
                                  <a:pt x="3739566" y="183261"/>
                                  <a:pt x="3740074" y="182880"/>
                                </a:cubicBezTo>
                                <a:cubicBezTo>
                                  <a:pt x="3740455" y="182499"/>
                                  <a:pt x="3740963" y="182118"/>
                                  <a:pt x="3741471" y="181737"/>
                                </a:cubicBezTo>
                                <a:cubicBezTo>
                                  <a:pt x="3741979" y="181356"/>
                                  <a:pt x="3742487" y="180975"/>
                                  <a:pt x="3742868" y="180467"/>
                                </a:cubicBezTo>
                                <a:cubicBezTo>
                                  <a:pt x="3743376" y="180086"/>
                                  <a:pt x="3743884" y="179578"/>
                                  <a:pt x="3744392" y="179197"/>
                                </a:cubicBezTo>
                                <a:cubicBezTo>
                                  <a:pt x="3744900" y="178689"/>
                                  <a:pt x="3745408" y="178308"/>
                                  <a:pt x="3745789" y="177800"/>
                                </a:cubicBezTo>
                                <a:cubicBezTo>
                                  <a:pt x="3746297" y="177419"/>
                                  <a:pt x="3746805" y="176911"/>
                                  <a:pt x="3747313" y="176530"/>
                                </a:cubicBezTo>
                                <a:cubicBezTo>
                                  <a:pt x="3747821" y="176022"/>
                                  <a:pt x="3748329" y="175641"/>
                                  <a:pt x="3748710" y="175260"/>
                                </a:cubicBezTo>
                                <a:cubicBezTo>
                                  <a:pt x="3749218" y="174879"/>
                                  <a:pt x="3749726" y="174498"/>
                                  <a:pt x="3750234" y="174117"/>
                                </a:cubicBezTo>
                                <a:cubicBezTo>
                                  <a:pt x="3750742" y="173736"/>
                                  <a:pt x="3751250" y="173482"/>
                                  <a:pt x="3751631" y="173228"/>
                                </a:cubicBezTo>
                                <a:cubicBezTo>
                                  <a:pt x="3752139" y="172974"/>
                                  <a:pt x="3752647" y="172720"/>
                                  <a:pt x="3753155" y="172593"/>
                                </a:cubicBezTo>
                                <a:cubicBezTo>
                                  <a:pt x="3753663" y="172339"/>
                                  <a:pt x="3754171" y="172212"/>
                                  <a:pt x="3754552" y="172212"/>
                                </a:cubicBezTo>
                                <a:cubicBezTo>
                                  <a:pt x="3755060" y="172085"/>
                                  <a:pt x="3755568" y="172085"/>
                                  <a:pt x="3756076" y="172085"/>
                                </a:cubicBezTo>
                                <a:cubicBezTo>
                                  <a:pt x="3756584" y="172085"/>
                                  <a:pt x="3756965" y="172212"/>
                                  <a:pt x="3757473" y="172339"/>
                                </a:cubicBezTo>
                                <a:cubicBezTo>
                                  <a:pt x="3757981" y="172466"/>
                                  <a:pt x="3758489" y="172720"/>
                                  <a:pt x="3758997" y="172847"/>
                                </a:cubicBezTo>
                                <a:cubicBezTo>
                                  <a:pt x="3759505" y="173101"/>
                                  <a:pt x="3759886" y="173355"/>
                                  <a:pt x="3760394" y="173736"/>
                                </a:cubicBezTo>
                                <a:cubicBezTo>
                                  <a:pt x="3760902" y="173990"/>
                                  <a:pt x="3761410" y="174371"/>
                                  <a:pt x="3761918" y="174879"/>
                                </a:cubicBezTo>
                                <a:cubicBezTo>
                                  <a:pt x="3762426" y="175260"/>
                                  <a:pt x="3762807" y="175768"/>
                                  <a:pt x="3763315" y="176276"/>
                                </a:cubicBezTo>
                                <a:cubicBezTo>
                                  <a:pt x="3763823" y="176911"/>
                                  <a:pt x="3764331" y="177419"/>
                                  <a:pt x="3764839" y="178054"/>
                                </a:cubicBezTo>
                                <a:cubicBezTo>
                                  <a:pt x="3765347" y="178689"/>
                                  <a:pt x="3765728" y="179451"/>
                                  <a:pt x="3766236" y="180086"/>
                                </a:cubicBezTo>
                                <a:cubicBezTo>
                                  <a:pt x="3766744" y="180848"/>
                                  <a:pt x="3767252" y="181610"/>
                                  <a:pt x="3767760" y="182245"/>
                                </a:cubicBezTo>
                                <a:cubicBezTo>
                                  <a:pt x="3768268" y="183007"/>
                                  <a:pt x="3768649" y="183769"/>
                                  <a:pt x="3769157" y="184531"/>
                                </a:cubicBezTo>
                                <a:cubicBezTo>
                                  <a:pt x="3769665" y="185293"/>
                                  <a:pt x="3770173" y="186055"/>
                                  <a:pt x="3770681" y="186690"/>
                                </a:cubicBezTo>
                                <a:cubicBezTo>
                                  <a:pt x="3771189" y="187452"/>
                                  <a:pt x="3771570" y="188214"/>
                                  <a:pt x="3772078" y="188849"/>
                                </a:cubicBezTo>
                                <a:cubicBezTo>
                                  <a:pt x="3772586" y="189611"/>
                                  <a:pt x="3773094" y="190246"/>
                                  <a:pt x="3773602" y="191008"/>
                                </a:cubicBezTo>
                                <a:cubicBezTo>
                                  <a:pt x="3774110" y="191643"/>
                                  <a:pt x="3774491" y="192278"/>
                                  <a:pt x="3774999" y="192913"/>
                                </a:cubicBezTo>
                                <a:cubicBezTo>
                                  <a:pt x="3775507" y="193675"/>
                                  <a:pt x="3776015" y="194310"/>
                                  <a:pt x="3776523" y="194945"/>
                                </a:cubicBezTo>
                                <a:cubicBezTo>
                                  <a:pt x="3776904" y="195580"/>
                                  <a:pt x="3777412" y="196088"/>
                                  <a:pt x="3777920" y="196723"/>
                                </a:cubicBezTo>
                                <a:cubicBezTo>
                                  <a:pt x="3778428" y="197358"/>
                                  <a:pt x="3778936" y="197866"/>
                                  <a:pt x="3779444" y="198501"/>
                                </a:cubicBezTo>
                                <a:cubicBezTo>
                                  <a:pt x="3779825" y="199009"/>
                                  <a:pt x="3780333" y="199517"/>
                                  <a:pt x="3780841" y="200025"/>
                                </a:cubicBezTo>
                                <a:cubicBezTo>
                                  <a:pt x="3781349" y="200533"/>
                                  <a:pt x="3781857" y="201041"/>
                                  <a:pt x="3782365" y="201422"/>
                                </a:cubicBezTo>
                                <a:cubicBezTo>
                                  <a:pt x="3782746" y="201803"/>
                                  <a:pt x="3783254" y="202184"/>
                                  <a:pt x="3783762" y="202565"/>
                                </a:cubicBezTo>
                                <a:cubicBezTo>
                                  <a:pt x="3784270" y="202946"/>
                                  <a:pt x="3784778" y="203327"/>
                                  <a:pt x="3785286" y="203581"/>
                                </a:cubicBezTo>
                                <a:cubicBezTo>
                                  <a:pt x="3785667" y="203962"/>
                                  <a:pt x="3786175" y="204216"/>
                                  <a:pt x="3786683" y="204470"/>
                                </a:cubicBezTo>
                                <a:cubicBezTo>
                                  <a:pt x="3787191" y="204724"/>
                                  <a:pt x="3787699" y="204978"/>
                                  <a:pt x="3788207" y="205359"/>
                                </a:cubicBezTo>
                                <a:cubicBezTo>
                                  <a:pt x="3788588" y="205613"/>
                                  <a:pt x="3789096" y="205994"/>
                                  <a:pt x="3789604" y="206248"/>
                                </a:cubicBezTo>
                                <a:cubicBezTo>
                                  <a:pt x="3790112" y="206629"/>
                                  <a:pt x="3790620" y="206883"/>
                                  <a:pt x="3791001" y="207264"/>
                                </a:cubicBezTo>
                                <a:cubicBezTo>
                                  <a:pt x="3791509" y="207645"/>
                                  <a:pt x="3792017" y="208153"/>
                                  <a:pt x="3792525" y="208534"/>
                                </a:cubicBezTo>
                                <a:cubicBezTo>
                                  <a:pt x="3793033" y="209042"/>
                                  <a:pt x="3793541" y="209550"/>
                                  <a:pt x="3793922" y="210185"/>
                                </a:cubicBezTo>
                                <a:cubicBezTo>
                                  <a:pt x="3794430" y="210693"/>
                                  <a:pt x="3794938" y="211455"/>
                                  <a:pt x="3795446" y="212090"/>
                                </a:cubicBezTo>
                                <a:cubicBezTo>
                                  <a:pt x="3795954" y="212852"/>
                                  <a:pt x="3796462" y="213741"/>
                                  <a:pt x="3796843" y="214503"/>
                                </a:cubicBezTo>
                                <a:cubicBezTo>
                                  <a:pt x="3797351" y="215392"/>
                                  <a:pt x="3797859" y="216408"/>
                                  <a:pt x="3798367" y="217424"/>
                                </a:cubicBezTo>
                                <a:cubicBezTo>
                                  <a:pt x="3798875" y="218440"/>
                                  <a:pt x="3799383" y="219583"/>
                                  <a:pt x="3799764" y="220726"/>
                                </a:cubicBezTo>
                                <a:cubicBezTo>
                                  <a:pt x="3800272" y="221869"/>
                                  <a:pt x="3800780" y="223012"/>
                                  <a:pt x="3801288" y="224282"/>
                                </a:cubicBezTo>
                                <a:cubicBezTo>
                                  <a:pt x="3801796" y="225425"/>
                                  <a:pt x="3802304" y="226568"/>
                                  <a:pt x="3802685" y="227711"/>
                                </a:cubicBezTo>
                                <a:cubicBezTo>
                                  <a:pt x="3803193" y="228981"/>
                                  <a:pt x="3803701" y="230124"/>
                                  <a:pt x="3804209" y="231267"/>
                                </a:cubicBezTo>
                                <a:cubicBezTo>
                                  <a:pt x="3804717" y="232410"/>
                                  <a:pt x="3805225" y="233426"/>
                                  <a:pt x="3805606" y="234569"/>
                                </a:cubicBezTo>
                                <a:cubicBezTo>
                                  <a:pt x="3806114" y="235585"/>
                                  <a:pt x="3806622" y="236601"/>
                                  <a:pt x="3807130" y="237490"/>
                                </a:cubicBezTo>
                                <a:cubicBezTo>
                                  <a:pt x="3807638" y="238379"/>
                                  <a:pt x="3808019" y="239268"/>
                                  <a:pt x="3808527" y="240030"/>
                                </a:cubicBezTo>
                                <a:cubicBezTo>
                                  <a:pt x="3809035" y="240792"/>
                                  <a:pt x="3809543" y="241427"/>
                                  <a:pt x="3810051" y="242062"/>
                                </a:cubicBezTo>
                                <a:cubicBezTo>
                                  <a:pt x="3810559" y="242570"/>
                                  <a:pt x="3810940" y="242951"/>
                                  <a:pt x="3811448" y="243332"/>
                                </a:cubicBezTo>
                                <a:cubicBezTo>
                                  <a:pt x="3811956" y="243586"/>
                                  <a:pt x="3812464" y="243840"/>
                                  <a:pt x="3812972" y="243840"/>
                                </a:cubicBezTo>
                                <a:cubicBezTo>
                                  <a:pt x="3813480" y="243840"/>
                                  <a:pt x="3813861" y="243713"/>
                                  <a:pt x="3814369" y="243459"/>
                                </a:cubicBezTo>
                                <a:cubicBezTo>
                                  <a:pt x="3814877" y="243332"/>
                                  <a:pt x="3815385" y="242951"/>
                                  <a:pt x="3815893" y="242570"/>
                                </a:cubicBezTo>
                                <a:cubicBezTo>
                                  <a:pt x="3816401" y="242316"/>
                                  <a:pt x="3816782" y="241808"/>
                                  <a:pt x="3817290" y="241554"/>
                                </a:cubicBezTo>
                                <a:cubicBezTo>
                                  <a:pt x="3817798" y="241173"/>
                                  <a:pt x="3818306" y="240792"/>
                                  <a:pt x="3818814" y="240792"/>
                                </a:cubicBezTo>
                                <a:cubicBezTo>
                                  <a:pt x="3819322" y="240665"/>
                                  <a:pt x="3819703" y="240665"/>
                                  <a:pt x="3820211" y="241046"/>
                                </a:cubicBezTo>
                                <a:cubicBezTo>
                                  <a:pt x="3820719" y="241427"/>
                                  <a:pt x="3821227" y="241935"/>
                                  <a:pt x="3821735" y="242951"/>
                                </a:cubicBezTo>
                                <a:cubicBezTo>
                                  <a:pt x="3822243" y="243967"/>
                                  <a:pt x="3822624" y="245237"/>
                                  <a:pt x="3823132" y="246888"/>
                                </a:cubicBezTo>
                                <a:cubicBezTo>
                                  <a:pt x="3823640" y="248539"/>
                                  <a:pt x="3824148" y="250571"/>
                                  <a:pt x="3824656" y="252857"/>
                                </a:cubicBezTo>
                                <a:cubicBezTo>
                                  <a:pt x="3825037" y="255143"/>
                                  <a:pt x="3825545" y="257810"/>
                                  <a:pt x="3826053" y="260604"/>
                                </a:cubicBezTo>
                                <a:cubicBezTo>
                                  <a:pt x="3826561" y="263398"/>
                                  <a:pt x="3827069" y="266446"/>
                                  <a:pt x="3827577" y="269494"/>
                                </a:cubicBezTo>
                                <a:cubicBezTo>
                                  <a:pt x="3827958" y="272542"/>
                                  <a:pt x="3828466" y="275717"/>
                                  <a:pt x="3828974" y="278765"/>
                                </a:cubicBezTo>
                                <a:cubicBezTo>
                                  <a:pt x="3829482" y="281813"/>
                                  <a:pt x="3829990" y="284861"/>
                                  <a:pt x="3830498" y="287655"/>
                                </a:cubicBezTo>
                                <a:cubicBezTo>
                                  <a:pt x="3830879" y="290449"/>
                                  <a:pt x="3831387" y="293116"/>
                                  <a:pt x="3831895" y="295529"/>
                                </a:cubicBezTo>
                                <a:cubicBezTo>
                                  <a:pt x="3832403" y="297942"/>
                                  <a:pt x="3832911" y="300228"/>
                                  <a:pt x="3833419" y="302133"/>
                                </a:cubicBezTo>
                                <a:cubicBezTo>
                                  <a:pt x="3833800" y="304038"/>
                                  <a:pt x="3834308" y="305689"/>
                                  <a:pt x="3834816" y="307086"/>
                                </a:cubicBezTo>
                                <a:cubicBezTo>
                                  <a:pt x="3835324" y="308483"/>
                                  <a:pt x="3835832" y="309626"/>
                                  <a:pt x="3836340" y="310515"/>
                                </a:cubicBezTo>
                                <a:cubicBezTo>
                                  <a:pt x="3836721" y="311531"/>
                                  <a:pt x="3837229" y="312166"/>
                                  <a:pt x="3837737" y="312674"/>
                                </a:cubicBezTo>
                                <a:cubicBezTo>
                                  <a:pt x="3838245" y="313182"/>
                                  <a:pt x="3838753" y="313436"/>
                                  <a:pt x="3839261" y="313563"/>
                                </a:cubicBezTo>
                                <a:cubicBezTo>
                                  <a:pt x="3839642" y="313690"/>
                                  <a:pt x="3840150" y="313690"/>
                                  <a:pt x="3840658" y="313563"/>
                                </a:cubicBezTo>
                                <a:cubicBezTo>
                                  <a:pt x="3841166" y="313436"/>
                                  <a:pt x="3841674" y="313182"/>
                                  <a:pt x="3842055" y="312928"/>
                                </a:cubicBezTo>
                                <a:cubicBezTo>
                                  <a:pt x="3842563" y="312674"/>
                                  <a:pt x="3843071" y="312293"/>
                                  <a:pt x="3843579" y="311912"/>
                                </a:cubicBezTo>
                                <a:cubicBezTo>
                                  <a:pt x="3844087" y="311658"/>
                                  <a:pt x="3844595" y="311277"/>
                                  <a:pt x="3844976" y="311150"/>
                                </a:cubicBezTo>
                                <a:cubicBezTo>
                                  <a:pt x="3845484" y="311023"/>
                                  <a:pt x="3845992" y="310896"/>
                                  <a:pt x="3846500" y="310896"/>
                                </a:cubicBezTo>
                                <a:cubicBezTo>
                                  <a:pt x="3847008" y="311023"/>
                                  <a:pt x="3847516" y="311150"/>
                                  <a:pt x="3847897" y="311531"/>
                                </a:cubicBezTo>
                                <a:cubicBezTo>
                                  <a:pt x="3848405" y="311912"/>
                                  <a:pt x="3848913" y="312547"/>
                                  <a:pt x="3849421" y="313309"/>
                                </a:cubicBezTo>
                                <a:cubicBezTo>
                                  <a:pt x="3849929" y="313944"/>
                                  <a:pt x="3850437" y="314833"/>
                                  <a:pt x="3850818" y="315849"/>
                                </a:cubicBezTo>
                                <a:cubicBezTo>
                                  <a:pt x="3851326" y="316738"/>
                                  <a:pt x="3851834" y="318008"/>
                                  <a:pt x="3852342" y="319024"/>
                                </a:cubicBezTo>
                                <a:cubicBezTo>
                                  <a:pt x="3852850" y="320167"/>
                                  <a:pt x="3853358" y="321310"/>
                                  <a:pt x="3853739" y="322453"/>
                                </a:cubicBezTo>
                                <a:cubicBezTo>
                                  <a:pt x="3854247" y="323469"/>
                                  <a:pt x="3854755" y="324612"/>
                                  <a:pt x="3855263" y="325501"/>
                                </a:cubicBezTo>
                                <a:cubicBezTo>
                                  <a:pt x="3855771" y="326390"/>
                                  <a:pt x="3856279" y="327279"/>
                                  <a:pt x="3856660" y="327914"/>
                                </a:cubicBezTo>
                                <a:cubicBezTo>
                                  <a:pt x="3857168" y="328549"/>
                                  <a:pt x="3857676" y="328930"/>
                                  <a:pt x="3858184" y="329184"/>
                                </a:cubicBezTo>
                                <a:cubicBezTo>
                                  <a:pt x="3858692" y="329311"/>
                                  <a:pt x="3859073" y="329311"/>
                                  <a:pt x="3859581" y="329057"/>
                                </a:cubicBezTo>
                                <a:cubicBezTo>
                                  <a:pt x="3860089" y="328803"/>
                                  <a:pt x="3860597" y="328295"/>
                                  <a:pt x="3861105" y="327533"/>
                                </a:cubicBezTo>
                                <a:cubicBezTo>
                                  <a:pt x="3861613" y="326771"/>
                                  <a:pt x="3861994" y="325755"/>
                                  <a:pt x="3862502" y="324612"/>
                                </a:cubicBezTo>
                                <a:cubicBezTo>
                                  <a:pt x="3863010" y="323342"/>
                                  <a:pt x="3863518" y="321945"/>
                                  <a:pt x="3864026" y="320421"/>
                                </a:cubicBezTo>
                                <a:cubicBezTo>
                                  <a:pt x="3864534" y="319024"/>
                                  <a:pt x="3864915" y="317246"/>
                                  <a:pt x="3865423" y="315468"/>
                                </a:cubicBezTo>
                                <a:cubicBezTo>
                                  <a:pt x="3865931" y="313817"/>
                                  <a:pt x="3866439" y="311912"/>
                                  <a:pt x="3866947" y="310134"/>
                                </a:cubicBezTo>
                                <a:cubicBezTo>
                                  <a:pt x="3867455" y="308356"/>
                                  <a:pt x="3867836" y="306451"/>
                                  <a:pt x="3868344" y="304673"/>
                                </a:cubicBezTo>
                                <a:cubicBezTo>
                                  <a:pt x="3868852" y="303022"/>
                                  <a:pt x="3869360" y="301244"/>
                                  <a:pt x="3869868" y="299593"/>
                                </a:cubicBezTo>
                                <a:cubicBezTo>
                                  <a:pt x="3870376" y="297942"/>
                                  <a:pt x="3870757" y="296418"/>
                                  <a:pt x="3871265" y="295021"/>
                                </a:cubicBezTo>
                                <a:cubicBezTo>
                                  <a:pt x="3871773" y="293624"/>
                                  <a:pt x="3872281" y="292227"/>
                                  <a:pt x="3872789" y="291084"/>
                                </a:cubicBezTo>
                                <a:cubicBezTo>
                                  <a:pt x="3873297" y="289814"/>
                                  <a:pt x="3873678" y="288671"/>
                                  <a:pt x="3874186" y="287655"/>
                                </a:cubicBezTo>
                                <a:cubicBezTo>
                                  <a:pt x="3874694" y="286639"/>
                                  <a:pt x="3875202" y="285750"/>
                                  <a:pt x="3875710" y="284861"/>
                                </a:cubicBezTo>
                                <a:cubicBezTo>
                                  <a:pt x="3876091" y="283972"/>
                                  <a:pt x="3876599" y="283083"/>
                                  <a:pt x="3877107" y="282321"/>
                                </a:cubicBezTo>
                                <a:cubicBezTo>
                                  <a:pt x="3877615" y="281432"/>
                                  <a:pt x="3878123" y="280797"/>
                                  <a:pt x="3878631" y="280035"/>
                                </a:cubicBezTo>
                                <a:cubicBezTo>
                                  <a:pt x="3879012" y="279273"/>
                                  <a:pt x="3879520" y="278511"/>
                                  <a:pt x="3880028" y="277749"/>
                                </a:cubicBezTo>
                                <a:cubicBezTo>
                                  <a:pt x="3880536" y="276987"/>
                                  <a:pt x="3881044" y="276225"/>
                                  <a:pt x="3881552" y="275336"/>
                                </a:cubicBezTo>
                                <a:cubicBezTo>
                                  <a:pt x="3881933" y="274574"/>
                                  <a:pt x="3882441" y="273812"/>
                                  <a:pt x="3882949" y="273050"/>
                                </a:cubicBezTo>
                                <a:cubicBezTo>
                                  <a:pt x="3883457" y="272288"/>
                                  <a:pt x="3883965" y="271526"/>
                                  <a:pt x="3884473" y="270637"/>
                                </a:cubicBezTo>
                                <a:cubicBezTo>
                                  <a:pt x="3884854" y="269748"/>
                                  <a:pt x="3885362" y="268986"/>
                                  <a:pt x="3885870" y="267970"/>
                                </a:cubicBezTo>
                                <a:cubicBezTo>
                                  <a:pt x="3886378" y="267081"/>
                                  <a:pt x="3886886" y="266065"/>
                                  <a:pt x="3887394" y="265049"/>
                                </a:cubicBezTo>
                                <a:cubicBezTo>
                                  <a:pt x="3887775" y="264033"/>
                                  <a:pt x="3888283" y="262890"/>
                                  <a:pt x="3888791" y="261747"/>
                                </a:cubicBezTo>
                                <a:cubicBezTo>
                                  <a:pt x="3889299" y="260604"/>
                                  <a:pt x="3889807" y="259461"/>
                                  <a:pt x="3890315" y="258191"/>
                                </a:cubicBezTo>
                                <a:cubicBezTo>
                                  <a:pt x="3890696" y="256921"/>
                                  <a:pt x="3891204" y="255651"/>
                                  <a:pt x="3891712" y="254381"/>
                                </a:cubicBezTo>
                                <a:cubicBezTo>
                                  <a:pt x="3892220" y="253111"/>
                                  <a:pt x="3892728" y="251841"/>
                                  <a:pt x="3893109" y="250571"/>
                                </a:cubicBezTo>
                                <a:cubicBezTo>
                                  <a:pt x="3893617" y="249301"/>
                                  <a:pt x="3894125" y="248158"/>
                                  <a:pt x="3894633" y="247015"/>
                                </a:cubicBezTo>
                                <a:cubicBezTo>
                                  <a:pt x="3895141" y="245872"/>
                                  <a:pt x="3895649" y="244856"/>
                                  <a:pt x="3896030" y="243967"/>
                                </a:cubicBezTo>
                                <a:cubicBezTo>
                                  <a:pt x="3896538" y="243078"/>
                                  <a:pt x="3897046" y="242189"/>
                                  <a:pt x="3897554" y="241681"/>
                                </a:cubicBezTo>
                                <a:cubicBezTo>
                                  <a:pt x="3898062" y="241046"/>
                                  <a:pt x="3898570" y="240538"/>
                                  <a:pt x="3898951" y="240157"/>
                                </a:cubicBezTo>
                                <a:cubicBezTo>
                                  <a:pt x="3899459" y="239903"/>
                                  <a:pt x="3899967" y="239776"/>
                                  <a:pt x="3900475" y="239649"/>
                                </a:cubicBezTo>
                                <a:cubicBezTo>
                                  <a:pt x="3900983" y="239649"/>
                                  <a:pt x="3901491" y="239776"/>
                                  <a:pt x="3901872" y="240030"/>
                                </a:cubicBezTo>
                                <a:cubicBezTo>
                                  <a:pt x="3902380" y="240157"/>
                                  <a:pt x="3902888" y="240538"/>
                                  <a:pt x="3903396" y="240919"/>
                                </a:cubicBezTo>
                                <a:cubicBezTo>
                                  <a:pt x="3903904" y="241427"/>
                                  <a:pt x="3904412" y="241935"/>
                                  <a:pt x="3904793" y="242443"/>
                                </a:cubicBezTo>
                                <a:cubicBezTo>
                                  <a:pt x="3905301" y="242951"/>
                                  <a:pt x="3905809" y="243586"/>
                                  <a:pt x="3906317" y="244221"/>
                                </a:cubicBezTo>
                                <a:cubicBezTo>
                                  <a:pt x="3906825" y="244856"/>
                                  <a:pt x="3907333" y="245491"/>
                                  <a:pt x="3907714" y="246126"/>
                                </a:cubicBezTo>
                                <a:cubicBezTo>
                                  <a:pt x="3908222" y="246888"/>
                                  <a:pt x="3908730" y="247523"/>
                                  <a:pt x="3909238" y="248158"/>
                                </a:cubicBezTo>
                                <a:cubicBezTo>
                                  <a:pt x="3909746" y="248666"/>
                                  <a:pt x="3910127" y="249301"/>
                                  <a:pt x="3910635" y="249809"/>
                                </a:cubicBezTo>
                                <a:cubicBezTo>
                                  <a:pt x="3911143" y="250317"/>
                                  <a:pt x="3911651" y="250825"/>
                                  <a:pt x="3912159" y="251206"/>
                                </a:cubicBezTo>
                                <a:cubicBezTo>
                                  <a:pt x="3912667" y="251587"/>
                                  <a:pt x="3913048" y="251968"/>
                                  <a:pt x="3913556" y="252095"/>
                                </a:cubicBezTo>
                                <a:cubicBezTo>
                                  <a:pt x="3914064" y="252349"/>
                                  <a:pt x="3914572" y="252476"/>
                                  <a:pt x="3915080" y="252476"/>
                                </a:cubicBezTo>
                                <a:cubicBezTo>
                                  <a:pt x="3915588" y="252476"/>
                                  <a:pt x="3915969" y="252349"/>
                                  <a:pt x="3916477" y="252222"/>
                                </a:cubicBezTo>
                                <a:cubicBezTo>
                                  <a:pt x="3916985" y="251968"/>
                                  <a:pt x="3917493" y="251714"/>
                                  <a:pt x="3918001" y="251206"/>
                                </a:cubicBezTo>
                                <a:cubicBezTo>
                                  <a:pt x="3918509" y="250825"/>
                                  <a:pt x="3918890" y="250317"/>
                                  <a:pt x="3919398" y="249682"/>
                                </a:cubicBezTo>
                                <a:cubicBezTo>
                                  <a:pt x="3919906" y="249174"/>
                                  <a:pt x="3920414" y="248412"/>
                                  <a:pt x="3920922" y="247650"/>
                                </a:cubicBezTo>
                                <a:cubicBezTo>
                                  <a:pt x="3921430" y="247015"/>
                                  <a:pt x="3921811" y="246126"/>
                                  <a:pt x="3922319" y="245364"/>
                                </a:cubicBezTo>
                                <a:cubicBezTo>
                                  <a:pt x="3922827" y="244602"/>
                                  <a:pt x="3923335" y="243713"/>
                                  <a:pt x="3923843" y="242824"/>
                                </a:cubicBezTo>
                                <a:cubicBezTo>
                                  <a:pt x="3924351" y="241935"/>
                                  <a:pt x="3924732" y="241046"/>
                                  <a:pt x="3925240" y="240284"/>
                                </a:cubicBezTo>
                                <a:cubicBezTo>
                                  <a:pt x="3925748" y="239395"/>
                                  <a:pt x="3926256" y="238506"/>
                                  <a:pt x="3926764" y="237744"/>
                                </a:cubicBezTo>
                                <a:cubicBezTo>
                                  <a:pt x="3927145" y="236982"/>
                                  <a:pt x="3927653" y="236220"/>
                                  <a:pt x="3928161" y="235585"/>
                                </a:cubicBezTo>
                                <a:cubicBezTo>
                                  <a:pt x="3928669" y="234823"/>
                                  <a:pt x="3929177" y="234188"/>
                                  <a:pt x="3929685" y="233553"/>
                                </a:cubicBezTo>
                                <a:cubicBezTo>
                                  <a:pt x="3930066" y="232918"/>
                                  <a:pt x="3930574" y="232283"/>
                                  <a:pt x="3931082" y="231775"/>
                                </a:cubicBezTo>
                                <a:cubicBezTo>
                                  <a:pt x="3931590" y="231267"/>
                                  <a:pt x="3932098" y="230759"/>
                                  <a:pt x="3932606" y="230378"/>
                                </a:cubicBezTo>
                                <a:cubicBezTo>
                                  <a:pt x="3932987" y="229870"/>
                                  <a:pt x="3933495" y="229489"/>
                                  <a:pt x="3934003" y="229108"/>
                                </a:cubicBezTo>
                                <a:cubicBezTo>
                                  <a:pt x="3934511" y="228727"/>
                                  <a:pt x="3935019" y="228346"/>
                                  <a:pt x="3935527" y="227838"/>
                                </a:cubicBezTo>
                                <a:cubicBezTo>
                                  <a:pt x="3935908" y="227457"/>
                                  <a:pt x="3936416" y="227076"/>
                                  <a:pt x="3936924" y="226568"/>
                                </a:cubicBezTo>
                                <a:cubicBezTo>
                                  <a:pt x="3937432" y="226187"/>
                                  <a:pt x="3937940" y="225679"/>
                                  <a:pt x="3938448" y="225171"/>
                                </a:cubicBezTo>
                                <a:cubicBezTo>
                                  <a:pt x="3938829" y="224536"/>
                                  <a:pt x="3939337" y="224028"/>
                                  <a:pt x="3939845" y="223393"/>
                                </a:cubicBezTo>
                                <a:cubicBezTo>
                                  <a:pt x="3940353" y="222758"/>
                                  <a:pt x="3940861" y="222123"/>
                                  <a:pt x="3941369" y="221361"/>
                                </a:cubicBezTo>
                                <a:cubicBezTo>
                                  <a:pt x="3941750" y="220599"/>
                                  <a:pt x="3942258" y="219710"/>
                                  <a:pt x="3942766" y="218821"/>
                                </a:cubicBezTo>
                                <a:cubicBezTo>
                                  <a:pt x="3943274" y="217932"/>
                                  <a:pt x="3943782" y="216916"/>
                                  <a:pt x="3944163" y="215900"/>
                                </a:cubicBezTo>
                                <a:cubicBezTo>
                                  <a:pt x="3944671" y="214884"/>
                                  <a:pt x="3945179" y="213868"/>
                                  <a:pt x="3945687" y="212725"/>
                                </a:cubicBezTo>
                                <a:cubicBezTo>
                                  <a:pt x="3946195" y="211582"/>
                                  <a:pt x="3946703" y="210312"/>
                                  <a:pt x="3947084" y="209169"/>
                                </a:cubicBezTo>
                                <a:cubicBezTo>
                                  <a:pt x="3947592" y="207899"/>
                                  <a:pt x="3948100" y="206629"/>
                                  <a:pt x="3948608" y="205486"/>
                                </a:cubicBezTo>
                                <a:cubicBezTo>
                                  <a:pt x="3949116" y="204216"/>
                                  <a:pt x="3949624" y="202946"/>
                                  <a:pt x="3950005" y="201803"/>
                                </a:cubicBezTo>
                                <a:cubicBezTo>
                                  <a:pt x="3950513" y="200533"/>
                                  <a:pt x="3951021" y="199390"/>
                                  <a:pt x="3951529" y="198247"/>
                                </a:cubicBezTo>
                                <a:cubicBezTo>
                                  <a:pt x="3952037" y="197231"/>
                                  <a:pt x="3952545" y="196215"/>
                                  <a:pt x="3952926" y="195453"/>
                                </a:cubicBezTo>
                                <a:cubicBezTo>
                                  <a:pt x="3953434" y="194564"/>
                                  <a:pt x="3953942" y="193802"/>
                                  <a:pt x="3954450" y="193167"/>
                                </a:cubicBezTo>
                                <a:cubicBezTo>
                                  <a:pt x="3954958" y="192659"/>
                                  <a:pt x="3955466" y="192151"/>
                                  <a:pt x="3955847" y="191897"/>
                                </a:cubicBezTo>
                                <a:cubicBezTo>
                                  <a:pt x="3956355" y="191643"/>
                                  <a:pt x="3956863" y="191516"/>
                                  <a:pt x="3957371" y="191643"/>
                                </a:cubicBezTo>
                                <a:cubicBezTo>
                                  <a:pt x="3957879" y="191643"/>
                                  <a:pt x="3958387" y="191897"/>
                                  <a:pt x="3958768" y="192278"/>
                                </a:cubicBezTo>
                                <a:cubicBezTo>
                                  <a:pt x="3959276" y="192659"/>
                                  <a:pt x="3959784" y="193167"/>
                                  <a:pt x="3960292" y="193675"/>
                                </a:cubicBezTo>
                                <a:cubicBezTo>
                                  <a:pt x="3960800" y="194310"/>
                                  <a:pt x="3961181" y="195072"/>
                                  <a:pt x="3961689" y="195834"/>
                                </a:cubicBezTo>
                                <a:cubicBezTo>
                                  <a:pt x="3962197" y="196596"/>
                                  <a:pt x="3962705" y="197358"/>
                                  <a:pt x="3963213" y="198247"/>
                                </a:cubicBezTo>
                                <a:cubicBezTo>
                                  <a:pt x="3963721" y="199136"/>
                                  <a:pt x="3964102" y="200025"/>
                                  <a:pt x="3964610" y="200914"/>
                                </a:cubicBezTo>
                                <a:cubicBezTo>
                                  <a:pt x="3965118" y="201803"/>
                                  <a:pt x="3965626" y="202692"/>
                                  <a:pt x="3966134" y="203708"/>
                                </a:cubicBezTo>
                                <a:cubicBezTo>
                                  <a:pt x="3966642" y="204597"/>
                                  <a:pt x="3967023" y="205486"/>
                                  <a:pt x="3967531" y="206502"/>
                                </a:cubicBezTo>
                                <a:cubicBezTo>
                                  <a:pt x="3968039" y="207518"/>
                                  <a:pt x="3968547" y="208407"/>
                                  <a:pt x="3969055" y="209423"/>
                                </a:cubicBezTo>
                                <a:cubicBezTo>
                                  <a:pt x="3969563" y="210439"/>
                                  <a:pt x="3969944" y="211455"/>
                                  <a:pt x="3970452" y="212598"/>
                                </a:cubicBezTo>
                                <a:cubicBezTo>
                                  <a:pt x="3970960" y="213614"/>
                                  <a:pt x="3971468" y="214757"/>
                                  <a:pt x="3971976" y="215773"/>
                                </a:cubicBezTo>
                                <a:cubicBezTo>
                                  <a:pt x="3972484" y="216916"/>
                                  <a:pt x="3972865" y="218059"/>
                                  <a:pt x="3973373" y="219329"/>
                                </a:cubicBezTo>
                                <a:cubicBezTo>
                                  <a:pt x="3973881" y="220472"/>
                                  <a:pt x="3974389" y="221742"/>
                                  <a:pt x="3974897" y="223012"/>
                                </a:cubicBezTo>
                                <a:cubicBezTo>
                                  <a:pt x="3975405" y="224282"/>
                                  <a:pt x="3975786" y="225552"/>
                                  <a:pt x="3976294" y="226949"/>
                                </a:cubicBezTo>
                                <a:cubicBezTo>
                                  <a:pt x="3976802" y="228219"/>
                                  <a:pt x="3977310" y="229616"/>
                                  <a:pt x="3977818" y="230886"/>
                                </a:cubicBezTo>
                                <a:cubicBezTo>
                                  <a:pt x="3978199" y="232283"/>
                                  <a:pt x="3978707" y="233680"/>
                                  <a:pt x="3979215" y="235077"/>
                                </a:cubicBezTo>
                                <a:cubicBezTo>
                                  <a:pt x="3979723" y="236347"/>
                                  <a:pt x="3980231" y="237744"/>
                                  <a:pt x="3980739" y="239014"/>
                                </a:cubicBezTo>
                                <a:cubicBezTo>
                                  <a:pt x="3981120" y="240284"/>
                                  <a:pt x="3981628" y="241554"/>
                                  <a:pt x="3982136" y="242824"/>
                                </a:cubicBezTo>
                                <a:cubicBezTo>
                                  <a:pt x="3982644" y="243967"/>
                                  <a:pt x="3983152" y="245237"/>
                                  <a:pt x="3983660" y="246380"/>
                                </a:cubicBezTo>
                                <a:cubicBezTo>
                                  <a:pt x="3984041" y="247523"/>
                                  <a:pt x="3984549" y="248539"/>
                                  <a:pt x="3985057" y="249555"/>
                                </a:cubicBezTo>
                                <a:cubicBezTo>
                                  <a:pt x="3985565" y="250571"/>
                                  <a:pt x="3986073" y="251587"/>
                                  <a:pt x="3986581" y="252476"/>
                                </a:cubicBezTo>
                                <a:cubicBezTo>
                                  <a:pt x="3986962" y="253365"/>
                                  <a:pt x="3987470" y="254127"/>
                                  <a:pt x="3987978" y="254889"/>
                                </a:cubicBezTo>
                                <a:cubicBezTo>
                                  <a:pt x="3988486" y="255778"/>
                                  <a:pt x="3988994" y="256413"/>
                                  <a:pt x="3989502" y="257175"/>
                                </a:cubicBezTo>
                                <a:cubicBezTo>
                                  <a:pt x="3989883" y="257937"/>
                                  <a:pt x="3990391" y="258572"/>
                                  <a:pt x="3990899" y="259207"/>
                                </a:cubicBezTo>
                                <a:cubicBezTo>
                                  <a:pt x="3991407" y="259842"/>
                                  <a:pt x="3991915" y="260477"/>
                                  <a:pt x="3992423" y="261112"/>
                                </a:cubicBezTo>
                                <a:cubicBezTo>
                                  <a:pt x="3992804" y="261620"/>
                                  <a:pt x="3993312" y="262255"/>
                                  <a:pt x="3993820" y="262890"/>
                                </a:cubicBezTo>
                                <a:cubicBezTo>
                                  <a:pt x="3994328" y="263398"/>
                                  <a:pt x="3994836" y="264033"/>
                                  <a:pt x="3995217" y="264541"/>
                                </a:cubicBezTo>
                                <a:cubicBezTo>
                                  <a:pt x="3995725" y="265049"/>
                                  <a:pt x="3996233" y="265684"/>
                                  <a:pt x="3996741" y="266192"/>
                                </a:cubicBezTo>
                                <a:cubicBezTo>
                                  <a:pt x="3997249" y="266700"/>
                                  <a:pt x="3997757" y="267208"/>
                                  <a:pt x="3998138" y="267716"/>
                                </a:cubicBezTo>
                                <a:cubicBezTo>
                                  <a:pt x="3998646" y="268351"/>
                                  <a:pt x="3999154" y="268859"/>
                                  <a:pt x="3999662" y="269367"/>
                                </a:cubicBezTo>
                                <a:cubicBezTo>
                                  <a:pt x="4000170" y="269748"/>
                                  <a:pt x="4000678" y="270256"/>
                                  <a:pt x="4001059" y="270764"/>
                                </a:cubicBezTo>
                                <a:cubicBezTo>
                                  <a:pt x="4001567" y="271145"/>
                                  <a:pt x="4002075" y="271653"/>
                                  <a:pt x="4002583" y="272034"/>
                                </a:cubicBezTo>
                                <a:cubicBezTo>
                                  <a:pt x="4003091" y="272542"/>
                                  <a:pt x="4003599" y="272923"/>
                                  <a:pt x="4003980" y="273304"/>
                                </a:cubicBezTo>
                                <a:cubicBezTo>
                                  <a:pt x="4004488" y="273812"/>
                                  <a:pt x="4004996" y="274193"/>
                                  <a:pt x="4005504" y="274574"/>
                                </a:cubicBezTo>
                                <a:cubicBezTo>
                                  <a:pt x="4006012" y="274955"/>
                                  <a:pt x="4006520" y="275463"/>
                                  <a:pt x="4006901" y="275844"/>
                                </a:cubicBezTo>
                                <a:cubicBezTo>
                                  <a:pt x="4007409" y="276225"/>
                                  <a:pt x="4007917" y="276606"/>
                                  <a:pt x="4008425" y="276987"/>
                                </a:cubicBezTo>
                                <a:cubicBezTo>
                                  <a:pt x="4008933" y="277241"/>
                                  <a:pt x="4009314" y="277622"/>
                                  <a:pt x="4009822" y="278003"/>
                                </a:cubicBezTo>
                                <a:cubicBezTo>
                                  <a:pt x="4010330" y="278384"/>
                                  <a:pt x="4010838" y="278765"/>
                                  <a:pt x="4011346" y="279146"/>
                                </a:cubicBezTo>
                                <a:cubicBezTo>
                                  <a:pt x="4011854" y="279527"/>
                                  <a:pt x="4012235" y="279908"/>
                                  <a:pt x="4012743" y="280289"/>
                                </a:cubicBezTo>
                                <a:cubicBezTo>
                                  <a:pt x="4013251" y="280670"/>
                                  <a:pt x="4013759" y="281178"/>
                                  <a:pt x="4014267" y="281559"/>
                                </a:cubicBezTo>
                                <a:cubicBezTo>
                                  <a:pt x="4014775" y="282067"/>
                                  <a:pt x="4015156" y="282575"/>
                                  <a:pt x="4015664" y="283083"/>
                                </a:cubicBezTo>
                                <a:cubicBezTo>
                                  <a:pt x="4016172" y="283591"/>
                                  <a:pt x="4016680" y="284226"/>
                                  <a:pt x="4017188" y="284861"/>
                                </a:cubicBezTo>
                                <a:cubicBezTo>
                                  <a:pt x="4017696" y="285496"/>
                                  <a:pt x="4018077" y="286131"/>
                                  <a:pt x="4018585" y="287020"/>
                                </a:cubicBezTo>
                                <a:cubicBezTo>
                                  <a:pt x="4019093" y="287782"/>
                                  <a:pt x="4019601" y="288671"/>
                                  <a:pt x="4020109" y="289687"/>
                                </a:cubicBezTo>
                                <a:cubicBezTo>
                                  <a:pt x="4020617" y="290703"/>
                                  <a:pt x="4020998" y="291719"/>
                                  <a:pt x="4021506" y="292989"/>
                                </a:cubicBezTo>
                                <a:cubicBezTo>
                                  <a:pt x="4022014" y="294132"/>
                                  <a:pt x="4022522" y="295529"/>
                                  <a:pt x="4023030" y="296926"/>
                                </a:cubicBezTo>
                                <a:cubicBezTo>
                                  <a:pt x="4023538" y="298450"/>
                                  <a:pt x="4023919" y="300101"/>
                                  <a:pt x="4024427" y="301879"/>
                                </a:cubicBezTo>
                                <a:cubicBezTo>
                                  <a:pt x="4024935" y="303657"/>
                                  <a:pt x="4025443" y="305562"/>
                                  <a:pt x="4025951" y="307594"/>
                                </a:cubicBezTo>
                                <a:cubicBezTo>
                                  <a:pt x="4026332" y="309753"/>
                                  <a:pt x="4026840" y="311912"/>
                                  <a:pt x="4027348" y="314325"/>
                                </a:cubicBezTo>
                                <a:cubicBezTo>
                                  <a:pt x="4027856" y="316611"/>
                                  <a:pt x="4028364" y="319024"/>
                                  <a:pt x="4028872" y="321564"/>
                                </a:cubicBezTo>
                                <a:cubicBezTo>
                                  <a:pt x="4029253" y="323977"/>
                                  <a:pt x="4029761" y="326644"/>
                                  <a:pt x="4030269" y="329184"/>
                                </a:cubicBezTo>
                                <a:cubicBezTo>
                                  <a:pt x="4030777" y="331851"/>
                                  <a:pt x="4031285" y="334518"/>
                                  <a:pt x="4031793" y="337058"/>
                                </a:cubicBezTo>
                                <a:cubicBezTo>
                                  <a:pt x="4032174" y="339598"/>
                                  <a:pt x="4032682" y="342138"/>
                                  <a:pt x="4033190" y="344424"/>
                                </a:cubicBezTo>
                                <a:cubicBezTo>
                                  <a:pt x="4033698" y="346837"/>
                                  <a:pt x="4034206" y="349123"/>
                                  <a:pt x="4034714" y="351155"/>
                                </a:cubicBezTo>
                                <a:cubicBezTo>
                                  <a:pt x="4035095" y="353187"/>
                                  <a:pt x="4035603" y="355092"/>
                                  <a:pt x="4036111" y="356743"/>
                                </a:cubicBezTo>
                                <a:cubicBezTo>
                                  <a:pt x="4036619" y="358267"/>
                                  <a:pt x="4037127" y="359664"/>
                                  <a:pt x="4037635" y="360807"/>
                                </a:cubicBezTo>
                                <a:cubicBezTo>
                                  <a:pt x="4038016" y="361823"/>
                                  <a:pt x="4038524" y="362585"/>
                                  <a:pt x="4039032" y="362966"/>
                                </a:cubicBezTo>
                                <a:cubicBezTo>
                                  <a:pt x="4039540" y="363220"/>
                                  <a:pt x="4040048" y="363347"/>
                                  <a:pt x="4040556" y="362839"/>
                                </a:cubicBezTo>
                                <a:cubicBezTo>
                                  <a:pt x="4040937" y="362458"/>
                                  <a:pt x="4041445" y="361569"/>
                                  <a:pt x="4041953" y="360299"/>
                                </a:cubicBezTo>
                                <a:cubicBezTo>
                                  <a:pt x="4042461" y="359029"/>
                                  <a:pt x="4042969" y="357251"/>
                                  <a:pt x="4043350" y="355346"/>
                                </a:cubicBezTo>
                                <a:cubicBezTo>
                                  <a:pt x="4043858" y="353314"/>
                                  <a:pt x="4044366" y="350901"/>
                                  <a:pt x="4044874" y="348234"/>
                                </a:cubicBezTo>
                                <a:cubicBezTo>
                                  <a:pt x="4045382" y="345694"/>
                                  <a:pt x="4045890" y="342773"/>
                                  <a:pt x="4046271" y="339979"/>
                                </a:cubicBezTo>
                                <a:cubicBezTo>
                                  <a:pt x="4046779" y="337185"/>
                                  <a:pt x="4047287" y="334137"/>
                                  <a:pt x="4047795" y="331597"/>
                                </a:cubicBezTo>
                                <a:cubicBezTo>
                                  <a:pt x="4048303" y="328930"/>
                                  <a:pt x="4048811" y="326390"/>
                                  <a:pt x="4049192" y="324358"/>
                                </a:cubicBezTo>
                                <a:cubicBezTo>
                                  <a:pt x="4049700" y="322453"/>
                                  <a:pt x="4050208" y="320802"/>
                                  <a:pt x="4050716" y="319786"/>
                                </a:cubicBezTo>
                                <a:cubicBezTo>
                                  <a:pt x="4051097" y="318897"/>
                                  <a:pt x="4051732" y="318389"/>
                                  <a:pt x="4052113" y="318643"/>
                                </a:cubicBezTo>
                                <a:cubicBezTo>
                                  <a:pt x="4052621" y="318770"/>
                                  <a:pt x="4053129" y="319659"/>
                                  <a:pt x="4053637" y="321056"/>
                                </a:cubicBezTo>
                                <a:cubicBezTo>
                                  <a:pt x="4054145" y="322326"/>
                                  <a:pt x="4054653" y="324485"/>
                                  <a:pt x="4055034" y="326644"/>
                                </a:cubicBezTo>
                                <a:cubicBezTo>
                                  <a:pt x="4055542" y="328930"/>
                                  <a:pt x="4056050" y="331724"/>
                                  <a:pt x="4056558" y="334518"/>
                                </a:cubicBezTo>
                                <a:cubicBezTo>
                                  <a:pt x="4057066" y="337312"/>
                                  <a:pt x="4057574" y="340360"/>
                                  <a:pt x="4057955" y="343154"/>
                                </a:cubicBezTo>
                                <a:cubicBezTo>
                                  <a:pt x="4058463" y="345948"/>
                                  <a:pt x="4058971" y="348869"/>
                                  <a:pt x="4059479" y="351282"/>
                                </a:cubicBezTo>
                                <a:cubicBezTo>
                                  <a:pt x="4059987" y="353695"/>
                                  <a:pt x="4060368" y="355981"/>
                                  <a:pt x="4060876" y="357886"/>
                                </a:cubicBezTo>
                                <a:cubicBezTo>
                                  <a:pt x="4061384" y="359791"/>
                                  <a:pt x="4061892" y="361315"/>
                                  <a:pt x="4062400" y="362585"/>
                                </a:cubicBezTo>
                                <a:cubicBezTo>
                                  <a:pt x="4062908" y="363855"/>
                                  <a:pt x="4063289" y="364744"/>
                                  <a:pt x="4063797" y="365506"/>
                                </a:cubicBezTo>
                                <a:cubicBezTo>
                                  <a:pt x="4064305" y="366395"/>
                                  <a:pt x="4064813" y="366903"/>
                                  <a:pt x="4065321" y="367538"/>
                                </a:cubicBezTo>
                                <a:cubicBezTo>
                                  <a:pt x="4065829" y="368173"/>
                                  <a:pt x="4066210" y="368554"/>
                                  <a:pt x="4066718" y="369189"/>
                                </a:cubicBezTo>
                                <a:cubicBezTo>
                                  <a:pt x="4067226" y="369824"/>
                                  <a:pt x="4067734" y="370332"/>
                                  <a:pt x="4068242" y="371094"/>
                                </a:cubicBezTo>
                                <a:cubicBezTo>
                                  <a:pt x="4068750" y="371856"/>
                                  <a:pt x="4069131" y="372745"/>
                                  <a:pt x="4069639" y="373761"/>
                                </a:cubicBezTo>
                                <a:cubicBezTo>
                                  <a:pt x="4070147" y="374650"/>
                                  <a:pt x="4070655" y="375793"/>
                                  <a:pt x="4071163" y="376809"/>
                                </a:cubicBezTo>
                                <a:cubicBezTo>
                                  <a:pt x="4071671" y="377952"/>
                                  <a:pt x="4072052" y="379222"/>
                                  <a:pt x="4072560" y="380238"/>
                                </a:cubicBezTo>
                                <a:cubicBezTo>
                                  <a:pt x="4073068" y="381381"/>
                                  <a:pt x="4073576" y="382397"/>
                                  <a:pt x="4074084" y="383413"/>
                                </a:cubicBezTo>
                                <a:cubicBezTo>
                                  <a:pt x="4074592" y="384302"/>
                                  <a:pt x="4074973" y="385191"/>
                                  <a:pt x="4075481" y="385826"/>
                                </a:cubicBezTo>
                                <a:cubicBezTo>
                                  <a:pt x="4075989" y="386461"/>
                                  <a:pt x="4076497" y="386969"/>
                                  <a:pt x="4077005" y="387223"/>
                                </a:cubicBezTo>
                                <a:cubicBezTo>
                                  <a:pt x="4077386" y="387604"/>
                                  <a:pt x="4077894" y="387604"/>
                                  <a:pt x="4078402" y="387477"/>
                                </a:cubicBezTo>
                                <a:cubicBezTo>
                                  <a:pt x="4078910" y="387350"/>
                                  <a:pt x="4079418" y="386969"/>
                                  <a:pt x="4079926" y="386461"/>
                                </a:cubicBezTo>
                                <a:cubicBezTo>
                                  <a:pt x="4080307" y="385953"/>
                                  <a:pt x="4080815" y="385191"/>
                                  <a:pt x="4081323" y="384302"/>
                                </a:cubicBezTo>
                                <a:cubicBezTo>
                                  <a:pt x="4081831" y="383413"/>
                                  <a:pt x="4082339" y="382270"/>
                                  <a:pt x="4082847" y="381127"/>
                                </a:cubicBezTo>
                                <a:cubicBezTo>
                                  <a:pt x="4083228" y="379857"/>
                                  <a:pt x="4083736" y="378460"/>
                                  <a:pt x="4084244" y="377063"/>
                                </a:cubicBezTo>
                                <a:cubicBezTo>
                                  <a:pt x="4084752" y="375539"/>
                                  <a:pt x="4085260" y="373888"/>
                                  <a:pt x="4085768" y="372237"/>
                                </a:cubicBezTo>
                                <a:cubicBezTo>
                                  <a:pt x="4086149" y="370586"/>
                                  <a:pt x="4086657" y="368808"/>
                                  <a:pt x="4087165" y="367030"/>
                                </a:cubicBezTo>
                                <a:cubicBezTo>
                                  <a:pt x="4087673" y="365125"/>
                                  <a:pt x="4088181" y="363347"/>
                                  <a:pt x="4088689" y="361569"/>
                                </a:cubicBezTo>
                                <a:cubicBezTo>
                                  <a:pt x="4089070" y="359664"/>
                                  <a:pt x="4089578" y="357759"/>
                                  <a:pt x="4090086" y="355981"/>
                                </a:cubicBezTo>
                                <a:cubicBezTo>
                                  <a:pt x="4090594" y="354203"/>
                                  <a:pt x="4091102" y="352425"/>
                                  <a:pt x="4091610" y="350647"/>
                                </a:cubicBezTo>
                                <a:cubicBezTo>
                                  <a:pt x="4091991" y="348869"/>
                                  <a:pt x="4092499" y="347218"/>
                                  <a:pt x="4093007" y="345567"/>
                                </a:cubicBezTo>
                                <a:cubicBezTo>
                                  <a:pt x="4093515" y="343916"/>
                                  <a:pt x="4094023" y="342265"/>
                                  <a:pt x="4094404" y="340741"/>
                                </a:cubicBezTo>
                                <a:cubicBezTo>
                                  <a:pt x="4094912" y="339217"/>
                                  <a:pt x="4095420" y="337693"/>
                                  <a:pt x="4095928" y="336296"/>
                                </a:cubicBezTo>
                                <a:cubicBezTo>
                                  <a:pt x="4096436" y="334899"/>
                                  <a:pt x="4096944" y="333502"/>
                                  <a:pt x="4097325" y="332105"/>
                                </a:cubicBezTo>
                                <a:cubicBezTo>
                                  <a:pt x="4097833" y="330835"/>
                                  <a:pt x="4098341" y="329438"/>
                                  <a:pt x="4098849" y="328168"/>
                                </a:cubicBezTo>
                                <a:cubicBezTo>
                                  <a:pt x="4099357" y="326898"/>
                                  <a:pt x="4099865" y="325755"/>
                                  <a:pt x="4100246" y="324612"/>
                                </a:cubicBezTo>
                                <a:cubicBezTo>
                                  <a:pt x="4100754" y="323469"/>
                                  <a:pt x="4101262" y="322326"/>
                                  <a:pt x="4101770" y="321183"/>
                                </a:cubicBezTo>
                                <a:cubicBezTo>
                                  <a:pt x="4102278" y="320167"/>
                                  <a:pt x="4102786" y="319151"/>
                                  <a:pt x="4103167" y="318135"/>
                                </a:cubicBezTo>
                                <a:cubicBezTo>
                                  <a:pt x="4103675" y="317119"/>
                                  <a:pt x="4104183" y="316230"/>
                                  <a:pt x="4104691" y="315341"/>
                                </a:cubicBezTo>
                                <a:cubicBezTo>
                                  <a:pt x="4105199" y="314325"/>
                                  <a:pt x="4105707" y="313436"/>
                                  <a:pt x="4106088" y="312547"/>
                                </a:cubicBezTo>
                                <a:cubicBezTo>
                                  <a:pt x="4106596" y="311658"/>
                                  <a:pt x="4107104" y="310896"/>
                                  <a:pt x="4107612" y="310007"/>
                                </a:cubicBezTo>
                                <a:cubicBezTo>
                                  <a:pt x="4108120" y="309118"/>
                                  <a:pt x="4108628" y="308356"/>
                                  <a:pt x="4109009" y="307467"/>
                                </a:cubicBezTo>
                                <a:cubicBezTo>
                                  <a:pt x="4109517" y="306578"/>
                                  <a:pt x="4110025" y="305689"/>
                                  <a:pt x="4110533" y="304800"/>
                                </a:cubicBezTo>
                                <a:cubicBezTo>
                                  <a:pt x="4111041" y="303911"/>
                                  <a:pt x="4111422" y="303022"/>
                                  <a:pt x="4111930" y="302133"/>
                                </a:cubicBezTo>
                                <a:cubicBezTo>
                                  <a:pt x="4112438" y="301117"/>
                                  <a:pt x="4112946" y="300228"/>
                                  <a:pt x="4113454" y="299212"/>
                                </a:cubicBezTo>
                                <a:cubicBezTo>
                                  <a:pt x="4113962" y="298323"/>
                                  <a:pt x="4114343" y="297307"/>
                                  <a:pt x="4114851" y="296418"/>
                                </a:cubicBezTo>
                                <a:cubicBezTo>
                                  <a:pt x="4115359" y="295402"/>
                                  <a:pt x="4115867" y="294513"/>
                                  <a:pt x="4116375" y="293497"/>
                                </a:cubicBezTo>
                                <a:cubicBezTo>
                                  <a:pt x="4116883" y="292608"/>
                                  <a:pt x="4117264" y="291592"/>
                                  <a:pt x="4117772" y="290703"/>
                                </a:cubicBezTo>
                                <a:cubicBezTo>
                                  <a:pt x="4118280" y="289814"/>
                                  <a:pt x="4118788" y="288798"/>
                                  <a:pt x="4119296" y="287909"/>
                                </a:cubicBezTo>
                                <a:cubicBezTo>
                                  <a:pt x="4119804" y="287020"/>
                                  <a:pt x="4120185" y="286131"/>
                                  <a:pt x="4120693" y="285242"/>
                                </a:cubicBezTo>
                                <a:cubicBezTo>
                                  <a:pt x="4121201" y="284353"/>
                                  <a:pt x="4121709" y="283464"/>
                                  <a:pt x="4122217" y="282702"/>
                                </a:cubicBezTo>
                                <a:cubicBezTo>
                                  <a:pt x="4122725" y="281940"/>
                                  <a:pt x="4123106" y="281178"/>
                                  <a:pt x="4123614" y="280543"/>
                                </a:cubicBezTo>
                                <a:cubicBezTo>
                                  <a:pt x="4124122" y="279781"/>
                                  <a:pt x="4124630" y="279146"/>
                                  <a:pt x="4125138" y="278638"/>
                                </a:cubicBezTo>
                                <a:cubicBezTo>
                                  <a:pt x="4125646" y="278003"/>
                                  <a:pt x="4126027" y="277495"/>
                                  <a:pt x="4126535" y="277114"/>
                                </a:cubicBezTo>
                                <a:cubicBezTo>
                                  <a:pt x="4127043" y="276606"/>
                                  <a:pt x="4127551" y="276352"/>
                                  <a:pt x="4128059" y="276098"/>
                                </a:cubicBezTo>
                                <a:cubicBezTo>
                                  <a:pt x="4128440" y="275844"/>
                                  <a:pt x="4128948" y="275590"/>
                                  <a:pt x="4129456" y="275463"/>
                                </a:cubicBezTo>
                                <a:cubicBezTo>
                                  <a:pt x="4129964" y="275336"/>
                                  <a:pt x="4130472" y="275336"/>
                                  <a:pt x="4130980" y="275336"/>
                                </a:cubicBezTo>
                                <a:cubicBezTo>
                                  <a:pt x="4131361" y="275336"/>
                                  <a:pt x="4131869" y="275336"/>
                                  <a:pt x="4132377" y="275463"/>
                                </a:cubicBezTo>
                                <a:cubicBezTo>
                                  <a:pt x="4132885" y="275463"/>
                                  <a:pt x="4133393" y="275590"/>
                                  <a:pt x="4133901" y="275717"/>
                                </a:cubicBezTo>
                                <a:cubicBezTo>
                                  <a:pt x="4134282" y="275844"/>
                                  <a:pt x="4134790" y="275971"/>
                                  <a:pt x="4135298" y="275971"/>
                                </a:cubicBezTo>
                                <a:cubicBezTo>
                                  <a:pt x="4135806" y="276098"/>
                                  <a:pt x="4136314" y="276225"/>
                                  <a:pt x="4136822" y="276225"/>
                                </a:cubicBezTo>
                                <a:cubicBezTo>
                                  <a:pt x="4137203" y="276352"/>
                                  <a:pt x="4137711" y="276352"/>
                                  <a:pt x="4138219" y="276352"/>
                                </a:cubicBezTo>
                                <a:cubicBezTo>
                                  <a:pt x="4138727" y="276225"/>
                                  <a:pt x="4139235" y="276098"/>
                                  <a:pt x="4139743" y="275971"/>
                                </a:cubicBezTo>
                                <a:cubicBezTo>
                                  <a:pt x="4140124" y="275844"/>
                                  <a:pt x="4140632" y="275590"/>
                                  <a:pt x="4141140" y="275336"/>
                                </a:cubicBezTo>
                                <a:cubicBezTo>
                                  <a:pt x="4141648" y="274955"/>
                                  <a:pt x="4142156" y="274574"/>
                                  <a:pt x="4142664" y="274066"/>
                                </a:cubicBezTo>
                                <a:cubicBezTo>
                                  <a:pt x="4143045" y="273685"/>
                                  <a:pt x="4143553" y="273050"/>
                                  <a:pt x="4144061" y="272415"/>
                                </a:cubicBezTo>
                                <a:cubicBezTo>
                                  <a:pt x="4144569" y="271780"/>
                                  <a:pt x="4145077" y="271145"/>
                                  <a:pt x="4145458" y="270383"/>
                                </a:cubicBezTo>
                                <a:cubicBezTo>
                                  <a:pt x="4145966" y="269621"/>
                                  <a:pt x="4146474" y="268859"/>
                                  <a:pt x="4146982" y="267970"/>
                                </a:cubicBezTo>
                                <a:cubicBezTo>
                                  <a:pt x="4147490" y="267208"/>
                                  <a:pt x="4147998" y="266319"/>
                                  <a:pt x="4148379" y="265303"/>
                                </a:cubicBezTo>
                                <a:cubicBezTo>
                                  <a:pt x="4148887" y="264414"/>
                                  <a:pt x="4149395" y="263398"/>
                                  <a:pt x="4149903" y="262382"/>
                                </a:cubicBezTo>
                                <a:cubicBezTo>
                                  <a:pt x="4150411" y="261366"/>
                                  <a:pt x="4150919" y="260350"/>
                                  <a:pt x="4151300" y="259207"/>
                                </a:cubicBezTo>
                                <a:cubicBezTo>
                                  <a:pt x="4151808" y="258064"/>
                                  <a:pt x="4152316" y="256921"/>
                                  <a:pt x="4152824" y="255651"/>
                                </a:cubicBezTo>
                                <a:cubicBezTo>
                                  <a:pt x="4153332" y="254381"/>
                                  <a:pt x="4153840" y="252984"/>
                                  <a:pt x="4154221" y="251587"/>
                                </a:cubicBezTo>
                                <a:cubicBezTo>
                                  <a:pt x="4154729" y="250063"/>
                                  <a:pt x="4155237" y="248539"/>
                                  <a:pt x="4155745" y="246888"/>
                                </a:cubicBezTo>
                                <a:cubicBezTo>
                                  <a:pt x="4156253" y="245237"/>
                                  <a:pt x="4156761" y="243459"/>
                                  <a:pt x="4157142" y="241554"/>
                                </a:cubicBezTo>
                                <a:cubicBezTo>
                                  <a:pt x="4157650" y="239649"/>
                                  <a:pt x="4158158" y="237490"/>
                                  <a:pt x="4158666" y="235458"/>
                                </a:cubicBezTo>
                                <a:cubicBezTo>
                                  <a:pt x="4159174" y="233299"/>
                                  <a:pt x="4159682" y="231013"/>
                                  <a:pt x="4160063" y="228854"/>
                                </a:cubicBezTo>
                                <a:cubicBezTo>
                                  <a:pt x="4160571" y="226568"/>
                                  <a:pt x="4161079" y="224155"/>
                                  <a:pt x="4161587" y="221869"/>
                                </a:cubicBezTo>
                                <a:cubicBezTo>
                                  <a:pt x="4162095" y="219583"/>
                                  <a:pt x="4162476" y="217297"/>
                                  <a:pt x="4162984" y="215138"/>
                                </a:cubicBezTo>
                                <a:cubicBezTo>
                                  <a:pt x="4163492" y="212979"/>
                                  <a:pt x="4164000" y="210820"/>
                                  <a:pt x="4164508" y="208915"/>
                                </a:cubicBezTo>
                                <a:cubicBezTo>
                                  <a:pt x="4165016" y="207010"/>
                                  <a:pt x="4165397" y="205232"/>
                                  <a:pt x="4165905" y="203708"/>
                                </a:cubicBezTo>
                                <a:cubicBezTo>
                                  <a:pt x="4166413" y="202311"/>
                                  <a:pt x="4166921" y="201041"/>
                                  <a:pt x="4167429" y="200025"/>
                                </a:cubicBezTo>
                                <a:cubicBezTo>
                                  <a:pt x="4167937" y="199136"/>
                                  <a:pt x="4168318" y="198501"/>
                                  <a:pt x="4168826" y="198247"/>
                                </a:cubicBezTo>
                                <a:cubicBezTo>
                                  <a:pt x="4169334" y="197866"/>
                                  <a:pt x="4169842" y="197993"/>
                                  <a:pt x="4170350" y="198247"/>
                                </a:cubicBezTo>
                                <a:cubicBezTo>
                                  <a:pt x="4170858" y="198628"/>
                                  <a:pt x="4171239" y="199263"/>
                                  <a:pt x="4171747" y="200025"/>
                                </a:cubicBezTo>
                                <a:cubicBezTo>
                                  <a:pt x="4172255" y="200914"/>
                                  <a:pt x="4172763" y="202184"/>
                                  <a:pt x="4173271" y="203454"/>
                                </a:cubicBezTo>
                                <a:cubicBezTo>
                                  <a:pt x="4173779" y="204724"/>
                                  <a:pt x="4174160" y="206248"/>
                                  <a:pt x="4174668" y="207772"/>
                                </a:cubicBezTo>
                                <a:cubicBezTo>
                                  <a:pt x="4175176" y="209423"/>
                                  <a:pt x="4175684" y="211074"/>
                                  <a:pt x="4176192" y="212725"/>
                                </a:cubicBezTo>
                                <a:cubicBezTo>
                                  <a:pt x="4176700" y="214376"/>
                                  <a:pt x="4177081" y="216154"/>
                                  <a:pt x="4177589" y="217678"/>
                                </a:cubicBezTo>
                                <a:cubicBezTo>
                                  <a:pt x="4178097" y="219202"/>
                                  <a:pt x="4178605" y="220726"/>
                                  <a:pt x="4179113" y="221996"/>
                                </a:cubicBezTo>
                                <a:cubicBezTo>
                                  <a:pt x="4179494" y="223266"/>
                                  <a:pt x="4180002" y="224536"/>
                                  <a:pt x="4180510" y="225425"/>
                                </a:cubicBezTo>
                                <a:cubicBezTo>
                                  <a:pt x="4181018" y="226187"/>
                                  <a:pt x="4181526" y="226949"/>
                                  <a:pt x="4182034" y="227203"/>
                                </a:cubicBezTo>
                                <a:cubicBezTo>
                                  <a:pt x="4182415" y="227584"/>
                                  <a:pt x="4182923" y="227711"/>
                                  <a:pt x="4183431" y="227457"/>
                                </a:cubicBezTo>
                                <a:cubicBezTo>
                                  <a:pt x="4183939" y="227076"/>
                                  <a:pt x="4184447" y="226441"/>
                                  <a:pt x="4184955" y="225425"/>
                                </a:cubicBezTo>
                                <a:cubicBezTo>
                                  <a:pt x="4185336" y="224409"/>
                                  <a:pt x="4185844" y="223012"/>
                                  <a:pt x="4186352" y="221107"/>
                                </a:cubicBezTo>
                                <a:cubicBezTo>
                                  <a:pt x="4186860" y="219202"/>
                                  <a:pt x="4187368" y="216789"/>
                                  <a:pt x="4187876" y="214122"/>
                                </a:cubicBezTo>
                                <a:cubicBezTo>
                                  <a:pt x="4188257" y="211328"/>
                                  <a:pt x="4188765" y="208153"/>
                                  <a:pt x="4189273" y="204597"/>
                                </a:cubicBezTo>
                                <a:cubicBezTo>
                                  <a:pt x="4189781" y="201041"/>
                                  <a:pt x="4190289" y="196977"/>
                                  <a:pt x="4190797" y="192659"/>
                                </a:cubicBezTo>
                                <a:cubicBezTo>
                                  <a:pt x="4191178" y="188341"/>
                                  <a:pt x="4191686" y="183642"/>
                                  <a:pt x="4192194" y="178816"/>
                                </a:cubicBezTo>
                                <a:cubicBezTo>
                                  <a:pt x="4192702" y="173990"/>
                                  <a:pt x="4193210" y="168783"/>
                                  <a:pt x="4193718" y="163703"/>
                                </a:cubicBezTo>
                                <a:cubicBezTo>
                                  <a:pt x="4194099" y="158623"/>
                                  <a:pt x="4194607" y="153416"/>
                                  <a:pt x="4195115" y="148463"/>
                                </a:cubicBezTo>
                                <a:cubicBezTo>
                                  <a:pt x="4195623" y="143510"/>
                                  <a:pt x="4196131" y="138557"/>
                                  <a:pt x="4196512" y="134239"/>
                                </a:cubicBezTo>
                                <a:cubicBezTo>
                                  <a:pt x="4197020" y="129794"/>
                                  <a:pt x="4197528" y="125476"/>
                                  <a:pt x="4198036" y="121920"/>
                                </a:cubicBezTo>
                                <a:cubicBezTo>
                                  <a:pt x="4198544" y="118364"/>
                                  <a:pt x="4199052" y="115189"/>
                                  <a:pt x="4199433" y="112776"/>
                                </a:cubicBezTo>
                                <a:cubicBezTo>
                                  <a:pt x="4199941" y="110363"/>
                                  <a:pt x="4200449" y="108458"/>
                                  <a:pt x="4200957" y="107315"/>
                                </a:cubicBezTo>
                                <a:cubicBezTo>
                                  <a:pt x="4201338" y="106426"/>
                                  <a:pt x="4201973" y="105791"/>
                                  <a:pt x="4202354" y="105918"/>
                                </a:cubicBezTo>
                                <a:cubicBezTo>
                                  <a:pt x="4202862" y="106172"/>
                                  <a:pt x="4203370" y="107188"/>
                                  <a:pt x="4203878" y="108585"/>
                                </a:cubicBezTo>
                                <a:cubicBezTo>
                                  <a:pt x="4204386" y="110109"/>
                                  <a:pt x="4204894" y="112268"/>
                                  <a:pt x="4205275" y="114935"/>
                                </a:cubicBezTo>
                                <a:cubicBezTo>
                                  <a:pt x="4205783" y="117602"/>
                                  <a:pt x="4206291" y="120777"/>
                                  <a:pt x="4206799" y="124333"/>
                                </a:cubicBezTo>
                                <a:cubicBezTo>
                                  <a:pt x="4207307" y="127762"/>
                                  <a:pt x="4207815" y="131826"/>
                                  <a:pt x="4208196" y="135890"/>
                                </a:cubicBezTo>
                                <a:cubicBezTo>
                                  <a:pt x="4208704" y="139954"/>
                                  <a:pt x="4209212" y="144399"/>
                                  <a:pt x="4209720" y="148844"/>
                                </a:cubicBezTo>
                                <a:cubicBezTo>
                                  <a:pt x="4210228" y="153289"/>
                                  <a:pt x="4210609" y="157988"/>
                                  <a:pt x="4211117" y="162560"/>
                                </a:cubicBezTo>
                                <a:cubicBezTo>
                                  <a:pt x="4211625" y="167132"/>
                                  <a:pt x="4212133" y="171831"/>
                                  <a:pt x="4212641" y="176276"/>
                                </a:cubicBezTo>
                                <a:cubicBezTo>
                                  <a:pt x="4213149" y="180848"/>
                                  <a:pt x="4213530" y="185293"/>
                                  <a:pt x="4214038" y="189611"/>
                                </a:cubicBezTo>
                                <a:cubicBezTo>
                                  <a:pt x="4214546" y="193802"/>
                                  <a:pt x="4215054" y="197993"/>
                                  <a:pt x="4215562" y="201930"/>
                                </a:cubicBezTo>
                                <a:cubicBezTo>
                                  <a:pt x="4216070" y="205867"/>
                                  <a:pt x="4216451" y="209677"/>
                                  <a:pt x="4216959" y="213360"/>
                                </a:cubicBezTo>
                                <a:cubicBezTo>
                                  <a:pt x="4217467" y="216916"/>
                                  <a:pt x="4217975" y="220345"/>
                                  <a:pt x="4218483" y="223520"/>
                                </a:cubicBezTo>
                                <a:cubicBezTo>
                                  <a:pt x="4218991" y="226822"/>
                                  <a:pt x="4219372" y="229743"/>
                                  <a:pt x="4219880" y="232537"/>
                                </a:cubicBezTo>
                                <a:cubicBezTo>
                                  <a:pt x="4220388" y="235458"/>
                                  <a:pt x="4220896" y="237998"/>
                                  <a:pt x="4221404" y="240411"/>
                                </a:cubicBezTo>
                                <a:cubicBezTo>
                                  <a:pt x="4221912" y="242824"/>
                                  <a:pt x="4222293" y="245110"/>
                                  <a:pt x="4222801" y="247142"/>
                                </a:cubicBezTo>
                                <a:cubicBezTo>
                                  <a:pt x="4223309" y="249174"/>
                                  <a:pt x="4223817" y="250952"/>
                                  <a:pt x="4224325" y="252603"/>
                                </a:cubicBezTo>
                                <a:cubicBezTo>
                                  <a:pt x="4224833" y="254254"/>
                                  <a:pt x="4225214" y="255778"/>
                                  <a:pt x="4225722" y="257048"/>
                                </a:cubicBezTo>
                                <a:cubicBezTo>
                                  <a:pt x="4226230" y="258318"/>
                                  <a:pt x="4226738" y="259461"/>
                                  <a:pt x="4227246" y="260350"/>
                                </a:cubicBezTo>
                                <a:cubicBezTo>
                                  <a:pt x="4227627" y="261366"/>
                                  <a:pt x="4228135" y="262128"/>
                                  <a:pt x="4228643" y="262763"/>
                                </a:cubicBezTo>
                                <a:cubicBezTo>
                                  <a:pt x="4229151" y="263398"/>
                                  <a:pt x="4229659" y="263779"/>
                                  <a:pt x="4230167" y="264160"/>
                                </a:cubicBezTo>
                                <a:cubicBezTo>
                                  <a:pt x="4230548" y="264541"/>
                                  <a:pt x="4231056" y="264668"/>
                                  <a:pt x="4231564" y="264668"/>
                                </a:cubicBezTo>
                                <a:cubicBezTo>
                                  <a:pt x="4232072" y="264668"/>
                                  <a:pt x="4232580" y="264541"/>
                                  <a:pt x="4233088" y="264287"/>
                                </a:cubicBezTo>
                                <a:cubicBezTo>
                                  <a:pt x="4233469" y="264033"/>
                                  <a:pt x="4233977" y="263525"/>
                                  <a:pt x="4234485" y="262890"/>
                                </a:cubicBezTo>
                                <a:cubicBezTo>
                                  <a:pt x="4234993" y="262255"/>
                                  <a:pt x="4235501" y="261366"/>
                                  <a:pt x="4236009" y="260223"/>
                                </a:cubicBezTo>
                                <a:cubicBezTo>
                                  <a:pt x="4236390" y="259207"/>
                                  <a:pt x="4236898" y="257937"/>
                                  <a:pt x="4237406" y="256286"/>
                                </a:cubicBezTo>
                                <a:cubicBezTo>
                                  <a:pt x="4237914" y="254762"/>
                                  <a:pt x="4238422" y="252984"/>
                                  <a:pt x="4238930" y="250825"/>
                                </a:cubicBezTo>
                                <a:cubicBezTo>
                                  <a:pt x="4239311" y="248793"/>
                                  <a:pt x="4239819" y="246380"/>
                                  <a:pt x="4240327" y="243713"/>
                                </a:cubicBezTo>
                                <a:cubicBezTo>
                                  <a:pt x="4240835" y="240919"/>
                                  <a:pt x="4241343" y="237998"/>
                                  <a:pt x="4241851" y="234696"/>
                                </a:cubicBezTo>
                                <a:cubicBezTo>
                                  <a:pt x="4242232" y="231394"/>
                                  <a:pt x="4242740" y="227838"/>
                                  <a:pt x="4243248" y="224028"/>
                                </a:cubicBezTo>
                                <a:cubicBezTo>
                                  <a:pt x="4243756" y="220218"/>
                                  <a:pt x="4244264" y="216027"/>
                                  <a:pt x="4244645" y="211836"/>
                                </a:cubicBezTo>
                                <a:cubicBezTo>
                                  <a:pt x="4245153" y="207645"/>
                                  <a:pt x="4245661" y="203200"/>
                                  <a:pt x="4246169" y="198628"/>
                                </a:cubicBezTo>
                                <a:cubicBezTo>
                                  <a:pt x="4246677" y="194183"/>
                                  <a:pt x="4247185" y="189484"/>
                                  <a:pt x="4247566" y="184912"/>
                                </a:cubicBezTo>
                                <a:cubicBezTo>
                                  <a:pt x="4248074" y="180467"/>
                                  <a:pt x="4248582" y="175768"/>
                                  <a:pt x="4249090" y="171450"/>
                                </a:cubicBezTo>
                                <a:cubicBezTo>
                                  <a:pt x="4249598" y="167005"/>
                                  <a:pt x="4250106" y="162687"/>
                                  <a:pt x="4250487" y="158623"/>
                                </a:cubicBezTo>
                                <a:cubicBezTo>
                                  <a:pt x="4250995" y="154686"/>
                                  <a:pt x="4251503" y="150749"/>
                                  <a:pt x="4252011" y="147193"/>
                                </a:cubicBezTo>
                                <a:cubicBezTo>
                                  <a:pt x="4252519" y="143637"/>
                                  <a:pt x="4253027" y="140335"/>
                                  <a:pt x="4253408" y="137160"/>
                                </a:cubicBezTo>
                                <a:cubicBezTo>
                                  <a:pt x="4253916" y="134112"/>
                                  <a:pt x="4254424" y="131191"/>
                                  <a:pt x="4254932" y="128397"/>
                                </a:cubicBezTo>
                                <a:cubicBezTo>
                                  <a:pt x="4255440" y="125603"/>
                                  <a:pt x="4255948" y="123063"/>
                                  <a:pt x="4256329" y="120269"/>
                                </a:cubicBezTo>
                                <a:cubicBezTo>
                                  <a:pt x="4256837" y="117602"/>
                                  <a:pt x="4257345" y="115062"/>
                                  <a:pt x="4257853" y="112268"/>
                                </a:cubicBezTo>
                                <a:cubicBezTo>
                                  <a:pt x="4258361" y="109347"/>
                                  <a:pt x="4258869" y="106553"/>
                                  <a:pt x="4259250" y="103378"/>
                                </a:cubicBezTo>
                                <a:cubicBezTo>
                                  <a:pt x="4259758" y="100203"/>
                                  <a:pt x="4260266" y="96901"/>
                                  <a:pt x="4260774" y="93345"/>
                                </a:cubicBezTo>
                                <a:cubicBezTo>
                                  <a:pt x="4261282" y="89789"/>
                                  <a:pt x="4261663" y="85979"/>
                                  <a:pt x="4262171" y="82042"/>
                                </a:cubicBezTo>
                                <a:cubicBezTo>
                                  <a:pt x="4262679" y="78232"/>
                                  <a:pt x="4263187" y="74041"/>
                                  <a:pt x="4263695" y="70104"/>
                                </a:cubicBezTo>
                                <a:cubicBezTo>
                                  <a:pt x="4264203" y="66040"/>
                                  <a:pt x="4264584" y="61976"/>
                                  <a:pt x="4265092" y="58166"/>
                                </a:cubicBezTo>
                                <a:cubicBezTo>
                                  <a:pt x="4265600" y="54483"/>
                                  <a:pt x="4266108" y="50673"/>
                                  <a:pt x="4266616" y="47498"/>
                                </a:cubicBezTo>
                                <a:cubicBezTo>
                                  <a:pt x="4267124" y="44323"/>
                                  <a:pt x="4267505" y="41529"/>
                                  <a:pt x="4268013" y="39243"/>
                                </a:cubicBezTo>
                                <a:cubicBezTo>
                                  <a:pt x="4268521" y="36830"/>
                                  <a:pt x="4269029" y="35052"/>
                                  <a:pt x="4269537" y="33655"/>
                                </a:cubicBezTo>
                                <a:cubicBezTo>
                                  <a:pt x="4270045" y="32385"/>
                                  <a:pt x="4270426" y="31623"/>
                                  <a:pt x="4270934" y="31242"/>
                                </a:cubicBezTo>
                                <a:cubicBezTo>
                                  <a:pt x="4271442" y="30861"/>
                                  <a:pt x="4271950" y="30861"/>
                                  <a:pt x="4272458" y="31242"/>
                                </a:cubicBezTo>
                                <a:cubicBezTo>
                                  <a:pt x="4272966" y="31623"/>
                                  <a:pt x="4273347" y="32385"/>
                                  <a:pt x="4273855" y="33147"/>
                                </a:cubicBezTo>
                                <a:cubicBezTo>
                                  <a:pt x="4274363" y="34036"/>
                                  <a:pt x="4274871" y="35052"/>
                                  <a:pt x="4275379" y="36068"/>
                                </a:cubicBezTo>
                                <a:cubicBezTo>
                                  <a:pt x="4275887" y="37084"/>
                                  <a:pt x="4276268" y="38354"/>
                                  <a:pt x="4276776" y="39624"/>
                                </a:cubicBezTo>
                                <a:cubicBezTo>
                                  <a:pt x="4277284" y="40767"/>
                                  <a:pt x="4277792" y="42037"/>
                                  <a:pt x="4278300" y="43434"/>
                                </a:cubicBezTo>
                                <a:cubicBezTo>
                                  <a:pt x="4278681" y="44831"/>
                                  <a:pt x="4279189" y="46228"/>
                                  <a:pt x="4279697" y="47879"/>
                                </a:cubicBezTo>
                                <a:cubicBezTo>
                                  <a:pt x="4280205" y="49530"/>
                                  <a:pt x="4280713" y="51308"/>
                                  <a:pt x="4281221" y="53340"/>
                                </a:cubicBezTo>
                                <a:cubicBezTo>
                                  <a:pt x="4281602" y="55499"/>
                                  <a:pt x="4282110" y="57785"/>
                                  <a:pt x="4282618" y="60325"/>
                                </a:cubicBezTo>
                                <a:cubicBezTo>
                                  <a:pt x="4283126" y="62992"/>
                                  <a:pt x="4283634" y="65913"/>
                                  <a:pt x="4284142" y="69088"/>
                                </a:cubicBezTo>
                                <a:cubicBezTo>
                                  <a:pt x="4284523" y="72263"/>
                                  <a:pt x="4285031" y="75819"/>
                                  <a:pt x="4285539" y="79375"/>
                                </a:cubicBezTo>
                                <a:cubicBezTo>
                                  <a:pt x="4286047" y="83058"/>
                                  <a:pt x="4286555" y="86995"/>
                                  <a:pt x="4287063" y="90932"/>
                                </a:cubicBezTo>
                                <a:cubicBezTo>
                                  <a:pt x="4287444" y="94742"/>
                                  <a:pt x="4287952" y="98933"/>
                                  <a:pt x="4288460" y="102743"/>
                                </a:cubicBezTo>
                                <a:cubicBezTo>
                                  <a:pt x="4288968" y="106680"/>
                                  <a:pt x="4289476" y="110744"/>
                                  <a:pt x="4289984" y="114427"/>
                                </a:cubicBezTo>
                                <a:cubicBezTo>
                                  <a:pt x="4290365" y="118110"/>
                                  <a:pt x="4290873" y="121666"/>
                                  <a:pt x="4291381" y="124968"/>
                                </a:cubicBezTo>
                                <a:cubicBezTo>
                                  <a:pt x="4291889" y="128143"/>
                                  <a:pt x="4292397" y="131064"/>
                                  <a:pt x="4292905" y="133604"/>
                                </a:cubicBezTo>
                                <a:cubicBezTo>
                                  <a:pt x="4293286" y="136271"/>
                                  <a:pt x="4293794" y="138557"/>
                                  <a:pt x="4294302" y="140335"/>
                                </a:cubicBezTo>
                                <a:cubicBezTo>
                                  <a:pt x="4294810" y="142113"/>
                                  <a:pt x="4295318" y="143510"/>
                                  <a:pt x="4295699" y="144526"/>
                                </a:cubicBezTo>
                                <a:cubicBezTo>
                                  <a:pt x="4296207" y="145415"/>
                                  <a:pt x="4296715" y="145923"/>
                                  <a:pt x="4297223" y="146050"/>
                                </a:cubicBezTo>
                                <a:cubicBezTo>
                                  <a:pt x="4297731" y="146050"/>
                                  <a:pt x="4298239" y="145669"/>
                                  <a:pt x="4298620" y="144907"/>
                                </a:cubicBezTo>
                                <a:cubicBezTo>
                                  <a:pt x="4299128" y="144145"/>
                                  <a:pt x="4299636" y="142748"/>
                                  <a:pt x="4300144" y="141097"/>
                                </a:cubicBezTo>
                                <a:cubicBezTo>
                                  <a:pt x="4300652" y="139446"/>
                                  <a:pt x="4301160" y="137414"/>
                                  <a:pt x="4301541" y="135001"/>
                                </a:cubicBezTo>
                                <a:cubicBezTo>
                                  <a:pt x="4302049" y="132715"/>
                                  <a:pt x="4302557" y="129921"/>
                                  <a:pt x="4303065" y="127000"/>
                                </a:cubicBezTo>
                                <a:cubicBezTo>
                                  <a:pt x="4303573" y="124079"/>
                                  <a:pt x="4304081" y="120777"/>
                                  <a:pt x="4304462" y="117475"/>
                                </a:cubicBezTo>
                                <a:cubicBezTo>
                                  <a:pt x="4304970" y="114173"/>
                                  <a:pt x="4305478" y="110617"/>
                                  <a:pt x="4305986" y="107188"/>
                                </a:cubicBezTo>
                                <a:cubicBezTo>
                                  <a:pt x="4306494" y="103759"/>
                                  <a:pt x="4307002" y="100203"/>
                                  <a:pt x="4307383" y="96774"/>
                                </a:cubicBezTo>
                                <a:cubicBezTo>
                                  <a:pt x="4307891" y="93345"/>
                                  <a:pt x="4308399" y="89916"/>
                                  <a:pt x="4308907" y="86614"/>
                                </a:cubicBezTo>
                                <a:cubicBezTo>
                                  <a:pt x="4309415" y="83312"/>
                                  <a:pt x="4309923" y="80264"/>
                                  <a:pt x="4310304" y="77216"/>
                                </a:cubicBezTo>
                                <a:cubicBezTo>
                                  <a:pt x="4310812" y="74295"/>
                                  <a:pt x="4311320" y="71374"/>
                                  <a:pt x="4311828" y="68707"/>
                                </a:cubicBezTo>
                                <a:cubicBezTo>
                                  <a:pt x="4312336" y="65913"/>
                                  <a:pt x="4312717" y="63373"/>
                                  <a:pt x="4313225" y="60960"/>
                                </a:cubicBezTo>
                                <a:cubicBezTo>
                                  <a:pt x="4313733" y="58420"/>
                                  <a:pt x="4314241" y="56007"/>
                                  <a:pt x="4314749" y="53721"/>
                                </a:cubicBezTo>
                                <a:cubicBezTo>
                                  <a:pt x="4315257" y="51435"/>
                                  <a:pt x="4315638" y="49276"/>
                                  <a:pt x="4316146" y="47117"/>
                                </a:cubicBezTo>
                                <a:cubicBezTo>
                                  <a:pt x="4316654" y="44958"/>
                                  <a:pt x="4317162" y="42799"/>
                                  <a:pt x="4317670" y="40767"/>
                                </a:cubicBezTo>
                                <a:cubicBezTo>
                                  <a:pt x="4318178" y="38608"/>
                                  <a:pt x="4318559" y="36576"/>
                                  <a:pt x="4319067" y="34544"/>
                                </a:cubicBezTo>
                                <a:cubicBezTo>
                                  <a:pt x="4319575" y="32512"/>
                                  <a:pt x="4320083" y="30353"/>
                                  <a:pt x="4320591" y="28321"/>
                                </a:cubicBezTo>
                                <a:cubicBezTo>
                                  <a:pt x="4321099" y="26416"/>
                                  <a:pt x="4321480" y="24384"/>
                                  <a:pt x="4321988" y="22352"/>
                                </a:cubicBezTo>
                                <a:cubicBezTo>
                                  <a:pt x="4322496" y="20447"/>
                                  <a:pt x="4323004" y="18542"/>
                                  <a:pt x="4323512" y="16637"/>
                                </a:cubicBezTo>
                                <a:cubicBezTo>
                                  <a:pt x="4324020" y="14732"/>
                                  <a:pt x="4324401" y="12954"/>
                                  <a:pt x="4324909" y="11303"/>
                                </a:cubicBezTo>
                                <a:cubicBezTo>
                                  <a:pt x="4325417" y="9652"/>
                                  <a:pt x="4325925" y="8128"/>
                                  <a:pt x="4326433" y="6731"/>
                                </a:cubicBezTo>
                                <a:cubicBezTo>
                                  <a:pt x="4326941" y="5334"/>
                                  <a:pt x="4327322" y="4064"/>
                                  <a:pt x="4327830" y="3048"/>
                                </a:cubicBezTo>
                                <a:cubicBezTo>
                                  <a:pt x="4328338" y="2159"/>
                                  <a:pt x="4328846" y="1270"/>
                                  <a:pt x="4329354" y="762"/>
                                </a:cubicBezTo>
                                <a:cubicBezTo>
                                  <a:pt x="4329735" y="254"/>
                                  <a:pt x="4330243" y="0"/>
                                  <a:pt x="4330751" y="0"/>
                                </a:cubicBezTo>
                                <a:cubicBezTo>
                                  <a:pt x="4331259" y="0"/>
                                  <a:pt x="4331767" y="254"/>
                                  <a:pt x="4332275" y="762"/>
                                </a:cubicBezTo>
                                <a:cubicBezTo>
                                  <a:pt x="4332656" y="1270"/>
                                  <a:pt x="4333164" y="2159"/>
                                  <a:pt x="4333672" y="3175"/>
                                </a:cubicBezTo>
                                <a:cubicBezTo>
                                  <a:pt x="4334180" y="4318"/>
                                  <a:pt x="4334688" y="5715"/>
                                  <a:pt x="4335196" y="7239"/>
                                </a:cubicBezTo>
                                <a:cubicBezTo>
                                  <a:pt x="4335577" y="8890"/>
                                  <a:pt x="4336085" y="10668"/>
                                  <a:pt x="4336593" y="12700"/>
                                </a:cubicBezTo>
                                <a:cubicBezTo>
                                  <a:pt x="4337101" y="14732"/>
                                  <a:pt x="4337609" y="17018"/>
                                  <a:pt x="4338117" y="19431"/>
                                </a:cubicBezTo>
                                <a:cubicBezTo>
                                  <a:pt x="4338498" y="21844"/>
                                  <a:pt x="4339006" y="24384"/>
                                  <a:pt x="4339514" y="27178"/>
                                </a:cubicBezTo>
                                <a:cubicBezTo>
                                  <a:pt x="4340022" y="29972"/>
                                  <a:pt x="4340530" y="32893"/>
                                  <a:pt x="4341038" y="35941"/>
                                </a:cubicBezTo>
                                <a:cubicBezTo>
                                  <a:pt x="4341419" y="39116"/>
                                  <a:pt x="4341927" y="42291"/>
                                  <a:pt x="4342435" y="45593"/>
                                </a:cubicBezTo>
                                <a:cubicBezTo>
                                  <a:pt x="4342943" y="48895"/>
                                  <a:pt x="4343451" y="52324"/>
                                  <a:pt x="4343959" y="55880"/>
                                </a:cubicBezTo>
                                <a:cubicBezTo>
                                  <a:pt x="4344340" y="59309"/>
                                  <a:pt x="4344848" y="62865"/>
                                  <a:pt x="4345356" y="66548"/>
                                </a:cubicBezTo>
                                <a:cubicBezTo>
                                  <a:pt x="4345864" y="70231"/>
                                  <a:pt x="4346372" y="73914"/>
                                  <a:pt x="4346753" y="77597"/>
                                </a:cubicBezTo>
                                <a:cubicBezTo>
                                  <a:pt x="4347261" y="81280"/>
                                  <a:pt x="4347769" y="84963"/>
                                  <a:pt x="4348277" y="88646"/>
                                </a:cubicBezTo>
                                <a:cubicBezTo>
                                  <a:pt x="4348785" y="92329"/>
                                  <a:pt x="4349293" y="96012"/>
                                  <a:pt x="4349674" y="99695"/>
                                </a:cubicBezTo>
                                <a:cubicBezTo>
                                  <a:pt x="4350182" y="103251"/>
                                  <a:pt x="4350690" y="106807"/>
                                  <a:pt x="4351198" y="110363"/>
                                </a:cubicBezTo>
                                <a:cubicBezTo>
                                  <a:pt x="4351706" y="113919"/>
                                  <a:pt x="4352214" y="117348"/>
                                  <a:pt x="4352595" y="120777"/>
                                </a:cubicBezTo>
                                <a:cubicBezTo>
                                  <a:pt x="4353103" y="124079"/>
                                  <a:pt x="4353611" y="127508"/>
                                  <a:pt x="4354119" y="130683"/>
                                </a:cubicBezTo>
                                <a:cubicBezTo>
                                  <a:pt x="4354627" y="133985"/>
                                  <a:pt x="4355135" y="137160"/>
                                  <a:pt x="4355516" y="140335"/>
                                </a:cubicBezTo>
                                <a:cubicBezTo>
                                  <a:pt x="4356024" y="143510"/>
                                  <a:pt x="4356532" y="146685"/>
                                  <a:pt x="4357040" y="149733"/>
                                </a:cubicBezTo>
                                <a:cubicBezTo>
                                  <a:pt x="4357548" y="152908"/>
                                  <a:pt x="4358056" y="155956"/>
                                  <a:pt x="4358437" y="159004"/>
                                </a:cubicBezTo>
                                <a:cubicBezTo>
                                  <a:pt x="4358945" y="162052"/>
                                  <a:pt x="4359453" y="164973"/>
                                  <a:pt x="4359961" y="168021"/>
                                </a:cubicBezTo>
                                <a:cubicBezTo>
                                  <a:pt x="4360469" y="171069"/>
                                  <a:pt x="4360850" y="173990"/>
                                  <a:pt x="4361358" y="176911"/>
                                </a:cubicBezTo>
                                <a:cubicBezTo>
                                  <a:pt x="4361866" y="179959"/>
                                  <a:pt x="4362374" y="182880"/>
                                  <a:pt x="4362882" y="185801"/>
                                </a:cubicBezTo>
                                <a:cubicBezTo>
                                  <a:pt x="4363390" y="188722"/>
                                  <a:pt x="4363771" y="191643"/>
                                  <a:pt x="4364279" y="194564"/>
                                </a:cubicBezTo>
                                <a:cubicBezTo>
                                  <a:pt x="4364787" y="197485"/>
                                  <a:pt x="4365295" y="200406"/>
                                  <a:pt x="4365803" y="203327"/>
                                </a:cubicBezTo>
                                <a:cubicBezTo>
                                  <a:pt x="4366311" y="206121"/>
                                  <a:pt x="4366692" y="209042"/>
                                  <a:pt x="4367200" y="211836"/>
                                </a:cubicBezTo>
                                <a:cubicBezTo>
                                  <a:pt x="4367708" y="214630"/>
                                  <a:pt x="4368216" y="217551"/>
                                  <a:pt x="4368724" y="220218"/>
                                </a:cubicBezTo>
                                <a:cubicBezTo>
                                  <a:pt x="4369232" y="223012"/>
                                  <a:pt x="4369613" y="225679"/>
                                  <a:pt x="4370121" y="228473"/>
                                </a:cubicBezTo>
                                <a:cubicBezTo>
                                  <a:pt x="4370629" y="231140"/>
                                  <a:pt x="4371137" y="233807"/>
                                  <a:pt x="4371645" y="236347"/>
                                </a:cubicBezTo>
                                <a:cubicBezTo>
                                  <a:pt x="4372153" y="238887"/>
                                  <a:pt x="4372534" y="241427"/>
                                  <a:pt x="4373042" y="243840"/>
                                </a:cubicBezTo>
                                <a:cubicBezTo>
                                  <a:pt x="4373550" y="246380"/>
                                  <a:pt x="4374058" y="248793"/>
                                  <a:pt x="4374566" y="251206"/>
                                </a:cubicBezTo>
                                <a:cubicBezTo>
                                  <a:pt x="4375074" y="253492"/>
                                  <a:pt x="4375455" y="255778"/>
                                  <a:pt x="4375963" y="257937"/>
                                </a:cubicBezTo>
                                <a:cubicBezTo>
                                  <a:pt x="4376471" y="260096"/>
                                  <a:pt x="4376979" y="262255"/>
                                  <a:pt x="4377487" y="264414"/>
                                </a:cubicBezTo>
                                <a:cubicBezTo>
                                  <a:pt x="4377995" y="266446"/>
                                  <a:pt x="4378376" y="268351"/>
                                  <a:pt x="4378884" y="270383"/>
                                </a:cubicBezTo>
                                <a:cubicBezTo>
                                  <a:pt x="4379392" y="272288"/>
                                  <a:pt x="4379900" y="274193"/>
                                  <a:pt x="4380408" y="275844"/>
                                </a:cubicBezTo>
                                <a:cubicBezTo>
                                  <a:pt x="4380789" y="277622"/>
                                  <a:pt x="4381297" y="279400"/>
                                  <a:pt x="4381805" y="280924"/>
                                </a:cubicBezTo>
                                <a:cubicBezTo>
                                  <a:pt x="4382313" y="282575"/>
                                  <a:pt x="4382821" y="284099"/>
                                  <a:pt x="4383329" y="285623"/>
                                </a:cubicBezTo>
                                <a:cubicBezTo>
                                  <a:pt x="4383710" y="287020"/>
                                  <a:pt x="4384218" y="288417"/>
                                  <a:pt x="4384726" y="289687"/>
                                </a:cubicBezTo>
                                <a:cubicBezTo>
                                  <a:pt x="4385234" y="290957"/>
                                  <a:pt x="4385742" y="292100"/>
                                  <a:pt x="4386250" y="293243"/>
                                </a:cubicBezTo>
                                <a:cubicBezTo>
                                  <a:pt x="4386631" y="294259"/>
                                  <a:pt x="4387139" y="295148"/>
                                  <a:pt x="4387647" y="295910"/>
                                </a:cubicBezTo>
                                <a:cubicBezTo>
                                  <a:pt x="4388155" y="296799"/>
                                  <a:pt x="4388663" y="297434"/>
                                  <a:pt x="4389171" y="297942"/>
                                </a:cubicBezTo>
                                <a:cubicBezTo>
                                  <a:pt x="4389552" y="298323"/>
                                  <a:pt x="4390060" y="298704"/>
                                  <a:pt x="4390568" y="298704"/>
                                </a:cubicBezTo>
                                <a:cubicBezTo>
                                  <a:pt x="4391076" y="298704"/>
                                  <a:pt x="4391584" y="298577"/>
                                  <a:pt x="4392092" y="298069"/>
                                </a:cubicBezTo>
                                <a:cubicBezTo>
                                  <a:pt x="4392473" y="297688"/>
                                  <a:pt x="4392981" y="296926"/>
                                  <a:pt x="4393489" y="295783"/>
                                </a:cubicBezTo>
                                <a:cubicBezTo>
                                  <a:pt x="4393997" y="294640"/>
                                  <a:pt x="4394505" y="293116"/>
                                  <a:pt x="4395013" y="291211"/>
                                </a:cubicBezTo>
                                <a:cubicBezTo>
                                  <a:pt x="4395394" y="289306"/>
                                  <a:pt x="4395902" y="287020"/>
                                  <a:pt x="4396410" y="284226"/>
                                </a:cubicBezTo>
                                <a:cubicBezTo>
                                  <a:pt x="4396918" y="281432"/>
                                  <a:pt x="4397426" y="278257"/>
                                  <a:pt x="4397807" y="274701"/>
                                </a:cubicBezTo>
                                <a:cubicBezTo>
                                  <a:pt x="4398315" y="271145"/>
                                  <a:pt x="4398823" y="267081"/>
                                  <a:pt x="4399331" y="262890"/>
                                </a:cubicBezTo>
                                <a:cubicBezTo>
                                  <a:pt x="4399839" y="258572"/>
                                  <a:pt x="4400347" y="253746"/>
                                  <a:pt x="4400728" y="248793"/>
                                </a:cubicBezTo>
                                <a:cubicBezTo>
                                  <a:pt x="4401236" y="243967"/>
                                  <a:pt x="4401744" y="238633"/>
                                  <a:pt x="4402252" y="233426"/>
                                </a:cubicBezTo>
                                <a:cubicBezTo>
                                  <a:pt x="4402760" y="228092"/>
                                  <a:pt x="4403268" y="222631"/>
                                  <a:pt x="4403649" y="217170"/>
                                </a:cubicBezTo>
                                <a:cubicBezTo>
                                  <a:pt x="4404157" y="211709"/>
                                  <a:pt x="4404665" y="206248"/>
                                  <a:pt x="4405173" y="200914"/>
                                </a:cubicBezTo>
                                <a:cubicBezTo>
                                  <a:pt x="4405681" y="195580"/>
                                  <a:pt x="4406189" y="190246"/>
                                  <a:pt x="4406570" y="185293"/>
                                </a:cubicBezTo>
                                <a:cubicBezTo>
                                  <a:pt x="4407078" y="180467"/>
                                  <a:pt x="4407586" y="175641"/>
                                  <a:pt x="4408094" y="171196"/>
                                </a:cubicBezTo>
                                <a:cubicBezTo>
                                  <a:pt x="4408602" y="166878"/>
                                  <a:pt x="4409110" y="162814"/>
                                  <a:pt x="4409491" y="159258"/>
                                </a:cubicBezTo>
                                <a:cubicBezTo>
                                  <a:pt x="4409999" y="155702"/>
                                  <a:pt x="4410507" y="152654"/>
                                  <a:pt x="4411015" y="150114"/>
                                </a:cubicBezTo>
                                <a:cubicBezTo>
                                  <a:pt x="4411523" y="147701"/>
                                  <a:pt x="4412031" y="145796"/>
                                  <a:pt x="4412412" y="144526"/>
                                </a:cubicBezTo>
                                <a:cubicBezTo>
                                  <a:pt x="4412920" y="143510"/>
                                  <a:pt x="4413555" y="142748"/>
                                  <a:pt x="4413936" y="142875"/>
                                </a:cubicBezTo>
                                <a:cubicBezTo>
                                  <a:pt x="4414317" y="143002"/>
                                  <a:pt x="4414952" y="144145"/>
                                  <a:pt x="4415333" y="145542"/>
                                </a:cubicBezTo>
                                <a:cubicBezTo>
                                  <a:pt x="4415841" y="147066"/>
                                  <a:pt x="4416349" y="149479"/>
                                  <a:pt x="4416857" y="152400"/>
                                </a:cubicBezTo>
                                <a:cubicBezTo>
                                  <a:pt x="4417365" y="155321"/>
                                  <a:pt x="4417746" y="159004"/>
                                  <a:pt x="4418254" y="163195"/>
                                </a:cubicBezTo>
                                <a:cubicBezTo>
                                  <a:pt x="4418762" y="167259"/>
                                  <a:pt x="4419270" y="172085"/>
                                  <a:pt x="4419778" y="177038"/>
                                </a:cubicBezTo>
                                <a:cubicBezTo>
                                  <a:pt x="4420286" y="181991"/>
                                  <a:pt x="4420667" y="187452"/>
                                  <a:pt x="4421175" y="192786"/>
                                </a:cubicBezTo>
                                <a:cubicBezTo>
                                  <a:pt x="4421683" y="198247"/>
                                  <a:pt x="4422191" y="204089"/>
                                  <a:pt x="4422699" y="209677"/>
                                </a:cubicBezTo>
                                <a:cubicBezTo>
                                  <a:pt x="4423207" y="215265"/>
                                  <a:pt x="4423588" y="220853"/>
                                  <a:pt x="4424096" y="226314"/>
                                </a:cubicBezTo>
                                <a:cubicBezTo>
                                  <a:pt x="4424604" y="231648"/>
                                  <a:pt x="4425112" y="237109"/>
                                  <a:pt x="4425620" y="242062"/>
                                </a:cubicBezTo>
                                <a:cubicBezTo>
                                  <a:pt x="4426128" y="247142"/>
                                  <a:pt x="4426509" y="251841"/>
                                  <a:pt x="4427017" y="256413"/>
                                </a:cubicBezTo>
                                <a:cubicBezTo>
                                  <a:pt x="4427525" y="260858"/>
                                  <a:pt x="4428033" y="265176"/>
                                  <a:pt x="4428541" y="269113"/>
                                </a:cubicBezTo>
                                <a:cubicBezTo>
                                  <a:pt x="4429049" y="273050"/>
                                  <a:pt x="4429430" y="276606"/>
                                  <a:pt x="4429938" y="280035"/>
                                </a:cubicBezTo>
                                <a:cubicBezTo>
                                  <a:pt x="4430446" y="283464"/>
                                  <a:pt x="4430954" y="286639"/>
                                  <a:pt x="4431462" y="289433"/>
                                </a:cubicBezTo>
                                <a:cubicBezTo>
                                  <a:pt x="4431843" y="292354"/>
                                  <a:pt x="4432351" y="295021"/>
                                  <a:pt x="4432859" y="297561"/>
                                </a:cubicBezTo>
                                <a:cubicBezTo>
                                  <a:pt x="4433367" y="299974"/>
                                  <a:pt x="4433875" y="302260"/>
                                  <a:pt x="4434383" y="304419"/>
                                </a:cubicBezTo>
                                <a:cubicBezTo>
                                  <a:pt x="4434764" y="306451"/>
                                  <a:pt x="4435272" y="308483"/>
                                  <a:pt x="4435780" y="310261"/>
                                </a:cubicBezTo>
                                <a:cubicBezTo>
                                  <a:pt x="4436288" y="312039"/>
                                  <a:pt x="4436796" y="313690"/>
                                  <a:pt x="4437304" y="315214"/>
                                </a:cubicBezTo>
                                <a:cubicBezTo>
                                  <a:pt x="4437685" y="316738"/>
                                  <a:pt x="4438193" y="318135"/>
                                  <a:pt x="4438701" y="319532"/>
                                </a:cubicBezTo>
                                <a:cubicBezTo>
                                  <a:pt x="4439209" y="320929"/>
                                  <a:pt x="4439717" y="322072"/>
                                  <a:pt x="4440225" y="323342"/>
                                </a:cubicBezTo>
                                <a:cubicBezTo>
                                  <a:pt x="4440606" y="324485"/>
                                  <a:pt x="4441114" y="325628"/>
                                  <a:pt x="4441622" y="326771"/>
                                </a:cubicBezTo>
                                <a:cubicBezTo>
                                  <a:pt x="4442130" y="327914"/>
                                  <a:pt x="4442638" y="328930"/>
                                  <a:pt x="4443146" y="330073"/>
                                </a:cubicBezTo>
                                <a:cubicBezTo>
                                  <a:pt x="4443527" y="331089"/>
                                  <a:pt x="4444035" y="332232"/>
                                  <a:pt x="4444543" y="333248"/>
                                </a:cubicBezTo>
                                <a:cubicBezTo>
                                  <a:pt x="4445051" y="334264"/>
                                  <a:pt x="4445559" y="335280"/>
                                  <a:pt x="4446067" y="336296"/>
                                </a:cubicBezTo>
                                <a:cubicBezTo>
                                  <a:pt x="4446448" y="337439"/>
                                  <a:pt x="4446956" y="338455"/>
                                  <a:pt x="4447464" y="339471"/>
                                </a:cubicBezTo>
                                <a:cubicBezTo>
                                  <a:pt x="4447972" y="340487"/>
                                  <a:pt x="4448480" y="341503"/>
                                  <a:pt x="4448861" y="342519"/>
                                </a:cubicBezTo>
                                <a:cubicBezTo>
                                  <a:pt x="4449369" y="343535"/>
                                  <a:pt x="4449877" y="344424"/>
                                  <a:pt x="4450385" y="345440"/>
                                </a:cubicBezTo>
                                <a:cubicBezTo>
                                  <a:pt x="4450893" y="346456"/>
                                  <a:pt x="4451401" y="347345"/>
                                  <a:pt x="4451782" y="348361"/>
                                </a:cubicBezTo>
                                <a:cubicBezTo>
                                  <a:pt x="4452290" y="349250"/>
                                  <a:pt x="4452798" y="350139"/>
                                  <a:pt x="4453306" y="351028"/>
                                </a:cubicBezTo>
                                <a:cubicBezTo>
                                  <a:pt x="4453814" y="351917"/>
                                  <a:pt x="4454322" y="352806"/>
                                  <a:pt x="4454703" y="353695"/>
                                </a:cubicBezTo>
                                <a:cubicBezTo>
                                  <a:pt x="4455211" y="354457"/>
                                  <a:pt x="4455719" y="355346"/>
                                  <a:pt x="4456227" y="356108"/>
                                </a:cubicBezTo>
                                <a:cubicBezTo>
                                  <a:pt x="4456735" y="356870"/>
                                  <a:pt x="4457243" y="357505"/>
                                  <a:pt x="4457624" y="358267"/>
                                </a:cubicBezTo>
                                <a:cubicBezTo>
                                  <a:pt x="4458132" y="358902"/>
                                  <a:pt x="4458640" y="359537"/>
                                  <a:pt x="4459148" y="360172"/>
                                </a:cubicBezTo>
                                <a:cubicBezTo>
                                  <a:pt x="4459656" y="360680"/>
                                  <a:pt x="4460164" y="361315"/>
                                  <a:pt x="4460545" y="361823"/>
                                </a:cubicBezTo>
                                <a:cubicBezTo>
                                  <a:pt x="4461053" y="362331"/>
                                  <a:pt x="4461561" y="362712"/>
                                  <a:pt x="4462069" y="363220"/>
                                </a:cubicBezTo>
                                <a:cubicBezTo>
                                  <a:pt x="4462577" y="363601"/>
                                  <a:pt x="4462958" y="363982"/>
                                  <a:pt x="4463466" y="364363"/>
                                </a:cubicBezTo>
                                <a:cubicBezTo>
                                  <a:pt x="4463974" y="364871"/>
                                  <a:pt x="4464482" y="365125"/>
                                  <a:pt x="4464990" y="365506"/>
                                </a:cubicBezTo>
                                <a:cubicBezTo>
                                  <a:pt x="4465498" y="365887"/>
                                  <a:pt x="4465879" y="366268"/>
                                  <a:pt x="4466387" y="366649"/>
                                </a:cubicBezTo>
                                <a:cubicBezTo>
                                  <a:pt x="4466895" y="367030"/>
                                  <a:pt x="4467403" y="367538"/>
                                  <a:pt x="4467911" y="367919"/>
                                </a:cubicBezTo>
                                <a:cubicBezTo>
                                  <a:pt x="4468419" y="368300"/>
                                  <a:pt x="4468800" y="368808"/>
                                  <a:pt x="4469308" y="369189"/>
                                </a:cubicBezTo>
                                <a:cubicBezTo>
                                  <a:pt x="4469816" y="369697"/>
                                  <a:pt x="4470324" y="370205"/>
                                  <a:pt x="4470832" y="370840"/>
                                </a:cubicBezTo>
                                <a:cubicBezTo>
                                  <a:pt x="4471340" y="371348"/>
                                  <a:pt x="4471721" y="371856"/>
                                  <a:pt x="4472229" y="372364"/>
                                </a:cubicBezTo>
                                <a:cubicBezTo>
                                  <a:pt x="4472737" y="372999"/>
                                  <a:pt x="4473245" y="373507"/>
                                  <a:pt x="4473753" y="374142"/>
                                </a:cubicBezTo>
                                <a:cubicBezTo>
                                  <a:pt x="4474261" y="374650"/>
                                  <a:pt x="4474642" y="375158"/>
                                  <a:pt x="4475150" y="375793"/>
                                </a:cubicBezTo>
                                <a:cubicBezTo>
                                  <a:pt x="4475658" y="376301"/>
                                  <a:pt x="4476166" y="376809"/>
                                  <a:pt x="4476674" y="377317"/>
                                </a:cubicBezTo>
                                <a:cubicBezTo>
                                  <a:pt x="4477182" y="377952"/>
                                  <a:pt x="4477563" y="378333"/>
                                  <a:pt x="4478071" y="378841"/>
                                </a:cubicBezTo>
                                <a:cubicBezTo>
                                  <a:pt x="4478579" y="379349"/>
                                  <a:pt x="4479087" y="379730"/>
                                  <a:pt x="4479595" y="380111"/>
                                </a:cubicBezTo>
                                <a:cubicBezTo>
                                  <a:pt x="4479976" y="380619"/>
                                  <a:pt x="4480484" y="381000"/>
                                  <a:pt x="4480992" y="381254"/>
                                </a:cubicBezTo>
                                <a:cubicBezTo>
                                  <a:pt x="4481500" y="381635"/>
                                  <a:pt x="4482008" y="382016"/>
                                  <a:pt x="4482516" y="382270"/>
                                </a:cubicBezTo>
                                <a:cubicBezTo>
                                  <a:pt x="4482897" y="382397"/>
                                  <a:pt x="4483405" y="382651"/>
                                  <a:pt x="4483913" y="382778"/>
                                </a:cubicBezTo>
                                <a:cubicBezTo>
                                  <a:pt x="4484421" y="382905"/>
                                  <a:pt x="4484929" y="383032"/>
                                  <a:pt x="4485437" y="383032"/>
                                </a:cubicBezTo>
                                <a:cubicBezTo>
                                  <a:pt x="4485818" y="383032"/>
                                  <a:pt x="4486326" y="383032"/>
                                  <a:pt x="4486834" y="382905"/>
                                </a:cubicBezTo>
                                <a:cubicBezTo>
                                  <a:pt x="4487342" y="382905"/>
                                  <a:pt x="4487850" y="382778"/>
                                  <a:pt x="4488358" y="382524"/>
                                </a:cubicBezTo>
                                <a:cubicBezTo>
                                  <a:pt x="4488739" y="382270"/>
                                  <a:pt x="4489247" y="382016"/>
                                  <a:pt x="4489755" y="381635"/>
                                </a:cubicBezTo>
                                <a:cubicBezTo>
                                  <a:pt x="4490263" y="381254"/>
                                  <a:pt x="4490771" y="380873"/>
                                  <a:pt x="4491279" y="380365"/>
                                </a:cubicBezTo>
                                <a:cubicBezTo>
                                  <a:pt x="4491660" y="379730"/>
                                  <a:pt x="4492168" y="379095"/>
                                  <a:pt x="4492676" y="378333"/>
                                </a:cubicBezTo>
                                <a:cubicBezTo>
                                  <a:pt x="4493184" y="377571"/>
                                  <a:pt x="4493692" y="376682"/>
                                  <a:pt x="4494200" y="375539"/>
                                </a:cubicBezTo>
                                <a:cubicBezTo>
                                  <a:pt x="4494581" y="374523"/>
                                  <a:pt x="4495089" y="373253"/>
                                  <a:pt x="4495597" y="371856"/>
                                </a:cubicBezTo>
                                <a:cubicBezTo>
                                  <a:pt x="4496105" y="370332"/>
                                  <a:pt x="4496613" y="368681"/>
                                  <a:pt x="4496994" y="366903"/>
                                </a:cubicBezTo>
                                <a:cubicBezTo>
                                  <a:pt x="4497502" y="364998"/>
                                  <a:pt x="4498010" y="362966"/>
                                  <a:pt x="4498518" y="360680"/>
                                </a:cubicBezTo>
                                <a:cubicBezTo>
                                  <a:pt x="4499026" y="358521"/>
                                  <a:pt x="4499534" y="355981"/>
                                  <a:pt x="4499915" y="353568"/>
                                </a:cubicBezTo>
                                <a:cubicBezTo>
                                  <a:pt x="4500423" y="351028"/>
                                  <a:pt x="4500931" y="348361"/>
                                  <a:pt x="4501439" y="345821"/>
                                </a:cubicBezTo>
                                <a:cubicBezTo>
                                  <a:pt x="4501947" y="343154"/>
                                  <a:pt x="4502455" y="340487"/>
                                  <a:pt x="4502836" y="338201"/>
                                </a:cubicBezTo>
                                <a:cubicBezTo>
                                  <a:pt x="4503344" y="335788"/>
                                  <a:pt x="4503852" y="333375"/>
                                  <a:pt x="4504360" y="331470"/>
                                </a:cubicBezTo>
                                <a:cubicBezTo>
                                  <a:pt x="4504868" y="329565"/>
                                  <a:pt x="4505376" y="327914"/>
                                  <a:pt x="4505757" y="326644"/>
                                </a:cubicBezTo>
                                <a:cubicBezTo>
                                  <a:pt x="4506265" y="325501"/>
                                  <a:pt x="4506773" y="324612"/>
                                  <a:pt x="4507281" y="324358"/>
                                </a:cubicBezTo>
                                <a:cubicBezTo>
                                  <a:pt x="4507789" y="324104"/>
                                  <a:pt x="4508297" y="324358"/>
                                  <a:pt x="4508678" y="325120"/>
                                </a:cubicBezTo>
                                <a:cubicBezTo>
                                  <a:pt x="4509186" y="325755"/>
                                  <a:pt x="4509694" y="327025"/>
                                  <a:pt x="4510202" y="328549"/>
                                </a:cubicBezTo>
                                <a:cubicBezTo>
                                  <a:pt x="4510710" y="330073"/>
                                  <a:pt x="4511218" y="332105"/>
                                  <a:pt x="4511599" y="334391"/>
                                </a:cubicBezTo>
                                <a:cubicBezTo>
                                  <a:pt x="4512107" y="336550"/>
                                  <a:pt x="4512615" y="339217"/>
                                  <a:pt x="4513123" y="341884"/>
                                </a:cubicBezTo>
                                <a:cubicBezTo>
                                  <a:pt x="4513631" y="344424"/>
                                  <a:pt x="4514012" y="347345"/>
                                  <a:pt x="4514520" y="350012"/>
                                </a:cubicBezTo>
                                <a:cubicBezTo>
                                  <a:pt x="4515028" y="352806"/>
                                  <a:pt x="4515536" y="355600"/>
                                  <a:pt x="4516044" y="358140"/>
                                </a:cubicBezTo>
                                <a:cubicBezTo>
                                  <a:pt x="4516552" y="360807"/>
                                  <a:pt x="4516933" y="363347"/>
                                  <a:pt x="4517441" y="365633"/>
                                </a:cubicBezTo>
                                <a:cubicBezTo>
                                  <a:pt x="4517949" y="367919"/>
                                  <a:pt x="4518457" y="370078"/>
                                  <a:pt x="4518965" y="371983"/>
                                </a:cubicBezTo>
                                <a:cubicBezTo>
                                  <a:pt x="4519473" y="373888"/>
                                  <a:pt x="4519854" y="375666"/>
                                  <a:pt x="4520362" y="377190"/>
                                </a:cubicBezTo>
                                <a:cubicBezTo>
                                  <a:pt x="4520870" y="378841"/>
                                  <a:pt x="4521378" y="380111"/>
                                  <a:pt x="4521886" y="381381"/>
                                </a:cubicBezTo>
                                <a:cubicBezTo>
                                  <a:pt x="4522394" y="382651"/>
                                  <a:pt x="4522775" y="383667"/>
                                  <a:pt x="4523283" y="384683"/>
                                </a:cubicBezTo>
                                <a:cubicBezTo>
                                  <a:pt x="4523791" y="385572"/>
                                  <a:pt x="4524299" y="386461"/>
                                  <a:pt x="4524807" y="387223"/>
                                </a:cubicBezTo>
                                <a:cubicBezTo>
                                  <a:pt x="4525315" y="387985"/>
                                  <a:pt x="4525696" y="388747"/>
                                  <a:pt x="4526204" y="389255"/>
                                </a:cubicBezTo>
                                <a:cubicBezTo>
                                  <a:pt x="4526712" y="389890"/>
                                  <a:pt x="4527220" y="390525"/>
                                  <a:pt x="4527728" y="390906"/>
                                </a:cubicBezTo>
                                <a:cubicBezTo>
                                  <a:pt x="4528236" y="391414"/>
                                  <a:pt x="4528617" y="391922"/>
                                  <a:pt x="4529125" y="392303"/>
                                </a:cubicBezTo>
                                <a:cubicBezTo>
                                  <a:pt x="4529633" y="392684"/>
                                  <a:pt x="4530141" y="392938"/>
                                  <a:pt x="4530649" y="393192"/>
                                </a:cubicBezTo>
                                <a:cubicBezTo>
                                  <a:pt x="4531030" y="393573"/>
                                  <a:pt x="4531538" y="393700"/>
                                  <a:pt x="4532046" y="393954"/>
                                </a:cubicBezTo>
                                <a:cubicBezTo>
                                  <a:pt x="4532554" y="394208"/>
                                  <a:pt x="4533062" y="394335"/>
                                  <a:pt x="4533570" y="394462"/>
                                </a:cubicBezTo>
                                <a:cubicBezTo>
                                  <a:pt x="4533951" y="394589"/>
                                  <a:pt x="4534459" y="394589"/>
                                  <a:pt x="4534967" y="394589"/>
                                </a:cubicBezTo>
                                <a:cubicBezTo>
                                  <a:pt x="4535475" y="394589"/>
                                  <a:pt x="4535983" y="394589"/>
                                  <a:pt x="4536491" y="394462"/>
                                </a:cubicBezTo>
                                <a:cubicBezTo>
                                  <a:pt x="4536872" y="394335"/>
                                  <a:pt x="4537380" y="394208"/>
                                  <a:pt x="4537888" y="393954"/>
                                </a:cubicBezTo>
                                <a:cubicBezTo>
                                  <a:pt x="4538396" y="393573"/>
                                  <a:pt x="4538904" y="393319"/>
                                  <a:pt x="4539412" y="392684"/>
                                </a:cubicBezTo>
                                <a:cubicBezTo>
                                  <a:pt x="4539793" y="392176"/>
                                  <a:pt x="4540301" y="391541"/>
                                  <a:pt x="4540809" y="390652"/>
                                </a:cubicBezTo>
                                <a:cubicBezTo>
                                  <a:pt x="4541317" y="389890"/>
                                  <a:pt x="4541825" y="388874"/>
                                  <a:pt x="4542333" y="387604"/>
                                </a:cubicBezTo>
                                <a:cubicBezTo>
                                  <a:pt x="4542714" y="386334"/>
                                  <a:pt x="4543222" y="384810"/>
                                  <a:pt x="4543730" y="383032"/>
                                </a:cubicBezTo>
                                <a:cubicBezTo>
                                  <a:pt x="4544238" y="381254"/>
                                  <a:pt x="4544746" y="379222"/>
                                  <a:pt x="4545254" y="376936"/>
                                </a:cubicBezTo>
                                <a:cubicBezTo>
                                  <a:pt x="4545635" y="374777"/>
                                  <a:pt x="4546143" y="372237"/>
                                  <a:pt x="4546651" y="369570"/>
                                </a:cubicBezTo>
                                <a:cubicBezTo>
                                  <a:pt x="4547159" y="366903"/>
                                  <a:pt x="4547667" y="363982"/>
                                  <a:pt x="4548048" y="361061"/>
                                </a:cubicBezTo>
                                <a:cubicBezTo>
                                  <a:pt x="4548556" y="358140"/>
                                  <a:pt x="4549064" y="354965"/>
                                  <a:pt x="4549572" y="351917"/>
                                </a:cubicBezTo>
                                <a:cubicBezTo>
                                  <a:pt x="4550080" y="348996"/>
                                  <a:pt x="4550588" y="346075"/>
                                  <a:pt x="4550969" y="343408"/>
                                </a:cubicBezTo>
                                <a:cubicBezTo>
                                  <a:pt x="4551477" y="340741"/>
                                  <a:pt x="4551985" y="338328"/>
                                  <a:pt x="4552493" y="336296"/>
                                </a:cubicBezTo>
                                <a:cubicBezTo>
                                  <a:pt x="4553001" y="334264"/>
                                  <a:pt x="4553509" y="332613"/>
                                  <a:pt x="4553890" y="331597"/>
                                </a:cubicBezTo>
                                <a:cubicBezTo>
                                  <a:pt x="4554398" y="330581"/>
                                  <a:pt x="4554906" y="329819"/>
                                  <a:pt x="4555414" y="329819"/>
                                </a:cubicBezTo>
                                <a:cubicBezTo>
                                  <a:pt x="4555922" y="329819"/>
                                  <a:pt x="4556430" y="330327"/>
                                  <a:pt x="4556811" y="331216"/>
                                </a:cubicBezTo>
                                <a:cubicBezTo>
                                  <a:pt x="4557319" y="332232"/>
                                  <a:pt x="4557827" y="333756"/>
                                  <a:pt x="4558335" y="335534"/>
                                </a:cubicBezTo>
                                <a:cubicBezTo>
                                  <a:pt x="4558843" y="337312"/>
                                  <a:pt x="4559351" y="339598"/>
                                  <a:pt x="4559732" y="342011"/>
                                </a:cubicBezTo>
                                <a:cubicBezTo>
                                  <a:pt x="4560240" y="344297"/>
                                  <a:pt x="4560748" y="346964"/>
                                  <a:pt x="4561256" y="349504"/>
                                </a:cubicBezTo>
                                <a:cubicBezTo>
                                  <a:pt x="4561764" y="352044"/>
                                  <a:pt x="4562272" y="354711"/>
                                  <a:pt x="4562653" y="357124"/>
                                </a:cubicBezTo>
                                <a:cubicBezTo>
                                  <a:pt x="4563161" y="359537"/>
                                  <a:pt x="4563669" y="361950"/>
                                  <a:pt x="4564177" y="364109"/>
                                </a:cubicBezTo>
                                <a:cubicBezTo>
                                  <a:pt x="4564685" y="366268"/>
                                  <a:pt x="4565066" y="368300"/>
                                  <a:pt x="4565574" y="370078"/>
                                </a:cubicBezTo>
                                <a:cubicBezTo>
                                  <a:pt x="4566082" y="371856"/>
                                  <a:pt x="4566590" y="373380"/>
                                  <a:pt x="4567098" y="374777"/>
                                </a:cubicBezTo>
                                <a:cubicBezTo>
                                  <a:pt x="4567606" y="376174"/>
                                  <a:pt x="4567987" y="377317"/>
                                  <a:pt x="4568495" y="378460"/>
                                </a:cubicBezTo>
                                <a:cubicBezTo>
                                  <a:pt x="4569003" y="379476"/>
                                  <a:pt x="4569511" y="380238"/>
                                  <a:pt x="4570019" y="381127"/>
                                </a:cubicBezTo>
                                <a:cubicBezTo>
                                  <a:pt x="4570527" y="381889"/>
                                  <a:pt x="4570908" y="382524"/>
                                  <a:pt x="4571416" y="383032"/>
                                </a:cubicBezTo>
                                <a:cubicBezTo>
                                  <a:pt x="4571924" y="383667"/>
                                  <a:pt x="4572432" y="384048"/>
                                  <a:pt x="4572940" y="384429"/>
                                </a:cubicBezTo>
                                <a:cubicBezTo>
                                  <a:pt x="4573448" y="384937"/>
                                  <a:pt x="4573829" y="385318"/>
                                  <a:pt x="4574337" y="385572"/>
                                </a:cubicBezTo>
                                <a:cubicBezTo>
                                  <a:pt x="4574845" y="385953"/>
                                  <a:pt x="4575353" y="386080"/>
                                  <a:pt x="4575861" y="386334"/>
                                </a:cubicBezTo>
                                <a:cubicBezTo>
                                  <a:pt x="4576369" y="386588"/>
                                  <a:pt x="4576750" y="386842"/>
                                  <a:pt x="4577258" y="386969"/>
                                </a:cubicBezTo>
                                <a:cubicBezTo>
                                  <a:pt x="4577766" y="387096"/>
                                  <a:pt x="4578274" y="387350"/>
                                  <a:pt x="4578782" y="387477"/>
                                </a:cubicBezTo>
                                <a:cubicBezTo>
                                  <a:pt x="4579290" y="387604"/>
                                  <a:pt x="4579671" y="387731"/>
                                  <a:pt x="4580179" y="387858"/>
                                </a:cubicBezTo>
                                <a:cubicBezTo>
                                  <a:pt x="4580687" y="387985"/>
                                  <a:pt x="4581195" y="388112"/>
                                  <a:pt x="4581703" y="388239"/>
                                </a:cubicBezTo>
                                <a:cubicBezTo>
                                  <a:pt x="4582084" y="388366"/>
                                  <a:pt x="4582592" y="388493"/>
                                  <a:pt x="4583100" y="388620"/>
                                </a:cubicBezTo>
                                <a:cubicBezTo>
                                  <a:pt x="4583608" y="388747"/>
                                  <a:pt x="4584116" y="389001"/>
                                  <a:pt x="4584624" y="389128"/>
                                </a:cubicBezTo>
                                <a:cubicBezTo>
                                  <a:pt x="4585005" y="389255"/>
                                  <a:pt x="4585513" y="389382"/>
                                  <a:pt x="4586021" y="389509"/>
                                </a:cubicBezTo>
                                <a:cubicBezTo>
                                  <a:pt x="4586529" y="389636"/>
                                  <a:pt x="4587037" y="389890"/>
                                  <a:pt x="4587545" y="389890"/>
                                </a:cubicBezTo>
                                <a:cubicBezTo>
                                  <a:pt x="4587926" y="390017"/>
                                  <a:pt x="4588434" y="390144"/>
                                  <a:pt x="4588942" y="390271"/>
                                </a:cubicBezTo>
                                <a:cubicBezTo>
                                  <a:pt x="4589450" y="390398"/>
                                  <a:pt x="4589958" y="390398"/>
                                  <a:pt x="4590466" y="390525"/>
                                </a:cubicBezTo>
                                <a:cubicBezTo>
                                  <a:pt x="4590847" y="390525"/>
                                  <a:pt x="4591355" y="390525"/>
                                  <a:pt x="4591863" y="390525"/>
                                </a:cubicBezTo>
                                <a:cubicBezTo>
                                  <a:pt x="4592371" y="390525"/>
                                  <a:pt x="4592879" y="390652"/>
                                  <a:pt x="4593387" y="390525"/>
                                </a:cubicBezTo>
                                <a:cubicBezTo>
                                  <a:pt x="4593768" y="390525"/>
                                  <a:pt x="4594276" y="390398"/>
                                  <a:pt x="4594784" y="390271"/>
                                </a:cubicBezTo>
                                <a:cubicBezTo>
                                  <a:pt x="4595292" y="390017"/>
                                  <a:pt x="4595800" y="389890"/>
                                  <a:pt x="4596308" y="389636"/>
                                </a:cubicBezTo>
                                <a:cubicBezTo>
                                  <a:pt x="4596689" y="389382"/>
                                  <a:pt x="4597197" y="389001"/>
                                  <a:pt x="4597705" y="388493"/>
                                </a:cubicBezTo>
                                <a:cubicBezTo>
                                  <a:pt x="4598213" y="388112"/>
                                  <a:pt x="4598721" y="387604"/>
                                  <a:pt x="4599102" y="386969"/>
                                </a:cubicBezTo>
                                <a:cubicBezTo>
                                  <a:pt x="4599610" y="386334"/>
                                  <a:pt x="4600118" y="385572"/>
                                  <a:pt x="4600626" y="384683"/>
                                </a:cubicBezTo>
                                <a:cubicBezTo>
                                  <a:pt x="4601134" y="383794"/>
                                  <a:pt x="4601642" y="382905"/>
                                  <a:pt x="4602023" y="381762"/>
                                </a:cubicBezTo>
                                <a:cubicBezTo>
                                  <a:pt x="4602531" y="380619"/>
                                  <a:pt x="4603039" y="379349"/>
                                  <a:pt x="4603547" y="377952"/>
                                </a:cubicBezTo>
                                <a:cubicBezTo>
                                  <a:pt x="4604055" y="376428"/>
                                  <a:pt x="4604563" y="374777"/>
                                  <a:pt x="4604944" y="372999"/>
                                </a:cubicBezTo>
                                <a:cubicBezTo>
                                  <a:pt x="4605452" y="371094"/>
                                  <a:pt x="4605960" y="369062"/>
                                  <a:pt x="4606468" y="366776"/>
                                </a:cubicBezTo>
                                <a:cubicBezTo>
                                  <a:pt x="4606976" y="364363"/>
                                  <a:pt x="4607484" y="361823"/>
                                  <a:pt x="4607865" y="358902"/>
                                </a:cubicBezTo>
                                <a:cubicBezTo>
                                  <a:pt x="4608373" y="355981"/>
                                  <a:pt x="4608881" y="352806"/>
                                  <a:pt x="4609389" y="349250"/>
                                </a:cubicBezTo>
                                <a:cubicBezTo>
                                  <a:pt x="4609897" y="345694"/>
                                  <a:pt x="4610405" y="341757"/>
                                  <a:pt x="4610786" y="337693"/>
                                </a:cubicBezTo>
                                <a:cubicBezTo>
                                  <a:pt x="4611294" y="333629"/>
                                  <a:pt x="4611802" y="329184"/>
                                  <a:pt x="4612310" y="324612"/>
                                </a:cubicBezTo>
                                <a:cubicBezTo>
                                  <a:pt x="4612818" y="320040"/>
                                  <a:pt x="4613326" y="315214"/>
                                  <a:pt x="4613707" y="310388"/>
                                </a:cubicBezTo>
                                <a:cubicBezTo>
                                  <a:pt x="4614215" y="305562"/>
                                  <a:pt x="4614723" y="300482"/>
                                  <a:pt x="4615231" y="295656"/>
                                </a:cubicBezTo>
                                <a:cubicBezTo>
                                  <a:pt x="4615739" y="290830"/>
                                  <a:pt x="4616120" y="286004"/>
                                  <a:pt x="4616628" y="281432"/>
                                </a:cubicBezTo>
                                <a:cubicBezTo>
                                  <a:pt x="4617136" y="276987"/>
                                  <a:pt x="4617644" y="272542"/>
                                  <a:pt x="4618152" y="268605"/>
                                </a:cubicBezTo>
                                <a:cubicBezTo>
                                  <a:pt x="4618660" y="264668"/>
                                  <a:pt x="4619041" y="261112"/>
                                  <a:pt x="4619549" y="257937"/>
                                </a:cubicBezTo>
                                <a:cubicBezTo>
                                  <a:pt x="4620057" y="254889"/>
                                  <a:pt x="4620565" y="252222"/>
                                  <a:pt x="4621073" y="250190"/>
                                </a:cubicBezTo>
                                <a:cubicBezTo>
                                  <a:pt x="4621581" y="248158"/>
                                  <a:pt x="4621962" y="246634"/>
                                  <a:pt x="4622470" y="245618"/>
                                </a:cubicBezTo>
                                <a:cubicBezTo>
                                  <a:pt x="4622978" y="244729"/>
                                  <a:pt x="4623486" y="244221"/>
                                  <a:pt x="4623994" y="244221"/>
                                </a:cubicBezTo>
                                <a:cubicBezTo>
                                  <a:pt x="4624502" y="244348"/>
                                  <a:pt x="4624883" y="245110"/>
                                  <a:pt x="4625391" y="246126"/>
                                </a:cubicBezTo>
                                <a:cubicBezTo>
                                  <a:pt x="4625899" y="247269"/>
                                  <a:pt x="4626407" y="248920"/>
                                  <a:pt x="4626915" y="250825"/>
                                </a:cubicBezTo>
                                <a:cubicBezTo>
                                  <a:pt x="4627423" y="252857"/>
                                  <a:pt x="4627804" y="255270"/>
                                  <a:pt x="4628312" y="257810"/>
                                </a:cubicBezTo>
                                <a:cubicBezTo>
                                  <a:pt x="4628820" y="260477"/>
                                  <a:pt x="4629328" y="263398"/>
                                  <a:pt x="4629836" y="266446"/>
                                </a:cubicBezTo>
                                <a:cubicBezTo>
                                  <a:pt x="4630344" y="269494"/>
                                  <a:pt x="4630725" y="272669"/>
                                  <a:pt x="4631233" y="275844"/>
                                </a:cubicBezTo>
                                <a:cubicBezTo>
                                  <a:pt x="4631741" y="279019"/>
                                  <a:pt x="4632249" y="282321"/>
                                  <a:pt x="4632757" y="285242"/>
                                </a:cubicBezTo>
                                <a:cubicBezTo>
                                  <a:pt x="4633138" y="288290"/>
                                  <a:pt x="4633646" y="291338"/>
                                  <a:pt x="4634154" y="294005"/>
                                </a:cubicBezTo>
                                <a:cubicBezTo>
                                  <a:pt x="4634662" y="296672"/>
                                  <a:pt x="4635170" y="299212"/>
                                  <a:pt x="4635678" y="301498"/>
                                </a:cubicBezTo>
                                <a:cubicBezTo>
                                  <a:pt x="4636059" y="303657"/>
                                  <a:pt x="4636567" y="305689"/>
                                  <a:pt x="4637075" y="307340"/>
                                </a:cubicBezTo>
                                <a:cubicBezTo>
                                  <a:pt x="4637583" y="308864"/>
                                  <a:pt x="4638091" y="310261"/>
                                  <a:pt x="4638599" y="311277"/>
                                </a:cubicBezTo>
                                <a:cubicBezTo>
                                  <a:pt x="4638980" y="312420"/>
                                  <a:pt x="4639488" y="313055"/>
                                  <a:pt x="4639996" y="313563"/>
                                </a:cubicBezTo>
                                <a:cubicBezTo>
                                  <a:pt x="4640504" y="314071"/>
                                  <a:pt x="4641012" y="314325"/>
                                  <a:pt x="4641520" y="314325"/>
                                </a:cubicBezTo>
                                <a:cubicBezTo>
                                  <a:pt x="4641901" y="314325"/>
                                  <a:pt x="4642409" y="314071"/>
                                  <a:pt x="4642917" y="313563"/>
                                </a:cubicBezTo>
                                <a:cubicBezTo>
                                  <a:pt x="4643425" y="313055"/>
                                  <a:pt x="4643933" y="312420"/>
                                  <a:pt x="4644441" y="311531"/>
                                </a:cubicBezTo>
                                <a:cubicBezTo>
                                  <a:pt x="4644822" y="310642"/>
                                  <a:pt x="4645330" y="309499"/>
                                  <a:pt x="4645838" y="308229"/>
                                </a:cubicBezTo>
                                <a:cubicBezTo>
                                  <a:pt x="4646346" y="306832"/>
                                  <a:pt x="4646854" y="305308"/>
                                  <a:pt x="4647362" y="303530"/>
                                </a:cubicBezTo>
                                <a:cubicBezTo>
                                  <a:pt x="4647743" y="301752"/>
                                  <a:pt x="4648251" y="299847"/>
                                  <a:pt x="4648759" y="297561"/>
                                </a:cubicBezTo>
                                <a:cubicBezTo>
                                  <a:pt x="4649267" y="295275"/>
                                  <a:pt x="4649775" y="292735"/>
                                  <a:pt x="4650156" y="289941"/>
                                </a:cubicBezTo>
                                <a:cubicBezTo>
                                  <a:pt x="4650664" y="287274"/>
                                  <a:pt x="4651172" y="284226"/>
                                  <a:pt x="4651680" y="280924"/>
                                </a:cubicBezTo>
                                <a:cubicBezTo>
                                  <a:pt x="4652188" y="277622"/>
                                  <a:pt x="4652696" y="274066"/>
                                  <a:pt x="4653077" y="270383"/>
                                </a:cubicBezTo>
                                <a:cubicBezTo>
                                  <a:pt x="4653585" y="266573"/>
                                  <a:pt x="4654093" y="262509"/>
                                  <a:pt x="4654601" y="258318"/>
                                </a:cubicBezTo>
                                <a:cubicBezTo>
                                  <a:pt x="4655109" y="254127"/>
                                  <a:pt x="4655617" y="249682"/>
                                  <a:pt x="4655998" y="245237"/>
                                </a:cubicBezTo>
                                <a:cubicBezTo>
                                  <a:pt x="4656506" y="240792"/>
                                  <a:pt x="4657014" y="236220"/>
                                  <a:pt x="4657522" y="231648"/>
                                </a:cubicBezTo>
                                <a:cubicBezTo>
                                  <a:pt x="4658030" y="227203"/>
                                  <a:pt x="4658538" y="222631"/>
                                  <a:pt x="4658919" y="218313"/>
                                </a:cubicBezTo>
                                <a:cubicBezTo>
                                  <a:pt x="4659427" y="214122"/>
                                  <a:pt x="4659935" y="209931"/>
                                  <a:pt x="4660443" y="206248"/>
                                </a:cubicBezTo>
                                <a:cubicBezTo>
                                  <a:pt x="4660951" y="202438"/>
                                  <a:pt x="4661459" y="199009"/>
                                  <a:pt x="4661840" y="196088"/>
                                </a:cubicBezTo>
                                <a:cubicBezTo>
                                  <a:pt x="4662348" y="193040"/>
                                  <a:pt x="4662856" y="190500"/>
                                  <a:pt x="4663364" y="188595"/>
                                </a:cubicBezTo>
                                <a:cubicBezTo>
                                  <a:pt x="4663872" y="186690"/>
                                  <a:pt x="4664253" y="185293"/>
                                  <a:pt x="4664761" y="184531"/>
                                </a:cubicBezTo>
                                <a:cubicBezTo>
                                  <a:pt x="4665269" y="183896"/>
                                  <a:pt x="4665904" y="183642"/>
                                  <a:pt x="4666285" y="183896"/>
                                </a:cubicBezTo>
                                <a:cubicBezTo>
                                  <a:pt x="4666793" y="184277"/>
                                  <a:pt x="4667174" y="185293"/>
                                  <a:pt x="4667682" y="186690"/>
                                </a:cubicBezTo>
                                <a:cubicBezTo>
                                  <a:pt x="4668190" y="188087"/>
                                  <a:pt x="4668698" y="190119"/>
                                  <a:pt x="4669206" y="192405"/>
                                </a:cubicBezTo>
                                <a:cubicBezTo>
                                  <a:pt x="4669714" y="194691"/>
                                  <a:pt x="4670095" y="197485"/>
                                  <a:pt x="4670603" y="200406"/>
                                </a:cubicBezTo>
                                <a:cubicBezTo>
                                  <a:pt x="4671111" y="203327"/>
                                  <a:pt x="4671619" y="206629"/>
                                  <a:pt x="4672127" y="209931"/>
                                </a:cubicBezTo>
                                <a:cubicBezTo>
                                  <a:pt x="4672635" y="213233"/>
                                  <a:pt x="4673016" y="216662"/>
                                  <a:pt x="4673524" y="220091"/>
                                </a:cubicBezTo>
                                <a:cubicBezTo>
                                  <a:pt x="4674032" y="223520"/>
                                  <a:pt x="4674540" y="227076"/>
                                  <a:pt x="4675048" y="230505"/>
                                </a:cubicBezTo>
                                <a:cubicBezTo>
                                  <a:pt x="4675556" y="233934"/>
                                  <a:pt x="4675937" y="237236"/>
                                  <a:pt x="4676445" y="240411"/>
                                </a:cubicBezTo>
                                <a:cubicBezTo>
                                  <a:pt x="4676953" y="243586"/>
                                  <a:pt x="4677461" y="246761"/>
                                  <a:pt x="4677969" y="249682"/>
                                </a:cubicBezTo>
                                <a:cubicBezTo>
                                  <a:pt x="4678477" y="252476"/>
                                  <a:pt x="4678858" y="255270"/>
                                  <a:pt x="4679366" y="257810"/>
                                </a:cubicBezTo>
                                <a:cubicBezTo>
                                  <a:pt x="4679874" y="260350"/>
                                  <a:pt x="4680382" y="262636"/>
                                  <a:pt x="4680890" y="264922"/>
                                </a:cubicBezTo>
                                <a:cubicBezTo>
                                  <a:pt x="4681271" y="267081"/>
                                  <a:pt x="4681779" y="269113"/>
                                  <a:pt x="4682287" y="270891"/>
                                </a:cubicBezTo>
                                <a:cubicBezTo>
                                  <a:pt x="4682795" y="272669"/>
                                  <a:pt x="4683303" y="274320"/>
                                  <a:pt x="4683811" y="275844"/>
                                </a:cubicBezTo>
                                <a:cubicBezTo>
                                  <a:pt x="4684192" y="277241"/>
                                  <a:pt x="4684700" y="278638"/>
                                  <a:pt x="4685208" y="279781"/>
                                </a:cubicBezTo>
                                <a:cubicBezTo>
                                  <a:pt x="4685716" y="281051"/>
                                  <a:pt x="4686224" y="282067"/>
                                  <a:pt x="4686732" y="283083"/>
                                </a:cubicBezTo>
                                <a:cubicBezTo>
                                  <a:pt x="4687113" y="284099"/>
                                  <a:pt x="4687621" y="284861"/>
                                  <a:pt x="4688129" y="285750"/>
                                </a:cubicBezTo>
                                <a:cubicBezTo>
                                  <a:pt x="4688637" y="286512"/>
                                  <a:pt x="4689145" y="287274"/>
                                  <a:pt x="4689653" y="287909"/>
                                </a:cubicBezTo>
                                <a:cubicBezTo>
                                  <a:pt x="4690034" y="288544"/>
                                  <a:pt x="4690542" y="289052"/>
                                  <a:pt x="4691050" y="289560"/>
                                </a:cubicBezTo>
                                <a:cubicBezTo>
                                  <a:pt x="4691558" y="290195"/>
                                  <a:pt x="4692066" y="290576"/>
                                  <a:pt x="4692574" y="291084"/>
                                </a:cubicBezTo>
                                <a:cubicBezTo>
                                  <a:pt x="4692955" y="291465"/>
                                  <a:pt x="4693463" y="291846"/>
                                  <a:pt x="4693971" y="292100"/>
                                </a:cubicBezTo>
                                <a:cubicBezTo>
                                  <a:pt x="4694479" y="292481"/>
                                  <a:pt x="4694987" y="292862"/>
                                  <a:pt x="4695495" y="293116"/>
                                </a:cubicBezTo>
                                <a:cubicBezTo>
                                  <a:pt x="4695876" y="293497"/>
                                  <a:pt x="4696384" y="293751"/>
                                  <a:pt x="4696892" y="294005"/>
                                </a:cubicBezTo>
                                <a:cubicBezTo>
                                  <a:pt x="4697400" y="294259"/>
                                  <a:pt x="4697908" y="294513"/>
                                  <a:pt x="4698289" y="294767"/>
                                </a:cubicBezTo>
                                <a:cubicBezTo>
                                  <a:pt x="4698797" y="295021"/>
                                  <a:pt x="4699305" y="295275"/>
                                  <a:pt x="4699813" y="295402"/>
                                </a:cubicBezTo>
                                <a:cubicBezTo>
                                  <a:pt x="4700321" y="295656"/>
                                  <a:pt x="4700829" y="295910"/>
                                  <a:pt x="4701210" y="296164"/>
                                </a:cubicBezTo>
                                <a:cubicBezTo>
                                  <a:pt x="4701718" y="296291"/>
                                  <a:pt x="4702226" y="296545"/>
                                  <a:pt x="4702734" y="296799"/>
                                </a:cubicBezTo>
                                <a:cubicBezTo>
                                  <a:pt x="4703242" y="296926"/>
                                  <a:pt x="4703750" y="297180"/>
                                  <a:pt x="4704131" y="297434"/>
                                </a:cubicBezTo>
                                <a:cubicBezTo>
                                  <a:pt x="4704639" y="297561"/>
                                  <a:pt x="4705147" y="297815"/>
                                  <a:pt x="4705655" y="297942"/>
                                </a:cubicBezTo>
                                <a:cubicBezTo>
                                  <a:pt x="4706163" y="298196"/>
                                  <a:pt x="4706671" y="298450"/>
                                  <a:pt x="4707052" y="298704"/>
                                </a:cubicBezTo>
                                <a:cubicBezTo>
                                  <a:pt x="4707560" y="298831"/>
                                  <a:pt x="4708068" y="299085"/>
                                  <a:pt x="4708576" y="299339"/>
                                </a:cubicBezTo>
                                <a:cubicBezTo>
                                  <a:pt x="4709084" y="299593"/>
                                  <a:pt x="4709592" y="299974"/>
                                  <a:pt x="4709973" y="300228"/>
                                </a:cubicBezTo>
                                <a:cubicBezTo>
                                  <a:pt x="4710481" y="300609"/>
                                  <a:pt x="4710989" y="300863"/>
                                  <a:pt x="4711497" y="301244"/>
                                </a:cubicBezTo>
                                <a:cubicBezTo>
                                  <a:pt x="4712005" y="301625"/>
                                  <a:pt x="4712513" y="302006"/>
                                  <a:pt x="4712894" y="302387"/>
                                </a:cubicBezTo>
                                <a:cubicBezTo>
                                  <a:pt x="4713402" y="302768"/>
                                  <a:pt x="4713910" y="303149"/>
                                  <a:pt x="4714418" y="303530"/>
                                </a:cubicBezTo>
                                <a:cubicBezTo>
                                  <a:pt x="4714926" y="303784"/>
                                  <a:pt x="4715307" y="304165"/>
                                  <a:pt x="4715815" y="304546"/>
                                </a:cubicBezTo>
                                <a:cubicBezTo>
                                  <a:pt x="4716323" y="304800"/>
                                  <a:pt x="4716831" y="305054"/>
                                  <a:pt x="4717339" y="305308"/>
                                </a:cubicBezTo>
                                <a:cubicBezTo>
                                  <a:pt x="4717847" y="305562"/>
                                  <a:pt x="4718228" y="305689"/>
                                  <a:pt x="4718736" y="305816"/>
                                </a:cubicBezTo>
                                <a:cubicBezTo>
                                  <a:pt x="4719244" y="305943"/>
                                  <a:pt x="4719752" y="305943"/>
                                  <a:pt x="4720260" y="306070"/>
                                </a:cubicBezTo>
                                <a:cubicBezTo>
                                  <a:pt x="4720768" y="306070"/>
                                  <a:pt x="4721149" y="306070"/>
                                  <a:pt x="4721657" y="305943"/>
                                </a:cubicBezTo>
                                <a:cubicBezTo>
                                  <a:pt x="4722165" y="305816"/>
                                  <a:pt x="4722673" y="305689"/>
                                  <a:pt x="4723181" y="305562"/>
                                </a:cubicBezTo>
                                <a:cubicBezTo>
                                  <a:pt x="4723689" y="305435"/>
                                  <a:pt x="4724070" y="305181"/>
                                  <a:pt x="4724578" y="305054"/>
                                </a:cubicBezTo>
                                <a:cubicBezTo>
                                  <a:pt x="4725086" y="304800"/>
                                  <a:pt x="4725594" y="304546"/>
                                  <a:pt x="4726102" y="304165"/>
                                </a:cubicBezTo>
                                <a:cubicBezTo>
                                  <a:pt x="4726610" y="303911"/>
                                  <a:pt x="4726991" y="303657"/>
                                  <a:pt x="4727499" y="303276"/>
                                </a:cubicBezTo>
                                <a:cubicBezTo>
                                  <a:pt x="4728007" y="302895"/>
                                  <a:pt x="4728515" y="302641"/>
                                  <a:pt x="4729023" y="302260"/>
                                </a:cubicBezTo>
                                <a:cubicBezTo>
                                  <a:pt x="4729531" y="301879"/>
                                  <a:pt x="4729912" y="301371"/>
                                  <a:pt x="4730420" y="300990"/>
                                </a:cubicBezTo>
                                <a:cubicBezTo>
                                  <a:pt x="4730928" y="300609"/>
                                  <a:pt x="4731436" y="300101"/>
                                  <a:pt x="4731944" y="299720"/>
                                </a:cubicBezTo>
                                <a:cubicBezTo>
                                  <a:pt x="4732325" y="299212"/>
                                  <a:pt x="4732833" y="298704"/>
                                  <a:pt x="4733341" y="298196"/>
                                </a:cubicBezTo>
                                <a:cubicBezTo>
                                  <a:pt x="4733849" y="297815"/>
                                  <a:pt x="4734357" y="297180"/>
                                  <a:pt x="4734865" y="296672"/>
                                </a:cubicBezTo>
                                <a:cubicBezTo>
                                  <a:pt x="4735246" y="296164"/>
                                  <a:pt x="4735754" y="295656"/>
                                  <a:pt x="4736262" y="295148"/>
                                </a:cubicBezTo>
                                <a:cubicBezTo>
                                  <a:pt x="4736770" y="294640"/>
                                  <a:pt x="4737278" y="294132"/>
                                  <a:pt x="4737786" y="293497"/>
                                </a:cubicBezTo>
                                <a:cubicBezTo>
                                  <a:pt x="4738167" y="292989"/>
                                  <a:pt x="4738675" y="292354"/>
                                  <a:pt x="4739183" y="291846"/>
                                </a:cubicBezTo>
                                <a:cubicBezTo>
                                  <a:pt x="4739691" y="291338"/>
                                  <a:pt x="4740199" y="290703"/>
                                  <a:pt x="4740707" y="290068"/>
                                </a:cubicBezTo>
                                <a:cubicBezTo>
                                  <a:pt x="4741088" y="289560"/>
                                  <a:pt x="4741596" y="288925"/>
                                  <a:pt x="4742104" y="288290"/>
                                </a:cubicBezTo>
                                <a:cubicBezTo>
                                  <a:pt x="4742612" y="287655"/>
                                  <a:pt x="4743120" y="287147"/>
                                  <a:pt x="4743628" y="286512"/>
                                </a:cubicBezTo>
                                <a:cubicBezTo>
                                  <a:pt x="4744009" y="286004"/>
                                  <a:pt x="4744517" y="285369"/>
                                  <a:pt x="4745025" y="284734"/>
                                </a:cubicBezTo>
                                <a:cubicBezTo>
                                  <a:pt x="4745533" y="284226"/>
                                  <a:pt x="4746041" y="283591"/>
                                  <a:pt x="4746549" y="283083"/>
                                </a:cubicBezTo>
                                <a:cubicBezTo>
                                  <a:pt x="4746930" y="282575"/>
                                  <a:pt x="4747438" y="281940"/>
                                  <a:pt x="4747946" y="281432"/>
                                </a:cubicBezTo>
                                <a:cubicBezTo>
                                  <a:pt x="4748454" y="280924"/>
                                  <a:pt x="4748962" y="280416"/>
                                  <a:pt x="4749343" y="279908"/>
                                </a:cubicBezTo>
                                <a:cubicBezTo>
                                  <a:pt x="4749851" y="279400"/>
                                  <a:pt x="4750359" y="278892"/>
                                  <a:pt x="4750867" y="278511"/>
                                </a:cubicBezTo>
                                <a:cubicBezTo>
                                  <a:pt x="4751375" y="278003"/>
                                  <a:pt x="4751883" y="277495"/>
                                  <a:pt x="4752264" y="276987"/>
                                </a:cubicBezTo>
                                <a:cubicBezTo>
                                  <a:pt x="4752772" y="276606"/>
                                  <a:pt x="4753280" y="276098"/>
                                  <a:pt x="4753788" y="275717"/>
                                </a:cubicBezTo>
                                <a:cubicBezTo>
                                  <a:pt x="4754296" y="275209"/>
                                  <a:pt x="4754804" y="274828"/>
                                  <a:pt x="4755185" y="274447"/>
                                </a:cubicBezTo>
                                <a:cubicBezTo>
                                  <a:pt x="4755693" y="274066"/>
                                  <a:pt x="4756201" y="273558"/>
                                  <a:pt x="4756709" y="273177"/>
                                </a:cubicBezTo>
                                <a:cubicBezTo>
                                  <a:pt x="4757217" y="272923"/>
                                  <a:pt x="4757725" y="272542"/>
                                  <a:pt x="4758106" y="272161"/>
                                </a:cubicBezTo>
                                <a:cubicBezTo>
                                  <a:pt x="4758614" y="271780"/>
                                  <a:pt x="4759122" y="271526"/>
                                  <a:pt x="4759630" y="271272"/>
                                </a:cubicBezTo>
                                <a:cubicBezTo>
                                  <a:pt x="4760138" y="270891"/>
                                  <a:pt x="4760646" y="270637"/>
                                  <a:pt x="4761027" y="270383"/>
                                </a:cubicBezTo>
                                <a:cubicBezTo>
                                  <a:pt x="4761535" y="270129"/>
                                  <a:pt x="4762043" y="269875"/>
                                  <a:pt x="4762551" y="269621"/>
                                </a:cubicBezTo>
                                <a:cubicBezTo>
                                  <a:pt x="4763059" y="269367"/>
                                  <a:pt x="4763567" y="269113"/>
                                  <a:pt x="4763948" y="268859"/>
                                </a:cubicBezTo>
                                <a:cubicBezTo>
                                  <a:pt x="4764456" y="268478"/>
                                  <a:pt x="4764964" y="268351"/>
                                  <a:pt x="4765472" y="268097"/>
                                </a:cubicBezTo>
                                <a:cubicBezTo>
                                  <a:pt x="4765980" y="267843"/>
                                  <a:pt x="4766361" y="267589"/>
                                  <a:pt x="4766869" y="267335"/>
                                </a:cubicBezTo>
                                <a:cubicBezTo>
                                  <a:pt x="4767377" y="267081"/>
                                  <a:pt x="4767885" y="266827"/>
                                  <a:pt x="4768393" y="266700"/>
                                </a:cubicBezTo>
                                <a:cubicBezTo>
                                  <a:pt x="4768901" y="266446"/>
                                  <a:pt x="4769282" y="266319"/>
                                  <a:pt x="4769790" y="266065"/>
                                </a:cubicBezTo>
                                <a:cubicBezTo>
                                  <a:pt x="4770298" y="265938"/>
                                  <a:pt x="4770806" y="265811"/>
                                  <a:pt x="4771314" y="265684"/>
                                </a:cubicBezTo>
                                <a:cubicBezTo>
                                  <a:pt x="4771822" y="265557"/>
                                  <a:pt x="4772203" y="265557"/>
                                  <a:pt x="4772711" y="265430"/>
                                </a:cubicBezTo>
                                <a:cubicBezTo>
                                  <a:pt x="4773219" y="265303"/>
                                  <a:pt x="4773727" y="265303"/>
                                  <a:pt x="4774235" y="265176"/>
                                </a:cubicBezTo>
                                <a:cubicBezTo>
                                  <a:pt x="4774743" y="265176"/>
                                  <a:pt x="4775124" y="265049"/>
                                  <a:pt x="4775632" y="265049"/>
                                </a:cubicBezTo>
                                <a:cubicBezTo>
                                  <a:pt x="4776140" y="264922"/>
                                  <a:pt x="4776648" y="264922"/>
                                  <a:pt x="4777156" y="264922"/>
                                </a:cubicBezTo>
                                <a:cubicBezTo>
                                  <a:pt x="4777664" y="264795"/>
                                  <a:pt x="4778045" y="264795"/>
                                  <a:pt x="4778553" y="264668"/>
                                </a:cubicBezTo>
                                <a:cubicBezTo>
                                  <a:pt x="4779061" y="264541"/>
                                  <a:pt x="4779569" y="264541"/>
                                  <a:pt x="4780077" y="264414"/>
                                </a:cubicBezTo>
                                <a:cubicBezTo>
                                  <a:pt x="4780585" y="264287"/>
                                  <a:pt x="4780966" y="264287"/>
                                  <a:pt x="4781474" y="264160"/>
                                </a:cubicBezTo>
                                <a:cubicBezTo>
                                  <a:pt x="4781982" y="264033"/>
                                  <a:pt x="4782490" y="263906"/>
                                  <a:pt x="4782998" y="263779"/>
                                </a:cubicBezTo>
                                <a:cubicBezTo>
                                  <a:pt x="4783379" y="263652"/>
                                  <a:pt x="4783887" y="263525"/>
                                  <a:pt x="4784395" y="263398"/>
                                </a:cubicBezTo>
                                <a:cubicBezTo>
                                  <a:pt x="4784903" y="263144"/>
                                  <a:pt x="4785411" y="263017"/>
                                  <a:pt x="4785919" y="262890"/>
                                </a:cubicBezTo>
                                <a:cubicBezTo>
                                  <a:pt x="4786300" y="262763"/>
                                  <a:pt x="4786808" y="262509"/>
                                  <a:pt x="4787316" y="262382"/>
                                </a:cubicBezTo>
                                <a:cubicBezTo>
                                  <a:pt x="4787824" y="262255"/>
                                  <a:pt x="4788332" y="262128"/>
                                  <a:pt x="4788840" y="261874"/>
                                </a:cubicBezTo>
                                <a:cubicBezTo>
                                  <a:pt x="4789221" y="261747"/>
                                  <a:pt x="4789729" y="261620"/>
                                  <a:pt x="4790237" y="261493"/>
                                </a:cubicBezTo>
                                <a:cubicBezTo>
                                  <a:pt x="4790745" y="261366"/>
                                  <a:pt x="4791253" y="261366"/>
                                  <a:pt x="4791761" y="261239"/>
                                </a:cubicBezTo>
                                <a:cubicBezTo>
                                  <a:pt x="4792142" y="261239"/>
                                  <a:pt x="4792650" y="261239"/>
                                  <a:pt x="4793158" y="261239"/>
                                </a:cubicBezTo>
                                <a:cubicBezTo>
                                  <a:pt x="4793666" y="261239"/>
                                  <a:pt x="4794174" y="261366"/>
                                  <a:pt x="4794682" y="261493"/>
                                </a:cubicBezTo>
                                <a:cubicBezTo>
                                  <a:pt x="4795063" y="261620"/>
                                  <a:pt x="4795571" y="261747"/>
                                  <a:pt x="4796079" y="261874"/>
                                </a:cubicBezTo>
                                <a:cubicBezTo>
                                  <a:pt x="4796587" y="262128"/>
                                  <a:pt x="4797095" y="262382"/>
                                  <a:pt x="4797603" y="262636"/>
                                </a:cubicBezTo>
                                <a:cubicBezTo>
                                  <a:pt x="4797984" y="262890"/>
                                  <a:pt x="4798492" y="263271"/>
                                  <a:pt x="4799000" y="263652"/>
                                </a:cubicBezTo>
                                <a:cubicBezTo>
                                  <a:pt x="4799508" y="264033"/>
                                  <a:pt x="4800016" y="264287"/>
                                  <a:pt x="4800397" y="264795"/>
                                </a:cubicBezTo>
                                <a:cubicBezTo>
                                  <a:pt x="4800905" y="265176"/>
                                  <a:pt x="4801413" y="265684"/>
                                  <a:pt x="4801921" y="266319"/>
                                </a:cubicBezTo>
                                <a:cubicBezTo>
                                  <a:pt x="4802429" y="266827"/>
                                  <a:pt x="4802937" y="267335"/>
                                  <a:pt x="4803318" y="267970"/>
                                </a:cubicBezTo>
                                <a:cubicBezTo>
                                  <a:pt x="4803826" y="268605"/>
                                  <a:pt x="4804334" y="269367"/>
                                  <a:pt x="4804842" y="270129"/>
                                </a:cubicBezTo>
                                <a:cubicBezTo>
                                  <a:pt x="4805350" y="270764"/>
                                  <a:pt x="4805858" y="271653"/>
                                  <a:pt x="4806239" y="272415"/>
                                </a:cubicBezTo>
                                <a:cubicBezTo>
                                  <a:pt x="4806747" y="273177"/>
                                  <a:pt x="4807255" y="274066"/>
                                  <a:pt x="4807763" y="274955"/>
                                </a:cubicBezTo>
                                <a:cubicBezTo>
                                  <a:pt x="4808271" y="275844"/>
                                  <a:pt x="4808779" y="276860"/>
                                  <a:pt x="4809160" y="277749"/>
                                </a:cubicBezTo>
                                <a:cubicBezTo>
                                  <a:pt x="4809668" y="278638"/>
                                  <a:pt x="4810176" y="279654"/>
                                  <a:pt x="4810684" y="280670"/>
                                </a:cubicBezTo>
                                <a:cubicBezTo>
                                  <a:pt x="4811192" y="281686"/>
                                  <a:pt x="4811700" y="282702"/>
                                  <a:pt x="4812081" y="283718"/>
                                </a:cubicBezTo>
                                <a:cubicBezTo>
                                  <a:pt x="4812589" y="284734"/>
                                  <a:pt x="4813097" y="285877"/>
                                  <a:pt x="4813605" y="286893"/>
                                </a:cubicBezTo>
                                <a:cubicBezTo>
                                  <a:pt x="4814113" y="287909"/>
                                  <a:pt x="4814494" y="289052"/>
                                  <a:pt x="4815002" y="290195"/>
                                </a:cubicBezTo>
                                <a:cubicBezTo>
                                  <a:pt x="4815510" y="291211"/>
                                  <a:pt x="4816018" y="292354"/>
                                  <a:pt x="4816526" y="293497"/>
                                </a:cubicBezTo>
                                <a:cubicBezTo>
                                  <a:pt x="4817034" y="294640"/>
                                  <a:pt x="4817415" y="295910"/>
                                  <a:pt x="4817923" y="297053"/>
                                </a:cubicBezTo>
                                <a:cubicBezTo>
                                  <a:pt x="4818431" y="298323"/>
                                  <a:pt x="4818939" y="299466"/>
                                  <a:pt x="4819447" y="300736"/>
                                </a:cubicBezTo>
                                <a:cubicBezTo>
                                  <a:pt x="4819955" y="302006"/>
                                  <a:pt x="4820336" y="303276"/>
                                  <a:pt x="4820844" y="304546"/>
                                </a:cubicBezTo>
                                <a:cubicBezTo>
                                  <a:pt x="4821352" y="305816"/>
                                  <a:pt x="4821860" y="307086"/>
                                  <a:pt x="4822368" y="308483"/>
                                </a:cubicBezTo>
                                <a:cubicBezTo>
                                  <a:pt x="4822876" y="309753"/>
                                  <a:pt x="4823257" y="311023"/>
                                  <a:pt x="4823765" y="312293"/>
                                </a:cubicBezTo>
                                <a:cubicBezTo>
                                  <a:pt x="4824273" y="313690"/>
                                  <a:pt x="4824781" y="314960"/>
                                  <a:pt x="4825289" y="316230"/>
                                </a:cubicBezTo>
                                <a:cubicBezTo>
                                  <a:pt x="4825797" y="317627"/>
                                  <a:pt x="4826178" y="318897"/>
                                  <a:pt x="4826686" y="320294"/>
                                </a:cubicBezTo>
                                <a:cubicBezTo>
                                  <a:pt x="4827194" y="321564"/>
                                  <a:pt x="4827702" y="322834"/>
                                  <a:pt x="4828210" y="324231"/>
                                </a:cubicBezTo>
                                <a:cubicBezTo>
                                  <a:pt x="4828718" y="325501"/>
                                  <a:pt x="4829099" y="326898"/>
                                  <a:pt x="4829607" y="328168"/>
                                </a:cubicBezTo>
                                <a:cubicBezTo>
                                  <a:pt x="4830115" y="329565"/>
                                  <a:pt x="4830623" y="330835"/>
                                  <a:pt x="4831131" y="332232"/>
                                </a:cubicBezTo>
                                <a:cubicBezTo>
                                  <a:pt x="4831639" y="333502"/>
                                  <a:pt x="4832020" y="334772"/>
                                  <a:pt x="4832528" y="336042"/>
                                </a:cubicBezTo>
                                <a:cubicBezTo>
                                  <a:pt x="4833036" y="337312"/>
                                  <a:pt x="4833544" y="338582"/>
                                  <a:pt x="4834052" y="339725"/>
                                </a:cubicBezTo>
                                <a:cubicBezTo>
                                  <a:pt x="4834433" y="340995"/>
                                  <a:pt x="4834941" y="342138"/>
                                  <a:pt x="4835449" y="343408"/>
                                </a:cubicBezTo>
                                <a:cubicBezTo>
                                  <a:pt x="4835957" y="344551"/>
                                  <a:pt x="4836465" y="345694"/>
                                  <a:pt x="4836973" y="346837"/>
                                </a:cubicBezTo>
                                <a:cubicBezTo>
                                  <a:pt x="4837354" y="347980"/>
                                  <a:pt x="4837862" y="349123"/>
                                  <a:pt x="4838370" y="350266"/>
                                </a:cubicBezTo>
                                <a:cubicBezTo>
                                  <a:pt x="4838878" y="351282"/>
                                  <a:pt x="4839386" y="352425"/>
                                  <a:pt x="4839894" y="353441"/>
                                </a:cubicBezTo>
                                <a:cubicBezTo>
                                  <a:pt x="4840275" y="354457"/>
                                  <a:pt x="4840783" y="355473"/>
                                  <a:pt x="4841291" y="356489"/>
                                </a:cubicBezTo>
                                <a:cubicBezTo>
                                  <a:pt x="4841799" y="357505"/>
                                  <a:pt x="4842307" y="358521"/>
                                  <a:pt x="4842815" y="359410"/>
                                </a:cubicBezTo>
                                <a:cubicBezTo>
                                  <a:pt x="4843196" y="360426"/>
                                  <a:pt x="4843704" y="361315"/>
                                  <a:pt x="4844212" y="362204"/>
                                </a:cubicBezTo>
                                <a:cubicBezTo>
                                  <a:pt x="4844720" y="363093"/>
                                  <a:pt x="4845228" y="363855"/>
                                  <a:pt x="4845736" y="364617"/>
                                </a:cubicBezTo>
                                <a:cubicBezTo>
                                  <a:pt x="4846117" y="365252"/>
                                  <a:pt x="4846625" y="365887"/>
                                  <a:pt x="4847133" y="366395"/>
                                </a:cubicBezTo>
                                <a:cubicBezTo>
                                  <a:pt x="4847641" y="366903"/>
                                  <a:pt x="4848149" y="367411"/>
                                  <a:pt x="4848657" y="367665"/>
                                </a:cubicBezTo>
                                <a:cubicBezTo>
                                  <a:pt x="4849038" y="367919"/>
                                  <a:pt x="4849546" y="368046"/>
                                  <a:pt x="4850054" y="368046"/>
                                </a:cubicBezTo>
                                <a:cubicBezTo>
                                  <a:pt x="4850562" y="368046"/>
                                  <a:pt x="4851070" y="367919"/>
                                  <a:pt x="4851451" y="367538"/>
                                </a:cubicBezTo>
                                <a:cubicBezTo>
                                  <a:pt x="4851959" y="367284"/>
                                  <a:pt x="4852467" y="366903"/>
                                  <a:pt x="4852975" y="366268"/>
                                </a:cubicBezTo>
                                <a:cubicBezTo>
                                  <a:pt x="4853483" y="365633"/>
                                  <a:pt x="4853991" y="364744"/>
                                  <a:pt x="4854372" y="363855"/>
                                </a:cubicBezTo>
                                <a:cubicBezTo>
                                  <a:pt x="4854880" y="362839"/>
                                  <a:pt x="4855388" y="361823"/>
                                  <a:pt x="4855896" y="360553"/>
                                </a:cubicBezTo>
                                <a:cubicBezTo>
                                  <a:pt x="4856404" y="359283"/>
                                  <a:pt x="4856912" y="357886"/>
                                  <a:pt x="4857293" y="356362"/>
                                </a:cubicBezTo>
                                <a:cubicBezTo>
                                  <a:pt x="4857801" y="354965"/>
                                  <a:pt x="4858309" y="353314"/>
                                  <a:pt x="4858817" y="351663"/>
                                </a:cubicBezTo>
                                <a:cubicBezTo>
                                  <a:pt x="4859325" y="350012"/>
                                  <a:pt x="4859833" y="348234"/>
                                  <a:pt x="4860214" y="346583"/>
                                </a:cubicBezTo>
                                <a:cubicBezTo>
                                  <a:pt x="4860722" y="344932"/>
                                  <a:pt x="4861230" y="343281"/>
                                  <a:pt x="4861738" y="341630"/>
                                </a:cubicBezTo>
                                <a:cubicBezTo>
                                  <a:pt x="4862246" y="340106"/>
                                  <a:pt x="4862754" y="338455"/>
                                  <a:pt x="4863135" y="337058"/>
                                </a:cubicBezTo>
                                <a:cubicBezTo>
                                  <a:pt x="4863643" y="335534"/>
                                  <a:pt x="4864151" y="334137"/>
                                  <a:pt x="4864659" y="332867"/>
                                </a:cubicBezTo>
                                <a:cubicBezTo>
                                  <a:pt x="4865167" y="331597"/>
                                  <a:pt x="4865675" y="330327"/>
                                  <a:pt x="4866056" y="329184"/>
                                </a:cubicBezTo>
                                <a:cubicBezTo>
                                  <a:pt x="4866564" y="328041"/>
                                  <a:pt x="4867072" y="327025"/>
                                  <a:pt x="4867580" y="326136"/>
                                </a:cubicBezTo>
                                <a:cubicBezTo>
                                  <a:pt x="4868088" y="325120"/>
                                  <a:pt x="4868469" y="324231"/>
                                  <a:pt x="4868977" y="323342"/>
                                </a:cubicBezTo>
                                <a:cubicBezTo>
                                  <a:pt x="4869485" y="322580"/>
                                  <a:pt x="4869993" y="321818"/>
                                  <a:pt x="4870501" y="321183"/>
                                </a:cubicBezTo>
                                <a:cubicBezTo>
                                  <a:pt x="4871009" y="320421"/>
                                  <a:pt x="4871390" y="319913"/>
                                  <a:pt x="4871898" y="319405"/>
                                </a:cubicBezTo>
                                <a:cubicBezTo>
                                  <a:pt x="4872406" y="318897"/>
                                  <a:pt x="4872914" y="318516"/>
                                  <a:pt x="4873422" y="318389"/>
                                </a:cubicBezTo>
                                <a:cubicBezTo>
                                  <a:pt x="4873930" y="318135"/>
                                  <a:pt x="4874311" y="318008"/>
                                  <a:pt x="4874819" y="318135"/>
                                </a:cubicBezTo>
                                <a:cubicBezTo>
                                  <a:pt x="4875327" y="318135"/>
                                  <a:pt x="4875835" y="318262"/>
                                  <a:pt x="4876343" y="318643"/>
                                </a:cubicBezTo>
                                <a:cubicBezTo>
                                  <a:pt x="4876851" y="319024"/>
                                  <a:pt x="4877232" y="319532"/>
                                  <a:pt x="4877740" y="320294"/>
                                </a:cubicBezTo>
                                <a:cubicBezTo>
                                  <a:pt x="4878248" y="320929"/>
                                  <a:pt x="4878756" y="321691"/>
                                  <a:pt x="4879264" y="322580"/>
                                </a:cubicBezTo>
                                <a:cubicBezTo>
                                  <a:pt x="4879772" y="323596"/>
                                  <a:pt x="4880153" y="324612"/>
                                  <a:pt x="4880661" y="325755"/>
                                </a:cubicBezTo>
                                <a:cubicBezTo>
                                  <a:pt x="4881169" y="326898"/>
                                  <a:pt x="4881677" y="328168"/>
                                  <a:pt x="4882185" y="329438"/>
                                </a:cubicBezTo>
                                <a:cubicBezTo>
                                  <a:pt x="4882693" y="330708"/>
                                  <a:pt x="4883074" y="332105"/>
                                  <a:pt x="4883582" y="333629"/>
                                </a:cubicBezTo>
                                <a:cubicBezTo>
                                  <a:pt x="4884090" y="335026"/>
                                  <a:pt x="4884598" y="336550"/>
                                  <a:pt x="4885106" y="338074"/>
                                </a:cubicBezTo>
                                <a:cubicBezTo>
                                  <a:pt x="4885487" y="339598"/>
                                  <a:pt x="4885995" y="341122"/>
                                  <a:pt x="4886503" y="342646"/>
                                </a:cubicBezTo>
                                <a:cubicBezTo>
                                  <a:pt x="4887011" y="344170"/>
                                  <a:pt x="4887519" y="345821"/>
                                  <a:pt x="4888027" y="347345"/>
                                </a:cubicBezTo>
                                <a:cubicBezTo>
                                  <a:pt x="4888408" y="348996"/>
                                  <a:pt x="4888916" y="350520"/>
                                  <a:pt x="4889424" y="352044"/>
                                </a:cubicBezTo>
                                <a:cubicBezTo>
                                  <a:pt x="4889932" y="353568"/>
                                  <a:pt x="4890440" y="355092"/>
                                  <a:pt x="4890948" y="356616"/>
                                </a:cubicBezTo>
                                <a:cubicBezTo>
                                  <a:pt x="4891329" y="358013"/>
                                  <a:pt x="4891837" y="359537"/>
                                  <a:pt x="4892345" y="360934"/>
                                </a:cubicBezTo>
                                <a:cubicBezTo>
                                  <a:pt x="4892853" y="362331"/>
                                  <a:pt x="4893361" y="363728"/>
                                  <a:pt x="4893869" y="364998"/>
                                </a:cubicBezTo>
                                <a:cubicBezTo>
                                  <a:pt x="4894250" y="366395"/>
                                  <a:pt x="4894758" y="367665"/>
                                  <a:pt x="4895266" y="368935"/>
                                </a:cubicBezTo>
                                <a:cubicBezTo>
                                  <a:pt x="4895774" y="370205"/>
                                  <a:pt x="4896282" y="371475"/>
                                  <a:pt x="4896790" y="372618"/>
                                </a:cubicBezTo>
                                <a:cubicBezTo>
                                  <a:pt x="4897171" y="373761"/>
                                  <a:pt x="4897679" y="374777"/>
                                  <a:pt x="4898187" y="375920"/>
                                </a:cubicBezTo>
                                <a:cubicBezTo>
                                  <a:pt x="4898695" y="376936"/>
                                  <a:pt x="4899203" y="377952"/>
                                  <a:pt x="4899711" y="378841"/>
                                </a:cubicBezTo>
                                <a:cubicBezTo>
                                  <a:pt x="4900092" y="379857"/>
                                  <a:pt x="4900600" y="380619"/>
                                  <a:pt x="4901108" y="381508"/>
                                </a:cubicBezTo>
                                <a:cubicBezTo>
                                  <a:pt x="4901616" y="382270"/>
                                  <a:pt x="4902124" y="383032"/>
                                  <a:pt x="4902505" y="383794"/>
                                </a:cubicBezTo>
                                <a:cubicBezTo>
                                  <a:pt x="4903013" y="384429"/>
                                  <a:pt x="4903521" y="385064"/>
                                  <a:pt x="4904029" y="385699"/>
                                </a:cubicBezTo>
                                <a:cubicBezTo>
                                  <a:pt x="4904537" y="386207"/>
                                  <a:pt x="4905045" y="386842"/>
                                  <a:pt x="4905426" y="387350"/>
                                </a:cubicBezTo>
                                <a:cubicBezTo>
                                  <a:pt x="4905934" y="387858"/>
                                  <a:pt x="4906442" y="388239"/>
                                  <a:pt x="4906950" y="388620"/>
                                </a:cubicBezTo>
                                <a:cubicBezTo>
                                  <a:pt x="4907458" y="389001"/>
                                  <a:pt x="4907966" y="389382"/>
                                  <a:pt x="4908347" y="389763"/>
                                </a:cubicBezTo>
                                <a:cubicBezTo>
                                  <a:pt x="4908855" y="390144"/>
                                  <a:pt x="4909363" y="390398"/>
                                  <a:pt x="4909871" y="390652"/>
                                </a:cubicBezTo>
                                <a:cubicBezTo>
                                  <a:pt x="4910379" y="390906"/>
                                  <a:pt x="4910887" y="391160"/>
                                  <a:pt x="4911268" y="391414"/>
                                </a:cubicBezTo>
                                <a:cubicBezTo>
                                  <a:pt x="4911776" y="391668"/>
                                  <a:pt x="4912284" y="391922"/>
                                  <a:pt x="4912792" y="392049"/>
                                </a:cubicBezTo>
                                <a:cubicBezTo>
                                  <a:pt x="4913300" y="392303"/>
                                  <a:pt x="4913808" y="392430"/>
                                  <a:pt x="4914189" y="392557"/>
                                </a:cubicBezTo>
                                <a:cubicBezTo>
                                  <a:pt x="4914697" y="392684"/>
                                  <a:pt x="4915205" y="392811"/>
                                  <a:pt x="4915713" y="392811"/>
                                </a:cubicBezTo>
                                <a:cubicBezTo>
                                  <a:pt x="4916221" y="392938"/>
                                  <a:pt x="4916602" y="392938"/>
                                  <a:pt x="4917110" y="393065"/>
                                </a:cubicBezTo>
                                <a:cubicBezTo>
                                  <a:pt x="4917618" y="393065"/>
                                  <a:pt x="4918126" y="393065"/>
                                  <a:pt x="4918634" y="393065"/>
                                </a:cubicBezTo>
                                <a:cubicBezTo>
                                  <a:pt x="4919142" y="393065"/>
                                  <a:pt x="4919523" y="392938"/>
                                  <a:pt x="4920031" y="392938"/>
                                </a:cubicBezTo>
                                <a:cubicBezTo>
                                  <a:pt x="4920539" y="392938"/>
                                  <a:pt x="4921047" y="392938"/>
                                  <a:pt x="4921555" y="392938"/>
                                </a:cubicBezTo>
                                <a:cubicBezTo>
                                  <a:pt x="4922063" y="392938"/>
                                  <a:pt x="4922444" y="392938"/>
                                  <a:pt x="4922952" y="392938"/>
                                </a:cubicBezTo>
                                <a:cubicBezTo>
                                  <a:pt x="4923460" y="393065"/>
                                  <a:pt x="4923968" y="393065"/>
                                  <a:pt x="4924476" y="393192"/>
                                </a:cubicBezTo>
                                <a:cubicBezTo>
                                  <a:pt x="4924984" y="393319"/>
                                  <a:pt x="4925365" y="393446"/>
                                  <a:pt x="4925873" y="393700"/>
                                </a:cubicBezTo>
                                <a:cubicBezTo>
                                  <a:pt x="4926381" y="393827"/>
                                  <a:pt x="4926889" y="394081"/>
                                  <a:pt x="4927397" y="394208"/>
                                </a:cubicBezTo>
                                <a:cubicBezTo>
                                  <a:pt x="4927905" y="394462"/>
                                  <a:pt x="4928286" y="394589"/>
                                  <a:pt x="4928794" y="394843"/>
                                </a:cubicBezTo>
                                <a:cubicBezTo>
                                  <a:pt x="4929302" y="395097"/>
                                  <a:pt x="4929810" y="395224"/>
                                  <a:pt x="4930318" y="395478"/>
                                </a:cubicBezTo>
                                <a:cubicBezTo>
                                  <a:pt x="4930826" y="395605"/>
                                  <a:pt x="4931207" y="395732"/>
                                  <a:pt x="4931715" y="395859"/>
                                </a:cubicBezTo>
                                <a:cubicBezTo>
                                  <a:pt x="4932223" y="395986"/>
                                  <a:pt x="4932731" y="395986"/>
                                  <a:pt x="4933239" y="395986"/>
                                </a:cubicBezTo>
                                <a:cubicBezTo>
                                  <a:pt x="4933620" y="396113"/>
                                  <a:pt x="4934128" y="396113"/>
                                  <a:pt x="4934636" y="395986"/>
                                </a:cubicBezTo>
                                <a:cubicBezTo>
                                  <a:pt x="4935144" y="395986"/>
                                  <a:pt x="4935652" y="395986"/>
                                  <a:pt x="4936160" y="395859"/>
                                </a:cubicBezTo>
                                <a:cubicBezTo>
                                  <a:pt x="4936541" y="395859"/>
                                  <a:pt x="4937049" y="395732"/>
                                  <a:pt x="4937557" y="395732"/>
                                </a:cubicBezTo>
                                <a:cubicBezTo>
                                  <a:pt x="4938065" y="395605"/>
                                  <a:pt x="4938573" y="395605"/>
                                  <a:pt x="4939081" y="395478"/>
                                </a:cubicBezTo>
                                <a:cubicBezTo>
                                  <a:pt x="4939462" y="395351"/>
                                  <a:pt x="4939970" y="395224"/>
                                  <a:pt x="4940478" y="395097"/>
                                </a:cubicBezTo>
                                <a:cubicBezTo>
                                  <a:pt x="4940986" y="394970"/>
                                  <a:pt x="4941494" y="394716"/>
                                  <a:pt x="4942002" y="394589"/>
                                </a:cubicBezTo>
                                <a:cubicBezTo>
                                  <a:pt x="4942383" y="394335"/>
                                  <a:pt x="4942891" y="394081"/>
                                  <a:pt x="4943399" y="393700"/>
                                </a:cubicBezTo>
                                <a:cubicBezTo>
                                  <a:pt x="4943907" y="393319"/>
                                  <a:pt x="4944415" y="392938"/>
                                  <a:pt x="4944923" y="392430"/>
                                </a:cubicBezTo>
                                <a:cubicBezTo>
                                  <a:pt x="4945304" y="391922"/>
                                  <a:pt x="4945812" y="391287"/>
                                  <a:pt x="4946320" y="390779"/>
                                </a:cubicBezTo>
                                <a:cubicBezTo>
                                  <a:pt x="4946828" y="390144"/>
                                  <a:pt x="4947336" y="389382"/>
                                  <a:pt x="4947844" y="388747"/>
                                </a:cubicBezTo>
                                <a:cubicBezTo>
                                  <a:pt x="4948225" y="387985"/>
                                  <a:pt x="4948733" y="387223"/>
                                  <a:pt x="4949241" y="386461"/>
                                </a:cubicBezTo>
                                <a:cubicBezTo>
                                  <a:pt x="4949749" y="385699"/>
                                  <a:pt x="4950257" y="384937"/>
                                  <a:pt x="4950638" y="384175"/>
                                </a:cubicBezTo>
                                <a:cubicBezTo>
                                  <a:pt x="4951146" y="383540"/>
                                  <a:pt x="4951654" y="382778"/>
                                  <a:pt x="4952162" y="382270"/>
                                </a:cubicBezTo>
                                <a:cubicBezTo>
                                  <a:pt x="4952670" y="381762"/>
                                  <a:pt x="4953178" y="381381"/>
                                  <a:pt x="4953559" y="381127"/>
                                </a:cubicBezTo>
                                <a:cubicBezTo>
                                  <a:pt x="4954067" y="381000"/>
                                  <a:pt x="4954575" y="381000"/>
                                  <a:pt x="4955083" y="381254"/>
                                </a:cubicBezTo>
                                <a:cubicBezTo>
                                  <a:pt x="4955591" y="381508"/>
                                  <a:pt x="4956099" y="382016"/>
                                  <a:pt x="4956480" y="382778"/>
                                </a:cubicBezTo>
                                <a:cubicBezTo>
                                  <a:pt x="4956988" y="383667"/>
                                  <a:pt x="4957496" y="384810"/>
                                  <a:pt x="4958004" y="386207"/>
                                </a:cubicBezTo>
                                <a:cubicBezTo>
                                  <a:pt x="4958512" y="387731"/>
                                  <a:pt x="4959147" y="390525"/>
                                  <a:pt x="4959401" y="391414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AD4A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0" name="Shape 29820"/>
                        <wps:cNvSpPr/>
                        <wps:spPr>
                          <a:xfrm>
                            <a:off x="146901" y="2356358"/>
                            <a:ext cx="4959401" cy="39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8526">
                                <a:moveTo>
                                  <a:pt x="0" y="392684"/>
                                </a:moveTo>
                                <a:cubicBezTo>
                                  <a:pt x="483" y="392684"/>
                                  <a:pt x="978" y="392684"/>
                                  <a:pt x="1460" y="392684"/>
                                </a:cubicBezTo>
                                <a:cubicBezTo>
                                  <a:pt x="1943" y="392684"/>
                                  <a:pt x="2426" y="392684"/>
                                  <a:pt x="2921" y="392684"/>
                                </a:cubicBezTo>
                                <a:cubicBezTo>
                                  <a:pt x="3404" y="392557"/>
                                  <a:pt x="3886" y="392557"/>
                                  <a:pt x="4382" y="392557"/>
                                </a:cubicBezTo>
                                <a:cubicBezTo>
                                  <a:pt x="4864" y="392557"/>
                                  <a:pt x="5347" y="392557"/>
                                  <a:pt x="5842" y="392430"/>
                                </a:cubicBezTo>
                                <a:cubicBezTo>
                                  <a:pt x="6325" y="392430"/>
                                  <a:pt x="6807" y="392430"/>
                                  <a:pt x="7290" y="392430"/>
                                </a:cubicBezTo>
                                <a:cubicBezTo>
                                  <a:pt x="7785" y="392430"/>
                                  <a:pt x="8268" y="392303"/>
                                  <a:pt x="8750" y="392303"/>
                                </a:cubicBezTo>
                                <a:cubicBezTo>
                                  <a:pt x="9233" y="392303"/>
                                  <a:pt x="9728" y="392303"/>
                                  <a:pt x="10211" y="392303"/>
                                </a:cubicBezTo>
                                <a:cubicBezTo>
                                  <a:pt x="10693" y="392176"/>
                                  <a:pt x="11189" y="392176"/>
                                  <a:pt x="11671" y="392176"/>
                                </a:cubicBezTo>
                                <a:cubicBezTo>
                                  <a:pt x="12154" y="392176"/>
                                  <a:pt x="12637" y="392176"/>
                                  <a:pt x="13132" y="392176"/>
                                </a:cubicBezTo>
                                <a:cubicBezTo>
                                  <a:pt x="13614" y="392176"/>
                                  <a:pt x="14097" y="392176"/>
                                  <a:pt x="14592" y="392176"/>
                                </a:cubicBezTo>
                                <a:cubicBezTo>
                                  <a:pt x="15075" y="392176"/>
                                  <a:pt x="15557" y="392176"/>
                                  <a:pt x="16040" y="392303"/>
                                </a:cubicBezTo>
                                <a:cubicBezTo>
                                  <a:pt x="16535" y="392303"/>
                                  <a:pt x="17018" y="392176"/>
                                  <a:pt x="17501" y="392303"/>
                                </a:cubicBezTo>
                                <a:cubicBezTo>
                                  <a:pt x="17996" y="392303"/>
                                  <a:pt x="18479" y="392303"/>
                                  <a:pt x="18961" y="392303"/>
                                </a:cubicBezTo>
                                <a:cubicBezTo>
                                  <a:pt x="19444" y="392303"/>
                                  <a:pt x="19939" y="392303"/>
                                  <a:pt x="20422" y="392303"/>
                                </a:cubicBezTo>
                                <a:cubicBezTo>
                                  <a:pt x="20904" y="392176"/>
                                  <a:pt x="21399" y="392176"/>
                                  <a:pt x="21882" y="392176"/>
                                </a:cubicBezTo>
                                <a:cubicBezTo>
                                  <a:pt x="22365" y="392176"/>
                                  <a:pt x="22847" y="392176"/>
                                  <a:pt x="23343" y="392049"/>
                                </a:cubicBezTo>
                                <a:cubicBezTo>
                                  <a:pt x="23825" y="392049"/>
                                  <a:pt x="24308" y="392049"/>
                                  <a:pt x="24803" y="391922"/>
                                </a:cubicBezTo>
                                <a:cubicBezTo>
                                  <a:pt x="25286" y="391922"/>
                                  <a:pt x="25768" y="391922"/>
                                  <a:pt x="26251" y="391795"/>
                                </a:cubicBezTo>
                                <a:cubicBezTo>
                                  <a:pt x="26746" y="391795"/>
                                  <a:pt x="27229" y="391668"/>
                                  <a:pt x="27711" y="391668"/>
                                </a:cubicBezTo>
                                <a:cubicBezTo>
                                  <a:pt x="28207" y="391541"/>
                                  <a:pt x="28689" y="391541"/>
                                  <a:pt x="29172" y="391541"/>
                                </a:cubicBezTo>
                                <a:cubicBezTo>
                                  <a:pt x="29654" y="391414"/>
                                  <a:pt x="30150" y="391414"/>
                                  <a:pt x="30632" y="391414"/>
                                </a:cubicBezTo>
                                <a:cubicBezTo>
                                  <a:pt x="31115" y="391287"/>
                                  <a:pt x="31610" y="391287"/>
                                  <a:pt x="32093" y="391287"/>
                                </a:cubicBezTo>
                                <a:cubicBezTo>
                                  <a:pt x="32576" y="391287"/>
                                  <a:pt x="33058" y="391160"/>
                                  <a:pt x="33553" y="391160"/>
                                </a:cubicBezTo>
                                <a:cubicBezTo>
                                  <a:pt x="34036" y="391160"/>
                                  <a:pt x="34519" y="391160"/>
                                  <a:pt x="35014" y="391033"/>
                                </a:cubicBezTo>
                                <a:cubicBezTo>
                                  <a:pt x="35496" y="391033"/>
                                  <a:pt x="35979" y="391033"/>
                                  <a:pt x="36462" y="390906"/>
                                </a:cubicBezTo>
                                <a:cubicBezTo>
                                  <a:pt x="36957" y="390906"/>
                                  <a:pt x="37440" y="390906"/>
                                  <a:pt x="37922" y="390779"/>
                                </a:cubicBezTo>
                                <a:cubicBezTo>
                                  <a:pt x="38418" y="390779"/>
                                  <a:pt x="38900" y="390779"/>
                                  <a:pt x="39383" y="390652"/>
                                </a:cubicBezTo>
                                <a:cubicBezTo>
                                  <a:pt x="39865" y="390652"/>
                                  <a:pt x="40361" y="390652"/>
                                  <a:pt x="40843" y="390525"/>
                                </a:cubicBezTo>
                                <a:cubicBezTo>
                                  <a:pt x="41326" y="390525"/>
                                  <a:pt x="41808" y="390525"/>
                                  <a:pt x="42304" y="390398"/>
                                </a:cubicBezTo>
                                <a:cubicBezTo>
                                  <a:pt x="42786" y="390398"/>
                                  <a:pt x="43269" y="390271"/>
                                  <a:pt x="43764" y="390271"/>
                                </a:cubicBezTo>
                                <a:cubicBezTo>
                                  <a:pt x="44247" y="390271"/>
                                  <a:pt x="44729" y="390271"/>
                                  <a:pt x="45225" y="390144"/>
                                </a:cubicBezTo>
                                <a:cubicBezTo>
                                  <a:pt x="45707" y="390144"/>
                                  <a:pt x="46190" y="390144"/>
                                  <a:pt x="46673" y="390144"/>
                                </a:cubicBezTo>
                                <a:cubicBezTo>
                                  <a:pt x="47168" y="390017"/>
                                  <a:pt x="47650" y="390017"/>
                                  <a:pt x="48133" y="390017"/>
                                </a:cubicBezTo>
                                <a:cubicBezTo>
                                  <a:pt x="48628" y="390017"/>
                                  <a:pt x="49111" y="389890"/>
                                  <a:pt x="49593" y="389890"/>
                                </a:cubicBezTo>
                                <a:cubicBezTo>
                                  <a:pt x="50076" y="389890"/>
                                  <a:pt x="50571" y="389890"/>
                                  <a:pt x="51054" y="389763"/>
                                </a:cubicBezTo>
                                <a:cubicBezTo>
                                  <a:pt x="51537" y="389763"/>
                                  <a:pt x="52032" y="389763"/>
                                  <a:pt x="52515" y="389636"/>
                                </a:cubicBezTo>
                                <a:cubicBezTo>
                                  <a:pt x="52997" y="389636"/>
                                  <a:pt x="53480" y="389636"/>
                                  <a:pt x="53975" y="389636"/>
                                </a:cubicBezTo>
                                <a:cubicBezTo>
                                  <a:pt x="54458" y="389509"/>
                                  <a:pt x="54940" y="389509"/>
                                  <a:pt x="55435" y="389509"/>
                                </a:cubicBezTo>
                                <a:cubicBezTo>
                                  <a:pt x="55918" y="389509"/>
                                  <a:pt x="56401" y="389382"/>
                                  <a:pt x="56883" y="389382"/>
                                </a:cubicBezTo>
                                <a:cubicBezTo>
                                  <a:pt x="57379" y="389382"/>
                                  <a:pt x="57861" y="389382"/>
                                  <a:pt x="58344" y="389382"/>
                                </a:cubicBezTo>
                                <a:cubicBezTo>
                                  <a:pt x="58826" y="389382"/>
                                  <a:pt x="59322" y="389255"/>
                                  <a:pt x="59804" y="389255"/>
                                </a:cubicBezTo>
                                <a:cubicBezTo>
                                  <a:pt x="60287" y="389255"/>
                                  <a:pt x="60782" y="389255"/>
                                  <a:pt x="61265" y="389255"/>
                                </a:cubicBezTo>
                                <a:cubicBezTo>
                                  <a:pt x="61747" y="389255"/>
                                  <a:pt x="62230" y="389128"/>
                                  <a:pt x="62725" y="389128"/>
                                </a:cubicBezTo>
                                <a:cubicBezTo>
                                  <a:pt x="63208" y="389128"/>
                                  <a:pt x="63690" y="389255"/>
                                  <a:pt x="64186" y="389128"/>
                                </a:cubicBezTo>
                                <a:cubicBezTo>
                                  <a:pt x="64668" y="389128"/>
                                  <a:pt x="65151" y="389128"/>
                                  <a:pt x="65646" y="389128"/>
                                </a:cubicBezTo>
                                <a:cubicBezTo>
                                  <a:pt x="66129" y="389128"/>
                                  <a:pt x="66612" y="389128"/>
                                  <a:pt x="67094" y="389001"/>
                                </a:cubicBezTo>
                                <a:cubicBezTo>
                                  <a:pt x="67589" y="389001"/>
                                  <a:pt x="68072" y="389001"/>
                                  <a:pt x="68555" y="389001"/>
                                </a:cubicBezTo>
                                <a:cubicBezTo>
                                  <a:pt x="69050" y="388874"/>
                                  <a:pt x="69532" y="388874"/>
                                  <a:pt x="70015" y="388874"/>
                                </a:cubicBezTo>
                                <a:cubicBezTo>
                                  <a:pt x="70498" y="388747"/>
                                  <a:pt x="70993" y="388747"/>
                                  <a:pt x="71476" y="388747"/>
                                </a:cubicBezTo>
                                <a:cubicBezTo>
                                  <a:pt x="71958" y="388620"/>
                                  <a:pt x="72441" y="388620"/>
                                  <a:pt x="72936" y="388620"/>
                                </a:cubicBezTo>
                                <a:cubicBezTo>
                                  <a:pt x="73419" y="388493"/>
                                  <a:pt x="73901" y="388493"/>
                                  <a:pt x="74397" y="388493"/>
                                </a:cubicBezTo>
                                <a:cubicBezTo>
                                  <a:pt x="74879" y="388493"/>
                                  <a:pt x="75362" y="388366"/>
                                  <a:pt x="75844" y="388366"/>
                                </a:cubicBezTo>
                                <a:cubicBezTo>
                                  <a:pt x="76340" y="388366"/>
                                  <a:pt x="76822" y="388366"/>
                                  <a:pt x="77305" y="388366"/>
                                </a:cubicBezTo>
                                <a:cubicBezTo>
                                  <a:pt x="77800" y="388239"/>
                                  <a:pt x="78283" y="388239"/>
                                  <a:pt x="78765" y="388239"/>
                                </a:cubicBezTo>
                                <a:cubicBezTo>
                                  <a:pt x="79261" y="388239"/>
                                  <a:pt x="79743" y="388239"/>
                                  <a:pt x="80226" y="388239"/>
                                </a:cubicBezTo>
                                <a:cubicBezTo>
                                  <a:pt x="80709" y="388239"/>
                                  <a:pt x="81204" y="388239"/>
                                  <a:pt x="81686" y="388112"/>
                                </a:cubicBezTo>
                                <a:cubicBezTo>
                                  <a:pt x="82169" y="388112"/>
                                  <a:pt x="82652" y="388112"/>
                                  <a:pt x="83147" y="387985"/>
                                </a:cubicBezTo>
                                <a:cubicBezTo>
                                  <a:pt x="83629" y="387985"/>
                                  <a:pt x="84112" y="387985"/>
                                  <a:pt x="84607" y="387985"/>
                                </a:cubicBezTo>
                                <a:cubicBezTo>
                                  <a:pt x="85090" y="387985"/>
                                  <a:pt x="85573" y="387858"/>
                                  <a:pt x="86068" y="387858"/>
                                </a:cubicBezTo>
                                <a:cubicBezTo>
                                  <a:pt x="86551" y="387858"/>
                                  <a:pt x="87033" y="387731"/>
                                  <a:pt x="87516" y="387731"/>
                                </a:cubicBezTo>
                                <a:cubicBezTo>
                                  <a:pt x="88011" y="387731"/>
                                  <a:pt x="88494" y="387731"/>
                                  <a:pt x="88976" y="387731"/>
                                </a:cubicBezTo>
                                <a:cubicBezTo>
                                  <a:pt x="89459" y="387731"/>
                                  <a:pt x="89954" y="387604"/>
                                  <a:pt x="90437" y="387604"/>
                                </a:cubicBezTo>
                                <a:cubicBezTo>
                                  <a:pt x="90919" y="387604"/>
                                  <a:pt x="91415" y="387604"/>
                                  <a:pt x="91897" y="387604"/>
                                </a:cubicBezTo>
                                <a:cubicBezTo>
                                  <a:pt x="92380" y="387604"/>
                                  <a:pt x="92862" y="387604"/>
                                  <a:pt x="93358" y="387604"/>
                                </a:cubicBezTo>
                                <a:cubicBezTo>
                                  <a:pt x="93840" y="387604"/>
                                  <a:pt x="94323" y="387604"/>
                                  <a:pt x="94818" y="387604"/>
                                </a:cubicBezTo>
                                <a:cubicBezTo>
                                  <a:pt x="95301" y="387604"/>
                                  <a:pt x="95783" y="387604"/>
                                  <a:pt x="96279" y="387604"/>
                                </a:cubicBezTo>
                                <a:cubicBezTo>
                                  <a:pt x="96761" y="387604"/>
                                  <a:pt x="97244" y="387604"/>
                                  <a:pt x="97727" y="387477"/>
                                </a:cubicBezTo>
                                <a:cubicBezTo>
                                  <a:pt x="98222" y="387477"/>
                                  <a:pt x="98704" y="387477"/>
                                  <a:pt x="99187" y="387477"/>
                                </a:cubicBezTo>
                                <a:cubicBezTo>
                                  <a:pt x="99670" y="387350"/>
                                  <a:pt x="100165" y="387350"/>
                                  <a:pt x="100648" y="387223"/>
                                </a:cubicBezTo>
                                <a:cubicBezTo>
                                  <a:pt x="101130" y="387223"/>
                                  <a:pt x="101625" y="387223"/>
                                  <a:pt x="102108" y="387096"/>
                                </a:cubicBezTo>
                                <a:cubicBezTo>
                                  <a:pt x="102591" y="387096"/>
                                  <a:pt x="103073" y="387096"/>
                                  <a:pt x="103568" y="386969"/>
                                </a:cubicBezTo>
                                <a:cubicBezTo>
                                  <a:pt x="104051" y="386969"/>
                                  <a:pt x="104534" y="386842"/>
                                  <a:pt x="105029" y="386842"/>
                                </a:cubicBezTo>
                                <a:cubicBezTo>
                                  <a:pt x="105512" y="386842"/>
                                  <a:pt x="105994" y="386715"/>
                                  <a:pt x="106477" y="386715"/>
                                </a:cubicBezTo>
                                <a:cubicBezTo>
                                  <a:pt x="106972" y="386715"/>
                                  <a:pt x="107455" y="386715"/>
                                  <a:pt x="107937" y="386715"/>
                                </a:cubicBezTo>
                                <a:cubicBezTo>
                                  <a:pt x="108433" y="386588"/>
                                  <a:pt x="108915" y="386588"/>
                                  <a:pt x="109398" y="386588"/>
                                </a:cubicBezTo>
                                <a:cubicBezTo>
                                  <a:pt x="109880" y="386588"/>
                                  <a:pt x="110376" y="386588"/>
                                  <a:pt x="110858" y="386588"/>
                                </a:cubicBezTo>
                                <a:cubicBezTo>
                                  <a:pt x="111341" y="386588"/>
                                  <a:pt x="111836" y="386588"/>
                                  <a:pt x="112319" y="386588"/>
                                </a:cubicBezTo>
                                <a:cubicBezTo>
                                  <a:pt x="112801" y="386588"/>
                                  <a:pt x="113284" y="386588"/>
                                  <a:pt x="113779" y="386588"/>
                                </a:cubicBezTo>
                                <a:cubicBezTo>
                                  <a:pt x="114262" y="386588"/>
                                  <a:pt x="114745" y="386588"/>
                                  <a:pt x="115240" y="386588"/>
                                </a:cubicBezTo>
                                <a:cubicBezTo>
                                  <a:pt x="115722" y="386588"/>
                                  <a:pt x="116205" y="386588"/>
                                  <a:pt x="116688" y="386588"/>
                                </a:cubicBezTo>
                                <a:cubicBezTo>
                                  <a:pt x="117183" y="386588"/>
                                  <a:pt x="117665" y="386715"/>
                                  <a:pt x="118148" y="386715"/>
                                </a:cubicBezTo>
                                <a:cubicBezTo>
                                  <a:pt x="118643" y="386715"/>
                                  <a:pt x="119126" y="386715"/>
                                  <a:pt x="119609" y="386715"/>
                                </a:cubicBezTo>
                                <a:cubicBezTo>
                                  <a:pt x="120091" y="386715"/>
                                  <a:pt x="120587" y="386715"/>
                                  <a:pt x="121069" y="386715"/>
                                </a:cubicBezTo>
                                <a:cubicBezTo>
                                  <a:pt x="121552" y="386715"/>
                                  <a:pt x="122047" y="386715"/>
                                  <a:pt x="122530" y="386715"/>
                                </a:cubicBezTo>
                                <a:cubicBezTo>
                                  <a:pt x="123012" y="386715"/>
                                  <a:pt x="123495" y="386715"/>
                                  <a:pt x="123990" y="386715"/>
                                </a:cubicBezTo>
                                <a:cubicBezTo>
                                  <a:pt x="124473" y="386715"/>
                                  <a:pt x="124955" y="386715"/>
                                  <a:pt x="125451" y="386715"/>
                                </a:cubicBezTo>
                                <a:cubicBezTo>
                                  <a:pt x="125933" y="386588"/>
                                  <a:pt x="126416" y="386588"/>
                                  <a:pt x="126898" y="386588"/>
                                </a:cubicBezTo>
                                <a:cubicBezTo>
                                  <a:pt x="127394" y="386588"/>
                                  <a:pt x="127876" y="386461"/>
                                  <a:pt x="128359" y="386461"/>
                                </a:cubicBezTo>
                                <a:cubicBezTo>
                                  <a:pt x="128854" y="386461"/>
                                  <a:pt x="129337" y="386461"/>
                                  <a:pt x="129819" y="386334"/>
                                </a:cubicBezTo>
                                <a:cubicBezTo>
                                  <a:pt x="130302" y="386334"/>
                                  <a:pt x="130797" y="386207"/>
                                  <a:pt x="131280" y="386207"/>
                                </a:cubicBezTo>
                                <a:cubicBezTo>
                                  <a:pt x="131763" y="386080"/>
                                  <a:pt x="132258" y="386080"/>
                                  <a:pt x="132740" y="385953"/>
                                </a:cubicBezTo>
                                <a:cubicBezTo>
                                  <a:pt x="133223" y="385953"/>
                                  <a:pt x="133706" y="385953"/>
                                  <a:pt x="134201" y="385826"/>
                                </a:cubicBezTo>
                                <a:cubicBezTo>
                                  <a:pt x="134684" y="385826"/>
                                  <a:pt x="135166" y="385699"/>
                                  <a:pt x="135661" y="385699"/>
                                </a:cubicBezTo>
                                <a:cubicBezTo>
                                  <a:pt x="136144" y="385572"/>
                                  <a:pt x="136627" y="385572"/>
                                  <a:pt x="137109" y="385572"/>
                                </a:cubicBezTo>
                                <a:cubicBezTo>
                                  <a:pt x="137604" y="385445"/>
                                  <a:pt x="138087" y="385445"/>
                                  <a:pt x="138570" y="385445"/>
                                </a:cubicBezTo>
                                <a:cubicBezTo>
                                  <a:pt x="139065" y="385318"/>
                                  <a:pt x="139548" y="385318"/>
                                  <a:pt x="140030" y="385318"/>
                                </a:cubicBezTo>
                                <a:cubicBezTo>
                                  <a:pt x="140513" y="385318"/>
                                  <a:pt x="141008" y="385191"/>
                                  <a:pt x="141491" y="385191"/>
                                </a:cubicBezTo>
                                <a:cubicBezTo>
                                  <a:pt x="141973" y="385191"/>
                                  <a:pt x="142469" y="385191"/>
                                  <a:pt x="142951" y="385064"/>
                                </a:cubicBezTo>
                                <a:cubicBezTo>
                                  <a:pt x="143434" y="385064"/>
                                  <a:pt x="143916" y="385064"/>
                                  <a:pt x="144412" y="385064"/>
                                </a:cubicBezTo>
                                <a:cubicBezTo>
                                  <a:pt x="144894" y="384937"/>
                                  <a:pt x="145377" y="384937"/>
                                  <a:pt x="145872" y="384937"/>
                                </a:cubicBezTo>
                                <a:cubicBezTo>
                                  <a:pt x="146355" y="384937"/>
                                  <a:pt x="146837" y="384937"/>
                                  <a:pt x="147320" y="384810"/>
                                </a:cubicBezTo>
                                <a:cubicBezTo>
                                  <a:pt x="147815" y="384810"/>
                                  <a:pt x="148298" y="384810"/>
                                  <a:pt x="148781" y="384683"/>
                                </a:cubicBezTo>
                                <a:cubicBezTo>
                                  <a:pt x="149276" y="384683"/>
                                  <a:pt x="149758" y="384683"/>
                                  <a:pt x="150241" y="384683"/>
                                </a:cubicBezTo>
                                <a:cubicBezTo>
                                  <a:pt x="150724" y="384683"/>
                                  <a:pt x="151219" y="384556"/>
                                  <a:pt x="151702" y="384556"/>
                                </a:cubicBezTo>
                                <a:cubicBezTo>
                                  <a:pt x="152184" y="384556"/>
                                  <a:pt x="152679" y="384429"/>
                                  <a:pt x="153162" y="384429"/>
                                </a:cubicBezTo>
                                <a:cubicBezTo>
                                  <a:pt x="153645" y="384429"/>
                                  <a:pt x="154127" y="384302"/>
                                  <a:pt x="154623" y="384302"/>
                                </a:cubicBezTo>
                                <a:cubicBezTo>
                                  <a:pt x="155105" y="384302"/>
                                  <a:pt x="155588" y="384175"/>
                                  <a:pt x="156083" y="384175"/>
                                </a:cubicBezTo>
                                <a:cubicBezTo>
                                  <a:pt x="156566" y="384048"/>
                                  <a:pt x="157048" y="384048"/>
                                  <a:pt x="157531" y="384048"/>
                                </a:cubicBezTo>
                                <a:cubicBezTo>
                                  <a:pt x="158026" y="383921"/>
                                  <a:pt x="158509" y="383921"/>
                                  <a:pt x="158991" y="383794"/>
                                </a:cubicBezTo>
                                <a:cubicBezTo>
                                  <a:pt x="159487" y="383794"/>
                                  <a:pt x="159969" y="383667"/>
                                  <a:pt x="160452" y="383667"/>
                                </a:cubicBezTo>
                                <a:cubicBezTo>
                                  <a:pt x="160934" y="383667"/>
                                  <a:pt x="161430" y="383540"/>
                                  <a:pt x="161912" y="383540"/>
                                </a:cubicBezTo>
                                <a:cubicBezTo>
                                  <a:pt x="162395" y="383540"/>
                                  <a:pt x="162878" y="383540"/>
                                  <a:pt x="163373" y="383540"/>
                                </a:cubicBezTo>
                                <a:cubicBezTo>
                                  <a:pt x="163855" y="383413"/>
                                  <a:pt x="164338" y="383540"/>
                                  <a:pt x="164833" y="383540"/>
                                </a:cubicBezTo>
                                <a:cubicBezTo>
                                  <a:pt x="165316" y="383540"/>
                                  <a:pt x="165799" y="383540"/>
                                  <a:pt x="166294" y="383540"/>
                                </a:cubicBezTo>
                                <a:cubicBezTo>
                                  <a:pt x="166776" y="383540"/>
                                  <a:pt x="167259" y="383540"/>
                                  <a:pt x="167742" y="383667"/>
                                </a:cubicBezTo>
                                <a:cubicBezTo>
                                  <a:pt x="168237" y="383667"/>
                                  <a:pt x="168720" y="383667"/>
                                  <a:pt x="169202" y="383667"/>
                                </a:cubicBezTo>
                                <a:cubicBezTo>
                                  <a:pt x="169697" y="383667"/>
                                  <a:pt x="170180" y="383667"/>
                                  <a:pt x="170663" y="383667"/>
                                </a:cubicBezTo>
                                <a:cubicBezTo>
                                  <a:pt x="171145" y="383667"/>
                                  <a:pt x="171641" y="383667"/>
                                  <a:pt x="172123" y="383667"/>
                                </a:cubicBezTo>
                                <a:cubicBezTo>
                                  <a:pt x="172606" y="383667"/>
                                  <a:pt x="173101" y="383667"/>
                                  <a:pt x="173584" y="383667"/>
                                </a:cubicBezTo>
                                <a:cubicBezTo>
                                  <a:pt x="174066" y="383540"/>
                                  <a:pt x="174549" y="383540"/>
                                  <a:pt x="175044" y="383540"/>
                                </a:cubicBezTo>
                                <a:cubicBezTo>
                                  <a:pt x="175527" y="383540"/>
                                  <a:pt x="176009" y="383413"/>
                                  <a:pt x="176505" y="383413"/>
                                </a:cubicBezTo>
                                <a:cubicBezTo>
                                  <a:pt x="176987" y="383413"/>
                                  <a:pt x="177470" y="383286"/>
                                  <a:pt x="177952" y="383286"/>
                                </a:cubicBezTo>
                                <a:cubicBezTo>
                                  <a:pt x="178448" y="383286"/>
                                  <a:pt x="178930" y="383286"/>
                                  <a:pt x="179413" y="383159"/>
                                </a:cubicBezTo>
                                <a:cubicBezTo>
                                  <a:pt x="179896" y="383159"/>
                                  <a:pt x="180391" y="383159"/>
                                  <a:pt x="180873" y="383032"/>
                                </a:cubicBezTo>
                                <a:cubicBezTo>
                                  <a:pt x="181356" y="383032"/>
                                  <a:pt x="181851" y="383032"/>
                                  <a:pt x="182334" y="383032"/>
                                </a:cubicBezTo>
                                <a:cubicBezTo>
                                  <a:pt x="182817" y="382905"/>
                                  <a:pt x="183299" y="382905"/>
                                  <a:pt x="183794" y="382905"/>
                                </a:cubicBezTo>
                                <a:cubicBezTo>
                                  <a:pt x="184277" y="382905"/>
                                  <a:pt x="184760" y="382778"/>
                                  <a:pt x="185255" y="382778"/>
                                </a:cubicBezTo>
                                <a:cubicBezTo>
                                  <a:pt x="185738" y="382778"/>
                                  <a:pt x="186220" y="382651"/>
                                  <a:pt x="186715" y="382651"/>
                                </a:cubicBezTo>
                                <a:cubicBezTo>
                                  <a:pt x="187198" y="382524"/>
                                  <a:pt x="187681" y="382524"/>
                                  <a:pt x="188163" y="382524"/>
                                </a:cubicBezTo>
                                <a:cubicBezTo>
                                  <a:pt x="188659" y="382524"/>
                                  <a:pt x="189141" y="382397"/>
                                  <a:pt x="189624" y="382397"/>
                                </a:cubicBezTo>
                                <a:cubicBezTo>
                                  <a:pt x="190119" y="382397"/>
                                  <a:pt x="190602" y="382270"/>
                                  <a:pt x="191084" y="382270"/>
                                </a:cubicBezTo>
                                <a:cubicBezTo>
                                  <a:pt x="191567" y="382270"/>
                                  <a:pt x="192062" y="382270"/>
                                  <a:pt x="192545" y="382270"/>
                                </a:cubicBezTo>
                                <a:cubicBezTo>
                                  <a:pt x="193027" y="382270"/>
                                  <a:pt x="193510" y="382270"/>
                                  <a:pt x="194005" y="382270"/>
                                </a:cubicBezTo>
                                <a:cubicBezTo>
                                  <a:pt x="194488" y="382270"/>
                                  <a:pt x="194970" y="382270"/>
                                  <a:pt x="195466" y="382270"/>
                                </a:cubicBezTo>
                                <a:cubicBezTo>
                                  <a:pt x="195948" y="382270"/>
                                  <a:pt x="196431" y="382270"/>
                                  <a:pt x="196914" y="382270"/>
                                </a:cubicBezTo>
                                <a:cubicBezTo>
                                  <a:pt x="197409" y="382270"/>
                                  <a:pt x="197891" y="382270"/>
                                  <a:pt x="198374" y="382143"/>
                                </a:cubicBezTo>
                                <a:cubicBezTo>
                                  <a:pt x="198869" y="382143"/>
                                  <a:pt x="199352" y="382143"/>
                                  <a:pt x="199835" y="382143"/>
                                </a:cubicBezTo>
                                <a:cubicBezTo>
                                  <a:pt x="200330" y="382143"/>
                                  <a:pt x="200812" y="382143"/>
                                  <a:pt x="201295" y="382016"/>
                                </a:cubicBezTo>
                                <a:cubicBezTo>
                                  <a:pt x="201778" y="382016"/>
                                  <a:pt x="202273" y="382016"/>
                                  <a:pt x="202756" y="382016"/>
                                </a:cubicBezTo>
                                <a:cubicBezTo>
                                  <a:pt x="203238" y="382016"/>
                                  <a:pt x="203721" y="381889"/>
                                  <a:pt x="204216" y="381889"/>
                                </a:cubicBezTo>
                                <a:cubicBezTo>
                                  <a:pt x="204699" y="381889"/>
                                  <a:pt x="205181" y="381889"/>
                                  <a:pt x="205677" y="381889"/>
                                </a:cubicBezTo>
                                <a:cubicBezTo>
                                  <a:pt x="206159" y="381762"/>
                                  <a:pt x="206642" y="381762"/>
                                  <a:pt x="207137" y="381762"/>
                                </a:cubicBezTo>
                                <a:cubicBezTo>
                                  <a:pt x="207620" y="381762"/>
                                  <a:pt x="208102" y="381762"/>
                                  <a:pt x="208585" y="381762"/>
                                </a:cubicBezTo>
                                <a:cubicBezTo>
                                  <a:pt x="209080" y="381762"/>
                                  <a:pt x="209563" y="381762"/>
                                  <a:pt x="210045" y="381762"/>
                                </a:cubicBezTo>
                                <a:cubicBezTo>
                                  <a:pt x="210528" y="381635"/>
                                  <a:pt x="211023" y="381635"/>
                                  <a:pt x="211506" y="381635"/>
                                </a:cubicBezTo>
                                <a:cubicBezTo>
                                  <a:pt x="211988" y="381635"/>
                                  <a:pt x="212484" y="381508"/>
                                  <a:pt x="212966" y="381508"/>
                                </a:cubicBezTo>
                                <a:cubicBezTo>
                                  <a:pt x="213449" y="381508"/>
                                  <a:pt x="213932" y="381508"/>
                                  <a:pt x="214427" y="381508"/>
                                </a:cubicBezTo>
                                <a:cubicBezTo>
                                  <a:pt x="214909" y="381381"/>
                                  <a:pt x="215392" y="381381"/>
                                  <a:pt x="215887" y="381381"/>
                                </a:cubicBezTo>
                                <a:cubicBezTo>
                                  <a:pt x="216370" y="381254"/>
                                  <a:pt x="216853" y="381254"/>
                                  <a:pt x="217348" y="381254"/>
                                </a:cubicBezTo>
                                <a:cubicBezTo>
                                  <a:pt x="217830" y="381254"/>
                                  <a:pt x="218313" y="381254"/>
                                  <a:pt x="218796" y="381254"/>
                                </a:cubicBezTo>
                                <a:cubicBezTo>
                                  <a:pt x="219291" y="381254"/>
                                  <a:pt x="219774" y="381254"/>
                                  <a:pt x="220256" y="381127"/>
                                </a:cubicBezTo>
                                <a:cubicBezTo>
                                  <a:pt x="220739" y="381127"/>
                                  <a:pt x="221234" y="381127"/>
                                  <a:pt x="221717" y="381127"/>
                                </a:cubicBezTo>
                                <a:cubicBezTo>
                                  <a:pt x="222199" y="381000"/>
                                  <a:pt x="222695" y="381000"/>
                                  <a:pt x="223177" y="381000"/>
                                </a:cubicBezTo>
                                <a:cubicBezTo>
                                  <a:pt x="223660" y="380873"/>
                                  <a:pt x="224142" y="380873"/>
                                  <a:pt x="224638" y="380873"/>
                                </a:cubicBezTo>
                                <a:cubicBezTo>
                                  <a:pt x="225120" y="380873"/>
                                  <a:pt x="225603" y="380746"/>
                                  <a:pt x="226098" y="380746"/>
                                </a:cubicBezTo>
                                <a:cubicBezTo>
                                  <a:pt x="226581" y="380746"/>
                                  <a:pt x="227063" y="380619"/>
                                  <a:pt x="227546" y="380619"/>
                                </a:cubicBezTo>
                                <a:cubicBezTo>
                                  <a:pt x="228041" y="380619"/>
                                  <a:pt x="228524" y="380492"/>
                                  <a:pt x="229006" y="380492"/>
                                </a:cubicBezTo>
                                <a:cubicBezTo>
                                  <a:pt x="229502" y="380492"/>
                                  <a:pt x="229984" y="380365"/>
                                  <a:pt x="230467" y="380365"/>
                                </a:cubicBezTo>
                                <a:cubicBezTo>
                                  <a:pt x="230949" y="380365"/>
                                  <a:pt x="231445" y="380238"/>
                                  <a:pt x="231927" y="380238"/>
                                </a:cubicBezTo>
                                <a:cubicBezTo>
                                  <a:pt x="232410" y="380238"/>
                                  <a:pt x="232905" y="380238"/>
                                  <a:pt x="233388" y="380238"/>
                                </a:cubicBezTo>
                                <a:cubicBezTo>
                                  <a:pt x="233871" y="380111"/>
                                  <a:pt x="234353" y="380111"/>
                                  <a:pt x="234848" y="380111"/>
                                </a:cubicBezTo>
                                <a:cubicBezTo>
                                  <a:pt x="235331" y="380111"/>
                                  <a:pt x="235814" y="380111"/>
                                  <a:pt x="236309" y="379984"/>
                                </a:cubicBezTo>
                                <a:cubicBezTo>
                                  <a:pt x="236792" y="379984"/>
                                  <a:pt x="237274" y="379984"/>
                                  <a:pt x="237757" y="379984"/>
                                </a:cubicBezTo>
                                <a:cubicBezTo>
                                  <a:pt x="238252" y="379984"/>
                                  <a:pt x="238735" y="379857"/>
                                  <a:pt x="239217" y="379857"/>
                                </a:cubicBezTo>
                                <a:cubicBezTo>
                                  <a:pt x="239713" y="379730"/>
                                  <a:pt x="240195" y="379730"/>
                                  <a:pt x="240678" y="379603"/>
                                </a:cubicBezTo>
                                <a:cubicBezTo>
                                  <a:pt x="241160" y="379603"/>
                                  <a:pt x="241656" y="379476"/>
                                  <a:pt x="242138" y="379476"/>
                                </a:cubicBezTo>
                                <a:cubicBezTo>
                                  <a:pt x="242621" y="379349"/>
                                  <a:pt x="243116" y="379349"/>
                                  <a:pt x="243599" y="379222"/>
                                </a:cubicBezTo>
                                <a:cubicBezTo>
                                  <a:pt x="244081" y="379222"/>
                                  <a:pt x="244564" y="379095"/>
                                  <a:pt x="245059" y="378968"/>
                                </a:cubicBezTo>
                                <a:cubicBezTo>
                                  <a:pt x="245542" y="378968"/>
                                  <a:pt x="246024" y="378968"/>
                                  <a:pt x="246520" y="378841"/>
                                </a:cubicBezTo>
                                <a:cubicBezTo>
                                  <a:pt x="247002" y="378841"/>
                                  <a:pt x="247485" y="378714"/>
                                  <a:pt x="247968" y="378714"/>
                                </a:cubicBezTo>
                                <a:cubicBezTo>
                                  <a:pt x="248463" y="378714"/>
                                  <a:pt x="248945" y="378587"/>
                                  <a:pt x="249428" y="378587"/>
                                </a:cubicBezTo>
                                <a:cubicBezTo>
                                  <a:pt x="249923" y="378587"/>
                                  <a:pt x="250406" y="378587"/>
                                  <a:pt x="250889" y="378587"/>
                                </a:cubicBezTo>
                                <a:cubicBezTo>
                                  <a:pt x="251371" y="378460"/>
                                  <a:pt x="251866" y="378460"/>
                                  <a:pt x="252349" y="378460"/>
                                </a:cubicBezTo>
                                <a:cubicBezTo>
                                  <a:pt x="252832" y="378460"/>
                                  <a:pt x="253327" y="378460"/>
                                  <a:pt x="253810" y="378333"/>
                                </a:cubicBezTo>
                                <a:cubicBezTo>
                                  <a:pt x="254292" y="378333"/>
                                  <a:pt x="254775" y="378333"/>
                                  <a:pt x="255270" y="378333"/>
                                </a:cubicBezTo>
                                <a:cubicBezTo>
                                  <a:pt x="255753" y="378333"/>
                                  <a:pt x="256235" y="378206"/>
                                  <a:pt x="256731" y="378206"/>
                                </a:cubicBezTo>
                                <a:cubicBezTo>
                                  <a:pt x="257226" y="378079"/>
                                  <a:pt x="257734" y="378079"/>
                                  <a:pt x="258242" y="378079"/>
                                </a:cubicBezTo>
                                <a:cubicBezTo>
                                  <a:pt x="258623" y="377952"/>
                                  <a:pt x="259131" y="377952"/>
                                  <a:pt x="259639" y="377952"/>
                                </a:cubicBezTo>
                                <a:cubicBezTo>
                                  <a:pt x="260147" y="377825"/>
                                  <a:pt x="260655" y="377825"/>
                                  <a:pt x="261163" y="377825"/>
                                </a:cubicBezTo>
                                <a:cubicBezTo>
                                  <a:pt x="261544" y="377698"/>
                                  <a:pt x="262052" y="377698"/>
                                  <a:pt x="262560" y="377698"/>
                                </a:cubicBezTo>
                                <a:cubicBezTo>
                                  <a:pt x="263068" y="377698"/>
                                  <a:pt x="263576" y="377571"/>
                                  <a:pt x="263957" y="377571"/>
                                </a:cubicBezTo>
                                <a:cubicBezTo>
                                  <a:pt x="264465" y="377571"/>
                                  <a:pt x="264973" y="377571"/>
                                  <a:pt x="265481" y="377571"/>
                                </a:cubicBezTo>
                                <a:cubicBezTo>
                                  <a:pt x="265989" y="377444"/>
                                  <a:pt x="266497" y="377444"/>
                                  <a:pt x="266878" y="377444"/>
                                </a:cubicBezTo>
                                <a:cubicBezTo>
                                  <a:pt x="267386" y="377444"/>
                                  <a:pt x="267894" y="377444"/>
                                  <a:pt x="268402" y="377444"/>
                                </a:cubicBezTo>
                                <a:cubicBezTo>
                                  <a:pt x="268910" y="377444"/>
                                  <a:pt x="269418" y="377444"/>
                                  <a:pt x="269799" y="377444"/>
                                </a:cubicBezTo>
                                <a:cubicBezTo>
                                  <a:pt x="270307" y="377444"/>
                                  <a:pt x="270815" y="377444"/>
                                  <a:pt x="271323" y="377317"/>
                                </a:cubicBezTo>
                                <a:cubicBezTo>
                                  <a:pt x="271831" y="377317"/>
                                  <a:pt x="272339" y="377317"/>
                                  <a:pt x="272720" y="377317"/>
                                </a:cubicBezTo>
                                <a:cubicBezTo>
                                  <a:pt x="273228" y="377190"/>
                                  <a:pt x="273736" y="377190"/>
                                  <a:pt x="274244" y="377190"/>
                                </a:cubicBezTo>
                                <a:cubicBezTo>
                                  <a:pt x="274752" y="377063"/>
                                  <a:pt x="275260" y="377063"/>
                                  <a:pt x="275641" y="377063"/>
                                </a:cubicBezTo>
                                <a:cubicBezTo>
                                  <a:pt x="276149" y="377063"/>
                                  <a:pt x="276657" y="376936"/>
                                  <a:pt x="277165" y="376936"/>
                                </a:cubicBezTo>
                                <a:cubicBezTo>
                                  <a:pt x="277673" y="376809"/>
                                  <a:pt x="278181" y="376809"/>
                                  <a:pt x="278562" y="376682"/>
                                </a:cubicBezTo>
                                <a:cubicBezTo>
                                  <a:pt x="279070" y="376682"/>
                                  <a:pt x="279578" y="376682"/>
                                  <a:pt x="280086" y="376555"/>
                                </a:cubicBezTo>
                                <a:cubicBezTo>
                                  <a:pt x="280594" y="376555"/>
                                  <a:pt x="280975" y="376555"/>
                                  <a:pt x="281483" y="376555"/>
                                </a:cubicBezTo>
                                <a:cubicBezTo>
                                  <a:pt x="281991" y="376428"/>
                                  <a:pt x="282499" y="376428"/>
                                  <a:pt x="283007" y="376428"/>
                                </a:cubicBezTo>
                                <a:cubicBezTo>
                                  <a:pt x="283515" y="376428"/>
                                  <a:pt x="283896" y="376428"/>
                                  <a:pt x="284404" y="376301"/>
                                </a:cubicBezTo>
                                <a:cubicBezTo>
                                  <a:pt x="284912" y="376301"/>
                                  <a:pt x="285420" y="376301"/>
                                  <a:pt x="285928" y="376301"/>
                                </a:cubicBezTo>
                                <a:cubicBezTo>
                                  <a:pt x="286436" y="376174"/>
                                  <a:pt x="286817" y="376174"/>
                                  <a:pt x="287325" y="376174"/>
                                </a:cubicBezTo>
                                <a:cubicBezTo>
                                  <a:pt x="287833" y="376174"/>
                                  <a:pt x="288341" y="376174"/>
                                  <a:pt x="288849" y="376047"/>
                                </a:cubicBezTo>
                                <a:cubicBezTo>
                                  <a:pt x="289357" y="376047"/>
                                  <a:pt x="289738" y="375920"/>
                                  <a:pt x="290246" y="375920"/>
                                </a:cubicBezTo>
                                <a:cubicBezTo>
                                  <a:pt x="290754" y="375793"/>
                                  <a:pt x="291262" y="375793"/>
                                  <a:pt x="291770" y="375666"/>
                                </a:cubicBezTo>
                                <a:cubicBezTo>
                                  <a:pt x="292278" y="375666"/>
                                  <a:pt x="292659" y="375539"/>
                                  <a:pt x="293167" y="375539"/>
                                </a:cubicBezTo>
                                <a:cubicBezTo>
                                  <a:pt x="293675" y="375412"/>
                                  <a:pt x="294183" y="375285"/>
                                  <a:pt x="294691" y="375285"/>
                                </a:cubicBezTo>
                                <a:cubicBezTo>
                                  <a:pt x="295199" y="375158"/>
                                  <a:pt x="295580" y="375158"/>
                                  <a:pt x="296088" y="375158"/>
                                </a:cubicBezTo>
                                <a:cubicBezTo>
                                  <a:pt x="296596" y="375031"/>
                                  <a:pt x="297104" y="375031"/>
                                  <a:pt x="297612" y="375031"/>
                                </a:cubicBezTo>
                                <a:cubicBezTo>
                                  <a:pt x="297993" y="375031"/>
                                  <a:pt x="298501" y="374904"/>
                                  <a:pt x="299009" y="374904"/>
                                </a:cubicBezTo>
                                <a:cubicBezTo>
                                  <a:pt x="299517" y="374904"/>
                                  <a:pt x="300025" y="374904"/>
                                  <a:pt x="300533" y="374904"/>
                                </a:cubicBezTo>
                                <a:cubicBezTo>
                                  <a:pt x="300914" y="374777"/>
                                  <a:pt x="301422" y="374904"/>
                                  <a:pt x="301930" y="374904"/>
                                </a:cubicBezTo>
                                <a:cubicBezTo>
                                  <a:pt x="302438" y="374904"/>
                                  <a:pt x="302946" y="374904"/>
                                  <a:pt x="303454" y="374904"/>
                                </a:cubicBezTo>
                                <a:cubicBezTo>
                                  <a:pt x="303835" y="374904"/>
                                  <a:pt x="304343" y="374904"/>
                                  <a:pt x="304851" y="374904"/>
                                </a:cubicBezTo>
                                <a:cubicBezTo>
                                  <a:pt x="305359" y="374904"/>
                                  <a:pt x="305867" y="374777"/>
                                  <a:pt x="306375" y="374777"/>
                                </a:cubicBezTo>
                                <a:cubicBezTo>
                                  <a:pt x="306756" y="374777"/>
                                  <a:pt x="307264" y="374777"/>
                                  <a:pt x="307772" y="374777"/>
                                </a:cubicBezTo>
                                <a:cubicBezTo>
                                  <a:pt x="308280" y="374777"/>
                                  <a:pt x="308788" y="374777"/>
                                  <a:pt x="309296" y="374777"/>
                                </a:cubicBezTo>
                                <a:cubicBezTo>
                                  <a:pt x="309677" y="374650"/>
                                  <a:pt x="310185" y="374650"/>
                                  <a:pt x="310693" y="374650"/>
                                </a:cubicBezTo>
                                <a:cubicBezTo>
                                  <a:pt x="311201" y="374650"/>
                                  <a:pt x="311709" y="374650"/>
                                  <a:pt x="312217" y="374523"/>
                                </a:cubicBezTo>
                                <a:cubicBezTo>
                                  <a:pt x="312598" y="374523"/>
                                  <a:pt x="313106" y="374523"/>
                                  <a:pt x="313614" y="374523"/>
                                </a:cubicBezTo>
                                <a:cubicBezTo>
                                  <a:pt x="314122" y="374523"/>
                                  <a:pt x="314630" y="374396"/>
                                  <a:pt x="315011" y="374396"/>
                                </a:cubicBezTo>
                                <a:cubicBezTo>
                                  <a:pt x="315519" y="374396"/>
                                  <a:pt x="316027" y="374269"/>
                                  <a:pt x="316535" y="374269"/>
                                </a:cubicBezTo>
                                <a:cubicBezTo>
                                  <a:pt x="317043" y="374269"/>
                                  <a:pt x="317551" y="374269"/>
                                  <a:pt x="317932" y="374269"/>
                                </a:cubicBezTo>
                                <a:cubicBezTo>
                                  <a:pt x="318440" y="374142"/>
                                  <a:pt x="318948" y="374142"/>
                                  <a:pt x="319456" y="374142"/>
                                </a:cubicBezTo>
                                <a:cubicBezTo>
                                  <a:pt x="319964" y="374142"/>
                                  <a:pt x="320472" y="374142"/>
                                  <a:pt x="320853" y="374015"/>
                                </a:cubicBezTo>
                                <a:cubicBezTo>
                                  <a:pt x="321361" y="374015"/>
                                  <a:pt x="321869" y="374015"/>
                                  <a:pt x="322377" y="374015"/>
                                </a:cubicBezTo>
                                <a:cubicBezTo>
                                  <a:pt x="322885" y="374015"/>
                                  <a:pt x="323393" y="373888"/>
                                  <a:pt x="323774" y="373888"/>
                                </a:cubicBezTo>
                                <a:cubicBezTo>
                                  <a:pt x="324282" y="373888"/>
                                  <a:pt x="324790" y="373888"/>
                                  <a:pt x="325298" y="373888"/>
                                </a:cubicBezTo>
                                <a:cubicBezTo>
                                  <a:pt x="325806" y="373761"/>
                                  <a:pt x="326314" y="373761"/>
                                  <a:pt x="326695" y="373761"/>
                                </a:cubicBezTo>
                                <a:cubicBezTo>
                                  <a:pt x="327203" y="373761"/>
                                  <a:pt x="327711" y="373761"/>
                                  <a:pt x="328219" y="373761"/>
                                </a:cubicBezTo>
                                <a:cubicBezTo>
                                  <a:pt x="328727" y="373634"/>
                                  <a:pt x="329235" y="373634"/>
                                  <a:pt x="329616" y="373634"/>
                                </a:cubicBezTo>
                                <a:cubicBezTo>
                                  <a:pt x="330124" y="373634"/>
                                  <a:pt x="330632" y="373634"/>
                                  <a:pt x="331140" y="373634"/>
                                </a:cubicBezTo>
                                <a:cubicBezTo>
                                  <a:pt x="331648" y="373507"/>
                                  <a:pt x="332029" y="373507"/>
                                  <a:pt x="332537" y="373507"/>
                                </a:cubicBezTo>
                                <a:cubicBezTo>
                                  <a:pt x="333045" y="373507"/>
                                  <a:pt x="333553" y="373507"/>
                                  <a:pt x="334061" y="373380"/>
                                </a:cubicBezTo>
                                <a:cubicBezTo>
                                  <a:pt x="334569" y="373380"/>
                                  <a:pt x="334950" y="373253"/>
                                  <a:pt x="335458" y="373253"/>
                                </a:cubicBezTo>
                                <a:cubicBezTo>
                                  <a:pt x="335966" y="373126"/>
                                  <a:pt x="336474" y="373126"/>
                                  <a:pt x="336982" y="373126"/>
                                </a:cubicBezTo>
                                <a:cubicBezTo>
                                  <a:pt x="337490" y="372999"/>
                                  <a:pt x="337871" y="372872"/>
                                  <a:pt x="338379" y="372872"/>
                                </a:cubicBezTo>
                                <a:cubicBezTo>
                                  <a:pt x="338887" y="372745"/>
                                  <a:pt x="339395" y="372745"/>
                                  <a:pt x="339903" y="372745"/>
                                </a:cubicBezTo>
                                <a:cubicBezTo>
                                  <a:pt x="340411" y="372618"/>
                                  <a:pt x="340792" y="372618"/>
                                  <a:pt x="341300" y="372491"/>
                                </a:cubicBezTo>
                                <a:cubicBezTo>
                                  <a:pt x="341808" y="372491"/>
                                  <a:pt x="342316" y="372491"/>
                                  <a:pt x="342824" y="372491"/>
                                </a:cubicBezTo>
                                <a:cubicBezTo>
                                  <a:pt x="343332" y="372491"/>
                                  <a:pt x="343713" y="372364"/>
                                  <a:pt x="344221" y="372364"/>
                                </a:cubicBezTo>
                                <a:cubicBezTo>
                                  <a:pt x="344729" y="372364"/>
                                  <a:pt x="345237" y="372364"/>
                                  <a:pt x="345745" y="372364"/>
                                </a:cubicBezTo>
                                <a:cubicBezTo>
                                  <a:pt x="346253" y="372364"/>
                                  <a:pt x="346634" y="372364"/>
                                  <a:pt x="347142" y="372364"/>
                                </a:cubicBezTo>
                                <a:cubicBezTo>
                                  <a:pt x="347650" y="372364"/>
                                  <a:pt x="348158" y="372364"/>
                                  <a:pt x="348666" y="372364"/>
                                </a:cubicBezTo>
                                <a:cubicBezTo>
                                  <a:pt x="349047" y="372364"/>
                                  <a:pt x="349555" y="372364"/>
                                  <a:pt x="350063" y="372237"/>
                                </a:cubicBezTo>
                                <a:cubicBezTo>
                                  <a:pt x="350571" y="372237"/>
                                  <a:pt x="351079" y="372237"/>
                                  <a:pt x="351587" y="372237"/>
                                </a:cubicBezTo>
                                <a:cubicBezTo>
                                  <a:pt x="351968" y="372237"/>
                                  <a:pt x="352476" y="372110"/>
                                  <a:pt x="352984" y="372110"/>
                                </a:cubicBezTo>
                                <a:cubicBezTo>
                                  <a:pt x="353492" y="372110"/>
                                  <a:pt x="354000" y="372110"/>
                                  <a:pt x="354508" y="372110"/>
                                </a:cubicBezTo>
                                <a:cubicBezTo>
                                  <a:pt x="354889" y="372110"/>
                                  <a:pt x="355397" y="372110"/>
                                  <a:pt x="355905" y="372110"/>
                                </a:cubicBezTo>
                                <a:cubicBezTo>
                                  <a:pt x="356413" y="372110"/>
                                  <a:pt x="356921" y="372237"/>
                                  <a:pt x="357429" y="372237"/>
                                </a:cubicBezTo>
                                <a:cubicBezTo>
                                  <a:pt x="357810" y="372237"/>
                                  <a:pt x="358318" y="372237"/>
                                  <a:pt x="358826" y="372237"/>
                                </a:cubicBezTo>
                                <a:cubicBezTo>
                                  <a:pt x="359334" y="372237"/>
                                  <a:pt x="359842" y="372237"/>
                                  <a:pt x="360350" y="372237"/>
                                </a:cubicBezTo>
                                <a:cubicBezTo>
                                  <a:pt x="360731" y="372237"/>
                                  <a:pt x="361239" y="372237"/>
                                  <a:pt x="361747" y="372237"/>
                                </a:cubicBezTo>
                                <a:cubicBezTo>
                                  <a:pt x="362255" y="372237"/>
                                  <a:pt x="362763" y="372237"/>
                                  <a:pt x="363271" y="372237"/>
                                </a:cubicBezTo>
                                <a:cubicBezTo>
                                  <a:pt x="363652" y="372237"/>
                                  <a:pt x="364160" y="372110"/>
                                  <a:pt x="364668" y="372110"/>
                                </a:cubicBezTo>
                                <a:cubicBezTo>
                                  <a:pt x="365176" y="372110"/>
                                  <a:pt x="365684" y="371983"/>
                                  <a:pt x="366065" y="371983"/>
                                </a:cubicBezTo>
                                <a:cubicBezTo>
                                  <a:pt x="366573" y="371983"/>
                                  <a:pt x="367081" y="371983"/>
                                  <a:pt x="367589" y="371856"/>
                                </a:cubicBezTo>
                                <a:cubicBezTo>
                                  <a:pt x="368097" y="371856"/>
                                  <a:pt x="368605" y="371856"/>
                                  <a:pt x="368986" y="371729"/>
                                </a:cubicBezTo>
                                <a:cubicBezTo>
                                  <a:pt x="369494" y="371729"/>
                                  <a:pt x="370002" y="371729"/>
                                  <a:pt x="370510" y="371729"/>
                                </a:cubicBezTo>
                                <a:cubicBezTo>
                                  <a:pt x="371018" y="371729"/>
                                  <a:pt x="371526" y="371602"/>
                                  <a:pt x="371907" y="371602"/>
                                </a:cubicBezTo>
                                <a:cubicBezTo>
                                  <a:pt x="372415" y="371602"/>
                                  <a:pt x="372923" y="371602"/>
                                  <a:pt x="373431" y="371475"/>
                                </a:cubicBezTo>
                                <a:cubicBezTo>
                                  <a:pt x="373939" y="371475"/>
                                  <a:pt x="374447" y="371348"/>
                                  <a:pt x="374828" y="371348"/>
                                </a:cubicBezTo>
                                <a:cubicBezTo>
                                  <a:pt x="375336" y="371348"/>
                                  <a:pt x="375844" y="371221"/>
                                  <a:pt x="376352" y="371221"/>
                                </a:cubicBezTo>
                                <a:cubicBezTo>
                                  <a:pt x="376860" y="371221"/>
                                  <a:pt x="377368" y="371094"/>
                                  <a:pt x="377749" y="371094"/>
                                </a:cubicBezTo>
                                <a:cubicBezTo>
                                  <a:pt x="378257" y="371094"/>
                                  <a:pt x="378765" y="370967"/>
                                  <a:pt x="379273" y="370967"/>
                                </a:cubicBezTo>
                                <a:cubicBezTo>
                                  <a:pt x="379781" y="370967"/>
                                  <a:pt x="380162" y="370967"/>
                                  <a:pt x="380670" y="370840"/>
                                </a:cubicBezTo>
                                <a:cubicBezTo>
                                  <a:pt x="381178" y="370840"/>
                                  <a:pt x="381686" y="370840"/>
                                  <a:pt x="382194" y="370840"/>
                                </a:cubicBezTo>
                                <a:cubicBezTo>
                                  <a:pt x="382702" y="370713"/>
                                  <a:pt x="383083" y="370713"/>
                                  <a:pt x="383591" y="370713"/>
                                </a:cubicBezTo>
                                <a:cubicBezTo>
                                  <a:pt x="384099" y="370586"/>
                                  <a:pt x="384607" y="370586"/>
                                  <a:pt x="385115" y="370586"/>
                                </a:cubicBezTo>
                                <a:cubicBezTo>
                                  <a:pt x="385623" y="370459"/>
                                  <a:pt x="386004" y="370459"/>
                                  <a:pt x="386512" y="370332"/>
                                </a:cubicBezTo>
                                <a:cubicBezTo>
                                  <a:pt x="387020" y="370205"/>
                                  <a:pt x="387528" y="370205"/>
                                  <a:pt x="388036" y="370078"/>
                                </a:cubicBezTo>
                                <a:cubicBezTo>
                                  <a:pt x="388544" y="370078"/>
                                  <a:pt x="388925" y="369951"/>
                                  <a:pt x="389433" y="369824"/>
                                </a:cubicBezTo>
                                <a:cubicBezTo>
                                  <a:pt x="389941" y="369824"/>
                                  <a:pt x="390449" y="369697"/>
                                  <a:pt x="390957" y="369570"/>
                                </a:cubicBezTo>
                                <a:cubicBezTo>
                                  <a:pt x="391465" y="369570"/>
                                  <a:pt x="391846" y="369570"/>
                                  <a:pt x="392354" y="369443"/>
                                </a:cubicBezTo>
                                <a:cubicBezTo>
                                  <a:pt x="392862" y="369443"/>
                                  <a:pt x="393370" y="369316"/>
                                  <a:pt x="393878" y="369316"/>
                                </a:cubicBezTo>
                                <a:cubicBezTo>
                                  <a:pt x="394386" y="369316"/>
                                  <a:pt x="394767" y="369316"/>
                                  <a:pt x="395275" y="369189"/>
                                </a:cubicBezTo>
                                <a:cubicBezTo>
                                  <a:pt x="395783" y="369189"/>
                                  <a:pt x="396291" y="369189"/>
                                  <a:pt x="396799" y="369062"/>
                                </a:cubicBezTo>
                                <a:cubicBezTo>
                                  <a:pt x="397180" y="369062"/>
                                  <a:pt x="397688" y="369062"/>
                                  <a:pt x="398196" y="368935"/>
                                </a:cubicBezTo>
                                <a:cubicBezTo>
                                  <a:pt x="398704" y="368935"/>
                                  <a:pt x="399212" y="368808"/>
                                  <a:pt x="399720" y="368808"/>
                                </a:cubicBezTo>
                                <a:cubicBezTo>
                                  <a:pt x="400101" y="368681"/>
                                  <a:pt x="400609" y="368554"/>
                                  <a:pt x="401117" y="368554"/>
                                </a:cubicBezTo>
                                <a:cubicBezTo>
                                  <a:pt x="401625" y="368427"/>
                                  <a:pt x="402133" y="368300"/>
                                  <a:pt x="402641" y="368300"/>
                                </a:cubicBezTo>
                                <a:cubicBezTo>
                                  <a:pt x="403022" y="368173"/>
                                  <a:pt x="403530" y="368046"/>
                                  <a:pt x="404038" y="367919"/>
                                </a:cubicBezTo>
                                <a:cubicBezTo>
                                  <a:pt x="404546" y="367919"/>
                                  <a:pt x="405054" y="367792"/>
                                  <a:pt x="405562" y="367792"/>
                                </a:cubicBezTo>
                                <a:cubicBezTo>
                                  <a:pt x="405943" y="367665"/>
                                  <a:pt x="406451" y="367665"/>
                                  <a:pt x="406959" y="367538"/>
                                </a:cubicBezTo>
                                <a:cubicBezTo>
                                  <a:pt x="407467" y="367538"/>
                                  <a:pt x="407975" y="367538"/>
                                  <a:pt x="408483" y="367411"/>
                                </a:cubicBezTo>
                                <a:cubicBezTo>
                                  <a:pt x="408864" y="367411"/>
                                  <a:pt x="409372" y="367411"/>
                                  <a:pt x="409880" y="367411"/>
                                </a:cubicBezTo>
                                <a:cubicBezTo>
                                  <a:pt x="410388" y="367411"/>
                                  <a:pt x="410896" y="367411"/>
                                  <a:pt x="411404" y="367411"/>
                                </a:cubicBezTo>
                                <a:cubicBezTo>
                                  <a:pt x="411785" y="367411"/>
                                  <a:pt x="412293" y="367411"/>
                                  <a:pt x="412801" y="367411"/>
                                </a:cubicBezTo>
                                <a:cubicBezTo>
                                  <a:pt x="413309" y="367411"/>
                                  <a:pt x="413817" y="367538"/>
                                  <a:pt x="414198" y="367538"/>
                                </a:cubicBezTo>
                                <a:cubicBezTo>
                                  <a:pt x="414706" y="367538"/>
                                  <a:pt x="415214" y="367538"/>
                                  <a:pt x="415722" y="367538"/>
                                </a:cubicBezTo>
                                <a:cubicBezTo>
                                  <a:pt x="416230" y="367538"/>
                                  <a:pt x="416738" y="367538"/>
                                  <a:pt x="417119" y="367411"/>
                                </a:cubicBezTo>
                                <a:cubicBezTo>
                                  <a:pt x="417627" y="367411"/>
                                  <a:pt x="418135" y="367411"/>
                                  <a:pt x="418643" y="367411"/>
                                </a:cubicBezTo>
                                <a:cubicBezTo>
                                  <a:pt x="419151" y="367411"/>
                                  <a:pt x="419659" y="367284"/>
                                  <a:pt x="420040" y="367284"/>
                                </a:cubicBezTo>
                                <a:cubicBezTo>
                                  <a:pt x="420548" y="367284"/>
                                  <a:pt x="421056" y="367157"/>
                                  <a:pt x="421564" y="367157"/>
                                </a:cubicBezTo>
                                <a:cubicBezTo>
                                  <a:pt x="422072" y="367157"/>
                                  <a:pt x="422580" y="367157"/>
                                  <a:pt x="422961" y="367157"/>
                                </a:cubicBezTo>
                                <a:cubicBezTo>
                                  <a:pt x="423469" y="367030"/>
                                  <a:pt x="423977" y="367030"/>
                                  <a:pt x="424485" y="367030"/>
                                </a:cubicBezTo>
                                <a:cubicBezTo>
                                  <a:pt x="424993" y="367030"/>
                                  <a:pt x="425501" y="367030"/>
                                  <a:pt x="425882" y="366903"/>
                                </a:cubicBezTo>
                                <a:cubicBezTo>
                                  <a:pt x="426390" y="366903"/>
                                  <a:pt x="426898" y="366903"/>
                                  <a:pt x="427406" y="366903"/>
                                </a:cubicBezTo>
                                <a:cubicBezTo>
                                  <a:pt x="427914" y="366903"/>
                                  <a:pt x="428422" y="366903"/>
                                  <a:pt x="428803" y="366776"/>
                                </a:cubicBezTo>
                                <a:cubicBezTo>
                                  <a:pt x="429311" y="366776"/>
                                  <a:pt x="429819" y="366776"/>
                                  <a:pt x="430327" y="366776"/>
                                </a:cubicBezTo>
                                <a:cubicBezTo>
                                  <a:pt x="430835" y="366776"/>
                                  <a:pt x="431216" y="366776"/>
                                  <a:pt x="431724" y="366649"/>
                                </a:cubicBezTo>
                                <a:cubicBezTo>
                                  <a:pt x="432232" y="366649"/>
                                  <a:pt x="432740" y="366649"/>
                                  <a:pt x="433248" y="366522"/>
                                </a:cubicBezTo>
                                <a:cubicBezTo>
                                  <a:pt x="433756" y="366522"/>
                                  <a:pt x="434137" y="366522"/>
                                  <a:pt x="434645" y="366395"/>
                                </a:cubicBezTo>
                                <a:cubicBezTo>
                                  <a:pt x="435153" y="366395"/>
                                  <a:pt x="435661" y="366395"/>
                                  <a:pt x="436169" y="366268"/>
                                </a:cubicBezTo>
                                <a:cubicBezTo>
                                  <a:pt x="436677" y="366268"/>
                                  <a:pt x="437058" y="366268"/>
                                  <a:pt x="437566" y="366268"/>
                                </a:cubicBezTo>
                                <a:cubicBezTo>
                                  <a:pt x="438074" y="366141"/>
                                  <a:pt x="438582" y="366141"/>
                                  <a:pt x="439090" y="366141"/>
                                </a:cubicBezTo>
                                <a:cubicBezTo>
                                  <a:pt x="439598" y="366141"/>
                                  <a:pt x="439979" y="366141"/>
                                  <a:pt x="440487" y="366014"/>
                                </a:cubicBezTo>
                                <a:cubicBezTo>
                                  <a:pt x="440995" y="366014"/>
                                  <a:pt x="441503" y="366014"/>
                                  <a:pt x="442011" y="366014"/>
                                </a:cubicBezTo>
                                <a:cubicBezTo>
                                  <a:pt x="442519" y="366014"/>
                                  <a:pt x="442900" y="366014"/>
                                  <a:pt x="443408" y="366014"/>
                                </a:cubicBezTo>
                                <a:cubicBezTo>
                                  <a:pt x="443916" y="366014"/>
                                  <a:pt x="444424" y="366014"/>
                                  <a:pt x="444932" y="365887"/>
                                </a:cubicBezTo>
                                <a:cubicBezTo>
                                  <a:pt x="445440" y="365887"/>
                                  <a:pt x="445821" y="365887"/>
                                  <a:pt x="446329" y="365887"/>
                                </a:cubicBezTo>
                                <a:cubicBezTo>
                                  <a:pt x="446837" y="365887"/>
                                  <a:pt x="447345" y="365760"/>
                                  <a:pt x="447853" y="365760"/>
                                </a:cubicBezTo>
                                <a:cubicBezTo>
                                  <a:pt x="448234" y="365760"/>
                                  <a:pt x="448742" y="365760"/>
                                  <a:pt x="449250" y="365633"/>
                                </a:cubicBezTo>
                                <a:cubicBezTo>
                                  <a:pt x="449758" y="365633"/>
                                  <a:pt x="450266" y="365633"/>
                                  <a:pt x="450774" y="365506"/>
                                </a:cubicBezTo>
                                <a:cubicBezTo>
                                  <a:pt x="451155" y="365506"/>
                                  <a:pt x="451663" y="365379"/>
                                  <a:pt x="452171" y="365379"/>
                                </a:cubicBezTo>
                                <a:cubicBezTo>
                                  <a:pt x="452679" y="365379"/>
                                  <a:pt x="453187" y="365252"/>
                                  <a:pt x="453695" y="365252"/>
                                </a:cubicBezTo>
                                <a:cubicBezTo>
                                  <a:pt x="454076" y="365252"/>
                                  <a:pt x="454584" y="365252"/>
                                  <a:pt x="455092" y="365125"/>
                                </a:cubicBezTo>
                                <a:cubicBezTo>
                                  <a:pt x="455600" y="365125"/>
                                  <a:pt x="456108" y="365125"/>
                                  <a:pt x="456616" y="365125"/>
                                </a:cubicBezTo>
                                <a:cubicBezTo>
                                  <a:pt x="456997" y="365125"/>
                                  <a:pt x="457505" y="365125"/>
                                  <a:pt x="458013" y="365125"/>
                                </a:cubicBezTo>
                                <a:cubicBezTo>
                                  <a:pt x="458521" y="365125"/>
                                  <a:pt x="459029" y="365125"/>
                                  <a:pt x="459537" y="364998"/>
                                </a:cubicBezTo>
                                <a:cubicBezTo>
                                  <a:pt x="459918" y="364998"/>
                                  <a:pt x="460426" y="364871"/>
                                  <a:pt x="460934" y="364871"/>
                                </a:cubicBezTo>
                                <a:cubicBezTo>
                                  <a:pt x="461442" y="364871"/>
                                  <a:pt x="461950" y="364744"/>
                                  <a:pt x="462458" y="364617"/>
                                </a:cubicBezTo>
                                <a:cubicBezTo>
                                  <a:pt x="462839" y="364617"/>
                                  <a:pt x="463347" y="364490"/>
                                  <a:pt x="463855" y="364490"/>
                                </a:cubicBezTo>
                                <a:cubicBezTo>
                                  <a:pt x="464363" y="364363"/>
                                  <a:pt x="464871" y="364236"/>
                                  <a:pt x="465252" y="364109"/>
                                </a:cubicBezTo>
                                <a:cubicBezTo>
                                  <a:pt x="465760" y="364109"/>
                                  <a:pt x="466268" y="363982"/>
                                  <a:pt x="466776" y="363855"/>
                                </a:cubicBezTo>
                                <a:cubicBezTo>
                                  <a:pt x="467284" y="363728"/>
                                  <a:pt x="467792" y="363728"/>
                                  <a:pt x="468173" y="363601"/>
                                </a:cubicBezTo>
                                <a:cubicBezTo>
                                  <a:pt x="468681" y="363474"/>
                                  <a:pt x="469189" y="363347"/>
                                  <a:pt x="469697" y="363220"/>
                                </a:cubicBezTo>
                                <a:cubicBezTo>
                                  <a:pt x="470205" y="363220"/>
                                  <a:pt x="470713" y="363093"/>
                                  <a:pt x="471094" y="362966"/>
                                </a:cubicBezTo>
                                <a:cubicBezTo>
                                  <a:pt x="471602" y="362839"/>
                                  <a:pt x="472110" y="362712"/>
                                  <a:pt x="472618" y="362712"/>
                                </a:cubicBezTo>
                                <a:cubicBezTo>
                                  <a:pt x="473126" y="362585"/>
                                  <a:pt x="473634" y="362458"/>
                                  <a:pt x="474015" y="362331"/>
                                </a:cubicBezTo>
                                <a:cubicBezTo>
                                  <a:pt x="474523" y="362331"/>
                                  <a:pt x="475031" y="362204"/>
                                  <a:pt x="475539" y="362077"/>
                                </a:cubicBezTo>
                                <a:cubicBezTo>
                                  <a:pt x="476047" y="362077"/>
                                  <a:pt x="476555" y="361950"/>
                                  <a:pt x="476936" y="361950"/>
                                </a:cubicBezTo>
                                <a:cubicBezTo>
                                  <a:pt x="477444" y="361823"/>
                                  <a:pt x="477952" y="361823"/>
                                  <a:pt x="478460" y="361696"/>
                                </a:cubicBezTo>
                                <a:cubicBezTo>
                                  <a:pt x="478968" y="361696"/>
                                  <a:pt x="479476" y="361569"/>
                                  <a:pt x="479857" y="361569"/>
                                </a:cubicBezTo>
                                <a:cubicBezTo>
                                  <a:pt x="480365" y="361569"/>
                                  <a:pt x="480873" y="361442"/>
                                  <a:pt x="481381" y="361442"/>
                                </a:cubicBezTo>
                                <a:cubicBezTo>
                                  <a:pt x="481889" y="361442"/>
                                  <a:pt x="482270" y="361315"/>
                                  <a:pt x="482778" y="361315"/>
                                </a:cubicBezTo>
                                <a:cubicBezTo>
                                  <a:pt x="483286" y="361188"/>
                                  <a:pt x="483794" y="361188"/>
                                  <a:pt x="484302" y="361188"/>
                                </a:cubicBezTo>
                                <a:cubicBezTo>
                                  <a:pt x="484810" y="361061"/>
                                  <a:pt x="485191" y="361061"/>
                                  <a:pt x="485699" y="360934"/>
                                </a:cubicBezTo>
                                <a:cubicBezTo>
                                  <a:pt x="486207" y="360934"/>
                                  <a:pt x="486715" y="360934"/>
                                  <a:pt x="487223" y="360807"/>
                                </a:cubicBezTo>
                                <a:cubicBezTo>
                                  <a:pt x="487731" y="360807"/>
                                  <a:pt x="488112" y="360807"/>
                                  <a:pt x="488620" y="360680"/>
                                </a:cubicBezTo>
                                <a:cubicBezTo>
                                  <a:pt x="489128" y="360680"/>
                                  <a:pt x="489636" y="360553"/>
                                  <a:pt x="490144" y="360553"/>
                                </a:cubicBezTo>
                                <a:cubicBezTo>
                                  <a:pt x="490652" y="360553"/>
                                  <a:pt x="491033" y="360426"/>
                                  <a:pt x="491541" y="360426"/>
                                </a:cubicBezTo>
                                <a:cubicBezTo>
                                  <a:pt x="492049" y="360299"/>
                                  <a:pt x="492557" y="360299"/>
                                  <a:pt x="493065" y="360299"/>
                                </a:cubicBezTo>
                                <a:cubicBezTo>
                                  <a:pt x="493573" y="360172"/>
                                  <a:pt x="493954" y="360045"/>
                                  <a:pt x="494462" y="360045"/>
                                </a:cubicBezTo>
                                <a:cubicBezTo>
                                  <a:pt x="494970" y="359918"/>
                                  <a:pt x="495478" y="359918"/>
                                  <a:pt x="495986" y="359791"/>
                                </a:cubicBezTo>
                                <a:cubicBezTo>
                                  <a:pt x="496494" y="359791"/>
                                  <a:pt x="496875" y="359664"/>
                                  <a:pt x="497383" y="359664"/>
                                </a:cubicBezTo>
                                <a:cubicBezTo>
                                  <a:pt x="497891" y="359537"/>
                                  <a:pt x="498399" y="359410"/>
                                  <a:pt x="498907" y="359283"/>
                                </a:cubicBezTo>
                                <a:cubicBezTo>
                                  <a:pt x="499288" y="359283"/>
                                  <a:pt x="499796" y="359156"/>
                                  <a:pt x="500304" y="359156"/>
                                </a:cubicBezTo>
                                <a:cubicBezTo>
                                  <a:pt x="500812" y="359029"/>
                                  <a:pt x="501320" y="359029"/>
                                  <a:pt x="501828" y="358902"/>
                                </a:cubicBezTo>
                                <a:cubicBezTo>
                                  <a:pt x="502209" y="358902"/>
                                  <a:pt x="502717" y="358775"/>
                                  <a:pt x="503225" y="358648"/>
                                </a:cubicBezTo>
                                <a:cubicBezTo>
                                  <a:pt x="503733" y="358648"/>
                                  <a:pt x="504241" y="358648"/>
                                  <a:pt x="504749" y="358648"/>
                                </a:cubicBezTo>
                                <a:cubicBezTo>
                                  <a:pt x="505130" y="358521"/>
                                  <a:pt x="505638" y="358521"/>
                                  <a:pt x="506146" y="358521"/>
                                </a:cubicBezTo>
                                <a:cubicBezTo>
                                  <a:pt x="506654" y="358394"/>
                                  <a:pt x="507162" y="358394"/>
                                  <a:pt x="507670" y="358267"/>
                                </a:cubicBezTo>
                                <a:cubicBezTo>
                                  <a:pt x="508051" y="358267"/>
                                  <a:pt x="508559" y="358140"/>
                                  <a:pt x="509067" y="358140"/>
                                </a:cubicBezTo>
                                <a:cubicBezTo>
                                  <a:pt x="509575" y="358013"/>
                                  <a:pt x="510083" y="358013"/>
                                  <a:pt x="510591" y="357886"/>
                                </a:cubicBezTo>
                                <a:cubicBezTo>
                                  <a:pt x="510972" y="357759"/>
                                  <a:pt x="511480" y="357759"/>
                                  <a:pt x="511988" y="357632"/>
                                </a:cubicBezTo>
                                <a:cubicBezTo>
                                  <a:pt x="512496" y="357505"/>
                                  <a:pt x="513004" y="357378"/>
                                  <a:pt x="513512" y="357378"/>
                                </a:cubicBezTo>
                                <a:cubicBezTo>
                                  <a:pt x="513893" y="357251"/>
                                  <a:pt x="514401" y="357251"/>
                                  <a:pt x="514909" y="357124"/>
                                </a:cubicBezTo>
                                <a:cubicBezTo>
                                  <a:pt x="515417" y="357124"/>
                                  <a:pt x="515925" y="356997"/>
                                  <a:pt x="516306" y="356997"/>
                                </a:cubicBezTo>
                                <a:cubicBezTo>
                                  <a:pt x="516814" y="356870"/>
                                  <a:pt x="517322" y="356870"/>
                                  <a:pt x="517830" y="356870"/>
                                </a:cubicBezTo>
                                <a:cubicBezTo>
                                  <a:pt x="518338" y="356743"/>
                                  <a:pt x="518846" y="356743"/>
                                  <a:pt x="519227" y="356743"/>
                                </a:cubicBezTo>
                                <a:cubicBezTo>
                                  <a:pt x="519735" y="356616"/>
                                  <a:pt x="520243" y="356616"/>
                                  <a:pt x="520751" y="356616"/>
                                </a:cubicBezTo>
                                <a:cubicBezTo>
                                  <a:pt x="521259" y="356616"/>
                                  <a:pt x="521767" y="356489"/>
                                  <a:pt x="522148" y="356489"/>
                                </a:cubicBezTo>
                                <a:cubicBezTo>
                                  <a:pt x="522656" y="356489"/>
                                  <a:pt x="523164" y="356362"/>
                                  <a:pt x="523672" y="356362"/>
                                </a:cubicBezTo>
                                <a:cubicBezTo>
                                  <a:pt x="524180" y="356362"/>
                                  <a:pt x="524688" y="356235"/>
                                  <a:pt x="525069" y="356235"/>
                                </a:cubicBezTo>
                                <a:cubicBezTo>
                                  <a:pt x="525577" y="356108"/>
                                  <a:pt x="526085" y="356108"/>
                                  <a:pt x="526593" y="355981"/>
                                </a:cubicBezTo>
                                <a:cubicBezTo>
                                  <a:pt x="527101" y="355981"/>
                                  <a:pt x="527609" y="355854"/>
                                  <a:pt x="527990" y="355727"/>
                                </a:cubicBezTo>
                                <a:cubicBezTo>
                                  <a:pt x="528498" y="355727"/>
                                  <a:pt x="529006" y="355600"/>
                                  <a:pt x="529514" y="355473"/>
                                </a:cubicBezTo>
                                <a:cubicBezTo>
                                  <a:pt x="530022" y="355473"/>
                                  <a:pt x="530530" y="355346"/>
                                  <a:pt x="530911" y="355346"/>
                                </a:cubicBezTo>
                                <a:cubicBezTo>
                                  <a:pt x="531419" y="355219"/>
                                  <a:pt x="531927" y="355092"/>
                                  <a:pt x="532435" y="355092"/>
                                </a:cubicBezTo>
                                <a:cubicBezTo>
                                  <a:pt x="532943" y="355092"/>
                                  <a:pt x="533324" y="354965"/>
                                  <a:pt x="533832" y="354965"/>
                                </a:cubicBezTo>
                                <a:cubicBezTo>
                                  <a:pt x="534340" y="354838"/>
                                  <a:pt x="534848" y="354838"/>
                                  <a:pt x="535356" y="354838"/>
                                </a:cubicBezTo>
                                <a:cubicBezTo>
                                  <a:pt x="535864" y="354838"/>
                                  <a:pt x="536245" y="354711"/>
                                  <a:pt x="536753" y="354711"/>
                                </a:cubicBezTo>
                                <a:cubicBezTo>
                                  <a:pt x="537261" y="354711"/>
                                  <a:pt x="537769" y="354711"/>
                                  <a:pt x="538277" y="354584"/>
                                </a:cubicBezTo>
                                <a:cubicBezTo>
                                  <a:pt x="538785" y="354584"/>
                                  <a:pt x="539166" y="354584"/>
                                  <a:pt x="539674" y="354457"/>
                                </a:cubicBezTo>
                                <a:cubicBezTo>
                                  <a:pt x="540182" y="354457"/>
                                  <a:pt x="540690" y="354330"/>
                                  <a:pt x="541198" y="354330"/>
                                </a:cubicBezTo>
                                <a:cubicBezTo>
                                  <a:pt x="541706" y="354203"/>
                                  <a:pt x="542087" y="354076"/>
                                  <a:pt x="542595" y="354076"/>
                                </a:cubicBezTo>
                                <a:cubicBezTo>
                                  <a:pt x="543103" y="353949"/>
                                  <a:pt x="543611" y="353822"/>
                                  <a:pt x="544119" y="353695"/>
                                </a:cubicBezTo>
                                <a:cubicBezTo>
                                  <a:pt x="544627" y="353568"/>
                                  <a:pt x="545008" y="353568"/>
                                  <a:pt x="545516" y="353441"/>
                                </a:cubicBezTo>
                                <a:cubicBezTo>
                                  <a:pt x="546024" y="353314"/>
                                  <a:pt x="546532" y="353187"/>
                                  <a:pt x="547040" y="353060"/>
                                </a:cubicBezTo>
                                <a:cubicBezTo>
                                  <a:pt x="547548" y="352933"/>
                                  <a:pt x="547929" y="352933"/>
                                  <a:pt x="548437" y="352806"/>
                                </a:cubicBezTo>
                                <a:cubicBezTo>
                                  <a:pt x="548945" y="352679"/>
                                  <a:pt x="549453" y="352552"/>
                                  <a:pt x="549961" y="352425"/>
                                </a:cubicBezTo>
                                <a:cubicBezTo>
                                  <a:pt x="550342" y="352298"/>
                                  <a:pt x="550850" y="352171"/>
                                  <a:pt x="551358" y="352171"/>
                                </a:cubicBezTo>
                                <a:cubicBezTo>
                                  <a:pt x="551866" y="352044"/>
                                  <a:pt x="552374" y="351917"/>
                                  <a:pt x="552882" y="351790"/>
                                </a:cubicBezTo>
                                <a:cubicBezTo>
                                  <a:pt x="553263" y="351663"/>
                                  <a:pt x="553771" y="351536"/>
                                  <a:pt x="554279" y="351282"/>
                                </a:cubicBezTo>
                                <a:cubicBezTo>
                                  <a:pt x="554787" y="351155"/>
                                  <a:pt x="555295" y="351028"/>
                                  <a:pt x="555803" y="350901"/>
                                </a:cubicBezTo>
                                <a:cubicBezTo>
                                  <a:pt x="556184" y="350647"/>
                                  <a:pt x="556692" y="350520"/>
                                  <a:pt x="557200" y="350393"/>
                                </a:cubicBezTo>
                                <a:cubicBezTo>
                                  <a:pt x="557708" y="350266"/>
                                  <a:pt x="558216" y="350139"/>
                                  <a:pt x="558724" y="350012"/>
                                </a:cubicBezTo>
                                <a:cubicBezTo>
                                  <a:pt x="559105" y="349758"/>
                                  <a:pt x="559613" y="349631"/>
                                  <a:pt x="560121" y="349504"/>
                                </a:cubicBezTo>
                                <a:cubicBezTo>
                                  <a:pt x="560629" y="349504"/>
                                  <a:pt x="561137" y="349377"/>
                                  <a:pt x="561645" y="349250"/>
                                </a:cubicBezTo>
                                <a:cubicBezTo>
                                  <a:pt x="562026" y="349123"/>
                                  <a:pt x="562534" y="349123"/>
                                  <a:pt x="563042" y="348996"/>
                                </a:cubicBezTo>
                                <a:cubicBezTo>
                                  <a:pt x="563550" y="348869"/>
                                  <a:pt x="564058" y="348869"/>
                                  <a:pt x="564566" y="348742"/>
                                </a:cubicBezTo>
                                <a:cubicBezTo>
                                  <a:pt x="564947" y="348742"/>
                                  <a:pt x="565455" y="348615"/>
                                  <a:pt x="565963" y="348615"/>
                                </a:cubicBezTo>
                                <a:cubicBezTo>
                                  <a:pt x="566471" y="348488"/>
                                  <a:pt x="566979" y="348488"/>
                                  <a:pt x="567360" y="348361"/>
                                </a:cubicBezTo>
                                <a:cubicBezTo>
                                  <a:pt x="567868" y="348234"/>
                                  <a:pt x="568376" y="348107"/>
                                  <a:pt x="568884" y="348107"/>
                                </a:cubicBezTo>
                                <a:cubicBezTo>
                                  <a:pt x="569392" y="347980"/>
                                  <a:pt x="569900" y="347853"/>
                                  <a:pt x="570281" y="347726"/>
                                </a:cubicBezTo>
                                <a:cubicBezTo>
                                  <a:pt x="570789" y="347599"/>
                                  <a:pt x="571297" y="347472"/>
                                  <a:pt x="571805" y="347345"/>
                                </a:cubicBezTo>
                                <a:cubicBezTo>
                                  <a:pt x="572313" y="347218"/>
                                  <a:pt x="572821" y="347218"/>
                                  <a:pt x="573202" y="347091"/>
                                </a:cubicBezTo>
                                <a:cubicBezTo>
                                  <a:pt x="573710" y="346964"/>
                                  <a:pt x="574218" y="346837"/>
                                  <a:pt x="574726" y="346710"/>
                                </a:cubicBezTo>
                                <a:cubicBezTo>
                                  <a:pt x="575234" y="346583"/>
                                  <a:pt x="575742" y="346456"/>
                                  <a:pt x="576123" y="346329"/>
                                </a:cubicBezTo>
                                <a:cubicBezTo>
                                  <a:pt x="576631" y="346202"/>
                                  <a:pt x="577139" y="346075"/>
                                  <a:pt x="577647" y="345948"/>
                                </a:cubicBezTo>
                                <a:cubicBezTo>
                                  <a:pt x="578155" y="345821"/>
                                  <a:pt x="578663" y="345694"/>
                                  <a:pt x="579044" y="345567"/>
                                </a:cubicBezTo>
                                <a:cubicBezTo>
                                  <a:pt x="579552" y="345440"/>
                                  <a:pt x="580060" y="345313"/>
                                  <a:pt x="580568" y="345059"/>
                                </a:cubicBezTo>
                                <a:cubicBezTo>
                                  <a:pt x="581076" y="344932"/>
                                  <a:pt x="581457" y="344805"/>
                                  <a:pt x="581965" y="344678"/>
                                </a:cubicBezTo>
                                <a:cubicBezTo>
                                  <a:pt x="582473" y="344551"/>
                                  <a:pt x="582981" y="344424"/>
                                  <a:pt x="583489" y="344297"/>
                                </a:cubicBezTo>
                                <a:cubicBezTo>
                                  <a:pt x="583997" y="344170"/>
                                  <a:pt x="584378" y="344043"/>
                                  <a:pt x="584886" y="343916"/>
                                </a:cubicBezTo>
                                <a:cubicBezTo>
                                  <a:pt x="585394" y="343789"/>
                                  <a:pt x="585902" y="343662"/>
                                  <a:pt x="586410" y="343535"/>
                                </a:cubicBezTo>
                                <a:cubicBezTo>
                                  <a:pt x="586918" y="343408"/>
                                  <a:pt x="587299" y="343154"/>
                                  <a:pt x="587807" y="343027"/>
                                </a:cubicBezTo>
                                <a:cubicBezTo>
                                  <a:pt x="588315" y="342900"/>
                                  <a:pt x="588823" y="342900"/>
                                  <a:pt x="589331" y="342773"/>
                                </a:cubicBezTo>
                                <a:cubicBezTo>
                                  <a:pt x="589839" y="342646"/>
                                  <a:pt x="590220" y="342519"/>
                                  <a:pt x="590728" y="342392"/>
                                </a:cubicBezTo>
                                <a:cubicBezTo>
                                  <a:pt x="591236" y="342265"/>
                                  <a:pt x="591744" y="342138"/>
                                  <a:pt x="592252" y="342011"/>
                                </a:cubicBezTo>
                                <a:cubicBezTo>
                                  <a:pt x="592760" y="341884"/>
                                  <a:pt x="593141" y="341757"/>
                                  <a:pt x="593649" y="341630"/>
                                </a:cubicBezTo>
                                <a:cubicBezTo>
                                  <a:pt x="594157" y="341503"/>
                                  <a:pt x="594665" y="341376"/>
                                  <a:pt x="595173" y="341249"/>
                                </a:cubicBezTo>
                                <a:cubicBezTo>
                                  <a:pt x="595681" y="341122"/>
                                  <a:pt x="596062" y="340995"/>
                                  <a:pt x="596570" y="340868"/>
                                </a:cubicBezTo>
                                <a:cubicBezTo>
                                  <a:pt x="597078" y="340741"/>
                                  <a:pt x="597586" y="340614"/>
                                  <a:pt x="598094" y="340487"/>
                                </a:cubicBezTo>
                                <a:cubicBezTo>
                                  <a:pt x="598602" y="340360"/>
                                  <a:pt x="598983" y="340233"/>
                                  <a:pt x="599491" y="340106"/>
                                </a:cubicBezTo>
                                <a:cubicBezTo>
                                  <a:pt x="599999" y="339852"/>
                                  <a:pt x="600507" y="339725"/>
                                  <a:pt x="601015" y="339598"/>
                                </a:cubicBezTo>
                                <a:cubicBezTo>
                                  <a:pt x="601396" y="339471"/>
                                  <a:pt x="601904" y="339217"/>
                                  <a:pt x="602412" y="339090"/>
                                </a:cubicBezTo>
                                <a:cubicBezTo>
                                  <a:pt x="602920" y="338963"/>
                                  <a:pt x="603428" y="338836"/>
                                  <a:pt x="603936" y="338582"/>
                                </a:cubicBezTo>
                                <a:cubicBezTo>
                                  <a:pt x="604317" y="338455"/>
                                  <a:pt x="604825" y="338201"/>
                                  <a:pt x="605333" y="338074"/>
                                </a:cubicBezTo>
                                <a:cubicBezTo>
                                  <a:pt x="605841" y="337947"/>
                                  <a:pt x="606349" y="337820"/>
                                  <a:pt x="606857" y="337566"/>
                                </a:cubicBezTo>
                                <a:cubicBezTo>
                                  <a:pt x="607238" y="337439"/>
                                  <a:pt x="607746" y="337312"/>
                                  <a:pt x="608254" y="337185"/>
                                </a:cubicBezTo>
                                <a:cubicBezTo>
                                  <a:pt x="608762" y="337058"/>
                                  <a:pt x="609270" y="336931"/>
                                  <a:pt x="609778" y="336804"/>
                                </a:cubicBezTo>
                                <a:cubicBezTo>
                                  <a:pt x="610159" y="336677"/>
                                  <a:pt x="610667" y="336550"/>
                                  <a:pt x="611175" y="336423"/>
                                </a:cubicBezTo>
                                <a:cubicBezTo>
                                  <a:pt x="611683" y="336296"/>
                                  <a:pt x="612191" y="336169"/>
                                  <a:pt x="612699" y="336042"/>
                                </a:cubicBezTo>
                                <a:cubicBezTo>
                                  <a:pt x="613080" y="335915"/>
                                  <a:pt x="613588" y="335788"/>
                                  <a:pt x="614096" y="335534"/>
                                </a:cubicBezTo>
                                <a:cubicBezTo>
                                  <a:pt x="614604" y="335407"/>
                                  <a:pt x="615112" y="335280"/>
                                  <a:pt x="615620" y="335153"/>
                                </a:cubicBezTo>
                                <a:cubicBezTo>
                                  <a:pt x="616001" y="334899"/>
                                  <a:pt x="616509" y="334772"/>
                                  <a:pt x="617017" y="334518"/>
                                </a:cubicBezTo>
                                <a:cubicBezTo>
                                  <a:pt x="617525" y="334391"/>
                                  <a:pt x="618033" y="334137"/>
                                  <a:pt x="618414" y="334010"/>
                                </a:cubicBezTo>
                                <a:cubicBezTo>
                                  <a:pt x="618922" y="333883"/>
                                  <a:pt x="619430" y="333629"/>
                                  <a:pt x="619938" y="333502"/>
                                </a:cubicBezTo>
                                <a:cubicBezTo>
                                  <a:pt x="620446" y="333248"/>
                                  <a:pt x="620954" y="333121"/>
                                  <a:pt x="621335" y="332867"/>
                                </a:cubicBezTo>
                                <a:cubicBezTo>
                                  <a:pt x="621843" y="332740"/>
                                  <a:pt x="622351" y="332613"/>
                                  <a:pt x="622859" y="332486"/>
                                </a:cubicBezTo>
                                <a:cubicBezTo>
                                  <a:pt x="623367" y="332232"/>
                                  <a:pt x="623875" y="332105"/>
                                  <a:pt x="624256" y="331978"/>
                                </a:cubicBezTo>
                                <a:cubicBezTo>
                                  <a:pt x="624764" y="331851"/>
                                  <a:pt x="625272" y="331597"/>
                                  <a:pt x="625780" y="331470"/>
                                </a:cubicBezTo>
                                <a:cubicBezTo>
                                  <a:pt x="626288" y="331343"/>
                                  <a:pt x="626796" y="331216"/>
                                  <a:pt x="627177" y="330962"/>
                                </a:cubicBezTo>
                                <a:cubicBezTo>
                                  <a:pt x="627685" y="330835"/>
                                  <a:pt x="628193" y="330708"/>
                                  <a:pt x="628701" y="330454"/>
                                </a:cubicBezTo>
                                <a:cubicBezTo>
                                  <a:pt x="629209" y="330327"/>
                                  <a:pt x="629717" y="330073"/>
                                  <a:pt x="630098" y="329946"/>
                                </a:cubicBezTo>
                                <a:cubicBezTo>
                                  <a:pt x="630606" y="329692"/>
                                  <a:pt x="631114" y="329565"/>
                                  <a:pt x="631622" y="329311"/>
                                </a:cubicBezTo>
                                <a:cubicBezTo>
                                  <a:pt x="632130" y="329057"/>
                                  <a:pt x="632511" y="328930"/>
                                  <a:pt x="633019" y="328676"/>
                                </a:cubicBezTo>
                                <a:cubicBezTo>
                                  <a:pt x="633527" y="328422"/>
                                  <a:pt x="634035" y="328295"/>
                                  <a:pt x="634543" y="328041"/>
                                </a:cubicBezTo>
                                <a:cubicBezTo>
                                  <a:pt x="635051" y="327787"/>
                                  <a:pt x="635432" y="327660"/>
                                  <a:pt x="635940" y="327406"/>
                                </a:cubicBezTo>
                                <a:cubicBezTo>
                                  <a:pt x="636448" y="327152"/>
                                  <a:pt x="636956" y="327025"/>
                                  <a:pt x="637464" y="326771"/>
                                </a:cubicBezTo>
                                <a:cubicBezTo>
                                  <a:pt x="637972" y="326644"/>
                                  <a:pt x="638353" y="326517"/>
                                  <a:pt x="638861" y="326263"/>
                                </a:cubicBezTo>
                                <a:cubicBezTo>
                                  <a:pt x="639369" y="326136"/>
                                  <a:pt x="639877" y="325882"/>
                                  <a:pt x="640385" y="325755"/>
                                </a:cubicBezTo>
                                <a:cubicBezTo>
                                  <a:pt x="640893" y="325501"/>
                                  <a:pt x="641274" y="325374"/>
                                  <a:pt x="641782" y="325247"/>
                                </a:cubicBezTo>
                                <a:cubicBezTo>
                                  <a:pt x="642290" y="324993"/>
                                  <a:pt x="642798" y="324866"/>
                                  <a:pt x="643306" y="324612"/>
                                </a:cubicBezTo>
                                <a:cubicBezTo>
                                  <a:pt x="643814" y="324485"/>
                                  <a:pt x="644195" y="324358"/>
                                  <a:pt x="644703" y="324104"/>
                                </a:cubicBezTo>
                                <a:cubicBezTo>
                                  <a:pt x="645211" y="323977"/>
                                  <a:pt x="645719" y="323723"/>
                                  <a:pt x="646227" y="323596"/>
                                </a:cubicBezTo>
                                <a:cubicBezTo>
                                  <a:pt x="646735" y="323469"/>
                                  <a:pt x="647116" y="323215"/>
                                  <a:pt x="647624" y="323088"/>
                                </a:cubicBezTo>
                                <a:cubicBezTo>
                                  <a:pt x="648132" y="322961"/>
                                  <a:pt x="648640" y="322707"/>
                                  <a:pt x="649148" y="322580"/>
                                </a:cubicBezTo>
                                <a:cubicBezTo>
                                  <a:pt x="649529" y="322453"/>
                                  <a:pt x="650037" y="322199"/>
                                  <a:pt x="650545" y="322072"/>
                                </a:cubicBezTo>
                                <a:cubicBezTo>
                                  <a:pt x="651053" y="321818"/>
                                  <a:pt x="651561" y="321691"/>
                                  <a:pt x="652069" y="321564"/>
                                </a:cubicBezTo>
                                <a:cubicBezTo>
                                  <a:pt x="652450" y="321310"/>
                                  <a:pt x="652958" y="321183"/>
                                  <a:pt x="653466" y="321056"/>
                                </a:cubicBezTo>
                                <a:cubicBezTo>
                                  <a:pt x="653974" y="320802"/>
                                  <a:pt x="654482" y="320675"/>
                                  <a:pt x="654990" y="320548"/>
                                </a:cubicBezTo>
                                <a:cubicBezTo>
                                  <a:pt x="655371" y="320294"/>
                                  <a:pt x="655879" y="320167"/>
                                  <a:pt x="656387" y="320040"/>
                                </a:cubicBezTo>
                                <a:cubicBezTo>
                                  <a:pt x="656895" y="319786"/>
                                  <a:pt x="657403" y="319659"/>
                                  <a:pt x="657911" y="319532"/>
                                </a:cubicBezTo>
                                <a:cubicBezTo>
                                  <a:pt x="658292" y="319405"/>
                                  <a:pt x="658800" y="319151"/>
                                  <a:pt x="659308" y="319024"/>
                                </a:cubicBezTo>
                                <a:cubicBezTo>
                                  <a:pt x="659816" y="318897"/>
                                  <a:pt x="660324" y="318643"/>
                                  <a:pt x="660832" y="318516"/>
                                </a:cubicBezTo>
                                <a:cubicBezTo>
                                  <a:pt x="661213" y="318389"/>
                                  <a:pt x="661721" y="318262"/>
                                  <a:pt x="662229" y="318008"/>
                                </a:cubicBezTo>
                                <a:cubicBezTo>
                                  <a:pt x="662737" y="317881"/>
                                  <a:pt x="663245" y="317627"/>
                                  <a:pt x="663753" y="317373"/>
                                </a:cubicBezTo>
                                <a:cubicBezTo>
                                  <a:pt x="664134" y="317246"/>
                                  <a:pt x="664642" y="316992"/>
                                  <a:pt x="665150" y="316865"/>
                                </a:cubicBezTo>
                                <a:cubicBezTo>
                                  <a:pt x="665658" y="316611"/>
                                  <a:pt x="666166" y="316484"/>
                                  <a:pt x="666547" y="316230"/>
                                </a:cubicBezTo>
                                <a:cubicBezTo>
                                  <a:pt x="667055" y="315976"/>
                                  <a:pt x="667563" y="315722"/>
                                  <a:pt x="668071" y="315595"/>
                                </a:cubicBezTo>
                                <a:cubicBezTo>
                                  <a:pt x="668579" y="315341"/>
                                  <a:pt x="669087" y="315087"/>
                                  <a:pt x="669468" y="314960"/>
                                </a:cubicBezTo>
                                <a:cubicBezTo>
                                  <a:pt x="669976" y="314706"/>
                                  <a:pt x="670484" y="314579"/>
                                  <a:pt x="670992" y="314325"/>
                                </a:cubicBezTo>
                                <a:cubicBezTo>
                                  <a:pt x="671500" y="314198"/>
                                  <a:pt x="672008" y="313944"/>
                                  <a:pt x="672389" y="313690"/>
                                </a:cubicBezTo>
                                <a:cubicBezTo>
                                  <a:pt x="672897" y="313563"/>
                                  <a:pt x="673405" y="313436"/>
                                  <a:pt x="673913" y="313182"/>
                                </a:cubicBezTo>
                                <a:cubicBezTo>
                                  <a:pt x="674421" y="313055"/>
                                  <a:pt x="674929" y="312801"/>
                                  <a:pt x="675310" y="312674"/>
                                </a:cubicBezTo>
                                <a:cubicBezTo>
                                  <a:pt x="675818" y="312420"/>
                                  <a:pt x="676326" y="312293"/>
                                  <a:pt x="676834" y="312039"/>
                                </a:cubicBezTo>
                                <a:cubicBezTo>
                                  <a:pt x="677342" y="311912"/>
                                  <a:pt x="677850" y="311658"/>
                                  <a:pt x="678231" y="311404"/>
                                </a:cubicBezTo>
                                <a:cubicBezTo>
                                  <a:pt x="678739" y="311277"/>
                                  <a:pt x="679247" y="311150"/>
                                  <a:pt x="679755" y="310896"/>
                                </a:cubicBezTo>
                                <a:cubicBezTo>
                                  <a:pt x="680263" y="310642"/>
                                  <a:pt x="680771" y="310388"/>
                                  <a:pt x="681152" y="310261"/>
                                </a:cubicBezTo>
                                <a:cubicBezTo>
                                  <a:pt x="681660" y="310007"/>
                                  <a:pt x="682168" y="309753"/>
                                  <a:pt x="682676" y="309499"/>
                                </a:cubicBezTo>
                                <a:cubicBezTo>
                                  <a:pt x="683184" y="309372"/>
                                  <a:pt x="683565" y="309118"/>
                                  <a:pt x="684073" y="308864"/>
                                </a:cubicBezTo>
                                <a:cubicBezTo>
                                  <a:pt x="684581" y="308610"/>
                                  <a:pt x="685089" y="308356"/>
                                  <a:pt x="685597" y="308102"/>
                                </a:cubicBezTo>
                                <a:cubicBezTo>
                                  <a:pt x="686105" y="307848"/>
                                  <a:pt x="686486" y="307594"/>
                                  <a:pt x="686994" y="307340"/>
                                </a:cubicBezTo>
                                <a:cubicBezTo>
                                  <a:pt x="687502" y="307086"/>
                                  <a:pt x="688010" y="306832"/>
                                  <a:pt x="688518" y="306578"/>
                                </a:cubicBezTo>
                                <a:cubicBezTo>
                                  <a:pt x="689026" y="306324"/>
                                  <a:pt x="689407" y="306070"/>
                                  <a:pt x="689915" y="305816"/>
                                </a:cubicBezTo>
                                <a:cubicBezTo>
                                  <a:pt x="690423" y="305562"/>
                                  <a:pt x="690931" y="305308"/>
                                  <a:pt x="691439" y="305054"/>
                                </a:cubicBezTo>
                                <a:cubicBezTo>
                                  <a:pt x="691947" y="304800"/>
                                  <a:pt x="692328" y="304546"/>
                                  <a:pt x="692836" y="304292"/>
                                </a:cubicBezTo>
                                <a:cubicBezTo>
                                  <a:pt x="693344" y="304038"/>
                                  <a:pt x="693852" y="303784"/>
                                  <a:pt x="694360" y="303530"/>
                                </a:cubicBezTo>
                                <a:cubicBezTo>
                                  <a:pt x="694868" y="303276"/>
                                  <a:pt x="695249" y="303149"/>
                                  <a:pt x="695757" y="302895"/>
                                </a:cubicBezTo>
                                <a:cubicBezTo>
                                  <a:pt x="696265" y="302641"/>
                                  <a:pt x="696773" y="302387"/>
                                  <a:pt x="697281" y="302133"/>
                                </a:cubicBezTo>
                                <a:cubicBezTo>
                                  <a:pt x="697789" y="301879"/>
                                  <a:pt x="698170" y="301625"/>
                                  <a:pt x="698678" y="301498"/>
                                </a:cubicBezTo>
                                <a:cubicBezTo>
                                  <a:pt x="699186" y="301244"/>
                                  <a:pt x="699694" y="300990"/>
                                  <a:pt x="700202" y="300736"/>
                                </a:cubicBezTo>
                                <a:cubicBezTo>
                                  <a:pt x="700583" y="300609"/>
                                  <a:pt x="701091" y="300355"/>
                                  <a:pt x="701599" y="300101"/>
                                </a:cubicBezTo>
                                <a:cubicBezTo>
                                  <a:pt x="702107" y="299847"/>
                                  <a:pt x="702615" y="299720"/>
                                  <a:pt x="703123" y="299466"/>
                                </a:cubicBezTo>
                                <a:cubicBezTo>
                                  <a:pt x="703504" y="299339"/>
                                  <a:pt x="704012" y="299085"/>
                                  <a:pt x="704520" y="298831"/>
                                </a:cubicBezTo>
                                <a:cubicBezTo>
                                  <a:pt x="705028" y="298704"/>
                                  <a:pt x="705536" y="298450"/>
                                  <a:pt x="706044" y="298196"/>
                                </a:cubicBezTo>
                                <a:cubicBezTo>
                                  <a:pt x="706425" y="298069"/>
                                  <a:pt x="706933" y="297815"/>
                                  <a:pt x="707441" y="297561"/>
                                </a:cubicBezTo>
                                <a:cubicBezTo>
                                  <a:pt x="707949" y="297307"/>
                                  <a:pt x="708457" y="297053"/>
                                  <a:pt x="708965" y="296799"/>
                                </a:cubicBezTo>
                                <a:cubicBezTo>
                                  <a:pt x="709346" y="296672"/>
                                  <a:pt x="709854" y="296418"/>
                                  <a:pt x="710362" y="296164"/>
                                </a:cubicBezTo>
                                <a:cubicBezTo>
                                  <a:pt x="710870" y="295910"/>
                                  <a:pt x="711378" y="295656"/>
                                  <a:pt x="711886" y="295402"/>
                                </a:cubicBezTo>
                                <a:cubicBezTo>
                                  <a:pt x="712267" y="295148"/>
                                  <a:pt x="712775" y="294894"/>
                                  <a:pt x="713283" y="294640"/>
                                </a:cubicBezTo>
                                <a:cubicBezTo>
                                  <a:pt x="713791" y="294386"/>
                                  <a:pt x="714299" y="294132"/>
                                  <a:pt x="714807" y="293878"/>
                                </a:cubicBezTo>
                                <a:cubicBezTo>
                                  <a:pt x="715188" y="293624"/>
                                  <a:pt x="715696" y="293370"/>
                                  <a:pt x="716204" y="293116"/>
                                </a:cubicBezTo>
                                <a:cubicBezTo>
                                  <a:pt x="716712" y="292862"/>
                                  <a:pt x="717220" y="292608"/>
                                  <a:pt x="717601" y="292481"/>
                                </a:cubicBezTo>
                                <a:cubicBezTo>
                                  <a:pt x="718109" y="292227"/>
                                  <a:pt x="718617" y="291973"/>
                                  <a:pt x="719125" y="291719"/>
                                </a:cubicBezTo>
                                <a:cubicBezTo>
                                  <a:pt x="719633" y="291465"/>
                                  <a:pt x="720141" y="291211"/>
                                  <a:pt x="720522" y="290957"/>
                                </a:cubicBezTo>
                                <a:cubicBezTo>
                                  <a:pt x="721030" y="290703"/>
                                  <a:pt x="721538" y="290449"/>
                                  <a:pt x="722046" y="290195"/>
                                </a:cubicBezTo>
                                <a:cubicBezTo>
                                  <a:pt x="722554" y="289941"/>
                                  <a:pt x="723062" y="289687"/>
                                  <a:pt x="723443" y="289306"/>
                                </a:cubicBezTo>
                                <a:cubicBezTo>
                                  <a:pt x="723951" y="289052"/>
                                  <a:pt x="724459" y="288798"/>
                                  <a:pt x="724967" y="288544"/>
                                </a:cubicBezTo>
                                <a:cubicBezTo>
                                  <a:pt x="725475" y="288290"/>
                                  <a:pt x="725983" y="288036"/>
                                  <a:pt x="726364" y="287655"/>
                                </a:cubicBezTo>
                                <a:cubicBezTo>
                                  <a:pt x="726872" y="287401"/>
                                  <a:pt x="727380" y="287147"/>
                                  <a:pt x="727888" y="286893"/>
                                </a:cubicBezTo>
                                <a:cubicBezTo>
                                  <a:pt x="728396" y="286639"/>
                                  <a:pt x="728904" y="286258"/>
                                  <a:pt x="729285" y="286004"/>
                                </a:cubicBezTo>
                                <a:cubicBezTo>
                                  <a:pt x="729793" y="285750"/>
                                  <a:pt x="730301" y="285496"/>
                                  <a:pt x="730809" y="285115"/>
                                </a:cubicBezTo>
                                <a:cubicBezTo>
                                  <a:pt x="731317" y="284861"/>
                                  <a:pt x="731825" y="284607"/>
                                  <a:pt x="732206" y="284226"/>
                                </a:cubicBezTo>
                                <a:cubicBezTo>
                                  <a:pt x="732714" y="283972"/>
                                  <a:pt x="733222" y="283591"/>
                                  <a:pt x="733730" y="283337"/>
                                </a:cubicBezTo>
                                <a:cubicBezTo>
                                  <a:pt x="734238" y="282956"/>
                                  <a:pt x="734619" y="282702"/>
                                  <a:pt x="735127" y="282321"/>
                                </a:cubicBezTo>
                                <a:cubicBezTo>
                                  <a:pt x="735635" y="281940"/>
                                  <a:pt x="736143" y="281686"/>
                                  <a:pt x="736651" y="281305"/>
                                </a:cubicBezTo>
                                <a:cubicBezTo>
                                  <a:pt x="737159" y="280924"/>
                                  <a:pt x="737540" y="280543"/>
                                  <a:pt x="738048" y="280162"/>
                                </a:cubicBezTo>
                                <a:cubicBezTo>
                                  <a:pt x="738556" y="279781"/>
                                  <a:pt x="739064" y="279400"/>
                                  <a:pt x="739572" y="279019"/>
                                </a:cubicBezTo>
                                <a:cubicBezTo>
                                  <a:pt x="740080" y="278638"/>
                                  <a:pt x="740461" y="278257"/>
                                  <a:pt x="740969" y="277749"/>
                                </a:cubicBezTo>
                                <a:cubicBezTo>
                                  <a:pt x="741477" y="277368"/>
                                  <a:pt x="741985" y="276860"/>
                                  <a:pt x="742493" y="276479"/>
                                </a:cubicBezTo>
                                <a:cubicBezTo>
                                  <a:pt x="743001" y="275971"/>
                                  <a:pt x="743382" y="275463"/>
                                  <a:pt x="743890" y="274955"/>
                                </a:cubicBezTo>
                                <a:cubicBezTo>
                                  <a:pt x="744398" y="274447"/>
                                  <a:pt x="744906" y="273939"/>
                                  <a:pt x="745414" y="273431"/>
                                </a:cubicBezTo>
                                <a:cubicBezTo>
                                  <a:pt x="745922" y="272923"/>
                                  <a:pt x="746303" y="272288"/>
                                  <a:pt x="746811" y="271780"/>
                                </a:cubicBezTo>
                                <a:cubicBezTo>
                                  <a:pt x="747319" y="271145"/>
                                  <a:pt x="747827" y="270637"/>
                                  <a:pt x="748335" y="270002"/>
                                </a:cubicBezTo>
                                <a:cubicBezTo>
                                  <a:pt x="748843" y="269367"/>
                                  <a:pt x="749224" y="268732"/>
                                  <a:pt x="749732" y="267970"/>
                                </a:cubicBezTo>
                                <a:cubicBezTo>
                                  <a:pt x="750240" y="267335"/>
                                  <a:pt x="750748" y="266700"/>
                                  <a:pt x="751256" y="265938"/>
                                </a:cubicBezTo>
                                <a:cubicBezTo>
                                  <a:pt x="751637" y="265303"/>
                                  <a:pt x="752145" y="264541"/>
                                  <a:pt x="752653" y="263779"/>
                                </a:cubicBezTo>
                                <a:cubicBezTo>
                                  <a:pt x="753161" y="263017"/>
                                  <a:pt x="753669" y="262128"/>
                                  <a:pt x="754177" y="261366"/>
                                </a:cubicBezTo>
                                <a:cubicBezTo>
                                  <a:pt x="754558" y="260477"/>
                                  <a:pt x="755066" y="259588"/>
                                  <a:pt x="755574" y="258699"/>
                                </a:cubicBezTo>
                                <a:cubicBezTo>
                                  <a:pt x="756082" y="257810"/>
                                  <a:pt x="756590" y="256921"/>
                                  <a:pt x="757098" y="255905"/>
                                </a:cubicBezTo>
                                <a:cubicBezTo>
                                  <a:pt x="757479" y="254889"/>
                                  <a:pt x="757987" y="253873"/>
                                  <a:pt x="758495" y="252857"/>
                                </a:cubicBezTo>
                                <a:cubicBezTo>
                                  <a:pt x="759003" y="251841"/>
                                  <a:pt x="759511" y="250698"/>
                                  <a:pt x="760019" y="249682"/>
                                </a:cubicBezTo>
                                <a:cubicBezTo>
                                  <a:pt x="760400" y="248539"/>
                                  <a:pt x="760908" y="247396"/>
                                  <a:pt x="761416" y="246253"/>
                                </a:cubicBezTo>
                                <a:cubicBezTo>
                                  <a:pt x="761924" y="245110"/>
                                  <a:pt x="762432" y="243840"/>
                                  <a:pt x="762940" y="242697"/>
                                </a:cubicBezTo>
                                <a:cubicBezTo>
                                  <a:pt x="763321" y="241427"/>
                                  <a:pt x="763829" y="240284"/>
                                  <a:pt x="764337" y="239014"/>
                                </a:cubicBezTo>
                                <a:cubicBezTo>
                                  <a:pt x="764845" y="237744"/>
                                  <a:pt x="765353" y="236474"/>
                                  <a:pt x="765861" y="235204"/>
                                </a:cubicBezTo>
                                <a:cubicBezTo>
                                  <a:pt x="766242" y="233934"/>
                                  <a:pt x="766750" y="232664"/>
                                  <a:pt x="767258" y="231521"/>
                                </a:cubicBezTo>
                                <a:cubicBezTo>
                                  <a:pt x="767766" y="230251"/>
                                  <a:pt x="768274" y="228981"/>
                                  <a:pt x="768655" y="227838"/>
                                </a:cubicBezTo>
                                <a:cubicBezTo>
                                  <a:pt x="769163" y="226568"/>
                                  <a:pt x="769671" y="225425"/>
                                  <a:pt x="770179" y="224282"/>
                                </a:cubicBezTo>
                                <a:cubicBezTo>
                                  <a:pt x="770687" y="223139"/>
                                  <a:pt x="771195" y="221996"/>
                                  <a:pt x="771576" y="220980"/>
                                </a:cubicBezTo>
                                <a:cubicBezTo>
                                  <a:pt x="772084" y="219837"/>
                                  <a:pt x="772592" y="218821"/>
                                  <a:pt x="773100" y="217932"/>
                                </a:cubicBezTo>
                                <a:cubicBezTo>
                                  <a:pt x="773608" y="216916"/>
                                  <a:pt x="774116" y="216027"/>
                                  <a:pt x="774497" y="215138"/>
                                </a:cubicBezTo>
                                <a:cubicBezTo>
                                  <a:pt x="775005" y="214249"/>
                                  <a:pt x="775513" y="213487"/>
                                  <a:pt x="776021" y="212725"/>
                                </a:cubicBezTo>
                                <a:cubicBezTo>
                                  <a:pt x="776529" y="211963"/>
                                  <a:pt x="777037" y="211328"/>
                                  <a:pt x="777418" y="210566"/>
                                </a:cubicBezTo>
                                <a:cubicBezTo>
                                  <a:pt x="777926" y="209931"/>
                                  <a:pt x="778434" y="209423"/>
                                  <a:pt x="778942" y="208788"/>
                                </a:cubicBezTo>
                                <a:cubicBezTo>
                                  <a:pt x="779450" y="208280"/>
                                  <a:pt x="779958" y="207772"/>
                                  <a:pt x="780339" y="207264"/>
                                </a:cubicBezTo>
                                <a:cubicBezTo>
                                  <a:pt x="780847" y="206883"/>
                                  <a:pt x="781355" y="206502"/>
                                  <a:pt x="781863" y="206121"/>
                                </a:cubicBezTo>
                                <a:cubicBezTo>
                                  <a:pt x="782371" y="205740"/>
                                  <a:pt x="782879" y="205359"/>
                                  <a:pt x="783260" y="205105"/>
                                </a:cubicBezTo>
                                <a:cubicBezTo>
                                  <a:pt x="783768" y="204851"/>
                                  <a:pt x="784276" y="204724"/>
                                  <a:pt x="784784" y="204470"/>
                                </a:cubicBezTo>
                                <a:cubicBezTo>
                                  <a:pt x="785292" y="204343"/>
                                  <a:pt x="785673" y="204216"/>
                                  <a:pt x="786181" y="204089"/>
                                </a:cubicBezTo>
                                <a:cubicBezTo>
                                  <a:pt x="786689" y="203962"/>
                                  <a:pt x="787197" y="203962"/>
                                  <a:pt x="787705" y="203962"/>
                                </a:cubicBezTo>
                                <a:cubicBezTo>
                                  <a:pt x="788213" y="203835"/>
                                  <a:pt x="788594" y="203835"/>
                                  <a:pt x="789102" y="203708"/>
                                </a:cubicBezTo>
                                <a:cubicBezTo>
                                  <a:pt x="789610" y="203708"/>
                                  <a:pt x="790118" y="203708"/>
                                  <a:pt x="790626" y="203581"/>
                                </a:cubicBezTo>
                                <a:cubicBezTo>
                                  <a:pt x="791134" y="203581"/>
                                  <a:pt x="791515" y="203454"/>
                                  <a:pt x="792023" y="203327"/>
                                </a:cubicBezTo>
                                <a:cubicBezTo>
                                  <a:pt x="792531" y="203200"/>
                                  <a:pt x="793039" y="203073"/>
                                  <a:pt x="793547" y="202946"/>
                                </a:cubicBezTo>
                                <a:cubicBezTo>
                                  <a:pt x="794055" y="202692"/>
                                  <a:pt x="794436" y="202565"/>
                                  <a:pt x="794944" y="202311"/>
                                </a:cubicBezTo>
                                <a:cubicBezTo>
                                  <a:pt x="795452" y="201930"/>
                                  <a:pt x="795960" y="201676"/>
                                  <a:pt x="796468" y="201295"/>
                                </a:cubicBezTo>
                                <a:cubicBezTo>
                                  <a:pt x="796976" y="200914"/>
                                  <a:pt x="797357" y="200533"/>
                                  <a:pt x="797865" y="200025"/>
                                </a:cubicBezTo>
                                <a:cubicBezTo>
                                  <a:pt x="798373" y="199517"/>
                                  <a:pt x="798881" y="199009"/>
                                  <a:pt x="799389" y="198501"/>
                                </a:cubicBezTo>
                                <a:cubicBezTo>
                                  <a:pt x="799897" y="197993"/>
                                  <a:pt x="800278" y="197358"/>
                                  <a:pt x="800786" y="196723"/>
                                </a:cubicBezTo>
                                <a:cubicBezTo>
                                  <a:pt x="801294" y="196215"/>
                                  <a:pt x="801802" y="195580"/>
                                  <a:pt x="802310" y="194945"/>
                                </a:cubicBezTo>
                                <a:cubicBezTo>
                                  <a:pt x="802691" y="194310"/>
                                  <a:pt x="803199" y="193802"/>
                                  <a:pt x="803707" y="193167"/>
                                </a:cubicBezTo>
                                <a:cubicBezTo>
                                  <a:pt x="804215" y="192659"/>
                                  <a:pt x="804723" y="192151"/>
                                  <a:pt x="805231" y="191643"/>
                                </a:cubicBezTo>
                                <a:cubicBezTo>
                                  <a:pt x="805612" y="191135"/>
                                  <a:pt x="806120" y="190754"/>
                                  <a:pt x="806628" y="190373"/>
                                </a:cubicBezTo>
                                <a:cubicBezTo>
                                  <a:pt x="807136" y="189992"/>
                                  <a:pt x="807644" y="189738"/>
                                  <a:pt x="808152" y="189611"/>
                                </a:cubicBezTo>
                                <a:cubicBezTo>
                                  <a:pt x="808533" y="189357"/>
                                  <a:pt x="809041" y="189230"/>
                                  <a:pt x="809549" y="189230"/>
                                </a:cubicBezTo>
                                <a:cubicBezTo>
                                  <a:pt x="810057" y="189230"/>
                                  <a:pt x="810565" y="189230"/>
                                  <a:pt x="811073" y="189484"/>
                                </a:cubicBezTo>
                                <a:cubicBezTo>
                                  <a:pt x="811454" y="189611"/>
                                  <a:pt x="811962" y="189865"/>
                                  <a:pt x="812470" y="190246"/>
                                </a:cubicBezTo>
                                <a:cubicBezTo>
                                  <a:pt x="812978" y="190500"/>
                                  <a:pt x="813486" y="190881"/>
                                  <a:pt x="813994" y="191389"/>
                                </a:cubicBezTo>
                                <a:cubicBezTo>
                                  <a:pt x="814375" y="191897"/>
                                  <a:pt x="814883" y="192532"/>
                                  <a:pt x="815391" y="193040"/>
                                </a:cubicBezTo>
                                <a:cubicBezTo>
                                  <a:pt x="815899" y="193675"/>
                                  <a:pt x="816407" y="194310"/>
                                  <a:pt x="816915" y="194945"/>
                                </a:cubicBezTo>
                                <a:cubicBezTo>
                                  <a:pt x="817296" y="195707"/>
                                  <a:pt x="817804" y="196342"/>
                                  <a:pt x="818312" y="197104"/>
                                </a:cubicBezTo>
                                <a:cubicBezTo>
                                  <a:pt x="818820" y="197866"/>
                                  <a:pt x="819328" y="198755"/>
                                  <a:pt x="819709" y="199517"/>
                                </a:cubicBezTo>
                                <a:cubicBezTo>
                                  <a:pt x="820217" y="200279"/>
                                  <a:pt x="820725" y="201041"/>
                                  <a:pt x="821233" y="201803"/>
                                </a:cubicBezTo>
                                <a:cubicBezTo>
                                  <a:pt x="821741" y="202565"/>
                                  <a:pt x="822249" y="203327"/>
                                  <a:pt x="822630" y="204089"/>
                                </a:cubicBezTo>
                                <a:cubicBezTo>
                                  <a:pt x="823138" y="204851"/>
                                  <a:pt x="823646" y="205613"/>
                                  <a:pt x="824154" y="206248"/>
                                </a:cubicBezTo>
                                <a:cubicBezTo>
                                  <a:pt x="824662" y="207010"/>
                                  <a:pt x="825170" y="207645"/>
                                  <a:pt x="825551" y="208407"/>
                                </a:cubicBezTo>
                                <a:cubicBezTo>
                                  <a:pt x="826059" y="209042"/>
                                  <a:pt x="826567" y="209677"/>
                                  <a:pt x="827075" y="210312"/>
                                </a:cubicBezTo>
                                <a:cubicBezTo>
                                  <a:pt x="827583" y="210947"/>
                                  <a:pt x="828091" y="211582"/>
                                  <a:pt x="828472" y="212090"/>
                                </a:cubicBezTo>
                                <a:cubicBezTo>
                                  <a:pt x="828980" y="212725"/>
                                  <a:pt x="829488" y="213360"/>
                                  <a:pt x="829996" y="213868"/>
                                </a:cubicBezTo>
                                <a:cubicBezTo>
                                  <a:pt x="830504" y="214376"/>
                                  <a:pt x="831012" y="214884"/>
                                  <a:pt x="831393" y="215392"/>
                                </a:cubicBezTo>
                                <a:cubicBezTo>
                                  <a:pt x="831901" y="215773"/>
                                  <a:pt x="832409" y="216281"/>
                                  <a:pt x="832917" y="216662"/>
                                </a:cubicBezTo>
                                <a:cubicBezTo>
                                  <a:pt x="833425" y="217170"/>
                                  <a:pt x="833806" y="217551"/>
                                  <a:pt x="834314" y="217932"/>
                                </a:cubicBezTo>
                                <a:cubicBezTo>
                                  <a:pt x="834822" y="218313"/>
                                  <a:pt x="835330" y="218567"/>
                                  <a:pt x="835838" y="218948"/>
                                </a:cubicBezTo>
                                <a:cubicBezTo>
                                  <a:pt x="836346" y="219202"/>
                                  <a:pt x="836727" y="219583"/>
                                  <a:pt x="837235" y="219837"/>
                                </a:cubicBezTo>
                                <a:cubicBezTo>
                                  <a:pt x="837743" y="220091"/>
                                  <a:pt x="838251" y="220345"/>
                                  <a:pt x="838759" y="220472"/>
                                </a:cubicBezTo>
                                <a:cubicBezTo>
                                  <a:pt x="839267" y="220726"/>
                                  <a:pt x="839648" y="220980"/>
                                  <a:pt x="840156" y="221107"/>
                                </a:cubicBezTo>
                                <a:cubicBezTo>
                                  <a:pt x="840664" y="221361"/>
                                  <a:pt x="841172" y="221488"/>
                                  <a:pt x="841680" y="221615"/>
                                </a:cubicBezTo>
                                <a:cubicBezTo>
                                  <a:pt x="842188" y="221742"/>
                                  <a:pt x="842569" y="221869"/>
                                  <a:pt x="843077" y="221996"/>
                                </a:cubicBezTo>
                                <a:cubicBezTo>
                                  <a:pt x="843585" y="222123"/>
                                  <a:pt x="844093" y="222377"/>
                                  <a:pt x="844601" y="222377"/>
                                </a:cubicBezTo>
                                <a:cubicBezTo>
                                  <a:pt x="845109" y="222504"/>
                                  <a:pt x="845490" y="222631"/>
                                  <a:pt x="845998" y="222758"/>
                                </a:cubicBezTo>
                                <a:cubicBezTo>
                                  <a:pt x="846506" y="222885"/>
                                  <a:pt x="847014" y="222885"/>
                                  <a:pt x="847522" y="223012"/>
                                </a:cubicBezTo>
                                <a:cubicBezTo>
                                  <a:pt x="848030" y="223012"/>
                                  <a:pt x="848411" y="223139"/>
                                  <a:pt x="848919" y="223266"/>
                                </a:cubicBezTo>
                                <a:cubicBezTo>
                                  <a:pt x="849427" y="223266"/>
                                  <a:pt x="849935" y="223393"/>
                                  <a:pt x="850443" y="223393"/>
                                </a:cubicBezTo>
                                <a:cubicBezTo>
                                  <a:pt x="850824" y="223393"/>
                                  <a:pt x="851332" y="223520"/>
                                  <a:pt x="851840" y="223520"/>
                                </a:cubicBezTo>
                                <a:cubicBezTo>
                                  <a:pt x="852348" y="223647"/>
                                  <a:pt x="852856" y="223647"/>
                                  <a:pt x="853364" y="223647"/>
                                </a:cubicBezTo>
                                <a:cubicBezTo>
                                  <a:pt x="853745" y="223647"/>
                                  <a:pt x="854253" y="223647"/>
                                  <a:pt x="854761" y="223774"/>
                                </a:cubicBezTo>
                                <a:cubicBezTo>
                                  <a:pt x="855269" y="223774"/>
                                  <a:pt x="855777" y="223774"/>
                                  <a:pt x="856285" y="223774"/>
                                </a:cubicBezTo>
                                <a:cubicBezTo>
                                  <a:pt x="856666" y="223774"/>
                                  <a:pt x="857174" y="223901"/>
                                  <a:pt x="857682" y="223901"/>
                                </a:cubicBezTo>
                                <a:cubicBezTo>
                                  <a:pt x="858190" y="223901"/>
                                  <a:pt x="858698" y="223901"/>
                                  <a:pt x="859206" y="223774"/>
                                </a:cubicBezTo>
                                <a:cubicBezTo>
                                  <a:pt x="859587" y="223774"/>
                                  <a:pt x="860095" y="223774"/>
                                  <a:pt x="860603" y="223647"/>
                                </a:cubicBezTo>
                                <a:cubicBezTo>
                                  <a:pt x="861111" y="223647"/>
                                  <a:pt x="861619" y="223647"/>
                                  <a:pt x="862127" y="223520"/>
                                </a:cubicBezTo>
                                <a:cubicBezTo>
                                  <a:pt x="862508" y="223520"/>
                                  <a:pt x="863016" y="223393"/>
                                  <a:pt x="863524" y="223266"/>
                                </a:cubicBezTo>
                                <a:cubicBezTo>
                                  <a:pt x="864032" y="223139"/>
                                  <a:pt x="864540" y="223012"/>
                                  <a:pt x="865048" y="222885"/>
                                </a:cubicBezTo>
                                <a:cubicBezTo>
                                  <a:pt x="865429" y="222758"/>
                                  <a:pt x="865937" y="222504"/>
                                  <a:pt x="866445" y="222377"/>
                                </a:cubicBezTo>
                                <a:cubicBezTo>
                                  <a:pt x="866953" y="222250"/>
                                  <a:pt x="867461" y="222123"/>
                                  <a:pt x="867842" y="221869"/>
                                </a:cubicBezTo>
                                <a:cubicBezTo>
                                  <a:pt x="868350" y="221742"/>
                                  <a:pt x="868858" y="221488"/>
                                  <a:pt x="869366" y="221361"/>
                                </a:cubicBezTo>
                                <a:cubicBezTo>
                                  <a:pt x="869874" y="221107"/>
                                  <a:pt x="870382" y="220853"/>
                                  <a:pt x="870763" y="220726"/>
                                </a:cubicBezTo>
                                <a:cubicBezTo>
                                  <a:pt x="871271" y="220472"/>
                                  <a:pt x="871779" y="220345"/>
                                  <a:pt x="872287" y="220091"/>
                                </a:cubicBezTo>
                                <a:cubicBezTo>
                                  <a:pt x="872795" y="219837"/>
                                  <a:pt x="873303" y="219583"/>
                                  <a:pt x="873684" y="219456"/>
                                </a:cubicBezTo>
                                <a:cubicBezTo>
                                  <a:pt x="874192" y="219202"/>
                                  <a:pt x="874700" y="218948"/>
                                  <a:pt x="875208" y="218694"/>
                                </a:cubicBezTo>
                                <a:cubicBezTo>
                                  <a:pt x="875716" y="218567"/>
                                  <a:pt x="876224" y="218313"/>
                                  <a:pt x="876605" y="218059"/>
                                </a:cubicBezTo>
                                <a:cubicBezTo>
                                  <a:pt x="877113" y="217805"/>
                                  <a:pt x="877621" y="217551"/>
                                  <a:pt x="878129" y="217297"/>
                                </a:cubicBezTo>
                                <a:cubicBezTo>
                                  <a:pt x="878637" y="217043"/>
                                  <a:pt x="879145" y="216789"/>
                                  <a:pt x="879526" y="216535"/>
                                </a:cubicBezTo>
                                <a:cubicBezTo>
                                  <a:pt x="880034" y="216281"/>
                                  <a:pt x="880542" y="216027"/>
                                  <a:pt x="881050" y="215773"/>
                                </a:cubicBezTo>
                                <a:cubicBezTo>
                                  <a:pt x="881558" y="215519"/>
                                  <a:pt x="882066" y="215138"/>
                                  <a:pt x="882447" y="214884"/>
                                </a:cubicBezTo>
                                <a:cubicBezTo>
                                  <a:pt x="882955" y="214630"/>
                                  <a:pt x="883463" y="214376"/>
                                  <a:pt x="883971" y="213995"/>
                                </a:cubicBezTo>
                                <a:cubicBezTo>
                                  <a:pt x="884479" y="213741"/>
                                  <a:pt x="884860" y="213360"/>
                                  <a:pt x="885368" y="213106"/>
                                </a:cubicBezTo>
                                <a:cubicBezTo>
                                  <a:pt x="885876" y="212725"/>
                                  <a:pt x="886384" y="212471"/>
                                  <a:pt x="886892" y="212090"/>
                                </a:cubicBezTo>
                                <a:cubicBezTo>
                                  <a:pt x="887400" y="211836"/>
                                  <a:pt x="887781" y="211455"/>
                                  <a:pt x="888289" y="211201"/>
                                </a:cubicBezTo>
                                <a:cubicBezTo>
                                  <a:pt x="888797" y="210820"/>
                                  <a:pt x="889305" y="210439"/>
                                  <a:pt x="889813" y="210185"/>
                                </a:cubicBezTo>
                                <a:cubicBezTo>
                                  <a:pt x="890321" y="209804"/>
                                  <a:pt x="890702" y="209423"/>
                                  <a:pt x="891210" y="209042"/>
                                </a:cubicBezTo>
                                <a:cubicBezTo>
                                  <a:pt x="891718" y="208661"/>
                                  <a:pt x="892226" y="208280"/>
                                  <a:pt x="892734" y="207899"/>
                                </a:cubicBezTo>
                                <a:cubicBezTo>
                                  <a:pt x="893242" y="207518"/>
                                  <a:pt x="893623" y="207137"/>
                                  <a:pt x="894131" y="206756"/>
                                </a:cubicBezTo>
                                <a:cubicBezTo>
                                  <a:pt x="894639" y="206375"/>
                                  <a:pt x="895147" y="205867"/>
                                  <a:pt x="895655" y="205486"/>
                                </a:cubicBezTo>
                                <a:cubicBezTo>
                                  <a:pt x="896163" y="205105"/>
                                  <a:pt x="896544" y="204597"/>
                                  <a:pt x="897052" y="204089"/>
                                </a:cubicBezTo>
                                <a:cubicBezTo>
                                  <a:pt x="897560" y="203708"/>
                                  <a:pt x="898068" y="203200"/>
                                  <a:pt x="898576" y="202692"/>
                                </a:cubicBezTo>
                                <a:cubicBezTo>
                                  <a:pt x="899084" y="202311"/>
                                  <a:pt x="899465" y="201803"/>
                                  <a:pt x="899973" y="201295"/>
                                </a:cubicBezTo>
                                <a:cubicBezTo>
                                  <a:pt x="900481" y="200787"/>
                                  <a:pt x="900989" y="200279"/>
                                  <a:pt x="901497" y="199771"/>
                                </a:cubicBezTo>
                                <a:cubicBezTo>
                                  <a:pt x="901878" y="199390"/>
                                  <a:pt x="902386" y="198882"/>
                                  <a:pt x="902894" y="198374"/>
                                </a:cubicBezTo>
                                <a:cubicBezTo>
                                  <a:pt x="903402" y="197993"/>
                                  <a:pt x="903910" y="197485"/>
                                  <a:pt x="904418" y="196977"/>
                                </a:cubicBezTo>
                                <a:cubicBezTo>
                                  <a:pt x="904799" y="196596"/>
                                  <a:pt x="905307" y="196088"/>
                                  <a:pt x="905815" y="195707"/>
                                </a:cubicBezTo>
                                <a:cubicBezTo>
                                  <a:pt x="906323" y="195199"/>
                                  <a:pt x="906831" y="194818"/>
                                  <a:pt x="907339" y="194437"/>
                                </a:cubicBezTo>
                                <a:cubicBezTo>
                                  <a:pt x="907720" y="193929"/>
                                  <a:pt x="908228" y="193548"/>
                                  <a:pt x="908736" y="193167"/>
                                </a:cubicBezTo>
                                <a:cubicBezTo>
                                  <a:pt x="909244" y="192786"/>
                                  <a:pt x="909752" y="192405"/>
                                  <a:pt x="910260" y="192024"/>
                                </a:cubicBezTo>
                                <a:cubicBezTo>
                                  <a:pt x="910641" y="191643"/>
                                  <a:pt x="911149" y="191262"/>
                                  <a:pt x="911657" y="191008"/>
                                </a:cubicBezTo>
                                <a:cubicBezTo>
                                  <a:pt x="912165" y="190627"/>
                                  <a:pt x="912673" y="190246"/>
                                  <a:pt x="913181" y="189992"/>
                                </a:cubicBezTo>
                                <a:cubicBezTo>
                                  <a:pt x="913562" y="189611"/>
                                  <a:pt x="914070" y="189357"/>
                                  <a:pt x="914578" y="188976"/>
                                </a:cubicBezTo>
                                <a:cubicBezTo>
                                  <a:pt x="915086" y="188722"/>
                                  <a:pt x="915594" y="188468"/>
                                  <a:pt x="916102" y="188214"/>
                                </a:cubicBezTo>
                                <a:cubicBezTo>
                                  <a:pt x="916483" y="187833"/>
                                  <a:pt x="916991" y="187579"/>
                                  <a:pt x="917499" y="187452"/>
                                </a:cubicBezTo>
                                <a:cubicBezTo>
                                  <a:pt x="918007" y="187198"/>
                                  <a:pt x="918515" y="186944"/>
                                  <a:pt x="918896" y="186817"/>
                                </a:cubicBezTo>
                                <a:cubicBezTo>
                                  <a:pt x="919404" y="186563"/>
                                  <a:pt x="919912" y="186436"/>
                                  <a:pt x="920420" y="186309"/>
                                </a:cubicBezTo>
                                <a:cubicBezTo>
                                  <a:pt x="920928" y="186182"/>
                                  <a:pt x="921436" y="186055"/>
                                  <a:pt x="921817" y="185928"/>
                                </a:cubicBezTo>
                                <a:cubicBezTo>
                                  <a:pt x="922325" y="185801"/>
                                  <a:pt x="922833" y="185801"/>
                                  <a:pt x="923341" y="185674"/>
                                </a:cubicBezTo>
                                <a:cubicBezTo>
                                  <a:pt x="923849" y="185674"/>
                                  <a:pt x="924357" y="185547"/>
                                  <a:pt x="924738" y="185547"/>
                                </a:cubicBezTo>
                                <a:cubicBezTo>
                                  <a:pt x="925246" y="185547"/>
                                  <a:pt x="925754" y="185547"/>
                                  <a:pt x="926262" y="185674"/>
                                </a:cubicBezTo>
                                <a:cubicBezTo>
                                  <a:pt x="926770" y="185674"/>
                                  <a:pt x="927278" y="185674"/>
                                  <a:pt x="927659" y="185801"/>
                                </a:cubicBezTo>
                                <a:cubicBezTo>
                                  <a:pt x="928167" y="185928"/>
                                  <a:pt x="928675" y="185928"/>
                                  <a:pt x="929183" y="186055"/>
                                </a:cubicBezTo>
                                <a:cubicBezTo>
                                  <a:pt x="929691" y="186182"/>
                                  <a:pt x="930199" y="186309"/>
                                  <a:pt x="930580" y="186436"/>
                                </a:cubicBezTo>
                                <a:cubicBezTo>
                                  <a:pt x="931088" y="186563"/>
                                  <a:pt x="931596" y="186690"/>
                                  <a:pt x="932104" y="186944"/>
                                </a:cubicBezTo>
                                <a:cubicBezTo>
                                  <a:pt x="932612" y="187071"/>
                                  <a:pt x="933120" y="187198"/>
                                  <a:pt x="933501" y="187325"/>
                                </a:cubicBezTo>
                                <a:cubicBezTo>
                                  <a:pt x="934009" y="187579"/>
                                  <a:pt x="934517" y="187706"/>
                                  <a:pt x="935025" y="187833"/>
                                </a:cubicBezTo>
                                <a:cubicBezTo>
                                  <a:pt x="935533" y="188087"/>
                                  <a:pt x="935914" y="188214"/>
                                  <a:pt x="936422" y="188341"/>
                                </a:cubicBezTo>
                                <a:cubicBezTo>
                                  <a:pt x="936930" y="188595"/>
                                  <a:pt x="937438" y="188722"/>
                                  <a:pt x="937946" y="188849"/>
                                </a:cubicBezTo>
                                <a:cubicBezTo>
                                  <a:pt x="938454" y="189103"/>
                                  <a:pt x="938835" y="189230"/>
                                  <a:pt x="939343" y="189357"/>
                                </a:cubicBezTo>
                                <a:cubicBezTo>
                                  <a:pt x="939851" y="189484"/>
                                  <a:pt x="940359" y="189611"/>
                                  <a:pt x="940867" y="189738"/>
                                </a:cubicBezTo>
                                <a:cubicBezTo>
                                  <a:pt x="941375" y="189865"/>
                                  <a:pt x="941756" y="189992"/>
                                  <a:pt x="942264" y="190119"/>
                                </a:cubicBezTo>
                                <a:cubicBezTo>
                                  <a:pt x="942772" y="190246"/>
                                  <a:pt x="943280" y="190246"/>
                                  <a:pt x="943788" y="190373"/>
                                </a:cubicBezTo>
                                <a:cubicBezTo>
                                  <a:pt x="944296" y="190500"/>
                                  <a:pt x="944677" y="190500"/>
                                  <a:pt x="945185" y="190627"/>
                                </a:cubicBezTo>
                                <a:cubicBezTo>
                                  <a:pt x="945693" y="190754"/>
                                  <a:pt x="946201" y="190754"/>
                                  <a:pt x="946709" y="190881"/>
                                </a:cubicBezTo>
                                <a:cubicBezTo>
                                  <a:pt x="947217" y="191008"/>
                                  <a:pt x="947598" y="191008"/>
                                  <a:pt x="948106" y="191135"/>
                                </a:cubicBezTo>
                                <a:cubicBezTo>
                                  <a:pt x="948614" y="191135"/>
                                  <a:pt x="949122" y="191262"/>
                                  <a:pt x="949630" y="191262"/>
                                </a:cubicBezTo>
                                <a:cubicBezTo>
                                  <a:pt x="950138" y="191262"/>
                                  <a:pt x="950519" y="191389"/>
                                  <a:pt x="951027" y="191516"/>
                                </a:cubicBezTo>
                                <a:cubicBezTo>
                                  <a:pt x="951535" y="191516"/>
                                  <a:pt x="952043" y="191516"/>
                                  <a:pt x="952551" y="191516"/>
                                </a:cubicBezTo>
                                <a:cubicBezTo>
                                  <a:pt x="952932" y="191643"/>
                                  <a:pt x="953440" y="191643"/>
                                  <a:pt x="953948" y="191643"/>
                                </a:cubicBezTo>
                                <a:cubicBezTo>
                                  <a:pt x="954456" y="191770"/>
                                  <a:pt x="954964" y="191770"/>
                                  <a:pt x="955472" y="191770"/>
                                </a:cubicBezTo>
                                <a:cubicBezTo>
                                  <a:pt x="955853" y="191897"/>
                                  <a:pt x="956361" y="191897"/>
                                  <a:pt x="956869" y="191897"/>
                                </a:cubicBezTo>
                                <a:cubicBezTo>
                                  <a:pt x="957377" y="191897"/>
                                  <a:pt x="957885" y="191897"/>
                                  <a:pt x="958393" y="192024"/>
                                </a:cubicBezTo>
                                <a:cubicBezTo>
                                  <a:pt x="958774" y="192024"/>
                                  <a:pt x="959282" y="192024"/>
                                  <a:pt x="959790" y="192024"/>
                                </a:cubicBezTo>
                                <a:cubicBezTo>
                                  <a:pt x="960298" y="192024"/>
                                  <a:pt x="960806" y="192024"/>
                                  <a:pt x="961314" y="192024"/>
                                </a:cubicBezTo>
                                <a:cubicBezTo>
                                  <a:pt x="961695" y="192024"/>
                                  <a:pt x="962203" y="192024"/>
                                  <a:pt x="962711" y="192024"/>
                                </a:cubicBezTo>
                                <a:cubicBezTo>
                                  <a:pt x="963219" y="192024"/>
                                  <a:pt x="963727" y="192024"/>
                                  <a:pt x="964235" y="192024"/>
                                </a:cubicBezTo>
                                <a:cubicBezTo>
                                  <a:pt x="964616" y="192024"/>
                                  <a:pt x="965124" y="191897"/>
                                  <a:pt x="965632" y="191897"/>
                                </a:cubicBezTo>
                                <a:cubicBezTo>
                                  <a:pt x="966140" y="191770"/>
                                  <a:pt x="966648" y="191770"/>
                                  <a:pt x="967156" y="191643"/>
                                </a:cubicBezTo>
                                <a:cubicBezTo>
                                  <a:pt x="967537" y="191643"/>
                                  <a:pt x="968045" y="191516"/>
                                  <a:pt x="968553" y="191389"/>
                                </a:cubicBezTo>
                                <a:cubicBezTo>
                                  <a:pt x="969061" y="191262"/>
                                  <a:pt x="969569" y="191262"/>
                                  <a:pt x="969950" y="191135"/>
                                </a:cubicBezTo>
                                <a:cubicBezTo>
                                  <a:pt x="970458" y="191008"/>
                                  <a:pt x="970966" y="190881"/>
                                  <a:pt x="971474" y="190754"/>
                                </a:cubicBezTo>
                                <a:cubicBezTo>
                                  <a:pt x="971982" y="190627"/>
                                  <a:pt x="972490" y="190627"/>
                                  <a:pt x="972871" y="190500"/>
                                </a:cubicBezTo>
                                <a:cubicBezTo>
                                  <a:pt x="973379" y="190373"/>
                                  <a:pt x="973887" y="190246"/>
                                  <a:pt x="974395" y="190119"/>
                                </a:cubicBezTo>
                                <a:cubicBezTo>
                                  <a:pt x="974903" y="189992"/>
                                  <a:pt x="975411" y="189865"/>
                                  <a:pt x="975792" y="189738"/>
                                </a:cubicBezTo>
                                <a:cubicBezTo>
                                  <a:pt x="976300" y="189611"/>
                                  <a:pt x="976808" y="189484"/>
                                  <a:pt x="977316" y="189357"/>
                                </a:cubicBezTo>
                                <a:cubicBezTo>
                                  <a:pt x="977824" y="189103"/>
                                  <a:pt x="978332" y="188976"/>
                                  <a:pt x="978713" y="188849"/>
                                </a:cubicBezTo>
                                <a:cubicBezTo>
                                  <a:pt x="979221" y="188595"/>
                                  <a:pt x="979729" y="188468"/>
                                  <a:pt x="980237" y="188214"/>
                                </a:cubicBezTo>
                                <a:cubicBezTo>
                                  <a:pt x="980745" y="188087"/>
                                  <a:pt x="981253" y="187833"/>
                                  <a:pt x="981634" y="187579"/>
                                </a:cubicBezTo>
                                <a:cubicBezTo>
                                  <a:pt x="982142" y="187325"/>
                                  <a:pt x="982650" y="187071"/>
                                  <a:pt x="983158" y="186817"/>
                                </a:cubicBezTo>
                                <a:cubicBezTo>
                                  <a:pt x="983666" y="186563"/>
                                  <a:pt x="984174" y="186309"/>
                                  <a:pt x="984555" y="186055"/>
                                </a:cubicBezTo>
                                <a:cubicBezTo>
                                  <a:pt x="985063" y="185801"/>
                                  <a:pt x="985571" y="185547"/>
                                  <a:pt x="986079" y="185293"/>
                                </a:cubicBezTo>
                                <a:cubicBezTo>
                                  <a:pt x="986587" y="185039"/>
                                  <a:pt x="986968" y="184658"/>
                                  <a:pt x="987476" y="184404"/>
                                </a:cubicBezTo>
                                <a:cubicBezTo>
                                  <a:pt x="987984" y="184150"/>
                                  <a:pt x="988492" y="183769"/>
                                  <a:pt x="989000" y="183515"/>
                                </a:cubicBezTo>
                                <a:cubicBezTo>
                                  <a:pt x="989508" y="183261"/>
                                  <a:pt x="989889" y="182880"/>
                                  <a:pt x="990397" y="182626"/>
                                </a:cubicBezTo>
                                <a:cubicBezTo>
                                  <a:pt x="990905" y="182245"/>
                                  <a:pt x="991413" y="181864"/>
                                  <a:pt x="991921" y="181610"/>
                                </a:cubicBezTo>
                                <a:cubicBezTo>
                                  <a:pt x="992429" y="181229"/>
                                  <a:pt x="992810" y="180848"/>
                                  <a:pt x="993318" y="180594"/>
                                </a:cubicBezTo>
                                <a:cubicBezTo>
                                  <a:pt x="993826" y="180213"/>
                                  <a:pt x="994334" y="179832"/>
                                  <a:pt x="994842" y="179451"/>
                                </a:cubicBezTo>
                                <a:cubicBezTo>
                                  <a:pt x="995350" y="179070"/>
                                  <a:pt x="995731" y="178689"/>
                                  <a:pt x="996239" y="178308"/>
                                </a:cubicBezTo>
                                <a:cubicBezTo>
                                  <a:pt x="996747" y="177800"/>
                                  <a:pt x="997255" y="177419"/>
                                  <a:pt x="997763" y="177038"/>
                                </a:cubicBezTo>
                                <a:cubicBezTo>
                                  <a:pt x="998271" y="176530"/>
                                  <a:pt x="998652" y="176149"/>
                                  <a:pt x="999160" y="175641"/>
                                </a:cubicBezTo>
                                <a:cubicBezTo>
                                  <a:pt x="999668" y="175260"/>
                                  <a:pt x="1000176" y="174752"/>
                                  <a:pt x="1000684" y="174244"/>
                                </a:cubicBezTo>
                                <a:cubicBezTo>
                                  <a:pt x="1001192" y="173863"/>
                                  <a:pt x="1001573" y="173355"/>
                                  <a:pt x="1002081" y="172847"/>
                                </a:cubicBezTo>
                                <a:cubicBezTo>
                                  <a:pt x="1002589" y="172339"/>
                                  <a:pt x="1003097" y="171831"/>
                                  <a:pt x="1003605" y="171450"/>
                                </a:cubicBezTo>
                                <a:cubicBezTo>
                                  <a:pt x="1003986" y="170942"/>
                                  <a:pt x="1004494" y="170434"/>
                                  <a:pt x="1005002" y="169926"/>
                                </a:cubicBezTo>
                                <a:cubicBezTo>
                                  <a:pt x="1005510" y="169418"/>
                                  <a:pt x="1006018" y="168910"/>
                                  <a:pt x="1006526" y="168402"/>
                                </a:cubicBezTo>
                                <a:cubicBezTo>
                                  <a:pt x="1006907" y="168021"/>
                                  <a:pt x="1007415" y="167513"/>
                                  <a:pt x="1007923" y="167005"/>
                                </a:cubicBezTo>
                                <a:cubicBezTo>
                                  <a:pt x="1008431" y="166624"/>
                                  <a:pt x="1008939" y="166116"/>
                                  <a:pt x="1009447" y="165608"/>
                                </a:cubicBezTo>
                                <a:cubicBezTo>
                                  <a:pt x="1009828" y="165227"/>
                                  <a:pt x="1010336" y="164719"/>
                                  <a:pt x="1010844" y="164338"/>
                                </a:cubicBezTo>
                                <a:cubicBezTo>
                                  <a:pt x="1011352" y="163957"/>
                                  <a:pt x="1011860" y="163449"/>
                                  <a:pt x="1012368" y="163068"/>
                                </a:cubicBezTo>
                                <a:cubicBezTo>
                                  <a:pt x="1012749" y="162687"/>
                                  <a:pt x="1013257" y="162306"/>
                                  <a:pt x="1013765" y="161925"/>
                                </a:cubicBezTo>
                                <a:cubicBezTo>
                                  <a:pt x="1014273" y="161544"/>
                                  <a:pt x="1014781" y="161163"/>
                                  <a:pt x="1015289" y="160782"/>
                                </a:cubicBezTo>
                                <a:cubicBezTo>
                                  <a:pt x="1015670" y="160528"/>
                                  <a:pt x="1016178" y="160147"/>
                                  <a:pt x="1016686" y="159893"/>
                                </a:cubicBezTo>
                                <a:cubicBezTo>
                                  <a:pt x="1017194" y="159512"/>
                                  <a:pt x="1017702" y="159258"/>
                                  <a:pt x="1018210" y="158877"/>
                                </a:cubicBezTo>
                                <a:cubicBezTo>
                                  <a:pt x="1018591" y="158623"/>
                                  <a:pt x="1019099" y="158369"/>
                                  <a:pt x="1019607" y="158242"/>
                                </a:cubicBezTo>
                                <a:cubicBezTo>
                                  <a:pt x="1020115" y="157988"/>
                                  <a:pt x="1020623" y="157734"/>
                                  <a:pt x="1021004" y="157607"/>
                                </a:cubicBezTo>
                                <a:cubicBezTo>
                                  <a:pt x="1021512" y="157353"/>
                                  <a:pt x="1022020" y="157226"/>
                                  <a:pt x="1022528" y="157099"/>
                                </a:cubicBezTo>
                                <a:cubicBezTo>
                                  <a:pt x="1023036" y="156972"/>
                                  <a:pt x="1023544" y="156845"/>
                                  <a:pt x="1023925" y="156718"/>
                                </a:cubicBezTo>
                                <a:cubicBezTo>
                                  <a:pt x="1024433" y="156591"/>
                                  <a:pt x="1024941" y="156464"/>
                                  <a:pt x="1025449" y="156464"/>
                                </a:cubicBezTo>
                                <a:cubicBezTo>
                                  <a:pt x="1025957" y="156337"/>
                                  <a:pt x="1026465" y="156337"/>
                                  <a:pt x="1026846" y="156210"/>
                                </a:cubicBezTo>
                                <a:cubicBezTo>
                                  <a:pt x="1027354" y="156210"/>
                                  <a:pt x="1027862" y="156210"/>
                                  <a:pt x="1028370" y="156210"/>
                                </a:cubicBezTo>
                                <a:cubicBezTo>
                                  <a:pt x="1028878" y="156210"/>
                                  <a:pt x="1029386" y="156210"/>
                                  <a:pt x="1029767" y="156337"/>
                                </a:cubicBezTo>
                                <a:cubicBezTo>
                                  <a:pt x="1030275" y="156337"/>
                                  <a:pt x="1030783" y="156464"/>
                                  <a:pt x="1031291" y="156464"/>
                                </a:cubicBezTo>
                                <a:cubicBezTo>
                                  <a:pt x="1031799" y="156464"/>
                                  <a:pt x="1032307" y="156591"/>
                                  <a:pt x="1032688" y="156718"/>
                                </a:cubicBezTo>
                                <a:cubicBezTo>
                                  <a:pt x="1033196" y="156718"/>
                                  <a:pt x="1033704" y="156845"/>
                                  <a:pt x="1034212" y="156972"/>
                                </a:cubicBezTo>
                                <a:cubicBezTo>
                                  <a:pt x="1034720" y="156972"/>
                                  <a:pt x="1035101" y="157099"/>
                                  <a:pt x="1035609" y="157226"/>
                                </a:cubicBezTo>
                                <a:cubicBezTo>
                                  <a:pt x="1036117" y="157353"/>
                                  <a:pt x="1036625" y="157480"/>
                                  <a:pt x="1037133" y="157607"/>
                                </a:cubicBezTo>
                                <a:cubicBezTo>
                                  <a:pt x="1037641" y="157607"/>
                                  <a:pt x="1038022" y="157734"/>
                                  <a:pt x="1038530" y="157861"/>
                                </a:cubicBezTo>
                                <a:cubicBezTo>
                                  <a:pt x="1039038" y="157988"/>
                                  <a:pt x="1039546" y="158115"/>
                                  <a:pt x="1040054" y="158242"/>
                                </a:cubicBezTo>
                                <a:cubicBezTo>
                                  <a:pt x="1040562" y="158369"/>
                                  <a:pt x="1040943" y="158496"/>
                                  <a:pt x="1041451" y="158496"/>
                                </a:cubicBezTo>
                                <a:cubicBezTo>
                                  <a:pt x="1041959" y="158623"/>
                                  <a:pt x="1042467" y="158750"/>
                                  <a:pt x="1042975" y="158877"/>
                                </a:cubicBezTo>
                                <a:cubicBezTo>
                                  <a:pt x="1043483" y="158877"/>
                                  <a:pt x="1043864" y="159004"/>
                                  <a:pt x="1044372" y="159131"/>
                                </a:cubicBezTo>
                                <a:cubicBezTo>
                                  <a:pt x="1044880" y="159131"/>
                                  <a:pt x="1045388" y="159258"/>
                                  <a:pt x="1045896" y="159258"/>
                                </a:cubicBezTo>
                                <a:cubicBezTo>
                                  <a:pt x="1046404" y="159385"/>
                                  <a:pt x="1046785" y="159385"/>
                                  <a:pt x="1047293" y="159512"/>
                                </a:cubicBezTo>
                                <a:cubicBezTo>
                                  <a:pt x="1047801" y="159512"/>
                                  <a:pt x="1048309" y="159639"/>
                                  <a:pt x="1048817" y="159639"/>
                                </a:cubicBezTo>
                                <a:cubicBezTo>
                                  <a:pt x="1049325" y="159639"/>
                                  <a:pt x="1049706" y="159766"/>
                                  <a:pt x="1050214" y="159766"/>
                                </a:cubicBezTo>
                                <a:cubicBezTo>
                                  <a:pt x="1050722" y="159766"/>
                                  <a:pt x="1051230" y="159893"/>
                                  <a:pt x="1051738" y="159893"/>
                                </a:cubicBezTo>
                                <a:cubicBezTo>
                                  <a:pt x="1052246" y="159893"/>
                                  <a:pt x="1052627" y="160020"/>
                                  <a:pt x="1053135" y="160020"/>
                                </a:cubicBezTo>
                                <a:cubicBezTo>
                                  <a:pt x="1053643" y="160147"/>
                                  <a:pt x="1054151" y="160147"/>
                                  <a:pt x="1054659" y="160147"/>
                                </a:cubicBezTo>
                                <a:cubicBezTo>
                                  <a:pt x="1055040" y="160274"/>
                                  <a:pt x="1055548" y="160274"/>
                                  <a:pt x="1056056" y="160401"/>
                                </a:cubicBezTo>
                                <a:cubicBezTo>
                                  <a:pt x="1056564" y="160401"/>
                                  <a:pt x="1057072" y="160528"/>
                                  <a:pt x="1057580" y="160528"/>
                                </a:cubicBezTo>
                                <a:cubicBezTo>
                                  <a:pt x="1057961" y="160655"/>
                                  <a:pt x="1058469" y="160782"/>
                                  <a:pt x="1058977" y="160909"/>
                                </a:cubicBezTo>
                                <a:cubicBezTo>
                                  <a:pt x="1059485" y="160909"/>
                                  <a:pt x="1059993" y="161036"/>
                                  <a:pt x="1060501" y="161163"/>
                                </a:cubicBezTo>
                                <a:cubicBezTo>
                                  <a:pt x="1060882" y="161290"/>
                                  <a:pt x="1061390" y="161417"/>
                                  <a:pt x="1061898" y="161544"/>
                                </a:cubicBezTo>
                                <a:cubicBezTo>
                                  <a:pt x="1062406" y="161671"/>
                                  <a:pt x="1062914" y="161798"/>
                                  <a:pt x="1063422" y="161925"/>
                                </a:cubicBezTo>
                                <a:cubicBezTo>
                                  <a:pt x="1063803" y="162179"/>
                                  <a:pt x="1064311" y="162306"/>
                                  <a:pt x="1064819" y="162433"/>
                                </a:cubicBezTo>
                                <a:cubicBezTo>
                                  <a:pt x="1065327" y="162687"/>
                                  <a:pt x="1065835" y="162814"/>
                                  <a:pt x="1066343" y="163068"/>
                                </a:cubicBezTo>
                                <a:cubicBezTo>
                                  <a:pt x="1066724" y="163195"/>
                                  <a:pt x="1067232" y="163449"/>
                                  <a:pt x="1067740" y="163703"/>
                                </a:cubicBezTo>
                                <a:cubicBezTo>
                                  <a:pt x="1068248" y="163830"/>
                                  <a:pt x="1068756" y="164084"/>
                                  <a:pt x="1069264" y="164338"/>
                                </a:cubicBezTo>
                                <a:cubicBezTo>
                                  <a:pt x="1069645" y="164592"/>
                                  <a:pt x="1070153" y="164846"/>
                                  <a:pt x="1070661" y="165100"/>
                                </a:cubicBezTo>
                                <a:cubicBezTo>
                                  <a:pt x="1071169" y="165354"/>
                                  <a:pt x="1071677" y="165735"/>
                                  <a:pt x="1072058" y="165989"/>
                                </a:cubicBezTo>
                                <a:cubicBezTo>
                                  <a:pt x="1072566" y="166243"/>
                                  <a:pt x="1073074" y="166497"/>
                                  <a:pt x="1073582" y="166878"/>
                                </a:cubicBezTo>
                                <a:cubicBezTo>
                                  <a:pt x="1074090" y="167132"/>
                                  <a:pt x="1074598" y="167513"/>
                                  <a:pt x="1074979" y="167894"/>
                                </a:cubicBezTo>
                                <a:cubicBezTo>
                                  <a:pt x="1075487" y="168275"/>
                                  <a:pt x="1075995" y="168656"/>
                                  <a:pt x="1076503" y="169037"/>
                                </a:cubicBezTo>
                                <a:cubicBezTo>
                                  <a:pt x="1077011" y="169418"/>
                                  <a:pt x="1077519" y="169799"/>
                                  <a:pt x="1077900" y="170180"/>
                                </a:cubicBezTo>
                                <a:cubicBezTo>
                                  <a:pt x="1078408" y="170561"/>
                                  <a:pt x="1078916" y="170942"/>
                                  <a:pt x="1079424" y="171323"/>
                                </a:cubicBezTo>
                                <a:cubicBezTo>
                                  <a:pt x="1079932" y="171704"/>
                                  <a:pt x="1080440" y="172085"/>
                                  <a:pt x="1080821" y="172466"/>
                                </a:cubicBezTo>
                                <a:cubicBezTo>
                                  <a:pt x="1081329" y="172974"/>
                                  <a:pt x="1081837" y="173355"/>
                                  <a:pt x="1082345" y="173736"/>
                                </a:cubicBezTo>
                                <a:cubicBezTo>
                                  <a:pt x="1082853" y="174117"/>
                                  <a:pt x="1083361" y="174625"/>
                                  <a:pt x="1083742" y="175006"/>
                                </a:cubicBezTo>
                                <a:cubicBezTo>
                                  <a:pt x="1084250" y="175387"/>
                                  <a:pt x="1084758" y="175768"/>
                                  <a:pt x="1085266" y="176149"/>
                                </a:cubicBezTo>
                                <a:cubicBezTo>
                                  <a:pt x="1085774" y="176530"/>
                                  <a:pt x="1086155" y="176911"/>
                                  <a:pt x="1086663" y="177292"/>
                                </a:cubicBezTo>
                                <a:cubicBezTo>
                                  <a:pt x="1087171" y="177673"/>
                                  <a:pt x="1087679" y="178054"/>
                                  <a:pt x="1088187" y="178435"/>
                                </a:cubicBezTo>
                                <a:cubicBezTo>
                                  <a:pt x="1088695" y="178816"/>
                                  <a:pt x="1089076" y="179197"/>
                                  <a:pt x="1089584" y="179578"/>
                                </a:cubicBezTo>
                                <a:cubicBezTo>
                                  <a:pt x="1090092" y="180086"/>
                                  <a:pt x="1090600" y="180467"/>
                                  <a:pt x="1091108" y="180848"/>
                                </a:cubicBezTo>
                                <a:cubicBezTo>
                                  <a:pt x="1091616" y="181229"/>
                                  <a:pt x="1091997" y="181610"/>
                                  <a:pt x="1092505" y="181991"/>
                                </a:cubicBezTo>
                                <a:cubicBezTo>
                                  <a:pt x="1093013" y="182372"/>
                                  <a:pt x="1093521" y="182753"/>
                                  <a:pt x="1094029" y="183134"/>
                                </a:cubicBezTo>
                                <a:cubicBezTo>
                                  <a:pt x="1094537" y="183515"/>
                                  <a:pt x="1094918" y="183896"/>
                                  <a:pt x="1095426" y="184404"/>
                                </a:cubicBezTo>
                                <a:cubicBezTo>
                                  <a:pt x="1095934" y="184785"/>
                                  <a:pt x="1096442" y="185166"/>
                                  <a:pt x="1096950" y="185547"/>
                                </a:cubicBezTo>
                                <a:cubicBezTo>
                                  <a:pt x="1097458" y="185928"/>
                                  <a:pt x="1097839" y="186309"/>
                                  <a:pt x="1098347" y="186563"/>
                                </a:cubicBezTo>
                                <a:cubicBezTo>
                                  <a:pt x="1098855" y="186944"/>
                                  <a:pt x="1099363" y="187452"/>
                                  <a:pt x="1099871" y="187706"/>
                                </a:cubicBezTo>
                                <a:cubicBezTo>
                                  <a:pt x="1100379" y="188087"/>
                                  <a:pt x="1100760" y="188468"/>
                                  <a:pt x="1101268" y="188849"/>
                                </a:cubicBezTo>
                                <a:cubicBezTo>
                                  <a:pt x="1101776" y="189230"/>
                                  <a:pt x="1102284" y="189484"/>
                                  <a:pt x="1102792" y="189865"/>
                                </a:cubicBezTo>
                                <a:cubicBezTo>
                                  <a:pt x="1103173" y="190246"/>
                                  <a:pt x="1103681" y="190627"/>
                                  <a:pt x="1104189" y="191008"/>
                                </a:cubicBezTo>
                                <a:cubicBezTo>
                                  <a:pt x="1104697" y="191262"/>
                                  <a:pt x="1105205" y="191643"/>
                                  <a:pt x="1105713" y="192024"/>
                                </a:cubicBezTo>
                                <a:cubicBezTo>
                                  <a:pt x="1106094" y="192278"/>
                                  <a:pt x="1106602" y="192659"/>
                                  <a:pt x="1107110" y="193040"/>
                                </a:cubicBezTo>
                                <a:cubicBezTo>
                                  <a:pt x="1107618" y="193294"/>
                                  <a:pt x="1108126" y="193675"/>
                                  <a:pt x="1108634" y="194056"/>
                                </a:cubicBezTo>
                                <a:cubicBezTo>
                                  <a:pt x="1109015" y="194310"/>
                                  <a:pt x="1109523" y="194691"/>
                                  <a:pt x="1110031" y="194945"/>
                                </a:cubicBezTo>
                                <a:cubicBezTo>
                                  <a:pt x="1110539" y="195326"/>
                                  <a:pt x="1111047" y="195580"/>
                                  <a:pt x="1111555" y="195961"/>
                                </a:cubicBezTo>
                                <a:cubicBezTo>
                                  <a:pt x="1111936" y="196215"/>
                                  <a:pt x="1112444" y="196596"/>
                                  <a:pt x="1112952" y="196850"/>
                                </a:cubicBezTo>
                                <a:cubicBezTo>
                                  <a:pt x="1113460" y="197231"/>
                                  <a:pt x="1113968" y="197485"/>
                                  <a:pt x="1114476" y="197739"/>
                                </a:cubicBezTo>
                                <a:cubicBezTo>
                                  <a:pt x="1114857" y="198120"/>
                                  <a:pt x="1115365" y="198374"/>
                                  <a:pt x="1115873" y="198628"/>
                                </a:cubicBezTo>
                                <a:cubicBezTo>
                                  <a:pt x="1116381" y="199009"/>
                                  <a:pt x="1116889" y="199263"/>
                                  <a:pt x="1117397" y="199517"/>
                                </a:cubicBezTo>
                                <a:cubicBezTo>
                                  <a:pt x="1117778" y="199771"/>
                                  <a:pt x="1118286" y="200025"/>
                                  <a:pt x="1118794" y="200279"/>
                                </a:cubicBezTo>
                                <a:cubicBezTo>
                                  <a:pt x="1119302" y="200533"/>
                                  <a:pt x="1119810" y="200787"/>
                                  <a:pt x="1120191" y="201041"/>
                                </a:cubicBezTo>
                                <a:cubicBezTo>
                                  <a:pt x="1120699" y="201295"/>
                                  <a:pt x="1121207" y="201549"/>
                                  <a:pt x="1121715" y="201803"/>
                                </a:cubicBezTo>
                                <a:cubicBezTo>
                                  <a:pt x="1122223" y="202057"/>
                                  <a:pt x="1122731" y="202311"/>
                                  <a:pt x="1123112" y="202565"/>
                                </a:cubicBezTo>
                                <a:cubicBezTo>
                                  <a:pt x="1123620" y="202819"/>
                                  <a:pt x="1124128" y="203073"/>
                                  <a:pt x="1124636" y="203454"/>
                                </a:cubicBezTo>
                                <a:cubicBezTo>
                                  <a:pt x="1125144" y="203708"/>
                                  <a:pt x="1125652" y="203962"/>
                                  <a:pt x="1126033" y="204216"/>
                                </a:cubicBezTo>
                                <a:cubicBezTo>
                                  <a:pt x="1126541" y="204470"/>
                                  <a:pt x="1127049" y="204724"/>
                                  <a:pt x="1127557" y="204978"/>
                                </a:cubicBezTo>
                                <a:cubicBezTo>
                                  <a:pt x="1128065" y="205232"/>
                                  <a:pt x="1128573" y="205486"/>
                                  <a:pt x="1128954" y="205740"/>
                                </a:cubicBezTo>
                                <a:cubicBezTo>
                                  <a:pt x="1129462" y="205994"/>
                                  <a:pt x="1129970" y="206248"/>
                                  <a:pt x="1130478" y="206502"/>
                                </a:cubicBezTo>
                                <a:cubicBezTo>
                                  <a:pt x="1130986" y="206756"/>
                                  <a:pt x="1131494" y="207010"/>
                                  <a:pt x="1131875" y="207264"/>
                                </a:cubicBezTo>
                                <a:cubicBezTo>
                                  <a:pt x="1132383" y="207518"/>
                                  <a:pt x="1132891" y="207772"/>
                                  <a:pt x="1133399" y="208026"/>
                                </a:cubicBezTo>
                                <a:cubicBezTo>
                                  <a:pt x="1133907" y="208280"/>
                                  <a:pt x="1134415" y="208534"/>
                                  <a:pt x="1134796" y="208788"/>
                                </a:cubicBezTo>
                                <a:cubicBezTo>
                                  <a:pt x="1135304" y="209042"/>
                                  <a:pt x="1135812" y="209169"/>
                                  <a:pt x="1136320" y="209423"/>
                                </a:cubicBezTo>
                                <a:cubicBezTo>
                                  <a:pt x="1136828" y="209677"/>
                                  <a:pt x="1137209" y="209931"/>
                                  <a:pt x="1137717" y="210185"/>
                                </a:cubicBezTo>
                                <a:cubicBezTo>
                                  <a:pt x="1138225" y="210439"/>
                                  <a:pt x="1138733" y="210693"/>
                                  <a:pt x="1139241" y="210947"/>
                                </a:cubicBezTo>
                                <a:cubicBezTo>
                                  <a:pt x="1139749" y="211201"/>
                                  <a:pt x="1140130" y="211455"/>
                                  <a:pt x="1140638" y="211709"/>
                                </a:cubicBezTo>
                                <a:cubicBezTo>
                                  <a:pt x="1141146" y="211963"/>
                                  <a:pt x="1141654" y="212090"/>
                                  <a:pt x="1142162" y="212344"/>
                                </a:cubicBezTo>
                                <a:cubicBezTo>
                                  <a:pt x="1142670" y="212598"/>
                                  <a:pt x="1143051" y="212852"/>
                                  <a:pt x="1143559" y="212979"/>
                                </a:cubicBezTo>
                                <a:cubicBezTo>
                                  <a:pt x="1144067" y="213233"/>
                                  <a:pt x="1144575" y="213487"/>
                                  <a:pt x="1145083" y="213614"/>
                                </a:cubicBezTo>
                                <a:cubicBezTo>
                                  <a:pt x="1145591" y="213868"/>
                                  <a:pt x="1145972" y="213995"/>
                                  <a:pt x="1146480" y="214249"/>
                                </a:cubicBezTo>
                                <a:cubicBezTo>
                                  <a:pt x="1146988" y="214376"/>
                                  <a:pt x="1147496" y="214630"/>
                                  <a:pt x="1148004" y="214884"/>
                                </a:cubicBezTo>
                                <a:cubicBezTo>
                                  <a:pt x="1148512" y="215011"/>
                                  <a:pt x="1148893" y="215265"/>
                                  <a:pt x="1149401" y="215392"/>
                                </a:cubicBezTo>
                                <a:cubicBezTo>
                                  <a:pt x="1149909" y="215646"/>
                                  <a:pt x="1150417" y="215900"/>
                                  <a:pt x="1150925" y="216027"/>
                                </a:cubicBezTo>
                                <a:cubicBezTo>
                                  <a:pt x="1151433" y="216281"/>
                                  <a:pt x="1151814" y="216408"/>
                                  <a:pt x="1152322" y="216535"/>
                                </a:cubicBezTo>
                                <a:cubicBezTo>
                                  <a:pt x="1152830" y="216789"/>
                                  <a:pt x="1153338" y="217043"/>
                                  <a:pt x="1153846" y="217170"/>
                                </a:cubicBezTo>
                                <a:cubicBezTo>
                                  <a:pt x="1154227" y="217424"/>
                                  <a:pt x="1154735" y="217551"/>
                                  <a:pt x="1155243" y="217678"/>
                                </a:cubicBezTo>
                                <a:cubicBezTo>
                                  <a:pt x="1155751" y="217932"/>
                                  <a:pt x="1156259" y="218059"/>
                                  <a:pt x="1156767" y="218186"/>
                                </a:cubicBezTo>
                                <a:cubicBezTo>
                                  <a:pt x="1157148" y="218440"/>
                                  <a:pt x="1157656" y="218567"/>
                                  <a:pt x="1158164" y="218821"/>
                                </a:cubicBezTo>
                                <a:cubicBezTo>
                                  <a:pt x="1158672" y="218948"/>
                                  <a:pt x="1159180" y="219075"/>
                                  <a:pt x="1159688" y="219329"/>
                                </a:cubicBezTo>
                                <a:cubicBezTo>
                                  <a:pt x="1160069" y="219456"/>
                                  <a:pt x="1160577" y="219710"/>
                                  <a:pt x="1161085" y="219837"/>
                                </a:cubicBezTo>
                                <a:cubicBezTo>
                                  <a:pt x="1161593" y="219964"/>
                                  <a:pt x="1162101" y="220218"/>
                                  <a:pt x="1162609" y="220345"/>
                                </a:cubicBezTo>
                                <a:cubicBezTo>
                                  <a:pt x="1162990" y="220472"/>
                                  <a:pt x="1163498" y="220726"/>
                                  <a:pt x="1164006" y="220853"/>
                                </a:cubicBezTo>
                                <a:cubicBezTo>
                                  <a:pt x="1164514" y="220980"/>
                                  <a:pt x="1165022" y="221234"/>
                                  <a:pt x="1165530" y="221361"/>
                                </a:cubicBezTo>
                                <a:cubicBezTo>
                                  <a:pt x="1165911" y="221488"/>
                                  <a:pt x="1166419" y="221742"/>
                                  <a:pt x="1166927" y="221869"/>
                                </a:cubicBezTo>
                                <a:cubicBezTo>
                                  <a:pt x="1167435" y="221996"/>
                                  <a:pt x="1167943" y="222123"/>
                                  <a:pt x="1168451" y="222377"/>
                                </a:cubicBezTo>
                                <a:cubicBezTo>
                                  <a:pt x="1168832" y="222504"/>
                                  <a:pt x="1169340" y="222631"/>
                                  <a:pt x="1169848" y="222758"/>
                                </a:cubicBezTo>
                                <a:cubicBezTo>
                                  <a:pt x="1170356" y="223012"/>
                                  <a:pt x="1170864" y="223139"/>
                                  <a:pt x="1171245" y="223266"/>
                                </a:cubicBezTo>
                                <a:cubicBezTo>
                                  <a:pt x="1171753" y="223393"/>
                                  <a:pt x="1172261" y="223520"/>
                                  <a:pt x="1172769" y="223647"/>
                                </a:cubicBezTo>
                                <a:cubicBezTo>
                                  <a:pt x="1173277" y="223901"/>
                                  <a:pt x="1173785" y="224028"/>
                                  <a:pt x="1174166" y="224155"/>
                                </a:cubicBezTo>
                                <a:cubicBezTo>
                                  <a:pt x="1174674" y="224282"/>
                                  <a:pt x="1175182" y="224409"/>
                                  <a:pt x="1175690" y="224536"/>
                                </a:cubicBezTo>
                                <a:cubicBezTo>
                                  <a:pt x="1176198" y="224663"/>
                                  <a:pt x="1176706" y="224790"/>
                                  <a:pt x="1177087" y="225044"/>
                                </a:cubicBezTo>
                                <a:cubicBezTo>
                                  <a:pt x="1177595" y="225171"/>
                                  <a:pt x="1178103" y="225298"/>
                                  <a:pt x="1178611" y="225425"/>
                                </a:cubicBezTo>
                                <a:cubicBezTo>
                                  <a:pt x="1179119" y="225552"/>
                                  <a:pt x="1179627" y="225679"/>
                                  <a:pt x="1180008" y="225806"/>
                                </a:cubicBezTo>
                                <a:cubicBezTo>
                                  <a:pt x="1180516" y="226060"/>
                                  <a:pt x="1181024" y="226187"/>
                                  <a:pt x="1181532" y="226314"/>
                                </a:cubicBezTo>
                                <a:cubicBezTo>
                                  <a:pt x="1182040" y="226441"/>
                                  <a:pt x="1182548" y="226568"/>
                                  <a:pt x="1182929" y="226695"/>
                                </a:cubicBezTo>
                                <a:cubicBezTo>
                                  <a:pt x="1183437" y="226822"/>
                                  <a:pt x="1183945" y="226949"/>
                                  <a:pt x="1184453" y="227076"/>
                                </a:cubicBezTo>
                                <a:cubicBezTo>
                                  <a:pt x="1184961" y="227203"/>
                                  <a:pt x="1185469" y="227330"/>
                                  <a:pt x="1185850" y="227457"/>
                                </a:cubicBezTo>
                                <a:cubicBezTo>
                                  <a:pt x="1186358" y="227584"/>
                                  <a:pt x="1186866" y="227838"/>
                                  <a:pt x="1187374" y="227965"/>
                                </a:cubicBezTo>
                                <a:cubicBezTo>
                                  <a:pt x="1187882" y="228092"/>
                                  <a:pt x="1188263" y="228219"/>
                                  <a:pt x="1188771" y="228346"/>
                                </a:cubicBezTo>
                                <a:cubicBezTo>
                                  <a:pt x="1189279" y="228473"/>
                                  <a:pt x="1189787" y="228600"/>
                                  <a:pt x="1190295" y="228727"/>
                                </a:cubicBezTo>
                                <a:cubicBezTo>
                                  <a:pt x="1190803" y="228854"/>
                                  <a:pt x="1191184" y="228981"/>
                                  <a:pt x="1191692" y="229235"/>
                                </a:cubicBezTo>
                                <a:cubicBezTo>
                                  <a:pt x="1192200" y="229362"/>
                                  <a:pt x="1192708" y="229489"/>
                                  <a:pt x="1193216" y="229616"/>
                                </a:cubicBezTo>
                                <a:cubicBezTo>
                                  <a:pt x="1193724" y="229870"/>
                                  <a:pt x="1194105" y="229997"/>
                                  <a:pt x="1194613" y="230124"/>
                                </a:cubicBezTo>
                                <a:cubicBezTo>
                                  <a:pt x="1195121" y="230378"/>
                                  <a:pt x="1195629" y="230505"/>
                                  <a:pt x="1196137" y="230632"/>
                                </a:cubicBezTo>
                                <a:cubicBezTo>
                                  <a:pt x="1196645" y="230886"/>
                                  <a:pt x="1197026" y="231013"/>
                                  <a:pt x="1197534" y="231267"/>
                                </a:cubicBezTo>
                                <a:cubicBezTo>
                                  <a:pt x="1198042" y="231394"/>
                                  <a:pt x="1198550" y="231648"/>
                                  <a:pt x="1199058" y="231775"/>
                                </a:cubicBezTo>
                                <a:cubicBezTo>
                                  <a:pt x="1199566" y="232029"/>
                                  <a:pt x="1199947" y="232156"/>
                                  <a:pt x="1200455" y="232283"/>
                                </a:cubicBezTo>
                                <a:cubicBezTo>
                                  <a:pt x="1200963" y="232537"/>
                                  <a:pt x="1201471" y="232664"/>
                                  <a:pt x="1201979" y="232791"/>
                                </a:cubicBezTo>
                                <a:cubicBezTo>
                                  <a:pt x="1202487" y="233045"/>
                                  <a:pt x="1202868" y="233172"/>
                                  <a:pt x="1203376" y="233299"/>
                                </a:cubicBezTo>
                                <a:cubicBezTo>
                                  <a:pt x="1203884" y="233553"/>
                                  <a:pt x="1204392" y="233680"/>
                                  <a:pt x="1204900" y="233807"/>
                                </a:cubicBezTo>
                                <a:cubicBezTo>
                                  <a:pt x="1205281" y="234061"/>
                                  <a:pt x="1205789" y="234188"/>
                                  <a:pt x="1206297" y="234315"/>
                                </a:cubicBezTo>
                                <a:cubicBezTo>
                                  <a:pt x="1206805" y="234442"/>
                                  <a:pt x="1207313" y="234696"/>
                                  <a:pt x="1207821" y="234823"/>
                                </a:cubicBezTo>
                                <a:cubicBezTo>
                                  <a:pt x="1208202" y="234950"/>
                                  <a:pt x="1208710" y="235077"/>
                                  <a:pt x="1209218" y="235204"/>
                                </a:cubicBezTo>
                                <a:cubicBezTo>
                                  <a:pt x="1209726" y="235331"/>
                                  <a:pt x="1210234" y="235585"/>
                                  <a:pt x="1210742" y="235712"/>
                                </a:cubicBezTo>
                                <a:cubicBezTo>
                                  <a:pt x="1211123" y="235839"/>
                                  <a:pt x="1211631" y="235966"/>
                                  <a:pt x="1212139" y="236093"/>
                                </a:cubicBezTo>
                                <a:cubicBezTo>
                                  <a:pt x="1212647" y="236347"/>
                                  <a:pt x="1213155" y="236474"/>
                                  <a:pt x="1213663" y="236601"/>
                                </a:cubicBezTo>
                                <a:cubicBezTo>
                                  <a:pt x="1214044" y="236728"/>
                                  <a:pt x="1214552" y="236982"/>
                                  <a:pt x="1215060" y="237109"/>
                                </a:cubicBezTo>
                                <a:cubicBezTo>
                                  <a:pt x="1215568" y="237236"/>
                                  <a:pt x="1216076" y="237363"/>
                                  <a:pt x="1216584" y="237617"/>
                                </a:cubicBezTo>
                                <a:cubicBezTo>
                                  <a:pt x="1216965" y="237744"/>
                                  <a:pt x="1217473" y="237871"/>
                                  <a:pt x="1217981" y="237998"/>
                                </a:cubicBezTo>
                                <a:cubicBezTo>
                                  <a:pt x="1218489" y="238125"/>
                                  <a:pt x="1218997" y="238252"/>
                                  <a:pt x="1219505" y="238506"/>
                                </a:cubicBezTo>
                                <a:cubicBezTo>
                                  <a:pt x="1219886" y="238633"/>
                                  <a:pt x="1220394" y="238760"/>
                                  <a:pt x="1220902" y="238887"/>
                                </a:cubicBezTo>
                                <a:cubicBezTo>
                                  <a:pt x="1221410" y="239014"/>
                                  <a:pt x="1221918" y="239141"/>
                                  <a:pt x="1222299" y="239268"/>
                                </a:cubicBezTo>
                                <a:cubicBezTo>
                                  <a:pt x="1222807" y="239522"/>
                                  <a:pt x="1223315" y="239649"/>
                                  <a:pt x="1223823" y="239776"/>
                                </a:cubicBezTo>
                                <a:cubicBezTo>
                                  <a:pt x="1224331" y="239903"/>
                                  <a:pt x="1224839" y="239903"/>
                                  <a:pt x="1225220" y="240030"/>
                                </a:cubicBezTo>
                                <a:cubicBezTo>
                                  <a:pt x="1225728" y="240157"/>
                                  <a:pt x="1226236" y="240284"/>
                                  <a:pt x="1226744" y="240411"/>
                                </a:cubicBezTo>
                                <a:cubicBezTo>
                                  <a:pt x="1227252" y="240538"/>
                                  <a:pt x="1227760" y="240665"/>
                                  <a:pt x="1228141" y="240919"/>
                                </a:cubicBezTo>
                                <a:cubicBezTo>
                                  <a:pt x="1228649" y="241046"/>
                                  <a:pt x="1229157" y="241173"/>
                                  <a:pt x="1229665" y="241300"/>
                                </a:cubicBezTo>
                                <a:cubicBezTo>
                                  <a:pt x="1230173" y="241427"/>
                                  <a:pt x="1230681" y="241554"/>
                                  <a:pt x="1231062" y="241681"/>
                                </a:cubicBezTo>
                                <a:cubicBezTo>
                                  <a:pt x="1231570" y="241808"/>
                                  <a:pt x="1232078" y="241935"/>
                                  <a:pt x="1232586" y="242062"/>
                                </a:cubicBezTo>
                                <a:cubicBezTo>
                                  <a:pt x="1233094" y="242316"/>
                                  <a:pt x="1233602" y="242443"/>
                                  <a:pt x="1233983" y="242570"/>
                                </a:cubicBezTo>
                                <a:cubicBezTo>
                                  <a:pt x="1234491" y="242697"/>
                                  <a:pt x="1234999" y="242824"/>
                                  <a:pt x="1235507" y="243078"/>
                                </a:cubicBezTo>
                                <a:cubicBezTo>
                                  <a:pt x="1236015" y="243205"/>
                                  <a:pt x="1236523" y="243332"/>
                                  <a:pt x="1236904" y="243459"/>
                                </a:cubicBezTo>
                                <a:cubicBezTo>
                                  <a:pt x="1237412" y="243586"/>
                                  <a:pt x="1237920" y="243713"/>
                                  <a:pt x="1238428" y="243840"/>
                                </a:cubicBezTo>
                                <a:cubicBezTo>
                                  <a:pt x="1238936" y="243967"/>
                                  <a:pt x="1239317" y="244094"/>
                                  <a:pt x="1239825" y="244221"/>
                                </a:cubicBezTo>
                                <a:cubicBezTo>
                                  <a:pt x="1240333" y="244348"/>
                                  <a:pt x="1240841" y="244475"/>
                                  <a:pt x="1241349" y="244729"/>
                                </a:cubicBezTo>
                                <a:cubicBezTo>
                                  <a:pt x="1241857" y="244856"/>
                                  <a:pt x="1242238" y="244983"/>
                                  <a:pt x="1242746" y="245110"/>
                                </a:cubicBezTo>
                                <a:cubicBezTo>
                                  <a:pt x="1243254" y="245237"/>
                                  <a:pt x="1243762" y="245237"/>
                                  <a:pt x="1244270" y="245364"/>
                                </a:cubicBezTo>
                                <a:cubicBezTo>
                                  <a:pt x="1244778" y="245491"/>
                                  <a:pt x="1245159" y="245618"/>
                                  <a:pt x="1245667" y="245745"/>
                                </a:cubicBezTo>
                                <a:cubicBezTo>
                                  <a:pt x="1246175" y="245872"/>
                                  <a:pt x="1246683" y="245999"/>
                                  <a:pt x="1247191" y="246126"/>
                                </a:cubicBezTo>
                                <a:cubicBezTo>
                                  <a:pt x="1247699" y="246253"/>
                                  <a:pt x="1248080" y="246380"/>
                                  <a:pt x="1248588" y="246380"/>
                                </a:cubicBezTo>
                                <a:cubicBezTo>
                                  <a:pt x="1249096" y="246507"/>
                                  <a:pt x="1249604" y="246634"/>
                                  <a:pt x="1250112" y="246761"/>
                                </a:cubicBezTo>
                                <a:cubicBezTo>
                                  <a:pt x="1250620" y="246888"/>
                                  <a:pt x="1251001" y="247015"/>
                                  <a:pt x="1251509" y="247142"/>
                                </a:cubicBezTo>
                                <a:cubicBezTo>
                                  <a:pt x="1252017" y="247269"/>
                                  <a:pt x="1252525" y="247396"/>
                                  <a:pt x="1253033" y="247396"/>
                                </a:cubicBezTo>
                                <a:cubicBezTo>
                                  <a:pt x="1253541" y="247523"/>
                                  <a:pt x="1253922" y="247650"/>
                                  <a:pt x="1254430" y="247777"/>
                                </a:cubicBezTo>
                                <a:cubicBezTo>
                                  <a:pt x="1254938" y="247904"/>
                                  <a:pt x="1255446" y="248031"/>
                                  <a:pt x="1255954" y="248031"/>
                                </a:cubicBezTo>
                                <a:cubicBezTo>
                                  <a:pt x="1256335" y="248158"/>
                                  <a:pt x="1256843" y="248285"/>
                                  <a:pt x="1257351" y="248412"/>
                                </a:cubicBezTo>
                                <a:cubicBezTo>
                                  <a:pt x="1257859" y="248539"/>
                                  <a:pt x="1258367" y="248666"/>
                                  <a:pt x="1258875" y="248666"/>
                                </a:cubicBezTo>
                                <a:cubicBezTo>
                                  <a:pt x="1259256" y="248793"/>
                                  <a:pt x="1259764" y="248920"/>
                                  <a:pt x="1260272" y="249047"/>
                                </a:cubicBezTo>
                                <a:cubicBezTo>
                                  <a:pt x="1260780" y="249174"/>
                                  <a:pt x="1261288" y="249174"/>
                                  <a:pt x="1261796" y="249301"/>
                                </a:cubicBezTo>
                                <a:cubicBezTo>
                                  <a:pt x="1262177" y="249428"/>
                                  <a:pt x="1262685" y="249555"/>
                                  <a:pt x="1263193" y="249682"/>
                                </a:cubicBezTo>
                                <a:cubicBezTo>
                                  <a:pt x="1263701" y="249809"/>
                                  <a:pt x="1264209" y="249936"/>
                                  <a:pt x="1264717" y="250063"/>
                                </a:cubicBezTo>
                                <a:cubicBezTo>
                                  <a:pt x="1265098" y="250190"/>
                                  <a:pt x="1265606" y="250317"/>
                                  <a:pt x="1266114" y="250444"/>
                                </a:cubicBezTo>
                                <a:cubicBezTo>
                                  <a:pt x="1266622" y="250571"/>
                                  <a:pt x="1267130" y="250698"/>
                                  <a:pt x="1267638" y="250825"/>
                                </a:cubicBezTo>
                                <a:cubicBezTo>
                                  <a:pt x="1268019" y="250952"/>
                                  <a:pt x="1268527" y="251079"/>
                                  <a:pt x="1269035" y="251206"/>
                                </a:cubicBezTo>
                                <a:cubicBezTo>
                                  <a:pt x="1269543" y="251333"/>
                                  <a:pt x="1270051" y="251460"/>
                                  <a:pt x="1270559" y="251587"/>
                                </a:cubicBezTo>
                                <a:cubicBezTo>
                                  <a:pt x="1270940" y="251714"/>
                                  <a:pt x="1271448" y="251841"/>
                                  <a:pt x="1271956" y="251968"/>
                                </a:cubicBezTo>
                                <a:cubicBezTo>
                                  <a:pt x="1272464" y="252095"/>
                                  <a:pt x="1272972" y="252222"/>
                                  <a:pt x="1273353" y="252349"/>
                                </a:cubicBezTo>
                                <a:cubicBezTo>
                                  <a:pt x="1273861" y="252476"/>
                                  <a:pt x="1274369" y="252603"/>
                                  <a:pt x="1274877" y="252857"/>
                                </a:cubicBezTo>
                                <a:cubicBezTo>
                                  <a:pt x="1275385" y="252984"/>
                                  <a:pt x="1275893" y="253111"/>
                                  <a:pt x="1276274" y="253238"/>
                                </a:cubicBezTo>
                                <a:cubicBezTo>
                                  <a:pt x="1276782" y="253365"/>
                                  <a:pt x="1277290" y="253492"/>
                                  <a:pt x="1277798" y="253619"/>
                                </a:cubicBezTo>
                                <a:cubicBezTo>
                                  <a:pt x="1278306" y="253746"/>
                                  <a:pt x="1278814" y="253873"/>
                                  <a:pt x="1279195" y="254000"/>
                                </a:cubicBezTo>
                                <a:cubicBezTo>
                                  <a:pt x="1279703" y="254127"/>
                                  <a:pt x="1280211" y="254254"/>
                                  <a:pt x="1280719" y="254508"/>
                                </a:cubicBezTo>
                                <a:cubicBezTo>
                                  <a:pt x="1281227" y="254635"/>
                                  <a:pt x="1281735" y="254762"/>
                                  <a:pt x="1282116" y="254889"/>
                                </a:cubicBezTo>
                                <a:cubicBezTo>
                                  <a:pt x="1282624" y="255016"/>
                                  <a:pt x="1283132" y="255143"/>
                                  <a:pt x="1283640" y="255270"/>
                                </a:cubicBezTo>
                                <a:cubicBezTo>
                                  <a:pt x="1284148" y="255397"/>
                                  <a:pt x="1284656" y="255524"/>
                                  <a:pt x="1285037" y="255651"/>
                                </a:cubicBezTo>
                                <a:cubicBezTo>
                                  <a:pt x="1285545" y="255778"/>
                                  <a:pt x="1286053" y="255905"/>
                                  <a:pt x="1286561" y="256032"/>
                                </a:cubicBezTo>
                                <a:cubicBezTo>
                                  <a:pt x="1287069" y="256286"/>
                                  <a:pt x="1287450" y="256413"/>
                                  <a:pt x="1287958" y="256540"/>
                                </a:cubicBezTo>
                                <a:cubicBezTo>
                                  <a:pt x="1288466" y="256667"/>
                                  <a:pt x="1288974" y="256794"/>
                                  <a:pt x="1289482" y="256921"/>
                                </a:cubicBezTo>
                                <a:cubicBezTo>
                                  <a:pt x="1289990" y="257048"/>
                                  <a:pt x="1290371" y="257175"/>
                                  <a:pt x="1290879" y="257302"/>
                                </a:cubicBezTo>
                                <a:cubicBezTo>
                                  <a:pt x="1291387" y="257429"/>
                                  <a:pt x="1291895" y="257556"/>
                                  <a:pt x="1292403" y="257683"/>
                                </a:cubicBezTo>
                                <a:cubicBezTo>
                                  <a:pt x="1292911" y="257810"/>
                                  <a:pt x="1293292" y="257937"/>
                                  <a:pt x="1293800" y="258191"/>
                                </a:cubicBezTo>
                                <a:cubicBezTo>
                                  <a:pt x="1294308" y="258318"/>
                                  <a:pt x="1294816" y="258445"/>
                                  <a:pt x="1295324" y="258572"/>
                                </a:cubicBezTo>
                                <a:cubicBezTo>
                                  <a:pt x="1295832" y="258699"/>
                                  <a:pt x="1296213" y="258826"/>
                                  <a:pt x="1296721" y="258953"/>
                                </a:cubicBezTo>
                                <a:cubicBezTo>
                                  <a:pt x="1297229" y="259080"/>
                                  <a:pt x="1297737" y="259207"/>
                                  <a:pt x="1298245" y="259334"/>
                                </a:cubicBezTo>
                                <a:cubicBezTo>
                                  <a:pt x="1298753" y="259588"/>
                                  <a:pt x="1299134" y="259715"/>
                                  <a:pt x="1299642" y="259842"/>
                                </a:cubicBezTo>
                                <a:cubicBezTo>
                                  <a:pt x="1300150" y="259969"/>
                                  <a:pt x="1300658" y="260096"/>
                                  <a:pt x="1301166" y="260223"/>
                                </a:cubicBezTo>
                                <a:cubicBezTo>
                                  <a:pt x="1301674" y="260350"/>
                                  <a:pt x="1302055" y="260604"/>
                                  <a:pt x="1302563" y="260731"/>
                                </a:cubicBezTo>
                                <a:cubicBezTo>
                                  <a:pt x="1303071" y="260858"/>
                                  <a:pt x="1303579" y="260985"/>
                                  <a:pt x="1304087" y="261112"/>
                                </a:cubicBezTo>
                                <a:cubicBezTo>
                                  <a:pt x="1304468" y="261239"/>
                                  <a:pt x="1304976" y="261366"/>
                                  <a:pt x="1305484" y="261493"/>
                                </a:cubicBezTo>
                                <a:cubicBezTo>
                                  <a:pt x="1305992" y="261747"/>
                                  <a:pt x="1306500" y="261874"/>
                                  <a:pt x="1307008" y="262001"/>
                                </a:cubicBezTo>
                                <a:cubicBezTo>
                                  <a:pt x="1307389" y="262128"/>
                                  <a:pt x="1307897" y="262255"/>
                                  <a:pt x="1308405" y="262382"/>
                                </a:cubicBezTo>
                                <a:cubicBezTo>
                                  <a:pt x="1308913" y="262509"/>
                                  <a:pt x="1309421" y="262636"/>
                                  <a:pt x="1309929" y="262763"/>
                                </a:cubicBezTo>
                                <a:cubicBezTo>
                                  <a:pt x="1310310" y="262890"/>
                                  <a:pt x="1310818" y="263017"/>
                                  <a:pt x="1311326" y="263144"/>
                                </a:cubicBezTo>
                                <a:cubicBezTo>
                                  <a:pt x="1311834" y="263398"/>
                                  <a:pt x="1312342" y="263525"/>
                                  <a:pt x="1312850" y="263652"/>
                                </a:cubicBezTo>
                                <a:cubicBezTo>
                                  <a:pt x="1313231" y="263779"/>
                                  <a:pt x="1313739" y="263906"/>
                                  <a:pt x="1314247" y="264033"/>
                                </a:cubicBezTo>
                                <a:cubicBezTo>
                                  <a:pt x="1314755" y="264160"/>
                                  <a:pt x="1315263" y="264287"/>
                                  <a:pt x="1315771" y="264414"/>
                                </a:cubicBezTo>
                                <a:cubicBezTo>
                                  <a:pt x="1316152" y="264541"/>
                                  <a:pt x="1316660" y="264668"/>
                                  <a:pt x="1317168" y="264795"/>
                                </a:cubicBezTo>
                                <a:cubicBezTo>
                                  <a:pt x="1317676" y="264922"/>
                                  <a:pt x="1318184" y="265049"/>
                                  <a:pt x="1318692" y="265176"/>
                                </a:cubicBezTo>
                                <a:cubicBezTo>
                                  <a:pt x="1319073" y="265303"/>
                                  <a:pt x="1319581" y="265557"/>
                                  <a:pt x="1320089" y="265684"/>
                                </a:cubicBezTo>
                                <a:cubicBezTo>
                                  <a:pt x="1320597" y="265811"/>
                                  <a:pt x="1321105" y="265938"/>
                                  <a:pt x="1321486" y="266065"/>
                                </a:cubicBezTo>
                                <a:cubicBezTo>
                                  <a:pt x="1321994" y="266192"/>
                                  <a:pt x="1322502" y="266319"/>
                                  <a:pt x="1323010" y="266446"/>
                                </a:cubicBezTo>
                                <a:cubicBezTo>
                                  <a:pt x="1323518" y="266573"/>
                                  <a:pt x="1324026" y="266700"/>
                                  <a:pt x="1324407" y="266954"/>
                                </a:cubicBezTo>
                                <a:cubicBezTo>
                                  <a:pt x="1324915" y="267081"/>
                                  <a:pt x="1325423" y="267208"/>
                                  <a:pt x="1325931" y="267335"/>
                                </a:cubicBezTo>
                                <a:cubicBezTo>
                                  <a:pt x="1326439" y="267462"/>
                                  <a:pt x="1326947" y="267589"/>
                                  <a:pt x="1327328" y="267716"/>
                                </a:cubicBezTo>
                                <a:cubicBezTo>
                                  <a:pt x="1327836" y="267843"/>
                                  <a:pt x="1328344" y="267970"/>
                                  <a:pt x="1328852" y="268097"/>
                                </a:cubicBezTo>
                                <a:cubicBezTo>
                                  <a:pt x="1329360" y="268224"/>
                                  <a:pt x="1329868" y="268351"/>
                                  <a:pt x="1330249" y="268478"/>
                                </a:cubicBezTo>
                                <a:cubicBezTo>
                                  <a:pt x="1330757" y="268605"/>
                                  <a:pt x="1331265" y="268732"/>
                                  <a:pt x="1331773" y="268859"/>
                                </a:cubicBezTo>
                                <a:cubicBezTo>
                                  <a:pt x="1332281" y="268986"/>
                                  <a:pt x="1332789" y="268986"/>
                                  <a:pt x="1333170" y="269113"/>
                                </a:cubicBezTo>
                                <a:cubicBezTo>
                                  <a:pt x="1333678" y="269240"/>
                                  <a:pt x="1334186" y="269367"/>
                                  <a:pt x="1334694" y="269494"/>
                                </a:cubicBezTo>
                                <a:cubicBezTo>
                                  <a:pt x="1335202" y="269494"/>
                                  <a:pt x="1335710" y="269621"/>
                                  <a:pt x="1336091" y="269748"/>
                                </a:cubicBezTo>
                                <a:cubicBezTo>
                                  <a:pt x="1336599" y="269875"/>
                                  <a:pt x="1337107" y="269875"/>
                                  <a:pt x="1337615" y="270002"/>
                                </a:cubicBezTo>
                                <a:cubicBezTo>
                                  <a:pt x="1338123" y="270129"/>
                                  <a:pt x="1338504" y="270129"/>
                                  <a:pt x="1339012" y="270256"/>
                                </a:cubicBezTo>
                                <a:cubicBezTo>
                                  <a:pt x="1339520" y="270256"/>
                                  <a:pt x="1340028" y="270383"/>
                                  <a:pt x="1340536" y="270510"/>
                                </a:cubicBezTo>
                                <a:cubicBezTo>
                                  <a:pt x="1341044" y="270637"/>
                                  <a:pt x="1341425" y="270637"/>
                                  <a:pt x="1341933" y="270764"/>
                                </a:cubicBezTo>
                                <a:cubicBezTo>
                                  <a:pt x="1342441" y="270891"/>
                                  <a:pt x="1342949" y="271018"/>
                                  <a:pt x="1343457" y="271018"/>
                                </a:cubicBezTo>
                                <a:cubicBezTo>
                                  <a:pt x="1343965" y="271145"/>
                                  <a:pt x="1344346" y="271272"/>
                                  <a:pt x="1344854" y="271272"/>
                                </a:cubicBezTo>
                                <a:cubicBezTo>
                                  <a:pt x="1345362" y="271399"/>
                                  <a:pt x="1345870" y="271526"/>
                                  <a:pt x="1346378" y="271653"/>
                                </a:cubicBezTo>
                                <a:cubicBezTo>
                                  <a:pt x="1346886" y="271780"/>
                                  <a:pt x="1347267" y="271907"/>
                                  <a:pt x="1347775" y="271907"/>
                                </a:cubicBezTo>
                                <a:cubicBezTo>
                                  <a:pt x="1348283" y="272034"/>
                                  <a:pt x="1348791" y="272161"/>
                                  <a:pt x="1349299" y="272288"/>
                                </a:cubicBezTo>
                                <a:cubicBezTo>
                                  <a:pt x="1349807" y="272415"/>
                                  <a:pt x="1350188" y="272415"/>
                                  <a:pt x="1350696" y="272542"/>
                                </a:cubicBezTo>
                                <a:cubicBezTo>
                                  <a:pt x="1351204" y="272542"/>
                                  <a:pt x="1351712" y="272669"/>
                                  <a:pt x="1352220" y="272796"/>
                                </a:cubicBezTo>
                                <a:cubicBezTo>
                                  <a:pt x="1352728" y="272796"/>
                                  <a:pt x="1353109" y="272923"/>
                                  <a:pt x="1353617" y="272923"/>
                                </a:cubicBezTo>
                                <a:cubicBezTo>
                                  <a:pt x="1354125" y="273050"/>
                                  <a:pt x="1354633" y="273050"/>
                                  <a:pt x="1355141" y="273177"/>
                                </a:cubicBezTo>
                                <a:cubicBezTo>
                                  <a:pt x="1355522" y="273177"/>
                                  <a:pt x="1356030" y="273304"/>
                                  <a:pt x="1356538" y="273304"/>
                                </a:cubicBezTo>
                                <a:cubicBezTo>
                                  <a:pt x="1357046" y="273431"/>
                                  <a:pt x="1357554" y="273431"/>
                                  <a:pt x="1358062" y="273431"/>
                                </a:cubicBezTo>
                                <a:cubicBezTo>
                                  <a:pt x="1358443" y="273558"/>
                                  <a:pt x="1358951" y="273558"/>
                                  <a:pt x="1359459" y="273685"/>
                                </a:cubicBezTo>
                                <a:cubicBezTo>
                                  <a:pt x="1359967" y="273685"/>
                                  <a:pt x="1360475" y="273812"/>
                                  <a:pt x="1360983" y="273812"/>
                                </a:cubicBezTo>
                                <a:cubicBezTo>
                                  <a:pt x="1361364" y="273939"/>
                                  <a:pt x="1361872" y="273939"/>
                                  <a:pt x="1362380" y="274066"/>
                                </a:cubicBezTo>
                                <a:cubicBezTo>
                                  <a:pt x="1362888" y="274066"/>
                                  <a:pt x="1363396" y="274193"/>
                                  <a:pt x="1363904" y="274193"/>
                                </a:cubicBezTo>
                                <a:cubicBezTo>
                                  <a:pt x="1364285" y="274320"/>
                                  <a:pt x="1364793" y="274447"/>
                                  <a:pt x="1365301" y="274447"/>
                                </a:cubicBezTo>
                                <a:cubicBezTo>
                                  <a:pt x="1365809" y="274574"/>
                                  <a:pt x="1366317" y="274574"/>
                                  <a:pt x="1366825" y="274701"/>
                                </a:cubicBezTo>
                                <a:cubicBezTo>
                                  <a:pt x="1367206" y="274828"/>
                                  <a:pt x="1367714" y="274828"/>
                                  <a:pt x="1368222" y="274955"/>
                                </a:cubicBezTo>
                                <a:cubicBezTo>
                                  <a:pt x="1368730" y="275082"/>
                                  <a:pt x="1369238" y="275082"/>
                                  <a:pt x="1369746" y="275209"/>
                                </a:cubicBezTo>
                                <a:cubicBezTo>
                                  <a:pt x="1370127" y="275209"/>
                                  <a:pt x="1370635" y="275336"/>
                                  <a:pt x="1371143" y="275463"/>
                                </a:cubicBezTo>
                                <a:cubicBezTo>
                                  <a:pt x="1371651" y="275590"/>
                                  <a:pt x="1372159" y="275590"/>
                                  <a:pt x="1372540" y="275590"/>
                                </a:cubicBezTo>
                                <a:cubicBezTo>
                                  <a:pt x="1373048" y="275717"/>
                                  <a:pt x="1373556" y="275844"/>
                                  <a:pt x="1374064" y="275844"/>
                                </a:cubicBezTo>
                                <a:cubicBezTo>
                                  <a:pt x="1374572" y="275971"/>
                                  <a:pt x="1375080" y="275971"/>
                                  <a:pt x="1375461" y="276098"/>
                                </a:cubicBezTo>
                                <a:cubicBezTo>
                                  <a:pt x="1375969" y="276098"/>
                                  <a:pt x="1376477" y="276225"/>
                                  <a:pt x="1376985" y="276225"/>
                                </a:cubicBezTo>
                                <a:cubicBezTo>
                                  <a:pt x="1377493" y="276352"/>
                                  <a:pt x="1378001" y="276352"/>
                                  <a:pt x="1378382" y="276479"/>
                                </a:cubicBezTo>
                                <a:cubicBezTo>
                                  <a:pt x="1378890" y="276479"/>
                                  <a:pt x="1379398" y="276606"/>
                                  <a:pt x="1379906" y="276606"/>
                                </a:cubicBezTo>
                                <a:cubicBezTo>
                                  <a:pt x="1380414" y="276733"/>
                                  <a:pt x="1380922" y="276733"/>
                                  <a:pt x="1381303" y="276860"/>
                                </a:cubicBezTo>
                                <a:cubicBezTo>
                                  <a:pt x="1381811" y="276860"/>
                                  <a:pt x="1382319" y="276987"/>
                                  <a:pt x="1382827" y="277114"/>
                                </a:cubicBezTo>
                                <a:cubicBezTo>
                                  <a:pt x="1383335" y="277114"/>
                                  <a:pt x="1383843" y="277241"/>
                                  <a:pt x="1384224" y="277241"/>
                                </a:cubicBezTo>
                                <a:cubicBezTo>
                                  <a:pt x="1384732" y="277368"/>
                                  <a:pt x="1385240" y="277495"/>
                                  <a:pt x="1385748" y="277622"/>
                                </a:cubicBezTo>
                                <a:cubicBezTo>
                                  <a:pt x="1386256" y="277622"/>
                                  <a:pt x="1386764" y="277749"/>
                                  <a:pt x="1387145" y="277876"/>
                                </a:cubicBezTo>
                                <a:cubicBezTo>
                                  <a:pt x="1387653" y="278003"/>
                                  <a:pt x="1388161" y="278130"/>
                                  <a:pt x="1388669" y="278257"/>
                                </a:cubicBezTo>
                                <a:cubicBezTo>
                                  <a:pt x="1389177" y="278384"/>
                                  <a:pt x="1389558" y="278511"/>
                                  <a:pt x="1390066" y="278638"/>
                                </a:cubicBezTo>
                                <a:cubicBezTo>
                                  <a:pt x="1390574" y="278765"/>
                                  <a:pt x="1391082" y="278892"/>
                                  <a:pt x="1391590" y="279019"/>
                                </a:cubicBezTo>
                                <a:cubicBezTo>
                                  <a:pt x="1392098" y="279273"/>
                                  <a:pt x="1392479" y="279400"/>
                                  <a:pt x="1392987" y="279527"/>
                                </a:cubicBezTo>
                                <a:cubicBezTo>
                                  <a:pt x="1393495" y="279654"/>
                                  <a:pt x="1394003" y="279908"/>
                                  <a:pt x="1394511" y="280035"/>
                                </a:cubicBezTo>
                                <a:cubicBezTo>
                                  <a:pt x="1395019" y="280289"/>
                                  <a:pt x="1395400" y="280416"/>
                                  <a:pt x="1395908" y="280670"/>
                                </a:cubicBezTo>
                                <a:cubicBezTo>
                                  <a:pt x="1396416" y="280924"/>
                                  <a:pt x="1396924" y="281051"/>
                                  <a:pt x="1397432" y="281305"/>
                                </a:cubicBezTo>
                                <a:cubicBezTo>
                                  <a:pt x="1397940" y="281559"/>
                                  <a:pt x="1398321" y="281813"/>
                                  <a:pt x="1398829" y="282067"/>
                                </a:cubicBezTo>
                                <a:cubicBezTo>
                                  <a:pt x="1399337" y="282321"/>
                                  <a:pt x="1399845" y="282575"/>
                                  <a:pt x="1400353" y="282829"/>
                                </a:cubicBezTo>
                                <a:cubicBezTo>
                                  <a:pt x="1400861" y="283210"/>
                                  <a:pt x="1401242" y="283464"/>
                                  <a:pt x="1401750" y="283718"/>
                                </a:cubicBezTo>
                                <a:cubicBezTo>
                                  <a:pt x="1402258" y="284099"/>
                                  <a:pt x="1402766" y="284353"/>
                                  <a:pt x="1403274" y="284734"/>
                                </a:cubicBezTo>
                                <a:cubicBezTo>
                                  <a:pt x="1403782" y="284988"/>
                                  <a:pt x="1404163" y="285369"/>
                                  <a:pt x="1404671" y="285750"/>
                                </a:cubicBezTo>
                                <a:cubicBezTo>
                                  <a:pt x="1405179" y="286131"/>
                                  <a:pt x="1405687" y="286512"/>
                                  <a:pt x="1406195" y="286766"/>
                                </a:cubicBezTo>
                                <a:cubicBezTo>
                                  <a:pt x="1406576" y="287147"/>
                                  <a:pt x="1407084" y="287528"/>
                                  <a:pt x="1407592" y="287909"/>
                                </a:cubicBezTo>
                                <a:cubicBezTo>
                                  <a:pt x="1408100" y="288163"/>
                                  <a:pt x="1408608" y="288671"/>
                                  <a:pt x="1409116" y="288925"/>
                                </a:cubicBezTo>
                                <a:cubicBezTo>
                                  <a:pt x="1409497" y="289306"/>
                                  <a:pt x="1410005" y="289687"/>
                                  <a:pt x="1410513" y="289941"/>
                                </a:cubicBezTo>
                                <a:cubicBezTo>
                                  <a:pt x="1411021" y="290322"/>
                                  <a:pt x="1411529" y="290703"/>
                                  <a:pt x="1412037" y="290957"/>
                                </a:cubicBezTo>
                                <a:cubicBezTo>
                                  <a:pt x="1412418" y="291338"/>
                                  <a:pt x="1412926" y="291592"/>
                                  <a:pt x="1413434" y="291846"/>
                                </a:cubicBezTo>
                                <a:cubicBezTo>
                                  <a:pt x="1413942" y="292100"/>
                                  <a:pt x="1414450" y="292481"/>
                                  <a:pt x="1414958" y="292735"/>
                                </a:cubicBezTo>
                                <a:cubicBezTo>
                                  <a:pt x="1415339" y="292989"/>
                                  <a:pt x="1415847" y="293116"/>
                                  <a:pt x="1416355" y="293370"/>
                                </a:cubicBezTo>
                                <a:cubicBezTo>
                                  <a:pt x="1416863" y="293497"/>
                                  <a:pt x="1417371" y="293751"/>
                                  <a:pt x="1417879" y="293878"/>
                                </a:cubicBezTo>
                                <a:cubicBezTo>
                                  <a:pt x="1418260" y="294005"/>
                                  <a:pt x="1418768" y="294132"/>
                                  <a:pt x="1419276" y="294132"/>
                                </a:cubicBezTo>
                                <a:cubicBezTo>
                                  <a:pt x="1419784" y="294259"/>
                                  <a:pt x="1420292" y="294386"/>
                                  <a:pt x="1420800" y="294386"/>
                                </a:cubicBezTo>
                                <a:cubicBezTo>
                                  <a:pt x="1421181" y="294386"/>
                                  <a:pt x="1421689" y="294513"/>
                                  <a:pt x="1422197" y="294513"/>
                                </a:cubicBezTo>
                                <a:cubicBezTo>
                                  <a:pt x="1422705" y="294513"/>
                                  <a:pt x="1423213" y="294513"/>
                                  <a:pt x="1423594" y="294513"/>
                                </a:cubicBezTo>
                                <a:cubicBezTo>
                                  <a:pt x="1424102" y="294513"/>
                                  <a:pt x="1424610" y="294640"/>
                                  <a:pt x="1425118" y="294640"/>
                                </a:cubicBezTo>
                                <a:cubicBezTo>
                                  <a:pt x="1425626" y="294640"/>
                                  <a:pt x="1426134" y="294640"/>
                                  <a:pt x="1426515" y="294640"/>
                                </a:cubicBezTo>
                                <a:cubicBezTo>
                                  <a:pt x="1427023" y="294640"/>
                                  <a:pt x="1427531" y="294767"/>
                                  <a:pt x="1428039" y="294767"/>
                                </a:cubicBezTo>
                                <a:cubicBezTo>
                                  <a:pt x="1428547" y="294767"/>
                                  <a:pt x="1429055" y="294767"/>
                                  <a:pt x="1429436" y="294894"/>
                                </a:cubicBezTo>
                                <a:cubicBezTo>
                                  <a:pt x="1429944" y="294894"/>
                                  <a:pt x="1430452" y="294894"/>
                                  <a:pt x="1430960" y="295021"/>
                                </a:cubicBezTo>
                                <a:cubicBezTo>
                                  <a:pt x="1431468" y="295021"/>
                                  <a:pt x="1431976" y="295021"/>
                                  <a:pt x="1432357" y="295021"/>
                                </a:cubicBezTo>
                                <a:cubicBezTo>
                                  <a:pt x="1432865" y="295021"/>
                                  <a:pt x="1433373" y="295021"/>
                                  <a:pt x="1433881" y="295021"/>
                                </a:cubicBezTo>
                                <a:cubicBezTo>
                                  <a:pt x="1434389" y="295021"/>
                                  <a:pt x="1434897" y="295021"/>
                                  <a:pt x="1435278" y="295021"/>
                                </a:cubicBezTo>
                                <a:cubicBezTo>
                                  <a:pt x="1435786" y="294894"/>
                                  <a:pt x="1436294" y="294894"/>
                                  <a:pt x="1436802" y="294767"/>
                                </a:cubicBezTo>
                                <a:cubicBezTo>
                                  <a:pt x="1437310" y="294767"/>
                                  <a:pt x="1437818" y="294640"/>
                                  <a:pt x="1438199" y="294513"/>
                                </a:cubicBezTo>
                                <a:cubicBezTo>
                                  <a:pt x="1438707" y="294386"/>
                                  <a:pt x="1439215" y="294259"/>
                                  <a:pt x="1439723" y="294132"/>
                                </a:cubicBezTo>
                                <a:cubicBezTo>
                                  <a:pt x="1440231" y="294132"/>
                                  <a:pt x="1440612" y="294005"/>
                                  <a:pt x="1441120" y="293878"/>
                                </a:cubicBezTo>
                                <a:cubicBezTo>
                                  <a:pt x="1441628" y="293751"/>
                                  <a:pt x="1442136" y="293497"/>
                                  <a:pt x="1442644" y="293370"/>
                                </a:cubicBezTo>
                                <a:cubicBezTo>
                                  <a:pt x="1443152" y="293243"/>
                                  <a:pt x="1443533" y="293116"/>
                                  <a:pt x="1444041" y="292989"/>
                                </a:cubicBezTo>
                                <a:cubicBezTo>
                                  <a:pt x="1444549" y="292862"/>
                                  <a:pt x="1445057" y="292735"/>
                                  <a:pt x="1445565" y="292608"/>
                                </a:cubicBezTo>
                                <a:cubicBezTo>
                                  <a:pt x="1446073" y="292481"/>
                                  <a:pt x="1446454" y="292354"/>
                                  <a:pt x="1446962" y="292227"/>
                                </a:cubicBezTo>
                                <a:cubicBezTo>
                                  <a:pt x="1447470" y="292100"/>
                                  <a:pt x="1447978" y="291973"/>
                                  <a:pt x="1448486" y="291846"/>
                                </a:cubicBezTo>
                                <a:cubicBezTo>
                                  <a:pt x="1448994" y="291719"/>
                                  <a:pt x="1449375" y="291592"/>
                                  <a:pt x="1449883" y="291338"/>
                                </a:cubicBezTo>
                                <a:cubicBezTo>
                                  <a:pt x="1450391" y="291211"/>
                                  <a:pt x="1450899" y="291084"/>
                                  <a:pt x="1451407" y="290830"/>
                                </a:cubicBezTo>
                                <a:cubicBezTo>
                                  <a:pt x="1451915" y="290703"/>
                                  <a:pt x="1452296" y="290449"/>
                                  <a:pt x="1452804" y="290195"/>
                                </a:cubicBezTo>
                                <a:cubicBezTo>
                                  <a:pt x="1453312" y="289941"/>
                                  <a:pt x="1453820" y="289687"/>
                                  <a:pt x="1454328" y="289433"/>
                                </a:cubicBezTo>
                                <a:cubicBezTo>
                                  <a:pt x="1454836" y="289179"/>
                                  <a:pt x="1455217" y="288798"/>
                                  <a:pt x="1455725" y="288417"/>
                                </a:cubicBezTo>
                                <a:cubicBezTo>
                                  <a:pt x="1456233" y="288163"/>
                                  <a:pt x="1456741" y="287782"/>
                                  <a:pt x="1457249" y="287401"/>
                                </a:cubicBezTo>
                                <a:cubicBezTo>
                                  <a:pt x="1457630" y="287020"/>
                                  <a:pt x="1458138" y="286639"/>
                                  <a:pt x="1458646" y="286258"/>
                                </a:cubicBezTo>
                                <a:cubicBezTo>
                                  <a:pt x="1459154" y="285750"/>
                                  <a:pt x="1459662" y="285369"/>
                                  <a:pt x="1460170" y="284988"/>
                                </a:cubicBezTo>
                                <a:cubicBezTo>
                                  <a:pt x="1460551" y="284480"/>
                                  <a:pt x="1461059" y="284099"/>
                                  <a:pt x="1461567" y="283718"/>
                                </a:cubicBezTo>
                                <a:cubicBezTo>
                                  <a:pt x="1462075" y="283210"/>
                                  <a:pt x="1462583" y="282829"/>
                                  <a:pt x="1463091" y="282321"/>
                                </a:cubicBezTo>
                                <a:cubicBezTo>
                                  <a:pt x="1463472" y="281940"/>
                                  <a:pt x="1463980" y="281559"/>
                                  <a:pt x="1464488" y="281051"/>
                                </a:cubicBezTo>
                                <a:cubicBezTo>
                                  <a:pt x="1464996" y="280670"/>
                                  <a:pt x="1465504" y="280289"/>
                                  <a:pt x="1466012" y="279908"/>
                                </a:cubicBezTo>
                                <a:cubicBezTo>
                                  <a:pt x="1466393" y="279527"/>
                                  <a:pt x="1466901" y="279146"/>
                                  <a:pt x="1467409" y="278765"/>
                                </a:cubicBezTo>
                                <a:cubicBezTo>
                                  <a:pt x="1467917" y="278384"/>
                                  <a:pt x="1468425" y="278003"/>
                                  <a:pt x="1468933" y="277749"/>
                                </a:cubicBezTo>
                                <a:cubicBezTo>
                                  <a:pt x="1469314" y="277368"/>
                                  <a:pt x="1469822" y="276987"/>
                                  <a:pt x="1470330" y="276733"/>
                                </a:cubicBezTo>
                                <a:cubicBezTo>
                                  <a:pt x="1470838" y="276352"/>
                                  <a:pt x="1471346" y="276098"/>
                                  <a:pt x="1471854" y="275844"/>
                                </a:cubicBezTo>
                                <a:cubicBezTo>
                                  <a:pt x="1472235" y="275463"/>
                                  <a:pt x="1472743" y="275209"/>
                                  <a:pt x="1473251" y="274955"/>
                                </a:cubicBezTo>
                                <a:cubicBezTo>
                                  <a:pt x="1473759" y="274574"/>
                                  <a:pt x="1474267" y="274320"/>
                                  <a:pt x="1474648" y="273939"/>
                                </a:cubicBezTo>
                                <a:cubicBezTo>
                                  <a:pt x="1475156" y="273558"/>
                                  <a:pt x="1475664" y="273177"/>
                                  <a:pt x="1476172" y="272796"/>
                                </a:cubicBezTo>
                                <a:cubicBezTo>
                                  <a:pt x="1476680" y="272415"/>
                                  <a:pt x="1477188" y="272034"/>
                                  <a:pt x="1477569" y="271526"/>
                                </a:cubicBezTo>
                                <a:cubicBezTo>
                                  <a:pt x="1478077" y="271018"/>
                                  <a:pt x="1478585" y="270637"/>
                                  <a:pt x="1479093" y="270129"/>
                                </a:cubicBezTo>
                                <a:cubicBezTo>
                                  <a:pt x="1479601" y="269494"/>
                                  <a:pt x="1480109" y="268986"/>
                                  <a:pt x="1480490" y="268478"/>
                                </a:cubicBezTo>
                                <a:cubicBezTo>
                                  <a:pt x="1480998" y="267843"/>
                                  <a:pt x="1481506" y="267335"/>
                                  <a:pt x="1482014" y="266700"/>
                                </a:cubicBezTo>
                                <a:cubicBezTo>
                                  <a:pt x="1482522" y="266192"/>
                                  <a:pt x="1483030" y="265557"/>
                                  <a:pt x="1483411" y="265049"/>
                                </a:cubicBezTo>
                                <a:cubicBezTo>
                                  <a:pt x="1483919" y="264541"/>
                                  <a:pt x="1484427" y="264033"/>
                                  <a:pt x="1484935" y="263525"/>
                                </a:cubicBezTo>
                                <a:cubicBezTo>
                                  <a:pt x="1485443" y="263017"/>
                                  <a:pt x="1485951" y="262636"/>
                                  <a:pt x="1486332" y="262255"/>
                                </a:cubicBezTo>
                                <a:cubicBezTo>
                                  <a:pt x="1486840" y="261874"/>
                                  <a:pt x="1487348" y="261620"/>
                                  <a:pt x="1487856" y="261366"/>
                                </a:cubicBezTo>
                                <a:cubicBezTo>
                                  <a:pt x="1488364" y="261239"/>
                                  <a:pt x="1488745" y="261112"/>
                                  <a:pt x="1489253" y="260985"/>
                                </a:cubicBezTo>
                                <a:cubicBezTo>
                                  <a:pt x="1489761" y="260985"/>
                                  <a:pt x="1490269" y="261112"/>
                                  <a:pt x="1490777" y="261366"/>
                                </a:cubicBezTo>
                                <a:cubicBezTo>
                                  <a:pt x="1491285" y="261620"/>
                                  <a:pt x="1491666" y="261874"/>
                                  <a:pt x="1492174" y="262255"/>
                                </a:cubicBezTo>
                                <a:cubicBezTo>
                                  <a:pt x="1492682" y="262763"/>
                                  <a:pt x="1493190" y="263271"/>
                                  <a:pt x="1493698" y="263906"/>
                                </a:cubicBezTo>
                                <a:cubicBezTo>
                                  <a:pt x="1494206" y="264541"/>
                                  <a:pt x="1494587" y="265303"/>
                                  <a:pt x="1495095" y="266065"/>
                                </a:cubicBezTo>
                                <a:cubicBezTo>
                                  <a:pt x="1495603" y="266827"/>
                                  <a:pt x="1496111" y="267589"/>
                                  <a:pt x="1496619" y="268478"/>
                                </a:cubicBezTo>
                                <a:cubicBezTo>
                                  <a:pt x="1497127" y="269240"/>
                                  <a:pt x="1497508" y="270129"/>
                                  <a:pt x="1498016" y="271018"/>
                                </a:cubicBezTo>
                                <a:cubicBezTo>
                                  <a:pt x="1498524" y="271780"/>
                                  <a:pt x="1499032" y="272542"/>
                                  <a:pt x="1499540" y="273177"/>
                                </a:cubicBezTo>
                                <a:cubicBezTo>
                                  <a:pt x="1500048" y="273812"/>
                                  <a:pt x="1500429" y="274447"/>
                                  <a:pt x="1500937" y="274955"/>
                                </a:cubicBezTo>
                                <a:cubicBezTo>
                                  <a:pt x="1501445" y="275336"/>
                                  <a:pt x="1501953" y="275590"/>
                                  <a:pt x="1502461" y="275717"/>
                                </a:cubicBezTo>
                                <a:cubicBezTo>
                                  <a:pt x="1502969" y="275971"/>
                                  <a:pt x="1503350" y="275971"/>
                                  <a:pt x="1503858" y="275844"/>
                                </a:cubicBezTo>
                                <a:cubicBezTo>
                                  <a:pt x="1504366" y="275717"/>
                                  <a:pt x="1504874" y="275463"/>
                                  <a:pt x="1505382" y="275082"/>
                                </a:cubicBezTo>
                                <a:cubicBezTo>
                                  <a:pt x="1505890" y="274701"/>
                                  <a:pt x="1506271" y="274193"/>
                                  <a:pt x="1506779" y="273812"/>
                                </a:cubicBezTo>
                                <a:cubicBezTo>
                                  <a:pt x="1507287" y="273304"/>
                                  <a:pt x="1507795" y="272669"/>
                                  <a:pt x="1508303" y="272161"/>
                                </a:cubicBezTo>
                                <a:cubicBezTo>
                                  <a:pt x="1508684" y="271653"/>
                                  <a:pt x="1509192" y="271145"/>
                                  <a:pt x="1509700" y="270637"/>
                                </a:cubicBezTo>
                                <a:cubicBezTo>
                                  <a:pt x="1510208" y="270129"/>
                                  <a:pt x="1510716" y="269621"/>
                                  <a:pt x="1511224" y="269240"/>
                                </a:cubicBezTo>
                                <a:cubicBezTo>
                                  <a:pt x="1511605" y="268859"/>
                                  <a:pt x="1512113" y="268478"/>
                                  <a:pt x="1512621" y="268097"/>
                                </a:cubicBezTo>
                                <a:cubicBezTo>
                                  <a:pt x="1513129" y="267843"/>
                                  <a:pt x="1513637" y="267589"/>
                                  <a:pt x="1514145" y="267462"/>
                                </a:cubicBezTo>
                                <a:cubicBezTo>
                                  <a:pt x="1514526" y="267208"/>
                                  <a:pt x="1515034" y="267208"/>
                                  <a:pt x="1515542" y="267081"/>
                                </a:cubicBezTo>
                                <a:cubicBezTo>
                                  <a:pt x="1516050" y="266954"/>
                                  <a:pt x="1516558" y="266954"/>
                                  <a:pt x="1517066" y="266827"/>
                                </a:cubicBezTo>
                                <a:cubicBezTo>
                                  <a:pt x="1517447" y="266827"/>
                                  <a:pt x="1517955" y="266827"/>
                                  <a:pt x="1518463" y="266827"/>
                                </a:cubicBezTo>
                                <a:cubicBezTo>
                                  <a:pt x="1518971" y="266700"/>
                                  <a:pt x="1519479" y="266700"/>
                                  <a:pt x="1519987" y="266700"/>
                                </a:cubicBezTo>
                                <a:cubicBezTo>
                                  <a:pt x="1520368" y="266700"/>
                                  <a:pt x="1520876" y="266700"/>
                                  <a:pt x="1521384" y="266700"/>
                                </a:cubicBezTo>
                                <a:cubicBezTo>
                                  <a:pt x="1521892" y="266700"/>
                                  <a:pt x="1522400" y="266700"/>
                                  <a:pt x="1522781" y="266700"/>
                                </a:cubicBezTo>
                                <a:cubicBezTo>
                                  <a:pt x="1523289" y="266700"/>
                                  <a:pt x="1523797" y="266700"/>
                                  <a:pt x="1524305" y="266700"/>
                                </a:cubicBezTo>
                                <a:cubicBezTo>
                                  <a:pt x="1524813" y="266700"/>
                                  <a:pt x="1525321" y="266827"/>
                                  <a:pt x="1525702" y="266827"/>
                                </a:cubicBezTo>
                                <a:cubicBezTo>
                                  <a:pt x="1526210" y="266954"/>
                                  <a:pt x="1526718" y="266954"/>
                                  <a:pt x="1527226" y="267081"/>
                                </a:cubicBezTo>
                                <a:cubicBezTo>
                                  <a:pt x="1527734" y="267081"/>
                                  <a:pt x="1528242" y="267208"/>
                                  <a:pt x="1528623" y="267208"/>
                                </a:cubicBezTo>
                                <a:cubicBezTo>
                                  <a:pt x="1529131" y="267335"/>
                                  <a:pt x="1529639" y="267335"/>
                                  <a:pt x="1530147" y="267462"/>
                                </a:cubicBezTo>
                                <a:cubicBezTo>
                                  <a:pt x="1530655" y="267462"/>
                                  <a:pt x="1531163" y="267462"/>
                                  <a:pt x="1531544" y="267462"/>
                                </a:cubicBezTo>
                                <a:cubicBezTo>
                                  <a:pt x="1532052" y="267462"/>
                                  <a:pt x="1532560" y="267462"/>
                                  <a:pt x="1533068" y="267335"/>
                                </a:cubicBezTo>
                                <a:cubicBezTo>
                                  <a:pt x="1533576" y="267335"/>
                                  <a:pt x="1534084" y="267208"/>
                                  <a:pt x="1534465" y="267081"/>
                                </a:cubicBezTo>
                                <a:cubicBezTo>
                                  <a:pt x="1534973" y="266954"/>
                                  <a:pt x="1535481" y="266700"/>
                                  <a:pt x="1535989" y="266446"/>
                                </a:cubicBezTo>
                                <a:cubicBezTo>
                                  <a:pt x="1536497" y="266319"/>
                                  <a:pt x="1537005" y="266065"/>
                                  <a:pt x="1537386" y="265684"/>
                                </a:cubicBezTo>
                                <a:cubicBezTo>
                                  <a:pt x="1537894" y="265430"/>
                                  <a:pt x="1538402" y="265049"/>
                                  <a:pt x="1538910" y="264795"/>
                                </a:cubicBezTo>
                                <a:cubicBezTo>
                                  <a:pt x="1539418" y="264414"/>
                                  <a:pt x="1539799" y="264033"/>
                                  <a:pt x="1540307" y="263652"/>
                                </a:cubicBezTo>
                                <a:cubicBezTo>
                                  <a:pt x="1540815" y="263271"/>
                                  <a:pt x="1541323" y="262890"/>
                                  <a:pt x="1541831" y="262509"/>
                                </a:cubicBezTo>
                                <a:cubicBezTo>
                                  <a:pt x="1542339" y="262128"/>
                                  <a:pt x="1542720" y="261874"/>
                                  <a:pt x="1543228" y="261493"/>
                                </a:cubicBezTo>
                                <a:cubicBezTo>
                                  <a:pt x="1543736" y="261239"/>
                                  <a:pt x="1544244" y="260858"/>
                                  <a:pt x="1544752" y="260604"/>
                                </a:cubicBezTo>
                                <a:cubicBezTo>
                                  <a:pt x="1545260" y="260350"/>
                                  <a:pt x="1545641" y="260223"/>
                                  <a:pt x="1546149" y="259969"/>
                                </a:cubicBezTo>
                                <a:cubicBezTo>
                                  <a:pt x="1546657" y="259842"/>
                                  <a:pt x="1547165" y="259715"/>
                                  <a:pt x="1547673" y="259588"/>
                                </a:cubicBezTo>
                                <a:cubicBezTo>
                                  <a:pt x="1548181" y="259461"/>
                                  <a:pt x="1548562" y="259461"/>
                                  <a:pt x="1549070" y="259334"/>
                                </a:cubicBezTo>
                                <a:cubicBezTo>
                                  <a:pt x="1549578" y="259334"/>
                                  <a:pt x="1550086" y="259334"/>
                                  <a:pt x="1550594" y="259334"/>
                                </a:cubicBezTo>
                                <a:cubicBezTo>
                                  <a:pt x="1551102" y="259334"/>
                                  <a:pt x="1551483" y="259334"/>
                                  <a:pt x="1551991" y="259461"/>
                                </a:cubicBezTo>
                                <a:cubicBezTo>
                                  <a:pt x="1552499" y="259461"/>
                                  <a:pt x="1553007" y="259461"/>
                                  <a:pt x="1553515" y="259588"/>
                                </a:cubicBezTo>
                                <a:cubicBezTo>
                                  <a:pt x="1554023" y="259715"/>
                                  <a:pt x="1554404" y="259715"/>
                                  <a:pt x="1554912" y="259842"/>
                                </a:cubicBezTo>
                                <a:cubicBezTo>
                                  <a:pt x="1555420" y="259969"/>
                                  <a:pt x="1555928" y="259969"/>
                                  <a:pt x="1556436" y="260096"/>
                                </a:cubicBezTo>
                                <a:cubicBezTo>
                                  <a:pt x="1556817" y="260223"/>
                                  <a:pt x="1557325" y="260350"/>
                                  <a:pt x="1557833" y="260477"/>
                                </a:cubicBezTo>
                                <a:cubicBezTo>
                                  <a:pt x="1558341" y="260604"/>
                                  <a:pt x="1558849" y="260731"/>
                                  <a:pt x="1559357" y="260985"/>
                                </a:cubicBezTo>
                                <a:cubicBezTo>
                                  <a:pt x="1559738" y="261112"/>
                                  <a:pt x="1560246" y="261239"/>
                                  <a:pt x="1560754" y="261493"/>
                                </a:cubicBezTo>
                                <a:cubicBezTo>
                                  <a:pt x="1561262" y="261620"/>
                                  <a:pt x="1561770" y="261747"/>
                                  <a:pt x="1562278" y="262001"/>
                                </a:cubicBezTo>
                                <a:cubicBezTo>
                                  <a:pt x="1562659" y="262128"/>
                                  <a:pt x="1563167" y="262382"/>
                                  <a:pt x="1563675" y="262509"/>
                                </a:cubicBezTo>
                                <a:cubicBezTo>
                                  <a:pt x="1564183" y="262763"/>
                                  <a:pt x="1564691" y="262890"/>
                                  <a:pt x="1565199" y="263144"/>
                                </a:cubicBezTo>
                                <a:cubicBezTo>
                                  <a:pt x="1565580" y="263271"/>
                                  <a:pt x="1566088" y="263525"/>
                                  <a:pt x="1566596" y="263652"/>
                                </a:cubicBezTo>
                                <a:cubicBezTo>
                                  <a:pt x="1567104" y="263906"/>
                                  <a:pt x="1567612" y="264033"/>
                                  <a:pt x="1568120" y="264287"/>
                                </a:cubicBezTo>
                                <a:cubicBezTo>
                                  <a:pt x="1568501" y="264414"/>
                                  <a:pt x="1569009" y="264541"/>
                                  <a:pt x="1569517" y="264795"/>
                                </a:cubicBezTo>
                                <a:cubicBezTo>
                                  <a:pt x="1570025" y="264922"/>
                                  <a:pt x="1570533" y="265049"/>
                                  <a:pt x="1571041" y="265176"/>
                                </a:cubicBezTo>
                                <a:cubicBezTo>
                                  <a:pt x="1571422" y="265176"/>
                                  <a:pt x="1571930" y="265303"/>
                                  <a:pt x="1572438" y="265303"/>
                                </a:cubicBezTo>
                                <a:cubicBezTo>
                                  <a:pt x="1572946" y="265430"/>
                                  <a:pt x="1573454" y="265430"/>
                                  <a:pt x="1573835" y="265430"/>
                                </a:cubicBezTo>
                                <a:cubicBezTo>
                                  <a:pt x="1574343" y="265430"/>
                                  <a:pt x="1574851" y="265430"/>
                                  <a:pt x="1575359" y="265303"/>
                                </a:cubicBezTo>
                                <a:cubicBezTo>
                                  <a:pt x="1575867" y="265176"/>
                                  <a:pt x="1576375" y="265049"/>
                                  <a:pt x="1576756" y="264922"/>
                                </a:cubicBezTo>
                                <a:cubicBezTo>
                                  <a:pt x="1577264" y="264795"/>
                                  <a:pt x="1577772" y="264541"/>
                                  <a:pt x="1578280" y="264287"/>
                                </a:cubicBezTo>
                                <a:cubicBezTo>
                                  <a:pt x="1578788" y="264033"/>
                                  <a:pt x="1579296" y="263779"/>
                                  <a:pt x="1579677" y="263398"/>
                                </a:cubicBezTo>
                                <a:cubicBezTo>
                                  <a:pt x="1580185" y="263017"/>
                                  <a:pt x="1580693" y="262636"/>
                                  <a:pt x="1581201" y="262255"/>
                                </a:cubicBezTo>
                                <a:cubicBezTo>
                                  <a:pt x="1581709" y="261747"/>
                                  <a:pt x="1582217" y="261239"/>
                                  <a:pt x="1582598" y="260731"/>
                                </a:cubicBezTo>
                                <a:cubicBezTo>
                                  <a:pt x="1583106" y="260223"/>
                                  <a:pt x="1583614" y="259715"/>
                                  <a:pt x="1584122" y="259080"/>
                                </a:cubicBezTo>
                                <a:cubicBezTo>
                                  <a:pt x="1584630" y="258572"/>
                                  <a:pt x="1585138" y="257937"/>
                                  <a:pt x="1585519" y="257175"/>
                                </a:cubicBezTo>
                                <a:cubicBezTo>
                                  <a:pt x="1586027" y="256540"/>
                                  <a:pt x="1586535" y="255905"/>
                                  <a:pt x="1587043" y="255143"/>
                                </a:cubicBezTo>
                                <a:cubicBezTo>
                                  <a:pt x="1587551" y="254381"/>
                                  <a:pt x="1588059" y="253619"/>
                                  <a:pt x="1588440" y="252857"/>
                                </a:cubicBezTo>
                                <a:cubicBezTo>
                                  <a:pt x="1588948" y="252095"/>
                                  <a:pt x="1589456" y="251333"/>
                                  <a:pt x="1589964" y="250571"/>
                                </a:cubicBezTo>
                                <a:cubicBezTo>
                                  <a:pt x="1590472" y="249809"/>
                                  <a:pt x="1590853" y="248920"/>
                                  <a:pt x="1591361" y="248158"/>
                                </a:cubicBezTo>
                                <a:cubicBezTo>
                                  <a:pt x="1591869" y="247396"/>
                                  <a:pt x="1592377" y="246507"/>
                                  <a:pt x="1592885" y="245745"/>
                                </a:cubicBezTo>
                                <a:cubicBezTo>
                                  <a:pt x="1593393" y="244983"/>
                                  <a:pt x="1593774" y="244094"/>
                                  <a:pt x="1594282" y="243332"/>
                                </a:cubicBezTo>
                                <a:cubicBezTo>
                                  <a:pt x="1594790" y="242570"/>
                                  <a:pt x="1595298" y="241808"/>
                                  <a:pt x="1595806" y="241046"/>
                                </a:cubicBezTo>
                                <a:cubicBezTo>
                                  <a:pt x="1596314" y="240284"/>
                                  <a:pt x="1596695" y="239649"/>
                                  <a:pt x="1597203" y="238887"/>
                                </a:cubicBezTo>
                                <a:cubicBezTo>
                                  <a:pt x="1597711" y="238252"/>
                                  <a:pt x="1598219" y="237617"/>
                                  <a:pt x="1598727" y="237109"/>
                                </a:cubicBezTo>
                                <a:cubicBezTo>
                                  <a:pt x="1599235" y="236474"/>
                                  <a:pt x="1599616" y="235966"/>
                                  <a:pt x="1600124" y="235585"/>
                                </a:cubicBezTo>
                                <a:cubicBezTo>
                                  <a:pt x="1600632" y="235204"/>
                                  <a:pt x="1601140" y="234823"/>
                                  <a:pt x="1601648" y="234442"/>
                                </a:cubicBezTo>
                                <a:cubicBezTo>
                                  <a:pt x="1602156" y="234188"/>
                                  <a:pt x="1602537" y="233934"/>
                                  <a:pt x="1603045" y="233807"/>
                                </a:cubicBezTo>
                                <a:cubicBezTo>
                                  <a:pt x="1603553" y="233553"/>
                                  <a:pt x="1604061" y="233426"/>
                                  <a:pt x="1604569" y="233426"/>
                                </a:cubicBezTo>
                                <a:cubicBezTo>
                                  <a:pt x="1605077" y="233299"/>
                                  <a:pt x="1605458" y="233299"/>
                                  <a:pt x="1605966" y="233299"/>
                                </a:cubicBezTo>
                                <a:cubicBezTo>
                                  <a:pt x="1606474" y="233299"/>
                                  <a:pt x="1606982" y="233299"/>
                                  <a:pt x="1607490" y="233299"/>
                                </a:cubicBezTo>
                                <a:cubicBezTo>
                                  <a:pt x="1607871" y="233426"/>
                                  <a:pt x="1608379" y="233426"/>
                                  <a:pt x="1608887" y="233426"/>
                                </a:cubicBezTo>
                                <a:cubicBezTo>
                                  <a:pt x="1609395" y="233553"/>
                                  <a:pt x="1609903" y="233553"/>
                                  <a:pt x="1610411" y="233553"/>
                                </a:cubicBezTo>
                                <a:cubicBezTo>
                                  <a:pt x="1610792" y="233553"/>
                                  <a:pt x="1611300" y="233553"/>
                                  <a:pt x="1611808" y="233426"/>
                                </a:cubicBezTo>
                                <a:cubicBezTo>
                                  <a:pt x="1612316" y="233426"/>
                                  <a:pt x="1612824" y="233299"/>
                                  <a:pt x="1613332" y="233172"/>
                                </a:cubicBezTo>
                                <a:cubicBezTo>
                                  <a:pt x="1613713" y="233045"/>
                                  <a:pt x="1614221" y="232918"/>
                                  <a:pt x="1614729" y="232664"/>
                                </a:cubicBezTo>
                                <a:cubicBezTo>
                                  <a:pt x="1615237" y="232537"/>
                                  <a:pt x="1615745" y="232283"/>
                                  <a:pt x="1616253" y="232029"/>
                                </a:cubicBezTo>
                                <a:cubicBezTo>
                                  <a:pt x="1616634" y="231775"/>
                                  <a:pt x="1617142" y="231521"/>
                                  <a:pt x="1617650" y="231267"/>
                                </a:cubicBezTo>
                                <a:cubicBezTo>
                                  <a:pt x="1618158" y="231013"/>
                                  <a:pt x="1618666" y="230632"/>
                                  <a:pt x="1619174" y="230378"/>
                                </a:cubicBezTo>
                                <a:cubicBezTo>
                                  <a:pt x="1619555" y="230124"/>
                                  <a:pt x="1620063" y="229743"/>
                                  <a:pt x="1620571" y="229489"/>
                                </a:cubicBezTo>
                                <a:cubicBezTo>
                                  <a:pt x="1621079" y="229108"/>
                                  <a:pt x="1621587" y="228854"/>
                                  <a:pt x="1622095" y="228600"/>
                                </a:cubicBezTo>
                                <a:cubicBezTo>
                                  <a:pt x="1622476" y="228219"/>
                                  <a:pt x="1622984" y="227965"/>
                                  <a:pt x="1623492" y="227711"/>
                                </a:cubicBezTo>
                                <a:cubicBezTo>
                                  <a:pt x="1624000" y="227457"/>
                                  <a:pt x="1624508" y="227203"/>
                                  <a:pt x="1624889" y="227076"/>
                                </a:cubicBezTo>
                                <a:cubicBezTo>
                                  <a:pt x="1625397" y="226822"/>
                                  <a:pt x="1625905" y="226568"/>
                                  <a:pt x="1626413" y="226441"/>
                                </a:cubicBezTo>
                                <a:cubicBezTo>
                                  <a:pt x="1626921" y="226314"/>
                                  <a:pt x="1627429" y="226314"/>
                                  <a:pt x="1627810" y="226187"/>
                                </a:cubicBezTo>
                                <a:cubicBezTo>
                                  <a:pt x="1628318" y="226187"/>
                                  <a:pt x="1628826" y="226060"/>
                                  <a:pt x="1629334" y="226187"/>
                                </a:cubicBezTo>
                                <a:cubicBezTo>
                                  <a:pt x="1629842" y="226187"/>
                                  <a:pt x="1630350" y="226187"/>
                                  <a:pt x="1630731" y="226314"/>
                                </a:cubicBezTo>
                                <a:cubicBezTo>
                                  <a:pt x="1631239" y="226441"/>
                                  <a:pt x="1631747" y="226568"/>
                                  <a:pt x="1632255" y="226695"/>
                                </a:cubicBezTo>
                                <a:cubicBezTo>
                                  <a:pt x="1632763" y="226822"/>
                                  <a:pt x="1633271" y="227076"/>
                                  <a:pt x="1633652" y="227330"/>
                                </a:cubicBezTo>
                                <a:cubicBezTo>
                                  <a:pt x="1634160" y="227584"/>
                                  <a:pt x="1634668" y="227838"/>
                                  <a:pt x="1635176" y="228092"/>
                                </a:cubicBezTo>
                                <a:cubicBezTo>
                                  <a:pt x="1635684" y="228346"/>
                                  <a:pt x="1636192" y="228600"/>
                                  <a:pt x="1636573" y="228981"/>
                                </a:cubicBezTo>
                                <a:cubicBezTo>
                                  <a:pt x="1637081" y="229235"/>
                                  <a:pt x="1637589" y="229616"/>
                                  <a:pt x="1638097" y="229997"/>
                                </a:cubicBezTo>
                                <a:cubicBezTo>
                                  <a:pt x="1638605" y="230251"/>
                                  <a:pt x="1639113" y="230632"/>
                                  <a:pt x="1639494" y="230886"/>
                                </a:cubicBezTo>
                                <a:cubicBezTo>
                                  <a:pt x="1640002" y="231267"/>
                                  <a:pt x="1640510" y="231648"/>
                                  <a:pt x="1641018" y="231902"/>
                                </a:cubicBezTo>
                                <a:cubicBezTo>
                                  <a:pt x="1641526" y="232283"/>
                                  <a:pt x="1641907" y="232537"/>
                                  <a:pt x="1642415" y="232918"/>
                                </a:cubicBezTo>
                                <a:cubicBezTo>
                                  <a:pt x="1642923" y="233172"/>
                                  <a:pt x="1643431" y="233426"/>
                                  <a:pt x="1643939" y="233807"/>
                                </a:cubicBezTo>
                                <a:cubicBezTo>
                                  <a:pt x="1644447" y="234061"/>
                                  <a:pt x="1644828" y="234315"/>
                                  <a:pt x="1645336" y="234569"/>
                                </a:cubicBezTo>
                                <a:cubicBezTo>
                                  <a:pt x="1645844" y="234823"/>
                                  <a:pt x="1646352" y="234950"/>
                                  <a:pt x="1646860" y="235204"/>
                                </a:cubicBezTo>
                                <a:cubicBezTo>
                                  <a:pt x="1647368" y="235331"/>
                                  <a:pt x="1647749" y="235458"/>
                                  <a:pt x="1648257" y="235585"/>
                                </a:cubicBezTo>
                                <a:cubicBezTo>
                                  <a:pt x="1648765" y="235712"/>
                                  <a:pt x="1649273" y="235839"/>
                                  <a:pt x="1649781" y="235839"/>
                                </a:cubicBezTo>
                                <a:cubicBezTo>
                                  <a:pt x="1650289" y="235966"/>
                                  <a:pt x="1650670" y="235839"/>
                                  <a:pt x="1651178" y="235839"/>
                                </a:cubicBezTo>
                                <a:cubicBezTo>
                                  <a:pt x="1651686" y="235839"/>
                                  <a:pt x="1652194" y="235839"/>
                                  <a:pt x="1652702" y="235712"/>
                                </a:cubicBezTo>
                                <a:cubicBezTo>
                                  <a:pt x="1653210" y="235585"/>
                                  <a:pt x="1653591" y="235458"/>
                                  <a:pt x="1654099" y="235204"/>
                                </a:cubicBezTo>
                                <a:cubicBezTo>
                                  <a:pt x="1654607" y="235077"/>
                                  <a:pt x="1655115" y="234823"/>
                                  <a:pt x="1655623" y="234569"/>
                                </a:cubicBezTo>
                                <a:cubicBezTo>
                                  <a:pt x="1656131" y="234442"/>
                                  <a:pt x="1656512" y="234188"/>
                                  <a:pt x="1657020" y="233934"/>
                                </a:cubicBezTo>
                                <a:cubicBezTo>
                                  <a:pt x="1657528" y="233680"/>
                                  <a:pt x="1658036" y="233426"/>
                                  <a:pt x="1658544" y="233172"/>
                                </a:cubicBezTo>
                                <a:cubicBezTo>
                                  <a:pt x="1658925" y="233045"/>
                                  <a:pt x="1659433" y="232791"/>
                                  <a:pt x="1659941" y="232664"/>
                                </a:cubicBezTo>
                                <a:cubicBezTo>
                                  <a:pt x="1660449" y="232410"/>
                                  <a:pt x="1660957" y="232283"/>
                                  <a:pt x="1661465" y="232283"/>
                                </a:cubicBezTo>
                                <a:cubicBezTo>
                                  <a:pt x="1661846" y="232283"/>
                                  <a:pt x="1662354" y="232283"/>
                                  <a:pt x="1662862" y="232283"/>
                                </a:cubicBezTo>
                                <a:cubicBezTo>
                                  <a:pt x="1663370" y="232410"/>
                                  <a:pt x="1663878" y="232537"/>
                                  <a:pt x="1664386" y="232791"/>
                                </a:cubicBezTo>
                                <a:cubicBezTo>
                                  <a:pt x="1664767" y="233045"/>
                                  <a:pt x="1665275" y="233299"/>
                                  <a:pt x="1665783" y="233680"/>
                                </a:cubicBezTo>
                                <a:cubicBezTo>
                                  <a:pt x="1666291" y="234061"/>
                                  <a:pt x="1666799" y="234569"/>
                                  <a:pt x="1667307" y="234950"/>
                                </a:cubicBezTo>
                                <a:cubicBezTo>
                                  <a:pt x="1667688" y="235458"/>
                                  <a:pt x="1668196" y="236093"/>
                                  <a:pt x="1668704" y="236601"/>
                                </a:cubicBezTo>
                                <a:cubicBezTo>
                                  <a:pt x="1669212" y="237236"/>
                                  <a:pt x="1669720" y="237871"/>
                                  <a:pt x="1670228" y="238506"/>
                                </a:cubicBezTo>
                                <a:cubicBezTo>
                                  <a:pt x="1670609" y="239141"/>
                                  <a:pt x="1671117" y="239776"/>
                                  <a:pt x="1671625" y="240411"/>
                                </a:cubicBezTo>
                                <a:cubicBezTo>
                                  <a:pt x="1672133" y="241046"/>
                                  <a:pt x="1672641" y="241681"/>
                                  <a:pt x="1673149" y="242316"/>
                                </a:cubicBezTo>
                                <a:cubicBezTo>
                                  <a:pt x="1673530" y="242951"/>
                                  <a:pt x="1674038" y="243586"/>
                                  <a:pt x="1674546" y="244094"/>
                                </a:cubicBezTo>
                                <a:cubicBezTo>
                                  <a:pt x="1675054" y="244729"/>
                                  <a:pt x="1675562" y="245237"/>
                                  <a:pt x="1675943" y="245745"/>
                                </a:cubicBezTo>
                                <a:cubicBezTo>
                                  <a:pt x="1676451" y="246253"/>
                                  <a:pt x="1676959" y="246761"/>
                                  <a:pt x="1677467" y="247142"/>
                                </a:cubicBezTo>
                                <a:cubicBezTo>
                                  <a:pt x="1677975" y="247523"/>
                                  <a:pt x="1678483" y="247904"/>
                                  <a:pt x="1678864" y="248158"/>
                                </a:cubicBezTo>
                                <a:cubicBezTo>
                                  <a:pt x="1679372" y="248539"/>
                                  <a:pt x="1679880" y="248793"/>
                                  <a:pt x="1680388" y="248920"/>
                                </a:cubicBezTo>
                                <a:cubicBezTo>
                                  <a:pt x="1680896" y="249174"/>
                                  <a:pt x="1681404" y="249301"/>
                                  <a:pt x="1681785" y="249428"/>
                                </a:cubicBezTo>
                                <a:cubicBezTo>
                                  <a:pt x="1682293" y="249555"/>
                                  <a:pt x="1682801" y="249682"/>
                                  <a:pt x="1683309" y="249809"/>
                                </a:cubicBezTo>
                                <a:cubicBezTo>
                                  <a:pt x="1683817" y="249809"/>
                                  <a:pt x="1684325" y="249936"/>
                                  <a:pt x="1684706" y="249936"/>
                                </a:cubicBezTo>
                                <a:cubicBezTo>
                                  <a:pt x="1685214" y="249936"/>
                                  <a:pt x="1685722" y="249936"/>
                                  <a:pt x="1686230" y="249936"/>
                                </a:cubicBezTo>
                                <a:cubicBezTo>
                                  <a:pt x="1686738" y="249936"/>
                                  <a:pt x="1687246" y="249936"/>
                                  <a:pt x="1687627" y="249936"/>
                                </a:cubicBezTo>
                                <a:cubicBezTo>
                                  <a:pt x="1688135" y="249936"/>
                                  <a:pt x="1688643" y="249936"/>
                                  <a:pt x="1689151" y="249936"/>
                                </a:cubicBezTo>
                                <a:cubicBezTo>
                                  <a:pt x="1689659" y="249936"/>
                                  <a:pt x="1690167" y="249809"/>
                                  <a:pt x="1690548" y="249809"/>
                                </a:cubicBezTo>
                                <a:cubicBezTo>
                                  <a:pt x="1691056" y="249809"/>
                                  <a:pt x="1691564" y="249809"/>
                                  <a:pt x="1692072" y="249809"/>
                                </a:cubicBezTo>
                                <a:cubicBezTo>
                                  <a:pt x="1692580" y="249809"/>
                                  <a:pt x="1692961" y="249809"/>
                                  <a:pt x="1693469" y="249682"/>
                                </a:cubicBezTo>
                                <a:cubicBezTo>
                                  <a:pt x="1693977" y="249682"/>
                                  <a:pt x="1694485" y="249682"/>
                                  <a:pt x="1694993" y="249682"/>
                                </a:cubicBezTo>
                                <a:cubicBezTo>
                                  <a:pt x="1695501" y="249682"/>
                                  <a:pt x="1695882" y="249555"/>
                                  <a:pt x="1696390" y="249555"/>
                                </a:cubicBezTo>
                                <a:cubicBezTo>
                                  <a:pt x="1696898" y="249555"/>
                                  <a:pt x="1697406" y="249555"/>
                                  <a:pt x="1697914" y="249555"/>
                                </a:cubicBezTo>
                                <a:cubicBezTo>
                                  <a:pt x="1698422" y="249428"/>
                                  <a:pt x="1698803" y="249428"/>
                                  <a:pt x="1699311" y="249428"/>
                                </a:cubicBezTo>
                                <a:cubicBezTo>
                                  <a:pt x="1699819" y="249428"/>
                                  <a:pt x="1700327" y="249428"/>
                                  <a:pt x="1700835" y="249301"/>
                                </a:cubicBezTo>
                                <a:cubicBezTo>
                                  <a:pt x="1701343" y="249301"/>
                                  <a:pt x="1701724" y="249301"/>
                                  <a:pt x="1702232" y="249301"/>
                                </a:cubicBezTo>
                                <a:cubicBezTo>
                                  <a:pt x="1702740" y="249174"/>
                                  <a:pt x="1703248" y="249174"/>
                                  <a:pt x="1703756" y="249174"/>
                                </a:cubicBezTo>
                                <a:cubicBezTo>
                                  <a:pt x="1704264" y="249174"/>
                                  <a:pt x="1704645" y="249174"/>
                                  <a:pt x="1705153" y="249047"/>
                                </a:cubicBezTo>
                                <a:cubicBezTo>
                                  <a:pt x="1705661" y="249047"/>
                                  <a:pt x="1706169" y="249047"/>
                                  <a:pt x="1706677" y="249047"/>
                                </a:cubicBezTo>
                                <a:cubicBezTo>
                                  <a:pt x="1707185" y="249047"/>
                                  <a:pt x="1707566" y="248920"/>
                                  <a:pt x="1708074" y="248920"/>
                                </a:cubicBezTo>
                                <a:cubicBezTo>
                                  <a:pt x="1708582" y="248920"/>
                                  <a:pt x="1709090" y="248920"/>
                                  <a:pt x="1709598" y="248920"/>
                                </a:cubicBezTo>
                                <a:cubicBezTo>
                                  <a:pt x="1709979" y="248793"/>
                                  <a:pt x="1710487" y="248793"/>
                                  <a:pt x="1710995" y="248793"/>
                                </a:cubicBezTo>
                                <a:cubicBezTo>
                                  <a:pt x="1711503" y="248793"/>
                                  <a:pt x="1712011" y="248793"/>
                                  <a:pt x="1712519" y="248793"/>
                                </a:cubicBezTo>
                                <a:cubicBezTo>
                                  <a:pt x="1712900" y="248793"/>
                                  <a:pt x="1713408" y="248666"/>
                                  <a:pt x="1713916" y="248666"/>
                                </a:cubicBezTo>
                                <a:cubicBezTo>
                                  <a:pt x="1714424" y="248666"/>
                                  <a:pt x="1714932" y="248666"/>
                                  <a:pt x="1715440" y="248666"/>
                                </a:cubicBezTo>
                                <a:cubicBezTo>
                                  <a:pt x="1715821" y="248666"/>
                                  <a:pt x="1716329" y="248666"/>
                                  <a:pt x="1716837" y="248666"/>
                                </a:cubicBezTo>
                                <a:cubicBezTo>
                                  <a:pt x="1717345" y="248666"/>
                                  <a:pt x="1717853" y="248666"/>
                                  <a:pt x="1718361" y="248539"/>
                                </a:cubicBezTo>
                                <a:cubicBezTo>
                                  <a:pt x="1718742" y="248539"/>
                                  <a:pt x="1719250" y="248539"/>
                                  <a:pt x="1719758" y="248539"/>
                                </a:cubicBezTo>
                                <a:cubicBezTo>
                                  <a:pt x="1720266" y="248539"/>
                                  <a:pt x="1720774" y="248539"/>
                                  <a:pt x="1721282" y="248539"/>
                                </a:cubicBezTo>
                                <a:cubicBezTo>
                                  <a:pt x="1721663" y="248539"/>
                                  <a:pt x="1722171" y="248539"/>
                                  <a:pt x="1722679" y="248539"/>
                                </a:cubicBezTo>
                                <a:cubicBezTo>
                                  <a:pt x="1723187" y="248412"/>
                                  <a:pt x="1723695" y="248412"/>
                                  <a:pt x="1724203" y="248412"/>
                                </a:cubicBezTo>
                                <a:cubicBezTo>
                                  <a:pt x="1724584" y="248412"/>
                                  <a:pt x="1725092" y="248412"/>
                                  <a:pt x="1725600" y="248412"/>
                                </a:cubicBezTo>
                                <a:cubicBezTo>
                                  <a:pt x="1726108" y="248412"/>
                                  <a:pt x="1726616" y="248412"/>
                                  <a:pt x="1726997" y="248412"/>
                                </a:cubicBezTo>
                                <a:cubicBezTo>
                                  <a:pt x="1727505" y="248412"/>
                                  <a:pt x="1728013" y="248412"/>
                                  <a:pt x="1728521" y="248412"/>
                                </a:cubicBezTo>
                                <a:cubicBezTo>
                                  <a:pt x="1729029" y="248412"/>
                                  <a:pt x="1729537" y="248412"/>
                                  <a:pt x="1729918" y="248412"/>
                                </a:cubicBezTo>
                                <a:cubicBezTo>
                                  <a:pt x="1730426" y="248412"/>
                                  <a:pt x="1730934" y="248412"/>
                                  <a:pt x="1731442" y="248412"/>
                                </a:cubicBezTo>
                                <a:cubicBezTo>
                                  <a:pt x="1731950" y="248412"/>
                                  <a:pt x="1732458" y="248412"/>
                                  <a:pt x="1732839" y="248539"/>
                                </a:cubicBezTo>
                                <a:cubicBezTo>
                                  <a:pt x="1733347" y="248539"/>
                                  <a:pt x="1733855" y="248539"/>
                                  <a:pt x="1734363" y="248539"/>
                                </a:cubicBezTo>
                                <a:cubicBezTo>
                                  <a:pt x="1734871" y="248539"/>
                                  <a:pt x="1735379" y="248539"/>
                                  <a:pt x="1735760" y="248539"/>
                                </a:cubicBezTo>
                                <a:cubicBezTo>
                                  <a:pt x="1736268" y="248666"/>
                                  <a:pt x="1736776" y="248666"/>
                                  <a:pt x="1737284" y="248666"/>
                                </a:cubicBezTo>
                                <a:cubicBezTo>
                                  <a:pt x="1737792" y="248666"/>
                                  <a:pt x="1738300" y="248666"/>
                                  <a:pt x="1738681" y="248666"/>
                                </a:cubicBezTo>
                                <a:cubicBezTo>
                                  <a:pt x="1739189" y="248793"/>
                                  <a:pt x="1739697" y="248793"/>
                                  <a:pt x="1740205" y="248793"/>
                                </a:cubicBezTo>
                                <a:cubicBezTo>
                                  <a:pt x="1740713" y="248793"/>
                                  <a:pt x="1741094" y="248793"/>
                                  <a:pt x="1741602" y="248793"/>
                                </a:cubicBezTo>
                                <a:cubicBezTo>
                                  <a:pt x="1742110" y="248793"/>
                                  <a:pt x="1742618" y="248793"/>
                                  <a:pt x="1743126" y="248920"/>
                                </a:cubicBezTo>
                                <a:cubicBezTo>
                                  <a:pt x="1743634" y="248920"/>
                                  <a:pt x="1744015" y="248920"/>
                                  <a:pt x="1744523" y="248920"/>
                                </a:cubicBezTo>
                                <a:cubicBezTo>
                                  <a:pt x="1745031" y="248920"/>
                                  <a:pt x="1745539" y="248920"/>
                                  <a:pt x="1746047" y="249047"/>
                                </a:cubicBezTo>
                                <a:cubicBezTo>
                                  <a:pt x="1746555" y="249047"/>
                                  <a:pt x="1746936" y="249047"/>
                                  <a:pt x="1747444" y="249047"/>
                                </a:cubicBezTo>
                                <a:cubicBezTo>
                                  <a:pt x="1747952" y="249047"/>
                                  <a:pt x="1748460" y="249047"/>
                                  <a:pt x="1748968" y="249047"/>
                                </a:cubicBezTo>
                                <a:cubicBezTo>
                                  <a:pt x="1749476" y="249047"/>
                                  <a:pt x="1749857" y="249047"/>
                                  <a:pt x="1750365" y="249047"/>
                                </a:cubicBezTo>
                                <a:cubicBezTo>
                                  <a:pt x="1750873" y="249174"/>
                                  <a:pt x="1751381" y="249174"/>
                                  <a:pt x="1751889" y="249174"/>
                                </a:cubicBezTo>
                                <a:cubicBezTo>
                                  <a:pt x="1752397" y="249174"/>
                                  <a:pt x="1752778" y="249174"/>
                                  <a:pt x="1753286" y="249174"/>
                                </a:cubicBezTo>
                                <a:cubicBezTo>
                                  <a:pt x="1753794" y="249174"/>
                                  <a:pt x="1754302" y="249301"/>
                                  <a:pt x="1754810" y="249301"/>
                                </a:cubicBezTo>
                                <a:cubicBezTo>
                                  <a:pt x="1755318" y="249301"/>
                                  <a:pt x="1755699" y="249301"/>
                                  <a:pt x="1756207" y="249301"/>
                                </a:cubicBezTo>
                                <a:cubicBezTo>
                                  <a:pt x="1756715" y="249301"/>
                                  <a:pt x="1757223" y="249301"/>
                                  <a:pt x="1757731" y="249301"/>
                                </a:cubicBezTo>
                                <a:cubicBezTo>
                                  <a:pt x="1758112" y="249301"/>
                                  <a:pt x="1758620" y="249428"/>
                                  <a:pt x="1759128" y="249428"/>
                                </a:cubicBezTo>
                                <a:cubicBezTo>
                                  <a:pt x="1759636" y="249428"/>
                                  <a:pt x="1760144" y="249428"/>
                                  <a:pt x="1760652" y="249555"/>
                                </a:cubicBezTo>
                                <a:cubicBezTo>
                                  <a:pt x="1761033" y="249555"/>
                                  <a:pt x="1761541" y="249555"/>
                                  <a:pt x="1762049" y="249555"/>
                                </a:cubicBezTo>
                                <a:cubicBezTo>
                                  <a:pt x="1762557" y="249682"/>
                                  <a:pt x="1763065" y="249682"/>
                                  <a:pt x="1763573" y="249682"/>
                                </a:cubicBezTo>
                                <a:cubicBezTo>
                                  <a:pt x="1763954" y="249682"/>
                                  <a:pt x="1764462" y="249809"/>
                                  <a:pt x="1764970" y="249809"/>
                                </a:cubicBezTo>
                                <a:cubicBezTo>
                                  <a:pt x="1765478" y="249809"/>
                                  <a:pt x="1765986" y="249809"/>
                                  <a:pt x="1766494" y="249809"/>
                                </a:cubicBezTo>
                                <a:cubicBezTo>
                                  <a:pt x="1766875" y="249809"/>
                                  <a:pt x="1767383" y="249809"/>
                                  <a:pt x="1767891" y="249809"/>
                                </a:cubicBezTo>
                                <a:cubicBezTo>
                                  <a:pt x="1768399" y="249809"/>
                                  <a:pt x="1768907" y="249936"/>
                                  <a:pt x="1769415" y="249936"/>
                                </a:cubicBezTo>
                                <a:cubicBezTo>
                                  <a:pt x="1769796" y="249936"/>
                                  <a:pt x="1770304" y="249936"/>
                                  <a:pt x="1770812" y="249936"/>
                                </a:cubicBezTo>
                                <a:cubicBezTo>
                                  <a:pt x="1771320" y="249936"/>
                                  <a:pt x="1771828" y="249936"/>
                                  <a:pt x="1772336" y="249936"/>
                                </a:cubicBezTo>
                                <a:cubicBezTo>
                                  <a:pt x="1772717" y="249936"/>
                                  <a:pt x="1773225" y="249936"/>
                                  <a:pt x="1773733" y="249936"/>
                                </a:cubicBezTo>
                                <a:cubicBezTo>
                                  <a:pt x="1774241" y="249936"/>
                                  <a:pt x="1774749" y="249936"/>
                                  <a:pt x="1775130" y="249936"/>
                                </a:cubicBezTo>
                                <a:cubicBezTo>
                                  <a:pt x="1775638" y="249936"/>
                                  <a:pt x="1776146" y="249936"/>
                                  <a:pt x="1776654" y="249936"/>
                                </a:cubicBezTo>
                                <a:cubicBezTo>
                                  <a:pt x="1777162" y="249936"/>
                                  <a:pt x="1777670" y="249936"/>
                                  <a:pt x="1778051" y="249936"/>
                                </a:cubicBezTo>
                                <a:cubicBezTo>
                                  <a:pt x="1778559" y="249936"/>
                                  <a:pt x="1779067" y="249936"/>
                                  <a:pt x="1779575" y="249936"/>
                                </a:cubicBezTo>
                                <a:cubicBezTo>
                                  <a:pt x="1780083" y="249936"/>
                                  <a:pt x="1780591" y="249936"/>
                                  <a:pt x="1780972" y="249936"/>
                                </a:cubicBezTo>
                                <a:cubicBezTo>
                                  <a:pt x="1781480" y="249936"/>
                                  <a:pt x="1781988" y="249936"/>
                                  <a:pt x="1782496" y="249936"/>
                                </a:cubicBezTo>
                                <a:cubicBezTo>
                                  <a:pt x="1783004" y="249936"/>
                                  <a:pt x="1783512" y="249936"/>
                                  <a:pt x="1783893" y="249936"/>
                                </a:cubicBezTo>
                                <a:cubicBezTo>
                                  <a:pt x="1784401" y="249936"/>
                                  <a:pt x="1784909" y="249809"/>
                                  <a:pt x="1785417" y="249809"/>
                                </a:cubicBezTo>
                                <a:cubicBezTo>
                                  <a:pt x="1785925" y="249809"/>
                                  <a:pt x="1786433" y="249809"/>
                                  <a:pt x="1786814" y="249809"/>
                                </a:cubicBezTo>
                                <a:cubicBezTo>
                                  <a:pt x="1787322" y="249809"/>
                                  <a:pt x="1787830" y="249809"/>
                                  <a:pt x="1788338" y="249809"/>
                                </a:cubicBezTo>
                                <a:cubicBezTo>
                                  <a:pt x="1788846" y="249809"/>
                                  <a:pt x="1789354" y="249682"/>
                                  <a:pt x="1789735" y="249682"/>
                                </a:cubicBezTo>
                                <a:cubicBezTo>
                                  <a:pt x="1790243" y="249682"/>
                                  <a:pt x="1790751" y="249682"/>
                                  <a:pt x="1791259" y="249682"/>
                                </a:cubicBezTo>
                                <a:cubicBezTo>
                                  <a:pt x="1791767" y="249682"/>
                                  <a:pt x="1792148" y="249682"/>
                                  <a:pt x="1792656" y="249682"/>
                                </a:cubicBezTo>
                                <a:cubicBezTo>
                                  <a:pt x="1793164" y="249682"/>
                                  <a:pt x="1793672" y="249682"/>
                                  <a:pt x="1794180" y="249682"/>
                                </a:cubicBezTo>
                                <a:cubicBezTo>
                                  <a:pt x="1794688" y="249682"/>
                                  <a:pt x="1795069" y="249682"/>
                                  <a:pt x="1795577" y="249555"/>
                                </a:cubicBezTo>
                                <a:cubicBezTo>
                                  <a:pt x="1796085" y="249555"/>
                                  <a:pt x="1796593" y="249555"/>
                                  <a:pt x="1797101" y="249555"/>
                                </a:cubicBezTo>
                                <a:cubicBezTo>
                                  <a:pt x="1797609" y="249555"/>
                                  <a:pt x="1797990" y="249555"/>
                                  <a:pt x="1798498" y="249555"/>
                                </a:cubicBezTo>
                                <a:cubicBezTo>
                                  <a:pt x="1799006" y="249555"/>
                                  <a:pt x="1799514" y="249428"/>
                                  <a:pt x="1800022" y="249428"/>
                                </a:cubicBezTo>
                                <a:cubicBezTo>
                                  <a:pt x="1800530" y="249428"/>
                                  <a:pt x="1800911" y="249428"/>
                                  <a:pt x="1801419" y="249301"/>
                                </a:cubicBezTo>
                                <a:cubicBezTo>
                                  <a:pt x="1801927" y="249301"/>
                                  <a:pt x="1802435" y="249301"/>
                                  <a:pt x="1802943" y="249174"/>
                                </a:cubicBezTo>
                                <a:cubicBezTo>
                                  <a:pt x="1803451" y="249174"/>
                                  <a:pt x="1803832" y="249174"/>
                                  <a:pt x="1804340" y="249047"/>
                                </a:cubicBezTo>
                                <a:cubicBezTo>
                                  <a:pt x="1804848" y="249047"/>
                                  <a:pt x="1805356" y="248920"/>
                                  <a:pt x="1805864" y="248920"/>
                                </a:cubicBezTo>
                                <a:cubicBezTo>
                                  <a:pt x="1806372" y="248793"/>
                                  <a:pt x="1806753" y="248793"/>
                                  <a:pt x="1807261" y="248793"/>
                                </a:cubicBezTo>
                                <a:cubicBezTo>
                                  <a:pt x="1807769" y="248666"/>
                                  <a:pt x="1808277" y="248666"/>
                                  <a:pt x="1808785" y="248539"/>
                                </a:cubicBezTo>
                                <a:cubicBezTo>
                                  <a:pt x="1809166" y="248539"/>
                                  <a:pt x="1809674" y="248412"/>
                                  <a:pt x="1810182" y="248412"/>
                                </a:cubicBezTo>
                                <a:cubicBezTo>
                                  <a:pt x="1810690" y="248285"/>
                                  <a:pt x="1811198" y="248285"/>
                                  <a:pt x="1811706" y="248285"/>
                                </a:cubicBezTo>
                                <a:cubicBezTo>
                                  <a:pt x="1812087" y="248158"/>
                                  <a:pt x="1812595" y="248158"/>
                                  <a:pt x="1813103" y="248031"/>
                                </a:cubicBezTo>
                                <a:cubicBezTo>
                                  <a:pt x="1813611" y="248031"/>
                                  <a:pt x="1814119" y="248031"/>
                                  <a:pt x="1814627" y="247904"/>
                                </a:cubicBezTo>
                                <a:cubicBezTo>
                                  <a:pt x="1815008" y="247904"/>
                                  <a:pt x="1815516" y="247904"/>
                                  <a:pt x="1816024" y="247777"/>
                                </a:cubicBezTo>
                                <a:cubicBezTo>
                                  <a:pt x="1816532" y="247777"/>
                                  <a:pt x="1817040" y="247777"/>
                                  <a:pt x="1817548" y="247650"/>
                                </a:cubicBezTo>
                                <a:cubicBezTo>
                                  <a:pt x="1817929" y="247650"/>
                                  <a:pt x="1818437" y="247650"/>
                                  <a:pt x="1818945" y="247523"/>
                                </a:cubicBezTo>
                                <a:cubicBezTo>
                                  <a:pt x="1819453" y="247523"/>
                                  <a:pt x="1819961" y="247523"/>
                                  <a:pt x="1820469" y="247523"/>
                                </a:cubicBezTo>
                                <a:cubicBezTo>
                                  <a:pt x="1820850" y="247523"/>
                                  <a:pt x="1821358" y="247396"/>
                                  <a:pt x="1821866" y="247396"/>
                                </a:cubicBezTo>
                                <a:cubicBezTo>
                                  <a:pt x="1822374" y="247396"/>
                                  <a:pt x="1822882" y="247396"/>
                                  <a:pt x="1823390" y="247396"/>
                                </a:cubicBezTo>
                                <a:cubicBezTo>
                                  <a:pt x="1823771" y="247269"/>
                                  <a:pt x="1824279" y="247269"/>
                                  <a:pt x="1824787" y="247269"/>
                                </a:cubicBezTo>
                                <a:cubicBezTo>
                                  <a:pt x="1825295" y="247269"/>
                                  <a:pt x="1825803" y="247269"/>
                                  <a:pt x="1826184" y="247142"/>
                                </a:cubicBezTo>
                                <a:cubicBezTo>
                                  <a:pt x="1826692" y="247142"/>
                                  <a:pt x="1827200" y="247142"/>
                                  <a:pt x="1827708" y="247142"/>
                                </a:cubicBezTo>
                                <a:cubicBezTo>
                                  <a:pt x="1828216" y="247015"/>
                                  <a:pt x="1828724" y="247015"/>
                                  <a:pt x="1829105" y="247015"/>
                                </a:cubicBezTo>
                                <a:cubicBezTo>
                                  <a:pt x="1829613" y="247015"/>
                                  <a:pt x="1830121" y="247015"/>
                                  <a:pt x="1830629" y="247015"/>
                                </a:cubicBezTo>
                                <a:cubicBezTo>
                                  <a:pt x="1831137" y="247015"/>
                                  <a:pt x="1831645" y="246888"/>
                                  <a:pt x="1832026" y="246888"/>
                                </a:cubicBezTo>
                                <a:cubicBezTo>
                                  <a:pt x="1832534" y="246888"/>
                                  <a:pt x="1833042" y="246888"/>
                                  <a:pt x="1833550" y="246888"/>
                                </a:cubicBezTo>
                                <a:cubicBezTo>
                                  <a:pt x="1834058" y="246761"/>
                                  <a:pt x="1834566" y="246761"/>
                                  <a:pt x="1834947" y="246761"/>
                                </a:cubicBezTo>
                                <a:cubicBezTo>
                                  <a:pt x="1835455" y="246761"/>
                                  <a:pt x="1835963" y="246761"/>
                                  <a:pt x="1836471" y="246634"/>
                                </a:cubicBezTo>
                                <a:cubicBezTo>
                                  <a:pt x="1836979" y="246634"/>
                                  <a:pt x="1837487" y="246634"/>
                                  <a:pt x="1837868" y="246507"/>
                                </a:cubicBezTo>
                                <a:cubicBezTo>
                                  <a:pt x="1838376" y="246507"/>
                                  <a:pt x="1838884" y="246507"/>
                                  <a:pt x="1839392" y="246507"/>
                                </a:cubicBezTo>
                                <a:cubicBezTo>
                                  <a:pt x="1839900" y="246380"/>
                                  <a:pt x="1840408" y="246380"/>
                                  <a:pt x="1840789" y="246380"/>
                                </a:cubicBezTo>
                                <a:cubicBezTo>
                                  <a:pt x="1841297" y="246380"/>
                                  <a:pt x="1841805" y="246253"/>
                                  <a:pt x="1842313" y="246253"/>
                                </a:cubicBezTo>
                                <a:cubicBezTo>
                                  <a:pt x="1842821" y="246253"/>
                                  <a:pt x="1843202" y="246253"/>
                                  <a:pt x="1843710" y="246253"/>
                                </a:cubicBezTo>
                                <a:cubicBezTo>
                                  <a:pt x="1844218" y="246126"/>
                                  <a:pt x="1844726" y="246126"/>
                                  <a:pt x="1845234" y="246126"/>
                                </a:cubicBezTo>
                                <a:cubicBezTo>
                                  <a:pt x="1845742" y="245999"/>
                                  <a:pt x="1846123" y="245999"/>
                                  <a:pt x="1846631" y="245999"/>
                                </a:cubicBezTo>
                                <a:cubicBezTo>
                                  <a:pt x="1847139" y="245872"/>
                                  <a:pt x="1847647" y="245872"/>
                                  <a:pt x="1848155" y="245872"/>
                                </a:cubicBezTo>
                                <a:cubicBezTo>
                                  <a:pt x="1848663" y="245745"/>
                                  <a:pt x="1849044" y="245745"/>
                                  <a:pt x="1849552" y="245745"/>
                                </a:cubicBezTo>
                                <a:cubicBezTo>
                                  <a:pt x="1850060" y="245745"/>
                                  <a:pt x="1850568" y="245618"/>
                                  <a:pt x="1851076" y="245618"/>
                                </a:cubicBezTo>
                                <a:cubicBezTo>
                                  <a:pt x="1851584" y="245491"/>
                                  <a:pt x="1851965" y="245491"/>
                                  <a:pt x="1852473" y="245364"/>
                                </a:cubicBezTo>
                                <a:cubicBezTo>
                                  <a:pt x="1852981" y="245364"/>
                                  <a:pt x="1853489" y="245364"/>
                                  <a:pt x="1853997" y="245237"/>
                                </a:cubicBezTo>
                                <a:cubicBezTo>
                                  <a:pt x="1854505" y="245237"/>
                                  <a:pt x="1854886" y="245110"/>
                                  <a:pt x="1855394" y="245110"/>
                                </a:cubicBezTo>
                                <a:cubicBezTo>
                                  <a:pt x="1855902" y="244983"/>
                                  <a:pt x="1856410" y="244983"/>
                                  <a:pt x="1856918" y="244983"/>
                                </a:cubicBezTo>
                                <a:cubicBezTo>
                                  <a:pt x="1857426" y="244856"/>
                                  <a:pt x="1857807" y="244856"/>
                                  <a:pt x="1858315" y="244856"/>
                                </a:cubicBezTo>
                                <a:cubicBezTo>
                                  <a:pt x="1858823" y="244729"/>
                                  <a:pt x="1859331" y="244729"/>
                                  <a:pt x="1859839" y="244729"/>
                                </a:cubicBezTo>
                                <a:cubicBezTo>
                                  <a:pt x="1860220" y="244729"/>
                                  <a:pt x="1860728" y="244602"/>
                                  <a:pt x="1861236" y="244602"/>
                                </a:cubicBezTo>
                                <a:cubicBezTo>
                                  <a:pt x="1861744" y="244602"/>
                                  <a:pt x="1862252" y="244475"/>
                                  <a:pt x="1862760" y="244475"/>
                                </a:cubicBezTo>
                                <a:cubicBezTo>
                                  <a:pt x="1863141" y="244475"/>
                                  <a:pt x="1863649" y="244348"/>
                                  <a:pt x="1864157" y="244348"/>
                                </a:cubicBezTo>
                                <a:cubicBezTo>
                                  <a:pt x="1864665" y="244348"/>
                                  <a:pt x="1865173" y="244221"/>
                                  <a:pt x="1865681" y="244221"/>
                                </a:cubicBezTo>
                                <a:cubicBezTo>
                                  <a:pt x="1866062" y="244221"/>
                                  <a:pt x="1866570" y="244094"/>
                                  <a:pt x="1867078" y="244094"/>
                                </a:cubicBezTo>
                                <a:cubicBezTo>
                                  <a:pt x="1867586" y="244094"/>
                                  <a:pt x="1868094" y="244094"/>
                                  <a:pt x="1868602" y="244094"/>
                                </a:cubicBezTo>
                                <a:cubicBezTo>
                                  <a:pt x="1868983" y="243967"/>
                                  <a:pt x="1869491" y="243967"/>
                                  <a:pt x="1869999" y="243967"/>
                                </a:cubicBezTo>
                                <a:cubicBezTo>
                                  <a:pt x="1870507" y="243840"/>
                                  <a:pt x="1871015" y="243840"/>
                                  <a:pt x="1871523" y="243840"/>
                                </a:cubicBezTo>
                                <a:cubicBezTo>
                                  <a:pt x="1871904" y="243713"/>
                                  <a:pt x="1872412" y="243713"/>
                                  <a:pt x="1872920" y="243713"/>
                                </a:cubicBezTo>
                                <a:cubicBezTo>
                                  <a:pt x="1873428" y="243713"/>
                                  <a:pt x="1873936" y="243713"/>
                                  <a:pt x="1874444" y="243586"/>
                                </a:cubicBezTo>
                                <a:cubicBezTo>
                                  <a:pt x="1874825" y="243586"/>
                                  <a:pt x="1875333" y="243459"/>
                                  <a:pt x="1875841" y="243459"/>
                                </a:cubicBezTo>
                                <a:cubicBezTo>
                                  <a:pt x="1876349" y="243459"/>
                                  <a:pt x="1876857" y="243332"/>
                                  <a:pt x="1877238" y="243332"/>
                                </a:cubicBezTo>
                                <a:cubicBezTo>
                                  <a:pt x="1877746" y="243332"/>
                                  <a:pt x="1878254" y="243205"/>
                                  <a:pt x="1878762" y="243205"/>
                                </a:cubicBezTo>
                                <a:cubicBezTo>
                                  <a:pt x="1879270" y="243078"/>
                                  <a:pt x="1879778" y="243078"/>
                                  <a:pt x="1880159" y="243078"/>
                                </a:cubicBezTo>
                                <a:cubicBezTo>
                                  <a:pt x="1880667" y="242951"/>
                                  <a:pt x="1881175" y="242951"/>
                                  <a:pt x="1881683" y="242824"/>
                                </a:cubicBezTo>
                                <a:cubicBezTo>
                                  <a:pt x="1882191" y="242824"/>
                                  <a:pt x="1882699" y="242824"/>
                                  <a:pt x="1883080" y="242697"/>
                                </a:cubicBezTo>
                                <a:cubicBezTo>
                                  <a:pt x="1883588" y="242697"/>
                                  <a:pt x="1884096" y="242697"/>
                                  <a:pt x="1884604" y="242570"/>
                                </a:cubicBezTo>
                                <a:cubicBezTo>
                                  <a:pt x="1885112" y="242570"/>
                                  <a:pt x="1885620" y="242443"/>
                                  <a:pt x="1886001" y="242443"/>
                                </a:cubicBezTo>
                                <a:cubicBezTo>
                                  <a:pt x="1886509" y="242316"/>
                                  <a:pt x="1887017" y="242316"/>
                                  <a:pt x="1887525" y="242189"/>
                                </a:cubicBezTo>
                                <a:cubicBezTo>
                                  <a:pt x="1888033" y="242189"/>
                                  <a:pt x="1888541" y="242189"/>
                                  <a:pt x="1888922" y="242062"/>
                                </a:cubicBezTo>
                                <a:cubicBezTo>
                                  <a:pt x="1889430" y="242062"/>
                                  <a:pt x="1889938" y="241935"/>
                                  <a:pt x="1890446" y="241935"/>
                                </a:cubicBezTo>
                                <a:cubicBezTo>
                                  <a:pt x="1890954" y="241808"/>
                                  <a:pt x="1891462" y="241808"/>
                                  <a:pt x="1891843" y="241681"/>
                                </a:cubicBezTo>
                                <a:cubicBezTo>
                                  <a:pt x="1892351" y="241554"/>
                                  <a:pt x="1892859" y="241554"/>
                                  <a:pt x="1893367" y="241427"/>
                                </a:cubicBezTo>
                                <a:cubicBezTo>
                                  <a:pt x="1893875" y="241427"/>
                                  <a:pt x="1894256" y="241300"/>
                                  <a:pt x="1894764" y="241300"/>
                                </a:cubicBezTo>
                                <a:cubicBezTo>
                                  <a:pt x="1895272" y="241173"/>
                                  <a:pt x="1895780" y="241173"/>
                                  <a:pt x="1896288" y="241173"/>
                                </a:cubicBezTo>
                                <a:cubicBezTo>
                                  <a:pt x="1896796" y="241046"/>
                                  <a:pt x="1897177" y="241046"/>
                                  <a:pt x="1897685" y="240919"/>
                                </a:cubicBezTo>
                                <a:cubicBezTo>
                                  <a:pt x="1898193" y="240919"/>
                                  <a:pt x="1898701" y="240919"/>
                                  <a:pt x="1899209" y="240919"/>
                                </a:cubicBezTo>
                                <a:cubicBezTo>
                                  <a:pt x="1899717" y="240792"/>
                                  <a:pt x="1900098" y="240792"/>
                                  <a:pt x="1900606" y="240792"/>
                                </a:cubicBezTo>
                                <a:cubicBezTo>
                                  <a:pt x="1901114" y="240665"/>
                                  <a:pt x="1901622" y="240665"/>
                                  <a:pt x="1902130" y="240665"/>
                                </a:cubicBezTo>
                                <a:cubicBezTo>
                                  <a:pt x="1902638" y="240665"/>
                                  <a:pt x="1903019" y="240665"/>
                                  <a:pt x="1903527" y="240538"/>
                                </a:cubicBezTo>
                                <a:cubicBezTo>
                                  <a:pt x="1904035" y="240538"/>
                                  <a:pt x="1904543" y="240538"/>
                                  <a:pt x="1905051" y="240538"/>
                                </a:cubicBezTo>
                                <a:cubicBezTo>
                                  <a:pt x="1905559" y="240538"/>
                                  <a:pt x="1905940" y="240411"/>
                                  <a:pt x="1906448" y="240411"/>
                                </a:cubicBezTo>
                                <a:cubicBezTo>
                                  <a:pt x="1906956" y="240411"/>
                                  <a:pt x="1907464" y="240411"/>
                                  <a:pt x="1907972" y="240411"/>
                                </a:cubicBezTo>
                                <a:cubicBezTo>
                                  <a:pt x="1908480" y="240284"/>
                                  <a:pt x="1908861" y="240284"/>
                                  <a:pt x="1909369" y="240284"/>
                                </a:cubicBezTo>
                                <a:cubicBezTo>
                                  <a:pt x="1909877" y="240157"/>
                                  <a:pt x="1910385" y="240157"/>
                                  <a:pt x="1910893" y="240157"/>
                                </a:cubicBezTo>
                                <a:cubicBezTo>
                                  <a:pt x="1911274" y="240157"/>
                                  <a:pt x="1911782" y="240030"/>
                                  <a:pt x="1912290" y="240030"/>
                                </a:cubicBezTo>
                                <a:cubicBezTo>
                                  <a:pt x="1912798" y="240030"/>
                                  <a:pt x="1913306" y="239903"/>
                                  <a:pt x="1913814" y="239903"/>
                                </a:cubicBezTo>
                                <a:cubicBezTo>
                                  <a:pt x="1914195" y="239903"/>
                                  <a:pt x="1914703" y="239776"/>
                                  <a:pt x="1915211" y="239776"/>
                                </a:cubicBezTo>
                                <a:cubicBezTo>
                                  <a:pt x="1915719" y="239776"/>
                                  <a:pt x="1916227" y="239776"/>
                                  <a:pt x="1916735" y="239776"/>
                                </a:cubicBezTo>
                                <a:cubicBezTo>
                                  <a:pt x="1917116" y="239649"/>
                                  <a:pt x="1917624" y="239649"/>
                                  <a:pt x="1918132" y="239649"/>
                                </a:cubicBezTo>
                                <a:cubicBezTo>
                                  <a:pt x="1918640" y="239649"/>
                                  <a:pt x="1919148" y="239649"/>
                                  <a:pt x="1919656" y="239522"/>
                                </a:cubicBezTo>
                                <a:cubicBezTo>
                                  <a:pt x="1920037" y="239522"/>
                                  <a:pt x="1920545" y="239522"/>
                                  <a:pt x="1921053" y="239395"/>
                                </a:cubicBezTo>
                                <a:cubicBezTo>
                                  <a:pt x="1921561" y="239395"/>
                                  <a:pt x="1922069" y="239395"/>
                                  <a:pt x="1922577" y="239395"/>
                                </a:cubicBezTo>
                                <a:cubicBezTo>
                                  <a:pt x="1922958" y="239395"/>
                                  <a:pt x="1923466" y="239268"/>
                                  <a:pt x="1923974" y="239268"/>
                                </a:cubicBezTo>
                                <a:cubicBezTo>
                                  <a:pt x="1924482" y="239268"/>
                                  <a:pt x="1924990" y="239141"/>
                                  <a:pt x="1925498" y="239141"/>
                                </a:cubicBezTo>
                                <a:cubicBezTo>
                                  <a:pt x="1925879" y="239141"/>
                                  <a:pt x="1926387" y="239014"/>
                                  <a:pt x="1926895" y="239014"/>
                                </a:cubicBezTo>
                                <a:cubicBezTo>
                                  <a:pt x="1927403" y="239014"/>
                                  <a:pt x="1927911" y="239014"/>
                                  <a:pt x="1928292" y="239014"/>
                                </a:cubicBezTo>
                                <a:cubicBezTo>
                                  <a:pt x="1928800" y="238887"/>
                                  <a:pt x="1929308" y="238887"/>
                                  <a:pt x="1929816" y="238887"/>
                                </a:cubicBezTo>
                                <a:cubicBezTo>
                                  <a:pt x="1930324" y="238887"/>
                                  <a:pt x="1930832" y="238887"/>
                                  <a:pt x="1931213" y="238760"/>
                                </a:cubicBezTo>
                                <a:cubicBezTo>
                                  <a:pt x="1931721" y="238760"/>
                                  <a:pt x="1932229" y="238760"/>
                                  <a:pt x="1932737" y="238760"/>
                                </a:cubicBezTo>
                                <a:cubicBezTo>
                                  <a:pt x="1933245" y="238760"/>
                                  <a:pt x="1933753" y="238760"/>
                                  <a:pt x="1934134" y="238633"/>
                                </a:cubicBezTo>
                                <a:cubicBezTo>
                                  <a:pt x="1934642" y="238633"/>
                                  <a:pt x="1935150" y="238633"/>
                                  <a:pt x="1935658" y="238506"/>
                                </a:cubicBezTo>
                                <a:cubicBezTo>
                                  <a:pt x="1936166" y="238506"/>
                                  <a:pt x="1936674" y="238506"/>
                                  <a:pt x="1937055" y="238379"/>
                                </a:cubicBezTo>
                                <a:cubicBezTo>
                                  <a:pt x="1937563" y="238379"/>
                                  <a:pt x="1938071" y="238379"/>
                                  <a:pt x="1938579" y="238252"/>
                                </a:cubicBezTo>
                                <a:cubicBezTo>
                                  <a:pt x="1939087" y="238252"/>
                                  <a:pt x="1939595" y="238125"/>
                                  <a:pt x="1939976" y="238125"/>
                                </a:cubicBezTo>
                                <a:cubicBezTo>
                                  <a:pt x="1940484" y="237998"/>
                                  <a:pt x="1940992" y="237998"/>
                                  <a:pt x="1941500" y="237998"/>
                                </a:cubicBezTo>
                                <a:cubicBezTo>
                                  <a:pt x="1942008" y="237871"/>
                                  <a:pt x="1942389" y="237871"/>
                                  <a:pt x="1942897" y="237871"/>
                                </a:cubicBezTo>
                                <a:cubicBezTo>
                                  <a:pt x="1943405" y="237744"/>
                                  <a:pt x="1943913" y="237744"/>
                                  <a:pt x="1944421" y="237744"/>
                                </a:cubicBezTo>
                                <a:cubicBezTo>
                                  <a:pt x="1944929" y="237617"/>
                                  <a:pt x="1945310" y="237617"/>
                                  <a:pt x="1945818" y="237617"/>
                                </a:cubicBezTo>
                                <a:cubicBezTo>
                                  <a:pt x="1946326" y="237617"/>
                                  <a:pt x="1946834" y="237617"/>
                                  <a:pt x="1947342" y="237617"/>
                                </a:cubicBezTo>
                                <a:cubicBezTo>
                                  <a:pt x="1947850" y="237490"/>
                                  <a:pt x="1948231" y="237490"/>
                                  <a:pt x="1948739" y="237490"/>
                                </a:cubicBezTo>
                                <a:cubicBezTo>
                                  <a:pt x="1949247" y="237490"/>
                                  <a:pt x="1949755" y="237490"/>
                                  <a:pt x="1950263" y="237490"/>
                                </a:cubicBezTo>
                                <a:cubicBezTo>
                                  <a:pt x="1950771" y="237490"/>
                                  <a:pt x="1951152" y="237490"/>
                                  <a:pt x="1951660" y="237490"/>
                                </a:cubicBezTo>
                                <a:cubicBezTo>
                                  <a:pt x="1952168" y="237490"/>
                                  <a:pt x="1952676" y="237490"/>
                                  <a:pt x="1953184" y="237490"/>
                                </a:cubicBezTo>
                                <a:cubicBezTo>
                                  <a:pt x="1953692" y="237490"/>
                                  <a:pt x="1954073" y="237490"/>
                                  <a:pt x="1954581" y="237490"/>
                                </a:cubicBezTo>
                                <a:cubicBezTo>
                                  <a:pt x="1955089" y="237490"/>
                                  <a:pt x="1955597" y="237490"/>
                                  <a:pt x="1956105" y="237617"/>
                                </a:cubicBezTo>
                                <a:cubicBezTo>
                                  <a:pt x="1956613" y="237617"/>
                                  <a:pt x="1956994" y="237617"/>
                                  <a:pt x="1957502" y="237617"/>
                                </a:cubicBezTo>
                                <a:cubicBezTo>
                                  <a:pt x="1958010" y="237617"/>
                                  <a:pt x="1958518" y="237617"/>
                                  <a:pt x="1959026" y="237617"/>
                                </a:cubicBezTo>
                                <a:cubicBezTo>
                                  <a:pt x="1959534" y="237744"/>
                                  <a:pt x="1959915" y="237744"/>
                                  <a:pt x="1960423" y="237744"/>
                                </a:cubicBezTo>
                                <a:cubicBezTo>
                                  <a:pt x="1960931" y="237744"/>
                                  <a:pt x="1961439" y="237744"/>
                                  <a:pt x="1961947" y="237744"/>
                                </a:cubicBezTo>
                                <a:cubicBezTo>
                                  <a:pt x="1962328" y="237871"/>
                                  <a:pt x="1962836" y="237871"/>
                                  <a:pt x="1963344" y="237871"/>
                                </a:cubicBezTo>
                                <a:cubicBezTo>
                                  <a:pt x="1963852" y="237871"/>
                                  <a:pt x="1964360" y="237871"/>
                                  <a:pt x="1964868" y="237871"/>
                                </a:cubicBezTo>
                                <a:cubicBezTo>
                                  <a:pt x="1965249" y="237871"/>
                                  <a:pt x="1965757" y="237871"/>
                                  <a:pt x="1966265" y="237998"/>
                                </a:cubicBezTo>
                                <a:cubicBezTo>
                                  <a:pt x="1966773" y="237998"/>
                                  <a:pt x="1967281" y="237998"/>
                                  <a:pt x="1967789" y="237998"/>
                                </a:cubicBezTo>
                                <a:cubicBezTo>
                                  <a:pt x="1968170" y="237998"/>
                                  <a:pt x="1968678" y="237998"/>
                                  <a:pt x="1969186" y="237998"/>
                                </a:cubicBezTo>
                                <a:cubicBezTo>
                                  <a:pt x="1969694" y="237998"/>
                                  <a:pt x="1970202" y="237998"/>
                                  <a:pt x="1970710" y="238125"/>
                                </a:cubicBezTo>
                                <a:cubicBezTo>
                                  <a:pt x="1971091" y="238125"/>
                                  <a:pt x="1971599" y="238125"/>
                                  <a:pt x="1972107" y="238125"/>
                                </a:cubicBezTo>
                                <a:cubicBezTo>
                                  <a:pt x="1972615" y="238125"/>
                                  <a:pt x="1973123" y="238125"/>
                                  <a:pt x="1973631" y="238125"/>
                                </a:cubicBezTo>
                                <a:cubicBezTo>
                                  <a:pt x="1974012" y="238252"/>
                                  <a:pt x="1974520" y="238252"/>
                                  <a:pt x="1975028" y="238252"/>
                                </a:cubicBezTo>
                                <a:cubicBezTo>
                                  <a:pt x="1975536" y="238252"/>
                                  <a:pt x="1976044" y="238252"/>
                                  <a:pt x="1976425" y="238252"/>
                                </a:cubicBezTo>
                                <a:cubicBezTo>
                                  <a:pt x="1976933" y="238252"/>
                                  <a:pt x="1977441" y="238252"/>
                                  <a:pt x="1977949" y="238252"/>
                                </a:cubicBezTo>
                                <a:cubicBezTo>
                                  <a:pt x="1978457" y="238379"/>
                                  <a:pt x="1978965" y="238379"/>
                                  <a:pt x="1979346" y="238379"/>
                                </a:cubicBezTo>
                                <a:cubicBezTo>
                                  <a:pt x="1979854" y="238379"/>
                                  <a:pt x="1980362" y="238379"/>
                                  <a:pt x="1980870" y="238379"/>
                                </a:cubicBezTo>
                                <a:cubicBezTo>
                                  <a:pt x="1981378" y="238379"/>
                                  <a:pt x="1981886" y="238506"/>
                                  <a:pt x="1982267" y="238506"/>
                                </a:cubicBezTo>
                                <a:cubicBezTo>
                                  <a:pt x="1982775" y="238506"/>
                                  <a:pt x="1983283" y="238506"/>
                                  <a:pt x="1983791" y="238506"/>
                                </a:cubicBezTo>
                                <a:cubicBezTo>
                                  <a:pt x="1984299" y="238506"/>
                                  <a:pt x="1984807" y="238506"/>
                                  <a:pt x="1985188" y="238506"/>
                                </a:cubicBezTo>
                                <a:cubicBezTo>
                                  <a:pt x="1985696" y="238506"/>
                                  <a:pt x="1986204" y="238506"/>
                                  <a:pt x="1986712" y="238506"/>
                                </a:cubicBezTo>
                                <a:cubicBezTo>
                                  <a:pt x="1987220" y="238506"/>
                                  <a:pt x="1987728" y="238633"/>
                                  <a:pt x="1988109" y="238633"/>
                                </a:cubicBezTo>
                                <a:cubicBezTo>
                                  <a:pt x="1988617" y="238633"/>
                                  <a:pt x="1989125" y="238633"/>
                                  <a:pt x="1989633" y="238633"/>
                                </a:cubicBezTo>
                                <a:cubicBezTo>
                                  <a:pt x="1990141" y="238633"/>
                                  <a:pt x="1990649" y="238633"/>
                                  <a:pt x="1991030" y="238633"/>
                                </a:cubicBezTo>
                                <a:cubicBezTo>
                                  <a:pt x="1991538" y="238633"/>
                                  <a:pt x="1992046" y="238506"/>
                                  <a:pt x="1992554" y="238506"/>
                                </a:cubicBezTo>
                                <a:cubicBezTo>
                                  <a:pt x="1993062" y="238506"/>
                                  <a:pt x="1993443" y="238506"/>
                                  <a:pt x="1993951" y="238506"/>
                                </a:cubicBezTo>
                                <a:cubicBezTo>
                                  <a:pt x="1994459" y="238506"/>
                                  <a:pt x="1994967" y="238506"/>
                                  <a:pt x="1995475" y="238506"/>
                                </a:cubicBezTo>
                                <a:cubicBezTo>
                                  <a:pt x="1995983" y="238506"/>
                                  <a:pt x="1996364" y="238506"/>
                                  <a:pt x="1996872" y="238506"/>
                                </a:cubicBezTo>
                                <a:cubicBezTo>
                                  <a:pt x="1997380" y="238506"/>
                                  <a:pt x="1997888" y="238506"/>
                                  <a:pt x="1998396" y="238506"/>
                                </a:cubicBezTo>
                                <a:cubicBezTo>
                                  <a:pt x="1998904" y="238506"/>
                                  <a:pt x="1999285" y="238506"/>
                                  <a:pt x="1999793" y="238506"/>
                                </a:cubicBezTo>
                                <a:cubicBezTo>
                                  <a:pt x="2000301" y="238506"/>
                                  <a:pt x="2000809" y="238379"/>
                                  <a:pt x="2001317" y="238379"/>
                                </a:cubicBezTo>
                                <a:cubicBezTo>
                                  <a:pt x="2001825" y="238379"/>
                                  <a:pt x="2002206" y="238379"/>
                                  <a:pt x="2002714" y="238379"/>
                                </a:cubicBezTo>
                                <a:cubicBezTo>
                                  <a:pt x="2003222" y="238379"/>
                                  <a:pt x="2003730" y="238379"/>
                                  <a:pt x="2004238" y="238252"/>
                                </a:cubicBezTo>
                                <a:cubicBezTo>
                                  <a:pt x="2004746" y="238252"/>
                                  <a:pt x="2005127" y="238252"/>
                                  <a:pt x="2005635" y="238252"/>
                                </a:cubicBezTo>
                                <a:cubicBezTo>
                                  <a:pt x="2006143" y="238252"/>
                                  <a:pt x="2006651" y="238125"/>
                                  <a:pt x="2007159" y="238125"/>
                                </a:cubicBezTo>
                                <a:cubicBezTo>
                                  <a:pt x="2007667" y="238125"/>
                                  <a:pt x="2008048" y="238125"/>
                                  <a:pt x="2008556" y="238125"/>
                                </a:cubicBezTo>
                                <a:cubicBezTo>
                                  <a:pt x="2009064" y="237998"/>
                                  <a:pt x="2009572" y="237998"/>
                                  <a:pt x="2010080" y="237998"/>
                                </a:cubicBezTo>
                                <a:cubicBezTo>
                                  <a:pt x="2010461" y="237998"/>
                                  <a:pt x="2010969" y="237871"/>
                                  <a:pt x="2011477" y="237871"/>
                                </a:cubicBezTo>
                                <a:cubicBezTo>
                                  <a:pt x="2011985" y="237871"/>
                                  <a:pt x="2012493" y="237871"/>
                                  <a:pt x="2013001" y="237744"/>
                                </a:cubicBezTo>
                                <a:cubicBezTo>
                                  <a:pt x="2013382" y="237744"/>
                                  <a:pt x="2013890" y="237744"/>
                                  <a:pt x="2014398" y="237617"/>
                                </a:cubicBezTo>
                                <a:cubicBezTo>
                                  <a:pt x="2014906" y="237617"/>
                                  <a:pt x="2015414" y="237617"/>
                                  <a:pt x="2015922" y="237617"/>
                                </a:cubicBezTo>
                                <a:cubicBezTo>
                                  <a:pt x="2016303" y="237617"/>
                                  <a:pt x="2016811" y="237490"/>
                                  <a:pt x="2017319" y="237490"/>
                                </a:cubicBezTo>
                                <a:cubicBezTo>
                                  <a:pt x="2017827" y="237490"/>
                                  <a:pt x="2018335" y="237490"/>
                                  <a:pt x="2018843" y="237490"/>
                                </a:cubicBezTo>
                                <a:cubicBezTo>
                                  <a:pt x="2019224" y="237363"/>
                                  <a:pt x="2019732" y="237363"/>
                                  <a:pt x="2020240" y="237363"/>
                                </a:cubicBezTo>
                                <a:cubicBezTo>
                                  <a:pt x="2020748" y="237363"/>
                                  <a:pt x="2021256" y="237363"/>
                                  <a:pt x="2021764" y="237363"/>
                                </a:cubicBezTo>
                                <a:cubicBezTo>
                                  <a:pt x="2022145" y="237363"/>
                                  <a:pt x="2022653" y="237236"/>
                                  <a:pt x="2023161" y="237236"/>
                                </a:cubicBezTo>
                                <a:cubicBezTo>
                                  <a:pt x="2023669" y="237236"/>
                                  <a:pt x="2024177" y="237236"/>
                                  <a:pt x="2024685" y="237236"/>
                                </a:cubicBezTo>
                                <a:cubicBezTo>
                                  <a:pt x="2025066" y="237236"/>
                                  <a:pt x="2025574" y="237109"/>
                                  <a:pt x="2026082" y="237109"/>
                                </a:cubicBezTo>
                                <a:cubicBezTo>
                                  <a:pt x="2026590" y="237109"/>
                                  <a:pt x="2027098" y="237109"/>
                                  <a:pt x="2027479" y="237109"/>
                                </a:cubicBezTo>
                                <a:cubicBezTo>
                                  <a:pt x="2027987" y="236982"/>
                                  <a:pt x="2028495" y="236982"/>
                                  <a:pt x="2029003" y="236982"/>
                                </a:cubicBezTo>
                                <a:cubicBezTo>
                                  <a:pt x="2029511" y="236982"/>
                                  <a:pt x="2030019" y="236855"/>
                                  <a:pt x="2030400" y="236855"/>
                                </a:cubicBezTo>
                                <a:cubicBezTo>
                                  <a:pt x="2030908" y="236855"/>
                                  <a:pt x="2031416" y="236855"/>
                                  <a:pt x="2031924" y="236855"/>
                                </a:cubicBezTo>
                                <a:cubicBezTo>
                                  <a:pt x="2032432" y="236728"/>
                                  <a:pt x="2032940" y="236728"/>
                                  <a:pt x="2033321" y="236728"/>
                                </a:cubicBezTo>
                                <a:cubicBezTo>
                                  <a:pt x="2033829" y="236728"/>
                                  <a:pt x="2034337" y="236728"/>
                                  <a:pt x="2034845" y="236728"/>
                                </a:cubicBezTo>
                                <a:cubicBezTo>
                                  <a:pt x="2035353" y="236728"/>
                                  <a:pt x="2035861" y="236728"/>
                                  <a:pt x="2036242" y="236601"/>
                                </a:cubicBezTo>
                                <a:cubicBezTo>
                                  <a:pt x="2036750" y="236601"/>
                                  <a:pt x="2037258" y="236601"/>
                                  <a:pt x="2037766" y="236601"/>
                                </a:cubicBezTo>
                                <a:cubicBezTo>
                                  <a:pt x="2038274" y="236601"/>
                                  <a:pt x="2038782" y="236601"/>
                                  <a:pt x="2039163" y="236601"/>
                                </a:cubicBezTo>
                                <a:cubicBezTo>
                                  <a:pt x="2039671" y="236601"/>
                                  <a:pt x="2040179" y="236601"/>
                                  <a:pt x="2040687" y="236601"/>
                                </a:cubicBezTo>
                                <a:cubicBezTo>
                                  <a:pt x="2041195" y="236474"/>
                                  <a:pt x="2041703" y="236601"/>
                                  <a:pt x="2042084" y="236601"/>
                                </a:cubicBezTo>
                                <a:cubicBezTo>
                                  <a:pt x="2042592" y="236474"/>
                                  <a:pt x="2043100" y="236474"/>
                                  <a:pt x="2043608" y="236474"/>
                                </a:cubicBezTo>
                                <a:cubicBezTo>
                                  <a:pt x="2044116" y="236474"/>
                                  <a:pt x="2044497" y="236474"/>
                                  <a:pt x="2045005" y="236474"/>
                                </a:cubicBezTo>
                                <a:cubicBezTo>
                                  <a:pt x="2045513" y="236474"/>
                                  <a:pt x="2046021" y="236474"/>
                                  <a:pt x="2046529" y="236474"/>
                                </a:cubicBezTo>
                                <a:cubicBezTo>
                                  <a:pt x="2047037" y="236474"/>
                                  <a:pt x="2047418" y="236474"/>
                                  <a:pt x="2047926" y="236474"/>
                                </a:cubicBezTo>
                                <a:cubicBezTo>
                                  <a:pt x="2048434" y="236474"/>
                                  <a:pt x="2048942" y="236474"/>
                                  <a:pt x="2049450" y="236474"/>
                                </a:cubicBezTo>
                                <a:cubicBezTo>
                                  <a:pt x="2049958" y="236474"/>
                                  <a:pt x="2050339" y="236474"/>
                                  <a:pt x="2050847" y="236474"/>
                                </a:cubicBezTo>
                                <a:cubicBezTo>
                                  <a:pt x="2051355" y="236474"/>
                                  <a:pt x="2051863" y="236474"/>
                                  <a:pt x="2052371" y="236474"/>
                                </a:cubicBezTo>
                                <a:cubicBezTo>
                                  <a:pt x="2052879" y="236474"/>
                                  <a:pt x="2053260" y="236474"/>
                                  <a:pt x="2053768" y="236474"/>
                                </a:cubicBezTo>
                                <a:cubicBezTo>
                                  <a:pt x="2054276" y="236474"/>
                                  <a:pt x="2054784" y="236474"/>
                                  <a:pt x="2055292" y="236474"/>
                                </a:cubicBezTo>
                                <a:cubicBezTo>
                                  <a:pt x="2055800" y="236474"/>
                                  <a:pt x="2056181" y="236474"/>
                                  <a:pt x="2056689" y="236474"/>
                                </a:cubicBezTo>
                                <a:cubicBezTo>
                                  <a:pt x="2057197" y="236474"/>
                                  <a:pt x="2057705" y="236474"/>
                                  <a:pt x="2058213" y="236474"/>
                                </a:cubicBezTo>
                                <a:cubicBezTo>
                                  <a:pt x="2058721" y="236474"/>
                                  <a:pt x="2059102" y="236474"/>
                                  <a:pt x="2059610" y="236474"/>
                                </a:cubicBezTo>
                                <a:cubicBezTo>
                                  <a:pt x="2060118" y="236347"/>
                                  <a:pt x="2060626" y="236347"/>
                                  <a:pt x="2061134" y="236347"/>
                                </a:cubicBezTo>
                                <a:cubicBezTo>
                                  <a:pt x="2061515" y="236347"/>
                                  <a:pt x="2062023" y="236347"/>
                                  <a:pt x="2062531" y="236347"/>
                                </a:cubicBezTo>
                                <a:cubicBezTo>
                                  <a:pt x="2063039" y="236347"/>
                                  <a:pt x="2063547" y="236347"/>
                                  <a:pt x="2064055" y="236220"/>
                                </a:cubicBezTo>
                                <a:cubicBezTo>
                                  <a:pt x="2064436" y="236220"/>
                                  <a:pt x="2064944" y="236220"/>
                                  <a:pt x="2065452" y="236220"/>
                                </a:cubicBezTo>
                                <a:cubicBezTo>
                                  <a:pt x="2065960" y="236093"/>
                                  <a:pt x="2066468" y="236093"/>
                                  <a:pt x="2066976" y="235966"/>
                                </a:cubicBezTo>
                                <a:cubicBezTo>
                                  <a:pt x="2067357" y="235966"/>
                                  <a:pt x="2067865" y="235966"/>
                                  <a:pt x="2068373" y="235839"/>
                                </a:cubicBezTo>
                                <a:cubicBezTo>
                                  <a:pt x="2068881" y="235839"/>
                                  <a:pt x="2069389" y="235712"/>
                                  <a:pt x="2069897" y="235712"/>
                                </a:cubicBezTo>
                                <a:cubicBezTo>
                                  <a:pt x="2070278" y="235712"/>
                                  <a:pt x="2070786" y="235585"/>
                                  <a:pt x="2071294" y="235585"/>
                                </a:cubicBezTo>
                                <a:cubicBezTo>
                                  <a:pt x="2071802" y="235458"/>
                                  <a:pt x="2072310" y="235458"/>
                                  <a:pt x="2072818" y="235458"/>
                                </a:cubicBezTo>
                                <a:cubicBezTo>
                                  <a:pt x="2073199" y="235458"/>
                                  <a:pt x="2073707" y="235331"/>
                                  <a:pt x="2074215" y="235331"/>
                                </a:cubicBezTo>
                                <a:cubicBezTo>
                                  <a:pt x="2074723" y="235331"/>
                                  <a:pt x="2075231" y="235331"/>
                                  <a:pt x="2075739" y="235204"/>
                                </a:cubicBezTo>
                                <a:cubicBezTo>
                                  <a:pt x="2076120" y="235204"/>
                                  <a:pt x="2076628" y="235204"/>
                                  <a:pt x="2077136" y="235204"/>
                                </a:cubicBezTo>
                                <a:cubicBezTo>
                                  <a:pt x="2077644" y="235204"/>
                                  <a:pt x="2078152" y="235204"/>
                                  <a:pt x="2078533" y="235204"/>
                                </a:cubicBezTo>
                                <a:cubicBezTo>
                                  <a:pt x="2079041" y="235204"/>
                                  <a:pt x="2079549" y="235077"/>
                                  <a:pt x="2080057" y="235077"/>
                                </a:cubicBezTo>
                                <a:cubicBezTo>
                                  <a:pt x="2080565" y="235077"/>
                                  <a:pt x="2081073" y="235077"/>
                                  <a:pt x="2081454" y="235077"/>
                                </a:cubicBezTo>
                                <a:cubicBezTo>
                                  <a:pt x="2081962" y="235077"/>
                                  <a:pt x="2082470" y="235077"/>
                                  <a:pt x="2082978" y="235077"/>
                                </a:cubicBezTo>
                                <a:cubicBezTo>
                                  <a:pt x="2083486" y="235077"/>
                                  <a:pt x="2083994" y="235077"/>
                                  <a:pt x="2084375" y="234950"/>
                                </a:cubicBezTo>
                                <a:cubicBezTo>
                                  <a:pt x="2084883" y="234950"/>
                                  <a:pt x="2085391" y="234950"/>
                                  <a:pt x="2085899" y="234950"/>
                                </a:cubicBezTo>
                                <a:cubicBezTo>
                                  <a:pt x="2086407" y="234950"/>
                                  <a:pt x="2086915" y="234950"/>
                                  <a:pt x="2087296" y="234950"/>
                                </a:cubicBezTo>
                                <a:cubicBezTo>
                                  <a:pt x="2087804" y="234823"/>
                                  <a:pt x="2088312" y="234823"/>
                                  <a:pt x="2088820" y="234823"/>
                                </a:cubicBezTo>
                                <a:cubicBezTo>
                                  <a:pt x="2089328" y="234823"/>
                                  <a:pt x="2089836" y="234696"/>
                                  <a:pt x="2090217" y="234696"/>
                                </a:cubicBezTo>
                                <a:cubicBezTo>
                                  <a:pt x="2090725" y="234696"/>
                                  <a:pt x="2091233" y="234696"/>
                                  <a:pt x="2091741" y="234696"/>
                                </a:cubicBezTo>
                                <a:cubicBezTo>
                                  <a:pt x="2092249" y="234569"/>
                                  <a:pt x="2092757" y="234569"/>
                                  <a:pt x="2093138" y="234569"/>
                                </a:cubicBezTo>
                                <a:cubicBezTo>
                                  <a:pt x="2093646" y="234569"/>
                                  <a:pt x="2094154" y="234569"/>
                                  <a:pt x="2094662" y="234569"/>
                                </a:cubicBezTo>
                                <a:cubicBezTo>
                                  <a:pt x="2095170" y="234569"/>
                                  <a:pt x="2095551" y="234442"/>
                                  <a:pt x="2096059" y="234442"/>
                                </a:cubicBezTo>
                                <a:cubicBezTo>
                                  <a:pt x="2096567" y="234442"/>
                                  <a:pt x="2097075" y="234315"/>
                                  <a:pt x="2097583" y="234315"/>
                                </a:cubicBezTo>
                                <a:cubicBezTo>
                                  <a:pt x="2098091" y="234315"/>
                                  <a:pt x="2098472" y="234315"/>
                                  <a:pt x="2098980" y="234315"/>
                                </a:cubicBezTo>
                                <a:cubicBezTo>
                                  <a:pt x="2099488" y="234188"/>
                                  <a:pt x="2099996" y="234188"/>
                                  <a:pt x="2100504" y="234188"/>
                                </a:cubicBezTo>
                                <a:cubicBezTo>
                                  <a:pt x="2101012" y="234061"/>
                                  <a:pt x="2101393" y="234061"/>
                                  <a:pt x="2101901" y="233934"/>
                                </a:cubicBezTo>
                                <a:cubicBezTo>
                                  <a:pt x="2102409" y="233934"/>
                                  <a:pt x="2102917" y="233934"/>
                                  <a:pt x="2103425" y="233807"/>
                                </a:cubicBezTo>
                                <a:cubicBezTo>
                                  <a:pt x="2103933" y="233807"/>
                                  <a:pt x="2104314" y="233807"/>
                                  <a:pt x="2104822" y="233807"/>
                                </a:cubicBezTo>
                                <a:cubicBezTo>
                                  <a:pt x="2105330" y="233680"/>
                                  <a:pt x="2105838" y="233680"/>
                                  <a:pt x="2106346" y="233553"/>
                                </a:cubicBezTo>
                                <a:cubicBezTo>
                                  <a:pt x="2106854" y="233553"/>
                                  <a:pt x="2107235" y="233553"/>
                                  <a:pt x="2107743" y="233426"/>
                                </a:cubicBezTo>
                                <a:cubicBezTo>
                                  <a:pt x="2108251" y="233426"/>
                                  <a:pt x="2108759" y="233426"/>
                                  <a:pt x="2109267" y="233299"/>
                                </a:cubicBezTo>
                                <a:cubicBezTo>
                                  <a:pt x="2109775" y="233299"/>
                                  <a:pt x="2110156" y="233299"/>
                                  <a:pt x="2110664" y="233299"/>
                                </a:cubicBezTo>
                                <a:cubicBezTo>
                                  <a:pt x="2111172" y="233299"/>
                                  <a:pt x="2111680" y="233172"/>
                                  <a:pt x="2112188" y="233172"/>
                                </a:cubicBezTo>
                                <a:cubicBezTo>
                                  <a:pt x="2112569" y="233172"/>
                                  <a:pt x="2113077" y="233045"/>
                                  <a:pt x="2113585" y="233045"/>
                                </a:cubicBezTo>
                                <a:cubicBezTo>
                                  <a:pt x="2114093" y="233045"/>
                                  <a:pt x="2114601" y="233045"/>
                                  <a:pt x="2115109" y="233045"/>
                                </a:cubicBezTo>
                                <a:cubicBezTo>
                                  <a:pt x="2115490" y="232918"/>
                                  <a:pt x="2115998" y="232918"/>
                                  <a:pt x="2116506" y="232918"/>
                                </a:cubicBezTo>
                                <a:cubicBezTo>
                                  <a:pt x="2117014" y="232918"/>
                                  <a:pt x="2117522" y="232918"/>
                                  <a:pt x="2118030" y="232791"/>
                                </a:cubicBezTo>
                                <a:cubicBezTo>
                                  <a:pt x="2118411" y="232791"/>
                                  <a:pt x="2118919" y="232791"/>
                                  <a:pt x="2119427" y="232791"/>
                                </a:cubicBezTo>
                                <a:cubicBezTo>
                                  <a:pt x="2119935" y="232791"/>
                                  <a:pt x="2120443" y="232664"/>
                                  <a:pt x="2120951" y="232664"/>
                                </a:cubicBezTo>
                                <a:cubicBezTo>
                                  <a:pt x="2121332" y="232664"/>
                                  <a:pt x="2121840" y="232664"/>
                                  <a:pt x="2122348" y="232537"/>
                                </a:cubicBezTo>
                                <a:cubicBezTo>
                                  <a:pt x="2122856" y="232537"/>
                                  <a:pt x="2123364" y="232537"/>
                                  <a:pt x="2123872" y="232410"/>
                                </a:cubicBezTo>
                                <a:cubicBezTo>
                                  <a:pt x="2124253" y="232410"/>
                                  <a:pt x="2124761" y="232410"/>
                                  <a:pt x="2125269" y="232283"/>
                                </a:cubicBezTo>
                                <a:cubicBezTo>
                                  <a:pt x="2125777" y="232283"/>
                                  <a:pt x="2126285" y="232156"/>
                                  <a:pt x="2126793" y="232156"/>
                                </a:cubicBezTo>
                                <a:cubicBezTo>
                                  <a:pt x="2127174" y="232029"/>
                                  <a:pt x="2127682" y="232029"/>
                                  <a:pt x="2128190" y="232029"/>
                                </a:cubicBezTo>
                                <a:cubicBezTo>
                                  <a:pt x="2128698" y="231902"/>
                                  <a:pt x="2129206" y="231902"/>
                                  <a:pt x="2129587" y="231902"/>
                                </a:cubicBezTo>
                                <a:cubicBezTo>
                                  <a:pt x="2130095" y="231775"/>
                                  <a:pt x="2130603" y="231775"/>
                                  <a:pt x="2131111" y="231648"/>
                                </a:cubicBezTo>
                                <a:cubicBezTo>
                                  <a:pt x="2131619" y="231648"/>
                                  <a:pt x="2132127" y="231648"/>
                                  <a:pt x="2132508" y="231648"/>
                                </a:cubicBezTo>
                                <a:cubicBezTo>
                                  <a:pt x="2133016" y="231521"/>
                                  <a:pt x="2133524" y="231521"/>
                                  <a:pt x="2134032" y="231521"/>
                                </a:cubicBezTo>
                                <a:cubicBezTo>
                                  <a:pt x="2134540" y="231521"/>
                                  <a:pt x="2135048" y="231394"/>
                                  <a:pt x="2135429" y="231394"/>
                                </a:cubicBezTo>
                                <a:cubicBezTo>
                                  <a:pt x="2135937" y="231394"/>
                                  <a:pt x="2136445" y="231394"/>
                                  <a:pt x="2136953" y="231267"/>
                                </a:cubicBezTo>
                                <a:cubicBezTo>
                                  <a:pt x="2137461" y="231267"/>
                                  <a:pt x="2137969" y="231267"/>
                                  <a:pt x="2138350" y="231140"/>
                                </a:cubicBezTo>
                                <a:cubicBezTo>
                                  <a:pt x="2138858" y="231140"/>
                                  <a:pt x="2139366" y="231140"/>
                                  <a:pt x="2139874" y="231140"/>
                                </a:cubicBezTo>
                                <a:cubicBezTo>
                                  <a:pt x="2140382" y="231140"/>
                                  <a:pt x="2140890" y="231013"/>
                                  <a:pt x="2141271" y="231013"/>
                                </a:cubicBezTo>
                                <a:cubicBezTo>
                                  <a:pt x="2141779" y="231013"/>
                                  <a:pt x="2142287" y="231013"/>
                                  <a:pt x="2142795" y="230886"/>
                                </a:cubicBezTo>
                                <a:cubicBezTo>
                                  <a:pt x="2143303" y="230886"/>
                                  <a:pt x="2143811" y="230886"/>
                                  <a:pt x="2144192" y="230759"/>
                                </a:cubicBezTo>
                                <a:cubicBezTo>
                                  <a:pt x="2144700" y="230759"/>
                                  <a:pt x="2145208" y="230759"/>
                                  <a:pt x="2145716" y="230759"/>
                                </a:cubicBezTo>
                                <a:cubicBezTo>
                                  <a:pt x="2146224" y="230759"/>
                                  <a:pt x="2146605" y="230632"/>
                                  <a:pt x="2147113" y="230632"/>
                                </a:cubicBezTo>
                                <a:cubicBezTo>
                                  <a:pt x="2147621" y="230632"/>
                                  <a:pt x="2148129" y="230632"/>
                                  <a:pt x="2148637" y="230632"/>
                                </a:cubicBezTo>
                                <a:cubicBezTo>
                                  <a:pt x="2149145" y="230505"/>
                                  <a:pt x="2149526" y="230505"/>
                                  <a:pt x="2150034" y="230505"/>
                                </a:cubicBezTo>
                                <a:cubicBezTo>
                                  <a:pt x="2150542" y="230505"/>
                                  <a:pt x="2151050" y="230505"/>
                                  <a:pt x="2151558" y="230505"/>
                                </a:cubicBezTo>
                                <a:cubicBezTo>
                                  <a:pt x="2152066" y="230378"/>
                                  <a:pt x="2152447" y="230378"/>
                                  <a:pt x="2152955" y="230378"/>
                                </a:cubicBezTo>
                                <a:cubicBezTo>
                                  <a:pt x="2153463" y="230378"/>
                                  <a:pt x="2153971" y="230378"/>
                                  <a:pt x="2154479" y="230378"/>
                                </a:cubicBezTo>
                                <a:cubicBezTo>
                                  <a:pt x="2154987" y="230378"/>
                                  <a:pt x="2155368" y="230251"/>
                                  <a:pt x="2155876" y="230251"/>
                                </a:cubicBezTo>
                                <a:cubicBezTo>
                                  <a:pt x="2156384" y="230251"/>
                                  <a:pt x="2156892" y="230251"/>
                                  <a:pt x="2157400" y="230251"/>
                                </a:cubicBezTo>
                                <a:cubicBezTo>
                                  <a:pt x="2157908" y="230251"/>
                                  <a:pt x="2158289" y="230251"/>
                                  <a:pt x="2158797" y="230251"/>
                                </a:cubicBezTo>
                                <a:cubicBezTo>
                                  <a:pt x="2159305" y="230251"/>
                                  <a:pt x="2159813" y="230251"/>
                                  <a:pt x="2160321" y="230251"/>
                                </a:cubicBezTo>
                                <a:cubicBezTo>
                                  <a:pt x="2160829" y="230251"/>
                                  <a:pt x="2161210" y="230251"/>
                                  <a:pt x="2161718" y="230251"/>
                                </a:cubicBezTo>
                                <a:cubicBezTo>
                                  <a:pt x="2162226" y="230251"/>
                                  <a:pt x="2162734" y="230251"/>
                                  <a:pt x="2163242" y="230251"/>
                                </a:cubicBezTo>
                                <a:cubicBezTo>
                                  <a:pt x="2163623" y="230251"/>
                                  <a:pt x="2164131" y="230251"/>
                                  <a:pt x="2164639" y="230251"/>
                                </a:cubicBezTo>
                                <a:cubicBezTo>
                                  <a:pt x="2165147" y="230251"/>
                                  <a:pt x="2165655" y="230251"/>
                                  <a:pt x="2166163" y="230251"/>
                                </a:cubicBezTo>
                                <a:cubicBezTo>
                                  <a:pt x="2166544" y="230251"/>
                                  <a:pt x="2167052" y="230251"/>
                                  <a:pt x="2167560" y="230124"/>
                                </a:cubicBezTo>
                                <a:cubicBezTo>
                                  <a:pt x="2168068" y="230124"/>
                                  <a:pt x="2168576" y="230124"/>
                                  <a:pt x="2169084" y="230124"/>
                                </a:cubicBezTo>
                                <a:cubicBezTo>
                                  <a:pt x="2169465" y="230124"/>
                                  <a:pt x="2169973" y="230124"/>
                                  <a:pt x="2170481" y="230124"/>
                                </a:cubicBezTo>
                                <a:cubicBezTo>
                                  <a:pt x="2170989" y="230124"/>
                                  <a:pt x="2171497" y="230124"/>
                                  <a:pt x="2172005" y="229997"/>
                                </a:cubicBezTo>
                                <a:cubicBezTo>
                                  <a:pt x="2172386" y="229997"/>
                                  <a:pt x="2172894" y="229997"/>
                                  <a:pt x="2173402" y="229997"/>
                                </a:cubicBezTo>
                                <a:cubicBezTo>
                                  <a:pt x="2173910" y="229997"/>
                                  <a:pt x="2174418" y="229997"/>
                                  <a:pt x="2174926" y="229997"/>
                                </a:cubicBezTo>
                                <a:cubicBezTo>
                                  <a:pt x="2175307" y="229870"/>
                                  <a:pt x="2175815" y="229870"/>
                                  <a:pt x="2176323" y="229870"/>
                                </a:cubicBezTo>
                                <a:cubicBezTo>
                                  <a:pt x="2176831" y="229870"/>
                                  <a:pt x="2177339" y="229870"/>
                                  <a:pt x="2177847" y="229870"/>
                                </a:cubicBezTo>
                                <a:cubicBezTo>
                                  <a:pt x="2178228" y="229743"/>
                                  <a:pt x="2178736" y="229743"/>
                                  <a:pt x="2179244" y="229743"/>
                                </a:cubicBezTo>
                                <a:cubicBezTo>
                                  <a:pt x="2179752" y="229743"/>
                                  <a:pt x="2180260" y="229743"/>
                                  <a:pt x="2180641" y="229616"/>
                                </a:cubicBezTo>
                                <a:cubicBezTo>
                                  <a:pt x="2181149" y="229616"/>
                                  <a:pt x="2181657" y="229616"/>
                                  <a:pt x="2182165" y="229616"/>
                                </a:cubicBezTo>
                                <a:cubicBezTo>
                                  <a:pt x="2182673" y="229616"/>
                                  <a:pt x="2183181" y="229489"/>
                                  <a:pt x="2183562" y="229489"/>
                                </a:cubicBezTo>
                                <a:cubicBezTo>
                                  <a:pt x="2184070" y="229489"/>
                                  <a:pt x="2184578" y="229489"/>
                                  <a:pt x="2185086" y="229489"/>
                                </a:cubicBezTo>
                                <a:cubicBezTo>
                                  <a:pt x="2185594" y="229489"/>
                                  <a:pt x="2186102" y="229362"/>
                                  <a:pt x="2186483" y="229362"/>
                                </a:cubicBezTo>
                                <a:cubicBezTo>
                                  <a:pt x="2186991" y="229362"/>
                                  <a:pt x="2187499" y="229362"/>
                                  <a:pt x="2188007" y="229362"/>
                                </a:cubicBezTo>
                                <a:cubicBezTo>
                                  <a:pt x="2188515" y="229362"/>
                                  <a:pt x="2189023" y="229362"/>
                                  <a:pt x="2189404" y="229362"/>
                                </a:cubicBezTo>
                                <a:cubicBezTo>
                                  <a:pt x="2189912" y="229235"/>
                                  <a:pt x="2190420" y="229235"/>
                                  <a:pt x="2190928" y="229235"/>
                                </a:cubicBezTo>
                                <a:cubicBezTo>
                                  <a:pt x="2191436" y="229235"/>
                                  <a:pt x="2191944" y="229235"/>
                                  <a:pt x="2192325" y="229108"/>
                                </a:cubicBezTo>
                                <a:cubicBezTo>
                                  <a:pt x="2192833" y="229108"/>
                                  <a:pt x="2193341" y="229108"/>
                                  <a:pt x="2193849" y="229108"/>
                                </a:cubicBezTo>
                                <a:cubicBezTo>
                                  <a:pt x="2194357" y="229108"/>
                                  <a:pt x="2194738" y="228981"/>
                                  <a:pt x="2195246" y="228981"/>
                                </a:cubicBezTo>
                                <a:cubicBezTo>
                                  <a:pt x="2195754" y="228981"/>
                                  <a:pt x="2196262" y="228981"/>
                                  <a:pt x="2196770" y="228981"/>
                                </a:cubicBezTo>
                                <a:cubicBezTo>
                                  <a:pt x="2197278" y="228981"/>
                                  <a:pt x="2197659" y="228981"/>
                                  <a:pt x="2198167" y="228981"/>
                                </a:cubicBezTo>
                                <a:cubicBezTo>
                                  <a:pt x="2198675" y="228854"/>
                                  <a:pt x="2199183" y="228854"/>
                                  <a:pt x="2199691" y="228854"/>
                                </a:cubicBezTo>
                                <a:cubicBezTo>
                                  <a:pt x="2200199" y="228854"/>
                                  <a:pt x="2200580" y="228854"/>
                                  <a:pt x="2201088" y="228854"/>
                                </a:cubicBezTo>
                                <a:cubicBezTo>
                                  <a:pt x="2201596" y="228854"/>
                                  <a:pt x="2202104" y="228854"/>
                                  <a:pt x="2202612" y="228854"/>
                                </a:cubicBezTo>
                                <a:cubicBezTo>
                                  <a:pt x="2203120" y="228854"/>
                                  <a:pt x="2203501" y="228854"/>
                                  <a:pt x="2204009" y="228854"/>
                                </a:cubicBezTo>
                                <a:cubicBezTo>
                                  <a:pt x="2204517" y="228854"/>
                                  <a:pt x="2205025" y="228854"/>
                                  <a:pt x="2205533" y="228854"/>
                                </a:cubicBezTo>
                                <a:cubicBezTo>
                                  <a:pt x="2206041" y="228854"/>
                                  <a:pt x="2206422" y="228854"/>
                                  <a:pt x="2206930" y="228854"/>
                                </a:cubicBezTo>
                                <a:cubicBezTo>
                                  <a:pt x="2207438" y="228854"/>
                                  <a:pt x="2207946" y="228854"/>
                                  <a:pt x="2208454" y="228854"/>
                                </a:cubicBezTo>
                                <a:cubicBezTo>
                                  <a:pt x="2208962" y="228854"/>
                                  <a:pt x="2209343" y="228854"/>
                                  <a:pt x="2209851" y="228854"/>
                                </a:cubicBezTo>
                                <a:cubicBezTo>
                                  <a:pt x="2210359" y="228854"/>
                                  <a:pt x="2210867" y="228854"/>
                                  <a:pt x="2211375" y="228854"/>
                                </a:cubicBezTo>
                                <a:cubicBezTo>
                                  <a:pt x="2211756" y="228854"/>
                                  <a:pt x="2212264" y="228854"/>
                                  <a:pt x="2212772" y="228854"/>
                                </a:cubicBezTo>
                                <a:cubicBezTo>
                                  <a:pt x="2213280" y="228854"/>
                                  <a:pt x="2213788" y="228854"/>
                                  <a:pt x="2214296" y="228854"/>
                                </a:cubicBezTo>
                                <a:cubicBezTo>
                                  <a:pt x="2214677" y="228854"/>
                                  <a:pt x="2215185" y="228854"/>
                                  <a:pt x="2215693" y="228854"/>
                                </a:cubicBezTo>
                                <a:cubicBezTo>
                                  <a:pt x="2216201" y="228854"/>
                                  <a:pt x="2216709" y="228854"/>
                                  <a:pt x="2217217" y="228854"/>
                                </a:cubicBezTo>
                                <a:cubicBezTo>
                                  <a:pt x="2217598" y="228854"/>
                                  <a:pt x="2218106" y="228854"/>
                                  <a:pt x="2218614" y="228854"/>
                                </a:cubicBezTo>
                                <a:cubicBezTo>
                                  <a:pt x="2219122" y="228854"/>
                                  <a:pt x="2219630" y="228854"/>
                                  <a:pt x="2220138" y="228981"/>
                                </a:cubicBezTo>
                                <a:cubicBezTo>
                                  <a:pt x="2220519" y="228981"/>
                                  <a:pt x="2221027" y="228854"/>
                                  <a:pt x="2221535" y="228981"/>
                                </a:cubicBezTo>
                                <a:cubicBezTo>
                                  <a:pt x="2222043" y="228981"/>
                                  <a:pt x="2222551" y="228981"/>
                                  <a:pt x="2223059" y="228981"/>
                                </a:cubicBezTo>
                                <a:cubicBezTo>
                                  <a:pt x="2223440" y="228981"/>
                                  <a:pt x="2223948" y="228981"/>
                                  <a:pt x="2224456" y="228981"/>
                                </a:cubicBezTo>
                                <a:cubicBezTo>
                                  <a:pt x="2224964" y="228981"/>
                                  <a:pt x="2225472" y="228981"/>
                                  <a:pt x="2225980" y="228981"/>
                                </a:cubicBezTo>
                                <a:cubicBezTo>
                                  <a:pt x="2226361" y="228981"/>
                                  <a:pt x="2226869" y="228981"/>
                                  <a:pt x="2227377" y="228981"/>
                                </a:cubicBezTo>
                                <a:cubicBezTo>
                                  <a:pt x="2227885" y="229108"/>
                                  <a:pt x="2228393" y="229108"/>
                                  <a:pt x="2228774" y="229108"/>
                                </a:cubicBezTo>
                                <a:cubicBezTo>
                                  <a:pt x="2229282" y="229108"/>
                                  <a:pt x="2229790" y="229108"/>
                                  <a:pt x="2230298" y="229108"/>
                                </a:cubicBezTo>
                                <a:cubicBezTo>
                                  <a:pt x="2230806" y="229108"/>
                                  <a:pt x="2231314" y="229108"/>
                                  <a:pt x="2231695" y="229108"/>
                                </a:cubicBezTo>
                                <a:cubicBezTo>
                                  <a:pt x="2232203" y="229108"/>
                                  <a:pt x="2232711" y="229235"/>
                                  <a:pt x="2233219" y="229235"/>
                                </a:cubicBezTo>
                                <a:cubicBezTo>
                                  <a:pt x="2233727" y="229235"/>
                                  <a:pt x="2234235" y="229235"/>
                                  <a:pt x="2234616" y="229235"/>
                                </a:cubicBezTo>
                                <a:cubicBezTo>
                                  <a:pt x="2235124" y="229235"/>
                                  <a:pt x="2235632" y="229235"/>
                                  <a:pt x="2236140" y="229235"/>
                                </a:cubicBezTo>
                                <a:cubicBezTo>
                                  <a:pt x="2236648" y="229235"/>
                                  <a:pt x="2237156" y="229108"/>
                                  <a:pt x="2237537" y="229108"/>
                                </a:cubicBezTo>
                                <a:cubicBezTo>
                                  <a:pt x="2238045" y="229108"/>
                                  <a:pt x="2238553" y="229108"/>
                                  <a:pt x="2239061" y="229108"/>
                                </a:cubicBezTo>
                                <a:cubicBezTo>
                                  <a:pt x="2239569" y="229108"/>
                                  <a:pt x="2240077" y="229108"/>
                                  <a:pt x="2240458" y="229108"/>
                                </a:cubicBezTo>
                                <a:cubicBezTo>
                                  <a:pt x="2240966" y="229108"/>
                                  <a:pt x="2241474" y="229108"/>
                                  <a:pt x="2241982" y="228981"/>
                                </a:cubicBezTo>
                                <a:cubicBezTo>
                                  <a:pt x="2242490" y="228981"/>
                                  <a:pt x="2242998" y="228981"/>
                                  <a:pt x="2243379" y="228981"/>
                                </a:cubicBezTo>
                                <a:cubicBezTo>
                                  <a:pt x="2243887" y="228981"/>
                                  <a:pt x="2244395" y="228854"/>
                                  <a:pt x="2244903" y="228854"/>
                                </a:cubicBezTo>
                                <a:cubicBezTo>
                                  <a:pt x="2245411" y="228854"/>
                                  <a:pt x="2245792" y="228854"/>
                                  <a:pt x="2246300" y="228854"/>
                                </a:cubicBezTo>
                                <a:cubicBezTo>
                                  <a:pt x="2246808" y="228854"/>
                                  <a:pt x="2247316" y="228727"/>
                                  <a:pt x="2247824" y="228727"/>
                                </a:cubicBezTo>
                                <a:cubicBezTo>
                                  <a:pt x="2248332" y="228727"/>
                                  <a:pt x="2248713" y="228727"/>
                                  <a:pt x="2249221" y="228727"/>
                                </a:cubicBezTo>
                                <a:cubicBezTo>
                                  <a:pt x="2249729" y="228727"/>
                                  <a:pt x="2250237" y="228727"/>
                                  <a:pt x="2250745" y="228727"/>
                                </a:cubicBezTo>
                                <a:cubicBezTo>
                                  <a:pt x="2251253" y="228727"/>
                                  <a:pt x="2251634" y="228727"/>
                                  <a:pt x="2252142" y="228727"/>
                                </a:cubicBezTo>
                                <a:cubicBezTo>
                                  <a:pt x="2252650" y="228727"/>
                                  <a:pt x="2253158" y="228727"/>
                                  <a:pt x="2253666" y="228727"/>
                                </a:cubicBezTo>
                                <a:cubicBezTo>
                                  <a:pt x="2254174" y="228727"/>
                                  <a:pt x="2254555" y="228727"/>
                                  <a:pt x="2255063" y="228727"/>
                                </a:cubicBezTo>
                                <a:cubicBezTo>
                                  <a:pt x="2255571" y="228727"/>
                                  <a:pt x="2256079" y="228727"/>
                                  <a:pt x="2256587" y="228727"/>
                                </a:cubicBezTo>
                                <a:cubicBezTo>
                                  <a:pt x="2257095" y="228727"/>
                                  <a:pt x="2257476" y="228727"/>
                                  <a:pt x="2257984" y="228727"/>
                                </a:cubicBezTo>
                                <a:cubicBezTo>
                                  <a:pt x="2258492" y="228727"/>
                                  <a:pt x="2259000" y="228727"/>
                                  <a:pt x="2259508" y="228727"/>
                                </a:cubicBezTo>
                                <a:cubicBezTo>
                                  <a:pt x="2260016" y="228727"/>
                                  <a:pt x="2260397" y="228727"/>
                                  <a:pt x="2260905" y="228727"/>
                                </a:cubicBezTo>
                                <a:cubicBezTo>
                                  <a:pt x="2261413" y="228727"/>
                                  <a:pt x="2261921" y="228727"/>
                                  <a:pt x="2262429" y="228727"/>
                                </a:cubicBezTo>
                                <a:cubicBezTo>
                                  <a:pt x="2262810" y="228727"/>
                                  <a:pt x="2263318" y="228727"/>
                                  <a:pt x="2263826" y="228727"/>
                                </a:cubicBezTo>
                                <a:cubicBezTo>
                                  <a:pt x="2264334" y="228727"/>
                                  <a:pt x="2264842" y="228727"/>
                                  <a:pt x="2265350" y="228727"/>
                                </a:cubicBezTo>
                                <a:cubicBezTo>
                                  <a:pt x="2265731" y="228727"/>
                                  <a:pt x="2266239" y="228727"/>
                                  <a:pt x="2266747" y="228727"/>
                                </a:cubicBezTo>
                                <a:cubicBezTo>
                                  <a:pt x="2267255" y="228727"/>
                                  <a:pt x="2267763" y="228854"/>
                                  <a:pt x="2268271" y="228854"/>
                                </a:cubicBezTo>
                                <a:cubicBezTo>
                                  <a:pt x="2268652" y="228854"/>
                                  <a:pt x="2269160" y="228854"/>
                                  <a:pt x="2269668" y="228854"/>
                                </a:cubicBezTo>
                                <a:cubicBezTo>
                                  <a:pt x="2270176" y="228854"/>
                                  <a:pt x="2270684" y="228854"/>
                                  <a:pt x="2271192" y="228854"/>
                                </a:cubicBezTo>
                                <a:cubicBezTo>
                                  <a:pt x="2271573" y="228854"/>
                                  <a:pt x="2272081" y="228854"/>
                                  <a:pt x="2272589" y="228854"/>
                                </a:cubicBezTo>
                                <a:cubicBezTo>
                                  <a:pt x="2273097" y="228854"/>
                                  <a:pt x="2273605" y="228854"/>
                                  <a:pt x="2274113" y="228854"/>
                                </a:cubicBezTo>
                                <a:cubicBezTo>
                                  <a:pt x="2274494" y="228854"/>
                                  <a:pt x="2275002" y="228854"/>
                                  <a:pt x="2275510" y="228854"/>
                                </a:cubicBezTo>
                                <a:cubicBezTo>
                                  <a:pt x="2276018" y="228854"/>
                                  <a:pt x="2276526" y="228727"/>
                                  <a:pt x="2277034" y="228727"/>
                                </a:cubicBezTo>
                                <a:cubicBezTo>
                                  <a:pt x="2277415" y="228727"/>
                                  <a:pt x="2277923" y="228727"/>
                                  <a:pt x="2278431" y="228727"/>
                                </a:cubicBezTo>
                                <a:cubicBezTo>
                                  <a:pt x="2278939" y="228727"/>
                                  <a:pt x="2279447" y="228727"/>
                                  <a:pt x="2279828" y="228727"/>
                                </a:cubicBezTo>
                                <a:cubicBezTo>
                                  <a:pt x="2280336" y="228727"/>
                                  <a:pt x="2280844" y="228854"/>
                                  <a:pt x="2281352" y="228854"/>
                                </a:cubicBezTo>
                                <a:cubicBezTo>
                                  <a:pt x="2281860" y="228854"/>
                                  <a:pt x="2282368" y="228854"/>
                                  <a:pt x="2282749" y="228854"/>
                                </a:cubicBezTo>
                                <a:cubicBezTo>
                                  <a:pt x="2283257" y="228854"/>
                                  <a:pt x="2283765" y="228854"/>
                                  <a:pt x="2284273" y="228854"/>
                                </a:cubicBezTo>
                                <a:cubicBezTo>
                                  <a:pt x="2284781" y="228854"/>
                                  <a:pt x="2285289" y="228854"/>
                                  <a:pt x="2285670" y="228854"/>
                                </a:cubicBezTo>
                                <a:cubicBezTo>
                                  <a:pt x="2286178" y="228854"/>
                                  <a:pt x="2286686" y="228854"/>
                                  <a:pt x="2287194" y="228854"/>
                                </a:cubicBezTo>
                                <a:cubicBezTo>
                                  <a:pt x="2287702" y="228854"/>
                                  <a:pt x="2288210" y="228854"/>
                                  <a:pt x="2288591" y="228854"/>
                                </a:cubicBezTo>
                                <a:cubicBezTo>
                                  <a:pt x="2289099" y="228854"/>
                                  <a:pt x="2289607" y="228854"/>
                                  <a:pt x="2290115" y="228854"/>
                                </a:cubicBezTo>
                                <a:cubicBezTo>
                                  <a:pt x="2290623" y="228854"/>
                                  <a:pt x="2291131" y="228854"/>
                                  <a:pt x="2291512" y="228854"/>
                                </a:cubicBezTo>
                                <a:cubicBezTo>
                                  <a:pt x="2292020" y="228854"/>
                                  <a:pt x="2292528" y="228854"/>
                                  <a:pt x="2293036" y="228854"/>
                                </a:cubicBezTo>
                                <a:cubicBezTo>
                                  <a:pt x="2293544" y="228727"/>
                                  <a:pt x="2294052" y="228727"/>
                                  <a:pt x="2294433" y="228727"/>
                                </a:cubicBezTo>
                                <a:cubicBezTo>
                                  <a:pt x="2294941" y="228727"/>
                                  <a:pt x="2295449" y="228727"/>
                                  <a:pt x="2295957" y="228727"/>
                                </a:cubicBezTo>
                                <a:cubicBezTo>
                                  <a:pt x="2296465" y="228600"/>
                                  <a:pt x="2296846" y="228600"/>
                                  <a:pt x="2297354" y="228600"/>
                                </a:cubicBezTo>
                                <a:cubicBezTo>
                                  <a:pt x="2297862" y="228600"/>
                                  <a:pt x="2298370" y="228600"/>
                                  <a:pt x="2298878" y="228473"/>
                                </a:cubicBezTo>
                                <a:cubicBezTo>
                                  <a:pt x="2299386" y="228473"/>
                                  <a:pt x="2299767" y="228473"/>
                                  <a:pt x="2300275" y="228473"/>
                                </a:cubicBezTo>
                                <a:cubicBezTo>
                                  <a:pt x="2300783" y="228473"/>
                                  <a:pt x="2301291" y="228346"/>
                                  <a:pt x="2301799" y="228346"/>
                                </a:cubicBezTo>
                                <a:cubicBezTo>
                                  <a:pt x="2302307" y="228346"/>
                                  <a:pt x="2302688" y="228346"/>
                                  <a:pt x="2303196" y="228346"/>
                                </a:cubicBezTo>
                                <a:cubicBezTo>
                                  <a:pt x="2303704" y="228219"/>
                                  <a:pt x="2304212" y="228219"/>
                                  <a:pt x="2304720" y="228219"/>
                                </a:cubicBezTo>
                                <a:cubicBezTo>
                                  <a:pt x="2305228" y="228219"/>
                                  <a:pt x="2305609" y="228092"/>
                                  <a:pt x="2306117" y="228092"/>
                                </a:cubicBezTo>
                                <a:cubicBezTo>
                                  <a:pt x="2306625" y="228092"/>
                                  <a:pt x="2307133" y="228092"/>
                                  <a:pt x="2307641" y="228092"/>
                                </a:cubicBezTo>
                                <a:cubicBezTo>
                                  <a:pt x="2308149" y="228092"/>
                                  <a:pt x="2308530" y="228092"/>
                                  <a:pt x="2309038" y="228092"/>
                                </a:cubicBezTo>
                                <a:cubicBezTo>
                                  <a:pt x="2309546" y="228092"/>
                                  <a:pt x="2310054" y="228092"/>
                                  <a:pt x="2310562" y="227965"/>
                                </a:cubicBezTo>
                                <a:cubicBezTo>
                                  <a:pt x="2311070" y="227965"/>
                                  <a:pt x="2311451" y="227965"/>
                                  <a:pt x="2311959" y="227965"/>
                                </a:cubicBezTo>
                                <a:cubicBezTo>
                                  <a:pt x="2312467" y="227965"/>
                                  <a:pt x="2312975" y="227965"/>
                                  <a:pt x="2313483" y="227965"/>
                                </a:cubicBezTo>
                                <a:cubicBezTo>
                                  <a:pt x="2313864" y="227965"/>
                                  <a:pt x="2314372" y="227965"/>
                                  <a:pt x="2314880" y="227965"/>
                                </a:cubicBezTo>
                                <a:cubicBezTo>
                                  <a:pt x="2315388" y="227965"/>
                                  <a:pt x="2315896" y="227965"/>
                                  <a:pt x="2316404" y="227965"/>
                                </a:cubicBezTo>
                                <a:cubicBezTo>
                                  <a:pt x="2316785" y="227965"/>
                                  <a:pt x="2317293" y="227965"/>
                                  <a:pt x="2317801" y="227965"/>
                                </a:cubicBezTo>
                                <a:cubicBezTo>
                                  <a:pt x="2318309" y="227965"/>
                                  <a:pt x="2318817" y="227965"/>
                                  <a:pt x="2319325" y="227838"/>
                                </a:cubicBezTo>
                                <a:cubicBezTo>
                                  <a:pt x="2319706" y="227838"/>
                                  <a:pt x="2320214" y="227838"/>
                                  <a:pt x="2320722" y="227838"/>
                                </a:cubicBezTo>
                                <a:cubicBezTo>
                                  <a:pt x="2321230" y="227838"/>
                                  <a:pt x="2321738" y="227838"/>
                                  <a:pt x="2322246" y="227838"/>
                                </a:cubicBezTo>
                                <a:cubicBezTo>
                                  <a:pt x="2322627" y="227838"/>
                                  <a:pt x="2323135" y="227711"/>
                                  <a:pt x="2323643" y="227711"/>
                                </a:cubicBezTo>
                                <a:cubicBezTo>
                                  <a:pt x="2324151" y="227711"/>
                                  <a:pt x="2324659" y="227711"/>
                                  <a:pt x="2325167" y="227711"/>
                                </a:cubicBezTo>
                                <a:cubicBezTo>
                                  <a:pt x="2325548" y="227711"/>
                                  <a:pt x="2326056" y="227711"/>
                                  <a:pt x="2326564" y="227584"/>
                                </a:cubicBezTo>
                                <a:cubicBezTo>
                                  <a:pt x="2327072" y="227584"/>
                                  <a:pt x="2327580" y="227584"/>
                                  <a:pt x="2328088" y="227584"/>
                                </a:cubicBezTo>
                                <a:cubicBezTo>
                                  <a:pt x="2328469" y="227457"/>
                                  <a:pt x="2328977" y="227457"/>
                                  <a:pt x="2329485" y="227457"/>
                                </a:cubicBezTo>
                                <a:cubicBezTo>
                                  <a:pt x="2329993" y="227457"/>
                                  <a:pt x="2330501" y="227457"/>
                                  <a:pt x="2330882" y="227330"/>
                                </a:cubicBezTo>
                                <a:cubicBezTo>
                                  <a:pt x="2331390" y="227330"/>
                                  <a:pt x="2331898" y="227330"/>
                                  <a:pt x="2332406" y="227330"/>
                                </a:cubicBezTo>
                                <a:cubicBezTo>
                                  <a:pt x="2332914" y="227330"/>
                                  <a:pt x="2333422" y="227203"/>
                                  <a:pt x="2333803" y="227203"/>
                                </a:cubicBezTo>
                                <a:cubicBezTo>
                                  <a:pt x="2334311" y="227203"/>
                                  <a:pt x="2334819" y="227203"/>
                                  <a:pt x="2335327" y="227203"/>
                                </a:cubicBezTo>
                                <a:cubicBezTo>
                                  <a:pt x="2335835" y="227076"/>
                                  <a:pt x="2336343" y="227076"/>
                                  <a:pt x="2336724" y="227076"/>
                                </a:cubicBezTo>
                                <a:cubicBezTo>
                                  <a:pt x="2337232" y="227076"/>
                                  <a:pt x="2337740" y="227076"/>
                                  <a:pt x="2338248" y="227076"/>
                                </a:cubicBezTo>
                                <a:cubicBezTo>
                                  <a:pt x="2338756" y="227076"/>
                                  <a:pt x="2339264" y="227076"/>
                                  <a:pt x="2339645" y="226949"/>
                                </a:cubicBezTo>
                                <a:cubicBezTo>
                                  <a:pt x="2340153" y="226949"/>
                                  <a:pt x="2340661" y="226949"/>
                                  <a:pt x="2341169" y="226949"/>
                                </a:cubicBezTo>
                                <a:cubicBezTo>
                                  <a:pt x="2341677" y="226949"/>
                                  <a:pt x="2342185" y="226949"/>
                                  <a:pt x="2342566" y="226822"/>
                                </a:cubicBezTo>
                                <a:cubicBezTo>
                                  <a:pt x="2343074" y="226822"/>
                                  <a:pt x="2343582" y="226822"/>
                                  <a:pt x="2344090" y="226822"/>
                                </a:cubicBezTo>
                                <a:cubicBezTo>
                                  <a:pt x="2344598" y="226695"/>
                                  <a:pt x="2345106" y="226695"/>
                                  <a:pt x="2345487" y="226695"/>
                                </a:cubicBezTo>
                                <a:cubicBezTo>
                                  <a:pt x="2345995" y="226695"/>
                                  <a:pt x="2346503" y="226568"/>
                                  <a:pt x="2347011" y="226568"/>
                                </a:cubicBezTo>
                                <a:cubicBezTo>
                                  <a:pt x="2347519" y="226568"/>
                                  <a:pt x="2347900" y="226568"/>
                                  <a:pt x="2348408" y="226568"/>
                                </a:cubicBezTo>
                                <a:cubicBezTo>
                                  <a:pt x="2348916" y="226441"/>
                                  <a:pt x="2349424" y="226441"/>
                                  <a:pt x="2349932" y="226441"/>
                                </a:cubicBezTo>
                                <a:cubicBezTo>
                                  <a:pt x="2350440" y="226441"/>
                                  <a:pt x="2350821" y="226441"/>
                                  <a:pt x="2351329" y="226441"/>
                                </a:cubicBezTo>
                                <a:cubicBezTo>
                                  <a:pt x="2351837" y="226441"/>
                                  <a:pt x="2352345" y="226314"/>
                                  <a:pt x="2352853" y="226314"/>
                                </a:cubicBezTo>
                                <a:cubicBezTo>
                                  <a:pt x="2353361" y="226314"/>
                                  <a:pt x="2353742" y="226314"/>
                                  <a:pt x="2354250" y="226187"/>
                                </a:cubicBezTo>
                                <a:cubicBezTo>
                                  <a:pt x="2354758" y="226187"/>
                                  <a:pt x="2355266" y="226187"/>
                                  <a:pt x="2355774" y="226187"/>
                                </a:cubicBezTo>
                                <a:cubicBezTo>
                                  <a:pt x="2356282" y="226060"/>
                                  <a:pt x="2356663" y="226060"/>
                                  <a:pt x="2357171" y="226060"/>
                                </a:cubicBezTo>
                                <a:cubicBezTo>
                                  <a:pt x="2357679" y="226060"/>
                                  <a:pt x="2358187" y="226060"/>
                                  <a:pt x="2358695" y="225933"/>
                                </a:cubicBezTo>
                                <a:cubicBezTo>
                                  <a:pt x="2359203" y="225933"/>
                                  <a:pt x="2359584" y="225933"/>
                                  <a:pt x="2360092" y="225933"/>
                                </a:cubicBezTo>
                                <a:cubicBezTo>
                                  <a:pt x="2360600" y="225806"/>
                                  <a:pt x="2361108" y="225806"/>
                                  <a:pt x="2361616" y="225806"/>
                                </a:cubicBezTo>
                                <a:cubicBezTo>
                                  <a:pt x="2362124" y="225806"/>
                                  <a:pt x="2362505" y="225806"/>
                                  <a:pt x="2363013" y="225679"/>
                                </a:cubicBezTo>
                                <a:cubicBezTo>
                                  <a:pt x="2363521" y="225679"/>
                                  <a:pt x="2364029" y="225679"/>
                                  <a:pt x="2364537" y="225679"/>
                                </a:cubicBezTo>
                                <a:cubicBezTo>
                                  <a:pt x="2364918" y="225679"/>
                                  <a:pt x="2365426" y="225679"/>
                                  <a:pt x="2365934" y="225679"/>
                                </a:cubicBezTo>
                                <a:cubicBezTo>
                                  <a:pt x="2366442" y="225679"/>
                                  <a:pt x="2366950" y="225679"/>
                                  <a:pt x="2367458" y="225679"/>
                                </a:cubicBezTo>
                                <a:cubicBezTo>
                                  <a:pt x="2367839" y="225552"/>
                                  <a:pt x="2368347" y="225552"/>
                                  <a:pt x="2368855" y="225552"/>
                                </a:cubicBezTo>
                                <a:cubicBezTo>
                                  <a:pt x="2369363" y="225552"/>
                                  <a:pt x="2369871" y="225552"/>
                                  <a:pt x="2370379" y="225552"/>
                                </a:cubicBezTo>
                                <a:cubicBezTo>
                                  <a:pt x="2370760" y="225552"/>
                                  <a:pt x="2371268" y="225552"/>
                                  <a:pt x="2371776" y="225679"/>
                                </a:cubicBezTo>
                                <a:cubicBezTo>
                                  <a:pt x="2372284" y="225679"/>
                                  <a:pt x="2372792" y="225679"/>
                                  <a:pt x="2373300" y="225679"/>
                                </a:cubicBezTo>
                                <a:cubicBezTo>
                                  <a:pt x="2373681" y="225552"/>
                                  <a:pt x="2374189" y="225552"/>
                                  <a:pt x="2374697" y="225552"/>
                                </a:cubicBezTo>
                                <a:cubicBezTo>
                                  <a:pt x="2375205" y="225552"/>
                                  <a:pt x="2375713" y="225552"/>
                                  <a:pt x="2376221" y="225552"/>
                                </a:cubicBezTo>
                                <a:cubicBezTo>
                                  <a:pt x="2376602" y="225552"/>
                                  <a:pt x="2377110" y="225552"/>
                                  <a:pt x="2377618" y="225425"/>
                                </a:cubicBezTo>
                                <a:cubicBezTo>
                                  <a:pt x="2378126" y="225425"/>
                                  <a:pt x="2378634" y="225425"/>
                                  <a:pt x="2379142" y="225425"/>
                                </a:cubicBezTo>
                                <a:cubicBezTo>
                                  <a:pt x="2379523" y="225298"/>
                                  <a:pt x="2380031" y="225298"/>
                                  <a:pt x="2380539" y="225298"/>
                                </a:cubicBezTo>
                                <a:cubicBezTo>
                                  <a:pt x="2381047" y="225171"/>
                                  <a:pt x="2381555" y="225171"/>
                                  <a:pt x="2381936" y="225171"/>
                                </a:cubicBezTo>
                                <a:cubicBezTo>
                                  <a:pt x="2382444" y="225171"/>
                                  <a:pt x="2382952" y="225044"/>
                                  <a:pt x="2383460" y="225044"/>
                                </a:cubicBezTo>
                                <a:cubicBezTo>
                                  <a:pt x="2383968" y="225044"/>
                                  <a:pt x="2384476" y="225044"/>
                                  <a:pt x="2384857" y="225044"/>
                                </a:cubicBezTo>
                                <a:cubicBezTo>
                                  <a:pt x="2385365" y="224917"/>
                                  <a:pt x="2385873" y="224917"/>
                                  <a:pt x="2386381" y="224917"/>
                                </a:cubicBezTo>
                                <a:cubicBezTo>
                                  <a:pt x="2386889" y="224917"/>
                                  <a:pt x="2387397" y="224917"/>
                                  <a:pt x="2387778" y="224917"/>
                                </a:cubicBezTo>
                                <a:cubicBezTo>
                                  <a:pt x="2388286" y="224917"/>
                                  <a:pt x="2388794" y="224790"/>
                                  <a:pt x="2389302" y="224790"/>
                                </a:cubicBezTo>
                                <a:cubicBezTo>
                                  <a:pt x="2389810" y="224790"/>
                                  <a:pt x="2390318" y="224790"/>
                                  <a:pt x="2390699" y="224790"/>
                                </a:cubicBezTo>
                                <a:cubicBezTo>
                                  <a:pt x="2391207" y="224790"/>
                                  <a:pt x="2391715" y="224790"/>
                                  <a:pt x="2392223" y="224790"/>
                                </a:cubicBezTo>
                                <a:cubicBezTo>
                                  <a:pt x="2392731" y="224790"/>
                                  <a:pt x="2393239" y="224790"/>
                                  <a:pt x="2393620" y="224663"/>
                                </a:cubicBezTo>
                                <a:cubicBezTo>
                                  <a:pt x="2394128" y="224663"/>
                                  <a:pt x="2394636" y="224663"/>
                                  <a:pt x="2395144" y="224663"/>
                                </a:cubicBezTo>
                                <a:cubicBezTo>
                                  <a:pt x="2395652" y="224663"/>
                                  <a:pt x="2396033" y="224663"/>
                                  <a:pt x="2396541" y="224663"/>
                                </a:cubicBezTo>
                                <a:cubicBezTo>
                                  <a:pt x="2397049" y="224536"/>
                                  <a:pt x="2397557" y="224536"/>
                                  <a:pt x="2398065" y="224536"/>
                                </a:cubicBezTo>
                                <a:cubicBezTo>
                                  <a:pt x="2398573" y="224536"/>
                                  <a:pt x="2398954" y="224409"/>
                                  <a:pt x="2399462" y="224409"/>
                                </a:cubicBezTo>
                                <a:cubicBezTo>
                                  <a:pt x="2399970" y="224409"/>
                                  <a:pt x="2400478" y="224409"/>
                                  <a:pt x="2400986" y="224409"/>
                                </a:cubicBezTo>
                                <a:cubicBezTo>
                                  <a:pt x="2401494" y="224282"/>
                                  <a:pt x="2401875" y="224282"/>
                                  <a:pt x="2402383" y="224282"/>
                                </a:cubicBezTo>
                                <a:cubicBezTo>
                                  <a:pt x="2402891" y="224282"/>
                                  <a:pt x="2403399" y="224282"/>
                                  <a:pt x="2403907" y="224155"/>
                                </a:cubicBezTo>
                                <a:cubicBezTo>
                                  <a:pt x="2404415" y="224155"/>
                                  <a:pt x="2404796" y="224155"/>
                                  <a:pt x="2405304" y="224155"/>
                                </a:cubicBezTo>
                                <a:cubicBezTo>
                                  <a:pt x="2405812" y="224155"/>
                                  <a:pt x="2406320" y="224155"/>
                                  <a:pt x="2406828" y="224155"/>
                                </a:cubicBezTo>
                                <a:cubicBezTo>
                                  <a:pt x="2407336" y="224155"/>
                                  <a:pt x="2407717" y="224155"/>
                                  <a:pt x="2408225" y="224028"/>
                                </a:cubicBezTo>
                                <a:cubicBezTo>
                                  <a:pt x="2408733" y="224028"/>
                                  <a:pt x="2409241" y="224028"/>
                                  <a:pt x="2409749" y="224028"/>
                                </a:cubicBezTo>
                                <a:cubicBezTo>
                                  <a:pt x="2410257" y="224028"/>
                                  <a:pt x="2410638" y="224028"/>
                                  <a:pt x="2411146" y="224028"/>
                                </a:cubicBezTo>
                                <a:cubicBezTo>
                                  <a:pt x="2411654" y="224028"/>
                                  <a:pt x="2412162" y="223901"/>
                                  <a:pt x="2412670" y="223901"/>
                                </a:cubicBezTo>
                                <a:cubicBezTo>
                                  <a:pt x="2413178" y="223901"/>
                                  <a:pt x="2413559" y="223901"/>
                                  <a:pt x="2414067" y="223774"/>
                                </a:cubicBezTo>
                                <a:cubicBezTo>
                                  <a:pt x="2414575" y="223774"/>
                                  <a:pt x="2415083" y="223774"/>
                                  <a:pt x="2415591" y="223647"/>
                                </a:cubicBezTo>
                                <a:cubicBezTo>
                                  <a:pt x="2415972" y="223647"/>
                                  <a:pt x="2416480" y="223647"/>
                                  <a:pt x="2416988" y="223520"/>
                                </a:cubicBezTo>
                                <a:cubicBezTo>
                                  <a:pt x="2417496" y="223520"/>
                                  <a:pt x="2418004" y="223520"/>
                                  <a:pt x="2418512" y="223520"/>
                                </a:cubicBezTo>
                                <a:cubicBezTo>
                                  <a:pt x="2418893" y="223520"/>
                                  <a:pt x="2419401" y="223520"/>
                                  <a:pt x="2419909" y="223520"/>
                                </a:cubicBezTo>
                                <a:cubicBezTo>
                                  <a:pt x="2420417" y="223520"/>
                                  <a:pt x="2420925" y="223520"/>
                                  <a:pt x="2421433" y="223520"/>
                                </a:cubicBezTo>
                                <a:cubicBezTo>
                                  <a:pt x="2421814" y="223520"/>
                                  <a:pt x="2422322" y="223520"/>
                                  <a:pt x="2422830" y="223520"/>
                                </a:cubicBezTo>
                                <a:cubicBezTo>
                                  <a:pt x="2423338" y="223520"/>
                                  <a:pt x="2423846" y="223520"/>
                                  <a:pt x="2424354" y="223520"/>
                                </a:cubicBezTo>
                                <a:cubicBezTo>
                                  <a:pt x="2424735" y="223647"/>
                                  <a:pt x="2425243" y="223647"/>
                                  <a:pt x="2425751" y="223520"/>
                                </a:cubicBezTo>
                                <a:cubicBezTo>
                                  <a:pt x="2426259" y="223520"/>
                                  <a:pt x="2426767" y="223520"/>
                                  <a:pt x="2427275" y="223520"/>
                                </a:cubicBezTo>
                                <a:cubicBezTo>
                                  <a:pt x="2427656" y="223520"/>
                                  <a:pt x="2428164" y="223520"/>
                                  <a:pt x="2428672" y="223520"/>
                                </a:cubicBezTo>
                                <a:cubicBezTo>
                                  <a:pt x="2429180" y="223520"/>
                                  <a:pt x="2429688" y="223393"/>
                                  <a:pt x="2430069" y="223393"/>
                                </a:cubicBezTo>
                                <a:cubicBezTo>
                                  <a:pt x="2430577" y="223393"/>
                                  <a:pt x="2431085" y="223393"/>
                                  <a:pt x="2431593" y="223266"/>
                                </a:cubicBezTo>
                                <a:cubicBezTo>
                                  <a:pt x="2432101" y="223266"/>
                                  <a:pt x="2432609" y="223266"/>
                                  <a:pt x="2432990" y="223139"/>
                                </a:cubicBezTo>
                                <a:cubicBezTo>
                                  <a:pt x="2433498" y="223139"/>
                                  <a:pt x="2434006" y="223012"/>
                                  <a:pt x="2434514" y="223012"/>
                                </a:cubicBezTo>
                                <a:cubicBezTo>
                                  <a:pt x="2435022" y="223012"/>
                                  <a:pt x="2435530" y="223012"/>
                                  <a:pt x="2435911" y="222885"/>
                                </a:cubicBezTo>
                                <a:cubicBezTo>
                                  <a:pt x="2436419" y="222885"/>
                                  <a:pt x="2436927" y="222885"/>
                                  <a:pt x="2437435" y="222758"/>
                                </a:cubicBezTo>
                                <a:cubicBezTo>
                                  <a:pt x="2437943" y="222758"/>
                                  <a:pt x="2438451" y="222758"/>
                                  <a:pt x="2438832" y="222631"/>
                                </a:cubicBezTo>
                                <a:cubicBezTo>
                                  <a:pt x="2439340" y="222631"/>
                                  <a:pt x="2439848" y="222631"/>
                                  <a:pt x="2440356" y="222504"/>
                                </a:cubicBezTo>
                                <a:cubicBezTo>
                                  <a:pt x="2440864" y="222504"/>
                                  <a:pt x="2441372" y="222504"/>
                                  <a:pt x="2441753" y="222377"/>
                                </a:cubicBezTo>
                                <a:cubicBezTo>
                                  <a:pt x="2442261" y="222377"/>
                                  <a:pt x="2442769" y="222377"/>
                                  <a:pt x="2443277" y="222377"/>
                                </a:cubicBezTo>
                                <a:cubicBezTo>
                                  <a:pt x="2443785" y="222377"/>
                                  <a:pt x="2444293" y="222250"/>
                                  <a:pt x="2444674" y="222250"/>
                                </a:cubicBezTo>
                                <a:cubicBezTo>
                                  <a:pt x="2445182" y="222250"/>
                                  <a:pt x="2445690" y="222250"/>
                                  <a:pt x="2446198" y="222250"/>
                                </a:cubicBezTo>
                                <a:cubicBezTo>
                                  <a:pt x="2446706" y="222250"/>
                                  <a:pt x="2447087" y="222250"/>
                                  <a:pt x="2447595" y="222250"/>
                                </a:cubicBezTo>
                                <a:cubicBezTo>
                                  <a:pt x="2448103" y="222250"/>
                                  <a:pt x="2448611" y="222250"/>
                                  <a:pt x="2449119" y="222250"/>
                                </a:cubicBezTo>
                                <a:cubicBezTo>
                                  <a:pt x="2449627" y="222250"/>
                                  <a:pt x="2450008" y="222250"/>
                                  <a:pt x="2450516" y="222250"/>
                                </a:cubicBezTo>
                                <a:cubicBezTo>
                                  <a:pt x="2451024" y="222250"/>
                                  <a:pt x="2451532" y="222250"/>
                                  <a:pt x="2452040" y="222250"/>
                                </a:cubicBezTo>
                                <a:cubicBezTo>
                                  <a:pt x="2452548" y="222250"/>
                                  <a:pt x="2452929" y="222377"/>
                                  <a:pt x="2453437" y="222377"/>
                                </a:cubicBezTo>
                                <a:cubicBezTo>
                                  <a:pt x="2453945" y="222377"/>
                                  <a:pt x="2454453" y="222377"/>
                                  <a:pt x="2454961" y="222377"/>
                                </a:cubicBezTo>
                                <a:cubicBezTo>
                                  <a:pt x="2455469" y="222377"/>
                                  <a:pt x="2455850" y="222250"/>
                                  <a:pt x="2456358" y="222250"/>
                                </a:cubicBezTo>
                                <a:cubicBezTo>
                                  <a:pt x="2456866" y="222250"/>
                                  <a:pt x="2457374" y="222250"/>
                                  <a:pt x="2457882" y="222250"/>
                                </a:cubicBezTo>
                                <a:cubicBezTo>
                                  <a:pt x="2458390" y="222123"/>
                                  <a:pt x="2458771" y="222123"/>
                                  <a:pt x="2459279" y="222123"/>
                                </a:cubicBezTo>
                                <a:cubicBezTo>
                                  <a:pt x="2459787" y="222123"/>
                                  <a:pt x="2460295" y="221996"/>
                                  <a:pt x="2460803" y="221996"/>
                                </a:cubicBezTo>
                                <a:cubicBezTo>
                                  <a:pt x="2461311" y="221996"/>
                                  <a:pt x="2461692" y="221996"/>
                                  <a:pt x="2462200" y="221869"/>
                                </a:cubicBezTo>
                                <a:cubicBezTo>
                                  <a:pt x="2462708" y="221869"/>
                                  <a:pt x="2463216" y="221869"/>
                                  <a:pt x="2463724" y="221869"/>
                                </a:cubicBezTo>
                                <a:cubicBezTo>
                                  <a:pt x="2464105" y="221742"/>
                                  <a:pt x="2464613" y="221742"/>
                                  <a:pt x="2465121" y="221742"/>
                                </a:cubicBezTo>
                                <a:cubicBezTo>
                                  <a:pt x="2465629" y="221615"/>
                                  <a:pt x="2466137" y="221615"/>
                                  <a:pt x="2466645" y="221615"/>
                                </a:cubicBezTo>
                                <a:cubicBezTo>
                                  <a:pt x="2467026" y="221615"/>
                                  <a:pt x="2467534" y="221615"/>
                                  <a:pt x="2468042" y="221488"/>
                                </a:cubicBezTo>
                                <a:cubicBezTo>
                                  <a:pt x="2468550" y="221488"/>
                                  <a:pt x="2469058" y="221488"/>
                                  <a:pt x="2469566" y="221488"/>
                                </a:cubicBezTo>
                                <a:cubicBezTo>
                                  <a:pt x="2469947" y="221488"/>
                                  <a:pt x="2470455" y="221488"/>
                                  <a:pt x="2470963" y="221361"/>
                                </a:cubicBezTo>
                                <a:cubicBezTo>
                                  <a:pt x="2471471" y="221361"/>
                                  <a:pt x="2471979" y="221361"/>
                                  <a:pt x="2472487" y="221361"/>
                                </a:cubicBezTo>
                                <a:cubicBezTo>
                                  <a:pt x="2472868" y="221361"/>
                                  <a:pt x="2473376" y="221361"/>
                                  <a:pt x="2473884" y="221361"/>
                                </a:cubicBezTo>
                                <a:cubicBezTo>
                                  <a:pt x="2474392" y="221234"/>
                                  <a:pt x="2474900" y="221234"/>
                                  <a:pt x="2475408" y="221234"/>
                                </a:cubicBezTo>
                                <a:cubicBezTo>
                                  <a:pt x="2475789" y="221234"/>
                                  <a:pt x="2476297" y="221234"/>
                                  <a:pt x="2476805" y="221234"/>
                                </a:cubicBezTo>
                                <a:cubicBezTo>
                                  <a:pt x="2477313" y="221107"/>
                                  <a:pt x="2477821" y="221107"/>
                                  <a:pt x="2478329" y="221107"/>
                                </a:cubicBezTo>
                                <a:cubicBezTo>
                                  <a:pt x="2478710" y="221107"/>
                                  <a:pt x="2479218" y="221107"/>
                                  <a:pt x="2479726" y="220980"/>
                                </a:cubicBezTo>
                                <a:cubicBezTo>
                                  <a:pt x="2480234" y="220980"/>
                                  <a:pt x="2480742" y="220980"/>
                                  <a:pt x="2481123" y="220980"/>
                                </a:cubicBezTo>
                                <a:cubicBezTo>
                                  <a:pt x="2481631" y="220980"/>
                                  <a:pt x="2482139" y="220980"/>
                                  <a:pt x="2482647" y="220853"/>
                                </a:cubicBezTo>
                                <a:cubicBezTo>
                                  <a:pt x="2483155" y="220853"/>
                                  <a:pt x="2483663" y="220853"/>
                                  <a:pt x="2484044" y="220853"/>
                                </a:cubicBezTo>
                                <a:cubicBezTo>
                                  <a:pt x="2484552" y="220853"/>
                                  <a:pt x="2485060" y="220726"/>
                                  <a:pt x="2485568" y="220726"/>
                                </a:cubicBezTo>
                                <a:cubicBezTo>
                                  <a:pt x="2486076" y="220726"/>
                                  <a:pt x="2486584" y="220726"/>
                                  <a:pt x="2486965" y="220726"/>
                                </a:cubicBezTo>
                                <a:cubicBezTo>
                                  <a:pt x="2487473" y="220599"/>
                                  <a:pt x="2487981" y="220599"/>
                                  <a:pt x="2488489" y="220599"/>
                                </a:cubicBezTo>
                                <a:cubicBezTo>
                                  <a:pt x="2488997" y="220472"/>
                                  <a:pt x="2489505" y="220472"/>
                                  <a:pt x="2489886" y="220472"/>
                                </a:cubicBezTo>
                                <a:cubicBezTo>
                                  <a:pt x="2490394" y="220472"/>
                                  <a:pt x="2490902" y="220345"/>
                                  <a:pt x="2491410" y="220345"/>
                                </a:cubicBezTo>
                                <a:cubicBezTo>
                                  <a:pt x="2491918" y="220345"/>
                                  <a:pt x="2492426" y="220345"/>
                                  <a:pt x="2492807" y="220218"/>
                                </a:cubicBezTo>
                                <a:cubicBezTo>
                                  <a:pt x="2493315" y="220218"/>
                                  <a:pt x="2493823" y="220218"/>
                                  <a:pt x="2494331" y="220218"/>
                                </a:cubicBezTo>
                                <a:cubicBezTo>
                                  <a:pt x="2494839" y="220218"/>
                                  <a:pt x="2495347" y="220091"/>
                                  <a:pt x="2495728" y="220091"/>
                                </a:cubicBezTo>
                                <a:cubicBezTo>
                                  <a:pt x="2496236" y="220091"/>
                                  <a:pt x="2496744" y="220091"/>
                                  <a:pt x="2497252" y="220091"/>
                                </a:cubicBezTo>
                                <a:cubicBezTo>
                                  <a:pt x="2497760" y="219964"/>
                                  <a:pt x="2498141" y="219964"/>
                                  <a:pt x="2498649" y="219964"/>
                                </a:cubicBezTo>
                                <a:cubicBezTo>
                                  <a:pt x="2499157" y="219964"/>
                                  <a:pt x="2499665" y="219964"/>
                                  <a:pt x="2500173" y="219964"/>
                                </a:cubicBezTo>
                                <a:cubicBezTo>
                                  <a:pt x="2500681" y="219964"/>
                                  <a:pt x="2501062" y="219837"/>
                                  <a:pt x="2501570" y="219837"/>
                                </a:cubicBezTo>
                                <a:cubicBezTo>
                                  <a:pt x="2502078" y="219837"/>
                                  <a:pt x="2502586" y="219837"/>
                                  <a:pt x="2503094" y="219710"/>
                                </a:cubicBezTo>
                                <a:cubicBezTo>
                                  <a:pt x="2503602" y="219710"/>
                                  <a:pt x="2503983" y="219710"/>
                                  <a:pt x="2504491" y="219710"/>
                                </a:cubicBezTo>
                                <a:cubicBezTo>
                                  <a:pt x="2504999" y="219710"/>
                                  <a:pt x="2505507" y="219710"/>
                                  <a:pt x="2506015" y="219710"/>
                                </a:cubicBezTo>
                                <a:cubicBezTo>
                                  <a:pt x="2506523" y="219583"/>
                                  <a:pt x="2506904" y="219583"/>
                                  <a:pt x="2507412" y="219583"/>
                                </a:cubicBezTo>
                                <a:cubicBezTo>
                                  <a:pt x="2507920" y="219583"/>
                                  <a:pt x="2508428" y="219583"/>
                                  <a:pt x="2508936" y="219583"/>
                                </a:cubicBezTo>
                                <a:cubicBezTo>
                                  <a:pt x="2509444" y="219583"/>
                                  <a:pt x="2509825" y="219583"/>
                                  <a:pt x="2510333" y="219583"/>
                                </a:cubicBezTo>
                                <a:cubicBezTo>
                                  <a:pt x="2510841" y="219583"/>
                                  <a:pt x="2511349" y="219456"/>
                                  <a:pt x="2511857" y="219456"/>
                                </a:cubicBezTo>
                                <a:cubicBezTo>
                                  <a:pt x="2512365" y="219456"/>
                                  <a:pt x="2512746" y="219456"/>
                                  <a:pt x="2513254" y="219456"/>
                                </a:cubicBezTo>
                                <a:cubicBezTo>
                                  <a:pt x="2513762" y="219456"/>
                                  <a:pt x="2514270" y="219456"/>
                                  <a:pt x="2514778" y="219456"/>
                                </a:cubicBezTo>
                                <a:cubicBezTo>
                                  <a:pt x="2515159" y="219456"/>
                                  <a:pt x="2515667" y="219456"/>
                                  <a:pt x="2516175" y="219456"/>
                                </a:cubicBezTo>
                                <a:cubicBezTo>
                                  <a:pt x="2516683" y="219456"/>
                                  <a:pt x="2517191" y="219456"/>
                                  <a:pt x="2517699" y="219456"/>
                                </a:cubicBezTo>
                                <a:cubicBezTo>
                                  <a:pt x="2518080" y="219456"/>
                                  <a:pt x="2518588" y="219329"/>
                                  <a:pt x="2519096" y="219329"/>
                                </a:cubicBezTo>
                                <a:cubicBezTo>
                                  <a:pt x="2519604" y="219329"/>
                                  <a:pt x="2520112" y="219329"/>
                                  <a:pt x="2520620" y="219329"/>
                                </a:cubicBezTo>
                                <a:cubicBezTo>
                                  <a:pt x="2521001" y="219329"/>
                                  <a:pt x="2521509" y="219329"/>
                                  <a:pt x="2522017" y="219329"/>
                                </a:cubicBezTo>
                                <a:cubicBezTo>
                                  <a:pt x="2522525" y="219329"/>
                                  <a:pt x="2523033" y="219329"/>
                                  <a:pt x="2523541" y="219329"/>
                                </a:cubicBezTo>
                                <a:cubicBezTo>
                                  <a:pt x="2523922" y="219329"/>
                                  <a:pt x="2524430" y="219329"/>
                                  <a:pt x="2524938" y="219202"/>
                                </a:cubicBezTo>
                                <a:cubicBezTo>
                                  <a:pt x="2525446" y="219202"/>
                                  <a:pt x="2525954" y="219202"/>
                                  <a:pt x="2526462" y="219202"/>
                                </a:cubicBezTo>
                                <a:cubicBezTo>
                                  <a:pt x="2526843" y="219202"/>
                                  <a:pt x="2527351" y="219202"/>
                                  <a:pt x="2527859" y="219202"/>
                                </a:cubicBezTo>
                                <a:cubicBezTo>
                                  <a:pt x="2528367" y="219075"/>
                                  <a:pt x="2528875" y="219075"/>
                                  <a:pt x="2529383" y="219075"/>
                                </a:cubicBezTo>
                                <a:cubicBezTo>
                                  <a:pt x="2529764" y="219075"/>
                                  <a:pt x="2530272" y="219075"/>
                                  <a:pt x="2530780" y="219075"/>
                                </a:cubicBezTo>
                                <a:cubicBezTo>
                                  <a:pt x="2531288" y="218948"/>
                                  <a:pt x="2531796" y="218948"/>
                                  <a:pt x="2532177" y="218948"/>
                                </a:cubicBezTo>
                                <a:cubicBezTo>
                                  <a:pt x="2532685" y="218948"/>
                                  <a:pt x="2533193" y="218948"/>
                                  <a:pt x="2533701" y="218821"/>
                                </a:cubicBezTo>
                                <a:cubicBezTo>
                                  <a:pt x="2534209" y="218821"/>
                                  <a:pt x="2534717" y="218821"/>
                                  <a:pt x="2535098" y="218694"/>
                                </a:cubicBezTo>
                                <a:cubicBezTo>
                                  <a:pt x="2535606" y="218694"/>
                                  <a:pt x="2536114" y="218694"/>
                                  <a:pt x="2536622" y="218694"/>
                                </a:cubicBezTo>
                                <a:cubicBezTo>
                                  <a:pt x="2537130" y="218567"/>
                                  <a:pt x="2537638" y="218567"/>
                                  <a:pt x="2538019" y="218567"/>
                                </a:cubicBezTo>
                                <a:cubicBezTo>
                                  <a:pt x="2538527" y="218440"/>
                                  <a:pt x="2539035" y="218440"/>
                                  <a:pt x="2539543" y="218440"/>
                                </a:cubicBezTo>
                                <a:cubicBezTo>
                                  <a:pt x="2540051" y="218313"/>
                                  <a:pt x="2540559" y="218313"/>
                                  <a:pt x="2540940" y="218186"/>
                                </a:cubicBezTo>
                                <a:cubicBezTo>
                                  <a:pt x="2541448" y="218186"/>
                                  <a:pt x="2541956" y="218186"/>
                                  <a:pt x="2542464" y="218059"/>
                                </a:cubicBezTo>
                                <a:cubicBezTo>
                                  <a:pt x="2542972" y="218059"/>
                                  <a:pt x="2543480" y="218059"/>
                                  <a:pt x="2543861" y="217932"/>
                                </a:cubicBezTo>
                                <a:cubicBezTo>
                                  <a:pt x="2544369" y="217932"/>
                                  <a:pt x="2544877" y="217805"/>
                                  <a:pt x="2545385" y="217805"/>
                                </a:cubicBezTo>
                                <a:cubicBezTo>
                                  <a:pt x="2545893" y="217805"/>
                                  <a:pt x="2546401" y="217678"/>
                                  <a:pt x="2546782" y="217678"/>
                                </a:cubicBezTo>
                                <a:cubicBezTo>
                                  <a:pt x="2547290" y="217551"/>
                                  <a:pt x="2547798" y="217551"/>
                                  <a:pt x="2548306" y="217424"/>
                                </a:cubicBezTo>
                                <a:cubicBezTo>
                                  <a:pt x="2548814" y="217424"/>
                                  <a:pt x="2549195" y="217297"/>
                                  <a:pt x="2549703" y="217297"/>
                                </a:cubicBezTo>
                                <a:cubicBezTo>
                                  <a:pt x="2550211" y="217297"/>
                                  <a:pt x="2550719" y="217170"/>
                                  <a:pt x="2551227" y="217170"/>
                                </a:cubicBezTo>
                                <a:cubicBezTo>
                                  <a:pt x="2551735" y="217043"/>
                                  <a:pt x="2552116" y="217043"/>
                                  <a:pt x="2552624" y="217043"/>
                                </a:cubicBezTo>
                                <a:cubicBezTo>
                                  <a:pt x="2553132" y="216916"/>
                                  <a:pt x="2553640" y="216916"/>
                                  <a:pt x="2554148" y="216789"/>
                                </a:cubicBezTo>
                                <a:cubicBezTo>
                                  <a:pt x="2554656" y="216789"/>
                                  <a:pt x="2555037" y="216662"/>
                                  <a:pt x="2555545" y="216662"/>
                                </a:cubicBezTo>
                                <a:cubicBezTo>
                                  <a:pt x="2556053" y="216535"/>
                                  <a:pt x="2556561" y="216535"/>
                                  <a:pt x="2557069" y="216408"/>
                                </a:cubicBezTo>
                                <a:cubicBezTo>
                                  <a:pt x="2557577" y="216408"/>
                                  <a:pt x="2557958" y="216408"/>
                                  <a:pt x="2558466" y="216281"/>
                                </a:cubicBezTo>
                                <a:cubicBezTo>
                                  <a:pt x="2558974" y="216281"/>
                                  <a:pt x="2559482" y="216154"/>
                                  <a:pt x="2559990" y="216154"/>
                                </a:cubicBezTo>
                                <a:cubicBezTo>
                                  <a:pt x="2560498" y="216154"/>
                                  <a:pt x="2560879" y="216027"/>
                                  <a:pt x="2561387" y="215900"/>
                                </a:cubicBezTo>
                                <a:cubicBezTo>
                                  <a:pt x="2561895" y="215900"/>
                                  <a:pt x="2562403" y="215900"/>
                                  <a:pt x="2562911" y="215773"/>
                                </a:cubicBezTo>
                                <a:cubicBezTo>
                                  <a:pt x="2563419" y="215773"/>
                                  <a:pt x="2563800" y="215646"/>
                                  <a:pt x="2564308" y="215646"/>
                                </a:cubicBezTo>
                                <a:cubicBezTo>
                                  <a:pt x="2564816" y="215646"/>
                                  <a:pt x="2565324" y="215519"/>
                                  <a:pt x="2565832" y="215519"/>
                                </a:cubicBezTo>
                                <a:cubicBezTo>
                                  <a:pt x="2566213" y="215392"/>
                                  <a:pt x="2566721" y="215392"/>
                                  <a:pt x="2567229" y="215392"/>
                                </a:cubicBezTo>
                                <a:cubicBezTo>
                                  <a:pt x="2567737" y="215265"/>
                                  <a:pt x="2568245" y="215265"/>
                                  <a:pt x="2568753" y="215265"/>
                                </a:cubicBezTo>
                                <a:cubicBezTo>
                                  <a:pt x="2569134" y="215138"/>
                                  <a:pt x="2569642" y="215138"/>
                                  <a:pt x="2570150" y="215138"/>
                                </a:cubicBezTo>
                                <a:cubicBezTo>
                                  <a:pt x="2570658" y="215011"/>
                                  <a:pt x="2571166" y="215011"/>
                                  <a:pt x="2571674" y="215011"/>
                                </a:cubicBezTo>
                                <a:cubicBezTo>
                                  <a:pt x="2572055" y="214884"/>
                                  <a:pt x="2572563" y="214884"/>
                                  <a:pt x="2573071" y="214884"/>
                                </a:cubicBezTo>
                                <a:cubicBezTo>
                                  <a:pt x="2573579" y="214757"/>
                                  <a:pt x="2574087" y="214757"/>
                                  <a:pt x="2574595" y="214757"/>
                                </a:cubicBezTo>
                                <a:cubicBezTo>
                                  <a:pt x="2574976" y="214757"/>
                                  <a:pt x="2575484" y="214630"/>
                                  <a:pt x="2575992" y="214630"/>
                                </a:cubicBezTo>
                                <a:cubicBezTo>
                                  <a:pt x="2576500" y="214630"/>
                                  <a:pt x="2577008" y="214630"/>
                                  <a:pt x="2577516" y="214630"/>
                                </a:cubicBezTo>
                                <a:cubicBezTo>
                                  <a:pt x="2577897" y="214503"/>
                                  <a:pt x="2578405" y="214503"/>
                                  <a:pt x="2578913" y="214503"/>
                                </a:cubicBezTo>
                                <a:cubicBezTo>
                                  <a:pt x="2579421" y="214503"/>
                                  <a:pt x="2579929" y="214503"/>
                                  <a:pt x="2580437" y="214376"/>
                                </a:cubicBezTo>
                                <a:cubicBezTo>
                                  <a:pt x="2580818" y="214376"/>
                                  <a:pt x="2581326" y="214376"/>
                                  <a:pt x="2581834" y="214376"/>
                                </a:cubicBezTo>
                                <a:cubicBezTo>
                                  <a:pt x="2582342" y="214376"/>
                                  <a:pt x="2582850" y="214249"/>
                                  <a:pt x="2583231" y="214249"/>
                                </a:cubicBezTo>
                                <a:cubicBezTo>
                                  <a:pt x="2583739" y="214249"/>
                                  <a:pt x="2584247" y="214249"/>
                                  <a:pt x="2584755" y="214249"/>
                                </a:cubicBezTo>
                                <a:cubicBezTo>
                                  <a:pt x="2585263" y="214122"/>
                                  <a:pt x="2585771" y="214122"/>
                                  <a:pt x="2586152" y="214122"/>
                                </a:cubicBezTo>
                                <a:cubicBezTo>
                                  <a:pt x="2586660" y="214122"/>
                                  <a:pt x="2587168" y="214122"/>
                                  <a:pt x="2587676" y="214122"/>
                                </a:cubicBezTo>
                                <a:cubicBezTo>
                                  <a:pt x="2588184" y="213995"/>
                                  <a:pt x="2588692" y="213995"/>
                                  <a:pt x="2589073" y="213995"/>
                                </a:cubicBezTo>
                                <a:cubicBezTo>
                                  <a:pt x="2589581" y="213995"/>
                                  <a:pt x="2590089" y="213995"/>
                                  <a:pt x="2590597" y="213995"/>
                                </a:cubicBezTo>
                                <a:cubicBezTo>
                                  <a:pt x="2591105" y="213995"/>
                                  <a:pt x="2591613" y="213868"/>
                                  <a:pt x="2591994" y="213868"/>
                                </a:cubicBezTo>
                                <a:cubicBezTo>
                                  <a:pt x="2592502" y="213868"/>
                                  <a:pt x="2593010" y="213868"/>
                                  <a:pt x="2593518" y="213741"/>
                                </a:cubicBezTo>
                                <a:cubicBezTo>
                                  <a:pt x="2594026" y="213741"/>
                                  <a:pt x="2594534" y="213741"/>
                                  <a:pt x="2594915" y="213741"/>
                                </a:cubicBezTo>
                                <a:cubicBezTo>
                                  <a:pt x="2595423" y="213741"/>
                                  <a:pt x="2595931" y="213614"/>
                                  <a:pt x="2596439" y="213614"/>
                                </a:cubicBezTo>
                                <a:cubicBezTo>
                                  <a:pt x="2596947" y="213614"/>
                                  <a:pt x="2597455" y="213487"/>
                                  <a:pt x="2597836" y="213487"/>
                                </a:cubicBezTo>
                                <a:cubicBezTo>
                                  <a:pt x="2598344" y="213487"/>
                                  <a:pt x="2598852" y="213360"/>
                                  <a:pt x="2599360" y="213360"/>
                                </a:cubicBezTo>
                                <a:cubicBezTo>
                                  <a:pt x="2599868" y="213233"/>
                                  <a:pt x="2600249" y="213233"/>
                                  <a:pt x="2600757" y="213233"/>
                                </a:cubicBezTo>
                                <a:cubicBezTo>
                                  <a:pt x="2601265" y="213106"/>
                                  <a:pt x="2601773" y="213106"/>
                                  <a:pt x="2602281" y="212979"/>
                                </a:cubicBezTo>
                                <a:cubicBezTo>
                                  <a:pt x="2602789" y="212979"/>
                                  <a:pt x="2603170" y="212852"/>
                                  <a:pt x="2603678" y="212852"/>
                                </a:cubicBezTo>
                                <a:cubicBezTo>
                                  <a:pt x="2604186" y="212725"/>
                                  <a:pt x="2604694" y="212598"/>
                                  <a:pt x="2605202" y="212598"/>
                                </a:cubicBezTo>
                                <a:cubicBezTo>
                                  <a:pt x="2605710" y="212471"/>
                                  <a:pt x="2606091" y="212471"/>
                                  <a:pt x="2606599" y="212344"/>
                                </a:cubicBezTo>
                                <a:cubicBezTo>
                                  <a:pt x="2607107" y="212344"/>
                                  <a:pt x="2607615" y="212217"/>
                                  <a:pt x="2608123" y="212090"/>
                                </a:cubicBezTo>
                                <a:cubicBezTo>
                                  <a:pt x="2608631" y="211963"/>
                                  <a:pt x="2609012" y="211963"/>
                                  <a:pt x="2609520" y="211836"/>
                                </a:cubicBezTo>
                                <a:cubicBezTo>
                                  <a:pt x="2610028" y="211836"/>
                                  <a:pt x="2610536" y="211709"/>
                                  <a:pt x="2611044" y="211582"/>
                                </a:cubicBezTo>
                                <a:cubicBezTo>
                                  <a:pt x="2611552" y="211455"/>
                                  <a:pt x="2611933" y="211455"/>
                                  <a:pt x="2612441" y="211328"/>
                                </a:cubicBezTo>
                                <a:cubicBezTo>
                                  <a:pt x="2612949" y="211201"/>
                                  <a:pt x="2613457" y="211201"/>
                                  <a:pt x="2613965" y="211074"/>
                                </a:cubicBezTo>
                                <a:cubicBezTo>
                                  <a:pt x="2614473" y="210947"/>
                                  <a:pt x="2614854" y="210820"/>
                                  <a:pt x="2615362" y="210820"/>
                                </a:cubicBezTo>
                                <a:cubicBezTo>
                                  <a:pt x="2615870" y="210693"/>
                                  <a:pt x="2616378" y="210566"/>
                                  <a:pt x="2616886" y="210566"/>
                                </a:cubicBezTo>
                                <a:cubicBezTo>
                                  <a:pt x="2617267" y="210439"/>
                                  <a:pt x="2617775" y="210439"/>
                                  <a:pt x="2618283" y="210312"/>
                                </a:cubicBezTo>
                                <a:cubicBezTo>
                                  <a:pt x="2618791" y="210185"/>
                                  <a:pt x="2619299" y="210185"/>
                                  <a:pt x="2619807" y="210058"/>
                                </a:cubicBezTo>
                                <a:cubicBezTo>
                                  <a:pt x="2620188" y="210058"/>
                                  <a:pt x="2620696" y="209931"/>
                                  <a:pt x="2621204" y="209931"/>
                                </a:cubicBezTo>
                                <a:cubicBezTo>
                                  <a:pt x="2621712" y="209804"/>
                                  <a:pt x="2622220" y="209804"/>
                                  <a:pt x="2622728" y="209677"/>
                                </a:cubicBezTo>
                                <a:cubicBezTo>
                                  <a:pt x="2623109" y="209550"/>
                                  <a:pt x="2623617" y="209550"/>
                                  <a:pt x="2624125" y="209423"/>
                                </a:cubicBezTo>
                                <a:cubicBezTo>
                                  <a:pt x="2624633" y="209423"/>
                                  <a:pt x="2625141" y="209423"/>
                                  <a:pt x="2625649" y="209296"/>
                                </a:cubicBezTo>
                                <a:cubicBezTo>
                                  <a:pt x="2626030" y="209296"/>
                                  <a:pt x="2626538" y="209169"/>
                                  <a:pt x="2627046" y="209169"/>
                                </a:cubicBezTo>
                                <a:cubicBezTo>
                                  <a:pt x="2627554" y="209042"/>
                                  <a:pt x="2628062" y="209042"/>
                                  <a:pt x="2628570" y="208915"/>
                                </a:cubicBezTo>
                                <a:cubicBezTo>
                                  <a:pt x="2628951" y="208915"/>
                                  <a:pt x="2629459" y="208915"/>
                                  <a:pt x="2629967" y="208788"/>
                                </a:cubicBezTo>
                                <a:cubicBezTo>
                                  <a:pt x="2630475" y="208788"/>
                                  <a:pt x="2630983" y="208661"/>
                                  <a:pt x="2631491" y="208661"/>
                                </a:cubicBezTo>
                                <a:cubicBezTo>
                                  <a:pt x="2631872" y="208661"/>
                                  <a:pt x="2632380" y="208534"/>
                                  <a:pt x="2632888" y="208534"/>
                                </a:cubicBezTo>
                                <a:cubicBezTo>
                                  <a:pt x="2633396" y="208407"/>
                                  <a:pt x="2633904" y="208407"/>
                                  <a:pt x="2634285" y="208280"/>
                                </a:cubicBezTo>
                                <a:cubicBezTo>
                                  <a:pt x="2634793" y="208280"/>
                                  <a:pt x="2635301" y="208280"/>
                                  <a:pt x="2635809" y="208280"/>
                                </a:cubicBezTo>
                                <a:cubicBezTo>
                                  <a:pt x="2636317" y="208153"/>
                                  <a:pt x="2636825" y="208153"/>
                                  <a:pt x="2637206" y="208153"/>
                                </a:cubicBezTo>
                                <a:cubicBezTo>
                                  <a:pt x="2637714" y="208026"/>
                                  <a:pt x="2638222" y="208026"/>
                                  <a:pt x="2638730" y="208026"/>
                                </a:cubicBezTo>
                                <a:cubicBezTo>
                                  <a:pt x="2639238" y="208026"/>
                                  <a:pt x="2639746" y="208026"/>
                                  <a:pt x="2640127" y="208026"/>
                                </a:cubicBezTo>
                                <a:cubicBezTo>
                                  <a:pt x="2640635" y="208026"/>
                                  <a:pt x="2641143" y="207899"/>
                                  <a:pt x="2641651" y="207899"/>
                                </a:cubicBezTo>
                                <a:cubicBezTo>
                                  <a:pt x="2642159" y="207899"/>
                                  <a:pt x="2642667" y="207899"/>
                                  <a:pt x="2643048" y="207772"/>
                                </a:cubicBezTo>
                                <a:cubicBezTo>
                                  <a:pt x="2643556" y="207772"/>
                                  <a:pt x="2644064" y="207772"/>
                                  <a:pt x="2644572" y="207772"/>
                                </a:cubicBezTo>
                                <a:cubicBezTo>
                                  <a:pt x="2645080" y="207772"/>
                                  <a:pt x="2645588" y="207645"/>
                                  <a:pt x="2645969" y="207645"/>
                                </a:cubicBezTo>
                                <a:cubicBezTo>
                                  <a:pt x="2646477" y="207645"/>
                                  <a:pt x="2646985" y="207645"/>
                                  <a:pt x="2647493" y="207518"/>
                                </a:cubicBezTo>
                                <a:cubicBezTo>
                                  <a:pt x="2648001" y="207518"/>
                                  <a:pt x="2648382" y="207518"/>
                                  <a:pt x="2648890" y="207391"/>
                                </a:cubicBezTo>
                                <a:cubicBezTo>
                                  <a:pt x="2649398" y="207391"/>
                                  <a:pt x="2649906" y="207391"/>
                                  <a:pt x="2650414" y="207264"/>
                                </a:cubicBezTo>
                                <a:cubicBezTo>
                                  <a:pt x="2650922" y="207264"/>
                                  <a:pt x="2651303" y="207264"/>
                                  <a:pt x="2651811" y="207264"/>
                                </a:cubicBezTo>
                                <a:cubicBezTo>
                                  <a:pt x="2652319" y="207137"/>
                                  <a:pt x="2652827" y="207137"/>
                                  <a:pt x="2653335" y="207137"/>
                                </a:cubicBezTo>
                                <a:cubicBezTo>
                                  <a:pt x="2653843" y="207010"/>
                                  <a:pt x="2654224" y="207010"/>
                                  <a:pt x="2654732" y="207010"/>
                                </a:cubicBezTo>
                                <a:cubicBezTo>
                                  <a:pt x="2655240" y="206883"/>
                                  <a:pt x="2655748" y="206883"/>
                                  <a:pt x="2656256" y="206883"/>
                                </a:cubicBezTo>
                                <a:cubicBezTo>
                                  <a:pt x="2656764" y="206756"/>
                                  <a:pt x="2657145" y="206756"/>
                                  <a:pt x="2657653" y="206756"/>
                                </a:cubicBezTo>
                                <a:cubicBezTo>
                                  <a:pt x="2658161" y="206629"/>
                                  <a:pt x="2658669" y="206629"/>
                                  <a:pt x="2659177" y="206629"/>
                                </a:cubicBezTo>
                                <a:cubicBezTo>
                                  <a:pt x="2659685" y="206629"/>
                                  <a:pt x="2660066" y="206502"/>
                                  <a:pt x="2660574" y="206502"/>
                                </a:cubicBezTo>
                                <a:cubicBezTo>
                                  <a:pt x="2661082" y="206502"/>
                                  <a:pt x="2661590" y="206375"/>
                                  <a:pt x="2662098" y="206375"/>
                                </a:cubicBezTo>
                                <a:cubicBezTo>
                                  <a:pt x="2662606" y="206375"/>
                                  <a:pt x="2662987" y="206375"/>
                                  <a:pt x="2663495" y="206248"/>
                                </a:cubicBezTo>
                                <a:cubicBezTo>
                                  <a:pt x="2664003" y="206248"/>
                                  <a:pt x="2664511" y="206248"/>
                                  <a:pt x="2665019" y="206121"/>
                                </a:cubicBezTo>
                                <a:cubicBezTo>
                                  <a:pt x="2665400" y="206121"/>
                                  <a:pt x="2665908" y="206121"/>
                                  <a:pt x="2666416" y="206121"/>
                                </a:cubicBezTo>
                                <a:cubicBezTo>
                                  <a:pt x="2666924" y="205994"/>
                                  <a:pt x="2667432" y="205994"/>
                                  <a:pt x="2667940" y="205994"/>
                                </a:cubicBezTo>
                                <a:cubicBezTo>
                                  <a:pt x="2668321" y="205867"/>
                                  <a:pt x="2668829" y="205867"/>
                                  <a:pt x="2669337" y="205740"/>
                                </a:cubicBezTo>
                                <a:cubicBezTo>
                                  <a:pt x="2669845" y="205740"/>
                                  <a:pt x="2670353" y="205740"/>
                                  <a:pt x="2670861" y="205613"/>
                                </a:cubicBezTo>
                                <a:cubicBezTo>
                                  <a:pt x="2671242" y="205613"/>
                                  <a:pt x="2671750" y="205613"/>
                                  <a:pt x="2672258" y="205486"/>
                                </a:cubicBezTo>
                                <a:cubicBezTo>
                                  <a:pt x="2672766" y="205486"/>
                                  <a:pt x="2673274" y="205486"/>
                                  <a:pt x="2673782" y="205359"/>
                                </a:cubicBezTo>
                                <a:cubicBezTo>
                                  <a:pt x="2674163" y="205359"/>
                                  <a:pt x="2674671" y="205359"/>
                                  <a:pt x="2675179" y="205359"/>
                                </a:cubicBezTo>
                                <a:cubicBezTo>
                                  <a:pt x="2675687" y="205232"/>
                                  <a:pt x="2676195" y="205232"/>
                                  <a:pt x="2676703" y="205232"/>
                                </a:cubicBezTo>
                                <a:cubicBezTo>
                                  <a:pt x="2677084" y="205232"/>
                                  <a:pt x="2677592" y="205232"/>
                                  <a:pt x="2678100" y="205105"/>
                                </a:cubicBezTo>
                                <a:cubicBezTo>
                                  <a:pt x="2678608" y="205105"/>
                                  <a:pt x="2679116" y="205105"/>
                                  <a:pt x="2679624" y="205105"/>
                                </a:cubicBezTo>
                                <a:cubicBezTo>
                                  <a:pt x="2680005" y="205105"/>
                                  <a:pt x="2680513" y="205105"/>
                                  <a:pt x="2681021" y="205105"/>
                                </a:cubicBezTo>
                                <a:cubicBezTo>
                                  <a:pt x="2681529" y="205105"/>
                                  <a:pt x="2682037" y="205105"/>
                                  <a:pt x="2682418" y="205105"/>
                                </a:cubicBezTo>
                                <a:cubicBezTo>
                                  <a:pt x="2682926" y="205105"/>
                                  <a:pt x="2683434" y="205105"/>
                                  <a:pt x="2683942" y="205105"/>
                                </a:cubicBezTo>
                                <a:cubicBezTo>
                                  <a:pt x="2684450" y="205105"/>
                                  <a:pt x="2684958" y="205105"/>
                                  <a:pt x="2685339" y="205105"/>
                                </a:cubicBezTo>
                                <a:cubicBezTo>
                                  <a:pt x="2685847" y="205105"/>
                                  <a:pt x="2686355" y="205105"/>
                                  <a:pt x="2686863" y="205105"/>
                                </a:cubicBezTo>
                                <a:cubicBezTo>
                                  <a:pt x="2687371" y="205105"/>
                                  <a:pt x="2687879" y="205105"/>
                                  <a:pt x="2688260" y="205105"/>
                                </a:cubicBezTo>
                                <a:cubicBezTo>
                                  <a:pt x="2688768" y="205105"/>
                                  <a:pt x="2689276" y="205105"/>
                                  <a:pt x="2689784" y="205105"/>
                                </a:cubicBezTo>
                                <a:cubicBezTo>
                                  <a:pt x="2690292" y="205105"/>
                                  <a:pt x="2690800" y="205105"/>
                                  <a:pt x="2691181" y="205105"/>
                                </a:cubicBezTo>
                                <a:cubicBezTo>
                                  <a:pt x="2691689" y="205105"/>
                                  <a:pt x="2692197" y="205105"/>
                                  <a:pt x="2692705" y="205105"/>
                                </a:cubicBezTo>
                                <a:cubicBezTo>
                                  <a:pt x="2693213" y="205105"/>
                                  <a:pt x="2693721" y="205232"/>
                                  <a:pt x="2694102" y="205232"/>
                                </a:cubicBezTo>
                                <a:cubicBezTo>
                                  <a:pt x="2694610" y="205232"/>
                                  <a:pt x="2695118" y="205232"/>
                                  <a:pt x="2695626" y="205232"/>
                                </a:cubicBezTo>
                                <a:cubicBezTo>
                                  <a:pt x="2696134" y="205232"/>
                                  <a:pt x="2696642" y="205232"/>
                                  <a:pt x="2697023" y="205232"/>
                                </a:cubicBezTo>
                                <a:cubicBezTo>
                                  <a:pt x="2697531" y="205232"/>
                                  <a:pt x="2698039" y="205232"/>
                                  <a:pt x="2698547" y="205232"/>
                                </a:cubicBezTo>
                                <a:cubicBezTo>
                                  <a:pt x="2699055" y="205232"/>
                                  <a:pt x="2699436" y="205232"/>
                                  <a:pt x="2699944" y="205232"/>
                                </a:cubicBezTo>
                                <a:cubicBezTo>
                                  <a:pt x="2700452" y="205232"/>
                                  <a:pt x="2700960" y="205232"/>
                                  <a:pt x="2701468" y="205232"/>
                                </a:cubicBezTo>
                                <a:cubicBezTo>
                                  <a:pt x="2701976" y="205232"/>
                                  <a:pt x="2702357" y="205232"/>
                                  <a:pt x="2702865" y="205232"/>
                                </a:cubicBezTo>
                                <a:cubicBezTo>
                                  <a:pt x="2703373" y="205232"/>
                                  <a:pt x="2703881" y="205232"/>
                                  <a:pt x="2704389" y="205232"/>
                                </a:cubicBezTo>
                                <a:cubicBezTo>
                                  <a:pt x="2704897" y="205232"/>
                                  <a:pt x="2705278" y="205232"/>
                                  <a:pt x="2705786" y="205232"/>
                                </a:cubicBezTo>
                                <a:cubicBezTo>
                                  <a:pt x="2706294" y="205232"/>
                                  <a:pt x="2706802" y="205232"/>
                                  <a:pt x="2707310" y="205232"/>
                                </a:cubicBezTo>
                                <a:cubicBezTo>
                                  <a:pt x="2707818" y="205232"/>
                                  <a:pt x="2708199" y="205232"/>
                                  <a:pt x="2708707" y="205232"/>
                                </a:cubicBezTo>
                                <a:cubicBezTo>
                                  <a:pt x="2709215" y="205232"/>
                                  <a:pt x="2709723" y="205232"/>
                                  <a:pt x="2710231" y="205232"/>
                                </a:cubicBezTo>
                                <a:cubicBezTo>
                                  <a:pt x="2710739" y="205232"/>
                                  <a:pt x="2711120" y="205232"/>
                                  <a:pt x="2711628" y="205232"/>
                                </a:cubicBezTo>
                                <a:cubicBezTo>
                                  <a:pt x="2712136" y="205232"/>
                                  <a:pt x="2712644" y="205232"/>
                                  <a:pt x="2713152" y="205105"/>
                                </a:cubicBezTo>
                                <a:cubicBezTo>
                                  <a:pt x="2713660" y="205105"/>
                                  <a:pt x="2714041" y="205105"/>
                                  <a:pt x="2714549" y="205105"/>
                                </a:cubicBezTo>
                                <a:cubicBezTo>
                                  <a:pt x="2715057" y="205105"/>
                                  <a:pt x="2715565" y="205105"/>
                                  <a:pt x="2716073" y="205105"/>
                                </a:cubicBezTo>
                                <a:cubicBezTo>
                                  <a:pt x="2716454" y="205105"/>
                                  <a:pt x="2716962" y="205105"/>
                                  <a:pt x="2717470" y="205105"/>
                                </a:cubicBezTo>
                                <a:cubicBezTo>
                                  <a:pt x="2717978" y="205105"/>
                                  <a:pt x="2718486" y="205105"/>
                                  <a:pt x="2718994" y="205105"/>
                                </a:cubicBezTo>
                                <a:cubicBezTo>
                                  <a:pt x="2719375" y="204978"/>
                                  <a:pt x="2719883" y="204978"/>
                                  <a:pt x="2720391" y="204978"/>
                                </a:cubicBezTo>
                                <a:cubicBezTo>
                                  <a:pt x="2720899" y="204978"/>
                                  <a:pt x="2721407" y="204978"/>
                                  <a:pt x="2721915" y="204978"/>
                                </a:cubicBezTo>
                                <a:cubicBezTo>
                                  <a:pt x="2722296" y="204851"/>
                                  <a:pt x="2722804" y="204851"/>
                                  <a:pt x="2723312" y="204851"/>
                                </a:cubicBezTo>
                                <a:cubicBezTo>
                                  <a:pt x="2723820" y="204851"/>
                                  <a:pt x="2724328" y="204724"/>
                                  <a:pt x="2724836" y="204724"/>
                                </a:cubicBezTo>
                                <a:cubicBezTo>
                                  <a:pt x="2725217" y="204724"/>
                                  <a:pt x="2725725" y="204597"/>
                                  <a:pt x="2726233" y="204597"/>
                                </a:cubicBezTo>
                                <a:cubicBezTo>
                                  <a:pt x="2726741" y="204597"/>
                                  <a:pt x="2727249" y="204470"/>
                                  <a:pt x="2727757" y="204470"/>
                                </a:cubicBezTo>
                                <a:cubicBezTo>
                                  <a:pt x="2728138" y="204470"/>
                                  <a:pt x="2728646" y="204470"/>
                                  <a:pt x="2729154" y="204343"/>
                                </a:cubicBezTo>
                                <a:cubicBezTo>
                                  <a:pt x="2729662" y="204343"/>
                                  <a:pt x="2730170" y="204343"/>
                                  <a:pt x="2730678" y="204216"/>
                                </a:cubicBezTo>
                                <a:cubicBezTo>
                                  <a:pt x="2731059" y="204216"/>
                                  <a:pt x="2731567" y="204216"/>
                                  <a:pt x="2732075" y="204089"/>
                                </a:cubicBezTo>
                                <a:cubicBezTo>
                                  <a:pt x="2732583" y="204089"/>
                                  <a:pt x="2733091" y="204089"/>
                                  <a:pt x="2733472" y="203962"/>
                                </a:cubicBezTo>
                                <a:cubicBezTo>
                                  <a:pt x="2733980" y="203962"/>
                                  <a:pt x="2734488" y="203835"/>
                                  <a:pt x="2734996" y="203835"/>
                                </a:cubicBezTo>
                                <a:cubicBezTo>
                                  <a:pt x="2735504" y="203835"/>
                                  <a:pt x="2736012" y="203708"/>
                                  <a:pt x="2736393" y="203708"/>
                                </a:cubicBezTo>
                                <a:cubicBezTo>
                                  <a:pt x="2736901" y="203581"/>
                                  <a:pt x="2737409" y="203581"/>
                                  <a:pt x="2737917" y="203454"/>
                                </a:cubicBezTo>
                                <a:cubicBezTo>
                                  <a:pt x="2738425" y="203454"/>
                                  <a:pt x="2738933" y="203327"/>
                                  <a:pt x="2739314" y="203327"/>
                                </a:cubicBezTo>
                                <a:cubicBezTo>
                                  <a:pt x="2739822" y="203200"/>
                                  <a:pt x="2740330" y="203073"/>
                                  <a:pt x="2740838" y="203073"/>
                                </a:cubicBezTo>
                                <a:cubicBezTo>
                                  <a:pt x="2741346" y="202946"/>
                                  <a:pt x="2741854" y="202946"/>
                                  <a:pt x="2742235" y="202819"/>
                                </a:cubicBezTo>
                                <a:cubicBezTo>
                                  <a:pt x="2742743" y="202819"/>
                                  <a:pt x="2743251" y="202692"/>
                                  <a:pt x="2743759" y="202565"/>
                                </a:cubicBezTo>
                                <a:cubicBezTo>
                                  <a:pt x="2744267" y="202565"/>
                                  <a:pt x="2744775" y="202438"/>
                                  <a:pt x="2745156" y="202311"/>
                                </a:cubicBezTo>
                                <a:cubicBezTo>
                                  <a:pt x="2745664" y="202311"/>
                                  <a:pt x="2746172" y="202311"/>
                                  <a:pt x="2746680" y="202184"/>
                                </a:cubicBezTo>
                                <a:cubicBezTo>
                                  <a:pt x="2747188" y="202057"/>
                                  <a:pt x="2747696" y="202057"/>
                                  <a:pt x="2748077" y="201930"/>
                                </a:cubicBezTo>
                                <a:cubicBezTo>
                                  <a:pt x="2748585" y="201803"/>
                                  <a:pt x="2749093" y="201803"/>
                                  <a:pt x="2749601" y="201676"/>
                                </a:cubicBezTo>
                                <a:cubicBezTo>
                                  <a:pt x="2750109" y="201676"/>
                                  <a:pt x="2750490" y="201549"/>
                                  <a:pt x="2750998" y="201422"/>
                                </a:cubicBezTo>
                                <a:cubicBezTo>
                                  <a:pt x="2751506" y="201422"/>
                                  <a:pt x="2752014" y="201295"/>
                                  <a:pt x="2752522" y="201295"/>
                                </a:cubicBezTo>
                                <a:cubicBezTo>
                                  <a:pt x="2753030" y="201168"/>
                                  <a:pt x="2753411" y="201041"/>
                                  <a:pt x="2753919" y="201041"/>
                                </a:cubicBezTo>
                                <a:cubicBezTo>
                                  <a:pt x="2754427" y="200914"/>
                                  <a:pt x="2754935" y="200914"/>
                                  <a:pt x="2755443" y="200787"/>
                                </a:cubicBezTo>
                                <a:cubicBezTo>
                                  <a:pt x="2755951" y="200787"/>
                                  <a:pt x="2756332" y="200660"/>
                                  <a:pt x="2756840" y="200660"/>
                                </a:cubicBezTo>
                                <a:cubicBezTo>
                                  <a:pt x="2757348" y="200533"/>
                                  <a:pt x="2757856" y="200533"/>
                                  <a:pt x="2758364" y="200533"/>
                                </a:cubicBezTo>
                                <a:cubicBezTo>
                                  <a:pt x="2758872" y="200406"/>
                                  <a:pt x="2759253" y="200406"/>
                                  <a:pt x="2759761" y="200406"/>
                                </a:cubicBezTo>
                                <a:cubicBezTo>
                                  <a:pt x="2760269" y="200279"/>
                                  <a:pt x="2760777" y="200279"/>
                                  <a:pt x="2761285" y="200279"/>
                                </a:cubicBezTo>
                                <a:cubicBezTo>
                                  <a:pt x="2761793" y="200279"/>
                                  <a:pt x="2762174" y="200152"/>
                                  <a:pt x="2762682" y="200152"/>
                                </a:cubicBezTo>
                                <a:cubicBezTo>
                                  <a:pt x="2763190" y="200152"/>
                                  <a:pt x="2763698" y="200025"/>
                                  <a:pt x="2764206" y="200025"/>
                                </a:cubicBezTo>
                                <a:cubicBezTo>
                                  <a:pt x="2764714" y="200025"/>
                                  <a:pt x="2765095" y="200025"/>
                                  <a:pt x="2765603" y="200025"/>
                                </a:cubicBezTo>
                                <a:cubicBezTo>
                                  <a:pt x="2766111" y="200025"/>
                                  <a:pt x="2766619" y="200025"/>
                                  <a:pt x="2767127" y="199898"/>
                                </a:cubicBezTo>
                                <a:cubicBezTo>
                                  <a:pt x="2767508" y="199898"/>
                                  <a:pt x="2768016" y="199898"/>
                                  <a:pt x="2768524" y="199898"/>
                                </a:cubicBezTo>
                                <a:cubicBezTo>
                                  <a:pt x="2769032" y="199771"/>
                                  <a:pt x="2769540" y="199771"/>
                                  <a:pt x="2770048" y="199771"/>
                                </a:cubicBezTo>
                                <a:cubicBezTo>
                                  <a:pt x="2770429" y="199771"/>
                                  <a:pt x="2770937" y="199644"/>
                                  <a:pt x="2771445" y="199644"/>
                                </a:cubicBezTo>
                                <a:cubicBezTo>
                                  <a:pt x="2771953" y="199644"/>
                                  <a:pt x="2772461" y="199644"/>
                                  <a:pt x="2772969" y="199517"/>
                                </a:cubicBezTo>
                                <a:cubicBezTo>
                                  <a:pt x="2773350" y="199517"/>
                                  <a:pt x="2773858" y="199390"/>
                                  <a:pt x="2774366" y="199390"/>
                                </a:cubicBezTo>
                                <a:cubicBezTo>
                                  <a:pt x="2774874" y="199263"/>
                                  <a:pt x="2775382" y="199263"/>
                                  <a:pt x="2775890" y="199136"/>
                                </a:cubicBezTo>
                                <a:cubicBezTo>
                                  <a:pt x="2776271" y="199136"/>
                                  <a:pt x="2776779" y="199009"/>
                                  <a:pt x="2777287" y="199009"/>
                                </a:cubicBezTo>
                                <a:cubicBezTo>
                                  <a:pt x="2777795" y="198882"/>
                                  <a:pt x="2778303" y="198882"/>
                                  <a:pt x="2778811" y="198882"/>
                                </a:cubicBezTo>
                                <a:cubicBezTo>
                                  <a:pt x="2779192" y="198755"/>
                                  <a:pt x="2779700" y="198755"/>
                                  <a:pt x="2780208" y="198628"/>
                                </a:cubicBezTo>
                                <a:cubicBezTo>
                                  <a:pt x="2780716" y="198628"/>
                                  <a:pt x="2781224" y="198628"/>
                                  <a:pt x="2781732" y="198501"/>
                                </a:cubicBezTo>
                                <a:cubicBezTo>
                                  <a:pt x="2782113" y="198501"/>
                                  <a:pt x="2782621" y="198374"/>
                                  <a:pt x="2783129" y="198374"/>
                                </a:cubicBezTo>
                                <a:cubicBezTo>
                                  <a:pt x="2783637" y="198374"/>
                                  <a:pt x="2784145" y="198247"/>
                                  <a:pt x="2784526" y="198247"/>
                                </a:cubicBezTo>
                                <a:cubicBezTo>
                                  <a:pt x="2785034" y="198247"/>
                                  <a:pt x="2785542" y="198120"/>
                                  <a:pt x="2786050" y="198120"/>
                                </a:cubicBezTo>
                                <a:cubicBezTo>
                                  <a:pt x="2786558" y="197993"/>
                                  <a:pt x="2787066" y="197993"/>
                                  <a:pt x="2787447" y="197993"/>
                                </a:cubicBezTo>
                                <a:cubicBezTo>
                                  <a:pt x="2787955" y="197866"/>
                                  <a:pt x="2788463" y="197866"/>
                                  <a:pt x="2788971" y="197866"/>
                                </a:cubicBezTo>
                                <a:cubicBezTo>
                                  <a:pt x="2789479" y="197739"/>
                                  <a:pt x="2789987" y="197739"/>
                                  <a:pt x="2790368" y="197612"/>
                                </a:cubicBezTo>
                                <a:cubicBezTo>
                                  <a:pt x="2790876" y="197612"/>
                                  <a:pt x="2791384" y="197612"/>
                                  <a:pt x="2791892" y="197485"/>
                                </a:cubicBezTo>
                                <a:cubicBezTo>
                                  <a:pt x="2792400" y="197485"/>
                                  <a:pt x="2792908" y="197358"/>
                                  <a:pt x="2793289" y="197358"/>
                                </a:cubicBezTo>
                                <a:cubicBezTo>
                                  <a:pt x="2793797" y="197231"/>
                                  <a:pt x="2794305" y="197231"/>
                                  <a:pt x="2794813" y="197231"/>
                                </a:cubicBezTo>
                                <a:cubicBezTo>
                                  <a:pt x="2795321" y="197104"/>
                                  <a:pt x="2795829" y="197104"/>
                                  <a:pt x="2796210" y="196977"/>
                                </a:cubicBezTo>
                                <a:cubicBezTo>
                                  <a:pt x="2796718" y="196977"/>
                                  <a:pt x="2797226" y="196850"/>
                                  <a:pt x="2797734" y="196850"/>
                                </a:cubicBezTo>
                                <a:cubicBezTo>
                                  <a:pt x="2798242" y="196723"/>
                                  <a:pt x="2798750" y="196723"/>
                                  <a:pt x="2799131" y="196596"/>
                                </a:cubicBezTo>
                                <a:cubicBezTo>
                                  <a:pt x="2799639" y="196596"/>
                                  <a:pt x="2800147" y="196469"/>
                                  <a:pt x="2800655" y="196469"/>
                                </a:cubicBezTo>
                                <a:cubicBezTo>
                                  <a:pt x="2801163" y="196342"/>
                                  <a:pt x="2801544" y="196342"/>
                                  <a:pt x="2802052" y="196215"/>
                                </a:cubicBezTo>
                                <a:cubicBezTo>
                                  <a:pt x="2802560" y="196088"/>
                                  <a:pt x="2803068" y="196088"/>
                                  <a:pt x="2803576" y="195961"/>
                                </a:cubicBezTo>
                                <a:cubicBezTo>
                                  <a:pt x="2804084" y="195961"/>
                                  <a:pt x="2804465" y="195834"/>
                                  <a:pt x="2804973" y="195834"/>
                                </a:cubicBezTo>
                                <a:cubicBezTo>
                                  <a:pt x="2805481" y="195707"/>
                                  <a:pt x="2805989" y="195580"/>
                                  <a:pt x="2806497" y="195580"/>
                                </a:cubicBezTo>
                                <a:cubicBezTo>
                                  <a:pt x="2807005" y="195453"/>
                                  <a:pt x="2807386" y="195326"/>
                                  <a:pt x="2807894" y="195326"/>
                                </a:cubicBezTo>
                                <a:cubicBezTo>
                                  <a:pt x="2808402" y="195199"/>
                                  <a:pt x="2808910" y="195199"/>
                                  <a:pt x="2809418" y="195072"/>
                                </a:cubicBezTo>
                                <a:cubicBezTo>
                                  <a:pt x="2809926" y="194945"/>
                                  <a:pt x="2810307" y="194945"/>
                                  <a:pt x="2810815" y="194818"/>
                                </a:cubicBezTo>
                                <a:cubicBezTo>
                                  <a:pt x="2811323" y="194818"/>
                                  <a:pt x="2811831" y="194691"/>
                                  <a:pt x="2812339" y="194691"/>
                                </a:cubicBezTo>
                                <a:cubicBezTo>
                                  <a:pt x="2812847" y="194564"/>
                                  <a:pt x="2813228" y="194437"/>
                                  <a:pt x="2813736" y="194437"/>
                                </a:cubicBezTo>
                                <a:cubicBezTo>
                                  <a:pt x="2814244" y="194437"/>
                                  <a:pt x="2814752" y="194310"/>
                                  <a:pt x="2815260" y="194310"/>
                                </a:cubicBezTo>
                                <a:cubicBezTo>
                                  <a:pt x="2815768" y="194183"/>
                                  <a:pt x="2816149" y="194183"/>
                                  <a:pt x="2816657" y="194183"/>
                                </a:cubicBezTo>
                                <a:cubicBezTo>
                                  <a:pt x="2817165" y="194056"/>
                                  <a:pt x="2817673" y="194056"/>
                                  <a:pt x="2818181" y="193929"/>
                                </a:cubicBezTo>
                                <a:cubicBezTo>
                                  <a:pt x="2818562" y="193929"/>
                                  <a:pt x="2819070" y="193929"/>
                                  <a:pt x="2819578" y="193802"/>
                                </a:cubicBezTo>
                                <a:cubicBezTo>
                                  <a:pt x="2820086" y="193802"/>
                                  <a:pt x="2820594" y="193802"/>
                                  <a:pt x="2821102" y="193802"/>
                                </a:cubicBezTo>
                                <a:cubicBezTo>
                                  <a:pt x="2821483" y="193802"/>
                                  <a:pt x="2821991" y="193802"/>
                                  <a:pt x="2822499" y="193675"/>
                                </a:cubicBezTo>
                                <a:cubicBezTo>
                                  <a:pt x="2823007" y="193675"/>
                                  <a:pt x="2823515" y="193675"/>
                                  <a:pt x="2824023" y="193675"/>
                                </a:cubicBezTo>
                                <a:cubicBezTo>
                                  <a:pt x="2824404" y="193675"/>
                                  <a:pt x="2824912" y="193675"/>
                                  <a:pt x="2825420" y="193675"/>
                                </a:cubicBezTo>
                                <a:cubicBezTo>
                                  <a:pt x="2825928" y="193675"/>
                                  <a:pt x="2826436" y="193675"/>
                                  <a:pt x="2826944" y="193675"/>
                                </a:cubicBezTo>
                                <a:cubicBezTo>
                                  <a:pt x="2827325" y="193548"/>
                                  <a:pt x="2827833" y="193548"/>
                                  <a:pt x="2828341" y="193548"/>
                                </a:cubicBezTo>
                                <a:cubicBezTo>
                                  <a:pt x="2828849" y="193548"/>
                                  <a:pt x="2829357" y="193548"/>
                                  <a:pt x="2829865" y="193548"/>
                                </a:cubicBezTo>
                                <a:cubicBezTo>
                                  <a:pt x="2830246" y="193548"/>
                                  <a:pt x="2830754" y="193548"/>
                                  <a:pt x="2831262" y="193548"/>
                                </a:cubicBezTo>
                                <a:cubicBezTo>
                                  <a:pt x="2831770" y="193421"/>
                                  <a:pt x="2832278" y="193421"/>
                                  <a:pt x="2832786" y="193421"/>
                                </a:cubicBezTo>
                                <a:cubicBezTo>
                                  <a:pt x="2833167" y="193421"/>
                                  <a:pt x="2833675" y="193421"/>
                                  <a:pt x="2834183" y="193421"/>
                                </a:cubicBezTo>
                                <a:cubicBezTo>
                                  <a:pt x="2834691" y="193421"/>
                                  <a:pt x="2835199" y="193421"/>
                                  <a:pt x="2835580" y="193421"/>
                                </a:cubicBezTo>
                                <a:cubicBezTo>
                                  <a:pt x="2836088" y="193421"/>
                                  <a:pt x="2836596" y="193294"/>
                                  <a:pt x="2837104" y="193294"/>
                                </a:cubicBezTo>
                                <a:cubicBezTo>
                                  <a:pt x="2837612" y="193294"/>
                                  <a:pt x="2838120" y="193294"/>
                                  <a:pt x="2838501" y="193294"/>
                                </a:cubicBezTo>
                                <a:cubicBezTo>
                                  <a:pt x="2839009" y="193294"/>
                                  <a:pt x="2839517" y="193294"/>
                                  <a:pt x="2840025" y="193294"/>
                                </a:cubicBezTo>
                                <a:cubicBezTo>
                                  <a:pt x="2840533" y="193294"/>
                                  <a:pt x="2841041" y="193294"/>
                                  <a:pt x="2841422" y="193167"/>
                                </a:cubicBezTo>
                                <a:cubicBezTo>
                                  <a:pt x="2841930" y="193167"/>
                                  <a:pt x="2842438" y="193167"/>
                                  <a:pt x="2842946" y="193167"/>
                                </a:cubicBezTo>
                                <a:cubicBezTo>
                                  <a:pt x="2843454" y="193167"/>
                                  <a:pt x="2843962" y="193167"/>
                                  <a:pt x="2844343" y="193167"/>
                                </a:cubicBezTo>
                                <a:cubicBezTo>
                                  <a:pt x="2844851" y="193040"/>
                                  <a:pt x="2845359" y="193040"/>
                                  <a:pt x="2845867" y="193040"/>
                                </a:cubicBezTo>
                                <a:cubicBezTo>
                                  <a:pt x="2846375" y="193040"/>
                                  <a:pt x="2846883" y="192913"/>
                                  <a:pt x="2847264" y="192913"/>
                                </a:cubicBezTo>
                                <a:cubicBezTo>
                                  <a:pt x="2847772" y="192913"/>
                                  <a:pt x="2848280" y="192913"/>
                                  <a:pt x="2848788" y="192913"/>
                                </a:cubicBezTo>
                                <a:cubicBezTo>
                                  <a:pt x="2849296" y="192913"/>
                                  <a:pt x="2849677" y="192913"/>
                                  <a:pt x="2850185" y="192913"/>
                                </a:cubicBezTo>
                                <a:cubicBezTo>
                                  <a:pt x="2850693" y="192786"/>
                                  <a:pt x="2851201" y="192786"/>
                                  <a:pt x="2851709" y="192786"/>
                                </a:cubicBezTo>
                                <a:cubicBezTo>
                                  <a:pt x="2852217" y="192786"/>
                                  <a:pt x="2852598" y="192786"/>
                                  <a:pt x="2853106" y="192786"/>
                                </a:cubicBezTo>
                                <a:cubicBezTo>
                                  <a:pt x="2853614" y="192786"/>
                                  <a:pt x="2854122" y="192659"/>
                                  <a:pt x="2854630" y="192659"/>
                                </a:cubicBezTo>
                                <a:cubicBezTo>
                                  <a:pt x="2855138" y="192659"/>
                                  <a:pt x="2855519" y="192532"/>
                                  <a:pt x="2856027" y="192532"/>
                                </a:cubicBezTo>
                                <a:cubicBezTo>
                                  <a:pt x="2856535" y="192532"/>
                                  <a:pt x="2857043" y="192532"/>
                                  <a:pt x="2857551" y="192532"/>
                                </a:cubicBezTo>
                                <a:cubicBezTo>
                                  <a:pt x="2858059" y="192405"/>
                                  <a:pt x="2858440" y="192405"/>
                                  <a:pt x="2858948" y="192405"/>
                                </a:cubicBezTo>
                                <a:cubicBezTo>
                                  <a:pt x="2859456" y="192278"/>
                                  <a:pt x="2859964" y="192278"/>
                                  <a:pt x="2860472" y="192278"/>
                                </a:cubicBezTo>
                                <a:cubicBezTo>
                                  <a:pt x="2860980" y="192278"/>
                                  <a:pt x="2861361" y="192278"/>
                                  <a:pt x="2861869" y="192151"/>
                                </a:cubicBezTo>
                                <a:cubicBezTo>
                                  <a:pt x="2862377" y="192151"/>
                                  <a:pt x="2862885" y="192151"/>
                                  <a:pt x="2863393" y="192151"/>
                                </a:cubicBezTo>
                                <a:cubicBezTo>
                                  <a:pt x="2863901" y="192151"/>
                                  <a:pt x="2864282" y="192151"/>
                                  <a:pt x="2864790" y="192024"/>
                                </a:cubicBezTo>
                                <a:cubicBezTo>
                                  <a:pt x="2865298" y="192024"/>
                                  <a:pt x="2865806" y="192024"/>
                                  <a:pt x="2866314" y="192024"/>
                                </a:cubicBezTo>
                                <a:cubicBezTo>
                                  <a:pt x="2866822" y="191897"/>
                                  <a:pt x="2867203" y="191897"/>
                                  <a:pt x="2867711" y="191897"/>
                                </a:cubicBezTo>
                                <a:cubicBezTo>
                                  <a:pt x="2868219" y="191897"/>
                                  <a:pt x="2868727" y="191770"/>
                                  <a:pt x="2869235" y="191770"/>
                                </a:cubicBezTo>
                                <a:cubicBezTo>
                                  <a:pt x="2869616" y="191643"/>
                                  <a:pt x="2870124" y="191643"/>
                                  <a:pt x="2870632" y="191643"/>
                                </a:cubicBezTo>
                                <a:cubicBezTo>
                                  <a:pt x="2871140" y="191516"/>
                                  <a:pt x="2871648" y="191516"/>
                                  <a:pt x="2872156" y="191516"/>
                                </a:cubicBezTo>
                                <a:cubicBezTo>
                                  <a:pt x="2872537" y="191389"/>
                                  <a:pt x="2873045" y="191262"/>
                                  <a:pt x="2873553" y="191262"/>
                                </a:cubicBezTo>
                                <a:cubicBezTo>
                                  <a:pt x="2874061" y="191262"/>
                                  <a:pt x="2874569" y="191135"/>
                                  <a:pt x="2875077" y="191135"/>
                                </a:cubicBezTo>
                                <a:cubicBezTo>
                                  <a:pt x="2875458" y="191008"/>
                                  <a:pt x="2875966" y="191008"/>
                                  <a:pt x="2876474" y="191008"/>
                                </a:cubicBezTo>
                                <a:cubicBezTo>
                                  <a:pt x="2876982" y="190881"/>
                                  <a:pt x="2877490" y="190881"/>
                                  <a:pt x="2877998" y="190754"/>
                                </a:cubicBezTo>
                                <a:cubicBezTo>
                                  <a:pt x="2878379" y="190754"/>
                                  <a:pt x="2878887" y="190627"/>
                                  <a:pt x="2879395" y="190627"/>
                                </a:cubicBezTo>
                                <a:cubicBezTo>
                                  <a:pt x="2879903" y="190627"/>
                                  <a:pt x="2880411" y="190500"/>
                                  <a:pt x="2880919" y="190500"/>
                                </a:cubicBezTo>
                                <a:cubicBezTo>
                                  <a:pt x="2881300" y="190373"/>
                                  <a:pt x="2881808" y="190373"/>
                                  <a:pt x="2882316" y="190373"/>
                                </a:cubicBezTo>
                                <a:cubicBezTo>
                                  <a:pt x="2882824" y="190373"/>
                                  <a:pt x="2883332" y="190246"/>
                                  <a:pt x="2883713" y="190246"/>
                                </a:cubicBezTo>
                                <a:cubicBezTo>
                                  <a:pt x="2884221" y="190246"/>
                                  <a:pt x="2884729" y="190119"/>
                                  <a:pt x="2885237" y="190119"/>
                                </a:cubicBezTo>
                                <a:cubicBezTo>
                                  <a:pt x="2885745" y="190119"/>
                                  <a:pt x="2886253" y="190119"/>
                                  <a:pt x="2886634" y="189992"/>
                                </a:cubicBezTo>
                                <a:cubicBezTo>
                                  <a:pt x="2887142" y="189992"/>
                                  <a:pt x="2887650" y="189992"/>
                                  <a:pt x="2888158" y="189992"/>
                                </a:cubicBezTo>
                                <a:cubicBezTo>
                                  <a:pt x="2888666" y="189992"/>
                                  <a:pt x="2889174" y="189865"/>
                                  <a:pt x="2889555" y="189865"/>
                                </a:cubicBezTo>
                                <a:cubicBezTo>
                                  <a:pt x="2890063" y="189865"/>
                                  <a:pt x="2890571" y="189738"/>
                                  <a:pt x="2891079" y="189738"/>
                                </a:cubicBezTo>
                                <a:cubicBezTo>
                                  <a:pt x="2891587" y="189738"/>
                                  <a:pt x="2892095" y="189611"/>
                                  <a:pt x="2892476" y="189611"/>
                                </a:cubicBezTo>
                                <a:cubicBezTo>
                                  <a:pt x="2892984" y="189484"/>
                                  <a:pt x="2893492" y="189484"/>
                                  <a:pt x="2894000" y="189357"/>
                                </a:cubicBezTo>
                                <a:cubicBezTo>
                                  <a:pt x="2894508" y="189357"/>
                                  <a:pt x="2895016" y="189230"/>
                                  <a:pt x="2895397" y="189230"/>
                                </a:cubicBezTo>
                                <a:cubicBezTo>
                                  <a:pt x="2895905" y="189103"/>
                                  <a:pt x="2896413" y="189103"/>
                                  <a:pt x="2896921" y="188976"/>
                                </a:cubicBezTo>
                                <a:cubicBezTo>
                                  <a:pt x="2897429" y="188976"/>
                                  <a:pt x="2897937" y="188976"/>
                                  <a:pt x="2898318" y="188849"/>
                                </a:cubicBezTo>
                                <a:cubicBezTo>
                                  <a:pt x="2898826" y="188849"/>
                                  <a:pt x="2899334" y="188722"/>
                                  <a:pt x="2899842" y="188722"/>
                                </a:cubicBezTo>
                                <a:cubicBezTo>
                                  <a:pt x="2900350" y="188595"/>
                                  <a:pt x="2900731" y="188595"/>
                                  <a:pt x="2901239" y="188468"/>
                                </a:cubicBezTo>
                                <a:cubicBezTo>
                                  <a:pt x="2901747" y="188468"/>
                                  <a:pt x="2902255" y="188468"/>
                                  <a:pt x="2902763" y="188341"/>
                                </a:cubicBezTo>
                                <a:cubicBezTo>
                                  <a:pt x="2903271" y="188341"/>
                                  <a:pt x="2903652" y="188341"/>
                                  <a:pt x="2904160" y="188214"/>
                                </a:cubicBezTo>
                                <a:cubicBezTo>
                                  <a:pt x="2904668" y="188214"/>
                                  <a:pt x="2905176" y="188214"/>
                                  <a:pt x="2905684" y="188214"/>
                                </a:cubicBezTo>
                                <a:cubicBezTo>
                                  <a:pt x="2906192" y="188214"/>
                                  <a:pt x="2906573" y="188214"/>
                                  <a:pt x="2907081" y="188214"/>
                                </a:cubicBezTo>
                                <a:cubicBezTo>
                                  <a:pt x="2907589" y="188214"/>
                                  <a:pt x="2908097" y="188214"/>
                                  <a:pt x="2908605" y="188214"/>
                                </a:cubicBezTo>
                                <a:cubicBezTo>
                                  <a:pt x="2909113" y="188214"/>
                                  <a:pt x="2909494" y="188214"/>
                                  <a:pt x="2910002" y="188214"/>
                                </a:cubicBezTo>
                                <a:cubicBezTo>
                                  <a:pt x="2910510" y="188214"/>
                                  <a:pt x="2911018" y="188214"/>
                                  <a:pt x="2911526" y="188214"/>
                                </a:cubicBezTo>
                                <a:cubicBezTo>
                                  <a:pt x="2912034" y="188214"/>
                                  <a:pt x="2912415" y="188214"/>
                                  <a:pt x="2912923" y="188214"/>
                                </a:cubicBezTo>
                                <a:cubicBezTo>
                                  <a:pt x="2913431" y="188214"/>
                                  <a:pt x="2913939" y="188214"/>
                                  <a:pt x="2914447" y="188214"/>
                                </a:cubicBezTo>
                                <a:cubicBezTo>
                                  <a:pt x="2914955" y="188087"/>
                                  <a:pt x="2915336" y="188214"/>
                                  <a:pt x="2915844" y="188214"/>
                                </a:cubicBezTo>
                                <a:cubicBezTo>
                                  <a:pt x="2916352" y="188214"/>
                                  <a:pt x="2916860" y="188214"/>
                                  <a:pt x="2917368" y="188214"/>
                                </a:cubicBezTo>
                                <a:cubicBezTo>
                                  <a:pt x="2917749" y="188214"/>
                                  <a:pt x="2918257" y="188214"/>
                                  <a:pt x="2918765" y="188214"/>
                                </a:cubicBezTo>
                                <a:cubicBezTo>
                                  <a:pt x="2919273" y="188214"/>
                                  <a:pt x="2919781" y="188214"/>
                                  <a:pt x="2920289" y="188214"/>
                                </a:cubicBezTo>
                                <a:cubicBezTo>
                                  <a:pt x="2920670" y="188214"/>
                                  <a:pt x="2921178" y="188214"/>
                                  <a:pt x="2921686" y="188214"/>
                                </a:cubicBezTo>
                                <a:cubicBezTo>
                                  <a:pt x="2922194" y="188214"/>
                                  <a:pt x="2922702" y="188214"/>
                                  <a:pt x="2923210" y="188214"/>
                                </a:cubicBezTo>
                                <a:cubicBezTo>
                                  <a:pt x="2923591" y="188087"/>
                                  <a:pt x="2924099" y="188087"/>
                                  <a:pt x="2924607" y="188087"/>
                                </a:cubicBezTo>
                                <a:cubicBezTo>
                                  <a:pt x="2925115" y="188087"/>
                                  <a:pt x="2925623" y="188087"/>
                                  <a:pt x="2926131" y="188087"/>
                                </a:cubicBezTo>
                                <a:cubicBezTo>
                                  <a:pt x="2926512" y="188087"/>
                                  <a:pt x="2927020" y="187960"/>
                                  <a:pt x="2927528" y="187960"/>
                                </a:cubicBezTo>
                                <a:cubicBezTo>
                                  <a:pt x="2928036" y="187960"/>
                                  <a:pt x="2928544" y="187833"/>
                                  <a:pt x="2929052" y="187833"/>
                                </a:cubicBezTo>
                                <a:cubicBezTo>
                                  <a:pt x="2929433" y="187706"/>
                                  <a:pt x="2929941" y="187706"/>
                                  <a:pt x="2930449" y="187706"/>
                                </a:cubicBezTo>
                                <a:cubicBezTo>
                                  <a:pt x="2930957" y="187579"/>
                                  <a:pt x="2931465" y="187452"/>
                                  <a:pt x="2931973" y="187452"/>
                                </a:cubicBezTo>
                                <a:cubicBezTo>
                                  <a:pt x="2932354" y="187325"/>
                                  <a:pt x="2932862" y="187325"/>
                                  <a:pt x="2933370" y="187198"/>
                                </a:cubicBezTo>
                                <a:cubicBezTo>
                                  <a:pt x="2933878" y="187198"/>
                                  <a:pt x="2934386" y="187071"/>
                                  <a:pt x="2934767" y="187071"/>
                                </a:cubicBezTo>
                                <a:cubicBezTo>
                                  <a:pt x="2935275" y="186944"/>
                                  <a:pt x="2935783" y="186944"/>
                                  <a:pt x="2936291" y="186817"/>
                                </a:cubicBezTo>
                                <a:cubicBezTo>
                                  <a:pt x="2936799" y="186817"/>
                                  <a:pt x="2937307" y="186690"/>
                                  <a:pt x="2937688" y="186690"/>
                                </a:cubicBezTo>
                                <a:cubicBezTo>
                                  <a:pt x="2938196" y="186563"/>
                                  <a:pt x="2938704" y="186563"/>
                                  <a:pt x="2939212" y="186563"/>
                                </a:cubicBezTo>
                                <a:cubicBezTo>
                                  <a:pt x="2939720" y="186436"/>
                                  <a:pt x="2940228" y="186309"/>
                                  <a:pt x="2940609" y="186309"/>
                                </a:cubicBezTo>
                                <a:cubicBezTo>
                                  <a:pt x="2941117" y="186309"/>
                                  <a:pt x="2941625" y="186182"/>
                                  <a:pt x="2942133" y="186182"/>
                                </a:cubicBezTo>
                                <a:cubicBezTo>
                                  <a:pt x="2942641" y="186055"/>
                                  <a:pt x="2943149" y="186055"/>
                                  <a:pt x="2943530" y="186055"/>
                                </a:cubicBezTo>
                                <a:cubicBezTo>
                                  <a:pt x="2944038" y="185928"/>
                                  <a:pt x="2944546" y="185928"/>
                                  <a:pt x="2945054" y="185928"/>
                                </a:cubicBezTo>
                                <a:cubicBezTo>
                                  <a:pt x="2945562" y="185801"/>
                                  <a:pt x="2946070" y="185801"/>
                                  <a:pt x="2946451" y="185674"/>
                                </a:cubicBezTo>
                                <a:cubicBezTo>
                                  <a:pt x="2946959" y="185674"/>
                                  <a:pt x="2947467" y="185674"/>
                                  <a:pt x="2947975" y="185547"/>
                                </a:cubicBezTo>
                                <a:cubicBezTo>
                                  <a:pt x="2948483" y="185547"/>
                                  <a:pt x="2948991" y="185547"/>
                                  <a:pt x="2949372" y="185420"/>
                                </a:cubicBezTo>
                                <a:cubicBezTo>
                                  <a:pt x="2949880" y="185420"/>
                                  <a:pt x="2950388" y="185293"/>
                                  <a:pt x="2950896" y="185293"/>
                                </a:cubicBezTo>
                                <a:cubicBezTo>
                                  <a:pt x="2951404" y="185293"/>
                                  <a:pt x="2951785" y="185166"/>
                                  <a:pt x="2952293" y="185166"/>
                                </a:cubicBezTo>
                                <a:cubicBezTo>
                                  <a:pt x="2952801" y="185039"/>
                                  <a:pt x="2953309" y="185039"/>
                                  <a:pt x="2953817" y="185039"/>
                                </a:cubicBezTo>
                                <a:cubicBezTo>
                                  <a:pt x="2954325" y="184912"/>
                                  <a:pt x="2954706" y="184912"/>
                                  <a:pt x="2955214" y="184785"/>
                                </a:cubicBezTo>
                                <a:cubicBezTo>
                                  <a:pt x="2955722" y="184785"/>
                                  <a:pt x="2956230" y="184785"/>
                                  <a:pt x="2956738" y="184658"/>
                                </a:cubicBezTo>
                                <a:cubicBezTo>
                                  <a:pt x="2957246" y="184658"/>
                                  <a:pt x="2957627" y="184658"/>
                                  <a:pt x="2958135" y="184531"/>
                                </a:cubicBezTo>
                                <a:cubicBezTo>
                                  <a:pt x="2958643" y="184531"/>
                                  <a:pt x="2959151" y="184531"/>
                                  <a:pt x="2959659" y="184531"/>
                                </a:cubicBezTo>
                                <a:cubicBezTo>
                                  <a:pt x="2960167" y="184531"/>
                                  <a:pt x="2960548" y="184531"/>
                                  <a:pt x="2961056" y="184531"/>
                                </a:cubicBezTo>
                                <a:cubicBezTo>
                                  <a:pt x="2961564" y="184531"/>
                                  <a:pt x="2962072" y="184531"/>
                                  <a:pt x="2962580" y="184531"/>
                                </a:cubicBezTo>
                                <a:cubicBezTo>
                                  <a:pt x="2963088" y="184531"/>
                                  <a:pt x="2963469" y="184531"/>
                                  <a:pt x="2963977" y="184531"/>
                                </a:cubicBezTo>
                                <a:cubicBezTo>
                                  <a:pt x="2964485" y="184531"/>
                                  <a:pt x="2964993" y="184531"/>
                                  <a:pt x="2965501" y="184531"/>
                                </a:cubicBezTo>
                                <a:cubicBezTo>
                                  <a:pt x="2966009" y="184531"/>
                                  <a:pt x="2966390" y="184531"/>
                                  <a:pt x="2966898" y="184531"/>
                                </a:cubicBezTo>
                                <a:cubicBezTo>
                                  <a:pt x="2967406" y="184531"/>
                                  <a:pt x="2967914" y="184531"/>
                                  <a:pt x="2968422" y="184531"/>
                                </a:cubicBezTo>
                                <a:cubicBezTo>
                                  <a:pt x="2968803" y="184531"/>
                                  <a:pt x="2969311" y="184531"/>
                                  <a:pt x="2969819" y="184531"/>
                                </a:cubicBezTo>
                                <a:cubicBezTo>
                                  <a:pt x="2970327" y="184531"/>
                                  <a:pt x="2970835" y="184531"/>
                                  <a:pt x="2971343" y="184531"/>
                                </a:cubicBezTo>
                                <a:cubicBezTo>
                                  <a:pt x="2971724" y="184531"/>
                                  <a:pt x="2972232" y="184531"/>
                                  <a:pt x="2972740" y="184404"/>
                                </a:cubicBezTo>
                                <a:cubicBezTo>
                                  <a:pt x="2973248" y="184404"/>
                                  <a:pt x="2973756" y="184404"/>
                                  <a:pt x="2974264" y="184404"/>
                                </a:cubicBezTo>
                                <a:cubicBezTo>
                                  <a:pt x="2974645" y="184404"/>
                                  <a:pt x="2975153" y="184404"/>
                                  <a:pt x="2975661" y="184404"/>
                                </a:cubicBezTo>
                                <a:cubicBezTo>
                                  <a:pt x="2976169" y="184277"/>
                                  <a:pt x="2976677" y="184277"/>
                                  <a:pt x="2977185" y="184277"/>
                                </a:cubicBezTo>
                                <a:cubicBezTo>
                                  <a:pt x="2977566" y="184277"/>
                                  <a:pt x="2978074" y="184150"/>
                                  <a:pt x="2978582" y="184150"/>
                                </a:cubicBezTo>
                                <a:cubicBezTo>
                                  <a:pt x="2979090" y="184150"/>
                                  <a:pt x="2979598" y="184023"/>
                                  <a:pt x="2980106" y="184023"/>
                                </a:cubicBezTo>
                                <a:cubicBezTo>
                                  <a:pt x="2980487" y="184023"/>
                                  <a:pt x="2980995" y="183896"/>
                                  <a:pt x="2981503" y="183896"/>
                                </a:cubicBezTo>
                                <a:cubicBezTo>
                                  <a:pt x="2982011" y="183769"/>
                                  <a:pt x="2982519" y="183769"/>
                                  <a:pt x="2983027" y="183642"/>
                                </a:cubicBezTo>
                                <a:cubicBezTo>
                                  <a:pt x="2983408" y="183642"/>
                                  <a:pt x="2983916" y="183515"/>
                                  <a:pt x="2984424" y="183388"/>
                                </a:cubicBezTo>
                                <a:cubicBezTo>
                                  <a:pt x="2984932" y="183388"/>
                                  <a:pt x="2985440" y="183261"/>
                                  <a:pt x="2985821" y="183261"/>
                                </a:cubicBezTo>
                                <a:cubicBezTo>
                                  <a:pt x="2986329" y="183134"/>
                                  <a:pt x="2986837" y="183134"/>
                                  <a:pt x="2987345" y="183007"/>
                                </a:cubicBezTo>
                                <a:cubicBezTo>
                                  <a:pt x="2987853" y="183007"/>
                                  <a:pt x="2988361" y="182880"/>
                                  <a:pt x="2988742" y="182880"/>
                                </a:cubicBezTo>
                                <a:cubicBezTo>
                                  <a:pt x="2989250" y="182753"/>
                                  <a:pt x="2989758" y="182753"/>
                                  <a:pt x="2990266" y="182626"/>
                                </a:cubicBezTo>
                                <a:cubicBezTo>
                                  <a:pt x="2990774" y="182626"/>
                                  <a:pt x="2991282" y="182626"/>
                                  <a:pt x="2991663" y="182499"/>
                                </a:cubicBezTo>
                                <a:cubicBezTo>
                                  <a:pt x="2992171" y="182499"/>
                                  <a:pt x="2992679" y="182499"/>
                                  <a:pt x="2993187" y="182372"/>
                                </a:cubicBezTo>
                                <a:cubicBezTo>
                                  <a:pt x="2993695" y="182372"/>
                                  <a:pt x="2994203" y="182372"/>
                                  <a:pt x="2994584" y="182245"/>
                                </a:cubicBezTo>
                                <a:cubicBezTo>
                                  <a:pt x="2995092" y="182245"/>
                                  <a:pt x="2995600" y="182245"/>
                                  <a:pt x="2996108" y="182245"/>
                                </a:cubicBezTo>
                                <a:cubicBezTo>
                                  <a:pt x="2996616" y="182245"/>
                                  <a:pt x="2997124" y="182245"/>
                                  <a:pt x="2997505" y="182245"/>
                                </a:cubicBezTo>
                                <a:cubicBezTo>
                                  <a:pt x="2998013" y="182118"/>
                                  <a:pt x="2998521" y="182118"/>
                                  <a:pt x="2999029" y="182118"/>
                                </a:cubicBezTo>
                                <a:cubicBezTo>
                                  <a:pt x="2999537" y="181991"/>
                                  <a:pt x="3000045" y="181991"/>
                                  <a:pt x="3000426" y="181991"/>
                                </a:cubicBezTo>
                                <a:cubicBezTo>
                                  <a:pt x="3000934" y="181864"/>
                                  <a:pt x="3001442" y="181864"/>
                                  <a:pt x="3001950" y="181864"/>
                                </a:cubicBezTo>
                                <a:cubicBezTo>
                                  <a:pt x="3002458" y="181737"/>
                                  <a:pt x="3002839" y="181737"/>
                                  <a:pt x="3003347" y="181610"/>
                                </a:cubicBezTo>
                                <a:cubicBezTo>
                                  <a:pt x="3003855" y="181610"/>
                                  <a:pt x="3004363" y="181483"/>
                                  <a:pt x="3004871" y="181483"/>
                                </a:cubicBezTo>
                                <a:cubicBezTo>
                                  <a:pt x="3005379" y="181483"/>
                                  <a:pt x="3005760" y="181356"/>
                                  <a:pt x="3006268" y="181356"/>
                                </a:cubicBezTo>
                                <a:cubicBezTo>
                                  <a:pt x="3006776" y="181356"/>
                                  <a:pt x="3007284" y="181229"/>
                                  <a:pt x="3007792" y="181229"/>
                                </a:cubicBezTo>
                                <a:cubicBezTo>
                                  <a:pt x="3008300" y="181229"/>
                                  <a:pt x="3008681" y="181229"/>
                                  <a:pt x="3009189" y="181229"/>
                                </a:cubicBezTo>
                                <a:cubicBezTo>
                                  <a:pt x="3009697" y="181229"/>
                                  <a:pt x="3010205" y="181229"/>
                                  <a:pt x="3010713" y="181229"/>
                                </a:cubicBezTo>
                                <a:cubicBezTo>
                                  <a:pt x="3011221" y="181229"/>
                                  <a:pt x="3011602" y="181229"/>
                                  <a:pt x="3012110" y="181229"/>
                                </a:cubicBezTo>
                                <a:cubicBezTo>
                                  <a:pt x="3012618" y="181229"/>
                                  <a:pt x="3013126" y="181229"/>
                                  <a:pt x="3013634" y="181229"/>
                                </a:cubicBezTo>
                                <a:cubicBezTo>
                                  <a:pt x="3014142" y="181229"/>
                                  <a:pt x="3014523" y="181356"/>
                                  <a:pt x="3015031" y="181356"/>
                                </a:cubicBezTo>
                                <a:cubicBezTo>
                                  <a:pt x="3015539" y="181356"/>
                                  <a:pt x="3016047" y="181356"/>
                                  <a:pt x="3016555" y="181229"/>
                                </a:cubicBezTo>
                                <a:cubicBezTo>
                                  <a:pt x="3017063" y="181229"/>
                                  <a:pt x="3017444" y="181229"/>
                                  <a:pt x="3017952" y="181229"/>
                                </a:cubicBezTo>
                                <a:cubicBezTo>
                                  <a:pt x="3018460" y="181229"/>
                                  <a:pt x="3018968" y="181229"/>
                                  <a:pt x="3019476" y="181229"/>
                                </a:cubicBezTo>
                                <a:cubicBezTo>
                                  <a:pt x="3019857" y="181229"/>
                                  <a:pt x="3020365" y="181229"/>
                                  <a:pt x="3020873" y="181229"/>
                                </a:cubicBezTo>
                                <a:cubicBezTo>
                                  <a:pt x="3021381" y="181102"/>
                                  <a:pt x="3021889" y="181229"/>
                                  <a:pt x="3022397" y="181229"/>
                                </a:cubicBezTo>
                                <a:cubicBezTo>
                                  <a:pt x="3022778" y="181102"/>
                                  <a:pt x="3023286" y="181102"/>
                                  <a:pt x="3023794" y="181102"/>
                                </a:cubicBezTo>
                                <a:cubicBezTo>
                                  <a:pt x="3024302" y="181102"/>
                                  <a:pt x="3024810" y="181102"/>
                                  <a:pt x="3025318" y="181102"/>
                                </a:cubicBezTo>
                                <a:cubicBezTo>
                                  <a:pt x="3025699" y="181102"/>
                                  <a:pt x="3026207" y="181102"/>
                                  <a:pt x="3026715" y="181102"/>
                                </a:cubicBezTo>
                                <a:cubicBezTo>
                                  <a:pt x="3027223" y="181102"/>
                                  <a:pt x="3027731" y="181102"/>
                                  <a:pt x="3028239" y="180975"/>
                                </a:cubicBezTo>
                                <a:cubicBezTo>
                                  <a:pt x="3028620" y="180975"/>
                                  <a:pt x="3029128" y="180975"/>
                                  <a:pt x="3029636" y="180848"/>
                                </a:cubicBezTo>
                                <a:cubicBezTo>
                                  <a:pt x="3030144" y="180848"/>
                                  <a:pt x="3030652" y="180848"/>
                                  <a:pt x="3031160" y="180721"/>
                                </a:cubicBezTo>
                                <a:cubicBezTo>
                                  <a:pt x="3031541" y="180721"/>
                                  <a:pt x="3032049" y="180594"/>
                                  <a:pt x="3032557" y="180594"/>
                                </a:cubicBezTo>
                                <a:cubicBezTo>
                                  <a:pt x="3033065" y="180467"/>
                                  <a:pt x="3033573" y="180467"/>
                                  <a:pt x="3034081" y="180340"/>
                                </a:cubicBezTo>
                                <a:cubicBezTo>
                                  <a:pt x="3034462" y="180213"/>
                                  <a:pt x="3034970" y="180213"/>
                                  <a:pt x="3035478" y="180086"/>
                                </a:cubicBezTo>
                                <a:cubicBezTo>
                                  <a:pt x="3035986" y="180086"/>
                                  <a:pt x="3036494" y="180086"/>
                                  <a:pt x="3036875" y="179959"/>
                                </a:cubicBezTo>
                                <a:cubicBezTo>
                                  <a:pt x="3037383" y="179959"/>
                                  <a:pt x="3037891" y="179959"/>
                                  <a:pt x="3038399" y="179832"/>
                                </a:cubicBezTo>
                                <a:cubicBezTo>
                                  <a:pt x="3038907" y="179832"/>
                                  <a:pt x="3039415" y="179832"/>
                                  <a:pt x="3039796" y="179832"/>
                                </a:cubicBezTo>
                                <a:cubicBezTo>
                                  <a:pt x="3040304" y="179832"/>
                                  <a:pt x="3040812" y="179832"/>
                                  <a:pt x="3041320" y="179832"/>
                                </a:cubicBezTo>
                                <a:cubicBezTo>
                                  <a:pt x="3041828" y="179832"/>
                                  <a:pt x="3042336" y="179832"/>
                                  <a:pt x="3042717" y="179832"/>
                                </a:cubicBezTo>
                                <a:cubicBezTo>
                                  <a:pt x="3043225" y="179832"/>
                                  <a:pt x="3043733" y="179832"/>
                                  <a:pt x="3044241" y="179959"/>
                                </a:cubicBezTo>
                                <a:cubicBezTo>
                                  <a:pt x="3044749" y="179959"/>
                                  <a:pt x="3045257" y="179959"/>
                                  <a:pt x="3045638" y="179959"/>
                                </a:cubicBezTo>
                                <a:cubicBezTo>
                                  <a:pt x="3046146" y="179959"/>
                                  <a:pt x="3046654" y="179959"/>
                                  <a:pt x="3047162" y="180086"/>
                                </a:cubicBezTo>
                                <a:cubicBezTo>
                                  <a:pt x="3047670" y="180086"/>
                                  <a:pt x="3048178" y="180086"/>
                                  <a:pt x="3048559" y="180086"/>
                                </a:cubicBezTo>
                                <a:cubicBezTo>
                                  <a:pt x="3049067" y="179959"/>
                                  <a:pt x="3049575" y="179959"/>
                                  <a:pt x="3050083" y="179959"/>
                                </a:cubicBezTo>
                                <a:cubicBezTo>
                                  <a:pt x="3050591" y="179959"/>
                                  <a:pt x="3051099" y="179832"/>
                                  <a:pt x="3051480" y="179832"/>
                                </a:cubicBezTo>
                                <a:cubicBezTo>
                                  <a:pt x="3051988" y="179832"/>
                                  <a:pt x="3052496" y="179705"/>
                                  <a:pt x="3053004" y="179578"/>
                                </a:cubicBezTo>
                                <a:cubicBezTo>
                                  <a:pt x="3053512" y="179578"/>
                                  <a:pt x="3053893" y="179451"/>
                                  <a:pt x="3054401" y="179451"/>
                                </a:cubicBezTo>
                                <a:cubicBezTo>
                                  <a:pt x="3054909" y="179324"/>
                                  <a:pt x="3055417" y="179324"/>
                                  <a:pt x="3055925" y="179197"/>
                                </a:cubicBezTo>
                                <a:cubicBezTo>
                                  <a:pt x="3056433" y="179197"/>
                                  <a:pt x="3056814" y="179197"/>
                                  <a:pt x="3057322" y="179070"/>
                                </a:cubicBezTo>
                                <a:cubicBezTo>
                                  <a:pt x="3057830" y="179070"/>
                                  <a:pt x="3058338" y="178943"/>
                                  <a:pt x="3058846" y="178943"/>
                                </a:cubicBezTo>
                                <a:cubicBezTo>
                                  <a:pt x="3059354" y="178943"/>
                                  <a:pt x="3059735" y="178816"/>
                                  <a:pt x="3060243" y="178816"/>
                                </a:cubicBezTo>
                                <a:cubicBezTo>
                                  <a:pt x="3060751" y="178816"/>
                                  <a:pt x="3061259" y="178816"/>
                                  <a:pt x="3061767" y="178816"/>
                                </a:cubicBezTo>
                                <a:cubicBezTo>
                                  <a:pt x="3062275" y="178689"/>
                                  <a:pt x="3062656" y="178689"/>
                                  <a:pt x="3063164" y="178689"/>
                                </a:cubicBezTo>
                                <a:cubicBezTo>
                                  <a:pt x="3063672" y="178689"/>
                                  <a:pt x="3064180" y="178562"/>
                                  <a:pt x="3064688" y="178562"/>
                                </a:cubicBezTo>
                                <a:cubicBezTo>
                                  <a:pt x="3065196" y="178562"/>
                                  <a:pt x="3065577" y="178435"/>
                                  <a:pt x="3066085" y="178435"/>
                                </a:cubicBezTo>
                                <a:cubicBezTo>
                                  <a:pt x="3066593" y="178308"/>
                                  <a:pt x="3067101" y="178308"/>
                                  <a:pt x="3067609" y="178308"/>
                                </a:cubicBezTo>
                                <a:cubicBezTo>
                                  <a:pt x="3068117" y="178308"/>
                                  <a:pt x="3068498" y="178181"/>
                                  <a:pt x="3069006" y="178181"/>
                                </a:cubicBezTo>
                                <a:cubicBezTo>
                                  <a:pt x="3069514" y="178181"/>
                                  <a:pt x="3070022" y="178054"/>
                                  <a:pt x="3070530" y="178054"/>
                                </a:cubicBezTo>
                                <a:cubicBezTo>
                                  <a:pt x="3070911" y="178054"/>
                                  <a:pt x="3071419" y="177927"/>
                                  <a:pt x="3071927" y="177927"/>
                                </a:cubicBezTo>
                                <a:cubicBezTo>
                                  <a:pt x="3072435" y="177927"/>
                                  <a:pt x="3072943" y="177927"/>
                                  <a:pt x="3073451" y="177927"/>
                                </a:cubicBezTo>
                                <a:cubicBezTo>
                                  <a:pt x="3073832" y="177800"/>
                                  <a:pt x="3074340" y="177800"/>
                                  <a:pt x="3074848" y="177800"/>
                                </a:cubicBezTo>
                                <a:cubicBezTo>
                                  <a:pt x="3075356" y="177800"/>
                                  <a:pt x="3075864" y="177800"/>
                                  <a:pt x="3076372" y="177673"/>
                                </a:cubicBezTo>
                                <a:cubicBezTo>
                                  <a:pt x="3076753" y="177673"/>
                                  <a:pt x="3077261" y="177673"/>
                                  <a:pt x="3077769" y="177673"/>
                                </a:cubicBezTo>
                                <a:cubicBezTo>
                                  <a:pt x="3078277" y="177546"/>
                                  <a:pt x="3078785" y="177546"/>
                                  <a:pt x="3079293" y="177546"/>
                                </a:cubicBezTo>
                                <a:cubicBezTo>
                                  <a:pt x="3079674" y="177546"/>
                                  <a:pt x="3080182" y="177546"/>
                                  <a:pt x="3080690" y="177546"/>
                                </a:cubicBezTo>
                                <a:cubicBezTo>
                                  <a:pt x="3081198" y="177546"/>
                                  <a:pt x="3081706" y="177419"/>
                                  <a:pt x="3082214" y="177419"/>
                                </a:cubicBezTo>
                                <a:cubicBezTo>
                                  <a:pt x="3082595" y="177419"/>
                                  <a:pt x="3083103" y="177419"/>
                                  <a:pt x="3083611" y="177419"/>
                                </a:cubicBezTo>
                                <a:cubicBezTo>
                                  <a:pt x="3084119" y="177419"/>
                                  <a:pt x="3084627" y="177419"/>
                                  <a:pt x="3085135" y="177419"/>
                                </a:cubicBezTo>
                                <a:cubicBezTo>
                                  <a:pt x="3085516" y="177419"/>
                                  <a:pt x="3086024" y="177419"/>
                                  <a:pt x="3086532" y="177419"/>
                                </a:cubicBezTo>
                                <a:cubicBezTo>
                                  <a:pt x="3087040" y="177419"/>
                                  <a:pt x="3087548" y="177419"/>
                                  <a:pt x="3087929" y="177419"/>
                                </a:cubicBezTo>
                                <a:cubicBezTo>
                                  <a:pt x="3088437" y="177419"/>
                                  <a:pt x="3088945" y="177546"/>
                                  <a:pt x="3089453" y="177419"/>
                                </a:cubicBezTo>
                                <a:cubicBezTo>
                                  <a:pt x="3089961" y="177419"/>
                                  <a:pt x="3090469" y="177419"/>
                                  <a:pt x="3090850" y="177419"/>
                                </a:cubicBezTo>
                                <a:cubicBezTo>
                                  <a:pt x="3091358" y="177419"/>
                                  <a:pt x="3091866" y="177292"/>
                                  <a:pt x="3092374" y="177292"/>
                                </a:cubicBezTo>
                                <a:cubicBezTo>
                                  <a:pt x="3092882" y="177292"/>
                                  <a:pt x="3093390" y="177292"/>
                                  <a:pt x="3093771" y="177292"/>
                                </a:cubicBezTo>
                                <a:cubicBezTo>
                                  <a:pt x="3094279" y="177165"/>
                                  <a:pt x="3094787" y="177165"/>
                                  <a:pt x="3095295" y="177165"/>
                                </a:cubicBezTo>
                                <a:cubicBezTo>
                                  <a:pt x="3095803" y="177038"/>
                                  <a:pt x="3096311" y="177038"/>
                                  <a:pt x="3096692" y="176911"/>
                                </a:cubicBezTo>
                                <a:cubicBezTo>
                                  <a:pt x="3097200" y="176911"/>
                                  <a:pt x="3097708" y="176911"/>
                                  <a:pt x="3098216" y="176784"/>
                                </a:cubicBezTo>
                                <a:cubicBezTo>
                                  <a:pt x="3098724" y="176784"/>
                                  <a:pt x="3099232" y="176657"/>
                                  <a:pt x="3099613" y="176657"/>
                                </a:cubicBezTo>
                                <a:cubicBezTo>
                                  <a:pt x="3100121" y="176657"/>
                                  <a:pt x="3100629" y="176530"/>
                                  <a:pt x="3101137" y="176530"/>
                                </a:cubicBezTo>
                                <a:cubicBezTo>
                                  <a:pt x="3101645" y="176403"/>
                                  <a:pt x="3102026" y="176403"/>
                                  <a:pt x="3102534" y="176403"/>
                                </a:cubicBezTo>
                                <a:cubicBezTo>
                                  <a:pt x="3103042" y="176276"/>
                                  <a:pt x="3103550" y="176276"/>
                                  <a:pt x="3104058" y="176276"/>
                                </a:cubicBezTo>
                                <a:cubicBezTo>
                                  <a:pt x="3104566" y="176276"/>
                                  <a:pt x="3104947" y="176149"/>
                                  <a:pt x="3105455" y="176149"/>
                                </a:cubicBezTo>
                                <a:cubicBezTo>
                                  <a:pt x="3105963" y="176149"/>
                                  <a:pt x="3106471" y="176149"/>
                                  <a:pt x="3106979" y="176149"/>
                                </a:cubicBezTo>
                                <a:cubicBezTo>
                                  <a:pt x="3107487" y="176022"/>
                                  <a:pt x="3107868" y="176022"/>
                                  <a:pt x="3108376" y="175895"/>
                                </a:cubicBezTo>
                                <a:cubicBezTo>
                                  <a:pt x="3108884" y="175895"/>
                                  <a:pt x="3109392" y="175768"/>
                                  <a:pt x="3109900" y="175768"/>
                                </a:cubicBezTo>
                                <a:cubicBezTo>
                                  <a:pt x="3110408" y="175641"/>
                                  <a:pt x="3110789" y="175514"/>
                                  <a:pt x="3111297" y="175387"/>
                                </a:cubicBezTo>
                                <a:cubicBezTo>
                                  <a:pt x="3111805" y="175387"/>
                                  <a:pt x="3112313" y="175260"/>
                                  <a:pt x="3112821" y="175133"/>
                                </a:cubicBezTo>
                                <a:cubicBezTo>
                                  <a:pt x="3113329" y="175006"/>
                                  <a:pt x="3113710" y="174879"/>
                                  <a:pt x="3114218" y="174879"/>
                                </a:cubicBezTo>
                                <a:cubicBezTo>
                                  <a:pt x="3114726" y="174752"/>
                                  <a:pt x="3115234" y="174752"/>
                                  <a:pt x="3115742" y="174625"/>
                                </a:cubicBezTo>
                                <a:cubicBezTo>
                                  <a:pt x="3116250" y="174625"/>
                                  <a:pt x="3116631" y="174625"/>
                                  <a:pt x="3117139" y="174625"/>
                                </a:cubicBezTo>
                                <a:cubicBezTo>
                                  <a:pt x="3117647" y="174498"/>
                                  <a:pt x="3118155" y="174625"/>
                                  <a:pt x="3118663" y="174625"/>
                                </a:cubicBezTo>
                                <a:cubicBezTo>
                                  <a:pt x="3119044" y="174625"/>
                                  <a:pt x="3119552" y="174625"/>
                                  <a:pt x="3120060" y="174625"/>
                                </a:cubicBezTo>
                                <a:cubicBezTo>
                                  <a:pt x="3120568" y="174625"/>
                                  <a:pt x="3121076" y="174625"/>
                                  <a:pt x="3121584" y="174625"/>
                                </a:cubicBezTo>
                                <a:cubicBezTo>
                                  <a:pt x="3121965" y="174625"/>
                                  <a:pt x="3122473" y="174625"/>
                                  <a:pt x="3122981" y="174625"/>
                                </a:cubicBezTo>
                                <a:cubicBezTo>
                                  <a:pt x="3123489" y="174625"/>
                                  <a:pt x="3123997" y="174625"/>
                                  <a:pt x="3124505" y="174625"/>
                                </a:cubicBezTo>
                                <a:cubicBezTo>
                                  <a:pt x="3124886" y="174625"/>
                                  <a:pt x="3125394" y="174625"/>
                                  <a:pt x="3125902" y="174625"/>
                                </a:cubicBezTo>
                                <a:cubicBezTo>
                                  <a:pt x="3126410" y="174625"/>
                                  <a:pt x="3126918" y="174625"/>
                                  <a:pt x="3127426" y="174625"/>
                                </a:cubicBezTo>
                                <a:cubicBezTo>
                                  <a:pt x="3127807" y="174625"/>
                                  <a:pt x="3128315" y="174625"/>
                                  <a:pt x="3128823" y="174625"/>
                                </a:cubicBezTo>
                                <a:cubicBezTo>
                                  <a:pt x="3129331" y="174625"/>
                                  <a:pt x="3129839" y="174625"/>
                                  <a:pt x="3130347" y="174625"/>
                                </a:cubicBezTo>
                                <a:cubicBezTo>
                                  <a:pt x="3130728" y="174625"/>
                                  <a:pt x="3131236" y="174625"/>
                                  <a:pt x="3131744" y="174625"/>
                                </a:cubicBezTo>
                                <a:cubicBezTo>
                                  <a:pt x="3132252" y="174752"/>
                                  <a:pt x="3132760" y="174752"/>
                                  <a:pt x="3133268" y="174752"/>
                                </a:cubicBezTo>
                                <a:cubicBezTo>
                                  <a:pt x="3133649" y="174752"/>
                                  <a:pt x="3134157" y="174752"/>
                                  <a:pt x="3134665" y="174752"/>
                                </a:cubicBezTo>
                                <a:cubicBezTo>
                                  <a:pt x="3135173" y="174752"/>
                                  <a:pt x="3135681" y="174752"/>
                                  <a:pt x="3136062" y="174625"/>
                                </a:cubicBezTo>
                                <a:cubicBezTo>
                                  <a:pt x="3136570" y="174625"/>
                                  <a:pt x="3137078" y="174625"/>
                                  <a:pt x="3137586" y="174625"/>
                                </a:cubicBezTo>
                                <a:cubicBezTo>
                                  <a:pt x="3138094" y="174625"/>
                                  <a:pt x="3138602" y="174625"/>
                                  <a:pt x="3138983" y="174625"/>
                                </a:cubicBezTo>
                                <a:cubicBezTo>
                                  <a:pt x="3139491" y="174498"/>
                                  <a:pt x="3139999" y="174498"/>
                                  <a:pt x="3140507" y="174498"/>
                                </a:cubicBezTo>
                                <a:cubicBezTo>
                                  <a:pt x="3141015" y="174371"/>
                                  <a:pt x="3141523" y="174371"/>
                                  <a:pt x="3141904" y="174371"/>
                                </a:cubicBezTo>
                                <a:cubicBezTo>
                                  <a:pt x="3142412" y="174244"/>
                                  <a:pt x="3142920" y="174244"/>
                                  <a:pt x="3143428" y="174117"/>
                                </a:cubicBezTo>
                                <a:cubicBezTo>
                                  <a:pt x="3143936" y="174117"/>
                                  <a:pt x="3144444" y="174117"/>
                                  <a:pt x="3144825" y="174117"/>
                                </a:cubicBezTo>
                                <a:cubicBezTo>
                                  <a:pt x="3145333" y="173990"/>
                                  <a:pt x="3145841" y="173990"/>
                                  <a:pt x="3146349" y="173863"/>
                                </a:cubicBezTo>
                                <a:cubicBezTo>
                                  <a:pt x="3146857" y="173863"/>
                                  <a:pt x="3147365" y="173863"/>
                                  <a:pt x="3147746" y="173863"/>
                                </a:cubicBezTo>
                                <a:cubicBezTo>
                                  <a:pt x="3148254" y="173863"/>
                                  <a:pt x="3148762" y="173863"/>
                                  <a:pt x="3149270" y="173863"/>
                                </a:cubicBezTo>
                                <a:cubicBezTo>
                                  <a:pt x="3149778" y="173863"/>
                                  <a:pt x="3150286" y="173863"/>
                                  <a:pt x="3150667" y="173990"/>
                                </a:cubicBezTo>
                                <a:cubicBezTo>
                                  <a:pt x="3151175" y="173990"/>
                                  <a:pt x="3151683" y="174117"/>
                                  <a:pt x="3152191" y="174117"/>
                                </a:cubicBezTo>
                                <a:cubicBezTo>
                                  <a:pt x="3152699" y="174244"/>
                                  <a:pt x="3153080" y="174371"/>
                                  <a:pt x="3153588" y="174371"/>
                                </a:cubicBezTo>
                                <a:cubicBezTo>
                                  <a:pt x="3154096" y="174498"/>
                                  <a:pt x="3154604" y="174498"/>
                                  <a:pt x="3155112" y="174625"/>
                                </a:cubicBezTo>
                                <a:cubicBezTo>
                                  <a:pt x="3155620" y="174625"/>
                                  <a:pt x="3156001" y="174752"/>
                                  <a:pt x="3156509" y="174752"/>
                                </a:cubicBezTo>
                                <a:cubicBezTo>
                                  <a:pt x="3157017" y="174752"/>
                                  <a:pt x="3157525" y="174752"/>
                                  <a:pt x="3158033" y="174752"/>
                                </a:cubicBezTo>
                                <a:cubicBezTo>
                                  <a:pt x="3158541" y="174752"/>
                                  <a:pt x="3158922" y="174752"/>
                                  <a:pt x="3159430" y="174752"/>
                                </a:cubicBezTo>
                                <a:cubicBezTo>
                                  <a:pt x="3159938" y="174752"/>
                                  <a:pt x="3160446" y="174625"/>
                                  <a:pt x="3160954" y="174625"/>
                                </a:cubicBezTo>
                                <a:cubicBezTo>
                                  <a:pt x="3161462" y="174625"/>
                                  <a:pt x="3161843" y="174625"/>
                                  <a:pt x="3162351" y="174625"/>
                                </a:cubicBezTo>
                                <a:cubicBezTo>
                                  <a:pt x="3162859" y="174498"/>
                                  <a:pt x="3163367" y="174498"/>
                                  <a:pt x="3163875" y="174498"/>
                                </a:cubicBezTo>
                                <a:cubicBezTo>
                                  <a:pt x="3164383" y="174498"/>
                                  <a:pt x="3164764" y="174498"/>
                                  <a:pt x="3165272" y="174498"/>
                                </a:cubicBezTo>
                                <a:cubicBezTo>
                                  <a:pt x="3165780" y="174498"/>
                                  <a:pt x="3166288" y="174371"/>
                                  <a:pt x="3166796" y="174371"/>
                                </a:cubicBezTo>
                                <a:cubicBezTo>
                                  <a:pt x="3167304" y="174371"/>
                                  <a:pt x="3167685" y="174371"/>
                                  <a:pt x="3168193" y="174371"/>
                                </a:cubicBezTo>
                                <a:cubicBezTo>
                                  <a:pt x="3168701" y="174244"/>
                                  <a:pt x="3169209" y="174244"/>
                                  <a:pt x="3169717" y="174244"/>
                                </a:cubicBezTo>
                                <a:cubicBezTo>
                                  <a:pt x="3170098" y="174244"/>
                                  <a:pt x="3170606" y="174244"/>
                                  <a:pt x="3171114" y="174117"/>
                                </a:cubicBezTo>
                                <a:cubicBezTo>
                                  <a:pt x="3171622" y="174117"/>
                                  <a:pt x="3172130" y="174117"/>
                                  <a:pt x="3172638" y="174117"/>
                                </a:cubicBezTo>
                                <a:cubicBezTo>
                                  <a:pt x="3173019" y="174117"/>
                                  <a:pt x="3173527" y="174117"/>
                                  <a:pt x="3174035" y="174117"/>
                                </a:cubicBezTo>
                                <a:cubicBezTo>
                                  <a:pt x="3174543" y="174244"/>
                                  <a:pt x="3175051" y="174244"/>
                                  <a:pt x="3175559" y="174371"/>
                                </a:cubicBezTo>
                                <a:cubicBezTo>
                                  <a:pt x="3175940" y="174498"/>
                                  <a:pt x="3176448" y="174498"/>
                                  <a:pt x="3176956" y="174625"/>
                                </a:cubicBezTo>
                                <a:cubicBezTo>
                                  <a:pt x="3177464" y="174752"/>
                                  <a:pt x="3177972" y="174879"/>
                                  <a:pt x="3178480" y="175006"/>
                                </a:cubicBezTo>
                                <a:cubicBezTo>
                                  <a:pt x="3178861" y="175133"/>
                                  <a:pt x="3179369" y="175260"/>
                                  <a:pt x="3179877" y="175387"/>
                                </a:cubicBezTo>
                                <a:cubicBezTo>
                                  <a:pt x="3180385" y="175514"/>
                                  <a:pt x="3180893" y="175514"/>
                                  <a:pt x="3181401" y="175641"/>
                                </a:cubicBezTo>
                                <a:cubicBezTo>
                                  <a:pt x="3181782" y="175768"/>
                                  <a:pt x="3182290" y="175895"/>
                                  <a:pt x="3182798" y="176022"/>
                                </a:cubicBezTo>
                                <a:cubicBezTo>
                                  <a:pt x="3183306" y="176149"/>
                                  <a:pt x="3183814" y="176149"/>
                                  <a:pt x="3184322" y="176276"/>
                                </a:cubicBezTo>
                                <a:cubicBezTo>
                                  <a:pt x="3184703" y="176403"/>
                                  <a:pt x="3185211" y="176530"/>
                                  <a:pt x="3185719" y="176657"/>
                                </a:cubicBezTo>
                                <a:cubicBezTo>
                                  <a:pt x="3186227" y="176784"/>
                                  <a:pt x="3186735" y="176911"/>
                                  <a:pt x="3187116" y="177038"/>
                                </a:cubicBezTo>
                                <a:cubicBezTo>
                                  <a:pt x="3187624" y="177165"/>
                                  <a:pt x="3188132" y="177292"/>
                                  <a:pt x="3188640" y="177419"/>
                                </a:cubicBezTo>
                                <a:cubicBezTo>
                                  <a:pt x="3189148" y="177546"/>
                                  <a:pt x="3189656" y="177673"/>
                                  <a:pt x="3190037" y="177927"/>
                                </a:cubicBezTo>
                                <a:cubicBezTo>
                                  <a:pt x="3190545" y="178054"/>
                                  <a:pt x="3191053" y="178181"/>
                                  <a:pt x="3191561" y="178308"/>
                                </a:cubicBezTo>
                                <a:cubicBezTo>
                                  <a:pt x="3192069" y="178435"/>
                                  <a:pt x="3192577" y="178562"/>
                                  <a:pt x="3192958" y="178689"/>
                                </a:cubicBezTo>
                                <a:cubicBezTo>
                                  <a:pt x="3193466" y="178816"/>
                                  <a:pt x="3193974" y="178816"/>
                                  <a:pt x="3194482" y="178943"/>
                                </a:cubicBezTo>
                                <a:cubicBezTo>
                                  <a:pt x="3194990" y="179070"/>
                                  <a:pt x="3195498" y="179197"/>
                                  <a:pt x="3195879" y="179197"/>
                                </a:cubicBezTo>
                                <a:cubicBezTo>
                                  <a:pt x="3196387" y="179324"/>
                                  <a:pt x="3196895" y="179324"/>
                                  <a:pt x="3197403" y="179451"/>
                                </a:cubicBezTo>
                                <a:cubicBezTo>
                                  <a:pt x="3197911" y="179578"/>
                                  <a:pt x="3198419" y="179705"/>
                                  <a:pt x="3198800" y="179832"/>
                                </a:cubicBezTo>
                                <a:cubicBezTo>
                                  <a:pt x="3199308" y="179959"/>
                                  <a:pt x="3199816" y="179959"/>
                                  <a:pt x="3200324" y="180086"/>
                                </a:cubicBezTo>
                                <a:cubicBezTo>
                                  <a:pt x="3200832" y="180340"/>
                                  <a:pt x="3201340" y="180467"/>
                                  <a:pt x="3201721" y="180594"/>
                                </a:cubicBezTo>
                                <a:cubicBezTo>
                                  <a:pt x="3202229" y="180721"/>
                                  <a:pt x="3202737" y="180975"/>
                                  <a:pt x="3203245" y="181102"/>
                                </a:cubicBezTo>
                                <a:cubicBezTo>
                                  <a:pt x="3203753" y="181356"/>
                                  <a:pt x="3204134" y="181483"/>
                                  <a:pt x="3204642" y="181610"/>
                                </a:cubicBezTo>
                                <a:cubicBezTo>
                                  <a:pt x="3205150" y="181864"/>
                                  <a:pt x="3205658" y="181991"/>
                                  <a:pt x="3206166" y="182245"/>
                                </a:cubicBezTo>
                                <a:cubicBezTo>
                                  <a:pt x="3206674" y="182372"/>
                                  <a:pt x="3207055" y="182499"/>
                                  <a:pt x="3207563" y="182753"/>
                                </a:cubicBezTo>
                                <a:cubicBezTo>
                                  <a:pt x="3208071" y="182880"/>
                                  <a:pt x="3208579" y="183134"/>
                                  <a:pt x="3209087" y="183261"/>
                                </a:cubicBezTo>
                                <a:cubicBezTo>
                                  <a:pt x="3209595" y="183515"/>
                                  <a:pt x="3209976" y="183642"/>
                                  <a:pt x="3210484" y="183896"/>
                                </a:cubicBezTo>
                                <a:cubicBezTo>
                                  <a:pt x="3210992" y="184150"/>
                                  <a:pt x="3211500" y="184404"/>
                                  <a:pt x="3212008" y="184658"/>
                                </a:cubicBezTo>
                                <a:cubicBezTo>
                                  <a:pt x="3212516" y="184912"/>
                                  <a:pt x="3212897" y="185166"/>
                                  <a:pt x="3213405" y="185420"/>
                                </a:cubicBezTo>
                                <a:cubicBezTo>
                                  <a:pt x="3213913" y="185674"/>
                                  <a:pt x="3214421" y="186055"/>
                                  <a:pt x="3214929" y="186309"/>
                                </a:cubicBezTo>
                                <a:cubicBezTo>
                                  <a:pt x="3215437" y="186563"/>
                                  <a:pt x="3215818" y="186944"/>
                                  <a:pt x="3216326" y="187198"/>
                                </a:cubicBezTo>
                                <a:cubicBezTo>
                                  <a:pt x="3216834" y="187579"/>
                                  <a:pt x="3217342" y="187833"/>
                                  <a:pt x="3217850" y="188214"/>
                                </a:cubicBezTo>
                                <a:cubicBezTo>
                                  <a:pt x="3218358" y="188468"/>
                                  <a:pt x="3218739" y="188722"/>
                                  <a:pt x="3219247" y="189103"/>
                                </a:cubicBezTo>
                                <a:cubicBezTo>
                                  <a:pt x="3219755" y="189357"/>
                                  <a:pt x="3220263" y="189611"/>
                                  <a:pt x="3220771" y="189992"/>
                                </a:cubicBezTo>
                                <a:cubicBezTo>
                                  <a:pt x="3221152" y="190246"/>
                                  <a:pt x="3221660" y="190500"/>
                                  <a:pt x="3222168" y="190881"/>
                                </a:cubicBezTo>
                                <a:cubicBezTo>
                                  <a:pt x="3222676" y="191135"/>
                                  <a:pt x="3223184" y="191516"/>
                                  <a:pt x="3223692" y="191897"/>
                                </a:cubicBezTo>
                                <a:cubicBezTo>
                                  <a:pt x="3224073" y="192151"/>
                                  <a:pt x="3224581" y="192532"/>
                                  <a:pt x="3225089" y="192913"/>
                                </a:cubicBezTo>
                                <a:cubicBezTo>
                                  <a:pt x="3225597" y="193294"/>
                                  <a:pt x="3226105" y="193675"/>
                                  <a:pt x="3226613" y="194056"/>
                                </a:cubicBezTo>
                                <a:cubicBezTo>
                                  <a:pt x="3226994" y="194437"/>
                                  <a:pt x="3227502" y="194818"/>
                                  <a:pt x="3228010" y="195326"/>
                                </a:cubicBezTo>
                                <a:cubicBezTo>
                                  <a:pt x="3228518" y="195707"/>
                                  <a:pt x="3229026" y="196088"/>
                                  <a:pt x="3229534" y="196596"/>
                                </a:cubicBezTo>
                                <a:cubicBezTo>
                                  <a:pt x="3229915" y="197104"/>
                                  <a:pt x="3230423" y="197485"/>
                                  <a:pt x="3230931" y="197993"/>
                                </a:cubicBezTo>
                                <a:cubicBezTo>
                                  <a:pt x="3231439" y="198501"/>
                                  <a:pt x="3231947" y="198882"/>
                                  <a:pt x="3232455" y="199390"/>
                                </a:cubicBezTo>
                                <a:cubicBezTo>
                                  <a:pt x="3232836" y="199898"/>
                                  <a:pt x="3233344" y="200406"/>
                                  <a:pt x="3233852" y="200914"/>
                                </a:cubicBezTo>
                                <a:cubicBezTo>
                                  <a:pt x="3234360" y="201422"/>
                                  <a:pt x="3234868" y="201930"/>
                                  <a:pt x="3235376" y="202438"/>
                                </a:cubicBezTo>
                                <a:cubicBezTo>
                                  <a:pt x="3235757" y="202946"/>
                                  <a:pt x="3236265" y="203454"/>
                                  <a:pt x="3236773" y="204089"/>
                                </a:cubicBezTo>
                                <a:cubicBezTo>
                                  <a:pt x="3237281" y="204597"/>
                                  <a:pt x="3237789" y="205232"/>
                                  <a:pt x="3238170" y="205867"/>
                                </a:cubicBezTo>
                                <a:cubicBezTo>
                                  <a:pt x="3238678" y="206502"/>
                                  <a:pt x="3239186" y="207137"/>
                                  <a:pt x="3239694" y="207772"/>
                                </a:cubicBezTo>
                                <a:cubicBezTo>
                                  <a:pt x="3240202" y="208534"/>
                                  <a:pt x="3240710" y="209296"/>
                                  <a:pt x="3241091" y="210058"/>
                                </a:cubicBezTo>
                                <a:cubicBezTo>
                                  <a:pt x="3241599" y="210820"/>
                                  <a:pt x="3242107" y="211582"/>
                                  <a:pt x="3242615" y="212598"/>
                                </a:cubicBezTo>
                                <a:cubicBezTo>
                                  <a:pt x="3243123" y="213487"/>
                                  <a:pt x="3243631" y="214503"/>
                                  <a:pt x="3244012" y="215519"/>
                                </a:cubicBezTo>
                                <a:cubicBezTo>
                                  <a:pt x="3244520" y="216535"/>
                                  <a:pt x="3245028" y="217551"/>
                                  <a:pt x="3245536" y="218694"/>
                                </a:cubicBezTo>
                                <a:cubicBezTo>
                                  <a:pt x="3246044" y="219837"/>
                                  <a:pt x="3246552" y="221107"/>
                                  <a:pt x="3246933" y="222377"/>
                                </a:cubicBezTo>
                                <a:cubicBezTo>
                                  <a:pt x="3247441" y="223647"/>
                                  <a:pt x="3247949" y="224917"/>
                                  <a:pt x="3248457" y="226187"/>
                                </a:cubicBezTo>
                                <a:cubicBezTo>
                                  <a:pt x="3248965" y="227457"/>
                                  <a:pt x="3249473" y="228727"/>
                                  <a:pt x="3249854" y="230124"/>
                                </a:cubicBezTo>
                                <a:cubicBezTo>
                                  <a:pt x="3250362" y="231394"/>
                                  <a:pt x="3250870" y="232664"/>
                                  <a:pt x="3251378" y="234061"/>
                                </a:cubicBezTo>
                                <a:cubicBezTo>
                                  <a:pt x="3251886" y="235458"/>
                                  <a:pt x="3252394" y="236728"/>
                                  <a:pt x="3252775" y="238125"/>
                                </a:cubicBezTo>
                                <a:cubicBezTo>
                                  <a:pt x="3253283" y="239522"/>
                                  <a:pt x="3253791" y="240919"/>
                                  <a:pt x="3254299" y="242443"/>
                                </a:cubicBezTo>
                                <a:cubicBezTo>
                                  <a:pt x="3254807" y="243967"/>
                                  <a:pt x="3255188" y="245491"/>
                                  <a:pt x="3255696" y="247142"/>
                                </a:cubicBezTo>
                                <a:cubicBezTo>
                                  <a:pt x="3256204" y="248666"/>
                                  <a:pt x="3256712" y="250444"/>
                                  <a:pt x="3257220" y="252222"/>
                                </a:cubicBezTo>
                                <a:cubicBezTo>
                                  <a:pt x="3257728" y="253873"/>
                                  <a:pt x="3258109" y="255778"/>
                                  <a:pt x="3258617" y="257683"/>
                                </a:cubicBezTo>
                                <a:cubicBezTo>
                                  <a:pt x="3259125" y="259588"/>
                                  <a:pt x="3259633" y="261493"/>
                                  <a:pt x="3260141" y="263525"/>
                                </a:cubicBezTo>
                                <a:cubicBezTo>
                                  <a:pt x="3260649" y="265430"/>
                                  <a:pt x="3261030" y="267462"/>
                                  <a:pt x="3261538" y="269621"/>
                                </a:cubicBezTo>
                                <a:cubicBezTo>
                                  <a:pt x="3262046" y="271653"/>
                                  <a:pt x="3262554" y="273685"/>
                                  <a:pt x="3263062" y="275844"/>
                                </a:cubicBezTo>
                                <a:cubicBezTo>
                                  <a:pt x="3263570" y="277876"/>
                                  <a:pt x="3263951" y="280035"/>
                                  <a:pt x="3264459" y="282194"/>
                                </a:cubicBezTo>
                                <a:cubicBezTo>
                                  <a:pt x="3264967" y="284226"/>
                                  <a:pt x="3265475" y="286385"/>
                                  <a:pt x="3265983" y="288544"/>
                                </a:cubicBezTo>
                                <a:cubicBezTo>
                                  <a:pt x="3266491" y="290576"/>
                                  <a:pt x="3266872" y="292735"/>
                                  <a:pt x="3267380" y="294767"/>
                                </a:cubicBezTo>
                                <a:cubicBezTo>
                                  <a:pt x="3267888" y="296926"/>
                                  <a:pt x="3268396" y="299085"/>
                                  <a:pt x="3268904" y="301117"/>
                                </a:cubicBezTo>
                                <a:cubicBezTo>
                                  <a:pt x="3269412" y="303276"/>
                                  <a:pt x="3269793" y="305308"/>
                                  <a:pt x="3270301" y="307467"/>
                                </a:cubicBezTo>
                                <a:cubicBezTo>
                                  <a:pt x="3270809" y="309499"/>
                                  <a:pt x="3271317" y="311658"/>
                                  <a:pt x="3271825" y="313690"/>
                                </a:cubicBezTo>
                                <a:cubicBezTo>
                                  <a:pt x="3272206" y="315849"/>
                                  <a:pt x="3272714" y="317881"/>
                                  <a:pt x="3273222" y="320040"/>
                                </a:cubicBezTo>
                                <a:cubicBezTo>
                                  <a:pt x="3273730" y="322072"/>
                                  <a:pt x="3274238" y="324231"/>
                                  <a:pt x="3274746" y="326263"/>
                                </a:cubicBezTo>
                                <a:cubicBezTo>
                                  <a:pt x="3275127" y="328422"/>
                                  <a:pt x="3275635" y="330581"/>
                                  <a:pt x="3276143" y="332740"/>
                                </a:cubicBezTo>
                                <a:cubicBezTo>
                                  <a:pt x="3276651" y="334899"/>
                                  <a:pt x="3277159" y="337058"/>
                                  <a:pt x="3277667" y="339090"/>
                                </a:cubicBezTo>
                                <a:cubicBezTo>
                                  <a:pt x="3278048" y="341249"/>
                                  <a:pt x="3278556" y="343408"/>
                                  <a:pt x="3279064" y="345567"/>
                                </a:cubicBezTo>
                                <a:cubicBezTo>
                                  <a:pt x="3279572" y="347726"/>
                                  <a:pt x="3280080" y="349758"/>
                                  <a:pt x="3280588" y="351790"/>
                                </a:cubicBezTo>
                                <a:cubicBezTo>
                                  <a:pt x="3280969" y="353822"/>
                                  <a:pt x="3281477" y="355854"/>
                                  <a:pt x="3281985" y="357886"/>
                                </a:cubicBezTo>
                                <a:cubicBezTo>
                                  <a:pt x="3282493" y="359791"/>
                                  <a:pt x="3283001" y="361696"/>
                                  <a:pt x="3283509" y="363474"/>
                                </a:cubicBezTo>
                                <a:cubicBezTo>
                                  <a:pt x="3283890" y="365252"/>
                                  <a:pt x="3284398" y="367030"/>
                                  <a:pt x="3284906" y="368681"/>
                                </a:cubicBezTo>
                                <a:cubicBezTo>
                                  <a:pt x="3285414" y="370459"/>
                                  <a:pt x="3285922" y="372110"/>
                                  <a:pt x="3286430" y="373761"/>
                                </a:cubicBezTo>
                                <a:cubicBezTo>
                                  <a:pt x="3286811" y="375285"/>
                                  <a:pt x="3287319" y="376809"/>
                                  <a:pt x="3287827" y="378333"/>
                                </a:cubicBezTo>
                                <a:cubicBezTo>
                                  <a:pt x="3288335" y="379857"/>
                                  <a:pt x="3288843" y="381381"/>
                                  <a:pt x="3289224" y="382905"/>
                                </a:cubicBezTo>
                                <a:cubicBezTo>
                                  <a:pt x="3289732" y="384302"/>
                                  <a:pt x="3290240" y="385699"/>
                                  <a:pt x="3290748" y="386969"/>
                                </a:cubicBezTo>
                                <a:cubicBezTo>
                                  <a:pt x="3291256" y="388366"/>
                                  <a:pt x="3291764" y="389636"/>
                                  <a:pt x="3292145" y="390779"/>
                                </a:cubicBezTo>
                                <a:cubicBezTo>
                                  <a:pt x="3292653" y="392049"/>
                                  <a:pt x="3293161" y="393192"/>
                                  <a:pt x="3293669" y="394081"/>
                                </a:cubicBezTo>
                                <a:cubicBezTo>
                                  <a:pt x="3294177" y="395097"/>
                                  <a:pt x="3294685" y="395859"/>
                                  <a:pt x="3295066" y="396621"/>
                                </a:cubicBezTo>
                                <a:cubicBezTo>
                                  <a:pt x="3295574" y="397256"/>
                                  <a:pt x="3296082" y="397764"/>
                                  <a:pt x="3296590" y="398018"/>
                                </a:cubicBezTo>
                                <a:cubicBezTo>
                                  <a:pt x="3297098" y="398399"/>
                                  <a:pt x="3297606" y="398526"/>
                                  <a:pt x="3297987" y="398272"/>
                                </a:cubicBezTo>
                                <a:cubicBezTo>
                                  <a:pt x="3298495" y="398145"/>
                                  <a:pt x="3299003" y="397891"/>
                                  <a:pt x="3299511" y="397256"/>
                                </a:cubicBezTo>
                                <a:cubicBezTo>
                                  <a:pt x="3300019" y="396494"/>
                                  <a:pt x="3300527" y="395732"/>
                                  <a:pt x="3300908" y="394462"/>
                                </a:cubicBezTo>
                                <a:cubicBezTo>
                                  <a:pt x="3301416" y="393319"/>
                                  <a:pt x="3301924" y="391795"/>
                                  <a:pt x="3302432" y="390144"/>
                                </a:cubicBezTo>
                                <a:cubicBezTo>
                                  <a:pt x="3302940" y="388366"/>
                                  <a:pt x="3303321" y="386334"/>
                                  <a:pt x="3303829" y="384302"/>
                                </a:cubicBezTo>
                                <a:cubicBezTo>
                                  <a:pt x="3304337" y="382143"/>
                                  <a:pt x="3304845" y="379730"/>
                                  <a:pt x="3305353" y="377444"/>
                                </a:cubicBezTo>
                                <a:cubicBezTo>
                                  <a:pt x="3305861" y="375158"/>
                                  <a:pt x="3306242" y="372745"/>
                                  <a:pt x="3306750" y="370459"/>
                                </a:cubicBezTo>
                                <a:cubicBezTo>
                                  <a:pt x="3307258" y="368300"/>
                                  <a:pt x="3307766" y="366014"/>
                                  <a:pt x="3308274" y="364109"/>
                                </a:cubicBezTo>
                                <a:cubicBezTo>
                                  <a:pt x="3308782" y="362204"/>
                                  <a:pt x="3309163" y="360553"/>
                                  <a:pt x="3309671" y="359029"/>
                                </a:cubicBezTo>
                                <a:cubicBezTo>
                                  <a:pt x="3310179" y="357505"/>
                                  <a:pt x="3310687" y="356362"/>
                                  <a:pt x="3311195" y="355346"/>
                                </a:cubicBezTo>
                                <a:cubicBezTo>
                                  <a:pt x="3311703" y="354203"/>
                                  <a:pt x="3312084" y="353441"/>
                                  <a:pt x="3312592" y="352806"/>
                                </a:cubicBezTo>
                                <a:cubicBezTo>
                                  <a:pt x="3313100" y="352044"/>
                                  <a:pt x="3313608" y="351536"/>
                                  <a:pt x="3314116" y="351028"/>
                                </a:cubicBezTo>
                                <a:cubicBezTo>
                                  <a:pt x="3314624" y="350520"/>
                                  <a:pt x="3315005" y="350139"/>
                                  <a:pt x="3315513" y="349504"/>
                                </a:cubicBezTo>
                                <a:cubicBezTo>
                                  <a:pt x="3316021" y="348996"/>
                                  <a:pt x="3316529" y="348488"/>
                                  <a:pt x="3317037" y="347853"/>
                                </a:cubicBezTo>
                                <a:cubicBezTo>
                                  <a:pt x="3317545" y="347345"/>
                                  <a:pt x="3317926" y="346710"/>
                                  <a:pt x="3318434" y="345948"/>
                                </a:cubicBezTo>
                                <a:cubicBezTo>
                                  <a:pt x="3318942" y="345186"/>
                                  <a:pt x="3319450" y="344297"/>
                                  <a:pt x="3319958" y="343408"/>
                                </a:cubicBezTo>
                                <a:cubicBezTo>
                                  <a:pt x="3320466" y="342519"/>
                                  <a:pt x="3320847" y="341503"/>
                                  <a:pt x="3321355" y="340487"/>
                                </a:cubicBezTo>
                                <a:cubicBezTo>
                                  <a:pt x="3321863" y="339344"/>
                                  <a:pt x="3322371" y="338328"/>
                                  <a:pt x="3322879" y="337058"/>
                                </a:cubicBezTo>
                                <a:cubicBezTo>
                                  <a:pt x="3323260" y="335915"/>
                                  <a:pt x="3323768" y="334645"/>
                                  <a:pt x="3324276" y="333248"/>
                                </a:cubicBezTo>
                                <a:cubicBezTo>
                                  <a:pt x="3324784" y="331851"/>
                                  <a:pt x="3325292" y="330454"/>
                                  <a:pt x="3325800" y="328930"/>
                                </a:cubicBezTo>
                                <a:cubicBezTo>
                                  <a:pt x="3326181" y="327279"/>
                                  <a:pt x="3326689" y="325755"/>
                                  <a:pt x="3327197" y="323850"/>
                                </a:cubicBezTo>
                                <a:cubicBezTo>
                                  <a:pt x="3327705" y="322072"/>
                                  <a:pt x="3328213" y="320167"/>
                                  <a:pt x="3328721" y="318008"/>
                                </a:cubicBezTo>
                                <a:cubicBezTo>
                                  <a:pt x="3329102" y="315849"/>
                                  <a:pt x="3329610" y="313563"/>
                                  <a:pt x="3330118" y="311150"/>
                                </a:cubicBezTo>
                                <a:cubicBezTo>
                                  <a:pt x="3330626" y="308737"/>
                                  <a:pt x="3331134" y="306197"/>
                                  <a:pt x="3331642" y="303657"/>
                                </a:cubicBezTo>
                                <a:cubicBezTo>
                                  <a:pt x="3332023" y="301117"/>
                                  <a:pt x="3332531" y="298450"/>
                                  <a:pt x="3333039" y="295910"/>
                                </a:cubicBezTo>
                                <a:cubicBezTo>
                                  <a:pt x="3333547" y="293370"/>
                                  <a:pt x="3334055" y="290830"/>
                                  <a:pt x="3334563" y="288417"/>
                                </a:cubicBezTo>
                                <a:cubicBezTo>
                                  <a:pt x="3334944" y="286004"/>
                                  <a:pt x="3335452" y="283718"/>
                                  <a:pt x="3335960" y="281432"/>
                                </a:cubicBezTo>
                                <a:cubicBezTo>
                                  <a:pt x="3336468" y="279146"/>
                                  <a:pt x="3336976" y="276987"/>
                                  <a:pt x="3337357" y="274828"/>
                                </a:cubicBezTo>
                                <a:cubicBezTo>
                                  <a:pt x="3337865" y="272669"/>
                                  <a:pt x="3338373" y="270510"/>
                                  <a:pt x="3338881" y="268478"/>
                                </a:cubicBezTo>
                                <a:cubicBezTo>
                                  <a:pt x="3339389" y="266446"/>
                                  <a:pt x="3339897" y="264414"/>
                                  <a:pt x="3340278" y="262382"/>
                                </a:cubicBezTo>
                                <a:cubicBezTo>
                                  <a:pt x="3340786" y="260350"/>
                                  <a:pt x="3341294" y="258318"/>
                                  <a:pt x="3341802" y="256286"/>
                                </a:cubicBezTo>
                                <a:cubicBezTo>
                                  <a:pt x="3342310" y="254254"/>
                                  <a:pt x="3342818" y="252222"/>
                                  <a:pt x="3343199" y="250063"/>
                                </a:cubicBezTo>
                                <a:cubicBezTo>
                                  <a:pt x="3343707" y="248031"/>
                                  <a:pt x="3344215" y="245999"/>
                                  <a:pt x="3344723" y="244094"/>
                                </a:cubicBezTo>
                                <a:cubicBezTo>
                                  <a:pt x="3345231" y="242062"/>
                                  <a:pt x="3345739" y="240030"/>
                                  <a:pt x="3346120" y="238125"/>
                                </a:cubicBezTo>
                                <a:cubicBezTo>
                                  <a:pt x="3346628" y="236220"/>
                                  <a:pt x="3347136" y="234188"/>
                                  <a:pt x="3347644" y="232410"/>
                                </a:cubicBezTo>
                                <a:cubicBezTo>
                                  <a:pt x="3348152" y="230505"/>
                                  <a:pt x="3348660" y="228727"/>
                                  <a:pt x="3349041" y="226822"/>
                                </a:cubicBezTo>
                                <a:cubicBezTo>
                                  <a:pt x="3349549" y="225044"/>
                                  <a:pt x="3350057" y="223266"/>
                                  <a:pt x="3350565" y="221615"/>
                                </a:cubicBezTo>
                                <a:cubicBezTo>
                                  <a:pt x="3351073" y="219964"/>
                                  <a:pt x="3351581" y="218313"/>
                                  <a:pt x="3351962" y="216662"/>
                                </a:cubicBezTo>
                                <a:cubicBezTo>
                                  <a:pt x="3352470" y="215138"/>
                                  <a:pt x="3352978" y="213614"/>
                                  <a:pt x="3353486" y="212090"/>
                                </a:cubicBezTo>
                                <a:cubicBezTo>
                                  <a:pt x="3353994" y="210693"/>
                                  <a:pt x="3354375" y="209296"/>
                                  <a:pt x="3354883" y="207899"/>
                                </a:cubicBezTo>
                                <a:cubicBezTo>
                                  <a:pt x="3355391" y="206629"/>
                                  <a:pt x="3355899" y="205359"/>
                                  <a:pt x="3356407" y="204343"/>
                                </a:cubicBezTo>
                                <a:cubicBezTo>
                                  <a:pt x="3356915" y="203200"/>
                                  <a:pt x="3357296" y="202184"/>
                                  <a:pt x="3357804" y="201168"/>
                                </a:cubicBezTo>
                                <a:cubicBezTo>
                                  <a:pt x="3358312" y="200279"/>
                                  <a:pt x="3358820" y="199390"/>
                                  <a:pt x="3359328" y="198628"/>
                                </a:cubicBezTo>
                                <a:cubicBezTo>
                                  <a:pt x="3359836" y="197866"/>
                                  <a:pt x="3360217" y="197104"/>
                                  <a:pt x="3360725" y="196469"/>
                                </a:cubicBezTo>
                                <a:cubicBezTo>
                                  <a:pt x="3361233" y="195961"/>
                                  <a:pt x="3361741" y="195326"/>
                                  <a:pt x="3362249" y="194945"/>
                                </a:cubicBezTo>
                                <a:cubicBezTo>
                                  <a:pt x="3362757" y="194437"/>
                                  <a:pt x="3363138" y="194056"/>
                                  <a:pt x="3363646" y="193675"/>
                                </a:cubicBezTo>
                                <a:cubicBezTo>
                                  <a:pt x="3364154" y="193294"/>
                                  <a:pt x="3364662" y="193040"/>
                                  <a:pt x="3365170" y="192786"/>
                                </a:cubicBezTo>
                                <a:cubicBezTo>
                                  <a:pt x="3365678" y="192532"/>
                                  <a:pt x="3366059" y="192405"/>
                                  <a:pt x="3366567" y="192151"/>
                                </a:cubicBezTo>
                                <a:cubicBezTo>
                                  <a:pt x="3367075" y="192024"/>
                                  <a:pt x="3367583" y="191897"/>
                                  <a:pt x="3368091" y="191897"/>
                                </a:cubicBezTo>
                                <a:cubicBezTo>
                                  <a:pt x="3368599" y="191770"/>
                                  <a:pt x="3368980" y="191770"/>
                                  <a:pt x="3369488" y="191770"/>
                                </a:cubicBezTo>
                                <a:cubicBezTo>
                                  <a:pt x="3369996" y="191770"/>
                                  <a:pt x="3370504" y="191770"/>
                                  <a:pt x="3371012" y="191897"/>
                                </a:cubicBezTo>
                                <a:cubicBezTo>
                                  <a:pt x="3371393" y="191897"/>
                                  <a:pt x="3371901" y="191897"/>
                                  <a:pt x="3372409" y="191897"/>
                                </a:cubicBezTo>
                                <a:cubicBezTo>
                                  <a:pt x="3372917" y="191897"/>
                                  <a:pt x="3373425" y="191897"/>
                                  <a:pt x="3373933" y="191897"/>
                                </a:cubicBezTo>
                                <a:cubicBezTo>
                                  <a:pt x="3374314" y="191770"/>
                                  <a:pt x="3374822" y="191643"/>
                                  <a:pt x="3375330" y="191516"/>
                                </a:cubicBezTo>
                                <a:cubicBezTo>
                                  <a:pt x="3375838" y="191389"/>
                                  <a:pt x="3376346" y="191262"/>
                                  <a:pt x="3376854" y="191008"/>
                                </a:cubicBezTo>
                                <a:cubicBezTo>
                                  <a:pt x="3377235" y="190754"/>
                                  <a:pt x="3377743" y="190500"/>
                                  <a:pt x="3378251" y="190246"/>
                                </a:cubicBezTo>
                                <a:cubicBezTo>
                                  <a:pt x="3378759" y="189865"/>
                                  <a:pt x="3379267" y="189611"/>
                                  <a:pt x="3379775" y="189357"/>
                                </a:cubicBezTo>
                                <a:cubicBezTo>
                                  <a:pt x="3380156" y="188976"/>
                                  <a:pt x="3380664" y="188722"/>
                                  <a:pt x="3381172" y="188468"/>
                                </a:cubicBezTo>
                                <a:cubicBezTo>
                                  <a:pt x="3381680" y="188341"/>
                                  <a:pt x="3382188" y="188087"/>
                                  <a:pt x="3382696" y="187960"/>
                                </a:cubicBezTo>
                                <a:cubicBezTo>
                                  <a:pt x="3383077" y="187833"/>
                                  <a:pt x="3383585" y="187706"/>
                                  <a:pt x="3384093" y="187706"/>
                                </a:cubicBezTo>
                                <a:cubicBezTo>
                                  <a:pt x="3384601" y="187706"/>
                                  <a:pt x="3385109" y="187706"/>
                                  <a:pt x="3385617" y="187706"/>
                                </a:cubicBezTo>
                                <a:cubicBezTo>
                                  <a:pt x="3385998" y="187706"/>
                                  <a:pt x="3386506" y="187833"/>
                                  <a:pt x="3387014" y="187833"/>
                                </a:cubicBezTo>
                                <a:cubicBezTo>
                                  <a:pt x="3387522" y="187960"/>
                                  <a:pt x="3388030" y="188087"/>
                                  <a:pt x="3388411" y="188087"/>
                                </a:cubicBezTo>
                                <a:cubicBezTo>
                                  <a:pt x="3388919" y="188214"/>
                                  <a:pt x="3389427" y="188341"/>
                                  <a:pt x="3389935" y="188341"/>
                                </a:cubicBezTo>
                                <a:cubicBezTo>
                                  <a:pt x="3390443" y="188468"/>
                                  <a:pt x="3390951" y="188595"/>
                                  <a:pt x="3391332" y="188722"/>
                                </a:cubicBezTo>
                                <a:cubicBezTo>
                                  <a:pt x="3391840" y="188849"/>
                                  <a:pt x="3392348" y="188849"/>
                                  <a:pt x="3392856" y="188976"/>
                                </a:cubicBezTo>
                                <a:cubicBezTo>
                                  <a:pt x="3393364" y="189103"/>
                                  <a:pt x="3393872" y="189230"/>
                                  <a:pt x="3394253" y="189357"/>
                                </a:cubicBezTo>
                                <a:cubicBezTo>
                                  <a:pt x="3394761" y="189484"/>
                                  <a:pt x="3395269" y="189611"/>
                                  <a:pt x="3395777" y="189738"/>
                                </a:cubicBezTo>
                                <a:cubicBezTo>
                                  <a:pt x="3396285" y="189738"/>
                                  <a:pt x="3396793" y="189865"/>
                                  <a:pt x="3397174" y="189992"/>
                                </a:cubicBezTo>
                                <a:cubicBezTo>
                                  <a:pt x="3397682" y="189992"/>
                                  <a:pt x="3398190" y="190119"/>
                                  <a:pt x="3398698" y="190246"/>
                                </a:cubicBezTo>
                                <a:cubicBezTo>
                                  <a:pt x="3399206" y="190246"/>
                                  <a:pt x="3399714" y="190373"/>
                                  <a:pt x="3400095" y="190373"/>
                                </a:cubicBezTo>
                                <a:cubicBezTo>
                                  <a:pt x="3400603" y="190500"/>
                                  <a:pt x="3401111" y="190500"/>
                                  <a:pt x="3401619" y="190627"/>
                                </a:cubicBezTo>
                                <a:cubicBezTo>
                                  <a:pt x="3402127" y="190754"/>
                                  <a:pt x="3402635" y="190881"/>
                                  <a:pt x="3403016" y="191008"/>
                                </a:cubicBezTo>
                                <a:cubicBezTo>
                                  <a:pt x="3403524" y="191135"/>
                                  <a:pt x="3404032" y="191262"/>
                                  <a:pt x="3404540" y="191516"/>
                                </a:cubicBezTo>
                                <a:cubicBezTo>
                                  <a:pt x="3405048" y="191643"/>
                                  <a:pt x="3405429" y="191770"/>
                                  <a:pt x="3405937" y="192024"/>
                                </a:cubicBezTo>
                                <a:cubicBezTo>
                                  <a:pt x="3406445" y="192151"/>
                                  <a:pt x="3406953" y="192278"/>
                                  <a:pt x="3407461" y="192532"/>
                                </a:cubicBezTo>
                                <a:cubicBezTo>
                                  <a:pt x="3407969" y="192659"/>
                                  <a:pt x="3408350" y="192786"/>
                                  <a:pt x="3408858" y="192913"/>
                                </a:cubicBezTo>
                                <a:cubicBezTo>
                                  <a:pt x="3409366" y="193040"/>
                                  <a:pt x="3409874" y="193167"/>
                                  <a:pt x="3410382" y="193167"/>
                                </a:cubicBezTo>
                                <a:cubicBezTo>
                                  <a:pt x="3410890" y="193294"/>
                                  <a:pt x="3411271" y="193421"/>
                                  <a:pt x="3411779" y="193421"/>
                                </a:cubicBezTo>
                                <a:cubicBezTo>
                                  <a:pt x="3412287" y="193548"/>
                                  <a:pt x="3412795" y="193548"/>
                                  <a:pt x="3413303" y="193675"/>
                                </a:cubicBezTo>
                                <a:cubicBezTo>
                                  <a:pt x="3413811" y="193675"/>
                                  <a:pt x="3414192" y="193802"/>
                                  <a:pt x="3414700" y="193802"/>
                                </a:cubicBezTo>
                                <a:cubicBezTo>
                                  <a:pt x="3415208" y="193929"/>
                                  <a:pt x="3415716" y="194056"/>
                                  <a:pt x="3416224" y="194183"/>
                                </a:cubicBezTo>
                                <a:cubicBezTo>
                                  <a:pt x="3416732" y="194183"/>
                                  <a:pt x="3417113" y="194310"/>
                                  <a:pt x="3417621" y="194437"/>
                                </a:cubicBezTo>
                                <a:cubicBezTo>
                                  <a:pt x="3418129" y="194564"/>
                                  <a:pt x="3418637" y="194691"/>
                                  <a:pt x="3419145" y="194691"/>
                                </a:cubicBezTo>
                                <a:cubicBezTo>
                                  <a:pt x="3419653" y="194818"/>
                                  <a:pt x="3420034" y="194945"/>
                                  <a:pt x="3420542" y="195199"/>
                                </a:cubicBezTo>
                                <a:cubicBezTo>
                                  <a:pt x="3421050" y="195326"/>
                                  <a:pt x="3421558" y="195453"/>
                                  <a:pt x="3422066" y="195580"/>
                                </a:cubicBezTo>
                                <a:cubicBezTo>
                                  <a:pt x="3422447" y="195707"/>
                                  <a:pt x="3422955" y="195834"/>
                                  <a:pt x="3423463" y="195961"/>
                                </a:cubicBezTo>
                                <a:cubicBezTo>
                                  <a:pt x="3423971" y="196088"/>
                                  <a:pt x="3424479" y="196215"/>
                                  <a:pt x="3424987" y="196342"/>
                                </a:cubicBezTo>
                                <a:cubicBezTo>
                                  <a:pt x="3425368" y="196469"/>
                                  <a:pt x="3425876" y="196596"/>
                                  <a:pt x="3426384" y="196723"/>
                                </a:cubicBezTo>
                                <a:cubicBezTo>
                                  <a:pt x="3426892" y="196850"/>
                                  <a:pt x="3427400" y="196977"/>
                                  <a:pt x="3427908" y="197104"/>
                                </a:cubicBezTo>
                                <a:cubicBezTo>
                                  <a:pt x="3428289" y="197231"/>
                                  <a:pt x="3428797" y="197358"/>
                                  <a:pt x="3429305" y="197485"/>
                                </a:cubicBezTo>
                                <a:cubicBezTo>
                                  <a:pt x="3429813" y="197739"/>
                                  <a:pt x="3430321" y="197866"/>
                                  <a:pt x="3430829" y="197993"/>
                                </a:cubicBezTo>
                                <a:cubicBezTo>
                                  <a:pt x="3431210" y="198120"/>
                                  <a:pt x="3431718" y="198374"/>
                                  <a:pt x="3432226" y="198501"/>
                                </a:cubicBezTo>
                                <a:cubicBezTo>
                                  <a:pt x="3432734" y="198628"/>
                                  <a:pt x="3433242" y="198755"/>
                                  <a:pt x="3433750" y="198882"/>
                                </a:cubicBezTo>
                                <a:cubicBezTo>
                                  <a:pt x="3434131" y="199009"/>
                                  <a:pt x="3434639" y="199136"/>
                                  <a:pt x="3435147" y="199263"/>
                                </a:cubicBezTo>
                                <a:cubicBezTo>
                                  <a:pt x="3435655" y="199390"/>
                                  <a:pt x="3436163" y="199390"/>
                                  <a:pt x="3436671" y="199517"/>
                                </a:cubicBezTo>
                                <a:cubicBezTo>
                                  <a:pt x="3437052" y="199644"/>
                                  <a:pt x="3437560" y="199771"/>
                                  <a:pt x="3438068" y="199898"/>
                                </a:cubicBezTo>
                                <a:cubicBezTo>
                                  <a:pt x="3438576" y="200025"/>
                                  <a:pt x="3439084" y="200152"/>
                                  <a:pt x="3439465" y="200279"/>
                                </a:cubicBezTo>
                                <a:cubicBezTo>
                                  <a:pt x="3439973" y="200406"/>
                                  <a:pt x="3440481" y="200533"/>
                                  <a:pt x="3440989" y="200660"/>
                                </a:cubicBezTo>
                                <a:cubicBezTo>
                                  <a:pt x="3441497" y="200914"/>
                                  <a:pt x="3442005" y="201041"/>
                                  <a:pt x="3442386" y="201168"/>
                                </a:cubicBezTo>
                                <a:cubicBezTo>
                                  <a:pt x="3442894" y="201295"/>
                                  <a:pt x="3443402" y="201422"/>
                                  <a:pt x="3443910" y="201549"/>
                                </a:cubicBezTo>
                                <a:cubicBezTo>
                                  <a:pt x="3444418" y="201676"/>
                                  <a:pt x="3444926" y="201803"/>
                                  <a:pt x="3445307" y="201930"/>
                                </a:cubicBezTo>
                                <a:cubicBezTo>
                                  <a:pt x="3445815" y="201930"/>
                                  <a:pt x="3446323" y="202057"/>
                                  <a:pt x="3446831" y="202057"/>
                                </a:cubicBezTo>
                                <a:cubicBezTo>
                                  <a:pt x="3447339" y="202057"/>
                                  <a:pt x="3447847" y="201930"/>
                                  <a:pt x="3448228" y="201930"/>
                                </a:cubicBezTo>
                                <a:cubicBezTo>
                                  <a:pt x="3448736" y="201803"/>
                                  <a:pt x="3449244" y="201676"/>
                                  <a:pt x="3449752" y="201422"/>
                                </a:cubicBezTo>
                                <a:cubicBezTo>
                                  <a:pt x="3450260" y="201295"/>
                                  <a:pt x="3450768" y="201168"/>
                                  <a:pt x="3451149" y="200914"/>
                                </a:cubicBezTo>
                                <a:cubicBezTo>
                                  <a:pt x="3451657" y="200787"/>
                                  <a:pt x="3452165" y="200660"/>
                                  <a:pt x="3452673" y="200533"/>
                                </a:cubicBezTo>
                                <a:cubicBezTo>
                                  <a:pt x="3453181" y="200533"/>
                                  <a:pt x="3453689" y="200406"/>
                                  <a:pt x="3454070" y="200406"/>
                                </a:cubicBezTo>
                                <a:cubicBezTo>
                                  <a:pt x="3454578" y="200406"/>
                                  <a:pt x="3455086" y="200533"/>
                                  <a:pt x="3455594" y="200533"/>
                                </a:cubicBezTo>
                                <a:cubicBezTo>
                                  <a:pt x="3456102" y="200660"/>
                                  <a:pt x="3456483" y="200787"/>
                                  <a:pt x="3456991" y="200914"/>
                                </a:cubicBezTo>
                                <a:cubicBezTo>
                                  <a:pt x="3457499" y="201041"/>
                                  <a:pt x="3458007" y="201168"/>
                                  <a:pt x="3458515" y="201295"/>
                                </a:cubicBezTo>
                                <a:cubicBezTo>
                                  <a:pt x="3459023" y="201422"/>
                                  <a:pt x="3459404" y="201549"/>
                                  <a:pt x="3459912" y="201676"/>
                                </a:cubicBezTo>
                                <a:cubicBezTo>
                                  <a:pt x="3460420" y="201803"/>
                                  <a:pt x="3460928" y="201930"/>
                                  <a:pt x="3461436" y="201930"/>
                                </a:cubicBezTo>
                                <a:cubicBezTo>
                                  <a:pt x="3461944" y="201930"/>
                                  <a:pt x="3462325" y="202057"/>
                                  <a:pt x="3462833" y="202057"/>
                                </a:cubicBezTo>
                                <a:cubicBezTo>
                                  <a:pt x="3463341" y="202057"/>
                                  <a:pt x="3463849" y="201930"/>
                                  <a:pt x="3464357" y="201930"/>
                                </a:cubicBezTo>
                                <a:cubicBezTo>
                                  <a:pt x="3464865" y="201930"/>
                                  <a:pt x="3465246" y="201930"/>
                                  <a:pt x="3465754" y="201803"/>
                                </a:cubicBezTo>
                                <a:cubicBezTo>
                                  <a:pt x="3466262" y="201803"/>
                                  <a:pt x="3466770" y="201803"/>
                                  <a:pt x="3467278" y="201803"/>
                                </a:cubicBezTo>
                                <a:cubicBezTo>
                                  <a:pt x="3467786" y="201930"/>
                                  <a:pt x="3468167" y="201930"/>
                                  <a:pt x="3468675" y="202057"/>
                                </a:cubicBezTo>
                                <a:cubicBezTo>
                                  <a:pt x="3469183" y="202184"/>
                                  <a:pt x="3469691" y="202311"/>
                                  <a:pt x="3470199" y="202438"/>
                                </a:cubicBezTo>
                                <a:cubicBezTo>
                                  <a:pt x="3470707" y="202565"/>
                                  <a:pt x="3471088" y="202819"/>
                                  <a:pt x="3471596" y="202946"/>
                                </a:cubicBezTo>
                                <a:cubicBezTo>
                                  <a:pt x="3472104" y="203200"/>
                                  <a:pt x="3472612" y="203327"/>
                                  <a:pt x="3473120" y="203581"/>
                                </a:cubicBezTo>
                                <a:cubicBezTo>
                                  <a:pt x="3473501" y="203708"/>
                                  <a:pt x="3474009" y="203962"/>
                                  <a:pt x="3474517" y="204089"/>
                                </a:cubicBezTo>
                                <a:cubicBezTo>
                                  <a:pt x="3475025" y="204216"/>
                                  <a:pt x="3475533" y="204343"/>
                                  <a:pt x="3476041" y="204343"/>
                                </a:cubicBezTo>
                                <a:cubicBezTo>
                                  <a:pt x="3476422" y="204470"/>
                                  <a:pt x="3476930" y="204470"/>
                                  <a:pt x="3477438" y="204597"/>
                                </a:cubicBezTo>
                                <a:cubicBezTo>
                                  <a:pt x="3477946" y="204597"/>
                                  <a:pt x="3478454" y="204597"/>
                                  <a:pt x="3478962" y="204724"/>
                                </a:cubicBezTo>
                                <a:cubicBezTo>
                                  <a:pt x="3479343" y="204724"/>
                                  <a:pt x="3479851" y="204724"/>
                                  <a:pt x="3480359" y="204851"/>
                                </a:cubicBezTo>
                                <a:cubicBezTo>
                                  <a:pt x="3480867" y="204851"/>
                                  <a:pt x="3481375" y="204851"/>
                                  <a:pt x="3481883" y="204978"/>
                                </a:cubicBezTo>
                                <a:cubicBezTo>
                                  <a:pt x="3482264" y="205105"/>
                                  <a:pt x="3482772" y="205232"/>
                                  <a:pt x="3483280" y="205359"/>
                                </a:cubicBezTo>
                                <a:cubicBezTo>
                                  <a:pt x="3483788" y="205486"/>
                                  <a:pt x="3484296" y="205613"/>
                                  <a:pt x="3484804" y="205867"/>
                                </a:cubicBezTo>
                                <a:cubicBezTo>
                                  <a:pt x="3485185" y="205994"/>
                                  <a:pt x="3485693" y="206248"/>
                                  <a:pt x="3486201" y="206375"/>
                                </a:cubicBezTo>
                                <a:cubicBezTo>
                                  <a:pt x="3486709" y="206629"/>
                                  <a:pt x="3487217" y="206756"/>
                                  <a:pt x="3487725" y="207010"/>
                                </a:cubicBezTo>
                                <a:cubicBezTo>
                                  <a:pt x="3488106" y="207264"/>
                                  <a:pt x="3488614" y="207391"/>
                                  <a:pt x="3489122" y="207645"/>
                                </a:cubicBezTo>
                                <a:cubicBezTo>
                                  <a:pt x="3489630" y="207772"/>
                                  <a:pt x="3490138" y="207899"/>
                                  <a:pt x="3490519" y="208153"/>
                                </a:cubicBezTo>
                                <a:cubicBezTo>
                                  <a:pt x="3491027" y="208280"/>
                                  <a:pt x="3491535" y="208407"/>
                                  <a:pt x="3492043" y="208534"/>
                                </a:cubicBezTo>
                                <a:cubicBezTo>
                                  <a:pt x="3492551" y="208661"/>
                                  <a:pt x="3493059" y="208788"/>
                                  <a:pt x="3493440" y="208915"/>
                                </a:cubicBezTo>
                                <a:cubicBezTo>
                                  <a:pt x="3493948" y="209042"/>
                                  <a:pt x="3494456" y="209169"/>
                                  <a:pt x="3494964" y="209169"/>
                                </a:cubicBezTo>
                                <a:cubicBezTo>
                                  <a:pt x="3495472" y="209296"/>
                                  <a:pt x="3495980" y="209423"/>
                                  <a:pt x="3496361" y="209423"/>
                                </a:cubicBezTo>
                                <a:cubicBezTo>
                                  <a:pt x="3496869" y="209550"/>
                                  <a:pt x="3497377" y="209677"/>
                                  <a:pt x="3497885" y="209677"/>
                                </a:cubicBezTo>
                                <a:cubicBezTo>
                                  <a:pt x="3498393" y="209804"/>
                                  <a:pt x="3498901" y="209804"/>
                                  <a:pt x="3499282" y="209931"/>
                                </a:cubicBezTo>
                                <a:cubicBezTo>
                                  <a:pt x="3499790" y="210058"/>
                                  <a:pt x="3500298" y="210185"/>
                                  <a:pt x="3500806" y="210185"/>
                                </a:cubicBezTo>
                                <a:cubicBezTo>
                                  <a:pt x="3501314" y="210312"/>
                                  <a:pt x="3501822" y="210439"/>
                                  <a:pt x="3502203" y="210439"/>
                                </a:cubicBezTo>
                                <a:cubicBezTo>
                                  <a:pt x="3502711" y="210566"/>
                                  <a:pt x="3503219" y="210693"/>
                                  <a:pt x="3503727" y="210820"/>
                                </a:cubicBezTo>
                                <a:cubicBezTo>
                                  <a:pt x="3504235" y="210947"/>
                                  <a:pt x="3504743" y="211074"/>
                                  <a:pt x="3505124" y="211201"/>
                                </a:cubicBezTo>
                                <a:cubicBezTo>
                                  <a:pt x="3505632" y="211328"/>
                                  <a:pt x="3506140" y="211582"/>
                                  <a:pt x="3506648" y="211709"/>
                                </a:cubicBezTo>
                                <a:cubicBezTo>
                                  <a:pt x="3507156" y="211836"/>
                                  <a:pt x="3507537" y="211963"/>
                                  <a:pt x="3508045" y="212090"/>
                                </a:cubicBezTo>
                                <a:cubicBezTo>
                                  <a:pt x="3508553" y="212344"/>
                                  <a:pt x="3509061" y="212471"/>
                                  <a:pt x="3509569" y="212598"/>
                                </a:cubicBezTo>
                                <a:cubicBezTo>
                                  <a:pt x="3510077" y="212725"/>
                                  <a:pt x="3510458" y="212979"/>
                                  <a:pt x="3510966" y="213106"/>
                                </a:cubicBezTo>
                                <a:cubicBezTo>
                                  <a:pt x="3511474" y="213233"/>
                                  <a:pt x="3511982" y="213360"/>
                                  <a:pt x="3512490" y="213614"/>
                                </a:cubicBezTo>
                                <a:cubicBezTo>
                                  <a:pt x="3512998" y="213741"/>
                                  <a:pt x="3513379" y="213868"/>
                                  <a:pt x="3513887" y="213995"/>
                                </a:cubicBezTo>
                                <a:cubicBezTo>
                                  <a:pt x="3514395" y="214249"/>
                                  <a:pt x="3514903" y="214376"/>
                                  <a:pt x="3515411" y="214630"/>
                                </a:cubicBezTo>
                                <a:cubicBezTo>
                                  <a:pt x="3515919" y="214757"/>
                                  <a:pt x="3516300" y="215011"/>
                                  <a:pt x="3516808" y="215265"/>
                                </a:cubicBezTo>
                                <a:cubicBezTo>
                                  <a:pt x="3517316" y="215392"/>
                                  <a:pt x="3517824" y="215646"/>
                                  <a:pt x="3518332" y="215900"/>
                                </a:cubicBezTo>
                                <a:cubicBezTo>
                                  <a:pt x="3518840" y="216154"/>
                                  <a:pt x="3519221" y="216281"/>
                                  <a:pt x="3519729" y="216535"/>
                                </a:cubicBezTo>
                                <a:cubicBezTo>
                                  <a:pt x="3520237" y="216789"/>
                                  <a:pt x="3520745" y="217043"/>
                                  <a:pt x="3521253" y="217297"/>
                                </a:cubicBezTo>
                                <a:cubicBezTo>
                                  <a:pt x="3521761" y="217551"/>
                                  <a:pt x="3522142" y="217805"/>
                                  <a:pt x="3522650" y="218059"/>
                                </a:cubicBezTo>
                                <a:cubicBezTo>
                                  <a:pt x="3523158" y="218313"/>
                                  <a:pt x="3523666" y="218567"/>
                                  <a:pt x="3524174" y="218821"/>
                                </a:cubicBezTo>
                                <a:cubicBezTo>
                                  <a:pt x="3524555" y="219075"/>
                                  <a:pt x="3525063" y="219456"/>
                                  <a:pt x="3525571" y="219710"/>
                                </a:cubicBezTo>
                                <a:cubicBezTo>
                                  <a:pt x="3526079" y="220091"/>
                                  <a:pt x="3526587" y="220472"/>
                                  <a:pt x="3527095" y="220853"/>
                                </a:cubicBezTo>
                                <a:cubicBezTo>
                                  <a:pt x="3527476" y="221107"/>
                                  <a:pt x="3527984" y="221488"/>
                                  <a:pt x="3528492" y="221869"/>
                                </a:cubicBezTo>
                                <a:cubicBezTo>
                                  <a:pt x="3529000" y="222377"/>
                                  <a:pt x="3529508" y="222758"/>
                                  <a:pt x="3530016" y="223266"/>
                                </a:cubicBezTo>
                                <a:cubicBezTo>
                                  <a:pt x="3530397" y="223647"/>
                                  <a:pt x="3530905" y="224155"/>
                                  <a:pt x="3531413" y="224536"/>
                                </a:cubicBezTo>
                                <a:cubicBezTo>
                                  <a:pt x="3531921" y="225044"/>
                                  <a:pt x="3532429" y="225425"/>
                                  <a:pt x="3532937" y="225806"/>
                                </a:cubicBezTo>
                                <a:cubicBezTo>
                                  <a:pt x="3533318" y="226314"/>
                                  <a:pt x="3533826" y="226695"/>
                                  <a:pt x="3534334" y="227076"/>
                                </a:cubicBezTo>
                                <a:cubicBezTo>
                                  <a:pt x="3534842" y="227457"/>
                                  <a:pt x="3535350" y="227711"/>
                                  <a:pt x="3535858" y="227965"/>
                                </a:cubicBezTo>
                                <a:cubicBezTo>
                                  <a:pt x="3536239" y="228346"/>
                                  <a:pt x="3536747" y="228600"/>
                                  <a:pt x="3537255" y="228854"/>
                                </a:cubicBezTo>
                                <a:cubicBezTo>
                                  <a:pt x="3537763" y="228981"/>
                                  <a:pt x="3538271" y="229235"/>
                                  <a:pt x="3538779" y="229489"/>
                                </a:cubicBezTo>
                                <a:cubicBezTo>
                                  <a:pt x="3539160" y="229743"/>
                                  <a:pt x="3539668" y="229870"/>
                                  <a:pt x="3540176" y="230124"/>
                                </a:cubicBezTo>
                                <a:cubicBezTo>
                                  <a:pt x="3540684" y="230378"/>
                                  <a:pt x="3541192" y="230632"/>
                                  <a:pt x="3541573" y="230886"/>
                                </a:cubicBezTo>
                                <a:cubicBezTo>
                                  <a:pt x="3542081" y="231140"/>
                                  <a:pt x="3542589" y="231521"/>
                                  <a:pt x="3543097" y="231775"/>
                                </a:cubicBezTo>
                                <a:cubicBezTo>
                                  <a:pt x="3543605" y="232156"/>
                                  <a:pt x="3544113" y="232410"/>
                                  <a:pt x="3544494" y="232791"/>
                                </a:cubicBezTo>
                                <a:cubicBezTo>
                                  <a:pt x="3545002" y="233045"/>
                                  <a:pt x="3545510" y="233426"/>
                                  <a:pt x="3546018" y="233807"/>
                                </a:cubicBezTo>
                                <a:cubicBezTo>
                                  <a:pt x="3546526" y="234188"/>
                                  <a:pt x="3547034" y="234442"/>
                                  <a:pt x="3547415" y="234823"/>
                                </a:cubicBezTo>
                                <a:cubicBezTo>
                                  <a:pt x="3547923" y="235077"/>
                                  <a:pt x="3548431" y="235458"/>
                                  <a:pt x="3548939" y="235712"/>
                                </a:cubicBezTo>
                                <a:cubicBezTo>
                                  <a:pt x="3549447" y="236093"/>
                                  <a:pt x="3549955" y="236347"/>
                                  <a:pt x="3550336" y="236601"/>
                                </a:cubicBezTo>
                                <a:cubicBezTo>
                                  <a:pt x="3550844" y="236855"/>
                                  <a:pt x="3551352" y="236982"/>
                                  <a:pt x="3551860" y="237236"/>
                                </a:cubicBezTo>
                                <a:cubicBezTo>
                                  <a:pt x="3552368" y="237490"/>
                                  <a:pt x="3552876" y="237617"/>
                                  <a:pt x="3553257" y="237744"/>
                                </a:cubicBezTo>
                                <a:cubicBezTo>
                                  <a:pt x="3553765" y="237998"/>
                                  <a:pt x="3554273" y="238125"/>
                                  <a:pt x="3554781" y="238125"/>
                                </a:cubicBezTo>
                                <a:cubicBezTo>
                                  <a:pt x="3555289" y="238252"/>
                                  <a:pt x="3555670" y="238379"/>
                                  <a:pt x="3556178" y="238506"/>
                                </a:cubicBezTo>
                                <a:cubicBezTo>
                                  <a:pt x="3556686" y="238506"/>
                                  <a:pt x="3557194" y="238633"/>
                                  <a:pt x="3557702" y="238760"/>
                                </a:cubicBezTo>
                                <a:cubicBezTo>
                                  <a:pt x="3558210" y="238887"/>
                                  <a:pt x="3558591" y="239014"/>
                                  <a:pt x="3559099" y="239141"/>
                                </a:cubicBezTo>
                                <a:cubicBezTo>
                                  <a:pt x="3559607" y="239141"/>
                                  <a:pt x="3560115" y="239268"/>
                                  <a:pt x="3560623" y="239395"/>
                                </a:cubicBezTo>
                                <a:cubicBezTo>
                                  <a:pt x="3561131" y="239522"/>
                                  <a:pt x="3561512" y="239522"/>
                                  <a:pt x="3562020" y="239649"/>
                                </a:cubicBezTo>
                                <a:cubicBezTo>
                                  <a:pt x="3562528" y="239649"/>
                                  <a:pt x="3563036" y="239649"/>
                                  <a:pt x="3563544" y="239649"/>
                                </a:cubicBezTo>
                                <a:cubicBezTo>
                                  <a:pt x="3564052" y="239776"/>
                                  <a:pt x="3564433" y="239776"/>
                                  <a:pt x="3564941" y="239776"/>
                                </a:cubicBezTo>
                                <a:cubicBezTo>
                                  <a:pt x="3565449" y="239903"/>
                                  <a:pt x="3565957" y="240030"/>
                                  <a:pt x="3566465" y="240284"/>
                                </a:cubicBezTo>
                                <a:cubicBezTo>
                                  <a:pt x="3566973" y="240411"/>
                                  <a:pt x="3567354" y="240792"/>
                                  <a:pt x="3567862" y="241046"/>
                                </a:cubicBezTo>
                                <a:cubicBezTo>
                                  <a:pt x="3568370" y="241300"/>
                                  <a:pt x="3568878" y="241681"/>
                                  <a:pt x="3569386" y="241935"/>
                                </a:cubicBezTo>
                                <a:cubicBezTo>
                                  <a:pt x="3569894" y="242316"/>
                                  <a:pt x="3570275" y="242570"/>
                                  <a:pt x="3570783" y="242951"/>
                                </a:cubicBezTo>
                                <a:cubicBezTo>
                                  <a:pt x="3571291" y="243205"/>
                                  <a:pt x="3571799" y="243459"/>
                                  <a:pt x="3572307" y="243713"/>
                                </a:cubicBezTo>
                                <a:cubicBezTo>
                                  <a:pt x="3572688" y="243967"/>
                                  <a:pt x="3573196" y="244221"/>
                                  <a:pt x="3573704" y="244348"/>
                                </a:cubicBezTo>
                                <a:cubicBezTo>
                                  <a:pt x="3574212" y="244475"/>
                                  <a:pt x="3574720" y="244602"/>
                                  <a:pt x="3575228" y="244729"/>
                                </a:cubicBezTo>
                                <a:cubicBezTo>
                                  <a:pt x="3575609" y="244729"/>
                                  <a:pt x="3576117" y="244856"/>
                                  <a:pt x="3576625" y="244856"/>
                                </a:cubicBezTo>
                                <a:cubicBezTo>
                                  <a:pt x="3577133" y="244856"/>
                                  <a:pt x="3577641" y="244856"/>
                                  <a:pt x="3578149" y="244856"/>
                                </a:cubicBezTo>
                                <a:cubicBezTo>
                                  <a:pt x="3578530" y="244856"/>
                                  <a:pt x="3579038" y="244856"/>
                                  <a:pt x="3579546" y="244983"/>
                                </a:cubicBezTo>
                                <a:cubicBezTo>
                                  <a:pt x="3580054" y="244983"/>
                                  <a:pt x="3580562" y="244983"/>
                                  <a:pt x="3581070" y="245110"/>
                                </a:cubicBezTo>
                                <a:cubicBezTo>
                                  <a:pt x="3581451" y="245110"/>
                                  <a:pt x="3581959" y="245237"/>
                                  <a:pt x="3582467" y="245364"/>
                                </a:cubicBezTo>
                                <a:cubicBezTo>
                                  <a:pt x="3582975" y="245491"/>
                                  <a:pt x="3583483" y="245618"/>
                                  <a:pt x="3583991" y="245745"/>
                                </a:cubicBezTo>
                                <a:cubicBezTo>
                                  <a:pt x="3584372" y="245872"/>
                                  <a:pt x="3584880" y="245999"/>
                                  <a:pt x="3585388" y="245999"/>
                                </a:cubicBezTo>
                                <a:cubicBezTo>
                                  <a:pt x="3585896" y="246126"/>
                                  <a:pt x="3586404" y="246126"/>
                                  <a:pt x="3586912" y="245999"/>
                                </a:cubicBezTo>
                                <a:cubicBezTo>
                                  <a:pt x="3587293" y="245872"/>
                                  <a:pt x="3587801" y="245618"/>
                                  <a:pt x="3588309" y="245364"/>
                                </a:cubicBezTo>
                                <a:cubicBezTo>
                                  <a:pt x="3588817" y="245110"/>
                                  <a:pt x="3589325" y="244729"/>
                                  <a:pt x="3589706" y="244475"/>
                                </a:cubicBezTo>
                                <a:cubicBezTo>
                                  <a:pt x="3590214" y="244094"/>
                                  <a:pt x="3590722" y="243840"/>
                                  <a:pt x="3591230" y="243459"/>
                                </a:cubicBezTo>
                                <a:cubicBezTo>
                                  <a:pt x="3591738" y="243205"/>
                                  <a:pt x="3592246" y="242824"/>
                                  <a:pt x="3592627" y="242570"/>
                                </a:cubicBezTo>
                                <a:cubicBezTo>
                                  <a:pt x="3593135" y="242316"/>
                                  <a:pt x="3593643" y="242189"/>
                                  <a:pt x="3594151" y="241935"/>
                                </a:cubicBezTo>
                                <a:cubicBezTo>
                                  <a:pt x="3594659" y="241808"/>
                                  <a:pt x="3595167" y="241681"/>
                                  <a:pt x="3595548" y="241554"/>
                                </a:cubicBezTo>
                                <a:cubicBezTo>
                                  <a:pt x="3596056" y="241427"/>
                                  <a:pt x="3596564" y="241300"/>
                                  <a:pt x="3597072" y="241173"/>
                                </a:cubicBezTo>
                                <a:cubicBezTo>
                                  <a:pt x="3597580" y="241046"/>
                                  <a:pt x="3598088" y="240919"/>
                                  <a:pt x="3598469" y="240792"/>
                                </a:cubicBezTo>
                                <a:cubicBezTo>
                                  <a:pt x="3598977" y="240665"/>
                                  <a:pt x="3599485" y="240538"/>
                                  <a:pt x="3599993" y="240284"/>
                                </a:cubicBezTo>
                                <a:cubicBezTo>
                                  <a:pt x="3600501" y="240157"/>
                                  <a:pt x="3601009" y="239903"/>
                                  <a:pt x="3601390" y="239776"/>
                                </a:cubicBezTo>
                                <a:cubicBezTo>
                                  <a:pt x="3601898" y="239522"/>
                                  <a:pt x="3602406" y="239395"/>
                                  <a:pt x="3602914" y="239141"/>
                                </a:cubicBezTo>
                                <a:cubicBezTo>
                                  <a:pt x="3603422" y="239014"/>
                                  <a:pt x="3603930" y="238760"/>
                                  <a:pt x="3604311" y="238633"/>
                                </a:cubicBezTo>
                                <a:cubicBezTo>
                                  <a:pt x="3604819" y="238379"/>
                                  <a:pt x="3605327" y="238252"/>
                                  <a:pt x="3605835" y="237998"/>
                                </a:cubicBezTo>
                                <a:cubicBezTo>
                                  <a:pt x="3606343" y="237871"/>
                                  <a:pt x="3606724" y="237744"/>
                                  <a:pt x="3607232" y="237617"/>
                                </a:cubicBezTo>
                                <a:cubicBezTo>
                                  <a:pt x="3607740" y="237363"/>
                                  <a:pt x="3608248" y="237236"/>
                                  <a:pt x="3608756" y="237109"/>
                                </a:cubicBezTo>
                                <a:cubicBezTo>
                                  <a:pt x="3609264" y="236982"/>
                                  <a:pt x="3609645" y="236855"/>
                                  <a:pt x="3610153" y="236601"/>
                                </a:cubicBezTo>
                                <a:cubicBezTo>
                                  <a:pt x="3610661" y="236474"/>
                                  <a:pt x="3611169" y="236220"/>
                                  <a:pt x="3611677" y="235966"/>
                                </a:cubicBezTo>
                                <a:cubicBezTo>
                                  <a:pt x="3612185" y="235839"/>
                                  <a:pt x="3612566" y="235585"/>
                                  <a:pt x="3613074" y="235204"/>
                                </a:cubicBezTo>
                                <a:cubicBezTo>
                                  <a:pt x="3613582" y="234950"/>
                                  <a:pt x="3614090" y="234569"/>
                                  <a:pt x="3614598" y="234315"/>
                                </a:cubicBezTo>
                                <a:cubicBezTo>
                                  <a:pt x="3615106" y="233934"/>
                                  <a:pt x="3615487" y="233553"/>
                                  <a:pt x="3615995" y="233299"/>
                                </a:cubicBezTo>
                                <a:cubicBezTo>
                                  <a:pt x="3616503" y="232918"/>
                                  <a:pt x="3617011" y="232537"/>
                                  <a:pt x="3617519" y="232156"/>
                                </a:cubicBezTo>
                                <a:cubicBezTo>
                                  <a:pt x="3618027" y="231902"/>
                                  <a:pt x="3618408" y="231521"/>
                                  <a:pt x="3618916" y="231267"/>
                                </a:cubicBezTo>
                                <a:cubicBezTo>
                                  <a:pt x="3619424" y="231013"/>
                                  <a:pt x="3619932" y="230886"/>
                                  <a:pt x="3620440" y="230632"/>
                                </a:cubicBezTo>
                                <a:cubicBezTo>
                                  <a:pt x="3620948" y="230505"/>
                                  <a:pt x="3621329" y="230251"/>
                                  <a:pt x="3621837" y="230124"/>
                                </a:cubicBezTo>
                                <a:cubicBezTo>
                                  <a:pt x="3622345" y="230124"/>
                                  <a:pt x="3622853" y="229997"/>
                                  <a:pt x="3623361" y="229997"/>
                                </a:cubicBezTo>
                                <a:cubicBezTo>
                                  <a:pt x="3623742" y="229997"/>
                                  <a:pt x="3624250" y="229997"/>
                                  <a:pt x="3624758" y="229997"/>
                                </a:cubicBezTo>
                                <a:cubicBezTo>
                                  <a:pt x="3625266" y="229997"/>
                                  <a:pt x="3625774" y="230124"/>
                                  <a:pt x="3626282" y="230124"/>
                                </a:cubicBezTo>
                                <a:cubicBezTo>
                                  <a:pt x="3626663" y="230251"/>
                                  <a:pt x="3627171" y="230378"/>
                                  <a:pt x="3627679" y="230632"/>
                                </a:cubicBezTo>
                                <a:cubicBezTo>
                                  <a:pt x="3628187" y="230759"/>
                                  <a:pt x="3628695" y="231013"/>
                                  <a:pt x="3629203" y="231267"/>
                                </a:cubicBezTo>
                                <a:cubicBezTo>
                                  <a:pt x="3629584" y="231521"/>
                                  <a:pt x="3630092" y="231902"/>
                                  <a:pt x="3630600" y="232283"/>
                                </a:cubicBezTo>
                                <a:cubicBezTo>
                                  <a:pt x="3631108" y="232664"/>
                                  <a:pt x="3631616" y="233172"/>
                                  <a:pt x="3632124" y="233553"/>
                                </a:cubicBezTo>
                                <a:cubicBezTo>
                                  <a:pt x="3632505" y="234061"/>
                                  <a:pt x="3633013" y="234696"/>
                                  <a:pt x="3633521" y="235204"/>
                                </a:cubicBezTo>
                                <a:cubicBezTo>
                                  <a:pt x="3634029" y="235712"/>
                                  <a:pt x="3634537" y="236220"/>
                                  <a:pt x="3635045" y="236728"/>
                                </a:cubicBezTo>
                                <a:cubicBezTo>
                                  <a:pt x="3635426" y="237236"/>
                                  <a:pt x="3635934" y="237617"/>
                                  <a:pt x="3636442" y="237998"/>
                                </a:cubicBezTo>
                                <a:cubicBezTo>
                                  <a:pt x="3636950" y="238252"/>
                                  <a:pt x="3637458" y="238633"/>
                                  <a:pt x="3637966" y="238760"/>
                                </a:cubicBezTo>
                                <a:cubicBezTo>
                                  <a:pt x="3638347" y="239014"/>
                                  <a:pt x="3638855" y="239141"/>
                                  <a:pt x="3639363" y="239268"/>
                                </a:cubicBezTo>
                                <a:cubicBezTo>
                                  <a:pt x="3639871" y="239395"/>
                                  <a:pt x="3640379" y="239522"/>
                                  <a:pt x="3640760" y="239522"/>
                                </a:cubicBezTo>
                                <a:cubicBezTo>
                                  <a:pt x="3641268" y="239649"/>
                                  <a:pt x="3641776" y="239649"/>
                                  <a:pt x="3642284" y="239649"/>
                                </a:cubicBezTo>
                                <a:cubicBezTo>
                                  <a:pt x="3642792" y="239649"/>
                                  <a:pt x="3643300" y="239649"/>
                                  <a:pt x="3643681" y="239522"/>
                                </a:cubicBezTo>
                                <a:cubicBezTo>
                                  <a:pt x="3644189" y="239395"/>
                                  <a:pt x="3644697" y="239268"/>
                                  <a:pt x="3645205" y="239014"/>
                                </a:cubicBezTo>
                                <a:cubicBezTo>
                                  <a:pt x="3645713" y="238760"/>
                                  <a:pt x="3646221" y="238379"/>
                                  <a:pt x="3646602" y="237998"/>
                                </a:cubicBezTo>
                                <a:cubicBezTo>
                                  <a:pt x="3647110" y="237490"/>
                                  <a:pt x="3647618" y="236982"/>
                                  <a:pt x="3648126" y="236347"/>
                                </a:cubicBezTo>
                                <a:cubicBezTo>
                                  <a:pt x="3648634" y="235712"/>
                                  <a:pt x="3649142" y="234950"/>
                                  <a:pt x="3649523" y="234061"/>
                                </a:cubicBezTo>
                                <a:cubicBezTo>
                                  <a:pt x="3650031" y="233299"/>
                                  <a:pt x="3650539" y="232410"/>
                                  <a:pt x="3651047" y="231521"/>
                                </a:cubicBezTo>
                                <a:cubicBezTo>
                                  <a:pt x="3651555" y="230505"/>
                                  <a:pt x="3652063" y="229489"/>
                                  <a:pt x="3652444" y="228600"/>
                                </a:cubicBezTo>
                                <a:cubicBezTo>
                                  <a:pt x="3652952" y="227711"/>
                                  <a:pt x="3653460" y="226695"/>
                                  <a:pt x="3653968" y="225806"/>
                                </a:cubicBezTo>
                                <a:cubicBezTo>
                                  <a:pt x="3654476" y="224917"/>
                                  <a:pt x="3654984" y="224155"/>
                                  <a:pt x="3655365" y="223393"/>
                                </a:cubicBezTo>
                                <a:cubicBezTo>
                                  <a:pt x="3655873" y="222504"/>
                                  <a:pt x="3656381" y="221869"/>
                                  <a:pt x="3656889" y="221234"/>
                                </a:cubicBezTo>
                                <a:cubicBezTo>
                                  <a:pt x="3657397" y="220472"/>
                                  <a:pt x="3657778" y="219837"/>
                                  <a:pt x="3658286" y="219202"/>
                                </a:cubicBezTo>
                                <a:cubicBezTo>
                                  <a:pt x="3658794" y="218694"/>
                                  <a:pt x="3659302" y="218059"/>
                                  <a:pt x="3659810" y="217551"/>
                                </a:cubicBezTo>
                                <a:cubicBezTo>
                                  <a:pt x="3660318" y="216916"/>
                                  <a:pt x="3660699" y="216281"/>
                                  <a:pt x="3661207" y="215773"/>
                                </a:cubicBezTo>
                                <a:cubicBezTo>
                                  <a:pt x="3661715" y="215138"/>
                                  <a:pt x="3662223" y="214503"/>
                                  <a:pt x="3662731" y="213868"/>
                                </a:cubicBezTo>
                                <a:cubicBezTo>
                                  <a:pt x="3663239" y="213233"/>
                                  <a:pt x="3663620" y="212598"/>
                                  <a:pt x="3664128" y="211836"/>
                                </a:cubicBezTo>
                                <a:cubicBezTo>
                                  <a:pt x="3664636" y="211201"/>
                                  <a:pt x="3665144" y="210566"/>
                                  <a:pt x="3665652" y="209931"/>
                                </a:cubicBezTo>
                                <a:cubicBezTo>
                                  <a:pt x="3666160" y="209296"/>
                                  <a:pt x="3666541" y="208661"/>
                                  <a:pt x="3667049" y="208026"/>
                                </a:cubicBezTo>
                                <a:cubicBezTo>
                                  <a:pt x="3667557" y="207391"/>
                                  <a:pt x="3668065" y="206883"/>
                                  <a:pt x="3668573" y="206375"/>
                                </a:cubicBezTo>
                                <a:cubicBezTo>
                                  <a:pt x="3669081" y="205867"/>
                                  <a:pt x="3669462" y="205486"/>
                                  <a:pt x="3669970" y="205105"/>
                                </a:cubicBezTo>
                                <a:cubicBezTo>
                                  <a:pt x="3670478" y="204724"/>
                                  <a:pt x="3670986" y="204343"/>
                                  <a:pt x="3671494" y="204089"/>
                                </a:cubicBezTo>
                                <a:cubicBezTo>
                                  <a:pt x="3672002" y="203835"/>
                                  <a:pt x="3672383" y="203581"/>
                                  <a:pt x="3672891" y="203454"/>
                                </a:cubicBezTo>
                                <a:cubicBezTo>
                                  <a:pt x="3673399" y="203200"/>
                                  <a:pt x="3673907" y="203073"/>
                                  <a:pt x="3674415" y="203073"/>
                                </a:cubicBezTo>
                                <a:cubicBezTo>
                                  <a:pt x="3674796" y="203073"/>
                                  <a:pt x="3675304" y="203073"/>
                                  <a:pt x="3675812" y="203073"/>
                                </a:cubicBezTo>
                                <a:cubicBezTo>
                                  <a:pt x="3676320" y="203073"/>
                                  <a:pt x="3676828" y="203200"/>
                                  <a:pt x="3677336" y="203454"/>
                                </a:cubicBezTo>
                                <a:cubicBezTo>
                                  <a:pt x="3677717" y="203581"/>
                                  <a:pt x="3678225" y="203708"/>
                                  <a:pt x="3678733" y="203962"/>
                                </a:cubicBezTo>
                                <a:cubicBezTo>
                                  <a:pt x="3679241" y="204216"/>
                                  <a:pt x="3679749" y="204470"/>
                                  <a:pt x="3680257" y="204724"/>
                                </a:cubicBezTo>
                                <a:cubicBezTo>
                                  <a:pt x="3680638" y="204978"/>
                                  <a:pt x="3681146" y="205232"/>
                                  <a:pt x="3681654" y="205486"/>
                                </a:cubicBezTo>
                                <a:cubicBezTo>
                                  <a:pt x="3682162" y="205613"/>
                                  <a:pt x="3682670" y="205867"/>
                                  <a:pt x="3683178" y="205994"/>
                                </a:cubicBezTo>
                                <a:cubicBezTo>
                                  <a:pt x="3683559" y="206121"/>
                                  <a:pt x="3684067" y="206121"/>
                                  <a:pt x="3684575" y="206121"/>
                                </a:cubicBezTo>
                                <a:cubicBezTo>
                                  <a:pt x="3685083" y="206121"/>
                                  <a:pt x="3685591" y="205994"/>
                                  <a:pt x="3686099" y="205867"/>
                                </a:cubicBezTo>
                                <a:cubicBezTo>
                                  <a:pt x="3686480" y="205613"/>
                                  <a:pt x="3686988" y="205486"/>
                                  <a:pt x="3687496" y="205232"/>
                                </a:cubicBezTo>
                                <a:cubicBezTo>
                                  <a:pt x="3688004" y="204978"/>
                                  <a:pt x="3688512" y="204597"/>
                                  <a:pt x="3689020" y="204343"/>
                                </a:cubicBezTo>
                                <a:cubicBezTo>
                                  <a:pt x="3689401" y="203962"/>
                                  <a:pt x="3689909" y="203581"/>
                                  <a:pt x="3690417" y="203327"/>
                                </a:cubicBezTo>
                                <a:cubicBezTo>
                                  <a:pt x="3690925" y="202946"/>
                                  <a:pt x="3691433" y="202692"/>
                                  <a:pt x="3691814" y="202311"/>
                                </a:cubicBezTo>
                                <a:cubicBezTo>
                                  <a:pt x="3692322" y="202057"/>
                                  <a:pt x="3692830" y="201676"/>
                                  <a:pt x="3693338" y="201295"/>
                                </a:cubicBezTo>
                                <a:cubicBezTo>
                                  <a:pt x="3693846" y="201041"/>
                                  <a:pt x="3694354" y="200660"/>
                                  <a:pt x="3694735" y="200406"/>
                                </a:cubicBezTo>
                                <a:cubicBezTo>
                                  <a:pt x="3695243" y="200025"/>
                                  <a:pt x="3695751" y="199644"/>
                                  <a:pt x="3696259" y="199263"/>
                                </a:cubicBezTo>
                                <a:cubicBezTo>
                                  <a:pt x="3696767" y="198882"/>
                                  <a:pt x="3697275" y="198501"/>
                                  <a:pt x="3697656" y="198120"/>
                                </a:cubicBezTo>
                                <a:cubicBezTo>
                                  <a:pt x="3698164" y="197739"/>
                                  <a:pt x="3698672" y="197358"/>
                                  <a:pt x="3699180" y="196977"/>
                                </a:cubicBezTo>
                                <a:cubicBezTo>
                                  <a:pt x="3699688" y="196596"/>
                                  <a:pt x="3700196" y="196215"/>
                                  <a:pt x="3700577" y="195834"/>
                                </a:cubicBezTo>
                                <a:cubicBezTo>
                                  <a:pt x="3701085" y="195453"/>
                                  <a:pt x="3701593" y="195072"/>
                                  <a:pt x="3702101" y="194691"/>
                                </a:cubicBezTo>
                                <a:cubicBezTo>
                                  <a:pt x="3702609" y="194310"/>
                                  <a:pt x="3703117" y="193929"/>
                                  <a:pt x="3703498" y="193675"/>
                                </a:cubicBezTo>
                                <a:cubicBezTo>
                                  <a:pt x="3704006" y="193421"/>
                                  <a:pt x="3704514" y="193167"/>
                                  <a:pt x="3705022" y="192913"/>
                                </a:cubicBezTo>
                                <a:cubicBezTo>
                                  <a:pt x="3705530" y="192659"/>
                                  <a:pt x="3706038" y="192532"/>
                                  <a:pt x="3706419" y="192278"/>
                                </a:cubicBezTo>
                                <a:cubicBezTo>
                                  <a:pt x="3706927" y="192151"/>
                                  <a:pt x="3707435" y="192024"/>
                                  <a:pt x="3707943" y="192024"/>
                                </a:cubicBezTo>
                                <a:cubicBezTo>
                                  <a:pt x="3708451" y="191897"/>
                                  <a:pt x="3708832" y="191770"/>
                                  <a:pt x="3709340" y="191770"/>
                                </a:cubicBezTo>
                                <a:cubicBezTo>
                                  <a:pt x="3709848" y="191770"/>
                                  <a:pt x="3710356" y="191770"/>
                                  <a:pt x="3710864" y="191770"/>
                                </a:cubicBezTo>
                                <a:cubicBezTo>
                                  <a:pt x="3711372" y="191770"/>
                                  <a:pt x="3711753" y="191770"/>
                                  <a:pt x="3712261" y="191897"/>
                                </a:cubicBezTo>
                                <a:cubicBezTo>
                                  <a:pt x="3712769" y="191897"/>
                                  <a:pt x="3713277" y="192024"/>
                                  <a:pt x="3713785" y="192151"/>
                                </a:cubicBezTo>
                                <a:cubicBezTo>
                                  <a:pt x="3714293" y="192278"/>
                                  <a:pt x="3714674" y="192532"/>
                                  <a:pt x="3715182" y="192659"/>
                                </a:cubicBezTo>
                                <a:cubicBezTo>
                                  <a:pt x="3715690" y="192913"/>
                                  <a:pt x="3716198" y="193167"/>
                                  <a:pt x="3716706" y="193294"/>
                                </a:cubicBezTo>
                                <a:cubicBezTo>
                                  <a:pt x="3717214" y="193548"/>
                                  <a:pt x="3717595" y="193802"/>
                                  <a:pt x="3718103" y="194056"/>
                                </a:cubicBezTo>
                                <a:cubicBezTo>
                                  <a:pt x="3718611" y="194310"/>
                                  <a:pt x="3719119" y="194564"/>
                                  <a:pt x="3719627" y="194691"/>
                                </a:cubicBezTo>
                                <a:cubicBezTo>
                                  <a:pt x="3720135" y="194945"/>
                                  <a:pt x="3720516" y="195072"/>
                                  <a:pt x="3721024" y="195072"/>
                                </a:cubicBezTo>
                                <a:cubicBezTo>
                                  <a:pt x="3721532" y="195199"/>
                                  <a:pt x="3722040" y="195199"/>
                                  <a:pt x="3722548" y="195072"/>
                                </a:cubicBezTo>
                                <a:cubicBezTo>
                                  <a:pt x="3723056" y="195072"/>
                                  <a:pt x="3723437" y="194945"/>
                                  <a:pt x="3723945" y="194691"/>
                                </a:cubicBezTo>
                                <a:cubicBezTo>
                                  <a:pt x="3724453" y="194564"/>
                                  <a:pt x="3724961" y="194183"/>
                                  <a:pt x="3725469" y="193802"/>
                                </a:cubicBezTo>
                                <a:cubicBezTo>
                                  <a:pt x="3725850" y="193548"/>
                                  <a:pt x="3726358" y="193040"/>
                                  <a:pt x="3726866" y="192532"/>
                                </a:cubicBezTo>
                                <a:cubicBezTo>
                                  <a:pt x="3727374" y="192151"/>
                                  <a:pt x="3727882" y="191516"/>
                                  <a:pt x="3728390" y="191008"/>
                                </a:cubicBezTo>
                                <a:cubicBezTo>
                                  <a:pt x="3728771" y="190373"/>
                                  <a:pt x="3729279" y="189738"/>
                                  <a:pt x="3729787" y="189103"/>
                                </a:cubicBezTo>
                                <a:cubicBezTo>
                                  <a:pt x="3730295" y="188468"/>
                                  <a:pt x="3730803" y="187833"/>
                                  <a:pt x="3731311" y="187071"/>
                                </a:cubicBezTo>
                                <a:cubicBezTo>
                                  <a:pt x="3731692" y="186309"/>
                                  <a:pt x="3732200" y="185547"/>
                                  <a:pt x="3732708" y="184785"/>
                                </a:cubicBezTo>
                                <a:cubicBezTo>
                                  <a:pt x="3733216" y="184023"/>
                                  <a:pt x="3733724" y="183134"/>
                                  <a:pt x="3734232" y="182245"/>
                                </a:cubicBezTo>
                                <a:cubicBezTo>
                                  <a:pt x="3734613" y="181356"/>
                                  <a:pt x="3735121" y="180467"/>
                                  <a:pt x="3735629" y="179578"/>
                                </a:cubicBezTo>
                                <a:cubicBezTo>
                                  <a:pt x="3736137" y="178689"/>
                                  <a:pt x="3736645" y="177673"/>
                                  <a:pt x="3737153" y="176784"/>
                                </a:cubicBezTo>
                                <a:cubicBezTo>
                                  <a:pt x="3737534" y="175895"/>
                                  <a:pt x="3738042" y="174879"/>
                                  <a:pt x="3738550" y="173990"/>
                                </a:cubicBezTo>
                                <a:cubicBezTo>
                                  <a:pt x="3739058" y="173101"/>
                                  <a:pt x="3739566" y="172085"/>
                                  <a:pt x="3740074" y="171323"/>
                                </a:cubicBezTo>
                                <a:cubicBezTo>
                                  <a:pt x="3740455" y="170434"/>
                                  <a:pt x="3740963" y="169672"/>
                                  <a:pt x="3741471" y="169037"/>
                                </a:cubicBezTo>
                                <a:cubicBezTo>
                                  <a:pt x="3741979" y="168275"/>
                                  <a:pt x="3742487" y="167640"/>
                                  <a:pt x="3742868" y="167132"/>
                                </a:cubicBezTo>
                                <a:cubicBezTo>
                                  <a:pt x="3743376" y="166497"/>
                                  <a:pt x="3743884" y="166116"/>
                                  <a:pt x="3744392" y="165608"/>
                                </a:cubicBezTo>
                                <a:cubicBezTo>
                                  <a:pt x="3744900" y="165227"/>
                                  <a:pt x="3745408" y="164973"/>
                                  <a:pt x="3745789" y="164592"/>
                                </a:cubicBezTo>
                                <a:cubicBezTo>
                                  <a:pt x="3746297" y="164338"/>
                                  <a:pt x="3746805" y="164084"/>
                                  <a:pt x="3747313" y="163957"/>
                                </a:cubicBezTo>
                                <a:cubicBezTo>
                                  <a:pt x="3747821" y="163830"/>
                                  <a:pt x="3748329" y="163703"/>
                                  <a:pt x="3748710" y="163576"/>
                                </a:cubicBezTo>
                                <a:cubicBezTo>
                                  <a:pt x="3749218" y="163449"/>
                                  <a:pt x="3749726" y="163322"/>
                                  <a:pt x="3750234" y="163195"/>
                                </a:cubicBezTo>
                                <a:cubicBezTo>
                                  <a:pt x="3750742" y="163195"/>
                                  <a:pt x="3751250" y="163068"/>
                                  <a:pt x="3751631" y="162941"/>
                                </a:cubicBezTo>
                                <a:cubicBezTo>
                                  <a:pt x="3752139" y="162941"/>
                                  <a:pt x="3752647" y="162814"/>
                                  <a:pt x="3753155" y="162687"/>
                                </a:cubicBezTo>
                                <a:cubicBezTo>
                                  <a:pt x="3753663" y="162433"/>
                                  <a:pt x="3754171" y="162306"/>
                                  <a:pt x="3754552" y="162179"/>
                                </a:cubicBezTo>
                                <a:cubicBezTo>
                                  <a:pt x="3755060" y="161925"/>
                                  <a:pt x="3755568" y="161798"/>
                                  <a:pt x="3756076" y="161544"/>
                                </a:cubicBezTo>
                                <a:cubicBezTo>
                                  <a:pt x="3756584" y="161290"/>
                                  <a:pt x="3756965" y="161036"/>
                                  <a:pt x="3757473" y="160782"/>
                                </a:cubicBezTo>
                                <a:cubicBezTo>
                                  <a:pt x="3757981" y="160528"/>
                                  <a:pt x="3758489" y="160274"/>
                                  <a:pt x="3758997" y="160020"/>
                                </a:cubicBezTo>
                                <a:cubicBezTo>
                                  <a:pt x="3759505" y="159766"/>
                                  <a:pt x="3759886" y="159512"/>
                                  <a:pt x="3760394" y="159258"/>
                                </a:cubicBezTo>
                                <a:cubicBezTo>
                                  <a:pt x="3760902" y="159004"/>
                                  <a:pt x="3761410" y="158877"/>
                                  <a:pt x="3761918" y="158623"/>
                                </a:cubicBezTo>
                                <a:cubicBezTo>
                                  <a:pt x="3762426" y="158496"/>
                                  <a:pt x="3762807" y="158369"/>
                                  <a:pt x="3763315" y="158369"/>
                                </a:cubicBezTo>
                                <a:cubicBezTo>
                                  <a:pt x="3763823" y="158242"/>
                                  <a:pt x="3764331" y="158369"/>
                                  <a:pt x="3764839" y="158369"/>
                                </a:cubicBezTo>
                                <a:cubicBezTo>
                                  <a:pt x="3765347" y="158496"/>
                                  <a:pt x="3765728" y="158496"/>
                                  <a:pt x="3766236" y="158623"/>
                                </a:cubicBezTo>
                                <a:cubicBezTo>
                                  <a:pt x="3766744" y="158750"/>
                                  <a:pt x="3767252" y="159004"/>
                                  <a:pt x="3767760" y="159131"/>
                                </a:cubicBezTo>
                                <a:cubicBezTo>
                                  <a:pt x="3768268" y="159258"/>
                                  <a:pt x="3768649" y="159385"/>
                                  <a:pt x="3769157" y="159512"/>
                                </a:cubicBezTo>
                                <a:cubicBezTo>
                                  <a:pt x="3769665" y="159639"/>
                                  <a:pt x="3770173" y="159766"/>
                                  <a:pt x="3770681" y="159766"/>
                                </a:cubicBezTo>
                                <a:cubicBezTo>
                                  <a:pt x="3771189" y="159766"/>
                                  <a:pt x="3771570" y="159766"/>
                                  <a:pt x="3772078" y="159639"/>
                                </a:cubicBezTo>
                                <a:cubicBezTo>
                                  <a:pt x="3772586" y="159639"/>
                                  <a:pt x="3773094" y="159512"/>
                                  <a:pt x="3773602" y="159258"/>
                                </a:cubicBezTo>
                                <a:cubicBezTo>
                                  <a:pt x="3774110" y="159004"/>
                                  <a:pt x="3774491" y="158750"/>
                                  <a:pt x="3774999" y="158369"/>
                                </a:cubicBezTo>
                                <a:cubicBezTo>
                                  <a:pt x="3775507" y="158115"/>
                                  <a:pt x="3776015" y="157734"/>
                                  <a:pt x="3776523" y="157353"/>
                                </a:cubicBezTo>
                                <a:cubicBezTo>
                                  <a:pt x="3776904" y="157099"/>
                                  <a:pt x="3777412" y="156591"/>
                                  <a:pt x="3777920" y="156337"/>
                                </a:cubicBezTo>
                                <a:cubicBezTo>
                                  <a:pt x="3778428" y="155956"/>
                                  <a:pt x="3778936" y="155575"/>
                                  <a:pt x="3779444" y="155321"/>
                                </a:cubicBezTo>
                                <a:cubicBezTo>
                                  <a:pt x="3779825" y="155067"/>
                                  <a:pt x="3780333" y="154813"/>
                                  <a:pt x="3780841" y="154686"/>
                                </a:cubicBezTo>
                                <a:cubicBezTo>
                                  <a:pt x="3781349" y="154559"/>
                                  <a:pt x="3781857" y="154559"/>
                                  <a:pt x="3782365" y="154686"/>
                                </a:cubicBezTo>
                                <a:cubicBezTo>
                                  <a:pt x="3782746" y="154686"/>
                                  <a:pt x="3783254" y="154940"/>
                                  <a:pt x="3783762" y="155194"/>
                                </a:cubicBezTo>
                                <a:cubicBezTo>
                                  <a:pt x="3784270" y="155575"/>
                                  <a:pt x="3784778" y="155956"/>
                                  <a:pt x="3785286" y="156591"/>
                                </a:cubicBezTo>
                                <a:cubicBezTo>
                                  <a:pt x="3785667" y="157226"/>
                                  <a:pt x="3786175" y="157861"/>
                                  <a:pt x="3786683" y="158750"/>
                                </a:cubicBezTo>
                                <a:cubicBezTo>
                                  <a:pt x="3787191" y="159639"/>
                                  <a:pt x="3787699" y="160655"/>
                                  <a:pt x="3788207" y="161671"/>
                                </a:cubicBezTo>
                                <a:cubicBezTo>
                                  <a:pt x="3788588" y="162814"/>
                                  <a:pt x="3789096" y="164084"/>
                                  <a:pt x="3789604" y="165481"/>
                                </a:cubicBezTo>
                                <a:cubicBezTo>
                                  <a:pt x="3790112" y="166878"/>
                                  <a:pt x="3790620" y="168402"/>
                                  <a:pt x="3791001" y="169926"/>
                                </a:cubicBezTo>
                                <a:cubicBezTo>
                                  <a:pt x="3791509" y="171577"/>
                                  <a:pt x="3792017" y="173228"/>
                                  <a:pt x="3792525" y="175006"/>
                                </a:cubicBezTo>
                                <a:cubicBezTo>
                                  <a:pt x="3793033" y="176784"/>
                                  <a:pt x="3793541" y="178689"/>
                                  <a:pt x="3793922" y="180594"/>
                                </a:cubicBezTo>
                                <a:cubicBezTo>
                                  <a:pt x="3794430" y="182499"/>
                                  <a:pt x="3794938" y="184531"/>
                                  <a:pt x="3795446" y="186563"/>
                                </a:cubicBezTo>
                                <a:cubicBezTo>
                                  <a:pt x="3795954" y="188595"/>
                                  <a:pt x="3796462" y="190627"/>
                                  <a:pt x="3796843" y="192659"/>
                                </a:cubicBezTo>
                                <a:cubicBezTo>
                                  <a:pt x="3797351" y="194818"/>
                                  <a:pt x="3797859" y="196850"/>
                                  <a:pt x="3798367" y="199009"/>
                                </a:cubicBezTo>
                                <a:cubicBezTo>
                                  <a:pt x="3798875" y="201041"/>
                                  <a:pt x="3799383" y="203200"/>
                                  <a:pt x="3799764" y="205232"/>
                                </a:cubicBezTo>
                                <a:cubicBezTo>
                                  <a:pt x="3800272" y="207264"/>
                                  <a:pt x="3800780" y="209423"/>
                                  <a:pt x="3801288" y="211455"/>
                                </a:cubicBezTo>
                                <a:cubicBezTo>
                                  <a:pt x="3801796" y="213614"/>
                                  <a:pt x="3802304" y="215646"/>
                                  <a:pt x="3802685" y="217678"/>
                                </a:cubicBezTo>
                                <a:cubicBezTo>
                                  <a:pt x="3803193" y="219710"/>
                                  <a:pt x="3803701" y="221742"/>
                                  <a:pt x="3804209" y="223901"/>
                                </a:cubicBezTo>
                                <a:cubicBezTo>
                                  <a:pt x="3804717" y="225933"/>
                                  <a:pt x="3805225" y="227965"/>
                                  <a:pt x="3805606" y="229997"/>
                                </a:cubicBezTo>
                                <a:cubicBezTo>
                                  <a:pt x="3806114" y="232156"/>
                                  <a:pt x="3806622" y="234188"/>
                                  <a:pt x="3807130" y="236347"/>
                                </a:cubicBezTo>
                                <a:cubicBezTo>
                                  <a:pt x="3807638" y="238506"/>
                                  <a:pt x="3808019" y="240665"/>
                                  <a:pt x="3808527" y="242824"/>
                                </a:cubicBezTo>
                                <a:cubicBezTo>
                                  <a:pt x="3809035" y="245110"/>
                                  <a:pt x="3809543" y="247269"/>
                                  <a:pt x="3810051" y="249555"/>
                                </a:cubicBezTo>
                                <a:cubicBezTo>
                                  <a:pt x="3810559" y="251968"/>
                                  <a:pt x="3810940" y="254254"/>
                                  <a:pt x="3811448" y="256667"/>
                                </a:cubicBezTo>
                                <a:cubicBezTo>
                                  <a:pt x="3811956" y="259080"/>
                                  <a:pt x="3812464" y="261493"/>
                                  <a:pt x="3812972" y="263906"/>
                                </a:cubicBezTo>
                                <a:cubicBezTo>
                                  <a:pt x="3813480" y="266446"/>
                                  <a:pt x="3813861" y="268859"/>
                                  <a:pt x="3814369" y="271399"/>
                                </a:cubicBezTo>
                                <a:cubicBezTo>
                                  <a:pt x="3814877" y="273939"/>
                                  <a:pt x="3815385" y="276479"/>
                                  <a:pt x="3815893" y="278892"/>
                                </a:cubicBezTo>
                                <a:cubicBezTo>
                                  <a:pt x="3816401" y="281432"/>
                                  <a:pt x="3816782" y="283845"/>
                                  <a:pt x="3817290" y="286258"/>
                                </a:cubicBezTo>
                                <a:cubicBezTo>
                                  <a:pt x="3817798" y="288671"/>
                                  <a:pt x="3818306" y="291084"/>
                                  <a:pt x="3818814" y="293370"/>
                                </a:cubicBezTo>
                                <a:cubicBezTo>
                                  <a:pt x="3819322" y="295656"/>
                                  <a:pt x="3819703" y="297942"/>
                                  <a:pt x="3820211" y="300101"/>
                                </a:cubicBezTo>
                                <a:cubicBezTo>
                                  <a:pt x="3820719" y="302260"/>
                                  <a:pt x="3821227" y="304292"/>
                                  <a:pt x="3821735" y="306197"/>
                                </a:cubicBezTo>
                                <a:cubicBezTo>
                                  <a:pt x="3822243" y="308102"/>
                                  <a:pt x="3822624" y="309880"/>
                                  <a:pt x="3823132" y="311531"/>
                                </a:cubicBezTo>
                                <a:cubicBezTo>
                                  <a:pt x="3823640" y="313182"/>
                                  <a:pt x="3824148" y="314706"/>
                                  <a:pt x="3824656" y="316103"/>
                                </a:cubicBezTo>
                                <a:cubicBezTo>
                                  <a:pt x="3825037" y="317500"/>
                                  <a:pt x="3825545" y="318643"/>
                                  <a:pt x="3826053" y="319659"/>
                                </a:cubicBezTo>
                                <a:cubicBezTo>
                                  <a:pt x="3826561" y="320802"/>
                                  <a:pt x="3827069" y="321691"/>
                                  <a:pt x="3827577" y="322453"/>
                                </a:cubicBezTo>
                                <a:cubicBezTo>
                                  <a:pt x="3827958" y="323215"/>
                                  <a:pt x="3828466" y="323723"/>
                                  <a:pt x="3828974" y="324358"/>
                                </a:cubicBezTo>
                                <a:cubicBezTo>
                                  <a:pt x="3829482" y="324866"/>
                                  <a:pt x="3829990" y="325247"/>
                                  <a:pt x="3830498" y="325628"/>
                                </a:cubicBezTo>
                                <a:cubicBezTo>
                                  <a:pt x="3830879" y="326136"/>
                                  <a:pt x="3831387" y="326390"/>
                                  <a:pt x="3831895" y="326771"/>
                                </a:cubicBezTo>
                                <a:cubicBezTo>
                                  <a:pt x="3832403" y="327152"/>
                                  <a:pt x="3832911" y="327533"/>
                                  <a:pt x="3833419" y="328041"/>
                                </a:cubicBezTo>
                                <a:cubicBezTo>
                                  <a:pt x="3833800" y="328549"/>
                                  <a:pt x="3834308" y="328930"/>
                                  <a:pt x="3834816" y="329565"/>
                                </a:cubicBezTo>
                                <a:cubicBezTo>
                                  <a:pt x="3835324" y="330200"/>
                                  <a:pt x="3835832" y="330835"/>
                                  <a:pt x="3836340" y="331470"/>
                                </a:cubicBezTo>
                                <a:cubicBezTo>
                                  <a:pt x="3836721" y="332232"/>
                                  <a:pt x="3837229" y="332994"/>
                                  <a:pt x="3837737" y="333756"/>
                                </a:cubicBezTo>
                                <a:cubicBezTo>
                                  <a:pt x="3838245" y="334518"/>
                                  <a:pt x="3838753" y="335407"/>
                                  <a:pt x="3839261" y="336042"/>
                                </a:cubicBezTo>
                                <a:cubicBezTo>
                                  <a:pt x="3839642" y="336804"/>
                                  <a:pt x="3840150" y="337566"/>
                                  <a:pt x="3840658" y="338074"/>
                                </a:cubicBezTo>
                                <a:cubicBezTo>
                                  <a:pt x="3841166" y="338709"/>
                                  <a:pt x="3841674" y="339217"/>
                                  <a:pt x="3842055" y="339471"/>
                                </a:cubicBezTo>
                                <a:cubicBezTo>
                                  <a:pt x="3842563" y="339852"/>
                                  <a:pt x="3843071" y="340106"/>
                                  <a:pt x="3843579" y="340106"/>
                                </a:cubicBezTo>
                                <a:cubicBezTo>
                                  <a:pt x="3844087" y="340106"/>
                                  <a:pt x="3844595" y="339979"/>
                                  <a:pt x="3844976" y="339725"/>
                                </a:cubicBezTo>
                                <a:cubicBezTo>
                                  <a:pt x="3845484" y="339598"/>
                                  <a:pt x="3845992" y="339090"/>
                                  <a:pt x="3846500" y="338709"/>
                                </a:cubicBezTo>
                                <a:cubicBezTo>
                                  <a:pt x="3847008" y="338328"/>
                                  <a:pt x="3847516" y="337693"/>
                                  <a:pt x="3847897" y="337185"/>
                                </a:cubicBezTo>
                                <a:cubicBezTo>
                                  <a:pt x="3848405" y="336677"/>
                                  <a:pt x="3848913" y="336042"/>
                                  <a:pt x="3849421" y="335534"/>
                                </a:cubicBezTo>
                                <a:cubicBezTo>
                                  <a:pt x="3849929" y="335026"/>
                                  <a:pt x="3850437" y="334518"/>
                                  <a:pt x="3850818" y="334010"/>
                                </a:cubicBezTo>
                                <a:cubicBezTo>
                                  <a:pt x="3851326" y="333629"/>
                                  <a:pt x="3851834" y="333248"/>
                                  <a:pt x="3852342" y="332994"/>
                                </a:cubicBezTo>
                                <a:cubicBezTo>
                                  <a:pt x="3852850" y="332613"/>
                                  <a:pt x="3853358" y="332359"/>
                                  <a:pt x="3853739" y="332105"/>
                                </a:cubicBezTo>
                                <a:cubicBezTo>
                                  <a:pt x="3854247" y="331978"/>
                                  <a:pt x="3854755" y="331851"/>
                                  <a:pt x="3855263" y="331597"/>
                                </a:cubicBezTo>
                                <a:cubicBezTo>
                                  <a:pt x="3855771" y="331343"/>
                                  <a:pt x="3856279" y="331216"/>
                                  <a:pt x="3856660" y="330962"/>
                                </a:cubicBezTo>
                                <a:cubicBezTo>
                                  <a:pt x="3857168" y="330581"/>
                                  <a:pt x="3857676" y="330327"/>
                                  <a:pt x="3858184" y="329819"/>
                                </a:cubicBezTo>
                                <a:cubicBezTo>
                                  <a:pt x="3858692" y="329311"/>
                                  <a:pt x="3859073" y="328803"/>
                                  <a:pt x="3859581" y="328041"/>
                                </a:cubicBezTo>
                                <a:cubicBezTo>
                                  <a:pt x="3860089" y="327406"/>
                                  <a:pt x="3860597" y="326517"/>
                                  <a:pt x="3861105" y="325501"/>
                                </a:cubicBezTo>
                                <a:cubicBezTo>
                                  <a:pt x="3861613" y="324485"/>
                                  <a:pt x="3861994" y="323342"/>
                                  <a:pt x="3862502" y="322199"/>
                                </a:cubicBezTo>
                                <a:cubicBezTo>
                                  <a:pt x="3863010" y="320929"/>
                                  <a:pt x="3863518" y="319532"/>
                                  <a:pt x="3864026" y="318008"/>
                                </a:cubicBezTo>
                                <a:cubicBezTo>
                                  <a:pt x="3864534" y="316484"/>
                                  <a:pt x="3864915" y="314833"/>
                                  <a:pt x="3865423" y="313182"/>
                                </a:cubicBezTo>
                                <a:cubicBezTo>
                                  <a:pt x="3865931" y="311531"/>
                                  <a:pt x="3866439" y="309753"/>
                                  <a:pt x="3866947" y="307848"/>
                                </a:cubicBezTo>
                                <a:cubicBezTo>
                                  <a:pt x="3867455" y="306070"/>
                                  <a:pt x="3867836" y="304165"/>
                                  <a:pt x="3868344" y="302260"/>
                                </a:cubicBezTo>
                                <a:cubicBezTo>
                                  <a:pt x="3868852" y="300355"/>
                                  <a:pt x="3869360" y="298450"/>
                                  <a:pt x="3869868" y="296418"/>
                                </a:cubicBezTo>
                                <a:cubicBezTo>
                                  <a:pt x="3870376" y="294513"/>
                                  <a:pt x="3870757" y="292481"/>
                                  <a:pt x="3871265" y="290576"/>
                                </a:cubicBezTo>
                                <a:cubicBezTo>
                                  <a:pt x="3871773" y="288671"/>
                                  <a:pt x="3872281" y="286639"/>
                                  <a:pt x="3872789" y="284734"/>
                                </a:cubicBezTo>
                                <a:cubicBezTo>
                                  <a:pt x="3873297" y="282702"/>
                                  <a:pt x="3873678" y="280797"/>
                                  <a:pt x="3874186" y="278892"/>
                                </a:cubicBezTo>
                                <a:cubicBezTo>
                                  <a:pt x="3874694" y="276987"/>
                                  <a:pt x="3875202" y="275082"/>
                                  <a:pt x="3875710" y="273177"/>
                                </a:cubicBezTo>
                                <a:cubicBezTo>
                                  <a:pt x="3876091" y="271272"/>
                                  <a:pt x="3876599" y="269494"/>
                                  <a:pt x="3877107" y="267716"/>
                                </a:cubicBezTo>
                                <a:cubicBezTo>
                                  <a:pt x="3877615" y="265938"/>
                                  <a:pt x="3878123" y="264160"/>
                                  <a:pt x="3878631" y="262382"/>
                                </a:cubicBezTo>
                                <a:cubicBezTo>
                                  <a:pt x="3879012" y="260731"/>
                                  <a:pt x="3879520" y="259080"/>
                                  <a:pt x="3880028" y="257429"/>
                                </a:cubicBezTo>
                                <a:cubicBezTo>
                                  <a:pt x="3880536" y="255905"/>
                                  <a:pt x="3881044" y="254381"/>
                                  <a:pt x="3881552" y="252857"/>
                                </a:cubicBezTo>
                                <a:cubicBezTo>
                                  <a:pt x="3881933" y="251460"/>
                                  <a:pt x="3882441" y="250063"/>
                                  <a:pt x="3882949" y="248793"/>
                                </a:cubicBezTo>
                                <a:cubicBezTo>
                                  <a:pt x="3883457" y="247523"/>
                                  <a:pt x="3883965" y="246380"/>
                                  <a:pt x="3884473" y="245237"/>
                                </a:cubicBezTo>
                                <a:cubicBezTo>
                                  <a:pt x="3884854" y="244221"/>
                                  <a:pt x="3885362" y="243205"/>
                                  <a:pt x="3885870" y="242316"/>
                                </a:cubicBezTo>
                                <a:cubicBezTo>
                                  <a:pt x="3886378" y="241427"/>
                                  <a:pt x="3886886" y="240665"/>
                                  <a:pt x="3887394" y="239903"/>
                                </a:cubicBezTo>
                                <a:cubicBezTo>
                                  <a:pt x="3887775" y="239268"/>
                                  <a:pt x="3888283" y="238760"/>
                                  <a:pt x="3888791" y="238252"/>
                                </a:cubicBezTo>
                                <a:cubicBezTo>
                                  <a:pt x="3889299" y="237744"/>
                                  <a:pt x="3889807" y="237363"/>
                                  <a:pt x="3890315" y="236982"/>
                                </a:cubicBezTo>
                                <a:cubicBezTo>
                                  <a:pt x="3890696" y="236601"/>
                                  <a:pt x="3891204" y="236347"/>
                                  <a:pt x="3891712" y="236093"/>
                                </a:cubicBezTo>
                                <a:cubicBezTo>
                                  <a:pt x="3892220" y="235839"/>
                                  <a:pt x="3892728" y="235712"/>
                                  <a:pt x="3893109" y="235458"/>
                                </a:cubicBezTo>
                                <a:cubicBezTo>
                                  <a:pt x="3893617" y="235331"/>
                                  <a:pt x="3894125" y="235204"/>
                                  <a:pt x="3894633" y="234950"/>
                                </a:cubicBezTo>
                                <a:cubicBezTo>
                                  <a:pt x="3895141" y="234823"/>
                                  <a:pt x="3895649" y="234696"/>
                                  <a:pt x="3896030" y="234442"/>
                                </a:cubicBezTo>
                                <a:cubicBezTo>
                                  <a:pt x="3896538" y="234315"/>
                                  <a:pt x="3897046" y="234061"/>
                                  <a:pt x="3897554" y="233807"/>
                                </a:cubicBezTo>
                                <a:cubicBezTo>
                                  <a:pt x="3898062" y="233553"/>
                                  <a:pt x="3898570" y="233299"/>
                                  <a:pt x="3898951" y="232918"/>
                                </a:cubicBezTo>
                                <a:cubicBezTo>
                                  <a:pt x="3899459" y="232537"/>
                                  <a:pt x="3899967" y="232283"/>
                                  <a:pt x="3900475" y="231775"/>
                                </a:cubicBezTo>
                                <a:cubicBezTo>
                                  <a:pt x="3900983" y="231394"/>
                                  <a:pt x="3901491" y="230886"/>
                                  <a:pt x="3901872" y="230505"/>
                                </a:cubicBezTo>
                                <a:cubicBezTo>
                                  <a:pt x="3902380" y="229997"/>
                                  <a:pt x="3902888" y="229616"/>
                                  <a:pt x="3903396" y="229108"/>
                                </a:cubicBezTo>
                                <a:cubicBezTo>
                                  <a:pt x="3903904" y="228727"/>
                                  <a:pt x="3904412" y="228219"/>
                                  <a:pt x="3904793" y="227838"/>
                                </a:cubicBezTo>
                                <a:cubicBezTo>
                                  <a:pt x="3905301" y="227457"/>
                                  <a:pt x="3905809" y="227203"/>
                                  <a:pt x="3906317" y="226949"/>
                                </a:cubicBezTo>
                                <a:cubicBezTo>
                                  <a:pt x="3906825" y="226695"/>
                                  <a:pt x="3907333" y="226568"/>
                                  <a:pt x="3907714" y="226441"/>
                                </a:cubicBezTo>
                                <a:cubicBezTo>
                                  <a:pt x="3908222" y="226441"/>
                                  <a:pt x="3908730" y="226441"/>
                                  <a:pt x="3909238" y="226568"/>
                                </a:cubicBezTo>
                                <a:cubicBezTo>
                                  <a:pt x="3909746" y="226695"/>
                                  <a:pt x="3910127" y="227076"/>
                                  <a:pt x="3910635" y="227330"/>
                                </a:cubicBezTo>
                                <a:cubicBezTo>
                                  <a:pt x="3911143" y="227711"/>
                                  <a:pt x="3911651" y="228092"/>
                                  <a:pt x="3912159" y="228473"/>
                                </a:cubicBezTo>
                                <a:cubicBezTo>
                                  <a:pt x="3912667" y="228854"/>
                                  <a:pt x="3913048" y="229362"/>
                                  <a:pt x="3913556" y="229870"/>
                                </a:cubicBezTo>
                                <a:cubicBezTo>
                                  <a:pt x="3914064" y="230251"/>
                                  <a:pt x="3914572" y="230759"/>
                                  <a:pt x="3915080" y="231140"/>
                                </a:cubicBezTo>
                                <a:cubicBezTo>
                                  <a:pt x="3915588" y="231521"/>
                                  <a:pt x="3915969" y="231775"/>
                                  <a:pt x="3916477" y="232029"/>
                                </a:cubicBezTo>
                                <a:cubicBezTo>
                                  <a:pt x="3916985" y="232156"/>
                                  <a:pt x="3917493" y="232283"/>
                                  <a:pt x="3918001" y="232283"/>
                                </a:cubicBezTo>
                                <a:cubicBezTo>
                                  <a:pt x="3918509" y="232283"/>
                                  <a:pt x="3918890" y="232156"/>
                                  <a:pt x="3919398" y="232029"/>
                                </a:cubicBezTo>
                                <a:cubicBezTo>
                                  <a:pt x="3919906" y="231775"/>
                                  <a:pt x="3920414" y="231521"/>
                                  <a:pt x="3920922" y="231140"/>
                                </a:cubicBezTo>
                                <a:cubicBezTo>
                                  <a:pt x="3921430" y="230759"/>
                                  <a:pt x="3921811" y="230378"/>
                                  <a:pt x="3922319" y="229997"/>
                                </a:cubicBezTo>
                                <a:cubicBezTo>
                                  <a:pt x="3922827" y="229489"/>
                                  <a:pt x="3923335" y="228981"/>
                                  <a:pt x="3923843" y="228600"/>
                                </a:cubicBezTo>
                                <a:cubicBezTo>
                                  <a:pt x="3924351" y="228219"/>
                                  <a:pt x="3924732" y="227838"/>
                                  <a:pt x="3925240" y="227457"/>
                                </a:cubicBezTo>
                                <a:cubicBezTo>
                                  <a:pt x="3925748" y="227203"/>
                                  <a:pt x="3926256" y="226822"/>
                                  <a:pt x="3926764" y="226695"/>
                                </a:cubicBezTo>
                                <a:cubicBezTo>
                                  <a:pt x="3927145" y="226568"/>
                                  <a:pt x="3927653" y="226441"/>
                                  <a:pt x="3928161" y="226441"/>
                                </a:cubicBezTo>
                                <a:cubicBezTo>
                                  <a:pt x="3928669" y="226441"/>
                                  <a:pt x="3929177" y="226568"/>
                                  <a:pt x="3929685" y="226822"/>
                                </a:cubicBezTo>
                                <a:cubicBezTo>
                                  <a:pt x="3930066" y="227076"/>
                                  <a:pt x="3930574" y="227457"/>
                                  <a:pt x="3931082" y="227838"/>
                                </a:cubicBezTo>
                                <a:cubicBezTo>
                                  <a:pt x="3931590" y="228219"/>
                                  <a:pt x="3932098" y="228600"/>
                                  <a:pt x="3932606" y="229108"/>
                                </a:cubicBezTo>
                                <a:cubicBezTo>
                                  <a:pt x="3932987" y="229616"/>
                                  <a:pt x="3933495" y="230251"/>
                                  <a:pt x="3934003" y="230886"/>
                                </a:cubicBezTo>
                                <a:cubicBezTo>
                                  <a:pt x="3934511" y="231394"/>
                                  <a:pt x="3935019" y="232029"/>
                                  <a:pt x="3935527" y="232664"/>
                                </a:cubicBezTo>
                                <a:cubicBezTo>
                                  <a:pt x="3935908" y="233299"/>
                                  <a:pt x="3936416" y="233934"/>
                                  <a:pt x="3936924" y="234442"/>
                                </a:cubicBezTo>
                                <a:cubicBezTo>
                                  <a:pt x="3937432" y="235077"/>
                                  <a:pt x="3937940" y="235712"/>
                                  <a:pt x="3938448" y="236220"/>
                                </a:cubicBezTo>
                                <a:cubicBezTo>
                                  <a:pt x="3938829" y="236728"/>
                                  <a:pt x="3939337" y="237236"/>
                                  <a:pt x="3939845" y="237744"/>
                                </a:cubicBezTo>
                                <a:cubicBezTo>
                                  <a:pt x="3940353" y="238252"/>
                                  <a:pt x="3940861" y="238633"/>
                                  <a:pt x="3941369" y="239014"/>
                                </a:cubicBezTo>
                                <a:cubicBezTo>
                                  <a:pt x="3941750" y="239395"/>
                                  <a:pt x="3942258" y="239776"/>
                                  <a:pt x="3942766" y="240030"/>
                                </a:cubicBezTo>
                                <a:cubicBezTo>
                                  <a:pt x="3943274" y="240411"/>
                                  <a:pt x="3943782" y="240665"/>
                                  <a:pt x="3944163" y="240919"/>
                                </a:cubicBezTo>
                                <a:cubicBezTo>
                                  <a:pt x="3944671" y="241173"/>
                                  <a:pt x="3945179" y="241427"/>
                                  <a:pt x="3945687" y="241554"/>
                                </a:cubicBezTo>
                                <a:cubicBezTo>
                                  <a:pt x="3946195" y="241808"/>
                                  <a:pt x="3946703" y="241935"/>
                                  <a:pt x="3947084" y="242062"/>
                                </a:cubicBezTo>
                                <a:cubicBezTo>
                                  <a:pt x="3947592" y="242189"/>
                                  <a:pt x="3948100" y="242316"/>
                                  <a:pt x="3948608" y="242570"/>
                                </a:cubicBezTo>
                                <a:cubicBezTo>
                                  <a:pt x="3949116" y="242697"/>
                                  <a:pt x="3949624" y="242697"/>
                                  <a:pt x="3950005" y="242824"/>
                                </a:cubicBezTo>
                                <a:cubicBezTo>
                                  <a:pt x="3950513" y="242951"/>
                                  <a:pt x="3951021" y="243078"/>
                                  <a:pt x="3951529" y="243078"/>
                                </a:cubicBezTo>
                                <a:cubicBezTo>
                                  <a:pt x="3952037" y="243205"/>
                                  <a:pt x="3952545" y="243332"/>
                                  <a:pt x="3952926" y="243332"/>
                                </a:cubicBezTo>
                                <a:cubicBezTo>
                                  <a:pt x="3953434" y="243332"/>
                                  <a:pt x="3953942" y="243459"/>
                                  <a:pt x="3954450" y="243459"/>
                                </a:cubicBezTo>
                                <a:cubicBezTo>
                                  <a:pt x="3954958" y="243459"/>
                                  <a:pt x="3955466" y="243459"/>
                                  <a:pt x="3955847" y="243332"/>
                                </a:cubicBezTo>
                                <a:cubicBezTo>
                                  <a:pt x="3956355" y="243332"/>
                                  <a:pt x="3956863" y="243205"/>
                                  <a:pt x="3957371" y="243205"/>
                                </a:cubicBezTo>
                                <a:cubicBezTo>
                                  <a:pt x="3957879" y="243078"/>
                                  <a:pt x="3958387" y="242951"/>
                                  <a:pt x="3958768" y="242951"/>
                                </a:cubicBezTo>
                                <a:cubicBezTo>
                                  <a:pt x="3959276" y="242824"/>
                                  <a:pt x="3959784" y="242697"/>
                                  <a:pt x="3960292" y="242570"/>
                                </a:cubicBezTo>
                                <a:cubicBezTo>
                                  <a:pt x="3960800" y="242316"/>
                                  <a:pt x="3961181" y="242189"/>
                                  <a:pt x="3961689" y="242062"/>
                                </a:cubicBezTo>
                                <a:cubicBezTo>
                                  <a:pt x="3962197" y="241935"/>
                                  <a:pt x="3962705" y="241681"/>
                                  <a:pt x="3963213" y="241554"/>
                                </a:cubicBezTo>
                                <a:cubicBezTo>
                                  <a:pt x="3963721" y="241427"/>
                                  <a:pt x="3964102" y="241300"/>
                                  <a:pt x="3964610" y="241173"/>
                                </a:cubicBezTo>
                                <a:cubicBezTo>
                                  <a:pt x="3965118" y="241046"/>
                                  <a:pt x="3965626" y="240919"/>
                                  <a:pt x="3966134" y="240919"/>
                                </a:cubicBezTo>
                                <a:cubicBezTo>
                                  <a:pt x="3966642" y="240919"/>
                                  <a:pt x="3967023" y="240919"/>
                                  <a:pt x="3967531" y="240919"/>
                                </a:cubicBezTo>
                                <a:cubicBezTo>
                                  <a:pt x="3968039" y="240919"/>
                                  <a:pt x="3968547" y="241046"/>
                                  <a:pt x="3969055" y="241173"/>
                                </a:cubicBezTo>
                                <a:cubicBezTo>
                                  <a:pt x="3969563" y="241300"/>
                                  <a:pt x="3969944" y="241427"/>
                                  <a:pt x="3970452" y="241681"/>
                                </a:cubicBezTo>
                                <a:cubicBezTo>
                                  <a:pt x="3970960" y="241935"/>
                                  <a:pt x="3971468" y="242189"/>
                                  <a:pt x="3971976" y="242443"/>
                                </a:cubicBezTo>
                                <a:cubicBezTo>
                                  <a:pt x="3972484" y="242697"/>
                                  <a:pt x="3972865" y="243078"/>
                                  <a:pt x="3973373" y="243459"/>
                                </a:cubicBezTo>
                                <a:cubicBezTo>
                                  <a:pt x="3973881" y="243713"/>
                                  <a:pt x="3974389" y="244094"/>
                                  <a:pt x="3974897" y="244348"/>
                                </a:cubicBezTo>
                                <a:cubicBezTo>
                                  <a:pt x="3975405" y="244602"/>
                                  <a:pt x="3975786" y="244983"/>
                                  <a:pt x="3976294" y="245237"/>
                                </a:cubicBezTo>
                                <a:cubicBezTo>
                                  <a:pt x="3976802" y="245491"/>
                                  <a:pt x="3977310" y="245745"/>
                                  <a:pt x="3977818" y="245872"/>
                                </a:cubicBezTo>
                                <a:cubicBezTo>
                                  <a:pt x="3978199" y="246126"/>
                                  <a:pt x="3978707" y="246253"/>
                                  <a:pt x="3979215" y="246253"/>
                                </a:cubicBezTo>
                                <a:cubicBezTo>
                                  <a:pt x="3979723" y="246253"/>
                                  <a:pt x="3980231" y="246126"/>
                                  <a:pt x="3980739" y="245872"/>
                                </a:cubicBezTo>
                                <a:cubicBezTo>
                                  <a:pt x="3981120" y="245618"/>
                                  <a:pt x="3981628" y="245364"/>
                                  <a:pt x="3982136" y="244856"/>
                                </a:cubicBezTo>
                                <a:cubicBezTo>
                                  <a:pt x="3982644" y="244348"/>
                                  <a:pt x="3983152" y="243840"/>
                                  <a:pt x="3983660" y="243078"/>
                                </a:cubicBezTo>
                                <a:cubicBezTo>
                                  <a:pt x="3984041" y="242189"/>
                                  <a:pt x="3984549" y="241300"/>
                                  <a:pt x="3985057" y="240284"/>
                                </a:cubicBezTo>
                                <a:cubicBezTo>
                                  <a:pt x="3985565" y="239268"/>
                                  <a:pt x="3986073" y="237998"/>
                                  <a:pt x="3986581" y="236728"/>
                                </a:cubicBezTo>
                                <a:cubicBezTo>
                                  <a:pt x="3986962" y="235458"/>
                                  <a:pt x="3987470" y="233934"/>
                                  <a:pt x="3987978" y="232537"/>
                                </a:cubicBezTo>
                                <a:cubicBezTo>
                                  <a:pt x="3988486" y="231013"/>
                                  <a:pt x="3988994" y="229489"/>
                                  <a:pt x="3989502" y="227965"/>
                                </a:cubicBezTo>
                                <a:cubicBezTo>
                                  <a:pt x="3989883" y="226568"/>
                                  <a:pt x="3990391" y="225044"/>
                                  <a:pt x="3990899" y="223647"/>
                                </a:cubicBezTo>
                                <a:cubicBezTo>
                                  <a:pt x="3991407" y="222250"/>
                                  <a:pt x="3991915" y="220980"/>
                                  <a:pt x="3992423" y="219964"/>
                                </a:cubicBezTo>
                                <a:cubicBezTo>
                                  <a:pt x="3992804" y="218821"/>
                                  <a:pt x="3993312" y="217805"/>
                                  <a:pt x="3993820" y="217170"/>
                                </a:cubicBezTo>
                                <a:cubicBezTo>
                                  <a:pt x="3994328" y="216408"/>
                                  <a:pt x="3994836" y="215900"/>
                                  <a:pt x="3995217" y="215646"/>
                                </a:cubicBezTo>
                                <a:cubicBezTo>
                                  <a:pt x="3995725" y="215392"/>
                                  <a:pt x="3996233" y="215392"/>
                                  <a:pt x="3996741" y="215519"/>
                                </a:cubicBezTo>
                                <a:cubicBezTo>
                                  <a:pt x="3997249" y="215646"/>
                                  <a:pt x="3997757" y="216027"/>
                                  <a:pt x="3998138" y="216535"/>
                                </a:cubicBezTo>
                                <a:cubicBezTo>
                                  <a:pt x="3998646" y="217170"/>
                                  <a:pt x="3999154" y="217805"/>
                                  <a:pt x="3999662" y="218694"/>
                                </a:cubicBezTo>
                                <a:cubicBezTo>
                                  <a:pt x="4000170" y="219456"/>
                                  <a:pt x="4000678" y="220472"/>
                                  <a:pt x="4001059" y="221361"/>
                                </a:cubicBezTo>
                                <a:cubicBezTo>
                                  <a:pt x="4001567" y="222377"/>
                                  <a:pt x="4002075" y="223393"/>
                                  <a:pt x="4002583" y="224409"/>
                                </a:cubicBezTo>
                                <a:cubicBezTo>
                                  <a:pt x="4003091" y="225425"/>
                                  <a:pt x="4003599" y="226441"/>
                                  <a:pt x="4003980" y="227457"/>
                                </a:cubicBezTo>
                                <a:cubicBezTo>
                                  <a:pt x="4004488" y="228473"/>
                                  <a:pt x="4004996" y="229362"/>
                                  <a:pt x="4005504" y="230251"/>
                                </a:cubicBezTo>
                                <a:cubicBezTo>
                                  <a:pt x="4006012" y="231140"/>
                                  <a:pt x="4006520" y="231902"/>
                                  <a:pt x="4006901" y="232664"/>
                                </a:cubicBezTo>
                                <a:cubicBezTo>
                                  <a:pt x="4007409" y="233426"/>
                                  <a:pt x="4007917" y="234061"/>
                                  <a:pt x="4008425" y="234696"/>
                                </a:cubicBezTo>
                                <a:cubicBezTo>
                                  <a:pt x="4008933" y="235204"/>
                                  <a:pt x="4009314" y="235712"/>
                                  <a:pt x="4009822" y="236093"/>
                                </a:cubicBezTo>
                                <a:cubicBezTo>
                                  <a:pt x="4010330" y="236601"/>
                                  <a:pt x="4010838" y="236855"/>
                                  <a:pt x="4011346" y="237109"/>
                                </a:cubicBezTo>
                                <a:cubicBezTo>
                                  <a:pt x="4011854" y="237363"/>
                                  <a:pt x="4012235" y="237490"/>
                                  <a:pt x="4012743" y="237490"/>
                                </a:cubicBezTo>
                                <a:cubicBezTo>
                                  <a:pt x="4013251" y="237617"/>
                                  <a:pt x="4013759" y="237617"/>
                                  <a:pt x="4014267" y="237490"/>
                                </a:cubicBezTo>
                                <a:cubicBezTo>
                                  <a:pt x="4014775" y="237363"/>
                                  <a:pt x="4015156" y="237109"/>
                                  <a:pt x="4015664" y="236728"/>
                                </a:cubicBezTo>
                                <a:cubicBezTo>
                                  <a:pt x="4016172" y="236474"/>
                                  <a:pt x="4016680" y="236093"/>
                                  <a:pt x="4017188" y="235585"/>
                                </a:cubicBezTo>
                                <a:cubicBezTo>
                                  <a:pt x="4017696" y="235204"/>
                                  <a:pt x="4018077" y="234696"/>
                                  <a:pt x="4018585" y="234188"/>
                                </a:cubicBezTo>
                                <a:cubicBezTo>
                                  <a:pt x="4019093" y="233680"/>
                                  <a:pt x="4019601" y="233172"/>
                                  <a:pt x="4020109" y="232664"/>
                                </a:cubicBezTo>
                                <a:cubicBezTo>
                                  <a:pt x="4020617" y="232283"/>
                                  <a:pt x="4020998" y="231775"/>
                                  <a:pt x="4021506" y="231521"/>
                                </a:cubicBezTo>
                                <a:cubicBezTo>
                                  <a:pt x="4022014" y="231267"/>
                                  <a:pt x="4022522" y="231013"/>
                                  <a:pt x="4023030" y="231140"/>
                                </a:cubicBezTo>
                                <a:cubicBezTo>
                                  <a:pt x="4023538" y="231140"/>
                                  <a:pt x="4023919" y="231394"/>
                                  <a:pt x="4024427" y="231902"/>
                                </a:cubicBezTo>
                                <a:cubicBezTo>
                                  <a:pt x="4024935" y="232410"/>
                                  <a:pt x="4025443" y="233299"/>
                                  <a:pt x="4025951" y="234315"/>
                                </a:cubicBezTo>
                                <a:cubicBezTo>
                                  <a:pt x="4026332" y="235458"/>
                                  <a:pt x="4026840" y="236982"/>
                                  <a:pt x="4027348" y="238760"/>
                                </a:cubicBezTo>
                                <a:cubicBezTo>
                                  <a:pt x="4027856" y="240411"/>
                                  <a:pt x="4028364" y="242570"/>
                                  <a:pt x="4028872" y="244983"/>
                                </a:cubicBezTo>
                                <a:cubicBezTo>
                                  <a:pt x="4029253" y="247396"/>
                                  <a:pt x="4029761" y="250190"/>
                                  <a:pt x="4030269" y="253238"/>
                                </a:cubicBezTo>
                                <a:cubicBezTo>
                                  <a:pt x="4030777" y="256159"/>
                                  <a:pt x="4031285" y="259461"/>
                                  <a:pt x="4031793" y="262890"/>
                                </a:cubicBezTo>
                                <a:cubicBezTo>
                                  <a:pt x="4032174" y="266319"/>
                                  <a:pt x="4032682" y="270129"/>
                                  <a:pt x="4033190" y="273939"/>
                                </a:cubicBezTo>
                                <a:cubicBezTo>
                                  <a:pt x="4033698" y="277622"/>
                                  <a:pt x="4034206" y="281686"/>
                                  <a:pt x="4034714" y="285623"/>
                                </a:cubicBezTo>
                                <a:cubicBezTo>
                                  <a:pt x="4035095" y="289687"/>
                                  <a:pt x="4035603" y="293751"/>
                                  <a:pt x="4036111" y="297688"/>
                                </a:cubicBezTo>
                                <a:cubicBezTo>
                                  <a:pt x="4036619" y="301752"/>
                                  <a:pt x="4037127" y="305689"/>
                                  <a:pt x="4037635" y="309626"/>
                                </a:cubicBezTo>
                                <a:cubicBezTo>
                                  <a:pt x="4038016" y="313436"/>
                                  <a:pt x="4038524" y="317246"/>
                                  <a:pt x="4039032" y="320802"/>
                                </a:cubicBezTo>
                                <a:cubicBezTo>
                                  <a:pt x="4039540" y="324358"/>
                                  <a:pt x="4040048" y="327787"/>
                                  <a:pt x="4040556" y="330835"/>
                                </a:cubicBezTo>
                                <a:cubicBezTo>
                                  <a:pt x="4040937" y="334010"/>
                                  <a:pt x="4041445" y="336804"/>
                                  <a:pt x="4041953" y="339471"/>
                                </a:cubicBezTo>
                                <a:cubicBezTo>
                                  <a:pt x="4042461" y="342011"/>
                                  <a:pt x="4042969" y="344297"/>
                                  <a:pt x="4043350" y="346202"/>
                                </a:cubicBezTo>
                                <a:cubicBezTo>
                                  <a:pt x="4043858" y="348234"/>
                                  <a:pt x="4044366" y="349885"/>
                                  <a:pt x="4044874" y="351409"/>
                                </a:cubicBezTo>
                                <a:cubicBezTo>
                                  <a:pt x="4045382" y="352933"/>
                                  <a:pt x="4045890" y="354076"/>
                                  <a:pt x="4046271" y="355346"/>
                                </a:cubicBezTo>
                                <a:cubicBezTo>
                                  <a:pt x="4046779" y="356489"/>
                                  <a:pt x="4047287" y="357378"/>
                                  <a:pt x="4047795" y="358521"/>
                                </a:cubicBezTo>
                                <a:cubicBezTo>
                                  <a:pt x="4048303" y="359537"/>
                                  <a:pt x="4048811" y="360553"/>
                                  <a:pt x="4049192" y="361823"/>
                                </a:cubicBezTo>
                                <a:cubicBezTo>
                                  <a:pt x="4049700" y="362966"/>
                                  <a:pt x="4050208" y="364236"/>
                                  <a:pt x="4050716" y="365760"/>
                                </a:cubicBezTo>
                                <a:cubicBezTo>
                                  <a:pt x="4051224" y="367284"/>
                                  <a:pt x="4051732" y="369062"/>
                                  <a:pt x="4052113" y="370967"/>
                                </a:cubicBezTo>
                                <a:cubicBezTo>
                                  <a:pt x="4052621" y="372745"/>
                                  <a:pt x="4053129" y="374904"/>
                                  <a:pt x="4053637" y="377063"/>
                                </a:cubicBezTo>
                                <a:cubicBezTo>
                                  <a:pt x="4054145" y="379095"/>
                                  <a:pt x="4054653" y="381508"/>
                                  <a:pt x="4055034" y="383540"/>
                                </a:cubicBezTo>
                                <a:cubicBezTo>
                                  <a:pt x="4055542" y="385572"/>
                                  <a:pt x="4056050" y="387604"/>
                                  <a:pt x="4056558" y="389255"/>
                                </a:cubicBezTo>
                                <a:cubicBezTo>
                                  <a:pt x="4057066" y="390906"/>
                                  <a:pt x="4057574" y="392430"/>
                                  <a:pt x="4057955" y="393446"/>
                                </a:cubicBezTo>
                                <a:cubicBezTo>
                                  <a:pt x="4058463" y="394335"/>
                                  <a:pt x="4058971" y="394970"/>
                                  <a:pt x="4059479" y="395097"/>
                                </a:cubicBezTo>
                                <a:cubicBezTo>
                                  <a:pt x="4059987" y="395097"/>
                                  <a:pt x="4060368" y="394716"/>
                                  <a:pt x="4060876" y="393954"/>
                                </a:cubicBezTo>
                                <a:cubicBezTo>
                                  <a:pt x="4061384" y="393065"/>
                                  <a:pt x="4061892" y="391795"/>
                                  <a:pt x="4062400" y="390398"/>
                                </a:cubicBezTo>
                                <a:cubicBezTo>
                                  <a:pt x="4062908" y="389001"/>
                                  <a:pt x="4063289" y="387096"/>
                                  <a:pt x="4063797" y="385445"/>
                                </a:cubicBezTo>
                                <a:cubicBezTo>
                                  <a:pt x="4064305" y="383794"/>
                                  <a:pt x="4064813" y="381889"/>
                                  <a:pt x="4065321" y="380365"/>
                                </a:cubicBezTo>
                                <a:cubicBezTo>
                                  <a:pt x="4065829" y="378968"/>
                                  <a:pt x="4066210" y="377444"/>
                                  <a:pt x="4066718" y="376428"/>
                                </a:cubicBezTo>
                                <a:cubicBezTo>
                                  <a:pt x="4067226" y="375285"/>
                                  <a:pt x="4067734" y="374523"/>
                                  <a:pt x="4068242" y="374142"/>
                                </a:cubicBezTo>
                                <a:cubicBezTo>
                                  <a:pt x="4068750" y="373761"/>
                                  <a:pt x="4069131" y="373761"/>
                                  <a:pt x="4069639" y="374015"/>
                                </a:cubicBezTo>
                                <a:cubicBezTo>
                                  <a:pt x="4070147" y="374269"/>
                                  <a:pt x="4070655" y="374904"/>
                                  <a:pt x="4071163" y="375666"/>
                                </a:cubicBezTo>
                                <a:cubicBezTo>
                                  <a:pt x="4071671" y="376428"/>
                                  <a:pt x="4072052" y="377444"/>
                                  <a:pt x="4072560" y="378460"/>
                                </a:cubicBezTo>
                                <a:cubicBezTo>
                                  <a:pt x="4073068" y="379349"/>
                                  <a:pt x="4073576" y="380619"/>
                                  <a:pt x="4074084" y="381508"/>
                                </a:cubicBezTo>
                                <a:cubicBezTo>
                                  <a:pt x="4074592" y="382524"/>
                                  <a:pt x="4074973" y="383540"/>
                                  <a:pt x="4075481" y="384175"/>
                                </a:cubicBezTo>
                                <a:cubicBezTo>
                                  <a:pt x="4075989" y="384937"/>
                                  <a:pt x="4076497" y="385572"/>
                                  <a:pt x="4077005" y="385953"/>
                                </a:cubicBezTo>
                                <a:cubicBezTo>
                                  <a:pt x="4077386" y="386334"/>
                                  <a:pt x="4077894" y="386461"/>
                                  <a:pt x="4078402" y="386334"/>
                                </a:cubicBezTo>
                                <a:cubicBezTo>
                                  <a:pt x="4078910" y="386334"/>
                                  <a:pt x="4079418" y="385953"/>
                                  <a:pt x="4079926" y="385445"/>
                                </a:cubicBezTo>
                                <a:cubicBezTo>
                                  <a:pt x="4080307" y="384937"/>
                                  <a:pt x="4080815" y="384175"/>
                                  <a:pt x="4081323" y="383286"/>
                                </a:cubicBezTo>
                                <a:cubicBezTo>
                                  <a:pt x="4081831" y="382270"/>
                                  <a:pt x="4082339" y="381127"/>
                                  <a:pt x="4082847" y="379857"/>
                                </a:cubicBezTo>
                                <a:cubicBezTo>
                                  <a:pt x="4083228" y="378587"/>
                                  <a:pt x="4083736" y="377190"/>
                                  <a:pt x="4084244" y="375666"/>
                                </a:cubicBezTo>
                                <a:cubicBezTo>
                                  <a:pt x="4084752" y="374142"/>
                                  <a:pt x="4085260" y="372364"/>
                                  <a:pt x="4085768" y="370586"/>
                                </a:cubicBezTo>
                                <a:cubicBezTo>
                                  <a:pt x="4086149" y="368808"/>
                                  <a:pt x="4086657" y="367030"/>
                                  <a:pt x="4087165" y="365125"/>
                                </a:cubicBezTo>
                                <a:cubicBezTo>
                                  <a:pt x="4087673" y="363220"/>
                                  <a:pt x="4088181" y="361188"/>
                                  <a:pt x="4088689" y="359283"/>
                                </a:cubicBezTo>
                                <a:cubicBezTo>
                                  <a:pt x="4089070" y="357378"/>
                                  <a:pt x="4089578" y="355346"/>
                                  <a:pt x="4090086" y="353441"/>
                                </a:cubicBezTo>
                                <a:cubicBezTo>
                                  <a:pt x="4090594" y="351536"/>
                                  <a:pt x="4091102" y="349631"/>
                                  <a:pt x="4091610" y="347853"/>
                                </a:cubicBezTo>
                                <a:cubicBezTo>
                                  <a:pt x="4091991" y="345948"/>
                                  <a:pt x="4092499" y="344043"/>
                                  <a:pt x="4093007" y="342392"/>
                                </a:cubicBezTo>
                                <a:cubicBezTo>
                                  <a:pt x="4093515" y="340614"/>
                                  <a:pt x="4094023" y="338836"/>
                                  <a:pt x="4094404" y="337185"/>
                                </a:cubicBezTo>
                                <a:cubicBezTo>
                                  <a:pt x="4094912" y="335534"/>
                                  <a:pt x="4095420" y="333883"/>
                                  <a:pt x="4095928" y="332359"/>
                                </a:cubicBezTo>
                                <a:cubicBezTo>
                                  <a:pt x="4096436" y="330835"/>
                                  <a:pt x="4096944" y="329311"/>
                                  <a:pt x="4097325" y="327787"/>
                                </a:cubicBezTo>
                                <a:cubicBezTo>
                                  <a:pt x="4097833" y="326263"/>
                                  <a:pt x="4098341" y="324739"/>
                                  <a:pt x="4098849" y="323342"/>
                                </a:cubicBezTo>
                                <a:cubicBezTo>
                                  <a:pt x="4099357" y="321945"/>
                                  <a:pt x="4099865" y="320548"/>
                                  <a:pt x="4100246" y="319151"/>
                                </a:cubicBezTo>
                                <a:cubicBezTo>
                                  <a:pt x="4100754" y="317754"/>
                                  <a:pt x="4101262" y="316357"/>
                                  <a:pt x="4101770" y="315087"/>
                                </a:cubicBezTo>
                                <a:cubicBezTo>
                                  <a:pt x="4102278" y="313690"/>
                                  <a:pt x="4102786" y="312420"/>
                                  <a:pt x="4103167" y="311150"/>
                                </a:cubicBezTo>
                                <a:cubicBezTo>
                                  <a:pt x="4103675" y="309753"/>
                                  <a:pt x="4104183" y="308483"/>
                                  <a:pt x="4104691" y="307213"/>
                                </a:cubicBezTo>
                                <a:cubicBezTo>
                                  <a:pt x="4105199" y="305943"/>
                                  <a:pt x="4105707" y="304673"/>
                                  <a:pt x="4106088" y="303276"/>
                                </a:cubicBezTo>
                                <a:cubicBezTo>
                                  <a:pt x="4106596" y="302006"/>
                                  <a:pt x="4107104" y="300609"/>
                                  <a:pt x="4107612" y="299212"/>
                                </a:cubicBezTo>
                                <a:cubicBezTo>
                                  <a:pt x="4108120" y="297688"/>
                                  <a:pt x="4108628" y="296291"/>
                                  <a:pt x="4109009" y="294640"/>
                                </a:cubicBezTo>
                                <a:cubicBezTo>
                                  <a:pt x="4109517" y="292989"/>
                                  <a:pt x="4110025" y="291338"/>
                                  <a:pt x="4110533" y="289560"/>
                                </a:cubicBezTo>
                                <a:cubicBezTo>
                                  <a:pt x="4111041" y="287655"/>
                                  <a:pt x="4111422" y="285750"/>
                                  <a:pt x="4111930" y="283591"/>
                                </a:cubicBezTo>
                                <a:cubicBezTo>
                                  <a:pt x="4112438" y="281559"/>
                                  <a:pt x="4112946" y="279273"/>
                                  <a:pt x="4113454" y="276860"/>
                                </a:cubicBezTo>
                                <a:cubicBezTo>
                                  <a:pt x="4113962" y="274447"/>
                                  <a:pt x="4114343" y="271907"/>
                                  <a:pt x="4114851" y="269113"/>
                                </a:cubicBezTo>
                                <a:cubicBezTo>
                                  <a:pt x="4115359" y="266319"/>
                                  <a:pt x="4115867" y="263398"/>
                                  <a:pt x="4116375" y="260350"/>
                                </a:cubicBezTo>
                                <a:cubicBezTo>
                                  <a:pt x="4116883" y="257175"/>
                                  <a:pt x="4117264" y="253873"/>
                                  <a:pt x="4117772" y="250444"/>
                                </a:cubicBezTo>
                                <a:cubicBezTo>
                                  <a:pt x="4118280" y="247015"/>
                                  <a:pt x="4118788" y="243332"/>
                                  <a:pt x="4119296" y="239649"/>
                                </a:cubicBezTo>
                                <a:cubicBezTo>
                                  <a:pt x="4119804" y="235839"/>
                                  <a:pt x="4120185" y="231775"/>
                                  <a:pt x="4120693" y="227838"/>
                                </a:cubicBezTo>
                                <a:cubicBezTo>
                                  <a:pt x="4121201" y="223774"/>
                                  <a:pt x="4121709" y="219583"/>
                                  <a:pt x="4122217" y="215392"/>
                                </a:cubicBezTo>
                                <a:cubicBezTo>
                                  <a:pt x="4122725" y="211201"/>
                                  <a:pt x="4123106" y="206756"/>
                                  <a:pt x="4123614" y="202692"/>
                                </a:cubicBezTo>
                                <a:cubicBezTo>
                                  <a:pt x="4124122" y="198501"/>
                                  <a:pt x="4124630" y="194310"/>
                                  <a:pt x="4125138" y="190373"/>
                                </a:cubicBezTo>
                                <a:cubicBezTo>
                                  <a:pt x="4125646" y="186436"/>
                                  <a:pt x="4126027" y="182499"/>
                                  <a:pt x="4126535" y="179070"/>
                                </a:cubicBezTo>
                                <a:cubicBezTo>
                                  <a:pt x="4127043" y="175641"/>
                                  <a:pt x="4127551" y="172339"/>
                                  <a:pt x="4128059" y="169545"/>
                                </a:cubicBezTo>
                                <a:cubicBezTo>
                                  <a:pt x="4128440" y="166624"/>
                                  <a:pt x="4128948" y="164211"/>
                                  <a:pt x="4129456" y="162179"/>
                                </a:cubicBezTo>
                                <a:cubicBezTo>
                                  <a:pt x="4129964" y="160147"/>
                                  <a:pt x="4130472" y="158623"/>
                                  <a:pt x="4130980" y="157607"/>
                                </a:cubicBezTo>
                                <a:cubicBezTo>
                                  <a:pt x="4131361" y="156464"/>
                                  <a:pt x="4131869" y="155829"/>
                                  <a:pt x="4132377" y="155702"/>
                                </a:cubicBezTo>
                                <a:cubicBezTo>
                                  <a:pt x="4132885" y="155575"/>
                                  <a:pt x="4133393" y="156083"/>
                                  <a:pt x="4133901" y="156718"/>
                                </a:cubicBezTo>
                                <a:cubicBezTo>
                                  <a:pt x="4134282" y="157480"/>
                                  <a:pt x="4134790" y="158750"/>
                                  <a:pt x="4135298" y="160147"/>
                                </a:cubicBezTo>
                                <a:cubicBezTo>
                                  <a:pt x="4135806" y="161671"/>
                                  <a:pt x="4136314" y="163576"/>
                                  <a:pt x="4136822" y="165608"/>
                                </a:cubicBezTo>
                                <a:cubicBezTo>
                                  <a:pt x="4137203" y="167640"/>
                                  <a:pt x="4137711" y="169926"/>
                                  <a:pt x="4138219" y="172339"/>
                                </a:cubicBezTo>
                                <a:cubicBezTo>
                                  <a:pt x="4138727" y="174625"/>
                                  <a:pt x="4139235" y="177292"/>
                                  <a:pt x="4139743" y="179832"/>
                                </a:cubicBezTo>
                                <a:cubicBezTo>
                                  <a:pt x="4140124" y="182372"/>
                                  <a:pt x="4140632" y="184912"/>
                                  <a:pt x="4141140" y="187452"/>
                                </a:cubicBezTo>
                                <a:cubicBezTo>
                                  <a:pt x="4141648" y="189992"/>
                                  <a:pt x="4142156" y="192532"/>
                                  <a:pt x="4142664" y="194945"/>
                                </a:cubicBezTo>
                                <a:cubicBezTo>
                                  <a:pt x="4143045" y="197231"/>
                                  <a:pt x="4143553" y="199517"/>
                                  <a:pt x="4144061" y="201803"/>
                                </a:cubicBezTo>
                                <a:cubicBezTo>
                                  <a:pt x="4144569" y="203962"/>
                                  <a:pt x="4145077" y="205994"/>
                                  <a:pt x="4145458" y="207899"/>
                                </a:cubicBezTo>
                                <a:cubicBezTo>
                                  <a:pt x="4145966" y="209804"/>
                                  <a:pt x="4146474" y="211582"/>
                                  <a:pt x="4146982" y="213233"/>
                                </a:cubicBezTo>
                                <a:cubicBezTo>
                                  <a:pt x="4147490" y="214884"/>
                                  <a:pt x="4147998" y="216408"/>
                                  <a:pt x="4148379" y="217932"/>
                                </a:cubicBezTo>
                                <a:cubicBezTo>
                                  <a:pt x="4148887" y="219329"/>
                                  <a:pt x="4149395" y="220726"/>
                                  <a:pt x="4149903" y="221996"/>
                                </a:cubicBezTo>
                                <a:cubicBezTo>
                                  <a:pt x="4150411" y="223266"/>
                                  <a:pt x="4150919" y="224536"/>
                                  <a:pt x="4151300" y="225679"/>
                                </a:cubicBezTo>
                                <a:cubicBezTo>
                                  <a:pt x="4151808" y="226822"/>
                                  <a:pt x="4152316" y="227838"/>
                                  <a:pt x="4152824" y="228854"/>
                                </a:cubicBezTo>
                                <a:cubicBezTo>
                                  <a:pt x="4153332" y="229870"/>
                                  <a:pt x="4153840" y="230886"/>
                                  <a:pt x="4154221" y="231775"/>
                                </a:cubicBezTo>
                                <a:cubicBezTo>
                                  <a:pt x="4154729" y="232664"/>
                                  <a:pt x="4155237" y="233426"/>
                                  <a:pt x="4155745" y="234315"/>
                                </a:cubicBezTo>
                                <a:cubicBezTo>
                                  <a:pt x="4156253" y="235077"/>
                                  <a:pt x="4156761" y="235839"/>
                                  <a:pt x="4157142" y="236474"/>
                                </a:cubicBezTo>
                                <a:cubicBezTo>
                                  <a:pt x="4157650" y="237236"/>
                                  <a:pt x="4158158" y="237871"/>
                                  <a:pt x="4158666" y="238506"/>
                                </a:cubicBezTo>
                                <a:cubicBezTo>
                                  <a:pt x="4159174" y="239141"/>
                                  <a:pt x="4159682" y="239649"/>
                                  <a:pt x="4160063" y="240284"/>
                                </a:cubicBezTo>
                                <a:cubicBezTo>
                                  <a:pt x="4160571" y="240792"/>
                                  <a:pt x="4161079" y="241300"/>
                                  <a:pt x="4161587" y="241808"/>
                                </a:cubicBezTo>
                                <a:cubicBezTo>
                                  <a:pt x="4162095" y="242189"/>
                                  <a:pt x="4162476" y="242697"/>
                                  <a:pt x="4162984" y="243078"/>
                                </a:cubicBezTo>
                                <a:cubicBezTo>
                                  <a:pt x="4163492" y="243586"/>
                                  <a:pt x="4164000" y="243967"/>
                                  <a:pt x="4164508" y="244348"/>
                                </a:cubicBezTo>
                                <a:cubicBezTo>
                                  <a:pt x="4165016" y="244729"/>
                                  <a:pt x="4165397" y="244983"/>
                                  <a:pt x="4165905" y="245237"/>
                                </a:cubicBezTo>
                                <a:cubicBezTo>
                                  <a:pt x="4166413" y="245618"/>
                                  <a:pt x="4166921" y="245872"/>
                                  <a:pt x="4167429" y="245999"/>
                                </a:cubicBezTo>
                                <a:cubicBezTo>
                                  <a:pt x="4167937" y="246126"/>
                                  <a:pt x="4168318" y="246253"/>
                                  <a:pt x="4168826" y="246253"/>
                                </a:cubicBezTo>
                                <a:cubicBezTo>
                                  <a:pt x="4169334" y="246253"/>
                                  <a:pt x="4169842" y="246126"/>
                                  <a:pt x="4170350" y="245999"/>
                                </a:cubicBezTo>
                                <a:cubicBezTo>
                                  <a:pt x="4170858" y="245872"/>
                                  <a:pt x="4171239" y="245618"/>
                                  <a:pt x="4171747" y="245364"/>
                                </a:cubicBezTo>
                                <a:cubicBezTo>
                                  <a:pt x="4172255" y="244983"/>
                                  <a:pt x="4172763" y="244602"/>
                                  <a:pt x="4173271" y="244221"/>
                                </a:cubicBezTo>
                                <a:cubicBezTo>
                                  <a:pt x="4173779" y="243713"/>
                                  <a:pt x="4174160" y="243205"/>
                                  <a:pt x="4174668" y="242570"/>
                                </a:cubicBezTo>
                                <a:cubicBezTo>
                                  <a:pt x="4175176" y="241935"/>
                                  <a:pt x="4175684" y="241300"/>
                                  <a:pt x="4176192" y="240538"/>
                                </a:cubicBezTo>
                                <a:cubicBezTo>
                                  <a:pt x="4176700" y="239776"/>
                                  <a:pt x="4177081" y="238887"/>
                                  <a:pt x="4177589" y="237871"/>
                                </a:cubicBezTo>
                                <a:cubicBezTo>
                                  <a:pt x="4178097" y="236982"/>
                                  <a:pt x="4178605" y="235966"/>
                                  <a:pt x="4179113" y="234823"/>
                                </a:cubicBezTo>
                                <a:cubicBezTo>
                                  <a:pt x="4179494" y="233680"/>
                                  <a:pt x="4180002" y="232410"/>
                                  <a:pt x="4180510" y="231140"/>
                                </a:cubicBezTo>
                                <a:cubicBezTo>
                                  <a:pt x="4181018" y="229743"/>
                                  <a:pt x="4181526" y="228346"/>
                                  <a:pt x="4182034" y="226822"/>
                                </a:cubicBezTo>
                                <a:cubicBezTo>
                                  <a:pt x="4182415" y="225298"/>
                                  <a:pt x="4182923" y="223647"/>
                                  <a:pt x="4183431" y="221996"/>
                                </a:cubicBezTo>
                                <a:cubicBezTo>
                                  <a:pt x="4183939" y="220345"/>
                                  <a:pt x="4184447" y="218567"/>
                                  <a:pt x="4184955" y="216662"/>
                                </a:cubicBezTo>
                                <a:cubicBezTo>
                                  <a:pt x="4185336" y="214884"/>
                                  <a:pt x="4185844" y="212979"/>
                                  <a:pt x="4186352" y="211201"/>
                                </a:cubicBezTo>
                                <a:cubicBezTo>
                                  <a:pt x="4186860" y="209296"/>
                                  <a:pt x="4187368" y="207391"/>
                                  <a:pt x="4187876" y="205613"/>
                                </a:cubicBezTo>
                                <a:cubicBezTo>
                                  <a:pt x="4188257" y="203708"/>
                                  <a:pt x="4188765" y="201930"/>
                                  <a:pt x="4189273" y="200152"/>
                                </a:cubicBezTo>
                                <a:cubicBezTo>
                                  <a:pt x="4189781" y="198247"/>
                                  <a:pt x="4190289" y="196469"/>
                                  <a:pt x="4190797" y="194818"/>
                                </a:cubicBezTo>
                                <a:cubicBezTo>
                                  <a:pt x="4191178" y="193040"/>
                                  <a:pt x="4191686" y="191389"/>
                                  <a:pt x="4192194" y="189738"/>
                                </a:cubicBezTo>
                                <a:cubicBezTo>
                                  <a:pt x="4192702" y="188087"/>
                                  <a:pt x="4193210" y="186563"/>
                                  <a:pt x="4193718" y="184912"/>
                                </a:cubicBezTo>
                                <a:cubicBezTo>
                                  <a:pt x="4194099" y="183388"/>
                                  <a:pt x="4194607" y="181864"/>
                                  <a:pt x="4195115" y="180340"/>
                                </a:cubicBezTo>
                                <a:cubicBezTo>
                                  <a:pt x="4195623" y="178943"/>
                                  <a:pt x="4196131" y="177419"/>
                                  <a:pt x="4196512" y="176149"/>
                                </a:cubicBezTo>
                                <a:cubicBezTo>
                                  <a:pt x="4197020" y="174879"/>
                                  <a:pt x="4197528" y="173609"/>
                                  <a:pt x="4198036" y="172466"/>
                                </a:cubicBezTo>
                                <a:cubicBezTo>
                                  <a:pt x="4198544" y="171323"/>
                                  <a:pt x="4199052" y="170307"/>
                                  <a:pt x="4199433" y="169545"/>
                                </a:cubicBezTo>
                                <a:cubicBezTo>
                                  <a:pt x="4199941" y="168783"/>
                                  <a:pt x="4200449" y="168148"/>
                                  <a:pt x="4200957" y="167767"/>
                                </a:cubicBezTo>
                                <a:cubicBezTo>
                                  <a:pt x="4201465" y="167386"/>
                                  <a:pt x="4201973" y="167132"/>
                                  <a:pt x="4202354" y="167132"/>
                                </a:cubicBezTo>
                                <a:cubicBezTo>
                                  <a:pt x="4202862" y="167259"/>
                                  <a:pt x="4203370" y="167640"/>
                                  <a:pt x="4203878" y="168148"/>
                                </a:cubicBezTo>
                                <a:cubicBezTo>
                                  <a:pt x="4204386" y="168656"/>
                                  <a:pt x="4204894" y="169291"/>
                                  <a:pt x="4205275" y="170307"/>
                                </a:cubicBezTo>
                                <a:cubicBezTo>
                                  <a:pt x="4205783" y="171196"/>
                                  <a:pt x="4206291" y="172339"/>
                                  <a:pt x="4206799" y="173482"/>
                                </a:cubicBezTo>
                                <a:cubicBezTo>
                                  <a:pt x="4207307" y="174752"/>
                                  <a:pt x="4207815" y="176022"/>
                                  <a:pt x="4208196" y="177419"/>
                                </a:cubicBezTo>
                                <a:cubicBezTo>
                                  <a:pt x="4208704" y="178689"/>
                                  <a:pt x="4209212" y="180213"/>
                                  <a:pt x="4209720" y="181610"/>
                                </a:cubicBezTo>
                                <a:cubicBezTo>
                                  <a:pt x="4210228" y="183007"/>
                                  <a:pt x="4210609" y="184531"/>
                                  <a:pt x="4211117" y="185928"/>
                                </a:cubicBezTo>
                                <a:cubicBezTo>
                                  <a:pt x="4211625" y="187452"/>
                                  <a:pt x="4212133" y="188849"/>
                                  <a:pt x="4212641" y="190373"/>
                                </a:cubicBezTo>
                                <a:cubicBezTo>
                                  <a:pt x="4213149" y="191770"/>
                                  <a:pt x="4213530" y="193167"/>
                                  <a:pt x="4214038" y="194691"/>
                                </a:cubicBezTo>
                                <a:cubicBezTo>
                                  <a:pt x="4214546" y="196342"/>
                                  <a:pt x="4215054" y="197866"/>
                                  <a:pt x="4215562" y="199517"/>
                                </a:cubicBezTo>
                                <a:cubicBezTo>
                                  <a:pt x="4216070" y="201168"/>
                                  <a:pt x="4216451" y="202946"/>
                                  <a:pt x="4216959" y="204851"/>
                                </a:cubicBezTo>
                                <a:cubicBezTo>
                                  <a:pt x="4217467" y="206629"/>
                                  <a:pt x="4217975" y="208661"/>
                                  <a:pt x="4218483" y="210566"/>
                                </a:cubicBezTo>
                                <a:cubicBezTo>
                                  <a:pt x="4218991" y="212598"/>
                                  <a:pt x="4219372" y="214757"/>
                                  <a:pt x="4219880" y="216916"/>
                                </a:cubicBezTo>
                                <a:cubicBezTo>
                                  <a:pt x="4220388" y="219075"/>
                                  <a:pt x="4220896" y="221234"/>
                                  <a:pt x="4221404" y="223393"/>
                                </a:cubicBezTo>
                                <a:cubicBezTo>
                                  <a:pt x="4221912" y="225425"/>
                                  <a:pt x="4222293" y="227584"/>
                                  <a:pt x="4222801" y="229489"/>
                                </a:cubicBezTo>
                                <a:cubicBezTo>
                                  <a:pt x="4223309" y="231521"/>
                                  <a:pt x="4223817" y="233426"/>
                                  <a:pt x="4224325" y="235077"/>
                                </a:cubicBezTo>
                                <a:cubicBezTo>
                                  <a:pt x="4224833" y="236728"/>
                                  <a:pt x="4225214" y="238252"/>
                                  <a:pt x="4225722" y="239395"/>
                                </a:cubicBezTo>
                                <a:cubicBezTo>
                                  <a:pt x="4226230" y="240665"/>
                                  <a:pt x="4226738" y="241681"/>
                                  <a:pt x="4227246" y="242570"/>
                                </a:cubicBezTo>
                                <a:cubicBezTo>
                                  <a:pt x="4227627" y="243332"/>
                                  <a:pt x="4228135" y="243840"/>
                                  <a:pt x="4228643" y="244094"/>
                                </a:cubicBezTo>
                                <a:cubicBezTo>
                                  <a:pt x="4229151" y="244348"/>
                                  <a:pt x="4229659" y="244348"/>
                                  <a:pt x="4230167" y="244094"/>
                                </a:cubicBezTo>
                                <a:cubicBezTo>
                                  <a:pt x="4230548" y="243840"/>
                                  <a:pt x="4231056" y="243205"/>
                                  <a:pt x="4231564" y="242316"/>
                                </a:cubicBezTo>
                                <a:cubicBezTo>
                                  <a:pt x="4232072" y="241427"/>
                                  <a:pt x="4232580" y="240157"/>
                                  <a:pt x="4233088" y="238506"/>
                                </a:cubicBezTo>
                                <a:cubicBezTo>
                                  <a:pt x="4233469" y="236855"/>
                                  <a:pt x="4233977" y="234823"/>
                                  <a:pt x="4234485" y="232283"/>
                                </a:cubicBezTo>
                                <a:cubicBezTo>
                                  <a:pt x="4234993" y="229743"/>
                                  <a:pt x="4235501" y="226695"/>
                                  <a:pt x="4236009" y="223139"/>
                                </a:cubicBezTo>
                                <a:cubicBezTo>
                                  <a:pt x="4236390" y="219583"/>
                                  <a:pt x="4236898" y="215392"/>
                                  <a:pt x="4237406" y="210693"/>
                                </a:cubicBezTo>
                                <a:cubicBezTo>
                                  <a:pt x="4237914" y="206121"/>
                                  <a:pt x="4238422" y="200787"/>
                                  <a:pt x="4238930" y="195072"/>
                                </a:cubicBezTo>
                                <a:cubicBezTo>
                                  <a:pt x="4239311" y="189357"/>
                                  <a:pt x="4239819" y="183007"/>
                                  <a:pt x="4240327" y="176403"/>
                                </a:cubicBezTo>
                                <a:cubicBezTo>
                                  <a:pt x="4240835" y="169926"/>
                                  <a:pt x="4241343" y="162687"/>
                                  <a:pt x="4241851" y="155702"/>
                                </a:cubicBezTo>
                                <a:cubicBezTo>
                                  <a:pt x="4242232" y="148590"/>
                                  <a:pt x="4242740" y="140970"/>
                                  <a:pt x="4243248" y="133858"/>
                                </a:cubicBezTo>
                                <a:cubicBezTo>
                                  <a:pt x="4243756" y="126619"/>
                                  <a:pt x="4244264" y="119253"/>
                                  <a:pt x="4244645" y="112395"/>
                                </a:cubicBezTo>
                                <a:cubicBezTo>
                                  <a:pt x="4245153" y="105664"/>
                                  <a:pt x="4245661" y="98933"/>
                                  <a:pt x="4246169" y="93091"/>
                                </a:cubicBezTo>
                                <a:cubicBezTo>
                                  <a:pt x="4246677" y="87122"/>
                                  <a:pt x="4247185" y="81661"/>
                                  <a:pt x="4247566" y="77089"/>
                                </a:cubicBezTo>
                                <a:cubicBezTo>
                                  <a:pt x="4248074" y="72390"/>
                                  <a:pt x="4248582" y="68453"/>
                                  <a:pt x="4249090" y="65405"/>
                                </a:cubicBezTo>
                                <a:cubicBezTo>
                                  <a:pt x="4249598" y="62357"/>
                                  <a:pt x="4250106" y="60071"/>
                                  <a:pt x="4250487" y="58547"/>
                                </a:cubicBezTo>
                                <a:cubicBezTo>
                                  <a:pt x="4250995" y="57150"/>
                                  <a:pt x="4251630" y="56261"/>
                                  <a:pt x="4252011" y="56261"/>
                                </a:cubicBezTo>
                                <a:cubicBezTo>
                                  <a:pt x="4252519" y="56134"/>
                                  <a:pt x="4253027" y="57023"/>
                                  <a:pt x="4253408" y="58166"/>
                                </a:cubicBezTo>
                                <a:cubicBezTo>
                                  <a:pt x="4253916" y="59309"/>
                                  <a:pt x="4254424" y="61087"/>
                                  <a:pt x="4254932" y="62992"/>
                                </a:cubicBezTo>
                                <a:cubicBezTo>
                                  <a:pt x="4255440" y="64897"/>
                                  <a:pt x="4255948" y="67310"/>
                                  <a:pt x="4256329" y="69596"/>
                                </a:cubicBezTo>
                                <a:cubicBezTo>
                                  <a:pt x="4256837" y="71882"/>
                                  <a:pt x="4257345" y="74422"/>
                                  <a:pt x="4257853" y="76581"/>
                                </a:cubicBezTo>
                                <a:cubicBezTo>
                                  <a:pt x="4258361" y="78740"/>
                                  <a:pt x="4258869" y="80772"/>
                                  <a:pt x="4259250" y="82423"/>
                                </a:cubicBezTo>
                                <a:cubicBezTo>
                                  <a:pt x="4259758" y="83947"/>
                                  <a:pt x="4260266" y="85344"/>
                                  <a:pt x="4260774" y="86106"/>
                                </a:cubicBezTo>
                                <a:cubicBezTo>
                                  <a:pt x="4261155" y="86741"/>
                                  <a:pt x="4261790" y="87122"/>
                                  <a:pt x="4262171" y="86868"/>
                                </a:cubicBezTo>
                                <a:cubicBezTo>
                                  <a:pt x="4262679" y="86614"/>
                                  <a:pt x="4263187" y="85725"/>
                                  <a:pt x="4263695" y="84455"/>
                                </a:cubicBezTo>
                                <a:cubicBezTo>
                                  <a:pt x="4264203" y="83185"/>
                                  <a:pt x="4264584" y="81280"/>
                                  <a:pt x="4265092" y="79248"/>
                                </a:cubicBezTo>
                                <a:cubicBezTo>
                                  <a:pt x="4265600" y="77089"/>
                                  <a:pt x="4266108" y="74549"/>
                                  <a:pt x="4266616" y="72009"/>
                                </a:cubicBezTo>
                                <a:cubicBezTo>
                                  <a:pt x="4267124" y="69469"/>
                                  <a:pt x="4267505" y="66548"/>
                                  <a:pt x="4268013" y="64008"/>
                                </a:cubicBezTo>
                                <a:cubicBezTo>
                                  <a:pt x="4268521" y="61468"/>
                                  <a:pt x="4269029" y="58801"/>
                                  <a:pt x="4269537" y="56769"/>
                                </a:cubicBezTo>
                                <a:cubicBezTo>
                                  <a:pt x="4270045" y="54610"/>
                                  <a:pt x="4270426" y="52578"/>
                                  <a:pt x="4270934" y="51181"/>
                                </a:cubicBezTo>
                                <a:cubicBezTo>
                                  <a:pt x="4271442" y="49784"/>
                                  <a:pt x="4271950" y="48641"/>
                                  <a:pt x="4272458" y="48133"/>
                                </a:cubicBezTo>
                                <a:cubicBezTo>
                                  <a:pt x="4272966" y="47498"/>
                                  <a:pt x="4273347" y="47498"/>
                                  <a:pt x="4273855" y="47625"/>
                                </a:cubicBezTo>
                                <a:cubicBezTo>
                                  <a:pt x="4274363" y="47879"/>
                                  <a:pt x="4274871" y="48641"/>
                                  <a:pt x="4275379" y="49403"/>
                                </a:cubicBezTo>
                                <a:cubicBezTo>
                                  <a:pt x="4275887" y="50165"/>
                                  <a:pt x="4276268" y="51308"/>
                                  <a:pt x="4276776" y="52197"/>
                                </a:cubicBezTo>
                                <a:cubicBezTo>
                                  <a:pt x="4277284" y="53086"/>
                                  <a:pt x="4277792" y="54229"/>
                                  <a:pt x="4278300" y="54991"/>
                                </a:cubicBezTo>
                                <a:cubicBezTo>
                                  <a:pt x="4278681" y="55753"/>
                                  <a:pt x="4279189" y="56388"/>
                                  <a:pt x="4279697" y="56769"/>
                                </a:cubicBezTo>
                                <a:cubicBezTo>
                                  <a:pt x="4280205" y="57023"/>
                                  <a:pt x="4280713" y="57023"/>
                                  <a:pt x="4281221" y="56642"/>
                                </a:cubicBezTo>
                                <a:cubicBezTo>
                                  <a:pt x="4281602" y="56261"/>
                                  <a:pt x="4282110" y="55499"/>
                                  <a:pt x="4282618" y="54610"/>
                                </a:cubicBezTo>
                                <a:cubicBezTo>
                                  <a:pt x="4283126" y="53721"/>
                                  <a:pt x="4283634" y="52324"/>
                                  <a:pt x="4284142" y="51054"/>
                                </a:cubicBezTo>
                                <a:cubicBezTo>
                                  <a:pt x="4284523" y="49657"/>
                                  <a:pt x="4285031" y="48006"/>
                                  <a:pt x="4285539" y="46609"/>
                                </a:cubicBezTo>
                                <a:cubicBezTo>
                                  <a:pt x="4286047" y="45212"/>
                                  <a:pt x="4286555" y="43815"/>
                                  <a:pt x="4287063" y="42672"/>
                                </a:cubicBezTo>
                                <a:cubicBezTo>
                                  <a:pt x="4287444" y="41529"/>
                                  <a:pt x="4287952" y="40386"/>
                                  <a:pt x="4288460" y="39878"/>
                                </a:cubicBezTo>
                                <a:cubicBezTo>
                                  <a:pt x="4288968" y="39243"/>
                                  <a:pt x="4289476" y="38989"/>
                                  <a:pt x="4289984" y="39116"/>
                                </a:cubicBezTo>
                                <a:cubicBezTo>
                                  <a:pt x="4290365" y="39370"/>
                                  <a:pt x="4290873" y="40005"/>
                                  <a:pt x="4291381" y="41021"/>
                                </a:cubicBezTo>
                                <a:cubicBezTo>
                                  <a:pt x="4291889" y="42037"/>
                                  <a:pt x="4292397" y="43434"/>
                                  <a:pt x="4292905" y="45212"/>
                                </a:cubicBezTo>
                                <a:cubicBezTo>
                                  <a:pt x="4293286" y="46990"/>
                                  <a:pt x="4293794" y="49022"/>
                                  <a:pt x="4294302" y="51308"/>
                                </a:cubicBezTo>
                                <a:cubicBezTo>
                                  <a:pt x="4294810" y="53467"/>
                                  <a:pt x="4295318" y="56134"/>
                                  <a:pt x="4295699" y="58547"/>
                                </a:cubicBezTo>
                                <a:cubicBezTo>
                                  <a:pt x="4296207" y="60960"/>
                                  <a:pt x="4296715" y="63500"/>
                                  <a:pt x="4297223" y="65786"/>
                                </a:cubicBezTo>
                                <a:cubicBezTo>
                                  <a:pt x="4297731" y="67945"/>
                                  <a:pt x="4298239" y="70231"/>
                                  <a:pt x="4298620" y="72009"/>
                                </a:cubicBezTo>
                                <a:cubicBezTo>
                                  <a:pt x="4299128" y="73787"/>
                                  <a:pt x="4299636" y="75311"/>
                                  <a:pt x="4300144" y="76200"/>
                                </a:cubicBezTo>
                                <a:cubicBezTo>
                                  <a:pt x="4300652" y="77216"/>
                                  <a:pt x="4301160" y="77724"/>
                                  <a:pt x="4301541" y="77724"/>
                                </a:cubicBezTo>
                                <a:cubicBezTo>
                                  <a:pt x="4302049" y="77724"/>
                                  <a:pt x="4302557" y="77089"/>
                                  <a:pt x="4303065" y="76073"/>
                                </a:cubicBezTo>
                                <a:cubicBezTo>
                                  <a:pt x="4303573" y="74930"/>
                                  <a:pt x="4304081" y="73279"/>
                                  <a:pt x="4304462" y="71120"/>
                                </a:cubicBezTo>
                                <a:cubicBezTo>
                                  <a:pt x="4304970" y="69088"/>
                                  <a:pt x="4305478" y="66421"/>
                                  <a:pt x="4305986" y="63500"/>
                                </a:cubicBezTo>
                                <a:cubicBezTo>
                                  <a:pt x="4306494" y="60579"/>
                                  <a:pt x="4307002" y="57150"/>
                                  <a:pt x="4307383" y="53721"/>
                                </a:cubicBezTo>
                                <a:cubicBezTo>
                                  <a:pt x="4307891" y="50292"/>
                                  <a:pt x="4308399" y="46482"/>
                                  <a:pt x="4308907" y="42926"/>
                                </a:cubicBezTo>
                                <a:cubicBezTo>
                                  <a:pt x="4309415" y="39243"/>
                                  <a:pt x="4309923" y="35560"/>
                                  <a:pt x="4310304" y="32131"/>
                                </a:cubicBezTo>
                                <a:cubicBezTo>
                                  <a:pt x="4310812" y="28702"/>
                                  <a:pt x="4311320" y="25273"/>
                                  <a:pt x="4311828" y="22352"/>
                                </a:cubicBezTo>
                                <a:cubicBezTo>
                                  <a:pt x="4312336" y="19431"/>
                                  <a:pt x="4312717" y="16637"/>
                                  <a:pt x="4313225" y="14224"/>
                                </a:cubicBezTo>
                                <a:cubicBezTo>
                                  <a:pt x="4313733" y="11938"/>
                                  <a:pt x="4314241" y="9906"/>
                                  <a:pt x="4314749" y="8255"/>
                                </a:cubicBezTo>
                                <a:cubicBezTo>
                                  <a:pt x="4315257" y="6477"/>
                                  <a:pt x="4315638" y="5207"/>
                                  <a:pt x="4316146" y="4191"/>
                                </a:cubicBezTo>
                                <a:cubicBezTo>
                                  <a:pt x="4316654" y="3048"/>
                                  <a:pt x="4317162" y="2413"/>
                                  <a:pt x="4317670" y="1778"/>
                                </a:cubicBezTo>
                                <a:cubicBezTo>
                                  <a:pt x="4318178" y="1143"/>
                                  <a:pt x="4318559" y="762"/>
                                  <a:pt x="4319067" y="508"/>
                                </a:cubicBezTo>
                                <a:cubicBezTo>
                                  <a:pt x="4319575" y="254"/>
                                  <a:pt x="4320083" y="127"/>
                                  <a:pt x="4320591" y="0"/>
                                </a:cubicBezTo>
                                <a:cubicBezTo>
                                  <a:pt x="4321099" y="0"/>
                                  <a:pt x="4321480" y="0"/>
                                  <a:pt x="4321988" y="127"/>
                                </a:cubicBezTo>
                                <a:cubicBezTo>
                                  <a:pt x="4322496" y="254"/>
                                  <a:pt x="4323004" y="381"/>
                                  <a:pt x="4323512" y="889"/>
                                </a:cubicBezTo>
                                <a:cubicBezTo>
                                  <a:pt x="4324020" y="1397"/>
                                  <a:pt x="4324401" y="1905"/>
                                  <a:pt x="4324909" y="2921"/>
                                </a:cubicBezTo>
                                <a:cubicBezTo>
                                  <a:pt x="4325417" y="3810"/>
                                  <a:pt x="4325925" y="5080"/>
                                  <a:pt x="4326433" y="6604"/>
                                </a:cubicBezTo>
                                <a:cubicBezTo>
                                  <a:pt x="4326941" y="8255"/>
                                  <a:pt x="4327322" y="10287"/>
                                  <a:pt x="4327830" y="12700"/>
                                </a:cubicBezTo>
                                <a:cubicBezTo>
                                  <a:pt x="4328338" y="15113"/>
                                  <a:pt x="4328846" y="18034"/>
                                  <a:pt x="4329354" y="21463"/>
                                </a:cubicBezTo>
                                <a:cubicBezTo>
                                  <a:pt x="4329735" y="24765"/>
                                  <a:pt x="4330243" y="28702"/>
                                  <a:pt x="4330751" y="32893"/>
                                </a:cubicBezTo>
                                <a:cubicBezTo>
                                  <a:pt x="4331259" y="37084"/>
                                  <a:pt x="4331767" y="41656"/>
                                  <a:pt x="4332275" y="46609"/>
                                </a:cubicBezTo>
                                <a:cubicBezTo>
                                  <a:pt x="4332656" y="51435"/>
                                  <a:pt x="4333164" y="56642"/>
                                  <a:pt x="4333672" y="61976"/>
                                </a:cubicBezTo>
                                <a:cubicBezTo>
                                  <a:pt x="4334180" y="67310"/>
                                  <a:pt x="4334688" y="72771"/>
                                  <a:pt x="4335196" y="78232"/>
                                </a:cubicBezTo>
                                <a:cubicBezTo>
                                  <a:pt x="4335577" y="83693"/>
                                  <a:pt x="4336085" y="89281"/>
                                  <a:pt x="4336593" y="94742"/>
                                </a:cubicBezTo>
                                <a:cubicBezTo>
                                  <a:pt x="4337101" y="100076"/>
                                  <a:pt x="4337609" y="105537"/>
                                  <a:pt x="4338117" y="110617"/>
                                </a:cubicBezTo>
                                <a:cubicBezTo>
                                  <a:pt x="4338498" y="115824"/>
                                  <a:pt x="4339006" y="120777"/>
                                  <a:pt x="4339514" y="125476"/>
                                </a:cubicBezTo>
                                <a:cubicBezTo>
                                  <a:pt x="4340022" y="130302"/>
                                  <a:pt x="4340530" y="134874"/>
                                  <a:pt x="4341038" y="139065"/>
                                </a:cubicBezTo>
                                <a:cubicBezTo>
                                  <a:pt x="4341419" y="143383"/>
                                  <a:pt x="4341927" y="147447"/>
                                  <a:pt x="4342435" y="151257"/>
                                </a:cubicBezTo>
                                <a:cubicBezTo>
                                  <a:pt x="4342943" y="154940"/>
                                  <a:pt x="4343451" y="158623"/>
                                  <a:pt x="4343959" y="161798"/>
                                </a:cubicBezTo>
                                <a:cubicBezTo>
                                  <a:pt x="4344340" y="165100"/>
                                  <a:pt x="4344848" y="168148"/>
                                  <a:pt x="4345356" y="170942"/>
                                </a:cubicBezTo>
                                <a:cubicBezTo>
                                  <a:pt x="4345864" y="173736"/>
                                  <a:pt x="4346372" y="176276"/>
                                  <a:pt x="4346753" y="178435"/>
                                </a:cubicBezTo>
                                <a:cubicBezTo>
                                  <a:pt x="4347261" y="180721"/>
                                  <a:pt x="4347769" y="182626"/>
                                  <a:pt x="4348277" y="184404"/>
                                </a:cubicBezTo>
                                <a:cubicBezTo>
                                  <a:pt x="4348785" y="186055"/>
                                  <a:pt x="4349293" y="187452"/>
                                  <a:pt x="4349674" y="188468"/>
                                </a:cubicBezTo>
                                <a:cubicBezTo>
                                  <a:pt x="4350182" y="189484"/>
                                  <a:pt x="4350690" y="190246"/>
                                  <a:pt x="4351198" y="190500"/>
                                </a:cubicBezTo>
                                <a:cubicBezTo>
                                  <a:pt x="4351706" y="190881"/>
                                  <a:pt x="4352214" y="190881"/>
                                  <a:pt x="4352595" y="190500"/>
                                </a:cubicBezTo>
                                <a:cubicBezTo>
                                  <a:pt x="4353103" y="190246"/>
                                  <a:pt x="4353611" y="189484"/>
                                  <a:pt x="4354119" y="188468"/>
                                </a:cubicBezTo>
                                <a:cubicBezTo>
                                  <a:pt x="4354627" y="187452"/>
                                  <a:pt x="4355135" y="186055"/>
                                  <a:pt x="4355516" y="184404"/>
                                </a:cubicBezTo>
                                <a:cubicBezTo>
                                  <a:pt x="4356024" y="182880"/>
                                  <a:pt x="4356532" y="180975"/>
                                  <a:pt x="4357040" y="179070"/>
                                </a:cubicBezTo>
                                <a:cubicBezTo>
                                  <a:pt x="4357548" y="177038"/>
                                  <a:pt x="4358056" y="174752"/>
                                  <a:pt x="4358437" y="172593"/>
                                </a:cubicBezTo>
                                <a:cubicBezTo>
                                  <a:pt x="4358945" y="170561"/>
                                  <a:pt x="4359453" y="168275"/>
                                  <a:pt x="4359961" y="166243"/>
                                </a:cubicBezTo>
                                <a:cubicBezTo>
                                  <a:pt x="4360469" y="164211"/>
                                  <a:pt x="4360850" y="162306"/>
                                  <a:pt x="4361358" y="160655"/>
                                </a:cubicBezTo>
                                <a:cubicBezTo>
                                  <a:pt x="4361866" y="159131"/>
                                  <a:pt x="4362374" y="157734"/>
                                  <a:pt x="4362882" y="156845"/>
                                </a:cubicBezTo>
                                <a:cubicBezTo>
                                  <a:pt x="4363390" y="155956"/>
                                  <a:pt x="4363771" y="155448"/>
                                  <a:pt x="4364279" y="155321"/>
                                </a:cubicBezTo>
                                <a:cubicBezTo>
                                  <a:pt x="4364787" y="155321"/>
                                  <a:pt x="4365295" y="155702"/>
                                  <a:pt x="4365803" y="156591"/>
                                </a:cubicBezTo>
                                <a:cubicBezTo>
                                  <a:pt x="4366311" y="157480"/>
                                  <a:pt x="4366692" y="158877"/>
                                  <a:pt x="4367200" y="160528"/>
                                </a:cubicBezTo>
                                <a:cubicBezTo>
                                  <a:pt x="4367708" y="162306"/>
                                  <a:pt x="4368216" y="164465"/>
                                  <a:pt x="4368724" y="166878"/>
                                </a:cubicBezTo>
                                <a:cubicBezTo>
                                  <a:pt x="4369232" y="169291"/>
                                  <a:pt x="4369613" y="172212"/>
                                  <a:pt x="4370121" y="175133"/>
                                </a:cubicBezTo>
                                <a:cubicBezTo>
                                  <a:pt x="4370629" y="178054"/>
                                  <a:pt x="4371137" y="181356"/>
                                  <a:pt x="4371645" y="184658"/>
                                </a:cubicBezTo>
                                <a:cubicBezTo>
                                  <a:pt x="4372153" y="187960"/>
                                  <a:pt x="4372534" y="191389"/>
                                  <a:pt x="4373042" y="194818"/>
                                </a:cubicBezTo>
                                <a:cubicBezTo>
                                  <a:pt x="4373550" y="198120"/>
                                  <a:pt x="4374058" y="201676"/>
                                  <a:pt x="4374566" y="204978"/>
                                </a:cubicBezTo>
                                <a:cubicBezTo>
                                  <a:pt x="4375074" y="208407"/>
                                  <a:pt x="4375455" y="211709"/>
                                  <a:pt x="4375963" y="214884"/>
                                </a:cubicBezTo>
                                <a:cubicBezTo>
                                  <a:pt x="4376471" y="218059"/>
                                  <a:pt x="4376979" y="221234"/>
                                  <a:pt x="4377487" y="224155"/>
                                </a:cubicBezTo>
                                <a:cubicBezTo>
                                  <a:pt x="4377995" y="227203"/>
                                  <a:pt x="4378376" y="230124"/>
                                  <a:pt x="4378884" y="232791"/>
                                </a:cubicBezTo>
                                <a:cubicBezTo>
                                  <a:pt x="4379392" y="235585"/>
                                  <a:pt x="4379900" y="238125"/>
                                  <a:pt x="4380408" y="240665"/>
                                </a:cubicBezTo>
                                <a:cubicBezTo>
                                  <a:pt x="4380789" y="243205"/>
                                  <a:pt x="4381297" y="245618"/>
                                  <a:pt x="4381805" y="247904"/>
                                </a:cubicBezTo>
                                <a:cubicBezTo>
                                  <a:pt x="4382313" y="250190"/>
                                  <a:pt x="4382821" y="252349"/>
                                  <a:pt x="4383329" y="254508"/>
                                </a:cubicBezTo>
                                <a:cubicBezTo>
                                  <a:pt x="4383710" y="256540"/>
                                  <a:pt x="4384218" y="258572"/>
                                  <a:pt x="4384726" y="260477"/>
                                </a:cubicBezTo>
                                <a:cubicBezTo>
                                  <a:pt x="4385234" y="262255"/>
                                  <a:pt x="4385742" y="264160"/>
                                  <a:pt x="4386250" y="265811"/>
                                </a:cubicBezTo>
                                <a:cubicBezTo>
                                  <a:pt x="4386631" y="267589"/>
                                  <a:pt x="4387139" y="269113"/>
                                  <a:pt x="4387647" y="270764"/>
                                </a:cubicBezTo>
                                <a:cubicBezTo>
                                  <a:pt x="4388155" y="272288"/>
                                  <a:pt x="4388663" y="273685"/>
                                  <a:pt x="4389171" y="275082"/>
                                </a:cubicBezTo>
                                <a:cubicBezTo>
                                  <a:pt x="4389552" y="276606"/>
                                  <a:pt x="4390060" y="277876"/>
                                  <a:pt x="4390568" y="279146"/>
                                </a:cubicBezTo>
                                <a:cubicBezTo>
                                  <a:pt x="4391076" y="280416"/>
                                  <a:pt x="4391584" y="281559"/>
                                  <a:pt x="4392092" y="282702"/>
                                </a:cubicBezTo>
                                <a:cubicBezTo>
                                  <a:pt x="4392473" y="283845"/>
                                  <a:pt x="4392981" y="284861"/>
                                  <a:pt x="4393489" y="285877"/>
                                </a:cubicBezTo>
                                <a:cubicBezTo>
                                  <a:pt x="4393997" y="286893"/>
                                  <a:pt x="4394505" y="287782"/>
                                  <a:pt x="4395013" y="288671"/>
                                </a:cubicBezTo>
                                <a:cubicBezTo>
                                  <a:pt x="4395394" y="289560"/>
                                  <a:pt x="4395902" y="290449"/>
                                  <a:pt x="4396410" y="291211"/>
                                </a:cubicBezTo>
                                <a:cubicBezTo>
                                  <a:pt x="4396918" y="291973"/>
                                  <a:pt x="4397426" y="292735"/>
                                  <a:pt x="4397807" y="293370"/>
                                </a:cubicBezTo>
                                <a:cubicBezTo>
                                  <a:pt x="4398315" y="294005"/>
                                  <a:pt x="4398823" y="294640"/>
                                  <a:pt x="4399331" y="295148"/>
                                </a:cubicBezTo>
                                <a:cubicBezTo>
                                  <a:pt x="4399839" y="295783"/>
                                  <a:pt x="4400347" y="296291"/>
                                  <a:pt x="4400728" y="296799"/>
                                </a:cubicBezTo>
                                <a:cubicBezTo>
                                  <a:pt x="4401236" y="297307"/>
                                  <a:pt x="4401744" y="297688"/>
                                  <a:pt x="4402252" y="298069"/>
                                </a:cubicBezTo>
                                <a:cubicBezTo>
                                  <a:pt x="4402760" y="298577"/>
                                  <a:pt x="4403268" y="298958"/>
                                  <a:pt x="4403649" y="299339"/>
                                </a:cubicBezTo>
                                <a:cubicBezTo>
                                  <a:pt x="4404157" y="299720"/>
                                  <a:pt x="4404665" y="300101"/>
                                  <a:pt x="4405173" y="300482"/>
                                </a:cubicBezTo>
                                <a:cubicBezTo>
                                  <a:pt x="4405681" y="300863"/>
                                  <a:pt x="4406189" y="301244"/>
                                  <a:pt x="4406570" y="301625"/>
                                </a:cubicBezTo>
                                <a:cubicBezTo>
                                  <a:pt x="4407078" y="302133"/>
                                  <a:pt x="4407586" y="302514"/>
                                  <a:pt x="4408094" y="302895"/>
                                </a:cubicBezTo>
                                <a:cubicBezTo>
                                  <a:pt x="4408602" y="303403"/>
                                  <a:pt x="4409110" y="303784"/>
                                  <a:pt x="4409491" y="304292"/>
                                </a:cubicBezTo>
                                <a:cubicBezTo>
                                  <a:pt x="4409999" y="304673"/>
                                  <a:pt x="4410507" y="305181"/>
                                  <a:pt x="4411015" y="305689"/>
                                </a:cubicBezTo>
                                <a:cubicBezTo>
                                  <a:pt x="4411523" y="306070"/>
                                  <a:pt x="4412031" y="306578"/>
                                  <a:pt x="4412412" y="307086"/>
                                </a:cubicBezTo>
                                <a:cubicBezTo>
                                  <a:pt x="4412920" y="307594"/>
                                  <a:pt x="4413428" y="308102"/>
                                  <a:pt x="4413936" y="308610"/>
                                </a:cubicBezTo>
                                <a:cubicBezTo>
                                  <a:pt x="4414444" y="309118"/>
                                  <a:pt x="4414825" y="309626"/>
                                  <a:pt x="4415333" y="310134"/>
                                </a:cubicBezTo>
                                <a:cubicBezTo>
                                  <a:pt x="4415841" y="310642"/>
                                  <a:pt x="4416349" y="311277"/>
                                  <a:pt x="4416857" y="311785"/>
                                </a:cubicBezTo>
                                <a:cubicBezTo>
                                  <a:pt x="4417365" y="312293"/>
                                  <a:pt x="4417746" y="312928"/>
                                  <a:pt x="4418254" y="313563"/>
                                </a:cubicBezTo>
                                <a:cubicBezTo>
                                  <a:pt x="4418762" y="314198"/>
                                  <a:pt x="4419270" y="314706"/>
                                  <a:pt x="4419778" y="315468"/>
                                </a:cubicBezTo>
                                <a:cubicBezTo>
                                  <a:pt x="4420286" y="316103"/>
                                  <a:pt x="4420667" y="316865"/>
                                  <a:pt x="4421175" y="317500"/>
                                </a:cubicBezTo>
                                <a:cubicBezTo>
                                  <a:pt x="4421683" y="318262"/>
                                  <a:pt x="4422191" y="319024"/>
                                  <a:pt x="4422699" y="319786"/>
                                </a:cubicBezTo>
                                <a:cubicBezTo>
                                  <a:pt x="4423207" y="320548"/>
                                  <a:pt x="4423588" y="321437"/>
                                  <a:pt x="4424096" y="322199"/>
                                </a:cubicBezTo>
                                <a:cubicBezTo>
                                  <a:pt x="4424604" y="322961"/>
                                  <a:pt x="4425112" y="323850"/>
                                  <a:pt x="4425620" y="324612"/>
                                </a:cubicBezTo>
                                <a:cubicBezTo>
                                  <a:pt x="4426128" y="325374"/>
                                  <a:pt x="4426509" y="326136"/>
                                  <a:pt x="4427017" y="326898"/>
                                </a:cubicBezTo>
                                <a:cubicBezTo>
                                  <a:pt x="4427525" y="327660"/>
                                  <a:pt x="4428033" y="328422"/>
                                  <a:pt x="4428541" y="329184"/>
                                </a:cubicBezTo>
                                <a:cubicBezTo>
                                  <a:pt x="4429049" y="329819"/>
                                  <a:pt x="4429430" y="330454"/>
                                  <a:pt x="4429938" y="331089"/>
                                </a:cubicBezTo>
                                <a:cubicBezTo>
                                  <a:pt x="4430446" y="331597"/>
                                  <a:pt x="4430954" y="332232"/>
                                  <a:pt x="4431462" y="332740"/>
                                </a:cubicBezTo>
                                <a:cubicBezTo>
                                  <a:pt x="4431843" y="333248"/>
                                  <a:pt x="4432351" y="333629"/>
                                  <a:pt x="4432859" y="334137"/>
                                </a:cubicBezTo>
                                <a:cubicBezTo>
                                  <a:pt x="4433367" y="334518"/>
                                  <a:pt x="4433875" y="334899"/>
                                  <a:pt x="4434383" y="335280"/>
                                </a:cubicBezTo>
                                <a:cubicBezTo>
                                  <a:pt x="4434764" y="335788"/>
                                  <a:pt x="4435272" y="336042"/>
                                  <a:pt x="4435780" y="336423"/>
                                </a:cubicBezTo>
                                <a:cubicBezTo>
                                  <a:pt x="4436288" y="336804"/>
                                  <a:pt x="4436796" y="337185"/>
                                  <a:pt x="4437304" y="337439"/>
                                </a:cubicBezTo>
                                <a:cubicBezTo>
                                  <a:pt x="4437685" y="337820"/>
                                  <a:pt x="4438193" y="338201"/>
                                  <a:pt x="4438701" y="338582"/>
                                </a:cubicBezTo>
                                <a:cubicBezTo>
                                  <a:pt x="4439209" y="338963"/>
                                  <a:pt x="4439717" y="339344"/>
                                  <a:pt x="4440225" y="339852"/>
                                </a:cubicBezTo>
                                <a:cubicBezTo>
                                  <a:pt x="4440606" y="340233"/>
                                  <a:pt x="4441114" y="340741"/>
                                  <a:pt x="4441622" y="341249"/>
                                </a:cubicBezTo>
                                <a:cubicBezTo>
                                  <a:pt x="4442130" y="341630"/>
                                  <a:pt x="4442638" y="342138"/>
                                  <a:pt x="4443146" y="342773"/>
                                </a:cubicBezTo>
                                <a:cubicBezTo>
                                  <a:pt x="4443527" y="343281"/>
                                  <a:pt x="4444035" y="343789"/>
                                  <a:pt x="4444543" y="344424"/>
                                </a:cubicBezTo>
                                <a:cubicBezTo>
                                  <a:pt x="4445051" y="345059"/>
                                  <a:pt x="4445559" y="345567"/>
                                  <a:pt x="4446067" y="346202"/>
                                </a:cubicBezTo>
                                <a:cubicBezTo>
                                  <a:pt x="4446448" y="346837"/>
                                  <a:pt x="4446956" y="347472"/>
                                  <a:pt x="4447464" y="347980"/>
                                </a:cubicBezTo>
                                <a:cubicBezTo>
                                  <a:pt x="4447972" y="348615"/>
                                  <a:pt x="4448480" y="349123"/>
                                  <a:pt x="4448861" y="349758"/>
                                </a:cubicBezTo>
                                <a:cubicBezTo>
                                  <a:pt x="4449369" y="350266"/>
                                  <a:pt x="4449877" y="350774"/>
                                  <a:pt x="4450385" y="351155"/>
                                </a:cubicBezTo>
                                <a:cubicBezTo>
                                  <a:pt x="4450893" y="351663"/>
                                  <a:pt x="4451401" y="352044"/>
                                  <a:pt x="4451782" y="352298"/>
                                </a:cubicBezTo>
                                <a:cubicBezTo>
                                  <a:pt x="4452290" y="352679"/>
                                  <a:pt x="4452798" y="352806"/>
                                  <a:pt x="4453306" y="352806"/>
                                </a:cubicBezTo>
                                <a:cubicBezTo>
                                  <a:pt x="4453814" y="352933"/>
                                  <a:pt x="4454322" y="352806"/>
                                  <a:pt x="4454703" y="352552"/>
                                </a:cubicBezTo>
                                <a:cubicBezTo>
                                  <a:pt x="4455211" y="352298"/>
                                  <a:pt x="4455719" y="351790"/>
                                  <a:pt x="4456227" y="351028"/>
                                </a:cubicBezTo>
                                <a:cubicBezTo>
                                  <a:pt x="4456735" y="350266"/>
                                  <a:pt x="4457243" y="349377"/>
                                  <a:pt x="4457624" y="348107"/>
                                </a:cubicBezTo>
                                <a:cubicBezTo>
                                  <a:pt x="4458132" y="346837"/>
                                  <a:pt x="4458640" y="345313"/>
                                  <a:pt x="4459148" y="343408"/>
                                </a:cubicBezTo>
                                <a:cubicBezTo>
                                  <a:pt x="4459656" y="341630"/>
                                  <a:pt x="4460164" y="339344"/>
                                  <a:pt x="4460545" y="336931"/>
                                </a:cubicBezTo>
                                <a:cubicBezTo>
                                  <a:pt x="4461053" y="334518"/>
                                  <a:pt x="4461561" y="331597"/>
                                  <a:pt x="4462069" y="328676"/>
                                </a:cubicBezTo>
                                <a:cubicBezTo>
                                  <a:pt x="4462577" y="325755"/>
                                  <a:pt x="4462958" y="322453"/>
                                  <a:pt x="4463466" y="319278"/>
                                </a:cubicBezTo>
                                <a:cubicBezTo>
                                  <a:pt x="4463974" y="315976"/>
                                  <a:pt x="4464482" y="312420"/>
                                  <a:pt x="4464990" y="309118"/>
                                </a:cubicBezTo>
                                <a:cubicBezTo>
                                  <a:pt x="4465498" y="305816"/>
                                  <a:pt x="4465879" y="302387"/>
                                  <a:pt x="4466387" y="299466"/>
                                </a:cubicBezTo>
                                <a:cubicBezTo>
                                  <a:pt x="4466895" y="296418"/>
                                  <a:pt x="4467403" y="293497"/>
                                  <a:pt x="4467911" y="291084"/>
                                </a:cubicBezTo>
                                <a:cubicBezTo>
                                  <a:pt x="4468419" y="288671"/>
                                  <a:pt x="4468800" y="286512"/>
                                  <a:pt x="4469308" y="284988"/>
                                </a:cubicBezTo>
                                <a:cubicBezTo>
                                  <a:pt x="4469816" y="283464"/>
                                  <a:pt x="4470324" y="282448"/>
                                  <a:pt x="4470832" y="281940"/>
                                </a:cubicBezTo>
                                <a:cubicBezTo>
                                  <a:pt x="4471340" y="281432"/>
                                  <a:pt x="4471721" y="281432"/>
                                  <a:pt x="4472229" y="282067"/>
                                </a:cubicBezTo>
                                <a:cubicBezTo>
                                  <a:pt x="4472737" y="282575"/>
                                  <a:pt x="4473245" y="283591"/>
                                  <a:pt x="4473753" y="285115"/>
                                </a:cubicBezTo>
                                <a:cubicBezTo>
                                  <a:pt x="4474261" y="286512"/>
                                  <a:pt x="4474642" y="288417"/>
                                  <a:pt x="4475150" y="290576"/>
                                </a:cubicBezTo>
                                <a:cubicBezTo>
                                  <a:pt x="4475658" y="292735"/>
                                  <a:pt x="4476166" y="295148"/>
                                  <a:pt x="4476674" y="297688"/>
                                </a:cubicBezTo>
                                <a:cubicBezTo>
                                  <a:pt x="4477182" y="300228"/>
                                  <a:pt x="4477563" y="303022"/>
                                  <a:pt x="4478071" y="305689"/>
                                </a:cubicBezTo>
                                <a:cubicBezTo>
                                  <a:pt x="4478579" y="308356"/>
                                  <a:pt x="4479087" y="311150"/>
                                  <a:pt x="4479595" y="313690"/>
                                </a:cubicBezTo>
                                <a:cubicBezTo>
                                  <a:pt x="4479976" y="316357"/>
                                  <a:pt x="4480484" y="319024"/>
                                  <a:pt x="4480992" y="321437"/>
                                </a:cubicBezTo>
                                <a:cubicBezTo>
                                  <a:pt x="4481500" y="323850"/>
                                  <a:pt x="4482008" y="326263"/>
                                  <a:pt x="4482516" y="328422"/>
                                </a:cubicBezTo>
                                <a:cubicBezTo>
                                  <a:pt x="4482897" y="330581"/>
                                  <a:pt x="4483405" y="332740"/>
                                  <a:pt x="4483913" y="334645"/>
                                </a:cubicBezTo>
                                <a:cubicBezTo>
                                  <a:pt x="4484421" y="336550"/>
                                  <a:pt x="4484929" y="338328"/>
                                  <a:pt x="4485437" y="339979"/>
                                </a:cubicBezTo>
                                <a:cubicBezTo>
                                  <a:pt x="4485818" y="341757"/>
                                  <a:pt x="4486326" y="343281"/>
                                  <a:pt x="4486834" y="344805"/>
                                </a:cubicBezTo>
                                <a:cubicBezTo>
                                  <a:pt x="4487342" y="346202"/>
                                  <a:pt x="4487850" y="347599"/>
                                  <a:pt x="4488358" y="348869"/>
                                </a:cubicBezTo>
                                <a:cubicBezTo>
                                  <a:pt x="4488739" y="350139"/>
                                  <a:pt x="4489247" y="351282"/>
                                  <a:pt x="4489755" y="352425"/>
                                </a:cubicBezTo>
                                <a:cubicBezTo>
                                  <a:pt x="4490263" y="353568"/>
                                  <a:pt x="4490771" y="354584"/>
                                  <a:pt x="4491279" y="355473"/>
                                </a:cubicBezTo>
                                <a:cubicBezTo>
                                  <a:pt x="4491660" y="356489"/>
                                  <a:pt x="4492168" y="357378"/>
                                  <a:pt x="4492676" y="358267"/>
                                </a:cubicBezTo>
                                <a:cubicBezTo>
                                  <a:pt x="4493184" y="359029"/>
                                  <a:pt x="4493692" y="359791"/>
                                  <a:pt x="4494200" y="360553"/>
                                </a:cubicBezTo>
                                <a:cubicBezTo>
                                  <a:pt x="4494581" y="361315"/>
                                  <a:pt x="4495089" y="362077"/>
                                  <a:pt x="4495597" y="362712"/>
                                </a:cubicBezTo>
                                <a:cubicBezTo>
                                  <a:pt x="4496105" y="363347"/>
                                  <a:pt x="4496613" y="363982"/>
                                  <a:pt x="4496994" y="364490"/>
                                </a:cubicBezTo>
                                <a:cubicBezTo>
                                  <a:pt x="4497502" y="365125"/>
                                  <a:pt x="4498010" y="365633"/>
                                  <a:pt x="4498518" y="366268"/>
                                </a:cubicBezTo>
                                <a:cubicBezTo>
                                  <a:pt x="4499026" y="366776"/>
                                  <a:pt x="4499534" y="367284"/>
                                  <a:pt x="4499915" y="367792"/>
                                </a:cubicBezTo>
                                <a:cubicBezTo>
                                  <a:pt x="4500423" y="368173"/>
                                  <a:pt x="4500931" y="368681"/>
                                  <a:pt x="4501439" y="369062"/>
                                </a:cubicBezTo>
                                <a:cubicBezTo>
                                  <a:pt x="4501947" y="369570"/>
                                  <a:pt x="4502455" y="369951"/>
                                  <a:pt x="4502836" y="370332"/>
                                </a:cubicBezTo>
                                <a:cubicBezTo>
                                  <a:pt x="4503344" y="370713"/>
                                  <a:pt x="4503852" y="371094"/>
                                  <a:pt x="4504360" y="371348"/>
                                </a:cubicBezTo>
                                <a:cubicBezTo>
                                  <a:pt x="4504868" y="371729"/>
                                  <a:pt x="4505376" y="371983"/>
                                  <a:pt x="4505757" y="372237"/>
                                </a:cubicBezTo>
                                <a:cubicBezTo>
                                  <a:pt x="4506265" y="372491"/>
                                  <a:pt x="4506773" y="372618"/>
                                  <a:pt x="4507281" y="372745"/>
                                </a:cubicBezTo>
                                <a:cubicBezTo>
                                  <a:pt x="4507789" y="372872"/>
                                  <a:pt x="4508297" y="372872"/>
                                  <a:pt x="4508678" y="372745"/>
                                </a:cubicBezTo>
                                <a:cubicBezTo>
                                  <a:pt x="4509186" y="372745"/>
                                  <a:pt x="4509694" y="372618"/>
                                  <a:pt x="4510202" y="372237"/>
                                </a:cubicBezTo>
                                <a:cubicBezTo>
                                  <a:pt x="4510710" y="371856"/>
                                  <a:pt x="4511218" y="371348"/>
                                  <a:pt x="4511599" y="370713"/>
                                </a:cubicBezTo>
                                <a:cubicBezTo>
                                  <a:pt x="4512107" y="369951"/>
                                  <a:pt x="4512615" y="369189"/>
                                  <a:pt x="4513123" y="368046"/>
                                </a:cubicBezTo>
                                <a:cubicBezTo>
                                  <a:pt x="4513631" y="366903"/>
                                  <a:pt x="4514012" y="365506"/>
                                  <a:pt x="4514520" y="363982"/>
                                </a:cubicBezTo>
                                <a:cubicBezTo>
                                  <a:pt x="4515028" y="362458"/>
                                  <a:pt x="4515536" y="360680"/>
                                  <a:pt x="4516044" y="358775"/>
                                </a:cubicBezTo>
                                <a:cubicBezTo>
                                  <a:pt x="4516552" y="356870"/>
                                  <a:pt x="4516933" y="354711"/>
                                  <a:pt x="4517441" y="352552"/>
                                </a:cubicBezTo>
                                <a:cubicBezTo>
                                  <a:pt x="4517949" y="350266"/>
                                  <a:pt x="4518457" y="347980"/>
                                  <a:pt x="4518965" y="345694"/>
                                </a:cubicBezTo>
                                <a:cubicBezTo>
                                  <a:pt x="4519473" y="343535"/>
                                  <a:pt x="4519854" y="341249"/>
                                  <a:pt x="4520362" y="339090"/>
                                </a:cubicBezTo>
                                <a:cubicBezTo>
                                  <a:pt x="4520870" y="337058"/>
                                  <a:pt x="4521378" y="335153"/>
                                  <a:pt x="4521886" y="333502"/>
                                </a:cubicBezTo>
                                <a:cubicBezTo>
                                  <a:pt x="4522394" y="331851"/>
                                  <a:pt x="4522775" y="330454"/>
                                  <a:pt x="4523283" y="329438"/>
                                </a:cubicBezTo>
                                <a:cubicBezTo>
                                  <a:pt x="4523791" y="328549"/>
                                  <a:pt x="4524299" y="327914"/>
                                  <a:pt x="4524807" y="327660"/>
                                </a:cubicBezTo>
                                <a:cubicBezTo>
                                  <a:pt x="4525315" y="327406"/>
                                  <a:pt x="4525696" y="327533"/>
                                  <a:pt x="4526204" y="328041"/>
                                </a:cubicBezTo>
                                <a:cubicBezTo>
                                  <a:pt x="4526712" y="328422"/>
                                  <a:pt x="4527220" y="329438"/>
                                  <a:pt x="4527728" y="330454"/>
                                </a:cubicBezTo>
                                <a:cubicBezTo>
                                  <a:pt x="4528236" y="331597"/>
                                  <a:pt x="4528617" y="333121"/>
                                  <a:pt x="4529125" y="334772"/>
                                </a:cubicBezTo>
                                <a:cubicBezTo>
                                  <a:pt x="4529633" y="336296"/>
                                  <a:pt x="4530141" y="338201"/>
                                  <a:pt x="4530649" y="339979"/>
                                </a:cubicBezTo>
                                <a:cubicBezTo>
                                  <a:pt x="4531030" y="341757"/>
                                  <a:pt x="4531538" y="343789"/>
                                  <a:pt x="4532046" y="345694"/>
                                </a:cubicBezTo>
                                <a:cubicBezTo>
                                  <a:pt x="4532554" y="347599"/>
                                  <a:pt x="4533062" y="349504"/>
                                  <a:pt x="4533570" y="351282"/>
                                </a:cubicBezTo>
                                <a:cubicBezTo>
                                  <a:pt x="4533951" y="353060"/>
                                  <a:pt x="4534459" y="354838"/>
                                  <a:pt x="4534967" y="356362"/>
                                </a:cubicBezTo>
                                <a:cubicBezTo>
                                  <a:pt x="4535475" y="358013"/>
                                  <a:pt x="4535983" y="359537"/>
                                  <a:pt x="4536491" y="360807"/>
                                </a:cubicBezTo>
                                <a:cubicBezTo>
                                  <a:pt x="4536872" y="362204"/>
                                  <a:pt x="4537380" y="363474"/>
                                  <a:pt x="4537888" y="364617"/>
                                </a:cubicBezTo>
                                <a:cubicBezTo>
                                  <a:pt x="4538396" y="365760"/>
                                  <a:pt x="4538904" y="366776"/>
                                  <a:pt x="4539412" y="367792"/>
                                </a:cubicBezTo>
                                <a:cubicBezTo>
                                  <a:pt x="4539793" y="368681"/>
                                  <a:pt x="4540301" y="369443"/>
                                  <a:pt x="4540809" y="370078"/>
                                </a:cubicBezTo>
                                <a:cubicBezTo>
                                  <a:pt x="4541317" y="370840"/>
                                  <a:pt x="4541825" y="371475"/>
                                  <a:pt x="4542333" y="371983"/>
                                </a:cubicBezTo>
                                <a:cubicBezTo>
                                  <a:pt x="4542714" y="372491"/>
                                  <a:pt x="4543222" y="372872"/>
                                  <a:pt x="4543730" y="373126"/>
                                </a:cubicBezTo>
                                <a:cubicBezTo>
                                  <a:pt x="4544238" y="373507"/>
                                  <a:pt x="4544746" y="373761"/>
                                  <a:pt x="4545254" y="373888"/>
                                </a:cubicBezTo>
                                <a:cubicBezTo>
                                  <a:pt x="4545635" y="374015"/>
                                  <a:pt x="4546143" y="374142"/>
                                  <a:pt x="4546651" y="374142"/>
                                </a:cubicBezTo>
                                <a:cubicBezTo>
                                  <a:pt x="4547159" y="374269"/>
                                  <a:pt x="4547667" y="374142"/>
                                  <a:pt x="4548048" y="374142"/>
                                </a:cubicBezTo>
                                <a:cubicBezTo>
                                  <a:pt x="4548556" y="374142"/>
                                  <a:pt x="4549064" y="374015"/>
                                  <a:pt x="4549572" y="373888"/>
                                </a:cubicBezTo>
                                <a:cubicBezTo>
                                  <a:pt x="4550080" y="373888"/>
                                  <a:pt x="4550588" y="373761"/>
                                  <a:pt x="4550969" y="373761"/>
                                </a:cubicBezTo>
                                <a:cubicBezTo>
                                  <a:pt x="4551477" y="373761"/>
                                  <a:pt x="4551985" y="373761"/>
                                  <a:pt x="4552493" y="373761"/>
                                </a:cubicBezTo>
                                <a:cubicBezTo>
                                  <a:pt x="4553001" y="373761"/>
                                  <a:pt x="4553509" y="373888"/>
                                  <a:pt x="4553890" y="373888"/>
                                </a:cubicBezTo>
                                <a:cubicBezTo>
                                  <a:pt x="4554398" y="374015"/>
                                  <a:pt x="4554906" y="374269"/>
                                  <a:pt x="4555414" y="374396"/>
                                </a:cubicBezTo>
                                <a:cubicBezTo>
                                  <a:pt x="4555922" y="374650"/>
                                  <a:pt x="4556430" y="374904"/>
                                  <a:pt x="4556811" y="375158"/>
                                </a:cubicBezTo>
                                <a:cubicBezTo>
                                  <a:pt x="4557319" y="375412"/>
                                  <a:pt x="4557827" y="375793"/>
                                  <a:pt x="4558335" y="376047"/>
                                </a:cubicBezTo>
                                <a:cubicBezTo>
                                  <a:pt x="4558843" y="376301"/>
                                  <a:pt x="4559351" y="376682"/>
                                  <a:pt x="4559732" y="376936"/>
                                </a:cubicBezTo>
                                <a:cubicBezTo>
                                  <a:pt x="4560240" y="377190"/>
                                  <a:pt x="4560748" y="377444"/>
                                  <a:pt x="4561256" y="377571"/>
                                </a:cubicBezTo>
                                <a:cubicBezTo>
                                  <a:pt x="4561764" y="377698"/>
                                  <a:pt x="4562272" y="377825"/>
                                  <a:pt x="4562653" y="377698"/>
                                </a:cubicBezTo>
                                <a:cubicBezTo>
                                  <a:pt x="4563161" y="377571"/>
                                  <a:pt x="4563669" y="377444"/>
                                  <a:pt x="4564177" y="377063"/>
                                </a:cubicBezTo>
                                <a:cubicBezTo>
                                  <a:pt x="4564685" y="376682"/>
                                  <a:pt x="4565066" y="376047"/>
                                  <a:pt x="4565574" y="375285"/>
                                </a:cubicBezTo>
                                <a:cubicBezTo>
                                  <a:pt x="4566082" y="374396"/>
                                  <a:pt x="4566590" y="373380"/>
                                  <a:pt x="4567098" y="371983"/>
                                </a:cubicBezTo>
                                <a:cubicBezTo>
                                  <a:pt x="4567606" y="370713"/>
                                  <a:pt x="4567987" y="369062"/>
                                  <a:pt x="4568495" y="367157"/>
                                </a:cubicBezTo>
                                <a:cubicBezTo>
                                  <a:pt x="4569003" y="365379"/>
                                  <a:pt x="4569511" y="363220"/>
                                  <a:pt x="4570019" y="360807"/>
                                </a:cubicBezTo>
                                <a:cubicBezTo>
                                  <a:pt x="4570527" y="358521"/>
                                  <a:pt x="4570908" y="355981"/>
                                  <a:pt x="4571416" y="353314"/>
                                </a:cubicBezTo>
                                <a:cubicBezTo>
                                  <a:pt x="4571924" y="350520"/>
                                  <a:pt x="4572432" y="347599"/>
                                  <a:pt x="4572940" y="344805"/>
                                </a:cubicBezTo>
                                <a:cubicBezTo>
                                  <a:pt x="4573448" y="342011"/>
                                  <a:pt x="4573829" y="338963"/>
                                  <a:pt x="4574337" y="336169"/>
                                </a:cubicBezTo>
                                <a:cubicBezTo>
                                  <a:pt x="4574845" y="333248"/>
                                  <a:pt x="4575353" y="330454"/>
                                  <a:pt x="4575861" y="327787"/>
                                </a:cubicBezTo>
                                <a:cubicBezTo>
                                  <a:pt x="4576369" y="325120"/>
                                  <a:pt x="4576750" y="322580"/>
                                  <a:pt x="4577258" y="320167"/>
                                </a:cubicBezTo>
                                <a:cubicBezTo>
                                  <a:pt x="4577766" y="317881"/>
                                  <a:pt x="4578274" y="315595"/>
                                  <a:pt x="4578782" y="313690"/>
                                </a:cubicBezTo>
                                <a:cubicBezTo>
                                  <a:pt x="4579290" y="311658"/>
                                  <a:pt x="4579671" y="309880"/>
                                  <a:pt x="4580179" y="308356"/>
                                </a:cubicBezTo>
                                <a:cubicBezTo>
                                  <a:pt x="4580687" y="306832"/>
                                  <a:pt x="4581195" y="305435"/>
                                  <a:pt x="4581703" y="304419"/>
                                </a:cubicBezTo>
                                <a:cubicBezTo>
                                  <a:pt x="4582084" y="303276"/>
                                  <a:pt x="4582592" y="302387"/>
                                  <a:pt x="4583100" y="301625"/>
                                </a:cubicBezTo>
                                <a:cubicBezTo>
                                  <a:pt x="4583608" y="300990"/>
                                  <a:pt x="4584116" y="300609"/>
                                  <a:pt x="4584624" y="300482"/>
                                </a:cubicBezTo>
                                <a:cubicBezTo>
                                  <a:pt x="4585005" y="300228"/>
                                  <a:pt x="4585513" y="300355"/>
                                  <a:pt x="4586021" y="300736"/>
                                </a:cubicBezTo>
                                <a:cubicBezTo>
                                  <a:pt x="4586529" y="301244"/>
                                  <a:pt x="4587037" y="301879"/>
                                  <a:pt x="4587545" y="302895"/>
                                </a:cubicBezTo>
                                <a:cubicBezTo>
                                  <a:pt x="4587926" y="303911"/>
                                  <a:pt x="4588434" y="305181"/>
                                  <a:pt x="4588942" y="306832"/>
                                </a:cubicBezTo>
                                <a:cubicBezTo>
                                  <a:pt x="4589450" y="308483"/>
                                  <a:pt x="4589958" y="310515"/>
                                  <a:pt x="4590466" y="312674"/>
                                </a:cubicBezTo>
                                <a:cubicBezTo>
                                  <a:pt x="4590847" y="314833"/>
                                  <a:pt x="4591355" y="317373"/>
                                  <a:pt x="4591863" y="320040"/>
                                </a:cubicBezTo>
                                <a:cubicBezTo>
                                  <a:pt x="4592371" y="322580"/>
                                  <a:pt x="4592879" y="325501"/>
                                  <a:pt x="4593387" y="328295"/>
                                </a:cubicBezTo>
                                <a:cubicBezTo>
                                  <a:pt x="4593768" y="331089"/>
                                  <a:pt x="4594276" y="334137"/>
                                  <a:pt x="4594784" y="336931"/>
                                </a:cubicBezTo>
                                <a:cubicBezTo>
                                  <a:pt x="4595292" y="339852"/>
                                  <a:pt x="4595800" y="342773"/>
                                  <a:pt x="4596308" y="345440"/>
                                </a:cubicBezTo>
                                <a:cubicBezTo>
                                  <a:pt x="4596689" y="348234"/>
                                  <a:pt x="4597197" y="350901"/>
                                  <a:pt x="4597705" y="353314"/>
                                </a:cubicBezTo>
                                <a:cubicBezTo>
                                  <a:pt x="4598213" y="355854"/>
                                  <a:pt x="4598721" y="358140"/>
                                  <a:pt x="4599102" y="360299"/>
                                </a:cubicBezTo>
                                <a:cubicBezTo>
                                  <a:pt x="4599610" y="362458"/>
                                  <a:pt x="4600118" y="364363"/>
                                  <a:pt x="4600626" y="366268"/>
                                </a:cubicBezTo>
                                <a:cubicBezTo>
                                  <a:pt x="4601134" y="368046"/>
                                  <a:pt x="4601642" y="369697"/>
                                  <a:pt x="4602023" y="371348"/>
                                </a:cubicBezTo>
                                <a:cubicBezTo>
                                  <a:pt x="4602531" y="372872"/>
                                  <a:pt x="4603039" y="374269"/>
                                  <a:pt x="4603547" y="375666"/>
                                </a:cubicBezTo>
                                <a:cubicBezTo>
                                  <a:pt x="4604055" y="376936"/>
                                  <a:pt x="4604563" y="378206"/>
                                  <a:pt x="4604944" y="379349"/>
                                </a:cubicBezTo>
                                <a:cubicBezTo>
                                  <a:pt x="4605452" y="380365"/>
                                  <a:pt x="4605960" y="381381"/>
                                  <a:pt x="4606468" y="382397"/>
                                </a:cubicBezTo>
                                <a:cubicBezTo>
                                  <a:pt x="4606976" y="383286"/>
                                  <a:pt x="4607484" y="384175"/>
                                  <a:pt x="4607865" y="385064"/>
                                </a:cubicBezTo>
                                <a:cubicBezTo>
                                  <a:pt x="4608373" y="385826"/>
                                  <a:pt x="4608881" y="386588"/>
                                  <a:pt x="4609389" y="387223"/>
                                </a:cubicBezTo>
                                <a:cubicBezTo>
                                  <a:pt x="4609897" y="387858"/>
                                  <a:pt x="4610405" y="388366"/>
                                  <a:pt x="4610786" y="388874"/>
                                </a:cubicBezTo>
                                <a:cubicBezTo>
                                  <a:pt x="4611294" y="389382"/>
                                  <a:pt x="4611802" y="389890"/>
                                  <a:pt x="4612310" y="390271"/>
                                </a:cubicBezTo>
                                <a:cubicBezTo>
                                  <a:pt x="4612818" y="390652"/>
                                  <a:pt x="4613326" y="390906"/>
                                  <a:pt x="4613707" y="391287"/>
                                </a:cubicBezTo>
                                <a:cubicBezTo>
                                  <a:pt x="4614215" y="391541"/>
                                  <a:pt x="4614723" y="391668"/>
                                  <a:pt x="4615231" y="391795"/>
                                </a:cubicBezTo>
                                <a:cubicBezTo>
                                  <a:pt x="4615739" y="392049"/>
                                  <a:pt x="4616120" y="392176"/>
                                  <a:pt x="4616628" y="392303"/>
                                </a:cubicBezTo>
                                <a:cubicBezTo>
                                  <a:pt x="4617136" y="392303"/>
                                  <a:pt x="4617644" y="392303"/>
                                  <a:pt x="4618152" y="392303"/>
                                </a:cubicBezTo>
                                <a:cubicBezTo>
                                  <a:pt x="4618660" y="392430"/>
                                  <a:pt x="4619041" y="392303"/>
                                  <a:pt x="4619549" y="392303"/>
                                </a:cubicBezTo>
                                <a:cubicBezTo>
                                  <a:pt x="4620057" y="392176"/>
                                  <a:pt x="4620565" y="392049"/>
                                  <a:pt x="4621073" y="391922"/>
                                </a:cubicBezTo>
                                <a:cubicBezTo>
                                  <a:pt x="4621581" y="391795"/>
                                  <a:pt x="4621962" y="391668"/>
                                  <a:pt x="4622470" y="391541"/>
                                </a:cubicBezTo>
                                <a:cubicBezTo>
                                  <a:pt x="4622978" y="391287"/>
                                  <a:pt x="4623486" y="391160"/>
                                  <a:pt x="4623994" y="390906"/>
                                </a:cubicBezTo>
                                <a:cubicBezTo>
                                  <a:pt x="4624502" y="390652"/>
                                  <a:pt x="4624883" y="390525"/>
                                  <a:pt x="4625391" y="390271"/>
                                </a:cubicBezTo>
                                <a:cubicBezTo>
                                  <a:pt x="4625899" y="390144"/>
                                  <a:pt x="4626407" y="389890"/>
                                  <a:pt x="4626915" y="389763"/>
                                </a:cubicBezTo>
                                <a:cubicBezTo>
                                  <a:pt x="4627423" y="389636"/>
                                  <a:pt x="4627804" y="389509"/>
                                  <a:pt x="4628312" y="389382"/>
                                </a:cubicBezTo>
                                <a:cubicBezTo>
                                  <a:pt x="4628820" y="389255"/>
                                  <a:pt x="4629328" y="389128"/>
                                  <a:pt x="4629836" y="389001"/>
                                </a:cubicBezTo>
                                <a:cubicBezTo>
                                  <a:pt x="4630344" y="388874"/>
                                  <a:pt x="4630725" y="388747"/>
                                  <a:pt x="4631233" y="388620"/>
                                </a:cubicBezTo>
                                <a:cubicBezTo>
                                  <a:pt x="4631741" y="388620"/>
                                  <a:pt x="4632249" y="388493"/>
                                  <a:pt x="4632757" y="388366"/>
                                </a:cubicBezTo>
                                <a:cubicBezTo>
                                  <a:pt x="4633138" y="388239"/>
                                  <a:pt x="4633646" y="388112"/>
                                  <a:pt x="4634154" y="387985"/>
                                </a:cubicBezTo>
                                <a:cubicBezTo>
                                  <a:pt x="4634662" y="387985"/>
                                  <a:pt x="4635170" y="387731"/>
                                  <a:pt x="4635678" y="387604"/>
                                </a:cubicBezTo>
                                <a:cubicBezTo>
                                  <a:pt x="4636059" y="387477"/>
                                  <a:pt x="4636567" y="387477"/>
                                  <a:pt x="4637075" y="387350"/>
                                </a:cubicBezTo>
                                <a:cubicBezTo>
                                  <a:pt x="4637583" y="387223"/>
                                  <a:pt x="4638091" y="387096"/>
                                  <a:pt x="4638599" y="386969"/>
                                </a:cubicBezTo>
                                <a:cubicBezTo>
                                  <a:pt x="4638980" y="386842"/>
                                  <a:pt x="4639488" y="386715"/>
                                  <a:pt x="4639996" y="386715"/>
                                </a:cubicBezTo>
                                <a:cubicBezTo>
                                  <a:pt x="4640504" y="386588"/>
                                  <a:pt x="4641012" y="386588"/>
                                  <a:pt x="4641520" y="386588"/>
                                </a:cubicBezTo>
                                <a:cubicBezTo>
                                  <a:pt x="4641901" y="386588"/>
                                  <a:pt x="4642409" y="386588"/>
                                  <a:pt x="4642917" y="386715"/>
                                </a:cubicBezTo>
                                <a:cubicBezTo>
                                  <a:pt x="4643425" y="386715"/>
                                  <a:pt x="4643933" y="386715"/>
                                  <a:pt x="4644441" y="386842"/>
                                </a:cubicBezTo>
                                <a:cubicBezTo>
                                  <a:pt x="4644822" y="386969"/>
                                  <a:pt x="4645330" y="387096"/>
                                  <a:pt x="4645838" y="387223"/>
                                </a:cubicBezTo>
                                <a:cubicBezTo>
                                  <a:pt x="4646346" y="387477"/>
                                  <a:pt x="4646854" y="387604"/>
                                  <a:pt x="4647362" y="387858"/>
                                </a:cubicBezTo>
                                <a:cubicBezTo>
                                  <a:pt x="4647743" y="388112"/>
                                  <a:pt x="4648251" y="388366"/>
                                  <a:pt x="4648759" y="388493"/>
                                </a:cubicBezTo>
                                <a:cubicBezTo>
                                  <a:pt x="4649267" y="388747"/>
                                  <a:pt x="4649775" y="389001"/>
                                  <a:pt x="4650156" y="389382"/>
                                </a:cubicBezTo>
                                <a:cubicBezTo>
                                  <a:pt x="4650664" y="389636"/>
                                  <a:pt x="4651172" y="389890"/>
                                  <a:pt x="4651680" y="390144"/>
                                </a:cubicBezTo>
                                <a:cubicBezTo>
                                  <a:pt x="4652188" y="390525"/>
                                  <a:pt x="4652696" y="390779"/>
                                  <a:pt x="4653077" y="391033"/>
                                </a:cubicBezTo>
                                <a:cubicBezTo>
                                  <a:pt x="4653585" y="391287"/>
                                  <a:pt x="4654093" y="391541"/>
                                  <a:pt x="4654601" y="391795"/>
                                </a:cubicBezTo>
                                <a:cubicBezTo>
                                  <a:pt x="4655109" y="392049"/>
                                  <a:pt x="4655617" y="392176"/>
                                  <a:pt x="4655998" y="392303"/>
                                </a:cubicBezTo>
                                <a:cubicBezTo>
                                  <a:pt x="4656506" y="392557"/>
                                  <a:pt x="4657014" y="392684"/>
                                  <a:pt x="4657522" y="392811"/>
                                </a:cubicBezTo>
                                <a:cubicBezTo>
                                  <a:pt x="4658030" y="392938"/>
                                  <a:pt x="4658538" y="392938"/>
                                  <a:pt x="4658919" y="393065"/>
                                </a:cubicBezTo>
                                <a:cubicBezTo>
                                  <a:pt x="4659427" y="393192"/>
                                  <a:pt x="4659935" y="393192"/>
                                  <a:pt x="4660443" y="393192"/>
                                </a:cubicBezTo>
                                <a:cubicBezTo>
                                  <a:pt x="4660951" y="393319"/>
                                  <a:pt x="4661459" y="393319"/>
                                  <a:pt x="4661840" y="393319"/>
                                </a:cubicBezTo>
                                <a:cubicBezTo>
                                  <a:pt x="4662348" y="393319"/>
                                  <a:pt x="4662856" y="393319"/>
                                  <a:pt x="4663364" y="393446"/>
                                </a:cubicBezTo>
                                <a:cubicBezTo>
                                  <a:pt x="4663872" y="393446"/>
                                  <a:pt x="4664253" y="393319"/>
                                  <a:pt x="4664761" y="393319"/>
                                </a:cubicBezTo>
                                <a:cubicBezTo>
                                  <a:pt x="4665269" y="393319"/>
                                  <a:pt x="4665777" y="393319"/>
                                  <a:pt x="4666285" y="393319"/>
                                </a:cubicBezTo>
                                <a:cubicBezTo>
                                  <a:pt x="4666793" y="393319"/>
                                  <a:pt x="4667174" y="393192"/>
                                  <a:pt x="4667682" y="393192"/>
                                </a:cubicBezTo>
                                <a:cubicBezTo>
                                  <a:pt x="4668190" y="393065"/>
                                  <a:pt x="4668698" y="393065"/>
                                  <a:pt x="4669206" y="392938"/>
                                </a:cubicBezTo>
                                <a:cubicBezTo>
                                  <a:pt x="4669714" y="392811"/>
                                  <a:pt x="4670095" y="392684"/>
                                  <a:pt x="4670603" y="392430"/>
                                </a:cubicBezTo>
                                <a:cubicBezTo>
                                  <a:pt x="4671111" y="392303"/>
                                  <a:pt x="4671619" y="392176"/>
                                  <a:pt x="4672127" y="391922"/>
                                </a:cubicBezTo>
                                <a:cubicBezTo>
                                  <a:pt x="4672635" y="391668"/>
                                  <a:pt x="4673016" y="391541"/>
                                  <a:pt x="4673524" y="391287"/>
                                </a:cubicBezTo>
                                <a:cubicBezTo>
                                  <a:pt x="4674032" y="390906"/>
                                  <a:pt x="4674540" y="390652"/>
                                  <a:pt x="4675048" y="390271"/>
                                </a:cubicBezTo>
                                <a:cubicBezTo>
                                  <a:pt x="4675556" y="390017"/>
                                  <a:pt x="4675937" y="389636"/>
                                  <a:pt x="4676445" y="389128"/>
                                </a:cubicBezTo>
                                <a:cubicBezTo>
                                  <a:pt x="4676953" y="388747"/>
                                  <a:pt x="4677461" y="388239"/>
                                  <a:pt x="4677969" y="387731"/>
                                </a:cubicBezTo>
                                <a:cubicBezTo>
                                  <a:pt x="4678477" y="387096"/>
                                  <a:pt x="4678858" y="386588"/>
                                  <a:pt x="4679366" y="385826"/>
                                </a:cubicBezTo>
                                <a:cubicBezTo>
                                  <a:pt x="4679874" y="385191"/>
                                  <a:pt x="4680382" y="384556"/>
                                  <a:pt x="4680890" y="383667"/>
                                </a:cubicBezTo>
                                <a:cubicBezTo>
                                  <a:pt x="4681271" y="382905"/>
                                  <a:pt x="4681779" y="382016"/>
                                  <a:pt x="4682287" y="381000"/>
                                </a:cubicBezTo>
                                <a:cubicBezTo>
                                  <a:pt x="4682795" y="380111"/>
                                  <a:pt x="4683303" y="379095"/>
                                  <a:pt x="4683811" y="377952"/>
                                </a:cubicBezTo>
                                <a:cubicBezTo>
                                  <a:pt x="4684192" y="376809"/>
                                  <a:pt x="4684700" y="375539"/>
                                  <a:pt x="4685208" y="374269"/>
                                </a:cubicBezTo>
                                <a:cubicBezTo>
                                  <a:pt x="4685716" y="372999"/>
                                  <a:pt x="4686224" y="371602"/>
                                  <a:pt x="4686732" y="370078"/>
                                </a:cubicBezTo>
                                <a:cubicBezTo>
                                  <a:pt x="4687113" y="368554"/>
                                  <a:pt x="4687621" y="367030"/>
                                  <a:pt x="4688129" y="365252"/>
                                </a:cubicBezTo>
                                <a:cubicBezTo>
                                  <a:pt x="4688637" y="363474"/>
                                  <a:pt x="4689145" y="361696"/>
                                  <a:pt x="4689653" y="359664"/>
                                </a:cubicBezTo>
                                <a:cubicBezTo>
                                  <a:pt x="4690034" y="357632"/>
                                  <a:pt x="4690542" y="355473"/>
                                  <a:pt x="4691050" y="353060"/>
                                </a:cubicBezTo>
                                <a:cubicBezTo>
                                  <a:pt x="4691558" y="350774"/>
                                  <a:pt x="4692066" y="348234"/>
                                  <a:pt x="4692574" y="345567"/>
                                </a:cubicBezTo>
                                <a:cubicBezTo>
                                  <a:pt x="4692955" y="342773"/>
                                  <a:pt x="4693463" y="339852"/>
                                  <a:pt x="4693971" y="336677"/>
                                </a:cubicBezTo>
                                <a:cubicBezTo>
                                  <a:pt x="4694479" y="333502"/>
                                  <a:pt x="4694987" y="330073"/>
                                  <a:pt x="4695495" y="326390"/>
                                </a:cubicBezTo>
                                <a:cubicBezTo>
                                  <a:pt x="4695876" y="322707"/>
                                  <a:pt x="4696384" y="318770"/>
                                  <a:pt x="4696892" y="314579"/>
                                </a:cubicBezTo>
                                <a:cubicBezTo>
                                  <a:pt x="4697400" y="310261"/>
                                  <a:pt x="4697908" y="305689"/>
                                  <a:pt x="4698289" y="300863"/>
                                </a:cubicBezTo>
                                <a:cubicBezTo>
                                  <a:pt x="4698797" y="295910"/>
                                  <a:pt x="4699305" y="290830"/>
                                  <a:pt x="4699813" y="285369"/>
                                </a:cubicBezTo>
                                <a:cubicBezTo>
                                  <a:pt x="4700321" y="279908"/>
                                  <a:pt x="4700829" y="274193"/>
                                  <a:pt x="4701210" y="268224"/>
                                </a:cubicBezTo>
                                <a:cubicBezTo>
                                  <a:pt x="4701718" y="262255"/>
                                  <a:pt x="4702226" y="256032"/>
                                  <a:pt x="4702734" y="249936"/>
                                </a:cubicBezTo>
                                <a:cubicBezTo>
                                  <a:pt x="4703242" y="243713"/>
                                  <a:pt x="4703750" y="237236"/>
                                  <a:pt x="4704131" y="231013"/>
                                </a:cubicBezTo>
                                <a:cubicBezTo>
                                  <a:pt x="4704639" y="224917"/>
                                  <a:pt x="4705147" y="218567"/>
                                  <a:pt x="4705655" y="212852"/>
                                </a:cubicBezTo>
                                <a:cubicBezTo>
                                  <a:pt x="4706163" y="207137"/>
                                  <a:pt x="4706671" y="201549"/>
                                  <a:pt x="4707052" y="196723"/>
                                </a:cubicBezTo>
                                <a:cubicBezTo>
                                  <a:pt x="4707560" y="191897"/>
                                  <a:pt x="4708068" y="187452"/>
                                  <a:pt x="4708576" y="184023"/>
                                </a:cubicBezTo>
                                <a:cubicBezTo>
                                  <a:pt x="4709084" y="180594"/>
                                  <a:pt x="4709592" y="177800"/>
                                  <a:pt x="4709973" y="176149"/>
                                </a:cubicBezTo>
                                <a:cubicBezTo>
                                  <a:pt x="4710354" y="174879"/>
                                  <a:pt x="4711116" y="173863"/>
                                  <a:pt x="4711497" y="174117"/>
                                </a:cubicBezTo>
                                <a:cubicBezTo>
                                  <a:pt x="4711878" y="174371"/>
                                  <a:pt x="4712513" y="176022"/>
                                  <a:pt x="4712894" y="178054"/>
                                </a:cubicBezTo>
                                <a:cubicBezTo>
                                  <a:pt x="4713402" y="180467"/>
                                  <a:pt x="4713910" y="183896"/>
                                  <a:pt x="4714418" y="187960"/>
                                </a:cubicBezTo>
                                <a:cubicBezTo>
                                  <a:pt x="4714926" y="192151"/>
                                  <a:pt x="4715307" y="197231"/>
                                  <a:pt x="4715815" y="202692"/>
                                </a:cubicBezTo>
                                <a:cubicBezTo>
                                  <a:pt x="4716323" y="208280"/>
                                  <a:pt x="4716831" y="214503"/>
                                  <a:pt x="4717339" y="220980"/>
                                </a:cubicBezTo>
                                <a:cubicBezTo>
                                  <a:pt x="4717847" y="227330"/>
                                  <a:pt x="4718228" y="234315"/>
                                  <a:pt x="4718736" y="241046"/>
                                </a:cubicBezTo>
                                <a:cubicBezTo>
                                  <a:pt x="4719244" y="247777"/>
                                  <a:pt x="4719752" y="254889"/>
                                  <a:pt x="4720260" y="261620"/>
                                </a:cubicBezTo>
                                <a:cubicBezTo>
                                  <a:pt x="4720768" y="268351"/>
                                  <a:pt x="4721149" y="275082"/>
                                  <a:pt x="4721657" y="281305"/>
                                </a:cubicBezTo>
                                <a:cubicBezTo>
                                  <a:pt x="4722165" y="287528"/>
                                  <a:pt x="4722673" y="293624"/>
                                  <a:pt x="4723181" y="299339"/>
                                </a:cubicBezTo>
                                <a:cubicBezTo>
                                  <a:pt x="4723689" y="304927"/>
                                  <a:pt x="4724070" y="310134"/>
                                  <a:pt x="4724578" y="314960"/>
                                </a:cubicBezTo>
                                <a:cubicBezTo>
                                  <a:pt x="4725086" y="319786"/>
                                  <a:pt x="4725594" y="324231"/>
                                  <a:pt x="4726102" y="328168"/>
                                </a:cubicBezTo>
                                <a:cubicBezTo>
                                  <a:pt x="4726610" y="332105"/>
                                  <a:pt x="4726991" y="335661"/>
                                  <a:pt x="4727499" y="338836"/>
                                </a:cubicBezTo>
                                <a:cubicBezTo>
                                  <a:pt x="4728007" y="342011"/>
                                  <a:pt x="4728515" y="344805"/>
                                  <a:pt x="4729023" y="347218"/>
                                </a:cubicBezTo>
                                <a:cubicBezTo>
                                  <a:pt x="4729531" y="349758"/>
                                  <a:pt x="4729912" y="351790"/>
                                  <a:pt x="4730420" y="353568"/>
                                </a:cubicBezTo>
                                <a:cubicBezTo>
                                  <a:pt x="4730928" y="355346"/>
                                  <a:pt x="4731436" y="356870"/>
                                  <a:pt x="4731944" y="358140"/>
                                </a:cubicBezTo>
                                <a:cubicBezTo>
                                  <a:pt x="4732325" y="359410"/>
                                  <a:pt x="4732833" y="360426"/>
                                  <a:pt x="4733341" y="361188"/>
                                </a:cubicBezTo>
                                <a:cubicBezTo>
                                  <a:pt x="4733849" y="361950"/>
                                  <a:pt x="4734357" y="362585"/>
                                  <a:pt x="4734865" y="362966"/>
                                </a:cubicBezTo>
                                <a:cubicBezTo>
                                  <a:pt x="4735246" y="363347"/>
                                  <a:pt x="4735754" y="363474"/>
                                  <a:pt x="4736262" y="363474"/>
                                </a:cubicBezTo>
                                <a:cubicBezTo>
                                  <a:pt x="4736770" y="363474"/>
                                  <a:pt x="4737278" y="363220"/>
                                  <a:pt x="4737786" y="362966"/>
                                </a:cubicBezTo>
                                <a:cubicBezTo>
                                  <a:pt x="4738167" y="362585"/>
                                  <a:pt x="4738675" y="362077"/>
                                  <a:pt x="4739183" y="361442"/>
                                </a:cubicBezTo>
                                <a:cubicBezTo>
                                  <a:pt x="4739691" y="360680"/>
                                  <a:pt x="4740199" y="359791"/>
                                  <a:pt x="4740707" y="358775"/>
                                </a:cubicBezTo>
                                <a:cubicBezTo>
                                  <a:pt x="4741088" y="357759"/>
                                  <a:pt x="4741596" y="356616"/>
                                  <a:pt x="4742104" y="355346"/>
                                </a:cubicBezTo>
                                <a:cubicBezTo>
                                  <a:pt x="4742612" y="353949"/>
                                  <a:pt x="4743120" y="352425"/>
                                  <a:pt x="4743628" y="350774"/>
                                </a:cubicBezTo>
                                <a:cubicBezTo>
                                  <a:pt x="4744009" y="349123"/>
                                  <a:pt x="4744517" y="347345"/>
                                  <a:pt x="4745025" y="345440"/>
                                </a:cubicBezTo>
                                <a:cubicBezTo>
                                  <a:pt x="4745533" y="343408"/>
                                  <a:pt x="4746041" y="341249"/>
                                  <a:pt x="4746549" y="338963"/>
                                </a:cubicBezTo>
                                <a:cubicBezTo>
                                  <a:pt x="4746930" y="336677"/>
                                  <a:pt x="4747438" y="334264"/>
                                  <a:pt x="4747946" y="331724"/>
                                </a:cubicBezTo>
                                <a:cubicBezTo>
                                  <a:pt x="4748454" y="329057"/>
                                  <a:pt x="4748962" y="326390"/>
                                  <a:pt x="4749343" y="323469"/>
                                </a:cubicBezTo>
                                <a:cubicBezTo>
                                  <a:pt x="4749851" y="320675"/>
                                  <a:pt x="4750359" y="317627"/>
                                  <a:pt x="4750867" y="314452"/>
                                </a:cubicBezTo>
                                <a:cubicBezTo>
                                  <a:pt x="4751375" y="311404"/>
                                  <a:pt x="4751883" y="308102"/>
                                  <a:pt x="4752264" y="304800"/>
                                </a:cubicBezTo>
                                <a:cubicBezTo>
                                  <a:pt x="4752772" y="301498"/>
                                  <a:pt x="4753280" y="297942"/>
                                  <a:pt x="4753788" y="294513"/>
                                </a:cubicBezTo>
                                <a:cubicBezTo>
                                  <a:pt x="4754296" y="290957"/>
                                  <a:pt x="4754804" y="287401"/>
                                  <a:pt x="4755185" y="283718"/>
                                </a:cubicBezTo>
                                <a:cubicBezTo>
                                  <a:pt x="4755693" y="280162"/>
                                  <a:pt x="4756201" y="276479"/>
                                  <a:pt x="4756709" y="272796"/>
                                </a:cubicBezTo>
                                <a:cubicBezTo>
                                  <a:pt x="4757217" y="269240"/>
                                  <a:pt x="4757725" y="265430"/>
                                  <a:pt x="4758106" y="261874"/>
                                </a:cubicBezTo>
                                <a:cubicBezTo>
                                  <a:pt x="4758614" y="258318"/>
                                  <a:pt x="4759122" y="254762"/>
                                  <a:pt x="4759630" y="251333"/>
                                </a:cubicBezTo>
                                <a:cubicBezTo>
                                  <a:pt x="4760138" y="247904"/>
                                  <a:pt x="4760646" y="244475"/>
                                  <a:pt x="4761027" y="241173"/>
                                </a:cubicBezTo>
                                <a:cubicBezTo>
                                  <a:pt x="4761535" y="237871"/>
                                  <a:pt x="4762043" y="234823"/>
                                  <a:pt x="4762551" y="231775"/>
                                </a:cubicBezTo>
                                <a:cubicBezTo>
                                  <a:pt x="4763059" y="228854"/>
                                  <a:pt x="4763567" y="225933"/>
                                  <a:pt x="4763948" y="223266"/>
                                </a:cubicBezTo>
                                <a:cubicBezTo>
                                  <a:pt x="4764456" y="220726"/>
                                  <a:pt x="4764964" y="218186"/>
                                  <a:pt x="4765472" y="215900"/>
                                </a:cubicBezTo>
                                <a:cubicBezTo>
                                  <a:pt x="4765980" y="213741"/>
                                  <a:pt x="4766361" y="211709"/>
                                  <a:pt x="4766869" y="209931"/>
                                </a:cubicBezTo>
                                <a:cubicBezTo>
                                  <a:pt x="4767377" y="208280"/>
                                  <a:pt x="4767885" y="206756"/>
                                  <a:pt x="4768393" y="205613"/>
                                </a:cubicBezTo>
                                <a:cubicBezTo>
                                  <a:pt x="4768901" y="204343"/>
                                  <a:pt x="4769282" y="203454"/>
                                  <a:pt x="4769790" y="202946"/>
                                </a:cubicBezTo>
                                <a:cubicBezTo>
                                  <a:pt x="4770298" y="202438"/>
                                  <a:pt x="4770806" y="202311"/>
                                  <a:pt x="4771314" y="202438"/>
                                </a:cubicBezTo>
                                <a:cubicBezTo>
                                  <a:pt x="4771822" y="202692"/>
                                  <a:pt x="4772203" y="203327"/>
                                  <a:pt x="4772711" y="204343"/>
                                </a:cubicBezTo>
                                <a:cubicBezTo>
                                  <a:pt x="4773219" y="205359"/>
                                  <a:pt x="4773727" y="206756"/>
                                  <a:pt x="4774235" y="208534"/>
                                </a:cubicBezTo>
                                <a:cubicBezTo>
                                  <a:pt x="4774743" y="210439"/>
                                  <a:pt x="4775124" y="212598"/>
                                  <a:pt x="4775632" y="215265"/>
                                </a:cubicBezTo>
                                <a:cubicBezTo>
                                  <a:pt x="4776140" y="217805"/>
                                  <a:pt x="4776648" y="220726"/>
                                  <a:pt x="4777156" y="224028"/>
                                </a:cubicBezTo>
                                <a:cubicBezTo>
                                  <a:pt x="4777664" y="227203"/>
                                  <a:pt x="4778045" y="230886"/>
                                  <a:pt x="4778553" y="234696"/>
                                </a:cubicBezTo>
                                <a:cubicBezTo>
                                  <a:pt x="4779061" y="238506"/>
                                  <a:pt x="4779569" y="242570"/>
                                  <a:pt x="4780077" y="246761"/>
                                </a:cubicBezTo>
                                <a:cubicBezTo>
                                  <a:pt x="4780585" y="250952"/>
                                  <a:pt x="4780966" y="255397"/>
                                  <a:pt x="4781474" y="259842"/>
                                </a:cubicBezTo>
                                <a:cubicBezTo>
                                  <a:pt x="4781982" y="264287"/>
                                  <a:pt x="4782490" y="268859"/>
                                  <a:pt x="4782998" y="273431"/>
                                </a:cubicBezTo>
                                <a:cubicBezTo>
                                  <a:pt x="4783379" y="277876"/>
                                  <a:pt x="4783887" y="282448"/>
                                  <a:pt x="4784395" y="286893"/>
                                </a:cubicBezTo>
                                <a:cubicBezTo>
                                  <a:pt x="4784903" y="291211"/>
                                  <a:pt x="4785411" y="295656"/>
                                  <a:pt x="4785919" y="299847"/>
                                </a:cubicBezTo>
                                <a:cubicBezTo>
                                  <a:pt x="4786300" y="304038"/>
                                  <a:pt x="4786808" y="308102"/>
                                  <a:pt x="4787316" y="311912"/>
                                </a:cubicBezTo>
                                <a:cubicBezTo>
                                  <a:pt x="4787824" y="315722"/>
                                  <a:pt x="4788332" y="319405"/>
                                  <a:pt x="4788840" y="322834"/>
                                </a:cubicBezTo>
                                <a:cubicBezTo>
                                  <a:pt x="4789221" y="326136"/>
                                  <a:pt x="4789729" y="329438"/>
                                  <a:pt x="4790237" y="332232"/>
                                </a:cubicBezTo>
                                <a:cubicBezTo>
                                  <a:pt x="4790745" y="335153"/>
                                  <a:pt x="4791253" y="337693"/>
                                  <a:pt x="4791761" y="339979"/>
                                </a:cubicBezTo>
                                <a:cubicBezTo>
                                  <a:pt x="4792142" y="342138"/>
                                  <a:pt x="4792650" y="344170"/>
                                  <a:pt x="4793158" y="345821"/>
                                </a:cubicBezTo>
                                <a:cubicBezTo>
                                  <a:pt x="4793666" y="347472"/>
                                  <a:pt x="4794174" y="348742"/>
                                  <a:pt x="4794682" y="349758"/>
                                </a:cubicBezTo>
                                <a:cubicBezTo>
                                  <a:pt x="4795063" y="350774"/>
                                  <a:pt x="4795571" y="351536"/>
                                  <a:pt x="4796079" y="351917"/>
                                </a:cubicBezTo>
                                <a:cubicBezTo>
                                  <a:pt x="4796587" y="352298"/>
                                  <a:pt x="4797095" y="352298"/>
                                  <a:pt x="4797603" y="352171"/>
                                </a:cubicBezTo>
                                <a:cubicBezTo>
                                  <a:pt x="4797984" y="351917"/>
                                  <a:pt x="4798492" y="351409"/>
                                  <a:pt x="4799000" y="350647"/>
                                </a:cubicBezTo>
                                <a:cubicBezTo>
                                  <a:pt x="4799508" y="349885"/>
                                  <a:pt x="4800016" y="348869"/>
                                  <a:pt x="4800397" y="347726"/>
                                </a:cubicBezTo>
                                <a:cubicBezTo>
                                  <a:pt x="4800905" y="346583"/>
                                  <a:pt x="4801413" y="345186"/>
                                  <a:pt x="4801921" y="343662"/>
                                </a:cubicBezTo>
                                <a:cubicBezTo>
                                  <a:pt x="4802429" y="342138"/>
                                  <a:pt x="4802937" y="340360"/>
                                  <a:pt x="4803318" y="338582"/>
                                </a:cubicBezTo>
                                <a:cubicBezTo>
                                  <a:pt x="4803826" y="336677"/>
                                  <a:pt x="4804334" y="334645"/>
                                  <a:pt x="4804842" y="332613"/>
                                </a:cubicBezTo>
                                <a:cubicBezTo>
                                  <a:pt x="4805350" y="330581"/>
                                  <a:pt x="4805858" y="328422"/>
                                  <a:pt x="4806239" y="326263"/>
                                </a:cubicBezTo>
                                <a:cubicBezTo>
                                  <a:pt x="4806747" y="324104"/>
                                  <a:pt x="4807255" y="321818"/>
                                  <a:pt x="4807763" y="319532"/>
                                </a:cubicBezTo>
                                <a:cubicBezTo>
                                  <a:pt x="4808271" y="317246"/>
                                  <a:pt x="4808779" y="314960"/>
                                  <a:pt x="4809160" y="312674"/>
                                </a:cubicBezTo>
                                <a:cubicBezTo>
                                  <a:pt x="4809668" y="310388"/>
                                  <a:pt x="4810176" y="308102"/>
                                  <a:pt x="4810684" y="305943"/>
                                </a:cubicBezTo>
                                <a:cubicBezTo>
                                  <a:pt x="4811192" y="303657"/>
                                  <a:pt x="4811700" y="301371"/>
                                  <a:pt x="4812081" y="299339"/>
                                </a:cubicBezTo>
                                <a:cubicBezTo>
                                  <a:pt x="4812589" y="297180"/>
                                  <a:pt x="4813097" y="295021"/>
                                  <a:pt x="4813605" y="292989"/>
                                </a:cubicBezTo>
                                <a:cubicBezTo>
                                  <a:pt x="4814113" y="291084"/>
                                  <a:pt x="4814494" y="289179"/>
                                  <a:pt x="4815002" y="287274"/>
                                </a:cubicBezTo>
                                <a:cubicBezTo>
                                  <a:pt x="4815510" y="285496"/>
                                  <a:pt x="4816018" y="283845"/>
                                  <a:pt x="4816526" y="282194"/>
                                </a:cubicBezTo>
                                <a:cubicBezTo>
                                  <a:pt x="4817034" y="280670"/>
                                  <a:pt x="4817415" y="279146"/>
                                  <a:pt x="4817923" y="277749"/>
                                </a:cubicBezTo>
                                <a:cubicBezTo>
                                  <a:pt x="4818431" y="276352"/>
                                  <a:pt x="4818939" y="275209"/>
                                  <a:pt x="4819447" y="274066"/>
                                </a:cubicBezTo>
                                <a:cubicBezTo>
                                  <a:pt x="4819955" y="272923"/>
                                  <a:pt x="4820336" y="271907"/>
                                  <a:pt x="4820844" y="271018"/>
                                </a:cubicBezTo>
                                <a:cubicBezTo>
                                  <a:pt x="4821352" y="270002"/>
                                  <a:pt x="4821860" y="269240"/>
                                  <a:pt x="4822368" y="268605"/>
                                </a:cubicBezTo>
                                <a:cubicBezTo>
                                  <a:pt x="4822876" y="267843"/>
                                  <a:pt x="4823257" y="267208"/>
                                  <a:pt x="4823765" y="266700"/>
                                </a:cubicBezTo>
                                <a:cubicBezTo>
                                  <a:pt x="4824273" y="266065"/>
                                  <a:pt x="4824781" y="265684"/>
                                  <a:pt x="4825289" y="265303"/>
                                </a:cubicBezTo>
                                <a:cubicBezTo>
                                  <a:pt x="4825797" y="264922"/>
                                  <a:pt x="4826178" y="264668"/>
                                  <a:pt x="4826686" y="264414"/>
                                </a:cubicBezTo>
                                <a:cubicBezTo>
                                  <a:pt x="4827194" y="264287"/>
                                  <a:pt x="4827702" y="264033"/>
                                  <a:pt x="4828210" y="263906"/>
                                </a:cubicBezTo>
                                <a:cubicBezTo>
                                  <a:pt x="4828718" y="263779"/>
                                  <a:pt x="4829099" y="263779"/>
                                  <a:pt x="4829607" y="263652"/>
                                </a:cubicBezTo>
                                <a:cubicBezTo>
                                  <a:pt x="4830115" y="263652"/>
                                  <a:pt x="4830623" y="263652"/>
                                  <a:pt x="4831131" y="263652"/>
                                </a:cubicBezTo>
                                <a:cubicBezTo>
                                  <a:pt x="4831639" y="263652"/>
                                  <a:pt x="4832020" y="263652"/>
                                  <a:pt x="4832528" y="263652"/>
                                </a:cubicBezTo>
                                <a:cubicBezTo>
                                  <a:pt x="4833036" y="263779"/>
                                  <a:pt x="4833544" y="263779"/>
                                  <a:pt x="4834052" y="263779"/>
                                </a:cubicBezTo>
                                <a:cubicBezTo>
                                  <a:pt x="4834433" y="263906"/>
                                  <a:pt x="4834941" y="263906"/>
                                  <a:pt x="4835449" y="264033"/>
                                </a:cubicBezTo>
                                <a:cubicBezTo>
                                  <a:pt x="4835957" y="264160"/>
                                  <a:pt x="4836465" y="264160"/>
                                  <a:pt x="4836973" y="264287"/>
                                </a:cubicBezTo>
                                <a:cubicBezTo>
                                  <a:pt x="4837354" y="264287"/>
                                  <a:pt x="4837862" y="264414"/>
                                  <a:pt x="4838370" y="264541"/>
                                </a:cubicBezTo>
                                <a:cubicBezTo>
                                  <a:pt x="4838878" y="264541"/>
                                  <a:pt x="4839386" y="264668"/>
                                  <a:pt x="4839894" y="264795"/>
                                </a:cubicBezTo>
                                <a:cubicBezTo>
                                  <a:pt x="4840275" y="264922"/>
                                  <a:pt x="4840783" y="265049"/>
                                  <a:pt x="4841291" y="265176"/>
                                </a:cubicBezTo>
                                <a:cubicBezTo>
                                  <a:pt x="4841799" y="265303"/>
                                  <a:pt x="4842307" y="265430"/>
                                  <a:pt x="4842815" y="265557"/>
                                </a:cubicBezTo>
                                <a:cubicBezTo>
                                  <a:pt x="4843196" y="265811"/>
                                  <a:pt x="4843704" y="265938"/>
                                  <a:pt x="4844212" y="266192"/>
                                </a:cubicBezTo>
                                <a:cubicBezTo>
                                  <a:pt x="4844720" y="266446"/>
                                  <a:pt x="4845228" y="266700"/>
                                  <a:pt x="4845736" y="266954"/>
                                </a:cubicBezTo>
                                <a:cubicBezTo>
                                  <a:pt x="4846117" y="267335"/>
                                  <a:pt x="4846625" y="267589"/>
                                  <a:pt x="4847133" y="267970"/>
                                </a:cubicBezTo>
                                <a:cubicBezTo>
                                  <a:pt x="4847641" y="268351"/>
                                  <a:pt x="4848149" y="268732"/>
                                  <a:pt x="4848657" y="269113"/>
                                </a:cubicBezTo>
                                <a:cubicBezTo>
                                  <a:pt x="4849038" y="269494"/>
                                  <a:pt x="4849546" y="269875"/>
                                  <a:pt x="4850054" y="270256"/>
                                </a:cubicBezTo>
                                <a:cubicBezTo>
                                  <a:pt x="4850562" y="270764"/>
                                  <a:pt x="4851070" y="271145"/>
                                  <a:pt x="4851451" y="271653"/>
                                </a:cubicBezTo>
                                <a:cubicBezTo>
                                  <a:pt x="4851959" y="272161"/>
                                  <a:pt x="4852467" y="272669"/>
                                  <a:pt x="4852975" y="273177"/>
                                </a:cubicBezTo>
                                <a:cubicBezTo>
                                  <a:pt x="4853483" y="273812"/>
                                  <a:pt x="4853991" y="274320"/>
                                  <a:pt x="4854372" y="274955"/>
                                </a:cubicBezTo>
                                <a:cubicBezTo>
                                  <a:pt x="4854880" y="275463"/>
                                  <a:pt x="4855388" y="276225"/>
                                  <a:pt x="4855896" y="276860"/>
                                </a:cubicBezTo>
                                <a:cubicBezTo>
                                  <a:pt x="4856404" y="277622"/>
                                  <a:pt x="4856912" y="278384"/>
                                  <a:pt x="4857293" y="279400"/>
                                </a:cubicBezTo>
                                <a:cubicBezTo>
                                  <a:pt x="4857801" y="280289"/>
                                  <a:pt x="4858309" y="281178"/>
                                  <a:pt x="4858817" y="282321"/>
                                </a:cubicBezTo>
                                <a:cubicBezTo>
                                  <a:pt x="4859325" y="283464"/>
                                  <a:pt x="4859833" y="284607"/>
                                  <a:pt x="4860214" y="285877"/>
                                </a:cubicBezTo>
                                <a:cubicBezTo>
                                  <a:pt x="4860722" y="287147"/>
                                  <a:pt x="4861230" y="288544"/>
                                  <a:pt x="4861738" y="289941"/>
                                </a:cubicBezTo>
                                <a:cubicBezTo>
                                  <a:pt x="4862246" y="291338"/>
                                  <a:pt x="4862754" y="292735"/>
                                  <a:pt x="4863135" y="294132"/>
                                </a:cubicBezTo>
                                <a:cubicBezTo>
                                  <a:pt x="4863643" y="295656"/>
                                  <a:pt x="4864151" y="297053"/>
                                  <a:pt x="4864659" y="298450"/>
                                </a:cubicBezTo>
                                <a:cubicBezTo>
                                  <a:pt x="4865167" y="299974"/>
                                  <a:pt x="4865675" y="301371"/>
                                  <a:pt x="4866056" y="302768"/>
                                </a:cubicBezTo>
                                <a:cubicBezTo>
                                  <a:pt x="4866564" y="304165"/>
                                  <a:pt x="4867072" y="305562"/>
                                  <a:pt x="4867580" y="306959"/>
                                </a:cubicBezTo>
                                <a:cubicBezTo>
                                  <a:pt x="4868088" y="308356"/>
                                  <a:pt x="4868469" y="309626"/>
                                  <a:pt x="4868977" y="311023"/>
                                </a:cubicBezTo>
                                <a:cubicBezTo>
                                  <a:pt x="4869485" y="312420"/>
                                  <a:pt x="4869993" y="313690"/>
                                  <a:pt x="4870501" y="315087"/>
                                </a:cubicBezTo>
                                <a:cubicBezTo>
                                  <a:pt x="4871009" y="316357"/>
                                  <a:pt x="4871390" y="317627"/>
                                  <a:pt x="4871898" y="318897"/>
                                </a:cubicBezTo>
                                <a:cubicBezTo>
                                  <a:pt x="4872406" y="320167"/>
                                  <a:pt x="4872914" y="321564"/>
                                  <a:pt x="4873422" y="322834"/>
                                </a:cubicBezTo>
                                <a:cubicBezTo>
                                  <a:pt x="4873930" y="323977"/>
                                  <a:pt x="4874311" y="325247"/>
                                  <a:pt x="4874819" y="326517"/>
                                </a:cubicBezTo>
                                <a:cubicBezTo>
                                  <a:pt x="4875327" y="327787"/>
                                  <a:pt x="4875835" y="328930"/>
                                  <a:pt x="4876343" y="330073"/>
                                </a:cubicBezTo>
                                <a:cubicBezTo>
                                  <a:pt x="4876851" y="331343"/>
                                  <a:pt x="4877232" y="332486"/>
                                  <a:pt x="4877740" y="333629"/>
                                </a:cubicBezTo>
                                <a:cubicBezTo>
                                  <a:pt x="4878248" y="334899"/>
                                  <a:pt x="4878756" y="336042"/>
                                  <a:pt x="4879264" y="337185"/>
                                </a:cubicBezTo>
                                <a:cubicBezTo>
                                  <a:pt x="4879772" y="338455"/>
                                  <a:pt x="4880153" y="339598"/>
                                  <a:pt x="4880661" y="340868"/>
                                </a:cubicBezTo>
                                <a:cubicBezTo>
                                  <a:pt x="4881169" y="342011"/>
                                  <a:pt x="4881677" y="343281"/>
                                  <a:pt x="4882185" y="344551"/>
                                </a:cubicBezTo>
                                <a:cubicBezTo>
                                  <a:pt x="4882693" y="345821"/>
                                  <a:pt x="4883074" y="347091"/>
                                  <a:pt x="4883582" y="348361"/>
                                </a:cubicBezTo>
                                <a:cubicBezTo>
                                  <a:pt x="4884090" y="349504"/>
                                  <a:pt x="4884598" y="350774"/>
                                  <a:pt x="4885106" y="352044"/>
                                </a:cubicBezTo>
                                <a:cubicBezTo>
                                  <a:pt x="4885487" y="353314"/>
                                  <a:pt x="4885995" y="354457"/>
                                  <a:pt x="4886503" y="355727"/>
                                </a:cubicBezTo>
                                <a:cubicBezTo>
                                  <a:pt x="4887011" y="356870"/>
                                  <a:pt x="4887519" y="358013"/>
                                  <a:pt x="4888027" y="359156"/>
                                </a:cubicBezTo>
                                <a:cubicBezTo>
                                  <a:pt x="4888408" y="360426"/>
                                  <a:pt x="4888916" y="361442"/>
                                  <a:pt x="4889424" y="362585"/>
                                </a:cubicBezTo>
                                <a:cubicBezTo>
                                  <a:pt x="4889932" y="363601"/>
                                  <a:pt x="4890440" y="364744"/>
                                  <a:pt x="4890948" y="365760"/>
                                </a:cubicBezTo>
                                <a:cubicBezTo>
                                  <a:pt x="4891329" y="366776"/>
                                  <a:pt x="4891837" y="367792"/>
                                  <a:pt x="4892345" y="368808"/>
                                </a:cubicBezTo>
                                <a:cubicBezTo>
                                  <a:pt x="4892853" y="369824"/>
                                  <a:pt x="4893361" y="370840"/>
                                  <a:pt x="4893869" y="371856"/>
                                </a:cubicBezTo>
                                <a:cubicBezTo>
                                  <a:pt x="4894250" y="372872"/>
                                  <a:pt x="4894758" y="373888"/>
                                  <a:pt x="4895266" y="374904"/>
                                </a:cubicBezTo>
                                <a:cubicBezTo>
                                  <a:pt x="4895774" y="375793"/>
                                  <a:pt x="4896282" y="376809"/>
                                  <a:pt x="4896790" y="377698"/>
                                </a:cubicBezTo>
                                <a:cubicBezTo>
                                  <a:pt x="4897171" y="378587"/>
                                  <a:pt x="4897679" y="379603"/>
                                  <a:pt x="4898187" y="380365"/>
                                </a:cubicBezTo>
                                <a:cubicBezTo>
                                  <a:pt x="4898695" y="381254"/>
                                  <a:pt x="4899203" y="382143"/>
                                  <a:pt x="4899711" y="382905"/>
                                </a:cubicBezTo>
                                <a:cubicBezTo>
                                  <a:pt x="4900092" y="383667"/>
                                  <a:pt x="4900600" y="384429"/>
                                  <a:pt x="4901108" y="385191"/>
                                </a:cubicBezTo>
                                <a:cubicBezTo>
                                  <a:pt x="4901616" y="385953"/>
                                  <a:pt x="4902124" y="386588"/>
                                  <a:pt x="4902505" y="387350"/>
                                </a:cubicBezTo>
                                <a:cubicBezTo>
                                  <a:pt x="4903013" y="387985"/>
                                  <a:pt x="4903521" y="388620"/>
                                  <a:pt x="4904029" y="389382"/>
                                </a:cubicBezTo>
                                <a:cubicBezTo>
                                  <a:pt x="4904537" y="390017"/>
                                  <a:pt x="4905045" y="390652"/>
                                  <a:pt x="4905426" y="391287"/>
                                </a:cubicBezTo>
                                <a:cubicBezTo>
                                  <a:pt x="4905934" y="391922"/>
                                  <a:pt x="4906442" y="392557"/>
                                  <a:pt x="4906950" y="393192"/>
                                </a:cubicBezTo>
                                <a:cubicBezTo>
                                  <a:pt x="4907458" y="393700"/>
                                  <a:pt x="4907966" y="394335"/>
                                  <a:pt x="4908347" y="394843"/>
                                </a:cubicBezTo>
                                <a:cubicBezTo>
                                  <a:pt x="4908855" y="395351"/>
                                  <a:pt x="4909363" y="395859"/>
                                  <a:pt x="4909871" y="396240"/>
                                </a:cubicBezTo>
                                <a:cubicBezTo>
                                  <a:pt x="4910379" y="396621"/>
                                  <a:pt x="4910887" y="397002"/>
                                  <a:pt x="4911268" y="397256"/>
                                </a:cubicBezTo>
                                <a:cubicBezTo>
                                  <a:pt x="4911776" y="397510"/>
                                  <a:pt x="4912284" y="397637"/>
                                  <a:pt x="4912792" y="397764"/>
                                </a:cubicBezTo>
                                <a:cubicBezTo>
                                  <a:pt x="4913300" y="397764"/>
                                  <a:pt x="4913808" y="397637"/>
                                  <a:pt x="4914189" y="397510"/>
                                </a:cubicBezTo>
                                <a:cubicBezTo>
                                  <a:pt x="4914697" y="397256"/>
                                  <a:pt x="4915205" y="396875"/>
                                  <a:pt x="4915713" y="396367"/>
                                </a:cubicBezTo>
                                <a:cubicBezTo>
                                  <a:pt x="4916221" y="395732"/>
                                  <a:pt x="4916602" y="395097"/>
                                  <a:pt x="4917110" y="394081"/>
                                </a:cubicBezTo>
                                <a:cubicBezTo>
                                  <a:pt x="4917618" y="393065"/>
                                  <a:pt x="4918126" y="391922"/>
                                  <a:pt x="4918634" y="390398"/>
                                </a:cubicBezTo>
                                <a:cubicBezTo>
                                  <a:pt x="4919142" y="388874"/>
                                  <a:pt x="4919523" y="387096"/>
                                  <a:pt x="4920031" y="385191"/>
                                </a:cubicBezTo>
                                <a:cubicBezTo>
                                  <a:pt x="4920539" y="383159"/>
                                  <a:pt x="4921047" y="380746"/>
                                  <a:pt x="4921555" y="378333"/>
                                </a:cubicBezTo>
                                <a:cubicBezTo>
                                  <a:pt x="4922063" y="375920"/>
                                  <a:pt x="4922444" y="373126"/>
                                  <a:pt x="4922952" y="370332"/>
                                </a:cubicBezTo>
                                <a:cubicBezTo>
                                  <a:pt x="4923460" y="367665"/>
                                  <a:pt x="4923968" y="364617"/>
                                  <a:pt x="4924476" y="361823"/>
                                </a:cubicBezTo>
                                <a:cubicBezTo>
                                  <a:pt x="4924984" y="359029"/>
                                  <a:pt x="4925365" y="356108"/>
                                  <a:pt x="4925873" y="353568"/>
                                </a:cubicBezTo>
                                <a:cubicBezTo>
                                  <a:pt x="4926381" y="351028"/>
                                  <a:pt x="4926889" y="348615"/>
                                  <a:pt x="4927397" y="346710"/>
                                </a:cubicBezTo>
                                <a:cubicBezTo>
                                  <a:pt x="4927905" y="344678"/>
                                  <a:pt x="4928286" y="343154"/>
                                  <a:pt x="4928794" y="342011"/>
                                </a:cubicBezTo>
                                <a:cubicBezTo>
                                  <a:pt x="4929302" y="340995"/>
                                  <a:pt x="4929810" y="340233"/>
                                  <a:pt x="4930318" y="340233"/>
                                </a:cubicBezTo>
                                <a:cubicBezTo>
                                  <a:pt x="4930699" y="340106"/>
                                  <a:pt x="4931207" y="340487"/>
                                  <a:pt x="4931715" y="341249"/>
                                </a:cubicBezTo>
                                <a:cubicBezTo>
                                  <a:pt x="4932223" y="342138"/>
                                  <a:pt x="4932731" y="343408"/>
                                  <a:pt x="4933239" y="345059"/>
                                </a:cubicBezTo>
                                <a:cubicBezTo>
                                  <a:pt x="4933620" y="346583"/>
                                  <a:pt x="4934128" y="348742"/>
                                  <a:pt x="4934636" y="350901"/>
                                </a:cubicBezTo>
                                <a:cubicBezTo>
                                  <a:pt x="4935144" y="353060"/>
                                  <a:pt x="4935652" y="355600"/>
                                  <a:pt x="4936160" y="358013"/>
                                </a:cubicBezTo>
                                <a:cubicBezTo>
                                  <a:pt x="4936541" y="360426"/>
                                  <a:pt x="4937049" y="363093"/>
                                  <a:pt x="4937557" y="365633"/>
                                </a:cubicBezTo>
                                <a:cubicBezTo>
                                  <a:pt x="4938065" y="368173"/>
                                  <a:pt x="4938573" y="370713"/>
                                  <a:pt x="4939081" y="373126"/>
                                </a:cubicBezTo>
                                <a:cubicBezTo>
                                  <a:pt x="4939462" y="375412"/>
                                  <a:pt x="4939970" y="377825"/>
                                  <a:pt x="4940478" y="379857"/>
                                </a:cubicBezTo>
                                <a:cubicBezTo>
                                  <a:pt x="4940986" y="382016"/>
                                  <a:pt x="4941494" y="384048"/>
                                  <a:pt x="4942002" y="385699"/>
                                </a:cubicBezTo>
                                <a:cubicBezTo>
                                  <a:pt x="4942383" y="387477"/>
                                  <a:pt x="4942891" y="389001"/>
                                  <a:pt x="4943399" y="390398"/>
                                </a:cubicBezTo>
                                <a:cubicBezTo>
                                  <a:pt x="4943907" y="391668"/>
                                  <a:pt x="4944415" y="392811"/>
                                  <a:pt x="4944923" y="393700"/>
                                </a:cubicBezTo>
                                <a:cubicBezTo>
                                  <a:pt x="4945304" y="394589"/>
                                  <a:pt x="4945812" y="395097"/>
                                  <a:pt x="4946320" y="395605"/>
                                </a:cubicBezTo>
                                <a:cubicBezTo>
                                  <a:pt x="4946828" y="395986"/>
                                  <a:pt x="4947336" y="396240"/>
                                  <a:pt x="4947844" y="396240"/>
                                </a:cubicBezTo>
                                <a:cubicBezTo>
                                  <a:pt x="4948225" y="396240"/>
                                  <a:pt x="4948733" y="395986"/>
                                  <a:pt x="4949241" y="395732"/>
                                </a:cubicBezTo>
                                <a:cubicBezTo>
                                  <a:pt x="4949749" y="395478"/>
                                  <a:pt x="4950257" y="394970"/>
                                  <a:pt x="4950638" y="394462"/>
                                </a:cubicBezTo>
                                <a:cubicBezTo>
                                  <a:pt x="4951146" y="393954"/>
                                  <a:pt x="4951654" y="393319"/>
                                  <a:pt x="4952162" y="392684"/>
                                </a:cubicBezTo>
                                <a:cubicBezTo>
                                  <a:pt x="4952670" y="392049"/>
                                  <a:pt x="4953178" y="391414"/>
                                  <a:pt x="4953559" y="390906"/>
                                </a:cubicBezTo>
                                <a:cubicBezTo>
                                  <a:pt x="4954067" y="390271"/>
                                  <a:pt x="4954575" y="389763"/>
                                  <a:pt x="4955083" y="389382"/>
                                </a:cubicBezTo>
                                <a:cubicBezTo>
                                  <a:pt x="4955591" y="389001"/>
                                  <a:pt x="4956099" y="388747"/>
                                  <a:pt x="4956480" y="388620"/>
                                </a:cubicBezTo>
                                <a:cubicBezTo>
                                  <a:pt x="4956988" y="388620"/>
                                  <a:pt x="4957496" y="388620"/>
                                  <a:pt x="4958004" y="389001"/>
                                </a:cubicBezTo>
                                <a:cubicBezTo>
                                  <a:pt x="4958512" y="389255"/>
                                  <a:pt x="4959147" y="390398"/>
                                  <a:pt x="4959401" y="390652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A8A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1" name="Shape 29821"/>
                        <wps:cNvSpPr/>
                        <wps:spPr>
                          <a:xfrm>
                            <a:off x="146901" y="2749042"/>
                            <a:ext cx="4959401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3065">
                                <a:moveTo>
                                  <a:pt x="0" y="392684"/>
                                </a:moveTo>
                                <a:cubicBezTo>
                                  <a:pt x="483" y="392684"/>
                                  <a:pt x="978" y="392684"/>
                                  <a:pt x="1460" y="392684"/>
                                </a:cubicBezTo>
                                <a:cubicBezTo>
                                  <a:pt x="1943" y="392684"/>
                                  <a:pt x="2426" y="392684"/>
                                  <a:pt x="2921" y="392684"/>
                                </a:cubicBezTo>
                                <a:cubicBezTo>
                                  <a:pt x="3404" y="392684"/>
                                  <a:pt x="3886" y="392684"/>
                                  <a:pt x="4382" y="392684"/>
                                </a:cubicBezTo>
                                <a:cubicBezTo>
                                  <a:pt x="4864" y="392684"/>
                                  <a:pt x="5347" y="392684"/>
                                  <a:pt x="5842" y="392684"/>
                                </a:cubicBezTo>
                                <a:cubicBezTo>
                                  <a:pt x="6325" y="392684"/>
                                  <a:pt x="6807" y="392684"/>
                                  <a:pt x="7290" y="392684"/>
                                </a:cubicBezTo>
                                <a:cubicBezTo>
                                  <a:pt x="7785" y="392684"/>
                                  <a:pt x="8268" y="392684"/>
                                  <a:pt x="8750" y="392684"/>
                                </a:cubicBezTo>
                                <a:cubicBezTo>
                                  <a:pt x="9233" y="392684"/>
                                  <a:pt x="9728" y="392684"/>
                                  <a:pt x="10211" y="392684"/>
                                </a:cubicBezTo>
                                <a:cubicBezTo>
                                  <a:pt x="10693" y="392684"/>
                                  <a:pt x="11189" y="392684"/>
                                  <a:pt x="11671" y="392684"/>
                                </a:cubicBezTo>
                                <a:cubicBezTo>
                                  <a:pt x="12154" y="392684"/>
                                  <a:pt x="12637" y="392684"/>
                                  <a:pt x="13132" y="392684"/>
                                </a:cubicBezTo>
                                <a:cubicBezTo>
                                  <a:pt x="13614" y="392684"/>
                                  <a:pt x="14097" y="392684"/>
                                  <a:pt x="14592" y="392684"/>
                                </a:cubicBezTo>
                                <a:cubicBezTo>
                                  <a:pt x="15075" y="392684"/>
                                  <a:pt x="15557" y="392684"/>
                                  <a:pt x="16040" y="392684"/>
                                </a:cubicBezTo>
                                <a:cubicBezTo>
                                  <a:pt x="16535" y="392684"/>
                                  <a:pt x="17018" y="392684"/>
                                  <a:pt x="17501" y="392684"/>
                                </a:cubicBezTo>
                                <a:cubicBezTo>
                                  <a:pt x="17996" y="392684"/>
                                  <a:pt x="18479" y="392684"/>
                                  <a:pt x="18961" y="392684"/>
                                </a:cubicBezTo>
                                <a:cubicBezTo>
                                  <a:pt x="19444" y="392684"/>
                                  <a:pt x="19939" y="392684"/>
                                  <a:pt x="20422" y="392684"/>
                                </a:cubicBezTo>
                                <a:cubicBezTo>
                                  <a:pt x="20904" y="392684"/>
                                  <a:pt x="21399" y="392684"/>
                                  <a:pt x="21882" y="392684"/>
                                </a:cubicBezTo>
                                <a:cubicBezTo>
                                  <a:pt x="22365" y="392684"/>
                                  <a:pt x="22847" y="392684"/>
                                  <a:pt x="23343" y="392684"/>
                                </a:cubicBezTo>
                                <a:cubicBezTo>
                                  <a:pt x="23825" y="392684"/>
                                  <a:pt x="24308" y="392684"/>
                                  <a:pt x="24803" y="392684"/>
                                </a:cubicBezTo>
                                <a:cubicBezTo>
                                  <a:pt x="25286" y="392684"/>
                                  <a:pt x="25768" y="392684"/>
                                  <a:pt x="26251" y="392684"/>
                                </a:cubicBezTo>
                                <a:cubicBezTo>
                                  <a:pt x="26746" y="392684"/>
                                  <a:pt x="27229" y="392684"/>
                                  <a:pt x="27711" y="392684"/>
                                </a:cubicBezTo>
                                <a:cubicBezTo>
                                  <a:pt x="28207" y="392557"/>
                                  <a:pt x="28689" y="392684"/>
                                  <a:pt x="29172" y="392684"/>
                                </a:cubicBezTo>
                                <a:cubicBezTo>
                                  <a:pt x="29654" y="392684"/>
                                  <a:pt x="30150" y="392684"/>
                                  <a:pt x="30632" y="392684"/>
                                </a:cubicBezTo>
                                <a:cubicBezTo>
                                  <a:pt x="31115" y="392684"/>
                                  <a:pt x="31610" y="392684"/>
                                  <a:pt x="32093" y="392684"/>
                                </a:cubicBezTo>
                                <a:cubicBezTo>
                                  <a:pt x="32576" y="392684"/>
                                  <a:pt x="33058" y="392684"/>
                                  <a:pt x="33553" y="392684"/>
                                </a:cubicBezTo>
                                <a:cubicBezTo>
                                  <a:pt x="34036" y="392684"/>
                                  <a:pt x="34519" y="392684"/>
                                  <a:pt x="35014" y="392684"/>
                                </a:cubicBezTo>
                                <a:cubicBezTo>
                                  <a:pt x="35496" y="392684"/>
                                  <a:pt x="35979" y="392684"/>
                                  <a:pt x="36462" y="392684"/>
                                </a:cubicBezTo>
                                <a:cubicBezTo>
                                  <a:pt x="36957" y="392557"/>
                                  <a:pt x="37440" y="392557"/>
                                  <a:pt x="37922" y="392557"/>
                                </a:cubicBezTo>
                                <a:cubicBezTo>
                                  <a:pt x="38418" y="392557"/>
                                  <a:pt x="38900" y="392557"/>
                                  <a:pt x="39383" y="392557"/>
                                </a:cubicBezTo>
                                <a:cubicBezTo>
                                  <a:pt x="39865" y="392557"/>
                                  <a:pt x="40361" y="392557"/>
                                  <a:pt x="40843" y="392557"/>
                                </a:cubicBezTo>
                                <a:cubicBezTo>
                                  <a:pt x="41326" y="392557"/>
                                  <a:pt x="41808" y="392557"/>
                                  <a:pt x="42304" y="392557"/>
                                </a:cubicBezTo>
                                <a:cubicBezTo>
                                  <a:pt x="42786" y="392557"/>
                                  <a:pt x="43269" y="392557"/>
                                  <a:pt x="43764" y="392557"/>
                                </a:cubicBezTo>
                                <a:cubicBezTo>
                                  <a:pt x="44247" y="392557"/>
                                  <a:pt x="44729" y="392557"/>
                                  <a:pt x="45225" y="392557"/>
                                </a:cubicBezTo>
                                <a:cubicBezTo>
                                  <a:pt x="45707" y="392557"/>
                                  <a:pt x="46190" y="392557"/>
                                  <a:pt x="46673" y="392557"/>
                                </a:cubicBezTo>
                                <a:cubicBezTo>
                                  <a:pt x="47168" y="392557"/>
                                  <a:pt x="47650" y="392557"/>
                                  <a:pt x="48133" y="392557"/>
                                </a:cubicBezTo>
                                <a:cubicBezTo>
                                  <a:pt x="48628" y="392557"/>
                                  <a:pt x="49111" y="392557"/>
                                  <a:pt x="49593" y="392557"/>
                                </a:cubicBezTo>
                                <a:cubicBezTo>
                                  <a:pt x="50076" y="392557"/>
                                  <a:pt x="50571" y="392557"/>
                                  <a:pt x="51054" y="392557"/>
                                </a:cubicBezTo>
                                <a:cubicBezTo>
                                  <a:pt x="51537" y="392557"/>
                                  <a:pt x="52032" y="392557"/>
                                  <a:pt x="52515" y="392557"/>
                                </a:cubicBezTo>
                                <a:cubicBezTo>
                                  <a:pt x="52997" y="392557"/>
                                  <a:pt x="53480" y="392557"/>
                                  <a:pt x="53975" y="392557"/>
                                </a:cubicBezTo>
                                <a:cubicBezTo>
                                  <a:pt x="54458" y="392557"/>
                                  <a:pt x="54940" y="392557"/>
                                  <a:pt x="55435" y="392557"/>
                                </a:cubicBezTo>
                                <a:cubicBezTo>
                                  <a:pt x="55918" y="392557"/>
                                  <a:pt x="56401" y="392557"/>
                                  <a:pt x="56883" y="392557"/>
                                </a:cubicBezTo>
                                <a:cubicBezTo>
                                  <a:pt x="57379" y="392557"/>
                                  <a:pt x="57861" y="392557"/>
                                  <a:pt x="58344" y="392557"/>
                                </a:cubicBezTo>
                                <a:cubicBezTo>
                                  <a:pt x="58826" y="392557"/>
                                  <a:pt x="59322" y="392430"/>
                                  <a:pt x="59804" y="392430"/>
                                </a:cubicBezTo>
                                <a:cubicBezTo>
                                  <a:pt x="60287" y="392430"/>
                                  <a:pt x="60782" y="392430"/>
                                  <a:pt x="61265" y="392430"/>
                                </a:cubicBezTo>
                                <a:cubicBezTo>
                                  <a:pt x="61747" y="392430"/>
                                  <a:pt x="62230" y="392430"/>
                                  <a:pt x="62725" y="392430"/>
                                </a:cubicBezTo>
                                <a:cubicBezTo>
                                  <a:pt x="63208" y="392430"/>
                                  <a:pt x="63690" y="392430"/>
                                  <a:pt x="64186" y="392430"/>
                                </a:cubicBezTo>
                                <a:cubicBezTo>
                                  <a:pt x="64668" y="392430"/>
                                  <a:pt x="65151" y="392430"/>
                                  <a:pt x="65646" y="392430"/>
                                </a:cubicBezTo>
                                <a:cubicBezTo>
                                  <a:pt x="66129" y="392430"/>
                                  <a:pt x="66612" y="392430"/>
                                  <a:pt x="67094" y="392430"/>
                                </a:cubicBezTo>
                                <a:cubicBezTo>
                                  <a:pt x="67589" y="392430"/>
                                  <a:pt x="68072" y="392430"/>
                                  <a:pt x="68555" y="392430"/>
                                </a:cubicBezTo>
                                <a:cubicBezTo>
                                  <a:pt x="69050" y="392430"/>
                                  <a:pt x="69532" y="392430"/>
                                  <a:pt x="70015" y="392430"/>
                                </a:cubicBezTo>
                                <a:cubicBezTo>
                                  <a:pt x="70498" y="392430"/>
                                  <a:pt x="70993" y="392430"/>
                                  <a:pt x="71476" y="392430"/>
                                </a:cubicBezTo>
                                <a:cubicBezTo>
                                  <a:pt x="71958" y="392430"/>
                                  <a:pt x="72441" y="392430"/>
                                  <a:pt x="72936" y="392430"/>
                                </a:cubicBezTo>
                                <a:cubicBezTo>
                                  <a:pt x="73419" y="392430"/>
                                  <a:pt x="73901" y="392430"/>
                                  <a:pt x="74397" y="392430"/>
                                </a:cubicBezTo>
                                <a:cubicBezTo>
                                  <a:pt x="74879" y="392430"/>
                                  <a:pt x="75362" y="392430"/>
                                  <a:pt x="75844" y="392430"/>
                                </a:cubicBezTo>
                                <a:cubicBezTo>
                                  <a:pt x="76340" y="392430"/>
                                  <a:pt x="76822" y="392430"/>
                                  <a:pt x="77305" y="392430"/>
                                </a:cubicBezTo>
                                <a:cubicBezTo>
                                  <a:pt x="77800" y="392430"/>
                                  <a:pt x="78283" y="392430"/>
                                  <a:pt x="78765" y="392430"/>
                                </a:cubicBezTo>
                                <a:cubicBezTo>
                                  <a:pt x="79261" y="392430"/>
                                  <a:pt x="79743" y="392430"/>
                                  <a:pt x="80226" y="392430"/>
                                </a:cubicBezTo>
                                <a:cubicBezTo>
                                  <a:pt x="80709" y="392430"/>
                                  <a:pt x="81204" y="392430"/>
                                  <a:pt x="81686" y="392430"/>
                                </a:cubicBezTo>
                                <a:cubicBezTo>
                                  <a:pt x="82169" y="392430"/>
                                  <a:pt x="82652" y="392430"/>
                                  <a:pt x="83147" y="392430"/>
                                </a:cubicBezTo>
                                <a:cubicBezTo>
                                  <a:pt x="83629" y="392430"/>
                                  <a:pt x="84112" y="392430"/>
                                  <a:pt x="84607" y="392430"/>
                                </a:cubicBezTo>
                                <a:cubicBezTo>
                                  <a:pt x="85090" y="392430"/>
                                  <a:pt x="85573" y="392430"/>
                                  <a:pt x="86068" y="392430"/>
                                </a:cubicBezTo>
                                <a:cubicBezTo>
                                  <a:pt x="86551" y="392430"/>
                                  <a:pt x="87033" y="392430"/>
                                  <a:pt x="87516" y="392430"/>
                                </a:cubicBezTo>
                                <a:cubicBezTo>
                                  <a:pt x="88011" y="392430"/>
                                  <a:pt x="88494" y="392303"/>
                                  <a:pt x="88976" y="392303"/>
                                </a:cubicBezTo>
                                <a:cubicBezTo>
                                  <a:pt x="89459" y="392303"/>
                                  <a:pt x="89954" y="392303"/>
                                  <a:pt x="90437" y="392303"/>
                                </a:cubicBezTo>
                                <a:cubicBezTo>
                                  <a:pt x="90919" y="392303"/>
                                  <a:pt x="91415" y="392303"/>
                                  <a:pt x="91897" y="392303"/>
                                </a:cubicBezTo>
                                <a:cubicBezTo>
                                  <a:pt x="92380" y="392303"/>
                                  <a:pt x="92862" y="392303"/>
                                  <a:pt x="93358" y="392303"/>
                                </a:cubicBezTo>
                                <a:cubicBezTo>
                                  <a:pt x="93840" y="392303"/>
                                  <a:pt x="94323" y="392303"/>
                                  <a:pt x="94818" y="392303"/>
                                </a:cubicBezTo>
                                <a:cubicBezTo>
                                  <a:pt x="95301" y="392303"/>
                                  <a:pt x="95783" y="392303"/>
                                  <a:pt x="96279" y="392303"/>
                                </a:cubicBezTo>
                                <a:cubicBezTo>
                                  <a:pt x="96761" y="392303"/>
                                  <a:pt x="97244" y="392303"/>
                                  <a:pt x="97727" y="392303"/>
                                </a:cubicBezTo>
                                <a:cubicBezTo>
                                  <a:pt x="98222" y="392303"/>
                                  <a:pt x="98704" y="392303"/>
                                  <a:pt x="99187" y="392303"/>
                                </a:cubicBezTo>
                                <a:cubicBezTo>
                                  <a:pt x="99670" y="392303"/>
                                  <a:pt x="100165" y="392303"/>
                                  <a:pt x="100648" y="392303"/>
                                </a:cubicBezTo>
                                <a:cubicBezTo>
                                  <a:pt x="101130" y="392303"/>
                                  <a:pt x="101625" y="392303"/>
                                  <a:pt x="102108" y="392303"/>
                                </a:cubicBezTo>
                                <a:cubicBezTo>
                                  <a:pt x="102591" y="392303"/>
                                  <a:pt x="103073" y="392303"/>
                                  <a:pt x="103568" y="392303"/>
                                </a:cubicBezTo>
                                <a:cubicBezTo>
                                  <a:pt x="104051" y="392303"/>
                                  <a:pt x="104534" y="392303"/>
                                  <a:pt x="105029" y="392303"/>
                                </a:cubicBezTo>
                                <a:cubicBezTo>
                                  <a:pt x="105512" y="392303"/>
                                  <a:pt x="105994" y="392176"/>
                                  <a:pt x="106477" y="392176"/>
                                </a:cubicBezTo>
                                <a:cubicBezTo>
                                  <a:pt x="106972" y="392176"/>
                                  <a:pt x="107455" y="392176"/>
                                  <a:pt x="107937" y="392176"/>
                                </a:cubicBezTo>
                                <a:cubicBezTo>
                                  <a:pt x="108433" y="392176"/>
                                  <a:pt x="108915" y="392176"/>
                                  <a:pt x="109398" y="392176"/>
                                </a:cubicBezTo>
                                <a:cubicBezTo>
                                  <a:pt x="109880" y="392176"/>
                                  <a:pt x="110376" y="392176"/>
                                  <a:pt x="110858" y="392176"/>
                                </a:cubicBezTo>
                                <a:cubicBezTo>
                                  <a:pt x="111341" y="392176"/>
                                  <a:pt x="111836" y="392176"/>
                                  <a:pt x="112319" y="392176"/>
                                </a:cubicBezTo>
                                <a:cubicBezTo>
                                  <a:pt x="112801" y="392176"/>
                                  <a:pt x="113284" y="392176"/>
                                  <a:pt x="113779" y="392176"/>
                                </a:cubicBezTo>
                                <a:cubicBezTo>
                                  <a:pt x="114262" y="392176"/>
                                  <a:pt x="114745" y="392176"/>
                                  <a:pt x="115240" y="392176"/>
                                </a:cubicBezTo>
                                <a:cubicBezTo>
                                  <a:pt x="115722" y="392176"/>
                                  <a:pt x="116205" y="392176"/>
                                  <a:pt x="116688" y="392176"/>
                                </a:cubicBezTo>
                                <a:cubicBezTo>
                                  <a:pt x="117183" y="392176"/>
                                  <a:pt x="117665" y="392303"/>
                                  <a:pt x="118148" y="392303"/>
                                </a:cubicBezTo>
                                <a:cubicBezTo>
                                  <a:pt x="118643" y="392303"/>
                                  <a:pt x="119126" y="392303"/>
                                  <a:pt x="119609" y="392303"/>
                                </a:cubicBezTo>
                                <a:cubicBezTo>
                                  <a:pt x="120091" y="392303"/>
                                  <a:pt x="120587" y="392303"/>
                                  <a:pt x="121069" y="392303"/>
                                </a:cubicBezTo>
                                <a:cubicBezTo>
                                  <a:pt x="121552" y="392303"/>
                                  <a:pt x="122047" y="392303"/>
                                  <a:pt x="122530" y="392303"/>
                                </a:cubicBezTo>
                                <a:cubicBezTo>
                                  <a:pt x="123012" y="392303"/>
                                  <a:pt x="123495" y="392303"/>
                                  <a:pt x="123990" y="392303"/>
                                </a:cubicBezTo>
                                <a:cubicBezTo>
                                  <a:pt x="124473" y="392303"/>
                                  <a:pt x="124955" y="392303"/>
                                  <a:pt x="125451" y="392303"/>
                                </a:cubicBezTo>
                                <a:cubicBezTo>
                                  <a:pt x="125933" y="392303"/>
                                  <a:pt x="126416" y="392303"/>
                                  <a:pt x="126898" y="392303"/>
                                </a:cubicBezTo>
                                <a:cubicBezTo>
                                  <a:pt x="127394" y="392303"/>
                                  <a:pt x="127876" y="392303"/>
                                  <a:pt x="128359" y="392303"/>
                                </a:cubicBezTo>
                                <a:cubicBezTo>
                                  <a:pt x="128854" y="392303"/>
                                  <a:pt x="129337" y="392303"/>
                                  <a:pt x="129819" y="392176"/>
                                </a:cubicBezTo>
                                <a:cubicBezTo>
                                  <a:pt x="130302" y="392176"/>
                                  <a:pt x="130797" y="392176"/>
                                  <a:pt x="131280" y="392176"/>
                                </a:cubicBezTo>
                                <a:cubicBezTo>
                                  <a:pt x="131763" y="392176"/>
                                  <a:pt x="132258" y="392176"/>
                                  <a:pt x="132740" y="392176"/>
                                </a:cubicBezTo>
                                <a:cubicBezTo>
                                  <a:pt x="133223" y="392176"/>
                                  <a:pt x="133706" y="392176"/>
                                  <a:pt x="134201" y="392176"/>
                                </a:cubicBezTo>
                                <a:cubicBezTo>
                                  <a:pt x="134684" y="392176"/>
                                  <a:pt x="135166" y="392176"/>
                                  <a:pt x="135661" y="392049"/>
                                </a:cubicBezTo>
                                <a:cubicBezTo>
                                  <a:pt x="136144" y="392049"/>
                                  <a:pt x="136627" y="392176"/>
                                  <a:pt x="137109" y="392049"/>
                                </a:cubicBezTo>
                                <a:cubicBezTo>
                                  <a:pt x="137604" y="392049"/>
                                  <a:pt x="138087" y="392049"/>
                                  <a:pt x="138570" y="392049"/>
                                </a:cubicBezTo>
                                <a:cubicBezTo>
                                  <a:pt x="139065" y="392049"/>
                                  <a:pt x="139548" y="392049"/>
                                  <a:pt x="140030" y="392049"/>
                                </a:cubicBezTo>
                                <a:cubicBezTo>
                                  <a:pt x="140513" y="392049"/>
                                  <a:pt x="141008" y="392049"/>
                                  <a:pt x="141491" y="392049"/>
                                </a:cubicBezTo>
                                <a:cubicBezTo>
                                  <a:pt x="141973" y="392049"/>
                                  <a:pt x="142469" y="392049"/>
                                  <a:pt x="142951" y="392049"/>
                                </a:cubicBezTo>
                                <a:cubicBezTo>
                                  <a:pt x="143434" y="392049"/>
                                  <a:pt x="143916" y="392049"/>
                                  <a:pt x="144412" y="392049"/>
                                </a:cubicBezTo>
                                <a:cubicBezTo>
                                  <a:pt x="144894" y="392049"/>
                                  <a:pt x="145377" y="392049"/>
                                  <a:pt x="145872" y="392049"/>
                                </a:cubicBezTo>
                                <a:cubicBezTo>
                                  <a:pt x="146355" y="392049"/>
                                  <a:pt x="146837" y="392049"/>
                                  <a:pt x="147320" y="392049"/>
                                </a:cubicBezTo>
                                <a:cubicBezTo>
                                  <a:pt x="147815" y="392049"/>
                                  <a:pt x="148298" y="392049"/>
                                  <a:pt x="148781" y="392049"/>
                                </a:cubicBezTo>
                                <a:cubicBezTo>
                                  <a:pt x="149276" y="392049"/>
                                  <a:pt x="149758" y="392049"/>
                                  <a:pt x="150241" y="392049"/>
                                </a:cubicBezTo>
                                <a:cubicBezTo>
                                  <a:pt x="150724" y="392049"/>
                                  <a:pt x="151219" y="392049"/>
                                  <a:pt x="151702" y="392049"/>
                                </a:cubicBezTo>
                                <a:cubicBezTo>
                                  <a:pt x="152184" y="392049"/>
                                  <a:pt x="152679" y="392049"/>
                                  <a:pt x="153162" y="392049"/>
                                </a:cubicBezTo>
                                <a:cubicBezTo>
                                  <a:pt x="153645" y="392049"/>
                                  <a:pt x="154127" y="392049"/>
                                  <a:pt x="154623" y="392049"/>
                                </a:cubicBezTo>
                                <a:cubicBezTo>
                                  <a:pt x="155105" y="392049"/>
                                  <a:pt x="155588" y="392049"/>
                                  <a:pt x="156083" y="392049"/>
                                </a:cubicBezTo>
                                <a:cubicBezTo>
                                  <a:pt x="156566" y="392049"/>
                                  <a:pt x="157048" y="392049"/>
                                  <a:pt x="157531" y="392049"/>
                                </a:cubicBezTo>
                                <a:cubicBezTo>
                                  <a:pt x="158026" y="392049"/>
                                  <a:pt x="158509" y="392049"/>
                                  <a:pt x="158991" y="392049"/>
                                </a:cubicBezTo>
                                <a:cubicBezTo>
                                  <a:pt x="159487" y="392049"/>
                                  <a:pt x="159969" y="392049"/>
                                  <a:pt x="160452" y="392049"/>
                                </a:cubicBezTo>
                                <a:cubicBezTo>
                                  <a:pt x="160934" y="392049"/>
                                  <a:pt x="161430" y="392049"/>
                                  <a:pt x="161912" y="392049"/>
                                </a:cubicBezTo>
                                <a:cubicBezTo>
                                  <a:pt x="162395" y="392049"/>
                                  <a:pt x="162878" y="392049"/>
                                  <a:pt x="163373" y="392049"/>
                                </a:cubicBezTo>
                                <a:cubicBezTo>
                                  <a:pt x="163855" y="392176"/>
                                  <a:pt x="164338" y="392176"/>
                                  <a:pt x="164833" y="392176"/>
                                </a:cubicBezTo>
                                <a:cubicBezTo>
                                  <a:pt x="165316" y="392176"/>
                                  <a:pt x="165799" y="392176"/>
                                  <a:pt x="166294" y="392176"/>
                                </a:cubicBezTo>
                                <a:cubicBezTo>
                                  <a:pt x="166776" y="392176"/>
                                  <a:pt x="167259" y="392176"/>
                                  <a:pt x="167742" y="392176"/>
                                </a:cubicBezTo>
                                <a:cubicBezTo>
                                  <a:pt x="168237" y="392303"/>
                                  <a:pt x="168720" y="392303"/>
                                  <a:pt x="169202" y="392303"/>
                                </a:cubicBezTo>
                                <a:cubicBezTo>
                                  <a:pt x="169697" y="392303"/>
                                  <a:pt x="170180" y="392303"/>
                                  <a:pt x="170663" y="392303"/>
                                </a:cubicBezTo>
                                <a:cubicBezTo>
                                  <a:pt x="171145" y="392303"/>
                                  <a:pt x="171641" y="392303"/>
                                  <a:pt x="172123" y="392303"/>
                                </a:cubicBezTo>
                                <a:cubicBezTo>
                                  <a:pt x="172606" y="392303"/>
                                  <a:pt x="173101" y="392303"/>
                                  <a:pt x="173584" y="392303"/>
                                </a:cubicBezTo>
                                <a:cubicBezTo>
                                  <a:pt x="174066" y="392303"/>
                                  <a:pt x="174549" y="392303"/>
                                  <a:pt x="175044" y="392303"/>
                                </a:cubicBezTo>
                                <a:cubicBezTo>
                                  <a:pt x="175527" y="392303"/>
                                  <a:pt x="176009" y="392303"/>
                                  <a:pt x="176505" y="392303"/>
                                </a:cubicBezTo>
                                <a:cubicBezTo>
                                  <a:pt x="176987" y="392303"/>
                                  <a:pt x="177470" y="392303"/>
                                  <a:pt x="177952" y="392303"/>
                                </a:cubicBezTo>
                                <a:cubicBezTo>
                                  <a:pt x="178448" y="392303"/>
                                  <a:pt x="178930" y="392303"/>
                                  <a:pt x="179413" y="392303"/>
                                </a:cubicBezTo>
                                <a:cubicBezTo>
                                  <a:pt x="179896" y="392303"/>
                                  <a:pt x="180391" y="392303"/>
                                  <a:pt x="180873" y="392303"/>
                                </a:cubicBezTo>
                                <a:cubicBezTo>
                                  <a:pt x="181356" y="392303"/>
                                  <a:pt x="181851" y="392303"/>
                                  <a:pt x="182334" y="392303"/>
                                </a:cubicBezTo>
                                <a:cubicBezTo>
                                  <a:pt x="182817" y="392303"/>
                                  <a:pt x="183299" y="392303"/>
                                  <a:pt x="183794" y="392303"/>
                                </a:cubicBezTo>
                                <a:cubicBezTo>
                                  <a:pt x="184277" y="392303"/>
                                  <a:pt x="184760" y="392303"/>
                                  <a:pt x="185255" y="392303"/>
                                </a:cubicBezTo>
                                <a:cubicBezTo>
                                  <a:pt x="185738" y="392303"/>
                                  <a:pt x="186220" y="392303"/>
                                  <a:pt x="186715" y="392303"/>
                                </a:cubicBezTo>
                                <a:cubicBezTo>
                                  <a:pt x="187198" y="392303"/>
                                  <a:pt x="187681" y="392303"/>
                                  <a:pt x="188163" y="392303"/>
                                </a:cubicBezTo>
                                <a:cubicBezTo>
                                  <a:pt x="188659" y="392303"/>
                                  <a:pt x="189141" y="392303"/>
                                  <a:pt x="189624" y="392303"/>
                                </a:cubicBezTo>
                                <a:cubicBezTo>
                                  <a:pt x="190119" y="392303"/>
                                  <a:pt x="190602" y="392303"/>
                                  <a:pt x="191084" y="392303"/>
                                </a:cubicBezTo>
                                <a:cubicBezTo>
                                  <a:pt x="191567" y="392303"/>
                                  <a:pt x="192062" y="392303"/>
                                  <a:pt x="192545" y="392303"/>
                                </a:cubicBezTo>
                                <a:cubicBezTo>
                                  <a:pt x="193027" y="392303"/>
                                  <a:pt x="193510" y="392303"/>
                                  <a:pt x="194005" y="392303"/>
                                </a:cubicBezTo>
                                <a:cubicBezTo>
                                  <a:pt x="194488" y="392303"/>
                                  <a:pt x="194970" y="392303"/>
                                  <a:pt x="195466" y="392303"/>
                                </a:cubicBezTo>
                                <a:cubicBezTo>
                                  <a:pt x="195948" y="392303"/>
                                  <a:pt x="196431" y="392430"/>
                                  <a:pt x="196914" y="392430"/>
                                </a:cubicBezTo>
                                <a:cubicBezTo>
                                  <a:pt x="197409" y="392430"/>
                                  <a:pt x="197891" y="392430"/>
                                  <a:pt x="198374" y="392430"/>
                                </a:cubicBezTo>
                                <a:cubicBezTo>
                                  <a:pt x="198869" y="392430"/>
                                  <a:pt x="199352" y="392430"/>
                                  <a:pt x="199835" y="392430"/>
                                </a:cubicBezTo>
                                <a:cubicBezTo>
                                  <a:pt x="200330" y="392430"/>
                                  <a:pt x="200812" y="392430"/>
                                  <a:pt x="201295" y="392430"/>
                                </a:cubicBezTo>
                                <a:cubicBezTo>
                                  <a:pt x="201778" y="392430"/>
                                  <a:pt x="202273" y="392430"/>
                                  <a:pt x="202756" y="392430"/>
                                </a:cubicBezTo>
                                <a:cubicBezTo>
                                  <a:pt x="203238" y="392430"/>
                                  <a:pt x="203721" y="392430"/>
                                  <a:pt x="204216" y="392430"/>
                                </a:cubicBezTo>
                                <a:cubicBezTo>
                                  <a:pt x="204699" y="392430"/>
                                  <a:pt x="205181" y="392430"/>
                                  <a:pt x="205677" y="392430"/>
                                </a:cubicBezTo>
                                <a:cubicBezTo>
                                  <a:pt x="206159" y="392430"/>
                                  <a:pt x="206642" y="392430"/>
                                  <a:pt x="207137" y="392430"/>
                                </a:cubicBezTo>
                                <a:cubicBezTo>
                                  <a:pt x="207620" y="392430"/>
                                  <a:pt x="208102" y="392430"/>
                                  <a:pt x="208585" y="392430"/>
                                </a:cubicBezTo>
                                <a:cubicBezTo>
                                  <a:pt x="209080" y="392430"/>
                                  <a:pt x="209563" y="392430"/>
                                  <a:pt x="210045" y="392430"/>
                                </a:cubicBezTo>
                                <a:cubicBezTo>
                                  <a:pt x="210528" y="392430"/>
                                  <a:pt x="211023" y="392557"/>
                                  <a:pt x="211506" y="392557"/>
                                </a:cubicBezTo>
                                <a:cubicBezTo>
                                  <a:pt x="211988" y="392557"/>
                                  <a:pt x="212484" y="392557"/>
                                  <a:pt x="212966" y="392557"/>
                                </a:cubicBezTo>
                                <a:cubicBezTo>
                                  <a:pt x="213449" y="392557"/>
                                  <a:pt x="213932" y="392557"/>
                                  <a:pt x="214427" y="392557"/>
                                </a:cubicBezTo>
                                <a:cubicBezTo>
                                  <a:pt x="214909" y="392557"/>
                                  <a:pt x="215392" y="392557"/>
                                  <a:pt x="215887" y="392557"/>
                                </a:cubicBezTo>
                                <a:cubicBezTo>
                                  <a:pt x="216370" y="392557"/>
                                  <a:pt x="216853" y="392557"/>
                                  <a:pt x="217348" y="392557"/>
                                </a:cubicBezTo>
                                <a:cubicBezTo>
                                  <a:pt x="217830" y="392557"/>
                                  <a:pt x="218313" y="392557"/>
                                  <a:pt x="218796" y="392557"/>
                                </a:cubicBezTo>
                                <a:cubicBezTo>
                                  <a:pt x="219291" y="392557"/>
                                  <a:pt x="219774" y="392557"/>
                                  <a:pt x="220256" y="392557"/>
                                </a:cubicBezTo>
                                <a:cubicBezTo>
                                  <a:pt x="220739" y="392557"/>
                                  <a:pt x="221234" y="392557"/>
                                  <a:pt x="221717" y="392557"/>
                                </a:cubicBezTo>
                                <a:cubicBezTo>
                                  <a:pt x="222199" y="392557"/>
                                  <a:pt x="222695" y="392557"/>
                                  <a:pt x="223177" y="392557"/>
                                </a:cubicBezTo>
                                <a:cubicBezTo>
                                  <a:pt x="223660" y="392557"/>
                                  <a:pt x="224142" y="392557"/>
                                  <a:pt x="224638" y="392557"/>
                                </a:cubicBezTo>
                                <a:cubicBezTo>
                                  <a:pt x="225120" y="392557"/>
                                  <a:pt x="225603" y="392557"/>
                                  <a:pt x="226098" y="392557"/>
                                </a:cubicBezTo>
                                <a:cubicBezTo>
                                  <a:pt x="226581" y="392557"/>
                                  <a:pt x="227063" y="392557"/>
                                  <a:pt x="227546" y="392557"/>
                                </a:cubicBezTo>
                                <a:cubicBezTo>
                                  <a:pt x="228041" y="392557"/>
                                  <a:pt x="228524" y="392557"/>
                                  <a:pt x="229006" y="392557"/>
                                </a:cubicBezTo>
                                <a:cubicBezTo>
                                  <a:pt x="229502" y="392557"/>
                                  <a:pt x="229984" y="392557"/>
                                  <a:pt x="230467" y="392557"/>
                                </a:cubicBezTo>
                                <a:cubicBezTo>
                                  <a:pt x="230949" y="392557"/>
                                  <a:pt x="231445" y="392557"/>
                                  <a:pt x="231927" y="392557"/>
                                </a:cubicBezTo>
                                <a:cubicBezTo>
                                  <a:pt x="232410" y="392557"/>
                                  <a:pt x="232905" y="392557"/>
                                  <a:pt x="233388" y="392557"/>
                                </a:cubicBezTo>
                                <a:cubicBezTo>
                                  <a:pt x="233871" y="392557"/>
                                  <a:pt x="234353" y="392557"/>
                                  <a:pt x="234848" y="392557"/>
                                </a:cubicBezTo>
                                <a:cubicBezTo>
                                  <a:pt x="235331" y="392557"/>
                                  <a:pt x="235814" y="392557"/>
                                  <a:pt x="236309" y="392557"/>
                                </a:cubicBezTo>
                                <a:cubicBezTo>
                                  <a:pt x="236792" y="392557"/>
                                  <a:pt x="237274" y="392557"/>
                                  <a:pt x="237757" y="392557"/>
                                </a:cubicBezTo>
                                <a:cubicBezTo>
                                  <a:pt x="238252" y="392557"/>
                                  <a:pt x="238735" y="392557"/>
                                  <a:pt x="239217" y="392557"/>
                                </a:cubicBezTo>
                                <a:cubicBezTo>
                                  <a:pt x="239713" y="392557"/>
                                  <a:pt x="240195" y="392430"/>
                                  <a:pt x="240678" y="392430"/>
                                </a:cubicBezTo>
                                <a:cubicBezTo>
                                  <a:pt x="241160" y="392430"/>
                                  <a:pt x="241656" y="392430"/>
                                  <a:pt x="242138" y="392430"/>
                                </a:cubicBezTo>
                                <a:cubicBezTo>
                                  <a:pt x="242621" y="392430"/>
                                  <a:pt x="243116" y="392430"/>
                                  <a:pt x="243599" y="392430"/>
                                </a:cubicBezTo>
                                <a:cubicBezTo>
                                  <a:pt x="244081" y="392430"/>
                                  <a:pt x="244564" y="392430"/>
                                  <a:pt x="245059" y="392430"/>
                                </a:cubicBezTo>
                                <a:cubicBezTo>
                                  <a:pt x="245542" y="392430"/>
                                  <a:pt x="246024" y="392430"/>
                                  <a:pt x="246520" y="392430"/>
                                </a:cubicBezTo>
                                <a:cubicBezTo>
                                  <a:pt x="247002" y="392430"/>
                                  <a:pt x="247485" y="392430"/>
                                  <a:pt x="247968" y="392430"/>
                                </a:cubicBezTo>
                                <a:cubicBezTo>
                                  <a:pt x="248463" y="392430"/>
                                  <a:pt x="248945" y="392430"/>
                                  <a:pt x="249428" y="392430"/>
                                </a:cubicBezTo>
                                <a:cubicBezTo>
                                  <a:pt x="249923" y="392430"/>
                                  <a:pt x="250406" y="392430"/>
                                  <a:pt x="250889" y="392430"/>
                                </a:cubicBezTo>
                                <a:cubicBezTo>
                                  <a:pt x="251371" y="392430"/>
                                  <a:pt x="251866" y="392430"/>
                                  <a:pt x="252349" y="392430"/>
                                </a:cubicBezTo>
                                <a:cubicBezTo>
                                  <a:pt x="252832" y="392430"/>
                                  <a:pt x="253327" y="392430"/>
                                  <a:pt x="253810" y="392430"/>
                                </a:cubicBezTo>
                                <a:cubicBezTo>
                                  <a:pt x="254292" y="392430"/>
                                  <a:pt x="254775" y="392430"/>
                                  <a:pt x="255270" y="392430"/>
                                </a:cubicBezTo>
                                <a:cubicBezTo>
                                  <a:pt x="255753" y="392430"/>
                                  <a:pt x="256235" y="392430"/>
                                  <a:pt x="256731" y="392430"/>
                                </a:cubicBezTo>
                                <a:cubicBezTo>
                                  <a:pt x="257226" y="392430"/>
                                  <a:pt x="257734" y="392557"/>
                                  <a:pt x="258242" y="392557"/>
                                </a:cubicBezTo>
                                <a:cubicBezTo>
                                  <a:pt x="258623" y="392557"/>
                                  <a:pt x="259131" y="392557"/>
                                  <a:pt x="259639" y="392557"/>
                                </a:cubicBezTo>
                                <a:cubicBezTo>
                                  <a:pt x="260147" y="392557"/>
                                  <a:pt x="260655" y="392557"/>
                                  <a:pt x="261163" y="392557"/>
                                </a:cubicBezTo>
                                <a:cubicBezTo>
                                  <a:pt x="261544" y="392557"/>
                                  <a:pt x="262052" y="392557"/>
                                  <a:pt x="262560" y="392557"/>
                                </a:cubicBezTo>
                                <a:cubicBezTo>
                                  <a:pt x="263068" y="392557"/>
                                  <a:pt x="263576" y="392557"/>
                                  <a:pt x="263957" y="392557"/>
                                </a:cubicBezTo>
                                <a:cubicBezTo>
                                  <a:pt x="264465" y="392557"/>
                                  <a:pt x="264973" y="392557"/>
                                  <a:pt x="265481" y="392557"/>
                                </a:cubicBezTo>
                                <a:cubicBezTo>
                                  <a:pt x="265989" y="392557"/>
                                  <a:pt x="266497" y="392557"/>
                                  <a:pt x="266878" y="392557"/>
                                </a:cubicBezTo>
                                <a:cubicBezTo>
                                  <a:pt x="267386" y="392557"/>
                                  <a:pt x="267894" y="392557"/>
                                  <a:pt x="268402" y="392557"/>
                                </a:cubicBezTo>
                                <a:cubicBezTo>
                                  <a:pt x="268910" y="392557"/>
                                  <a:pt x="269418" y="392557"/>
                                  <a:pt x="269799" y="392557"/>
                                </a:cubicBezTo>
                                <a:cubicBezTo>
                                  <a:pt x="270307" y="392557"/>
                                  <a:pt x="270815" y="392557"/>
                                  <a:pt x="271323" y="392684"/>
                                </a:cubicBezTo>
                                <a:cubicBezTo>
                                  <a:pt x="271831" y="392684"/>
                                  <a:pt x="272339" y="392684"/>
                                  <a:pt x="272720" y="392684"/>
                                </a:cubicBezTo>
                                <a:cubicBezTo>
                                  <a:pt x="273228" y="392684"/>
                                  <a:pt x="273736" y="392684"/>
                                  <a:pt x="274244" y="392684"/>
                                </a:cubicBezTo>
                                <a:cubicBezTo>
                                  <a:pt x="274752" y="392684"/>
                                  <a:pt x="275260" y="392684"/>
                                  <a:pt x="275641" y="392684"/>
                                </a:cubicBezTo>
                                <a:cubicBezTo>
                                  <a:pt x="276149" y="392684"/>
                                  <a:pt x="276657" y="392684"/>
                                  <a:pt x="277165" y="392684"/>
                                </a:cubicBezTo>
                                <a:cubicBezTo>
                                  <a:pt x="277673" y="392684"/>
                                  <a:pt x="278181" y="392684"/>
                                  <a:pt x="278562" y="392684"/>
                                </a:cubicBezTo>
                                <a:cubicBezTo>
                                  <a:pt x="279070" y="392684"/>
                                  <a:pt x="279578" y="392684"/>
                                  <a:pt x="280086" y="392684"/>
                                </a:cubicBezTo>
                                <a:cubicBezTo>
                                  <a:pt x="280594" y="392684"/>
                                  <a:pt x="280975" y="392684"/>
                                  <a:pt x="281483" y="392684"/>
                                </a:cubicBezTo>
                                <a:cubicBezTo>
                                  <a:pt x="281991" y="392684"/>
                                  <a:pt x="282499" y="392684"/>
                                  <a:pt x="283007" y="392684"/>
                                </a:cubicBezTo>
                                <a:cubicBezTo>
                                  <a:pt x="283515" y="392684"/>
                                  <a:pt x="283896" y="392684"/>
                                  <a:pt x="284404" y="392684"/>
                                </a:cubicBezTo>
                                <a:cubicBezTo>
                                  <a:pt x="284912" y="392684"/>
                                  <a:pt x="285420" y="392684"/>
                                  <a:pt x="285928" y="392684"/>
                                </a:cubicBezTo>
                                <a:cubicBezTo>
                                  <a:pt x="286436" y="392684"/>
                                  <a:pt x="286817" y="392684"/>
                                  <a:pt x="287325" y="392684"/>
                                </a:cubicBezTo>
                                <a:cubicBezTo>
                                  <a:pt x="287833" y="392684"/>
                                  <a:pt x="288341" y="392684"/>
                                  <a:pt x="288849" y="392684"/>
                                </a:cubicBezTo>
                                <a:cubicBezTo>
                                  <a:pt x="289357" y="392684"/>
                                  <a:pt x="289738" y="392684"/>
                                  <a:pt x="290246" y="392684"/>
                                </a:cubicBezTo>
                                <a:cubicBezTo>
                                  <a:pt x="290754" y="392684"/>
                                  <a:pt x="291262" y="392684"/>
                                  <a:pt x="291770" y="392684"/>
                                </a:cubicBezTo>
                                <a:cubicBezTo>
                                  <a:pt x="292278" y="392684"/>
                                  <a:pt x="292659" y="392684"/>
                                  <a:pt x="293167" y="392684"/>
                                </a:cubicBezTo>
                                <a:cubicBezTo>
                                  <a:pt x="293675" y="392684"/>
                                  <a:pt x="294183" y="392684"/>
                                  <a:pt x="294691" y="392684"/>
                                </a:cubicBezTo>
                                <a:cubicBezTo>
                                  <a:pt x="295199" y="392684"/>
                                  <a:pt x="295580" y="392684"/>
                                  <a:pt x="296088" y="392684"/>
                                </a:cubicBezTo>
                                <a:cubicBezTo>
                                  <a:pt x="296596" y="392684"/>
                                  <a:pt x="297104" y="392684"/>
                                  <a:pt x="297612" y="392684"/>
                                </a:cubicBezTo>
                                <a:cubicBezTo>
                                  <a:pt x="297993" y="392557"/>
                                  <a:pt x="298501" y="392684"/>
                                  <a:pt x="299009" y="392684"/>
                                </a:cubicBezTo>
                                <a:cubicBezTo>
                                  <a:pt x="299517" y="392557"/>
                                  <a:pt x="300025" y="392557"/>
                                  <a:pt x="300533" y="392557"/>
                                </a:cubicBezTo>
                                <a:cubicBezTo>
                                  <a:pt x="300914" y="392557"/>
                                  <a:pt x="301422" y="392557"/>
                                  <a:pt x="301930" y="392557"/>
                                </a:cubicBezTo>
                                <a:cubicBezTo>
                                  <a:pt x="302438" y="392557"/>
                                  <a:pt x="302946" y="392557"/>
                                  <a:pt x="303454" y="392557"/>
                                </a:cubicBezTo>
                                <a:cubicBezTo>
                                  <a:pt x="303835" y="392557"/>
                                  <a:pt x="304343" y="392557"/>
                                  <a:pt x="304851" y="392557"/>
                                </a:cubicBezTo>
                                <a:cubicBezTo>
                                  <a:pt x="305359" y="392557"/>
                                  <a:pt x="305867" y="392557"/>
                                  <a:pt x="306375" y="392557"/>
                                </a:cubicBezTo>
                                <a:cubicBezTo>
                                  <a:pt x="306756" y="392557"/>
                                  <a:pt x="307264" y="392557"/>
                                  <a:pt x="307772" y="392557"/>
                                </a:cubicBezTo>
                                <a:cubicBezTo>
                                  <a:pt x="308280" y="392557"/>
                                  <a:pt x="308788" y="392557"/>
                                  <a:pt x="309296" y="392557"/>
                                </a:cubicBezTo>
                                <a:cubicBezTo>
                                  <a:pt x="309677" y="392557"/>
                                  <a:pt x="310185" y="392557"/>
                                  <a:pt x="310693" y="392557"/>
                                </a:cubicBezTo>
                                <a:cubicBezTo>
                                  <a:pt x="311201" y="392557"/>
                                  <a:pt x="311709" y="392557"/>
                                  <a:pt x="312217" y="392557"/>
                                </a:cubicBezTo>
                                <a:cubicBezTo>
                                  <a:pt x="312598" y="392557"/>
                                  <a:pt x="313106" y="392557"/>
                                  <a:pt x="313614" y="392684"/>
                                </a:cubicBezTo>
                                <a:cubicBezTo>
                                  <a:pt x="314122" y="392684"/>
                                  <a:pt x="314630" y="392684"/>
                                  <a:pt x="315011" y="392684"/>
                                </a:cubicBezTo>
                                <a:cubicBezTo>
                                  <a:pt x="315519" y="392684"/>
                                  <a:pt x="316027" y="392684"/>
                                  <a:pt x="316535" y="392684"/>
                                </a:cubicBezTo>
                                <a:cubicBezTo>
                                  <a:pt x="317043" y="392684"/>
                                  <a:pt x="317551" y="392684"/>
                                  <a:pt x="317932" y="392684"/>
                                </a:cubicBezTo>
                                <a:cubicBezTo>
                                  <a:pt x="318440" y="392684"/>
                                  <a:pt x="318948" y="392684"/>
                                  <a:pt x="319456" y="392684"/>
                                </a:cubicBezTo>
                                <a:cubicBezTo>
                                  <a:pt x="319964" y="392684"/>
                                  <a:pt x="320472" y="392684"/>
                                  <a:pt x="320853" y="392684"/>
                                </a:cubicBezTo>
                                <a:cubicBezTo>
                                  <a:pt x="321361" y="392557"/>
                                  <a:pt x="321869" y="392557"/>
                                  <a:pt x="322377" y="392557"/>
                                </a:cubicBezTo>
                                <a:cubicBezTo>
                                  <a:pt x="322885" y="392557"/>
                                  <a:pt x="323393" y="392557"/>
                                  <a:pt x="323774" y="392557"/>
                                </a:cubicBezTo>
                                <a:cubicBezTo>
                                  <a:pt x="324282" y="392557"/>
                                  <a:pt x="324790" y="392557"/>
                                  <a:pt x="325298" y="392557"/>
                                </a:cubicBezTo>
                                <a:cubicBezTo>
                                  <a:pt x="325806" y="392557"/>
                                  <a:pt x="326314" y="392557"/>
                                  <a:pt x="326695" y="392557"/>
                                </a:cubicBezTo>
                                <a:cubicBezTo>
                                  <a:pt x="327203" y="392557"/>
                                  <a:pt x="327711" y="392557"/>
                                  <a:pt x="328219" y="392557"/>
                                </a:cubicBezTo>
                                <a:cubicBezTo>
                                  <a:pt x="328727" y="392557"/>
                                  <a:pt x="329235" y="392557"/>
                                  <a:pt x="329616" y="392557"/>
                                </a:cubicBezTo>
                                <a:cubicBezTo>
                                  <a:pt x="330124" y="392557"/>
                                  <a:pt x="330632" y="392557"/>
                                  <a:pt x="331140" y="392557"/>
                                </a:cubicBezTo>
                                <a:cubicBezTo>
                                  <a:pt x="331648" y="392557"/>
                                  <a:pt x="332029" y="392557"/>
                                  <a:pt x="332537" y="392557"/>
                                </a:cubicBezTo>
                                <a:cubicBezTo>
                                  <a:pt x="333045" y="392557"/>
                                  <a:pt x="333553" y="392557"/>
                                  <a:pt x="334061" y="392557"/>
                                </a:cubicBezTo>
                                <a:cubicBezTo>
                                  <a:pt x="334569" y="392557"/>
                                  <a:pt x="334950" y="392557"/>
                                  <a:pt x="335458" y="392557"/>
                                </a:cubicBezTo>
                                <a:cubicBezTo>
                                  <a:pt x="335966" y="392557"/>
                                  <a:pt x="336474" y="392557"/>
                                  <a:pt x="336982" y="392557"/>
                                </a:cubicBezTo>
                                <a:cubicBezTo>
                                  <a:pt x="337490" y="392557"/>
                                  <a:pt x="337871" y="392557"/>
                                  <a:pt x="338379" y="392557"/>
                                </a:cubicBezTo>
                                <a:cubicBezTo>
                                  <a:pt x="338887" y="392557"/>
                                  <a:pt x="339395" y="392430"/>
                                  <a:pt x="339903" y="392430"/>
                                </a:cubicBezTo>
                                <a:cubicBezTo>
                                  <a:pt x="340411" y="392430"/>
                                  <a:pt x="340792" y="392430"/>
                                  <a:pt x="341300" y="392430"/>
                                </a:cubicBezTo>
                                <a:cubicBezTo>
                                  <a:pt x="341808" y="392430"/>
                                  <a:pt x="342316" y="392430"/>
                                  <a:pt x="342824" y="392430"/>
                                </a:cubicBezTo>
                                <a:cubicBezTo>
                                  <a:pt x="343332" y="392430"/>
                                  <a:pt x="343713" y="392430"/>
                                  <a:pt x="344221" y="392430"/>
                                </a:cubicBezTo>
                                <a:cubicBezTo>
                                  <a:pt x="344729" y="392430"/>
                                  <a:pt x="345237" y="392430"/>
                                  <a:pt x="345745" y="392430"/>
                                </a:cubicBezTo>
                                <a:cubicBezTo>
                                  <a:pt x="346253" y="392430"/>
                                  <a:pt x="346634" y="392430"/>
                                  <a:pt x="347142" y="392430"/>
                                </a:cubicBezTo>
                                <a:cubicBezTo>
                                  <a:pt x="347650" y="392430"/>
                                  <a:pt x="348158" y="392430"/>
                                  <a:pt x="348666" y="392430"/>
                                </a:cubicBezTo>
                                <a:cubicBezTo>
                                  <a:pt x="349047" y="392430"/>
                                  <a:pt x="349555" y="392430"/>
                                  <a:pt x="350063" y="392430"/>
                                </a:cubicBezTo>
                                <a:cubicBezTo>
                                  <a:pt x="350571" y="392430"/>
                                  <a:pt x="351079" y="392430"/>
                                  <a:pt x="351587" y="392430"/>
                                </a:cubicBezTo>
                                <a:cubicBezTo>
                                  <a:pt x="351968" y="392430"/>
                                  <a:pt x="352476" y="392557"/>
                                  <a:pt x="352984" y="392557"/>
                                </a:cubicBezTo>
                                <a:cubicBezTo>
                                  <a:pt x="353492" y="392557"/>
                                  <a:pt x="354000" y="392557"/>
                                  <a:pt x="354508" y="392557"/>
                                </a:cubicBezTo>
                                <a:cubicBezTo>
                                  <a:pt x="354889" y="392557"/>
                                  <a:pt x="355397" y="392557"/>
                                  <a:pt x="355905" y="392557"/>
                                </a:cubicBezTo>
                                <a:cubicBezTo>
                                  <a:pt x="356413" y="392557"/>
                                  <a:pt x="356921" y="392557"/>
                                  <a:pt x="357429" y="392557"/>
                                </a:cubicBezTo>
                                <a:cubicBezTo>
                                  <a:pt x="357810" y="392557"/>
                                  <a:pt x="358318" y="392557"/>
                                  <a:pt x="358826" y="392557"/>
                                </a:cubicBezTo>
                                <a:cubicBezTo>
                                  <a:pt x="359334" y="392557"/>
                                  <a:pt x="359842" y="392557"/>
                                  <a:pt x="360350" y="392557"/>
                                </a:cubicBezTo>
                                <a:cubicBezTo>
                                  <a:pt x="360731" y="392557"/>
                                  <a:pt x="361239" y="392557"/>
                                  <a:pt x="361747" y="392557"/>
                                </a:cubicBezTo>
                                <a:cubicBezTo>
                                  <a:pt x="362255" y="392557"/>
                                  <a:pt x="362763" y="392557"/>
                                  <a:pt x="363271" y="392557"/>
                                </a:cubicBezTo>
                                <a:cubicBezTo>
                                  <a:pt x="363652" y="392557"/>
                                  <a:pt x="364160" y="392557"/>
                                  <a:pt x="364668" y="392557"/>
                                </a:cubicBezTo>
                                <a:cubicBezTo>
                                  <a:pt x="365176" y="392557"/>
                                  <a:pt x="365684" y="392557"/>
                                  <a:pt x="366065" y="392557"/>
                                </a:cubicBezTo>
                                <a:cubicBezTo>
                                  <a:pt x="366573" y="392557"/>
                                  <a:pt x="367081" y="392557"/>
                                  <a:pt x="367589" y="392557"/>
                                </a:cubicBezTo>
                                <a:cubicBezTo>
                                  <a:pt x="368097" y="392557"/>
                                  <a:pt x="368605" y="392557"/>
                                  <a:pt x="368986" y="392557"/>
                                </a:cubicBezTo>
                                <a:cubicBezTo>
                                  <a:pt x="369494" y="392557"/>
                                  <a:pt x="370002" y="392557"/>
                                  <a:pt x="370510" y="392557"/>
                                </a:cubicBezTo>
                                <a:cubicBezTo>
                                  <a:pt x="371018" y="392557"/>
                                  <a:pt x="371526" y="392557"/>
                                  <a:pt x="371907" y="392557"/>
                                </a:cubicBezTo>
                                <a:cubicBezTo>
                                  <a:pt x="372415" y="392557"/>
                                  <a:pt x="372923" y="392557"/>
                                  <a:pt x="373431" y="392557"/>
                                </a:cubicBezTo>
                                <a:cubicBezTo>
                                  <a:pt x="373939" y="392557"/>
                                  <a:pt x="374447" y="392557"/>
                                  <a:pt x="374828" y="392557"/>
                                </a:cubicBezTo>
                                <a:cubicBezTo>
                                  <a:pt x="375336" y="392557"/>
                                  <a:pt x="375844" y="392557"/>
                                  <a:pt x="376352" y="392557"/>
                                </a:cubicBezTo>
                                <a:cubicBezTo>
                                  <a:pt x="376860" y="392557"/>
                                  <a:pt x="377368" y="392557"/>
                                  <a:pt x="377749" y="392557"/>
                                </a:cubicBezTo>
                                <a:cubicBezTo>
                                  <a:pt x="378257" y="392557"/>
                                  <a:pt x="378765" y="392557"/>
                                  <a:pt x="379273" y="392557"/>
                                </a:cubicBezTo>
                                <a:cubicBezTo>
                                  <a:pt x="379781" y="392557"/>
                                  <a:pt x="380162" y="392557"/>
                                  <a:pt x="380670" y="392557"/>
                                </a:cubicBezTo>
                                <a:cubicBezTo>
                                  <a:pt x="381178" y="392557"/>
                                  <a:pt x="381686" y="392557"/>
                                  <a:pt x="382194" y="392557"/>
                                </a:cubicBezTo>
                                <a:cubicBezTo>
                                  <a:pt x="382702" y="392557"/>
                                  <a:pt x="383083" y="392430"/>
                                  <a:pt x="383591" y="392430"/>
                                </a:cubicBezTo>
                                <a:cubicBezTo>
                                  <a:pt x="384099" y="392430"/>
                                  <a:pt x="384607" y="392430"/>
                                  <a:pt x="385115" y="392430"/>
                                </a:cubicBezTo>
                                <a:cubicBezTo>
                                  <a:pt x="385623" y="392430"/>
                                  <a:pt x="386004" y="392430"/>
                                  <a:pt x="386512" y="392430"/>
                                </a:cubicBezTo>
                                <a:cubicBezTo>
                                  <a:pt x="387020" y="392430"/>
                                  <a:pt x="387528" y="392430"/>
                                  <a:pt x="388036" y="392430"/>
                                </a:cubicBezTo>
                                <a:cubicBezTo>
                                  <a:pt x="388544" y="392430"/>
                                  <a:pt x="388925" y="392430"/>
                                  <a:pt x="389433" y="392430"/>
                                </a:cubicBezTo>
                                <a:cubicBezTo>
                                  <a:pt x="389941" y="392430"/>
                                  <a:pt x="390449" y="392430"/>
                                  <a:pt x="390957" y="392430"/>
                                </a:cubicBezTo>
                                <a:cubicBezTo>
                                  <a:pt x="391465" y="392430"/>
                                  <a:pt x="391846" y="392430"/>
                                  <a:pt x="392354" y="392430"/>
                                </a:cubicBezTo>
                                <a:cubicBezTo>
                                  <a:pt x="392862" y="392430"/>
                                  <a:pt x="393370" y="392430"/>
                                  <a:pt x="393878" y="392557"/>
                                </a:cubicBezTo>
                                <a:cubicBezTo>
                                  <a:pt x="394386" y="392557"/>
                                  <a:pt x="394767" y="392557"/>
                                  <a:pt x="395275" y="392557"/>
                                </a:cubicBezTo>
                                <a:cubicBezTo>
                                  <a:pt x="395783" y="392557"/>
                                  <a:pt x="396291" y="392557"/>
                                  <a:pt x="396799" y="392557"/>
                                </a:cubicBezTo>
                                <a:cubicBezTo>
                                  <a:pt x="397180" y="392557"/>
                                  <a:pt x="397688" y="392557"/>
                                  <a:pt x="398196" y="392557"/>
                                </a:cubicBezTo>
                                <a:cubicBezTo>
                                  <a:pt x="398704" y="392557"/>
                                  <a:pt x="399212" y="392557"/>
                                  <a:pt x="399720" y="392557"/>
                                </a:cubicBezTo>
                                <a:cubicBezTo>
                                  <a:pt x="400101" y="392557"/>
                                  <a:pt x="400609" y="392557"/>
                                  <a:pt x="401117" y="392557"/>
                                </a:cubicBezTo>
                                <a:cubicBezTo>
                                  <a:pt x="401625" y="392557"/>
                                  <a:pt x="402133" y="392557"/>
                                  <a:pt x="402641" y="392557"/>
                                </a:cubicBezTo>
                                <a:cubicBezTo>
                                  <a:pt x="403022" y="392557"/>
                                  <a:pt x="403530" y="392557"/>
                                  <a:pt x="404038" y="392557"/>
                                </a:cubicBezTo>
                                <a:cubicBezTo>
                                  <a:pt x="404546" y="392557"/>
                                  <a:pt x="405054" y="392557"/>
                                  <a:pt x="405562" y="392557"/>
                                </a:cubicBezTo>
                                <a:cubicBezTo>
                                  <a:pt x="405943" y="392430"/>
                                  <a:pt x="406451" y="392430"/>
                                  <a:pt x="406959" y="392430"/>
                                </a:cubicBezTo>
                                <a:cubicBezTo>
                                  <a:pt x="407467" y="392430"/>
                                  <a:pt x="407975" y="392430"/>
                                  <a:pt x="408483" y="392430"/>
                                </a:cubicBezTo>
                                <a:cubicBezTo>
                                  <a:pt x="408864" y="392430"/>
                                  <a:pt x="409372" y="392430"/>
                                  <a:pt x="409880" y="392430"/>
                                </a:cubicBezTo>
                                <a:cubicBezTo>
                                  <a:pt x="410388" y="392430"/>
                                  <a:pt x="410896" y="392430"/>
                                  <a:pt x="411404" y="392430"/>
                                </a:cubicBezTo>
                                <a:cubicBezTo>
                                  <a:pt x="411785" y="392430"/>
                                  <a:pt x="412293" y="392430"/>
                                  <a:pt x="412801" y="392430"/>
                                </a:cubicBezTo>
                                <a:cubicBezTo>
                                  <a:pt x="413309" y="392430"/>
                                  <a:pt x="413817" y="392430"/>
                                  <a:pt x="414198" y="392430"/>
                                </a:cubicBezTo>
                                <a:cubicBezTo>
                                  <a:pt x="414706" y="392430"/>
                                  <a:pt x="415214" y="392430"/>
                                  <a:pt x="415722" y="392430"/>
                                </a:cubicBezTo>
                                <a:cubicBezTo>
                                  <a:pt x="416230" y="392430"/>
                                  <a:pt x="416738" y="392430"/>
                                  <a:pt x="417119" y="392430"/>
                                </a:cubicBezTo>
                                <a:cubicBezTo>
                                  <a:pt x="417627" y="392430"/>
                                  <a:pt x="418135" y="392430"/>
                                  <a:pt x="418643" y="392430"/>
                                </a:cubicBezTo>
                                <a:cubicBezTo>
                                  <a:pt x="419151" y="392430"/>
                                  <a:pt x="419659" y="392430"/>
                                  <a:pt x="420040" y="392430"/>
                                </a:cubicBezTo>
                                <a:cubicBezTo>
                                  <a:pt x="420548" y="392430"/>
                                  <a:pt x="421056" y="392430"/>
                                  <a:pt x="421564" y="392430"/>
                                </a:cubicBezTo>
                                <a:cubicBezTo>
                                  <a:pt x="422072" y="392430"/>
                                  <a:pt x="422580" y="392303"/>
                                  <a:pt x="422961" y="392303"/>
                                </a:cubicBezTo>
                                <a:cubicBezTo>
                                  <a:pt x="423469" y="392303"/>
                                  <a:pt x="423977" y="392303"/>
                                  <a:pt x="424485" y="392303"/>
                                </a:cubicBezTo>
                                <a:cubicBezTo>
                                  <a:pt x="424993" y="392303"/>
                                  <a:pt x="425501" y="392303"/>
                                  <a:pt x="425882" y="392303"/>
                                </a:cubicBezTo>
                                <a:cubicBezTo>
                                  <a:pt x="426390" y="392303"/>
                                  <a:pt x="426898" y="392303"/>
                                  <a:pt x="427406" y="392303"/>
                                </a:cubicBezTo>
                                <a:cubicBezTo>
                                  <a:pt x="427914" y="392303"/>
                                  <a:pt x="428422" y="392303"/>
                                  <a:pt x="428803" y="392303"/>
                                </a:cubicBezTo>
                                <a:cubicBezTo>
                                  <a:pt x="429311" y="392303"/>
                                  <a:pt x="429819" y="392303"/>
                                  <a:pt x="430327" y="392303"/>
                                </a:cubicBezTo>
                                <a:cubicBezTo>
                                  <a:pt x="430835" y="392303"/>
                                  <a:pt x="431216" y="392303"/>
                                  <a:pt x="431724" y="392303"/>
                                </a:cubicBezTo>
                                <a:cubicBezTo>
                                  <a:pt x="432232" y="392303"/>
                                  <a:pt x="432740" y="392303"/>
                                  <a:pt x="433248" y="392303"/>
                                </a:cubicBezTo>
                                <a:cubicBezTo>
                                  <a:pt x="433756" y="392303"/>
                                  <a:pt x="434137" y="392303"/>
                                  <a:pt x="434645" y="392303"/>
                                </a:cubicBezTo>
                                <a:cubicBezTo>
                                  <a:pt x="435153" y="392303"/>
                                  <a:pt x="435661" y="392303"/>
                                  <a:pt x="436169" y="392303"/>
                                </a:cubicBezTo>
                                <a:cubicBezTo>
                                  <a:pt x="436677" y="392303"/>
                                  <a:pt x="437058" y="392303"/>
                                  <a:pt x="437566" y="392303"/>
                                </a:cubicBezTo>
                                <a:cubicBezTo>
                                  <a:pt x="438074" y="392303"/>
                                  <a:pt x="438582" y="392303"/>
                                  <a:pt x="439090" y="392303"/>
                                </a:cubicBezTo>
                                <a:cubicBezTo>
                                  <a:pt x="439598" y="392303"/>
                                  <a:pt x="439979" y="392303"/>
                                  <a:pt x="440487" y="392303"/>
                                </a:cubicBezTo>
                                <a:cubicBezTo>
                                  <a:pt x="440995" y="392303"/>
                                  <a:pt x="441503" y="392303"/>
                                  <a:pt x="442011" y="392303"/>
                                </a:cubicBezTo>
                                <a:cubicBezTo>
                                  <a:pt x="442519" y="392303"/>
                                  <a:pt x="442900" y="392303"/>
                                  <a:pt x="443408" y="392303"/>
                                </a:cubicBezTo>
                                <a:cubicBezTo>
                                  <a:pt x="443916" y="392303"/>
                                  <a:pt x="444424" y="392303"/>
                                  <a:pt x="444932" y="392303"/>
                                </a:cubicBezTo>
                                <a:cubicBezTo>
                                  <a:pt x="445440" y="392303"/>
                                  <a:pt x="445821" y="392303"/>
                                  <a:pt x="446329" y="392303"/>
                                </a:cubicBezTo>
                                <a:cubicBezTo>
                                  <a:pt x="446837" y="392303"/>
                                  <a:pt x="447345" y="392303"/>
                                  <a:pt x="447853" y="392303"/>
                                </a:cubicBezTo>
                                <a:cubicBezTo>
                                  <a:pt x="448234" y="392303"/>
                                  <a:pt x="448742" y="392303"/>
                                  <a:pt x="449250" y="392303"/>
                                </a:cubicBezTo>
                                <a:cubicBezTo>
                                  <a:pt x="449758" y="392303"/>
                                  <a:pt x="450266" y="392303"/>
                                  <a:pt x="450774" y="392303"/>
                                </a:cubicBezTo>
                                <a:cubicBezTo>
                                  <a:pt x="451155" y="392303"/>
                                  <a:pt x="451663" y="392176"/>
                                  <a:pt x="452171" y="392176"/>
                                </a:cubicBezTo>
                                <a:cubicBezTo>
                                  <a:pt x="452679" y="392176"/>
                                  <a:pt x="453187" y="392176"/>
                                  <a:pt x="453695" y="392176"/>
                                </a:cubicBezTo>
                                <a:cubicBezTo>
                                  <a:pt x="454076" y="392176"/>
                                  <a:pt x="454584" y="392176"/>
                                  <a:pt x="455092" y="392176"/>
                                </a:cubicBezTo>
                                <a:cubicBezTo>
                                  <a:pt x="455600" y="392176"/>
                                  <a:pt x="456108" y="392176"/>
                                  <a:pt x="456616" y="392176"/>
                                </a:cubicBezTo>
                                <a:cubicBezTo>
                                  <a:pt x="456997" y="392176"/>
                                  <a:pt x="457505" y="392049"/>
                                  <a:pt x="458013" y="392049"/>
                                </a:cubicBezTo>
                                <a:cubicBezTo>
                                  <a:pt x="458521" y="392049"/>
                                  <a:pt x="459029" y="392049"/>
                                  <a:pt x="459537" y="392049"/>
                                </a:cubicBezTo>
                                <a:cubicBezTo>
                                  <a:pt x="459918" y="392049"/>
                                  <a:pt x="460426" y="391922"/>
                                  <a:pt x="460934" y="391922"/>
                                </a:cubicBezTo>
                                <a:cubicBezTo>
                                  <a:pt x="461442" y="391922"/>
                                  <a:pt x="461950" y="391922"/>
                                  <a:pt x="462458" y="391922"/>
                                </a:cubicBezTo>
                                <a:cubicBezTo>
                                  <a:pt x="462839" y="391795"/>
                                  <a:pt x="463347" y="391795"/>
                                  <a:pt x="463855" y="391795"/>
                                </a:cubicBezTo>
                                <a:cubicBezTo>
                                  <a:pt x="464363" y="391795"/>
                                  <a:pt x="464871" y="391795"/>
                                  <a:pt x="465252" y="391668"/>
                                </a:cubicBezTo>
                                <a:cubicBezTo>
                                  <a:pt x="465760" y="391668"/>
                                  <a:pt x="466268" y="391668"/>
                                  <a:pt x="466776" y="391668"/>
                                </a:cubicBezTo>
                                <a:cubicBezTo>
                                  <a:pt x="467284" y="391668"/>
                                  <a:pt x="467792" y="391541"/>
                                  <a:pt x="468173" y="391541"/>
                                </a:cubicBezTo>
                                <a:cubicBezTo>
                                  <a:pt x="468681" y="391541"/>
                                  <a:pt x="469189" y="391541"/>
                                  <a:pt x="469697" y="391541"/>
                                </a:cubicBezTo>
                                <a:cubicBezTo>
                                  <a:pt x="470205" y="391414"/>
                                  <a:pt x="470713" y="391414"/>
                                  <a:pt x="471094" y="391414"/>
                                </a:cubicBezTo>
                                <a:cubicBezTo>
                                  <a:pt x="471602" y="391414"/>
                                  <a:pt x="472110" y="391414"/>
                                  <a:pt x="472618" y="391287"/>
                                </a:cubicBezTo>
                                <a:cubicBezTo>
                                  <a:pt x="473126" y="391287"/>
                                  <a:pt x="473634" y="391287"/>
                                  <a:pt x="474015" y="391287"/>
                                </a:cubicBezTo>
                                <a:cubicBezTo>
                                  <a:pt x="474523" y="391160"/>
                                  <a:pt x="475031" y="391160"/>
                                  <a:pt x="475539" y="391160"/>
                                </a:cubicBezTo>
                                <a:cubicBezTo>
                                  <a:pt x="476047" y="391160"/>
                                  <a:pt x="476555" y="391160"/>
                                  <a:pt x="476936" y="391160"/>
                                </a:cubicBezTo>
                                <a:cubicBezTo>
                                  <a:pt x="477444" y="391160"/>
                                  <a:pt x="477952" y="391033"/>
                                  <a:pt x="478460" y="391033"/>
                                </a:cubicBezTo>
                                <a:cubicBezTo>
                                  <a:pt x="478968" y="391033"/>
                                  <a:pt x="479476" y="391033"/>
                                  <a:pt x="479857" y="391033"/>
                                </a:cubicBezTo>
                                <a:cubicBezTo>
                                  <a:pt x="480365" y="391033"/>
                                  <a:pt x="480873" y="391033"/>
                                  <a:pt x="481381" y="391033"/>
                                </a:cubicBezTo>
                                <a:cubicBezTo>
                                  <a:pt x="481889" y="390906"/>
                                  <a:pt x="482270" y="390906"/>
                                  <a:pt x="482778" y="390906"/>
                                </a:cubicBezTo>
                                <a:cubicBezTo>
                                  <a:pt x="483286" y="390906"/>
                                  <a:pt x="483794" y="390906"/>
                                  <a:pt x="484302" y="390906"/>
                                </a:cubicBezTo>
                                <a:cubicBezTo>
                                  <a:pt x="484810" y="390779"/>
                                  <a:pt x="485191" y="390779"/>
                                  <a:pt x="485699" y="390779"/>
                                </a:cubicBezTo>
                                <a:cubicBezTo>
                                  <a:pt x="486207" y="390779"/>
                                  <a:pt x="486715" y="390779"/>
                                  <a:pt x="487223" y="390779"/>
                                </a:cubicBezTo>
                                <a:cubicBezTo>
                                  <a:pt x="487731" y="390779"/>
                                  <a:pt x="488112" y="390652"/>
                                  <a:pt x="488620" y="390652"/>
                                </a:cubicBezTo>
                                <a:cubicBezTo>
                                  <a:pt x="489128" y="390652"/>
                                  <a:pt x="489636" y="390652"/>
                                  <a:pt x="490144" y="390652"/>
                                </a:cubicBezTo>
                                <a:cubicBezTo>
                                  <a:pt x="490652" y="390652"/>
                                  <a:pt x="491033" y="390652"/>
                                  <a:pt x="491541" y="390652"/>
                                </a:cubicBezTo>
                                <a:cubicBezTo>
                                  <a:pt x="492049" y="390652"/>
                                  <a:pt x="492557" y="390652"/>
                                  <a:pt x="493065" y="390525"/>
                                </a:cubicBezTo>
                                <a:cubicBezTo>
                                  <a:pt x="493573" y="390525"/>
                                  <a:pt x="493954" y="390525"/>
                                  <a:pt x="494462" y="390525"/>
                                </a:cubicBezTo>
                                <a:cubicBezTo>
                                  <a:pt x="494970" y="390525"/>
                                  <a:pt x="495478" y="390525"/>
                                  <a:pt x="495986" y="390525"/>
                                </a:cubicBezTo>
                                <a:cubicBezTo>
                                  <a:pt x="496494" y="390525"/>
                                  <a:pt x="496875" y="390398"/>
                                  <a:pt x="497383" y="390398"/>
                                </a:cubicBezTo>
                                <a:cubicBezTo>
                                  <a:pt x="497891" y="390398"/>
                                  <a:pt x="498399" y="390398"/>
                                  <a:pt x="498907" y="390398"/>
                                </a:cubicBezTo>
                                <a:cubicBezTo>
                                  <a:pt x="499288" y="390398"/>
                                  <a:pt x="499796" y="390271"/>
                                  <a:pt x="500304" y="390271"/>
                                </a:cubicBezTo>
                                <a:cubicBezTo>
                                  <a:pt x="500812" y="390271"/>
                                  <a:pt x="501320" y="390271"/>
                                  <a:pt x="501828" y="390271"/>
                                </a:cubicBezTo>
                                <a:cubicBezTo>
                                  <a:pt x="502209" y="390271"/>
                                  <a:pt x="502717" y="390271"/>
                                  <a:pt x="503225" y="390144"/>
                                </a:cubicBezTo>
                                <a:cubicBezTo>
                                  <a:pt x="503733" y="390144"/>
                                  <a:pt x="504241" y="390144"/>
                                  <a:pt x="504749" y="390144"/>
                                </a:cubicBezTo>
                                <a:cubicBezTo>
                                  <a:pt x="505130" y="390144"/>
                                  <a:pt x="505638" y="390144"/>
                                  <a:pt x="506146" y="390017"/>
                                </a:cubicBezTo>
                                <a:cubicBezTo>
                                  <a:pt x="506654" y="390017"/>
                                  <a:pt x="507162" y="390017"/>
                                  <a:pt x="507670" y="390017"/>
                                </a:cubicBezTo>
                                <a:cubicBezTo>
                                  <a:pt x="508051" y="390017"/>
                                  <a:pt x="508559" y="389890"/>
                                  <a:pt x="509067" y="389890"/>
                                </a:cubicBezTo>
                                <a:cubicBezTo>
                                  <a:pt x="509575" y="389890"/>
                                  <a:pt x="510083" y="389890"/>
                                  <a:pt x="510591" y="389890"/>
                                </a:cubicBezTo>
                                <a:cubicBezTo>
                                  <a:pt x="510972" y="389890"/>
                                  <a:pt x="511480" y="389763"/>
                                  <a:pt x="511988" y="389763"/>
                                </a:cubicBezTo>
                                <a:cubicBezTo>
                                  <a:pt x="512496" y="389763"/>
                                  <a:pt x="513004" y="389763"/>
                                  <a:pt x="513512" y="389763"/>
                                </a:cubicBezTo>
                                <a:cubicBezTo>
                                  <a:pt x="513893" y="389763"/>
                                  <a:pt x="514401" y="389763"/>
                                  <a:pt x="514909" y="389763"/>
                                </a:cubicBezTo>
                                <a:cubicBezTo>
                                  <a:pt x="515417" y="389763"/>
                                  <a:pt x="515925" y="389636"/>
                                  <a:pt x="516306" y="389636"/>
                                </a:cubicBezTo>
                                <a:cubicBezTo>
                                  <a:pt x="516814" y="389636"/>
                                  <a:pt x="517322" y="389636"/>
                                  <a:pt x="517830" y="389636"/>
                                </a:cubicBezTo>
                                <a:cubicBezTo>
                                  <a:pt x="518338" y="389636"/>
                                  <a:pt x="518846" y="389636"/>
                                  <a:pt x="519227" y="389636"/>
                                </a:cubicBezTo>
                                <a:cubicBezTo>
                                  <a:pt x="519735" y="389636"/>
                                  <a:pt x="520243" y="389636"/>
                                  <a:pt x="520751" y="389636"/>
                                </a:cubicBezTo>
                                <a:cubicBezTo>
                                  <a:pt x="521259" y="389636"/>
                                  <a:pt x="521767" y="389636"/>
                                  <a:pt x="522148" y="389636"/>
                                </a:cubicBezTo>
                                <a:cubicBezTo>
                                  <a:pt x="522656" y="389636"/>
                                  <a:pt x="523164" y="389509"/>
                                  <a:pt x="523672" y="389509"/>
                                </a:cubicBezTo>
                                <a:cubicBezTo>
                                  <a:pt x="524180" y="389509"/>
                                  <a:pt x="524688" y="389509"/>
                                  <a:pt x="525069" y="389509"/>
                                </a:cubicBezTo>
                                <a:cubicBezTo>
                                  <a:pt x="525577" y="389509"/>
                                  <a:pt x="526085" y="389509"/>
                                  <a:pt x="526593" y="389509"/>
                                </a:cubicBezTo>
                                <a:cubicBezTo>
                                  <a:pt x="527101" y="389509"/>
                                  <a:pt x="527609" y="389509"/>
                                  <a:pt x="527990" y="389382"/>
                                </a:cubicBezTo>
                                <a:cubicBezTo>
                                  <a:pt x="528498" y="389382"/>
                                  <a:pt x="529006" y="389382"/>
                                  <a:pt x="529514" y="389382"/>
                                </a:cubicBezTo>
                                <a:cubicBezTo>
                                  <a:pt x="530022" y="389382"/>
                                  <a:pt x="530530" y="389382"/>
                                  <a:pt x="530911" y="389382"/>
                                </a:cubicBezTo>
                                <a:cubicBezTo>
                                  <a:pt x="531419" y="389382"/>
                                  <a:pt x="531927" y="389382"/>
                                  <a:pt x="532435" y="389382"/>
                                </a:cubicBezTo>
                                <a:cubicBezTo>
                                  <a:pt x="532943" y="389255"/>
                                  <a:pt x="533324" y="389255"/>
                                  <a:pt x="533832" y="389255"/>
                                </a:cubicBezTo>
                                <a:cubicBezTo>
                                  <a:pt x="534340" y="389255"/>
                                  <a:pt x="534848" y="389255"/>
                                  <a:pt x="535356" y="389255"/>
                                </a:cubicBezTo>
                                <a:cubicBezTo>
                                  <a:pt x="535864" y="389255"/>
                                  <a:pt x="536245" y="389255"/>
                                  <a:pt x="536753" y="389255"/>
                                </a:cubicBezTo>
                                <a:cubicBezTo>
                                  <a:pt x="537261" y="389255"/>
                                  <a:pt x="537769" y="389255"/>
                                  <a:pt x="538277" y="389255"/>
                                </a:cubicBezTo>
                                <a:cubicBezTo>
                                  <a:pt x="538785" y="389128"/>
                                  <a:pt x="539166" y="389128"/>
                                  <a:pt x="539674" y="389128"/>
                                </a:cubicBezTo>
                                <a:cubicBezTo>
                                  <a:pt x="540182" y="389128"/>
                                  <a:pt x="540690" y="389128"/>
                                  <a:pt x="541198" y="389128"/>
                                </a:cubicBezTo>
                                <a:cubicBezTo>
                                  <a:pt x="541706" y="389128"/>
                                  <a:pt x="542087" y="389128"/>
                                  <a:pt x="542595" y="389001"/>
                                </a:cubicBezTo>
                                <a:cubicBezTo>
                                  <a:pt x="543103" y="389001"/>
                                  <a:pt x="543611" y="389001"/>
                                  <a:pt x="544119" y="389001"/>
                                </a:cubicBezTo>
                                <a:cubicBezTo>
                                  <a:pt x="544627" y="388874"/>
                                  <a:pt x="545008" y="388874"/>
                                  <a:pt x="545516" y="388874"/>
                                </a:cubicBezTo>
                                <a:cubicBezTo>
                                  <a:pt x="546024" y="388874"/>
                                  <a:pt x="546532" y="388747"/>
                                  <a:pt x="547040" y="388747"/>
                                </a:cubicBezTo>
                                <a:cubicBezTo>
                                  <a:pt x="547548" y="388747"/>
                                  <a:pt x="547929" y="388747"/>
                                  <a:pt x="548437" y="388747"/>
                                </a:cubicBezTo>
                                <a:cubicBezTo>
                                  <a:pt x="548945" y="388620"/>
                                  <a:pt x="549453" y="388620"/>
                                  <a:pt x="549961" y="388620"/>
                                </a:cubicBezTo>
                                <a:cubicBezTo>
                                  <a:pt x="550342" y="388620"/>
                                  <a:pt x="550850" y="388620"/>
                                  <a:pt x="551358" y="388493"/>
                                </a:cubicBezTo>
                                <a:cubicBezTo>
                                  <a:pt x="551866" y="388493"/>
                                  <a:pt x="552374" y="388493"/>
                                  <a:pt x="552882" y="388493"/>
                                </a:cubicBezTo>
                                <a:cubicBezTo>
                                  <a:pt x="553263" y="388366"/>
                                  <a:pt x="553771" y="388366"/>
                                  <a:pt x="554279" y="388366"/>
                                </a:cubicBezTo>
                                <a:cubicBezTo>
                                  <a:pt x="554787" y="388239"/>
                                  <a:pt x="555295" y="388239"/>
                                  <a:pt x="555803" y="388239"/>
                                </a:cubicBezTo>
                                <a:cubicBezTo>
                                  <a:pt x="556184" y="388239"/>
                                  <a:pt x="556692" y="388112"/>
                                  <a:pt x="557200" y="388112"/>
                                </a:cubicBezTo>
                                <a:cubicBezTo>
                                  <a:pt x="557708" y="388112"/>
                                  <a:pt x="558216" y="387985"/>
                                  <a:pt x="558724" y="387985"/>
                                </a:cubicBezTo>
                                <a:cubicBezTo>
                                  <a:pt x="559105" y="387858"/>
                                  <a:pt x="559613" y="387858"/>
                                  <a:pt x="560121" y="387858"/>
                                </a:cubicBezTo>
                                <a:cubicBezTo>
                                  <a:pt x="560629" y="387731"/>
                                  <a:pt x="561137" y="387731"/>
                                  <a:pt x="561645" y="387731"/>
                                </a:cubicBezTo>
                                <a:cubicBezTo>
                                  <a:pt x="562026" y="387731"/>
                                  <a:pt x="562534" y="387604"/>
                                  <a:pt x="563042" y="387604"/>
                                </a:cubicBezTo>
                                <a:cubicBezTo>
                                  <a:pt x="563550" y="387604"/>
                                  <a:pt x="564058" y="387477"/>
                                  <a:pt x="564566" y="387477"/>
                                </a:cubicBezTo>
                                <a:cubicBezTo>
                                  <a:pt x="564947" y="387477"/>
                                  <a:pt x="565455" y="387350"/>
                                  <a:pt x="565963" y="387350"/>
                                </a:cubicBezTo>
                                <a:cubicBezTo>
                                  <a:pt x="566471" y="387223"/>
                                  <a:pt x="566979" y="387223"/>
                                  <a:pt x="567360" y="387223"/>
                                </a:cubicBezTo>
                                <a:cubicBezTo>
                                  <a:pt x="567868" y="387096"/>
                                  <a:pt x="568376" y="387096"/>
                                  <a:pt x="568884" y="387096"/>
                                </a:cubicBezTo>
                                <a:cubicBezTo>
                                  <a:pt x="569392" y="386969"/>
                                  <a:pt x="569900" y="386969"/>
                                  <a:pt x="570281" y="386842"/>
                                </a:cubicBezTo>
                                <a:cubicBezTo>
                                  <a:pt x="570789" y="386842"/>
                                  <a:pt x="571297" y="386842"/>
                                  <a:pt x="571805" y="386715"/>
                                </a:cubicBezTo>
                                <a:cubicBezTo>
                                  <a:pt x="572313" y="386715"/>
                                  <a:pt x="572821" y="386588"/>
                                  <a:pt x="573202" y="386588"/>
                                </a:cubicBezTo>
                                <a:cubicBezTo>
                                  <a:pt x="573710" y="386461"/>
                                  <a:pt x="574218" y="386461"/>
                                  <a:pt x="574726" y="386461"/>
                                </a:cubicBezTo>
                                <a:cubicBezTo>
                                  <a:pt x="575234" y="386334"/>
                                  <a:pt x="575742" y="386334"/>
                                  <a:pt x="576123" y="386334"/>
                                </a:cubicBezTo>
                                <a:cubicBezTo>
                                  <a:pt x="576631" y="386207"/>
                                  <a:pt x="577139" y="386207"/>
                                  <a:pt x="577647" y="386080"/>
                                </a:cubicBezTo>
                                <a:cubicBezTo>
                                  <a:pt x="578155" y="386080"/>
                                  <a:pt x="578663" y="386080"/>
                                  <a:pt x="579044" y="386080"/>
                                </a:cubicBezTo>
                                <a:cubicBezTo>
                                  <a:pt x="579552" y="385953"/>
                                  <a:pt x="580060" y="385953"/>
                                  <a:pt x="580568" y="385953"/>
                                </a:cubicBezTo>
                                <a:cubicBezTo>
                                  <a:pt x="581076" y="385826"/>
                                  <a:pt x="581457" y="385826"/>
                                  <a:pt x="581965" y="385699"/>
                                </a:cubicBezTo>
                                <a:cubicBezTo>
                                  <a:pt x="582473" y="385699"/>
                                  <a:pt x="582981" y="385699"/>
                                  <a:pt x="583489" y="385572"/>
                                </a:cubicBezTo>
                                <a:cubicBezTo>
                                  <a:pt x="583997" y="385572"/>
                                  <a:pt x="584378" y="385445"/>
                                  <a:pt x="584886" y="385445"/>
                                </a:cubicBezTo>
                                <a:cubicBezTo>
                                  <a:pt x="585394" y="385445"/>
                                  <a:pt x="585902" y="385318"/>
                                  <a:pt x="586410" y="385318"/>
                                </a:cubicBezTo>
                                <a:cubicBezTo>
                                  <a:pt x="586918" y="385191"/>
                                  <a:pt x="587299" y="385191"/>
                                  <a:pt x="587807" y="385064"/>
                                </a:cubicBezTo>
                                <a:cubicBezTo>
                                  <a:pt x="588315" y="385064"/>
                                  <a:pt x="588823" y="384937"/>
                                  <a:pt x="589331" y="384937"/>
                                </a:cubicBezTo>
                                <a:cubicBezTo>
                                  <a:pt x="589839" y="384810"/>
                                  <a:pt x="590220" y="384810"/>
                                  <a:pt x="590728" y="384683"/>
                                </a:cubicBezTo>
                                <a:cubicBezTo>
                                  <a:pt x="591236" y="384556"/>
                                  <a:pt x="591744" y="384556"/>
                                  <a:pt x="592252" y="384429"/>
                                </a:cubicBezTo>
                                <a:cubicBezTo>
                                  <a:pt x="592760" y="384429"/>
                                  <a:pt x="593141" y="384302"/>
                                  <a:pt x="593649" y="384302"/>
                                </a:cubicBezTo>
                                <a:cubicBezTo>
                                  <a:pt x="594157" y="384175"/>
                                  <a:pt x="594665" y="384048"/>
                                  <a:pt x="595173" y="384048"/>
                                </a:cubicBezTo>
                                <a:cubicBezTo>
                                  <a:pt x="595681" y="383921"/>
                                  <a:pt x="596062" y="383921"/>
                                  <a:pt x="596570" y="383794"/>
                                </a:cubicBezTo>
                                <a:cubicBezTo>
                                  <a:pt x="597078" y="383794"/>
                                  <a:pt x="597586" y="383667"/>
                                  <a:pt x="598094" y="383540"/>
                                </a:cubicBezTo>
                                <a:cubicBezTo>
                                  <a:pt x="598602" y="383540"/>
                                  <a:pt x="598983" y="383413"/>
                                  <a:pt x="599491" y="383413"/>
                                </a:cubicBezTo>
                                <a:cubicBezTo>
                                  <a:pt x="599999" y="383286"/>
                                  <a:pt x="600507" y="383159"/>
                                  <a:pt x="601015" y="383159"/>
                                </a:cubicBezTo>
                                <a:cubicBezTo>
                                  <a:pt x="601396" y="383032"/>
                                  <a:pt x="601904" y="382905"/>
                                  <a:pt x="602412" y="382905"/>
                                </a:cubicBezTo>
                                <a:cubicBezTo>
                                  <a:pt x="602920" y="382778"/>
                                  <a:pt x="603428" y="382778"/>
                                  <a:pt x="603936" y="382651"/>
                                </a:cubicBezTo>
                                <a:cubicBezTo>
                                  <a:pt x="604317" y="382524"/>
                                  <a:pt x="604825" y="382524"/>
                                  <a:pt x="605333" y="382397"/>
                                </a:cubicBezTo>
                                <a:cubicBezTo>
                                  <a:pt x="605841" y="382397"/>
                                  <a:pt x="606349" y="382270"/>
                                  <a:pt x="606857" y="382270"/>
                                </a:cubicBezTo>
                                <a:cubicBezTo>
                                  <a:pt x="607238" y="382143"/>
                                  <a:pt x="607746" y="382143"/>
                                  <a:pt x="608254" y="382016"/>
                                </a:cubicBezTo>
                                <a:cubicBezTo>
                                  <a:pt x="608762" y="382016"/>
                                  <a:pt x="609270" y="381889"/>
                                  <a:pt x="609778" y="381762"/>
                                </a:cubicBezTo>
                                <a:cubicBezTo>
                                  <a:pt x="610159" y="381762"/>
                                  <a:pt x="610667" y="381635"/>
                                  <a:pt x="611175" y="381635"/>
                                </a:cubicBezTo>
                                <a:cubicBezTo>
                                  <a:pt x="611683" y="381508"/>
                                  <a:pt x="612191" y="381508"/>
                                  <a:pt x="612699" y="381381"/>
                                </a:cubicBezTo>
                                <a:cubicBezTo>
                                  <a:pt x="613080" y="381381"/>
                                  <a:pt x="613588" y="381254"/>
                                  <a:pt x="614096" y="381254"/>
                                </a:cubicBezTo>
                                <a:cubicBezTo>
                                  <a:pt x="614604" y="381127"/>
                                  <a:pt x="615112" y="381000"/>
                                  <a:pt x="615620" y="381000"/>
                                </a:cubicBezTo>
                                <a:cubicBezTo>
                                  <a:pt x="616001" y="380873"/>
                                  <a:pt x="616509" y="380746"/>
                                  <a:pt x="617017" y="380746"/>
                                </a:cubicBezTo>
                                <a:cubicBezTo>
                                  <a:pt x="617525" y="380619"/>
                                  <a:pt x="618033" y="380492"/>
                                  <a:pt x="618414" y="380492"/>
                                </a:cubicBezTo>
                                <a:cubicBezTo>
                                  <a:pt x="618922" y="380365"/>
                                  <a:pt x="619430" y="380238"/>
                                  <a:pt x="619938" y="380238"/>
                                </a:cubicBezTo>
                                <a:cubicBezTo>
                                  <a:pt x="620446" y="380111"/>
                                  <a:pt x="620954" y="380111"/>
                                  <a:pt x="621335" y="379984"/>
                                </a:cubicBezTo>
                                <a:cubicBezTo>
                                  <a:pt x="621843" y="379857"/>
                                  <a:pt x="622351" y="379857"/>
                                  <a:pt x="622859" y="379730"/>
                                </a:cubicBezTo>
                                <a:cubicBezTo>
                                  <a:pt x="623367" y="379603"/>
                                  <a:pt x="623875" y="379603"/>
                                  <a:pt x="624256" y="379476"/>
                                </a:cubicBezTo>
                                <a:cubicBezTo>
                                  <a:pt x="624764" y="379476"/>
                                  <a:pt x="625272" y="379349"/>
                                  <a:pt x="625780" y="379222"/>
                                </a:cubicBezTo>
                                <a:cubicBezTo>
                                  <a:pt x="626288" y="379095"/>
                                  <a:pt x="626796" y="379095"/>
                                  <a:pt x="627177" y="378968"/>
                                </a:cubicBezTo>
                                <a:cubicBezTo>
                                  <a:pt x="627685" y="378968"/>
                                  <a:pt x="628193" y="378841"/>
                                  <a:pt x="628701" y="378714"/>
                                </a:cubicBezTo>
                                <a:cubicBezTo>
                                  <a:pt x="629209" y="378587"/>
                                  <a:pt x="629717" y="378587"/>
                                  <a:pt x="630098" y="378460"/>
                                </a:cubicBezTo>
                                <a:cubicBezTo>
                                  <a:pt x="630606" y="378333"/>
                                  <a:pt x="631114" y="378206"/>
                                  <a:pt x="631622" y="378206"/>
                                </a:cubicBezTo>
                                <a:cubicBezTo>
                                  <a:pt x="632130" y="378079"/>
                                  <a:pt x="632511" y="377952"/>
                                  <a:pt x="633019" y="377825"/>
                                </a:cubicBezTo>
                                <a:cubicBezTo>
                                  <a:pt x="633527" y="377698"/>
                                  <a:pt x="634035" y="377698"/>
                                  <a:pt x="634543" y="377571"/>
                                </a:cubicBezTo>
                                <a:cubicBezTo>
                                  <a:pt x="635051" y="377444"/>
                                  <a:pt x="635432" y="377317"/>
                                  <a:pt x="635940" y="377317"/>
                                </a:cubicBezTo>
                                <a:cubicBezTo>
                                  <a:pt x="636448" y="377190"/>
                                  <a:pt x="636956" y="377063"/>
                                  <a:pt x="637464" y="376936"/>
                                </a:cubicBezTo>
                                <a:cubicBezTo>
                                  <a:pt x="637972" y="376936"/>
                                  <a:pt x="638353" y="376809"/>
                                  <a:pt x="638861" y="376682"/>
                                </a:cubicBezTo>
                                <a:cubicBezTo>
                                  <a:pt x="639369" y="376555"/>
                                  <a:pt x="639877" y="376555"/>
                                  <a:pt x="640385" y="376428"/>
                                </a:cubicBezTo>
                                <a:cubicBezTo>
                                  <a:pt x="640893" y="376301"/>
                                  <a:pt x="641274" y="376174"/>
                                  <a:pt x="641782" y="376174"/>
                                </a:cubicBezTo>
                                <a:cubicBezTo>
                                  <a:pt x="642290" y="376047"/>
                                  <a:pt x="642798" y="375920"/>
                                  <a:pt x="643306" y="375793"/>
                                </a:cubicBezTo>
                                <a:cubicBezTo>
                                  <a:pt x="643814" y="375793"/>
                                  <a:pt x="644195" y="375666"/>
                                  <a:pt x="644703" y="375539"/>
                                </a:cubicBezTo>
                                <a:cubicBezTo>
                                  <a:pt x="645211" y="375539"/>
                                  <a:pt x="645719" y="375412"/>
                                  <a:pt x="646227" y="375285"/>
                                </a:cubicBezTo>
                                <a:cubicBezTo>
                                  <a:pt x="646735" y="375158"/>
                                  <a:pt x="647116" y="375031"/>
                                  <a:pt x="647624" y="375031"/>
                                </a:cubicBezTo>
                                <a:cubicBezTo>
                                  <a:pt x="648132" y="374904"/>
                                  <a:pt x="648640" y="374777"/>
                                  <a:pt x="649148" y="374650"/>
                                </a:cubicBezTo>
                                <a:cubicBezTo>
                                  <a:pt x="649529" y="374523"/>
                                  <a:pt x="650037" y="374523"/>
                                  <a:pt x="650545" y="374396"/>
                                </a:cubicBezTo>
                                <a:cubicBezTo>
                                  <a:pt x="651053" y="374269"/>
                                  <a:pt x="651561" y="374142"/>
                                  <a:pt x="652069" y="374142"/>
                                </a:cubicBezTo>
                                <a:cubicBezTo>
                                  <a:pt x="652450" y="374015"/>
                                  <a:pt x="652958" y="373888"/>
                                  <a:pt x="653466" y="373761"/>
                                </a:cubicBezTo>
                                <a:cubicBezTo>
                                  <a:pt x="653974" y="373634"/>
                                  <a:pt x="654482" y="373507"/>
                                  <a:pt x="654990" y="373380"/>
                                </a:cubicBezTo>
                                <a:cubicBezTo>
                                  <a:pt x="655371" y="373253"/>
                                  <a:pt x="655879" y="373253"/>
                                  <a:pt x="656387" y="373126"/>
                                </a:cubicBezTo>
                                <a:cubicBezTo>
                                  <a:pt x="656895" y="372999"/>
                                  <a:pt x="657403" y="372872"/>
                                  <a:pt x="657911" y="372745"/>
                                </a:cubicBezTo>
                                <a:cubicBezTo>
                                  <a:pt x="658292" y="372618"/>
                                  <a:pt x="658800" y="372491"/>
                                  <a:pt x="659308" y="372364"/>
                                </a:cubicBezTo>
                                <a:cubicBezTo>
                                  <a:pt x="659816" y="372237"/>
                                  <a:pt x="660324" y="372237"/>
                                  <a:pt x="660832" y="372110"/>
                                </a:cubicBezTo>
                                <a:cubicBezTo>
                                  <a:pt x="661213" y="371983"/>
                                  <a:pt x="661721" y="371856"/>
                                  <a:pt x="662229" y="371729"/>
                                </a:cubicBezTo>
                                <a:cubicBezTo>
                                  <a:pt x="662737" y="371602"/>
                                  <a:pt x="663245" y="371475"/>
                                  <a:pt x="663753" y="371348"/>
                                </a:cubicBezTo>
                                <a:cubicBezTo>
                                  <a:pt x="664134" y="371221"/>
                                  <a:pt x="664642" y="371094"/>
                                  <a:pt x="665150" y="370967"/>
                                </a:cubicBezTo>
                                <a:cubicBezTo>
                                  <a:pt x="665658" y="370967"/>
                                  <a:pt x="666166" y="370840"/>
                                  <a:pt x="666547" y="370713"/>
                                </a:cubicBezTo>
                                <a:cubicBezTo>
                                  <a:pt x="667055" y="370586"/>
                                  <a:pt x="667563" y="370459"/>
                                  <a:pt x="668071" y="370332"/>
                                </a:cubicBezTo>
                                <a:cubicBezTo>
                                  <a:pt x="668579" y="370205"/>
                                  <a:pt x="669087" y="370078"/>
                                  <a:pt x="669468" y="369951"/>
                                </a:cubicBezTo>
                                <a:cubicBezTo>
                                  <a:pt x="669976" y="369824"/>
                                  <a:pt x="670484" y="369697"/>
                                  <a:pt x="670992" y="369570"/>
                                </a:cubicBezTo>
                                <a:cubicBezTo>
                                  <a:pt x="671500" y="369443"/>
                                  <a:pt x="672008" y="369316"/>
                                  <a:pt x="672389" y="369316"/>
                                </a:cubicBezTo>
                                <a:cubicBezTo>
                                  <a:pt x="672897" y="369189"/>
                                  <a:pt x="673405" y="369062"/>
                                  <a:pt x="673913" y="368935"/>
                                </a:cubicBezTo>
                                <a:cubicBezTo>
                                  <a:pt x="674421" y="368808"/>
                                  <a:pt x="674929" y="368681"/>
                                  <a:pt x="675310" y="368554"/>
                                </a:cubicBezTo>
                                <a:cubicBezTo>
                                  <a:pt x="675818" y="368427"/>
                                  <a:pt x="676326" y="368300"/>
                                  <a:pt x="676834" y="368173"/>
                                </a:cubicBezTo>
                                <a:cubicBezTo>
                                  <a:pt x="677342" y="368173"/>
                                  <a:pt x="677850" y="368046"/>
                                  <a:pt x="678231" y="367919"/>
                                </a:cubicBezTo>
                                <a:cubicBezTo>
                                  <a:pt x="678739" y="367792"/>
                                  <a:pt x="679247" y="367665"/>
                                  <a:pt x="679755" y="367538"/>
                                </a:cubicBezTo>
                                <a:cubicBezTo>
                                  <a:pt x="680263" y="367411"/>
                                  <a:pt x="680771" y="367284"/>
                                  <a:pt x="681152" y="367157"/>
                                </a:cubicBezTo>
                                <a:cubicBezTo>
                                  <a:pt x="681660" y="367157"/>
                                  <a:pt x="682168" y="367030"/>
                                  <a:pt x="682676" y="366903"/>
                                </a:cubicBezTo>
                                <a:cubicBezTo>
                                  <a:pt x="683184" y="366776"/>
                                  <a:pt x="683565" y="366649"/>
                                  <a:pt x="684073" y="366522"/>
                                </a:cubicBezTo>
                                <a:cubicBezTo>
                                  <a:pt x="684581" y="366395"/>
                                  <a:pt x="685089" y="366268"/>
                                  <a:pt x="685597" y="366141"/>
                                </a:cubicBezTo>
                                <a:cubicBezTo>
                                  <a:pt x="686105" y="366014"/>
                                  <a:pt x="686486" y="365887"/>
                                  <a:pt x="686994" y="365760"/>
                                </a:cubicBezTo>
                                <a:cubicBezTo>
                                  <a:pt x="687502" y="365633"/>
                                  <a:pt x="688010" y="365506"/>
                                  <a:pt x="688518" y="365506"/>
                                </a:cubicBezTo>
                                <a:cubicBezTo>
                                  <a:pt x="689026" y="365379"/>
                                  <a:pt x="689407" y="365252"/>
                                  <a:pt x="689915" y="365125"/>
                                </a:cubicBezTo>
                                <a:cubicBezTo>
                                  <a:pt x="690423" y="364998"/>
                                  <a:pt x="690931" y="364871"/>
                                  <a:pt x="691439" y="364744"/>
                                </a:cubicBezTo>
                                <a:cubicBezTo>
                                  <a:pt x="691947" y="364617"/>
                                  <a:pt x="692328" y="364490"/>
                                  <a:pt x="692836" y="364363"/>
                                </a:cubicBezTo>
                                <a:cubicBezTo>
                                  <a:pt x="693344" y="364236"/>
                                  <a:pt x="693852" y="364109"/>
                                  <a:pt x="694360" y="363982"/>
                                </a:cubicBezTo>
                                <a:cubicBezTo>
                                  <a:pt x="694868" y="363855"/>
                                  <a:pt x="695249" y="363728"/>
                                  <a:pt x="695757" y="363601"/>
                                </a:cubicBezTo>
                                <a:cubicBezTo>
                                  <a:pt x="696265" y="363474"/>
                                  <a:pt x="696773" y="363347"/>
                                  <a:pt x="697281" y="363347"/>
                                </a:cubicBezTo>
                                <a:cubicBezTo>
                                  <a:pt x="697789" y="363220"/>
                                  <a:pt x="698170" y="363093"/>
                                  <a:pt x="698678" y="362966"/>
                                </a:cubicBezTo>
                                <a:cubicBezTo>
                                  <a:pt x="699186" y="362839"/>
                                  <a:pt x="699694" y="362712"/>
                                  <a:pt x="700202" y="362585"/>
                                </a:cubicBezTo>
                                <a:cubicBezTo>
                                  <a:pt x="700583" y="362458"/>
                                  <a:pt x="701091" y="362331"/>
                                  <a:pt x="701599" y="362204"/>
                                </a:cubicBezTo>
                                <a:cubicBezTo>
                                  <a:pt x="702107" y="362077"/>
                                  <a:pt x="702615" y="361950"/>
                                  <a:pt x="703123" y="361823"/>
                                </a:cubicBezTo>
                                <a:cubicBezTo>
                                  <a:pt x="703504" y="361696"/>
                                  <a:pt x="704012" y="361569"/>
                                  <a:pt x="704520" y="361442"/>
                                </a:cubicBezTo>
                                <a:cubicBezTo>
                                  <a:pt x="705028" y="361315"/>
                                  <a:pt x="705536" y="361188"/>
                                  <a:pt x="706044" y="361188"/>
                                </a:cubicBezTo>
                                <a:cubicBezTo>
                                  <a:pt x="706425" y="361061"/>
                                  <a:pt x="706933" y="360934"/>
                                  <a:pt x="707441" y="360807"/>
                                </a:cubicBezTo>
                                <a:cubicBezTo>
                                  <a:pt x="707949" y="360680"/>
                                  <a:pt x="708457" y="360553"/>
                                  <a:pt x="708965" y="360426"/>
                                </a:cubicBezTo>
                                <a:cubicBezTo>
                                  <a:pt x="709346" y="360299"/>
                                  <a:pt x="709854" y="360172"/>
                                  <a:pt x="710362" y="360045"/>
                                </a:cubicBezTo>
                                <a:cubicBezTo>
                                  <a:pt x="710870" y="359918"/>
                                  <a:pt x="711378" y="359791"/>
                                  <a:pt x="711886" y="359664"/>
                                </a:cubicBezTo>
                                <a:cubicBezTo>
                                  <a:pt x="712267" y="359537"/>
                                  <a:pt x="712775" y="359537"/>
                                  <a:pt x="713283" y="359410"/>
                                </a:cubicBezTo>
                                <a:cubicBezTo>
                                  <a:pt x="713791" y="359283"/>
                                  <a:pt x="714299" y="359156"/>
                                  <a:pt x="714807" y="359029"/>
                                </a:cubicBezTo>
                                <a:cubicBezTo>
                                  <a:pt x="715188" y="358902"/>
                                  <a:pt x="715696" y="358775"/>
                                  <a:pt x="716204" y="358648"/>
                                </a:cubicBezTo>
                                <a:cubicBezTo>
                                  <a:pt x="716712" y="358521"/>
                                  <a:pt x="717220" y="358394"/>
                                  <a:pt x="717601" y="358267"/>
                                </a:cubicBezTo>
                                <a:cubicBezTo>
                                  <a:pt x="718109" y="358140"/>
                                  <a:pt x="718617" y="358013"/>
                                  <a:pt x="719125" y="357886"/>
                                </a:cubicBezTo>
                                <a:cubicBezTo>
                                  <a:pt x="719633" y="357759"/>
                                  <a:pt x="720141" y="357632"/>
                                  <a:pt x="720522" y="357505"/>
                                </a:cubicBezTo>
                                <a:cubicBezTo>
                                  <a:pt x="721030" y="357378"/>
                                  <a:pt x="721538" y="357378"/>
                                  <a:pt x="722046" y="357251"/>
                                </a:cubicBezTo>
                                <a:cubicBezTo>
                                  <a:pt x="722554" y="357124"/>
                                  <a:pt x="723062" y="356997"/>
                                  <a:pt x="723443" y="356870"/>
                                </a:cubicBezTo>
                                <a:cubicBezTo>
                                  <a:pt x="723951" y="356743"/>
                                  <a:pt x="724459" y="356616"/>
                                  <a:pt x="724967" y="356489"/>
                                </a:cubicBezTo>
                                <a:cubicBezTo>
                                  <a:pt x="725475" y="356362"/>
                                  <a:pt x="725983" y="356235"/>
                                  <a:pt x="726364" y="356108"/>
                                </a:cubicBezTo>
                                <a:cubicBezTo>
                                  <a:pt x="726872" y="355981"/>
                                  <a:pt x="727380" y="355981"/>
                                  <a:pt x="727888" y="355854"/>
                                </a:cubicBezTo>
                                <a:cubicBezTo>
                                  <a:pt x="728396" y="355727"/>
                                  <a:pt x="728904" y="355600"/>
                                  <a:pt x="729285" y="355473"/>
                                </a:cubicBezTo>
                                <a:cubicBezTo>
                                  <a:pt x="729793" y="355346"/>
                                  <a:pt x="730301" y="355219"/>
                                  <a:pt x="730809" y="355219"/>
                                </a:cubicBezTo>
                                <a:cubicBezTo>
                                  <a:pt x="731317" y="355092"/>
                                  <a:pt x="731825" y="354965"/>
                                  <a:pt x="732206" y="354838"/>
                                </a:cubicBezTo>
                                <a:cubicBezTo>
                                  <a:pt x="732714" y="354711"/>
                                  <a:pt x="733222" y="354584"/>
                                  <a:pt x="733730" y="354584"/>
                                </a:cubicBezTo>
                                <a:cubicBezTo>
                                  <a:pt x="734238" y="354457"/>
                                  <a:pt x="734619" y="354330"/>
                                  <a:pt x="735127" y="354203"/>
                                </a:cubicBezTo>
                                <a:cubicBezTo>
                                  <a:pt x="735635" y="354076"/>
                                  <a:pt x="736143" y="353949"/>
                                  <a:pt x="736651" y="353822"/>
                                </a:cubicBezTo>
                                <a:cubicBezTo>
                                  <a:pt x="737159" y="353695"/>
                                  <a:pt x="737540" y="353695"/>
                                  <a:pt x="738048" y="353568"/>
                                </a:cubicBezTo>
                                <a:cubicBezTo>
                                  <a:pt x="738556" y="353441"/>
                                  <a:pt x="739064" y="353314"/>
                                  <a:pt x="739572" y="353187"/>
                                </a:cubicBezTo>
                                <a:cubicBezTo>
                                  <a:pt x="740080" y="353060"/>
                                  <a:pt x="740461" y="352933"/>
                                  <a:pt x="740969" y="352933"/>
                                </a:cubicBezTo>
                                <a:cubicBezTo>
                                  <a:pt x="741477" y="352806"/>
                                  <a:pt x="741985" y="352679"/>
                                  <a:pt x="742493" y="352552"/>
                                </a:cubicBezTo>
                                <a:cubicBezTo>
                                  <a:pt x="743001" y="352425"/>
                                  <a:pt x="743382" y="352298"/>
                                  <a:pt x="743890" y="352171"/>
                                </a:cubicBezTo>
                                <a:cubicBezTo>
                                  <a:pt x="744398" y="352044"/>
                                  <a:pt x="744906" y="351917"/>
                                  <a:pt x="745414" y="351917"/>
                                </a:cubicBezTo>
                                <a:cubicBezTo>
                                  <a:pt x="745922" y="351790"/>
                                  <a:pt x="746303" y="351663"/>
                                  <a:pt x="746811" y="351536"/>
                                </a:cubicBezTo>
                                <a:cubicBezTo>
                                  <a:pt x="747319" y="351409"/>
                                  <a:pt x="747827" y="351282"/>
                                  <a:pt x="748335" y="351155"/>
                                </a:cubicBezTo>
                                <a:cubicBezTo>
                                  <a:pt x="748843" y="351028"/>
                                  <a:pt x="749224" y="350901"/>
                                  <a:pt x="749732" y="350901"/>
                                </a:cubicBezTo>
                                <a:cubicBezTo>
                                  <a:pt x="750240" y="350774"/>
                                  <a:pt x="750748" y="350647"/>
                                  <a:pt x="751256" y="350520"/>
                                </a:cubicBezTo>
                                <a:cubicBezTo>
                                  <a:pt x="751637" y="350393"/>
                                  <a:pt x="752145" y="350266"/>
                                  <a:pt x="752653" y="350139"/>
                                </a:cubicBezTo>
                                <a:cubicBezTo>
                                  <a:pt x="753161" y="350012"/>
                                  <a:pt x="753669" y="350012"/>
                                  <a:pt x="754177" y="349885"/>
                                </a:cubicBezTo>
                                <a:cubicBezTo>
                                  <a:pt x="754558" y="349758"/>
                                  <a:pt x="755066" y="349631"/>
                                  <a:pt x="755574" y="349504"/>
                                </a:cubicBezTo>
                                <a:cubicBezTo>
                                  <a:pt x="756082" y="349377"/>
                                  <a:pt x="756590" y="349377"/>
                                  <a:pt x="757098" y="349250"/>
                                </a:cubicBezTo>
                                <a:cubicBezTo>
                                  <a:pt x="757479" y="349123"/>
                                  <a:pt x="757987" y="348996"/>
                                  <a:pt x="758495" y="348869"/>
                                </a:cubicBezTo>
                                <a:cubicBezTo>
                                  <a:pt x="759003" y="348869"/>
                                  <a:pt x="759511" y="348742"/>
                                  <a:pt x="760019" y="348615"/>
                                </a:cubicBezTo>
                                <a:cubicBezTo>
                                  <a:pt x="760400" y="348488"/>
                                  <a:pt x="760908" y="348361"/>
                                  <a:pt x="761416" y="348234"/>
                                </a:cubicBezTo>
                                <a:cubicBezTo>
                                  <a:pt x="761924" y="348234"/>
                                  <a:pt x="762432" y="348107"/>
                                  <a:pt x="762940" y="347980"/>
                                </a:cubicBezTo>
                                <a:cubicBezTo>
                                  <a:pt x="763321" y="347853"/>
                                  <a:pt x="763829" y="347726"/>
                                  <a:pt x="764337" y="347599"/>
                                </a:cubicBezTo>
                                <a:cubicBezTo>
                                  <a:pt x="764845" y="347599"/>
                                  <a:pt x="765353" y="347472"/>
                                  <a:pt x="765861" y="347345"/>
                                </a:cubicBezTo>
                                <a:cubicBezTo>
                                  <a:pt x="766242" y="347218"/>
                                  <a:pt x="766750" y="347091"/>
                                  <a:pt x="767258" y="347091"/>
                                </a:cubicBezTo>
                                <a:cubicBezTo>
                                  <a:pt x="767766" y="346964"/>
                                  <a:pt x="768274" y="346837"/>
                                  <a:pt x="768655" y="346710"/>
                                </a:cubicBezTo>
                                <a:cubicBezTo>
                                  <a:pt x="769163" y="346583"/>
                                  <a:pt x="769671" y="346456"/>
                                  <a:pt x="770179" y="346456"/>
                                </a:cubicBezTo>
                                <a:cubicBezTo>
                                  <a:pt x="770687" y="346329"/>
                                  <a:pt x="771195" y="346202"/>
                                  <a:pt x="771576" y="346075"/>
                                </a:cubicBezTo>
                                <a:cubicBezTo>
                                  <a:pt x="772084" y="345948"/>
                                  <a:pt x="772592" y="345821"/>
                                  <a:pt x="773100" y="345821"/>
                                </a:cubicBezTo>
                                <a:cubicBezTo>
                                  <a:pt x="773608" y="345694"/>
                                  <a:pt x="774116" y="345567"/>
                                  <a:pt x="774497" y="345440"/>
                                </a:cubicBezTo>
                                <a:cubicBezTo>
                                  <a:pt x="775005" y="345313"/>
                                  <a:pt x="775513" y="345186"/>
                                  <a:pt x="776021" y="345186"/>
                                </a:cubicBezTo>
                                <a:cubicBezTo>
                                  <a:pt x="776529" y="345059"/>
                                  <a:pt x="777037" y="344932"/>
                                  <a:pt x="777418" y="344932"/>
                                </a:cubicBezTo>
                                <a:cubicBezTo>
                                  <a:pt x="777926" y="344805"/>
                                  <a:pt x="778434" y="344678"/>
                                  <a:pt x="778942" y="344551"/>
                                </a:cubicBezTo>
                                <a:cubicBezTo>
                                  <a:pt x="779450" y="344424"/>
                                  <a:pt x="779958" y="344424"/>
                                  <a:pt x="780339" y="344297"/>
                                </a:cubicBezTo>
                                <a:cubicBezTo>
                                  <a:pt x="780847" y="344170"/>
                                  <a:pt x="781355" y="344043"/>
                                  <a:pt x="781863" y="343916"/>
                                </a:cubicBezTo>
                                <a:cubicBezTo>
                                  <a:pt x="782371" y="343916"/>
                                  <a:pt x="782879" y="343789"/>
                                  <a:pt x="783260" y="343662"/>
                                </a:cubicBezTo>
                                <a:cubicBezTo>
                                  <a:pt x="783768" y="343662"/>
                                  <a:pt x="784276" y="343535"/>
                                  <a:pt x="784784" y="343408"/>
                                </a:cubicBezTo>
                                <a:cubicBezTo>
                                  <a:pt x="785292" y="343281"/>
                                  <a:pt x="785673" y="343281"/>
                                  <a:pt x="786181" y="343154"/>
                                </a:cubicBezTo>
                                <a:cubicBezTo>
                                  <a:pt x="786689" y="343027"/>
                                  <a:pt x="787197" y="342900"/>
                                  <a:pt x="787705" y="342773"/>
                                </a:cubicBezTo>
                                <a:cubicBezTo>
                                  <a:pt x="788213" y="342773"/>
                                  <a:pt x="788594" y="342646"/>
                                  <a:pt x="789102" y="342519"/>
                                </a:cubicBezTo>
                                <a:cubicBezTo>
                                  <a:pt x="789610" y="342392"/>
                                  <a:pt x="790118" y="342392"/>
                                  <a:pt x="790626" y="342265"/>
                                </a:cubicBezTo>
                                <a:cubicBezTo>
                                  <a:pt x="791134" y="342138"/>
                                  <a:pt x="791515" y="342011"/>
                                  <a:pt x="792023" y="342011"/>
                                </a:cubicBezTo>
                                <a:cubicBezTo>
                                  <a:pt x="792531" y="341884"/>
                                  <a:pt x="793039" y="341757"/>
                                  <a:pt x="793547" y="341630"/>
                                </a:cubicBezTo>
                                <a:cubicBezTo>
                                  <a:pt x="794055" y="341503"/>
                                  <a:pt x="794436" y="341376"/>
                                  <a:pt x="794944" y="341376"/>
                                </a:cubicBezTo>
                                <a:cubicBezTo>
                                  <a:pt x="795452" y="341249"/>
                                  <a:pt x="795960" y="341122"/>
                                  <a:pt x="796468" y="341122"/>
                                </a:cubicBezTo>
                                <a:cubicBezTo>
                                  <a:pt x="796976" y="340995"/>
                                  <a:pt x="797357" y="340868"/>
                                  <a:pt x="797865" y="340741"/>
                                </a:cubicBezTo>
                                <a:cubicBezTo>
                                  <a:pt x="798373" y="340614"/>
                                  <a:pt x="798881" y="340614"/>
                                  <a:pt x="799389" y="340487"/>
                                </a:cubicBezTo>
                                <a:cubicBezTo>
                                  <a:pt x="799897" y="340360"/>
                                  <a:pt x="800278" y="340233"/>
                                  <a:pt x="800786" y="340233"/>
                                </a:cubicBezTo>
                                <a:cubicBezTo>
                                  <a:pt x="801294" y="340106"/>
                                  <a:pt x="801802" y="339979"/>
                                  <a:pt x="802310" y="339979"/>
                                </a:cubicBezTo>
                                <a:cubicBezTo>
                                  <a:pt x="802691" y="339852"/>
                                  <a:pt x="803199" y="339725"/>
                                  <a:pt x="803707" y="339598"/>
                                </a:cubicBezTo>
                                <a:cubicBezTo>
                                  <a:pt x="804215" y="339598"/>
                                  <a:pt x="804723" y="339471"/>
                                  <a:pt x="805231" y="339471"/>
                                </a:cubicBezTo>
                                <a:cubicBezTo>
                                  <a:pt x="805612" y="339344"/>
                                  <a:pt x="806120" y="339217"/>
                                  <a:pt x="806628" y="339090"/>
                                </a:cubicBezTo>
                                <a:cubicBezTo>
                                  <a:pt x="807136" y="339090"/>
                                  <a:pt x="807644" y="338963"/>
                                  <a:pt x="808152" y="338836"/>
                                </a:cubicBezTo>
                                <a:cubicBezTo>
                                  <a:pt x="808533" y="338836"/>
                                  <a:pt x="809041" y="338709"/>
                                  <a:pt x="809549" y="338582"/>
                                </a:cubicBezTo>
                                <a:cubicBezTo>
                                  <a:pt x="810057" y="338582"/>
                                  <a:pt x="810565" y="338455"/>
                                  <a:pt x="811073" y="338328"/>
                                </a:cubicBezTo>
                                <a:cubicBezTo>
                                  <a:pt x="811454" y="338201"/>
                                  <a:pt x="811962" y="338201"/>
                                  <a:pt x="812470" y="338074"/>
                                </a:cubicBezTo>
                                <a:cubicBezTo>
                                  <a:pt x="812978" y="337947"/>
                                  <a:pt x="813486" y="337947"/>
                                  <a:pt x="813994" y="337820"/>
                                </a:cubicBezTo>
                                <a:cubicBezTo>
                                  <a:pt x="814375" y="337693"/>
                                  <a:pt x="814883" y="337693"/>
                                  <a:pt x="815391" y="337566"/>
                                </a:cubicBezTo>
                                <a:cubicBezTo>
                                  <a:pt x="815899" y="337439"/>
                                  <a:pt x="816407" y="337439"/>
                                  <a:pt x="816915" y="337312"/>
                                </a:cubicBezTo>
                                <a:cubicBezTo>
                                  <a:pt x="817296" y="337185"/>
                                  <a:pt x="817804" y="337058"/>
                                  <a:pt x="818312" y="337058"/>
                                </a:cubicBezTo>
                                <a:cubicBezTo>
                                  <a:pt x="818820" y="336931"/>
                                  <a:pt x="819328" y="336804"/>
                                  <a:pt x="819709" y="336804"/>
                                </a:cubicBezTo>
                                <a:cubicBezTo>
                                  <a:pt x="820217" y="336677"/>
                                  <a:pt x="820725" y="336677"/>
                                  <a:pt x="821233" y="336550"/>
                                </a:cubicBezTo>
                                <a:cubicBezTo>
                                  <a:pt x="821741" y="336423"/>
                                  <a:pt x="822249" y="336423"/>
                                  <a:pt x="822630" y="336296"/>
                                </a:cubicBezTo>
                                <a:cubicBezTo>
                                  <a:pt x="823138" y="336169"/>
                                  <a:pt x="823646" y="336169"/>
                                  <a:pt x="824154" y="336042"/>
                                </a:cubicBezTo>
                                <a:cubicBezTo>
                                  <a:pt x="824662" y="336042"/>
                                  <a:pt x="825170" y="335915"/>
                                  <a:pt x="825551" y="335915"/>
                                </a:cubicBezTo>
                                <a:cubicBezTo>
                                  <a:pt x="826059" y="335788"/>
                                  <a:pt x="826567" y="335661"/>
                                  <a:pt x="827075" y="335661"/>
                                </a:cubicBezTo>
                                <a:cubicBezTo>
                                  <a:pt x="827583" y="335534"/>
                                  <a:pt x="828091" y="335534"/>
                                  <a:pt x="828472" y="335407"/>
                                </a:cubicBezTo>
                                <a:cubicBezTo>
                                  <a:pt x="828980" y="335407"/>
                                  <a:pt x="829488" y="335280"/>
                                  <a:pt x="829996" y="335280"/>
                                </a:cubicBezTo>
                                <a:cubicBezTo>
                                  <a:pt x="830504" y="335153"/>
                                  <a:pt x="831012" y="335153"/>
                                  <a:pt x="831393" y="335026"/>
                                </a:cubicBezTo>
                                <a:cubicBezTo>
                                  <a:pt x="831901" y="335026"/>
                                  <a:pt x="832409" y="334899"/>
                                  <a:pt x="832917" y="334899"/>
                                </a:cubicBezTo>
                                <a:cubicBezTo>
                                  <a:pt x="833425" y="334772"/>
                                  <a:pt x="833806" y="334772"/>
                                  <a:pt x="834314" y="334645"/>
                                </a:cubicBezTo>
                                <a:cubicBezTo>
                                  <a:pt x="834822" y="334645"/>
                                  <a:pt x="835330" y="334518"/>
                                  <a:pt x="835838" y="334518"/>
                                </a:cubicBezTo>
                                <a:cubicBezTo>
                                  <a:pt x="836346" y="334391"/>
                                  <a:pt x="836727" y="334264"/>
                                  <a:pt x="837235" y="334264"/>
                                </a:cubicBezTo>
                                <a:cubicBezTo>
                                  <a:pt x="837743" y="334137"/>
                                  <a:pt x="838251" y="334137"/>
                                  <a:pt x="838759" y="334010"/>
                                </a:cubicBezTo>
                                <a:cubicBezTo>
                                  <a:pt x="839267" y="334010"/>
                                  <a:pt x="839648" y="333883"/>
                                  <a:pt x="840156" y="333883"/>
                                </a:cubicBezTo>
                                <a:cubicBezTo>
                                  <a:pt x="840664" y="333756"/>
                                  <a:pt x="841172" y="333756"/>
                                  <a:pt x="841680" y="333629"/>
                                </a:cubicBezTo>
                                <a:cubicBezTo>
                                  <a:pt x="842188" y="333629"/>
                                  <a:pt x="842569" y="333502"/>
                                  <a:pt x="843077" y="333502"/>
                                </a:cubicBezTo>
                                <a:cubicBezTo>
                                  <a:pt x="843585" y="333375"/>
                                  <a:pt x="844093" y="333375"/>
                                  <a:pt x="844601" y="333375"/>
                                </a:cubicBezTo>
                                <a:cubicBezTo>
                                  <a:pt x="845109" y="333248"/>
                                  <a:pt x="845490" y="333248"/>
                                  <a:pt x="845998" y="333121"/>
                                </a:cubicBezTo>
                                <a:cubicBezTo>
                                  <a:pt x="846506" y="333121"/>
                                  <a:pt x="847014" y="333121"/>
                                  <a:pt x="847522" y="332994"/>
                                </a:cubicBezTo>
                                <a:cubicBezTo>
                                  <a:pt x="848030" y="332994"/>
                                  <a:pt x="848411" y="332867"/>
                                  <a:pt x="848919" y="332867"/>
                                </a:cubicBezTo>
                                <a:cubicBezTo>
                                  <a:pt x="849427" y="332740"/>
                                  <a:pt x="849935" y="332740"/>
                                  <a:pt x="850443" y="332740"/>
                                </a:cubicBezTo>
                                <a:cubicBezTo>
                                  <a:pt x="850824" y="332613"/>
                                  <a:pt x="851332" y="332613"/>
                                  <a:pt x="851840" y="332613"/>
                                </a:cubicBezTo>
                                <a:cubicBezTo>
                                  <a:pt x="852348" y="332486"/>
                                  <a:pt x="852856" y="332486"/>
                                  <a:pt x="853364" y="332486"/>
                                </a:cubicBezTo>
                                <a:cubicBezTo>
                                  <a:pt x="853745" y="332359"/>
                                  <a:pt x="854253" y="332359"/>
                                  <a:pt x="854761" y="332359"/>
                                </a:cubicBezTo>
                                <a:cubicBezTo>
                                  <a:pt x="855269" y="332359"/>
                                  <a:pt x="855777" y="332232"/>
                                  <a:pt x="856285" y="332232"/>
                                </a:cubicBezTo>
                                <a:cubicBezTo>
                                  <a:pt x="856666" y="332232"/>
                                  <a:pt x="857174" y="332105"/>
                                  <a:pt x="857682" y="332105"/>
                                </a:cubicBezTo>
                                <a:cubicBezTo>
                                  <a:pt x="858190" y="332105"/>
                                  <a:pt x="858698" y="332105"/>
                                  <a:pt x="859206" y="331978"/>
                                </a:cubicBezTo>
                                <a:cubicBezTo>
                                  <a:pt x="859587" y="331978"/>
                                  <a:pt x="860095" y="331978"/>
                                  <a:pt x="860603" y="331851"/>
                                </a:cubicBezTo>
                                <a:cubicBezTo>
                                  <a:pt x="861111" y="331851"/>
                                  <a:pt x="861619" y="331851"/>
                                  <a:pt x="862127" y="331851"/>
                                </a:cubicBezTo>
                                <a:cubicBezTo>
                                  <a:pt x="862508" y="331851"/>
                                  <a:pt x="863016" y="331724"/>
                                  <a:pt x="863524" y="331724"/>
                                </a:cubicBezTo>
                                <a:cubicBezTo>
                                  <a:pt x="864032" y="331724"/>
                                  <a:pt x="864540" y="331724"/>
                                  <a:pt x="865048" y="331597"/>
                                </a:cubicBezTo>
                                <a:cubicBezTo>
                                  <a:pt x="865429" y="331597"/>
                                  <a:pt x="865937" y="331597"/>
                                  <a:pt x="866445" y="331470"/>
                                </a:cubicBezTo>
                                <a:cubicBezTo>
                                  <a:pt x="866953" y="331470"/>
                                  <a:pt x="867461" y="331470"/>
                                  <a:pt x="867842" y="331470"/>
                                </a:cubicBezTo>
                                <a:cubicBezTo>
                                  <a:pt x="868350" y="331470"/>
                                  <a:pt x="868858" y="331343"/>
                                  <a:pt x="869366" y="331343"/>
                                </a:cubicBezTo>
                                <a:cubicBezTo>
                                  <a:pt x="869874" y="331343"/>
                                  <a:pt x="870382" y="331216"/>
                                  <a:pt x="870763" y="331216"/>
                                </a:cubicBezTo>
                                <a:cubicBezTo>
                                  <a:pt x="871271" y="331216"/>
                                  <a:pt x="871779" y="331216"/>
                                  <a:pt x="872287" y="331216"/>
                                </a:cubicBezTo>
                                <a:cubicBezTo>
                                  <a:pt x="872795" y="331216"/>
                                  <a:pt x="873303" y="331089"/>
                                  <a:pt x="873684" y="331089"/>
                                </a:cubicBezTo>
                                <a:cubicBezTo>
                                  <a:pt x="874192" y="331089"/>
                                  <a:pt x="874700" y="331089"/>
                                  <a:pt x="875208" y="331089"/>
                                </a:cubicBezTo>
                                <a:cubicBezTo>
                                  <a:pt x="875716" y="331089"/>
                                  <a:pt x="876224" y="330962"/>
                                  <a:pt x="876605" y="330962"/>
                                </a:cubicBezTo>
                                <a:cubicBezTo>
                                  <a:pt x="877113" y="330962"/>
                                  <a:pt x="877621" y="330962"/>
                                  <a:pt x="878129" y="330962"/>
                                </a:cubicBezTo>
                                <a:cubicBezTo>
                                  <a:pt x="878637" y="330962"/>
                                  <a:pt x="879145" y="330962"/>
                                  <a:pt x="879526" y="330835"/>
                                </a:cubicBezTo>
                                <a:cubicBezTo>
                                  <a:pt x="880034" y="330835"/>
                                  <a:pt x="880542" y="330835"/>
                                  <a:pt x="881050" y="330835"/>
                                </a:cubicBezTo>
                                <a:cubicBezTo>
                                  <a:pt x="881558" y="330835"/>
                                  <a:pt x="882066" y="330835"/>
                                  <a:pt x="882447" y="330835"/>
                                </a:cubicBezTo>
                                <a:cubicBezTo>
                                  <a:pt x="882955" y="330835"/>
                                  <a:pt x="883463" y="330835"/>
                                  <a:pt x="883971" y="330708"/>
                                </a:cubicBezTo>
                                <a:cubicBezTo>
                                  <a:pt x="884479" y="330708"/>
                                  <a:pt x="884860" y="330708"/>
                                  <a:pt x="885368" y="330708"/>
                                </a:cubicBezTo>
                                <a:cubicBezTo>
                                  <a:pt x="885876" y="330708"/>
                                  <a:pt x="886384" y="330835"/>
                                  <a:pt x="886892" y="330708"/>
                                </a:cubicBezTo>
                                <a:cubicBezTo>
                                  <a:pt x="887400" y="330708"/>
                                  <a:pt x="887781" y="330708"/>
                                  <a:pt x="888289" y="330708"/>
                                </a:cubicBezTo>
                                <a:cubicBezTo>
                                  <a:pt x="888797" y="330708"/>
                                  <a:pt x="889305" y="330708"/>
                                  <a:pt x="889813" y="330708"/>
                                </a:cubicBezTo>
                                <a:cubicBezTo>
                                  <a:pt x="890321" y="330708"/>
                                  <a:pt x="890702" y="330708"/>
                                  <a:pt x="891210" y="330708"/>
                                </a:cubicBezTo>
                                <a:cubicBezTo>
                                  <a:pt x="891718" y="330708"/>
                                  <a:pt x="892226" y="330708"/>
                                  <a:pt x="892734" y="330708"/>
                                </a:cubicBezTo>
                                <a:cubicBezTo>
                                  <a:pt x="893242" y="330708"/>
                                  <a:pt x="893623" y="330708"/>
                                  <a:pt x="894131" y="330708"/>
                                </a:cubicBezTo>
                                <a:cubicBezTo>
                                  <a:pt x="894639" y="330708"/>
                                  <a:pt x="895147" y="330708"/>
                                  <a:pt x="895655" y="330708"/>
                                </a:cubicBezTo>
                                <a:cubicBezTo>
                                  <a:pt x="896163" y="330708"/>
                                  <a:pt x="896544" y="330708"/>
                                  <a:pt x="897052" y="330708"/>
                                </a:cubicBezTo>
                                <a:cubicBezTo>
                                  <a:pt x="897560" y="330708"/>
                                  <a:pt x="898068" y="330708"/>
                                  <a:pt x="898576" y="330708"/>
                                </a:cubicBezTo>
                                <a:cubicBezTo>
                                  <a:pt x="899084" y="330835"/>
                                  <a:pt x="899465" y="330708"/>
                                  <a:pt x="899973" y="330708"/>
                                </a:cubicBezTo>
                                <a:cubicBezTo>
                                  <a:pt x="900481" y="330708"/>
                                  <a:pt x="900989" y="330708"/>
                                  <a:pt x="901497" y="330708"/>
                                </a:cubicBezTo>
                                <a:cubicBezTo>
                                  <a:pt x="901878" y="330708"/>
                                  <a:pt x="902386" y="330708"/>
                                  <a:pt x="902894" y="330708"/>
                                </a:cubicBezTo>
                                <a:cubicBezTo>
                                  <a:pt x="903402" y="330835"/>
                                  <a:pt x="903910" y="330835"/>
                                  <a:pt x="904418" y="330835"/>
                                </a:cubicBezTo>
                                <a:cubicBezTo>
                                  <a:pt x="904799" y="330835"/>
                                  <a:pt x="905307" y="330835"/>
                                  <a:pt x="905815" y="330835"/>
                                </a:cubicBezTo>
                                <a:cubicBezTo>
                                  <a:pt x="906323" y="330835"/>
                                  <a:pt x="906831" y="330835"/>
                                  <a:pt x="907339" y="330835"/>
                                </a:cubicBezTo>
                                <a:cubicBezTo>
                                  <a:pt x="907720" y="330835"/>
                                  <a:pt x="908228" y="330835"/>
                                  <a:pt x="908736" y="330835"/>
                                </a:cubicBezTo>
                                <a:cubicBezTo>
                                  <a:pt x="909244" y="330962"/>
                                  <a:pt x="909752" y="330962"/>
                                  <a:pt x="910260" y="330962"/>
                                </a:cubicBezTo>
                                <a:cubicBezTo>
                                  <a:pt x="910641" y="330962"/>
                                  <a:pt x="911149" y="330962"/>
                                  <a:pt x="911657" y="330962"/>
                                </a:cubicBezTo>
                                <a:cubicBezTo>
                                  <a:pt x="912165" y="330962"/>
                                  <a:pt x="912673" y="331089"/>
                                  <a:pt x="913181" y="331089"/>
                                </a:cubicBezTo>
                                <a:cubicBezTo>
                                  <a:pt x="913562" y="331089"/>
                                  <a:pt x="914070" y="331089"/>
                                  <a:pt x="914578" y="331089"/>
                                </a:cubicBezTo>
                                <a:cubicBezTo>
                                  <a:pt x="915086" y="331089"/>
                                  <a:pt x="915594" y="331089"/>
                                  <a:pt x="916102" y="331216"/>
                                </a:cubicBezTo>
                                <a:cubicBezTo>
                                  <a:pt x="916483" y="331216"/>
                                  <a:pt x="916991" y="331216"/>
                                  <a:pt x="917499" y="331216"/>
                                </a:cubicBezTo>
                                <a:cubicBezTo>
                                  <a:pt x="918007" y="331216"/>
                                  <a:pt x="918515" y="331216"/>
                                  <a:pt x="918896" y="331343"/>
                                </a:cubicBezTo>
                                <a:cubicBezTo>
                                  <a:pt x="919404" y="331343"/>
                                  <a:pt x="919912" y="331343"/>
                                  <a:pt x="920420" y="331343"/>
                                </a:cubicBezTo>
                                <a:cubicBezTo>
                                  <a:pt x="920928" y="331343"/>
                                  <a:pt x="921436" y="331343"/>
                                  <a:pt x="921817" y="331343"/>
                                </a:cubicBezTo>
                                <a:cubicBezTo>
                                  <a:pt x="922325" y="331470"/>
                                  <a:pt x="922833" y="331470"/>
                                  <a:pt x="923341" y="331470"/>
                                </a:cubicBezTo>
                                <a:cubicBezTo>
                                  <a:pt x="923849" y="331470"/>
                                  <a:pt x="924357" y="331597"/>
                                  <a:pt x="924738" y="331597"/>
                                </a:cubicBezTo>
                                <a:cubicBezTo>
                                  <a:pt x="925246" y="331597"/>
                                  <a:pt x="925754" y="331597"/>
                                  <a:pt x="926262" y="331597"/>
                                </a:cubicBezTo>
                                <a:cubicBezTo>
                                  <a:pt x="926770" y="331597"/>
                                  <a:pt x="927278" y="331597"/>
                                  <a:pt x="927659" y="331724"/>
                                </a:cubicBezTo>
                                <a:cubicBezTo>
                                  <a:pt x="928167" y="331724"/>
                                  <a:pt x="928675" y="331724"/>
                                  <a:pt x="929183" y="331724"/>
                                </a:cubicBezTo>
                                <a:cubicBezTo>
                                  <a:pt x="929691" y="331724"/>
                                  <a:pt x="930199" y="331851"/>
                                  <a:pt x="930580" y="331851"/>
                                </a:cubicBezTo>
                                <a:cubicBezTo>
                                  <a:pt x="931088" y="331851"/>
                                  <a:pt x="931596" y="331851"/>
                                  <a:pt x="932104" y="331851"/>
                                </a:cubicBezTo>
                                <a:cubicBezTo>
                                  <a:pt x="932612" y="331978"/>
                                  <a:pt x="933120" y="331978"/>
                                  <a:pt x="933501" y="331978"/>
                                </a:cubicBezTo>
                                <a:cubicBezTo>
                                  <a:pt x="934009" y="331978"/>
                                  <a:pt x="934517" y="332105"/>
                                  <a:pt x="935025" y="332105"/>
                                </a:cubicBezTo>
                                <a:cubicBezTo>
                                  <a:pt x="935533" y="332105"/>
                                  <a:pt x="935914" y="332105"/>
                                  <a:pt x="936422" y="332105"/>
                                </a:cubicBezTo>
                                <a:cubicBezTo>
                                  <a:pt x="936930" y="332105"/>
                                  <a:pt x="937438" y="332105"/>
                                  <a:pt x="937946" y="332232"/>
                                </a:cubicBezTo>
                                <a:cubicBezTo>
                                  <a:pt x="938454" y="332232"/>
                                  <a:pt x="938835" y="332232"/>
                                  <a:pt x="939343" y="332232"/>
                                </a:cubicBezTo>
                                <a:cubicBezTo>
                                  <a:pt x="939851" y="332232"/>
                                  <a:pt x="940359" y="332232"/>
                                  <a:pt x="940867" y="332359"/>
                                </a:cubicBezTo>
                                <a:cubicBezTo>
                                  <a:pt x="941375" y="332359"/>
                                  <a:pt x="941756" y="332359"/>
                                  <a:pt x="942264" y="332359"/>
                                </a:cubicBezTo>
                                <a:cubicBezTo>
                                  <a:pt x="942772" y="332359"/>
                                  <a:pt x="943280" y="332359"/>
                                  <a:pt x="943788" y="332359"/>
                                </a:cubicBezTo>
                                <a:cubicBezTo>
                                  <a:pt x="944296" y="332359"/>
                                  <a:pt x="944677" y="332486"/>
                                  <a:pt x="945185" y="332486"/>
                                </a:cubicBezTo>
                                <a:cubicBezTo>
                                  <a:pt x="945693" y="332486"/>
                                  <a:pt x="946201" y="332486"/>
                                  <a:pt x="946709" y="332486"/>
                                </a:cubicBezTo>
                                <a:cubicBezTo>
                                  <a:pt x="947217" y="332486"/>
                                  <a:pt x="947598" y="332613"/>
                                  <a:pt x="948106" y="332613"/>
                                </a:cubicBezTo>
                                <a:cubicBezTo>
                                  <a:pt x="948614" y="332613"/>
                                  <a:pt x="949122" y="332613"/>
                                  <a:pt x="949630" y="332613"/>
                                </a:cubicBezTo>
                                <a:cubicBezTo>
                                  <a:pt x="950138" y="332613"/>
                                  <a:pt x="950519" y="332613"/>
                                  <a:pt x="951027" y="332740"/>
                                </a:cubicBezTo>
                                <a:cubicBezTo>
                                  <a:pt x="951535" y="332740"/>
                                  <a:pt x="952043" y="332740"/>
                                  <a:pt x="952551" y="332740"/>
                                </a:cubicBezTo>
                                <a:cubicBezTo>
                                  <a:pt x="952932" y="332740"/>
                                  <a:pt x="953440" y="332740"/>
                                  <a:pt x="953948" y="332867"/>
                                </a:cubicBezTo>
                                <a:cubicBezTo>
                                  <a:pt x="954456" y="332867"/>
                                  <a:pt x="954964" y="332867"/>
                                  <a:pt x="955472" y="332867"/>
                                </a:cubicBezTo>
                                <a:cubicBezTo>
                                  <a:pt x="955853" y="332867"/>
                                  <a:pt x="956361" y="332994"/>
                                  <a:pt x="956869" y="332994"/>
                                </a:cubicBezTo>
                                <a:cubicBezTo>
                                  <a:pt x="957377" y="332994"/>
                                  <a:pt x="957885" y="332994"/>
                                  <a:pt x="958393" y="333121"/>
                                </a:cubicBezTo>
                                <a:cubicBezTo>
                                  <a:pt x="958774" y="333121"/>
                                  <a:pt x="959282" y="333121"/>
                                  <a:pt x="959790" y="333121"/>
                                </a:cubicBezTo>
                                <a:cubicBezTo>
                                  <a:pt x="960298" y="333248"/>
                                  <a:pt x="960806" y="333248"/>
                                  <a:pt x="961314" y="333248"/>
                                </a:cubicBezTo>
                                <a:cubicBezTo>
                                  <a:pt x="961695" y="333375"/>
                                  <a:pt x="962203" y="333375"/>
                                  <a:pt x="962711" y="333375"/>
                                </a:cubicBezTo>
                                <a:cubicBezTo>
                                  <a:pt x="963219" y="333502"/>
                                  <a:pt x="963727" y="333502"/>
                                  <a:pt x="964235" y="333502"/>
                                </a:cubicBezTo>
                                <a:cubicBezTo>
                                  <a:pt x="964616" y="333502"/>
                                  <a:pt x="965124" y="333629"/>
                                  <a:pt x="965632" y="333629"/>
                                </a:cubicBezTo>
                                <a:cubicBezTo>
                                  <a:pt x="966140" y="333629"/>
                                  <a:pt x="966648" y="333756"/>
                                  <a:pt x="967156" y="333756"/>
                                </a:cubicBezTo>
                                <a:cubicBezTo>
                                  <a:pt x="967537" y="333756"/>
                                  <a:pt x="968045" y="333756"/>
                                  <a:pt x="968553" y="333883"/>
                                </a:cubicBezTo>
                                <a:cubicBezTo>
                                  <a:pt x="969061" y="333883"/>
                                  <a:pt x="969569" y="333883"/>
                                  <a:pt x="969950" y="334010"/>
                                </a:cubicBezTo>
                                <a:cubicBezTo>
                                  <a:pt x="970458" y="334010"/>
                                  <a:pt x="970966" y="334010"/>
                                  <a:pt x="971474" y="334137"/>
                                </a:cubicBezTo>
                                <a:cubicBezTo>
                                  <a:pt x="971982" y="334137"/>
                                  <a:pt x="972490" y="334137"/>
                                  <a:pt x="972871" y="334264"/>
                                </a:cubicBezTo>
                                <a:cubicBezTo>
                                  <a:pt x="973379" y="334264"/>
                                  <a:pt x="973887" y="334391"/>
                                  <a:pt x="974395" y="334391"/>
                                </a:cubicBezTo>
                                <a:cubicBezTo>
                                  <a:pt x="974903" y="334391"/>
                                  <a:pt x="975411" y="334518"/>
                                  <a:pt x="975792" y="334518"/>
                                </a:cubicBezTo>
                                <a:cubicBezTo>
                                  <a:pt x="976300" y="334645"/>
                                  <a:pt x="976808" y="334645"/>
                                  <a:pt x="977316" y="334645"/>
                                </a:cubicBezTo>
                                <a:cubicBezTo>
                                  <a:pt x="977824" y="334772"/>
                                  <a:pt x="978332" y="334772"/>
                                  <a:pt x="978713" y="334899"/>
                                </a:cubicBezTo>
                                <a:cubicBezTo>
                                  <a:pt x="979221" y="334899"/>
                                  <a:pt x="979729" y="335026"/>
                                  <a:pt x="980237" y="335026"/>
                                </a:cubicBezTo>
                                <a:cubicBezTo>
                                  <a:pt x="980745" y="335153"/>
                                  <a:pt x="981253" y="335153"/>
                                  <a:pt x="981634" y="335280"/>
                                </a:cubicBezTo>
                                <a:cubicBezTo>
                                  <a:pt x="982142" y="335280"/>
                                  <a:pt x="982650" y="335407"/>
                                  <a:pt x="983158" y="335407"/>
                                </a:cubicBezTo>
                                <a:cubicBezTo>
                                  <a:pt x="983666" y="335407"/>
                                  <a:pt x="984174" y="335534"/>
                                  <a:pt x="984555" y="335661"/>
                                </a:cubicBezTo>
                                <a:cubicBezTo>
                                  <a:pt x="985063" y="335661"/>
                                  <a:pt x="985571" y="335661"/>
                                  <a:pt x="986079" y="335788"/>
                                </a:cubicBezTo>
                                <a:cubicBezTo>
                                  <a:pt x="986587" y="335788"/>
                                  <a:pt x="986968" y="335915"/>
                                  <a:pt x="987476" y="335915"/>
                                </a:cubicBezTo>
                                <a:cubicBezTo>
                                  <a:pt x="987984" y="336042"/>
                                  <a:pt x="988492" y="336042"/>
                                  <a:pt x="989000" y="336169"/>
                                </a:cubicBezTo>
                                <a:cubicBezTo>
                                  <a:pt x="989508" y="336169"/>
                                  <a:pt x="989889" y="336296"/>
                                  <a:pt x="990397" y="336296"/>
                                </a:cubicBezTo>
                                <a:cubicBezTo>
                                  <a:pt x="990905" y="336423"/>
                                  <a:pt x="991413" y="336550"/>
                                  <a:pt x="991921" y="336550"/>
                                </a:cubicBezTo>
                                <a:cubicBezTo>
                                  <a:pt x="992429" y="336677"/>
                                  <a:pt x="992810" y="336677"/>
                                  <a:pt x="993318" y="336804"/>
                                </a:cubicBezTo>
                                <a:cubicBezTo>
                                  <a:pt x="993826" y="336804"/>
                                  <a:pt x="994334" y="336931"/>
                                  <a:pt x="994842" y="337058"/>
                                </a:cubicBezTo>
                                <a:cubicBezTo>
                                  <a:pt x="995350" y="337058"/>
                                  <a:pt x="995731" y="337185"/>
                                  <a:pt x="996239" y="337185"/>
                                </a:cubicBezTo>
                                <a:cubicBezTo>
                                  <a:pt x="996747" y="337312"/>
                                  <a:pt x="997255" y="337312"/>
                                  <a:pt x="997763" y="337439"/>
                                </a:cubicBezTo>
                                <a:cubicBezTo>
                                  <a:pt x="998271" y="337566"/>
                                  <a:pt x="998652" y="337566"/>
                                  <a:pt x="999160" y="337693"/>
                                </a:cubicBezTo>
                                <a:cubicBezTo>
                                  <a:pt x="999668" y="337693"/>
                                  <a:pt x="1000176" y="337820"/>
                                  <a:pt x="1000684" y="337820"/>
                                </a:cubicBezTo>
                                <a:cubicBezTo>
                                  <a:pt x="1001192" y="337947"/>
                                  <a:pt x="1001573" y="338074"/>
                                  <a:pt x="1002081" y="338074"/>
                                </a:cubicBezTo>
                                <a:cubicBezTo>
                                  <a:pt x="1002589" y="338201"/>
                                  <a:pt x="1003097" y="338328"/>
                                  <a:pt x="1003605" y="338328"/>
                                </a:cubicBezTo>
                                <a:cubicBezTo>
                                  <a:pt x="1003986" y="338455"/>
                                  <a:pt x="1004494" y="338455"/>
                                  <a:pt x="1005002" y="338582"/>
                                </a:cubicBezTo>
                                <a:cubicBezTo>
                                  <a:pt x="1005510" y="338582"/>
                                  <a:pt x="1006018" y="338709"/>
                                  <a:pt x="1006526" y="338836"/>
                                </a:cubicBezTo>
                                <a:cubicBezTo>
                                  <a:pt x="1006907" y="338836"/>
                                  <a:pt x="1007415" y="338963"/>
                                  <a:pt x="1007923" y="338963"/>
                                </a:cubicBezTo>
                                <a:cubicBezTo>
                                  <a:pt x="1008431" y="339090"/>
                                  <a:pt x="1008939" y="339090"/>
                                  <a:pt x="1009447" y="339217"/>
                                </a:cubicBezTo>
                                <a:cubicBezTo>
                                  <a:pt x="1009828" y="339344"/>
                                  <a:pt x="1010336" y="339344"/>
                                  <a:pt x="1010844" y="339471"/>
                                </a:cubicBezTo>
                                <a:cubicBezTo>
                                  <a:pt x="1011352" y="339471"/>
                                  <a:pt x="1011860" y="339598"/>
                                  <a:pt x="1012368" y="339725"/>
                                </a:cubicBezTo>
                                <a:cubicBezTo>
                                  <a:pt x="1012749" y="339725"/>
                                  <a:pt x="1013257" y="339852"/>
                                  <a:pt x="1013765" y="339852"/>
                                </a:cubicBezTo>
                                <a:cubicBezTo>
                                  <a:pt x="1014273" y="339979"/>
                                  <a:pt x="1014781" y="339979"/>
                                  <a:pt x="1015289" y="340106"/>
                                </a:cubicBezTo>
                                <a:cubicBezTo>
                                  <a:pt x="1015670" y="340233"/>
                                  <a:pt x="1016178" y="340233"/>
                                  <a:pt x="1016686" y="340360"/>
                                </a:cubicBezTo>
                                <a:cubicBezTo>
                                  <a:pt x="1017194" y="340487"/>
                                  <a:pt x="1017702" y="340487"/>
                                  <a:pt x="1018210" y="340487"/>
                                </a:cubicBezTo>
                                <a:cubicBezTo>
                                  <a:pt x="1018591" y="340614"/>
                                  <a:pt x="1019099" y="340741"/>
                                  <a:pt x="1019607" y="340741"/>
                                </a:cubicBezTo>
                                <a:cubicBezTo>
                                  <a:pt x="1020115" y="340868"/>
                                  <a:pt x="1020623" y="340995"/>
                                  <a:pt x="1021004" y="340995"/>
                                </a:cubicBezTo>
                                <a:cubicBezTo>
                                  <a:pt x="1021512" y="341122"/>
                                  <a:pt x="1022020" y="341122"/>
                                  <a:pt x="1022528" y="341249"/>
                                </a:cubicBezTo>
                                <a:cubicBezTo>
                                  <a:pt x="1023036" y="341376"/>
                                  <a:pt x="1023544" y="341376"/>
                                  <a:pt x="1023925" y="341503"/>
                                </a:cubicBezTo>
                                <a:cubicBezTo>
                                  <a:pt x="1024433" y="341630"/>
                                  <a:pt x="1024941" y="341630"/>
                                  <a:pt x="1025449" y="341757"/>
                                </a:cubicBezTo>
                                <a:cubicBezTo>
                                  <a:pt x="1025957" y="341757"/>
                                  <a:pt x="1026465" y="341884"/>
                                  <a:pt x="1026846" y="342011"/>
                                </a:cubicBezTo>
                                <a:cubicBezTo>
                                  <a:pt x="1027354" y="342011"/>
                                  <a:pt x="1027862" y="342138"/>
                                  <a:pt x="1028370" y="342138"/>
                                </a:cubicBezTo>
                                <a:cubicBezTo>
                                  <a:pt x="1028878" y="342265"/>
                                  <a:pt x="1029386" y="342392"/>
                                  <a:pt x="1029767" y="342392"/>
                                </a:cubicBezTo>
                                <a:cubicBezTo>
                                  <a:pt x="1030275" y="342519"/>
                                  <a:pt x="1030783" y="342646"/>
                                  <a:pt x="1031291" y="342646"/>
                                </a:cubicBezTo>
                                <a:cubicBezTo>
                                  <a:pt x="1031799" y="342773"/>
                                  <a:pt x="1032307" y="342773"/>
                                  <a:pt x="1032688" y="342900"/>
                                </a:cubicBezTo>
                                <a:cubicBezTo>
                                  <a:pt x="1033196" y="343027"/>
                                  <a:pt x="1033704" y="343027"/>
                                  <a:pt x="1034212" y="343154"/>
                                </a:cubicBezTo>
                                <a:cubicBezTo>
                                  <a:pt x="1034720" y="343281"/>
                                  <a:pt x="1035101" y="343281"/>
                                  <a:pt x="1035609" y="343408"/>
                                </a:cubicBezTo>
                                <a:cubicBezTo>
                                  <a:pt x="1036117" y="343408"/>
                                  <a:pt x="1036625" y="343535"/>
                                  <a:pt x="1037133" y="343662"/>
                                </a:cubicBezTo>
                                <a:cubicBezTo>
                                  <a:pt x="1037641" y="343789"/>
                                  <a:pt x="1038022" y="343789"/>
                                  <a:pt x="1038530" y="343916"/>
                                </a:cubicBezTo>
                                <a:cubicBezTo>
                                  <a:pt x="1039038" y="343916"/>
                                  <a:pt x="1039546" y="344043"/>
                                  <a:pt x="1040054" y="344170"/>
                                </a:cubicBezTo>
                                <a:cubicBezTo>
                                  <a:pt x="1040562" y="344170"/>
                                  <a:pt x="1040943" y="344297"/>
                                  <a:pt x="1041451" y="344297"/>
                                </a:cubicBezTo>
                                <a:cubicBezTo>
                                  <a:pt x="1041959" y="344424"/>
                                  <a:pt x="1042467" y="344551"/>
                                  <a:pt x="1042975" y="344551"/>
                                </a:cubicBezTo>
                                <a:cubicBezTo>
                                  <a:pt x="1043483" y="344678"/>
                                  <a:pt x="1043864" y="344805"/>
                                  <a:pt x="1044372" y="344805"/>
                                </a:cubicBezTo>
                                <a:cubicBezTo>
                                  <a:pt x="1044880" y="344932"/>
                                  <a:pt x="1045388" y="344932"/>
                                  <a:pt x="1045896" y="345059"/>
                                </a:cubicBezTo>
                                <a:cubicBezTo>
                                  <a:pt x="1046404" y="345186"/>
                                  <a:pt x="1046785" y="345186"/>
                                  <a:pt x="1047293" y="345313"/>
                                </a:cubicBezTo>
                                <a:cubicBezTo>
                                  <a:pt x="1047801" y="345440"/>
                                  <a:pt x="1048309" y="345440"/>
                                  <a:pt x="1048817" y="345567"/>
                                </a:cubicBezTo>
                                <a:cubicBezTo>
                                  <a:pt x="1049325" y="345567"/>
                                  <a:pt x="1049706" y="345694"/>
                                  <a:pt x="1050214" y="345821"/>
                                </a:cubicBezTo>
                                <a:cubicBezTo>
                                  <a:pt x="1050722" y="345821"/>
                                  <a:pt x="1051230" y="345948"/>
                                  <a:pt x="1051738" y="345948"/>
                                </a:cubicBezTo>
                                <a:cubicBezTo>
                                  <a:pt x="1052246" y="346075"/>
                                  <a:pt x="1052627" y="346202"/>
                                  <a:pt x="1053135" y="346202"/>
                                </a:cubicBezTo>
                                <a:cubicBezTo>
                                  <a:pt x="1053643" y="346329"/>
                                  <a:pt x="1054151" y="346329"/>
                                  <a:pt x="1054659" y="346456"/>
                                </a:cubicBezTo>
                                <a:cubicBezTo>
                                  <a:pt x="1055040" y="346456"/>
                                  <a:pt x="1055548" y="346583"/>
                                  <a:pt x="1056056" y="346710"/>
                                </a:cubicBezTo>
                                <a:cubicBezTo>
                                  <a:pt x="1056564" y="346710"/>
                                  <a:pt x="1057072" y="346837"/>
                                  <a:pt x="1057580" y="346964"/>
                                </a:cubicBezTo>
                                <a:cubicBezTo>
                                  <a:pt x="1057961" y="346964"/>
                                  <a:pt x="1058469" y="347091"/>
                                  <a:pt x="1058977" y="347091"/>
                                </a:cubicBezTo>
                                <a:cubicBezTo>
                                  <a:pt x="1059485" y="347218"/>
                                  <a:pt x="1059993" y="347218"/>
                                  <a:pt x="1060501" y="347345"/>
                                </a:cubicBezTo>
                                <a:cubicBezTo>
                                  <a:pt x="1060882" y="347472"/>
                                  <a:pt x="1061390" y="347472"/>
                                  <a:pt x="1061898" y="347599"/>
                                </a:cubicBezTo>
                                <a:cubicBezTo>
                                  <a:pt x="1062406" y="347599"/>
                                  <a:pt x="1062914" y="347726"/>
                                  <a:pt x="1063422" y="347853"/>
                                </a:cubicBezTo>
                                <a:cubicBezTo>
                                  <a:pt x="1063803" y="347853"/>
                                  <a:pt x="1064311" y="347980"/>
                                  <a:pt x="1064819" y="348107"/>
                                </a:cubicBezTo>
                                <a:cubicBezTo>
                                  <a:pt x="1065327" y="348107"/>
                                  <a:pt x="1065835" y="348234"/>
                                  <a:pt x="1066343" y="348234"/>
                                </a:cubicBezTo>
                                <a:cubicBezTo>
                                  <a:pt x="1066724" y="348361"/>
                                  <a:pt x="1067232" y="348361"/>
                                  <a:pt x="1067740" y="348488"/>
                                </a:cubicBezTo>
                                <a:cubicBezTo>
                                  <a:pt x="1068248" y="348615"/>
                                  <a:pt x="1068756" y="348615"/>
                                  <a:pt x="1069264" y="348742"/>
                                </a:cubicBezTo>
                                <a:cubicBezTo>
                                  <a:pt x="1069645" y="348742"/>
                                  <a:pt x="1070153" y="348869"/>
                                  <a:pt x="1070661" y="348996"/>
                                </a:cubicBezTo>
                                <a:cubicBezTo>
                                  <a:pt x="1071169" y="348996"/>
                                  <a:pt x="1071677" y="349123"/>
                                  <a:pt x="1072058" y="349123"/>
                                </a:cubicBezTo>
                                <a:cubicBezTo>
                                  <a:pt x="1072566" y="349250"/>
                                  <a:pt x="1073074" y="349250"/>
                                  <a:pt x="1073582" y="349377"/>
                                </a:cubicBezTo>
                                <a:cubicBezTo>
                                  <a:pt x="1074090" y="349504"/>
                                  <a:pt x="1074598" y="349504"/>
                                  <a:pt x="1074979" y="349631"/>
                                </a:cubicBezTo>
                                <a:cubicBezTo>
                                  <a:pt x="1075487" y="349631"/>
                                  <a:pt x="1075995" y="349758"/>
                                  <a:pt x="1076503" y="349758"/>
                                </a:cubicBezTo>
                                <a:cubicBezTo>
                                  <a:pt x="1077011" y="349885"/>
                                  <a:pt x="1077519" y="349885"/>
                                  <a:pt x="1077900" y="350012"/>
                                </a:cubicBezTo>
                                <a:cubicBezTo>
                                  <a:pt x="1078408" y="350139"/>
                                  <a:pt x="1078916" y="350139"/>
                                  <a:pt x="1079424" y="350266"/>
                                </a:cubicBezTo>
                                <a:cubicBezTo>
                                  <a:pt x="1079932" y="350266"/>
                                  <a:pt x="1080440" y="350393"/>
                                  <a:pt x="1080821" y="350393"/>
                                </a:cubicBezTo>
                                <a:cubicBezTo>
                                  <a:pt x="1081329" y="350520"/>
                                  <a:pt x="1081837" y="350647"/>
                                  <a:pt x="1082345" y="350647"/>
                                </a:cubicBezTo>
                                <a:cubicBezTo>
                                  <a:pt x="1082853" y="350774"/>
                                  <a:pt x="1083361" y="350774"/>
                                  <a:pt x="1083742" y="350901"/>
                                </a:cubicBezTo>
                                <a:cubicBezTo>
                                  <a:pt x="1084250" y="350901"/>
                                  <a:pt x="1084758" y="351028"/>
                                  <a:pt x="1085266" y="351028"/>
                                </a:cubicBezTo>
                                <a:cubicBezTo>
                                  <a:pt x="1085774" y="351155"/>
                                  <a:pt x="1086155" y="351155"/>
                                  <a:pt x="1086663" y="351282"/>
                                </a:cubicBezTo>
                                <a:cubicBezTo>
                                  <a:pt x="1087171" y="351282"/>
                                  <a:pt x="1087679" y="351409"/>
                                  <a:pt x="1088187" y="351409"/>
                                </a:cubicBezTo>
                                <a:cubicBezTo>
                                  <a:pt x="1088695" y="351536"/>
                                  <a:pt x="1089076" y="351663"/>
                                  <a:pt x="1089584" y="351663"/>
                                </a:cubicBezTo>
                                <a:cubicBezTo>
                                  <a:pt x="1090092" y="351790"/>
                                  <a:pt x="1090600" y="351790"/>
                                  <a:pt x="1091108" y="351917"/>
                                </a:cubicBezTo>
                                <a:cubicBezTo>
                                  <a:pt x="1091616" y="351917"/>
                                  <a:pt x="1091997" y="352044"/>
                                  <a:pt x="1092505" y="352171"/>
                                </a:cubicBezTo>
                                <a:cubicBezTo>
                                  <a:pt x="1093013" y="352171"/>
                                  <a:pt x="1093521" y="352298"/>
                                  <a:pt x="1094029" y="352425"/>
                                </a:cubicBezTo>
                                <a:cubicBezTo>
                                  <a:pt x="1094537" y="352425"/>
                                  <a:pt x="1094918" y="352552"/>
                                  <a:pt x="1095426" y="352552"/>
                                </a:cubicBezTo>
                                <a:cubicBezTo>
                                  <a:pt x="1095934" y="352679"/>
                                  <a:pt x="1096442" y="352679"/>
                                  <a:pt x="1096950" y="352806"/>
                                </a:cubicBezTo>
                                <a:cubicBezTo>
                                  <a:pt x="1097458" y="352933"/>
                                  <a:pt x="1097839" y="352933"/>
                                  <a:pt x="1098347" y="353060"/>
                                </a:cubicBezTo>
                                <a:cubicBezTo>
                                  <a:pt x="1098855" y="353060"/>
                                  <a:pt x="1099363" y="353187"/>
                                  <a:pt x="1099871" y="353187"/>
                                </a:cubicBezTo>
                                <a:cubicBezTo>
                                  <a:pt x="1100379" y="353314"/>
                                  <a:pt x="1100760" y="353441"/>
                                  <a:pt x="1101268" y="353441"/>
                                </a:cubicBezTo>
                                <a:cubicBezTo>
                                  <a:pt x="1101776" y="353568"/>
                                  <a:pt x="1102284" y="353568"/>
                                  <a:pt x="1102792" y="353695"/>
                                </a:cubicBezTo>
                                <a:cubicBezTo>
                                  <a:pt x="1103173" y="353695"/>
                                  <a:pt x="1103681" y="353822"/>
                                  <a:pt x="1104189" y="353949"/>
                                </a:cubicBezTo>
                                <a:cubicBezTo>
                                  <a:pt x="1104697" y="353949"/>
                                  <a:pt x="1105205" y="354076"/>
                                  <a:pt x="1105713" y="354076"/>
                                </a:cubicBezTo>
                                <a:cubicBezTo>
                                  <a:pt x="1106094" y="354203"/>
                                  <a:pt x="1106602" y="354203"/>
                                  <a:pt x="1107110" y="354330"/>
                                </a:cubicBezTo>
                                <a:cubicBezTo>
                                  <a:pt x="1107618" y="354457"/>
                                  <a:pt x="1108126" y="354457"/>
                                  <a:pt x="1108634" y="354584"/>
                                </a:cubicBezTo>
                                <a:cubicBezTo>
                                  <a:pt x="1109015" y="354584"/>
                                  <a:pt x="1109523" y="354711"/>
                                  <a:pt x="1110031" y="354838"/>
                                </a:cubicBezTo>
                                <a:cubicBezTo>
                                  <a:pt x="1110539" y="354838"/>
                                  <a:pt x="1111047" y="354965"/>
                                  <a:pt x="1111555" y="354965"/>
                                </a:cubicBezTo>
                                <a:cubicBezTo>
                                  <a:pt x="1111936" y="355092"/>
                                  <a:pt x="1112444" y="355219"/>
                                  <a:pt x="1112952" y="355219"/>
                                </a:cubicBezTo>
                                <a:cubicBezTo>
                                  <a:pt x="1113460" y="355346"/>
                                  <a:pt x="1113968" y="355346"/>
                                  <a:pt x="1114476" y="355473"/>
                                </a:cubicBezTo>
                                <a:cubicBezTo>
                                  <a:pt x="1114857" y="355473"/>
                                  <a:pt x="1115365" y="355600"/>
                                  <a:pt x="1115873" y="355727"/>
                                </a:cubicBezTo>
                                <a:cubicBezTo>
                                  <a:pt x="1116381" y="355727"/>
                                  <a:pt x="1116889" y="355854"/>
                                  <a:pt x="1117397" y="355854"/>
                                </a:cubicBezTo>
                                <a:cubicBezTo>
                                  <a:pt x="1117778" y="355981"/>
                                  <a:pt x="1118286" y="355981"/>
                                  <a:pt x="1118794" y="356108"/>
                                </a:cubicBezTo>
                                <a:cubicBezTo>
                                  <a:pt x="1119302" y="356235"/>
                                  <a:pt x="1119810" y="356235"/>
                                  <a:pt x="1120191" y="356235"/>
                                </a:cubicBezTo>
                                <a:cubicBezTo>
                                  <a:pt x="1120699" y="356362"/>
                                  <a:pt x="1121207" y="356489"/>
                                  <a:pt x="1121715" y="356489"/>
                                </a:cubicBezTo>
                                <a:cubicBezTo>
                                  <a:pt x="1122223" y="356616"/>
                                  <a:pt x="1122731" y="356616"/>
                                  <a:pt x="1123112" y="356743"/>
                                </a:cubicBezTo>
                                <a:cubicBezTo>
                                  <a:pt x="1123620" y="356743"/>
                                  <a:pt x="1124128" y="356870"/>
                                  <a:pt x="1124636" y="356997"/>
                                </a:cubicBezTo>
                                <a:cubicBezTo>
                                  <a:pt x="1125144" y="356997"/>
                                  <a:pt x="1125652" y="357124"/>
                                  <a:pt x="1126033" y="357124"/>
                                </a:cubicBezTo>
                                <a:cubicBezTo>
                                  <a:pt x="1126541" y="357251"/>
                                  <a:pt x="1127049" y="357378"/>
                                  <a:pt x="1127557" y="357378"/>
                                </a:cubicBezTo>
                                <a:cubicBezTo>
                                  <a:pt x="1128065" y="357505"/>
                                  <a:pt x="1128573" y="357505"/>
                                  <a:pt x="1128954" y="357632"/>
                                </a:cubicBezTo>
                                <a:cubicBezTo>
                                  <a:pt x="1129462" y="357632"/>
                                  <a:pt x="1129970" y="357759"/>
                                  <a:pt x="1130478" y="357759"/>
                                </a:cubicBezTo>
                                <a:cubicBezTo>
                                  <a:pt x="1130986" y="357886"/>
                                  <a:pt x="1131494" y="358013"/>
                                  <a:pt x="1131875" y="358013"/>
                                </a:cubicBezTo>
                                <a:cubicBezTo>
                                  <a:pt x="1132383" y="358140"/>
                                  <a:pt x="1132891" y="358140"/>
                                  <a:pt x="1133399" y="358267"/>
                                </a:cubicBezTo>
                                <a:cubicBezTo>
                                  <a:pt x="1133907" y="358267"/>
                                  <a:pt x="1134415" y="358394"/>
                                  <a:pt x="1134796" y="358394"/>
                                </a:cubicBezTo>
                                <a:cubicBezTo>
                                  <a:pt x="1135304" y="358521"/>
                                  <a:pt x="1135812" y="358521"/>
                                  <a:pt x="1136320" y="358648"/>
                                </a:cubicBezTo>
                                <a:cubicBezTo>
                                  <a:pt x="1136828" y="358648"/>
                                  <a:pt x="1137209" y="358775"/>
                                  <a:pt x="1137717" y="358775"/>
                                </a:cubicBezTo>
                                <a:cubicBezTo>
                                  <a:pt x="1138225" y="358902"/>
                                  <a:pt x="1138733" y="358902"/>
                                  <a:pt x="1139241" y="359029"/>
                                </a:cubicBezTo>
                                <a:cubicBezTo>
                                  <a:pt x="1139749" y="359029"/>
                                  <a:pt x="1140130" y="359156"/>
                                  <a:pt x="1140638" y="359156"/>
                                </a:cubicBezTo>
                                <a:cubicBezTo>
                                  <a:pt x="1141146" y="359283"/>
                                  <a:pt x="1141654" y="359283"/>
                                  <a:pt x="1142162" y="359410"/>
                                </a:cubicBezTo>
                                <a:cubicBezTo>
                                  <a:pt x="1142670" y="359410"/>
                                  <a:pt x="1143051" y="359537"/>
                                  <a:pt x="1143559" y="359537"/>
                                </a:cubicBezTo>
                                <a:cubicBezTo>
                                  <a:pt x="1144067" y="359664"/>
                                  <a:pt x="1144575" y="359664"/>
                                  <a:pt x="1145083" y="359791"/>
                                </a:cubicBezTo>
                                <a:cubicBezTo>
                                  <a:pt x="1145591" y="359791"/>
                                  <a:pt x="1145972" y="359918"/>
                                  <a:pt x="1146480" y="359918"/>
                                </a:cubicBezTo>
                                <a:cubicBezTo>
                                  <a:pt x="1146988" y="360045"/>
                                  <a:pt x="1147496" y="360045"/>
                                  <a:pt x="1148004" y="360045"/>
                                </a:cubicBezTo>
                                <a:cubicBezTo>
                                  <a:pt x="1148512" y="360172"/>
                                  <a:pt x="1148893" y="360172"/>
                                  <a:pt x="1149401" y="360299"/>
                                </a:cubicBezTo>
                                <a:cubicBezTo>
                                  <a:pt x="1149909" y="360299"/>
                                  <a:pt x="1150417" y="360426"/>
                                  <a:pt x="1150925" y="360426"/>
                                </a:cubicBezTo>
                                <a:cubicBezTo>
                                  <a:pt x="1151433" y="360426"/>
                                  <a:pt x="1151814" y="360553"/>
                                  <a:pt x="1152322" y="360553"/>
                                </a:cubicBezTo>
                                <a:cubicBezTo>
                                  <a:pt x="1152830" y="360680"/>
                                  <a:pt x="1153338" y="360680"/>
                                  <a:pt x="1153846" y="360680"/>
                                </a:cubicBezTo>
                                <a:cubicBezTo>
                                  <a:pt x="1154227" y="360807"/>
                                  <a:pt x="1154735" y="360807"/>
                                  <a:pt x="1155243" y="360807"/>
                                </a:cubicBezTo>
                                <a:cubicBezTo>
                                  <a:pt x="1155751" y="360934"/>
                                  <a:pt x="1156259" y="360934"/>
                                  <a:pt x="1156767" y="361061"/>
                                </a:cubicBezTo>
                                <a:cubicBezTo>
                                  <a:pt x="1157148" y="361061"/>
                                  <a:pt x="1157656" y="361061"/>
                                  <a:pt x="1158164" y="361188"/>
                                </a:cubicBezTo>
                                <a:cubicBezTo>
                                  <a:pt x="1158672" y="361188"/>
                                  <a:pt x="1159180" y="361315"/>
                                  <a:pt x="1159688" y="361315"/>
                                </a:cubicBezTo>
                                <a:cubicBezTo>
                                  <a:pt x="1160069" y="361315"/>
                                  <a:pt x="1160577" y="361442"/>
                                  <a:pt x="1161085" y="361442"/>
                                </a:cubicBezTo>
                                <a:cubicBezTo>
                                  <a:pt x="1161593" y="361442"/>
                                  <a:pt x="1162101" y="361569"/>
                                  <a:pt x="1162609" y="361569"/>
                                </a:cubicBezTo>
                                <a:cubicBezTo>
                                  <a:pt x="1162990" y="361696"/>
                                  <a:pt x="1163498" y="361696"/>
                                  <a:pt x="1164006" y="361696"/>
                                </a:cubicBezTo>
                                <a:cubicBezTo>
                                  <a:pt x="1164514" y="361823"/>
                                  <a:pt x="1165022" y="361823"/>
                                  <a:pt x="1165530" y="361950"/>
                                </a:cubicBezTo>
                                <a:cubicBezTo>
                                  <a:pt x="1165911" y="361950"/>
                                  <a:pt x="1166419" y="361950"/>
                                  <a:pt x="1166927" y="362077"/>
                                </a:cubicBezTo>
                                <a:cubicBezTo>
                                  <a:pt x="1167435" y="362077"/>
                                  <a:pt x="1167943" y="362204"/>
                                  <a:pt x="1168451" y="362204"/>
                                </a:cubicBezTo>
                                <a:cubicBezTo>
                                  <a:pt x="1168832" y="362204"/>
                                  <a:pt x="1169340" y="362204"/>
                                  <a:pt x="1169848" y="362331"/>
                                </a:cubicBezTo>
                                <a:cubicBezTo>
                                  <a:pt x="1170356" y="362331"/>
                                  <a:pt x="1170864" y="362331"/>
                                  <a:pt x="1171245" y="362458"/>
                                </a:cubicBezTo>
                                <a:cubicBezTo>
                                  <a:pt x="1171753" y="362458"/>
                                  <a:pt x="1172261" y="362458"/>
                                  <a:pt x="1172769" y="362585"/>
                                </a:cubicBezTo>
                                <a:cubicBezTo>
                                  <a:pt x="1173277" y="362585"/>
                                  <a:pt x="1173785" y="362585"/>
                                  <a:pt x="1174166" y="362712"/>
                                </a:cubicBezTo>
                                <a:cubicBezTo>
                                  <a:pt x="1174674" y="362712"/>
                                  <a:pt x="1175182" y="362712"/>
                                  <a:pt x="1175690" y="362839"/>
                                </a:cubicBezTo>
                                <a:cubicBezTo>
                                  <a:pt x="1176198" y="362839"/>
                                  <a:pt x="1176706" y="362966"/>
                                  <a:pt x="1177087" y="362966"/>
                                </a:cubicBezTo>
                                <a:cubicBezTo>
                                  <a:pt x="1177595" y="362966"/>
                                  <a:pt x="1178103" y="363093"/>
                                  <a:pt x="1178611" y="363093"/>
                                </a:cubicBezTo>
                                <a:cubicBezTo>
                                  <a:pt x="1179119" y="363220"/>
                                  <a:pt x="1179627" y="363220"/>
                                  <a:pt x="1180008" y="363347"/>
                                </a:cubicBezTo>
                                <a:cubicBezTo>
                                  <a:pt x="1180516" y="363347"/>
                                  <a:pt x="1181024" y="363347"/>
                                  <a:pt x="1181532" y="363474"/>
                                </a:cubicBezTo>
                                <a:cubicBezTo>
                                  <a:pt x="1182040" y="363474"/>
                                  <a:pt x="1182548" y="363601"/>
                                  <a:pt x="1182929" y="363601"/>
                                </a:cubicBezTo>
                                <a:cubicBezTo>
                                  <a:pt x="1183437" y="363601"/>
                                  <a:pt x="1183945" y="363728"/>
                                  <a:pt x="1184453" y="363728"/>
                                </a:cubicBezTo>
                                <a:cubicBezTo>
                                  <a:pt x="1184961" y="363728"/>
                                  <a:pt x="1185469" y="363855"/>
                                  <a:pt x="1185850" y="363855"/>
                                </a:cubicBezTo>
                                <a:cubicBezTo>
                                  <a:pt x="1186358" y="363982"/>
                                  <a:pt x="1186866" y="363982"/>
                                  <a:pt x="1187374" y="363982"/>
                                </a:cubicBezTo>
                                <a:cubicBezTo>
                                  <a:pt x="1187882" y="363982"/>
                                  <a:pt x="1188263" y="364109"/>
                                  <a:pt x="1188771" y="364109"/>
                                </a:cubicBezTo>
                                <a:cubicBezTo>
                                  <a:pt x="1189279" y="364236"/>
                                  <a:pt x="1189787" y="364236"/>
                                  <a:pt x="1190295" y="364236"/>
                                </a:cubicBezTo>
                                <a:cubicBezTo>
                                  <a:pt x="1190803" y="364363"/>
                                  <a:pt x="1191184" y="364363"/>
                                  <a:pt x="1191692" y="364363"/>
                                </a:cubicBezTo>
                                <a:cubicBezTo>
                                  <a:pt x="1192200" y="364490"/>
                                  <a:pt x="1192708" y="364490"/>
                                  <a:pt x="1193216" y="364490"/>
                                </a:cubicBezTo>
                                <a:cubicBezTo>
                                  <a:pt x="1193724" y="364617"/>
                                  <a:pt x="1194105" y="364617"/>
                                  <a:pt x="1194613" y="364617"/>
                                </a:cubicBezTo>
                                <a:cubicBezTo>
                                  <a:pt x="1195121" y="364744"/>
                                  <a:pt x="1195629" y="364744"/>
                                  <a:pt x="1196137" y="364744"/>
                                </a:cubicBezTo>
                                <a:cubicBezTo>
                                  <a:pt x="1196645" y="364871"/>
                                  <a:pt x="1197026" y="364871"/>
                                  <a:pt x="1197534" y="364871"/>
                                </a:cubicBezTo>
                                <a:cubicBezTo>
                                  <a:pt x="1198042" y="364998"/>
                                  <a:pt x="1198550" y="364998"/>
                                  <a:pt x="1199058" y="364998"/>
                                </a:cubicBezTo>
                                <a:cubicBezTo>
                                  <a:pt x="1199566" y="364998"/>
                                  <a:pt x="1199947" y="365125"/>
                                  <a:pt x="1200455" y="365125"/>
                                </a:cubicBezTo>
                                <a:cubicBezTo>
                                  <a:pt x="1200963" y="365125"/>
                                  <a:pt x="1201471" y="365252"/>
                                  <a:pt x="1201979" y="365252"/>
                                </a:cubicBezTo>
                                <a:cubicBezTo>
                                  <a:pt x="1202487" y="365252"/>
                                  <a:pt x="1202868" y="365252"/>
                                  <a:pt x="1203376" y="365252"/>
                                </a:cubicBezTo>
                                <a:cubicBezTo>
                                  <a:pt x="1203884" y="365252"/>
                                  <a:pt x="1204392" y="365252"/>
                                  <a:pt x="1204900" y="365252"/>
                                </a:cubicBezTo>
                                <a:cubicBezTo>
                                  <a:pt x="1205281" y="365252"/>
                                  <a:pt x="1205789" y="365379"/>
                                  <a:pt x="1206297" y="365379"/>
                                </a:cubicBezTo>
                                <a:cubicBezTo>
                                  <a:pt x="1206805" y="365379"/>
                                  <a:pt x="1207313" y="365379"/>
                                  <a:pt x="1207821" y="365379"/>
                                </a:cubicBezTo>
                                <a:cubicBezTo>
                                  <a:pt x="1208202" y="365379"/>
                                  <a:pt x="1208710" y="365379"/>
                                  <a:pt x="1209218" y="365379"/>
                                </a:cubicBezTo>
                                <a:cubicBezTo>
                                  <a:pt x="1209726" y="365379"/>
                                  <a:pt x="1210234" y="365379"/>
                                  <a:pt x="1210742" y="365379"/>
                                </a:cubicBezTo>
                                <a:cubicBezTo>
                                  <a:pt x="1211123" y="365379"/>
                                  <a:pt x="1211631" y="365379"/>
                                  <a:pt x="1212139" y="365379"/>
                                </a:cubicBezTo>
                                <a:cubicBezTo>
                                  <a:pt x="1212647" y="365379"/>
                                  <a:pt x="1213155" y="365379"/>
                                  <a:pt x="1213663" y="365379"/>
                                </a:cubicBezTo>
                                <a:cubicBezTo>
                                  <a:pt x="1214044" y="365379"/>
                                  <a:pt x="1214552" y="365379"/>
                                  <a:pt x="1215060" y="365379"/>
                                </a:cubicBezTo>
                                <a:cubicBezTo>
                                  <a:pt x="1215568" y="365379"/>
                                  <a:pt x="1216076" y="365379"/>
                                  <a:pt x="1216584" y="365379"/>
                                </a:cubicBezTo>
                                <a:cubicBezTo>
                                  <a:pt x="1216965" y="365379"/>
                                  <a:pt x="1217473" y="365379"/>
                                  <a:pt x="1217981" y="365379"/>
                                </a:cubicBezTo>
                                <a:cubicBezTo>
                                  <a:pt x="1218489" y="365379"/>
                                  <a:pt x="1218997" y="365379"/>
                                  <a:pt x="1219505" y="365379"/>
                                </a:cubicBezTo>
                                <a:cubicBezTo>
                                  <a:pt x="1219886" y="365379"/>
                                  <a:pt x="1220394" y="365379"/>
                                  <a:pt x="1220902" y="365379"/>
                                </a:cubicBezTo>
                                <a:cubicBezTo>
                                  <a:pt x="1221410" y="365379"/>
                                  <a:pt x="1221918" y="365379"/>
                                  <a:pt x="1222299" y="365379"/>
                                </a:cubicBezTo>
                                <a:cubicBezTo>
                                  <a:pt x="1222807" y="365379"/>
                                  <a:pt x="1223315" y="365379"/>
                                  <a:pt x="1223823" y="365506"/>
                                </a:cubicBezTo>
                                <a:cubicBezTo>
                                  <a:pt x="1224331" y="365506"/>
                                  <a:pt x="1224839" y="365506"/>
                                  <a:pt x="1225220" y="365506"/>
                                </a:cubicBezTo>
                                <a:cubicBezTo>
                                  <a:pt x="1225728" y="365506"/>
                                  <a:pt x="1226236" y="365633"/>
                                  <a:pt x="1226744" y="365633"/>
                                </a:cubicBezTo>
                                <a:cubicBezTo>
                                  <a:pt x="1227252" y="365633"/>
                                  <a:pt x="1227760" y="365760"/>
                                  <a:pt x="1228141" y="365760"/>
                                </a:cubicBezTo>
                                <a:cubicBezTo>
                                  <a:pt x="1228649" y="365760"/>
                                  <a:pt x="1229157" y="365887"/>
                                  <a:pt x="1229665" y="365887"/>
                                </a:cubicBezTo>
                                <a:cubicBezTo>
                                  <a:pt x="1230173" y="366014"/>
                                  <a:pt x="1230681" y="366014"/>
                                  <a:pt x="1231062" y="366141"/>
                                </a:cubicBezTo>
                                <a:cubicBezTo>
                                  <a:pt x="1231570" y="366141"/>
                                  <a:pt x="1232078" y="366268"/>
                                  <a:pt x="1232586" y="366268"/>
                                </a:cubicBezTo>
                                <a:cubicBezTo>
                                  <a:pt x="1233094" y="366395"/>
                                  <a:pt x="1233602" y="366395"/>
                                  <a:pt x="1233983" y="366522"/>
                                </a:cubicBezTo>
                                <a:cubicBezTo>
                                  <a:pt x="1234491" y="366522"/>
                                  <a:pt x="1234999" y="366649"/>
                                  <a:pt x="1235507" y="366649"/>
                                </a:cubicBezTo>
                                <a:cubicBezTo>
                                  <a:pt x="1236015" y="366776"/>
                                  <a:pt x="1236523" y="366776"/>
                                  <a:pt x="1236904" y="366903"/>
                                </a:cubicBezTo>
                                <a:cubicBezTo>
                                  <a:pt x="1237412" y="366903"/>
                                  <a:pt x="1237920" y="367030"/>
                                  <a:pt x="1238428" y="367157"/>
                                </a:cubicBezTo>
                                <a:cubicBezTo>
                                  <a:pt x="1238936" y="367157"/>
                                  <a:pt x="1239317" y="367157"/>
                                  <a:pt x="1239825" y="367157"/>
                                </a:cubicBezTo>
                                <a:cubicBezTo>
                                  <a:pt x="1240333" y="367284"/>
                                  <a:pt x="1240841" y="367284"/>
                                  <a:pt x="1241349" y="367411"/>
                                </a:cubicBezTo>
                                <a:cubicBezTo>
                                  <a:pt x="1241857" y="367411"/>
                                  <a:pt x="1242238" y="367411"/>
                                  <a:pt x="1242746" y="367411"/>
                                </a:cubicBezTo>
                                <a:cubicBezTo>
                                  <a:pt x="1243254" y="367411"/>
                                  <a:pt x="1243762" y="367538"/>
                                  <a:pt x="1244270" y="367538"/>
                                </a:cubicBezTo>
                                <a:cubicBezTo>
                                  <a:pt x="1244778" y="367538"/>
                                  <a:pt x="1245159" y="367538"/>
                                  <a:pt x="1245667" y="367538"/>
                                </a:cubicBezTo>
                                <a:cubicBezTo>
                                  <a:pt x="1246175" y="367538"/>
                                  <a:pt x="1246683" y="367538"/>
                                  <a:pt x="1247191" y="367538"/>
                                </a:cubicBezTo>
                                <a:cubicBezTo>
                                  <a:pt x="1247699" y="367538"/>
                                  <a:pt x="1248080" y="367411"/>
                                  <a:pt x="1248588" y="367411"/>
                                </a:cubicBezTo>
                                <a:cubicBezTo>
                                  <a:pt x="1249096" y="367411"/>
                                  <a:pt x="1249604" y="367284"/>
                                  <a:pt x="1250112" y="367284"/>
                                </a:cubicBezTo>
                                <a:cubicBezTo>
                                  <a:pt x="1250620" y="367284"/>
                                  <a:pt x="1251001" y="367157"/>
                                  <a:pt x="1251509" y="367157"/>
                                </a:cubicBezTo>
                                <a:cubicBezTo>
                                  <a:pt x="1252017" y="367030"/>
                                  <a:pt x="1252525" y="366903"/>
                                  <a:pt x="1253033" y="366903"/>
                                </a:cubicBezTo>
                                <a:cubicBezTo>
                                  <a:pt x="1253541" y="366776"/>
                                  <a:pt x="1253922" y="366649"/>
                                  <a:pt x="1254430" y="366522"/>
                                </a:cubicBezTo>
                                <a:cubicBezTo>
                                  <a:pt x="1254938" y="366522"/>
                                  <a:pt x="1255446" y="366395"/>
                                  <a:pt x="1255954" y="366268"/>
                                </a:cubicBezTo>
                                <a:cubicBezTo>
                                  <a:pt x="1256335" y="366141"/>
                                  <a:pt x="1256843" y="366014"/>
                                  <a:pt x="1257351" y="365887"/>
                                </a:cubicBezTo>
                                <a:cubicBezTo>
                                  <a:pt x="1257859" y="365760"/>
                                  <a:pt x="1258367" y="365633"/>
                                  <a:pt x="1258875" y="365506"/>
                                </a:cubicBezTo>
                                <a:cubicBezTo>
                                  <a:pt x="1259256" y="365252"/>
                                  <a:pt x="1259764" y="365125"/>
                                  <a:pt x="1260272" y="364998"/>
                                </a:cubicBezTo>
                                <a:cubicBezTo>
                                  <a:pt x="1260780" y="364871"/>
                                  <a:pt x="1261288" y="364617"/>
                                  <a:pt x="1261796" y="364490"/>
                                </a:cubicBezTo>
                                <a:cubicBezTo>
                                  <a:pt x="1262177" y="364363"/>
                                  <a:pt x="1262685" y="364109"/>
                                  <a:pt x="1263193" y="363982"/>
                                </a:cubicBezTo>
                                <a:cubicBezTo>
                                  <a:pt x="1263701" y="363728"/>
                                  <a:pt x="1264209" y="363601"/>
                                  <a:pt x="1264717" y="363347"/>
                                </a:cubicBezTo>
                                <a:cubicBezTo>
                                  <a:pt x="1265098" y="363220"/>
                                  <a:pt x="1265606" y="362966"/>
                                  <a:pt x="1266114" y="362839"/>
                                </a:cubicBezTo>
                                <a:cubicBezTo>
                                  <a:pt x="1266622" y="362585"/>
                                  <a:pt x="1267130" y="362458"/>
                                  <a:pt x="1267638" y="362204"/>
                                </a:cubicBezTo>
                                <a:cubicBezTo>
                                  <a:pt x="1268019" y="362077"/>
                                  <a:pt x="1268527" y="361823"/>
                                  <a:pt x="1269035" y="361696"/>
                                </a:cubicBezTo>
                                <a:cubicBezTo>
                                  <a:pt x="1269543" y="361442"/>
                                  <a:pt x="1270051" y="361188"/>
                                  <a:pt x="1270559" y="361061"/>
                                </a:cubicBezTo>
                                <a:cubicBezTo>
                                  <a:pt x="1270940" y="360807"/>
                                  <a:pt x="1271448" y="360680"/>
                                  <a:pt x="1271956" y="360426"/>
                                </a:cubicBezTo>
                                <a:cubicBezTo>
                                  <a:pt x="1272464" y="360299"/>
                                  <a:pt x="1272972" y="360045"/>
                                  <a:pt x="1273353" y="359918"/>
                                </a:cubicBezTo>
                                <a:cubicBezTo>
                                  <a:pt x="1273861" y="359791"/>
                                  <a:pt x="1274369" y="359537"/>
                                  <a:pt x="1274877" y="359410"/>
                                </a:cubicBezTo>
                                <a:cubicBezTo>
                                  <a:pt x="1275385" y="359283"/>
                                  <a:pt x="1275893" y="359029"/>
                                  <a:pt x="1276274" y="358902"/>
                                </a:cubicBezTo>
                                <a:cubicBezTo>
                                  <a:pt x="1276782" y="358775"/>
                                  <a:pt x="1277290" y="358648"/>
                                  <a:pt x="1277798" y="358521"/>
                                </a:cubicBezTo>
                                <a:cubicBezTo>
                                  <a:pt x="1278306" y="358394"/>
                                  <a:pt x="1278814" y="358267"/>
                                  <a:pt x="1279195" y="358267"/>
                                </a:cubicBezTo>
                                <a:cubicBezTo>
                                  <a:pt x="1279703" y="358140"/>
                                  <a:pt x="1280211" y="358013"/>
                                  <a:pt x="1280719" y="358013"/>
                                </a:cubicBezTo>
                                <a:cubicBezTo>
                                  <a:pt x="1281227" y="358013"/>
                                  <a:pt x="1281735" y="358013"/>
                                  <a:pt x="1282116" y="357886"/>
                                </a:cubicBezTo>
                                <a:cubicBezTo>
                                  <a:pt x="1282624" y="357886"/>
                                  <a:pt x="1283132" y="357886"/>
                                  <a:pt x="1283640" y="357886"/>
                                </a:cubicBezTo>
                                <a:cubicBezTo>
                                  <a:pt x="1284148" y="358013"/>
                                  <a:pt x="1284656" y="358013"/>
                                  <a:pt x="1285037" y="358140"/>
                                </a:cubicBezTo>
                                <a:cubicBezTo>
                                  <a:pt x="1285545" y="358267"/>
                                  <a:pt x="1286053" y="358267"/>
                                  <a:pt x="1286561" y="358394"/>
                                </a:cubicBezTo>
                                <a:cubicBezTo>
                                  <a:pt x="1287069" y="358521"/>
                                  <a:pt x="1287450" y="358648"/>
                                  <a:pt x="1287958" y="358902"/>
                                </a:cubicBezTo>
                                <a:cubicBezTo>
                                  <a:pt x="1288466" y="359029"/>
                                  <a:pt x="1288974" y="359156"/>
                                  <a:pt x="1289482" y="359410"/>
                                </a:cubicBezTo>
                                <a:cubicBezTo>
                                  <a:pt x="1289990" y="359537"/>
                                  <a:pt x="1290371" y="359791"/>
                                  <a:pt x="1290879" y="360045"/>
                                </a:cubicBezTo>
                                <a:cubicBezTo>
                                  <a:pt x="1291387" y="360299"/>
                                  <a:pt x="1291895" y="360553"/>
                                  <a:pt x="1292403" y="360807"/>
                                </a:cubicBezTo>
                                <a:cubicBezTo>
                                  <a:pt x="1292911" y="361061"/>
                                  <a:pt x="1293292" y="361315"/>
                                  <a:pt x="1293800" y="361696"/>
                                </a:cubicBezTo>
                                <a:cubicBezTo>
                                  <a:pt x="1294308" y="361950"/>
                                  <a:pt x="1294816" y="362204"/>
                                  <a:pt x="1295324" y="362458"/>
                                </a:cubicBezTo>
                                <a:cubicBezTo>
                                  <a:pt x="1295832" y="362839"/>
                                  <a:pt x="1296213" y="363093"/>
                                  <a:pt x="1296721" y="363347"/>
                                </a:cubicBezTo>
                                <a:cubicBezTo>
                                  <a:pt x="1297229" y="363728"/>
                                  <a:pt x="1297737" y="363982"/>
                                  <a:pt x="1298245" y="364363"/>
                                </a:cubicBezTo>
                                <a:cubicBezTo>
                                  <a:pt x="1298753" y="364617"/>
                                  <a:pt x="1299134" y="364998"/>
                                  <a:pt x="1299642" y="365252"/>
                                </a:cubicBezTo>
                                <a:cubicBezTo>
                                  <a:pt x="1300150" y="365506"/>
                                  <a:pt x="1300658" y="365887"/>
                                  <a:pt x="1301166" y="366141"/>
                                </a:cubicBezTo>
                                <a:cubicBezTo>
                                  <a:pt x="1301674" y="366522"/>
                                  <a:pt x="1302055" y="366776"/>
                                  <a:pt x="1302563" y="367030"/>
                                </a:cubicBezTo>
                                <a:cubicBezTo>
                                  <a:pt x="1303071" y="367284"/>
                                  <a:pt x="1303579" y="367665"/>
                                  <a:pt x="1304087" y="367919"/>
                                </a:cubicBezTo>
                                <a:cubicBezTo>
                                  <a:pt x="1304468" y="368173"/>
                                  <a:pt x="1304976" y="368427"/>
                                  <a:pt x="1305484" y="368681"/>
                                </a:cubicBezTo>
                                <a:cubicBezTo>
                                  <a:pt x="1305992" y="368935"/>
                                  <a:pt x="1306500" y="369189"/>
                                  <a:pt x="1307008" y="369316"/>
                                </a:cubicBezTo>
                                <a:cubicBezTo>
                                  <a:pt x="1307389" y="369570"/>
                                  <a:pt x="1307897" y="369824"/>
                                  <a:pt x="1308405" y="370078"/>
                                </a:cubicBezTo>
                                <a:cubicBezTo>
                                  <a:pt x="1308913" y="370205"/>
                                  <a:pt x="1309421" y="370459"/>
                                  <a:pt x="1309929" y="370586"/>
                                </a:cubicBezTo>
                                <a:cubicBezTo>
                                  <a:pt x="1310310" y="370840"/>
                                  <a:pt x="1310818" y="370967"/>
                                  <a:pt x="1311326" y="371221"/>
                                </a:cubicBezTo>
                                <a:cubicBezTo>
                                  <a:pt x="1311834" y="371348"/>
                                  <a:pt x="1312342" y="371475"/>
                                  <a:pt x="1312850" y="371602"/>
                                </a:cubicBezTo>
                                <a:cubicBezTo>
                                  <a:pt x="1313231" y="371856"/>
                                  <a:pt x="1313739" y="371983"/>
                                  <a:pt x="1314247" y="372110"/>
                                </a:cubicBezTo>
                                <a:cubicBezTo>
                                  <a:pt x="1314755" y="372237"/>
                                  <a:pt x="1315263" y="372364"/>
                                  <a:pt x="1315771" y="372491"/>
                                </a:cubicBezTo>
                                <a:cubicBezTo>
                                  <a:pt x="1316152" y="372618"/>
                                  <a:pt x="1316660" y="372745"/>
                                  <a:pt x="1317168" y="372745"/>
                                </a:cubicBezTo>
                                <a:cubicBezTo>
                                  <a:pt x="1317676" y="372872"/>
                                  <a:pt x="1318184" y="372999"/>
                                  <a:pt x="1318692" y="373126"/>
                                </a:cubicBezTo>
                                <a:cubicBezTo>
                                  <a:pt x="1319073" y="373253"/>
                                  <a:pt x="1319581" y="373253"/>
                                  <a:pt x="1320089" y="373380"/>
                                </a:cubicBezTo>
                                <a:cubicBezTo>
                                  <a:pt x="1320597" y="373507"/>
                                  <a:pt x="1321105" y="373507"/>
                                  <a:pt x="1321486" y="373634"/>
                                </a:cubicBezTo>
                                <a:cubicBezTo>
                                  <a:pt x="1321994" y="373634"/>
                                  <a:pt x="1322502" y="373761"/>
                                  <a:pt x="1323010" y="373888"/>
                                </a:cubicBezTo>
                                <a:cubicBezTo>
                                  <a:pt x="1323518" y="373888"/>
                                  <a:pt x="1324026" y="374015"/>
                                  <a:pt x="1324407" y="374015"/>
                                </a:cubicBezTo>
                                <a:cubicBezTo>
                                  <a:pt x="1324915" y="374142"/>
                                  <a:pt x="1325423" y="374142"/>
                                  <a:pt x="1325931" y="374269"/>
                                </a:cubicBezTo>
                                <a:cubicBezTo>
                                  <a:pt x="1326439" y="374269"/>
                                  <a:pt x="1326947" y="374396"/>
                                  <a:pt x="1327328" y="374396"/>
                                </a:cubicBezTo>
                                <a:cubicBezTo>
                                  <a:pt x="1327836" y="374396"/>
                                  <a:pt x="1328344" y="374523"/>
                                  <a:pt x="1328852" y="374650"/>
                                </a:cubicBezTo>
                                <a:cubicBezTo>
                                  <a:pt x="1329360" y="374650"/>
                                  <a:pt x="1329868" y="374650"/>
                                  <a:pt x="1330249" y="374777"/>
                                </a:cubicBezTo>
                                <a:cubicBezTo>
                                  <a:pt x="1330757" y="374777"/>
                                  <a:pt x="1331265" y="374904"/>
                                  <a:pt x="1331773" y="374904"/>
                                </a:cubicBezTo>
                                <a:cubicBezTo>
                                  <a:pt x="1332281" y="374904"/>
                                  <a:pt x="1332789" y="375031"/>
                                  <a:pt x="1333170" y="375031"/>
                                </a:cubicBezTo>
                                <a:cubicBezTo>
                                  <a:pt x="1333678" y="375158"/>
                                  <a:pt x="1334186" y="375158"/>
                                  <a:pt x="1334694" y="375285"/>
                                </a:cubicBezTo>
                                <a:cubicBezTo>
                                  <a:pt x="1335202" y="375285"/>
                                  <a:pt x="1335710" y="375412"/>
                                  <a:pt x="1336091" y="375412"/>
                                </a:cubicBezTo>
                                <a:cubicBezTo>
                                  <a:pt x="1336599" y="375539"/>
                                  <a:pt x="1337107" y="375539"/>
                                  <a:pt x="1337615" y="375666"/>
                                </a:cubicBezTo>
                                <a:cubicBezTo>
                                  <a:pt x="1338123" y="375666"/>
                                  <a:pt x="1338504" y="375666"/>
                                  <a:pt x="1339012" y="375793"/>
                                </a:cubicBezTo>
                                <a:cubicBezTo>
                                  <a:pt x="1339520" y="375793"/>
                                  <a:pt x="1340028" y="375920"/>
                                  <a:pt x="1340536" y="375920"/>
                                </a:cubicBezTo>
                                <a:cubicBezTo>
                                  <a:pt x="1341044" y="376047"/>
                                  <a:pt x="1341425" y="376174"/>
                                  <a:pt x="1341933" y="376174"/>
                                </a:cubicBezTo>
                                <a:cubicBezTo>
                                  <a:pt x="1342441" y="376301"/>
                                  <a:pt x="1342949" y="376301"/>
                                  <a:pt x="1343457" y="376428"/>
                                </a:cubicBezTo>
                                <a:cubicBezTo>
                                  <a:pt x="1343965" y="376428"/>
                                  <a:pt x="1344346" y="376555"/>
                                  <a:pt x="1344854" y="376555"/>
                                </a:cubicBezTo>
                                <a:cubicBezTo>
                                  <a:pt x="1345362" y="376682"/>
                                  <a:pt x="1345870" y="376809"/>
                                  <a:pt x="1346378" y="376809"/>
                                </a:cubicBezTo>
                                <a:cubicBezTo>
                                  <a:pt x="1346886" y="376936"/>
                                  <a:pt x="1347267" y="376936"/>
                                  <a:pt x="1347775" y="377063"/>
                                </a:cubicBezTo>
                                <a:cubicBezTo>
                                  <a:pt x="1348283" y="377063"/>
                                  <a:pt x="1348791" y="377190"/>
                                  <a:pt x="1349299" y="377317"/>
                                </a:cubicBezTo>
                                <a:cubicBezTo>
                                  <a:pt x="1349807" y="377317"/>
                                  <a:pt x="1350188" y="377444"/>
                                  <a:pt x="1350696" y="377444"/>
                                </a:cubicBezTo>
                                <a:cubicBezTo>
                                  <a:pt x="1351204" y="377571"/>
                                  <a:pt x="1351712" y="377571"/>
                                  <a:pt x="1352220" y="377698"/>
                                </a:cubicBezTo>
                                <a:cubicBezTo>
                                  <a:pt x="1352728" y="377698"/>
                                  <a:pt x="1353109" y="377698"/>
                                  <a:pt x="1353617" y="377825"/>
                                </a:cubicBezTo>
                                <a:cubicBezTo>
                                  <a:pt x="1354125" y="377825"/>
                                  <a:pt x="1354633" y="377952"/>
                                  <a:pt x="1355141" y="377952"/>
                                </a:cubicBezTo>
                                <a:cubicBezTo>
                                  <a:pt x="1355522" y="378079"/>
                                  <a:pt x="1356030" y="378079"/>
                                  <a:pt x="1356538" y="378206"/>
                                </a:cubicBezTo>
                                <a:cubicBezTo>
                                  <a:pt x="1357046" y="378206"/>
                                  <a:pt x="1357554" y="378333"/>
                                  <a:pt x="1358062" y="378333"/>
                                </a:cubicBezTo>
                                <a:cubicBezTo>
                                  <a:pt x="1358443" y="378333"/>
                                  <a:pt x="1358951" y="378460"/>
                                  <a:pt x="1359459" y="378460"/>
                                </a:cubicBezTo>
                                <a:cubicBezTo>
                                  <a:pt x="1359967" y="378460"/>
                                  <a:pt x="1360475" y="378587"/>
                                  <a:pt x="1360983" y="378587"/>
                                </a:cubicBezTo>
                                <a:cubicBezTo>
                                  <a:pt x="1361364" y="378587"/>
                                  <a:pt x="1361872" y="378714"/>
                                  <a:pt x="1362380" y="378714"/>
                                </a:cubicBezTo>
                                <a:cubicBezTo>
                                  <a:pt x="1362888" y="378714"/>
                                  <a:pt x="1363396" y="378841"/>
                                  <a:pt x="1363904" y="378841"/>
                                </a:cubicBezTo>
                                <a:cubicBezTo>
                                  <a:pt x="1364285" y="378968"/>
                                  <a:pt x="1364793" y="378968"/>
                                  <a:pt x="1365301" y="378968"/>
                                </a:cubicBezTo>
                                <a:cubicBezTo>
                                  <a:pt x="1365809" y="379095"/>
                                  <a:pt x="1366317" y="379095"/>
                                  <a:pt x="1366825" y="379095"/>
                                </a:cubicBezTo>
                                <a:cubicBezTo>
                                  <a:pt x="1367206" y="379095"/>
                                  <a:pt x="1367714" y="379222"/>
                                  <a:pt x="1368222" y="379222"/>
                                </a:cubicBezTo>
                                <a:cubicBezTo>
                                  <a:pt x="1368730" y="379222"/>
                                  <a:pt x="1369238" y="379222"/>
                                  <a:pt x="1369746" y="379349"/>
                                </a:cubicBezTo>
                                <a:cubicBezTo>
                                  <a:pt x="1370127" y="379349"/>
                                  <a:pt x="1370635" y="379349"/>
                                  <a:pt x="1371143" y="379476"/>
                                </a:cubicBezTo>
                                <a:cubicBezTo>
                                  <a:pt x="1371651" y="379476"/>
                                  <a:pt x="1372159" y="379476"/>
                                  <a:pt x="1372540" y="379476"/>
                                </a:cubicBezTo>
                                <a:cubicBezTo>
                                  <a:pt x="1373048" y="379476"/>
                                  <a:pt x="1373556" y="379476"/>
                                  <a:pt x="1374064" y="379603"/>
                                </a:cubicBezTo>
                                <a:cubicBezTo>
                                  <a:pt x="1374572" y="379603"/>
                                  <a:pt x="1375080" y="379603"/>
                                  <a:pt x="1375461" y="379603"/>
                                </a:cubicBezTo>
                                <a:cubicBezTo>
                                  <a:pt x="1375969" y="379603"/>
                                  <a:pt x="1376477" y="379730"/>
                                  <a:pt x="1376985" y="379730"/>
                                </a:cubicBezTo>
                                <a:cubicBezTo>
                                  <a:pt x="1377493" y="379730"/>
                                  <a:pt x="1378001" y="379730"/>
                                  <a:pt x="1378382" y="379730"/>
                                </a:cubicBezTo>
                                <a:cubicBezTo>
                                  <a:pt x="1378890" y="379730"/>
                                  <a:pt x="1379398" y="379730"/>
                                  <a:pt x="1379906" y="379730"/>
                                </a:cubicBezTo>
                                <a:cubicBezTo>
                                  <a:pt x="1380414" y="379730"/>
                                  <a:pt x="1380922" y="379857"/>
                                  <a:pt x="1381303" y="379857"/>
                                </a:cubicBezTo>
                                <a:cubicBezTo>
                                  <a:pt x="1381811" y="379857"/>
                                  <a:pt x="1382319" y="379857"/>
                                  <a:pt x="1382827" y="379857"/>
                                </a:cubicBezTo>
                                <a:cubicBezTo>
                                  <a:pt x="1383335" y="379857"/>
                                  <a:pt x="1383843" y="379857"/>
                                  <a:pt x="1384224" y="379857"/>
                                </a:cubicBezTo>
                                <a:cubicBezTo>
                                  <a:pt x="1384732" y="379857"/>
                                  <a:pt x="1385240" y="379984"/>
                                  <a:pt x="1385748" y="379984"/>
                                </a:cubicBezTo>
                                <a:cubicBezTo>
                                  <a:pt x="1386256" y="379984"/>
                                  <a:pt x="1386764" y="379984"/>
                                  <a:pt x="1387145" y="379984"/>
                                </a:cubicBezTo>
                                <a:cubicBezTo>
                                  <a:pt x="1387653" y="379984"/>
                                  <a:pt x="1388161" y="379984"/>
                                  <a:pt x="1388669" y="379984"/>
                                </a:cubicBezTo>
                                <a:cubicBezTo>
                                  <a:pt x="1389177" y="379984"/>
                                  <a:pt x="1389558" y="379984"/>
                                  <a:pt x="1390066" y="380111"/>
                                </a:cubicBezTo>
                                <a:cubicBezTo>
                                  <a:pt x="1390574" y="380111"/>
                                  <a:pt x="1391082" y="380111"/>
                                  <a:pt x="1391590" y="380111"/>
                                </a:cubicBezTo>
                                <a:cubicBezTo>
                                  <a:pt x="1392098" y="380111"/>
                                  <a:pt x="1392479" y="380111"/>
                                  <a:pt x="1392987" y="380111"/>
                                </a:cubicBezTo>
                                <a:cubicBezTo>
                                  <a:pt x="1393495" y="380238"/>
                                  <a:pt x="1394003" y="380238"/>
                                  <a:pt x="1394511" y="380238"/>
                                </a:cubicBezTo>
                                <a:cubicBezTo>
                                  <a:pt x="1395019" y="380238"/>
                                  <a:pt x="1395400" y="380238"/>
                                  <a:pt x="1395908" y="380238"/>
                                </a:cubicBezTo>
                                <a:cubicBezTo>
                                  <a:pt x="1396416" y="380365"/>
                                  <a:pt x="1396924" y="380365"/>
                                  <a:pt x="1397432" y="380365"/>
                                </a:cubicBezTo>
                                <a:cubicBezTo>
                                  <a:pt x="1397940" y="380365"/>
                                  <a:pt x="1398321" y="380365"/>
                                  <a:pt x="1398829" y="380492"/>
                                </a:cubicBezTo>
                                <a:cubicBezTo>
                                  <a:pt x="1399337" y="380492"/>
                                  <a:pt x="1399845" y="380492"/>
                                  <a:pt x="1400353" y="380492"/>
                                </a:cubicBezTo>
                                <a:cubicBezTo>
                                  <a:pt x="1400861" y="380619"/>
                                  <a:pt x="1401242" y="380619"/>
                                  <a:pt x="1401750" y="380619"/>
                                </a:cubicBezTo>
                                <a:cubicBezTo>
                                  <a:pt x="1402258" y="380619"/>
                                  <a:pt x="1402766" y="380746"/>
                                  <a:pt x="1403274" y="380746"/>
                                </a:cubicBezTo>
                                <a:cubicBezTo>
                                  <a:pt x="1403782" y="380746"/>
                                  <a:pt x="1404163" y="380746"/>
                                  <a:pt x="1404671" y="380873"/>
                                </a:cubicBezTo>
                                <a:cubicBezTo>
                                  <a:pt x="1405179" y="380873"/>
                                  <a:pt x="1405687" y="380873"/>
                                  <a:pt x="1406195" y="381000"/>
                                </a:cubicBezTo>
                                <a:cubicBezTo>
                                  <a:pt x="1406576" y="381000"/>
                                  <a:pt x="1407084" y="381000"/>
                                  <a:pt x="1407592" y="381127"/>
                                </a:cubicBezTo>
                                <a:cubicBezTo>
                                  <a:pt x="1408100" y="381127"/>
                                  <a:pt x="1408608" y="381127"/>
                                  <a:pt x="1409116" y="381254"/>
                                </a:cubicBezTo>
                                <a:cubicBezTo>
                                  <a:pt x="1409497" y="381254"/>
                                  <a:pt x="1410005" y="381254"/>
                                  <a:pt x="1410513" y="381381"/>
                                </a:cubicBezTo>
                                <a:cubicBezTo>
                                  <a:pt x="1411021" y="381381"/>
                                  <a:pt x="1411529" y="381508"/>
                                  <a:pt x="1412037" y="381508"/>
                                </a:cubicBezTo>
                                <a:cubicBezTo>
                                  <a:pt x="1412418" y="381508"/>
                                  <a:pt x="1412926" y="381635"/>
                                  <a:pt x="1413434" y="381635"/>
                                </a:cubicBezTo>
                                <a:cubicBezTo>
                                  <a:pt x="1413942" y="381762"/>
                                  <a:pt x="1414450" y="381762"/>
                                  <a:pt x="1414958" y="381762"/>
                                </a:cubicBezTo>
                                <a:cubicBezTo>
                                  <a:pt x="1415339" y="381889"/>
                                  <a:pt x="1415847" y="381889"/>
                                  <a:pt x="1416355" y="381889"/>
                                </a:cubicBezTo>
                                <a:cubicBezTo>
                                  <a:pt x="1416863" y="382016"/>
                                  <a:pt x="1417371" y="382016"/>
                                  <a:pt x="1417879" y="382016"/>
                                </a:cubicBezTo>
                                <a:cubicBezTo>
                                  <a:pt x="1418260" y="382016"/>
                                  <a:pt x="1418768" y="382143"/>
                                  <a:pt x="1419276" y="382143"/>
                                </a:cubicBezTo>
                                <a:cubicBezTo>
                                  <a:pt x="1419784" y="382143"/>
                                  <a:pt x="1420292" y="382143"/>
                                  <a:pt x="1420800" y="382270"/>
                                </a:cubicBezTo>
                                <a:cubicBezTo>
                                  <a:pt x="1421181" y="382270"/>
                                  <a:pt x="1421689" y="382270"/>
                                  <a:pt x="1422197" y="382270"/>
                                </a:cubicBezTo>
                                <a:cubicBezTo>
                                  <a:pt x="1422705" y="382270"/>
                                  <a:pt x="1423213" y="382270"/>
                                  <a:pt x="1423594" y="382270"/>
                                </a:cubicBezTo>
                                <a:cubicBezTo>
                                  <a:pt x="1424102" y="382397"/>
                                  <a:pt x="1424610" y="382397"/>
                                  <a:pt x="1425118" y="382397"/>
                                </a:cubicBezTo>
                                <a:cubicBezTo>
                                  <a:pt x="1425626" y="382397"/>
                                  <a:pt x="1426134" y="382397"/>
                                  <a:pt x="1426515" y="382397"/>
                                </a:cubicBezTo>
                                <a:cubicBezTo>
                                  <a:pt x="1427023" y="382524"/>
                                  <a:pt x="1427531" y="382524"/>
                                  <a:pt x="1428039" y="382524"/>
                                </a:cubicBezTo>
                                <a:cubicBezTo>
                                  <a:pt x="1428547" y="382524"/>
                                  <a:pt x="1429055" y="382524"/>
                                  <a:pt x="1429436" y="382524"/>
                                </a:cubicBezTo>
                                <a:cubicBezTo>
                                  <a:pt x="1429944" y="382524"/>
                                  <a:pt x="1430452" y="382524"/>
                                  <a:pt x="1430960" y="382524"/>
                                </a:cubicBezTo>
                                <a:cubicBezTo>
                                  <a:pt x="1431468" y="382524"/>
                                  <a:pt x="1431976" y="382524"/>
                                  <a:pt x="1432357" y="382524"/>
                                </a:cubicBezTo>
                                <a:cubicBezTo>
                                  <a:pt x="1432865" y="382524"/>
                                  <a:pt x="1433373" y="382524"/>
                                  <a:pt x="1433881" y="382524"/>
                                </a:cubicBezTo>
                                <a:cubicBezTo>
                                  <a:pt x="1434389" y="382524"/>
                                  <a:pt x="1434897" y="382524"/>
                                  <a:pt x="1435278" y="382524"/>
                                </a:cubicBezTo>
                                <a:cubicBezTo>
                                  <a:pt x="1435786" y="382524"/>
                                  <a:pt x="1436294" y="382524"/>
                                  <a:pt x="1436802" y="382524"/>
                                </a:cubicBezTo>
                                <a:cubicBezTo>
                                  <a:pt x="1437310" y="382524"/>
                                  <a:pt x="1437818" y="382397"/>
                                  <a:pt x="1438199" y="382397"/>
                                </a:cubicBezTo>
                                <a:cubicBezTo>
                                  <a:pt x="1438707" y="382397"/>
                                  <a:pt x="1439215" y="382397"/>
                                  <a:pt x="1439723" y="382270"/>
                                </a:cubicBezTo>
                                <a:cubicBezTo>
                                  <a:pt x="1440231" y="382270"/>
                                  <a:pt x="1440612" y="382270"/>
                                  <a:pt x="1441120" y="382270"/>
                                </a:cubicBezTo>
                                <a:cubicBezTo>
                                  <a:pt x="1441628" y="382143"/>
                                  <a:pt x="1442136" y="382143"/>
                                  <a:pt x="1442644" y="382143"/>
                                </a:cubicBezTo>
                                <a:cubicBezTo>
                                  <a:pt x="1443152" y="382016"/>
                                  <a:pt x="1443533" y="382016"/>
                                  <a:pt x="1444041" y="382016"/>
                                </a:cubicBezTo>
                                <a:cubicBezTo>
                                  <a:pt x="1444549" y="381889"/>
                                  <a:pt x="1445057" y="381889"/>
                                  <a:pt x="1445565" y="381762"/>
                                </a:cubicBezTo>
                                <a:cubicBezTo>
                                  <a:pt x="1446073" y="381762"/>
                                  <a:pt x="1446454" y="381762"/>
                                  <a:pt x="1446962" y="381635"/>
                                </a:cubicBezTo>
                                <a:cubicBezTo>
                                  <a:pt x="1447470" y="381635"/>
                                  <a:pt x="1447978" y="381508"/>
                                  <a:pt x="1448486" y="381508"/>
                                </a:cubicBezTo>
                                <a:cubicBezTo>
                                  <a:pt x="1448994" y="381381"/>
                                  <a:pt x="1449375" y="381381"/>
                                  <a:pt x="1449883" y="381254"/>
                                </a:cubicBezTo>
                                <a:cubicBezTo>
                                  <a:pt x="1450391" y="381254"/>
                                  <a:pt x="1450899" y="381127"/>
                                  <a:pt x="1451407" y="381127"/>
                                </a:cubicBezTo>
                                <a:cubicBezTo>
                                  <a:pt x="1451915" y="381000"/>
                                  <a:pt x="1452296" y="380873"/>
                                  <a:pt x="1452804" y="380873"/>
                                </a:cubicBezTo>
                                <a:cubicBezTo>
                                  <a:pt x="1453312" y="380746"/>
                                  <a:pt x="1453820" y="380746"/>
                                  <a:pt x="1454328" y="380619"/>
                                </a:cubicBezTo>
                                <a:cubicBezTo>
                                  <a:pt x="1454836" y="380492"/>
                                  <a:pt x="1455217" y="380492"/>
                                  <a:pt x="1455725" y="380365"/>
                                </a:cubicBezTo>
                                <a:cubicBezTo>
                                  <a:pt x="1456233" y="380238"/>
                                  <a:pt x="1456741" y="380238"/>
                                  <a:pt x="1457249" y="380111"/>
                                </a:cubicBezTo>
                                <a:cubicBezTo>
                                  <a:pt x="1457630" y="379984"/>
                                  <a:pt x="1458138" y="379857"/>
                                  <a:pt x="1458646" y="379857"/>
                                </a:cubicBezTo>
                                <a:cubicBezTo>
                                  <a:pt x="1459154" y="379730"/>
                                  <a:pt x="1459662" y="379730"/>
                                  <a:pt x="1460170" y="379603"/>
                                </a:cubicBezTo>
                                <a:cubicBezTo>
                                  <a:pt x="1460551" y="379476"/>
                                  <a:pt x="1461059" y="379349"/>
                                  <a:pt x="1461567" y="379349"/>
                                </a:cubicBezTo>
                                <a:cubicBezTo>
                                  <a:pt x="1462075" y="379222"/>
                                  <a:pt x="1462583" y="379095"/>
                                  <a:pt x="1463091" y="379095"/>
                                </a:cubicBezTo>
                                <a:cubicBezTo>
                                  <a:pt x="1463472" y="378968"/>
                                  <a:pt x="1463980" y="378968"/>
                                  <a:pt x="1464488" y="378841"/>
                                </a:cubicBezTo>
                                <a:cubicBezTo>
                                  <a:pt x="1464996" y="378714"/>
                                  <a:pt x="1465504" y="378587"/>
                                  <a:pt x="1466012" y="378587"/>
                                </a:cubicBezTo>
                                <a:cubicBezTo>
                                  <a:pt x="1466393" y="378460"/>
                                  <a:pt x="1466901" y="378460"/>
                                  <a:pt x="1467409" y="378333"/>
                                </a:cubicBezTo>
                                <a:cubicBezTo>
                                  <a:pt x="1467917" y="378206"/>
                                  <a:pt x="1468425" y="378206"/>
                                  <a:pt x="1468933" y="378079"/>
                                </a:cubicBezTo>
                                <a:cubicBezTo>
                                  <a:pt x="1469314" y="377952"/>
                                  <a:pt x="1469822" y="377952"/>
                                  <a:pt x="1470330" y="377825"/>
                                </a:cubicBezTo>
                                <a:cubicBezTo>
                                  <a:pt x="1470838" y="377825"/>
                                  <a:pt x="1471346" y="377698"/>
                                  <a:pt x="1471854" y="377571"/>
                                </a:cubicBezTo>
                                <a:cubicBezTo>
                                  <a:pt x="1472235" y="377444"/>
                                  <a:pt x="1472743" y="377444"/>
                                  <a:pt x="1473251" y="377317"/>
                                </a:cubicBezTo>
                                <a:cubicBezTo>
                                  <a:pt x="1473759" y="377190"/>
                                  <a:pt x="1474267" y="377063"/>
                                  <a:pt x="1474648" y="376936"/>
                                </a:cubicBezTo>
                                <a:cubicBezTo>
                                  <a:pt x="1475156" y="376936"/>
                                  <a:pt x="1475664" y="376809"/>
                                  <a:pt x="1476172" y="376682"/>
                                </a:cubicBezTo>
                                <a:cubicBezTo>
                                  <a:pt x="1476680" y="376555"/>
                                  <a:pt x="1477188" y="376301"/>
                                  <a:pt x="1477569" y="376174"/>
                                </a:cubicBezTo>
                                <a:cubicBezTo>
                                  <a:pt x="1478077" y="376047"/>
                                  <a:pt x="1478585" y="375920"/>
                                  <a:pt x="1479093" y="375793"/>
                                </a:cubicBezTo>
                                <a:cubicBezTo>
                                  <a:pt x="1479601" y="375539"/>
                                  <a:pt x="1480109" y="375412"/>
                                  <a:pt x="1480490" y="375158"/>
                                </a:cubicBezTo>
                                <a:cubicBezTo>
                                  <a:pt x="1480998" y="375031"/>
                                  <a:pt x="1481506" y="374777"/>
                                  <a:pt x="1482014" y="374650"/>
                                </a:cubicBezTo>
                                <a:cubicBezTo>
                                  <a:pt x="1482522" y="374396"/>
                                  <a:pt x="1483030" y="374269"/>
                                  <a:pt x="1483411" y="374142"/>
                                </a:cubicBezTo>
                                <a:cubicBezTo>
                                  <a:pt x="1483919" y="373888"/>
                                  <a:pt x="1484427" y="373761"/>
                                  <a:pt x="1484935" y="373634"/>
                                </a:cubicBezTo>
                                <a:cubicBezTo>
                                  <a:pt x="1485443" y="373380"/>
                                  <a:pt x="1485951" y="373253"/>
                                  <a:pt x="1486332" y="373126"/>
                                </a:cubicBezTo>
                                <a:cubicBezTo>
                                  <a:pt x="1486840" y="373126"/>
                                  <a:pt x="1487348" y="372999"/>
                                  <a:pt x="1487856" y="372872"/>
                                </a:cubicBezTo>
                                <a:cubicBezTo>
                                  <a:pt x="1488364" y="372872"/>
                                  <a:pt x="1488745" y="372872"/>
                                  <a:pt x="1489253" y="372745"/>
                                </a:cubicBezTo>
                                <a:cubicBezTo>
                                  <a:pt x="1489761" y="372745"/>
                                  <a:pt x="1490269" y="372745"/>
                                  <a:pt x="1490777" y="372745"/>
                                </a:cubicBezTo>
                                <a:cubicBezTo>
                                  <a:pt x="1491285" y="372745"/>
                                  <a:pt x="1491666" y="372745"/>
                                  <a:pt x="1492174" y="372745"/>
                                </a:cubicBezTo>
                                <a:cubicBezTo>
                                  <a:pt x="1492682" y="372872"/>
                                  <a:pt x="1493190" y="372872"/>
                                  <a:pt x="1493698" y="372872"/>
                                </a:cubicBezTo>
                                <a:cubicBezTo>
                                  <a:pt x="1494206" y="372999"/>
                                  <a:pt x="1494587" y="372999"/>
                                  <a:pt x="1495095" y="373126"/>
                                </a:cubicBezTo>
                                <a:cubicBezTo>
                                  <a:pt x="1495603" y="373126"/>
                                  <a:pt x="1496111" y="373126"/>
                                  <a:pt x="1496619" y="373253"/>
                                </a:cubicBezTo>
                                <a:cubicBezTo>
                                  <a:pt x="1497127" y="373253"/>
                                  <a:pt x="1497508" y="373253"/>
                                  <a:pt x="1498016" y="373380"/>
                                </a:cubicBezTo>
                                <a:cubicBezTo>
                                  <a:pt x="1498524" y="373380"/>
                                  <a:pt x="1499032" y="373380"/>
                                  <a:pt x="1499540" y="373507"/>
                                </a:cubicBezTo>
                                <a:cubicBezTo>
                                  <a:pt x="1500048" y="373507"/>
                                  <a:pt x="1500429" y="373507"/>
                                  <a:pt x="1500937" y="373507"/>
                                </a:cubicBezTo>
                                <a:cubicBezTo>
                                  <a:pt x="1501445" y="373507"/>
                                  <a:pt x="1501953" y="373507"/>
                                  <a:pt x="1502461" y="373507"/>
                                </a:cubicBezTo>
                                <a:cubicBezTo>
                                  <a:pt x="1502969" y="373507"/>
                                  <a:pt x="1503350" y="373507"/>
                                  <a:pt x="1503858" y="373507"/>
                                </a:cubicBezTo>
                                <a:cubicBezTo>
                                  <a:pt x="1504366" y="373507"/>
                                  <a:pt x="1504874" y="373507"/>
                                  <a:pt x="1505382" y="373380"/>
                                </a:cubicBezTo>
                                <a:cubicBezTo>
                                  <a:pt x="1505890" y="373380"/>
                                  <a:pt x="1506271" y="373380"/>
                                  <a:pt x="1506779" y="373253"/>
                                </a:cubicBezTo>
                                <a:cubicBezTo>
                                  <a:pt x="1507287" y="373253"/>
                                  <a:pt x="1507795" y="373253"/>
                                  <a:pt x="1508303" y="373126"/>
                                </a:cubicBezTo>
                                <a:cubicBezTo>
                                  <a:pt x="1508684" y="373126"/>
                                  <a:pt x="1509192" y="372999"/>
                                  <a:pt x="1509700" y="372999"/>
                                </a:cubicBezTo>
                                <a:cubicBezTo>
                                  <a:pt x="1510208" y="372872"/>
                                  <a:pt x="1510716" y="372872"/>
                                  <a:pt x="1511224" y="372872"/>
                                </a:cubicBezTo>
                                <a:cubicBezTo>
                                  <a:pt x="1511605" y="372745"/>
                                  <a:pt x="1512113" y="372745"/>
                                  <a:pt x="1512621" y="372745"/>
                                </a:cubicBezTo>
                                <a:cubicBezTo>
                                  <a:pt x="1513129" y="372618"/>
                                  <a:pt x="1513637" y="372618"/>
                                  <a:pt x="1514145" y="372618"/>
                                </a:cubicBezTo>
                                <a:cubicBezTo>
                                  <a:pt x="1514526" y="372618"/>
                                  <a:pt x="1515034" y="372491"/>
                                  <a:pt x="1515542" y="372491"/>
                                </a:cubicBezTo>
                                <a:cubicBezTo>
                                  <a:pt x="1516050" y="372491"/>
                                  <a:pt x="1516558" y="372491"/>
                                  <a:pt x="1517066" y="372491"/>
                                </a:cubicBezTo>
                                <a:cubicBezTo>
                                  <a:pt x="1517447" y="372364"/>
                                  <a:pt x="1517955" y="372364"/>
                                  <a:pt x="1518463" y="372364"/>
                                </a:cubicBezTo>
                                <a:cubicBezTo>
                                  <a:pt x="1518971" y="372364"/>
                                  <a:pt x="1519479" y="372364"/>
                                  <a:pt x="1519987" y="372237"/>
                                </a:cubicBezTo>
                                <a:cubicBezTo>
                                  <a:pt x="1520368" y="372237"/>
                                  <a:pt x="1520876" y="372237"/>
                                  <a:pt x="1521384" y="372237"/>
                                </a:cubicBezTo>
                                <a:cubicBezTo>
                                  <a:pt x="1521892" y="372110"/>
                                  <a:pt x="1522400" y="372110"/>
                                  <a:pt x="1522781" y="372110"/>
                                </a:cubicBezTo>
                                <a:cubicBezTo>
                                  <a:pt x="1523289" y="371983"/>
                                  <a:pt x="1523797" y="371983"/>
                                  <a:pt x="1524305" y="371983"/>
                                </a:cubicBezTo>
                                <a:cubicBezTo>
                                  <a:pt x="1524813" y="371983"/>
                                  <a:pt x="1525321" y="371856"/>
                                  <a:pt x="1525702" y="371856"/>
                                </a:cubicBezTo>
                                <a:cubicBezTo>
                                  <a:pt x="1526210" y="371856"/>
                                  <a:pt x="1526718" y="371729"/>
                                  <a:pt x="1527226" y="371729"/>
                                </a:cubicBezTo>
                                <a:cubicBezTo>
                                  <a:pt x="1527734" y="371602"/>
                                  <a:pt x="1528242" y="371602"/>
                                  <a:pt x="1528623" y="371475"/>
                                </a:cubicBezTo>
                                <a:cubicBezTo>
                                  <a:pt x="1529131" y="371475"/>
                                  <a:pt x="1529639" y="371348"/>
                                  <a:pt x="1530147" y="371348"/>
                                </a:cubicBezTo>
                                <a:cubicBezTo>
                                  <a:pt x="1530655" y="371221"/>
                                  <a:pt x="1531163" y="371221"/>
                                  <a:pt x="1531544" y="371094"/>
                                </a:cubicBezTo>
                                <a:cubicBezTo>
                                  <a:pt x="1532052" y="371094"/>
                                  <a:pt x="1532560" y="370967"/>
                                  <a:pt x="1533068" y="370967"/>
                                </a:cubicBezTo>
                                <a:cubicBezTo>
                                  <a:pt x="1533576" y="370840"/>
                                  <a:pt x="1534084" y="370713"/>
                                  <a:pt x="1534465" y="370586"/>
                                </a:cubicBezTo>
                                <a:cubicBezTo>
                                  <a:pt x="1534973" y="370586"/>
                                  <a:pt x="1535481" y="370459"/>
                                  <a:pt x="1535989" y="370332"/>
                                </a:cubicBezTo>
                                <a:cubicBezTo>
                                  <a:pt x="1536497" y="370205"/>
                                  <a:pt x="1537005" y="370205"/>
                                  <a:pt x="1537386" y="370078"/>
                                </a:cubicBezTo>
                                <a:cubicBezTo>
                                  <a:pt x="1537894" y="369951"/>
                                  <a:pt x="1538402" y="369824"/>
                                  <a:pt x="1538910" y="369824"/>
                                </a:cubicBezTo>
                                <a:cubicBezTo>
                                  <a:pt x="1539418" y="369697"/>
                                  <a:pt x="1539799" y="369570"/>
                                  <a:pt x="1540307" y="369443"/>
                                </a:cubicBezTo>
                                <a:cubicBezTo>
                                  <a:pt x="1540815" y="369443"/>
                                  <a:pt x="1541323" y="369316"/>
                                  <a:pt x="1541831" y="369189"/>
                                </a:cubicBezTo>
                                <a:cubicBezTo>
                                  <a:pt x="1542339" y="369062"/>
                                  <a:pt x="1542720" y="368935"/>
                                  <a:pt x="1543228" y="368808"/>
                                </a:cubicBezTo>
                                <a:cubicBezTo>
                                  <a:pt x="1543736" y="368808"/>
                                  <a:pt x="1544244" y="368681"/>
                                  <a:pt x="1544752" y="368554"/>
                                </a:cubicBezTo>
                                <a:cubicBezTo>
                                  <a:pt x="1545260" y="368427"/>
                                  <a:pt x="1545641" y="368300"/>
                                  <a:pt x="1546149" y="368173"/>
                                </a:cubicBezTo>
                                <a:cubicBezTo>
                                  <a:pt x="1546657" y="368173"/>
                                  <a:pt x="1547165" y="368046"/>
                                  <a:pt x="1547673" y="367919"/>
                                </a:cubicBezTo>
                                <a:cubicBezTo>
                                  <a:pt x="1548181" y="367792"/>
                                  <a:pt x="1548562" y="367665"/>
                                  <a:pt x="1549070" y="367665"/>
                                </a:cubicBezTo>
                                <a:cubicBezTo>
                                  <a:pt x="1549578" y="367538"/>
                                  <a:pt x="1550086" y="367411"/>
                                  <a:pt x="1550594" y="367284"/>
                                </a:cubicBezTo>
                                <a:cubicBezTo>
                                  <a:pt x="1551102" y="367284"/>
                                  <a:pt x="1551483" y="367157"/>
                                  <a:pt x="1551991" y="367157"/>
                                </a:cubicBezTo>
                                <a:cubicBezTo>
                                  <a:pt x="1552499" y="367030"/>
                                  <a:pt x="1553007" y="366903"/>
                                  <a:pt x="1553515" y="366903"/>
                                </a:cubicBezTo>
                                <a:cubicBezTo>
                                  <a:pt x="1554023" y="366776"/>
                                  <a:pt x="1554404" y="366776"/>
                                  <a:pt x="1554912" y="366649"/>
                                </a:cubicBezTo>
                                <a:cubicBezTo>
                                  <a:pt x="1555420" y="366649"/>
                                  <a:pt x="1555928" y="366522"/>
                                  <a:pt x="1556436" y="366522"/>
                                </a:cubicBezTo>
                                <a:cubicBezTo>
                                  <a:pt x="1556817" y="366522"/>
                                  <a:pt x="1557325" y="366395"/>
                                  <a:pt x="1557833" y="366395"/>
                                </a:cubicBezTo>
                                <a:cubicBezTo>
                                  <a:pt x="1558341" y="366395"/>
                                  <a:pt x="1558849" y="366395"/>
                                  <a:pt x="1559357" y="366395"/>
                                </a:cubicBezTo>
                                <a:cubicBezTo>
                                  <a:pt x="1559738" y="366268"/>
                                  <a:pt x="1560246" y="366268"/>
                                  <a:pt x="1560754" y="366268"/>
                                </a:cubicBezTo>
                                <a:cubicBezTo>
                                  <a:pt x="1561262" y="366268"/>
                                  <a:pt x="1561770" y="366395"/>
                                  <a:pt x="1562278" y="366395"/>
                                </a:cubicBezTo>
                                <a:cubicBezTo>
                                  <a:pt x="1562659" y="366395"/>
                                  <a:pt x="1563167" y="366395"/>
                                  <a:pt x="1563675" y="366395"/>
                                </a:cubicBezTo>
                                <a:cubicBezTo>
                                  <a:pt x="1564183" y="366395"/>
                                  <a:pt x="1564691" y="366395"/>
                                  <a:pt x="1565199" y="366522"/>
                                </a:cubicBezTo>
                                <a:cubicBezTo>
                                  <a:pt x="1565580" y="366522"/>
                                  <a:pt x="1566088" y="366522"/>
                                  <a:pt x="1566596" y="366522"/>
                                </a:cubicBezTo>
                                <a:cubicBezTo>
                                  <a:pt x="1567104" y="366522"/>
                                  <a:pt x="1567612" y="366649"/>
                                  <a:pt x="1568120" y="366649"/>
                                </a:cubicBezTo>
                                <a:cubicBezTo>
                                  <a:pt x="1568501" y="366649"/>
                                  <a:pt x="1569009" y="366649"/>
                                  <a:pt x="1569517" y="366776"/>
                                </a:cubicBezTo>
                                <a:cubicBezTo>
                                  <a:pt x="1570025" y="366776"/>
                                  <a:pt x="1570533" y="366776"/>
                                  <a:pt x="1571041" y="366903"/>
                                </a:cubicBezTo>
                                <a:cubicBezTo>
                                  <a:pt x="1571422" y="366903"/>
                                  <a:pt x="1571930" y="366903"/>
                                  <a:pt x="1572438" y="367030"/>
                                </a:cubicBezTo>
                                <a:cubicBezTo>
                                  <a:pt x="1572946" y="367030"/>
                                  <a:pt x="1573454" y="367030"/>
                                  <a:pt x="1573835" y="367157"/>
                                </a:cubicBezTo>
                                <a:cubicBezTo>
                                  <a:pt x="1574343" y="367157"/>
                                  <a:pt x="1574851" y="367284"/>
                                  <a:pt x="1575359" y="367284"/>
                                </a:cubicBezTo>
                                <a:cubicBezTo>
                                  <a:pt x="1575867" y="367284"/>
                                  <a:pt x="1576375" y="367411"/>
                                  <a:pt x="1576756" y="367411"/>
                                </a:cubicBezTo>
                                <a:cubicBezTo>
                                  <a:pt x="1577264" y="367538"/>
                                  <a:pt x="1577772" y="367538"/>
                                  <a:pt x="1578280" y="367665"/>
                                </a:cubicBezTo>
                                <a:cubicBezTo>
                                  <a:pt x="1578788" y="367665"/>
                                  <a:pt x="1579296" y="367665"/>
                                  <a:pt x="1579677" y="367792"/>
                                </a:cubicBezTo>
                                <a:cubicBezTo>
                                  <a:pt x="1580185" y="367792"/>
                                  <a:pt x="1580693" y="367919"/>
                                  <a:pt x="1581201" y="367919"/>
                                </a:cubicBezTo>
                                <a:cubicBezTo>
                                  <a:pt x="1581709" y="367919"/>
                                  <a:pt x="1582217" y="368046"/>
                                  <a:pt x="1582598" y="368046"/>
                                </a:cubicBezTo>
                                <a:cubicBezTo>
                                  <a:pt x="1583106" y="368173"/>
                                  <a:pt x="1583614" y="368173"/>
                                  <a:pt x="1584122" y="368173"/>
                                </a:cubicBezTo>
                                <a:cubicBezTo>
                                  <a:pt x="1584630" y="368300"/>
                                  <a:pt x="1585138" y="368300"/>
                                  <a:pt x="1585519" y="368427"/>
                                </a:cubicBezTo>
                                <a:cubicBezTo>
                                  <a:pt x="1586027" y="368427"/>
                                  <a:pt x="1586535" y="368427"/>
                                  <a:pt x="1587043" y="368554"/>
                                </a:cubicBezTo>
                                <a:cubicBezTo>
                                  <a:pt x="1587551" y="368554"/>
                                  <a:pt x="1588059" y="368554"/>
                                  <a:pt x="1588440" y="368554"/>
                                </a:cubicBezTo>
                                <a:cubicBezTo>
                                  <a:pt x="1588948" y="368554"/>
                                  <a:pt x="1589456" y="368681"/>
                                  <a:pt x="1589964" y="368681"/>
                                </a:cubicBezTo>
                                <a:cubicBezTo>
                                  <a:pt x="1590472" y="368681"/>
                                  <a:pt x="1590853" y="368681"/>
                                  <a:pt x="1591361" y="368681"/>
                                </a:cubicBezTo>
                                <a:cubicBezTo>
                                  <a:pt x="1591869" y="368681"/>
                                  <a:pt x="1592377" y="368681"/>
                                  <a:pt x="1592885" y="368808"/>
                                </a:cubicBezTo>
                                <a:cubicBezTo>
                                  <a:pt x="1593393" y="368808"/>
                                  <a:pt x="1593774" y="368808"/>
                                  <a:pt x="1594282" y="368808"/>
                                </a:cubicBezTo>
                                <a:cubicBezTo>
                                  <a:pt x="1594790" y="368808"/>
                                  <a:pt x="1595298" y="368808"/>
                                  <a:pt x="1595806" y="368808"/>
                                </a:cubicBezTo>
                                <a:cubicBezTo>
                                  <a:pt x="1596314" y="368681"/>
                                  <a:pt x="1596695" y="368681"/>
                                  <a:pt x="1597203" y="368681"/>
                                </a:cubicBezTo>
                                <a:cubicBezTo>
                                  <a:pt x="1597711" y="368681"/>
                                  <a:pt x="1598219" y="368681"/>
                                  <a:pt x="1598727" y="368681"/>
                                </a:cubicBezTo>
                                <a:cubicBezTo>
                                  <a:pt x="1599235" y="368681"/>
                                  <a:pt x="1599616" y="368554"/>
                                  <a:pt x="1600124" y="368554"/>
                                </a:cubicBezTo>
                                <a:cubicBezTo>
                                  <a:pt x="1600632" y="368554"/>
                                  <a:pt x="1601140" y="368554"/>
                                  <a:pt x="1601648" y="368554"/>
                                </a:cubicBezTo>
                                <a:cubicBezTo>
                                  <a:pt x="1602156" y="368427"/>
                                  <a:pt x="1602537" y="368427"/>
                                  <a:pt x="1603045" y="368427"/>
                                </a:cubicBezTo>
                                <a:cubicBezTo>
                                  <a:pt x="1603553" y="368300"/>
                                  <a:pt x="1604061" y="368300"/>
                                  <a:pt x="1604569" y="368173"/>
                                </a:cubicBezTo>
                                <a:cubicBezTo>
                                  <a:pt x="1605077" y="368173"/>
                                  <a:pt x="1605458" y="368046"/>
                                  <a:pt x="1605966" y="368046"/>
                                </a:cubicBezTo>
                                <a:cubicBezTo>
                                  <a:pt x="1606474" y="367919"/>
                                  <a:pt x="1606982" y="367919"/>
                                  <a:pt x="1607490" y="367792"/>
                                </a:cubicBezTo>
                                <a:cubicBezTo>
                                  <a:pt x="1607871" y="367792"/>
                                  <a:pt x="1608379" y="367665"/>
                                  <a:pt x="1608887" y="367665"/>
                                </a:cubicBezTo>
                                <a:cubicBezTo>
                                  <a:pt x="1609395" y="367538"/>
                                  <a:pt x="1609903" y="367538"/>
                                  <a:pt x="1610411" y="367411"/>
                                </a:cubicBezTo>
                                <a:cubicBezTo>
                                  <a:pt x="1610792" y="367284"/>
                                  <a:pt x="1611300" y="367284"/>
                                  <a:pt x="1611808" y="367157"/>
                                </a:cubicBezTo>
                                <a:cubicBezTo>
                                  <a:pt x="1612316" y="367030"/>
                                  <a:pt x="1612824" y="366903"/>
                                  <a:pt x="1613332" y="366776"/>
                                </a:cubicBezTo>
                                <a:cubicBezTo>
                                  <a:pt x="1613713" y="366776"/>
                                  <a:pt x="1614221" y="366649"/>
                                  <a:pt x="1614729" y="366522"/>
                                </a:cubicBezTo>
                                <a:cubicBezTo>
                                  <a:pt x="1615237" y="366395"/>
                                  <a:pt x="1615745" y="366268"/>
                                  <a:pt x="1616253" y="366141"/>
                                </a:cubicBezTo>
                                <a:cubicBezTo>
                                  <a:pt x="1616634" y="366141"/>
                                  <a:pt x="1617142" y="366014"/>
                                  <a:pt x="1617650" y="365887"/>
                                </a:cubicBezTo>
                                <a:cubicBezTo>
                                  <a:pt x="1618158" y="365760"/>
                                  <a:pt x="1618666" y="365633"/>
                                  <a:pt x="1619174" y="365506"/>
                                </a:cubicBezTo>
                                <a:cubicBezTo>
                                  <a:pt x="1619555" y="365379"/>
                                  <a:pt x="1620063" y="365252"/>
                                  <a:pt x="1620571" y="365252"/>
                                </a:cubicBezTo>
                                <a:cubicBezTo>
                                  <a:pt x="1621079" y="365125"/>
                                  <a:pt x="1621587" y="364998"/>
                                  <a:pt x="1622095" y="364871"/>
                                </a:cubicBezTo>
                                <a:cubicBezTo>
                                  <a:pt x="1622476" y="364744"/>
                                  <a:pt x="1622984" y="364617"/>
                                  <a:pt x="1623492" y="364490"/>
                                </a:cubicBezTo>
                                <a:cubicBezTo>
                                  <a:pt x="1624000" y="364490"/>
                                  <a:pt x="1624508" y="364363"/>
                                  <a:pt x="1624889" y="364236"/>
                                </a:cubicBezTo>
                                <a:cubicBezTo>
                                  <a:pt x="1625397" y="364109"/>
                                  <a:pt x="1625905" y="364109"/>
                                  <a:pt x="1626413" y="363982"/>
                                </a:cubicBezTo>
                                <a:cubicBezTo>
                                  <a:pt x="1626921" y="363855"/>
                                  <a:pt x="1627429" y="363728"/>
                                  <a:pt x="1627810" y="363601"/>
                                </a:cubicBezTo>
                                <a:cubicBezTo>
                                  <a:pt x="1628318" y="363474"/>
                                  <a:pt x="1628826" y="363474"/>
                                  <a:pt x="1629334" y="363347"/>
                                </a:cubicBezTo>
                                <a:cubicBezTo>
                                  <a:pt x="1629842" y="363220"/>
                                  <a:pt x="1630350" y="363093"/>
                                  <a:pt x="1630731" y="363093"/>
                                </a:cubicBezTo>
                                <a:cubicBezTo>
                                  <a:pt x="1631239" y="362966"/>
                                  <a:pt x="1631747" y="362839"/>
                                  <a:pt x="1632255" y="362839"/>
                                </a:cubicBezTo>
                                <a:cubicBezTo>
                                  <a:pt x="1632763" y="362712"/>
                                  <a:pt x="1633271" y="362585"/>
                                  <a:pt x="1633652" y="362458"/>
                                </a:cubicBezTo>
                                <a:cubicBezTo>
                                  <a:pt x="1634160" y="362458"/>
                                  <a:pt x="1634668" y="362331"/>
                                  <a:pt x="1635176" y="362204"/>
                                </a:cubicBezTo>
                                <a:cubicBezTo>
                                  <a:pt x="1635684" y="362077"/>
                                  <a:pt x="1636192" y="362077"/>
                                  <a:pt x="1636573" y="361950"/>
                                </a:cubicBezTo>
                                <a:cubicBezTo>
                                  <a:pt x="1637081" y="361823"/>
                                  <a:pt x="1637589" y="361823"/>
                                  <a:pt x="1638097" y="361696"/>
                                </a:cubicBezTo>
                                <a:cubicBezTo>
                                  <a:pt x="1638605" y="361569"/>
                                  <a:pt x="1639113" y="361442"/>
                                  <a:pt x="1639494" y="361442"/>
                                </a:cubicBezTo>
                                <a:cubicBezTo>
                                  <a:pt x="1640002" y="361315"/>
                                  <a:pt x="1640510" y="361188"/>
                                  <a:pt x="1641018" y="361188"/>
                                </a:cubicBezTo>
                                <a:cubicBezTo>
                                  <a:pt x="1641526" y="361061"/>
                                  <a:pt x="1641907" y="360934"/>
                                  <a:pt x="1642415" y="360807"/>
                                </a:cubicBezTo>
                                <a:cubicBezTo>
                                  <a:pt x="1642923" y="360807"/>
                                  <a:pt x="1643431" y="360680"/>
                                  <a:pt x="1643939" y="360553"/>
                                </a:cubicBezTo>
                                <a:cubicBezTo>
                                  <a:pt x="1644447" y="360553"/>
                                  <a:pt x="1644828" y="360426"/>
                                  <a:pt x="1645336" y="360299"/>
                                </a:cubicBezTo>
                                <a:cubicBezTo>
                                  <a:pt x="1645844" y="360299"/>
                                  <a:pt x="1646352" y="360172"/>
                                  <a:pt x="1646860" y="360045"/>
                                </a:cubicBezTo>
                                <a:cubicBezTo>
                                  <a:pt x="1647368" y="360045"/>
                                  <a:pt x="1647749" y="359918"/>
                                  <a:pt x="1648257" y="359918"/>
                                </a:cubicBezTo>
                                <a:cubicBezTo>
                                  <a:pt x="1648765" y="359791"/>
                                  <a:pt x="1649273" y="359664"/>
                                  <a:pt x="1649781" y="359664"/>
                                </a:cubicBezTo>
                                <a:cubicBezTo>
                                  <a:pt x="1650289" y="359537"/>
                                  <a:pt x="1650670" y="359537"/>
                                  <a:pt x="1651178" y="359410"/>
                                </a:cubicBezTo>
                                <a:cubicBezTo>
                                  <a:pt x="1651686" y="359410"/>
                                  <a:pt x="1652194" y="359283"/>
                                  <a:pt x="1652702" y="359283"/>
                                </a:cubicBezTo>
                                <a:cubicBezTo>
                                  <a:pt x="1653210" y="359156"/>
                                  <a:pt x="1653591" y="359156"/>
                                  <a:pt x="1654099" y="359029"/>
                                </a:cubicBezTo>
                                <a:cubicBezTo>
                                  <a:pt x="1654607" y="359029"/>
                                  <a:pt x="1655115" y="359029"/>
                                  <a:pt x="1655623" y="358902"/>
                                </a:cubicBezTo>
                                <a:cubicBezTo>
                                  <a:pt x="1656131" y="358902"/>
                                  <a:pt x="1656512" y="358775"/>
                                  <a:pt x="1657020" y="358775"/>
                                </a:cubicBezTo>
                                <a:cubicBezTo>
                                  <a:pt x="1657528" y="358775"/>
                                  <a:pt x="1658036" y="358648"/>
                                  <a:pt x="1658544" y="358648"/>
                                </a:cubicBezTo>
                                <a:cubicBezTo>
                                  <a:pt x="1658925" y="358648"/>
                                  <a:pt x="1659433" y="358521"/>
                                  <a:pt x="1659941" y="358521"/>
                                </a:cubicBezTo>
                                <a:cubicBezTo>
                                  <a:pt x="1660449" y="358521"/>
                                  <a:pt x="1660957" y="358521"/>
                                  <a:pt x="1661465" y="358394"/>
                                </a:cubicBezTo>
                                <a:cubicBezTo>
                                  <a:pt x="1661846" y="358394"/>
                                  <a:pt x="1662354" y="358394"/>
                                  <a:pt x="1662862" y="358394"/>
                                </a:cubicBezTo>
                                <a:cubicBezTo>
                                  <a:pt x="1663370" y="358394"/>
                                  <a:pt x="1663878" y="358267"/>
                                  <a:pt x="1664386" y="358267"/>
                                </a:cubicBezTo>
                                <a:cubicBezTo>
                                  <a:pt x="1664767" y="358267"/>
                                  <a:pt x="1665275" y="358267"/>
                                  <a:pt x="1665783" y="358267"/>
                                </a:cubicBezTo>
                                <a:cubicBezTo>
                                  <a:pt x="1666291" y="358140"/>
                                  <a:pt x="1666799" y="358140"/>
                                  <a:pt x="1667307" y="358140"/>
                                </a:cubicBezTo>
                                <a:cubicBezTo>
                                  <a:pt x="1667688" y="358140"/>
                                  <a:pt x="1668196" y="358013"/>
                                  <a:pt x="1668704" y="358013"/>
                                </a:cubicBezTo>
                                <a:cubicBezTo>
                                  <a:pt x="1669212" y="358013"/>
                                  <a:pt x="1669720" y="358013"/>
                                  <a:pt x="1670228" y="357886"/>
                                </a:cubicBezTo>
                                <a:cubicBezTo>
                                  <a:pt x="1670609" y="357886"/>
                                  <a:pt x="1671117" y="357886"/>
                                  <a:pt x="1671625" y="357886"/>
                                </a:cubicBezTo>
                                <a:cubicBezTo>
                                  <a:pt x="1672133" y="357759"/>
                                  <a:pt x="1672641" y="357759"/>
                                  <a:pt x="1673149" y="357759"/>
                                </a:cubicBezTo>
                                <a:cubicBezTo>
                                  <a:pt x="1673530" y="357632"/>
                                  <a:pt x="1674038" y="357632"/>
                                  <a:pt x="1674546" y="357505"/>
                                </a:cubicBezTo>
                                <a:cubicBezTo>
                                  <a:pt x="1675054" y="357505"/>
                                  <a:pt x="1675562" y="357505"/>
                                  <a:pt x="1675943" y="357378"/>
                                </a:cubicBezTo>
                                <a:cubicBezTo>
                                  <a:pt x="1676451" y="357378"/>
                                  <a:pt x="1676959" y="357378"/>
                                  <a:pt x="1677467" y="357378"/>
                                </a:cubicBezTo>
                                <a:cubicBezTo>
                                  <a:pt x="1677975" y="357251"/>
                                  <a:pt x="1678483" y="357251"/>
                                  <a:pt x="1678864" y="357251"/>
                                </a:cubicBezTo>
                                <a:cubicBezTo>
                                  <a:pt x="1679372" y="357124"/>
                                  <a:pt x="1679880" y="357124"/>
                                  <a:pt x="1680388" y="357124"/>
                                </a:cubicBezTo>
                                <a:cubicBezTo>
                                  <a:pt x="1680896" y="356997"/>
                                  <a:pt x="1681404" y="356997"/>
                                  <a:pt x="1681785" y="356997"/>
                                </a:cubicBezTo>
                                <a:cubicBezTo>
                                  <a:pt x="1682293" y="356870"/>
                                  <a:pt x="1682801" y="356870"/>
                                  <a:pt x="1683309" y="356870"/>
                                </a:cubicBezTo>
                                <a:cubicBezTo>
                                  <a:pt x="1683817" y="356743"/>
                                  <a:pt x="1684325" y="356743"/>
                                  <a:pt x="1684706" y="356743"/>
                                </a:cubicBezTo>
                                <a:cubicBezTo>
                                  <a:pt x="1685214" y="356616"/>
                                  <a:pt x="1685722" y="356616"/>
                                  <a:pt x="1686230" y="356616"/>
                                </a:cubicBezTo>
                                <a:cubicBezTo>
                                  <a:pt x="1686738" y="356489"/>
                                  <a:pt x="1687246" y="356489"/>
                                  <a:pt x="1687627" y="356489"/>
                                </a:cubicBezTo>
                                <a:cubicBezTo>
                                  <a:pt x="1688135" y="356362"/>
                                  <a:pt x="1688643" y="356362"/>
                                  <a:pt x="1689151" y="356362"/>
                                </a:cubicBezTo>
                                <a:cubicBezTo>
                                  <a:pt x="1689659" y="356235"/>
                                  <a:pt x="1690167" y="356235"/>
                                  <a:pt x="1690548" y="356235"/>
                                </a:cubicBezTo>
                                <a:cubicBezTo>
                                  <a:pt x="1691056" y="356235"/>
                                  <a:pt x="1691564" y="356235"/>
                                  <a:pt x="1692072" y="356235"/>
                                </a:cubicBezTo>
                                <a:cubicBezTo>
                                  <a:pt x="1692580" y="356108"/>
                                  <a:pt x="1692961" y="356108"/>
                                  <a:pt x="1693469" y="356108"/>
                                </a:cubicBezTo>
                                <a:cubicBezTo>
                                  <a:pt x="1693977" y="356108"/>
                                  <a:pt x="1694485" y="356108"/>
                                  <a:pt x="1694993" y="356108"/>
                                </a:cubicBezTo>
                                <a:cubicBezTo>
                                  <a:pt x="1695501" y="356108"/>
                                  <a:pt x="1695882" y="356108"/>
                                  <a:pt x="1696390" y="356108"/>
                                </a:cubicBezTo>
                                <a:cubicBezTo>
                                  <a:pt x="1696898" y="356108"/>
                                  <a:pt x="1697406" y="356108"/>
                                  <a:pt x="1697914" y="356235"/>
                                </a:cubicBezTo>
                                <a:cubicBezTo>
                                  <a:pt x="1698422" y="356235"/>
                                  <a:pt x="1698803" y="356235"/>
                                  <a:pt x="1699311" y="356235"/>
                                </a:cubicBezTo>
                                <a:cubicBezTo>
                                  <a:pt x="1699819" y="356362"/>
                                  <a:pt x="1700327" y="356362"/>
                                  <a:pt x="1700835" y="356362"/>
                                </a:cubicBezTo>
                                <a:cubicBezTo>
                                  <a:pt x="1701343" y="356489"/>
                                  <a:pt x="1701724" y="356489"/>
                                  <a:pt x="1702232" y="356616"/>
                                </a:cubicBezTo>
                                <a:cubicBezTo>
                                  <a:pt x="1702740" y="356616"/>
                                  <a:pt x="1703248" y="356743"/>
                                  <a:pt x="1703756" y="356743"/>
                                </a:cubicBezTo>
                                <a:cubicBezTo>
                                  <a:pt x="1704264" y="356870"/>
                                  <a:pt x="1704645" y="356870"/>
                                  <a:pt x="1705153" y="356997"/>
                                </a:cubicBezTo>
                                <a:cubicBezTo>
                                  <a:pt x="1705661" y="357124"/>
                                  <a:pt x="1706169" y="357124"/>
                                  <a:pt x="1706677" y="357251"/>
                                </a:cubicBezTo>
                                <a:cubicBezTo>
                                  <a:pt x="1707185" y="357378"/>
                                  <a:pt x="1707566" y="357378"/>
                                  <a:pt x="1708074" y="357505"/>
                                </a:cubicBezTo>
                                <a:cubicBezTo>
                                  <a:pt x="1708582" y="357632"/>
                                  <a:pt x="1709090" y="357632"/>
                                  <a:pt x="1709598" y="357759"/>
                                </a:cubicBezTo>
                                <a:cubicBezTo>
                                  <a:pt x="1709979" y="357886"/>
                                  <a:pt x="1710487" y="358013"/>
                                  <a:pt x="1710995" y="358140"/>
                                </a:cubicBezTo>
                                <a:cubicBezTo>
                                  <a:pt x="1711503" y="358267"/>
                                  <a:pt x="1712011" y="358394"/>
                                  <a:pt x="1712519" y="358394"/>
                                </a:cubicBezTo>
                                <a:cubicBezTo>
                                  <a:pt x="1712900" y="358521"/>
                                  <a:pt x="1713408" y="358775"/>
                                  <a:pt x="1713916" y="358902"/>
                                </a:cubicBezTo>
                                <a:cubicBezTo>
                                  <a:pt x="1714424" y="359029"/>
                                  <a:pt x="1714932" y="359156"/>
                                  <a:pt x="1715440" y="359283"/>
                                </a:cubicBezTo>
                                <a:cubicBezTo>
                                  <a:pt x="1715821" y="359410"/>
                                  <a:pt x="1716329" y="359537"/>
                                  <a:pt x="1716837" y="359664"/>
                                </a:cubicBezTo>
                                <a:cubicBezTo>
                                  <a:pt x="1717345" y="359791"/>
                                  <a:pt x="1717853" y="359918"/>
                                  <a:pt x="1718361" y="360045"/>
                                </a:cubicBezTo>
                                <a:cubicBezTo>
                                  <a:pt x="1718742" y="360172"/>
                                  <a:pt x="1719250" y="360299"/>
                                  <a:pt x="1719758" y="360553"/>
                                </a:cubicBezTo>
                                <a:cubicBezTo>
                                  <a:pt x="1720266" y="360680"/>
                                  <a:pt x="1720774" y="360807"/>
                                  <a:pt x="1721282" y="360934"/>
                                </a:cubicBezTo>
                                <a:cubicBezTo>
                                  <a:pt x="1721663" y="361061"/>
                                  <a:pt x="1722171" y="361188"/>
                                  <a:pt x="1722679" y="361315"/>
                                </a:cubicBezTo>
                                <a:cubicBezTo>
                                  <a:pt x="1723187" y="361569"/>
                                  <a:pt x="1723695" y="361696"/>
                                  <a:pt x="1724203" y="361823"/>
                                </a:cubicBezTo>
                                <a:cubicBezTo>
                                  <a:pt x="1724584" y="361950"/>
                                  <a:pt x="1725092" y="362077"/>
                                  <a:pt x="1725600" y="362204"/>
                                </a:cubicBezTo>
                                <a:cubicBezTo>
                                  <a:pt x="1726108" y="362331"/>
                                  <a:pt x="1726616" y="362458"/>
                                  <a:pt x="1726997" y="362585"/>
                                </a:cubicBezTo>
                                <a:cubicBezTo>
                                  <a:pt x="1727505" y="362712"/>
                                  <a:pt x="1728013" y="362966"/>
                                  <a:pt x="1728521" y="363093"/>
                                </a:cubicBezTo>
                                <a:cubicBezTo>
                                  <a:pt x="1729029" y="363220"/>
                                  <a:pt x="1729537" y="363347"/>
                                  <a:pt x="1729918" y="363474"/>
                                </a:cubicBezTo>
                                <a:cubicBezTo>
                                  <a:pt x="1730426" y="363601"/>
                                  <a:pt x="1730934" y="363728"/>
                                  <a:pt x="1731442" y="363855"/>
                                </a:cubicBezTo>
                                <a:cubicBezTo>
                                  <a:pt x="1731950" y="363982"/>
                                  <a:pt x="1732458" y="364109"/>
                                  <a:pt x="1732839" y="364236"/>
                                </a:cubicBezTo>
                                <a:cubicBezTo>
                                  <a:pt x="1733347" y="364363"/>
                                  <a:pt x="1733855" y="364490"/>
                                  <a:pt x="1734363" y="364617"/>
                                </a:cubicBezTo>
                                <a:cubicBezTo>
                                  <a:pt x="1734871" y="364744"/>
                                  <a:pt x="1735379" y="364871"/>
                                  <a:pt x="1735760" y="364998"/>
                                </a:cubicBezTo>
                                <a:cubicBezTo>
                                  <a:pt x="1736268" y="365125"/>
                                  <a:pt x="1736776" y="365252"/>
                                  <a:pt x="1737284" y="365379"/>
                                </a:cubicBezTo>
                                <a:cubicBezTo>
                                  <a:pt x="1737792" y="365506"/>
                                  <a:pt x="1738300" y="365633"/>
                                  <a:pt x="1738681" y="365760"/>
                                </a:cubicBezTo>
                                <a:cubicBezTo>
                                  <a:pt x="1739189" y="365887"/>
                                  <a:pt x="1739697" y="366014"/>
                                  <a:pt x="1740205" y="366141"/>
                                </a:cubicBezTo>
                                <a:cubicBezTo>
                                  <a:pt x="1740713" y="366268"/>
                                  <a:pt x="1741094" y="366395"/>
                                  <a:pt x="1741602" y="366522"/>
                                </a:cubicBezTo>
                                <a:cubicBezTo>
                                  <a:pt x="1742110" y="366649"/>
                                  <a:pt x="1742618" y="366776"/>
                                  <a:pt x="1743126" y="366903"/>
                                </a:cubicBezTo>
                                <a:cubicBezTo>
                                  <a:pt x="1743634" y="367030"/>
                                  <a:pt x="1744015" y="367157"/>
                                  <a:pt x="1744523" y="367157"/>
                                </a:cubicBezTo>
                                <a:cubicBezTo>
                                  <a:pt x="1745031" y="367284"/>
                                  <a:pt x="1745539" y="367411"/>
                                  <a:pt x="1746047" y="367538"/>
                                </a:cubicBezTo>
                                <a:cubicBezTo>
                                  <a:pt x="1746555" y="367665"/>
                                  <a:pt x="1746936" y="367792"/>
                                  <a:pt x="1747444" y="367919"/>
                                </a:cubicBezTo>
                                <a:cubicBezTo>
                                  <a:pt x="1747952" y="368046"/>
                                  <a:pt x="1748460" y="368173"/>
                                  <a:pt x="1748968" y="368300"/>
                                </a:cubicBezTo>
                                <a:cubicBezTo>
                                  <a:pt x="1749476" y="368427"/>
                                  <a:pt x="1749857" y="368554"/>
                                  <a:pt x="1750365" y="368681"/>
                                </a:cubicBezTo>
                                <a:cubicBezTo>
                                  <a:pt x="1750873" y="368808"/>
                                  <a:pt x="1751381" y="368808"/>
                                  <a:pt x="1751889" y="368935"/>
                                </a:cubicBezTo>
                                <a:cubicBezTo>
                                  <a:pt x="1752397" y="369062"/>
                                  <a:pt x="1752778" y="369189"/>
                                  <a:pt x="1753286" y="369316"/>
                                </a:cubicBezTo>
                                <a:cubicBezTo>
                                  <a:pt x="1753794" y="369443"/>
                                  <a:pt x="1754302" y="369570"/>
                                  <a:pt x="1754810" y="369697"/>
                                </a:cubicBezTo>
                                <a:cubicBezTo>
                                  <a:pt x="1755318" y="369824"/>
                                  <a:pt x="1755699" y="369951"/>
                                  <a:pt x="1756207" y="370078"/>
                                </a:cubicBezTo>
                                <a:cubicBezTo>
                                  <a:pt x="1756715" y="370205"/>
                                  <a:pt x="1757223" y="370332"/>
                                  <a:pt x="1757731" y="370459"/>
                                </a:cubicBezTo>
                                <a:cubicBezTo>
                                  <a:pt x="1758112" y="370586"/>
                                  <a:pt x="1758620" y="370713"/>
                                  <a:pt x="1759128" y="370840"/>
                                </a:cubicBezTo>
                                <a:cubicBezTo>
                                  <a:pt x="1759636" y="370967"/>
                                  <a:pt x="1760144" y="371094"/>
                                  <a:pt x="1760652" y="371221"/>
                                </a:cubicBezTo>
                                <a:cubicBezTo>
                                  <a:pt x="1761033" y="371348"/>
                                  <a:pt x="1761541" y="371475"/>
                                  <a:pt x="1762049" y="371602"/>
                                </a:cubicBezTo>
                                <a:cubicBezTo>
                                  <a:pt x="1762557" y="371729"/>
                                  <a:pt x="1763065" y="371856"/>
                                  <a:pt x="1763573" y="371983"/>
                                </a:cubicBezTo>
                                <a:cubicBezTo>
                                  <a:pt x="1763954" y="372110"/>
                                  <a:pt x="1764462" y="372237"/>
                                  <a:pt x="1764970" y="372364"/>
                                </a:cubicBezTo>
                                <a:cubicBezTo>
                                  <a:pt x="1765478" y="372491"/>
                                  <a:pt x="1765986" y="372618"/>
                                  <a:pt x="1766494" y="372745"/>
                                </a:cubicBezTo>
                                <a:cubicBezTo>
                                  <a:pt x="1766875" y="372872"/>
                                  <a:pt x="1767383" y="372999"/>
                                  <a:pt x="1767891" y="373126"/>
                                </a:cubicBezTo>
                                <a:cubicBezTo>
                                  <a:pt x="1768399" y="373126"/>
                                  <a:pt x="1768907" y="373253"/>
                                  <a:pt x="1769415" y="373380"/>
                                </a:cubicBezTo>
                                <a:cubicBezTo>
                                  <a:pt x="1769796" y="373507"/>
                                  <a:pt x="1770304" y="373507"/>
                                  <a:pt x="1770812" y="373634"/>
                                </a:cubicBezTo>
                                <a:cubicBezTo>
                                  <a:pt x="1771320" y="373761"/>
                                  <a:pt x="1771828" y="373888"/>
                                  <a:pt x="1772336" y="373888"/>
                                </a:cubicBezTo>
                                <a:cubicBezTo>
                                  <a:pt x="1772717" y="374015"/>
                                  <a:pt x="1773225" y="374142"/>
                                  <a:pt x="1773733" y="374142"/>
                                </a:cubicBezTo>
                                <a:cubicBezTo>
                                  <a:pt x="1774241" y="374269"/>
                                  <a:pt x="1774749" y="374396"/>
                                  <a:pt x="1775130" y="374396"/>
                                </a:cubicBezTo>
                                <a:cubicBezTo>
                                  <a:pt x="1775638" y="374523"/>
                                  <a:pt x="1776146" y="374523"/>
                                  <a:pt x="1776654" y="374650"/>
                                </a:cubicBezTo>
                                <a:cubicBezTo>
                                  <a:pt x="1777162" y="374650"/>
                                  <a:pt x="1777670" y="374777"/>
                                  <a:pt x="1778051" y="374777"/>
                                </a:cubicBezTo>
                                <a:cubicBezTo>
                                  <a:pt x="1778559" y="374904"/>
                                  <a:pt x="1779067" y="375031"/>
                                  <a:pt x="1779575" y="375031"/>
                                </a:cubicBezTo>
                                <a:cubicBezTo>
                                  <a:pt x="1780083" y="375031"/>
                                  <a:pt x="1780591" y="375158"/>
                                  <a:pt x="1780972" y="375158"/>
                                </a:cubicBezTo>
                                <a:cubicBezTo>
                                  <a:pt x="1781480" y="375285"/>
                                  <a:pt x="1781988" y="375285"/>
                                  <a:pt x="1782496" y="375285"/>
                                </a:cubicBezTo>
                                <a:cubicBezTo>
                                  <a:pt x="1783004" y="375412"/>
                                  <a:pt x="1783512" y="375412"/>
                                  <a:pt x="1783893" y="375539"/>
                                </a:cubicBezTo>
                                <a:cubicBezTo>
                                  <a:pt x="1784401" y="375539"/>
                                  <a:pt x="1784909" y="375539"/>
                                  <a:pt x="1785417" y="375666"/>
                                </a:cubicBezTo>
                                <a:cubicBezTo>
                                  <a:pt x="1785925" y="375666"/>
                                  <a:pt x="1786433" y="375666"/>
                                  <a:pt x="1786814" y="375666"/>
                                </a:cubicBezTo>
                                <a:cubicBezTo>
                                  <a:pt x="1787322" y="375666"/>
                                  <a:pt x="1787830" y="375793"/>
                                  <a:pt x="1788338" y="375793"/>
                                </a:cubicBezTo>
                                <a:cubicBezTo>
                                  <a:pt x="1788846" y="375793"/>
                                  <a:pt x="1789354" y="375793"/>
                                  <a:pt x="1789735" y="375793"/>
                                </a:cubicBezTo>
                                <a:cubicBezTo>
                                  <a:pt x="1790243" y="375920"/>
                                  <a:pt x="1790751" y="375920"/>
                                  <a:pt x="1791259" y="375920"/>
                                </a:cubicBezTo>
                                <a:cubicBezTo>
                                  <a:pt x="1791767" y="375920"/>
                                  <a:pt x="1792148" y="375920"/>
                                  <a:pt x="1792656" y="375920"/>
                                </a:cubicBezTo>
                                <a:cubicBezTo>
                                  <a:pt x="1793164" y="376047"/>
                                  <a:pt x="1793672" y="376047"/>
                                  <a:pt x="1794180" y="376047"/>
                                </a:cubicBezTo>
                                <a:cubicBezTo>
                                  <a:pt x="1794688" y="376047"/>
                                  <a:pt x="1795069" y="376047"/>
                                  <a:pt x="1795577" y="376047"/>
                                </a:cubicBezTo>
                                <a:cubicBezTo>
                                  <a:pt x="1796085" y="376047"/>
                                  <a:pt x="1796593" y="376047"/>
                                  <a:pt x="1797101" y="376047"/>
                                </a:cubicBezTo>
                                <a:cubicBezTo>
                                  <a:pt x="1797609" y="376047"/>
                                  <a:pt x="1797990" y="376174"/>
                                  <a:pt x="1798498" y="376174"/>
                                </a:cubicBezTo>
                                <a:cubicBezTo>
                                  <a:pt x="1799006" y="376174"/>
                                  <a:pt x="1799514" y="376174"/>
                                  <a:pt x="1800022" y="376174"/>
                                </a:cubicBezTo>
                                <a:cubicBezTo>
                                  <a:pt x="1800530" y="376174"/>
                                  <a:pt x="1800911" y="376174"/>
                                  <a:pt x="1801419" y="376174"/>
                                </a:cubicBezTo>
                                <a:cubicBezTo>
                                  <a:pt x="1801927" y="376174"/>
                                  <a:pt x="1802435" y="376174"/>
                                  <a:pt x="1802943" y="376174"/>
                                </a:cubicBezTo>
                                <a:cubicBezTo>
                                  <a:pt x="1803451" y="376174"/>
                                  <a:pt x="1803832" y="376301"/>
                                  <a:pt x="1804340" y="376301"/>
                                </a:cubicBezTo>
                                <a:cubicBezTo>
                                  <a:pt x="1804848" y="376301"/>
                                  <a:pt x="1805356" y="376301"/>
                                  <a:pt x="1805864" y="376301"/>
                                </a:cubicBezTo>
                                <a:cubicBezTo>
                                  <a:pt x="1806372" y="376301"/>
                                  <a:pt x="1806753" y="376301"/>
                                  <a:pt x="1807261" y="376301"/>
                                </a:cubicBezTo>
                                <a:cubicBezTo>
                                  <a:pt x="1807769" y="376301"/>
                                  <a:pt x="1808277" y="376301"/>
                                  <a:pt x="1808785" y="376301"/>
                                </a:cubicBezTo>
                                <a:cubicBezTo>
                                  <a:pt x="1809166" y="376301"/>
                                  <a:pt x="1809674" y="376301"/>
                                  <a:pt x="1810182" y="376301"/>
                                </a:cubicBezTo>
                                <a:cubicBezTo>
                                  <a:pt x="1810690" y="376428"/>
                                  <a:pt x="1811198" y="376428"/>
                                  <a:pt x="1811706" y="376428"/>
                                </a:cubicBezTo>
                                <a:cubicBezTo>
                                  <a:pt x="1812087" y="376428"/>
                                  <a:pt x="1812595" y="376428"/>
                                  <a:pt x="1813103" y="376428"/>
                                </a:cubicBezTo>
                                <a:cubicBezTo>
                                  <a:pt x="1813611" y="376555"/>
                                  <a:pt x="1814119" y="376555"/>
                                  <a:pt x="1814627" y="376555"/>
                                </a:cubicBezTo>
                                <a:cubicBezTo>
                                  <a:pt x="1815008" y="376555"/>
                                  <a:pt x="1815516" y="376555"/>
                                  <a:pt x="1816024" y="376555"/>
                                </a:cubicBezTo>
                                <a:cubicBezTo>
                                  <a:pt x="1816532" y="376682"/>
                                  <a:pt x="1817040" y="376682"/>
                                  <a:pt x="1817548" y="376682"/>
                                </a:cubicBezTo>
                                <a:cubicBezTo>
                                  <a:pt x="1817929" y="376682"/>
                                  <a:pt x="1818437" y="376682"/>
                                  <a:pt x="1818945" y="376809"/>
                                </a:cubicBezTo>
                                <a:cubicBezTo>
                                  <a:pt x="1819453" y="376809"/>
                                  <a:pt x="1819961" y="376809"/>
                                  <a:pt x="1820469" y="376936"/>
                                </a:cubicBezTo>
                                <a:cubicBezTo>
                                  <a:pt x="1820850" y="376936"/>
                                  <a:pt x="1821358" y="376936"/>
                                  <a:pt x="1821866" y="376936"/>
                                </a:cubicBezTo>
                                <a:cubicBezTo>
                                  <a:pt x="1822374" y="377063"/>
                                  <a:pt x="1822882" y="377063"/>
                                  <a:pt x="1823390" y="377063"/>
                                </a:cubicBezTo>
                                <a:cubicBezTo>
                                  <a:pt x="1823771" y="377063"/>
                                  <a:pt x="1824279" y="377190"/>
                                  <a:pt x="1824787" y="377190"/>
                                </a:cubicBezTo>
                                <a:cubicBezTo>
                                  <a:pt x="1825295" y="377190"/>
                                  <a:pt x="1825803" y="377317"/>
                                  <a:pt x="1826184" y="377317"/>
                                </a:cubicBezTo>
                                <a:cubicBezTo>
                                  <a:pt x="1826692" y="377317"/>
                                  <a:pt x="1827200" y="377444"/>
                                  <a:pt x="1827708" y="377444"/>
                                </a:cubicBezTo>
                                <a:cubicBezTo>
                                  <a:pt x="1828216" y="377444"/>
                                  <a:pt x="1828724" y="377444"/>
                                  <a:pt x="1829105" y="377571"/>
                                </a:cubicBezTo>
                                <a:cubicBezTo>
                                  <a:pt x="1829613" y="377571"/>
                                  <a:pt x="1830121" y="377571"/>
                                  <a:pt x="1830629" y="377698"/>
                                </a:cubicBezTo>
                                <a:cubicBezTo>
                                  <a:pt x="1831137" y="377698"/>
                                  <a:pt x="1831645" y="377698"/>
                                  <a:pt x="1832026" y="377698"/>
                                </a:cubicBezTo>
                                <a:cubicBezTo>
                                  <a:pt x="1832534" y="377825"/>
                                  <a:pt x="1833042" y="377825"/>
                                  <a:pt x="1833550" y="377825"/>
                                </a:cubicBezTo>
                                <a:cubicBezTo>
                                  <a:pt x="1834058" y="377825"/>
                                  <a:pt x="1834566" y="377952"/>
                                  <a:pt x="1834947" y="377952"/>
                                </a:cubicBezTo>
                                <a:cubicBezTo>
                                  <a:pt x="1835455" y="377952"/>
                                  <a:pt x="1835963" y="377952"/>
                                  <a:pt x="1836471" y="377952"/>
                                </a:cubicBezTo>
                                <a:cubicBezTo>
                                  <a:pt x="1836979" y="378079"/>
                                  <a:pt x="1837487" y="378079"/>
                                  <a:pt x="1837868" y="378079"/>
                                </a:cubicBezTo>
                                <a:cubicBezTo>
                                  <a:pt x="1838376" y="378079"/>
                                  <a:pt x="1838884" y="378079"/>
                                  <a:pt x="1839392" y="378079"/>
                                </a:cubicBezTo>
                                <a:cubicBezTo>
                                  <a:pt x="1839900" y="378079"/>
                                  <a:pt x="1840408" y="378079"/>
                                  <a:pt x="1840789" y="378079"/>
                                </a:cubicBezTo>
                                <a:cubicBezTo>
                                  <a:pt x="1841297" y="378079"/>
                                  <a:pt x="1841805" y="378079"/>
                                  <a:pt x="1842313" y="378079"/>
                                </a:cubicBezTo>
                                <a:cubicBezTo>
                                  <a:pt x="1842821" y="378079"/>
                                  <a:pt x="1843202" y="378079"/>
                                  <a:pt x="1843710" y="378079"/>
                                </a:cubicBezTo>
                                <a:cubicBezTo>
                                  <a:pt x="1844218" y="378079"/>
                                  <a:pt x="1844726" y="378079"/>
                                  <a:pt x="1845234" y="378079"/>
                                </a:cubicBezTo>
                                <a:cubicBezTo>
                                  <a:pt x="1845742" y="378079"/>
                                  <a:pt x="1846123" y="378079"/>
                                  <a:pt x="1846631" y="378079"/>
                                </a:cubicBezTo>
                                <a:cubicBezTo>
                                  <a:pt x="1847139" y="378079"/>
                                  <a:pt x="1847647" y="378079"/>
                                  <a:pt x="1848155" y="378079"/>
                                </a:cubicBezTo>
                                <a:cubicBezTo>
                                  <a:pt x="1848663" y="378079"/>
                                  <a:pt x="1849044" y="378079"/>
                                  <a:pt x="1849552" y="378079"/>
                                </a:cubicBezTo>
                                <a:cubicBezTo>
                                  <a:pt x="1850060" y="378079"/>
                                  <a:pt x="1850568" y="377952"/>
                                  <a:pt x="1851076" y="377952"/>
                                </a:cubicBezTo>
                                <a:cubicBezTo>
                                  <a:pt x="1851584" y="377952"/>
                                  <a:pt x="1851965" y="377952"/>
                                  <a:pt x="1852473" y="377952"/>
                                </a:cubicBezTo>
                                <a:cubicBezTo>
                                  <a:pt x="1852981" y="377952"/>
                                  <a:pt x="1853489" y="377825"/>
                                  <a:pt x="1853997" y="377825"/>
                                </a:cubicBezTo>
                                <a:cubicBezTo>
                                  <a:pt x="1854505" y="377825"/>
                                  <a:pt x="1854886" y="377825"/>
                                  <a:pt x="1855394" y="377825"/>
                                </a:cubicBezTo>
                                <a:cubicBezTo>
                                  <a:pt x="1855902" y="377698"/>
                                  <a:pt x="1856410" y="377698"/>
                                  <a:pt x="1856918" y="377698"/>
                                </a:cubicBezTo>
                                <a:cubicBezTo>
                                  <a:pt x="1857426" y="377698"/>
                                  <a:pt x="1857807" y="377698"/>
                                  <a:pt x="1858315" y="377571"/>
                                </a:cubicBezTo>
                                <a:cubicBezTo>
                                  <a:pt x="1858823" y="377571"/>
                                  <a:pt x="1859331" y="377571"/>
                                  <a:pt x="1859839" y="377571"/>
                                </a:cubicBezTo>
                                <a:cubicBezTo>
                                  <a:pt x="1860220" y="377571"/>
                                  <a:pt x="1860728" y="377444"/>
                                  <a:pt x="1861236" y="377444"/>
                                </a:cubicBezTo>
                                <a:cubicBezTo>
                                  <a:pt x="1861744" y="377444"/>
                                  <a:pt x="1862252" y="377444"/>
                                  <a:pt x="1862760" y="377444"/>
                                </a:cubicBezTo>
                                <a:cubicBezTo>
                                  <a:pt x="1863141" y="377317"/>
                                  <a:pt x="1863649" y="377317"/>
                                  <a:pt x="1864157" y="377317"/>
                                </a:cubicBezTo>
                                <a:cubicBezTo>
                                  <a:pt x="1864665" y="377317"/>
                                  <a:pt x="1865173" y="377190"/>
                                  <a:pt x="1865681" y="377190"/>
                                </a:cubicBezTo>
                                <a:cubicBezTo>
                                  <a:pt x="1866062" y="377190"/>
                                  <a:pt x="1866570" y="377190"/>
                                  <a:pt x="1867078" y="377190"/>
                                </a:cubicBezTo>
                                <a:cubicBezTo>
                                  <a:pt x="1867586" y="377190"/>
                                  <a:pt x="1868094" y="377190"/>
                                  <a:pt x="1868602" y="377190"/>
                                </a:cubicBezTo>
                                <a:cubicBezTo>
                                  <a:pt x="1868983" y="377190"/>
                                  <a:pt x="1869491" y="377190"/>
                                  <a:pt x="1869999" y="377190"/>
                                </a:cubicBezTo>
                                <a:cubicBezTo>
                                  <a:pt x="1870507" y="377190"/>
                                  <a:pt x="1871015" y="377190"/>
                                  <a:pt x="1871523" y="377190"/>
                                </a:cubicBezTo>
                                <a:cubicBezTo>
                                  <a:pt x="1871904" y="377190"/>
                                  <a:pt x="1872412" y="377190"/>
                                  <a:pt x="1872920" y="377190"/>
                                </a:cubicBezTo>
                                <a:cubicBezTo>
                                  <a:pt x="1873428" y="377190"/>
                                  <a:pt x="1873936" y="377190"/>
                                  <a:pt x="1874444" y="377190"/>
                                </a:cubicBezTo>
                                <a:cubicBezTo>
                                  <a:pt x="1874825" y="377190"/>
                                  <a:pt x="1875333" y="377190"/>
                                  <a:pt x="1875841" y="377190"/>
                                </a:cubicBezTo>
                                <a:cubicBezTo>
                                  <a:pt x="1876349" y="377190"/>
                                  <a:pt x="1876857" y="377190"/>
                                  <a:pt x="1877238" y="377190"/>
                                </a:cubicBezTo>
                                <a:cubicBezTo>
                                  <a:pt x="1877746" y="377190"/>
                                  <a:pt x="1878254" y="377317"/>
                                  <a:pt x="1878762" y="377317"/>
                                </a:cubicBezTo>
                                <a:cubicBezTo>
                                  <a:pt x="1879270" y="377317"/>
                                  <a:pt x="1879778" y="377317"/>
                                  <a:pt x="1880159" y="377444"/>
                                </a:cubicBezTo>
                                <a:cubicBezTo>
                                  <a:pt x="1880667" y="377444"/>
                                  <a:pt x="1881175" y="377444"/>
                                  <a:pt x="1881683" y="377444"/>
                                </a:cubicBezTo>
                                <a:cubicBezTo>
                                  <a:pt x="1882191" y="377444"/>
                                  <a:pt x="1882699" y="377571"/>
                                  <a:pt x="1883080" y="377571"/>
                                </a:cubicBezTo>
                                <a:cubicBezTo>
                                  <a:pt x="1883588" y="377571"/>
                                  <a:pt x="1884096" y="377698"/>
                                  <a:pt x="1884604" y="377698"/>
                                </a:cubicBezTo>
                                <a:cubicBezTo>
                                  <a:pt x="1885112" y="377698"/>
                                  <a:pt x="1885620" y="377825"/>
                                  <a:pt x="1886001" y="377825"/>
                                </a:cubicBezTo>
                                <a:cubicBezTo>
                                  <a:pt x="1886509" y="377825"/>
                                  <a:pt x="1887017" y="377952"/>
                                  <a:pt x="1887525" y="377952"/>
                                </a:cubicBezTo>
                                <a:cubicBezTo>
                                  <a:pt x="1888033" y="378079"/>
                                  <a:pt x="1888541" y="378079"/>
                                  <a:pt x="1888922" y="378079"/>
                                </a:cubicBezTo>
                                <a:cubicBezTo>
                                  <a:pt x="1889430" y="378206"/>
                                  <a:pt x="1889938" y="378206"/>
                                  <a:pt x="1890446" y="378333"/>
                                </a:cubicBezTo>
                                <a:cubicBezTo>
                                  <a:pt x="1890954" y="378333"/>
                                  <a:pt x="1891462" y="378333"/>
                                  <a:pt x="1891843" y="378460"/>
                                </a:cubicBezTo>
                                <a:cubicBezTo>
                                  <a:pt x="1892351" y="378460"/>
                                  <a:pt x="1892859" y="378587"/>
                                  <a:pt x="1893367" y="378587"/>
                                </a:cubicBezTo>
                                <a:cubicBezTo>
                                  <a:pt x="1893875" y="378714"/>
                                  <a:pt x="1894256" y="378714"/>
                                  <a:pt x="1894764" y="378841"/>
                                </a:cubicBezTo>
                                <a:cubicBezTo>
                                  <a:pt x="1895272" y="378841"/>
                                  <a:pt x="1895780" y="378968"/>
                                  <a:pt x="1896288" y="378968"/>
                                </a:cubicBezTo>
                                <a:cubicBezTo>
                                  <a:pt x="1896796" y="379095"/>
                                  <a:pt x="1897177" y="379095"/>
                                  <a:pt x="1897685" y="379095"/>
                                </a:cubicBezTo>
                                <a:cubicBezTo>
                                  <a:pt x="1898193" y="379222"/>
                                  <a:pt x="1898701" y="379349"/>
                                  <a:pt x="1899209" y="379349"/>
                                </a:cubicBezTo>
                                <a:cubicBezTo>
                                  <a:pt x="1899717" y="379349"/>
                                  <a:pt x="1900098" y="379476"/>
                                  <a:pt x="1900606" y="379476"/>
                                </a:cubicBezTo>
                                <a:cubicBezTo>
                                  <a:pt x="1901114" y="379603"/>
                                  <a:pt x="1901622" y="379603"/>
                                  <a:pt x="1902130" y="379603"/>
                                </a:cubicBezTo>
                                <a:cubicBezTo>
                                  <a:pt x="1902638" y="379730"/>
                                  <a:pt x="1903019" y="379730"/>
                                  <a:pt x="1903527" y="379857"/>
                                </a:cubicBezTo>
                                <a:cubicBezTo>
                                  <a:pt x="1904035" y="379857"/>
                                  <a:pt x="1904543" y="379984"/>
                                  <a:pt x="1905051" y="379984"/>
                                </a:cubicBezTo>
                                <a:cubicBezTo>
                                  <a:pt x="1905559" y="379984"/>
                                  <a:pt x="1905940" y="380111"/>
                                  <a:pt x="1906448" y="380111"/>
                                </a:cubicBezTo>
                                <a:cubicBezTo>
                                  <a:pt x="1906956" y="380238"/>
                                  <a:pt x="1907464" y="380238"/>
                                  <a:pt x="1907972" y="380238"/>
                                </a:cubicBezTo>
                                <a:cubicBezTo>
                                  <a:pt x="1908480" y="380238"/>
                                  <a:pt x="1908861" y="380365"/>
                                  <a:pt x="1909369" y="380365"/>
                                </a:cubicBezTo>
                                <a:cubicBezTo>
                                  <a:pt x="1909877" y="380365"/>
                                  <a:pt x="1910385" y="380492"/>
                                  <a:pt x="1910893" y="380492"/>
                                </a:cubicBezTo>
                                <a:cubicBezTo>
                                  <a:pt x="1911274" y="380492"/>
                                  <a:pt x="1911782" y="380619"/>
                                  <a:pt x="1912290" y="380619"/>
                                </a:cubicBezTo>
                                <a:cubicBezTo>
                                  <a:pt x="1912798" y="380619"/>
                                  <a:pt x="1913306" y="380619"/>
                                  <a:pt x="1913814" y="380746"/>
                                </a:cubicBezTo>
                                <a:cubicBezTo>
                                  <a:pt x="1914195" y="380746"/>
                                  <a:pt x="1914703" y="380746"/>
                                  <a:pt x="1915211" y="380746"/>
                                </a:cubicBezTo>
                                <a:cubicBezTo>
                                  <a:pt x="1915719" y="380873"/>
                                  <a:pt x="1916227" y="380873"/>
                                  <a:pt x="1916735" y="380873"/>
                                </a:cubicBezTo>
                                <a:cubicBezTo>
                                  <a:pt x="1917116" y="380873"/>
                                  <a:pt x="1917624" y="381000"/>
                                  <a:pt x="1918132" y="381000"/>
                                </a:cubicBezTo>
                                <a:cubicBezTo>
                                  <a:pt x="1918640" y="381000"/>
                                  <a:pt x="1919148" y="381000"/>
                                  <a:pt x="1919656" y="381000"/>
                                </a:cubicBezTo>
                                <a:cubicBezTo>
                                  <a:pt x="1920037" y="381000"/>
                                  <a:pt x="1920545" y="381000"/>
                                  <a:pt x="1921053" y="381127"/>
                                </a:cubicBezTo>
                                <a:cubicBezTo>
                                  <a:pt x="1921561" y="381127"/>
                                  <a:pt x="1922069" y="381127"/>
                                  <a:pt x="1922577" y="381127"/>
                                </a:cubicBezTo>
                                <a:cubicBezTo>
                                  <a:pt x="1922958" y="381127"/>
                                  <a:pt x="1923466" y="381127"/>
                                  <a:pt x="1923974" y="381127"/>
                                </a:cubicBezTo>
                                <a:cubicBezTo>
                                  <a:pt x="1924482" y="381127"/>
                                  <a:pt x="1924990" y="381127"/>
                                  <a:pt x="1925498" y="381254"/>
                                </a:cubicBezTo>
                                <a:cubicBezTo>
                                  <a:pt x="1925879" y="381254"/>
                                  <a:pt x="1926387" y="381254"/>
                                  <a:pt x="1926895" y="381254"/>
                                </a:cubicBezTo>
                                <a:cubicBezTo>
                                  <a:pt x="1927403" y="381254"/>
                                  <a:pt x="1927911" y="381254"/>
                                  <a:pt x="1928292" y="381254"/>
                                </a:cubicBezTo>
                                <a:cubicBezTo>
                                  <a:pt x="1928800" y="381254"/>
                                  <a:pt x="1929308" y="381254"/>
                                  <a:pt x="1929816" y="381254"/>
                                </a:cubicBezTo>
                                <a:cubicBezTo>
                                  <a:pt x="1930324" y="381254"/>
                                  <a:pt x="1930832" y="381254"/>
                                  <a:pt x="1931213" y="381254"/>
                                </a:cubicBezTo>
                                <a:cubicBezTo>
                                  <a:pt x="1931721" y="381254"/>
                                  <a:pt x="1932229" y="381254"/>
                                  <a:pt x="1932737" y="381254"/>
                                </a:cubicBezTo>
                                <a:cubicBezTo>
                                  <a:pt x="1933245" y="381254"/>
                                  <a:pt x="1933753" y="381254"/>
                                  <a:pt x="1934134" y="381254"/>
                                </a:cubicBezTo>
                                <a:cubicBezTo>
                                  <a:pt x="1934642" y="381254"/>
                                  <a:pt x="1935150" y="381254"/>
                                  <a:pt x="1935658" y="381254"/>
                                </a:cubicBezTo>
                                <a:cubicBezTo>
                                  <a:pt x="1936166" y="381254"/>
                                  <a:pt x="1936674" y="381254"/>
                                  <a:pt x="1937055" y="381254"/>
                                </a:cubicBezTo>
                                <a:cubicBezTo>
                                  <a:pt x="1937563" y="381254"/>
                                  <a:pt x="1938071" y="381254"/>
                                  <a:pt x="1938579" y="381254"/>
                                </a:cubicBezTo>
                                <a:cubicBezTo>
                                  <a:pt x="1939087" y="381127"/>
                                  <a:pt x="1939595" y="381254"/>
                                  <a:pt x="1939976" y="381254"/>
                                </a:cubicBezTo>
                                <a:cubicBezTo>
                                  <a:pt x="1940484" y="381127"/>
                                  <a:pt x="1940992" y="381127"/>
                                  <a:pt x="1941500" y="381127"/>
                                </a:cubicBezTo>
                                <a:cubicBezTo>
                                  <a:pt x="1942008" y="381127"/>
                                  <a:pt x="1942389" y="381127"/>
                                  <a:pt x="1942897" y="381127"/>
                                </a:cubicBezTo>
                                <a:cubicBezTo>
                                  <a:pt x="1943405" y="381127"/>
                                  <a:pt x="1943913" y="381127"/>
                                  <a:pt x="1944421" y="381127"/>
                                </a:cubicBezTo>
                                <a:cubicBezTo>
                                  <a:pt x="1944929" y="381127"/>
                                  <a:pt x="1945310" y="381127"/>
                                  <a:pt x="1945818" y="381127"/>
                                </a:cubicBezTo>
                                <a:cubicBezTo>
                                  <a:pt x="1946326" y="381127"/>
                                  <a:pt x="1946834" y="381127"/>
                                  <a:pt x="1947342" y="381127"/>
                                </a:cubicBezTo>
                                <a:cubicBezTo>
                                  <a:pt x="1947850" y="381127"/>
                                  <a:pt x="1948231" y="381127"/>
                                  <a:pt x="1948739" y="381127"/>
                                </a:cubicBezTo>
                                <a:cubicBezTo>
                                  <a:pt x="1949247" y="381127"/>
                                  <a:pt x="1949755" y="381127"/>
                                  <a:pt x="1950263" y="381127"/>
                                </a:cubicBezTo>
                                <a:cubicBezTo>
                                  <a:pt x="1950771" y="381127"/>
                                  <a:pt x="1951152" y="381127"/>
                                  <a:pt x="1951660" y="381127"/>
                                </a:cubicBezTo>
                                <a:cubicBezTo>
                                  <a:pt x="1952168" y="381127"/>
                                  <a:pt x="1952676" y="381127"/>
                                  <a:pt x="1953184" y="381127"/>
                                </a:cubicBezTo>
                                <a:cubicBezTo>
                                  <a:pt x="1953692" y="381127"/>
                                  <a:pt x="1954073" y="381127"/>
                                  <a:pt x="1954581" y="381127"/>
                                </a:cubicBezTo>
                                <a:cubicBezTo>
                                  <a:pt x="1955089" y="381127"/>
                                  <a:pt x="1955597" y="381127"/>
                                  <a:pt x="1956105" y="381127"/>
                                </a:cubicBezTo>
                                <a:cubicBezTo>
                                  <a:pt x="1956613" y="381127"/>
                                  <a:pt x="1956994" y="381127"/>
                                  <a:pt x="1957502" y="381254"/>
                                </a:cubicBezTo>
                                <a:cubicBezTo>
                                  <a:pt x="1958010" y="381254"/>
                                  <a:pt x="1958518" y="381127"/>
                                  <a:pt x="1959026" y="381254"/>
                                </a:cubicBezTo>
                                <a:cubicBezTo>
                                  <a:pt x="1959534" y="381254"/>
                                  <a:pt x="1959915" y="381254"/>
                                  <a:pt x="1960423" y="381254"/>
                                </a:cubicBezTo>
                                <a:cubicBezTo>
                                  <a:pt x="1960931" y="381254"/>
                                  <a:pt x="1961439" y="381254"/>
                                  <a:pt x="1961947" y="381254"/>
                                </a:cubicBezTo>
                                <a:cubicBezTo>
                                  <a:pt x="1962328" y="381254"/>
                                  <a:pt x="1962836" y="381254"/>
                                  <a:pt x="1963344" y="381254"/>
                                </a:cubicBezTo>
                                <a:cubicBezTo>
                                  <a:pt x="1963852" y="381381"/>
                                  <a:pt x="1964360" y="381254"/>
                                  <a:pt x="1964868" y="381254"/>
                                </a:cubicBezTo>
                                <a:cubicBezTo>
                                  <a:pt x="1965249" y="381381"/>
                                  <a:pt x="1965757" y="381381"/>
                                  <a:pt x="1966265" y="381381"/>
                                </a:cubicBezTo>
                                <a:cubicBezTo>
                                  <a:pt x="1966773" y="381381"/>
                                  <a:pt x="1967281" y="381381"/>
                                  <a:pt x="1967789" y="381381"/>
                                </a:cubicBezTo>
                                <a:cubicBezTo>
                                  <a:pt x="1968170" y="381381"/>
                                  <a:pt x="1968678" y="381381"/>
                                  <a:pt x="1969186" y="381381"/>
                                </a:cubicBezTo>
                                <a:cubicBezTo>
                                  <a:pt x="1969694" y="381381"/>
                                  <a:pt x="1970202" y="381381"/>
                                  <a:pt x="1970710" y="381381"/>
                                </a:cubicBezTo>
                                <a:cubicBezTo>
                                  <a:pt x="1971091" y="381381"/>
                                  <a:pt x="1971599" y="381508"/>
                                  <a:pt x="1972107" y="381508"/>
                                </a:cubicBezTo>
                                <a:cubicBezTo>
                                  <a:pt x="1972615" y="381508"/>
                                  <a:pt x="1973123" y="381508"/>
                                  <a:pt x="1973631" y="381508"/>
                                </a:cubicBezTo>
                                <a:cubicBezTo>
                                  <a:pt x="1974012" y="381508"/>
                                  <a:pt x="1974520" y="381508"/>
                                  <a:pt x="1975028" y="381508"/>
                                </a:cubicBezTo>
                                <a:cubicBezTo>
                                  <a:pt x="1975536" y="381508"/>
                                  <a:pt x="1976044" y="381635"/>
                                  <a:pt x="1976425" y="381635"/>
                                </a:cubicBezTo>
                                <a:cubicBezTo>
                                  <a:pt x="1976933" y="381635"/>
                                  <a:pt x="1977441" y="381635"/>
                                  <a:pt x="1977949" y="381635"/>
                                </a:cubicBezTo>
                                <a:cubicBezTo>
                                  <a:pt x="1978457" y="381635"/>
                                  <a:pt x="1978965" y="381635"/>
                                  <a:pt x="1979346" y="381635"/>
                                </a:cubicBezTo>
                                <a:cubicBezTo>
                                  <a:pt x="1979854" y="381635"/>
                                  <a:pt x="1980362" y="381635"/>
                                  <a:pt x="1980870" y="381635"/>
                                </a:cubicBezTo>
                                <a:cubicBezTo>
                                  <a:pt x="1981378" y="381635"/>
                                  <a:pt x="1981886" y="381635"/>
                                  <a:pt x="1982267" y="381762"/>
                                </a:cubicBezTo>
                                <a:cubicBezTo>
                                  <a:pt x="1982775" y="381762"/>
                                  <a:pt x="1983283" y="381762"/>
                                  <a:pt x="1983791" y="381762"/>
                                </a:cubicBezTo>
                                <a:cubicBezTo>
                                  <a:pt x="1984299" y="381762"/>
                                  <a:pt x="1984807" y="381762"/>
                                  <a:pt x="1985188" y="381762"/>
                                </a:cubicBezTo>
                                <a:cubicBezTo>
                                  <a:pt x="1985696" y="381762"/>
                                  <a:pt x="1986204" y="381762"/>
                                  <a:pt x="1986712" y="381762"/>
                                </a:cubicBezTo>
                                <a:cubicBezTo>
                                  <a:pt x="1987220" y="381889"/>
                                  <a:pt x="1987728" y="381762"/>
                                  <a:pt x="1988109" y="381762"/>
                                </a:cubicBezTo>
                                <a:cubicBezTo>
                                  <a:pt x="1988617" y="381762"/>
                                  <a:pt x="1989125" y="381762"/>
                                  <a:pt x="1989633" y="381762"/>
                                </a:cubicBezTo>
                                <a:cubicBezTo>
                                  <a:pt x="1990141" y="381889"/>
                                  <a:pt x="1990649" y="381889"/>
                                  <a:pt x="1991030" y="381889"/>
                                </a:cubicBezTo>
                                <a:cubicBezTo>
                                  <a:pt x="1991538" y="381889"/>
                                  <a:pt x="1992046" y="381889"/>
                                  <a:pt x="1992554" y="381889"/>
                                </a:cubicBezTo>
                                <a:cubicBezTo>
                                  <a:pt x="1993062" y="381889"/>
                                  <a:pt x="1993443" y="381889"/>
                                  <a:pt x="1993951" y="381889"/>
                                </a:cubicBezTo>
                                <a:cubicBezTo>
                                  <a:pt x="1994459" y="381889"/>
                                  <a:pt x="1994967" y="381889"/>
                                  <a:pt x="1995475" y="381889"/>
                                </a:cubicBezTo>
                                <a:cubicBezTo>
                                  <a:pt x="1995983" y="382016"/>
                                  <a:pt x="1996364" y="382016"/>
                                  <a:pt x="1996872" y="382016"/>
                                </a:cubicBezTo>
                                <a:cubicBezTo>
                                  <a:pt x="1997380" y="382016"/>
                                  <a:pt x="1997888" y="382016"/>
                                  <a:pt x="1998396" y="382016"/>
                                </a:cubicBezTo>
                                <a:cubicBezTo>
                                  <a:pt x="1998904" y="382016"/>
                                  <a:pt x="1999285" y="382016"/>
                                  <a:pt x="1999793" y="382016"/>
                                </a:cubicBezTo>
                                <a:cubicBezTo>
                                  <a:pt x="2000301" y="382016"/>
                                  <a:pt x="2000809" y="382016"/>
                                  <a:pt x="2001317" y="382016"/>
                                </a:cubicBezTo>
                                <a:cubicBezTo>
                                  <a:pt x="2001825" y="382016"/>
                                  <a:pt x="2002206" y="382016"/>
                                  <a:pt x="2002714" y="382016"/>
                                </a:cubicBezTo>
                                <a:cubicBezTo>
                                  <a:pt x="2003222" y="382016"/>
                                  <a:pt x="2003730" y="382143"/>
                                  <a:pt x="2004238" y="382143"/>
                                </a:cubicBezTo>
                                <a:cubicBezTo>
                                  <a:pt x="2004746" y="382143"/>
                                  <a:pt x="2005127" y="382143"/>
                                  <a:pt x="2005635" y="382143"/>
                                </a:cubicBezTo>
                                <a:cubicBezTo>
                                  <a:pt x="2006143" y="382143"/>
                                  <a:pt x="2006651" y="382143"/>
                                  <a:pt x="2007159" y="382143"/>
                                </a:cubicBezTo>
                                <a:cubicBezTo>
                                  <a:pt x="2007667" y="382143"/>
                                  <a:pt x="2008048" y="382143"/>
                                  <a:pt x="2008556" y="382143"/>
                                </a:cubicBezTo>
                                <a:cubicBezTo>
                                  <a:pt x="2009064" y="382143"/>
                                  <a:pt x="2009572" y="382143"/>
                                  <a:pt x="2010080" y="382143"/>
                                </a:cubicBezTo>
                                <a:cubicBezTo>
                                  <a:pt x="2010461" y="382143"/>
                                  <a:pt x="2010969" y="382143"/>
                                  <a:pt x="2011477" y="382143"/>
                                </a:cubicBezTo>
                                <a:cubicBezTo>
                                  <a:pt x="2011985" y="382143"/>
                                  <a:pt x="2012493" y="382143"/>
                                  <a:pt x="2013001" y="382143"/>
                                </a:cubicBezTo>
                                <a:cubicBezTo>
                                  <a:pt x="2013382" y="382143"/>
                                  <a:pt x="2013890" y="382143"/>
                                  <a:pt x="2014398" y="382143"/>
                                </a:cubicBezTo>
                                <a:cubicBezTo>
                                  <a:pt x="2014906" y="382143"/>
                                  <a:pt x="2015414" y="382143"/>
                                  <a:pt x="2015922" y="382143"/>
                                </a:cubicBezTo>
                                <a:cubicBezTo>
                                  <a:pt x="2016303" y="382143"/>
                                  <a:pt x="2016811" y="382270"/>
                                  <a:pt x="2017319" y="382270"/>
                                </a:cubicBezTo>
                                <a:cubicBezTo>
                                  <a:pt x="2017827" y="382270"/>
                                  <a:pt x="2018335" y="382270"/>
                                  <a:pt x="2018843" y="382270"/>
                                </a:cubicBezTo>
                                <a:cubicBezTo>
                                  <a:pt x="2019224" y="382270"/>
                                  <a:pt x="2019732" y="382270"/>
                                  <a:pt x="2020240" y="382270"/>
                                </a:cubicBezTo>
                                <a:cubicBezTo>
                                  <a:pt x="2020748" y="382270"/>
                                  <a:pt x="2021256" y="382270"/>
                                  <a:pt x="2021764" y="382270"/>
                                </a:cubicBezTo>
                                <a:cubicBezTo>
                                  <a:pt x="2022145" y="382270"/>
                                  <a:pt x="2022653" y="382270"/>
                                  <a:pt x="2023161" y="382270"/>
                                </a:cubicBezTo>
                                <a:cubicBezTo>
                                  <a:pt x="2023669" y="382270"/>
                                  <a:pt x="2024177" y="382143"/>
                                  <a:pt x="2024685" y="382143"/>
                                </a:cubicBezTo>
                                <a:cubicBezTo>
                                  <a:pt x="2025066" y="382143"/>
                                  <a:pt x="2025574" y="382143"/>
                                  <a:pt x="2026082" y="382143"/>
                                </a:cubicBezTo>
                                <a:cubicBezTo>
                                  <a:pt x="2026590" y="382143"/>
                                  <a:pt x="2027098" y="382143"/>
                                  <a:pt x="2027479" y="382143"/>
                                </a:cubicBezTo>
                                <a:cubicBezTo>
                                  <a:pt x="2027987" y="382143"/>
                                  <a:pt x="2028495" y="382143"/>
                                  <a:pt x="2029003" y="382143"/>
                                </a:cubicBezTo>
                                <a:cubicBezTo>
                                  <a:pt x="2029511" y="382143"/>
                                  <a:pt x="2030019" y="382143"/>
                                  <a:pt x="2030400" y="382143"/>
                                </a:cubicBezTo>
                                <a:cubicBezTo>
                                  <a:pt x="2030908" y="382143"/>
                                  <a:pt x="2031416" y="382270"/>
                                  <a:pt x="2031924" y="382270"/>
                                </a:cubicBezTo>
                                <a:cubicBezTo>
                                  <a:pt x="2032432" y="382270"/>
                                  <a:pt x="2032940" y="382270"/>
                                  <a:pt x="2033321" y="382270"/>
                                </a:cubicBezTo>
                                <a:cubicBezTo>
                                  <a:pt x="2033829" y="382270"/>
                                  <a:pt x="2034337" y="382270"/>
                                  <a:pt x="2034845" y="382270"/>
                                </a:cubicBezTo>
                                <a:cubicBezTo>
                                  <a:pt x="2035353" y="382270"/>
                                  <a:pt x="2035861" y="382270"/>
                                  <a:pt x="2036242" y="382270"/>
                                </a:cubicBezTo>
                                <a:cubicBezTo>
                                  <a:pt x="2036750" y="382270"/>
                                  <a:pt x="2037258" y="382270"/>
                                  <a:pt x="2037766" y="382270"/>
                                </a:cubicBezTo>
                                <a:cubicBezTo>
                                  <a:pt x="2038274" y="382270"/>
                                  <a:pt x="2038782" y="382270"/>
                                  <a:pt x="2039163" y="382270"/>
                                </a:cubicBezTo>
                                <a:cubicBezTo>
                                  <a:pt x="2039671" y="382270"/>
                                  <a:pt x="2040179" y="382270"/>
                                  <a:pt x="2040687" y="382270"/>
                                </a:cubicBezTo>
                                <a:cubicBezTo>
                                  <a:pt x="2041195" y="382397"/>
                                  <a:pt x="2041703" y="382397"/>
                                  <a:pt x="2042084" y="382397"/>
                                </a:cubicBezTo>
                                <a:cubicBezTo>
                                  <a:pt x="2042592" y="382397"/>
                                  <a:pt x="2043100" y="382397"/>
                                  <a:pt x="2043608" y="382397"/>
                                </a:cubicBezTo>
                                <a:cubicBezTo>
                                  <a:pt x="2044116" y="382397"/>
                                  <a:pt x="2044497" y="382397"/>
                                  <a:pt x="2045005" y="382397"/>
                                </a:cubicBezTo>
                                <a:cubicBezTo>
                                  <a:pt x="2045513" y="382524"/>
                                  <a:pt x="2046021" y="382524"/>
                                  <a:pt x="2046529" y="382524"/>
                                </a:cubicBezTo>
                                <a:cubicBezTo>
                                  <a:pt x="2047037" y="382524"/>
                                  <a:pt x="2047418" y="382524"/>
                                  <a:pt x="2047926" y="382524"/>
                                </a:cubicBezTo>
                                <a:cubicBezTo>
                                  <a:pt x="2048434" y="382524"/>
                                  <a:pt x="2048942" y="382524"/>
                                  <a:pt x="2049450" y="382524"/>
                                </a:cubicBezTo>
                                <a:cubicBezTo>
                                  <a:pt x="2049958" y="382524"/>
                                  <a:pt x="2050339" y="382651"/>
                                  <a:pt x="2050847" y="382651"/>
                                </a:cubicBezTo>
                                <a:cubicBezTo>
                                  <a:pt x="2051355" y="382651"/>
                                  <a:pt x="2051863" y="382651"/>
                                  <a:pt x="2052371" y="382651"/>
                                </a:cubicBezTo>
                                <a:cubicBezTo>
                                  <a:pt x="2052879" y="382651"/>
                                  <a:pt x="2053260" y="382651"/>
                                  <a:pt x="2053768" y="382778"/>
                                </a:cubicBezTo>
                                <a:cubicBezTo>
                                  <a:pt x="2054276" y="382778"/>
                                  <a:pt x="2054784" y="382778"/>
                                  <a:pt x="2055292" y="382778"/>
                                </a:cubicBezTo>
                                <a:cubicBezTo>
                                  <a:pt x="2055800" y="382778"/>
                                  <a:pt x="2056181" y="382778"/>
                                  <a:pt x="2056689" y="382905"/>
                                </a:cubicBezTo>
                                <a:cubicBezTo>
                                  <a:pt x="2057197" y="382905"/>
                                  <a:pt x="2057705" y="382905"/>
                                  <a:pt x="2058213" y="382905"/>
                                </a:cubicBezTo>
                                <a:cubicBezTo>
                                  <a:pt x="2058721" y="382905"/>
                                  <a:pt x="2059102" y="382905"/>
                                  <a:pt x="2059610" y="382905"/>
                                </a:cubicBezTo>
                                <a:cubicBezTo>
                                  <a:pt x="2060118" y="383032"/>
                                  <a:pt x="2060626" y="383032"/>
                                  <a:pt x="2061134" y="383032"/>
                                </a:cubicBezTo>
                                <a:cubicBezTo>
                                  <a:pt x="2061515" y="383032"/>
                                  <a:pt x="2062023" y="383032"/>
                                  <a:pt x="2062531" y="383032"/>
                                </a:cubicBezTo>
                                <a:cubicBezTo>
                                  <a:pt x="2063039" y="383159"/>
                                  <a:pt x="2063547" y="383159"/>
                                  <a:pt x="2064055" y="383159"/>
                                </a:cubicBezTo>
                                <a:cubicBezTo>
                                  <a:pt x="2064436" y="383159"/>
                                  <a:pt x="2064944" y="383159"/>
                                  <a:pt x="2065452" y="383159"/>
                                </a:cubicBezTo>
                                <a:cubicBezTo>
                                  <a:pt x="2065960" y="383159"/>
                                  <a:pt x="2066468" y="383159"/>
                                  <a:pt x="2066976" y="383286"/>
                                </a:cubicBezTo>
                                <a:cubicBezTo>
                                  <a:pt x="2067357" y="383286"/>
                                  <a:pt x="2067865" y="383286"/>
                                  <a:pt x="2068373" y="383286"/>
                                </a:cubicBezTo>
                                <a:cubicBezTo>
                                  <a:pt x="2068881" y="383286"/>
                                  <a:pt x="2069389" y="383286"/>
                                  <a:pt x="2069897" y="383286"/>
                                </a:cubicBezTo>
                                <a:cubicBezTo>
                                  <a:pt x="2070278" y="383286"/>
                                  <a:pt x="2070786" y="383286"/>
                                  <a:pt x="2071294" y="383286"/>
                                </a:cubicBezTo>
                                <a:cubicBezTo>
                                  <a:pt x="2071802" y="383286"/>
                                  <a:pt x="2072310" y="383286"/>
                                  <a:pt x="2072818" y="383413"/>
                                </a:cubicBezTo>
                                <a:cubicBezTo>
                                  <a:pt x="2073199" y="383413"/>
                                  <a:pt x="2073707" y="383413"/>
                                  <a:pt x="2074215" y="383413"/>
                                </a:cubicBezTo>
                                <a:cubicBezTo>
                                  <a:pt x="2074723" y="383413"/>
                                  <a:pt x="2075231" y="383413"/>
                                  <a:pt x="2075739" y="383413"/>
                                </a:cubicBezTo>
                                <a:cubicBezTo>
                                  <a:pt x="2076120" y="383413"/>
                                  <a:pt x="2076628" y="383413"/>
                                  <a:pt x="2077136" y="383413"/>
                                </a:cubicBezTo>
                                <a:cubicBezTo>
                                  <a:pt x="2077644" y="383540"/>
                                  <a:pt x="2078152" y="383540"/>
                                  <a:pt x="2078533" y="383540"/>
                                </a:cubicBezTo>
                                <a:cubicBezTo>
                                  <a:pt x="2079041" y="383540"/>
                                  <a:pt x="2079549" y="383540"/>
                                  <a:pt x="2080057" y="383540"/>
                                </a:cubicBezTo>
                                <a:cubicBezTo>
                                  <a:pt x="2080565" y="383540"/>
                                  <a:pt x="2081073" y="383540"/>
                                  <a:pt x="2081454" y="383540"/>
                                </a:cubicBezTo>
                                <a:cubicBezTo>
                                  <a:pt x="2081962" y="383540"/>
                                  <a:pt x="2082470" y="383540"/>
                                  <a:pt x="2082978" y="383540"/>
                                </a:cubicBezTo>
                                <a:cubicBezTo>
                                  <a:pt x="2083486" y="383540"/>
                                  <a:pt x="2083994" y="383667"/>
                                  <a:pt x="2084375" y="383667"/>
                                </a:cubicBezTo>
                                <a:cubicBezTo>
                                  <a:pt x="2084883" y="383667"/>
                                  <a:pt x="2085391" y="383667"/>
                                  <a:pt x="2085899" y="383667"/>
                                </a:cubicBezTo>
                                <a:cubicBezTo>
                                  <a:pt x="2086407" y="383667"/>
                                  <a:pt x="2086915" y="383667"/>
                                  <a:pt x="2087296" y="383667"/>
                                </a:cubicBezTo>
                                <a:cubicBezTo>
                                  <a:pt x="2087804" y="383667"/>
                                  <a:pt x="2088312" y="383667"/>
                                  <a:pt x="2088820" y="383667"/>
                                </a:cubicBezTo>
                                <a:cubicBezTo>
                                  <a:pt x="2089328" y="383667"/>
                                  <a:pt x="2089836" y="383794"/>
                                  <a:pt x="2090217" y="383794"/>
                                </a:cubicBezTo>
                                <a:cubicBezTo>
                                  <a:pt x="2090725" y="383794"/>
                                  <a:pt x="2091233" y="383794"/>
                                  <a:pt x="2091741" y="383794"/>
                                </a:cubicBezTo>
                                <a:cubicBezTo>
                                  <a:pt x="2092249" y="383794"/>
                                  <a:pt x="2092757" y="383794"/>
                                  <a:pt x="2093138" y="383794"/>
                                </a:cubicBezTo>
                                <a:cubicBezTo>
                                  <a:pt x="2093646" y="383794"/>
                                  <a:pt x="2094154" y="383794"/>
                                  <a:pt x="2094662" y="383794"/>
                                </a:cubicBezTo>
                                <a:cubicBezTo>
                                  <a:pt x="2095170" y="383794"/>
                                  <a:pt x="2095551" y="383794"/>
                                  <a:pt x="2096059" y="383794"/>
                                </a:cubicBezTo>
                                <a:cubicBezTo>
                                  <a:pt x="2096567" y="383794"/>
                                  <a:pt x="2097075" y="383921"/>
                                  <a:pt x="2097583" y="383921"/>
                                </a:cubicBezTo>
                                <a:cubicBezTo>
                                  <a:pt x="2098091" y="383921"/>
                                  <a:pt x="2098472" y="383921"/>
                                  <a:pt x="2098980" y="383921"/>
                                </a:cubicBezTo>
                                <a:cubicBezTo>
                                  <a:pt x="2099488" y="383921"/>
                                  <a:pt x="2099996" y="383921"/>
                                  <a:pt x="2100504" y="383921"/>
                                </a:cubicBezTo>
                                <a:cubicBezTo>
                                  <a:pt x="2101012" y="383921"/>
                                  <a:pt x="2101393" y="383921"/>
                                  <a:pt x="2101901" y="383921"/>
                                </a:cubicBezTo>
                                <a:cubicBezTo>
                                  <a:pt x="2102409" y="383921"/>
                                  <a:pt x="2102917" y="383921"/>
                                  <a:pt x="2103425" y="383921"/>
                                </a:cubicBezTo>
                                <a:cubicBezTo>
                                  <a:pt x="2103933" y="383921"/>
                                  <a:pt x="2104314" y="383921"/>
                                  <a:pt x="2104822" y="383921"/>
                                </a:cubicBezTo>
                                <a:cubicBezTo>
                                  <a:pt x="2105330" y="383921"/>
                                  <a:pt x="2105838" y="383921"/>
                                  <a:pt x="2106346" y="383921"/>
                                </a:cubicBezTo>
                                <a:cubicBezTo>
                                  <a:pt x="2106854" y="383921"/>
                                  <a:pt x="2107235" y="383921"/>
                                  <a:pt x="2107743" y="383921"/>
                                </a:cubicBezTo>
                                <a:cubicBezTo>
                                  <a:pt x="2108251" y="383921"/>
                                  <a:pt x="2108759" y="383921"/>
                                  <a:pt x="2109267" y="383921"/>
                                </a:cubicBezTo>
                                <a:cubicBezTo>
                                  <a:pt x="2109775" y="384048"/>
                                  <a:pt x="2110156" y="383921"/>
                                  <a:pt x="2110664" y="383921"/>
                                </a:cubicBezTo>
                                <a:cubicBezTo>
                                  <a:pt x="2111172" y="383921"/>
                                  <a:pt x="2111680" y="383921"/>
                                  <a:pt x="2112188" y="383921"/>
                                </a:cubicBezTo>
                                <a:cubicBezTo>
                                  <a:pt x="2112569" y="384048"/>
                                  <a:pt x="2113077" y="384048"/>
                                  <a:pt x="2113585" y="384048"/>
                                </a:cubicBezTo>
                                <a:cubicBezTo>
                                  <a:pt x="2114093" y="384048"/>
                                  <a:pt x="2114601" y="384048"/>
                                  <a:pt x="2115109" y="384048"/>
                                </a:cubicBezTo>
                                <a:cubicBezTo>
                                  <a:pt x="2115490" y="384048"/>
                                  <a:pt x="2115998" y="384048"/>
                                  <a:pt x="2116506" y="384048"/>
                                </a:cubicBezTo>
                                <a:cubicBezTo>
                                  <a:pt x="2117014" y="384048"/>
                                  <a:pt x="2117522" y="384048"/>
                                  <a:pt x="2118030" y="384048"/>
                                </a:cubicBezTo>
                                <a:cubicBezTo>
                                  <a:pt x="2118411" y="384048"/>
                                  <a:pt x="2118919" y="384048"/>
                                  <a:pt x="2119427" y="384048"/>
                                </a:cubicBezTo>
                                <a:cubicBezTo>
                                  <a:pt x="2119935" y="384048"/>
                                  <a:pt x="2120443" y="384048"/>
                                  <a:pt x="2120951" y="384048"/>
                                </a:cubicBezTo>
                                <a:cubicBezTo>
                                  <a:pt x="2121332" y="384048"/>
                                  <a:pt x="2121840" y="384048"/>
                                  <a:pt x="2122348" y="384048"/>
                                </a:cubicBezTo>
                                <a:cubicBezTo>
                                  <a:pt x="2122856" y="384048"/>
                                  <a:pt x="2123364" y="384048"/>
                                  <a:pt x="2123872" y="384048"/>
                                </a:cubicBezTo>
                                <a:cubicBezTo>
                                  <a:pt x="2124253" y="384048"/>
                                  <a:pt x="2124761" y="384048"/>
                                  <a:pt x="2125269" y="384048"/>
                                </a:cubicBezTo>
                                <a:cubicBezTo>
                                  <a:pt x="2125777" y="384048"/>
                                  <a:pt x="2126285" y="384175"/>
                                  <a:pt x="2126793" y="384175"/>
                                </a:cubicBezTo>
                                <a:cubicBezTo>
                                  <a:pt x="2127174" y="384175"/>
                                  <a:pt x="2127682" y="384175"/>
                                  <a:pt x="2128190" y="384175"/>
                                </a:cubicBezTo>
                                <a:cubicBezTo>
                                  <a:pt x="2128698" y="384175"/>
                                  <a:pt x="2129206" y="384175"/>
                                  <a:pt x="2129587" y="384175"/>
                                </a:cubicBezTo>
                                <a:cubicBezTo>
                                  <a:pt x="2130095" y="384175"/>
                                  <a:pt x="2130603" y="384175"/>
                                  <a:pt x="2131111" y="384175"/>
                                </a:cubicBezTo>
                                <a:cubicBezTo>
                                  <a:pt x="2131619" y="384175"/>
                                  <a:pt x="2132127" y="384175"/>
                                  <a:pt x="2132508" y="384175"/>
                                </a:cubicBezTo>
                                <a:cubicBezTo>
                                  <a:pt x="2133016" y="384175"/>
                                  <a:pt x="2133524" y="384175"/>
                                  <a:pt x="2134032" y="384175"/>
                                </a:cubicBezTo>
                                <a:cubicBezTo>
                                  <a:pt x="2134540" y="384175"/>
                                  <a:pt x="2135048" y="384175"/>
                                  <a:pt x="2135429" y="384175"/>
                                </a:cubicBezTo>
                                <a:cubicBezTo>
                                  <a:pt x="2135937" y="384175"/>
                                  <a:pt x="2136445" y="384302"/>
                                  <a:pt x="2136953" y="384302"/>
                                </a:cubicBezTo>
                                <a:cubicBezTo>
                                  <a:pt x="2137461" y="384302"/>
                                  <a:pt x="2137969" y="384302"/>
                                  <a:pt x="2138350" y="384302"/>
                                </a:cubicBezTo>
                                <a:cubicBezTo>
                                  <a:pt x="2138858" y="384302"/>
                                  <a:pt x="2139366" y="384302"/>
                                  <a:pt x="2139874" y="384302"/>
                                </a:cubicBezTo>
                                <a:cubicBezTo>
                                  <a:pt x="2140382" y="384302"/>
                                  <a:pt x="2140890" y="384302"/>
                                  <a:pt x="2141271" y="384302"/>
                                </a:cubicBezTo>
                                <a:cubicBezTo>
                                  <a:pt x="2141779" y="384302"/>
                                  <a:pt x="2142287" y="384429"/>
                                  <a:pt x="2142795" y="384429"/>
                                </a:cubicBezTo>
                                <a:cubicBezTo>
                                  <a:pt x="2143303" y="384429"/>
                                  <a:pt x="2143811" y="384429"/>
                                  <a:pt x="2144192" y="384429"/>
                                </a:cubicBezTo>
                                <a:cubicBezTo>
                                  <a:pt x="2144700" y="384429"/>
                                  <a:pt x="2145208" y="384429"/>
                                  <a:pt x="2145716" y="384429"/>
                                </a:cubicBezTo>
                                <a:cubicBezTo>
                                  <a:pt x="2146224" y="384429"/>
                                  <a:pt x="2146605" y="384429"/>
                                  <a:pt x="2147113" y="384429"/>
                                </a:cubicBezTo>
                                <a:cubicBezTo>
                                  <a:pt x="2147621" y="384429"/>
                                  <a:pt x="2148129" y="384429"/>
                                  <a:pt x="2148637" y="384556"/>
                                </a:cubicBezTo>
                                <a:cubicBezTo>
                                  <a:pt x="2149145" y="384556"/>
                                  <a:pt x="2149526" y="384556"/>
                                  <a:pt x="2150034" y="384556"/>
                                </a:cubicBezTo>
                                <a:cubicBezTo>
                                  <a:pt x="2150542" y="384556"/>
                                  <a:pt x="2151050" y="384556"/>
                                  <a:pt x="2151558" y="384556"/>
                                </a:cubicBezTo>
                                <a:cubicBezTo>
                                  <a:pt x="2152066" y="384556"/>
                                  <a:pt x="2152447" y="384556"/>
                                  <a:pt x="2152955" y="384556"/>
                                </a:cubicBezTo>
                                <a:cubicBezTo>
                                  <a:pt x="2153463" y="384556"/>
                                  <a:pt x="2153971" y="384556"/>
                                  <a:pt x="2154479" y="384556"/>
                                </a:cubicBezTo>
                                <a:cubicBezTo>
                                  <a:pt x="2154987" y="384556"/>
                                  <a:pt x="2155368" y="384556"/>
                                  <a:pt x="2155876" y="384556"/>
                                </a:cubicBezTo>
                                <a:cubicBezTo>
                                  <a:pt x="2156384" y="384556"/>
                                  <a:pt x="2156892" y="384556"/>
                                  <a:pt x="2157400" y="384556"/>
                                </a:cubicBezTo>
                                <a:cubicBezTo>
                                  <a:pt x="2157908" y="384556"/>
                                  <a:pt x="2158289" y="384683"/>
                                  <a:pt x="2158797" y="384683"/>
                                </a:cubicBezTo>
                                <a:cubicBezTo>
                                  <a:pt x="2159305" y="384683"/>
                                  <a:pt x="2159813" y="384683"/>
                                  <a:pt x="2160321" y="384683"/>
                                </a:cubicBezTo>
                                <a:cubicBezTo>
                                  <a:pt x="2160829" y="384683"/>
                                  <a:pt x="2161210" y="384683"/>
                                  <a:pt x="2161718" y="384683"/>
                                </a:cubicBezTo>
                                <a:cubicBezTo>
                                  <a:pt x="2162226" y="384683"/>
                                  <a:pt x="2162734" y="384683"/>
                                  <a:pt x="2163242" y="384683"/>
                                </a:cubicBezTo>
                                <a:cubicBezTo>
                                  <a:pt x="2163623" y="384683"/>
                                  <a:pt x="2164131" y="384683"/>
                                  <a:pt x="2164639" y="384683"/>
                                </a:cubicBezTo>
                                <a:cubicBezTo>
                                  <a:pt x="2165147" y="384683"/>
                                  <a:pt x="2165655" y="384810"/>
                                  <a:pt x="2166163" y="384810"/>
                                </a:cubicBezTo>
                                <a:cubicBezTo>
                                  <a:pt x="2166544" y="384810"/>
                                  <a:pt x="2167052" y="384810"/>
                                  <a:pt x="2167560" y="384810"/>
                                </a:cubicBezTo>
                                <a:cubicBezTo>
                                  <a:pt x="2168068" y="384810"/>
                                  <a:pt x="2168576" y="384810"/>
                                  <a:pt x="2169084" y="384810"/>
                                </a:cubicBezTo>
                                <a:cubicBezTo>
                                  <a:pt x="2169465" y="384810"/>
                                  <a:pt x="2169973" y="384810"/>
                                  <a:pt x="2170481" y="384810"/>
                                </a:cubicBezTo>
                                <a:cubicBezTo>
                                  <a:pt x="2170989" y="384810"/>
                                  <a:pt x="2171497" y="384937"/>
                                  <a:pt x="2172005" y="384937"/>
                                </a:cubicBezTo>
                                <a:cubicBezTo>
                                  <a:pt x="2172386" y="384937"/>
                                  <a:pt x="2172894" y="384937"/>
                                  <a:pt x="2173402" y="384937"/>
                                </a:cubicBezTo>
                                <a:cubicBezTo>
                                  <a:pt x="2173910" y="384937"/>
                                  <a:pt x="2174418" y="384937"/>
                                  <a:pt x="2174926" y="384937"/>
                                </a:cubicBezTo>
                                <a:cubicBezTo>
                                  <a:pt x="2175307" y="384937"/>
                                  <a:pt x="2175815" y="384937"/>
                                  <a:pt x="2176323" y="384937"/>
                                </a:cubicBezTo>
                                <a:cubicBezTo>
                                  <a:pt x="2176831" y="384937"/>
                                  <a:pt x="2177339" y="384937"/>
                                  <a:pt x="2177847" y="384937"/>
                                </a:cubicBezTo>
                                <a:cubicBezTo>
                                  <a:pt x="2178228" y="384937"/>
                                  <a:pt x="2178736" y="384937"/>
                                  <a:pt x="2179244" y="384937"/>
                                </a:cubicBezTo>
                                <a:cubicBezTo>
                                  <a:pt x="2179752" y="384937"/>
                                  <a:pt x="2180260" y="384937"/>
                                  <a:pt x="2180641" y="384937"/>
                                </a:cubicBezTo>
                                <a:cubicBezTo>
                                  <a:pt x="2181149" y="384937"/>
                                  <a:pt x="2181657" y="384937"/>
                                  <a:pt x="2182165" y="384937"/>
                                </a:cubicBezTo>
                                <a:cubicBezTo>
                                  <a:pt x="2182673" y="384937"/>
                                  <a:pt x="2183181" y="384937"/>
                                  <a:pt x="2183562" y="384937"/>
                                </a:cubicBezTo>
                                <a:cubicBezTo>
                                  <a:pt x="2184070" y="384937"/>
                                  <a:pt x="2184578" y="384937"/>
                                  <a:pt x="2185086" y="384937"/>
                                </a:cubicBezTo>
                                <a:cubicBezTo>
                                  <a:pt x="2185594" y="384937"/>
                                  <a:pt x="2186102" y="384937"/>
                                  <a:pt x="2186483" y="384937"/>
                                </a:cubicBezTo>
                                <a:cubicBezTo>
                                  <a:pt x="2186991" y="384937"/>
                                  <a:pt x="2187499" y="384810"/>
                                  <a:pt x="2188007" y="384810"/>
                                </a:cubicBezTo>
                                <a:cubicBezTo>
                                  <a:pt x="2188515" y="384810"/>
                                  <a:pt x="2189023" y="384810"/>
                                  <a:pt x="2189404" y="384810"/>
                                </a:cubicBezTo>
                                <a:cubicBezTo>
                                  <a:pt x="2189912" y="384810"/>
                                  <a:pt x="2190420" y="384810"/>
                                  <a:pt x="2190928" y="384810"/>
                                </a:cubicBezTo>
                                <a:cubicBezTo>
                                  <a:pt x="2191436" y="384810"/>
                                  <a:pt x="2191944" y="384810"/>
                                  <a:pt x="2192325" y="384810"/>
                                </a:cubicBezTo>
                                <a:cubicBezTo>
                                  <a:pt x="2192833" y="384810"/>
                                  <a:pt x="2193341" y="384810"/>
                                  <a:pt x="2193849" y="384810"/>
                                </a:cubicBezTo>
                                <a:cubicBezTo>
                                  <a:pt x="2194357" y="384810"/>
                                  <a:pt x="2194738" y="384683"/>
                                  <a:pt x="2195246" y="384683"/>
                                </a:cubicBezTo>
                                <a:cubicBezTo>
                                  <a:pt x="2195754" y="384683"/>
                                  <a:pt x="2196262" y="384683"/>
                                  <a:pt x="2196770" y="384683"/>
                                </a:cubicBezTo>
                                <a:cubicBezTo>
                                  <a:pt x="2197278" y="384683"/>
                                  <a:pt x="2197659" y="384683"/>
                                  <a:pt x="2198167" y="384683"/>
                                </a:cubicBezTo>
                                <a:cubicBezTo>
                                  <a:pt x="2198675" y="384683"/>
                                  <a:pt x="2199183" y="384683"/>
                                  <a:pt x="2199691" y="384683"/>
                                </a:cubicBezTo>
                                <a:cubicBezTo>
                                  <a:pt x="2200199" y="384683"/>
                                  <a:pt x="2200580" y="384683"/>
                                  <a:pt x="2201088" y="384683"/>
                                </a:cubicBezTo>
                                <a:cubicBezTo>
                                  <a:pt x="2201596" y="384683"/>
                                  <a:pt x="2202104" y="384683"/>
                                  <a:pt x="2202612" y="384683"/>
                                </a:cubicBezTo>
                                <a:cubicBezTo>
                                  <a:pt x="2203120" y="384683"/>
                                  <a:pt x="2203501" y="384683"/>
                                  <a:pt x="2204009" y="384683"/>
                                </a:cubicBezTo>
                                <a:cubicBezTo>
                                  <a:pt x="2204517" y="384683"/>
                                  <a:pt x="2205025" y="384683"/>
                                  <a:pt x="2205533" y="384683"/>
                                </a:cubicBezTo>
                                <a:cubicBezTo>
                                  <a:pt x="2206041" y="384683"/>
                                  <a:pt x="2206422" y="384683"/>
                                  <a:pt x="2206930" y="384683"/>
                                </a:cubicBezTo>
                                <a:cubicBezTo>
                                  <a:pt x="2207438" y="384683"/>
                                  <a:pt x="2207946" y="384683"/>
                                  <a:pt x="2208454" y="384683"/>
                                </a:cubicBezTo>
                                <a:cubicBezTo>
                                  <a:pt x="2208962" y="384683"/>
                                  <a:pt x="2209343" y="384683"/>
                                  <a:pt x="2209851" y="384683"/>
                                </a:cubicBezTo>
                                <a:cubicBezTo>
                                  <a:pt x="2210359" y="384683"/>
                                  <a:pt x="2210867" y="384683"/>
                                  <a:pt x="2211375" y="384683"/>
                                </a:cubicBezTo>
                                <a:cubicBezTo>
                                  <a:pt x="2211756" y="384683"/>
                                  <a:pt x="2212264" y="384683"/>
                                  <a:pt x="2212772" y="384683"/>
                                </a:cubicBezTo>
                                <a:cubicBezTo>
                                  <a:pt x="2213280" y="384683"/>
                                  <a:pt x="2213788" y="384683"/>
                                  <a:pt x="2214296" y="384683"/>
                                </a:cubicBezTo>
                                <a:cubicBezTo>
                                  <a:pt x="2214677" y="384683"/>
                                  <a:pt x="2215185" y="384683"/>
                                  <a:pt x="2215693" y="384683"/>
                                </a:cubicBezTo>
                                <a:cubicBezTo>
                                  <a:pt x="2216201" y="384683"/>
                                  <a:pt x="2216709" y="384683"/>
                                  <a:pt x="2217217" y="384683"/>
                                </a:cubicBezTo>
                                <a:cubicBezTo>
                                  <a:pt x="2217598" y="384683"/>
                                  <a:pt x="2218106" y="384683"/>
                                  <a:pt x="2218614" y="384683"/>
                                </a:cubicBezTo>
                                <a:cubicBezTo>
                                  <a:pt x="2219122" y="384683"/>
                                  <a:pt x="2219630" y="384683"/>
                                  <a:pt x="2220138" y="384683"/>
                                </a:cubicBezTo>
                                <a:cubicBezTo>
                                  <a:pt x="2220519" y="384683"/>
                                  <a:pt x="2221027" y="384683"/>
                                  <a:pt x="2221535" y="384683"/>
                                </a:cubicBezTo>
                                <a:cubicBezTo>
                                  <a:pt x="2222043" y="384683"/>
                                  <a:pt x="2222551" y="384683"/>
                                  <a:pt x="2223059" y="384683"/>
                                </a:cubicBezTo>
                                <a:cubicBezTo>
                                  <a:pt x="2223440" y="384683"/>
                                  <a:pt x="2223948" y="384683"/>
                                  <a:pt x="2224456" y="384683"/>
                                </a:cubicBezTo>
                                <a:cubicBezTo>
                                  <a:pt x="2224964" y="384683"/>
                                  <a:pt x="2225472" y="384683"/>
                                  <a:pt x="2225980" y="384683"/>
                                </a:cubicBezTo>
                                <a:cubicBezTo>
                                  <a:pt x="2226361" y="384683"/>
                                  <a:pt x="2226869" y="384683"/>
                                  <a:pt x="2227377" y="384683"/>
                                </a:cubicBezTo>
                                <a:cubicBezTo>
                                  <a:pt x="2227885" y="384683"/>
                                  <a:pt x="2228393" y="384683"/>
                                  <a:pt x="2228774" y="384683"/>
                                </a:cubicBezTo>
                                <a:cubicBezTo>
                                  <a:pt x="2229282" y="384683"/>
                                  <a:pt x="2229790" y="384683"/>
                                  <a:pt x="2230298" y="384683"/>
                                </a:cubicBezTo>
                                <a:cubicBezTo>
                                  <a:pt x="2230806" y="384683"/>
                                  <a:pt x="2231314" y="384683"/>
                                  <a:pt x="2231695" y="384683"/>
                                </a:cubicBezTo>
                                <a:cubicBezTo>
                                  <a:pt x="2232203" y="384683"/>
                                  <a:pt x="2232711" y="384683"/>
                                  <a:pt x="2233219" y="384683"/>
                                </a:cubicBezTo>
                                <a:cubicBezTo>
                                  <a:pt x="2233727" y="384683"/>
                                  <a:pt x="2234235" y="384683"/>
                                  <a:pt x="2234616" y="384683"/>
                                </a:cubicBezTo>
                                <a:cubicBezTo>
                                  <a:pt x="2235124" y="384683"/>
                                  <a:pt x="2235632" y="384683"/>
                                  <a:pt x="2236140" y="384683"/>
                                </a:cubicBezTo>
                                <a:cubicBezTo>
                                  <a:pt x="2236648" y="384683"/>
                                  <a:pt x="2237156" y="384683"/>
                                  <a:pt x="2237537" y="384683"/>
                                </a:cubicBezTo>
                                <a:cubicBezTo>
                                  <a:pt x="2238045" y="384683"/>
                                  <a:pt x="2238553" y="384683"/>
                                  <a:pt x="2239061" y="384683"/>
                                </a:cubicBezTo>
                                <a:cubicBezTo>
                                  <a:pt x="2239569" y="384683"/>
                                  <a:pt x="2240077" y="384683"/>
                                  <a:pt x="2240458" y="384683"/>
                                </a:cubicBezTo>
                                <a:cubicBezTo>
                                  <a:pt x="2240966" y="384683"/>
                                  <a:pt x="2241474" y="384683"/>
                                  <a:pt x="2241982" y="384683"/>
                                </a:cubicBezTo>
                                <a:cubicBezTo>
                                  <a:pt x="2242490" y="384683"/>
                                  <a:pt x="2242998" y="384683"/>
                                  <a:pt x="2243379" y="384683"/>
                                </a:cubicBezTo>
                                <a:cubicBezTo>
                                  <a:pt x="2243887" y="384683"/>
                                  <a:pt x="2244395" y="384683"/>
                                  <a:pt x="2244903" y="384683"/>
                                </a:cubicBezTo>
                                <a:cubicBezTo>
                                  <a:pt x="2245411" y="384683"/>
                                  <a:pt x="2245792" y="384683"/>
                                  <a:pt x="2246300" y="384683"/>
                                </a:cubicBezTo>
                                <a:cubicBezTo>
                                  <a:pt x="2246808" y="384683"/>
                                  <a:pt x="2247316" y="384683"/>
                                  <a:pt x="2247824" y="384683"/>
                                </a:cubicBezTo>
                                <a:cubicBezTo>
                                  <a:pt x="2248332" y="384683"/>
                                  <a:pt x="2248713" y="384556"/>
                                  <a:pt x="2249221" y="384556"/>
                                </a:cubicBezTo>
                                <a:cubicBezTo>
                                  <a:pt x="2249729" y="384556"/>
                                  <a:pt x="2250237" y="384556"/>
                                  <a:pt x="2250745" y="384556"/>
                                </a:cubicBezTo>
                                <a:cubicBezTo>
                                  <a:pt x="2251253" y="384556"/>
                                  <a:pt x="2251634" y="384556"/>
                                  <a:pt x="2252142" y="384556"/>
                                </a:cubicBezTo>
                                <a:cubicBezTo>
                                  <a:pt x="2252650" y="384556"/>
                                  <a:pt x="2253158" y="384556"/>
                                  <a:pt x="2253666" y="384556"/>
                                </a:cubicBezTo>
                                <a:cubicBezTo>
                                  <a:pt x="2254174" y="384556"/>
                                  <a:pt x="2254555" y="384556"/>
                                  <a:pt x="2255063" y="384556"/>
                                </a:cubicBezTo>
                                <a:cubicBezTo>
                                  <a:pt x="2255571" y="384556"/>
                                  <a:pt x="2256079" y="384556"/>
                                  <a:pt x="2256587" y="384556"/>
                                </a:cubicBezTo>
                                <a:cubicBezTo>
                                  <a:pt x="2257095" y="384556"/>
                                  <a:pt x="2257476" y="384556"/>
                                  <a:pt x="2257984" y="384556"/>
                                </a:cubicBezTo>
                                <a:cubicBezTo>
                                  <a:pt x="2258492" y="384556"/>
                                  <a:pt x="2259000" y="384556"/>
                                  <a:pt x="2259508" y="384556"/>
                                </a:cubicBezTo>
                                <a:cubicBezTo>
                                  <a:pt x="2260016" y="384556"/>
                                  <a:pt x="2260397" y="384556"/>
                                  <a:pt x="2260905" y="384556"/>
                                </a:cubicBezTo>
                                <a:cubicBezTo>
                                  <a:pt x="2261413" y="384429"/>
                                  <a:pt x="2261921" y="384429"/>
                                  <a:pt x="2262429" y="384429"/>
                                </a:cubicBezTo>
                                <a:cubicBezTo>
                                  <a:pt x="2262810" y="384429"/>
                                  <a:pt x="2263318" y="384429"/>
                                  <a:pt x="2263826" y="384429"/>
                                </a:cubicBezTo>
                                <a:cubicBezTo>
                                  <a:pt x="2264334" y="384429"/>
                                  <a:pt x="2264842" y="384429"/>
                                  <a:pt x="2265350" y="384429"/>
                                </a:cubicBezTo>
                                <a:cubicBezTo>
                                  <a:pt x="2265731" y="384429"/>
                                  <a:pt x="2266239" y="384429"/>
                                  <a:pt x="2266747" y="384429"/>
                                </a:cubicBezTo>
                                <a:cubicBezTo>
                                  <a:pt x="2267255" y="384302"/>
                                  <a:pt x="2267763" y="384302"/>
                                  <a:pt x="2268271" y="384302"/>
                                </a:cubicBezTo>
                                <a:cubicBezTo>
                                  <a:pt x="2268652" y="384302"/>
                                  <a:pt x="2269160" y="384302"/>
                                  <a:pt x="2269668" y="384302"/>
                                </a:cubicBezTo>
                                <a:cubicBezTo>
                                  <a:pt x="2270176" y="384302"/>
                                  <a:pt x="2270684" y="384175"/>
                                  <a:pt x="2271192" y="384175"/>
                                </a:cubicBezTo>
                                <a:cubicBezTo>
                                  <a:pt x="2271573" y="384175"/>
                                  <a:pt x="2272081" y="384175"/>
                                  <a:pt x="2272589" y="384175"/>
                                </a:cubicBezTo>
                                <a:cubicBezTo>
                                  <a:pt x="2273097" y="384175"/>
                                  <a:pt x="2273605" y="384175"/>
                                  <a:pt x="2274113" y="384175"/>
                                </a:cubicBezTo>
                                <a:cubicBezTo>
                                  <a:pt x="2274494" y="384175"/>
                                  <a:pt x="2275002" y="384175"/>
                                  <a:pt x="2275510" y="384048"/>
                                </a:cubicBezTo>
                                <a:cubicBezTo>
                                  <a:pt x="2276018" y="384048"/>
                                  <a:pt x="2276526" y="384048"/>
                                  <a:pt x="2277034" y="384048"/>
                                </a:cubicBezTo>
                                <a:cubicBezTo>
                                  <a:pt x="2277415" y="384048"/>
                                  <a:pt x="2277923" y="384048"/>
                                  <a:pt x="2278431" y="384048"/>
                                </a:cubicBezTo>
                                <a:cubicBezTo>
                                  <a:pt x="2278939" y="384048"/>
                                  <a:pt x="2279447" y="384048"/>
                                  <a:pt x="2279828" y="383921"/>
                                </a:cubicBezTo>
                                <a:cubicBezTo>
                                  <a:pt x="2280336" y="383921"/>
                                  <a:pt x="2280844" y="383921"/>
                                  <a:pt x="2281352" y="383921"/>
                                </a:cubicBezTo>
                                <a:cubicBezTo>
                                  <a:pt x="2281860" y="383921"/>
                                  <a:pt x="2282368" y="383921"/>
                                  <a:pt x="2282749" y="383921"/>
                                </a:cubicBezTo>
                                <a:cubicBezTo>
                                  <a:pt x="2283257" y="383921"/>
                                  <a:pt x="2283765" y="383921"/>
                                  <a:pt x="2284273" y="383921"/>
                                </a:cubicBezTo>
                                <a:cubicBezTo>
                                  <a:pt x="2284781" y="383921"/>
                                  <a:pt x="2285289" y="383921"/>
                                  <a:pt x="2285670" y="383921"/>
                                </a:cubicBezTo>
                                <a:cubicBezTo>
                                  <a:pt x="2286178" y="383921"/>
                                  <a:pt x="2286686" y="383921"/>
                                  <a:pt x="2287194" y="383921"/>
                                </a:cubicBezTo>
                                <a:cubicBezTo>
                                  <a:pt x="2287702" y="383921"/>
                                  <a:pt x="2288210" y="383794"/>
                                  <a:pt x="2288591" y="383794"/>
                                </a:cubicBezTo>
                                <a:cubicBezTo>
                                  <a:pt x="2289099" y="383794"/>
                                  <a:pt x="2289607" y="383794"/>
                                  <a:pt x="2290115" y="383794"/>
                                </a:cubicBezTo>
                                <a:cubicBezTo>
                                  <a:pt x="2290623" y="383794"/>
                                  <a:pt x="2291131" y="383794"/>
                                  <a:pt x="2291512" y="383794"/>
                                </a:cubicBezTo>
                                <a:cubicBezTo>
                                  <a:pt x="2292020" y="383794"/>
                                  <a:pt x="2292528" y="383794"/>
                                  <a:pt x="2293036" y="383794"/>
                                </a:cubicBezTo>
                                <a:cubicBezTo>
                                  <a:pt x="2293544" y="383794"/>
                                  <a:pt x="2294052" y="383794"/>
                                  <a:pt x="2294433" y="383794"/>
                                </a:cubicBezTo>
                                <a:cubicBezTo>
                                  <a:pt x="2294941" y="383794"/>
                                  <a:pt x="2295449" y="383794"/>
                                  <a:pt x="2295957" y="383794"/>
                                </a:cubicBezTo>
                                <a:cubicBezTo>
                                  <a:pt x="2296465" y="383794"/>
                                  <a:pt x="2296846" y="383794"/>
                                  <a:pt x="2297354" y="383794"/>
                                </a:cubicBezTo>
                                <a:cubicBezTo>
                                  <a:pt x="2297862" y="383794"/>
                                  <a:pt x="2298370" y="383794"/>
                                  <a:pt x="2298878" y="383794"/>
                                </a:cubicBezTo>
                                <a:cubicBezTo>
                                  <a:pt x="2299386" y="383794"/>
                                  <a:pt x="2299767" y="383794"/>
                                  <a:pt x="2300275" y="383794"/>
                                </a:cubicBezTo>
                                <a:cubicBezTo>
                                  <a:pt x="2300783" y="383794"/>
                                  <a:pt x="2301291" y="383794"/>
                                  <a:pt x="2301799" y="383794"/>
                                </a:cubicBezTo>
                                <a:cubicBezTo>
                                  <a:pt x="2302307" y="383794"/>
                                  <a:pt x="2302688" y="383667"/>
                                  <a:pt x="2303196" y="383667"/>
                                </a:cubicBezTo>
                                <a:cubicBezTo>
                                  <a:pt x="2303704" y="383667"/>
                                  <a:pt x="2304212" y="383667"/>
                                  <a:pt x="2304720" y="383667"/>
                                </a:cubicBezTo>
                                <a:cubicBezTo>
                                  <a:pt x="2305228" y="383667"/>
                                  <a:pt x="2305609" y="383667"/>
                                  <a:pt x="2306117" y="383667"/>
                                </a:cubicBezTo>
                                <a:cubicBezTo>
                                  <a:pt x="2306625" y="383667"/>
                                  <a:pt x="2307133" y="383667"/>
                                  <a:pt x="2307641" y="383667"/>
                                </a:cubicBezTo>
                                <a:cubicBezTo>
                                  <a:pt x="2308149" y="383667"/>
                                  <a:pt x="2308530" y="383667"/>
                                  <a:pt x="2309038" y="383667"/>
                                </a:cubicBezTo>
                                <a:cubicBezTo>
                                  <a:pt x="2309546" y="383667"/>
                                  <a:pt x="2310054" y="383667"/>
                                  <a:pt x="2310562" y="383667"/>
                                </a:cubicBezTo>
                                <a:cubicBezTo>
                                  <a:pt x="2311070" y="383667"/>
                                  <a:pt x="2311451" y="383667"/>
                                  <a:pt x="2311959" y="383667"/>
                                </a:cubicBezTo>
                                <a:cubicBezTo>
                                  <a:pt x="2312467" y="383667"/>
                                  <a:pt x="2312975" y="383667"/>
                                  <a:pt x="2313483" y="383667"/>
                                </a:cubicBezTo>
                                <a:cubicBezTo>
                                  <a:pt x="2313864" y="383667"/>
                                  <a:pt x="2314372" y="383667"/>
                                  <a:pt x="2314880" y="383667"/>
                                </a:cubicBezTo>
                                <a:cubicBezTo>
                                  <a:pt x="2315388" y="383667"/>
                                  <a:pt x="2315896" y="383667"/>
                                  <a:pt x="2316404" y="383667"/>
                                </a:cubicBezTo>
                                <a:cubicBezTo>
                                  <a:pt x="2316785" y="383667"/>
                                  <a:pt x="2317293" y="383794"/>
                                  <a:pt x="2317801" y="383794"/>
                                </a:cubicBezTo>
                                <a:cubicBezTo>
                                  <a:pt x="2318309" y="383794"/>
                                  <a:pt x="2318817" y="383794"/>
                                  <a:pt x="2319325" y="383794"/>
                                </a:cubicBezTo>
                                <a:cubicBezTo>
                                  <a:pt x="2319706" y="383794"/>
                                  <a:pt x="2320214" y="383794"/>
                                  <a:pt x="2320722" y="383794"/>
                                </a:cubicBezTo>
                                <a:cubicBezTo>
                                  <a:pt x="2321230" y="383794"/>
                                  <a:pt x="2321738" y="383794"/>
                                  <a:pt x="2322246" y="383794"/>
                                </a:cubicBezTo>
                                <a:cubicBezTo>
                                  <a:pt x="2322627" y="383794"/>
                                  <a:pt x="2323135" y="383794"/>
                                  <a:pt x="2323643" y="383794"/>
                                </a:cubicBezTo>
                                <a:cubicBezTo>
                                  <a:pt x="2324151" y="383794"/>
                                  <a:pt x="2324659" y="383794"/>
                                  <a:pt x="2325167" y="383794"/>
                                </a:cubicBezTo>
                                <a:cubicBezTo>
                                  <a:pt x="2325548" y="383794"/>
                                  <a:pt x="2326056" y="383794"/>
                                  <a:pt x="2326564" y="383794"/>
                                </a:cubicBezTo>
                                <a:cubicBezTo>
                                  <a:pt x="2327072" y="383794"/>
                                  <a:pt x="2327580" y="383794"/>
                                  <a:pt x="2328088" y="383794"/>
                                </a:cubicBezTo>
                                <a:cubicBezTo>
                                  <a:pt x="2328469" y="383794"/>
                                  <a:pt x="2328977" y="383794"/>
                                  <a:pt x="2329485" y="383794"/>
                                </a:cubicBezTo>
                                <a:cubicBezTo>
                                  <a:pt x="2329993" y="383794"/>
                                  <a:pt x="2330501" y="383794"/>
                                  <a:pt x="2330882" y="383794"/>
                                </a:cubicBezTo>
                                <a:cubicBezTo>
                                  <a:pt x="2331390" y="383794"/>
                                  <a:pt x="2331898" y="383667"/>
                                  <a:pt x="2332406" y="383667"/>
                                </a:cubicBezTo>
                                <a:cubicBezTo>
                                  <a:pt x="2332914" y="383667"/>
                                  <a:pt x="2333422" y="383667"/>
                                  <a:pt x="2333803" y="383667"/>
                                </a:cubicBezTo>
                                <a:cubicBezTo>
                                  <a:pt x="2334311" y="383667"/>
                                  <a:pt x="2334819" y="383667"/>
                                  <a:pt x="2335327" y="383667"/>
                                </a:cubicBezTo>
                                <a:cubicBezTo>
                                  <a:pt x="2335835" y="383667"/>
                                  <a:pt x="2336343" y="383667"/>
                                  <a:pt x="2336724" y="383667"/>
                                </a:cubicBezTo>
                                <a:cubicBezTo>
                                  <a:pt x="2337232" y="383667"/>
                                  <a:pt x="2337740" y="383667"/>
                                  <a:pt x="2338248" y="383667"/>
                                </a:cubicBezTo>
                                <a:cubicBezTo>
                                  <a:pt x="2338756" y="383667"/>
                                  <a:pt x="2339264" y="383667"/>
                                  <a:pt x="2339645" y="383667"/>
                                </a:cubicBezTo>
                                <a:cubicBezTo>
                                  <a:pt x="2340153" y="383667"/>
                                  <a:pt x="2340661" y="383667"/>
                                  <a:pt x="2341169" y="383667"/>
                                </a:cubicBezTo>
                                <a:cubicBezTo>
                                  <a:pt x="2341677" y="383667"/>
                                  <a:pt x="2342185" y="383667"/>
                                  <a:pt x="2342566" y="383667"/>
                                </a:cubicBezTo>
                                <a:cubicBezTo>
                                  <a:pt x="2343074" y="383667"/>
                                  <a:pt x="2343582" y="383667"/>
                                  <a:pt x="2344090" y="383667"/>
                                </a:cubicBezTo>
                                <a:cubicBezTo>
                                  <a:pt x="2344598" y="383667"/>
                                  <a:pt x="2345106" y="383794"/>
                                  <a:pt x="2345487" y="383794"/>
                                </a:cubicBezTo>
                                <a:cubicBezTo>
                                  <a:pt x="2345995" y="383794"/>
                                  <a:pt x="2346503" y="383794"/>
                                  <a:pt x="2347011" y="383794"/>
                                </a:cubicBezTo>
                                <a:cubicBezTo>
                                  <a:pt x="2347519" y="383794"/>
                                  <a:pt x="2347900" y="383794"/>
                                  <a:pt x="2348408" y="383794"/>
                                </a:cubicBezTo>
                                <a:cubicBezTo>
                                  <a:pt x="2348916" y="383794"/>
                                  <a:pt x="2349424" y="383794"/>
                                  <a:pt x="2349932" y="383794"/>
                                </a:cubicBezTo>
                                <a:cubicBezTo>
                                  <a:pt x="2350440" y="383794"/>
                                  <a:pt x="2350821" y="383794"/>
                                  <a:pt x="2351329" y="383794"/>
                                </a:cubicBezTo>
                                <a:cubicBezTo>
                                  <a:pt x="2351837" y="383794"/>
                                  <a:pt x="2352345" y="383794"/>
                                  <a:pt x="2352853" y="383794"/>
                                </a:cubicBezTo>
                                <a:cubicBezTo>
                                  <a:pt x="2353361" y="383794"/>
                                  <a:pt x="2353742" y="383794"/>
                                  <a:pt x="2354250" y="383921"/>
                                </a:cubicBezTo>
                                <a:cubicBezTo>
                                  <a:pt x="2354758" y="383921"/>
                                  <a:pt x="2355266" y="383921"/>
                                  <a:pt x="2355774" y="383921"/>
                                </a:cubicBezTo>
                                <a:cubicBezTo>
                                  <a:pt x="2356282" y="383921"/>
                                  <a:pt x="2356663" y="383921"/>
                                  <a:pt x="2357171" y="383921"/>
                                </a:cubicBezTo>
                                <a:cubicBezTo>
                                  <a:pt x="2357679" y="384048"/>
                                  <a:pt x="2358187" y="384048"/>
                                  <a:pt x="2358695" y="384048"/>
                                </a:cubicBezTo>
                                <a:cubicBezTo>
                                  <a:pt x="2359203" y="384048"/>
                                  <a:pt x="2359584" y="384048"/>
                                  <a:pt x="2360092" y="384048"/>
                                </a:cubicBezTo>
                                <a:cubicBezTo>
                                  <a:pt x="2360600" y="384175"/>
                                  <a:pt x="2361108" y="384175"/>
                                  <a:pt x="2361616" y="384175"/>
                                </a:cubicBezTo>
                                <a:cubicBezTo>
                                  <a:pt x="2362124" y="384175"/>
                                  <a:pt x="2362505" y="384175"/>
                                  <a:pt x="2363013" y="384302"/>
                                </a:cubicBezTo>
                                <a:cubicBezTo>
                                  <a:pt x="2363521" y="384302"/>
                                  <a:pt x="2364029" y="384302"/>
                                  <a:pt x="2364537" y="384302"/>
                                </a:cubicBezTo>
                                <a:cubicBezTo>
                                  <a:pt x="2364918" y="384302"/>
                                  <a:pt x="2365426" y="384302"/>
                                  <a:pt x="2365934" y="384429"/>
                                </a:cubicBezTo>
                                <a:cubicBezTo>
                                  <a:pt x="2366442" y="384429"/>
                                  <a:pt x="2366950" y="384429"/>
                                  <a:pt x="2367458" y="384429"/>
                                </a:cubicBezTo>
                                <a:cubicBezTo>
                                  <a:pt x="2367839" y="384429"/>
                                  <a:pt x="2368347" y="384556"/>
                                  <a:pt x="2368855" y="384556"/>
                                </a:cubicBezTo>
                                <a:cubicBezTo>
                                  <a:pt x="2369363" y="384556"/>
                                  <a:pt x="2369871" y="384556"/>
                                  <a:pt x="2370379" y="384556"/>
                                </a:cubicBezTo>
                                <a:cubicBezTo>
                                  <a:pt x="2370760" y="384683"/>
                                  <a:pt x="2371268" y="384683"/>
                                  <a:pt x="2371776" y="384683"/>
                                </a:cubicBezTo>
                                <a:cubicBezTo>
                                  <a:pt x="2372284" y="384683"/>
                                  <a:pt x="2372792" y="384683"/>
                                  <a:pt x="2373300" y="384683"/>
                                </a:cubicBezTo>
                                <a:cubicBezTo>
                                  <a:pt x="2373681" y="384683"/>
                                  <a:pt x="2374189" y="384683"/>
                                  <a:pt x="2374697" y="384683"/>
                                </a:cubicBezTo>
                                <a:cubicBezTo>
                                  <a:pt x="2375205" y="384683"/>
                                  <a:pt x="2375713" y="384683"/>
                                  <a:pt x="2376221" y="384683"/>
                                </a:cubicBezTo>
                                <a:cubicBezTo>
                                  <a:pt x="2376602" y="384683"/>
                                  <a:pt x="2377110" y="384810"/>
                                  <a:pt x="2377618" y="384810"/>
                                </a:cubicBezTo>
                                <a:cubicBezTo>
                                  <a:pt x="2378126" y="384810"/>
                                  <a:pt x="2378634" y="384810"/>
                                  <a:pt x="2379142" y="384810"/>
                                </a:cubicBezTo>
                                <a:cubicBezTo>
                                  <a:pt x="2379523" y="384810"/>
                                  <a:pt x="2380031" y="384810"/>
                                  <a:pt x="2380539" y="384810"/>
                                </a:cubicBezTo>
                                <a:cubicBezTo>
                                  <a:pt x="2381047" y="384810"/>
                                  <a:pt x="2381555" y="384810"/>
                                  <a:pt x="2381936" y="384810"/>
                                </a:cubicBezTo>
                                <a:cubicBezTo>
                                  <a:pt x="2382444" y="384810"/>
                                  <a:pt x="2382952" y="384937"/>
                                  <a:pt x="2383460" y="384937"/>
                                </a:cubicBezTo>
                                <a:cubicBezTo>
                                  <a:pt x="2383968" y="384937"/>
                                  <a:pt x="2384476" y="384937"/>
                                  <a:pt x="2384857" y="384937"/>
                                </a:cubicBezTo>
                                <a:cubicBezTo>
                                  <a:pt x="2385365" y="384937"/>
                                  <a:pt x="2385873" y="384937"/>
                                  <a:pt x="2386381" y="384937"/>
                                </a:cubicBezTo>
                                <a:cubicBezTo>
                                  <a:pt x="2386889" y="384937"/>
                                  <a:pt x="2387397" y="384937"/>
                                  <a:pt x="2387778" y="384937"/>
                                </a:cubicBezTo>
                                <a:cubicBezTo>
                                  <a:pt x="2388286" y="384937"/>
                                  <a:pt x="2388794" y="384937"/>
                                  <a:pt x="2389302" y="384937"/>
                                </a:cubicBezTo>
                                <a:cubicBezTo>
                                  <a:pt x="2389810" y="384937"/>
                                  <a:pt x="2390318" y="384937"/>
                                  <a:pt x="2390699" y="384937"/>
                                </a:cubicBezTo>
                                <a:cubicBezTo>
                                  <a:pt x="2391207" y="384937"/>
                                  <a:pt x="2391715" y="384937"/>
                                  <a:pt x="2392223" y="385064"/>
                                </a:cubicBezTo>
                                <a:cubicBezTo>
                                  <a:pt x="2392731" y="385064"/>
                                  <a:pt x="2393239" y="385064"/>
                                  <a:pt x="2393620" y="385064"/>
                                </a:cubicBezTo>
                                <a:cubicBezTo>
                                  <a:pt x="2394128" y="385064"/>
                                  <a:pt x="2394636" y="385064"/>
                                  <a:pt x="2395144" y="385064"/>
                                </a:cubicBezTo>
                                <a:cubicBezTo>
                                  <a:pt x="2395652" y="385064"/>
                                  <a:pt x="2396033" y="385064"/>
                                  <a:pt x="2396541" y="385064"/>
                                </a:cubicBezTo>
                                <a:cubicBezTo>
                                  <a:pt x="2397049" y="385064"/>
                                  <a:pt x="2397557" y="385064"/>
                                  <a:pt x="2398065" y="385064"/>
                                </a:cubicBezTo>
                                <a:cubicBezTo>
                                  <a:pt x="2398573" y="385064"/>
                                  <a:pt x="2398954" y="385064"/>
                                  <a:pt x="2399462" y="385064"/>
                                </a:cubicBezTo>
                                <a:cubicBezTo>
                                  <a:pt x="2399970" y="385064"/>
                                  <a:pt x="2400478" y="385064"/>
                                  <a:pt x="2400986" y="385064"/>
                                </a:cubicBezTo>
                                <a:cubicBezTo>
                                  <a:pt x="2401494" y="385191"/>
                                  <a:pt x="2401875" y="385191"/>
                                  <a:pt x="2402383" y="385191"/>
                                </a:cubicBezTo>
                                <a:cubicBezTo>
                                  <a:pt x="2402891" y="385191"/>
                                  <a:pt x="2403399" y="385191"/>
                                  <a:pt x="2403907" y="385191"/>
                                </a:cubicBezTo>
                                <a:cubicBezTo>
                                  <a:pt x="2404415" y="385191"/>
                                  <a:pt x="2404796" y="385191"/>
                                  <a:pt x="2405304" y="385191"/>
                                </a:cubicBezTo>
                                <a:cubicBezTo>
                                  <a:pt x="2405812" y="385191"/>
                                  <a:pt x="2406320" y="385318"/>
                                  <a:pt x="2406828" y="385318"/>
                                </a:cubicBezTo>
                                <a:cubicBezTo>
                                  <a:pt x="2407336" y="385318"/>
                                  <a:pt x="2407717" y="385318"/>
                                  <a:pt x="2408225" y="385318"/>
                                </a:cubicBezTo>
                                <a:cubicBezTo>
                                  <a:pt x="2408733" y="385318"/>
                                  <a:pt x="2409241" y="385318"/>
                                  <a:pt x="2409749" y="385318"/>
                                </a:cubicBezTo>
                                <a:cubicBezTo>
                                  <a:pt x="2410257" y="385318"/>
                                  <a:pt x="2410638" y="385318"/>
                                  <a:pt x="2411146" y="385318"/>
                                </a:cubicBezTo>
                                <a:cubicBezTo>
                                  <a:pt x="2411654" y="385318"/>
                                  <a:pt x="2412162" y="385318"/>
                                  <a:pt x="2412670" y="385318"/>
                                </a:cubicBezTo>
                                <a:cubicBezTo>
                                  <a:pt x="2413178" y="385318"/>
                                  <a:pt x="2413559" y="385318"/>
                                  <a:pt x="2414067" y="385445"/>
                                </a:cubicBezTo>
                                <a:cubicBezTo>
                                  <a:pt x="2414575" y="385445"/>
                                  <a:pt x="2415083" y="385445"/>
                                  <a:pt x="2415591" y="385572"/>
                                </a:cubicBezTo>
                                <a:cubicBezTo>
                                  <a:pt x="2415972" y="385572"/>
                                  <a:pt x="2416480" y="385572"/>
                                  <a:pt x="2416988" y="385572"/>
                                </a:cubicBezTo>
                                <a:cubicBezTo>
                                  <a:pt x="2417496" y="385699"/>
                                  <a:pt x="2418004" y="385699"/>
                                  <a:pt x="2418512" y="385699"/>
                                </a:cubicBezTo>
                                <a:cubicBezTo>
                                  <a:pt x="2418893" y="385826"/>
                                  <a:pt x="2419401" y="385826"/>
                                  <a:pt x="2419909" y="385826"/>
                                </a:cubicBezTo>
                                <a:cubicBezTo>
                                  <a:pt x="2420417" y="385953"/>
                                  <a:pt x="2420925" y="385953"/>
                                  <a:pt x="2421433" y="385953"/>
                                </a:cubicBezTo>
                                <a:cubicBezTo>
                                  <a:pt x="2421814" y="385953"/>
                                  <a:pt x="2422322" y="385953"/>
                                  <a:pt x="2422830" y="385953"/>
                                </a:cubicBezTo>
                                <a:cubicBezTo>
                                  <a:pt x="2423338" y="385953"/>
                                  <a:pt x="2423846" y="385953"/>
                                  <a:pt x="2424354" y="385953"/>
                                </a:cubicBezTo>
                                <a:cubicBezTo>
                                  <a:pt x="2424735" y="385953"/>
                                  <a:pt x="2425243" y="385953"/>
                                  <a:pt x="2425751" y="385953"/>
                                </a:cubicBezTo>
                                <a:cubicBezTo>
                                  <a:pt x="2426259" y="385826"/>
                                  <a:pt x="2426767" y="385826"/>
                                  <a:pt x="2427275" y="385826"/>
                                </a:cubicBezTo>
                                <a:cubicBezTo>
                                  <a:pt x="2427656" y="385826"/>
                                  <a:pt x="2428164" y="385826"/>
                                  <a:pt x="2428672" y="385699"/>
                                </a:cubicBezTo>
                                <a:cubicBezTo>
                                  <a:pt x="2429180" y="385699"/>
                                  <a:pt x="2429688" y="385699"/>
                                  <a:pt x="2430069" y="385699"/>
                                </a:cubicBezTo>
                                <a:cubicBezTo>
                                  <a:pt x="2430577" y="385699"/>
                                  <a:pt x="2431085" y="385699"/>
                                  <a:pt x="2431593" y="385572"/>
                                </a:cubicBezTo>
                                <a:cubicBezTo>
                                  <a:pt x="2432101" y="385572"/>
                                  <a:pt x="2432609" y="385572"/>
                                  <a:pt x="2432990" y="385572"/>
                                </a:cubicBezTo>
                                <a:cubicBezTo>
                                  <a:pt x="2433498" y="385572"/>
                                  <a:pt x="2434006" y="385572"/>
                                  <a:pt x="2434514" y="385572"/>
                                </a:cubicBezTo>
                                <a:cubicBezTo>
                                  <a:pt x="2435022" y="385572"/>
                                  <a:pt x="2435530" y="385572"/>
                                  <a:pt x="2435911" y="385572"/>
                                </a:cubicBezTo>
                                <a:cubicBezTo>
                                  <a:pt x="2436419" y="385699"/>
                                  <a:pt x="2436927" y="385699"/>
                                  <a:pt x="2437435" y="385699"/>
                                </a:cubicBezTo>
                                <a:cubicBezTo>
                                  <a:pt x="2437943" y="385699"/>
                                  <a:pt x="2438451" y="385699"/>
                                  <a:pt x="2438832" y="385699"/>
                                </a:cubicBezTo>
                                <a:cubicBezTo>
                                  <a:pt x="2439340" y="385699"/>
                                  <a:pt x="2439848" y="385699"/>
                                  <a:pt x="2440356" y="385699"/>
                                </a:cubicBezTo>
                                <a:cubicBezTo>
                                  <a:pt x="2440864" y="385699"/>
                                  <a:pt x="2441372" y="385699"/>
                                  <a:pt x="2441753" y="385699"/>
                                </a:cubicBezTo>
                                <a:cubicBezTo>
                                  <a:pt x="2442261" y="385699"/>
                                  <a:pt x="2442769" y="385699"/>
                                  <a:pt x="2443277" y="385699"/>
                                </a:cubicBezTo>
                                <a:cubicBezTo>
                                  <a:pt x="2443785" y="385699"/>
                                  <a:pt x="2444293" y="385699"/>
                                  <a:pt x="2444674" y="385699"/>
                                </a:cubicBezTo>
                                <a:cubicBezTo>
                                  <a:pt x="2445182" y="385699"/>
                                  <a:pt x="2445690" y="385699"/>
                                  <a:pt x="2446198" y="385699"/>
                                </a:cubicBezTo>
                                <a:cubicBezTo>
                                  <a:pt x="2446706" y="385699"/>
                                  <a:pt x="2447087" y="385699"/>
                                  <a:pt x="2447595" y="385699"/>
                                </a:cubicBezTo>
                                <a:cubicBezTo>
                                  <a:pt x="2448103" y="385699"/>
                                  <a:pt x="2448611" y="385699"/>
                                  <a:pt x="2449119" y="385699"/>
                                </a:cubicBezTo>
                                <a:cubicBezTo>
                                  <a:pt x="2449627" y="385699"/>
                                  <a:pt x="2450008" y="385699"/>
                                  <a:pt x="2450516" y="385699"/>
                                </a:cubicBezTo>
                                <a:cubicBezTo>
                                  <a:pt x="2451024" y="385699"/>
                                  <a:pt x="2451532" y="385699"/>
                                  <a:pt x="2452040" y="385699"/>
                                </a:cubicBezTo>
                                <a:cubicBezTo>
                                  <a:pt x="2452548" y="385699"/>
                                  <a:pt x="2452929" y="385699"/>
                                  <a:pt x="2453437" y="385699"/>
                                </a:cubicBezTo>
                                <a:cubicBezTo>
                                  <a:pt x="2453945" y="385699"/>
                                  <a:pt x="2454453" y="385699"/>
                                  <a:pt x="2454961" y="385699"/>
                                </a:cubicBezTo>
                                <a:cubicBezTo>
                                  <a:pt x="2455469" y="385699"/>
                                  <a:pt x="2455850" y="385699"/>
                                  <a:pt x="2456358" y="385699"/>
                                </a:cubicBezTo>
                                <a:cubicBezTo>
                                  <a:pt x="2456866" y="385699"/>
                                  <a:pt x="2457374" y="385699"/>
                                  <a:pt x="2457882" y="385699"/>
                                </a:cubicBezTo>
                                <a:cubicBezTo>
                                  <a:pt x="2458390" y="385699"/>
                                  <a:pt x="2458771" y="385699"/>
                                  <a:pt x="2459279" y="385699"/>
                                </a:cubicBezTo>
                                <a:cubicBezTo>
                                  <a:pt x="2459787" y="385699"/>
                                  <a:pt x="2460295" y="385699"/>
                                  <a:pt x="2460803" y="385699"/>
                                </a:cubicBezTo>
                                <a:cubicBezTo>
                                  <a:pt x="2461311" y="385699"/>
                                  <a:pt x="2461692" y="385699"/>
                                  <a:pt x="2462200" y="385699"/>
                                </a:cubicBezTo>
                                <a:cubicBezTo>
                                  <a:pt x="2462708" y="385699"/>
                                  <a:pt x="2463216" y="385699"/>
                                  <a:pt x="2463724" y="385699"/>
                                </a:cubicBezTo>
                                <a:cubicBezTo>
                                  <a:pt x="2464105" y="385699"/>
                                  <a:pt x="2464613" y="385699"/>
                                  <a:pt x="2465121" y="385699"/>
                                </a:cubicBezTo>
                                <a:cubicBezTo>
                                  <a:pt x="2465629" y="385699"/>
                                  <a:pt x="2466137" y="385699"/>
                                  <a:pt x="2466645" y="385699"/>
                                </a:cubicBezTo>
                                <a:cubicBezTo>
                                  <a:pt x="2467026" y="385699"/>
                                  <a:pt x="2467534" y="385699"/>
                                  <a:pt x="2468042" y="385699"/>
                                </a:cubicBezTo>
                                <a:cubicBezTo>
                                  <a:pt x="2468550" y="385699"/>
                                  <a:pt x="2469058" y="385699"/>
                                  <a:pt x="2469566" y="385699"/>
                                </a:cubicBezTo>
                                <a:cubicBezTo>
                                  <a:pt x="2469947" y="385699"/>
                                  <a:pt x="2470455" y="385699"/>
                                  <a:pt x="2470963" y="385699"/>
                                </a:cubicBezTo>
                                <a:cubicBezTo>
                                  <a:pt x="2471471" y="385699"/>
                                  <a:pt x="2471979" y="385699"/>
                                  <a:pt x="2472487" y="385699"/>
                                </a:cubicBezTo>
                                <a:cubicBezTo>
                                  <a:pt x="2472868" y="385699"/>
                                  <a:pt x="2473376" y="385699"/>
                                  <a:pt x="2473884" y="385699"/>
                                </a:cubicBezTo>
                                <a:cubicBezTo>
                                  <a:pt x="2474392" y="385699"/>
                                  <a:pt x="2474900" y="385699"/>
                                  <a:pt x="2475408" y="385699"/>
                                </a:cubicBezTo>
                                <a:cubicBezTo>
                                  <a:pt x="2475789" y="385699"/>
                                  <a:pt x="2476297" y="385699"/>
                                  <a:pt x="2476805" y="385699"/>
                                </a:cubicBezTo>
                                <a:cubicBezTo>
                                  <a:pt x="2477313" y="385699"/>
                                  <a:pt x="2477821" y="385699"/>
                                  <a:pt x="2478329" y="385699"/>
                                </a:cubicBezTo>
                                <a:cubicBezTo>
                                  <a:pt x="2478710" y="385699"/>
                                  <a:pt x="2479218" y="385699"/>
                                  <a:pt x="2479726" y="385699"/>
                                </a:cubicBezTo>
                                <a:cubicBezTo>
                                  <a:pt x="2480234" y="385699"/>
                                  <a:pt x="2480742" y="385699"/>
                                  <a:pt x="2481123" y="385699"/>
                                </a:cubicBezTo>
                                <a:cubicBezTo>
                                  <a:pt x="2481631" y="385699"/>
                                  <a:pt x="2482139" y="385699"/>
                                  <a:pt x="2482647" y="385699"/>
                                </a:cubicBezTo>
                                <a:cubicBezTo>
                                  <a:pt x="2483155" y="385699"/>
                                  <a:pt x="2483663" y="385699"/>
                                  <a:pt x="2484044" y="385699"/>
                                </a:cubicBezTo>
                                <a:cubicBezTo>
                                  <a:pt x="2484552" y="385699"/>
                                  <a:pt x="2485060" y="385699"/>
                                  <a:pt x="2485568" y="385699"/>
                                </a:cubicBezTo>
                                <a:cubicBezTo>
                                  <a:pt x="2486076" y="385699"/>
                                  <a:pt x="2486584" y="385699"/>
                                  <a:pt x="2486965" y="385699"/>
                                </a:cubicBezTo>
                                <a:cubicBezTo>
                                  <a:pt x="2487473" y="385699"/>
                                  <a:pt x="2487981" y="385699"/>
                                  <a:pt x="2488489" y="385699"/>
                                </a:cubicBezTo>
                                <a:cubicBezTo>
                                  <a:pt x="2488997" y="385699"/>
                                  <a:pt x="2489505" y="385699"/>
                                  <a:pt x="2489886" y="385699"/>
                                </a:cubicBezTo>
                                <a:cubicBezTo>
                                  <a:pt x="2490394" y="385699"/>
                                  <a:pt x="2490902" y="385699"/>
                                  <a:pt x="2491410" y="385699"/>
                                </a:cubicBezTo>
                                <a:cubicBezTo>
                                  <a:pt x="2491918" y="385699"/>
                                  <a:pt x="2492426" y="385699"/>
                                  <a:pt x="2492807" y="385699"/>
                                </a:cubicBezTo>
                                <a:cubicBezTo>
                                  <a:pt x="2493315" y="385699"/>
                                  <a:pt x="2493823" y="385699"/>
                                  <a:pt x="2494331" y="385699"/>
                                </a:cubicBezTo>
                                <a:cubicBezTo>
                                  <a:pt x="2494839" y="385699"/>
                                  <a:pt x="2495347" y="385699"/>
                                  <a:pt x="2495728" y="385699"/>
                                </a:cubicBezTo>
                                <a:cubicBezTo>
                                  <a:pt x="2496236" y="385699"/>
                                  <a:pt x="2496744" y="385699"/>
                                  <a:pt x="2497252" y="385699"/>
                                </a:cubicBezTo>
                                <a:cubicBezTo>
                                  <a:pt x="2497760" y="385699"/>
                                  <a:pt x="2498141" y="385699"/>
                                  <a:pt x="2498649" y="385572"/>
                                </a:cubicBezTo>
                                <a:cubicBezTo>
                                  <a:pt x="2499157" y="385572"/>
                                  <a:pt x="2499665" y="385699"/>
                                  <a:pt x="2500173" y="385572"/>
                                </a:cubicBezTo>
                                <a:cubicBezTo>
                                  <a:pt x="2500681" y="385572"/>
                                  <a:pt x="2501062" y="385572"/>
                                  <a:pt x="2501570" y="385572"/>
                                </a:cubicBezTo>
                                <a:cubicBezTo>
                                  <a:pt x="2502078" y="385572"/>
                                  <a:pt x="2502586" y="385572"/>
                                  <a:pt x="2503094" y="385572"/>
                                </a:cubicBezTo>
                                <a:cubicBezTo>
                                  <a:pt x="2503602" y="385572"/>
                                  <a:pt x="2503983" y="385572"/>
                                  <a:pt x="2504491" y="385572"/>
                                </a:cubicBezTo>
                                <a:cubicBezTo>
                                  <a:pt x="2504999" y="385445"/>
                                  <a:pt x="2505507" y="385445"/>
                                  <a:pt x="2506015" y="385445"/>
                                </a:cubicBezTo>
                                <a:cubicBezTo>
                                  <a:pt x="2506523" y="385445"/>
                                  <a:pt x="2506904" y="385445"/>
                                  <a:pt x="2507412" y="385445"/>
                                </a:cubicBezTo>
                                <a:cubicBezTo>
                                  <a:pt x="2507920" y="385445"/>
                                  <a:pt x="2508428" y="385445"/>
                                  <a:pt x="2508936" y="385445"/>
                                </a:cubicBezTo>
                                <a:cubicBezTo>
                                  <a:pt x="2509444" y="385445"/>
                                  <a:pt x="2509825" y="385445"/>
                                  <a:pt x="2510333" y="385445"/>
                                </a:cubicBezTo>
                                <a:cubicBezTo>
                                  <a:pt x="2510841" y="385445"/>
                                  <a:pt x="2511349" y="385445"/>
                                  <a:pt x="2511857" y="385445"/>
                                </a:cubicBezTo>
                                <a:cubicBezTo>
                                  <a:pt x="2512365" y="385445"/>
                                  <a:pt x="2512746" y="385445"/>
                                  <a:pt x="2513254" y="385445"/>
                                </a:cubicBezTo>
                                <a:cubicBezTo>
                                  <a:pt x="2513762" y="385445"/>
                                  <a:pt x="2514270" y="385318"/>
                                  <a:pt x="2514778" y="385318"/>
                                </a:cubicBezTo>
                                <a:cubicBezTo>
                                  <a:pt x="2515159" y="385318"/>
                                  <a:pt x="2515667" y="385318"/>
                                  <a:pt x="2516175" y="385318"/>
                                </a:cubicBezTo>
                                <a:cubicBezTo>
                                  <a:pt x="2516683" y="385318"/>
                                  <a:pt x="2517191" y="385318"/>
                                  <a:pt x="2517699" y="385318"/>
                                </a:cubicBezTo>
                                <a:cubicBezTo>
                                  <a:pt x="2518080" y="385318"/>
                                  <a:pt x="2518588" y="385318"/>
                                  <a:pt x="2519096" y="385318"/>
                                </a:cubicBezTo>
                                <a:cubicBezTo>
                                  <a:pt x="2519604" y="385318"/>
                                  <a:pt x="2520112" y="385445"/>
                                  <a:pt x="2520620" y="385445"/>
                                </a:cubicBezTo>
                                <a:cubicBezTo>
                                  <a:pt x="2521001" y="385445"/>
                                  <a:pt x="2521509" y="385445"/>
                                  <a:pt x="2522017" y="385445"/>
                                </a:cubicBezTo>
                                <a:cubicBezTo>
                                  <a:pt x="2522525" y="385445"/>
                                  <a:pt x="2523033" y="385445"/>
                                  <a:pt x="2523541" y="385445"/>
                                </a:cubicBezTo>
                                <a:cubicBezTo>
                                  <a:pt x="2523922" y="385445"/>
                                  <a:pt x="2524430" y="385445"/>
                                  <a:pt x="2524938" y="385445"/>
                                </a:cubicBezTo>
                                <a:cubicBezTo>
                                  <a:pt x="2525446" y="385445"/>
                                  <a:pt x="2525954" y="385445"/>
                                  <a:pt x="2526462" y="385445"/>
                                </a:cubicBezTo>
                                <a:cubicBezTo>
                                  <a:pt x="2526843" y="385445"/>
                                  <a:pt x="2527351" y="385445"/>
                                  <a:pt x="2527859" y="385445"/>
                                </a:cubicBezTo>
                                <a:cubicBezTo>
                                  <a:pt x="2528367" y="385445"/>
                                  <a:pt x="2528875" y="385445"/>
                                  <a:pt x="2529383" y="385445"/>
                                </a:cubicBezTo>
                                <a:cubicBezTo>
                                  <a:pt x="2529764" y="385445"/>
                                  <a:pt x="2530272" y="385445"/>
                                  <a:pt x="2530780" y="385445"/>
                                </a:cubicBezTo>
                                <a:cubicBezTo>
                                  <a:pt x="2531288" y="385445"/>
                                  <a:pt x="2531796" y="385445"/>
                                  <a:pt x="2532177" y="385445"/>
                                </a:cubicBezTo>
                                <a:cubicBezTo>
                                  <a:pt x="2532685" y="385445"/>
                                  <a:pt x="2533193" y="385445"/>
                                  <a:pt x="2533701" y="385572"/>
                                </a:cubicBezTo>
                                <a:cubicBezTo>
                                  <a:pt x="2534209" y="385572"/>
                                  <a:pt x="2534717" y="385572"/>
                                  <a:pt x="2535098" y="385572"/>
                                </a:cubicBezTo>
                                <a:cubicBezTo>
                                  <a:pt x="2535606" y="385572"/>
                                  <a:pt x="2536114" y="385572"/>
                                  <a:pt x="2536622" y="385572"/>
                                </a:cubicBezTo>
                                <a:cubicBezTo>
                                  <a:pt x="2537130" y="385572"/>
                                  <a:pt x="2537638" y="385572"/>
                                  <a:pt x="2538019" y="385572"/>
                                </a:cubicBezTo>
                                <a:cubicBezTo>
                                  <a:pt x="2538527" y="385572"/>
                                  <a:pt x="2539035" y="385572"/>
                                  <a:pt x="2539543" y="385572"/>
                                </a:cubicBezTo>
                                <a:cubicBezTo>
                                  <a:pt x="2540051" y="385572"/>
                                  <a:pt x="2540559" y="385572"/>
                                  <a:pt x="2540940" y="385572"/>
                                </a:cubicBezTo>
                                <a:cubicBezTo>
                                  <a:pt x="2541448" y="385572"/>
                                  <a:pt x="2541956" y="385572"/>
                                  <a:pt x="2542464" y="385572"/>
                                </a:cubicBezTo>
                                <a:cubicBezTo>
                                  <a:pt x="2542972" y="385572"/>
                                  <a:pt x="2543480" y="385572"/>
                                  <a:pt x="2543861" y="385572"/>
                                </a:cubicBezTo>
                                <a:cubicBezTo>
                                  <a:pt x="2544369" y="385572"/>
                                  <a:pt x="2544877" y="385572"/>
                                  <a:pt x="2545385" y="385572"/>
                                </a:cubicBezTo>
                                <a:cubicBezTo>
                                  <a:pt x="2545893" y="385572"/>
                                  <a:pt x="2546401" y="385572"/>
                                  <a:pt x="2546782" y="385572"/>
                                </a:cubicBezTo>
                                <a:cubicBezTo>
                                  <a:pt x="2547290" y="385445"/>
                                  <a:pt x="2547798" y="385445"/>
                                  <a:pt x="2548306" y="385445"/>
                                </a:cubicBezTo>
                                <a:cubicBezTo>
                                  <a:pt x="2548814" y="385445"/>
                                  <a:pt x="2549195" y="385445"/>
                                  <a:pt x="2549703" y="385445"/>
                                </a:cubicBezTo>
                                <a:cubicBezTo>
                                  <a:pt x="2550211" y="385445"/>
                                  <a:pt x="2550719" y="385445"/>
                                  <a:pt x="2551227" y="385445"/>
                                </a:cubicBezTo>
                                <a:cubicBezTo>
                                  <a:pt x="2551735" y="385445"/>
                                  <a:pt x="2552116" y="385445"/>
                                  <a:pt x="2552624" y="385445"/>
                                </a:cubicBezTo>
                                <a:cubicBezTo>
                                  <a:pt x="2553132" y="385445"/>
                                  <a:pt x="2553640" y="385445"/>
                                  <a:pt x="2554148" y="385445"/>
                                </a:cubicBezTo>
                                <a:cubicBezTo>
                                  <a:pt x="2554656" y="385445"/>
                                  <a:pt x="2555037" y="385445"/>
                                  <a:pt x="2555545" y="385445"/>
                                </a:cubicBezTo>
                                <a:cubicBezTo>
                                  <a:pt x="2556053" y="385445"/>
                                  <a:pt x="2556561" y="385318"/>
                                  <a:pt x="2557069" y="385318"/>
                                </a:cubicBezTo>
                                <a:cubicBezTo>
                                  <a:pt x="2557577" y="385318"/>
                                  <a:pt x="2557958" y="385318"/>
                                  <a:pt x="2558466" y="385318"/>
                                </a:cubicBezTo>
                                <a:cubicBezTo>
                                  <a:pt x="2558974" y="385318"/>
                                  <a:pt x="2559482" y="385318"/>
                                  <a:pt x="2559990" y="385191"/>
                                </a:cubicBezTo>
                                <a:cubicBezTo>
                                  <a:pt x="2560498" y="385191"/>
                                  <a:pt x="2560879" y="385191"/>
                                  <a:pt x="2561387" y="385191"/>
                                </a:cubicBezTo>
                                <a:cubicBezTo>
                                  <a:pt x="2561895" y="385191"/>
                                  <a:pt x="2562403" y="385191"/>
                                  <a:pt x="2562911" y="385064"/>
                                </a:cubicBezTo>
                                <a:cubicBezTo>
                                  <a:pt x="2563419" y="385064"/>
                                  <a:pt x="2563800" y="385064"/>
                                  <a:pt x="2564308" y="385064"/>
                                </a:cubicBezTo>
                                <a:cubicBezTo>
                                  <a:pt x="2564816" y="385064"/>
                                  <a:pt x="2565324" y="385064"/>
                                  <a:pt x="2565832" y="385064"/>
                                </a:cubicBezTo>
                                <a:cubicBezTo>
                                  <a:pt x="2566213" y="385064"/>
                                  <a:pt x="2566721" y="384937"/>
                                  <a:pt x="2567229" y="384937"/>
                                </a:cubicBezTo>
                                <a:cubicBezTo>
                                  <a:pt x="2567737" y="384937"/>
                                  <a:pt x="2568245" y="384937"/>
                                  <a:pt x="2568753" y="384937"/>
                                </a:cubicBezTo>
                                <a:cubicBezTo>
                                  <a:pt x="2569134" y="384937"/>
                                  <a:pt x="2569642" y="384937"/>
                                  <a:pt x="2570150" y="384937"/>
                                </a:cubicBezTo>
                                <a:cubicBezTo>
                                  <a:pt x="2570658" y="384810"/>
                                  <a:pt x="2571166" y="384810"/>
                                  <a:pt x="2571674" y="384810"/>
                                </a:cubicBezTo>
                                <a:cubicBezTo>
                                  <a:pt x="2572055" y="384810"/>
                                  <a:pt x="2572563" y="384810"/>
                                  <a:pt x="2573071" y="384683"/>
                                </a:cubicBezTo>
                                <a:cubicBezTo>
                                  <a:pt x="2573579" y="384683"/>
                                  <a:pt x="2574087" y="384683"/>
                                  <a:pt x="2574595" y="384683"/>
                                </a:cubicBezTo>
                                <a:cubicBezTo>
                                  <a:pt x="2574976" y="384683"/>
                                  <a:pt x="2575484" y="384683"/>
                                  <a:pt x="2575992" y="384556"/>
                                </a:cubicBezTo>
                                <a:cubicBezTo>
                                  <a:pt x="2576500" y="384556"/>
                                  <a:pt x="2577008" y="384556"/>
                                  <a:pt x="2577516" y="384556"/>
                                </a:cubicBezTo>
                                <a:cubicBezTo>
                                  <a:pt x="2577897" y="384556"/>
                                  <a:pt x="2578405" y="384556"/>
                                  <a:pt x="2578913" y="384556"/>
                                </a:cubicBezTo>
                                <a:cubicBezTo>
                                  <a:pt x="2579421" y="384429"/>
                                  <a:pt x="2579929" y="384429"/>
                                  <a:pt x="2580437" y="384429"/>
                                </a:cubicBezTo>
                                <a:cubicBezTo>
                                  <a:pt x="2580818" y="384429"/>
                                  <a:pt x="2581326" y="384302"/>
                                  <a:pt x="2581834" y="384302"/>
                                </a:cubicBezTo>
                                <a:cubicBezTo>
                                  <a:pt x="2582342" y="384302"/>
                                  <a:pt x="2582850" y="384302"/>
                                  <a:pt x="2583231" y="384302"/>
                                </a:cubicBezTo>
                                <a:cubicBezTo>
                                  <a:pt x="2583739" y="384175"/>
                                  <a:pt x="2584247" y="384175"/>
                                  <a:pt x="2584755" y="384175"/>
                                </a:cubicBezTo>
                                <a:cubicBezTo>
                                  <a:pt x="2585263" y="384175"/>
                                  <a:pt x="2585771" y="384175"/>
                                  <a:pt x="2586152" y="384048"/>
                                </a:cubicBezTo>
                                <a:cubicBezTo>
                                  <a:pt x="2586660" y="384048"/>
                                  <a:pt x="2587168" y="384048"/>
                                  <a:pt x="2587676" y="384048"/>
                                </a:cubicBezTo>
                                <a:cubicBezTo>
                                  <a:pt x="2588184" y="384048"/>
                                  <a:pt x="2588692" y="384048"/>
                                  <a:pt x="2589073" y="383921"/>
                                </a:cubicBezTo>
                                <a:cubicBezTo>
                                  <a:pt x="2589581" y="383921"/>
                                  <a:pt x="2590089" y="383921"/>
                                  <a:pt x="2590597" y="383921"/>
                                </a:cubicBezTo>
                                <a:cubicBezTo>
                                  <a:pt x="2591105" y="383921"/>
                                  <a:pt x="2591613" y="383921"/>
                                  <a:pt x="2591994" y="383921"/>
                                </a:cubicBezTo>
                                <a:cubicBezTo>
                                  <a:pt x="2592502" y="383794"/>
                                  <a:pt x="2593010" y="383794"/>
                                  <a:pt x="2593518" y="383794"/>
                                </a:cubicBezTo>
                                <a:cubicBezTo>
                                  <a:pt x="2594026" y="383794"/>
                                  <a:pt x="2594534" y="383794"/>
                                  <a:pt x="2594915" y="383794"/>
                                </a:cubicBezTo>
                                <a:cubicBezTo>
                                  <a:pt x="2595423" y="383794"/>
                                  <a:pt x="2595931" y="383667"/>
                                  <a:pt x="2596439" y="383667"/>
                                </a:cubicBezTo>
                                <a:cubicBezTo>
                                  <a:pt x="2596947" y="383667"/>
                                  <a:pt x="2597455" y="383667"/>
                                  <a:pt x="2597836" y="383667"/>
                                </a:cubicBezTo>
                                <a:cubicBezTo>
                                  <a:pt x="2598344" y="383667"/>
                                  <a:pt x="2598852" y="383540"/>
                                  <a:pt x="2599360" y="383540"/>
                                </a:cubicBezTo>
                                <a:cubicBezTo>
                                  <a:pt x="2599868" y="383540"/>
                                  <a:pt x="2600249" y="383540"/>
                                  <a:pt x="2600757" y="383540"/>
                                </a:cubicBezTo>
                                <a:cubicBezTo>
                                  <a:pt x="2601265" y="383540"/>
                                  <a:pt x="2601773" y="383540"/>
                                  <a:pt x="2602281" y="383540"/>
                                </a:cubicBezTo>
                                <a:cubicBezTo>
                                  <a:pt x="2602789" y="383540"/>
                                  <a:pt x="2603170" y="383540"/>
                                  <a:pt x="2603678" y="383540"/>
                                </a:cubicBezTo>
                                <a:cubicBezTo>
                                  <a:pt x="2604186" y="383540"/>
                                  <a:pt x="2604694" y="383540"/>
                                  <a:pt x="2605202" y="383540"/>
                                </a:cubicBezTo>
                                <a:cubicBezTo>
                                  <a:pt x="2605710" y="383540"/>
                                  <a:pt x="2606091" y="383540"/>
                                  <a:pt x="2606599" y="383540"/>
                                </a:cubicBezTo>
                                <a:cubicBezTo>
                                  <a:pt x="2607107" y="383540"/>
                                  <a:pt x="2607615" y="383540"/>
                                  <a:pt x="2608123" y="383540"/>
                                </a:cubicBezTo>
                                <a:cubicBezTo>
                                  <a:pt x="2608631" y="383540"/>
                                  <a:pt x="2609012" y="383540"/>
                                  <a:pt x="2609520" y="383540"/>
                                </a:cubicBezTo>
                                <a:cubicBezTo>
                                  <a:pt x="2610028" y="383540"/>
                                  <a:pt x="2610536" y="383540"/>
                                  <a:pt x="2611044" y="383540"/>
                                </a:cubicBezTo>
                                <a:cubicBezTo>
                                  <a:pt x="2611552" y="383540"/>
                                  <a:pt x="2611933" y="383667"/>
                                  <a:pt x="2612441" y="383667"/>
                                </a:cubicBezTo>
                                <a:cubicBezTo>
                                  <a:pt x="2612949" y="383667"/>
                                  <a:pt x="2613457" y="383667"/>
                                  <a:pt x="2613965" y="383667"/>
                                </a:cubicBezTo>
                                <a:cubicBezTo>
                                  <a:pt x="2614473" y="383667"/>
                                  <a:pt x="2614854" y="383667"/>
                                  <a:pt x="2615362" y="383794"/>
                                </a:cubicBezTo>
                                <a:cubicBezTo>
                                  <a:pt x="2615870" y="383794"/>
                                  <a:pt x="2616378" y="383794"/>
                                  <a:pt x="2616886" y="383794"/>
                                </a:cubicBezTo>
                                <a:cubicBezTo>
                                  <a:pt x="2617267" y="383794"/>
                                  <a:pt x="2617775" y="383794"/>
                                  <a:pt x="2618283" y="383921"/>
                                </a:cubicBezTo>
                                <a:cubicBezTo>
                                  <a:pt x="2618791" y="383921"/>
                                  <a:pt x="2619299" y="383921"/>
                                  <a:pt x="2619807" y="383921"/>
                                </a:cubicBezTo>
                                <a:cubicBezTo>
                                  <a:pt x="2620188" y="383921"/>
                                  <a:pt x="2620696" y="384048"/>
                                  <a:pt x="2621204" y="384048"/>
                                </a:cubicBezTo>
                                <a:cubicBezTo>
                                  <a:pt x="2621712" y="384048"/>
                                  <a:pt x="2622220" y="384048"/>
                                  <a:pt x="2622728" y="384048"/>
                                </a:cubicBezTo>
                                <a:cubicBezTo>
                                  <a:pt x="2623109" y="384048"/>
                                  <a:pt x="2623617" y="384175"/>
                                  <a:pt x="2624125" y="384175"/>
                                </a:cubicBezTo>
                                <a:cubicBezTo>
                                  <a:pt x="2624633" y="384175"/>
                                  <a:pt x="2625141" y="384175"/>
                                  <a:pt x="2625649" y="384175"/>
                                </a:cubicBezTo>
                                <a:cubicBezTo>
                                  <a:pt x="2626030" y="384302"/>
                                  <a:pt x="2626538" y="384302"/>
                                  <a:pt x="2627046" y="384302"/>
                                </a:cubicBezTo>
                                <a:cubicBezTo>
                                  <a:pt x="2627554" y="384302"/>
                                  <a:pt x="2628062" y="384302"/>
                                  <a:pt x="2628570" y="384302"/>
                                </a:cubicBezTo>
                                <a:cubicBezTo>
                                  <a:pt x="2628951" y="384302"/>
                                  <a:pt x="2629459" y="384302"/>
                                  <a:pt x="2629967" y="384429"/>
                                </a:cubicBezTo>
                                <a:cubicBezTo>
                                  <a:pt x="2630475" y="384429"/>
                                  <a:pt x="2630983" y="384429"/>
                                  <a:pt x="2631491" y="384429"/>
                                </a:cubicBezTo>
                                <a:cubicBezTo>
                                  <a:pt x="2631872" y="384429"/>
                                  <a:pt x="2632380" y="384429"/>
                                  <a:pt x="2632888" y="384429"/>
                                </a:cubicBezTo>
                                <a:cubicBezTo>
                                  <a:pt x="2633396" y="384429"/>
                                  <a:pt x="2633904" y="384429"/>
                                  <a:pt x="2634285" y="384556"/>
                                </a:cubicBezTo>
                                <a:cubicBezTo>
                                  <a:pt x="2634793" y="384556"/>
                                  <a:pt x="2635301" y="384429"/>
                                  <a:pt x="2635809" y="384556"/>
                                </a:cubicBezTo>
                                <a:cubicBezTo>
                                  <a:pt x="2636317" y="384556"/>
                                  <a:pt x="2636825" y="384556"/>
                                  <a:pt x="2637206" y="384556"/>
                                </a:cubicBezTo>
                                <a:cubicBezTo>
                                  <a:pt x="2637714" y="384556"/>
                                  <a:pt x="2638222" y="384556"/>
                                  <a:pt x="2638730" y="384556"/>
                                </a:cubicBezTo>
                                <a:cubicBezTo>
                                  <a:pt x="2639238" y="384556"/>
                                  <a:pt x="2639746" y="384556"/>
                                  <a:pt x="2640127" y="384556"/>
                                </a:cubicBezTo>
                                <a:cubicBezTo>
                                  <a:pt x="2640635" y="384556"/>
                                  <a:pt x="2641143" y="384556"/>
                                  <a:pt x="2641651" y="384556"/>
                                </a:cubicBezTo>
                                <a:cubicBezTo>
                                  <a:pt x="2642159" y="384556"/>
                                  <a:pt x="2642667" y="384556"/>
                                  <a:pt x="2643048" y="384556"/>
                                </a:cubicBezTo>
                                <a:cubicBezTo>
                                  <a:pt x="2643556" y="384556"/>
                                  <a:pt x="2644064" y="384556"/>
                                  <a:pt x="2644572" y="384556"/>
                                </a:cubicBezTo>
                                <a:cubicBezTo>
                                  <a:pt x="2645080" y="384556"/>
                                  <a:pt x="2645588" y="384556"/>
                                  <a:pt x="2645969" y="384556"/>
                                </a:cubicBezTo>
                                <a:cubicBezTo>
                                  <a:pt x="2646477" y="384429"/>
                                  <a:pt x="2646985" y="384429"/>
                                  <a:pt x="2647493" y="384429"/>
                                </a:cubicBezTo>
                                <a:cubicBezTo>
                                  <a:pt x="2648001" y="384429"/>
                                  <a:pt x="2648382" y="384429"/>
                                  <a:pt x="2648890" y="384429"/>
                                </a:cubicBezTo>
                                <a:cubicBezTo>
                                  <a:pt x="2649398" y="384429"/>
                                  <a:pt x="2649906" y="384429"/>
                                  <a:pt x="2650414" y="384429"/>
                                </a:cubicBezTo>
                                <a:cubicBezTo>
                                  <a:pt x="2650922" y="384429"/>
                                  <a:pt x="2651303" y="384429"/>
                                  <a:pt x="2651811" y="384429"/>
                                </a:cubicBezTo>
                                <a:cubicBezTo>
                                  <a:pt x="2652319" y="384302"/>
                                  <a:pt x="2652827" y="384302"/>
                                  <a:pt x="2653335" y="384302"/>
                                </a:cubicBezTo>
                                <a:cubicBezTo>
                                  <a:pt x="2653843" y="384302"/>
                                  <a:pt x="2654224" y="384302"/>
                                  <a:pt x="2654732" y="384302"/>
                                </a:cubicBezTo>
                                <a:cubicBezTo>
                                  <a:pt x="2655240" y="384302"/>
                                  <a:pt x="2655748" y="384302"/>
                                  <a:pt x="2656256" y="384302"/>
                                </a:cubicBezTo>
                                <a:cubicBezTo>
                                  <a:pt x="2656764" y="384302"/>
                                  <a:pt x="2657145" y="384302"/>
                                  <a:pt x="2657653" y="384302"/>
                                </a:cubicBezTo>
                                <a:cubicBezTo>
                                  <a:pt x="2658161" y="384302"/>
                                  <a:pt x="2658669" y="384302"/>
                                  <a:pt x="2659177" y="384302"/>
                                </a:cubicBezTo>
                                <a:cubicBezTo>
                                  <a:pt x="2659685" y="384302"/>
                                  <a:pt x="2660066" y="384302"/>
                                  <a:pt x="2660574" y="384302"/>
                                </a:cubicBezTo>
                                <a:cubicBezTo>
                                  <a:pt x="2661082" y="384302"/>
                                  <a:pt x="2661590" y="384302"/>
                                  <a:pt x="2662098" y="384302"/>
                                </a:cubicBezTo>
                                <a:cubicBezTo>
                                  <a:pt x="2662606" y="384302"/>
                                  <a:pt x="2662987" y="384302"/>
                                  <a:pt x="2663495" y="384302"/>
                                </a:cubicBezTo>
                                <a:cubicBezTo>
                                  <a:pt x="2664003" y="384302"/>
                                  <a:pt x="2664511" y="384175"/>
                                  <a:pt x="2665019" y="384175"/>
                                </a:cubicBezTo>
                                <a:cubicBezTo>
                                  <a:pt x="2665400" y="384175"/>
                                  <a:pt x="2665908" y="384175"/>
                                  <a:pt x="2666416" y="384175"/>
                                </a:cubicBezTo>
                                <a:cubicBezTo>
                                  <a:pt x="2666924" y="384175"/>
                                  <a:pt x="2667432" y="384175"/>
                                  <a:pt x="2667940" y="384175"/>
                                </a:cubicBezTo>
                                <a:cubicBezTo>
                                  <a:pt x="2668321" y="384175"/>
                                  <a:pt x="2668829" y="384175"/>
                                  <a:pt x="2669337" y="384175"/>
                                </a:cubicBezTo>
                                <a:cubicBezTo>
                                  <a:pt x="2669845" y="384175"/>
                                  <a:pt x="2670353" y="384175"/>
                                  <a:pt x="2670861" y="384175"/>
                                </a:cubicBezTo>
                                <a:cubicBezTo>
                                  <a:pt x="2671242" y="384175"/>
                                  <a:pt x="2671750" y="384175"/>
                                  <a:pt x="2672258" y="384175"/>
                                </a:cubicBezTo>
                                <a:cubicBezTo>
                                  <a:pt x="2672766" y="384175"/>
                                  <a:pt x="2673274" y="384175"/>
                                  <a:pt x="2673782" y="384175"/>
                                </a:cubicBezTo>
                                <a:cubicBezTo>
                                  <a:pt x="2674163" y="384175"/>
                                  <a:pt x="2674671" y="384175"/>
                                  <a:pt x="2675179" y="384175"/>
                                </a:cubicBezTo>
                                <a:cubicBezTo>
                                  <a:pt x="2675687" y="384175"/>
                                  <a:pt x="2676195" y="384302"/>
                                  <a:pt x="2676703" y="384302"/>
                                </a:cubicBezTo>
                                <a:cubicBezTo>
                                  <a:pt x="2677084" y="384302"/>
                                  <a:pt x="2677592" y="384302"/>
                                  <a:pt x="2678100" y="384302"/>
                                </a:cubicBezTo>
                                <a:cubicBezTo>
                                  <a:pt x="2678608" y="384302"/>
                                  <a:pt x="2679116" y="384302"/>
                                  <a:pt x="2679624" y="384302"/>
                                </a:cubicBezTo>
                                <a:cubicBezTo>
                                  <a:pt x="2680005" y="384302"/>
                                  <a:pt x="2680513" y="384302"/>
                                  <a:pt x="2681021" y="384302"/>
                                </a:cubicBezTo>
                                <a:cubicBezTo>
                                  <a:pt x="2681529" y="384302"/>
                                  <a:pt x="2682037" y="384302"/>
                                  <a:pt x="2682418" y="384302"/>
                                </a:cubicBezTo>
                                <a:cubicBezTo>
                                  <a:pt x="2682926" y="384302"/>
                                  <a:pt x="2683434" y="384302"/>
                                  <a:pt x="2683942" y="384302"/>
                                </a:cubicBezTo>
                                <a:cubicBezTo>
                                  <a:pt x="2684450" y="384302"/>
                                  <a:pt x="2684958" y="384302"/>
                                  <a:pt x="2685339" y="384429"/>
                                </a:cubicBezTo>
                                <a:cubicBezTo>
                                  <a:pt x="2685847" y="384429"/>
                                  <a:pt x="2686355" y="384429"/>
                                  <a:pt x="2686863" y="384429"/>
                                </a:cubicBezTo>
                                <a:cubicBezTo>
                                  <a:pt x="2687371" y="384429"/>
                                  <a:pt x="2687879" y="384429"/>
                                  <a:pt x="2688260" y="384429"/>
                                </a:cubicBezTo>
                                <a:cubicBezTo>
                                  <a:pt x="2688768" y="384429"/>
                                  <a:pt x="2689276" y="384429"/>
                                  <a:pt x="2689784" y="384429"/>
                                </a:cubicBezTo>
                                <a:cubicBezTo>
                                  <a:pt x="2690292" y="384429"/>
                                  <a:pt x="2690800" y="384429"/>
                                  <a:pt x="2691181" y="384429"/>
                                </a:cubicBezTo>
                                <a:cubicBezTo>
                                  <a:pt x="2691689" y="384429"/>
                                  <a:pt x="2692197" y="384429"/>
                                  <a:pt x="2692705" y="384556"/>
                                </a:cubicBezTo>
                                <a:cubicBezTo>
                                  <a:pt x="2693213" y="384556"/>
                                  <a:pt x="2693721" y="384556"/>
                                  <a:pt x="2694102" y="384556"/>
                                </a:cubicBezTo>
                                <a:cubicBezTo>
                                  <a:pt x="2694610" y="384556"/>
                                  <a:pt x="2695118" y="384556"/>
                                  <a:pt x="2695626" y="384556"/>
                                </a:cubicBezTo>
                                <a:cubicBezTo>
                                  <a:pt x="2696134" y="384556"/>
                                  <a:pt x="2696642" y="384556"/>
                                  <a:pt x="2697023" y="384556"/>
                                </a:cubicBezTo>
                                <a:cubicBezTo>
                                  <a:pt x="2697531" y="384556"/>
                                  <a:pt x="2698039" y="384556"/>
                                  <a:pt x="2698547" y="384556"/>
                                </a:cubicBezTo>
                                <a:cubicBezTo>
                                  <a:pt x="2699055" y="384556"/>
                                  <a:pt x="2699436" y="384556"/>
                                  <a:pt x="2699944" y="384556"/>
                                </a:cubicBezTo>
                                <a:cubicBezTo>
                                  <a:pt x="2700452" y="384556"/>
                                  <a:pt x="2700960" y="384556"/>
                                  <a:pt x="2701468" y="384556"/>
                                </a:cubicBezTo>
                                <a:cubicBezTo>
                                  <a:pt x="2701976" y="384556"/>
                                  <a:pt x="2702357" y="384556"/>
                                  <a:pt x="2702865" y="384556"/>
                                </a:cubicBezTo>
                                <a:cubicBezTo>
                                  <a:pt x="2703373" y="384556"/>
                                  <a:pt x="2703881" y="384683"/>
                                  <a:pt x="2704389" y="384683"/>
                                </a:cubicBezTo>
                                <a:cubicBezTo>
                                  <a:pt x="2704897" y="384683"/>
                                  <a:pt x="2705278" y="384683"/>
                                  <a:pt x="2705786" y="384683"/>
                                </a:cubicBezTo>
                                <a:cubicBezTo>
                                  <a:pt x="2706294" y="384683"/>
                                  <a:pt x="2706802" y="384683"/>
                                  <a:pt x="2707310" y="384683"/>
                                </a:cubicBezTo>
                                <a:cubicBezTo>
                                  <a:pt x="2707818" y="384683"/>
                                  <a:pt x="2708199" y="384683"/>
                                  <a:pt x="2708707" y="384683"/>
                                </a:cubicBezTo>
                                <a:cubicBezTo>
                                  <a:pt x="2709215" y="384683"/>
                                  <a:pt x="2709723" y="384683"/>
                                  <a:pt x="2710231" y="384683"/>
                                </a:cubicBezTo>
                                <a:cubicBezTo>
                                  <a:pt x="2710739" y="384683"/>
                                  <a:pt x="2711120" y="384683"/>
                                  <a:pt x="2711628" y="384683"/>
                                </a:cubicBezTo>
                                <a:cubicBezTo>
                                  <a:pt x="2712136" y="384683"/>
                                  <a:pt x="2712644" y="384683"/>
                                  <a:pt x="2713152" y="384683"/>
                                </a:cubicBezTo>
                                <a:cubicBezTo>
                                  <a:pt x="2713660" y="384683"/>
                                  <a:pt x="2714041" y="384683"/>
                                  <a:pt x="2714549" y="384683"/>
                                </a:cubicBezTo>
                                <a:cubicBezTo>
                                  <a:pt x="2715057" y="384683"/>
                                  <a:pt x="2715565" y="384683"/>
                                  <a:pt x="2716073" y="384683"/>
                                </a:cubicBezTo>
                                <a:cubicBezTo>
                                  <a:pt x="2716454" y="384683"/>
                                  <a:pt x="2716962" y="384810"/>
                                  <a:pt x="2717470" y="384810"/>
                                </a:cubicBezTo>
                                <a:cubicBezTo>
                                  <a:pt x="2717978" y="384810"/>
                                  <a:pt x="2718486" y="384810"/>
                                  <a:pt x="2718994" y="384810"/>
                                </a:cubicBezTo>
                                <a:cubicBezTo>
                                  <a:pt x="2719375" y="384810"/>
                                  <a:pt x="2719883" y="384810"/>
                                  <a:pt x="2720391" y="384810"/>
                                </a:cubicBezTo>
                                <a:cubicBezTo>
                                  <a:pt x="2720899" y="384810"/>
                                  <a:pt x="2721407" y="384810"/>
                                  <a:pt x="2721915" y="384810"/>
                                </a:cubicBezTo>
                                <a:cubicBezTo>
                                  <a:pt x="2722296" y="384810"/>
                                  <a:pt x="2722804" y="384810"/>
                                  <a:pt x="2723312" y="384810"/>
                                </a:cubicBezTo>
                                <a:cubicBezTo>
                                  <a:pt x="2723820" y="384810"/>
                                  <a:pt x="2724328" y="384810"/>
                                  <a:pt x="2724836" y="384810"/>
                                </a:cubicBezTo>
                                <a:cubicBezTo>
                                  <a:pt x="2725217" y="384810"/>
                                  <a:pt x="2725725" y="384810"/>
                                  <a:pt x="2726233" y="384937"/>
                                </a:cubicBezTo>
                                <a:cubicBezTo>
                                  <a:pt x="2726741" y="384937"/>
                                  <a:pt x="2727249" y="384937"/>
                                  <a:pt x="2727757" y="384937"/>
                                </a:cubicBezTo>
                                <a:cubicBezTo>
                                  <a:pt x="2728138" y="384937"/>
                                  <a:pt x="2728646" y="384937"/>
                                  <a:pt x="2729154" y="384937"/>
                                </a:cubicBezTo>
                                <a:cubicBezTo>
                                  <a:pt x="2729662" y="384937"/>
                                  <a:pt x="2730170" y="384937"/>
                                  <a:pt x="2730678" y="384937"/>
                                </a:cubicBezTo>
                                <a:cubicBezTo>
                                  <a:pt x="2731059" y="384937"/>
                                  <a:pt x="2731567" y="384937"/>
                                  <a:pt x="2732075" y="385064"/>
                                </a:cubicBezTo>
                                <a:cubicBezTo>
                                  <a:pt x="2732583" y="385064"/>
                                  <a:pt x="2733091" y="385064"/>
                                  <a:pt x="2733472" y="385064"/>
                                </a:cubicBezTo>
                                <a:cubicBezTo>
                                  <a:pt x="2733980" y="385064"/>
                                  <a:pt x="2734488" y="385064"/>
                                  <a:pt x="2734996" y="385064"/>
                                </a:cubicBezTo>
                                <a:cubicBezTo>
                                  <a:pt x="2735504" y="385064"/>
                                  <a:pt x="2736012" y="385064"/>
                                  <a:pt x="2736393" y="385064"/>
                                </a:cubicBezTo>
                                <a:cubicBezTo>
                                  <a:pt x="2736901" y="385064"/>
                                  <a:pt x="2737409" y="385064"/>
                                  <a:pt x="2737917" y="385064"/>
                                </a:cubicBezTo>
                                <a:cubicBezTo>
                                  <a:pt x="2738425" y="385064"/>
                                  <a:pt x="2738933" y="385064"/>
                                  <a:pt x="2739314" y="385064"/>
                                </a:cubicBezTo>
                                <a:cubicBezTo>
                                  <a:pt x="2739822" y="385064"/>
                                  <a:pt x="2740330" y="385064"/>
                                  <a:pt x="2740838" y="385064"/>
                                </a:cubicBezTo>
                                <a:cubicBezTo>
                                  <a:pt x="2741346" y="385064"/>
                                  <a:pt x="2741854" y="385064"/>
                                  <a:pt x="2742235" y="385064"/>
                                </a:cubicBezTo>
                                <a:cubicBezTo>
                                  <a:pt x="2742743" y="385191"/>
                                  <a:pt x="2743251" y="385191"/>
                                  <a:pt x="2743759" y="385191"/>
                                </a:cubicBezTo>
                                <a:cubicBezTo>
                                  <a:pt x="2744267" y="385191"/>
                                  <a:pt x="2744775" y="385191"/>
                                  <a:pt x="2745156" y="385191"/>
                                </a:cubicBezTo>
                                <a:cubicBezTo>
                                  <a:pt x="2745664" y="385191"/>
                                  <a:pt x="2746172" y="385191"/>
                                  <a:pt x="2746680" y="385191"/>
                                </a:cubicBezTo>
                                <a:cubicBezTo>
                                  <a:pt x="2747188" y="385191"/>
                                  <a:pt x="2747696" y="385191"/>
                                  <a:pt x="2748077" y="385191"/>
                                </a:cubicBezTo>
                                <a:cubicBezTo>
                                  <a:pt x="2748585" y="385191"/>
                                  <a:pt x="2749093" y="385191"/>
                                  <a:pt x="2749601" y="385191"/>
                                </a:cubicBezTo>
                                <a:cubicBezTo>
                                  <a:pt x="2750109" y="385191"/>
                                  <a:pt x="2750490" y="385191"/>
                                  <a:pt x="2750998" y="385191"/>
                                </a:cubicBezTo>
                                <a:cubicBezTo>
                                  <a:pt x="2751506" y="385191"/>
                                  <a:pt x="2752014" y="385191"/>
                                  <a:pt x="2752522" y="385191"/>
                                </a:cubicBezTo>
                                <a:cubicBezTo>
                                  <a:pt x="2753030" y="385191"/>
                                  <a:pt x="2753411" y="385191"/>
                                  <a:pt x="2753919" y="385191"/>
                                </a:cubicBezTo>
                                <a:cubicBezTo>
                                  <a:pt x="2754427" y="385191"/>
                                  <a:pt x="2754935" y="385191"/>
                                  <a:pt x="2755443" y="385191"/>
                                </a:cubicBezTo>
                                <a:cubicBezTo>
                                  <a:pt x="2755951" y="385191"/>
                                  <a:pt x="2756332" y="385191"/>
                                  <a:pt x="2756840" y="385191"/>
                                </a:cubicBezTo>
                                <a:cubicBezTo>
                                  <a:pt x="2757348" y="385191"/>
                                  <a:pt x="2757856" y="385191"/>
                                  <a:pt x="2758364" y="385191"/>
                                </a:cubicBezTo>
                                <a:cubicBezTo>
                                  <a:pt x="2758872" y="385191"/>
                                  <a:pt x="2759253" y="385191"/>
                                  <a:pt x="2759761" y="385191"/>
                                </a:cubicBezTo>
                                <a:cubicBezTo>
                                  <a:pt x="2760269" y="385191"/>
                                  <a:pt x="2760777" y="385191"/>
                                  <a:pt x="2761285" y="385191"/>
                                </a:cubicBezTo>
                                <a:cubicBezTo>
                                  <a:pt x="2761793" y="385191"/>
                                  <a:pt x="2762174" y="385191"/>
                                  <a:pt x="2762682" y="385191"/>
                                </a:cubicBezTo>
                                <a:cubicBezTo>
                                  <a:pt x="2763190" y="385191"/>
                                  <a:pt x="2763698" y="385191"/>
                                  <a:pt x="2764206" y="385191"/>
                                </a:cubicBezTo>
                                <a:cubicBezTo>
                                  <a:pt x="2764714" y="385191"/>
                                  <a:pt x="2765095" y="385064"/>
                                  <a:pt x="2765603" y="385064"/>
                                </a:cubicBezTo>
                                <a:cubicBezTo>
                                  <a:pt x="2766111" y="385064"/>
                                  <a:pt x="2766619" y="385064"/>
                                  <a:pt x="2767127" y="385064"/>
                                </a:cubicBezTo>
                                <a:cubicBezTo>
                                  <a:pt x="2767508" y="385064"/>
                                  <a:pt x="2768016" y="385064"/>
                                  <a:pt x="2768524" y="385064"/>
                                </a:cubicBezTo>
                                <a:cubicBezTo>
                                  <a:pt x="2769032" y="385064"/>
                                  <a:pt x="2769540" y="385064"/>
                                  <a:pt x="2770048" y="385064"/>
                                </a:cubicBezTo>
                                <a:cubicBezTo>
                                  <a:pt x="2770429" y="385064"/>
                                  <a:pt x="2770937" y="385064"/>
                                  <a:pt x="2771445" y="385064"/>
                                </a:cubicBezTo>
                                <a:cubicBezTo>
                                  <a:pt x="2771953" y="384937"/>
                                  <a:pt x="2772461" y="385064"/>
                                  <a:pt x="2772969" y="385064"/>
                                </a:cubicBezTo>
                                <a:cubicBezTo>
                                  <a:pt x="2773350" y="384937"/>
                                  <a:pt x="2773858" y="384937"/>
                                  <a:pt x="2774366" y="384937"/>
                                </a:cubicBezTo>
                                <a:cubicBezTo>
                                  <a:pt x="2774874" y="384937"/>
                                  <a:pt x="2775382" y="384937"/>
                                  <a:pt x="2775890" y="384937"/>
                                </a:cubicBezTo>
                                <a:cubicBezTo>
                                  <a:pt x="2776271" y="384937"/>
                                  <a:pt x="2776779" y="384937"/>
                                  <a:pt x="2777287" y="384937"/>
                                </a:cubicBezTo>
                                <a:cubicBezTo>
                                  <a:pt x="2777795" y="384937"/>
                                  <a:pt x="2778303" y="384937"/>
                                  <a:pt x="2778811" y="384937"/>
                                </a:cubicBezTo>
                                <a:cubicBezTo>
                                  <a:pt x="2779192" y="384937"/>
                                  <a:pt x="2779700" y="384937"/>
                                  <a:pt x="2780208" y="384937"/>
                                </a:cubicBezTo>
                                <a:cubicBezTo>
                                  <a:pt x="2780716" y="384937"/>
                                  <a:pt x="2781224" y="384937"/>
                                  <a:pt x="2781732" y="384937"/>
                                </a:cubicBezTo>
                                <a:cubicBezTo>
                                  <a:pt x="2782113" y="384937"/>
                                  <a:pt x="2782621" y="384937"/>
                                  <a:pt x="2783129" y="384937"/>
                                </a:cubicBezTo>
                                <a:cubicBezTo>
                                  <a:pt x="2783637" y="384937"/>
                                  <a:pt x="2784145" y="384937"/>
                                  <a:pt x="2784526" y="384937"/>
                                </a:cubicBezTo>
                                <a:cubicBezTo>
                                  <a:pt x="2785034" y="384937"/>
                                  <a:pt x="2785542" y="384937"/>
                                  <a:pt x="2786050" y="384937"/>
                                </a:cubicBezTo>
                                <a:cubicBezTo>
                                  <a:pt x="2786558" y="384937"/>
                                  <a:pt x="2787066" y="384937"/>
                                  <a:pt x="2787447" y="384937"/>
                                </a:cubicBezTo>
                                <a:cubicBezTo>
                                  <a:pt x="2787955" y="384937"/>
                                  <a:pt x="2788463" y="384937"/>
                                  <a:pt x="2788971" y="384937"/>
                                </a:cubicBezTo>
                                <a:cubicBezTo>
                                  <a:pt x="2789479" y="384937"/>
                                  <a:pt x="2789987" y="384810"/>
                                  <a:pt x="2790368" y="384810"/>
                                </a:cubicBezTo>
                                <a:cubicBezTo>
                                  <a:pt x="2790876" y="384810"/>
                                  <a:pt x="2791384" y="384810"/>
                                  <a:pt x="2791892" y="384810"/>
                                </a:cubicBezTo>
                                <a:cubicBezTo>
                                  <a:pt x="2792400" y="384810"/>
                                  <a:pt x="2792908" y="384810"/>
                                  <a:pt x="2793289" y="384810"/>
                                </a:cubicBezTo>
                                <a:cubicBezTo>
                                  <a:pt x="2793797" y="384810"/>
                                  <a:pt x="2794305" y="384810"/>
                                  <a:pt x="2794813" y="384810"/>
                                </a:cubicBezTo>
                                <a:cubicBezTo>
                                  <a:pt x="2795321" y="384810"/>
                                  <a:pt x="2795829" y="384683"/>
                                  <a:pt x="2796210" y="384683"/>
                                </a:cubicBezTo>
                                <a:cubicBezTo>
                                  <a:pt x="2796718" y="384683"/>
                                  <a:pt x="2797226" y="384683"/>
                                  <a:pt x="2797734" y="384683"/>
                                </a:cubicBezTo>
                                <a:cubicBezTo>
                                  <a:pt x="2798242" y="384683"/>
                                  <a:pt x="2798750" y="384683"/>
                                  <a:pt x="2799131" y="384683"/>
                                </a:cubicBezTo>
                                <a:cubicBezTo>
                                  <a:pt x="2799639" y="384683"/>
                                  <a:pt x="2800147" y="384683"/>
                                  <a:pt x="2800655" y="384683"/>
                                </a:cubicBezTo>
                                <a:cubicBezTo>
                                  <a:pt x="2801163" y="384683"/>
                                  <a:pt x="2801544" y="384683"/>
                                  <a:pt x="2802052" y="384683"/>
                                </a:cubicBezTo>
                                <a:cubicBezTo>
                                  <a:pt x="2802560" y="384683"/>
                                  <a:pt x="2803068" y="384683"/>
                                  <a:pt x="2803576" y="384556"/>
                                </a:cubicBezTo>
                                <a:cubicBezTo>
                                  <a:pt x="2804084" y="384556"/>
                                  <a:pt x="2804465" y="384556"/>
                                  <a:pt x="2804973" y="384556"/>
                                </a:cubicBezTo>
                                <a:cubicBezTo>
                                  <a:pt x="2805481" y="384556"/>
                                  <a:pt x="2805989" y="384556"/>
                                  <a:pt x="2806497" y="384556"/>
                                </a:cubicBezTo>
                                <a:cubicBezTo>
                                  <a:pt x="2807005" y="384556"/>
                                  <a:pt x="2807386" y="384556"/>
                                  <a:pt x="2807894" y="384556"/>
                                </a:cubicBezTo>
                                <a:cubicBezTo>
                                  <a:pt x="2808402" y="384429"/>
                                  <a:pt x="2808910" y="384429"/>
                                  <a:pt x="2809418" y="384429"/>
                                </a:cubicBezTo>
                                <a:cubicBezTo>
                                  <a:pt x="2809926" y="384429"/>
                                  <a:pt x="2810307" y="384429"/>
                                  <a:pt x="2810815" y="384429"/>
                                </a:cubicBezTo>
                                <a:cubicBezTo>
                                  <a:pt x="2811323" y="384429"/>
                                  <a:pt x="2811831" y="384429"/>
                                  <a:pt x="2812339" y="384429"/>
                                </a:cubicBezTo>
                                <a:cubicBezTo>
                                  <a:pt x="2812847" y="384302"/>
                                  <a:pt x="2813228" y="384302"/>
                                  <a:pt x="2813736" y="384302"/>
                                </a:cubicBezTo>
                                <a:cubicBezTo>
                                  <a:pt x="2814244" y="384302"/>
                                  <a:pt x="2814752" y="384302"/>
                                  <a:pt x="2815260" y="384302"/>
                                </a:cubicBezTo>
                                <a:cubicBezTo>
                                  <a:pt x="2815768" y="384302"/>
                                  <a:pt x="2816149" y="384302"/>
                                  <a:pt x="2816657" y="384302"/>
                                </a:cubicBezTo>
                                <a:cubicBezTo>
                                  <a:pt x="2817165" y="384302"/>
                                  <a:pt x="2817673" y="384175"/>
                                  <a:pt x="2818181" y="384175"/>
                                </a:cubicBezTo>
                                <a:cubicBezTo>
                                  <a:pt x="2818562" y="384175"/>
                                  <a:pt x="2819070" y="384175"/>
                                  <a:pt x="2819578" y="384175"/>
                                </a:cubicBezTo>
                                <a:cubicBezTo>
                                  <a:pt x="2820086" y="384175"/>
                                  <a:pt x="2820594" y="384175"/>
                                  <a:pt x="2821102" y="384048"/>
                                </a:cubicBezTo>
                                <a:cubicBezTo>
                                  <a:pt x="2821483" y="384048"/>
                                  <a:pt x="2821991" y="384048"/>
                                  <a:pt x="2822499" y="384048"/>
                                </a:cubicBezTo>
                                <a:cubicBezTo>
                                  <a:pt x="2823007" y="384048"/>
                                  <a:pt x="2823515" y="384048"/>
                                  <a:pt x="2824023" y="383921"/>
                                </a:cubicBezTo>
                                <a:cubicBezTo>
                                  <a:pt x="2824404" y="383921"/>
                                  <a:pt x="2824912" y="383921"/>
                                  <a:pt x="2825420" y="383921"/>
                                </a:cubicBezTo>
                                <a:cubicBezTo>
                                  <a:pt x="2825928" y="383921"/>
                                  <a:pt x="2826436" y="383794"/>
                                  <a:pt x="2826944" y="383794"/>
                                </a:cubicBezTo>
                                <a:cubicBezTo>
                                  <a:pt x="2827325" y="383794"/>
                                  <a:pt x="2827833" y="383794"/>
                                  <a:pt x="2828341" y="383667"/>
                                </a:cubicBezTo>
                                <a:cubicBezTo>
                                  <a:pt x="2828849" y="383667"/>
                                  <a:pt x="2829357" y="383667"/>
                                  <a:pt x="2829865" y="383540"/>
                                </a:cubicBezTo>
                                <a:cubicBezTo>
                                  <a:pt x="2830246" y="383540"/>
                                  <a:pt x="2830754" y="383540"/>
                                  <a:pt x="2831262" y="383413"/>
                                </a:cubicBezTo>
                                <a:cubicBezTo>
                                  <a:pt x="2831770" y="383413"/>
                                  <a:pt x="2832278" y="383413"/>
                                  <a:pt x="2832786" y="383413"/>
                                </a:cubicBezTo>
                                <a:cubicBezTo>
                                  <a:pt x="2833167" y="383413"/>
                                  <a:pt x="2833675" y="383286"/>
                                  <a:pt x="2834183" y="383286"/>
                                </a:cubicBezTo>
                                <a:cubicBezTo>
                                  <a:pt x="2834691" y="383286"/>
                                  <a:pt x="2835199" y="383286"/>
                                  <a:pt x="2835580" y="383286"/>
                                </a:cubicBezTo>
                                <a:cubicBezTo>
                                  <a:pt x="2836088" y="383159"/>
                                  <a:pt x="2836596" y="383159"/>
                                  <a:pt x="2837104" y="383159"/>
                                </a:cubicBezTo>
                                <a:cubicBezTo>
                                  <a:pt x="2837612" y="383159"/>
                                  <a:pt x="2838120" y="383159"/>
                                  <a:pt x="2838501" y="383159"/>
                                </a:cubicBezTo>
                                <a:cubicBezTo>
                                  <a:pt x="2839009" y="383159"/>
                                  <a:pt x="2839517" y="383159"/>
                                  <a:pt x="2840025" y="383159"/>
                                </a:cubicBezTo>
                                <a:cubicBezTo>
                                  <a:pt x="2840533" y="383159"/>
                                  <a:pt x="2841041" y="383032"/>
                                  <a:pt x="2841422" y="383032"/>
                                </a:cubicBezTo>
                                <a:cubicBezTo>
                                  <a:pt x="2841930" y="383032"/>
                                  <a:pt x="2842438" y="383032"/>
                                  <a:pt x="2842946" y="383032"/>
                                </a:cubicBezTo>
                                <a:cubicBezTo>
                                  <a:pt x="2843454" y="383032"/>
                                  <a:pt x="2843962" y="383032"/>
                                  <a:pt x="2844343" y="383032"/>
                                </a:cubicBezTo>
                                <a:cubicBezTo>
                                  <a:pt x="2844851" y="383032"/>
                                  <a:pt x="2845359" y="383032"/>
                                  <a:pt x="2845867" y="383032"/>
                                </a:cubicBezTo>
                                <a:cubicBezTo>
                                  <a:pt x="2846375" y="383032"/>
                                  <a:pt x="2846883" y="383032"/>
                                  <a:pt x="2847264" y="383032"/>
                                </a:cubicBezTo>
                                <a:cubicBezTo>
                                  <a:pt x="2847772" y="383032"/>
                                  <a:pt x="2848280" y="383032"/>
                                  <a:pt x="2848788" y="383032"/>
                                </a:cubicBezTo>
                                <a:cubicBezTo>
                                  <a:pt x="2849296" y="383032"/>
                                  <a:pt x="2849677" y="383159"/>
                                  <a:pt x="2850185" y="383159"/>
                                </a:cubicBezTo>
                                <a:cubicBezTo>
                                  <a:pt x="2850693" y="383159"/>
                                  <a:pt x="2851201" y="383159"/>
                                  <a:pt x="2851709" y="383159"/>
                                </a:cubicBezTo>
                                <a:cubicBezTo>
                                  <a:pt x="2852217" y="383159"/>
                                  <a:pt x="2852598" y="383159"/>
                                  <a:pt x="2853106" y="383159"/>
                                </a:cubicBezTo>
                                <a:cubicBezTo>
                                  <a:pt x="2853614" y="383159"/>
                                  <a:pt x="2854122" y="383159"/>
                                  <a:pt x="2854630" y="383159"/>
                                </a:cubicBezTo>
                                <a:cubicBezTo>
                                  <a:pt x="2855138" y="383159"/>
                                  <a:pt x="2855519" y="383286"/>
                                  <a:pt x="2856027" y="383286"/>
                                </a:cubicBezTo>
                                <a:cubicBezTo>
                                  <a:pt x="2856535" y="383286"/>
                                  <a:pt x="2857043" y="383286"/>
                                  <a:pt x="2857551" y="383286"/>
                                </a:cubicBezTo>
                                <a:cubicBezTo>
                                  <a:pt x="2858059" y="383286"/>
                                  <a:pt x="2858440" y="383286"/>
                                  <a:pt x="2858948" y="383286"/>
                                </a:cubicBezTo>
                                <a:cubicBezTo>
                                  <a:pt x="2859456" y="383286"/>
                                  <a:pt x="2859964" y="383286"/>
                                  <a:pt x="2860472" y="383286"/>
                                </a:cubicBezTo>
                                <a:cubicBezTo>
                                  <a:pt x="2860980" y="383286"/>
                                  <a:pt x="2861361" y="383286"/>
                                  <a:pt x="2861869" y="383286"/>
                                </a:cubicBezTo>
                                <a:cubicBezTo>
                                  <a:pt x="2862377" y="383286"/>
                                  <a:pt x="2862885" y="383286"/>
                                  <a:pt x="2863393" y="383286"/>
                                </a:cubicBezTo>
                                <a:cubicBezTo>
                                  <a:pt x="2863901" y="383286"/>
                                  <a:pt x="2864282" y="383286"/>
                                  <a:pt x="2864790" y="383286"/>
                                </a:cubicBezTo>
                                <a:cubicBezTo>
                                  <a:pt x="2865298" y="383286"/>
                                  <a:pt x="2865806" y="383286"/>
                                  <a:pt x="2866314" y="383286"/>
                                </a:cubicBezTo>
                                <a:cubicBezTo>
                                  <a:pt x="2866822" y="383286"/>
                                  <a:pt x="2867203" y="383286"/>
                                  <a:pt x="2867711" y="383286"/>
                                </a:cubicBezTo>
                                <a:cubicBezTo>
                                  <a:pt x="2868219" y="383286"/>
                                  <a:pt x="2868727" y="383286"/>
                                  <a:pt x="2869235" y="383286"/>
                                </a:cubicBezTo>
                                <a:cubicBezTo>
                                  <a:pt x="2869616" y="383286"/>
                                  <a:pt x="2870124" y="383286"/>
                                  <a:pt x="2870632" y="383413"/>
                                </a:cubicBezTo>
                                <a:cubicBezTo>
                                  <a:pt x="2871140" y="383413"/>
                                  <a:pt x="2871648" y="383413"/>
                                  <a:pt x="2872156" y="383413"/>
                                </a:cubicBezTo>
                                <a:cubicBezTo>
                                  <a:pt x="2872537" y="383413"/>
                                  <a:pt x="2873045" y="383413"/>
                                  <a:pt x="2873553" y="383413"/>
                                </a:cubicBezTo>
                                <a:cubicBezTo>
                                  <a:pt x="2874061" y="383413"/>
                                  <a:pt x="2874569" y="383413"/>
                                  <a:pt x="2875077" y="383413"/>
                                </a:cubicBezTo>
                                <a:cubicBezTo>
                                  <a:pt x="2875458" y="383540"/>
                                  <a:pt x="2875966" y="383540"/>
                                  <a:pt x="2876474" y="383540"/>
                                </a:cubicBezTo>
                                <a:cubicBezTo>
                                  <a:pt x="2876982" y="383540"/>
                                  <a:pt x="2877490" y="383540"/>
                                  <a:pt x="2877998" y="383540"/>
                                </a:cubicBezTo>
                                <a:cubicBezTo>
                                  <a:pt x="2878379" y="383540"/>
                                  <a:pt x="2878887" y="383540"/>
                                  <a:pt x="2879395" y="383540"/>
                                </a:cubicBezTo>
                                <a:cubicBezTo>
                                  <a:pt x="2879903" y="383667"/>
                                  <a:pt x="2880411" y="383667"/>
                                  <a:pt x="2880919" y="383667"/>
                                </a:cubicBezTo>
                                <a:cubicBezTo>
                                  <a:pt x="2881300" y="383667"/>
                                  <a:pt x="2881808" y="383667"/>
                                  <a:pt x="2882316" y="383794"/>
                                </a:cubicBezTo>
                                <a:cubicBezTo>
                                  <a:pt x="2882824" y="383794"/>
                                  <a:pt x="2883332" y="383794"/>
                                  <a:pt x="2883713" y="383794"/>
                                </a:cubicBezTo>
                                <a:cubicBezTo>
                                  <a:pt x="2884221" y="383794"/>
                                  <a:pt x="2884729" y="383921"/>
                                  <a:pt x="2885237" y="383921"/>
                                </a:cubicBezTo>
                                <a:cubicBezTo>
                                  <a:pt x="2885745" y="383921"/>
                                  <a:pt x="2886253" y="383921"/>
                                  <a:pt x="2886634" y="383921"/>
                                </a:cubicBezTo>
                                <a:cubicBezTo>
                                  <a:pt x="2887142" y="384048"/>
                                  <a:pt x="2887650" y="384048"/>
                                  <a:pt x="2888158" y="384048"/>
                                </a:cubicBezTo>
                                <a:cubicBezTo>
                                  <a:pt x="2888666" y="384048"/>
                                  <a:pt x="2889174" y="384048"/>
                                  <a:pt x="2889555" y="384048"/>
                                </a:cubicBezTo>
                                <a:cubicBezTo>
                                  <a:pt x="2890063" y="384175"/>
                                  <a:pt x="2890571" y="384175"/>
                                  <a:pt x="2891079" y="384175"/>
                                </a:cubicBezTo>
                                <a:cubicBezTo>
                                  <a:pt x="2891587" y="384175"/>
                                  <a:pt x="2892095" y="384175"/>
                                  <a:pt x="2892476" y="384175"/>
                                </a:cubicBezTo>
                                <a:cubicBezTo>
                                  <a:pt x="2892984" y="384175"/>
                                  <a:pt x="2893492" y="384175"/>
                                  <a:pt x="2894000" y="384048"/>
                                </a:cubicBezTo>
                                <a:cubicBezTo>
                                  <a:pt x="2894508" y="384048"/>
                                  <a:pt x="2895016" y="384048"/>
                                  <a:pt x="2895397" y="384048"/>
                                </a:cubicBezTo>
                                <a:cubicBezTo>
                                  <a:pt x="2895905" y="384048"/>
                                  <a:pt x="2896413" y="384048"/>
                                  <a:pt x="2896921" y="383921"/>
                                </a:cubicBezTo>
                                <a:cubicBezTo>
                                  <a:pt x="2897429" y="383921"/>
                                  <a:pt x="2897937" y="383921"/>
                                  <a:pt x="2898318" y="383921"/>
                                </a:cubicBezTo>
                                <a:cubicBezTo>
                                  <a:pt x="2898826" y="383921"/>
                                  <a:pt x="2899334" y="383794"/>
                                  <a:pt x="2899842" y="383794"/>
                                </a:cubicBezTo>
                                <a:cubicBezTo>
                                  <a:pt x="2900350" y="383794"/>
                                  <a:pt x="2900731" y="383794"/>
                                  <a:pt x="2901239" y="383794"/>
                                </a:cubicBezTo>
                                <a:cubicBezTo>
                                  <a:pt x="2901747" y="383794"/>
                                  <a:pt x="2902255" y="383794"/>
                                  <a:pt x="2902763" y="383794"/>
                                </a:cubicBezTo>
                                <a:cubicBezTo>
                                  <a:pt x="2903271" y="383794"/>
                                  <a:pt x="2903652" y="383794"/>
                                  <a:pt x="2904160" y="383794"/>
                                </a:cubicBezTo>
                                <a:cubicBezTo>
                                  <a:pt x="2904668" y="383794"/>
                                  <a:pt x="2905176" y="383794"/>
                                  <a:pt x="2905684" y="383794"/>
                                </a:cubicBezTo>
                                <a:cubicBezTo>
                                  <a:pt x="2906192" y="383794"/>
                                  <a:pt x="2906573" y="383794"/>
                                  <a:pt x="2907081" y="383794"/>
                                </a:cubicBezTo>
                                <a:cubicBezTo>
                                  <a:pt x="2907589" y="383794"/>
                                  <a:pt x="2908097" y="383794"/>
                                  <a:pt x="2908605" y="383794"/>
                                </a:cubicBezTo>
                                <a:cubicBezTo>
                                  <a:pt x="2909113" y="383794"/>
                                  <a:pt x="2909494" y="383794"/>
                                  <a:pt x="2910002" y="383794"/>
                                </a:cubicBezTo>
                                <a:cubicBezTo>
                                  <a:pt x="2910510" y="383794"/>
                                  <a:pt x="2911018" y="383667"/>
                                  <a:pt x="2911526" y="383667"/>
                                </a:cubicBezTo>
                                <a:cubicBezTo>
                                  <a:pt x="2912034" y="383667"/>
                                  <a:pt x="2912415" y="383667"/>
                                  <a:pt x="2912923" y="383667"/>
                                </a:cubicBezTo>
                                <a:cubicBezTo>
                                  <a:pt x="2913431" y="383667"/>
                                  <a:pt x="2913939" y="383667"/>
                                  <a:pt x="2914447" y="383667"/>
                                </a:cubicBezTo>
                                <a:cubicBezTo>
                                  <a:pt x="2914955" y="383667"/>
                                  <a:pt x="2915336" y="383667"/>
                                  <a:pt x="2915844" y="383667"/>
                                </a:cubicBezTo>
                                <a:cubicBezTo>
                                  <a:pt x="2916352" y="383667"/>
                                  <a:pt x="2916860" y="383667"/>
                                  <a:pt x="2917368" y="383667"/>
                                </a:cubicBezTo>
                                <a:cubicBezTo>
                                  <a:pt x="2917749" y="383667"/>
                                  <a:pt x="2918257" y="383794"/>
                                  <a:pt x="2918765" y="383794"/>
                                </a:cubicBezTo>
                                <a:cubicBezTo>
                                  <a:pt x="2919273" y="383794"/>
                                  <a:pt x="2919781" y="383794"/>
                                  <a:pt x="2920289" y="383794"/>
                                </a:cubicBezTo>
                                <a:cubicBezTo>
                                  <a:pt x="2920670" y="383794"/>
                                  <a:pt x="2921178" y="383794"/>
                                  <a:pt x="2921686" y="383794"/>
                                </a:cubicBezTo>
                                <a:cubicBezTo>
                                  <a:pt x="2922194" y="383794"/>
                                  <a:pt x="2922702" y="383921"/>
                                  <a:pt x="2923210" y="383921"/>
                                </a:cubicBezTo>
                                <a:cubicBezTo>
                                  <a:pt x="2923591" y="383921"/>
                                  <a:pt x="2924099" y="383921"/>
                                  <a:pt x="2924607" y="383921"/>
                                </a:cubicBezTo>
                                <a:cubicBezTo>
                                  <a:pt x="2925115" y="383921"/>
                                  <a:pt x="2925623" y="384048"/>
                                  <a:pt x="2926131" y="384048"/>
                                </a:cubicBezTo>
                                <a:cubicBezTo>
                                  <a:pt x="2926512" y="384048"/>
                                  <a:pt x="2927020" y="384048"/>
                                  <a:pt x="2927528" y="384048"/>
                                </a:cubicBezTo>
                                <a:cubicBezTo>
                                  <a:pt x="2928036" y="384048"/>
                                  <a:pt x="2928544" y="384048"/>
                                  <a:pt x="2929052" y="384048"/>
                                </a:cubicBezTo>
                                <a:cubicBezTo>
                                  <a:pt x="2929433" y="384048"/>
                                  <a:pt x="2929941" y="384048"/>
                                  <a:pt x="2930449" y="384048"/>
                                </a:cubicBezTo>
                                <a:cubicBezTo>
                                  <a:pt x="2930957" y="384048"/>
                                  <a:pt x="2931465" y="384048"/>
                                  <a:pt x="2931973" y="384048"/>
                                </a:cubicBezTo>
                                <a:cubicBezTo>
                                  <a:pt x="2932354" y="384048"/>
                                  <a:pt x="2932862" y="383921"/>
                                  <a:pt x="2933370" y="383921"/>
                                </a:cubicBezTo>
                                <a:cubicBezTo>
                                  <a:pt x="2933878" y="383921"/>
                                  <a:pt x="2934386" y="383921"/>
                                  <a:pt x="2934767" y="383921"/>
                                </a:cubicBezTo>
                                <a:cubicBezTo>
                                  <a:pt x="2935275" y="383921"/>
                                  <a:pt x="2935783" y="383794"/>
                                  <a:pt x="2936291" y="383794"/>
                                </a:cubicBezTo>
                                <a:cubicBezTo>
                                  <a:pt x="2936799" y="383794"/>
                                  <a:pt x="2937307" y="383794"/>
                                  <a:pt x="2937688" y="383794"/>
                                </a:cubicBezTo>
                                <a:cubicBezTo>
                                  <a:pt x="2938196" y="383794"/>
                                  <a:pt x="2938704" y="383794"/>
                                  <a:pt x="2939212" y="383794"/>
                                </a:cubicBezTo>
                                <a:cubicBezTo>
                                  <a:pt x="2939720" y="383794"/>
                                  <a:pt x="2940228" y="383794"/>
                                  <a:pt x="2940609" y="383794"/>
                                </a:cubicBezTo>
                                <a:cubicBezTo>
                                  <a:pt x="2941117" y="383794"/>
                                  <a:pt x="2941625" y="383794"/>
                                  <a:pt x="2942133" y="383794"/>
                                </a:cubicBezTo>
                                <a:cubicBezTo>
                                  <a:pt x="2942641" y="383794"/>
                                  <a:pt x="2943149" y="383794"/>
                                  <a:pt x="2943530" y="383794"/>
                                </a:cubicBezTo>
                                <a:cubicBezTo>
                                  <a:pt x="2944038" y="383794"/>
                                  <a:pt x="2944546" y="383794"/>
                                  <a:pt x="2945054" y="383794"/>
                                </a:cubicBezTo>
                                <a:cubicBezTo>
                                  <a:pt x="2945562" y="383794"/>
                                  <a:pt x="2946070" y="383794"/>
                                  <a:pt x="2946451" y="383921"/>
                                </a:cubicBezTo>
                                <a:cubicBezTo>
                                  <a:pt x="2946959" y="383921"/>
                                  <a:pt x="2947467" y="383921"/>
                                  <a:pt x="2947975" y="383921"/>
                                </a:cubicBezTo>
                                <a:cubicBezTo>
                                  <a:pt x="2948483" y="383921"/>
                                  <a:pt x="2948991" y="383921"/>
                                  <a:pt x="2949372" y="383921"/>
                                </a:cubicBezTo>
                                <a:cubicBezTo>
                                  <a:pt x="2949880" y="383921"/>
                                  <a:pt x="2950388" y="384048"/>
                                  <a:pt x="2950896" y="384048"/>
                                </a:cubicBezTo>
                                <a:cubicBezTo>
                                  <a:pt x="2951404" y="384048"/>
                                  <a:pt x="2951785" y="384048"/>
                                  <a:pt x="2952293" y="384048"/>
                                </a:cubicBezTo>
                                <a:cubicBezTo>
                                  <a:pt x="2952801" y="384048"/>
                                  <a:pt x="2953309" y="384175"/>
                                  <a:pt x="2953817" y="384175"/>
                                </a:cubicBezTo>
                                <a:cubicBezTo>
                                  <a:pt x="2954325" y="384175"/>
                                  <a:pt x="2954706" y="384175"/>
                                  <a:pt x="2955214" y="384175"/>
                                </a:cubicBezTo>
                                <a:cubicBezTo>
                                  <a:pt x="2955722" y="384175"/>
                                  <a:pt x="2956230" y="384175"/>
                                  <a:pt x="2956738" y="384302"/>
                                </a:cubicBezTo>
                                <a:cubicBezTo>
                                  <a:pt x="2957246" y="384302"/>
                                  <a:pt x="2957627" y="384302"/>
                                  <a:pt x="2958135" y="384429"/>
                                </a:cubicBezTo>
                                <a:cubicBezTo>
                                  <a:pt x="2958643" y="384429"/>
                                  <a:pt x="2959151" y="384429"/>
                                  <a:pt x="2959659" y="384429"/>
                                </a:cubicBezTo>
                                <a:cubicBezTo>
                                  <a:pt x="2960167" y="384429"/>
                                  <a:pt x="2960548" y="384556"/>
                                  <a:pt x="2961056" y="384556"/>
                                </a:cubicBezTo>
                                <a:cubicBezTo>
                                  <a:pt x="2961564" y="384556"/>
                                  <a:pt x="2962072" y="384683"/>
                                  <a:pt x="2962580" y="384683"/>
                                </a:cubicBezTo>
                                <a:cubicBezTo>
                                  <a:pt x="2963088" y="384683"/>
                                  <a:pt x="2963469" y="384683"/>
                                  <a:pt x="2963977" y="384683"/>
                                </a:cubicBezTo>
                                <a:cubicBezTo>
                                  <a:pt x="2964485" y="384810"/>
                                  <a:pt x="2964993" y="384810"/>
                                  <a:pt x="2965501" y="384810"/>
                                </a:cubicBezTo>
                                <a:cubicBezTo>
                                  <a:pt x="2966009" y="384810"/>
                                  <a:pt x="2966390" y="384810"/>
                                  <a:pt x="2966898" y="384810"/>
                                </a:cubicBezTo>
                                <a:cubicBezTo>
                                  <a:pt x="2967406" y="384810"/>
                                  <a:pt x="2967914" y="384810"/>
                                  <a:pt x="2968422" y="384683"/>
                                </a:cubicBezTo>
                                <a:cubicBezTo>
                                  <a:pt x="2968803" y="384683"/>
                                  <a:pt x="2969311" y="384683"/>
                                  <a:pt x="2969819" y="384683"/>
                                </a:cubicBezTo>
                                <a:cubicBezTo>
                                  <a:pt x="2970327" y="384683"/>
                                  <a:pt x="2970835" y="384556"/>
                                  <a:pt x="2971343" y="384556"/>
                                </a:cubicBezTo>
                                <a:cubicBezTo>
                                  <a:pt x="2971724" y="384556"/>
                                  <a:pt x="2972232" y="384556"/>
                                  <a:pt x="2972740" y="384556"/>
                                </a:cubicBezTo>
                                <a:cubicBezTo>
                                  <a:pt x="2973248" y="384556"/>
                                  <a:pt x="2973756" y="384556"/>
                                  <a:pt x="2974264" y="384556"/>
                                </a:cubicBezTo>
                                <a:cubicBezTo>
                                  <a:pt x="2974645" y="384556"/>
                                  <a:pt x="2975153" y="384556"/>
                                  <a:pt x="2975661" y="384556"/>
                                </a:cubicBezTo>
                                <a:cubicBezTo>
                                  <a:pt x="2976169" y="384556"/>
                                  <a:pt x="2976677" y="384556"/>
                                  <a:pt x="2977185" y="384556"/>
                                </a:cubicBezTo>
                                <a:cubicBezTo>
                                  <a:pt x="2977566" y="384556"/>
                                  <a:pt x="2978074" y="384556"/>
                                  <a:pt x="2978582" y="384556"/>
                                </a:cubicBezTo>
                                <a:cubicBezTo>
                                  <a:pt x="2979090" y="384556"/>
                                  <a:pt x="2979598" y="384683"/>
                                  <a:pt x="2980106" y="384683"/>
                                </a:cubicBezTo>
                                <a:cubicBezTo>
                                  <a:pt x="2980487" y="384683"/>
                                  <a:pt x="2980995" y="384683"/>
                                  <a:pt x="2981503" y="384683"/>
                                </a:cubicBezTo>
                                <a:cubicBezTo>
                                  <a:pt x="2982011" y="384683"/>
                                  <a:pt x="2982519" y="384683"/>
                                  <a:pt x="2983027" y="384683"/>
                                </a:cubicBezTo>
                                <a:cubicBezTo>
                                  <a:pt x="2983408" y="384683"/>
                                  <a:pt x="2983916" y="384683"/>
                                  <a:pt x="2984424" y="384683"/>
                                </a:cubicBezTo>
                                <a:cubicBezTo>
                                  <a:pt x="2984932" y="384683"/>
                                  <a:pt x="2985440" y="384810"/>
                                  <a:pt x="2985821" y="384810"/>
                                </a:cubicBezTo>
                                <a:cubicBezTo>
                                  <a:pt x="2986329" y="384810"/>
                                  <a:pt x="2986837" y="384810"/>
                                  <a:pt x="2987345" y="384810"/>
                                </a:cubicBezTo>
                                <a:cubicBezTo>
                                  <a:pt x="2987853" y="384937"/>
                                  <a:pt x="2988361" y="384937"/>
                                  <a:pt x="2988742" y="384937"/>
                                </a:cubicBezTo>
                                <a:cubicBezTo>
                                  <a:pt x="2989250" y="385064"/>
                                  <a:pt x="2989758" y="385064"/>
                                  <a:pt x="2990266" y="385064"/>
                                </a:cubicBezTo>
                                <a:cubicBezTo>
                                  <a:pt x="2990774" y="385064"/>
                                  <a:pt x="2991282" y="385191"/>
                                  <a:pt x="2991663" y="385191"/>
                                </a:cubicBezTo>
                                <a:cubicBezTo>
                                  <a:pt x="2992171" y="385191"/>
                                  <a:pt x="2992679" y="385318"/>
                                  <a:pt x="2993187" y="385318"/>
                                </a:cubicBezTo>
                                <a:cubicBezTo>
                                  <a:pt x="2993695" y="385445"/>
                                  <a:pt x="2994203" y="385445"/>
                                  <a:pt x="2994584" y="385572"/>
                                </a:cubicBezTo>
                                <a:cubicBezTo>
                                  <a:pt x="2995092" y="385572"/>
                                  <a:pt x="2995600" y="385572"/>
                                  <a:pt x="2996108" y="385699"/>
                                </a:cubicBezTo>
                                <a:cubicBezTo>
                                  <a:pt x="2996616" y="385699"/>
                                  <a:pt x="2997124" y="385699"/>
                                  <a:pt x="2997505" y="385826"/>
                                </a:cubicBezTo>
                                <a:cubicBezTo>
                                  <a:pt x="2998013" y="385826"/>
                                  <a:pt x="2998521" y="385826"/>
                                  <a:pt x="2999029" y="385826"/>
                                </a:cubicBezTo>
                                <a:cubicBezTo>
                                  <a:pt x="2999537" y="385826"/>
                                  <a:pt x="3000045" y="385826"/>
                                  <a:pt x="3000426" y="385826"/>
                                </a:cubicBezTo>
                                <a:cubicBezTo>
                                  <a:pt x="3000934" y="385826"/>
                                  <a:pt x="3001442" y="385826"/>
                                  <a:pt x="3001950" y="385826"/>
                                </a:cubicBezTo>
                                <a:cubicBezTo>
                                  <a:pt x="3002458" y="385826"/>
                                  <a:pt x="3002839" y="385699"/>
                                  <a:pt x="3003347" y="385699"/>
                                </a:cubicBezTo>
                                <a:cubicBezTo>
                                  <a:pt x="3003855" y="385699"/>
                                  <a:pt x="3004363" y="385699"/>
                                  <a:pt x="3004871" y="385572"/>
                                </a:cubicBezTo>
                                <a:cubicBezTo>
                                  <a:pt x="3005379" y="385572"/>
                                  <a:pt x="3005760" y="385572"/>
                                  <a:pt x="3006268" y="385572"/>
                                </a:cubicBezTo>
                                <a:cubicBezTo>
                                  <a:pt x="3006776" y="385445"/>
                                  <a:pt x="3007284" y="385445"/>
                                  <a:pt x="3007792" y="385445"/>
                                </a:cubicBezTo>
                                <a:cubicBezTo>
                                  <a:pt x="3008300" y="385445"/>
                                  <a:pt x="3008681" y="385445"/>
                                  <a:pt x="3009189" y="385445"/>
                                </a:cubicBezTo>
                                <a:cubicBezTo>
                                  <a:pt x="3009697" y="385445"/>
                                  <a:pt x="3010205" y="385445"/>
                                  <a:pt x="3010713" y="385445"/>
                                </a:cubicBezTo>
                                <a:cubicBezTo>
                                  <a:pt x="3011221" y="385445"/>
                                  <a:pt x="3011602" y="385445"/>
                                  <a:pt x="3012110" y="385445"/>
                                </a:cubicBezTo>
                                <a:cubicBezTo>
                                  <a:pt x="3012618" y="385445"/>
                                  <a:pt x="3013126" y="385318"/>
                                  <a:pt x="3013634" y="385318"/>
                                </a:cubicBezTo>
                                <a:cubicBezTo>
                                  <a:pt x="3014142" y="385318"/>
                                  <a:pt x="3014523" y="385318"/>
                                  <a:pt x="3015031" y="385318"/>
                                </a:cubicBezTo>
                                <a:cubicBezTo>
                                  <a:pt x="3015539" y="385318"/>
                                  <a:pt x="3016047" y="385318"/>
                                  <a:pt x="3016555" y="385318"/>
                                </a:cubicBezTo>
                                <a:cubicBezTo>
                                  <a:pt x="3017063" y="385318"/>
                                  <a:pt x="3017444" y="385318"/>
                                  <a:pt x="3017952" y="385318"/>
                                </a:cubicBezTo>
                                <a:cubicBezTo>
                                  <a:pt x="3018460" y="385318"/>
                                  <a:pt x="3018968" y="385318"/>
                                  <a:pt x="3019476" y="385318"/>
                                </a:cubicBezTo>
                                <a:cubicBezTo>
                                  <a:pt x="3019857" y="385318"/>
                                  <a:pt x="3020365" y="385318"/>
                                  <a:pt x="3020873" y="385318"/>
                                </a:cubicBezTo>
                                <a:cubicBezTo>
                                  <a:pt x="3021381" y="385318"/>
                                  <a:pt x="3021889" y="385445"/>
                                  <a:pt x="3022397" y="385445"/>
                                </a:cubicBezTo>
                                <a:cubicBezTo>
                                  <a:pt x="3022778" y="385445"/>
                                  <a:pt x="3023286" y="385445"/>
                                  <a:pt x="3023794" y="385445"/>
                                </a:cubicBezTo>
                                <a:cubicBezTo>
                                  <a:pt x="3024302" y="385445"/>
                                  <a:pt x="3024810" y="385445"/>
                                  <a:pt x="3025318" y="385445"/>
                                </a:cubicBezTo>
                                <a:cubicBezTo>
                                  <a:pt x="3025699" y="385445"/>
                                  <a:pt x="3026207" y="385445"/>
                                  <a:pt x="3026715" y="385445"/>
                                </a:cubicBezTo>
                                <a:cubicBezTo>
                                  <a:pt x="3027223" y="385445"/>
                                  <a:pt x="3027731" y="385445"/>
                                  <a:pt x="3028239" y="385445"/>
                                </a:cubicBezTo>
                                <a:cubicBezTo>
                                  <a:pt x="3028620" y="385445"/>
                                  <a:pt x="3029128" y="385445"/>
                                  <a:pt x="3029636" y="385445"/>
                                </a:cubicBezTo>
                                <a:cubicBezTo>
                                  <a:pt x="3030144" y="385445"/>
                                  <a:pt x="3030652" y="385445"/>
                                  <a:pt x="3031160" y="385572"/>
                                </a:cubicBezTo>
                                <a:cubicBezTo>
                                  <a:pt x="3031541" y="385572"/>
                                  <a:pt x="3032049" y="385572"/>
                                  <a:pt x="3032557" y="385572"/>
                                </a:cubicBezTo>
                                <a:cubicBezTo>
                                  <a:pt x="3033065" y="385572"/>
                                  <a:pt x="3033573" y="385572"/>
                                  <a:pt x="3034081" y="385572"/>
                                </a:cubicBezTo>
                                <a:cubicBezTo>
                                  <a:pt x="3034462" y="385572"/>
                                  <a:pt x="3034970" y="385572"/>
                                  <a:pt x="3035478" y="385572"/>
                                </a:cubicBezTo>
                                <a:cubicBezTo>
                                  <a:pt x="3035986" y="385572"/>
                                  <a:pt x="3036494" y="385572"/>
                                  <a:pt x="3036875" y="385572"/>
                                </a:cubicBezTo>
                                <a:cubicBezTo>
                                  <a:pt x="3037383" y="385572"/>
                                  <a:pt x="3037891" y="385572"/>
                                  <a:pt x="3038399" y="385572"/>
                                </a:cubicBezTo>
                                <a:cubicBezTo>
                                  <a:pt x="3038907" y="385445"/>
                                  <a:pt x="3039415" y="385445"/>
                                  <a:pt x="3039796" y="385445"/>
                                </a:cubicBezTo>
                                <a:cubicBezTo>
                                  <a:pt x="3040304" y="385445"/>
                                  <a:pt x="3040812" y="385445"/>
                                  <a:pt x="3041320" y="385445"/>
                                </a:cubicBezTo>
                                <a:cubicBezTo>
                                  <a:pt x="3041828" y="385445"/>
                                  <a:pt x="3042336" y="385445"/>
                                  <a:pt x="3042717" y="385445"/>
                                </a:cubicBezTo>
                                <a:cubicBezTo>
                                  <a:pt x="3043225" y="385445"/>
                                  <a:pt x="3043733" y="385318"/>
                                  <a:pt x="3044241" y="385318"/>
                                </a:cubicBezTo>
                                <a:cubicBezTo>
                                  <a:pt x="3044749" y="385318"/>
                                  <a:pt x="3045257" y="385318"/>
                                  <a:pt x="3045638" y="385318"/>
                                </a:cubicBezTo>
                                <a:cubicBezTo>
                                  <a:pt x="3046146" y="385318"/>
                                  <a:pt x="3046654" y="385318"/>
                                  <a:pt x="3047162" y="385318"/>
                                </a:cubicBezTo>
                                <a:cubicBezTo>
                                  <a:pt x="3047670" y="385318"/>
                                  <a:pt x="3048178" y="385318"/>
                                  <a:pt x="3048559" y="385318"/>
                                </a:cubicBezTo>
                                <a:cubicBezTo>
                                  <a:pt x="3049067" y="385318"/>
                                  <a:pt x="3049575" y="385318"/>
                                  <a:pt x="3050083" y="385318"/>
                                </a:cubicBezTo>
                                <a:cubicBezTo>
                                  <a:pt x="3050591" y="385318"/>
                                  <a:pt x="3051099" y="385318"/>
                                  <a:pt x="3051480" y="385318"/>
                                </a:cubicBezTo>
                                <a:cubicBezTo>
                                  <a:pt x="3051988" y="385318"/>
                                  <a:pt x="3052496" y="385191"/>
                                  <a:pt x="3053004" y="385191"/>
                                </a:cubicBezTo>
                                <a:cubicBezTo>
                                  <a:pt x="3053512" y="385191"/>
                                  <a:pt x="3053893" y="385191"/>
                                  <a:pt x="3054401" y="385191"/>
                                </a:cubicBezTo>
                                <a:cubicBezTo>
                                  <a:pt x="3054909" y="385318"/>
                                  <a:pt x="3055417" y="385318"/>
                                  <a:pt x="3055925" y="385445"/>
                                </a:cubicBezTo>
                                <a:cubicBezTo>
                                  <a:pt x="3056433" y="385445"/>
                                  <a:pt x="3056814" y="385445"/>
                                  <a:pt x="3057322" y="385572"/>
                                </a:cubicBezTo>
                                <a:cubicBezTo>
                                  <a:pt x="3057830" y="385572"/>
                                  <a:pt x="3058338" y="385572"/>
                                  <a:pt x="3058846" y="385572"/>
                                </a:cubicBezTo>
                                <a:cubicBezTo>
                                  <a:pt x="3059354" y="385445"/>
                                  <a:pt x="3059735" y="385445"/>
                                  <a:pt x="3060243" y="385445"/>
                                </a:cubicBezTo>
                                <a:cubicBezTo>
                                  <a:pt x="3060751" y="385445"/>
                                  <a:pt x="3061259" y="385445"/>
                                  <a:pt x="3061767" y="385445"/>
                                </a:cubicBezTo>
                                <a:cubicBezTo>
                                  <a:pt x="3062275" y="385445"/>
                                  <a:pt x="3062656" y="385572"/>
                                  <a:pt x="3063164" y="385572"/>
                                </a:cubicBezTo>
                                <a:cubicBezTo>
                                  <a:pt x="3063672" y="385572"/>
                                  <a:pt x="3064180" y="385572"/>
                                  <a:pt x="3064688" y="385572"/>
                                </a:cubicBezTo>
                                <a:cubicBezTo>
                                  <a:pt x="3065196" y="385699"/>
                                  <a:pt x="3065577" y="385699"/>
                                  <a:pt x="3066085" y="385699"/>
                                </a:cubicBezTo>
                                <a:cubicBezTo>
                                  <a:pt x="3066593" y="385699"/>
                                  <a:pt x="3067101" y="385826"/>
                                  <a:pt x="3067609" y="385826"/>
                                </a:cubicBezTo>
                                <a:cubicBezTo>
                                  <a:pt x="3068117" y="385826"/>
                                  <a:pt x="3068498" y="385953"/>
                                  <a:pt x="3069006" y="385953"/>
                                </a:cubicBezTo>
                                <a:cubicBezTo>
                                  <a:pt x="3069514" y="386080"/>
                                  <a:pt x="3070022" y="386080"/>
                                  <a:pt x="3070530" y="386080"/>
                                </a:cubicBezTo>
                                <a:cubicBezTo>
                                  <a:pt x="3070911" y="386080"/>
                                  <a:pt x="3071419" y="386080"/>
                                  <a:pt x="3071927" y="386080"/>
                                </a:cubicBezTo>
                                <a:cubicBezTo>
                                  <a:pt x="3072435" y="386207"/>
                                  <a:pt x="3072943" y="386080"/>
                                  <a:pt x="3073451" y="386080"/>
                                </a:cubicBezTo>
                                <a:cubicBezTo>
                                  <a:pt x="3073832" y="386080"/>
                                  <a:pt x="3074340" y="386207"/>
                                  <a:pt x="3074848" y="386080"/>
                                </a:cubicBezTo>
                                <a:cubicBezTo>
                                  <a:pt x="3075356" y="386080"/>
                                  <a:pt x="3075864" y="386080"/>
                                  <a:pt x="3076372" y="386080"/>
                                </a:cubicBezTo>
                                <a:cubicBezTo>
                                  <a:pt x="3076753" y="386080"/>
                                  <a:pt x="3077261" y="386080"/>
                                  <a:pt x="3077769" y="386080"/>
                                </a:cubicBezTo>
                                <a:cubicBezTo>
                                  <a:pt x="3078277" y="386080"/>
                                  <a:pt x="3078785" y="385953"/>
                                  <a:pt x="3079293" y="385953"/>
                                </a:cubicBezTo>
                                <a:cubicBezTo>
                                  <a:pt x="3079674" y="385953"/>
                                  <a:pt x="3080182" y="385953"/>
                                  <a:pt x="3080690" y="385953"/>
                                </a:cubicBezTo>
                                <a:cubicBezTo>
                                  <a:pt x="3081198" y="385953"/>
                                  <a:pt x="3081706" y="385953"/>
                                  <a:pt x="3082214" y="385826"/>
                                </a:cubicBezTo>
                                <a:cubicBezTo>
                                  <a:pt x="3082595" y="385826"/>
                                  <a:pt x="3083103" y="385826"/>
                                  <a:pt x="3083611" y="385826"/>
                                </a:cubicBezTo>
                                <a:cubicBezTo>
                                  <a:pt x="3084119" y="385826"/>
                                  <a:pt x="3084627" y="385826"/>
                                  <a:pt x="3085135" y="385699"/>
                                </a:cubicBezTo>
                                <a:cubicBezTo>
                                  <a:pt x="3085516" y="385699"/>
                                  <a:pt x="3086024" y="385699"/>
                                  <a:pt x="3086532" y="385699"/>
                                </a:cubicBezTo>
                                <a:cubicBezTo>
                                  <a:pt x="3087040" y="385699"/>
                                  <a:pt x="3087548" y="385572"/>
                                  <a:pt x="3087929" y="385572"/>
                                </a:cubicBezTo>
                                <a:cubicBezTo>
                                  <a:pt x="3088437" y="385572"/>
                                  <a:pt x="3088945" y="385572"/>
                                  <a:pt x="3089453" y="385572"/>
                                </a:cubicBezTo>
                                <a:cubicBezTo>
                                  <a:pt x="3089961" y="385572"/>
                                  <a:pt x="3090469" y="385572"/>
                                  <a:pt x="3090850" y="385572"/>
                                </a:cubicBezTo>
                                <a:cubicBezTo>
                                  <a:pt x="3091358" y="385445"/>
                                  <a:pt x="3091866" y="385445"/>
                                  <a:pt x="3092374" y="385445"/>
                                </a:cubicBezTo>
                                <a:cubicBezTo>
                                  <a:pt x="3092882" y="385445"/>
                                  <a:pt x="3093390" y="385445"/>
                                  <a:pt x="3093771" y="385445"/>
                                </a:cubicBezTo>
                                <a:cubicBezTo>
                                  <a:pt x="3094279" y="385445"/>
                                  <a:pt x="3094787" y="385445"/>
                                  <a:pt x="3095295" y="385445"/>
                                </a:cubicBezTo>
                                <a:cubicBezTo>
                                  <a:pt x="3095803" y="385445"/>
                                  <a:pt x="3096311" y="385445"/>
                                  <a:pt x="3096692" y="385445"/>
                                </a:cubicBezTo>
                                <a:cubicBezTo>
                                  <a:pt x="3097200" y="385445"/>
                                  <a:pt x="3097708" y="385445"/>
                                  <a:pt x="3098216" y="385572"/>
                                </a:cubicBezTo>
                                <a:cubicBezTo>
                                  <a:pt x="3098724" y="385572"/>
                                  <a:pt x="3099232" y="385572"/>
                                  <a:pt x="3099613" y="385572"/>
                                </a:cubicBezTo>
                                <a:cubicBezTo>
                                  <a:pt x="3100121" y="385699"/>
                                  <a:pt x="3100629" y="385699"/>
                                  <a:pt x="3101137" y="385699"/>
                                </a:cubicBezTo>
                                <a:cubicBezTo>
                                  <a:pt x="3101645" y="385826"/>
                                  <a:pt x="3102026" y="385826"/>
                                  <a:pt x="3102534" y="385953"/>
                                </a:cubicBezTo>
                                <a:cubicBezTo>
                                  <a:pt x="3103042" y="385953"/>
                                  <a:pt x="3103550" y="386080"/>
                                  <a:pt x="3104058" y="386080"/>
                                </a:cubicBezTo>
                                <a:cubicBezTo>
                                  <a:pt x="3104566" y="386207"/>
                                  <a:pt x="3104947" y="386207"/>
                                  <a:pt x="3105455" y="386207"/>
                                </a:cubicBezTo>
                                <a:cubicBezTo>
                                  <a:pt x="3105963" y="386207"/>
                                  <a:pt x="3106471" y="386207"/>
                                  <a:pt x="3106979" y="386207"/>
                                </a:cubicBezTo>
                                <a:cubicBezTo>
                                  <a:pt x="3107487" y="386207"/>
                                  <a:pt x="3107868" y="386334"/>
                                  <a:pt x="3108376" y="386207"/>
                                </a:cubicBezTo>
                                <a:cubicBezTo>
                                  <a:pt x="3108884" y="386207"/>
                                  <a:pt x="3109392" y="386207"/>
                                  <a:pt x="3109900" y="386207"/>
                                </a:cubicBezTo>
                                <a:cubicBezTo>
                                  <a:pt x="3110408" y="386080"/>
                                  <a:pt x="3110789" y="386080"/>
                                  <a:pt x="3111297" y="386080"/>
                                </a:cubicBezTo>
                                <a:cubicBezTo>
                                  <a:pt x="3111805" y="385953"/>
                                  <a:pt x="3112313" y="385953"/>
                                  <a:pt x="3112821" y="385826"/>
                                </a:cubicBezTo>
                                <a:cubicBezTo>
                                  <a:pt x="3113329" y="385826"/>
                                  <a:pt x="3113710" y="385826"/>
                                  <a:pt x="3114218" y="385699"/>
                                </a:cubicBezTo>
                                <a:cubicBezTo>
                                  <a:pt x="3114726" y="385699"/>
                                  <a:pt x="3115234" y="385699"/>
                                  <a:pt x="3115742" y="385572"/>
                                </a:cubicBezTo>
                                <a:cubicBezTo>
                                  <a:pt x="3116250" y="385572"/>
                                  <a:pt x="3116631" y="385572"/>
                                  <a:pt x="3117139" y="385572"/>
                                </a:cubicBezTo>
                                <a:cubicBezTo>
                                  <a:pt x="3117647" y="385572"/>
                                  <a:pt x="3118155" y="385445"/>
                                  <a:pt x="3118663" y="385445"/>
                                </a:cubicBezTo>
                                <a:cubicBezTo>
                                  <a:pt x="3119044" y="385445"/>
                                  <a:pt x="3119552" y="385445"/>
                                  <a:pt x="3120060" y="385318"/>
                                </a:cubicBezTo>
                                <a:cubicBezTo>
                                  <a:pt x="3120568" y="385318"/>
                                  <a:pt x="3121076" y="385318"/>
                                  <a:pt x="3121584" y="385318"/>
                                </a:cubicBezTo>
                                <a:cubicBezTo>
                                  <a:pt x="3121965" y="385191"/>
                                  <a:pt x="3122473" y="385191"/>
                                  <a:pt x="3122981" y="385191"/>
                                </a:cubicBezTo>
                                <a:cubicBezTo>
                                  <a:pt x="3123489" y="385191"/>
                                  <a:pt x="3123997" y="385191"/>
                                  <a:pt x="3124505" y="385191"/>
                                </a:cubicBezTo>
                                <a:cubicBezTo>
                                  <a:pt x="3124886" y="385191"/>
                                  <a:pt x="3125394" y="385064"/>
                                  <a:pt x="3125902" y="385064"/>
                                </a:cubicBezTo>
                                <a:cubicBezTo>
                                  <a:pt x="3126410" y="385064"/>
                                  <a:pt x="3126918" y="385064"/>
                                  <a:pt x="3127426" y="385064"/>
                                </a:cubicBezTo>
                                <a:cubicBezTo>
                                  <a:pt x="3127807" y="385064"/>
                                  <a:pt x="3128315" y="385064"/>
                                  <a:pt x="3128823" y="385064"/>
                                </a:cubicBezTo>
                                <a:cubicBezTo>
                                  <a:pt x="3129331" y="385191"/>
                                  <a:pt x="3129839" y="385191"/>
                                  <a:pt x="3130347" y="385191"/>
                                </a:cubicBezTo>
                                <a:cubicBezTo>
                                  <a:pt x="3130728" y="385191"/>
                                  <a:pt x="3131236" y="385191"/>
                                  <a:pt x="3131744" y="385318"/>
                                </a:cubicBezTo>
                                <a:cubicBezTo>
                                  <a:pt x="3132252" y="385318"/>
                                  <a:pt x="3132760" y="385318"/>
                                  <a:pt x="3133268" y="385445"/>
                                </a:cubicBezTo>
                                <a:cubicBezTo>
                                  <a:pt x="3133649" y="385445"/>
                                  <a:pt x="3134157" y="385572"/>
                                  <a:pt x="3134665" y="385572"/>
                                </a:cubicBezTo>
                                <a:cubicBezTo>
                                  <a:pt x="3135173" y="385699"/>
                                  <a:pt x="3135681" y="385826"/>
                                  <a:pt x="3136062" y="385826"/>
                                </a:cubicBezTo>
                                <a:cubicBezTo>
                                  <a:pt x="3136570" y="385953"/>
                                  <a:pt x="3137078" y="385953"/>
                                  <a:pt x="3137586" y="386080"/>
                                </a:cubicBezTo>
                                <a:cubicBezTo>
                                  <a:pt x="3138094" y="386080"/>
                                  <a:pt x="3138602" y="386080"/>
                                  <a:pt x="3138983" y="386080"/>
                                </a:cubicBezTo>
                                <a:cubicBezTo>
                                  <a:pt x="3139491" y="386207"/>
                                  <a:pt x="3139999" y="386080"/>
                                  <a:pt x="3140507" y="386080"/>
                                </a:cubicBezTo>
                                <a:cubicBezTo>
                                  <a:pt x="3141015" y="386080"/>
                                  <a:pt x="3141523" y="386080"/>
                                  <a:pt x="3141904" y="385953"/>
                                </a:cubicBezTo>
                                <a:cubicBezTo>
                                  <a:pt x="3142412" y="385953"/>
                                  <a:pt x="3142920" y="385826"/>
                                  <a:pt x="3143428" y="385826"/>
                                </a:cubicBezTo>
                                <a:cubicBezTo>
                                  <a:pt x="3143936" y="385699"/>
                                  <a:pt x="3144444" y="385572"/>
                                  <a:pt x="3144825" y="385572"/>
                                </a:cubicBezTo>
                                <a:cubicBezTo>
                                  <a:pt x="3145333" y="385445"/>
                                  <a:pt x="3145841" y="385318"/>
                                  <a:pt x="3146349" y="385318"/>
                                </a:cubicBezTo>
                                <a:cubicBezTo>
                                  <a:pt x="3146857" y="385318"/>
                                  <a:pt x="3147365" y="385191"/>
                                  <a:pt x="3147746" y="385191"/>
                                </a:cubicBezTo>
                                <a:cubicBezTo>
                                  <a:pt x="3148254" y="385191"/>
                                  <a:pt x="3148762" y="385191"/>
                                  <a:pt x="3149270" y="385191"/>
                                </a:cubicBezTo>
                                <a:cubicBezTo>
                                  <a:pt x="3149778" y="385191"/>
                                  <a:pt x="3150286" y="385191"/>
                                  <a:pt x="3150667" y="385191"/>
                                </a:cubicBezTo>
                                <a:cubicBezTo>
                                  <a:pt x="3151175" y="385191"/>
                                  <a:pt x="3151683" y="385191"/>
                                  <a:pt x="3152191" y="385318"/>
                                </a:cubicBezTo>
                                <a:cubicBezTo>
                                  <a:pt x="3152699" y="385318"/>
                                  <a:pt x="3153080" y="385318"/>
                                  <a:pt x="3153588" y="385318"/>
                                </a:cubicBezTo>
                                <a:cubicBezTo>
                                  <a:pt x="3154096" y="385318"/>
                                  <a:pt x="3154604" y="385318"/>
                                  <a:pt x="3155112" y="385445"/>
                                </a:cubicBezTo>
                                <a:cubicBezTo>
                                  <a:pt x="3155620" y="385445"/>
                                  <a:pt x="3156001" y="385445"/>
                                  <a:pt x="3156509" y="385445"/>
                                </a:cubicBezTo>
                                <a:cubicBezTo>
                                  <a:pt x="3157017" y="385445"/>
                                  <a:pt x="3157525" y="385445"/>
                                  <a:pt x="3158033" y="385572"/>
                                </a:cubicBezTo>
                                <a:cubicBezTo>
                                  <a:pt x="3158541" y="385572"/>
                                  <a:pt x="3158922" y="385572"/>
                                  <a:pt x="3159430" y="385572"/>
                                </a:cubicBezTo>
                                <a:cubicBezTo>
                                  <a:pt x="3159938" y="385572"/>
                                  <a:pt x="3160446" y="385572"/>
                                  <a:pt x="3160954" y="385572"/>
                                </a:cubicBezTo>
                                <a:cubicBezTo>
                                  <a:pt x="3161462" y="385699"/>
                                  <a:pt x="3161843" y="385699"/>
                                  <a:pt x="3162351" y="385699"/>
                                </a:cubicBezTo>
                                <a:cubicBezTo>
                                  <a:pt x="3162859" y="385699"/>
                                  <a:pt x="3163367" y="385699"/>
                                  <a:pt x="3163875" y="385699"/>
                                </a:cubicBezTo>
                                <a:cubicBezTo>
                                  <a:pt x="3164383" y="385699"/>
                                  <a:pt x="3164764" y="385699"/>
                                  <a:pt x="3165272" y="385699"/>
                                </a:cubicBezTo>
                                <a:cubicBezTo>
                                  <a:pt x="3165780" y="385699"/>
                                  <a:pt x="3166288" y="385572"/>
                                  <a:pt x="3166796" y="385572"/>
                                </a:cubicBezTo>
                                <a:cubicBezTo>
                                  <a:pt x="3167304" y="385572"/>
                                  <a:pt x="3167685" y="385445"/>
                                  <a:pt x="3168193" y="385445"/>
                                </a:cubicBezTo>
                                <a:cubicBezTo>
                                  <a:pt x="3168701" y="385318"/>
                                  <a:pt x="3169209" y="385318"/>
                                  <a:pt x="3169717" y="385191"/>
                                </a:cubicBezTo>
                                <a:cubicBezTo>
                                  <a:pt x="3170098" y="385191"/>
                                  <a:pt x="3170606" y="385064"/>
                                  <a:pt x="3171114" y="385064"/>
                                </a:cubicBezTo>
                                <a:cubicBezTo>
                                  <a:pt x="3171622" y="384937"/>
                                  <a:pt x="3172130" y="384937"/>
                                  <a:pt x="3172638" y="384810"/>
                                </a:cubicBezTo>
                                <a:cubicBezTo>
                                  <a:pt x="3173019" y="384810"/>
                                  <a:pt x="3173527" y="384683"/>
                                  <a:pt x="3174035" y="384683"/>
                                </a:cubicBezTo>
                                <a:cubicBezTo>
                                  <a:pt x="3174543" y="384683"/>
                                  <a:pt x="3175051" y="384556"/>
                                  <a:pt x="3175559" y="384556"/>
                                </a:cubicBezTo>
                                <a:cubicBezTo>
                                  <a:pt x="3175940" y="384429"/>
                                  <a:pt x="3176448" y="384429"/>
                                  <a:pt x="3176956" y="384429"/>
                                </a:cubicBezTo>
                                <a:cubicBezTo>
                                  <a:pt x="3177464" y="384302"/>
                                  <a:pt x="3177972" y="384302"/>
                                  <a:pt x="3178480" y="384302"/>
                                </a:cubicBezTo>
                                <a:cubicBezTo>
                                  <a:pt x="3178861" y="384175"/>
                                  <a:pt x="3179369" y="384175"/>
                                  <a:pt x="3179877" y="384175"/>
                                </a:cubicBezTo>
                                <a:cubicBezTo>
                                  <a:pt x="3180385" y="384048"/>
                                  <a:pt x="3180893" y="384048"/>
                                  <a:pt x="3181401" y="384048"/>
                                </a:cubicBezTo>
                                <a:cubicBezTo>
                                  <a:pt x="3181782" y="384048"/>
                                  <a:pt x="3182290" y="384048"/>
                                  <a:pt x="3182798" y="384048"/>
                                </a:cubicBezTo>
                                <a:cubicBezTo>
                                  <a:pt x="3183306" y="384048"/>
                                  <a:pt x="3183814" y="384048"/>
                                  <a:pt x="3184322" y="384048"/>
                                </a:cubicBezTo>
                                <a:cubicBezTo>
                                  <a:pt x="3184703" y="384048"/>
                                  <a:pt x="3185211" y="384048"/>
                                  <a:pt x="3185719" y="384048"/>
                                </a:cubicBezTo>
                                <a:cubicBezTo>
                                  <a:pt x="3186227" y="384048"/>
                                  <a:pt x="3186735" y="384048"/>
                                  <a:pt x="3187116" y="384048"/>
                                </a:cubicBezTo>
                                <a:cubicBezTo>
                                  <a:pt x="3187624" y="384048"/>
                                  <a:pt x="3188132" y="384048"/>
                                  <a:pt x="3188640" y="384048"/>
                                </a:cubicBezTo>
                                <a:cubicBezTo>
                                  <a:pt x="3189148" y="384048"/>
                                  <a:pt x="3189656" y="384048"/>
                                  <a:pt x="3190037" y="384048"/>
                                </a:cubicBezTo>
                                <a:cubicBezTo>
                                  <a:pt x="3190545" y="384048"/>
                                  <a:pt x="3191053" y="383921"/>
                                  <a:pt x="3191561" y="383921"/>
                                </a:cubicBezTo>
                                <a:cubicBezTo>
                                  <a:pt x="3192069" y="383921"/>
                                  <a:pt x="3192577" y="383921"/>
                                  <a:pt x="3192958" y="383794"/>
                                </a:cubicBezTo>
                                <a:cubicBezTo>
                                  <a:pt x="3193466" y="383794"/>
                                  <a:pt x="3193974" y="383667"/>
                                  <a:pt x="3194482" y="383667"/>
                                </a:cubicBezTo>
                                <a:cubicBezTo>
                                  <a:pt x="3194990" y="383667"/>
                                  <a:pt x="3195498" y="383540"/>
                                  <a:pt x="3195879" y="383540"/>
                                </a:cubicBezTo>
                                <a:cubicBezTo>
                                  <a:pt x="3196387" y="383413"/>
                                  <a:pt x="3196895" y="383413"/>
                                  <a:pt x="3197403" y="383413"/>
                                </a:cubicBezTo>
                                <a:cubicBezTo>
                                  <a:pt x="3197911" y="383286"/>
                                  <a:pt x="3198419" y="383286"/>
                                  <a:pt x="3198800" y="383286"/>
                                </a:cubicBezTo>
                                <a:cubicBezTo>
                                  <a:pt x="3199308" y="383159"/>
                                  <a:pt x="3199816" y="383159"/>
                                  <a:pt x="3200324" y="383032"/>
                                </a:cubicBezTo>
                                <a:cubicBezTo>
                                  <a:pt x="3200832" y="383032"/>
                                  <a:pt x="3201340" y="382905"/>
                                  <a:pt x="3201721" y="382905"/>
                                </a:cubicBezTo>
                                <a:cubicBezTo>
                                  <a:pt x="3202229" y="382778"/>
                                  <a:pt x="3202737" y="382778"/>
                                  <a:pt x="3203245" y="382651"/>
                                </a:cubicBezTo>
                                <a:cubicBezTo>
                                  <a:pt x="3203753" y="382651"/>
                                  <a:pt x="3204134" y="382524"/>
                                  <a:pt x="3204642" y="382524"/>
                                </a:cubicBezTo>
                                <a:cubicBezTo>
                                  <a:pt x="3205150" y="382397"/>
                                  <a:pt x="3205658" y="382397"/>
                                  <a:pt x="3206166" y="382270"/>
                                </a:cubicBezTo>
                                <a:cubicBezTo>
                                  <a:pt x="3206674" y="382270"/>
                                  <a:pt x="3207055" y="382270"/>
                                  <a:pt x="3207563" y="382270"/>
                                </a:cubicBezTo>
                                <a:cubicBezTo>
                                  <a:pt x="3208071" y="382270"/>
                                  <a:pt x="3208579" y="382270"/>
                                  <a:pt x="3209087" y="382270"/>
                                </a:cubicBezTo>
                                <a:cubicBezTo>
                                  <a:pt x="3209595" y="382143"/>
                                  <a:pt x="3209976" y="382143"/>
                                  <a:pt x="3210484" y="382143"/>
                                </a:cubicBezTo>
                                <a:cubicBezTo>
                                  <a:pt x="3210992" y="382143"/>
                                  <a:pt x="3211500" y="382143"/>
                                  <a:pt x="3212008" y="382143"/>
                                </a:cubicBezTo>
                                <a:cubicBezTo>
                                  <a:pt x="3212516" y="382016"/>
                                  <a:pt x="3212897" y="382016"/>
                                  <a:pt x="3213405" y="382016"/>
                                </a:cubicBezTo>
                                <a:cubicBezTo>
                                  <a:pt x="3213913" y="381889"/>
                                  <a:pt x="3214421" y="381889"/>
                                  <a:pt x="3214929" y="381762"/>
                                </a:cubicBezTo>
                                <a:cubicBezTo>
                                  <a:pt x="3215437" y="381762"/>
                                  <a:pt x="3215818" y="381635"/>
                                  <a:pt x="3216326" y="381508"/>
                                </a:cubicBezTo>
                                <a:cubicBezTo>
                                  <a:pt x="3216834" y="381508"/>
                                  <a:pt x="3217342" y="381381"/>
                                  <a:pt x="3217850" y="381254"/>
                                </a:cubicBezTo>
                                <a:cubicBezTo>
                                  <a:pt x="3218358" y="381127"/>
                                  <a:pt x="3218739" y="381000"/>
                                  <a:pt x="3219247" y="380873"/>
                                </a:cubicBezTo>
                                <a:cubicBezTo>
                                  <a:pt x="3219755" y="380746"/>
                                  <a:pt x="3220263" y="380492"/>
                                  <a:pt x="3220771" y="380365"/>
                                </a:cubicBezTo>
                                <a:cubicBezTo>
                                  <a:pt x="3221152" y="380238"/>
                                  <a:pt x="3221660" y="380111"/>
                                  <a:pt x="3222168" y="379984"/>
                                </a:cubicBezTo>
                                <a:cubicBezTo>
                                  <a:pt x="3222676" y="379857"/>
                                  <a:pt x="3223184" y="379730"/>
                                  <a:pt x="3223692" y="379603"/>
                                </a:cubicBezTo>
                                <a:cubicBezTo>
                                  <a:pt x="3224073" y="379603"/>
                                  <a:pt x="3224581" y="379476"/>
                                  <a:pt x="3225089" y="379349"/>
                                </a:cubicBezTo>
                                <a:cubicBezTo>
                                  <a:pt x="3225597" y="379349"/>
                                  <a:pt x="3226105" y="379349"/>
                                  <a:pt x="3226613" y="379222"/>
                                </a:cubicBezTo>
                                <a:cubicBezTo>
                                  <a:pt x="3226994" y="379222"/>
                                  <a:pt x="3227502" y="379222"/>
                                  <a:pt x="3228010" y="379222"/>
                                </a:cubicBezTo>
                                <a:cubicBezTo>
                                  <a:pt x="3228518" y="379222"/>
                                  <a:pt x="3229026" y="379222"/>
                                  <a:pt x="3229534" y="379222"/>
                                </a:cubicBezTo>
                                <a:cubicBezTo>
                                  <a:pt x="3229915" y="379222"/>
                                  <a:pt x="3230423" y="379349"/>
                                  <a:pt x="3230931" y="379349"/>
                                </a:cubicBezTo>
                                <a:cubicBezTo>
                                  <a:pt x="3231439" y="379349"/>
                                  <a:pt x="3231947" y="379476"/>
                                  <a:pt x="3232455" y="379476"/>
                                </a:cubicBezTo>
                                <a:cubicBezTo>
                                  <a:pt x="3232836" y="379476"/>
                                  <a:pt x="3233344" y="379603"/>
                                  <a:pt x="3233852" y="379603"/>
                                </a:cubicBezTo>
                                <a:cubicBezTo>
                                  <a:pt x="3234360" y="379730"/>
                                  <a:pt x="3234868" y="379857"/>
                                  <a:pt x="3235376" y="379857"/>
                                </a:cubicBezTo>
                                <a:cubicBezTo>
                                  <a:pt x="3235757" y="379984"/>
                                  <a:pt x="3236265" y="380111"/>
                                  <a:pt x="3236773" y="380111"/>
                                </a:cubicBezTo>
                                <a:cubicBezTo>
                                  <a:pt x="3237281" y="380238"/>
                                  <a:pt x="3237789" y="380365"/>
                                  <a:pt x="3238170" y="380492"/>
                                </a:cubicBezTo>
                                <a:cubicBezTo>
                                  <a:pt x="3238678" y="380619"/>
                                  <a:pt x="3239186" y="380746"/>
                                  <a:pt x="3239694" y="381000"/>
                                </a:cubicBezTo>
                                <a:cubicBezTo>
                                  <a:pt x="3240202" y="381127"/>
                                  <a:pt x="3240710" y="381254"/>
                                  <a:pt x="3241091" y="381381"/>
                                </a:cubicBezTo>
                                <a:cubicBezTo>
                                  <a:pt x="3241599" y="381635"/>
                                  <a:pt x="3242107" y="381762"/>
                                  <a:pt x="3242615" y="381889"/>
                                </a:cubicBezTo>
                                <a:cubicBezTo>
                                  <a:pt x="3243123" y="382143"/>
                                  <a:pt x="3243631" y="382270"/>
                                  <a:pt x="3244012" y="382397"/>
                                </a:cubicBezTo>
                                <a:cubicBezTo>
                                  <a:pt x="3244520" y="382651"/>
                                  <a:pt x="3245028" y="382651"/>
                                  <a:pt x="3245536" y="382778"/>
                                </a:cubicBezTo>
                                <a:cubicBezTo>
                                  <a:pt x="3246044" y="382905"/>
                                  <a:pt x="3246552" y="383032"/>
                                  <a:pt x="3246933" y="383032"/>
                                </a:cubicBezTo>
                                <a:cubicBezTo>
                                  <a:pt x="3247441" y="383159"/>
                                  <a:pt x="3247949" y="383159"/>
                                  <a:pt x="3248457" y="383286"/>
                                </a:cubicBezTo>
                                <a:cubicBezTo>
                                  <a:pt x="3248965" y="383286"/>
                                  <a:pt x="3249473" y="383286"/>
                                  <a:pt x="3249854" y="383286"/>
                                </a:cubicBezTo>
                                <a:cubicBezTo>
                                  <a:pt x="3250362" y="383286"/>
                                  <a:pt x="3250870" y="383286"/>
                                  <a:pt x="3251378" y="383286"/>
                                </a:cubicBezTo>
                                <a:cubicBezTo>
                                  <a:pt x="3251886" y="383286"/>
                                  <a:pt x="3252394" y="383286"/>
                                  <a:pt x="3252775" y="383286"/>
                                </a:cubicBezTo>
                                <a:cubicBezTo>
                                  <a:pt x="3253283" y="383286"/>
                                  <a:pt x="3253791" y="383413"/>
                                  <a:pt x="3254299" y="383413"/>
                                </a:cubicBezTo>
                                <a:cubicBezTo>
                                  <a:pt x="3254807" y="383540"/>
                                  <a:pt x="3255188" y="383540"/>
                                  <a:pt x="3255696" y="383667"/>
                                </a:cubicBezTo>
                                <a:cubicBezTo>
                                  <a:pt x="3256204" y="383794"/>
                                  <a:pt x="3256712" y="383921"/>
                                  <a:pt x="3257220" y="383921"/>
                                </a:cubicBezTo>
                                <a:cubicBezTo>
                                  <a:pt x="3257728" y="384048"/>
                                  <a:pt x="3258109" y="384175"/>
                                  <a:pt x="3258617" y="384302"/>
                                </a:cubicBezTo>
                                <a:cubicBezTo>
                                  <a:pt x="3259125" y="384429"/>
                                  <a:pt x="3259633" y="384556"/>
                                  <a:pt x="3260141" y="384683"/>
                                </a:cubicBezTo>
                                <a:cubicBezTo>
                                  <a:pt x="3260649" y="384810"/>
                                  <a:pt x="3261030" y="384937"/>
                                  <a:pt x="3261538" y="385064"/>
                                </a:cubicBezTo>
                                <a:cubicBezTo>
                                  <a:pt x="3262046" y="385191"/>
                                  <a:pt x="3262554" y="385318"/>
                                  <a:pt x="3263062" y="385572"/>
                                </a:cubicBezTo>
                                <a:cubicBezTo>
                                  <a:pt x="3263570" y="385699"/>
                                  <a:pt x="3263951" y="385826"/>
                                  <a:pt x="3264459" y="385953"/>
                                </a:cubicBezTo>
                                <a:cubicBezTo>
                                  <a:pt x="3264967" y="386080"/>
                                  <a:pt x="3265475" y="386207"/>
                                  <a:pt x="3265983" y="386334"/>
                                </a:cubicBezTo>
                                <a:cubicBezTo>
                                  <a:pt x="3266491" y="386588"/>
                                  <a:pt x="3266872" y="386715"/>
                                  <a:pt x="3267380" y="386842"/>
                                </a:cubicBezTo>
                                <a:cubicBezTo>
                                  <a:pt x="3267888" y="386969"/>
                                  <a:pt x="3268396" y="387223"/>
                                  <a:pt x="3268904" y="387350"/>
                                </a:cubicBezTo>
                                <a:cubicBezTo>
                                  <a:pt x="3269412" y="387477"/>
                                  <a:pt x="3269793" y="387604"/>
                                  <a:pt x="3270301" y="387731"/>
                                </a:cubicBezTo>
                                <a:cubicBezTo>
                                  <a:pt x="3270809" y="387858"/>
                                  <a:pt x="3271317" y="388112"/>
                                  <a:pt x="3271825" y="388239"/>
                                </a:cubicBezTo>
                                <a:cubicBezTo>
                                  <a:pt x="3272206" y="388366"/>
                                  <a:pt x="3272714" y="388493"/>
                                  <a:pt x="3273222" y="388747"/>
                                </a:cubicBezTo>
                                <a:cubicBezTo>
                                  <a:pt x="3273730" y="388874"/>
                                  <a:pt x="3274238" y="389128"/>
                                  <a:pt x="3274746" y="389382"/>
                                </a:cubicBezTo>
                                <a:cubicBezTo>
                                  <a:pt x="3275127" y="389509"/>
                                  <a:pt x="3275635" y="389763"/>
                                  <a:pt x="3276143" y="389890"/>
                                </a:cubicBezTo>
                                <a:cubicBezTo>
                                  <a:pt x="3276651" y="390144"/>
                                  <a:pt x="3277159" y="390271"/>
                                  <a:pt x="3277667" y="390525"/>
                                </a:cubicBezTo>
                                <a:cubicBezTo>
                                  <a:pt x="3278048" y="390779"/>
                                  <a:pt x="3278556" y="391033"/>
                                  <a:pt x="3279064" y="391160"/>
                                </a:cubicBezTo>
                                <a:cubicBezTo>
                                  <a:pt x="3279572" y="391414"/>
                                  <a:pt x="3280080" y="391541"/>
                                  <a:pt x="3280588" y="391668"/>
                                </a:cubicBezTo>
                                <a:cubicBezTo>
                                  <a:pt x="3280969" y="391922"/>
                                  <a:pt x="3281477" y="392049"/>
                                  <a:pt x="3281985" y="392176"/>
                                </a:cubicBezTo>
                                <a:cubicBezTo>
                                  <a:pt x="3282493" y="392303"/>
                                  <a:pt x="3283001" y="392430"/>
                                  <a:pt x="3283509" y="392557"/>
                                </a:cubicBezTo>
                                <a:cubicBezTo>
                                  <a:pt x="3283890" y="392684"/>
                                  <a:pt x="3284398" y="392684"/>
                                  <a:pt x="3284906" y="392811"/>
                                </a:cubicBezTo>
                                <a:cubicBezTo>
                                  <a:pt x="3285414" y="392811"/>
                                  <a:pt x="3285922" y="392938"/>
                                  <a:pt x="3286430" y="392938"/>
                                </a:cubicBezTo>
                                <a:cubicBezTo>
                                  <a:pt x="3286811" y="392938"/>
                                  <a:pt x="3287319" y="392938"/>
                                  <a:pt x="3287827" y="393065"/>
                                </a:cubicBezTo>
                                <a:cubicBezTo>
                                  <a:pt x="3288335" y="393065"/>
                                  <a:pt x="3288843" y="393065"/>
                                  <a:pt x="3289224" y="393065"/>
                                </a:cubicBezTo>
                                <a:cubicBezTo>
                                  <a:pt x="3289732" y="393065"/>
                                  <a:pt x="3290240" y="392938"/>
                                  <a:pt x="3290748" y="392938"/>
                                </a:cubicBezTo>
                                <a:cubicBezTo>
                                  <a:pt x="3291256" y="392938"/>
                                  <a:pt x="3291764" y="392938"/>
                                  <a:pt x="3292145" y="392938"/>
                                </a:cubicBezTo>
                                <a:cubicBezTo>
                                  <a:pt x="3292653" y="392811"/>
                                  <a:pt x="3293161" y="392811"/>
                                  <a:pt x="3293669" y="392684"/>
                                </a:cubicBezTo>
                                <a:cubicBezTo>
                                  <a:pt x="3294177" y="392684"/>
                                  <a:pt x="3294685" y="392557"/>
                                  <a:pt x="3295066" y="392557"/>
                                </a:cubicBezTo>
                                <a:cubicBezTo>
                                  <a:pt x="3295574" y="392430"/>
                                  <a:pt x="3296082" y="392303"/>
                                  <a:pt x="3296590" y="392303"/>
                                </a:cubicBezTo>
                                <a:cubicBezTo>
                                  <a:pt x="3297098" y="392176"/>
                                  <a:pt x="3297606" y="392049"/>
                                  <a:pt x="3297987" y="392049"/>
                                </a:cubicBezTo>
                                <a:cubicBezTo>
                                  <a:pt x="3298495" y="391922"/>
                                  <a:pt x="3299003" y="391922"/>
                                  <a:pt x="3299511" y="391795"/>
                                </a:cubicBezTo>
                                <a:cubicBezTo>
                                  <a:pt x="3300019" y="391668"/>
                                  <a:pt x="3300527" y="391668"/>
                                  <a:pt x="3300908" y="391541"/>
                                </a:cubicBezTo>
                                <a:cubicBezTo>
                                  <a:pt x="3301416" y="391287"/>
                                  <a:pt x="3301924" y="391160"/>
                                  <a:pt x="3302432" y="390906"/>
                                </a:cubicBezTo>
                                <a:cubicBezTo>
                                  <a:pt x="3302940" y="390652"/>
                                  <a:pt x="3303321" y="390398"/>
                                  <a:pt x="3303829" y="390144"/>
                                </a:cubicBezTo>
                                <a:cubicBezTo>
                                  <a:pt x="3304337" y="389890"/>
                                  <a:pt x="3304845" y="389509"/>
                                  <a:pt x="3305353" y="389128"/>
                                </a:cubicBezTo>
                                <a:cubicBezTo>
                                  <a:pt x="3305861" y="388747"/>
                                  <a:pt x="3306242" y="388239"/>
                                  <a:pt x="3306750" y="387858"/>
                                </a:cubicBezTo>
                                <a:cubicBezTo>
                                  <a:pt x="3307258" y="387477"/>
                                  <a:pt x="3307766" y="386969"/>
                                  <a:pt x="3308274" y="386588"/>
                                </a:cubicBezTo>
                                <a:cubicBezTo>
                                  <a:pt x="3308782" y="386207"/>
                                  <a:pt x="3309163" y="385826"/>
                                  <a:pt x="3309671" y="385445"/>
                                </a:cubicBezTo>
                                <a:cubicBezTo>
                                  <a:pt x="3310179" y="385064"/>
                                  <a:pt x="3310687" y="384683"/>
                                  <a:pt x="3311195" y="384302"/>
                                </a:cubicBezTo>
                                <a:cubicBezTo>
                                  <a:pt x="3311703" y="383921"/>
                                  <a:pt x="3312084" y="383667"/>
                                  <a:pt x="3312592" y="383413"/>
                                </a:cubicBezTo>
                                <a:cubicBezTo>
                                  <a:pt x="3313100" y="383159"/>
                                  <a:pt x="3313608" y="382905"/>
                                  <a:pt x="3314116" y="382651"/>
                                </a:cubicBezTo>
                                <a:cubicBezTo>
                                  <a:pt x="3314624" y="382397"/>
                                  <a:pt x="3315005" y="382143"/>
                                  <a:pt x="3315513" y="381889"/>
                                </a:cubicBezTo>
                                <a:cubicBezTo>
                                  <a:pt x="3316021" y="381635"/>
                                  <a:pt x="3316529" y="381508"/>
                                  <a:pt x="3317037" y="381254"/>
                                </a:cubicBezTo>
                                <a:cubicBezTo>
                                  <a:pt x="3317545" y="381000"/>
                                  <a:pt x="3317926" y="380746"/>
                                  <a:pt x="3318434" y="380619"/>
                                </a:cubicBezTo>
                                <a:cubicBezTo>
                                  <a:pt x="3318942" y="380365"/>
                                  <a:pt x="3319450" y="380238"/>
                                  <a:pt x="3319958" y="380111"/>
                                </a:cubicBezTo>
                                <a:cubicBezTo>
                                  <a:pt x="3320466" y="379984"/>
                                  <a:pt x="3320847" y="379730"/>
                                  <a:pt x="3321355" y="379603"/>
                                </a:cubicBezTo>
                                <a:cubicBezTo>
                                  <a:pt x="3321863" y="379476"/>
                                  <a:pt x="3322371" y="379476"/>
                                  <a:pt x="3322879" y="379349"/>
                                </a:cubicBezTo>
                                <a:cubicBezTo>
                                  <a:pt x="3323260" y="379222"/>
                                  <a:pt x="3323768" y="379222"/>
                                  <a:pt x="3324276" y="379095"/>
                                </a:cubicBezTo>
                                <a:cubicBezTo>
                                  <a:pt x="3324784" y="378968"/>
                                  <a:pt x="3325292" y="378841"/>
                                  <a:pt x="3325800" y="378714"/>
                                </a:cubicBezTo>
                                <a:cubicBezTo>
                                  <a:pt x="3326181" y="378587"/>
                                  <a:pt x="3326689" y="378333"/>
                                  <a:pt x="3327197" y="378079"/>
                                </a:cubicBezTo>
                                <a:cubicBezTo>
                                  <a:pt x="3327705" y="377825"/>
                                  <a:pt x="3328213" y="377571"/>
                                  <a:pt x="3328721" y="377190"/>
                                </a:cubicBezTo>
                                <a:cubicBezTo>
                                  <a:pt x="3329102" y="376809"/>
                                  <a:pt x="3329610" y="376301"/>
                                  <a:pt x="3330118" y="375793"/>
                                </a:cubicBezTo>
                                <a:cubicBezTo>
                                  <a:pt x="3330626" y="375412"/>
                                  <a:pt x="3331134" y="374904"/>
                                  <a:pt x="3331642" y="374269"/>
                                </a:cubicBezTo>
                                <a:cubicBezTo>
                                  <a:pt x="3332023" y="373761"/>
                                  <a:pt x="3332531" y="373126"/>
                                  <a:pt x="3333039" y="372618"/>
                                </a:cubicBezTo>
                                <a:cubicBezTo>
                                  <a:pt x="3333547" y="372110"/>
                                  <a:pt x="3334055" y="371602"/>
                                  <a:pt x="3334563" y="371094"/>
                                </a:cubicBezTo>
                                <a:cubicBezTo>
                                  <a:pt x="3334944" y="370586"/>
                                  <a:pt x="3335452" y="370078"/>
                                  <a:pt x="3335960" y="369570"/>
                                </a:cubicBezTo>
                                <a:cubicBezTo>
                                  <a:pt x="3336468" y="369062"/>
                                  <a:pt x="3336976" y="368681"/>
                                  <a:pt x="3337357" y="368173"/>
                                </a:cubicBezTo>
                                <a:cubicBezTo>
                                  <a:pt x="3337865" y="367792"/>
                                  <a:pt x="3338373" y="367411"/>
                                  <a:pt x="3338881" y="366903"/>
                                </a:cubicBezTo>
                                <a:cubicBezTo>
                                  <a:pt x="3339389" y="366395"/>
                                  <a:pt x="3339897" y="366014"/>
                                  <a:pt x="3340278" y="365506"/>
                                </a:cubicBezTo>
                                <a:cubicBezTo>
                                  <a:pt x="3340786" y="364998"/>
                                  <a:pt x="3341294" y="364617"/>
                                  <a:pt x="3341802" y="364109"/>
                                </a:cubicBezTo>
                                <a:cubicBezTo>
                                  <a:pt x="3342310" y="363601"/>
                                  <a:pt x="3342818" y="363093"/>
                                  <a:pt x="3343199" y="362585"/>
                                </a:cubicBezTo>
                                <a:cubicBezTo>
                                  <a:pt x="3343707" y="362077"/>
                                  <a:pt x="3344215" y="361569"/>
                                  <a:pt x="3344723" y="361061"/>
                                </a:cubicBezTo>
                                <a:cubicBezTo>
                                  <a:pt x="3345231" y="360553"/>
                                  <a:pt x="3345739" y="360045"/>
                                  <a:pt x="3346120" y="359537"/>
                                </a:cubicBezTo>
                                <a:cubicBezTo>
                                  <a:pt x="3346628" y="358902"/>
                                  <a:pt x="3347136" y="358394"/>
                                  <a:pt x="3347644" y="357886"/>
                                </a:cubicBezTo>
                                <a:cubicBezTo>
                                  <a:pt x="3348152" y="357251"/>
                                  <a:pt x="3348660" y="356616"/>
                                  <a:pt x="3349041" y="355981"/>
                                </a:cubicBezTo>
                                <a:cubicBezTo>
                                  <a:pt x="3349549" y="355346"/>
                                  <a:pt x="3350057" y="354584"/>
                                  <a:pt x="3350565" y="353822"/>
                                </a:cubicBezTo>
                                <a:cubicBezTo>
                                  <a:pt x="3351073" y="353060"/>
                                  <a:pt x="3351581" y="352171"/>
                                  <a:pt x="3351962" y="351282"/>
                                </a:cubicBezTo>
                                <a:cubicBezTo>
                                  <a:pt x="3352470" y="350266"/>
                                  <a:pt x="3352978" y="349250"/>
                                  <a:pt x="3353486" y="348234"/>
                                </a:cubicBezTo>
                                <a:cubicBezTo>
                                  <a:pt x="3353994" y="347218"/>
                                  <a:pt x="3354375" y="346075"/>
                                  <a:pt x="3354883" y="344932"/>
                                </a:cubicBezTo>
                                <a:cubicBezTo>
                                  <a:pt x="3355391" y="343789"/>
                                  <a:pt x="3355899" y="342646"/>
                                  <a:pt x="3356407" y="341376"/>
                                </a:cubicBezTo>
                                <a:cubicBezTo>
                                  <a:pt x="3356915" y="340106"/>
                                  <a:pt x="3357296" y="338836"/>
                                  <a:pt x="3357804" y="337439"/>
                                </a:cubicBezTo>
                                <a:cubicBezTo>
                                  <a:pt x="3358312" y="336042"/>
                                  <a:pt x="3358820" y="334645"/>
                                  <a:pt x="3359328" y="333248"/>
                                </a:cubicBezTo>
                                <a:cubicBezTo>
                                  <a:pt x="3359836" y="331724"/>
                                  <a:pt x="3360217" y="330200"/>
                                  <a:pt x="3360725" y="328549"/>
                                </a:cubicBezTo>
                                <a:cubicBezTo>
                                  <a:pt x="3361233" y="326898"/>
                                  <a:pt x="3361741" y="325247"/>
                                  <a:pt x="3362249" y="323596"/>
                                </a:cubicBezTo>
                                <a:cubicBezTo>
                                  <a:pt x="3362757" y="321818"/>
                                  <a:pt x="3363138" y="320040"/>
                                  <a:pt x="3363646" y="318135"/>
                                </a:cubicBezTo>
                                <a:cubicBezTo>
                                  <a:pt x="3364154" y="316230"/>
                                  <a:pt x="3364662" y="314325"/>
                                  <a:pt x="3365170" y="312293"/>
                                </a:cubicBezTo>
                                <a:cubicBezTo>
                                  <a:pt x="3365678" y="310388"/>
                                  <a:pt x="3366059" y="308356"/>
                                  <a:pt x="3366567" y="306197"/>
                                </a:cubicBezTo>
                                <a:cubicBezTo>
                                  <a:pt x="3367075" y="304165"/>
                                  <a:pt x="3367583" y="302006"/>
                                  <a:pt x="3368091" y="299847"/>
                                </a:cubicBezTo>
                                <a:cubicBezTo>
                                  <a:pt x="3368599" y="297561"/>
                                  <a:pt x="3368980" y="295402"/>
                                  <a:pt x="3369488" y="292862"/>
                                </a:cubicBezTo>
                                <a:cubicBezTo>
                                  <a:pt x="3369996" y="290449"/>
                                  <a:pt x="3370504" y="287909"/>
                                  <a:pt x="3371012" y="285115"/>
                                </a:cubicBezTo>
                                <a:cubicBezTo>
                                  <a:pt x="3371393" y="282321"/>
                                  <a:pt x="3371901" y="279400"/>
                                  <a:pt x="3372409" y="276098"/>
                                </a:cubicBezTo>
                                <a:cubicBezTo>
                                  <a:pt x="3372917" y="272796"/>
                                  <a:pt x="3373425" y="269240"/>
                                  <a:pt x="3373933" y="265303"/>
                                </a:cubicBezTo>
                                <a:cubicBezTo>
                                  <a:pt x="3374314" y="261239"/>
                                  <a:pt x="3374822" y="256921"/>
                                  <a:pt x="3375330" y="252222"/>
                                </a:cubicBezTo>
                                <a:cubicBezTo>
                                  <a:pt x="3375838" y="247650"/>
                                  <a:pt x="3376346" y="242443"/>
                                  <a:pt x="3376854" y="237236"/>
                                </a:cubicBezTo>
                                <a:cubicBezTo>
                                  <a:pt x="3377235" y="231902"/>
                                  <a:pt x="3377743" y="226187"/>
                                  <a:pt x="3378251" y="220599"/>
                                </a:cubicBezTo>
                                <a:cubicBezTo>
                                  <a:pt x="3378759" y="215011"/>
                                  <a:pt x="3379267" y="209169"/>
                                  <a:pt x="3379775" y="203581"/>
                                </a:cubicBezTo>
                                <a:cubicBezTo>
                                  <a:pt x="3380156" y="197866"/>
                                  <a:pt x="3380664" y="192278"/>
                                  <a:pt x="3381172" y="186817"/>
                                </a:cubicBezTo>
                                <a:cubicBezTo>
                                  <a:pt x="3381680" y="181483"/>
                                  <a:pt x="3382188" y="176276"/>
                                  <a:pt x="3382696" y="171196"/>
                                </a:cubicBezTo>
                                <a:cubicBezTo>
                                  <a:pt x="3383077" y="166116"/>
                                  <a:pt x="3383585" y="161290"/>
                                  <a:pt x="3384093" y="156591"/>
                                </a:cubicBezTo>
                                <a:cubicBezTo>
                                  <a:pt x="3384601" y="151892"/>
                                  <a:pt x="3385109" y="147320"/>
                                  <a:pt x="3385617" y="142875"/>
                                </a:cubicBezTo>
                                <a:cubicBezTo>
                                  <a:pt x="3385998" y="138303"/>
                                  <a:pt x="3386506" y="133985"/>
                                  <a:pt x="3387014" y="129540"/>
                                </a:cubicBezTo>
                                <a:cubicBezTo>
                                  <a:pt x="3387522" y="125095"/>
                                  <a:pt x="3388030" y="120777"/>
                                  <a:pt x="3388411" y="116332"/>
                                </a:cubicBezTo>
                                <a:cubicBezTo>
                                  <a:pt x="3388919" y="112014"/>
                                  <a:pt x="3389427" y="107696"/>
                                  <a:pt x="3389935" y="103378"/>
                                </a:cubicBezTo>
                                <a:cubicBezTo>
                                  <a:pt x="3390443" y="99060"/>
                                  <a:pt x="3390951" y="94869"/>
                                  <a:pt x="3391332" y="90678"/>
                                </a:cubicBezTo>
                                <a:cubicBezTo>
                                  <a:pt x="3391840" y="86487"/>
                                  <a:pt x="3392348" y="82423"/>
                                  <a:pt x="3392856" y="78486"/>
                                </a:cubicBezTo>
                                <a:cubicBezTo>
                                  <a:pt x="3393364" y="74549"/>
                                  <a:pt x="3393872" y="70739"/>
                                  <a:pt x="3394253" y="67056"/>
                                </a:cubicBezTo>
                                <a:cubicBezTo>
                                  <a:pt x="3394761" y="63373"/>
                                  <a:pt x="3395269" y="59944"/>
                                  <a:pt x="3395777" y="56515"/>
                                </a:cubicBezTo>
                                <a:cubicBezTo>
                                  <a:pt x="3396285" y="53213"/>
                                  <a:pt x="3396793" y="49911"/>
                                  <a:pt x="3397174" y="46736"/>
                                </a:cubicBezTo>
                                <a:cubicBezTo>
                                  <a:pt x="3397682" y="43688"/>
                                  <a:pt x="3398190" y="40640"/>
                                  <a:pt x="3398698" y="37846"/>
                                </a:cubicBezTo>
                                <a:cubicBezTo>
                                  <a:pt x="3399206" y="34925"/>
                                  <a:pt x="3399714" y="32258"/>
                                  <a:pt x="3400095" y="29591"/>
                                </a:cubicBezTo>
                                <a:cubicBezTo>
                                  <a:pt x="3400603" y="27051"/>
                                  <a:pt x="3401111" y="24765"/>
                                  <a:pt x="3401619" y="22479"/>
                                </a:cubicBezTo>
                                <a:cubicBezTo>
                                  <a:pt x="3402127" y="20320"/>
                                  <a:pt x="3402635" y="18161"/>
                                  <a:pt x="3403016" y="16383"/>
                                </a:cubicBezTo>
                                <a:cubicBezTo>
                                  <a:pt x="3403524" y="14478"/>
                                  <a:pt x="3404032" y="12827"/>
                                  <a:pt x="3404540" y="11430"/>
                                </a:cubicBezTo>
                                <a:cubicBezTo>
                                  <a:pt x="3405048" y="9906"/>
                                  <a:pt x="3405429" y="8509"/>
                                  <a:pt x="3405937" y="7366"/>
                                </a:cubicBezTo>
                                <a:cubicBezTo>
                                  <a:pt x="3406445" y="6223"/>
                                  <a:pt x="3406953" y="5334"/>
                                  <a:pt x="3407461" y="4445"/>
                                </a:cubicBezTo>
                                <a:cubicBezTo>
                                  <a:pt x="3407969" y="3556"/>
                                  <a:pt x="3408350" y="2794"/>
                                  <a:pt x="3408858" y="2159"/>
                                </a:cubicBezTo>
                                <a:cubicBezTo>
                                  <a:pt x="3409366" y="1524"/>
                                  <a:pt x="3409874" y="1016"/>
                                  <a:pt x="3410382" y="762"/>
                                </a:cubicBezTo>
                                <a:cubicBezTo>
                                  <a:pt x="3410890" y="381"/>
                                  <a:pt x="3411271" y="0"/>
                                  <a:pt x="3411779" y="0"/>
                                </a:cubicBezTo>
                                <a:cubicBezTo>
                                  <a:pt x="3412287" y="0"/>
                                  <a:pt x="3412795" y="127"/>
                                  <a:pt x="3413303" y="508"/>
                                </a:cubicBezTo>
                                <a:cubicBezTo>
                                  <a:pt x="3413811" y="889"/>
                                  <a:pt x="3414192" y="1397"/>
                                  <a:pt x="3414700" y="2286"/>
                                </a:cubicBezTo>
                                <a:cubicBezTo>
                                  <a:pt x="3415208" y="3175"/>
                                  <a:pt x="3415716" y="4318"/>
                                  <a:pt x="3416224" y="5842"/>
                                </a:cubicBezTo>
                                <a:cubicBezTo>
                                  <a:pt x="3416732" y="7366"/>
                                  <a:pt x="3417113" y="9271"/>
                                  <a:pt x="3417621" y="11557"/>
                                </a:cubicBezTo>
                                <a:cubicBezTo>
                                  <a:pt x="3418129" y="13716"/>
                                  <a:pt x="3418637" y="16383"/>
                                  <a:pt x="3419145" y="19558"/>
                                </a:cubicBezTo>
                                <a:cubicBezTo>
                                  <a:pt x="3419653" y="22606"/>
                                  <a:pt x="3420034" y="26035"/>
                                  <a:pt x="3420542" y="29972"/>
                                </a:cubicBezTo>
                                <a:cubicBezTo>
                                  <a:pt x="3421050" y="33909"/>
                                  <a:pt x="3421558" y="38354"/>
                                  <a:pt x="3422066" y="43053"/>
                                </a:cubicBezTo>
                                <a:cubicBezTo>
                                  <a:pt x="3422447" y="47752"/>
                                  <a:pt x="3422955" y="52959"/>
                                  <a:pt x="3423463" y="58293"/>
                                </a:cubicBezTo>
                                <a:cubicBezTo>
                                  <a:pt x="3423971" y="63754"/>
                                  <a:pt x="3424479" y="69469"/>
                                  <a:pt x="3424987" y="75184"/>
                                </a:cubicBezTo>
                                <a:cubicBezTo>
                                  <a:pt x="3425368" y="81026"/>
                                  <a:pt x="3425876" y="86995"/>
                                  <a:pt x="3426384" y="92837"/>
                                </a:cubicBezTo>
                                <a:cubicBezTo>
                                  <a:pt x="3426892" y="98806"/>
                                  <a:pt x="3427400" y="104775"/>
                                  <a:pt x="3427908" y="110617"/>
                                </a:cubicBezTo>
                                <a:cubicBezTo>
                                  <a:pt x="3428289" y="116459"/>
                                  <a:pt x="3428797" y="122301"/>
                                  <a:pt x="3429305" y="128016"/>
                                </a:cubicBezTo>
                                <a:cubicBezTo>
                                  <a:pt x="3429813" y="133731"/>
                                  <a:pt x="3430321" y="139319"/>
                                  <a:pt x="3430829" y="144907"/>
                                </a:cubicBezTo>
                                <a:cubicBezTo>
                                  <a:pt x="3431210" y="150368"/>
                                  <a:pt x="3431718" y="155829"/>
                                  <a:pt x="3432226" y="161163"/>
                                </a:cubicBezTo>
                                <a:cubicBezTo>
                                  <a:pt x="3432734" y="166497"/>
                                  <a:pt x="3433242" y="171704"/>
                                  <a:pt x="3433750" y="176657"/>
                                </a:cubicBezTo>
                                <a:cubicBezTo>
                                  <a:pt x="3434131" y="181737"/>
                                  <a:pt x="3434639" y="186563"/>
                                  <a:pt x="3435147" y="191262"/>
                                </a:cubicBezTo>
                                <a:cubicBezTo>
                                  <a:pt x="3435655" y="195961"/>
                                  <a:pt x="3436163" y="200533"/>
                                  <a:pt x="3436671" y="204724"/>
                                </a:cubicBezTo>
                                <a:cubicBezTo>
                                  <a:pt x="3437052" y="209042"/>
                                  <a:pt x="3437560" y="213106"/>
                                  <a:pt x="3438068" y="216916"/>
                                </a:cubicBezTo>
                                <a:cubicBezTo>
                                  <a:pt x="3438576" y="220726"/>
                                  <a:pt x="3439084" y="224282"/>
                                  <a:pt x="3439465" y="227584"/>
                                </a:cubicBezTo>
                                <a:cubicBezTo>
                                  <a:pt x="3439973" y="231013"/>
                                  <a:pt x="3440481" y="234188"/>
                                  <a:pt x="3440989" y="237236"/>
                                </a:cubicBezTo>
                                <a:cubicBezTo>
                                  <a:pt x="3441497" y="240284"/>
                                  <a:pt x="3442005" y="243078"/>
                                  <a:pt x="3442386" y="245872"/>
                                </a:cubicBezTo>
                                <a:cubicBezTo>
                                  <a:pt x="3442894" y="248666"/>
                                  <a:pt x="3443402" y="251206"/>
                                  <a:pt x="3443910" y="253746"/>
                                </a:cubicBezTo>
                                <a:cubicBezTo>
                                  <a:pt x="3444418" y="256413"/>
                                  <a:pt x="3444926" y="258826"/>
                                  <a:pt x="3445307" y="261239"/>
                                </a:cubicBezTo>
                                <a:cubicBezTo>
                                  <a:pt x="3445815" y="263525"/>
                                  <a:pt x="3446323" y="265938"/>
                                  <a:pt x="3446831" y="268097"/>
                                </a:cubicBezTo>
                                <a:cubicBezTo>
                                  <a:pt x="3447339" y="270256"/>
                                  <a:pt x="3447847" y="272415"/>
                                  <a:pt x="3448228" y="274447"/>
                                </a:cubicBezTo>
                                <a:cubicBezTo>
                                  <a:pt x="3448736" y="276479"/>
                                  <a:pt x="3449244" y="278511"/>
                                  <a:pt x="3449752" y="280289"/>
                                </a:cubicBezTo>
                                <a:cubicBezTo>
                                  <a:pt x="3450260" y="282194"/>
                                  <a:pt x="3450768" y="283845"/>
                                  <a:pt x="3451149" y="285496"/>
                                </a:cubicBezTo>
                                <a:cubicBezTo>
                                  <a:pt x="3451657" y="287147"/>
                                  <a:pt x="3452165" y="288671"/>
                                  <a:pt x="3452673" y="290195"/>
                                </a:cubicBezTo>
                                <a:cubicBezTo>
                                  <a:pt x="3453181" y="291719"/>
                                  <a:pt x="3453689" y="293116"/>
                                  <a:pt x="3454070" y="294513"/>
                                </a:cubicBezTo>
                                <a:cubicBezTo>
                                  <a:pt x="3454578" y="295910"/>
                                  <a:pt x="3455086" y="297180"/>
                                  <a:pt x="3455594" y="298577"/>
                                </a:cubicBezTo>
                                <a:cubicBezTo>
                                  <a:pt x="3456102" y="299847"/>
                                  <a:pt x="3456483" y="301117"/>
                                  <a:pt x="3456991" y="302387"/>
                                </a:cubicBezTo>
                                <a:cubicBezTo>
                                  <a:pt x="3457499" y="303530"/>
                                  <a:pt x="3458007" y="304800"/>
                                  <a:pt x="3458515" y="305943"/>
                                </a:cubicBezTo>
                                <a:cubicBezTo>
                                  <a:pt x="3459023" y="307086"/>
                                  <a:pt x="3459404" y="308229"/>
                                  <a:pt x="3459912" y="309372"/>
                                </a:cubicBezTo>
                                <a:cubicBezTo>
                                  <a:pt x="3460420" y="310515"/>
                                  <a:pt x="3460928" y="311531"/>
                                  <a:pt x="3461436" y="312547"/>
                                </a:cubicBezTo>
                                <a:cubicBezTo>
                                  <a:pt x="3461944" y="313690"/>
                                  <a:pt x="3462325" y="314706"/>
                                  <a:pt x="3462833" y="315722"/>
                                </a:cubicBezTo>
                                <a:cubicBezTo>
                                  <a:pt x="3463341" y="316738"/>
                                  <a:pt x="3463849" y="317627"/>
                                  <a:pt x="3464357" y="318643"/>
                                </a:cubicBezTo>
                                <a:cubicBezTo>
                                  <a:pt x="3464865" y="319659"/>
                                  <a:pt x="3465246" y="320675"/>
                                  <a:pt x="3465754" y="321564"/>
                                </a:cubicBezTo>
                                <a:cubicBezTo>
                                  <a:pt x="3466262" y="322580"/>
                                  <a:pt x="3466770" y="323596"/>
                                  <a:pt x="3467278" y="324612"/>
                                </a:cubicBezTo>
                                <a:cubicBezTo>
                                  <a:pt x="3467786" y="325501"/>
                                  <a:pt x="3468167" y="326517"/>
                                  <a:pt x="3468675" y="327533"/>
                                </a:cubicBezTo>
                                <a:cubicBezTo>
                                  <a:pt x="3469183" y="328422"/>
                                  <a:pt x="3469691" y="329438"/>
                                  <a:pt x="3470199" y="330327"/>
                                </a:cubicBezTo>
                                <a:cubicBezTo>
                                  <a:pt x="3470707" y="331216"/>
                                  <a:pt x="3471088" y="332105"/>
                                  <a:pt x="3471596" y="332994"/>
                                </a:cubicBezTo>
                                <a:cubicBezTo>
                                  <a:pt x="3472104" y="333756"/>
                                  <a:pt x="3472612" y="334645"/>
                                  <a:pt x="3473120" y="335407"/>
                                </a:cubicBezTo>
                                <a:cubicBezTo>
                                  <a:pt x="3473501" y="336169"/>
                                  <a:pt x="3474009" y="336804"/>
                                  <a:pt x="3474517" y="337439"/>
                                </a:cubicBezTo>
                                <a:cubicBezTo>
                                  <a:pt x="3475025" y="338201"/>
                                  <a:pt x="3475533" y="338709"/>
                                  <a:pt x="3476041" y="339344"/>
                                </a:cubicBezTo>
                                <a:cubicBezTo>
                                  <a:pt x="3476422" y="339979"/>
                                  <a:pt x="3476930" y="340487"/>
                                  <a:pt x="3477438" y="340995"/>
                                </a:cubicBezTo>
                                <a:cubicBezTo>
                                  <a:pt x="3477946" y="341503"/>
                                  <a:pt x="3478454" y="342011"/>
                                  <a:pt x="3478962" y="342646"/>
                                </a:cubicBezTo>
                                <a:cubicBezTo>
                                  <a:pt x="3479343" y="343154"/>
                                  <a:pt x="3479851" y="343662"/>
                                  <a:pt x="3480359" y="344170"/>
                                </a:cubicBezTo>
                                <a:cubicBezTo>
                                  <a:pt x="3480867" y="344678"/>
                                  <a:pt x="3481375" y="345186"/>
                                  <a:pt x="3481883" y="345694"/>
                                </a:cubicBezTo>
                                <a:cubicBezTo>
                                  <a:pt x="3482264" y="346202"/>
                                  <a:pt x="3482772" y="346710"/>
                                  <a:pt x="3483280" y="347091"/>
                                </a:cubicBezTo>
                                <a:cubicBezTo>
                                  <a:pt x="3483788" y="347599"/>
                                  <a:pt x="3484296" y="348107"/>
                                  <a:pt x="3484804" y="348615"/>
                                </a:cubicBezTo>
                                <a:cubicBezTo>
                                  <a:pt x="3485185" y="349123"/>
                                  <a:pt x="3485693" y="349504"/>
                                  <a:pt x="3486201" y="349885"/>
                                </a:cubicBezTo>
                                <a:cubicBezTo>
                                  <a:pt x="3486709" y="350393"/>
                                  <a:pt x="3487217" y="350774"/>
                                  <a:pt x="3487725" y="351282"/>
                                </a:cubicBezTo>
                                <a:cubicBezTo>
                                  <a:pt x="3488106" y="351663"/>
                                  <a:pt x="3488614" y="352171"/>
                                  <a:pt x="3489122" y="352552"/>
                                </a:cubicBezTo>
                                <a:cubicBezTo>
                                  <a:pt x="3489630" y="353060"/>
                                  <a:pt x="3490138" y="353441"/>
                                  <a:pt x="3490519" y="353949"/>
                                </a:cubicBezTo>
                                <a:cubicBezTo>
                                  <a:pt x="3491027" y="354330"/>
                                  <a:pt x="3491535" y="354838"/>
                                  <a:pt x="3492043" y="355219"/>
                                </a:cubicBezTo>
                                <a:cubicBezTo>
                                  <a:pt x="3492551" y="355727"/>
                                  <a:pt x="3493059" y="356235"/>
                                  <a:pt x="3493440" y="356616"/>
                                </a:cubicBezTo>
                                <a:cubicBezTo>
                                  <a:pt x="3493948" y="356997"/>
                                  <a:pt x="3494456" y="357378"/>
                                  <a:pt x="3494964" y="357886"/>
                                </a:cubicBezTo>
                                <a:cubicBezTo>
                                  <a:pt x="3495472" y="358267"/>
                                  <a:pt x="3495980" y="358648"/>
                                  <a:pt x="3496361" y="359029"/>
                                </a:cubicBezTo>
                                <a:cubicBezTo>
                                  <a:pt x="3496869" y="359283"/>
                                  <a:pt x="3497377" y="359664"/>
                                  <a:pt x="3497885" y="359918"/>
                                </a:cubicBezTo>
                                <a:cubicBezTo>
                                  <a:pt x="3498393" y="360299"/>
                                  <a:pt x="3498901" y="360553"/>
                                  <a:pt x="3499282" y="360807"/>
                                </a:cubicBezTo>
                                <a:cubicBezTo>
                                  <a:pt x="3499790" y="361061"/>
                                  <a:pt x="3500298" y="361315"/>
                                  <a:pt x="3500806" y="361569"/>
                                </a:cubicBezTo>
                                <a:cubicBezTo>
                                  <a:pt x="3501314" y="361823"/>
                                  <a:pt x="3501822" y="362077"/>
                                  <a:pt x="3502203" y="362331"/>
                                </a:cubicBezTo>
                                <a:cubicBezTo>
                                  <a:pt x="3502711" y="362585"/>
                                  <a:pt x="3503219" y="362712"/>
                                  <a:pt x="3503727" y="362966"/>
                                </a:cubicBezTo>
                                <a:cubicBezTo>
                                  <a:pt x="3504235" y="363093"/>
                                  <a:pt x="3504743" y="363347"/>
                                  <a:pt x="3505124" y="363347"/>
                                </a:cubicBezTo>
                                <a:cubicBezTo>
                                  <a:pt x="3505632" y="363474"/>
                                  <a:pt x="3506140" y="363601"/>
                                  <a:pt x="3506648" y="363601"/>
                                </a:cubicBezTo>
                                <a:cubicBezTo>
                                  <a:pt x="3507156" y="363601"/>
                                  <a:pt x="3507537" y="363601"/>
                                  <a:pt x="3508045" y="363474"/>
                                </a:cubicBezTo>
                                <a:cubicBezTo>
                                  <a:pt x="3508553" y="363347"/>
                                  <a:pt x="3509061" y="363220"/>
                                  <a:pt x="3509569" y="362966"/>
                                </a:cubicBezTo>
                                <a:cubicBezTo>
                                  <a:pt x="3510077" y="362712"/>
                                  <a:pt x="3510458" y="362458"/>
                                  <a:pt x="3510966" y="362077"/>
                                </a:cubicBezTo>
                                <a:cubicBezTo>
                                  <a:pt x="3511474" y="361696"/>
                                  <a:pt x="3511982" y="361188"/>
                                  <a:pt x="3512490" y="360680"/>
                                </a:cubicBezTo>
                                <a:cubicBezTo>
                                  <a:pt x="3512998" y="360299"/>
                                  <a:pt x="3513379" y="359664"/>
                                  <a:pt x="3513887" y="359029"/>
                                </a:cubicBezTo>
                                <a:cubicBezTo>
                                  <a:pt x="3514395" y="358521"/>
                                  <a:pt x="3514903" y="357759"/>
                                  <a:pt x="3515411" y="357124"/>
                                </a:cubicBezTo>
                                <a:cubicBezTo>
                                  <a:pt x="3515919" y="356489"/>
                                  <a:pt x="3516300" y="355727"/>
                                  <a:pt x="3516808" y="354965"/>
                                </a:cubicBezTo>
                                <a:cubicBezTo>
                                  <a:pt x="3517316" y="354203"/>
                                  <a:pt x="3517824" y="353441"/>
                                  <a:pt x="3518332" y="352679"/>
                                </a:cubicBezTo>
                                <a:cubicBezTo>
                                  <a:pt x="3518840" y="351917"/>
                                  <a:pt x="3519221" y="351155"/>
                                  <a:pt x="3519729" y="350393"/>
                                </a:cubicBezTo>
                                <a:cubicBezTo>
                                  <a:pt x="3520237" y="349631"/>
                                  <a:pt x="3520745" y="348996"/>
                                  <a:pt x="3521253" y="348361"/>
                                </a:cubicBezTo>
                                <a:cubicBezTo>
                                  <a:pt x="3521761" y="347726"/>
                                  <a:pt x="3522142" y="347091"/>
                                  <a:pt x="3522650" y="346710"/>
                                </a:cubicBezTo>
                                <a:cubicBezTo>
                                  <a:pt x="3523158" y="346329"/>
                                  <a:pt x="3523666" y="345948"/>
                                  <a:pt x="3524174" y="345694"/>
                                </a:cubicBezTo>
                                <a:cubicBezTo>
                                  <a:pt x="3524555" y="345567"/>
                                  <a:pt x="3525063" y="345440"/>
                                  <a:pt x="3525571" y="345567"/>
                                </a:cubicBezTo>
                                <a:cubicBezTo>
                                  <a:pt x="3526079" y="345567"/>
                                  <a:pt x="3526587" y="345821"/>
                                  <a:pt x="3527095" y="346202"/>
                                </a:cubicBezTo>
                                <a:cubicBezTo>
                                  <a:pt x="3527476" y="346456"/>
                                  <a:pt x="3527984" y="346964"/>
                                  <a:pt x="3528492" y="347472"/>
                                </a:cubicBezTo>
                                <a:cubicBezTo>
                                  <a:pt x="3529000" y="348107"/>
                                  <a:pt x="3529508" y="348742"/>
                                  <a:pt x="3530016" y="349504"/>
                                </a:cubicBezTo>
                                <a:cubicBezTo>
                                  <a:pt x="3530397" y="350139"/>
                                  <a:pt x="3530905" y="351028"/>
                                  <a:pt x="3531413" y="351917"/>
                                </a:cubicBezTo>
                                <a:cubicBezTo>
                                  <a:pt x="3531921" y="352679"/>
                                  <a:pt x="3532429" y="353568"/>
                                  <a:pt x="3532937" y="354457"/>
                                </a:cubicBezTo>
                                <a:cubicBezTo>
                                  <a:pt x="3533318" y="355346"/>
                                  <a:pt x="3533826" y="356235"/>
                                  <a:pt x="3534334" y="357124"/>
                                </a:cubicBezTo>
                                <a:cubicBezTo>
                                  <a:pt x="3534842" y="357886"/>
                                  <a:pt x="3535350" y="358775"/>
                                  <a:pt x="3535858" y="359537"/>
                                </a:cubicBezTo>
                                <a:cubicBezTo>
                                  <a:pt x="3536239" y="360426"/>
                                  <a:pt x="3536747" y="361188"/>
                                  <a:pt x="3537255" y="361823"/>
                                </a:cubicBezTo>
                                <a:cubicBezTo>
                                  <a:pt x="3537763" y="362585"/>
                                  <a:pt x="3538271" y="363220"/>
                                  <a:pt x="3538779" y="363728"/>
                                </a:cubicBezTo>
                                <a:cubicBezTo>
                                  <a:pt x="3539160" y="364363"/>
                                  <a:pt x="3539668" y="364871"/>
                                  <a:pt x="3540176" y="365379"/>
                                </a:cubicBezTo>
                                <a:cubicBezTo>
                                  <a:pt x="3540684" y="365887"/>
                                  <a:pt x="3541192" y="366268"/>
                                  <a:pt x="3541573" y="366649"/>
                                </a:cubicBezTo>
                                <a:cubicBezTo>
                                  <a:pt x="3542081" y="367030"/>
                                  <a:pt x="3542589" y="367284"/>
                                  <a:pt x="3543097" y="367665"/>
                                </a:cubicBezTo>
                                <a:cubicBezTo>
                                  <a:pt x="3543605" y="367919"/>
                                  <a:pt x="3544113" y="368173"/>
                                  <a:pt x="3544494" y="368554"/>
                                </a:cubicBezTo>
                                <a:cubicBezTo>
                                  <a:pt x="3545002" y="368808"/>
                                  <a:pt x="3545510" y="369062"/>
                                  <a:pt x="3546018" y="369443"/>
                                </a:cubicBezTo>
                                <a:cubicBezTo>
                                  <a:pt x="3546526" y="369697"/>
                                  <a:pt x="3547034" y="370078"/>
                                  <a:pt x="3547415" y="370332"/>
                                </a:cubicBezTo>
                                <a:cubicBezTo>
                                  <a:pt x="3547923" y="370713"/>
                                  <a:pt x="3548431" y="371094"/>
                                  <a:pt x="3548939" y="371475"/>
                                </a:cubicBezTo>
                                <a:cubicBezTo>
                                  <a:pt x="3549447" y="371983"/>
                                  <a:pt x="3549955" y="372364"/>
                                  <a:pt x="3550336" y="372745"/>
                                </a:cubicBezTo>
                                <a:cubicBezTo>
                                  <a:pt x="3550844" y="373126"/>
                                  <a:pt x="3551352" y="373634"/>
                                  <a:pt x="3551860" y="374015"/>
                                </a:cubicBezTo>
                                <a:cubicBezTo>
                                  <a:pt x="3552368" y="374396"/>
                                  <a:pt x="3552876" y="374777"/>
                                  <a:pt x="3553257" y="375158"/>
                                </a:cubicBezTo>
                                <a:cubicBezTo>
                                  <a:pt x="3553765" y="375412"/>
                                  <a:pt x="3554273" y="375666"/>
                                  <a:pt x="3554781" y="375920"/>
                                </a:cubicBezTo>
                                <a:cubicBezTo>
                                  <a:pt x="3555289" y="376174"/>
                                  <a:pt x="3555670" y="376301"/>
                                  <a:pt x="3556178" y="376428"/>
                                </a:cubicBezTo>
                                <a:cubicBezTo>
                                  <a:pt x="3556686" y="376682"/>
                                  <a:pt x="3557194" y="376682"/>
                                  <a:pt x="3557702" y="376809"/>
                                </a:cubicBezTo>
                                <a:cubicBezTo>
                                  <a:pt x="3558210" y="376809"/>
                                  <a:pt x="3558591" y="376809"/>
                                  <a:pt x="3559099" y="376809"/>
                                </a:cubicBezTo>
                                <a:cubicBezTo>
                                  <a:pt x="3559607" y="376809"/>
                                  <a:pt x="3560115" y="376809"/>
                                  <a:pt x="3560623" y="376809"/>
                                </a:cubicBezTo>
                                <a:cubicBezTo>
                                  <a:pt x="3561131" y="376809"/>
                                  <a:pt x="3561512" y="376809"/>
                                  <a:pt x="3562020" y="376809"/>
                                </a:cubicBezTo>
                                <a:cubicBezTo>
                                  <a:pt x="3562528" y="376809"/>
                                  <a:pt x="3563036" y="376682"/>
                                  <a:pt x="3563544" y="376682"/>
                                </a:cubicBezTo>
                                <a:cubicBezTo>
                                  <a:pt x="3564052" y="376682"/>
                                  <a:pt x="3564433" y="376682"/>
                                  <a:pt x="3564941" y="376682"/>
                                </a:cubicBezTo>
                                <a:cubicBezTo>
                                  <a:pt x="3565449" y="376682"/>
                                  <a:pt x="3565957" y="376682"/>
                                  <a:pt x="3566465" y="376682"/>
                                </a:cubicBezTo>
                                <a:cubicBezTo>
                                  <a:pt x="3566973" y="376682"/>
                                  <a:pt x="3567354" y="376682"/>
                                  <a:pt x="3567862" y="376682"/>
                                </a:cubicBezTo>
                                <a:cubicBezTo>
                                  <a:pt x="3568370" y="376682"/>
                                  <a:pt x="3568878" y="376682"/>
                                  <a:pt x="3569386" y="376682"/>
                                </a:cubicBezTo>
                                <a:cubicBezTo>
                                  <a:pt x="3569894" y="376682"/>
                                  <a:pt x="3570275" y="376682"/>
                                  <a:pt x="3570783" y="376682"/>
                                </a:cubicBezTo>
                                <a:cubicBezTo>
                                  <a:pt x="3571291" y="376682"/>
                                  <a:pt x="3571799" y="376682"/>
                                  <a:pt x="3572307" y="376682"/>
                                </a:cubicBezTo>
                                <a:cubicBezTo>
                                  <a:pt x="3572688" y="376682"/>
                                  <a:pt x="3573196" y="376682"/>
                                  <a:pt x="3573704" y="376682"/>
                                </a:cubicBezTo>
                                <a:cubicBezTo>
                                  <a:pt x="3574212" y="376682"/>
                                  <a:pt x="3574720" y="376682"/>
                                  <a:pt x="3575228" y="376682"/>
                                </a:cubicBezTo>
                                <a:cubicBezTo>
                                  <a:pt x="3575609" y="376682"/>
                                  <a:pt x="3576117" y="376682"/>
                                  <a:pt x="3576625" y="376682"/>
                                </a:cubicBezTo>
                                <a:cubicBezTo>
                                  <a:pt x="3577133" y="376682"/>
                                  <a:pt x="3577641" y="376555"/>
                                  <a:pt x="3578149" y="376555"/>
                                </a:cubicBezTo>
                                <a:cubicBezTo>
                                  <a:pt x="3578530" y="376555"/>
                                  <a:pt x="3579038" y="376428"/>
                                  <a:pt x="3579546" y="376301"/>
                                </a:cubicBezTo>
                                <a:cubicBezTo>
                                  <a:pt x="3580054" y="376301"/>
                                  <a:pt x="3580562" y="376174"/>
                                  <a:pt x="3581070" y="375920"/>
                                </a:cubicBezTo>
                                <a:cubicBezTo>
                                  <a:pt x="3581451" y="375793"/>
                                  <a:pt x="3581959" y="375539"/>
                                  <a:pt x="3582467" y="375158"/>
                                </a:cubicBezTo>
                                <a:cubicBezTo>
                                  <a:pt x="3582975" y="374904"/>
                                  <a:pt x="3583483" y="374523"/>
                                  <a:pt x="3583991" y="374015"/>
                                </a:cubicBezTo>
                                <a:cubicBezTo>
                                  <a:pt x="3584372" y="373380"/>
                                  <a:pt x="3584880" y="372745"/>
                                  <a:pt x="3585388" y="371856"/>
                                </a:cubicBezTo>
                                <a:cubicBezTo>
                                  <a:pt x="3585896" y="370967"/>
                                  <a:pt x="3586404" y="370078"/>
                                  <a:pt x="3586912" y="368808"/>
                                </a:cubicBezTo>
                                <a:cubicBezTo>
                                  <a:pt x="3587293" y="367665"/>
                                  <a:pt x="3587801" y="366141"/>
                                  <a:pt x="3588309" y="364617"/>
                                </a:cubicBezTo>
                                <a:cubicBezTo>
                                  <a:pt x="3588817" y="363093"/>
                                  <a:pt x="3589325" y="361315"/>
                                  <a:pt x="3589706" y="359537"/>
                                </a:cubicBezTo>
                                <a:cubicBezTo>
                                  <a:pt x="3590214" y="357759"/>
                                  <a:pt x="3590722" y="355727"/>
                                  <a:pt x="3591230" y="353695"/>
                                </a:cubicBezTo>
                                <a:cubicBezTo>
                                  <a:pt x="3591738" y="351663"/>
                                  <a:pt x="3592246" y="349631"/>
                                  <a:pt x="3592627" y="347345"/>
                                </a:cubicBezTo>
                                <a:cubicBezTo>
                                  <a:pt x="3593135" y="345059"/>
                                  <a:pt x="3593643" y="342773"/>
                                  <a:pt x="3594151" y="340360"/>
                                </a:cubicBezTo>
                                <a:cubicBezTo>
                                  <a:pt x="3594659" y="337820"/>
                                  <a:pt x="3595167" y="335280"/>
                                  <a:pt x="3595548" y="332613"/>
                                </a:cubicBezTo>
                                <a:cubicBezTo>
                                  <a:pt x="3596056" y="329946"/>
                                  <a:pt x="3596564" y="327025"/>
                                  <a:pt x="3597072" y="324104"/>
                                </a:cubicBezTo>
                                <a:cubicBezTo>
                                  <a:pt x="3597580" y="321056"/>
                                  <a:pt x="3598088" y="318008"/>
                                  <a:pt x="3598469" y="314706"/>
                                </a:cubicBezTo>
                                <a:cubicBezTo>
                                  <a:pt x="3598977" y="311404"/>
                                  <a:pt x="3599485" y="308102"/>
                                  <a:pt x="3599993" y="304546"/>
                                </a:cubicBezTo>
                                <a:cubicBezTo>
                                  <a:pt x="3600501" y="301117"/>
                                  <a:pt x="3601009" y="297561"/>
                                  <a:pt x="3601390" y="293878"/>
                                </a:cubicBezTo>
                                <a:cubicBezTo>
                                  <a:pt x="3601898" y="290195"/>
                                  <a:pt x="3602406" y="286385"/>
                                  <a:pt x="3602914" y="282702"/>
                                </a:cubicBezTo>
                                <a:cubicBezTo>
                                  <a:pt x="3603422" y="278892"/>
                                  <a:pt x="3603930" y="275082"/>
                                  <a:pt x="3604311" y="271145"/>
                                </a:cubicBezTo>
                                <a:cubicBezTo>
                                  <a:pt x="3604819" y="267335"/>
                                  <a:pt x="3605327" y="263398"/>
                                  <a:pt x="3605835" y="259461"/>
                                </a:cubicBezTo>
                                <a:cubicBezTo>
                                  <a:pt x="3606343" y="255524"/>
                                  <a:pt x="3606724" y="251587"/>
                                  <a:pt x="3607232" y="247650"/>
                                </a:cubicBezTo>
                                <a:cubicBezTo>
                                  <a:pt x="3607740" y="243713"/>
                                  <a:pt x="3608248" y="239649"/>
                                  <a:pt x="3608756" y="235712"/>
                                </a:cubicBezTo>
                                <a:cubicBezTo>
                                  <a:pt x="3609264" y="231775"/>
                                  <a:pt x="3609645" y="227711"/>
                                  <a:pt x="3610153" y="223901"/>
                                </a:cubicBezTo>
                                <a:cubicBezTo>
                                  <a:pt x="3610661" y="219964"/>
                                  <a:pt x="3611169" y="216154"/>
                                  <a:pt x="3611677" y="212598"/>
                                </a:cubicBezTo>
                                <a:cubicBezTo>
                                  <a:pt x="3612185" y="208915"/>
                                  <a:pt x="3612566" y="205359"/>
                                  <a:pt x="3613074" y="202311"/>
                                </a:cubicBezTo>
                                <a:cubicBezTo>
                                  <a:pt x="3613582" y="199263"/>
                                  <a:pt x="3614090" y="196342"/>
                                  <a:pt x="3614598" y="193929"/>
                                </a:cubicBezTo>
                                <a:cubicBezTo>
                                  <a:pt x="3615106" y="191516"/>
                                  <a:pt x="3615487" y="189484"/>
                                  <a:pt x="3615995" y="188087"/>
                                </a:cubicBezTo>
                                <a:cubicBezTo>
                                  <a:pt x="3616503" y="186563"/>
                                  <a:pt x="3617011" y="185547"/>
                                  <a:pt x="3617519" y="185166"/>
                                </a:cubicBezTo>
                                <a:cubicBezTo>
                                  <a:pt x="3617900" y="184785"/>
                                  <a:pt x="3618535" y="184785"/>
                                  <a:pt x="3618916" y="185293"/>
                                </a:cubicBezTo>
                                <a:cubicBezTo>
                                  <a:pt x="3619424" y="185928"/>
                                  <a:pt x="3619932" y="187071"/>
                                  <a:pt x="3620440" y="188722"/>
                                </a:cubicBezTo>
                                <a:cubicBezTo>
                                  <a:pt x="3620948" y="190373"/>
                                  <a:pt x="3621329" y="192532"/>
                                  <a:pt x="3621837" y="194945"/>
                                </a:cubicBezTo>
                                <a:cubicBezTo>
                                  <a:pt x="3622345" y="197358"/>
                                  <a:pt x="3622853" y="200406"/>
                                  <a:pt x="3623361" y="203454"/>
                                </a:cubicBezTo>
                                <a:cubicBezTo>
                                  <a:pt x="3623742" y="206629"/>
                                  <a:pt x="3624250" y="210185"/>
                                  <a:pt x="3624758" y="213741"/>
                                </a:cubicBezTo>
                                <a:cubicBezTo>
                                  <a:pt x="3625266" y="217424"/>
                                  <a:pt x="3625774" y="221234"/>
                                  <a:pt x="3626282" y="225171"/>
                                </a:cubicBezTo>
                                <a:cubicBezTo>
                                  <a:pt x="3626663" y="229108"/>
                                  <a:pt x="3627171" y="233045"/>
                                  <a:pt x="3627679" y="236982"/>
                                </a:cubicBezTo>
                                <a:cubicBezTo>
                                  <a:pt x="3628187" y="241046"/>
                                  <a:pt x="3628695" y="245110"/>
                                  <a:pt x="3629203" y="249047"/>
                                </a:cubicBezTo>
                                <a:cubicBezTo>
                                  <a:pt x="3629584" y="252984"/>
                                  <a:pt x="3630092" y="257048"/>
                                  <a:pt x="3630600" y="260985"/>
                                </a:cubicBezTo>
                                <a:cubicBezTo>
                                  <a:pt x="3631108" y="264922"/>
                                  <a:pt x="3631616" y="268859"/>
                                  <a:pt x="3632124" y="272796"/>
                                </a:cubicBezTo>
                                <a:cubicBezTo>
                                  <a:pt x="3632505" y="276733"/>
                                  <a:pt x="3633013" y="280543"/>
                                  <a:pt x="3633521" y="284353"/>
                                </a:cubicBezTo>
                                <a:cubicBezTo>
                                  <a:pt x="3634029" y="288036"/>
                                  <a:pt x="3634537" y="291719"/>
                                  <a:pt x="3635045" y="295148"/>
                                </a:cubicBezTo>
                                <a:cubicBezTo>
                                  <a:pt x="3635426" y="298704"/>
                                  <a:pt x="3635934" y="302006"/>
                                  <a:pt x="3636442" y="305054"/>
                                </a:cubicBezTo>
                                <a:cubicBezTo>
                                  <a:pt x="3636950" y="308102"/>
                                  <a:pt x="3637458" y="311023"/>
                                  <a:pt x="3637966" y="313690"/>
                                </a:cubicBezTo>
                                <a:cubicBezTo>
                                  <a:pt x="3638347" y="316230"/>
                                  <a:pt x="3638855" y="318643"/>
                                  <a:pt x="3639363" y="320802"/>
                                </a:cubicBezTo>
                                <a:cubicBezTo>
                                  <a:pt x="3639871" y="322961"/>
                                  <a:pt x="3640379" y="324866"/>
                                  <a:pt x="3640760" y="326644"/>
                                </a:cubicBezTo>
                                <a:cubicBezTo>
                                  <a:pt x="3641268" y="328422"/>
                                  <a:pt x="3641776" y="330073"/>
                                  <a:pt x="3642284" y="331597"/>
                                </a:cubicBezTo>
                                <a:cubicBezTo>
                                  <a:pt x="3642792" y="332994"/>
                                  <a:pt x="3643300" y="334391"/>
                                  <a:pt x="3643681" y="335661"/>
                                </a:cubicBezTo>
                                <a:cubicBezTo>
                                  <a:pt x="3644189" y="336931"/>
                                  <a:pt x="3644697" y="338074"/>
                                  <a:pt x="3645205" y="339090"/>
                                </a:cubicBezTo>
                                <a:cubicBezTo>
                                  <a:pt x="3645713" y="340233"/>
                                  <a:pt x="3646221" y="341249"/>
                                  <a:pt x="3646602" y="342138"/>
                                </a:cubicBezTo>
                                <a:cubicBezTo>
                                  <a:pt x="3647110" y="343154"/>
                                  <a:pt x="3647618" y="344170"/>
                                  <a:pt x="3648126" y="345059"/>
                                </a:cubicBezTo>
                                <a:cubicBezTo>
                                  <a:pt x="3648634" y="345948"/>
                                  <a:pt x="3649142" y="346837"/>
                                  <a:pt x="3649523" y="347599"/>
                                </a:cubicBezTo>
                                <a:cubicBezTo>
                                  <a:pt x="3650031" y="348488"/>
                                  <a:pt x="3650539" y="349250"/>
                                  <a:pt x="3651047" y="350012"/>
                                </a:cubicBezTo>
                                <a:cubicBezTo>
                                  <a:pt x="3651555" y="350774"/>
                                  <a:pt x="3652063" y="351536"/>
                                  <a:pt x="3652444" y="352171"/>
                                </a:cubicBezTo>
                                <a:cubicBezTo>
                                  <a:pt x="3652952" y="352933"/>
                                  <a:pt x="3653460" y="353568"/>
                                  <a:pt x="3653968" y="354203"/>
                                </a:cubicBezTo>
                                <a:cubicBezTo>
                                  <a:pt x="3654476" y="354838"/>
                                  <a:pt x="3654984" y="355473"/>
                                  <a:pt x="3655365" y="355981"/>
                                </a:cubicBezTo>
                                <a:cubicBezTo>
                                  <a:pt x="3655873" y="356616"/>
                                  <a:pt x="3656381" y="357124"/>
                                  <a:pt x="3656889" y="357632"/>
                                </a:cubicBezTo>
                                <a:cubicBezTo>
                                  <a:pt x="3657397" y="358140"/>
                                  <a:pt x="3657778" y="358648"/>
                                  <a:pt x="3658286" y="359029"/>
                                </a:cubicBezTo>
                                <a:cubicBezTo>
                                  <a:pt x="3658794" y="359410"/>
                                  <a:pt x="3659302" y="359791"/>
                                  <a:pt x="3659810" y="360172"/>
                                </a:cubicBezTo>
                                <a:cubicBezTo>
                                  <a:pt x="3660318" y="360426"/>
                                  <a:pt x="3660699" y="360807"/>
                                  <a:pt x="3661207" y="361061"/>
                                </a:cubicBezTo>
                                <a:cubicBezTo>
                                  <a:pt x="3661715" y="361315"/>
                                  <a:pt x="3662223" y="361442"/>
                                  <a:pt x="3662731" y="361696"/>
                                </a:cubicBezTo>
                                <a:cubicBezTo>
                                  <a:pt x="3663239" y="361823"/>
                                  <a:pt x="3663620" y="361950"/>
                                  <a:pt x="3664128" y="362077"/>
                                </a:cubicBezTo>
                                <a:cubicBezTo>
                                  <a:pt x="3664636" y="362077"/>
                                  <a:pt x="3665144" y="362204"/>
                                  <a:pt x="3665652" y="362204"/>
                                </a:cubicBezTo>
                                <a:cubicBezTo>
                                  <a:pt x="3666160" y="362331"/>
                                  <a:pt x="3666541" y="362458"/>
                                  <a:pt x="3667049" y="362458"/>
                                </a:cubicBezTo>
                                <a:cubicBezTo>
                                  <a:pt x="3667557" y="362458"/>
                                  <a:pt x="3668065" y="362585"/>
                                  <a:pt x="3668573" y="362585"/>
                                </a:cubicBezTo>
                                <a:cubicBezTo>
                                  <a:pt x="3669081" y="362712"/>
                                  <a:pt x="3669462" y="362712"/>
                                  <a:pt x="3669970" y="362839"/>
                                </a:cubicBezTo>
                                <a:cubicBezTo>
                                  <a:pt x="3670478" y="362839"/>
                                  <a:pt x="3670986" y="362966"/>
                                  <a:pt x="3671494" y="362966"/>
                                </a:cubicBezTo>
                                <a:cubicBezTo>
                                  <a:pt x="3672002" y="363093"/>
                                  <a:pt x="3672383" y="363093"/>
                                  <a:pt x="3672891" y="363220"/>
                                </a:cubicBezTo>
                                <a:cubicBezTo>
                                  <a:pt x="3673399" y="363220"/>
                                  <a:pt x="3673907" y="363347"/>
                                  <a:pt x="3674415" y="363347"/>
                                </a:cubicBezTo>
                                <a:cubicBezTo>
                                  <a:pt x="3674796" y="363347"/>
                                  <a:pt x="3675304" y="363474"/>
                                  <a:pt x="3675812" y="363474"/>
                                </a:cubicBezTo>
                                <a:cubicBezTo>
                                  <a:pt x="3676320" y="363474"/>
                                  <a:pt x="3676828" y="363601"/>
                                  <a:pt x="3677336" y="363601"/>
                                </a:cubicBezTo>
                                <a:cubicBezTo>
                                  <a:pt x="3677717" y="363601"/>
                                  <a:pt x="3678225" y="363601"/>
                                  <a:pt x="3678733" y="363601"/>
                                </a:cubicBezTo>
                                <a:cubicBezTo>
                                  <a:pt x="3679241" y="363601"/>
                                  <a:pt x="3679749" y="363601"/>
                                  <a:pt x="3680257" y="363601"/>
                                </a:cubicBezTo>
                                <a:cubicBezTo>
                                  <a:pt x="3680638" y="363474"/>
                                  <a:pt x="3681146" y="363474"/>
                                  <a:pt x="3681654" y="363347"/>
                                </a:cubicBezTo>
                                <a:cubicBezTo>
                                  <a:pt x="3682162" y="363347"/>
                                  <a:pt x="3682670" y="363220"/>
                                  <a:pt x="3683178" y="362966"/>
                                </a:cubicBezTo>
                                <a:cubicBezTo>
                                  <a:pt x="3683559" y="362839"/>
                                  <a:pt x="3684067" y="362712"/>
                                  <a:pt x="3684575" y="362458"/>
                                </a:cubicBezTo>
                                <a:cubicBezTo>
                                  <a:pt x="3685083" y="362204"/>
                                  <a:pt x="3685591" y="361823"/>
                                  <a:pt x="3686099" y="361569"/>
                                </a:cubicBezTo>
                                <a:cubicBezTo>
                                  <a:pt x="3686480" y="361315"/>
                                  <a:pt x="3686988" y="360934"/>
                                  <a:pt x="3687496" y="360553"/>
                                </a:cubicBezTo>
                                <a:cubicBezTo>
                                  <a:pt x="3688004" y="360299"/>
                                  <a:pt x="3688512" y="359918"/>
                                  <a:pt x="3689020" y="359537"/>
                                </a:cubicBezTo>
                                <a:cubicBezTo>
                                  <a:pt x="3689401" y="359283"/>
                                  <a:pt x="3689909" y="358902"/>
                                  <a:pt x="3690417" y="358521"/>
                                </a:cubicBezTo>
                                <a:cubicBezTo>
                                  <a:pt x="3690925" y="358267"/>
                                  <a:pt x="3691433" y="357886"/>
                                  <a:pt x="3691814" y="357632"/>
                                </a:cubicBezTo>
                                <a:cubicBezTo>
                                  <a:pt x="3692322" y="357251"/>
                                  <a:pt x="3692830" y="356997"/>
                                  <a:pt x="3693338" y="356616"/>
                                </a:cubicBezTo>
                                <a:cubicBezTo>
                                  <a:pt x="3693846" y="356235"/>
                                  <a:pt x="3694354" y="355981"/>
                                  <a:pt x="3694735" y="355600"/>
                                </a:cubicBezTo>
                                <a:cubicBezTo>
                                  <a:pt x="3695243" y="355219"/>
                                  <a:pt x="3695751" y="354965"/>
                                  <a:pt x="3696259" y="354584"/>
                                </a:cubicBezTo>
                                <a:cubicBezTo>
                                  <a:pt x="3696767" y="354203"/>
                                  <a:pt x="3697275" y="353822"/>
                                  <a:pt x="3697656" y="353568"/>
                                </a:cubicBezTo>
                                <a:cubicBezTo>
                                  <a:pt x="3698164" y="353187"/>
                                  <a:pt x="3698672" y="352933"/>
                                  <a:pt x="3699180" y="352679"/>
                                </a:cubicBezTo>
                                <a:cubicBezTo>
                                  <a:pt x="3699688" y="352298"/>
                                  <a:pt x="3700196" y="352044"/>
                                  <a:pt x="3700577" y="351790"/>
                                </a:cubicBezTo>
                                <a:cubicBezTo>
                                  <a:pt x="3701085" y="351536"/>
                                  <a:pt x="3701593" y="351282"/>
                                  <a:pt x="3702101" y="351028"/>
                                </a:cubicBezTo>
                                <a:cubicBezTo>
                                  <a:pt x="3702609" y="350774"/>
                                  <a:pt x="3703117" y="350520"/>
                                  <a:pt x="3703498" y="350266"/>
                                </a:cubicBezTo>
                                <a:cubicBezTo>
                                  <a:pt x="3704006" y="350012"/>
                                  <a:pt x="3704514" y="349758"/>
                                  <a:pt x="3705022" y="349504"/>
                                </a:cubicBezTo>
                                <a:cubicBezTo>
                                  <a:pt x="3705530" y="349123"/>
                                  <a:pt x="3706038" y="348742"/>
                                  <a:pt x="3706419" y="348361"/>
                                </a:cubicBezTo>
                                <a:cubicBezTo>
                                  <a:pt x="3706927" y="347980"/>
                                  <a:pt x="3707435" y="347599"/>
                                  <a:pt x="3707943" y="347091"/>
                                </a:cubicBezTo>
                                <a:cubicBezTo>
                                  <a:pt x="3708451" y="346583"/>
                                  <a:pt x="3708832" y="346075"/>
                                  <a:pt x="3709340" y="345440"/>
                                </a:cubicBezTo>
                                <a:cubicBezTo>
                                  <a:pt x="3709848" y="344932"/>
                                  <a:pt x="3710356" y="344297"/>
                                  <a:pt x="3710864" y="343789"/>
                                </a:cubicBezTo>
                                <a:cubicBezTo>
                                  <a:pt x="3711372" y="343281"/>
                                  <a:pt x="3711753" y="342646"/>
                                  <a:pt x="3712261" y="342138"/>
                                </a:cubicBezTo>
                                <a:cubicBezTo>
                                  <a:pt x="3712769" y="341757"/>
                                  <a:pt x="3713277" y="341249"/>
                                  <a:pt x="3713785" y="340868"/>
                                </a:cubicBezTo>
                                <a:cubicBezTo>
                                  <a:pt x="3714293" y="340360"/>
                                  <a:pt x="3714674" y="340106"/>
                                  <a:pt x="3715182" y="339725"/>
                                </a:cubicBezTo>
                                <a:cubicBezTo>
                                  <a:pt x="3715690" y="339471"/>
                                  <a:pt x="3716198" y="339217"/>
                                  <a:pt x="3716706" y="338963"/>
                                </a:cubicBezTo>
                                <a:cubicBezTo>
                                  <a:pt x="3717214" y="338709"/>
                                  <a:pt x="3717595" y="338582"/>
                                  <a:pt x="3718103" y="338328"/>
                                </a:cubicBezTo>
                                <a:cubicBezTo>
                                  <a:pt x="3718611" y="338201"/>
                                  <a:pt x="3719119" y="338074"/>
                                  <a:pt x="3719627" y="337947"/>
                                </a:cubicBezTo>
                                <a:cubicBezTo>
                                  <a:pt x="3720135" y="337820"/>
                                  <a:pt x="3720516" y="337693"/>
                                  <a:pt x="3721024" y="337693"/>
                                </a:cubicBezTo>
                                <a:cubicBezTo>
                                  <a:pt x="3721532" y="337566"/>
                                  <a:pt x="3722040" y="337439"/>
                                  <a:pt x="3722548" y="337439"/>
                                </a:cubicBezTo>
                                <a:cubicBezTo>
                                  <a:pt x="3723056" y="337312"/>
                                  <a:pt x="3723437" y="337312"/>
                                  <a:pt x="3723945" y="337312"/>
                                </a:cubicBezTo>
                                <a:cubicBezTo>
                                  <a:pt x="3724453" y="337312"/>
                                  <a:pt x="3724961" y="337312"/>
                                  <a:pt x="3725469" y="337439"/>
                                </a:cubicBezTo>
                                <a:cubicBezTo>
                                  <a:pt x="3725850" y="337439"/>
                                  <a:pt x="3726358" y="337566"/>
                                  <a:pt x="3726866" y="337566"/>
                                </a:cubicBezTo>
                                <a:cubicBezTo>
                                  <a:pt x="3727374" y="337566"/>
                                  <a:pt x="3727882" y="337693"/>
                                  <a:pt x="3728390" y="337820"/>
                                </a:cubicBezTo>
                                <a:cubicBezTo>
                                  <a:pt x="3728771" y="337820"/>
                                  <a:pt x="3729279" y="337947"/>
                                  <a:pt x="3729787" y="337947"/>
                                </a:cubicBezTo>
                                <a:cubicBezTo>
                                  <a:pt x="3730295" y="337947"/>
                                  <a:pt x="3730803" y="337947"/>
                                  <a:pt x="3731311" y="337947"/>
                                </a:cubicBezTo>
                                <a:cubicBezTo>
                                  <a:pt x="3731692" y="337947"/>
                                  <a:pt x="3732200" y="337947"/>
                                  <a:pt x="3732708" y="337820"/>
                                </a:cubicBezTo>
                                <a:cubicBezTo>
                                  <a:pt x="3733216" y="337820"/>
                                  <a:pt x="3733724" y="337693"/>
                                  <a:pt x="3734232" y="337693"/>
                                </a:cubicBezTo>
                                <a:cubicBezTo>
                                  <a:pt x="3734613" y="337566"/>
                                  <a:pt x="3735121" y="337439"/>
                                  <a:pt x="3735629" y="337312"/>
                                </a:cubicBezTo>
                                <a:cubicBezTo>
                                  <a:pt x="3736137" y="337185"/>
                                  <a:pt x="3736645" y="337058"/>
                                  <a:pt x="3737153" y="336804"/>
                                </a:cubicBezTo>
                                <a:cubicBezTo>
                                  <a:pt x="3737534" y="336677"/>
                                  <a:pt x="3738042" y="336550"/>
                                  <a:pt x="3738550" y="336423"/>
                                </a:cubicBezTo>
                                <a:cubicBezTo>
                                  <a:pt x="3739058" y="336169"/>
                                  <a:pt x="3739566" y="336042"/>
                                  <a:pt x="3740074" y="335915"/>
                                </a:cubicBezTo>
                                <a:cubicBezTo>
                                  <a:pt x="3740455" y="335661"/>
                                  <a:pt x="3740963" y="335534"/>
                                  <a:pt x="3741471" y="335407"/>
                                </a:cubicBezTo>
                                <a:cubicBezTo>
                                  <a:pt x="3741979" y="335280"/>
                                  <a:pt x="3742487" y="335153"/>
                                  <a:pt x="3742868" y="334899"/>
                                </a:cubicBezTo>
                                <a:cubicBezTo>
                                  <a:pt x="3743376" y="334772"/>
                                  <a:pt x="3743884" y="334645"/>
                                  <a:pt x="3744392" y="334518"/>
                                </a:cubicBezTo>
                                <a:cubicBezTo>
                                  <a:pt x="3744900" y="334264"/>
                                  <a:pt x="3745408" y="334137"/>
                                  <a:pt x="3745789" y="334010"/>
                                </a:cubicBezTo>
                                <a:cubicBezTo>
                                  <a:pt x="3746297" y="333756"/>
                                  <a:pt x="3746805" y="333629"/>
                                  <a:pt x="3747313" y="333375"/>
                                </a:cubicBezTo>
                                <a:cubicBezTo>
                                  <a:pt x="3747821" y="333248"/>
                                  <a:pt x="3748329" y="332994"/>
                                  <a:pt x="3748710" y="332867"/>
                                </a:cubicBezTo>
                                <a:cubicBezTo>
                                  <a:pt x="3749218" y="332613"/>
                                  <a:pt x="3749726" y="332486"/>
                                  <a:pt x="3750234" y="332359"/>
                                </a:cubicBezTo>
                                <a:cubicBezTo>
                                  <a:pt x="3750742" y="332105"/>
                                  <a:pt x="3751250" y="331978"/>
                                  <a:pt x="3751631" y="331851"/>
                                </a:cubicBezTo>
                                <a:cubicBezTo>
                                  <a:pt x="3752139" y="331597"/>
                                  <a:pt x="3752647" y="331470"/>
                                  <a:pt x="3753155" y="331343"/>
                                </a:cubicBezTo>
                                <a:cubicBezTo>
                                  <a:pt x="3753663" y="331089"/>
                                  <a:pt x="3754171" y="330962"/>
                                  <a:pt x="3754552" y="330835"/>
                                </a:cubicBezTo>
                                <a:cubicBezTo>
                                  <a:pt x="3755060" y="330708"/>
                                  <a:pt x="3755568" y="330581"/>
                                  <a:pt x="3756076" y="330327"/>
                                </a:cubicBezTo>
                                <a:cubicBezTo>
                                  <a:pt x="3756584" y="330200"/>
                                  <a:pt x="3756965" y="330073"/>
                                  <a:pt x="3757473" y="329819"/>
                                </a:cubicBezTo>
                                <a:cubicBezTo>
                                  <a:pt x="3757981" y="329692"/>
                                  <a:pt x="3758489" y="329565"/>
                                  <a:pt x="3758997" y="329311"/>
                                </a:cubicBezTo>
                                <a:cubicBezTo>
                                  <a:pt x="3759505" y="329057"/>
                                  <a:pt x="3759886" y="328930"/>
                                  <a:pt x="3760394" y="328549"/>
                                </a:cubicBezTo>
                                <a:cubicBezTo>
                                  <a:pt x="3760902" y="328295"/>
                                  <a:pt x="3761410" y="328041"/>
                                  <a:pt x="3761918" y="327787"/>
                                </a:cubicBezTo>
                                <a:cubicBezTo>
                                  <a:pt x="3762426" y="327406"/>
                                  <a:pt x="3762807" y="327025"/>
                                  <a:pt x="3763315" y="326644"/>
                                </a:cubicBezTo>
                                <a:cubicBezTo>
                                  <a:pt x="3763823" y="326263"/>
                                  <a:pt x="3764331" y="325882"/>
                                  <a:pt x="3764839" y="325374"/>
                                </a:cubicBezTo>
                                <a:cubicBezTo>
                                  <a:pt x="3765347" y="324993"/>
                                  <a:pt x="3765728" y="324485"/>
                                  <a:pt x="3766236" y="323977"/>
                                </a:cubicBezTo>
                                <a:cubicBezTo>
                                  <a:pt x="3766744" y="323469"/>
                                  <a:pt x="3767252" y="322961"/>
                                  <a:pt x="3767760" y="322453"/>
                                </a:cubicBezTo>
                                <a:cubicBezTo>
                                  <a:pt x="3768268" y="321818"/>
                                  <a:pt x="3768649" y="321310"/>
                                  <a:pt x="3769157" y="320802"/>
                                </a:cubicBezTo>
                                <a:cubicBezTo>
                                  <a:pt x="3769665" y="320167"/>
                                  <a:pt x="3770173" y="319659"/>
                                  <a:pt x="3770681" y="319024"/>
                                </a:cubicBezTo>
                                <a:cubicBezTo>
                                  <a:pt x="3771189" y="318389"/>
                                  <a:pt x="3771570" y="317754"/>
                                  <a:pt x="3772078" y="317246"/>
                                </a:cubicBezTo>
                                <a:cubicBezTo>
                                  <a:pt x="3772586" y="316611"/>
                                  <a:pt x="3773094" y="315976"/>
                                  <a:pt x="3773602" y="315214"/>
                                </a:cubicBezTo>
                                <a:cubicBezTo>
                                  <a:pt x="3774110" y="314579"/>
                                  <a:pt x="3774491" y="313944"/>
                                  <a:pt x="3774999" y="313182"/>
                                </a:cubicBezTo>
                                <a:cubicBezTo>
                                  <a:pt x="3775507" y="312420"/>
                                  <a:pt x="3776015" y="311658"/>
                                  <a:pt x="3776523" y="310896"/>
                                </a:cubicBezTo>
                                <a:cubicBezTo>
                                  <a:pt x="3776904" y="310134"/>
                                  <a:pt x="3777412" y="309372"/>
                                  <a:pt x="3777920" y="308483"/>
                                </a:cubicBezTo>
                                <a:cubicBezTo>
                                  <a:pt x="3778428" y="307721"/>
                                  <a:pt x="3778936" y="306832"/>
                                  <a:pt x="3779444" y="305943"/>
                                </a:cubicBezTo>
                                <a:cubicBezTo>
                                  <a:pt x="3779825" y="305054"/>
                                  <a:pt x="3780333" y="304165"/>
                                  <a:pt x="3780841" y="303149"/>
                                </a:cubicBezTo>
                                <a:cubicBezTo>
                                  <a:pt x="3781349" y="302260"/>
                                  <a:pt x="3781857" y="301371"/>
                                  <a:pt x="3782365" y="300355"/>
                                </a:cubicBezTo>
                                <a:cubicBezTo>
                                  <a:pt x="3782746" y="299466"/>
                                  <a:pt x="3783254" y="298450"/>
                                  <a:pt x="3783762" y="297561"/>
                                </a:cubicBezTo>
                                <a:cubicBezTo>
                                  <a:pt x="3784270" y="296545"/>
                                  <a:pt x="3784778" y="295529"/>
                                  <a:pt x="3785286" y="294513"/>
                                </a:cubicBezTo>
                                <a:cubicBezTo>
                                  <a:pt x="3785667" y="293497"/>
                                  <a:pt x="3786175" y="292481"/>
                                  <a:pt x="3786683" y="291592"/>
                                </a:cubicBezTo>
                                <a:cubicBezTo>
                                  <a:pt x="3787191" y="290576"/>
                                  <a:pt x="3787699" y="289560"/>
                                  <a:pt x="3788207" y="288544"/>
                                </a:cubicBezTo>
                                <a:cubicBezTo>
                                  <a:pt x="3788588" y="287528"/>
                                  <a:pt x="3789096" y="286512"/>
                                  <a:pt x="3789604" y="285496"/>
                                </a:cubicBezTo>
                                <a:cubicBezTo>
                                  <a:pt x="3790112" y="284607"/>
                                  <a:pt x="3790620" y="283591"/>
                                  <a:pt x="3791001" y="282702"/>
                                </a:cubicBezTo>
                                <a:cubicBezTo>
                                  <a:pt x="3791509" y="281813"/>
                                  <a:pt x="3792017" y="280924"/>
                                  <a:pt x="3792525" y="280162"/>
                                </a:cubicBezTo>
                                <a:cubicBezTo>
                                  <a:pt x="3793033" y="279400"/>
                                  <a:pt x="3793541" y="278638"/>
                                  <a:pt x="3793922" y="278003"/>
                                </a:cubicBezTo>
                                <a:cubicBezTo>
                                  <a:pt x="3794430" y="277495"/>
                                  <a:pt x="3794938" y="276860"/>
                                  <a:pt x="3795446" y="276606"/>
                                </a:cubicBezTo>
                                <a:cubicBezTo>
                                  <a:pt x="3795954" y="276225"/>
                                  <a:pt x="3796462" y="275971"/>
                                  <a:pt x="3796843" y="275971"/>
                                </a:cubicBezTo>
                                <a:cubicBezTo>
                                  <a:pt x="3797351" y="275844"/>
                                  <a:pt x="3797859" y="275971"/>
                                  <a:pt x="3798367" y="276225"/>
                                </a:cubicBezTo>
                                <a:cubicBezTo>
                                  <a:pt x="3798875" y="276479"/>
                                  <a:pt x="3799383" y="276987"/>
                                  <a:pt x="3799764" y="277622"/>
                                </a:cubicBezTo>
                                <a:cubicBezTo>
                                  <a:pt x="3800272" y="278130"/>
                                  <a:pt x="3800780" y="278892"/>
                                  <a:pt x="3801288" y="279781"/>
                                </a:cubicBezTo>
                                <a:cubicBezTo>
                                  <a:pt x="3801796" y="280670"/>
                                  <a:pt x="3802304" y="281686"/>
                                  <a:pt x="3802685" y="282829"/>
                                </a:cubicBezTo>
                                <a:cubicBezTo>
                                  <a:pt x="3803193" y="283972"/>
                                  <a:pt x="3803701" y="285242"/>
                                  <a:pt x="3804209" y="286639"/>
                                </a:cubicBezTo>
                                <a:cubicBezTo>
                                  <a:pt x="3804717" y="287909"/>
                                  <a:pt x="3805225" y="289306"/>
                                  <a:pt x="3805606" y="290830"/>
                                </a:cubicBezTo>
                                <a:cubicBezTo>
                                  <a:pt x="3806114" y="292227"/>
                                  <a:pt x="3806622" y="293751"/>
                                  <a:pt x="3807130" y="295275"/>
                                </a:cubicBezTo>
                                <a:cubicBezTo>
                                  <a:pt x="3807638" y="296672"/>
                                  <a:pt x="3808019" y="298196"/>
                                  <a:pt x="3808527" y="299720"/>
                                </a:cubicBezTo>
                                <a:cubicBezTo>
                                  <a:pt x="3809035" y="301117"/>
                                  <a:pt x="3809543" y="302641"/>
                                  <a:pt x="3810051" y="304038"/>
                                </a:cubicBezTo>
                                <a:cubicBezTo>
                                  <a:pt x="3810559" y="305435"/>
                                  <a:pt x="3810940" y="306832"/>
                                  <a:pt x="3811448" y="308102"/>
                                </a:cubicBezTo>
                                <a:cubicBezTo>
                                  <a:pt x="3811956" y="309499"/>
                                  <a:pt x="3812464" y="310642"/>
                                  <a:pt x="3812972" y="311785"/>
                                </a:cubicBezTo>
                                <a:cubicBezTo>
                                  <a:pt x="3813480" y="312928"/>
                                  <a:pt x="3813861" y="314071"/>
                                  <a:pt x="3814369" y="315087"/>
                                </a:cubicBezTo>
                                <a:cubicBezTo>
                                  <a:pt x="3814877" y="316103"/>
                                  <a:pt x="3815385" y="316992"/>
                                  <a:pt x="3815893" y="317754"/>
                                </a:cubicBezTo>
                                <a:cubicBezTo>
                                  <a:pt x="3816401" y="318643"/>
                                  <a:pt x="3816782" y="319405"/>
                                  <a:pt x="3817290" y="320167"/>
                                </a:cubicBezTo>
                                <a:cubicBezTo>
                                  <a:pt x="3817798" y="320802"/>
                                  <a:pt x="3818306" y="321437"/>
                                  <a:pt x="3818814" y="322072"/>
                                </a:cubicBezTo>
                                <a:cubicBezTo>
                                  <a:pt x="3819322" y="322580"/>
                                  <a:pt x="3819703" y="323088"/>
                                  <a:pt x="3820211" y="323469"/>
                                </a:cubicBezTo>
                                <a:cubicBezTo>
                                  <a:pt x="3820719" y="323850"/>
                                  <a:pt x="3821227" y="324231"/>
                                  <a:pt x="3821735" y="324485"/>
                                </a:cubicBezTo>
                                <a:cubicBezTo>
                                  <a:pt x="3822243" y="324739"/>
                                  <a:pt x="3822624" y="324866"/>
                                  <a:pt x="3823132" y="324993"/>
                                </a:cubicBezTo>
                                <a:cubicBezTo>
                                  <a:pt x="3823640" y="325120"/>
                                  <a:pt x="3824148" y="325120"/>
                                  <a:pt x="3824656" y="324993"/>
                                </a:cubicBezTo>
                                <a:cubicBezTo>
                                  <a:pt x="3825037" y="324993"/>
                                  <a:pt x="3825545" y="324739"/>
                                  <a:pt x="3826053" y="324485"/>
                                </a:cubicBezTo>
                                <a:cubicBezTo>
                                  <a:pt x="3826561" y="324231"/>
                                  <a:pt x="3827069" y="323977"/>
                                  <a:pt x="3827577" y="323596"/>
                                </a:cubicBezTo>
                                <a:cubicBezTo>
                                  <a:pt x="3827958" y="323215"/>
                                  <a:pt x="3828466" y="322707"/>
                                  <a:pt x="3828974" y="322199"/>
                                </a:cubicBezTo>
                                <a:cubicBezTo>
                                  <a:pt x="3829482" y="321818"/>
                                  <a:pt x="3829990" y="321183"/>
                                  <a:pt x="3830498" y="320675"/>
                                </a:cubicBezTo>
                                <a:cubicBezTo>
                                  <a:pt x="3830879" y="320167"/>
                                  <a:pt x="3831387" y="319532"/>
                                  <a:pt x="3831895" y="319024"/>
                                </a:cubicBezTo>
                                <a:cubicBezTo>
                                  <a:pt x="3832403" y="318516"/>
                                  <a:pt x="3832911" y="318008"/>
                                  <a:pt x="3833419" y="317500"/>
                                </a:cubicBezTo>
                                <a:cubicBezTo>
                                  <a:pt x="3833800" y="317119"/>
                                  <a:pt x="3834308" y="316611"/>
                                  <a:pt x="3834816" y="316357"/>
                                </a:cubicBezTo>
                                <a:cubicBezTo>
                                  <a:pt x="3835324" y="316103"/>
                                  <a:pt x="3835832" y="315849"/>
                                  <a:pt x="3836340" y="315722"/>
                                </a:cubicBezTo>
                                <a:cubicBezTo>
                                  <a:pt x="3836721" y="315595"/>
                                  <a:pt x="3837229" y="315595"/>
                                  <a:pt x="3837737" y="315595"/>
                                </a:cubicBezTo>
                                <a:cubicBezTo>
                                  <a:pt x="3838245" y="315722"/>
                                  <a:pt x="3838753" y="315849"/>
                                  <a:pt x="3839261" y="316103"/>
                                </a:cubicBezTo>
                                <a:cubicBezTo>
                                  <a:pt x="3839642" y="316357"/>
                                  <a:pt x="3840150" y="316738"/>
                                  <a:pt x="3840658" y="317246"/>
                                </a:cubicBezTo>
                                <a:cubicBezTo>
                                  <a:pt x="3841166" y="317754"/>
                                  <a:pt x="3841674" y="318262"/>
                                  <a:pt x="3842055" y="318897"/>
                                </a:cubicBezTo>
                                <a:cubicBezTo>
                                  <a:pt x="3842563" y="319532"/>
                                  <a:pt x="3843071" y="320294"/>
                                  <a:pt x="3843579" y="320929"/>
                                </a:cubicBezTo>
                                <a:cubicBezTo>
                                  <a:pt x="3844087" y="321691"/>
                                  <a:pt x="3844595" y="322453"/>
                                  <a:pt x="3844976" y="323215"/>
                                </a:cubicBezTo>
                                <a:cubicBezTo>
                                  <a:pt x="3845484" y="323850"/>
                                  <a:pt x="3845992" y="324739"/>
                                  <a:pt x="3846500" y="325374"/>
                                </a:cubicBezTo>
                                <a:cubicBezTo>
                                  <a:pt x="3847008" y="326136"/>
                                  <a:pt x="3847516" y="326898"/>
                                  <a:pt x="3847897" y="327533"/>
                                </a:cubicBezTo>
                                <a:cubicBezTo>
                                  <a:pt x="3848405" y="328168"/>
                                  <a:pt x="3848913" y="328930"/>
                                  <a:pt x="3849421" y="329438"/>
                                </a:cubicBezTo>
                                <a:cubicBezTo>
                                  <a:pt x="3849929" y="330073"/>
                                  <a:pt x="3850437" y="330581"/>
                                  <a:pt x="3850818" y="331216"/>
                                </a:cubicBezTo>
                                <a:cubicBezTo>
                                  <a:pt x="3851326" y="331724"/>
                                  <a:pt x="3851834" y="332105"/>
                                  <a:pt x="3852342" y="332613"/>
                                </a:cubicBezTo>
                                <a:cubicBezTo>
                                  <a:pt x="3852850" y="333121"/>
                                  <a:pt x="3853358" y="333502"/>
                                  <a:pt x="3853739" y="333883"/>
                                </a:cubicBezTo>
                                <a:cubicBezTo>
                                  <a:pt x="3854247" y="334264"/>
                                  <a:pt x="3854755" y="334645"/>
                                  <a:pt x="3855263" y="335026"/>
                                </a:cubicBezTo>
                                <a:cubicBezTo>
                                  <a:pt x="3855771" y="335280"/>
                                  <a:pt x="3856279" y="335661"/>
                                  <a:pt x="3856660" y="335915"/>
                                </a:cubicBezTo>
                                <a:cubicBezTo>
                                  <a:pt x="3857168" y="336169"/>
                                  <a:pt x="3857676" y="336423"/>
                                  <a:pt x="3858184" y="336677"/>
                                </a:cubicBezTo>
                                <a:cubicBezTo>
                                  <a:pt x="3858692" y="337058"/>
                                  <a:pt x="3859073" y="337185"/>
                                  <a:pt x="3859581" y="337439"/>
                                </a:cubicBezTo>
                                <a:cubicBezTo>
                                  <a:pt x="3860089" y="337693"/>
                                  <a:pt x="3860597" y="337820"/>
                                  <a:pt x="3861105" y="338074"/>
                                </a:cubicBezTo>
                                <a:cubicBezTo>
                                  <a:pt x="3861613" y="338201"/>
                                  <a:pt x="3861994" y="338455"/>
                                  <a:pt x="3862502" y="338582"/>
                                </a:cubicBezTo>
                                <a:cubicBezTo>
                                  <a:pt x="3863010" y="338709"/>
                                  <a:pt x="3863518" y="338836"/>
                                  <a:pt x="3864026" y="338963"/>
                                </a:cubicBezTo>
                                <a:cubicBezTo>
                                  <a:pt x="3864534" y="339090"/>
                                  <a:pt x="3864915" y="339090"/>
                                  <a:pt x="3865423" y="339217"/>
                                </a:cubicBezTo>
                                <a:cubicBezTo>
                                  <a:pt x="3865931" y="339344"/>
                                  <a:pt x="3866439" y="339344"/>
                                  <a:pt x="3866947" y="339344"/>
                                </a:cubicBezTo>
                                <a:cubicBezTo>
                                  <a:pt x="3867455" y="339344"/>
                                  <a:pt x="3867836" y="339344"/>
                                  <a:pt x="3868344" y="339344"/>
                                </a:cubicBezTo>
                                <a:cubicBezTo>
                                  <a:pt x="3868852" y="339217"/>
                                  <a:pt x="3869360" y="339217"/>
                                  <a:pt x="3869868" y="339090"/>
                                </a:cubicBezTo>
                                <a:cubicBezTo>
                                  <a:pt x="3870376" y="338963"/>
                                  <a:pt x="3870757" y="338709"/>
                                  <a:pt x="3871265" y="338455"/>
                                </a:cubicBezTo>
                                <a:cubicBezTo>
                                  <a:pt x="3871773" y="338201"/>
                                  <a:pt x="3872281" y="337947"/>
                                  <a:pt x="3872789" y="337566"/>
                                </a:cubicBezTo>
                                <a:cubicBezTo>
                                  <a:pt x="3873297" y="337312"/>
                                  <a:pt x="3873678" y="336931"/>
                                  <a:pt x="3874186" y="336423"/>
                                </a:cubicBezTo>
                                <a:cubicBezTo>
                                  <a:pt x="3874694" y="336042"/>
                                  <a:pt x="3875202" y="335534"/>
                                  <a:pt x="3875710" y="334899"/>
                                </a:cubicBezTo>
                                <a:cubicBezTo>
                                  <a:pt x="3876091" y="334391"/>
                                  <a:pt x="3876599" y="333756"/>
                                  <a:pt x="3877107" y="333121"/>
                                </a:cubicBezTo>
                                <a:cubicBezTo>
                                  <a:pt x="3877615" y="332613"/>
                                  <a:pt x="3878123" y="331851"/>
                                  <a:pt x="3878631" y="331216"/>
                                </a:cubicBezTo>
                                <a:cubicBezTo>
                                  <a:pt x="3879012" y="330581"/>
                                  <a:pt x="3879520" y="329819"/>
                                  <a:pt x="3880028" y="329184"/>
                                </a:cubicBezTo>
                                <a:cubicBezTo>
                                  <a:pt x="3880536" y="328549"/>
                                  <a:pt x="3881044" y="327914"/>
                                  <a:pt x="3881552" y="327279"/>
                                </a:cubicBezTo>
                                <a:cubicBezTo>
                                  <a:pt x="3881933" y="326644"/>
                                  <a:pt x="3882441" y="326136"/>
                                  <a:pt x="3882949" y="325628"/>
                                </a:cubicBezTo>
                                <a:cubicBezTo>
                                  <a:pt x="3883457" y="325120"/>
                                  <a:pt x="3883965" y="324739"/>
                                  <a:pt x="3884473" y="324485"/>
                                </a:cubicBezTo>
                                <a:cubicBezTo>
                                  <a:pt x="3884854" y="324231"/>
                                  <a:pt x="3885362" y="324104"/>
                                  <a:pt x="3885870" y="324104"/>
                                </a:cubicBezTo>
                                <a:cubicBezTo>
                                  <a:pt x="3886378" y="324104"/>
                                  <a:pt x="3886886" y="324231"/>
                                  <a:pt x="3887394" y="324485"/>
                                </a:cubicBezTo>
                                <a:cubicBezTo>
                                  <a:pt x="3887775" y="324739"/>
                                  <a:pt x="3888283" y="325120"/>
                                  <a:pt x="3888791" y="325628"/>
                                </a:cubicBezTo>
                                <a:cubicBezTo>
                                  <a:pt x="3889299" y="326136"/>
                                  <a:pt x="3889807" y="326771"/>
                                  <a:pt x="3890315" y="327406"/>
                                </a:cubicBezTo>
                                <a:cubicBezTo>
                                  <a:pt x="3890696" y="328168"/>
                                  <a:pt x="3891204" y="328930"/>
                                  <a:pt x="3891712" y="329819"/>
                                </a:cubicBezTo>
                                <a:cubicBezTo>
                                  <a:pt x="3892220" y="330581"/>
                                  <a:pt x="3892728" y="331470"/>
                                  <a:pt x="3893109" y="332359"/>
                                </a:cubicBezTo>
                                <a:cubicBezTo>
                                  <a:pt x="3893617" y="333375"/>
                                  <a:pt x="3894125" y="334264"/>
                                  <a:pt x="3894633" y="335153"/>
                                </a:cubicBezTo>
                                <a:cubicBezTo>
                                  <a:pt x="3895141" y="336042"/>
                                  <a:pt x="3895649" y="337058"/>
                                  <a:pt x="3896030" y="337947"/>
                                </a:cubicBezTo>
                                <a:cubicBezTo>
                                  <a:pt x="3896538" y="338836"/>
                                  <a:pt x="3897046" y="339725"/>
                                  <a:pt x="3897554" y="340487"/>
                                </a:cubicBezTo>
                                <a:cubicBezTo>
                                  <a:pt x="3898062" y="341376"/>
                                  <a:pt x="3898570" y="342138"/>
                                  <a:pt x="3898951" y="342900"/>
                                </a:cubicBezTo>
                                <a:cubicBezTo>
                                  <a:pt x="3899459" y="343662"/>
                                  <a:pt x="3899967" y="344424"/>
                                  <a:pt x="3900475" y="345059"/>
                                </a:cubicBezTo>
                                <a:cubicBezTo>
                                  <a:pt x="3900983" y="345821"/>
                                  <a:pt x="3901491" y="346456"/>
                                  <a:pt x="3901872" y="347091"/>
                                </a:cubicBezTo>
                                <a:cubicBezTo>
                                  <a:pt x="3902380" y="347853"/>
                                  <a:pt x="3902888" y="348488"/>
                                  <a:pt x="3903396" y="348996"/>
                                </a:cubicBezTo>
                                <a:cubicBezTo>
                                  <a:pt x="3903904" y="349631"/>
                                  <a:pt x="3904412" y="350139"/>
                                  <a:pt x="3904793" y="350774"/>
                                </a:cubicBezTo>
                                <a:cubicBezTo>
                                  <a:pt x="3905301" y="351282"/>
                                  <a:pt x="3905809" y="351790"/>
                                  <a:pt x="3906317" y="352298"/>
                                </a:cubicBezTo>
                                <a:cubicBezTo>
                                  <a:pt x="3906825" y="352806"/>
                                  <a:pt x="3907333" y="353314"/>
                                  <a:pt x="3907714" y="353822"/>
                                </a:cubicBezTo>
                                <a:cubicBezTo>
                                  <a:pt x="3908222" y="354203"/>
                                  <a:pt x="3908730" y="354711"/>
                                  <a:pt x="3909238" y="355092"/>
                                </a:cubicBezTo>
                                <a:cubicBezTo>
                                  <a:pt x="3909746" y="355600"/>
                                  <a:pt x="3910127" y="355981"/>
                                  <a:pt x="3910635" y="356362"/>
                                </a:cubicBezTo>
                                <a:cubicBezTo>
                                  <a:pt x="3911143" y="356743"/>
                                  <a:pt x="3911651" y="357124"/>
                                  <a:pt x="3912159" y="357378"/>
                                </a:cubicBezTo>
                                <a:cubicBezTo>
                                  <a:pt x="3912667" y="357759"/>
                                  <a:pt x="3913048" y="358140"/>
                                  <a:pt x="3913556" y="358394"/>
                                </a:cubicBezTo>
                                <a:cubicBezTo>
                                  <a:pt x="3914064" y="358775"/>
                                  <a:pt x="3914572" y="359029"/>
                                  <a:pt x="3915080" y="359283"/>
                                </a:cubicBezTo>
                                <a:cubicBezTo>
                                  <a:pt x="3915588" y="359537"/>
                                  <a:pt x="3915969" y="359918"/>
                                  <a:pt x="3916477" y="360045"/>
                                </a:cubicBezTo>
                                <a:cubicBezTo>
                                  <a:pt x="3916985" y="360299"/>
                                  <a:pt x="3917493" y="360553"/>
                                  <a:pt x="3918001" y="360807"/>
                                </a:cubicBezTo>
                                <a:cubicBezTo>
                                  <a:pt x="3918509" y="360934"/>
                                  <a:pt x="3918890" y="361188"/>
                                  <a:pt x="3919398" y="361315"/>
                                </a:cubicBezTo>
                                <a:cubicBezTo>
                                  <a:pt x="3919906" y="361442"/>
                                  <a:pt x="3920414" y="361696"/>
                                  <a:pt x="3920922" y="361823"/>
                                </a:cubicBezTo>
                                <a:cubicBezTo>
                                  <a:pt x="3921430" y="361950"/>
                                  <a:pt x="3921811" y="362077"/>
                                  <a:pt x="3922319" y="362204"/>
                                </a:cubicBezTo>
                                <a:cubicBezTo>
                                  <a:pt x="3922827" y="362331"/>
                                  <a:pt x="3923335" y="362331"/>
                                  <a:pt x="3923843" y="362458"/>
                                </a:cubicBezTo>
                                <a:cubicBezTo>
                                  <a:pt x="3924351" y="362585"/>
                                  <a:pt x="3924732" y="362585"/>
                                  <a:pt x="3925240" y="362712"/>
                                </a:cubicBezTo>
                                <a:cubicBezTo>
                                  <a:pt x="3925748" y="362712"/>
                                  <a:pt x="3926256" y="362839"/>
                                  <a:pt x="3926764" y="362839"/>
                                </a:cubicBezTo>
                                <a:cubicBezTo>
                                  <a:pt x="3927145" y="362839"/>
                                  <a:pt x="3927653" y="362966"/>
                                  <a:pt x="3928161" y="362966"/>
                                </a:cubicBezTo>
                                <a:cubicBezTo>
                                  <a:pt x="3928669" y="362966"/>
                                  <a:pt x="3929177" y="362839"/>
                                  <a:pt x="3929685" y="362839"/>
                                </a:cubicBezTo>
                                <a:cubicBezTo>
                                  <a:pt x="3930066" y="362839"/>
                                  <a:pt x="3930574" y="362839"/>
                                  <a:pt x="3931082" y="362712"/>
                                </a:cubicBezTo>
                                <a:cubicBezTo>
                                  <a:pt x="3931590" y="362585"/>
                                  <a:pt x="3932098" y="362458"/>
                                  <a:pt x="3932606" y="362331"/>
                                </a:cubicBezTo>
                                <a:cubicBezTo>
                                  <a:pt x="3932987" y="362204"/>
                                  <a:pt x="3933495" y="362077"/>
                                  <a:pt x="3934003" y="361950"/>
                                </a:cubicBezTo>
                                <a:cubicBezTo>
                                  <a:pt x="3934511" y="361823"/>
                                  <a:pt x="3935019" y="361569"/>
                                  <a:pt x="3935527" y="361315"/>
                                </a:cubicBezTo>
                                <a:cubicBezTo>
                                  <a:pt x="3935908" y="361061"/>
                                  <a:pt x="3936416" y="360807"/>
                                  <a:pt x="3936924" y="360553"/>
                                </a:cubicBezTo>
                                <a:cubicBezTo>
                                  <a:pt x="3937432" y="360299"/>
                                  <a:pt x="3937940" y="359918"/>
                                  <a:pt x="3938448" y="359537"/>
                                </a:cubicBezTo>
                                <a:cubicBezTo>
                                  <a:pt x="3938829" y="359156"/>
                                  <a:pt x="3939337" y="358775"/>
                                  <a:pt x="3939845" y="358267"/>
                                </a:cubicBezTo>
                                <a:cubicBezTo>
                                  <a:pt x="3940353" y="357886"/>
                                  <a:pt x="3940861" y="357378"/>
                                  <a:pt x="3941369" y="356743"/>
                                </a:cubicBezTo>
                                <a:cubicBezTo>
                                  <a:pt x="3941750" y="356235"/>
                                  <a:pt x="3942258" y="355600"/>
                                  <a:pt x="3942766" y="354965"/>
                                </a:cubicBezTo>
                                <a:cubicBezTo>
                                  <a:pt x="3943274" y="354330"/>
                                  <a:pt x="3943782" y="353568"/>
                                  <a:pt x="3944163" y="352806"/>
                                </a:cubicBezTo>
                                <a:cubicBezTo>
                                  <a:pt x="3944671" y="352044"/>
                                  <a:pt x="3945179" y="351282"/>
                                  <a:pt x="3945687" y="350393"/>
                                </a:cubicBezTo>
                                <a:cubicBezTo>
                                  <a:pt x="3946195" y="349504"/>
                                  <a:pt x="3946703" y="348615"/>
                                  <a:pt x="3947084" y="347599"/>
                                </a:cubicBezTo>
                                <a:cubicBezTo>
                                  <a:pt x="3947592" y="346583"/>
                                  <a:pt x="3948100" y="345567"/>
                                  <a:pt x="3948608" y="344551"/>
                                </a:cubicBezTo>
                                <a:cubicBezTo>
                                  <a:pt x="3949116" y="343408"/>
                                  <a:pt x="3949624" y="342265"/>
                                  <a:pt x="3950005" y="341122"/>
                                </a:cubicBezTo>
                                <a:cubicBezTo>
                                  <a:pt x="3950513" y="339979"/>
                                  <a:pt x="3951021" y="338709"/>
                                  <a:pt x="3951529" y="337439"/>
                                </a:cubicBezTo>
                                <a:cubicBezTo>
                                  <a:pt x="3952037" y="336169"/>
                                  <a:pt x="3952545" y="334899"/>
                                  <a:pt x="3952926" y="333502"/>
                                </a:cubicBezTo>
                                <a:cubicBezTo>
                                  <a:pt x="3953434" y="332105"/>
                                  <a:pt x="3953942" y="330708"/>
                                  <a:pt x="3954450" y="329311"/>
                                </a:cubicBezTo>
                                <a:cubicBezTo>
                                  <a:pt x="3954958" y="327914"/>
                                  <a:pt x="3955466" y="326390"/>
                                  <a:pt x="3955847" y="324993"/>
                                </a:cubicBezTo>
                                <a:cubicBezTo>
                                  <a:pt x="3956355" y="323469"/>
                                  <a:pt x="3956863" y="321945"/>
                                  <a:pt x="3957371" y="320548"/>
                                </a:cubicBezTo>
                                <a:cubicBezTo>
                                  <a:pt x="3957879" y="319024"/>
                                  <a:pt x="3958387" y="317500"/>
                                  <a:pt x="3958768" y="316103"/>
                                </a:cubicBezTo>
                                <a:cubicBezTo>
                                  <a:pt x="3959276" y="314579"/>
                                  <a:pt x="3959784" y="313182"/>
                                  <a:pt x="3960292" y="311785"/>
                                </a:cubicBezTo>
                                <a:cubicBezTo>
                                  <a:pt x="3960800" y="310388"/>
                                  <a:pt x="3961181" y="308991"/>
                                  <a:pt x="3961689" y="307721"/>
                                </a:cubicBezTo>
                                <a:cubicBezTo>
                                  <a:pt x="3962197" y="306324"/>
                                  <a:pt x="3962705" y="305054"/>
                                  <a:pt x="3963213" y="303911"/>
                                </a:cubicBezTo>
                                <a:cubicBezTo>
                                  <a:pt x="3963721" y="302641"/>
                                  <a:pt x="3964102" y="301498"/>
                                  <a:pt x="3964610" y="300482"/>
                                </a:cubicBezTo>
                                <a:cubicBezTo>
                                  <a:pt x="3965118" y="299466"/>
                                  <a:pt x="3965626" y="298577"/>
                                  <a:pt x="3966134" y="297815"/>
                                </a:cubicBezTo>
                                <a:cubicBezTo>
                                  <a:pt x="3966642" y="296926"/>
                                  <a:pt x="3967023" y="296291"/>
                                  <a:pt x="3967531" y="295656"/>
                                </a:cubicBezTo>
                                <a:cubicBezTo>
                                  <a:pt x="3968039" y="295148"/>
                                  <a:pt x="3968547" y="294640"/>
                                  <a:pt x="3969055" y="294386"/>
                                </a:cubicBezTo>
                                <a:cubicBezTo>
                                  <a:pt x="3969563" y="294132"/>
                                  <a:pt x="3969944" y="293878"/>
                                  <a:pt x="3970452" y="293878"/>
                                </a:cubicBezTo>
                                <a:cubicBezTo>
                                  <a:pt x="3970960" y="293878"/>
                                  <a:pt x="3971468" y="294132"/>
                                  <a:pt x="3971976" y="294386"/>
                                </a:cubicBezTo>
                                <a:cubicBezTo>
                                  <a:pt x="3972484" y="294767"/>
                                  <a:pt x="3972865" y="295148"/>
                                  <a:pt x="3973373" y="295783"/>
                                </a:cubicBezTo>
                                <a:cubicBezTo>
                                  <a:pt x="3973881" y="296418"/>
                                  <a:pt x="3974389" y="297180"/>
                                  <a:pt x="3974897" y="298069"/>
                                </a:cubicBezTo>
                                <a:cubicBezTo>
                                  <a:pt x="3975405" y="298958"/>
                                  <a:pt x="3975786" y="299974"/>
                                  <a:pt x="3976294" y="300990"/>
                                </a:cubicBezTo>
                                <a:cubicBezTo>
                                  <a:pt x="3976802" y="302133"/>
                                  <a:pt x="3977310" y="303403"/>
                                  <a:pt x="3977818" y="304673"/>
                                </a:cubicBezTo>
                                <a:cubicBezTo>
                                  <a:pt x="3978199" y="305943"/>
                                  <a:pt x="3978707" y="307340"/>
                                  <a:pt x="3979215" y="308864"/>
                                </a:cubicBezTo>
                                <a:cubicBezTo>
                                  <a:pt x="3979723" y="310261"/>
                                  <a:pt x="3980231" y="311785"/>
                                  <a:pt x="3980739" y="313309"/>
                                </a:cubicBezTo>
                                <a:cubicBezTo>
                                  <a:pt x="3981120" y="314706"/>
                                  <a:pt x="3981628" y="316357"/>
                                  <a:pt x="3982136" y="317754"/>
                                </a:cubicBezTo>
                                <a:cubicBezTo>
                                  <a:pt x="3982644" y="319278"/>
                                  <a:pt x="3983152" y="320802"/>
                                  <a:pt x="3983660" y="322326"/>
                                </a:cubicBezTo>
                                <a:cubicBezTo>
                                  <a:pt x="3984041" y="323723"/>
                                  <a:pt x="3984549" y="325120"/>
                                  <a:pt x="3985057" y="326517"/>
                                </a:cubicBezTo>
                                <a:cubicBezTo>
                                  <a:pt x="3985565" y="327914"/>
                                  <a:pt x="3986073" y="329184"/>
                                  <a:pt x="3986581" y="330454"/>
                                </a:cubicBezTo>
                                <a:cubicBezTo>
                                  <a:pt x="3986962" y="331597"/>
                                  <a:pt x="3987470" y="332740"/>
                                  <a:pt x="3987978" y="333883"/>
                                </a:cubicBezTo>
                                <a:cubicBezTo>
                                  <a:pt x="3988486" y="334899"/>
                                  <a:pt x="3988994" y="335915"/>
                                  <a:pt x="3989502" y="336804"/>
                                </a:cubicBezTo>
                                <a:cubicBezTo>
                                  <a:pt x="3989883" y="337820"/>
                                  <a:pt x="3990391" y="338582"/>
                                  <a:pt x="3990899" y="339344"/>
                                </a:cubicBezTo>
                                <a:cubicBezTo>
                                  <a:pt x="3991407" y="340106"/>
                                  <a:pt x="3991915" y="340868"/>
                                  <a:pt x="3992423" y="341503"/>
                                </a:cubicBezTo>
                                <a:cubicBezTo>
                                  <a:pt x="3992804" y="342138"/>
                                  <a:pt x="3993312" y="342646"/>
                                  <a:pt x="3993820" y="343154"/>
                                </a:cubicBezTo>
                                <a:cubicBezTo>
                                  <a:pt x="3994328" y="343662"/>
                                  <a:pt x="3994836" y="344170"/>
                                  <a:pt x="3995217" y="344551"/>
                                </a:cubicBezTo>
                                <a:cubicBezTo>
                                  <a:pt x="3995725" y="344932"/>
                                  <a:pt x="3996233" y="345313"/>
                                  <a:pt x="3996741" y="345694"/>
                                </a:cubicBezTo>
                                <a:cubicBezTo>
                                  <a:pt x="3997249" y="345948"/>
                                  <a:pt x="3997757" y="346329"/>
                                  <a:pt x="3998138" y="346583"/>
                                </a:cubicBezTo>
                                <a:cubicBezTo>
                                  <a:pt x="3998646" y="346837"/>
                                  <a:pt x="3999154" y="346964"/>
                                  <a:pt x="3999662" y="347218"/>
                                </a:cubicBezTo>
                                <a:cubicBezTo>
                                  <a:pt x="4000170" y="347472"/>
                                  <a:pt x="4000678" y="347599"/>
                                  <a:pt x="4001059" y="347726"/>
                                </a:cubicBezTo>
                                <a:cubicBezTo>
                                  <a:pt x="4001567" y="347980"/>
                                  <a:pt x="4002075" y="348107"/>
                                  <a:pt x="4002583" y="348234"/>
                                </a:cubicBezTo>
                                <a:cubicBezTo>
                                  <a:pt x="4003091" y="348361"/>
                                  <a:pt x="4003599" y="348488"/>
                                  <a:pt x="4003980" y="348615"/>
                                </a:cubicBezTo>
                                <a:cubicBezTo>
                                  <a:pt x="4004488" y="348742"/>
                                  <a:pt x="4004996" y="348742"/>
                                  <a:pt x="4005504" y="348869"/>
                                </a:cubicBezTo>
                                <a:cubicBezTo>
                                  <a:pt x="4006012" y="348996"/>
                                  <a:pt x="4006520" y="348996"/>
                                  <a:pt x="4006901" y="349123"/>
                                </a:cubicBezTo>
                                <a:cubicBezTo>
                                  <a:pt x="4007409" y="349123"/>
                                  <a:pt x="4007917" y="349250"/>
                                  <a:pt x="4008425" y="349250"/>
                                </a:cubicBezTo>
                                <a:cubicBezTo>
                                  <a:pt x="4008933" y="349377"/>
                                  <a:pt x="4009314" y="349377"/>
                                  <a:pt x="4009822" y="349377"/>
                                </a:cubicBezTo>
                                <a:cubicBezTo>
                                  <a:pt x="4010330" y="349504"/>
                                  <a:pt x="4010838" y="349504"/>
                                  <a:pt x="4011346" y="349504"/>
                                </a:cubicBezTo>
                                <a:cubicBezTo>
                                  <a:pt x="4011854" y="349504"/>
                                  <a:pt x="4012235" y="349504"/>
                                  <a:pt x="4012743" y="349631"/>
                                </a:cubicBezTo>
                                <a:cubicBezTo>
                                  <a:pt x="4013251" y="349631"/>
                                  <a:pt x="4013759" y="349631"/>
                                  <a:pt x="4014267" y="349758"/>
                                </a:cubicBezTo>
                                <a:cubicBezTo>
                                  <a:pt x="4014775" y="349758"/>
                                  <a:pt x="4015156" y="349758"/>
                                  <a:pt x="4015664" y="349885"/>
                                </a:cubicBezTo>
                                <a:cubicBezTo>
                                  <a:pt x="4016172" y="349885"/>
                                  <a:pt x="4016680" y="350012"/>
                                  <a:pt x="4017188" y="350139"/>
                                </a:cubicBezTo>
                                <a:cubicBezTo>
                                  <a:pt x="4017696" y="350266"/>
                                  <a:pt x="4018077" y="350393"/>
                                  <a:pt x="4018585" y="350520"/>
                                </a:cubicBezTo>
                                <a:cubicBezTo>
                                  <a:pt x="4019093" y="350647"/>
                                  <a:pt x="4019601" y="350774"/>
                                  <a:pt x="4020109" y="351028"/>
                                </a:cubicBezTo>
                                <a:cubicBezTo>
                                  <a:pt x="4020617" y="351155"/>
                                  <a:pt x="4020998" y="351409"/>
                                  <a:pt x="4021506" y="351663"/>
                                </a:cubicBezTo>
                                <a:cubicBezTo>
                                  <a:pt x="4022014" y="351917"/>
                                  <a:pt x="4022522" y="352171"/>
                                  <a:pt x="4023030" y="352425"/>
                                </a:cubicBezTo>
                                <a:cubicBezTo>
                                  <a:pt x="4023538" y="352679"/>
                                  <a:pt x="4023919" y="352933"/>
                                  <a:pt x="4024427" y="353314"/>
                                </a:cubicBezTo>
                                <a:cubicBezTo>
                                  <a:pt x="4024935" y="353695"/>
                                  <a:pt x="4025443" y="353949"/>
                                  <a:pt x="4025951" y="354330"/>
                                </a:cubicBezTo>
                                <a:cubicBezTo>
                                  <a:pt x="4026332" y="354711"/>
                                  <a:pt x="4026840" y="355092"/>
                                  <a:pt x="4027348" y="355473"/>
                                </a:cubicBezTo>
                                <a:cubicBezTo>
                                  <a:pt x="4027856" y="355981"/>
                                  <a:pt x="4028364" y="356362"/>
                                  <a:pt x="4028872" y="356870"/>
                                </a:cubicBezTo>
                                <a:cubicBezTo>
                                  <a:pt x="4029253" y="357251"/>
                                  <a:pt x="4029761" y="357759"/>
                                  <a:pt x="4030269" y="358140"/>
                                </a:cubicBezTo>
                                <a:cubicBezTo>
                                  <a:pt x="4030777" y="358648"/>
                                  <a:pt x="4031285" y="359029"/>
                                  <a:pt x="4031793" y="359537"/>
                                </a:cubicBezTo>
                                <a:cubicBezTo>
                                  <a:pt x="4032174" y="359918"/>
                                  <a:pt x="4032682" y="360299"/>
                                  <a:pt x="4033190" y="360807"/>
                                </a:cubicBezTo>
                                <a:cubicBezTo>
                                  <a:pt x="4033698" y="361188"/>
                                  <a:pt x="4034206" y="361569"/>
                                  <a:pt x="4034714" y="361950"/>
                                </a:cubicBezTo>
                                <a:cubicBezTo>
                                  <a:pt x="4035095" y="362331"/>
                                  <a:pt x="4035603" y="362712"/>
                                  <a:pt x="4036111" y="363093"/>
                                </a:cubicBezTo>
                                <a:cubicBezTo>
                                  <a:pt x="4036619" y="363347"/>
                                  <a:pt x="4037127" y="363728"/>
                                  <a:pt x="4037635" y="363855"/>
                                </a:cubicBezTo>
                                <a:cubicBezTo>
                                  <a:pt x="4038016" y="364109"/>
                                  <a:pt x="4038524" y="364363"/>
                                  <a:pt x="4039032" y="364490"/>
                                </a:cubicBezTo>
                                <a:cubicBezTo>
                                  <a:pt x="4039540" y="364744"/>
                                  <a:pt x="4040048" y="364871"/>
                                  <a:pt x="4040556" y="364871"/>
                                </a:cubicBezTo>
                                <a:cubicBezTo>
                                  <a:pt x="4040937" y="364998"/>
                                  <a:pt x="4041445" y="364998"/>
                                  <a:pt x="4041953" y="364998"/>
                                </a:cubicBezTo>
                                <a:cubicBezTo>
                                  <a:pt x="4042461" y="364871"/>
                                  <a:pt x="4042969" y="364744"/>
                                  <a:pt x="4043350" y="364617"/>
                                </a:cubicBezTo>
                                <a:cubicBezTo>
                                  <a:pt x="4043858" y="364490"/>
                                  <a:pt x="4044366" y="364363"/>
                                  <a:pt x="4044874" y="364109"/>
                                </a:cubicBezTo>
                                <a:cubicBezTo>
                                  <a:pt x="4045382" y="363855"/>
                                  <a:pt x="4045890" y="363601"/>
                                  <a:pt x="4046271" y="363220"/>
                                </a:cubicBezTo>
                                <a:cubicBezTo>
                                  <a:pt x="4046779" y="362966"/>
                                  <a:pt x="4047287" y="362585"/>
                                  <a:pt x="4047795" y="362204"/>
                                </a:cubicBezTo>
                                <a:cubicBezTo>
                                  <a:pt x="4048303" y="361823"/>
                                  <a:pt x="4048811" y="361442"/>
                                  <a:pt x="4049192" y="360934"/>
                                </a:cubicBezTo>
                                <a:cubicBezTo>
                                  <a:pt x="4049700" y="360553"/>
                                  <a:pt x="4050208" y="360172"/>
                                  <a:pt x="4050716" y="359664"/>
                                </a:cubicBezTo>
                                <a:cubicBezTo>
                                  <a:pt x="4051224" y="359283"/>
                                  <a:pt x="4051732" y="358775"/>
                                  <a:pt x="4052113" y="358394"/>
                                </a:cubicBezTo>
                                <a:cubicBezTo>
                                  <a:pt x="4052621" y="357886"/>
                                  <a:pt x="4053129" y="357378"/>
                                  <a:pt x="4053637" y="356870"/>
                                </a:cubicBezTo>
                                <a:cubicBezTo>
                                  <a:pt x="4054145" y="356489"/>
                                  <a:pt x="4054653" y="355981"/>
                                  <a:pt x="4055034" y="355473"/>
                                </a:cubicBezTo>
                                <a:cubicBezTo>
                                  <a:pt x="4055542" y="354965"/>
                                  <a:pt x="4056050" y="354330"/>
                                  <a:pt x="4056558" y="353695"/>
                                </a:cubicBezTo>
                                <a:cubicBezTo>
                                  <a:pt x="4057066" y="353187"/>
                                  <a:pt x="4057574" y="352552"/>
                                  <a:pt x="4057955" y="351790"/>
                                </a:cubicBezTo>
                                <a:cubicBezTo>
                                  <a:pt x="4058463" y="351155"/>
                                  <a:pt x="4058971" y="350393"/>
                                  <a:pt x="4059479" y="349631"/>
                                </a:cubicBezTo>
                                <a:cubicBezTo>
                                  <a:pt x="4059987" y="348869"/>
                                  <a:pt x="4060368" y="348107"/>
                                  <a:pt x="4060876" y="347218"/>
                                </a:cubicBezTo>
                                <a:cubicBezTo>
                                  <a:pt x="4061384" y="346456"/>
                                  <a:pt x="4061892" y="345567"/>
                                  <a:pt x="4062400" y="344678"/>
                                </a:cubicBezTo>
                                <a:cubicBezTo>
                                  <a:pt x="4062908" y="343789"/>
                                  <a:pt x="4063289" y="342900"/>
                                  <a:pt x="4063797" y="341884"/>
                                </a:cubicBezTo>
                                <a:cubicBezTo>
                                  <a:pt x="4064305" y="340995"/>
                                  <a:pt x="4064813" y="340106"/>
                                  <a:pt x="4065321" y="339090"/>
                                </a:cubicBezTo>
                                <a:cubicBezTo>
                                  <a:pt x="4065829" y="338201"/>
                                  <a:pt x="4066210" y="337185"/>
                                  <a:pt x="4066718" y="336296"/>
                                </a:cubicBezTo>
                                <a:cubicBezTo>
                                  <a:pt x="4067226" y="335280"/>
                                  <a:pt x="4067734" y="334391"/>
                                  <a:pt x="4068242" y="333375"/>
                                </a:cubicBezTo>
                                <a:cubicBezTo>
                                  <a:pt x="4068750" y="332359"/>
                                  <a:pt x="4069131" y="331343"/>
                                  <a:pt x="4069639" y="330327"/>
                                </a:cubicBezTo>
                                <a:cubicBezTo>
                                  <a:pt x="4070147" y="329184"/>
                                  <a:pt x="4070655" y="328168"/>
                                  <a:pt x="4071163" y="327025"/>
                                </a:cubicBezTo>
                                <a:cubicBezTo>
                                  <a:pt x="4071671" y="325882"/>
                                  <a:pt x="4072052" y="324612"/>
                                  <a:pt x="4072560" y="323342"/>
                                </a:cubicBezTo>
                                <a:cubicBezTo>
                                  <a:pt x="4073068" y="321945"/>
                                  <a:pt x="4073576" y="320675"/>
                                  <a:pt x="4074084" y="319151"/>
                                </a:cubicBezTo>
                                <a:cubicBezTo>
                                  <a:pt x="4074592" y="317627"/>
                                  <a:pt x="4074973" y="316103"/>
                                  <a:pt x="4075481" y="314452"/>
                                </a:cubicBezTo>
                                <a:cubicBezTo>
                                  <a:pt x="4075989" y="312801"/>
                                  <a:pt x="4076497" y="311023"/>
                                  <a:pt x="4077005" y="309245"/>
                                </a:cubicBezTo>
                                <a:cubicBezTo>
                                  <a:pt x="4077386" y="307340"/>
                                  <a:pt x="4077894" y="305435"/>
                                  <a:pt x="4078402" y="303403"/>
                                </a:cubicBezTo>
                                <a:cubicBezTo>
                                  <a:pt x="4078910" y="301371"/>
                                  <a:pt x="4079418" y="299212"/>
                                  <a:pt x="4079926" y="297053"/>
                                </a:cubicBezTo>
                                <a:cubicBezTo>
                                  <a:pt x="4080307" y="294894"/>
                                  <a:pt x="4080815" y="292608"/>
                                  <a:pt x="4081323" y="290322"/>
                                </a:cubicBezTo>
                                <a:cubicBezTo>
                                  <a:pt x="4081831" y="287909"/>
                                  <a:pt x="4082339" y="285496"/>
                                  <a:pt x="4082847" y="283083"/>
                                </a:cubicBezTo>
                                <a:cubicBezTo>
                                  <a:pt x="4083228" y="280670"/>
                                  <a:pt x="4083736" y="278130"/>
                                  <a:pt x="4084244" y="275590"/>
                                </a:cubicBezTo>
                                <a:cubicBezTo>
                                  <a:pt x="4084752" y="273050"/>
                                  <a:pt x="4085260" y="270383"/>
                                  <a:pt x="4085768" y="267843"/>
                                </a:cubicBezTo>
                                <a:cubicBezTo>
                                  <a:pt x="4086149" y="265176"/>
                                  <a:pt x="4086657" y="262509"/>
                                  <a:pt x="4087165" y="259842"/>
                                </a:cubicBezTo>
                                <a:cubicBezTo>
                                  <a:pt x="4087673" y="257175"/>
                                  <a:pt x="4088181" y="254381"/>
                                  <a:pt x="4088689" y="251587"/>
                                </a:cubicBezTo>
                                <a:cubicBezTo>
                                  <a:pt x="4089070" y="248920"/>
                                  <a:pt x="4089578" y="246126"/>
                                  <a:pt x="4090086" y="243332"/>
                                </a:cubicBezTo>
                                <a:cubicBezTo>
                                  <a:pt x="4090594" y="240538"/>
                                  <a:pt x="4091102" y="237871"/>
                                  <a:pt x="4091610" y="235077"/>
                                </a:cubicBezTo>
                                <a:cubicBezTo>
                                  <a:pt x="4091991" y="232410"/>
                                  <a:pt x="4092499" y="229616"/>
                                  <a:pt x="4093007" y="227076"/>
                                </a:cubicBezTo>
                                <a:cubicBezTo>
                                  <a:pt x="4093515" y="224536"/>
                                  <a:pt x="4094023" y="221996"/>
                                  <a:pt x="4094404" y="219710"/>
                                </a:cubicBezTo>
                                <a:cubicBezTo>
                                  <a:pt x="4094912" y="217424"/>
                                  <a:pt x="4095420" y="215138"/>
                                  <a:pt x="4095928" y="213360"/>
                                </a:cubicBezTo>
                                <a:cubicBezTo>
                                  <a:pt x="4096436" y="211455"/>
                                  <a:pt x="4096944" y="209677"/>
                                  <a:pt x="4097325" y="208407"/>
                                </a:cubicBezTo>
                                <a:cubicBezTo>
                                  <a:pt x="4097833" y="207010"/>
                                  <a:pt x="4098341" y="205994"/>
                                  <a:pt x="4098849" y="205359"/>
                                </a:cubicBezTo>
                                <a:cubicBezTo>
                                  <a:pt x="4099357" y="204597"/>
                                  <a:pt x="4099865" y="204343"/>
                                  <a:pt x="4100246" y="204470"/>
                                </a:cubicBezTo>
                                <a:cubicBezTo>
                                  <a:pt x="4100754" y="204597"/>
                                  <a:pt x="4101262" y="204978"/>
                                  <a:pt x="4101770" y="205867"/>
                                </a:cubicBezTo>
                                <a:cubicBezTo>
                                  <a:pt x="4102278" y="206756"/>
                                  <a:pt x="4102786" y="208026"/>
                                  <a:pt x="4103167" y="209677"/>
                                </a:cubicBezTo>
                                <a:cubicBezTo>
                                  <a:pt x="4103675" y="211201"/>
                                  <a:pt x="4104183" y="213233"/>
                                  <a:pt x="4104691" y="215392"/>
                                </a:cubicBezTo>
                                <a:cubicBezTo>
                                  <a:pt x="4105199" y="217551"/>
                                  <a:pt x="4105707" y="220218"/>
                                  <a:pt x="4106088" y="222885"/>
                                </a:cubicBezTo>
                                <a:cubicBezTo>
                                  <a:pt x="4106596" y="225552"/>
                                  <a:pt x="4107104" y="228600"/>
                                  <a:pt x="4107612" y="231648"/>
                                </a:cubicBezTo>
                                <a:cubicBezTo>
                                  <a:pt x="4108120" y="234823"/>
                                  <a:pt x="4108628" y="237998"/>
                                  <a:pt x="4109009" y="241300"/>
                                </a:cubicBezTo>
                                <a:cubicBezTo>
                                  <a:pt x="4109517" y="244602"/>
                                  <a:pt x="4110025" y="248158"/>
                                  <a:pt x="4110533" y="251460"/>
                                </a:cubicBezTo>
                                <a:cubicBezTo>
                                  <a:pt x="4111041" y="254889"/>
                                  <a:pt x="4111422" y="258318"/>
                                  <a:pt x="4111930" y="261620"/>
                                </a:cubicBezTo>
                                <a:cubicBezTo>
                                  <a:pt x="4112438" y="264922"/>
                                  <a:pt x="4112946" y="268351"/>
                                  <a:pt x="4113454" y="271526"/>
                                </a:cubicBezTo>
                                <a:cubicBezTo>
                                  <a:pt x="4113962" y="274828"/>
                                  <a:pt x="4114343" y="278003"/>
                                  <a:pt x="4114851" y="281051"/>
                                </a:cubicBezTo>
                                <a:cubicBezTo>
                                  <a:pt x="4115359" y="284099"/>
                                  <a:pt x="4115867" y="287020"/>
                                  <a:pt x="4116375" y="289814"/>
                                </a:cubicBezTo>
                                <a:cubicBezTo>
                                  <a:pt x="4116883" y="292735"/>
                                  <a:pt x="4117264" y="295402"/>
                                  <a:pt x="4117772" y="298069"/>
                                </a:cubicBezTo>
                                <a:cubicBezTo>
                                  <a:pt x="4118280" y="300609"/>
                                  <a:pt x="4118788" y="303022"/>
                                  <a:pt x="4119296" y="305435"/>
                                </a:cubicBezTo>
                                <a:cubicBezTo>
                                  <a:pt x="4119804" y="307848"/>
                                  <a:pt x="4120185" y="310007"/>
                                  <a:pt x="4120693" y="312166"/>
                                </a:cubicBezTo>
                                <a:cubicBezTo>
                                  <a:pt x="4121201" y="314325"/>
                                  <a:pt x="4121709" y="316357"/>
                                  <a:pt x="4122217" y="318262"/>
                                </a:cubicBezTo>
                                <a:cubicBezTo>
                                  <a:pt x="4122725" y="320167"/>
                                  <a:pt x="4123106" y="321945"/>
                                  <a:pt x="4123614" y="323723"/>
                                </a:cubicBezTo>
                                <a:cubicBezTo>
                                  <a:pt x="4124122" y="325501"/>
                                  <a:pt x="4124630" y="327152"/>
                                  <a:pt x="4125138" y="328676"/>
                                </a:cubicBezTo>
                                <a:cubicBezTo>
                                  <a:pt x="4125646" y="330200"/>
                                  <a:pt x="4126027" y="331724"/>
                                  <a:pt x="4126535" y="333121"/>
                                </a:cubicBezTo>
                                <a:cubicBezTo>
                                  <a:pt x="4127043" y="334518"/>
                                  <a:pt x="4127551" y="335915"/>
                                  <a:pt x="4128059" y="337185"/>
                                </a:cubicBezTo>
                                <a:cubicBezTo>
                                  <a:pt x="4128440" y="338455"/>
                                  <a:pt x="4128948" y="339598"/>
                                  <a:pt x="4129456" y="340741"/>
                                </a:cubicBezTo>
                                <a:cubicBezTo>
                                  <a:pt x="4129964" y="341884"/>
                                  <a:pt x="4130472" y="343027"/>
                                  <a:pt x="4130980" y="344043"/>
                                </a:cubicBezTo>
                                <a:cubicBezTo>
                                  <a:pt x="4131361" y="345186"/>
                                  <a:pt x="4131869" y="346075"/>
                                  <a:pt x="4132377" y="347091"/>
                                </a:cubicBezTo>
                                <a:cubicBezTo>
                                  <a:pt x="4132885" y="347980"/>
                                  <a:pt x="4133393" y="348996"/>
                                  <a:pt x="4133901" y="349758"/>
                                </a:cubicBezTo>
                                <a:cubicBezTo>
                                  <a:pt x="4134282" y="350647"/>
                                  <a:pt x="4134790" y="351536"/>
                                  <a:pt x="4135298" y="352298"/>
                                </a:cubicBezTo>
                                <a:cubicBezTo>
                                  <a:pt x="4135806" y="353187"/>
                                  <a:pt x="4136314" y="353949"/>
                                  <a:pt x="4136822" y="354584"/>
                                </a:cubicBezTo>
                                <a:cubicBezTo>
                                  <a:pt x="4137203" y="355346"/>
                                  <a:pt x="4137711" y="356108"/>
                                  <a:pt x="4138219" y="356743"/>
                                </a:cubicBezTo>
                                <a:cubicBezTo>
                                  <a:pt x="4138727" y="357505"/>
                                  <a:pt x="4139235" y="358013"/>
                                  <a:pt x="4139743" y="358648"/>
                                </a:cubicBezTo>
                                <a:cubicBezTo>
                                  <a:pt x="4140124" y="359283"/>
                                  <a:pt x="4140632" y="359918"/>
                                  <a:pt x="4141140" y="360426"/>
                                </a:cubicBezTo>
                                <a:cubicBezTo>
                                  <a:pt x="4141648" y="361061"/>
                                  <a:pt x="4142156" y="361569"/>
                                  <a:pt x="4142664" y="362077"/>
                                </a:cubicBezTo>
                                <a:cubicBezTo>
                                  <a:pt x="4143045" y="362585"/>
                                  <a:pt x="4143553" y="363093"/>
                                  <a:pt x="4144061" y="363601"/>
                                </a:cubicBezTo>
                                <a:cubicBezTo>
                                  <a:pt x="4144569" y="364109"/>
                                  <a:pt x="4145077" y="364490"/>
                                  <a:pt x="4145458" y="364998"/>
                                </a:cubicBezTo>
                                <a:cubicBezTo>
                                  <a:pt x="4145966" y="365379"/>
                                  <a:pt x="4146474" y="365887"/>
                                  <a:pt x="4146982" y="366268"/>
                                </a:cubicBezTo>
                                <a:cubicBezTo>
                                  <a:pt x="4147490" y="366649"/>
                                  <a:pt x="4147998" y="367030"/>
                                  <a:pt x="4148379" y="367411"/>
                                </a:cubicBezTo>
                                <a:cubicBezTo>
                                  <a:pt x="4148887" y="367792"/>
                                  <a:pt x="4149395" y="368173"/>
                                  <a:pt x="4149903" y="368427"/>
                                </a:cubicBezTo>
                                <a:cubicBezTo>
                                  <a:pt x="4150411" y="368808"/>
                                  <a:pt x="4150919" y="369189"/>
                                  <a:pt x="4151300" y="369443"/>
                                </a:cubicBezTo>
                                <a:cubicBezTo>
                                  <a:pt x="4151808" y="369824"/>
                                  <a:pt x="4152316" y="370078"/>
                                  <a:pt x="4152824" y="370332"/>
                                </a:cubicBezTo>
                                <a:cubicBezTo>
                                  <a:pt x="4153332" y="370713"/>
                                  <a:pt x="4153840" y="370967"/>
                                  <a:pt x="4154221" y="371221"/>
                                </a:cubicBezTo>
                                <a:cubicBezTo>
                                  <a:pt x="4154729" y="371475"/>
                                  <a:pt x="4155237" y="371729"/>
                                  <a:pt x="4155745" y="371983"/>
                                </a:cubicBezTo>
                                <a:cubicBezTo>
                                  <a:pt x="4156253" y="372237"/>
                                  <a:pt x="4156761" y="372491"/>
                                  <a:pt x="4157142" y="372745"/>
                                </a:cubicBezTo>
                                <a:cubicBezTo>
                                  <a:pt x="4157650" y="372999"/>
                                  <a:pt x="4158158" y="373253"/>
                                  <a:pt x="4158666" y="373507"/>
                                </a:cubicBezTo>
                                <a:cubicBezTo>
                                  <a:pt x="4159174" y="373634"/>
                                  <a:pt x="4159682" y="373888"/>
                                  <a:pt x="4160063" y="374142"/>
                                </a:cubicBezTo>
                                <a:cubicBezTo>
                                  <a:pt x="4160571" y="374269"/>
                                  <a:pt x="4161079" y="374523"/>
                                  <a:pt x="4161587" y="374650"/>
                                </a:cubicBezTo>
                                <a:cubicBezTo>
                                  <a:pt x="4162095" y="374904"/>
                                  <a:pt x="4162476" y="375031"/>
                                  <a:pt x="4162984" y="375285"/>
                                </a:cubicBezTo>
                                <a:cubicBezTo>
                                  <a:pt x="4163492" y="375412"/>
                                  <a:pt x="4164000" y="375539"/>
                                  <a:pt x="4164508" y="375666"/>
                                </a:cubicBezTo>
                                <a:cubicBezTo>
                                  <a:pt x="4165016" y="375793"/>
                                  <a:pt x="4165397" y="376047"/>
                                  <a:pt x="4165905" y="376174"/>
                                </a:cubicBezTo>
                                <a:cubicBezTo>
                                  <a:pt x="4166413" y="376301"/>
                                  <a:pt x="4166921" y="376301"/>
                                  <a:pt x="4167429" y="376428"/>
                                </a:cubicBezTo>
                                <a:cubicBezTo>
                                  <a:pt x="4167937" y="376555"/>
                                  <a:pt x="4168318" y="376682"/>
                                  <a:pt x="4168826" y="376809"/>
                                </a:cubicBezTo>
                                <a:cubicBezTo>
                                  <a:pt x="4169334" y="376936"/>
                                  <a:pt x="4169842" y="377063"/>
                                  <a:pt x="4170350" y="377063"/>
                                </a:cubicBezTo>
                                <a:cubicBezTo>
                                  <a:pt x="4170858" y="377190"/>
                                  <a:pt x="4171239" y="377317"/>
                                  <a:pt x="4171747" y="377444"/>
                                </a:cubicBezTo>
                                <a:cubicBezTo>
                                  <a:pt x="4172255" y="377444"/>
                                  <a:pt x="4172763" y="377444"/>
                                  <a:pt x="4173271" y="377571"/>
                                </a:cubicBezTo>
                                <a:cubicBezTo>
                                  <a:pt x="4173779" y="377571"/>
                                  <a:pt x="4174160" y="377698"/>
                                  <a:pt x="4174668" y="377698"/>
                                </a:cubicBezTo>
                                <a:cubicBezTo>
                                  <a:pt x="4175176" y="377698"/>
                                  <a:pt x="4175684" y="377698"/>
                                  <a:pt x="4176192" y="377825"/>
                                </a:cubicBezTo>
                                <a:cubicBezTo>
                                  <a:pt x="4176700" y="377825"/>
                                  <a:pt x="4177081" y="377825"/>
                                  <a:pt x="4177589" y="377825"/>
                                </a:cubicBezTo>
                                <a:cubicBezTo>
                                  <a:pt x="4178097" y="377825"/>
                                  <a:pt x="4178605" y="377825"/>
                                  <a:pt x="4179113" y="377825"/>
                                </a:cubicBezTo>
                                <a:cubicBezTo>
                                  <a:pt x="4179494" y="377825"/>
                                  <a:pt x="4180002" y="377825"/>
                                  <a:pt x="4180510" y="377825"/>
                                </a:cubicBezTo>
                                <a:cubicBezTo>
                                  <a:pt x="4181018" y="377825"/>
                                  <a:pt x="4181526" y="377698"/>
                                  <a:pt x="4182034" y="377698"/>
                                </a:cubicBezTo>
                                <a:cubicBezTo>
                                  <a:pt x="4182415" y="377698"/>
                                  <a:pt x="4182923" y="377698"/>
                                  <a:pt x="4183431" y="377698"/>
                                </a:cubicBezTo>
                                <a:cubicBezTo>
                                  <a:pt x="4183939" y="377571"/>
                                  <a:pt x="4184447" y="377571"/>
                                  <a:pt x="4184955" y="377571"/>
                                </a:cubicBezTo>
                                <a:cubicBezTo>
                                  <a:pt x="4185336" y="377571"/>
                                  <a:pt x="4185844" y="377444"/>
                                  <a:pt x="4186352" y="377444"/>
                                </a:cubicBezTo>
                                <a:cubicBezTo>
                                  <a:pt x="4186860" y="377317"/>
                                  <a:pt x="4187368" y="377317"/>
                                  <a:pt x="4187876" y="377317"/>
                                </a:cubicBezTo>
                                <a:cubicBezTo>
                                  <a:pt x="4188257" y="377190"/>
                                  <a:pt x="4188765" y="377190"/>
                                  <a:pt x="4189273" y="377063"/>
                                </a:cubicBezTo>
                                <a:cubicBezTo>
                                  <a:pt x="4189781" y="377063"/>
                                  <a:pt x="4190289" y="376936"/>
                                  <a:pt x="4190797" y="376936"/>
                                </a:cubicBezTo>
                                <a:cubicBezTo>
                                  <a:pt x="4191178" y="376809"/>
                                  <a:pt x="4191686" y="376682"/>
                                  <a:pt x="4192194" y="376682"/>
                                </a:cubicBezTo>
                                <a:cubicBezTo>
                                  <a:pt x="4192702" y="376555"/>
                                  <a:pt x="4193210" y="376428"/>
                                  <a:pt x="4193718" y="376301"/>
                                </a:cubicBezTo>
                                <a:cubicBezTo>
                                  <a:pt x="4194099" y="376301"/>
                                  <a:pt x="4194607" y="376174"/>
                                  <a:pt x="4195115" y="376047"/>
                                </a:cubicBezTo>
                                <a:cubicBezTo>
                                  <a:pt x="4195623" y="376047"/>
                                  <a:pt x="4196131" y="375920"/>
                                  <a:pt x="4196512" y="375793"/>
                                </a:cubicBezTo>
                                <a:cubicBezTo>
                                  <a:pt x="4197020" y="375666"/>
                                  <a:pt x="4197528" y="375539"/>
                                  <a:pt x="4198036" y="375412"/>
                                </a:cubicBezTo>
                                <a:cubicBezTo>
                                  <a:pt x="4198544" y="375285"/>
                                  <a:pt x="4199052" y="375158"/>
                                  <a:pt x="4199433" y="375031"/>
                                </a:cubicBezTo>
                                <a:cubicBezTo>
                                  <a:pt x="4199941" y="374904"/>
                                  <a:pt x="4200449" y="374777"/>
                                  <a:pt x="4200957" y="374650"/>
                                </a:cubicBezTo>
                                <a:cubicBezTo>
                                  <a:pt x="4201465" y="374523"/>
                                  <a:pt x="4201973" y="374269"/>
                                  <a:pt x="4202354" y="374142"/>
                                </a:cubicBezTo>
                                <a:cubicBezTo>
                                  <a:pt x="4202862" y="374015"/>
                                  <a:pt x="4203370" y="373761"/>
                                  <a:pt x="4203878" y="373634"/>
                                </a:cubicBezTo>
                                <a:cubicBezTo>
                                  <a:pt x="4204386" y="373507"/>
                                  <a:pt x="4204894" y="373380"/>
                                  <a:pt x="4205275" y="373126"/>
                                </a:cubicBezTo>
                                <a:cubicBezTo>
                                  <a:pt x="4205783" y="372999"/>
                                  <a:pt x="4206291" y="372745"/>
                                  <a:pt x="4206799" y="372618"/>
                                </a:cubicBezTo>
                                <a:cubicBezTo>
                                  <a:pt x="4207307" y="372364"/>
                                  <a:pt x="4207815" y="372110"/>
                                  <a:pt x="4208196" y="371983"/>
                                </a:cubicBezTo>
                                <a:cubicBezTo>
                                  <a:pt x="4208704" y="371729"/>
                                  <a:pt x="4209212" y="371475"/>
                                  <a:pt x="4209720" y="371221"/>
                                </a:cubicBezTo>
                                <a:cubicBezTo>
                                  <a:pt x="4210228" y="370967"/>
                                  <a:pt x="4210609" y="370713"/>
                                  <a:pt x="4211117" y="370459"/>
                                </a:cubicBezTo>
                                <a:cubicBezTo>
                                  <a:pt x="4211625" y="370205"/>
                                  <a:pt x="4212133" y="370078"/>
                                  <a:pt x="4212641" y="369824"/>
                                </a:cubicBezTo>
                                <a:cubicBezTo>
                                  <a:pt x="4213149" y="369570"/>
                                  <a:pt x="4213530" y="369189"/>
                                  <a:pt x="4214038" y="368935"/>
                                </a:cubicBezTo>
                                <a:cubicBezTo>
                                  <a:pt x="4214546" y="368681"/>
                                  <a:pt x="4215054" y="368427"/>
                                  <a:pt x="4215562" y="368173"/>
                                </a:cubicBezTo>
                                <a:cubicBezTo>
                                  <a:pt x="4216070" y="367919"/>
                                  <a:pt x="4216451" y="367665"/>
                                  <a:pt x="4216959" y="367411"/>
                                </a:cubicBezTo>
                                <a:cubicBezTo>
                                  <a:pt x="4217467" y="367157"/>
                                  <a:pt x="4217975" y="366903"/>
                                  <a:pt x="4218483" y="366522"/>
                                </a:cubicBezTo>
                                <a:cubicBezTo>
                                  <a:pt x="4218991" y="366268"/>
                                  <a:pt x="4219372" y="366014"/>
                                  <a:pt x="4219880" y="365760"/>
                                </a:cubicBezTo>
                                <a:cubicBezTo>
                                  <a:pt x="4220388" y="365506"/>
                                  <a:pt x="4220896" y="365252"/>
                                  <a:pt x="4221404" y="364998"/>
                                </a:cubicBezTo>
                                <a:cubicBezTo>
                                  <a:pt x="4221912" y="364744"/>
                                  <a:pt x="4222293" y="364490"/>
                                  <a:pt x="4222801" y="364236"/>
                                </a:cubicBezTo>
                                <a:cubicBezTo>
                                  <a:pt x="4223309" y="363982"/>
                                  <a:pt x="4223817" y="363728"/>
                                  <a:pt x="4224325" y="363474"/>
                                </a:cubicBezTo>
                                <a:cubicBezTo>
                                  <a:pt x="4224833" y="363220"/>
                                  <a:pt x="4225214" y="362966"/>
                                  <a:pt x="4225722" y="362712"/>
                                </a:cubicBezTo>
                                <a:cubicBezTo>
                                  <a:pt x="4226230" y="362458"/>
                                  <a:pt x="4226738" y="362204"/>
                                  <a:pt x="4227246" y="362077"/>
                                </a:cubicBezTo>
                                <a:cubicBezTo>
                                  <a:pt x="4227627" y="361823"/>
                                  <a:pt x="4228135" y="361569"/>
                                  <a:pt x="4228643" y="361442"/>
                                </a:cubicBezTo>
                                <a:cubicBezTo>
                                  <a:pt x="4229151" y="361188"/>
                                  <a:pt x="4229659" y="361061"/>
                                  <a:pt x="4230167" y="360807"/>
                                </a:cubicBezTo>
                                <a:cubicBezTo>
                                  <a:pt x="4230548" y="360680"/>
                                  <a:pt x="4231056" y="360426"/>
                                  <a:pt x="4231564" y="360299"/>
                                </a:cubicBezTo>
                                <a:cubicBezTo>
                                  <a:pt x="4232072" y="360172"/>
                                  <a:pt x="4232580" y="359918"/>
                                  <a:pt x="4233088" y="359791"/>
                                </a:cubicBezTo>
                                <a:cubicBezTo>
                                  <a:pt x="4233469" y="359664"/>
                                  <a:pt x="4233977" y="359537"/>
                                  <a:pt x="4234485" y="359410"/>
                                </a:cubicBezTo>
                                <a:cubicBezTo>
                                  <a:pt x="4234993" y="359283"/>
                                  <a:pt x="4235501" y="359156"/>
                                  <a:pt x="4236009" y="359029"/>
                                </a:cubicBezTo>
                                <a:cubicBezTo>
                                  <a:pt x="4236390" y="358775"/>
                                  <a:pt x="4236898" y="358648"/>
                                  <a:pt x="4237406" y="358521"/>
                                </a:cubicBezTo>
                                <a:cubicBezTo>
                                  <a:pt x="4237914" y="358394"/>
                                  <a:pt x="4238422" y="358267"/>
                                  <a:pt x="4238930" y="358140"/>
                                </a:cubicBezTo>
                                <a:cubicBezTo>
                                  <a:pt x="4239311" y="358013"/>
                                  <a:pt x="4239819" y="357886"/>
                                  <a:pt x="4240327" y="357632"/>
                                </a:cubicBezTo>
                                <a:cubicBezTo>
                                  <a:pt x="4240835" y="357505"/>
                                  <a:pt x="4241343" y="357251"/>
                                  <a:pt x="4241851" y="357124"/>
                                </a:cubicBezTo>
                                <a:cubicBezTo>
                                  <a:pt x="4242232" y="356870"/>
                                  <a:pt x="4242740" y="356616"/>
                                  <a:pt x="4243248" y="356362"/>
                                </a:cubicBezTo>
                                <a:cubicBezTo>
                                  <a:pt x="4243756" y="356108"/>
                                  <a:pt x="4244264" y="355854"/>
                                  <a:pt x="4244645" y="355473"/>
                                </a:cubicBezTo>
                                <a:cubicBezTo>
                                  <a:pt x="4245153" y="355092"/>
                                  <a:pt x="4245661" y="354838"/>
                                  <a:pt x="4246169" y="354330"/>
                                </a:cubicBezTo>
                                <a:cubicBezTo>
                                  <a:pt x="4246677" y="353949"/>
                                  <a:pt x="4247185" y="353568"/>
                                  <a:pt x="4247566" y="353060"/>
                                </a:cubicBezTo>
                                <a:cubicBezTo>
                                  <a:pt x="4248074" y="352425"/>
                                  <a:pt x="4248582" y="351917"/>
                                  <a:pt x="4249090" y="351282"/>
                                </a:cubicBezTo>
                                <a:cubicBezTo>
                                  <a:pt x="4249598" y="350647"/>
                                  <a:pt x="4250106" y="350012"/>
                                  <a:pt x="4250487" y="349250"/>
                                </a:cubicBezTo>
                                <a:cubicBezTo>
                                  <a:pt x="4250995" y="348615"/>
                                  <a:pt x="4251503" y="347853"/>
                                  <a:pt x="4252011" y="346964"/>
                                </a:cubicBezTo>
                                <a:cubicBezTo>
                                  <a:pt x="4252519" y="346075"/>
                                  <a:pt x="4253027" y="345186"/>
                                  <a:pt x="4253408" y="344297"/>
                                </a:cubicBezTo>
                                <a:cubicBezTo>
                                  <a:pt x="4253916" y="343281"/>
                                  <a:pt x="4254424" y="342265"/>
                                  <a:pt x="4254932" y="341122"/>
                                </a:cubicBezTo>
                                <a:cubicBezTo>
                                  <a:pt x="4255440" y="340106"/>
                                  <a:pt x="4255948" y="338963"/>
                                  <a:pt x="4256329" y="337693"/>
                                </a:cubicBezTo>
                                <a:cubicBezTo>
                                  <a:pt x="4256837" y="336550"/>
                                  <a:pt x="4257345" y="335280"/>
                                  <a:pt x="4257853" y="334010"/>
                                </a:cubicBezTo>
                                <a:cubicBezTo>
                                  <a:pt x="4258361" y="332740"/>
                                  <a:pt x="4258869" y="331470"/>
                                  <a:pt x="4259250" y="330200"/>
                                </a:cubicBezTo>
                                <a:cubicBezTo>
                                  <a:pt x="4259758" y="328930"/>
                                  <a:pt x="4260266" y="327533"/>
                                  <a:pt x="4260774" y="326136"/>
                                </a:cubicBezTo>
                                <a:cubicBezTo>
                                  <a:pt x="4261282" y="324866"/>
                                  <a:pt x="4261663" y="323596"/>
                                  <a:pt x="4262171" y="322199"/>
                                </a:cubicBezTo>
                                <a:cubicBezTo>
                                  <a:pt x="4262679" y="320929"/>
                                  <a:pt x="4263187" y="319659"/>
                                  <a:pt x="4263695" y="318389"/>
                                </a:cubicBezTo>
                                <a:cubicBezTo>
                                  <a:pt x="4264203" y="317246"/>
                                  <a:pt x="4264584" y="315976"/>
                                  <a:pt x="4265092" y="314833"/>
                                </a:cubicBezTo>
                                <a:cubicBezTo>
                                  <a:pt x="4265600" y="313690"/>
                                  <a:pt x="4266108" y="312674"/>
                                  <a:pt x="4266616" y="311658"/>
                                </a:cubicBezTo>
                                <a:cubicBezTo>
                                  <a:pt x="4267124" y="310642"/>
                                  <a:pt x="4267505" y="309626"/>
                                  <a:pt x="4268013" y="308864"/>
                                </a:cubicBezTo>
                                <a:cubicBezTo>
                                  <a:pt x="4268521" y="307975"/>
                                  <a:pt x="4269029" y="307213"/>
                                  <a:pt x="4269537" y="306451"/>
                                </a:cubicBezTo>
                                <a:cubicBezTo>
                                  <a:pt x="4270045" y="305816"/>
                                  <a:pt x="4270426" y="305308"/>
                                  <a:pt x="4270934" y="304800"/>
                                </a:cubicBezTo>
                                <a:cubicBezTo>
                                  <a:pt x="4271442" y="304292"/>
                                  <a:pt x="4271950" y="303911"/>
                                  <a:pt x="4272458" y="303657"/>
                                </a:cubicBezTo>
                                <a:cubicBezTo>
                                  <a:pt x="4272966" y="303276"/>
                                  <a:pt x="4273347" y="303149"/>
                                  <a:pt x="4273855" y="303022"/>
                                </a:cubicBezTo>
                                <a:cubicBezTo>
                                  <a:pt x="4274363" y="302895"/>
                                  <a:pt x="4274871" y="302895"/>
                                  <a:pt x="4275379" y="303022"/>
                                </a:cubicBezTo>
                                <a:cubicBezTo>
                                  <a:pt x="4275887" y="303022"/>
                                  <a:pt x="4276268" y="303149"/>
                                  <a:pt x="4276776" y="303403"/>
                                </a:cubicBezTo>
                                <a:cubicBezTo>
                                  <a:pt x="4277284" y="303530"/>
                                  <a:pt x="4277792" y="303911"/>
                                  <a:pt x="4278300" y="304165"/>
                                </a:cubicBezTo>
                                <a:cubicBezTo>
                                  <a:pt x="4278681" y="304546"/>
                                  <a:pt x="4279189" y="304927"/>
                                  <a:pt x="4279697" y="305308"/>
                                </a:cubicBezTo>
                                <a:cubicBezTo>
                                  <a:pt x="4280205" y="305689"/>
                                  <a:pt x="4280713" y="306197"/>
                                  <a:pt x="4281221" y="306705"/>
                                </a:cubicBezTo>
                                <a:cubicBezTo>
                                  <a:pt x="4281602" y="307213"/>
                                  <a:pt x="4282110" y="307721"/>
                                  <a:pt x="4282618" y="308229"/>
                                </a:cubicBezTo>
                                <a:cubicBezTo>
                                  <a:pt x="4283126" y="308737"/>
                                  <a:pt x="4283634" y="309245"/>
                                  <a:pt x="4284142" y="309753"/>
                                </a:cubicBezTo>
                                <a:cubicBezTo>
                                  <a:pt x="4284523" y="310261"/>
                                  <a:pt x="4285031" y="310769"/>
                                  <a:pt x="4285539" y="311277"/>
                                </a:cubicBezTo>
                                <a:cubicBezTo>
                                  <a:pt x="4286047" y="311785"/>
                                  <a:pt x="4286555" y="312293"/>
                                  <a:pt x="4287063" y="312801"/>
                                </a:cubicBezTo>
                                <a:cubicBezTo>
                                  <a:pt x="4287444" y="313309"/>
                                  <a:pt x="4287952" y="313690"/>
                                  <a:pt x="4288460" y="314198"/>
                                </a:cubicBezTo>
                                <a:cubicBezTo>
                                  <a:pt x="4288968" y="314579"/>
                                  <a:pt x="4289476" y="314960"/>
                                  <a:pt x="4289984" y="315214"/>
                                </a:cubicBezTo>
                                <a:cubicBezTo>
                                  <a:pt x="4290365" y="315595"/>
                                  <a:pt x="4290873" y="315849"/>
                                  <a:pt x="4291381" y="316103"/>
                                </a:cubicBezTo>
                                <a:cubicBezTo>
                                  <a:pt x="4291889" y="316357"/>
                                  <a:pt x="4292397" y="316611"/>
                                  <a:pt x="4292905" y="316738"/>
                                </a:cubicBezTo>
                                <a:cubicBezTo>
                                  <a:pt x="4293286" y="316865"/>
                                  <a:pt x="4293794" y="316992"/>
                                  <a:pt x="4294302" y="316992"/>
                                </a:cubicBezTo>
                                <a:cubicBezTo>
                                  <a:pt x="4294810" y="317119"/>
                                  <a:pt x="4295318" y="317119"/>
                                  <a:pt x="4295699" y="316992"/>
                                </a:cubicBezTo>
                                <a:cubicBezTo>
                                  <a:pt x="4296207" y="316992"/>
                                  <a:pt x="4296715" y="316865"/>
                                  <a:pt x="4297223" y="316738"/>
                                </a:cubicBezTo>
                                <a:cubicBezTo>
                                  <a:pt x="4297731" y="316611"/>
                                  <a:pt x="4298239" y="316484"/>
                                  <a:pt x="4298620" y="316230"/>
                                </a:cubicBezTo>
                                <a:cubicBezTo>
                                  <a:pt x="4299128" y="315976"/>
                                  <a:pt x="4299636" y="315722"/>
                                  <a:pt x="4300144" y="315341"/>
                                </a:cubicBezTo>
                                <a:cubicBezTo>
                                  <a:pt x="4300652" y="315087"/>
                                  <a:pt x="4301160" y="314706"/>
                                  <a:pt x="4301541" y="314198"/>
                                </a:cubicBezTo>
                                <a:cubicBezTo>
                                  <a:pt x="4302049" y="313817"/>
                                  <a:pt x="4302557" y="313309"/>
                                  <a:pt x="4303065" y="312801"/>
                                </a:cubicBezTo>
                                <a:cubicBezTo>
                                  <a:pt x="4303573" y="312293"/>
                                  <a:pt x="4304081" y="311785"/>
                                  <a:pt x="4304462" y="311150"/>
                                </a:cubicBezTo>
                                <a:cubicBezTo>
                                  <a:pt x="4304970" y="310642"/>
                                  <a:pt x="4305478" y="309880"/>
                                  <a:pt x="4305986" y="309245"/>
                                </a:cubicBezTo>
                                <a:cubicBezTo>
                                  <a:pt x="4306494" y="308610"/>
                                  <a:pt x="4307002" y="307848"/>
                                  <a:pt x="4307383" y="307086"/>
                                </a:cubicBezTo>
                                <a:cubicBezTo>
                                  <a:pt x="4307891" y="306324"/>
                                  <a:pt x="4308399" y="305562"/>
                                  <a:pt x="4308907" y="304800"/>
                                </a:cubicBezTo>
                                <a:cubicBezTo>
                                  <a:pt x="4309415" y="303911"/>
                                  <a:pt x="4309923" y="303149"/>
                                  <a:pt x="4310304" y="302133"/>
                                </a:cubicBezTo>
                                <a:cubicBezTo>
                                  <a:pt x="4310812" y="301244"/>
                                  <a:pt x="4311320" y="300355"/>
                                  <a:pt x="4311828" y="299339"/>
                                </a:cubicBezTo>
                                <a:cubicBezTo>
                                  <a:pt x="4312336" y="298323"/>
                                  <a:pt x="4312717" y="297307"/>
                                  <a:pt x="4313225" y="296164"/>
                                </a:cubicBezTo>
                                <a:cubicBezTo>
                                  <a:pt x="4313733" y="295148"/>
                                  <a:pt x="4314241" y="294005"/>
                                  <a:pt x="4314749" y="292735"/>
                                </a:cubicBezTo>
                                <a:cubicBezTo>
                                  <a:pt x="4315257" y="291592"/>
                                  <a:pt x="4315638" y="290322"/>
                                  <a:pt x="4316146" y="289052"/>
                                </a:cubicBezTo>
                                <a:cubicBezTo>
                                  <a:pt x="4316654" y="287655"/>
                                  <a:pt x="4317162" y="286385"/>
                                  <a:pt x="4317670" y="284861"/>
                                </a:cubicBezTo>
                                <a:cubicBezTo>
                                  <a:pt x="4318178" y="283464"/>
                                  <a:pt x="4318559" y="281940"/>
                                  <a:pt x="4319067" y="280416"/>
                                </a:cubicBezTo>
                                <a:cubicBezTo>
                                  <a:pt x="4319575" y="278765"/>
                                  <a:pt x="4320083" y="277114"/>
                                  <a:pt x="4320591" y="275336"/>
                                </a:cubicBezTo>
                                <a:cubicBezTo>
                                  <a:pt x="4321099" y="273685"/>
                                  <a:pt x="4321480" y="271780"/>
                                  <a:pt x="4321988" y="269875"/>
                                </a:cubicBezTo>
                                <a:cubicBezTo>
                                  <a:pt x="4322496" y="267970"/>
                                  <a:pt x="4323004" y="265811"/>
                                  <a:pt x="4323512" y="263652"/>
                                </a:cubicBezTo>
                                <a:cubicBezTo>
                                  <a:pt x="4324020" y="261493"/>
                                  <a:pt x="4324401" y="259207"/>
                                  <a:pt x="4324909" y="256794"/>
                                </a:cubicBezTo>
                                <a:cubicBezTo>
                                  <a:pt x="4325417" y="254381"/>
                                  <a:pt x="4325925" y="251841"/>
                                  <a:pt x="4326433" y="249174"/>
                                </a:cubicBezTo>
                                <a:cubicBezTo>
                                  <a:pt x="4326941" y="246507"/>
                                  <a:pt x="4327322" y="243713"/>
                                  <a:pt x="4327830" y="240665"/>
                                </a:cubicBezTo>
                                <a:cubicBezTo>
                                  <a:pt x="4328338" y="237744"/>
                                  <a:pt x="4328846" y="234569"/>
                                  <a:pt x="4329354" y="231394"/>
                                </a:cubicBezTo>
                                <a:cubicBezTo>
                                  <a:pt x="4329735" y="228092"/>
                                  <a:pt x="4330243" y="224790"/>
                                  <a:pt x="4330751" y="221234"/>
                                </a:cubicBezTo>
                                <a:cubicBezTo>
                                  <a:pt x="4331259" y="217678"/>
                                  <a:pt x="4331767" y="213995"/>
                                  <a:pt x="4332275" y="210185"/>
                                </a:cubicBezTo>
                                <a:cubicBezTo>
                                  <a:pt x="4332656" y="206248"/>
                                  <a:pt x="4333164" y="202311"/>
                                  <a:pt x="4333672" y="198247"/>
                                </a:cubicBezTo>
                                <a:cubicBezTo>
                                  <a:pt x="4334180" y="194056"/>
                                  <a:pt x="4334688" y="189865"/>
                                  <a:pt x="4335196" y="185420"/>
                                </a:cubicBezTo>
                                <a:cubicBezTo>
                                  <a:pt x="4335577" y="181102"/>
                                  <a:pt x="4336085" y="176657"/>
                                  <a:pt x="4336593" y="172085"/>
                                </a:cubicBezTo>
                                <a:cubicBezTo>
                                  <a:pt x="4337101" y="167513"/>
                                  <a:pt x="4337609" y="162814"/>
                                  <a:pt x="4338117" y="158115"/>
                                </a:cubicBezTo>
                                <a:cubicBezTo>
                                  <a:pt x="4338498" y="153543"/>
                                  <a:pt x="4339006" y="148590"/>
                                  <a:pt x="4339514" y="143891"/>
                                </a:cubicBezTo>
                                <a:cubicBezTo>
                                  <a:pt x="4340022" y="139192"/>
                                  <a:pt x="4340530" y="134493"/>
                                  <a:pt x="4341038" y="129794"/>
                                </a:cubicBezTo>
                                <a:cubicBezTo>
                                  <a:pt x="4341419" y="125095"/>
                                  <a:pt x="4341927" y="120396"/>
                                  <a:pt x="4342435" y="115951"/>
                                </a:cubicBezTo>
                                <a:cubicBezTo>
                                  <a:pt x="4342943" y="111506"/>
                                  <a:pt x="4343451" y="107188"/>
                                  <a:pt x="4343959" y="103124"/>
                                </a:cubicBezTo>
                                <a:cubicBezTo>
                                  <a:pt x="4344340" y="99060"/>
                                  <a:pt x="4344848" y="95123"/>
                                  <a:pt x="4345356" y="91567"/>
                                </a:cubicBezTo>
                                <a:cubicBezTo>
                                  <a:pt x="4345864" y="88011"/>
                                  <a:pt x="4346372" y="84709"/>
                                  <a:pt x="4346753" y="81915"/>
                                </a:cubicBezTo>
                                <a:cubicBezTo>
                                  <a:pt x="4347261" y="78994"/>
                                  <a:pt x="4347769" y="76581"/>
                                  <a:pt x="4348277" y="74549"/>
                                </a:cubicBezTo>
                                <a:cubicBezTo>
                                  <a:pt x="4348785" y="72644"/>
                                  <a:pt x="4349293" y="71120"/>
                                  <a:pt x="4349674" y="70104"/>
                                </a:cubicBezTo>
                                <a:cubicBezTo>
                                  <a:pt x="4350182" y="69215"/>
                                  <a:pt x="4350690" y="68707"/>
                                  <a:pt x="4351198" y="68834"/>
                                </a:cubicBezTo>
                                <a:cubicBezTo>
                                  <a:pt x="4351706" y="69088"/>
                                  <a:pt x="4352214" y="69850"/>
                                  <a:pt x="4352595" y="71120"/>
                                </a:cubicBezTo>
                                <a:cubicBezTo>
                                  <a:pt x="4353103" y="72390"/>
                                  <a:pt x="4353611" y="74168"/>
                                  <a:pt x="4354119" y="76454"/>
                                </a:cubicBezTo>
                                <a:cubicBezTo>
                                  <a:pt x="4354627" y="78867"/>
                                  <a:pt x="4355135" y="81788"/>
                                  <a:pt x="4355516" y="84963"/>
                                </a:cubicBezTo>
                                <a:cubicBezTo>
                                  <a:pt x="4356024" y="88265"/>
                                  <a:pt x="4356532" y="91948"/>
                                  <a:pt x="4357040" y="95885"/>
                                </a:cubicBezTo>
                                <a:cubicBezTo>
                                  <a:pt x="4357548" y="99822"/>
                                  <a:pt x="4358056" y="104140"/>
                                  <a:pt x="4358437" y="108585"/>
                                </a:cubicBezTo>
                                <a:cubicBezTo>
                                  <a:pt x="4358945" y="113030"/>
                                  <a:pt x="4359453" y="117856"/>
                                  <a:pt x="4359961" y="122555"/>
                                </a:cubicBezTo>
                                <a:cubicBezTo>
                                  <a:pt x="4360469" y="127254"/>
                                  <a:pt x="4360850" y="132207"/>
                                  <a:pt x="4361358" y="137033"/>
                                </a:cubicBezTo>
                                <a:cubicBezTo>
                                  <a:pt x="4361866" y="141859"/>
                                  <a:pt x="4362374" y="146685"/>
                                  <a:pt x="4362882" y="151511"/>
                                </a:cubicBezTo>
                                <a:cubicBezTo>
                                  <a:pt x="4363390" y="156210"/>
                                  <a:pt x="4363771" y="160909"/>
                                  <a:pt x="4364279" y="165481"/>
                                </a:cubicBezTo>
                                <a:cubicBezTo>
                                  <a:pt x="4364787" y="169926"/>
                                  <a:pt x="4365295" y="174371"/>
                                  <a:pt x="4365803" y="178562"/>
                                </a:cubicBezTo>
                                <a:cubicBezTo>
                                  <a:pt x="4366311" y="182753"/>
                                  <a:pt x="4366692" y="186690"/>
                                  <a:pt x="4367200" y="190500"/>
                                </a:cubicBezTo>
                                <a:cubicBezTo>
                                  <a:pt x="4367708" y="194310"/>
                                  <a:pt x="4368216" y="197993"/>
                                  <a:pt x="4368724" y="201295"/>
                                </a:cubicBezTo>
                                <a:cubicBezTo>
                                  <a:pt x="4369232" y="204597"/>
                                  <a:pt x="4369613" y="207772"/>
                                  <a:pt x="4370121" y="210693"/>
                                </a:cubicBezTo>
                                <a:cubicBezTo>
                                  <a:pt x="4370629" y="213614"/>
                                  <a:pt x="4371137" y="216281"/>
                                  <a:pt x="4371645" y="218694"/>
                                </a:cubicBezTo>
                                <a:cubicBezTo>
                                  <a:pt x="4372153" y="221107"/>
                                  <a:pt x="4372534" y="223266"/>
                                  <a:pt x="4373042" y="225298"/>
                                </a:cubicBezTo>
                                <a:cubicBezTo>
                                  <a:pt x="4373550" y="227330"/>
                                  <a:pt x="4374058" y="229108"/>
                                  <a:pt x="4374566" y="230632"/>
                                </a:cubicBezTo>
                                <a:cubicBezTo>
                                  <a:pt x="4375074" y="232156"/>
                                  <a:pt x="4375455" y="233553"/>
                                  <a:pt x="4375963" y="234696"/>
                                </a:cubicBezTo>
                                <a:cubicBezTo>
                                  <a:pt x="4376471" y="235966"/>
                                  <a:pt x="4376979" y="236982"/>
                                  <a:pt x="4377487" y="237744"/>
                                </a:cubicBezTo>
                                <a:cubicBezTo>
                                  <a:pt x="4377995" y="238506"/>
                                  <a:pt x="4378376" y="239141"/>
                                  <a:pt x="4378884" y="239649"/>
                                </a:cubicBezTo>
                                <a:cubicBezTo>
                                  <a:pt x="4379392" y="240157"/>
                                  <a:pt x="4379900" y="240411"/>
                                  <a:pt x="4380408" y="240538"/>
                                </a:cubicBezTo>
                                <a:cubicBezTo>
                                  <a:pt x="4380789" y="240665"/>
                                  <a:pt x="4381297" y="240665"/>
                                  <a:pt x="4381805" y="240538"/>
                                </a:cubicBezTo>
                                <a:cubicBezTo>
                                  <a:pt x="4382313" y="240411"/>
                                  <a:pt x="4382821" y="240030"/>
                                  <a:pt x="4383329" y="239649"/>
                                </a:cubicBezTo>
                                <a:cubicBezTo>
                                  <a:pt x="4383710" y="239141"/>
                                  <a:pt x="4384218" y="238633"/>
                                  <a:pt x="4384726" y="237998"/>
                                </a:cubicBezTo>
                                <a:cubicBezTo>
                                  <a:pt x="4385234" y="237236"/>
                                  <a:pt x="4385742" y="236474"/>
                                  <a:pt x="4386250" y="235712"/>
                                </a:cubicBezTo>
                                <a:cubicBezTo>
                                  <a:pt x="4386631" y="234823"/>
                                  <a:pt x="4387139" y="233807"/>
                                  <a:pt x="4387647" y="232918"/>
                                </a:cubicBezTo>
                                <a:cubicBezTo>
                                  <a:pt x="4388155" y="232029"/>
                                  <a:pt x="4388663" y="231013"/>
                                  <a:pt x="4389171" y="230124"/>
                                </a:cubicBezTo>
                                <a:cubicBezTo>
                                  <a:pt x="4389552" y="229235"/>
                                  <a:pt x="4390060" y="228219"/>
                                  <a:pt x="4390568" y="227457"/>
                                </a:cubicBezTo>
                                <a:cubicBezTo>
                                  <a:pt x="4391076" y="226695"/>
                                  <a:pt x="4391584" y="225933"/>
                                  <a:pt x="4392092" y="225298"/>
                                </a:cubicBezTo>
                                <a:cubicBezTo>
                                  <a:pt x="4392473" y="224663"/>
                                  <a:pt x="4392981" y="224155"/>
                                  <a:pt x="4393489" y="223901"/>
                                </a:cubicBezTo>
                                <a:cubicBezTo>
                                  <a:pt x="4393997" y="223647"/>
                                  <a:pt x="4394505" y="223520"/>
                                  <a:pt x="4395013" y="223774"/>
                                </a:cubicBezTo>
                                <a:cubicBezTo>
                                  <a:pt x="4395394" y="223901"/>
                                  <a:pt x="4395902" y="224282"/>
                                  <a:pt x="4396410" y="224917"/>
                                </a:cubicBezTo>
                                <a:cubicBezTo>
                                  <a:pt x="4396918" y="225425"/>
                                  <a:pt x="4397426" y="226314"/>
                                  <a:pt x="4397807" y="227457"/>
                                </a:cubicBezTo>
                                <a:cubicBezTo>
                                  <a:pt x="4398315" y="228600"/>
                                  <a:pt x="4398823" y="229997"/>
                                  <a:pt x="4399331" y="231648"/>
                                </a:cubicBezTo>
                                <a:cubicBezTo>
                                  <a:pt x="4399839" y="233172"/>
                                  <a:pt x="4400347" y="235077"/>
                                  <a:pt x="4400728" y="237109"/>
                                </a:cubicBezTo>
                                <a:cubicBezTo>
                                  <a:pt x="4401236" y="239141"/>
                                  <a:pt x="4401744" y="241427"/>
                                  <a:pt x="4402252" y="243713"/>
                                </a:cubicBezTo>
                                <a:cubicBezTo>
                                  <a:pt x="4402760" y="246126"/>
                                  <a:pt x="4403268" y="248539"/>
                                  <a:pt x="4403649" y="251079"/>
                                </a:cubicBezTo>
                                <a:cubicBezTo>
                                  <a:pt x="4404157" y="253619"/>
                                  <a:pt x="4404665" y="256159"/>
                                  <a:pt x="4405173" y="258699"/>
                                </a:cubicBezTo>
                                <a:cubicBezTo>
                                  <a:pt x="4405681" y="261239"/>
                                  <a:pt x="4406189" y="263906"/>
                                  <a:pt x="4406570" y="266192"/>
                                </a:cubicBezTo>
                                <a:cubicBezTo>
                                  <a:pt x="4407078" y="268605"/>
                                  <a:pt x="4407586" y="271018"/>
                                  <a:pt x="4408094" y="273050"/>
                                </a:cubicBezTo>
                                <a:cubicBezTo>
                                  <a:pt x="4408602" y="275209"/>
                                  <a:pt x="4409110" y="277114"/>
                                  <a:pt x="4409491" y="278765"/>
                                </a:cubicBezTo>
                                <a:cubicBezTo>
                                  <a:pt x="4409999" y="280416"/>
                                  <a:pt x="4410507" y="281813"/>
                                  <a:pt x="4411015" y="282956"/>
                                </a:cubicBezTo>
                                <a:cubicBezTo>
                                  <a:pt x="4411523" y="283972"/>
                                  <a:pt x="4412031" y="284734"/>
                                  <a:pt x="4412412" y="284988"/>
                                </a:cubicBezTo>
                                <a:cubicBezTo>
                                  <a:pt x="4412920" y="285369"/>
                                  <a:pt x="4413428" y="285369"/>
                                  <a:pt x="4413936" y="284861"/>
                                </a:cubicBezTo>
                                <a:cubicBezTo>
                                  <a:pt x="4414444" y="284480"/>
                                  <a:pt x="4414825" y="283591"/>
                                  <a:pt x="4415333" y="282321"/>
                                </a:cubicBezTo>
                                <a:cubicBezTo>
                                  <a:pt x="4415841" y="280924"/>
                                  <a:pt x="4416349" y="279273"/>
                                  <a:pt x="4416857" y="277114"/>
                                </a:cubicBezTo>
                                <a:cubicBezTo>
                                  <a:pt x="4417365" y="275082"/>
                                  <a:pt x="4417746" y="272542"/>
                                  <a:pt x="4418254" y="269875"/>
                                </a:cubicBezTo>
                                <a:cubicBezTo>
                                  <a:pt x="4418762" y="267081"/>
                                  <a:pt x="4419270" y="263906"/>
                                  <a:pt x="4419778" y="260731"/>
                                </a:cubicBezTo>
                                <a:cubicBezTo>
                                  <a:pt x="4420286" y="257556"/>
                                  <a:pt x="4420667" y="254000"/>
                                  <a:pt x="4421175" y="250825"/>
                                </a:cubicBezTo>
                                <a:cubicBezTo>
                                  <a:pt x="4421683" y="247523"/>
                                  <a:pt x="4422191" y="244094"/>
                                  <a:pt x="4422699" y="241046"/>
                                </a:cubicBezTo>
                                <a:cubicBezTo>
                                  <a:pt x="4423207" y="237998"/>
                                  <a:pt x="4423588" y="235077"/>
                                  <a:pt x="4424096" y="232791"/>
                                </a:cubicBezTo>
                                <a:cubicBezTo>
                                  <a:pt x="4424604" y="230378"/>
                                  <a:pt x="4425112" y="228346"/>
                                  <a:pt x="4425620" y="226949"/>
                                </a:cubicBezTo>
                                <a:cubicBezTo>
                                  <a:pt x="4426128" y="225552"/>
                                  <a:pt x="4426509" y="224663"/>
                                  <a:pt x="4427017" y="224409"/>
                                </a:cubicBezTo>
                                <a:cubicBezTo>
                                  <a:pt x="4427525" y="224028"/>
                                  <a:pt x="4428033" y="224536"/>
                                  <a:pt x="4428541" y="225171"/>
                                </a:cubicBezTo>
                                <a:cubicBezTo>
                                  <a:pt x="4429049" y="226060"/>
                                  <a:pt x="4429430" y="227457"/>
                                  <a:pt x="4429938" y="229108"/>
                                </a:cubicBezTo>
                                <a:cubicBezTo>
                                  <a:pt x="4430446" y="230759"/>
                                  <a:pt x="4430954" y="232918"/>
                                  <a:pt x="4431462" y="235204"/>
                                </a:cubicBezTo>
                                <a:cubicBezTo>
                                  <a:pt x="4431843" y="237490"/>
                                  <a:pt x="4432351" y="240030"/>
                                  <a:pt x="4432859" y="242570"/>
                                </a:cubicBezTo>
                                <a:cubicBezTo>
                                  <a:pt x="4433367" y="245110"/>
                                  <a:pt x="4433875" y="247777"/>
                                  <a:pt x="4434383" y="250190"/>
                                </a:cubicBezTo>
                                <a:cubicBezTo>
                                  <a:pt x="4434764" y="252603"/>
                                  <a:pt x="4435272" y="255143"/>
                                  <a:pt x="4435780" y="257302"/>
                                </a:cubicBezTo>
                                <a:cubicBezTo>
                                  <a:pt x="4436288" y="259588"/>
                                  <a:pt x="4436796" y="261620"/>
                                  <a:pt x="4437304" y="263525"/>
                                </a:cubicBezTo>
                                <a:cubicBezTo>
                                  <a:pt x="4437685" y="265303"/>
                                  <a:pt x="4438193" y="267081"/>
                                  <a:pt x="4438701" y="268478"/>
                                </a:cubicBezTo>
                                <a:cubicBezTo>
                                  <a:pt x="4439209" y="270002"/>
                                  <a:pt x="4439717" y="271272"/>
                                  <a:pt x="4440225" y="272415"/>
                                </a:cubicBezTo>
                                <a:cubicBezTo>
                                  <a:pt x="4440606" y="273558"/>
                                  <a:pt x="4441114" y="274447"/>
                                  <a:pt x="4441622" y="275336"/>
                                </a:cubicBezTo>
                                <a:cubicBezTo>
                                  <a:pt x="4442130" y="276098"/>
                                  <a:pt x="4442638" y="276733"/>
                                  <a:pt x="4443146" y="277368"/>
                                </a:cubicBezTo>
                                <a:cubicBezTo>
                                  <a:pt x="4443527" y="277876"/>
                                  <a:pt x="4444035" y="278384"/>
                                  <a:pt x="4444543" y="278765"/>
                                </a:cubicBezTo>
                                <a:cubicBezTo>
                                  <a:pt x="4445051" y="279146"/>
                                  <a:pt x="4445559" y="279527"/>
                                  <a:pt x="4446067" y="279781"/>
                                </a:cubicBezTo>
                                <a:cubicBezTo>
                                  <a:pt x="4446448" y="279908"/>
                                  <a:pt x="4446956" y="280162"/>
                                  <a:pt x="4447464" y="280289"/>
                                </a:cubicBezTo>
                                <a:cubicBezTo>
                                  <a:pt x="4447972" y="280416"/>
                                  <a:pt x="4448480" y="280416"/>
                                  <a:pt x="4448861" y="280416"/>
                                </a:cubicBezTo>
                                <a:cubicBezTo>
                                  <a:pt x="4449369" y="280543"/>
                                  <a:pt x="4449877" y="280416"/>
                                  <a:pt x="4450385" y="280416"/>
                                </a:cubicBezTo>
                                <a:cubicBezTo>
                                  <a:pt x="4450893" y="280289"/>
                                  <a:pt x="4451401" y="280289"/>
                                  <a:pt x="4451782" y="280162"/>
                                </a:cubicBezTo>
                                <a:cubicBezTo>
                                  <a:pt x="4452290" y="280035"/>
                                  <a:pt x="4452798" y="279781"/>
                                  <a:pt x="4453306" y="279654"/>
                                </a:cubicBezTo>
                                <a:cubicBezTo>
                                  <a:pt x="4453814" y="279527"/>
                                  <a:pt x="4454322" y="279400"/>
                                  <a:pt x="4454703" y="279273"/>
                                </a:cubicBezTo>
                                <a:cubicBezTo>
                                  <a:pt x="4455211" y="279146"/>
                                  <a:pt x="4455719" y="279019"/>
                                  <a:pt x="4456227" y="278892"/>
                                </a:cubicBezTo>
                                <a:cubicBezTo>
                                  <a:pt x="4456735" y="278892"/>
                                  <a:pt x="4457243" y="278765"/>
                                  <a:pt x="4457624" y="278892"/>
                                </a:cubicBezTo>
                                <a:cubicBezTo>
                                  <a:pt x="4458132" y="278892"/>
                                  <a:pt x="4458640" y="279019"/>
                                  <a:pt x="4459148" y="279146"/>
                                </a:cubicBezTo>
                                <a:cubicBezTo>
                                  <a:pt x="4459656" y="279400"/>
                                  <a:pt x="4460164" y="279527"/>
                                  <a:pt x="4460545" y="279908"/>
                                </a:cubicBezTo>
                                <a:cubicBezTo>
                                  <a:pt x="4461053" y="280289"/>
                                  <a:pt x="4461561" y="280670"/>
                                  <a:pt x="4462069" y="281178"/>
                                </a:cubicBezTo>
                                <a:cubicBezTo>
                                  <a:pt x="4462577" y="281686"/>
                                  <a:pt x="4462958" y="282194"/>
                                  <a:pt x="4463466" y="282956"/>
                                </a:cubicBezTo>
                                <a:cubicBezTo>
                                  <a:pt x="4463974" y="283591"/>
                                  <a:pt x="4464482" y="284353"/>
                                  <a:pt x="4464990" y="285115"/>
                                </a:cubicBezTo>
                                <a:cubicBezTo>
                                  <a:pt x="4465498" y="286004"/>
                                  <a:pt x="4465879" y="286893"/>
                                  <a:pt x="4466387" y="287909"/>
                                </a:cubicBezTo>
                                <a:cubicBezTo>
                                  <a:pt x="4466895" y="288925"/>
                                  <a:pt x="4467403" y="290068"/>
                                  <a:pt x="4467911" y="291338"/>
                                </a:cubicBezTo>
                                <a:cubicBezTo>
                                  <a:pt x="4468419" y="292481"/>
                                  <a:pt x="4468800" y="293751"/>
                                  <a:pt x="4469308" y="295148"/>
                                </a:cubicBezTo>
                                <a:cubicBezTo>
                                  <a:pt x="4469816" y="296545"/>
                                  <a:pt x="4470324" y="298069"/>
                                  <a:pt x="4470832" y="299593"/>
                                </a:cubicBezTo>
                                <a:cubicBezTo>
                                  <a:pt x="4471340" y="301117"/>
                                  <a:pt x="4471721" y="302768"/>
                                  <a:pt x="4472229" y="304546"/>
                                </a:cubicBezTo>
                                <a:cubicBezTo>
                                  <a:pt x="4472737" y="306197"/>
                                  <a:pt x="4473245" y="307975"/>
                                  <a:pt x="4473753" y="309753"/>
                                </a:cubicBezTo>
                                <a:cubicBezTo>
                                  <a:pt x="4474261" y="311531"/>
                                  <a:pt x="4474642" y="313436"/>
                                  <a:pt x="4475150" y="315341"/>
                                </a:cubicBezTo>
                                <a:cubicBezTo>
                                  <a:pt x="4475658" y="317119"/>
                                  <a:pt x="4476166" y="319151"/>
                                  <a:pt x="4476674" y="320929"/>
                                </a:cubicBezTo>
                                <a:cubicBezTo>
                                  <a:pt x="4477182" y="322834"/>
                                  <a:pt x="4477563" y="324739"/>
                                  <a:pt x="4478071" y="326644"/>
                                </a:cubicBezTo>
                                <a:cubicBezTo>
                                  <a:pt x="4478579" y="328549"/>
                                  <a:pt x="4479087" y="330327"/>
                                  <a:pt x="4479595" y="332105"/>
                                </a:cubicBezTo>
                                <a:cubicBezTo>
                                  <a:pt x="4479976" y="333883"/>
                                  <a:pt x="4480484" y="335661"/>
                                  <a:pt x="4480992" y="337312"/>
                                </a:cubicBezTo>
                                <a:cubicBezTo>
                                  <a:pt x="4481500" y="338963"/>
                                  <a:pt x="4482008" y="340614"/>
                                  <a:pt x="4482516" y="342138"/>
                                </a:cubicBezTo>
                                <a:cubicBezTo>
                                  <a:pt x="4482897" y="343789"/>
                                  <a:pt x="4483405" y="345186"/>
                                  <a:pt x="4483913" y="346583"/>
                                </a:cubicBezTo>
                                <a:cubicBezTo>
                                  <a:pt x="4484421" y="347980"/>
                                  <a:pt x="4484929" y="349377"/>
                                  <a:pt x="4485437" y="350647"/>
                                </a:cubicBezTo>
                                <a:cubicBezTo>
                                  <a:pt x="4485818" y="351917"/>
                                  <a:pt x="4486326" y="353060"/>
                                  <a:pt x="4486834" y="354203"/>
                                </a:cubicBezTo>
                                <a:cubicBezTo>
                                  <a:pt x="4487342" y="355346"/>
                                  <a:pt x="4487850" y="356362"/>
                                  <a:pt x="4488358" y="357378"/>
                                </a:cubicBezTo>
                                <a:cubicBezTo>
                                  <a:pt x="4488739" y="358394"/>
                                  <a:pt x="4489247" y="359283"/>
                                  <a:pt x="4489755" y="360172"/>
                                </a:cubicBezTo>
                                <a:cubicBezTo>
                                  <a:pt x="4490263" y="361061"/>
                                  <a:pt x="4490771" y="361823"/>
                                  <a:pt x="4491279" y="362585"/>
                                </a:cubicBezTo>
                                <a:cubicBezTo>
                                  <a:pt x="4491660" y="363347"/>
                                  <a:pt x="4492168" y="364109"/>
                                  <a:pt x="4492676" y="364744"/>
                                </a:cubicBezTo>
                                <a:cubicBezTo>
                                  <a:pt x="4493184" y="365379"/>
                                  <a:pt x="4493692" y="366014"/>
                                  <a:pt x="4494200" y="366649"/>
                                </a:cubicBezTo>
                                <a:cubicBezTo>
                                  <a:pt x="4494581" y="367284"/>
                                  <a:pt x="4495089" y="367792"/>
                                  <a:pt x="4495597" y="368300"/>
                                </a:cubicBezTo>
                                <a:cubicBezTo>
                                  <a:pt x="4496105" y="368935"/>
                                  <a:pt x="4496613" y="369443"/>
                                  <a:pt x="4496994" y="369951"/>
                                </a:cubicBezTo>
                                <a:cubicBezTo>
                                  <a:pt x="4497502" y="370459"/>
                                  <a:pt x="4498010" y="370840"/>
                                  <a:pt x="4498518" y="371348"/>
                                </a:cubicBezTo>
                                <a:cubicBezTo>
                                  <a:pt x="4499026" y="371729"/>
                                  <a:pt x="4499534" y="372237"/>
                                  <a:pt x="4499915" y="372618"/>
                                </a:cubicBezTo>
                                <a:cubicBezTo>
                                  <a:pt x="4500423" y="372999"/>
                                  <a:pt x="4500931" y="373380"/>
                                  <a:pt x="4501439" y="373761"/>
                                </a:cubicBezTo>
                                <a:cubicBezTo>
                                  <a:pt x="4501947" y="374142"/>
                                  <a:pt x="4502455" y="374396"/>
                                  <a:pt x="4502836" y="374777"/>
                                </a:cubicBezTo>
                                <a:cubicBezTo>
                                  <a:pt x="4503344" y="375031"/>
                                  <a:pt x="4503852" y="375412"/>
                                  <a:pt x="4504360" y="375666"/>
                                </a:cubicBezTo>
                                <a:cubicBezTo>
                                  <a:pt x="4504868" y="376047"/>
                                  <a:pt x="4505376" y="376301"/>
                                  <a:pt x="4505757" y="376555"/>
                                </a:cubicBezTo>
                                <a:cubicBezTo>
                                  <a:pt x="4506265" y="376809"/>
                                  <a:pt x="4506773" y="377063"/>
                                  <a:pt x="4507281" y="377317"/>
                                </a:cubicBezTo>
                                <a:cubicBezTo>
                                  <a:pt x="4507789" y="377571"/>
                                  <a:pt x="4508297" y="377825"/>
                                  <a:pt x="4508678" y="377952"/>
                                </a:cubicBezTo>
                                <a:cubicBezTo>
                                  <a:pt x="4509186" y="378206"/>
                                  <a:pt x="4509694" y="378460"/>
                                  <a:pt x="4510202" y="378587"/>
                                </a:cubicBezTo>
                                <a:cubicBezTo>
                                  <a:pt x="4510710" y="378841"/>
                                  <a:pt x="4511218" y="378968"/>
                                  <a:pt x="4511599" y="379222"/>
                                </a:cubicBezTo>
                                <a:cubicBezTo>
                                  <a:pt x="4512107" y="379349"/>
                                  <a:pt x="4512615" y="379476"/>
                                  <a:pt x="4513123" y="379603"/>
                                </a:cubicBezTo>
                                <a:cubicBezTo>
                                  <a:pt x="4513631" y="379857"/>
                                  <a:pt x="4514012" y="379984"/>
                                  <a:pt x="4514520" y="380111"/>
                                </a:cubicBezTo>
                                <a:cubicBezTo>
                                  <a:pt x="4515028" y="380238"/>
                                  <a:pt x="4515536" y="380365"/>
                                  <a:pt x="4516044" y="380492"/>
                                </a:cubicBezTo>
                                <a:cubicBezTo>
                                  <a:pt x="4516552" y="380619"/>
                                  <a:pt x="4516933" y="380746"/>
                                  <a:pt x="4517441" y="380746"/>
                                </a:cubicBezTo>
                                <a:cubicBezTo>
                                  <a:pt x="4517949" y="380873"/>
                                  <a:pt x="4518457" y="381000"/>
                                  <a:pt x="4518965" y="381127"/>
                                </a:cubicBezTo>
                                <a:cubicBezTo>
                                  <a:pt x="4519473" y="381127"/>
                                  <a:pt x="4519854" y="381254"/>
                                  <a:pt x="4520362" y="381381"/>
                                </a:cubicBezTo>
                                <a:cubicBezTo>
                                  <a:pt x="4520870" y="381381"/>
                                  <a:pt x="4521378" y="381508"/>
                                  <a:pt x="4521886" y="381635"/>
                                </a:cubicBezTo>
                                <a:cubicBezTo>
                                  <a:pt x="4522394" y="381635"/>
                                  <a:pt x="4522775" y="381762"/>
                                  <a:pt x="4523283" y="381762"/>
                                </a:cubicBezTo>
                                <a:cubicBezTo>
                                  <a:pt x="4523791" y="381889"/>
                                  <a:pt x="4524299" y="381889"/>
                                  <a:pt x="4524807" y="381889"/>
                                </a:cubicBezTo>
                                <a:cubicBezTo>
                                  <a:pt x="4525315" y="382016"/>
                                  <a:pt x="4525696" y="382016"/>
                                  <a:pt x="4526204" y="382143"/>
                                </a:cubicBezTo>
                                <a:cubicBezTo>
                                  <a:pt x="4526712" y="382143"/>
                                  <a:pt x="4527220" y="382143"/>
                                  <a:pt x="4527728" y="382270"/>
                                </a:cubicBezTo>
                                <a:cubicBezTo>
                                  <a:pt x="4528236" y="382270"/>
                                  <a:pt x="4528617" y="382270"/>
                                  <a:pt x="4529125" y="382270"/>
                                </a:cubicBezTo>
                                <a:cubicBezTo>
                                  <a:pt x="4529633" y="382397"/>
                                  <a:pt x="4530141" y="382397"/>
                                  <a:pt x="4530649" y="382397"/>
                                </a:cubicBezTo>
                                <a:cubicBezTo>
                                  <a:pt x="4531030" y="382524"/>
                                  <a:pt x="4531538" y="382524"/>
                                  <a:pt x="4532046" y="382524"/>
                                </a:cubicBezTo>
                                <a:cubicBezTo>
                                  <a:pt x="4532554" y="382651"/>
                                  <a:pt x="4533062" y="382651"/>
                                  <a:pt x="4533570" y="382778"/>
                                </a:cubicBezTo>
                                <a:cubicBezTo>
                                  <a:pt x="4533951" y="382778"/>
                                  <a:pt x="4534459" y="382778"/>
                                  <a:pt x="4534967" y="382905"/>
                                </a:cubicBezTo>
                                <a:cubicBezTo>
                                  <a:pt x="4535475" y="382905"/>
                                  <a:pt x="4535983" y="382905"/>
                                  <a:pt x="4536491" y="382905"/>
                                </a:cubicBezTo>
                                <a:cubicBezTo>
                                  <a:pt x="4536872" y="383032"/>
                                  <a:pt x="4537380" y="383032"/>
                                  <a:pt x="4537888" y="383032"/>
                                </a:cubicBezTo>
                                <a:cubicBezTo>
                                  <a:pt x="4538396" y="383032"/>
                                  <a:pt x="4538904" y="383159"/>
                                  <a:pt x="4539412" y="383159"/>
                                </a:cubicBezTo>
                                <a:cubicBezTo>
                                  <a:pt x="4539793" y="383159"/>
                                  <a:pt x="4540301" y="383159"/>
                                  <a:pt x="4540809" y="383159"/>
                                </a:cubicBezTo>
                                <a:cubicBezTo>
                                  <a:pt x="4541317" y="383159"/>
                                  <a:pt x="4541825" y="383159"/>
                                  <a:pt x="4542333" y="383159"/>
                                </a:cubicBezTo>
                                <a:cubicBezTo>
                                  <a:pt x="4542714" y="383159"/>
                                  <a:pt x="4543222" y="383159"/>
                                  <a:pt x="4543730" y="383159"/>
                                </a:cubicBezTo>
                                <a:cubicBezTo>
                                  <a:pt x="4544238" y="383159"/>
                                  <a:pt x="4544746" y="383032"/>
                                  <a:pt x="4545254" y="383032"/>
                                </a:cubicBezTo>
                                <a:cubicBezTo>
                                  <a:pt x="4545635" y="383032"/>
                                  <a:pt x="4546143" y="383032"/>
                                  <a:pt x="4546651" y="382905"/>
                                </a:cubicBezTo>
                                <a:cubicBezTo>
                                  <a:pt x="4547159" y="382905"/>
                                  <a:pt x="4547667" y="382905"/>
                                  <a:pt x="4548048" y="382905"/>
                                </a:cubicBezTo>
                                <a:cubicBezTo>
                                  <a:pt x="4548556" y="382905"/>
                                  <a:pt x="4549064" y="382905"/>
                                  <a:pt x="4549572" y="382905"/>
                                </a:cubicBezTo>
                                <a:cubicBezTo>
                                  <a:pt x="4550080" y="382905"/>
                                  <a:pt x="4550588" y="383032"/>
                                  <a:pt x="4550969" y="383032"/>
                                </a:cubicBezTo>
                                <a:cubicBezTo>
                                  <a:pt x="4551477" y="383159"/>
                                  <a:pt x="4551985" y="383159"/>
                                  <a:pt x="4552493" y="383286"/>
                                </a:cubicBezTo>
                                <a:cubicBezTo>
                                  <a:pt x="4553001" y="383413"/>
                                  <a:pt x="4553509" y="383540"/>
                                  <a:pt x="4553890" y="383794"/>
                                </a:cubicBezTo>
                                <a:cubicBezTo>
                                  <a:pt x="4554398" y="383921"/>
                                  <a:pt x="4554906" y="384175"/>
                                  <a:pt x="4555414" y="384429"/>
                                </a:cubicBezTo>
                                <a:cubicBezTo>
                                  <a:pt x="4555922" y="384683"/>
                                  <a:pt x="4556430" y="384937"/>
                                  <a:pt x="4556811" y="385318"/>
                                </a:cubicBezTo>
                                <a:cubicBezTo>
                                  <a:pt x="4557319" y="385572"/>
                                  <a:pt x="4557827" y="385953"/>
                                  <a:pt x="4558335" y="386207"/>
                                </a:cubicBezTo>
                                <a:cubicBezTo>
                                  <a:pt x="4558843" y="386588"/>
                                  <a:pt x="4559351" y="386969"/>
                                  <a:pt x="4559732" y="387223"/>
                                </a:cubicBezTo>
                                <a:cubicBezTo>
                                  <a:pt x="4560240" y="387604"/>
                                  <a:pt x="4560748" y="387985"/>
                                  <a:pt x="4561256" y="388239"/>
                                </a:cubicBezTo>
                                <a:cubicBezTo>
                                  <a:pt x="4561764" y="388620"/>
                                  <a:pt x="4562272" y="388874"/>
                                  <a:pt x="4562653" y="389255"/>
                                </a:cubicBezTo>
                                <a:cubicBezTo>
                                  <a:pt x="4563161" y="389509"/>
                                  <a:pt x="4563669" y="389763"/>
                                  <a:pt x="4564177" y="390017"/>
                                </a:cubicBezTo>
                                <a:cubicBezTo>
                                  <a:pt x="4564685" y="390271"/>
                                  <a:pt x="4565066" y="390525"/>
                                  <a:pt x="4565574" y="390779"/>
                                </a:cubicBezTo>
                                <a:cubicBezTo>
                                  <a:pt x="4566082" y="391033"/>
                                  <a:pt x="4566590" y="391160"/>
                                  <a:pt x="4567098" y="391414"/>
                                </a:cubicBezTo>
                                <a:cubicBezTo>
                                  <a:pt x="4567606" y="391541"/>
                                  <a:pt x="4567987" y="391668"/>
                                  <a:pt x="4568495" y="391795"/>
                                </a:cubicBezTo>
                                <a:cubicBezTo>
                                  <a:pt x="4569003" y="391922"/>
                                  <a:pt x="4569511" y="392176"/>
                                  <a:pt x="4570019" y="392176"/>
                                </a:cubicBezTo>
                                <a:cubicBezTo>
                                  <a:pt x="4570527" y="392303"/>
                                  <a:pt x="4570908" y="392430"/>
                                  <a:pt x="4571416" y="392557"/>
                                </a:cubicBezTo>
                                <a:cubicBezTo>
                                  <a:pt x="4571924" y="392557"/>
                                  <a:pt x="4572432" y="392684"/>
                                  <a:pt x="4572940" y="392684"/>
                                </a:cubicBezTo>
                                <a:cubicBezTo>
                                  <a:pt x="4573448" y="392811"/>
                                  <a:pt x="4573829" y="392811"/>
                                  <a:pt x="4574337" y="392811"/>
                                </a:cubicBezTo>
                                <a:cubicBezTo>
                                  <a:pt x="4574845" y="392811"/>
                                  <a:pt x="4575353" y="392811"/>
                                  <a:pt x="4575861" y="392938"/>
                                </a:cubicBezTo>
                                <a:cubicBezTo>
                                  <a:pt x="4576369" y="392938"/>
                                  <a:pt x="4576750" y="392938"/>
                                  <a:pt x="4577258" y="392938"/>
                                </a:cubicBezTo>
                                <a:cubicBezTo>
                                  <a:pt x="4577766" y="392938"/>
                                  <a:pt x="4578274" y="392938"/>
                                  <a:pt x="4578782" y="393065"/>
                                </a:cubicBezTo>
                                <a:cubicBezTo>
                                  <a:pt x="4579290" y="393065"/>
                                  <a:pt x="4579671" y="393065"/>
                                  <a:pt x="4580179" y="393065"/>
                                </a:cubicBezTo>
                                <a:cubicBezTo>
                                  <a:pt x="4580687" y="393065"/>
                                  <a:pt x="4581195" y="393065"/>
                                  <a:pt x="4581703" y="393065"/>
                                </a:cubicBezTo>
                                <a:cubicBezTo>
                                  <a:pt x="4582084" y="393065"/>
                                  <a:pt x="4582592" y="393065"/>
                                  <a:pt x="4583100" y="393065"/>
                                </a:cubicBezTo>
                                <a:cubicBezTo>
                                  <a:pt x="4583608" y="393065"/>
                                  <a:pt x="4584116" y="393065"/>
                                  <a:pt x="4584624" y="393065"/>
                                </a:cubicBezTo>
                                <a:cubicBezTo>
                                  <a:pt x="4585005" y="392938"/>
                                  <a:pt x="4585513" y="392938"/>
                                  <a:pt x="4586021" y="392938"/>
                                </a:cubicBezTo>
                                <a:cubicBezTo>
                                  <a:pt x="4586529" y="392938"/>
                                  <a:pt x="4587037" y="392811"/>
                                  <a:pt x="4587545" y="392811"/>
                                </a:cubicBezTo>
                                <a:cubicBezTo>
                                  <a:pt x="4587926" y="392811"/>
                                  <a:pt x="4588434" y="392684"/>
                                  <a:pt x="4588942" y="392684"/>
                                </a:cubicBezTo>
                                <a:cubicBezTo>
                                  <a:pt x="4589450" y="392557"/>
                                  <a:pt x="4589958" y="392557"/>
                                  <a:pt x="4590466" y="392430"/>
                                </a:cubicBezTo>
                                <a:cubicBezTo>
                                  <a:pt x="4590847" y="392303"/>
                                  <a:pt x="4591355" y="392176"/>
                                  <a:pt x="4591863" y="392049"/>
                                </a:cubicBezTo>
                                <a:cubicBezTo>
                                  <a:pt x="4592371" y="392049"/>
                                  <a:pt x="4592879" y="391795"/>
                                  <a:pt x="4593387" y="391668"/>
                                </a:cubicBezTo>
                                <a:cubicBezTo>
                                  <a:pt x="4593768" y="391541"/>
                                  <a:pt x="4594276" y="391287"/>
                                  <a:pt x="4594784" y="391160"/>
                                </a:cubicBezTo>
                                <a:cubicBezTo>
                                  <a:pt x="4595292" y="390906"/>
                                  <a:pt x="4595800" y="390652"/>
                                  <a:pt x="4596308" y="390525"/>
                                </a:cubicBezTo>
                                <a:cubicBezTo>
                                  <a:pt x="4596689" y="390271"/>
                                  <a:pt x="4597197" y="390017"/>
                                  <a:pt x="4597705" y="389763"/>
                                </a:cubicBezTo>
                                <a:cubicBezTo>
                                  <a:pt x="4598213" y="389382"/>
                                  <a:pt x="4598721" y="389128"/>
                                  <a:pt x="4599102" y="388874"/>
                                </a:cubicBezTo>
                                <a:cubicBezTo>
                                  <a:pt x="4599610" y="388493"/>
                                  <a:pt x="4600118" y="388112"/>
                                  <a:pt x="4600626" y="387731"/>
                                </a:cubicBezTo>
                                <a:cubicBezTo>
                                  <a:pt x="4601134" y="387477"/>
                                  <a:pt x="4601642" y="386969"/>
                                  <a:pt x="4602023" y="386588"/>
                                </a:cubicBezTo>
                                <a:cubicBezTo>
                                  <a:pt x="4602531" y="386207"/>
                                  <a:pt x="4603039" y="385826"/>
                                  <a:pt x="4603547" y="385318"/>
                                </a:cubicBezTo>
                                <a:cubicBezTo>
                                  <a:pt x="4604055" y="384810"/>
                                  <a:pt x="4604563" y="384429"/>
                                  <a:pt x="4604944" y="383921"/>
                                </a:cubicBezTo>
                                <a:cubicBezTo>
                                  <a:pt x="4605452" y="383286"/>
                                  <a:pt x="4605960" y="382778"/>
                                  <a:pt x="4606468" y="382143"/>
                                </a:cubicBezTo>
                                <a:cubicBezTo>
                                  <a:pt x="4606976" y="381635"/>
                                  <a:pt x="4607484" y="381000"/>
                                  <a:pt x="4607865" y="380365"/>
                                </a:cubicBezTo>
                                <a:cubicBezTo>
                                  <a:pt x="4608373" y="379730"/>
                                  <a:pt x="4608881" y="378968"/>
                                  <a:pt x="4609389" y="378206"/>
                                </a:cubicBezTo>
                                <a:cubicBezTo>
                                  <a:pt x="4609897" y="377571"/>
                                  <a:pt x="4610405" y="376682"/>
                                  <a:pt x="4610786" y="375920"/>
                                </a:cubicBezTo>
                                <a:cubicBezTo>
                                  <a:pt x="4611294" y="375031"/>
                                  <a:pt x="4611802" y="374269"/>
                                  <a:pt x="4612310" y="373253"/>
                                </a:cubicBezTo>
                                <a:cubicBezTo>
                                  <a:pt x="4612818" y="372364"/>
                                  <a:pt x="4613326" y="371475"/>
                                  <a:pt x="4613707" y="370459"/>
                                </a:cubicBezTo>
                                <a:cubicBezTo>
                                  <a:pt x="4614215" y="369443"/>
                                  <a:pt x="4614723" y="368427"/>
                                  <a:pt x="4615231" y="367284"/>
                                </a:cubicBezTo>
                                <a:cubicBezTo>
                                  <a:pt x="4615739" y="366141"/>
                                  <a:pt x="4616120" y="364998"/>
                                  <a:pt x="4616628" y="363855"/>
                                </a:cubicBezTo>
                                <a:cubicBezTo>
                                  <a:pt x="4617136" y="362585"/>
                                  <a:pt x="4617644" y="361442"/>
                                  <a:pt x="4618152" y="360045"/>
                                </a:cubicBezTo>
                                <a:cubicBezTo>
                                  <a:pt x="4618660" y="358775"/>
                                  <a:pt x="4619041" y="357378"/>
                                  <a:pt x="4619549" y="355981"/>
                                </a:cubicBezTo>
                                <a:cubicBezTo>
                                  <a:pt x="4620057" y="354584"/>
                                  <a:pt x="4620565" y="353060"/>
                                  <a:pt x="4621073" y="351536"/>
                                </a:cubicBezTo>
                                <a:cubicBezTo>
                                  <a:pt x="4621581" y="350012"/>
                                  <a:pt x="4621962" y="348488"/>
                                  <a:pt x="4622470" y="346837"/>
                                </a:cubicBezTo>
                                <a:cubicBezTo>
                                  <a:pt x="4622978" y="345186"/>
                                  <a:pt x="4623486" y="343408"/>
                                  <a:pt x="4623994" y="341630"/>
                                </a:cubicBezTo>
                                <a:cubicBezTo>
                                  <a:pt x="4624502" y="339979"/>
                                  <a:pt x="4624883" y="338201"/>
                                  <a:pt x="4625391" y="336296"/>
                                </a:cubicBezTo>
                                <a:cubicBezTo>
                                  <a:pt x="4625899" y="334391"/>
                                  <a:pt x="4626407" y="332486"/>
                                  <a:pt x="4626915" y="330454"/>
                                </a:cubicBezTo>
                                <a:cubicBezTo>
                                  <a:pt x="4627423" y="328422"/>
                                  <a:pt x="4627804" y="326390"/>
                                  <a:pt x="4628312" y="324358"/>
                                </a:cubicBezTo>
                                <a:cubicBezTo>
                                  <a:pt x="4628820" y="322199"/>
                                  <a:pt x="4629328" y="320040"/>
                                  <a:pt x="4629836" y="317881"/>
                                </a:cubicBezTo>
                                <a:cubicBezTo>
                                  <a:pt x="4630344" y="315722"/>
                                  <a:pt x="4630725" y="313436"/>
                                  <a:pt x="4631233" y="311150"/>
                                </a:cubicBezTo>
                                <a:cubicBezTo>
                                  <a:pt x="4631741" y="308864"/>
                                  <a:pt x="4632249" y="306451"/>
                                  <a:pt x="4632757" y="304165"/>
                                </a:cubicBezTo>
                                <a:cubicBezTo>
                                  <a:pt x="4633138" y="301752"/>
                                  <a:pt x="4633646" y="299339"/>
                                  <a:pt x="4634154" y="296926"/>
                                </a:cubicBezTo>
                                <a:cubicBezTo>
                                  <a:pt x="4634662" y="294513"/>
                                  <a:pt x="4635170" y="291973"/>
                                  <a:pt x="4635678" y="289560"/>
                                </a:cubicBezTo>
                                <a:cubicBezTo>
                                  <a:pt x="4636059" y="287020"/>
                                  <a:pt x="4636567" y="284607"/>
                                  <a:pt x="4637075" y="282067"/>
                                </a:cubicBezTo>
                                <a:cubicBezTo>
                                  <a:pt x="4637583" y="279654"/>
                                  <a:pt x="4638091" y="277114"/>
                                  <a:pt x="4638599" y="274574"/>
                                </a:cubicBezTo>
                                <a:cubicBezTo>
                                  <a:pt x="4638980" y="272161"/>
                                  <a:pt x="4639488" y="269621"/>
                                  <a:pt x="4639996" y="267081"/>
                                </a:cubicBezTo>
                                <a:cubicBezTo>
                                  <a:pt x="4640504" y="264668"/>
                                  <a:pt x="4641012" y="262128"/>
                                  <a:pt x="4641520" y="259588"/>
                                </a:cubicBezTo>
                                <a:cubicBezTo>
                                  <a:pt x="4641901" y="257048"/>
                                  <a:pt x="4642409" y="254635"/>
                                  <a:pt x="4642917" y="252095"/>
                                </a:cubicBezTo>
                                <a:cubicBezTo>
                                  <a:pt x="4643425" y="249682"/>
                                  <a:pt x="4643933" y="247142"/>
                                  <a:pt x="4644441" y="244729"/>
                                </a:cubicBezTo>
                                <a:cubicBezTo>
                                  <a:pt x="4644822" y="242316"/>
                                  <a:pt x="4645330" y="239776"/>
                                  <a:pt x="4645838" y="237363"/>
                                </a:cubicBezTo>
                                <a:cubicBezTo>
                                  <a:pt x="4646346" y="235077"/>
                                  <a:pt x="4646854" y="232664"/>
                                  <a:pt x="4647362" y="230378"/>
                                </a:cubicBezTo>
                                <a:cubicBezTo>
                                  <a:pt x="4647743" y="228092"/>
                                  <a:pt x="4648251" y="225806"/>
                                  <a:pt x="4648759" y="223647"/>
                                </a:cubicBezTo>
                                <a:cubicBezTo>
                                  <a:pt x="4649267" y="221488"/>
                                  <a:pt x="4649775" y="219456"/>
                                  <a:pt x="4650156" y="217424"/>
                                </a:cubicBezTo>
                                <a:cubicBezTo>
                                  <a:pt x="4650664" y="215392"/>
                                  <a:pt x="4651172" y="213487"/>
                                  <a:pt x="4651680" y="211709"/>
                                </a:cubicBezTo>
                                <a:cubicBezTo>
                                  <a:pt x="4652188" y="209931"/>
                                  <a:pt x="4652696" y="208280"/>
                                  <a:pt x="4653077" y="206756"/>
                                </a:cubicBezTo>
                                <a:cubicBezTo>
                                  <a:pt x="4653585" y="205232"/>
                                  <a:pt x="4654093" y="203835"/>
                                  <a:pt x="4654601" y="202692"/>
                                </a:cubicBezTo>
                                <a:cubicBezTo>
                                  <a:pt x="4655109" y="201422"/>
                                  <a:pt x="4655617" y="200533"/>
                                  <a:pt x="4655998" y="199771"/>
                                </a:cubicBezTo>
                                <a:cubicBezTo>
                                  <a:pt x="4656506" y="199009"/>
                                  <a:pt x="4657014" y="198374"/>
                                  <a:pt x="4657522" y="198120"/>
                                </a:cubicBezTo>
                                <a:cubicBezTo>
                                  <a:pt x="4658030" y="197866"/>
                                  <a:pt x="4658538" y="197866"/>
                                  <a:pt x="4658919" y="198120"/>
                                </a:cubicBezTo>
                                <a:cubicBezTo>
                                  <a:pt x="4659427" y="198374"/>
                                  <a:pt x="4659935" y="198882"/>
                                  <a:pt x="4660443" y="199771"/>
                                </a:cubicBezTo>
                                <a:cubicBezTo>
                                  <a:pt x="4660951" y="200660"/>
                                  <a:pt x="4661459" y="201803"/>
                                  <a:pt x="4661840" y="203200"/>
                                </a:cubicBezTo>
                                <a:cubicBezTo>
                                  <a:pt x="4662348" y="204724"/>
                                  <a:pt x="4662856" y="206502"/>
                                  <a:pt x="4663364" y="208534"/>
                                </a:cubicBezTo>
                                <a:cubicBezTo>
                                  <a:pt x="4663872" y="210439"/>
                                  <a:pt x="4664253" y="212852"/>
                                  <a:pt x="4664761" y="215392"/>
                                </a:cubicBezTo>
                                <a:cubicBezTo>
                                  <a:pt x="4665269" y="217932"/>
                                  <a:pt x="4665777" y="220726"/>
                                  <a:pt x="4666285" y="223647"/>
                                </a:cubicBezTo>
                                <a:cubicBezTo>
                                  <a:pt x="4666793" y="226695"/>
                                  <a:pt x="4667174" y="229870"/>
                                  <a:pt x="4667682" y="233045"/>
                                </a:cubicBezTo>
                                <a:cubicBezTo>
                                  <a:pt x="4668190" y="236347"/>
                                  <a:pt x="4668698" y="239776"/>
                                  <a:pt x="4669206" y="243205"/>
                                </a:cubicBezTo>
                                <a:cubicBezTo>
                                  <a:pt x="4669714" y="246634"/>
                                  <a:pt x="4670095" y="250063"/>
                                  <a:pt x="4670603" y="253492"/>
                                </a:cubicBezTo>
                                <a:cubicBezTo>
                                  <a:pt x="4671111" y="256921"/>
                                  <a:pt x="4671619" y="260350"/>
                                  <a:pt x="4672127" y="263652"/>
                                </a:cubicBezTo>
                                <a:cubicBezTo>
                                  <a:pt x="4672635" y="266827"/>
                                  <a:pt x="4673016" y="270002"/>
                                  <a:pt x="4673524" y="272923"/>
                                </a:cubicBezTo>
                                <a:cubicBezTo>
                                  <a:pt x="4674032" y="275717"/>
                                  <a:pt x="4674540" y="278511"/>
                                  <a:pt x="4675048" y="280924"/>
                                </a:cubicBezTo>
                                <a:cubicBezTo>
                                  <a:pt x="4675556" y="283337"/>
                                  <a:pt x="4675937" y="285496"/>
                                  <a:pt x="4676445" y="287401"/>
                                </a:cubicBezTo>
                                <a:cubicBezTo>
                                  <a:pt x="4676953" y="289179"/>
                                  <a:pt x="4677461" y="290703"/>
                                  <a:pt x="4677969" y="291846"/>
                                </a:cubicBezTo>
                                <a:cubicBezTo>
                                  <a:pt x="4678477" y="292989"/>
                                  <a:pt x="4678858" y="293751"/>
                                  <a:pt x="4679366" y="294132"/>
                                </a:cubicBezTo>
                                <a:cubicBezTo>
                                  <a:pt x="4679874" y="294513"/>
                                  <a:pt x="4680382" y="294513"/>
                                  <a:pt x="4680890" y="294132"/>
                                </a:cubicBezTo>
                                <a:cubicBezTo>
                                  <a:pt x="4681271" y="293751"/>
                                  <a:pt x="4681779" y="292862"/>
                                  <a:pt x="4682287" y="291719"/>
                                </a:cubicBezTo>
                                <a:cubicBezTo>
                                  <a:pt x="4682795" y="290576"/>
                                  <a:pt x="4683303" y="289052"/>
                                  <a:pt x="4683811" y="287147"/>
                                </a:cubicBezTo>
                                <a:cubicBezTo>
                                  <a:pt x="4684192" y="285242"/>
                                  <a:pt x="4684700" y="282956"/>
                                  <a:pt x="4685208" y="280289"/>
                                </a:cubicBezTo>
                                <a:cubicBezTo>
                                  <a:pt x="4685716" y="277749"/>
                                  <a:pt x="4686224" y="274828"/>
                                  <a:pt x="4686732" y="271780"/>
                                </a:cubicBezTo>
                                <a:cubicBezTo>
                                  <a:pt x="4687113" y="268732"/>
                                  <a:pt x="4687621" y="265303"/>
                                  <a:pt x="4688129" y="261747"/>
                                </a:cubicBezTo>
                                <a:cubicBezTo>
                                  <a:pt x="4688637" y="258318"/>
                                  <a:pt x="4689145" y="254508"/>
                                  <a:pt x="4689653" y="250825"/>
                                </a:cubicBezTo>
                                <a:cubicBezTo>
                                  <a:pt x="4690034" y="247142"/>
                                  <a:pt x="4690542" y="243332"/>
                                  <a:pt x="4691050" y="239522"/>
                                </a:cubicBezTo>
                                <a:cubicBezTo>
                                  <a:pt x="4691558" y="235839"/>
                                  <a:pt x="4692066" y="232029"/>
                                  <a:pt x="4692574" y="228473"/>
                                </a:cubicBezTo>
                                <a:cubicBezTo>
                                  <a:pt x="4692955" y="224917"/>
                                  <a:pt x="4693463" y="221488"/>
                                  <a:pt x="4693971" y="218313"/>
                                </a:cubicBezTo>
                                <a:cubicBezTo>
                                  <a:pt x="4694479" y="215011"/>
                                  <a:pt x="4694987" y="212090"/>
                                  <a:pt x="4695495" y="209296"/>
                                </a:cubicBezTo>
                                <a:cubicBezTo>
                                  <a:pt x="4695876" y="206629"/>
                                  <a:pt x="4696384" y="204089"/>
                                  <a:pt x="4696892" y="201930"/>
                                </a:cubicBezTo>
                                <a:cubicBezTo>
                                  <a:pt x="4697400" y="199771"/>
                                  <a:pt x="4697908" y="197866"/>
                                  <a:pt x="4698289" y="196215"/>
                                </a:cubicBezTo>
                                <a:cubicBezTo>
                                  <a:pt x="4698797" y="194564"/>
                                  <a:pt x="4699305" y="193167"/>
                                  <a:pt x="4699813" y="192024"/>
                                </a:cubicBezTo>
                                <a:cubicBezTo>
                                  <a:pt x="4700321" y="190754"/>
                                  <a:pt x="4700829" y="189865"/>
                                  <a:pt x="4701210" y="188976"/>
                                </a:cubicBezTo>
                                <a:cubicBezTo>
                                  <a:pt x="4701718" y="187960"/>
                                  <a:pt x="4702226" y="187325"/>
                                  <a:pt x="4702734" y="186563"/>
                                </a:cubicBezTo>
                                <a:cubicBezTo>
                                  <a:pt x="4703242" y="185801"/>
                                  <a:pt x="4703750" y="185039"/>
                                  <a:pt x="4704131" y="184277"/>
                                </a:cubicBezTo>
                                <a:cubicBezTo>
                                  <a:pt x="4704639" y="183515"/>
                                  <a:pt x="4705147" y="182880"/>
                                  <a:pt x="4705655" y="181991"/>
                                </a:cubicBezTo>
                                <a:cubicBezTo>
                                  <a:pt x="4706163" y="181229"/>
                                  <a:pt x="4706671" y="180213"/>
                                  <a:pt x="4707052" y="179324"/>
                                </a:cubicBezTo>
                                <a:cubicBezTo>
                                  <a:pt x="4707560" y="178435"/>
                                  <a:pt x="4708068" y="177419"/>
                                  <a:pt x="4708576" y="176530"/>
                                </a:cubicBezTo>
                                <a:cubicBezTo>
                                  <a:pt x="4709084" y="175514"/>
                                  <a:pt x="4709592" y="174498"/>
                                  <a:pt x="4709973" y="173736"/>
                                </a:cubicBezTo>
                                <a:cubicBezTo>
                                  <a:pt x="4710481" y="172847"/>
                                  <a:pt x="4710989" y="172085"/>
                                  <a:pt x="4711497" y="171704"/>
                                </a:cubicBezTo>
                                <a:cubicBezTo>
                                  <a:pt x="4712005" y="171196"/>
                                  <a:pt x="4712513" y="170942"/>
                                  <a:pt x="4712894" y="171069"/>
                                </a:cubicBezTo>
                                <a:cubicBezTo>
                                  <a:pt x="4713402" y="171069"/>
                                  <a:pt x="4713910" y="171577"/>
                                  <a:pt x="4714418" y="172212"/>
                                </a:cubicBezTo>
                                <a:cubicBezTo>
                                  <a:pt x="4714926" y="172974"/>
                                  <a:pt x="4715307" y="174117"/>
                                  <a:pt x="4715815" y="175514"/>
                                </a:cubicBezTo>
                                <a:cubicBezTo>
                                  <a:pt x="4716323" y="176911"/>
                                  <a:pt x="4716831" y="178689"/>
                                  <a:pt x="4717339" y="180467"/>
                                </a:cubicBezTo>
                                <a:cubicBezTo>
                                  <a:pt x="4717847" y="182245"/>
                                  <a:pt x="4718228" y="184404"/>
                                  <a:pt x="4718736" y="186436"/>
                                </a:cubicBezTo>
                                <a:cubicBezTo>
                                  <a:pt x="4719244" y="188341"/>
                                  <a:pt x="4719752" y="190500"/>
                                  <a:pt x="4720260" y="192278"/>
                                </a:cubicBezTo>
                                <a:cubicBezTo>
                                  <a:pt x="4720768" y="194056"/>
                                  <a:pt x="4721149" y="195834"/>
                                  <a:pt x="4721657" y="197231"/>
                                </a:cubicBezTo>
                                <a:cubicBezTo>
                                  <a:pt x="4722165" y="198628"/>
                                  <a:pt x="4722673" y="199771"/>
                                  <a:pt x="4723181" y="200406"/>
                                </a:cubicBezTo>
                                <a:cubicBezTo>
                                  <a:pt x="4723689" y="201168"/>
                                  <a:pt x="4724070" y="201422"/>
                                  <a:pt x="4724578" y="201549"/>
                                </a:cubicBezTo>
                                <a:cubicBezTo>
                                  <a:pt x="4725086" y="201549"/>
                                  <a:pt x="4725594" y="201168"/>
                                  <a:pt x="4726102" y="200660"/>
                                </a:cubicBezTo>
                                <a:cubicBezTo>
                                  <a:pt x="4726610" y="200152"/>
                                  <a:pt x="4726991" y="199263"/>
                                  <a:pt x="4727499" y="198374"/>
                                </a:cubicBezTo>
                                <a:cubicBezTo>
                                  <a:pt x="4728007" y="197612"/>
                                  <a:pt x="4728515" y="196596"/>
                                  <a:pt x="4729023" y="195961"/>
                                </a:cubicBezTo>
                                <a:cubicBezTo>
                                  <a:pt x="4729531" y="195326"/>
                                  <a:pt x="4729912" y="194691"/>
                                  <a:pt x="4730420" y="194564"/>
                                </a:cubicBezTo>
                                <a:cubicBezTo>
                                  <a:pt x="4730928" y="194437"/>
                                  <a:pt x="4731436" y="194691"/>
                                  <a:pt x="4731944" y="195326"/>
                                </a:cubicBezTo>
                                <a:cubicBezTo>
                                  <a:pt x="4732325" y="196088"/>
                                  <a:pt x="4732833" y="197358"/>
                                  <a:pt x="4733341" y="199263"/>
                                </a:cubicBezTo>
                                <a:cubicBezTo>
                                  <a:pt x="4733849" y="201168"/>
                                  <a:pt x="4734357" y="203581"/>
                                  <a:pt x="4734865" y="206502"/>
                                </a:cubicBezTo>
                                <a:cubicBezTo>
                                  <a:pt x="4735246" y="209423"/>
                                  <a:pt x="4735754" y="212852"/>
                                  <a:pt x="4736262" y="216662"/>
                                </a:cubicBezTo>
                                <a:cubicBezTo>
                                  <a:pt x="4736770" y="220345"/>
                                  <a:pt x="4737278" y="224663"/>
                                  <a:pt x="4737786" y="228854"/>
                                </a:cubicBezTo>
                                <a:cubicBezTo>
                                  <a:pt x="4738167" y="233172"/>
                                  <a:pt x="4738675" y="237871"/>
                                  <a:pt x="4739183" y="242316"/>
                                </a:cubicBezTo>
                                <a:cubicBezTo>
                                  <a:pt x="4739691" y="246761"/>
                                  <a:pt x="4740199" y="251333"/>
                                  <a:pt x="4740707" y="255778"/>
                                </a:cubicBezTo>
                                <a:cubicBezTo>
                                  <a:pt x="4741088" y="260096"/>
                                  <a:pt x="4741596" y="264541"/>
                                  <a:pt x="4742104" y="268605"/>
                                </a:cubicBezTo>
                                <a:cubicBezTo>
                                  <a:pt x="4742612" y="272669"/>
                                  <a:pt x="4743120" y="276606"/>
                                  <a:pt x="4743628" y="280289"/>
                                </a:cubicBezTo>
                                <a:cubicBezTo>
                                  <a:pt x="4744009" y="283845"/>
                                  <a:pt x="4744517" y="287274"/>
                                  <a:pt x="4745025" y="290449"/>
                                </a:cubicBezTo>
                                <a:cubicBezTo>
                                  <a:pt x="4745533" y="293497"/>
                                  <a:pt x="4746041" y="296418"/>
                                  <a:pt x="4746549" y="299085"/>
                                </a:cubicBezTo>
                                <a:cubicBezTo>
                                  <a:pt x="4746930" y="301752"/>
                                  <a:pt x="4747438" y="304165"/>
                                  <a:pt x="4747946" y="306324"/>
                                </a:cubicBezTo>
                                <a:cubicBezTo>
                                  <a:pt x="4748454" y="308610"/>
                                  <a:pt x="4748962" y="310642"/>
                                  <a:pt x="4749343" y="312420"/>
                                </a:cubicBezTo>
                                <a:cubicBezTo>
                                  <a:pt x="4749851" y="314325"/>
                                  <a:pt x="4750359" y="315849"/>
                                  <a:pt x="4750867" y="317373"/>
                                </a:cubicBezTo>
                                <a:cubicBezTo>
                                  <a:pt x="4751375" y="318897"/>
                                  <a:pt x="4751883" y="320294"/>
                                  <a:pt x="4752264" y="321564"/>
                                </a:cubicBezTo>
                                <a:cubicBezTo>
                                  <a:pt x="4752772" y="322834"/>
                                  <a:pt x="4753280" y="323977"/>
                                  <a:pt x="4753788" y="324993"/>
                                </a:cubicBezTo>
                                <a:cubicBezTo>
                                  <a:pt x="4754296" y="326009"/>
                                  <a:pt x="4754804" y="326898"/>
                                  <a:pt x="4755185" y="327660"/>
                                </a:cubicBezTo>
                                <a:cubicBezTo>
                                  <a:pt x="4755693" y="328549"/>
                                  <a:pt x="4756201" y="329311"/>
                                  <a:pt x="4756709" y="329946"/>
                                </a:cubicBezTo>
                                <a:cubicBezTo>
                                  <a:pt x="4757217" y="330581"/>
                                  <a:pt x="4757725" y="331216"/>
                                  <a:pt x="4758106" y="331724"/>
                                </a:cubicBezTo>
                                <a:cubicBezTo>
                                  <a:pt x="4758614" y="332232"/>
                                  <a:pt x="4759122" y="332613"/>
                                  <a:pt x="4759630" y="332994"/>
                                </a:cubicBezTo>
                                <a:cubicBezTo>
                                  <a:pt x="4760138" y="333375"/>
                                  <a:pt x="4760646" y="333629"/>
                                  <a:pt x="4761027" y="333883"/>
                                </a:cubicBezTo>
                                <a:cubicBezTo>
                                  <a:pt x="4761535" y="334137"/>
                                  <a:pt x="4762043" y="334391"/>
                                  <a:pt x="4762551" y="334518"/>
                                </a:cubicBezTo>
                                <a:cubicBezTo>
                                  <a:pt x="4763059" y="334645"/>
                                  <a:pt x="4763567" y="334772"/>
                                  <a:pt x="4763948" y="334899"/>
                                </a:cubicBezTo>
                                <a:cubicBezTo>
                                  <a:pt x="4764456" y="335026"/>
                                  <a:pt x="4764964" y="335026"/>
                                  <a:pt x="4765472" y="335026"/>
                                </a:cubicBezTo>
                                <a:cubicBezTo>
                                  <a:pt x="4765980" y="335026"/>
                                  <a:pt x="4766361" y="335026"/>
                                  <a:pt x="4766869" y="335026"/>
                                </a:cubicBezTo>
                                <a:cubicBezTo>
                                  <a:pt x="4767377" y="335026"/>
                                  <a:pt x="4767885" y="335026"/>
                                  <a:pt x="4768393" y="334899"/>
                                </a:cubicBezTo>
                                <a:cubicBezTo>
                                  <a:pt x="4768901" y="334899"/>
                                  <a:pt x="4769282" y="334772"/>
                                  <a:pt x="4769790" y="334772"/>
                                </a:cubicBezTo>
                                <a:cubicBezTo>
                                  <a:pt x="4770298" y="334772"/>
                                  <a:pt x="4770806" y="334645"/>
                                  <a:pt x="4771314" y="334645"/>
                                </a:cubicBezTo>
                                <a:cubicBezTo>
                                  <a:pt x="4771822" y="334645"/>
                                  <a:pt x="4772203" y="334518"/>
                                  <a:pt x="4772711" y="334518"/>
                                </a:cubicBezTo>
                                <a:cubicBezTo>
                                  <a:pt x="4773219" y="334518"/>
                                  <a:pt x="4773727" y="334518"/>
                                  <a:pt x="4774235" y="334645"/>
                                </a:cubicBezTo>
                                <a:cubicBezTo>
                                  <a:pt x="4774743" y="334645"/>
                                  <a:pt x="4775124" y="334772"/>
                                  <a:pt x="4775632" y="334772"/>
                                </a:cubicBezTo>
                                <a:cubicBezTo>
                                  <a:pt x="4776140" y="334899"/>
                                  <a:pt x="4776648" y="335026"/>
                                  <a:pt x="4777156" y="335153"/>
                                </a:cubicBezTo>
                                <a:cubicBezTo>
                                  <a:pt x="4777664" y="335407"/>
                                  <a:pt x="4778045" y="335534"/>
                                  <a:pt x="4778553" y="335788"/>
                                </a:cubicBezTo>
                                <a:cubicBezTo>
                                  <a:pt x="4779061" y="336042"/>
                                  <a:pt x="4779569" y="336296"/>
                                  <a:pt x="4780077" y="336550"/>
                                </a:cubicBezTo>
                                <a:cubicBezTo>
                                  <a:pt x="4780585" y="336931"/>
                                  <a:pt x="4780966" y="337185"/>
                                  <a:pt x="4781474" y="337566"/>
                                </a:cubicBezTo>
                                <a:cubicBezTo>
                                  <a:pt x="4781982" y="337820"/>
                                  <a:pt x="4782490" y="338201"/>
                                  <a:pt x="4782998" y="338709"/>
                                </a:cubicBezTo>
                                <a:cubicBezTo>
                                  <a:pt x="4783379" y="339090"/>
                                  <a:pt x="4783887" y="339471"/>
                                  <a:pt x="4784395" y="339979"/>
                                </a:cubicBezTo>
                                <a:cubicBezTo>
                                  <a:pt x="4784903" y="340360"/>
                                  <a:pt x="4785411" y="340741"/>
                                  <a:pt x="4785919" y="341249"/>
                                </a:cubicBezTo>
                                <a:cubicBezTo>
                                  <a:pt x="4786300" y="341757"/>
                                  <a:pt x="4786808" y="342138"/>
                                  <a:pt x="4787316" y="342646"/>
                                </a:cubicBezTo>
                                <a:cubicBezTo>
                                  <a:pt x="4787824" y="343154"/>
                                  <a:pt x="4788332" y="343662"/>
                                  <a:pt x="4788840" y="344170"/>
                                </a:cubicBezTo>
                                <a:cubicBezTo>
                                  <a:pt x="4789221" y="344551"/>
                                  <a:pt x="4789729" y="345059"/>
                                  <a:pt x="4790237" y="345567"/>
                                </a:cubicBezTo>
                                <a:cubicBezTo>
                                  <a:pt x="4790745" y="346075"/>
                                  <a:pt x="4791253" y="346456"/>
                                  <a:pt x="4791761" y="346964"/>
                                </a:cubicBezTo>
                                <a:cubicBezTo>
                                  <a:pt x="4792142" y="347345"/>
                                  <a:pt x="4792650" y="347726"/>
                                  <a:pt x="4793158" y="348107"/>
                                </a:cubicBezTo>
                                <a:cubicBezTo>
                                  <a:pt x="4793666" y="348615"/>
                                  <a:pt x="4794174" y="348996"/>
                                  <a:pt x="4794682" y="349250"/>
                                </a:cubicBezTo>
                                <a:cubicBezTo>
                                  <a:pt x="4795063" y="349631"/>
                                  <a:pt x="4795571" y="350012"/>
                                  <a:pt x="4796079" y="350266"/>
                                </a:cubicBezTo>
                                <a:cubicBezTo>
                                  <a:pt x="4796587" y="350647"/>
                                  <a:pt x="4797095" y="350901"/>
                                  <a:pt x="4797603" y="351155"/>
                                </a:cubicBezTo>
                                <a:cubicBezTo>
                                  <a:pt x="4797984" y="351409"/>
                                  <a:pt x="4798492" y="351536"/>
                                  <a:pt x="4799000" y="351790"/>
                                </a:cubicBezTo>
                                <a:cubicBezTo>
                                  <a:pt x="4799508" y="352044"/>
                                  <a:pt x="4800016" y="352171"/>
                                  <a:pt x="4800397" y="352298"/>
                                </a:cubicBezTo>
                                <a:cubicBezTo>
                                  <a:pt x="4800905" y="352552"/>
                                  <a:pt x="4801413" y="352679"/>
                                  <a:pt x="4801921" y="352806"/>
                                </a:cubicBezTo>
                                <a:cubicBezTo>
                                  <a:pt x="4802429" y="352933"/>
                                  <a:pt x="4802937" y="353060"/>
                                  <a:pt x="4803318" y="353187"/>
                                </a:cubicBezTo>
                                <a:cubicBezTo>
                                  <a:pt x="4803826" y="353314"/>
                                  <a:pt x="4804334" y="353314"/>
                                  <a:pt x="4804842" y="353568"/>
                                </a:cubicBezTo>
                                <a:cubicBezTo>
                                  <a:pt x="4805350" y="353695"/>
                                  <a:pt x="4805858" y="353822"/>
                                  <a:pt x="4806239" y="353949"/>
                                </a:cubicBezTo>
                                <a:cubicBezTo>
                                  <a:pt x="4806747" y="354076"/>
                                  <a:pt x="4807255" y="354330"/>
                                  <a:pt x="4807763" y="354457"/>
                                </a:cubicBezTo>
                                <a:cubicBezTo>
                                  <a:pt x="4808271" y="354711"/>
                                  <a:pt x="4808779" y="354965"/>
                                  <a:pt x="4809160" y="355219"/>
                                </a:cubicBezTo>
                                <a:cubicBezTo>
                                  <a:pt x="4809668" y="355473"/>
                                  <a:pt x="4810176" y="355727"/>
                                  <a:pt x="4810684" y="356108"/>
                                </a:cubicBezTo>
                                <a:cubicBezTo>
                                  <a:pt x="4811192" y="356489"/>
                                  <a:pt x="4811700" y="356870"/>
                                  <a:pt x="4812081" y="357378"/>
                                </a:cubicBezTo>
                                <a:cubicBezTo>
                                  <a:pt x="4812589" y="357759"/>
                                  <a:pt x="4813097" y="358267"/>
                                  <a:pt x="4813605" y="358775"/>
                                </a:cubicBezTo>
                                <a:cubicBezTo>
                                  <a:pt x="4814113" y="359283"/>
                                  <a:pt x="4814494" y="359791"/>
                                  <a:pt x="4815002" y="360299"/>
                                </a:cubicBezTo>
                                <a:cubicBezTo>
                                  <a:pt x="4815510" y="360934"/>
                                  <a:pt x="4816018" y="361442"/>
                                  <a:pt x="4816526" y="362077"/>
                                </a:cubicBezTo>
                                <a:cubicBezTo>
                                  <a:pt x="4817034" y="362712"/>
                                  <a:pt x="4817415" y="363347"/>
                                  <a:pt x="4817923" y="363982"/>
                                </a:cubicBezTo>
                                <a:cubicBezTo>
                                  <a:pt x="4818431" y="364617"/>
                                  <a:pt x="4818939" y="365252"/>
                                  <a:pt x="4819447" y="365887"/>
                                </a:cubicBezTo>
                                <a:cubicBezTo>
                                  <a:pt x="4819955" y="366522"/>
                                  <a:pt x="4820336" y="367157"/>
                                  <a:pt x="4820844" y="367792"/>
                                </a:cubicBezTo>
                                <a:cubicBezTo>
                                  <a:pt x="4821352" y="368427"/>
                                  <a:pt x="4821860" y="369062"/>
                                  <a:pt x="4822368" y="369697"/>
                                </a:cubicBezTo>
                                <a:cubicBezTo>
                                  <a:pt x="4822876" y="370332"/>
                                  <a:pt x="4823257" y="370967"/>
                                  <a:pt x="4823765" y="371475"/>
                                </a:cubicBezTo>
                                <a:cubicBezTo>
                                  <a:pt x="4824273" y="372110"/>
                                  <a:pt x="4824781" y="372618"/>
                                  <a:pt x="4825289" y="373253"/>
                                </a:cubicBezTo>
                                <a:cubicBezTo>
                                  <a:pt x="4825797" y="373761"/>
                                  <a:pt x="4826178" y="374269"/>
                                  <a:pt x="4826686" y="374777"/>
                                </a:cubicBezTo>
                                <a:cubicBezTo>
                                  <a:pt x="4827194" y="375285"/>
                                  <a:pt x="4827702" y="375793"/>
                                  <a:pt x="4828210" y="376301"/>
                                </a:cubicBezTo>
                                <a:cubicBezTo>
                                  <a:pt x="4828718" y="376682"/>
                                  <a:pt x="4829099" y="377190"/>
                                  <a:pt x="4829607" y="377571"/>
                                </a:cubicBezTo>
                                <a:cubicBezTo>
                                  <a:pt x="4830115" y="377952"/>
                                  <a:pt x="4830623" y="378333"/>
                                  <a:pt x="4831131" y="378714"/>
                                </a:cubicBezTo>
                                <a:cubicBezTo>
                                  <a:pt x="4831639" y="379095"/>
                                  <a:pt x="4832020" y="379476"/>
                                  <a:pt x="4832528" y="379730"/>
                                </a:cubicBezTo>
                                <a:cubicBezTo>
                                  <a:pt x="4833036" y="380111"/>
                                  <a:pt x="4833544" y="380365"/>
                                  <a:pt x="4834052" y="380619"/>
                                </a:cubicBezTo>
                                <a:cubicBezTo>
                                  <a:pt x="4834433" y="380873"/>
                                  <a:pt x="4834941" y="381254"/>
                                  <a:pt x="4835449" y="381508"/>
                                </a:cubicBezTo>
                                <a:cubicBezTo>
                                  <a:pt x="4835957" y="381762"/>
                                  <a:pt x="4836465" y="382016"/>
                                  <a:pt x="4836973" y="382143"/>
                                </a:cubicBezTo>
                                <a:cubicBezTo>
                                  <a:pt x="4837354" y="382397"/>
                                  <a:pt x="4837862" y="382651"/>
                                  <a:pt x="4838370" y="382778"/>
                                </a:cubicBezTo>
                                <a:cubicBezTo>
                                  <a:pt x="4838878" y="383032"/>
                                  <a:pt x="4839386" y="383159"/>
                                  <a:pt x="4839894" y="383413"/>
                                </a:cubicBezTo>
                                <a:cubicBezTo>
                                  <a:pt x="4840275" y="383540"/>
                                  <a:pt x="4840783" y="383667"/>
                                  <a:pt x="4841291" y="383921"/>
                                </a:cubicBezTo>
                                <a:cubicBezTo>
                                  <a:pt x="4841799" y="384048"/>
                                  <a:pt x="4842307" y="384175"/>
                                  <a:pt x="4842815" y="384302"/>
                                </a:cubicBezTo>
                                <a:cubicBezTo>
                                  <a:pt x="4843196" y="384429"/>
                                  <a:pt x="4843704" y="384556"/>
                                  <a:pt x="4844212" y="384683"/>
                                </a:cubicBezTo>
                                <a:cubicBezTo>
                                  <a:pt x="4844720" y="384810"/>
                                  <a:pt x="4845228" y="384937"/>
                                  <a:pt x="4845736" y="385064"/>
                                </a:cubicBezTo>
                                <a:cubicBezTo>
                                  <a:pt x="4846117" y="385191"/>
                                  <a:pt x="4846625" y="385318"/>
                                  <a:pt x="4847133" y="385445"/>
                                </a:cubicBezTo>
                                <a:cubicBezTo>
                                  <a:pt x="4847641" y="385445"/>
                                  <a:pt x="4848149" y="385572"/>
                                  <a:pt x="4848657" y="385699"/>
                                </a:cubicBezTo>
                                <a:cubicBezTo>
                                  <a:pt x="4849038" y="385826"/>
                                  <a:pt x="4849546" y="385953"/>
                                  <a:pt x="4850054" y="385953"/>
                                </a:cubicBezTo>
                                <a:cubicBezTo>
                                  <a:pt x="4850562" y="386080"/>
                                  <a:pt x="4851070" y="386080"/>
                                  <a:pt x="4851451" y="386207"/>
                                </a:cubicBezTo>
                                <a:cubicBezTo>
                                  <a:pt x="4851959" y="386334"/>
                                  <a:pt x="4852467" y="386334"/>
                                  <a:pt x="4852975" y="386461"/>
                                </a:cubicBezTo>
                                <a:cubicBezTo>
                                  <a:pt x="4853483" y="386461"/>
                                  <a:pt x="4853991" y="386588"/>
                                  <a:pt x="4854372" y="386588"/>
                                </a:cubicBezTo>
                                <a:cubicBezTo>
                                  <a:pt x="4854880" y="386715"/>
                                  <a:pt x="4855388" y="386715"/>
                                  <a:pt x="4855896" y="386715"/>
                                </a:cubicBezTo>
                                <a:cubicBezTo>
                                  <a:pt x="4856404" y="386842"/>
                                  <a:pt x="4856912" y="386842"/>
                                  <a:pt x="4857293" y="386842"/>
                                </a:cubicBezTo>
                                <a:cubicBezTo>
                                  <a:pt x="4857801" y="386969"/>
                                  <a:pt x="4858309" y="386969"/>
                                  <a:pt x="4858817" y="386969"/>
                                </a:cubicBezTo>
                                <a:cubicBezTo>
                                  <a:pt x="4859325" y="386969"/>
                                  <a:pt x="4859833" y="386969"/>
                                  <a:pt x="4860214" y="386969"/>
                                </a:cubicBezTo>
                                <a:cubicBezTo>
                                  <a:pt x="4860722" y="386969"/>
                                  <a:pt x="4861230" y="387096"/>
                                  <a:pt x="4861738" y="387096"/>
                                </a:cubicBezTo>
                                <a:cubicBezTo>
                                  <a:pt x="4862246" y="387096"/>
                                  <a:pt x="4862754" y="387096"/>
                                  <a:pt x="4863135" y="387223"/>
                                </a:cubicBezTo>
                                <a:cubicBezTo>
                                  <a:pt x="4863643" y="387223"/>
                                  <a:pt x="4864151" y="387350"/>
                                  <a:pt x="4864659" y="387350"/>
                                </a:cubicBezTo>
                                <a:cubicBezTo>
                                  <a:pt x="4865167" y="387477"/>
                                  <a:pt x="4865675" y="387477"/>
                                  <a:pt x="4866056" y="387604"/>
                                </a:cubicBezTo>
                                <a:cubicBezTo>
                                  <a:pt x="4866564" y="387731"/>
                                  <a:pt x="4867072" y="387731"/>
                                  <a:pt x="4867580" y="387858"/>
                                </a:cubicBezTo>
                                <a:cubicBezTo>
                                  <a:pt x="4868088" y="387985"/>
                                  <a:pt x="4868469" y="388112"/>
                                  <a:pt x="4868977" y="388112"/>
                                </a:cubicBezTo>
                                <a:cubicBezTo>
                                  <a:pt x="4869485" y="388239"/>
                                  <a:pt x="4869993" y="388239"/>
                                  <a:pt x="4870501" y="388366"/>
                                </a:cubicBezTo>
                                <a:cubicBezTo>
                                  <a:pt x="4871009" y="388493"/>
                                  <a:pt x="4871390" y="388620"/>
                                  <a:pt x="4871898" y="388620"/>
                                </a:cubicBezTo>
                                <a:cubicBezTo>
                                  <a:pt x="4872406" y="388620"/>
                                  <a:pt x="4872914" y="388747"/>
                                  <a:pt x="4873422" y="388747"/>
                                </a:cubicBezTo>
                                <a:cubicBezTo>
                                  <a:pt x="4873930" y="388747"/>
                                  <a:pt x="4874311" y="388747"/>
                                  <a:pt x="4874819" y="388874"/>
                                </a:cubicBezTo>
                                <a:cubicBezTo>
                                  <a:pt x="4875327" y="388874"/>
                                  <a:pt x="4875835" y="388747"/>
                                  <a:pt x="4876343" y="388747"/>
                                </a:cubicBezTo>
                                <a:cubicBezTo>
                                  <a:pt x="4876851" y="388747"/>
                                  <a:pt x="4877232" y="388747"/>
                                  <a:pt x="4877740" y="388747"/>
                                </a:cubicBezTo>
                                <a:cubicBezTo>
                                  <a:pt x="4878248" y="388747"/>
                                  <a:pt x="4878756" y="388620"/>
                                  <a:pt x="4879264" y="388620"/>
                                </a:cubicBezTo>
                                <a:cubicBezTo>
                                  <a:pt x="4879772" y="388620"/>
                                  <a:pt x="4880153" y="388620"/>
                                  <a:pt x="4880661" y="388493"/>
                                </a:cubicBezTo>
                                <a:cubicBezTo>
                                  <a:pt x="4881169" y="388493"/>
                                  <a:pt x="4881677" y="388493"/>
                                  <a:pt x="4882185" y="388366"/>
                                </a:cubicBezTo>
                                <a:cubicBezTo>
                                  <a:pt x="4882693" y="388366"/>
                                  <a:pt x="4883074" y="388366"/>
                                  <a:pt x="4883582" y="388366"/>
                                </a:cubicBezTo>
                                <a:cubicBezTo>
                                  <a:pt x="4884090" y="388366"/>
                                  <a:pt x="4884598" y="388239"/>
                                  <a:pt x="4885106" y="388239"/>
                                </a:cubicBezTo>
                                <a:cubicBezTo>
                                  <a:pt x="4885487" y="388239"/>
                                  <a:pt x="4885995" y="388239"/>
                                  <a:pt x="4886503" y="388112"/>
                                </a:cubicBezTo>
                                <a:cubicBezTo>
                                  <a:pt x="4887011" y="388112"/>
                                  <a:pt x="4887519" y="388112"/>
                                  <a:pt x="4888027" y="387985"/>
                                </a:cubicBezTo>
                                <a:cubicBezTo>
                                  <a:pt x="4888408" y="387985"/>
                                  <a:pt x="4888916" y="387985"/>
                                  <a:pt x="4889424" y="387858"/>
                                </a:cubicBezTo>
                                <a:cubicBezTo>
                                  <a:pt x="4889932" y="387858"/>
                                  <a:pt x="4890440" y="387858"/>
                                  <a:pt x="4890948" y="387731"/>
                                </a:cubicBezTo>
                                <a:cubicBezTo>
                                  <a:pt x="4891329" y="387731"/>
                                  <a:pt x="4891837" y="387731"/>
                                  <a:pt x="4892345" y="387604"/>
                                </a:cubicBezTo>
                                <a:cubicBezTo>
                                  <a:pt x="4892853" y="387604"/>
                                  <a:pt x="4893361" y="387477"/>
                                  <a:pt x="4893869" y="387477"/>
                                </a:cubicBezTo>
                                <a:cubicBezTo>
                                  <a:pt x="4894250" y="387477"/>
                                  <a:pt x="4894758" y="387350"/>
                                  <a:pt x="4895266" y="387350"/>
                                </a:cubicBezTo>
                                <a:cubicBezTo>
                                  <a:pt x="4895774" y="387223"/>
                                  <a:pt x="4896282" y="387223"/>
                                  <a:pt x="4896790" y="387096"/>
                                </a:cubicBezTo>
                                <a:cubicBezTo>
                                  <a:pt x="4897171" y="387096"/>
                                  <a:pt x="4897679" y="386969"/>
                                  <a:pt x="4898187" y="386842"/>
                                </a:cubicBezTo>
                                <a:cubicBezTo>
                                  <a:pt x="4898695" y="386842"/>
                                  <a:pt x="4899203" y="386715"/>
                                  <a:pt x="4899711" y="386588"/>
                                </a:cubicBezTo>
                                <a:cubicBezTo>
                                  <a:pt x="4900092" y="386461"/>
                                  <a:pt x="4900600" y="386334"/>
                                  <a:pt x="4901108" y="386207"/>
                                </a:cubicBezTo>
                                <a:cubicBezTo>
                                  <a:pt x="4901616" y="386080"/>
                                  <a:pt x="4902124" y="385953"/>
                                  <a:pt x="4902505" y="385826"/>
                                </a:cubicBezTo>
                                <a:cubicBezTo>
                                  <a:pt x="4903013" y="385699"/>
                                  <a:pt x="4903521" y="385572"/>
                                  <a:pt x="4904029" y="385445"/>
                                </a:cubicBezTo>
                                <a:cubicBezTo>
                                  <a:pt x="4904537" y="385318"/>
                                  <a:pt x="4905045" y="385191"/>
                                  <a:pt x="4905426" y="385064"/>
                                </a:cubicBezTo>
                                <a:cubicBezTo>
                                  <a:pt x="4905934" y="384937"/>
                                  <a:pt x="4906442" y="384810"/>
                                  <a:pt x="4906950" y="384683"/>
                                </a:cubicBezTo>
                                <a:cubicBezTo>
                                  <a:pt x="4907458" y="384683"/>
                                  <a:pt x="4907966" y="384556"/>
                                  <a:pt x="4908347" y="384556"/>
                                </a:cubicBezTo>
                                <a:cubicBezTo>
                                  <a:pt x="4908855" y="384429"/>
                                  <a:pt x="4909363" y="384429"/>
                                  <a:pt x="4909871" y="384429"/>
                                </a:cubicBezTo>
                                <a:cubicBezTo>
                                  <a:pt x="4910379" y="384429"/>
                                  <a:pt x="4910887" y="384429"/>
                                  <a:pt x="4911268" y="384556"/>
                                </a:cubicBezTo>
                                <a:cubicBezTo>
                                  <a:pt x="4911776" y="384556"/>
                                  <a:pt x="4912284" y="384683"/>
                                  <a:pt x="4912792" y="384810"/>
                                </a:cubicBezTo>
                                <a:cubicBezTo>
                                  <a:pt x="4913300" y="384937"/>
                                  <a:pt x="4913808" y="385064"/>
                                  <a:pt x="4914189" y="385318"/>
                                </a:cubicBezTo>
                                <a:cubicBezTo>
                                  <a:pt x="4914697" y="385572"/>
                                  <a:pt x="4915205" y="385699"/>
                                  <a:pt x="4915713" y="386080"/>
                                </a:cubicBezTo>
                                <a:cubicBezTo>
                                  <a:pt x="4916221" y="386334"/>
                                  <a:pt x="4916602" y="386588"/>
                                  <a:pt x="4917110" y="386842"/>
                                </a:cubicBezTo>
                                <a:cubicBezTo>
                                  <a:pt x="4917618" y="387223"/>
                                  <a:pt x="4918126" y="387477"/>
                                  <a:pt x="4918634" y="387731"/>
                                </a:cubicBezTo>
                                <a:cubicBezTo>
                                  <a:pt x="4919142" y="388112"/>
                                  <a:pt x="4919523" y="388366"/>
                                  <a:pt x="4920031" y="388620"/>
                                </a:cubicBezTo>
                                <a:cubicBezTo>
                                  <a:pt x="4920539" y="388874"/>
                                  <a:pt x="4921047" y="389128"/>
                                  <a:pt x="4921555" y="389382"/>
                                </a:cubicBezTo>
                                <a:cubicBezTo>
                                  <a:pt x="4922063" y="389509"/>
                                  <a:pt x="4922444" y="389763"/>
                                  <a:pt x="4922952" y="389890"/>
                                </a:cubicBezTo>
                                <a:cubicBezTo>
                                  <a:pt x="4923460" y="389890"/>
                                  <a:pt x="4923968" y="390017"/>
                                  <a:pt x="4924476" y="390017"/>
                                </a:cubicBezTo>
                                <a:cubicBezTo>
                                  <a:pt x="4924984" y="390017"/>
                                  <a:pt x="4925365" y="390017"/>
                                  <a:pt x="4925873" y="389890"/>
                                </a:cubicBezTo>
                                <a:cubicBezTo>
                                  <a:pt x="4926381" y="389890"/>
                                  <a:pt x="4926889" y="389763"/>
                                  <a:pt x="4927397" y="389509"/>
                                </a:cubicBezTo>
                                <a:cubicBezTo>
                                  <a:pt x="4927905" y="389382"/>
                                  <a:pt x="4928286" y="389255"/>
                                  <a:pt x="4928794" y="389001"/>
                                </a:cubicBezTo>
                                <a:cubicBezTo>
                                  <a:pt x="4929302" y="388874"/>
                                  <a:pt x="4929810" y="388620"/>
                                  <a:pt x="4930318" y="388366"/>
                                </a:cubicBezTo>
                                <a:cubicBezTo>
                                  <a:pt x="4930826" y="388239"/>
                                  <a:pt x="4931207" y="387985"/>
                                  <a:pt x="4931715" y="387858"/>
                                </a:cubicBezTo>
                                <a:cubicBezTo>
                                  <a:pt x="4932223" y="387604"/>
                                  <a:pt x="4932731" y="387477"/>
                                  <a:pt x="4933239" y="387350"/>
                                </a:cubicBezTo>
                                <a:cubicBezTo>
                                  <a:pt x="4933620" y="387223"/>
                                  <a:pt x="4934128" y="387096"/>
                                  <a:pt x="4934636" y="387096"/>
                                </a:cubicBezTo>
                                <a:cubicBezTo>
                                  <a:pt x="4935144" y="386969"/>
                                  <a:pt x="4935652" y="386969"/>
                                  <a:pt x="4936160" y="386969"/>
                                </a:cubicBezTo>
                                <a:cubicBezTo>
                                  <a:pt x="4936541" y="386969"/>
                                  <a:pt x="4937049" y="387096"/>
                                  <a:pt x="4937557" y="387223"/>
                                </a:cubicBezTo>
                                <a:cubicBezTo>
                                  <a:pt x="4938065" y="387223"/>
                                  <a:pt x="4938573" y="387350"/>
                                  <a:pt x="4939081" y="387477"/>
                                </a:cubicBezTo>
                                <a:cubicBezTo>
                                  <a:pt x="4939462" y="387604"/>
                                  <a:pt x="4939970" y="387858"/>
                                  <a:pt x="4940478" y="387985"/>
                                </a:cubicBezTo>
                                <a:cubicBezTo>
                                  <a:pt x="4940986" y="388112"/>
                                  <a:pt x="4941494" y="388366"/>
                                  <a:pt x="4942002" y="388620"/>
                                </a:cubicBezTo>
                                <a:cubicBezTo>
                                  <a:pt x="4942383" y="388747"/>
                                  <a:pt x="4942891" y="389001"/>
                                  <a:pt x="4943399" y="389128"/>
                                </a:cubicBezTo>
                                <a:cubicBezTo>
                                  <a:pt x="4943907" y="389255"/>
                                  <a:pt x="4944415" y="389509"/>
                                  <a:pt x="4944923" y="389636"/>
                                </a:cubicBezTo>
                                <a:cubicBezTo>
                                  <a:pt x="4945304" y="389763"/>
                                  <a:pt x="4945812" y="390017"/>
                                  <a:pt x="4946320" y="390144"/>
                                </a:cubicBezTo>
                                <a:cubicBezTo>
                                  <a:pt x="4946828" y="390271"/>
                                  <a:pt x="4947336" y="390398"/>
                                  <a:pt x="4947844" y="390525"/>
                                </a:cubicBezTo>
                                <a:cubicBezTo>
                                  <a:pt x="4948225" y="390525"/>
                                  <a:pt x="4948733" y="390652"/>
                                  <a:pt x="4949241" y="390779"/>
                                </a:cubicBezTo>
                                <a:cubicBezTo>
                                  <a:pt x="4949749" y="390779"/>
                                  <a:pt x="4950257" y="390906"/>
                                  <a:pt x="4950638" y="391033"/>
                                </a:cubicBezTo>
                                <a:cubicBezTo>
                                  <a:pt x="4951146" y="391160"/>
                                  <a:pt x="4951654" y="391160"/>
                                  <a:pt x="4952162" y="391287"/>
                                </a:cubicBezTo>
                                <a:cubicBezTo>
                                  <a:pt x="4952670" y="391287"/>
                                  <a:pt x="4953178" y="391414"/>
                                  <a:pt x="4953559" y="391541"/>
                                </a:cubicBezTo>
                                <a:cubicBezTo>
                                  <a:pt x="4954067" y="391541"/>
                                  <a:pt x="4954575" y="391668"/>
                                  <a:pt x="4955083" y="391668"/>
                                </a:cubicBezTo>
                                <a:cubicBezTo>
                                  <a:pt x="4955591" y="391795"/>
                                  <a:pt x="4956099" y="391922"/>
                                  <a:pt x="4956480" y="392049"/>
                                </a:cubicBezTo>
                                <a:cubicBezTo>
                                  <a:pt x="4956988" y="392176"/>
                                  <a:pt x="4957496" y="392303"/>
                                  <a:pt x="4958004" y="392430"/>
                                </a:cubicBezTo>
                                <a:cubicBezTo>
                                  <a:pt x="4958512" y="392557"/>
                                  <a:pt x="4959147" y="392684"/>
                                  <a:pt x="4959401" y="392811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68A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2" name="Shape 29822"/>
                        <wps:cNvSpPr/>
                        <wps:spPr>
                          <a:xfrm>
                            <a:off x="146901" y="3141726"/>
                            <a:ext cx="4959401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400812">
                                <a:moveTo>
                                  <a:pt x="0" y="392811"/>
                                </a:moveTo>
                                <a:cubicBezTo>
                                  <a:pt x="483" y="392811"/>
                                  <a:pt x="978" y="392684"/>
                                  <a:pt x="1460" y="392684"/>
                                </a:cubicBezTo>
                                <a:cubicBezTo>
                                  <a:pt x="1943" y="392684"/>
                                  <a:pt x="2426" y="392684"/>
                                  <a:pt x="2921" y="392684"/>
                                </a:cubicBezTo>
                                <a:cubicBezTo>
                                  <a:pt x="3404" y="392557"/>
                                  <a:pt x="3886" y="392557"/>
                                  <a:pt x="4382" y="392557"/>
                                </a:cubicBezTo>
                                <a:cubicBezTo>
                                  <a:pt x="4864" y="392557"/>
                                  <a:pt x="5347" y="392430"/>
                                  <a:pt x="5842" y="392430"/>
                                </a:cubicBezTo>
                                <a:cubicBezTo>
                                  <a:pt x="6325" y="392430"/>
                                  <a:pt x="6807" y="392430"/>
                                  <a:pt x="7290" y="392303"/>
                                </a:cubicBezTo>
                                <a:cubicBezTo>
                                  <a:pt x="7785" y="392303"/>
                                  <a:pt x="8268" y="392303"/>
                                  <a:pt x="8750" y="392176"/>
                                </a:cubicBezTo>
                                <a:cubicBezTo>
                                  <a:pt x="9233" y="392176"/>
                                  <a:pt x="9728" y="392176"/>
                                  <a:pt x="10211" y="392049"/>
                                </a:cubicBezTo>
                                <a:cubicBezTo>
                                  <a:pt x="10693" y="392049"/>
                                  <a:pt x="11189" y="392049"/>
                                  <a:pt x="11671" y="391922"/>
                                </a:cubicBezTo>
                                <a:cubicBezTo>
                                  <a:pt x="12154" y="391922"/>
                                  <a:pt x="12637" y="391922"/>
                                  <a:pt x="13132" y="391922"/>
                                </a:cubicBezTo>
                                <a:cubicBezTo>
                                  <a:pt x="13614" y="391795"/>
                                  <a:pt x="14097" y="391795"/>
                                  <a:pt x="14592" y="391795"/>
                                </a:cubicBezTo>
                                <a:cubicBezTo>
                                  <a:pt x="15075" y="391795"/>
                                  <a:pt x="15557" y="391795"/>
                                  <a:pt x="16040" y="391795"/>
                                </a:cubicBezTo>
                                <a:cubicBezTo>
                                  <a:pt x="16535" y="391668"/>
                                  <a:pt x="17018" y="391668"/>
                                  <a:pt x="17501" y="391668"/>
                                </a:cubicBezTo>
                                <a:cubicBezTo>
                                  <a:pt x="17996" y="391668"/>
                                  <a:pt x="18479" y="391668"/>
                                  <a:pt x="18961" y="391668"/>
                                </a:cubicBezTo>
                                <a:cubicBezTo>
                                  <a:pt x="19444" y="391668"/>
                                  <a:pt x="19939" y="391541"/>
                                  <a:pt x="20422" y="391541"/>
                                </a:cubicBezTo>
                                <a:cubicBezTo>
                                  <a:pt x="20904" y="391541"/>
                                  <a:pt x="21399" y="391541"/>
                                  <a:pt x="21882" y="391541"/>
                                </a:cubicBezTo>
                                <a:cubicBezTo>
                                  <a:pt x="22365" y="391541"/>
                                  <a:pt x="22847" y="391541"/>
                                  <a:pt x="23343" y="391414"/>
                                </a:cubicBezTo>
                                <a:cubicBezTo>
                                  <a:pt x="23825" y="391414"/>
                                  <a:pt x="24308" y="391414"/>
                                  <a:pt x="24803" y="391414"/>
                                </a:cubicBezTo>
                                <a:cubicBezTo>
                                  <a:pt x="25286" y="391414"/>
                                  <a:pt x="25768" y="391414"/>
                                  <a:pt x="26251" y="391287"/>
                                </a:cubicBezTo>
                                <a:cubicBezTo>
                                  <a:pt x="26746" y="391287"/>
                                  <a:pt x="27229" y="391287"/>
                                  <a:pt x="27711" y="391287"/>
                                </a:cubicBezTo>
                                <a:cubicBezTo>
                                  <a:pt x="28207" y="391287"/>
                                  <a:pt x="28689" y="391287"/>
                                  <a:pt x="29172" y="391287"/>
                                </a:cubicBezTo>
                                <a:cubicBezTo>
                                  <a:pt x="29654" y="391160"/>
                                  <a:pt x="30150" y="391160"/>
                                  <a:pt x="30632" y="391160"/>
                                </a:cubicBezTo>
                                <a:cubicBezTo>
                                  <a:pt x="31115" y="391160"/>
                                  <a:pt x="31610" y="391160"/>
                                  <a:pt x="32093" y="391033"/>
                                </a:cubicBezTo>
                                <a:cubicBezTo>
                                  <a:pt x="32576" y="391033"/>
                                  <a:pt x="33058" y="391033"/>
                                  <a:pt x="33553" y="390906"/>
                                </a:cubicBezTo>
                                <a:cubicBezTo>
                                  <a:pt x="34036" y="390906"/>
                                  <a:pt x="34519" y="390906"/>
                                  <a:pt x="35014" y="390906"/>
                                </a:cubicBezTo>
                                <a:cubicBezTo>
                                  <a:pt x="35496" y="390779"/>
                                  <a:pt x="35979" y="390779"/>
                                  <a:pt x="36462" y="390779"/>
                                </a:cubicBezTo>
                                <a:cubicBezTo>
                                  <a:pt x="36957" y="390652"/>
                                  <a:pt x="37440" y="390652"/>
                                  <a:pt x="37922" y="390652"/>
                                </a:cubicBezTo>
                                <a:cubicBezTo>
                                  <a:pt x="38418" y="390525"/>
                                  <a:pt x="38900" y="390525"/>
                                  <a:pt x="39383" y="390398"/>
                                </a:cubicBezTo>
                                <a:cubicBezTo>
                                  <a:pt x="39865" y="390398"/>
                                  <a:pt x="40361" y="390398"/>
                                  <a:pt x="40843" y="390271"/>
                                </a:cubicBezTo>
                                <a:cubicBezTo>
                                  <a:pt x="41326" y="390271"/>
                                  <a:pt x="41808" y="390271"/>
                                  <a:pt x="42304" y="390144"/>
                                </a:cubicBezTo>
                                <a:cubicBezTo>
                                  <a:pt x="42786" y="390144"/>
                                  <a:pt x="43269" y="390144"/>
                                  <a:pt x="43764" y="390017"/>
                                </a:cubicBezTo>
                                <a:cubicBezTo>
                                  <a:pt x="44247" y="390017"/>
                                  <a:pt x="44729" y="390017"/>
                                  <a:pt x="45225" y="390017"/>
                                </a:cubicBezTo>
                                <a:cubicBezTo>
                                  <a:pt x="45707" y="389890"/>
                                  <a:pt x="46190" y="389890"/>
                                  <a:pt x="46673" y="389890"/>
                                </a:cubicBezTo>
                                <a:cubicBezTo>
                                  <a:pt x="47168" y="389890"/>
                                  <a:pt x="47650" y="389890"/>
                                  <a:pt x="48133" y="389763"/>
                                </a:cubicBezTo>
                                <a:cubicBezTo>
                                  <a:pt x="48628" y="389763"/>
                                  <a:pt x="49111" y="389763"/>
                                  <a:pt x="49593" y="389763"/>
                                </a:cubicBezTo>
                                <a:cubicBezTo>
                                  <a:pt x="50076" y="389763"/>
                                  <a:pt x="50571" y="389763"/>
                                  <a:pt x="51054" y="389636"/>
                                </a:cubicBezTo>
                                <a:cubicBezTo>
                                  <a:pt x="51537" y="389636"/>
                                  <a:pt x="52032" y="389636"/>
                                  <a:pt x="52515" y="389636"/>
                                </a:cubicBezTo>
                                <a:cubicBezTo>
                                  <a:pt x="52997" y="389636"/>
                                  <a:pt x="53480" y="389636"/>
                                  <a:pt x="53975" y="389636"/>
                                </a:cubicBezTo>
                                <a:cubicBezTo>
                                  <a:pt x="54458" y="389509"/>
                                  <a:pt x="54940" y="389509"/>
                                  <a:pt x="55435" y="389509"/>
                                </a:cubicBezTo>
                                <a:cubicBezTo>
                                  <a:pt x="55918" y="389509"/>
                                  <a:pt x="56401" y="389509"/>
                                  <a:pt x="56883" y="389382"/>
                                </a:cubicBezTo>
                                <a:cubicBezTo>
                                  <a:pt x="57379" y="389382"/>
                                  <a:pt x="57861" y="389382"/>
                                  <a:pt x="58344" y="389382"/>
                                </a:cubicBezTo>
                                <a:cubicBezTo>
                                  <a:pt x="58826" y="389255"/>
                                  <a:pt x="59322" y="389255"/>
                                  <a:pt x="59804" y="389255"/>
                                </a:cubicBezTo>
                                <a:cubicBezTo>
                                  <a:pt x="60287" y="389255"/>
                                  <a:pt x="60782" y="389128"/>
                                  <a:pt x="61265" y="389128"/>
                                </a:cubicBezTo>
                                <a:cubicBezTo>
                                  <a:pt x="61747" y="389128"/>
                                  <a:pt x="62230" y="389128"/>
                                  <a:pt x="62725" y="389128"/>
                                </a:cubicBezTo>
                                <a:cubicBezTo>
                                  <a:pt x="63208" y="389001"/>
                                  <a:pt x="63690" y="389001"/>
                                  <a:pt x="64186" y="389001"/>
                                </a:cubicBezTo>
                                <a:cubicBezTo>
                                  <a:pt x="64668" y="389001"/>
                                  <a:pt x="65151" y="389001"/>
                                  <a:pt x="65646" y="388874"/>
                                </a:cubicBezTo>
                                <a:cubicBezTo>
                                  <a:pt x="66129" y="388874"/>
                                  <a:pt x="66612" y="388874"/>
                                  <a:pt x="67094" y="388874"/>
                                </a:cubicBezTo>
                                <a:cubicBezTo>
                                  <a:pt x="67589" y="388747"/>
                                  <a:pt x="68072" y="388747"/>
                                  <a:pt x="68555" y="388747"/>
                                </a:cubicBezTo>
                                <a:cubicBezTo>
                                  <a:pt x="69050" y="388747"/>
                                  <a:pt x="69532" y="388620"/>
                                  <a:pt x="70015" y="388620"/>
                                </a:cubicBezTo>
                                <a:cubicBezTo>
                                  <a:pt x="70498" y="388620"/>
                                  <a:pt x="70993" y="388620"/>
                                  <a:pt x="71476" y="388493"/>
                                </a:cubicBezTo>
                                <a:cubicBezTo>
                                  <a:pt x="71958" y="388493"/>
                                  <a:pt x="72441" y="388493"/>
                                  <a:pt x="72936" y="388366"/>
                                </a:cubicBezTo>
                                <a:cubicBezTo>
                                  <a:pt x="73419" y="388366"/>
                                  <a:pt x="73901" y="388366"/>
                                  <a:pt x="74397" y="388239"/>
                                </a:cubicBezTo>
                                <a:cubicBezTo>
                                  <a:pt x="74879" y="388239"/>
                                  <a:pt x="75362" y="388239"/>
                                  <a:pt x="75844" y="388112"/>
                                </a:cubicBezTo>
                                <a:cubicBezTo>
                                  <a:pt x="76340" y="388112"/>
                                  <a:pt x="76822" y="388112"/>
                                  <a:pt x="77305" y="388112"/>
                                </a:cubicBezTo>
                                <a:cubicBezTo>
                                  <a:pt x="77800" y="388112"/>
                                  <a:pt x="78283" y="387985"/>
                                  <a:pt x="78765" y="387985"/>
                                </a:cubicBezTo>
                                <a:cubicBezTo>
                                  <a:pt x="79261" y="387985"/>
                                  <a:pt x="79743" y="387985"/>
                                  <a:pt x="80226" y="387985"/>
                                </a:cubicBezTo>
                                <a:cubicBezTo>
                                  <a:pt x="80709" y="387985"/>
                                  <a:pt x="81204" y="387858"/>
                                  <a:pt x="81686" y="387858"/>
                                </a:cubicBezTo>
                                <a:cubicBezTo>
                                  <a:pt x="82169" y="387858"/>
                                  <a:pt x="82652" y="387858"/>
                                  <a:pt x="83147" y="387858"/>
                                </a:cubicBezTo>
                                <a:cubicBezTo>
                                  <a:pt x="83629" y="387731"/>
                                  <a:pt x="84112" y="387731"/>
                                  <a:pt x="84607" y="387731"/>
                                </a:cubicBezTo>
                                <a:cubicBezTo>
                                  <a:pt x="85090" y="387731"/>
                                  <a:pt x="85573" y="387731"/>
                                  <a:pt x="86068" y="387604"/>
                                </a:cubicBezTo>
                                <a:cubicBezTo>
                                  <a:pt x="86551" y="387604"/>
                                  <a:pt x="87033" y="387604"/>
                                  <a:pt x="87516" y="387604"/>
                                </a:cubicBezTo>
                                <a:cubicBezTo>
                                  <a:pt x="88011" y="387604"/>
                                  <a:pt x="88494" y="387604"/>
                                  <a:pt x="88976" y="387604"/>
                                </a:cubicBezTo>
                                <a:cubicBezTo>
                                  <a:pt x="89459" y="387604"/>
                                  <a:pt x="89954" y="387604"/>
                                  <a:pt x="90437" y="387604"/>
                                </a:cubicBezTo>
                                <a:cubicBezTo>
                                  <a:pt x="90919" y="387604"/>
                                  <a:pt x="91415" y="387604"/>
                                  <a:pt x="91897" y="387604"/>
                                </a:cubicBezTo>
                                <a:cubicBezTo>
                                  <a:pt x="92380" y="387604"/>
                                  <a:pt x="92862" y="387604"/>
                                  <a:pt x="93358" y="387604"/>
                                </a:cubicBezTo>
                                <a:cubicBezTo>
                                  <a:pt x="93840" y="387604"/>
                                  <a:pt x="94323" y="387604"/>
                                  <a:pt x="94818" y="387604"/>
                                </a:cubicBezTo>
                                <a:cubicBezTo>
                                  <a:pt x="95301" y="387604"/>
                                  <a:pt x="95783" y="387604"/>
                                  <a:pt x="96279" y="387604"/>
                                </a:cubicBezTo>
                                <a:cubicBezTo>
                                  <a:pt x="96761" y="387604"/>
                                  <a:pt x="97244" y="387604"/>
                                  <a:pt x="97727" y="387604"/>
                                </a:cubicBezTo>
                                <a:cubicBezTo>
                                  <a:pt x="98222" y="387604"/>
                                  <a:pt x="98704" y="387477"/>
                                  <a:pt x="99187" y="387477"/>
                                </a:cubicBezTo>
                                <a:cubicBezTo>
                                  <a:pt x="99670" y="387477"/>
                                  <a:pt x="100165" y="387350"/>
                                  <a:pt x="100648" y="387350"/>
                                </a:cubicBezTo>
                                <a:cubicBezTo>
                                  <a:pt x="101130" y="387350"/>
                                  <a:pt x="101625" y="387223"/>
                                  <a:pt x="102108" y="387223"/>
                                </a:cubicBezTo>
                                <a:cubicBezTo>
                                  <a:pt x="102591" y="387096"/>
                                  <a:pt x="103073" y="387096"/>
                                  <a:pt x="103568" y="386969"/>
                                </a:cubicBezTo>
                                <a:cubicBezTo>
                                  <a:pt x="104051" y="386969"/>
                                  <a:pt x="104534" y="386969"/>
                                  <a:pt x="105029" y="386842"/>
                                </a:cubicBezTo>
                                <a:cubicBezTo>
                                  <a:pt x="105512" y="386842"/>
                                  <a:pt x="105994" y="386842"/>
                                  <a:pt x="106477" y="386842"/>
                                </a:cubicBezTo>
                                <a:cubicBezTo>
                                  <a:pt x="106972" y="386715"/>
                                  <a:pt x="107455" y="386715"/>
                                  <a:pt x="107937" y="386715"/>
                                </a:cubicBezTo>
                                <a:cubicBezTo>
                                  <a:pt x="108433" y="386588"/>
                                  <a:pt x="108915" y="386588"/>
                                  <a:pt x="109398" y="386588"/>
                                </a:cubicBezTo>
                                <a:cubicBezTo>
                                  <a:pt x="109880" y="386588"/>
                                  <a:pt x="110376" y="386588"/>
                                  <a:pt x="110858" y="386588"/>
                                </a:cubicBezTo>
                                <a:cubicBezTo>
                                  <a:pt x="111341" y="386588"/>
                                  <a:pt x="111836" y="386588"/>
                                  <a:pt x="112319" y="386588"/>
                                </a:cubicBezTo>
                                <a:cubicBezTo>
                                  <a:pt x="112801" y="386588"/>
                                  <a:pt x="113284" y="386588"/>
                                  <a:pt x="113779" y="386588"/>
                                </a:cubicBezTo>
                                <a:cubicBezTo>
                                  <a:pt x="114262" y="386588"/>
                                  <a:pt x="114745" y="386715"/>
                                  <a:pt x="115240" y="386715"/>
                                </a:cubicBezTo>
                                <a:cubicBezTo>
                                  <a:pt x="115722" y="386715"/>
                                  <a:pt x="116205" y="386715"/>
                                  <a:pt x="116688" y="386715"/>
                                </a:cubicBezTo>
                                <a:cubicBezTo>
                                  <a:pt x="117183" y="386715"/>
                                  <a:pt x="117665" y="386715"/>
                                  <a:pt x="118148" y="386715"/>
                                </a:cubicBezTo>
                                <a:cubicBezTo>
                                  <a:pt x="118643" y="386715"/>
                                  <a:pt x="119126" y="386715"/>
                                  <a:pt x="119609" y="386715"/>
                                </a:cubicBezTo>
                                <a:cubicBezTo>
                                  <a:pt x="120091" y="386715"/>
                                  <a:pt x="120587" y="386715"/>
                                  <a:pt x="121069" y="386715"/>
                                </a:cubicBezTo>
                                <a:cubicBezTo>
                                  <a:pt x="121552" y="386715"/>
                                  <a:pt x="122047" y="386715"/>
                                  <a:pt x="122530" y="386715"/>
                                </a:cubicBezTo>
                                <a:cubicBezTo>
                                  <a:pt x="123012" y="386715"/>
                                  <a:pt x="123495" y="386588"/>
                                  <a:pt x="123990" y="386588"/>
                                </a:cubicBezTo>
                                <a:cubicBezTo>
                                  <a:pt x="124473" y="386588"/>
                                  <a:pt x="124955" y="386588"/>
                                  <a:pt x="125451" y="386588"/>
                                </a:cubicBezTo>
                                <a:cubicBezTo>
                                  <a:pt x="125933" y="386588"/>
                                  <a:pt x="126416" y="386588"/>
                                  <a:pt x="126898" y="386588"/>
                                </a:cubicBezTo>
                                <a:cubicBezTo>
                                  <a:pt x="127394" y="386588"/>
                                  <a:pt x="127876" y="386461"/>
                                  <a:pt x="128359" y="386461"/>
                                </a:cubicBezTo>
                                <a:cubicBezTo>
                                  <a:pt x="128854" y="386461"/>
                                  <a:pt x="129337" y="386461"/>
                                  <a:pt x="129819" y="386334"/>
                                </a:cubicBezTo>
                                <a:cubicBezTo>
                                  <a:pt x="130302" y="386334"/>
                                  <a:pt x="130797" y="386334"/>
                                  <a:pt x="131280" y="386207"/>
                                </a:cubicBezTo>
                                <a:cubicBezTo>
                                  <a:pt x="131763" y="386207"/>
                                  <a:pt x="132258" y="386207"/>
                                  <a:pt x="132740" y="386080"/>
                                </a:cubicBezTo>
                                <a:cubicBezTo>
                                  <a:pt x="133223" y="386080"/>
                                  <a:pt x="133706" y="386080"/>
                                  <a:pt x="134201" y="385953"/>
                                </a:cubicBezTo>
                                <a:cubicBezTo>
                                  <a:pt x="134684" y="385953"/>
                                  <a:pt x="135166" y="385953"/>
                                  <a:pt x="135661" y="385953"/>
                                </a:cubicBezTo>
                                <a:cubicBezTo>
                                  <a:pt x="136144" y="385826"/>
                                  <a:pt x="136627" y="385826"/>
                                  <a:pt x="137109" y="385826"/>
                                </a:cubicBezTo>
                                <a:cubicBezTo>
                                  <a:pt x="137604" y="385826"/>
                                  <a:pt x="138087" y="385826"/>
                                  <a:pt x="138570" y="385699"/>
                                </a:cubicBezTo>
                                <a:cubicBezTo>
                                  <a:pt x="139065" y="385699"/>
                                  <a:pt x="139548" y="385699"/>
                                  <a:pt x="140030" y="385572"/>
                                </a:cubicBezTo>
                                <a:cubicBezTo>
                                  <a:pt x="140513" y="385572"/>
                                  <a:pt x="141008" y="385572"/>
                                  <a:pt x="141491" y="385572"/>
                                </a:cubicBezTo>
                                <a:cubicBezTo>
                                  <a:pt x="141973" y="385445"/>
                                  <a:pt x="142469" y="385445"/>
                                  <a:pt x="142951" y="385318"/>
                                </a:cubicBezTo>
                                <a:cubicBezTo>
                                  <a:pt x="143434" y="385318"/>
                                  <a:pt x="143916" y="385318"/>
                                  <a:pt x="144412" y="385191"/>
                                </a:cubicBezTo>
                                <a:cubicBezTo>
                                  <a:pt x="144894" y="385191"/>
                                  <a:pt x="145377" y="385064"/>
                                  <a:pt x="145872" y="385064"/>
                                </a:cubicBezTo>
                                <a:cubicBezTo>
                                  <a:pt x="146355" y="384937"/>
                                  <a:pt x="146837" y="384937"/>
                                  <a:pt x="147320" y="384810"/>
                                </a:cubicBezTo>
                                <a:cubicBezTo>
                                  <a:pt x="147815" y="384810"/>
                                  <a:pt x="148298" y="384810"/>
                                  <a:pt x="148781" y="384683"/>
                                </a:cubicBezTo>
                                <a:cubicBezTo>
                                  <a:pt x="149276" y="384683"/>
                                  <a:pt x="149758" y="384683"/>
                                  <a:pt x="150241" y="384556"/>
                                </a:cubicBezTo>
                                <a:cubicBezTo>
                                  <a:pt x="150724" y="384556"/>
                                  <a:pt x="151219" y="384556"/>
                                  <a:pt x="151702" y="384556"/>
                                </a:cubicBezTo>
                                <a:cubicBezTo>
                                  <a:pt x="152184" y="384556"/>
                                  <a:pt x="152679" y="384429"/>
                                  <a:pt x="153162" y="384429"/>
                                </a:cubicBezTo>
                                <a:cubicBezTo>
                                  <a:pt x="153645" y="384429"/>
                                  <a:pt x="154127" y="384429"/>
                                  <a:pt x="154623" y="384429"/>
                                </a:cubicBezTo>
                                <a:cubicBezTo>
                                  <a:pt x="155105" y="384429"/>
                                  <a:pt x="155588" y="384429"/>
                                  <a:pt x="156083" y="384429"/>
                                </a:cubicBezTo>
                                <a:cubicBezTo>
                                  <a:pt x="156566" y="384429"/>
                                  <a:pt x="157048" y="384429"/>
                                  <a:pt x="157531" y="384302"/>
                                </a:cubicBezTo>
                                <a:cubicBezTo>
                                  <a:pt x="158026" y="384302"/>
                                  <a:pt x="158509" y="384302"/>
                                  <a:pt x="158991" y="384302"/>
                                </a:cubicBezTo>
                                <a:cubicBezTo>
                                  <a:pt x="159487" y="384302"/>
                                  <a:pt x="159969" y="384175"/>
                                  <a:pt x="160452" y="384175"/>
                                </a:cubicBezTo>
                                <a:cubicBezTo>
                                  <a:pt x="160934" y="384175"/>
                                  <a:pt x="161430" y="384048"/>
                                  <a:pt x="161912" y="384048"/>
                                </a:cubicBezTo>
                                <a:cubicBezTo>
                                  <a:pt x="162395" y="384048"/>
                                  <a:pt x="162878" y="384048"/>
                                  <a:pt x="163373" y="384048"/>
                                </a:cubicBezTo>
                                <a:cubicBezTo>
                                  <a:pt x="163855" y="383921"/>
                                  <a:pt x="164338" y="383921"/>
                                  <a:pt x="164833" y="383921"/>
                                </a:cubicBezTo>
                                <a:cubicBezTo>
                                  <a:pt x="165316" y="383921"/>
                                  <a:pt x="165799" y="383921"/>
                                  <a:pt x="166294" y="383921"/>
                                </a:cubicBezTo>
                                <a:cubicBezTo>
                                  <a:pt x="166776" y="383921"/>
                                  <a:pt x="167259" y="383794"/>
                                  <a:pt x="167742" y="383794"/>
                                </a:cubicBezTo>
                                <a:cubicBezTo>
                                  <a:pt x="168237" y="383794"/>
                                  <a:pt x="168720" y="383794"/>
                                  <a:pt x="169202" y="383794"/>
                                </a:cubicBezTo>
                                <a:cubicBezTo>
                                  <a:pt x="169697" y="383794"/>
                                  <a:pt x="170180" y="383794"/>
                                  <a:pt x="170663" y="383794"/>
                                </a:cubicBezTo>
                                <a:cubicBezTo>
                                  <a:pt x="171145" y="383794"/>
                                  <a:pt x="171641" y="383794"/>
                                  <a:pt x="172123" y="383794"/>
                                </a:cubicBezTo>
                                <a:cubicBezTo>
                                  <a:pt x="172606" y="383794"/>
                                  <a:pt x="173101" y="383667"/>
                                  <a:pt x="173584" y="383667"/>
                                </a:cubicBezTo>
                                <a:cubicBezTo>
                                  <a:pt x="174066" y="383667"/>
                                  <a:pt x="174549" y="383667"/>
                                  <a:pt x="175044" y="383540"/>
                                </a:cubicBezTo>
                                <a:cubicBezTo>
                                  <a:pt x="175527" y="383540"/>
                                  <a:pt x="176009" y="383540"/>
                                  <a:pt x="176505" y="383540"/>
                                </a:cubicBezTo>
                                <a:cubicBezTo>
                                  <a:pt x="176987" y="383413"/>
                                  <a:pt x="177470" y="383413"/>
                                  <a:pt x="177952" y="383413"/>
                                </a:cubicBezTo>
                                <a:cubicBezTo>
                                  <a:pt x="178448" y="383413"/>
                                  <a:pt x="178930" y="383413"/>
                                  <a:pt x="179413" y="383286"/>
                                </a:cubicBezTo>
                                <a:cubicBezTo>
                                  <a:pt x="179896" y="383286"/>
                                  <a:pt x="180391" y="383286"/>
                                  <a:pt x="180873" y="383286"/>
                                </a:cubicBezTo>
                                <a:cubicBezTo>
                                  <a:pt x="181356" y="383286"/>
                                  <a:pt x="181851" y="383286"/>
                                  <a:pt x="182334" y="383159"/>
                                </a:cubicBezTo>
                                <a:cubicBezTo>
                                  <a:pt x="182817" y="383159"/>
                                  <a:pt x="183299" y="383159"/>
                                  <a:pt x="183794" y="383159"/>
                                </a:cubicBezTo>
                                <a:cubicBezTo>
                                  <a:pt x="184277" y="383032"/>
                                  <a:pt x="184760" y="383032"/>
                                  <a:pt x="185255" y="383032"/>
                                </a:cubicBezTo>
                                <a:cubicBezTo>
                                  <a:pt x="185738" y="383032"/>
                                  <a:pt x="186220" y="382905"/>
                                  <a:pt x="186715" y="382905"/>
                                </a:cubicBezTo>
                                <a:cubicBezTo>
                                  <a:pt x="187198" y="382905"/>
                                  <a:pt x="187681" y="382778"/>
                                  <a:pt x="188163" y="382778"/>
                                </a:cubicBezTo>
                                <a:cubicBezTo>
                                  <a:pt x="188659" y="382651"/>
                                  <a:pt x="189141" y="382651"/>
                                  <a:pt x="189624" y="382651"/>
                                </a:cubicBezTo>
                                <a:cubicBezTo>
                                  <a:pt x="190119" y="382524"/>
                                  <a:pt x="190602" y="382524"/>
                                  <a:pt x="191084" y="382524"/>
                                </a:cubicBezTo>
                                <a:cubicBezTo>
                                  <a:pt x="191567" y="382397"/>
                                  <a:pt x="192062" y="382397"/>
                                  <a:pt x="192545" y="382397"/>
                                </a:cubicBezTo>
                                <a:cubicBezTo>
                                  <a:pt x="193027" y="382270"/>
                                  <a:pt x="193510" y="382270"/>
                                  <a:pt x="194005" y="382270"/>
                                </a:cubicBezTo>
                                <a:cubicBezTo>
                                  <a:pt x="194488" y="382270"/>
                                  <a:pt x="194970" y="382270"/>
                                  <a:pt x="195466" y="382270"/>
                                </a:cubicBezTo>
                                <a:cubicBezTo>
                                  <a:pt x="195948" y="382270"/>
                                  <a:pt x="196431" y="382270"/>
                                  <a:pt x="196914" y="382270"/>
                                </a:cubicBezTo>
                                <a:cubicBezTo>
                                  <a:pt x="197409" y="382270"/>
                                  <a:pt x="197891" y="382270"/>
                                  <a:pt x="198374" y="382143"/>
                                </a:cubicBezTo>
                                <a:cubicBezTo>
                                  <a:pt x="198869" y="382143"/>
                                  <a:pt x="199352" y="382143"/>
                                  <a:pt x="199835" y="382143"/>
                                </a:cubicBezTo>
                                <a:cubicBezTo>
                                  <a:pt x="200330" y="382143"/>
                                  <a:pt x="200812" y="382143"/>
                                  <a:pt x="201295" y="382143"/>
                                </a:cubicBezTo>
                                <a:cubicBezTo>
                                  <a:pt x="201778" y="382016"/>
                                  <a:pt x="202273" y="382016"/>
                                  <a:pt x="202756" y="382016"/>
                                </a:cubicBezTo>
                                <a:cubicBezTo>
                                  <a:pt x="203238" y="381889"/>
                                  <a:pt x="203721" y="381889"/>
                                  <a:pt x="204216" y="381762"/>
                                </a:cubicBezTo>
                                <a:cubicBezTo>
                                  <a:pt x="204699" y="381762"/>
                                  <a:pt x="205181" y="381762"/>
                                  <a:pt x="205677" y="381635"/>
                                </a:cubicBezTo>
                                <a:cubicBezTo>
                                  <a:pt x="206159" y="381635"/>
                                  <a:pt x="206642" y="381635"/>
                                  <a:pt x="207137" y="381635"/>
                                </a:cubicBezTo>
                                <a:cubicBezTo>
                                  <a:pt x="207620" y="381635"/>
                                  <a:pt x="208102" y="381635"/>
                                  <a:pt x="208585" y="381635"/>
                                </a:cubicBezTo>
                                <a:cubicBezTo>
                                  <a:pt x="209080" y="381635"/>
                                  <a:pt x="209563" y="381635"/>
                                  <a:pt x="210045" y="381635"/>
                                </a:cubicBezTo>
                                <a:cubicBezTo>
                                  <a:pt x="210528" y="381635"/>
                                  <a:pt x="211023" y="381635"/>
                                  <a:pt x="211506" y="381635"/>
                                </a:cubicBezTo>
                                <a:cubicBezTo>
                                  <a:pt x="211988" y="381635"/>
                                  <a:pt x="212484" y="381635"/>
                                  <a:pt x="212966" y="381635"/>
                                </a:cubicBezTo>
                                <a:cubicBezTo>
                                  <a:pt x="213449" y="381635"/>
                                  <a:pt x="213932" y="381762"/>
                                  <a:pt x="214427" y="381635"/>
                                </a:cubicBezTo>
                                <a:cubicBezTo>
                                  <a:pt x="214909" y="381635"/>
                                  <a:pt x="215392" y="381635"/>
                                  <a:pt x="215887" y="381635"/>
                                </a:cubicBezTo>
                                <a:cubicBezTo>
                                  <a:pt x="216370" y="381635"/>
                                  <a:pt x="216853" y="381635"/>
                                  <a:pt x="217348" y="381508"/>
                                </a:cubicBezTo>
                                <a:cubicBezTo>
                                  <a:pt x="217830" y="381508"/>
                                  <a:pt x="218313" y="381508"/>
                                  <a:pt x="218796" y="381508"/>
                                </a:cubicBezTo>
                                <a:cubicBezTo>
                                  <a:pt x="219291" y="381508"/>
                                  <a:pt x="219774" y="381381"/>
                                  <a:pt x="220256" y="381381"/>
                                </a:cubicBezTo>
                                <a:cubicBezTo>
                                  <a:pt x="220739" y="381381"/>
                                  <a:pt x="221234" y="381381"/>
                                  <a:pt x="221717" y="381381"/>
                                </a:cubicBezTo>
                                <a:cubicBezTo>
                                  <a:pt x="222199" y="381381"/>
                                  <a:pt x="222695" y="381381"/>
                                  <a:pt x="223177" y="381381"/>
                                </a:cubicBezTo>
                                <a:cubicBezTo>
                                  <a:pt x="223660" y="381381"/>
                                  <a:pt x="224142" y="381381"/>
                                  <a:pt x="224638" y="381381"/>
                                </a:cubicBezTo>
                                <a:cubicBezTo>
                                  <a:pt x="225120" y="381381"/>
                                  <a:pt x="225603" y="381381"/>
                                  <a:pt x="226098" y="381381"/>
                                </a:cubicBezTo>
                                <a:cubicBezTo>
                                  <a:pt x="226581" y="381381"/>
                                  <a:pt x="227063" y="381254"/>
                                  <a:pt x="227546" y="381254"/>
                                </a:cubicBezTo>
                                <a:cubicBezTo>
                                  <a:pt x="228041" y="381254"/>
                                  <a:pt x="228524" y="381254"/>
                                  <a:pt x="229006" y="381254"/>
                                </a:cubicBezTo>
                                <a:cubicBezTo>
                                  <a:pt x="229502" y="381254"/>
                                  <a:pt x="229984" y="381254"/>
                                  <a:pt x="230467" y="381127"/>
                                </a:cubicBezTo>
                                <a:cubicBezTo>
                                  <a:pt x="230949" y="381127"/>
                                  <a:pt x="231445" y="381127"/>
                                  <a:pt x="231927" y="381127"/>
                                </a:cubicBezTo>
                                <a:cubicBezTo>
                                  <a:pt x="232410" y="381127"/>
                                  <a:pt x="232905" y="381000"/>
                                  <a:pt x="233388" y="381000"/>
                                </a:cubicBezTo>
                                <a:cubicBezTo>
                                  <a:pt x="233871" y="381000"/>
                                  <a:pt x="234353" y="380873"/>
                                  <a:pt x="234848" y="380873"/>
                                </a:cubicBezTo>
                                <a:cubicBezTo>
                                  <a:pt x="235331" y="380873"/>
                                  <a:pt x="235814" y="380873"/>
                                  <a:pt x="236309" y="380873"/>
                                </a:cubicBezTo>
                                <a:cubicBezTo>
                                  <a:pt x="236792" y="380746"/>
                                  <a:pt x="237274" y="380746"/>
                                  <a:pt x="237757" y="380746"/>
                                </a:cubicBezTo>
                                <a:cubicBezTo>
                                  <a:pt x="238252" y="380619"/>
                                  <a:pt x="238735" y="380619"/>
                                  <a:pt x="239217" y="380492"/>
                                </a:cubicBezTo>
                                <a:cubicBezTo>
                                  <a:pt x="239713" y="380492"/>
                                  <a:pt x="240195" y="380365"/>
                                  <a:pt x="240678" y="380365"/>
                                </a:cubicBezTo>
                                <a:cubicBezTo>
                                  <a:pt x="241160" y="380238"/>
                                  <a:pt x="241656" y="380238"/>
                                  <a:pt x="242138" y="380111"/>
                                </a:cubicBezTo>
                                <a:cubicBezTo>
                                  <a:pt x="242621" y="380111"/>
                                  <a:pt x="243116" y="379984"/>
                                  <a:pt x="243599" y="379984"/>
                                </a:cubicBezTo>
                                <a:cubicBezTo>
                                  <a:pt x="244081" y="379857"/>
                                  <a:pt x="244564" y="379857"/>
                                  <a:pt x="245059" y="379857"/>
                                </a:cubicBezTo>
                                <a:cubicBezTo>
                                  <a:pt x="245542" y="379730"/>
                                  <a:pt x="246024" y="379730"/>
                                  <a:pt x="246520" y="379603"/>
                                </a:cubicBezTo>
                                <a:cubicBezTo>
                                  <a:pt x="247002" y="379603"/>
                                  <a:pt x="247485" y="379603"/>
                                  <a:pt x="247968" y="379603"/>
                                </a:cubicBezTo>
                                <a:cubicBezTo>
                                  <a:pt x="248463" y="379603"/>
                                  <a:pt x="248945" y="379603"/>
                                  <a:pt x="249428" y="379603"/>
                                </a:cubicBezTo>
                                <a:cubicBezTo>
                                  <a:pt x="249923" y="379603"/>
                                  <a:pt x="250406" y="379603"/>
                                  <a:pt x="250889" y="379603"/>
                                </a:cubicBezTo>
                                <a:cubicBezTo>
                                  <a:pt x="251371" y="379603"/>
                                  <a:pt x="251866" y="379603"/>
                                  <a:pt x="252349" y="379603"/>
                                </a:cubicBezTo>
                                <a:cubicBezTo>
                                  <a:pt x="252832" y="379603"/>
                                  <a:pt x="253327" y="379603"/>
                                  <a:pt x="253810" y="379603"/>
                                </a:cubicBezTo>
                                <a:cubicBezTo>
                                  <a:pt x="254292" y="379603"/>
                                  <a:pt x="254775" y="379603"/>
                                  <a:pt x="255270" y="379476"/>
                                </a:cubicBezTo>
                                <a:cubicBezTo>
                                  <a:pt x="255753" y="379476"/>
                                  <a:pt x="256235" y="379476"/>
                                  <a:pt x="256731" y="379476"/>
                                </a:cubicBezTo>
                                <a:cubicBezTo>
                                  <a:pt x="257226" y="379476"/>
                                  <a:pt x="257734" y="379476"/>
                                  <a:pt x="258242" y="379349"/>
                                </a:cubicBezTo>
                                <a:cubicBezTo>
                                  <a:pt x="258623" y="379349"/>
                                  <a:pt x="259131" y="379349"/>
                                  <a:pt x="259639" y="379349"/>
                                </a:cubicBezTo>
                                <a:cubicBezTo>
                                  <a:pt x="260147" y="379349"/>
                                  <a:pt x="260655" y="379222"/>
                                  <a:pt x="261163" y="379222"/>
                                </a:cubicBezTo>
                                <a:cubicBezTo>
                                  <a:pt x="261544" y="379222"/>
                                  <a:pt x="262052" y="379222"/>
                                  <a:pt x="262560" y="379222"/>
                                </a:cubicBezTo>
                                <a:cubicBezTo>
                                  <a:pt x="263068" y="379095"/>
                                  <a:pt x="263576" y="379095"/>
                                  <a:pt x="263957" y="379095"/>
                                </a:cubicBezTo>
                                <a:cubicBezTo>
                                  <a:pt x="264465" y="379095"/>
                                  <a:pt x="264973" y="379095"/>
                                  <a:pt x="265481" y="378968"/>
                                </a:cubicBezTo>
                                <a:cubicBezTo>
                                  <a:pt x="265989" y="378968"/>
                                  <a:pt x="266497" y="378968"/>
                                  <a:pt x="266878" y="378968"/>
                                </a:cubicBezTo>
                                <a:cubicBezTo>
                                  <a:pt x="267386" y="378968"/>
                                  <a:pt x="267894" y="378968"/>
                                  <a:pt x="268402" y="378968"/>
                                </a:cubicBezTo>
                                <a:cubicBezTo>
                                  <a:pt x="268910" y="378968"/>
                                  <a:pt x="269418" y="378968"/>
                                  <a:pt x="269799" y="378968"/>
                                </a:cubicBezTo>
                                <a:cubicBezTo>
                                  <a:pt x="270307" y="378968"/>
                                  <a:pt x="270815" y="378968"/>
                                  <a:pt x="271323" y="378968"/>
                                </a:cubicBezTo>
                                <a:cubicBezTo>
                                  <a:pt x="271831" y="378968"/>
                                  <a:pt x="272339" y="378968"/>
                                  <a:pt x="272720" y="378968"/>
                                </a:cubicBezTo>
                                <a:cubicBezTo>
                                  <a:pt x="273228" y="378968"/>
                                  <a:pt x="273736" y="378968"/>
                                  <a:pt x="274244" y="378968"/>
                                </a:cubicBezTo>
                                <a:cubicBezTo>
                                  <a:pt x="274752" y="378968"/>
                                  <a:pt x="275260" y="378968"/>
                                  <a:pt x="275641" y="378841"/>
                                </a:cubicBezTo>
                                <a:cubicBezTo>
                                  <a:pt x="276149" y="378841"/>
                                  <a:pt x="276657" y="378841"/>
                                  <a:pt x="277165" y="378841"/>
                                </a:cubicBezTo>
                                <a:cubicBezTo>
                                  <a:pt x="277673" y="378841"/>
                                  <a:pt x="278181" y="378841"/>
                                  <a:pt x="278562" y="378841"/>
                                </a:cubicBezTo>
                                <a:cubicBezTo>
                                  <a:pt x="279070" y="378714"/>
                                  <a:pt x="279578" y="378714"/>
                                  <a:pt x="280086" y="378714"/>
                                </a:cubicBezTo>
                                <a:cubicBezTo>
                                  <a:pt x="280594" y="378714"/>
                                  <a:pt x="280975" y="378587"/>
                                  <a:pt x="281483" y="378587"/>
                                </a:cubicBezTo>
                                <a:cubicBezTo>
                                  <a:pt x="281991" y="378587"/>
                                  <a:pt x="282499" y="378587"/>
                                  <a:pt x="283007" y="378587"/>
                                </a:cubicBezTo>
                                <a:cubicBezTo>
                                  <a:pt x="283515" y="378587"/>
                                  <a:pt x="283896" y="378587"/>
                                  <a:pt x="284404" y="378460"/>
                                </a:cubicBezTo>
                                <a:cubicBezTo>
                                  <a:pt x="284912" y="378460"/>
                                  <a:pt x="285420" y="378460"/>
                                  <a:pt x="285928" y="378460"/>
                                </a:cubicBezTo>
                                <a:cubicBezTo>
                                  <a:pt x="286436" y="378460"/>
                                  <a:pt x="286817" y="378333"/>
                                  <a:pt x="287325" y="378333"/>
                                </a:cubicBezTo>
                                <a:cubicBezTo>
                                  <a:pt x="287833" y="378333"/>
                                  <a:pt x="288341" y="378333"/>
                                  <a:pt x="288849" y="378206"/>
                                </a:cubicBezTo>
                                <a:cubicBezTo>
                                  <a:pt x="289357" y="378206"/>
                                  <a:pt x="289738" y="378079"/>
                                  <a:pt x="290246" y="378079"/>
                                </a:cubicBezTo>
                                <a:cubicBezTo>
                                  <a:pt x="290754" y="377952"/>
                                  <a:pt x="291262" y="377952"/>
                                  <a:pt x="291770" y="377825"/>
                                </a:cubicBezTo>
                                <a:cubicBezTo>
                                  <a:pt x="292278" y="377825"/>
                                  <a:pt x="292659" y="377698"/>
                                  <a:pt x="293167" y="377698"/>
                                </a:cubicBezTo>
                                <a:cubicBezTo>
                                  <a:pt x="293675" y="377571"/>
                                  <a:pt x="294183" y="377571"/>
                                  <a:pt x="294691" y="377444"/>
                                </a:cubicBezTo>
                                <a:cubicBezTo>
                                  <a:pt x="295199" y="377317"/>
                                  <a:pt x="295580" y="377317"/>
                                  <a:pt x="296088" y="377190"/>
                                </a:cubicBezTo>
                                <a:cubicBezTo>
                                  <a:pt x="296596" y="377190"/>
                                  <a:pt x="297104" y="377063"/>
                                  <a:pt x="297612" y="377063"/>
                                </a:cubicBezTo>
                                <a:cubicBezTo>
                                  <a:pt x="297993" y="376936"/>
                                  <a:pt x="298501" y="376936"/>
                                  <a:pt x="299009" y="376936"/>
                                </a:cubicBezTo>
                                <a:cubicBezTo>
                                  <a:pt x="299517" y="376809"/>
                                  <a:pt x="300025" y="376809"/>
                                  <a:pt x="300533" y="376809"/>
                                </a:cubicBezTo>
                                <a:cubicBezTo>
                                  <a:pt x="300914" y="376809"/>
                                  <a:pt x="301422" y="376682"/>
                                  <a:pt x="301930" y="376682"/>
                                </a:cubicBezTo>
                                <a:cubicBezTo>
                                  <a:pt x="302438" y="376682"/>
                                  <a:pt x="302946" y="376682"/>
                                  <a:pt x="303454" y="376682"/>
                                </a:cubicBezTo>
                                <a:cubicBezTo>
                                  <a:pt x="303835" y="376555"/>
                                  <a:pt x="304343" y="376555"/>
                                  <a:pt x="304851" y="376555"/>
                                </a:cubicBezTo>
                                <a:cubicBezTo>
                                  <a:pt x="305359" y="376555"/>
                                  <a:pt x="305867" y="376555"/>
                                  <a:pt x="306375" y="376555"/>
                                </a:cubicBezTo>
                                <a:cubicBezTo>
                                  <a:pt x="306756" y="376428"/>
                                  <a:pt x="307264" y="376428"/>
                                  <a:pt x="307772" y="376428"/>
                                </a:cubicBezTo>
                                <a:cubicBezTo>
                                  <a:pt x="308280" y="376428"/>
                                  <a:pt x="308788" y="376428"/>
                                  <a:pt x="309296" y="376428"/>
                                </a:cubicBezTo>
                                <a:cubicBezTo>
                                  <a:pt x="309677" y="376428"/>
                                  <a:pt x="310185" y="376301"/>
                                  <a:pt x="310693" y="376301"/>
                                </a:cubicBezTo>
                                <a:cubicBezTo>
                                  <a:pt x="311201" y="376301"/>
                                  <a:pt x="311709" y="376301"/>
                                  <a:pt x="312217" y="376174"/>
                                </a:cubicBezTo>
                                <a:cubicBezTo>
                                  <a:pt x="312598" y="376174"/>
                                  <a:pt x="313106" y="376174"/>
                                  <a:pt x="313614" y="376174"/>
                                </a:cubicBezTo>
                                <a:cubicBezTo>
                                  <a:pt x="314122" y="376174"/>
                                  <a:pt x="314630" y="376047"/>
                                  <a:pt x="315011" y="376047"/>
                                </a:cubicBezTo>
                                <a:cubicBezTo>
                                  <a:pt x="315519" y="376047"/>
                                  <a:pt x="316027" y="376047"/>
                                  <a:pt x="316535" y="375920"/>
                                </a:cubicBezTo>
                                <a:cubicBezTo>
                                  <a:pt x="317043" y="375920"/>
                                  <a:pt x="317551" y="375920"/>
                                  <a:pt x="317932" y="375793"/>
                                </a:cubicBezTo>
                                <a:cubicBezTo>
                                  <a:pt x="318440" y="375793"/>
                                  <a:pt x="318948" y="375793"/>
                                  <a:pt x="319456" y="375666"/>
                                </a:cubicBezTo>
                                <a:cubicBezTo>
                                  <a:pt x="319964" y="375666"/>
                                  <a:pt x="320472" y="375666"/>
                                  <a:pt x="320853" y="375539"/>
                                </a:cubicBezTo>
                                <a:cubicBezTo>
                                  <a:pt x="321361" y="375539"/>
                                  <a:pt x="321869" y="375539"/>
                                  <a:pt x="322377" y="375412"/>
                                </a:cubicBezTo>
                                <a:cubicBezTo>
                                  <a:pt x="322885" y="375412"/>
                                  <a:pt x="323393" y="375412"/>
                                  <a:pt x="323774" y="375285"/>
                                </a:cubicBezTo>
                                <a:cubicBezTo>
                                  <a:pt x="324282" y="375285"/>
                                  <a:pt x="324790" y="375285"/>
                                  <a:pt x="325298" y="375158"/>
                                </a:cubicBezTo>
                                <a:cubicBezTo>
                                  <a:pt x="325806" y="375158"/>
                                  <a:pt x="326314" y="375158"/>
                                  <a:pt x="326695" y="375031"/>
                                </a:cubicBezTo>
                                <a:cubicBezTo>
                                  <a:pt x="327203" y="375031"/>
                                  <a:pt x="327711" y="375031"/>
                                  <a:pt x="328219" y="375031"/>
                                </a:cubicBezTo>
                                <a:cubicBezTo>
                                  <a:pt x="328727" y="375031"/>
                                  <a:pt x="329235" y="375031"/>
                                  <a:pt x="329616" y="375031"/>
                                </a:cubicBezTo>
                                <a:cubicBezTo>
                                  <a:pt x="330124" y="375031"/>
                                  <a:pt x="330632" y="375031"/>
                                  <a:pt x="331140" y="375031"/>
                                </a:cubicBezTo>
                                <a:cubicBezTo>
                                  <a:pt x="331648" y="375031"/>
                                  <a:pt x="332029" y="375031"/>
                                  <a:pt x="332537" y="375031"/>
                                </a:cubicBezTo>
                                <a:cubicBezTo>
                                  <a:pt x="333045" y="375031"/>
                                  <a:pt x="333553" y="375031"/>
                                  <a:pt x="334061" y="375031"/>
                                </a:cubicBezTo>
                                <a:cubicBezTo>
                                  <a:pt x="334569" y="374904"/>
                                  <a:pt x="334950" y="374904"/>
                                  <a:pt x="335458" y="374904"/>
                                </a:cubicBezTo>
                                <a:cubicBezTo>
                                  <a:pt x="335966" y="374904"/>
                                  <a:pt x="336474" y="374777"/>
                                  <a:pt x="336982" y="374777"/>
                                </a:cubicBezTo>
                                <a:cubicBezTo>
                                  <a:pt x="337490" y="374650"/>
                                  <a:pt x="337871" y="374650"/>
                                  <a:pt x="338379" y="374523"/>
                                </a:cubicBezTo>
                                <a:cubicBezTo>
                                  <a:pt x="338887" y="374523"/>
                                  <a:pt x="339395" y="374523"/>
                                  <a:pt x="339903" y="374396"/>
                                </a:cubicBezTo>
                                <a:cubicBezTo>
                                  <a:pt x="340411" y="374396"/>
                                  <a:pt x="340792" y="374269"/>
                                  <a:pt x="341300" y="374269"/>
                                </a:cubicBezTo>
                                <a:cubicBezTo>
                                  <a:pt x="341808" y="374269"/>
                                  <a:pt x="342316" y="374142"/>
                                  <a:pt x="342824" y="374142"/>
                                </a:cubicBezTo>
                                <a:cubicBezTo>
                                  <a:pt x="343332" y="374142"/>
                                  <a:pt x="343713" y="374142"/>
                                  <a:pt x="344221" y="374142"/>
                                </a:cubicBezTo>
                                <a:cubicBezTo>
                                  <a:pt x="344729" y="374142"/>
                                  <a:pt x="345237" y="374142"/>
                                  <a:pt x="345745" y="374142"/>
                                </a:cubicBezTo>
                                <a:cubicBezTo>
                                  <a:pt x="346253" y="374142"/>
                                  <a:pt x="346634" y="374015"/>
                                  <a:pt x="347142" y="374015"/>
                                </a:cubicBezTo>
                                <a:cubicBezTo>
                                  <a:pt x="347650" y="374015"/>
                                  <a:pt x="348158" y="374142"/>
                                  <a:pt x="348666" y="374015"/>
                                </a:cubicBezTo>
                                <a:cubicBezTo>
                                  <a:pt x="349047" y="374015"/>
                                  <a:pt x="349555" y="374015"/>
                                  <a:pt x="350063" y="373888"/>
                                </a:cubicBezTo>
                                <a:cubicBezTo>
                                  <a:pt x="350571" y="373888"/>
                                  <a:pt x="351079" y="373888"/>
                                  <a:pt x="351587" y="373888"/>
                                </a:cubicBezTo>
                                <a:cubicBezTo>
                                  <a:pt x="351968" y="373761"/>
                                  <a:pt x="352476" y="373761"/>
                                  <a:pt x="352984" y="373761"/>
                                </a:cubicBezTo>
                                <a:cubicBezTo>
                                  <a:pt x="353492" y="373634"/>
                                  <a:pt x="354000" y="373634"/>
                                  <a:pt x="354508" y="373634"/>
                                </a:cubicBezTo>
                                <a:cubicBezTo>
                                  <a:pt x="354889" y="373507"/>
                                  <a:pt x="355397" y="373507"/>
                                  <a:pt x="355905" y="373507"/>
                                </a:cubicBezTo>
                                <a:cubicBezTo>
                                  <a:pt x="356413" y="373507"/>
                                  <a:pt x="356921" y="373507"/>
                                  <a:pt x="357429" y="373507"/>
                                </a:cubicBezTo>
                                <a:cubicBezTo>
                                  <a:pt x="357810" y="373507"/>
                                  <a:pt x="358318" y="373507"/>
                                  <a:pt x="358826" y="373507"/>
                                </a:cubicBezTo>
                                <a:cubicBezTo>
                                  <a:pt x="359334" y="373634"/>
                                  <a:pt x="359842" y="373634"/>
                                  <a:pt x="360350" y="373634"/>
                                </a:cubicBezTo>
                                <a:cubicBezTo>
                                  <a:pt x="360731" y="373634"/>
                                  <a:pt x="361239" y="373634"/>
                                  <a:pt x="361747" y="373634"/>
                                </a:cubicBezTo>
                                <a:cubicBezTo>
                                  <a:pt x="362255" y="373634"/>
                                  <a:pt x="362763" y="373634"/>
                                  <a:pt x="363271" y="373634"/>
                                </a:cubicBezTo>
                                <a:cubicBezTo>
                                  <a:pt x="363652" y="373634"/>
                                  <a:pt x="364160" y="373634"/>
                                  <a:pt x="364668" y="373634"/>
                                </a:cubicBezTo>
                                <a:cubicBezTo>
                                  <a:pt x="365176" y="373634"/>
                                  <a:pt x="365684" y="373507"/>
                                  <a:pt x="366065" y="373507"/>
                                </a:cubicBezTo>
                                <a:cubicBezTo>
                                  <a:pt x="366573" y="373507"/>
                                  <a:pt x="367081" y="373507"/>
                                  <a:pt x="367589" y="373507"/>
                                </a:cubicBezTo>
                                <a:cubicBezTo>
                                  <a:pt x="368097" y="373507"/>
                                  <a:pt x="368605" y="373380"/>
                                  <a:pt x="368986" y="373380"/>
                                </a:cubicBezTo>
                                <a:cubicBezTo>
                                  <a:pt x="369494" y="373380"/>
                                  <a:pt x="370002" y="373380"/>
                                  <a:pt x="370510" y="373380"/>
                                </a:cubicBezTo>
                                <a:cubicBezTo>
                                  <a:pt x="371018" y="373253"/>
                                  <a:pt x="371526" y="373253"/>
                                  <a:pt x="371907" y="373253"/>
                                </a:cubicBezTo>
                                <a:cubicBezTo>
                                  <a:pt x="372415" y="373126"/>
                                  <a:pt x="372923" y="373126"/>
                                  <a:pt x="373431" y="373126"/>
                                </a:cubicBezTo>
                                <a:cubicBezTo>
                                  <a:pt x="373939" y="373126"/>
                                  <a:pt x="374447" y="372999"/>
                                  <a:pt x="374828" y="372999"/>
                                </a:cubicBezTo>
                                <a:cubicBezTo>
                                  <a:pt x="375336" y="372999"/>
                                  <a:pt x="375844" y="372999"/>
                                  <a:pt x="376352" y="372872"/>
                                </a:cubicBezTo>
                                <a:cubicBezTo>
                                  <a:pt x="376860" y="372872"/>
                                  <a:pt x="377368" y="372745"/>
                                  <a:pt x="377749" y="372745"/>
                                </a:cubicBezTo>
                                <a:cubicBezTo>
                                  <a:pt x="378257" y="372745"/>
                                  <a:pt x="378765" y="372618"/>
                                  <a:pt x="379273" y="372618"/>
                                </a:cubicBezTo>
                                <a:cubicBezTo>
                                  <a:pt x="379781" y="372618"/>
                                  <a:pt x="380162" y="372618"/>
                                  <a:pt x="380670" y="372618"/>
                                </a:cubicBezTo>
                                <a:cubicBezTo>
                                  <a:pt x="381178" y="372618"/>
                                  <a:pt x="381686" y="372618"/>
                                  <a:pt x="382194" y="372491"/>
                                </a:cubicBezTo>
                                <a:cubicBezTo>
                                  <a:pt x="382702" y="372491"/>
                                  <a:pt x="383083" y="372491"/>
                                  <a:pt x="383591" y="372491"/>
                                </a:cubicBezTo>
                                <a:cubicBezTo>
                                  <a:pt x="384099" y="372491"/>
                                  <a:pt x="384607" y="372364"/>
                                  <a:pt x="385115" y="372364"/>
                                </a:cubicBezTo>
                                <a:cubicBezTo>
                                  <a:pt x="385623" y="372364"/>
                                  <a:pt x="386004" y="372364"/>
                                  <a:pt x="386512" y="372237"/>
                                </a:cubicBezTo>
                                <a:cubicBezTo>
                                  <a:pt x="387020" y="372237"/>
                                  <a:pt x="387528" y="372110"/>
                                  <a:pt x="388036" y="372110"/>
                                </a:cubicBezTo>
                                <a:cubicBezTo>
                                  <a:pt x="388544" y="371983"/>
                                  <a:pt x="388925" y="371983"/>
                                  <a:pt x="389433" y="371856"/>
                                </a:cubicBezTo>
                                <a:cubicBezTo>
                                  <a:pt x="389941" y="371856"/>
                                  <a:pt x="390449" y="371729"/>
                                  <a:pt x="390957" y="371729"/>
                                </a:cubicBezTo>
                                <a:cubicBezTo>
                                  <a:pt x="391465" y="371602"/>
                                  <a:pt x="391846" y="371602"/>
                                  <a:pt x="392354" y="371475"/>
                                </a:cubicBezTo>
                                <a:cubicBezTo>
                                  <a:pt x="392862" y="371475"/>
                                  <a:pt x="393370" y="371475"/>
                                  <a:pt x="393878" y="371475"/>
                                </a:cubicBezTo>
                                <a:cubicBezTo>
                                  <a:pt x="394386" y="371475"/>
                                  <a:pt x="394767" y="371475"/>
                                  <a:pt x="395275" y="371348"/>
                                </a:cubicBezTo>
                                <a:cubicBezTo>
                                  <a:pt x="395783" y="371348"/>
                                  <a:pt x="396291" y="371348"/>
                                  <a:pt x="396799" y="371348"/>
                                </a:cubicBezTo>
                                <a:cubicBezTo>
                                  <a:pt x="397180" y="371348"/>
                                  <a:pt x="397688" y="371348"/>
                                  <a:pt x="398196" y="371348"/>
                                </a:cubicBezTo>
                                <a:cubicBezTo>
                                  <a:pt x="398704" y="371348"/>
                                  <a:pt x="399212" y="371221"/>
                                  <a:pt x="399720" y="371221"/>
                                </a:cubicBezTo>
                                <a:cubicBezTo>
                                  <a:pt x="400101" y="371221"/>
                                  <a:pt x="400609" y="371221"/>
                                  <a:pt x="401117" y="371094"/>
                                </a:cubicBezTo>
                                <a:cubicBezTo>
                                  <a:pt x="401625" y="371094"/>
                                  <a:pt x="402133" y="370967"/>
                                  <a:pt x="402641" y="370967"/>
                                </a:cubicBezTo>
                                <a:cubicBezTo>
                                  <a:pt x="403022" y="370840"/>
                                  <a:pt x="403530" y="370840"/>
                                  <a:pt x="404038" y="370713"/>
                                </a:cubicBezTo>
                                <a:cubicBezTo>
                                  <a:pt x="404546" y="370713"/>
                                  <a:pt x="405054" y="370586"/>
                                  <a:pt x="405562" y="370586"/>
                                </a:cubicBezTo>
                                <a:cubicBezTo>
                                  <a:pt x="405943" y="370459"/>
                                  <a:pt x="406451" y="370459"/>
                                  <a:pt x="406959" y="370332"/>
                                </a:cubicBezTo>
                                <a:cubicBezTo>
                                  <a:pt x="407467" y="370332"/>
                                  <a:pt x="407975" y="370205"/>
                                  <a:pt x="408483" y="370205"/>
                                </a:cubicBezTo>
                                <a:cubicBezTo>
                                  <a:pt x="408864" y="370078"/>
                                  <a:pt x="409372" y="370078"/>
                                  <a:pt x="409880" y="370078"/>
                                </a:cubicBezTo>
                                <a:cubicBezTo>
                                  <a:pt x="410388" y="370078"/>
                                  <a:pt x="410896" y="369951"/>
                                  <a:pt x="411404" y="369951"/>
                                </a:cubicBezTo>
                                <a:cubicBezTo>
                                  <a:pt x="411785" y="369951"/>
                                  <a:pt x="412293" y="369824"/>
                                  <a:pt x="412801" y="369824"/>
                                </a:cubicBezTo>
                                <a:cubicBezTo>
                                  <a:pt x="413309" y="369824"/>
                                  <a:pt x="413817" y="369824"/>
                                  <a:pt x="414198" y="369697"/>
                                </a:cubicBezTo>
                                <a:cubicBezTo>
                                  <a:pt x="414706" y="369697"/>
                                  <a:pt x="415214" y="369697"/>
                                  <a:pt x="415722" y="369697"/>
                                </a:cubicBezTo>
                                <a:cubicBezTo>
                                  <a:pt x="416230" y="369697"/>
                                  <a:pt x="416738" y="369697"/>
                                  <a:pt x="417119" y="369570"/>
                                </a:cubicBezTo>
                                <a:cubicBezTo>
                                  <a:pt x="417627" y="369570"/>
                                  <a:pt x="418135" y="369570"/>
                                  <a:pt x="418643" y="369570"/>
                                </a:cubicBezTo>
                                <a:cubicBezTo>
                                  <a:pt x="419151" y="369570"/>
                                  <a:pt x="419659" y="369570"/>
                                  <a:pt x="420040" y="369570"/>
                                </a:cubicBezTo>
                                <a:cubicBezTo>
                                  <a:pt x="420548" y="369443"/>
                                  <a:pt x="421056" y="369443"/>
                                  <a:pt x="421564" y="369443"/>
                                </a:cubicBezTo>
                                <a:cubicBezTo>
                                  <a:pt x="422072" y="369443"/>
                                  <a:pt x="422580" y="369316"/>
                                  <a:pt x="422961" y="369316"/>
                                </a:cubicBezTo>
                                <a:cubicBezTo>
                                  <a:pt x="423469" y="369316"/>
                                  <a:pt x="423977" y="369189"/>
                                  <a:pt x="424485" y="369189"/>
                                </a:cubicBezTo>
                                <a:cubicBezTo>
                                  <a:pt x="424993" y="369062"/>
                                  <a:pt x="425501" y="369062"/>
                                  <a:pt x="425882" y="369062"/>
                                </a:cubicBezTo>
                                <a:cubicBezTo>
                                  <a:pt x="426390" y="368935"/>
                                  <a:pt x="426898" y="368808"/>
                                  <a:pt x="427406" y="368808"/>
                                </a:cubicBezTo>
                                <a:cubicBezTo>
                                  <a:pt x="427914" y="368808"/>
                                  <a:pt x="428422" y="368681"/>
                                  <a:pt x="428803" y="368681"/>
                                </a:cubicBezTo>
                                <a:cubicBezTo>
                                  <a:pt x="429311" y="368681"/>
                                  <a:pt x="429819" y="368554"/>
                                  <a:pt x="430327" y="368554"/>
                                </a:cubicBezTo>
                                <a:cubicBezTo>
                                  <a:pt x="430835" y="368554"/>
                                  <a:pt x="431216" y="368554"/>
                                  <a:pt x="431724" y="368554"/>
                                </a:cubicBezTo>
                                <a:cubicBezTo>
                                  <a:pt x="432232" y="368427"/>
                                  <a:pt x="432740" y="368427"/>
                                  <a:pt x="433248" y="368427"/>
                                </a:cubicBezTo>
                                <a:cubicBezTo>
                                  <a:pt x="433756" y="368427"/>
                                  <a:pt x="434137" y="368427"/>
                                  <a:pt x="434645" y="368300"/>
                                </a:cubicBezTo>
                                <a:cubicBezTo>
                                  <a:pt x="435153" y="368300"/>
                                  <a:pt x="435661" y="368300"/>
                                  <a:pt x="436169" y="368173"/>
                                </a:cubicBezTo>
                                <a:cubicBezTo>
                                  <a:pt x="436677" y="368173"/>
                                  <a:pt x="437058" y="368173"/>
                                  <a:pt x="437566" y="368046"/>
                                </a:cubicBezTo>
                                <a:cubicBezTo>
                                  <a:pt x="438074" y="368046"/>
                                  <a:pt x="438582" y="368046"/>
                                  <a:pt x="439090" y="367919"/>
                                </a:cubicBezTo>
                                <a:cubicBezTo>
                                  <a:pt x="439598" y="367919"/>
                                  <a:pt x="439979" y="367919"/>
                                  <a:pt x="440487" y="367792"/>
                                </a:cubicBezTo>
                                <a:cubicBezTo>
                                  <a:pt x="440995" y="367792"/>
                                  <a:pt x="441503" y="367792"/>
                                  <a:pt x="442011" y="367665"/>
                                </a:cubicBezTo>
                                <a:cubicBezTo>
                                  <a:pt x="442519" y="367665"/>
                                  <a:pt x="442900" y="367665"/>
                                  <a:pt x="443408" y="367665"/>
                                </a:cubicBezTo>
                                <a:cubicBezTo>
                                  <a:pt x="443916" y="367665"/>
                                  <a:pt x="444424" y="367665"/>
                                  <a:pt x="444932" y="367538"/>
                                </a:cubicBezTo>
                                <a:cubicBezTo>
                                  <a:pt x="445440" y="367538"/>
                                  <a:pt x="445821" y="367538"/>
                                  <a:pt x="446329" y="367538"/>
                                </a:cubicBezTo>
                                <a:cubicBezTo>
                                  <a:pt x="446837" y="367538"/>
                                  <a:pt x="447345" y="367538"/>
                                  <a:pt x="447853" y="367538"/>
                                </a:cubicBezTo>
                                <a:cubicBezTo>
                                  <a:pt x="448234" y="367538"/>
                                  <a:pt x="448742" y="367538"/>
                                  <a:pt x="449250" y="367538"/>
                                </a:cubicBezTo>
                                <a:cubicBezTo>
                                  <a:pt x="449758" y="367538"/>
                                  <a:pt x="450266" y="367538"/>
                                  <a:pt x="450774" y="367538"/>
                                </a:cubicBezTo>
                                <a:cubicBezTo>
                                  <a:pt x="451155" y="367538"/>
                                  <a:pt x="451663" y="367411"/>
                                  <a:pt x="452171" y="367411"/>
                                </a:cubicBezTo>
                                <a:cubicBezTo>
                                  <a:pt x="452679" y="367411"/>
                                  <a:pt x="453187" y="367411"/>
                                  <a:pt x="453695" y="367411"/>
                                </a:cubicBezTo>
                                <a:cubicBezTo>
                                  <a:pt x="454076" y="367284"/>
                                  <a:pt x="454584" y="367284"/>
                                  <a:pt x="455092" y="367284"/>
                                </a:cubicBezTo>
                                <a:cubicBezTo>
                                  <a:pt x="455600" y="367157"/>
                                  <a:pt x="456108" y="367157"/>
                                  <a:pt x="456616" y="367157"/>
                                </a:cubicBezTo>
                                <a:cubicBezTo>
                                  <a:pt x="456997" y="367030"/>
                                  <a:pt x="457505" y="367030"/>
                                  <a:pt x="458013" y="366903"/>
                                </a:cubicBezTo>
                                <a:cubicBezTo>
                                  <a:pt x="458521" y="366903"/>
                                  <a:pt x="459029" y="366776"/>
                                  <a:pt x="459537" y="366776"/>
                                </a:cubicBezTo>
                                <a:cubicBezTo>
                                  <a:pt x="459918" y="366649"/>
                                  <a:pt x="460426" y="366522"/>
                                  <a:pt x="460934" y="366522"/>
                                </a:cubicBezTo>
                                <a:cubicBezTo>
                                  <a:pt x="461442" y="366395"/>
                                  <a:pt x="461950" y="366268"/>
                                  <a:pt x="462458" y="366141"/>
                                </a:cubicBezTo>
                                <a:cubicBezTo>
                                  <a:pt x="462839" y="366014"/>
                                  <a:pt x="463347" y="366014"/>
                                  <a:pt x="463855" y="365887"/>
                                </a:cubicBezTo>
                                <a:cubicBezTo>
                                  <a:pt x="464363" y="365760"/>
                                  <a:pt x="464871" y="365633"/>
                                  <a:pt x="465252" y="365506"/>
                                </a:cubicBezTo>
                                <a:cubicBezTo>
                                  <a:pt x="465760" y="365379"/>
                                  <a:pt x="466268" y="365252"/>
                                  <a:pt x="466776" y="365252"/>
                                </a:cubicBezTo>
                                <a:cubicBezTo>
                                  <a:pt x="467284" y="365125"/>
                                  <a:pt x="467792" y="364998"/>
                                  <a:pt x="468173" y="364871"/>
                                </a:cubicBezTo>
                                <a:cubicBezTo>
                                  <a:pt x="468681" y="364871"/>
                                  <a:pt x="469189" y="364744"/>
                                  <a:pt x="469697" y="364617"/>
                                </a:cubicBezTo>
                                <a:cubicBezTo>
                                  <a:pt x="470205" y="364617"/>
                                  <a:pt x="470713" y="364490"/>
                                  <a:pt x="471094" y="364363"/>
                                </a:cubicBezTo>
                                <a:cubicBezTo>
                                  <a:pt x="471602" y="364363"/>
                                  <a:pt x="472110" y="364236"/>
                                  <a:pt x="472618" y="364236"/>
                                </a:cubicBezTo>
                                <a:cubicBezTo>
                                  <a:pt x="473126" y="364109"/>
                                  <a:pt x="473634" y="364109"/>
                                  <a:pt x="474015" y="363982"/>
                                </a:cubicBezTo>
                                <a:cubicBezTo>
                                  <a:pt x="474523" y="363982"/>
                                  <a:pt x="475031" y="363982"/>
                                  <a:pt x="475539" y="363982"/>
                                </a:cubicBezTo>
                                <a:cubicBezTo>
                                  <a:pt x="476047" y="363855"/>
                                  <a:pt x="476555" y="363855"/>
                                  <a:pt x="476936" y="363855"/>
                                </a:cubicBezTo>
                                <a:cubicBezTo>
                                  <a:pt x="477444" y="363855"/>
                                  <a:pt x="477952" y="363855"/>
                                  <a:pt x="478460" y="363855"/>
                                </a:cubicBezTo>
                                <a:cubicBezTo>
                                  <a:pt x="478968" y="363855"/>
                                  <a:pt x="479476" y="363855"/>
                                  <a:pt x="479857" y="363855"/>
                                </a:cubicBezTo>
                                <a:cubicBezTo>
                                  <a:pt x="480365" y="363855"/>
                                  <a:pt x="480873" y="363855"/>
                                  <a:pt x="481381" y="363855"/>
                                </a:cubicBezTo>
                                <a:cubicBezTo>
                                  <a:pt x="481889" y="363855"/>
                                  <a:pt x="482270" y="363855"/>
                                  <a:pt x="482778" y="363728"/>
                                </a:cubicBezTo>
                                <a:cubicBezTo>
                                  <a:pt x="483286" y="363728"/>
                                  <a:pt x="483794" y="363728"/>
                                  <a:pt x="484302" y="363601"/>
                                </a:cubicBezTo>
                                <a:cubicBezTo>
                                  <a:pt x="484810" y="363601"/>
                                  <a:pt x="485191" y="363601"/>
                                  <a:pt x="485699" y="363601"/>
                                </a:cubicBezTo>
                                <a:cubicBezTo>
                                  <a:pt x="486207" y="363474"/>
                                  <a:pt x="486715" y="363474"/>
                                  <a:pt x="487223" y="363347"/>
                                </a:cubicBezTo>
                                <a:cubicBezTo>
                                  <a:pt x="487731" y="363347"/>
                                  <a:pt x="488112" y="363220"/>
                                  <a:pt x="488620" y="363220"/>
                                </a:cubicBezTo>
                                <a:cubicBezTo>
                                  <a:pt x="489128" y="363220"/>
                                  <a:pt x="489636" y="363093"/>
                                  <a:pt x="490144" y="363093"/>
                                </a:cubicBezTo>
                                <a:cubicBezTo>
                                  <a:pt x="490652" y="362966"/>
                                  <a:pt x="491033" y="362966"/>
                                  <a:pt x="491541" y="362966"/>
                                </a:cubicBezTo>
                                <a:cubicBezTo>
                                  <a:pt x="492049" y="362966"/>
                                  <a:pt x="492557" y="362839"/>
                                  <a:pt x="493065" y="362839"/>
                                </a:cubicBezTo>
                                <a:cubicBezTo>
                                  <a:pt x="493573" y="362839"/>
                                  <a:pt x="493954" y="362712"/>
                                  <a:pt x="494462" y="362712"/>
                                </a:cubicBezTo>
                                <a:cubicBezTo>
                                  <a:pt x="494970" y="362712"/>
                                  <a:pt x="495478" y="362585"/>
                                  <a:pt x="495986" y="362585"/>
                                </a:cubicBezTo>
                                <a:cubicBezTo>
                                  <a:pt x="496494" y="362458"/>
                                  <a:pt x="496875" y="362458"/>
                                  <a:pt x="497383" y="362458"/>
                                </a:cubicBezTo>
                                <a:cubicBezTo>
                                  <a:pt x="497891" y="362331"/>
                                  <a:pt x="498399" y="362331"/>
                                  <a:pt x="498907" y="362204"/>
                                </a:cubicBezTo>
                                <a:cubicBezTo>
                                  <a:pt x="499288" y="362077"/>
                                  <a:pt x="499796" y="362077"/>
                                  <a:pt x="500304" y="361950"/>
                                </a:cubicBezTo>
                                <a:cubicBezTo>
                                  <a:pt x="500812" y="361950"/>
                                  <a:pt x="501320" y="361823"/>
                                  <a:pt x="501828" y="361696"/>
                                </a:cubicBezTo>
                                <a:cubicBezTo>
                                  <a:pt x="502209" y="361696"/>
                                  <a:pt x="502717" y="361569"/>
                                  <a:pt x="503225" y="361442"/>
                                </a:cubicBezTo>
                                <a:cubicBezTo>
                                  <a:pt x="503733" y="361442"/>
                                  <a:pt x="504241" y="361442"/>
                                  <a:pt x="504749" y="361315"/>
                                </a:cubicBezTo>
                                <a:cubicBezTo>
                                  <a:pt x="505130" y="361315"/>
                                  <a:pt x="505638" y="361315"/>
                                  <a:pt x="506146" y="361188"/>
                                </a:cubicBezTo>
                                <a:cubicBezTo>
                                  <a:pt x="506654" y="361188"/>
                                  <a:pt x="507162" y="361188"/>
                                  <a:pt x="507670" y="361061"/>
                                </a:cubicBezTo>
                                <a:cubicBezTo>
                                  <a:pt x="508051" y="361061"/>
                                  <a:pt x="508559" y="361061"/>
                                  <a:pt x="509067" y="361061"/>
                                </a:cubicBezTo>
                                <a:cubicBezTo>
                                  <a:pt x="509575" y="361061"/>
                                  <a:pt x="510083" y="360934"/>
                                  <a:pt x="510591" y="360934"/>
                                </a:cubicBezTo>
                                <a:cubicBezTo>
                                  <a:pt x="510972" y="360807"/>
                                  <a:pt x="511480" y="360807"/>
                                  <a:pt x="511988" y="360807"/>
                                </a:cubicBezTo>
                                <a:cubicBezTo>
                                  <a:pt x="512496" y="360680"/>
                                  <a:pt x="513004" y="360680"/>
                                  <a:pt x="513512" y="360553"/>
                                </a:cubicBezTo>
                                <a:cubicBezTo>
                                  <a:pt x="513893" y="360553"/>
                                  <a:pt x="514401" y="360426"/>
                                  <a:pt x="514909" y="360426"/>
                                </a:cubicBezTo>
                                <a:cubicBezTo>
                                  <a:pt x="515417" y="360299"/>
                                  <a:pt x="515925" y="360299"/>
                                  <a:pt x="516306" y="360172"/>
                                </a:cubicBezTo>
                                <a:cubicBezTo>
                                  <a:pt x="516814" y="360172"/>
                                  <a:pt x="517322" y="360045"/>
                                  <a:pt x="517830" y="360045"/>
                                </a:cubicBezTo>
                                <a:cubicBezTo>
                                  <a:pt x="518338" y="360045"/>
                                  <a:pt x="518846" y="360045"/>
                                  <a:pt x="519227" y="359918"/>
                                </a:cubicBezTo>
                                <a:cubicBezTo>
                                  <a:pt x="519735" y="359918"/>
                                  <a:pt x="520243" y="359918"/>
                                  <a:pt x="520751" y="359791"/>
                                </a:cubicBezTo>
                                <a:cubicBezTo>
                                  <a:pt x="521259" y="359791"/>
                                  <a:pt x="521767" y="359791"/>
                                  <a:pt x="522148" y="359791"/>
                                </a:cubicBezTo>
                                <a:cubicBezTo>
                                  <a:pt x="522656" y="359791"/>
                                  <a:pt x="523164" y="359791"/>
                                  <a:pt x="523672" y="359791"/>
                                </a:cubicBezTo>
                                <a:cubicBezTo>
                                  <a:pt x="524180" y="359791"/>
                                  <a:pt x="524688" y="359664"/>
                                  <a:pt x="525069" y="359664"/>
                                </a:cubicBezTo>
                                <a:cubicBezTo>
                                  <a:pt x="525577" y="359664"/>
                                  <a:pt x="526085" y="359664"/>
                                  <a:pt x="526593" y="359664"/>
                                </a:cubicBezTo>
                                <a:cubicBezTo>
                                  <a:pt x="527101" y="359537"/>
                                  <a:pt x="527609" y="359537"/>
                                  <a:pt x="527990" y="359537"/>
                                </a:cubicBezTo>
                                <a:cubicBezTo>
                                  <a:pt x="528498" y="359410"/>
                                  <a:pt x="529006" y="359410"/>
                                  <a:pt x="529514" y="359283"/>
                                </a:cubicBezTo>
                                <a:cubicBezTo>
                                  <a:pt x="530022" y="359283"/>
                                  <a:pt x="530530" y="359156"/>
                                  <a:pt x="530911" y="359156"/>
                                </a:cubicBezTo>
                                <a:cubicBezTo>
                                  <a:pt x="531419" y="359029"/>
                                  <a:pt x="531927" y="359029"/>
                                  <a:pt x="532435" y="358902"/>
                                </a:cubicBezTo>
                                <a:cubicBezTo>
                                  <a:pt x="532943" y="358902"/>
                                  <a:pt x="533324" y="358775"/>
                                  <a:pt x="533832" y="358775"/>
                                </a:cubicBezTo>
                                <a:cubicBezTo>
                                  <a:pt x="534340" y="358775"/>
                                  <a:pt x="534848" y="358648"/>
                                  <a:pt x="535356" y="358648"/>
                                </a:cubicBezTo>
                                <a:cubicBezTo>
                                  <a:pt x="535864" y="358648"/>
                                  <a:pt x="536245" y="358648"/>
                                  <a:pt x="536753" y="358648"/>
                                </a:cubicBezTo>
                                <a:cubicBezTo>
                                  <a:pt x="537261" y="358521"/>
                                  <a:pt x="537769" y="358521"/>
                                  <a:pt x="538277" y="358521"/>
                                </a:cubicBezTo>
                                <a:cubicBezTo>
                                  <a:pt x="538785" y="358521"/>
                                  <a:pt x="539166" y="358521"/>
                                  <a:pt x="539674" y="358394"/>
                                </a:cubicBezTo>
                                <a:cubicBezTo>
                                  <a:pt x="540182" y="358394"/>
                                  <a:pt x="540690" y="358394"/>
                                  <a:pt x="541198" y="358267"/>
                                </a:cubicBezTo>
                                <a:cubicBezTo>
                                  <a:pt x="541706" y="358267"/>
                                  <a:pt x="542087" y="358140"/>
                                  <a:pt x="542595" y="358140"/>
                                </a:cubicBezTo>
                                <a:cubicBezTo>
                                  <a:pt x="543103" y="358013"/>
                                  <a:pt x="543611" y="357886"/>
                                  <a:pt x="544119" y="357759"/>
                                </a:cubicBezTo>
                                <a:cubicBezTo>
                                  <a:pt x="544627" y="357759"/>
                                  <a:pt x="545008" y="357632"/>
                                  <a:pt x="545516" y="357505"/>
                                </a:cubicBezTo>
                                <a:cubicBezTo>
                                  <a:pt x="546024" y="357505"/>
                                  <a:pt x="546532" y="357378"/>
                                  <a:pt x="547040" y="357251"/>
                                </a:cubicBezTo>
                                <a:cubicBezTo>
                                  <a:pt x="547548" y="357124"/>
                                  <a:pt x="547929" y="357124"/>
                                  <a:pt x="548437" y="356997"/>
                                </a:cubicBezTo>
                                <a:cubicBezTo>
                                  <a:pt x="548945" y="356997"/>
                                  <a:pt x="549453" y="356870"/>
                                  <a:pt x="549961" y="356743"/>
                                </a:cubicBezTo>
                                <a:cubicBezTo>
                                  <a:pt x="550342" y="356743"/>
                                  <a:pt x="550850" y="356616"/>
                                  <a:pt x="551358" y="356616"/>
                                </a:cubicBezTo>
                                <a:cubicBezTo>
                                  <a:pt x="551866" y="356489"/>
                                  <a:pt x="552374" y="356489"/>
                                  <a:pt x="552882" y="356362"/>
                                </a:cubicBezTo>
                                <a:cubicBezTo>
                                  <a:pt x="553263" y="356235"/>
                                  <a:pt x="553771" y="356235"/>
                                  <a:pt x="554279" y="356108"/>
                                </a:cubicBezTo>
                                <a:cubicBezTo>
                                  <a:pt x="554787" y="355981"/>
                                  <a:pt x="555295" y="355981"/>
                                  <a:pt x="555803" y="355854"/>
                                </a:cubicBezTo>
                                <a:cubicBezTo>
                                  <a:pt x="556184" y="355727"/>
                                  <a:pt x="556692" y="355600"/>
                                  <a:pt x="557200" y="355473"/>
                                </a:cubicBezTo>
                                <a:cubicBezTo>
                                  <a:pt x="557708" y="355473"/>
                                  <a:pt x="558216" y="355346"/>
                                  <a:pt x="558724" y="355219"/>
                                </a:cubicBezTo>
                                <a:cubicBezTo>
                                  <a:pt x="559105" y="355092"/>
                                  <a:pt x="559613" y="354965"/>
                                  <a:pt x="560121" y="354838"/>
                                </a:cubicBezTo>
                                <a:cubicBezTo>
                                  <a:pt x="560629" y="354711"/>
                                  <a:pt x="561137" y="354711"/>
                                  <a:pt x="561645" y="354584"/>
                                </a:cubicBezTo>
                                <a:cubicBezTo>
                                  <a:pt x="562026" y="354584"/>
                                  <a:pt x="562534" y="354457"/>
                                  <a:pt x="563042" y="354457"/>
                                </a:cubicBezTo>
                                <a:cubicBezTo>
                                  <a:pt x="563550" y="354330"/>
                                  <a:pt x="564058" y="354203"/>
                                  <a:pt x="564566" y="354203"/>
                                </a:cubicBezTo>
                                <a:cubicBezTo>
                                  <a:pt x="564947" y="354076"/>
                                  <a:pt x="565455" y="354076"/>
                                  <a:pt x="565963" y="353949"/>
                                </a:cubicBezTo>
                                <a:cubicBezTo>
                                  <a:pt x="566471" y="353949"/>
                                  <a:pt x="566979" y="353822"/>
                                  <a:pt x="567360" y="353822"/>
                                </a:cubicBezTo>
                                <a:cubicBezTo>
                                  <a:pt x="567868" y="353695"/>
                                  <a:pt x="568376" y="353695"/>
                                  <a:pt x="568884" y="353568"/>
                                </a:cubicBezTo>
                                <a:cubicBezTo>
                                  <a:pt x="569392" y="353441"/>
                                  <a:pt x="569900" y="353441"/>
                                  <a:pt x="570281" y="353314"/>
                                </a:cubicBezTo>
                                <a:cubicBezTo>
                                  <a:pt x="570789" y="353187"/>
                                  <a:pt x="571297" y="353187"/>
                                  <a:pt x="571805" y="353060"/>
                                </a:cubicBezTo>
                                <a:cubicBezTo>
                                  <a:pt x="572313" y="352933"/>
                                  <a:pt x="572821" y="352806"/>
                                  <a:pt x="573202" y="352806"/>
                                </a:cubicBezTo>
                                <a:cubicBezTo>
                                  <a:pt x="573710" y="352679"/>
                                  <a:pt x="574218" y="352552"/>
                                  <a:pt x="574726" y="352425"/>
                                </a:cubicBezTo>
                                <a:cubicBezTo>
                                  <a:pt x="575234" y="352425"/>
                                  <a:pt x="575742" y="352298"/>
                                  <a:pt x="576123" y="352298"/>
                                </a:cubicBezTo>
                                <a:cubicBezTo>
                                  <a:pt x="576631" y="352171"/>
                                  <a:pt x="577139" y="352044"/>
                                  <a:pt x="577647" y="352044"/>
                                </a:cubicBezTo>
                                <a:cubicBezTo>
                                  <a:pt x="578155" y="351917"/>
                                  <a:pt x="578663" y="351790"/>
                                  <a:pt x="579044" y="351790"/>
                                </a:cubicBezTo>
                                <a:cubicBezTo>
                                  <a:pt x="579552" y="351663"/>
                                  <a:pt x="580060" y="351663"/>
                                  <a:pt x="580568" y="351536"/>
                                </a:cubicBezTo>
                                <a:cubicBezTo>
                                  <a:pt x="581076" y="351409"/>
                                  <a:pt x="581457" y="351409"/>
                                  <a:pt x="581965" y="351282"/>
                                </a:cubicBezTo>
                                <a:cubicBezTo>
                                  <a:pt x="582473" y="351282"/>
                                  <a:pt x="582981" y="351155"/>
                                  <a:pt x="583489" y="351155"/>
                                </a:cubicBezTo>
                                <a:cubicBezTo>
                                  <a:pt x="583997" y="351028"/>
                                  <a:pt x="584378" y="350901"/>
                                  <a:pt x="584886" y="350774"/>
                                </a:cubicBezTo>
                                <a:cubicBezTo>
                                  <a:pt x="585394" y="350774"/>
                                  <a:pt x="585902" y="350647"/>
                                  <a:pt x="586410" y="350647"/>
                                </a:cubicBezTo>
                                <a:cubicBezTo>
                                  <a:pt x="586918" y="350520"/>
                                  <a:pt x="587299" y="350393"/>
                                  <a:pt x="587807" y="350266"/>
                                </a:cubicBezTo>
                                <a:cubicBezTo>
                                  <a:pt x="588315" y="350266"/>
                                  <a:pt x="588823" y="350139"/>
                                  <a:pt x="589331" y="350012"/>
                                </a:cubicBezTo>
                                <a:cubicBezTo>
                                  <a:pt x="589839" y="349885"/>
                                  <a:pt x="590220" y="349758"/>
                                  <a:pt x="590728" y="349758"/>
                                </a:cubicBezTo>
                                <a:cubicBezTo>
                                  <a:pt x="591236" y="349631"/>
                                  <a:pt x="591744" y="349504"/>
                                  <a:pt x="592252" y="349504"/>
                                </a:cubicBezTo>
                                <a:cubicBezTo>
                                  <a:pt x="592760" y="349377"/>
                                  <a:pt x="593141" y="349250"/>
                                  <a:pt x="593649" y="349123"/>
                                </a:cubicBezTo>
                                <a:cubicBezTo>
                                  <a:pt x="594157" y="348996"/>
                                  <a:pt x="594665" y="348996"/>
                                  <a:pt x="595173" y="348869"/>
                                </a:cubicBezTo>
                                <a:cubicBezTo>
                                  <a:pt x="595681" y="348742"/>
                                  <a:pt x="596062" y="348615"/>
                                  <a:pt x="596570" y="348488"/>
                                </a:cubicBezTo>
                                <a:cubicBezTo>
                                  <a:pt x="597078" y="348488"/>
                                  <a:pt x="597586" y="348361"/>
                                  <a:pt x="598094" y="348234"/>
                                </a:cubicBezTo>
                                <a:cubicBezTo>
                                  <a:pt x="598602" y="348107"/>
                                  <a:pt x="598983" y="347980"/>
                                  <a:pt x="599491" y="347853"/>
                                </a:cubicBezTo>
                                <a:cubicBezTo>
                                  <a:pt x="599999" y="347853"/>
                                  <a:pt x="600507" y="347726"/>
                                  <a:pt x="601015" y="347599"/>
                                </a:cubicBezTo>
                                <a:cubicBezTo>
                                  <a:pt x="601396" y="347472"/>
                                  <a:pt x="601904" y="347345"/>
                                  <a:pt x="602412" y="347345"/>
                                </a:cubicBezTo>
                                <a:cubicBezTo>
                                  <a:pt x="602920" y="347218"/>
                                  <a:pt x="603428" y="347091"/>
                                  <a:pt x="603936" y="346964"/>
                                </a:cubicBezTo>
                                <a:cubicBezTo>
                                  <a:pt x="604317" y="346837"/>
                                  <a:pt x="604825" y="346710"/>
                                  <a:pt x="605333" y="346710"/>
                                </a:cubicBezTo>
                                <a:cubicBezTo>
                                  <a:pt x="605841" y="346583"/>
                                  <a:pt x="606349" y="346456"/>
                                  <a:pt x="606857" y="346329"/>
                                </a:cubicBezTo>
                                <a:cubicBezTo>
                                  <a:pt x="607238" y="346202"/>
                                  <a:pt x="607746" y="346202"/>
                                  <a:pt x="608254" y="346075"/>
                                </a:cubicBezTo>
                                <a:cubicBezTo>
                                  <a:pt x="608762" y="346075"/>
                                  <a:pt x="609270" y="345948"/>
                                  <a:pt x="609778" y="345821"/>
                                </a:cubicBezTo>
                                <a:cubicBezTo>
                                  <a:pt x="610159" y="345821"/>
                                  <a:pt x="610667" y="345694"/>
                                  <a:pt x="611175" y="345694"/>
                                </a:cubicBezTo>
                                <a:cubicBezTo>
                                  <a:pt x="611683" y="345567"/>
                                  <a:pt x="612191" y="345440"/>
                                  <a:pt x="612699" y="345313"/>
                                </a:cubicBezTo>
                                <a:cubicBezTo>
                                  <a:pt x="613080" y="345313"/>
                                  <a:pt x="613588" y="345186"/>
                                  <a:pt x="614096" y="345059"/>
                                </a:cubicBezTo>
                                <a:cubicBezTo>
                                  <a:pt x="614604" y="344932"/>
                                  <a:pt x="615112" y="344932"/>
                                  <a:pt x="615620" y="344805"/>
                                </a:cubicBezTo>
                                <a:cubicBezTo>
                                  <a:pt x="616001" y="344678"/>
                                  <a:pt x="616509" y="344551"/>
                                  <a:pt x="617017" y="344424"/>
                                </a:cubicBezTo>
                                <a:cubicBezTo>
                                  <a:pt x="617525" y="344297"/>
                                  <a:pt x="618033" y="344170"/>
                                  <a:pt x="618414" y="344043"/>
                                </a:cubicBezTo>
                                <a:cubicBezTo>
                                  <a:pt x="618922" y="343916"/>
                                  <a:pt x="619430" y="343789"/>
                                  <a:pt x="619938" y="343662"/>
                                </a:cubicBezTo>
                                <a:cubicBezTo>
                                  <a:pt x="620446" y="343535"/>
                                  <a:pt x="620954" y="343408"/>
                                  <a:pt x="621335" y="343408"/>
                                </a:cubicBezTo>
                                <a:cubicBezTo>
                                  <a:pt x="621843" y="343281"/>
                                  <a:pt x="622351" y="343154"/>
                                  <a:pt x="622859" y="343027"/>
                                </a:cubicBezTo>
                                <a:cubicBezTo>
                                  <a:pt x="623367" y="342900"/>
                                  <a:pt x="623875" y="342900"/>
                                  <a:pt x="624256" y="342773"/>
                                </a:cubicBezTo>
                                <a:cubicBezTo>
                                  <a:pt x="624764" y="342646"/>
                                  <a:pt x="625272" y="342646"/>
                                  <a:pt x="625780" y="342519"/>
                                </a:cubicBezTo>
                                <a:cubicBezTo>
                                  <a:pt x="626288" y="342392"/>
                                  <a:pt x="626796" y="342265"/>
                                  <a:pt x="627177" y="342138"/>
                                </a:cubicBezTo>
                                <a:cubicBezTo>
                                  <a:pt x="627685" y="342011"/>
                                  <a:pt x="628193" y="342011"/>
                                  <a:pt x="628701" y="341884"/>
                                </a:cubicBezTo>
                                <a:cubicBezTo>
                                  <a:pt x="629209" y="341757"/>
                                  <a:pt x="629717" y="341503"/>
                                  <a:pt x="630098" y="341376"/>
                                </a:cubicBezTo>
                                <a:cubicBezTo>
                                  <a:pt x="630606" y="341249"/>
                                  <a:pt x="631114" y="341249"/>
                                  <a:pt x="631622" y="340995"/>
                                </a:cubicBezTo>
                                <a:cubicBezTo>
                                  <a:pt x="632130" y="340868"/>
                                  <a:pt x="632511" y="340741"/>
                                  <a:pt x="633019" y="340614"/>
                                </a:cubicBezTo>
                                <a:cubicBezTo>
                                  <a:pt x="633527" y="340360"/>
                                  <a:pt x="634035" y="340233"/>
                                  <a:pt x="634543" y="340106"/>
                                </a:cubicBezTo>
                                <a:cubicBezTo>
                                  <a:pt x="635051" y="339979"/>
                                  <a:pt x="635432" y="339852"/>
                                  <a:pt x="635940" y="339725"/>
                                </a:cubicBezTo>
                                <a:cubicBezTo>
                                  <a:pt x="636448" y="339471"/>
                                  <a:pt x="636956" y="339344"/>
                                  <a:pt x="637464" y="339217"/>
                                </a:cubicBezTo>
                                <a:cubicBezTo>
                                  <a:pt x="637972" y="339090"/>
                                  <a:pt x="638353" y="338963"/>
                                  <a:pt x="638861" y="338836"/>
                                </a:cubicBezTo>
                                <a:cubicBezTo>
                                  <a:pt x="639369" y="338709"/>
                                  <a:pt x="639877" y="338582"/>
                                  <a:pt x="640385" y="338455"/>
                                </a:cubicBezTo>
                                <a:cubicBezTo>
                                  <a:pt x="640893" y="338328"/>
                                  <a:pt x="641274" y="338201"/>
                                  <a:pt x="641782" y="338074"/>
                                </a:cubicBezTo>
                                <a:cubicBezTo>
                                  <a:pt x="642290" y="337947"/>
                                  <a:pt x="642798" y="337820"/>
                                  <a:pt x="643306" y="337566"/>
                                </a:cubicBezTo>
                                <a:cubicBezTo>
                                  <a:pt x="643814" y="337439"/>
                                  <a:pt x="644195" y="337312"/>
                                  <a:pt x="644703" y="337185"/>
                                </a:cubicBezTo>
                                <a:cubicBezTo>
                                  <a:pt x="645211" y="337058"/>
                                  <a:pt x="645719" y="337058"/>
                                  <a:pt x="646227" y="336931"/>
                                </a:cubicBezTo>
                                <a:cubicBezTo>
                                  <a:pt x="646735" y="336804"/>
                                  <a:pt x="647116" y="336550"/>
                                  <a:pt x="647624" y="336550"/>
                                </a:cubicBezTo>
                                <a:cubicBezTo>
                                  <a:pt x="648132" y="336423"/>
                                  <a:pt x="648640" y="336296"/>
                                  <a:pt x="649148" y="336169"/>
                                </a:cubicBezTo>
                                <a:cubicBezTo>
                                  <a:pt x="649529" y="336042"/>
                                  <a:pt x="650037" y="335915"/>
                                  <a:pt x="650545" y="335788"/>
                                </a:cubicBezTo>
                                <a:cubicBezTo>
                                  <a:pt x="651053" y="335661"/>
                                  <a:pt x="651561" y="335534"/>
                                  <a:pt x="652069" y="335407"/>
                                </a:cubicBezTo>
                                <a:cubicBezTo>
                                  <a:pt x="652450" y="335280"/>
                                  <a:pt x="652958" y="335153"/>
                                  <a:pt x="653466" y="335026"/>
                                </a:cubicBezTo>
                                <a:cubicBezTo>
                                  <a:pt x="653974" y="334899"/>
                                  <a:pt x="654482" y="334772"/>
                                  <a:pt x="654990" y="334645"/>
                                </a:cubicBezTo>
                                <a:cubicBezTo>
                                  <a:pt x="655371" y="334518"/>
                                  <a:pt x="655879" y="334391"/>
                                  <a:pt x="656387" y="334264"/>
                                </a:cubicBezTo>
                                <a:cubicBezTo>
                                  <a:pt x="656895" y="334137"/>
                                  <a:pt x="657403" y="334010"/>
                                  <a:pt x="657911" y="333883"/>
                                </a:cubicBezTo>
                                <a:cubicBezTo>
                                  <a:pt x="658292" y="333756"/>
                                  <a:pt x="658800" y="333756"/>
                                  <a:pt x="659308" y="333629"/>
                                </a:cubicBezTo>
                                <a:cubicBezTo>
                                  <a:pt x="659816" y="333502"/>
                                  <a:pt x="660324" y="333375"/>
                                  <a:pt x="660832" y="333248"/>
                                </a:cubicBezTo>
                                <a:cubicBezTo>
                                  <a:pt x="661213" y="333121"/>
                                  <a:pt x="661721" y="332994"/>
                                  <a:pt x="662229" y="332867"/>
                                </a:cubicBezTo>
                                <a:cubicBezTo>
                                  <a:pt x="662737" y="332740"/>
                                  <a:pt x="663245" y="332613"/>
                                  <a:pt x="663753" y="332486"/>
                                </a:cubicBezTo>
                                <a:cubicBezTo>
                                  <a:pt x="664134" y="332359"/>
                                  <a:pt x="664642" y="332232"/>
                                  <a:pt x="665150" y="332105"/>
                                </a:cubicBezTo>
                                <a:cubicBezTo>
                                  <a:pt x="665658" y="331851"/>
                                  <a:pt x="666166" y="331851"/>
                                  <a:pt x="666547" y="331597"/>
                                </a:cubicBezTo>
                                <a:cubicBezTo>
                                  <a:pt x="667055" y="331470"/>
                                  <a:pt x="667563" y="331343"/>
                                  <a:pt x="668071" y="331216"/>
                                </a:cubicBezTo>
                                <a:cubicBezTo>
                                  <a:pt x="668579" y="331089"/>
                                  <a:pt x="669087" y="330962"/>
                                  <a:pt x="669468" y="330835"/>
                                </a:cubicBezTo>
                                <a:cubicBezTo>
                                  <a:pt x="669976" y="330708"/>
                                  <a:pt x="670484" y="330581"/>
                                  <a:pt x="670992" y="330454"/>
                                </a:cubicBezTo>
                                <a:cubicBezTo>
                                  <a:pt x="671500" y="330327"/>
                                  <a:pt x="672008" y="330200"/>
                                  <a:pt x="672389" y="330073"/>
                                </a:cubicBezTo>
                                <a:cubicBezTo>
                                  <a:pt x="672897" y="329946"/>
                                  <a:pt x="673405" y="329819"/>
                                  <a:pt x="673913" y="329692"/>
                                </a:cubicBezTo>
                                <a:cubicBezTo>
                                  <a:pt x="674421" y="329565"/>
                                  <a:pt x="674929" y="329438"/>
                                  <a:pt x="675310" y="329311"/>
                                </a:cubicBezTo>
                                <a:cubicBezTo>
                                  <a:pt x="675818" y="329184"/>
                                  <a:pt x="676326" y="329057"/>
                                  <a:pt x="676834" y="328930"/>
                                </a:cubicBezTo>
                                <a:cubicBezTo>
                                  <a:pt x="677342" y="328803"/>
                                  <a:pt x="677850" y="328676"/>
                                  <a:pt x="678231" y="328549"/>
                                </a:cubicBezTo>
                                <a:cubicBezTo>
                                  <a:pt x="678739" y="328422"/>
                                  <a:pt x="679247" y="328422"/>
                                  <a:pt x="679755" y="328295"/>
                                </a:cubicBezTo>
                                <a:cubicBezTo>
                                  <a:pt x="680263" y="328168"/>
                                  <a:pt x="680771" y="328041"/>
                                  <a:pt x="681152" y="327787"/>
                                </a:cubicBezTo>
                                <a:cubicBezTo>
                                  <a:pt x="681660" y="327660"/>
                                  <a:pt x="682168" y="327533"/>
                                  <a:pt x="682676" y="327406"/>
                                </a:cubicBezTo>
                                <a:cubicBezTo>
                                  <a:pt x="683184" y="327279"/>
                                  <a:pt x="683565" y="327152"/>
                                  <a:pt x="684073" y="327025"/>
                                </a:cubicBezTo>
                                <a:cubicBezTo>
                                  <a:pt x="684581" y="326898"/>
                                  <a:pt x="685089" y="326771"/>
                                  <a:pt x="685597" y="326644"/>
                                </a:cubicBezTo>
                                <a:cubicBezTo>
                                  <a:pt x="686105" y="326517"/>
                                  <a:pt x="686486" y="326390"/>
                                  <a:pt x="686994" y="326136"/>
                                </a:cubicBezTo>
                                <a:cubicBezTo>
                                  <a:pt x="687502" y="326009"/>
                                  <a:pt x="688010" y="325882"/>
                                  <a:pt x="688518" y="325755"/>
                                </a:cubicBezTo>
                                <a:cubicBezTo>
                                  <a:pt x="689026" y="325628"/>
                                  <a:pt x="689407" y="325374"/>
                                  <a:pt x="689915" y="325247"/>
                                </a:cubicBezTo>
                                <a:cubicBezTo>
                                  <a:pt x="690423" y="325120"/>
                                  <a:pt x="690931" y="324993"/>
                                  <a:pt x="691439" y="324739"/>
                                </a:cubicBezTo>
                                <a:cubicBezTo>
                                  <a:pt x="691947" y="324612"/>
                                  <a:pt x="692328" y="324485"/>
                                  <a:pt x="692836" y="324358"/>
                                </a:cubicBezTo>
                                <a:cubicBezTo>
                                  <a:pt x="693344" y="324104"/>
                                  <a:pt x="693852" y="323977"/>
                                  <a:pt x="694360" y="323850"/>
                                </a:cubicBezTo>
                                <a:cubicBezTo>
                                  <a:pt x="694868" y="323723"/>
                                  <a:pt x="695249" y="323596"/>
                                  <a:pt x="695757" y="323469"/>
                                </a:cubicBezTo>
                                <a:cubicBezTo>
                                  <a:pt x="696265" y="323215"/>
                                  <a:pt x="696773" y="323088"/>
                                  <a:pt x="697281" y="322961"/>
                                </a:cubicBezTo>
                                <a:cubicBezTo>
                                  <a:pt x="697789" y="322834"/>
                                  <a:pt x="698170" y="322707"/>
                                  <a:pt x="698678" y="322580"/>
                                </a:cubicBezTo>
                                <a:cubicBezTo>
                                  <a:pt x="699186" y="322453"/>
                                  <a:pt x="699694" y="322326"/>
                                  <a:pt x="700202" y="322199"/>
                                </a:cubicBezTo>
                                <a:cubicBezTo>
                                  <a:pt x="700583" y="322072"/>
                                  <a:pt x="701091" y="321945"/>
                                  <a:pt x="701599" y="321818"/>
                                </a:cubicBezTo>
                                <a:cubicBezTo>
                                  <a:pt x="702107" y="321691"/>
                                  <a:pt x="702615" y="321437"/>
                                  <a:pt x="703123" y="321310"/>
                                </a:cubicBezTo>
                                <a:cubicBezTo>
                                  <a:pt x="703504" y="321183"/>
                                  <a:pt x="704012" y="321183"/>
                                  <a:pt x="704520" y="321056"/>
                                </a:cubicBezTo>
                                <a:cubicBezTo>
                                  <a:pt x="705028" y="320929"/>
                                  <a:pt x="705536" y="320802"/>
                                  <a:pt x="706044" y="320675"/>
                                </a:cubicBezTo>
                                <a:cubicBezTo>
                                  <a:pt x="706425" y="320548"/>
                                  <a:pt x="706933" y="320421"/>
                                  <a:pt x="707441" y="320294"/>
                                </a:cubicBezTo>
                                <a:cubicBezTo>
                                  <a:pt x="707949" y="320294"/>
                                  <a:pt x="708457" y="320167"/>
                                  <a:pt x="708965" y="320040"/>
                                </a:cubicBezTo>
                                <a:cubicBezTo>
                                  <a:pt x="709346" y="319913"/>
                                  <a:pt x="709854" y="319786"/>
                                  <a:pt x="710362" y="319659"/>
                                </a:cubicBezTo>
                                <a:cubicBezTo>
                                  <a:pt x="710870" y="319532"/>
                                  <a:pt x="711378" y="319405"/>
                                  <a:pt x="711886" y="319278"/>
                                </a:cubicBezTo>
                                <a:cubicBezTo>
                                  <a:pt x="712267" y="319151"/>
                                  <a:pt x="712775" y="319151"/>
                                  <a:pt x="713283" y="319024"/>
                                </a:cubicBezTo>
                                <a:cubicBezTo>
                                  <a:pt x="713791" y="318897"/>
                                  <a:pt x="714299" y="318643"/>
                                  <a:pt x="714807" y="318643"/>
                                </a:cubicBezTo>
                                <a:cubicBezTo>
                                  <a:pt x="715188" y="318516"/>
                                  <a:pt x="715696" y="318389"/>
                                  <a:pt x="716204" y="318262"/>
                                </a:cubicBezTo>
                                <a:cubicBezTo>
                                  <a:pt x="716712" y="318135"/>
                                  <a:pt x="717220" y="318008"/>
                                  <a:pt x="717601" y="317881"/>
                                </a:cubicBezTo>
                                <a:cubicBezTo>
                                  <a:pt x="718109" y="317754"/>
                                  <a:pt x="718617" y="317627"/>
                                  <a:pt x="719125" y="317500"/>
                                </a:cubicBezTo>
                                <a:cubicBezTo>
                                  <a:pt x="719633" y="317373"/>
                                  <a:pt x="720141" y="317119"/>
                                  <a:pt x="720522" y="316992"/>
                                </a:cubicBezTo>
                                <a:cubicBezTo>
                                  <a:pt x="721030" y="316865"/>
                                  <a:pt x="721538" y="316738"/>
                                  <a:pt x="722046" y="316611"/>
                                </a:cubicBezTo>
                                <a:cubicBezTo>
                                  <a:pt x="722554" y="316484"/>
                                  <a:pt x="723062" y="316484"/>
                                  <a:pt x="723443" y="316357"/>
                                </a:cubicBezTo>
                                <a:cubicBezTo>
                                  <a:pt x="723951" y="316230"/>
                                  <a:pt x="724459" y="315976"/>
                                  <a:pt x="724967" y="315849"/>
                                </a:cubicBezTo>
                                <a:cubicBezTo>
                                  <a:pt x="725475" y="315722"/>
                                  <a:pt x="725983" y="315595"/>
                                  <a:pt x="726364" y="315468"/>
                                </a:cubicBezTo>
                                <a:cubicBezTo>
                                  <a:pt x="726872" y="315341"/>
                                  <a:pt x="727380" y="315341"/>
                                  <a:pt x="727888" y="315214"/>
                                </a:cubicBezTo>
                                <a:cubicBezTo>
                                  <a:pt x="728396" y="315087"/>
                                  <a:pt x="728904" y="314833"/>
                                  <a:pt x="729285" y="314706"/>
                                </a:cubicBezTo>
                                <a:cubicBezTo>
                                  <a:pt x="729793" y="314579"/>
                                  <a:pt x="730301" y="314452"/>
                                  <a:pt x="730809" y="314325"/>
                                </a:cubicBezTo>
                                <a:cubicBezTo>
                                  <a:pt x="731317" y="314198"/>
                                  <a:pt x="731825" y="314071"/>
                                  <a:pt x="732206" y="313944"/>
                                </a:cubicBezTo>
                                <a:cubicBezTo>
                                  <a:pt x="732714" y="313817"/>
                                  <a:pt x="733222" y="313690"/>
                                  <a:pt x="733730" y="313563"/>
                                </a:cubicBezTo>
                                <a:cubicBezTo>
                                  <a:pt x="734238" y="313436"/>
                                  <a:pt x="734619" y="313309"/>
                                  <a:pt x="735127" y="313182"/>
                                </a:cubicBezTo>
                                <a:cubicBezTo>
                                  <a:pt x="735635" y="312928"/>
                                  <a:pt x="736143" y="312801"/>
                                  <a:pt x="736651" y="312674"/>
                                </a:cubicBezTo>
                                <a:cubicBezTo>
                                  <a:pt x="737159" y="312547"/>
                                  <a:pt x="737540" y="312420"/>
                                  <a:pt x="738048" y="312293"/>
                                </a:cubicBezTo>
                                <a:cubicBezTo>
                                  <a:pt x="738556" y="312166"/>
                                  <a:pt x="739064" y="312039"/>
                                  <a:pt x="739572" y="311912"/>
                                </a:cubicBezTo>
                                <a:cubicBezTo>
                                  <a:pt x="740080" y="311785"/>
                                  <a:pt x="740461" y="311658"/>
                                  <a:pt x="740969" y="311531"/>
                                </a:cubicBezTo>
                                <a:cubicBezTo>
                                  <a:pt x="741477" y="311404"/>
                                  <a:pt x="741985" y="311277"/>
                                  <a:pt x="742493" y="311150"/>
                                </a:cubicBezTo>
                                <a:cubicBezTo>
                                  <a:pt x="743001" y="311023"/>
                                  <a:pt x="743382" y="310896"/>
                                  <a:pt x="743890" y="310769"/>
                                </a:cubicBezTo>
                                <a:cubicBezTo>
                                  <a:pt x="744398" y="310642"/>
                                  <a:pt x="744906" y="310388"/>
                                  <a:pt x="745414" y="310261"/>
                                </a:cubicBezTo>
                                <a:cubicBezTo>
                                  <a:pt x="745922" y="310134"/>
                                  <a:pt x="746303" y="309880"/>
                                  <a:pt x="746811" y="309753"/>
                                </a:cubicBezTo>
                                <a:cubicBezTo>
                                  <a:pt x="747319" y="309626"/>
                                  <a:pt x="747827" y="309499"/>
                                  <a:pt x="748335" y="309372"/>
                                </a:cubicBezTo>
                                <a:cubicBezTo>
                                  <a:pt x="748843" y="309118"/>
                                  <a:pt x="749224" y="308991"/>
                                  <a:pt x="749732" y="308864"/>
                                </a:cubicBezTo>
                                <a:cubicBezTo>
                                  <a:pt x="750240" y="308610"/>
                                  <a:pt x="750748" y="308483"/>
                                  <a:pt x="751256" y="308229"/>
                                </a:cubicBezTo>
                                <a:cubicBezTo>
                                  <a:pt x="751637" y="308102"/>
                                  <a:pt x="752145" y="307975"/>
                                  <a:pt x="752653" y="307848"/>
                                </a:cubicBezTo>
                                <a:cubicBezTo>
                                  <a:pt x="753161" y="307721"/>
                                  <a:pt x="753669" y="307594"/>
                                  <a:pt x="754177" y="307340"/>
                                </a:cubicBezTo>
                                <a:cubicBezTo>
                                  <a:pt x="754558" y="307213"/>
                                  <a:pt x="755066" y="307086"/>
                                  <a:pt x="755574" y="306959"/>
                                </a:cubicBezTo>
                                <a:cubicBezTo>
                                  <a:pt x="756082" y="306832"/>
                                  <a:pt x="756590" y="306705"/>
                                  <a:pt x="757098" y="306578"/>
                                </a:cubicBezTo>
                                <a:cubicBezTo>
                                  <a:pt x="757479" y="306324"/>
                                  <a:pt x="757987" y="306324"/>
                                  <a:pt x="758495" y="306070"/>
                                </a:cubicBezTo>
                                <a:cubicBezTo>
                                  <a:pt x="759003" y="305943"/>
                                  <a:pt x="759511" y="305816"/>
                                  <a:pt x="760019" y="305689"/>
                                </a:cubicBezTo>
                                <a:cubicBezTo>
                                  <a:pt x="760400" y="305562"/>
                                  <a:pt x="760908" y="305435"/>
                                  <a:pt x="761416" y="305308"/>
                                </a:cubicBezTo>
                                <a:cubicBezTo>
                                  <a:pt x="761924" y="305181"/>
                                  <a:pt x="762432" y="304927"/>
                                  <a:pt x="762940" y="304800"/>
                                </a:cubicBezTo>
                                <a:cubicBezTo>
                                  <a:pt x="763321" y="304673"/>
                                  <a:pt x="763829" y="304546"/>
                                  <a:pt x="764337" y="304419"/>
                                </a:cubicBezTo>
                                <a:cubicBezTo>
                                  <a:pt x="764845" y="304165"/>
                                  <a:pt x="765353" y="304038"/>
                                  <a:pt x="765861" y="303911"/>
                                </a:cubicBezTo>
                                <a:cubicBezTo>
                                  <a:pt x="766242" y="303784"/>
                                  <a:pt x="766750" y="303657"/>
                                  <a:pt x="767258" y="303530"/>
                                </a:cubicBezTo>
                                <a:cubicBezTo>
                                  <a:pt x="767766" y="303403"/>
                                  <a:pt x="768274" y="303149"/>
                                  <a:pt x="768655" y="303022"/>
                                </a:cubicBezTo>
                                <a:cubicBezTo>
                                  <a:pt x="769163" y="302895"/>
                                  <a:pt x="769671" y="302768"/>
                                  <a:pt x="770179" y="302514"/>
                                </a:cubicBezTo>
                                <a:cubicBezTo>
                                  <a:pt x="770687" y="302387"/>
                                  <a:pt x="771195" y="302260"/>
                                  <a:pt x="771576" y="302133"/>
                                </a:cubicBezTo>
                                <a:cubicBezTo>
                                  <a:pt x="772084" y="301879"/>
                                  <a:pt x="772592" y="301752"/>
                                  <a:pt x="773100" y="301625"/>
                                </a:cubicBezTo>
                                <a:cubicBezTo>
                                  <a:pt x="773608" y="301498"/>
                                  <a:pt x="774116" y="301244"/>
                                  <a:pt x="774497" y="301117"/>
                                </a:cubicBezTo>
                                <a:cubicBezTo>
                                  <a:pt x="775005" y="300990"/>
                                  <a:pt x="775513" y="300736"/>
                                  <a:pt x="776021" y="300609"/>
                                </a:cubicBezTo>
                                <a:cubicBezTo>
                                  <a:pt x="776529" y="300355"/>
                                  <a:pt x="777037" y="300228"/>
                                  <a:pt x="777418" y="300101"/>
                                </a:cubicBezTo>
                                <a:cubicBezTo>
                                  <a:pt x="777926" y="299847"/>
                                  <a:pt x="778434" y="299720"/>
                                  <a:pt x="778942" y="299466"/>
                                </a:cubicBezTo>
                                <a:cubicBezTo>
                                  <a:pt x="779450" y="299339"/>
                                  <a:pt x="779958" y="299085"/>
                                  <a:pt x="780339" y="298958"/>
                                </a:cubicBezTo>
                                <a:cubicBezTo>
                                  <a:pt x="780847" y="298704"/>
                                  <a:pt x="781355" y="298577"/>
                                  <a:pt x="781863" y="298450"/>
                                </a:cubicBezTo>
                                <a:cubicBezTo>
                                  <a:pt x="782371" y="298196"/>
                                  <a:pt x="782879" y="298069"/>
                                  <a:pt x="783260" y="297815"/>
                                </a:cubicBezTo>
                                <a:cubicBezTo>
                                  <a:pt x="783768" y="297688"/>
                                  <a:pt x="784276" y="297434"/>
                                  <a:pt x="784784" y="297307"/>
                                </a:cubicBezTo>
                                <a:cubicBezTo>
                                  <a:pt x="785292" y="297053"/>
                                  <a:pt x="785673" y="296926"/>
                                  <a:pt x="786181" y="296672"/>
                                </a:cubicBezTo>
                                <a:cubicBezTo>
                                  <a:pt x="786689" y="296418"/>
                                  <a:pt x="787197" y="296291"/>
                                  <a:pt x="787705" y="296037"/>
                                </a:cubicBezTo>
                                <a:cubicBezTo>
                                  <a:pt x="788213" y="295783"/>
                                  <a:pt x="788594" y="295656"/>
                                  <a:pt x="789102" y="295402"/>
                                </a:cubicBezTo>
                                <a:cubicBezTo>
                                  <a:pt x="789610" y="295148"/>
                                  <a:pt x="790118" y="295021"/>
                                  <a:pt x="790626" y="294767"/>
                                </a:cubicBezTo>
                                <a:cubicBezTo>
                                  <a:pt x="791134" y="294513"/>
                                  <a:pt x="791515" y="294259"/>
                                  <a:pt x="792023" y="294132"/>
                                </a:cubicBezTo>
                                <a:cubicBezTo>
                                  <a:pt x="792531" y="293878"/>
                                  <a:pt x="793039" y="293624"/>
                                  <a:pt x="793547" y="293370"/>
                                </a:cubicBezTo>
                                <a:cubicBezTo>
                                  <a:pt x="794055" y="293116"/>
                                  <a:pt x="794436" y="292862"/>
                                  <a:pt x="794944" y="292608"/>
                                </a:cubicBezTo>
                                <a:cubicBezTo>
                                  <a:pt x="795452" y="292354"/>
                                  <a:pt x="795960" y="292100"/>
                                  <a:pt x="796468" y="291846"/>
                                </a:cubicBezTo>
                                <a:cubicBezTo>
                                  <a:pt x="796976" y="291465"/>
                                  <a:pt x="797357" y="291211"/>
                                  <a:pt x="797865" y="290957"/>
                                </a:cubicBezTo>
                                <a:cubicBezTo>
                                  <a:pt x="798373" y="290703"/>
                                  <a:pt x="798881" y="290449"/>
                                  <a:pt x="799389" y="290195"/>
                                </a:cubicBezTo>
                                <a:cubicBezTo>
                                  <a:pt x="799897" y="289814"/>
                                  <a:pt x="800278" y="289560"/>
                                  <a:pt x="800786" y="289306"/>
                                </a:cubicBezTo>
                                <a:cubicBezTo>
                                  <a:pt x="801294" y="289052"/>
                                  <a:pt x="801802" y="288671"/>
                                  <a:pt x="802310" y="288417"/>
                                </a:cubicBezTo>
                                <a:cubicBezTo>
                                  <a:pt x="802691" y="288163"/>
                                  <a:pt x="803199" y="287909"/>
                                  <a:pt x="803707" y="287655"/>
                                </a:cubicBezTo>
                                <a:cubicBezTo>
                                  <a:pt x="804215" y="287274"/>
                                  <a:pt x="804723" y="287020"/>
                                  <a:pt x="805231" y="286766"/>
                                </a:cubicBezTo>
                                <a:cubicBezTo>
                                  <a:pt x="805612" y="286512"/>
                                  <a:pt x="806120" y="286131"/>
                                  <a:pt x="806628" y="285877"/>
                                </a:cubicBezTo>
                                <a:cubicBezTo>
                                  <a:pt x="807136" y="285623"/>
                                  <a:pt x="807644" y="285369"/>
                                  <a:pt x="808152" y="285115"/>
                                </a:cubicBezTo>
                                <a:cubicBezTo>
                                  <a:pt x="808533" y="284861"/>
                                  <a:pt x="809041" y="284480"/>
                                  <a:pt x="809549" y="284226"/>
                                </a:cubicBezTo>
                                <a:cubicBezTo>
                                  <a:pt x="810057" y="283972"/>
                                  <a:pt x="810565" y="283718"/>
                                  <a:pt x="811073" y="283337"/>
                                </a:cubicBezTo>
                                <a:cubicBezTo>
                                  <a:pt x="811454" y="283083"/>
                                  <a:pt x="811962" y="282829"/>
                                  <a:pt x="812470" y="282575"/>
                                </a:cubicBezTo>
                                <a:cubicBezTo>
                                  <a:pt x="812978" y="282194"/>
                                  <a:pt x="813486" y="281940"/>
                                  <a:pt x="813994" y="281686"/>
                                </a:cubicBezTo>
                                <a:cubicBezTo>
                                  <a:pt x="814375" y="281432"/>
                                  <a:pt x="814883" y="281051"/>
                                  <a:pt x="815391" y="280797"/>
                                </a:cubicBezTo>
                                <a:cubicBezTo>
                                  <a:pt x="815899" y="280543"/>
                                  <a:pt x="816407" y="280162"/>
                                  <a:pt x="816915" y="279908"/>
                                </a:cubicBezTo>
                                <a:cubicBezTo>
                                  <a:pt x="817296" y="279654"/>
                                  <a:pt x="817804" y="279400"/>
                                  <a:pt x="818312" y="279019"/>
                                </a:cubicBezTo>
                                <a:cubicBezTo>
                                  <a:pt x="818820" y="278765"/>
                                  <a:pt x="819328" y="278511"/>
                                  <a:pt x="819709" y="278130"/>
                                </a:cubicBezTo>
                                <a:cubicBezTo>
                                  <a:pt x="820217" y="277876"/>
                                  <a:pt x="820725" y="277495"/>
                                  <a:pt x="821233" y="277241"/>
                                </a:cubicBezTo>
                                <a:cubicBezTo>
                                  <a:pt x="821741" y="276860"/>
                                  <a:pt x="822249" y="276606"/>
                                  <a:pt x="822630" y="276225"/>
                                </a:cubicBezTo>
                                <a:cubicBezTo>
                                  <a:pt x="823138" y="275971"/>
                                  <a:pt x="823646" y="275590"/>
                                  <a:pt x="824154" y="275209"/>
                                </a:cubicBezTo>
                                <a:cubicBezTo>
                                  <a:pt x="824662" y="274955"/>
                                  <a:pt x="825170" y="274574"/>
                                  <a:pt x="825551" y="274193"/>
                                </a:cubicBezTo>
                                <a:cubicBezTo>
                                  <a:pt x="826059" y="273939"/>
                                  <a:pt x="826567" y="273558"/>
                                  <a:pt x="827075" y="273177"/>
                                </a:cubicBezTo>
                                <a:cubicBezTo>
                                  <a:pt x="827583" y="272796"/>
                                  <a:pt x="828091" y="272542"/>
                                  <a:pt x="828472" y="272161"/>
                                </a:cubicBezTo>
                                <a:cubicBezTo>
                                  <a:pt x="828980" y="271780"/>
                                  <a:pt x="829488" y="271399"/>
                                  <a:pt x="829996" y="271018"/>
                                </a:cubicBezTo>
                                <a:cubicBezTo>
                                  <a:pt x="830504" y="270637"/>
                                  <a:pt x="831012" y="270256"/>
                                  <a:pt x="831393" y="269875"/>
                                </a:cubicBezTo>
                                <a:cubicBezTo>
                                  <a:pt x="831901" y="269494"/>
                                  <a:pt x="832409" y="269113"/>
                                  <a:pt x="832917" y="268605"/>
                                </a:cubicBezTo>
                                <a:cubicBezTo>
                                  <a:pt x="833425" y="268224"/>
                                  <a:pt x="833806" y="267843"/>
                                  <a:pt x="834314" y="267335"/>
                                </a:cubicBezTo>
                                <a:cubicBezTo>
                                  <a:pt x="834822" y="266954"/>
                                  <a:pt x="835330" y="266446"/>
                                  <a:pt x="835838" y="265938"/>
                                </a:cubicBezTo>
                                <a:cubicBezTo>
                                  <a:pt x="836346" y="265557"/>
                                  <a:pt x="836727" y="265049"/>
                                  <a:pt x="837235" y="264414"/>
                                </a:cubicBezTo>
                                <a:cubicBezTo>
                                  <a:pt x="837743" y="263906"/>
                                  <a:pt x="838251" y="263398"/>
                                  <a:pt x="838759" y="262763"/>
                                </a:cubicBezTo>
                                <a:cubicBezTo>
                                  <a:pt x="839267" y="262255"/>
                                  <a:pt x="839648" y="261620"/>
                                  <a:pt x="840156" y="260985"/>
                                </a:cubicBezTo>
                                <a:cubicBezTo>
                                  <a:pt x="840664" y="260350"/>
                                  <a:pt x="841172" y="259715"/>
                                  <a:pt x="841680" y="259080"/>
                                </a:cubicBezTo>
                                <a:cubicBezTo>
                                  <a:pt x="842188" y="258445"/>
                                  <a:pt x="842569" y="257683"/>
                                  <a:pt x="843077" y="257048"/>
                                </a:cubicBezTo>
                                <a:cubicBezTo>
                                  <a:pt x="843585" y="256286"/>
                                  <a:pt x="844093" y="255524"/>
                                  <a:pt x="844601" y="254762"/>
                                </a:cubicBezTo>
                                <a:cubicBezTo>
                                  <a:pt x="845109" y="254000"/>
                                  <a:pt x="845490" y="253238"/>
                                  <a:pt x="845998" y="252349"/>
                                </a:cubicBezTo>
                                <a:cubicBezTo>
                                  <a:pt x="846506" y="251587"/>
                                  <a:pt x="847014" y="250698"/>
                                  <a:pt x="847522" y="249936"/>
                                </a:cubicBezTo>
                                <a:cubicBezTo>
                                  <a:pt x="848030" y="249047"/>
                                  <a:pt x="848411" y="248158"/>
                                  <a:pt x="848919" y="247269"/>
                                </a:cubicBezTo>
                                <a:cubicBezTo>
                                  <a:pt x="849427" y="246380"/>
                                  <a:pt x="849935" y="245491"/>
                                  <a:pt x="850443" y="244602"/>
                                </a:cubicBezTo>
                                <a:cubicBezTo>
                                  <a:pt x="850824" y="243586"/>
                                  <a:pt x="851332" y="242697"/>
                                  <a:pt x="851840" y="241808"/>
                                </a:cubicBezTo>
                                <a:cubicBezTo>
                                  <a:pt x="852348" y="240919"/>
                                  <a:pt x="852856" y="239903"/>
                                  <a:pt x="853364" y="239014"/>
                                </a:cubicBezTo>
                                <a:cubicBezTo>
                                  <a:pt x="853745" y="237998"/>
                                  <a:pt x="854253" y="237109"/>
                                  <a:pt x="854761" y="236220"/>
                                </a:cubicBezTo>
                                <a:cubicBezTo>
                                  <a:pt x="855269" y="235331"/>
                                  <a:pt x="855777" y="234442"/>
                                  <a:pt x="856285" y="233553"/>
                                </a:cubicBezTo>
                                <a:cubicBezTo>
                                  <a:pt x="856666" y="232791"/>
                                  <a:pt x="857174" y="231902"/>
                                  <a:pt x="857682" y="231140"/>
                                </a:cubicBezTo>
                                <a:cubicBezTo>
                                  <a:pt x="858190" y="230251"/>
                                  <a:pt x="858698" y="229489"/>
                                  <a:pt x="859206" y="228727"/>
                                </a:cubicBezTo>
                                <a:cubicBezTo>
                                  <a:pt x="859587" y="228092"/>
                                  <a:pt x="860095" y="227330"/>
                                  <a:pt x="860603" y="226695"/>
                                </a:cubicBezTo>
                                <a:cubicBezTo>
                                  <a:pt x="861111" y="226060"/>
                                  <a:pt x="861619" y="225425"/>
                                  <a:pt x="862127" y="224790"/>
                                </a:cubicBezTo>
                                <a:cubicBezTo>
                                  <a:pt x="862508" y="224282"/>
                                  <a:pt x="863016" y="223774"/>
                                  <a:pt x="863524" y="223266"/>
                                </a:cubicBezTo>
                                <a:cubicBezTo>
                                  <a:pt x="864032" y="222758"/>
                                  <a:pt x="864540" y="222377"/>
                                  <a:pt x="865048" y="221996"/>
                                </a:cubicBezTo>
                                <a:cubicBezTo>
                                  <a:pt x="865429" y="221615"/>
                                  <a:pt x="865937" y="221234"/>
                                  <a:pt x="866445" y="220853"/>
                                </a:cubicBezTo>
                                <a:cubicBezTo>
                                  <a:pt x="866953" y="220599"/>
                                  <a:pt x="867461" y="220345"/>
                                  <a:pt x="867842" y="220091"/>
                                </a:cubicBezTo>
                                <a:cubicBezTo>
                                  <a:pt x="868350" y="219837"/>
                                  <a:pt x="868858" y="219583"/>
                                  <a:pt x="869366" y="219456"/>
                                </a:cubicBezTo>
                                <a:cubicBezTo>
                                  <a:pt x="869874" y="219202"/>
                                  <a:pt x="870382" y="219075"/>
                                  <a:pt x="870763" y="218948"/>
                                </a:cubicBezTo>
                                <a:cubicBezTo>
                                  <a:pt x="871271" y="218821"/>
                                  <a:pt x="871779" y="218694"/>
                                  <a:pt x="872287" y="218567"/>
                                </a:cubicBezTo>
                                <a:cubicBezTo>
                                  <a:pt x="872795" y="218440"/>
                                  <a:pt x="873303" y="218440"/>
                                  <a:pt x="873684" y="218313"/>
                                </a:cubicBezTo>
                                <a:cubicBezTo>
                                  <a:pt x="874192" y="218186"/>
                                  <a:pt x="874700" y="218186"/>
                                  <a:pt x="875208" y="218059"/>
                                </a:cubicBezTo>
                                <a:cubicBezTo>
                                  <a:pt x="875716" y="218059"/>
                                  <a:pt x="876224" y="217932"/>
                                  <a:pt x="876605" y="217932"/>
                                </a:cubicBezTo>
                                <a:cubicBezTo>
                                  <a:pt x="877113" y="217805"/>
                                  <a:pt x="877621" y="217805"/>
                                  <a:pt x="878129" y="217678"/>
                                </a:cubicBezTo>
                                <a:cubicBezTo>
                                  <a:pt x="878637" y="217678"/>
                                  <a:pt x="879145" y="217678"/>
                                  <a:pt x="879526" y="217551"/>
                                </a:cubicBezTo>
                                <a:cubicBezTo>
                                  <a:pt x="880034" y="217551"/>
                                  <a:pt x="880542" y="217551"/>
                                  <a:pt x="881050" y="217424"/>
                                </a:cubicBezTo>
                                <a:cubicBezTo>
                                  <a:pt x="881558" y="217424"/>
                                  <a:pt x="882066" y="217424"/>
                                  <a:pt x="882447" y="217424"/>
                                </a:cubicBezTo>
                                <a:cubicBezTo>
                                  <a:pt x="882955" y="217424"/>
                                  <a:pt x="883463" y="217424"/>
                                  <a:pt x="883971" y="217424"/>
                                </a:cubicBezTo>
                                <a:cubicBezTo>
                                  <a:pt x="884479" y="217424"/>
                                  <a:pt x="884860" y="217424"/>
                                  <a:pt x="885368" y="217424"/>
                                </a:cubicBezTo>
                                <a:cubicBezTo>
                                  <a:pt x="885876" y="217424"/>
                                  <a:pt x="886384" y="217424"/>
                                  <a:pt x="886892" y="217551"/>
                                </a:cubicBezTo>
                                <a:cubicBezTo>
                                  <a:pt x="887400" y="217551"/>
                                  <a:pt x="887781" y="217678"/>
                                  <a:pt x="888289" y="217678"/>
                                </a:cubicBezTo>
                                <a:cubicBezTo>
                                  <a:pt x="888797" y="217805"/>
                                  <a:pt x="889305" y="217932"/>
                                  <a:pt x="889813" y="218059"/>
                                </a:cubicBezTo>
                                <a:cubicBezTo>
                                  <a:pt x="890321" y="218059"/>
                                  <a:pt x="890702" y="218313"/>
                                  <a:pt x="891210" y="218440"/>
                                </a:cubicBezTo>
                                <a:cubicBezTo>
                                  <a:pt x="891718" y="218567"/>
                                  <a:pt x="892226" y="218694"/>
                                  <a:pt x="892734" y="218821"/>
                                </a:cubicBezTo>
                                <a:cubicBezTo>
                                  <a:pt x="893242" y="219075"/>
                                  <a:pt x="893623" y="219202"/>
                                  <a:pt x="894131" y="219329"/>
                                </a:cubicBezTo>
                                <a:cubicBezTo>
                                  <a:pt x="894639" y="219583"/>
                                  <a:pt x="895147" y="219710"/>
                                  <a:pt x="895655" y="219964"/>
                                </a:cubicBezTo>
                                <a:cubicBezTo>
                                  <a:pt x="896163" y="220091"/>
                                  <a:pt x="896544" y="220345"/>
                                  <a:pt x="897052" y="220472"/>
                                </a:cubicBezTo>
                                <a:cubicBezTo>
                                  <a:pt x="897560" y="220726"/>
                                  <a:pt x="898068" y="220853"/>
                                  <a:pt x="898576" y="221107"/>
                                </a:cubicBezTo>
                                <a:cubicBezTo>
                                  <a:pt x="899084" y="221234"/>
                                  <a:pt x="899465" y="221361"/>
                                  <a:pt x="899973" y="221615"/>
                                </a:cubicBezTo>
                                <a:cubicBezTo>
                                  <a:pt x="900481" y="221742"/>
                                  <a:pt x="900989" y="221869"/>
                                  <a:pt x="901497" y="221996"/>
                                </a:cubicBezTo>
                                <a:cubicBezTo>
                                  <a:pt x="901878" y="222250"/>
                                  <a:pt x="902386" y="222377"/>
                                  <a:pt x="902894" y="222504"/>
                                </a:cubicBezTo>
                                <a:cubicBezTo>
                                  <a:pt x="903402" y="222631"/>
                                  <a:pt x="903910" y="222631"/>
                                  <a:pt x="904418" y="222758"/>
                                </a:cubicBezTo>
                                <a:cubicBezTo>
                                  <a:pt x="904799" y="222885"/>
                                  <a:pt x="905307" y="223012"/>
                                  <a:pt x="905815" y="223012"/>
                                </a:cubicBezTo>
                                <a:cubicBezTo>
                                  <a:pt x="906323" y="223139"/>
                                  <a:pt x="906831" y="223139"/>
                                  <a:pt x="907339" y="223266"/>
                                </a:cubicBezTo>
                                <a:cubicBezTo>
                                  <a:pt x="907720" y="223266"/>
                                  <a:pt x="908228" y="223266"/>
                                  <a:pt x="908736" y="223266"/>
                                </a:cubicBezTo>
                                <a:cubicBezTo>
                                  <a:pt x="909244" y="223266"/>
                                  <a:pt x="909752" y="223393"/>
                                  <a:pt x="910260" y="223393"/>
                                </a:cubicBezTo>
                                <a:cubicBezTo>
                                  <a:pt x="910641" y="223393"/>
                                  <a:pt x="911149" y="223266"/>
                                  <a:pt x="911657" y="223266"/>
                                </a:cubicBezTo>
                                <a:cubicBezTo>
                                  <a:pt x="912165" y="223266"/>
                                  <a:pt x="912673" y="223139"/>
                                  <a:pt x="913181" y="223139"/>
                                </a:cubicBezTo>
                                <a:cubicBezTo>
                                  <a:pt x="913562" y="223012"/>
                                  <a:pt x="914070" y="223012"/>
                                  <a:pt x="914578" y="222885"/>
                                </a:cubicBezTo>
                                <a:cubicBezTo>
                                  <a:pt x="915086" y="222885"/>
                                  <a:pt x="915594" y="222758"/>
                                  <a:pt x="916102" y="222631"/>
                                </a:cubicBezTo>
                                <a:cubicBezTo>
                                  <a:pt x="916483" y="222504"/>
                                  <a:pt x="916991" y="222377"/>
                                  <a:pt x="917499" y="222250"/>
                                </a:cubicBezTo>
                                <a:cubicBezTo>
                                  <a:pt x="918007" y="222123"/>
                                  <a:pt x="918515" y="221996"/>
                                  <a:pt x="918896" y="221869"/>
                                </a:cubicBezTo>
                                <a:cubicBezTo>
                                  <a:pt x="919404" y="221615"/>
                                  <a:pt x="919912" y="221488"/>
                                  <a:pt x="920420" y="221361"/>
                                </a:cubicBezTo>
                                <a:cubicBezTo>
                                  <a:pt x="920928" y="221107"/>
                                  <a:pt x="921436" y="220980"/>
                                  <a:pt x="921817" y="220726"/>
                                </a:cubicBezTo>
                                <a:cubicBezTo>
                                  <a:pt x="922325" y="220599"/>
                                  <a:pt x="922833" y="220345"/>
                                  <a:pt x="923341" y="220091"/>
                                </a:cubicBezTo>
                                <a:cubicBezTo>
                                  <a:pt x="923849" y="219964"/>
                                  <a:pt x="924357" y="219710"/>
                                  <a:pt x="924738" y="219456"/>
                                </a:cubicBezTo>
                                <a:cubicBezTo>
                                  <a:pt x="925246" y="219329"/>
                                  <a:pt x="925754" y="219075"/>
                                  <a:pt x="926262" y="218821"/>
                                </a:cubicBezTo>
                                <a:cubicBezTo>
                                  <a:pt x="926770" y="218567"/>
                                  <a:pt x="927278" y="218313"/>
                                  <a:pt x="927659" y="218059"/>
                                </a:cubicBezTo>
                                <a:cubicBezTo>
                                  <a:pt x="928167" y="217805"/>
                                  <a:pt x="928675" y="217678"/>
                                  <a:pt x="929183" y="217424"/>
                                </a:cubicBezTo>
                                <a:cubicBezTo>
                                  <a:pt x="929691" y="217170"/>
                                  <a:pt x="930199" y="216916"/>
                                  <a:pt x="930580" y="216662"/>
                                </a:cubicBezTo>
                                <a:cubicBezTo>
                                  <a:pt x="931088" y="216408"/>
                                  <a:pt x="931596" y="216154"/>
                                  <a:pt x="932104" y="215900"/>
                                </a:cubicBezTo>
                                <a:cubicBezTo>
                                  <a:pt x="932612" y="215646"/>
                                  <a:pt x="933120" y="215392"/>
                                  <a:pt x="933501" y="215138"/>
                                </a:cubicBezTo>
                                <a:cubicBezTo>
                                  <a:pt x="934009" y="214884"/>
                                  <a:pt x="934517" y="214630"/>
                                  <a:pt x="935025" y="214376"/>
                                </a:cubicBezTo>
                                <a:cubicBezTo>
                                  <a:pt x="935533" y="214122"/>
                                  <a:pt x="935914" y="213995"/>
                                  <a:pt x="936422" y="213741"/>
                                </a:cubicBezTo>
                                <a:cubicBezTo>
                                  <a:pt x="936930" y="213487"/>
                                  <a:pt x="937438" y="213233"/>
                                  <a:pt x="937946" y="212979"/>
                                </a:cubicBezTo>
                                <a:cubicBezTo>
                                  <a:pt x="938454" y="212725"/>
                                  <a:pt x="938835" y="212471"/>
                                  <a:pt x="939343" y="212217"/>
                                </a:cubicBezTo>
                                <a:cubicBezTo>
                                  <a:pt x="939851" y="211963"/>
                                  <a:pt x="940359" y="211709"/>
                                  <a:pt x="940867" y="211455"/>
                                </a:cubicBezTo>
                                <a:cubicBezTo>
                                  <a:pt x="941375" y="211201"/>
                                  <a:pt x="941756" y="210947"/>
                                  <a:pt x="942264" y="210693"/>
                                </a:cubicBezTo>
                                <a:cubicBezTo>
                                  <a:pt x="942772" y="210439"/>
                                  <a:pt x="943280" y="210185"/>
                                  <a:pt x="943788" y="210058"/>
                                </a:cubicBezTo>
                                <a:cubicBezTo>
                                  <a:pt x="944296" y="209804"/>
                                  <a:pt x="944677" y="209550"/>
                                  <a:pt x="945185" y="209296"/>
                                </a:cubicBezTo>
                                <a:cubicBezTo>
                                  <a:pt x="945693" y="209042"/>
                                  <a:pt x="946201" y="208915"/>
                                  <a:pt x="946709" y="208661"/>
                                </a:cubicBezTo>
                                <a:cubicBezTo>
                                  <a:pt x="947217" y="208534"/>
                                  <a:pt x="947598" y="208280"/>
                                  <a:pt x="948106" y="208153"/>
                                </a:cubicBezTo>
                                <a:cubicBezTo>
                                  <a:pt x="948614" y="207899"/>
                                  <a:pt x="949122" y="207772"/>
                                  <a:pt x="949630" y="207645"/>
                                </a:cubicBezTo>
                                <a:cubicBezTo>
                                  <a:pt x="950138" y="207518"/>
                                  <a:pt x="950519" y="207264"/>
                                  <a:pt x="951027" y="207137"/>
                                </a:cubicBezTo>
                                <a:cubicBezTo>
                                  <a:pt x="951535" y="207010"/>
                                  <a:pt x="952043" y="206883"/>
                                  <a:pt x="952551" y="206756"/>
                                </a:cubicBezTo>
                                <a:cubicBezTo>
                                  <a:pt x="952932" y="206629"/>
                                  <a:pt x="953440" y="206502"/>
                                  <a:pt x="953948" y="206375"/>
                                </a:cubicBezTo>
                                <a:cubicBezTo>
                                  <a:pt x="954456" y="206248"/>
                                  <a:pt x="954964" y="206121"/>
                                  <a:pt x="955472" y="205994"/>
                                </a:cubicBezTo>
                                <a:cubicBezTo>
                                  <a:pt x="955853" y="205867"/>
                                  <a:pt x="956361" y="205740"/>
                                  <a:pt x="956869" y="205740"/>
                                </a:cubicBezTo>
                                <a:cubicBezTo>
                                  <a:pt x="957377" y="205613"/>
                                  <a:pt x="957885" y="205486"/>
                                  <a:pt x="958393" y="205359"/>
                                </a:cubicBezTo>
                                <a:cubicBezTo>
                                  <a:pt x="958774" y="205232"/>
                                  <a:pt x="959282" y="205105"/>
                                  <a:pt x="959790" y="204978"/>
                                </a:cubicBezTo>
                                <a:cubicBezTo>
                                  <a:pt x="960298" y="204851"/>
                                  <a:pt x="960806" y="204724"/>
                                  <a:pt x="961314" y="204597"/>
                                </a:cubicBezTo>
                                <a:cubicBezTo>
                                  <a:pt x="961695" y="204470"/>
                                  <a:pt x="962203" y="204470"/>
                                  <a:pt x="962711" y="204216"/>
                                </a:cubicBezTo>
                                <a:cubicBezTo>
                                  <a:pt x="963219" y="204089"/>
                                  <a:pt x="963727" y="203962"/>
                                  <a:pt x="964235" y="203835"/>
                                </a:cubicBezTo>
                                <a:cubicBezTo>
                                  <a:pt x="964616" y="203581"/>
                                  <a:pt x="965124" y="203454"/>
                                  <a:pt x="965632" y="203327"/>
                                </a:cubicBezTo>
                                <a:cubicBezTo>
                                  <a:pt x="966140" y="203200"/>
                                  <a:pt x="966648" y="202946"/>
                                  <a:pt x="967156" y="202819"/>
                                </a:cubicBezTo>
                                <a:cubicBezTo>
                                  <a:pt x="967537" y="202692"/>
                                  <a:pt x="968045" y="202438"/>
                                  <a:pt x="968553" y="202311"/>
                                </a:cubicBezTo>
                                <a:cubicBezTo>
                                  <a:pt x="969061" y="202057"/>
                                  <a:pt x="969569" y="201803"/>
                                  <a:pt x="969950" y="201676"/>
                                </a:cubicBezTo>
                                <a:cubicBezTo>
                                  <a:pt x="970458" y="201422"/>
                                  <a:pt x="970966" y="201295"/>
                                  <a:pt x="971474" y="201168"/>
                                </a:cubicBezTo>
                                <a:cubicBezTo>
                                  <a:pt x="971982" y="200914"/>
                                  <a:pt x="972490" y="200787"/>
                                  <a:pt x="972871" y="200533"/>
                                </a:cubicBezTo>
                                <a:cubicBezTo>
                                  <a:pt x="973379" y="200279"/>
                                  <a:pt x="973887" y="200152"/>
                                  <a:pt x="974395" y="199898"/>
                                </a:cubicBezTo>
                                <a:cubicBezTo>
                                  <a:pt x="974903" y="199644"/>
                                  <a:pt x="975411" y="199517"/>
                                  <a:pt x="975792" y="199263"/>
                                </a:cubicBezTo>
                                <a:cubicBezTo>
                                  <a:pt x="976300" y="199009"/>
                                  <a:pt x="976808" y="198755"/>
                                  <a:pt x="977316" y="198501"/>
                                </a:cubicBezTo>
                                <a:cubicBezTo>
                                  <a:pt x="977824" y="198247"/>
                                  <a:pt x="978332" y="197993"/>
                                  <a:pt x="978713" y="197739"/>
                                </a:cubicBezTo>
                                <a:cubicBezTo>
                                  <a:pt x="979221" y="197485"/>
                                  <a:pt x="979729" y="197231"/>
                                  <a:pt x="980237" y="196850"/>
                                </a:cubicBezTo>
                                <a:cubicBezTo>
                                  <a:pt x="980745" y="196596"/>
                                  <a:pt x="981253" y="196215"/>
                                  <a:pt x="981634" y="195961"/>
                                </a:cubicBezTo>
                                <a:cubicBezTo>
                                  <a:pt x="982142" y="195580"/>
                                  <a:pt x="982650" y="195326"/>
                                  <a:pt x="983158" y="194945"/>
                                </a:cubicBezTo>
                                <a:cubicBezTo>
                                  <a:pt x="983666" y="194691"/>
                                  <a:pt x="984174" y="194310"/>
                                  <a:pt x="984555" y="193929"/>
                                </a:cubicBezTo>
                                <a:cubicBezTo>
                                  <a:pt x="985063" y="193675"/>
                                  <a:pt x="985571" y="193294"/>
                                  <a:pt x="986079" y="193040"/>
                                </a:cubicBezTo>
                                <a:cubicBezTo>
                                  <a:pt x="986587" y="192659"/>
                                  <a:pt x="986968" y="192405"/>
                                  <a:pt x="987476" y="192024"/>
                                </a:cubicBezTo>
                                <a:cubicBezTo>
                                  <a:pt x="987984" y="191770"/>
                                  <a:pt x="988492" y="191389"/>
                                  <a:pt x="989000" y="191135"/>
                                </a:cubicBezTo>
                                <a:cubicBezTo>
                                  <a:pt x="989508" y="190754"/>
                                  <a:pt x="989889" y="190500"/>
                                  <a:pt x="990397" y="190246"/>
                                </a:cubicBezTo>
                                <a:cubicBezTo>
                                  <a:pt x="990905" y="189865"/>
                                  <a:pt x="991413" y="189611"/>
                                  <a:pt x="991921" y="189357"/>
                                </a:cubicBezTo>
                                <a:cubicBezTo>
                                  <a:pt x="992429" y="188976"/>
                                  <a:pt x="992810" y="188722"/>
                                  <a:pt x="993318" y="188468"/>
                                </a:cubicBezTo>
                                <a:cubicBezTo>
                                  <a:pt x="993826" y="188087"/>
                                  <a:pt x="994334" y="187833"/>
                                  <a:pt x="994842" y="187579"/>
                                </a:cubicBezTo>
                                <a:cubicBezTo>
                                  <a:pt x="995350" y="187198"/>
                                  <a:pt x="995731" y="186944"/>
                                  <a:pt x="996239" y="186690"/>
                                </a:cubicBezTo>
                                <a:cubicBezTo>
                                  <a:pt x="996747" y="186436"/>
                                  <a:pt x="997255" y="186055"/>
                                  <a:pt x="997763" y="185801"/>
                                </a:cubicBezTo>
                                <a:cubicBezTo>
                                  <a:pt x="998271" y="185547"/>
                                  <a:pt x="998652" y="185166"/>
                                  <a:pt x="999160" y="184912"/>
                                </a:cubicBezTo>
                                <a:cubicBezTo>
                                  <a:pt x="999668" y="184658"/>
                                  <a:pt x="1000176" y="184277"/>
                                  <a:pt x="1000684" y="184023"/>
                                </a:cubicBezTo>
                                <a:cubicBezTo>
                                  <a:pt x="1001192" y="183769"/>
                                  <a:pt x="1001573" y="183515"/>
                                  <a:pt x="1002081" y="183134"/>
                                </a:cubicBezTo>
                                <a:cubicBezTo>
                                  <a:pt x="1002589" y="182880"/>
                                  <a:pt x="1003097" y="182626"/>
                                  <a:pt x="1003605" y="182372"/>
                                </a:cubicBezTo>
                                <a:cubicBezTo>
                                  <a:pt x="1003986" y="182118"/>
                                  <a:pt x="1004494" y="181864"/>
                                  <a:pt x="1005002" y="181610"/>
                                </a:cubicBezTo>
                                <a:cubicBezTo>
                                  <a:pt x="1005510" y="181356"/>
                                  <a:pt x="1006018" y="181102"/>
                                  <a:pt x="1006526" y="180848"/>
                                </a:cubicBezTo>
                                <a:cubicBezTo>
                                  <a:pt x="1006907" y="180721"/>
                                  <a:pt x="1007415" y="180467"/>
                                  <a:pt x="1007923" y="180213"/>
                                </a:cubicBezTo>
                                <a:cubicBezTo>
                                  <a:pt x="1008431" y="180086"/>
                                  <a:pt x="1008939" y="179832"/>
                                  <a:pt x="1009447" y="179705"/>
                                </a:cubicBezTo>
                                <a:cubicBezTo>
                                  <a:pt x="1009828" y="179578"/>
                                  <a:pt x="1010336" y="179451"/>
                                  <a:pt x="1010844" y="179197"/>
                                </a:cubicBezTo>
                                <a:cubicBezTo>
                                  <a:pt x="1011352" y="179070"/>
                                  <a:pt x="1011860" y="178943"/>
                                  <a:pt x="1012368" y="178816"/>
                                </a:cubicBezTo>
                                <a:cubicBezTo>
                                  <a:pt x="1012749" y="178689"/>
                                  <a:pt x="1013257" y="178562"/>
                                  <a:pt x="1013765" y="178562"/>
                                </a:cubicBezTo>
                                <a:cubicBezTo>
                                  <a:pt x="1014273" y="178435"/>
                                  <a:pt x="1014781" y="178308"/>
                                  <a:pt x="1015289" y="178308"/>
                                </a:cubicBezTo>
                                <a:cubicBezTo>
                                  <a:pt x="1015670" y="178181"/>
                                  <a:pt x="1016178" y="178054"/>
                                  <a:pt x="1016686" y="178054"/>
                                </a:cubicBezTo>
                                <a:cubicBezTo>
                                  <a:pt x="1017194" y="177927"/>
                                  <a:pt x="1017702" y="177927"/>
                                  <a:pt x="1018210" y="177927"/>
                                </a:cubicBezTo>
                                <a:cubicBezTo>
                                  <a:pt x="1018591" y="177927"/>
                                  <a:pt x="1019099" y="177800"/>
                                  <a:pt x="1019607" y="177800"/>
                                </a:cubicBezTo>
                                <a:cubicBezTo>
                                  <a:pt x="1020115" y="177800"/>
                                  <a:pt x="1020623" y="177673"/>
                                  <a:pt x="1021004" y="177673"/>
                                </a:cubicBezTo>
                                <a:cubicBezTo>
                                  <a:pt x="1021512" y="177673"/>
                                  <a:pt x="1022020" y="177673"/>
                                  <a:pt x="1022528" y="177673"/>
                                </a:cubicBezTo>
                                <a:cubicBezTo>
                                  <a:pt x="1023036" y="177673"/>
                                  <a:pt x="1023544" y="177673"/>
                                  <a:pt x="1023925" y="177673"/>
                                </a:cubicBezTo>
                                <a:cubicBezTo>
                                  <a:pt x="1024433" y="177673"/>
                                  <a:pt x="1024941" y="177673"/>
                                  <a:pt x="1025449" y="177546"/>
                                </a:cubicBezTo>
                                <a:cubicBezTo>
                                  <a:pt x="1025957" y="177546"/>
                                  <a:pt x="1026465" y="177546"/>
                                  <a:pt x="1026846" y="177546"/>
                                </a:cubicBezTo>
                                <a:cubicBezTo>
                                  <a:pt x="1027354" y="177546"/>
                                  <a:pt x="1027862" y="177546"/>
                                  <a:pt x="1028370" y="177546"/>
                                </a:cubicBezTo>
                                <a:cubicBezTo>
                                  <a:pt x="1028878" y="177546"/>
                                  <a:pt x="1029386" y="177546"/>
                                  <a:pt x="1029767" y="177419"/>
                                </a:cubicBezTo>
                                <a:cubicBezTo>
                                  <a:pt x="1030275" y="177419"/>
                                  <a:pt x="1030783" y="177419"/>
                                  <a:pt x="1031291" y="177419"/>
                                </a:cubicBezTo>
                                <a:cubicBezTo>
                                  <a:pt x="1031799" y="177419"/>
                                  <a:pt x="1032307" y="177419"/>
                                  <a:pt x="1032688" y="177419"/>
                                </a:cubicBezTo>
                                <a:cubicBezTo>
                                  <a:pt x="1033196" y="177419"/>
                                  <a:pt x="1033704" y="177419"/>
                                  <a:pt x="1034212" y="177419"/>
                                </a:cubicBezTo>
                                <a:cubicBezTo>
                                  <a:pt x="1034720" y="177292"/>
                                  <a:pt x="1035101" y="177292"/>
                                  <a:pt x="1035609" y="177292"/>
                                </a:cubicBezTo>
                                <a:cubicBezTo>
                                  <a:pt x="1036117" y="177292"/>
                                  <a:pt x="1036625" y="177292"/>
                                  <a:pt x="1037133" y="177292"/>
                                </a:cubicBezTo>
                                <a:cubicBezTo>
                                  <a:pt x="1037641" y="177165"/>
                                  <a:pt x="1038022" y="177165"/>
                                  <a:pt x="1038530" y="177165"/>
                                </a:cubicBezTo>
                                <a:cubicBezTo>
                                  <a:pt x="1039038" y="177165"/>
                                  <a:pt x="1039546" y="177165"/>
                                  <a:pt x="1040054" y="177165"/>
                                </a:cubicBezTo>
                                <a:cubicBezTo>
                                  <a:pt x="1040562" y="177165"/>
                                  <a:pt x="1040943" y="177038"/>
                                  <a:pt x="1041451" y="177038"/>
                                </a:cubicBezTo>
                                <a:cubicBezTo>
                                  <a:pt x="1041959" y="177038"/>
                                  <a:pt x="1042467" y="177038"/>
                                  <a:pt x="1042975" y="176911"/>
                                </a:cubicBezTo>
                                <a:cubicBezTo>
                                  <a:pt x="1043483" y="176911"/>
                                  <a:pt x="1043864" y="176911"/>
                                  <a:pt x="1044372" y="176911"/>
                                </a:cubicBezTo>
                                <a:cubicBezTo>
                                  <a:pt x="1044880" y="176911"/>
                                  <a:pt x="1045388" y="176784"/>
                                  <a:pt x="1045896" y="176784"/>
                                </a:cubicBezTo>
                                <a:cubicBezTo>
                                  <a:pt x="1046404" y="176784"/>
                                  <a:pt x="1046785" y="176657"/>
                                  <a:pt x="1047293" y="176657"/>
                                </a:cubicBezTo>
                                <a:cubicBezTo>
                                  <a:pt x="1047801" y="176657"/>
                                  <a:pt x="1048309" y="176530"/>
                                  <a:pt x="1048817" y="176530"/>
                                </a:cubicBezTo>
                                <a:cubicBezTo>
                                  <a:pt x="1049325" y="176403"/>
                                  <a:pt x="1049706" y="176403"/>
                                  <a:pt x="1050214" y="176403"/>
                                </a:cubicBezTo>
                                <a:cubicBezTo>
                                  <a:pt x="1050722" y="176276"/>
                                  <a:pt x="1051230" y="176276"/>
                                  <a:pt x="1051738" y="176276"/>
                                </a:cubicBezTo>
                                <a:cubicBezTo>
                                  <a:pt x="1052246" y="176149"/>
                                  <a:pt x="1052627" y="176149"/>
                                  <a:pt x="1053135" y="176149"/>
                                </a:cubicBezTo>
                                <a:cubicBezTo>
                                  <a:pt x="1053643" y="176022"/>
                                  <a:pt x="1054151" y="176022"/>
                                  <a:pt x="1054659" y="175895"/>
                                </a:cubicBezTo>
                                <a:cubicBezTo>
                                  <a:pt x="1055040" y="175895"/>
                                  <a:pt x="1055548" y="175895"/>
                                  <a:pt x="1056056" y="175768"/>
                                </a:cubicBezTo>
                                <a:cubicBezTo>
                                  <a:pt x="1056564" y="175768"/>
                                  <a:pt x="1057072" y="175768"/>
                                  <a:pt x="1057580" y="175768"/>
                                </a:cubicBezTo>
                                <a:cubicBezTo>
                                  <a:pt x="1057961" y="175641"/>
                                  <a:pt x="1058469" y="175641"/>
                                  <a:pt x="1058977" y="175641"/>
                                </a:cubicBezTo>
                                <a:cubicBezTo>
                                  <a:pt x="1059485" y="175514"/>
                                  <a:pt x="1059993" y="175514"/>
                                  <a:pt x="1060501" y="175387"/>
                                </a:cubicBezTo>
                                <a:cubicBezTo>
                                  <a:pt x="1060882" y="175387"/>
                                  <a:pt x="1061390" y="175260"/>
                                  <a:pt x="1061898" y="175260"/>
                                </a:cubicBezTo>
                                <a:cubicBezTo>
                                  <a:pt x="1062406" y="175133"/>
                                  <a:pt x="1062914" y="175133"/>
                                  <a:pt x="1063422" y="175006"/>
                                </a:cubicBezTo>
                                <a:cubicBezTo>
                                  <a:pt x="1063803" y="175006"/>
                                  <a:pt x="1064311" y="174879"/>
                                  <a:pt x="1064819" y="174879"/>
                                </a:cubicBezTo>
                                <a:cubicBezTo>
                                  <a:pt x="1065327" y="174752"/>
                                  <a:pt x="1065835" y="174625"/>
                                  <a:pt x="1066343" y="174625"/>
                                </a:cubicBezTo>
                                <a:cubicBezTo>
                                  <a:pt x="1066724" y="174498"/>
                                  <a:pt x="1067232" y="174498"/>
                                  <a:pt x="1067740" y="174371"/>
                                </a:cubicBezTo>
                                <a:cubicBezTo>
                                  <a:pt x="1068248" y="174371"/>
                                  <a:pt x="1068756" y="174244"/>
                                  <a:pt x="1069264" y="174244"/>
                                </a:cubicBezTo>
                                <a:cubicBezTo>
                                  <a:pt x="1069645" y="174117"/>
                                  <a:pt x="1070153" y="173990"/>
                                  <a:pt x="1070661" y="173990"/>
                                </a:cubicBezTo>
                                <a:cubicBezTo>
                                  <a:pt x="1071169" y="173863"/>
                                  <a:pt x="1071677" y="173863"/>
                                  <a:pt x="1072058" y="173736"/>
                                </a:cubicBezTo>
                                <a:cubicBezTo>
                                  <a:pt x="1072566" y="173736"/>
                                  <a:pt x="1073074" y="173736"/>
                                  <a:pt x="1073582" y="173609"/>
                                </a:cubicBezTo>
                                <a:cubicBezTo>
                                  <a:pt x="1074090" y="173609"/>
                                  <a:pt x="1074598" y="173609"/>
                                  <a:pt x="1074979" y="173609"/>
                                </a:cubicBezTo>
                                <a:cubicBezTo>
                                  <a:pt x="1075487" y="173482"/>
                                  <a:pt x="1075995" y="173482"/>
                                  <a:pt x="1076503" y="173482"/>
                                </a:cubicBezTo>
                                <a:cubicBezTo>
                                  <a:pt x="1077011" y="173482"/>
                                  <a:pt x="1077519" y="173482"/>
                                  <a:pt x="1077900" y="173482"/>
                                </a:cubicBezTo>
                                <a:cubicBezTo>
                                  <a:pt x="1078408" y="173482"/>
                                  <a:pt x="1078916" y="173355"/>
                                  <a:pt x="1079424" y="173355"/>
                                </a:cubicBezTo>
                                <a:cubicBezTo>
                                  <a:pt x="1079932" y="173355"/>
                                  <a:pt x="1080440" y="173355"/>
                                  <a:pt x="1080821" y="173355"/>
                                </a:cubicBezTo>
                                <a:cubicBezTo>
                                  <a:pt x="1081329" y="173228"/>
                                  <a:pt x="1081837" y="173228"/>
                                  <a:pt x="1082345" y="173228"/>
                                </a:cubicBezTo>
                                <a:cubicBezTo>
                                  <a:pt x="1082853" y="173228"/>
                                  <a:pt x="1083361" y="173228"/>
                                  <a:pt x="1083742" y="173101"/>
                                </a:cubicBezTo>
                                <a:cubicBezTo>
                                  <a:pt x="1084250" y="173101"/>
                                  <a:pt x="1084758" y="173101"/>
                                  <a:pt x="1085266" y="172974"/>
                                </a:cubicBezTo>
                                <a:cubicBezTo>
                                  <a:pt x="1085774" y="172974"/>
                                  <a:pt x="1086155" y="172847"/>
                                  <a:pt x="1086663" y="172847"/>
                                </a:cubicBezTo>
                                <a:cubicBezTo>
                                  <a:pt x="1087171" y="172847"/>
                                  <a:pt x="1087679" y="172720"/>
                                  <a:pt x="1088187" y="172720"/>
                                </a:cubicBezTo>
                                <a:cubicBezTo>
                                  <a:pt x="1088695" y="172720"/>
                                  <a:pt x="1089076" y="172593"/>
                                  <a:pt x="1089584" y="172593"/>
                                </a:cubicBezTo>
                                <a:cubicBezTo>
                                  <a:pt x="1090092" y="172593"/>
                                  <a:pt x="1090600" y="172593"/>
                                  <a:pt x="1091108" y="172593"/>
                                </a:cubicBezTo>
                                <a:cubicBezTo>
                                  <a:pt x="1091616" y="172466"/>
                                  <a:pt x="1091997" y="172466"/>
                                  <a:pt x="1092505" y="172466"/>
                                </a:cubicBezTo>
                                <a:cubicBezTo>
                                  <a:pt x="1093013" y="172466"/>
                                  <a:pt x="1093521" y="172466"/>
                                  <a:pt x="1094029" y="172466"/>
                                </a:cubicBezTo>
                                <a:cubicBezTo>
                                  <a:pt x="1094537" y="172466"/>
                                  <a:pt x="1094918" y="172466"/>
                                  <a:pt x="1095426" y="172466"/>
                                </a:cubicBezTo>
                                <a:cubicBezTo>
                                  <a:pt x="1095934" y="172466"/>
                                  <a:pt x="1096442" y="172466"/>
                                  <a:pt x="1096950" y="172466"/>
                                </a:cubicBezTo>
                                <a:cubicBezTo>
                                  <a:pt x="1097458" y="172466"/>
                                  <a:pt x="1097839" y="172466"/>
                                  <a:pt x="1098347" y="172593"/>
                                </a:cubicBezTo>
                                <a:cubicBezTo>
                                  <a:pt x="1098855" y="172593"/>
                                  <a:pt x="1099363" y="172593"/>
                                  <a:pt x="1099871" y="172593"/>
                                </a:cubicBezTo>
                                <a:cubicBezTo>
                                  <a:pt x="1100379" y="172593"/>
                                  <a:pt x="1100760" y="172593"/>
                                  <a:pt x="1101268" y="172593"/>
                                </a:cubicBezTo>
                                <a:cubicBezTo>
                                  <a:pt x="1101776" y="172593"/>
                                  <a:pt x="1102284" y="172593"/>
                                  <a:pt x="1102792" y="172593"/>
                                </a:cubicBezTo>
                                <a:cubicBezTo>
                                  <a:pt x="1103173" y="172720"/>
                                  <a:pt x="1103681" y="172720"/>
                                  <a:pt x="1104189" y="172720"/>
                                </a:cubicBezTo>
                                <a:cubicBezTo>
                                  <a:pt x="1104697" y="172720"/>
                                  <a:pt x="1105205" y="172720"/>
                                  <a:pt x="1105713" y="172847"/>
                                </a:cubicBezTo>
                                <a:cubicBezTo>
                                  <a:pt x="1106094" y="172847"/>
                                  <a:pt x="1106602" y="172847"/>
                                  <a:pt x="1107110" y="172847"/>
                                </a:cubicBezTo>
                                <a:cubicBezTo>
                                  <a:pt x="1107618" y="172974"/>
                                  <a:pt x="1108126" y="172974"/>
                                  <a:pt x="1108634" y="172974"/>
                                </a:cubicBezTo>
                                <a:cubicBezTo>
                                  <a:pt x="1109015" y="172974"/>
                                  <a:pt x="1109523" y="172974"/>
                                  <a:pt x="1110031" y="173101"/>
                                </a:cubicBezTo>
                                <a:cubicBezTo>
                                  <a:pt x="1110539" y="173101"/>
                                  <a:pt x="1111047" y="173101"/>
                                  <a:pt x="1111555" y="173101"/>
                                </a:cubicBezTo>
                                <a:cubicBezTo>
                                  <a:pt x="1111936" y="173101"/>
                                  <a:pt x="1112444" y="173228"/>
                                  <a:pt x="1112952" y="173228"/>
                                </a:cubicBezTo>
                                <a:cubicBezTo>
                                  <a:pt x="1113460" y="173228"/>
                                  <a:pt x="1113968" y="173228"/>
                                  <a:pt x="1114476" y="173355"/>
                                </a:cubicBezTo>
                                <a:cubicBezTo>
                                  <a:pt x="1114857" y="173355"/>
                                  <a:pt x="1115365" y="173355"/>
                                  <a:pt x="1115873" y="173355"/>
                                </a:cubicBezTo>
                                <a:cubicBezTo>
                                  <a:pt x="1116381" y="173355"/>
                                  <a:pt x="1116889" y="173355"/>
                                  <a:pt x="1117397" y="173482"/>
                                </a:cubicBezTo>
                                <a:cubicBezTo>
                                  <a:pt x="1117778" y="173482"/>
                                  <a:pt x="1118286" y="173482"/>
                                  <a:pt x="1118794" y="173482"/>
                                </a:cubicBezTo>
                                <a:cubicBezTo>
                                  <a:pt x="1119302" y="173482"/>
                                  <a:pt x="1119810" y="173482"/>
                                  <a:pt x="1120191" y="173609"/>
                                </a:cubicBezTo>
                                <a:cubicBezTo>
                                  <a:pt x="1120699" y="173609"/>
                                  <a:pt x="1121207" y="173609"/>
                                  <a:pt x="1121715" y="173609"/>
                                </a:cubicBezTo>
                                <a:cubicBezTo>
                                  <a:pt x="1122223" y="173609"/>
                                  <a:pt x="1122731" y="173736"/>
                                  <a:pt x="1123112" y="173736"/>
                                </a:cubicBezTo>
                                <a:cubicBezTo>
                                  <a:pt x="1123620" y="173736"/>
                                  <a:pt x="1124128" y="173736"/>
                                  <a:pt x="1124636" y="173736"/>
                                </a:cubicBezTo>
                                <a:cubicBezTo>
                                  <a:pt x="1125144" y="173863"/>
                                  <a:pt x="1125652" y="173863"/>
                                  <a:pt x="1126033" y="173863"/>
                                </a:cubicBezTo>
                                <a:cubicBezTo>
                                  <a:pt x="1126541" y="173863"/>
                                  <a:pt x="1127049" y="173990"/>
                                  <a:pt x="1127557" y="173990"/>
                                </a:cubicBezTo>
                                <a:cubicBezTo>
                                  <a:pt x="1128065" y="173990"/>
                                  <a:pt x="1128573" y="173990"/>
                                  <a:pt x="1128954" y="174117"/>
                                </a:cubicBezTo>
                                <a:cubicBezTo>
                                  <a:pt x="1129462" y="174117"/>
                                  <a:pt x="1129970" y="174117"/>
                                  <a:pt x="1130478" y="174117"/>
                                </a:cubicBezTo>
                                <a:cubicBezTo>
                                  <a:pt x="1130986" y="174117"/>
                                  <a:pt x="1131494" y="174244"/>
                                  <a:pt x="1131875" y="174244"/>
                                </a:cubicBezTo>
                                <a:cubicBezTo>
                                  <a:pt x="1132383" y="174244"/>
                                  <a:pt x="1132891" y="174244"/>
                                  <a:pt x="1133399" y="174244"/>
                                </a:cubicBezTo>
                                <a:cubicBezTo>
                                  <a:pt x="1133907" y="174244"/>
                                  <a:pt x="1134415" y="174371"/>
                                  <a:pt x="1134796" y="174371"/>
                                </a:cubicBezTo>
                                <a:cubicBezTo>
                                  <a:pt x="1135304" y="174371"/>
                                  <a:pt x="1135812" y="174371"/>
                                  <a:pt x="1136320" y="174371"/>
                                </a:cubicBezTo>
                                <a:cubicBezTo>
                                  <a:pt x="1136828" y="174371"/>
                                  <a:pt x="1137209" y="174371"/>
                                  <a:pt x="1137717" y="174371"/>
                                </a:cubicBezTo>
                                <a:cubicBezTo>
                                  <a:pt x="1138225" y="174371"/>
                                  <a:pt x="1138733" y="174498"/>
                                  <a:pt x="1139241" y="174498"/>
                                </a:cubicBezTo>
                                <a:cubicBezTo>
                                  <a:pt x="1139749" y="174498"/>
                                  <a:pt x="1140130" y="174498"/>
                                  <a:pt x="1140638" y="174498"/>
                                </a:cubicBezTo>
                                <a:cubicBezTo>
                                  <a:pt x="1141146" y="174498"/>
                                  <a:pt x="1141654" y="174498"/>
                                  <a:pt x="1142162" y="174498"/>
                                </a:cubicBezTo>
                                <a:cubicBezTo>
                                  <a:pt x="1142670" y="174498"/>
                                  <a:pt x="1143051" y="174625"/>
                                  <a:pt x="1143559" y="174625"/>
                                </a:cubicBezTo>
                                <a:cubicBezTo>
                                  <a:pt x="1144067" y="174625"/>
                                  <a:pt x="1144575" y="174625"/>
                                  <a:pt x="1145083" y="174625"/>
                                </a:cubicBezTo>
                                <a:cubicBezTo>
                                  <a:pt x="1145591" y="174625"/>
                                  <a:pt x="1145972" y="174752"/>
                                  <a:pt x="1146480" y="174752"/>
                                </a:cubicBezTo>
                                <a:cubicBezTo>
                                  <a:pt x="1146988" y="174752"/>
                                  <a:pt x="1147496" y="174752"/>
                                  <a:pt x="1148004" y="174752"/>
                                </a:cubicBezTo>
                                <a:cubicBezTo>
                                  <a:pt x="1148512" y="174752"/>
                                  <a:pt x="1148893" y="174879"/>
                                  <a:pt x="1149401" y="174879"/>
                                </a:cubicBezTo>
                                <a:cubicBezTo>
                                  <a:pt x="1149909" y="174879"/>
                                  <a:pt x="1150417" y="174879"/>
                                  <a:pt x="1150925" y="174879"/>
                                </a:cubicBezTo>
                                <a:cubicBezTo>
                                  <a:pt x="1151433" y="174879"/>
                                  <a:pt x="1151814" y="175006"/>
                                  <a:pt x="1152322" y="175006"/>
                                </a:cubicBezTo>
                                <a:cubicBezTo>
                                  <a:pt x="1152830" y="175006"/>
                                  <a:pt x="1153338" y="175006"/>
                                  <a:pt x="1153846" y="175006"/>
                                </a:cubicBezTo>
                                <a:cubicBezTo>
                                  <a:pt x="1154227" y="175006"/>
                                  <a:pt x="1154735" y="175006"/>
                                  <a:pt x="1155243" y="175006"/>
                                </a:cubicBezTo>
                                <a:cubicBezTo>
                                  <a:pt x="1155751" y="175006"/>
                                  <a:pt x="1156259" y="175006"/>
                                  <a:pt x="1156767" y="175133"/>
                                </a:cubicBezTo>
                                <a:cubicBezTo>
                                  <a:pt x="1157148" y="175133"/>
                                  <a:pt x="1157656" y="175133"/>
                                  <a:pt x="1158164" y="175133"/>
                                </a:cubicBezTo>
                                <a:cubicBezTo>
                                  <a:pt x="1158672" y="175133"/>
                                  <a:pt x="1159180" y="175260"/>
                                  <a:pt x="1159688" y="175260"/>
                                </a:cubicBezTo>
                                <a:cubicBezTo>
                                  <a:pt x="1160069" y="175260"/>
                                  <a:pt x="1160577" y="175387"/>
                                  <a:pt x="1161085" y="175387"/>
                                </a:cubicBezTo>
                                <a:cubicBezTo>
                                  <a:pt x="1161593" y="175387"/>
                                  <a:pt x="1162101" y="175514"/>
                                  <a:pt x="1162609" y="175514"/>
                                </a:cubicBezTo>
                                <a:cubicBezTo>
                                  <a:pt x="1162990" y="175641"/>
                                  <a:pt x="1163498" y="175641"/>
                                  <a:pt x="1164006" y="175768"/>
                                </a:cubicBezTo>
                                <a:cubicBezTo>
                                  <a:pt x="1164514" y="175768"/>
                                  <a:pt x="1165022" y="175768"/>
                                  <a:pt x="1165530" y="175895"/>
                                </a:cubicBezTo>
                                <a:cubicBezTo>
                                  <a:pt x="1165911" y="175895"/>
                                  <a:pt x="1166419" y="176022"/>
                                  <a:pt x="1166927" y="176022"/>
                                </a:cubicBezTo>
                                <a:cubicBezTo>
                                  <a:pt x="1167435" y="176022"/>
                                  <a:pt x="1167943" y="176149"/>
                                  <a:pt x="1168451" y="176149"/>
                                </a:cubicBezTo>
                                <a:cubicBezTo>
                                  <a:pt x="1168832" y="176276"/>
                                  <a:pt x="1169340" y="176276"/>
                                  <a:pt x="1169848" y="176403"/>
                                </a:cubicBezTo>
                                <a:cubicBezTo>
                                  <a:pt x="1170356" y="176403"/>
                                  <a:pt x="1170864" y="176403"/>
                                  <a:pt x="1171245" y="176530"/>
                                </a:cubicBezTo>
                                <a:cubicBezTo>
                                  <a:pt x="1171753" y="176530"/>
                                  <a:pt x="1172261" y="176657"/>
                                  <a:pt x="1172769" y="176657"/>
                                </a:cubicBezTo>
                                <a:cubicBezTo>
                                  <a:pt x="1173277" y="176657"/>
                                  <a:pt x="1173785" y="176784"/>
                                  <a:pt x="1174166" y="176911"/>
                                </a:cubicBezTo>
                                <a:cubicBezTo>
                                  <a:pt x="1174674" y="176911"/>
                                  <a:pt x="1175182" y="177038"/>
                                  <a:pt x="1175690" y="177038"/>
                                </a:cubicBezTo>
                                <a:cubicBezTo>
                                  <a:pt x="1176198" y="177165"/>
                                  <a:pt x="1176706" y="177292"/>
                                  <a:pt x="1177087" y="177292"/>
                                </a:cubicBezTo>
                                <a:cubicBezTo>
                                  <a:pt x="1177595" y="177419"/>
                                  <a:pt x="1178103" y="177546"/>
                                  <a:pt x="1178611" y="177673"/>
                                </a:cubicBezTo>
                                <a:cubicBezTo>
                                  <a:pt x="1179119" y="177800"/>
                                  <a:pt x="1179627" y="177927"/>
                                  <a:pt x="1180008" y="178054"/>
                                </a:cubicBezTo>
                                <a:cubicBezTo>
                                  <a:pt x="1180516" y="178054"/>
                                  <a:pt x="1181024" y="178181"/>
                                  <a:pt x="1181532" y="178308"/>
                                </a:cubicBezTo>
                                <a:cubicBezTo>
                                  <a:pt x="1182040" y="178435"/>
                                  <a:pt x="1182548" y="178562"/>
                                  <a:pt x="1182929" y="178689"/>
                                </a:cubicBezTo>
                                <a:cubicBezTo>
                                  <a:pt x="1183437" y="178816"/>
                                  <a:pt x="1183945" y="179070"/>
                                  <a:pt x="1184453" y="179197"/>
                                </a:cubicBezTo>
                                <a:cubicBezTo>
                                  <a:pt x="1184961" y="179324"/>
                                  <a:pt x="1185469" y="179451"/>
                                  <a:pt x="1185850" y="179578"/>
                                </a:cubicBezTo>
                                <a:cubicBezTo>
                                  <a:pt x="1186358" y="179705"/>
                                  <a:pt x="1186866" y="179832"/>
                                  <a:pt x="1187374" y="179959"/>
                                </a:cubicBezTo>
                                <a:cubicBezTo>
                                  <a:pt x="1187882" y="180086"/>
                                  <a:pt x="1188263" y="180213"/>
                                  <a:pt x="1188771" y="180340"/>
                                </a:cubicBezTo>
                                <a:cubicBezTo>
                                  <a:pt x="1189279" y="180467"/>
                                  <a:pt x="1189787" y="180721"/>
                                  <a:pt x="1190295" y="180848"/>
                                </a:cubicBezTo>
                                <a:cubicBezTo>
                                  <a:pt x="1190803" y="180975"/>
                                  <a:pt x="1191184" y="181102"/>
                                  <a:pt x="1191692" y="181229"/>
                                </a:cubicBezTo>
                                <a:cubicBezTo>
                                  <a:pt x="1192200" y="181483"/>
                                  <a:pt x="1192708" y="181610"/>
                                  <a:pt x="1193216" y="181737"/>
                                </a:cubicBezTo>
                                <a:cubicBezTo>
                                  <a:pt x="1193724" y="181991"/>
                                  <a:pt x="1194105" y="182118"/>
                                  <a:pt x="1194613" y="182372"/>
                                </a:cubicBezTo>
                                <a:cubicBezTo>
                                  <a:pt x="1195121" y="182499"/>
                                  <a:pt x="1195629" y="182753"/>
                                  <a:pt x="1196137" y="182880"/>
                                </a:cubicBezTo>
                                <a:cubicBezTo>
                                  <a:pt x="1196645" y="183134"/>
                                  <a:pt x="1197026" y="183388"/>
                                  <a:pt x="1197534" y="183515"/>
                                </a:cubicBezTo>
                                <a:cubicBezTo>
                                  <a:pt x="1198042" y="183769"/>
                                  <a:pt x="1198550" y="184023"/>
                                  <a:pt x="1199058" y="184150"/>
                                </a:cubicBezTo>
                                <a:cubicBezTo>
                                  <a:pt x="1199566" y="184404"/>
                                  <a:pt x="1199947" y="184658"/>
                                  <a:pt x="1200455" y="184785"/>
                                </a:cubicBezTo>
                                <a:cubicBezTo>
                                  <a:pt x="1200963" y="185039"/>
                                  <a:pt x="1201471" y="185293"/>
                                  <a:pt x="1201979" y="185420"/>
                                </a:cubicBezTo>
                                <a:cubicBezTo>
                                  <a:pt x="1202487" y="185674"/>
                                  <a:pt x="1202868" y="185801"/>
                                  <a:pt x="1203376" y="186055"/>
                                </a:cubicBezTo>
                                <a:cubicBezTo>
                                  <a:pt x="1203884" y="186182"/>
                                  <a:pt x="1204392" y="186436"/>
                                  <a:pt x="1204900" y="186690"/>
                                </a:cubicBezTo>
                                <a:cubicBezTo>
                                  <a:pt x="1205281" y="186817"/>
                                  <a:pt x="1205789" y="186944"/>
                                  <a:pt x="1206297" y="187198"/>
                                </a:cubicBezTo>
                                <a:cubicBezTo>
                                  <a:pt x="1206805" y="187325"/>
                                  <a:pt x="1207313" y="187579"/>
                                  <a:pt x="1207821" y="187706"/>
                                </a:cubicBezTo>
                                <a:cubicBezTo>
                                  <a:pt x="1208202" y="187960"/>
                                  <a:pt x="1208710" y="188087"/>
                                  <a:pt x="1209218" y="188214"/>
                                </a:cubicBezTo>
                                <a:cubicBezTo>
                                  <a:pt x="1209726" y="188468"/>
                                  <a:pt x="1210234" y="188595"/>
                                  <a:pt x="1210742" y="188849"/>
                                </a:cubicBezTo>
                                <a:cubicBezTo>
                                  <a:pt x="1211123" y="188976"/>
                                  <a:pt x="1211631" y="189103"/>
                                  <a:pt x="1212139" y="189357"/>
                                </a:cubicBezTo>
                                <a:cubicBezTo>
                                  <a:pt x="1212647" y="189484"/>
                                  <a:pt x="1213155" y="189738"/>
                                  <a:pt x="1213663" y="189992"/>
                                </a:cubicBezTo>
                                <a:cubicBezTo>
                                  <a:pt x="1214044" y="190119"/>
                                  <a:pt x="1214552" y="190373"/>
                                  <a:pt x="1215060" y="190500"/>
                                </a:cubicBezTo>
                                <a:cubicBezTo>
                                  <a:pt x="1215568" y="190754"/>
                                  <a:pt x="1216076" y="190881"/>
                                  <a:pt x="1216584" y="191135"/>
                                </a:cubicBezTo>
                                <a:cubicBezTo>
                                  <a:pt x="1216965" y="191389"/>
                                  <a:pt x="1217473" y="191643"/>
                                  <a:pt x="1217981" y="191770"/>
                                </a:cubicBezTo>
                                <a:cubicBezTo>
                                  <a:pt x="1218489" y="192024"/>
                                  <a:pt x="1218997" y="192278"/>
                                  <a:pt x="1219505" y="192532"/>
                                </a:cubicBezTo>
                                <a:cubicBezTo>
                                  <a:pt x="1219886" y="192659"/>
                                  <a:pt x="1220394" y="192913"/>
                                  <a:pt x="1220902" y="193167"/>
                                </a:cubicBezTo>
                                <a:cubicBezTo>
                                  <a:pt x="1221410" y="193421"/>
                                  <a:pt x="1221918" y="193548"/>
                                  <a:pt x="1222299" y="193802"/>
                                </a:cubicBezTo>
                                <a:cubicBezTo>
                                  <a:pt x="1222807" y="194056"/>
                                  <a:pt x="1223315" y="194183"/>
                                  <a:pt x="1223823" y="194437"/>
                                </a:cubicBezTo>
                                <a:cubicBezTo>
                                  <a:pt x="1224331" y="194691"/>
                                  <a:pt x="1224839" y="194818"/>
                                  <a:pt x="1225220" y="195072"/>
                                </a:cubicBezTo>
                                <a:cubicBezTo>
                                  <a:pt x="1225728" y="195326"/>
                                  <a:pt x="1226236" y="195453"/>
                                  <a:pt x="1226744" y="195707"/>
                                </a:cubicBezTo>
                                <a:cubicBezTo>
                                  <a:pt x="1227252" y="195961"/>
                                  <a:pt x="1227760" y="196088"/>
                                  <a:pt x="1228141" y="196342"/>
                                </a:cubicBezTo>
                                <a:cubicBezTo>
                                  <a:pt x="1228649" y="196469"/>
                                  <a:pt x="1229157" y="196723"/>
                                  <a:pt x="1229665" y="196977"/>
                                </a:cubicBezTo>
                                <a:cubicBezTo>
                                  <a:pt x="1230173" y="197104"/>
                                  <a:pt x="1230681" y="197358"/>
                                  <a:pt x="1231062" y="197485"/>
                                </a:cubicBezTo>
                                <a:cubicBezTo>
                                  <a:pt x="1231570" y="197739"/>
                                  <a:pt x="1232078" y="197993"/>
                                  <a:pt x="1232586" y="198120"/>
                                </a:cubicBezTo>
                                <a:cubicBezTo>
                                  <a:pt x="1233094" y="198374"/>
                                  <a:pt x="1233602" y="198501"/>
                                  <a:pt x="1233983" y="198755"/>
                                </a:cubicBezTo>
                                <a:cubicBezTo>
                                  <a:pt x="1234491" y="198882"/>
                                  <a:pt x="1234999" y="199136"/>
                                  <a:pt x="1235507" y="199263"/>
                                </a:cubicBezTo>
                                <a:cubicBezTo>
                                  <a:pt x="1236015" y="199517"/>
                                  <a:pt x="1236523" y="199644"/>
                                  <a:pt x="1236904" y="199898"/>
                                </a:cubicBezTo>
                                <a:cubicBezTo>
                                  <a:pt x="1237412" y="200152"/>
                                  <a:pt x="1237920" y="200279"/>
                                  <a:pt x="1238428" y="200533"/>
                                </a:cubicBezTo>
                                <a:cubicBezTo>
                                  <a:pt x="1238936" y="200787"/>
                                  <a:pt x="1239317" y="200914"/>
                                  <a:pt x="1239825" y="201168"/>
                                </a:cubicBezTo>
                                <a:cubicBezTo>
                                  <a:pt x="1240333" y="201422"/>
                                  <a:pt x="1240841" y="201549"/>
                                  <a:pt x="1241349" y="201803"/>
                                </a:cubicBezTo>
                                <a:cubicBezTo>
                                  <a:pt x="1241857" y="202057"/>
                                  <a:pt x="1242238" y="202184"/>
                                  <a:pt x="1242746" y="202438"/>
                                </a:cubicBezTo>
                                <a:cubicBezTo>
                                  <a:pt x="1243254" y="202692"/>
                                  <a:pt x="1243762" y="202946"/>
                                  <a:pt x="1244270" y="203073"/>
                                </a:cubicBezTo>
                                <a:cubicBezTo>
                                  <a:pt x="1244778" y="203327"/>
                                  <a:pt x="1245159" y="203581"/>
                                  <a:pt x="1245667" y="203835"/>
                                </a:cubicBezTo>
                                <a:cubicBezTo>
                                  <a:pt x="1246175" y="203962"/>
                                  <a:pt x="1246683" y="204216"/>
                                  <a:pt x="1247191" y="204470"/>
                                </a:cubicBezTo>
                                <a:cubicBezTo>
                                  <a:pt x="1247699" y="204724"/>
                                  <a:pt x="1248080" y="204851"/>
                                  <a:pt x="1248588" y="205105"/>
                                </a:cubicBezTo>
                                <a:cubicBezTo>
                                  <a:pt x="1249096" y="205232"/>
                                  <a:pt x="1249604" y="205486"/>
                                  <a:pt x="1250112" y="205740"/>
                                </a:cubicBezTo>
                                <a:cubicBezTo>
                                  <a:pt x="1250620" y="205867"/>
                                  <a:pt x="1251001" y="206121"/>
                                  <a:pt x="1251509" y="206248"/>
                                </a:cubicBezTo>
                                <a:cubicBezTo>
                                  <a:pt x="1252017" y="206502"/>
                                  <a:pt x="1252525" y="206756"/>
                                  <a:pt x="1253033" y="206883"/>
                                </a:cubicBezTo>
                                <a:cubicBezTo>
                                  <a:pt x="1253541" y="207137"/>
                                  <a:pt x="1253922" y="207264"/>
                                  <a:pt x="1254430" y="207391"/>
                                </a:cubicBezTo>
                                <a:cubicBezTo>
                                  <a:pt x="1254938" y="207645"/>
                                  <a:pt x="1255446" y="207899"/>
                                  <a:pt x="1255954" y="208026"/>
                                </a:cubicBezTo>
                                <a:cubicBezTo>
                                  <a:pt x="1256335" y="208280"/>
                                  <a:pt x="1256843" y="208407"/>
                                  <a:pt x="1257351" y="208534"/>
                                </a:cubicBezTo>
                                <a:cubicBezTo>
                                  <a:pt x="1257859" y="208788"/>
                                  <a:pt x="1258367" y="209042"/>
                                  <a:pt x="1258875" y="209169"/>
                                </a:cubicBezTo>
                                <a:cubicBezTo>
                                  <a:pt x="1259256" y="209423"/>
                                  <a:pt x="1259764" y="209550"/>
                                  <a:pt x="1260272" y="209677"/>
                                </a:cubicBezTo>
                                <a:cubicBezTo>
                                  <a:pt x="1260780" y="209931"/>
                                  <a:pt x="1261288" y="210058"/>
                                  <a:pt x="1261796" y="210312"/>
                                </a:cubicBezTo>
                                <a:cubicBezTo>
                                  <a:pt x="1262177" y="210566"/>
                                  <a:pt x="1262685" y="210693"/>
                                  <a:pt x="1263193" y="210947"/>
                                </a:cubicBezTo>
                                <a:cubicBezTo>
                                  <a:pt x="1263701" y="211074"/>
                                  <a:pt x="1264209" y="211328"/>
                                  <a:pt x="1264717" y="211582"/>
                                </a:cubicBezTo>
                                <a:cubicBezTo>
                                  <a:pt x="1265098" y="211709"/>
                                  <a:pt x="1265606" y="211963"/>
                                  <a:pt x="1266114" y="212090"/>
                                </a:cubicBezTo>
                                <a:cubicBezTo>
                                  <a:pt x="1266622" y="212344"/>
                                  <a:pt x="1267130" y="212471"/>
                                  <a:pt x="1267638" y="212725"/>
                                </a:cubicBezTo>
                                <a:cubicBezTo>
                                  <a:pt x="1268019" y="212852"/>
                                  <a:pt x="1268527" y="213106"/>
                                  <a:pt x="1269035" y="213233"/>
                                </a:cubicBezTo>
                                <a:cubicBezTo>
                                  <a:pt x="1269543" y="213487"/>
                                  <a:pt x="1270051" y="213741"/>
                                  <a:pt x="1270559" y="213868"/>
                                </a:cubicBezTo>
                                <a:cubicBezTo>
                                  <a:pt x="1270940" y="214122"/>
                                  <a:pt x="1271448" y="214376"/>
                                  <a:pt x="1271956" y="214503"/>
                                </a:cubicBezTo>
                                <a:cubicBezTo>
                                  <a:pt x="1272464" y="214757"/>
                                  <a:pt x="1272972" y="215011"/>
                                  <a:pt x="1273353" y="215138"/>
                                </a:cubicBezTo>
                                <a:cubicBezTo>
                                  <a:pt x="1273861" y="215392"/>
                                  <a:pt x="1274369" y="215646"/>
                                  <a:pt x="1274877" y="215900"/>
                                </a:cubicBezTo>
                                <a:cubicBezTo>
                                  <a:pt x="1275385" y="216154"/>
                                  <a:pt x="1275893" y="216281"/>
                                  <a:pt x="1276274" y="216535"/>
                                </a:cubicBezTo>
                                <a:cubicBezTo>
                                  <a:pt x="1276782" y="216789"/>
                                  <a:pt x="1277290" y="217043"/>
                                  <a:pt x="1277798" y="217297"/>
                                </a:cubicBezTo>
                                <a:cubicBezTo>
                                  <a:pt x="1278306" y="217551"/>
                                  <a:pt x="1278814" y="217678"/>
                                  <a:pt x="1279195" y="217932"/>
                                </a:cubicBezTo>
                                <a:cubicBezTo>
                                  <a:pt x="1279703" y="218186"/>
                                  <a:pt x="1280211" y="218440"/>
                                  <a:pt x="1280719" y="218694"/>
                                </a:cubicBezTo>
                                <a:cubicBezTo>
                                  <a:pt x="1281227" y="218948"/>
                                  <a:pt x="1281735" y="219202"/>
                                  <a:pt x="1282116" y="219329"/>
                                </a:cubicBezTo>
                                <a:cubicBezTo>
                                  <a:pt x="1282624" y="219583"/>
                                  <a:pt x="1283132" y="219837"/>
                                  <a:pt x="1283640" y="220091"/>
                                </a:cubicBezTo>
                                <a:cubicBezTo>
                                  <a:pt x="1284148" y="220345"/>
                                  <a:pt x="1284656" y="220599"/>
                                  <a:pt x="1285037" y="220853"/>
                                </a:cubicBezTo>
                                <a:cubicBezTo>
                                  <a:pt x="1285545" y="221107"/>
                                  <a:pt x="1286053" y="221361"/>
                                  <a:pt x="1286561" y="221488"/>
                                </a:cubicBezTo>
                                <a:cubicBezTo>
                                  <a:pt x="1287069" y="221742"/>
                                  <a:pt x="1287450" y="221996"/>
                                  <a:pt x="1287958" y="222250"/>
                                </a:cubicBezTo>
                                <a:cubicBezTo>
                                  <a:pt x="1288466" y="222504"/>
                                  <a:pt x="1288974" y="222758"/>
                                  <a:pt x="1289482" y="223012"/>
                                </a:cubicBezTo>
                                <a:cubicBezTo>
                                  <a:pt x="1289990" y="223266"/>
                                  <a:pt x="1290371" y="223520"/>
                                  <a:pt x="1290879" y="223647"/>
                                </a:cubicBezTo>
                                <a:cubicBezTo>
                                  <a:pt x="1291387" y="223901"/>
                                  <a:pt x="1291895" y="224155"/>
                                  <a:pt x="1292403" y="224409"/>
                                </a:cubicBezTo>
                                <a:cubicBezTo>
                                  <a:pt x="1292911" y="224663"/>
                                  <a:pt x="1293292" y="224917"/>
                                  <a:pt x="1293800" y="225171"/>
                                </a:cubicBezTo>
                                <a:cubicBezTo>
                                  <a:pt x="1294308" y="225425"/>
                                  <a:pt x="1294816" y="225679"/>
                                  <a:pt x="1295324" y="225806"/>
                                </a:cubicBezTo>
                                <a:cubicBezTo>
                                  <a:pt x="1295832" y="226060"/>
                                  <a:pt x="1296213" y="226314"/>
                                  <a:pt x="1296721" y="226568"/>
                                </a:cubicBezTo>
                                <a:cubicBezTo>
                                  <a:pt x="1297229" y="226822"/>
                                  <a:pt x="1297737" y="227076"/>
                                  <a:pt x="1298245" y="227330"/>
                                </a:cubicBezTo>
                                <a:cubicBezTo>
                                  <a:pt x="1298753" y="227711"/>
                                  <a:pt x="1299134" y="227838"/>
                                  <a:pt x="1299642" y="228092"/>
                                </a:cubicBezTo>
                                <a:cubicBezTo>
                                  <a:pt x="1300150" y="228346"/>
                                  <a:pt x="1300658" y="228727"/>
                                  <a:pt x="1301166" y="228981"/>
                                </a:cubicBezTo>
                                <a:cubicBezTo>
                                  <a:pt x="1301674" y="229235"/>
                                  <a:pt x="1302055" y="229489"/>
                                  <a:pt x="1302563" y="229616"/>
                                </a:cubicBezTo>
                                <a:cubicBezTo>
                                  <a:pt x="1303071" y="229870"/>
                                  <a:pt x="1303579" y="230124"/>
                                  <a:pt x="1304087" y="230378"/>
                                </a:cubicBezTo>
                                <a:cubicBezTo>
                                  <a:pt x="1304468" y="230632"/>
                                  <a:pt x="1304976" y="230886"/>
                                  <a:pt x="1305484" y="231140"/>
                                </a:cubicBezTo>
                                <a:cubicBezTo>
                                  <a:pt x="1305992" y="231267"/>
                                  <a:pt x="1306500" y="231521"/>
                                  <a:pt x="1307008" y="231775"/>
                                </a:cubicBezTo>
                                <a:cubicBezTo>
                                  <a:pt x="1307389" y="232029"/>
                                  <a:pt x="1307897" y="232283"/>
                                  <a:pt x="1308405" y="232410"/>
                                </a:cubicBezTo>
                                <a:cubicBezTo>
                                  <a:pt x="1308913" y="232664"/>
                                  <a:pt x="1309421" y="232918"/>
                                  <a:pt x="1309929" y="233172"/>
                                </a:cubicBezTo>
                                <a:cubicBezTo>
                                  <a:pt x="1310310" y="233299"/>
                                  <a:pt x="1310818" y="233553"/>
                                  <a:pt x="1311326" y="233807"/>
                                </a:cubicBezTo>
                                <a:cubicBezTo>
                                  <a:pt x="1311834" y="233934"/>
                                  <a:pt x="1312342" y="234188"/>
                                  <a:pt x="1312850" y="234442"/>
                                </a:cubicBezTo>
                                <a:cubicBezTo>
                                  <a:pt x="1313231" y="234696"/>
                                  <a:pt x="1313739" y="234823"/>
                                  <a:pt x="1314247" y="235077"/>
                                </a:cubicBezTo>
                                <a:cubicBezTo>
                                  <a:pt x="1314755" y="235204"/>
                                  <a:pt x="1315263" y="235458"/>
                                  <a:pt x="1315771" y="235712"/>
                                </a:cubicBezTo>
                                <a:cubicBezTo>
                                  <a:pt x="1316152" y="235966"/>
                                  <a:pt x="1316660" y="236220"/>
                                  <a:pt x="1317168" y="236347"/>
                                </a:cubicBezTo>
                                <a:cubicBezTo>
                                  <a:pt x="1317676" y="236601"/>
                                  <a:pt x="1318184" y="236855"/>
                                  <a:pt x="1318692" y="237109"/>
                                </a:cubicBezTo>
                                <a:cubicBezTo>
                                  <a:pt x="1319073" y="237363"/>
                                  <a:pt x="1319581" y="237490"/>
                                  <a:pt x="1320089" y="237744"/>
                                </a:cubicBezTo>
                                <a:cubicBezTo>
                                  <a:pt x="1320597" y="237998"/>
                                  <a:pt x="1321105" y="238252"/>
                                  <a:pt x="1321486" y="238506"/>
                                </a:cubicBezTo>
                                <a:cubicBezTo>
                                  <a:pt x="1321994" y="238760"/>
                                  <a:pt x="1322502" y="238887"/>
                                  <a:pt x="1323010" y="239141"/>
                                </a:cubicBezTo>
                                <a:cubicBezTo>
                                  <a:pt x="1323518" y="239395"/>
                                  <a:pt x="1324026" y="239649"/>
                                  <a:pt x="1324407" y="239903"/>
                                </a:cubicBezTo>
                                <a:cubicBezTo>
                                  <a:pt x="1324915" y="240030"/>
                                  <a:pt x="1325423" y="240284"/>
                                  <a:pt x="1325931" y="240538"/>
                                </a:cubicBezTo>
                                <a:cubicBezTo>
                                  <a:pt x="1326439" y="240792"/>
                                  <a:pt x="1326947" y="240919"/>
                                  <a:pt x="1327328" y="241173"/>
                                </a:cubicBezTo>
                                <a:cubicBezTo>
                                  <a:pt x="1327836" y="241427"/>
                                  <a:pt x="1328344" y="241554"/>
                                  <a:pt x="1328852" y="241808"/>
                                </a:cubicBezTo>
                                <a:cubicBezTo>
                                  <a:pt x="1329360" y="242062"/>
                                  <a:pt x="1329868" y="242189"/>
                                  <a:pt x="1330249" y="242443"/>
                                </a:cubicBezTo>
                                <a:cubicBezTo>
                                  <a:pt x="1330757" y="242697"/>
                                  <a:pt x="1331265" y="242824"/>
                                  <a:pt x="1331773" y="243078"/>
                                </a:cubicBezTo>
                                <a:cubicBezTo>
                                  <a:pt x="1332281" y="243332"/>
                                  <a:pt x="1332789" y="243459"/>
                                  <a:pt x="1333170" y="243713"/>
                                </a:cubicBezTo>
                                <a:cubicBezTo>
                                  <a:pt x="1333678" y="243967"/>
                                  <a:pt x="1334186" y="244094"/>
                                  <a:pt x="1334694" y="244348"/>
                                </a:cubicBezTo>
                                <a:cubicBezTo>
                                  <a:pt x="1335202" y="244602"/>
                                  <a:pt x="1335710" y="244729"/>
                                  <a:pt x="1336091" y="244983"/>
                                </a:cubicBezTo>
                                <a:cubicBezTo>
                                  <a:pt x="1336599" y="245110"/>
                                  <a:pt x="1337107" y="245364"/>
                                  <a:pt x="1337615" y="245491"/>
                                </a:cubicBezTo>
                                <a:cubicBezTo>
                                  <a:pt x="1338123" y="245745"/>
                                  <a:pt x="1338504" y="245872"/>
                                  <a:pt x="1339012" y="246126"/>
                                </a:cubicBezTo>
                                <a:cubicBezTo>
                                  <a:pt x="1339520" y="246253"/>
                                  <a:pt x="1340028" y="246507"/>
                                  <a:pt x="1340536" y="246634"/>
                                </a:cubicBezTo>
                                <a:cubicBezTo>
                                  <a:pt x="1341044" y="246888"/>
                                  <a:pt x="1341425" y="247015"/>
                                  <a:pt x="1341933" y="247269"/>
                                </a:cubicBezTo>
                                <a:cubicBezTo>
                                  <a:pt x="1342441" y="247396"/>
                                  <a:pt x="1342949" y="247650"/>
                                  <a:pt x="1343457" y="247777"/>
                                </a:cubicBezTo>
                                <a:cubicBezTo>
                                  <a:pt x="1343965" y="247904"/>
                                  <a:pt x="1344346" y="248158"/>
                                  <a:pt x="1344854" y="248285"/>
                                </a:cubicBezTo>
                                <a:cubicBezTo>
                                  <a:pt x="1345362" y="248539"/>
                                  <a:pt x="1345870" y="248666"/>
                                  <a:pt x="1346378" y="248920"/>
                                </a:cubicBezTo>
                                <a:cubicBezTo>
                                  <a:pt x="1346886" y="249047"/>
                                  <a:pt x="1347267" y="249301"/>
                                  <a:pt x="1347775" y="249428"/>
                                </a:cubicBezTo>
                                <a:cubicBezTo>
                                  <a:pt x="1348283" y="249555"/>
                                  <a:pt x="1348791" y="249809"/>
                                  <a:pt x="1349299" y="249936"/>
                                </a:cubicBezTo>
                                <a:cubicBezTo>
                                  <a:pt x="1349807" y="250190"/>
                                  <a:pt x="1350188" y="250317"/>
                                  <a:pt x="1350696" y="250571"/>
                                </a:cubicBezTo>
                                <a:cubicBezTo>
                                  <a:pt x="1351204" y="250698"/>
                                  <a:pt x="1351712" y="250825"/>
                                  <a:pt x="1352220" y="251079"/>
                                </a:cubicBezTo>
                                <a:cubicBezTo>
                                  <a:pt x="1352728" y="251206"/>
                                  <a:pt x="1353109" y="251333"/>
                                  <a:pt x="1353617" y="251460"/>
                                </a:cubicBezTo>
                                <a:cubicBezTo>
                                  <a:pt x="1354125" y="251714"/>
                                  <a:pt x="1354633" y="251841"/>
                                  <a:pt x="1355141" y="251968"/>
                                </a:cubicBezTo>
                                <a:cubicBezTo>
                                  <a:pt x="1355522" y="252222"/>
                                  <a:pt x="1356030" y="252349"/>
                                  <a:pt x="1356538" y="252476"/>
                                </a:cubicBezTo>
                                <a:cubicBezTo>
                                  <a:pt x="1357046" y="252603"/>
                                  <a:pt x="1357554" y="252857"/>
                                  <a:pt x="1358062" y="252984"/>
                                </a:cubicBezTo>
                                <a:cubicBezTo>
                                  <a:pt x="1358443" y="253111"/>
                                  <a:pt x="1358951" y="253238"/>
                                  <a:pt x="1359459" y="253492"/>
                                </a:cubicBezTo>
                                <a:cubicBezTo>
                                  <a:pt x="1359967" y="253619"/>
                                  <a:pt x="1360475" y="253746"/>
                                  <a:pt x="1360983" y="253873"/>
                                </a:cubicBezTo>
                                <a:cubicBezTo>
                                  <a:pt x="1361364" y="254000"/>
                                  <a:pt x="1361872" y="254127"/>
                                  <a:pt x="1362380" y="254381"/>
                                </a:cubicBezTo>
                                <a:cubicBezTo>
                                  <a:pt x="1362888" y="254508"/>
                                  <a:pt x="1363396" y="254635"/>
                                  <a:pt x="1363904" y="254762"/>
                                </a:cubicBezTo>
                                <a:cubicBezTo>
                                  <a:pt x="1364285" y="254889"/>
                                  <a:pt x="1364793" y="255016"/>
                                  <a:pt x="1365301" y="255270"/>
                                </a:cubicBezTo>
                                <a:cubicBezTo>
                                  <a:pt x="1365809" y="255397"/>
                                  <a:pt x="1366317" y="255524"/>
                                  <a:pt x="1366825" y="255651"/>
                                </a:cubicBezTo>
                                <a:cubicBezTo>
                                  <a:pt x="1367206" y="255905"/>
                                  <a:pt x="1367714" y="256032"/>
                                  <a:pt x="1368222" y="256159"/>
                                </a:cubicBezTo>
                                <a:cubicBezTo>
                                  <a:pt x="1368730" y="256286"/>
                                  <a:pt x="1369238" y="256540"/>
                                  <a:pt x="1369746" y="256667"/>
                                </a:cubicBezTo>
                                <a:cubicBezTo>
                                  <a:pt x="1370127" y="256794"/>
                                  <a:pt x="1370635" y="257048"/>
                                  <a:pt x="1371143" y="257175"/>
                                </a:cubicBezTo>
                                <a:cubicBezTo>
                                  <a:pt x="1371651" y="257302"/>
                                  <a:pt x="1372159" y="257429"/>
                                  <a:pt x="1372540" y="257683"/>
                                </a:cubicBezTo>
                                <a:cubicBezTo>
                                  <a:pt x="1373048" y="257810"/>
                                  <a:pt x="1373556" y="257937"/>
                                  <a:pt x="1374064" y="258064"/>
                                </a:cubicBezTo>
                                <a:cubicBezTo>
                                  <a:pt x="1374572" y="258318"/>
                                  <a:pt x="1375080" y="258445"/>
                                  <a:pt x="1375461" y="258572"/>
                                </a:cubicBezTo>
                                <a:cubicBezTo>
                                  <a:pt x="1375969" y="258699"/>
                                  <a:pt x="1376477" y="258826"/>
                                  <a:pt x="1376985" y="259080"/>
                                </a:cubicBezTo>
                                <a:cubicBezTo>
                                  <a:pt x="1377493" y="259207"/>
                                  <a:pt x="1378001" y="259334"/>
                                  <a:pt x="1378382" y="259461"/>
                                </a:cubicBezTo>
                                <a:cubicBezTo>
                                  <a:pt x="1378890" y="259715"/>
                                  <a:pt x="1379398" y="259842"/>
                                  <a:pt x="1379906" y="259969"/>
                                </a:cubicBezTo>
                                <a:cubicBezTo>
                                  <a:pt x="1380414" y="260096"/>
                                  <a:pt x="1380922" y="260223"/>
                                  <a:pt x="1381303" y="260477"/>
                                </a:cubicBezTo>
                                <a:cubicBezTo>
                                  <a:pt x="1381811" y="260604"/>
                                  <a:pt x="1382319" y="260731"/>
                                  <a:pt x="1382827" y="260858"/>
                                </a:cubicBezTo>
                                <a:cubicBezTo>
                                  <a:pt x="1383335" y="260985"/>
                                  <a:pt x="1383843" y="261112"/>
                                  <a:pt x="1384224" y="261366"/>
                                </a:cubicBezTo>
                                <a:cubicBezTo>
                                  <a:pt x="1384732" y="261493"/>
                                  <a:pt x="1385240" y="261620"/>
                                  <a:pt x="1385748" y="261747"/>
                                </a:cubicBezTo>
                                <a:cubicBezTo>
                                  <a:pt x="1386256" y="262001"/>
                                  <a:pt x="1386764" y="262128"/>
                                  <a:pt x="1387145" y="262255"/>
                                </a:cubicBezTo>
                                <a:cubicBezTo>
                                  <a:pt x="1387653" y="262382"/>
                                  <a:pt x="1388161" y="262636"/>
                                  <a:pt x="1388669" y="262763"/>
                                </a:cubicBezTo>
                                <a:cubicBezTo>
                                  <a:pt x="1389177" y="263017"/>
                                  <a:pt x="1389558" y="263144"/>
                                  <a:pt x="1390066" y="263398"/>
                                </a:cubicBezTo>
                                <a:cubicBezTo>
                                  <a:pt x="1390574" y="263525"/>
                                  <a:pt x="1391082" y="263779"/>
                                  <a:pt x="1391590" y="264033"/>
                                </a:cubicBezTo>
                                <a:cubicBezTo>
                                  <a:pt x="1392098" y="264287"/>
                                  <a:pt x="1392479" y="264414"/>
                                  <a:pt x="1392987" y="264668"/>
                                </a:cubicBezTo>
                                <a:cubicBezTo>
                                  <a:pt x="1393495" y="264922"/>
                                  <a:pt x="1394003" y="265176"/>
                                  <a:pt x="1394511" y="265430"/>
                                </a:cubicBezTo>
                                <a:cubicBezTo>
                                  <a:pt x="1395019" y="265684"/>
                                  <a:pt x="1395400" y="265938"/>
                                  <a:pt x="1395908" y="266192"/>
                                </a:cubicBezTo>
                                <a:cubicBezTo>
                                  <a:pt x="1396416" y="266446"/>
                                  <a:pt x="1396924" y="266827"/>
                                  <a:pt x="1397432" y="267081"/>
                                </a:cubicBezTo>
                                <a:cubicBezTo>
                                  <a:pt x="1397940" y="267335"/>
                                  <a:pt x="1398321" y="267716"/>
                                  <a:pt x="1398829" y="267970"/>
                                </a:cubicBezTo>
                                <a:cubicBezTo>
                                  <a:pt x="1399337" y="268351"/>
                                  <a:pt x="1399845" y="268605"/>
                                  <a:pt x="1400353" y="268986"/>
                                </a:cubicBezTo>
                                <a:cubicBezTo>
                                  <a:pt x="1400861" y="269367"/>
                                  <a:pt x="1401242" y="269621"/>
                                  <a:pt x="1401750" y="270002"/>
                                </a:cubicBezTo>
                                <a:cubicBezTo>
                                  <a:pt x="1402258" y="270383"/>
                                  <a:pt x="1402766" y="270764"/>
                                  <a:pt x="1403274" y="271145"/>
                                </a:cubicBezTo>
                                <a:cubicBezTo>
                                  <a:pt x="1403782" y="271526"/>
                                  <a:pt x="1404163" y="271907"/>
                                  <a:pt x="1404671" y="272415"/>
                                </a:cubicBezTo>
                                <a:cubicBezTo>
                                  <a:pt x="1405179" y="272796"/>
                                  <a:pt x="1405687" y="273177"/>
                                  <a:pt x="1406195" y="273558"/>
                                </a:cubicBezTo>
                                <a:cubicBezTo>
                                  <a:pt x="1406576" y="273939"/>
                                  <a:pt x="1407084" y="274447"/>
                                  <a:pt x="1407592" y="274828"/>
                                </a:cubicBezTo>
                                <a:cubicBezTo>
                                  <a:pt x="1408100" y="275209"/>
                                  <a:pt x="1408608" y="275590"/>
                                  <a:pt x="1409116" y="275971"/>
                                </a:cubicBezTo>
                                <a:cubicBezTo>
                                  <a:pt x="1409497" y="276352"/>
                                  <a:pt x="1410005" y="276733"/>
                                  <a:pt x="1410513" y="277114"/>
                                </a:cubicBezTo>
                                <a:cubicBezTo>
                                  <a:pt x="1411021" y="277495"/>
                                  <a:pt x="1411529" y="277876"/>
                                  <a:pt x="1412037" y="278257"/>
                                </a:cubicBezTo>
                                <a:cubicBezTo>
                                  <a:pt x="1412418" y="278638"/>
                                  <a:pt x="1412926" y="278892"/>
                                  <a:pt x="1413434" y="279273"/>
                                </a:cubicBezTo>
                                <a:cubicBezTo>
                                  <a:pt x="1413942" y="279527"/>
                                  <a:pt x="1414450" y="279908"/>
                                  <a:pt x="1414958" y="280162"/>
                                </a:cubicBezTo>
                                <a:cubicBezTo>
                                  <a:pt x="1415339" y="280416"/>
                                  <a:pt x="1415847" y="280670"/>
                                  <a:pt x="1416355" y="280924"/>
                                </a:cubicBezTo>
                                <a:cubicBezTo>
                                  <a:pt x="1416863" y="281178"/>
                                  <a:pt x="1417371" y="281432"/>
                                  <a:pt x="1417879" y="281686"/>
                                </a:cubicBezTo>
                                <a:cubicBezTo>
                                  <a:pt x="1418260" y="281813"/>
                                  <a:pt x="1418768" y="281940"/>
                                  <a:pt x="1419276" y="282194"/>
                                </a:cubicBezTo>
                                <a:cubicBezTo>
                                  <a:pt x="1419784" y="282321"/>
                                  <a:pt x="1420292" y="282448"/>
                                  <a:pt x="1420800" y="282575"/>
                                </a:cubicBezTo>
                                <a:cubicBezTo>
                                  <a:pt x="1421181" y="282702"/>
                                  <a:pt x="1421689" y="282829"/>
                                  <a:pt x="1422197" y="282829"/>
                                </a:cubicBezTo>
                                <a:cubicBezTo>
                                  <a:pt x="1422705" y="282956"/>
                                  <a:pt x="1423213" y="283083"/>
                                  <a:pt x="1423594" y="283210"/>
                                </a:cubicBezTo>
                                <a:cubicBezTo>
                                  <a:pt x="1424102" y="283337"/>
                                  <a:pt x="1424610" y="283337"/>
                                  <a:pt x="1425118" y="283464"/>
                                </a:cubicBezTo>
                                <a:cubicBezTo>
                                  <a:pt x="1425626" y="283591"/>
                                  <a:pt x="1426134" y="283718"/>
                                  <a:pt x="1426515" y="283845"/>
                                </a:cubicBezTo>
                                <a:cubicBezTo>
                                  <a:pt x="1427023" y="283845"/>
                                  <a:pt x="1427531" y="283972"/>
                                  <a:pt x="1428039" y="284099"/>
                                </a:cubicBezTo>
                                <a:cubicBezTo>
                                  <a:pt x="1428547" y="284226"/>
                                  <a:pt x="1429055" y="284353"/>
                                  <a:pt x="1429436" y="284480"/>
                                </a:cubicBezTo>
                                <a:cubicBezTo>
                                  <a:pt x="1429944" y="284607"/>
                                  <a:pt x="1430452" y="284607"/>
                                  <a:pt x="1430960" y="284734"/>
                                </a:cubicBezTo>
                                <a:cubicBezTo>
                                  <a:pt x="1431468" y="284861"/>
                                  <a:pt x="1431976" y="284988"/>
                                  <a:pt x="1432357" y="284988"/>
                                </a:cubicBezTo>
                                <a:cubicBezTo>
                                  <a:pt x="1432865" y="285115"/>
                                  <a:pt x="1433373" y="285242"/>
                                  <a:pt x="1433881" y="285242"/>
                                </a:cubicBezTo>
                                <a:cubicBezTo>
                                  <a:pt x="1434389" y="285369"/>
                                  <a:pt x="1434897" y="285369"/>
                                  <a:pt x="1435278" y="285496"/>
                                </a:cubicBezTo>
                                <a:cubicBezTo>
                                  <a:pt x="1435786" y="285496"/>
                                  <a:pt x="1436294" y="285496"/>
                                  <a:pt x="1436802" y="285496"/>
                                </a:cubicBezTo>
                                <a:cubicBezTo>
                                  <a:pt x="1437310" y="285496"/>
                                  <a:pt x="1437818" y="285496"/>
                                  <a:pt x="1438199" y="285496"/>
                                </a:cubicBezTo>
                                <a:cubicBezTo>
                                  <a:pt x="1438707" y="285496"/>
                                  <a:pt x="1439215" y="285496"/>
                                  <a:pt x="1439723" y="285496"/>
                                </a:cubicBezTo>
                                <a:cubicBezTo>
                                  <a:pt x="1440231" y="285369"/>
                                  <a:pt x="1440612" y="285369"/>
                                  <a:pt x="1441120" y="285369"/>
                                </a:cubicBezTo>
                                <a:cubicBezTo>
                                  <a:pt x="1441628" y="285369"/>
                                  <a:pt x="1442136" y="285242"/>
                                  <a:pt x="1442644" y="285242"/>
                                </a:cubicBezTo>
                                <a:cubicBezTo>
                                  <a:pt x="1443152" y="285242"/>
                                  <a:pt x="1443533" y="285115"/>
                                  <a:pt x="1444041" y="285115"/>
                                </a:cubicBezTo>
                                <a:cubicBezTo>
                                  <a:pt x="1444549" y="285115"/>
                                  <a:pt x="1445057" y="285115"/>
                                  <a:pt x="1445565" y="284988"/>
                                </a:cubicBezTo>
                                <a:cubicBezTo>
                                  <a:pt x="1446073" y="284988"/>
                                  <a:pt x="1446454" y="284988"/>
                                  <a:pt x="1446962" y="284988"/>
                                </a:cubicBezTo>
                                <a:cubicBezTo>
                                  <a:pt x="1447470" y="284988"/>
                                  <a:pt x="1447978" y="284861"/>
                                  <a:pt x="1448486" y="284861"/>
                                </a:cubicBezTo>
                                <a:cubicBezTo>
                                  <a:pt x="1448994" y="284861"/>
                                  <a:pt x="1449375" y="284734"/>
                                  <a:pt x="1449883" y="284734"/>
                                </a:cubicBezTo>
                                <a:cubicBezTo>
                                  <a:pt x="1450391" y="284734"/>
                                  <a:pt x="1450899" y="284607"/>
                                  <a:pt x="1451407" y="284607"/>
                                </a:cubicBezTo>
                                <a:cubicBezTo>
                                  <a:pt x="1451915" y="284480"/>
                                  <a:pt x="1452296" y="284353"/>
                                  <a:pt x="1452804" y="284353"/>
                                </a:cubicBezTo>
                                <a:cubicBezTo>
                                  <a:pt x="1453312" y="284226"/>
                                  <a:pt x="1453820" y="284099"/>
                                  <a:pt x="1454328" y="283972"/>
                                </a:cubicBezTo>
                                <a:cubicBezTo>
                                  <a:pt x="1454836" y="283845"/>
                                  <a:pt x="1455217" y="283718"/>
                                  <a:pt x="1455725" y="283591"/>
                                </a:cubicBezTo>
                                <a:cubicBezTo>
                                  <a:pt x="1456233" y="283464"/>
                                  <a:pt x="1456741" y="283337"/>
                                  <a:pt x="1457249" y="283210"/>
                                </a:cubicBezTo>
                                <a:cubicBezTo>
                                  <a:pt x="1457630" y="282956"/>
                                  <a:pt x="1458138" y="282829"/>
                                  <a:pt x="1458646" y="282702"/>
                                </a:cubicBezTo>
                                <a:cubicBezTo>
                                  <a:pt x="1459154" y="282575"/>
                                  <a:pt x="1459662" y="282448"/>
                                  <a:pt x="1460170" y="282194"/>
                                </a:cubicBezTo>
                                <a:cubicBezTo>
                                  <a:pt x="1460551" y="282067"/>
                                  <a:pt x="1461059" y="281813"/>
                                  <a:pt x="1461567" y="281686"/>
                                </a:cubicBezTo>
                                <a:cubicBezTo>
                                  <a:pt x="1462075" y="281559"/>
                                  <a:pt x="1462583" y="281432"/>
                                  <a:pt x="1463091" y="281178"/>
                                </a:cubicBezTo>
                                <a:cubicBezTo>
                                  <a:pt x="1463472" y="281051"/>
                                  <a:pt x="1463980" y="280797"/>
                                  <a:pt x="1464488" y="280543"/>
                                </a:cubicBezTo>
                                <a:cubicBezTo>
                                  <a:pt x="1464996" y="280416"/>
                                  <a:pt x="1465504" y="280162"/>
                                  <a:pt x="1466012" y="280035"/>
                                </a:cubicBezTo>
                                <a:cubicBezTo>
                                  <a:pt x="1466393" y="279781"/>
                                  <a:pt x="1466901" y="279527"/>
                                  <a:pt x="1467409" y="279273"/>
                                </a:cubicBezTo>
                                <a:cubicBezTo>
                                  <a:pt x="1467917" y="279019"/>
                                  <a:pt x="1468425" y="278892"/>
                                  <a:pt x="1468933" y="278638"/>
                                </a:cubicBezTo>
                                <a:cubicBezTo>
                                  <a:pt x="1469314" y="278384"/>
                                  <a:pt x="1469822" y="278130"/>
                                  <a:pt x="1470330" y="277876"/>
                                </a:cubicBezTo>
                                <a:cubicBezTo>
                                  <a:pt x="1470838" y="277622"/>
                                  <a:pt x="1471346" y="277368"/>
                                  <a:pt x="1471854" y="277114"/>
                                </a:cubicBezTo>
                                <a:cubicBezTo>
                                  <a:pt x="1472235" y="276860"/>
                                  <a:pt x="1472743" y="276606"/>
                                  <a:pt x="1473251" y="276352"/>
                                </a:cubicBezTo>
                                <a:cubicBezTo>
                                  <a:pt x="1473759" y="276098"/>
                                  <a:pt x="1474267" y="275844"/>
                                  <a:pt x="1474648" y="275590"/>
                                </a:cubicBezTo>
                                <a:cubicBezTo>
                                  <a:pt x="1475156" y="275336"/>
                                  <a:pt x="1475664" y="274955"/>
                                  <a:pt x="1476172" y="274701"/>
                                </a:cubicBezTo>
                                <a:cubicBezTo>
                                  <a:pt x="1476680" y="274320"/>
                                  <a:pt x="1477188" y="274066"/>
                                  <a:pt x="1477569" y="273685"/>
                                </a:cubicBezTo>
                                <a:cubicBezTo>
                                  <a:pt x="1478077" y="273304"/>
                                  <a:pt x="1478585" y="272923"/>
                                  <a:pt x="1479093" y="272542"/>
                                </a:cubicBezTo>
                                <a:cubicBezTo>
                                  <a:pt x="1479601" y="272161"/>
                                  <a:pt x="1480109" y="271780"/>
                                  <a:pt x="1480490" y="271399"/>
                                </a:cubicBezTo>
                                <a:cubicBezTo>
                                  <a:pt x="1480998" y="271018"/>
                                  <a:pt x="1481506" y="270510"/>
                                  <a:pt x="1482014" y="270129"/>
                                </a:cubicBezTo>
                                <a:cubicBezTo>
                                  <a:pt x="1482522" y="269748"/>
                                  <a:pt x="1483030" y="269367"/>
                                  <a:pt x="1483411" y="268986"/>
                                </a:cubicBezTo>
                                <a:cubicBezTo>
                                  <a:pt x="1483919" y="268605"/>
                                  <a:pt x="1484427" y="268224"/>
                                  <a:pt x="1484935" y="267843"/>
                                </a:cubicBezTo>
                                <a:cubicBezTo>
                                  <a:pt x="1485443" y="267589"/>
                                  <a:pt x="1485951" y="267208"/>
                                  <a:pt x="1486332" y="266954"/>
                                </a:cubicBezTo>
                                <a:cubicBezTo>
                                  <a:pt x="1486840" y="266827"/>
                                  <a:pt x="1487348" y="266573"/>
                                  <a:pt x="1487856" y="266446"/>
                                </a:cubicBezTo>
                                <a:cubicBezTo>
                                  <a:pt x="1488364" y="266319"/>
                                  <a:pt x="1488745" y="266192"/>
                                  <a:pt x="1489253" y="266319"/>
                                </a:cubicBezTo>
                                <a:cubicBezTo>
                                  <a:pt x="1489761" y="266319"/>
                                  <a:pt x="1490269" y="266446"/>
                                  <a:pt x="1490777" y="266573"/>
                                </a:cubicBezTo>
                                <a:cubicBezTo>
                                  <a:pt x="1491285" y="266827"/>
                                  <a:pt x="1491666" y="267081"/>
                                  <a:pt x="1492174" y="267462"/>
                                </a:cubicBezTo>
                                <a:cubicBezTo>
                                  <a:pt x="1492682" y="267843"/>
                                  <a:pt x="1493190" y="268224"/>
                                  <a:pt x="1493698" y="268859"/>
                                </a:cubicBezTo>
                                <a:cubicBezTo>
                                  <a:pt x="1494206" y="269367"/>
                                  <a:pt x="1494587" y="270002"/>
                                  <a:pt x="1495095" y="270637"/>
                                </a:cubicBezTo>
                                <a:cubicBezTo>
                                  <a:pt x="1495603" y="271399"/>
                                  <a:pt x="1496111" y="272161"/>
                                  <a:pt x="1496619" y="272796"/>
                                </a:cubicBezTo>
                                <a:cubicBezTo>
                                  <a:pt x="1497127" y="273558"/>
                                  <a:pt x="1497508" y="274320"/>
                                  <a:pt x="1498016" y="274955"/>
                                </a:cubicBezTo>
                                <a:cubicBezTo>
                                  <a:pt x="1498524" y="275717"/>
                                  <a:pt x="1499032" y="276352"/>
                                  <a:pt x="1499540" y="276987"/>
                                </a:cubicBezTo>
                                <a:cubicBezTo>
                                  <a:pt x="1500048" y="277495"/>
                                  <a:pt x="1500429" y="278003"/>
                                  <a:pt x="1500937" y="278384"/>
                                </a:cubicBezTo>
                                <a:cubicBezTo>
                                  <a:pt x="1501445" y="278765"/>
                                  <a:pt x="1501953" y="278892"/>
                                  <a:pt x="1502461" y="279019"/>
                                </a:cubicBezTo>
                                <a:cubicBezTo>
                                  <a:pt x="1502969" y="279146"/>
                                  <a:pt x="1503350" y="279146"/>
                                  <a:pt x="1503858" y="279019"/>
                                </a:cubicBezTo>
                                <a:cubicBezTo>
                                  <a:pt x="1504366" y="278765"/>
                                  <a:pt x="1504874" y="278511"/>
                                  <a:pt x="1505382" y="278130"/>
                                </a:cubicBezTo>
                                <a:cubicBezTo>
                                  <a:pt x="1505890" y="277749"/>
                                  <a:pt x="1506271" y="277241"/>
                                  <a:pt x="1506779" y="276733"/>
                                </a:cubicBezTo>
                                <a:cubicBezTo>
                                  <a:pt x="1507287" y="276225"/>
                                  <a:pt x="1507795" y="275717"/>
                                  <a:pt x="1508303" y="275082"/>
                                </a:cubicBezTo>
                                <a:cubicBezTo>
                                  <a:pt x="1508684" y="274574"/>
                                  <a:pt x="1509192" y="273939"/>
                                  <a:pt x="1509700" y="273431"/>
                                </a:cubicBezTo>
                                <a:cubicBezTo>
                                  <a:pt x="1510208" y="272923"/>
                                  <a:pt x="1510716" y="272288"/>
                                  <a:pt x="1511224" y="271907"/>
                                </a:cubicBezTo>
                                <a:cubicBezTo>
                                  <a:pt x="1511605" y="271399"/>
                                  <a:pt x="1512113" y="271018"/>
                                  <a:pt x="1512621" y="270764"/>
                                </a:cubicBezTo>
                                <a:cubicBezTo>
                                  <a:pt x="1513129" y="270383"/>
                                  <a:pt x="1513637" y="270129"/>
                                  <a:pt x="1514145" y="269875"/>
                                </a:cubicBezTo>
                                <a:cubicBezTo>
                                  <a:pt x="1514526" y="269748"/>
                                  <a:pt x="1515034" y="269621"/>
                                  <a:pt x="1515542" y="269494"/>
                                </a:cubicBezTo>
                                <a:cubicBezTo>
                                  <a:pt x="1516050" y="269367"/>
                                  <a:pt x="1516558" y="269240"/>
                                  <a:pt x="1517066" y="269240"/>
                                </a:cubicBezTo>
                                <a:cubicBezTo>
                                  <a:pt x="1517447" y="269113"/>
                                  <a:pt x="1517955" y="268986"/>
                                  <a:pt x="1518463" y="268986"/>
                                </a:cubicBezTo>
                                <a:cubicBezTo>
                                  <a:pt x="1518971" y="268859"/>
                                  <a:pt x="1519479" y="268859"/>
                                  <a:pt x="1519987" y="268732"/>
                                </a:cubicBezTo>
                                <a:cubicBezTo>
                                  <a:pt x="1520368" y="268732"/>
                                  <a:pt x="1520876" y="268605"/>
                                  <a:pt x="1521384" y="268351"/>
                                </a:cubicBezTo>
                                <a:cubicBezTo>
                                  <a:pt x="1521892" y="268224"/>
                                  <a:pt x="1522400" y="268097"/>
                                  <a:pt x="1522781" y="267716"/>
                                </a:cubicBezTo>
                                <a:cubicBezTo>
                                  <a:pt x="1523289" y="267462"/>
                                  <a:pt x="1523797" y="267208"/>
                                  <a:pt x="1524305" y="266700"/>
                                </a:cubicBezTo>
                                <a:cubicBezTo>
                                  <a:pt x="1524813" y="266319"/>
                                  <a:pt x="1525321" y="265811"/>
                                  <a:pt x="1525702" y="265303"/>
                                </a:cubicBezTo>
                                <a:cubicBezTo>
                                  <a:pt x="1526210" y="264668"/>
                                  <a:pt x="1526718" y="264033"/>
                                  <a:pt x="1527226" y="263271"/>
                                </a:cubicBezTo>
                                <a:cubicBezTo>
                                  <a:pt x="1527734" y="262509"/>
                                  <a:pt x="1528242" y="261620"/>
                                  <a:pt x="1528623" y="260731"/>
                                </a:cubicBezTo>
                                <a:cubicBezTo>
                                  <a:pt x="1529131" y="259842"/>
                                  <a:pt x="1529639" y="258826"/>
                                  <a:pt x="1530147" y="257683"/>
                                </a:cubicBezTo>
                                <a:cubicBezTo>
                                  <a:pt x="1530655" y="256540"/>
                                  <a:pt x="1531163" y="255397"/>
                                  <a:pt x="1531544" y="254127"/>
                                </a:cubicBezTo>
                                <a:cubicBezTo>
                                  <a:pt x="1532052" y="252984"/>
                                  <a:pt x="1532560" y="251714"/>
                                  <a:pt x="1533068" y="250444"/>
                                </a:cubicBezTo>
                                <a:cubicBezTo>
                                  <a:pt x="1533576" y="249174"/>
                                  <a:pt x="1534084" y="247904"/>
                                  <a:pt x="1534465" y="246761"/>
                                </a:cubicBezTo>
                                <a:cubicBezTo>
                                  <a:pt x="1534973" y="245491"/>
                                  <a:pt x="1535481" y="244348"/>
                                  <a:pt x="1535989" y="243205"/>
                                </a:cubicBezTo>
                                <a:cubicBezTo>
                                  <a:pt x="1536497" y="242189"/>
                                  <a:pt x="1537005" y="241173"/>
                                  <a:pt x="1537386" y="240284"/>
                                </a:cubicBezTo>
                                <a:cubicBezTo>
                                  <a:pt x="1537894" y="239395"/>
                                  <a:pt x="1538402" y="238506"/>
                                  <a:pt x="1538910" y="237998"/>
                                </a:cubicBezTo>
                                <a:cubicBezTo>
                                  <a:pt x="1539418" y="237363"/>
                                  <a:pt x="1539799" y="236855"/>
                                  <a:pt x="1540307" y="236601"/>
                                </a:cubicBezTo>
                                <a:cubicBezTo>
                                  <a:pt x="1540815" y="236220"/>
                                  <a:pt x="1541323" y="236093"/>
                                  <a:pt x="1541831" y="236093"/>
                                </a:cubicBezTo>
                                <a:cubicBezTo>
                                  <a:pt x="1542339" y="236220"/>
                                  <a:pt x="1542720" y="236347"/>
                                  <a:pt x="1543228" y="236601"/>
                                </a:cubicBezTo>
                                <a:cubicBezTo>
                                  <a:pt x="1543736" y="236855"/>
                                  <a:pt x="1544244" y="237363"/>
                                  <a:pt x="1544752" y="237871"/>
                                </a:cubicBezTo>
                                <a:cubicBezTo>
                                  <a:pt x="1545260" y="238379"/>
                                  <a:pt x="1545641" y="239014"/>
                                  <a:pt x="1546149" y="239649"/>
                                </a:cubicBezTo>
                                <a:cubicBezTo>
                                  <a:pt x="1546657" y="240411"/>
                                  <a:pt x="1547165" y="241173"/>
                                  <a:pt x="1547673" y="241935"/>
                                </a:cubicBezTo>
                                <a:cubicBezTo>
                                  <a:pt x="1548181" y="242697"/>
                                  <a:pt x="1548562" y="243459"/>
                                  <a:pt x="1549070" y="244221"/>
                                </a:cubicBezTo>
                                <a:cubicBezTo>
                                  <a:pt x="1549578" y="245110"/>
                                  <a:pt x="1550086" y="245872"/>
                                  <a:pt x="1550594" y="246634"/>
                                </a:cubicBezTo>
                                <a:cubicBezTo>
                                  <a:pt x="1551102" y="247396"/>
                                  <a:pt x="1551483" y="248285"/>
                                  <a:pt x="1551991" y="248920"/>
                                </a:cubicBezTo>
                                <a:cubicBezTo>
                                  <a:pt x="1552499" y="249682"/>
                                  <a:pt x="1553007" y="250317"/>
                                  <a:pt x="1553515" y="251079"/>
                                </a:cubicBezTo>
                                <a:cubicBezTo>
                                  <a:pt x="1554023" y="251714"/>
                                  <a:pt x="1554404" y="252349"/>
                                  <a:pt x="1554912" y="252857"/>
                                </a:cubicBezTo>
                                <a:cubicBezTo>
                                  <a:pt x="1555420" y="253492"/>
                                  <a:pt x="1555928" y="254000"/>
                                  <a:pt x="1556436" y="254508"/>
                                </a:cubicBezTo>
                                <a:cubicBezTo>
                                  <a:pt x="1556817" y="255143"/>
                                  <a:pt x="1557325" y="255524"/>
                                  <a:pt x="1557833" y="256032"/>
                                </a:cubicBezTo>
                                <a:cubicBezTo>
                                  <a:pt x="1558341" y="256540"/>
                                  <a:pt x="1558849" y="256921"/>
                                  <a:pt x="1559357" y="257302"/>
                                </a:cubicBezTo>
                                <a:cubicBezTo>
                                  <a:pt x="1559738" y="257683"/>
                                  <a:pt x="1560246" y="258064"/>
                                  <a:pt x="1560754" y="258445"/>
                                </a:cubicBezTo>
                                <a:cubicBezTo>
                                  <a:pt x="1561262" y="258826"/>
                                  <a:pt x="1561770" y="259080"/>
                                  <a:pt x="1562278" y="259461"/>
                                </a:cubicBezTo>
                                <a:cubicBezTo>
                                  <a:pt x="1562659" y="259715"/>
                                  <a:pt x="1563167" y="259969"/>
                                  <a:pt x="1563675" y="260223"/>
                                </a:cubicBezTo>
                                <a:cubicBezTo>
                                  <a:pt x="1564183" y="260350"/>
                                  <a:pt x="1564691" y="260604"/>
                                  <a:pt x="1565199" y="260731"/>
                                </a:cubicBezTo>
                                <a:cubicBezTo>
                                  <a:pt x="1565580" y="260985"/>
                                  <a:pt x="1566088" y="261112"/>
                                  <a:pt x="1566596" y="261112"/>
                                </a:cubicBezTo>
                                <a:cubicBezTo>
                                  <a:pt x="1567104" y="261239"/>
                                  <a:pt x="1567612" y="261366"/>
                                  <a:pt x="1568120" y="261366"/>
                                </a:cubicBezTo>
                                <a:cubicBezTo>
                                  <a:pt x="1568501" y="261366"/>
                                  <a:pt x="1569009" y="261239"/>
                                  <a:pt x="1569517" y="261239"/>
                                </a:cubicBezTo>
                                <a:cubicBezTo>
                                  <a:pt x="1570025" y="261112"/>
                                  <a:pt x="1570533" y="260985"/>
                                  <a:pt x="1571041" y="260731"/>
                                </a:cubicBezTo>
                                <a:cubicBezTo>
                                  <a:pt x="1571422" y="260604"/>
                                  <a:pt x="1571930" y="260350"/>
                                  <a:pt x="1572438" y="259969"/>
                                </a:cubicBezTo>
                                <a:cubicBezTo>
                                  <a:pt x="1572946" y="259588"/>
                                  <a:pt x="1573454" y="259207"/>
                                  <a:pt x="1573835" y="258699"/>
                                </a:cubicBezTo>
                                <a:cubicBezTo>
                                  <a:pt x="1574343" y="258191"/>
                                  <a:pt x="1574851" y="257556"/>
                                  <a:pt x="1575359" y="256921"/>
                                </a:cubicBezTo>
                                <a:cubicBezTo>
                                  <a:pt x="1575867" y="256286"/>
                                  <a:pt x="1576375" y="255524"/>
                                  <a:pt x="1576756" y="254762"/>
                                </a:cubicBezTo>
                                <a:cubicBezTo>
                                  <a:pt x="1577264" y="254000"/>
                                  <a:pt x="1577772" y="253111"/>
                                  <a:pt x="1578280" y="252222"/>
                                </a:cubicBezTo>
                                <a:cubicBezTo>
                                  <a:pt x="1578788" y="251333"/>
                                  <a:pt x="1579296" y="250444"/>
                                  <a:pt x="1579677" y="249555"/>
                                </a:cubicBezTo>
                                <a:cubicBezTo>
                                  <a:pt x="1580185" y="248539"/>
                                  <a:pt x="1580693" y="247650"/>
                                  <a:pt x="1581201" y="246761"/>
                                </a:cubicBezTo>
                                <a:cubicBezTo>
                                  <a:pt x="1581709" y="245872"/>
                                  <a:pt x="1582217" y="245110"/>
                                  <a:pt x="1582598" y="244348"/>
                                </a:cubicBezTo>
                                <a:cubicBezTo>
                                  <a:pt x="1583106" y="243586"/>
                                  <a:pt x="1583614" y="242824"/>
                                  <a:pt x="1584122" y="242316"/>
                                </a:cubicBezTo>
                                <a:cubicBezTo>
                                  <a:pt x="1584630" y="241681"/>
                                  <a:pt x="1585138" y="241173"/>
                                  <a:pt x="1585519" y="240792"/>
                                </a:cubicBezTo>
                                <a:cubicBezTo>
                                  <a:pt x="1586027" y="240411"/>
                                  <a:pt x="1586535" y="240157"/>
                                  <a:pt x="1587043" y="240030"/>
                                </a:cubicBezTo>
                                <a:cubicBezTo>
                                  <a:pt x="1587551" y="239776"/>
                                  <a:pt x="1588059" y="239776"/>
                                  <a:pt x="1588440" y="239776"/>
                                </a:cubicBezTo>
                                <a:cubicBezTo>
                                  <a:pt x="1588948" y="239776"/>
                                  <a:pt x="1589456" y="240030"/>
                                  <a:pt x="1589964" y="240157"/>
                                </a:cubicBezTo>
                                <a:cubicBezTo>
                                  <a:pt x="1590472" y="240284"/>
                                  <a:pt x="1590853" y="240665"/>
                                  <a:pt x="1591361" y="240919"/>
                                </a:cubicBezTo>
                                <a:cubicBezTo>
                                  <a:pt x="1591869" y="241173"/>
                                  <a:pt x="1592377" y="241554"/>
                                  <a:pt x="1592885" y="241808"/>
                                </a:cubicBezTo>
                                <a:cubicBezTo>
                                  <a:pt x="1593393" y="242189"/>
                                  <a:pt x="1593774" y="242570"/>
                                  <a:pt x="1594282" y="242824"/>
                                </a:cubicBezTo>
                                <a:cubicBezTo>
                                  <a:pt x="1594790" y="243205"/>
                                  <a:pt x="1595298" y="243459"/>
                                  <a:pt x="1595806" y="243713"/>
                                </a:cubicBezTo>
                                <a:cubicBezTo>
                                  <a:pt x="1596314" y="244094"/>
                                  <a:pt x="1596695" y="244348"/>
                                  <a:pt x="1597203" y="244475"/>
                                </a:cubicBezTo>
                                <a:cubicBezTo>
                                  <a:pt x="1597711" y="244729"/>
                                  <a:pt x="1598219" y="244983"/>
                                  <a:pt x="1598727" y="245110"/>
                                </a:cubicBezTo>
                                <a:cubicBezTo>
                                  <a:pt x="1599235" y="245237"/>
                                  <a:pt x="1599616" y="245237"/>
                                  <a:pt x="1600124" y="245364"/>
                                </a:cubicBezTo>
                                <a:cubicBezTo>
                                  <a:pt x="1600632" y="245364"/>
                                  <a:pt x="1601140" y="245364"/>
                                  <a:pt x="1601648" y="245364"/>
                                </a:cubicBezTo>
                                <a:cubicBezTo>
                                  <a:pt x="1602156" y="245237"/>
                                  <a:pt x="1602537" y="245237"/>
                                  <a:pt x="1603045" y="245110"/>
                                </a:cubicBezTo>
                                <a:cubicBezTo>
                                  <a:pt x="1603553" y="244983"/>
                                  <a:pt x="1604061" y="244729"/>
                                  <a:pt x="1604569" y="244475"/>
                                </a:cubicBezTo>
                                <a:cubicBezTo>
                                  <a:pt x="1605077" y="244221"/>
                                  <a:pt x="1605458" y="243967"/>
                                  <a:pt x="1605966" y="243586"/>
                                </a:cubicBezTo>
                                <a:cubicBezTo>
                                  <a:pt x="1606474" y="243205"/>
                                  <a:pt x="1606982" y="242824"/>
                                  <a:pt x="1607490" y="242443"/>
                                </a:cubicBezTo>
                                <a:cubicBezTo>
                                  <a:pt x="1607871" y="241935"/>
                                  <a:pt x="1608379" y="241427"/>
                                  <a:pt x="1608887" y="240919"/>
                                </a:cubicBezTo>
                                <a:cubicBezTo>
                                  <a:pt x="1609395" y="240411"/>
                                  <a:pt x="1609903" y="239776"/>
                                  <a:pt x="1610411" y="239268"/>
                                </a:cubicBezTo>
                                <a:cubicBezTo>
                                  <a:pt x="1610792" y="238633"/>
                                  <a:pt x="1611300" y="238125"/>
                                  <a:pt x="1611808" y="237490"/>
                                </a:cubicBezTo>
                                <a:cubicBezTo>
                                  <a:pt x="1612316" y="236855"/>
                                  <a:pt x="1612824" y="236347"/>
                                  <a:pt x="1613332" y="235712"/>
                                </a:cubicBezTo>
                                <a:cubicBezTo>
                                  <a:pt x="1613713" y="235204"/>
                                  <a:pt x="1614221" y="234696"/>
                                  <a:pt x="1614729" y="234315"/>
                                </a:cubicBezTo>
                                <a:cubicBezTo>
                                  <a:pt x="1615237" y="233934"/>
                                  <a:pt x="1615745" y="233426"/>
                                  <a:pt x="1616253" y="233172"/>
                                </a:cubicBezTo>
                                <a:cubicBezTo>
                                  <a:pt x="1616634" y="232918"/>
                                  <a:pt x="1617142" y="232664"/>
                                  <a:pt x="1617650" y="232410"/>
                                </a:cubicBezTo>
                                <a:cubicBezTo>
                                  <a:pt x="1618158" y="232283"/>
                                  <a:pt x="1618666" y="232283"/>
                                  <a:pt x="1619174" y="232283"/>
                                </a:cubicBezTo>
                                <a:cubicBezTo>
                                  <a:pt x="1619555" y="232156"/>
                                  <a:pt x="1620063" y="232283"/>
                                  <a:pt x="1620571" y="232410"/>
                                </a:cubicBezTo>
                                <a:cubicBezTo>
                                  <a:pt x="1621079" y="232537"/>
                                  <a:pt x="1621587" y="232664"/>
                                  <a:pt x="1622095" y="232918"/>
                                </a:cubicBezTo>
                                <a:cubicBezTo>
                                  <a:pt x="1622476" y="233172"/>
                                  <a:pt x="1622984" y="233426"/>
                                  <a:pt x="1623492" y="233680"/>
                                </a:cubicBezTo>
                                <a:cubicBezTo>
                                  <a:pt x="1624000" y="233934"/>
                                  <a:pt x="1624508" y="234188"/>
                                  <a:pt x="1624889" y="234442"/>
                                </a:cubicBezTo>
                                <a:cubicBezTo>
                                  <a:pt x="1625397" y="234696"/>
                                  <a:pt x="1625905" y="234950"/>
                                  <a:pt x="1626413" y="235204"/>
                                </a:cubicBezTo>
                                <a:cubicBezTo>
                                  <a:pt x="1626921" y="235331"/>
                                  <a:pt x="1627429" y="235585"/>
                                  <a:pt x="1627810" y="235712"/>
                                </a:cubicBezTo>
                                <a:cubicBezTo>
                                  <a:pt x="1628318" y="235966"/>
                                  <a:pt x="1628826" y="236093"/>
                                  <a:pt x="1629334" y="236093"/>
                                </a:cubicBezTo>
                                <a:cubicBezTo>
                                  <a:pt x="1629842" y="236220"/>
                                  <a:pt x="1630350" y="236347"/>
                                  <a:pt x="1630731" y="236474"/>
                                </a:cubicBezTo>
                                <a:cubicBezTo>
                                  <a:pt x="1631239" y="236474"/>
                                  <a:pt x="1631747" y="236474"/>
                                  <a:pt x="1632255" y="236474"/>
                                </a:cubicBezTo>
                                <a:cubicBezTo>
                                  <a:pt x="1632763" y="236474"/>
                                  <a:pt x="1633271" y="236474"/>
                                  <a:pt x="1633652" y="236474"/>
                                </a:cubicBezTo>
                                <a:cubicBezTo>
                                  <a:pt x="1634160" y="236474"/>
                                  <a:pt x="1634668" y="236474"/>
                                  <a:pt x="1635176" y="236474"/>
                                </a:cubicBezTo>
                                <a:cubicBezTo>
                                  <a:pt x="1635684" y="236474"/>
                                  <a:pt x="1636192" y="236474"/>
                                  <a:pt x="1636573" y="236474"/>
                                </a:cubicBezTo>
                                <a:cubicBezTo>
                                  <a:pt x="1637081" y="236474"/>
                                  <a:pt x="1637589" y="236601"/>
                                  <a:pt x="1638097" y="236601"/>
                                </a:cubicBezTo>
                                <a:cubicBezTo>
                                  <a:pt x="1638605" y="236601"/>
                                  <a:pt x="1639113" y="236601"/>
                                  <a:pt x="1639494" y="236728"/>
                                </a:cubicBezTo>
                                <a:cubicBezTo>
                                  <a:pt x="1640002" y="236855"/>
                                  <a:pt x="1640510" y="236982"/>
                                  <a:pt x="1641018" y="237109"/>
                                </a:cubicBezTo>
                                <a:cubicBezTo>
                                  <a:pt x="1641526" y="237236"/>
                                  <a:pt x="1641907" y="237363"/>
                                  <a:pt x="1642415" y="237490"/>
                                </a:cubicBezTo>
                                <a:cubicBezTo>
                                  <a:pt x="1642923" y="237617"/>
                                  <a:pt x="1643431" y="237744"/>
                                  <a:pt x="1643939" y="237998"/>
                                </a:cubicBezTo>
                                <a:cubicBezTo>
                                  <a:pt x="1644447" y="238125"/>
                                  <a:pt x="1644828" y="238379"/>
                                  <a:pt x="1645336" y="238633"/>
                                </a:cubicBezTo>
                                <a:cubicBezTo>
                                  <a:pt x="1645844" y="238887"/>
                                  <a:pt x="1646352" y="239014"/>
                                  <a:pt x="1646860" y="239268"/>
                                </a:cubicBezTo>
                                <a:cubicBezTo>
                                  <a:pt x="1647368" y="239522"/>
                                  <a:pt x="1647749" y="239649"/>
                                  <a:pt x="1648257" y="239903"/>
                                </a:cubicBezTo>
                                <a:cubicBezTo>
                                  <a:pt x="1648765" y="240157"/>
                                  <a:pt x="1649273" y="240411"/>
                                  <a:pt x="1649781" y="240538"/>
                                </a:cubicBezTo>
                                <a:cubicBezTo>
                                  <a:pt x="1650289" y="240792"/>
                                  <a:pt x="1650670" y="241046"/>
                                  <a:pt x="1651178" y="241173"/>
                                </a:cubicBezTo>
                                <a:cubicBezTo>
                                  <a:pt x="1651686" y="241427"/>
                                  <a:pt x="1652194" y="241554"/>
                                  <a:pt x="1652702" y="241808"/>
                                </a:cubicBezTo>
                                <a:cubicBezTo>
                                  <a:pt x="1653210" y="241935"/>
                                  <a:pt x="1653591" y="242062"/>
                                  <a:pt x="1654099" y="242316"/>
                                </a:cubicBezTo>
                                <a:cubicBezTo>
                                  <a:pt x="1654607" y="242443"/>
                                  <a:pt x="1655115" y="242570"/>
                                  <a:pt x="1655623" y="242697"/>
                                </a:cubicBezTo>
                                <a:cubicBezTo>
                                  <a:pt x="1656131" y="242951"/>
                                  <a:pt x="1656512" y="242951"/>
                                  <a:pt x="1657020" y="243078"/>
                                </a:cubicBezTo>
                                <a:cubicBezTo>
                                  <a:pt x="1657528" y="243332"/>
                                  <a:pt x="1658036" y="243459"/>
                                  <a:pt x="1658544" y="243586"/>
                                </a:cubicBezTo>
                                <a:cubicBezTo>
                                  <a:pt x="1658925" y="243713"/>
                                  <a:pt x="1659433" y="243713"/>
                                  <a:pt x="1659941" y="243840"/>
                                </a:cubicBezTo>
                                <a:cubicBezTo>
                                  <a:pt x="1660449" y="243967"/>
                                  <a:pt x="1660957" y="244094"/>
                                  <a:pt x="1661465" y="244221"/>
                                </a:cubicBezTo>
                                <a:cubicBezTo>
                                  <a:pt x="1661846" y="244348"/>
                                  <a:pt x="1662354" y="244475"/>
                                  <a:pt x="1662862" y="244602"/>
                                </a:cubicBezTo>
                                <a:cubicBezTo>
                                  <a:pt x="1663370" y="244729"/>
                                  <a:pt x="1663878" y="244729"/>
                                  <a:pt x="1664386" y="244856"/>
                                </a:cubicBezTo>
                                <a:cubicBezTo>
                                  <a:pt x="1664767" y="244983"/>
                                  <a:pt x="1665275" y="245110"/>
                                  <a:pt x="1665783" y="245237"/>
                                </a:cubicBezTo>
                                <a:cubicBezTo>
                                  <a:pt x="1666291" y="245364"/>
                                  <a:pt x="1666799" y="245491"/>
                                  <a:pt x="1667307" y="245618"/>
                                </a:cubicBezTo>
                                <a:cubicBezTo>
                                  <a:pt x="1667688" y="245745"/>
                                  <a:pt x="1668196" y="245872"/>
                                  <a:pt x="1668704" y="245999"/>
                                </a:cubicBezTo>
                                <a:cubicBezTo>
                                  <a:pt x="1669212" y="246126"/>
                                  <a:pt x="1669720" y="246253"/>
                                  <a:pt x="1670228" y="246380"/>
                                </a:cubicBezTo>
                                <a:cubicBezTo>
                                  <a:pt x="1670609" y="246507"/>
                                  <a:pt x="1671117" y="246634"/>
                                  <a:pt x="1671625" y="246888"/>
                                </a:cubicBezTo>
                                <a:cubicBezTo>
                                  <a:pt x="1672133" y="247015"/>
                                  <a:pt x="1672641" y="247142"/>
                                  <a:pt x="1673149" y="247269"/>
                                </a:cubicBezTo>
                                <a:cubicBezTo>
                                  <a:pt x="1673530" y="247523"/>
                                  <a:pt x="1674038" y="247650"/>
                                  <a:pt x="1674546" y="247777"/>
                                </a:cubicBezTo>
                                <a:cubicBezTo>
                                  <a:pt x="1675054" y="247904"/>
                                  <a:pt x="1675562" y="248031"/>
                                  <a:pt x="1675943" y="248158"/>
                                </a:cubicBezTo>
                                <a:cubicBezTo>
                                  <a:pt x="1676451" y="248285"/>
                                  <a:pt x="1676959" y="248412"/>
                                  <a:pt x="1677467" y="248539"/>
                                </a:cubicBezTo>
                                <a:cubicBezTo>
                                  <a:pt x="1677975" y="248666"/>
                                  <a:pt x="1678483" y="248666"/>
                                  <a:pt x="1678864" y="248793"/>
                                </a:cubicBezTo>
                                <a:cubicBezTo>
                                  <a:pt x="1679372" y="248793"/>
                                  <a:pt x="1679880" y="248793"/>
                                  <a:pt x="1680388" y="248920"/>
                                </a:cubicBezTo>
                                <a:cubicBezTo>
                                  <a:pt x="1680896" y="248920"/>
                                  <a:pt x="1681404" y="248920"/>
                                  <a:pt x="1681785" y="248920"/>
                                </a:cubicBezTo>
                                <a:cubicBezTo>
                                  <a:pt x="1682293" y="248920"/>
                                  <a:pt x="1682801" y="248793"/>
                                  <a:pt x="1683309" y="248793"/>
                                </a:cubicBezTo>
                                <a:cubicBezTo>
                                  <a:pt x="1683817" y="248793"/>
                                  <a:pt x="1684325" y="248793"/>
                                  <a:pt x="1684706" y="248793"/>
                                </a:cubicBezTo>
                                <a:cubicBezTo>
                                  <a:pt x="1685214" y="248666"/>
                                  <a:pt x="1685722" y="248666"/>
                                  <a:pt x="1686230" y="248666"/>
                                </a:cubicBezTo>
                                <a:cubicBezTo>
                                  <a:pt x="1686738" y="248666"/>
                                  <a:pt x="1687246" y="248539"/>
                                  <a:pt x="1687627" y="248539"/>
                                </a:cubicBezTo>
                                <a:cubicBezTo>
                                  <a:pt x="1688135" y="248539"/>
                                  <a:pt x="1688643" y="248539"/>
                                  <a:pt x="1689151" y="248539"/>
                                </a:cubicBezTo>
                                <a:cubicBezTo>
                                  <a:pt x="1689659" y="248412"/>
                                  <a:pt x="1690167" y="248412"/>
                                  <a:pt x="1690548" y="248539"/>
                                </a:cubicBezTo>
                                <a:cubicBezTo>
                                  <a:pt x="1691056" y="248539"/>
                                  <a:pt x="1691564" y="248539"/>
                                  <a:pt x="1692072" y="248539"/>
                                </a:cubicBezTo>
                                <a:cubicBezTo>
                                  <a:pt x="1692580" y="248539"/>
                                  <a:pt x="1692961" y="248539"/>
                                  <a:pt x="1693469" y="248539"/>
                                </a:cubicBezTo>
                                <a:cubicBezTo>
                                  <a:pt x="1693977" y="248666"/>
                                  <a:pt x="1694485" y="248666"/>
                                  <a:pt x="1694993" y="248666"/>
                                </a:cubicBezTo>
                                <a:cubicBezTo>
                                  <a:pt x="1695501" y="248793"/>
                                  <a:pt x="1695882" y="248793"/>
                                  <a:pt x="1696390" y="248920"/>
                                </a:cubicBezTo>
                                <a:cubicBezTo>
                                  <a:pt x="1696898" y="248920"/>
                                  <a:pt x="1697406" y="249047"/>
                                  <a:pt x="1697914" y="249047"/>
                                </a:cubicBezTo>
                                <a:cubicBezTo>
                                  <a:pt x="1698422" y="249174"/>
                                  <a:pt x="1698803" y="249174"/>
                                  <a:pt x="1699311" y="249301"/>
                                </a:cubicBezTo>
                                <a:cubicBezTo>
                                  <a:pt x="1699819" y="249301"/>
                                  <a:pt x="1700327" y="249428"/>
                                  <a:pt x="1700835" y="249428"/>
                                </a:cubicBezTo>
                                <a:cubicBezTo>
                                  <a:pt x="1701343" y="249555"/>
                                  <a:pt x="1701724" y="249555"/>
                                  <a:pt x="1702232" y="249682"/>
                                </a:cubicBezTo>
                                <a:cubicBezTo>
                                  <a:pt x="1702740" y="249682"/>
                                  <a:pt x="1703248" y="249809"/>
                                  <a:pt x="1703756" y="249809"/>
                                </a:cubicBezTo>
                                <a:cubicBezTo>
                                  <a:pt x="1704264" y="249936"/>
                                  <a:pt x="1704645" y="249936"/>
                                  <a:pt x="1705153" y="250063"/>
                                </a:cubicBezTo>
                                <a:cubicBezTo>
                                  <a:pt x="1705661" y="250063"/>
                                  <a:pt x="1706169" y="250190"/>
                                  <a:pt x="1706677" y="250190"/>
                                </a:cubicBezTo>
                                <a:cubicBezTo>
                                  <a:pt x="1707185" y="250317"/>
                                  <a:pt x="1707566" y="250317"/>
                                  <a:pt x="1708074" y="250317"/>
                                </a:cubicBezTo>
                                <a:cubicBezTo>
                                  <a:pt x="1708582" y="250444"/>
                                  <a:pt x="1709090" y="250444"/>
                                  <a:pt x="1709598" y="250571"/>
                                </a:cubicBezTo>
                                <a:cubicBezTo>
                                  <a:pt x="1709979" y="250571"/>
                                  <a:pt x="1710487" y="250698"/>
                                  <a:pt x="1710995" y="250698"/>
                                </a:cubicBezTo>
                                <a:cubicBezTo>
                                  <a:pt x="1711503" y="250825"/>
                                  <a:pt x="1712011" y="250825"/>
                                  <a:pt x="1712519" y="250825"/>
                                </a:cubicBezTo>
                                <a:cubicBezTo>
                                  <a:pt x="1712900" y="250825"/>
                                  <a:pt x="1713408" y="250952"/>
                                  <a:pt x="1713916" y="250952"/>
                                </a:cubicBezTo>
                                <a:cubicBezTo>
                                  <a:pt x="1714424" y="251079"/>
                                  <a:pt x="1714932" y="251079"/>
                                  <a:pt x="1715440" y="251206"/>
                                </a:cubicBezTo>
                                <a:cubicBezTo>
                                  <a:pt x="1715821" y="251206"/>
                                  <a:pt x="1716329" y="251206"/>
                                  <a:pt x="1716837" y="251333"/>
                                </a:cubicBezTo>
                                <a:cubicBezTo>
                                  <a:pt x="1717345" y="251333"/>
                                  <a:pt x="1717853" y="251333"/>
                                  <a:pt x="1718361" y="251460"/>
                                </a:cubicBezTo>
                                <a:cubicBezTo>
                                  <a:pt x="1718742" y="251460"/>
                                  <a:pt x="1719250" y="251460"/>
                                  <a:pt x="1719758" y="251587"/>
                                </a:cubicBezTo>
                                <a:cubicBezTo>
                                  <a:pt x="1720266" y="251587"/>
                                  <a:pt x="1720774" y="251587"/>
                                  <a:pt x="1721282" y="251587"/>
                                </a:cubicBezTo>
                                <a:cubicBezTo>
                                  <a:pt x="1721663" y="251587"/>
                                  <a:pt x="1722171" y="251714"/>
                                  <a:pt x="1722679" y="251714"/>
                                </a:cubicBezTo>
                                <a:cubicBezTo>
                                  <a:pt x="1723187" y="251714"/>
                                  <a:pt x="1723695" y="251714"/>
                                  <a:pt x="1724203" y="251714"/>
                                </a:cubicBezTo>
                                <a:cubicBezTo>
                                  <a:pt x="1724584" y="251714"/>
                                  <a:pt x="1725092" y="251841"/>
                                  <a:pt x="1725600" y="251841"/>
                                </a:cubicBezTo>
                                <a:cubicBezTo>
                                  <a:pt x="1726108" y="251841"/>
                                  <a:pt x="1726616" y="251714"/>
                                  <a:pt x="1726997" y="251714"/>
                                </a:cubicBezTo>
                                <a:cubicBezTo>
                                  <a:pt x="1727505" y="251714"/>
                                  <a:pt x="1728013" y="251714"/>
                                  <a:pt x="1728521" y="251714"/>
                                </a:cubicBezTo>
                                <a:cubicBezTo>
                                  <a:pt x="1729029" y="251714"/>
                                  <a:pt x="1729537" y="251714"/>
                                  <a:pt x="1729918" y="251714"/>
                                </a:cubicBezTo>
                                <a:cubicBezTo>
                                  <a:pt x="1730426" y="251714"/>
                                  <a:pt x="1730934" y="251587"/>
                                  <a:pt x="1731442" y="251587"/>
                                </a:cubicBezTo>
                                <a:cubicBezTo>
                                  <a:pt x="1731950" y="251587"/>
                                  <a:pt x="1732458" y="251587"/>
                                  <a:pt x="1732839" y="251587"/>
                                </a:cubicBezTo>
                                <a:cubicBezTo>
                                  <a:pt x="1733347" y="251587"/>
                                  <a:pt x="1733855" y="251587"/>
                                  <a:pt x="1734363" y="251460"/>
                                </a:cubicBezTo>
                                <a:cubicBezTo>
                                  <a:pt x="1734871" y="251460"/>
                                  <a:pt x="1735379" y="251460"/>
                                  <a:pt x="1735760" y="251460"/>
                                </a:cubicBezTo>
                                <a:cubicBezTo>
                                  <a:pt x="1736268" y="251460"/>
                                  <a:pt x="1736776" y="251333"/>
                                  <a:pt x="1737284" y="251333"/>
                                </a:cubicBezTo>
                                <a:cubicBezTo>
                                  <a:pt x="1737792" y="251333"/>
                                  <a:pt x="1738300" y="251333"/>
                                  <a:pt x="1738681" y="251333"/>
                                </a:cubicBezTo>
                                <a:cubicBezTo>
                                  <a:pt x="1739189" y="251206"/>
                                  <a:pt x="1739697" y="251206"/>
                                  <a:pt x="1740205" y="251206"/>
                                </a:cubicBezTo>
                                <a:cubicBezTo>
                                  <a:pt x="1740713" y="251079"/>
                                  <a:pt x="1741094" y="251079"/>
                                  <a:pt x="1741602" y="251079"/>
                                </a:cubicBezTo>
                                <a:cubicBezTo>
                                  <a:pt x="1742110" y="251079"/>
                                  <a:pt x="1742618" y="250952"/>
                                  <a:pt x="1743126" y="250952"/>
                                </a:cubicBezTo>
                                <a:cubicBezTo>
                                  <a:pt x="1743634" y="250825"/>
                                  <a:pt x="1744015" y="250825"/>
                                  <a:pt x="1744523" y="250825"/>
                                </a:cubicBezTo>
                                <a:cubicBezTo>
                                  <a:pt x="1745031" y="250698"/>
                                  <a:pt x="1745539" y="250698"/>
                                  <a:pt x="1746047" y="250698"/>
                                </a:cubicBezTo>
                                <a:cubicBezTo>
                                  <a:pt x="1746555" y="250571"/>
                                  <a:pt x="1746936" y="250571"/>
                                  <a:pt x="1747444" y="250444"/>
                                </a:cubicBezTo>
                                <a:cubicBezTo>
                                  <a:pt x="1747952" y="250444"/>
                                  <a:pt x="1748460" y="250317"/>
                                  <a:pt x="1748968" y="250317"/>
                                </a:cubicBezTo>
                                <a:cubicBezTo>
                                  <a:pt x="1749476" y="250317"/>
                                  <a:pt x="1749857" y="250190"/>
                                  <a:pt x="1750365" y="250190"/>
                                </a:cubicBezTo>
                                <a:cubicBezTo>
                                  <a:pt x="1750873" y="250063"/>
                                  <a:pt x="1751381" y="250063"/>
                                  <a:pt x="1751889" y="250063"/>
                                </a:cubicBezTo>
                                <a:cubicBezTo>
                                  <a:pt x="1752397" y="250063"/>
                                  <a:pt x="1752778" y="249936"/>
                                  <a:pt x="1753286" y="249936"/>
                                </a:cubicBezTo>
                                <a:cubicBezTo>
                                  <a:pt x="1753794" y="249936"/>
                                  <a:pt x="1754302" y="249936"/>
                                  <a:pt x="1754810" y="249809"/>
                                </a:cubicBezTo>
                                <a:cubicBezTo>
                                  <a:pt x="1755318" y="249809"/>
                                  <a:pt x="1755699" y="249809"/>
                                  <a:pt x="1756207" y="249809"/>
                                </a:cubicBezTo>
                                <a:cubicBezTo>
                                  <a:pt x="1756715" y="249809"/>
                                  <a:pt x="1757223" y="249809"/>
                                  <a:pt x="1757731" y="249682"/>
                                </a:cubicBezTo>
                                <a:cubicBezTo>
                                  <a:pt x="1758112" y="249682"/>
                                  <a:pt x="1758620" y="249682"/>
                                  <a:pt x="1759128" y="249682"/>
                                </a:cubicBezTo>
                                <a:cubicBezTo>
                                  <a:pt x="1759636" y="249682"/>
                                  <a:pt x="1760144" y="249682"/>
                                  <a:pt x="1760652" y="249682"/>
                                </a:cubicBezTo>
                                <a:cubicBezTo>
                                  <a:pt x="1761033" y="249682"/>
                                  <a:pt x="1761541" y="249682"/>
                                  <a:pt x="1762049" y="249682"/>
                                </a:cubicBezTo>
                                <a:cubicBezTo>
                                  <a:pt x="1762557" y="249682"/>
                                  <a:pt x="1763065" y="249682"/>
                                  <a:pt x="1763573" y="249682"/>
                                </a:cubicBezTo>
                                <a:cubicBezTo>
                                  <a:pt x="1763954" y="249555"/>
                                  <a:pt x="1764462" y="249682"/>
                                  <a:pt x="1764970" y="249682"/>
                                </a:cubicBezTo>
                                <a:cubicBezTo>
                                  <a:pt x="1765478" y="249682"/>
                                  <a:pt x="1765986" y="249682"/>
                                  <a:pt x="1766494" y="249682"/>
                                </a:cubicBezTo>
                                <a:cubicBezTo>
                                  <a:pt x="1766875" y="249682"/>
                                  <a:pt x="1767383" y="249682"/>
                                  <a:pt x="1767891" y="249682"/>
                                </a:cubicBezTo>
                                <a:cubicBezTo>
                                  <a:pt x="1768399" y="249682"/>
                                  <a:pt x="1768907" y="249682"/>
                                  <a:pt x="1769415" y="249682"/>
                                </a:cubicBezTo>
                                <a:cubicBezTo>
                                  <a:pt x="1769796" y="249682"/>
                                  <a:pt x="1770304" y="249682"/>
                                  <a:pt x="1770812" y="249682"/>
                                </a:cubicBezTo>
                                <a:cubicBezTo>
                                  <a:pt x="1771320" y="249682"/>
                                  <a:pt x="1771828" y="249682"/>
                                  <a:pt x="1772336" y="249682"/>
                                </a:cubicBezTo>
                                <a:cubicBezTo>
                                  <a:pt x="1772717" y="249682"/>
                                  <a:pt x="1773225" y="249555"/>
                                  <a:pt x="1773733" y="249682"/>
                                </a:cubicBezTo>
                                <a:cubicBezTo>
                                  <a:pt x="1774241" y="249682"/>
                                  <a:pt x="1774749" y="249682"/>
                                  <a:pt x="1775130" y="249682"/>
                                </a:cubicBezTo>
                                <a:cubicBezTo>
                                  <a:pt x="1775638" y="249682"/>
                                  <a:pt x="1776146" y="249682"/>
                                  <a:pt x="1776654" y="249682"/>
                                </a:cubicBezTo>
                                <a:cubicBezTo>
                                  <a:pt x="1777162" y="249682"/>
                                  <a:pt x="1777670" y="249682"/>
                                  <a:pt x="1778051" y="249682"/>
                                </a:cubicBezTo>
                                <a:cubicBezTo>
                                  <a:pt x="1778559" y="249809"/>
                                  <a:pt x="1779067" y="249809"/>
                                  <a:pt x="1779575" y="249809"/>
                                </a:cubicBezTo>
                                <a:cubicBezTo>
                                  <a:pt x="1780083" y="249809"/>
                                  <a:pt x="1780591" y="249809"/>
                                  <a:pt x="1780972" y="249809"/>
                                </a:cubicBezTo>
                                <a:cubicBezTo>
                                  <a:pt x="1781480" y="249936"/>
                                  <a:pt x="1781988" y="249936"/>
                                  <a:pt x="1782496" y="249936"/>
                                </a:cubicBezTo>
                                <a:cubicBezTo>
                                  <a:pt x="1783004" y="249936"/>
                                  <a:pt x="1783512" y="249936"/>
                                  <a:pt x="1783893" y="249936"/>
                                </a:cubicBezTo>
                                <a:cubicBezTo>
                                  <a:pt x="1784401" y="249936"/>
                                  <a:pt x="1784909" y="249936"/>
                                  <a:pt x="1785417" y="249936"/>
                                </a:cubicBezTo>
                                <a:cubicBezTo>
                                  <a:pt x="1785925" y="249936"/>
                                  <a:pt x="1786433" y="250063"/>
                                  <a:pt x="1786814" y="250063"/>
                                </a:cubicBezTo>
                                <a:cubicBezTo>
                                  <a:pt x="1787322" y="250063"/>
                                  <a:pt x="1787830" y="250063"/>
                                  <a:pt x="1788338" y="250063"/>
                                </a:cubicBezTo>
                                <a:cubicBezTo>
                                  <a:pt x="1788846" y="250063"/>
                                  <a:pt x="1789354" y="250063"/>
                                  <a:pt x="1789735" y="250063"/>
                                </a:cubicBezTo>
                                <a:cubicBezTo>
                                  <a:pt x="1790243" y="250063"/>
                                  <a:pt x="1790751" y="250063"/>
                                  <a:pt x="1791259" y="250190"/>
                                </a:cubicBezTo>
                                <a:cubicBezTo>
                                  <a:pt x="1791767" y="250190"/>
                                  <a:pt x="1792148" y="250190"/>
                                  <a:pt x="1792656" y="250190"/>
                                </a:cubicBezTo>
                                <a:cubicBezTo>
                                  <a:pt x="1793164" y="250190"/>
                                  <a:pt x="1793672" y="250190"/>
                                  <a:pt x="1794180" y="250190"/>
                                </a:cubicBezTo>
                                <a:cubicBezTo>
                                  <a:pt x="1794688" y="250317"/>
                                  <a:pt x="1795069" y="250317"/>
                                  <a:pt x="1795577" y="250317"/>
                                </a:cubicBezTo>
                                <a:cubicBezTo>
                                  <a:pt x="1796085" y="250317"/>
                                  <a:pt x="1796593" y="250317"/>
                                  <a:pt x="1797101" y="250317"/>
                                </a:cubicBezTo>
                                <a:cubicBezTo>
                                  <a:pt x="1797609" y="250317"/>
                                  <a:pt x="1797990" y="250317"/>
                                  <a:pt x="1798498" y="250317"/>
                                </a:cubicBezTo>
                                <a:cubicBezTo>
                                  <a:pt x="1799006" y="250317"/>
                                  <a:pt x="1799514" y="250317"/>
                                  <a:pt x="1800022" y="250317"/>
                                </a:cubicBezTo>
                                <a:cubicBezTo>
                                  <a:pt x="1800530" y="250317"/>
                                  <a:pt x="1800911" y="250317"/>
                                  <a:pt x="1801419" y="250317"/>
                                </a:cubicBezTo>
                                <a:cubicBezTo>
                                  <a:pt x="1801927" y="250317"/>
                                  <a:pt x="1802435" y="250317"/>
                                  <a:pt x="1802943" y="250317"/>
                                </a:cubicBezTo>
                                <a:cubicBezTo>
                                  <a:pt x="1803451" y="250317"/>
                                  <a:pt x="1803832" y="250317"/>
                                  <a:pt x="1804340" y="250317"/>
                                </a:cubicBezTo>
                                <a:cubicBezTo>
                                  <a:pt x="1804848" y="250317"/>
                                  <a:pt x="1805356" y="250317"/>
                                  <a:pt x="1805864" y="250317"/>
                                </a:cubicBezTo>
                                <a:cubicBezTo>
                                  <a:pt x="1806372" y="250317"/>
                                  <a:pt x="1806753" y="250317"/>
                                  <a:pt x="1807261" y="250317"/>
                                </a:cubicBezTo>
                                <a:cubicBezTo>
                                  <a:pt x="1807769" y="250317"/>
                                  <a:pt x="1808277" y="250317"/>
                                  <a:pt x="1808785" y="250190"/>
                                </a:cubicBezTo>
                                <a:cubicBezTo>
                                  <a:pt x="1809166" y="250190"/>
                                  <a:pt x="1809674" y="250190"/>
                                  <a:pt x="1810182" y="250190"/>
                                </a:cubicBezTo>
                                <a:cubicBezTo>
                                  <a:pt x="1810690" y="250190"/>
                                  <a:pt x="1811198" y="250190"/>
                                  <a:pt x="1811706" y="250190"/>
                                </a:cubicBezTo>
                                <a:cubicBezTo>
                                  <a:pt x="1812087" y="250317"/>
                                  <a:pt x="1812595" y="250317"/>
                                  <a:pt x="1813103" y="250317"/>
                                </a:cubicBezTo>
                                <a:cubicBezTo>
                                  <a:pt x="1813611" y="250317"/>
                                  <a:pt x="1814119" y="250317"/>
                                  <a:pt x="1814627" y="250444"/>
                                </a:cubicBezTo>
                                <a:cubicBezTo>
                                  <a:pt x="1815008" y="250444"/>
                                  <a:pt x="1815516" y="250444"/>
                                  <a:pt x="1816024" y="250444"/>
                                </a:cubicBezTo>
                                <a:cubicBezTo>
                                  <a:pt x="1816532" y="250571"/>
                                  <a:pt x="1817040" y="250571"/>
                                  <a:pt x="1817548" y="250571"/>
                                </a:cubicBezTo>
                                <a:cubicBezTo>
                                  <a:pt x="1817929" y="250698"/>
                                  <a:pt x="1818437" y="250698"/>
                                  <a:pt x="1818945" y="250698"/>
                                </a:cubicBezTo>
                                <a:cubicBezTo>
                                  <a:pt x="1819453" y="250825"/>
                                  <a:pt x="1819961" y="250825"/>
                                  <a:pt x="1820469" y="250825"/>
                                </a:cubicBezTo>
                                <a:cubicBezTo>
                                  <a:pt x="1820850" y="250952"/>
                                  <a:pt x="1821358" y="250952"/>
                                  <a:pt x="1821866" y="250952"/>
                                </a:cubicBezTo>
                                <a:cubicBezTo>
                                  <a:pt x="1822374" y="251079"/>
                                  <a:pt x="1822882" y="251079"/>
                                  <a:pt x="1823390" y="251079"/>
                                </a:cubicBezTo>
                                <a:cubicBezTo>
                                  <a:pt x="1823771" y="251206"/>
                                  <a:pt x="1824279" y="251206"/>
                                  <a:pt x="1824787" y="251206"/>
                                </a:cubicBezTo>
                                <a:cubicBezTo>
                                  <a:pt x="1825295" y="251206"/>
                                  <a:pt x="1825803" y="251206"/>
                                  <a:pt x="1826184" y="251333"/>
                                </a:cubicBezTo>
                                <a:cubicBezTo>
                                  <a:pt x="1826692" y="251333"/>
                                  <a:pt x="1827200" y="251333"/>
                                  <a:pt x="1827708" y="251333"/>
                                </a:cubicBezTo>
                                <a:cubicBezTo>
                                  <a:pt x="1828216" y="251333"/>
                                  <a:pt x="1828724" y="251460"/>
                                  <a:pt x="1829105" y="251460"/>
                                </a:cubicBezTo>
                                <a:cubicBezTo>
                                  <a:pt x="1829613" y="251460"/>
                                  <a:pt x="1830121" y="251460"/>
                                  <a:pt x="1830629" y="251460"/>
                                </a:cubicBezTo>
                                <a:cubicBezTo>
                                  <a:pt x="1831137" y="251587"/>
                                  <a:pt x="1831645" y="251587"/>
                                  <a:pt x="1832026" y="251587"/>
                                </a:cubicBezTo>
                                <a:cubicBezTo>
                                  <a:pt x="1832534" y="251587"/>
                                  <a:pt x="1833042" y="251587"/>
                                  <a:pt x="1833550" y="251587"/>
                                </a:cubicBezTo>
                                <a:cubicBezTo>
                                  <a:pt x="1834058" y="251587"/>
                                  <a:pt x="1834566" y="251587"/>
                                  <a:pt x="1834947" y="251714"/>
                                </a:cubicBezTo>
                                <a:cubicBezTo>
                                  <a:pt x="1835455" y="251714"/>
                                  <a:pt x="1835963" y="251714"/>
                                  <a:pt x="1836471" y="251714"/>
                                </a:cubicBezTo>
                                <a:cubicBezTo>
                                  <a:pt x="1836979" y="251714"/>
                                  <a:pt x="1837487" y="251714"/>
                                  <a:pt x="1837868" y="251714"/>
                                </a:cubicBezTo>
                                <a:cubicBezTo>
                                  <a:pt x="1838376" y="251714"/>
                                  <a:pt x="1838884" y="251714"/>
                                  <a:pt x="1839392" y="251714"/>
                                </a:cubicBezTo>
                                <a:cubicBezTo>
                                  <a:pt x="1839900" y="251714"/>
                                  <a:pt x="1840408" y="251714"/>
                                  <a:pt x="1840789" y="251714"/>
                                </a:cubicBezTo>
                                <a:cubicBezTo>
                                  <a:pt x="1841297" y="251714"/>
                                  <a:pt x="1841805" y="251714"/>
                                  <a:pt x="1842313" y="251714"/>
                                </a:cubicBezTo>
                                <a:cubicBezTo>
                                  <a:pt x="1842821" y="251587"/>
                                  <a:pt x="1843202" y="251587"/>
                                  <a:pt x="1843710" y="251587"/>
                                </a:cubicBezTo>
                                <a:cubicBezTo>
                                  <a:pt x="1844218" y="251587"/>
                                  <a:pt x="1844726" y="251587"/>
                                  <a:pt x="1845234" y="251587"/>
                                </a:cubicBezTo>
                                <a:cubicBezTo>
                                  <a:pt x="1845742" y="251587"/>
                                  <a:pt x="1846123" y="251587"/>
                                  <a:pt x="1846631" y="251587"/>
                                </a:cubicBezTo>
                                <a:cubicBezTo>
                                  <a:pt x="1847139" y="251587"/>
                                  <a:pt x="1847647" y="251587"/>
                                  <a:pt x="1848155" y="251460"/>
                                </a:cubicBezTo>
                                <a:cubicBezTo>
                                  <a:pt x="1848663" y="251460"/>
                                  <a:pt x="1849044" y="251460"/>
                                  <a:pt x="1849552" y="251460"/>
                                </a:cubicBezTo>
                                <a:cubicBezTo>
                                  <a:pt x="1850060" y="251460"/>
                                  <a:pt x="1850568" y="251460"/>
                                  <a:pt x="1851076" y="251333"/>
                                </a:cubicBezTo>
                                <a:cubicBezTo>
                                  <a:pt x="1851584" y="251333"/>
                                  <a:pt x="1851965" y="251333"/>
                                  <a:pt x="1852473" y="251333"/>
                                </a:cubicBezTo>
                                <a:cubicBezTo>
                                  <a:pt x="1852981" y="251206"/>
                                  <a:pt x="1853489" y="251206"/>
                                  <a:pt x="1853997" y="251206"/>
                                </a:cubicBezTo>
                                <a:cubicBezTo>
                                  <a:pt x="1854505" y="251206"/>
                                  <a:pt x="1854886" y="251079"/>
                                  <a:pt x="1855394" y="251079"/>
                                </a:cubicBezTo>
                                <a:cubicBezTo>
                                  <a:pt x="1855902" y="251079"/>
                                  <a:pt x="1856410" y="250952"/>
                                  <a:pt x="1856918" y="250952"/>
                                </a:cubicBezTo>
                                <a:cubicBezTo>
                                  <a:pt x="1857426" y="250952"/>
                                  <a:pt x="1857807" y="250952"/>
                                  <a:pt x="1858315" y="250825"/>
                                </a:cubicBezTo>
                                <a:cubicBezTo>
                                  <a:pt x="1858823" y="250825"/>
                                  <a:pt x="1859331" y="250825"/>
                                  <a:pt x="1859839" y="250825"/>
                                </a:cubicBezTo>
                                <a:cubicBezTo>
                                  <a:pt x="1860220" y="250825"/>
                                  <a:pt x="1860728" y="250825"/>
                                  <a:pt x="1861236" y="250698"/>
                                </a:cubicBezTo>
                                <a:cubicBezTo>
                                  <a:pt x="1861744" y="250698"/>
                                  <a:pt x="1862252" y="250698"/>
                                  <a:pt x="1862760" y="250698"/>
                                </a:cubicBezTo>
                                <a:cubicBezTo>
                                  <a:pt x="1863141" y="250698"/>
                                  <a:pt x="1863649" y="250571"/>
                                  <a:pt x="1864157" y="250571"/>
                                </a:cubicBezTo>
                                <a:cubicBezTo>
                                  <a:pt x="1864665" y="250571"/>
                                  <a:pt x="1865173" y="250571"/>
                                  <a:pt x="1865681" y="250571"/>
                                </a:cubicBezTo>
                                <a:cubicBezTo>
                                  <a:pt x="1866062" y="250571"/>
                                  <a:pt x="1866570" y="250571"/>
                                  <a:pt x="1867078" y="250444"/>
                                </a:cubicBezTo>
                                <a:cubicBezTo>
                                  <a:pt x="1867586" y="250444"/>
                                  <a:pt x="1868094" y="250444"/>
                                  <a:pt x="1868602" y="250444"/>
                                </a:cubicBezTo>
                                <a:cubicBezTo>
                                  <a:pt x="1868983" y="250317"/>
                                  <a:pt x="1869491" y="250317"/>
                                  <a:pt x="1869999" y="250317"/>
                                </a:cubicBezTo>
                                <a:cubicBezTo>
                                  <a:pt x="1870507" y="250317"/>
                                  <a:pt x="1871015" y="250317"/>
                                  <a:pt x="1871523" y="250190"/>
                                </a:cubicBezTo>
                                <a:cubicBezTo>
                                  <a:pt x="1871904" y="250190"/>
                                  <a:pt x="1872412" y="250190"/>
                                  <a:pt x="1872920" y="250190"/>
                                </a:cubicBezTo>
                                <a:cubicBezTo>
                                  <a:pt x="1873428" y="250063"/>
                                  <a:pt x="1873936" y="250063"/>
                                  <a:pt x="1874444" y="250063"/>
                                </a:cubicBezTo>
                                <a:cubicBezTo>
                                  <a:pt x="1874825" y="250063"/>
                                  <a:pt x="1875333" y="249936"/>
                                  <a:pt x="1875841" y="249936"/>
                                </a:cubicBezTo>
                                <a:cubicBezTo>
                                  <a:pt x="1876349" y="249936"/>
                                  <a:pt x="1876857" y="249809"/>
                                  <a:pt x="1877238" y="249809"/>
                                </a:cubicBezTo>
                                <a:cubicBezTo>
                                  <a:pt x="1877746" y="249809"/>
                                  <a:pt x="1878254" y="249682"/>
                                  <a:pt x="1878762" y="249682"/>
                                </a:cubicBezTo>
                                <a:cubicBezTo>
                                  <a:pt x="1879270" y="249682"/>
                                  <a:pt x="1879778" y="249555"/>
                                  <a:pt x="1880159" y="249555"/>
                                </a:cubicBezTo>
                                <a:cubicBezTo>
                                  <a:pt x="1880667" y="249428"/>
                                  <a:pt x="1881175" y="249428"/>
                                  <a:pt x="1881683" y="249428"/>
                                </a:cubicBezTo>
                                <a:cubicBezTo>
                                  <a:pt x="1882191" y="249301"/>
                                  <a:pt x="1882699" y="249301"/>
                                  <a:pt x="1883080" y="249174"/>
                                </a:cubicBezTo>
                                <a:cubicBezTo>
                                  <a:pt x="1883588" y="249174"/>
                                  <a:pt x="1884096" y="249047"/>
                                  <a:pt x="1884604" y="249047"/>
                                </a:cubicBezTo>
                                <a:cubicBezTo>
                                  <a:pt x="1885112" y="248920"/>
                                  <a:pt x="1885620" y="248920"/>
                                  <a:pt x="1886001" y="248793"/>
                                </a:cubicBezTo>
                                <a:cubicBezTo>
                                  <a:pt x="1886509" y="248793"/>
                                  <a:pt x="1887017" y="248666"/>
                                  <a:pt x="1887525" y="248539"/>
                                </a:cubicBezTo>
                                <a:cubicBezTo>
                                  <a:pt x="1888033" y="248539"/>
                                  <a:pt x="1888541" y="248412"/>
                                  <a:pt x="1888922" y="248412"/>
                                </a:cubicBezTo>
                                <a:cubicBezTo>
                                  <a:pt x="1889430" y="248285"/>
                                  <a:pt x="1889938" y="248285"/>
                                  <a:pt x="1890446" y="248158"/>
                                </a:cubicBezTo>
                                <a:cubicBezTo>
                                  <a:pt x="1890954" y="248158"/>
                                  <a:pt x="1891462" y="248031"/>
                                  <a:pt x="1891843" y="248031"/>
                                </a:cubicBezTo>
                                <a:cubicBezTo>
                                  <a:pt x="1892351" y="247904"/>
                                  <a:pt x="1892859" y="247904"/>
                                  <a:pt x="1893367" y="247904"/>
                                </a:cubicBezTo>
                                <a:cubicBezTo>
                                  <a:pt x="1893875" y="247777"/>
                                  <a:pt x="1894256" y="247777"/>
                                  <a:pt x="1894764" y="247777"/>
                                </a:cubicBezTo>
                                <a:cubicBezTo>
                                  <a:pt x="1895272" y="247650"/>
                                  <a:pt x="1895780" y="247650"/>
                                  <a:pt x="1896288" y="247650"/>
                                </a:cubicBezTo>
                                <a:cubicBezTo>
                                  <a:pt x="1896796" y="247650"/>
                                  <a:pt x="1897177" y="247650"/>
                                  <a:pt x="1897685" y="247523"/>
                                </a:cubicBezTo>
                                <a:cubicBezTo>
                                  <a:pt x="1898193" y="247523"/>
                                  <a:pt x="1898701" y="247523"/>
                                  <a:pt x="1899209" y="247523"/>
                                </a:cubicBezTo>
                                <a:cubicBezTo>
                                  <a:pt x="1899717" y="247523"/>
                                  <a:pt x="1900098" y="247523"/>
                                  <a:pt x="1900606" y="247523"/>
                                </a:cubicBezTo>
                                <a:cubicBezTo>
                                  <a:pt x="1901114" y="247396"/>
                                  <a:pt x="1901622" y="247396"/>
                                  <a:pt x="1902130" y="247396"/>
                                </a:cubicBezTo>
                                <a:cubicBezTo>
                                  <a:pt x="1902638" y="247396"/>
                                  <a:pt x="1903019" y="247396"/>
                                  <a:pt x="1903527" y="247396"/>
                                </a:cubicBezTo>
                                <a:cubicBezTo>
                                  <a:pt x="1904035" y="247269"/>
                                  <a:pt x="1904543" y="247269"/>
                                  <a:pt x="1905051" y="247269"/>
                                </a:cubicBezTo>
                                <a:cubicBezTo>
                                  <a:pt x="1905559" y="247269"/>
                                  <a:pt x="1905940" y="247269"/>
                                  <a:pt x="1906448" y="247269"/>
                                </a:cubicBezTo>
                                <a:cubicBezTo>
                                  <a:pt x="1906956" y="247269"/>
                                  <a:pt x="1907464" y="247269"/>
                                  <a:pt x="1907972" y="247142"/>
                                </a:cubicBezTo>
                                <a:cubicBezTo>
                                  <a:pt x="1908480" y="247142"/>
                                  <a:pt x="1908861" y="247142"/>
                                  <a:pt x="1909369" y="247142"/>
                                </a:cubicBezTo>
                                <a:cubicBezTo>
                                  <a:pt x="1909877" y="247142"/>
                                  <a:pt x="1910385" y="247142"/>
                                  <a:pt x="1910893" y="247015"/>
                                </a:cubicBezTo>
                                <a:cubicBezTo>
                                  <a:pt x="1911274" y="247015"/>
                                  <a:pt x="1911782" y="247015"/>
                                  <a:pt x="1912290" y="247015"/>
                                </a:cubicBezTo>
                                <a:cubicBezTo>
                                  <a:pt x="1912798" y="247015"/>
                                  <a:pt x="1913306" y="247015"/>
                                  <a:pt x="1913814" y="246888"/>
                                </a:cubicBezTo>
                                <a:cubicBezTo>
                                  <a:pt x="1914195" y="246888"/>
                                  <a:pt x="1914703" y="246888"/>
                                  <a:pt x="1915211" y="246888"/>
                                </a:cubicBezTo>
                                <a:cubicBezTo>
                                  <a:pt x="1915719" y="246888"/>
                                  <a:pt x="1916227" y="246888"/>
                                  <a:pt x="1916735" y="246888"/>
                                </a:cubicBezTo>
                                <a:cubicBezTo>
                                  <a:pt x="1917116" y="246888"/>
                                  <a:pt x="1917624" y="246888"/>
                                  <a:pt x="1918132" y="246888"/>
                                </a:cubicBezTo>
                                <a:cubicBezTo>
                                  <a:pt x="1918640" y="246888"/>
                                  <a:pt x="1919148" y="246888"/>
                                  <a:pt x="1919656" y="246888"/>
                                </a:cubicBezTo>
                                <a:cubicBezTo>
                                  <a:pt x="1920037" y="246888"/>
                                  <a:pt x="1920545" y="246888"/>
                                  <a:pt x="1921053" y="246888"/>
                                </a:cubicBezTo>
                                <a:cubicBezTo>
                                  <a:pt x="1921561" y="246888"/>
                                  <a:pt x="1922069" y="246888"/>
                                  <a:pt x="1922577" y="246888"/>
                                </a:cubicBezTo>
                                <a:cubicBezTo>
                                  <a:pt x="1922958" y="246888"/>
                                  <a:pt x="1923466" y="246888"/>
                                  <a:pt x="1923974" y="246888"/>
                                </a:cubicBezTo>
                                <a:cubicBezTo>
                                  <a:pt x="1924482" y="246888"/>
                                  <a:pt x="1924990" y="246888"/>
                                  <a:pt x="1925498" y="246888"/>
                                </a:cubicBezTo>
                                <a:cubicBezTo>
                                  <a:pt x="1925879" y="246888"/>
                                  <a:pt x="1926387" y="246888"/>
                                  <a:pt x="1926895" y="246888"/>
                                </a:cubicBezTo>
                                <a:cubicBezTo>
                                  <a:pt x="1927403" y="246888"/>
                                  <a:pt x="1927911" y="246888"/>
                                  <a:pt x="1928292" y="246888"/>
                                </a:cubicBezTo>
                                <a:cubicBezTo>
                                  <a:pt x="1928800" y="246761"/>
                                  <a:pt x="1929308" y="246761"/>
                                  <a:pt x="1929816" y="246761"/>
                                </a:cubicBezTo>
                                <a:cubicBezTo>
                                  <a:pt x="1930324" y="246761"/>
                                  <a:pt x="1930832" y="246761"/>
                                  <a:pt x="1931213" y="246761"/>
                                </a:cubicBezTo>
                                <a:cubicBezTo>
                                  <a:pt x="1931721" y="246761"/>
                                  <a:pt x="1932229" y="246761"/>
                                  <a:pt x="1932737" y="246761"/>
                                </a:cubicBezTo>
                                <a:cubicBezTo>
                                  <a:pt x="1933245" y="246761"/>
                                  <a:pt x="1933753" y="246634"/>
                                  <a:pt x="1934134" y="246634"/>
                                </a:cubicBezTo>
                                <a:cubicBezTo>
                                  <a:pt x="1934642" y="246634"/>
                                  <a:pt x="1935150" y="246634"/>
                                  <a:pt x="1935658" y="246634"/>
                                </a:cubicBezTo>
                                <a:cubicBezTo>
                                  <a:pt x="1936166" y="246634"/>
                                  <a:pt x="1936674" y="246634"/>
                                  <a:pt x="1937055" y="246634"/>
                                </a:cubicBezTo>
                                <a:cubicBezTo>
                                  <a:pt x="1937563" y="246634"/>
                                  <a:pt x="1938071" y="246507"/>
                                  <a:pt x="1938579" y="246507"/>
                                </a:cubicBezTo>
                                <a:cubicBezTo>
                                  <a:pt x="1939087" y="246507"/>
                                  <a:pt x="1939595" y="246507"/>
                                  <a:pt x="1939976" y="246507"/>
                                </a:cubicBezTo>
                                <a:cubicBezTo>
                                  <a:pt x="1940484" y="246507"/>
                                  <a:pt x="1940992" y="246507"/>
                                  <a:pt x="1941500" y="246507"/>
                                </a:cubicBezTo>
                                <a:cubicBezTo>
                                  <a:pt x="1942008" y="246507"/>
                                  <a:pt x="1942389" y="246507"/>
                                  <a:pt x="1942897" y="246507"/>
                                </a:cubicBezTo>
                                <a:cubicBezTo>
                                  <a:pt x="1943405" y="246507"/>
                                  <a:pt x="1943913" y="246507"/>
                                  <a:pt x="1944421" y="246507"/>
                                </a:cubicBezTo>
                                <a:cubicBezTo>
                                  <a:pt x="1944929" y="246507"/>
                                  <a:pt x="1945310" y="246507"/>
                                  <a:pt x="1945818" y="246507"/>
                                </a:cubicBezTo>
                                <a:cubicBezTo>
                                  <a:pt x="1946326" y="246507"/>
                                  <a:pt x="1946834" y="246634"/>
                                  <a:pt x="1947342" y="246634"/>
                                </a:cubicBezTo>
                                <a:cubicBezTo>
                                  <a:pt x="1947850" y="246634"/>
                                  <a:pt x="1948231" y="246634"/>
                                  <a:pt x="1948739" y="246634"/>
                                </a:cubicBezTo>
                                <a:cubicBezTo>
                                  <a:pt x="1949247" y="246634"/>
                                  <a:pt x="1949755" y="246634"/>
                                  <a:pt x="1950263" y="246761"/>
                                </a:cubicBezTo>
                                <a:cubicBezTo>
                                  <a:pt x="1950771" y="246761"/>
                                  <a:pt x="1951152" y="246761"/>
                                  <a:pt x="1951660" y="246888"/>
                                </a:cubicBezTo>
                                <a:cubicBezTo>
                                  <a:pt x="1952168" y="246888"/>
                                  <a:pt x="1952676" y="246888"/>
                                  <a:pt x="1953184" y="246888"/>
                                </a:cubicBezTo>
                                <a:cubicBezTo>
                                  <a:pt x="1953692" y="246888"/>
                                  <a:pt x="1954073" y="247015"/>
                                  <a:pt x="1954581" y="247015"/>
                                </a:cubicBezTo>
                                <a:cubicBezTo>
                                  <a:pt x="1955089" y="247015"/>
                                  <a:pt x="1955597" y="247015"/>
                                  <a:pt x="1956105" y="247142"/>
                                </a:cubicBezTo>
                                <a:cubicBezTo>
                                  <a:pt x="1956613" y="247142"/>
                                  <a:pt x="1956994" y="247142"/>
                                  <a:pt x="1957502" y="247142"/>
                                </a:cubicBezTo>
                                <a:cubicBezTo>
                                  <a:pt x="1958010" y="247269"/>
                                  <a:pt x="1958518" y="247269"/>
                                  <a:pt x="1959026" y="247269"/>
                                </a:cubicBezTo>
                                <a:cubicBezTo>
                                  <a:pt x="1959534" y="247269"/>
                                  <a:pt x="1959915" y="247269"/>
                                  <a:pt x="1960423" y="247396"/>
                                </a:cubicBezTo>
                                <a:cubicBezTo>
                                  <a:pt x="1960931" y="247396"/>
                                  <a:pt x="1961439" y="247396"/>
                                  <a:pt x="1961947" y="247396"/>
                                </a:cubicBezTo>
                                <a:cubicBezTo>
                                  <a:pt x="1962328" y="247396"/>
                                  <a:pt x="1962836" y="247523"/>
                                  <a:pt x="1963344" y="247523"/>
                                </a:cubicBezTo>
                                <a:cubicBezTo>
                                  <a:pt x="1963852" y="247523"/>
                                  <a:pt x="1964360" y="247523"/>
                                  <a:pt x="1964868" y="247650"/>
                                </a:cubicBezTo>
                                <a:cubicBezTo>
                                  <a:pt x="1965249" y="247650"/>
                                  <a:pt x="1965757" y="247650"/>
                                  <a:pt x="1966265" y="247650"/>
                                </a:cubicBezTo>
                                <a:cubicBezTo>
                                  <a:pt x="1966773" y="247777"/>
                                  <a:pt x="1967281" y="247777"/>
                                  <a:pt x="1967789" y="247777"/>
                                </a:cubicBezTo>
                                <a:cubicBezTo>
                                  <a:pt x="1968170" y="247904"/>
                                  <a:pt x="1968678" y="247904"/>
                                  <a:pt x="1969186" y="247904"/>
                                </a:cubicBezTo>
                                <a:cubicBezTo>
                                  <a:pt x="1969694" y="247904"/>
                                  <a:pt x="1970202" y="247904"/>
                                  <a:pt x="1970710" y="248031"/>
                                </a:cubicBezTo>
                                <a:cubicBezTo>
                                  <a:pt x="1971091" y="248031"/>
                                  <a:pt x="1971599" y="248031"/>
                                  <a:pt x="1972107" y="248031"/>
                                </a:cubicBezTo>
                                <a:cubicBezTo>
                                  <a:pt x="1972615" y="248031"/>
                                  <a:pt x="1973123" y="248031"/>
                                  <a:pt x="1973631" y="248031"/>
                                </a:cubicBezTo>
                                <a:cubicBezTo>
                                  <a:pt x="1974012" y="248158"/>
                                  <a:pt x="1974520" y="248158"/>
                                  <a:pt x="1975028" y="248158"/>
                                </a:cubicBezTo>
                                <a:cubicBezTo>
                                  <a:pt x="1975536" y="248158"/>
                                  <a:pt x="1976044" y="248158"/>
                                  <a:pt x="1976425" y="248158"/>
                                </a:cubicBezTo>
                                <a:cubicBezTo>
                                  <a:pt x="1976933" y="248285"/>
                                  <a:pt x="1977441" y="248285"/>
                                  <a:pt x="1977949" y="248285"/>
                                </a:cubicBezTo>
                                <a:cubicBezTo>
                                  <a:pt x="1978457" y="248285"/>
                                  <a:pt x="1978965" y="248285"/>
                                  <a:pt x="1979346" y="248412"/>
                                </a:cubicBezTo>
                                <a:cubicBezTo>
                                  <a:pt x="1979854" y="248412"/>
                                  <a:pt x="1980362" y="248412"/>
                                  <a:pt x="1980870" y="248412"/>
                                </a:cubicBezTo>
                                <a:cubicBezTo>
                                  <a:pt x="1981378" y="248412"/>
                                  <a:pt x="1981886" y="248539"/>
                                  <a:pt x="1982267" y="248539"/>
                                </a:cubicBezTo>
                                <a:cubicBezTo>
                                  <a:pt x="1982775" y="248539"/>
                                  <a:pt x="1983283" y="248539"/>
                                  <a:pt x="1983791" y="248539"/>
                                </a:cubicBezTo>
                                <a:cubicBezTo>
                                  <a:pt x="1984299" y="248666"/>
                                  <a:pt x="1984807" y="248666"/>
                                  <a:pt x="1985188" y="248666"/>
                                </a:cubicBezTo>
                                <a:cubicBezTo>
                                  <a:pt x="1985696" y="248666"/>
                                  <a:pt x="1986204" y="248666"/>
                                  <a:pt x="1986712" y="248666"/>
                                </a:cubicBezTo>
                                <a:cubicBezTo>
                                  <a:pt x="1987220" y="248793"/>
                                  <a:pt x="1987728" y="248793"/>
                                  <a:pt x="1988109" y="248793"/>
                                </a:cubicBezTo>
                                <a:cubicBezTo>
                                  <a:pt x="1988617" y="248793"/>
                                  <a:pt x="1989125" y="248793"/>
                                  <a:pt x="1989633" y="248793"/>
                                </a:cubicBezTo>
                                <a:cubicBezTo>
                                  <a:pt x="1990141" y="248793"/>
                                  <a:pt x="1990649" y="248793"/>
                                  <a:pt x="1991030" y="248793"/>
                                </a:cubicBezTo>
                                <a:cubicBezTo>
                                  <a:pt x="1991538" y="248793"/>
                                  <a:pt x="1992046" y="248920"/>
                                  <a:pt x="1992554" y="248920"/>
                                </a:cubicBezTo>
                                <a:cubicBezTo>
                                  <a:pt x="1993062" y="248920"/>
                                  <a:pt x="1993443" y="248920"/>
                                  <a:pt x="1993951" y="248920"/>
                                </a:cubicBezTo>
                                <a:cubicBezTo>
                                  <a:pt x="1994459" y="248920"/>
                                  <a:pt x="1994967" y="248920"/>
                                  <a:pt x="1995475" y="248920"/>
                                </a:cubicBezTo>
                                <a:cubicBezTo>
                                  <a:pt x="1995983" y="248920"/>
                                  <a:pt x="1996364" y="248920"/>
                                  <a:pt x="1996872" y="248920"/>
                                </a:cubicBezTo>
                                <a:cubicBezTo>
                                  <a:pt x="1997380" y="248920"/>
                                  <a:pt x="1997888" y="248920"/>
                                  <a:pt x="1998396" y="248920"/>
                                </a:cubicBezTo>
                                <a:cubicBezTo>
                                  <a:pt x="1998904" y="248920"/>
                                  <a:pt x="1999285" y="248920"/>
                                  <a:pt x="1999793" y="249047"/>
                                </a:cubicBezTo>
                                <a:cubicBezTo>
                                  <a:pt x="2000301" y="249047"/>
                                  <a:pt x="2000809" y="249047"/>
                                  <a:pt x="2001317" y="249047"/>
                                </a:cubicBezTo>
                                <a:cubicBezTo>
                                  <a:pt x="2001825" y="249047"/>
                                  <a:pt x="2002206" y="249047"/>
                                  <a:pt x="2002714" y="249047"/>
                                </a:cubicBezTo>
                                <a:cubicBezTo>
                                  <a:pt x="2003222" y="249047"/>
                                  <a:pt x="2003730" y="249047"/>
                                  <a:pt x="2004238" y="249047"/>
                                </a:cubicBezTo>
                                <a:cubicBezTo>
                                  <a:pt x="2004746" y="249047"/>
                                  <a:pt x="2005127" y="249047"/>
                                  <a:pt x="2005635" y="249047"/>
                                </a:cubicBezTo>
                                <a:cubicBezTo>
                                  <a:pt x="2006143" y="249047"/>
                                  <a:pt x="2006651" y="249047"/>
                                  <a:pt x="2007159" y="249047"/>
                                </a:cubicBezTo>
                                <a:cubicBezTo>
                                  <a:pt x="2007667" y="249047"/>
                                  <a:pt x="2008048" y="249047"/>
                                  <a:pt x="2008556" y="249047"/>
                                </a:cubicBezTo>
                                <a:cubicBezTo>
                                  <a:pt x="2009064" y="249047"/>
                                  <a:pt x="2009572" y="249047"/>
                                  <a:pt x="2010080" y="249047"/>
                                </a:cubicBezTo>
                                <a:cubicBezTo>
                                  <a:pt x="2010461" y="249047"/>
                                  <a:pt x="2010969" y="249047"/>
                                  <a:pt x="2011477" y="249047"/>
                                </a:cubicBezTo>
                                <a:cubicBezTo>
                                  <a:pt x="2011985" y="249047"/>
                                  <a:pt x="2012493" y="249047"/>
                                  <a:pt x="2013001" y="249047"/>
                                </a:cubicBezTo>
                                <a:cubicBezTo>
                                  <a:pt x="2013382" y="249047"/>
                                  <a:pt x="2013890" y="249047"/>
                                  <a:pt x="2014398" y="249047"/>
                                </a:cubicBezTo>
                                <a:cubicBezTo>
                                  <a:pt x="2014906" y="249047"/>
                                  <a:pt x="2015414" y="249047"/>
                                  <a:pt x="2015922" y="249047"/>
                                </a:cubicBezTo>
                                <a:cubicBezTo>
                                  <a:pt x="2016303" y="249047"/>
                                  <a:pt x="2016811" y="249047"/>
                                  <a:pt x="2017319" y="249047"/>
                                </a:cubicBezTo>
                                <a:cubicBezTo>
                                  <a:pt x="2017827" y="249047"/>
                                  <a:pt x="2018335" y="249047"/>
                                  <a:pt x="2018843" y="249047"/>
                                </a:cubicBezTo>
                                <a:cubicBezTo>
                                  <a:pt x="2019224" y="249047"/>
                                  <a:pt x="2019732" y="248920"/>
                                  <a:pt x="2020240" y="248920"/>
                                </a:cubicBezTo>
                                <a:cubicBezTo>
                                  <a:pt x="2020748" y="248920"/>
                                  <a:pt x="2021256" y="248920"/>
                                  <a:pt x="2021764" y="248920"/>
                                </a:cubicBezTo>
                                <a:cubicBezTo>
                                  <a:pt x="2022145" y="248920"/>
                                  <a:pt x="2022653" y="248793"/>
                                  <a:pt x="2023161" y="248793"/>
                                </a:cubicBezTo>
                                <a:cubicBezTo>
                                  <a:pt x="2023669" y="248793"/>
                                  <a:pt x="2024177" y="248793"/>
                                  <a:pt x="2024685" y="248793"/>
                                </a:cubicBezTo>
                                <a:cubicBezTo>
                                  <a:pt x="2025066" y="248793"/>
                                  <a:pt x="2025574" y="248793"/>
                                  <a:pt x="2026082" y="248666"/>
                                </a:cubicBezTo>
                                <a:cubicBezTo>
                                  <a:pt x="2026590" y="248666"/>
                                  <a:pt x="2027098" y="248666"/>
                                  <a:pt x="2027479" y="248666"/>
                                </a:cubicBezTo>
                                <a:cubicBezTo>
                                  <a:pt x="2027987" y="248666"/>
                                  <a:pt x="2028495" y="248539"/>
                                  <a:pt x="2029003" y="248539"/>
                                </a:cubicBezTo>
                                <a:cubicBezTo>
                                  <a:pt x="2029511" y="248539"/>
                                  <a:pt x="2030019" y="248539"/>
                                  <a:pt x="2030400" y="248539"/>
                                </a:cubicBezTo>
                                <a:cubicBezTo>
                                  <a:pt x="2030908" y="248412"/>
                                  <a:pt x="2031416" y="248412"/>
                                  <a:pt x="2031924" y="248412"/>
                                </a:cubicBezTo>
                                <a:cubicBezTo>
                                  <a:pt x="2032432" y="248412"/>
                                  <a:pt x="2032940" y="248285"/>
                                  <a:pt x="2033321" y="248285"/>
                                </a:cubicBezTo>
                                <a:cubicBezTo>
                                  <a:pt x="2033829" y="248285"/>
                                  <a:pt x="2034337" y="248285"/>
                                  <a:pt x="2034845" y="248285"/>
                                </a:cubicBezTo>
                                <a:cubicBezTo>
                                  <a:pt x="2035353" y="248285"/>
                                  <a:pt x="2035861" y="248285"/>
                                  <a:pt x="2036242" y="248285"/>
                                </a:cubicBezTo>
                                <a:cubicBezTo>
                                  <a:pt x="2036750" y="248285"/>
                                  <a:pt x="2037258" y="248158"/>
                                  <a:pt x="2037766" y="248158"/>
                                </a:cubicBezTo>
                                <a:cubicBezTo>
                                  <a:pt x="2038274" y="248158"/>
                                  <a:pt x="2038782" y="248285"/>
                                  <a:pt x="2039163" y="248285"/>
                                </a:cubicBezTo>
                                <a:cubicBezTo>
                                  <a:pt x="2039671" y="248285"/>
                                  <a:pt x="2040179" y="248285"/>
                                  <a:pt x="2040687" y="248285"/>
                                </a:cubicBezTo>
                                <a:cubicBezTo>
                                  <a:pt x="2041195" y="248285"/>
                                  <a:pt x="2041703" y="248285"/>
                                  <a:pt x="2042084" y="248285"/>
                                </a:cubicBezTo>
                                <a:cubicBezTo>
                                  <a:pt x="2042592" y="248285"/>
                                  <a:pt x="2043100" y="248412"/>
                                  <a:pt x="2043608" y="248412"/>
                                </a:cubicBezTo>
                                <a:cubicBezTo>
                                  <a:pt x="2044116" y="248412"/>
                                  <a:pt x="2044497" y="248412"/>
                                  <a:pt x="2045005" y="248539"/>
                                </a:cubicBezTo>
                                <a:cubicBezTo>
                                  <a:pt x="2045513" y="248539"/>
                                  <a:pt x="2046021" y="248539"/>
                                  <a:pt x="2046529" y="248539"/>
                                </a:cubicBezTo>
                                <a:cubicBezTo>
                                  <a:pt x="2047037" y="248539"/>
                                  <a:pt x="2047418" y="248666"/>
                                  <a:pt x="2047926" y="248666"/>
                                </a:cubicBezTo>
                                <a:cubicBezTo>
                                  <a:pt x="2048434" y="248666"/>
                                  <a:pt x="2048942" y="248666"/>
                                  <a:pt x="2049450" y="248666"/>
                                </a:cubicBezTo>
                                <a:cubicBezTo>
                                  <a:pt x="2049958" y="248793"/>
                                  <a:pt x="2050339" y="248793"/>
                                  <a:pt x="2050847" y="248793"/>
                                </a:cubicBezTo>
                                <a:cubicBezTo>
                                  <a:pt x="2051355" y="248920"/>
                                  <a:pt x="2051863" y="248920"/>
                                  <a:pt x="2052371" y="248920"/>
                                </a:cubicBezTo>
                                <a:cubicBezTo>
                                  <a:pt x="2052879" y="248920"/>
                                  <a:pt x="2053260" y="248920"/>
                                  <a:pt x="2053768" y="249047"/>
                                </a:cubicBezTo>
                                <a:cubicBezTo>
                                  <a:pt x="2054276" y="249047"/>
                                  <a:pt x="2054784" y="249047"/>
                                  <a:pt x="2055292" y="249047"/>
                                </a:cubicBezTo>
                                <a:cubicBezTo>
                                  <a:pt x="2055800" y="249047"/>
                                  <a:pt x="2056181" y="249174"/>
                                  <a:pt x="2056689" y="249174"/>
                                </a:cubicBezTo>
                                <a:cubicBezTo>
                                  <a:pt x="2057197" y="249174"/>
                                  <a:pt x="2057705" y="249174"/>
                                  <a:pt x="2058213" y="249174"/>
                                </a:cubicBezTo>
                                <a:cubicBezTo>
                                  <a:pt x="2058721" y="249174"/>
                                  <a:pt x="2059102" y="249301"/>
                                  <a:pt x="2059610" y="249301"/>
                                </a:cubicBezTo>
                                <a:cubicBezTo>
                                  <a:pt x="2060118" y="249301"/>
                                  <a:pt x="2060626" y="249301"/>
                                  <a:pt x="2061134" y="249301"/>
                                </a:cubicBezTo>
                                <a:cubicBezTo>
                                  <a:pt x="2061515" y="249301"/>
                                  <a:pt x="2062023" y="249301"/>
                                  <a:pt x="2062531" y="249301"/>
                                </a:cubicBezTo>
                                <a:cubicBezTo>
                                  <a:pt x="2063039" y="249301"/>
                                  <a:pt x="2063547" y="249301"/>
                                  <a:pt x="2064055" y="249301"/>
                                </a:cubicBezTo>
                                <a:cubicBezTo>
                                  <a:pt x="2064436" y="249301"/>
                                  <a:pt x="2064944" y="249301"/>
                                  <a:pt x="2065452" y="249301"/>
                                </a:cubicBezTo>
                                <a:cubicBezTo>
                                  <a:pt x="2065960" y="249301"/>
                                  <a:pt x="2066468" y="249301"/>
                                  <a:pt x="2066976" y="249301"/>
                                </a:cubicBezTo>
                                <a:cubicBezTo>
                                  <a:pt x="2067357" y="249301"/>
                                  <a:pt x="2067865" y="249301"/>
                                  <a:pt x="2068373" y="249301"/>
                                </a:cubicBezTo>
                                <a:cubicBezTo>
                                  <a:pt x="2068881" y="249301"/>
                                  <a:pt x="2069389" y="249301"/>
                                  <a:pt x="2069897" y="249174"/>
                                </a:cubicBezTo>
                                <a:cubicBezTo>
                                  <a:pt x="2070278" y="249174"/>
                                  <a:pt x="2070786" y="249174"/>
                                  <a:pt x="2071294" y="249174"/>
                                </a:cubicBezTo>
                                <a:cubicBezTo>
                                  <a:pt x="2071802" y="249174"/>
                                  <a:pt x="2072310" y="249174"/>
                                  <a:pt x="2072818" y="249047"/>
                                </a:cubicBezTo>
                                <a:cubicBezTo>
                                  <a:pt x="2073199" y="249047"/>
                                  <a:pt x="2073707" y="249047"/>
                                  <a:pt x="2074215" y="249047"/>
                                </a:cubicBezTo>
                                <a:cubicBezTo>
                                  <a:pt x="2074723" y="249047"/>
                                  <a:pt x="2075231" y="249047"/>
                                  <a:pt x="2075739" y="249047"/>
                                </a:cubicBezTo>
                                <a:cubicBezTo>
                                  <a:pt x="2076120" y="249047"/>
                                  <a:pt x="2076628" y="249047"/>
                                  <a:pt x="2077136" y="249047"/>
                                </a:cubicBezTo>
                                <a:cubicBezTo>
                                  <a:pt x="2077644" y="248920"/>
                                  <a:pt x="2078152" y="248920"/>
                                  <a:pt x="2078533" y="248920"/>
                                </a:cubicBezTo>
                                <a:cubicBezTo>
                                  <a:pt x="2079041" y="248920"/>
                                  <a:pt x="2079549" y="248920"/>
                                  <a:pt x="2080057" y="248920"/>
                                </a:cubicBezTo>
                                <a:cubicBezTo>
                                  <a:pt x="2080565" y="248920"/>
                                  <a:pt x="2081073" y="248793"/>
                                  <a:pt x="2081454" y="248793"/>
                                </a:cubicBezTo>
                                <a:cubicBezTo>
                                  <a:pt x="2081962" y="248793"/>
                                  <a:pt x="2082470" y="248793"/>
                                  <a:pt x="2082978" y="248793"/>
                                </a:cubicBezTo>
                                <a:cubicBezTo>
                                  <a:pt x="2083486" y="248793"/>
                                  <a:pt x="2083994" y="248793"/>
                                  <a:pt x="2084375" y="248666"/>
                                </a:cubicBezTo>
                                <a:cubicBezTo>
                                  <a:pt x="2084883" y="248666"/>
                                  <a:pt x="2085391" y="248666"/>
                                  <a:pt x="2085899" y="248539"/>
                                </a:cubicBezTo>
                                <a:cubicBezTo>
                                  <a:pt x="2086407" y="248539"/>
                                  <a:pt x="2086915" y="248539"/>
                                  <a:pt x="2087296" y="248539"/>
                                </a:cubicBezTo>
                                <a:cubicBezTo>
                                  <a:pt x="2087804" y="248539"/>
                                  <a:pt x="2088312" y="248412"/>
                                  <a:pt x="2088820" y="248412"/>
                                </a:cubicBezTo>
                                <a:cubicBezTo>
                                  <a:pt x="2089328" y="248412"/>
                                  <a:pt x="2089836" y="248412"/>
                                  <a:pt x="2090217" y="248412"/>
                                </a:cubicBezTo>
                                <a:cubicBezTo>
                                  <a:pt x="2090725" y="248285"/>
                                  <a:pt x="2091233" y="248285"/>
                                  <a:pt x="2091741" y="248285"/>
                                </a:cubicBezTo>
                                <a:cubicBezTo>
                                  <a:pt x="2092249" y="248285"/>
                                  <a:pt x="2092757" y="248285"/>
                                  <a:pt x="2093138" y="248285"/>
                                </a:cubicBezTo>
                                <a:cubicBezTo>
                                  <a:pt x="2093646" y="248285"/>
                                  <a:pt x="2094154" y="248158"/>
                                  <a:pt x="2094662" y="248158"/>
                                </a:cubicBezTo>
                                <a:cubicBezTo>
                                  <a:pt x="2095170" y="248158"/>
                                  <a:pt x="2095551" y="248158"/>
                                  <a:pt x="2096059" y="248031"/>
                                </a:cubicBezTo>
                                <a:cubicBezTo>
                                  <a:pt x="2096567" y="248031"/>
                                  <a:pt x="2097075" y="248031"/>
                                  <a:pt x="2097583" y="248031"/>
                                </a:cubicBezTo>
                                <a:cubicBezTo>
                                  <a:pt x="2098091" y="248031"/>
                                  <a:pt x="2098472" y="247904"/>
                                  <a:pt x="2098980" y="247904"/>
                                </a:cubicBezTo>
                                <a:cubicBezTo>
                                  <a:pt x="2099488" y="247904"/>
                                  <a:pt x="2099996" y="247777"/>
                                  <a:pt x="2100504" y="247777"/>
                                </a:cubicBezTo>
                                <a:cubicBezTo>
                                  <a:pt x="2101012" y="247650"/>
                                  <a:pt x="2101393" y="247650"/>
                                  <a:pt x="2101901" y="247523"/>
                                </a:cubicBezTo>
                                <a:cubicBezTo>
                                  <a:pt x="2102409" y="247523"/>
                                  <a:pt x="2102917" y="247523"/>
                                  <a:pt x="2103425" y="247396"/>
                                </a:cubicBezTo>
                                <a:cubicBezTo>
                                  <a:pt x="2103933" y="247396"/>
                                  <a:pt x="2104314" y="247269"/>
                                  <a:pt x="2104822" y="247269"/>
                                </a:cubicBezTo>
                                <a:cubicBezTo>
                                  <a:pt x="2105330" y="247269"/>
                                  <a:pt x="2105838" y="247142"/>
                                  <a:pt x="2106346" y="247142"/>
                                </a:cubicBezTo>
                                <a:cubicBezTo>
                                  <a:pt x="2106854" y="247015"/>
                                  <a:pt x="2107235" y="247015"/>
                                  <a:pt x="2107743" y="247015"/>
                                </a:cubicBezTo>
                                <a:cubicBezTo>
                                  <a:pt x="2108251" y="246888"/>
                                  <a:pt x="2108759" y="246888"/>
                                  <a:pt x="2109267" y="246888"/>
                                </a:cubicBezTo>
                                <a:cubicBezTo>
                                  <a:pt x="2109775" y="246761"/>
                                  <a:pt x="2110156" y="246761"/>
                                  <a:pt x="2110664" y="246634"/>
                                </a:cubicBezTo>
                                <a:cubicBezTo>
                                  <a:pt x="2111172" y="246634"/>
                                  <a:pt x="2111680" y="246507"/>
                                  <a:pt x="2112188" y="246507"/>
                                </a:cubicBezTo>
                                <a:cubicBezTo>
                                  <a:pt x="2112569" y="246507"/>
                                  <a:pt x="2113077" y="246380"/>
                                  <a:pt x="2113585" y="246380"/>
                                </a:cubicBezTo>
                                <a:cubicBezTo>
                                  <a:pt x="2114093" y="246253"/>
                                  <a:pt x="2114601" y="246253"/>
                                  <a:pt x="2115109" y="246253"/>
                                </a:cubicBezTo>
                                <a:cubicBezTo>
                                  <a:pt x="2115490" y="246253"/>
                                  <a:pt x="2115998" y="246126"/>
                                  <a:pt x="2116506" y="246126"/>
                                </a:cubicBezTo>
                                <a:cubicBezTo>
                                  <a:pt x="2117014" y="245999"/>
                                  <a:pt x="2117522" y="245999"/>
                                  <a:pt x="2118030" y="245872"/>
                                </a:cubicBezTo>
                                <a:cubicBezTo>
                                  <a:pt x="2118411" y="245872"/>
                                  <a:pt x="2118919" y="245872"/>
                                  <a:pt x="2119427" y="245745"/>
                                </a:cubicBezTo>
                                <a:cubicBezTo>
                                  <a:pt x="2119935" y="245745"/>
                                  <a:pt x="2120443" y="245745"/>
                                  <a:pt x="2120951" y="245618"/>
                                </a:cubicBezTo>
                                <a:cubicBezTo>
                                  <a:pt x="2121332" y="245618"/>
                                  <a:pt x="2121840" y="245491"/>
                                  <a:pt x="2122348" y="245491"/>
                                </a:cubicBezTo>
                                <a:cubicBezTo>
                                  <a:pt x="2122856" y="245491"/>
                                  <a:pt x="2123364" y="245364"/>
                                  <a:pt x="2123872" y="245364"/>
                                </a:cubicBezTo>
                                <a:cubicBezTo>
                                  <a:pt x="2124253" y="245364"/>
                                  <a:pt x="2124761" y="245237"/>
                                  <a:pt x="2125269" y="245237"/>
                                </a:cubicBezTo>
                                <a:cubicBezTo>
                                  <a:pt x="2125777" y="245237"/>
                                  <a:pt x="2126285" y="245110"/>
                                  <a:pt x="2126793" y="245110"/>
                                </a:cubicBezTo>
                                <a:cubicBezTo>
                                  <a:pt x="2127174" y="245110"/>
                                  <a:pt x="2127682" y="244983"/>
                                  <a:pt x="2128190" y="244983"/>
                                </a:cubicBezTo>
                                <a:cubicBezTo>
                                  <a:pt x="2128698" y="244856"/>
                                  <a:pt x="2129206" y="244856"/>
                                  <a:pt x="2129587" y="244856"/>
                                </a:cubicBezTo>
                                <a:cubicBezTo>
                                  <a:pt x="2130095" y="244729"/>
                                  <a:pt x="2130603" y="244729"/>
                                  <a:pt x="2131111" y="244729"/>
                                </a:cubicBezTo>
                                <a:cubicBezTo>
                                  <a:pt x="2131619" y="244729"/>
                                  <a:pt x="2132127" y="244602"/>
                                  <a:pt x="2132508" y="244602"/>
                                </a:cubicBezTo>
                                <a:cubicBezTo>
                                  <a:pt x="2133016" y="244602"/>
                                  <a:pt x="2133524" y="244475"/>
                                  <a:pt x="2134032" y="244475"/>
                                </a:cubicBezTo>
                                <a:cubicBezTo>
                                  <a:pt x="2134540" y="244475"/>
                                  <a:pt x="2135048" y="244475"/>
                                  <a:pt x="2135429" y="244475"/>
                                </a:cubicBezTo>
                                <a:cubicBezTo>
                                  <a:pt x="2135937" y="244475"/>
                                  <a:pt x="2136445" y="244475"/>
                                  <a:pt x="2136953" y="244475"/>
                                </a:cubicBezTo>
                                <a:cubicBezTo>
                                  <a:pt x="2137461" y="244475"/>
                                  <a:pt x="2137969" y="244348"/>
                                  <a:pt x="2138350" y="244348"/>
                                </a:cubicBezTo>
                                <a:cubicBezTo>
                                  <a:pt x="2138858" y="244348"/>
                                  <a:pt x="2139366" y="244348"/>
                                  <a:pt x="2139874" y="244348"/>
                                </a:cubicBezTo>
                                <a:cubicBezTo>
                                  <a:pt x="2140382" y="244348"/>
                                  <a:pt x="2140890" y="244348"/>
                                  <a:pt x="2141271" y="244348"/>
                                </a:cubicBezTo>
                                <a:cubicBezTo>
                                  <a:pt x="2141779" y="244348"/>
                                  <a:pt x="2142287" y="244348"/>
                                  <a:pt x="2142795" y="244348"/>
                                </a:cubicBezTo>
                                <a:cubicBezTo>
                                  <a:pt x="2143303" y="244348"/>
                                  <a:pt x="2143811" y="244348"/>
                                  <a:pt x="2144192" y="244348"/>
                                </a:cubicBezTo>
                                <a:cubicBezTo>
                                  <a:pt x="2144700" y="244348"/>
                                  <a:pt x="2145208" y="244348"/>
                                  <a:pt x="2145716" y="244221"/>
                                </a:cubicBezTo>
                                <a:cubicBezTo>
                                  <a:pt x="2146224" y="244221"/>
                                  <a:pt x="2146605" y="244221"/>
                                  <a:pt x="2147113" y="244221"/>
                                </a:cubicBezTo>
                                <a:cubicBezTo>
                                  <a:pt x="2147621" y="244221"/>
                                  <a:pt x="2148129" y="244221"/>
                                  <a:pt x="2148637" y="244221"/>
                                </a:cubicBezTo>
                                <a:cubicBezTo>
                                  <a:pt x="2149145" y="244221"/>
                                  <a:pt x="2149526" y="244348"/>
                                  <a:pt x="2150034" y="244221"/>
                                </a:cubicBezTo>
                                <a:cubicBezTo>
                                  <a:pt x="2150542" y="244221"/>
                                  <a:pt x="2151050" y="244221"/>
                                  <a:pt x="2151558" y="244221"/>
                                </a:cubicBezTo>
                                <a:cubicBezTo>
                                  <a:pt x="2152066" y="244221"/>
                                  <a:pt x="2152447" y="244221"/>
                                  <a:pt x="2152955" y="244221"/>
                                </a:cubicBezTo>
                                <a:cubicBezTo>
                                  <a:pt x="2153463" y="244221"/>
                                  <a:pt x="2153971" y="244094"/>
                                  <a:pt x="2154479" y="244094"/>
                                </a:cubicBezTo>
                                <a:cubicBezTo>
                                  <a:pt x="2154987" y="244094"/>
                                  <a:pt x="2155368" y="244094"/>
                                  <a:pt x="2155876" y="244094"/>
                                </a:cubicBezTo>
                                <a:cubicBezTo>
                                  <a:pt x="2156384" y="243967"/>
                                  <a:pt x="2156892" y="243967"/>
                                  <a:pt x="2157400" y="243967"/>
                                </a:cubicBezTo>
                                <a:cubicBezTo>
                                  <a:pt x="2157908" y="243840"/>
                                  <a:pt x="2158289" y="243840"/>
                                  <a:pt x="2158797" y="243840"/>
                                </a:cubicBezTo>
                                <a:cubicBezTo>
                                  <a:pt x="2159305" y="243840"/>
                                  <a:pt x="2159813" y="243840"/>
                                  <a:pt x="2160321" y="243713"/>
                                </a:cubicBezTo>
                                <a:cubicBezTo>
                                  <a:pt x="2160829" y="243713"/>
                                  <a:pt x="2161210" y="243713"/>
                                  <a:pt x="2161718" y="243713"/>
                                </a:cubicBezTo>
                                <a:cubicBezTo>
                                  <a:pt x="2162226" y="243713"/>
                                  <a:pt x="2162734" y="243713"/>
                                  <a:pt x="2163242" y="243713"/>
                                </a:cubicBezTo>
                                <a:cubicBezTo>
                                  <a:pt x="2163623" y="243586"/>
                                  <a:pt x="2164131" y="243586"/>
                                  <a:pt x="2164639" y="243586"/>
                                </a:cubicBezTo>
                                <a:cubicBezTo>
                                  <a:pt x="2165147" y="243586"/>
                                  <a:pt x="2165655" y="243586"/>
                                  <a:pt x="2166163" y="243586"/>
                                </a:cubicBezTo>
                                <a:cubicBezTo>
                                  <a:pt x="2166544" y="243586"/>
                                  <a:pt x="2167052" y="243586"/>
                                  <a:pt x="2167560" y="243586"/>
                                </a:cubicBezTo>
                                <a:cubicBezTo>
                                  <a:pt x="2168068" y="243459"/>
                                  <a:pt x="2168576" y="243459"/>
                                  <a:pt x="2169084" y="243459"/>
                                </a:cubicBezTo>
                                <a:cubicBezTo>
                                  <a:pt x="2169465" y="243459"/>
                                  <a:pt x="2169973" y="243459"/>
                                  <a:pt x="2170481" y="243459"/>
                                </a:cubicBezTo>
                                <a:cubicBezTo>
                                  <a:pt x="2170989" y="243459"/>
                                  <a:pt x="2171497" y="243332"/>
                                  <a:pt x="2172005" y="243332"/>
                                </a:cubicBezTo>
                                <a:cubicBezTo>
                                  <a:pt x="2172386" y="243332"/>
                                  <a:pt x="2172894" y="243332"/>
                                  <a:pt x="2173402" y="243205"/>
                                </a:cubicBezTo>
                                <a:cubicBezTo>
                                  <a:pt x="2173910" y="243205"/>
                                  <a:pt x="2174418" y="243205"/>
                                  <a:pt x="2174926" y="243205"/>
                                </a:cubicBezTo>
                                <a:cubicBezTo>
                                  <a:pt x="2175307" y="243205"/>
                                  <a:pt x="2175815" y="243205"/>
                                  <a:pt x="2176323" y="243078"/>
                                </a:cubicBezTo>
                                <a:cubicBezTo>
                                  <a:pt x="2176831" y="243078"/>
                                  <a:pt x="2177339" y="243078"/>
                                  <a:pt x="2177847" y="243078"/>
                                </a:cubicBezTo>
                                <a:cubicBezTo>
                                  <a:pt x="2178228" y="243078"/>
                                  <a:pt x="2178736" y="243078"/>
                                  <a:pt x="2179244" y="243078"/>
                                </a:cubicBezTo>
                                <a:cubicBezTo>
                                  <a:pt x="2179752" y="242951"/>
                                  <a:pt x="2180260" y="242951"/>
                                  <a:pt x="2180641" y="242951"/>
                                </a:cubicBezTo>
                                <a:cubicBezTo>
                                  <a:pt x="2181149" y="242951"/>
                                  <a:pt x="2181657" y="242951"/>
                                  <a:pt x="2182165" y="242951"/>
                                </a:cubicBezTo>
                                <a:cubicBezTo>
                                  <a:pt x="2182673" y="242951"/>
                                  <a:pt x="2183181" y="242951"/>
                                  <a:pt x="2183562" y="242951"/>
                                </a:cubicBezTo>
                                <a:cubicBezTo>
                                  <a:pt x="2184070" y="242951"/>
                                  <a:pt x="2184578" y="242951"/>
                                  <a:pt x="2185086" y="242951"/>
                                </a:cubicBezTo>
                                <a:cubicBezTo>
                                  <a:pt x="2185594" y="242951"/>
                                  <a:pt x="2186102" y="242951"/>
                                  <a:pt x="2186483" y="242951"/>
                                </a:cubicBezTo>
                                <a:cubicBezTo>
                                  <a:pt x="2186991" y="242951"/>
                                  <a:pt x="2187499" y="242951"/>
                                  <a:pt x="2188007" y="242951"/>
                                </a:cubicBezTo>
                                <a:cubicBezTo>
                                  <a:pt x="2188515" y="242951"/>
                                  <a:pt x="2189023" y="242951"/>
                                  <a:pt x="2189404" y="242951"/>
                                </a:cubicBezTo>
                                <a:cubicBezTo>
                                  <a:pt x="2189912" y="242951"/>
                                  <a:pt x="2190420" y="242951"/>
                                  <a:pt x="2190928" y="242951"/>
                                </a:cubicBezTo>
                                <a:cubicBezTo>
                                  <a:pt x="2191436" y="242951"/>
                                  <a:pt x="2191944" y="242951"/>
                                  <a:pt x="2192325" y="242951"/>
                                </a:cubicBezTo>
                                <a:cubicBezTo>
                                  <a:pt x="2192833" y="242951"/>
                                  <a:pt x="2193341" y="242951"/>
                                  <a:pt x="2193849" y="242951"/>
                                </a:cubicBezTo>
                                <a:cubicBezTo>
                                  <a:pt x="2194357" y="242951"/>
                                  <a:pt x="2194738" y="242951"/>
                                  <a:pt x="2195246" y="242951"/>
                                </a:cubicBezTo>
                                <a:cubicBezTo>
                                  <a:pt x="2195754" y="242951"/>
                                  <a:pt x="2196262" y="242951"/>
                                  <a:pt x="2196770" y="242951"/>
                                </a:cubicBezTo>
                                <a:cubicBezTo>
                                  <a:pt x="2197278" y="242951"/>
                                  <a:pt x="2197659" y="242951"/>
                                  <a:pt x="2198167" y="242951"/>
                                </a:cubicBezTo>
                                <a:cubicBezTo>
                                  <a:pt x="2198675" y="242951"/>
                                  <a:pt x="2199183" y="243078"/>
                                  <a:pt x="2199691" y="243078"/>
                                </a:cubicBezTo>
                                <a:cubicBezTo>
                                  <a:pt x="2200199" y="243078"/>
                                  <a:pt x="2200580" y="243078"/>
                                  <a:pt x="2201088" y="243078"/>
                                </a:cubicBezTo>
                                <a:cubicBezTo>
                                  <a:pt x="2201596" y="243078"/>
                                  <a:pt x="2202104" y="243078"/>
                                  <a:pt x="2202612" y="243078"/>
                                </a:cubicBezTo>
                                <a:cubicBezTo>
                                  <a:pt x="2203120" y="243078"/>
                                  <a:pt x="2203501" y="243078"/>
                                  <a:pt x="2204009" y="243078"/>
                                </a:cubicBezTo>
                                <a:cubicBezTo>
                                  <a:pt x="2204517" y="243078"/>
                                  <a:pt x="2205025" y="243078"/>
                                  <a:pt x="2205533" y="243078"/>
                                </a:cubicBezTo>
                                <a:cubicBezTo>
                                  <a:pt x="2206041" y="243078"/>
                                  <a:pt x="2206422" y="243078"/>
                                  <a:pt x="2206930" y="243078"/>
                                </a:cubicBezTo>
                                <a:cubicBezTo>
                                  <a:pt x="2207438" y="243078"/>
                                  <a:pt x="2207946" y="243078"/>
                                  <a:pt x="2208454" y="243078"/>
                                </a:cubicBezTo>
                                <a:cubicBezTo>
                                  <a:pt x="2208962" y="243078"/>
                                  <a:pt x="2209343" y="243078"/>
                                  <a:pt x="2209851" y="243078"/>
                                </a:cubicBezTo>
                                <a:cubicBezTo>
                                  <a:pt x="2210359" y="243078"/>
                                  <a:pt x="2210867" y="243078"/>
                                  <a:pt x="2211375" y="243078"/>
                                </a:cubicBezTo>
                                <a:cubicBezTo>
                                  <a:pt x="2211756" y="243078"/>
                                  <a:pt x="2212264" y="243078"/>
                                  <a:pt x="2212772" y="243078"/>
                                </a:cubicBezTo>
                                <a:cubicBezTo>
                                  <a:pt x="2213280" y="243078"/>
                                  <a:pt x="2213788" y="243078"/>
                                  <a:pt x="2214296" y="243078"/>
                                </a:cubicBezTo>
                                <a:cubicBezTo>
                                  <a:pt x="2214677" y="243078"/>
                                  <a:pt x="2215185" y="243078"/>
                                  <a:pt x="2215693" y="243078"/>
                                </a:cubicBezTo>
                                <a:cubicBezTo>
                                  <a:pt x="2216201" y="243078"/>
                                  <a:pt x="2216709" y="243078"/>
                                  <a:pt x="2217217" y="243078"/>
                                </a:cubicBezTo>
                                <a:cubicBezTo>
                                  <a:pt x="2217598" y="243078"/>
                                  <a:pt x="2218106" y="243078"/>
                                  <a:pt x="2218614" y="243078"/>
                                </a:cubicBezTo>
                                <a:cubicBezTo>
                                  <a:pt x="2219122" y="243078"/>
                                  <a:pt x="2219630" y="243078"/>
                                  <a:pt x="2220138" y="243078"/>
                                </a:cubicBezTo>
                                <a:cubicBezTo>
                                  <a:pt x="2220519" y="243078"/>
                                  <a:pt x="2221027" y="243078"/>
                                  <a:pt x="2221535" y="243078"/>
                                </a:cubicBezTo>
                                <a:cubicBezTo>
                                  <a:pt x="2222043" y="243205"/>
                                  <a:pt x="2222551" y="243078"/>
                                  <a:pt x="2223059" y="243078"/>
                                </a:cubicBezTo>
                                <a:cubicBezTo>
                                  <a:pt x="2223440" y="243078"/>
                                  <a:pt x="2223948" y="243205"/>
                                  <a:pt x="2224456" y="243078"/>
                                </a:cubicBezTo>
                                <a:cubicBezTo>
                                  <a:pt x="2224964" y="243078"/>
                                  <a:pt x="2225472" y="243078"/>
                                  <a:pt x="2225980" y="243078"/>
                                </a:cubicBezTo>
                                <a:cubicBezTo>
                                  <a:pt x="2226361" y="243078"/>
                                  <a:pt x="2226869" y="243078"/>
                                  <a:pt x="2227377" y="243078"/>
                                </a:cubicBezTo>
                                <a:cubicBezTo>
                                  <a:pt x="2227885" y="243078"/>
                                  <a:pt x="2228393" y="243078"/>
                                  <a:pt x="2228774" y="243078"/>
                                </a:cubicBezTo>
                                <a:cubicBezTo>
                                  <a:pt x="2229282" y="243078"/>
                                  <a:pt x="2229790" y="243078"/>
                                  <a:pt x="2230298" y="243078"/>
                                </a:cubicBezTo>
                                <a:cubicBezTo>
                                  <a:pt x="2230806" y="243078"/>
                                  <a:pt x="2231314" y="243078"/>
                                  <a:pt x="2231695" y="243078"/>
                                </a:cubicBezTo>
                                <a:cubicBezTo>
                                  <a:pt x="2232203" y="243078"/>
                                  <a:pt x="2232711" y="243078"/>
                                  <a:pt x="2233219" y="243078"/>
                                </a:cubicBezTo>
                                <a:cubicBezTo>
                                  <a:pt x="2233727" y="243078"/>
                                  <a:pt x="2234235" y="243078"/>
                                  <a:pt x="2234616" y="243078"/>
                                </a:cubicBezTo>
                                <a:cubicBezTo>
                                  <a:pt x="2235124" y="243205"/>
                                  <a:pt x="2235632" y="243205"/>
                                  <a:pt x="2236140" y="243205"/>
                                </a:cubicBezTo>
                                <a:cubicBezTo>
                                  <a:pt x="2236648" y="243205"/>
                                  <a:pt x="2237156" y="243205"/>
                                  <a:pt x="2237537" y="243205"/>
                                </a:cubicBezTo>
                                <a:cubicBezTo>
                                  <a:pt x="2238045" y="243205"/>
                                  <a:pt x="2238553" y="243205"/>
                                  <a:pt x="2239061" y="243205"/>
                                </a:cubicBezTo>
                                <a:cubicBezTo>
                                  <a:pt x="2239569" y="243332"/>
                                  <a:pt x="2240077" y="243332"/>
                                  <a:pt x="2240458" y="243332"/>
                                </a:cubicBezTo>
                                <a:cubicBezTo>
                                  <a:pt x="2240966" y="243332"/>
                                  <a:pt x="2241474" y="243459"/>
                                  <a:pt x="2241982" y="243459"/>
                                </a:cubicBezTo>
                                <a:cubicBezTo>
                                  <a:pt x="2242490" y="243459"/>
                                  <a:pt x="2242998" y="243459"/>
                                  <a:pt x="2243379" y="243459"/>
                                </a:cubicBezTo>
                                <a:cubicBezTo>
                                  <a:pt x="2243887" y="243459"/>
                                  <a:pt x="2244395" y="243459"/>
                                  <a:pt x="2244903" y="243586"/>
                                </a:cubicBezTo>
                                <a:cubicBezTo>
                                  <a:pt x="2245411" y="243586"/>
                                  <a:pt x="2245792" y="243586"/>
                                  <a:pt x="2246300" y="243586"/>
                                </a:cubicBezTo>
                                <a:cubicBezTo>
                                  <a:pt x="2246808" y="243586"/>
                                  <a:pt x="2247316" y="243586"/>
                                  <a:pt x="2247824" y="243713"/>
                                </a:cubicBezTo>
                                <a:cubicBezTo>
                                  <a:pt x="2248332" y="243713"/>
                                  <a:pt x="2248713" y="243713"/>
                                  <a:pt x="2249221" y="243713"/>
                                </a:cubicBezTo>
                                <a:cubicBezTo>
                                  <a:pt x="2249729" y="243713"/>
                                  <a:pt x="2250237" y="243713"/>
                                  <a:pt x="2250745" y="243713"/>
                                </a:cubicBezTo>
                                <a:cubicBezTo>
                                  <a:pt x="2251253" y="243840"/>
                                  <a:pt x="2251634" y="243840"/>
                                  <a:pt x="2252142" y="243840"/>
                                </a:cubicBezTo>
                                <a:cubicBezTo>
                                  <a:pt x="2252650" y="243840"/>
                                  <a:pt x="2253158" y="243840"/>
                                  <a:pt x="2253666" y="243967"/>
                                </a:cubicBezTo>
                                <a:cubicBezTo>
                                  <a:pt x="2254174" y="243967"/>
                                  <a:pt x="2254555" y="243967"/>
                                  <a:pt x="2255063" y="243967"/>
                                </a:cubicBezTo>
                                <a:cubicBezTo>
                                  <a:pt x="2255571" y="243967"/>
                                  <a:pt x="2256079" y="244094"/>
                                  <a:pt x="2256587" y="244094"/>
                                </a:cubicBezTo>
                                <a:cubicBezTo>
                                  <a:pt x="2257095" y="244094"/>
                                  <a:pt x="2257476" y="244094"/>
                                  <a:pt x="2257984" y="244094"/>
                                </a:cubicBezTo>
                                <a:cubicBezTo>
                                  <a:pt x="2258492" y="244094"/>
                                  <a:pt x="2259000" y="244094"/>
                                  <a:pt x="2259508" y="244094"/>
                                </a:cubicBezTo>
                                <a:cubicBezTo>
                                  <a:pt x="2260016" y="244094"/>
                                  <a:pt x="2260397" y="244094"/>
                                  <a:pt x="2260905" y="244094"/>
                                </a:cubicBezTo>
                                <a:cubicBezTo>
                                  <a:pt x="2261413" y="244094"/>
                                  <a:pt x="2261921" y="244094"/>
                                  <a:pt x="2262429" y="244094"/>
                                </a:cubicBezTo>
                                <a:cubicBezTo>
                                  <a:pt x="2262810" y="244094"/>
                                  <a:pt x="2263318" y="244094"/>
                                  <a:pt x="2263826" y="244094"/>
                                </a:cubicBezTo>
                                <a:cubicBezTo>
                                  <a:pt x="2264334" y="244094"/>
                                  <a:pt x="2264842" y="244094"/>
                                  <a:pt x="2265350" y="244094"/>
                                </a:cubicBezTo>
                                <a:cubicBezTo>
                                  <a:pt x="2265731" y="244094"/>
                                  <a:pt x="2266239" y="244094"/>
                                  <a:pt x="2266747" y="244094"/>
                                </a:cubicBezTo>
                                <a:cubicBezTo>
                                  <a:pt x="2267255" y="244094"/>
                                  <a:pt x="2267763" y="244094"/>
                                  <a:pt x="2268271" y="244094"/>
                                </a:cubicBezTo>
                                <a:cubicBezTo>
                                  <a:pt x="2268652" y="244094"/>
                                  <a:pt x="2269160" y="244094"/>
                                  <a:pt x="2269668" y="244094"/>
                                </a:cubicBezTo>
                                <a:cubicBezTo>
                                  <a:pt x="2270176" y="244094"/>
                                  <a:pt x="2270684" y="244094"/>
                                  <a:pt x="2271192" y="244094"/>
                                </a:cubicBezTo>
                                <a:cubicBezTo>
                                  <a:pt x="2271573" y="244094"/>
                                  <a:pt x="2272081" y="243967"/>
                                  <a:pt x="2272589" y="243967"/>
                                </a:cubicBezTo>
                                <a:cubicBezTo>
                                  <a:pt x="2273097" y="243967"/>
                                  <a:pt x="2273605" y="243967"/>
                                  <a:pt x="2274113" y="243967"/>
                                </a:cubicBezTo>
                                <a:cubicBezTo>
                                  <a:pt x="2274494" y="243967"/>
                                  <a:pt x="2275002" y="243967"/>
                                  <a:pt x="2275510" y="243967"/>
                                </a:cubicBezTo>
                                <a:cubicBezTo>
                                  <a:pt x="2276018" y="243967"/>
                                  <a:pt x="2276526" y="243967"/>
                                  <a:pt x="2277034" y="243967"/>
                                </a:cubicBezTo>
                                <a:cubicBezTo>
                                  <a:pt x="2277415" y="243967"/>
                                  <a:pt x="2277923" y="243840"/>
                                  <a:pt x="2278431" y="243840"/>
                                </a:cubicBezTo>
                                <a:cubicBezTo>
                                  <a:pt x="2278939" y="243840"/>
                                  <a:pt x="2279447" y="243840"/>
                                  <a:pt x="2279828" y="243840"/>
                                </a:cubicBezTo>
                                <a:cubicBezTo>
                                  <a:pt x="2280336" y="243840"/>
                                  <a:pt x="2280844" y="243840"/>
                                  <a:pt x="2281352" y="243840"/>
                                </a:cubicBezTo>
                                <a:cubicBezTo>
                                  <a:pt x="2281860" y="243840"/>
                                  <a:pt x="2282368" y="243840"/>
                                  <a:pt x="2282749" y="243840"/>
                                </a:cubicBezTo>
                                <a:cubicBezTo>
                                  <a:pt x="2283257" y="243840"/>
                                  <a:pt x="2283765" y="243840"/>
                                  <a:pt x="2284273" y="243840"/>
                                </a:cubicBezTo>
                                <a:cubicBezTo>
                                  <a:pt x="2284781" y="243840"/>
                                  <a:pt x="2285289" y="243840"/>
                                  <a:pt x="2285670" y="243713"/>
                                </a:cubicBezTo>
                                <a:cubicBezTo>
                                  <a:pt x="2286178" y="243713"/>
                                  <a:pt x="2286686" y="243713"/>
                                  <a:pt x="2287194" y="243713"/>
                                </a:cubicBezTo>
                                <a:cubicBezTo>
                                  <a:pt x="2287702" y="243713"/>
                                  <a:pt x="2288210" y="243713"/>
                                  <a:pt x="2288591" y="243713"/>
                                </a:cubicBezTo>
                                <a:cubicBezTo>
                                  <a:pt x="2289099" y="243713"/>
                                  <a:pt x="2289607" y="243586"/>
                                  <a:pt x="2290115" y="243586"/>
                                </a:cubicBezTo>
                                <a:cubicBezTo>
                                  <a:pt x="2290623" y="243586"/>
                                  <a:pt x="2291131" y="243586"/>
                                  <a:pt x="2291512" y="243586"/>
                                </a:cubicBezTo>
                                <a:cubicBezTo>
                                  <a:pt x="2292020" y="243586"/>
                                  <a:pt x="2292528" y="243586"/>
                                  <a:pt x="2293036" y="243586"/>
                                </a:cubicBezTo>
                                <a:cubicBezTo>
                                  <a:pt x="2293544" y="243586"/>
                                  <a:pt x="2294052" y="243586"/>
                                  <a:pt x="2294433" y="243586"/>
                                </a:cubicBezTo>
                                <a:cubicBezTo>
                                  <a:pt x="2294941" y="243459"/>
                                  <a:pt x="2295449" y="243459"/>
                                  <a:pt x="2295957" y="243459"/>
                                </a:cubicBezTo>
                                <a:cubicBezTo>
                                  <a:pt x="2296465" y="243459"/>
                                  <a:pt x="2296846" y="243459"/>
                                  <a:pt x="2297354" y="243459"/>
                                </a:cubicBezTo>
                                <a:cubicBezTo>
                                  <a:pt x="2297862" y="243459"/>
                                  <a:pt x="2298370" y="243459"/>
                                  <a:pt x="2298878" y="243459"/>
                                </a:cubicBezTo>
                                <a:cubicBezTo>
                                  <a:pt x="2299386" y="243459"/>
                                  <a:pt x="2299767" y="243332"/>
                                  <a:pt x="2300275" y="243332"/>
                                </a:cubicBezTo>
                                <a:cubicBezTo>
                                  <a:pt x="2300783" y="243332"/>
                                  <a:pt x="2301291" y="243332"/>
                                  <a:pt x="2301799" y="243332"/>
                                </a:cubicBezTo>
                                <a:cubicBezTo>
                                  <a:pt x="2302307" y="243332"/>
                                  <a:pt x="2302688" y="243332"/>
                                  <a:pt x="2303196" y="243332"/>
                                </a:cubicBezTo>
                                <a:cubicBezTo>
                                  <a:pt x="2303704" y="243332"/>
                                  <a:pt x="2304212" y="243332"/>
                                  <a:pt x="2304720" y="243332"/>
                                </a:cubicBezTo>
                                <a:cubicBezTo>
                                  <a:pt x="2305228" y="243332"/>
                                  <a:pt x="2305609" y="243332"/>
                                  <a:pt x="2306117" y="243332"/>
                                </a:cubicBezTo>
                                <a:cubicBezTo>
                                  <a:pt x="2306625" y="243332"/>
                                  <a:pt x="2307133" y="243205"/>
                                  <a:pt x="2307641" y="243205"/>
                                </a:cubicBezTo>
                                <a:cubicBezTo>
                                  <a:pt x="2308149" y="243205"/>
                                  <a:pt x="2308530" y="243205"/>
                                  <a:pt x="2309038" y="243205"/>
                                </a:cubicBezTo>
                                <a:cubicBezTo>
                                  <a:pt x="2309546" y="243205"/>
                                  <a:pt x="2310054" y="243205"/>
                                  <a:pt x="2310562" y="243205"/>
                                </a:cubicBezTo>
                                <a:cubicBezTo>
                                  <a:pt x="2311070" y="243205"/>
                                  <a:pt x="2311451" y="243205"/>
                                  <a:pt x="2311959" y="243205"/>
                                </a:cubicBezTo>
                                <a:cubicBezTo>
                                  <a:pt x="2312467" y="243205"/>
                                  <a:pt x="2312975" y="243205"/>
                                  <a:pt x="2313483" y="243205"/>
                                </a:cubicBezTo>
                                <a:cubicBezTo>
                                  <a:pt x="2313864" y="243205"/>
                                  <a:pt x="2314372" y="243205"/>
                                  <a:pt x="2314880" y="243205"/>
                                </a:cubicBezTo>
                                <a:cubicBezTo>
                                  <a:pt x="2315388" y="243205"/>
                                  <a:pt x="2315896" y="243205"/>
                                  <a:pt x="2316404" y="243205"/>
                                </a:cubicBezTo>
                                <a:cubicBezTo>
                                  <a:pt x="2316785" y="243205"/>
                                  <a:pt x="2317293" y="243205"/>
                                  <a:pt x="2317801" y="243205"/>
                                </a:cubicBezTo>
                                <a:cubicBezTo>
                                  <a:pt x="2318309" y="243205"/>
                                  <a:pt x="2318817" y="243205"/>
                                  <a:pt x="2319325" y="243205"/>
                                </a:cubicBezTo>
                                <a:cubicBezTo>
                                  <a:pt x="2319706" y="243205"/>
                                  <a:pt x="2320214" y="243205"/>
                                  <a:pt x="2320722" y="243078"/>
                                </a:cubicBezTo>
                                <a:cubicBezTo>
                                  <a:pt x="2321230" y="243078"/>
                                  <a:pt x="2321738" y="243078"/>
                                  <a:pt x="2322246" y="243078"/>
                                </a:cubicBezTo>
                                <a:cubicBezTo>
                                  <a:pt x="2322627" y="243078"/>
                                  <a:pt x="2323135" y="243078"/>
                                  <a:pt x="2323643" y="243078"/>
                                </a:cubicBezTo>
                                <a:cubicBezTo>
                                  <a:pt x="2324151" y="243078"/>
                                  <a:pt x="2324659" y="243078"/>
                                  <a:pt x="2325167" y="243078"/>
                                </a:cubicBezTo>
                                <a:cubicBezTo>
                                  <a:pt x="2325548" y="242951"/>
                                  <a:pt x="2326056" y="242951"/>
                                  <a:pt x="2326564" y="242951"/>
                                </a:cubicBezTo>
                                <a:cubicBezTo>
                                  <a:pt x="2327072" y="242951"/>
                                  <a:pt x="2327580" y="242951"/>
                                  <a:pt x="2328088" y="242951"/>
                                </a:cubicBezTo>
                                <a:cubicBezTo>
                                  <a:pt x="2328469" y="242951"/>
                                  <a:pt x="2328977" y="242951"/>
                                  <a:pt x="2329485" y="242951"/>
                                </a:cubicBezTo>
                                <a:cubicBezTo>
                                  <a:pt x="2329993" y="242951"/>
                                  <a:pt x="2330501" y="242824"/>
                                  <a:pt x="2330882" y="242824"/>
                                </a:cubicBezTo>
                                <a:cubicBezTo>
                                  <a:pt x="2331390" y="242824"/>
                                  <a:pt x="2331898" y="242824"/>
                                  <a:pt x="2332406" y="242824"/>
                                </a:cubicBezTo>
                                <a:cubicBezTo>
                                  <a:pt x="2332914" y="242824"/>
                                  <a:pt x="2333422" y="242824"/>
                                  <a:pt x="2333803" y="242697"/>
                                </a:cubicBezTo>
                                <a:cubicBezTo>
                                  <a:pt x="2334311" y="242697"/>
                                  <a:pt x="2334819" y="242697"/>
                                  <a:pt x="2335327" y="242697"/>
                                </a:cubicBezTo>
                                <a:cubicBezTo>
                                  <a:pt x="2335835" y="242697"/>
                                  <a:pt x="2336343" y="242697"/>
                                  <a:pt x="2336724" y="242697"/>
                                </a:cubicBezTo>
                                <a:cubicBezTo>
                                  <a:pt x="2337232" y="242697"/>
                                  <a:pt x="2337740" y="242697"/>
                                  <a:pt x="2338248" y="242570"/>
                                </a:cubicBezTo>
                                <a:cubicBezTo>
                                  <a:pt x="2338756" y="242570"/>
                                  <a:pt x="2339264" y="242570"/>
                                  <a:pt x="2339645" y="242570"/>
                                </a:cubicBezTo>
                                <a:cubicBezTo>
                                  <a:pt x="2340153" y="242570"/>
                                  <a:pt x="2340661" y="242697"/>
                                  <a:pt x="2341169" y="242570"/>
                                </a:cubicBezTo>
                                <a:cubicBezTo>
                                  <a:pt x="2341677" y="242570"/>
                                  <a:pt x="2342185" y="242570"/>
                                  <a:pt x="2342566" y="242570"/>
                                </a:cubicBezTo>
                                <a:cubicBezTo>
                                  <a:pt x="2343074" y="242570"/>
                                  <a:pt x="2343582" y="242570"/>
                                  <a:pt x="2344090" y="242570"/>
                                </a:cubicBezTo>
                                <a:cubicBezTo>
                                  <a:pt x="2344598" y="242570"/>
                                  <a:pt x="2345106" y="242570"/>
                                  <a:pt x="2345487" y="242570"/>
                                </a:cubicBezTo>
                                <a:cubicBezTo>
                                  <a:pt x="2345995" y="242443"/>
                                  <a:pt x="2346503" y="242443"/>
                                  <a:pt x="2347011" y="242443"/>
                                </a:cubicBezTo>
                                <a:cubicBezTo>
                                  <a:pt x="2347519" y="242443"/>
                                  <a:pt x="2347900" y="242443"/>
                                  <a:pt x="2348408" y="242443"/>
                                </a:cubicBezTo>
                                <a:cubicBezTo>
                                  <a:pt x="2348916" y="242316"/>
                                  <a:pt x="2349424" y="242316"/>
                                  <a:pt x="2349932" y="242316"/>
                                </a:cubicBezTo>
                                <a:cubicBezTo>
                                  <a:pt x="2350440" y="242316"/>
                                  <a:pt x="2350821" y="242316"/>
                                  <a:pt x="2351329" y="242316"/>
                                </a:cubicBezTo>
                                <a:cubicBezTo>
                                  <a:pt x="2351837" y="242316"/>
                                  <a:pt x="2352345" y="242189"/>
                                  <a:pt x="2352853" y="242189"/>
                                </a:cubicBezTo>
                                <a:cubicBezTo>
                                  <a:pt x="2353361" y="242189"/>
                                  <a:pt x="2353742" y="242189"/>
                                  <a:pt x="2354250" y="242189"/>
                                </a:cubicBezTo>
                                <a:cubicBezTo>
                                  <a:pt x="2354758" y="242189"/>
                                  <a:pt x="2355266" y="242189"/>
                                  <a:pt x="2355774" y="242189"/>
                                </a:cubicBezTo>
                                <a:cubicBezTo>
                                  <a:pt x="2356282" y="242189"/>
                                  <a:pt x="2356663" y="242189"/>
                                  <a:pt x="2357171" y="242062"/>
                                </a:cubicBezTo>
                                <a:cubicBezTo>
                                  <a:pt x="2357679" y="242062"/>
                                  <a:pt x="2358187" y="242062"/>
                                  <a:pt x="2358695" y="242062"/>
                                </a:cubicBezTo>
                                <a:cubicBezTo>
                                  <a:pt x="2359203" y="242062"/>
                                  <a:pt x="2359584" y="242062"/>
                                  <a:pt x="2360092" y="242062"/>
                                </a:cubicBezTo>
                                <a:cubicBezTo>
                                  <a:pt x="2360600" y="242189"/>
                                  <a:pt x="2361108" y="242189"/>
                                  <a:pt x="2361616" y="242189"/>
                                </a:cubicBezTo>
                                <a:cubicBezTo>
                                  <a:pt x="2362124" y="242189"/>
                                  <a:pt x="2362505" y="242189"/>
                                  <a:pt x="2363013" y="242189"/>
                                </a:cubicBezTo>
                                <a:cubicBezTo>
                                  <a:pt x="2363521" y="242189"/>
                                  <a:pt x="2364029" y="242189"/>
                                  <a:pt x="2364537" y="242189"/>
                                </a:cubicBezTo>
                                <a:cubicBezTo>
                                  <a:pt x="2364918" y="242189"/>
                                  <a:pt x="2365426" y="242189"/>
                                  <a:pt x="2365934" y="242189"/>
                                </a:cubicBezTo>
                                <a:cubicBezTo>
                                  <a:pt x="2366442" y="242189"/>
                                  <a:pt x="2366950" y="242189"/>
                                  <a:pt x="2367458" y="242189"/>
                                </a:cubicBezTo>
                                <a:cubicBezTo>
                                  <a:pt x="2367839" y="242189"/>
                                  <a:pt x="2368347" y="242189"/>
                                  <a:pt x="2368855" y="242189"/>
                                </a:cubicBezTo>
                                <a:cubicBezTo>
                                  <a:pt x="2369363" y="242189"/>
                                  <a:pt x="2369871" y="242189"/>
                                  <a:pt x="2370379" y="242189"/>
                                </a:cubicBezTo>
                                <a:cubicBezTo>
                                  <a:pt x="2370760" y="242189"/>
                                  <a:pt x="2371268" y="242189"/>
                                  <a:pt x="2371776" y="242062"/>
                                </a:cubicBezTo>
                                <a:cubicBezTo>
                                  <a:pt x="2372284" y="242062"/>
                                  <a:pt x="2372792" y="242189"/>
                                  <a:pt x="2373300" y="242062"/>
                                </a:cubicBezTo>
                                <a:cubicBezTo>
                                  <a:pt x="2373681" y="242062"/>
                                  <a:pt x="2374189" y="242062"/>
                                  <a:pt x="2374697" y="242062"/>
                                </a:cubicBezTo>
                                <a:cubicBezTo>
                                  <a:pt x="2375205" y="242062"/>
                                  <a:pt x="2375713" y="242062"/>
                                  <a:pt x="2376221" y="242062"/>
                                </a:cubicBezTo>
                                <a:cubicBezTo>
                                  <a:pt x="2376602" y="241935"/>
                                  <a:pt x="2377110" y="241935"/>
                                  <a:pt x="2377618" y="241935"/>
                                </a:cubicBezTo>
                                <a:cubicBezTo>
                                  <a:pt x="2378126" y="241935"/>
                                  <a:pt x="2378634" y="241808"/>
                                  <a:pt x="2379142" y="241808"/>
                                </a:cubicBezTo>
                                <a:cubicBezTo>
                                  <a:pt x="2379523" y="241808"/>
                                  <a:pt x="2380031" y="241808"/>
                                  <a:pt x="2380539" y="241808"/>
                                </a:cubicBezTo>
                                <a:cubicBezTo>
                                  <a:pt x="2381047" y="241808"/>
                                  <a:pt x="2381555" y="241681"/>
                                  <a:pt x="2381936" y="241681"/>
                                </a:cubicBezTo>
                                <a:cubicBezTo>
                                  <a:pt x="2382444" y="241681"/>
                                  <a:pt x="2382952" y="241681"/>
                                  <a:pt x="2383460" y="241681"/>
                                </a:cubicBezTo>
                                <a:cubicBezTo>
                                  <a:pt x="2383968" y="241681"/>
                                  <a:pt x="2384476" y="241681"/>
                                  <a:pt x="2384857" y="241681"/>
                                </a:cubicBezTo>
                                <a:cubicBezTo>
                                  <a:pt x="2385365" y="241681"/>
                                  <a:pt x="2385873" y="241681"/>
                                  <a:pt x="2386381" y="241681"/>
                                </a:cubicBezTo>
                                <a:cubicBezTo>
                                  <a:pt x="2386889" y="241681"/>
                                  <a:pt x="2387397" y="241681"/>
                                  <a:pt x="2387778" y="241681"/>
                                </a:cubicBezTo>
                                <a:cubicBezTo>
                                  <a:pt x="2388286" y="241681"/>
                                  <a:pt x="2388794" y="241681"/>
                                  <a:pt x="2389302" y="241681"/>
                                </a:cubicBezTo>
                                <a:cubicBezTo>
                                  <a:pt x="2389810" y="241681"/>
                                  <a:pt x="2390318" y="241681"/>
                                  <a:pt x="2390699" y="241681"/>
                                </a:cubicBezTo>
                                <a:cubicBezTo>
                                  <a:pt x="2391207" y="241681"/>
                                  <a:pt x="2391715" y="241681"/>
                                  <a:pt x="2392223" y="241681"/>
                                </a:cubicBezTo>
                                <a:cubicBezTo>
                                  <a:pt x="2392731" y="241681"/>
                                  <a:pt x="2393239" y="241681"/>
                                  <a:pt x="2393620" y="241681"/>
                                </a:cubicBezTo>
                                <a:cubicBezTo>
                                  <a:pt x="2394128" y="241681"/>
                                  <a:pt x="2394636" y="241681"/>
                                  <a:pt x="2395144" y="241554"/>
                                </a:cubicBezTo>
                                <a:cubicBezTo>
                                  <a:pt x="2395652" y="241554"/>
                                  <a:pt x="2396033" y="241554"/>
                                  <a:pt x="2396541" y="241554"/>
                                </a:cubicBezTo>
                                <a:cubicBezTo>
                                  <a:pt x="2397049" y="241554"/>
                                  <a:pt x="2397557" y="241554"/>
                                  <a:pt x="2398065" y="241427"/>
                                </a:cubicBezTo>
                                <a:cubicBezTo>
                                  <a:pt x="2398573" y="241427"/>
                                  <a:pt x="2398954" y="241300"/>
                                  <a:pt x="2399462" y="241300"/>
                                </a:cubicBezTo>
                                <a:cubicBezTo>
                                  <a:pt x="2399970" y="241173"/>
                                  <a:pt x="2400478" y="241173"/>
                                  <a:pt x="2400986" y="241046"/>
                                </a:cubicBezTo>
                                <a:cubicBezTo>
                                  <a:pt x="2401494" y="240919"/>
                                  <a:pt x="2401875" y="240919"/>
                                  <a:pt x="2402383" y="240792"/>
                                </a:cubicBezTo>
                                <a:cubicBezTo>
                                  <a:pt x="2402891" y="240665"/>
                                  <a:pt x="2403399" y="240665"/>
                                  <a:pt x="2403907" y="240538"/>
                                </a:cubicBezTo>
                                <a:cubicBezTo>
                                  <a:pt x="2404415" y="240538"/>
                                  <a:pt x="2404796" y="240411"/>
                                  <a:pt x="2405304" y="240411"/>
                                </a:cubicBezTo>
                                <a:cubicBezTo>
                                  <a:pt x="2405812" y="240411"/>
                                  <a:pt x="2406320" y="240284"/>
                                  <a:pt x="2406828" y="240284"/>
                                </a:cubicBezTo>
                                <a:cubicBezTo>
                                  <a:pt x="2407336" y="240284"/>
                                  <a:pt x="2407717" y="240284"/>
                                  <a:pt x="2408225" y="240411"/>
                                </a:cubicBezTo>
                                <a:cubicBezTo>
                                  <a:pt x="2408733" y="240411"/>
                                  <a:pt x="2409241" y="240411"/>
                                  <a:pt x="2409749" y="240411"/>
                                </a:cubicBezTo>
                                <a:cubicBezTo>
                                  <a:pt x="2410257" y="240538"/>
                                  <a:pt x="2410638" y="240538"/>
                                  <a:pt x="2411146" y="240665"/>
                                </a:cubicBezTo>
                                <a:cubicBezTo>
                                  <a:pt x="2411654" y="240792"/>
                                  <a:pt x="2412162" y="240792"/>
                                  <a:pt x="2412670" y="240919"/>
                                </a:cubicBezTo>
                                <a:cubicBezTo>
                                  <a:pt x="2413178" y="240919"/>
                                  <a:pt x="2413559" y="241046"/>
                                  <a:pt x="2414067" y="241046"/>
                                </a:cubicBezTo>
                                <a:cubicBezTo>
                                  <a:pt x="2414575" y="241173"/>
                                  <a:pt x="2415083" y="241173"/>
                                  <a:pt x="2415591" y="241300"/>
                                </a:cubicBezTo>
                                <a:cubicBezTo>
                                  <a:pt x="2415972" y="241300"/>
                                  <a:pt x="2416480" y="241300"/>
                                  <a:pt x="2416988" y="241300"/>
                                </a:cubicBezTo>
                                <a:cubicBezTo>
                                  <a:pt x="2417496" y="241300"/>
                                  <a:pt x="2418004" y="241300"/>
                                  <a:pt x="2418512" y="241300"/>
                                </a:cubicBezTo>
                                <a:cubicBezTo>
                                  <a:pt x="2418893" y="241173"/>
                                  <a:pt x="2419401" y="241173"/>
                                  <a:pt x="2419909" y="241173"/>
                                </a:cubicBezTo>
                                <a:cubicBezTo>
                                  <a:pt x="2420417" y="241173"/>
                                  <a:pt x="2420925" y="241173"/>
                                  <a:pt x="2421433" y="241046"/>
                                </a:cubicBezTo>
                                <a:cubicBezTo>
                                  <a:pt x="2421814" y="241046"/>
                                  <a:pt x="2422322" y="241046"/>
                                  <a:pt x="2422830" y="241046"/>
                                </a:cubicBezTo>
                                <a:cubicBezTo>
                                  <a:pt x="2423338" y="241046"/>
                                  <a:pt x="2423846" y="240919"/>
                                  <a:pt x="2424354" y="240919"/>
                                </a:cubicBezTo>
                                <a:cubicBezTo>
                                  <a:pt x="2424735" y="240919"/>
                                  <a:pt x="2425243" y="240919"/>
                                  <a:pt x="2425751" y="240919"/>
                                </a:cubicBezTo>
                                <a:cubicBezTo>
                                  <a:pt x="2426259" y="240919"/>
                                  <a:pt x="2426767" y="240919"/>
                                  <a:pt x="2427275" y="240919"/>
                                </a:cubicBezTo>
                                <a:cubicBezTo>
                                  <a:pt x="2427656" y="240919"/>
                                  <a:pt x="2428164" y="240919"/>
                                  <a:pt x="2428672" y="240919"/>
                                </a:cubicBezTo>
                                <a:cubicBezTo>
                                  <a:pt x="2429180" y="241046"/>
                                  <a:pt x="2429688" y="240919"/>
                                  <a:pt x="2430069" y="240919"/>
                                </a:cubicBezTo>
                                <a:cubicBezTo>
                                  <a:pt x="2430577" y="241046"/>
                                  <a:pt x="2431085" y="241046"/>
                                  <a:pt x="2431593" y="241046"/>
                                </a:cubicBezTo>
                                <a:cubicBezTo>
                                  <a:pt x="2432101" y="241046"/>
                                  <a:pt x="2432609" y="241046"/>
                                  <a:pt x="2432990" y="241046"/>
                                </a:cubicBezTo>
                                <a:cubicBezTo>
                                  <a:pt x="2433498" y="241046"/>
                                  <a:pt x="2434006" y="240919"/>
                                  <a:pt x="2434514" y="240919"/>
                                </a:cubicBezTo>
                                <a:cubicBezTo>
                                  <a:pt x="2435022" y="240919"/>
                                  <a:pt x="2435530" y="240919"/>
                                  <a:pt x="2435911" y="240919"/>
                                </a:cubicBezTo>
                                <a:cubicBezTo>
                                  <a:pt x="2436419" y="240792"/>
                                  <a:pt x="2436927" y="240792"/>
                                  <a:pt x="2437435" y="240792"/>
                                </a:cubicBezTo>
                                <a:cubicBezTo>
                                  <a:pt x="2437943" y="240792"/>
                                  <a:pt x="2438451" y="240665"/>
                                  <a:pt x="2438832" y="240665"/>
                                </a:cubicBezTo>
                                <a:cubicBezTo>
                                  <a:pt x="2439340" y="240665"/>
                                  <a:pt x="2439848" y="240538"/>
                                  <a:pt x="2440356" y="240538"/>
                                </a:cubicBezTo>
                                <a:cubicBezTo>
                                  <a:pt x="2440864" y="240538"/>
                                  <a:pt x="2441372" y="240411"/>
                                  <a:pt x="2441753" y="240411"/>
                                </a:cubicBezTo>
                                <a:cubicBezTo>
                                  <a:pt x="2442261" y="240411"/>
                                  <a:pt x="2442769" y="240411"/>
                                  <a:pt x="2443277" y="240411"/>
                                </a:cubicBezTo>
                                <a:cubicBezTo>
                                  <a:pt x="2443785" y="240284"/>
                                  <a:pt x="2444293" y="240411"/>
                                  <a:pt x="2444674" y="240411"/>
                                </a:cubicBezTo>
                                <a:cubicBezTo>
                                  <a:pt x="2445182" y="240411"/>
                                  <a:pt x="2445690" y="240411"/>
                                  <a:pt x="2446198" y="240411"/>
                                </a:cubicBezTo>
                                <a:cubicBezTo>
                                  <a:pt x="2446706" y="240411"/>
                                  <a:pt x="2447087" y="240284"/>
                                  <a:pt x="2447595" y="240411"/>
                                </a:cubicBezTo>
                                <a:cubicBezTo>
                                  <a:pt x="2448103" y="240411"/>
                                  <a:pt x="2448611" y="240411"/>
                                  <a:pt x="2449119" y="240411"/>
                                </a:cubicBezTo>
                                <a:cubicBezTo>
                                  <a:pt x="2449627" y="240411"/>
                                  <a:pt x="2450008" y="240411"/>
                                  <a:pt x="2450516" y="240411"/>
                                </a:cubicBezTo>
                                <a:cubicBezTo>
                                  <a:pt x="2451024" y="240411"/>
                                  <a:pt x="2451532" y="240411"/>
                                  <a:pt x="2452040" y="240411"/>
                                </a:cubicBezTo>
                                <a:cubicBezTo>
                                  <a:pt x="2452548" y="240411"/>
                                  <a:pt x="2452929" y="240411"/>
                                  <a:pt x="2453437" y="240411"/>
                                </a:cubicBezTo>
                                <a:cubicBezTo>
                                  <a:pt x="2453945" y="240411"/>
                                  <a:pt x="2454453" y="240411"/>
                                  <a:pt x="2454961" y="240411"/>
                                </a:cubicBezTo>
                                <a:cubicBezTo>
                                  <a:pt x="2455469" y="240411"/>
                                  <a:pt x="2455850" y="240411"/>
                                  <a:pt x="2456358" y="240411"/>
                                </a:cubicBezTo>
                                <a:cubicBezTo>
                                  <a:pt x="2456866" y="240411"/>
                                  <a:pt x="2457374" y="240411"/>
                                  <a:pt x="2457882" y="240411"/>
                                </a:cubicBezTo>
                                <a:cubicBezTo>
                                  <a:pt x="2458390" y="240284"/>
                                  <a:pt x="2458771" y="240284"/>
                                  <a:pt x="2459279" y="240284"/>
                                </a:cubicBezTo>
                                <a:cubicBezTo>
                                  <a:pt x="2459787" y="240284"/>
                                  <a:pt x="2460295" y="240284"/>
                                  <a:pt x="2460803" y="240284"/>
                                </a:cubicBezTo>
                                <a:cubicBezTo>
                                  <a:pt x="2461311" y="240157"/>
                                  <a:pt x="2461692" y="240157"/>
                                  <a:pt x="2462200" y="240157"/>
                                </a:cubicBezTo>
                                <a:cubicBezTo>
                                  <a:pt x="2462708" y="240157"/>
                                  <a:pt x="2463216" y="240157"/>
                                  <a:pt x="2463724" y="240030"/>
                                </a:cubicBezTo>
                                <a:cubicBezTo>
                                  <a:pt x="2464105" y="240030"/>
                                  <a:pt x="2464613" y="240030"/>
                                  <a:pt x="2465121" y="240030"/>
                                </a:cubicBezTo>
                                <a:cubicBezTo>
                                  <a:pt x="2465629" y="239903"/>
                                  <a:pt x="2466137" y="239903"/>
                                  <a:pt x="2466645" y="239903"/>
                                </a:cubicBezTo>
                                <a:cubicBezTo>
                                  <a:pt x="2467026" y="239903"/>
                                  <a:pt x="2467534" y="239776"/>
                                  <a:pt x="2468042" y="239776"/>
                                </a:cubicBezTo>
                                <a:cubicBezTo>
                                  <a:pt x="2468550" y="239776"/>
                                  <a:pt x="2469058" y="239776"/>
                                  <a:pt x="2469566" y="239649"/>
                                </a:cubicBezTo>
                                <a:cubicBezTo>
                                  <a:pt x="2469947" y="239649"/>
                                  <a:pt x="2470455" y="239649"/>
                                  <a:pt x="2470963" y="239522"/>
                                </a:cubicBezTo>
                                <a:cubicBezTo>
                                  <a:pt x="2471471" y="239522"/>
                                  <a:pt x="2471979" y="239522"/>
                                  <a:pt x="2472487" y="239522"/>
                                </a:cubicBezTo>
                                <a:cubicBezTo>
                                  <a:pt x="2472868" y="239522"/>
                                  <a:pt x="2473376" y="239395"/>
                                  <a:pt x="2473884" y="239395"/>
                                </a:cubicBezTo>
                                <a:cubicBezTo>
                                  <a:pt x="2474392" y="239395"/>
                                  <a:pt x="2474900" y="239395"/>
                                  <a:pt x="2475408" y="239395"/>
                                </a:cubicBezTo>
                                <a:cubicBezTo>
                                  <a:pt x="2475789" y="239268"/>
                                  <a:pt x="2476297" y="239268"/>
                                  <a:pt x="2476805" y="239268"/>
                                </a:cubicBezTo>
                                <a:cubicBezTo>
                                  <a:pt x="2477313" y="239268"/>
                                  <a:pt x="2477821" y="239268"/>
                                  <a:pt x="2478329" y="239268"/>
                                </a:cubicBezTo>
                                <a:cubicBezTo>
                                  <a:pt x="2478710" y="239141"/>
                                  <a:pt x="2479218" y="239141"/>
                                  <a:pt x="2479726" y="239141"/>
                                </a:cubicBezTo>
                                <a:cubicBezTo>
                                  <a:pt x="2480234" y="239141"/>
                                  <a:pt x="2480742" y="239141"/>
                                  <a:pt x="2481123" y="239141"/>
                                </a:cubicBezTo>
                                <a:cubicBezTo>
                                  <a:pt x="2481631" y="239141"/>
                                  <a:pt x="2482139" y="239141"/>
                                  <a:pt x="2482647" y="239141"/>
                                </a:cubicBezTo>
                                <a:cubicBezTo>
                                  <a:pt x="2483155" y="239014"/>
                                  <a:pt x="2483663" y="239014"/>
                                  <a:pt x="2484044" y="239014"/>
                                </a:cubicBezTo>
                                <a:cubicBezTo>
                                  <a:pt x="2484552" y="239014"/>
                                  <a:pt x="2485060" y="239014"/>
                                  <a:pt x="2485568" y="238887"/>
                                </a:cubicBezTo>
                                <a:cubicBezTo>
                                  <a:pt x="2486076" y="238887"/>
                                  <a:pt x="2486584" y="238887"/>
                                  <a:pt x="2486965" y="238887"/>
                                </a:cubicBezTo>
                                <a:cubicBezTo>
                                  <a:pt x="2487473" y="238887"/>
                                  <a:pt x="2487981" y="238760"/>
                                  <a:pt x="2488489" y="238760"/>
                                </a:cubicBezTo>
                                <a:cubicBezTo>
                                  <a:pt x="2488997" y="238760"/>
                                  <a:pt x="2489505" y="238633"/>
                                  <a:pt x="2489886" y="238633"/>
                                </a:cubicBezTo>
                                <a:cubicBezTo>
                                  <a:pt x="2490394" y="238633"/>
                                  <a:pt x="2490902" y="238633"/>
                                  <a:pt x="2491410" y="238506"/>
                                </a:cubicBezTo>
                                <a:cubicBezTo>
                                  <a:pt x="2491918" y="238506"/>
                                  <a:pt x="2492426" y="238506"/>
                                  <a:pt x="2492807" y="238379"/>
                                </a:cubicBezTo>
                                <a:cubicBezTo>
                                  <a:pt x="2493315" y="238379"/>
                                  <a:pt x="2493823" y="238379"/>
                                  <a:pt x="2494331" y="238379"/>
                                </a:cubicBezTo>
                                <a:cubicBezTo>
                                  <a:pt x="2494839" y="238379"/>
                                  <a:pt x="2495347" y="238379"/>
                                  <a:pt x="2495728" y="238252"/>
                                </a:cubicBezTo>
                                <a:cubicBezTo>
                                  <a:pt x="2496236" y="238252"/>
                                  <a:pt x="2496744" y="238252"/>
                                  <a:pt x="2497252" y="238252"/>
                                </a:cubicBezTo>
                                <a:cubicBezTo>
                                  <a:pt x="2497760" y="238252"/>
                                  <a:pt x="2498141" y="238252"/>
                                  <a:pt x="2498649" y="238252"/>
                                </a:cubicBezTo>
                                <a:cubicBezTo>
                                  <a:pt x="2499157" y="238252"/>
                                  <a:pt x="2499665" y="238252"/>
                                  <a:pt x="2500173" y="238252"/>
                                </a:cubicBezTo>
                                <a:cubicBezTo>
                                  <a:pt x="2500681" y="238252"/>
                                  <a:pt x="2501062" y="238252"/>
                                  <a:pt x="2501570" y="238252"/>
                                </a:cubicBezTo>
                                <a:cubicBezTo>
                                  <a:pt x="2502078" y="238125"/>
                                  <a:pt x="2502586" y="238125"/>
                                  <a:pt x="2503094" y="238125"/>
                                </a:cubicBezTo>
                                <a:cubicBezTo>
                                  <a:pt x="2503602" y="238125"/>
                                  <a:pt x="2503983" y="238125"/>
                                  <a:pt x="2504491" y="237998"/>
                                </a:cubicBezTo>
                                <a:cubicBezTo>
                                  <a:pt x="2504999" y="237998"/>
                                  <a:pt x="2505507" y="237998"/>
                                  <a:pt x="2506015" y="237998"/>
                                </a:cubicBezTo>
                                <a:cubicBezTo>
                                  <a:pt x="2506523" y="237871"/>
                                  <a:pt x="2506904" y="237871"/>
                                  <a:pt x="2507412" y="237871"/>
                                </a:cubicBezTo>
                                <a:cubicBezTo>
                                  <a:pt x="2507920" y="237744"/>
                                  <a:pt x="2508428" y="237744"/>
                                  <a:pt x="2508936" y="237744"/>
                                </a:cubicBezTo>
                                <a:cubicBezTo>
                                  <a:pt x="2509444" y="237617"/>
                                  <a:pt x="2509825" y="237617"/>
                                  <a:pt x="2510333" y="237617"/>
                                </a:cubicBezTo>
                                <a:cubicBezTo>
                                  <a:pt x="2510841" y="237490"/>
                                  <a:pt x="2511349" y="237490"/>
                                  <a:pt x="2511857" y="237490"/>
                                </a:cubicBezTo>
                                <a:cubicBezTo>
                                  <a:pt x="2512365" y="237363"/>
                                  <a:pt x="2512746" y="237363"/>
                                  <a:pt x="2513254" y="237363"/>
                                </a:cubicBezTo>
                                <a:cubicBezTo>
                                  <a:pt x="2513762" y="237236"/>
                                  <a:pt x="2514270" y="237236"/>
                                  <a:pt x="2514778" y="237236"/>
                                </a:cubicBezTo>
                                <a:cubicBezTo>
                                  <a:pt x="2515159" y="237236"/>
                                  <a:pt x="2515667" y="237236"/>
                                  <a:pt x="2516175" y="237109"/>
                                </a:cubicBezTo>
                                <a:cubicBezTo>
                                  <a:pt x="2516683" y="237109"/>
                                  <a:pt x="2517191" y="237109"/>
                                  <a:pt x="2517699" y="237109"/>
                                </a:cubicBezTo>
                                <a:cubicBezTo>
                                  <a:pt x="2518080" y="237109"/>
                                  <a:pt x="2518588" y="237109"/>
                                  <a:pt x="2519096" y="237109"/>
                                </a:cubicBezTo>
                                <a:cubicBezTo>
                                  <a:pt x="2519604" y="236982"/>
                                  <a:pt x="2520112" y="236982"/>
                                  <a:pt x="2520620" y="236982"/>
                                </a:cubicBezTo>
                                <a:cubicBezTo>
                                  <a:pt x="2521001" y="236982"/>
                                  <a:pt x="2521509" y="236982"/>
                                  <a:pt x="2522017" y="236982"/>
                                </a:cubicBezTo>
                                <a:cubicBezTo>
                                  <a:pt x="2522525" y="236982"/>
                                  <a:pt x="2523033" y="236982"/>
                                  <a:pt x="2523541" y="236982"/>
                                </a:cubicBezTo>
                                <a:cubicBezTo>
                                  <a:pt x="2523922" y="236855"/>
                                  <a:pt x="2524430" y="236855"/>
                                  <a:pt x="2524938" y="236855"/>
                                </a:cubicBezTo>
                                <a:cubicBezTo>
                                  <a:pt x="2525446" y="236855"/>
                                  <a:pt x="2525954" y="236855"/>
                                  <a:pt x="2526462" y="236855"/>
                                </a:cubicBezTo>
                                <a:cubicBezTo>
                                  <a:pt x="2526843" y="236855"/>
                                  <a:pt x="2527351" y="236855"/>
                                  <a:pt x="2527859" y="236728"/>
                                </a:cubicBezTo>
                                <a:cubicBezTo>
                                  <a:pt x="2528367" y="236728"/>
                                  <a:pt x="2528875" y="236728"/>
                                  <a:pt x="2529383" y="236728"/>
                                </a:cubicBezTo>
                                <a:cubicBezTo>
                                  <a:pt x="2529764" y="236728"/>
                                  <a:pt x="2530272" y="236728"/>
                                  <a:pt x="2530780" y="236728"/>
                                </a:cubicBezTo>
                                <a:cubicBezTo>
                                  <a:pt x="2531288" y="236728"/>
                                  <a:pt x="2531796" y="236728"/>
                                  <a:pt x="2532177" y="236601"/>
                                </a:cubicBezTo>
                                <a:cubicBezTo>
                                  <a:pt x="2532685" y="236601"/>
                                  <a:pt x="2533193" y="236728"/>
                                  <a:pt x="2533701" y="236601"/>
                                </a:cubicBezTo>
                                <a:cubicBezTo>
                                  <a:pt x="2534209" y="236601"/>
                                  <a:pt x="2534717" y="236601"/>
                                  <a:pt x="2535098" y="236601"/>
                                </a:cubicBezTo>
                                <a:cubicBezTo>
                                  <a:pt x="2535606" y="236601"/>
                                  <a:pt x="2536114" y="236601"/>
                                  <a:pt x="2536622" y="236601"/>
                                </a:cubicBezTo>
                                <a:cubicBezTo>
                                  <a:pt x="2537130" y="236601"/>
                                  <a:pt x="2537638" y="236601"/>
                                  <a:pt x="2538019" y="236601"/>
                                </a:cubicBezTo>
                                <a:cubicBezTo>
                                  <a:pt x="2538527" y="236474"/>
                                  <a:pt x="2539035" y="236474"/>
                                  <a:pt x="2539543" y="236474"/>
                                </a:cubicBezTo>
                                <a:cubicBezTo>
                                  <a:pt x="2540051" y="236474"/>
                                  <a:pt x="2540559" y="236474"/>
                                  <a:pt x="2540940" y="236474"/>
                                </a:cubicBezTo>
                                <a:cubicBezTo>
                                  <a:pt x="2541448" y="236474"/>
                                  <a:pt x="2541956" y="236474"/>
                                  <a:pt x="2542464" y="236474"/>
                                </a:cubicBezTo>
                                <a:cubicBezTo>
                                  <a:pt x="2542972" y="236474"/>
                                  <a:pt x="2543480" y="236347"/>
                                  <a:pt x="2543861" y="236347"/>
                                </a:cubicBezTo>
                                <a:cubicBezTo>
                                  <a:pt x="2544369" y="236347"/>
                                  <a:pt x="2544877" y="236347"/>
                                  <a:pt x="2545385" y="236347"/>
                                </a:cubicBezTo>
                                <a:cubicBezTo>
                                  <a:pt x="2545893" y="236347"/>
                                  <a:pt x="2546401" y="236347"/>
                                  <a:pt x="2546782" y="236220"/>
                                </a:cubicBezTo>
                                <a:cubicBezTo>
                                  <a:pt x="2547290" y="236220"/>
                                  <a:pt x="2547798" y="236220"/>
                                  <a:pt x="2548306" y="236220"/>
                                </a:cubicBezTo>
                                <a:cubicBezTo>
                                  <a:pt x="2548814" y="236220"/>
                                  <a:pt x="2549195" y="236220"/>
                                  <a:pt x="2549703" y="236093"/>
                                </a:cubicBezTo>
                                <a:cubicBezTo>
                                  <a:pt x="2550211" y="236093"/>
                                  <a:pt x="2550719" y="236093"/>
                                  <a:pt x="2551227" y="236093"/>
                                </a:cubicBezTo>
                                <a:cubicBezTo>
                                  <a:pt x="2551735" y="236093"/>
                                  <a:pt x="2552116" y="235966"/>
                                  <a:pt x="2552624" y="235966"/>
                                </a:cubicBezTo>
                                <a:cubicBezTo>
                                  <a:pt x="2553132" y="235966"/>
                                  <a:pt x="2553640" y="235966"/>
                                  <a:pt x="2554148" y="235966"/>
                                </a:cubicBezTo>
                                <a:cubicBezTo>
                                  <a:pt x="2554656" y="235839"/>
                                  <a:pt x="2555037" y="235839"/>
                                  <a:pt x="2555545" y="235839"/>
                                </a:cubicBezTo>
                                <a:cubicBezTo>
                                  <a:pt x="2556053" y="235839"/>
                                  <a:pt x="2556561" y="235712"/>
                                  <a:pt x="2557069" y="235712"/>
                                </a:cubicBezTo>
                                <a:cubicBezTo>
                                  <a:pt x="2557577" y="235712"/>
                                  <a:pt x="2557958" y="235585"/>
                                  <a:pt x="2558466" y="235585"/>
                                </a:cubicBezTo>
                                <a:cubicBezTo>
                                  <a:pt x="2558974" y="235585"/>
                                  <a:pt x="2559482" y="235458"/>
                                  <a:pt x="2559990" y="235458"/>
                                </a:cubicBezTo>
                                <a:cubicBezTo>
                                  <a:pt x="2560498" y="235458"/>
                                  <a:pt x="2560879" y="235331"/>
                                  <a:pt x="2561387" y="235331"/>
                                </a:cubicBezTo>
                                <a:cubicBezTo>
                                  <a:pt x="2561895" y="235331"/>
                                  <a:pt x="2562403" y="235204"/>
                                  <a:pt x="2562911" y="235204"/>
                                </a:cubicBezTo>
                                <a:cubicBezTo>
                                  <a:pt x="2563419" y="235077"/>
                                  <a:pt x="2563800" y="235077"/>
                                  <a:pt x="2564308" y="234950"/>
                                </a:cubicBezTo>
                                <a:cubicBezTo>
                                  <a:pt x="2564816" y="234950"/>
                                  <a:pt x="2565324" y="234823"/>
                                  <a:pt x="2565832" y="234823"/>
                                </a:cubicBezTo>
                                <a:cubicBezTo>
                                  <a:pt x="2566213" y="234823"/>
                                  <a:pt x="2566721" y="234696"/>
                                  <a:pt x="2567229" y="234696"/>
                                </a:cubicBezTo>
                                <a:cubicBezTo>
                                  <a:pt x="2567737" y="234696"/>
                                  <a:pt x="2568245" y="234569"/>
                                  <a:pt x="2568753" y="234569"/>
                                </a:cubicBezTo>
                                <a:cubicBezTo>
                                  <a:pt x="2569134" y="234442"/>
                                  <a:pt x="2569642" y="234442"/>
                                  <a:pt x="2570150" y="234442"/>
                                </a:cubicBezTo>
                                <a:cubicBezTo>
                                  <a:pt x="2570658" y="234442"/>
                                  <a:pt x="2571166" y="234315"/>
                                  <a:pt x="2571674" y="234315"/>
                                </a:cubicBezTo>
                                <a:cubicBezTo>
                                  <a:pt x="2572055" y="234315"/>
                                  <a:pt x="2572563" y="234188"/>
                                  <a:pt x="2573071" y="234188"/>
                                </a:cubicBezTo>
                                <a:cubicBezTo>
                                  <a:pt x="2573579" y="234188"/>
                                  <a:pt x="2574087" y="234061"/>
                                  <a:pt x="2574595" y="234061"/>
                                </a:cubicBezTo>
                                <a:cubicBezTo>
                                  <a:pt x="2574976" y="234061"/>
                                  <a:pt x="2575484" y="233934"/>
                                  <a:pt x="2575992" y="233934"/>
                                </a:cubicBezTo>
                                <a:cubicBezTo>
                                  <a:pt x="2576500" y="233934"/>
                                  <a:pt x="2577008" y="233934"/>
                                  <a:pt x="2577516" y="233934"/>
                                </a:cubicBezTo>
                                <a:cubicBezTo>
                                  <a:pt x="2577897" y="233807"/>
                                  <a:pt x="2578405" y="233807"/>
                                  <a:pt x="2578913" y="233807"/>
                                </a:cubicBezTo>
                                <a:cubicBezTo>
                                  <a:pt x="2579421" y="233680"/>
                                  <a:pt x="2579929" y="233680"/>
                                  <a:pt x="2580437" y="233680"/>
                                </a:cubicBezTo>
                                <a:cubicBezTo>
                                  <a:pt x="2580818" y="233680"/>
                                  <a:pt x="2581326" y="233553"/>
                                  <a:pt x="2581834" y="233553"/>
                                </a:cubicBezTo>
                                <a:cubicBezTo>
                                  <a:pt x="2582342" y="233553"/>
                                  <a:pt x="2582850" y="233426"/>
                                  <a:pt x="2583231" y="233426"/>
                                </a:cubicBezTo>
                                <a:cubicBezTo>
                                  <a:pt x="2583739" y="233426"/>
                                  <a:pt x="2584247" y="233299"/>
                                  <a:pt x="2584755" y="233299"/>
                                </a:cubicBezTo>
                                <a:cubicBezTo>
                                  <a:pt x="2585263" y="233172"/>
                                  <a:pt x="2585771" y="233172"/>
                                  <a:pt x="2586152" y="233172"/>
                                </a:cubicBezTo>
                                <a:cubicBezTo>
                                  <a:pt x="2586660" y="233045"/>
                                  <a:pt x="2587168" y="233045"/>
                                  <a:pt x="2587676" y="232918"/>
                                </a:cubicBezTo>
                                <a:cubicBezTo>
                                  <a:pt x="2588184" y="232918"/>
                                  <a:pt x="2588692" y="232918"/>
                                  <a:pt x="2589073" y="232791"/>
                                </a:cubicBezTo>
                                <a:cubicBezTo>
                                  <a:pt x="2589581" y="232791"/>
                                  <a:pt x="2590089" y="232664"/>
                                  <a:pt x="2590597" y="232664"/>
                                </a:cubicBezTo>
                                <a:cubicBezTo>
                                  <a:pt x="2591105" y="232664"/>
                                  <a:pt x="2591613" y="232537"/>
                                  <a:pt x="2591994" y="232537"/>
                                </a:cubicBezTo>
                                <a:cubicBezTo>
                                  <a:pt x="2592502" y="232410"/>
                                  <a:pt x="2593010" y="232410"/>
                                  <a:pt x="2593518" y="232283"/>
                                </a:cubicBezTo>
                                <a:cubicBezTo>
                                  <a:pt x="2594026" y="232283"/>
                                  <a:pt x="2594534" y="232283"/>
                                  <a:pt x="2594915" y="232156"/>
                                </a:cubicBezTo>
                                <a:cubicBezTo>
                                  <a:pt x="2595423" y="232156"/>
                                  <a:pt x="2595931" y="232029"/>
                                  <a:pt x="2596439" y="232029"/>
                                </a:cubicBezTo>
                                <a:cubicBezTo>
                                  <a:pt x="2596947" y="232029"/>
                                  <a:pt x="2597455" y="231902"/>
                                  <a:pt x="2597836" y="231902"/>
                                </a:cubicBezTo>
                                <a:cubicBezTo>
                                  <a:pt x="2598344" y="231775"/>
                                  <a:pt x="2598852" y="231775"/>
                                  <a:pt x="2599360" y="231648"/>
                                </a:cubicBezTo>
                                <a:cubicBezTo>
                                  <a:pt x="2599868" y="231648"/>
                                  <a:pt x="2600249" y="231521"/>
                                  <a:pt x="2600757" y="231521"/>
                                </a:cubicBezTo>
                                <a:cubicBezTo>
                                  <a:pt x="2601265" y="231521"/>
                                  <a:pt x="2601773" y="231394"/>
                                  <a:pt x="2602281" y="231267"/>
                                </a:cubicBezTo>
                                <a:cubicBezTo>
                                  <a:pt x="2602789" y="231267"/>
                                  <a:pt x="2603170" y="231140"/>
                                  <a:pt x="2603678" y="231140"/>
                                </a:cubicBezTo>
                                <a:cubicBezTo>
                                  <a:pt x="2604186" y="231013"/>
                                  <a:pt x="2604694" y="231013"/>
                                  <a:pt x="2605202" y="231013"/>
                                </a:cubicBezTo>
                                <a:cubicBezTo>
                                  <a:pt x="2605710" y="230886"/>
                                  <a:pt x="2606091" y="230886"/>
                                  <a:pt x="2606599" y="230759"/>
                                </a:cubicBezTo>
                                <a:cubicBezTo>
                                  <a:pt x="2607107" y="230759"/>
                                  <a:pt x="2607615" y="230759"/>
                                  <a:pt x="2608123" y="230632"/>
                                </a:cubicBezTo>
                                <a:cubicBezTo>
                                  <a:pt x="2608631" y="230632"/>
                                  <a:pt x="2609012" y="230632"/>
                                  <a:pt x="2609520" y="230632"/>
                                </a:cubicBezTo>
                                <a:cubicBezTo>
                                  <a:pt x="2610028" y="230505"/>
                                  <a:pt x="2610536" y="230505"/>
                                  <a:pt x="2611044" y="230505"/>
                                </a:cubicBezTo>
                                <a:cubicBezTo>
                                  <a:pt x="2611552" y="230378"/>
                                  <a:pt x="2611933" y="230378"/>
                                  <a:pt x="2612441" y="230378"/>
                                </a:cubicBezTo>
                                <a:cubicBezTo>
                                  <a:pt x="2612949" y="230251"/>
                                  <a:pt x="2613457" y="230251"/>
                                  <a:pt x="2613965" y="230124"/>
                                </a:cubicBezTo>
                                <a:cubicBezTo>
                                  <a:pt x="2614473" y="230124"/>
                                  <a:pt x="2614854" y="230124"/>
                                  <a:pt x="2615362" y="230124"/>
                                </a:cubicBezTo>
                                <a:cubicBezTo>
                                  <a:pt x="2615870" y="229997"/>
                                  <a:pt x="2616378" y="229997"/>
                                  <a:pt x="2616886" y="229870"/>
                                </a:cubicBezTo>
                                <a:cubicBezTo>
                                  <a:pt x="2617267" y="229870"/>
                                  <a:pt x="2617775" y="229870"/>
                                  <a:pt x="2618283" y="229743"/>
                                </a:cubicBezTo>
                                <a:cubicBezTo>
                                  <a:pt x="2618791" y="229743"/>
                                  <a:pt x="2619299" y="229743"/>
                                  <a:pt x="2619807" y="229616"/>
                                </a:cubicBezTo>
                                <a:cubicBezTo>
                                  <a:pt x="2620188" y="229616"/>
                                  <a:pt x="2620696" y="229616"/>
                                  <a:pt x="2621204" y="229616"/>
                                </a:cubicBezTo>
                                <a:cubicBezTo>
                                  <a:pt x="2621712" y="229489"/>
                                  <a:pt x="2622220" y="229489"/>
                                  <a:pt x="2622728" y="229489"/>
                                </a:cubicBezTo>
                                <a:cubicBezTo>
                                  <a:pt x="2623109" y="229489"/>
                                  <a:pt x="2623617" y="229362"/>
                                  <a:pt x="2624125" y="229362"/>
                                </a:cubicBezTo>
                                <a:cubicBezTo>
                                  <a:pt x="2624633" y="229362"/>
                                  <a:pt x="2625141" y="229362"/>
                                  <a:pt x="2625649" y="229235"/>
                                </a:cubicBezTo>
                                <a:cubicBezTo>
                                  <a:pt x="2626030" y="229235"/>
                                  <a:pt x="2626538" y="229235"/>
                                  <a:pt x="2627046" y="229235"/>
                                </a:cubicBezTo>
                                <a:cubicBezTo>
                                  <a:pt x="2627554" y="229235"/>
                                  <a:pt x="2628062" y="229108"/>
                                  <a:pt x="2628570" y="229108"/>
                                </a:cubicBezTo>
                                <a:cubicBezTo>
                                  <a:pt x="2628951" y="229108"/>
                                  <a:pt x="2629459" y="229108"/>
                                  <a:pt x="2629967" y="228981"/>
                                </a:cubicBezTo>
                                <a:cubicBezTo>
                                  <a:pt x="2630475" y="228981"/>
                                  <a:pt x="2630983" y="228981"/>
                                  <a:pt x="2631491" y="228981"/>
                                </a:cubicBezTo>
                                <a:cubicBezTo>
                                  <a:pt x="2631872" y="228981"/>
                                  <a:pt x="2632380" y="228854"/>
                                  <a:pt x="2632888" y="228854"/>
                                </a:cubicBezTo>
                                <a:cubicBezTo>
                                  <a:pt x="2633396" y="228854"/>
                                  <a:pt x="2633904" y="228854"/>
                                  <a:pt x="2634285" y="228727"/>
                                </a:cubicBezTo>
                                <a:cubicBezTo>
                                  <a:pt x="2634793" y="228727"/>
                                  <a:pt x="2635301" y="228727"/>
                                  <a:pt x="2635809" y="228727"/>
                                </a:cubicBezTo>
                                <a:cubicBezTo>
                                  <a:pt x="2636317" y="228600"/>
                                  <a:pt x="2636825" y="228600"/>
                                  <a:pt x="2637206" y="228600"/>
                                </a:cubicBezTo>
                                <a:cubicBezTo>
                                  <a:pt x="2637714" y="228600"/>
                                  <a:pt x="2638222" y="228600"/>
                                  <a:pt x="2638730" y="228473"/>
                                </a:cubicBezTo>
                                <a:cubicBezTo>
                                  <a:pt x="2639238" y="228473"/>
                                  <a:pt x="2639746" y="228473"/>
                                  <a:pt x="2640127" y="228473"/>
                                </a:cubicBezTo>
                                <a:cubicBezTo>
                                  <a:pt x="2640635" y="228473"/>
                                  <a:pt x="2641143" y="228346"/>
                                  <a:pt x="2641651" y="228346"/>
                                </a:cubicBezTo>
                                <a:cubicBezTo>
                                  <a:pt x="2642159" y="228346"/>
                                  <a:pt x="2642667" y="228346"/>
                                  <a:pt x="2643048" y="228219"/>
                                </a:cubicBezTo>
                                <a:cubicBezTo>
                                  <a:pt x="2643556" y="228219"/>
                                  <a:pt x="2644064" y="228219"/>
                                  <a:pt x="2644572" y="228092"/>
                                </a:cubicBezTo>
                                <a:cubicBezTo>
                                  <a:pt x="2645080" y="228092"/>
                                  <a:pt x="2645588" y="228092"/>
                                  <a:pt x="2645969" y="227965"/>
                                </a:cubicBezTo>
                                <a:cubicBezTo>
                                  <a:pt x="2646477" y="227965"/>
                                  <a:pt x="2646985" y="227838"/>
                                  <a:pt x="2647493" y="227838"/>
                                </a:cubicBezTo>
                                <a:cubicBezTo>
                                  <a:pt x="2648001" y="227711"/>
                                  <a:pt x="2648382" y="227711"/>
                                  <a:pt x="2648890" y="227711"/>
                                </a:cubicBezTo>
                                <a:cubicBezTo>
                                  <a:pt x="2649398" y="227584"/>
                                  <a:pt x="2649906" y="227584"/>
                                  <a:pt x="2650414" y="227457"/>
                                </a:cubicBezTo>
                                <a:cubicBezTo>
                                  <a:pt x="2650922" y="227457"/>
                                  <a:pt x="2651303" y="227457"/>
                                  <a:pt x="2651811" y="227330"/>
                                </a:cubicBezTo>
                                <a:cubicBezTo>
                                  <a:pt x="2652319" y="227330"/>
                                  <a:pt x="2652827" y="227330"/>
                                  <a:pt x="2653335" y="227203"/>
                                </a:cubicBezTo>
                                <a:cubicBezTo>
                                  <a:pt x="2653843" y="227203"/>
                                  <a:pt x="2654224" y="227076"/>
                                  <a:pt x="2654732" y="227076"/>
                                </a:cubicBezTo>
                                <a:cubicBezTo>
                                  <a:pt x="2655240" y="227076"/>
                                  <a:pt x="2655748" y="226949"/>
                                  <a:pt x="2656256" y="226949"/>
                                </a:cubicBezTo>
                                <a:cubicBezTo>
                                  <a:pt x="2656764" y="226822"/>
                                  <a:pt x="2657145" y="226822"/>
                                  <a:pt x="2657653" y="226822"/>
                                </a:cubicBezTo>
                                <a:cubicBezTo>
                                  <a:pt x="2658161" y="226695"/>
                                  <a:pt x="2658669" y="226695"/>
                                  <a:pt x="2659177" y="226695"/>
                                </a:cubicBezTo>
                                <a:cubicBezTo>
                                  <a:pt x="2659685" y="226568"/>
                                  <a:pt x="2660066" y="226568"/>
                                  <a:pt x="2660574" y="226441"/>
                                </a:cubicBezTo>
                                <a:cubicBezTo>
                                  <a:pt x="2661082" y="226441"/>
                                  <a:pt x="2661590" y="226441"/>
                                  <a:pt x="2662098" y="226314"/>
                                </a:cubicBezTo>
                                <a:cubicBezTo>
                                  <a:pt x="2662606" y="226314"/>
                                  <a:pt x="2662987" y="226314"/>
                                  <a:pt x="2663495" y="226314"/>
                                </a:cubicBezTo>
                                <a:cubicBezTo>
                                  <a:pt x="2664003" y="226187"/>
                                  <a:pt x="2664511" y="226187"/>
                                  <a:pt x="2665019" y="226187"/>
                                </a:cubicBezTo>
                                <a:cubicBezTo>
                                  <a:pt x="2665400" y="226187"/>
                                  <a:pt x="2665908" y="226060"/>
                                  <a:pt x="2666416" y="226060"/>
                                </a:cubicBezTo>
                                <a:cubicBezTo>
                                  <a:pt x="2666924" y="226060"/>
                                  <a:pt x="2667432" y="225933"/>
                                  <a:pt x="2667940" y="225933"/>
                                </a:cubicBezTo>
                                <a:cubicBezTo>
                                  <a:pt x="2668321" y="225806"/>
                                  <a:pt x="2668829" y="225806"/>
                                  <a:pt x="2669337" y="225806"/>
                                </a:cubicBezTo>
                                <a:cubicBezTo>
                                  <a:pt x="2669845" y="225806"/>
                                  <a:pt x="2670353" y="225679"/>
                                  <a:pt x="2670861" y="225679"/>
                                </a:cubicBezTo>
                                <a:cubicBezTo>
                                  <a:pt x="2671242" y="225679"/>
                                  <a:pt x="2671750" y="225552"/>
                                  <a:pt x="2672258" y="225552"/>
                                </a:cubicBezTo>
                                <a:cubicBezTo>
                                  <a:pt x="2672766" y="225552"/>
                                  <a:pt x="2673274" y="225425"/>
                                  <a:pt x="2673782" y="225425"/>
                                </a:cubicBezTo>
                                <a:cubicBezTo>
                                  <a:pt x="2674163" y="225425"/>
                                  <a:pt x="2674671" y="225425"/>
                                  <a:pt x="2675179" y="225298"/>
                                </a:cubicBezTo>
                                <a:cubicBezTo>
                                  <a:pt x="2675687" y="225298"/>
                                  <a:pt x="2676195" y="225298"/>
                                  <a:pt x="2676703" y="225298"/>
                                </a:cubicBezTo>
                                <a:cubicBezTo>
                                  <a:pt x="2677084" y="225298"/>
                                  <a:pt x="2677592" y="225298"/>
                                  <a:pt x="2678100" y="225298"/>
                                </a:cubicBezTo>
                                <a:cubicBezTo>
                                  <a:pt x="2678608" y="225298"/>
                                  <a:pt x="2679116" y="225298"/>
                                  <a:pt x="2679624" y="225298"/>
                                </a:cubicBezTo>
                                <a:cubicBezTo>
                                  <a:pt x="2680005" y="225298"/>
                                  <a:pt x="2680513" y="225298"/>
                                  <a:pt x="2681021" y="225298"/>
                                </a:cubicBezTo>
                                <a:cubicBezTo>
                                  <a:pt x="2681529" y="225298"/>
                                  <a:pt x="2682037" y="225298"/>
                                  <a:pt x="2682418" y="225298"/>
                                </a:cubicBezTo>
                                <a:cubicBezTo>
                                  <a:pt x="2682926" y="225425"/>
                                  <a:pt x="2683434" y="225425"/>
                                  <a:pt x="2683942" y="225425"/>
                                </a:cubicBezTo>
                                <a:cubicBezTo>
                                  <a:pt x="2684450" y="225425"/>
                                  <a:pt x="2684958" y="225425"/>
                                  <a:pt x="2685339" y="225425"/>
                                </a:cubicBezTo>
                                <a:cubicBezTo>
                                  <a:pt x="2685847" y="225425"/>
                                  <a:pt x="2686355" y="225425"/>
                                  <a:pt x="2686863" y="225425"/>
                                </a:cubicBezTo>
                                <a:cubicBezTo>
                                  <a:pt x="2687371" y="225425"/>
                                  <a:pt x="2687879" y="225425"/>
                                  <a:pt x="2688260" y="225425"/>
                                </a:cubicBezTo>
                                <a:cubicBezTo>
                                  <a:pt x="2688768" y="225425"/>
                                  <a:pt x="2689276" y="225552"/>
                                  <a:pt x="2689784" y="225552"/>
                                </a:cubicBezTo>
                                <a:cubicBezTo>
                                  <a:pt x="2690292" y="225552"/>
                                  <a:pt x="2690800" y="225552"/>
                                  <a:pt x="2691181" y="225552"/>
                                </a:cubicBezTo>
                                <a:cubicBezTo>
                                  <a:pt x="2691689" y="225552"/>
                                  <a:pt x="2692197" y="225552"/>
                                  <a:pt x="2692705" y="225552"/>
                                </a:cubicBezTo>
                                <a:cubicBezTo>
                                  <a:pt x="2693213" y="225552"/>
                                  <a:pt x="2693721" y="225425"/>
                                  <a:pt x="2694102" y="225425"/>
                                </a:cubicBezTo>
                                <a:cubicBezTo>
                                  <a:pt x="2694610" y="225425"/>
                                  <a:pt x="2695118" y="225425"/>
                                  <a:pt x="2695626" y="225425"/>
                                </a:cubicBezTo>
                                <a:cubicBezTo>
                                  <a:pt x="2696134" y="225425"/>
                                  <a:pt x="2696642" y="225425"/>
                                  <a:pt x="2697023" y="225425"/>
                                </a:cubicBezTo>
                                <a:cubicBezTo>
                                  <a:pt x="2697531" y="225425"/>
                                  <a:pt x="2698039" y="225425"/>
                                  <a:pt x="2698547" y="225425"/>
                                </a:cubicBezTo>
                                <a:cubicBezTo>
                                  <a:pt x="2699055" y="225425"/>
                                  <a:pt x="2699436" y="225425"/>
                                  <a:pt x="2699944" y="225425"/>
                                </a:cubicBezTo>
                                <a:cubicBezTo>
                                  <a:pt x="2700452" y="225425"/>
                                  <a:pt x="2700960" y="225425"/>
                                  <a:pt x="2701468" y="225425"/>
                                </a:cubicBezTo>
                                <a:cubicBezTo>
                                  <a:pt x="2701976" y="225425"/>
                                  <a:pt x="2702357" y="225425"/>
                                  <a:pt x="2702865" y="225425"/>
                                </a:cubicBezTo>
                                <a:cubicBezTo>
                                  <a:pt x="2703373" y="225425"/>
                                  <a:pt x="2703881" y="225298"/>
                                  <a:pt x="2704389" y="225298"/>
                                </a:cubicBezTo>
                                <a:cubicBezTo>
                                  <a:pt x="2704897" y="225298"/>
                                  <a:pt x="2705278" y="225298"/>
                                  <a:pt x="2705786" y="225298"/>
                                </a:cubicBezTo>
                                <a:cubicBezTo>
                                  <a:pt x="2706294" y="225298"/>
                                  <a:pt x="2706802" y="225298"/>
                                  <a:pt x="2707310" y="225298"/>
                                </a:cubicBezTo>
                                <a:cubicBezTo>
                                  <a:pt x="2707818" y="225298"/>
                                  <a:pt x="2708199" y="225298"/>
                                  <a:pt x="2708707" y="225171"/>
                                </a:cubicBezTo>
                                <a:cubicBezTo>
                                  <a:pt x="2709215" y="225171"/>
                                  <a:pt x="2709723" y="225171"/>
                                  <a:pt x="2710231" y="225171"/>
                                </a:cubicBezTo>
                                <a:cubicBezTo>
                                  <a:pt x="2710739" y="225171"/>
                                  <a:pt x="2711120" y="225171"/>
                                  <a:pt x="2711628" y="225044"/>
                                </a:cubicBezTo>
                                <a:cubicBezTo>
                                  <a:pt x="2712136" y="225044"/>
                                  <a:pt x="2712644" y="225044"/>
                                  <a:pt x="2713152" y="224917"/>
                                </a:cubicBezTo>
                                <a:cubicBezTo>
                                  <a:pt x="2713660" y="224917"/>
                                  <a:pt x="2714041" y="224917"/>
                                  <a:pt x="2714549" y="224917"/>
                                </a:cubicBezTo>
                                <a:cubicBezTo>
                                  <a:pt x="2715057" y="224790"/>
                                  <a:pt x="2715565" y="224790"/>
                                  <a:pt x="2716073" y="224790"/>
                                </a:cubicBezTo>
                                <a:cubicBezTo>
                                  <a:pt x="2716454" y="224790"/>
                                  <a:pt x="2716962" y="224790"/>
                                  <a:pt x="2717470" y="224663"/>
                                </a:cubicBezTo>
                                <a:cubicBezTo>
                                  <a:pt x="2717978" y="224663"/>
                                  <a:pt x="2718486" y="224663"/>
                                  <a:pt x="2718994" y="224663"/>
                                </a:cubicBezTo>
                                <a:cubicBezTo>
                                  <a:pt x="2719375" y="224663"/>
                                  <a:pt x="2719883" y="224663"/>
                                  <a:pt x="2720391" y="224663"/>
                                </a:cubicBezTo>
                                <a:cubicBezTo>
                                  <a:pt x="2720899" y="224536"/>
                                  <a:pt x="2721407" y="224536"/>
                                  <a:pt x="2721915" y="224536"/>
                                </a:cubicBezTo>
                                <a:cubicBezTo>
                                  <a:pt x="2722296" y="224536"/>
                                  <a:pt x="2722804" y="224536"/>
                                  <a:pt x="2723312" y="224536"/>
                                </a:cubicBezTo>
                                <a:cubicBezTo>
                                  <a:pt x="2723820" y="224409"/>
                                  <a:pt x="2724328" y="224409"/>
                                  <a:pt x="2724836" y="224409"/>
                                </a:cubicBezTo>
                                <a:cubicBezTo>
                                  <a:pt x="2725217" y="224409"/>
                                  <a:pt x="2725725" y="224282"/>
                                  <a:pt x="2726233" y="224282"/>
                                </a:cubicBezTo>
                                <a:cubicBezTo>
                                  <a:pt x="2726741" y="224282"/>
                                  <a:pt x="2727249" y="224155"/>
                                  <a:pt x="2727757" y="224155"/>
                                </a:cubicBezTo>
                                <a:cubicBezTo>
                                  <a:pt x="2728138" y="224028"/>
                                  <a:pt x="2728646" y="224028"/>
                                  <a:pt x="2729154" y="224028"/>
                                </a:cubicBezTo>
                                <a:cubicBezTo>
                                  <a:pt x="2729662" y="223901"/>
                                  <a:pt x="2730170" y="223901"/>
                                  <a:pt x="2730678" y="223774"/>
                                </a:cubicBezTo>
                                <a:cubicBezTo>
                                  <a:pt x="2731059" y="223774"/>
                                  <a:pt x="2731567" y="223647"/>
                                  <a:pt x="2732075" y="223647"/>
                                </a:cubicBezTo>
                                <a:cubicBezTo>
                                  <a:pt x="2732583" y="223520"/>
                                  <a:pt x="2733091" y="223520"/>
                                  <a:pt x="2733472" y="223520"/>
                                </a:cubicBezTo>
                                <a:cubicBezTo>
                                  <a:pt x="2733980" y="223393"/>
                                  <a:pt x="2734488" y="223393"/>
                                  <a:pt x="2734996" y="223393"/>
                                </a:cubicBezTo>
                                <a:cubicBezTo>
                                  <a:pt x="2735504" y="223266"/>
                                  <a:pt x="2736012" y="223266"/>
                                  <a:pt x="2736393" y="223139"/>
                                </a:cubicBezTo>
                                <a:cubicBezTo>
                                  <a:pt x="2736901" y="223139"/>
                                  <a:pt x="2737409" y="223139"/>
                                  <a:pt x="2737917" y="223012"/>
                                </a:cubicBezTo>
                                <a:cubicBezTo>
                                  <a:pt x="2738425" y="223012"/>
                                  <a:pt x="2738933" y="223012"/>
                                  <a:pt x="2739314" y="223012"/>
                                </a:cubicBezTo>
                                <a:cubicBezTo>
                                  <a:pt x="2739822" y="222885"/>
                                  <a:pt x="2740330" y="222885"/>
                                  <a:pt x="2740838" y="222885"/>
                                </a:cubicBezTo>
                                <a:cubicBezTo>
                                  <a:pt x="2741346" y="222758"/>
                                  <a:pt x="2741854" y="222758"/>
                                  <a:pt x="2742235" y="222758"/>
                                </a:cubicBezTo>
                                <a:cubicBezTo>
                                  <a:pt x="2742743" y="222631"/>
                                  <a:pt x="2743251" y="222631"/>
                                  <a:pt x="2743759" y="222631"/>
                                </a:cubicBezTo>
                                <a:cubicBezTo>
                                  <a:pt x="2744267" y="222504"/>
                                  <a:pt x="2744775" y="222504"/>
                                  <a:pt x="2745156" y="222504"/>
                                </a:cubicBezTo>
                                <a:cubicBezTo>
                                  <a:pt x="2745664" y="222504"/>
                                  <a:pt x="2746172" y="222377"/>
                                  <a:pt x="2746680" y="222377"/>
                                </a:cubicBezTo>
                                <a:cubicBezTo>
                                  <a:pt x="2747188" y="222377"/>
                                  <a:pt x="2747696" y="222250"/>
                                  <a:pt x="2748077" y="222250"/>
                                </a:cubicBezTo>
                                <a:cubicBezTo>
                                  <a:pt x="2748585" y="222250"/>
                                  <a:pt x="2749093" y="222250"/>
                                  <a:pt x="2749601" y="222123"/>
                                </a:cubicBezTo>
                                <a:cubicBezTo>
                                  <a:pt x="2750109" y="222123"/>
                                  <a:pt x="2750490" y="222123"/>
                                  <a:pt x="2750998" y="221996"/>
                                </a:cubicBezTo>
                                <a:cubicBezTo>
                                  <a:pt x="2751506" y="221996"/>
                                  <a:pt x="2752014" y="221996"/>
                                  <a:pt x="2752522" y="221996"/>
                                </a:cubicBezTo>
                                <a:cubicBezTo>
                                  <a:pt x="2753030" y="221996"/>
                                  <a:pt x="2753411" y="221869"/>
                                  <a:pt x="2753919" y="221869"/>
                                </a:cubicBezTo>
                                <a:cubicBezTo>
                                  <a:pt x="2754427" y="221869"/>
                                  <a:pt x="2754935" y="221869"/>
                                  <a:pt x="2755443" y="221742"/>
                                </a:cubicBezTo>
                                <a:cubicBezTo>
                                  <a:pt x="2755951" y="221742"/>
                                  <a:pt x="2756332" y="221742"/>
                                  <a:pt x="2756840" y="221615"/>
                                </a:cubicBezTo>
                                <a:cubicBezTo>
                                  <a:pt x="2757348" y="221615"/>
                                  <a:pt x="2757856" y="221615"/>
                                  <a:pt x="2758364" y="221488"/>
                                </a:cubicBezTo>
                                <a:cubicBezTo>
                                  <a:pt x="2758872" y="221488"/>
                                  <a:pt x="2759253" y="221488"/>
                                  <a:pt x="2759761" y="221361"/>
                                </a:cubicBezTo>
                                <a:cubicBezTo>
                                  <a:pt x="2760269" y="221361"/>
                                  <a:pt x="2760777" y="221361"/>
                                  <a:pt x="2761285" y="221361"/>
                                </a:cubicBezTo>
                                <a:cubicBezTo>
                                  <a:pt x="2761793" y="221234"/>
                                  <a:pt x="2762174" y="221234"/>
                                  <a:pt x="2762682" y="221234"/>
                                </a:cubicBezTo>
                                <a:cubicBezTo>
                                  <a:pt x="2763190" y="221107"/>
                                  <a:pt x="2763698" y="221107"/>
                                  <a:pt x="2764206" y="220980"/>
                                </a:cubicBezTo>
                                <a:cubicBezTo>
                                  <a:pt x="2764714" y="220980"/>
                                  <a:pt x="2765095" y="220980"/>
                                  <a:pt x="2765603" y="220853"/>
                                </a:cubicBezTo>
                                <a:cubicBezTo>
                                  <a:pt x="2766111" y="220853"/>
                                  <a:pt x="2766619" y="220853"/>
                                  <a:pt x="2767127" y="220853"/>
                                </a:cubicBezTo>
                                <a:cubicBezTo>
                                  <a:pt x="2767508" y="220726"/>
                                  <a:pt x="2768016" y="220726"/>
                                  <a:pt x="2768524" y="220726"/>
                                </a:cubicBezTo>
                                <a:cubicBezTo>
                                  <a:pt x="2769032" y="220599"/>
                                  <a:pt x="2769540" y="220599"/>
                                  <a:pt x="2770048" y="220472"/>
                                </a:cubicBezTo>
                                <a:cubicBezTo>
                                  <a:pt x="2770429" y="220472"/>
                                  <a:pt x="2770937" y="220472"/>
                                  <a:pt x="2771445" y="220345"/>
                                </a:cubicBezTo>
                                <a:cubicBezTo>
                                  <a:pt x="2771953" y="220345"/>
                                  <a:pt x="2772461" y="220218"/>
                                  <a:pt x="2772969" y="220218"/>
                                </a:cubicBezTo>
                                <a:cubicBezTo>
                                  <a:pt x="2773350" y="220091"/>
                                  <a:pt x="2773858" y="220091"/>
                                  <a:pt x="2774366" y="220091"/>
                                </a:cubicBezTo>
                                <a:cubicBezTo>
                                  <a:pt x="2774874" y="219964"/>
                                  <a:pt x="2775382" y="219964"/>
                                  <a:pt x="2775890" y="219964"/>
                                </a:cubicBezTo>
                                <a:cubicBezTo>
                                  <a:pt x="2776271" y="219837"/>
                                  <a:pt x="2776779" y="219837"/>
                                  <a:pt x="2777287" y="219837"/>
                                </a:cubicBezTo>
                                <a:cubicBezTo>
                                  <a:pt x="2777795" y="219710"/>
                                  <a:pt x="2778303" y="219710"/>
                                  <a:pt x="2778811" y="219710"/>
                                </a:cubicBezTo>
                                <a:cubicBezTo>
                                  <a:pt x="2779192" y="219583"/>
                                  <a:pt x="2779700" y="219583"/>
                                  <a:pt x="2780208" y="219583"/>
                                </a:cubicBezTo>
                                <a:cubicBezTo>
                                  <a:pt x="2780716" y="219456"/>
                                  <a:pt x="2781224" y="219456"/>
                                  <a:pt x="2781732" y="219456"/>
                                </a:cubicBezTo>
                                <a:cubicBezTo>
                                  <a:pt x="2782113" y="219456"/>
                                  <a:pt x="2782621" y="219456"/>
                                  <a:pt x="2783129" y="219329"/>
                                </a:cubicBezTo>
                                <a:cubicBezTo>
                                  <a:pt x="2783637" y="219329"/>
                                  <a:pt x="2784145" y="219329"/>
                                  <a:pt x="2784526" y="219329"/>
                                </a:cubicBezTo>
                                <a:cubicBezTo>
                                  <a:pt x="2785034" y="219329"/>
                                  <a:pt x="2785542" y="219202"/>
                                  <a:pt x="2786050" y="219202"/>
                                </a:cubicBezTo>
                                <a:cubicBezTo>
                                  <a:pt x="2786558" y="219202"/>
                                  <a:pt x="2787066" y="219075"/>
                                  <a:pt x="2787447" y="219075"/>
                                </a:cubicBezTo>
                                <a:cubicBezTo>
                                  <a:pt x="2787955" y="219075"/>
                                  <a:pt x="2788463" y="218948"/>
                                  <a:pt x="2788971" y="218948"/>
                                </a:cubicBezTo>
                                <a:cubicBezTo>
                                  <a:pt x="2789479" y="218948"/>
                                  <a:pt x="2789987" y="218821"/>
                                  <a:pt x="2790368" y="218821"/>
                                </a:cubicBezTo>
                                <a:cubicBezTo>
                                  <a:pt x="2790876" y="218821"/>
                                  <a:pt x="2791384" y="218694"/>
                                  <a:pt x="2791892" y="218694"/>
                                </a:cubicBezTo>
                                <a:cubicBezTo>
                                  <a:pt x="2792400" y="218567"/>
                                  <a:pt x="2792908" y="218567"/>
                                  <a:pt x="2793289" y="218567"/>
                                </a:cubicBezTo>
                                <a:cubicBezTo>
                                  <a:pt x="2793797" y="218567"/>
                                  <a:pt x="2794305" y="218440"/>
                                  <a:pt x="2794813" y="218440"/>
                                </a:cubicBezTo>
                                <a:cubicBezTo>
                                  <a:pt x="2795321" y="218440"/>
                                  <a:pt x="2795829" y="218313"/>
                                  <a:pt x="2796210" y="218313"/>
                                </a:cubicBezTo>
                                <a:cubicBezTo>
                                  <a:pt x="2796718" y="218186"/>
                                  <a:pt x="2797226" y="218186"/>
                                  <a:pt x="2797734" y="218186"/>
                                </a:cubicBezTo>
                                <a:cubicBezTo>
                                  <a:pt x="2798242" y="218059"/>
                                  <a:pt x="2798750" y="218059"/>
                                  <a:pt x="2799131" y="217932"/>
                                </a:cubicBezTo>
                                <a:cubicBezTo>
                                  <a:pt x="2799639" y="217932"/>
                                  <a:pt x="2800147" y="217932"/>
                                  <a:pt x="2800655" y="217805"/>
                                </a:cubicBezTo>
                                <a:cubicBezTo>
                                  <a:pt x="2801163" y="217805"/>
                                  <a:pt x="2801544" y="217678"/>
                                  <a:pt x="2802052" y="217678"/>
                                </a:cubicBezTo>
                                <a:cubicBezTo>
                                  <a:pt x="2802560" y="217551"/>
                                  <a:pt x="2803068" y="217551"/>
                                  <a:pt x="2803576" y="217424"/>
                                </a:cubicBezTo>
                                <a:cubicBezTo>
                                  <a:pt x="2804084" y="217424"/>
                                  <a:pt x="2804465" y="217297"/>
                                  <a:pt x="2804973" y="217297"/>
                                </a:cubicBezTo>
                                <a:cubicBezTo>
                                  <a:pt x="2805481" y="217170"/>
                                  <a:pt x="2805989" y="217043"/>
                                  <a:pt x="2806497" y="217043"/>
                                </a:cubicBezTo>
                                <a:cubicBezTo>
                                  <a:pt x="2807005" y="216916"/>
                                  <a:pt x="2807386" y="216916"/>
                                  <a:pt x="2807894" y="216789"/>
                                </a:cubicBezTo>
                                <a:cubicBezTo>
                                  <a:pt x="2808402" y="216789"/>
                                  <a:pt x="2808910" y="216662"/>
                                  <a:pt x="2809418" y="216662"/>
                                </a:cubicBezTo>
                                <a:cubicBezTo>
                                  <a:pt x="2809926" y="216535"/>
                                  <a:pt x="2810307" y="216408"/>
                                  <a:pt x="2810815" y="216408"/>
                                </a:cubicBezTo>
                                <a:cubicBezTo>
                                  <a:pt x="2811323" y="216281"/>
                                  <a:pt x="2811831" y="216281"/>
                                  <a:pt x="2812339" y="216154"/>
                                </a:cubicBezTo>
                                <a:cubicBezTo>
                                  <a:pt x="2812847" y="216154"/>
                                  <a:pt x="2813228" y="216027"/>
                                  <a:pt x="2813736" y="216027"/>
                                </a:cubicBezTo>
                                <a:cubicBezTo>
                                  <a:pt x="2814244" y="215900"/>
                                  <a:pt x="2814752" y="215900"/>
                                  <a:pt x="2815260" y="215773"/>
                                </a:cubicBezTo>
                                <a:cubicBezTo>
                                  <a:pt x="2815768" y="215773"/>
                                  <a:pt x="2816149" y="215646"/>
                                  <a:pt x="2816657" y="215646"/>
                                </a:cubicBezTo>
                                <a:cubicBezTo>
                                  <a:pt x="2817165" y="215519"/>
                                  <a:pt x="2817673" y="215519"/>
                                  <a:pt x="2818181" y="215392"/>
                                </a:cubicBezTo>
                                <a:cubicBezTo>
                                  <a:pt x="2818562" y="215392"/>
                                  <a:pt x="2819070" y="215265"/>
                                  <a:pt x="2819578" y="215265"/>
                                </a:cubicBezTo>
                                <a:cubicBezTo>
                                  <a:pt x="2820086" y="215138"/>
                                  <a:pt x="2820594" y="215138"/>
                                  <a:pt x="2821102" y="215138"/>
                                </a:cubicBezTo>
                                <a:cubicBezTo>
                                  <a:pt x="2821483" y="215011"/>
                                  <a:pt x="2821991" y="215011"/>
                                  <a:pt x="2822499" y="214884"/>
                                </a:cubicBezTo>
                                <a:cubicBezTo>
                                  <a:pt x="2823007" y="214884"/>
                                  <a:pt x="2823515" y="214884"/>
                                  <a:pt x="2824023" y="214757"/>
                                </a:cubicBezTo>
                                <a:cubicBezTo>
                                  <a:pt x="2824404" y="214757"/>
                                  <a:pt x="2824912" y="214757"/>
                                  <a:pt x="2825420" y="214630"/>
                                </a:cubicBezTo>
                                <a:cubicBezTo>
                                  <a:pt x="2825928" y="214630"/>
                                  <a:pt x="2826436" y="214503"/>
                                  <a:pt x="2826944" y="214503"/>
                                </a:cubicBezTo>
                                <a:cubicBezTo>
                                  <a:pt x="2827325" y="214503"/>
                                  <a:pt x="2827833" y="214376"/>
                                  <a:pt x="2828341" y="214376"/>
                                </a:cubicBezTo>
                                <a:cubicBezTo>
                                  <a:pt x="2828849" y="214376"/>
                                  <a:pt x="2829357" y="214376"/>
                                  <a:pt x="2829865" y="214249"/>
                                </a:cubicBezTo>
                                <a:cubicBezTo>
                                  <a:pt x="2830246" y="214249"/>
                                  <a:pt x="2830754" y="214122"/>
                                  <a:pt x="2831262" y="214122"/>
                                </a:cubicBezTo>
                                <a:cubicBezTo>
                                  <a:pt x="2831770" y="214122"/>
                                  <a:pt x="2832278" y="213995"/>
                                  <a:pt x="2832786" y="213995"/>
                                </a:cubicBezTo>
                                <a:cubicBezTo>
                                  <a:pt x="2833167" y="213995"/>
                                  <a:pt x="2833675" y="213868"/>
                                  <a:pt x="2834183" y="213868"/>
                                </a:cubicBezTo>
                                <a:cubicBezTo>
                                  <a:pt x="2834691" y="213868"/>
                                  <a:pt x="2835199" y="213741"/>
                                  <a:pt x="2835580" y="213741"/>
                                </a:cubicBezTo>
                                <a:cubicBezTo>
                                  <a:pt x="2836088" y="213741"/>
                                  <a:pt x="2836596" y="213741"/>
                                  <a:pt x="2837104" y="213614"/>
                                </a:cubicBezTo>
                                <a:cubicBezTo>
                                  <a:pt x="2837612" y="213614"/>
                                  <a:pt x="2838120" y="213614"/>
                                  <a:pt x="2838501" y="213487"/>
                                </a:cubicBezTo>
                                <a:cubicBezTo>
                                  <a:pt x="2839009" y="213487"/>
                                  <a:pt x="2839517" y="213487"/>
                                  <a:pt x="2840025" y="213360"/>
                                </a:cubicBezTo>
                                <a:cubicBezTo>
                                  <a:pt x="2840533" y="213360"/>
                                  <a:pt x="2841041" y="213360"/>
                                  <a:pt x="2841422" y="213360"/>
                                </a:cubicBezTo>
                                <a:cubicBezTo>
                                  <a:pt x="2841930" y="213360"/>
                                  <a:pt x="2842438" y="213233"/>
                                  <a:pt x="2842946" y="213233"/>
                                </a:cubicBezTo>
                                <a:cubicBezTo>
                                  <a:pt x="2843454" y="213233"/>
                                  <a:pt x="2843962" y="213233"/>
                                  <a:pt x="2844343" y="213233"/>
                                </a:cubicBezTo>
                                <a:cubicBezTo>
                                  <a:pt x="2844851" y="213106"/>
                                  <a:pt x="2845359" y="213106"/>
                                  <a:pt x="2845867" y="213106"/>
                                </a:cubicBezTo>
                                <a:cubicBezTo>
                                  <a:pt x="2846375" y="213106"/>
                                  <a:pt x="2846883" y="213106"/>
                                  <a:pt x="2847264" y="213106"/>
                                </a:cubicBezTo>
                                <a:cubicBezTo>
                                  <a:pt x="2847772" y="213106"/>
                                  <a:pt x="2848280" y="213106"/>
                                  <a:pt x="2848788" y="213106"/>
                                </a:cubicBezTo>
                                <a:cubicBezTo>
                                  <a:pt x="2849296" y="213106"/>
                                  <a:pt x="2849677" y="213106"/>
                                  <a:pt x="2850185" y="213106"/>
                                </a:cubicBezTo>
                                <a:cubicBezTo>
                                  <a:pt x="2850693" y="213106"/>
                                  <a:pt x="2851201" y="213106"/>
                                  <a:pt x="2851709" y="213106"/>
                                </a:cubicBezTo>
                                <a:cubicBezTo>
                                  <a:pt x="2852217" y="213106"/>
                                  <a:pt x="2852598" y="212979"/>
                                  <a:pt x="2853106" y="212979"/>
                                </a:cubicBezTo>
                                <a:cubicBezTo>
                                  <a:pt x="2853614" y="212979"/>
                                  <a:pt x="2854122" y="212979"/>
                                  <a:pt x="2854630" y="212979"/>
                                </a:cubicBezTo>
                                <a:cubicBezTo>
                                  <a:pt x="2855138" y="212979"/>
                                  <a:pt x="2855519" y="212979"/>
                                  <a:pt x="2856027" y="212979"/>
                                </a:cubicBezTo>
                                <a:cubicBezTo>
                                  <a:pt x="2856535" y="212979"/>
                                  <a:pt x="2857043" y="212852"/>
                                  <a:pt x="2857551" y="212852"/>
                                </a:cubicBezTo>
                                <a:cubicBezTo>
                                  <a:pt x="2858059" y="212852"/>
                                  <a:pt x="2858440" y="212852"/>
                                  <a:pt x="2858948" y="212852"/>
                                </a:cubicBezTo>
                                <a:cubicBezTo>
                                  <a:pt x="2859456" y="212852"/>
                                  <a:pt x="2859964" y="212852"/>
                                  <a:pt x="2860472" y="212852"/>
                                </a:cubicBezTo>
                                <a:cubicBezTo>
                                  <a:pt x="2860980" y="212852"/>
                                  <a:pt x="2861361" y="212852"/>
                                  <a:pt x="2861869" y="212725"/>
                                </a:cubicBezTo>
                                <a:cubicBezTo>
                                  <a:pt x="2862377" y="212725"/>
                                  <a:pt x="2862885" y="212852"/>
                                  <a:pt x="2863393" y="212725"/>
                                </a:cubicBezTo>
                                <a:cubicBezTo>
                                  <a:pt x="2863901" y="212725"/>
                                  <a:pt x="2864282" y="212725"/>
                                  <a:pt x="2864790" y="212725"/>
                                </a:cubicBezTo>
                                <a:cubicBezTo>
                                  <a:pt x="2865298" y="212725"/>
                                  <a:pt x="2865806" y="212725"/>
                                  <a:pt x="2866314" y="212725"/>
                                </a:cubicBezTo>
                                <a:cubicBezTo>
                                  <a:pt x="2866822" y="212598"/>
                                  <a:pt x="2867203" y="212598"/>
                                  <a:pt x="2867711" y="212598"/>
                                </a:cubicBezTo>
                                <a:cubicBezTo>
                                  <a:pt x="2868219" y="212598"/>
                                  <a:pt x="2868727" y="212471"/>
                                  <a:pt x="2869235" y="212471"/>
                                </a:cubicBezTo>
                                <a:cubicBezTo>
                                  <a:pt x="2869616" y="212471"/>
                                  <a:pt x="2870124" y="212471"/>
                                  <a:pt x="2870632" y="212344"/>
                                </a:cubicBezTo>
                                <a:cubicBezTo>
                                  <a:pt x="2871140" y="212344"/>
                                  <a:pt x="2871648" y="212344"/>
                                  <a:pt x="2872156" y="212217"/>
                                </a:cubicBezTo>
                                <a:cubicBezTo>
                                  <a:pt x="2872537" y="212217"/>
                                  <a:pt x="2873045" y="212217"/>
                                  <a:pt x="2873553" y="212217"/>
                                </a:cubicBezTo>
                                <a:cubicBezTo>
                                  <a:pt x="2874061" y="212090"/>
                                  <a:pt x="2874569" y="212090"/>
                                  <a:pt x="2875077" y="212090"/>
                                </a:cubicBezTo>
                                <a:cubicBezTo>
                                  <a:pt x="2875458" y="212090"/>
                                  <a:pt x="2875966" y="211963"/>
                                  <a:pt x="2876474" y="211963"/>
                                </a:cubicBezTo>
                                <a:cubicBezTo>
                                  <a:pt x="2876982" y="211963"/>
                                  <a:pt x="2877490" y="211963"/>
                                  <a:pt x="2877998" y="211963"/>
                                </a:cubicBezTo>
                                <a:cubicBezTo>
                                  <a:pt x="2878379" y="211963"/>
                                  <a:pt x="2878887" y="211963"/>
                                  <a:pt x="2879395" y="211836"/>
                                </a:cubicBezTo>
                                <a:cubicBezTo>
                                  <a:pt x="2879903" y="211836"/>
                                  <a:pt x="2880411" y="211836"/>
                                  <a:pt x="2880919" y="211836"/>
                                </a:cubicBezTo>
                                <a:cubicBezTo>
                                  <a:pt x="2881300" y="211836"/>
                                  <a:pt x="2881808" y="211836"/>
                                  <a:pt x="2882316" y="211836"/>
                                </a:cubicBezTo>
                                <a:cubicBezTo>
                                  <a:pt x="2882824" y="211836"/>
                                  <a:pt x="2883332" y="211836"/>
                                  <a:pt x="2883713" y="211709"/>
                                </a:cubicBezTo>
                                <a:cubicBezTo>
                                  <a:pt x="2884221" y="211709"/>
                                  <a:pt x="2884729" y="211709"/>
                                  <a:pt x="2885237" y="211709"/>
                                </a:cubicBezTo>
                                <a:cubicBezTo>
                                  <a:pt x="2885745" y="211709"/>
                                  <a:pt x="2886253" y="211709"/>
                                  <a:pt x="2886634" y="211709"/>
                                </a:cubicBezTo>
                                <a:cubicBezTo>
                                  <a:pt x="2887142" y="211582"/>
                                  <a:pt x="2887650" y="211582"/>
                                  <a:pt x="2888158" y="211582"/>
                                </a:cubicBezTo>
                                <a:cubicBezTo>
                                  <a:pt x="2888666" y="211582"/>
                                  <a:pt x="2889174" y="211582"/>
                                  <a:pt x="2889555" y="211455"/>
                                </a:cubicBezTo>
                                <a:cubicBezTo>
                                  <a:pt x="2890063" y="211455"/>
                                  <a:pt x="2890571" y="211455"/>
                                  <a:pt x="2891079" y="211455"/>
                                </a:cubicBezTo>
                                <a:cubicBezTo>
                                  <a:pt x="2891587" y="211328"/>
                                  <a:pt x="2892095" y="211328"/>
                                  <a:pt x="2892476" y="211328"/>
                                </a:cubicBezTo>
                                <a:cubicBezTo>
                                  <a:pt x="2892984" y="211328"/>
                                  <a:pt x="2893492" y="211201"/>
                                  <a:pt x="2894000" y="211201"/>
                                </a:cubicBezTo>
                                <a:cubicBezTo>
                                  <a:pt x="2894508" y="211201"/>
                                  <a:pt x="2895016" y="211201"/>
                                  <a:pt x="2895397" y="211074"/>
                                </a:cubicBezTo>
                                <a:cubicBezTo>
                                  <a:pt x="2895905" y="211074"/>
                                  <a:pt x="2896413" y="211074"/>
                                  <a:pt x="2896921" y="211074"/>
                                </a:cubicBezTo>
                                <a:cubicBezTo>
                                  <a:pt x="2897429" y="210947"/>
                                  <a:pt x="2897937" y="210947"/>
                                  <a:pt x="2898318" y="210947"/>
                                </a:cubicBezTo>
                                <a:cubicBezTo>
                                  <a:pt x="2898826" y="210947"/>
                                  <a:pt x="2899334" y="210820"/>
                                  <a:pt x="2899842" y="210820"/>
                                </a:cubicBezTo>
                                <a:cubicBezTo>
                                  <a:pt x="2900350" y="210820"/>
                                  <a:pt x="2900731" y="210820"/>
                                  <a:pt x="2901239" y="210693"/>
                                </a:cubicBezTo>
                                <a:cubicBezTo>
                                  <a:pt x="2901747" y="210693"/>
                                  <a:pt x="2902255" y="210693"/>
                                  <a:pt x="2902763" y="210566"/>
                                </a:cubicBezTo>
                                <a:cubicBezTo>
                                  <a:pt x="2903271" y="210566"/>
                                  <a:pt x="2903652" y="210566"/>
                                  <a:pt x="2904160" y="210566"/>
                                </a:cubicBezTo>
                                <a:cubicBezTo>
                                  <a:pt x="2904668" y="210566"/>
                                  <a:pt x="2905176" y="210566"/>
                                  <a:pt x="2905684" y="210566"/>
                                </a:cubicBezTo>
                                <a:cubicBezTo>
                                  <a:pt x="2906192" y="210439"/>
                                  <a:pt x="2906573" y="210566"/>
                                  <a:pt x="2907081" y="210566"/>
                                </a:cubicBezTo>
                                <a:cubicBezTo>
                                  <a:pt x="2907589" y="210566"/>
                                  <a:pt x="2908097" y="210439"/>
                                  <a:pt x="2908605" y="210566"/>
                                </a:cubicBezTo>
                                <a:cubicBezTo>
                                  <a:pt x="2909113" y="210566"/>
                                  <a:pt x="2909494" y="210566"/>
                                  <a:pt x="2910002" y="210566"/>
                                </a:cubicBezTo>
                                <a:cubicBezTo>
                                  <a:pt x="2910510" y="210566"/>
                                  <a:pt x="2911018" y="210566"/>
                                  <a:pt x="2911526" y="210566"/>
                                </a:cubicBezTo>
                                <a:cubicBezTo>
                                  <a:pt x="2912034" y="210566"/>
                                  <a:pt x="2912415" y="210566"/>
                                  <a:pt x="2912923" y="210566"/>
                                </a:cubicBezTo>
                                <a:cubicBezTo>
                                  <a:pt x="2913431" y="210566"/>
                                  <a:pt x="2913939" y="210566"/>
                                  <a:pt x="2914447" y="210566"/>
                                </a:cubicBezTo>
                                <a:cubicBezTo>
                                  <a:pt x="2914955" y="210566"/>
                                  <a:pt x="2915336" y="210566"/>
                                  <a:pt x="2915844" y="210566"/>
                                </a:cubicBezTo>
                                <a:cubicBezTo>
                                  <a:pt x="2916352" y="210566"/>
                                  <a:pt x="2916860" y="210566"/>
                                  <a:pt x="2917368" y="210566"/>
                                </a:cubicBezTo>
                                <a:cubicBezTo>
                                  <a:pt x="2917749" y="210439"/>
                                  <a:pt x="2918257" y="210439"/>
                                  <a:pt x="2918765" y="210439"/>
                                </a:cubicBezTo>
                                <a:cubicBezTo>
                                  <a:pt x="2919273" y="210439"/>
                                  <a:pt x="2919781" y="210439"/>
                                  <a:pt x="2920289" y="210439"/>
                                </a:cubicBezTo>
                                <a:cubicBezTo>
                                  <a:pt x="2920670" y="210439"/>
                                  <a:pt x="2921178" y="210312"/>
                                  <a:pt x="2921686" y="210312"/>
                                </a:cubicBezTo>
                                <a:cubicBezTo>
                                  <a:pt x="2922194" y="210312"/>
                                  <a:pt x="2922702" y="210312"/>
                                  <a:pt x="2923210" y="210312"/>
                                </a:cubicBezTo>
                                <a:cubicBezTo>
                                  <a:pt x="2923591" y="210185"/>
                                  <a:pt x="2924099" y="210185"/>
                                  <a:pt x="2924607" y="210185"/>
                                </a:cubicBezTo>
                                <a:cubicBezTo>
                                  <a:pt x="2925115" y="210185"/>
                                  <a:pt x="2925623" y="210058"/>
                                  <a:pt x="2926131" y="210058"/>
                                </a:cubicBezTo>
                                <a:cubicBezTo>
                                  <a:pt x="2926512" y="210058"/>
                                  <a:pt x="2927020" y="210058"/>
                                  <a:pt x="2927528" y="209931"/>
                                </a:cubicBezTo>
                                <a:cubicBezTo>
                                  <a:pt x="2928036" y="209931"/>
                                  <a:pt x="2928544" y="209931"/>
                                  <a:pt x="2929052" y="209804"/>
                                </a:cubicBezTo>
                                <a:cubicBezTo>
                                  <a:pt x="2929433" y="209804"/>
                                  <a:pt x="2929941" y="209804"/>
                                  <a:pt x="2930449" y="209677"/>
                                </a:cubicBezTo>
                                <a:cubicBezTo>
                                  <a:pt x="2930957" y="209677"/>
                                  <a:pt x="2931465" y="209677"/>
                                  <a:pt x="2931973" y="209550"/>
                                </a:cubicBezTo>
                                <a:cubicBezTo>
                                  <a:pt x="2932354" y="209550"/>
                                  <a:pt x="2932862" y="209550"/>
                                  <a:pt x="2933370" y="209550"/>
                                </a:cubicBezTo>
                                <a:cubicBezTo>
                                  <a:pt x="2933878" y="209550"/>
                                  <a:pt x="2934386" y="209550"/>
                                  <a:pt x="2934767" y="209423"/>
                                </a:cubicBezTo>
                                <a:cubicBezTo>
                                  <a:pt x="2935275" y="209423"/>
                                  <a:pt x="2935783" y="209423"/>
                                  <a:pt x="2936291" y="209423"/>
                                </a:cubicBezTo>
                                <a:cubicBezTo>
                                  <a:pt x="2936799" y="209423"/>
                                  <a:pt x="2937307" y="209423"/>
                                  <a:pt x="2937688" y="209423"/>
                                </a:cubicBezTo>
                                <a:cubicBezTo>
                                  <a:pt x="2938196" y="209296"/>
                                  <a:pt x="2938704" y="209296"/>
                                  <a:pt x="2939212" y="209296"/>
                                </a:cubicBezTo>
                                <a:cubicBezTo>
                                  <a:pt x="2939720" y="209296"/>
                                  <a:pt x="2940228" y="209296"/>
                                  <a:pt x="2940609" y="209296"/>
                                </a:cubicBezTo>
                                <a:cubicBezTo>
                                  <a:pt x="2941117" y="209296"/>
                                  <a:pt x="2941625" y="209296"/>
                                  <a:pt x="2942133" y="209296"/>
                                </a:cubicBezTo>
                                <a:cubicBezTo>
                                  <a:pt x="2942641" y="209296"/>
                                  <a:pt x="2943149" y="209169"/>
                                  <a:pt x="2943530" y="209169"/>
                                </a:cubicBezTo>
                                <a:cubicBezTo>
                                  <a:pt x="2944038" y="209169"/>
                                  <a:pt x="2944546" y="209169"/>
                                  <a:pt x="2945054" y="209169"/>
                                </a:cubicBezTo>
                                <a:cubicBezTo>
                                  <a:pt x="2945562" y="209169"/>
                                  <a:pt x="2946070" y="209169"/>
                                  <a:pt x="2946451" y="209169"/>
                                </a:cubicBezTo>
                                <a:cubicBezTo>
                                  <a:pt x="2946959" y="209169"/>
                                  <a:pt x="2947467" y="209042"/>
                                  <a:pt x="2947975" y="209042"/>
                                </a:cubicBezTo>
                                <a:cubicBezTo>
                                  <a:pt x="2948483" y="209042"/>
                                  <a:pt x="2948991" y="209042"/>
                                  <a:pt x="2949372" y="208915"/>
                                </a:cubicBezTo>
                                <a:cubicBezTo>
                                  <a:pt x="2949880" y="208915"/>
                                  <a:pt x="2950388" y="208915"/>
                                  <a:pt x="2950896" y="208915"/>
                                </a:cubicBezTo>
                                <a:cubicBezTo>
                                  <a:pt x="2951404" y="208915"/>
                                  <a:pt x="2951785" y="208788"/>
                                  <a:pt x="2952293" y="208788"/>
                                </a:cubicBezTo>
                                <a:cubicBezTo>
                                  <a:pt x="2952801" y="208788"/>
                                  <a:pt x="2953309" y="208788"/>
                                  <a:pt x="2953817" y="208661"/>
                                </a:cubicBezTo>
                                <a:cubicBezTo>
                                  <a:pt x="2954325" y="208661"/>
                                  <a:pt x="2954706" y="208661"/>
                                  <a:pt x="2955214" y="208534"/>
                                </a:cubicBezTo>
                                <a:cubicBezTo>
                                  <a:pt x="2955722" y="208534"/>
                                  <a:pt x="2956230" y="208534"/>
                                  <a:pt x="2956738" y="208534"/>
                                </a:cubicBezTo>
                                <a:cubicBezTo>
                                  <a:pt x="2957246" y="208534"/>
                                  <a:pt x="2957627" y="208407"/>
                                  <a:pt x="2958135" y="208407"/>
                                </a:cubicBezTo>
                                <a:cubicBezTo>
                                  <a:pt x="2958643" y="208407"/>
                                  <a:pt x="2959151" y="208280"/>
                                  <a:pt x="2959659" y="208280"/>
                                </a:cubicBezTo>
                                <a:cubicBezTo>
                                  <a:pt x="2960167" y="208280"/>
                                  <a:pt x="2960548" y="208153"/>
                                  <a:pt x="2961056" y="208153"/>
                                </a:cubicBezTo>
                                <a:cubicBezTo>
                                  <a:pt x="2961564" y="208153"/>
                                  <a:pt x="2962072" y="208026"/>
                                  <a:pt x="2962580" y="208026"/>
                                </a:cubicBezTo>
                                <a:cubicBezTo>
                                  <a:pt x="2963088" y="208026"/>
                                  <a:pt x="2963469" y="207899"/>
                                  <a:pt x="2963977" y="207899"/>
                                </a:cubicBezTo>
                                <a:cubicBezTo>
                                  <a:pt x="2964485" y="207899"/>
                                  <a:pt x="2964993" y="207772"/>
                                  <a:pt x="2965501" y="207772"/>
                                </a:cubicBezTo>
                                <a:cubicBezTo>
                                  <a:pt x="2966009" y="207772"/>
                                  <a:pt x="2966390" y="207772"/>
                                  <a:pt x="2966898" y="207772"/>
                                </a:cubicBezTo>
                                <a:cubicBezTo>
                                  <a:pt x="2967406" y="207645"/>
                                  <a:pt x="2967914" y="207645"/>
                                  <a:pt x="2968422" y="207645"/>
                                </a:cubicBezTo>
                                <a:cubicBezTo>
                                  <a:pt x="2968803" y="207645"/>
                                  <a:pt x="2969311" y="207518"/>
                                  <a:pt x="2969819" y="207518"/>
                                </a:cubicBezTo>
                                <a:cubicBezTo>
                                  <a:pt x="2970327" y="207518"/>
                                  <a:pt x="2970835" y="207518"/>
                                  <a:pt x="2971343" y="207518"/>
                                </a:cubicBezTo>
                                <a:cubicBezTo>
                                  <a:pt x="2971724" y="207518"/>
                                  <a:pt x="2972232" y="207518"/>
                                  <a:pt x="2972740" y="207391"/>
                                </a:cubicBezTo>
                                <a:cubicBezTo>
                                  <a:pt x="2973248" y="207391"/>
                                  <a:pt x="2973756" y="207391"/>
                                  <a:pt x="2974264" y="207391"/>
                                </a:cubicBezTo>
                                <a:cubicBezTo>
                                  <a:pt x="2974645" y="207391"/>
                                  <a:pt x="2975153" y="207264"/>
                                  <a:pt x="2975661" y="207264"/>
                                </a:cubicBezTo>
                                <a:cubicBezTo>
                                  <a:pt x="2976169" y="207264"/>
                                  <a:pt x="2976677" y="207264"/>
                                  <a:pt x="2977185" y="207264"/>
                                </a:cubicBezTo>
                                <a:cubicBezTo>
                                  <a:pt x="2977566" y="207137"/>
                                  <a:pt x="2978074" y="207137"/>
                                  <a:pt x="2978582" y="207137"/>
                                </a:cubicBezTo>
                                <a:cubicBezTo>
                                  <a:pt x="2979090" y="207010"/>
                                  <a:pt x="2979598" y="207010"/>
                                  <a:pt x="2980106" y="207010"/>
                                </a:cubicBezTo>
                                <a:cubicBezTo>
                                  <a:pt x="2980487" y="207010"/>
                                  <a:pt x="2980995" y="206883"/>
                                  <a:pt x="2981503" y="206883"/>
                                </a:cubicBezTo>
                                <a:cubicBezTo>
                                  <a:pt x="2982011" y="206883"/>
                                  <a:pt x="2982519" y="206883"/>
                                  <a:pt x="2983027" y="206756"/>
                                </a:cubicBezTo>
                                <a:cubicBezTo>
                                  <a:pt x="2983408" y="206756"/>
                                  <a:pt x="2983916" y="206756"/>
                                  <a:pt x="2984424" y="206756"/>
                                </a:cubicBezTo>
                                <a:cubicBezTo>
                                  <a:pt x="2984932" y="206756"/>
                                  <a:pt x="2985440" y="206756"/>
                                  <a:pt x="2985821" y="206756"/>
                                </a:cubicBezTo>
                                <a:cubicBezTo>
                                  <a:pt x="2986329" y="206629"/>
                                  <a:pt x="2986837" y="206629"/>
                                  <a:pt x="2987345" y="206629"/>
                                </a:cubicBezTo>
                                <a:cubicBezTo>
                                  <a:pt x="2987853" y="206629"/>
                                  <a:pt x="2988361" y="206629"/>
                                  <a:pt x="2988742" y="206629"/>
                                </a:cubicBezTo>
                                <a:cubicBezTo>
                                  <a:pt x="2989250" y="206629"/>
                                  <a:pt x="2989758" y="206629"/>
                                  <a:pt x="2990266" y="206629"/>
                                </a:cubicBezTo>
                                <a:cubicBezTo>
                                  <a:pt x="2990774" y="206629"/>
                                  <a:pt x="2991282" y="206629"/>
                                  <a:pt x="2991663" y="206629"/>
                                </a:cubicBezTo>
                                <a:cubicBezTo>
                                  <a:pt x="2992171" y="206629"/>
                                  <a:pt x="2992679" y="206502"/>
                                  <a:pt x="2993187" y="206502"/>
                                </a:cubicBezTo>
                                <a:cubicBezTo>
                                  <a:pt x="2993695" y="206502"/>
                                  <a:pt x="2994203" y="206502"/>
                                  <a:pt x="2994584" y="206502"/>
                                </a:cubicBezTo>
                                <a:cubicBezTo>
                                  <a:pt x="2995092" y="206375"/>
                                  <a:pt x="2995600" y="206375"/>
                                  <a:pt x="2996108" y="206375"/>
                                </a:cubicBezTo>
                                <a:cubicBezTo>
                                  <a:pt x="2996616" y="206248"/>
                                  <a:pt x="2997124" y="206248"/>
                                  <a:pt x="2997505" y="206248"/>
                                </a:cubicBezTo>
                                <a:cubicBezTo>
                                  <a:pt x="2998013" y="206121"/>
                                  <a:pt x="2998521" y="206121"/>
                                  <a:pt x="2999029" y="205994"/>
                                </a:cubicBezTo>
                                <a:cubicBezTo>
                                  <a:pt x="2999537" y="205994"/>
                                  <a:pt x="3000045" y="205867"/>
                                  <a:pt x="3000426" y="205867"/>
                                </a:cubicBezTo>
                                <a:cubicBezTo>
                                  <a:pt x="3000934" y="205867"/>
                                  <a:pt x="3001442" y="205740"/>
                                  <a:pt x="3001950" y="205740"/>
                                </a:cubicBezTo>
                                <a:cubicBezTo>
                                  <a:pt x="3002458" y="205740"/>
                                  <a:pt x="3002839" y="205613"/>
                                  <a:pt x="3003347" y="205613"/>
                                </a:cubicBezTo>
                                <a:cubicBezTo>
                                  <a:pt x="3003855" y="205613"/>
                                  <a:pt x="3004363" y="205613"/>
                                  <a:pt x="3004871" y="205486"/>
                                </a:cubicBezTo>
                                <a:cubicBezTo>
                                  <a:pt x="3005379" y="205486"/>
                                  <a:pt x="3005760" y="205486"/>
                                  <a:pt x="3006268" y="205486"/>
                                </a:cubicBezTo>
                                <a:cubicBezTo>
                                  <a:pt x="3006776" y="205359"/>
                                  <a:pt x="3007284" y="205359"/>
                                  <a:pt x="3007792" y="205359"/>
                                </a:cubicBezTo>
                                <a:cubicBezTo>
                                  <a:pt x="3008300" y="205359"/>
                                  <a:pt x="3008681" y="205359"/>
                                  <a:pt x="3009189" y="205359"/>
                                </a:cubicBezTo>
                                <a:cubicBezTo>
                                  <a:pt x="3009697" y="205359"/>
                                  <a:pt x="3010205" y="205359"/>
                                  <a:pt x="3010713" y="205359"/>
                                </a:cubicBezTo>
                                <a:cubicBezTo>
                                  <a:pt x="3011221" y="205359"/>
                                  <a:pt x="3011602" y="205232"/>
                                  <a:pt x="3012110" y="205232"/>
                                </a:cubicBezTo>
                                <a:cubicBezTo>
                                  <a:pt x="3012618" y="205232"/>
                                  <a:pt x="3013126" y="205232"/>
                                  <a:pt x="3013634" y="205232"/>
                                </a:cubicBezTo>
                                <a:cubicBezTo>
                                  <a:pt x="3014142" y="205232"/>
                                  <a:pt x="3014523" y="205105"/>
                                  <a:pt x="3015031" y="205105"/>
                                </a:cubicBezTo>
                                <a:cubicBezTo>
                                  <a:pt x="3015539" y="205105"/>
                                  <a:pt x="3016047" y="205105"/>
                                  <a:pt x="3016555" y="205105"/>
                                </a:cubicBezTo>
                                <a:cubicBezTo>
                                  <a:pt x="3017063" y="204978"/>
                                  <a:pt x="3017444" y="204978"/>
                                  <a:pt x="3017952" y="204978"/>
                                </a:cubicBezTo>
                                <a:cubicBezTo>
                                  <a:pt x="3018460" y="204851"/>
                                  <a:pt x="3018968" y="204851"/>
                                  <a:pt x="3019476" y="204851"/>
                                </a:cubicBezTo>
                                <a:cubicBezTo>
                                  <a:pt x="3019857" y="204851"/>
                                  <a:pt x="3020365" y="204724"/>
                                  <a:pt x="3020873" y="204724"/>
                                </a:cubicBezTo>
                                <a:cubicBezTo>
                                  <a:pt x="3021381" y="204724"/>
                                  <a:pt x="3021889" y="204724"/>
                                  <a:pt x="3022397" y="204597"/>
                                </a:cubicBezTo>
                                <a:cubicBezTo>
                                  <a:pt x="3022778" y="204597"/>
                                  <a:pt x="3023286" y="204597"/>
                                  <a:pt x="3023794" y="204597"/>
                                </a:cubicBezTo>
                                <a:cubicBezTo>
                                  <a:pt x="3024302" y="204470"/>
                                  <a:pt x="3024810" y="204470"/>
                                  <a:pt x="3025318" y="204470"/>
                                </a:cubicBezTo>
                                <a:cubicBezTo>
                                  <a:pt x="3025699" y="204470"/>
                                  <a:pt x="3026207" y="204343"/>
                                  <a:pt x="3026715" y="204343"/>
                                </a:cubicBezTo>
                                <a:cubicBezTo>
                                  <a:pt x="3027223" y="204343"/>
                                  <a:pt x="3027731" y="204216"/>
                                  <a:pt x="3028239" y="204216"/>
                                </a:cubicBezTo>
                                <a:cubicBezTo>
                                  <a:pt x="3028620" y="204216"/>
                                  <a:pt x="3029128" y="204089"/>
                                  <a:pt x="3029636" y="204089"/>
                                </a:cubicBezTo>
                                <a:cubicBezTo>
                                  <a:pt x="3030144" y="204089"/>
                                  <a:pt x="3030652" y="204089"/>
                                  <a:pt x="3031160" y="203962"/>
                                </a:cubicBezTo>
                                <a:cubicBezTo>
                                  <a:pt x="3031541" y="203962"/>
                                  <a:pt x="3032049" y="203962"/>
                                  <a:pt x="3032557" y="203835"/>
                                </a:cubicBezTo>
                                <a:cubicBezTo>
                                  <a:pt x="3033065" y="203835"/>
                                  <a:pt x="3033573" y="203835"/>
                                  <a:pt x="3034081" y="203708"/>
                                </a:cubicBezTo>
                                <a:cubicBezTo>
                                  <a:pt x="3034462" y="203708"/>
                                  <a:pt x="3034970" y="203708"/>
                                  <a:pt x="3035478" y="203708"/>
                                </a:cubicBezTo>
                                <a:cubicBezTo>
                                  <a:pt x="3035986" y="203708"/>
                                  <a:pt x="3036494" y="203708"/>
                                  <a:pt x="3036875" y="203581"/>
                                </a:cubicBezTo>
                                <a:cubicBezTo>
                                  <a:pt x="3037383" y="203581"/>
                                  <a:pt x="3037891" y="203581"/>
                                  <a:pt x="3038399" y="203581"/>
                                </a:cubicBezTo>
                                <a:cubicBezTo>
                                  <a:pt x="3038907" y="203581"/>
                                  <a:pt x="3039415" y="203581"/>
                                  <a:pt x="3039796" y="203581"/>
                                </a:cubicBezTo>
                                <a:cubicBezTo>
                                  <a:pt x="3040304" y="203581"/>
                                  <a:pt x="3040812" y="203581"/>
                                  <a:pt x="3041320" y="203454"/>
                                </a:cubicBezTo>
                                <a:cubicBezTo>
                                  <a:pt x="3041828" y="203454"/>
                                  <a:pt x="3042336" y="203454"/>
                                  <a:pt x="3042717" y="203454"/>
                                </a:cubicBezTo>
                                <a:cubicBezTo>
                                  <a:pt x="3043225" y="203454"/>
                                  <a:pt x="3043733" y="203454"/>
                                  <a:pt x="3044241" y="203454"/>
                                </a:cubicBezTo>
                                <a:cubicBezTo>
                                  <a:pt x="3044749" y="203454"/>
                                  <a:pt x="3045257" y="203327"/>
                                  <a:pt x="3045638" y="203327"/>
                                </a:cubicBezTo>
                                <a:cubicBezTo>
                                  <a:pt x="3046146" y="203327"/>
                                  <a:pt x="3046654" y="203200"/>
                                  <a:pt x="3047162" y="203200"/>
                                </a:cubicBezTo>
                                <a:cubicBezTo>
                                  <a:pt x="3047670" y="203200"/>
                                  <a:pt x="3048178" y="203073"/>
                                  <a:pt x="3048559" y="203073"/>
                                </a:cubicBezTo>
                                <a:cubicBezTo>
                                  <a:pt x="3049067" y="203073"/>
                                  <a:pt x="3049575" y="202946"/>
                                  <a:pt x="3050083" y="202946"/>
                                </a:cubicBezTo>
                                <a:cubicBezTo>
                                  <a:pt x="3050591" y="202819"/>
                                  <a:pt x="3051099" y="202819"/>
                                  <a:pt x="3051480" y="202819"/>
                                </a:cubicBezTo>
                                <a:cubicBezTo>
                                  <a:pt x="3051988" y="202692"/>
                                  <a:pt x="3052496" y="202692"/>
                                  <a:pt x="3053004" y="202565"/>
                                </a:cubicBezTo>
                                <a:cubicBezTo>
                                  <a:pt x="3053512" y="202565"/>
                                  <a:pt x="3053893" y="202438"/>
                                  <a:pt x="3054401" y="202438"/>
                                </a:cubicBezTo>
                                <a:cubicBezTo>
                                  <a:pt x="3054909" y="202438"/>
                                  <a:pt x="3055417" y="202438"/>
                                  <a:pt x="3055925" y="202438"/>
                                </a:cubicBezTo>
                                <a:cubicBezTo>
                                  <a:pt x="3056433" y="202311"/>
                                  <a:pt x="3056814" y="202311"/>
                                  <a:pt x="3057322" y="202311"/>
                                </a:cubicBezTo>
                                <a:cubicBezTo>
                                  <a:pt x="3057830" y="202311"/>
                                  <a:pt x="3058338" y="202311"/>
                                  <a:pt x="3058846" y="202311"/>
                                </a:cubicBezTo>
                                <a:cubicBezTo>
                                  <a:pt x="3059354" y="202184"/>
                                  <a:pt x="3059735" y="202184"/>
                                  <a:pt x="3060243" y="202184"/>
                                </a:cubicBezTo>
                                <a:cubicBezTo>
                                  <a:pt x="3060751" y="202184"/>
                                  <a:pt x="3061259" y="202184"/>
                                  <a:pt x="3061767" y="202184"/>
                                </a:cubicBezTo>
                                <a:cubicBezTo>
                                  <a:pt x="3062275" y="202184"/>
                                  <a:pt x="3062656" y="202184"/>
                                  <a:pt x="3063164" y="202057"/>
                                </a:cubicBezTo>
                                <a:cubicBezTo>
                                  <a:pt x="3063672" y="202057"/>
                                  <a:pt x="3064180" y="202057"/>
                                  <a:pt x="3064688" y="202057"/>
                                </a:cubicBezTo>
                                <a:cubicBezTo>
                                  <a:pt x="3065196" y="201930"/>
                                  <a:pt x="3065577" y="201930"/>
                                  <a:pt x="3066085" y="201930"/>
                                </a:cubicBezTo>
                                <a:cubicBezTo>
                                  <a:pt x="3066593" y="201930"/>
                                  <a:pt x="3067101" y="201803"/>
                                  <a:pt x="3067609" y="201803"/>
                                </a:cubicBezTo>
                                <a:cubicBezTo>
                                  <a:pt x="3068117" y="201803"/>
                                  <a:pt x="3068498" y="201676"/>
                                  <a:pt x="3069006" y="201676"/>
                                </a:cubicBezTo>
                                <a:cubicBezTo>
                                  <a:pt x="3069514" y="201676"/>
                                  <a:pt x="3070022" y="201549"/>
                                  <a:pt x="3070530" y="201549"/>
                                </a:cubicBezTo>
                                <a:cubicBezTo>
                                  <a:pt x="3070911" y="201549"/>
                                  <a:pt x="3071419" y="201422"/>
                                  <a:pt x="3071927" y="201422"/>
                                </a:cubicBezTo>
                                <a:cubicBezTo>
                                  <a:pt x="3072435" y="201422"/>
                                  <a:pt x="3072943" y="201422"/>
                                  <a:pt x="3073451" y="201295"/>
                                </a:cubicBezTo>
                                <a:cubicBezTo>
                                  <a:pt x="3073832" y="201295"/>
                                  <a:pt x="3074340" y="201295"/>
                                  <a:pt x="3074848" y="201295"/>
                                </a:cubicBezTo>
                                <a:cubicBezTo>
                                  <a:pt x="3075356" y="201168"/>
                                  <a:pt x="3075864" y="201168"/>
                                  <a:pt x="3076372" y="201168"/>
                                </a:cubicBezTo>
                                <a:cubicBezTo>
                                  <a:pt x="3076753" y="201168"/>
                                  <a:pt x="3077261" y="201041"/>
                                  <a:pt x="3077769" y="201041"/>
                                </a:cubicBezTo>
                                <a:cubicBezTo>
                                  <a:pt x="3078277" y="200914"/>
                                  <a:pt x="3078785" y="200914"/>
                                  <a:pt x="3079293" y="200914"/>
                                </a:cubicBezTo>
                                <a:cubicBezTo>
                                  <a:pt x="3079674" y="200914"/>
                                  <a:pt x="3080182" y="200787"/>
                                  <a:pt x="3080690" y="200787"/>
                                </a:cubicBezTo>
                                <a:cubicBezTo>
                                  <a:pt x="3081198" y="200787"/>
                                  <a:pt x="3081706" y="200787"/>
                                  <a:pt x="3082214" y="200787"/>
                                </a:cubicBezTo>
                                <a:cubicBezTo>
                                  <a:pt x="3082595" y="200660"/>
                                  <a:pt x="3083103" y="200660"/>
                                  <a:pt x="3083611" y="200660"/>
                                </a:cubicBezTo>
                                <a:cubicBezTo>
                                  <a:pt x="3084119" y="200660"/>
                                  <a:pt x="3084627" y="200660"/>
                                  <a:pt x="3085135" y="200660"/>
                                </a:cubicBezTo>
                                <a:cubicBezTo>
                                  <a:pt x="3085516" y="200660"/>
                                  <a:pt x="3086024" y="200660"/>
                                  <a:pt x="3086532" y="200660"/>
                                </a:cubicBezTo>
                                <a:cubicBezTo>
                                  <a:pt x="3087040" y="200660"/>
                                  <a:pt x="3087548" y="200660"/>
                                  <a:pt x="3087929" y="200660"/>
                                </a:cubicBezTo>
                                <a:cubicBezTo>
                                  <a:pt x="3088437" y="200660"/>
                                  <a:pt x="3088945" y="200660"/>
                                  <a:pt x="3089453" y="200660"/>
                                </a:cubicBezTo>
                                <a:cubicBezTo>
                                  <a:pt x="3089961" y="200660"/>
                                  <a:pt x="3090469" y="200533"/>
                                  <a:pt x="3090850" y="200533"/>
                                </a:cubicBezTo>
                                <a:cubicBezTo>
                                  <a:pt x="3091358" y="200533"/>
                                  <a:pt x="3091866" y="200533"/>
                                  <a:pt x="3092374" y="200533"/>
                                </a:cubicBezTo>
                                <a:cubicBezTo>
                                  <a:pt x="3092882" y="200533"/>
                                  <a:pt x="3093390" y="200406"/>
                                  <a:pt x="3093771" y="200406"/>
                                </a:cubicBezTo>
                                <a:cubicBezTo>
                                  <a:pt x="3094279" y="200406"/>
                                  <a:pt x="3094787" y="200406"/>
                                  <a:pt x="3095295" y="200406"/>
                                </a:cubicBezTo>
                                <a:cubicBezTo>
                                  <a:pt x="3095803" y="200406"/>
                                  <a:pt x="3096311" y="200406"/>
                                  <a:pt x="3096692" y="200406"/>
                                </a:cubicBezTo>
                                <a:cubicBezTo>
                                  <a:pt x="3097200" y="200406"/>
                                  <a:pt x="3097708" y="200406"/>
                                  <a:pt x="3098216" y="200406"/>
                                </a:cubicBezTo>
                                <a:cubicBezTo>
                                  <a:pt x="3098724" y="200406"/>
                                  <a:pt x="3099232" y="200406"/>
                                  <a:pt x="3099613" y="200406"/>
                                </a:cubicBezTo>
                                <a:cubicBezTo>
                                  <a:pt x="3100121" y="200406"/>
                                  <a:pt x="3100629" y="200406"/>
                                  <a:pt x="3101137" y="200279"/>
                                </a:cubicBezTo>
                                <a:cubicBezTo>
                                  <a:pt x="3101645" y="200279"/>
                                  <a:pt x="3102026" y="200279"/>
                                  <a:pt x="3102534" y="200279"/>
                                </a:cubicBezTo>
                                <a:cubicBezTo>
                                  <a:pt x="3103042" y="200279"/>
                                  <a:pt x="3103550" y="200279"/>
                                  <a:pt x="3104058" y="200279"/>
                                </a:cubicBezTo>
                                <a:cubicBezTo>
                                  <a:pt x="3104566" y="200152"/>
                                  <a:pt x="3104947" y="200152"/>
                                  <a:pt x="3105455" y="200025"/>
                                </a:cubicBezTo>
                                <a:cubicBezTo>
                                  <a:pt x="3105963" y="200025"/>
                                  <a:pt x="3106471" y="200025"/>
                                  <a:pt x="3106979" y="199898"/>
                                </a:cubicBezTo>
                                <a:cubicBezTo>
                                  <a:pt x="3107487" y="199898"/>
                                  <a:pt x="3107868" y="199771"/>
                                  <a:pt x="3108376" y="199771"/>
                                </a:cubicBezTo>
                                <a:cubicBezTo>
                                  <a:pt x="3108884" y="199644"/>
                                  <a:pt x="3109392" y="199644"/>
                                  <a:pt x="3109900" y="199517"/>
                                </a:cubicBezTo>
                                <a:cubicBezTo>
                                  <a:pt x="3110408" y="199517"/>
                                  <a:pt x="3110789" y="199390"/>
                                  <a:pt x="3111297" y="199390"/>
                                </a:cubicBezTo>
                                <a:cubicBezTo>
                                  <a:pt x="3111805" y="199390"/>
                                  <a:pt x="3112313" y="199263"/>
                                  <a:pt x="3112821" y="199263"/>
                                </a:cubicBezTo>
                                <a:cubicBezTo>
                                  <a:pt x="3113329" y="199263"/>
                                  <a:pt x="3113710" y="199263"/>
                                  <a:pt x="3114218" y="199263"/>
                                </a:cubicBezTo>
                                <a:cubicBezTo>
                                  <a:pt x="3114726" y="199263"/>
                                  <a:pt x="3115234" y="199263"/>
                                  <a:pt x="3115742" y="199263"/>
                                </a:cubicBezTo>
                                <a:cubicBezTo>
                                  <a:pt x="3116250" y="199263"/>
                                  <a:pt x="3116631" y="199263"/>
                                  <a:pt x="3117139" y="199263"/>
                                </a:cubicBezTo>
                                <a:cubicBezTo>
                                  <a:pt x="3117647" y="199263"/>
                                  <a:pt x="3118155" y="199263"/>
                                  <a:pt x="3118663" y="199263"/>
                                </a:cubicBezTo>
                                <a:cubicBezTo>
                                  <a:pt x="3119044" y="199263"/>
                                  <a:pt x="3119552" y="199263"/>
                                  <a:pt x="3120060" y="199263"/>
                                </a:cubicBezTo>
                                <a:cubicBezTo>
                                  <a:pt x="3120568" y="199263"/>
                                  <a:pt x="3121076" y="199263"/>
                                  <a:pt x="3121584" y="199263"/>
                                </a:cubicBezTo>
                                <a:cubicBezTo>
                                  <a:pt x="3121965" y="199263"/>
                                  <a:pt x="3122473" y="199136"/>
                                  <a:pt x="3122981" y="199136"/>
                                </a:cubicBezTo>
                                <a:cubicBezTo>
                                  <a:pt x="3123489" y="199136"/>
                                  <a:pt x="3123997" y="199136"/>
                                  <a:pt x="3124505" y="199009"/>
                                </a:cubicBezTo>
                                <a:cubicBezTo>
                                  <a:pt x="3124886" y="199009"/>
                                  <a:pt x="3125394" y="198882"/>
                                  <a:pt x="3125902" y="198882"/>
                                </a:cubicBezTo>
                                <a:cubicBezTo>
                                  <a:pt x="3126410" y="198882"/>
                                  <a:pt x="3126918" y="198755"/>
                                  <a:pt x="3127426" y="198755"/>
                                </a:cubicBezTo>
                                <a:cubicBezTo>
                                  <a:pt x="3127807" y="198755"/>
                                  <a:pt x="3128315" y="198628"/>
                                  <a:pt x="3128823" y="198628"/>
                                </a:cubicBezTo>
                                <a:cubicBezTo>
                                  <a:pt x="3129331" y="198628"/>
                                  <a:pt x="3129839" y="198628"/>
                                  <a:pt x="3130347" y="198628"/>
                                </a:cubicBezTo>
                                <a:cubicBezTo>
                                  <a:pt x="3130728" y="198628"/>
                                  <a:pt x="3131236" y="198628"/>
                                  <a:pt x="3131744" y="198628"/>
                                </a:cubicBezTo>
                                <a:cubicBezTo>
                                  <a:pt x="3132252" y="198501"/>
                                  <a:pt x="3132760" y="198628"/>
                                  <a:pt x="3133268" y="198628"/>
                                </a:cubicBezTo>
                                <a:cubicBezTo>
                                  <a:pt x="3133649" y="198628"/>
                                  <a:pt x="3134157" y="198628"/>
                                  <a:pt x="3134665" y="198628"/>
                                </a:cubicBezTo>
                                <a:cubicBezTo>
                                  <a:pt x="3135173" y="198501"/>
                                  <a:pt x="3135681" y="198501"/>
                                  <a:pt x="3136062" y="198501"/>
                                </a:cubicBezTo>
                                <a:cubicBezTo>
                                  <a:pt x="3136570" y="198501"/>
                                  <a:pt x="3137078" y="198501"/>
                                  <a:pt x="3137586" y="198501"/>
                                </a:cubicBezTo>
                                <a:cubicBezTo>
                                  <a:pt x="3138094" y="198374"/>
                                  <a:pt x="3138602" y="198374"/>
                                  <a:pt x="3138983" y="198374"/>
                                </a:cubicBezTo>
                                <a:cubicBezTo>
                                  <a:pt x="3139491" y="198247"/>
                                  <a:pt x="3139999" y="198247"/>
                                  <a:pt x="3140507" y="198247"/>
                                </a:cubicBezTo>
                                <a:cubicBezTo>
                                  <a:pt x="3141015" y="198120"/>
                                  <a:pt x="3141523" y="198120"/>
                                  <a:pt x="3141904" y="198120"/>
                                </a:cubicBezTo>
                                <a:cubicBezTo>
                                  <a:pt x="3142412" y="197993"/>
                                  <a:pt x="3142920" y="197993"/>
                                  <a:pt x="3143428" y="197866"/>
                                </a:cubicBezTo>
                                <a:cubicBezTo>
                                  <a:pt x="3143936" y="197866"/>
                                  <a:pt x="3144444" y="197866"/>
                                  <a:pt x="3144825" y="197739"/>
                                </a:cubicBezTo>
                                <a:cubicBezTo>
                                  <a:pt x="3145333" y="197739"/>
                                  <a:pt x="3145841" y="197739"/>
                                  <a:pt x="3146349" y="197612"/>
                                </a:cubicBezTo>
                                <a:cubicBezTo>
                                  <a:pt x="3146857" y="197612"/>
                                  <a:pt x="3147365" y="197612"/>
                                  <a:pt x="3147746" y="197612"/>
                                </a:cubicBezTo>
                                <a:cubicBezTo>
                                  <a:pt x="3148254" y="197612"/>
                                  <a:pt x="3148762" y="197485"/>
                                  <a:pt x="3149270" y="197485"/>
                                </a:cubicBezTo>
                                <a:cubicBezTo>
                                  <a:pt x="3149778" y="197485"/>
                                  <a:pt x="3150286" y="197612"/>
                                  <a:pt x="3150667" y="197612"/>
                                </a:cubicBezTo>
                                <a:cubicBezTo>
                                  <a:pt x="3151175" y="197612"/>
                                  <a:pt x="3151683" y="197612"/>
                                  <a:pt x="3152191" y="197612"/>
                                </a:cubicBezTo>
                                <a:cubicBezTo>
                                  <a:pt x="3152699" y="197739"/>
                                  <a:pt x="3153080" y="197739"/>
                                  <a:pt x="3153588" y="197739"/>
                                </a:cubicBezTo>
                                <a:cubicBezTo>
                                  <a:pt x="3154096" y="197739"/>
                                  <a:pt x="3154604" y="197866"/>
                                  <a:pt x="3155112" y="197866"/>
                                </a:cubicBezTo>
                                <a:cubicBezTo>
                                  <a:pt x="3155620" y="197866"/>
                                  <a:pt x="3156001" y="197866"/>
                                  <a:pt x="3156509" y="197993"/>
                                </a:cubicBezTo>
                                <a:cubicBezTo>
                                  <a:pt x="3157017" y="197993"/>
                                  <a:pt x="3157525" y="197993"/>
                                  <a:pt x="3158033" y="197993"/>
                                </a:cubicBezTo>
                                <a:cubicBezTo>
                                  <a:pt x="3158541" y="197993"/>
                                  <a:pt x="3158922" y="197993"/>
                                  <a:pt x="3159430" y="197993"/>
                                </a:cubicBezTo>
                                <a:cubicBezTo>
                                  <a:pt x="3159938" y="197993"/>
                                  <a:pt x="3160446" y="197993"/>
                                  <a:pt x="3160954" y="198120"/>
                                </a:cubicBezTo>
                                <a:cubicBezTo>
                                  <a:pt x="3161462" y="198120"/>
                                  <a:pt x="3161843" y="198120"/>
                                  <a:pt x="3162351" y="198120"/>
                                </a:cubicBezTo>
                                <a:cubicBezTo>
                                  <a:pt x="3162859" y="198120"/>
                                  <a:pt x="3163367" y="198120"/>
                                  <a:pt x="3163875" y="198120"/>
                                </a:cubicBezTo>
                                <a:cubicBezTo>
                                  <a:pt x="3164383" y="198120"/>
                                  <a:pt x="3164764" y="197993"/>
                                  <a:pt x="3165272" y="198120"/>
                                </a:cubicBezTo>
                                <a:cubicBezTo>
                                  <a:pt x="3165780" y="198120"/>
                                  <a:pt x="3166288" y="198120"/>
                                  <a:pt x="3166796" y="198120"/>
                                </a:cubicBezTo>
                                <a:cubicBezTo>
                                  <a:pt x="3167304" y="198120"/>
                                  <a:pt x="3167685" y="198120"/>
                                  <a:pt x="3168193" y="198120"/>
                                </a:cubicBezTo>
                                <a:cubicBezTo>
                                  <a:pt x="3168701" y="198120"/>
                                  <a:pt x="3169209" y="198120"/>
                                  <a:pt x="3169717" y="198120"/>
                                </a:cubicBezTo>
                                <a:cubicBezTo>
                                  <a:pt x="3170098" y="198120"/>
                                  <a:pt x="3170606" y="198120"/>
                                  <a:pt x="3171114" y="198120"/>
                                </a:cubicBezTo>
                                <a:cubicBezTo>
                                  <a:pt x="3171622" y="198247"/>
                                  <a:pt x="3172130" y="198247"/>
                                  <a:pt x="3172638" y="198247"/>
                                </a:cubicBezTo>
                                <a:cubicBezTo>
                                  <a:pt x="3173019" y="198247"/>
                                  <a:pt x="3173527" y="198247"/>
                                  <a:pt x="3174035" y="198374"/>
                                </a:cubicBezTo>
                                <a:cubicBezTo>
                                  <a:pt x="3174543" y="198374"/>
                                  <a:pt x="3175051" y="198374"/>
                                  <a:pt x="3175559" y="198501"/>
                                </a:cubicBezTo>
                                <a:cubicBezTo>
                                  <a:pt x="3175940" y="198501"/>
                                  <a:pt x="3176448" y="198628"/>
                                  <a:pt x="3176956" y="198628"/>
                                </a:cubicBezTo>
                                <a:cubicBezTo>
                                  <a:pt x="3177464" y="198755"/>
                                  <a:pt x="3177972" y="198755"/>
                                  <a:pt x="3178480" y="198882"/>
                                </a:cubicBezTo>
                                <a:cubicBezTo>
                                  <a:pt x="3178861" y="199009"/>
                                  <a:pt x="3179369" y="199009"/>
                                  <a:pt x="3179877" y="199136"/>
                                </a:cubicBezTo>
                                <a:cubicBezTo>
                                  <a:pt x="3180385" y="199136"/>
                                  <a:pt x="3180893" y="199263"/>
                                  <a:pt x="3181401" y="199390"/>
                                </a:cubicBezTo>
                                <a:cubicBezTo>
                                  <a:pt x="3181782" y="199390"/>
                                  <a:pt x="3182290" y="199517"/>
                                  <a:pt x="3182798" y="199644"/>
                                </a:cubicBezTo>
                                <a:cubicBezTo>
                                  <a:pt x="3183306" y="199644"/>
                                  <a:pt x="3183814" y="199771"/>
                                  <a:pt x="3184322" y="199771"/>
                                </a:cubicBezTo>
                                <a:cubicBezTo>
                                  <a:pt x="3184703" y="199898"/>
                                  <a:pt x="3185211" y="199898"/>
                                  <a:pt x="3185719" y="200025"/>
                                </a:cubicBezTo>
                                <a:cubicBezTo>
                                  <a:pt x="3186227" y="200152"/>
                                  <a:pt x="3186735" y="200152"/>
                                  <a:pt x="3187116" y="200279"/>
                                </a:cubicBezTo>
                                <a:cubicBezTo>
                                  <a:pt x="3187624" y="200279"/>
                                  <a:pt x="3188132" y="200406"/>
                                  <a:pt x="3188640" y="200533"/>
                                </a:cubicBezTo>
                                <a:cubicBezTo>
                                  <a:pt x="3189148" y="200533"/>
                                  <a:pt x="3189656" y="200660"/>
                                  <a:pt x="3190037" y="200787"/>
                                </a:cubicBezTo>
                                <a:cubicBezTo>
                                  <a:pt x="3190545" y="200914"/>
                                  <a:pt x="3191053" y="200914"/>
                                  <a:pt x="3191561" y="201041"/>
                                </a:cubicBezTo>
                                <a:cubicBezTo>
                                  <a:pt x="3192069" y="201168"/>
                                  <a:pt x="3192577" y="201168"/>
                                  <a:pt x="3192958" y="201295"/>
                                </a:cubicBezTo>
                                <a:cubicBezTo>
                                  <a:pt x="3193466" y="201422"/>
                                  <a:pt x="3193974" y="201549"/>
                                  <a:pt x="3194482" y="201676"/>
                                </a:cubicBezTo>
                                <a:cubicBezTo>
                                  <a:pt x="3194990" y="201676"/>
                                  <a:pt x="3195498" y="201803"/>
                                  <a:pt x="3195879" y="201930"/>
                                </a:cubicBezTo>
                                <a:cubicBezTo>
                                  <a:pt x="3196387" y="202057"/>
                                  <a:pt x="3196895" y="202184"/>
                                  <a:pt x="3197403" y="202311"/>
                                </a:cubicBezTo>
                                <a:cubicBezTo>
                                  <a:pt x="3197911" y="202438"/>
                                  <a:pt x="3198419" y="202438"/>
                                  <a:pt x="3198800" y="202565"/>
                                </a:cubicBezTo>
                                <a:cubicBezTo>
                                  <a:pt x="3199308" y="202692"/>
                                  <a:pt x="3199816" y="202946"/>
                                  <a:pt x="3200324" y="203073"/>
                                </a:cubicBezTo>
                                <a:cubicBezTo>
                                  <a:pt x="3200832" y="203200"/>
                                  <a:pt x="3201340" y="203327"/>
                                  <a:pt x="3201721" y="203454"/>
                                </a:cubicBezTo>
                                <a:cubicBezTo>
                                  <a:pt x="3202229" y="203581"/>
                                  <a:pt x="3202737" y="203708"/>
                                  <a:pt x="3203245" y="203962"/>
                                </a:cubicBezTo>
                                <a:cubicBezTo>
                                  <a:pt x="3203753" y="204089"/>
                                  <a:pt x="3204134" y="204216"/>
                                  <a:pt x="3204642" y="204343"/>
                                </a:cubicBezTo>
                                <a:cubicBezTo>
                                  <a:pt x="3205150" y="204470"/>
                                  <a:pt x="3205658" y="204597"/>
                                  <a:pt x="3206166" y="204724"/>
                                </a:cubicBezTo>
                                <a:cubicBezTo>
                                  <a:pt x="3206674" y="204851"/>
                                  <a:pt x="3207055" y="204978"/>
                                  <a:pt x="3207563" y="205105"/>
                                </a:cubicBezTo>
                                <a:cubicBezTo>
                                  <a:pt x="3208071" y="205359"/>
                                  <a:pt x="3208579" y="205486"/>
                                  <a:pt x="3209087" y="205740"/>
                                </a:cubicBezTo>
                                <a:cubicBezTo>
                                  <a:pt x="3209595" y="205867"/>
                                  <a:pt x="3209976" y="206121"/>
                                  <a:pt x="3210484" y="206248"/>
                                </a:cubicBezTo>
                                <a:cubicBezTo>
                                  <a:pt x="3210992" y="206502"/>
                                  <a:pt x="3211500" y="206883"/>
                                  <a:pt x="3212008" y="207137"/>
                                </a:cubicBezTo>
                                <a:cubicBezTo>
                                  <a:pt x="3212516" y="207391"/>
                                  <a:pt x="3212897" y="207645"/>
                                  <a:pt x="3213405" y="207899"/>
                                </a:cubicBezTo>
                                <a:cubicBezTo>
                                  <a:pt x="3213913" y="208153"/>
                                  <a:pt x="3214421" y="208534"/>
                                  <a:pt x="3214929" y="208788"/>
                                </a:cubicBezTo>
                                <a:cubicBezTo>
                                  <a:pt x="3215437" y="209169"/>
                                  <a:pt x="3215818" y="209423"/>
                                  <a:pt x="3216326" y="209677"/>
                                </a:cubicBezTo>
                                <a:cubicBezTo>
                                  <a:pt x="3216834" y="210058"/>
                                  <a:pt x="3217342" y="210312"/>
                                  <a:pt x="3217850" y="210566"/>
                                </a:cubicBezTo>
                                <a:cubicBezTo>
                                  <a:pt x="3218358" y="210947"/>
                                  <a:pt x="3218739" y="211201"/>
                                  <a:pt x="3219247" y="211582"/>
                                </a:cubicBezTo>
                                <a:cubicBezTo>
                                  <a:pt x="3219755" y="211836"/>
                                  <a:pt x="3220263" y="212217"/>
                                  <a:pt x="3220771" y="212598"/>
                                </a:cubicBezTo>
                                <a:cubicBezTo>
                                  <a:pt x="3221152" y="212979"/>
                                  <a:pt x="3221660" y="213233"/>
                                  <a:pt x="3222168" y="213614"/>
                                </a:cubicBezTo>
                                <a:cubicBezTo>
                                  <a:pt x="3222676" y="213995"/>
                                  <a:pt x="3223184" y="214376"/>
                                  <a:pt x="3223692" y="214757"/>
                                </a:cubicBezTo>
                                <a:cubicBezTo>
                                  <a:pt x="3224073" y="215138"/>
                                  <a:pt x="3224581" y="215519"/>
                                  <a:pt x="3225089" y="215900"/>
                                </a:cubicBezTo>
                                <a:cubicBezTo>
                                  <a:pt x="3225597" y="216281"/>
                                  <a:pt x="3226105" y="216662"/>
                                  <a:pt x="3226613" y="217043"/>
                                </a:cubicBezTo>
                                <a:cubicBezTo>
                                  <a:pt x="3226994" y="217424"/>
                                  <a:pt x="3227502" y="217805"/>
                                  <a:pt x="3228010" y="218186"/>
                                </a:cubicBezTo>
                                <a:cubicBezTo>
                                  <a:pt x="3228518" y="218567"/>
                                  <a:pt x="3229026" y="218821"/>
                                  <a:pt x="3229534" y="219202"/>
                                </a:cubicBezTo>
                                <a:cubicBezTo>
                                  <a:pt x="3229915" y="219456"/>
                                  <a:pt x="3230423" y="219837"/>
                                  <a:pt x="3230931" y="220091"/>
                                </a:cubicBezTo>
                                <a:cubicBezTo>
                                  <a:pt x="3231439" y="220472"/>
                                  <a:pt x="3231947" y="220726"/>
                                  <a:pt x="3232455" y="221107"/>
                                </a:cubicBezTo>
                                <a:cubicBezTo>
                                  <a:pt x="3232836" y="221488"/>
                                  <a:pt x="3233344" y="221742"/>
                                  <a:pt x="3233852" y="222123"/>
                                </a:cubicBezTo>
                                <a:cubicBezTo>
                                  <a:pt x="3234360" y="222504"/>
                                  <a:pt x="3234868" y="222885"/>
                                  <a:pt x="3235376" y="223266"/>
                                </a:cubicBezTo>
                                <a:cubicBezTo>
                                  <a:pt x="3235757" y="223774"/>
                                  <a:pt x="3236265" y="224155"/>
                                  <a:pt x="3236773" y="224663"/>
                                </a:cubicBezTo>
                                <a:cubicBezTo>
                                  <a:pt x="3237281" y="225044"/>
                                  <a:pt x="3237789" y="225679"/>
                                  <a:pt x="3238170" y="226187"/>
                                </a:cubicBezTo>
                                <a:cubicBezTo>
                                  <a:pt x="3238678" y="226695"/>
                                  <a:pt x="3239186" y="227330"/>
                                  <a:pt x="3239694" y="227965"/>
                                </a:cubicBezTo>
                                <a:cubicBezTo>
                                  <a:pt x="3240202" y="228600"/>
                                  <a:pt x="3240710" y="229235"/>
                                  <a:pt x="3241091" y="229997"/>
                                </a:cubicBezTo>
                                <a:cubicBezTo>
                                  <a:pt x="3241599" y="230632"/>
                                  <a:pt x="3242107" y="231394"/>
                                  <a:pt x="3242615" y="232283"/>
                                </a:cubicBezTo>
                                <a:cubicBezTo>
                                  <a:pt x="3243123" y="233045"/>
                                  <a:pt x="3243631" y="233934"/>
                                  <a:pt x="3244012" y="234823"/>
                                </a:cubicBezTo>
                                <a:cubicBezTo>
                                  <a:pt x="3244520" y="235712"/>
                                  <a:pt x="3245028" y="236601"/>
                                  <a:pt x="3245536" y="237617"/>
                                </a:cubicBezTo>
                                <a:cubicBezTo>
                                  <a:pt x="3246044" y="238633"/>
                                  <a:pt x="3246552" y="239649"/>
                                  <a:pt x="3246933" y="240665"/>
                                </a:cubicBezTo>
                                <a:cubicBezTo>
                                  <a:pt x="3247441" y="241808"/>
                                  <a:pt x="3247949" y="242824"/>
                                  <a:pt x="3248457" y="244094"/>
                                </a:cubicBezTo>
                                <a:cubicBezTo>
                                  <a:pt x="3248965" y="245237"/>
                                  <a:pt x="3249473" y="246380"/>
                                  <a:pt x="3249854" y="247650"/>
                                </a:cubicBezTo>
                                <a:cubicBezTo>
                                  <a:pt x="3250362" y="248920"/>
                                  <a:pt x="3250870" y="250190"/>
                                  <a:pt x="3251378" y="251460"/>
                                </a:cubicBezTo>
                                <a:cubicBezTo>
                                  <a:pt x="3251886" y="252730"/>
                                  <a:pt x="3252394" y="254127"/>
                                  <a:pt x="3252775" y="255397"/>
                                </a:cubicBezTo>
                                <a:cubicBezTo>
                                  <a:pt x="3253283" y="256794"/>
                                  <a:pt x="3253791" y="258191"/>
                                  <a:pt x="3254299" y="259588"/>
                                </a:cubicBezTo>
                                <a:cubicBezTo>
                                  <a:pt x="3254807" y="261112"/>
                                  <a:pt x="3255188" y="262636"/>
                                  <a:pt x="3255696" y="264160"/>
                                </a:cubicBezTo>
                                <a:cubicBezTo>
                                  <a:pt x="3256204" y="265684"/>
                                  <a:pt x="3256712" y="267208"/>
                                  <a:pt x="3257220" y="268859"/>
                                </a:cubicBezTo>
                                <a:cubicBezTo>
                                  <a:pt x="3257728" y="270383"/>
                                  <a:pt x="3258109" y="272034"/>
                                  <a:pt x="3258617" y="273812"/>
                                </a:cubicBezTo>
                                <a:cubicBezTo>
                                  <a:pt x="3259125" y="275463"/>
                                  <a:pt x="3259633" y="277114"/>
                                  <a:pt x="3260141" y="278892"/>
                                </a:cubicBezTo>
                                <a:cubicBezTo>
                                  <a:pt x="3260649" y="280670"/>
                                  <a:pt x="3261030" y="282448"/>
                                  <a:pt x="3261538" y="284226"/>
                                </a:cubicBezTo>
                                <a:cubicBezTo>
                                  <a:pt x="3262046" y="286004"/>
                                  <a:pt x="3262554" y="287782"/>
                                  <a:pt x="3263062" y="289560"/>
                                </a:cubicBezTo>
                                <a:cubicBezTo>
                                  <a:pt x="3263570" y="291465"/>
                                  <a:pt x="3263951" y="293243"/>
                                  <a:pt x="3264459" y="295148"/>
                                </a:cubicBezTo>
                                <a:cubicBezTo>
                                  <a:pt x="3264967" y="296926"/>
                                  <a:pt x="3265475" y="298831"/>
                                  <a:pt x="3265983" y="300736"/>
                                </a:cubicBezTo>
                                <a:cubicBezTo>
                                  <a:pt x="3266491" y="302641"/>
                                  <a:pt x="3266872" y="304419"/>
                                  <a:pt x="3267380" y="306324"/>
                                </a:cubicBezTo>
                                <a:cubicBezTo>
                                  <a:pt x="3267888" y="308229"/>
                                  <a:pt x="3268396" y="310134"/>
                                  <a:pt x="3268904" y="312039"/>
                                </a:cubicBezTo>
                                <a:cubicBezTo>
                                  <a:pt x="3269412" y="313944"/>
                                  <a:pt x="3269793" y="315849"/>
                                  <a:pt x="3270301" y="317754"/>
                                </a:cubicBezTo>
                                <a:cubicBezTo>
                                  <a:pt x="3270809" y="319659"/>
                                  <a:pt x="3271317" y="321564"/>
                                  <a:pt x="3271825" y="323469"/>
                                </a:cubicBezTo>
                                <a:cubicBezTo>
                                  <a:pt x="3272206" y="325247"/>
                                  <a:pt x="3272714" y="327152"/>
                                  <a:pt x="3273222" y="329057"/>
                                </a:cubicBezTo>
                                <a:cubicBezTo>
                                  <a:pt x="3273730" y="330962"/>
                                  <a:pt x="3274238" y="332867"/>
                                  <a:pt x="3274746" y="334772"/>
                                </a:cubicBezTo>
                                <a:cubicBezTo>
                                  <a:pt x="3275127" y="336677"/>
                                  <a:pt x="3275635" y="338455"/>
                                  <a:pt x="3276143" y="340360"/>
                                </a:cubicBezTo>
                                <a:cubicBezTo>
                                  <a:pt x="3276651" y="342138"/>
                                  <a:pt x="3277159" y="344043"/>
                                  <a:pt x="3277667" y="345821"/>
                                </a:cubicBezTo>
                                <a:cubicBezTo>
                                  <a:pt x="3278048" y="347726"/>
                                  <a:pt x="3278556" y="349504"/>
                                  <a:pt x="3279064" y="351155"/>
                                </a:cubicBezTo>
                                <a:cubicBezTo>
                                  <a:pt x="3279572" y="352933"/>
                                  <a:pt x="3280080" y="354711"/>
                                  <a:pt x="3280588" y="356489"/>
                                </a:cubicBezTo>
                                <a:cubicBezTo>
                                  <a:pt x="3280969" y="358140"/>
                                  <a:pt x="3281477" y="359791"/>
                                  <a:pt x="3281985" y="361442"/>
                                </a:cubicBezTo>
                                <a:cubicBezTo>
                                  <a:pt x="3282493" y="362966"/>
                                  <a:pt x="3283001" y="364617"/>
                                  <a:pt x="3283509" y="366141"/>
                                </a:cubicBezTo>
                                <a:cubicBezTo>
                                  <a:pt x="3283890" y="367665"/>
                                  <a:pt x="3284398" y="369189"/>
                                  <a:pt x="3284906" y="370586"/>
                                </a:cubicBezTo>
                                <a:cubicBezTo>
                                  <a:pt x="3285414" y="372110"/>
                                  <a:pt x="3285922" y="373507"/>
                                  <a:pt x="3286430" y="374904"/>
                                </a:cubicBezTo>
                                <a:cubicBezTo>
                                  <a:pt x="3286811" y="376301"/>
                                  <a:pt x="3287319" y="377698"/>
                                  <a:pt x="3287827" y="379095"/>
                                </a:cubicBezTo>
                                <a:cubicBezTo>
                                  <a:pt x="3288335" y="380365"/>
                                  <a:pt x="3288843" y="381762"/>
                                  <a:pt x="3289224" y="383159"/>
                                </a:cubicBezTo>
                                <a:cubicBezTo>
                                  <a:pt x="3289732" y="384429"/>
                                  <a:pt x="3290240" y="385699"/>
                                  <a:pt x="3290748" y="386969"/>
                                </a:cubicBezTo>
                                <a:cubicBezTo>
                                  <a:pt x="3291256" y="388112"/>
                                  <a:pt x="3291764" y="389382"/>
                                  <a:pt x="3292145" y="390525"/>
                                </a:cubicBezTo>
                                <a:cubicBezTo>
                                  <a:pt x="3292653" y="391541"/>
                                  <a:pt x="3293161" y="392684"/>
                                  <a:pt x="3293669" y="393573"/>
                                </a:cubicBezTo>
                                <a:cubicBezTo>
                                  <a:pt x="3294177" y="394462"/>
                                  <a:pt x="3294685" y="395351"/>
                                  <a:pt x="3295066" y="396113"/>
                                </a:cubicBezTo>
                                <a:cubicBezTo>
                                  <a:pt x="3295574" y="396748"/>
                                  <a:pt x="3296082" y="397383"/>
                                  <a:pt x="3296590" y="397637"/>
                                </a:cubicBezTo>
                                <a:cubicBezTo>
                                  <a:pt x="3297098" y="398018"/>
                                  <a:pt x="3297606" y="398272"/>
                                  <a:pt x="3297987" y="398145"/>
                                </a:cubicBezTo>
                                <a:cubicBezTo>
                                  <a:pt x="3298495" y="398018"/>
                                  <a:pt x="3299003" y="397764"/>
                                  <a:pt x="3299511" y="397256"/>
                                </a:cubicBezTo>
                                <a:cubicBezTo>
                                  <a:pt x="3300019" y="396621"/>
                                  <a:pt x="3300527" y="395859"/>
                                  <a:pt x="3300908" y="394843"/>
                                </a:cubicBezTo>
                                <a:cubicBezTo>
                                  <a:pt x="3301416" y="393700"/>
                                  <a:pt x="3301924" y="392303"/>
                                  <a:pt x="3302432" y="390779"/>
                                </a:cubicBezTo>
                                <a:cubicBezTo>
                                  <a:pt x="3302940" y="389128"/>
                                  <a:pt x="3303321" y="387223"/>
                                  <a:pt x="3303829" y="385318"/>
                                </a:cubicBezTo>
                                <a:cubicBezTo>
                                  <a:pt x="3304337" y="383286"/>
                                  <a:pt x="3304845" y="381127"/>
                                  <a:pt x="3305353" y="378968"/>
                                </a:cubicBezTo>
                                <a:cubicBezTo>
                                  <a:pt x="3305861" y="376936"/>
                                  <a:pt x="3306242" y="374650"/>
                                  <a:pt x="3306750" y="372745"/>
                                </a:cubicBezTo>
                                <a:cubicBezTo>
                                  <a:pt x="3307258" y="370713"/>
                                  <a:pt x="3307766" y="368681"/>
                                  <a:pt x="3308274" y="367030"/>
                                </a:cubicBezTo>
                                <a:cubicBezTo>
                                  <a:pt x="3308782" y="365379"/>
                                  <a:pt x="3309163" y="363982"/>
                                  <a:pt x="3309671" y="362712"/>
                                </a:cubicBezTo>
                                <a:cubicBezTo>
                                  <a:pt x="3310179" y="361442"/>
                                  <a:pt x="3310687" y="360426"/>
                                  <a:pt x="3311195" y="359537"/>
                                </a:cubicBezTo>
                                <a:cubicBezTo>
                                  <a:pt x="3311703" y="358775"/>
                                  <a:pt x="3312084" y="358140"/>
                                  <a:pt x="3312592" y="357505"/>
                                </a:cubicBezTo>
                                <a:cubicBezTo>
                                  <a:pt x="3313100" y="356997"/>
                                  <a:pt x="3313608" y="356616"/>
                                  <a:pt x="3314116" y="356108"/>
                                </a:cubicBezTo>
                                <a:cubicBezTo>
                                  <a:pt x="3314624" y="355727"/>
                                  <a:pt x="3315005" y="355346"/>
                                  <a:pt x="3315513" y="354965"/>
                                </a:cubicBezTo>
                                <a:cubicBezTo>
                                  <a:pt x="3316021" y="354457"/>
                                  <a:pt x="3316529" y="354076"/>
                                  <a:pt x="3317037" y="353568"/>
                                </a:cubicBezTo>
                                <a:cubicBezTo>
                                  <a:pt x="3317545" y="353060"/>
                                  <a:pt x="3317926" y="352552"/>
                                  <a:pt x="3318434" y="351917"/>
                                </a:cubicBezTo>
                                <a:cubicBezTo>
                                  <a:pt x="3318942" y="351282"/>
                                  <a:pt x="3319450" y="350520"/>
                                  <a:pt x="3319958" y="349758"/>
                                </a:cubicBezTo>
                                <a:cubicBezTo>
                                  <a:pt x="3320466" y="348996"/>
                                  <a:pt x="3320847" y="348234"/>
                                  <a:pt x="3321355" y="347345"/>
                                </a:cubicBezTo>
                                <a:cubicBezTo>
                                  <a:pt x="3321863" y="346456"/>
                                  <a:pt x="3322371" y="345440"/>
                                  <a:pt x="3322879" y="344424"/>
                                </a:cubicBezTo>
                                <a:cubicBezTo>
                                  <a:pt x="3323260" y="343281"/>
                                  <a:pt x="3323768" y="342265"/>
                                  <a:pt x="3324276" y="340995"/>
                                </a:cubicBezTo>
                                <a:cubicBezTo>
                                  <a:pt x="3324784" y="339725"/>
                                  <a:pt x="3325292" y="338455"/>
                                  <a:pt x="3325800" y="336931"/>
                                </a:cubicBezTo>
                                <a:cubicBezTo>
                                  <a:pt x="3326181" y="335534"/>
                                  <a:pt x="3326689" y="333883"/>
                                  <a:pt x="3327197" y="332105"/>
                                </a:cubicBezTo>
                                <a:cubicBezTo>
                                  <a:pt x="3327705" y="330454"/>
                                  <a:pt x="3328213" y="328549"/>
                                  <a:pt x="3328721" y="326517"/>
                                </a:cubicBezTo>
                                <a:cubicBezTo>
                                  <a:pt x="3329102" y="324485"/>
                                  <a:pt x="3329610" y="322326"/>
                                  <a:pt x="3330118" y="320167"/>
                                </a:cubicBezTo>
                                <a:cubicBezTo>
                                  <a:pt x="3330626" y="318008"/>
                                  <a:pt x="3331134" y="315722"/>
                                  <a:pt x="3331642" y="313563"/>
                                </a:cubicBezTo>
                                <a:cubicBezTo>
                                  <a:pt x="3332023" y="311277"/>
                                  <a:pt x="3332531" y="308991"/>
                                  <a:pt x="3333039" y="306832"/>
                                </a:cubicBezTo>
                                <a:cubicBezTo>
                                  <a:pt x="3333547" y="304673"/>
                                  <a:pt x="3334055" y="302514"/>
                                  <a:pt x="3334563" y="300355"/>
                                </a:cubicBezTo>
                                <a:cubicBezTo>
                                  <a:pt x="3334944" y="298323"/>
                                  <a:pt x="3335452" y="296291"/>
                                  <a:pt x="3335960" y="294386"/>
                                </a:cubicBezTo>
                                <a:cubicBezTo>
                                  <a:pt x="3336468" y="292354"/>
                                  <a:pt x="3336976" y="290449"/>
                                  <a:pt x="3337357" y="288544"/>
                                </a:cubicBezTo>
                                <a:cubicBezTo>
                                  <a:pt x="3337865" y="286639"/>
                                  <a:pt x="3338373" y="284734"/>
                                  <a:pt x="3338881" y="282956"/>
                                </a:cubicBezTo>
                                <a:cubicBezTo>
                                  <a:pt x="3339389" y="281051"/>
                                  <a:pt x="3339897" y="279146"/>
                                  <a:pt x="3340278" y="277368"/>
                                </a:cubicBezTo>
                                <a:cubicBezTo>
                                  <a:pt x="3340786" y="275463"/>
                                  <a:pt x="3341294" y="273558"/>
                                  <a:pt x="3341802" y="271780"/>
                                </a:cubicBezTo>
                                <a:cubicBezTo>
                                  <a:pt x="3342310" y="269875"/>
                                  <a:pt x="3342818" y="267970"/>
                                  <a:pt x="3343199" y="266192"/>
                                </a:cubicBezTo>
                                <a:cubicBezTo>
                                  <a:pt x="3343707" y="264287"/>
                                  <a:pt x="3344215" y="262509"/>
                                  <a:pt x="3344723" y="260731"/>
                                </a:cubicBezTo>
                                <a:cubicBezTo>
                                  <a:pt x="3345231" y="258953"/>
                                  <a:pt x="3345739" y="257302"/>
                                  <a:pt x="3346120" y="255651"/>
                                </a:cubicBezTo>
                                <a:cubicBezTo>
                                  <a:pt x="3346628" y="253873"/>
                                  <a:pt x="3347136" y="252349"/>
                                  <a:pt x="3347644" y="250698"/>
                                </a:cubicBezTo>
                                <a:cubicBezTo>
                                  <a:pt x="3348152" y="249174"/>
                                  <a:pt x="3348660" y="247650"/>
                                  <a:pt x="3349041" y="246126"/>
                                </a:cubicBezTo>
                                <a:cubicBezTo>
                                  <a:pt x="3349549" y="244729"/>
                                  <a:pt x="3350057" y="243205"/>
                                  <a:pt x="3350565" y="241808"/>
                                </a:cubicBezTo>
                                <a:cubicBezTo>
                                  <a:pt x="3351073" y="240284"/>
                                  <a:pt x="3351581" y="238887"/>
                                  <a:pt x="3351962" y="237490"/>
                                </a:cubicBezTo>
                                <a:cubicBezTo>
                                  <a:pt x="3352470" y="236093"/>
                                  <a:pt x="3352978" y="234696"/>
                                  <a:pt x="3353486" y="233426"/>
                                </a:cubicBezTo>
                                <a:cubicBezTo>
                                  <a:pt x="3353994" y="232029"/>
                                  <a:pt x="3354375" y="230759"/>
                                  <a:pt x="3354883" y="229489"/>
                                </a:cubicBezTo>
                                <a:cubicBezTo>
                                  <a:pt x="3355391" y="228219"/>
                                  <a:pt x="3355899" y="226949"/>
                                  <a:pt x="3356407" y="225806"/>
                                </a:cubicBezTo>
                                <a:cubicBezTo>
                                  <a:pt x="3356915" y="224790"/>
                                  <a:pt x="3357296" y="223647"/>
                                  <a:pt x="3357804" y="222631"/>
                                </a:cubicBezTo>
                                <a:cubicBezTo>
                                  <a:pt x="3358312" y="221742"/>
                                  <a:pt x="3358820" y="220726"/>
                                  <a:pt x="3359328" y="219964"/>
                                </a:cubicBezTo>
                                <a:cubicBezTo>
                                  <a:pt x="3359836" y="219202"/>
                                  <a:pt x="3360217" y="218440"/>
                                  <a:pt x="3360725" y="217805"/>
                                </a:cubicBezTo>
                                <a:cubicBezTo>
                                  <a:pt x="3361233" y="217170"/>
                                  <a:pt x="3361741" y="216535"/>
                                  <a:pt x="3362249" y="216027"/>
                                </a:cubicBezTo>
                                <a:cubicBezTo>
                                  <a:pt x="3362757" y="215646"/>
                                  <a:pt x="3363138" y="215138"/>
                                  <a:pt x="3363646" y="214884"/>
                                </a:cubicBezTo>
                                <a:cubicBezTo>
                                  <a:pt x="3364154" y="214503"/>
                                  <a:pt x="3364662" y="214122"/>
                                  <a:pt x="3365170" y="213868"/>
                                </a:cubicBezTo>
                                <a:cubicBezTo>
                                  <a:pt x="3365678" y="213614"/>
                                  <a:pt x="3366059" y="213487"/>
                                  <a:pt x="3366567" y="213233"/>
                                </a:cubicBezTo>
                                <a:cubicBezTo>
                                  <a:pt x="3367075" y="213106"/>
                                  <a:pt x="3367583" y="212979"/>
                                  <a:pt x="3368091" y="212725"/>
                                </a:cubicBezTo>
                                <a:cubicBezTo>
                                  <a:pt x="3368599" y="212598"/>
                                  <a:pt x="3368980" y="212598"/>
                                  <a:pt x="3369488" y="212471"/>
                                </a:cubicBezTo>
                                <a:cubicBezTo>
                                  <a:pt x="3369996" y="212344"/>
                                  <a:pt x="3370504" y="212217"/>
                                  <a:pt x="3371012" y="212217"/>
                                </a:cubicBezTo>
                                <a:cubicBezTo>
                                  <a:pt x="3371393" y="212090"/>
                                  <a:pt x="3371901" y="211963"/>
                                  <a:pt x="3372409" y="211709"/>
                                </a:cubicBezTo>
                                <a:cubicBezTo>
                                  <a:pt x="3372917" y="211582"/>
                                  <a:pt x="3373425" y="211455"/>
                                  <a:pt x="3373933" y="211201"/>
                                </a:cubicBezTo>
                                <a:cubicBezTo>
                                  <a:pt x="3374314" y="211074"/>
                                  <a:pt x="3374822" y="210820"/>
                                  <a:pt x="3375330" y="210566"/>
                                </a:cubicBezTo>
                                <a:cubicBezTo>
                                  <a:pt x="3375838" y="210439"/>
                                  <a:pt x="3376346" y="210185"/>
                                  <a:pt x="3376854" y="209931"/>
                                </a:cubicBezTo>
                                <a:cubicBezTo>
                                  <a:pt x="3377235" y="209677"/>
                                  <a:pt x="3377743" y="209423"/>
                                  <a:pt x="3378251" y="209296"/>
                                </a:cubicBezTo>
                                <a:cubicBezTo>
                                  <a:pt x="3378759" y="209169"/>
                                  <a:pt x="3379267" y="208915"/>
                                  <a:pt x="3379775" y="208915"/>
                                </a:cubicBezTo>
                                <a:cubicBezTo>
                                  <a:pt x="3380156" y="208788"/>
                                  <a:pt x="3380664" y="208661"/>
                                  <a:pt x="3381172" y="208661"/>
                                </a:cubicBezTo>
                                <a:cubicBezTo>
                                  <a:pt x="3381680" y="208661"/>
                                  <a:pt x="3382188" y="208661"/>
                                  <a:pt x="3382696" y="208661"/>
                                </a:cubicBezTo>
                                <a:cubicBezTo>
                                  <a:pt x="3383077" y="208788"/>
                                  <a:pt x="3383585" y="208788"/>
                                  <a:pt x="3384093" y="208915"/>
                                </a:cubicBezTo>
                                <a:cubicBezTo>
                                  <a:pt x="3384601" y="208915"/>
                                  <a:pt x="3385109" y="209042"/>
                                  <a:pt x="3385617" y="209169"/>
                                </a:cubicBezTo>
                                <a:cubicBezTo>
                                  <a:pt x="3385998" y="209296"/>
                                  <a:pt x="3386506" y="209296"/>
                                  <a:pt x="3387014" y="209423"/>
                                </a:cubicBezTo>
                                <a:cubicBezTo>
                                  <a:pt x="3387522" y="209423"/>
                                  <a:pt x="3388030" y="209550"/>
                                  <a:pt x="3388411" y="209677"/>
                                </a:cubicBezTo>
                                <a:cubicBezTo>
                                  <a:pt x="3388919" y="209677"/>
                                  <a:pt x="3389427" y="209804"/>
                                  <a:pt x="3389935" y="209804"/>
                                </a:cubicBezTo>
                                <a:cubicBezTo>
                                  <a:pt x="3390443" y="209931"/>
                                  <a:pt x="3390951" y="210058"/>
                                  <a:pt x="3391332" y="210058"/>
                                </a:cubicBezTo>
                                <a:cubicBezTo>
                                  <a:pt x="3391840" y="210185"/>
                                  <a:pt x="3392348" y="210185"/>
                                  <a:pt x="3392856" y="210312"/>
                                </a:cubicBezTo>
                                <a:cubicBezTo>
                                  <a:pt x="3393364" y="210312"/>
                                  <a:pt x="3393872" y="210312"/>
                                  <a:pt x="3394253" y="210439"/>
                                </a:cubicBezTo>
                                <a:cubicBezTo>
                                  <a:pt x="3394761" y="210439"/>
                                  <a:pt x="3395269" y="210566"/>
                                  <a:pt x="3395777" y="210566"/>
                                </a:cubicBezTo>
                                <a:cubicBezTo>
                                  <a:pt x="3396285" y="210693"/>
                                  <a:pt x="3396793" y="210693"/>
                                  <a:pt x="3397174" y="210693"/>
                                </a:cubicBezTo>
                                <a:cubicBezTo>
                                  <a:pt x="3397682" y="210693"/>
                                  <a:pt x="3398190" y="210820"/>
                                  <a:pt x="3398698" y="210820"/>
                                </a:cubicBezTo>
                                <a:cubicBezTo>
                                  <a:pt x="3399206" y="210820"/>
                                  <a:pt x="3399714" y="210947"/>
                                  <a:pt x="3400095" y="210947"/>
                                </a:cubicBezTo>
                                <a:cubicBezTo>
                                  <a:pt x="3400603" y="211074"/>
                                  <a:pt x="3401111" y="211074"/>
                                  <a:pt x="3401619" y="211201"/>
                                </a:cubicBezTo>
                                <a:cubicBezTo>
                                  <a:pt x="3402127" y="211201"/>
                                  <a:pt x="3402635" y="211328"/>
                                  <a:pt x="3403016" y="211455"/>
                                </a:cubicBezTo>
                                <a:cubicBezTo>
                                  <a:pt x="3403524" y="211582"/>
                                  <a:pt x="3404032" y="211582"/>
                                  <a:pt x="3404540" y="211709"/>
                                </a:cubicBezTo>
                                <a:cubicBezTo>
                                  <a:pt x="3405048" y="211836"/>
                                  <a:pt x="3405429" y="211963"/>
                                  <a:pt x="3405937" y="211963"/>
                                </a:cubicBezTo>
                                <a:cubicBezTo>
                                  <a:pt x="3406445" y="212090"/>
                                  <a:pt x="3406953" y="212217"/>
                                  <a:pt x="3407461" y="212344"/>
                                </a:cubicBezTo>
                                <a:cubicBezTo>
                                  <a:pt x="3407969" y="212471"/>
                                  <a:pt x="3408350" y="212471"/>
                                  <a:pt x="3408858" y="212598"/>
                                </a:cubicBezTo>
                                <a:cubicBezTo>
                                  <a:pt x="3409366" y="212725"/>
                                  <a:pt x="3409874" y="212852"/>
                                  <a:pt x="3410382" y="212979"/>
                                </a:cubicBezTo>
                                <a:cubicBezTo>
                                  <a:pt x="3410890" y="213106"/>
                                  <a:pt x="3411271" y="213233"/>
                                  <a:pt x="3411779" y="213360"/>
                                </a:cubicBezTo>
                                <a:cubicBezTo>
                                  <a:pt x="3412287" y="213487"/>
                                  <a:pt x="3412795" y="213614"/>
                                  <a:pt x="3413303" y="213741"/>
                                </a:cubicBezTo>
                                <a:cubicBezTo>
                                  <a:pt x="3413811" y="213868"/>
                                  <a:pt x="3414192" y="213995"/>
                                  <a:pt x="3414700" y="214122"/>
                                </a:cubicBezTo>
                                <a:cubicBezTo>
                                  <a:pt x="3415208" y="214249"/>
                                  <a:pt x="3415716" y="214376"/>
                                  <a:pt x="3416224" y="214376"/>
                                </a:cubicBezTo>
                                <a:cubicBezTo>
                                  <a:pt x="3416732" y="214503"/>
                                  <a:pt x="3417113" y="214630"/>
                                  <a:pt x="3417621" y="214757"/>
                                </a:cubicBezTo>
                                <a:cubicBezTo>
                                  <a:pt x="3418129" y="214757"/>
                                  <a:pt x="3418637" y="214884"/>
                                  <a:pt x="3419145" y="214884"/>
                                </a:cubicBezTo>
                                <a:cubicBezTo>
                                  <a:pt x="3419653" y="214884"/>
                                  <a:pt x="3420034" y="214884"/>
                                  <a:pt x="3420542" y="214884"/>
                                </a:cubicBezTo>
                                <a:cubicBezTo>
                                  <a:pt x="3421050" y="215011"/>
                                  <a:pt x="3421558" y="215011"/>
                                  <a:pt x="3422066" y="215011"/>
                                </a:cubicBezTo>
                                <a:cubicBezTo>
                                  <a:pt x="3422447" y="215011"/>
                                  <a:pt x="3422955" y="215138"/>
                                  <a:pt x="3423463" y="215138"/>
                                </a:cubicBezTo>
                                <a:cubicBezTo>
                                  <a:pt x="3423971" y="215138"/>
                                  <a:pt x="3424479" y="215265"/>
                                  <a:pt x="3424987" y="215392"/>
                                </a:cubicBezTo>
                                <a:cubicBezTo>
                                  <a:pt x="3425368" y="215519"/>
                                  <a:pt x="3425876" y="215519"/>
                                  <a:pt x="3426384" y="215646"/>
                                </a:cubicBezTo>
                                <a:cubicBezTo>
                                  <a:pt x="3426892" y="215773"/>
                                  <a:pt x="3427400" y="216027"/>
                                  <a:pt x="3427908" y="216154"/>
                                </a:cubicBezTo>
                                <a:cubicBezTo>
                                  <a:pt x="3428289" y="216281"/>
                                  <a:pt x="3428797" y="216408"/>
                                  <a:pt x="3429305" y="216535"/>
                                </a:cubicBezTo>
                                <a:cubicBezTo>
                                  <a:pt x="3429813" y="216662"/>
                                  <a:pt x="3430321" y="216789"/>
                                  <a:pt x="3430829" y="216916"/>
                                </a:cubicBezTo>
                                <a:cubicBezTo>
                                  <a:pt x="3431210" y="217043"/>
                                  <a:pt x="3431718" y="217170"/>
                                  <a:pt x="3432226" y="217170"/>
                                </a:cubicBezTo>
                                <a:cubicBezTo>
                                  <a:pt x="3432734" y="217297"/>
                                  <a:pt x="3433242" y="217424"/>
                                  <a:pt x="3433750" y="217551"/>
                                </a:cubicBezTo>
                                <a:cubicBezTo>
                                  <a:pt x="3434131" y="217551"/>
                                  <a:pt x="3434639" y="217678"/>
                                  <a:pt x="3435147" y="217805"/>
                                </a:cubicBezTo>
                                <a:cubicBezTo>
                                  <a:pt x="3435655" y="217932"/>
                                  <a:pt x="3436163" y="218059"/>
                                  <a:pt x="3436671" y="218186"/>
                                </a:cubicBezTo>
                                <a:cubicBezTo>
                                  <a:pt x="3437052" y="218313"/>
                                  <a:pt x="3437560" y="218440"/>
                                  <a:pt x="3438068" y="218567"/>
                                </a:cubicBezTo>
                                <a:cubicBezTo>
                                  <a:pt x="3438576" y="218694"/>
                                  <a:pt x="3439084" y="218821"/>
                                  <a:pt x="3439465" y="218948"/>
                                </a:cubicBezTo>
                                <a:cubicBezTo>
                                  <a:pt x="3439973" y="219075"/>
                                  <a:pt x="3440481" y="219329"/>
                                  <a:pt x="3440989" y="219329"/>
                                </a:cubicBezTo>
                                <a:cubicBezTo>
                                  <a:pt x="3441497" y="219456"/>
                                  <a:pt x="3442005" y="219583"/>
                                  <a:pt x="3442386" y="219583"/>
                                </a:cubicBezTo>
                                <a:cubicBezTo>
                                  <a:pt x="3442894" y="219710"/>
                                  <a:pt x="3443402" y="219710"/>
                                  <a:pt x="3443910" y="219837"/>
                                </a:cubicBezTo>
                                <a:cubicBezTo>
                                  <a:pt x="3444418" y="219837"/>
                                  <a:pt x="3444926" y="219837"/>
                                  <a:pt x="3445307" y="219837"/>
                                </a:cubicBezTo>
                                <a:cubicBezTo>
                                  <a:pt x="3445815" y="219837"/>
                                  <a:pt x="3446323" y="219710"/>
                                  <a:pt x="3446831" y="219710"/>
                                </a:cubicBezTo>
                                <a:cubicBezTo>
                                  <a:pt x="3447339" y="219583"/>
                                  <a:pt x="3447847" y="219583"/>
                                  <a:pt x="3448228" y="219456"/>
                                </a:cubicBezTo>
                                <a:cubicBezTo>
                                  <a:pt x="3448736" y="219456"/>
                                  <a:pt x="3449244" y="219329"/>
                                  <a:pt x="3449752" y="219329"/>
                                </a:cubicBezTo>
                                <a:cubicBezTo>
                                  <a:pt x="3450260" y="219202"/>
                                  <a:pt x="3450768" y="219202"/>
                                  <a:pt x="3451149" y="219202"/>
                                </a:cubicBezTo>
                                <a:cubicBezTo>
                                  <a:pt x="3451657" y="219075"/>
                                  <a:pt x="3452165" y="219075"/>
                                  <a:pt x="3452673" y="219075"/>
                                </a:cubicBezTo>
                                <a:cubicBezTo>
                                  <a:pt x="3453181" y="219075"/>
                                  <a:pt x="3453689" y="219202"/>
                                  <a:pt x="3454070" y="219202"/>
                                </a:cubicBezTo>
                                <a:cubicBezTo>
                                  <a:pt x="3454578" y="219202"/>
                                  <a:pt x="3455086" y="219202"/>
                                  <a:pt x="3455594" y="219329"/>
                                </a:cubicBezTo>
                                <a:cubicBezTo>
                                  <a:pt x="3456102" y="219329"/>
                                  <a:pt x="3456483" y="219456"/>
                                  <a:pt x="3456991" y="219456"/>
                                </a:cubicBezTo>
                                <a:cubicBezTo>
                                  <a:pt x="3457499" y="219456"/>
                                  <a:pt x="3458007" y="219583"/>
                                  <a:pt x="3458515" y="219583"/>
                                </a:cubicBezTo>
                                <a:cubicBezTo>
                                  <a:pt x="3459023" y="219583"/>
                                  <a:pt x="3459404" y="219583"/>
                                  <a:pt x="3459912" y="219583"/>
                                </a:cubicBezTo>
                                <a:cubicBezTo>
                                  <a:pt x="3460420" y="219583"/>
                                  <a:pt x="3460928" y="219583"/>
                                  <a:pt x="3461436" y="219583"/>
                                </a:cubicBezTo>
                                <a:cubicBezTo>
                                  <a:pt x="3461944" y="219583"/>
                                  <a:pt x="3462325" y="219583"/>
                                  <a:pt x="3462833" y="219456"/>
                                </a:cubicBezTo>
                                <a:cubicBezTo>
                                  <a:pt x="3463341" y="219456"/>
                                  <a:pt x="3463849" y="219456"/>
                                  <a:pt x="3464357" y="219329"/>
                                </a:cubicBezTo>
                                <a:cubicBezTo>
                                  <a:pt x="3464865" y="219329"/>
                                  <a:pt x="3465246" y="219329"/>
                                  <a:pt x="3465754" y="219329"/>
                                </a:cubicBezTo>
                                <a:cubicBezTo>
                                  <a:pt x="3466262" y="219329"/>
                                  <a:pt x="3466770" y="219329"/>
                                  <a:pt x="3467278" y="219329"/>
                                </a:cubicBezTo>
                                <a:cubicBezTo>
                                  <a:pt x="3467786" y="219329"/>
                                  <a:pt x="3468167" y="219456"/>
                                  <a:pt x="3468675" y="219456"/>
                                </a:cubicBezTo>
                                <a:cubicBezTo>
                                  <a:pt x="3469183" y="219456"/>
                                  <a:pt x="3469691" y="219583"/>
                                  <a:pt x="3470199" y="219583"/>
                                </a:cubicBezTo>
                                <a:cubicBezTo>
                                  <a:pt x="3470707" y="219710"/>
                                  <a:pt x="3471088" y="219710"/>
                                  <a:pt x="3471596" y="219837"/>
                                </a:cubicBezTo>
                                <a:cubicBezTo>
                                  <a:pt x="3472104" y="219837"/>
                                  <a:pt x="3472612" y="219964"/>
                                  <a:pt x="3473120" y="219964"/>
                                </a:cubicBezTo>
                                <a:cubicBezTo>
                                  <a:pt x="3473501" y="219964"/>
                                  <a:pt x="3474009" y="220091"/>
                                  <a:pt x="3474517" y="220091"/>
                                </a:cubicBezTo>
                                <a:cubicBezTo>
                                  <a:pt x="3475025" y="220091"/>
                                  <a:pt x="3475533" y="220091"/>
                                  <a:pt x="3476041" y="220218"/>
                                </a:cubicBezTo>
                                <a:cubicBezTo>
                                  <a:pt x="3476422" y="220218"/>
                                  <a:pt x="3476930" y="220218"/>
                                  <a:pt x="3477438" y="220345"/>
                                </a:cubicBezTo>
                                <a:cubicBezTo>
                                  <a:pt x="3477946" y="220345"/>
                                  <a:pt x="3478454" y="220345"/>
                                  <a:pt x="3478962" y="220472"/>
                                </a:cubicBezTo>
                                <a:cubicBezTo>
                                  <a:pt x="3479343" y="220599"/>
                                  <a:pt x="3479851" y="220599"/>
                                  <a:pt x="3480359" y="220726"/>
                                </a:cubicBezTo>
                                <a:cubicBezTo>
                                  <a:pt x="3480867" y="220853"/>
                                  <a:pt x="3481375" y="220980"/>
                                  <a:pt x="3481883" y="221107"/>
                                </a:cubicBezTo>
                                <a:cubicBezTo>
                                  <a:pt x="3482264" y="221234"/>
                                  <a:pt x="3482772" y="221361"/>
                                  <a:pt x="3483280" y="221488"/>
                                </a:cubicBezTo>
                                <a:cubicBezTo>
                                  <a:pt x="3483788" y="221742"/>
                                  <a:pt x="3484296" y="221869"/>
                                  <a:pt x="3484804" y="221996"/>
                                </a:cubicBezTo>
                                <a:cubicBezTo>
                                  <a:pt x="3485185" y="222123"/>
                                  <a:pt x="3485693" y="222250"/>
                                  <a:pt x="3486201" y="222377"/>
                                </a:cubicBezTo>
                                <a:cubicBezTo>
                                  <a:pt x="3486709" y="222504"/>
                                  <a:pt x="3487217" y="222631"/>
                                  <a:pt x="3487725" y="222758"/>
                                </a:cubicBezTo>
                                <a:cubicBezTo>
                                  <a:pt x="3488106" y="222885"/>
                                  <a:pt x="3488614" y="223012"/>
                                  <a:pt x="3489122" y="223139"/>
                                </a:cubicBezTo>
                                <a:cubicBezTo>
                                  <a:pt x="3489630" y="223266"/>
                                  <a:pt x="3490138" y="223266"/>
                                  <a:pt x="3490519" y="223393"/>
                                </a:cubicBezTo>
                                <a:cubicBezTo>
                                  <a:pt x="3491027" y="223520"/>
                                  <a:pt x="3491535" y="223647"/>
                                  <a:pt x="3492043" y="223774"/>
                                </a:cubicBezTo>
                                <a:cubicBezTo>
                                  <a:pt x="3492551" y="223901"/>
                                  <a:pt x="3493059" y="223901"/>
                                  <a:pt x="3493440" y="224028"/>
                                </a:cubicBezTo>
                                <a:cubicBezTo>
                                  <a:pt x="3493948" y="224155"/>
                                  <a:pt x="3494456" y="224155"/>
                                  <a:pt x="3494964" y="224282"/>
                                </a:cubicBezTo>
                                <a:cubicBezTo>
                                  <a:pt x="3495472" y="224409"/>
                                  <a:pt x="3495980" y="224409"/>
                                  <a:pt x="3496361" y="224536"/>
                                </a:cubicBezTo>
                                <a:cubicBezTo>
                                  <a:pt x="3496869" y="224536"/>
                                  <a:pt x="3497377" y="224663"/>
                                  <a:pt x="3497885" y="224663"/>
                                </a:cubicBezTo>
                                <a:cubicBezTo>
                                  <a:pt x="3498393" y="224790"/>
                                  <a:pt x="3498901" y="224790"/>
                                  <a:pt x="3499282" y="224790"/>
                                </a:cubicBezTo>
                                <a:cubicBezTo>
                                  <a:pt x="3499790" y="224790"/>
                                  <a:pt x="3500298" y="224917"/>
                                  <a:pt x="3500806" y="224917"/>
                                </a:cubicBezTo>
                                <a:cubicBezTo>
                                  <a:pt x="3501314" y="225044"/>
                                  <a:pt x="3501822" y="225044"/>
                                  <a:pt x="3502203" y="225044"/>
                                </a:cubicBezTo>
                                <a:cubicBezTo>
                                  <a:pt x="3502711" y="225171"/>
                                  <a:pt x="3503219" y="225171"/>
                                  <a:pt x="3503727" y="225298"/>
                                </a:cubicBezTo>
                                <a:cubicBezTo>
                                  <a:pt x="3504235" y="225425"/>
                                  <a:pt x="3504743" y="225425"/>
                                  <a:pt x="3505124" y="225552"/>
                                </a:cubicBezTo>
                                <a:cubicBezTo>
                                  <a:pt x="3505632" y="225679"/>
                                  <a:pt x="3506140" y="225806"/>
                                  <a:pt x="3506648" y="225806"/>
                                </a:cubicBezTo>
                                <a:cubicBezTo>
                                  <a:pt x="3507156" y="225933"/>
                                  <a:pt x="3507537" y="226060"/>
                                  <a:pt x="3508045" y="226187"/>
                                </a:cubicBezTo>
                                <a:cubicBezTo>
                                  <a:pt x="3508553" y="226187"/>
                                  <a:pt x="3509061" y="226314"/>
                                  <a:pt x="3509569" y="226441"/>
                                </a:cubicBezTo>
                                <a:cubicBezTo>
                                  <a:pt x="3510077" y="226568"/>
                                  <a:pt x="3510458" y="226695"/>
                                  <a:pt x="3510966" y="226822"/>
                                </a:cubicBezTo>
                                <a:cubicBezTo>
                                  <a:pt x="3511474" y="226949"/>
                                  <a:pt x="3511982" y="227076"/>
                                  <a:pt x="3512490" y="227203"/>
                                </a:cubicBezTo>
                                <a:cubicBezTo>
                                  <a:pt x="3512998" y="227330"/>
                                  <a:pt x="3513379" y="227457"/>
                                  <a:pt x="3513887" y="227584"/>
                                </a:cubicBezTo>
                                <a:cubicBezTo>
                                  <a:pt x="3514395" y="227711"/>
                                  <a:pt x="3514903" y="227965"/>
                                  <a:pt x="3515411" y="228092"/>
                                </a:cubicBezTo>
                                <a:cubicBezTo>
                                  <a:pt x="3515919" y="228219"/>
                                  <a:pt x="3516300" y="228473"/>
                                  <a:pt x="3516808" y="228600"/>
                                </a:cubicBezTo>
                                <a:cubicBezTo>
                                  <a:pt x="3517316" y="228727"/>
                                  <a:pt x="3517824" y="228981"/>
                                  <a:pt x="3518332" y="229108"/>
                                </a:cubicBezTo>
                                <a:cubicBezTo>
                                  <a:pt x="3518840" y="229362"/>
                                  <a:pt x="3519221" y="229489"/>
                                  <a:pt x="3519729" y="229743"/>
                                </a:cubicBezTo>
                                <a:cubicBezTo>
                                  <a:pt x="3520237" y="229870"/>
                                  <a:pt x="3520745" y="230124"/>
                                  <a:pt x="3521253" y="230378"/>
                                </a:cubicBezTo>
                                <a:cubicBezTo>
                                  <a:pt x="3521761" y="230632"/>
                                  <a:pt x="3522142" y="230886"/>
                                  <a:pt x="3522650" y="231140"/>
                                </a:cubicBezTo>
                                <a:cubicBezTo>
                                  <a:pt x="3523158" y="231267"/>
                                  <a:pt x="3523666" y="231521"/>
                                  <a:pt x="3524174" y="231775"/>
                                </a:cubicBezTo>
                                <a:cubicBezTo>
                                  <a:pt x="3524555" y="232029"/>
                                  <a:pt x="3525063" y="232410"/>
                                  <a:pt x="3525571" y="232664"/>
                                </a:cubicBezTo>
                                <a:cubicBezTo>
                                  <a:pt x="3526079" y="232918"/>
                                  <a:pt x="3526587" y="233172"/>
                                  <a:pt x="3527095" y="233426"/>
                                </a:cubicBezTo>
                                <a:cubicBezTo>
                                  <a:pt x="3527476" y="233680"/>
                                  <a:pt x="3527984" y="233934"/>
                                  <a:pt x="3528492" y="234188"/>
                                </a:cubicBezTo>
                                <a:cubicBezTo>
                                  <a:pt x="3529000" y="234442"/>
                                  <a:pt x="3529508" y="234696"/>
                                  <a:pt x="3530016" y="234950"/>
                                </a:cubicBezTo>
                                <a:cubicBezTo>
                                  <a:pt x="3530397" y="235204"/>
                                  <a:pt x="3530905" y="235458"/>
                                  <a:pt x="3531413" y="235712"/>
                                </a:cubicBezTo>
                                <a:cubicBezTo>
                                  <a:pt x="3531921" y="235966"/>
                                  <a:pt x="3532429" y="236220"/>
                                  <a:pt x="3532937" y="236474"/>
                                </a:cubicBezTo>
                                <a:cubicBezTo>
                                  <a:pt x="3533318" y="236728"/>
                                  <a:pt x="3533826" y="236982"/>
                                  <a:pt x="3534334" y="237236"/>
                                </a:cubicBezTo>
                                <a:cubicBezTo>
                                  <a:pt x="3534842" y="237490"/>
                                  <a:pt x="3535350" y="237744"/>
                                  <a:pt x="3535858" y="237998"/>
                                </a:cubicBezTo>
                                <a:cubicBezTo>
                                  <a:pt x="3536239" y="238252"/>
                                  <a:pt x="3536747" y="238633"/>
                                  <a:pt x="3537255" y="238887"/>
                                </a:cubicBezTo>
                                <a:cubicBezTo>
                                  <a:pt x="3537763" y="239141"/>
                                  <a:pt x="3538271" y="239522"/>
                                  <a:pt x="3538779" y="239903"/>
                                </a:cubicBezTo>
                                <a:cubicBezTo>
                                  <a:pt x="3539160" y="240157"/>
                                  <a:pt x="3539668" y="240411"/>
                                  <a:pt x="3540176" y="240792"/>
                                </a:cubicBezTo>
                                <a:cubicBezTo>
                                  <a:pt x="3540684" y="241046"/>
                                  <a:pt x="3541192" y="241427"/>
                                  <a:pt x="3541573" y="241681"/>
                                </a:cubicBezTo>
                                <a:cubicBezTo>
                                  <a:pt x="3542081" y="242062"/>
                                  <a:pt x="3542589" y="242316"/>
                                  <a:pt x="3543097" y="242697"/>
                                </a:cubicBezTo>
                                <a:cubicBezTo>
                                  <a:pt x="3543605" y="242951"/>
                                  <a:pt x="3544113" y="243205"/>
                                  <a:pt x="3544494" y="243586"/>
                                </a:cubicBezTo>
                                <a:cubicBezTo>
                                  <a:pt x="3545002" y="243840"/>
                                  <a:pt x="3545510" y="244094"/>
                                  <a:pt x="3546018" y="244348"/>
                                </a:cubicBezTo>
                                <a:cubicBezTo>
                                  <a:pt x="3546526" y="244729"/>
                                  <a:pt x="3547034" y="244983"/>
                                  <a:pt x="3547415" y="245237"/>
                                </a:cubicBezTo>
                                <a:cubicBezTo>
                                  <a:pt x="3547923" y="245491"/>
                                  <a:pt x="3548431" y="245872"/>
                                  <a:pt x="3548939" y="246126"/>
                                </a:cubicBezTo>
                                <a:cubicBezTo>
                                  <a:pt x="3549447" y="246380"/>
                                  <a:pt x="3549955" y="246634"/>
                                  <a:pt x="3550336" y="246888"/>
                                </a:cubicBezTo>
                                <a:cubicBezTo>
                                  <a:pt x="3550844" y="247142"/>
                                  <a:pt x="3551352" y="247396"/>
                                  <a:pt x="3551860" y="247650"/>
                                </a:cubicBezTo>
                                <a:cubicBezTo>
                                  <a:pt x="3552368" y="247904"/>
                                  <a:pt x="3552876" y="248158"/>
                                  <a:pt x="3553257" y="248285"/>
                                </a:cubicBezTo>
                                <a:cubicBezTo>
                                  <a:pt x="3553765" y="248539"/>
                                  <a:pt x="3554273" y="248666"/>
                                  <a:pt x="3554781" y="248920"/>
                                </a:cubicBezTo>
                                <a:cubicBezTo>
                                  <a:pt x="3555289" y="249047"/>
                                  <a:pt x="3555670" y="249174"/>
                                  <a:pt x="3556178" y="249301"/>
                                </a:cubicBezTo>
                                <a:cubicBezTo>
                                  <a:pt x="3556686" y="249428"/>
                                  <a:pt x="3557194" y="249555"/>
                                  <a:pt x="3557702" y="249682"/>
                                </a:cubicBezTo>
                                <a:cubicBezTo>
                                  <a:pt x="3558210" y="249809"/>
                                  <a:pt x="3558591" y="249936"/>
                                  <a:pt x="3559099" y="250063"/>
                                </a:cubicBezTo>
                                <a:cubicBezTo>
                                  <a:pt x="3559607" y="250063"/>
                                  <a:pt x="3560115" y="250190"/>
                                  <a:pt x="3560623" y="250190"/>
                                </a:cubicBezTo>
                                <a:cubicBezTo>
                                  <a:pt x="3561131" y="250317"/>
                                  <a:pt x="3561512" y="250317"/>
                                  <a:pt x="3562020" y="250444"/>
                                </a:cubicBezTo>
                                <a:cubicBezTo>
                                  <a:pt x="3562528" y="250571"/>
                                  <a:pt x="3563036" y="250571"/>
                                  <a:pt x="3563544" y="250698"/>
                                </a:cubicBezTo>
                                <a:cubicBezTo>
                                  <a:pt x="3564052" y="250825"/>
                                  <a:pt x="3564433" y="250825"/>
                                  <a:pt x="3564941" y="250952"/>
                                </a:cubicBezTo>
                                <a:cubicBezTo>
                                  <a:pt x="3565449" y="251079"/>
                                  <a:pt x="3565957" y="251206"/>
                                  <a:pt x="3566465" y="251333"/>
                                </a:cubicBezTo>
                                <a:cubicBezTo>
                                  <a:pt x="3566973" y="251460"/>
                                  <a:pt x="3567354" y="251587"/>
                                  <a:pt x="3567862" y="251714"/>
                                </a:cubicBezTo>
                                <a:cubicBezTo>
                                  <a:pt x="3568370" y="251841"/>
                                  <a:pt x="3568878" y="251841"/>
                                  <a:pt x="3569386" y="251968"/>
                                </a:cubicBezTo>
                                <a:cubicBezTo>
                                  <a:pt x="3569894" y="252095"/>
                                  <a:pt x="3570275" y="252222"/>
                                  <a:pt x="3570783" y="252349"/>
                                </a:cubicBezTo>
                                <a:cubicBezTo>
                                  <a:pt x="3571291" y="252476"/>
                                  <a:pt x="3571799" y="252603"/>
                                  <a:pt x="3572307" y="252730"/>
                                </a:cubicBezTo>
                                <a:cubicBezTo>
                                  <a:pt x="3572688" y="252730"/>
                                  <a:pt x="3573196" y="252857"/>
                                  <a:pt x="3573704" y="252984"/>
                                </a:cubicBezTo>
                                <a:cubicBezTo>
                                  <a:pt x="3574212" y="253111"/>
                                  <a:pt x="3574720" y="253111"/>
                                  <a:pt x="3575228" y="253238"/>
                                </a:cubicBezTo>
                                <a:cubicBezTo>
                                  <a:pt x="3575609" y="253238"/>
                                  <a:pt x="3576117" y="253365"/>
                                  <a:pt x="3576625" y="253365"/>
                                </a:cubicBezTo>
                                <a:cubicBezTo>
                                  <a:pt x="3577133" y="253492"/>
                                  <a:pt x="3577641" y="253492"/>
                                  <a:pt x="3578149" y="253492"/>
                                </a:cubicBezTo>
                                <a:cubicBezTo>
                                  <a:pt x="3578530" y="253492"/>
                                  <a:pt x="3579038" y="253492"/>
                                  <a:pt x="3579546" y="253492"/>
                                </a:cubicBezTo>
                                <a:cubicBezTo>
                                  <a:pt x="3580054" y="253492"/>
                                  <a:pt x="3580562" y="253365"/>
                                  <a:pt x="3581070" y="253365"/>
                                </a:cubicBezTo>
                                <a:cubicBezTo>
                                  <a:pt x="3581451" y="253238"/>
                                  <a:pt x="3581959" y="253238"/>
                                  <a:pt x="3582467" y="253111"/>
                                </a:cubicBezTo>
                                <a:cubicBezTo>
                                  <a:pt x="3582975" y="252984"/>
                                  <a:pt x="3583483" y="252857"/>
                                  <a:pt x="3583991" y="252730"/>
                                </a:cubicBezTo>
                                <a:cubicBezTo>
                                  <a:pt x="3584372" y="252603"/>
                                  <a:pt x="3584880" y="252349"/>
                                  <a:pt x="3585388" y="252222"/>
                                </a:cubicBezTo>
                                <a:cubicBezTo>
                                  <a:pt x="3585896" y="251968"/>
                                  <a:pt x="3586404" y="251714"/>
                                  <a:pt x="3586912" y="251587"/>
                                </a:cubicBezTo>
                                <a:cubicBezTo>
                                  <a:pt x="3587293" y="251333"/>
                                  <a:pt x="3587801" y="251079"/>
                                  <a:pt x="3588309" y="250825"/>
                                </a:cubicBezTo>
                                <a:cubicBezTo>
                                  <a:pt x="3588817" y="250571"/>
                                  <a:pt x="3589325" y="250317"/>
                                  <a:pt x="3589706" y="250063"/>
                                </a:cubicBezTo>
                                <a:cubicBezTo>
                                  <a:pt x="3590214" y="249809"/>
                                  <a:pt x="3590722" y="249555"/>
                                  <a:pt x="3591230" y="249301"/>
                                </a:cubicBezTo>
                                <a:cubicBezTo>
                                  <a:pt x="3591738" y="249047"/>
                                  <a:pt x="3592246" y="248920"/>
                                  <a:pt x="3592627" y="248666"/>
                                </a:cubicBezTo>
                                <a:cubicBezTo>
                                  <a:pt x="3593135" y="248539"/>
                                  <a:pt x="3593643" y="248285"/>
                                  <a:pt x="3594151" y="248158"/>
                                </a:cubicBezTo>
                                <a:cubicBezTo>
                                  <a:pt x="3594659" y="248031"/>
                                  <a:pt x="3595167" y="247777"/>
                                  <a:pt x="3595548" y="247650"/>
                                </a:cubicBezTo>
                                <a:cubicBezTo>
                                  <a:pt x="3596056" y="247523"/>
                                  <a:pt x="3596564" y="247269"/>
                                  <a:pt x="3597072" y="247142"/>
                                </a:cubicBezTo>
                                <a:cubicBezTo>
                                  <a:pt x="3597580" y="246888"/>
                                  <a:pt x="3598088" y="246761"/>
                                  <a:pt x="3598469" y="246507"/>
                                </a:cubicBezTo>
                                <a:cubicBezTo>
                                  <a:pt x="3598977" y="246253"/>
                                  <a:pt x="3599485" y="246126"/>
                                  <a:pt x="3599993" y="245872"/>
                                </a:cubicBezTo>
                                <a:cubicBezTo>
                                  <a:pt x="3600501" y="245618"/>
                                  <a:pt x="3601009" y="245364"/>
                                  <a:pt x="3601390" y="245110"/>
                                </a:cubicBezTo>
                                <a:cubicBezTo>
                                  <a:pt x="3601898" y="244856"/>
                                  <a:pt x="3602406" y="244602"/>
                                  <a:pt x="3602914" y="244348"/>
                                </a:cubicBezTo>
                                <a:cubicBezTo>
                                  <a:pt x="3603422" y="244094"/>
                                  <a:pt x="3603930" y="243840"/>
                                  <a:pt x="3604311" y="243586"/>
                                </a:cubicBezTo>
                                <a:cubicBezTo>
                                  <a:pt x="3604819" y="243332"/>
                                  <a:pt x="3605327" y="243078"/>
                                  <a:pt x="3605835" y="242951"/>
                                </a:cubicBezTo>
                                <a:cubicBezTo>
                                  <a:pt x="3606343" y="242697"/>
                                  <a:pt x="3606724" y="242443"/>
                                  <a:pt x="3607232" y="242189"/>
                                </a:cubicBezTo>
                                <a:cubicBezTo>
                                  <a:pt x="3607740" y="241935"/>
                                  <a:pt x="3608248" y="241808"/>
                                  <a:pt x="3608756" y="241554"/>
                                </a:cubicBezTo>
                                <a:cubicBezTo>
                                  <a:pt x="3609264" y="241173"/>
                                  <a:pt x="3609645" y="240919"/>
                                  <a:pt x="3610153" y="240665"/>
                                </a:cubicBezTo>
                                <a:cubicBezTo>
                                  <a:pt x="3610661" y="240411"/>
                                  <a:pt x="3611169" y="240030"/>
                                  <a:pt x="3611677" y="239776"/>
                                </a:cubicBezTo>
                                <a:cubicBezTo>
                                  <a:pt x="3612185" y="239395"/>
                                  <a:pt x="3612566" y="239014"/>
                                  <a:pt x="3613074" y="238633"/>
                                </a:cubicBezTo>
                                <a:cubicBezTo>
                                  <a:pt x="3613582" y="238252"/>
                                  <a:pt x="3614090" y="237871"/>
                                  <a:pt x="3614598" y="237490"/>
                                </a:cubicBezTo>
                                <a:cubicBezTo>
                                  <a:pt x="3615106" y="237109"/>
                                  <a:pt x="3615487" y="236601"/>
                                  <a:pt x="3615995" y="236220"/>
                                </a:cubicBezTo>
                                <a:cubicBezTo>
                                  <a:pt x="3616503" y="235839"/>
                                  <a:pt x="3617011" y="235458"/>
                                  <a:pt x="3617519" y="235077"/>
                                </a:cubicBezTo>
                                <a:cubicBezTo>
                                  <a:pt x="3618027" y="234823"/>
                                  <a:pt x="3618408" y="234442"/>
                                  <a:pt x="3618916" y="234188"/>
                                </a:cubicBezTo>
                                <a:cubicBezTo>
                                  <a:pt x="3619424" y="233934"/>
                                  <a:pt x="3619932" y="233680"/>
                                  <a:pt x="3620440" y="233553"/>
                                </a:cubicBezTo>
                                <a:cubicBezTo>
                                  <a:pt x="3620948" y="233299"/>
                                  <a:pt x="3621329" y="233172"/>
                                  <a:pt x="3621837" y="233045"/>
                                </a:cubicBezTo>
                                <a:cubicBezTo>
                                  <a:pt x="3622345" y="232918"/>
                                  <a:pt x="3622853" y="232918"/>
                                  <a:pt x="3623361" y="232791"/>
                                </a:cubicBezTo>
                                <a:cubicBezTo>
                                  <a:pt x="3623742" y="232791"/>
                                  <a:pt x="3624250" y="232664"/>
                                  <a:pt x="3624758" y="232664"/>
                                </a:cubicBezTo>
                                <a:cubicBezTo>
                                  <a:pt x="3625266" y="232664"/>
                                  <a:pt x="3625774" y="232664"/>
                                  <a:pt x="3626282" y="232791"/>
                                </a:cubicBezTo>
                                <a:cubicBezTo>
                                  <a:pt x="3626663" y="232791"/>
                                  <a:pt x="3627171" y="232791"/>
                                  <a:pt x="3627679" y="232791"/>
                                </a:cubicBezTo>
                                <a:cubicBezTo>
                                  <a:pt x="3628187" y="232918"/>
                                  <a:pt x="3628695" y="232918"/>
                                  <a:pt x="3629203" y="233045"/>
                                </a:cubicBezTo>
                                <a:cubicBezTo>
                                  <a:pt x="3629584" y="233172"/>
                                  <a:pt x="3630092" y="233299"/>
                                  <a:pt x="3630600" y="233299"/>
                                </a:cubicBezTo>
                                <a:cubicBezTo>
                                  <a:pt x="3631108" y="233426"/>
                                  <a:pt x="3631616" y="233553"/>
                                  <a:pt x="3632124" y="233807"/>
                                </a:cubicBezTo>
                                <a:cubicBezTo>
                                  <a:pt x="3632505" y="233934"/>
                                  <a:pt x="3633013" y="234061"/>
                                  <a:pt x="3633521" y="234315"/>
                                </a:cubicBezTo>
                                <a:cubicBezTo>
                                  <a:pt x="3634029" y="234442"/>
                                  <a:pt x="3634537" y="234696"/>
                                  <a:pt x="3635045" y="234823"/>
                                </a:cubicBezTo>
                                <a:cubicBezTo>
                                  <a:pt x="3635426" y="235077"/>
                                  <a:pt x="3635934" y="235204"/>
                                  <a:pt x="3636442" y="235458"/>
                                </a:cubicBezTo>
                                <a:cubicBezTo>
                                  <a:pt x="3636950" y="235585"/>
                                  <a:pt x="3637458" y="235839"/>
                                  <a:pt x="3637966" y="235966"/>
                                </a:cubicBezTo>
                                <a:cubicBezTo>
                                  <a:pt x="3638347" y="236093"/>
                                  <a:pt x="3638855" y="236220"/>
                                  <a:pt x="3639363" y="236347"/>
                                </a:cubicBezTo>
                                <a:cubicBezTo>
                                  <a:pt x="3639871" y="236347"/>
                                  <a:pt x="3640379" y="236474"/>
                                  <a:pt x="3640760" y="236474"/>
                                </a:cubicBezTo>
                                <a:cubicBezTo>
                                  <a:pt x="3641268" y="236474"/>
                                  <a:pt x="3641776" y="236347"/>
                                  <a:pt x="3642284" y="236220"/>
                                </a:cubicBezTo>
                                <a:cubicBezTo>
                                  <a:pt x="3642792" y="236093"/>
                                  <a:pt x="3643300" y="235966"/>
                                  <a:pt x="3643681" y="235712"/>
                                </a:cubicBezTo>
                                <a:cubicBezTo>
                                  <a:pt x="3644189" y="235458"/>
                                  <a:pt x="3644697" y="235077"/>
                                  <a:pt x="3645205" y="234696"/>
                                </a:cubicBezTo>
                                <a:cubicBezTo>
                                  <a:pt x="3645713" y="234188"/>
                                  <a:pt x="3646221" y="233680"/>
                                  <a:pt x="3646602" y="232918"/>
                                </a:cubicBezTo>
                                <a:cubicBezTo>
                                  <a:pt x="3647110" y="232283"/>
                                  <a:pt x="3647618" y="231521"/>
                                  <a:pt x="3648126" y="230759"/>
                                </a:cubicBezTo>
                                <a:cubicBezTo>
                                  <a:pt x="3648634" y="229870"/>
                                  <a:pt x="3649142" y="228981"/>
                                  <a:pt x="3649523" y="227965"/>
                                </a:cubicBezTo>
                                <a:cubicBezTo>
                                  <a:pt x="3650031" y="227076"/>
                                  <a:pt x="3650539" y="226060"/>
                                  <a:pt x="3651047" y="225044"/>
                                </a:cubicBezTo>
                                <a:cubicBezTo>
                                  <a:pt x="3651555" y="224028"/>
                                  <a:pt x="3652063" y="223012"/>
                                  <a:pt x="3652444" y="222123"/>
                                </a:cubicBezTo>
                                <a:cubicBezTo>
                                  <a:pt x="3652952" y="221107"/>
                                  <a:pt x="3653460" y="220218"/>
                                  <a:pt x="3653968" y="219329"/>
                                </a:cubicBezTo>
                                <a:cubicBezTo>
                                  <a:pt x="3654476" y="218440"/>
                                  <a:pt x="3654984" y="217551"/>
                                  <a:pt x="3655365" y="216789"/>
                                </a:cubicBezTo>
                                <a:cubicBezTo>
                                  <a:pt x="3655873" y="216027"/>
                                  <a:pt x="3656381" y="215392"/>
                                  <a:pt x="3656889" y="214757"/>
                                </a:cubicBezTo>
                                <a:cubicBezTo>
                                  <a:pt x="3657397" y="213995"/>
                                  <a:pt x="3657778" y="213360"/>
                                  <a:pt x="3658286" y="212725"/>
                                </a:cubicBezTo>
                                <a:cubicBezTo>
                                  <a:pt x="3658794" y="212090"/>
                                  <a:pt x="3659302" y="211455"/>
                                  <a:pt x="3659810" y="210947"/>
                                </a:cubicBezTo>
                                <a:cubicBezTo>
                                  <a:pt x="3660318" y="210312"/>
                                  <a:pt x="3660699" y="209677"/>
                                  <a:pt x="3661207" y="209042"/>
                                </a:cubicBezTo>
                                <a:cubicBezTo>
                                  <a:pt x="3661715" y="208407"/>
                                  <a:pt x="3662223" y="207899"/>
                                  <a:pt x="3662731" y="207264"/>
                                </a:cubicBezTo>
                                <a:cubicBezTo>
                                  <a:pt x="3663239" y="206756"/>
                                  <a:pt x="3663620" y="206121"/>
                                  <a:pt x="3664128" y="205613"/>
                                </a:cubicBezTo>
                                <a:cubicBezTo>
                                  <a:pt x="3664636" y="205105"/>
                                  <a:pt x="3665144" y="204597"/>
                                  <a:pt x="3665652" y="204089"/>
                                </a:cubicBezTo>
                                <a:cubicBezTo>
                                  <a:pt x="3666160" y="203708"/>
                                  <a:pt x="3666541" y="203327"/>
                                  <a:pt x="3667049" y="202946"/>
                                </a:cubicBezTo>
                                <a:cubicBezTo>
                                  <a:pt x="3667557" y="202565"/>
                                  <a:pt x="3668065" y="202184"/>
                                  <a:pt x="3668573" y="201930"/>
                                </a:cubicBezTo>
                                <a:cubicBezTo>
                                  <a:pt x="3669081" y="201549"/>
                                  <a:pt x="3669462" y="201168"/>
                                  <a:pt x="3669970" y="200914"/>
                                </a:cubicBezTo>
                                <a:cubicBezTo>
                                  <a:pt x="3670478" y="200660"/>
                                  <a:pt x="3670986" y="200406"/>
                                  <a:pt x="3671494" y="200025"/>
                                </a:cubicBezTo>
                                <a:cubicBezTo>
                                  <a:pt x="3672002" y="199771"/>
                                  <a:pt x="3672383" y="199517"/>
                                  <a:pt x="3672891" y="199136"/>
                                </a:cubicBezTo>
                                <a:cubicBezTo>
                                  <a:pt x="3673399" y="198882"/>
                                  <a:pt x="3673907" y="198501"/>
                                  <a:pt x="3674415" y="198247"/>
                                </a:cubicBezTo>
                                <a:cubicBezTo>
                                  <a:pt x="3674796" y="197866"/>
                                  <a:pt x="3675304" y="197612"/>
                                  <a:pt x="3675812" y="197231"/>
                                </a:cubicBezTo>
                                <a:cubicBezTo>
                                  <a:pt x="3676320" y="196850"/>
                                  <a:pt x="3676828" y="196469"/>
                                  <a:pt x="3677336" y="196088"/>
                                </a:cubicBezTo>
                                <a:cubicBezTo>
                                  <a:pt x="3677717" y="195707"/>
                                  <a:pt x="3678225" y="195199"/>
                                  <a:pt x="3678733" y="194818"/>
                                </a:cubicBezTo>
                                <a:cubicBezTo>
                                  <a:pt x="3679241" y="194310"/>
                                  <a:pt x="3679749" y="193802"/>
                                  <a:pt x="3680257" y="193167"/>
                                </a:cubicBezTo>
                                <a:cubicBezTo>
                                  <a:pt x="3680638" y="192659"/>
                                  <a:pt x="3681146" y="192024"/>
                                  <a:pt x="3681654" y="191389"/>
                                </a:cubicBezTo>
                                <a:cubicBezTo>
                                  <a:pt x="3682162" y="190627"/>
                                  <a:pt x="3682670" y="189992"/>
                                  <a:pt x="3683178" y="189103"/>
                                </a:cubicBezTo>
                                <a:cubicBezTo>
                                  <a:pt x="3683559" y="188341"/>
                                  <a:pt x="3684067" y="187452"/>
                                  <a:pt x="3684575" y="186563"/>
                                </a:cubicBezTo>
                                <a:cubicBezTo>
                                  <a:pt x="3685083" y="185674"/>
                                  <a:pt x="3685591" y="184785"/>
                                  <a:pt x="3686099" y="183896"/>
                                </a:cubicBezTo>
                                <a:cubicBezTo>
                                  <a:pt x="3686480" y="182880"/>
                                  <a:pt x="3686988" y="181864"/>
                                  <a:pt x="3687496" y="180975"/>
                                </a:cubicBezTo>
                                <a:cubicBezTo>
                                  <a:pt x="3688004" y="179959"/>
                                  <a:pt x="3688512" y="178943"/>
                                  <a:pt x="3689020" y="178054"/>
                                </a:cubicBezTo>
                                <a:cubicBezTo>
                                  <a:pt x="3689401" y="177038"/>
                                  <a:pt x="3689909" y="176022"/>
                                  <a:pt x="3690417" y="175006"/>
                                </a:cubicBezTo>
                                <a:cubicBezTo>
                                  <a:pt x="3690925" y="174117"/>
                                  <a:pt x="3691433" y="173101"/>
                                  <a:pt x="3691814" y="172085"/>
                                </a:cubicBezTo>
                                <a:cubicBezTo>
                                  <a:pt x="3692322" y="171069"/>
                                  <a:pt x="3692830" y="170053"/>
                                  <a:pt x="3693338" y="168910"/>
                                </a:cubicBezTo>
                                <a:cubicBezTo>
                                  <a:pt x="3693846" y="167894"/>
                                  <a:pt x="3694354" y="166751"/>
                                  <a:pt x="3694735" y="165608"/>
                                </a:cubicBezTo>
                                <a:cubicBezTo>
                                  <a:pt x="3695243" y="164592"/>
                                  <a:pt x="3695751" y="163322"/>
                                  <a:pt x="3696259" y="162179"/>
                                </a:cubicBezTo>
                                <a:cubicBezTo>
                                  <a:pt x="3696767" y="161036"/>
                                  <a:pt x="3697275" y="159766"/>
                                  <a:pt x="3697656" y="158623"/>
                                </a:cubicBezTo>
                                <a:cubicBezTo>
                                  <a:pt x="3698164" y="157480"/>
                                  <a:pt x="3698672" y="156210"/>
                                  <a:pt x="3699180" y="155067"/>
                                </a:cubicBezTo>
                                <a:cubicBezTo>
                                  <a:pt x="3699688" y="153797"/>
                                  <a:pt x="3700196" y="152654"/>
                                  <a:pt x="3700577" y="151511"/>
                                </a:cubicBezTo>
                                <a:cubicBezTo>
                                  <a:pt x="3701085" y="150495"/>
                                  <a:pt x="3701593" y="149352"/>
                                  <a:pt x="3702101" y="148463"/>
                                </a:cubicBezTo>
                                <a:cubicBezTo>
                                  <a:pt x="3702609" y="147447"/>
                                  <a:pt x="3703117" y="146558"/>
                                  <a:pt x="3703498" y="145796"/>
                                </a:cubicBezTo>
                                <a:cubicBezTo>
                                  <a:pt x="3704006" y="145034"/>
                                  <a:pt x="3704514" y="144399"/>
                                  <a:pt x="3705022" y="143891"/>
                                </a:cubicBezTo>
                                <a:cubicBezTo>
                                  <a:pt x="3705530" y="143383"/>
                                  <a:pt x="3706038" y="143002"/>
                                  <a:pt x="3706419" y="142875"/>
                                </a:cubicBezTo>
                                <a:cubicBezTo>
                                  <a:pt x="3706927" y="142621"/>
                                  <a:pt x="3707435" y="142621"/>
                                  <a:pt x="3707943" y="142748"/>
                                </a:cubicBezTo>
                                <a:cubicBezTo>
                                  <a:pt x="3708451" y="142748"/>
                                  <a:pt x="3708832" y="143002"/>
                                  <a:pt x="3709340" y="143256"/>
                                </a:cubicBezTo>
                                <a:cubicBezTo>
                                  <a:pt x="3709848" y="143637"/>
                                  <a:pt x="3710356" y="144145"/>
                                  <a:pt x="3710864" y="144526"/>
                                </a:cubicBezTo>
                                <a:cubicBezTo>
                                  <a:pt x="3711372" y="145034"/>
                                  <a:pt x="3711753" y="145669"/>
                                  <a:pt x="3712261" y="146177"/>
                                </a:cubicBezTo>
                                <a:cubicBezTo>
                                  <a:pt x="3712769" y="146812"/>
                                  <a:pt x="3713277" y="147447"/>
                                  <a:pt x="3713785" y="147955"/>
                                </a:cubicBezTo>
                                <a:cubicBezTo>
                                  <a:pt x="3714293" y="148463"/>
                                  <a:pt x="3714674" y="149098"/>
                                  <a:pt x="3715182" y="149606"/>
                                </a:cubicBezTo>
                                <a:cubicBezTo>
                                  <a:pt x="3715690" y="150114"/>
                                  <a:pt x="3716198" y="150495"/>
                                  <a:pt x="3716706" y="150876"/>
                                </a:cubicBezTo>
                                <a:cubicBezTo>
                                  <a:pt x="3717214" y="151384"/>
                                  <a:pt x="3717595" y="151638"/>
                                  <a:pt x="3718103" y="152019"/>
                                </a:cubicBezTo>
                                <a:cubicBezTo>
                                  <a:pt x="3718611" y="152273"/>
                                  <a:pt x="3719119" y="152527"/>
                                  <a:pt x="3719627" y="152781"/>
                                </a:cubicBezTo>
                                <a:cubicBezTo>
                                  <a:pt x="3720135" y="152908"/>
                                  <a:pt x="3720516" y="153035"/>
                                  <a:pt x="3721024" y="153162"/>
                                </a:cubicBezTo>
                                <a:cubicBezTo>
                                  <a:pt x="3721532" y="153289"/>
                                  <a:pt x="3722040" y="153416"/>
                                  <a:pt x="3722548" y="153543"/>
                                </a:cubicBezTo>
                                <a:cubicBezTo>
                                  <a:pt x="3723056" y="153543"/>
                                  <a:pt x="3723437" y="153543"/>
                                  <a:pt x="3723945" y="153670"/>
                                </a:cubicBezTo>
                                <a:cubicBezTo>
                                  <a:pt x="3724453" y="153670"/>
                                  <a:pt x="3724961" y="153670"/>
                                  <a:pt x="3725469" y="153797"/>
                                </a:cubicBezTo>
                                <a:cubicBezTo>
                                  <a:pt x="3725850" y="153797"/>
                                  <a:pt x="3726358" y="153924"/>
                                  <a:pt x="3726866" y="153924"/>
                                </a:cubicBezTo>
                                <a:cubicBezTo>
                                  <a:pt x="3727374" y="154051"/>
                                  <a:pt x="3727882" y="154178"/>
                                  <a:pt x="3728390" y="154305"/>
                                </a:cubicBezTo>
                                <a:cubicBezTo>
                                  <a:pt x="3728771" y="154432"/>
                                  <a:pt x="3729279" y="154686"/>
                                  <a:pt x="3729787" y="154813"/>
                                </a:cubicBezTo>
                                <a:cubicBezTo>
                                  <a:pt x="3730295" y="155067"/>
                                  <a:pt x="3730803" y="155321"/>
                                  <a:pt x="3731311" y="155702"/>
                                </a:cubicBezTo>
                                <a:cubicBezTo>
                                  <a:pt x="3731692" y="155956"/>
                                  <a:pt x="3732200" y="156337"/>
                                  <a:pt x="3732708" y="156591"/>
                                </a:cubicBezTo>
                                <a:cubicBezTo>
                                  <a:pt x="3733216" y="156972"/>
                                  <a:pt x="3733724" y="157353"/>
                                  <a:pt x="3734232" y="157734"/>
                                </a:cubicBezTo>
                                <a:cubicBezTo>
                                  <a:pt x="3734613" y="158115"/>
                                  <a:pt x="3735121" y="158496"/>
                                  <a:pt x="3735629" y="159004"/>
                                </a:cubicBezTo>
                                <a:cubicBezTo>
                                  <a:pt x="3736137" y="159385"/>
                                  <a:pt x="3736645" y="159766"/>
                                  <a:pt x="3737153" y="160147"/>
                                </a:cubicBezTo>
                                <a:cubicBezTo>
                                  <a:pt x="3737534" y="160528"/>
                                  <a:pt x="3738042" y="160909"/>
                                  <a:pt x="3738550" y="161163"/>
                                </a:cubicBezTo>
                                <a:cubicBezTo>
                                  <a:pt x="3739058" y="161544"/>
                                  <a:pt x="3739566" y="161925"/>
                                  <a:pt x="3740074" y="162179"/>
                                </a:cubicBezTo>
                                <a:cubicBezTo>
                                  <a:pt x="3740455" y="162560"/>
                                  <a:pt x="3740963" y="162814"/>
                                  <a:pt x="3741471" y="163068"/>
                                </a:cubicBezTo>
                                <a:cubicBezTo>
                                  <a:pt x="3741979" y="163322"/>
                                  <a:pt x="3742487" y="163576"/>
                                  <a:pt x="3742868" y="163830"/>
                                </a:cubicBezTo>
                                <a:cubicBezTo>
                                  <a:pt x="3743376" y="163957"/>
                                  <a:pt x="3743884" y="164211"/>
                                  <a:pt x="3744392" y="164465"/>
                                </a:cubicBezTo>
                                <a:cubicBezTo>
                                  <a:pt x="3744900" y="164719"/>
                                  <a:pt x="3745408" y="164846"/>
                                  <a:pt x="3745789" y="165100"/>
                                </a:cubicBezTo>
                                <a:cubicBezTo>
                                  <a:pt x="3746297" y="165227"/>
                                  <a:pt x="3746805" y="165481"/>
                                  <a:pt x="3747313" y="165608"/>
                                </a:cubicBezTo>
                                <a:cubicBezTo>
                                  <a:pt x="3747821" y="165862"/>
                                  <a:pt x="3748329" y="165989"/>
                                  <a:pt x="3748710" y="166243"/>
                                </a:cubicBezTo>
                                <a:cubicBezTo>
                                  <a:pt x="3749218" y="166497"/>
                                  <a:pt x="3749726" y="166624"/>
                                  <a:pt x="3750234" y="167005"/>
                                </a:cubicBezTo>
                                <a:cubicBezTo>
                                  <a:pt x="3750742" y="167259"/>
                                  <a:pt x="3751250" y="167513"/>
                                  <a:pt x="3751631" y="167894"/>
                                </a:cubicBezTo>
                                <a:cubicBezTo>
                                  <a:pt x="3752139" y="168148"/>
                                  <a:pt x="3752647" y="168529"/>
                                  <a:pt x="3753155" y="169037"/>
                                </a:cubicBezTo>
                                <a:cubicBezTo>
                                  <a:pt x="3753663" y="169418"/>
                                  <a:pt x="3754171" y="169926"/>
                                  <a:pt x="3754552" y="170434"/>
                                </a:cubicBezTo>
                                <a:cubicBezTo>
                                  <a:pt x="3755060" y="170815"/>
                                  <a:pt x="3755568" y="171323"/>
                                  <a:pt x="3756076" y="171958"/>
                                </a:cubicBezTo>
                                <a:cubicBezTo>
                                  <a:pt x="3756584" y="172466"/>
                                  <a:pt x="3756965" y="172974"/>
                                  <a:pt x="3757473" y="173609"/>
                                </a:cubicBezTo>
                                <a:cubicBezTo>
                                  <a:pt x="3757981" y="174117"/>
                                  <a:pt x="3758489" y="174752"/>
                                  <a:pt x="3758997" y="175260"/>
                                </a:cubicBezTo>
                                <a:cubicBezTo>
                                  <a:pt x="3759505" y="175895"/>
                                  <a:pt x="3759886" y="176403"/>
                                  <a:pt x="3760394" y="177038"/>
                                </a:cubicBezTo>
                                <a:cubicBezTo>
                                  <a:pt x="3760902" y="177546"/>
                                  <a:pt x="3761410" y="178181"/>
                                  <a:pt x="3761918" y="178689"/>
                                </a:cubicBezTo>
                                <a:cubicBezTo>
                                  <a:pt x="3762426" y="179197"/>
                                  <a:pt x="3762807" y="179832"/>
                                  <a:pt x="3763315" y="180340"/>
                                </a:cubicBezTo>
                                <a:cubicBezTo>
                                  <a:pt x="3763823" y="180975"/>
                                  <a:pt x="3764331" y="181483"/>
                                  <a:pt x="3764839" y="182118"/>
                                </a:cubicBezTo>
                                <a:cubicBezTo>
                                  <a:pt x="3765347" y="182753"/>
                                  <a:pt x="3765728" y="183261"/>
                                  <a:pt x="3766236" y="183896"/>
                                </a:cubicBezTo>
                                <a:cubicBezTo>
                                  <a:pt x="3766744" y="184404"/>
                                  <a:pt x="3767252" y="185039"/>
                                  <a:pt x="3767760" y="185547"/>
                                </a:cubicBezTo>
                                <a:cubicBezTo>
                                  <a:pt x="3768268" y="186182"/>
                                  <a:pt x="3768649" y="186817"/>
                                  <a:pt x="3769157" y="187325"/>
                                </a:cubicBezTo>
                                <a:cubicBezTo>
                                  <a:pt x="3769665" y="187833"/>
                                  <a:pt x="3770173" y="188341"/>
                                  <a:pt x="3770681" y="188849"/>
                                </a:cubicBezTo>
                                <a:cubicBezTo>
                                  <a:pt x="3771189" y="189357"/>
                                  <a:pt x="3771570" y="189865"/>
                                  <a:pt x="3772078" y="190373"/>
                                </a:cubicBezTo>
                                <a:cubicBezTo>
                                  <a:pt x="3772586" y="190881"/>
                                  <a:pt x="3773094" y="191262"/>
                                  <a:pt x="3773602" y="191643"/>
                                </a:cubicBezTo>
                                <a:cubicBezTo>
                                  <a:pt x="3774110" y="192024"/>
                                  <a:pt x="3774491" y="192405"/>
                                  <a:pt x="3774999" y="192786"/>
                                </a:cubicBezTo>
                                <a:cubicBezTo>
                                  <a:pt x="3775507" y="193167"/>
                                  <a:pt x="3776015" y="193548"/>
                                  <a:pt x="3776523" y="193929"/>
                                </a:cubicBezTo>
                                <a:cubicBezTo>
                                  <a:pt x="3776904" y="194310"/>
                                  <a:pt x="3777412" y="194691"/>
                                  <a:pt x="3777920" y="195072"/>
                                </a:cubicBezTo>
                                <a:cubicBezTo>
                                  <a:pt x="3778428" y="195453"/>
                                  <a:pt x="3778936" y="195834"/>
                                  <a:pt x="3779444" y="196215"/>
                                </a:cubicBezTo>
                                <a:cubicBezTo>
                                  <a:pt x="3779825" y="196596"/>
                                  <a:pt x="3780333" y="197104"/>
                                  <a:pt x="3780841" y="197485"/>
                                </a:cubicBezTo>
                                <a:cubicBezTo>
                                  <a:pt x="3781349" y="197993"/>
                                  <a:pt x="3781857" y="198374"/>
                                  <a:pt x="3782365" y="198882"/>
                                </a:cubicBezTo>
                                <a:cubicBezTo>
                                  <a:pt x="3782746" y="199263"/>
                                  <a:pt x="3783254" y="199771"/>
                                  <a:pt x="3783762" y="200279"/>
                                </a:cubicBezTo>
                                <a:cubicBezTo>
                                  <a:pt x="3784270" y="200914"/>
                                  <a:pt x="3784778" y="201422"/>
                                  <a:pt x="3785286" y="202057"/>
                                </a:cubicBezTo>
                                <a:cubicBezTo>
                                  <a:pt x="3785667" y="202565"/>
                                  <a:pt x="3786175" y="203200"/>
                                  <a:pt x="3786683" y="203962"/>
                                </a:cubicBezTo>
                                <a:cubicBezTo>
                                  <a:pt x="3787191" y="204597"/>
                                  <a:pt x="3787699" y="205232"/>
                                  <a:pt x="3788207" y="205994"/>
                                </a:cubicBezTo>
                                <a:cubicBezTo>
                                  <a:pt x="3788588" y="206756"/>
                                  <a:pt x="3789096" y="207518"/>
                                  <a:pt x="3789604" y="208407"/>
                                </a:cubicBezTo>
                                <a:cubicBezTo>
                                  <a:pt x="3790112" y="209169"/>
                                  <a:pt x="3790620" y="210058"/>
                                  <a:pt x="3791001" y="210947"/>
                                </a:cubicBezTo>
                                <a:cubicBezTo>
                                  <a:pt x="3791509" y="211836"/>
                                  <a:pt x="3792017" y="212725"/>
                                  <a:pt x="3792525" y="213614"/>
                                </a:cubicBezTo>
                                <a:cubicBezTo>
                                  <a:pt x="3793033" y="214503"/>
                                  <a:pt x="3793541" y="215519"/>
                                  <a:pt x="3793922" y="216408"/>
                                </a:cubicBezTo>
                                <a:cubicBezTo>
                                  <a:pt x="3794430" y="217424"/>
                                  <a:pt x="3794938" y="218440"/>
                                  <a:pt x="3795446" y="219329"/>
                                </a:cubicBezTo>
                                <a:cubicBezTo>
                                  <a:pt x="3795954" y="220345"/>
                                  <a:pt x="3796462" y="221361"/>
                                  <a:pt x="3796843" y="222504"/>
                                </a:cubicBezTo>
                                <a:cubicBezTo>
                                  <a:pt x="3797351" y="223520"/>
                                  <a:pt x="3797859" y="224536"/>
                                  <a:pt x="3798367" y="225679"/>
                                </a:cubicBezTo>
                                <a:cubicBezTo>
                                  <a:pt x="3798875" y="226695"/>
                                  <a:pt x="3799383" y="227838"/>
                                  <a:pt x="3799764" y="228981"/>
                                </a:cubicBezTo>
                                <a:cubicBezTo>
                                  <a:pt x="3800272" y="229997"/>
                                  <a:pt x="3800780" y="231140"/>
                                  <a:pt x="3801288" y="232283"/>
                                </a:cubicBezTo>
                                <a:cubicBezTo>
                                  <a:pt x="3801796" y="233426"/>
                                  <a:pt x="3802304" y="234569"/>
                                  <a:pt x="3802685" y="235585"/>
                                </a:cubicBezTo>
                                <a:cubicBezTo>
                                  <a:pt x="3803193" y="236728"/>
                                  <a:pt x="3803701" y="237871"/>
                                  <a:pt x="3804209" y="238887"/>
                                </a:cubicBezTo>
                                <a:cubicBezTo>
                                  <a:pt x="3804717" y="239903"/>
                                  <a:pt x="3805225" y="240919"/>
                                  <a:pt x="3805606" y="241808"/>
                                </a:cubicBezTo>
                                <a:cubicBezTo>
                                  <a:pt x="3806114" y="242824"/>
                                  <a:pt x="3806622" y="243713"/>
                                  <a:pt x="3807130" y="244602"/>
                                </a:cubicBezTo>
                                <a:cubicBezTo>
                                  <a:pt x="3807638" y="245491"/>
                                  <a:pt x="3808019" y="246380"/>
                                  <a:pt x="3808527" y="247142"/>
                                </a:cubicBezTo>
                                <a:cubicBezTo>
                                  <a:pt x="3809035" y="247904"/>
                                  <a:pt x="3809543" y="248793"/>
                                  <a:pt x="3810051" y="249555"/>
                                </a:cubicBezTo>
                                <a:cubicBezTo>
                                  <a:pt x="3810559" y="250317"/>
                                  <a:pt x="3810940" y="251079"/>
                                  <a:pt x="3811448" y="251968"/>
                                </a:cubicBezTo>
                                <a:cubicBezTo>
                                  <a:pt x="3811956" y="252730"/>
                                  <a:pt x="3812464" y="253619"/>
                                  <a:pt x="3812972" y="254508"/>
                                </a:cubicBezTo>
                                <a:cubicBezTo>
                                  <a:pt x="3813480" y="255397"/>
                                  <a:pt x="3813861" y="256286"/>
                                  <a:pt x="3814369" y="257302"/>
                                </a:cubicBezTo>
                                <a:cubicBezTo>
                                  <a:pt x="3814877" y="258318"/>
                                  <a:pt x="3815385" y="259334"/>
                                  <a:pt x="3815893" y="260477"/>
                                </a:cubicBezTo>
                                <a:cubicBezTo>
                                  <a:pt x="3816401" y="261747"/>
                                  <a:pt x="3816782" y="263017"/>
                                  <a:pt x="3817290" y="264287"/>
                                </a:cubicBezTo>
                                <a:cubicBezTo>
                                  <a:pt x="3817798" y="265684"/>
                                  <a:pt x="3818306" y="267081"/>
                                  <a:pt x="3818814" y="268605"/>
                                </a:cubicBezTo>
                                <a:cubicBezTo>
                                  <a:pt x="3819322" y="270002"/>
                                  <a:pt x="3819703" y="271653"/>
                                  <a:pt x="3820211" y="273304"/>
                                </a:cubicBezTo>
                                <a:cubicBezTo>
                                  <a:pt x="3820719" y="274828"/>
                                  <a:pt x="3821227" y="276606"/>
                                  <a:pt x="3821735" y="278257"/>
                                </a:cubicBezTo>
                                <a:cubicBezTo>
                                  <a:pt x="3822243" y="280035"/>
                                  <a:pt x="3822624" y="281813"/>
                                  <a:pt x="3823132" y="283464"/>
                                </a:cubicBezTo>
                                <a:cubicBezTo>
                                  <a:pt x="3823640" y="285242"/>
                                  <a:pt x="3824148" y="286893"/>
                                  <a:pt x="3824656" y="288544"/>
                                </a:cubicBezTo>
                                <a:cubicBezTo>
                                  <a:pt x="3825037" y="290195"/>
                                  <a:pt x="3825545" y="291846"/>
                                  <a:pt x="3826053" y="293370"/>
                                </a:cubicBezTo>
                                <a:cubicBezTo>
                                  <a:pt x="3826561" y="294894"/>
                                  <a:pt x="3827069" y="296291"/>
                                  <a:pt x="3827577" y="297688"/>
                                </a:cubicBezTo>
                                <a:cubicBezTo>
                                  <a:pt x="3827958" y="299085"/>
                                  <a:pt x="3828466" y="300355"/>
                                  <a:pt x="3828974" y="301625"/>
                                </a:cubicBezTo>
                                <a:cubicBezTo>
                                  <a:pt x="3829482" y="302768"/>
                                  <a:pt x="3829990" y="303911"/>
                                  <a:pt x="3830498" y="305054"/>
                                </a:cubicBezTo>
                                <a:cubicBezTo>
                                  <a:pt x="3830879" y="306197"/>
                                  <a:pt x="3831387" y="307340"/>
                                  <a:pt x="3831895" y="308483"/>
                                </a:cubicBezTo>
                                <a:cubicBezTo>
                                  <a:pt x="3832403" y="309626"/>
                                  <a:pt x="3832911" y="310642"/>
                                  <a:pt x="3833419" y="311912"/>
                                </a:cubicBezTo>
                                <a:cubicBezTo>
                                  <a:pt x="3833800" y="313055"/>
                                  <a:pt x="3834308" y="314198"/>
                                  <a:pt x="3834816" y="315468"/>
                                </a:cubicBezTo>
                                <a:cubicBezTo>
                                  <a:pt x="3835324" y="316738"/>
                                  <a:pt x="3835832" y="318135"/>
                                  <a:pt x="3836340" y="319405"/>
                                </a:cubicBezTo>
                                <a:cubicBezTo>
                                  <a:pt x="3836721" y="320802"/>
                                  <a:pt x="3837229" y="322199"/>
                                  <a:pt x="3837737" y="323469"/>
                                </a:cubicBezTo>
                                <a:cubicBezTo>
                                  <a:pt x="3838245" y="324866"/>
                                  <a:pt x="3838753" y="326136"/>
                                  <a:pt x="3839261" y="327406"/>
                                </a:cubicBezTo>
                                <a:cubicBezTo>
                                  <a:pt x="3839642" y="328549"/>
                                  <a:pt x="3840150" y="329692"/>
                                  <a:pt x="3840658" y="330708"/>
                                </a:cubicBezTo>
                                <a:cubicBezTo>
                                  <a:pt x="3841166" y="331724"/>
                                  <a:pt x="3841674" y="332486"/>
                                  <a:pt x="3842055" y="333248"/>
                                </a:cubicBezTo>
                                <a:cubicBezTo>
                                  <a:pt x="3842563" y="333883"/>
                                  <a:pt x="3843071" y="334264"/>
                                  <a:pt x="3843579" y="334518"/>
                                </a:cubicBezTo>
                                <a:cubicBezTo>
                                  <a:pt x="3844087" y="334772"/>
                                  <a:pt x="3844595" y="334772"/>
                                  <a:pt x="3844976" y="334645"/>
                                </a:cubicBezTo>
                                <a:cubicBezTo>
                                  <a:pt x="3845484" y="334518"/>
                                  <a:pt x="3845992" y="334264"/>
                                  <a:pt x="3846500" y="333756"/>
                                </a:cubicBezTo>
                                <a:cubicBezTo>
                                  <a:pt x="3847008" y="333375"/>
                                  <a:pt x="3847516" y="332740"/>
                                  <a:pt x="3847897" y="332105"/>
                                </a:cubicBezTo>
                                <a:cubicBezTo>
                                  <a:pt x="3848405" y="331470"/>
                                  <a:pt x="3848913" y="330835"/>
                                  <a:pt x="3849421" y="330073"/>
                                </a:cubicBezTo>
                                <a:cubicBezTo>
                                  <a:pt x="3849929" y="329438"/>
                                  <a:pt x="3850437" y="328676"/>
                                  <a:pt x="3850818" y="328041"/>
                                </a:cubicBezTo>
                                <a:cubicBezTo>
                                  <a:pt x="3851326" y="327406"/>
                                  <a:pt x="3851834" y="326771"/>
                                  <a:pt x="3852342" y="326136"/>
                                </a:cubicBezTo>
                                <a:cubicBezTo>
                                  <a:pt x="3852850" y="325501"/>
                                  <a:pt x="3853358" y="324993"/>
                                  <a:pt x="3853739" y="324485"/>
                                </a:cubicBezTo>
                                <a:cubicBezTo>
                                  <a:pt x="3854247" y="323977"/>
                                  <a:pt x="3854755" y="323469"/>
                                  <a:pt x="3855263" y="322961"/>
                                </a:cubicBezTo>
                                <a:cubicBezTo>
                                  <a:pt x="3855771" y="322453"/>
                                  <a:pt x="3856279" y="321945"/>
                                  <a:pt x="3856660" y="321310"/>
                                </a:cubicBezTo>
                                <a:cubicBezTo>
                                  <a:pt x="3857168" y="320675"/>
                                  <a:pt x="3857676" y="320040"/>
                                  <a:pt x="3858184" y="319278"/>
                                </a:cubicBezTo>
                                <a:cubicBezTo>
                                  <a:pt x="3858692" y="318516"/>
                                  <a:pt x="3859073" y="317754"/>
                                  <a:pt x="3859581" y="316738"/>
                                </a:cubicBezTo>
                                <a:cubicBezTo>
                                  <a:pt x="3860089" y="315722"/>
                                  <a:pt x="3860597" y="314579"/>
                                  <a:pt x="3861105" y="313309"/>
                                </a:cubicBezTo>
                                <a:cubicBezTo>
                                  <a:pt x="3861613" y="312039"/>
                                  <a:pt x="3861994" y="310642"/>
                                  <a:pt x="3862502" y="309118"/>
                                </a:cubicBezTo>
                                <a:cubicBezTo>
                                  <a:pt x="3863010" y="307594"/>
                                  <a:pt x="3863518" y="305816"/>
                                  <a:pt x="3864026" y="304038"/>
                                </a:cubicBezTo>
                                <a:cubicBezTo>
                                  <a:pt x="3864534" y="302260"/>
                                  <a:pt x="3864915" y="300482"/>
                                  <a:pt x="3865423" y="298450"/>
                                </a:cubicBezTo>
                                <a:cubicBezTo>
                                  <a:pt x="3865931" y="296545"/>
                                  <a:pt x="3866439" y="294513"/>
                                  <a:pt x="3866947" y="292354"/>
                                </a:cubicBezTo>
                                <a:cubicBezTo>
                                  <a:pt x="3867455" y="290195"/>
                                  <a:pt x="3867836" y="288036"/>
                                  <a:pt x="3868344" y="285877"/>
                                </a:cubicBezTo>
                                <a:cubicBezTo>
                                  <a:pt x="3868852" y="283591"/>
                                  <a:pt x="3869360" y="281305"/>
                                  <a:pt x="3869868" y="279019"/>
                                </a:cubicBezTo>
                                <a:cubicBezTo>
                                  <a:pt x="3870376" y="276733"/>
                                  <a:pt x="3870757" y="274447"/>
                                  <a:pt x="3871265" y="272034"/>
                                </a:cubicBezTo>
                                <a:cubicBezTo>
                                  <a:pt x="3871773" y="269748"/>
                                  <a:pt x="3872281" y="267335"/>
                                  <a:pt x="3872789" y="264922"/>
                                </a:cubicBezTo>
                                <a:cubicBezTo>
                                  <a:pt x="3873297" y="262509"/>
                                  <a:pt x="3873678" y="260096"/>
                                  <a:pt x="3874186" y="257810"/>
                                </a:cubicBezTo>
                                <a:cubicBezTo>
                                  <a:pt x="3874694" y="255397"/>
                                  <a:pt x="3875202" y="252984"/>
                                  <a:pt x="3875710" y="250698"/>
                                </a:cubicBezTo>
                                <a:cubicBezTo>
                                  <a:pt x="3876091" y="248412"/>
                                  <a:pt x="3876599" y="246126"/>
                                  <a:pt x="3877107" y="244094"/>
                                </a:cubicBezTo>
                                <a:cubicBezTo>
                                  <a:pt x="3877615" y="241935"/>
                                  <a:pt x="3878123" y="239903"/>
                                  <a:pt x="3878631" y="237998"/>
                                </a:cubicBezTo>
                                <a:cubicBezTo>
                                  <a:pt x="3879012" y="236220"/>
                                  <a:pt x="3879520" y="234442"/>
                                  <a:pt x="3880028" y="233045"/>
                                </a:cubicBezTo>
                                <a:cubicBezTo>
                                  <a:pt x="3880536" y="231521"/>
                                  <a:pt x="3881044" y="230251"/>
                                  <a:pt x="3881552" y="229108"/>
                                </a:cubicBezTo>
                                <a:cubicBezTo>
                                  <a:pt x="3881933" y="228092"/>
                                  <a:pt x="3882441" y="227203"/>
                                  <a:pt x="3882949" y="226441"/>
                                </a:cubicBezTo>
                                <a:cubicBezTo>
                                  <a:pt x="3883457" y="225806"/>
                                  <a:pt x="3883965" y="225298"/>
                                  <a:pt x="3884473" y="224917"/>
                                </a:cubicBezTo>
                                <a:cubicBezTo>
                                  <a:pt x="3884854" y="224536"/>
                                  <a:pt x="3885362" y="224282"/>
                                  <a:pt x="3885870" y="224155"/>
                                </a:cubicBezTo>
                                <a:cubicBezTo>
                                  <a:pt x="3886378" y="224028"/>
                                  <a:pt x="3886886" y="224028"/>
                                  <a:pt x="3887394" y="224028"/>
                                </a:cubicBezTo>
                                <a:cubicBezTo>
                                  <a:pt x="3887775" y="223901"/>
                                  <a:pt x="3888283" y="224028"/>
                                  <a:pt x="3888791" y="224028"/>
                                </a:cubicBezTo>
                                <a:cubicBezTo>
                                  <a:pt x="3889299" y="224155"/>
                                  <a:pt x="3889807" y="224155"/>
                                  <a:pt x="3890315" y="224282"/>
                                </a:cubicBezTo>
                                <a:cubicBezTo>
                                  <a:pt x="3890696" y="224409"/>
                                  <a:pt x="3891204" y="224536"/>
                                  <a:pt x="3891712" y="224663"/>
                                </a:cubicBezTo>
                                <a:cubicBezTo>
                                  <a:pt x="3892220" y="224917"/>
                                  <a:pt x="3892728" y="225044"/>
                                  <a:pt x="3893109" y="225298"/>
                                </a:cubicBezTo>
                                <a:cubicBezTo>
                                  <a:pt x="3893617" y="225552"/>
                                  <a:pt x="3894125" y="225933"/>
                                  <a:pt x="3894633" y="226441"/>
                                </a:cubicBezTo>
                                <a:cubicBezTo>
                                  <a:pt x="3895141" y="226822"/>
                                  <a:pt x="3895649" y="227330"/>
                                  <a:pt x="3896030" y="227965"/>
                                </a:cubicBezTo>
                                <a:cubicBezTo>
                                  <a:pt x="3896538" y="228727"/>
                                  <a:pt x="3897046" y="229489"/>
                                  <a:pt x="3897554" y="230251"/>
                                </a:cubicBezTo>
                                <a:cubicBezTo>
                                  <a:pt x="3898062" y="231140"/>
                                  <a:pt x="3898570" y="232156"/>
                                  <a:pt x="3898951" y="233172"/>
                                </a:cubicBezTo>
                                <a:cubicBezTo>
                                  <a:pt x="3899459" y="234188"/>
                                  <a:pt x="3899967" y="235331"/>
                                  <a:pt x="3900475" y="236474"/>
                                </a:cubicBezTo>
                                <a:cubicBezTo>
                                  <a:pt x="3900983" y="237490"/>
                                  <a:pt x="3901491" y="238760"/>
                                  <a:pt x="3901872" y="239903"/>
                                </a:cubicBezTo>
                                <a:cubicBezTo>
                                  <a:pt x="3902380" y="241046"/>
                                  <a:pt x="3902888" y="242316"/>
                                  <a:pt x="3903396" y="243332"/>
                                </a:cubicBezTo>
                                <a:cubicBezTo>
                                  <a:pt x="3903904" y="244475"/>
                                  <a:pt x="3904412" y="245618"/>
                                  <a:pt x="3904793" y="246634"/>
                                </a:cubicBezTo>
                                <a:cubicBezTo>
                                  <a:pt x="3905301" y="247650"/>
                                  <a:pt x="3905809" y="248666"/>
                                  <a:pt x="3906317" y="249555"/>
                                </a:cubicBezTo>
                                <a:cubicBezTo>
                                  <a:pt x="3906825" y="250444"/>
                                  <a:pt x="3907333" y="251333"/>
                                  <a:pt x="3907714" y="252095"/>
                                </a:cubicBezTo>
                                <a:cubicBezTo>
                                  <a:pt x="3908222" y="252857"/>
                                  <a:pt x="3908730" y="253619"/>
                                  <a:pt x="3909238" y="254254"/>
                                </a:cubicBezTo>
                                <a:cubicBezTo>
                                  <a:pt x="3909746" y="255016"/>
                                  <a:pt x="3910127" y="255651"/>
                                  <a:pt x="3910635" y="256159"/>
                                </a:cubicBezTo>
                                <a:cubicBezTo>
                                  <a:pt x="3911143" y="256794"/>
                                  <a:pt x="3911651" y="257302"/>
                                  <a:pt x="3912159" y="257810"/>
                                </a:cubicBezTo>
                                <a:cubicBezTo>
                                  <a:pt x="3912667" y="258191"/>
                                  <a:pt x="3913048" y="258699"/>
                                  <a:pt x="3913556" y="259207"/>
                                </a:cubicBezTo>
                                <a:cubicBezTo>
                                  <a:pt x="3914064" y="259588"/>
                                  <a:pt x="3914572" y="259969"/>
                                  <a:pt x="3915080" y="260477"/>
                                </a:cubicBezTo>
                                <a:cubicBezTo>
                                  <a:pt x="3915588" y="260858"/>
                                  <a:pt x="3915969" y="261112"/>
                                  <a:pt x="3916477" y="261493"/>
                                </a:cubicBezTo>
                                <a:cubicBezTo>
                                  <a:pt x="3916985" y="261874"/>
                                  <a:pt x="3917493" y="262255"/>
                                  <a:pt x="3918001" y="262509"/>
                                </a:cubicBezTo>
                                <a:cubicBezTo>
                                  <a:pt x="3918509" y="262763"/>
                                  <a:pt x="3918890" y="263144"/>
                                  <a:pt x="3919398" y="263271"/>
                                </a:cubicBezTo>
                                <a:cubicBezTo>
                                  <a:pt x="3919906" y="263525"/>
                                  <a:pt x="3920414" y="263779"/>
                                  <a:pt x="3920922" y="263906"/>
                                </a:cubicBezTo>
                                <a:cubicBezTo>
                                  <a:pt x="3921430" y="264160"/>
                                  <a:pt x="3921811" y="264287"/>
                                  <a:pt x="3922319" y="264414"/>
                                </a:cubicBezTo>
                                <a:cubicBezTo>
                                  <a:pt x="3922827" y="264541"/>
                                  <a:pt x="3923335" y="264541"/>
                                  <a:pt x="3923843" y="264668"/>
                                </a:cubicBezTo>
                                <a:cubicBezTo>
                                  <a:pt x="3924351" y="264668"/>
                                  <a:pt x="3924732" y="264668"/>
                                  <a:pt x="3925240" y="264541"/>
                                </a:cubicBezTo>
                                <a:cubicBezTo>
                                  <a:pt x="3925748" y="264541"/>
                                  <a:pt x="3926256" y="264414"/>
                                  <a:pt x="3926764" y="264287"/>
                                </a:cubicBezTo>
                                <a:cubicBezTo>
                                  <a:pt x="3927145" y="264033"/>
                                  <a:pt x="3927653" y="263906"/>
                                  <a:pt x="3928161" y="263652"/>
                                </a:cubicBezTo>
                                <a:cubicBezTo>
                                  <a:pt x="3928669" y="263271"/>
                                  <a:pt x="3929177" y="263017"/>
                                  <a:pt x="3929685" y="262636"/>
                                </a:cubicBezTo>
                                <a:cubicBezTo>
                                  <a:pt x="3930066" y="262255"/>
                                  <a:pt x="3930574" y="261874"/>
                                  <a:pt x="3931082" y="261366"/>
                                </a:cubicBezTo>
                                <a:cubicBezTo>
                                  <a:pt x="3931590" y="260858"/>
                                  <a:pt x="3932098" y="260350"/>
                                  <a:pt x="3932606" y="259715"/>
                                </a:cubicBezTo>
                                <a:cubicBezTo>
                                  <a:pt x="3932987" y="259207"/>
                                  <a:pt x="3933495" y="258572"/>
                                  <a:pt x="3934003" y="257810"/>
                                </a:cubicBezTo>
                                <a:cubicBezTo>
                                  <a:pt x="3934511" y="257175"/>
                                  <a:pt x="3935019" y="256540"/>
                                  <a:pt x="3935527" y="255778"/>
                                </a:cubicBezTo>
                                <a:cubicBezTo>
                                  <a:pt x="3935908" y="255016"/>
                                  <a:pt x="3936416" y="254381"/>
                                  <a:pt x="3936924" y="253619"/>
                                </a:cubicBezTo>
                                <a:cubicBezTo>
                                  <a:pt x="3937432" y="252857"/>
                                  <a:pt x="3937940" y="252222"/>
                                  <a:pt x="3938448" y="251460"/>
                                </a:cubicBezTo>
                                <a:cubicBezTo>
                                  <a:pt x="3938829" y="250825"/>
                                  <a:pt x="3939337" y="250190"/>
                                  <a:pt x="3939845" y="249555"/>
                                </a:cubicBezTo>
                                <a:cubicBezTo>
                                  <a:pt x="3940353" y="249047"/>
                                  <a:pt x="3940861" y="248412"/>
                                  <a:pt x="3941369" y="248031"/>
                                </a:cubicBezTo>
                                <a:cubicBezTo>
                                  <a:pt x="3941750" y="247523"/>
                                  <a:pt x="3942258" y="247142"/>
                                  <a:pt x="3942766" y="246888"/>
                                </a:cubicBezTo>
                                <a:cubicBezTo>
                                  <a:pt x="3943274" y="246634"/>
                                  <a:pt x="3943782" y="246380"/>
                                  <a:pt x="3944163" y="246253"/>
                                </a:cubicBezTo>
                                <a:cubicBezTo>
                                  <a:pt x="3944671" y="246126"/>
                                  <a:pt x="3945179" y="246126"/>
                                  <a:pt x="3945687" y="246126"/>
                                </a:cubicBezTo>
                                <a:cubicBezTo>
                                  <a:pt x="3946195" y="246126"/>
                                  <a:pt x="3946703" y="246253"/>
                                  <a:pt x="3947084" y="246507"/>
                                </a:cubicBezTo>
                                <a:cubicBezTo>
                                  <a:pt x="3947592" y="246634"/>
                                  <a:pt x="3948100" y="246888"/>
                                  <a:pt x="3948608" y="247142"/>
                                </a:cubicBezTo>
                                <a:cubicBezTo>
                                  <a:pt x="3949116" y="247396"/>
                                  <a:pt x="3949624" y="247650"/>
                                  <a:pt x="3950005" y="247904"/>
                                </a:cubicBezTo>
                                <a:cubicBezTo>
                                  <a:pt x="3950513" y="248158"/>
                                  <a:pt x="3951021" y="248412"/>
                                  <a:pt x="3951529" y="248666"/>
                                </a:cubicBezTo>
                                <a:cubicBezTo>
                                  <a:pt x="3952037" y="248920"/>
                                  <a:pt x="3952545" y="249174"/>
                                  <a:pt x="3952926" y="249428"/>
                                </a:cubicBezTo>
                                <a:cubicBezTo>
                                  <a:pt x="3953434" y="249682"/>
                                  <a:pt x="3953942" y="249809"/>
                                  <a:pt x="3954450" y="249936"/>
                                </a:cubicBezTo>
                                <a:cubicBezTo>
                                  <a:pt x="3954958" y="250063"/>
                                  <a:pt x="3955466" y="250190"/>
                                  <a:pt x="3955847" y="250190"/>
                                </a:cubicBezTo>
                                <a:cubicBezTo>
                                  <a:pt x="3956355" y="250317"/>
                                  <a:pt x="3956863" y="250317"/>
                                  <a:pt x="3957371" y="250190"/>
                                </a:cubicBezTo>
                                <a:cubicBezTo>
                                  <a:pt x="3957879" y="250190"/>
                                  <a:pt x="3958387" y="250190"/>
                                  <a:pt x="3958768" y="250190"/>
                                </a:cubicBezTo>
                                <a:cubicBezTo>
                                  <a:pt x="3959276" y="250063"/>
                                  <a:pt x="3959784" y="249936"/>
                                  <a:pt x="3960292" y="249936"/>
                                </a:cubicBezTo>
                                <a:cubicBezTo>
                                  <a:pt x="3960800" y="249809"/>
                                  <a:pt x="3961181" y="249682"/>
                                  <a:pt x="3961689" y="249682"/>
                                </a:cubicBezTo>
                                <a:cubicBezTo>
                                  <a:pt x="3962197" y="249555"/>
                                  <a:pt x="3962705" y="249555"/>
                                  <a:pt x="3963213" y="249428"/>
                                </a:cubicBezTo>
                                <a:cubicBezTo>
                                  <a:pt x="3963721" y="249428"/>
                                  <a:pt x="3964102" y="249428"/>
                                  <a:pt x="3964610" y="249428"/>
                                </a:cubicBezTo>
                                <a:cubicBezTo>
                                  <a:pt x="3965118" y="249428"/>
                                  <a:pt x="3965626" y="249428"/>
                                  <a:pt x="3966134" y="249555"/>
                                </a:cubicBezTo>
                                <a:cubicBezTo>
                                  <a:pt x="3966642" y="249555"/>
                                  <a:pt x="3967023" y="249682"/>
                                  <a:pt x="3967531" y="249809"/>
                                </a:cubicBezTo>
                                <a:cubicBezTo>
                                  <a:pt x="3968039" y="249936"/>
                                  <a:pt x="3968547" y="250190"/>
                                  <a:pt x="3969055" y="250317"/>
                                </a:cubicBezTo>
                                <a:cubicBezTo>
                                  <a:pt x="3969563" y="250571"/>
                                  <a:pt x="3969944" y="250698"/>
                                  <a:pt x="3970452" y="250952"/>
                                </a:cubicBezTo>
                                <a:cubicBezTo>
                                  <a:pt x="3970960" y="251206"/>
                                  <a:pt x="3971468" y="251333"/>
                                  <a:pt x="3971976" y="251587"/>
                                </a:cubicBezTo>
                                <a:cubicBezTo>
                                  <a:pt x="3972484" y="251841"/>
                                  <a:pt x="3972865" y="252095"/>
                                  <a:pt x="3973373" y="252349"/>
                                </a:cubicBezTo>
                                <a:cubicBezTo>
                                  <a:pt x="3973881" y="252603"/>
                                  <a:pt x="3974389" y="252730"/>
                                  <a:pt x="3974897" y="252984"/>
                                </a:cubicBezTo>
                                <a:cubicBezTo>
                                  <a:pt x="3975405" y="253238"/>
                                  <a:pt x="3975786" y="253365"/>
                                  <a:pt x="3976294" y="253619"/>
                                </a:cubicBezTo>
                                <a:cubicBezTo>
                                  <a:pt x="3976802" y="253873"/>
                                  <a:pt x="3977310" y="254000"/>
                                  <a:pt x="3977818" y="254254"/>
                                </a:cubicBezTo>
                                <a:cubicBezTo>
                                  <a:pt x="3978199" y="254508"/>
                                  <a:pt x="3978707" y="254635"/>
                                  <a:pt x="3979215" y="254889"/>
                                </a:cubicBezTo>
                                <a:cubicBezTo>
                                  <a:pt x="3979723" y="255143"/>
                                  <a:pt x="3980231" y="255270"/>
                                  <a:pt x="3980739" y="255524"/>
                                </a:cubicBezTo>
                                <a:cubicBezTo>
                                  <a:pt x="3981120" y="255778"/>
                                  <a:pt x="3981628" y="256032"/>
                                  <a:pt x="3982136" y="256286"/>
                                </a:cubicBezTo>
                                <a:cubicBezTo>
                                  <a:pt x="3982644" y="256667"/>
                                  <a:pt x="3983152" y="256921"/>
                                  <a:pt x="3983660" y="257302"/>
                                </a:cubicBezTo>
                                <a:cubicBezTo>
                                  <a:pt x="3984041" y="257556"/>
                                  <a:pt x="3984549" y="257937"/>
                                  <a:pt x="3985057" y="258318"/>
                                </a:cubicBezTo>
                                <a:cubicBezTo>
                                  <a:pt x="3985565" y="258572"/>
                                  <a:pt x="3986073" y="259080"/>
                                  <a:pt x="3986581" y="259461"/>
                                </a:cubicBezTo>
                                <a:cubicBezTo>
                                  <a:pt x="3986962" y="259842"/>
                                  <a:pt x="3987470" y="260350"/>
                                  <a:pt x="3987978" y="260731"/>
                                </a:cubicBezTo>
                                <a:cubicBezTo>
                                  <a:pt x="3988486" y="261239"/>
                                  <a:pt x="3988994" y="261620"/>
                                  <a:pt x="3989502" y="262128"/>
                                </a:cubicBezTo>
                                <a:cubicBezTo>
                                  <a:pt x="3989883" y="262636"/>
                                  <a:pt x="3990391" y="263144"/>
                                  <a:pt x="3990899" y="263652"/>
                                </a:cubicBezTo>
                                <a:cubicBezTo>
                                  <a:pt x="3991407" y="264160"/>
                                  <a:pt x="3991915" y="264668"/>
                                  <a:pt x="3992423" y="265176"/>
                                </a:cubicBezTo>
                                <a:cubicBezTo>
                                  <a:pt x="3992804" y="265684"/>
                                  <a:pt x="3993312" y="266192"/>
                                  <a:pt x="3993820" y="266700"/>
                                </a:cubicBezTo>
                                <a:cubicBezTo>
                                  <a:pt x="3994328" y="267208"/>
                                  <a:pt x="3994836" y="267716"/>
                                  <a:pt x="3995217" y="268224"/>
                                </a:cubicBezTo>
                                <a:cubicBezTo>
                                  <a:pt x="3995725" y="268732"/>
                                  <a:pt x="3996233" y="269240"/>
                                  <a:pt x="3996741" y="269748"/>
                                </a:cubicBezTo>
                                <a:cubicBezTo>
                                  <a:pt x="3997249" y="270256"/>
                                  <a:pt x="3997757" y="270764"/>
                                  <a:pt x="3998138" y="271272"/>
                                </a:cubicBezTo>
                                <a:cubicBezTo>
                                  <a:pt x="3998646" y="271780"/>
                                  <a:pt x="3999154" y="272288"/>
                                  <a:pt x="3999662" y="272796"/>
                                </a:cubicBezTo>
                                <a:cubicBezTo>
                                  <a:pt x="4000170" y="273177"/>
                                  <a:pt x="4000678" y="273685"/>
                                  <a:pt x="4001059" y="274193"/>
                                </a:cubicBezTo>
                                <a:cubicBezTo>
                                  <a:pt x="4001567" y="274574"/>
                                  <a:pt x="4002075" y="275082"/>
                                  <a:pt x="4002583" y="275590"/>
                                </a:cubicBezTo>
                                <a:cubicBezTo>
                                  <a:pt x="4003091" y="276098"/>
                                  <a:pt x="4003599" y="276479"/>
                                  <a:pt x="4003980" y="276987"/>
                                </a:cubicBezTo>
                                <a:cubicBezTo>
                                  <a:pt x="4004488" y="277495"/>
                                  <a:pt x="4004996" y="277876"/>
                                  <a:pt x="4005504" y="278384"/>
                                </a:cubicBezTo>
                                <a:cubicBezTo>
                                  <a:pt x="4006012" y="278892"/>
                                  <a:pt x="4006520" y="279400"/>
                                  <a:pt x="4006901" y="279908"/>
                                </a:cubicBezTo>
                                <a:cubicBezTo>
                                  <a:pt x="4007409" y="280416"/>
                                  <a:pt x="4007917" y="280924"/>
                                  <a:pt x="4008425" y="281432"/>
                                </a:cubicBezTo>
                                <a:cubicBezTo>
                                  <a:pt x="4008933" y="281940"/>
                                  <a:pt x="4009314" y="282448"/>
                                  <a:pt x="4009822" y="282956"/>
                                </a:cubicBezTo>
                                <a:cubicBezTo>
                                  <a:pt x="4010330" y="283591"/>
                                  <a:pt x="4010838" y="284099"/>
                                  <a:pt x="4011346" y="284734"/>
                                </a:cubicBezTo>
                                <a:cubicBezTo>
                                  <a:pt x="4011854" y="285369"/>
                                  <a:pt x="4012235" y="286004"/>
                                  <a:pt x="4012743" y="286639"/>
                                </a:cubicBezTo>
                                <a:cubicBezTo>
                                  <a:pt x="4013251" y="287401"/>
                                  <a:pt x="4013759" y="288163"/>
                                  <a:pt x="4014267" y="288925"/>
                                </a:cubicBezTo>
                                <a:cubicBezTo>
                                  <a:pt x="4014775" y="289687"/>
                                  <a:pt x="4015156" y="290576"/>
                                  <a:pt x="4015664" y="291465"/>
                                </a:cubicBezTo>
                                <a:cubicBezTo>
                                  <a:pt x="4016172" y="292354"/>
                                  <a:pt x="4016680" y="293370"/>
                                  <a:pt x="4017188" y="294513"/>
                                </a:cubicBezTo>
                                <a:cubicBezTo>
                                  <a:pt x="4017696" y="295656"/>
                                  <a:pt x="4018077" y="296799"/>
                                  <a:pt x="4018585" y="298069"/>
                                </a:cubicBezTo>
                                <a:cubicBezTo>
                                  <a:pt x="4019093" y="299339"/>
                                  <a:pt x="4019601" y="300609"/>
                                  <a:pt x="4020109" y="302133"/>
                                </a:cubicBezTo>
                                <a:cubicBezTo>
                                  <a:pt x="4020617" y="303530"/>
                                  <a:pt x="4020998" y="305181"/>
                                  <a:pt x="4021506" y="306832"/>
                                </a:cubicBezTo>
                                <a:cubicBezTo>
                                  <a:pt x="4022014" y="308483"/>
                                  <a:pt x="4022522" y="310261"/>
                                  <a:pt x="4023030" y="312166"/>
                                </a:cubicBezTo>
                                <a:cubicBezTo>
                                  <a:pt x="4023538" y="314071"/>
                                  <a:pt x="4023919" y="316103"/>
                                  <a:pt x="4024427" y="318262"/>
                                </a:cubicBezTo>
                                <a:cubicBezTo>
                                  <a:pt x="4024935" y="320421"/>
                                  <a:pt x="4025443" y="322707"/>
                                  <a:pt x="4025951" y="324993"/>
                                </a:cubicBezTo>
                                <a:cubicBezTo>
                                  <a:pt x="4026332" y="327406"/>
                                  <a:pt x="4026840" y="329819"/>
                                  <a:pt x="4027348" y="332359"/>
                                </a:cubicBezTo>
                                <a:cubicBezTo>
                                  <a:pt x="4027856" y="334899"/>
                                  <a:pt x="4028364" y="337566"/>
                                  <a:pt x="4028872" y="340233"/>
                                </a:cubicBezTo>
                                <a:cubicBezTo>
                                  <a:pt x="4029253" y="342900"/>
                                  <a:pt x="4029761" y="345567"/>
                                  <a:pt x="4030269" y="348361"/>
                                </a:cubicBezTo>
                                <a:cubicBezTo>
                                  <a:pt x="4030777" y="351028"/>
                                  <a:pt x="4031285" y="353695"/>
                                  <a:pt x="4031793" y="356362"/>
                                </a:cubicBezTo>
                                <a:cubicBezTo>
                                  <a:pt x="4032174" y="358902"/>
                                  <a:pt x="4032682" y="361569"/>
                                  <a:pt x="4033190" y="363855"/>
                                </a:cubicBezTo>
                                <a:cubicBezTo>
                                  <a:pt x="4033698" y="366268"/>
                                  <a:pt x="4034206" y="368554"/>
                                  <a:pt x="4034714" y="370586"/>
                                </a:cubicBezTo>
                                <a:cubicBezTo>
                                  <a:pt x="4035095" y="372491"/>
                                  <a:pt x="4035603" y="374396"/>
                                  <a:pt x="4036111" y="375793"/>
                                </a:cubicBezTo>
                                <a:cubicBezTo>
                                  <a:pt x="4036619" y="377190"/>
                                  <a:pt x="4037127" y="378460"/>
                                  <a:pt x="4037635" y="379222"/>
                                </a:cubicBezTo>
                                <a:cubicBezTo>
                                  <a:pt x="4038016" y="379984"/>
                                  <a:pt x="4038524" y="380492"/>
                                  <a:pt x="4039032" y="380492"/>
                                </a:cubicBezTo>
                                <a:cubicBezTo>
                                  <a:pt x="4039540" y="380492"/>
                                  <a:pt x="4040048" y="380238"/>
                                  <a:pt x="4040556" y="379476"/>
                                </a:cubicBezTo>
                                <a:cubicBezTo>
                                  <a:pt x="4040937" y="378714"/>
                                  <a:pt x="4041445" y="377571"/>
                                  <a:pt x="4041953" y="376047"/>
                                </a:cubicBezTo>
                                <a:cubicBezTo>
                                  <a:pt x="4042461" y="374650"/>
                                  <a:pt x="4042969" y="372745"/>
                                  <a:pt x="4043350" y="370713"/>
                                </a:cubicBezTo>
                                <a:cubicBezTo>
                                  <a:pt x="4043858" y="368808"/>
                                  <a:pt x="4044366" y="366395"/>
                                  <a:pt x="4044874" y="364236"/>
                                </a:cubicBezTo>
                                <a:cubicBezTo>
                                  <a:pt x="4045382" y="362077"/>
                                  <a:pt x="4045890" y="359664"/>
                                  <a:pt x="4046271" y="357632"/>
                                </a:cubicBezTo>
                                <a:cubicBezTo>
                                  <a:pt x="4046779" y="355600"/>
                                  <a:pt x="4047287" y="353568"/>
                                  <a:pt x="4047795" y="352044"/>
                                </a:cubicBezTo>
                                <a:cubicBezTo>
                                  <a:pt x="4048303" y="350520"/>
                                  <a:pt x="4048811" y="349250"/>
                                  <a:pt x="4049192" y="348742"/>
                                </a:cubicBezTo>
                                <a:cubicBezTo>
                                  <a:pt x="4049700" y="348107"/>
                                  <a:pt x="4050208" y="348107"/>
                                  <a:pt x="4050716" y="348615"/>
                                </a:cubicBezTo>
                                <a:cubicBezTo>
                                  <a:pt x="4051224" y="349123"/>
                                  <a:pt x="4051732" y="350266"/>
                                  <a:pt x="4052113" y="351917"/>
                                </a:cubicBezTo>
                                <a:cubicBezTo>
                                  <a:pt x="4052621" y="353568"/>
                                  <a:pt x="4053129" y="355981"/>
                                  <a:pt x="4053637" y="358521"/>
                                </a:cubicBezTo>
                                <a:cubicBezTo>
                                  <a:pt x="4054145" y="361188"/>
                                  <a:pt x="4054653" y="364363"/>
                                  <a:pt x="4055034" y="367538"/>
                                </a:cubicBezTo>
                                <a:cubicBezTo>
                                  <a:pt x="4055542" y="370713"/>
                                  <a:pt x="4056050" y="374269"/>
                                  <a:pt x="4056558" y="377444"/>
                                </a:cubicBezTo>
                                <a:cubicBezTo>
                                  <a:pt x="4057066" y="380619"/>
                                  <a:pt x="4057574" y="383921"/>
                                  <a:pt x="4057955" y="386715"/>
                                </a:cubicBezTo>
                                <a:cubicBezTo>
                                  <a:pt x="4058463" y="389509"/>
                                  <a:pt x="4058971" y="392176"/>
                                  <a:pt x="4059479" y="394081"/>
                                </a:cubicBezTo>
                                <a:cubicBezTo>
                                  <a:pt x="4059987" y="396113"/>
                                  <a:pt x="4060368" y="397764"/>
                                  <a:pt x="4060876" y="398907"/>
                                </a:cubicBezTo>
                                <a:cubicBezTo>
                                  <a:pt x="4061384" y="399923"/>
                                  <a:pt x="4061892" y="400431"/>
                                  <a:pt x="4062400" y="400685"/>
                                </a:cubicBezTo>
                                <a:cubicBezTo>
                                  <a:pt x="4062908" y="400812"/>
                                  <a:pt x="4063289" y="400431"/>
                                  <a:pt x="4063797" y="399923"/>
                                </a:cubicBezTo>
                                <a:cubicBezTo>
                                  <a:pt x="4064305" y="399415"/>
                                  <a:pt x="4064813" y="398399"/>
                                  <a:pt x="4065321" y="397383"/>
                                </a:cubicBezTo>
                                <a:cubicBezTo>
                                  <a:pt x="4065829" y="396367"/>
                                  <a:pt x="4066210" y="395097"/>
                                  <a:pt x="4066718" y="393827"/>
                                </a:cubicBezTo>
                                <a:cubicBezTo>
                                  <a:pt x="4067226" y="392557"/>
                                  <a:pt x="4067734" y="391287"/>
                                  <a:pt x="4068242" y="389890"/>
                                </a:cubicBezTo>
                                <a:cubicBezTo>
                                  <a:pt x="4068750" y="388620"/>
                                  <a:pt x="4069131" y="387350"/>
                                  <a:pt x="4069639" y="385953"/>
                                </a:cubicBezTo>
                                <a:cubicBezTo>
                                  <a:pt x="4070147" y="384683"/>
                                  <a:pt x="4070655" y="383413"/>
                                  <a:pt x="4071163" y="382143"/>
                                </a:cubicBezTo>
                                <a:cubicBezTo>
                                  <a:pt x="4071671" y="380873"/>
                                  <a:pt x="4072052" y="379603"/>
                                  <a:pt x="4072560" y="378206"/>
                                </a:cubicBezTo>
                                <a:cubicBezTo>
                                  <a:pt x="4073068" y="376809"/>
                                  <a:pt x="4073576" y="375412"/>
                                  <a:pt x="4074084" y="374015"/>
                                </a:cubicBezTo>
                                <a:cubicBezTo>
                                  <a:pt x="4074592" y="372618"/>
                                  <a:pt x="4074973" y="371094"/>
                                  <a:pt x="4075481" y="369570"/>
                                </a:cubicBezTo>
                                <a:cubicBezTo>
                                  <a:pt x="4075989" y="368173"/>
                                  <a:pt x="4076497" y="366522"/>
                                  <a:pt x="4077005" y="364998"/>
                                </a:cubicBezTo>
                                <a:cubicBezTo>
                                  <a:pt x="4077386" y="363474"/>
                                  <a:pt x="4077894" y="361950"/>
                                  <a:pt x="4078402" y="360553"/>
                                </a:cubicBezTo>
                                <a:cubicBezTo>
                                  <a:pt x="4078910" y="359029"/>
                                  <a:pt x="4079418" y="357632"/>
                                  <a:pt x="4079926" y="356362"/>
                                </a:cubicBezTo>
                                <a:cubicBezTo>
                                  <a:pt x="4080307" y="354965"/>
                                  <a:pt x="4080815" y="353695"/>
                                  <a:pt x="4081323" y="352552"/>
                                </a:cubicBezTo>
                                <a:cubicBezTo>
                                  <a:pt x="4081831" y="351409"/>
                                  <a:pt x="4082339" y="350393"/>
                                  <a:pt x="4082847" y="349504"/>
                                </a:cubicBezTo>
                                <a:cubicBezTo>
                                  <a:pt x="4083228" y="348488"/>
                                  <a:pt x="4083736" y="347599"/>
                                  <a:pt x="4084244" y="346710"/>
                                </a:cubicBezTo>
                                <a:cubicBezTo>
                                  <a:pt x="4084752" y="345948"/>
                                  <a:pt x="4085260" y="345059"/>
                                  <a:pt x="4085768" y="344297"/>
                                </a:cubicBezTo>
                                <a:cubicBezTo>
                                  <a:pt x="4086149" y="343535"/>
                                  <a:pt x="4086657" y="342900"/>
                                  <a:pt x="4087165" y="342138"/>
                                </a:cubicBezTo>
                                <a:cubicBezTo>
                                  <a:pt x="4087673" y="341376"/>
                                  <a:pt x="4088181" y="340614"/>
                                  <a:pt x="4088689" y="339852"/>
                                </a:cubicBezTo>
                                <a:cubicBezTo>
                                  <a:pt x="4089070" y="339090"/>
                                  <a:pt x="4089578" y="338328"/>
                                  <a:pt x="4090086" y="337439"/>
                                </a:cubicBezTo>
                                <a:cubicBezTo>
                                  <a:pt x="4090594" y="336677"/>
                                  <a:pt x="4091102" y="335788"/>
                                  <a:pt x="4091610" y="335026"/>
                                </a:cubicBezTo>
                                <a:cubicBezTo>
                                  <a:pt x="4091991" y="334137"/>
                                  <a:pt x="4092499" y="333375"/>
                                  <a:pt x="4093007" y="332486"/>
                                </a:cubicBezTo>
                                <a:cubicBezTo>
                                  <a:pt x="4093515" y="331597"/>
                                  <a:pt x="4094023" y="330708"/>
                                  <a:pt x="4094404" y="329946"/>
                                </a:cubicBezTo>
                                <a:cubicBezTo>
                                  <a:pt x="4094912" y="329057"/>
                                  <a:pt x="4095420" y="328168"/>
                                  <a:pt x="4095928" y="327279"/>
                                </a:cubicBezTo>
                                <a:cubicBezTo>
                                  <a:pt x="4096436" y="326390"/>
                                  <a:pt x="4096944" y="325628"/>
                                  <a:pt x="4097325" y="324739"/>
                                </a:cubicBezTo>
                                <a:cubicBezTo>
                                  <a:pt x="4097833" y="323850"/>
                                  <a:pt x="4098341" y="323088"/>
                                  <a:pt x="4098849" y="322199"/>
                                </a:cubicBezTo>
                                <a:cubicBezTo>
                                  <a:pt x="4099357" y="321310"/>
                                  <a:pt x="4099865" y="320548"/>
                                  <a:pt x="4100246" y="319659"/>
                                </a:cubicBezTo>
                                <a:cubicBezTo>
                                  <a:pt x="4100754" y="318897"/>
                                  <a:pt x="4101262" y="318008"/>
                                  <a:pt x="4101770" y="317246"/>
                                </a:cubicBezTo>
                                <a:cubicBezTo>
                                  <a:pt x="4102278" y="316484"/>
                                  <a:pt x="4102786" y="315722"/>
                                  <a:pt x="4103167" y="314960"/>
                                </a:cubicBezTo>
                                <a:cubicBezTo>
                                  <a:pt x="4103675" y="314325"/>
                                  <a:pt x="4104183" y="313563"/>
                                  <a:pt x="4104691" y="312801"/>
                                </a:cubicBezTo>
                                <a:cubicBezTo>
                                  <a:pt x="4105199" y="312166"/>
                                  <a:pt x="4105707" y="311404"/>
                                  <a:pt x="4106088" y="310769"/>
                                </a:cubicBezTo>
                                <a:cubicBezTo>
                                  <a:pt x="4106596" y="310134"/>
                                  <a:pt x="4107104" y="309372"/>
                                  <a:pt x="4107612" y="308737"/>
                                </a:cubicBezTo>
                                <a:cubicBezTo>
                                  <a:pt x="4108120" y="307975"/>
                                  <a:pt x="4108628" y="307340"/>
                                  <a:pt x="4109009" y="306578"/>
                                </a:cubicBezTo>
                                <a:cubicBezTo>
                                  <a:pt x="4109517" y="305943"/>
                                  <a:pt x="4110025" y="305181"/>
                                  <a:pt x="4110533" y="304419"/>
                                </a:cubicBezTo>
                                <a:cubicBezTo>
                                  <a:pt x="4111041" y="303657"/>
                                  <a:pt x="4111422" y="302895"/>
                                  <a:pt x="4111930" y="302133"/>
                                </a:cubicBezTo>
                                <a:cubicBezTo>
                                  <a:pt x="4112438" y="301371"/>
                                  <a:pt x="4112946" y="300609"/>
                                  <a:pt x="4113454" y="299847"/>
                                </a:cubicBezTo>
                                <a:cubicBezTo>
                                  <a:pt x="4113962" y="298958"/>
                                  <a:pt x="4114343" y="298196"/>
                                  <a:pt x="4114851" y="297434"/>
                                </a:cubicBezTo>
                                <a:cubicBezTo>
                                  <a:pt x="4115359" y="296545"/>
                                  <a:pt x="4115867" y="295783"/>
                                  <a:pt x="4116375" y="294894"/>
                                </a:cubicBezTo>
                                <a:cubicBezTo>
                                  <a:pt x="4116883" y="294132"/>
                                  <a:pt x="4117264" y="293370"/>
                                  <a:pt x="4117772" y="292481"/>
                                </a:cubicBezTo>
                                <a:cubicBezTo>
                                  <a:pt x="4118280" y="291719"/>
                                  <a:pt x="4118788" y="290830"/>
                                  <a:pt x="4119296" y="290068"/>
                                </a:cubicBezTo>
                                <a:cubicBezTo>
                                  <a:pt x="4119804" y="289306"/>
                                  <a:pt x="4120185" y="288417"/>
                                  <a:pt x="4120693" y="287655"/>
                                </a:cubicBezTo>
                                <a:cubicBezTo>
                                  <a:pt x="4121201" y="286893"/>
                                  <a:pt x="4121709" y="286004"/>
                                  <a:pt x="4122217" y="285242"/>
                                </a:cubicBezTo>
                                <a:cubicBezTo>
                                  <a:pt x="4122725" y="284480"/>
                                  <a:pt x="4123106" y="283718"/>
                                  <a:pt x="4123614" y="282956"/>
                                </a:cubicBezTo>
                                <a:cubicBezTo>
                                  <a:pt x="4124122" y="282194"/>
                                  <a:pt x="4124630" y="281432"/>
                                  <a:pt x="4125138" y="280670"/>
                                </a:cubicBezTo>
                                <a:cubicBezTo>
                                  <a:pt x="4125646" y="280035"/>
                                  <a:pt x="4126027" y="279273"/>
                                  <a:pt x="4126535" y="278511"/>
                                </a:cubicBezTo>
                                <a:cubicBezTo>
                                  <a:pt x="4127043" y="277876"/>
                                  <a:pt x="4127551" y="277114"/>
                                  <a:pt x="4128059" y="276479"/>
                                </a:cubicBezTo>
                                <a:cubicBezTo>
                                  <a:pt x="4128440" y="275844"/>
                                  <a:pt x="4128948" y="275209"/>
                                  <a:pt x="4129456" y="274447"/>
                                </a:cubicBezTo>
                                <a:cubicBezTo>
                                  <a:pt x="4129964" y="273812"/>
                                  <a:pt x="4130472" y="273050"/>
                                  <a:pt x="4130980" y="272415"/>
                                </a:cubicBezTo>
                                <a:cubicBezTo>
                                  <a:pt x="4131361" y="271653"/>
                                  <a:pt x="4131869" y="271018"/>
                                  <a:pt x="4132377" y="270256"/>
                                </a:cubicBezTo>
                                <a:cubicBezTo>
                                  <a:pt x="4132885" y="269494"/>
                                  <a:pt x="4133393" y="268605"/>
                                  <a:pt x="4133901" y="267716"/>
                                </a:cubicBezTo>
                                <a:cubicBezTo>
                                  <a:pt x="4134282" y="266827"/>
                                  <a:pt x="4134790" y="265938"/>
                                  <a:pt x="4135298" y="264922"/>
                                </a:cubicBezTo>
                                <a:cubicBezTo>
                                  <a:pt x="4135806" y="263906"/>
                                  <a:pt x="4136314" y="262763"/>
                                  <a:pt x="4136822" y="261620"/>
                                </a:cubicBezTo>
                                <a:cubicBezTo>
                                  <a:pt x="4137203" y="260350"/>
                                  <a:pt x="4137711" y="259080"/>
                                  <a:pt x="4138219" y="257556"/>
                                </a:cubicBezTo>
                                <a:cubicBezTo>
                                  <a:pt x="4138727" y="256032"/>
                                  <a:pt x="4139235" y="254508"/>
                                  <a:pt x="4139743" y="252730"/>
                                </a:cubicBezTo>
                                <a:cubicBezTo>
                                  <a:pt x="4140124" y="250952"/>
                                  <a:pt x="4140632" y="249047"/>
                                  <a:pt x="4141140" y="247015"/>
                                </a:cubicBezTo>
                                <a:cubicBezTo>
                                  <a:pt x="4141648" y="244983"/>
                                  <a:pt x="4142156" y="242697"/>
                                  <a:pt x="4142664" y="240284"/>
                                </a:cubicBezTo>
                                <a:cubicBezTo>
                                  <a:pt x="4143045" y="237871"/>
                                  <a:pt x="4143553" y="235331"/>
                                  <a:pt x="4144061" y="232537"/>
                                </a:cubicBezTo>
                                <a:cubicBezTo>
                                  <a:pt x="4144569" y="229743"/>
                                  <a:pt x="4145077" y="226695"/>
                                  <a:pt x="4145458" y="223647"/>
                                </a:cubicBezTo>
                                <a:cubicBezTo>
                                  <a:pt x="4145966" y="220472"/>
                                  <a:pt x="4146474" y="217170"/>
                                  <a:pt x="4146982" y="213741"/>
                                </a:cubicBezTo>
                                <a:cubicBezTo>
                                  <a:pt x="4147490" y="210312"/>
                                  <a:pt x="4147998" y="206756"/>
                                  <a:pt x="4148379" y="203073"/>
                                </a:cubicBezTo>
                                <a:cubicBezTo>
                                  <a:pt x="4148887" y="199390"/>
                                  <a:pt x="4149395" y="195580"/>
                                  <a:pt x="4149903" y="191770"/>
                                </a:cubicBezTo>
                                <a:cubicBezTo>
                                  <a:pt x="4150411" y="187960"/>
                                  <a:pt x="4150919" y="184150"/>
                                  <a:pt x="4151300" y="180340"/>
                                </a:cubicBezTo>
                                <a:cubicBezTo>
                                  <a:pt x="4151808" y="176530"/>
                                  <a:pt x="4152316" y="172720"/>
                                  <a:pt x="4152824" y="168910"/>
                                </a:cubicBezTo>
                                <a:cubicBezTo>
                                  <a:pt x="4153332" y="165227"/>
                                  <a:pt x="4153840" y="161544"/>
                                  <a:pt x="4154221" y="158115"/>
                                </a:cubicBezTo>
                                <a:cubicBezTo>
                                  <a:pt x="4154729" y="154559"/>
                                  <a:pt x="4155237" y="151257"/>
                                  <a:pt x="4155745" y="148082"/>
                                </a:cubicBezTo>
                                <a:cubicBezTo>
                                  <a:pt x="4156253" y="144907"/>
                                  <a:pt x="4156761" y="141986"/>
                                  <a:pt x="4157142" y="139319"/>
                                </a:cubicBezTo>
                                <a:cubicBezTo>
                                  <a:pt x="4157650" y="136652"/>
                                  <a:pt x="4158158" y="134239"/>
                                  <a:pt x="4158666" y="132207"/>
                                </a:cubicBezTo>
                                <a:cubicBezTo>
                                  <a:pt x="4159174" y="130175"/>
                                  <a:pt x="4159682" y="128397"/>
                                  <a:pt x="4160063" y="127127"/>
                                </a:cubicBezTo>
                                <a:cubicBezTo>
                                  <a:pt x="4160571" y="125730"/>
                                  <a:pt x="4161079" y="124714"/>
                                  <a:pt x="4161587" y="124206"/>
                                </a:cubicBezTo>
                                <a:cubicBezTo>
                                  <a:pt x="4162095" y="123571"/>
                                  <a:pt x="4162476" y="123317"/>
                                  <a:pt x="4162984" y="123571"/>
                                </a:cubicBezTo>
                                <a:cubicBezTo>
                                  <a:pt x="4163492" y="123698"/>
                                  <a:pt x="4164000" y="124206"/>
                                  <a:pt x="4164508" y="125095"/>
                                </a:cubicBezTo>
                                <a:cubicBezTo>
                                  <a:pt x="4165016" y="125984"/>
                                  <a:pt x="4165397" y="127254"/>
                                  <a:pt x="4165905" y="128778"/>
                                </a:cubicBezTo>
                                <a:cubicBezTo>
                                  <a:pt x="4166413" y="130302"/>
                                  <a:pt x="4166921" y="132207"/>
                                  <a:pt x="4167429" y="134239"/>
                                </a:cubicBezTo>
                                <a:cubicBezTo>
                                  <a:pt x="4167937" y="136271"/>
                                  <a:pt x="4168318" y="138684"/>
                                  <a:pt x="4168826" y="141097"/>
                                </a:cubicBezTo>
                                <a:cubicBezTo>
                                  <a:pt x="4169334" y="143510"/>
                                  <a:pt x="4169842" y="146177"/>
                                  <a:pt x="4170350" y="148844"/>
                                </a:cubicBezTo>
                                <a:cubicBezTo>
                                  <a:pt x="4170858" y="151511"/>
                                  <a:pt x="4171239" y="154305"/>
                                  <a:pt x="4171747" y="157099"/>
                                </a:cubicBezTo>
                                <a:cubicBezTo>
                                  <a:pt x="4172255" y="159893"/>
                                  <a:pt x="4172763" y="162814"/>
                                  <a:pt x="4173271" y="165608"/>
                                </a:cubicBezTo>
                                <a:cubicBezTo>
                                  <a:pt x="4173779" y="168529"/>
                                  <a:pt x="4174160" y="171323"/>
                                  <a:pt x="4174668" y="173990"/>
                                </a:cubicBezTo>
                                <a:cubicBezTo>
                                  <a:pt x="4175176" y="176784"/>
                                  <a:pt x="4175684" y="179451"/>
                                  <a:pt x="4176192" y="181991"/>
                                </a:cubicBezTo>
                                <a:cubicBezTo>
                                  <a:pt x="4176700" y="184531"/>
                                  <a:pt x="4177081" y="186944"/>
                                  <a:pt x="4177589" y="189230"/>
                                </a:cubicBezTo>
                                <a:cubicBezTo>
                                  <a:pt x="4178097" y="191516"/>
                                  <a:pt x="4178605" y="193675"/>
                                  <a:pt x="4179113" y="195707"/>
                                </a:cubicBezTo>
                                <a:cubicBezTo>
                                  <a:pt x="4179494" y="197739"/>
                                  <a:pt x="4180002" y="199517"/>
                                  <a:pt x="4180510" y="201295"/>
                                </a:cubicBezTo>
                                <a:cubicBezTo>
                                  <a:pt x="4181018" y="202946"/>
                                  <a:pt x="4181526" y="204470"/>
                                  <a:pt x="4182034" y="205867"/>
                                </a:cubicBezTo>
                                <a:cubicBezTo>
                                  <a:pt x="4182415" y="207264"/>
                                  <a:pt x="4182923" y="208534"/>
                                  <a:pt x="4183431" y="209677"/>
                                </a:cubicBezTo>
                                <a:cubicBezTo>
                                  <a:pt x="4183939" y="210820"/>
                                  <a:pt x="4184447" y="211836"/>
                                  <a:pt x="4184955" y="212725"/>
                                </a:cubicBezTo>
                                <a:cubicBezTo>
                                  <a:pt x="4185336" y="213614"/>
                                  <a:pt x="4185844" y="214376"/>
                                  <a:pt x="4186352" y="215011"/>
                                </a:cubicBezTo>
                                <a:cubicBezTo>
                                  <a:pt x="4186860" y="215646"/>
                                  <a:pt x="4187368" y="216154"/>
                                  <a:pt x="4187876" y="216535"/>
                                </a:cubicBezTo>
                                <a:cubicBezTo>
                                  <a:pt x="4188257" y="216916"/>
                                  <a:pt x="4188765" y="217043"/>
                                  <a:pt x="4189273" y="217043"/>
                                </a:cubicBezTo>
                                <a:cubicBezTo>
                                  <a:pt x="4189781" y="217043"/>
                                  <a:pt x="4190289" y="216916"/>
                                  <a:pt x="4190797" y="216408"/>
                                </a:cubicBezTo>
                                <a:cubicBezTo>
                                  <a:pt x="4191178" y="216027"/>
                                  <a:pt x="4191686" y="215265"/>
                                  <a:pt x="4192194" y="214376"/>
                                </a:cubicBezTo>
                                <a:cubicBezTo>
                                  <a:pt x="4192702" y="213360"/>
                                  <a:pt x="4193210" y="212217"/>
                                  <a:pt x="4193718" y="210693"/>
                                </a:cubicBezTo>
                                <a:cubicBezTo>
                                  <a:pt x="4194099" y="209169"/>
                                  <a:pt x="4194607" y="207391"/>
                                  <a:pt x="4195115" y="205486"/>
                                </a:cubicBezTo>
                                <a:cubicBezTo>
                                  <a:pt x="4195623" y="203454"/>
                                  <a:pt x="4196131" y="201295"/>
                                  <a:pt x="4196512" y="198882"/>
                                </a:cubicBezTo>
                                <a:cubicBezTo>
                                  <a:pt x="4197020" y="196596"/>
                                  <a:pt x="4197528" y="193929"/>
                                  <a:pt x="4198036" y="191262"/>
                                </a:cubicBezTo>
                                <a:cubicBezTo>
                                  <a:pt x="4198544" y="188595"/>
                                  <a:pt x="4199052" y="185801"/>
                                  <a:pt x="4199433" y="183007"/>
                                </a:cubicBezTo>
                                <a:cubicBezTo>
                                  <a:pt x="4199941" y="180213"/>
                                  <a:pt x="4200449" y="177292"/>
                                  <a:pt x="4200957" y="174371"/>
                                </a:cubicBezTo>
                                <a:cubicBezTo>
                                  <a:pt x="4201465" y="171450"/>
                                  <a:pt x="4201973" y="168529"/>
                                  <a:pt x="4202354" y="165608"/>
                                </a:cubicBezTo>
                                <a:cubicBezTo>
                                  <a:pt x="4202862" y="162814"/>
                                  <a:pt x="4203370" y="159893"/>
                                  <a:pt x="4203878" y="156972"/>
                                </a:cubicBezTo>
                                <a:cubicBezTo>
                                  <a:pt x="4204386" y="154051"/>
                                  <a:pt x="4204894" y="151130"/>
                                  <a:pt x="4205275" y="148209"/>
                                </a:cubicBezTo>
                                <a:cubicBezTo>
                                  <a:pt x="4205783" y="145415"/>
                                  <a:pt x="4206291" y="142494"/>
                                  <a:pt x="4206799" y="139700"/>
                                </a:cubicBezTo>
                                <a:cubicBezTo>
                                  <a:pt x="4207307" y="136779"/>
                                  <a:pt x="4207815" y="133985"/>
                                  <a:pt x="4208196" y="131191"/>
                                </a:cubicBezTo>
                                <a:cubicBezTo>
                                  <a:pt x="4208704" y="128397"/>
                                  <a:pt x="4209212" y="125730"/>
                                  <a:pt x="4209720" y="123063"/>
                                </a:cubicBezTo>
                                <a:cubicBezTo>
                                  <a:pt x="4210228" y="120523"/>
                                  <a:pt x="4210609" y="117983"/>
                                  <a:pt x="4211117" y="115697"/>
                                </a:cubicBezTo>
                                <a:cubicBezTo>
                                  <a:pt x="4211625" y="113411"/>
                                  <a:pt x="4212133" y="111252"/>
                                  <a:pt x="4212641" y="109347"/>
                                </a:cubicBezTo>
                                <a:cubicBezTo>
                                  <a:pt x="4213149" y="107442"/>
                                  <a:pt x="4213530" y="105664"/>
                                  <a:pt x="4214038" y="104267"/>
                                </a:cubicBezTo>
                                <a:cubicBezTo>
                                  <a:pt x="4214546" y="102743"/>
                                  <a:pt x="4215054" y="101600"/>
                                  <a:pt x="4215562" y="100584"/>
                                </a:cubicBezTo>
                                <a:cubicBezTo>
                                  <a:pt x="4216070" y="99568"/>
                                  <a:pt x="4216451" y="98806"/>
                                  <a:pt x="4216959" y="98298"/>
                                </a:cubicBezTo>
                                <a:cubicBezTo>
                                  <a:pt x="4217467" y="97790"/>
                                  <a:pt x="4217975" y="97409"/>
                                  <a:pt x="4218483" y="97282"/>
                                </a:cubicBezTo>
                                <a:cubicBezTo>
                                  <a:pt x="4218991" y="97155"/>
                                  <a:pt x="4219372" y="97282"/>
                                  <a:pt x="4219880" y="97536"/>
                                </a:cubicBezTo>
                                <a:cubicBezTo>
                                  <a:pt x="4220388" y="97790"/>
                                  <a:pt x="4220896" y="98171"/>
                                  <a:pt x="4221404" y="98806"/>
                                </a:cubicBezTo>
                                <a:cubicBezTo>
                                  <a:pt x="4221912" y="99441"/>
                                  <a:pt x="4222293" y="100203"/>
                                  <a:pt x="4222801" y="101219"/>
                                </a:cubicBezTo>
                                <a:cubicBezTo>
                                  <a:pt x="4223309" y="102362"/>
                                  <a:pt x="4223817" y="103632"/>
                                  <a:pt x="4224325" y="105156"/>
                                </a:cubicBezTo>
                                <a:cubicBezTo>
                                  <a:pt x="4224833" y="106680"/>
                                  <a:pt x="4225214" y="108458"/>
                                  <a:pt x="4225722" y="110744"/>
                                </a:cubicBezTo>
                                <a:cubicBezTo>
                                  <a:pt x="4226230" y="112903"/>
                                  <a:pt x="4226738" y="115316"/>
                                  <a:pt x="4227246" y="118110"/>
                                </a:cubicBezTo>
                                <a:cubicBezTo>
                                  <a:pt x="4227627" y="120904"/>
                                  <a:pt x="4228135" y="124079"/>
                                  <a:pt x="4228643" y="127381"/>
                                </a:cubicBezTo>
                                <a:cubicBezTo>
                                  <a:pt x="4229151" y="130810"/>
                                  <a:pt x="4229659" y="134493"/>
                                  <a:pt x="4230167" y="138430"/>
                                </a:cubicBezTo>
                                <a:cubicBezTo>
                                  <a:pt x="4230548" y="142240"/>
                                  <a:pt x="4231056" y="146431"/>
                                  <a:pt x="4231564" y="150622"/>
                                </a:cubicBezTo>
                                <a:cubicBezTo>
                                  <a:pt x="4232072" y="154813"/>
                                  <a:pt x="4232580" y="159131"/>
                                  <a:pt x="4233088" y="163449"/>
                                </a:cubicBezTo>
                                <a:cubicBezTo>
                                  <a:pt x="4233469" y="167767"/>
                                  <a:pt x="4233977" y="172085"/>
                                  <a:pt x="4234485" y="176276"/>
                                </a:cubicBezTo>
                                <a:cubicBezTo>
                                  <a:pt x="4234993" y="180467"/>
                                  <a:pt x="4235501" y="184658"/>
                                  <a:pt x="4236009" y="188595"/>
                                </a:cubicBezTo>
                                <a:cubicBezTo>
                                  <a:pt x="4236390" y="192405"/>
                                  <a:pt x="4236898" y="196215"/>
                                  <a:pt x="4237406" y="199771"/>
                                </a:cubicBezTo>
                                <a:cubicBezTo>
                                  <a:pt x="4237914" y="203200"/>
                                  <a:pt x="4238422" y="206502"/>
                                  <a:pt x="4238930" y="209423"/>
                                </a:cubicBezTo>
                                <a:cubicBezTo>
                                  <a:pt x="4239311" y="212471"/>
                                  <a:pt x="4239819" y="215265"/>
                                  <a:pt x="4240327" y="217678"/>
                                </a:cubicBezTo>
                                <a:cubicBezTo>
                                  <a:pt x="4240835" y="220218"/>
                                  <a:pt x="4241343" y="222377"/>
                                  <a:pt x="4241851" y="224409"/>
                                </a:cubicBezTo>
                                <a:cubicBezTo>
                                  <a:pt x="4242232" y="226441"/>
                                  <a:pt x="4242740" y="228092"/>
                                  <a:pt x="4243248" y="229616"/>
                                </a:cubicBezTo>
                                <a:cubicBezTo>
                                  <a:pt x="4243756" y="231013"/>
                                  <a:pt x="4244264" y="232283"/>
                                  <a:pt x="4244645" y="233299"/>
                                </a:cubicBezTo>
                                <a:cubicBezTo>
                                  <a:pt x="4245153" y="234188"/>
                                  <a:pt x="4245661" y="234950"/>
                                  <a:pt x="4246169" y="235585"/>
                                </a:cubicBezTo>
                                <a:cubicBezTo>
                                  <a:pt x="4246677" y="236093"/>
                                  <a:pt x="4247185" y="236474"/>
                                  <a:pt x="4247566" y="236601"/>
                                </a:cubicBezTo>
                                <a:cubicBezTo>
                                  <a:pt x="4248074" y="236728"/>
                                  <a:pt x="4248582" y="236728"/>
                                  <a:pt x="4249090" y="236601"/>
                                </a:cubicBezTo>
                                <a:cubicBezTo>
                                  <a:pt x="4249598" y="236347"/>
                                  <a:pt x="4250106" y="235966"/>
                                  <a:pt x="4250487" y="235458"/>
                                </a:cubicBezTo>
                                <a:cubicBezTo>
                                  <a:pt x="4250995" y="234823"/>
                                  <a:pt x="4251503" y="234188"/>
                                  <a:pt x="4252011" y="233426"/>
                                </a:cubicBezTo>
                                <a:cubicBezTo>
                                  <a:pt x="4252519" y="232664"/>
                                  <a:pt x="4253027" y="231775"/>
                                  <a:pt x="4253408" y="230759"/>
                                </a:cubicBezTo>
                                <a:cubicBezTo>
                                  <a:pt x="4253916" y="229870"/>
                                  <a:pt x="4254424" y="228727"/>
                                  <a:pt x="4254932" y="227711"/>
                                </a:cubicBezTo>
                                <a:cubicBezTo>
                                  <a:pt x="4255440" y="226695"/>
                                  <a:pt x="4255948" y="225679"/>
                                  <a:pt x="4256329" y="224663"/>
                                </a:cubicBezTo>
                                <a:cubicBezTo>
                                  <a:pt x="4256837" y="223647"/>
                                  <a:pt x="4257345" y="222631"/>
                                  <a:pt x="4257853" y="221742"/>
                                </a:cubicBezTo>
                                <a:cubicBezTo>
                                  <a:pt x="4258361" y="220853"/>
                                  <a:pt x="4258869" y="220091"/>
                                  <a:pt x="4259250" y="219456"/>
                                </a:cubicBezTo>
                                <a:cubicBezTo>
                                  <a:pt x="4259758" y="218821"/>
                                  <a:pt x="4260266" y="218313"/>
                                  <a:pt x="4260774" y="218059"/>
                                </a:cubicBezTo>
                                <a:cubicBezTo>
                                  <a:pt x="4261282" y="217678"/>
                                  <a:pt x="4261663" y="217551"/>
                                  <a:pt x="4262171" y="217678"/>
                                </a:cubicBezTo>
                                <a:cubicBezTo>
                                  <a:pt x="4262679" y="217678"/>
                                  <a:pt x="4263187" y="217932"/>
                                  <a:pt x="4263695" y="218440"/>
                                </a:cubicBezTo>
                                <a:cubicBezTo>
                                  <a:pt x="4264203" y="218948"/>
                                  <a:pt x="4264584" y="219583"/>
                                  <a:pt x="4265092" y="220345"/>
                                </a:cubicBezTo>
                                <a:cubicBezTo>
                                  <a:pt x="4265600" y="221107"/>
                                  <a:pt x="4266108" y="222123"/>
                                  <a:pt x="4266616" y="223139"/>
                                </a:cubicBezTo>
                                <a:cubicBezTo>
                                  <a:pt x="4267124" y="224282"/>
                                  <a:pt x="4267505" y="225425"/>
                                  <a:pt x="4268013" y="226568"/>
                                </a:cubicBezTo>
                                <a:cubicBezTo>
                                  <a:pt x="4268521" y="227838"/>
                                  <a:pt x="4269029" y="229108"/>
                                  <a:pt x="4269537" y="230251"/>
                                </a:cubicBezTo>
                                <a:cubicBezTo>
                                  <a:pt x="4270045" y="231394"/>
                                  <a:pt x="4270426" y="232537"/>
                                  <a:pt x="4270934" y="233553"/>
                                </a:cubicBezTo>
                                <a:cubicBezTo>
                                  <a:pt x="4271442" y="234569"/>
                                  <a:pt x="4271950" y="235585"/>
                                  <a:pt x="4272458" y="236347"/>
                                </a:cubicBezTo>
                                <a:cubicBezTo>
                                  <a:pt x="4272966" y="237109"/>
                                  <a:pt x="4273347" y="237744"/>
                                  <a:pt x="4273855" y="238252"/>
                                </a:cubicBezTo>
                                <a:cubicBezTo>
                                  <a:pt x="4274363" y="238760"/>
                                  <a:pt x="4274871" y="239141"/>
                                  <a:pt x="4275379" y="239395"/>
                                </a:cubicBezTo>
                                <a:cubicBezTo>
                                  <a:pt x="4275887" y="239522"/>
                                  <a:pt x="4276268" y="239522"/>
                                  <a:pt x="4276776" y="239395"/>
                                </a:cubicBezTo>
                                <a:cubicBezTo>
                                  <a:pt x="4277284" y="239268"/>
                                  <a:pt x="4277792" y="239014"/>
                                  <a:pt x="4278300" y="238633"/>
                                </a:cubicBezTo>
                                <a:cubicBezTo>
                                  <a:pt x="4278681" y="238252"/>
                                  <a:pt x="4279189" y="237744"/>
                                  <a:pt x="4279697" y="237109"/>
                                </a:cubicBezTo>
                                <a:cubicBezTo>
                                  <a:pt x="4280205" y="236474"/>
                                  <a:pt x="4280713" y="235712"/>
                                  <a:pt x="4281221" y="234823"/>
                                </a:cubicBezTo>
                                <a:cubicBezTo>
                                  <a:pt x="4281602" y="233934"/>
                                  <a:pt x="4282110" y="232918"/>
                                  <a:pt x="4282618" y="231902"/>
                                </a:cubicBezTo>
                                <a:cubicBezTo>
                                  <a:pt x="4283126" y="230759"/>
                                  <a:pt x="4283634" y="229616"/>
                                  <a:pt x="4284142" y="228346"/>
                                </a:cubicBezTo>
                                <a:cubicBezTo>
                                  <a:pt x="4284523" y="226949"/>
                                  <a:pt x="4285031" y="225552"/>
                                  <a:pt x="4285539" y="224028"/>
                                </a:cubicBezTo>
                                <a:cubicBezTo>
                                  <a:pt x="4286047" y="222377"/>
                                  <a:pt x="4286555" y="220726"/>
                                  <a:pt x="4287063" y="218821"/>
                                </a:cubicBezTo>
                                <a:cubicBezTo>
                                  <a:pt x="4287444" y="216916"/>
                                  <a:pt x="4287952" y="215011"/>
                                  <a:pt x="4288460" y="212725"/>
                                </a:cubicBezTo>
                                <a:cubicBezTo>
                                  <a:pt x="4288968" y="210566"/>
                                  <a:pt x="4289476" y="208280"/>
                                  <a:pt x="4289984" y="205740"/>
                                </a:cubicBezTo>
                                <a:cubicBezTo>
                                  <a:pt x="4290365" y="203200"/>
                                  <a:pt x="4290873" y="200660"/>
                                  <a:pt x="4291381" y="197866"/>
                                </a:cubicBezTo>
                                <a:cubicBezTo>
                                  <a:pt x="4291889" y="195072"/>
                                  <a:pt x="4292397" y="192024"/>
                                  <a:pt x="4292905" y="188849"/>
                                </a:cubicBezTo>
                                <a:cubicBezTo>
                                  <a:pt x="4293286" y="185801"/>
                                  <a:pt x="4293794" y="182626"/>
                                  <a:pt x="4294302" y="179197"/>
                                </a:cubicBezTo>
                                <a:cubicBezTo>
                                  <a:pt x="4294810" y="175895"/>
                                  <a:pt x="4295318" y="172466"/>
                                  <a:pt x="4295699" y="169037"/>
                                </a:cubicBezTo>
                                <a:cubicBezTo>
                                  <a:pt x="4296207" y="165608"/>
                                  <a:pt x="4296715" y="161925"/>
                                  <a:pt x="4297223" y="158496"/>
                                </a:cubicBezTo>
                                <a:cubicBezTo>
                                  <a:pt x="4297731" y="155067"/>
                                  <a:pt x="4298239" y="151638"/>
                                  <a:pt x="4298620" y="148336"/>
                                </a:cubicBezTo>
                                <a:cubicBezTo>
                                  <a:pt x="4299128" y="145161"/>
                                  <a:pt x="4299636" y="141986"/>
                                  <a:pt x="4300144" y="139192"/>
                                </a:cubicBezTo>
                                <a:cubicBezTo>
                                  <a:pt x="4300652" y="136398"/>
                                  <a:pt x="4301160" y="133731"/>
                                  <a:pt x="4301541" y="131572"/>
                                </a:cubicBezTo>
                                <a:cubicBezTo>
                                  <a:pt x="4302049" y="129540"/>
                                  <a:pt x="4302557" y="127635"/>
                                  <a:pt x="4303065" y="126365"/>
                                </a:cubicBezTo>
                                <a:cubicBezTo>
                                  <a:pt x="4303573" y="125095"/>
                                  <a:pt x="4304081" y="124333"/>
                                  <a:pt x="4304462" y="124079"/>
                                </a:cubicBezTo>
                                <a:cubicBezTo>
                                  <a:pt x="4304970" y="123825"/>
                                  <a:pt x="4305478" y="124079"/>
                                  <a:pt x="4305986" y="124841"/>
                                </a:cubicBezTo>
                                <a:cubicBezTo>
                                  <a:pt x="4306494" y="125603"/>
                                  <a:pt x="4307002" y="126873"/>
                                  <a:pt x="4307383" y="128651"/>
                                </a:cubicBezTo>
                                <a:cubicBezTo>
                                  <a:pt x="4307891" y="130302"/>
                                  <a:pt x="4308399" y="132588"/>
                                  <a:pt x="4308907" y="135001"/>
                                </a:cubicBezTo>
                                <a:cubicBezTo>
                                  <a:pt x="4309415" y="137414"/>
                                  <a:pt x="4309923" y="140335"/>
                                  <a:pt x="4310304" y="143256"/>
                                </a:cubicBezTo>
                                <a:cubicBezTo>
                                  <a:pt x="4310812" y="146050"/>
                                  <a:pt x="4311320" y="149225"/>
                                  <a:pt x="4311828" y="152273"/>
                                </a:cubicBezTo>
                                <a:cubicBezTo>
                                  <a:pt x="4312336" y="155321"/>
                                  <a:pt x="4312717" y="158496"/>
                                  <a:pt x="4313225" y="161417"/>
                                </a:cubicBezTo>
                                <a:cubicBezTo>
                                  <a:pt x="4313733" y="164338"/>
                                  <a:pt x="4314241" y="167132"/>
                                  <a:pt x="4314749" y="169672"/>
                                </a:cubicBezTo>
                                <a:cubicBezTo>
                                  <a:pt x="4315257" y="172085"/>
                                  <a:pt x="4315638" y="174371"/>
                                  <a:pt x="4316146" y="176276"/>
                                </a:cubicBezTo>
                                <a:cubicBezTo>
                                  <a:pt x="4316654" y="178181"/>
                                  <a:pt x="4317162" y="179705"/>
                                  <a:pt x="4317670" y="180848"/>
                                </a:cubicBezTo>
                                <a:cubicBezTo>
                                  <a:pt x="4318178" y="181991"/>
                                  <a:pt x="4318559" y="182626"/>
                                  <a:pt x="4319067" y="183007"/>
                                </a:cubicBezTo>
                                <a:cubicBezTo>
                                  <a:pt x="4319575" y="183261"/>
                                  <a:pt x="4320083" y="183261"/>
                                  <a:pt x="4320591" y="182753"/>
                                </a:cubicBezTo>
                                <a:cubicBezTo>
                                  <a:pt x="4321099" y="182245"/>
                                  <a:pt x="4321480" y="181356"/>
                                  <a:pt x="4321988" y="180086"/>
                                </a:cubicBezTo>
                                <a:cubicBezTo>
                                  <a:pt x="4322496" y="178816"/>
                                  <a:pt x="4323004" y="177165"/>
                                  <a:pt x="4323512" y="175260"/>
                                </a:cubicBezTo>
                                <a:cubicBezTo>
                                  <a:pt x="4324020" y="173355"/>
                                  <a:pt x="4324401" y="171069"/>
                                  <a:pt x="4324909" y="168529"/>
                                </a:cubicBezTo>
                                <a:cubicBezTo>
                                  <a:pt x="4325417" y="165989"/>
                                  <a:pt x="4325925" y="163195"/>
                                  <a:pt x="4326433" y="160274"/>
                                </a:cubicBezTo>
                                <a:cubicBezTo>
                                  <a:pt x="4326941" y="157353"/>
                                  <a:pt x="4327322" y="154178"/>
                                  <a:pt x="4327830" y="150876"/>
                                </a:cubicBezTo>
                                <a:cubicBezTo>
                                  <a:pt x="4328338" y="147574"/>
                                  <a:pt x="4328846" y="144145"/>
                                  <a:pt x="4329354" y="140716"/>
                                </a:cubicBezTo>
                                <a:cubicBezTo>
                                  <a:pt x="4329735" y="137287"/>
                                  <a:pt x="4330243" y="133604"/>
                                  <a:pt x="4330751" y="130048"/>
                                </a:cubicBezTo>
                                <a:cubicBezTo>
                                  <a:pt x="4331259" y="126492"/>
                                  <a:pt x="4331767" y="122809"/>
                                  <a:pt x="4332275" y="119126"/>
                                </a:cubicBezTo>
                                <a:cubicBezTo>
                                  <a:pt x="4332656" y="115443"/>
                                  <a:pt x="4333164" y="111760"/>
                                  <a:pt x="4333672" y="108204"/>
                                </a:cubicBezTo>
                                <a:cubicBezTo>
                                  <a:pt x="4334180" y="104521"/>
                                  <a:pt x="4334688" y="100838"/>
                                  <a:pt x="4335196" y="97282"/>
                                </a:cubicBezTo>
                                <a:cubicBezTo>
                                  <a:pt x="4335577" y="93726"/>
                                  <a:pt x="4336085" y="90170"/>
                                  <a:pt x="4336593" y="86741"/>
                                </a:cubicBezTo>
                                <a:cubicBezTo>
                                  <a:pt x="4337101" y="83185"/>
                                  <a:pt x="4337609" y="79756"/>
                                  <a:pt x="4338117" y="76454"/>
                                </a:cubicBezTo>
                                <a:cubicBezTo>
                                  <a:pt x="4338498" y="73279"/>
                                  <a:pt x="4339006" y="69977"/>
                                  <a:pt x="4339514" y="66929"/>
                                </a:cubicBezTo>
                                <a:cubicBezTo>
                                  <a:pt x="4340022" y="64008"/>
                                  <a:pt x="4340530" y="61087"/>
                                  <a:pt x="4341038" y="58420"/>
                                </a:cubicBezTo>
                                <a:cubicBezTo>
                                  <a:pt x="4341419" y="55753"/>
                                  <a:pt x="4341927" y="53213"/>
                                  <a:pt x="4342435" y="51054"/>
                                </a:cubicBezTo>
                                <a:cubicBezTo>
                                  <a:pt x="4342943" y="48768"/>
                                  <a:pt x="4343451" y="46863"/>
                                  <a:pt x="4343959" y="45085"/>
                                </a:cubicBezTo>
                                <a:cubicBezTo>
                                  <a:pt x="4344340" y="43434"/>
                                  <a:pt x="4344848" y="41910"/>
                                  <a:pt x="4345356" y="40767"/>
                                </a:cubicBezTo>
                                <a:cubicBezTo>
                                  <a:pt x="4345864" y="39624"/>
                                  <a:pt x="4346372" y="38735"/>
                                  <a:pt x="4346753" y="37973"/>
                                </a:cubicBezTo>
                                <a:cubicBezTo>
                                  <a:pt x="4347261" y="37338"/>
                                  <a:pt x="4347769" y="36830"/>
                                  <a:pt x="4348277" y="36576"/>
                                </a:cubicBezTo>
                                <a:cubicBezTo>
                                  <a:pt x="4348785" y="36322"/>
                                  <a:pt x="4349293" y="36322"/>
                                  <a:pt x="4349674" y="36449"/>
                                </a:cubicBezTo>
                                <a:cubicBezTo>
                                  <a:pt x="4350182" y="36576"/>
                                  <a:pt x="4350690" y="36957"/>
                                  <a:pt x="4351198" y="37465"/>
                                </a:cubicBezTo>
                                <a:cubicBezTo>
                                  <a:pt x="4351706" y="37973"/>
                                  <a:pt x="4352214" y="38735"/>
                                  <a:pt x="4352595" y="39624"/>
                                </a:cubicBezTo>
                                <a:cubicBezTo>
                                  <a:pt x="4353103" y="40386"/>
                                  <a:pt x="4353611" y="41529"/>
                                  <a:pt x="4354119" y="42672"/>
                                </a:cubicBezTo>
                                <a:cubicBezTo>
                                  <a:pt x="4354627" y="43942"/>
                                  <a:pt x="4355135" y="45339"/>
                                  <a:pt x="4355516" y="46990"/>
                                </a:cubicBezTo>
                                <a:cubicBezTo>
                                  <a:pt x="4356024" y="48514"/>
                                  <a:pt x="4356532" y="50292"/>
                                  <a:pt x="4357040" y="52070"/>
                                </a:cubicBezTo>
                                <a:cubicBezTo>
                                  <a:pt x="4357548" y="53975"/>
                                  <a:pt x="4358056" y="55880"/>
                                  <a:pt x="4358437" y="57912"/>
                                </a:cubicBezTo>
                                <a:cubicBezTo>
                                  <a:pt x="4358945" y="59817"/>
                                  <a:pt x="4359453" y="61976"/>
                                  <a:pt x="4359961" y="63881"/>
                                </a:cubicBezTo>
                                <a:cubicBezTo>
                                  <a:pt x="4360469" y="65786"/>
                                  <a:pt x="4360850" y="67691"/>
                                  <a:pt x="4361358" y="69342"/>
                                </a:cubicBezTo>
                                <a:cubicBezTo>
                                  <a:pt x="4361866" y="70993"/>
                                  <a:pt x="4362374" y="72517"/>
                                  <a:pt x="4362882" y="73660"/>
                                </a:cubicBezTo>
                                <a:cubicBezTo>
                                  <a:pt x="4363390" y="74803"/>
                                  <a:pt x="4363771" y="75819"/>
                                  <a:pt x="4364279" y="76327"/>
                                </a:cubicBezTo>
                                <a:cubicBezTo>
                                  <a:pt x="4364787" y="76835"/>
                                  <a:pt x="4365295" y="76962"/>
                                  <a:pt x="4365803" y="76708"/>
                                </a:cubicBezTo>
                                <a:cubicBezTo>
                                  <a:pt x="4366311" y="76454"/>
                                  <a:pt x="4366692" y="75946"/>
                                  <a:pt x="4367200" y="75057"/>
                                </a:cubicBezTo>
                                <a:cubicBezTo>
                                  <a:pt x="4367708" y="74168"/>
                                  <a:pt x="4368216" y="72771"/>
                                  <a:pt x="4368724" y="71247"/>
                                </a:cubicBezTo>
                                <a:cubicBezTo>
                                  <a:pt x="4369232" y="69723"/>
                                  <a:pt x="4369613" y="67818"/>
                                  <a:pt x="4370121" y="65786"/>
                                </a:cubicBezTo>
                                <a:cubicBezTo>
                                  <a:pt x="4370629" y="63881"/>
                                  <a:pt x="4371137" y="61595"/>
                                  <a:pt x="4371645" y="59182"/>
                                </a:cubicBezTo>
                                <a:cubicBezTo>
                                  <a:pt x="4372153" y="56769"/>
                                  <a:pt x="4372534" y="54229"/>
                                  <a:pt x="4373042" y="51562"/>
                                </a:cubicBezTo>
                                <a:cubicBezTo>
                                  <a:pt x="4373550" y="48895"/>
                                  <a:pt x="4374058" y="46228"/>
                                  <a:pt x="4374566" y="43434"/>
                                </a:cubicBezTo>
                                <a:cubicBezTo>
                                  <a:pt x="4375074" y="40640"/>
                                  <a:pt x="4375455" y="37846"/>
                                  <a:pt x="4375963" y="34925"/>
                                </a:cubicBezTo>
                                <a:cubicBezTo>
                                  <a:pt x="4376471" y="32131"/>
                                  <a:pt x="4376979" y="29210"/>
                                  <a:pt x="4377487" y="26543"/>
                                </a:cubicBezTo>
                                <a:cubicBezTo>
                                  <a:pt x="4377995" y="23749"/>
                                  <a:pt x="4378376" y="20955"/>
                                  <a:pt x="4378884" y="18415"/>
                                </a:cubicBezTo>
                                <a:cubicBezTo>
                                  <a:pt x="4379392" y="15748"/>
                                  <a:pt x="4379900" y="13208"/>
                                  <a:pt x="4380408" y="11049"/>
                                </a:cubicBezTo>
                                <a:cubicBezTo>
                                  <a:pt x="4380789" y="8890"/>
                                  <a:pt x="4381297" y="6731"/>
                                  <a:pt x="4381805" y="5207"/>
                                </a:cubicBezTo>
                                <a:cubicBezTo>
                                  <a:pt x="4382313" y="3556"/>
                                  <a:pt x="4382821" y="2159"/>
                                  <a:pt x="4383329" y="1270"/>
                                </a:cubicBezTo>
                                <a:cubicBezTo>
                                  <a:pt x="4383710" y="508"/>
                                  <a:pt x="4384218" y="0"/>
                                  <a:pt x="4384726" y="0"/>
                                </a:cubicBezTo>
                                <a:cubicBezTo>
                                  <a:pt x="4385234" y="127"/>
                                  <a:pt x="4385742" y="635"/>
                                  <a:pt x="4386250" y="1651"/>
                                </a:cubicBezTo>
                                <a:cubicBezTo>
                                  <a:pt x="4386631" y="2667"/>
                                  <a:pt x="4387139" y="4191"/>
                                  <a:pt x="4387647" y="6223"/>
                                </a:cubicBezTo>
                                <a:cubicBezTo>
                                  <a:pt x="4388155" y="8255"/>
                                  <a:pt x="4388663" y="10795"/>
                                  <a:pt x="4389171" y="13716"/>
                                </a:cubicBezTo>
                                <a:cubicBezTo>
                                  <a:pt x="4389552" y="16637"/>
                                  <a:pt x="4390060" y="20066"/>
                                  <a:pt x="4390568" y="23622"/>
                                </a:cubicBezTo>
                                <a:cubicBezTo>
                                  <a:pt x="4391076" y="27305"/>
                                  <a:pt x="4391584" y="31242"/>
                                  <a:pt x="4392092" y="35433"/>
                                </a:cubicBezTo>
                                <a:cubicBezTo>
                                  <a:pt x="4392473" y="39624"/>
                                  <a:pt x="4392981" y="44196"/>
                                  <a:pt x="4393489" y="48768"/>
                                </a:cubicBezTo>
                                <a:cubicBezTo>
                                  <a:pt x="4393997" y="53213"/>
                                  <a:pt x="4394505" y="58039"/>
                                  <a:pt x="4395013" y="62738"/>
                                </a:cubicBezTo>
                                <a:cubicBezTo>
                                  <a:pt x="4395394" y="67564"/>
                                  <a:pt x="4395902" y="72390"/>
                                  <a:pt x="4396410" y="77216"/>
                                </a:cubicBezTo>
                                <a:cubicBezTo>
                                  <a:pt x="4396918" y="82042"/>
                                  <a:pt x="4397426" y="86868"/>
                                  <a:pt x="4397807" y="91694"/>
                                </a:cubicBezTo>
                                <a:cubicBezTo>
                                  <a:pt x="4398315" y="96520"/>
                                  <a:pt x="4398823" y="101346"/>
                                  <a:pt x="4399331" y="106045"/>
                                </a:cubicBezTo>
                                <a:cubicBezTo>
                                  <a:pt x="4399839" y="110744"/>
                                  <a:pt x="4400347" y="115316"/>
                                  <a:pt x="4400728" y="119761"/>
                                </a:cubicBezTo>
                                <a:cubicBezTo>
                                  <a:pt x="4401236" y="124206"/>
                                  <a:pt x="4401744" y="128651"/>
                                  <a:pt x="4402252" y="132969"/>
                                </a:cubicBezTo>
                                <a:cubicBezTo>
                                  <a:pt x="4402760" y="137160"/>
                                  <a:pt x="4403268" y="141351"/>
                                  <a:pt x="4403649" y="145415"/>
                                </a:cubicBezTo>
                                <a:cubicBezTo>
                                  <a:pt x="4404157" y="149479"/>
                                  <a:pt x="4404665" y="153289"/>
                                  <a:pt x="4405173" y="157099"/>
                                </a:cubicBezTo>
                                <a:cubicBezTo>
                                  <a:pt x="4405681" y="160909"/>
                                  <a:pt x="4406189" y="164465"/>
                                  <a:pt x="4406570" y="168021"/>
                                </a:cubicBezTo>
                                <a:cubicBezTo>
                                  <a:pt x="4407078" y="171577"/>
                                  <a:pt x="4407586" y="175006"/>
                                  <a:pt x="4408094" y="178308"/>
                                </a:cubicBezTo>
                                <a:cubicBezTo>
                                  <a:pt x="4408602" y="181610"/>
                                  <a:pt x="4409110" y="184785"/>
                                  <a:pt x="4409491" y="187833"/>
                                </a:cubicBezTo>
                                <a:cubicBezTo>
                                  <a:pt x="4409999" y="190881"/>
                                  <a:pt x="4410507" y="193929"/>
                                  <a:pt x="4411015" y="196850"/>
                                </a:cubicBezTo>
                                <a:cubicBezTo>
                                  <a:pt x="4411523" y="199771"/>
                                  <a:pt x="4412031" y="202565"/>
                                  <a:pt x="4412412" y="205232"/>
                                </a:cubicBezTo>
                                <a:cubicBezTo>
                                  <a:pt x="4412920" y="208026"/>
                                  <a:pt x="4413428" y="210693"/>
                                  <a:pt x="4413936" y="213233"/>
                                </a:cubicBezTo>
                                <a:cubicBezTo>
                                  <a:pt x="4414444" y="215773"/>
                                  <a:pt x="4414825" y="218313"/>
                                  <a:pt x="4415333" y="220726"/>
                                </a:cubicBezTo>
                                <a:cubicBezTo>
                                  <a:pt x="4415841" y="223139"/>
                                  <a:pt x="4416349" y="225552"/>
                                  <a:pt x="4416857" y="227838"/>
                                </a:cubicBezTo>
                                <a:cubicBezTo>
                                  <a:pt x="4417365" y="230124"/>
                                  <a:pt x="4417746" y="232410"/>
                                  <a:pt x="4418254" y="234569"/>
                                </a:cubicBezTo>
                                <a:cubicBezTo>
                                  <a:pt x="4418762" y="236728"/>
                                  <a:pt x="4419270" y="238760"/>
                                  <a:pt x="4419778" y="240919"/>
                                </a:cubicBezTo>
                                <a:cubicBezTo>
                                  <a:pt x="4420286" y="242951"/>
                                  <a:pt x="4420667" y="244856"/>
                                  <a:pt x="4421175" y="246888"/>
                                </a:cubicBezTo>
                                <a:cubicBezTo>
                                  <a:pt x="4421683" y="248793"/>
                                  <a:pt x="4422191" y="250571"/>
                                  <a:pt x="4422699" y="252349"/>
                                </a:cubicBezTo>
                                <a:cubicBezTo>
                                  <a:pt x="4423207" y="254254"/>
                                  <a:pt x="4423588" y="255905"/>
                                  <a:pt x="4424096" y="257683"/>
                                </a:cubicBezTo>
                                <a:cubicBezTo>
                                  <a:pt x="4424604" y="259334"/>
                                  <a:pt x="4425112" y="260985"/>
                                  <a:pt x="4425620" y="262509"/>
                                </a:cubicBezTo>
                                <a:cubicBezTo>
                                  <a:pt x="4426128" y="264033"/>
                                  <a:pt x="4426509" y="265557"/>
                                  <a:pt x="4427017" y="267081"/>
                                </a:cubicBezTo>
                                <a:cubicBezTo>
                                  <a:pt x="4427525" y="268478"/>
                                  <a:pt x="4428033" y="270002"/>
                                  <a:pt x="4428541" y="271272"/>
                                </a:cubicBezTo>
                                <a:cubicBezTo>
                                  <a:pt x="4429049" y="272669"/>
                                  <a:pt x="4429430" y="273939"/>
                                  <a:pt x="4429938" y="275209"/>
                                </a:cubicBezTo>
                                <a:cubicBezTo>
                                  <a:pt x="4430446" y="276479"/>
                                  <a:pt x="4430954" y="277622"/>
                                  <a:pt x="4431462" y="278765"/>
                                </a:cubicBezTo>
                                <a:cubicBezTo>
                                  <a:pt x="4431843" y="279908"/>
                                  <a:pt x="4432351" y="281051"/>
                                  <a:pt x="4432859" y="282067"/>
                                </a:cubicBezTo>
                                <a:cubicBezTo>
                                  <a:pt x="4433367" y="283210"/>
                                  <a:pt x="4433875" y="284099"/>
                                  <a:pt x="4434383" y="285115"/>
                                </a:cubicBezTo>
                                <a:cubicBezTo>
                                  <a:pt x="4434764" y="286131"/>
                                  <a:pt x="4435272" y="287020"/>
                                  <a:pt x="4435780" y="288036"/>
                                </a:cubicBezTo>
                                <a:cubicBezTo>
                                  <a:pt x="4436288" y="288925"/>
                                  <a:pt x="4436796" y="289814"/>
                                  <a:pt x="4437304" y="290703"/>
                                </a:cubicBezTo>
                                <a:cubicBezTo>
                                  <a:pt x="4437685" y="291592"/>
                                  <a:pt x="4438193" y="292354"/>
                                  <a:pt x="4438701" y="293243"/>
                                </a:cubicBezTo>
                                <a:cubicBezTo>
                                  <a:pt x="4439209" y="294132"/>
                                  <a:pt x="4439717" y="294894"/>
                                  <a:pt x="4440225" y="295783"/>
                                </a:cubicBezTo>
                                <a:cubicBezTo>
                                  <a:pt x="4440606" y="296672"/>
                                  <a:pt x="4441114" y="297561"/>
                                  <a:pt x="4441622" y="298450"/>
                                </a:cubicBezTo>
                                <a:cubicBezTo>
                                  <a:pt x="4442130" y="299212"/>
                                  <a:pt x="4442638" y="300228"/>
                                  <a:pt x="4443146" y="301117"/>
                                </a:cubicBezTo>
                                <a:cubicBezTo>
                                  <a:pt x="4443527" y="302006"/>
                                  <a:pt x="4444035" y="302895"/>
                                  <a:pt x="4444543" y="303784"/>
                                </a:cubicBezTo>
                                <a:cubicBezTo>
                                  <a:pt x="4445051" y="304673"/>
                                  <a:pt x="4445559" y="305689"/>
                                  <a:pt x="4446067" y="306578"/>
                                </a:cubicBezTo>
                                <a:cubicBezTo>
                                  <a:pt x="4446448" y="307594"/>
                                  <a:pt x="4446956" y="308610"/>
                                  <a:pt x="4447464" y="309499"/>
                                </a:cubicBezTo>
                                <a:cubicBezTo>
                                  <a:pt x="4447972" y="310515"/>
                                  <a:pt x="4448480" y="311531"/>
                                  <a:pt x="4448861" y="312547"/>
                                </a:cubicBezTo>
                                <a:cubicBezTo>
                                  <a:pt x="4449369" y="313563"/>
                                  <a:pt x="4449877" y="314579"/>
                                  <a:pt x="4450385" y="315595"/>
                                </a:cubicBezTo>
                                <a:cubicBezTo>
                                  <a:pt x="4450893" y="316611"/>
                                  <a:pt x="4451401" y="317627"/>
                                  <a:pt x="4451782" y="318643"/>
                                </a:cubicBezTo>
                                <a:cubicBezTo>
                                  <a:pt x="4452290" y="319659"/>
                                  <a:pt x="4452798" y="320802"/>
                                  <a:pt x="4453306" y="321818"/>
                                </a:cubicBezTo>
                                <a:cubicBezTo>
                                  <a:pt x="4453814" y="322707"/>
                                  <a:pt x="4454322" y="323723"/>
                                  <a:pt x="4454703" y="324739"/>
                                </a:cubicBezTo>
                                <a:cubicBezTo>
                                  <a:pt x="4455211" y="325755"/>
                                  <a:pt x="4455719" y="326644"/>
                                  <a:pt x="4456227" y="327533"/>
                                </a:cubicBezTo>
                                <a:cubicBezTo>
                                  <a:pt x="4456735" y="328549"/>
                                  <a:pt x="4457243" y="329311"/>
                                  <a:pt x="4457624" y="330200"/>
                                </a:cubicBezTo>
                                <a:cubicBezTo>
                                  <a:pt x="4458132" y="331089"/>
                                  <a:pt x="4458640" y="331978"/>
                                  <a:pt x="4459148" y="332740"/>
                                </a:cubicBezTo>
                                <a:cubicBezTo>
                                  <a:pt x="4459656" y="333629"/>
                                  <a:pt x="4460164" y="334391"/>
                                  <a:pt x="4460545" y="335153"/>
                                </a:cubicBezTo>
                                <a:cubicBezTo>
                                  <a:pt x="4461053" y="335915"/>
                                  <a:pt x="4461561" y="336550"/>
                                  <a:pt x="4462069" y="337312"/>
                                </a:cubicBezTo>
                                <a:cubicBezTo>
                                  <a:pt x="4462577" y="337947"/>
                                  <a:pt x="4462958" y="338582"/>
                                  <a:pt x="4463466" y="339217"/>
                                </a:cubicBezTo>
                                <a:cubicBezTo>
                                  <a:pt x="4463974" y="339979"/>
                                  <a:pt x="4464482" y="340614"/>
                                  <a:pt x="4464990" y="341122"/>
                                </a:cubicBezTo>
                                <a:cubicBezTo>
                                  <a:pt x="4465498" y="341757"/>
                                  <a:pt x="4465879" y="342392"/>
                                  <a:pt x="4466387" y="342900"/>
                                </a:cubicBezTo>
                                <a:cubicBezTo>
                                  <a:pt x="4466895" y="343535"/>
                                  <a:pt x="4467403" y="344043"/>
                                  <a:pt x="4467911" y="344551"/>
                                </a:cubicBezTo>
                                <a:cubicBezTo>
                                  <a:pt x="4468419" y="345059"/>
                                  <a:pt x="4468800" y="345694"/>
                                  <a:pt x="4469308" y="346202"/>
                                </a:cubicBezTo>
                                <a:cubicBezTo>
                                  <a:pt x="4469816" y="346710"/>
                                  <a:pt x="4470324" y="347218"/>
                                  <a:pt x="4470832" y="347726"/>
                                </a:cubicBezTo>
                                <a:cubicBezTo>
                                  <a:pt x="4471340" y="348107"/>
                                  <a:pt x="4471721" y="348615"/>
                                  <a:pt x="4472229" y="349123"/>
                                </a:cubicBezTo>
                                <a:cubicBezTo>
                                  <a:pt x="4472737" y="349504"/>
                                  <a:pt x="4473245" y="350012"/>
                                  <a:pt x="4473753" y="350520"/>
                                </a:cubicBezTo>
                                <a:cubicBezTo>
                                  <a:pt x="4474261" y="350901"/>
                                  <a:pt x="4474642" y="351409"/>
                                  <a:pt x="4475150" y="351790"/>
                                </a:cubicBezTo>
                                <a:cubicBezTo>
                                  <a:pt x="4475658" y="352171"/>
                                  <a:pt x="4476166" y="352552"/>
                                  <a:pt x="4476674" y="352933"/>
                                </a:cubicBezTo>
                                <a:cubicBezTo>
                                  <a:pt x="4477182" y="353187"/>
                                  <a:pt x="4477563" y="353568"/>
                                  <a:pt x="4478071" y="353822"/>
                                </a:cubicBezTo>
                                <a:cubicBezTo>
                                  <a:pt x="4478579" y="354076"/>
                                  <a:pt x="4479087" y="354203"/>
                                  <a:pt x="4479595" y="354330"/>
                                </a:cubicBezTo>
                                <a:cubicBezTo>
                                  <a:pt x="4479976" y="354457"/>
                                  <a:pt x="4480484" y="354457"/>
                                  <a:pt x="4480992" y="354457"/>
                                </a:cubicBezTo>
                                <a:cubicBezTo>
                                  <a:pt x="4481500" y="354330"/>
                                  <a:pt x="4482008" y="354076"/>
                                  <a:pt x="4482516" y="353568"/>
                                </a:cubicBezTo>
                                <a:cubicBezTo>
                                  <a:pt x="4482897" y="353187"/>
                                  <a:pt x="4483405" y="352679"/>
                                  <a:pt x="4483913" y="351790"/>
                                </a:cubicBezTo>
                                <a:cubicBezTo>
                                  <a:pt x="4484421" y="351028"/>
                                  <a:pt x="4484929" y="350012"/>
                                  <a:pt x="4485437" y="348742"/>
                                </a:cubicBezTo>
                                <a:cubicBezTo>
                                  <a:pt x="4485818" y="347345"/>
                                  <a:pt x="4486326" y="345948"/>
                                  <a:pt x="4486834" y="344043"/>
                                </a:cubicBezTo>
                                <a:cubicBezTo>
                                  <a:pt x="4487342" y="342265"/>
                                  <a:pt x="4487850" y="340106"/>
                                  <a:pt x="4488358" y="337693"/>
                                </a:cubicBezTo>
                                <a:cubicBezTo>
                                  <a:pt x="4488739" y="335280"/>
                                  <a:pt x="4489247" y="332613"/>
                                  <a:pt x="4489755" y="329819"/>
                                </a:cubicBezTo>
                                <a:cubicBezTo>
                                  <a:pt x="4490263" y="326898"/>
                                  <a:pt x="4490771" y="323723"/>
                                  <a:pt x="4491279" y="320548"/>
                                </a:cubicBezTo>
                                <a:cubicBezTo>
                                  <a:pt x="4491660" y="317373"/>
                                  <a:pt x="4492168" y="313944"/>
                                  <a:pt x="4492676" y="310642"/>
                                </a:cubicBezTo>
                                <a:cubicBezTo>
                                  <a:pt x="4493184" y="307340"/>
                                  <a:pt x="4493692" y="303911"/>
                                  <a:pt x="4494200" y="300863"/>
                                </a:cubicBezTo>
                                <a:cubicBezTo>
                                  <a:pt x="4494581" y="297815"/>
                                  <a:pt x="4495089" y="294894"/>
                                  <a:pt x="4495597" y="292354"/>
                                </a:cubicBezTo>
                                <a:cubicBezTo>
                                  <a:pt x="4496105" y="289814"/>
                                  <a:pt x="4496613" y="287528"/>
                                  <a:pt x="4496994" y="285750"/>
                                </a:cubicBezTo>
                                <a:cubicBezTo>
                                  <a:pt x="4497502" y="283972"/>
                                  <a:pt x="4498010" y="282702"/>
                                  <a:pt x="4498518" y="281940"/>
                                </a:cubicBezTo>
                                <a:cubicBezTo>
                                  <a:pt x="4498899" y="281305"/>
                                  <a:pt x="4499534" y="281051"/>
                                  <a:pt x="4499915" y="281305"/>
                                </a:cubicBezTo>
                                <a:cubicBezTo>
                                  <a:pt x="4500423" y="281686"/>
                                  <a:pt x="4500931" y="282575"/>
                                  <a:pt x="4501439" y="283845"/>
                                </a:cubicBezTo>
                                <a:cubicBezTo>
                                  <a:pt x="4501947" y="285115"/>
                                  <a:pt x="4502455" y="287020"/>
                                  <a:pt x="4502836" y="289052"/>
                                </a:cubicBezTo>
                                <a:cubicBezTo>
                                  <a:pt x="4503344" y="291084"/>
                                  <a:pt x="4503852" y="293497"/>
                                  <a:pt x="4504360" y="296164"/>
                                </a:cubicBezTo>
                                <a:cubicBezTo>
                                  <a:pt x="4504868" y="298704"/>
                                  <a:pt x="4505376" y="301498"/>
                                  <a:pt x="4505757" y="304419"/>
                                </a:cubicBezTo>
                                <a:cubicBezTo>
                                  <a:pt x="4506265" y="307213"/>
                                  <a:pt x="4506773" y="310134"/>
                                  <a:pt x="4507281" y="313055"/>
                                </a:cubicBezTo>
                                <a:cubicBezTo>
                                  <a:pt x="4507789" y="315849"/>
                                  <a:pt x="4508297" y="318643"/>
                                  <a:pt x="4508678" y="321310"/>
                                </a:cubicBezTo>
                                <a:cubicBezTo>
                                  <a:pt x="4509186" y="323977"/>
                                  <a:pt x="4509694" y="326644"/>
                                  <a:pt x="4510202" y="329057"/>
                                </a:cubicBezTo>
                                <a:cubicBezTo>
                                  <a:pt x="4510710" y="331470"/>
                                  <a:pt x="4511218" y="333629"/>
                                  <a:pt x="4511599" y="335788"/>
                                </a:cubicBezTo>
                                <a:cubicBezTo>
                                  <a:pt x="4512107" y="337820"/>
                                  <a:pt x="4512615" y="339852"/>
                                  <a:pt x="4513123" y="341630"/>
                                </a:cubicBezTo>
                                <a:cubicBezTo>
                                  <a:pt x="4513631" y="343408"/>
                                  <a:pt x="4514012" y="345059"/>
                                  <a:pt x="4514520" y="346583"/>
                                </a:cubicBezTo>
                                <a:cubicBezTo>
                                  <a:pt x="4515028" y="348107"/>
                                  <a:pt x="4515536" y="349504"/>
                                  <a:pt x="4516044" y="350774"/>
                                </a:cubicBezTo>
                                <a:cubicBezTo>
                                  <a:pt x="4516552" y="352171"/>
                                  <a:pt x="4516933" y="353314"/>
                                  <a:pt x="4517441" y="354330"/>
                                </a:cubicBezTo>
                                <a:cubicBezTo>
                                  <a:pt x="4517949" y="355473"/>
                                  <a:pt x="4518457" y="356489"/>
                                  <a:pt x="4518965" y="357378"/>
                                </a:cubicBezTo>
                                <a:cubicBezTo>
                                  <a:pt x="4519473" y="358394"/>
                                  <a:pt x="4519854" y="359156"/>
                                  <a:pt x="4520362" y="360045"/>
                                </a:cubicBezTo>
                                <a:cubicBezTo>
                                  <a:pt x="4520870" y="360807"/>
                                  <a:pt x="4521378" y="361569"/>
                                  <a:pt x="4521886" y="362204"/>
                                </a:cubicBezTo>
                                <a:cubicBezTo>
                                  <a:pt x="4522394" y="362966"/>
                                  <a:pt x="4522775" y="363601"/>
                                  <a:pt x="4523283" y="364236"/>
                                </a:cubicBezTo>
                                <a:cubicBezTo>
                                  <a:pt x="4523791" y="364744"/>
                                  <a:pt x="4524299" y="365379"/>
                                  <a:pt x="4524807" y="365887"/>
                                </a:cubicBezTo>
                                <a:cubicBezTo>
                                  <a:pt x="4525315" y="366395"/>
                                  <a:pt x="4525696" y="366903"/>
                                  <a:pt x="4526204" y="367411"/>
                                </a:cubicBezTo>
                                <a:cubicBezTo>
                                  <a:pt x="4526712" y="367792"/>
                                  <a:pt x="4527220" y="368173"/>
                                  <a:pt x="4527728" y="368554"/>
                                </a:cubicBezTo>
                                <a:cubicBezTo>
                                  <a:pt x="4528236" y="368935"/>
                                  <a:pt x="4528617" y="369316"/>
                                  <a:pt x="4529125" y="369697"/>
                                </a:cubicBezTo>
                                <a:cubicBezTo>
                                  <a:pt x="4529633" y="369951"/>
                                  <a:pt x="4530141" y="370332"/>
                                  <a:pt x="4530649" y="370586"/>
                                </a:cubicBezTo>
                                <a:cubicBezTo>
                                  <a:pt x="4531030" y="370840"/>
                                  <a:pt x="4531538" y="371094"/>
                                  <a:pt x="4532046" y="371348"/>
                                </a:cubicBezTo>
                                <a:cubicBezTo>
                                  <a:pt x="4532554" y="371602"/>
                                  <a:pt x="4533062" y="371729"/>
                                  <a:pt x="4533570" y="371856"/>
                                </a:cubicBezTo>
                                <a:cubicBezTo>
                                  <a:pt x="4533951" y="372110"/>
                                  <a:pt x="4534459" y="372237"/>
                                  <a:pt x="4534967" y="372364"/>
                                </a:cubicBezTo>
                                <a:cubicBezTo>
                                  <a:pt x="4535475" y="372491"/>
                                  <a:pt x="4535983" y="372618"/>
                                  <a:pt x="4536491" y="372618"/>
                                </a:cubicBezTo>
                                <a:cubicBezTo>
                                  <a:pt x="4536872" y="372618"/>
                                  <a:pt x="4537380" y="372745"/>
                                  <a:pt x="4537888" y="372745"/>
                                </a:cubicBezTo>
                                <a:cubicBezTo>
                                  <a:pt x="4538396" y="372618"/>
                                  <a:pt x="4538904" y="372618"/>
                                  <a:pt x="4539412" y="372491"/>
                                </a:cubicBezTo>
                                <a:cubicBezTo>
                                  <a:pt x="4539793" y="372364"/>
                                  <a:pt x="4540301" y="372237"/>
                                  <a:pt x="4540809" y="371983"/>
                                </a:cubicBezTo>
                                <a:cubicBezTo>
                                  <a:pt x="4541317" y="371729"/>
                                  <a:pt x="4541825" y="371475"/>
                                  <a:pt x="4542333" y="371094"/>
                                </a:cubicBezTo>
                                <a:cubicBezTo>
                                  <a:pt x="4542714" y="370713"/>
                                  <a:pt x="4543222" y="370332"/>
                                  <a:pt x="4543730" y="369824"/>
                                </a:cubicBezTo>
                                <a:cubicBezTo>
                                  <a:pt x="4544238" y="369443"/>
                                  <a:pt x="4544746" y="368808"/>
                                  <a:pt x="4545254" y="368173"/>
                                </a:cubicBezTo>
                                <a:cubicBezTo>
                                  <a:pt x="4545635" y="367665"/>
                                  <a:pt x="4546143" y="367030"/>
                                  <a:pt x="4546651" y="366395"/>
                                </a:cubicBezTo>
                                <a:cubicBezTo>
                                  <a:pt x="4547159" y="365633"/>
                                  <a:pt x="4547667" y="364998"/>
                                  <a:pt x="4548048" y="364363"/>
                                </a:cubicBezTo>
                                <a:cubicBezTo>
                                  <a:pt x="4548556" y="363728"/>
                                  <a:pt x="4549064" y="363093"/>
                                  <a:pt x="4549572" y="362458"/>
                                </a:cubicBezTo>
                                <a:cubicBezTo>
                                  <a:pt x="4550080" y="361950"/>
                                  <a:pt x="4550588" y="361442"/>
                                  <a:pt x="4550969" y="360934"/>
                                </a:cubicBezTo>
                                <a:cubicBezTo>
                                  <a:pt x="4551477" y="360553"/>
                                  <a:pt x="4551985" y="360299"/>
                                  <a:pt x="4552493" y="360045"/>
                                </a:cubicBezTo>
                                <a:cubicBezTo>
                                  <a:pt x="4553001" y="359918"/>
                                  <a:pt x="4553509" y="359791"/>
                                  <a:pt x="4553890" y="359918"/>
                                </a:cubicBezTo>
                                <a:cubicBezTo>
                                  <a:pt x="4554398" y="360045"/>
                                  <a:pt x="4554906" y="360299"/>
                                  <a:pt x="4555414" y="360680"/>
                                </a:cubicBezTo>
                                <a:cubicBezTo>
                                  <a:pt x="4555922" y="361061"/>
                                  <a:pt x="4556430" y="361442"/>
                                  <a:pt x="4556811" y="362077"/>
                                </a:cubicBezTo>
                                <a:cubicBezTo>
                                  <a:pt x="4557319" y="362712"/>
                                  <a:pt x="4557827" y="363601"/>
                                  <a:pt x="4558335" y="364363"/>
                                </a:cubicBezTo>
                                <a:cubicBezTo>
                                  <a:pt x="4558843" y="365252"/>
                                  <a:pt x="4559351" y="366141"/>
                                  <a:pt x="4559732" y="367157"/>
                                </a:cubicBezTo>
                                <a:cubicBezTo>
                                  <a:pt x="4560240" y="368173"/>
                                  <a:pt x="4560748" y="369189"/>
                                  <a:pt x="4561256" y="370205"/>
                                </a:cubicBezTo>
                                <a:cubicBezTo>
                                  <a:pt x="4561764" y="371094"/>
                                  <a:pt x="4562272" y="372237"/>
                                  <a:pt x="4562653" y="373126"/>
                                </a:cubicBezTo>
                                <a:cubicBezTo>
                                  <a:pt x="4563161" y="374142"/>
                                  <a:pt x="4563669" y="375031"/>
                                  <a:pt x="4564177" y="375920"/>
                                </a:cubicBezTo>
                                <a:cubicBezTo>
                                  <a:pt x="4564685" y="376809"/>
                                  <a:pt x="4565066" y="377698"/>
                                  <a:pt x="4565574" y="378333"/>
                                </a:cubicBezTo>
                                <a:cubicBezTo>
                                  <a:pt x="4566082" y="379095"/>
                                  <a:pt x="4566590" y="379730"/>
                                  <a:pt x="4567098" y="380365"/>
                                </a:cubicBezTo>
                                <a:cubicBezTo>
                                  <a:pt x="4567606" y="381000"/>
                                  <a:pt x="4567987" y="381508"/>
                                  <a:pt x="4568495" y="382016"/>
                                </a:cubicBezTo>
                                <a:cubicBezTo>
                                  <a:pt x="4569003" y="382524"/>
                                  <a:pt x="4569511" y="382905"/>
                                  <a:pt x="4570019" y="383286"/>
                                </a:cubicBezTo>
                                <a:cubicBezTo>
                                  <a:pt x="4570527" y="383667"/>
                                  <a:pt x="4570908" y="383921"/>
                                  <a:pt x="4571416" y="384175"/>
                                </a:cubicBezTo>
                                <a:cubicBezTo>
                                  <a:pt x="4571924" y="384429"/>
                                  <a:pt x="4572432" y="384683"/>
                                  <a:pt x="4572940" y="384937"/>
                                </a:cubicBezTo>
                                <a:cubicBezTo>
                                  <a:pt x="4573448" y="385191"/>
                                  <a:pt x="4573829" y="385318"/>
                                  <a:pt x="4574337" y="385572"/>
                                </a:cubicBezTo>
                                <a:cubicBezTo>
                                  <a:pt x="4574845" y="385699"/>
                                  <a:pt x="4575353" y="385826"/>
                                  <a:pt x="4575861" y="385953"/>
                                </a:cubicBezTo>
                                <a:cubicBezTo>
                                  <a:pt x="4576369" y="386080"/>
                                  <a:pt x="4576750" y="386207"/>
                                  <a:pt x="4577258" y="386207"/>
                                </a:cubicBezTo>
                                <a:cubicBezTo>
                                  <a:pt x="4577766" y="386334"/>
                                  <a:pt x="4578274" y="386334"/>
                                  <a:pt x="4578782" y="386461"/>
                                </a:cubicBezTo>
                                <a:cubicBezTo>
                                  <a:pt x="4579290" y="386461"/>
                                  <a:pt x="4579671" y="386461"/>
                                  <a:pt x="4580179" y="386461"/>
                                </a:cubicBezTo>
                                <a:cubicBezTo>
                                  <a:pt x="4580687" y="386588"/>
                                  <a:pt x="4581195" y="386461"/>
                                  <a:pt x="4581703" y="386461"/>
                                </a:cubicBezTo>
                                <a:cubicBezTo>
                                  <a:pt x="4582084" y="386461"/>
                                  <a:pt x="4582592" y="386461"/>
                                  <a:pt x="4583100" y="386461"/>
                                </a:cubicBezTo>
                                <a:cubicBezTo>
                                  <a:pt x="4583608" y="386461"/>
                                  <a:pt x="4584116" y="386461"/>
                                  <a:pt x="4584624" y="386461"/>
                                </a:cubicBezTo>
                                <a:cubicBezTo>
                                  <a:pt x="4585005" y="386334"/>
                                  <a:pt x="4585513" y="386334"/>
                                  <a:pt x="4586021" y="386334"/>
                                </a:cubicBezTo>
                                <a:cubicBezTo>
                                  <a:pt x="4586529" y="386207"/>
                                  <a:pt x="4587037" y="386207"/>
                                  <a:pt x="4587545" y="386080"/>
                                </a:cubicBezTo>
                                <a:cubicBezTo>
                                  <a:pt x="4587926" y="385953"/>
                                  <a:pt x="4588434" y="385826"/>
                                  <a:pt x="4588942" y="385699"/>
                                </a:cubicBezTo>
                                <a:cubicBezTo>
                                  <a:pt x="4589450" y="385572"/>
                                  <a:pt x="4589958" y="385318"/>
                                  <a:pt x="4590466" y="385064"/>
                                </a:cubicBezTo>
                                <a:cubicBezTo>
                                  <a:pt x="4590847" y="384810"/>
                                  <a:pt x="4591355" y="384556"/>
                                  <a:pt x="4591863" y="384302"/>
                                </a:cubicBezTo>
                                <a:cubicBezTo>
                                  <a:pt x="4592371" y="383921"/>
                                  <a:pt x="4592879" y="383540"/>
                                  <a:pt x="4593387" y="383032"/>
                                </a:cubicBezTo>
                                <a:cubicBezTo>
                                  <a:pt x="4593768" y="382524"/>
                                  <a:pt x="4594276" y="381889"/>
                                  <a:pt x="4594784" y="381127"/>
                                </a:cubicBezTo>
                                <a:cubicBezTo>
                                  <a:pt x="4595292" y="380492"/>
                                  <a:pt x="4595800" y="379603"/>
                                  <a:pt x="4596308" y="378587"/>
                                </a:cubicBezTo>
                                <a:cubicBezTo>
                                  <a:pt x="4596689" y="377571"/>
                                  <a:pt x="4597197" y="376555"/>
                                  <a:pt x="4597705" y="375158"/>
                                </a:cubicBezTo>
                                <a:cubicBezTo>
                                  <a:pt x="4598213" y="373761"/>
                                  <a:pt x="4598721" y="372110"/>
                                  <a:pt x="4599102" y="370332"/>
                                </a:cubicBezTo>
                                <a:cubicBezTo>
                                  <a:pt x="4599610" y="368427"/>
                                  <a:pt x="4600118" y="366395"/>
                                  <a:pt x="4600626" y="363982"/>
                                </a:cubicBezTo>
                                <a:cubicBezTo>
                                  <a:pt x="4601134" y="361696"/>
                                  <a:pt x="4601642" y="359029"/>
                                  <a:pt x="4602023" y="356108"/>
                                </a:cubicBezTo>
                                <a:cubicBezTo>
                                  <a:pt x="4602531" y="353187"/>
                                  <a:pt x="4603039" y="349885"/>
                                  <a:pt x="4603547" y="346583"/>
                                </a:cubicBezTo>
                                <a:cubicBezTo>
                                  <a:pt x="4604055" y="343154"/>
                                  <a:pt x="4604563" y="339471"/>
                                  <a:pt x="4604944" y="335915"/>
                                </a:cubicBezTo>
                                <a:cubicBezTo>
                                  <a:pt x="4605452" y="332232"/>
                                  <a:pt x="4605960" y="328422"/>
                                  <a:pt x="4606468" y="324866"/>
                                </a:cubicBezTo>
                                <a:cubicBezTo>
                                  <a:pt x="4606976" y="321183"/>
                                  <a:pt x="4607484" y="317500"/>
                                  <a:pt x="4607865" y="314198"/>
                                </a:cubicBezTo>
                                <a:cubicBezTo>
                                  <a:pt x="4608373" y="311023"/>
                                  <a:pt x="4608881" y="307848"/>
                                  <a:pt x="4609389" y="305435"/>
                                </a:cubicBezTo>
                                <a:cubicBezTo>
                                  <a:pt x="4609897" y="302895"/>
                                  <a:pt x="4610405" y="300736"/>
                                  <a:pt x="4610786" y="299339"/>
                                </a:cubicBezTo>
                                <a:cubicBezTo>
                                  <a:pt x="4611294" y="297942"/>
                                  <a:pt x="4611802" y="296926"/>
                                  <a:pt x="4612310" y="296672"/>
                                </a:cubicBezTo>
                                <a:cubicBezTo>
                                  <a:pt x="4612691" y="296545"/>
                                  <a:pt x="4613326" y="297053"/>
                                  <a:pt x="4613707" y="297942"/>
                                </a:cubicBezTo>
                                <a:cubicBezTo>
                                  <a:pt x="4614215" y="298831"/>
                                  <a:pt x="4614723" y="300609"/>
                                  <a:pt x="4615231" y="302641"/>
                                </a:cubicBezTo>
                                <a:cubicBezTo>
                                  <a:pt x="4615739" y="304673"/>
                                  <a:pt x="4616120" y="307340"/>
                                  <a:pt x="4616628" y="310261"/>
                                </a:cubicBezTo>
                                <a:cubicBezTo>
                                  <a:pt x="4617136" y="313055"/>
                                  <a:pt x="4617644" y="316357"/>
                                  <a:pt x="4618152" y="319659"/>
                                </a:cubicBezTo>
                                <a:cubicBezTo>
                                  <a:pt x="4618660" y="322961"/>
                                  <a:pt x="4619041" y="326390"/>
                                  <a:pt x="4619549" y="329819"/>
                                </a:cubicBezTo>
                                <a:cubicBezTo>
                                  <a:pt x="4620057" y="333121"/>
                                  <a:pt x="4620565" y="336677"/>
                                  <a:pt x="4621073" y="339852"/>
                                </a:cubicBezTo>
                                <a:cubicBezTo>
                                  <a:pt x="4621581" y="343027"/>
                                  <a:pt x="4621962" y="346075"/>
                                  <a:pt x="4622470" y="348996"/>
                                </a:cubicBezTo>
                                <a:cubicBezTo>
                                  <a:pt x="4622978" y="351790"/>
                                  <a:pt x="4623486" y="354457"/>
                                  <a:pt x="4623994" y="356870"/>
                                </a:cubicBezTo>
                                <a:cubicBezTo>
                                  <a:pt x="4624502" y="359283"/>
                                  <a:pt x="4624883" y="361442"/>
                                  <a:pt x="4625391" y="363347"/>
                                </a:cubicBezTo>
                                <a:cubicBezTo>
                                  <a:pt x="4625899" y="365252"/>
                                  <a:pt x="4626407" y="367030"/>
                                  <a:pt x="4626915" y="368554"/>
                                </a:cubicBezTo>
                                <a:cubicBezTo>
                                  <a:pt x="4627423" y="370205"/>
                                  <a:pt x="4627804" y="371475"/>
                                  <a:pt x="4628312" y="372745"/>
                                </a:cubicBezTo>
                                <a:cubicBezTo>
                                  <a:pt x="4628820" y="374015"/>
                                  <a:pt x="4629328" y="375158"/>
                                  <a:pt x="4629836" y="376047"/>
                                </a:cubicBezTo>
                                <a:cubicBezTo>
                                  <a:pt x="4630344" y="377063"/>
                                  <a:pt x="4630725" y="377825"/>
                                  <a:pt x="4631233" y="378587"/>
                                </a:cubicBezTo>
                                <a:cubicBezTo>
                                  <a:pt x="4631741" y="379349"/>
                                  <a:pt x="4632249" y="379984"/>
                                  <a:pt x="4632757" y="380619"/>
                                </a:cubicBezTo>
                                <a:cubicBezTo>
                                  <a:pt x="4633138" y="381254"/>
                                  <a:pt x="4633646" y="381635"/>
                                  <a:pt x="4634154" y="382143"/>
                                </a:cubicBezTo>
                                <a:cubicBezTo>
                                  <a:pt x="4634662" y="382524"/>
                                  <a:pt x="4635170" y="382905"/>
                                  <a:pt x="4635678" y="383159"/>
                                </a:cubicBezTo>
                                <a:cubicBezTo>
                                  <a:pt x="4636059" y="383540"/>
                                  <a:pt x="4636567" y="383794"/>
                                  <a:pt x="4637075" y="384048"/>
                                </a:cubicBezTo>
                                <a:cubicBezTo>
                                  <a:pt x="4637583" y="384302"/>
                                  <a:pt x="4638091" y="384556"/>
                                  <a:pt x="4638599" y="384810"/>
                                </a:cubicBezTo>
                                <a:cubicBezTo>
                                  <a:pt x="4638980" y="384937"/>
                                  <a:pt x="4639488" y="385191"/>
                                  <a:pt x="4639996" y="385318"/>
                                </a:cubicBezTo>
                                <a:cubicBezTo>
                                  <a:pt x="4640504" y="385572"/>
                                  <a:pt x="4641012" y="385699"/>
                                  <a:pt x="4641520" y="385826"/>
                                </a:cubicBezTo>
                                <a:cubicBezTo>
                                  <a:pt x="4641901" y="386080"/>
                                  <a:pt x="4642409" y="386207"/>
                                  <a:pt x="4642917" y="386461"/>
                                </a:cubicBezTo>
                                <a:cubicBezTo>
                                  <a:pt x="4643425" y="386588"/>
                                  <a:pt x="4643933" y="386715"/>
                                  <a:pt x="4644441" y="386969"/>
                                </a:cubicBezTo>
                                <a:cubicBezTo>
                                  <a:pt x="4644822" y="387096"/>
                                  <a:pt x="4645330" y="387350"/>
                                  <a:pt x="4645838" y="387477"/>
                                </a:cubicBezTo>
                                <a:cubicBezTo>
                                  <a:pt x="4646346" y="387731"/>
                                  <a:pt x="4646854" y="387858"/>
                                  <a:pt x="4647362" y="388112"/>
                                </a:cubicBezTo>
                                <a:cubicBezTo>
                                  <a:pt x="4647743" y="388239"/>
                                  <a:pt x="4648251" y="388493"/>
                                  <a:pt x="4648759" y="388620"/>
                                </a:cubicBezTo>
                                <a:cubicBezTo>
                                  <a:pt x="4649267" y="388874"/>
                                  <a:pt x="4649775" y="389128"/>
                                  <a:pt x="4650156" y="389255"/>
                                </a:cubicBezTo>
                                <a:cubicBezTo>
                                  <a:pt x="4650664" y="389509"/>
                                  <a:pt x="4651172" y="389763"/>
                                  <a:pt x="4651680" y="389890"/>
                                </a:cubicBezTo>
                                <a:cubicBezTo>
                                  <a:pt x="4652188" y="390144"/>
                                  <a:pt x="4652696" y="390398"/>
                                  <a:pt x="4653077" y="390525"/>
                                </a:cubicBezTo>
                                <a:cubicBezTo>
                                  <a:pt x="4653585" y="390779"/>
                                  <a:pt x="4654093" y="391033"/>
                                  <a:pt x="4654601" y="391160"/>
                                </a:cubicBezTo>
                                <a:cubicBezTo>
                                  <a:pt x="4655109" y="391287"/>
                                  <a:pt x="4655617" y="391541"/>
                                  <a:pt x="4655998" y="391668"/>
                                </a:cubicBezTo>
                                <a:cubicBezTo>
                                  <a:pt x="4656506" y="391795"/>
                                  <a:pt x="4657014" y="391922"/>
                                  <a:pt x="4657522" y="391922"/>
                                </a:cubicBezTo>
                                <a:cubicBezTo>
                                  <a:pt x="4658030" y="392049"/>
                                  <a:pt x="4658538" y="392176"/>
                                  <a:pt x="4658919" y="392303"/>
                                </a:cubicBezTo>
                                <a:cubicBezTo>
                                  <a:pt x="4659427" y="392303"/>
                                  <a:pt x="4659935" y="392430"/>
                                  <a:pt x="4660443" y="392430"/>
                                </a:cubicBezTo>
                                <a:cubicBezTo>
                                  <a:pt x="4660951" y="392557"/>
                                  <a:pt x="4661459" y="392557"/>
                                  <a:pt x="4661840" y="392557"/>
                                </a:cubicBezTo>
                                <a:cubicBezTo>
                                  <a:pt x="4662348" y="392557"/>
                                  <a:pt x="4662856" y="392684"/>
                                  <a:pt x="4663364" y="392684"/>
                                </a:cubicBezTo>
                                <a:cubicBezTo>
                                  <a:pt x="4663872" y="392684"/>
                                  <a:pt x="4664253" y="392811"/>
                                  <a:pt x="4664761" y="392811"/>
                                </a:cubicBezTo>
                                <a:cubicBezTo>
                                  <a:pt x="4665269" y="392938"/>
                                  <a:pt x="4665777" y="392938"/>
                                  <a:pt x="4666285" y="392938"/>
                                </a:cubicBezTo>
                                <a:cubicBezTo>
                                  <a:pt x="4666793" y="393065"/>
                                  <a:pt x="4667174" y="393065"/>
                                  <a:pt x="4667682" y="393065"/>
                                </a:cubicBezTo>
                                <a:cubicBezTo>
                                  <a:pt x="4668190" y="393192"/>
                                  <a:pt x="4668698" y="393192"/>
                                  <a:pt x="4669206" y="393319"/>
                                </a:cubicBezTo>
                                <a:cubicBezTo>
                                  <a:pt x="4669714" y="393319"/>
                                  <a:pt x="4670095" y="393319"/>
                                  <a:pt x="4670603" y="393319"/>
                                </a:cubicBezTo>
                                <a:cubicBezTo>
                                  <a:pt x="4671111" y="393319"/>
                                  <a:pt x="4671619" y="393446"/>
                                  <a:pt x="4672127" y="393446"/>
                                </a:cubicBezTo>
                                <a:cubicBezTo>
                                  <a:pt x="4672635" y="393446"/>
                                  <a:pt x="4673016" y="393446"/>
                                  <a:pt x="4673524" y="393446"/>
                                </a:cubicBezTo>
                                <a:cubicBezTo>
                                  <a:pt x="4674032" y="393446"/>
                                  <a:pt x="4674540" y="393446"/>
                                  <a:pt x="4675048" y="393446"/>
                                </a:cubicBezTo>
                                <a:cubicBezTo>
                                  <a:pt x="4675556" y="393446"/>
                                  <a:pt x="4675937" y="393446"/>
                                  <a:pt x="4676445" y="393319"/>
                                </a:cubicBezTo>
                                <a:cubicBezTo>
                                  <a:pt x="4676953" y="393319"/>
                                  <a:pt x="4677461" y="393192"/>
                                  <a:pt x="4677969" y="393065"/>
                                </a:cubicBezTo>
                                <a:cubicBezTo>
                                  <a:pt x="4678477" y="392938"/>
                                  <a:pt x="4678858" y="392811"/>
                                  <a:pt x="4679366" y="392557"/>
                                </a:cubicBezTo>
                                <a:cubicBezTo>
                                  <a:pt x="4679874" y="392303"/>
                                  <a:pt x="4680382" y="392049"/>
                                  <a:pt x="4680890" y="391668"/>
                                </a:cubicBezTo>
                                <a:cubicBezTo>
                                  <a:pt x="4681271" y="391287"/>
                                  <a:pt x="4681779" y="390906"/>
                                  <a:pt x="4682287" y="390398"/>
                                </a:cubicBezTo>
                                <a:cubicBezTo>
                                  <a:pt x="4682795" y="390017"/>
                                  <a:pt x="4683303" y="389382"/>
                                  <a:pt x="4683811" y="388747"/>
                                </a:cubicBezTo>
                                <a:cubicBezTo>
                                  <a:pt x="4684192" y="388112"/>
                                  <a:pt x="4684700" y="387350"/>
                                  <a:pt x="4685208" y="386461"/>
                                </a:cubicBezTo>
                                <a:cubicBezTo>
                                  <a:pt x="4685716" y="385572"/>
                                  <a:pt x="4686224" y="384556"/>
                                  <a:pt x="4686732" y="383286"/>
                                </a:cubicBezTo>
                                <a:cubicBezTo>
                                  <a:pt x="4687113" y="382143"/>
                                  <a:pt x="4687621" y="380746"/>
                                  <a:pt x="4688129" y="379222"/>
                                </a:cubicBezTo>
                                <a:cubicBezTo>
                                  <a:pt x="4688637" y="377698"/>
                                  <a:pt x="4689145" y="375920"/>
                                  <a:pt x="4689653" y="374015"/>
                                </a:cubicBezTo>
                                <a:cubicBezTo>
                                  <a:pt x="4690034" y="371983"/>
                                  <a:pt x="4690542" y="369824"/>
                                  <a:pt x="4691050" y="367538"/>
                                </a:cubicBezTo>
                                <a:cubicBezTo>
                                  <a:pt x="4691558" y="365125"/>
                                  <a:pt x="4692066" y="362458"/>
                                  <a:pt x="4692574" y="359791"/>
                                </a:cubicBezTo>
                                <a:cubicBezTo>
                                  <a:pt x="4692955" y="356997"/>
                                  <a:pt x="4693463" y="353949"/>
                                  <a:pt x="4693971" y="350901"/>
                                </a:cubicBezTo>
                                <a:cubicBezTo>
                                  <a:pt x="4694479" y="347853"/>
                                  <a:pt x="4694987" y="344551"/>
                                  <a:pt x="4695495" y="341376"/>
                                </a:cubicBezTo>
                                <a:cubicBezTo>
                                  <a:pt x="4695876" y="338201"/>
                                  <a:pt x="4696384" y="334772"/>
                                  <a:pt x="4696892" y="331597"/>
                                </a:cubicBezTo>
                                <a:cubicBezTo>
                                  <a:pt x="4697400" y="328549"/>
                                  <a:pt x="4697908" y="325374"/>
                                  <a:pt x="4698289" y="322453"/>
                                </a:cubicBezTo>
                                <a:cubicBezTo>
                                  <a:pt x="4698797" y="319532"/>
                                  <a:pt x="4699305" y="316865"/>
                                  <a:pt x="4699813" y="314452"/>
                                </a:cubicBezTo>
                                <a:cubicBezTo>
                                  <a:pt x="4700321" y="312039"/>
                                  <a:pt x="4700829" y="309880"/>
                                  <a:pt x="4701210" y="308102"/>
                                </a:cubicBezTo>
                                <a:cubicBezTo>
                                  <a:pt x="4701718" y="306451"/>
                                  <a:pt x="4702226" y="305054"/>
                                  <a:pt x="4702734" y="304038"/>
                                </a:cubicBezTo>
                                <a:cubicBezTo>
                                  <a:pt x="4703242" y="303022"/>
                                  <a:pt x="4703750" y="302514"/>
                                  <a:pt x="4704131" y="302260"/>
                                </a:cubicBezTo>
                                <a:cubicBezTo>
                                  <a:pt x="4704639" y="302133"/>
                                  <a:pt x="4705147" y="302387"/>
                                  <a:pt x="4705655" y="302895"/>
                                </a:cubicBezTo>
                                <a:cubicBezTo>
                                  <a:pt x="4706163" y="303530"/>
                                  <a:pt x="4706671" y="304419"/>
                                  <a:pt x="4707052" y="305562"/>
                                </a:cubicBezTo>
                                <a:cubicBezTo>
                                  <a:pt x="4707560" y="306832"/>
                                  <a:pt x="4708068" y="308356"/>
                                  <a:pt x="4708576" y="310007"/>
                                </a:cubicBezTo>
                                <a:cubicBezTo>
                                  <a:pt x="4709084" y="311658"/>
                                  <a:pt x="4709592" y="313563"/>
                                  <a:pt x="4709973" y="315468"/>
                                </a:cubicBezTo>
                                <a:cubicBezTo>
                                  <a:pt x="4710481" y="317500"/>
                                  <a:pt x="4710989" y="319532"/>
                                  <a:pt x="4711497" y="321691"/>
                                </a:cubicBezTo>
                                <a:cubicBezTo>
                                  <a:pt x="4712005" y="323723"/>
                                  <a:pt x="4712513" y="325882"/>
                                  <a:pt x="4712894" y="328041"/>
                                </a:cubicBezTo>
                                <a:cubicBezTo>
                                  <a:pt x="4713402" y="330073"/>
                                  <a:pt x="4713910" y="332105"/>
                                  <a:pt x="4714418" y="334137"/>
                                </a:cubicBezTo>
                                <a:cubicBezTo>
                                  <a:pt x="4714926" y="336169"/>
                                  <a:pt x="4715307" y="338074"/>
                                  <a:pt x="4715815" y="339852"/>
                                </a:cubicBezTo>
                                <a:cubicBezTo>
                                  <a:pt x="4716323" y="341630"/>
                                  <a:pt x="4716831" y="343408"/>
                                  <a:pt x="4717339" y="344932"/>
                                </a:cubicBezTo>
                                <a:cubicBezTo>
                                  <a:pt x="4717847" y="346583"/>
                                  <a:pt x="4718228" y="347980"/>
                                  <a:pt x="4718736" y="349377"/>
                                </a:cubicBezTo>
                                <a:cubicBezTo>
                                  <a:pt x="4719244" y="350774"/>
                                  <a:pt x="4719752" y="352044"/>
                                  <a:pt x="4720260" y="353187"/>
                                </a:cubicBezTo>
                                <a:cubicBezTo>
                                  <a:pt x="4720768" y="354330"/>
                                  <a:pt x="4721149" y="355346"/>
                                  <a:pt x="4721657" y="356362"/>
                                </a:cubicBezTo>
                                <a:cubicBezTo>
                                  <a:pt x="4722165" y="357378"/>
                                  <a:pt x="4722673" y="358140"/>
                                  <a:pt x="4723181" y="358902"/>
                                </a:cubicBezTo>
                                <a:cubicBezTo>
                                  <a:pt x="4723689" y="359791"/>
                                  <a:pt x="4724070" y="360426"/>
                                  <a:pt x="4724578" y="361061"/>
                                </a:cubicBezTo>
                                <a:cubicBezTo>
                                  <a:pt x="4725086" y="361696"/>
                                  <a:pt x="4725594" y="362204"/>
                                  <a:pt x="4726102" y="362712"/>
                                </a:cubicBezTo>
                                <a:cubicBezTo>
                                  <a:pt x="4726610" y="363220"/>
                                  <a:pt x="4726991" y="363601"/>
                                  <a:pt x="4727499" y="363982"/>
                                </a:cubicBezTo>
                                <a:cubicBezTo>
                                  <a:pt x="4728007" y="364236"/>
                                  <a:pt x="4728515" y="364617"/>
                                  <a:pt x="4729023" y="364744"/>
                                </a:cubicBezTo>
                                <a:cubicBezTo>
                                  <a:pt x="4729531" y="364998"/>
                                  <a:pt x="4729912" y="365252"/>
                                  <a:pt x="4730420" y="365379"/>
                                </a:cubicBezTo>
                                <a:cubicBezTo>
                                  <a:pt x="4730928" y="365506"/>
                                  <a:pt x="4731436" y="365506"/>
                                  <a:pt x="4731944" y="365633"/>
                                </a:cubicBezTo>
                                <a:cubicBezTo>
                                  <a:pt x="4732325" y="365633"/>
                                  <a:pt x="4732833" y="365760"/>
                                  <a:pt x="4733341" y="365760"/>
                                </a:cubicBezTo>
                                <a:cubicBezTo>
                                  <a:pt x="4733849" y="365760"/>
                                  <a:pt x="4734357" y="365633"/>
                                  <a:pt x="4734865" y="365633"/>
                                </a:cubicBezTo>
                                <a:cubicBezTo>
                                  <a:pt x="4735246" y="365506"/>
                                  <a:pt x="4735754" y="365379"/>
                                  <a:pt x="4736262" y="365252"/>
                                </a:cubicBezTo>
                                <a:cubicBezTo>
                                  <a:pt x="4736770" y="365252"/>
                                  <a:pt x="4737278" y="364998"/>
                                  <a:pt x="4737786" y="364871"/>
                                </a:cubicBezTo>
                                <a:cubicBezTo>
                                  <a:pt x="4738167" y="364744"/>
                                  <a:pt x="4738675" y="364490"/>
                                  <a:pt x="4739183" y="364363"/>
                                </a:cubicBezTo>
                                <a:cubicBezTo>
                                  <a:pt x="4739691" y="364109"/>
                                  <a:pt x="4740199" y="363855"/>
                                  <a:pt x="4740707" y="363601"/>
                                </a:cubicBezTo>
                                <a:cubicBezTo>
                                  <a:pt x="4741088" y="363474"/>
                                  <a:pt x="4741596" y="363220"/>
                                  <a:pt x="4742104" y="362966"/>
                                </a:cubicBezTo>
                                <a:cubicBezTo>
                                  <a:pt x="4742612" y="362712"/>
                                  <a:pt x="4743120" y="362458"/>
                                  <a:pt x="4743628" y="362204"/>
                                </a:cubicBezTo>
                                <a:cubicBezTo>
                                  <a:pt x="4744009" y="361950"/>
                                  <a:pt x="4744517" y="361696"/>
                                  <a:pt x="4745025" y="361442"/>
                                </a:cubicBezTo>
                                <a:cubicBezTo>
                                  <a:pt x="4745533" y="361188"/>
                                  <a:pt x="4746041" y="360934"/>
                                  <a:pt x="4746549" y="360680"/>
                                </a:cubicBezTo>
                                <a:cubicBezTo>
                                  <a:pt x="4746930" y="360426"/>
                                  <a:pt x="4747438" y="360172"/>
                                  <a:pt x="4747946" y="359918"/>
                                </a:cubicBezTo>
                                <a:cubicBezTo>
                                  <a:pt x="4748454" y="359791"/>
                                  <a:pt x="4748962" y="359537"/>
                                  <a:pt x="4749343" y="359283"/>
                                </a:cubicBezTo>
                                <a:cubicBezTo>
                                  <a:pt x="4749851" y="359029"/>
                                  <a:pt x="4750359" y="358775"/>
                                  <a:pt x="4750867" y="358648"/>
                                </a:cubicBezTo>
                                <a:cubicBezTo>
                                  <a:pt x="4751375" y="358394"/>
                                  <a:pt x="4751883" y="358140"/>
                                  <a:pt x="4752264" y="357886"/>
                                </a:cubicBezTo>
                                <a:cubicBezTo>
                                  <a:pt x="4752772" y="357759"/>
                                  <a:pt x="4753280" y="357505"/>
                                  <a:pt x="4753788" y="357251"/>
                                </a:cubicBezTo>
                                <a:cubicBezTo>
                                  <a:pt x="4754296" y="356997"/>
                                  <a:pt x="4754804" y="356870"/>
                                  <a:pt x="4755185" y="356616"/>
                                </a:cubicBezTo>
                                <a:cubicBezTo>
                                  <a:pt x="4755693" y="356489"/>
                                  <a:pt x="4756201" y="356235"/>
                                  <a:pt x="4756709" y="356108"/>
                                </a:cubicBezTo>
                                <a:cubicBezTo>
                                  <a:pt x="4757217" y="355981"/>
                                  <a:pt x="4757725" y="355854"/>
                                  <a:pt x="4758106" y="355727"/>
                                </a:cubicBezTo>
                                <a:cubicBezTo>
                                  <a:pt x="4758614" y="355600"/>
                                  <a:pt x="4759122" y="355473"/>
                                  <a:pt x="4759630" y="355346"/>
                                </a:cubicBezTo>
                                <a:cubicBezTo>
                                  <a:pt x="4760138" y="355219"/>
                                  <a:pt x="4760646" y="355092"/>
                                  <a:pt x="4761027" y="355092"/>
                                </a:cubicBezTo>
                                <a:cubicBezTo>
                                  <a:pt x="4761535" y="354965"/>
                                  <a:pt x="4762043" y="354965"/>
                                  <a:pt x="4762551" y="354838"/>
                                </a:cubicBezTo>
                                <a:cubicBezTo>
                                  <a:pt x="4763059" y="354838"/>
                                  <a:pt x="4763567" y="354838"/>
                                  <a:pt x="4763948" y="354711"/>
                                </a:cubicBezTo>
                                <a:cubicBezTo>
                                  <a:pt x="4764456" y="354711"/>
                                  <a:pt x="4764964" y="354711"/>
                                  <a:pt x="4765472" y="354711"/>
                                </a:cubicBezTo>
                                <a:cubicBezTo>
                                  <a:pt x="4765980" y="354711"/>
                                  <a:pt x="4766361" y="354711"/>
                                  <a:pt x="4766869" y="354711"/>
                                </a:cubicBezTo>
                                <a:cubicBezTo>
                                  <a:pt x="4767377" y="354711"/>
                                  <a:pt x="4767885" y="354838"/>
                                  <a:pt x="4768393" y="354838"/>
                                </a:cubicBezTo>
                                <a:cubicBezTo>
                                  <a:pt x="4768901" y="354965"/>
                                  <a:pt x="4769282" y="355092"/>
                                  <a:pt x="4769790" y="355219"/>
                                </a:cubicBezTo>
                                <a:cubicBezTo>
                                  <a:pt x="4770298" y="355346"/>
                                  <a:pt x="4770806" y="355473"/>
                                  <a:pt x="4771314" y="355600"/>
                                </a:cubicBezTo>
                                <a:cubicBezTo>
                                  <a:pt x="4771822" y="355854"/>
                                  <a:pt x="4772203" y="356108"/>
                                  <a:pt x="4772711" y="356235"/>
                                </a:cubicBezTo>
                                <a:cubicBezTo>
                                  <a:pt x="4773219" y="356489"/>
                                  <a:pt x="4773727" y="356743"/>
                                  <a:pt x="4774235" y="356997"/>
                                </a:cubicBezTo>
                                <a:cubicBezTo>
                                  <a:pt x="4774743" y="357251"/>
                                  <a:pt x="4775124" y="357632"/>
                                  <a:pt x="4775632" y="357886"/>
                                </a:cubicBezTo>
                                <a:cubicBezTo>
                                  <a:pt x="4776140" y="358140"/>
                                  <a:pt x="4776648" y="358521"/>
                                  <a:pt x="4777156" y="358775"/>
                                </a:cubicBezTo>
                                <a:cubicBezTo>
                                  <a:pt x="4777664" y="359156"/>
                                  <a:pt x="4778045" y="359410"/>
                                  <a:pt x="4778553" y="359791"/>
                                </a:cubicBezTo>
                                <a:cubicBezTo>
                                  <a:pt x="4779061" y="360045"/>
                                  <a:pt x="4779569" y="360299"/>
                                  <a:pt x="4780077" y="360680"/>
                                </a:cubicBezTo>
                                <a:cubicBezTo>
                                  <a:pt x="4780585" y="360934"/>
                                  <a:pt x="4780966" y="361315"/>
                                  <a:pt x="4781474" y="361569"/>
                                </a:cubicBezTo>
                                <a:cubicBezTo>
                                  <a:pt x="4781982" y="361823"/>
                                  <a:pt x="4782490" y="362077"/>
                                  <a:pt x="4782998" y="362331"/>
                                </a:cubicBezTo>
                                <a:cubicBezTo>
                                  <a:pt x="4783379" y="362585"/>
                                  <a:pt x="4783887" y="362839"/>
                                  <a:pt x="4784395" y="363093"/>
                                </a:cubicBezTo>
                                <a:cubicBezTo>
                                  <a:pt x="4784903" y="363347"/>
                                  <a:pt x="4785411" y="363601"/>
                                  <a:pt x="4785919" y="363855"/>
                                </a:cubicBezTo>
                                <a:cubicBezTo>
                                  <a:pt x="4786300" y="364109"/>
                                  <a:pt x="4786808" y="364363"/>
                                  <a:pt x="4787316" y="364617"/>
                                </a:cubicBezTo>
                                <a:cubicBezTo>
                                  <a:pt x="4787824" y="364871"/>
                                  <a:pt x="4788332" y="365125"/>
                                  <a:pt x="4788840" y="365252"/>
                                </a:cubicBezTo>
                                <a:cubicBezTo>
                                  <a:pt x="4789221" y="365506"/>
                                  <a:pt x="4789729" y="365760"/>
                                  <a:pt x="4790237" y="366014"/>
                                </a:cubicBezTo>
                                <a:cubicBezTo>
                                  <a:pt x="4790745" y="366395"/>
                                  <a:pt x="4791253" y="366649"/>
                                  <a:pt x="4791761" y="366903"/>
                                </a:cubicBezTo>
                                <a:cubicBezTo>
                                  <a:pt x="4792142" y="367284"/>
                                  <a:pt x="4792650" y="367665"/>
                                  <a:pt x="4793158" y="368046"/>
                                </a:cubicBezTo>
                                <a:cubicBezTo>
                                  <a:pt x="4793666" y="368427"/>
                                  <a:pt x="4794174" y="368808"/>
                                  <a:pt x="4794682" y="369189"/>
                                </a:cubicBezTo>
                                <a:cubicBezTo>
                                  <a:pt x="4795063" y="369697"/>
                                  <a:pt x="4795571" y="370078"/>
                                  <a:pt x="4796079" y="370586"/>
                                </a:cubicBezTo>
                                <a:cubicBezTo>
                                  <a:pt x="4796587" y="371094"/>
                                  <a:pt x="4797095" y="371602"/>
                                  <a:pt x="4797603" y="372110"/>
                                </a:cubicBezTo>
                                <a:cubicBezTo>
                                  <a:pt x="4797984" y="372618"/>
                                  <a:pt x="4798492" y="373126"/>
                                  <a:pt x="4799000" y="373634"/>
                                </a:cubicBezTo>
                                <a:cubicBezTo>
                                  <a:pt x="4799508" y="374142"/>
                                  <a:pt x="4800016" y="374650"/>
                                  <a:pt x="4800397" y="375158"/>
                                </a:cubicBezTo>
                                <a:cubicBezTo>
                                  <a:pt x="4800905" y="375666"/>
                                  <a:pt x="4801413" y="376174"/>
                                  <a:pt x="4801921" y="376682"/>
                                </a:cubicBezTo>
                                <a:cubicBezTo>
                                  <a:pt x="4802429" y="377190"/>
                                  <a:pt x="4802937" y="377698"/>
                                  <a:pt x="4803318" y="378206"/>
                                </a:cubicBezTo>
                                <a:cubicBezTo>
                                  <a:pt x="4803826" y="378714"/>
                                  <a:pt x="4804334" y="379222"/>
                                  <a:pt x="4804842" y="379730"/>
                                </a:cubicBezTo>
                                <a:cubicBezTo>
                                  <a:pt x="4805350" y="380238"/>
                                  <a:pt x="4805858" y="380746"/>
                                  <a:pt x="4806239" y="381254"/>
                                </a:cubicBezTo>
                                <a:cubicBezTo>
                                  <a:pt x="4806747" y="381762"/>
                                  <a:pt x="4807255" y="382143"/>
                                  <a:pt x="4807763" y="382651"/>
                                </a:cubicBezTo>
                                <a:cubicBezTo>
                                  <a:pt x="4808271" y="383159"/>
                                  <a:pt x="4808779" y="383667"/>
                                  <a:pt x="4809160" y="384048"/>
                                </a:cubicBezTo>
                                <a:cubicBezTo>
                                  <a:pt x="4809668" y="384429"/>
                                  <a:pt x="4810176" y="384937"/>
                                  <a:pt x="4810684" y="385318"/>
                                </a:cubicBezTo>
                                <a:cubicBezTo>
                                  <a:pt x="4811192" y="385699"/>
                                  <a:pt x="4811700" y="386080"/>
                                  <a:pt x="4812081" y="386334"/>
                                </a:cubicBezTo>
                                <a:cubicBezTo>
                                  <a:pt x="4812589" y="386715"/>
                                  <a:pt x="4813097" y="386969"/>
                                  <a:pt x="4813605" y="387350"/>
                                </a:cubicBezTo>
                                <a:cubicBezTo>
                                  <a:pt x="4814113" y="387604"/>
                                  <a:pt x="4814494" y="387858"/>
                                  <a:pt x="4815002" y="388112"/>
                                </a:cubicBezTo>
                                <a:cubicBezTo>
                                  <a:pt x="4815510" y="388366"/>
                                  <a:pt x="4816018" y="388620"/>
                                  <a:pt x="4816526" y="388874"/>
                                </a:cubicBezTo>
                                <a:cubicBezTo>
                                  <a:pt x="4817034" y="389128"/>
                                  <a:pt x="4817415" y="389382"/>
                                  <a:pt x="4817923" y="389636"/>
                                </a:cubicBezTo>
                                <a:cubicBezTo>
                                  <a:pt x="4818431" y="389763"/>
                                  <a:pt x="4818939" y="390017"/>
                                  <a:pt x="4819447" y="390271"/>
                                </a:cubicBezTo>
                                <a:cubicBezTo>
                                  <a:pt x="4819955" y="390398"/>
                                  <a:pt x="4820336" y="390652"/>
                                  <a:pt x="4820844" y="390779"/>
                                </a:cubicBezTo>
                                <a:cubicBezTo>
                                  <a:pt x="4821352" y="391033"/>
                                  <a:pt x="4821860" y="391160"/>
                                  <a:pt x="4822368" y="391287"/>
                                </a:cubicBezTo>
                                <a:cubicBezTo>
                                  <a:pt x="4822876" y="391541"/>
                                  <a:pt x="4823257" y="391668"/>
                                  <a:pt x="4823765" y="391795"/>
                                </a:cubicBezTo>
                                <a:cubicBezTo>
                                  <a:pt x="4824273" y="391922"/>
                                  <a:pt x="4824781" y="392049"/>
                                  <a:pt x="4825289" y="392176"/>
                                </a:cubicBezTo>
                                <a:cubicBezTo>
                                  <a:pt x="4825797" y="392303"/>
                                  <a:pt x="4826178" y="392430"/>
                                  <a:pt x="4826686" y="392430"/>
                                </a:cubicBezTo>
                                <a:cubicBezTo>
                                  <a:pt x="4827194" y="392557"/>
                                  <a:pt x="4827702" y="392684"/>
                                  <a:pt x="4828210" y="392811"/>
                                </a:cubicBezTo>
                                <a:cubicBezTo>
                                  <a:pt x="4828718" y="392938"/>
                                  <a:pt x="4829099" y="392938"/>
                                  <a:pt x="4829607" y="393065"/>
                                </a:cubicBezTo>
                                <a:cubicBezTo>
                                  <a:pt x="4830115" y="393065"/>
                                  <a:pt x="4830623" y="393192"/>
                                  <a:pt x="4831131" y="393319"/>
                                </a:cubicBezTo>
                                <a:cubicBezTo>
                                  <a:pt x="4831639" y="393319"/>
                                  <a:pt x="4832020" y="393446"/>
                                  <a:pt x="4832528" y="393446"/>
                                </a:cubicBezTo>
                                <a:cubicBezTo>
                                  <a:pt x="4833036" y="393446"/>
                                  <a:pt x="4833544" y="393446"/>
                                  <a:pt x="4834052" y="393446"/>
                                </a:cubicBezTo>
                                <a:cubicBezTo>
                                  <a:pt x="4834433" y="393573"/>
                                  <a:pt x="4834941" y="393573"/>
                                  <a:pt x="4835449" y="393573"/>
                                </a:cubicBezTo>
                                <a:cubicBezTo>
                                  <a:pt x="4835957" y="393573"/>
                                  <a:pt x="4836465" y="393700"/>
                                  <a:pt x="4836973" y="393700"/>
                                </a:cubicBezTo>
                                <a:cubicBezTo>
                                  <a:pt x="4837354" y="393700"/>
                                  <a:pt x="4837862" y="393700"/>
                                  <a:pt x="4838370" y="393700"/>
                                </a:cubicBezTo>
                                <a:cubicBezTo>
                                  <a:pt x="4838878" y="393700"/>
                                  <a:pt x="4839386" y="393700"/>
                                  <a:pt x="4839894" y="393700"/>
                                </a:cubicBezTo>
                                <a:cubicBezTo>
                                  <a:pt x="4840275" y="393700"/>
                                  <a:pt x="4840783" y="393827"/>
                                  <a:pt x="4841291" y="393827"/>
                                </a:cubicBezTo>
                                <a:cubicBezTo>
                                  <a:pt x="4841799" y="393827"/>
                                  <a:pt x="4842307" y="393827"/>
                                  <a:pt x="4842815" y="393700"/>
                                </a:cubicBezTo>
                                <a:cubicBezTo>
                                  <a:pt x="4843196" y="393700"/>
                                  <a:pt x="4843704" y="393700"/>
                                  <a:pt x="4844212" y="393573"/>
                                </a:cubicBezTo>
                                <a:cubicBezTo>
                                  <a:pt x="4844720" y="393573"/>
                                  <a:pt x="4845228" y="393446"/>
                                  <a:pt x="4845736" y="393319"/>
                                </a:cubicBezTo>
                                <a:cubicBezTo>
                                  <a:pt x="4846117" y="393192"/>
                                  <a:pt x="4846625" y="393065"/>
                                  <a:pt x="4847133" y="392938"/>
                                </a:cubicBezTo>
                                <a:cubicBezTo>
                                  <a:pt x="4847641" y="392811"/>
                                  <a:pt x="4848149" y="392557"/>
                                  <a:pt x="4848657" y="392303"/>
                                </a:cubicBezTo>
                                <a:cubicBezTo>
                                  <a:pt x="4849038" y="392049"/>
                                  <a:pt x="4849546" y="391795"/>
                                  <a:pt x="4850054" y="391541"/>
                                </a:cubicBezTo>
                                <a:cubicBezTo>
                                  <a:pt x="4850562" y="391287"/>
                                  <a:pt x="4851070" y="391033"/>
                                  <a:pt x="4851451" y="390652"/>
                                </a:cubicBezTo>
                                <a:cubicBezTo>
                                  <a:pt x="4851959" y="390398"/>
                                  <a:pt x="4852467" y="390017"/>
                                  <a:pt x="4852975" y="389636"/>
                                </a:cubicBezTo>
                                <a:cubicBezTo>
                                  <a:pt x="4853483" y="389382"/>
                                  <a:pt x="4853991" y="389001"/>
                                  <a:pt x="4854372" y="388620"/>
                                </a:cubicBezTo>
                                <a:cubicBezTo>
                                  <a:pt x="4854880" y="388366"/>
                                  <a:pt x="4855388" y="387985"/>
                                  <a:pt x="4855896" y="387604"/>
                                </a:cubicBezTo>
                                <a:cubicBezTo>
                                  <a:pt x="4856404" y="387223"/>
                                  <a:pt x="4856912" y="386969"/>
                                  <a:pt x="4857293" y="386715"/>
                                </a:cubicBezTo>
                                <a:cubicBezTo>
                                  <a:pt x="4857801" y="386461"/>
                                  <a:pt x="4858309" y="386207"/>
                                  <a:pt x="4858817" y="385953"/>
                                </a:cubicBezTo>
                                <a:cubicBezTo>
                                  <a:pt x="4859325" y="385826"/>
                                  <a:pt x="4859833" y="385572"/>
                                  <a:pt x="4860214" y="385445"/>
                                </a:cubicBezTo>
                                <a:cubicBezTo>
                                  <a:pt x="4860722" y="385445"/>
                                  <a:pt x="4861230" y="385318"/>
                                  <a:pt x="4861738" y="385318"/>
                                </a:cubicBezTo>
                                <a:cubicBezTo>
                                  <a:pt x="4862246" y="385318"/>
                                  <a:pt x="4862754" y="385318"/>
                                  <a:pt x="4863135" y="385318"/>
                                </a:cubicBezTo>
                                <a:cubicBezTo>
                                  <a:pt x="4863643" y="385318"/>
                                  <a:pt x="4864151" y="385318"/>
                                  <a:pt x="4864659" y="385318"/>
                                </a:cubicBezTo>
                                <a:cubicBezTo>
                                  <a:pt x="4865167" y="385318"/>
                                  <a:pt x="4865675" y="385318"/>
                                  <a:pt x="4866056" y="385191"/>
                                </a:cubicBezTo>
                                <a:cubicBezTo>
                                  <a:pt x="4866564" y="385191"/>
                                  <a:pt x="4867072" y="385064"/>
                                  <a:pt x="4867580" y="384810"/>
                                </a:cubicBezTo>
                                <a:cubicBezTo>
                                  <a:pt x="4868088" y="384683"/>
                                  <a:pt x="4868469" y="384429"/>
                                  <a:pt x="4868977" y="384048"/>
                                </a:cubicBezTo>
                                <a:cubicBezTo>
                                  <a:pt x="4869485" y="383667"/>
                                  <a:pt x="4869993" y="383159"/>
                                  <a:pt x="4870501" y="382651"/>
                                </a:cubicBezTo>
                                <a:cubicBezTo>
                                  <a:pt x="4871009" y="382016"/>
                                  <a:pt x="4871390" y="381254"/>
                                  <a:pt x="4871898" y="380492"/>
                                </a:cubicBezTo>
                                <a:cubicBezTo>
                                  <a:pt x="4872406" y="379730"/>
                                  <a:pt x="4872914" y="378841"/>
                                  <a:pt x="4873422" y="377825"/>
                                </a:cubicBezTo>
                                <a:cubicBezTo>
                                  <a:pt x="4873930" y="376809"/>
                                  <a:pt x="4874311" y="375666"/>
                                  <a:pt x="4874819" y="374523"/>
                                </a:cubicBezTo>
                                <a:cubicBezTo>
                                  <a:pt x="4875327" y="373253"/>
                                  <a:pt x="4875835" y="371983"/>
                                  <a:pt x="4876343" y="370713"/>
                                </a:cubicBezTo>
                                <a:cubicBezTo>
                                  <a:pt x="4876851" y="369316"/>
                                  <a:pt x="4877232" y="367792"/>
                                  <a:pt x="4877740" y="366395"/>
                                </a:cubicBezTo>
                                <a:cubicBezTo>
                                  <a:pt x="4878248" y="364871"/>
                                  <a:pt x="4878756" y="363220"/>
                                  <a:pt x="4879264" y="361696"/>
                                </a:cubicBezTo>
                                <a:cubicBezTo>
                                  <a:pt x="4879772" y="360172"/>
                                  <a:pt x="4880153" y="358521"/>
                                  <a:pt x="4880661" y="356870"/>
                                </a:cubicBezTo>
                                <a:cubicBezTo>
                                  <a:pt x="4881169" y="355219"/>
                                  <a:pt x="4881677" y="353441"/>
                                  <a:pt x="4882185" y="351917"/>
                                </a:cubicBezTo>
                                <a:cubicBezTo>
                                  <a:pt x="4882693" y="350266"/>
                                  <a:pt x="4883074" y="348615"/>
                                  <a:pt x="4883582" y="347091"/>
                                </a:cubicBezTo>
                                <a:cubicBezTo>
                                  <a:pt x="4884090" y="345567"/>
                                  <a:pt x="4884598" y="344043"/>
                                  <a:pt x="4885106" y="342646"/>
                                </a:cubicBezTo>
                                <a:cubicBezTo>
                                  <a:pt x="4885487" y="341376"/>
                                  <a:pt x="4885995" y="340106"/>
                                  <a:pt x="4886503" y="338963"/>
                                </a:cubicBezTo>
                                <a:cubicBezTo>
                                  <a:pt x="4887011" y="337947"/>
                                  <a:pt x="4887519" y="336931"/>
                                  <a:pt x="4888027" y="336296"/>
                                </a:cubicBezTo>
                                <a:cubicBezTo>
                                  <a:pt x="4888408" y="335534"/>
                                  <a:pt x="4888916" y="335026"/>
                                  <a:pt x="4889424" y="334645"/>
                                </a:cubicBezTo>
                                <a:cubicBezTo>
                                  <a:pt x="4889932" y="334391"/>
                                  <a:pt x="4890440" y="334264"/>
                                  <a:pt x="4890948" y="334391"/>
                                </a:cubicBezTo>
                                <a:cubicBezTo>
                                  <a:pt x="4891329" y="334518"/>
                                  <a:pt x="4891837" y="334772"/>
                                  <a:pt x="4892345" y="335280"/>
                                </a:cubicBezTo>
                                <a:cubicBezTo>
                                  <a:pt x="4892853" y="335788"/>
                                  <a:pt x="4893361" y="336550"/>
                                  <a:pt x="4893869" y="337312"/>
                                </a:cubicBezTo>
                                <a:cubicBezTo>
                                  <a:pt x="4894250" y="338201"/>
                                  <a:pt x="4894758" y="339217"/>
                                  <a:pt x="4895266" y="340360"/>
                                </a:cubicBezTo>
                                <a:cubicBezTo>
                                  <a:pt x="4895774" y="341376"/>
                                  <a:pt x="4896282" y="342646"/>
                                  <a:pt x="4896790" y="343789"/>
                                </a:cubicBezTo>
                                <a:cubicBezTo>
                                  <a:pt x="4897171" y="345059"/>
                                  <a:pt x="4897679" y="346329"/>
                                  <a:pt x="4898187" y="347599"/>
                                </a:cubicBezTo>
                                <a:cubicBezTo>
                                  <a:pt x="4898695" y="348742"/>
                                  <a:pt x="4899203" y="350012"/>
                                  <a:pt x="4899711" y="351155"/>
                                </a:cubicBezTo>
                                <a:cubicBezTo>
                                  <a:pt x="4900092" y="352298"/>
                                  <a:pt x="4900600" y="353314"/>
                                  <a:pt x="4901108" y="354330"/>
                                </a:cubicBezTo>
                                <a:cubicBezTo>
                                  <a:pt x="4901616" y="355219"/>
                                  <a:pt x="4902124" y="355981"/>
                                  <a:pt x="4902505" y="356616"/>
                                </a:cubicBezTo>
                                <a:cubicBezTo>
                                  <a:pt x="4903013" y="357378"/>
                                  <a:pt x="4903521" y="357886"/>
                                  <a:pt x="4904029" y="358394"/>
                                </a:cubicBezTo>
                                <a:cubicBezTo>
                                  <a:pt x="4904537" y="358775"/>
                                  <a:pt x="4905045" y="359029"/>
                                  <a:pt x="4905426" y="359283"/>
                                </a:cubicBezTo>
                                <a:cubicBezTo>
                                  <a:pt x="4905934" y="359410"/>
                                  <a:pt x="4906442" y="359537"/>
                                  <a:pt x="4906950" y="359537"/>
                                </a:cubicBezTo>
                                <a:cubicBezTo>
                                  <a:pt x="4907458" y="359537"/>
                                  <a:pt x="4907966" y="359410"/>
                                  <a:pt x="4908347" y="359283"/>
                                </a:cubicBezTo>
                                <a:cubicBezTo>
                                  <a:pt x="4908855" y="359156"/>
                                  <a:pt x="4909363" y="359029"/>
                                  <a:pt x="4909871" y="358775"/>
                                </a:cubicBezTo>
                                <a:cubicBezTo>
                                  <a:pt x="4910379" y="358648"/>
                                  <a:pt x="4910887" y="358394"/>
                                  <a:pt x="4911268" y="358140"/>
                                </a:cubicBezTo>
                                <a:cubicBezTo>
                                  <a:pt x="4911776" y="357886"/>
                                  <a:pt x="4912284" y="357632"/>
                                  <a:pt x="4912792" y="357378"/>
                                </a:cubicBezTo>
                                <a:cubicBezTo>
                                  <a:pt x="4913300" y="357251"/>
                                  <a:pt x="4913808" y="356997"/>
                                  <a:pt x="4914189" y="356743"/>
                                </a:cubicBezTo>
                                <a:cubicBezTo>
                                  <a:pt x="4914697" y="356489"/>
                                  <a:pt x="4915205" y="356362"/>
                                  <a:pt x="4915713" y="356108"/>
                                </a:cubicBezTo>
                                <a:cubicBezTo>
                                  <a:pt x="4916221" y="355981"/>
                                  <a:pt x="4916602" y="355854"/>
                                  <a:pt x="4917110" y="355600"/>
                                </a:cubicBezTo>
                                <a:cubicBezTo>
                                  <a:pt x="4917618" y="355473"/>
                                  <a:pt x="4918126" y="355346"/>
                                  <a:pt x="4918634" y="355346"/>
                                </a:cubicBezTo>
                                <a:cubicBezTo>
                                  <a:pt x="4919142" y="355219"/>
                                  <a:pt x="4919523" y="355092"/>
                                  <a:pt x="4920031" y="355092"/>
                                </a:cubicBezTo>
                                <a:cubicBezTo>
                                  <a:pt x="4920539" y="355092"/>
                                  <a:pt x="4921047" y="355092"/>
                                  <a:pt x="4921555" y="355219"/>
                                </a:cubicBezTo>
                                <a:cubicBezTo>
                                  <a:pt x="4922063" y="355346"/>
                                  <a:pt x="4922444" y="355473"/>
                                  <a:pt x="4922952" y="355727"/>
                                </a:cubicBezTo>
                                <a:cubicBezTo>
                                  <a:pt x="4923460" y="355854"/>
                                  <a:pt x="4923968" y="356108"/>
                                  <a:pt x="4924476" y="356489"/>
                                </a:cubicBezTo>
                                <a:cubicBezTo>
                                  <a:pt x="4924984" y="356743"/>
                                  <a:pt x="4925365" y="357124"/>
                                  <a:pt x="4925873" y="357632"/>
                                </a:cubicBezTo>
                                <a:cubicBezTo>
                                  <a:pt x="4926381" y="358013"/>
                                  <a:pt x="4926889" y="358394"/>
                                  <a:pt x="4927397" y="358775"/>
                                </a:cubicBezTo>
                                <a:cubicBezTo>
                                  <a:pt x="4927905" y="359283"/>
                                  <a:pt x="4928286" y="359791"/>
                                  <a:pt x="4928794" y="360172"/>
                                </a:cubicBezTo>
                                <a:cubicBezTo>
                                  <a:pt x="4929302" y="360680"/>
                                  <a:pt x="4929810" y="361061"/>
                                  <a:pt x="4930318" y="361569"/>
                                </a:cubicBezTo>
                                <a:cubicBezTo>
                                  <a:pt x="4930826" y="361950"/>
                                  <a:pt x="4931207" y="362458"/>
                                  <a:pt x="4931715" y="362839"/>
                                </a:cubicBezTo>
                                <a:cubicBezTo>
                                  <a:pt x="4932223" y="363220"/>
                                  <a:pt x="4932731" y="363728"/>
                                  <a:pt x="4933239" y="364109"/>
                                </a:cubicBezTo>
                                <a:cubicBezTo>
                                  <a:pt x="4933620" y="364617"/>
                                  <a:pt x="4934128" y="364998"/>
                                  <a:pt x="4934636" y="365506"/>
                                </a:cubicBezTo>
                                <a:cubicBezTo>
                                  <a:pt x="4935144" y="366014"/>
                                  <a:pt x="4935652" y="366522"/>
                                  <a:pt x="4936160" y="367030"/>
                                </a:cubicBezTo>
                                <a:cubicBezTo>
                                  <a:pt x="4936541" y="367538"/>
                                  <a:pt x="4937049" y="368046"/>
                                  <a:pt x="4937557" y="368554"/>
                                </a:cubicBezTo>
                                <a:cubicBezTo>
                                  <a:pt x="4938065" y="369189"/>
                                  <a:pt x="4938573" y="369824"/>
                                  <a:pt x="4939081" y="370459"/>
                                </a:cubicBezTo>
                                <a:cubicBezTo>
                                  <a:pt x="4939462" y="370967"/>
                                  <a:pt x="4939970" y="371602"/>
                                  <a:pt x="4940478" y="372237"/>
                                </a:cubicBezTo>
                                <a:cubicBezTo>
                                  <a:pt x="4940986" y="372872"/>
                                  <a:pt x="4941494" y="373507"/>
                                  <a:pt x="4942002" y="374142"/>
                                </a:cubicBezTo>
                                <a:cubicBezTo>
                                  <a:pt x="4942383" y="374650"/>
                                  <a:pt x="4942891" y="375285"/>
                                  <a:pt x="4943399" y="375793"/>
                                </a:cubicBezTo>
                                <a:cubicBezTo>
                                  <a:pt x="4943907" y="376428"/>
                                  <a:pt x="4944415" y="376936"/>
                                  <a:pt x="4944923" y="377444"/>
                                </a:cubicBezTo>
                                <a:cubicBezTo>
                                  <a:pt x="4945304" y="377952"/>
                                  <a:pt x="4945812" y="378333"/>
                                  <a:pt x="4946320" y="378841"/>
                                </a:cubicBezTo>
                                <a:cubicBezTo>
                                  <a:pt x="4946828" y="379222"/>
                                  <a:pt x="4947336" y="379603"/>
                                  <a:pt x="4947844" y="379984"/>
                                </a:cubicBezTo>
                                <a:cubicBezTo>
                                  <a:pt x="4948225" y="380365"/>
                                  <a:pt x="4948733" y="380619"/>
                                  <a:pt x="4949241" y="381000"/>
                                </a:cubicBezTo>
                                <a:cubicBezTo>
                                  <a:pt x="4949749" y="381381"/>
                                  <a:pt x="4950257" y="381635"/>
                                  <a:pt x="4950638" y="382016"/>
                                </a:cubicBezTo>
                                <a:cubicBezTo>
                                  <a:pt x="4951146" y="382397"/>
                                  <a:pt x="4951654" y="382651"/>
                                  <a:pt x="4952162" y="383032"/>
                                </a:cubicBezTo>
                                <a:cubicBezTo>
                                  <a:pt x="4952670" y="383413"/>
                                  <a:pt x="4953178" y="383794"/>
                                  <a:pt x="4953559" y="384302"/>
                                </a:cubicBezTo>
                                <a:cubicBezTo>
                                  <a:pt x="4954067" y="384810"/>
                                  <a:pt x="4954575" y="385318"/>
                                  <a:pt x="4955083" y="385953"/>
                                </a:cubicBezTo>
                                <a:cubicBezTo>
                                  <a:pt x="4955591" y="386461"/>
                                  <a:pt x="4956099" y="387223"/>
                                  <a:pt x="4956480" y="387985"/>
                                </a:cubicBezTo>
                                <a:cubicBezTo>
                                  <a:pt x="4956988" y="388747"/>
                                  <a:pt x="4957496" y="389636"/>
                                  <a:pt x="4958004" y="390652"/>
                                </a:cubicBezTo>
                                <a:cubicBezTo>
                                  <a:pt x="4958512" y="391541"/>
                                  <a:pt x="4959147" y="393446"/>
                                  <a:pt x="4959401" y="393954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0E8F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3" name="Shape 29823"/>
                        <wps:cNvSpPr/>
                        <wps:spPr>
                          <a:xfrm>
                            <a:off x="146901" y="3534410"/>
                            <a:ext cx="4959401" cy="39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7891">
                                <a:moveTo>
                                  <a:pt x="0" y="392684"/>
                                </a:moveTo>
                                <a:cubicBezTo>
                                  <a:pt x="483" y="392684"/>
                                  <a:pt x="978" y="392684"/>
                                  <a:pt x="1460" y="392684"/>
                                </a:cubicBezTo>
                                <a:cubicBezTo>
                                  <a:pt x="1943" y="392684"/>
                                  <a:pt x="2426" y="392811"/>
                                  <a:pt x="2921" y="392684"/>
                                </a:cubicBezTo>
                                <a:cubicBezTo>
                                  <a:pt x="3404" y="392684"/>
                                  <a:pt x="3886" y="392684"/>
                                  <a:pt x="4382" y="392684"/>
                                </a:cubicBezTo>
                                <a:cubicBezTo>
                                  <a:pt x="4864" y="392684"/>
                                  <a:pt x="5347" y="392684"/>
                                  <a:pt x="5842" y="392684"/>
                                </a:cubicBezTo>
                                <a:cubicBezTo>
                                  <a:pt x="6325" y="392557"/>
                                  <a:pt x="6807" y="392557"/>
                                  <a:pt x="7290" y="392430"/>
                                </a:cubicBezTo>
                                <a:cubicBezTo>
                                  <a:pt x="7785" y="392430"/>
                                  <a:pt x="8268" y="392303"/>
                                  <a:pt x="8750" y="392303"/>
                                </a:cubicBezTo>
                                <a:cubicBezTo>
                                  <a:pt x="9233" y="392176"/>
                                  <a:pt x="9728" y="392176"/>
                                  <a:pt x="10211" y="392049"/>
                                </a:cubicBezTo>
                                <a:cubicBezTo>
                                  <a:pt x="10693" y="392049"/>
                                  <a:pt x="11189" y="391922"/>
                                  <a:pt x="11671" y="391795"/>
                                </a:cubicBezTo>
                                <a:cubicBezTo>
                                  <a:pt x="12154" y="391795"/>
                                  <a:pt x="12637" y="391668"/>
                                  <a:pt x="13132" y="391668"/>
                                </a:cubicBezTo>
                                <a:cubicBezTo>
                                  <a:pt x="13614" y="391541"/>
                                  <a:pt x="14097" y="391541"/>
                                  <a:pt x="14592" y="391541"/>
                                </a:cubicBezTo>
                                <a:cubicBezTo>
                                  <a:pt x="15075" y="391414"/>
                                  <a:pt x="15557" y="391414"/>
                                  <a:pt x="16040" y="391287"/>
                                </a:cubicBezTo>
                                <a:cubicBezTo>
                                  <a:pt x="16535" y="391287"/>
                                  <a:pt x="17018" y="391287"/>
                                  <a:pt x="17501" y="391287"/>
                                </a:cubicBezTo>
                                <a:cubicBezTo>
                                  <a:pt x="17996" y="391287"/>
                                  <a:pt x="18479" y="391160"/>
                                  <a:pt x="18961" y="391160"/>
                                </a:cubicBezTo>
                                <a:cubicBezTo>
                                  <a:pt x="19444" y="391160"/>
                                  <a:pt x="19939" y="391160"/>
                                  <a:pt x="20422" y="391033"/>
                                </a:cubicBezTo>
                                <a:cubicBezTo>
                                  <a:pt x="20904" y="391033"/>
                                  <a:pt x="21399" y="391033"/>
                                  <a:pt x="21882" y="391033"/>
                                </a:cubicBezTo>
                                <a:cubicBezTo>
                                  <a:pt x="22365" y="391033"/>
                                  <a:pt x="22847" y="391033"/>
                                  <a:pt x="23343" y="391033"/>
                                </a:cubicBezTo>
                                <a:cubicBezTo>
                                  <a:pt x="23825" y="390906"/>
                                  <a:pt x="24308" y="390906"/>
                                  <a:pt x="24803" y="390906"/>
                                </a:cubicBezTo>
                                <a:cubicBezTo>
                                  <a:pt x="25286" y="390779"/>
                                  <a:pt x="25768" y="390779"/>
                                  <a:pt x="26251" y="390779"/>
                                </a:cubicBezTo>
                                <a:cubicBezTo>
                                  <a:pt x="26746" y="390652"/>
                                  <a:pt x="27229" y="390652"/>
                                  <a:pt x="27711" y="390652"/>
                                </a:cubicBezTo>
                                <a:cubicBezTo>
                                  <a:pt x="28207" y="390652"/>
                                  <a:pt x="28689" y="390525"/>
                                  <a:pt x="29172" y="390525"/>
                                </a:cubicBezTo>
                                <a:cubicBezTo>
                                  <a:pt x="29654" y="390525"/>
                                  <a:pt x="30150" y="390525"/>
                                  <a:pt x="30632" y="390525"/>
                                </a:cubicBezTo>
                                <a:cubicBezTo>
                                  <a:pt x="31115" y="390398"/>
                                  <a:pt x="31610" y="390398"/>
                                  <a:pt x="32093" y="390398"/>
                                </a:cubicBezTo>
                                <a:cubicBezTo>
                                  <a:pt x="32576" y="390398"/>
                                  <a:pt x="33058" y="390398"/>
                                  <a:pt x="33553" y="390398"/>
                                </a:cubicBezTo>
                                <a:cubicBezTo>
                                  <a:pt x="34036" y="390398"/>
                                  <a:pt x="34519" y="390398"/>
                                  <a:pt x="35014" y="390398"/>
                                </a:cubicBezTo>
                                <a:cubicBezTo>
                                  <a:pt x="35496" y="390398"/>
                                  <a:pt x="35979" y="390271"/>
                                  <a:pt x="36462" y="390271"/>
                                </a:cubicBezTo>
                                <a:cubicBezTo>
                                  <a:pt x="36957" y="390271"/>
                                  <a:pt x="37440" y="390271"/>
                                  <a:pt x="37922" y="390271"/>
                                </a:cubicBezTo>
                                <a:cubicBezTo>
                                  <a:pt x="38418" y="390144"/>
                                  <a:pt x="38900" y="390144"/>
                                  <a:pt x="39383" y="390144"/>
                                </a:cubicBezTo>
                                <a:cubicBezTo>
                                  <a:pt x="39865" y="390144"/>
                                  <a:pt x="40361" y="390144"/>
                                  <a:pt x="40843" y="390017"/>
                                </a:cubicBezTo>
                                <a:cubicBezTo>
                                  <a:pt x="41326" y="390017"/>
                                  <a:pt x="41808" y="390017"/>
                                  <a:pt x="42304" y="390017"/>
                                </a:cubicBezTo>
                                <a:cubicBezTo>
                                  <a:pt x="42786" y="390017"/>
                                  <a:pt x="43269" y="390017"/>
                                  <a:pt x="43764" y="390017"/>
                                </a:cubicBezTo>
                                <a:cubicBezTo>
                                  <a:pt x="44247" y="389890"/>
                                  <a:pt x="44729" y="389890"/>
                                  <a:pt x="45225" y="389890"/>
                                </a:cubicBezTo>
                                <a:cubicBezTo>
                                  <a:pt x="45707" y="389890"/>
                                  <a:pt x="46190" y="389890"/>
                                  <a:pt x="46673" y="389890"/>
                                </a:cubicBezTo>
                                <a:cubicBezTo>
                                  <a:pt x="47168" y="389890"/>
                                  <a:pt x="47650" y="389890"/>
                                  <a:pt x="48133" y="389890"/>
                                </a:cubicBezTo>
                                <a:cubicBezTo>
                                  <a:pt x="48628" y="389763"/>
                                  <a:pt x="49111" y="389763"/>
                                  <a:pt x="49593" y="389763"/>
                                </a:cubicBezTo>
                                <a:cubicBezTo>
                                  <a:pt x="50076" y="389763"/>
                                  <a:pt x="50571" y="389763"/>
                                  <a:pt x="51054" y="389763"/>
                                </a:cubicBezTo>
                                <a:cubicBezTo>
                                  <a:pt x="51537" y="389763"/>
                                  <a:pt x="52032" y="389636"/>
                                  <a:pt x="52515" y="389636"/>
                                </a:cubicBezTo>
                                <a:cubicBezTo>
                                  <a:pt x="52997" y="389636"/>
                                  <a:pt x="53480" y="389636"/>
                                  <a:pt x="53975" y="389509"/>
                                </a:cubicBezTo>
                                <a:cubicBezTo>
                                  <a:pt x="54458" y="389509"/>
                                  <a:pt x="54940" y="389509"/>
                                  <a:pt x="55435" y="389509"/>
                                </a:cubicBezTo>
                                <a:cubicBezTo>
                                  <a:pt x="55918" y="389509"/>
                                  <a:pt x="56401" y="389382"/>
                                  <a:pt x="56883" y="389382"/>
                                </a:cubicBezTo>
                                <a:cubicBezTo>
                                  <a:pt x="57379" y="389382"/>
                                  <a:pt x="57861" y="389382"/>
                                  <a:pt x="58344" y="389255"/>
                                </a:cubicBezTo>
                                <a:cubicBezTo>
                                  <a:pt x="58826" y="389255"/>
                                  <a:pt x="59322" y="389255"/>
                                  <a:pt x="59804" y="389255"/>
                                </a:cubicBezTo>
                                <a:cubicBezTo>
                                  <a:pt x="60287" y="389128"/>
                                  <a:pt x="60782" y="389128"/>
                                  <a:pt x="61265" y="389128"/>
                                </a:cubicBezTo>
                                <a:cubicBezTo>
                                  <a:pt x="61747" y="389128"/>
                                  <a:pt x="62230" y="389128"/>
                                  <a:pt x="62725" y="389128"/>
                                </a:cubicBezTo>
                                <a:cubicBezTo>
                                  <a:pt x="63208" y="389128"/>
                                  <a:pt x="63690" y="389001"/>
                                  <a:pt x="64186" y="389001"/>
                                </a:cubicBezTo>
                                <a:cubicBezTo>
                                  <a:pt x="64668" y="389001"/>
                                  <a:pt x="65151" y="389001"/>
                                  <a:pt x="65646" y="389001"/>
                                </a:cubicBezTo>
                                <a:cubicBezTo>
                                  <a:pt x="66129" y="389001"/>
                                  <a:pt x="66612" y="389001"/>
                                  <a:pt x="67094" y="389001"/>
                                </a:cubicBezTo>
                                <a:cubicBezTo>
                                  <a:pt x="67589" y="389001"/>
                                  <a:pt x="68072" y="389001"/>
                                  <a:pt x="68555" y="389001"/>
                                </a:cubicBezTo>
                                <a:cubicBezTo>
                                  <a:pt x="69050" y="389001"/>
                                  <a:pt x="69532" y="389001"/>
                                  <a:pt x="70015" y="389001"/>
                                </a:cubicBezTo>
                                <a:cubicBezTo>
                                  <a:pt x="70498" y="389001"/>
                                  <a:pt x="70993" y="389001"/>
                                  <a:pt x="71476" y="389001"/>
                                </a:cubicBezTo>
                                <a:cubicBezTo>
                                  <a:pt x="71958" y="389001"/>
                                  <a:pt x="72441" y="389001"/>
                                  <a:pt x="72936" y="389001"/>
                                </a:cubicBezTo>
                                <a:cubicBezTo>
                                  <a:pt x="73419" y="389001"/>
                                  <a:pt x="73901" y="389001"/>
                                  <a:pt x="74397" y="389001"/>
                                </a:cubicBezTo>
                                <a:cubicBezTo>
                                  <a:pt x="74879" y="389001"/>
                                  <a:pt x="75362" y="389001"/>
                                  <a:pt x="75844" y="389001"/>
                                </a:cubicBezTo>
                                <a:cubicBezTo>
                                  <a:pt x="76340" y="389128"/>
                                  <a:pt x="76822" y="389128"/>
                                  <a:pt x="77305" y="389128"/>
                                </a:cubicBezTo>
                                <a:cubicBezTo>
                                  <a:pt x="77800" y="389128"/>
                                  <a:pt x="78283" y="389255"/>
                                  <a:pt x="78765" y="389255"/>
                                </a:cubicBezTo>
                                <a:cubicBezTo>
                                  <a:pt x="79261" y="389255"/>
                                  <a:pt x="79743" y="389255"/>
                                  <a:pt x="80226" y="389382"/>
                                </a:cubicBezTo>
                                <a:cubicBezTo>
                                  <a:pt x="80709" y="389382"/>
                                  <a:pt x="81204" y="389382"/>
                                  <a:pt x="81686" y="389382"/>
                                </a:cubicBezTo>
                                <a:cubicBezTo>
                                  <a:pt x="82169" y="389382"/>
                                  <a:pt x="82652" y="389382"/>
                                  <a:pt x="83147" y="389382"/>
                                </a:cubicBezTo>
                                <a:cubicBezTo>
                                  <a:pt x="83629" y="389382"/>
                                  <a:pt x="84112" y="389382"/>
                                  <a:pt x="84607" y="389382"/>
                                </a:cubicBezTo>
                                <a:cubicBezTo>
                                  <a:pt x="85090" y="389382"/>
                                  <a:pt x="85573" y="389382"/>
                                  <a:pt x="86068" y="389382"/>
                                </a:cubicBezTo>
                                <a:cubicBezTo>
                                  <a:pt x="86551" y="389382"/>
                                  <a:pt x="87033" y="389382"/>
                                  <a:pt x="87516" y="389382"/>
                                </a:cubicBezTo>
                                <a:cubicBezTo>
                                  <a:pt x="88011" y="389255"/>
                                  <a:pt x="88494" y="389255"/>
                                  <a:pt x="88976" y="389255"/>
                                </a:cubicBezTo>
                                <a:cubicBezTo>
                                  <a:pt x="89459" y="389255"/>
                                  <a:pt x="89954" y="389255"/>
                                  <a:pt x="90437" y="389255"/>
                                </a:cubicBezTo>
                                <a:cubicBezTo>
                                  <a:pt x="90919" y="389255"/>
                                  <a:pt x="91415" y="389255"/>
                                  <a:pt x="91897" y="389255"/>
                                </a:cubicBezTo>
                                <a:cubicBezTo>
                                  <a:pt x="92380" y="389255"/>
                                  <a:pt x="92862" y="389128"/>
                                  <a:pt x="93358" y="389128"/>
                                </a:cubicBezTo>
                                <a:cubicBezTo>
                                  <a:pt x="93840" y="389128"/>
                                  <a:pt x="94323" y="389128"/>
                                  <a:pt x="94818" y="389128"/>
                                </a:cubicBezTo>
                                <a:cubicBezTo>
                                  <a:pt x="95301" y="389128"/>
                                  <a:pt x="95783" y="389001"/>
                                  <a:pt x="96279" y="389001"/>
                                </a:cubicBezTo>
                                <a:cubicBezTo>
                                  <a:pt x="96761" y="389001"/>
                                  <a:pt x="97244" y="388874"/>
                                  <a:pt x="97727" y="388874"/>
                                </a:cubicBezTo>
                                <a:cubicBezTo>
                                  <a:pt x="98222" y="388747"/>
                                  <a:pt x="98704" y="388747"/>
                                  <a:pt x="99187" y="388747"/>
                                </a:cubicBezTo>
                                <a:cubicBezTo>
                                  <a:pt x="99670" y="388620"/>
                                  <a:pt x="100165" y="388620"/>
                                  <a:pt x="100648" y="388493"/>
                                </a:cubicBezTo>
                                <a:cubicBezTo>
                                  <a:pt x="101130" y="388493"/>
                                  <a:pt x="101625" y="388366"/>
                                  <a:pt x="102108" y="388366"/>
                                </a:cubicBezTo>
                                <a:cubicBezTo>
                                  <a:pt x="102591" y="388239"/>
                                  <a:pt x="103073" y="388239"/>
                                  <a:pt x="103568" y="388112"/>
                                </a:cubicBezTo>
                                <a:cubicBezTo>
                                  <a:pt x="104051" y="388112"/>
                                  <a:pt x="104534" y="387985"/>
                                  <a:pt x="105029" y="387985"/>
                                </a:cubicBezTo>
                                <a:cubicBezTo>
                                  <a:pt x="105512" y="387985"/>
                                  <a:pt x="105994" y="387858"/>
                                  <a:pt x="106477" y="387858"/>
                                </a:cubicBezTo>
                                <a:cubicBezTo>
                                  <a:pt x="106972" y="387858"/>
                                  <a:pt x="107455" y="387858"/>
                                  <a:pt x="107937" y="387858"/>
                                </a:cubicBezTo>
                                <a:cubicBezTo>
                                  <a:pt x="108433" y="387731"/>
                                  <a:pt x="108915" y="387731"/>
                                  <a:pt x="109398" y="387731"/>
                                </a:cubicBezTo>
                                <a:cubicBezTo>
                                  <a:pt x="109880" y="387731"/>
                                  <a:pt x="110376" y="387731"/>
                                  <a:pt x="110858" y="387731"/>
                                </a:cubicBezTo>
                                <a:cubicBezTo>
                                  <a:pt x="111341" y="387731"/>
                                  <a:pt x="111836" y="387731"/>
                                  <a:pt x="112319" y="387731"/>
                                </a:cubicBezTo>
                                <a:cubicBezTo>
                                  <a:pt x="112801" y="387731"/>
                                  <a:pt x="113284" y="387731"/>
                                  <a:pt x="113779" y="387731"/>
                                </a:cubicBezTo>
                                <a:cubicBezTo>
                                  <a:pt x="114262" y="387731"/>
                                  <a:pt x="114745" y="387731"/>
                                  <a:pt x="115240" y="387731"/>
                                </a:cubicBezTo>
                                <a:cubicBezTo>
                                  <a:pt x="115722" y="387731"/>
                                  <a:pt x="116205" y="387731"/>
                                  <a:pt x="116688" y="387731"/>
                                </a:cubicBezTo>
                                <a:cubicBezTo>
                                  <a:pt x="117183" y="387731"/>
                                  <a:pt x="117665" y="387731"/>
                                  <a:pt x="118148" y="387731"/>
                                </a:cubicBezTo>
                                <a:cubicBezTo>
                                  <a:pt x="118643" y="387604"/>
                                  <a:pt x="119126" y="387604"/>
                                  <a:pt x="119609" y="387604"/>
                                </a:cubicBezTo>
                                <a:cubicBezTo>
                                  <a:pt x="120091" y="387604"/>
                                  <a:pt x="120587" y="387604"/>
                                  <a:pt x="121069" y="387604"/>
                                </a:cubicBezTo>
                                <a:cubicBezTo>
                                  <a:pt x="121552" y="387604"/>
                                  <a:pt x="122047" y="387477"/>
                                  <a:pt x="122530" y="387477"/>
                                </a:cubicBezTo>
                                <a:cubicBezTo>
                                  <a:pt x="123012" y="387477"/>
                                  <a:pt x="123495" y="387350"/>
                                  <a:pt x="123990" y="387350"/>
                                </a:cubicBezTo>
                                <a:cubicBezTo>
                                  <a:pt x="124473" y="387350"/>
                                  <a:pt x="124955" y="387223"/>
                                  <a:pt x="125451" y="387223"/>
                                </a:cubicBezTo>
                                <a:cubicBezTo>
                                  <a:pt x="125933" y="387223"/>
                                  <a:pt x="126416" y="387223"/>
                                  <a:pt x="126898" y="387096"/>
                                </a:cubicBezTo>
                                <a:cubicBezTo>
                                  <a:pt x="127394" y="387096"/>
                                  <a:pt x="127876" y="386969"/>
                                  <a:pt x="128359" y="386969"/>
                                </a:cubicBezTo>
                                <a:cubicBezTo>
                                  <a:pt x="128854" y="386969"/>
                                  <a:pt x="129337" y="386842"/>
                                  <a:pt x="129819" y="386842"/>
                                </a:cubicBezTo>
                                <a:cubicBezTo>
                                  <a:pt x="130302" y="386842"/>
                                  <a:pt x="130797" y="386715"/>
                                  <a:pt x="131280" y="386715"/>
                                </a:cubicBezTo>
                                <a:cubicBezTo>
                                  <a:pt x="131763" y="386588"/>
                                  <a:pt x="132258" y="386588"/>
                                  <a:pt x="132740" y="386588"/>
                                </a:cubicBezTo>
                                <a:cubicBezTo>
                                  <a:pt x="133223" y="386588"/>
                                  <a:pt x="133706" y="386461"/>
                                  <a:pt x="134201" y="386461"/>
                                </a:cubicBezTo>
                                <a:cubicBezTo>
                                  <a:pt x="134684" y="386461"/>
                                  <a:pt x="135166" y="386334"/>
                                  <a:pt x="135661" y="386334"/>
                                </a:cubicBezTo>
                                <a:cubicBezTo>
                                  <a:pt x="136144" y="386334"/>
                                  <a:pt x="136627" y="386207"/>
                                  <a:pt x="137109" y="386207"/>
                                </a:cubicBezTo>
                                <a:cubicBezTo>
                                  <a:pt x="137604" y="386207"/>
                                  <a:pt x="138087" y="386207"/>
                                  <a:pt x="138570" y="386080"/>
                                </a:cubicBezTo>
                                <a:cubicBezTo>
                                  <a:pt x="139065" y="386080"/>
                                  <a:pt x="139548" y="385953"/>
                                  <a:pt x="140030" y="385953"/>
                                </a:cubicBezTo>
                                <a:cubicBezTo>
                                  <a:pt x="140513" y="385953"/>
                                  <a:pt x="141008" y="385826"/>
                                  <a:pt x="141491" y="385826"/>
                                </a:cubicBezTo>
                                <a:cubicBezTo>
                                  <a:pt x="141973" y="385699"/>
                                  <a:pt x="142469" y="385699"/>
                                  <a:pt x="142951" y="385699"/>
                                </a:cubicBezTo>
                                <a:cubicBezTo>
                                  <a:pt x="143434" y="385572"/>
                                  <a:pt x="143916" y="385572"/>
                                  <a:pt x="144412" y="385445"/>
                                </a:cubicBezTo>
                                <a:cubicBezTo>
                                  <a:pt x="144894" y="385445"/>
                                  <a:pt x="145377" y="385445"/>
                                  <a:pt x="145872" y="385318"/>
                                </a:cubicBezTo>
                                <a:cubicBezTo>
                                  <a:pt x="146355" y="385318"/>
                                  <a:pt x="146837" y="385318"/>
                                  <a:pt x="147320" y="385191"/>
                                </a:cubicBezTo>
                                <a:cubicBezTo>
                                  <a:pt x="147815" y="385191"/>
                                  <a:pt x="148298" y="385191"/>
                                  <a:pt x="148781" y="385064"/>
                                </a:cubicBezTo>
                                <a:cubicBezTo>
                                  <a:pt x="149276" y="385064"/>
                                  <a:pt x="149758" y="385064"/>
                                  <a:pt x="150241" y="385064"/>
                                </a:cubicBezTo>
                                <a:cubicBezTo>
                                  <a:pt x="150724" y="385064"/>
                                  <a:pt x="151219" y="385064"/>
                                  <a:pt x="151702" y="385064"/>
                                </a:cubicBezTo>
                                <a:cubicBezTo>
                                  <a:pt x="152184" y="384937"/>
                                  <a:pt x="152679" y="384937"/>
                                  <a:pt x="153162" y="384937"/>
                                </a:cubicBezTo>
                                <a:cubicBezTo>
                                  <a:pt x="153645" y="384937"/>
                                  <a:pt x="154127" y="384937"/>
                                  <a:pt x="154623" y="384937"/>
                                </a:cubicBezTo>
                                <a:cubicBezTo>
                                  <a:pt x="155105" y="384810"/>
                                  <a:pt x="155588" y="384810"/>
                                  <a:pt x="156083" y="384810"/>
                                </a:cubicBezTo>
                                <a:cubicBezTo>
                                  <a:pt x="156566" y="384810"/>
                                  <a:pt x="157048" y="384810"/>
                                  <a:pt x="157531" y="384810"/>
                                </a:cubicBezTo>
                                <a:cubicBezTo>
                                  <a:pt x="158026" y="384810"/>
                                  <a:pt x="158509" y="384810"/>
                                  <a:pt x="158991" y="384683"/>
                                </a:cubicBezTo>
                                <a:cubicBezTo>
                                  <a:pt x="159487" y="384683"/>
                                  <a:pt x="159969" y="384683"/>
                                  <a:pt x="160452" y="384683"/>
                                </a:cubicBezTo>
                                <a:cubicBezTo>
                                  <a:pt x="160934" y="384683"/>
                                  <a:pt x="161430" y="384683"/>
                                  <a:pt x="161912" y="384683"/>
                                </a:cubicBezTo>
                                <a:cubicBezTo>
                                  <a:pt x="162395" y="384683"/>
                                  <a:pt x="162878" y="384683"/>
                                  <a:pt x="163373" y="384556"/>
                                </a:cubicBezTo>
                                <a:cubicBezTo>
                                  <a:pt x="163855" y="384556"/>
                                  <a:pt x="164338" y="384556"/>
                                  <a:pt x="164833" y="384556"/>
                                </a:cubicBezTo>
                                <a:cubicBezTo>
                                  <a:pt x="165316" y="384556"/>
                                  <a:pt x="165799" y="384556"/>
                                  <a:pt x="166294" y="384556"/>
                                </a:cubicBezTo>
                                <a:cubicBezTo>
                                  <a:pt x="166776" y="384556"/>
                                  <a:pt x="167259" y="384556"/>
                                  <a:pt x="167742" y="384556"/>
                                </a:cubicBezTo>
                                <a:cubicBezTo>
                                  <a:pt x="168237" y="384556"/>
                                  <a:pt x="168720" y="384556"/>
                                  <a:pt x="169202" y="384556"/>
                                </a:cubicBezTo>
                                <a:cubicBezTo>
                                  <a:pt x="169697" y="384556"/>
                                  <a:pt x="170180" y="384683"/>
                                  <a:pt x="170663" y="384556"/>
                                </a:cubicBezTo>
                                <a:cubicBezTo>
                                  <a:pt x="171145" y="384556"/>
                                  <a:pt x="171641" y="384556"/>
                                  <a:pt x="172123" y="384556"/>
                                </a:cubicBezTo>
                                <a:cubicBezTo>
                                  <a:pt x="172606" y="384556"/>
                                  <a:pt x="173101" y="384556"/>
                                  <a:pt x="173584" y="384556"/>
                                </a:cubicBezTo>
                                <a:cubicBezTo>
                                  <a:pt x="174066" y="384556"/>
                                  <a:pt x="174549" y="384429"/>
                                  <a:pt x="175044" y="384429"/>
                                </a:cubicBezTo>
                                <a:cubicBezTo>
                                  <a:pt x="175527" y="384429"/>
                                  <a:pt x="176009" y="384429"/>
                                  <a:pt x="176505" y="384429"/>
                                </a:cubicBezTo>
                                <a:cubicBezTo>
                                  <a:pt x="176987" y="384429"/>
                                  <a:pt x="177470" y="384302"/>
                                  <a:pt x="177952" y="384302"/>
                                </a:cubicBezTo>
                                <a:cubicBezTo>
                                  <a:pt x="178448" y="384302"/>
                                  <a:pt x="178930" y="384302"/>
                                  <a:pt x="179413" y="384302"/>
                                </a:cubicBezTo>
                                <a:cubicBezTo>
                                  <a:pt x="179896" y="384302"/>
                                  <a:pt x="180391" y="384302"/>
                                  <a:pt x="180873" y="384302"/>
                                </a:cubicBezTo>
                                <a:cubicBezTo>
                                  <a:pt x="181356" y="384302"/>
                                  <a:pt x="181851" y="384302"/>
                                  <a:pt x="182334" y="384175"/>
                                </a:cubicBezTo>
                                <a:cubicBezTo>
                                  <a:pt x="182817" y="384175"/>
                                  <a:pt x="183299" y="384175"/>
                                  <a:pt x="183794" y="384175"/>
                                </a:cubicBezTo>
                                <a:cubicBezTo>
                                  <a:pt x="184277" y="384175"/>
                                  <a:pt x="184760" y="384048"/>
                                  <a:pt x="185255" y="384048"/>
                                </a:cubicBezTo>
                                <a:cubicBezTo>
                                  <a:pt x="185738" y="384048"/>
                                  <a:pt x="186220" y="384048"/>
                                  <a:pt x="186715" y="383921"/>
                                </a:cubicBezTo>
                                <a:cubicBezTo>
                                  <a:pt x="187198" y="383921"/>
                                  <a:pt x="187681" y="383794"/>
                                  <a:pt x="188163" y="383794"/>
                                </a:cubicBezTo>
                                <a:cubicBezTo>
                                  <a:pt x="188659" y="383794"/>
                                  <a:pt x="189141" y="383667"/>
                                  <a:pt x="189624" y="383667"/>
                                </a:cubicBezTo>
                                <a:cubicBezTo>
                                  <a:pt x="190119" y="383667"/>
                                  <a:pt x="190602" y="383540"/>
                                  <a:pt x="191084" y="383540"/>
                                </a:cubicBezTo>
                                <a:cubicBezTo>
                                  <a:pt x="191567" y="383540"/>
                                  <a:pt x="192062" y="383413"/>
                                  <a:pt x="192545" y="383413"/>
                                </a:cubicBezTo>
                                <a:cubicBezTo>
                                  <a:pt x="193027" y="383413"/>
                                  <a:pt x="193510" y="383413"/>
                                  <a:pt x="194005" y="383413"/>
                                </a:cubicBezTo>
                                <a:cubicBezTo>
                                  <a:pt x="194488" y="383413"/>
                                  <a:pt x="194970" y="383413"/>
                                  <a:pt x="195466" y="383413"/>
                                </a:cubicBezTo>
                                <a:cubicBezTo>
                                  <a:pt x="195948" y="383286"/>
                                  <a:pt x="196431" y="383286"/>
                                  <a:pt x="196914" y="383286"/>
                                </a:cubicBezTo>
                                <a:cubicBezTo>
                                  <a:pt x="197409" y="383286"/>
                                  <a:pt x="197891" y="383286"/>
                                  <a:pt x="198374" y="383286"/>
                                </a:cubicBezTo>
                                <a:cubicBezTo>
                                  <a:pt x="198869" y="383159"/>
                                  <a:pt x="199352" y="383159"/>
                                  <a:pt x="199835" y="383159"/>
                                </a:cubicBezTo>
                                <a:cubicBezTo>
                                  <a:pt x="200330" y="383032"/>
                                  <a:pt x="200812" y="383032"/>
                                  <a:pt x="201295" y="382905"/>
                                </a:cubicBezTo>
                                <a:cubicBezTo>
                                  <a:pt x="201778" y="382905"/>
                                  <a:pt x="202273" y="382905"/>
                                  <a:pt x="202756" y="382905"/>
                                </a:cubicBezTo>
                                <a:cubicBezTo>
                                  <a:pt x="203238" y="382778"/>
                                  <a:pt x="203721" y="382778"/>
                                  <a:pt x="204216" y="382651"/>
                                </a:cubicBezTo>
                                <a:cubicBezTo>
                                  <a:pt x="204699" y="382651"/>
                                  <a:pt x="205181" y="382651"/>
                                  <a:pt x="205677" y="382651"/>
                                </a:cubicBezTo>
                                <a:cubicBezTo>
                                  <a:pt x="206159" y="382651"/>
                                  <a:pt x="206642" y="382524"/>
                                  <a:pt x="207137" y="382524"/>
                                </a:cubicBezTo>
                                <a:cubicBezTo>
                                  <a:pt x="207620" y="382524"/>
                                  <a:pt x="208102" y="382651"/>
                                  <a:pt x="208585" y="382651"/>
                                </a:cubicBezTo>
                                <a:cubicBezTo>
                                  <a:pt x="209080" y="382651"/>
                                  <a:pt x="209563" y="382651"/>
                                  <a:pt x="210045" y="382651"/>
                                </a:cubicBezTo>
                                <a:cubicBezTo>
                                  <a:pt x="210528" y="382651"/>
                                  <a:pt x="211023" y="382651"/>
                                  <a:pt x="211506" y="382651"/>
                                </a:cubicBezTo>
                                <a:cubicBezTo>
                                  <a:pt x="211988" y="382651"/>
                                  <a:pt x="212484" y="382651"/>
                                  <a:pt x="212966" y="382651"/>
                                </a:cubicBezTo>
                                <a:cubicBezTo>
                                  <a:pt x="213449" y="382651"/>
                                  <a:pt x="213932" y="382651"/>
                                  <a:pt x="214427" y="382651"/>
                                </a:cubicBezTo>
                                <a:cubicBezTo>
                                  <a:pt x="214909" y="382651"/>
                                  <a:pt x="215392" y="382651"/>
                                  <a:pt x="215887" y="382651"/>
                                </a:cubicBezTo>
                                <a:cubicBezTo>
                                  <a:pt x="216370" y="382651"/>
                                  <a:pt x="216853" y="382524"/>
                                  <a:pt x="217348" y="382524"/>
                                </a:cubicBezTo>
                                <a:cubicBezTo>
                                  <a:pt x="217830" y="382524"/>
                                  <a:pt x="218313" y="382524"/>
                                  <a:pt x="218796" y="382524"/>
                                </a:cubicBezTo>
                                <a:cubicBezTo>
                                  <a:pt x="219291" y="382524"/>
                                  <a:pt x="219774" y="382397"/>
                                  <a:pt x="220256" y="382397"/>
                                </a:cubicBezTo>
                                <a:cubicBezTo>
                                  <a:pt x="220739" y="382397"/>
                                  <a:pt x="221234" y="382524"/>
                                  <a:pt x="221717" y="382524"/>
                                </a:cubicBezTo>
                                <a:cubicBezTo>
                                  <a:pt x="222199" y="382524"/>
                                  <a:pt x="222695" y="382524"/>
                                  <a:pt x="223177" y="382524"/>
                                </a:cubicBezTo>
                                <a:cubicBezTo>
                                  <a:pt x="223660" y="382524"/>
                                  <a:pt x="224142" y="382524"/>
                                  <a:pt x="224638" y="382524"/>
                                </a:cubicBezTo>
                                <a:cubicBezTo>
                                  <a:pt x="225120" y="382651"/>
                                  <a:pt x="225603" y="382651"/>
                                  <a:pt x="226098" y="382651"/>
                                </a:cubicBezTo>
                                <a:cubicBezTo>
                                  <a:pt x="226581" y="382651"/>
                                  <a:pt x="227063" y="382651"/>
                                  <a:pt x="227546" y="382651"/>
                                </a:cubicBezTo>
                                <a:cubicBezTo>
                                  <a:pt x="228041" y="382651"/>
                                  <a:pt x="228524" y="382651"/>
                                  <a:pt x="229006" y="382651"/>
                                </a:cubicBezTo>
                                <a:cubicBezTo>
                                  <a:pt x="229502" y="382651"/>
                                  <a:pt x="229984" y="382651"/>
                                  <a:pt x="230467" y="382651"/>
                                </a:cubicBezTo>
                                <a:cubicBezTo>
                                  <a:pt x="230949" y="382651"/>
                                  <a:pt x="231445" y="382651"/>
                                  <a:pt x="231927" y="382524"/>
                                </a:cubicBezTo>
                                <a:cubicBezTo>
                                  <a:pt x="232410" y="382524"/>
                                  <a:pt x="232905" y="382524"/>
                                  <a:pt x="233388" y="382397"/>
                                </a:cubicBezTo>
                                <a:cubicBezTo>
                                  <a:pt x="233871" y="382397"/>
                                  <a:pt x="234353" y="382397"/>
                                  <a:pt x="234848" y="382270"/>
                                </a:cubicBezTo>
                                <a:cubicBezTo>
                                  <a:pt x="235331" y="382270"/>
                                  <a:pt x="235814" y="382143"/>
                                  <a:pt x="236309" y="382143"/>
                                </a:cubicBezTo>
                                <a:cubicBezTo>
                                  <a:pt x="236792" y="382143"/>
                                  <a:pt x="237274" y="382016"/>
                                  <a:pt x="237757" y="381889"/>
                                </a:cubicBezTo>
                                <a:cubicBezTo>
                                  <a:pt x="238252" y="381889"/>
                                  <a:pt x="238735" y="381762"/>
                                  <a:pt x="239217" y="381762"/>
                                </a:cubicBezTo>
                                <a:cubicBezTo>
                                  <a:pt x="239713" y="381635"/>
                                  <a:pt x="240195" y="381635"/>
                                  <a:pt x="240678" y="381508"/>
                                </a:cubicBezTo>
                                <a:cubicBezTo>
                                  <a:pt x="241160" y="381381"/>
                                  <a:pt x="241656" y="381381"/>
                                  <a:pt x="242138" y="381254"/>
                                </a:cubicBezTo>
                                <a:cubicBezTo>
                                  <a:pt x="242621" y="381254"/>
                                  <a:pt x="243116" y="381254"/>
                                  <a:pt x="243599" y="381127"/>
                                </a:cubicBezTo>
                                <a:cubicBezTo>
                                  <a:pt x="244081" y="381127"/>
                                  <a:pt x="244564" y="381000"/>
                                  <a:pt x="245059" y="381000"/>
                                </a:cubicBezTo>
                                <a:cubicBezTo>
                                  <a:pt x="245542" y="381000"/>
                                  <a:pt x="246024" y="381000"/>
                                  <a:pt x="246520" y="380873"/>
                                </a:cubicBezTo>
                                <a:cubicBezTo>
                                  <a:pt x="247002" y="380873"/>
                                  <a:pt x="247485" y="380873"/>
                                  <a:pt x="247968" y="380873"/>
                                </a:cubicBezTo>
                                <a:cubicBezTo>
                                  <a:pt x="248463" y="380873"/>
                                  <a:pt x="248945" y="380873"/>
                                  <a:pt x="249428" y="380746"/>
                                </a:cubicBezTo>
                                <a:cubicBezTo>
                                  <a:pt x="249923" y="380746"/>
                                  <a:pt x="250406" y="380746"/>
                                  <a:pt x="250889" y="380746"/>
                                </a:cubicBezTo>
                                <a:cubicBezTo>
                                  <a:pt x="251371" y="380746"/>
                                  <a:pt x="251866" y="380746"/>
                                  <a:pt x="252349" y="380746"/>
                                </a:cubicBezTo>
                                <a:cubicBezTo>
                                  <a:pt x="252832" y="380746"/>
                                  <a:pt x="253327" y="380746"/>
                                  <a:pt x="253810" y="380746"/>
                                </a:cubicBezTo>
                                <a:cubicBezTo>
                                  <a:pt x="254292" y="380746"/>
                                  <a:pt x="254775" y="380746"/>
                                  <a:pt x="255270" y="380746"/>
                                </a:cubicBezTo>
                                <a:cubicBezTo>
                                  <a:pt x="255753" y="380619"/>
                                  <a:pt x="256235" y="380619"/>
                                  <a:pt x="256731" y="380619"/>
                                </a:cubicBezTo>
                                <a:cubicBezTo>
                                  <a:pt x="257226" y="380619"/>
                                  <a:pt x="257734" y="380619"/>
                                  <a:pt x="258242" y="380492"/>
                                </a:cubicBezTo>
                                <a:cubicBezTo>
                                  <a:pt x="258623" y="380492"/>
                                  <a:pt x="259131" y="380492"/>
                                  <a:pt x="259639" y="380492"/>
                                </a:cubicBezTo>
                                <a:cubicBezTo>
                                  <a:pt x="260147" y="380365"/>
                                  <a:pt x="260655" y="380365"/>
                                  <a:pt x="261163" y="380365"/>
                                </a:cubicBezTo>
                                <a:cubicBezTo>
                                  <a:pt x="261544" y="380365"/>
                                  <a:pt x="262052" y="380365"/>
                                  <a:pt x="262560" y="380238"/>
                                </a:cubicBezTo>
                                <a:cubicBezTo>
                                  <a:pt x="263068" y="380238"/>
                                  <a:pt x="263576" y="380238"/>
                                  <a:pt x="263957" y="380238"/>
                                </a:cubicBezTo>
                                <a:cubicBezTo>
                                  <a:pt x="264465" y="380238"/>
                                  <a:pt x="264973" y="380111"/>
                                  <a:pt x="265481" y="380111"/>
                                </a:cubicBezTo>
                                <a:cubicBezTo>
                                  <a:pt x="265989" y="380111"/>
                                  <a:pt x="266497" y="380111"/>
                                  <a:pt x="266878" y="380111"/>
                                </a:cubicBezTo>
                                <a:cubicBezTo>
                                  <a:pt x="267386" y="379984"/>
                                  <a:pt x="267894" y="379984"/>
                                  <a:pt x="268402" y="379984"/>
                                </a:cubicBezTo>
                                <a:cubicBezTo>
                                  <a:pt x="268910" y="379984"/>
                                  <a:pt x="269418" y="379984"/>
                                  <a:pt x="269799" y="379984"/>
                                </a:cubicBezTo>
                                <a:cubicBezTo>
                                  <a:pt x="270307" y="379984"/>
                                  <a:pt x="270815" y="379857"/>
                                  <a:pt x="271323" y="379857"/>
                                </a:cubicBezTo>
                                <a:cubicBezTo>
                                  <a:pt x="271831" y="379857"/>
                                  <a:pt x="272339" y="379857"/>
                                  <a:pt x="272720" y="379730"/>
                                </a:cubicBezTo>
                                <a:cubicBezTo>
                                  <a:pt x="273228" y="379730"/>
                                  <a:pt x="273736" y="379730"/>
                                  <a:pt x="274244" y="379730"/>
                                </a:cubicBezTo>
                                <a:cubicBezTo>
                                  <a:pt x="274752" y="379730"/>
                                  <a:pt x="275260" y="379603"/>
                                  <a:pt x="275641" y="379603"/>
                                </a:cubicBezTo>
                                <a:cubicBezTo>
                                  <a:pt x="276149" y="379603"/>
                                  <a:pt x="276657" y="379476"/>
                                  <a:pt x="277165" y="379476"/>
                                </a:cubicBezTo>
                                <a:cubicBezTo>
                                  <a:pt x="277673" y="379476"/>
                                  <a:pt x="278181" y="379349"/>
                                  <a:pt x="278562" y="379349"/>
                                </a:cubicBezTo>
                                <a:cubicBezTo>
                                  <a:pt x="279070" y="379222"/>
                                  <a:pt x="279578" y="379222"/>
                                  <a:pt x="280086" y="379095"/>
                                </a:cubicBezTo>
                                <a:cubicBezTo>
                                  <a:pt x="280594" y="379095"/>
                                  <a:pt x="280975" y="379095"/>
                                  <a:pt x="281483" y="379095"/>
                                </a:cubicBezTo>
                                <a:cubicBezTo>
                                  <a:pt x="281991" y="378968"/>
                                  <a:pt x="282499" y="378968"/>
                                  <a:pt x="283007" y="378968"/>
                                </a:cubicBezTo>
                                <a:cubicBezTo>
                                  <a:pt x="283515" y="378841"/>
                                  <a:pt x="283896" y="378841"/>
                                  <a:pt x="284404" y="378841"/>
                                </a:cubicBezTo>
                                <a:cubicBezTo>
                                  <a:pt x="284912" y="378714"/>
                                  <a:pt x="285420" y="378714"/>
                                  <a:pt x="285928" y="378714"/>
                                </a:cubicBezTo>
                                <a:cubicBezTo>
                                  <a:pt x="286436" y="378714"/>
                                  <a:pt x="286817" y="378714"/>
                                  <a:pt x="287325" y="378587"/>
                                </a:cubicBezTo>
                                <a:cubicBezTo>
                                  <a:pt x="287833" y="378587"/>
                                  <a:pt x="288341" y="378587"/>
                                  <a:pt x="288849" y="378587"/>
                                </a:cubicBezTo>
                                <a:cubicBezTo>
                                  <a:pt x="289357" y="378587"/>
                                  <a:pt x="289738" y="378460"/>
                                  <a:pt x="290246" y="378460"/>
                                </a:cubicBezTo>
                                <a:cubicBezTo>
                                  <a:pt x="290754" y="378460"/>
                                  <a:pt x="291262" y="378460"/>
                                  <a:pt x="291770" y="378333"/>
                                </a:cubicBezTo>
                                <a:cubicBezTo>
                                  <a:pt x="292278" y="378333"/>
                                  <a:pt x="292659" y="378333"/>
                                  <a:pt x="293167" y="378206"/>
                                </a:cubicBezTo>
                                <a:cubicBezTo>
                                  <a:pt x="293675" y="378206"/>
                                  <a:pt x="294183" y="378206"/>
                                  <a:pt x="294691" y="378079"/>
                                </a:cubicBezTo>
                                <a:cubicBezTo>
                                  <a:pt x="295199" y="378079"/>
                                  <a:pt x="295580" y="377952"/>
                                  <a:pt x="296088" y="377952"/>
                                </a:cubicBezTo>
                                <a:cubicBezTo>
                                  <a:pt x="296596" y="377952"/>
                                  <a:pt x="297104" y="377825"/>
                                  <a:pt x="297612" y="377825"/>
                                </a:cubicBezTo>
                                <a:cubicBezTo>
                                  <a:pt x="297993" y="377825"/>
                                  <a:pt x="298501" y="377698"/>
                                  <a:pt x="299009" y="377698"/>
                                </a:cubicBezTo>
                                <a:cubicBezTo>
                                  <a:pt x="299517" y="377698"/>
                                  <a:pt x="300025" y="377698"/>
                                  <a:pt x="300533" y="377571"/>
                                </a:cubicBezTo>
                                <a:cubicBezTo>
                                  <a:pt x="300914" y="377571"/>
                                  <a:pt x="301422" y="377571"/>
                                  <a:pt x="301930" y="377571"/>
                                </a:cubicBezTo>
                                <a:cubicBezTo>
                                  <a:pt x="302438" y="377571"/>
                                  <a:pt x="302946" y="377571"/>
                                  <a:pt x="303454" y="377571"/>
                                </a:cubicBezTo>
                                <a:cubicBezTo>
                                  <a:pt x="303835" y="377444"/>
                                  <a:pt x="304343" y="377444"/>
                                  <a:pt x="304851" y="377444"/>
                                </a:cubicBezTo>
                                <a:cubicBezTo>
                                  <a:pt x="305359" y="377444"/>
                                  <a:pt x="305867" y="377317"/>
                                  <a:pt x="306375" y="377317"/>
                                </a:cubicBezTo>
                                <a:cubicBezTo>
                                  <a:pt x="306756" y="377317"/>
                                  <a:pt x="307264" y="377317"/>
                                  <a:pt x="307772" y="377317"/>
                                </a:cubicBezTo>
                                <a:cubicBezTo>
                                  <a:pt x="308280" y="377317"/>
                                  <a:pt x="308788" y="377317"/>
                                  <a:pt x="309296" y="377190"/>
                                </a:cubicBezTo>
                                <a:cubicBezTo>
                                  <a:pt x="309677" y="377190"/>
                                  <a:pt x="310185" y="377190"/>
                                  <a:pt x="310693" y="377190"/>
                                </a:cubicBezTo>
                                <a:cubicBezTo>
                                  <a:pt x="311201" y="377190"/>
                                  <a:pt x="311709" y="377063"/>
                                  <a:pt x="312217" y="377063"/>
                                </a:cubicBezTo>
                                <a:cubicBezTo>
                                  <a:pt x="312598" y="377063"/>
                                  <a:pt x="313106" y="376936"/>
                                  <a:pt x="313614" y="376936"/>
                                </a:cubicBezTo>
                                <a:cubicBezTo>
                                  <a:pt x="314122" y="376936"/>
                                  <a:pt x="314630" y="376936"/>
                                  <a:pt x="315011" y="376936"/>
                                </a:cubicBezTo>
                                <a:cubicBezTo>
                                  <a:pt x="315519" y="376809"/>
                                  <a:pt x="316027" y="376809"/>
                                  <a:pt x="316535" y="376809"/>
                                </a:cubicBezTo>
                                <a:cubicBezTo>
                                  <a:pt x="317043" y="376809"/>
                                  <a:pt x="317551" y="376809"/>
                                  <a:pt x="317932" y="376682"/>
                                </a:cubicBezTo>
                                <a:cubicBezTo>
                                  <a:pt x="318440" y="376682"/>
                                  <a:pt x="318948" y="376682"/>
                                  <a:pt x="319456" y="376682"/>
                                </a:cubicBezTo>
                                <a:cubicBezTo>
                                  <a:pt x="319964" y="376555"/>
                                  <a:pt x="320472" y="376555"/>
                                  <a:pt x="320853" y="376555"/>
                                </a:cubicBezTo>
                                <a:cubicBezTo>
                                  <a:pt x="321361" y="376555"/>
                                  <a:pt x="321869" y="376555"/>
                                  <a:pt x="322377" y="376428"/>
                                </a:cubicBezTo>
                                <a:cubicBezTo>
                                  <a:pt x="322885" y="376428"/>
                                  <a:pt x="323393" y="376428"/>
                                  <a:pt x="323774" y="376428"/>
                                </a:cubicBezTo>
                                <a:cubicBezTo>
                                  <a:pt x="324282" y="376301"/>
                                  <a:pt x="324790" y="376301"/>
                                  <a:pt x="325298" y="376301"/>
                                </a:cubicBezTo>
                                <a:cubicBezTo>
                                  <a:pt x="325806" y="376301"/>
                                  <a:pt x="326314" y="376174"/>
                                  <a:pt x="326695" y="376174"/>
                                </a:cubicBezTo>
                                <a:cubicBezTo>
                                  <a:pt x="327203" y="376174"/>
                                  <a:pt x="327711" y="376174"/>
                                  <a:pt x="328219" y="376047"/>
                                </a:cubicBezTo>
                                <a:cubicBezTo>
                                  <a:pt x="328727" y="376047"/>
                                  <a:pt x="329235" y="376047"/>
                                  <a:pt x="329616" y="376047"/>
                                </a:cubicBezTo>
                                <a:cubicBezTo>
                                  <a:pt x="330124" y="376047"/>
                                  <a:pt x="330632" y="376047"/>
                                  <a:pt x="331140" y="376047"/>
                                </a:cubicBezTo>
                                <a:cubicBezTo>
                                  <a:pt x="331648" y="376047"/>
                                  <a:pt x="332029" y="376047"/>
                                  <a:pt x="332537" y="375920"/>
                                </a:cubicBezTo>
                                <a:cubicBezTo>
                                  <a:pt x="333045" y="375920"/>
                                  <a:pt x="333553" y="375920"/>
                                  <a:pt x="334061" y="375920"/>
                                </a:cubicBezTo>
                                <a:cubicBezTo>
                                  <a:pt x="334569" y="375920"/>
                                  <a:pt x="334950" y="375920"/>
                                  <a:pt x="335458" y="375920"/>
                                </a:cubicBezTo>
                                <a:cubicBezTo>
                                  <a:pt x="335966" y="375793"/>
                                  <a:pt x="336474" y="375793"/>
                                  <a:pt x="336982" y="375793"/>
                                </a:cubicBezTo>
                                <a:cubicBezTo>
                                  <a:pt x="337490" y="375666"/>
                                  <a:pt x="337871" y="375666"/>
                                  <a:pt x="338379" y="375666"/>
                                </a:cubicBezTo>
                                <a:cubicBezTo>
                                  <a:pt x="338887" y="375539"/>
                                  <a:pt x="339395" y="375539"/>
                                  <a:pt x="339903" y="375539"/>
                                </a:cubicBezTo>
                                <a:cubicBezTo>
                                  <a:pt x="340411" y="375412"/>
                                  <a:pt x="340792" y="375412"/>
                                  <a:pt x="341300" y="375412"/>
                                </a:cubicBezTo>
                                <a:cubicBezTo>
                                  <a:pt x="341808" y="375412"/>
                                  <a:pt x="342316" y="375412"/>
                                  <a:pt x="342824" y="375285"/>
                                </a:cubicBezTo>
                                <a:cubicBezTo>
                                  <a:pt x="343332" y="375285"/>
                                  <a:pt x="343713" y="375285"/>
                                  <a:pt x="344221" y="375285"/>
                                </a:cubicBezTo>
                                <a:cubicBezTo>
                                  <a:pt x="344729" y="375285"/>
                                  <a:pt x="345237" y="375285"/>
                                  <a:pt x="345745" y="375285"/>
                                </a:cubicBezTo>
                                <a:cubicBezTo>
                                  <a:pt x="346253" y="375285"/>
                                  <a:pt x="346634" y="375285"/>
                                  <a:pt x="347142" y="375285"/>
                                </a:cubicBezTo>
                                <a:cubicBezTo>
                                  <a:pt x="347650" y="375158"/>
                                  <a:pt x="348158" y="375158"/>
                                  <a:pt x="348666" y="375158"/>
                                </a:cubicBezTo>
                                <a:cubicBezTo>
                                  <a:pt x="349047" y="375158"/>
                                  <a:pt x="349555" y="375031"/>
                                  <a:pt x="350063" y="375031"/>
                                </a:cubicBezTo>
                                <a:cubicBezTo>
                                  <a:pt x="350571" y="375031"/>
                                  <a:pt x="351079" y="374904"/>
                                  <a:pt x="351587" y="374904"/>
                                </a:cubicBezTo>
                                <a:cubicBezTo>
                                  <a:pt x="351968" y="374904"/>
                                  <a:pt x="352476" y="374777"/>
                                  <a:pt x="352984" y="374777"/>
                                </a:cubicBezTo>
                                <a:cubicBezTo>
                                  <a:pt x="353492" y="374777"/>
                                  <a:pt x="354000" y="374777"/>
                                  <a:pt x="354508" y="374777"/>
                                </a:cubicBezTo>
                                <a:cubicBezTo>
                                  <a:pt x="354889" y="374650"/>
                                  <a:pt x="355397" y="374650"/>
                                  <a:pt x="355905" y="374777"/>
                                </a:cubicBezTo>
                                <a:cubicBezTo>
                                  <a:pt x="356413" y="374777"/>
                                  <a:pt x="356921" y="374777"/>
                                  <a:pt x="357429" y="374777"/>
                                </a:cubicBezTo>
                                <a:cubicBezTo>
                                  <a:pt x="357810" y="374777"/>
                                  <a:pt x="358318" y="374777"/>
                                  <a:pt x="358826" y="374777"/>
                                </a:cubicBezTo>
                                <a:cubicBezTo>
                                  <a:pt x="359334" y="374904"/>
                                  <a:pt x="359842" y="374904"/>
                                  <a:pt x="360350" y="374904"/>
                                </a:cubicBezTo>
                                <a:cubicBezTo>
                                  <a:pt x="360731" y="374904"/>
                                  <a:pt x="361239" y="374904"/>
                                  <a:pt x="361747" y="374904"/>
                                </a:cubicBezTo>
                                <a:cubicBezTo>
                                  <a:pt x="362255" y="374904"/>
                                  <a:pt x="362763" y="374904"/>
                                  <a:pt x="363271" y="374904"/>
                                </a:cubicBezTo>
                                <a:cubicBezTo>
                                  <a:pt x="363652" y="374904"/>
                                  <a:pt x="364160" y="374904"/>
                                  <a:pt x="364668" y="374777"/>
                                </a:cubicBezTo>
                                <a:cubicBezTo>
                                  <a:pt x="365176" y="374777"/>
                                  <a:pt x="365684" y="374777"/>
                                  <a:pt x="366065" y="374777"/>
                                </a:cubicBezTo>
                                <a:cubicBezTo>
                                  <a:pt x="366573" y="374777"/>
                                  <a:pt x="367081" y="374777"/>
                                  <a:pt x="367589" y="374777"/>
                                </a:cubicBezTo>
                                <a:cubicBezTo>
                                  <a:pt x="368097" y="374650"/>
                                  <a:pt x="368605" y="374650"/>
                                  <a:pt x="368986" y="374650"/>
                                </a:cubicBezTo>
                                <a:cubicBezTo>
                                  <a:pt x="369494" y="374650"/>
                                  <a:pt x="370002" y="374650"/>
                                  <a:pt x="370510" y="374650"/>
                                </a:cubicBezTo>
                                <a:cubicBezTo>
                                  <a:pt x="371018" y="374650"/>
                                  <a:pt x="371526" y="374523"/>
                                  <a:pt x="371907" y="374523"/>
                                </a:cubicBezTo>
                                <a:cubicBezTo>
                                  <a:pt x="372415" y="374523"/>
                                  <a:pt x="372923" y="374523"/>
                                  <a:pt x="373431" y="374523"/>
                                </a:cubicBezTo>
                                <a:cubicBezTo>
                                  <a:pt x="373939" y="374396"/>
                                  <a:pt x="374447" y="374396"/>
                                  <a:pt x="374828" y="374396"/>
                                </a:cubicBezTo>
                                <a:cubicBezTo>
                                  <a:pt x="375336" y="374396"/>
                                  <a:pt x="375844" y="374269"/>
                                  <a:pt x="376352" y="374269"/>
                                </a:cubicBezTo>
                                <a:cubicBezTo>
                                  <a:pt x="376860" y="374269"/>
                                  <a:pt x="377368" y="374142"/>
                                  <a:pt x="377749" y="374142"/>
                                </a:cubicBezTo>
                                <a:cubicBezTo>
                                  <a:pt x="378257" y="374142"/>
                                  <a:pt x="378765" y="374142"/>
                                  <a:pt x="379273" y="374142"/>
                                </a:cubicBezTo>
                                <a:cubicBezTo>
                                  <a:pt x="379781" y="374142"/>
                                  <a:pt x="380162" y="374142"/>
                                  <a:pt x="380670" y="374142"/>
                                </a:cubicBezTo>
                                <a:cubicBezTo>
                                  <a:pt x="381178" y="374142"/>
                                  <a:pt x="381686" y="374142"/>
                                  <a:pt x="382194" y="374142"/>
                                </a:cubicBezTo>
                                <a:cubicBezTo>
                                  <a:pt x="382702" y="374142"/>
                                  <a:pt x="383083" y="374142"/>
                                  <a:pt x="383591" y="374142"/>
                                </a:cubicBezTo>
                                <a:cubicBezTo>
                                  <a:pt x="384099" y="374142"/>
                                  <a:pt x="384607" y="374142"/>
                                  <a:pt x="385115" y="374142"/>
                                </a:cubicBezTo>
                                <a:cubicBezTo>
                                  <a:pt x="385623" y="374142"/>
                                  <a:pt x="386004" y="374142"/>
                                  <a:pt x="386512" y="374142"/>
                                </a:cubicBezTo>
                                <a:cubicBezTo>
                                  <a:pt x="387020" y="374015"/>
                                  <a:pt x="387528" y="374015"/>
                                  <a:pt x="388036" y="374015"/>
                                </a:cubicBezTo>
                                <a:cubicBezTo>
                                  <a:pt x="388544" y="373888"/>
                                  <a:pt x="388925" y="373888"/>
                                  <a:pt x="389433" y="373888"/>
                                </a:cubicBezTo>
                                <a:cubicBezTo>
                                  <a:pt x="389941" y="373761"/>
                                  <a:pt x="390449" y="373761"/>
                                  <a:pt x="390957" y="373761"/>
                                </a:cubicBezTo>
                                <a:cubicBezTo>
                                  <a:pt x="391465" y="373634"/>
                                  <a:pt x="391846" y="373634"/>
                                  <a:pt x="392354" y="373634"/>
                                </a:cubicBezTo>
                                <a:cubicBezTo>
                                  <a:pt x="392862" y="373634"/>
                                  <a:pt x="393370" y="373507"/>
                                  <a:pt x="393878" y="373507"/>
                                </a:cubicBezTo>
                                <a:cubicBezTo>
                                  <a:pt x="394386" y="373507"/>
                                  <a:pt x="394767" y="373507"/>
                                  <a:pt x="395275" y="373507"/>
                                </a:cubicBezTo>
                                <a:cubicBezTo>
                                  <a:pt x="395783" y="373507"/>
                                  <a:pt x="396291" y="373507"/>
                                  <a:pt x="396799" y="373507"/>
                                </a:cubicBezTo>
                                <a:cubicBezTo>
                                  <a:pt x="397180" y="373507"/>
                                  <a:pt x="397688" y="373507"/>
                                  <a:pt x="398196" y="373507"/>
                                </a:cubicBezTo>
                                <a:cubicBezTo>
                                  <a:pt x="398704" y="373380"/>
                                  <a:pt x="399212" y="373380"/>
                                  <a:pt x="399720" y="373380"/>
                                </a:cubicBezTo>
                                <a:cubicBezTo>
                                  <a:pt x="400101" y="373380"/>
                                  <a:pt x="400609" y="373253"/>
                                  <a:pt x="401117" y="373253"/>
                                </a:cubicBezTo>
                                <a:cubicBezTo>
                                  <a:pt x="401625" y="373126"/>
                                  <a:pt x="402133" y="373126"/>
                                  <a:pt x="402641" y="373126"/>
                                </a:cubicBezTo>
                                <a:cubicBezTo>
                                  <a:pt x="403022" y="372999"/>
                                  <a:pt x="403530" y="372872"/>
                                  <a:pt x="404038" y="372872"/>
                                </a:cubicBezTo>
                                <a:cubicBezTo>
                                  <a:pt x="404546" y="372872"/>
                                  <a:pt x="405054" y="372745"/>
                                  <a:pt x="405562" y="372745"/>
                                </a:cubicBezTo>
                                <a:cubicBezTo>
                                  <a:pt x="405943" y="372618"/>
                                  <a:pt x="406451" y="372618"/>
                                  <a:pt x="406959" y="372491"/>
                                </a:cubicBezTo>
                                <a:cubicBezTo>
                                  <a:pt x="407467" y="372491"/>
                                  <a:pt x="407975" y="372364"/>
                                  <a:pt x="408483" y="372364"/>
                                </a:cubicBezTo>
                                <a:cubicBezTo>
                                  <a:pt x="408864" y="372364"/>
                                  <a:pt x="409372" y="372237"/>
                                  <a:pt x="409880" y="372237"/>
                                </a:cubicBezTo>
                                <a:cubicBezTo>
                                  <a:pt x="410388" y="372110"/>
                                  <a:pt x="410896" y="372110"/>
                                  <a:pt x="411404" y="372110"/>
                                </a:cubicBezTo>
                                <a:cubicBezTo>
                                  <a:pt x="411785" y="372110"/>
                                  <a:pt x="412293" y="371983"/>
                                  <a:pt x="412801" y="371983"/>
                                </a:cubicBezTo>
                                <a:cubicBezTo>
                                  <a:pt x="413309" y="371983"/>
                                  <a:pt x="413817" y="371983"/>
                                  <a:pt x="414198" y="371983"/>
                                </a:cubicBezTo>
                                <a:cubicBezTo>
                                  <a:pt x="414706" y="371983"/>
                                  <a:pt x="415214" y="371983"/>
                                  <a:pt x="415722" y="371983"/>
                                </a:cubicBezTo>
                                <a:cubicBezTo>
                                  <a:pt x="416230" y="371856"/>
                                  <a:pt x="416738" y="371856"/>
                                  <a:pt x="417119" y="371856"/>
                                </a:cubicBezTo>
                                <a:cubicBezTo>
                                  <a:pt x="417627" y="371856"/>
                                  <a:pt x="418135" y="371856"/>
                                  <a:pt x="418643" y="371856"/>
                                </a:cubicBezTo>
                                <a:cubicBezTo>
                                  <a:pt x="419151" y="371856"/>
                                  <a:pt x="419659" y="371856"/>
                                  <a:pt x="420040" y="371856"/>
                                </a:cubicBezTo>
                                <a:cubicBezTo>
                                  <a:pt x="420548" y="371856"/>
                                  <a:pt x="421056" y="371856"/>
                                  <a:pt x="421564" y="371729"/>
                                </a:cubicBezTo>
                                <a:cubicBezTo>
                                  <a:pt x="422072" y="371729"/>
                                  <a:pt x="422580" y="371729"/>
                                  <a:pt x="422961" y="371729"/>
                                </a:cubicBezTo>
                                <a:cubicBezTo>
                                  <a:pt x="423469" y="371602"/>
                                  <a:pt x="423977" y="371602"/>
                                  <a:pt x="424485" y="371602"/>
                                </a:cubicBezTo>
                                <a:cubicBezTo>
                                  <a:pt x="424993" y="371475"/>
                                  <a:pt x="425501" y="371475"/>
                                  <a:pt x="425882" y="371475"/>
                                </a:cubicBezTo>
                                <a:cubicBezTo>
                                  <a:pt x="426390" y="371348"/>
                                  <a:pt x="426898" y="371348"/>
                                  <a:pt x="427406" y="371221"/>
                                </a:cubicBezTo>
                                <a:cubicBezTo>
                                  <a:pt x="427914" y="371221"/>
                                  <a:pt x="428422" y="371221"/>
                                  <a:pt x="428803" y="371094"/>
                                </a:cubicBezTo>
                                <a:cubicBezTo>
                                  <a:pt x="429311" y="371094"/>
                                  <a:pt x="429819" y="370967"/>
                                  <a:pt x="430327" y="370967"/>
                                </a:cubicBezTo>
                                <a:cubicBezTo>
                                  <a:pt x="430835" y="370967"/>
                                  <a:pt x="431216" y="370967"/>
                                  <a:pt x="431724" y="370967"/>
                                </a:cubicBezTo>
                                <a:cubicBezTo>
                                  <a:pt x="432232" y="370840"/>
                                  <a:pt x="432740" y="370840"/>
                                  <a:pt x="433248" y="370840"/>
                                </a:cubicBezTo>
                                <a:cubicBezTo>
                                  <a:pt x="433756" y="370713"/>
                                  <a:pt x="434137" y="370713"/>
                                  <a:pt x="434645" y="370713"/>
                                </a:cubicBezTo>
                                <a:cubicBezTo>
                                  <a:pt x="435153" y="370586"/>
                                  <a:pt x="435661" y="370586"/>
                                  <a:pt x="436169" y="370586"/>
                                </a:cubicBezTo>
                                <a:cubicBezTo>
                                  <a:pt x="436677" y="370586"/>
                                  <a:pt x="437058" y="370459"/>
                                  <a:pt x="437566" y="370459"/>
                                </a:cubicBezTo>
                                <a:cubicBezTo>
                                  <a:pt x="438074" y="370459"/>
                                  <a:pt x="438582" y="370459"/>
                                  <a:pt x="439090" y="370459"/>
                                </a:cubicBezTo>
                                <a:cubicBezTo>
                                  <a:pt x="439598" y="370332"/>
                                  <a:pt x="439979" y="370332"/>
                                  <a:pt x="440487" y="370332"/>
                                </a:cubicBezTo>
                                <a:cubicBezTo>
                                  <a:pt x="440995" y="370332"/>
                                  <a:pt x="441503" y="370205"/>
                                  <a:pt x="442011" y="370205"/>
                                </a:cubicBezTo>
                                <a:cubicBezTo>
                                  <a:pt x="442519" y="370205"/>
                                  <a:pt x="442900" y="370205"/>
                                  <a:pt x="443408" y="370205"/>
                                </a:cubicBezTo>
                                <a:cubicBezTo>
                                  <a:pt x="443916" y="370205"/>
                                  <a:pt x="444424" y="370205"/>
                                  <a:pt x="444932" y="370205"/>
                                </a:cubicBezTo>
                                <a:cubicBezTo>
                                  <a:pt x="445440" y="370205"/>
                                  <a:pt x="445821" y="370205"/>
                                  <a:pt x="446329" y="370205"/>
                                </a:cubicBezTo>
                                <a:cubicBezTo>
                                  <a:pt x="446837" y="370205"/>
                                  <a:pt x="447345" y="370078"/>
                                  <a:pt x="447853" y="370078"/>
                                </a:cubicBezTo>
                                <a:cubicBezTo>
                                  <a:pt x="448234" y="370078"/>
                                  <a:pt x="448742" y="370078"/>
                                  <a:pt x="449250" y="370078"/>
                                </a:cubicBezTo>
                                <a:cubicBezTo>
                                  <a:pt x="449758" y="370078"/>
                                  <a:pt x="450266" y="369951"/>
                                  <a:pt x="450774" y="369951"/>
                                </a:cubicBezTo>
                                <a:cubicBezTo>
                                  <a:pt x="451155" y="369951"/>
                                  <a:pt x="451663" y="369951"/>
                                  <a:pt x="452171" y="369951"/>
                                </a:cubicBezTo>
                                <a:cubicBezTo>
                                  <a:pt x="452679" y="369824"/>
                                  <a:pt x="453187" y="369824"/>
                                  <a:pt x="453695" y="369824"/>
                                </a:cubicBezTo>
                                <a:cubicBezTo>
                                  <a:pt x="454076" y="369697"/>
                                  <a:pt x="454584" y="369697"/>
                                  <a:pt x="455092" y="369697"/>
                                </a:cubicBezTo>
                                <a:cubicBezTo>
                                  <a:pt x="455600" y="369570"/>
                                  <a:pt x="456108" y="369570"/>
                                  <a:pt x="456616" y="369570"/>
                                </a:cubicBezTo>
                                <a:cubicBezTo>
                                  <a:pt x="456997" y="369443"/>
                                  <a:pt x="457505" y="369443"/>
                                  <a:pt x="458013" y="369443"/>
                                </a:cubicBezTo>
                                <a:cubicBezTo>
                                  <a:pt x="458521" y="369316"/>
                                  <a:pt x="459029" y="369316"/>
                                  <a:pt x="459537" y="369316"/>
                                </a:cubicBezTo>
                                <a:cubicBezTo>
                                  <a:pt x="459918" y="369189"/>
                                  <a:pt x="460426" y="369189"/>
                                  <a:pt x="460934" y="369062"/>
                                </a:cubicBezTo>
                                <a:cubicBezTo>
                                  <a:pt x="461442" y="369062"/>
                                  <a:pt x="461950" y="368935"/>
                                  <a:pt x="462458" y="368808"/>
                                </a:cubicBezTo>
                                <a:cubicBezTo>
                                  <a:pt x="462839" y="368808"/>
                                  <a:pt x="463347" y="368681"/>
                                  <a:pt x="463855" y="368681"/>
                                </a:cubicBezTo>
                                <a:cubicBezTo>
                                  <a:pt x="464363" y="368554"/>
                                  <a:pt x="464871" y="368554"/>
                                  <a:pt x="465252" y="368427"/>
                                </a:cubicBezTo>
                                <a:cubicBezTo>
                                  <a:pt x="465760" y="368300"/>
                                  <a:pt x="466268" y="368300"/>
                                  <a:pt x="466776" y="368173"/>
                                </a:cubicBezTo>
                                <a:cubicBezTo>
                                  <a:pt x="467284" y="368046"/>
                                  <a:pt x="467792" y="368046"/>
                                  <a:pt x="468173" y="367919"/>
                                </a:cubicBezTo>
                                <a:cubicBezTo>
                                  <a:pt x="468681" y="367792"/>
                                  <a:pt x="469189" y="367792"/>
                                  <a:pt x="469697" y="367792"/>
                                </a:cubicBezTo>
                                <a:cubicBezTo>
                                  <a:pt x="470205" y="367665"/>
                                  <a:pt x="470713" y="367538"/>
                                  <a:pt x="471094" y="367538"/>
                                </a:cubicBezTo>
                                <a:cubicBezTo>
                                  <a:pt x="471602" y="367411"/>
                                  <a:pt x="472110" y="367411"/>
                                  <a:pt x="472618" y="367284"/>
                                </a:cubicBezTo>
                                <a:cubicBezTo>
                                  <a:pt x="473126" y="367284"/>
                                  <a:pt x="473634" y="367157"/>
                                  <a:pt x="474015" y="367157"/>
                                </a:cubicBezTo>
                                <a:cubicBezTo>
                                  <a:pt x="474523" y="367157"/>
                                  <a:pt x="475031" y="367030"/>
                                  <a:pt x="475539" y="367030"/>
                                </a:cubicBezTo>
                                <a:cubicBezTo>
                                  <a:pt x="476047" y="367030"/>
                                  <a:pt x="476555" y="367030"/>
                                  <a:pt x="476936" y="366903"/>
                                </a:cubicBezTo>
                                <a:cubicBezTo>
                                  <a:pt x="477444" y="366903"/>
                                  <a:pt x="477952" y="366903"/>
                                  <a:pt x="478460" y="366903"/>
                                </a:cubicBezTo>
                                <a:cubicBezTo>
                                  <a:pt x="478968" y="366903"/>
                                  <a:pt x="479476" y="366776"/>
                                  <a:pt x="479857" y="366776"/>
                                </a:cubicBezTo>
                                <a:cubicBezTo>
                                  <a:pt x="480365" y="366776"/>
                                  <a:pt x="480873" y="366776"/>
                                  <a:pt x="481381" y="366776"/>
                                </a:cubicBezTo>
                                <a:cubicBezTo>
                                  <a:pt x="481889" y="366776"/>
                                  <a:pt x="482270" y="366776"/>
                                  <a:pt x="482778" y="366649"/>
                                </a:cubicBezTo>
                                <a:cubicBezTo>
                                  <a:pt x="483286" y="366649"/>
                                  <a:pt x="483794" y="366649"/>
                                  <a:pt x="484302" y="366649"/>
                                </a:cubicBezTo>
                                <a:cubicBezTo>
                                  <a:pt x="484810" y="366649"/>
                                  <a:pt x="485191" y="366522"/>
                                  <a:pt x="485699" y="366522"/>
                                </a:cubicBezTo>
                                <a:cubicBezTo>
                                  <a:pt x="486207" y="366522"/>
                                  <a:pt x="486715" y="366522"/>
                                  <a:pt x="487223" y="366395"/>
                                </a:cubicBezTo>
                                <a:cubicBezTo>
                                  <a:pt x="487731" y="366395"/>
                                  <a:pt x="488112" y="366395"/>
                                  <a:pt x="488620" y="366268"/>
                                </a:cubicBezTo>
                                <a:cubicBezTo>
                                  <a:pt x="489128" y="366268"/>
                                  <a:pt x="489636" y="366268"/>
                                  <a:pt x="490144" y="366141"/>
                                </a:cubicBezTo>
                                <a:cubicBezTo>
                                  <a:pt x="490652" y="366141"/>
                                  <a:pt x="491033" y="366141"/>
                                  <a:pt x="491541" y="366141"/>
                                </a:cubicBezTo>
                                <a:cubicBezTo>
                                  <a:pt x="492049" y="366141"/>
                                  <a:pt x="492557" y="366014"/>
                                  <a:pt x="493065" y="366014"/>
                                </a:cubicBezTo>
                                <a:cubicBezTo>
                                  <a:pt x="493573" y="366014"/>
                                  <a:pt x="493954" y="365887"/>
                                  <a:pt x="494462" y="365887"/>
                                </a:cubicBezTo>
                                <a:cubicBezTo>
                                  <a:pt x="494970" y="365760"/>
                                  <a:pt x="495478" y="365760"/>
                                  <a:pt x="495986" y="365633"/>
                                </a:cubicBezTo>
                                <a:cubicBezTo>
                                  <a:pt x="496494" y="365633"/>
                                  <a:pt x="496875" y="365506"/>
                                  <a:pt x="497383" y="365506"/>
                                </a:cubicBezTo>
                                <a:cubicBezTo>
                                  <a:pt x="497891" y="365379"/>
                                  <a:pt x="498399" y="365379"/>
                                  <a:pt x="498907" y="365252"/>
                                </a:cubicBezTo>
                                <a:cubicBezTo>
                                  <a:pt x="499288" y="365125"/>
                                  <a:pt x="499796" y="365125"/>
                                  <a:pt x="500304" y="364998"/>
                                </a:cubicBezTo>
                                <a:cubicBezTo>
                                  <a:pt x="500812" y="364998"/>
                                  <a:pt x="501320" y="364871"/>
                                  <a:pt x="501828" y="364871"/>
                                </a:cubicBezTo>
                                <a:cubicBezTo>
                                  <a:pt x="502209" y="364744"/>
                                  <a:pt x="502717" y="364744"/>
                                  <a:pt x="503225" y="364744"/>
                                </a:cubicBezTo>
                                <a:cubicBezTo>
                                  <a:pt x="503733" y="364617"/>
                                  <a:pt x="504241" y="364617"/>
                                  <a:pt x="504749" y="364490"/>
                                </a:cubicBezTo>
                                <a:cubicBezTo>
                                  <a:pt x="505130" y="364490"/>
                                  <a:pt x="505638" y="364490"/>
                                  <a:pt x="506146" y="364490"/>
                                </a:cubicBezTo>
                                <a:cubicBezTo>
                                  <a:pt x="506654" y="364363"/>
                                  <a:pt x="507162" y="364363"/>
                                  <a:pt x="507670" y="364363"/>
                                </a:cubicBezTo>
                                <a:cubicBezTo>
                                  <a:pt x="508051" y="364236"/>
                                  <a:pt x="508559" y="364236"/>
                                  <a:pt x="509067" y="364236"/>
                                </a:cubicBezTo>
                                <a:cubicBezTo>
                                  <a:pt x="509575" y="364109"/>
                                  <a:pt x="510083" y="364109"/>
                                  <a:pt x="510591" y="363982"/>
                                </a:cubicBezTo>
                                <a:cubicBezTo>
                                  <a:pt x="510972" y="363982"/>
                                  <a:pt x="511480" y="363855"/>
                                  <a:pt x="511988" y="363855"/>
                                </a:cubicBezTo>
                                <a:cubicBezTo>
                                  <a:pt x="512496" y="363728"/>
                                  <a:pt x="513004" y="363728"/>
                                  <a:pt x="513512" y="363601"/>
                                </a:cubicBezTo>
                                <a:cubicBezTo>
                                  <a:pt x="513893" y="363601"/>
                                  <a:pt x="514401" y="363474"/>
                                  <a:pt x="514909" y="363347"/>
                                </a:cubicBezTo>
                                <a:cubicBezTo>
                                  <a:pt x="515417" y="363347"/>
                                  <a:pt x="515925" y="363347"/>
                                  <a:pt x="516306" y="363220"/>
                                </a:cubicBezTo>
                                <a:cubicBezTo>
                                  <a:pt x="516814" y="363220"/>
                                  <a:pt x="517322" y="363220"/>
                                  <a:pt x="517830" y="363093"/>
                                </a:cubicBezTo>
                                <a:cubicBezTo>
                                  <a:pt x="518338" y="363093"/>
                                  <a:pt x="518846" y="363093"/>
                                  <a:pt x="519227" y="363093"/>
                                </a:cubicBezTo>
                                <a:cubicBezTo>
                                  <a:pt x="519735" y="363093"/>
                                  <a:pt x="520243" y="362966"/>
                                  <a:pt x="520751" y="362966"/>
                                </a:cubicBezTo>
                                <a:cubicBezTo>
                                  <a:pt x="521259" y="362966"/>
                                  <a:pt x="521767" y="363093"/>
                                  <a:pt x="522148" y="362966"/>
                                </a:cubicBezTo>
                                <a:cubicBezTo>
                                  <a:pt x="522656" y="362966"/>
                                  <a:pt x="523164" y="362966"/>
                                  <a:pt x="523672" y="362966"/>
                                </a:cubicBezTo>
                                <a:cubicBezTo>
                                  <a:pt x="524180" y="362966"/>
                                  <a:pt x="524688" y="362839"/>
                                  <a:pt x="525069" y="362839"/>
                                </a:cubicBezTo>
                                <a:cubicBezTo>
                                  <a:pt x="525577" y="362839"/>
                                  <a:pt x="526085" y="362839"/>
                                  <a:pt x="526593" y="362712"/>
                                </a:cubicBezTo>
                                <a:cubicBezTo>
                                  <a:pt x="527101" y="362712"/>
                                  <a:pt x="527609" y="362712"/>
                                  <a:pt x="527990" y="362585"/>
                                </a:cubicBezTo>
                                <a:cubicBezTo>
                                  <a:pt x="528498" y="362458"/>
                                  <a:pt x="529006" y="362458"/>
                                  <a:pt x="529514" y="362331"/>
                                </a:cubicBezTo>
                                <a:cubicBezTo>
                                  <a:pt x="530022" y="362331"/>
                                  <a:pt x="530530" y="362204"/>
                                  <a:pt x="530911" y="362077"/>
                                </a:cubicBezTo>
                                <a:cubicBezTo>
                                  <a:pt x="531419" y="362077"/>
                                  <a:pt x="531927" y="361950"/>
                                  <a:pt x="532435" y="361950"/>
                                </a:cubicBezTo>
                                <a:cubicBezTo>
                                  <a:pt x="532943" y="361823"/>
                                  <a:pt x="533324" y="361823"/>
                                  <a:pt x="533832" y="361823"/>
                                </a:cubicBezTo>
                                <a:cubicBezTo>
                                  <a:pt x="534340" y="361696"/>
                                  <a:pt x="534848" y="361696"/>
                                  <a:pt x="535356" y="361696"/>
                                </a:cubicBezTo>
                                <a:cubicBezTo>
                                  <a:pt x="535864" y="361569"/>
                                  <a:pt x="536245" y="361569"/>
                                  <a:pt x="536753" y="361569"/>
                                </a:cubicBezTo>
                                <a:cubicBezTo>
                                  <a:pt x="537261" y="361569"/>
                                  <a:pt x="537769" y="361569"/>
                                  <a:pt x="538277" y="361442"/>
                                </a:cubicBezTo>
                                <a:cubicBezTo>
                                  <a:pt x="538785" y="361442"/>
                                  <a:pt x="539166" y="361442"/>
                                  <a:pt x="539674" y="361442"/>
                                </a:cubicBezTo>
                                <a:cubicBezTo>
                                  <a:pt x="540182" y="361315"/>
                                  <a:pt x="540690" y="361315"/>
                                  <a:pt x="541198" y="361188"/>
                                </a:cubicBezTo>
                                <a:cubicBezTo>
                                  <a:pt x="541706" y="361188"/>
                                  <a:pt x="542087" y="361188"/>
                                  <a:pt x="542595" y="361061"/>
                                </a:cubicBezTo>
                                <a:cubicBezTo>
                                  <a:pt x="543103" y="360934"/>
                                  <a:pt x="543611" y="360934"/>
                                  <a:pt x="544119" y="360807"/>
                                </a:cubicBezTo>
                                <a:cubicBezTo>
                                  <a:pt x="544627" y="360680"/>
                                  <a:pt x="545008" y="360680"/>
                                  <a:pt x="545516" y="360553"/>
                                </a:cubicBezTo>
                                <a:cubicBezTo>
                                  <a:pt x="546024" y="360426"/>
                                  <a:pt x="546532" y="360426"/>
                                  <a:pt x="547040" y="360299"/>
                                </a:cubicBezTo>
                                <a:cubicBezTo>
                                  <a:pt x="547548" y="360172"/>
                                  <a:pt x="547929" y="360172"/>
                                  <a:pt x="548437" y="360045"/>
                                </a:cubicBezTo>
                                <a:cubicBezTo>
                                  <a:pt x="548945" y="360045"/>
                                  <a:pt x="549453" y="359918"/>
                                  <a:pt x="549961" y="359918"/>
                                </a:cubicBezTo>
                                <a:cubicBezTo>
                                  <a:pt x="550342" y="359791"/>
                                  <a:pt x="550850" y="359664"/>
                                  <a:pt x="551358" y="359664"/>
                                </a:cubicBezTo>
                                <a:cubicBezTo>
                                  <a:pt x="551866" y="359537"/>
                                  <a:pt x="552374" y="359537"/>
                                  <a:pt x="552882" y="359410"/>
                                </a:cubicBezTo>
                                <a:cubicBezTo>
                                  <a:pt x="553263" y="359410"/>
                                  <a:pt x="553771" y="359283"/>
                                  <a:pt x="554279" y="359156"/>
                                </a:cubicBezTo>
                                <a:cubicBezTo>
                                  <a:pt x="554787" y="359156"/>
                                  <a:pt x="555295" y="359029"/>
                                  <a:pt x="555803" y="358902"/>
                                </a:cubicBezTo>
                                <a:cubicBezTo>
                                  <a:pt x="556184" y="358775"/>
                                  <a:pt x="556692" y="358648"/>
                                  <a:pt x="557200" y="358521"/>
                                </a:cubicBezTo>
                                <a:cubicBezTo>
                                  <a:pt x="557708" y="358521"/>
                                  <a:pt x="558216" y="358394"/>
                                  <a:pt x="558724" y="358267"/>
                                </a:cubicBezTo>
                                <a:cubicBezTo>
                                  <a:pt x="559105" y="358140"/>
                                  <a:pt x="559613" y="358013"/>
                                  <a:pt x="560121" y="358013"/>
                                </a:cubicBezTo>
                                <a:cubicBezTo>
                                  <a:pt x="560629" y="357886"/>
                                  <a:pt x="561137" y="357886"/>
                                  <a:pt x="561645" y="357759"/>
                                </a:cubicBezTo>
                                <a:cubicBezTo>
                                  <a:pt x="562026" y="357759"/>
                                  <a:pt x="562534" y="357632"/>
                                  <a:pt x="563042" y="357632"/>
                                </a:cubicBezTo>
                                <a:cubicBezTo>
                                  <a:pt x="563550" y="357505"/>
                                  <a:pt x="564058" y="357505"/>
                                  <a:pt x="564566" y="357505"/>
                                </a:cubicBezTo>
                                <a:cubicBezTo>
                                  <a:pt x="564947" y="357378"/>
                                  <a:pt x="565455" y="357378"/>
                                  <a:pt x="565963" y="357378"/>
                                </a:cubicBezTo>
                                <a:cubicBezTo>
                                  <a:pt x="566471" y="357378"/>
                                  <a:pt x="566979" y="357251"/>
                                  <a:pt x="567360" y="357251"/>
                                </a:cubicBezTo>
                                <a:cubicBezTo>
                                  <a:pt x="567868" y="357251"/>
                                  <a:pt x="568376" y="357124"/>
                                  <a:pt x="568884" y="357124"/>
                                </a:cubicBezTo>
                                <a:cubicBezTo>
                                  <a:pt x="569392" y="357124"/>
                                  <a:pt x="569900" y="356997"/>
                                  <a:pt x="570281" y="356870"/>
                                </a:cubicBezTo>
                                <a:cubicBezTo>
                                  <a:pt x="570789" y="356870"/>
                                  <a:pt x="571297" y="356743"/>
                                  <a:pt x="571805" y="356743"/>
                                </a:cubicBezTo>
                                <a:cubicBezTo>
                                  <a:pt x="572313" y="356616"/>
                                  <a:pt x="572821" y="356489"/>
                                  <a:pt x="573202" y="356489"/>
                                </a:cubicBezTo>
                                <a:cubicBezTo>
                                  <a:pt x="573710" y="356362"/>
                                  <a:pt x="574218" y="356235"/>
                                  <a:pt x="574726" y="356235"/>
                                </a:cubicBezTo>
                                <a:cubicBezTo>
                                  <a:pt x="575234" y="356108"/>
                                  <a:pt x="575742" y="355981"/>
                                  <a:pt x="576123" y="355854"/>
                                </a:cubicBezTo>
                                <a:cubicBezTo>
                                  <a:pt x="576631" y="355727"/>
                                  <a:pt x="577139" y="355727"/>
                                  <a:pt x="577647" y="355600"/>
                                </a:cubicBezTo>
                                <a:cubicBezTo>
                                  <a:pt x="578155" y="355473"/>
                                  <a:pt x="578663" y="355346"/>
                                  <a:pt x="579044" y="355219"/>
                                </a:cubicBezTo>
                                <a:cubicBezTo>
                                  <a:pt x="579552" y="355092"/>
                                  <a:pt x="580060" y="354965"/>
                                  <a:pt x="580568" y="354838"/>
                                </a:cubicBezTo>
                                <a:cubicBezTo>
                                  <a:pt x="581076" y="354711"/>
                                  <a:pt x="581457" y="354584"/>
                                  <a:pt x="581965" y="354584"/>
                                </a:cubicBezTo>
                                <a:cubicBezTo>
                                  <a:pt x="582473" y="354457"/>
                                  <a:pt x="582981" y="354330"/>
                                  <a:pt x="583489" y="354203"/>
                                </a:cubicBezTo>
                                <a:cubicBezTo>
                                  <a:pt x="583997" y="354076"/>
                                  <a:pt x="584378" y="353949"/>
                                  <a:pt x="584886" y="353822"/>
                                </a:cubicBezTo>
                                <a:cubicBezTo>
                                  <a:pt x="585394" y="353695"/>
                                  <a:pt x="585902" y="353568"/>
                                  <a:pt x="586410" y="353568"/>
                                </a:cubicBezTo>
                                <a:cubicBezTo>
                                  <a:pt x="586918" y="353441"/>
                                  <a:pt x="587299" y="353314"/>
                                  <a:pt x="587807" y="353187"/>
                                </a:cubicBezTo>
                                <a:cubicBezTo>
                                  <a:pt x="588315" y="353060"/>
                                  <a:pt x="588823" y="352933"/>
                                  <a:pt x="589331" y="352933"/>
                                </a:cubicBezTo>
                                <a:cubicBezTo>
                                  <a:pt x="589839" y="352806"/>
                                  <a:pt x="590220" y="352679"/>
                                  <a:pt x="590728" y="352552"/>
                                </a:cubicBezTo>
                                <a:cubicBezTo>
                                  <a:pt x="591236" y="352552"/>
                                  <a:pt x="591744" y="352425"/>
                                  <a:pt x="592252" y="352298"/>
                                </a:cubicBezTo>
                                <a:cubicBezTo>
                                  <a:pt x="592760" y="352298"/>
                                  <a:pt x="593141" y="352171"/>
                                  <a:pt x="593649" y="352044"/>
                                </a:cubicBezTo>
                                <a:cubicBezTo>
                                  <a:pt x="594157" y="351917"/>
                                  <a:pt x="594665" y="351917"/>
                                  <a:pt x="595173" y="351790"/>
                                </a:cubicBezTo>
                                <a:cubicBezTo>
                                  <a:pt x="595681" y="351790"/>
                                  <a:pt x="596062" y="351663"/>
                                  <a:pt x="596570" y="351536"/>
                                </a:cubicBezTo>
                                <a:cubicBezTo>
                                  <a:pt x="597078" y="351409"/>
                                  <a:pt x="597586" y="351409"/>
                                  <a:pt x="598094" y="351282"/>
                                </a:cubicBezTo>
                                <a:cubicBezTo>
                                  <a:pt x="598602" y="351155"/>
                                  <a:pt x="598983" y="351028"/>
                                  <a:pt x="599491" y="350901"/>
                                </a:cubicBezTo>
                                <a:cubicBezTo>
                                  <a:pt x="599999" y="350901"/>
                                  <a:pt x="600507" y="350774"/>
                                  <a:pt x="601015" y="350647"/>
                                </a:cubicBezTo>
                                <a:cubicBezTo>
                                  <a:pt x="601396" y="350520"/>
                                  <a:pt x="601904" y="350393"/>
                                  <a:pt x="602412" y="350266"/>
                                </a:cubicBezTo>
                                <a:cubicBezTo>
                                  <a:pt x="602920" y="350139"/>
                                  <a:pt x="603428" y="350012"/>
                                  <a:pt x="603936" y="349885"/>
                                </a:cubicBezTo>
                                <a:cubicBezTo>
                                  <a:pt x="604317" y="349885"/>
                                  <a:pt x="604825" y="349758"/>
                                  <a:pt x="605333" y="349631"/>
                                </a:cubicBezTo>
                                <a:cubicBezTo>
                                  <a:pt x="605841" y="349504"/>
                                  <a:pt x="606349" y="349377"/>
                                  <a:pt x="606857" y="349250"/>
                                </a:cubicBezTo>
                                <a:cubicBezTo>
                                  <a:pt x="607238" y="349123"/>
                                  <a:pt x="607746" y="348996"/>
                                  <a:pt x="608254" y="348869"/>
                                </a:cubicBezTo>
                                <a:cubicBezTo>
                                  <a:pt x="608762" y="348869"/>
                                  <a:pt x="609270" y="348742"/>
                                  <a:pt x="609778" y="348615"/>
                                </a:cubicBezTo>
                                <a:cubicBezTo>
                                  <a:pt x="610159" y="348488"/>
                                  <a:pt x="610667" y="348361"/>
                                  <a:pt x="611175" y="348361"/>
                                </a:cubicBezTo>
                                <a:cubicBezTo>
                                  <a:pt x="611683" y="348234"/>
                                  <a:pt x="612191" y="348234"/>
                                  <a:pt x="612699" y="348107"/>
                                </a:cubicBezTo>
                                <a:cubicBezTo>
                                  <a:pt x="613080" y="347980"/>
                                  <a:pt x="613588" y="347853"/>
                                  <a:pt x="614096" y="347726"/>
                                </a:cubicBezTo>
                                <a:cubicBezTo>
                                  <a:pt x="614604" y="347726"/>
                                  <a:pt x="615112" y="347599"/>
                                  <a:pt x="615620" y="347472"/>
                                </a:cubicBezTo>
                                <a:cubicBezTo>
                                  <a:pt x="616001" y="347345"/>
                                  <a:pt x="616509" y="347218"/>
                                  <a:pt x="617017" y="347091"/>
                                </a:cubicBezTo>
                                <a:cubicBezTo>
                                  <a:pt x="617525" y="346964"/>
                                  <a:pt x="618033" y="346837"/>
                                  <a:pt x="618414" y="346710"/>
                                </a:cubicBezTo>
                                <a:cubicBezTo>
                                  <a:pt x="618922" y="346583"/>
                                  <a:pt x="619430" y="346456"/>
                                  <a:pt x="619938" y="346456"/>
                                </a:cubicBezTo>
                                <a:cubicBezTo>
                                  <a:pt x="620446" y="346329"/>
                                  <a:pt x="620954" y="346202"/>
                                  <a:pt x="621335" y="346075"/>
                                </a:cubicBezTo>
                                <a:cubicBezTo>
                                  <a:pt x="621843" y="345948"/>
                                  <a:pt x="622351" y="345821"/>
                                  <a:pt x="622859" y="345821"/>
                                </a:cubicBezTo>
                                <a:cubicBezTo>
                                  <a:pt x="623367" y="345694"/>
                                  <a:pt x="623875" y="345567"/>
                                  <a:pt x="624256" y="345440"/>
                                </a:cubicBezTo>
                                <a:cubicBezTo>
                                  <a:pt x="624764" y="345313"/>
                                  <a:pt x="625272" y="345313"/>
                                  <a:pt x="625780" y="345186"/>
                                </a:cubicBezTo>
                                <a:cubicBezTo>
                                  <a:pt x="626288" y="345059"/>
                                  <a:pt x="626796" y="344932"/>
                                  <a:pt x="627177" y="344805"/>
                                </a:cubicBezTo>
                                <a:cubicBezTo>
                                  <a:pt x="627685" y="344678"/>
                                  <a:pt x="628193" y="344551"/>
                                  <a:pt x="628701" y="344424"/>
                                </a:cubicBezTo>
                                <a:cubicBezTo>
                                  <a:pt x="629209" y="344297"/>
                                  <a:pt x="629717" y="344170"/>
                                  <a:pt x="630098" y="344043"/>
                                </a:cubicBezTo>
                                <a:cubicBezTo>
                                  <a:pt x="630606" y="343916"/>
                                  <a:pt x="631114" y="343789"/>
                                  <a:pt x="631622" y="343662"/>
                                </a:cubicBezTo>
                                <a:cubicBezTo>
                                  <a:pt x="632130" y="343535"/>
                                  <a:pt x="632511" y="343281"/>
                                  <a:pt x="633019" y="343154"/>
                                </a:cubicBezTo>
                                <a:cubicBezTo>
                                  <a:pt x="633527" y="343027"/>
                                  <a:pt x="634035" y="342900"/>
                                  <a:pt x="634543" y="342773"/>
                                </a:cubicBezTo>
                                <a:cubicBezTo>
                                  <a:pt x="635051" y="342519"/>
                                  <a:pt x="635432" y="342392"/>
                                  <a:pt x="635940" y="342265"/>
                                </a:cubicBezTo>
                                <a:cubicBezTo>
                                  <a:pt x="636448" y="342138"/>
                                  <a:pt x="636956" y="342011"/>
                                  <a:pt x="637464" y="341884"/>
                                </a:cubicBezTo>
                                <a:cubicBezTo>
                                  <a:pt x="637972" y="341757"/>
                                  <a:pt x="638353" y="341630"/>
                                  <a:pt x="638861" y="341503"/>
                                </a:cubicBezTo>
                                <a:cubicBezTo>
                                  <a:pt x="639369" y="341376"/>
                                  <a:pt x="639877" y="341249"/>
                                  <a:pt x="640385" y="341122"/>
                                </a:cubicBezTo>
                                <a:cubicBezTo>
                                  <a:pt x="640893" y="340995"/>
                                  <a:pt x="641274" y="340741"/>
                                  <a:pt x="641782" y="340614"/>
                                </a:cubicBezTo>
                                <a:cubicBezTo>
                                  <a:pt x="642290" y="340487"/>
                                  <a:pt x="642798" y="340487"/>
                                  <a:pt x="643306" y="340360"/>
                                </a:cubicBezTo>
                                <a:cubicBezTo>
                                  <a:pt x="643814" y="340233"/>
                                  <a:pt x="644195" y="340106"/>
                                  <a:pt x="644703" y="339979"/>
                                </a:cubicBezTo>
                                <a:cubicBezTo>
                                  <a:pt x="645211" y="339852"/>
                                  <a:pt x="645719" y="339725"/>
                                  <a:pt x="646227" y="339598"/>
                                </a:cubicBezTo>
                                <a:cubicBezTo>
                                  <a:pt x="646735" y="339471"/>
                                  <a:pt x="647116" y="339344"/>
                                  <a:pt x="647624" y="339217"/>
                                </a:cubicBezTo>
                                <a:cubicBezTo>
                                  <a:pt x="648132" y="339090"/>
                                  <a:pt x="648640" y="338963"/>
                                  <a:pt x="649148" y="338836"/>
                                </a:cubicBezTo>
                                <a:cubicBezTo>
                                  <a:pt x="649529" y="338709"/>
                                  <a:pt x="650037" y="338582"/>
                                  <a:pt x="650545" y="338455"/>
                                </a:cubicBezTo>
                                <a:cubicBezTo>
                                  <a:pt x="651053" y="338328"/>
                                  <a:pt x="651561" y="338201"/>
                                  <a:pt x="652069" y="338074"/>
                                </a:cubicBezTo>
                                <a:cubicBezTo>
                                  <a:pt x="652450" y="337947"/>
                                  <a:pt x="652958" y="337820"/>
                                  <a:pt x="653466" y="337693"/>
                                </a:cubicBezTo>
                                <a:cubicBezTo>
                                  <a:pt x="653974" y="337566"/>
                                  <a:pt x="654482" y="337439"/>
                                  <a:pt x="654990" y="337312"/>
                                </a:cubicBezTo>
                                <a:cubicBezTo>
                                  <a:pt x="655371" y="337058"/>
                                  <a:pt x="655879" y="336931"/>
                                  <a:pt x="656387" y="336804"/>
                                </a:cubicBezTo>
                                <a:cubicBezTo>
                                  <a:pt x="656895" y="336677"/>
                                  <a:pt x="657403" y="336550"/>
                                  <a:pt x="657911" y="336423"/>
                                </a:cubicBezTo>
                                <a:cubicBezTo>
                                  <a:pt x="658292" y="336296"/>
                                  <a:pt x="658800" y="336169"/>
                                  <a:pt x="659308" y="336042"/>
                                </a:cubicBezTo>
                                <a:cubicBezTo>
                                  <a:pt x="659816" y="335915"/>
                                  <a:pt x="660324" y="335788"/>
                                  <a:pt x="660832" y="335661"/>
                                </a:cubicBezTo>
                                <a:cubicBezTo>
                                  <a:pt x="661213" y="335661"/>
                                  <a:pt x="661721" y="335407"/>
                                  <a:pt x="662229" y="335280"/>
                                </a:cubicBezTo>
                                <a:cubicBezTo>
                                  <a:pt x="662737" y="335153"/>
                                  <a:pt x="663245" y="335026"/>
                                  <a:pt x="663753" y="334899"/>
                                </a:cubicBezTo>
                                <a:cubicBezTo>
                                  <a:pt x="664134" y="334772"/>
                                  <a:pt x="664642" y="334645"/>
                                  <a:pt x="665150" y="334518"/>
                                </a:cubicBezTo>
                                <a:cubicBezTo>
                                  <a:pt x="665658" y="334391"/>
                                  <a:pt x="666166" y="334264"/>
                                  <a:pt x="666547" y="334137"/>
                                </a:cubicBezTo>
                                <a:cubicBezTo>
                                  <a:pt x="667055" y="334010"/>
                                  <a:pt x="667563" y="333756"/>
                                  <a:pt x="668071" y="333629"/>
                                </a:cubicBezTo>
                                <a:cubicBezTo>
                                  <a:pt x="668579" y="333502"/>
                                  <a:pt x="669087" y="333375"/>
                                  <a:pt x="669468" y="333248"/>
                                </a:cubicBezTo>
                                <a:cubicBezTo>
                                  <a:pt x="669976" y="333121"/>
                                  <a:pt x="670484" y="332994"/>
                                  <a:pt x="670992" y="332867"/>
                                </a:cubicBezTo>
                                <a:cubicBezTo>
                                  <a:pt x="671500" y="332740"/>
                                  <a:pt x="672008" y="332613"/>
                                  <a:pt x="672389" y="332486"/>
                                </a:cubicBezTo>
                                <a:cubicBezTo>
                                  <a:pt x="672897" y="332359"/>
                                  <a:pt x="673405" y="332232"/>
                                  <a:pt x="673913" y="331978"/>
                                </a:cubicBezTo>
                                <a:cubicBezTo>
                                  <a:pt x="674421" y="331851"/>
                                  <a:pt x="674929" y="331724"/>
                                  <a:pt x="675310" y="331597"/>
                                </a:cubicBezTo>
                                <a:cubicBezTo>
                                  <a:pt x="675818" y="331470"/>
                                  <a:pt x="676326" y="331343"/>
                                  <a:pt x="676834" y="331216"/>
                                </a:cubicBezTo>
                                <a:cubicBezTo>
                                  <a:pt x="677342" y="331089"/>
                                  <a:pt x="677850" y="330962"/>
                                  <a:pt x="678231" y="330835"/>
                                </a:cubicBezTo>
                                <a:cubicBezTo>
                                  <a:pt x="678739" y="330708"/>
                                  <a:pt x="679247" y="330581"/>
                                  <a:pt x="679755" y="330454"/>
                                </a:cubicBezTo>
                                <a:cubicBezTo>
                                  <a:pt x="680263" y="330327"/>
                                  <a:pt x="680771" y="330073"/>
                                  <a:pt x="681152" y="329946"/>
                                </a:cubicBezTo>
                                <a:cubicBezTo>
                                  <a:pt x="681660" y="329819"/>
                                  <a:pt x="682168" y="329692"/>
                                  <a:pt x="682676" y="329565"/>
                                </a:cubicBezTo>
                                <a:cubicBezTo>
                                  <a:pt x="683184" y="329438"/>
                                  <a:pt x="683565" y="329311"/>
                                  <a:pt x="684073" y="329184"/>
                                </a:cubicBezTo>
                                <a:cubicBezTo>
                                  <a:pt x="684581" y="328930"/>
                                  <a:pt x="685089" y="328803"/>
                                  <a:pt x="685597" y="328676"/>
                                </a:cubicBezTo>
                                <a:cubicBezTo>
                                  <a:pt x="686105" y="328549"/>
                                  <a:pt x="686486" y="328422"/>
                                  <a:pt x="686994" y="328168"/>
                                </a:cubicBezTo>
                                <a:cubicBezTo>
                                  <a:pt x="687502" y="328041"/>
                                  <a:pt x="688010" y="327914"/>
                                  <a:pt x="688518" y="327787"/>
                                </a:cubicBezTo>
                                <a:cubicBezTo>
                                  <a:pt x="689026" y="327660"/>
                                  <a:pt x="689407" y="327533"/>
                                  <a:pt x="689915" y="327406"/>
                                </a:cubicBezTo>
                                <a:cubicBezTo>
                                  <a:pt x="690423" y="327279"/>
                                  <a:pt x="690931" y="327152"/>
                                  <a:pt x="691439" y="327025"/>
                                </a:cubicBezTo>
                                <a:cubicBezTo>
                                  <a:pt x="691947" y="326771"/>
                                  <a:pt x="692328" y="326644"/>
                                  <a:pt x="692836" y="326517"/>
                                </a:cubicBezTo>
                                <a:cubicBezTo>
                                  <a:pt x="693344" y="326390"/>
                                  <a:pt x="693852" y="326263"/>
                                  <a:pt x="694360" y="326136"/>
                                </a:cubicBezTo>
                                <a:cubicBezTo>
                                  <a:pt x="694868" y="326009"/>
                                  <a:pt x="695249" y="325882"/>
                                  <a:pt x="695757" y="325755"/>
                                </a:cubicBezTo>
                                <a:cubicBezTo>
                                  <a:pt x="696265" y="325628"/>
                                  <a:pt x="696773" y="325501"/>
                                  <a:pt x="697281" y="325374"/>
                                </a:cubicBezTo>
                                <a:cubicBezTo>
                                  <a:pt x="697789" y="325120"/>
                                  <a:pt x="698170" y="324993"/>
                                  <a:pt x="698678" y="324866"/>
                                </a:cubicBezTo>
                                <a:cubicBezTo>
                                  <a:pt x="699186" y="324739"/>
                                  <a:pt x="699694" y="324612"/>
                                  <a:pt x="700202" y="324358"/>
                                </a:cubicBezTo>
                                <a:cubicBezTo>
                                  <a:pt x="700583" y="324231"/>
                                  <a:pt x="701091" y="324104"/>
                                  <a:pt x="701599" y="323977"/>
                                </a:cubicBezTo>
                                <a:cubicBezTo>
                                  <a:pt x="702107" y="323723"/>
                                  <a:pt x="702615" y="323596"/>
                                  <a:pt x="703123" y="323469"/>
                                </a:cubicBezTo>
                                <a:cubicBezTo>
                                  <a:pt x="703504" y="323342"/>
                                  <a:pt x="704012" y="323088"/>
                                  <a:pt x="704520" y="322961"/>
                                </a:cubicBezTo>
                                <a:cubicBezTo>
                                  <a:pt x="705028" y="322834"/>
                                  <a:pt x="705536" y="322707"/>
                                  <a:pt x="706044" y="322453"/>
                                </a:cubicBezTo>
                                <a:cubicBezTo>
                                  <a:pt x="706425" y="322326"/>
                                  <a:pt x="706933" y="322199"/>
                                  <a:pt x="707441" y="321945"/>
                                </a:cubicBezTo>
                                <a:cubicBezTo>
                                  <a:pt x="707949" y="321818"/>
                                  <a:pt x="708457" y="321691"/>
                                  <a:pt x="708965" y="321437"/>
                                </a:cubicBezTo>
                                <a:cubicBezTo>
                                  <a:pt x="709346" y="321310"/>
                                  <a:pt x="709854" y="321183"/>
                                  <a:pt x="710362" y="321056"/>
                                </a:cubicBezTo>
                                <a:cubicBezTo>
                                  <a:pt x="710870" y="320802"/>
                                  <a:pt x="711378" y="320675"/>
                                  <a:pt x="711886" y="320548"/>
                                </a:cubicBezTo>
                                <a:cubicBezTo>
                                  <a:pt x="712267" y="320294"/>
                                  <a:pt x="712775" y="320167"/>
                                  <a:pt x="713283" y="319913"/>
                                </a:cubicBezTo>
                                <a:cubicBezTo>
                                  <a:pt x="713791" y="319786"/>
                                  <a:pt x="714299" y="319659"/>
                                  <a:pt x="714807" y="319532"/>
                                </a:cubicBezTo>
                                <a:cubicBezTo>
                                  <a:pt x="715188" y="319278"/>
                                  <a:pt x="715696" y="319151"/>
                                  <a:pt x="716204" y="319024"/>
                                </a:cubicBezTo>
                                <a:cubicBezTo>
                                  <a:pt x="716712" y="318770"/>
                                  <a:pt x="717220" y="318643"/>
                                  <a:pt x="717601" y="318516"/>
                                </a:cubicBezTo>
                                <a:cubicBezTo>
                                  <a:pt x="718109" y="318389"/>
                                  <a:pt x="718617" y="318135"/>
                                  <a:pt x="719125" y="318008"/>
                                </a:cubicBezTo>
                                <a:cubicBezTo>
                                  <a:pt x="719633" y="317881"/>
                                  <a:pt x="720141" y="317627"/>
                                  <a:pt x="720522" y="317500"/>
                                </a:cubicBezTo>
                                <a:cubicBezTo>
                                  <a:pt x="721030" y="317373"/>
                                  <a:pt x="721538" y="317119"/>
                                  <a:pt x="722046" y="316992"/>
                                </a:cubicBezTo>
                                <a:cubicBezTo>
                                  <a:pt x="722554" y="316738"/>
                                  <a:pt x="723062" y="316611"/>
                                  <a:pt x="723443" y="316484"/>
                                </a:cubicBezTo>
                                <a:cubicBezTo>
                                  <a:pt x="723951" y="316230"/>
                                  <a:pt x="724459" y="316103"/>
                                  <a:pt x="724967" y="315849"/>
                                </a:cubicBezTo>
                                <a:cubicBezTo>
                                  <a:pt x="725475" y="315722"/>
                                  <a:pt x="725983" y="315468"/>
                                  <a:pt x="726364" y="315341"/>
                                </a:cubicBezTo>
                                <a:cubicBezTo>
                                  <a:pt x="726872" y="315214"/>
                                  <a:pt x="727380" y="314960"/>
                                  <a:pt x="727888" y="314833"/>
                                </a:cubicBezTo>
                                <a:cubicBezTo>
                                  <a:pt x="728396" y="314579"/>
                                  <a:pt x="728904" y="314452"/>
                                  <a:pt x="729285" y="314198"/>
                                </a:cubicBezTo>
                                <a:cubicBezTo>
                                  <a:pt x="729793" y="314071"/>
                                  <a:pt x="730301" y="313817"/>
                                  <a:pt x="730809" y="313690"/>
                                </a:cubicBezTo>
                                <a:cubicBezTo>
                                  <a:pt x="731317" y="313436"/>
                                  <a:pt x="731825" y="313309"/>
                                  <a:pt x="732206" y="313055"/>
                                </a:cubicBezTo>
                                <a:cubicBezTo>
                                  <a:pt x="732714" y="312928"/>
                                  <a:pt x="733222" y="312674"/>
                                  <a:pt x="733730" y="312547"/>
                                </a:cubicBezTo>
                                <a:cubicBezTo>
                                  <a:pt x="734238" y="312293"/>
                                  <a:pt x="734619" y="312166"/>
                                  <a:pt x="735127" y="311912"/>
                                </a:cubicBezTo>
                                <a:cubicBezTo>
                                  <a:pt x="735635" y="311785"/>
                                  <a:pt x="736143" y="311531"/>
                                  <a:pt x="736651" y="311277"/>
                                </a:cubicBezTo>
                                <a:cubicBezTo>
                                  <a:pt x="737159" y="311150"/>
                                  <a:pt x="737540" y="310896"/>
                                  <a:pt x="738048" y="310769"/>
                                </a:cubicBezTo>
                                <a:cubicBezTo>
                                  <a:pt x="738556" y="310515"/>
                                  <a:pt x="739064" y="310388"/>
                                  <a:pt x="739572" y="310134"/>
                                </a:cubicBezTo>
                                <a:cubicBezTo>
                                  <a:pt x="740080" y="309880"/>
                                  <a:pt x="740461" y="309753"/>
                                  <a:pt x="740969" y="309499"/>
                                </a:cubicBezTo>
                                <a:cubicBezTo>
                                  <a:pt x="741477" y="309245"/>
                                  <a:pt x="741985" y="308991"/>
                                  <a:pt x="742493" y="308864"/>
                                </a:cubicBezTo>
                                <a:cubicBezTo>
                                  <a:pt x="743001" y="308610"/>
                                  <a:pt x="743382" y="308356"/>
                                  <a:pt x="743890" y="308102"/>
                                </a:cubicBezTo>
                                <a:cubicBezTo>
                                  <a:pt x="744398" y="307848"/>
                                  <a:pt x="744906" y="307594"/>
                                  <a:pt x="745414" y="307467"/>
                                </a:cubicBezTo>
                                <a:cubicBezTo>
                                  <a:pt x="745922" y="307213"/>
                                  <a:pt x="746303" y="306959"/>
                                  <a:pt x="746811" y="306705"/>
                                </a:cubicBezTo>
                                <a:cubicBezTo>
                                  <a:pt x="747319" y="306451"/>
                                  <a:pt x="747827" y="306197"/>
                                  <a:pt x="748335" y="305943"/>
                                </a:cubicBezTo>
                                <a:cubicBezTo>
                                  <a:pt x="748843" y="305689"/>
                                  <a:pt x="749224" y="305435"/>
                                  <a:pt x="749732" y="305181"/>
                                </a:cubicBezTo>
                                <a:cubicBezTo>
                                  <a:pt x="750240" y="304927"/>
                                  <a:pt x="750748" y="304673"/>
                                  <a:pt x="751256" y="304419"/>
                                </a:cubicBezTo>
                                <a:cubicBezTo>
                                  <a:pt x="751637" y="304165"/>
                                  <a:pt x="752145" y="303911"/>
                                  <a:pt x="752653" y="303657"/>
                                </a:cubicBezTo>
                                <a:cubicBezTo>
                                  <a:pt x="753161" y="303403"/>
                                  <a:pt x="753669" y="303149"/>
                                  <a:pt x="754177" y="302895"/>
                                </a:cubicBezTo>
                                <a:cubicBezTo>
                                  <a:pt x="754558" y="302641"/>
                                  <a:pt x="755066" y="302514"/>
                                  <a:pt x="755574" y="302260"/>
                                </a:cubicBezTo>
                                <a:cubicBezTo>
                                  <a:pt x="756082" y="302006"/>
                                  <a:pt x="756590" y="301752"/>
                                  <a:pt x="757098" y="301498"/>
                                </a:cubicBezTo>
                                <a:cubicBezTo>
                                  <a:pt x="757479" y="301371"/>
                                  <a:pt x="757987" y="301117"/>
                                  <a:pt x="758495" y="300863"/>
                                </a:cubicBezTo>
                                <a:cubicBezTo>
                                  <a:pt x="759003" y="300736"/>
                                  <a:pt x="759511" y="300482"/>
                                  <a:pt x="760019" y="300228"/>
                                </a:cubicBezTo>
                                <a:cubicBezTo>
                                  <a:pt x="760400" y="300101"/>
                                  <a:pt x="760908" y="299847"/>
                                  <a:pt x="761416" y="299720"/>
                                </a:cubicBezTo>
                                <a:cubicBezTo>
                                  <a:pt x="761924" y="299466"/>
                                  <a:pt x="762432" y="299212"/>
                                  <a:pt x="762940" y="299085"/>
                                </a:cubicBezTo>
                                <a:cubicBezTo>
                                  <a:pt x="763321" y="298831"/>
                                  <a:pt x="763829" y="298704"/>
                                  <a:pt x="764337" y="298450"/>
                                </a:cubicBezTo>
                                <a:cubicBezTo>
                                  <a:pt x="764845" y="298323"/>
                                  <a:pt x="765353" y="298069"/>
                                  <a:pt x="765861" y="297942"/>
                                </a:cubicBezTo>
                                <a:cubicBezTo>
                                  <a:pt x="766242" y="297688"/>
                                  <a:pt x="766750" y="297561"/>
                                  <a:pt x="767258" y="297307"/>
                                </a:cubicBezTo>
                                <a:cubicBezTo>
                                  <a:pt x="767766" y="297180"/>
                                  <a:pt x="768274" y="297053"/>
                                  <a:pt x="768655" y="296799"/>
                                </a:cubicBezTo>
                                <a:cubicBezTo>
                                  <a:pt x="769163" y="296672"/>
                                  <a:pt x="769671" y="296545"/>
                                  <a:pt x="770179" y="296418"/>
                                </a:cubicBezTo>
                                <a:cubicBezTo>
                                  <a:pt x="770687" y="296164"/>
                                  <a:pt x="771195" y="296037"/>
                                  <a:pt x="771576" y="295910"/>
                                </a:cubicBezTo>
                                <a:cubicBezTo>
                                  <a:pt x="772084" y="295783"/>
                                  <a:pt x="772592" y="295656"/>
                                  <a:pt x="773100" y="295529"/>
                                </a:cubicBezTo>
                                <a:cubicBezTo>
                                  <a:pt x="773608" y="295402"/>
                                  <a:pt x="774116" y="295275"/>
                                  <a:pt x="774497" y="295148"/>
                                </a:cubicBezTo>
                                <a:cubicBezTo>
                                  <a:pt x="775005" y="295021"/>
                                  <a:pt x="775513" y="294894"/>
                                  <a:pt x="776021" y="294767"/>
                                </a:cubicBezTo>
                                <a:cubicBezTo>
                                  <a:pt x="776529" y="294640"/>
                                  <a:pt x="777037" y="294513"/>
                                  <a:pt x="777418" y="294386"/>
                                </a:cubicBezTo>
                                <a:cubicBezTo>
                                  <a:pt x="777926" y="294259"/>
                                  <a:pt x="778434" y="294132"/>
                                  <a:pt x="778942" y="294005"/>
                                </a:cubicBezTo>
                                <a:cubicBezTo>
                                  <a:pt x="779450" y="293878"/>
                                  <a:pt x="779958" y="293751"/>
                                  <a:pt x="780339" y="293624"/>
                                </a:cubicBezTo>
                                <a:cubicBezTo>
                                  <a:pt x="780847" y="293497"/>
                                  <a:pt x="781355" y="293370"/>
                                  <a:pt x="781863" y="293243"/>
                                </a:cubicBezTo>
                                <a:cubicBezTo>
                                  <a:pt x="782371" y="292989"/>
                                  <a:pt x="782879" y="292862"/>
                                  <a:pt x="783260" y="292735"/>
                                </a:cubicBezTo>
                                <a:cubicBezTo>
                                  <a:pt x="783768" y="292608"/>
                                  <a:pt x="784276" y="292481"/>
                                  <a:pt x="784784" y="292354"/>
                                </a:cubicBezTo>
                                <a:cubicBezTo>
                                  <a:pt x="785292" y="292227"/>
                                  <a:pt x="785673" y="292100"/>
                                  <a:pt x="786181" y="291846"/>
                                </a:cubicBezTo>
                                <a:cubicBezTo>
                                  <a:pt x="786689" y="291719"/>
                                  <a:pt x="787197" y="291592"/>
                                  <a:pt x="787705" y="291465"/>
                                </a:cubicBezTo>
                                <a:cubicBezTo>
                                  <a:pt x="788213" y="291211"/>
                                  <a:pt x="788594" y="291084"/>
                                  <a:pt x="789102" y="290957"/>
                                </a:cubicBezTo>
                                <a:cubicBezTo>
                                  <a:pt x="789610" y="290830"/>
                                  <a:pt x="790118" y="290576"/>
                                  <a:pt x="790626" y="290449"/>
                                </a:cubicBezTo>
                                <a:cubicBezTo>
                                  <a:pt x="791134" y="290322"/>
                                  <a:pt x="791515" y="290195"/>
                                  <a:pt x="792023" y="289941"/>
                                </a:cubicBezTo>
                                <a:cubicBezTo>
                                  <a:pt x="792531" y="289814"/>
                                  <a:pt x="793039" y="289560"/>
                                  <a:pt x="793547" y="289433"/>
                                </a:cubicBezTo>
                                <a:cubicBezTo>
                                  <a:pt x="794055" y="289179"/>
                                  <a:pt x="794436" y="289052"/>
                                  <a:pt x="794944" y="288925"/>
                                </a:cubicBezTo>
                                <a:cubicBezTo>
                                  <a:pt x="795452" y="288671"/>
                                  <a:pt x="795960" y="288544"/>
                                  <a:pt x="796468" y="288290"/>
                                </a:cubicBezTo>
                                <a:cubicBezTo>
                                  <a:pt x="796976" y="288163"/>
                                  <a:pt x="797357" y="287909"/>
                                  <a:pt x="797865" y="287782"/>
                                </a:cubicBezTo>
                                <a:cubicBezTo>
                                  <a:pt x="798373" y="287528"/>
                                  <a:pt x="798881" y="287274"/>
                                  <a:pt x="799389" y="287147"/>
                                </a:cubicBezTo>
                                <a:cubicBezTo>
                                  <a:pt x="799897" y="286893"/>
                                  <a:pt x="800278" y="286639"/>
                                  <a:pt x="800786" y="286512"/>
                                </a:cubicBezTo>
                                <a:cubicBezTo>
                                  <a:pt x="801294" y="286258"/>
                                  <a:pt x="801802" y="286131"/>
                                  <a:pt x="802310" y="285877"/>
                                </a:cubicBezTo>
                                <a:cubicBezTo>
                                  <a:pt x="802691" y="285750"/>
                                  <a:pt x="803199" y="285496"/>
                                  <a:pt x="803707" y="285242"/>
                                </a:cubicBezTo>
                                <a:cubicBezTo>
                                  <a:pt x="804215" y="285115"/>
                                  <a:pt x="804723" y="284861"/>
                                  <a:pt x="805231" y="284734"/>
                                </a:cubicBezTo>
                                <a:cubicBezTo>
                                  <a:pt x="805612" y="284480"/>
                                  <a:pt x="806120" y="284353"/>
                                  <a:pt x="806628" y="284226"/>
                                </a:cubicBezTo>
                                <a:cubicBezTo>
                                  <a:pt x="807136" y="283972"/>
                                  <a:pt x="807644" y="283845"/>
                                  <a:pt x="808152" y="283591"/>
                                </a:cubicBezTo>
                                <a:cubicBezTo>
                                  <a:pt x="808533" y="283464"/>
                                  <a:pt x="809041" y="283337"/>
                                  <a:pt x="809549" y="283083"/>
                                </a:cubicBezTo>
                                <a:cubicBezTo>
                                  <a:pt x="810057" y="282956"/>
                                  <a:pt x="810565" y="282829"/>
                                  <a:pt x="811073" y="282575"/>
                                </a:cubicBezTo>
                                <a:cubicBezTo>
                                  <a:pt x="811454" y="282448"/>
                                  <a:pt x="811962" y="282194"/>
                                  <a:pt x="812470" y="282067"/>
                                </a:cubicBezTo>
                                <a:cubicBezTo>
                                  <a:pt x="812978" y="281940"/>
                                  <a:pt x="813486" y="281686"/>
                                  <a:pt x="813994" y="281559"/>
                                </a:cubicBezTo>
                                <a:cubicBezTo>
                                  <a:pt x="814375" y="281432"/>
                                  <a:pt x="814883" y="281178"/>
                                  <a:pt x="815391" y="281051"/>
                                </a:cubicBezTo>
                                <a:cubicBezTo>
                                  <a:pt x="815899" y="280797"/>
                                  <a:pt x="816407" y="280670"/>
                                  <a:pt x="816915" y="280416"/>
                                </a:cubicBezTo>
                                <a:cubicBezTo>
                                  <a:pt x="817296" y="280289"/>
                                  <a:pt x="817804" y="280035"/>
                                  <a:pt x="818312" y="279908"/>
                                </a:cubicBezTo>
                                <a:cubicBezTo>
                                  <a:pt x="818820" y="279654"/>
                                  <a:pt x="819328" y="279527"/>
                                  <a:pt x="819709" y="279273"/>
                                </a:cubicBezTo>
                                <a:cubicBezTo>
                                  <a:pt x="820217" y="279146"/>
                                  <a:pt x="820725" y="278892"/>
                                  <a:pt x="821233" y="278765"/>
                                </a:cubicBezTo>
                                <a:cubicBezTo>
                                  <a:pt x="821741" y="278511"/>
                                  <a:pt x="822249" y="278257"/>
                                  <a:pt x="822630" y="278130"/>
                                </a:cubicBezTo>
                                <a:cubicBezTo>
                                  <a:pt x="823138" y="277876"/>
                                  <a:pt x="823646" y="277622"/>
                                  <a:pt x="824154" y="277368"/>
                                </a:cubicBezTo>
                                <a:cubicBezTo>
                                  <a:pt x="824662" y="277241"/>
                                  <a:pt x="825170" y="276987"/>
                                  <a:pt x="825551" y="276733"/>
                                </a:cubicBezTo>
                                <a:cubicBezTo>
                                  <a:pt x="826059" y="276479"/>
                                  <a:pt x="826567" y="276225"/>
                                  <a:pt x="827075" y="275971"/>
                                </a:cubicBezTo>
                                <a:cubicBezTo>
                                  <a:pt x="827583" y="275844"/>
                                  <a:pt x="828091" y="275590"/>
                                  <a:pt x="828472" y="275336"/>
                                </a:cubicBezTo>
                                <a:cubicBezTo>
                                  <a:pt x="828980" y="275082"/>
                                  <a:pt x="829488" y="274828"/>
                                  <a:pt x="829996" y="274574"/>
                                </a:cubicBezTo>
                                <a:cubicBezTo>
                                  <a:pt x="830504" y="274320"/>
                                  <a:pt x="831012" y="274066"/>
                                  <a:pt x="831393" y="273812"/>
                                </a:cubicBezTo>
                                <a:cubicBezTo>
                                  <a:pt x="831901" y="273558"/>
                                  <a:pt x="832409" y="273304"/>
                                  <a:pt x="832917" y="273050"/>
                                </a:cubicBezTo>
                                <a:cubicBezTo>
                                  <a:pt x="833425" y="272796"/>
                                  <a:pt x="833806" y="272542"/>
                                  <a:pt x="834314" y="272161"/>
                                </a:cubicBezTo>
                                <a:cubicBezTo>
                                  <a:pt x="834822" y="271907"/>
                                  <a:pt x="835330" y="271653"/>
                                  <a:pt x="835838" y="271399"/>
                                </a:cubicBezTo>
                                <a:cubicBezTo>
                                  <a:pt x="836346" y="271018"/>
                                  <a:pt x="836727" y="270764"/>
                                  <a:pt x="837235" y="270383"/>
                                </a:cubicBezTo>
                                <a:cubicBezTo>
                                  <a:pt x="837743" y="270129"/>
                                  <a:pt x="838251" y="269748"/>
                                  <a:pt x="838759" y="269494"/>
                                </a:cubicBezTo>
                                <a:cubicBezTo>
                                  <a:pt x="839267" y="269113"/>
                                  <a:pt x="839648" y="268732"/>
                                  <a:pt x="840156" y="268478"/>
                                </a:cubicBezTo>
                                <a:cubicBezTo>
                                  <a:pt x="840664" y="268097"/>
                                  <a:pt x="841172" y="267716"/>
                                  <a:pt x="841680" y="267462"/>
                                </a:cubicBezTo>
                                <a:cubicBezTo>
                                  <a:pt x="842188" y="267081"/>
                                  <a:pt x="842569" y="266700"/>
                                  <a:pt x="843077" y="266319"/>
                                </a:cubicBezTo>
                                <a:cubicBezTo>
                                  <a:pt x="843585" y="266065"/>
                                  <a:pt x="844093" y="265684"/>
                                  <a:pt x="844601" y="265303"/>
                                </a:cubicBezTo>
                                <a:cubicBezTo>
                                  <a:pt x="845109" y="264922"/>
                                  <a:pt x="845490" y="264541"/>
                                  <a:pt x="845998" y="264160"/>
                                </a:cubicBezTo>
                                <a:cubicBezTo>
                                  <a:pt x="846506" y="263779"/>
                                  <a:pt x="847014" y="263398"/>
                                  <a:pt x="847522" y="263017"/>
                                </a:cubicBezTo>
                                <a:cubicBezTo>
                                  <a:pt x="848030" y="262636"/>
                                  <a:pt x="848411" y="262255"/>
                                  <a:pt x="848919" y="261874"/>
                                </a:cubicBezTo>
                                <a:cubicBezTo>
                                  <a:pt x="849427" y="261366"/>
                                  <a:pt x="849935" y="260985"/>
                                  <a:pt x="850443" y="260604"/>
                                </a:cubicBezTo>
                                <a:cubicBezTo>
                                  <a:pt x="850824" y="260096"/>
                                  <a:pt x="851332" y="259588"/>
                                  <a:pt x="851840" y="259207"/>
                                </a:cubicBezTo>
                                <a:cubicBezTo>
                                  <a:pt x="852348" y="258699"/>
                                  <a:pt x="852856" y="258318"/>
                                  <a:pt x="853364" y="257810"/>
                                </a:cubicBezTo>
                                <a:cubicBezTo>
                                  <a:pt x="853745" y="257302"/>
                                  <a:pt x="854253" y="256794"/>
                                  <a:pt x="854761" y="256286"/>
                                </a:cubicBezTo>
                                <a:cubicBezTo>
                                  <a:pt x="855269" y="255778"/>
                                  <a:pt x="855777" y="255270"/>
                                  <a:pt x="856285" y="254762"/>
                                </a:cubicBezTo>
                                <a:cubicBezTo>
                                  <a:pt x="856666" y="254254"/>
                                  <a:pt x="857174" y="253746"/>
                                  <a:pt x="857682" y="253111"/>
                                </a:cubicBezTo>
                                <a:cubicBezTo>
                                  <a:pt x="858190" y="252603"/>
                                  <a:pt x="858698" y="251968"/>
                                  <a:pt x="859206" y="251460"/>
                                </a:cubicBezTo>
                                <a:cubicBezTo>
                                  <a:pt x="859587" y="250825"/>
                                  <a:pt x="860095" y="250317"/>
                                  <a:pt x="860603" y="249682"/>
                                </a:cubicBezTo>
                                <a:cubicBezTo>
                                  <a:pt x="861111" y="249174"/>
                                  <a:pt x="861619" y="248539"/>
                                  <a:pt x="862127" y="247904"/>
                                </a:cubicBezTo>
                                <a:cubicBezTo>
                                  <a:pt x="862508" y="247269"/>
                                  <a:pt x="863016" y="246634"/>
                                  <a:pt x="863524" y="245999"/>
                                </a:cubicBezTo>
                                <a:cubicBezTo>
                                  <a:pt x="864032" y="245237"/>
                                  <a:pt x="864540" y="244602"/>
                                  <a:pt x="865048" y="243967"/>
                                </a:cubicBezTo>
                                <a:cubicBezTo>
                                  <a:pt x="865429" y="243332"/>
                                  <a:pt x="865937" y="242570"/>
                                  <a:pt x="866445" y="241935"/>
                                </a:cubicBezTo>
                                <a:cubicBezTo>
                                  <a:pt x="866953" y="241300"/>
                                  <a:pt x="867461" y="240538"/>
                                  <a:pt x="867842" y="239903"/>
                                </a:cubicBezTo>
                                <a:cubicBezTo>
                                  <a:pt x="868350" y="239141"/>
                                  <a:pt x="868858" y="238506"/>
                                  <a:pt x="869366" y="237744"/>
                                </a:cubicBezTo>
                                <a:cubicBezTo>
                                  <a:pt x="869874" y="236982"/>
                                  <a:pt x="870382" y="236347"/>
                                  <a:pt x="870763" y="235585"/>
                                </a:cubicBezTo>
                                <a:cubicBezTo>
                                  <a:pt x="871271" y="234950"/>
                                  <a:pt x="871779" y="234188"/>
                                  <a:pt x="872287" y="233553"/>
                                </a:cubicBezTo>
                                <a:cubicBezTo>
                                  <a:pt x="872795" y="232791"/>
                                  <a:pt x="873303" y="232156"/>
                                  <a:pt x="873684" y="231521"/>
                                </a:cubicBezTo>
                                <a:cubicBezTo>
                                  <a:pt x="874192" y="230759"/>
                                  <a:pt x="874700" y="229997"/>
                                  <a:pt x="875208" y="229362"/>
                                </a:cubicBezTo>
                                <a:cubicBezTo>
                                  <a:pt x="875716" y="228727"/>
                                  <a:pt x="876224" y="228092"/>
                                  <a:pt x="876605" y="227330"/>
                                </a:cubicBezTo>
                                <a:cubicBezTo>
                                  <a:pt x="877113" y="226695"/>
                                  <a:pt x="877621" y="226060"/>
                                  <a:pt x="878129" y="225425"/>
                                </a:cubicBezTo>
                                <a:cubicBezTo>
                                  <a:pt x="878637" y="224790"/>
                                  <a:pt x="879145" y="224155"/>
                                  <a:pt x="879526" y="223647"/>
                                </a:cubicBezTo>
                                <a:cubicBezTo>
                                  <a:pt x="880034" y="223012"/>
                                  <a:pt x="880542" y="222377"/>
                                  <a:pt x="881050" y="221869"/>
                                </a:cubicBezTo>
                                <a:cubicBezTo>
                                  <a:pt x="881558" y="221234"/>
                                  <a:pt x="882066" y="220726"/>
                                  <a:pt x="882447" y="220091"/>
                                </a:cubicBezTo>
                                <a:cubicBezTo>
                                  <a:pt x="882955" y="219583"/>
                                  <a:pt x="883463" y="219075"/>
                                  <a:pt x="883971" y="218440"/>
                                </a:cubicBezTo>
                                <a:cubicBezTo>
                                  <a:pt x="884479" y="217932"/>
                                  <a:pt x="884860" y="217424"/>
                                  <a:pt x="885368" y="216916"/>
                                </a:cubicBezTo>
                                <a:cubicBezTo>
                                  <a:pt x="885876" y="216408"/>
                                  <a:pt x="886384" y="216027"/>
                                  <a:pt x="886892" y="215519"/>
                                </a:cubicBezTo>
                                <a:cubicBezTo>
                                  <a:pt x="887400" y="215011"/>
                                  <a:pt x="887781" y="214630"/>
                                  <a:pt x="888289" y="214122"/>
                                </a:cubicBezTo>
                                <a:cubicBezTo>
                                  <a:pt x="888797" y="213741"/>
                                  <a:pt x="889305" y="213233"/>
                                  <a:pt x="889813" y="212852"/>
                                </a:cubicBezTo>
                                <a:cubicBezTo>
                                  <a:pt x="890321" y="212471"/>
                                  <a:pt x="890702" y="211963"/>
                                  <a:pt x="891210" y="211582"/>
                                </a:cubicBezTo>
                                <a:cubicBezTo>
                                  <a:pt x="891718" y="211201"/>
                                  <a:pt x="892226" y="210820"/>
                                  <a:pt x="892734" y="210566"/>
                                </a:cubicBezTo>
                                <a:cubicBezTo>
                                  <a:pt x="893242" y="210185"/>
                                  <a:pt x="893623" y="209804"/>
                                  <a:pt x="894131" y="209550"/>
                                </a:cubicBezTo>
                                <a:cubicBezTo>
                                  <a:pt x="894639" y="209169"/>
                                  <a:pt x="895147" y="208915"/>
                                  <a:pt x="895655" y="208661"/>
                                </a:cubicBezTo>
                                <a:cubicBezTo>
                                  <a:pt x="896163" y="208407"/>
                                  <a:pt x="896544" y="208153"/>
                                  <a:pt x="897052" y="207899"/>
                                </a:cubicBezTo>
                                <a:cubicBezTo>
                                  <a:pt x="897560" y="207645"/>
                                  <a:pt x="898068" y="207391"/>
                                  <a:pt x="898576" y="207264"/>
                                </a:cubicBezTo>
                                <a:cubicBezTo>
                                  <a:pt x="899084" y="207010"/>
                                  <a:pt x="899465" y="206883"/>
                                  <a:pt x="899973" y="206756"/>
                                </a:cubicBezTo>
                                <a:cubicBezTo>
                                  <a:pt x="900481" y="206629"/>
                                  <a:pt x="900989" y="206502"/>
                                  <a:pt x="901497" y="206375"/>
                                </a:cubicBezTo>
                                <a:cubicBezTo>
                                  <a:pt x="901878" y="206248"/>
                                  <a:pt x="902386" y="206248"/>
                                  <a:pt x="902894" y="206121"/>
                                </a:cubicBezTo>
                                <a:cubicBezTo>
                                  <a:pt x="903402" y="206121"/>
                                  <a:pt x="903910" y="205994"/>
                                  <a:pt x="904418" y="205994"/>
                                </a:cubicBezTo>
                                <a:cubicBezTo>
                                  <a:pt x="904799" y="205867"/>
                                  <a:pt x="905307" y="205867"/>
                                  <a:pt x="905815" y="205867"/>
                                </a:cubicBezTo>
                                <a:cubicBezTo>
                                  <a:pt x="906323" y="205867"/>
                                  <a:pt x="906831" y="205867"/>
                                  <a:pt x="907339" y="205867"/>
                                </a:cubicBezTo>
                                <a:cubicBezTo>
                                  <a:pt x="907720" y="205867"/>
                                  <a:pt x="908228" y="205867"/>
                                  <a:pt x="908736" y="205867"/>
                                </a:cubicBezTo>
                                <a:cubicBezTo>
                                  <a:pt x="909244" y="205867"/>
                                  <a:pt x="909752" y="205740"/>
                                  <a:pt x="910260" y="205740"/>
                                </a:cubicBezTo>
                                <a:cubicBezTo>
                                  <a:pt x="910641" y="205740"/>
                                  <a:pt x="911149" y="205740"/>
                                  <a:pt x="911657" y="205740"/>
                                </a:cubicBezTo>
                                <a:cubicBezTo>
                                  <a:pt x="912165" y="205740"/>
                                  <a:pt x="912673" y="205740"/>
                                  <a:pt x="913181" y="205740"/>
                                </a:cubicBezTo>
                                <a:cubicBezTo>
                                  <a:pt x="913562" y="205740"/>
                                  <a:pt x="914070" y="205740"/>
                                  <a:pt x="914578" y="205740"/>
                                </a:cubicBezTo>
                                <a:cubicBezTo>
                                  <a:pt x="915086" y="205740"/>
                                  <a:pt x="915594" y="205613"/>
                                  <a:pt x="916102" y="205613"/>
                                </a:cubicBezTo>
                                <a:cubicBezTo>
                                  <a:pt x="916483" y="205613"/>
                                  <a:pt x="916991" y="205613"/>
                                  <a:pt x="917499" y="205486"/>
                                </a:cubicBezTo>
                                <a:cubicBezTo>
                                  <a:pt x="918007" y="205486"/>
                                  <a:pt x="918515" y="205486"/>
                                  <a:pt x="918896" y="205359"/>
                                </a:cubicBezTo>
                                <a:cubicBezTo>
                                  <a:pt x="919404" y="205359"/>
                                  <a:pt x="919912" y="205232"/>
                                  <a:pt x="920420" y="205232"/>
                                </a:cubicBezTo>
                                <a:cubicBezTo>
                                  <a:pt x="920928" y="205232"/>
                                  <a:pt x="921436" y="205105"/>
                                  <a:pt x="921817" y="204978"/>
                                </a:cubicBezTo>
                                <a:cubicBezTo>
                                  <a:pt x="922325" y="204978"/>
                                  <a:pt x="922833" y="204851"/>
                                  <a:pt x="923341" y="204851"/>
                                </a:cubicBezTo>
                                <a:cubicBezTo>
                                  <a:pt x="923849" y="204724"/>
                                  <a:pt x="924357" y="204724"/>
                                  <a:pt x="924738" y="204724"/>
                                </a:cubicBezTo>
                                <a:cubicBezTo>
                                  <a:pt x="925246" y="204724"/>
                                  <a:pt x="925754" y="204597"/>
                                  <a:pt x="926262" y="204597"/>
                                </a:cubicBezTo>
                                <a:cubicBezTo>
                                  <a:pt x="926770" y="204597"/>
                                  <a:pt x="927278" y="204597"/>
                                  <a:pt x="927659" y="204597"/>
                                </a:cubicBezTo>
                                <a:cubicBezTo>
                                  <a:pt x="928167" y="204597"/>
                                  <a:pt x="928675" y="204597"/>
                                  <a:pt x="929183" y="204597"/>
                                </a:cubicBezTo>
                                <a:cubicBezTo>
                                  <a:pt x="929691" y="204724"/>
                                  <a:pt x="930199" y="204724"/>
                                  <a:pt x="930580" y="204724"/>
                                </a:cubicBezTo>
                                <a:cubicBezTo>
                                  <a:pt x="931088" y="204851"/>
                                  <a:pt x="931596" y="204851"/>
                                  <a:pt x="932104" y="204978"/>
                                </a:cubicBezTo>
                                <a:cubicBezTo>
                                  <a:pt x="932612" y="205105"/>
                                  <a:pt x="933120" y="205232"/>
                                  <a:pt x="933501" y="205359"/>
                                </a:cubicBezTo>
                                <a:cubicBezTo>
                                  <a:pt x="934009" y="205486"/>
                                  <a:pt x="934517" y="205613"/>
                                  <a:pt x="935025" y="205740"/>
                                </a:cubicBezTo>
                                <a:cubicBezTo>
                                  <a:pt x="935533" y="205867"/>
                                  <a:pt x="935914" y="205994"/>
                                  <a:pt x="936422" y="206248"/>
                                </a:cubicBezTo>
                                <a:cubicBezTo>
                                  <a:pt x="936930" y="206375"/>
                                  <a:pt x="937438" y="206629"/>
                                  <a:pt x="937946" y="206756"/>
                                </a:cubicBezTo>
                                <a:cubicBezTo>
                                  <a:pt x="938454" y="206883"/>
                                  <a:pt x="938835" y="207137"/>
                                  <a:pt x="939343" y="207264"/>
                                </a:cubicBezTo>
                                <a:cubicBezTo>
                                  <a:pt x="939851" y="207518"/>
                                  <a:pt x="940359" y="207645"/>
                                  <a:pt x="940867" y="207899"/>
                                </a:cubicBezTo>
                                <a:cubicBezTo>
                                  <a:pt x="941375" y="208026"/>
                                  <a:pt x="941756" y="208280"/>
                                  <a:pt x="942264" y="208407"/>
                                </a:cubicBezTo>
                                <a:cubicBezTo>
                                  <a:pt x="942772" y="208661"/>
                                  <a:pt x="943280" y="208788"/>
                                  <a:pt x="943788" y="209042"/>
                                </a:cubicBezTo>
                                <a:cubicBezTo>
                                  <a:pt x="944296" y="209296"/>
                                  <a:pt x="944677" y="209423"/>
                                  <a:pt x="945185" y="209677"/>
                                </a:cubicBezTo>
                                <a:cubicBezTo>
                                  <a:pt x="945693" y="209931"/>
                                  <a:pt x="946201" y="210058"/>
                                  <a:pt x="946709" y="210312"/>
                                </a:cubicBezTo>
                                <a:cubicBezTo>
                                  <a:pt x="947217" y="210566"/>
                                  <a:pt x="947598" y="210820"/>
                                  <a:pt x="948106" y="210947"/>
                                </a:cubicBezTo>
                                <a:cubicBezTo>
                                  <a:pt x="948614" y="211201"/>
                                  <a:pt x="949122" y="211455"/>
                                  <a:pt x="949630" y="211709"/>
                                </a:cubicBezTo>
                                <a:cubicBezTo>
                                  <a:pt x="950138" y="211963"/>
                                  <a:pt x="950519" y="212217"/>
                                  <a:pt x="951027" y="212471"/>
                                </a:cubicBezTo>
                                <a:cubicBezTo>
                                  <a:pt x="951535" y="212598"/>
                                  <a:pt x="952043" y="212852"/>
                                  <a:pt x="952551" y="213106"/>
                                </a:cubicBezTo>
                                <a:cubicBezTo>
                                  <a:pt x="952932" y="213360"/>
                                  <a:pt x="953440" y="213614"/>
                                  <a:pt x="953948" y="213868"/>
                                </a:cubicBezTo>
                                <a:cubicBezTo>
                                  <a:pt x="954456" y="214122"/>
                                  <a:pt x="954964" y="214376"/>
                                  <a:pt x="955472" y="214630"/>
                                </a:cubicBezTo>
                                <a:cubicBezTo>
                                  <a:pt x="955853" y="214884"/>
                                  <a:pt x="956361" y="215138"/>
                                  <a:pt x="956869" y="215392"/>
                                </a:cubicBezTo>
                                <a:cubicBezTo>
                                  <a:pt x="957377" y="215646"/>
                                  <a:pt x="957885" y="215900"/>
                                  <a:pt x="958393" y="216154"/>
                                </a:cubicBezTo>
                                <a:cubicBezTo>
                                  <a:pt x="958774" y="216408"/>
                                  <a:pt x="959282" y="216662"/>
                                  <a:pt x="959790" y="216789"/>
                                </a:cubicBezTo>
                                <a:cubicBezTo>
                                  <a:pt x="960298" y="217043"/>
                                  <a:pt x="960806" y="217297"/>
                                  <a:pt x="961314" y="217551"/>
                                </a:cubicBezTo>
                                <a:cubicBezTo>
                                  <a:pt x="961695" y="217805"/>
                                  <a:pt x="962203" y="218186"/>
                                  <a:pt x="962711" y="218440"/>
                                </a:cubicBezTo>
                                <a:cubicBezTo>
                                  <a:pt x="963219" y="218694"/>
                                  <a:pt x="963727" y="218821"/>
                                  <a:pt x="964235" y="219075"/>
                                </a:cubicBezTo>
                                <a:cubicBezTo>
                                  <a:pt x="964616" y="219329"/>
                                  <a:pt x="965124" y="219583"/>
                                  <a:pt x="965632" y="219837"/>
                                </a:cubicBezTo>
                                <a:cubicBezTo>
                                  <a:pt x="966140" y="220091"/>
                                  <a:pt x="966648" y="220345"/>
                                  <a:pt x="967156" y="220599"/>
                                </a:cubicBezTo>
                                <a:cubicBezTo>
                                  <a:pt x="967537" y="220726"/>
                                  <a:pt x="968045" y="220980"/>
                                  <a:pt x="968553" y="221234"/>
                                </a:cubicBezTo>
                                <a:cubicBezTo>
                                  <a:pt x="969061" y="221488"/>
                                  <a:pt x="969569" y="221615"/>
                                  <a:pt x="969950" y="221869"/>
                                </a:cubicBezTo>
                                <a:cubicBezTo>
                                  <a:pt x="970458" y="221996"/>
                                  <a:pt x="970966" y="222250"/>
                                  <a:pt x="971474" y="222504"/>
                                </a:cubicBezTo>
                                <a:cubicBezTo>
                                  <a:pt x="971982" y="222631"/>
                                  <a:pt x="972490" y="222885"/>
                                  <a:pt x="972871" y="223012"/>
                                </a:cubicBezTo>
                                <a:cubicBezTo>
                                  <a:pt x="973379" y="223266"/>
                                  <a:pt x="973887" y="223393"/>
                                  <a:pt x="974395" y="223647"/>
                                </a:cubicBezTo>
                                <a:cubicBezTo>
                                  <a:pt x="974903" y="223901"/>
                                  <a:pt x="975411" y="224028"/>
                                  <a:pt x="975792" y="224282"/>
                                </a:cubicBezTo>
                                <a:cubicBezTo>
                                  <a:pt x="976300" y="224409"/>
                                  <a:pt x="976808" y="224536"/>
                                  <a:pt x="977316" y="224790"/>
                                </a:cubicBezTo>
                                <a:cubicBezTo>
                                  <a:pt x="977824" y="224917"/>
                                  <a:pt x="978332" y="225171"/>
                                  <a:pt x="978713" y="225425"/>
                                </a:cubicBezTo>
                                <a:cubicBezTo>
                                  <a:pt x="979221" y="225552"/>
                                  <a:pt x="979729" y="225806"/>
                                  <a:pt x="980237" y="225933"/>
                                </a:cubicBezTo>
                                <a:cubicBezTo>
                                  <a:pt x="980745" y="226060"/>
                                  <a:pt x="981253" y="226314"/>
                                  <a:pt x="981634" y="226441"/>
                                </a:cubicBezTo>
                                <a:cubicBezTo>
                                  <a:pt x="982142" y="226568"/>
                                  <a:pt x="982650" y="226822"/>
                                  <a:pt x="983158" y="226949"/>
                                </a:cubicBezTo>
                                <a:cubicBezTo>
                                  <a:pt x="983666" y="227076"/>
                                  <a:pt x="984174" y="227330"/>
                                  <a:pt x="984555" y="227457"/>
                                </a:cubicBezTo>
                                <a:cubicBezTo>
                                  <a:pt x="985063" y="227584"/>
                                  <a:pt x="985571" y="227838"/>
                                  <a:pt x="986079" y="227965"/>
                                </a:cubicBezTo>
                                <a:cubicBezTo>
                                  <a:pt x="986587" y="228092"/>
                                  <a:pt x="986968" y="228346"/>
                                  <a:pt x="987476" y="228473"/>
                                </a:cubicBezTo>
                                <a:cubicBezTo>
                                  <a:pt x="987984" y="228600"/>
                                  <a:pt x="988492" y="228854"/>
                                  <a:pt x="989000" y="228981"/>
                                </a:cubicBezTo>
                                <a:cubicBezTo>
                                  <a:pt x="989508" y="229108"/>
                                  <a:pt x="989889" y="229362"/>
                                  <a:pt x="990397" y="229489"/>
                                </a:cubicBezTo>
                                <a:cubicBezTo>
                                  <a:pt x="990905" y="229616"/>
                                  <a:pt x="991413" y="229870"/>
                                  <a:pt x="991921" y="229997"/>
                                </a:cubicBezTo>
                                <a:cubicBezTo>
                                  <a:pt x="992429" y="230124"/>
                                  <a:pt x="992810" y="230378"/>
                                  <a:pt x="993318" y="230505"/>
                                </a:cubicBezTo>
                                <a:cubicBezTo>
                                  <a:pt x="993826" y="230632"/>
                                  <a:pt x="994334" y="230886"/>
                                  <a:pt x="994842" y="231013"/>
                                </a:cubicBezTo>
                                <a:cubicBezTo>
                                  <a:pt x="995350" y="231140"/>
                                  <a:pt x="995731" y="231267"/>
                                  <a:pt x="996239" y="231394"/>
                                </a:cubicBezTo>
                                <a:cubicBezTo>
                                  <a:pt x="996747" y="231521"/>
                                  <a:pt x="997255" y="231775"/>
                                  <a:pt x="997763" y="231902"/>
                                </a:cubicBezTo>
                                <a:cubicBezTo>
                                  <a:pt x="998271" y="232029"/>
                                  <a:pt x="998652" y="232156"/>
                                  <a:pt x="999160" y="232283"/>
                                </a:cubicBezTo>
                                <a:cubicBezTo>
                                  <a:pt x="999668" y="232410"/>
                                  <a:pt x="1000176" y="232537"/>
                                  <a:pt x="1000684" y="232664"/>
                                </a:cubicBezTo>
                                <a:cubicBezTo>
                                  <a:pt x="1001192" y="232791"/>
                                  <a:pt x="1001573" y="232791"/>
                                  <a:pt x="1002081" y="232918"/>
                                </a:cubicBezTo>
                                <a:cubicBezTo>
                                  <a:pt x="1002589" y="233045"/>
                                  <a:pt x="1003097" y="233172"/>
                                  <a:pt x="1003605" y="233172"/>
                                </a:cubicBezTo>
                                <a:cubicBezTo>
                                  <a:pt x="1003986" y="233299"/>
                                  <a:pt x="1004494" y="233426"/>
                                  <a:pt x="1005002" y="233426"/>
                                </a:cubicBezTo>
                                <a:cubicBezTo>
                                  <a:pt x="1005510" y="233553"/>
                                  <a:pt x="1006018" y="233680"/>
                                  <a:pt x="1006526" y="233680"/>
                                </a:cubicBezTo>
                                <a:cubicBezTo>
                                  <a:pt x="1006907" y="233807"/>
                                  <a:pt x="1007415" y="233807"/>
                                  <a:pt x="1007923" y="233934"/>
                                </a:cubicBezTo>
                                <a:cubicBezTo>
                                  <a:pt x="1008431" y="234061"/>
                                  <a:pt x="1008939" y="234061"/>
                                  <a:pt x="1009447" y="234188"/>
                                </a:cubicBezTo>
                                <a:cubicBezTo>
                                  <a:pt x="1009828" y="234188"/>
                                  <a:pt x="1010336" y="234315"/>
                                  <a:pt x="1010844" y="234315"/>
                                </a:cubicBezTo>
                                <a:cubicBezTo>
                                  <a:pt x="1011352" y="234442"/>
                                  <a:pt x="1011860" y="234442"/>
                                  <a:pt x="1012368" y="234569"/>
                                </a:cubicBezTo>
                                <a:cubicBezTo>
                                  <a:pt x="1012749" y="234569"/>
                                  <a:pt x="1013257" y="234696"/>
                                  <a:pt x="1013765" y="234696"/>
                                </a:cubicBezTo>
                                <a:cubicBezTo>
                                  <a:pt x="1014273" y="234823"/>
                                  <a:pt x="1014781" y="234823"/>
                                  <a:pt x="1015289" y="234950"/>
                                </a:cubicBezTo>
                                <a:cubicBezTo>
                                  <a:pt x="1015670" y="234950"/>
                                  <a:pt x="1016178" y="235077"/>
                                  <a:pt x="1016686" y="235077"/>
                                </a:cubicBezTo>
                                <a:cubicBezTo>
                                  <a:pt x="1017194" y="235077"/>
                                  <a:pt x="1017702" y="235204"/>
                                  <a:pt x="1018210" y="235331"/>
                                </a:cubicBezTo>
                                <a:cubicBezTo>
                                  <a:pt x="1018591" y="235331"/>
                                  <a:pt x="1019099" y="235458"/>
                                  <a:pt x="1019607" y="235458"/>
                                </a:cubicBezTo>
                                <a:cubicBezTo>
                                  <a:pt x="1020115" y="235585"/>
                                  <a:pt x="1020623" y="235585"/>
                                  <a:pt x="1021004" y="235712"/>
                                </a:cubicBezTo>
                                <a:cubicBezTo>
                                  <a:pt x="1021512" y="235712"/>
                                  <a:pt x="1022020" y="235839"/>
                                  <a:pt x="1022528" y="235839"/>
                                </a:cubicBezTo>
                                <a:cubicBezTo>
                                  <a:pt x="1023036" y="235966"/>
                                  <a:pt x="1023544" y="235966"/>
                                  <a:pt x="1023925" y="235966"/>
                                </a:cubicBezTo>
                                <a:cubicBezTo>
                                  <a:pt x="1024433" y="236093"/>
                                  <a:pt x="1024941" y="236093"/>
                                  <a:pt x="1025449" y="236220"/>
                                </a:cubicBezTo>
                                <a:cubicBezTo>
                                  <a:pt x="1025957" y="236220"/>
                                  <a:pt x="1026465" y="236220"/>
                                  <a:pt x="1026846" y="236347"/>
                                </a:cubicBezTo>
                                <a:cubicBezTo>
                                  <a:pt x="1027354" y="236347"/>
                                  <a:pt x="1027862" y="236347"/>
                                  <a:pt x="1028370" y="236347"/>
                                </a:cubicBezTo>
                                <a:cubicBezTo>
                                  <a:pt x="1028878" y="236474"/>
                                  <a:pt x="1029386" y="236474"/>
                                  <a:pt x="1029767" y="236474"/>
                                </a:cubicBezTo>
                                <a:cubicBezTo>
                                  <a:pt x="1030275" y="236601"/>
                                  <a:pt x="1030783" y="236601"/>
                                  <a:pt x="1031291" y="236601"/>
                                </a:cubicBezTo>
                                <a:cubicBezTo>
                                  <a:pt x="1031799" y="236728"/>
                                  <a:pt x="1032307" y="236728"/>
                                  <a:pt x="1032688" y="236728"/>
                                </a:cubicBezTo>
                                <a:cubicBezTo>
                                  <a:pt x="1033196" y="236855"/>
                                  <a:pt x="1033704" y="236855"/>
                                  <a:pt x="1034212" y="236855"/>
                                </a:cubicBezTo>
                                <a:cubicBezTo>
                                  <a:pt x="1034720" y="236982"/>
                                  <a:pt x="1035101" y="236982"/>
                                  <a:pt x="1035609" y="236982"/>
                                </a:cubicBezTo>
                                <a:cubicBezTo>
                                  <a:pt x="1036117" y="236982"/>
                                  <a:pt x="1036625" y="237109"/>
                                  <a:pt x="1037133" y="237109"/>
                                </a:cubicBezTo>
                                <a:cubicBezTo>
                                  <a:pt x="1037641" y="237109"/>
                                  <a:pt x="1038022" y="237236"/>
                                  <a:pt x="1038530" y="237236"/>
                                </a:cubicBezTo>
                                <a:cubicBezTo>
                                  <a:pt x="1039038" y="237236"/>
                                  <a:pt x="1039546" y="237363"/>
                                  <a:pt x="1040054" y="237363"/>
                                </a:cubicBezTo>
                                <a:cubicBezTo>
                                  <a:pt x="1040562" y="237363"/>
                                  <a:pt x="1040943" y="237490"/>
                                  <a:pt x="1041451" y="237490"/>
                                </a:cubicBezTo>
                                <a:cubicBezTo>
                                  <a:pt x="1041959" y="237490"/>
                                  <a:pt x="1042467" y="237617"/>
                                  <a:pt x="1042975" y="237617"/>
                                </a:cubicBezTo>
                                <a:cubicBezTo>
                                  <a:pt x="1043483" y="237617"/>
                                  <a:pt x="1043864" y="237744"/>
                                  <a:pt x="1044372" y="237744"/>
                                </a:cubicBezTo>
                                <a:cubicBezTo>
                                  <a:pt x="1044880" y="237871"/>
                                  <a:pt x="1045388" y="237871"/>
                                  <a:pt x="1045896" y="237871"/>
                                </a:cubicBezTo>
                                <a:cubicBezTo>
                                  <a:pt x="1046404" y="237998"/>
                                  <a:pt x="1046785" y="237998"/>
                                  <a:pt x="1047293" y="237998"/>
                                </a:cubicBezTo>
                                <a:cubicBezTo>
                                  <a:pt x="1047801" y="238125"/>
                                  <a:pt x="1048309" y="238125"/>
                                  <a:pt x="1048817" y="238125"/>
                                </a:cubicBezTo>
                                <a:cubicBezTo>
                                  <a:pt x="1049325" y="238252"/>
                                  <a:pt x="1049706" y="238252"/>
                                  <a:pt x="1050214" y="238252"/>
                                </a:cubicBezTo>
                                <a:cubicBezTo>
                                  <a:pt x="1050722" y="238252"/>
                                  <a:pt x="1051230" y="238252"/>
                                  <a:pt x="1051738" y="238379"/>
                                </a:cubicBezTo>
                                <a:cubicBezTo>
                                  <a:pt x="1052246" y="238379"/>
                                  <a:pt x="1052627" y="238379"/>
                                  <a:pt x="1053135" y="238379"/>
                                </a:cubicBezTo>
                                <a:cubicBezTo>
                                  <a:pt x="1053643" y="238379"/>
                                  <a:pt x="1054151" y="238379"/>
                                  <a:pt x="1054659" y="238506"/>
                                </a:cubicBezTo>
                                <a:cubicBezTo>
                                  <a:pt x="1055040" y="238506"/>
                                  <a:pt x="1055548" y="238506"/>
                                  <a:pt x="1056056" y="238506"/>
                                </a:cubicBezTo>
                                <a:cubicBezTo>
                                  <a:pt x="1056564" y="238506"/>
                                  <a:pt x="1057072" y="238506"/>
                                  <a:pt x="1057580" y="238506"/>
                                </a:cubicBezTo>
                                <a:cubicBezTo>
                                  <a:pt x="1057961" y="238506"/>
                                  <a:pt x="1058469" y="238506"/>
                                  <a:pt x="1058977" y="238506"/>
                                </a:cubicBezTo>
                                <a:cubicBezTo>
                                  <a:pt x="1059485" y="238633"/>
                                  <a:pt x="1059993" y="238506"/>
                                  <a:pt x="1060501" y="238506"/>
                                </a:cubicBezTo>
                                <a:cubicBezTo>
                                  <a:pt x="1060882" y="238633"/>
                                  <a:pt x="1061390" y="238633"/>
                                  <a:pt x="1061898" y="238633"/>
                                </a:cubicBezTo>
                                <a:cubicBezTo>
                                  <a:pt x="1062406" y="238633"/>
                                  <a:pt x="1062914" y="238633"/>
                                  <a:pt x="1063422" y="238506"/>
                                </a:cubicBezTo>
                                <a:cubicBezTo>
                                  <a:pt x="1063803" y="238506"/>
                                  <a:pt x="1064311" y="238506"/>
                                  <a:pt x="1064819" y="238506"/>
                                </a:cubicBezTo>
                                <a:cubicBezTo>
                                  <a:pt x="1065327" y="238506"/>
                                  <a:pt x="1065835" y="238633"/>
                                  <a:pt x="1066343" y="238506"/>
                                </a:cubicBezTo>
                                <a:cubicBezTo>
                                  <a:pt x="1066724" y="238506"/>
                                  <a:pt x="1067232" y="238506"/>
                                  <a:pt x="1067740" y="238506"/>
                                </a:cubicBezTo>
                                <a:cubicBezTo>
                                  <a:pt x="1068248" y="238506"/>
                                  <a:pt x="1068756" y="238506"/>
                                  <a:pt x="1069264" y="238506"/>
                                </a:cubicBezTo>
                                <a:cubicBezTo>
                                  <a:pt x="1069645" y="238506"/>
                                  <a:pt x="1070153" y="238379"/>
                                  <a:pt x="1070661" y="238379"/>
                                </a:cubicBezTo>
                                <a:cubicBezTo>
                                  <a:pt x="1071169" y="238379"/>
                                  <a:pt x="1071677" y="238379"/>
                                  <a:pt x="1072058" y="238379"/>
                                </a:cubicBezTo>
                                <a:cubicBezTo>
                                  <a:pt x="1072566" y="238379"/>
                                  <a:pt x="1073074" y="238252"/>
                                  <a:pt x="1073582" y="238252"/>
                                </a:cubicBezTo>
                                <a:cubicBezTo>
                                  <a:pt x="1074090" y="238252"/>
                                  <a:pt x="1074598" y="238252"/>
                                  <a:pt x="1074979" y="238252"/>
                                </a:cubicBezTo>
                                <a:cubicBezTo>
                                  <a:pt x="1075487" y="238252"/>
                                  <a:pt x="1075995" y="238252"/>
                                  <a:pt x="1076503" y="238125"/>
                                </a:cubicBezTo>
                                <a:cubicBezTo>
                                  <a:pt x="1077011" y="238125"/>
                                  <a:pt x="1077519" y="238125"/>
                                  <a:pt x="1077900" y="238125"/>
                                </a:cubicBezTo>
                                <a:cubicBezTo>
                                  <a:pt x="1078408" y="238125"/>
                                  <a:pt x="1078916" y="238125"/>
                                  <a:pt x="1079424" y="237998"/>
                                </a:cubicBezTo>
                                <a:cubicBezTo>
                                  <a:pt x="1079932" y="237998"/>
                                  <a:pt x="1080440" y="237998"/>
                                  <a:pt x="1080821" y="237998"/>
                                </a:cubicBezTo>
                                <a:cubicBezTo>
                                  <a:pt x="1081329" y="237998"/>
                                  <a:pt x="1081837" y="237871"/>
                                  <a:pt x="1082345" y="237871"/>
                                </a:cubicBezTo>
                                <a:cubicBezTo>
                                  <a:pt x="1082853" y="237871"/>
                                  <a:pt x="1083361" y="237871"/>
                                  <a:pt x="1083742" y="237744"/>
                                </a:cubicBezTo>
                                <a:cubicBezTo>
                                  <a:pt x="1084250" y="237744"/>
                                  <a:pt x="1084758" y="237744"/>
                                  <a:pt x="1085266" y="237617"/>
                                </a:cubicBezTo>
                                <a:cubicBezTo>
                                  <a:pt x="1085774" y="237617"/>
                                  <a:pt x="1086155" y="237617"/>
                                  <a:pt x="1086663" y="237490"/>
                                </a:cubicBezTo>
                                <a:cubicBezTo>
                                  <a:pt x="1087171" y="237490"/>
                                  <a:pt x="1087679" y="237363"/>
                                  <a:pt x="1088187" y="237363"/>
                                </a:cubicBezTo>
                                <a:cubicBezTo>
                                  <a:pt x="1088695" y="237236"/>
                                  <a:pt x="1089076" y="237236"/>
                                  <a:pt x="1089584" y="237109"/>
                                </a:cubicBezTo>
                                <a:cubicBezTo>
                                  <a:pt x="1090092" y="237109"/>
                                  <a:pt x="1090600" y="236982"/>
                                  <a:pt x="1091108" y="236982"/>
                                </a:cubicBezTo>
                                <a:cubicBezTo>
                                  <a:pt x="1091616" y="236855"/>
                                  <a:pt x="1091997" y="236855"/>
                                  <a:pt x="1092505" y="236728"/>
                                </a:cubicBezTo>
                                <a:cubicBezTo>
                                  <a:pt x="1093013" y="236728"/>
                                  <a:pt x="1093521" y="236601"/>
                                  <a:pt x="1094029" y="236601"/>
                                </a:cubicBezTo>
                                <a:cubicBezTo>
                                  <a:pt x="1094537" y="236474"/>
                                  <a:pt x="1094918" y="236347"/>
                                  <a:pt x="1095426" y="236347"/>
                                </a:cubicBezTo>
                                <a:cubicBezTo>
                                  <a:pt x="1095934" y="236220"/>
                                  <a:pt x="1096442" y="236220"/>
                                  <a:pt x="1096950" y="236093"/>
                                </a:cubicBezTo>
                                <a:cubicBezTo>
                                  <a:pt x="1097458" y="235966"/>
                                  <a:pt x="1097839" y="235966"/>
                                  <a:pt x="1098347" y="235839"/>
                                </a:cubicBezTo>
                                <a:cubicBezTo>
                                  <a:pt x="1098855" y="235712"/>
                                  <a:pt x="1099363" y="235712"/>
                                  <a:pt x="1099871" y="235585"/>
                                </a:cubicBezTo>
                                <a:cubicBezTo>
                                  <a:pt x="1100379" y="235458"/>
                                  <a:pt x="1100760" y="235458"/>
                                  <a:pt x="1101268" y="235331"/>
                                </a:cubicBezTo>
                                <a:cubicBezTo>
                                  <a:pt x="1101776" y="235204"/>
                                  <a:pt x="1102284" y="235077"/>
                                  <a:pt x="1102792" y="234950"/>
                                </a:cubicBezTo>
                                <a:cubicBezTo>
                                  <a:pt x="1103173" y="234950"/>
                                  <a:pt x="1103681" y="234823"/>
                                  <a:pt x="1104189" y="234696"/>
                                </a:cubicBezTo>
                                <a:cubicBezTo>
                                  <a:pt x="1104697" y="234569"/>
                                  <a:pt x="1105205" y="234442"/>
                                  <a:pt x="1105713" y="234315"/>
                                </a:cubicBezTo>
                                <a:cubicBezTo>
                                  <a:pt x="1106094" y="234188"/>
                                  <a:pt x="1106602" y="234061"/>
                                  <a:pt x="1107110" y="233934"/>
                                </a:cubicBezTo>
                                <a:cubicBezTo>
                                  <a:pt x="1107618" y="233807"/>
                                  <a:pt x="1108126" y="233680"/>
                                  <a:pt x="1108634" y="233553"/>
                                </a:cubicBezTo>
                                <a:cubicBezTo>
                                  <a:pt x="1109015" y="233426"/>
                                  <a:pt x="1109523" y="233299"/>
                                  <a:pt x="1110031" y="233172"/>
                                </a:cubicBezTo>
                                <a:cubicBezTo>
                                  <a:pt x="1110539" y="233045"/>
                                  <a:pt x="1111047" y="232918"/>
                                  <a:pt x="1111555" y="232664"/>
                                </a:cubicBezTo>
                                <a:cubicBezTo>
                                  <a:pt x="1111936" y="232537"/>
                                  <a:pt x="1112444" y="232410"/>
                                  <a:pt x="1112952" y="232283"/>
                                </a:cubicBezTo>
                                <a:cubicBezTo>
                                  <a:pt x="1113460" y="232156"/>
                                  <a:pt x="1113968" y="231902"/>
                                  <a:pt x="1114476" y="231775"/>
                                </a:cubicBezTo>
                                <a:cubicBezTo>
                                  <a:pt x="1114857" y="231648"/>
                                  <a:pt x="1115365" y="231394"/>
                                  <a:pt x="1115873" y="231267"/>
                                </a:cubicBezTo>
                                <a:cubicBezTo>
                                  <a:pt x="1116381" y="231140"/>
                                  <a:pt x="1116889" y="230886"/>
                                  <a:pt x="1117397" y="230759"/>
                                </a:cubicBezTo>
                                <a:cubicBezTo>
                                  <a:pt x="1117778" y="230632"/>
                                  <a:pt x="1118286" y="230378"/>
                                  <a:pt x="1118794" y="230124"/>
                                </a:cubicBezTo>
                                <a:cubicBezTo>
                                  <a:pt x="1119302" y="229997"/>
                                  <a:pt x="1119810" y="229743"/>
                                  <a:pt x="1120191" y="229489"/>
                                </a:cubicBezTo>
                                <a:cubicBezTo>
                                  <a:pt x="1120699" y="229362"/>
                                  <a:pt x="1121207" y="229108"/>
                                  <a:pt x="1121715" y="228854"/>
                                </a:cubicBezTo>
                                <a:cubicBezTo>
                                  <a:pt x="1122223" y="228600"/>
                                  <a:pt x="1122731" y="228346"/>
                                  <a:pt x="1123112" y="228219"/>
                                </a:cubicBezTo>
                                <a:cubicBezTo>
                                  <a:pt x="1123620" y="227965"/>
                                  <a:pt x="1124128" y="227711"/>
                                  <a:pt x="1124636" y="227457"/>
                                </a:cubicBezTo>
                                <a:cubicBezTo>
                                  <a:pt x="1125144" y="227203"/>
                                  <a:pt x="1125652" y="226949"/>
                                  <a:pt x="1126033" y="226695"/>
                                </a:cubicBezTo>
                                <a:cubicBezTo>
                                  <a:pt x="1126541" y="226441"/>
                                  <a:pt x="1127049" y="226187"/>
                                  <a:pt x="1127557" y="225933"/>
                                </a:cubicBezTo>
                                <a:cubicBezTo>
                                  <a:pt x="1128065" y="225679"/>
                                  <a:pt x="1128573" y="225425"/>
                                  <a:pt x="1128954" y="225171"/>
                                </a:cubicBezTo>
                                <a:cubicBezTo>
                                  <a:pt x="1129462" y="224917"/>
                                  <a:pt x="1129970" y="224663"/>
                                  <a:pt x="1130478" y="224409"/>
                                </a:cubicBezTo>
                                <a:cubicBezTo>
                                  <a:pt x="1130986" y="224028"/>
                                  <a:pt x="1131494" y="223774"/>
                                  <a:pt x="1131875" y="223520"/>
                                </a:cubicBezTo>
                                <a:cubicBezTo>
                                  <a:pt x="1132383" y="223266"/>
                                  <a:pt x="1132891" y="223012"/>
                                  <a:pt x="1133399" y="222758"/>
                                </a:cubicBezTo>
                                <a:cubicBezTo>
                                  <a:pt x="1133907" y="222504"/>
                                  <a:pt x="1134415" y="222123"/>
                                  <a:pt x="1134796" y="221869"/>
                                </a:cubicBezTo>
                                <a:cubicBezTo>
                                  <a:pt x="1135304" y="221615"/>
                                  <a:pt x="1135812" y="221361"/>
                                  <a:pt x="1136320" y="220980"/>
                                </a:cubicBezTo>
                                <a:cubicBezTo>
                                  <a:pt x="1136828" y="220726"/>
                                  <a:pt x="1137209" y="220472"/>
                                  <a:pt x="1137717" y="220091"/>
                                </a:cubicBezTo>
                                <a:cubicBezTo>
                                  <a:pt x="1138225" y="219837"/>
                                  <a:pt x="1138733" y="219456"/>
                                  <a:pt x="1139241" y="219202"/>
                                </a:cubicBezTo>
                                <a:cubicBezTo>
                                  <a:pt x="1139749" y="218821"/>
                                  <a:pt x="1140130" y="218567"/>
                                  <a:pt x="1140638" y="218186"/>
                                </a:cubicBezTo>
                                <a:cubicBezTo>
                                  <a:pt x="1141146" y="217805"/>
                                  <a:pt x="1141654" y="217551"/>
                                  <a:pt x="1142162" y="217170"/>
                                </a:cubicBezTo>
                                <a:cubicBezTo>
                                  <a:pt x="1142670" y="216916"/>
                                  <a:pt x="1143051" y="216535"/>
                                  <a:pt x="1143559" y="216154"/>
                                </a:cubicBezTo>
                                <a:cubicBezTo>
                                  <a:pt x="1144067" y="215900"/>
                                  <a:pt x="1144575" y="215519"/>
                                  <a:pt x="1145083" y="215138"/>
                                </a:cubicBezTo>
                                <a:cubicBezTo>
                                  <a:pt x="1145591" y="214884"/>
                                  <a:pt x="1145972" y="214503"/>
                                  <a:pt x="1146480" y="214122"/>
                                </a:cubicBezTo>
                                <a:cubicBezTo>
                                  <a:pt x="1146988" y="213868"/>
                                  <a:pt x="1147496" y="213487"/>
                                  <a:pt x="1148004" y="213106"/>
                                </a:cubicBezTo>
                                <a:cubicBezTo>
                                  <a:pt x="1148512" y="212852"/>
                                  <a:pt x="1148893" y="212471"/>
                                  <a:pt x="1149401" y="212217"/>
                                </a:cubicBezTo>
                                <a:cubicBezTo>
                                  <a:pt x="1149909" y="211836"/>
                                  <a:pt x="1150417" y="211455"/>
                                  <a:pt x="1150925" y="211201"/>
                                </a:cubicBezTo>
                                <a:cubicBezTo>
                                  <a:pt x="1151433" y="210820"/>
                                  <a:pt x="1151814" y="210566"/>
                                  <a:pt x="1152322" y="210312"/>
                                </a:cubicBezTo>
                                <a:cubicBezTo>
                                  <a:pt x="1152830" y="209931"/>
                                  <a:pt x="1153338" y="209677"/>
                                  <a:pt x="1153846" y="209296"/>
                                </a:cubicBezTo>
                                <a:cubicBezTo>
                                  <a:pt x="1154227" y="209042"/>
                                  <a:pt x="1154735" y="208661"/>
                                  <a:pt x="1155243" y="208407"/>
                                </a:cubicBezTo>
                                <a:cubicBezTo>
                                  <a:pt x="1155751" y="208153"/>
                                  <a:pt x="1156259" y="207899"/>
                                  <a:pt x="1156767" y="207645"/>
                                </a:cubicBezTo>
                                <a:cubicBezTo>
                                  <a:pt x="1157148" y="207264"/>
                                  <a:pt x="1157656" y="207137"/>
                                  <a:pt x="1158164" y="206883"/>
                                </a:cubicBezTo>
                                <a:cubicBezTo>
                                  <a:pt x="1158672" y="206629"/>
                                  <a:pt x="1159180" y="206375"/>
                                  <a:pt x="1159688" y="206121"/>
                                </a:cubicBezTo>
                                <a:cubicBezTo>
                                  <a:pt x="1160069" y="205867"/>
                                  <a:pt x="1160577" y="205740"/>
                                  <a:pt x="1161085" y="205486"/>
                                </a:cubicBezTo>
                                <a:cubicBezTo>
                                  <a:pt x="1161593" y="205359"/>
                                  <a:pt x="1162101" y="205105"/>
                                  <a:pt x="1162609" y="204978"/>
                                </a:cubicBezTo>
                                <a:cubicBezTo>
                                  <a:pt x="1162990" y="204851"/>
                                  <a:pt x="1163498" y="204724"/>
                                  <a:pt x="1164006" y="204470"/>
                                </a:cubicBezTo>
                                <a:cubicBezTo>
                                  <a:pt x="1164514" y="204343"/>
                                  <a:pt x="1165022" y="204216"/>
                                  <a:pt x="1165530" y="204089"/>
                                </a:cubicBezTo>
                                <a:cubicBezTo>
                                  <a:pt x="1165911" y="203962"/>
                                  <a:pt x="1166419" y="203835"/>
                                  <a:pt x="1166927" y="203835"/>
                                </a:cubicBezTo>
                                <a:cubicBezTo>
                                  <a:pt x="1167435" y="203708"/>
                                  <a:pt x="1167943" y="203581"/>
                                  <a:pt x="1168451" y="203454"/>
                                </a:cubicBezTo>
                                <a:cubicBezTo>
                                  <a:pt x="1168832" y="203454"/>
                                  <a:pt x="1169340" y="203327"/>
                                  <a:pt x="1169848" y="203327"/>
                                </a:cubicBezTo>
                                <a:cubicBezTo>
                                  <a:pt x="1170356" y="203200"/>
                                  <a:pt x="1170864" y="203200"/>
                                  <a:pt x="1171245" y="203073"/>
                                </a:cubicBezTo>
                                <a:cubicBezTo>
                                  <a:pt x="1171753" y="203073"/>
                                  <a:pt x="1172261" y="203073"/>
                                  <a:pt x="1172769" y="203073"/>
                                </a:cubicBezTo>
                                <a:cubicBezTo>
                                  <a:pt x="1173277" y="203073"/>
                                  <a:pt x="1173785" y="203073"/>
                                  <a:pt x="1174166" y="203073"/>
                                </a:cubicBezTo>
                                <a:cubicBezTo>
                                  <a:pt x="1174674" y="203073"/>
                                  <a:pt x="1175182" y="203200"/>
                                  <a:pt x="1175690" y="203200"/>
                                </a:cubicBezTo>
                                <a:cubicBezTo>
                                  <a:pt x="1176198" y="203327"/>
                                  <a:pt x="1176706" y="203327"/>
                                  <a:pt x="1177087" y="203454"/>
                                </a:cubicBezTo>
                                <a:cubicBezTo>
                                  <a:pt x="1177595" y="203454"/>
                                  <a:pt x="1178103" y="203581"/>
                                  <a:pt x="1178611" y="203708"/>
                                </a:cubicBezTo>
                                <a:cubicBezTo>
                                  <a:pt x="1179119" y="203835"/>
                                  <a:pt x="1179627" y="203962"/>
                                  <a:pt x="1180008" y="204089"/>
                                </a:cubicBezTo>
                                <a:cubicBezTo>
                                  <a:pt x="1180516" y="204216"/>
                                  <a:pt x="1181024" y="204470"/>
                                  <a:pt x="1181532" y="204597"/>
                                </a:cubicBezTo>
                                <a:cubicBezTo>
                                  <a:pt x="1182040" y="204724"/>
                                  <a:pt x="1182548" y="204851"/>
                                  <a:pt x="1182929" y="204978"/>
                                </a:cubicBezTo>
                                <a:cubicBezTo>
                                  <a:pt x="1183437" y="205232"/>
                                  <a:pt x="1183945" y="205359"/>
                                  <a:pt x="1184453" y="205486"/>
                                </a:cubicBezTo>
                                <a:cubicBezTo>
                                  <a:pt x="1184961" y="205740"/>
                                  <a:pt x="1185469" y="205867"/>
                                  <a:pt x="1185850" y="206121"/>
                                </a:cubicBezTo>
                                <a:cubicBezTo>
                                  <a:pt x="1186358" y="206248"/>
                                  <a:pt x="1186866" y="206502"/>
                                  <a:pt x="1187374" y="206629"/>
                                </a:cubicBezTo>
                                <a:cubicBezTo>
                                  <a:pt x="1187882" y="206883"/>
                                  <a:pt x="1188263" y="207010"/>
                                  <a:pt x="1188771" y="207264"/>
                                </a:cubicBezTo>
                                <a:cubicBezTo>
                                  <a:pt x="1189279" y="207391"/>
                                  <a:pt x="1189787" y="207645"/>
                                  <a:pt x="1190295" y="207899"/>
                                </a:cubicBezTo>
                                <a:cubicBezTo>
                                  <a:pt x="1190803" y="208026"/>
                                  <a:pt x="1191184" y="208280"/>
                                  <a:pt x="1191692" y="208534"/>
                                </a:cubicBezTo>
                                <a:cubicBezTo>
                                  <a:pt x="1192200" y="208661"/>
                                  <a:pt x="1192708" y="208915"/>
                                  <a:pt x="1193216" y="209169"/>
                                </a:cubicBezTo>
                                <a:cubicBezTo>
                                  <a:pt x="1193724" y="209296"/>
                                  <a:pt x="1194105" y="209550"/>
                                  <a:pt x="1194613" y="209804"/>
                                </a:cubicBezTo>
                                <a:cubicBezTo>
                                  <a:pt x="1195121" y="210058"/>
                                  <a:pt x="1195629" y="210312"/>
                                  <a:pt x="1196137" y="210439"/>
                                </a:cubicBezTo>
                                <a:cubicBezTo>
                                  <a:pt x="1196645" y="210693"/>
                                  <a:pt x="1197026" y="210947"/>
                                  <a:pt x="1197534" y="211201"/>
                                </a:cubicBezTo>
                                <a:cubicBezTo>
                                  <a:pt x="1198042" y="211328"/>
                                  <a:pt x="1198550" y="211582"/>
                                  <a:pt x="1199058" y="211836"/>
                                </a:cubicBezTo>
                                <a:cubicBezTo>
                                  <a:pt x="1199566" y="212090"/>
                                  <a:pt x="1199947" y="212344"/>
                                  <a:pt x="1200455" y="212471"/>
                                </a:cubicBezTo>
                                <a:cubicBezTo>
                                  <a:pt x="1200963" y="212725"/>
                                  <a:pt x="1201471" y="212979"/>
                                  <a:pt x="1201979" y="213233"/>
                                </a:cubicBezTo>
                                <a:cubicBezTo>
                                  <a:pt x="1202487" y="213360"/>
                                  <a:pt x="1202868" y="213614"/>
                                  <a:pt x="1203376" y="213868"/>
                                </a:cubicBezTo>
                                <a:cubicBezTo>
                                  <a:pt x="1203884" y="213995"/>
                                  <a:pt x="1204392" y="214249"/>
                                  <a:pt x="1204900" y="214376"/>
                                </a:cubicBezTo>
                                <a:cubicBezTo>
                                  <a:pt x="1205281" y="214630"/>
                                  <a:pt x="1205789" y="214757"/>
                                  <a:pt x="1206297" y="215011"/>
                                </a:cubicBezTo>
                                <a:cubicBezTo>
                                  <a:pt x="1206805" y="215138"/>
                                  <a:pt x="1207313" y="215265"/>
                                  <a:pt x="1207821" y="215519"/>
                                </a:cubicBezTo>
                                <a:cubicBezTo>
                                  <a:pt x="1208202" y="215646"/>
                                  <a:pt x="1208710" y="215773"/>
                                  <a:pt x="1209218" y="215900"/>
                                </a:cubicBezTo>
                                <a:cubicBezTo>
                                  <a:pt x="1209726" y="216154"/>
                                  <a:pt x="1210234" y="216281"/>
                                  <a:pt x="1210742" y="216408"/>
                                </a:cubicBezTo>
                                <a:cubicBezTo>
                                  <a:pt x="1211123" y="216535"/>
                                  <a:pt x="1211631" y="216662"/>
                                  <a:pt x="1212139" y="216789"/>
                                </a:cubicBezTo>
                                <a:cubicBezTo>
                                  <a:pt x="1212647" y="216916"/>
                                  <a:pt x="1213155" y="217043"/>
                                  <a:pt x="1213663" y="217170"/>
                                </a:cubicBezTo>
                                <a:cubicBezTo>
                                  <a:pt x="1214044" y="217297"/>
                                  <a:pt x="1214552" y="217424"/>
                                  <a:pt x="1215060" y="217424"/>
                                </a:cubicBezTo>
                                <a:cubicBezTo>
                                  <a:pt x="1215568" y="217551"/>
                                  <a:pt x="1216076" y="217678"/>
                                  <a:pt x="1216584" y="217805"/>
                                </a:cubicBezTo>
                                <a:cubicBezTo>
                                  <a:pt x="1216965" y="217932"/>
                                  <a:pt x="1217473" y="218059"/>
                                  <a:pt x="1217981" y="218186"/>
                                </a:cubicBezTo>
                                <a:cubicBezTo>
                                  <a:pt x="1218489" y="218186"/>
                                  <a:pt x="1218997" y="218313"/>
                                  <a:pt x="1219505" y="218440"/>
                                </a:cubicBezTo>
                                <a:cubicBezTo>
                                  <a:pt x="1219886" y="218567"/>
                                  <a:pt x="1220394" y="218567"/>
                                  <a:pt x="1220902" y="218694"/>
                                </a:cubicBezTo>
                                <a:cubicBezTo>
                                  <a:pt x="1221410" y="218694"/>
                                  <a:pt x="1221918" y="218821"/>
                                  <a:pt x="1222299" y="218821"/>
                                </a:cubicBezTo>
                                <a:cubicBezTo>
                                  <a:pt x="1222807" y="218948"/>
                                  <a:pt x="1223315" y="218948"/>
                                  <a:pt x="1223823" y="218948"/>
                                </a:cubicBezTo>
                                <a:cubicBezTo>
                                  <a:pt x="1224331" y="218948"/>
                                  <a:pt x="1224839" y="219075"/>
                                  <a:pt x="1225220" y="219075"/>
                                </a:cubicBezTo>
                                <a:cubicBezTo>
                                  <a:pt x="1225728" y="219075"/>
                                  <a:pt x="1226236" y="219075"/>
                                  <a:pt x="1226744" y="219075"/>
                                </a:cubicBezTo>
                                <a:cubicBezTo>
                                  <a:pt x="1227252" y="219075"/>
                                  <a:pt x="1227760" y="219075"/>
                                  <a:pt x="1228141" y="219075"/>
                                </a:cubicBezTo>
                                <a:cubicBezTo>
                                  <a:pt x="1228649" y="218948"/>
                                  <a:pt x="1229157" y="218948"/>
                                  <a:pt x="1229665" y="218948"/>
                                </a:cubicBezTo>
                                <a:cubicBezTo>
                                  <a:pt x="1230173" y="218948"/>
                                  <a:pt x="1230681" y="218821"/>
                                  <a:pt x="1231062" y="218821"/>
                                </a:cubicBezTo>
                                <a:cubicBezTo>
                                  <a:pt x="1231570" y="218694"/>
                                  <a:pt x="1232078" y="218567"/>
                                  <a:pt x="1232586" y="218567"/>
                                </a:cubicBezTo>
                                <a:cubicBezTo>
                                  <a:pt x="1233094" y="218440"/>
                                  <a:pt x="1233602" y="218313"/>
                                  <a:pt x="1233983" y="218313"/>
                                </a:cubicBezTo>
                                <a:cubicBezTo>
                                  <a:pt x="1234491" y="218186"/>
                                  <a:pt x="1234999" y="218059"/>
                                  <a:pt x="1235507" y="217932"/>
                                </a:cubicBezTo>
                                <a:cubicBezTo>
                                  <a:pt x="1236015" y="217805"/>
                                  <a:pt x="1236523" y="217678"/>
                                  <a:pt x="1236904" y="217551"/>
                                </a:cubicBezTo>
                                <a:cubicBezTo>
                                  <a:pt x="1237412" y="217424"/>
                                  <a:pt x="1237920" y="217297"/>
                                  <a:pt x="1238428" y="217170"/>
                                </a:cubicBezTo>
                                <a:cubicBezTo>
                                  <a:pt x="1238936" y="217043"/>
                                  <a:pt x="1239317" y="216916"/>
                                  <a:pt x="1239825" y="216789"/>
                                </a:cubicBezTo>
                                <a:cubicBezTo>
                                  <a:pt x="1240333" y="216662"/>
                                  <a:pt x="1240841" y="216408"/>
                                  <a:pt x="1241349" y="216281"/>
                                </a:cubicBezTo>
                                <a:cubicBezTo>
                                  <a:pt x="1241857" y="216154"/>
                                  <a:pt x="1242238" y="216027"/>
                                  <a:pt x="1242746" y="215773"/>
                                </a:cubicBezTo>
                                <a:cubicBezTo>
                                  <a:pt x="1243254" y="215646"/>
                                  <a:pt x="1243762" y="215392"/>
                                  <a:pt x="1244270" y="215265"/>
                                </a:cubicBezTo>
                                <a:cubicBezTo>
                                  <a:pt x="1244778" y="215011"/>
                                  <a:pt x="1245159" y="214884"/>
                                  <a:pt x="1245667" y="214630"/>
                                </a:cubicBezTo>
                                <a:cubicBezTo>
                                  <a:pt x="1246175" y="214503"/>
                                  <a:pt x="1246683" y="214249"/>
                                  <a:pt x="1247191" y="213995"/>
                                </a:cubicBezTo>
                                <a:cubicBezTo>
                                  <a:pt x="1247699" y="213741"/>
                                  <a:pt x="1248080" y="213614"/>
                                  <a:pt x="1248588" y="213360"/>
                                </a:cubicBezTo>
                                <a:cubicBezTo>
                                  <a:pt x="1249096" y="213106"/>
                                  <a:pt x="1249604" y="212852"/>
                                  <a:pt x="1250112" y="212598"/>
                                </a:cubicBezTo>
                                <a:cubicBezTo>
                                  <a:pt x="1250620" y="212344"/>
                                  <a:pt x="1251001" y="212090"/>
                                  <a:pt x="1251509" y="211836"/>
                                </a:cubicBezTo>
                                <a:cubicBezTo>
                                  <a:pt x="1252017" y="211582"/>
                                  <a:pt x="1252525" y="211328"/>
                                  <a:pt x="1253033" y="211074"/>
                                </a:cubicBezTo>
                                <a:cubicBezTo>
                                  <a:pt x="1253541" y="210820"/>
                                  <a:pt x="1253922" y="210566"/>
                                  <a:pt x="1254430" y="210312"/>
                                </a:cubicBezTo>
                                <a:cubicBezTo>
                                  <a:pt x="1254938" y="209931"/>
                                  <a:pt x="1255446" y="209677"/>
                                  <a:pt x="1255954" y="209423"/>
                                </a:cubicBezTo>
                                <a:cubicBezTo>
                                  <a:pt x="1256335" y="209042"/>
                                  <a:pt x="1256843" y="208788"/>
                                  <a:pt x="1257351" y="208534"/>
                                </a:cubicBezTo>
                                <a:cubicBezTo>
                                  <a:pt x="1257859" y="208280"/>
                                  <a:pt x="1258367" y="207899"/>
                                  <a:pt x="1258875" y="207645"/>
                                </a:cubicBezTo>
                                <a:cubicBezTo>
                                  <a:pt x="1259256" y="207391"/>
                                  <a:pt x="1259764" y="207137"/>
                                  <a:pt x="1260272" y="206756"/>
                                </a:cubicBezTo>
                                <a:cubicBezTo>
                                  <a:pt x="1260780" y="206502"/>
                                  <a:pt x="1261288" y="206248"/>
                                  <a:pt x="1261796" y="205994"/>
                                </a:cubicBezTo>
                                <a:cubicBezTo>
                                  <a:pt x="1262177" y="205740"/>
                                  <a:pt x="1262685" y="205359"/>
                                  <a:pt x="1263193" y="205105"/>
                                </a:cubicBezTo>
                                <a:cubicBezTo>
                                  <a:pt x="1263701" y="204851"/>
                                  <a:pt x="1264209" y="204597"/>
                                  <a:pt x="1264717" y="204343"/>
                                </a:cubicBezTo>
                                <a:cubicBezTo>
                                  <a:pt x="1265098" y="204216"/>
                                  <a:pt x="1265606" y="203962"/>
                                  <a:pt x="1266114" y="203708"/>
                                </a:cubicBezTo>
                                <a:cubicBezTo>
                                  <a:pt x="1266622" y="203454"/>
                                  <a:pt x="1267130" y="203200"/>
                                  <a:pt x="1267638" y="203073"/>
                                </a:cubicBezTo>
                                <a:cubicBezTo>
                                  <a:pt x="1268019" y="202819"/>
                                  <a:pt x="1268527" y="202565"/>
                                  <a:pt x="1269035" y="202438"/>
                                </a:cubicBezTo>
                                <a:cubicBezTo>
                                  <a:pt x="1269543" y="202184"/>
                                  <a:pt x="1270051" y="202057"/>
                                  <a:pt x="1270559" y="201803"/>
                                </a:cubicBezTo>
                                <a:cubicBezTo>
                                  <a:pt x="1270940" y="201676"/>
                                  <a:pt x="1271448" y="201549"/>
                                  <a:pt x="1271956" y="201295"/>
                                </a:cubicBezTo>
                                <a:cubicBezTo>
                                  <a:pt x="1272464" y="201168"/>
                                  <a:pt x="1272972" y="201041"/>
                                  <a:pt x="1273353" y="200914"/>
                                </a:cubicBezTo>
                                <a:cubicBezTo>
                                  <a:pt x="1273861" y="200787"/>
                                  <a:pt x="1274369" y="200660"/>
                                  <a:pt x="1274877" y="200533"/>
                                </a:cubicBezTo>
                                <a:cubicBezTo>
                                  <a:pt x="1275385" y="200406"/>
                                  <a:pt x="1275893" y="200406"/>
                                  <a:pt x="1276274" y="200279"/>
                                </a:cubicBezTo>
                                <a:cubicBezTo>
                                  <a:pt x="1276782" y="200152"/>
                                  <a:pt x="1277290" y="200152"/>
                                  <a:pt x="1277798" y="200025"/>
                                </a:cubicBezTo>
                                <a:cubicBezTo>
                                  <a:pt x="1278306" y="200025"/>
                                  <a:pt x="1278814" y="200025"/>
                                  <a:pt x="1279195" y="200025"/>
                                </a:cubicBezTo>
                                <a:cubicBezTo>
                                  <a:pt x="1279703" y="199898"/>
                                  <a:pt x="1280211" y="199898"/>
                                  <a:pt x="1280719" y="199898"/>
                                </a:cubicBezTo>
                                <a:cubicBezTo>
                                  <a:pt x="1281227" y="199898"/>
                                  <a:pt x="1281735" y="199898"/>
                                  <a:pt x="1282116" y="200025"/>
                                </a:cubicBezTo>
                                <a:cubicBezTo>
                                  <a:pt x="1282624" y="200025"/>
                                  <a:pt x="1283132" y="200025"/>
                                  <a:pt x="1283640" y="200025"/>
                                </a:cubicBezTo>
                                <a:cubicBezTo>
                                  <a:pt x="1284148" y="200152"/>
                                  <a:pt x="1284656" y="200152"/>
                                  <a:pt x="1285037" y="200279"/>
                                </a:cubicBezTo>
                                <a:cubicBezTo>
                                  <a:pt x="1285545" y="200406"/>
                                  <a:pt x="1286053" y="200406"/>
                                  <a:pt x="1286561" y="200533"/>
                                </a:cubicBezTo>
                                <a:cubicBezTo>
                                  <a:pt x="1287069" y="200660"/>
                                  <a:pt x="1287450" y="200787"/>
                                  <a:pt x="1287958" y="200914"/>
                                </a:cubicBezTo>
                                <a:cubicBezTo>
                                  <a:pt x="1288466" y="201041"/>
                                  <a:pt x="1288974" y="201168"/>
                                  <a:pt x="1289482" y="201422"/>
                                </a:cubicBezTo>
                                <a:cubicBezTo>
                                  <a:pt x="1289990" y="201549"/>
                                  <a:pt x="1290371" y="201676"/>
                                  <a:pt x="1290879" y="201930"/>
                                </a:cubicBezTo>
                                <a:cubicBezTo>
                                  <a:pt x="1291387" y="202057"/>
                                  <a:pt x="1291895" y="202311"/>
                                  <a:pt x="1292403" y="202565"/>
                                </a:cubicBezTo>
                                <a:cubicBezTo>
                                  <a:pt x="1292911" y="202692"/>
                                  <a:pt x="1293292" y="202946"/>
                                  <a:pt x="1293800" y="203200"/>
                                </a:cubicBezTo>
                                <a:cubicBezTo>
                                  <a:pt x="1294308" y="203327"/>
                                  <a:pt x="1294816" y="203581"/>
                                  <a:pt x="1295324" y="203835"/>
                                </a:cubicBezTo>
                                <a:cubicBezTo>
                                  <a:pt x="1295832" y="204089"/>
                                  <a:pt x="1296213" y="204343"/>
                                  <a:pt x="1296721" y="204597"/>
                                </a:cubicBezTo>
                                <a:cubicBezTo>
                                  <a:pt x="1297229" y="204851"/>
                                  <a:pt x="1297737" y="205105"/>
                                  <a:pt x="1298245" y="205359"/>
                                </a:cubicBezTo>
                                <a:cubicBezTo>
                                  <a:pt x="1298753" y="205613"/>
                                  <a:pt x="1299134" y="205994"/>
                                  <a:pt x="1299642" y="206248"/>
                                </a:cubicBezTo>
                                <a:cubicBezTo>
                                  <a:pt x="1300150" y="206502"/>
                                  <a:pt x="1300658" y="206883"/>
                                  <a:pt x="1301166" y="207137"/>
                                </a:cubicBezTo>
                                <a:cubicBezTo>
                                  <a:pt x="1301674" y="207518"/>
                                  <a:pt x="1302055" y="207772"/>
                                  <a:pt x="1302563" y="208153"/>
                                </a:cubicBezTo>
                                <a:cubicBezTo>
                                  <a:pt x="1303071" y="208407"/>
                                  <a:pt x="1303579" y="208661"/>
                                  <a:pt x="1304087" y="209042"/>
                                </a:cubicBezTo>
                                <a:cubicBezTo>
                                  <a:pt x="1304468" y="209296"/>
                                  <a:pt x="1304976" y="209677"/>
                                  <a:pt x="1305484" y="210058"/>
                                </a:cubicBezTo>
                                <a:cubicBezTo>
                                  <a:pt x="1305992" y="210312"/>
                                  <a:pt x="1306500" y="210693"/>
                                  <a:pt x="1307008" y="210947"/>
                                </a:cubicBezTo>
                                <a:cubicBezTo>
                                  <a:pt x="1307389" y="211328"/>
                                  <a:pt x="1307897" y="211582"/>
                                  <a:pt x="1308405" y="211963"/>
                                </a:cubicBezTo>
                                <a:cubicBezTo>
                                  <a:pt x="1308913" y="212217"/>
                                  <a:pt x="1309421" y="212598"/>
                                  <a:pt x="1309929" y="212979"/>
                                </a:cubicBezTo>
                                <a:cubicBezTo>
                                  <a:pt x="1310310" y="213360"/>
                                  <a:pt x="1310818" y="213614"/>
                                  <a:pt x="1311326" y="213995"/>
                                </a:cubicBezTo>
                                <a:cubicBezTo>
                                  <a:pt x="1311834" y="214249"/>
                                  <a:pt x="1312342" y="214630"/>
                                  <a:pt x="1312850" y="214884"/>
                                </a:cubicBezTo>
                                <a:cubicBezTo>
                                  <a:pt x="1313231" y="215265"/>
                                  <a:pt x="1313739" y="215646"/>
                                  <a:pt x="1314247" y="215900"/>
                                </a:cubicBezTo>
                                <a:cubicBezTo>
                                  <a:pt x="1314755" y="216281"/>
                                  <a:pt x="1315263" y="216535"/>
                                  <a:pt x="1315771" y="216916"/>
                                </a:cubicBezTo>
                                <a:cubicBezTo>
                                  <a:pt x="1316152" y="217297"/>
                                  <a:pt x="1316660" y="217678"/>
                                  <a:pt x="1317168" y="217932"/>
                                </a:cubicBezTo>
                                <a:cubicBezTo>
                                  <a:pt x="1317676" y="218313"/>
                                  <a:pt x="1318184" y="218694"/>
                                  <a:pt x="1318692" y="219075"/>
                                </a:cubicBezTo>
                                <a:cubicBezTo>
                                  <a:pt x="1319073" y="219329"/>
                                  <a:pt x="1319581" y="219710"/>
                                  <a:pt x="1320089" y="220091"/>
                                </a:cubicBezTo>
                                <a:cubicBezTo>
                                  <a:pt x="1320597" y="220472"/>
                                  <a:pt x="1321105" y="220726"/>
                                  <a:pt x="1321486" y="221107"/>
                                </a:cubicBezTo>
                                <a:cubicBezTo>
                                  <a:pt x="1321994" y="221488"/>
                                  <a:pt x="1322502" y="221869"/>
                                  <a:pt x="1323010" y="222250"/>
                                </a:cubicBezTo>
                                <a:cubicBezTo>
                                  <a:pt x="1323518" y="222504"/>
                                  <a:pt x="1324026" y="222885"/>
                                  <a:pt x="1324407" y="223266"/>
                                </a:cubicBezTo>
                                <a:cubicBezTo>
                                  <a:pt x="1324915" y="223647"/>
                                  <a:pt x="1325423" y="224028"/>
                                  <a:pt x="1325931" y="224409"/>
                                </a:cubicBezTo>
                                <a:cubicBezTo>
                                  <a:pt x="1326439" y="224663"/>
                                  <a:pt x="1326947" y="225044"/>
                                  <a:pt x="1327328" y="225425"/>
                                </a:cubicBezTo>
                                <a:cubicBezTo>
                                  <a:pt x="1327836" y="225806"/>
                                  <a:pt x="1328344" y="226060"/>
                                  <a:pt x="1328852" y="226441"/>
                                </a:cubicBezTo>
                                <a:cubicBezTo>
                                  <a:pt x="1329360" y="226822"/>
                                  <a:pt x="1329868" y="227076"/>
                                  <a:pt x="1330249" y="227457"/>
                                </a:cubicBezTo>
                                <a:cubicBezTo>
                                  <a:pt x="1330757" y="227838"/>
                                  <a:pt x="1331265" y="228092"/>
                                  <a:pt x="1331773" y="228473"/>
                                </a:cubicBezTo>
                                <a:cubicBezTo>
                                  <a:pt x="1332281" y="228727"/>
                                  <a:pt x="1332789" y="229108"/>
                                  <a:pt x="1333170" y="229362"/>
                                </a:cubicBezTo>
                                <a:cubicBezTo>
                                  <a:pt x="1333678" y="229743"/>
                                  <a:pt x="1334186" y="230124"/>
                                  <a:pt x="1334694" y="230378"/>
                                </a:cubicBezTo>
                                <a:cubicBezTo>
                                  <a:pt x="1335202" y="230759"/>
                                  <a:pt x="1335710" y="231013"/>
                                  <a:pt x="1336091" y="231394"/>
                                </a:cubicBezTo>
                                <a:cubicBezTo>
                                  <a:pt x="1336599" y="231648"/>
                                  <a:pt x="1337107" y="231902"/>
                                  <a:pt x="1337615" y="232283"/>
                                </a:cubicBezTo>
                                <a:cubicBezTo>
                                  <a:pt x="1338123" y="232537"/>
                                  <a:pt x="1338504" y="232791"/>
                                  <a:pt x="1339012" y="233172"/>
                                </a:cubicBezTo>
                                <a:cubicBezTo>
                                  <a:pt x="1339520" y="233426"/>
                                  <a:pt x="1340028" y="233680"/>
                                  <a:pt x="1340536" y="234061"/>
                                </a:cubicBezTo>
                                <a:cubicBezTo>
                                  <a:pt x="1341044" y="234315"/>
                                  <a:pt x="1341425" y="234569"/>
                                  <a:pt x="1341933" y="234823"/>
                                </a:cubicBezTo>
                                <a:cubicBezTo>
                                  <a:pt x="1342441" y="235204"/>
                                  <a:pt x="1342949" y="235458"/>
                                  <a:pt x="1343457" y="235712"/>
                                </a:cubicBezTo>
                                <a:cubicBezTo>
                                  <a:pt x="1343965" y="235966"/>
                                  <a:pt x="1344346" y="236347"/>
                                  <a:pt x="1344854" y="236601"/>
                                </a:cubicBezTo>
                                <a:cubicBezTo>
                                  <a:pt x="1345362" y="236855"/>
                                  <a:pt x="1345870" y="237109"/>
                                  <a:pt x="1346378" y="237363"/>
                                </a:cubicBezTo>
                                <a:cubicBezTo>
                                  <a:pt x="1346886" y="237617"/>
                                  <a:pt x="1347267" y="237871"/>
                                  <a:pt x="1347775" y="238125"/>
                                </a:cubicBezTo>
                                <a:cubicBezTo>
                                  <a:pt x="1348283" y="238506"/>
                                  <a:pt x="1348791" y="238760"/>
                                  <a:pt x="1349299" y="239014"/>
                                </a:cubicBezTo>
                                <a:cubicBezTo>
                                  <a:pt x="1349807" y="239268"/>
                                  <a:pt x="1350188" y="239522"/>
                                  <a:pt x="1350696" y="239649"/>
                                </a:cubicBezTo>
                                <a:cubicBezTo>
                                  <a:pt x="1351204" y="239903"/>
                                  <a:pt x="1351712" y="240157"/>
                                  <a:pt x="1352220" y="240411"/>
                                </a:cubicBezTo>
                                <a:cubicBezTo>
                                  <a:pt x="1352728" y="240665"/>
                                  <a:pt x="1353109" y="240919"/>
                                  <a:pt x="1353617" y="241046"/>
                                </a:cubicBezTo>
                                <a:cubicBezTo>
                                  <a:pt x="1354125" y="241300"/>
                                  <a:pt x="1354633" y="241554"/>
                                  <a:pt x="1355141" y="241808"/>
                                </a:cubicBezTo>
                                <a:cubicBezTo>
                                  <a:pt x="1355522" y="241935"/>
                                  <a:pt x="1356030" y="242189"/>
                                  <a:pt x="1356538" y="242443"/>
                                </a:cubicBezTo>
                                <a:cubicBezTo>
                                  <a:pt x="1357046" y="242697"/>
                                  <a:pt x="1357554" y="242824"/>
                                  <a:pt x="1358062" y="243078"/>
                                </a:cubicBezTo>
                                <a:cubicBezTo>
                                  <a:pt x="1358443" y="243332"/>
                                  <a:pt x="1358951" y="243586"/>
                                  <a:pt x="1359459" y="243713"/>
                                </a:cubicBezTo>
                                <a:cubicBezTo>
                                  <a:pt x="1359967" y="243967"/>
                                  <a:pt x="1360475" y="244221"/>
                                  <a:pt x="1360983" y="244475"/>
                                </a:cubicBezTo>
                                <a:cubicBezTo>
                                  <a:pt x="1361364" y="244602"/>
                                  <a:pt x="1361872" y="244856"/>
                                  <a:pt x="1362380" y="245110"/>
                                </a:cubicBezTo>
                                <a:cubicBezTo>
                                  <a:pt x="1362888" y="245364"/>
                                  <a:pt x="1363396" y="245491"/>
                                  <a:pt x="1363904" y="245745"/>
                                </a:cubicBezTo>
                                <a:cubicBezTo>
                                  <a:pt x="1364285" y="245999"/>
                                  <a:pt x="1364793" y="246253"/>
                                  <a:pt x="1365301" y="246507"/>
                                </a:cubicBezTo>
                                <a:cubicBezTo>
                                  <a:pt x="1365809" y="246634"/>
                                  <a:pt x="1366317" y="246888"/>
                                  <a:pt x="1366825" y="247142"/>
                                </a:cubicBezTo>
                                <a:cubicBezTo>
                                  <a:pt x="1367206" y="247396"/>
                                  <a:pt x="1367714" y="247523"/>
                                  <a:pt x="1368222" y="247777"/>
                                </a:cubicBezTo>
                                <a:cubicBezTo>
                                  <a:pt x="1368730" y="248031"/>
                                  <a:pt x="1369238" y="248285"/>
                                  <a:pt x="1369746" y="248412"/>
                                </a:cubicBezTo>
                                <a:cubicBezTo>
                                  <a:pt x="1370127" y="248666"/>
                                  <a:pt x="1370635" y="248920"/>
                                  <a:pt x="1371143" y="249047"/>
                                </a:cubicBezTo>
                                <a:cubicBezTo>
                                  <a:pt x="1371651" y="249301"/>
                                  <a:pt x="1372159" y="249555"/>
                                  <a:pt x="1372540" y="249682"/>
                                </a:cubicBezTo>
                                <a:cubicBezTo>
                                  <a:pt x="1373048" y="249936"/>
                                  <a:pt x="1373556" y="250063"/>
                                  <a:pt x="1374064" y="250317"/>
                                </a:cubicBezTo>
                                <a:cubicBezTo>
                                  <a:pt x="1374572" y="250444"/>
                                  <a:pt x="1375080" y="250698"/>
                                  <a:pt x="1375461" y="250952"/>
                                </a:cubicBezTo>
                                <a:cubicBezTo>
                                  <a:pt x="1375969" y="251079"/>
                                  <a:pt x="1376477" y="251333"/>
                                  <a:pt x="1376985" y="251460"/>
                                </a:cubicBezTo>
                                <a:cubicBezTo>
                                  <a:pt x="1377493" y="251714"/>
                                  <a:pt x="1378001" y="251841"/>
                                  <a:pt x="1378382" y="252095"/>
                                </a:cubicBezTo>
                                <a:cubicBezTo>
                                  <a:pt x="1378890" y="252222"/>
                                  <a:pt x="1379398" y="252476"/>
                                  <a:pt x="1379906" y="252603"/>
                                </a:cubicBezTo>
                                <a:cubicBezTo>
                                  <a:pt x="1380414" y="252857"/>
                                  <a:pt x="1380922" y="252984"/>
                                  <a:pt x="1381303" y="253238"/>
                                </a:cubicBezTo>
                                <a:cubicBezTo>
                                  <a:pt x="1381811" y="253365"/>
                                  <a:pt x="1382319" y="253492"/>
                                  <a:pt x="1382827" y="253746"/>
                                </a:cubicBezTo>
                                <a:cubicBezTo>
                                  <a:pt x="1383335" y="253873"/>
                                  <a:pt x="1383843" y="254127"/>
                                  <a:pt x="1384224" y="254254"/>
                                </a:cubicBezTo>
                                <a:cubicBezTo>
                                  <a:pt x="1384732" y="254508"/>
                                  <a:pt x="1385240" y="254635"/>
                                  <a:pt x="1385748" y="254889"/>
                                </a:cubicBezTo>
                                <a:cubicBezTo>
                                  <a:pt x="1386256" y="255016"/>
                                  <a:pt x="1386764" y="255270"/>
                                  <a:pt x="1387145" y="255524"/>
                                </a:cubicBezTo>
                                <a:cubicBezTo>
                                  <a:pt x="1387653" y="255651"/>
                                  <a:pt x="1388161" y="255905"/>
                                  <a:pt x="1388669" y="256159"/>
                                </a:cubicBezTo>
                                <a:cubicBezTo>
                                  <a:pt x="1389177" y="256286"/>
                                  <a:pt x="1389558" y="256540"/>
                                  <a:pt x="1390066" y="256794"/>
                                </a:cubicBezTo>
                                <a:cubicBezTo>
                                  <a:pt x="1390574" y="257048"/>
                                  <a:pt x="1391082" y="257302"/>
                                  <a:pt x="1391590" y="257556"/>
                                </a:cubicBezTo>
                                <a:cubicBezTo>
                                  <a:pt x="1392098" y="257683"/>
                                  <a:pt x="1392479" y="257937"/>
                                  <a:pt x="1392987" y="258191"/>
                                </a:cubicBezTo>
                                <a:cubicBezTo>
                                  <a:pt x="1393495" y="258445"/>
                                  <a:pt x="1394003" y="258699"/>
                                  <a:pt x="1394511" y="259080"/>
                                </a:cubicBezTo>
                                <a:cubicBezTo>
                                  <a:pt x="1395019" y="259334"/>
                                  <a:pt x="1395400" y="259588"/>
                                  <a:pt x="1395908" y="259842"/>
                                </a:cubicBezTo>
                                <a:cubicBezTo>
                                  <a:pt x="1396416" y="260096"/>
                                  <a:pt x="1396924" y="260477"/>
                                  <a:pt x="1397432" y="260731"/>
                                </a:cubicBezTo>
                                <a:cubicBezTo>
                                  <a:pt x="1397940" y="261112"/>
                                  <a:pt x="1398321" y="261366"/>
                                  <a:pt x="1398829" y="261747"/>
                                </a:cubicBezTo>
                                <a:cubicBezTo>
                                  <a:pt x="1399337" y="262128"/>
                                  <a:pt x="1399845" y="262382"/>
                                  <a:pt x="1400353" y="262763"/>
                                </a:cubicBezTo>
                                <a:cubicBezTo>
                                  <a:pt x="1400861" y="263144"/>
                                  <a:pt x="1401242" y="263398"/>
                                  <a:pt x="1401750" y="263779"/>
                                </a:cubicBezTo>
                                <a:cubicBezTo>
                                  <a:pt x="1402258" y="264160"/>
                                  <a:pt x="1402766" y="264541"/>
                                  <a:pt x="1403274" y="265049"/>
                                </a:cubicBezTo>
                                <a:cubicBezTo>
                                  <a:pt x="1403782" y="265430"/>
                                  <a:pt x="1404163" y="265811"/>
                                  <a:pt x="1404671" y="266192"/>
                                </a:cubicBezTo>
                                <a:cubicBezTo>
                                  <a:pt x="1405179" y="266573"/>
                                  <a:pt x="1405687" y="266954"/>
                                  <a:pt x="1406195" y="267335"/>
                                </a:cubicBezTo>
                                <a:cubicBezTo>
                                  <a:pt x="1406576" y="267843"/>
                                  <a:pt x="1407084" y="268224"/>
                                  <a:pt x="1407592" y="268605"/>
                                </a:cubicBezTo>
                                <a:cubicBezTo>
                                  <a:pt x="1408100" y="268986"/>
                                  <a:pt x="1408608" y="269367"/>
                                  <a:pt x="1409116" y="269748"/>
                                </a:cubicBezTo>
                                <a:cubicBezTo>
                                  <a:pt x="1409497" y="270129"/>
                                  <a:pt x="1410005" y="270510"/>
                                  <a:pt x="1410513" y="270891"/>
                                </a:cubicBezTo>
                                <a:cubicBezTo>
                                  <a:pt x="1411021" y="271272"/>
                                  <a:pt x="1411529" y="271653"/>
                                  <a:pt x="1412037" y="271907"/>
                                </a:cubicBezTo>
                                <a:cubicBezTo>
                                  <a:pt x="1412418" y="272288"/>
                                  <a:pt x="1412926" y="272669"/>
                                  <a:pt x="1413434" y="272923"/>
                                </a:cubicBezTo>
                                <a:cubicBezTo>
                                  <a:pt x="1413942" y="273177"/>
                                  <a:pt x="1414450" y="273558"/>
                                  <a:pt x="1414958" y="273812"/>
                                </a:cubicBezTo>
                                <a:cubicBezTo>
                                  <a:pt x="1415339" y="274066"/>
                                  <a:pt x="1415847" y="274320"/>
                                  <a:pt x="1416355" y="274574"/>
                                </a:cubicBezTo>
                                <a:cubicBezTo>
                                  <a:pt x="1416863" y="274828"/>
                                  <a:pt x="1417371" y="274955"/>
                                  <a:pt x="1417879" y="275209"/>
                                </a:cubicBezTo>
                                <a:cubicBezTo>
                                  <a:pt x="1418260" y="275463"/>
                                  <a:pt x="1418768" y="275590"/>
                                  <a:pt x="1419276" y="275717"/>
                                </a:cubicBezTo>
                                <a:cubicBezTo>
                                  <a:pt x="1419784" y="275971"/>
                                  <a:pt x="1420292" y="276098"/>
                                  <a:pt x="1420800" y="276225"/>
                                </a:cubicBezTo>
                                <a:cubicBezTo>
                                  <a:pt x="1421181" y="276479"/>
                                  <a:pt x="1421689" y="276606"/>
                                  <a:pt x="1422197" y="276733"/>
                                </a:cubicBezTo>
                                <a:cubicBezTo>
                                  <a:pt x="1422705" y="276860"/>
                                  <a:pt x="1423213" y="276987"/>
                                  <a:pt x="1423594" y="277114"/>
                                </a:cubicBezTo>
                                <a:cubicBezTo>
                                  <a:pt x="1424102" y="277368"/>
                                  <a:pt x="1424610" y="277368"/>
                                  <a:pt x="1425118" y="277622"/>
                                </a:cubicBezTo>
                                <a:cubicBezTo>
                                  <a:pt x="1425626" y="277749"/>
                                  <a:pt x="1426134" y="277876"/>
                                  <a:pt x="1426515" y="278003"/>
                                </a:cubicBezTo>
                                <a:cubicBezTo>
                                  <a:pt x="1427023" y="278130"/>
                                  <a:pt x="1427531" y="278257"/>
                                  <a:pt x="1428039" y="278511"/>
                                </a:cubicBezTo>
                                <a:cubicBezTo>
                                  <a:pt x="1428547" y="278638"/>
                                  <a:pt x="1429055" y="278765"/>
                                  <a:pt x="1429436" y="278892"/>
                                </a:cubicBezTo>
                                <a:cubicBezTo>
                                  <a:pt x="1429944" y="279019"/>
                                  <a:pt x="1430452" y="279146"/>
                                  <a:pt x="1430960" y="279273"/>
                                </a:cubicBezTo>
                                <a:cubicBezTo>
                                  <a:pt x="1431468" y="279527"/>
                                  <a:pt x="1431976" y="279654"/>
                                  <a:pt x="1432357" y="279781"/>
                                </a:cubicBezTo>
                                <a:cubicBezTo>
                                  <a:pt x="1432865" y="279908"/>
                                  <a:pt x="1433373" y="280035"/>
                                  <a:pt x="1433881" y="280162"/>
                                </a:cubicBezTo>
                                <a:cubicBezTo>
                                  <a:pt x="1434389" y="280162"/>
                                  <a:pt x="1434897" y="280289"/>
                                  <a:pt x="1435278" y="280416"/>
                                </a:cubicBezTo>
                                <a:cubicBezTo>
                                  <a:pt x="1435786" y="280416"/>
                                  <a:pt x="1436294" y="280543"/>
                                  <a:pt x="1436802" y="280670"/>
                                </a:cubicBezTo>
                                <a:cubicBezTo>
                                  <a:pt x="1437310" y="280670"/>
                                  <a:pt x="1437818" y="280797"/>
                                  <a:pt x="1438199" y="280797"/>
                                </a:cubicBezTo>
                                <a:cubicBezTo>
                                  <a:pt x="1438707" y="280797"/>
                                  <a:pt x="1439215" y="280797"/>
                                  <a:pt x="1439723" y="280924"/>
                                </a:cubicBezTo>
                                <a:cubicBezTo>
                                  <a:pt x="1440231" y="280924"/>
                                  <a:pt x="1440612" y="280924"/>
                                  <a:pt x="1441120" y="280924"/>
                                </a:cubicBezTo>
                                <a:cubicBezTo>
                                  <a:pt x="1441628" y="280924"/>
                                  <a:pt x="1442136" y="280924"/>
                                  <a:pt x="1442644" y="280924"/>
                                </a:cubicBezTo>
                                <a:cubicBezTo>
                                  <a:pt x="1443152" y="281051"/>
                                  <a:pt x="1443533" y="281051"/>
                                  <a:pt x="1444041" y="281051"/>
                                </a:cubicBezTo>
                                <a:cubicBezTo>
                                  <a:pt x="1444549" y="281051"/>
                                  <a:pt x="1445057" y="281051"/>
                                  <a:pt x="1445565" y="281051"/>
                                </a:cubicBezTo>
                                <a:cubicBezTo>
                                  <a:pt x="1446073" y="281051"/>
                                  <a:pt x="1446454" y="281178"/>
                                  <a:pt x="1446962" y="281178"/>
                                </a:cubicBezTo>
                                <a:cubicBezTo>
                                  <a:pt x="1447470" y="281178"/>
                                  <a:pt x="1447978" y="281178"/>
                                  <a:pt x="1448486" y="281178"/>
                                </a:cubicBezTo>
                                <a:cubicBezTo>
                                  <a:pt x="1448994" y="281178"/>
                                  <a:pt x="1449375" y="281178"/>
                                  <a:pt x="1449883" y="281178"/>
                                </a:cubicBezTo>
                                <a:cubicBezTo>
                                  <a:pt x="1450391" y="281178"/>
                                  <a:pt x="1450899" y="281178"/>
                                  <a:pt x="1451407" y="281178"/>
                                </a:cubicBezTo>
                                <a:cubicBezTo>
                                  <a:pt x="1451915" y="281051"/>
                                  <a:pt x="1452296" y="281051"/>
                                  <a:pt x="1452804" y="280924"/>
                                </a:cubicBezTo>
                                <a:cubicBezTo>
                                  <a:pt x="1453312" y="280924"/>
                                  <a:pt x="1453820" y="280797"/>
                                  <a:pt x="1454328" y="280797"/>
                                </a:cubicBezTo>
                                <a:cubicBezTo>
                                  <a:pt x="1454836" y="280670"/>
                                  <a:pt x="1455217" y="280543"/>
                                  <a:pt x="1455725" y="280416"/>
                                </a:cubicBezTo>
                                <a:cubicBezTo>
                                  <a:pt x="1456233" y="280289"/>
                                  <a:pt x="1456741" y="280162"/>
                                  <a:pt x="1457249" y="280035"/>
                                </a:cubicBezTo>
                                <a:cubicBezTo>
                                  <a:pt x="1457630" y="279908"/>
                                  <a:pt x="1458138" y="279654"/>
                                  <a:pt x="1458646" y="279527"/>
                                </a:cubicBezTo>
                                <a:cubicBezTo>
                                  <a:pt x="1459154" y="279400"/>
                                  <a:pt x="1459662" y="279146"/>
                                  <a:pt x="1460170" y="279019"/>
                                </a:cubicBezTo>
                                <a:cubicBezTo>
                                  <a:pt x="1460551" y="278765"/>
                                  <a:pt x="1461059" y="278638"/>
                                  <a:pt x="1461567" y="278384"/>
                                </a:cubicBezTo>
                                <a:cubicBezTo>
                                  <a:pt x="1462075" y="278257"/>
                                  <a:pt x="1462583" y="278003"/>
                                  <a:pt x="1463091" y="277876"/>
                                </a:cubicBezTo>
                                <a:cubicBezTo>
                                  <a:pt x="1463472" y="277622"/>
                                  <a:pt x="1463980" y="277495"/>
                                  <a:pt x="1464488" y="277241"/>
                                </a:cubicBezTo>
                                <a:cubicBezTo>
                                  <a:pt x="1464996" y="277114"/>
                                  <a:pt x="1465504" y="276860"/>
                                  <a:pt x="1466012" y="276606"/>
                                </a:cubicBezTo>
                                <a:cubicBezTo>
                                  <a:pt x="1466393" y="276479"/>
                                  <a:pt x="1466901" y="276225"/>
                                  <a:pt x="1467409" y="276098"/>
                                </a:cubicBezTo>
                                <a:cubicBezTo>
                                  <a:pt x="1467917" y="275844"/>
                                  <a:pt x="1468425" y="275717"/>
                                  <a:pt x="1468933" y="275463"/>
                                </a:cubicBezTo>
                                <a:cubicBezTo>
                                  <a:pt x="1469314" y="275336"/>
                                  <a:pt x="1469822" y="275209"/>
                                  <a:pt x="1470330" y="274955"/>
                                </a:cubicBezTo>
                                <a:cubicBezTo>
                                  <a:pt x="1470838" y="274828"/>
                                  <a:pt x="1471346" y="274574"/>
                                  <a:pt x="1471854" y="274320"/>
                                </a:cubicBezTo>
                                <a:cubicBezTo>
                                  <a:pt x="1472235" y="274193"/>
                                  <a:pt x="1472743" y="273939"/>
                                  <a:pt x="1473251" y="273812"/>
                                </a:cubicBezTo>
                                <a:cubicBezTo>
                                  <a:pt x="1473759" y="273558"/>
                                  <a:pt x="1474267" y="273431"/>
                                  <a:pt x="1474648" y="273177"/>
                                </a:cubicBezTo>
                                <a:cubicBezTo>
                                  <a:pt x="1475156" y="272923"/>
                                  <a:pt x="1475664" y="272669"/>
                                  <a:pt x="1476172" y="272415"/>
                                </a:cubicBezTo>
                                <a:cubicBezTo>
                                  <a:pt x="1476680" y="272161"/>
                                  <a:pt x="1477188" y="271907"/>
                                  <a:pt x="1477569" y="271653"/>
                                </a:cubicBezTo>
                                <a:cubicBezTo>
                                  <a:pt x="1478077" y="271399"/>
                                  <a:pt x="1478585" y="271018"/>
                                  <a:pt x="1479093" y="270764"/>
                                </a:cubicBezTo>
                                <a:cubicBezTo>
                                  <a:pt x="1479601" y="270383"/>
                                  <a:pt x="1480109" y="270129"/>
                                  <a:pt x="1480490" y="269748"/>
                                </a:cubicBezTo>
                                <a:cubicBezTo>
                                  <a:pt x="1480998" y="269367"/>
                                  <a:pt x="1481506" y="269113"/>
                                  <a:pt x="1482014" y="268732"/>
                                </a:cubicBezTo>
                                <a:cubicBezTo>
                                  <a:pt x="1482522" y="268351"/>
                                  <a:pt x="1483030" y="267970"/>
                                  <a:pt x="1483411" y="267716"/>
                                </a:cubicBezTo>
                                <a:cubicBezTo>
                                  <a:pt x="1483919" y="267335"/>
                                  <a:pt x="1484427" y="266954"/>
                                  <a:pt x="1484935" y="266573"/>
                                </a:cubicBezTo>
                                <a:cubicBezTo>
                                  <a:pt x="1485443" y="266319"/>
                                  <a:pt x="1485951" y="265938"/>
                                  <a:pt x="1486332" y="265684"/>
                                </a:cubicBezTo>
                                <a:cubicBezTo>
                                  <a:pt x="1486840" y="265303"/>
                                  <a:pt x="1487348" y="265049"/>
                                  <a:pt x="1487856" y="264795"/>
                                </a:cubicBezTo>
                                <a:cubicBezTo>
                                  <a:pt x="1488364" y="264541"/>
                                  <a:pt x="1488745" y="264287"/>
                                  <a:pt x="1489253" y="264160"/>
                                </a:cubicBezTo>
                                <a:cubicBezTo>
                                  <a:pt x="1489761" y="264033"/>
                                  <a:pt x="1490269" y="263906"/>
                                  <a:pt x="1490777" y="263779"/>
                                </a:cubicBezTo>
                                <a:cubicBezTo>
                                  <a:pt x="1491285" y="263779"/>
                                  <a:pt x="1491666" y="263779"/>
                                  <a:pt x="1492174" y="263906"/>
                                </a:cubicBezTo>
                                <a:cubicBezTo>
                                  <a:pt x="1492682" y="263906"/>
                                  <a:pt x="1493190" y="264033"/>
                                  <a:pt x="1493698" y="264287"/>
                                </a:cubicBezTo>
                                <a:cubicBezTo>
                                  <a:pt x="1494206" y="264541"/>
                                  <a:pt x="1494587" y="264795"/>
                                  <a:pt x="1495095" y="265176"/>
                                </a:cubicBezTo>
                                <a:cubicBezTo>
                                  <a:pt x="1495603" y="265557"/>
                                  <a:pt x="1496111" y="265938"/>
                                  <a:pt x="1496619" y="266319"/>
                                </a:cubicBezTo>
                                <a:cubicBezTo>
                                  <a:pt x="1497127" y="266827"/>
                                  <a:pt x="1497508" y="267335"/>
                                  <a:pt x="1498016" y="267716"/>
                                </a:cubicBezTo>
                                <a:cubicBezTo>
                                  <a:pt x="1498524" y="268224"/>
                                  <a:pt x="1499032" y="268732"/>
                                  <a:pt x="1499540" y="269113"/>
                                </a:cubicBezTo>
                                <a:cubicBezTo>
                                  <a:pt x="1500048" y="269494"/>
                                  <a:pt x="1500429" y="269875"/>
                                  <a:pt x="1500937" y="270256"/>
                                </a:cubicBezTo>
                                <a:cubicBezTo>
                                  <a:pt x="1501445" y="270510"/>
                                  <a:pt x="1501953" y="270764"/>
                                  <a:pt x="1502461" y="271018"/>
                                </a:cubicBezTo>
                                <a:cubicBezTo>
                                  <a:pt x="1502969" y="271145"/>
                                  <a:pt x="1503350" y="271272"/>
                                  <a:pt x="1503858" y="271272"/>
                                </a:cubicBezTo>
                                <a:cubicBezTo>
                                  <a:pt x="1504366" y="271272"/>
                                  <a:pt x="1504874" y="271145"/>
                                  <a:pt x="1505382" y="271018"/>
                                </a:cubicBezTo>
                                <a:cubicBezTo>
                                  <a:pt x="1505890" y="270891"/>
                                  <a:pt x="1506271" y="270764"/>
                                  <a:pt x="1506779" y="270510"/>
                                </a:cubicBezTo>
                                <a:cubicBezTo>
                                  <a:pt x="1507287" y="270383"/>
                                  <a:pt x="1507795" y="270129"/>
                                  <a:pt x="1508303" y="269875"/>
                                </a:cubicBezTo>
                                <a:cubicBezTo>
                                  <a:pt x="1508684" y="269748"/>
                                  <a:pt x="1509192" y="269494"/>
                                  <a:pt x="1509700" y="269240"/>
                                </a:cubicBezTo>
                                <a:cubicBezTo>
                                  <a:pt x="1510208" y="269113"/>
                                  <a:pt x="1510716" y="268986"/>
                                  <a:pt x="1511224" y="268859"/>
                                </a:cubicBezTo>
                                <a:cubicBezTo>
                                  <a:pt x="1511605" y="268859"/>
                                  <a:pt x="1512113" y="268732"/>
                                  <a:pt x="1512621" y="268732"/>
                                </a:cubicBezTo>
                                <a:cubicBezTo>
                                  <a:pt x="1513129" y="268732"/>
                                  <a:pt x="1513637" y="268859"/>
                                  <a:pt x="1514145" y="268986"/>
                                </a:cubicBezTo>
                                <a:cubicBezTo>
                                  <a:pt x="1514526" y="268986"/>
                                  <a:pt x="1515034" y="269113"/>
                                  <a:pt x="1515542" y="269367"/>
                                </a:cubicBezTo>
                                <a:cubicBezTo>
                                  <a:pt x="1516050" y="269494"/>
                                  <a:pt x="1516558" y="269621"/>
                                  <a:pt x="1517066" y="269875"/>
                                </a:cubicBezTo>
                                <a:cubicBezTo>
                                  <a:pt x="1517447" y="270002"/>
                                  <a:pt x="1517955" y="270256"/>
                                  <a:pt x="1518463" y="270510"/>
                                </a:cubicBezTo>
                                <a:cubicBezTo>
                                  <a:pt x="1518971" y="270637"/>
                                  <a:pt x="1519479" y="270891"/>
                                  <a:pt x="1519987" y="271018"/>
                                </a:cubicBezTo>
                                <a:cubicBezTo>
                                  <a:pt x="1520368" y="271272"/>
                                  <a:pt x="1520876" y="271399"/>
                                  <a:pt x="1521384" y="271526"/>
                                </a:cubicBezTo>
                                <a:cubicBezTo>
                                  <a:pt x="1521892" y="271653"/>
                                  <a:pt x="1522400" y="271780"/>
                                  <a:pt x="1522781" y="271780"/>
                                </a:cubicBezTo>
                                <a:cubicBezTo>
                                  <a:pt x="1523289" y="271907"/>
                                  <a:pt x="1523797" y="271907"/>
                                  <a:pt x="1524305" y="271907"/>
                                </a:cubicBezTo>
                                <a:cubicBezTo>
                                  <a:pt x="1524813" y="271907"/>
                                  <a:pt x="1525321" y="271907"/>
                                  <a:pt x="1525702" y="271780"/>
                                </a:cubicBezTo>
                                <a:cubicBezTo>
                                  <a:pt x="1526210" y="271780"/>
                                  <a:pt x="1526718" y="271653"/>
                                  <a:pt x="1527226" y="271526"/>
                                </a:cubicBezTo>
                                <a:cubicBezTo>
                                  <a:pt x="1527734" y="271399"/>
                                  <a:pt x="1528242" y="271145"/>
                                  <a:pt x="1528623" y="270891"/>
                                </a:cubicBezTo>
                                <a:cubicBezTo>
                                  <a:pt x="1529131" y="270637"/>
                                  <a:pt x="1529639" y="270383"/>
                                  <a:pt x="1530147" y="270129"/>
                                </a:cubicBezTo>
                                <a:cubicBezTo>
                                  <a:pt x="1530655" y="269875"/>
                                  <a:pt x="1531163" y="269494"/>
                                  <a:pt x="1531544" y="269240"/>
                                </a:cubicBezTo>
                                <a:cubicBezTo>
                                  <a:pt x="1532052" y="268859"/>
                                  <a:pt x="1532560" y="268478"/>
                                  <a:pt x="1533068" y="268097"/>
                                </a:cubicBezTo>
                                <a:cubicBezTo>
                                  <a:pt x="1533576" y="267716"/>
                                  <a:pt x="1534084" y="267462"/>
                                  <a:pt x="1534465" y="266954"/>
                                </a:cubicBezTo>
                                <a:cubicBezTo>
                                  <a:pt x="1534973" y="266573"/>
                                  <a:pt x="1535481" y="266192"/>
                                  <a:pt x="1535989" y="265684"/>
                                </a:cubicBezTo>
                                <a:cubicBezTo>
                                  <a:pt x="1536497" y="265303"/>
                                  <a:pt x="1537005" y="264795"/>
                                  <a:pt x="1537386" y="264287"/>
                                </a:cubicBezTo>
                                <a:cubicBezTo>
                                  <a:pt x="1537894" y="263779"/>
                                  <a:pt x="1538402" y="263271"/>
                                  <a:pt x="1538910" y="262636"/>
                                </a:cubicBezTo>
                                <a:cubicBezTo>
                                  <a:pt x="1539418" y="262001"/>
                                  <a:pt x="1539799" y="261366"/>
                                  <a:pt x="1540307" y="260731"/>
                                </a:cubicBezTo>
                                <a:cubicBezTo>
                                  <a:pt x="1540815" y="259969"/>
                                  <a:pt x="1541323" y="259207"/>
                                  <a:pt x="1541831" y="258318"/>
                                </a:cubicBezTo>
                                <a:cubicBezTo>
                                  <a:pt x="1542339" y="257556"/>
                                  <a:pt x="1542720" y="256667"/>
                                  <a:pt x="1543228" y="255905"/>
                                </a:cubicBezTo>
                                <a:cubicBezTo>
                                  <a:pt x="1543736" y="255016"/>
                                  <a:pt x="1544244" y="254127"/>
                                  <a:pt x="1544752" y="253365"/>
                                </a:cubicBezTo>
                                <a:cubicBezTo>
                                  <a:pt x="1545260" y="252476"/>
                                  <a:pt x="1545641" y="251714"/>
                                  <a:pt x="1546149" y="251079"/>
                                </a:cubicBezTo>
                                <a:cubicBezTo>
                                  <a:pt x="1546657" y="250444"/>
                                  <a:pt x="1547165" y="249809"/>
                                  <a:pt x="1547673" y="249301"/>
                                </a:cubicBezTo>
                                <a:cubicBezTo>
                                  <a:pt x="1548181" y="248920"/>
                                  <a:pt x="1548562" y="248539"/>
                                  <a:pt x="1549070" y="248285"/>
                                </a:cubicBezTo>
                                <a:cubicBezTo>
                                  <a:pt x="1549578" y="248158"/>
                                  <a:pt x="1550086" y="248158"/>
                                  <a:pt x="1550594" y="248285"/>
                                </a:cubicBezTo>
                                <a:cubicBezTo>
                                  <a:pt x="1551102" y="248539"/>
                                  <a:pt x="1551483" y="248920"/>
                                  <a:pt x="1551991" y="249301"/>
                                </a:cubicBezTo>
                                <a:cubicBezTo>
                                  <a:pt x="1552499" y="249809"/>
                                  <a:pt x="1553007" y="250444"/>
                                  <a:pt x="1553515" y="251079"/>
                                </a:cubicBezTo>
                                <a:cubicBezTo>
                                  <a:pt x="1554023" y="251841"/>
                                  <a:pt x="1554404" y="252603"/>
                                  <a:pt x="1554912" y="253492"/>
                                </a:cubicBezTo>
                                <a:cubicBezTo>
                                  <a:pt x="1555420" y="254381"/>
                                  <a:pt x="1555928" y="255270"/>
                                  <a:pt x="1556436" y="256159"/>
                                </a:cubicBezTo>
                                <a:cubicBezTo>
                                  <a:pt x="1556817" y="257048"/>
                                  <a:pt x="1557325" y="258064"/>
                                  <a:pt x="1557833" y="258953"/>
                                </a:cubicBezTo>
                                <a:cubicBezTo>
                                  <a:pt x="1558341" y="259842"/>
                                  <a:pt x="1558849" y="260731"/>
                                  <a:pt x="1559357" y="261493"/>
                                </a:cubicBezTo>
                                <a:cubicBezTo>
                                  <a:pt x="1559738" y="262255"/>
                                  <a:pt x="1560246" y="263017"/>
                                  <a:pt x="1560754" y="263652"/>
                                </a:cubicBezTo>
                                <a:cubicBezTo>
                                  <a:pt x="1561262" y="264287"/>
                                  <a:pt x="1561770" y="264922"/>
                                  <a:pt x="1562278" y="265430"/>
                                </a:cubicBezTo>
                                <a:cubicBezTo>
                                  <a:pt x="1562659" y="265938"/>
                                  <a:pt x="1563167" y="266446"/>
                                  <a:pt x="1563675" y="266827"/>
                                </a:cubicBezTo>
                                <a:cubicBezTo>
                                  <a:pt x="1564183" y="267208"/>
                                  <a:pt x="1564691" y="267589"/>
                                  <a:pt x="1565199" y="267843"/>
                                </a:cubicBezTo>
                                <a:cubicBezTo>
                                  <a:pt x="1565580" y="268097"/>
                                  <a:pt x="1566088" y="268351"/>
                                  <a:pt x="1566596" y="268478"/>
                                </a:cubicBezTo>
                                <a:cubicBezTo>
                                  <a:pt x="1567104" y="268605"/>
                                  <a:pt x="1567612" y="268732"/>
                                  <a:pt x="1568120" y="268859"/>
                                </a:cubicBezTo>
                                <a:cubicBezTo>
                                  <a:pt x="1568501" y="268859"/>
                                  <a:pt x="1569009" y="268859"/>
                                  <a:pt x="1569517" y="268859"/>
                                </a:cubicBezTo>
                                <a:cubicBezTo>
                                  <a:pt x="1570025" y="268859"/>
                                  <a:pt x="1570533" y="268732"/>
                                  <a:pt x="1571041" y="268605"/>
                                </a:cubicBezTo>
                                <a:cubicBezTo>
                                  <a:pt x="1571422" y="268478"/>
                                  <a:pt x="1571930" y="268351"/>
                                  <a:pt x="1572438" y="268097"/>
                                </a:cubicBezTo>
                                <a:cubicBezTo>
                                  <a:pt x="1572946" y="267970"/>
                                  <a:pt x="1573454" y="267716"/>
                                  <a:pt x="1573835" y="267462"/>
                                </a:cubicBezTo>
                                <a:cubicBezTo>
                                  <a:pt x="1574343" y="267208"/>
                                  <a:pt x="1574851" y="266954"/>
                                  <a:pt x="1575359" y="266700"/>
                                </a:cubicBezTo>
                                <a:cubicBezTo>
                                  <a:pt x="1575867" y="266319"/>
                                  <a:pt x="1576375" y="266065"/>
                                  <a:pt x="1576756" y="265811"/>
                                </a:cubicBezTo>
                                <a:cubicBezTo>
                                  <a:pt x="1577264" y="265557"/>
                                  <a:pt x="1577772" y="265303"/>
                                  <a:pt x="1578280" y="265049"/>
                                </a:cubicBezTo>
                                <a:cubicBezTo>
                                  <a:pt x="1578788" y="264668"/>
                                  <a:pt x="1579296" y="264414"/>
                                  <a:pt x="1579677" y="264160"/>
                                </a:cubicBezTo>
                                <a:cubicBezTo>
                                  <a:pt x="1580185" y="263906"/>
                                  <a:pt x="1580693" y="263652"/>
                                  <a:pt x="1581201" y="263525"/>
                                </a:cubicBezTo>
                                <a:cubicBezTo>
                                  <a:pt x="1581709" y="263271"/>
                                  <a:pt x="1582217" y="263017"/>
                                  <a:pt x="1582598" y="262763"/>
                                </a:cubicBezTo>
                                <a:cubicBezTo>
                                  <a:pt x="1583106" y="262636"/>
                                  <a:pt x="1583614" y="262382"/>
                                  <a:pt x="1584122" y="262128"/>
                                </a:cubicBezTo>
                                <a:cubicBezTo>
                                  <a:pt x="1584630" y="262001"/>
                                  <a:pt x="1585138" y="261747"/>
                                  <a:pt x="1585519" y="261620"/>
                                </a:cubicBezTo>
                                <a:cubicBezTo>
                                  <a:pt x="1586027" y="261493"/>
                                  <a:pt x="1586535" y="261239"/>
                                  <a:pt x="1587043" y="261112"/>
                                </a:cubicBezTo>
                                <a:cubicBezTo>
                                  <a:pt x="1587551" y="260985"/>
                                  <a:pt x="1588059" y="260858"/>
                                  <a:pt x="1588440" y="260731"/>
                                </a:cubicBezTo>
                                <a:cubicBezTo>
                                  <a:pt x="1588948" y="260604"/>
                                  <a:pt x="1589456" y="260477"/>
                                  <a:pt x="1589964" y="260350"/>
                                </a:cubicBezTo>
                                <a:cubicBezTo>
                                  <a:pt x="1590472" y="260223"/>
                                  <a:pt x="1590853" y="260096"/>
                                  <a:pt x="1591361" y="259969"/>
                                </a:cubicBezTo>
                                <a:cubicBezTo>
                                  <a:pt x="1591869" y="259969"/>
                                  <a:pt x="1592377" y="259842"/>
                                  <a:pt x="1592885" y="259715"/>
                                </a:cubicBezTo>
                                <a:cubicBezTo>
                                  <a:pt x="1593393" y="259588"/>
                                  <a:pt x="1593774" y="259588"/>
                                  <a:pt x="1594282" y="259461"/>
                                </a:cubicBezTo>
                                <a:cubicBezTo>
                                  <a:pt x="1594790" y="259334"/>
                                  <a:pt x="1595298" y="259334"/>
                                  <a:pt x="1595806" y="259207"/>
                                </a:cubicBezTo>
                                <a:cubicBezTo>
                                  <a:pt x="1596314" y="259080"/>
                                  <a:pt x="1596695" y="258953"/>
                                  <a:pt x="1597203" y="258953"/>
                                </a:cubicBezTo>
                                <a:cubicBezTo>
                                  <a:pt x="1597711" y="258826"/>
                                  <a:pt x="1598219" y="258699"/>
                                  <a:pt x="1598727" y="258699"/>
                                </a:cubicBezTo>
                                <a:cubicBezTo>
                                  <a:pt x="1599235" y="258572"/>
                                  <a:pt x="1599616" y="258445"/>
                                  <a:pt x="1600124" y="258318"/>
                                </a:cubicBezTo>
                                <a:cubicBezTo>
                                  <a:pt x="1600632" y="258191"/>
                                  <a:pt x="1601140" y="258064"/>
                                  <a:pt x="1601648" y="257937"/>
                                </a:cubicBezTo>
                                <a:cubicBezTo>
                                  <a:pt x="1602156" y="257810"/>
                                  <a:pt x="1602537" y="257810"/>
                                  <a:pt x="1603045" y="257683"/>
                                </a:cubicBezTo>
                                <a:cubicBezTo>
                                  <a:pt x="1603553" y="257556"/>
                                  <a:pt x="1604061" y="257429"/>
                                  <a:pt x="1604569" y="257302"/>
                                </a:cubicBezTo>
                                <a:cubicBezTo>
                                  <a:pt x="1605077" y="257175"/>
                                  <a:pt x="1605458" y="257048"/>
                                  <a:pt x="1605966" y="256921"/>
                                </a:cubicBezTo>
                                <a:cubicBezTo>
                                  <a:pt x="1606474" y="256794"/>
                                  <a:pt x="1606982" y="256667"/>
                                  <a:pt x="1607490" y="256540"/>
                                </a:cubicBezTo>
                                <a:cubicBezTo>
                                  <a:pt x="1607871" y="256413"/>
                                  <a:pt x="1608379" y="256286"/>
                                  <a:pt x="1608887" y="256159"/>
                                </a:cubicBezTo>
                                <a:cubicBezTo>
                                  <a:pt x="1609395" y="256032"/>
                                  <a:pt x="1609903" y="255905"/>
                                  <a:pt x="1610411" y="255778"/>
                                </a:cubicBezTo>
                                <a:cubicBezTo>
                                  <a:pt x="1610792" y="255651"/>
                                  <a:pt x="1611300" y="255524"/>
                                  <a:pt x="1611808" y="255397"/>
                                </a:cubicBezTo>
                                <a:cubicBezTo>
                                  <a:pt x="1612316" y="255143"/>
                                  <a:pt x="1612824" y="255016"/>
                                  <a:pt x="1613332" y="254889"/>
                                </a:cubicBezTo>
                                <a:cubicBezTo>
                                  <a:pt x="1613713" y="254762"/>
                                  <a:pt x="1614221" y="254762"/>
                                  <a:pt x="1614729" y="254635"/>
                                </a:cubicBezTo>
                                <a:cubicBezTo>
                                  <a:pt x="1615237" y="254508"/>
                                  <a:pt x="1615745" y="254381"/>
                                  <a:pt x="1616253" y="254254"/>
                                </a:cubicBezTo>
                                <a:cubicBezTo>
                                  <a:pt x="1616634" y="254127"/>
                                  <a:pt x="1617142" y="254127"/>
                                  <a:pt x="1617650" y="254000"/>
                                </a:cubicBezTo>
                                <a:cubicBezTo>
                                  <a:pt x="1618158" y="253873"/>
                                  <a:pt x="1618666" y="253873"/>
                                  <a:pt x="1619174" y="253746"/>
                                </a:cubicBezTo>
                                <a:cubicBezTo>
                                  <a:pt x="1619555" y="253619"/>
                                  <a:pt x="1620063" y="253619"/>
                                  <a:pt x="1620571" y="253492"/>
                                </a:cubicBezTo>
                                <a:cubicBezTo>
                                  <a:pt x="1621079" y="253365"/>
                                  <a:pt x="1621587" y="253365"/>
                                  <a:pt x="1622095" y="253238"/>
                                </a:cubicBezTo>
                                <a:cubicBezTo>
                                  <a:pt x="1622476" y="253238"/>
                                  <a:pt x="1622984" y="253111"/>
                                  <a:pt x="1623492" y="253111"/>
                                </a:cubicBezTo>
                                <a:cubicBezTo>
                                  <a:pt x="1624000" y="252984"/>
                                  <a:pt x="1624508" y="252984"/>
                                  <a:pt x="1624889" y="252984"/>
                                </a:cubicBezTo>
                                <a:cubicBezTo>
                                  <a:pt x="1625397" y="252857"/>
                                  <a:pt x="1625905" y="252857"/>
                                  <a:pt x="1626413" y="252857"/>
                                </a:cubicBezTo>
                                <a:cubicBezTo>
                                  <a:pt x="1626921" y="252730"/>
                                  <a:pt x="1627429" y="252730"/>
                                  <a:pt x="1627810" y="252730"/>
                                </a:cubicBezTo>
                                <a:cubicBezTo>
                                  <a:pt x="1628318" y="252730"/>
                                  <a:pt x="1628826" y="252730"/>
                                  <a:pt x="1629334" y="252730"/>
                                </a:cubicBezTo>
                                <a:cubicBezTo>
                                  <a:pt x="1629842" y="252730"/>
                                  <a:pt x="1630350" y="252730"/>
                                  <a:pt x="1630731" y="252730"/>
                                </a:cubicBezTo>
                                <a:cubicBezTo>
                                  <a:pt x="1631239" y="252730"/>
                                  <a:pt x="1631747" y="252730"/>
                                  <a:pt x="1632255" y="252730"/>
                                </a:cubicBezTo>
                                <a:cubicBezTo>
                                  <a:pt x="1632763" y="252857"/>
                                  <a:pt x="1633271" y="252857"/>
                                  <a:pt x="1633652" y="252857"/>
                                </a:cubicBezTo>
                                <a:cubicBezTo>
                                  <a:pt x="1634160" y="252984"/>
                                  <a:pt x="1634668" y="252984"/>
                                  <a:pt x="1635176" y="252984"/>
                                </a:cubicBezTo>
                                <a:cubicBezTo>
                                  <a:pt x="1635684" y="253111"/>
                                  <a:pt x="1636192" y="253111"/>
                                  <a:pt x="1636573" y="253238"/>
                                </a:cubicBezTo>
                                <a:cubicBezTo>
                                  <a:pt x="1637081" y="253238"/>
                                  <a:pt x="1637589" y="253365"/>
                                  <a:pt x="1638097" y="253365"/>
                                </a:cubicBezTo>
                                <a:cubicBezTo>
                                  <a:pt x="1638605" y="253492"/>
                                  <a:pt x="1639113" y="253492"/>
                                  <a:pt x="1639494" y="253619"/>
                                </a:cubicBezTo>
                                <a:cubicBezTo>
                                  <a:pt x="1640002" y="253619"/>
                                  <a:pt x="1640510" y="253746"/>
                                  <a:pt x="1641018" y="253746"/>
                                </a:cubicBezTo>
                                <a:cubicBezTo>
                                  <a:pt x="1641526" y="253873"/>
                                  <a:pt x="1641907" y="253873"/>
                                  <a:pt x="1642415" y="254000"/>
                                </a:cubicBezTo>
                                <a:cubicBezTo>
                                  <a:pt x="1642923" y="254127"/>
                                  <a:pt x="1643431" y="254127"/>
                                  <a:pt x="1643939" y="254254"/>
                                </a:cubicBezTo>
                                <a:cubicBezTo>
                                  <a:pt x="1644447" y="254254"/>
                                  <a:pt x="1644828" y="254381"/>
                                  <a:pt x="1645336" y="254508"/>
                                </a:cubicBezTo>
                                <a:cubicBezTo>
                                  <a:pt x="1645844" y="254508"/>
                                  <a:pt x="1646352" y="254635"/>
                                  <a:pt x="1646860" y="254762"/>
                                </a:cubicBezTo>
                                <a:cubicBezTo>
                                  <a:pt x="1647368" y="254762"/>
                                  <a:pt x="1647749" y="254889"/>
                                  <a:pt x="1648257" y="254889"/>
                                </a:cubicBezTo>
                                <a:cubicBezTo>
                                  <a:pt x="1648765" y="255016"/>
                                  <a:pt x="1649273" y="255143"/>
                                  <a:pt x="1649781" y="255143"/>
                                </a:cubicBezTo>
                                <a:cubicBezTo>
                                  <a:pt x="1650289" y="255270"/>
                                  <a:pt x="1650670" y="255397"/>
                                  <a:pt x="1651178" y="255397"/>
                                </a:cubicBezTo>
                                <a:cubicBezTo>
                                  <a:pt x="1651686" y="255524"/>
                                  <a:pt x="1652194" y="255651"/>
                                  <a:pt x="1652702" y="255651"/>
                                </a:cubicBezTo>
                                <a:cubicBezTo>
                                  <a:pt x="1653210" y="255778"/>
                                  <a:pt x="1653591" y="255905"/>
                                  <a:pt x="1654099" y="255905"/>
                                </a:cubicBezTo>
                                <a:cubicBezTo>
                                  <a:pt x="1654607" y="256032"/>
                                  <a:pt x="1655115" y="256032"/>
                                  <a:pt x="1655623" y="256159"/>
                                </a:cubicBezTo>
                                <a:cubicBezTo>
                                  <a:pt x="1656131" y="256286"/>
                                  <a:pt x="1656512" y="256286"/>
                                  <a:pt x="1657020" y="256413"/>
                                </a:cubicBezTo>
                                <a:cubicBezTo>
                                  <a:pt x="1657528" y="256540"/>
                                  <a:pt x="1658036" y="256540"/>
                                  <a:pt x="1658544" y="256667"/>
                                </a:cubicBezTo>
                                <a:cubicBezTo>
                                  <a:pt x="1658925" y="256794"/>
                                  <a:pt x="1659433" y="256921"/>
                                  <a:pt x="1659941" y="257048"/>
                                </a:cubicBezTo>
                                <a:cubicBezTo>
                                  <a:pt x="1660449" y="257048"/>
                                  <a:pt x="1660957" y="257175"/>
                                  <a:pt x="1661465" y="257302"/>
                                </a:cubicBezTo>
                                <a:cubicBezTo>
                                  <a:pt x="1661846" y="257429"/>
                                  <a:pt x="1662354" y="257556"/>
                                  <a:pt x="1662862" y="257683"/>
                                </a:cubicBezTo>
                                <a:cubicBezTo>
                                  <a:pt x="1663370" y="257810"/>
                                  <a:pt x="1663878" y="257937"/>
                                  <a:pt x="1664386" y="258064"/>
                                </a:cubicBezTo>
                                <a:cubicBezTo>
                                  <a:pt x="1664767" y="258318"/>
                                  <a:pt x="1665275" y="258445"/>
                                  <a:pt x="1665783" y="258572"/>
                                </a:cubicBezTo>
                                <a:cubicBezTo>
                                  <a:pt x="1666291" y="258699"/>
                                  <a:pt x="1666799" y="258826"/>
                                  <a:pt x="1667307" y="258953"/>
                                </a:cubicBezTo>
                                <a:cubicBezTo>
                                  <a:pt x="1667688" y="259080"/>
                                  <a:pt x="1668196" y="259334"/>
                                  <a:pt x="1668704" y="259461"/>
                                </a:cubicBezTo>
                                <a:cubicBezTo>
                                  <a:pt x="1669212" y="259588"/>
                                  <a:pt x="1669720" y="259715"/>
                                  <a:pt x="1670228" y="259969"/>
                                </a:cubicBezTo>
                                <a:cubicBezTo>
                                  <a:pt x="1670609" y="260096"/>
                                  <a:pt x="1671117" y="260223"/>
                                  <a:pt x="1671625" y="260477"/>
                                </a:cubicBezTo>
                                <a:cubicBezTo>
                                  <a:pt x="1672133" y="260604"/>
                                  <a:pt x="1672641" y="260731"/>
                                  <a:pt x="1673149" y="260858"/>
                                </a:cubicBezTo>
                                <a:cubicBezTo>
                                  <a:pt x="1673530" y="261112"/>
                                  <a:pt x="1674038" y="261239"/>
                                  <a:pt x="1674546" y="261366"/>
                                </a:cubicBezTo>
                                <a:cubicBezTo>
                                  <a:pt x="1675054" y="261493"/>
                                  <a:pt x="1675562" y="261620"/>
                                  <a:pt x="1675943" y="261747"/>
                                </a:cubicBezTo>
                                <a:cubicBezTo>
                                  <a:pt x="1676451" y="261874"/>
                                  <a:pt x="1676959" y="262001"/>
                                  <a:pt x="1677467" y="262128"/>
                                </a:cubicBezTo>
                                <a:cubicBezTo>
                                  <a:pt x="1677975" y="262128"/>
                                  <a:pt x="1678483" y="262255"/>
                                  <a:pt x="1678864" y="262255"/>
                                </a:cubicBezTo>
                                <a:cubicBezTo>
                                  <a:pt x="1679372" y="262382"/>
                                  <a:pt x="1679880" y="262382"/>
                                  <a:pt x="1680388" y="262382"/>
                                </a:cubicBezTo>
                                <a:cubicBezTo>
                                  <a:pt x="1680896" y="262382"/>
                                  <a:pt x="1681404" y="262382"/>
                                  <a:pt x="1681785" y="262382"/>
                                </a:cubicBezTo>
                                <a:cubicBezTo>
                                  <a:pt x="1682293" y="262382"/>
                                  <a:pt x="1682801" y="262255"/>
                                  <a:pt x="1683309" y="262255"/>
                                </a:cubicBezTo>
                                <a:cubicBezTo>
                                  <a:pt x="1683817" y="262255"/>
                                  <a:pt x="1684325" y="262128"/>
                                  <a:pt x="1684706" y="262128"/>
                                </a:cubicBezTo>
                                <a:cubicBezTo>
                                  <a:pt x="1685214" y="262001"/>
                                  <a:pt x="1685722" y="262001"/>
                                  <a:pt x="1686230" y="261874"/>
                                </a:cubicBezTo>
                                <a:cubicBezTo>
                                  <a:pt x="1686738" y="261874"/>
                                  <a:pt x="1687246" y="261747"/>
                                  <a:pt x="1687627" y="261747"/>
                                </a:cubicBezTo>
                                <a:cubicBezTo>
                                  <a:pt x="1688135" y="261620"/>
                                  <a:pt x="1688643" y="261620"/>
                                  <a:pt x="1689151" y="261620"/>
                                </a:cubicBezTo>
                                <a:cubicBezTo>
                                  <a:pt x="1689659" y="261493"/>
                                  <a:pt x="1690167" y="261493"/>
                                  <a:pt x="1690548" y="261366"/>
                                </a:cubicBezTo>
                                <a:cubicBezTo>
                                  <a:pt x="1691056" y="261366"/>
                                  <a:pt x="1691564" y="261366"/>
                                  <a:pt x="1692072" y="261366"/>
                                </a:cubicBezTo>
                                <a:cubicBezTo>
                                  <a:pt x="1692580" y="261239"/>
                                  <a:pt x="1692961" y="261239"/>
                                  <a:pt x="1693469" y="261239"/>
                                </a:cubicBezTo>
                                <a:cubicBezTo>
                                  <a:pt x="1693977" y="261239"/>
                                  <a:pt x="1694485" y="261239"/>
                                  <a:pt x="1694993" y="261239"/>
                                </a:cubicBezTo>
                                <a:cubicBezTo>
                                  <a:pt x="1695501" y="261239"/>
                                  <a:pt x="1695882" y="261239"/>
                                  <a:pt x="1696390" y="261239"/>
                                </a:cubicBezTo>
                                <a:cubicBezTo>
                                  <a:pt x="1696898" y="261239"/>
                                  <a:pt x="1697406" y="261239"/>
                                  <a:pt x="1697914" y="261239"/>
                                </a:cubicBezTo>
                                <a:cubicBezTo>
                                  <a:pt x="1698422" y="261239"/>
                                  <a:pt x="1698803" y="261239"/>
                                  <a:pt x="1699311" y="261239"/>
                                </a:cubicBezTo>
                                <a:cubicBezTo>
                                  <a:pt x="1699819" y="261239"/>
                                  <a:pt x="1700327" y="261239"/>
                                  <a:pt x="1700835" y="261366"/>
                                </a:cubicBezTo>
                                <a:cubicBezTo>
                                  <a:pt x="1701343" y="261366"/>
                                  <a:pt x="1701724" y="261366"/>
                                  <a:pt x="1702232" y="261366"/>
                                </a:cubicBezTo>
                                <a:cubicBezTo>
                                  <a:pt x="1702740" y="261366"/>
                                  <a:pt x="1703248" y="261493"/>
                                  <a:pt x="1703756" y="261493"/>
                                </a:cubicBezTo>
                                <a:cubicBezTo>
                                  <a:pt x="1704264" y="261493"/>
                                  <a:pt x="1704645" y="261493"/>
                                  <a:pt x="1705153" y="261493"/>
                                </a:cubicBezTo>
                                <a:cubicBezTo>
                                  <a:pt x="1705661" y="261620"/>
                                  <a:pt x="1706169" y="261620"/>
                                  <a:pt x="1706677" y="261620"/>
                                </a:cubicBezTo>
                                <a:cubicBezTo>
                                  <a:pt x="1707185" y="261747"/>
                                  <a:pt x="1707566" y="261747"/>
                                  <a:pt x="1708074" y="261747"/>
                                </a:cubicBezTo>
                                <a:cubicBezTo>
                                  <a:pt x="1708582" y="261747"/>
                                  <a:pt x="1709090" y="261874"/>
                                  <a:pt x="1709598" y="261874"/>
                                </a:cubicBezTo>
                                <a:cubicBezTo>
                                  <a:pt x="1709979" y="261874"/>
                                  <a:pt x="1710487" y="261874"/>
                                  <a:pt x="1710995" y="262001"/>
                                </a:cubicBezTo>
                                <a:cubicBezTo>
                                  <a:pt x="1711503" y="262001"/>
                                  <a:pt x="1712011" y="262128"/>
                                  <a:pt x="1712519" y="262128"/>
                                </a:cubicBezTo>
                                <a:cubicBezTo>
                                  <a:pt x="1712900" y="262128"/>
                                  <a:pt x="1713408" y="262255"/>
                                  <a:pt x="1713916" y="262255"/>
                                </a:cubicBezTo>
                                <a:cubicBezTo>
                                  <a:pt x="1714424" y="262255"/>
                                  <a:pt x="1714932" y="262382"/>
                                  <a:pt x="1715440" y="262382"/>
                                </a:cubicBezTo>
                                <a:cubicBezTo>
                                  <a:pt x="1715821" y="262509"/>
                                  <a:pt x="1716329" y="262509"/>
                                  <a:pt x="1716837" y="262636"/>
                                </a:cubicBezTo>
                                <a:cubicBezTo>
                                  <a:pt x="1717345" y="262636"/>
                                  <a:pt x="1717853" y="262763"/>
                                  <a:pt x="1718361" y="262763"/>
                                </a:cubicBezTo>
                                <a:cubicBezTo>
                                  <a:pt x="1718742" y="262890"/>
                                  <a:pt x="1719250" y="262890"/>
                                  <a:pt x="1719758" y="263017"/>
                                </a:cubicBezTo>
                                <a:cubicBezTo>
                                  <a:pt x="1720266" y="263017"/>
                                  <a:pt x="1720774" y="263017"/>
                                  <a:pt x="1721282" y="263144"/>
                                </a:cubicBezTo>
                                <a:cubicBezTo>
                                  <a:pt x="1721663" y="263144"/>
                                  <a:pt x="1722171" y="263271"/>
                                  <a:pt x="1722679" y="263271"/>
                                </a:cubicBezTo>
                                <a:cubicBezTo>
                                  <a:pt x="1723187" y="263271"/>
                                  <a:pt x="1723695" y="263398"/>
                                  <a:pt x="1724203" y="263398"/>
                                </a:cubicBezTo>
                                <a:cubicBezTo>
                                  <a:pt x="1724584" y="263525"/>
                                  <a:pt x="1725092" y="263525"/>
                                  <a:pt x="1725600" y="263525"/>
                                </a:cubicBezTo>
                                <a:cubicBezTo>
                                  <a:pt x="1726108" y="263525"/>
                                  <a:pt x="1726616" y="263652"/>
                                  <a:pt x="1726997" y="263652"/>
                                </a:cubicBezTo>
                                <a:cubicBezTo>
                                  <a:pt x="1727505" y="263652"/>
                                  <a:pt x="1728013" y="263779"/>
                                  <a:pt x="1728521" y="263779"/>
                                </a:cubicBezTo>
                                <a:cubicBezTo>
                                  <a:pt x="1729029" y="263779"/>
                                  <a:pt x="1729537" y="263906"/>
                                  <a:pt x="1729918" y="263906"/>
                                </a:cubicBezTo>
                                <a:cubicBezTo>
                                  <a:pt x="1730426" y="263906"/>
                                  <a:pt x="1730934" y="264033"/>
                                  <a:pt x="1731442" y="264033"/>
                                </a:cubicBezTo>
                                <a:cubicBezTo>
                                  <a:pt x="1731950" y="264033"/>
                                  <a:pt x="1732458" y="264160"/>
                                  <a:pt x="1732839" y="264160"/>
                                </a:cubicBezTo>
                                <a:cubicBezTo>
                                  <a:pt x="1733347" y="264160"/>
                                  <a:pt x="1733855" y="264287"/>
                                  <a:pt x="1734363" y="264287"/>
                                </a:cubicBezTo>
                                <a:cubicBezTo>
                                  <a:pt x="1734871" y="264287"/>
                                  <a:pt x="1735379" y="264414"/>
                                  <a:pt x="1735760" y="264414"/>
                                </a:cubicBezTo>
                                <a:cubicBezTo>
                                  <a:pt x="1736268" y="264414"/>
                                  <a:pt x="1736776" y="264541"/>
                                  <a:pt x="1737284" y="264541"/>
                                </a:cubicBezTo>
                                <a:cubicBezTo>
                                  <a:pt x="1737792" y="264541"/>
                                  <a:pt x="1738300" y="264668"/>
                                  <a:pt x="1738681" y="264668"/>
                                </a:cubicBezTo>
                                <a:cubicBezTo>
                                  <a:pt x="1739189" y="264668"/>
                                  <a:pt x="1739697" y="264795"/>
                                  <a:pt x="1740205" y="264795"/>
                                </a:cubicBezTo>
                                <a:cubicBezTo>
                                  <a:pt x="1740713" y="264795"/>
                                  <a:pt x="1741094" y="264922"/>
                                  <a:pt x="1741602" y="264922"/>
                                </a:cubicBezTo>
                                <a:cubicBezTo>
                                  <a:pt x="1742110" y="264922"/>
                                  <a:pt x="1742618" y="265049"/>
                                  <a:pt x="1743126" y="265049"/>
                                </a:cubicBezTo>
                                <a:cubicBezTo>
                                  <a:pt x="1743634" y="265049"/>
                                  <a:pt x="1744015" y="265049"/>
                                  <a:pt x="1744523" y="265176"/>
                                </a:cubicBezTo>
                                <a:cubicBezTo>
                                  <a:pt x="1745031" y="265176"/>
                                  <a:pt x="1745539" y="265176"/>
                                  <a:pt x="1746047" y="265176"/>
                                </a:cubicBezTo>
                                <a:cubicBezTo>
                                  <a:pt x="1746555" y="265176"/>
                                  <a:pt x="1746936" y="265176"/>
                                  <a:pt x="1747444" y="265176"/>
                                </a:cubicBezTo>
                                <a:cubicBezTo>
                                  <a:pt x="1747952" y="265176"/>
                                  <a:pt x="1748460" y="265176"/>
                                  <a:pt x="1748968" y="265176"/>
                                </a:cubicBezTo>
                                <a:cubicBezTo>
                                  <a:pt x="1749476" y="265176"/>
                                  <a:pt x="1749857" y="265176"/>
                                  <a:pt x="1750365" y="265176"/>
                                </a:cubicBezTo>
                                <a:cubicBezTo>
                                  <a:pt x="1750873" y="265176"/>
                                  <a:pt x="1751381" y="265176"/>
                                  <a:pt x="1751889" y="265176"/>
                                </a:cubicBezTo>
                                <a:cubicBezTo>
                                  <a:pt x="1752397" y="265176"/>
                                  <a:pt x="1752778" y="265176"/>
                                  <a:pt x="1753286" y="265176"/>
                                </a:cubicBezTo>
                                <a:cubicBezTo>
                                  <a:pt x="1753794" y="265176"/>
                                  <a:pt x="1754302" y="265176"/>
                                  <a:pt x="1754810" y="265176"/>
                                </a:cubicBezTo>
                                <a:cubicBezTo>
                                  <a:pt x="1755318" y="265176"/>
                                  <a:pt x="1755699" y="265303"/>
                                  <a:pt x="1756207" y="265303"/>
                                </a:cubicBezTo>
                                <a:cubicBezTo>
                                  <a:pt x="1756715" y="265303"/>
                                  <a:pt x="1757223" y="265303"/>
                                  <a:pt x="1757731" y="265303"/>
                                </a:cubicBezTo>
                                <a:cubicBezTo>
                                  <a:pt x="1758112" y="265430"/>
                                  <a:pt x="1758620" y="265430"/>
                                  <a:pt x="1759128" y="265430"/>
                                </a:cubicBezTo>
                                <a:cubicBezTo>
                                  <a:pt x="1759636" y="265430"/>
                                  <a:pt x="1760144" y="265430"/>
                                  <a:pt x="1760652" y="265430"/>
                                </a:cubicBezTo>
                                <a:cubicBezTo>
                                  <a:pt x="1761033" y="265430"/>
                                  <a:pt x="1761541" y="265430"/>
                                  <a:pt x="1762049" y="265430"/>
                                </a:cubicBezTo>
                                <a:cubicBezTo>
                                  <a:pt x="1762557" y="265430"/>
                                  <a:pt x="1763065" y="265430"/>
                                  <a:pt x="1763573" y="265430"/>
                                </a:cubicBezTo>
                                <a:cubicBezTo>
                                  <a:pt x="1763954" y="265430"/>
                                  <a:pt x="1764462" y="265430"/>
                                  <a:pt x="1764970" y="265430"/>
                                </a:cubicBezTo>
                                <a:cubicBezTo>
                                  <a:pt x="1765478" y="265430"/>
                                  <a:pt x="1765986" y="265303"/>
                                  <a:pt x="1766494" y="265303"/>
                                </a:cubicBezTo>
                                <a:cubicBezTo>
                                  <a:pt x="1766875" y="265303"/>
                                  <a:pt x="1767383" y="265303"/>
                                  <a:pt x="1767891" y="265303"/>
                                </a:cubicBezTo>
                                <a:cubicBezTo>
                                  <a:pt x="1768399" y="265303"/>
                                  <a:pt x="1768907" y="265303"/>
                                  <a:pt x="1769415" y="265176"/>
                                </a:cubicBezTo>
                                <a:cubicBezTo>
                                  <a:pt x="1769796" y="265176"/>
                                  <a:pt x="1770304" y="265176"/>
                                  <a:pt x="1770812" y="265176"/>
                                </a:cubicBezTo>
                                <a:cubicBezTo>
                                  <a:pt x="1771320" y="265049"/>
                                  <a:pt x="1771828" y="265049"/>
                                  <a:pt x="1772336" y="265049"/>
                                </a:cubicBezTo>
                                <a:cubicBezTo>
                                  <a:pt x="1772717" y="264922"/>
                                  <a:pt x="1773225" y="264922"/>
                                  <a:pt x="1773733" y="264922"/>
                                </a:cubicBezTo>
                                <a:cubicBezTo>
                                  <a:pt x="1774241" y="264922"/>
                                  <a:pt x="1774749" y="264795"/>
                                  <a:pt x="1775130" y="264795"/>
                                </a:cubicBezTo>
                                <a:cubicBezTo>
                                  <a:pt x="1775638" y="264795"/>
                                  <a:pt x="1776146" y="264795"/>
                                  <a:pt x="1776654" y="264668"/>
                                </a:cubicBezTo>
                                <a:cubicBezTo>
                                  <a:pt x="1777162" y="264668"/>
                                  <a:pt x="1777670" y="264668"/>
                                  <a:pt x="1778051" y="264668"/>
                                </a:cubicBezTo>
                                <a:cubicBezTo>
                                  <a:pt x="1778559" y="264668"/>
                                  <a:pt x="1779067" y="264668"/>
                                  <a:pt x="1779575" y="264668"/>
                                </a:cubicBezTo>
                                <a:cubicBezTo>
                                  <a:pt x="1780083" y="264541"/>
                                  <a:pt x="1780591" y="264541"/>
                                  <a:pt x="1780972" y="264541"/>
                                </a:cubicBezTo>
                                <a:cubicBezTo>
                                  <a:pt x="1781480" y="264541"/>
                                  <a:pt x="1781988" y="264541"/>
                                  <a:pt x="1782496" y="264541"/>
                                </a:cubicBezTo>
                                <a:cubicBezTo>
                                  <a:pt x="1783004" y="264414"/>
                                  <a:pt x="1783512" y="264414"/>
                                  <a:pt x="1783893" y="264414"/>
                                </a:cubicBezTo>
                                <a:cubicBezTo>
                                  <a:pt x="1784401" y="264414"/>
                                  <a:pt x="1784909" y="264414"/>
                                  <a:pt x="1785417" y="264287"/>
                                </a:cubicBezTo>
                                <a:cubicBezTo>
                                  <a:pt x="1785925" y="264287"/>
                                  <a:pt x="1786433" y="264287"/>
                                  <a:pt x="1786814" y="264287"/>
                                </a:cubicBezTo>
                                <a:cubicBezTo>
                                  <a:pt x="1787322" y="264160"/>
                                  <a:pt x="1787830" y="264160"/>
                                  <a:pt x="1788338" y="264160"/>
                                </a:cubicBezTo>
                                <a:cubicBezTo>
                                  <a:pt x="1788846" y="264160"/>
                                  <a:pt x="1789354" y="264033"/>
                                  <a:pt x="1789735" y="264033"/>
                                </a:cubicBezTo>
                                <a:cubicBezTo>
                                  <a:pt x="1790243" y="264033"/>
                                  <a:pt x="1790751" y="264033"/>
                                  <a:pt x="1791259" y="263906"/>
                                </a:cubicBezTo>
                                <a:cubicBezTo>
                                  <a:pt x="1791767" y="263906"/>
                                  <a:pt x="1792148" y="263906"/>
                                  <a:pt x="1792656" y="263779"/>
                                </a:cubicBezTo>
                                <a:cubicBezTo>
                                  <a:pt x="1793164" y="263779"/>
                                  <a:pt x="1793672" y="263779"/>
                                  <a:pt x="1794180" y="263652"/>
                                </a:cubicBezTo>
                                <a:cubicBezTo>
                                  <a:pt x="1794688" y="263652"/>
                                  <a:pt x="1795069" y="263652"/>
                                  <a:pt x="1795577" y="263525"/>
                                </a:cubicBezTo>
                                <a:cubicBezTo>
                                  <a:pt x="1796085" y="263525"/>
                                  <a:pt x="1796593" y="263525"/>
                                  <a:pt x="1797101" y="263525"/>
                                </a:cubicBezTo>
                                <a:cubicBezTo>
                                  <a:pt x="1797609" y="263398"/>
                                  <a:pt x="1797990" y="263398"/>
                                  <a:pt x="1798498" y="263398"/>
                                </a:cubicBezTo>
                                <a:cubicBezTo>
                                  <a:pt x="1799006" y="263271"/>
                                  <a:pt x="1799514" y="263271"/>
                                  <a:pt x="1800022" y="263271"/>
                                </a:cubicBezTo>
                                <a:cubicBezTo>
                                  <a:pt x="1800530" y="263144"/>
                                  <a:pt x="1800911" y="263144"/>
                                  <a:pt x="1801419" y="263017"/>
                                </a:cubicBezTo>
                                <a:cubicBezTo>
                                  <a:pt x="1801927" y="263017"/>
                                  <a:pt x="1802435" y="263017"/>
                                  <a:pt x="1802943" y="263017"/>
                                </a:cubicBezTo>
                                <a:cubicBezTo>
                                  <a:pt x="1803451" y="262890"/>
                                  <a:pt x="1803832" y="262890"/>
                                  <a:pt x="1804340" y="262763"/>
                                </a:cubicBezTo>
                                <a:cubicBezTo>
                                  <a:pt x="1804848" y="262763"/>
                                  <a:pt x="1805356" y="262763"/>
                                  <a:pt x="1805864" y="262636"/>
                                </a:cubicBezTo>
                                <a:cubicBezTo>
                                  <a:pt x="1806372" y="262636"/>
                                  <a:pt x="1806753" y="262636"/>
                                  <a:pt x="1807261" y="262509"/>
                                </a:cubicBezTo>
                                <a:cubicBezTo>
                                  <a:pt x="1807769" y="262509"/>
                                  <a:pt x="1808277" y="262509"/>
                                  <a:pt x="1808785" y="262509"/>
                                </a:cubicBezTo>
                                <a:cubicBezTo>
                                  <a:pt x="1809166" y="262509"/>
                                  <a:pt x="1809674" y="262382"/>
                                  <a:pt x="1810182" y="262382"/>
                                </a:cubicBezTo>
                                <a:cubicBezTo>
                                  <a:pt x="1810690" y="262382"/>
                                  <a:pt x="1811198" y="262382"/>
                                  <a:pt x="1811706" y="262382"/>
                                </a:cubicBezTo>
                                <a:cubicBezTo>
                                  <a:pt x="1812087" y="262255"/>
                                  <a:pt x="1812595" y="262255"/>
                                  <a:pt x="1813103" y="262255"/>
                                </a:cubicBezTo>
                                <a:cubicBezTo>
                                  <a:pt x="1813611" y="262255"/>
                                  <a:pt x="1814119" y="262255"/>
                                  <a:pt x="1814627" y="262255"/>
                                </a:cubicBezTo>
                                <a:cubicBezTo>
                                  <a:pt x="1815008" y="262255"/>
                                  <a:pt x="1815516" y="262255"/>
                                  <a:pt x="1816024" y="262255"/>
                                </a:cubicBezTo>
                                <a:cubicBezTo>
                                  <a:pt x="1816532" y="262128"/>
                                  <a:pt x="1817040" y="262128"/>
                                  <a:pt x="1817548" y="262128"/>
                                </a:cubicBezTo>
                                <a:cubicBezTo>
                                  <a:pt x="1817929" y="262128"/>
                                  <a:pt x="1818437" y="262128"/>
                                  <a:pt x="1818945" y="262001"/>
                                </a:cubicBezTo>
                                <a:cubicBezTo>
                                  <a:pt x="1819453" y="262001"/>
                                  <a:pt x="1819961" y="262001"/>
                                  <a:pt x="1820469" y="262001"/>
                                </a:cubicBezTo>
                                <a:cubicBezTo>
                                  <a:pt x="1820850" y="262001"/>
                                  <a:pt x="1821358" y="262001"/>
                                  <a:pt x="1821866" y="261874"/>
                                </a:cubicBezTo>
                                <a:cubicBezTo>
                                  <a:pt x="1822374" y="261874"/>
                                  <a:pt x="1822882" y="261874"/>
                                  <a:pt x="1823390" y="261874"/>
                                </a:cubicBezTo>
                                <a:cubicBezTo>
                                  <a:pt x="1823771" y="261874"/>
                                  <a:pt x="1824279" y="261874"/>
                                  <a:pt x="1824787" y="261874"/>
                                </a:cubicBezTo>
                                <a:cubicBezTo>
                                  <a:pt x="1825295" y="261874"/>
                                  <a:pt x="1825803" y="261874"/>
                                  <a:pt x="1826184" y="261874"/>
                                </a:cubicBezTo>
                                <a:cubicBezTo>
                                  <a:pt x="1826692" y="262001"/>
                                  <a:pt x="1827200" y="262001"/>
                                  <a:pt x="1827708" y="262001"/>
                                </a:cubicBezTo>
                                <a:cubicBezTo>
                                  <a:pt x="1828216" y="262001"/>
                                  <a:pt x="1828724" y="262001"/>
                                  <a:pt x="1829105" y="262001"/>
                                </a:cubicBezTo>
                                <a:cubicBezTo>
                                  <a:pt x="1829613" y="262001"/>
                                  <a:pt x="1830121" y="262001"/>
                                  <a:pt x="1830629" y="262001"/>
                                </a:cubicBezTo>
                                <a:cubicBezTo>
                                  <a:pt x="1831137" y="262001"/>
                                  <a:pt x="1831645" y="262001"/>
                                  <a:pt x="1832026" y="262001"/>
                                </a:cubicBezTo>
                                <a:cubicBezTo>
                                  <a:pt x="1832534" y="262001"/>
                                  <a:pt x="1833042" y="262001"/>
                                  <a:pt x="1833550" y="262001"/>
                                </a:cubicBezTo>
                                <a:cubicBezTo>
                                  <a:pt x="1834058" y="262001"/>
                                  <a:pt x="1834566" y="262001"/>
                                  <a:pt x="1834947" y="261874"/>
                                </a:cubicBezTo>
                                <a:cubicBezTo>
                                  <a:pt x="1835455" y="261874"/>
                                  <a:pt x="1835963" y="261874"/>
                                  <a:pt x="1836471" y="261874"/>
                                </a:cubicBezTo>
                                <a:cubicBezTo>
                                  <a:pt x="1836979" y="261874"/>
                                  <a:pt x="1837487" y="261747"/>
                                  <a:pt x="1837868" y="261747"/>
                                </a:cubicBezTo>
                                <a:cubicBezTo>
                                  <a:pt x="1838376" y="261747"/>
                                  <a:pt x="1838884" y="261747"/>
                                  <a:pt x="1839392" y="261620"/>
                                </a:cubicBezTo>
                                <a:cubicBezTo>
                                  <a:pt x="1839900" y="261620"/>
                                  <a:pt x="1840408" y="261620"/>
                                  <a:pt x="1840789" y="261620"/>
                                </a:cubicBezTo>
                                <a:cubicBezTo>
                                  <a:pt x="1841297" y="261493"/>
                                  <a:pt x="1841805" y="261493"/>
                                  <a:pt x="1842313" y="261493"/>
                                </a:cubicBezTo>
                                <a:cubicBezTo>
                                  <a:pt x="1842821" y="261493"/>
                                  <a:pt x="1843202" y="261493"/>
                                  <a:pt x="1843710" y="261493"/>
                                </a:cubicBezTo>
                                <a:cubicBezTo>
                                  <a:pt x="1844218" y="261493"/>
                                  <a:pt x="1844726" y="261493"/>
                                  <a:pt x="1845234" y="261366"/>
                                </a:cubicBezTo>
                                <a:cubicBezTo>
                                  <a:pt x="1845742" y="261366"/>
                                  <a:pt x="1846123" y="261366"/>
                                  <a:pt x="1846631" y="261366"/>
                                </a:cubicBezTo>
                                <a:cubicBezTo>
                                  <a:pt x="1847139" y="261366"/>
                                  <a:pt x="1847647" y="261366"/>
                                  <a:pt x="1848155" y="261366"/>
                                </a:cubicBezTo>
                                <a:cubicBezTo>
                                  <a:pt x="1848663" y="261366"/>
                                  <a:pt x="1849044" y="261366"/>
                                  <a:pt x="1849552" y="261366"/>
                                </a:cubicBezTo>
                                <a:cubicBezTo>
                                  <a:pt x="1850060" y="261239"/>
                                  <a:pt x="1850568" y="261239"/>
                                  <a:pt x="1851076" y="261239"/>
                                </a:cubicBezTo>
                                <a:cubicBezTo>
                                  <a:pt x="1851584" y="261239"/>
                                  <a:pt x="1851965" y="261239"/>
                                  <a:pt x="1852473" y="261239"/>
                                </a:cubicBezTo>
                                <a:cubicBezTo>
                                  <a:pt x="1852981" y="261239"/>
                                  <a:pt x="1853489" y="261112"/>
                                  <a:pt x="1853997" y="261112"/>
                                </a:cubicBezTo>
                                <a:cubicBezTo>
                                  <a:pt x="1854505" y="261112"/>
                                  <a:pt x="1854886" y="261112"/>
                                  <a:pt x="1855394" y="261112"/>
                                </a:cubicBezTo>
                                <a:cubicBezTo>
                                  <a:pt x="1855902" y="260985"/>
                                  <a:pt x="1856410" y="260985"/>
                                  <a:pt x="1856918" y="260985"/>
                                </a:cubicBezTo>
                                <a:cubicBezTo>
                                  <a:pt x="1857426" y="260858"/>
                                  <a:pt x="1857807" y="260858"/>
                                  <a:pt x="1858315" y="260858"/>
                                </a:cubicBezTo>
                                <a:cubicBezTo>
                                  <a:pt x="1858823" y="260858"/>
                                  <a:pt x="1859331" y="260731"/>
                                  <a:pt x="1859839" y="260731"/>
                                </a:cubicBezTo>
                                <a:cubicBezTo>
                                  <a:pt x="1860220" y="260731"/>
                                  <a:pt x="1860728" y="260604"/>
                                  <a:pt x="1861236" y="260604"/>
                                </a:cubicBezTo>
                                <a:cubicBezTo>
                                  <a:pt x="1861744" y="260477"/>
                                  <a:pt x="1862252" y="260477"/>
                                  <a:pt x="1862760" y="260350"/>
                                </a:cubicBezTo>
                                <a:cubicBezTo>
                                  <a:pt x="1863141" y="260350"/>
                                  <a:pt x="1863649" y="260223"/>
                                  <a:pt x="1864157" y="260223"/>
                                </a:cubicBezTo>
                                <a:cubicBezTo>
                                  <a:pt x="1864665" y="260096"/>
                                  <a:pt x="1865173" y="260096"/>
                                  <a:pt x="1865681" y="259969"/>
                                </a:cubicBezTo>
                                <a:cubicBezTo>
                                  <a:pt x="1866062" y="259842"/>
                                  <a:pt x="1866570" y="259842"/>
                                  <a:pt x="1867078" y="259715"/>
                                </a:cubicBezTo>
                                <a:cubicBezTo>
                                  <a:pt x="1867586" y="259715"/>
                                  <a:pt x="1868094" y="259588"/>
                                  <a:pt x="1868602" y="259588"/>
                                </a:cubicBezTo>
                                <a:cubicBezTo>
                                  <a:pt x="1868983" y="259461"/>
                                  <a:pt x="1869491" y="259461"/>
                                  <a:pt x="1869999" y="259461"/>
                                </a:cubicBezTo>
                                <a:cubicBezTo>
                                  <a:pt x="1870507" y="259334"/>
                                  <a:pt x="1871015" y="259334"/>
                                  <a:pt x="1871523" y="259207"/>
                                </a:cubicBezTo>
                                <a:cubicBezTo>
                                  <a:pt x="1871904" y="259207"/>
                                  <a:pt x="1872412" y="259207"/>
                                  <a:pt x="1872920" y="259080"/>
                                </a:cubicBezTo>
                                <a:cubicBezTo>
                                  <a:pt x="1873428" y="259080"/>
                                  <a:pt x="1873936" y="259080"/>
                                  <a:pt x="1874444" y="258953"/>
                                </a:cubicBezTo>
                                <a:cubicBezTo>
                                  <a:pt x="1874825" y="258953"/>
                                  <a:pt x="1875333" y="258953"/>
                                  <a:pt x="1875841" y="258826"/>
                                </a:cubicBezTo>
                                <a:cubicBezTo>
                                  <a:pt x="1876349" y="258826"/>
                                  <a:pt x="1876857" y="258826"/>
                                  <a:pt x="1877238" y="258699"/>
                                </a:cubicBezTo>
                                <a:cubicBezTo>
                                  <a:pt x="1877746" y="258699"/>
                                  <a:pt x="1878254" y="258699"/>
                                  <a:pt x="1878762" y="258699"/>
                                </a:cubicBezTo>
                                <a:cubicBezTo>
                                  <a:pt x="1879270" y="258699"/>
                                  <a:pt x="1879778" y="258572"/>
                                  <a:pt x="1880159" y="258572"/>
                                </a:cubicBezTo>
                                <a:cubicBezTo>
                                  <a:pt x="1880667" y="258572"/>
                                  <a:pt x="1881175" y="258572"/>
                                  <a:pt x="1881683" y="258445"/>
                                </a:cubicBezTo>
                                <a:cubicBezTo>
                                  <a:pt x="1882191" y="258445"/>
                                  <a:pt x="1882699" y="258445"/>
                                  <a:pt x="1883080" y="258318"/>
                                </a:cubicBezTo>
                                <a:cubicBezTo>
                                  <a:pt x="1883588" y="258318"/>
                                  <a:pt x="1884096" y="258318"/>
                                  <a:pt x="1884604" y="258191"/>
                                </a:cubicBezTo>
                                <a:cubicBezTo>
                                  <a:pt x="1885112" y="258191"/>
                                  <a:pt x="1885620" y="258191"/>
                                  <a:pt x="1886001" y="258064"/>
                                </a:cubicBezTo>
                                <a:cubicBezTo>
                                  <a:pt x="1886509" y="258064"/>
                                  <a:pt x="1887017" y="257937"/>
                                  <a:pt x="1887525" y="257937"/>
                                </a:cubicBezTo>
                                <a:cubicBezTo>
                                  <a:pt x="1888033" y="257937"/>
                                  <a:pt x="1888541" y="257810"/>
                                  <a:pt x="1888922" y="257810"/>
                                </a:cubicBezTo>
                                <a:cubicBezTo>
                                  <a:pt x="1889430" y="257683"/>
                                  <a:pt x="1889938" y="257683"/>
                                  <a:pt x="1890446" y="257556"/>
                                </a:cubicBezTo>
                                <a:cubicBezTo>
                                  <a:pt x="1890954" y="257556"/>
                                  <a:pt x="1891462" y="257556"/>
                                  <a:pt x="1891843" y="257429"/>
                                </a:cubicBezTo>
                                <a:cubicBezTo>
                                  <a:pt x="1892351" y="257429"/>
                                  <a:pt x="1892859" y="257429"/>
                                  <a:pt x="1893367" y="257302"/>
                                </a:cubicBezTo>
                                <a:cubicBezTo>
                                  <a:pt x="1893875" y="257302"/>
                                  <a:pt x="1894256" y="257302"/>
                                  <a:pt x="1894764" y="257175"/>
                                </a:cubicBezTo>
                                <a:cubicBezTo>
                                  <a:pt x="1895272" y="257175"/>
                                  <a:pt x="1895780" y="257175"/>
                                  <a:pt x="1896288" y="257175"/>
                                </a:cubicBezTo>
                                <a:cubicBezTo>
                                  <a:pt x="1896796" y="257175"/>
                                  <a:pt x="1897177" y="257048"/>
                                  <a:pt x="1897685" y="257048"/>
                                </a:cubicBezTo>
                                <a:cubicBezTo>
                                  <a:pt x="1898193" y="257048"/>
                                  <a:pt x="1898701" y="257048"/>
                                  <a:pt x="1899209" y="257048"/>
                                </a:cubicBezTo>
                                <a:cubicBezTo>
                                  <a:pt x="1899717" y="256921"/>
                                  <a:pt x="1900098" y="256921"/>
                                  <a:pt x="1900606" y="256921"/>
                                </a:cubicBezTo>
                                <a:cubicBezTo>
                                  <a:pt x="1901114" y="256921"/>
                                  <a:pt x="1901622" y="256921"/>
                                  <a:pt x="1902130" y="256794"/>
                                </a:cubicBezTo>
                                <a:cubicBezTo>
                                  <a:pt x="1902638" y="256794"/>
                                  <a:pt x="1903019" y="256794"/>
                                  <a:pt x="1903527" y="256667"/>
                                </a:cubicBezTo>
                                <a:cubicBezTo>
                                  <a:pt x="1904035" y="256667"/>
                                  <a:pt x="1904543" y="256667"/>
                                  <a:pt x="1905051" y="256540"/>
                                </a:cubicBezTo>
                                <a:cubicBezTo>
                                  <a:pt x="1905559" y="256540"/>
                                  <a:pt x="1905940" y="256540"/>
                                  <a:pt x="1906448" y="256413"/>
                                </a:cubicBezTo>
                                <a:cubicBezTo>
                                  <a:pt x="1906956" y="256413"/>
                                  <a:pt x="1907464" y="256413"/>
                                  <a:pt x="1907972" y="256286"/>
                                </a:cubicBezTo>
                                <a:cubicBezTo>
                                  <a:pt x="1908480" y="256286"/>
                                  <a:pt x="1908861" y="256159"/>
                                  <a:pt x="1909369" y="256159"/>
                                </a:cubicBezTo>
                                <a:cubicBezTo>
                                  <a:pt x="1909877" y="256159"/>
                                  <a:pt x="1910385" y="256032"/>
                                  <a:pt x="1910893" y="255905"/>
                                </a:cubicBezTo>
                                <a:cubicBezTo>
                                  <a:pt x="1911274" y="255905"/>
                                  <a:pt x="1911782" y="255905"/>
                                  <a:pt x="1912290" y="255778"/>
                                </a:cubicBezTo>
                                <a:cubicBezTo>
                                  <a:pt x="1912798" y="255778"/>
                                  <a:pt x="1913306" y="255651"/>
                                  <a:pt x="1913814" y="255651"/>
                                </a:cubicBezTo>
                                <a:cubicBezTo>
                                  <a:pt x="1914195" y="255651"/>
                                  <a:pt x="1914703" y="255524"/>
                                  <a:pt x="1915211" y="255524"/>
                                </a:cubicBezTo>
                                <a:cubicBezTo>
                                  <a:pt x="1915719" y="255397"/>
                                  <a:pt x="1916227" y="255397"/>
                                  <a:pt x="1916735" y="255397"/>
                                </a:cubicBezTo>
                                <a:cubicBezTo>
                                  <a:pt x="1917116" y="255270"/>
                                  <a:pt x="1917624" y="255270"/>
                                  <a:pt x="1918132" y="255143"/>
                                </a:cubicBezTo>
                                <a:cubicBezTo>
                                  <a:pt x="1918640" y="255143"/>
                                  <a:pt x="1919148" y="255016"/>
                                  <a:pt x="1919656" y="255016"/>
                                </a:cubicBezTo>
                                <a:cubicBezTo>
                                  <a:pt x="1920037" y="255016"/>
                                  <a:pt x="1920545" y="254889"/>
                                  <a:pt x="1921053" y="254889"/>
                                </a:cubicBezTo>
                                <a:cubicBezTo>
                                  <a:pt x="1921561" y="254762"/>
                                  <a:pt x="1922069" y="254762"/>
                                  <a:pt x="1922577" y="254762"/>
                                </a:cubicBezTo>
                                <a:cubicBezTo>
                                  <a:pt x="1922958" y="254635"/>
                                  <a:pt x="1923466" y="254635"/>
                                  <a:pt x="1923974" y="254508"/>
                                </a:cubicBezTo>
                                <a:cubicBezTo>
                                  <a:pt x="1924482" y="254508"/>
                                  <a:pt x="1924990" y="254508"/>
                                  <a:pt x="1925498" y="254381"/>
                                </a:cubicBezTo>
                                <a:cubicBezTo>
                                  <a:pt x="1925879" y="254381"/>
                                  <a:pt x="1926387" y="254381"/>
                                  <a:pt x="1926895" y="254254"/>
                                </a:cubicBezTo>
                                <a:cubicBezTo>
                                  <a:pt x="1927403" y="254254"/>
                                  <a:pt x="1927911" y="254254"/>
                                  <a:pt x="1928292" y="254254"/>
                                </a:cubicBezTo>
                                <a:cubicBezTo>
                                  <a:pt x="1928800" y="254254"/>
                                  <a:pt x="1929308" y="254254"/>
                                  <a:pt x="1929816" y="254254"/>
                                </a:cubicBezTo>
                                <a:cubicBezTo>
                                  <a:pt x="1930324" y="254127"/>
                                  <a:pt x="1930832" y="254127"/>
                                  <a:pt x="1931213" y="254127"/>
                                </a:cubicBezTo>
                                <a:cubicBezTo>
                                  <a:pt x="1931721" y="254127"/>
                                  <a:pt x="1932229" y="254127"/>
                                  <a:pt x="1932737" y="254127"/>
                                </a:cubicBezTo>
                                <a:cubicBezTo>
                                  <a:pt x="1933245" y="254127"/>
                                  <a:pt x="1933753" y="254127"/>
                                  <a:pt x="1934134" y="254127"/>
                                </a:cubicBezTo>
                                <a:cubicBezTo>
                                  <a:pt x="1934642" y="254127"/>
                                  <a:pt x="1935150" y="254000"/>
                                  <a:pt x="1935658" y="254000"/>
                                </a:cubicBezTo>
                                <a:cubicBezTo>
                                  <a:pt x="1936166" y="254000"/>
                                  <a:pt x="1936674" y="254000"/>
                                  <a:pt x="1937055" y="254000"/>
                                </a:cubicBezTo>
                                <a:cubicBezTo>
                                  <a:pt x="1937563" y="254000"/>
                                  <a:pt x="1938071" y="254000"/>
                                  <a:pt x="1938579" y="254000"/>
                                </a:cubicBezTo>
                                <a:cubicBezTo>
                                  <a:pt x="1939087" y="254000"/>
                                  <a:pt x="1939595" y="254127"/>
                                  <a:pt x="1939976" y="254127"/>
                                </a:cubicBezTo>
                                <a:cubicBezTo>
                                  <a:pt x="1940484" y="254127"/>
                                  <a:pt x="1940992" y="254127"/>
                                  <a:pt x="1941500" y="254127"/>
                                </a:cubicBezTo>
                                <a:cubicBezTo>
                                  <a:pt x="1942008" y="254127"/>
                                  <a:pt x="1942389" y="254254"/>
                                  <a:pt x="1942897" y="254254"/>
                                </a:cubicBezTo>
                                <a:cubicBezTo>
                                  <a:pt x="1943405" y="254254"/>
                                  <a:pt x="1943913" y="254254"/>
                                  <a:pt x="1944421" y="254254"/>
                                </a:cubicBezTo>
                                <a:cubicBezTo>
                                  <a:pt x="1944929" y="254381"/>
                                  <a:pt x="1945310" y="254381"/>
                                  <a:pt x="1945818" y="254508"/>
                                </a:cubicBezTo>
                                <a:cubicBezTo>
                                  <a:pt x="1946326" y="254508"/>
                                  <a:pt x="1946834" y="254508"/>
                                  <a:pt x="1947342" y="254635"/>
                                </a:cubicBezTo>
                                <a:cubicBezTo>
                                  <a:pt x="1947850" y="254635"/>
                                  <a:pt x="1948231" y="254635"/>
                                  <a:pt x="1948739" y="254762"/>
                                </a:cubicBezTo>
                                <a:cubicBezTo>
                                  <a:pt x="1949247" y="254762"/>
                                  <a:pt x="1949755" y="254889"/>
                                  <a:pt x="1950263" y="254889"/>
                                </a:cubicBezTo>
                                <a:cubicBezTo>
                                  <a:pt x="1950771" y="255016"/>
                                  <a:pt x="1951152" y="255016"/>
                                  <a:pt x="1951660" y="255016"/>
                                </a:cubicBezTo>
                                <a:cubicBezTo>
                                  <a:pt x="1952168" y="255143"/>
                                  <a:pt x="1952676" y="255143"/>
                                  <a:pt x="1953184" y="255270"/>
                                </a:cubicBezTo>
                                <a:cubicBezTo>
                                  <a:pt x="1953692" y="255270"/>
                                  <a:pt x="1954073" y="255270"/>
                                  <a:pt x="1954581" y="255397"/>
                                </a:cubicBezTo>
                                <a:cubicBezTo>
                                  <a:pt x="1955089" y="255397"/>
                                  <a:pt x="1955597" y="255397"/>
                                  <a:pt x="1956105" y="255524"/>
                                </a:cubicBezTo>
                                <a:cubicBezTo>
                                  <a:pt x="1956613" y="255524"/>
                                  <a:pt x="1956994" y="255524"/>
                                  <a:pt x="1957502" y="255651"/>
                                </a:cubicBezTo>
                                <a:cubicBezTo>
                                  <a:pt x="1958010" y="255651"/>
                                  <a:pt x="1958518" y="255778"/>
                                  <a:pt x="1959026" y="255778"/>
                                </a:cubicBezTo>
                                <a:cubicBezTo>
                                  <a:pt x="1959534" y="255778"/>
                                  <a:pt x="1959915" y="255905"/>
                                  <a:pt x="1960423" y="255905"/>
                                </a:cubicBezTo>
                                <a:cubicBezTo>
                                  <a:pt x="1960931" y="255905"/>
                                  <a:pt x="1961439" y="255905"/>
                                  <a:pt x="1961947" y="256032"/>
                                </a:cubicBezTo>
                                <a:cubicBezTo>
                                  <a:pt x="1962328" y="256032"/>
                                  <a:pt x="1962836" y="256159"/>
                                  <a:pt x="1963344" y="256159"/>
                                </a:cubicBezTo>
                                <a:cubicBezTo>
                                  <a:pt x="1963852" y="256159"/>
                                  <a:pt x="1964360" y="256286"/>
                                  <a:pt x="1964868" y="256286"/>
                                </a:cubicBezTo>
                                <a:cubicBezTo>
                                  <a:pt x="1965249" y="256286"/>
                                  <a:pt x="1965757" y="256413"/>
                                  <a:pt x="1966265" y="256413"/>
                                </a:cubicBezTo>
                                <a:cubicBezTo>
                                  <a:pt x="1966773" y="256540"/>
                                  <a:pt x="1967281" y="256540"/>
                                  <a:pt x="1967789" y="256540"/>
                                </a:cubicBezTo>
                                <a:cubicBezTo>
                                  <a:pt x="1968170" y="256540"/>
                                  <a:pt x="1968678" y="256667"/>
                                  <a:pt x="1969186" y="256667"/>
                                </a:cubicBezTo>
                                <a:cubicBezTo>
                                  <a:pt x="1969694" y="256667"/>
                                  <a:pt x="1970202" y="256794"/>
                                  <a:pt x="1970710" y="256794"/>
                                </a:cubicBezTo>
                                <a:cubicBezTo>
                                  <a:pt x="1971091" y="256794"/>
                                  <a:pt x="1971599" y="256921"/>
                                  <a:pt x="1972107" y="256921"/>
                                </a:cubicBezTo>
                                <a:cubicBezTo>
                                  <a:pt x="1972615" y="256921"/>
                                  <a:pt x="1973123" y="256921"/>
                                  <a:pt x="1973631" y="257048"/>
                                </a:cubicBezTo>
                                <a:cubicBezTo>
                                  <a:pt x="1974012" y="257048"/>
                                  <a:pt x="1974520" y="257175"/>
                                  <a:pt x="1975028" y="257175"/>
                                </a:cubicBezTo>
                                <a:cubicBezTo>
                                  <a:pt x="1975536" y="257175"/>
                                  <a:pt x="1976044" y="257302"/>
                                  <a:pt x="1976425" y="257302"/>
                                </a:cubicBezTo>
                                <a:cubicBezTo>
                                  <a:pt x="1976933" y="257302"/>
                                  <a:pt x="1977441" y="257429"/>
                                  <a:pt x="1977949" y="257429"/>
                                </a:cubicBezTo>
                                <a:cubicBezTo>
                                  <a:pt x="1978457" y="257556"/>
                                  <a:pt x="1978965" y="257556"/>
                                  <a:pt x="1979346" y="257556"/>
                                </a:cubicBezTo>
                                <a:cubicBezTo>
                                  <a:pt x="1979854" y="257683"/>
                                  <a:pt x="1980362" y="257683"/>
                                  <a:pt x="1980870" y="257683"/>
                                </a:cubicBezTo>
                                <a:cubicBezTo>
                                  <a:pt x="1981378" y="257810"/>
                                  <a:pt x="1981886" y="257810"/>
                                  <a:pt x="1982267" y="257810"/>
                                </a:cubicBezTo>
                                <a:cubicBezTo>
                                  <a:pt x="1982775" y="257937"/>
                                  <a:pt x="1983283" y="257937"/>
                                  <a:pt x="1983791" y="257937"/>
                                </a:cubicBezTo>
                                <a:cubicBezTo>
                                  <a:pt x="1984299" y="257937"/>
                                  <a:pt x="1984807" y="258064"/>
                                  <a:pt x="1985188" y="258064"/>
                                </a:cubicBezTo>
                                <a:cubicBezTo>
                                  <a:pt x="1985696" y="258064"/>
                                  <a:pt x="1986204" y="258064"/>
                                  <a:pt x="1986712" y="258064"/>
                                </a:cubicBezTo>
                                <a:cubicBezTo>
                                  <a:pt x="1987220" y="258191"/>
                                  <a:pt x="1987728" y="258191"/>
                                  <a:pt x="1988109" y="258191"/>
                                </a:cubicBezTo>
                                <a:cubicBezTo>
                                  <a:pt x="1988617" y="258191"/>
                                  <a:pt x="1989125" y="258191"/>
                                  <a:pt x="1989633" y="258191"/>
                                </a:cubicBezTo>
                                <a:cubicBezTo>
                                  <a:pt x="1990141" y="258318"/>
                                  <a:pt x="1990649" y="258318"/>
                                  <a:pt x="1991030" y="258318"/>
                                </a:cubicBezTo>
                                <a:cubicBezTo>
                                  <a:pt x="1991538" y="258318"/>
                                  <a:pt x="1992046" y="258318"/>
                                  <a:pt x="1992554" y="258318"/>
                                </a:cubicBezTo>
                                <a:cubicBezTo>
                                  <a:pt x="1993062" y="258445"/>
                                  <a:pt x="1993443" y="258445"/>
                                  <a:pt x="1993951" y="258445"/>
                                </a:cubicBezTo>
                                <a:cubicBezTo>
                                  <a:pt x="1994459" y="258445"/>
                                  <a:pt x="1994967" y="258445"/>
                                  <a:pt x="1995475" y="258572"/>
                                </a:cubicBezTo>
                                <a:cubicBezTo>
                                  <a:pt x="1995983" y="258572"/>
                                  <a:pt x="1996364" y="258572"/>
                                  <a:pt x="1996872" y="258572"/>
                                </a:cubicBezTo>
                                <a:cubicBezTo>
                                  <a:pt x="1997380" y="258572"/>
                                  <a:pt x="1997888" y="258699"/>
                                  <a:pt x="1998396" y="258699"/>
                                </a:cubicBezTo>
                                <a:cubicBezTo>
                                  <a:pt x="1998904" y="258699"/>
                                  <a:pt x="1999285" y="258699"/>
                                  <a:pt x="1999793" y="258699"/>
                                </a:cubicBezTo>
                                <a:cubicBezTo>
                                  <a:pt x="2000301" y="258826"/>
                                  <a:pt x="2000809" y="258826"/>
                                  <a:pt x="2001317" y="258826"/>
                                </a:cubicBezTo>
                                <a:cubicBezTo>
                                  <a:pt x="2001825" y="258953"/>
                                  <a:pt x="2002206" y="258953"/>
                                  <a:pt x="2002714" y="258953"/>
                                </a:cubicBezTo>
                                <a:cubicBezTo>
                                  <a:pt x="2003222" y="258953"/>
                                  <a:pt x="2003730" y="258953"/>
                                  <a:pt x="2004238" y="258953"/>
                                </a:cubicBezTo>
                                <a:cubicBezTo>
                                  <a:pt x="2004746" y="258953"/>
                                  <a:pt x="2005127" y="259080"/>
                                  <a:pt x="2005635" y="259080"/>
                                </a:cubicBezTo>
                                <a:cubicBezTo>
                                  <a:pt x="2006143" y="259080"/>
                                  <a:pt x="2006651" y="259080"/>
                                  <a:pt x="2007159" y="259080"/>
                                </a:cubicBezTo>
                                <a:cubicBezTo>
                                  <a:pt x="2007667" y="259080"/>
                                  <a:pt x="2008048" y="259080"/>
                                  <a:pt x="2008556" y="259207"/>
                                </a:cubicBezTo>
                                <a:cubicBezTo>
                                  <a:pt x="2009064" y="259207"/>
                                  <a:pt x="2009572" y="259207"/>
                                  <a:pt x="2010080" y="259207"/>
                                </a:cubicBezTo>
                                <a:cubicBezTo>
                                  <a:pt x="2010461" y="259207"/>
                                  <a:pt x="2010969" y="259207"/>
                                  <a:pt x="2011477" y="259207"/>
                                </a:cubicBezTo>
                                <a:cubicBezTo>
                                  <a:pt x="2011985" y="259207"/>
                                  <a:pt x="2012493" y="259207"/>
                                  <a:pt x="2013001" y="259207"/>
                                </a:cubicBezTo>
                                <a:cubicBezTo>
                                  <a:pt x="2013382" y="259207"/>
                                  <a:pt x="2013890" y="259207"/>
                                  <a:pt x="2014398" y="259207"/>
                                </a:cubicBezTo>
                                <a:cubicBezTo>
                                  <a:pt x="2014906" y="259080"/>
                                  <a:pt x="2015414" y="259080"/>
                                  <a:pt x="2015922" y="259080"/>
                                </a:cubicBezTo>
                                <a:cubicBezTo>
                                  <a:pt x="2016303" y="259080"/>
                                  <a:pt x="2016811" y="259080"/>
                                  <a:pt x="2017319" y="259080"/>
                                </a:cubicBezTo>
                                <a:cubicBezTo>
                                  <a:pt x="2017827" y="258953"/>
                                  <a:pt x="2018335" y="258953"/>
                                  <a:pt x="2018843" y="258953"/>
                                </a:cubicBezTo>
                                <a:cubicBezTo>
                                  <a:pt x="2019224" y="258953"/>
                                  <a:pt x="2019732" y="258953"/>
                                  <a:pt x="2020240" y="258826"/>
                                </a:cubicBezTo>
                                <a:cubicBezTo>
                                  <a:pt x="2020748" y="258826"/>
                                  <a:pt x="2021256" y="258826"/>
                                  <a:pt x="2021764" y="258826"/>
                                </a:cubicBezTo>
                                <a:cubicBezTo>
                                  <a:pt x="2022145" y="258699"/>
                                  <a:pt x="2022653" y="258699"/>
                                  <a:pt x="2023161" y="258699"/>
                                </a:cubicBezTo>
                                <a:cubicBezTo>
                                  <a:pt x="2023669" y="258572"/>
                                  <a:pt x="2024177" y="258572"/>
                                  <a:pt x="2024685" y="258572"/>
                                </a:cubicBezTo>
                                <a:cubicBezTo>
                                  <a:pt x="2025066" y="258572"/>
                                  <a:pt x="2025574" y="258445"/>
                                  <a:pt x="2026082" y="258445"/>
                                </a:cubicBezTo>
                                <a:cubicBezTo>
                                  <a:pt x="2026590" y="258445"/>
                                  <a:pt x="2027098" y="258318"/>
                                  <a:pt x="2027479" y="258318"/>
                                </a:cubicBezTo>
                                <a:cubicBezTo>
                                  <a:pt x="2027987" y="258318"/>
                                  <a:pt x="2028495" y="258191"/>
                                  <a:pt x="2029003" y="258191"/>
                                </a:cubicBezTo>
                                <a:cubicBezTo>
                                  <a:pt x="2029511" y="258064"/>
                                  <a:pt x="2030019" y="258064"/>
                                  <a:pt x="2030400" y="258064"/>
                                </a:cubicBezTo>
                                <a:cubicBezTo>
                                  <a:pt x="2030908" y="257937"/>
                                  <a:pt x="2031416" y="257937"/>
                                  <a:pt x="2031924" y="257937"/>
                                </a:cubicBezTo>
                                <a:cubicBezTo>
                                  <a:pt x="2032432" y="257810"/>
                                  <a:pt x="2032940" y="257810"/>
                                  <a:pt x="2033321" y="257810"/>
                                </a:cubicBezTo>
                                <a:cubicBezTo>
                                  <a:pt x="2033829" y="257683"/>
                                  <a:pt x="2034337" y="257683"/>
                                  <a:pt x="2034845" y="257683"/>
                                </a:cubicBezTo>
                                <a:cubicBezTo>
                                  <a:pt x="2035353" y="257683"/>
                                  <a:pt x="2035861" y="257683"/>
                                  <a:pt x="2036242" y="257556"/>
                                </a:cubicBezTo>
                                <a:cubicBezTo>
                                  <a:pt x="2036750" y="257556"/>
                                  <a:pt x="2037258" y="257556"/>
                                  <a:pt x="2037766" y="257556"/>
                                </a:cubicBezTo>
                                <a:cubicBezTo>
                                  <a:pt x="2038274" y="257556"/>
                                  <a:pt x="2038782" y="257556"/>
                                  <a:pt x="2039163" y="257556"/>
                                </a:cubicBezTo>
                                <a:cubicBezTo>
                                  <a:pt x="2039671" y="257556"/>
                                  <a:pt x="2040179" y="257556"/>
                                  <a:pt x="2040687" y="257556"/>
                                </a:cubicBezTo>
                                <a:cubicBezTo>
                                  <a:pt x="2041195" y="257556"/>
                                  <a:pt x="2041703" y="257556"/>
                                  <a:pt x="2042084" y="257556"/>
                                </a:cubicBezTo>
                                <a:cubicBezTo>
                                  <a:pt x="2042592" y="257556"/>
                                  <a:pt x="2043100" y="257556"/>
                                  <a:pt x="2043608" y="257556"/>
                                </a:cubicBezTo>
                                <a:cubicBezTo>
                                  <a:pt x="2044116" y="257556"/>
                                  <a:pt x="2044497" y="257556"/>
                                  <a:pt x="2045005" y="257556"/>
                                </a:cubicBezTo>
                                <a:cubicBezTo>
                                  <a:pt x="2045513" y="257683"/>
                                  <a:pt x="2046021" y="257556"/>
                                  <a:pt x="2046529" y="257556"/>
                                </a:cubicBezTo>
                                <a:cubicBezTo>
                                  <a:pt x="2047037" y="257556"/>
                                  <a:pt x="2047418" y="257556"/>
                                  <a:pt x="2047926" y="257556"/>
                                </a:cubicBezTo>
                                <a:cubicBezTo>
                                  <a:pt x="2048434" y="257683"/>
                                  <a:pt x="2048942" y="257683"/>
                                  <a:pt x="2049450" y="257683"/>
                                </a:cubicBezTo>
                                <a:cubicBezTo>
                                  <a:pt x="2049958" y="257683"/>
                                  <a:pt x="2050339" y="257683"/>
                                  <a:pt x="2050847" y="257683"/>
                                </a:cubicBezTo>
                                <a:cubicBezTo>
                                  <a:pt x="2051355" y="257683"/>
                                  <a:pt x="2051863" y="257683"/>
                                  <a:pt x="2052371" y="257683"/>
                                </a:cubicBezTo>
                                <a:cubicBezTo>
                                  <a:pt x="2052879" y="257683"/>
                                  <a:pt x="2053260" y="257683"/>
                                  <a:pt x="2053768" y="257683"/>
                                </a:cubicBezTo>
                                <a:cubicBezTo>
                                  <a:pt x="2054276" y="257810"/>
                                  <a:pt x="2054784" y="257810"/>
                                  <a:pt x="2055292" y="257810"/>
                                </a:cubicBezTo>
                                <a:cubicBezTo>
                                  <a:pt x="2055800" y="257810"/>
                                  <a:pt x="2056181" y="257810"/>
                                  <a:pt x="2056689" y="257810"/>
                                </a:cubicBezTo>
                                <a:cubicBezTo>
                                  <a:pt x="2057197" y="257810"/>
                                  <a:pt x="2057705" y="257937"/>
                                  <a:pt x="2058213" y="257937"/>
                                </a:cubicBezTo>
                                <a:cubicBezTo>
                                  <a:pt x="2058721" y="257937"/>
                                  <a:pt x="2059102" y="257937"/>
                                  <a:pt x="2059610" y="257937"/>
                                </a:cubicBezTo>
                                <a:cubicBezTo>
                                  <a:pt x="2060118" y="257937"/>
                                  <a:pt x="2060626" y="257937"/>
                                  <a:pt x="2061134" y="258064"/>
                                </a:cubicBezTo>
                                <a:cubicBezTo>
                                  <a:pt x="2061515" y="258064"/>
                                  <a:pt x="2062023" y="258064"/>
                                  <a:pt x="2062531" y="258064"/>
                                </a:cubicBezTo>
                                <a:cubicBezTo>
                                  <a:pt x="2063039" y="258064"/>
                                  <a:pt x="2063547" y="258064"/>
                                  <a:pt x="2064055" y="258064"/>
                                </a:cubicBezTo>
                                <a:cubicBezTo>
                                  <a:pt x="2064436" y="258064"/>
                                  <a:pt x="2064944" y="258064"/>
                                  <a:pt x="2065452" y="258064"/>
                                </a:cubicBezTo>
                                <a:cubicBezTo>
                                  <a:pt x="2065960" y="257937"/>
                                  <a:pt x="2066468" y="257937"/>
                                  <a:pt x="2066976" y="257937"/>
                                </a:cubicBezTo>
                                <a:cubicBezTo>
                                  <a:pt x="2067357" y="257937"/>
                                  <a:pt x="2067865" y="257937"/>
                                  <a:pt x="2068373" y="257937"/>
                                </a:cubicBezTo>
                                <a:cubicBezTo>
                                  <a:pt x="2068881" y="257937"/>
                                  <a:pt x="2069389" y="257937"/>
                                  <a:pt x="2069897" y="257937"/>
                                </a:cubicBezTo>
                                <a:cubicBezTo>
                                  <a:pt x="2070278" y="257937"/>
                                  <a:pt x="2070786" y="257937"/>
                                  <a:pt x="2071294" y="257937"/>
                                </a:cubicBezTo>
                                <a:cubicBezTo>
                                  <a:pt x="2071802" y="257937"/>
                                  <a:pt x="2072310" y="257810"/>
                                  <a:pt x="2072818" y="257810"/>
                                </a:cubicBezTo>
                                <a:cubicBezTo>
                                  <a:pt x="2073199" y="257810"/>
                                  <a:pt x="2073707" y="257810"/>
                                  <a:pt x="2074215" y="257810"/>
                                </a:cubicBezTo>
                                <a:cubicBezTo>
                                  <a:pt x="2074723" y="257810"/>
                                  <a:pt x="2075231" y="257810"/>
                                  <a:pt x="2075739" y="257810"/>
                                </a:cubicBezTo>
                                <a:cubicBezTo>
                                  <a:pt x="2076120" y="257810"/>
                                  <a:pt x="2076628" y="257810"/>
                                  <a:pt x="2077136" y="257810"/>
                                </a:cubicBezTo>
                                <a:cubicBezTo>
                                  <a:pt x="2077644" y="257810"/>
                                  <a:pt x="2078152" y="257810"/>
                                  <a:pt x="2078533" y="257810"/>
                                </a:cubicBezTo>
                                <a:cubicBezTo>
                                  <a:pt x="2079041" y="257810"/>
                                  <a:pt x="2079549" y="257810"/>
                                  <a:pt x="2080057" y="257810"/>
                                </a:cubicBezTo>
                                <a:cubicBezTo>
                                  <a:pt x="2080565" y="257810"/>
                                  <a:pt x="2081073" y="257810"/>
                                  <a:pt x="2081454" y="257683"/>
                                </a:cubicBezTo>
                                <a:cubicBezTo>
                                  <a:pt x="2081962" y="257683"/>
                                  <a:pt x="2082470" y="257683"/>
                                  <a:pt x="2082978" y="257683"/>
                                </a:cubicBezTo>
                                <a:cubicBezTo>
                                  <a:pt x="2083486" y="257683"/>
                                  <a:pt x="2083994" y="257556"/>
                                  <a:pt x="2084375" y="257556"/>
                                </a:cubicBezTo>
                                <a:cubicBezTo>
                                  <a:pt x="2084883" y="257556"/>
                                  <a:pt x="2085391" y="257429"/>
                                  <a:pt x="2085899" y="257429"/>
                                </a:cubicBezTo>
                                <a:cubicBezTo>
                                  <a:pt x="2086407" y="257302"/>
                                  <a:pt x="2086915" y="257302"/>
                                  <a:pt x="2087296" y="257302"/>
                                </a:cubicBezTo>
                                <a:cubicBezTo>
                                  <a:pt x="2087804" y="257175"/>
                                  <a:pt x="2088312" y="257175"/>
                                  <a:pt x="2088820" y="257048"/>
                                </a:cubicBezTo>
                                <a:cubicBezTo>
                                  <a:pt x="2089328" y="257048"/>
                                  <a:pt x="2089836" y="256921"/>
                                  <a:pt x="2090217" y="256921"/>
                                </a:cubicBezTo>
                                <a:cubicBezTo>
                                  <a:pt x="2090725" y="256794"/>
                                  <a:pt x="2091233" y="256667"/>
                                  <a:pt x="2091741" y="256667"/>
                                </a:cubicBezTo>
                                <a:cubicBezTo>
                                  <a:pt x="2092249" y="256540"/>
                                  <a:pt x="2092757" y="256540"/>
                                  <a:pt x="2093138" y="256413"/>
                                </a:cubicBezTo>
                                <a:cubicBezTo>
                                  <a:pt x="2093646" y="256413"/>
                                  <a:pt x="2094154" y="256286"/>
                                  <a:pt x="2094662" y="256159"/>
                                </a:cubicBezTo>
                                <a:cubicBezTo>
                                  <a:pt x="2095170" y="256159"/>
                                  <a:pt x="2095551" y="256032"/>
                                  <a:pt x="2096059" y="255905"/>
                                </a:cubicBezTo>
                                <a:cubicBezTo>
                                  <a:pt x="2096567" y="255905"/>
                                  <a:pt x="2097075" y="255778"/>
                                  <a:pt x="2097583" y="255778"/>
                                </a:cubicBezTo>
                                <a:cubicBezTo>
                                  <a:pt x="2098091" y="255651"/>
                                  <a:pt x="2098472" y="255524"/>
                                  <a:pt x="2098980" y="255397"/>
                                </a:cubicBezTo>
                                <a:cubicBezTo>
                                  <a:pt x="2099488" y="255397"/>
                                  <a:pt x="2099996" y="255270"/>
                                  <a:pt x="2100504" y="255143"/>
                                </a:cubicBezTo>
                                <a:cubicBezTo>
                                  <a:pt x="2101012" y="255143"/>
                                  <a:pt x="2101393" y="255016"/>
                                  <a:pt x="2101901" y="254889"/>
                                </a:cubicBezTo>
                                <a:cubicBezTo>
                                  <a:pt x="2102409" y="254889"/>
                                  <a:pt x="2102917" y="254762"/>
                                  <a:pt x="2103425" y="254762"/>
                                </a:cubicBezTo>
                                <a:cubicBezTo>
                                  <a:pt x="2103933" y="254635"/>
                                  <a:pt x="2104314" y="254635"/>
                                  <a:pt x="2104822" y="254508"/>
                                </a:cubicBezTo>
                                <a:cubicBezTo>
                                  <a:pt x="2105330" y="254508"/>
                                  <a:pt x="2105838" y="254381"/>
                                  <a:pt x="2106346" y="254381"/>
                                </a:cubicBezTo>
                                <a:cubicBezTo>
                                  <a:pt x="2106854" y="254381"/>
                                  <a:pt x="2107235" y="254254"/>
                                  <a:pt x="2107743" y="254254"/>
                                </a:cubicBezTo>
                                <a:cubicBezTo>
                                  <a:pt x="2108251" y="254254"/>
                                  <a:pt x="2108759" y="254254"/>
                                  <a:pt x="2109267" y="254127"/>
                                </a:cubicBezTo>
                                <a:cubicBezTo>
                                  <a:pt x="2109775" y="254127"/>
                                  <a:pt x="2110156" y="254127"/>
                                  <a:pt x="2110664" y="254127"/>
                                </a:cubicBezTo>
                                <a:cubicBezTo>
                                  <a:pt x="2111172" y="254000"/>
                                  <a:pt x="2111680" y="254000"/>
                                  <a:pt x="2112188" y="254000"/>
                                </a:cubicBezTo>
                                <a:cubicBezTo>
                                  <a:pt x="2112569" y="254000"/>
                                  <a:pt x="2113077" y="254000"/>
                                  <a:pt x="2113585" y="254000"/>
                                </a:cubicBezTo>
                                <a:cubicBezTo>
                                  <a:pt x="2114093" y="254000"/>
                                  <a:pt x="2114601" y="253873"/>
                                  <a:pt x="2115109" y="253873"/>
                                </a:cubicBezTo>
                                <a:cubicBezTo>
                                  <a:pt x="2115490" y="253873"/>
                                  <a:pt x="2115998" y="253873"/>
                                  <a:pt x="2116506" y="253873"/>
                                </a:cubicBezTo>
                                <a:cubicBezTo>
                                  <a:pt x="2117014" y="253873"/>
                                  <a:pt x="2117522" y="253873"/>
                                  <a:pt x="2118030" y="253873"/>
                                </a:cubicBezTo>
                                <a:cubicBezTo>
                                  <a:pt x="2118411" y="253873"/>
                                  <a:pt x="2118919" y="253873"/>
                                  <a:pt x="2119427" y="253873"/>
                                </a:cubicBezTo>
                                <a:cubicBezTo>
                                  <a:pt x="2119935" y="253873"/>
                                  <a:pt x="2120443" y="253873"/>
                                  <a:pt x="2120951" y="253873"/>
                                </a:cubicBezTo>
                                <a:cubicBezTo>
                                  <a:pt x="2121332" y="253873"/>
                                  <a:pt x="2121840" y="253873"/>
                                  <a:pt x="2122348" y="253873"/>
                                </a:cubicBezTo>
                                <a:cubicBezTo>
                                  <a:pt x="2122856" y="253873"/>
                                  <a:pt x="2123364" y="253873"/>
                                  <a:pt x="2123872" y="253746"/>
                                </a:cubicBezTo>
                                <a:cubicBezTo>
                                  <a:pt x="2124253" y="253746"/>
                                  <a:pt x="2124761" y="253746"/>
                                  <a:pt x="2125269" y="253746"/>
                                </a:cubicBezTo>
                                <a:cubicBezTo>
                                  <a:pt x="2125777" y="253746"/>
                                  <a:pt x="2126285" y="253746"/>
                                  <a:pt x="2126793" y="253746"/>
                                </a:cubicBezTo>
                                <a:cubicBezTo>
                                  <a:pt x="2127174" y="253746"/>
                                  <a:pt x="2127682" y="253746"/>
                                  <a:pt x="2128190" y="253746"/>
                                </a:cubicBezTo>
                                <a:cubicBezTo>
                                  <a:pt x="2128698" y="253619"/>
                                  <a:pt x="2129206" y="253619"/>
                                  <a:pt x="2129587" y="253619"/>
                                </a:cubicBezTo>
                                <a:cubicBezTo>
                                  <a:pt x="2130095" y="253619"/>
                                  <a:pt x="2130603" y="253619"/>
                                  <a:pt x="2131111" y="253492"/>
                                </a:cubicBezTo>
                                <a:cubicBezTo>
                                  <a:pt x="2131619" y="253492"/>
                                  <a:pt x="2132127" y="253492"/>
                                  <a:pt x="2132508" y="253492"/>
                                </a:cubicBezTo>
                                <a:cubicBezTo>
                                  <a:pt x="2133016" y="253365"/>
                                  <a:pt x="2133524" y="253365"/>
                                  <a:pt x="2134032" y="253365"/>
                                </a:cubicBezTo>
                                <a:cubicBezTo>
                                  <a:pt x="2134540" y="253365"/>
                                  <a:pt x="2135048" y="253365"/>
                                  <a:pt x="2135429" y="253238"/>
                                </a:cubicBezTo>
                                <a:cubicBezTo>
                                  <a:pt x="2135937" y="253238"/>
                                  <a:pt x="2136445" y="253238"/>
                                  <a:pt x="2136953" y="253238"/>
                                </a:cubicBezTo>
                                <a:cubicBezTo>
                                  <a:pt x="2137461" y="253238"/>
                                  <a:pt x="2137969" y="253111"/>
                                  <a:pt x="2138350" y="253111"/>
                                </a:cubicBezTo>
                                <a:cubicBezTo>
                                  <a:pt x="2138858" y="253111"/>
                                  <a:pt x="2139366" y="253111"/>
                                  <a:pt x="2139874" y="253111"/>
                                </a:cubicBezTo>
                                <a:cubicBezTo>
                                  <a:pt x="2140382" y="252984"/>
                                  <a:pt x="2140890" y="252984"/>
                                  <a:pt x="2141271" y="252984"/>
                                </a:cubicBezTo>
                                <a:cubicBezTo>
                                  <a:pt x="2141779" y="252857"/>
                                  <a:pt x="2142287" y="252857"/>
                                  <a:pt x="2142795" y="252857"/>
                                </a:cubicBezTo>
                                <a:cubicBezTo>
                                  <a:pt x="2143303" y="252857"/>
                                  <a:pt x="2143811" y="252730"/>
                                  <a:pt x="2144192" y="252730"/>
                                </a:cubicBezTo>
                                <a:cubicBezTo>
                                  <a:pt x="2144700" y="252730"/>
                                  <a:pt x="2145208" y="252603"/>
                                  <a:pt x="2145716" y="252603"/>
                                </a:cubicBezTo>
                                <a:cubicBezTo>
                                  <a:pt x="2146224" y="252603"/>
                                  <a:pt x="2146605" y="252603"/>
                                  <a:pt x="2147113" y="252476"/>
                                </a:cubicBezTo>
                                <a:cubicBezTo>
                                  <a:pt x="2147621" y="252476"/>
                                  <a:pt x="2148129" y="252476"/>
                                  <a:pt x="2148637" y="252349"/>
                                </a:cubicBezTo>
                                <a:cubicBezTo>
                                  <a:pt x="2149145" y="252349"/>
                                  <a:pt x="2149526" y="252349"/>
                                  <a:pt x="2150034" y="252222"/>
                                </a:cubicBezTo>
                                <a:cubicBezTo>
                                  <a:pt x="2150542" y="252222"/>
                                  <a:pt x="2151050" y="252222"/>
                                  <a:pt x="2151558" y="252222"/>
                                </a:cubicBezTo>
                                <a:cubicBezTo>
                                  <a:pt x="2152066" y="252222"/>
                                  <a:pt x="2152447" y="252095"/>
                                  <a:pt x="2152955" y="252095"/>
                                </a:cubicBezTo>
                                <a:cubicBezTo>
                                  <a:pt x="2153463" y="252095"/>
                                  <a:pt x="2153971" y="252095"/>
                                  <a:pt x="2154479" y="252095"/>
                                </a:cubicBezTo>
                                <a:cubicBezTo>
                                  <a:pt x="2154987" y="251968"/>
                                  <a:pt x="2155368" y="251968"/>
                                  <a:pt x="2155876" y="251968"/>
                                </a:cubicBezTo>
                                <a:cubicBezTo>
                                  <a:pt x="2156384" y="251968"/>
                                  <a:pt x="2156892" y="251968"/>
                                  <a:pt x="2157400" y="251968"/>
                                </a:cubicBezTo>
                                <a:cubicBezTo>
                                  <a:pt x="2157908" y="251968"/>
                                  <a:pt x="2158289" y="251841"/>
                                  <a:pt x="2158797" y="251841"/>
                                </a:cubicBezTo>
                                <a:cubicBezTo>
                                  <a:pt x="2159305" y="251841"/>
                                  <a:pt x="2159813" y="251841"/>
                                  <a:pt x="2160321" y="251841"/>
                                </a:cubicBezTo>
                                <a:cubicBezTo>
                                  <a:pt x="2160829" y="251841"/>
                                  <a:pt x="2161210" y="251841"/>
                                  <a:pt x="2161718" y="251841"/>
                                </a:cubicBezTo>
                                <a:cubicBezTo>
                                  <a:pt x="2162226" y="251841"/>
                                  <a:pt x="2162734" y="251841"/>
                                  <a:pt x="2163242" y="251841"/>
                                </a:cubicBezTo>
                                <a:cubicBezTo>
                                  <a:pt x="2163623" y="251841"/>
                                  <a:pt x="2164131" y="251841"/>
                                  <a:pt x="2164639" y="251841"/>
                                </a:cubicBezTo>
                                <a:cubicBezTo>
                                  <a:pt x="2165147" y="251841"/>
                                  <a:pt x="2165655" y="251968"/>
                                  <a:pt x="2166163" y="251968"/>
                                </a:cubicBezTo>
                                <a:cubicBezTo>
                                  <a:pt x="2166544" y="251968"/>
                                  <a:pt x="2167052" y="251968"/>
                                  <a:pt x="2167560" y="251968"/>
                                </a:cubicBezTo>
                                <a:cubicBezTo>
                                  <a:pt x="2168068" y="251968"/>
                                  <a:pt x="2168576" y="251968"/>
                                  <a:pt x="2169084" y="251968"/>
                                </a:cubicBezTo>
                                <a:cubicBezTo>
                                  <a:pt x="2169465" y="251968"/>
                                  <a:pt x="2169973" y="251968"/>
                                  <a:pt x="2170481" y="251968"/>
                                </a:cubicBezTo>
                                <a:cubicBezTo>
                                  <a:pt x="2170989" y="251968"/>
                                  <a:pt x="2171497" y="251968"/>
                                  <a:pt x="2172005" y="252095"/>
                                </a:cubicBezTo>
                                <a:cubicBezTo>
                                  <a:pt x="2172386" y="252095"/>
                                  <a:pt x="2172894" y="252095"/>
                                  <a:pt x="2173402" y="252095"/>
                                </a:cubicBezTo>
                                <a:cubicBezTo>
                                  <a:pt x="2173910" y="252095"/>
                                  <a:pt x="2174418" y="252095"/>
                                  <a:pt x="2174926" y="252095"/>
                                </a:cubicBezTo>
                                <a:cubicBezTo>
                                  <a:pt x="2175307" y="252222"/>
                                  <a:pt x="2175815" y="252222"/>
                                  <a:pt x="2176323" y="252222"/>
                                </a:cubicBezTo>
                                <a:cubicBezTo>
                                  <a:pt x="2176831" y="252349"/>
                                  <a:pt x="2177339" y="252349"/>
                                  <a:pt x="2177847" y="252349"/>
                                </a:cubicBezTo>
                                <a:cubicBezTo>
                                  <a:pt x="2178228" y="252349"/>
                                  <a:pt x="2178736" y="252349"/>
                                  <a:pt x="2179244" y="252476"/>
                                </a:cubicBezTo>
                                <a:cubicBezTo>
                                  <a:pt x="2179752" y="252476"/>
                                  <a:pt x="2180260" y="252476"/>
                                  <a:pt x="2180641" y="252603"/>
                                </a:cubicBezTo>
                                <a:cubicBezTo>
                                  <a:pt x="2181149" y="252603"/>
                                  <a:pt x="2181657" y="252603"/>
                                  <a:pt x="2182165" y="252603"/>
                                </a:cubicBezTo>
                                <a:cubicBezTo>
                                  <a:pt x="2182673" y="252730"/>
                                  <a:pt x="2183181" y="252730"/>
                                  <a:pt x="2183562" y="252730"/>
                                </a:cubicBezTo>
                                <a:cubicBezTo>
                                  <a:pt x="2184070" y="252730"/>
                                  <a:pt x="2184578" y="252857"/>
                                  <a:pt x="2185086" y="252857"/>
                                </a:cubicBezTo>
                                <a:cubicBezTo>
                                  <a:pt x="2185594" y="252857"/>
                                  <a:pt x="2186102" y="252857"/>
                                  <a:pt x="2186483" y="252984"/>
                                </a:cubicBezTo>
                                <a:cubicBezTo>
                                  <a:pt x="2186991" y="252984"/>
                                  <a:pt x="2187499" y="252984"/>
                                  <a:pt x="2188007" y="252984"/>
                                </a:cubicBezTo>
                                <a:cubicBezTo>
                                  <a:pt x="2188515" y="252984"/>
                                  <a:pt x="2189023" y="253111"/>
                                  <a:pt x="2189404" y="253111"/>
                                </a:cubicBezTo>
                                <a:cubicBezTo>
                                  <a:pt x="2189912" y="253111"/>
                                  <a:pt x="2190420" y="253111"/>
                                  <a:pt x="2190928" y="253111"/>
                                </a:cubicBezTo>
                                <a:cubicBezTo>
                                  <a:pt x="2191436" y="253111"/>
                                  <a:pt x="2191944" y="253111"/>
                                  <a:pt x="2192325" y="253238"/>
                                </a:cubicBezTo>
                                <a:cubicBezTo>
                                  <a:pt x="2192833" y="253238"/>
                                  <a:pt x="2193341" y="253238"/>
                                  <a:pt x="2193849" y="253238"/>
                                </a:cubicBezTo>
                                <a:cubicBezTo>
                                  <a:pt x="2194357" y="253238"/>
                                  <a:pt x="2194738" y="253238"/>
                                  <a:pt x="2195246" y="253238"/>
                                </a:cubicBezTo>
                                <a:cubicBezTo>
                                  <a:pt x="2195754" y="253238"/>
                                  <a:pt x="2196262" y="253238"/>
                                  <a:pt x="2196770" y="253238"/>
                                </a:cubicBezTo>
                                <a:cubicBezTo>
                                  <a:pt x="2197278" y="253365"/>
                                  <a:pt x="2197659" y="253365"/>
                                  <a:pt x="2198167" y="253365"/>
                                </a:cubicBezTo>
                                <a:cubicBezTo>
                                  <a:pt x="2198675" y="253365"/>
                                  <a:pt x="2199183" y="253365"/>
                                  <a:pt x="2199691" y="253365"/>
                                </a:cubicBezTo>
                                <a:cubicBezTo>
                                  <a:pt x="2200199" y="253365"/>
                                  <a:pt x="2200580" y="253365"/>
                                  <a:pt x="2201088" y="253492"/>
                                </a:cubicBezTo>
                                <a:cubicBezTo>
                                  <a:pt x="2201596" y="253492"/>
                                  <a:pt x="2202104" y="253492"/>
                                  <a:pt x="2202612" y="253492"/>
                                </a:cubicBezTo>
                                <a:cubicBezTo>
                                  <a:pt x="2203120" y="253619"/>
                                  <a:pt x="2203501" y="253619"/>
                                  <a:pt x="2204009" y="253619"/>
                                </a:cubicBezTo>
                                <a:cubicBezTo>
                                  <a:pt x="2204517" y="253619"/>
                                  <a:pt x="2205025" y="253619"/>
                                  <a:pt x="2205533" y="253746"/>
                                </a:cubicBezTo>
                                <a:cubicBezTo>
                                  <a:pt x="2206041" y="253746"/>
                                  <a:pt x="2206422" y="253746"/>
                                  <a:pt x="2206930" y="253746"/>
                                </a:cubicBezTo>
                                <a:cubicBezTo>
                                  <a:pt x="2207438" y="253873"/>
                                  <a:pt x="2207946" y="253873"/>
                                  <a:pt x="2208454" y="253873"/>
                                </a:cubicBezTo>
                                <a:cubicBezTo>
                                  <a:pt x="2208962" y="254000"/>
                                  <a:pt x="2209343" y="254000"/>
                                  <a:pt x="2209851" y="254000"/>
                                </a:cubicBezTo>
                                <a:cubicBezTo>
                                  <a:pt x="2210359" y="254127"/>
                                  <a:pt x="2210867" y="254127"/>
                                  <a:pt x="2211375" y="254127"/>
                                </a:cubicBezTo>
                                <a:cubicBezTo>
                                  <a:pt x="2211756" y="254254"/>
                                  <a:pt x="2212264" y="254254"/>
                                  <a:pt x="2212772" y="254254"/>
                                </a:cubicBezTo>
                                <a:cubicBezTo>
                                  <a:pt x="2213280" y="254254"/>
                                  <a:pt x="2213788" y="254381"/>
                                  <a:pt x="2214296" y="254381"/>
                                </a:cubicBezTo>
                                <a:cubicBezTo>
                                  <a:pt x="2214677" y="254381"/>
                                  <a:pt x="2215185" y="254381"/>
                                  <a:pt x="2215693" y="254381"/>
                                </a:cubicBezTo>
                                <a:cubicBezTo>
                                  <a:pt x="2216201" y="254508"/>
                                  <a:pt x="2216709" y="254508"/>
                                  <a:pt x="2217217" y="254508"/>
                                </a:cubicBezTo>
                                <a:cubicBezTo>
                                  <a:pt x="2217598" y="254508"/>
                                  <a:pt x="2218106" y="254635"/>
                                  <a:pt x="2218614" y="254635"/>
                                </a:cubicBezTo>
                                <a:cubicBezTo>
                                  <a:pt x="2219122" y="254635"/>
                                  <a:pt x="2219630" y="254635"/>
                                  <a:pt x="2220138" y="254762"/>
                                </a:cubicBezTo>
                                <a:cubicBezTo>
                                  <a:pt x="2220519" y="254762"/>
                                  <a:pt x="2221027" y="254762"/>
                                  <a:pt x="2221535" y="254762"/>
                                </a:cubicBezTo>
                                <a:cubicBezTo>
                                  <a:pt x="2222043" y="254762"/>
                                  <a:pt x="2222551" y="254889"/>
                                  <a:pt x="2223059" y="254889"/>
                                </a:cubicBezTo>
                                <a:cubicBezTo>
                                  <a:pt x="2223440" y="254889"/>
                                  <a:pt x="2223948" y="255016"/>
                                  <a:pt x="2224456" y="255016"/>
                                </a:cubicBezTo>
                                <a:cubicBezTo>
                                  <a:pt x="2224964" y="255016"/>
                                  <a:pt x="2225472" y="255016"/>
                                  <a:pt x="2225980" y="255016"/>
                                </a:cubicBezTo>
                                <a:cubicBezTo>
                                  <a:pt x="2226361" y="255143"/>
                                  <a:pt x="2226869" y="255143"/>
                                  <a:pt x="2227377" y="255143"/>
                                </a:cubicBezTo>
                                <a:cubicBezTo>
                                  <a:pt x="2227885" y="255143"/>
                                  <a:pt x="2228393" y="255143"/>
                                  <a:pt x="2228774" y="255270"/>
                                </a:cubicBezTo>
                                <a:cubicBezTo>
                                  <a:pt x="2229282" y="255270"/>
                                  <a:pt x="2229790" y="255270"/>
                                  <a:pt x="2230298" y="255270"/>
                                </a:cubicBezTo>
                                <a:cubicBezTo>
                                  <a:pt x="2230806" y="255270"/>
                                  <a:pt x="2231314" y="255270"/>
                                  <a:pt x="2231695" y="255397"/>
                                </a:cubicBezTo>
                                <a:cubicBezTo>
                                  <a:pt x="2232203" y="255397"/>
                                  <a:pt x="2232711" y="255397"/>
                                  <a:pt x="2233219" y="255397"/>
                                </a:cubicBezTo>
                                <a:cubicBezTo>
                                  <a:pt x="2233727" y="255397"/>
                                  <a:pt x="2234235" y="255397"/>
                                  <a:pt x="2234616" y="255397"/>
                                </a:cubicBezTo>
                                <a:cubicBezTo>
                                  <a:pt x="2235124" y="255524"/>
                                  <a:pt x="2235632" y="255524"/>
                                  <a:pt x="2236140" y="255524"/>
                                </a:cubicBezTo>
                                <a:cubicBezTo>
                                  <a:pt x="2236648" y="255524"/>
                                  <a:pt x="2237156" y="255524"/>
                                  <a:pt x="2237537" y="255524"/>
                                </a:cubicBezTo>
                                <a:cubicBezTo>
                                  <a:pt x="2238045" y="255524"/>
                                  <a:pt x="2238553" y="255651"/>
                                  <a:pt x="2239061" y="255651"/>
                                </a:cubicBezTo>
                                <a:cubicBezTo>
                                  <a:pt x="2239569" y="255651"/>
                                  <a:pt x="2240077" y="255651"/>
                                  <a:pt x="2240458" y="255651"/>
                                </a:cubicBezTo>
                                <a:cubicBezTo>
                                  <a:pt x="2240966" y="255651"/>
                                  <a:pt x="2241474" y="255651"/>
                                  <a:pt x="2241982" y="255651"/>
                                </a:cubicBezTo>
                                <a:cubicBezTo>
                                  <a:pt x="2242490" y="255651"/>
                                  <a:pt x="2242998" y="255651"/>
                                  <a:pt x="2243379" y="255651"/>
                                </a:cubicBezTo>
                                <a:cubicBezTo>
                                  <a:pt x="2243887" y="255651"/>
                                  <a:pt x="2244395" y="255778"/>
                                  <a:pt x="2244903" y="255778"/>
                                </a:cubicBezTo>
                                <a:cubicBezTo>
                                  <a:pt x="2245411" y="255778"/>
                                  <a:pt x="2245792" y="255778"/>
                                  <a:pt x="2246300" y="255778"/>
                                </a:cubicBezTo>
                                <a:cubicBezTo>
                                  <a:pt x="2246808" y="255778"/>
                                  <a:pt x="2247316" y="255778"/>
                                  <a:pt x="2247824" y="255778"/>
                                </a:cubicBezTo>
                                <a:cubicBezTo>
                                  <a:pt x="2248332" y="255778"/>
                                  <a:pt x="2248713" y="255778"/>
                                  <a:pt x="2249221" y="255778"/>
                                </a:cubicBezTo>
                                <a:cubicBezTo>
                                  <a:pt x="2249729" y="255778"/>
                                  <a:pt x="2250237" y="255778"/>
                                  <a:pt x="2250745" y="255905"/>
                                </a:cubicBezTo>
                                <a:cubicBezTo>
                                  <a:pt x="2251253" y="255905"/>
                                  <a:pt x="2251634" y="255905"/>
                                  <a:pt x="2252142" y="255905"/>
                                </a:cubicBezTo>
                                <a:cubicBezTo>
                                  <a:pt x="2252650" y="255905"/>
                                  <a:pt x="2253158" y="255905"/>
                                  <a:pt x="2253666" y="255905"/>
                                </a:cubicBezTo>
                                <a:cubicBezTo>
                                  <a:pt x="2254174" y="256032"/>
                                  <a:pt x="2254555" y="256032"/>
                                  <a:pt x="2255063" y="256032"/>
                                </a:cubicBezTo>
                                <a:cubicBezTo>
                                  <a:pt x="2255571" y="256032"/>
                                  <a:pt x="2256079" y="256159"/>
                                  <a:pt x="2256587" y="256159"/>
                                </a:cubicBezTo>
                                <a:cubicBezTo>
                                  <a:pt x="2257095" y="256159"/>
                                  <a:pt x="2257476" y="256159"/>
                                  <a:pt x="2257984" y="256159"/>
                                </a:cubicBezTo>
                                <a:cubicBezTo>
                                  <a:pt x="2258492" y="256159"/>
                                  <a:pt x="2259000" y="256159"/>
                                  <a:pt x="2259508" y="256159"/>
                                </a:cubicBezTo>
                                <a:cubicBezTo>
                                  <a:pt x="2260016" y="256159"/>
                                  <a:pt x="2260397" y="256286"/>
                                  <a:pt x="2260905" y="256286"/>
                                </a:cubicBezTo>
                                <a:cubicBezTo>
                                  <a:pt x="2261413" y="256286"/>
                                  <a:pt x="2261921" y="256286"/>
                                  <a:pt x="2262429" y="256286"/>
                                </a:cubicBezTo>
                                <a:cubicBezTo>
                                  <a:pt x="2262810" y="256286"/>
                                  <a:pt x="2263318" y="256286"/>
                                  <a:pt x="2263826" y="256286"/>
                                </a:cubicBezTo>
                                <a:cubicBezTo>
                                  <a:pt x="2264334" y="256286"/>
                                  <a:pt x="2264842" y="256286"/>
                                  <a:pt x="2265350" y="256286"/>
                                </a:cubicBezTo>
                                <a:cubicBezTo>
                                  <a:pt x="2265731" y="256286"/>
                                  <a:pt x="2266239" y="256286"/>
                                  <a:pt x="2266747" y="256286"/>
                                </a:cubicBezTo>
                                <a:cubicBezTo>
                                  <a:pt x="2267255" y="256286"/>
                                  <a:pt x="2267763" y="256286"/>
                                  <a:pt x="2268271" y="256286"/>
                                </a:cubicBezTo>
                                <a:cubicBezTo>
                                  <a:pt x="2268652" y="256286"/>
                                  <a:pt x="2269160" y="256286"/>
                                  <a:pt x="2269668" y="256286"/>
                                </a:cubicBezTo>
                                <a:cubicBezTo>
                                  <a:pt x="2270176" y="256286"/>
                                  <a:pt x="2270684" y="256286"/>
                                  <a:pt x="2271192" y="256286"/>
                                </a:cubicBezTo>
                                <a:cubicBezTo>
                                  <a:pt x="2271573" y="256286"/>
                                  <a:pt x="2272081" y="256286"/>
                                  <a:pt x="2272589" y="256286"/>
                                </a:cubicBezTo>
                                <a:cubicBezTo>
                                  <a:pt x="2273097" y="256286"/>
                                  <a:pt x="2273605" y="256159"/>
                                  <a:pt x="2274113" y="256159"/>
                                </a:cubicBezTo>
                                <a:cubicBezTo>
                                  <a:pt x="2274494" y="256159"/>
                                  <a:pt x="2275002" y="256159"/>
                                  <a:pt x="2275510" y="256159"/>
                                </a:cubicBezTo>
                                <a:cubicBezTo>
                                  <a:pt x="2276018" y="256159"/>
                                  <a:pt x="2276526" y="256159"/>
                                  <a:pt x="2277034" y="256159"/>
                                </a:cubicBezTo>
                                <a:cubicBezTo>
                                  <a:pt x="2277415" y="256159"/>
                                  <a:pt x="2277923" y="256159"/>
                                  <a:pt x="2278431" y="256159"/>
                                </a:cubicBezTo>
                                <a:cubicBezTo>
                                  <a:pt x="2278939" y="256159"/>
                                  <a:pt x="2279447" y="256159"/>
                                  <a:pt x="2279828" y="256159"/>
                                </a:cubicBezTo>
                                <a:cubicBezTo>
                                  <a:pt x="2280336" y="256159"/>
                                  <a:pt x="2280844" y="256159"/>
                                  <a:pt x="2281352" y="256159"/>
                                </a:cubicBezTo>
                                <a:cubicBezTo>
                                  <a:pt x="2281860" y="256159"/>
                                  <a:pt x="2282368" y="256159"/>
                                  <a:pt x="2282749" y="256159"/>
                                </a:cubicBezTo>
                                <a:cubicBezTo>
                                  <a:pt x="2283257" y="256159"/>
                                  <a:pt x="2283765" y="256159"/>
                                  <a:pt x="2284273" y="256159"/>
                                </a:cubicBezTo>
                                <a:cubicBezTo>
                                  <a:pt x="2284781" y="256159"/>
                                  <a:pt x="2285289" y="256159"/>
                                  <a:pt x="2285670" y="256159"/>
                                </a:cubicBezTo>
                                <a:cubicBezTo>
                                  <a:pt x="2286178" y="256159"/>
                                  <a:pt x="2286686" y="256286"/>
                                  <a:pt x="2287194" y="256286"/>
                                </a:cubicBezTo>
                                <a:cubicBezTo>
                                  <a:pt x="2287702" y="256286"/>
                                  <a:pt x="2288210" y="256286"/>
                                  <a:pt x="2288591" y="256286"/>
                                </a:cubicBezTo>
                                <a:cubicBezTo>
                                  <a:pt x="2289099" y="256286"/>
                                  <a:pt x="2289607" y="256286"/>
                                  <a:pt x="2290115" y="256286"/>
                                </a:cubicBezTo>
                                <a:cubicBezTo>
                                  <a:pt x="2290623" y="256286"/>
                                  <a:pt x="2291131" y="256413"/>
                                  <a:pt x="2291512" y="256413"/>
                                </a:cubicBezTo>
                                <a:cubicBezTo>
                                  <a:pt x="2292020" y="256413"/>
                                  <a:pt x="2292528" y="256413"/>
                                  <a:pt x="2293036" y="256413"/>
                                </a:cubicBezTo>
                                <a:cubicBezTo>
                                  <a:pt x="2293544" y="256540"/>
                                  <a:pt x="2294052" y="256540"/>
                                  <a:pt x="2294433" y="256540"/>
                                </a:cubicBezTo>
                                <a:cubicBezTo>
                                  <a:pt x="2294941" y="256540"/>
                                  <a:pt x="2295449" y="256540"/>
                                  <a:pt x="2295957" y="256540"/>
                                </a:cubicBezTo>
                                <a:cubicBezTo>
                                  <a:pt x="2296465" y="256540"/>
                                  <a:pt x="2296846" y="256540"/>
                                  <a:pt x="2297354" y="256540"/>
                                </a:cubicBezTo>
                                <a:cubicBezTo>
                                  <a:pt x="2297862" y="256540"/>
                                  <a:pt x="2298370" y="256540"/>
                                  <a:pt x="2298878" y="256540"/>
                                </a:cubicBezTo>
                                <a:cubicBezTo>
                                  <a:pt x="2299386" y="256540"/>
                                  <a:pt x="2299767" y="256540"/>
                                  <a:pt x="2300275" y="256540"/>
                                </a:cubicBezTo>
                                <a:cubicBezTo>
                                  <a:pt x="2300783" y="256540"/>
                                  <a:pt x="2301291" y="256540"/>
                                  <a:pt x="2301799" y="256540"/>
                                </a:cubicBezTo>
                                <a:cubicBezTo>
                                  <a:pt x="2302307" y="256540"/>
                                  <a:pt x="2302688" y="256540"/>
                                  <a:pt x="2303196" y="256413"/>
                                </a:cubicBezTo>
                                <a:cubicBezTo>
                                  <a:pt x="2303704" y="256413"/>
                                  <a:pt x="2304212" y="256413"/>
                                  <a:pt x="2304720" y="256413"/>
                                </a:cubicBezTo>
                                <a:cubicBezTo>
                                  <a:pt x="2305228" y="256413"/>
                                  <a:pt x="2305609" y="256413"/>
                                  <a:pt x="2306117" y="256413"/>
                                </a:cubicBezTo>
                                <a:cubicBezTo>
                                  <a:pt x="2306625" y="256286"/>
                                  <a:pt x="2307133" y="256286"/>
                                  <a:pt x="2307641" y="256286"/>
                                </a:cubicBezTo>
                                <a:cubicBezTo>
                                  <a:pt x="2308149" y="256286"/>
                                  <a:pt x="2308530" y="256159"/>
                                  <a:pt x="2309038" y="256159"/>
                                </a:cubicBezTo>
                                <a:cubicBezTo>
                                  <a:pt x="2309546" y="256159"/>
                                  <a:pt x="2310054" y="256159"/>
                                  <a:pt x="2310562" y="256032"/>
                                </a:cubicBezTo>
                                <a:cubicBezTo>
                                  <a:pt x="2311070" y="256032"/>
                                  <a:pt x="2311451" y="256032"/>
                                  <a:pt x="2311959" y="256032"/>
                                </a:cubicBezTo>
                                <a:cubicBezTo>
                                  <a:pt x="2312467" y="256032"/>
                                  <a:pt x="2312975" y="256032"/>
                                  <a:pt x="2313483" y="255905"/>
                                </a:cubicBezTo>
                                <a:cubicBezTo>
                                  <a:pt x="2313864" y="255905"/>
                                  <a:pt x="2314372" y="255905"/>
                                  <a:pt x="2314880" y="255905"/>
                                </a:cubicBezTo>
                                <a:cubicBezTo>
                                  <a:pt x="2315388" y="255905"/>
                                  <a:pt x="2315896" y="255905"/>
                                  <a:pt x="2316404" y="255905"/>
                                </a:cubicBezTo>
                                <a:cubicBezTo>
                                  <a:pt x="2316785" y="255905"/>
                                  <a:pt x="2317293" y="255905"/>
                                  <a:pt x="2317801" y="255905"/>
                                </a:cubicBezTo>
                                <a:cubicBezTo>
                                  <a:pt x="2318309" y="255905"/>
                                  <a:pt x="2318817" y="255905"/>
                                  <a:pt x="2319325" y="255905"/>
                                </a:cubicBezTo>
                                <a:cubicBezTo>
                                  <a:pt x="2319706" y="255778"/>
                                  <a:pt x="2320214" y="255778"/>
                                  <a:pt x="2320722" y="255778"/>
                                </a:cubicBezTo>
                                <a:cubicBezTo>
                                  <a:pt x="2321230" y="255778"/>
                                  <a:pt x="2321738" y="255778"/>
                                  <a:pt x="2322246" y="255778"/>
                                </a:cubicBezTo>
                                <a:cubicBezTo>
                                  <a:pt x="2322627" y="255778"/>
                                  <a:pt x="2323135" y="255778"/>
                                  <a:pt x="2323643" y="255778"/>
                                </a:cubicBezTo>
                                <a:cubicBezTo>
                                  <a:pt x="2324151" y="255778"/>
                                  <a:pt x="2324659" y="255651"/>
                                  <a:pt x="2325167" y="255651"/>
                                </a:cubicBezTo>
                                <a:cubicBezTo>
                                  <a:pt x="2325548" y="255651"/>
                                  <a:pt x="2326056" y="255651"/>
                                  <a:pt x="2326564" y="255651"/>
                                </a:cubicBezTo>
                                <a:cubicBezTo>
                                  <a:pt x="2327072" y="255651"/>
                                  <a:pt x="2327580" y="255651"/>
                                  <a:pt x="2328088" y="255524"/>
                                </a:cubicBezTo>
                                <a:cubicBezTo>
                                  <a:pt x="2328469" y="255524"/>
                                  <a:pt x="2328977" y="255524"/>
                                  <a:pt x="2329485" y="255524"/>
                                </a:cubicBezTo>
                                <a:cubicBezTo>
                                  <a:pt x="2329993" y="255524"/>
                                  <a:pt x="2330501" y="255397"/>
                                  <a:pt x="2330882" y="255397"/>
                                </a:cubicBezTo>
                                <a:cubicBezTo>
                                  <a:pt x="2331390" y="255397"/>
                                  <a:pt x="2331898" y="255397"/>
                                  <a:pt x="2332406" y="255397"/>
                                </a:cubicBezTo>
                                <a:cubicBezTo>
                                  <a:pt x="2332914" y="255270"/>
                                  <a:pt x="2333422" y="255270"/>
                                  <a:pt x="2333803" y="255270"/>
                                </a:cubicBezTo>
                                <a:cubicBezTo>
                                  <a:pt x="2334311" y="255143"/>
                                  <a:pt x="2334819" y="255143"/>
                                  <a:pt x="2335327" y="255143"/>
                                </a:cubicBezTo>
                                <a:cubicBezTo>
                                  <a:pt x="2335835" y="255143"/>
                                  <a:pt x="2336343" y="255143"/>
                                  <a:pt x="2336724" y="255143"/>
                                </a:cubicBezTo>
                                <a:cubicBezTo>
                                  <a:pt x="2337232" y="255143"/>
                                  <a:pt x="2337740" y="255016"/>
                                  <a:pt x="2338248" y="255016"/>
                                </a:cubicBezTo>
                                <a:cubicBezTo>
                                  <a:pt x="2338756" y="255016"/>
                                  <a:pt x="2339264" y="255016"/>
                                  <a:pt x="2339645" y="255016"/>
                                </a:cubicBezTo>
                                <a:cubicBezTo>
                                  <a:pt x="2340153" y="255016"/>
                                  <a:pt x="2340661" y="255016"/>
                                  <a:pt x="2341169" y="254889"/>
                                </a:cubicBezTo>
                                <a:cubicBezTo>
                                  <a:pt x="2341677" y="254889"/>
                                  <a:pt x="2342185" y="254889"/>
                                  <a:pt x="2342566" y="254889"/>
                                </a:cubicBezTo>
                                <a:cubicBezTo>
                                  <a:pt x="2343074" y="254889"/>
                                  <a:pt x="2343582" y="254889"/>
                                  <a:pt x="2344090" y="254889"/>
                                </a:cubicBezTo>
                                <a:cubicBezTo>
                                  <a:pt x="2344598" y="254889"/>
                                  <a:pt x="2345106" y="254889"/>
                                  <a:pt x="2345487" y="254889"/>
                                </a:cubicBezTo>
                                <a:cubicBezTo>
                                  <a:pt x="2345995" y="254889"/>
                                  <a:pt x="2346503" y="254889"/>
                                  <a:pt x="2347011" y="254889"/>
                                </a:cubicBezTo>
                                <a:cubicBezTo>
                                  <a:pt x="2347519" y="254889"/>
                                  <a:pt x="2347900" y="254889"/>
                                  <a:pt x="2348408" y="254889"/>
                                </a:cubicBezTo>
                                <a:cubicBezTo>
                                  <a:pt x="2348916" y="254889"/>
                                  <a:pt x="2349424" y="254889"/>
                                  <a:pt x="2349932" y="254889"/>
                                </a:cubicBezTo>
                                <a:cubicBezTo>
                                  <a:pt x="2350440" y="254889"/>
                                  <a:pt x="2350821" y="254889"/>
                                  <a:pt x="2351329" y="254889"/>
                                </a:cubicBezTo>
                                <a:cubicBezTo>
                                  <a:pt x="2351837" y="254889"/>
                                  <a:pt x="2352345" y="254889"/>
                                  <a:pt x="2352853" y="254889"/>
                                </a:cubicBezTo>
                                <a:cubicBezTo>
                                  <a:pt x="2353361" y="254889"/>
                                  <a:pt x="2353742" y="254889"/>
                                  <a:pt x="2354250" y="254889"/>
                                </a:cubicBezTo>
                                <a:cubicBezTo>
                                  <a:pt x="2354758" y="254762"/>
                                  <a:pt x="2355266" y="254889"/>
                                  <a:pt x="2355774" y="254889"/>
                                </a:cubicBezTo>
                                <a:cubicBezTo>
                                  <a:pt x="2356282" y="254762"/>
                                  <a:pt x="2356663" y="254762"/>
                                  <a:pt x="2357171" y="254762"/>
                                </a:cubicBezTo>
                                <a:cubicBezTo>
                                  <a:pt x="2357679" y="254762"/>
                                  <a:pt x="2358187" y="254762"/>
                                  <a:pt x="2358695" y="254762"/>
                                </a:cubicBezTo>
                                <a:cubicBezTo>
                                  <a:pt x="2359203" y="254635"/>
                                  <a:pt x="2359584" y="254635"/>
                                  <a:pt x="2360092" y="254635"/>
                                </a:cubicBezTo>
                                <a:cubicBezTo>
                                  <a:pt x="2360600" y="254635"/>
                                  <a:pt x="2361108" y="254635"/>
                                  <a:pt x="2361616" y="254635"/>
                                </a:cubicBezTo>
                                <a:cubicBezTo>
                                  <a:pt x="2362124" y="254635"/>
                                  <a:pt x="2362505" y="254635"/>
                                  <a:pt x="2363013" y="254635"/>
                                </a:cubicBezTo>
                                <a:cubicBezTo>
                                  <a:pt x="2363521" y="254635"/>
                                  <a:pt x="2364029" y="254508"/>
                                  <a:pt x="2364537" y="254508"/>
                                </a:cubicBezTo>
                                <a:cubicBezTo>
                                  <a:pt x="2364918" y="254508"/>
                                  <a:pt x="2365426" y="254508"/>
                                  <a:pt x="2365934" y="254508"/>
                                </a:cubicBezTo>
                                <a:cubicBezTo>
                                  <a:pt x="2366442" y="254508"/>
                                  <a:pt x="2366950" y="254508"/>
                                  <a:pt x="2367458" y="254381"/>
                                </a:cubicBezTo>
                                <a:cubicBezTo>
                                  <a:pt x="2367839" y="254381"/>
                                  <a:pt x="2368347" y="254381"/>
                                  <a:pt x="2368855" y="254381"/>
                                </a:cubicBezTo>
                                <a:cubicBezTo>
                                  <a:pt x="2369363" y="254381"/>
                                  <a:pt x="2369871" y="254381"/>
                                  <a:pt x="2370379" y="254381"/>
                                </a:cubicBezTo>
                                <a:cubicBezTo>
                                  <a:pt x="2370760" y="254381"/>
                                  <a:pt x="2371268" y="254381"/>
                                  <a:pt x="2371776" y="254254"/>
                                </a:cubicBezTo>
                                <a:cubicBezTo>
                                  <a:pt x="2372284" y="254254"/>
                                  <a:pt x="2372792" y="254254"/>
                                  <a:pt x="2373300" y="254254"/>
                                </a:cubicBezTo>
                                <a:cubicBezTo>
                                  <a:pt x="2373681" y="254254"/>
                                  <a:pt x="2374189" y="254254"/>
                                  <a:pt x="2374697" y="254254"/>
                                </a:cubicBezTo>
                                <a:cubicBezTo>
                                  <a:pt x="2375205" y="254127"/>
                                  <a:pt x="2375713" y="254127"/>
                                  <a:pt x="2376221" y="254127"/>
                                </a:cubicBezTo>
                                <a:cubicBezTo>
                                  <a:pt x="2376602" y="254127"/>
                                  <a:pt x="2377110" y="254127"/>
                                  <a:pt x="2377618" y="254000"/>
                                </a:cubicBezTo>
                                <a:cubicBezTo>
                                  <a:pt x="2378126" y="254000"/>
                                  <a:pt x="2378634" y="254000"/>
                                  <a:pt x="2379142" y="254000"/>
                                </a:cubicBezTo>
                                <a:cubicBezTo>
                                  <a:pt x="2379523" y="253873"/>
                                  <a:pt x="2380031" y="253873"/>
                                  <a:pt x="2380539" y="253873"/>
                                </a:cubicBezTo>
                                <a:cubicBezTo>
                                  <a:pt x="2381047" y="253873"/>
                                  <a:pt x="2381555" y="253873"/>
                                  <a:pt x="2381936" y="253873"/>
                                </a:cubicBezTo>
                                <a:cubicBezTo>
                                  <a:pt x="2382444" y="253873"/>
                                  <a:pt x="2382952" y="253873"/>
                                  <a:pt x="2383460" y="253873"/>
                                </a:cubicBezTo>
                                <a:cubicBezTo>
                                  <a:pt x="2383968" y="253873"/>
                                  <a:pt x="2384476" y="253873"/>
                                  <a:pt x="2384857" y="253873"/>
                                </a:cubicBezTo>
                                <a:cubicBezTo>
                                  <a:pt x="2385365" y="253873"/>
                                  <a:pt x="2385873" y="253873"/>
                                  <a:pt x="2386381" y="253873"/>
                                </a:cubicBezTo>
                                <a:cubicBezTo>
                                  <a:pt x="2386889" y="253873"/>
                                  <a:pt x="2387397" y="253873"/>
                                  <a:pt x="2387778" y="253873"/>
                                </a:cubicBezTo>
                                <a:cubicBezTo>
                                  <a:pt x="2388286" y="253873"/>
                                  <a:pt x="2388794" y="253873"/>
                                  <a:pt x="2389302" y="253873"/>
                                </a:cubicBezTo>
                                <a:cubicBezTo>
                                  <a:pt x="2389810" y="253873"/>
                                  <a:pt x="2390318" y="253873"/>
                                  <a:pt x="2390699" y="253746"/>
                                </a:cubicBezTo>
                                <a:cubicBezTo>
                                  <a:pt x="2391207" y="253746"/>
                                  <a:pt x="2391715" y="253746"/>
                                  <a:pt x="2392223" y="253746"/>
                                </a:cubicBezTo>
                                <a:cubicBezTo>
                                  <a:pt x="2392731" y="253746"/>
                                  <a:pt x="2393239" y="253619"/>
                                  <a:pt x="2393620" y="253619"/>
                                </a:cubicBezTo>
                                <a:cubicBezTo>
                                  <a:pt x="2394128" y="253619"/>
                                  <a:pt x="2394636" y="253619"/>
                                  <a:pt x="2395144" y="253492"/>
                                </a:cubicBezTo>
                                <a:cubicBezTo>
                                  <a:pt x="2395652" y="253492"/>
                                  <a:pt x="2396033" y="253492"/>
                                  <a:pt x="2396541" y="253365"/>
                                </a:cubicBezTo>
                                <a:cubicBezTo>
                                  <a:pt x="2397049" y="253365"/>
                                  <a:pt x="2397557" y="253238"/>
                                  <a:pt x="2398065" y="253111"/>
                                </a:cubicBezTo>
                                <a:cubicBezTo>
                                  <a:pt x="2398573" y="252984"/>
                                  <a:pt x="2398954" y="252857"/>
                                  <a:pt x="2399462" y="252730"/>
                                </a:cubicBezTo>
                                <a:cubicBezTo>
                                  <a:pt x="2399970" y="252603"/>
                                  <a:pt x="2400478" y="252476"/>
                                  <a:pt x="2400986" y="252349"/>
                                </a:cubicBezTo>
                                <a:cubicBezTo>
                                  <a:pt x="2401494" y="252222"/>
                                  <a:pt x="2401875" y="252095"/>
                                  <a:pt x="2402383" y="251968"/>
                                </a:cubicBezTo>
                                <a:cubicBezTo>
                                  <a:pt x="2402891" y="251841"/>
                                  <a:pt x="2403399" y="251714"/>
                                  <a:pt x="2403907" y="251587"/>
                                </a:cubicBezTo>
                                <a:cubicBezTo>
                                  <a:pt x="2404415" y="251460"/>
                                  <a:pt x="2404796" y="251333"/>
                                  <a:pt x="2405304" y="251206"/>
                                </a:cubicBezTo>
                                <a:cubicBezTo>
                                  <a:pt x="2405812" y="251206"/>
                                  <a:pt x="2406320" y="251079"/>
                                  <a:pt x="2406828" y="251079"/>
                                </a:cubicBezTo>
                                <a:cubicBezTo>
                                  <a:pt x="2407336" y="251079"/>
                                  <a:pt x="2407717" y="251079"/>
                                  <a:pt x="2408225" y="251079"/>
                                </a:cubicBezTo>
                                <a:cubicBezTo>
                                  <a:pt x="2408733" y="251206"/>
                                  <a:pt x="2409241" y="251206"/>
                                  <a:pt x="2409749" y="251333"/>
                                </a:cubicBezTo>
                                <a:cubicBezTo>
                                  <a:pt x="2410257" y="251460"/>
                                  <a:pt x="2410638" y="251587"/>
                                  <a:pt x="2411146" y="251714"/>
                                </a:cubicBezTo>
                                <a:cubicBezTo>
                                  <a:pt x="2411654" y="251841"/>
                                  <a:pt x="2412162" y="252095"/>
                                  <a:pt x="2412670" y="252222"/>
                                </a:cubicBezTo>
                                <a:cubicBezTo>
                                  <a:pt x="2413178" y="252349"/>
                                  <a:pt x="2413559" y="252476"/>
                                  <a:pt x="2414067" y="252603"/>
                                </a:cubicBezTo>
                                <a:cubicBezTo>
                                  <a:pt x="2414575" y="252730"/>
                                  <a:pt x="2415083" y="252857"/>
                                  <a:pt x="2415591" y="252984"/>
                                </a:cubicBezTo>
                                <a:cubicBezTo>
                                  <a:pt x="2415972" y="252984"/>
                                  <a:pt x="2416480" y="253111"/>
                                  <a:pt x="2416988" y="253111"/>
                                </a:cubicBezTo>
                                <a:cubicBezTo>
                                  <a:pt x="2417496" y="253111"/>
                                  <a:pt x="2418004" y="253111"/>
                                  <a:pt x="2418512" y="253111"/>
                                </a:cubicBezTo>
                                <a:cubicBezTo>
                                  <a:pt x="2418893" y="253111"/>
                                  <a:pt x="2419401" y="253111"/>
                                  <a:pt x="2419909" y="252984"/>
                                </a:cubicBezTo>
                                <a:cubicBezTo>
                                  <a:pt x="2420417" y="252984"/>
                                  <a:pt x="2420925" y="252984"/>
                                  <a:pt x="2421433" y="252857"/>
                                </a:cubicBezTo>
                                <a:cubicBezTo>
                                  <a:pt x="2421814" y="252857"/>
                                  <a:pt x="2422322" y="252730"/>
                                  <a:pt x="2422830" y="252603"/>
                                </a:cubicBezTo>
                                <a:cubicBezTo>
                                  <a:pt x="2423338" y="252603"/>
                                  <a:pt x="2423846" y="252603"/>
                                  <a:pt x="2424354" y="252603"/>
                                </a:cubicBezTo>
                                <a:cubicBezTo>
                                  <a:pt x="2424735" y="252476"/>
                                  <a:pt x="2425243" y="252476"/>
                                  <a:pt x="2425751" y="252476"/>
                                </a:cubicBezTo>
                                <a:cubicBezTo>
                                  <a:pt x="2426259" y="252476"/>
                                  <a:pt x="2426767" y="252476"/>
                                  <a:pt x="2427275" y="252476"/>
                                </a:cubicBezTo>
                                <a:cubicBezTo>
                                  <a:pt x="2427656" y="252476"/>
                                  <a:pt x="2428164" y="252476"/>
                                  <a:pt x="2428672" y="252603"/>
                                </a:cubicBezTo>
                                <a:cubicBezTo>
                                  <a:pt x="2429180" y="252603"/>
                                  <a:pt x="2429688" y="252603"/>
                                  <a:pt x="2430069" y="252603"/>
                                </a:cubicBezTo>
                                <a:cubicBezTo>
                                  <a:pt x="2430577" y="252603"/>
                                  <a:pt x="2431085" y="252603"/>
                                  <a:pt x="2431593" y="252603"/>
                                </a:cubicBezTo>
                                <a:cubicBezTo>
                                  <a:pt x="2432101" y="252603"/>
                                  <a:pt x="2432609" y="252603"/>
                                  <a:pt x="2432990" y="252603"/>
                                </a:cubicBezTo>
                                <a:cubicBezTo>
                                  <a:pt x="2433498" y="252603"/>
                                  <a:pt x="2434006" y="252603"/>
                                  <a:pt x="2434514" y="252603"/>
                                </a:cubicBezTo>
                                <a:cubicBezTo>
                                  <a:pt x="2435022" y="252603"/>
                                  <a:pt x="2435530" y="252476"/>
                                  <a:pt x="2435911" y="252476"/>
                                </a:cubicBezTo>
                                <a:cubicBezTo>
                                  <a:pt x="2436419" y="252476"/>
                                  <a:pt x="2436927" y="252476"/>
                                  <a:pt x="2437435" y="252476"/>
                                </a:cubicBezTo>
                                <a:cubicBezTo>
                                  <a:pt x="2437943" y="252476"/>
                                  <a:pt x="2438451" y="252349"/>
                                  <a:pt x="2438832" y="252349"/>
                                </a:cubicBezTo>
                                <a:cubicBezTo>
                                  <a:pt x="2439340" y="252349"/>
                                  <a:pt x="2439848" y="252349"/>
                                  <a:pt x="2440356" y="252349"/>
                                </a:cubicBezTo>
                                <a:cubicBezTo>
                                  <a:pt x="2440864" y="252349"/>
                                  <a:pt x="2441372" y="252349"/>
                                  <a:pt x="2441753" y="252222"/>
                                </a:cubicBezTo>
                                <a:cubicBezTo>
                                  <a:pt x="2442261" y="252222"/>
                                  <a:pt x="2442769" y="252222"/>
                                  <a:pt x="2443277" y="252222"/>
                                </a:cubicBezTo>
                                <a:cubicBezTo>
                                  <a:pt x="2443785" y="252222"/>
                                  <a:pt x="2444293" y="252222"/>
                                  <a:pt x="2444674" y="252222"/>
                                </a:cubicBezTo>
                                <a:cubicBezTo>
                                  <a:pt x="2445182" y="252222"/>
                                  <a:pt x="2445690" y="252222"/>
                                  <a:pt x="2446198" y="252222"/>
                                </a:cubicBezTo>
                                <a:cubicBezTo>
                                  <a:pt x="2446706" y="252222"/>
                                  <a:pt x="2447087" y="252222"/>
                                  <a:pt x="2447595" y="252095"/>
                                </a:cubicBezTo>
                                <a:cubicBezTo>
                                  <a:pt x="2448103" y="252095"/>
                                  <a:pt x="2448611" y="252095"/>
                                  <a:pt x="2449119" y="252095"/>
                                </a:cubicBezTo>
                                <a:cubicBezTo>
                                  <a:pt x="2449627" y="252095"/>
                                  <a:pt x="2450008" y="251968"/>
                                  <a:pt x="2450516" y="251968"/>
                                </a:cubicBezTo>
                                <a:cubicBezTo>
                                  <a:pt x="2451024" y="251968"/>
                                  <a:pt x="2451532" y="251968"/>
                                  <a:pt x="2452040" y="251968"/>
                                </a:cubicBezTo>
                                <a:cubicBezTo>
                                  <a:pt x="2452548" y="251841"/>
                                  <a:pt x="2452929" y="251841"/>
                                  <a:pt x="2453437" y="251841"/>
                                </a:cubicBezTo>
                                <a:cubicBezTo>
                                  <a:pt x="2453945" y="251841"/>
                                  <a:pt x="2454453" y="251841"/>
                                  <a:pt x="2454961" y="251714"/>
                                </a:cubicBezTo>
                                <a:cubicBezTo>
                                  <a:pt x="2455469" y="251714"/>
                                  <a:pt x="2455850" y="251714"/>
                                  <a:pt x="2456358" y="251714"/>
                                </a:cubicBezTo>
                                <a:cubicBezTo>
                                  <a:pt x="2456866" y="251714"/>
                                  <a:pt x="2457374" y="251714"/>
                                  <a:pt x="2457882" y="251587"/>
                                </a:cubicBezTo>
                                <a:cubicBezTo>
                                  <a:pt x="2458390" y="251587"/>
                                  <a:pt x="2458771" y="251587"/>
                                  <a:pt x="2459279" y="251587"/>
                                </a:cubicBezTo>
                                <a:cubicBezTo>
                                  <a:pt x="2459787" y="251587"/>
                                  <a:pt x="2460295" y="251587"/>
                                  <a:pt x="2460803" y="251587"/>
                                </a:cubicBezTo>
                                <a:cubicBezTo>
                                  <a:pt x="2461311" y="251460"/>
                                  <a:pt x="2461692" y="251460"/>
                                  <a:pt x="2462200" y="251460"/>
                                </a:cubicBezTo>
                                <a:cubicBezTo>
                                  <a:pt x="2462708" y="251460"/>
                                  <a:pt x="2463216" y="251460"/>
                                  <a:pt x="2463724" y="251333"/>
                                </a:cubicBezTo>
                                <a:cubicBezTo>
                                  <a:pt x="2464105" y="251333"/>
                                  <a:pt x="2464613" y="251333"/>
                                  <a:pt x="2465121" y="251206"/>
                                </a:cubicBezTo>
                                <a:cubicBezTo>
                                  <a:pt x="2465629" y="251206"/>
                                  <a:pt x="2466137" y="251206"/>
                                  <a:pt x="2466645" y="251079"/>
                                </a:cubicBezTo>
                                <a:cubicBezTo>
                                  <a:pt x="2467026" y="251079"/>
                                  <a:pt x="2467534" y="250952"/>
                                  <a:pt x="2468042" y="250952"/>
                                </a:cubicBezTo>
                                <a:cubicBezTo>
                                  <a:pt x="2468550" y="250952"/>
                                  <a:pt x="2469058" y="250825"/>
                                  <a:pt x="2469566" y="250825"/>
                                </a:cubicBezTo>
                                <a:cubicBezTo>
                                  <a:pt x="2469947" y="250825"/>
                                  <a:pt x="2470455" y="250698"/>
                                  <a:pt x="2470963" y="250698"/>
                                </a:cubicBezTo>
                                <a:cubicBezTo>
                                  <a:pt x="2471471" y="250571"/>
                                  <a:pt x="2471979" y="250571"/>
                                  <a:pt x="2472487" y="250571"/>
                                </a:cubicBezTo>
                                <a:cubicBezTo>
                                  <a:pt x="2472868" y="250571"/>
                                  <a:pt x="2473376" y="250444"/>
                                  <a:pt x="2473884" y="250444"/>
                                </a:cubicBezTo>
                                <a:cubicBezTo>
                                  <a:pt x="2474392" y="250444"/>
                                  <a:pt x="2474900" y="250444"/>
                                  <a:pt x="2475408" y="250444"/>
                                </a:cubicBezTo>
                                <a:cubicBezTo>
                                  <a:pt x="2475789" y="250317"/>
                                  <a:pt x="2476297" y="250317"/>
                                  <a:pt x="2476805" y="250317"/>
                                </a:cubicBezTo>
                                <a:cubicBezTo>
                                  <a:pt x="2477313" y="250317"/>
                                  <a:pt x="2477821" y="250317"/>
                                  <a:pt x="2478329" y="250317"/>
                                </a:cubicBezTo>
                                <a:cubicBezTo>
                                  <a:pt x="2478710" y="250317"/>
                                  <a:pt x="2479218" y="250317"/>
                                  <a:pt x="2479726" y="250317"/>
                                </a:cubicBezTo>
                                <a:cubicBezTo>
                                  <a:pt x="2480234" y="250317"/>
                                  <a:pt x="2480742" y="250190"/>
                                  <a:pt x="2481123" y="250190"/>
                                </a:cubicBezTo>
                                <a:cubicBezTo>
                                  <a:pt x="2481631" y="250190"/>
                                  <a:pt x="2482139" y="250190"/>
                                  <a:pt x="2482647" y="250190"/>
                                </a:cubicBezTo>
                                <a:cubicBezTo>
                                  <a:pt x="2483155" y="250190"/>
                                  <a:pt x="2483663" y="250190"/>
                                  <a:pt x="2484044" y="250190"/>
                                </a:cubicBezTo>
                                <a:cubicBezTo>
                                  <a:pt x="2484552" y="250190"/>
                                  <a:pt x="2485060" y="250063"/>
                                  <a:pt x="2485568" y="250063"/>
                                </a:cubicBezTo>
                                <a:cubicBezTo>
                                  <a:pt x="2486076" y="250063"/>
                                  <a:pt x="2486584" y="250063"/>
                                  <a:pt x="2486965" y="250063"/>
                                </a:cubicBezTo>
                                <a:cubicBezTo>
                                  <a:pt x="2487473" y="250063"/>
                                  <a:pt x="2487981" y="249936"/>
                                  <a:pt x="2488489" y="249936"/>
                                </a:cubicBezTo>
                                <a:cubicBezTo>
                                  <a:pt x="2488997" y="249936"/>
                                  <a:pt x="2489505" y="249936"/>
                                  <a:pt x="2489886" y="249936"/>
                                </a:cubicBezTo>
                                <a:cubicBezTo>
                                  <a:pt x="2490394" y="249936"/>
                                  <a:pt x="2490902" y="249936"/>
                                  <a:pt x="2491410" y="249936"/>
                                </a:cubicBezTo>
                                <a:cubicBezTo>
                                  <a:pt x="2491918" y="249809"/>
                                  <a:pt x="2492426" y="249809"/>
                                  <a:pt x="2492807" y="249936"/>
                                </a:cubicBezTo>
                                <a:cubicBezTo>
                                  <a:pt x="2493315" y="249936"/>
                                  <a:pt x="2493823" y="249936"/>
                                  <a:pt x="2494331" y="249936"/>
                                </a:cubicBezTo>
                                <a:cubicBezTo>
                                  <a:pt x="2494839" y="249936"/>
                                  <a:pt x="2495347" y="249936"/>
                                  <a:pt x="2495728" y="249936"/>
                                </a:cubicBezTo>
                                <a:cubicBezTo>
                                  <a:pt x="2496236" y="249936"/>
                                  <a:pt x="2496744" y="249936"/>
                                  <a:pt x="2497252" y="249936"/>
                                </a:cubicBezTo>
                                <a:cubicBezTo>
                                  <a:pt x="2497760" y="249936"/>
                                  <a:pt x="2498141" y="249936"/>
                                  <a:pt x="2498649" y="249936"/>
                                </a:cubicBezTo>
                                <a:cubicBezTo>
                                  <a:pt x="2499157" y="250063"/>
                                  <a:pt x="2499665" y="250063"/>
                                  <a:pt x="2500173" y="250063"/>
                                </a:cubicBezTo>
                                <a:cubicBezTo>
                                  <a:pt x="2500681" y="250063"/>
                                  <a:pt x="2501062" y="250063"/>
                                  <a:pt x="2501570" y="250063"/>
                                </a:cubicBezTo>
                                <a:cubicBezTo>
                                  <a:pt x="2502078" y="250063"/>
                                  <a:pt x="2502586" y="250063"/>
                                  <a:pt x="2503094" y="250063"/>
                                </a:cubicBezTo>
                                <a:cubicBezTo>
                                  <a:pt x="2503602" y="250063"/>
                                  <a:pt x="2503983" y="250063"/>
                                  <a:pt x="2504491" y="250063"/>
                                </a:cubicBezTo>
                                <a:cubicBezTo>
                                  <a:pt x="2504999" y="250063"/>
                                  <a:pt x="2505507" y="250063"/>
                                  <a:pt x="2506015" y="250063"/>
                                </a:cubicBezTo>
                                <a:cubicBezTo>
                                  <a:pt x="2506523" y="250063"/>
                                  <a:pt x="2506904" y="250063"/>
                                  <a:pt x="2507412" y="249936"/>
                                </a:cubicBezTo>
                                <a:cubicBezTo>
                                  <a:pt x="2507920" y="249936"/>
                                  <a:pt x="2508428" y="249936"/>
                                  <a:pt x="2508936" y="249936"/>
                                </a:cubicBezTo>
                                <a:cubicBezTo>
                                  <a:pt x="2509444" y="249936"/>
                                  <a:pt x="2509825" y="249936"/>
                                  <a:pt x="2510333" y="249936"/>
                                </a:cubicBezTo>
                                <a:cubicBezTo>
                                  <a:pt x="2510841" y="249936"/>
                                  <a:pt x="2511349" y="249936"/>
                                  <a:pt x="2511857" y="249936"/>
                                </a:cubicBezTo>
                                <a:cubicBezTo>
                                  <a:pt x="2512365" y="249936"/>
                                  <a:pt x="2512746" y="249936"/>
                                  <a:pt x="2513254" y="249936"/>
                                </a:cubicBezTo>
                                <a:cubicBezTo>
                                  <a:pt x="2513762" y="249809"/>
                                  <a:pt x="2514270" y="249809"/>
                                  <a:pt x="2514778" y="249809"/>
                                </a:cubicBezTo>
                                <a:cubicBezTo>
                                  <a:pt x="2515159" y="249809"/>
                                  <a:pt x="2515667" y="249809"/>
                                  <a:pt x="2516175" y="249809"/>
                                </a:cubicBezTo>
                                <a:cubicBezTo>
                                  <a:pt x="2516683" y="249809"/>
                                  <a:pt x="2517191" y="249809"/>
                                  <a:pt x="2517699" y="249809"/>
                                </a:cubicBezTo>
                                <a:cubicBezTo>
                                  <a:pt x="2518080" y="249809"/>
                                  <a:pt x="2518588" y="249682"/>
                                  <a:pt x="2519096" y="249682"/>
                                </a:cubicBezTo>
                                <a:cubicBezTo>
                                  <a:pt x="2519604" y="249682"/>
                                  <a:pt x="2520112" y="249682"/>
                                  <a:pt x="2520620" y="249682"/>
                                </a:cubicBezTo>
                                <a:cubicBezTo>
                                  <a:pt x="2521001" y="249682"/>
                                  <a:pt x="2521509" y="249682"/>
                                  <a:pt x="2522017" y="249682"/>
                                </a:cubicBezTo>
                                <a:cubicBezTo>
                                  <a:pt x="2522525" y="249682"/>
                                  <a:pt x="2523033" y="249555"/>
                                  <a:pt x="2523541" y="249555"/>
                                </a:cubicBezTo>
                                <a:cubicBezTo>
                                  <a:pt x="2523922" y="249555"/>
                                  <a:pt x="2524430" y="249555"/>
                                  <a:pt x="2524938" y="249555"/>
                                </a:cubicBezTo>
                                <a:cubicBezTo>
                                  <a:pt x="2525446" y="249555"/>
                                  <a:pt x="2525954" y="249428"/>
                                  <a:pt x="2526462" y="249428"/>
                                </a:cubicBezTo>
                                <a:cubicBezTo>
                                  <a:pt x="2526843" y="249428"/>
                                  <a:pt x="2527351" y="249301"/>
                                  <a:pt x="2527859" y="249301"/>
                                </a:cubicBezTo>
                                <a:cubicBezTo>
                                  <a:pt x="2528367" y="249301"/>
                                  <a:pt x="2528875" y="249301"/>
                                  <a:pt x="2529383" y="249301"/>
                                </a:cubicBezTo>
                                <a:cubicBezTo>
                                  <a:pt x="2529764" y="249174"/>
                                  <a:pt x="2530272" y="249174"/>
                                  <a:pt x="2530780" y="249174"/>
                                </a:cubicBezTo>
                                <a:cubicBezTo>
                                  <a:pt x="2531288" y="249047"/>
                                  <a:pt x="2531796" y="249047"/>
                                  <a:pt x="2532177" y="249047"/>
                                </a:cubicBezTo>
                                <a:cubicBezTo>
                                  <a:pt x="2532685" y="249047"/>
                                  <a:pt x="2533193" y="249047"/>
                                  <a:pt x="2533701" y="249047"/>
                                </a:cubicBezTo>
                                <a:cubicBezTo>
                                  <a:pt x="2534209" y="249047"/>
                                  <a:pt x="2534717" y="248920"/>
                                  <a:pt x="2535098" y="248920"/>
                                </a:cubicBezTo>
                                <a:cubicBezTo>
                                  <a:pt x="2535606" y="248920"/>
                                  <a:pt x="2536114" y="248920"/>
                                  <a:pt x="2536622" y="248920"/>
                                </a:cubicBezTo>
                                <a:cubicBezTo>
                                  <a:pt x="2537130" y="248793"/>
                                  <a:pt x="2537638" y="248793"/>
                                  <a:pt x="2538019" y="248793"/>
                                </a:cubicBezTo>
                                <a:cubicBezTo>
                                  <a:pt x="2538527" y="248793"/>
                                  <a:pt x="2539035" y="248793"/>
                                  <a:pt x="2539543" y="248793"/>
                                </a:cubicBezTo>
                                <a:cubicBezTo>
                                  <a:pt x="2540051" y="248666"/>
                                  <a:pt x="2540559" y="248666"/>
                                  <a:pt x="2540940" y="248666"/>
                                </a:cubicBezTo>
                                <a:cubicBezTo>
                                  <a:pt x="2541448" y="248666"/>
                                  <a:pt x="2541956" y="248666"/>
                                  <a:pt x="2542464" y="248666"/>
                                </a:cubicBezTo>
                                <a:cubicBezTo>
                                  <a:pt x="2542972" y="248539"/>
                                  <a:pt x="2543480" y="248539"/>
                                  <a:pt x="2543861" y="248539"/>
                                </a:cubicBezTo>
                                <a:cubicBezTo>
                                  <a:pt x="2544369" y="248539"/>
                                  <a:pt x="2544877" y="248539"/>
                                  <a:pt x="2545385" y="248412"/>
                                </a:cubicBezTo>
                                <a:cubicBezTo>
                                  <a:pt x="2545893" y="248412"/>
                                  <a:pt x="2546401" y="248412"/>
                                  <a:pt x="2546782" y="248412"/>
                                </a:cubicBezTo>
                                <a:cubicBezTo>
                                  <a:pt x="2547290" y="248412"/>
                                  <a:pt x="2547798" y="248285"/>
                                  <a:pt x="2548306" y="248285"/>
                                </a:cubicBezTo>
                                <a:cubicBezTo>
                                  <a:pt x="2548814" y="248285"/>
                                  <a:pt x="2549195" y="248285"/>
                                  <a:pt x="2549703" y="248285"/>
                                </a:cubicBezTo>
                                <a:cubicBezTo>
                                  <a:pt x="2550211" y="248158"/>
                                  <a:pt x="2550719" y="248158"/>
                                  <a:pt x="2551227" y="248158"/>
                                </a:cubicBezTo>
                                <a:cubicBezTo>
                                  <a:pt x="2551735" y="248031"/>
                                  <a:pt x="2552116" y="248031"/>
                                  <a:pt x="2552624" y="248031"/>
                                </a:cubicBezTo>
                                <a:cubicBezTo>
                                  <a:pt x="2553132" y="247904"/>
                                  <a:pt x="2553640" y="247904"/>
                                  <a:pt x="2554148" y="247904"/>
                                </a:cubicBezTo>
                                <a:cubicBezTo>
                                  <a:pt x="2554656" y="247904"/>
                                  <a:pt x="2555037" y="247777"/>
                                  <a:pt x="2555545" y="247777"/>
                                </a:cubicBezTo>
                                <a:cubicBezTo>
                                  <a:pt x="2556053" y="247777"/>
                                  <a:pt x="2556561" y="247650"/>
                                  <a:pt x="2557069" y="247650"/>
                                </a:cubicBezTo>
                                <a:cubicBezTo>
                                  <a:pt x="2557577" y="247650"/>
                                  <a:pt x="2557958" y="247650"/>
                                  <a:pt x="2558466" y="247650"/>
                                </a:cubicBezTo>
                                <a:cubicBezTo>
                                  <a:pt x="2558974" y="247523"/>
                                  <a:pt x="2559482" y="247523"/>
                                  <a:pt x="2559990" y="247523"/>
                                </a:cubicBezTo>
                                <a:cubicBezTo>
                                  <a:pt x="2560498" y="247396"/>
                                  <a:pt x="2560879" y="247396"/>
                                  <a:pt x="2561387" y="247396"/>
                                </a:cubicBezTo>
                                <a:cubicBezTo>
                                  <a:pt x="2561895" y="247396"/>
                                  <a:pt x="2562403" y="247269"/>
                                  <a:pt x="2562911" y="247269"/>
                                </a:cubicBezTo>
                                <a:cubicBezTo>
                                  <a:pt x="2563419" y="247269"/>
                                  <a:pt x="2563800" y="247269"/>
                                  <a:pt x="2564308" y="247269"/>
                                </a:cubicBezTo>
                                <a:cubicBezTo>
                                  <a:pt x="2564816" y="247142"/>
                                  <a:pt x="2565324" y="247142"/>
                                  <a:pt x="2565832" y="247142"/>
                                </a:cubicBezTo>
                                <a:cubicBezTo>
                                  <a:pt x="2566213" y="247142"/>
                                  <a:pt x="2566721" y="247015"/>
                                  <a:pt x="2567229" y="247015"/>
                                </a:cubicBezTo>
                                <a:cubicBezTo>
                                  <a:pt x="2567737" y="247015"/>
                                  <a:pt x="2568245" y="247015"/>
                                  <a:pt x="2568753" y="246888"/>
                                </a:cubicBezTo>
                                <a:cubicBezTo>
                                  <a:pt x="2569134" y="246888"/>
                                  <a:pt x="2569642" y="246888"/>
                                  <a:pt x="2570150" y="246888"/>
                                </a:cubicBezTo>
                                <a:cubicBezTo>
                                  <a:pt x="2570658" y="246761"/>
                                  <a:pt x="2571166" y="246761"/>
                                  <a:pt x="2571674" y="246761"/>
                                </a:cubicBezTo>
                                <a:cubicBezTo>
                                  <a:pt x="2572055" y="246761"/>
                                  <a:pt x="2572563" y="246634"/>
                                  <a:pt x="2573071" y="246634"/>
                                </a:cubicBezTo>
                                <a:cubicBezTo>
                                  <a:pt x="2573579" y="246634"/>
                                  <a:pt x="2574087" y="246634"/>
                                  <a:pt x="2574595" y="246634"/>
                                </a:cubicBezTo>
                                <a:cubicBezTo>
                                  <a:pt x="2574976" y="246507"/>
                                  <a:pt x="2575484" y="246507"/>
                                  <a:pt x="2575992" y="246507"/>
                                </a:cubicBezTo>
                                <a:cubicBezTo>
                                  <a:pt x="2576500" y="246380"/>
                                  <a:pt x="2577008" y="246380"/>
                                  <a:pt x="2577516" y="246380"/>
                                </a:cubicBezTo>
                                <a:cubicBezTo>
                                  <a:pt x="2577897" y="246253"/>
                                  <a:pt x="2578405" y="246253"/>
                                  <a:pt x="2578913" y="246253"/>
                                </a:cubicBezTo>
                                <a:cubicBezTo>
                                  <a:pt x="2579421" y="246126"/>
                                  <a:pt x="2579929" y="246126"/>
                                  <a:pt x="2580437" y="246126"/>
                                </a:cubicBezTo>
                                <a:cubicBezTo>
                                  <a:pt x="2580818" y="245999"/>
                                  <a:pt x="2581326" y="245999"/>
                                  <a:pt x="2581834" y="245999"/>
                                </a:cubicBezTo>
                                <a:cubicBezTo>
                                  <a:pt x="2582342" y="245872"/>
                                  <a:pt x="2582850" y="245872"/>
                                  <a:pt x="2583231" y="245872"/>
                                </a:cubicBezTo>
                                <a:cubicBezTo>
                                  <a:pt x="2583739" y="245745"/>
                                  <a:pt x="2584247" y="245745"/>
                                  <a:pt x="2584755" y="245618"/>
                                </a:cubicBezTo>
                                <a:cubicBezTo>
                                  <a:pt x="2585263" y="245618"/>
                                  <a:pt x="2585771" y="245618"/>
                                  <a:pt x="2586152" y="245491"/>
                                </a:cubicBezTo>
                                <a:cubicBezTo>
                                  <a:pt x="2586660" y="245491"/>
                                  <a:pt x="2587168" y="245364"/>
                                  <a:pt x="2587676" y="245364"/>
                                </a:cubicBezTo>
                                <a:cubicBezTo>
                                  <a:pt x="2588184" y="245364"/>
                                  <a:pt x="2588692" y="245237"/>
                                  <a:pt x="2589073" y="245110"/>
                                </a:cubicBezTo>
                                <a:cubicBezTo>
                                  <a:pt x="2589581" y="245110"/>
                                  <a:pt x="2590089" y="245110"/>
                                  <a:pt x="2590597" y="244983"/>
                                </a:cubicBezTo>
                                <a:cubicBezTo>
                                  <a:pt x="2591105" y="244983"/>
                                  <a:pt x="2591613" y="244856"/>
                                  <a:pt x="2591994" y="244856"/>
                                </a:cubicBezTo>
                                <a:cubicBezTo>
                                  <a:pt x="2592502" y="244729"/>
                                  <a:pt x="2593010" y="244729"/>
                                  <a:pt x="2593518" y="244602"/>
                                </a:cubicBezTo>
                                <a:cubicBezTo>
                                  <a:pt x="2594026" y="244602"/>
                                  <a:pt x="2594534" y="244602"/>
                                  <a:pt x="2594915" y="244475"/>
                                </a:cubicBezTo>
                                <a:cubicBezTo>
                                  <a:pt x="2595423" y="244475"/>
                                  <a:pt x="2595931" y="244348"/>
                                  <a:pt x="2596439" y="244348"/>
                                </a:cubicBezTo>
                                <a:cubicBezTo>
                                  <a:pt x="2596947" y="244348"/>
                                  <a:pt x="2597455" y="244221"/>
                                  <a:pt x="2597836" y="244221"/>
                                </a:cubicBezTo>
                                <a:cubicBezTo>
                                  <a:pt x="2598344" y="244094"/>
                                  <a:pt x="2598852" y="244094"/>
                                  <a:pt x="2599360" y="243967"/>
                                </a:cubicBezTo>
                                <a:cubicBezTo>
                                  <a:pt x="2599868" y="243967"/>
                                  <a:pt x="2600249" y="243967"/>
                                  <a:pt x="2600757" y="243967"/>
                                </a:cubicBezTo>
                                <a:cubicBezTo>
                                  <a:pt x="2601265" y="243840"/>
                                  <a:pt x="2601773" y="243840"/>
                                  <a:pt x="2602281" y="243840"/>
                                </a:cubicBezTo>
                                <a:cubicBezTo>
                                  <a:pt x="2602789" y="243713"/>
                                  <a:pt x="2603170" y="243713"/>
                                  <a:pt x="2603678" y="243713"/>
                                </a:cubicBezTo>
                                <a:cubicBezTo>
                                  <a:pt x="2604186" y="243586"/>
                                  <a:pt x="2604694" y="243586"/>
                                  <a:pt x="2605202" y="243586"/>
                                </a:cubicBezTo>
                                <a:cubicBezTo>
                                  <a:pt x="2605710" y="243586"/>
                                  <a:pt x="2606091" y="243586"/>
                                  <a:pt x="2606599" y="243459"/>
                                </a:cubicBezTo>
                                <a:cubicBezTo>
                                  <a:pt x="2607107" y="243459"/>
                                  <a:pt x="2607615" y="243459"/>
                                  <a:pt x="2608123" y="243459"/>
                                </a:cubicBezTo>
                                <a:cubicBezTo>
                                  <a:pt x="2608631" y="243332"/>
                                  <a:pt x="2609012" y="243332"/>
                                  <a:pt x="2609520" y="243332"/>
                                </a:cubicBezTo>
                                <a:cubicBezTo>
                                  <a:pt x="2610028" y="243332"/>
                                  <a:pt x="2610536" y="243205"/>
                                  <a:pt x="2611044" y="243205"/>
                                </a:cubicBezTo>
                                <a:cubicBezTo>
                                  <a:pt x="2611552" y="243205"/>
                                  <a:pt x="2611933" y="243078"/>
                                  <a:pt x="2612441" y="243078"/>
                                </a:cubicBezTo>
                                <a:cubicBezTo>
                                  <a:pt x="2612949" y="243078"/>
                                  <a:pt x="2613457" y="243078"/>
                                  <a:pt x="2613965" y="242951"/>
                                </a:cubicBezTo>
                                <a:cubicBezTo>
                                  <a:pt x="2614473" y="242951"/>
                                  <a:pt x="2614854" y="242951"/>
                                  <a:pt x="2615362" y="242951"/>
                                </a:cubicBezTo>
                                <a:cubicBezTo>
                                  <a:pt x="2615870" y="242824"/>
                                  <a:pt x="2616378" y="242824"/>
                                  <a:pt x="2616886" y="242824"/>
                                </a:cubicBezTo>
                                <a:cubicBezTo>
                                  <a:pt x="2617267" y="242824"/>
                                  <a:pt x="2617775" y="242824"/>
                                  <a:pt x="2618283" y="242824"/>
                                </a:cubicBezTo>
                                <a:cubicBezTo>
                                  <a:pt x="2618791" y="242697"/>
                                  <a:pt x="2619299" y="242697"/>
                                  <a:pt x="2619807" y="242697"/>
                                </a:cubicBezTo>
                                <a:cubicBezTo>
                                  <a:pt x="2620188" y="242697"/>
                                  <a:pt x="2620696" y="242697"/>
                                  <a:pt x="2621204" y="242697"/>
                                </a:cubicBezTo>
                                <a:cubicBezTo>
                                  <a:pt x="2621712" y="242570"/>
                                  <a:pt x="2622220" y="242570"/>
                                  <a:pt x="2622728" y="242570"/>
                                </a:cubicBezTo>
                                <a:cubicBezTo>
                                  <a:pt x="2623109" y="242570"/>
                                  <a:pt x="2623617" y="242570"/>
                                  <a:pt x="2624125" y="242443"/>
                                </a:cubicBezTo>
                                <a:cubicBezTo>
                                  <a:pt x="2624633" y="242443"/>
                                  <a:pt x="2625141" y="242443"/>
                                  <a:pt x="2625649" y="242443"/>
                                </a:cubicBezTo>
                                <a:cubicBezTo>
                                  <a:pt x="2626030" y="242443"/>
                                  <a:pt x="2626538" y="242316"/>
                                  <a:pt x="2627046" y="242316"/>
                                </a:cubicBezTo>
                                <a:cubicBezTo>
                                  <a:pt x="2627554" y="242316"/>
                                  <a:pt x="2628062" y="242316"/>
                                  <a:pt x="2628570" y="242189"/>
                                </a:cubicBezTo>
                                <a:cubicBezTo>
                                  <a:pt x="2628951" y="242189"/>
                                  <a:pt x="2629459" y="242062"/>
                                  <a:pt x="2629967" y="242062"/>
                                </a:cubicBezTo>
                                <a:cubicBezTo>
                                  <a:pt x="2630475" y="242062"/>
                                  <a:pt x="2630983" y="241935"/>
                                  <a:pt x="2631491" y="241935"/>
                                </a:cubicBezTo>
                                <a:cubicBezTo>
                                  <a:pt x="2631872" y="241935"/>
                                  <a:pt x="2632380" y="241808"/>
                                  <a:pt x="2632888" y="241808"/>
                                </a:cubicBezTo>
                                <a:cubicBezTo>
                                  <a:pt x="2633396" y="241808"/>
                                  <a:pt x="2633904" y="241808"/>
                                  <a:pt x="2634285" y="241681"/>
                                </a:cubicBezTo>
                                <a:cubicBezTo>
                                  <a:pt x="2634793" y="241681"/>
                                  <a:pt x="2635301" y="241681"/>
                                  <a:pt x="2635809" y="241554"/>
                                </a:cubicBezTo>
                                <a:cubicBezTo>
                                  <a:pt x="2636317" y="241554"/>
                                  <a:pt x="2636825" y="241554"/>
                                  <a:pt x="2637206" y="241427"/>
                                </a:cubicBezTo>
                                <a:cubicBezTo>
                                  <a:pt x="2637714" y="241427"/>
                                  <a:pt x="2638222" y="241427"/>
                                  <a:pt x="2638730" y="241300"/>
                                </a:cubicBezTo>
                                <a:cubicBezTo>
                                  <a:pt x="2639238" y="241300"/>
                                  <a:pt x="2639746" y="241300"/>
                                  <a:pt x="2640127" y="241300"/>
                                </a:cubicBezTo>
                                <a:cubicBezTo>
                                  <a:pt x="2640635" y="241173"/>
                                  <a:pt x="2641143" y="241173"/>
                                  <a:pt x="2641651" y="241173"/>
                                </a:cubicBezTo>
                                <a:cubicBezTo>
                                  <a:pt x="2642159" y="241173"/>
                                  <a:pt x="2642667" y="241046"/>
                                  <a:pt x="2643048" y="241046"/>
                                </a:cubicBezTo>
                                <a:cubicBezTo>
                                  <a:pt x="2643556" y="241046"/>
                                  <a:pt x="2644064" y="240919"/>
                                  <a:pt x="2644572" y="240919"/>
                                </a:cubicBezTo>
                                <a:cubicBezTo>
                                  <a:pt x="2645080" y="240919"/>
                                  <a:pt x="2645588" y="240792"/>
                                  <a:pt x="2645969" y="240792"/>
                                </a:cubicBezTo>
                                <a:cubicBezTo>
                                  <a:pt x="2646477" y="240792"/>
                                  <a:pt x="2646985" y="240792"/>
                                  <a:pt x="2647493" y="240665"/>
                                </a:cubicBezTo>
                                <a:cubicBezTo>
                                  <a:pt x="2648001" y="240665"/>
                                  <a:pt x="2648382" y="240665"/>
                                  <a:pt x="2648890" y="240665"/>
                                </a:cubicBezTo>
                                <a:cubicBezTo>
                                  <a:pt x="2649398" y="240538"/>
                                  <a:pt x="2649906" y="240538"/>
                                  <a:pt x="2650414" y="240538"/>
                                </a:cubicBezTo>
                                <a:cubicBezTo>
                                  <a:pt x="2650922" y="240538"/>
                                  <a:pt x="2651303" y="240411"/>
                                  <a:pt x="2651811" y="240411"/>
                                </a:cubicBezTo>
                                <a:cubicBezTo>
                                  <a:pt x="2652319" y="240411"/>
                                  <a:pt x="2652827" y="240411"/>
                                  <a:pt x="2653335" y="240411"/>
                                </a:cubicBezTo>
                                <a:cubicBezTo>
                                  <a:pt x="2653843" y="240411"/>
                                  <a:pt x="2654224" y="240411"/>
                                  <a:pt x="2654732" y="240284"/>
                                </a:cubicBezTo>
                                <a:cubicBezTo>
                                  <a:pt x="2655240" y="240284"/>
                                  <a:pt x="2655748" y="240284"/>
                                  <a:pt x="2656256" y="240284"/>
                                </a:cubicBezTo>
                                <a:cubicBezTo>
                                  <a:pt x="2656764" y="240284"/>
                                  <a:pt x="2657145" y="240284"/>
                                  <a:pt x="2657653" y="240157"/>
                                </a:cubicBezTo>
                                <a:cubicBezTo>
                                  <a:pt x="2658161" y="240157"/>
                                  <a:pt x="2658669" y="240157"/>
                                  <a:pt x="2659177" y="240157"/>
                                </a:cubicBezTo>
                                <a:cubicBezTo>
                                  <a:pt x="2659685" y="240157"/>
                                  <a:pt x="2660066" y="240157"/>
                                  <a:pt x="2660574" y="240157"/>
                                </a:cubicBezTo>
                                <a:cubicBezTo>
                                  <a:pt x="2661082" y="240157"/>
                                  <a:pt x="2661590" y="240157"/>
                                  <a:pt x="2662098" y="240157"/>
                                </a:cubicBezTo>
                                <a:cubicBezTo>
                                  <a:pt x="2662606" y="240030"/>
                                  <a:pt x="2662987" y="240030"/>
                                  <a:pt x="2663495" y="240030"/>
                                </a:cubicBezTo>
                                <a:cubicBezTo>
                                  <a:pt x="2664003" y="240030"/>
                                  <a:pt x="2664511" y="240030"/>
                                  <a:pt x="2665019" y="240030"/>
                                </a:cubicBezTo>
                                <a:cubicBezTo>
                                  <a:pt x="2665400" y="240030"/>
                                  <a:pt x="2665908" y="240030"/>
                                  <a:pt x="2666416" y="240030"/>
                                </a:cubicBezTo>
                                <a:cubicBezTo>
                                  <a:pt x="2666924" y="240030"/>
                                  <a:pt x="2667432" y="240030"/>
                                  <a:pt x="2667940" y="240030"/>
                                </a:cubicBezTo>
                                <a:cubicBezTo>
                                  <a:pt x="2668321" y="240030"/>
                                  <a:pt x="2668829" y="239903"/>
                                  <a:pt x="2669337" y="239903"/>
                                </a:cubicBezTo>
                                <a:cubicBezTo>
                                  <a:pt x="2669845" y="239903"/>
                                  <a:pt x="2670353" y="239903"/>
                                  <a:pt x="2670861" y="239903"/>
                                </a:cubicBezTo>
                                <a:cubicBezTo>
                                  <a:pt x="2671242" y="239903"/>
                                  <a:pt x="2671750" y="239903"/>
                                  <a:pt x="2672258" y="239776"/>
                                </a:cubicBezTo>
                                <a:cubicBezTo>
                                  <a:pt x="2672766" y="239776"/>
                                  <a:pt x="2673274" y="239776"/>
                                  <a:pt x="2673782" y="239776"/>
                                </a:cubicBezTo>
                                <a:cubicBezTo>
                                  <a:pt x="2674163" y="239776"/>
                                  <a:pt x="2674671" y="239776"/>
                                  <a:pt x="2675179" y="239776"/>
                                </a:cubicBezTo>
                                <a:cubicBezTo>
                                  <a:pt x="2675687" y="239776"/>
                                  <a:pt x="2676195" y="239649"/>
                                  <a:pt x="2676703" y="239649"/>
                                </a:cubicBezTo>
                                <a:cubicBezTo>
                                  <a:pt x="2677084" y="239649"/>
                                  <a:pt x="2677592" y="239649"/>
                                  <a:pt x="2678100" y="239649"/>
                                </a:cubicBezTo>
                                <a:cubicBezTo>
                                  <a:pt x="2678608" y="239649"/>
                                  <a:pt x="2679116" y="239649"/>
                                  <a:pt x="2679624" y="239649"/>
                                </a:cubicBezTo>
                                <a:cubicBezTo>
                                  <a:pt x="2680005" y="239649"/>
                                  <a:pt x="2680513" y="239649"/>
                                  <a:pt x="2681021" y="239649"/>
                                </a:cubicBezTo>
                                <a:cubicBezTo>
                                  <a:pt x="2681529" y="239522"/>
                                  <a:pt x="2682037" y="239522"/>
                                  <a:pt x="2682418" y="239522"/>
                                </a:cubicBezTo>
                                <a:cubicBezTo>
                                  <a:pt x="2682926" y="239522"/>
                                  <a:pt x="2683434" y="239522"/>
                                  <a:pt x="2683942" y="239522"/>
                                </a:cubicBezTo>
                                <a:cubicBezTo>
                                  <a:pt x="2684450" y="239522"/>
                                  <a:pt x="2684958" y="239522"/>
                                  <a:pt x="2685339" y="239522"/>
                                </a:cubicBezTo>
                                <a:cubicBezTo>
                                  <a:pt x="2685847" y="239395"/>
                                  <a:pt x="2686355" y="239395"/>
                                  <a:pt x="2686863" y="239395"/>
                                </a:cubicBezTo>
                                <a:cubicBezTo>
                                  <a:pt x="2687371" y="239395"/>
                                  <a:pt x="2687879" y="239395"/>
                                  <a:pt x="2688260" y="239395"/>
                                </a:cubicBezTo>
                                <a:cubicBezTo>
                                  <a:pt x="2688768" y="239268"/>
                                  <a:pt x="2689276" y="239268"/>
                                  <a:pt x="2689784" y="239268"/>
                                </a:cubicBezTo>
                                <a:cubicBezTo>
                                  <a:pt x="2690292" y="239268"/>
                                  <a:pt x="2690800" y="239141"/>
                                  <a:pt x="2691181" y="239141"/>
                                </a:cubicBezTo>
                                <a:cubicBezTo>
                                  <a:pt x="2691689" y="239141"/>
                                  <a:pt x="2692197" y="239141"/>
                                  <a:pt x="2692705" y="239141"/>
                                </a:cubicBezTo>
                                <a:cubicBezTo>
                                  <a:pt x="2693213" y="239014"/>
                                  <a:pt x="2693721" y="239014"/>
                                  <a:pt x="2694102" y="239014"/>
                                </a:cubicBezTo>
                                <a:cubicBezTo>
                                  <a:pt x="2694610" y="238887"/>
                                  <a:pt x="2695118" y="238887"/>
                                  <a:pt x="2695626" y="238887"/>
                                </a:cubicBezTo>
                                <a:cubicBezTo>
                                  <a:pt x="2696134" y="238760"/>
                                  <a:pt x="2696642" y="238760"/>
                                  <a:pt x="2697023" y="238760"/>
                                </a:cubicBezTo>
                                <a:cubicBezTo>
                                  <a:pt x="2697531" y="238760"/>
                                  <a:pt x="2698039" y="238760"/>
                                  <a:pt x="2698547" y="238633"/>
                                </a:cubicBezTo>
                                <a:cubicBezTo>
                                  <a:pt x="2699055" y="238633"/>
                                  <a:pt x="2699436" y="238633"/>
                                  <a:pt x="2699944" y="238633"/>
                                </a:cubicBezTo>
                                <a:cubicBezTo>
                                  <a:pt x="2700452" y="238633"/>
                                  <a:pt x="2700960" y="238506"/>
                                  <a:pt x="2701468" y="238506"/>
                                </a:cubicBezTo>
                                <a:cubicBezTo>
                                  <a:pt x="2701976" y="238506"/>
                                  <a:pt x="2702357" y="238506"/>
                                  <a:pt x="2702865" y="238506"/>
                                </a:cubicBezTo>
                                <a:cubicBezTo>
                                  <a:pt x="2703373" y="238506"/>
                                  <a:pt x="2703881" y="238379"/>
                                  <a:pt x="2704389" y="238379"/>
                                </a:cubicBezTo>
                                <a:cubicBezTo>
                                  <a:pt x="2704897" y="238379"/>
                                  <a:pt x="2705278" y="238379"/>
                                  <a:pt x="2705786" y="238379"/>
                                </a:cubicBezTo>
                                <a:cubicBezTo>
                                  <a:pt x="2706294" y="238379"/>
                                  <a:pt x="2706802" y="238252"/>
                                  <a:pt x="2707310" y="238252"/>
                                </a:cubicBezTo>
                                <a:cubicBezTo>
                                  <a:pt x="2707818" y="238252"/>
                                  <a:pt x="2708199" y="238252"/>
                                  <a:pt x="2708707" y="238252"/>
                                </a:cubicBezTo>
                                <a:cubicBezTo>
                                  <a:pt x="2709215" y="238252"/>
                                  <a:pt x="2709723" y="238252"/>
                                  <a:pt x="2710231" y="238125"/>
                                </a:cubicBezTo>
                                <a:cubicBezTo>
                                  <a:pt x="2710739" y="238125"/>
                                  <a:pt x="2711120" y="238125"/>
                                  <a:pt x="2711628" y="238125"/>
                                </a:cubicBezTo>
                                <a:cubicBezTo>
                                  <a:pt x="2712136" y="238125"/>
                                  <a:pt x="2712644" y="238125"/>
                                  <a:pt x="2713152" y="237998"/>
                                </a:cubicBezTo>
                                <a:cubicBezTo>
                                  <a:pt x="2713660" y="237998"/>
                                  <a:pt x="2714041" y="237998"/>
                                  <a:pt x="2714549" y="237998"/>
                                </a:cubicBezTo>
                                <a:cubicBezTo>
                                  <a:pt x="2715057" y="237998"/>
                                  <a:pt x="2715565" y="237871"/>
                                  <a:pt x="2716073" y="237871"/>
                                </a:cubicBezTo>
                                <a:cubicBezTo>
                                  <a:pt x="2716454" y="237871"/>
                                  <a:pt x="2716962" y="237871"/>
                                  <a:pt x="2717470" y="237871"/>
                                </a:cubicBezTo>
                                <a:cubicBezTo>
                                  <a:pt x="2717978" y="237744"/>
                                  <a:pt x="2718486" y="237744"/>
                                  <a:pt x="2718994" y="237744"/>
                                </a:cubicBezTo>
                                <a:cubicBezTo>
                                  <a:pt x="2719375" y="237744"/>
                                  <a:pt x="2719883" y="237617"/>
                                  <a:pt x="2720391" y="237617"/>
                                </a:cubicBezTo>
                                <a:cubicBezTo>
                                  <a:pt x="2720899" y="237617"/>
                                  <a:pt x="2721407" y="237617"/>
                                  <a:pt x="2721915" y="237490"/>
                                </a:cubicBezTo>
                                <a:cubicBezTo>
                                  <a:pt x="2722296" y="237490"/>
                                  <a:pt x="2722804" y="237490"/>
                                  <a:pt x="2723312" y="237490"/>
                                </a:cubicBezTo>
                                <a:cubicBezTo>
                                  <a:pt x="2723820" y="237490"/>
                                  <a:pt x="2724328" y="237363"/>
                                  <a:pt x="2724836" y="237363"/>
                                </a:cubicBezTo>
                                <a:cubicBezTo>
                                  <a:pt x="2725217" y="237363"/>
                                  <a:pt x="2725725" y="237236"/>
                                  <a:pt x="2726233" y="237236"/>
                                </a:cubicBezTo>
                                <a:cubicBezTo>
                                  <a:pt x="2726741" y="237236"/>
                                  <a:pt x="2727249" y="237109"/>
                                  <a:pt x="2727757" y="237109"/>
                                </a:cubicBezTo>
                                <a:cubicBezTo>
                                  <a:pt x="2728138" y="236982"/>
                                  <a:pt x="2728646" y="236982"/>
                                  <a:pt x="2729154" y="236982"/>
                                </a:cubicBezTo>
                                <a:cubicBezTo>
                                  <a:pt x="2729662" y="236855"/>
                                  <a:pt x="2730170" y="236855"/>
                                  <a:pt x="2730678" y="236855"/>
                                </a:cubicBezTo>
                                <a:cubicBezTo>
                                  <a:pt x="2731059" y="236728"/>
                                  <a:pt x="2731567" y="236728"/>
                                  <a:pt x="2732075" y="236601"/>
                                </a:cubicBezTo>
                                <a:cubicBezTo>
                                  <a:pt x="2732583" y="236601"/>
                                  <a:pt x="2733091" y="236601"/>
                                  <a:pt x="2733472" y="236474"/>
                                </a:cubicBezTo>
                                <a:cubicBezTo>
                                  <a:pt x="2733980" y="236474"/>
                                  <a:pt x="2734488" y="236474"/>
                                  <a:pt x="2734996" y="236347"/>
                                </a:cubicBezTo>
                                <a:cubicBezTo>
                                  <a:pt x="2735504" y="236347"/>
                                  <a:pt x="2736012" y="236347"/>
                                  <a:pt x="2736393" y="236220"/>
                                </a:cubicBezTo>
                                <a:cubicBezTo>
                                  <a:pt x="2736901" y="236220"/>
                                  <a:pt x="2737409" y="236093"/>
                                  <a:pt x="2737917" y="236093"/>
                                </a:cubicBezTo>
                                <a:cubicBezTo>
                                  <a:pt x="2738425" y="236093"/>
                                  <a:pt x="2738933" y="235966"/>
                                  <a:pt x="2739314" y="235966"/>
                                </a:cubicBezTo>
                                <a:cubicBezTo>
                                  <a:pt x="2739822" y="235839"/>
                                  <a:pt x="2740330" y="235839"/>
                                  <a:pt x="2740838" y="235839"/>
                                </a:cubicBezTo>
                                <a:cubicBezTo>
                                  <a:pt x="2741346" y="235712"/>
                                  <a:pt x="2741854" y="235712"/>
                                  <a:pt x="2742235" y="235585"/>
                                </a:cubicBezTo>
                                <a:cubicBezTo>
                                  <a:pt x="2742743" y="235585"/>
                                  <a:pt x="2743251" y="235458"/>
                                  <a:pt x="2743759" y="235458"/>
                                </a:cubicBezTo>
                                <a:cubicBezTo>
                                  <a:pt x="2744267" y="235458"/>
                                  <a:pt x="2744775" y="235331"/>
                                  <a:pt x="2745156" y="235331"/>
                                </a:cubicBezTo>
                                <a:cubicBezTo>
                                  <a:pt x="2745664" y="235204"/>
                                  <a:pt x="2746172" y="235204"/>
                                  <a:pt x="2746680" y="235204"/>
                                </a:cubicBezTo>
                                <a:cubicBezTo>
                                  <a:pt x="2747188" y="235077"/>
                                  <a:pt x="2747696" y="235077"/>
                                  <a:pt x="2748077" y="235077"/>
                                </a:cubicBezTo>
                                <a:cubicBezTo>
                                  <a:pt x="2748585" y="234950"/>
                                  <a:pt x="2749093" y="234950"/>
                                  <a:pt x="2749601" y="234823"/>
                                </a:cubicBezTo>
                                <a:cubicBezTo>
                                  <a:pt x="2750109" y="234823"/>
                                  <a:pt x="2750490" y="234823"/>
                                  <a:pt x="2750998" y="234696"/>
                                </a:cubicBezTo>
                                <a:cubicBezTo>
                                  <a:pt x="2751506" y="234696"/>
                                  <a:pt x="2752014" y="234696"/>
                                  <a:pt x="2752522" y="234569"/>
                                </a:cubicBezTo>
                                <a:cubicBezTo>
                                  <a:pt x="2753030" y="234569"/>
                                  <a:pt x="2753411" y="234569"/>
                                  <a:pt x="2753919" y="234442"/>
                                </a:cubicBezTo>
                                <a:cubicBezTo>
                                  <a:pt x="2754427" y="234442"/>
                                  <a:pt x="2754935" y="234442"/>
                                  <a:pt x="2755443" y="234315"/>
                                </a:cubicBezTo>
                                <a:cubicBezTo>
                                  <a:pt x="2755951" y="234315"/>
                                  <a:pt x="2756332" y="234315"/>
                                  <a:pt x="2756840" y="234188"/>
                                </a:cubicBezTo>
                                <a:cubicBezTo>
                                  <a:pt x="2757348" y="234188"/>
                                  <a:pt x="2757856" y="234188"/>
                                  <a:pt x="2758364" y="234061"/>
                                </a:cubicBezTo>
                                <a:cubicBezTo>
                                  <a:pt x="2758872" y="234061"/>
                                  <a:pt x="2759253" y="234061"/>
                                  <a:pt x="2759761" y="233934"/>
                                </a:cubicBezTo>
                                <a:cubicBezTo>
                                  <a:pt x="2760269" y="233934"/>
                                  <a:pt x="2760777" y="233807"/>
                                  <a:pt x="2761285" y="233807"/>
                                </a:cubicBezTo>
                                <a:cubicBezTo>
                                  <a:pt x="2761793" y="233807"/>
                                  <a:pt x="2762174" y="233807"/>
                                  <a:pt x="2762682" y="233680"/>
                                </a:cubicBezTo>
                                <a:cubicBezTo>
                                  <a:pt x="2763190" y="233680"/>
                                  <a:pt x="2763698" y="233553"/>
                                  <a:pt x="2764206" y="233553"/>
                                </a:cubicBezTo>
                                <a:cubicBezTo>
                                  <a:pt x="2764714" y="233553"/>
                                  <a:pt x="2765095" y="233426"/>
                                  <a:pt x="2765603" y="233426"/>
                                </a:cubicBezTo>
                                <a:cubicBezTo>
                                  <a:pt x="2766111" y="233426"/>
                                  <a:pt x="2766619" y="233299"/>
                                  <a:pt x="2767127" y="233299"/>
                                </a:cubicBezTo>
                                <a:cubicBezTo>
                                  <a:pt x="2767508" y="233172"/>
                                  <a:pt x="2768016" y="233172"/>
                                  <a:pt x="2768524" y="233172"/>
                                </a:cubicBezTo>
                                <a:cubicBezTo>
                                  <a:pt x="2769032" y="233045"/>
                                  <a:pt x="2769540" y="233045"/>
                                  <a:pt x="2770048" y="233045"/>
                                </a:cubicBezTo>
                                <a:cubicBezTo>
                                  <a:pt x="2770429" y="232918"/>
                                  <a:pt x="2770937" y="232918"/>
                                  <a:pt x="2771445" y="232791"/>
                                </a:cubicBezTo>
                                <a:cubicBezTo>
                                  <a:pt x="2771953" y="232791"/>
                                  <a:pt x="2772461" y="232664"/>
                                  <a:pt x="2772969" y="232537"/>
                                </a:cubicBezTo>
                                <a:cubicBezTo>
                                  <a:pt x="2773350" y="232537"/>
                                  <a:pt x="2773858" y="232410"/>
                                  <a:pt x="2774366" y="232410"/>
                                </a:cubicBezTo>
                                <a:cubicBezTo>
                                  <a:pt x="2774874" y="232283"/>
                                  <a:pt x="2775382" y="232283"/>
                                  <a:pt x="2775890" y="232156"/>
                                </a:cubicBezTo>
                                <a:cubicBezTo>
                                  <a:pt x="2776271" y="232156"/>
                                  <a:pt x="2776779" y="232029"/>
                                  <a:pt x="2777287" y="232029"/>
                                </a:cubicBezTo>
                                <a:cubicBezTo>
                                  <a:pt x="2777795" y="231902"/>
                                  <a:pt x="2778303" y="231902"/>
                                  <a:pt x="2778811" y="231902"/>
                                </a:cubicBezTo>
                                <a:cubicBezTo>
                                  <a:pt x="2779192" y="231902"/>
                                  <a:pt x="2779700" y="231775"/>
                                  <a:pt x="2780208" y="231775"/>
                                </a:cubicBezTo>
                                <a:cubicBezTo>
                                  <a:pt x="2780716" y="231775"/>
                                  <a:pt x="2781224" y="231775"/>
                                  <a:pt x="2781732" y="231648"/>
                                </a:cubicBezTo>
                                <a:cubicBezTo>
                                  <a:pt x="2782113" y="231648"/>
                                  <a:pt x="2782621" y="231648"/>
                                  <a:pt x="2783129" y="231648"/>
                                </a:cubicBezTo>
                                <a:cubicBezTo>
                                  <a:pt x="2783637" y="231648"/>
                                  <a:pt x="2784145" y="231648"/>
                                  <a:pt x="2784526" y="231648"/>
                                </a:cubicBezTo>
                                <a:cubicBezTo>
                                  <a:pt x="2785034" y="231648"/>
                                  <a:pt x="2785542" y="231648"/>
                                  <a:pt x="2786050" y="231648"/>
                                </a:cubicBezTo>
                                <a:cubicBezTo>
                                  <a:pt x="2786558" y="231648"/>
                                  <a:pt x="2787066" y="231648"/>
                                  <a:pt x="2787447" y="231648"/>
                                </a:cubicBezTo>
                                <a:cubicBezTo>
                                  <a:pt x="2787955" y="231648"/>
                                  <a:pt x="2788463" y="231648"/>
                                  <a:pt x="2788971" y="231648"/>
                                </a:cubicBezTo>
                                <a:cubicBezTo>
                                  <a:pt x="2789479" y="231648"/>
                                  <a:pt x="2789987" y="231648"/>
                                  <a:pt x="2790368" y="231648"/>
                                </a:cubicBezTo>
                                <a:cubicBezTo>
                                  <a:pt x="2790876" y="231648"/>
                                  <a:pt x="2791384" y="231775"/>
                                  <a:pt x="2791892" y="231775"/>
                                </a:cubicBezTo>
                                <a:cubicBezTo>
                                  <a:pt x="2792400" y="231775"/>
                                  <a:pt x="2792908" y="231775"/>
                                  <a:pt x="2793289" y="231775"/>
                                </a:cubicBezTo>
                                <a:cubicBezTo>
                                  <a:pt x="2793797" y="231775"/>
                                  <a:pt x="2794305" y="231648"/>
                                  <a:pt x="2794813" y="231648"/>
                                </a:cubicBezTo>
                                <a:cubicBezTo>
                                  <a:pt x="2795321" y="231648"/>
                                  <a:pt x="2795829" y="231648"/>
                                  <a:pt x="2796210" y="231648"/>
                                </a:cubicBezTo>
                                <a:cubicBezTo>
                                  <a:pt x="2796718" y="231648"/>
                                  <a:pt x="2797226" y="231521"/>
                                  <a:pt x="2797734" y="231521"/>
                                </a:cubicBezTo>
                                <a:cubicBezTo>
                                  <a:pt x="2798242" y="231521"/>
                                  <a:pt x="2798750" y="231521"/>
                                  <a:pt x="2799131" y="231394"/>
                                </a:cubicBezTo>
                                <a:cubicBezTo>
                                  <a:pt x="2799639" y="231394"/>
                                  <a:pt x="2800147" y="231267"/>
                                  <a:pt x="2800655" y="231267"/>
                                </a:cubicBezTo>
                                <a:cubicBezTo>
                                  <a:pt x="2801163" y="231267"/>
                                  <a:pt x="2801544" y="231140"/>
                                  <a:pt x="2802052" y="231140"/>
                                </a:cubicBezTo>
                                <a:cubicBezTo>
                                  <a:pt x="2802560" y="231013"/>
                                  <a:pt x="2803068" y="231013"/>
                                  <a:pt x="2803576" y="231013"/>
                                </a:cubicBezTo>
                                <a:cubicBezTo>
                                  <a:pt x="2804084" y="230886"/>
                                  <a:pt x="2804465" y="230886"/>
                                  <a:pt x="2804973" y="230759"/>
                                </a:cubicBezTo>
                                <a:cubicBezTo>
                                  <a:pt x="2805481" y="230759"/>
                                  <a:pt x="2805989" y="230759"/>
                                  <a:pt x="2806497" y="230632"/>
                                </a:cubicBezTo>
                                <a:cubicBezTo>
                                  <a:pt x="2807005" y="230632"/>
                                  <a:pt x="2807386" y="230632"/>
                                  <a:pt x="2807894" y="230505"/>
                                </a:cubicBezTo>
                                <a:cubicBezTo>
                                  <a:pt x="2808402" y="230505"/>
                                  <a:pt x="2808910" y="230505"/>
                                  <a:pt x="2809418" y="230378"/>
                                </a:cubicBezTo>
                                <a:cubicBezTo>
                                  <a:pt x="2809926" y="230378"/>
                                  <a:pt x="2810307" y="230378"/>
                                  <a:pt x="2810815" y="230378"/>
                                </a:cubicBezTo>
                                <a:cubicBezTo>
                                  <a:pt x="2811323" y="230251"/>
                                  <a:pt x="2811831" y="230251"/>
                                  <a:pt x="2812339" y="230251"/>
                                </a:cubicBezTo>
                                <a:cubicBezTo>
                                  <a:pt x="2812847" y="230251"/>
                                  <a:pt x="2813228" y="230251"/>
                                  <a:pt x="2813736" y="230124"/>
                                </a:cubicBezTo>
                                <a:cubicBezTo>
                                  <a:pt x="2814244" y="230124"/>
                                  <a:pt x="2814752" y="230124"/>
                                  <a:pt x="2815260" y="230124"/>
                                </a:cubicBezTo>
                                <a:cubicBezTo>
                                  <a:pt x="2815768" y="229997"/>
                                  <a:pt x="2816149" y="229997"/>
                                  <a:pt x="2816657" y="229997"/>
                                </a:cubicBezTo>
                                <a:cubicBezTo>
                                  <a:pt x="2817165" y="229997"/>
                                  <a:pt x="2817673" y="229997"/>
                                  <a:pt x="2818181" y="229870"/>
                                </a:cubicBezTo>
                                <a:cubicBezTo>
                                  <a:pt x="2818562" y="229870"/>
                                  <a:pt x="2819070" y="229870"/>
                                  <a:pt x="2819578" y="229870"/>
                                </a:cubicBezTo>
                                <a:cubicBezTo>
                                  <a:pt x="2820086" y="229870"/>
                                  <a:pt x="2820594" y="229870"/>
                                  <a:pt x="2821102" y="229870"/>
                                </a:cubicBezTo>
                                <a:cubicBezTo>
                                  <a:pt x="2821483" y="229870"/>
                                  <a:pt x="2821991" y="229870"/>
                                  <a:pt x="2822499" y="229870"/>
                                </a:cubicBezTo>
                                <a:cubicBezTo>
                                  <a:pt x="2823007" y="229870"/>
                                  <a:pt x="2823515" y="229870"/>
                                  <a:pt x="2824023" y="229870"/>
                                </a:cubicBezTo>
                                <a:cubicBezTo>
                                  <a:pt x="2824404" y="229870"/>
                                  <a:pt x="2824912" y="229870"/>
                                  <a:pt x="2825420" y="229870"/>
                                </a:cubicBezTo>
                                <a:cubicBezTo>
                                  <a:pt x="2825928" y="229870"/>
                                  <a:pt x="2826436" y="229870"/>
                                  <a:pt x="2826944" y="229870"/>
                                </a:cubicBezTo>
                                <a:cubicBezTo>
                                  <a:pt x="2827325" y="229870"/>
                                  <a:pt x="2827833" y="229870"/>
                                  <a:pt x="2828341" y="229870"/>
                                </a:cubicBezTo>
                                <a:cubicBezTo>
                                  <a:pt x="2828849" y="229870"/>
                                  <a:pt x="2829357" y="229870"/>
                                  <a:pt x="2829865" y="229870"/>
                                </a:cubicBezTo>
                                <a:cubicBezTo>
                                  <a:pt x="2830246" y="229870"/>
                                  <a:pt x="2830754" y="229870"/>
                                  <a:pt x="2831262" y="229870"/>
                                </a:cubicBezTo>
                                <a:cubicBezTo>
                                  <a:pt x="2831770" y="229743"/>
                                  <a:pt x="2832278" y="229743"/>
                                  <a:pt x="2832786" y="229743"/>
                                </a:cubicBezTo>
                                <a:cubicBezTo>
                                  <a:pt x="2833167" y="229743"/>
                                  <a:pt x="2833675" y="229743"/>
                                  <a:pt x="2834183" y="229743"/>
                                </a:cubicBezTo>
                                <a:cubicBezTo>
                                  <a:pt x="2834691" y="229743"/>
                                  <a:pt x="2835199" y="229743"/>
                                  <a:pt x="2835580" y="229743"/>
                                </a:cubicBezTo>
                                <a:cubicBezTo>
                                  <a:pt x="2836088" y="229743"/>
                                  <a:pt x="2836596" y="229743"/>
                                  <a:pt x="2837104" y="229743"/>
                                </a:cubicBezTo>
                                <a:cubicBezTo>
                                  <a:pt x="2837612" y="229743"/>
                                  <a:pt x="2838120" y="229743"/>
                                  <a:pt x="2838501" y="229743"/>
                                </a:cubicBezTo>
                                <a:cubicBezTo>
                                  <a:pt x="2839009" y="229743"/>
                                  <a:pt x="2839517" y="229616"/>
                                  <a:pt x="2840025" y="229616"/>
                                </a:cubicBezTo>
                                <a:cubicBezTo>
                                  <a:pt x="2840533" y="229616"/>
                                  <a:pt x="2841041" y="229616"/>
                                  <a:pt x="2841422" y="229616"/>
                                </a:cubicBezTo>
                                <a:cubicBezTo>
                                  <a:pt x="2841930" y="229616"/>
                                  <a:pt x="2842438" y="229616"/>
                                  <a:pt x="2842946" y="229616"/>
                                </a:cubicBezTo>
                                <a:cubicBezTo>
                                  <a:pt x="2843454" y="229616"/>
                                  <a:pt x="2843962" y="229616"/>
                                  <a:pt x="2844343" y="229489"/>
                                </a:cubicBezTo>
                                <a:cubicBezTo>
                                  <a:pt x="2844851" y="229489"/>
                                  <a:pt x="2845359" y="229489"/>
                                  <a:pt x="2845867" y="229489"/>
                                </a:cubicBezTo>
                                <a:cubicBezTo>
                                  <a:pt x="2846375" y="229489"/>
                                  <a:pt x="2846883" y="229362"/>
                                  <a:pt x="2847264" y="229362"/>
                                </a:cubicBezTo>
                                <a:cubicBezTo>
                                  <a:pt x="2847772" y="229362"/>
                                  <a:pt x="2848280" y="229362"/>
                                  <a:pt x="2848788" y="229235"/>
                                </a:cubicBezTo>
                                <a:cubicBezTo>
                                  <a:pt x="2849296" y="229235"/>
                                  <a:pt x="2849677" y="229108"/>
                                  <a:pt x="2850185" y="229108"/>
                                </a:cubicBezTo>
                                <a:cubicBezTo>
                                  <a:pt x="2850693" y="229108"/>
                                  <a:pt x="2851201" y="228981"/>
                                  <a:pt x="2851709" y="228981"/>
                                </a:cubicBezTo>
                                <a:cubicBezTo>
                                  <a:pt x="2852217" y="228981"/>
                                  <a:pt x="2852598" y="228854"/>
                                  <a:pt x="2853106" y="228854"/>
                                </a:cubicBezTo>
                                <a:cubicBezTo>
                                  <a:pt x="2853614" y="228727"/>
                                  <a:pt x="2854122" y="228727"/>
                                  <a:pt x="2854630" y="228600"/>
                                </a:cubicBezTo>
                                <a:cubicBezTo>
                                  <a:pt x="2855138" y="228600"/>
                                  <a:pt x="2855519" y="228473"/>
                                  <a:pt x="2856027" y="228473"/>
                                </a:cubicBezTo>
                                <a:cubicBezTo>
                                  <a:pt x="2856535" y="228473"/>
                                  <a:pt x="2857043" y="228346"/>
                                  <a:pt x="2857551" y="228346"/>
                                </a:cubicBezTo>
                                <a:cubicBezTo>
                                  <a:pt x="2858059" y="228219"/>
                                  <a:pt x="2858440" y="228219"/>
                                  <a:pt x="2858948" y="228219"/>
                                </a:cubicBezTo>
                                <a:cubicBezTo>
                                  <a:pt x="2859456" y="228219"/>
                                  <a:pt x="2859964" y="228092"/>
                                  <a:pt x="2860472" y="228092"/>
                                </a:cubicBezTo>
                                <a:cubicBezTo>
                                  <a:pt x="2860980" y="228092"/>
                                  <a:pt x="2861361" y="228092"/>
                                  <a:pt x="2861869" y="227965"/>
                                </a:cubicBezTo>
                                <a:cubicBezTo>
                                  <a:pt x="2862377" y="227965"/>
                                  <a:pt x="2862885" y="227965"/>
                                  <a:pt x="2863393" y="227965"/>
                                </a:cubicBezTo>
                                <a:cubicBezTo>
                                  <a:pt x="2863901" y="227838"/>
                                  <a:pt x="2864282" y="227838"/>
                                  <a:pt x="2864790" y="227838"/>
                                </a:cubicBezTo>
                                <a:cubicBezTo>
                                  <a:pt x="2865298" y="227838"/>
                                  <a:pt x="2865806" y="227838"/>
                                  <a:pt x="2866314" y="227711"/>
                                </a:cubicBezTo>
                                <a:cubicBezTo>
                                  <a:pt x="2866822" y="227711"/>
                                  <a:pt x="2867203" y="227711"/>
                                  <a:pt x="2867711" y="227711"/>
                                </a:cubicBezTo>
                                <a:cubicBezTo>
                                  <a:pt x="2868219" y="227711"/>
                                  <a:pt x="2868727" y="227584"/>
                                  <a:pt x="2869235" y="227584"/>
                                </a:cubicBezTo>
                                <a:cubicBezTo>
                                  <a:pt x="2869616" y="227584"/>
                                  <a:pt x="2870124" y="227584"/>
                                  <a:pt x="2870632" y="227584"/>
                                </a:cubicBezTo>
                                <a:cubicBezTo>
                                  <a:pt x="2871140" y="227457"/>
                                  <a:pt x="2871648" y="227457"/>
                                  <a:pt x="2872156" y="227457"/>
                                </a:cubicBezTo>
                                <a:cubicBezTo>
                                  <a:pt x="2872537" y="227457"/>
                                  <a:pt x="2873045" y="227457"/>
                                  <a:pt x="2873553" y="227457"/>
                                </a:cubicBezTo>
                                <a:cubicBezTo>
                                  <a:pt x="2874061" y="227457"/>
                                  <a:pt x="2874569" y="227330"/>
                                  <a:pt x="2875077" y="227330"/>
                                </a:cubicBezTo>
                                <a:cubicBezTo>
                                  <a:pt x="2875458" y="227330"/>
                                  <a:pt x="2875966" y="227330"/>
                                  <a:pt x="2876474" y="227330"/>
                                </a:cubicBezTo>
                                <a:cubicBezTo>
                                  <a:pt x="2876982" y="227330"/>
                                  <a:pt x="2877490" y="227330"/>
                                  <a:pt x="2877998" y="227330"/>
                                </a:cubicBezTo>
                                <a:cubicBezTo>
                                  <a:pt x="2878379" y="227330"/>
                                  <a:pt x="2878887" y="227330"/>
                                  <a:pt x="2879395" y="227203"/>
                                </a:cubicBezTo>
                                <a:cubicBezTo>
                                  <a:pt x="2879903" y="227203"/>
                                  <a:pt x="2880411" y="227203"/>
                                  <a:pt x="2880919" y="227203"/>
                                </a:cubicBezTo>
                                <a:cubicBezTo>
                                  <a:pt x="2881300" y="227203"/>
                                  <a:pt x="2881808" y="227076"/>
                                  <a:pt x="2882316" y="227076"/>
                                </a:cubicBezTo>
                                <a:cubicBezTo>
                                  <a:pt x="2882824" y="227076"/>
                                  <a:pt x="2883332" y="227076"/>
                                  <a:pt x="2883713" y="227076"/>
                                </a:cubicBezTo>
                                <a:cubicBezTo>
                                  <a:pt x="2884221" y="226949"/>
                                  <a:pt x="2884729" y="226949"/>
                                  <a:pt x="2885237" y="226949"/>
                                </a:cubicBezTo>
                                <a:cubicBezTo>
                                  <a:pt x="2885745" y="226949"/>
                                  <a:pt x="2886253" y="226822"/>
                                  <a:pt x="2886634" y="226822"/>
                                </a:cubicBezTo>
                                <a:cubicBezTo>
                                  <a:pt x="2887142" y="226822"/>
                                  <a:pt x="2887650" y="226695"/>
                                  <a:pt x="2888158" y="226695"/>
                                </a:cubicBezTo>
                                <a:cubicBezTo>
                                  <a:pt x="2888666" y="226695"/>
                                  <a:pt x="2889174" y="226695"/>
                                  <a:pt x="2889555" y="226568"/>
                                </a:cubicBezTo>
                                <a:cubicBezTo>
                                  <a:pt x="2890063" y="226568"/>
                                  <a:pt x="2890571" y="226441"/>
                                  <a:pt x="2891079" y="226441"/>
                                </a:cubicBezTo>
                                <a:cubicBezTo>
                                  <a:pt x="2891587" y="226441"/>
                                  <a:pt x="2892095" y="226314"/>
                                  <a:pt x="2892476" y="226314"/>
                                </a:cubicBezTo>
                                <a:cubicBezTo>
                                  <a:pt x="2892984" y="226187"/>
                                  <a:pt x="2893492" y="226187"/>
                                  <a:pt x="2894000" y="226060"/>
                                </a:cubicBezTo>
                                <a:cubicBezTo>
                                  <a:pt x="2894508" y="226060"/>
                                  <a:pt x="2895016" y="226060"/>
                                  <a:pt x="2895397" y="225933"/>
                                </a:cubicBezTo>
                                <a:cubicBezTo>
                                  <a:pt x="2895905" y="225933"/>
                                  <a:pt x="2896413" y="225806"/>
                                  <a:pt x="2896921" y="225806"/>
                                </a:cubicBezTo>
                                <a:cubicBezTo>
                                  <a:pt x="2897429" y="225806"/>
                                  <a:pt x="2897937" y="225679"/>
                                  <a:pt x="2898318" y="225679"/>
                                </a:cubicBezTo>
                                <a:cubicBezTo>
                                  <a:pt x="2898826" y="225552"/>
                                  <a:pt x="2899334" y="225552"/>
                                  <a:pt x="2899842" y="225552"/>
                                </a:cubicBezTo>
                                <a:cubicBezTo>
                                  <a:pt x="2900350" y="225552"/>
                                  <a:pt x="2900731" y="225425"/>
                                  <a:pt x="2901239" y="225425"/>
                                </a:cubicBezTo>
                                <a:cubicBezTo>
                                  <a:pt x="2901747" y="225425"/>
                                  <a:pt x="2902255" y="225425"/>
                                  <a:pt x="2902763" y="225425"/>
                                </a:cubicBezTo>
                                <a:cubicBezTo>
                                  <a:pt x="2903271" y="225425"/>
                                  <a:pt x="2903652" y="225425"/>
                                  <a:pt x="2904160" y="225425"/>
                                </a:cubicBezTo>
                                <a:cubicBezTo>
                                  <a:pt x="2904668" y="225425"/>
                                  <a:pt x="2905176" y="225425"/>
                                  <a:pt x="2905684" y="225425"/>
                                </a:cubicBezTo>
                                <a:cubicBezTo>
                                  <a:pt x="2906192" y="225425"/>
                                  <a:pt x="2906573" y="225425"/>
                                  <a:pt x="2907081" y="225552"/>
                                </a:cubicBezTo>
                                <a:cubicBezTo>
                                  <a:pt x="2907589" y="225552"/>
                                  <a:pt x="2908097" y="225552"/>
                                  <a:pt x="2908605" y="225552"/>
                                </a:cubicBezTo>
                                <a:cubicBezTo>
                                  <a:pt x="2909113" y="225552"/>
                                  <a:pt x="2909494" y="225679"/>
                                  <a:pt x="2910002" y="225679"/>
                                </a:cubicBezTo>
                                <a:cubicBezTo>
                                  <a:pt x="2910510" y="225679"/>
                                  <a:pt x="2911018" y="225679"/>
                                  <a:pt x="2911526" y="225679"/>
                                </a:cubicBezTo>
                                <a:cubicBezTo>
                                  <a:pt x="2912034" y="225679"/>
                                  <a:pt x="2912415" y="225679"/>
                                  <a:pt x="2912923" y="225679"/>
                                </a:cubicBezTo>
                                <a:cubicBezTo>
                                  <a:pt x="2913431" y="225679"/>
                                  <a:pt x="2913939" y="225679"/>
                                  <a:pt x="2914447" y="225679"/>
                                </a:cubicBezTo>
                                <a:cubicBezTo>
                                  <a:pt x="2914955" y="225679"/>
                                  <a:pt x="2915336" y="225552"/>
                                  <a:pt x="2915844" y="225552"/>
                                </a:cubicBezTo>
                                <a:cubicBezTo>
                                  <a:pt x="2916352" y="225552"/>
                                  <a:pt x="2916860" y="225552"/>
                                  <a:pt x="2917368" y="225552"/>
                                </a:cubicBezTo>
                                <a:cubicBezTo>
                                  <a:pt x="2917749" y="225425"/>
                                  <a:pt x="2918257" y="225425"/>
                                  <a:pt x="2918765" y="225425"/>
                                </a:cubicBezTo>
                                <a:cubicBezTo>
                                  <a:pt x="2919273" y="225298"/>
                                  <a:pt x="2919781" y="225298"/>
                                  <a:pt x="2920289" y="225298"/>
                                </a:cubicBezTo>
                                <a:cubicBezTo>
                                  <a:pt x="2920670" y="225298"/>
                                  <a:pt x="2921178" y="225171"/>
                                  <a:pt x="2921686" y="225171"/>
                                </a:cubicBezTo>
                                <a:cubicBezTo>
                                  <a:pt x="2922194" y="225171"/>
                                  <a:pt x="2922702" y="225044"/>
                                  <a:pt x="2923210" y="225044"/>
                                </a:cubicBezTo>
                                <a:cubicBezTo>
                                  <a:pt x="2923591" y="225044"/>
                                  <a:pt x="2924099" y="224917"/>
                                  <a:pt x="2924607" y="224917"/>
                                </a:cubicBezTo>
                                <a:cubicBezTo>
                                  <a:pt x="2925115" y="224917"/>
                                  <a:pt x="2925623" y="224917"/>
                                  <a:pt x="2926131" y="224917"/>
                                </a:cubicBezTo>
                                <a:cubicBezTo>
                                  <a:pt x="2926512" y="224790"/>
                                  <a:pt x="2927020" y="224790"/>
                                  <a:pt x="2927528" y="224790"/>
                                </a:cubicBezTo>
                                <a:cubicBezTo>
                                  <a:pt x="2928036" y="224790"/>
                                  <a:pt x="2928544" y="224663"/>
                                  <a:pt x="2929052" y="224663"/>
                                </a:cubicBezTo>
                                <a:cubicBezTo>
                                  <a:pt x="2929433" y="224663"/>
                                  <a:pt x="2929941" y="224663"/>
                                  <a:pt x="2930449" y="224663"/>
                                </a:cubicBezTo>
                                <a:cubicBezTo>
                                  <a:pt x="2930957" y="224663"/>
                                  <a:pt x="2931465" y="224663"/>
                                  <a:pt x="2931973" y="224663"/>
                                </a:cubicBezTo>
                                <a:cubicBezTo>
                                  <a:pt x="2932354" y="224663"/>
                                  <a:pt x="2932862" y="224663"/>
                                  <a:pt x="2933370" y="224790"/>
                                </a:cubicBezTo>
                                <a:cubicBezTo>
                                  <a:pt x="2933878" y="224790"/>
                                  <a:pt x="2934386" y="224790"/>
                                  <a:pt x="2934767" y="224790"/>
                                </a:cubicBezTo>
                                <a:cubicBezTo>
                                  <a:pt x="2935275" y="224790"/>
                                  <a:pt x="2935783" y="224917"/>
                                  <a:pt x="2936291" y="224917"/>
                                </a:cubicBezTo>
                                <a:cubicBezTo>
                                  <a:pt x="2936799" y="224917"/>
                                  <a:pt x="2937307" y="224917"/>
                                  <a:pt x="2937688" y="225044"/>
                                </a:cubicBezTo>
                                <a:cubicBezTo>
                                  <a:pt x="2938196" y="225044"/>
                                  <a:pt x="2938704" y="225044"/>
                                  <a:pt x="2939212" y="225044"/>
                                </a:cubicBezTo>
                                <a:cubicBezTo>
                                  <a:pt x="2939720" y="225044"/>
                                  <a:pt x="2940228" y="225044"/>
                                  <a:pt x="2940609" y="225044"/>
                                </a:cubicBezTo>
                                <a:cubicBezTo>
                                  <a:pt x="2941117" y="225044"/>
                                  <a:pt x="2941625" y="225044"/>
                                  <a:pt x="2942133" y="225044"/>
                                </a:cubicBezTo>
                                <a:cubicBezTo>
                                  <a:pt x="2942641" y="225044"/>
                                  <a:pt x="2943149" y="225044"/>
                                  <a:pt x="2943530" y="225044"/>
                                </a:cubicBezTo>
                                <a:cubicBezTo>
                                  <a:pt x="2944038" y="225044"/>
                                  <a:pt x="2944546" y="225044"/>
                                  <a:pt x="2945054" y="225044"/>
                                </a:cubicBezTo>
                                <a:cubicBezTo>
                                  <a:pt x="2945562" y="224917"/>
                                  <a:pt x="2946070" y="224917"/>
                                  <a:pt x="2946451" y="224917"/>
                                </a:cubicBezTo>
                                <a:cubicBezTo>
                                  <a:pt x="2946959" y="224917"/>
                                  <a:pt x="2947467" y="224917"/>
                                  <a:pt x="2947975" y="224917"/>
                                </a:cubicBezTo>
                                <a:cubicBezTo>
                                  <a:pt x="2948483" y="224790"/>
                                  <a:pt x="2948991" y="224790"/>
                                  <a:pt x="2949372" y="224790"/>
                                </a:cubicBezTo>
                                <a:cubicBezTo>
                                  <a:pt x="2949880" y="224790"/>
                                  <a:pt x="2950388" y="224663"/>
                                  <a:pt x="2950896" y="224663"/>
                                </a:cubicBezTo>
                                <a:cubicBezTo>
                                  <a:pt x="2951404" y="224663"/>
                                  <a:pt x="2951785" y="224536"/>
                                  <a:pt x="2952293" y="224536"/>
                                </a:cubicBezTo>
                                <a:cubicBezTo>
                                  <a:pt x="2952801" y="224409"/>
                                  <a:pt x="2953309" y="224409"/>
                                  <a:pt x="2953817" y="224409"/>
                                </a:cubicBezTo>
                                <a:cubicBezTo>
                                  <a:pt x="2954325" y="224282"/>
                                  <a:pt x="2954706" y="224282"/>
                                  <a:pt x="2955214" y="224155"/>
                                </a:cubicBezTo>
                                <a:cubicBezTo>
                                  <a:pt x="2955722" y="224155"/>
                                  <a:pt x="2956230" y="224155"/>
                                  <a:pt x="2956738" y="224028"/>
                                </a:cubicBezTo>
                                <a:cubicBezTo>
                                  <a:pt x="2957246" y="224028"/>
                                  <a:pt x="2957627" y="223901"/>
                                  <a:pt x="2958135" y="223901"/>
                                </a:cubicBezTo>
                                <a:cubicBezTo>
                                  <a:pt x="2958643" y="223774"/>
                                  <a:pt x="2959151" y="223774"/>
                                  <a:pt x="2959659" y="223647"/>
                                </a:cubicBezTo>
                                <a:cubicBezTo>
                                  <a:pt x="2960167" y="223647"/>
                                  <a:pt x="2960548" y="223520"/>
                                  <a:pt x="2961056" y="223520"/>
                                </a:cubicBezTo>
                                <a:cubicBezTo>
                                  <a:pt x="2961564" y="223520"/>
                                  <a:pt x="2962072" y="223393"/>
                                  <a:pt x="2962580" y="223393"/>
                                </a:cubicBezTo>
                                <a:cubicBezTo>
                                  <a:pt x="2963088" y="223266"/>
                                  <a:pt x="2963469" y="223266"/>
                                  <a:pt x="2963977" y="223266"/>
                                </a:cubicBezTo>
                                <a:cubicBezTo>
                                  <a:pt x="2964485" y="223266"/>
                                  <a:pt x="2964993" y="223139"/>
                                  <a:pt x="2965501" y="223139"/>
                                </a:cubicBezTo>
                                <a:cubicBezTo>
                                  <a:pt x="2966009" y="223139"/>
                                  <a:pt x="2966390" y="223139"/>
                                  <a:pt x="2966898" y="223139"/>
                                </a:cubicBezTo>
                                <a:cubicBezTo>
                                  <a:pt x="2967406" y="223139"/>
                                  <a:pt x="2967914" y="223012"/>
                                  <a:pt x="2968422" y="223012"/>
                                </a:cubicBezTo>
                                <a:cubicBezTo>
                                  <a:pt x="2968803" y="223012"/>
                                  <a:pt x="2969311" y="223012"/>
                                  <a:pt x="2969819" y="223012"/>
                                </a:cubicBezTo>
                                <a:cubicBezTo>
                                  <a:pt x="2970327" y="223012"/>
                                  <a:pt x="2970835" y="223012"/>
                                  <a:pt x="2971343" y="222885"/>
                                </a:cubicBezTo>
                                <a:cubicBezTo>
                                  <a:pt x="2971724" y="222885"/>
                                  <a:pt x="2972232" y="222885"/>
                                  <a:pt x="2972740" y="222885"/>
                                </a:cubicBezTo>
                                <a:cubicBezTo>
                                  <a:pt x="2973248" y="222885"/>
                                  <a:pt x="2973756" y="222758"/>
                                  <a:pt x="2974264" y="222758"/>
                                </a:cubicBezTo>
                                <a:cubicBezTo>
                                  <a:pt x="2974645" y="222758"/>
                                  <a:pt x="2975153" y="222758"/>
                                  <a:pt x="2975661" y="222631"/>
                                </a:cubicBezTo>
                                <a:cubicBezTo>
                                  <a:pt x="2976169" y="222631"/>
                                  <a:pt x="2976677" y="222631"/>
                                  <a:pt x="2977185" y="222504"/>
                                </a:cubicBezTo>
                                <a:cubicBezTo>
                                  <a:pt x="2977566" y="222504"/>
                                  <a:pt x="2978074" y="222504"/>
                                  <a:pt x="2978582" y="222377"/>
                                </a:cubicBezTo>
                                <a:cubicBezTo>
                                  <a:pt x="2979090" y="222377"/>
                                  <a:pt x="2979598" y="222250"/>
                                  <a:pt x="2980106" y="222250"/>
                                </a:cubicBezTo>
                                <a:cubicBezTo>
                                  <a:pt x="2980487" y="222123"/>
                                  <a:pt x="2980995" y="222123"/>
                                  <a:pt x="2981503" y="222123"/>
                                </a:cubicBezTo>
                                <a:cubicBezTo>
                                  <a:pt x="2982011" y="222123"/>
                                  <a:pt x="2982519" y="221996"/>
                                  <a:pt x="2983027" y="221996"/>
                                </a:cubicBezTo>
                                <a:cubicBezTo>
                                  <a:pt x="2983408" y="221996"/>
                                  <a:pt x="2983916" y="221869"/>
                                  <a:pt x="2984424" y="221869"/>
                                </a:cubicBezTo>
                                <a:cubicBezTo>
                                  <a:pt x="2984932" y="221869"/>
                                  <a:pt x="2985440" y="221742"/>
                                  <a:pt x="2985821" y="221742"/>
                                </a:cubicBezTo>
                                <a:cubicBezTo>
                                  <a:pt x="2986329" y="221742"/>
                                  <a:pt x="2986837" y="221742"/>
                                  <a:pt x="2987345" y="221742"/>
                                </a:cubicBezTo>
                                <a:cubicBezTo>
                                  <a:pt x="2987853" y="221615"/>
                                  <a:pt x="2988361" y="221615"/>
                                  <a:pt x="2988742" y="221615"/>
                                </a:cubicBezTo>
                                <a:cubicBezTo>
                                  <a:pt x="2989250" y="221615"/>
                                  <a:pt x="2989758" y="221615"/>
                                  <a:pt x="2990266" y="221615"/>
                                </a:cubicBezTo>
                                <a:cubicBezTo>
                                  <a:pt x="2990774" y="221488"/>
                                  <a:pt x="2991282" y="221488"/>
                                  <a:pt x="2991663" y="221488"/>
                                </a:cubicBezTo>
                                <a:cubicBezTo>
                                  <a:pt x="2992171" y="221488"/>
                                  <a:pt x="2992679" y="221488"/>
                                  <a:pt x="2993187" y="221361"/>
                                </a:cubicBezTo>
                                <a:cubicBezTo>
                                  <a:pt x="2993695" y="221361"/>
                                  <a:pt x="2994203" y="221361"/>
                                  <a:pt x="2994584" y="221234"/>
                                </a:cubicBezTo>
                                <a:cubicBezTo>
                                  <a:pt x="2995092" y="221234"/>
                                  <a:pt x="2995600" y="221234"/>
                                  <a:pt x="2996108" y="221234"/>
                                </a:cubicBezTo>
                                <a:cubicBezTo>
                                  <a:pt x="2996616" y="221107"/>
                                  <a:pt x="2997124" y="221107"/>
                                  <a:pt x="2997505" y="221107"/>
                                </a:cubicBezTo>
                                <a:cubicBezTo>
                                  <a:pt x="2998013" y="221107"/>
                                  <a:pt x="2998521" y="220980"/>
                                  <a:pt x="2999029" y="220980"/>
                                </a:cubicBezTo>
                                <a:cubicBezTo>
                                  <a:pt x="2999537" y="220980"/>
                                  <a:pt x="3000045" y="220853"/>
                                  <a:pt x="3000426" y="220853"/>
                                </a:cubicBezTo>
                                <a:cubicBezTo>
                                  <a:pt x="3000934" y="220853"/>
                                  <a:pt x="3001442" y="220853"/>
                                  <a:pt x="3001950" y="220853"/>
                                </a:cubicBezTo>
                                <a:cubicBezTo>
                                  <a:pt x="3002458" y="220853"/>
                                  <a:pt x="3002839" y="220853"/>
                                  <a:pt x="3003347" y="220853"/>
                                </a:cubicBezTo>
                                <a:cubicBezTo>
                                  <a:pt x="3003855" y="220853"/>
                                  <a:pt x="3004363" y="220853"/>
                                  <a:pt x="3004871" y="220853"/>
                                </a:cubicBezTo>
                                <a:cubicBezTo>
                                  <a:pt x="3005379" y="220853"/>
                                  <a:pt x="3005760" y="220853"/>
                                  <a:pt x="3006268" y="220853"/>
                                </a:cubicBezTo>
                                <a:cubicBezTo>
                                  <a:pt x="3006776" y="220853"/>
                                  <a:pt x="3007284" y="220853"/>
                                  <a:pt x="3007792" y="220980"/>
                                </a:cubicBezTo>
                                <a:cubicBezTo>
                                  <a:pt x="3008300" y="220980"/>
                                  <a:pt x="3008681" y="220980"/>
                                  <a:pt x="3009189" y="220980"/>
                                </a:cubicBezTo>
                                <a:cubicBezTo>
                                  <a:pt x="3009697" y="220980"/>
                                  <a:pt x="3010205" y="220980"/>
                                  <a:pt x="3010713" y="220980"/>
                                </a:cubicBezTo>
                                <a:cubicBezTo>
                                  <a:pt x="3011221" y="220980"/>
                                  <a:pt x="3011602" y="220980"/>
                                  <a:pt x="3012110" y="220980"/>
                                </a:cubicBezTo>
                                <a:cubicBezTo>
                                  <a:pt x="3012618" y="220980"/>
                                  <a:pt x="3013126" y="220980"/>
                                  <a:pt x="3013634" y="220980"/>
                                </a:cubicBezTo>
                                <a:cubicBezTo>
                                  <a:pt x="3014142" y="220980"/>
                                  <a:pt x="3014523" y="220980"/>
                                  <a:pt x="3015031" y="220980"/>
                                </a:cubicBezTo>
                                <a:cubicBezTo>
                                  <a:pt x="3015539" y="220853"/>
                                  <a:pt x="3016047" y="220853"/>
                                  <a:pt x="3016555" y="220853"/>
                                </a:cubicBezTo>
                                <a:cubicBezTo>
                                  <a:pt x="3017063" y="220853"/>
                                  <a:pt x="3017444" y="220726"/>
                                  <a:pt x="3017952" y="220726"/>
                                </a:cubicBezTo>
                                <a:cubicBezTo>
                                  <a:pt x="3018460" y="220726"/>
                                  <a:pt x="3018968" y="220599"/>
                                  <a:pt x="3019476" y="220599"/>
                                </a:cubicBezTo>
                                <a:cubicBezTo>
                                  <a:pt x="3019857" y="220472"/>
                                  <a:pt x="3020365" y="220472"/>
                                  <a:pt x="3020873" y="220472"/>
                                </a:cubicBezTo>
                                <a:cubicBezTo>
                                  <a:pt x="3021381" y="220345"/>
                                  <a:pt x="3021889" y="220345"/>
                                  <a:pt x="3022397" y="220218"/>
                                </a:cubicBezTo>
                                <a:cubicBezTo>
                                  <a:pt x="3022778" y="220218"/>
                                  <a:pt x="3023286" y="220218"/>
                                  <a:pt x="3023794" y="220091"/>
                                </a:cubicBezTo>
                                <a:cubicBezTo>
                                  <a:pt x="3024302" y="220091"/>
                                  <a:pt x="3024810" y="219964"/>
                                  <a:pt x="3025318" y="219964"/>
                                </a:cubicBezTo>
                                <a:cubicBezTo>
                                  <a:pt x="3025699" y="219837"/>
                                  <a:pt x="3026207" y="219837"/>
                                  <a:pt x="3026715" y="219710"/>
                                </a:cubicBezTo>
                                <a:cubicBezTo>
                                  <a:pt x="3027223" y="219710"/>
                                  <a:pt x="3027731" y="219710"/>
                                  <a:pt x="3028239" y="219583"/>
                                </a:cubicBezTo>
                                <a:cubicBezTo>
                                  <a:pt x="3028620" y="219583"/>
                                  <a:pt x="3029128" y="219456"/>
                                  <a:pt x="3029636" y="219456"/>
                                </a:cubicBezTo>
                                <a:cubicBezTo>
                                  <a:pt x="3030144" y="219329"/>
                                  <a:pt x="3030652" y="219329"/>
                                  <a:pt x="3031160" y="219329"/>
                                </a:cubicBezTo>
                                <a:cubicBezTo>
                                  <a:pt x="3031541" y="219202"/>
                                  <a:pt x="3032049" y="219202"/>
                                  <a:pt x="3032557" y="219202"/>
                                </a:cubicBezTo>
                                <a:cubicBezTo>
                                  <a:pt x="3033065" y="219075"/>
                                  <a:pt x="3033573" y="219075"/>
                                  <a:pt x="3034081" y="219075"/>
                                </a:cubicBezTo>
                                <a:cubicBezTo>
                                  <a:pt x="3034462" y="219075"/>
                                  <a:pt x="3034970" y="219075"/>
                                  <a:pt x="3035478" y="219075"/>
                                </a:cubicBezTo>
                                <a:cubicBezTo>
                                  <a:pt x="3035986" y="218948"/>
                                  <a:pt x="3036494" y="218948"/>
                                  <a:pt x="3036875" y="218948"/>
                                </a:cubicBezTo>
                                <a:cubicBezTo>
                                  <a:pt x="3037383" y="218948"/>
                                  <a:pt x="3037891" y="218948"/>
                                  <a:pt x="3038399" y="219075"/>
                                </a:cubicBezTo>
                                <a:cubicBezTo>
                                  <a:pt x="3038907" y="219075"/>
                                  <a:pt x="3039415" y="218948"/>
                                  <a:pt x="3039796" y="219075"/>
                                </a:cubicBezTo>
                                <a:cubicBezTo>
                                  <a:pt x="3040304" y="219075"/>
                                  <a:pt x="3040812" y="219075"/>
                                  <a:pt x="3041320" y="219075"/>
                                </a:cubicBezTo>
                                <a:cubicBezTo>
                                  <a:pt x="3041828" y="219075"/>
                                  <a:pt x="3042336" y="219075"/>
                                  <a:pt x="3042717" y="219075"/>
                                </a:cubicBezTo>
                                <a:cubicBezTo>
                                  <a:pt x="3043225" y="219075"/>
                                  <a:pt x="3043733" y="219075"/>
                                  <a:pt x="3044241" y="219075"/>
                                </a:cubicBezTo>
                                <a:cubicBezTo>
                                  <a:pt x="3044749" y="218948"/>
                                  <a:pt x="3045257" y="219075"/>
                                  <a:pt x="3045638" y="219075"/>
                                </a:cubicBezTo>
                                <a:cubicBezTo>
                                  <a:pt x="3046146" y="218948"/>
                                  <a:pt x="3046654" y="218948"/>
                                  <a:pt x="3047162" y="218948"/>
                                </a:cubicBezTo>
                                <a:cubicBezTo>
                                  <a:pt x="3047670" y="218948"/>
                                  <a:pt x="3048178" y="218948"/>
                                  <a:pt x="3048559" y="218821"/>
                                </a:cubicBezTo>
                                <a:cubicBezTo>
                                  <a:pt x="3049067" y="218821"/>
                                  <a:pt x="3049575" y="218821"/>
                                  <a:pt x="3050083" y="218694"/>
                                </a:cubicBezTo>
                                <a:cubicBezTo>
                                  <a:pt x="3050591" y="218694"/>
                                  <a:pt x="3051099" y="218694"/>
                                  <a:pt x="3051480" y="218567"/>
                                </a:cubicBezTo>
                                <a:cubicBezTo>
                                  <a:pt x="3051988" y="218567"/>
                                  <a:pt x="3052496" y="218567"/>
                                  <a:pt x="3053004" y="218440"/>
                                </a:cubicBezTo>
                                <a:cubicBezTo>
                                  <a:pt x="3053512" y="218440"/>
                                  <a:pt x="3053893" y="218440"/>
                                  <a:pt x="3054401" y="218313"/>
                                </a:cubicBezTo>
                                <a:cubicBezTo>
                                  <a:pt x="3054909" y="218313"/>
                                  <a:pt x="3055417" y="218313"/>
                                  <a:pt x="3055925" y="218186"/>
                                </a:cubicBezTo>
                                <a:cubicBezTo>
                                  <a:pt x="3056433" y="218186"/>
                                  <a:pt x="3056814" y="218186"/>
                                  <a:pt x="3057322" y="218059"/>
                                </a:cubicBezTo>
                                <a:cubicBezTo>
                                  <a:pt x="3057830" y="218059"/>
                                  <a:pt x="3058338" y="218059"/>
                                  <a:pt x="3058846" y="218059"/>
                                </a:cubicBezTo>
                                <a:cubicBezTo>
                                  <a:pt x="3059354" y="218059"/>
                                  <a:pt x="3059735" y="217932"/>
                                  <a:pt x="3060243" y="217932"/>
                                </a:cubicBezTo>
                                <a:cubicBezTo>
                                  <a:pt x="3060751" y="217932"/>
                                  <a:pt x="3061259" y="217932"/>
                                  <a:pt x="3061767" y="217932"/>
                                </a:cubicBezTo>
                                <a:cubicBezTo>
                                  <a:pt x="3062275" y="217805"/>
                                  <a:pt x="3062656" y="217805"/>
                                  <a:pt x="3063164" y="217805"/>
                                </a:cubicBezTo>
                                <a:cubicBezTo>
                                  <a:pt x="3063672" y="217805"/>
                                  <a:pt x="3064180" y="217678"/>
                                  <a:pt x="3064688" y="217678"/>
                                </a:cubicBezTo>
                                <a:cubicBezTo>
                                  <a:pt x="3065196" y="217678"/>
                                  <a:pt x="3065577" y="217551"/>
                                  <a:pt x="3066085" y="217551"/>
                                </a:cubicBezTo>
                                <a:cubicBezTo>
                                  <a:pt x="3066593" y="217551"/>
                                  <a:pt x="3067101" y="217424"/>
                                  <a:pt x="3067609" y="217424"/>
                                </a:cubicBezTo>
                                <a:cubicBezTo>
                                  <a:pt x="3068117" y="217424"/>
                                  <a:pt x="3068498" y="217424"/>
                                  <a:pt x="3069006" y="217297"/>
                                </a:cubicBezTo>
                                <a:cubicBezTo>
                                  <a:pt x="3069514" y="217297"/>
                                  <a:pt x="3070022" y="217170"/>
                                  <a:pt x="3070530" y="217170"/>
                                </a:cubicBezTo>
                                <a:cubicBezTo>
                                  <a:pt x="3070911" y="217170"/>
                                  <a:pt x="3071419" y="217043"/>
                                  <a:pt x="3071927" y="217043"/>
                                </a:cubicBezTo>
                                <a:cubicBezTo>
                                  <a:pt x="3072435" y="217043"/>
                                  <a:pt x="3072943" y="216916"/>
                                  <a:pt x="3073451" y="216916"/>
                                </a:cubicBezTo>
                                <a:cubicBezTo>
                                  <a:pt x="3073832" y="216916"/>
                                  <a:pt x="3074340" y="216789"/>
                                  <a:pt x="3074848" y="216789"/>
                                </a:cubicBezTo>
                                <a:cubicBezTo>
                                  <a:pt x="3075356" y="216789"/>
                                  <a:pt x="3075864" y="216789"/>
                                  <a:pt x="3076372" y="216662"/>
                                </a:cubicBezTo>
                                <a:cubicBezTo>
                                  <a:pt x="3076753" y="216662"/>
                                  <a:pt x="3077261" y="216662"/>
                                  <a:pt x="3077769" y="216535"/>
                                </a:cubicBezTo>
                                <a:cubicBezTo>
                                  <a:pt x="3078277" y="216535"/>
                                  <a:pt x="3078785" y="216535"/>
                                  <a:pt x="3079293" y="216535"/>
                                </a:cubicBezTo>
                                <a:cubicBezTo>
                                  <a:pt x="3079674" y="216535"/>
                                  <a:pt x="3080182" y="216535"/>
                                  <a:pt x="3080690" y="216408"/>
                                </a:cubicBezTo>
                                <a:cubicBezTo>
                                  <a:pt x="3081198" y="216408"/>
                                  <a:pt x="3081706" y="216408"/>
                                  <a:pt x="3082214" y="216408"/>
                                </a:cubicBezTo>
                                <a:cubicBezTo>
                                  <a:pt x="3082595" y="216408"/>
                                  <a:pt x="3083103" y="216408"/>
                                  <a:pt x="3083611" y="216408"/>
                                </a:cubicBezTo>
                                <a:cubicBezTo>
                                  <a:pt x="3084119" y="216408"/>
                                  <a:pt x="3084627" y="216408"/>
                                  <a:pt x="3085135" y="216281"/>
                                </a:cubicBezTo>
                                <a:cubicBezTo>
                                  <a:pt x="3085516" y="216281"/>
                                  <a:pt x="3086024" y="216281"/>
                                  <a:pt x="3086532" y="216281"/>
                                </a:cubicBezTo>
                                <a:cubicBezTo>
                                  <a:pt x="3087040" y="216281"/>
                                  <a:pt x="3087548" y="216281"/>
                                  <a:pt x="3087929" y="216281"/>
                                </a:cubicBezTo>
                                <a:cubicBezTo>
                                  <a:pt x="3088437" y="216154"/>
                                  <a:pt x="3088945" y="216154"/>
                                  <a:pt x="3089453" y="216154"/>
                                </a:cubicBezTo>
                                <a:cubicBezTo>
                                  <a:pt x="3089961" y="216027"/>
                                  <a:pt x="3090469" y="216027"/>
                                  <a:pt x="3090850" y="215900"/>
                                </a:cubicBezTo>
                                <a:cubicBezTo>
                                  <a:pt x="3091358" y="215900"/>
                                  <a:pt x="3091866" y="215900"/>
                                  <a:pt x="3092374" y="215773"/>
                                </a:cubicBezTo>
                                <a:cubicBezTo>
                                  <a:pt x="3092882" y="215773"/>
                                  <a:pt x="3093390" y="215646"/>
                                  <a:pt x="3093771" y="215646"/>
                                </a:cubicBezTo>
                                <a:cubicBezTo>
                                  <a:pt x="3094279" y="215519"/>
                                  <a:pt x="3094787" y="215519"/>
                                  <a:pt x="3095295" y="215519"/>
                                </a:cubicBezTo>
                                <a:cubicBezTo>
                                  <a:pt x="3095803" y="215392"/>
                                  <a:pt x="3096311" y="215392"/>
                                  <a:pt x="3096692" y="215265"/>
                                </a:cubicBezTo>
                                <a:cubicBezTo>
                                  <a:pt x="3097200" y="215265"/>
                                  <a:pt x="3097708" y="215138"/>
                                  <a:pt x="3098216" y="215138"/>
                                </a:cubicBezTo>
                                <a:cubicBezTo>
                                  <a:pt x="3098724" y="215011"/>
                                  <a:pt x="3099232" y="215011"/>
                                  <a:pt x="3099613" y="214884"/>
                                </a:cubicBezTo>
                                <a:cubicBezTo>
                                  <a:pt x="3100121" y="214884"/>
                                  <a:pt x="3100629" y="214757"/>
                                  <a:pt x="3101137" y="214757"/>
                                </a:cubicBezTo>
                                <a:cubicBezTo>
                                  <a:pt x="3101645" y="214630"/>
                                  <a:pt x="3102026" y="214630"/>
                                  <a:pt x="3102534" y="214503"/>
                                </a:cubicBezTo>
                                <a:cubicBezTo>
                                  <a:pt x="3103042" y="214503"/>
                                  <a:pt x="3103550" y="214503"/>
                                  <a:pt x="3104058" y="214376"/>
                                </a:cubicBezTo>
                                <a:cubicBezTo>
                                  <a:pt x="3104566" y="214376"/>
                                  <a:pt x="3104947" y="214376"/>
                                  <a:pt x="3105455" y="214376"/>
                                </a:cubicBezTo>
                                <a:cubicBezTo>
                                  <a:pt x="3105963" y="214376"/>
                                  <a:pt x="3106471" y="214249"/>
                                  <a:pt x="3106979" y="214249"/>
                                </a:cubicBezTo>
                                <a:cubicBezTo>
                                  <a:pt x="3107487" y="214249"/>
                                  <a:pt x="3107868" y="214376"/>
                                  <a:pt x="3108376" y="214376"/>
                                </a:cubicBezTo>
                                <a:cubicBezTo>
                                  <a:pt x="3108884" y="214376"/>
                                  <a:pt x="3109392" y="214376"/>
                                  <a:pt x="3109900" y="214376"/>
                                </a:cubicBezTo>
                                <a:cubicBezTo>
                                  <a:pt x="3110408" y="214376"/>
                                  <a:pt x="3110789" y="214376"/>
                                  <a:pt x="3111297" y="214376"/>
                                </a:cubicBezTo>
                                <a:cubicBezTo>
                                  <a:pt x="3111805" y="214376"/>
                                  <a:pt x="3112313" y="214376"/>
                                  <a:pt x="3112821" y="214503"/>
                                </a:cubicBezTo>
                                <a:cubicBezTo>
                                  <a:pt x="3113329" y="214503"/>
                                  <a:pt x="3113710" y="214503"/>
                                  <a:pt x="3114218" y="214503"/>
                                </a:cubicBezTo>
                                <a:cubicBezTo>
                                  <a:pt x="3114726" y="214503"/>
                                  <a:pt x="3115234" y="214630"/>
                                  <a:pt x="3115742" y="214630"/>
                                </a:cubicBezTo>
                                <a:cubicBezTo>
                                  <a:pt x="3116250" y="214630"/>
                                  <a:pt x="3116631" y="214630"/>
                                  <a:pt x="3117139" y="214757"/>
                                </a:cubicBezTo>
                                <a:cubicBezTo>
                                  <a:pt x="3117647" y="214757"/>
                                  <a:pt x="3118155" y="214884"/>
                                  <a:pt x="3118663" y="214884"/>
                                </a:cubicBezTo>
                                <a:cubicBezTo>
                                  <a:pt x="3119044" y="214884"/>
                                  <a:pt x="3119552" y="215011"/>
                                  <a:pt x="3120060" y="215011"/>
                                </a:cubicBezTo>
                                <a:cubicBezTo>
                                  <a:pt x="3120568" y="215011"/>
                                  <a:pt x="3121076" y="215011"/>
                                  <a:pt x="3121584" y="215138"/>
                                </a:cubicBezTo>
                                <a:cubicBezTo>
                                  <a:pt x="3121965" y="215138"/>
                                  <a:pt x="3122473" y="215138"/>
                                  <a:pt x="3122981" y="215138"/>
                                </a:cubicBezTo>
                                <a:cubicBezTo>
                                  <a:pt x="3123489" y="215138"/>
                                  <a:pt x="3123997" y="215138"/>
                                  <a:pt x="3124505" y="215138"/>
                                </a:cubicBezTo>
                                <a:cubicBezTo>
                                  <a:pt x="3124886" y="215138"/>
                                  <a:pt x="3125394" y="215138"/>
                                  <a:pt x="3125902" y="215138"/>
                                </a:cubicBezTo>
                                <a:cubicBezTo>
                                  <a:pt x="3126410" y="215138"/>
                                  <a:pt x="3126918" y="215138"/>
                                  <a:pt x="3127426" y="215138"/>
                                </a:cubicBezTo>
                                <a:cubicBezTo>
                                  <a:pt x="3127807" y="215138"/>
                                  <a:pt x="3128315" y="215138"/>
                                  <a:pt x="3128823" y="215138"/>
                                </a:cubicBezTo>
                                <a:cubicBezTo>
                                  <a:pt x="3129331" y="215011"/>
                                  <a:pt x="3129839" y="215011"/>
                                  <a:pt x="3130347" y="215011"/>
                                </a:cubicBezTo>
                                <a:cubicBezTo>
                                  <a:pt x="3130728" y="215011"/>
                                  <a:pt x="3131236" y="215011"/>
                                  <a:pt x="3131744" y="214884"/>
                                </a:cubicBezTo>
                                <a:cubicBezTo>
                                  <a:pt x="3132252" y="214884"/>
                                  <a:pt x="3132760" y="214884"/>
                                  <a:pt x="3133268" y="214757"/>
                                </a:cubicBezTo>
                                <a:cubicBezTo>
                                  <a:pt x="3133649" y="214757"/>
                                  <a:pt x="3134157" y="214630"/>
                                  <a:pt x="3134665" y="214630"/>
                                </a:cubicBezTo>
                                <a:cubicBezTo>
                                  <a:pt x="3135173" y="214503"/>
                                  <a:pt x="3135681" y="214503"/>
                                  <a:pt x="3136062" y="214376"/>
                                </a:cubicBezTo>
                                <a:cubicBezTo>
                                  <a:pt x="3136570" y="214249"/>
                                  <a:pt x="3137078" y="214249"/>
                                  <a:pt x="3137586" y="214122"/>
                                </a:cubicBezTo>
                                <a:cubicBezTo>
                                  <a:pt x="3138094" y="214122"/>
                                  <a:pt x="3138602" y="213995"/>
                                  <a:pt x="3138983" y="213995"/>
                                </a:cubicBezTo>
                                <a:cubicBezTo>
                                  <a:pt x="3139491" y="213868"/>
                                  <a:pt x="3139999" y="213741"/>
                                  <a:pt x="3140507" y="213741"/>
                                </a:cubicBezTo>
                                <a:cubicBezTo>
                                  <a:pt x="3141015" y="213741"/>
                                  <a:pt x="3141523" y="213614"/>
                                  <a:pt x="3141904" y="213614"/>
                                </a:cubicBezTo>
                                <a:cubicBezTo>
                                  <a:pt x="3142412" y="213614"/>
                                  <a:pt x="3142920" y="213614"/>
                                  <a:pt x="3143428" y="213614"/>
                                </a:cubicBezTo>
                                <a:cubicBezTo>
                                  <a:pt x="3143936" y="213487"/>
                                  <a:pt x="3144444" y="213487"/>
                                  <a:pt x="3144825" y="213614"/>
                                </a:cubicBezTo>
                                <a:cubicBezTo>
                                  <a:pt x="3145333" y="213614"/>
                                  <a:pt x="3145841" y="213614"/>
                                  <a:pt x="3146349" y="213614"/>
                                </a:cubicBezTo>
                                <a:cubicBezTo>
                                  <a:pt x="3146857" y="213614"/>
                                  <a:pt x="3147365" y="213614"/>
                                  <a:pt x="3147746" y="213614"/>
                                </a:cubicBezTo>
                                <a:cubicBezTo>
                                  <a:pt x="3148254" y="213614"/>
                                  <a:pt x="3148762" y="213741"/>
                                  <a:pt x="3149270" y="213741"/>
                                </a:cubicBezTo>
                                <a:cubicBezTo>
                                  <a:pt x="3149778" y="213741"/>
                                  <a:pt x="3150286" y="213868"/>
                                  <a:pt x="3150667" y="213868"/>
                                </a:cubicBezTo>
                                <a:cubicBezTo>
                                  <a:pt x="3151175" y="213868"/>
                                  <a:pt x="3151683" y="213995"/>
                                  <a:pt x="3152191" y="213995"/>
                                </a:cubicBezTo>
                                <a:cubicBezTo>
                                  <a:pt x="3152699" y="214122"/>
                                  <a:pt x="3153080" y="214122"/>
                                  <a:pt x="3153588" y="214122"/>
                                </a:cubicBezTo>
                                <a:cubicBezTo>
                                  <a:pt x="3154096" y="214122"/>
                                  <a:pt x="3154604" y="214249"/>
                                  <a:pt x="3155112" y="214249"/>
                                </a:cubicBezTo>
                                <a:cubicBezTo>
                                  <a:pt x="3155620" y="214249"/>
                                  <a:pt x="3156001" y="214249"/>
                                  <a:pt x="3156509" y="214249"/>
                                </a:cubicBezTo>
                                <a:cubicBezTo>
                                  <a:pt x="3157017" y="214249"/>
                                  <a:pt x="3157525" y="214249"/>
                                  <a:pt x="3158033" y="214122"/>
                                </a:cubicBezTo>
                                <a:cubicBezTo>
                                  <a:pt x="3158541" y="214122"/>
                                  <a:pt x="3158922" y="214122"/>
                                  <a:pt x="3159430" y="214122"/>
                                </a:cubicBezTo>
                                <a:cubicBezTo>
                                  <a:pt x="3159938" y="213995"/>
                                  <a:pt x="3160446" y="213995"/>
                                  <a:pt x="3160954" y="213995"/>
                                </a:cubicBezTo>
                                <a:cubicBezTo>
                                  <a:pt x="3161462" y="213868"/>
                                  <a:pt x="3161843" y="213868"/>
                                  <a:pt x="3162351" y="213868"/>
                                </a:cubicBezTo>
                                <a:cubicBezTo>
                                  <a:pt x="3162859" y="213741"/>
                                  <a:pt x="3163367" y="213741"/>
                                  <a:pt x="3163875" y="213741"/>
                                </a:cubicBezTo>
                                <a:cubicBezTo>
                                  <a:pt x="3164383" y="213741"/>
                                  <a:pt x="3164764" y="213741"/>
                                  <a:pt x="3165272" y="213741"/>
                                </a:cubicBezTo>
                                <a:cubicBezTo>
                                  <a:pt x="3165780" y="213741"/>
                                  <a:pt x="3166288" y="213614"/>
                                  <a:pt x="3166796" y="213614"/>
                                </a:cubicBezTo>
                                <a:cubicBezTo>
                                  <a:pt x="3167304" y="213614"/>
                                  <a:pt x="3167685" y="213614"/>
                                  <a:pt x="3168193" y="213614"/>
                                </a:cubicBezTo>
                                <a:cubicBezTo>
                                  <a:pt x="3168701" y="213614"/>
                                  <a:pt x="3169209" y="213614"/>
                                  <a:pt x="3169717" y="213614"/>
                                </a:cubicBezTo>
                                <a:cubicBezTo>
                                  <a:pt x="3170098" y="213614"/>
                                  <a:pt x="3170606" y="213614"/>
                                  <a:pt x="3171114" y="213614"/>
                                </a:cubicBezTo>
                                <a:cubicBezTo>
                                  <a:pt x="3171622" y="213614"/>
                                  <a:pt x="3172130" y="213614"/>
                                  <a:pt x="3172638" y="213614"/>
                                </a:cubicBezTo>
                                <a:cubicBezTo>
                                  <a:pt x="3173019" y="213741"/>
                                  <a:pt x="3173527" y="213741"/>
                                  <a:pt x="3174035" y="213741"/>
                                </a:cubicBezTo>
                                <a:cubicBezTo>
                                  <a:pt x="3174543" y="213868"/>
                                  <a:pt x="3175051" y="213868"/>
                                  <a:pt x="3175559" y="213995"/>
                                </a:cubicBezTo>
                                <a:cubicBezTo>
                                  <a:pt x="3175940" y="214122"/>
                                  <a:pt x="3176448" y="214122"/>
                                  <a:pt x="3176956" y="214249"/>
                                </a:cubicBezTo>
                                <a:cubicBezTo>
                                  <a:pt x="3177464" y="214376"/>
                                  <a:pt x="3177972" y="214503"/>
                                  <a:pt x="3178480" y="214503"/>
                                </a:cubicBezTo>
                                <a:cubicBezTo>
                                  <a:pt x="3178861" y="214630"/>
                                  <a:pt x="3179369" y="214757"/>
                                  <a:pt x="3179877" y="214757"/>
                                </a:cubicBezTo>
                                <a:cubicBezTo>
                                  <a:pt x="3180385" y="214884"/>
                                  <a:pt x="3180893" y="215011"/>
                                  <a:pt x="3181401" y="215011"/>
                                </a:cubicBezTo>
                                <a:cubicBezTo>
                                  <a:pt x="3181782" y="215138"/>
                                  <a:pt x="3182290" y="215138"/>
                                  <a:pt x="3182798" y="215265"/>
                                </a:cubicBezTo>
                                <a:cubicBezTo>
                                  <a:pt x="3183306" y="215265"/>
                                  <a:pt x="3183814" y="215265"/>
                                  <a:pt x="3184322" y="215392"/>
                                </a:cubicBezTo>
                                <a:cubicBezTo>
                                  <a:pt x="3184703" y="215392"/>
                                  <a:pt x="3185211" y="215519"/>
                                  <a:pt x="3185719" y="215519"/>
                                </a:cubicBezTo>
                                <a:cubicBezTo>
                                  <a:pt x="3186227" y="215519"/>
                                  <a:pt x="3186735" y="215646"/>
                                  <a:pt x="3187116" y="215646"/>
                                </a:cubicBezTo>
                                <a:cubicBezTo>
                                  <a:pt x="3187624" y="215773"/>
                                  <a:pt x="3188132" y="215773"/>
                                  <a:pt x="3188640" y="215900"/>
                                </a:cubicBezTo>
                                <a:cubicBezTo>
                                  <a:pt x="3189148" y="216027"/>
                                  <a:pt x="3189656" y="216027"/>
                                  <a:pt x="3190037" y="216154"/>
                                </a:cubicBezTo>
                                <a:cubicBezTo>
                                  <a:pt x="3190545" y="216154"/>
                                  <a:pt x="3191053" y="216281"/>
                                  <a:pt x="3191561" y="216281"/>
                                </a:cubicBezTo>
                                <a:cubicBezTo>
                                  <a:pt x="3192069" y="216408"/>
                                  <a:pt x="3192577" y="216535"/>
                                  <a:pt x="3192958" y="216535"/>
                                </a:cubicBezTo>
                                <a:cubicBezTo>
                                  <a:pt x="3193466" y="216535"/>
                                  <a:pt x="3193974" y="216662"/>
                                  <a:pt x="3194482" y="216662"/>
                                </a:cubicBezTo>
                                <a:cubicBezTo>
                                  <a:pt x="3194990" y="216662"/>
                                  <a:pt x="3195498" y="216662"/>
                                  <a:pt x="3195879" y="216789"/>
                                </a:cubicBezTo>
                                <a:cubicBezTo>
                                  <a:pt x="3196387" y="216789"/>
                                  <a:pt x="3196895" y="216789"/>
                                  <a:pt x="3197403" y="216789"/>
                                </a:cubicBezTo>
                                <a:cubicBezTo>
                                  <a:pt x="3197911" y="216789"/>
                                  <a:pt x="3198419" y="216789"/>
                                  <a:pt x="3198800" y="216789"/>
                                </a:cubicBezTo>
                                <a:cubicBezTo>
                                  <a:pt x="3199308" y="216916"/>
                                  <a:pt x="3199816" y="216916"/>
                                  <a:pt x="3200324" y="216916"/>
                                </a:cubicBezTo>
                                <a:cubicBezTo>
                                  <a:pt x="3200832" y="216916"/>
                                  <a:pt x="3201340" y="216916"/>
                                  <a:pt x="3201721" y="217043"/>
                                </a:cubicBezTo>
                                <a:cubicBezTo>
                                  <a:pt x="3202229" y="217043"/>
                                  <a:pt x="3202737" y="217170"/>
                                  <a:pt x="3203245" y="217170"/>
                                </a:cubicBezTo>
                                <a:cubicBezTo>
                                  <a:pt x="3203753" y="217170"/>
                                  <a:pt x="3204134" y="217297"/>
                                  <a:pt x="3204642" y="217424"/>
                                </a:cubicBezTo>
                                <a:cubicBezTo>
                                  <a:pt x="3205150" y="217424"/>
                                  <a:pt x="3205658" y="217551"/>
                                  <a:pt x="3206166" y="217678"/>
                                </a:cubicBezTo>
                                <a:cubicBezTo>
                                  <a:pt x="3206674" y="217678"/>
                                  <a:pt x="3207055" y="217805"/>
                                  <a:pt x="3207563" y="217932"/>
                                </a:cubicBezTo>
                                <a:cubicBezTo>
                                  <a:pt x="3208071" y="218059"/>
                                  <a:pt x="3208579" y="218313"/>
                                  <a:pt x="3209087" y="218440"/>
                                </a:cubicBezTo>
                                <a:cubicBezTo>
                                  <a:pt x="3209595" y="218567"/>
                                  <a:pt x="3209976" y="218821"/>
                                  <a:pt x="3210484" y="218948"/>
                                </a:cubicBezTo>
                                <a:cubicBezTo>
                                  <a:pt x="3210992" y="219202"/>
                                  <a:pt x="3211500" y="219456"/>
                                  <a:pt x="3212008" y="219583"/>
                                </a:cubicBezTo>
                                <a:cubicBezTo>
                                  <a:pt x="3212516" y="219837"/>
                                  <a:pt x="3212897" y="220091"/>
                                  <a:pt x="3213405" y="220345"/>
                                </a:cubicBezTo>
                                <a:cubicBezTo>
                                  <a:pt x="3213913" y="220599"/>
                                  <a:pt x="3214421" y="220980"/>
                                  <a:pt x="3214929" y="221234"/>
                                </a:cubicBezTo>
                                <a:cubicBezTo>
                                  <a:pt x="3215437" y="221488"/>
                                  <a:pt x="3215818" y="221742"/>
                                  <a:pt x="3216326" y="222123"/>
                                </a:cubicBezTo>
                                <a:cubicBezTo>
                                  <a:pt x="3216834" y="222377"/>
                                  <a:pt x="3217342" y="222758"/>
                                  <a:pt x="3217850" y="223012"/>
                                </a:cubicBezTo>
                                <a:cubicBezTo>
                                  <a:pt x="3218358" y="223393"/>
                                  <a:pt x="3218739" y="223647"/>
                                  <a:pt x="3219247" y="223901"/>
                                </a:cubicBezTo>
                                <a:cubicBezTo>
                                  <a:pt x="3219755" y="224282"/>
                                  <a:pt x="3220263" y="224663"/>
                                  <a:pt x="3220771" y="225044"/>
                                </a:cubicBezTo>
                                <a:cubicBezTo>
                                  <a:pt x="3221152" y="225425"/>
                                  <a:pt x="3221660" y="225806"/>
                                  <a:pt x="3222168" y="226060"/>
                                </a:cubicBezTo>
                                <a:cubicBezTo>
                                  <a:pt x="3222676" y="226441"/>
                                  <a:pt x="3223184" y="226822"/>
                                  <a:pt x="3223692" y="227203"/>
                                </a:cubicBezTo>
                                <a:cubicBezTo>
                                  <a:pt x="3224073" y="227711"/>
                                  <a:pt x="3224581" y="228092"/>
                                  <a:pt x="3225089" y="228473"/>
                                </a:cubicBezTo>
                                <a:cubicBezTo>
                                  <a:pt x="3225597" y="228854"/>
                                  <a:pt x="3226105" y="229235"/>
                                  <a:pt x="3226613" y="229616"/>
                                </a:cubicBezTo>
                                <a:cubicBezTo>
                                  <a:pt x="3226994" y="229997"/>
                                  <a:pt x="3227502" y="230378"/>
                                  <a:pt x="3228010" y="230886"/>
                                </a:cubicBezTo>
                                <a:cubicBezTo>
                                  <a:pt x="3228518" y="231267"/>
                                  <a:pt x="3229026" y="231648"/>
                                  <a:pt x="3229534" y="232029"/>
                                </a:cubicBezTo>
                                <a:cubicBezTo>
                                  <a:pt x="3229915" y="232410"/>
                                  <a:pt x="3230423" y="232791"/>
                                  <a:pt x="3230931" y="233172"/>
                                </a:cubicBezTo>
                                <a:cubicBezTo>
                                  <a:pt x="3231439" y="233553"/>
                                  <a:pt x="3231947" y="233934"/>
                                  <a:pt x="3232455" y="234315"/>
                                </a:cubicBezTo>
                                <a:cubicBezTo>
                                  <a:pt x="3232836" y="234696"/>
                                  <a:pt x="3233344" y="235077"/>
                                  <a:pt x="3233852" y="235458"/>
                                </a:cubicBezTo>
                                <a:cubicBezTo>
                                  <a:pt x="3234360" y="235966"/>
                                  <a:pt x="3234868" y="236347"/>
                                  <a:pt x="3235376" y="236728"/>
                                </a:cubicBezTo>
                                <a:cubicBezTo>
                                  <a:pt x="3235757" y="237236"/>
                                  <a:pt x="3236265" y="237617"/>
                                  <a:pt x="3236773" y="238125"/>
                                </a:cubicBezTo>
                                <a:cubicBezTo>
                                  <a:pt x="3237281" y="238633"/>
                                  <a:pt x="3237789" y="239141"/>
                                  <a:pt x="3238170" y="239649"/>
                                </a:cubicBezTo>
                                <a:cubicBezTo>
                                  <a:pt x="3238678" y="240157"/>
                                  <a:pt x="3239186" y="240665"/>
                                  <a:pt x="3239694" y="241300"/>
                                </a:cubicBezTo>
                                <a:cubicBezTo>
                                  <a:pt x="3240202" y="241808"/>
                                  <a:pt x="3240710" y="242443"/>
                                  <a:pt x="3241091" y="243205"/>
                                </a:cubicBezTo>
                                <a:cubicBezTo>
                                  <a:pt x="3241599" y="243840"/>
                                  <a:pt x="3242107" y="244475"/>
                                  <a:pt x="3242615" y="245237"/>
                                </a:cubicBezTo>
                                <a:cubicBezTo>
                                  <a:pt x="3243123" y="245999"/>
                                  <a:pt x="3243631" y="246761"/>
                                  <a:pt x="3244012" y="247650"/>
                                </a:cubicBezTo>
                                <a:cubicBezTo>
                                  <a:pt x="3244520" y="248412"/>
                                  <a:pt x="3245028" y="249301"/>
                                  <a:pt x="3245536" y="250190"/>
                                </a:cubicBezTo>
                                <a:cubicBezTo>
                                  <a:pt x="3246044" y="251206"/>
                                  <a:pt x="3246552" y="252095"/>
                                  <a:pt x="3246933" y="253111"/>
                                </a:cubicBezTo>
                                <a:cubicBezTo>
                                  <a:pt x="3247441" y="254127"/>
                                  <a:pt x="3247949" y="255016"/>
                                  <a:pt x="3248457" y="256032"/>
                                </a:cubicBezTo>
                                <a:cubicBezTo>
                                  <a:pt x="3248965" y="257048"/>
                                  <a:pt x="3249473" y="258191"/>
                                  <a:pt x="3249854" y="259207"/>
                                </a:cubicBezTo>
                                <a:cubicBezTo>
                                  <a:pt x="3250362" y="260223"/>
                                  <a:pt x="3250870" y="261366"/>
                                  <a:pt x="3251378" y="262382"/>
                                </a:cubicBezTo>
                                <a:cubicBezTo>
                                  <a:pt x="3251886" y="263525"/>
                                  <a:pt x="3252394" y="264668"/>
                                  <a:pt x="3252775" y="265811"/>
                                </a:cubicBezTo>
                                <a:cubicBezTo>
                                  <a:pt x="3253283" y="266954"/>
                                  <a:pt x="3253791" y="268097"/>
                                  <a:pt x="3254299" y="269367"/>
                                </a:cubicBezTo>
                                <a:cubicBezTo>
                                  <a:pt x="3254807" y="270637"/>
                                  <a:pt x="3255188" y="271907"/>
                                  <a:pt x="3255696" y="273177"/>
                                </a:cubicBezTo>
                                <a:cubicBezTo>
                                  <a:pt x="3256204" y="274574"/>
                                  <a:pt x="3256712" y="275971"/>
                                  <a:pt x="3257220" y="277368"/>
                                </a:cubicBezTo>
                                <a:cubicBezTo>
                                  <a:pt x="3257728" y="278892"/>
                                  <a:pt x="3258109" y="280289"/>
                                  <a:pt x="3258617" y="281940"/>
                                </a:cubicBezTo>
                                <a:cubicBezTo>
                                  <a:pt x="3259125" y="283464"/>
                                  <a:pt x="3259633" y="284988"/>
                                  <a:pt x="3260141" y="286639"/>
                                </a:cubicBezTo>
                                <a:cubicBezTo>
                                  <a:pt x="3260649" y="288290"/>
                                  <a:pt x="3261030" y="289941"/>
                                  <a:pt x="3261538" y="291592"/>
                                </a:cubicBezTo>
                                <a:cubicBezTo>
                                  <a:pt x="3262046" y="293243"/>
                                  <a:pt x="3262554" y="294894"/>
                                  <a:pt x="3263062" y="296545"/>
                                </a:cubicBezTo>
                                <a:cubicBezTo>
                                  <a:pt x="3263570" y="298196"/>
                                  <a:pt x="3263951" y="299974"/>
                                  <a:pt x="3264459" y="301625"/>
                                </a:cubicBezTo>
                                <a:cubicBezTo>
                                  <a:pt x="3264967" y="303276"/>
                                  <a:pt x="3265475" y="305054"/>
                                  <a:pt x="3265983" y="306705"/>
                                </a:cubicBezTo>
                                <a:cubicBezTo>
                                  <a:pt x="3266491" y="308483"/>
                                  <a:pt x="3266872" y="310134"/>
                                  <a:pt x="3267380" y="311912"/>
                                </a:cubicBezTo>
                                <a:cubicBezTo>
                                  <a:pt x="3267888" y="313563"/>
                                  <a:pt x="3268396" y="315341"/>
                                  <a:pt x="3268904" y="317119"/>
                                </a:cubicBezTo>
                                <a:cubicBezTo>
                                  <a:pt x="3269412" y="318770"/>
                                  <a:pt x="3269793" y="320548"/>
                                  <a:pt x="3270301" y="322199"/>
                                </a:cubicBezTo>
                                <a:cubicBezTo>
                                  <a:pt x="3270809" y="323977"/>
                                  <a:pt x="3271317" y="325755"/>
                                  <a:pt x="3271825" y="327406"/>
                                </a:cubicBezTo>
                                <a:cubicBezTo>
                                  <a:pt x="3272206" y="329184"/>
                                  <a:pt x="3272714" y="330835"/>
                                  <a:pt x="3273222" y="332486"/>
                                </a:cubicBezTo>
                                <a:cubicBezTo>
                                  <a:pt x="3273730" y="334264"/>
                                  <a:pt x="3274238" y="335915"/>
                                  <a:pt x="3274746" y="337693"/>
                                </a:cubicBezTo>
                                <a:cubicBezTo>
                                  <a:pt x="3275127" y="339344"/>
                                  <a:pt x="3275635" y="341122"/>
                                  <a:pt x="3276143" y="342773"/>
                                </a:cubicBezTo>
                                <a:cubicBezTo>
                                  <a:pt x="3276651" y="344551"/>
                                  <a:pt x="3277159" y="346329"/>
                                  <a:pt x="3277667" y="347980"/>
                                </a:cubicBezTo>
                                <a:cubicBezTo>
                                  <a:pt x="3278048" y="349758"/>
                                  <a:pt x="3278556" y="351409"/>
                                  <a:pt x="3279064" y="353060"/>
                                </a:cubicBezTo>
                                <a:cubicBezTo>
                                  <a:pt x="3279572" y="354838"/>
                                  <a:pt x="3280080" y="356489"/>
                                  <a:pt x="3280588" y="358140"/>
                                </a:cubicBezTo>
                                <a:cubicBezTo>
                                  <a:pt x="3280969" y="359791"/>
                                  <a:pt x="3281477" y="361442"/>
                                  <a:pt x="3281985" y="363093"/>
                                </a:cubicBezTo>
                                <a:cubicBezTo>
                                  <a:pt x="3282493" y="364744"/>
                                  <a:pt x="3283001" y="366268"/>
                                  <a:pt x="3283509" y="367792"/>
                                </a:cubicBezTo>
                                <a:cubicBezTo>
                                  <a:pt x="3283890" y="369189"/>
                                  <a:pt x="3284398" y="370713"/>
                                  <a:pt x="3284906" y="372110"/>
                                </a:cubicBezTo>
                                <a:cubicBezTo>
                                  <a:pt x="3285414" y="373507"/>
                                  <a:pt x="3285922" y="374904"/>
                                  <a:pt x="3286430" y="376301"/>
                                </a:cubicBezTo>
                                <a:cubicBezTo>
                                  <a:pt x="3286811" y="377698"/>
                                  <a:pt x="3287319" y="378968"/>
                                  <a:pt x="3287827" y="380238"/>
                                </a:cubicBezTo>
                                <a:cubicBezTo>
                                  <a:pt x="3288335" y="381508"/>
                                  <a:pt x="3288843" y="382778"/>
                                  <a:pt x="3289224" y="384048"/>
                                </a:cubicBezTo>
                                <a:cubicBezTo>
                                  <a:pt x="3289732" y="385318"/>
                                  <a:pt x="3290240" y="386461"/>
                                  <a:pt x="3290748" y="387604"/>
                                </a:cubicBezTo>
                                <a:cubicBezTo>
                                  <a:pt x="3291256" y="388747"/>
                                  <a:pt x="3291764" y="389890"/>
                                  <a:pt x="3292145" y="390906"/>
                                </a:cubicBezTo>
                                <a:cubicBezTo>
                                  <a:pt x="3292653" y="391922"/>
                                  <a:pt x="3293161" y="392811"/>
                                  <a:pt x="3293669" y="393700"/>
                                </a:cubicBezTo>
                                <a:cubicBezTo>
                                  <a:pt x="3294177" y="394462"/>
                                  <a:pt x="3294685" y="395351"/>
                                  <a:pt x="3295066" y="395859"/>
                                </a:cubicBezTo>
                                <a:cubicBezTo>
                                  <a:pt x="3295574" y="396494"/>
                                  <a:pt x="3296082" y="397002"/>
                                  <a:pt x="3296590" y="397256"/>
                                </a:cubicBezTo>
                                <a:cubicBezTo>
                                  <a:pt x="3297098" y="397510"/>
                                  <a:pt x="3297606" y="397637"/>
                                  <a:pt x="3297987" y="397510"/>
                                </a:cubicBezTo>
                                <a:cubicBezTo>
                                  <a:pt x="3298495" y="397383"/>
                                  <a:pt x="3299003" y="397129"/>
                                  <a:pt x="3299511" y="396621"/>
                                </a:cubicBezTo>
                                <a:cubicBezTo>
                                  <a:pt x="3300019" y="396113"/>
                                  <a:pt x="3300527" y="395351"/>
                                  <a:pt x="3300908" y="394335"/>
                                </a:cubicBezTo>
                                <a:cubicBezTo>
                                  <a:pt x="3301416" y="393319"/>
                                  <a:pt x="3301924" y="392049"/>
                                  <a:pt x="3302432" y="390525"/>
                                </a:cubicBezTo>
                                <a:cubicBezTo>
                                  <a:pt x="3302940" y="389128"/>
                                  <a:pt x="3303321" y="387477"/>
                                  <a:pt x="3303829" y="385699"/>
                                </a:cubicBezTo>
                                <a:cubicBezTo>
                                  <a:pt x="3304337" y="383921"/>
                                  <a:pt x="3304845" y="381889"/>
                                  <a:pt x="3305353" y="379984"/>
                                </a:cubicBezTo>
                                <a:cubicBezTo>
                                  <a:pt x="3305861" y="378079"/>
                                  <a:pt x="3306242" y="376047"/>
                                  <a:pt x="3306750" y="374269"/>
                                </a:cubicBezTo>
                                <a:cubicBezTo>
                                  <a:pt x="3307258" y="372491"/>
                                  <a:pt x="3307766" y="370713"/>
                                  <a:pt x="3308274" y="369062"/>
                                </a:cubicBezTo>
                                <a:cubicBezTo>
                                  <a:pt x="3308782" y="367538"/>
                                  <a:pt x="3309163" y="366141"/>
                                  <a:pt x="3309671" y="364998"/>
                                </a:cubicBezTo>
                                <a:cubicBezTo>
                                  <a:pt x="3310179" y="363855"/>
                                  <a:pt x="3310687" y="362839"/>
                                  <a:pt x="3311195" y="361950"/>
                                </a:cubicBezTo>
                                <a:cubicBezTo>
                                  <a:pt x="3311703" y="361188"/>
                                  <a:pt x="3312084" y="360553"/>
                                  <a:pt x="3312592" y="360045"/>
                                </a:cubicBezTo>
                                <a:cubicBezTo>
                                  <a:pt x="3313100" y="359410"/>
                                  <a:pt x="3313608" y="358902"/>
                                  <a:pt x="3314116" y="358521"/>
                                </a:cubicBezTo>
                                <a:cubicBezTo>
                                  <a:pt x="3314624" y="358013"/>
                                  <a:pt x="3315005" y="357632"/>
                                  <a:pt x="3315513" y="357251"/>
                                </a:cubicBezTo>
                                <a:cubicBezTo>
                                  <a:pt x="3316021" y="356743"/>
                                  <a:pt x="3316529" y="356235"/>
                                  <a:pt x="3317037" y="355727"/>
                                </a:cubicBezTo>
                                <a:cubicBezTo>
                                  <a:pt x="3317545" y="355219"/>
                                  <a:pt x="3317926" y="354584"/>
                                  <a:pt x="3318434" y="353949"/>
                                </a:cubicBezTo>
                                <a:cubicBezTo>
                                  <a:pt x="3318942" y="353187"/>
                                  <a:pt x="3319450" y="352425"/>
                                  <a:pt x="3319958" y="351663"/>
                                </a:cubicBezTo>
                                <a:cubicBezTo>
                                  <a:pt x="3320466" y="350774"/>
                                  <a:pt x="3320847" y="349885"/>
                                  <a:pt x="3321355" y="348996"/>
                                </a:cubicBezTo>
                                <a:cubicBezTo>
                                  <a:pt x="3321863" y="347980"/>
                                  <a:pt x="3322371" y="346964"/>
                                  <a:pt x="3322879" y="345948"/>
                                </a:cubicBezTo>
                                <a:cubicBezTo>
                                  <a:pt x="3323260" y="344805"/>
                                  <a:pt x="3323768" y="343789"/>
                                  <a:pt x="3324276" y="342519"/>
                                </a:cubicBezTo>
                                <a:cubicBezTo>
                                  <a:pt x="3324784" y="341376"/>
                                  <a:pt x="3325292" y="340106"/>
                                  <a:pt x="3325800" y="338709"/>
                                </a:cubicBezTo>
                                <a:cubicBezTo>
                                  <a:pt x="3326181" y="337439"/>
                                  <a:pt x="3326689" y="335915"/>
                                  <a:pt x="3327197" y="334391"/>
                                </a:cubicBezTo>
                                <a:cubicBezTo>
                                  <a:pt x="3327705" y="332867"/>
                                  <a:pt x="3328213" y="331089"/>
                                  <a:pt x="3328721" y="329311"/>
                                </a:cubicBezTo>
                                <a:cubicBezTo>
                                  <a:pt x="3329102" y="327533"/>
                                  <a:pt x="3329610" y="325628"/>
                                  <a:pt x="3330118" y="323723"/>
                                </a:cubicBezTo>
                                <a:cubicBezTo>
                                  <a:pt x="3330626" y="321691"/>
                                  <a:pt x="3331134" y="319659"/>
                                  <a:pt x="3331642" y="317627"/>
                                </a:cubicBezTo>
                                <a:cubicBezTo>
                                  <a:pt x="3332023" y="315595"/>
                                  <a:pt x="3332531" y="313436"/>
                                  <a:pt x="3333039" y="311404"/>
                                </a:cubicBezTo>
                                <a:cubicBezTo>
                                  <a:pt x="3333547" y="309372"/>
                                  <a:pt x="3334055" y="307340"/>
                                  <a:pt x="3334563" y="305435"/>
                                </a:cubicBezTo>
                                <a:cubicBezTo>
                                  <a:pt x="3334944" y="303530"/>
                                  <a:pt x="3335452" y="301625"/>
                                  <a:pt x="3335960" y="299720"/>
                                </a:cubicBezTo>
                                <a:cubicBezTo>
                                  <a:pt x="3336468" y="297942"/>
                                  <a:pt x="3336976" y="296164"/>
                                  <a:pt x="3337357" y="294386"/>
                                </a:cubicBezTo>
                                <a:cubicBezTo>
                                  <a:pt x="3337865" y="292608"/>
                                  <a:pt x="3338373" y="290957"/>
                                  <a:pt x="3338881" y="289179"/>
                                </a:cubicBezTo>
                                <a:cubicBezTo>
                                  <a:pt x="3339389" y="287528"/>
                                  <a:pt x="3339897" y="285750"/>
                                  <a:pt x="3340278" y="284099"/>
                                </a:cubicBezTo>
                                <a:cubicBezTo>
                                  <a:pt x="3340786" y="282321"/>
                                  <a:pt x="3341294" y="280543"/>
                                  <a:pt x="3341802" y="278892"/>
                                </a:cubicBezTo>
                                <a:cubicBezTo>
                                  <a:pt x="3342310" y="277114"/>
                                  <a:pt x="3342818" y="275336"/>
                                  <a:pt x="3343199" y="273558"/>
                                </a:cubicBezTo>
                                <a:cubicBezTo>
                                  <a:pt x="3343707" y="271907"/>
                                  <a:pt x="3344215" y="270129"/>
                                  <a:pt x="3344723" y="268351"/>
                                </a:cubicBezTo>
                                <a:cubicBezTo>
                                  <a:pt x="3345231" y="266700"/>
                                  <a:pt x="3345739" y="265049"/>
                                  <a:pt x="3346120" y="263398"/>
                                </a:cubicBezTo>
                                <a:cubicBezTo>
                                  <a:pt x="3346628" y="261747"/>
                                  <a:pt x="3347136" y="260096"/>
                                  <a:pt x="3347644" y="258445"/>
                                </a:cubicBezTo>
                                <a:cubicBezTo>
                                  <a:pt x="3348152" y="256921"/>
                                  <a:pt x="3348660" y="255397"/>
                                  <a:pt x="3349041" y="253873"/>
                                </a:cubicBezTo>
                                <a:cubicBezTo>
                                  <a:pt x="3349549" y="252476"/>
                                  <a:pt x="3350057" y="251079"/>
                                  <a:pt x="3350565" y="249682"/>
                                </a:cubicBezTo>
                                <a:cubicBezTo>
                                  <a:pt x="3351073" y="248285"/>
                                  <a:pt x="3351581" y="246888"/>
                                  <a:pt x="3351962" y="245618"/>
                                </a:cubicBezTo>
                                <a:cubicBezTo>
                                  <a:pt x="3352470" y="244348"/>
                                  <a:pt x="3352978" y="243205"/>
                                  <a:pt x="3353486" y="242062"/>
                                </a:cubicBezTo>
                                <a:cubicBezTo>
                                  <a:pt x="3353994" y="240919"/>
                                  <a:pt x="3354375" y="239776"/>
                                  <a:pt x="3354883" y="238760"/>
                                </a:cubicBezTo>
                                <a:cubicBezTo>
                                  <a:pt x="3355391" y="237744"/>
                                  <a:pt x="3355899" y="236728"/>
                                  <a:pt x="3356407" y="235839"/>
                                </a:cubicBezTo>
                                <a:cubicBezTo>
                                  <a:pt x="3356915" y="234950"/>
                                  <a:pt x="3357296" y="234061"/>
                                  <a:pt x="3357804" y="233299"/>
                                </a:cubicBezTo>
                                <a:cubicBezTo>
                                  <a:pt x="3358312" y="232537"/>
                                  <a:pt x="3358820" y="231902"/>
                                  <a:pt x="3359328" y="231140"/>
                                </a:cubicBezTo>
                                <a:cubicBezTo>
                                  <a:pt x="3359836" y="230505"/>
                                  <a:pt x="3360217" y="229870"/>
                                  <a:pt x="3360725" y="229362"/>
                                </a:cubicBezTo>
                                <a:cubicBezTo>
                                  <a:pt x="3361233" y="228727"/>
                                  <a:pt x="3361741" y="228219"/>
                                  <a:pt x="3362249" y="227711"/>
                                </a:cubicBezTo>
                                <a:cubicBezTo>
                                  <a:pt x="3362757" y="227330"/>
                                  <a:pt x="3363138" y="226822"/>
                                  <a:pt x="3363646" y="226441"/>
                                </a:cubicBezTo>
                                <a:cubicBezTo>
                                  <a:pt x="3364154" y="226060"/>
                                  <a:pt x="3364662" y="225679"/>
                                  <a:pt x="3365170" y="225298"/>
                                </a:cubicBezTo>
                                <a:cubicBezTo>
                                  <a:pt x="3365678" y="225044"/>
                                  <a:pt x="3366059" y="224663"/>
                                  <a:pt x="3366567" y="224409"/>
                                </a:cubicBezTo>
                                <a:cubicBezTo>
                                  <a:pt x="3367075" y="224155"/>
                                  <a:pt x="3367583" y="223901"/>
                                  <a:pt x="3368091" y="223774"/>
                                </a:cubicBezTo>
                                <a:cubicBezTo>
                                  <a:pt x="3368599" y="223520"/>
                                  <a:pt x="3368980" y="223393"/>
                                  <a:pt x="3369488" y="223266"/>
                                </a:cubicBezTo>
                                <a:cubicBezTo>
                                  <a:pt x="3369996" y="223139"/>
                                  <a:pt x="3370504" y="223012"/>
                                  <a:pt x="3371012" y="222885"/>
                                </a:cubicBezTo>
                                <a:cubicBezTo>
                                  <a:pt x="3371393" y="222758"/>
                                  <a:pt x="3371901" y="222631"/>
                                  <a:pt x="3372409" y="222504"/>
                                </a:cubicBezTo>
                                <a:cubicBezTo>
                                  <a:pt x="3372917" y="222377"/>
                                  <a:pt x="3373425" y="222123"/>
                                  <a:pt x="3373933" y="221996"/>
                                </a:cubicBezTo>
                                <a:cubicBezTo>
                                  <a:pt x="3374314" y="221869"/>
                                  <a:pt x="3374822" y="221615"/>
                                  <a:pt x="3375330" y="221361"/>
                                </a:cubicBezTo>
                                <a:cubicBezTo>
                                  <a:pt x="3375838" y="221234"/>
                                  <a:pt x="3376346" y="220853"/>
                                  <a:pt x="3376854" y="220599"/>
                                </a:cubicBezTo>
                                <a:cubicBezTo>
                                  <a:pt x="3377235" y="220345"/>
                                  <a:pt x="3377743" y="220091"/>
                                  <a:pt x="3378251" y="219837"/>
                                </a:cubicBezTo>
                                <a:cubicBezTo>
                                  <a:pt x="3378759" y="219583"/>
                                  <a:pt x="3379267" y="219202"/>
                                  <a:pt x="3379775" y="218948"/>
                                </a:cubicBezTo>
                                <a:cubicBezTo>
                                  <a:pt x="3380156" y="218694"/>
                                  <a:pt x="3380664" y="218440"/>
                                  <a:pt x="3381172" y="218313"/>
                                </a:cubicBezTo>
                                <a:cubicBezTo>
                                  <a:pt x="3381680" y="218059"/>
                                  <a:pt x="3382188" y="217932"/>
                                  <a:pt x="3382696" y="217805"/>
                                </a:cubicBezTo>
                                <a:cubicBezTo>
                                  <a:pt x="3383077" y="217678"/>
                                  <a:pt x="3383585" y="217678"/>
                                  <a:pt x="3384093" y="217551"/>
                                </a:cubicBezTo>
                                <a:cubicBezTo>
                                  <a:pt x="3384601" y="217551"/>
                                  <a:pt x="3385109" y="217551"/>
                                  <a:pt x="3385617" y="217551"/>
                                </a:cubicBezTo>
                                <a:cubicBezTo>
                                  <a:pt x="3385998" y="217551"/>
                                  <a:pt x="3386506" y="217551"/>
                                  <a:pt x="3387014" y="217551"/>
                                </a:cubicBezTo>
                                <a:cubicBezTo>
                                  <a:pt x="3387522" y="217551"/>
                                  <a:pt x="3388030" y="217551"/>
                                  <a:pt x="3388411" y="217551"/>
                                </a:cubicBezTo>
                                <a:cubicBezTo>
                                  <a:pt x="3388919" y="217678"/>
                                  <a:pt x="3389427" y="217678"/>
                                  <a:pt x="3389935" y="217678"/>
                                </a:cubicBezTo>
                                <a:cubicBezTo>
                                  <a:pt x="3390443" y="217805"/>
                                  <a:pt x="3390951" y="217805"/>
                                  <a:pt x="3391332" y="217805"/>
                                </a:cubicBezTo>
                                <a:cubicBezTo>
                                  <a:pt x="3391840" y="217932"/>
                                  <a:pt x="3392348" y="217932"/>
                                  <a:pt x="3392856" y="217932"/>
                                </a:cubicBezTo>
                                <a:cubicBezTo>
                                  <a:pt x="3393364" y="218059"/>
                                  <a:pt x="3393872" y="218059"/>
                                  <a:pt x="3394253" y="218186"/>
                                </a:cubicBezTo>
                                <a:cubicBezTo>
                                  <a:pt x="3394761" y="218313"/>
                                  <a:pt x="3395269" y="218313"/>
                                  <a:pt x="3395777" y="218440"/>
                                </a:cubicBezTo>
                                <a:cubicBezTo>
                                  <a:pt x="3396285" y="218440"/>
                                  <a:pt x="3396793" y="218440"/>
                                  <a:pt x="3397174" y="218567"/>
                                </a:cubicBezTo>
                                <a:cubicBezTo>
                                  <a:pt x="3397682" y="218567"/>
                                  <a:pt x="3398190" y="218694"/>
                                  <a:pt x="3398698" y="218694"/>
                                </a:cubicBezTo>
                                <a:cubicBezTo>
                                  <a:pt x="3399206" y="218694"/>
                                  <a:pt x="3399714" y="218821"/>
                                  <a:pt x="3400095" y="218821"/>
                                </a:cubicBezTo>
                                <a:cubicBezTo>
                                  <a:pt x="3400603" y="218948"/>
                                  <a:pt x="3401111" y="218948"/>
                                  <a:pt x="3401619" y="219075"/>
                                </a:cubicBezTo>
                                <a:cubicBezTo>
                                  <a:pt x="3402127" y="219075"/>
                                  <a:pt x="3402635" y="219202"/>
                                  <a:pt x="3403016" y="219329"/>
                                </a:cubicBezTo>
                                <a:cubicBezTo>
                                  <a:pt x="3403524" y="219456"/>
                                  <a:pt x="3404032" y="219583"/>
                                  <a:pt x="3404540" y="219583"/>
                                </a:cubicBezTo>
                                <a:cubicBezTo>
                                  <a:pt x="3405048" y="219710"/>
                                  <a:pt x="3405429" y="219837"/>
                                  <a:pt x="3405937" y="219964"/>
                                </a:cubicBezTo>
                                <a:cubicBezTo>
                                  <a:pt x="3406445" y="220091"/>
                                  <a:pt x="3406953" y="220218"/>
                                  <a:pt x="3407461" y="220218"/>
                                </a:cubicBezTo>
                                <a:cubicBezTo>
                                  <a:pt x="3407969" y="220345"/>
                                  <a:pt x="3408350" y="220472"/>
                                  <a:pt x="3408858" y="220472"/>
                                </a:cubicBezTo>
                                <a:cubicBezTo>
                                  <a:pt x="3409366" y="220599"/>
                                  <a:pt x="3409874" y="220599"/>
                                  <a:pt x="3410382" y="220599"/>
                                </a:cubicBezTo>
                                <a:cubicBezTo>
                                  <a:pt x="3410890" y="220599"/>
                                  <a:pt x="3411271" y="220726"/>
                                  <a:pt x="3411779" y="220726"/>
                                </a:cubicBezTo>
                                <a:cubicBezTo>
                                  <a:pt x="3412287" y="220726"/>
                                  <a:pt x="3412795" y="220726"/>
                                  <a:pt x="3413303" y="220726"/>
                                </a:cubicBezTo>
                                <a:cubicBezTo>
                                  <a:pt x="3413811" y="220726"/>
                                  <a:pt x="3414192" y="220726"/>
                                  <a:pt x="3414700" y="220726"/>
                                </a:cubicBezTo>
                                <a:cubicBezTo>
                                  <a:pt x="3415208" y="220853"/>
                                  <a:pt x="3415716" y="220853"/>
                                  <a:pt x="3416224" y="220853"/>
                                </a:cubicBezTo>
                                <a:cubicBezTo>
                                  <a:pt x="3416732" y="220980"/>
                                  <a:pt x="3417113" y="220980"/>
                                  <a:pt x="3417621" y="221107"/>
                                </a:cubicBezTo>
                                <a:cubicBezTo>
                                  <a:pt x="3418129" y="221107"/>
                                  <a:pt x="3418637" y="221107"/>
                                  <a:pt x="3419145" y="221234"/>
                                </a:cubicBezTo>
                                <a:cubicBezTo>
                                  <a:pt x="3419653" y="221361"/>
                                  <a:pt x="3420034" y="221488"/>
                                  <a:pt x="3420542" y="221615"/>
                                </a:cubicBezTo>
                                <a:cubicBezTo>
                                  <a:pt x="3421050" y="221615"/>
                                  <a:pt x="3421558" y="221742"/>
                                  <a:pt x="3422066" y="221869"/>
                                </a:cubicBezTo>
                                <a:cubicBezTo>
                                  <a:pt x="3422447" y="221996"/>
                                  <a:pt x="3422955" y="222123"/>
                                  <a:pt x="3423463" y="222250"/>
                                </a:cubicBezTo>
                                <a:cubicBezTo>
                                  <a:pt x="3423971" y="222377"/>
                                  <a:pt x="3424479" y="222504"/>
                                  <a:pt x="3424987" y="222504"/>
                                </a:cubicBezTo>
                                <a:cubicBezTo>
                                  <a:pt x="3425368" y="222631"/>
                                  <a:pt x="3425876" y="222758"/>
                                  <a:pt x="3426384" y="222758"/>
                                </a:cubicBezTo>
                                <a:cubicBezTo>
                                  <a:pt x="3426892" y="222885"/>
                                  <a:pt x="3427400" y="223012"/>
                                  <a:pt x="3427908" y="223012"/>
                                </a:cubicBezTo>
                                <a:cubicBezTo>
                                  <a:pt x="3428289" y="223139"/>
                                  <a:pt x="3428797" y="223139"/>
                                  <a:pt x="3429305" y="223266"/>
                                </a:cubicBezTo>
                                <a:cubicBezTo>
                                  <a:pt x="3429813" y="223266"/>
                                  <a:pt x="3430321" y="223393"/>
                                  <a:pt x="3430829" y="223520"/>
                                </a:cubicBezTo>
                                <a:cubicBezTo>
                                  <a:pt x="3431210" y="223520"/>
                                  <a:pt x="3431718" y="223647"/>
                                  <a:pt x="3432226" y="223774"/>
                                </a:cubicBezTo>
                                <a:cubicBezTo>
                                  <a:pt x="3432734" y="223774"/>
                                  <a:pt x="3433242" y="223901"/>
                                  <a:pt x="3433750" y="223901"/>
                                </a:cubicBezTo>
                                <a:cubicBezTo>
                                  <a:pt x="3434131" y="224028"/>
                                  <a:pt x="3434639" y="224028"/>
                                  <a:pt x="3435147" y="224155"/>
                                </a:cubicBezTo>
                                <a:cubicBezTo>
                                  <a:pt x="3435655" y="224155"/>
                                  <a:pt x="3436163" y="224282"/>
                                  <a:pt x="3436671" y="224282"/>
                                </a:cubicBezTo>
                                <a:cubicBezTo>
                                  <a:pt x="3437052" y="224282"/>
                                  <a:pt x="3437560" y="224409"/>
                                  <a:pt x="3438068" y="224409"/>
                                </a:cubicBezTo>
                                <a:cubicBezTo>
                                  <a:pt x="3438576" y="224409"/>
                                  <a:pt x="3439084" y="224536"/>
                                  <a:pt x="3439465" y="224536"/>
                                </a:cubicBezTo>
                                <a:cubicBezTo>
                                  <a:pt x="3439973" y="224663"/>
                                  <a:pt x="3440481" y="224663"/>
                                  <a:pt x="3440989" y="224663"/>
                                </a:cubicBezTo>
                                <a:cubicBezTo>
                                  <a:pt x="3441497" y="224790"/>
                                  <a:pt x="3442005" y="224790"/>
                                  <a:pt x="3442386" y="224917"/>
                                </a:cubicBezTo>
                                <a:cubicBezTo>
                                  <a:pt x="3442894" y="224917"/>
                                  <a:pt x="3443402" y="225044"/>
                                  <a:pt x="3443910" y="225044"/>
                                </a:cubicBezTo>
                                <a:cubicBezTo>
                                  <a:pt x="3444418" y="225171"/>
                                  <a:pt x="3444926" y="225298"/>
                                  <a:pt x="3445307" y="225298"/>
                                </a:cubicBezTo>
                                <a:cubicBezTo>
                                  <a:pt x="3445815" y="225298"/>
                                  <a:pt x="3446323" y="225425"/>
                                  <a:pt x="3446831" y="225425"/>
                                </a:cubicBezTo>
                                <a:cubicBezTo>
                                  <a:pt x="3447339" y="225425"/>
                                  <a:pt x="3447847" y="225298"/>
                                  <a:pt x="3448228" y="225298"/>
                                </a:cubicBezTo>
                                <a:cubicBezTo>
                                  <a:pt x="3448736" y="225298"/>
                                  <a:pt x="3449244" y="225171"/>
                                  <a:pt x="3449752" y="225044"/>
                                </a:cubicBezTo>
                                <a:cubicBezTo>
                                  <a:pt x="3450260" y="224917"/>
                                  <a:pt x="3450768" y="224790"/>
                                  <a:pt x="3451149" y="224663"/>
                                </a:cubicBezTo>
                                <a:cubicBezTo>
                                  <a:pt x="3451657" y="224663"/>
                                  <a:pt x="3452165" y="224409"/>
                                  <a:pt x="3452673" y="224409"/>
                                </a:cubicBezTo>
                                <a:cubicBezTo>
                                  <a:pt x="3453181" y="224282"/>
                                  <a:pt x="3453689" y="224282"/>
                                  <a:pt x="3454070" y="224282"/>
                                </a:cubicBezTo>
                                <a:cubicBezTo>
                                  <a:pt x="3454578" y="224155"/>
                                  <a:pt x="3455086" y="224155"/>
                                  <a:pt x="3455594" y="224282"/>
                                </a:cubicBezTo>
                                <a:cubicBezTo>
                                  <a:pt x="3456102" y="224282"/>
                                  <a:pt x="3456483" y="224282"/>
                                  <a:pt x="3456991" y="224409"/>
                                </a:cubicBezTo>
                                <a:cubicBezTo>
                                  <a:pt x="3457499" y="224409"/>
                                  <a:pt x="3458007" y="224409"/>
                                  <a:pt x="3458515" y="224409"/>
                                </a:cubicBezTo>
                                <a:cubicBezTo>
                                  <a:pt x="3459023" y="224536"/>
                                  <a:pt x="3459404" y="224536"/>
                                  <a:pt x="3459912" y="224536"/>
                                </a:cubicBezTo>
                                <a:cubicBezTo>
                                  <a:pt x="3460420" y="224536"/>
                                  <a:pt x="3460928" y="224536"/>
                                  <a:pt x="3461436" y="224536"/>
                                </a:cubicBezTo>
                                <a:cubicBezTo>
                                  <a:pt x="3461944" y="224536"/>
                                  <a:pt x="3462325" y="224536"/>
                                  <a:pt x="3462833" y="224409"/>
                                </a:cubicBezTo>
                                <a:cubicBezTo>
                                  <a:pt x="3463341" y="224409"/>
                                  <a:pt x="3463849" y="224282"/>
                                  <a:pt x="3464357" y="224282"/>
                                </a:cubicBezTo>
                                <a:cubicBezTo>
                                  <a:pt x="3464865" y="224155"/>
                                  <a:pt x="3465246" y="224155"/>
                                  <a:pt x="3465754" y="224028"/>
                                </a:cubicBezTo>
                                <a:cubicBezTo>
                                  <a:pt x="3466262" y="224028"/>
                                  <a:pt x="3466770" y="224028"/>
                                  <a:pt x="3467278" y="224028"/>
                                </a:cubicBezTo>
                                <a:cubicBezTo>
                                  <a:pt x="3467786" y="224028"/>
                                  <a:pt x="3468167" y="224028"/>
                                  <a:pt x="3468675" y="224155"/>
                                </a:cubicBezTo>
                                <a:cubicBezTo>
                                  <a:pt x="3469183" y="224282"/>
                                  <a:pt x="3469691" y="224282"/>
                                  <a:pt x="3470199" y="224409"/>
                                </a:cubicBezTo>
                                <a:cubicBezTo>
                                  <a:pt x="3470707" y="224536"/>
                                  <a:pt x="3471088" y="224663"/>
                                  <a:pt x="3471596" y="224790"/>
                                </a:cubicBezTo>
                                <a:cubicBezTo>
                                  <a:pt x="3472104" y="224917"/>
                                  <a:pt x="3472612" y="225044"/>
                                  <a:pt x="3473120" y="225171"/>
                                </a:cubicBezTo>
                                <a:cubicBezTo>
                                  <a:pt x="3473501" y="225298"/>
                                  <a:pt x="3474009" y="225298"/>
                                  <a:pt x="3474517" y="225425"/>
                                </a:cubicBezTo>
                                <a:cubicBezTo>
                                  <a:pt x="3475025" y="225425"/>
                                  <a:pt x="3475533" y="225552"/>
                                  <a:pt x="3476041" y="225552"/>
                                </a:cubicBezTo>
                                <a:cubicBezTo>
                                  <a:pt x="3476422" y="225552"/>
                                  <a:pt x="3476930" y="225552"/>
                                  <a:pt x="3477438" y="225552"/>
                                </a:cubicBezTo>
                                <a:cubicBezTo>
                                  <a:pt x="3477946" y="225425"/>
                                  <a:pt x="3478454" y="225425"/>
                                  <a:pt x="3478962" y="225425"/>
                                </a:cubicBezTo>
                                <a:cubicBezTo>
                                  <a:pt x="3479343" y="225425"/>
                                  <a:pt x="3479851" y="225298"/>
                                  <a:pt x="3480359" y="225298"/>
                                </a:cubicBezTo>
                                <a:cubicBezTo>
                                  <a:pt x="3480867" y="225298"/>
                                  <a:pt x="3481375" y="225298"/>
                                  <a:pt x="3481883" y="225298"/>
                                </a:cubicBezTo>
                                <a:cubicBezTo>
                                  <a:pt x="3482264" y="225298"/>
                                  <a:pt x="3482772" y="225298"/>
                                  <a:pt x="3483280" y="225298"/>
                                </a:cubicBezTo>
                                <a:cubicBezTo>
                                  <a:pt x="3483788" y="225298"/>
                                  <a:pt x="3484296" y="225298"/>
                                  <a:pt x="3484804" y="225425"/>
                                </a:cubicBezTo>
                                <a:cubicBezTo>
                                  <a:pt x="3485185" y="225425"/>
                                  <a:pt x="3485693" y="225552"/>
                                  <a:pt x="3486201" y="225552"/>
                                </a:cubicBezTo>
                                <a:cubicBezTo>
                                  <a:pt x="3486709" y="225679"/>
                                  <a:pt x="3487217" y="225806"/>
                                  <a:pt x="3487725" y="225806"/>
                                </a:cubicBezTo>
                                <a:cubicBezTo>
                                  <a:pt x="3488106" y="225933"/>
                                  <a:pt x="3488614" y="226060"/>
                                  <a:pt x="3489122" y="226060"/>
                                </a:cubicBezTo>
                                <a:cubicBezTo>
                                  <a:pt x="3489630" y="226187"/>
                                  <a:pt x="3490138" y="226187"/>
                                  <a:pt x="3490519" y="226314"/>
                                </a:cubicBezTo>
                                <a:cubicBezTo>
                                  <a:pt x="3491027" y="226441"/>
                                  <a:pt x="3491535" y="226441"/>
                                  <a:pt x="3492043" y="226568"/>
                                </a:cubicBezTo>
                                <a:cubicBezTo>
                                  <a:pt x="3492551" y="226568"/>
                                  <a:pt x="3493059" y="226568"/>
                                  <a:pt x="3493440" y="226695"/>
                                </a:cubicBezTo>
                                <a:cubicBezTo>
                                  <a:pt x="3493948" y="226695"/>
                                  <a:pt x="3494456" y="226695"/>
                                  <a:pt x="3494964" y="226822"/>
                                </a:cubicBezTo>
                                <a:cubicBezTo>
                                  <a:pt x="3495472" y="226822"/>
                                  <a:pt x="3495980" y="226822"/>
                                  <a:pt x="3496361" y="226949"/>
                                </a:cubicBezTo>
                                <a:cubicBezTo>
                                  <a:pt x="3496869" y="226949"/>
                                  <a:pt x="3497377" y="226949"/>
                                  <a:pt x="3497885" y="226949"/>
                                </a:cubicBezTo>
                                <a:cubicBezTo>
                                  <a:pt x="3498393" y="226949"/>
                                  <a:pt x="3498901" y="226949"/>
                                  <a:pt x="3499282" y="226949"/>
                                </a:cubicBezTo>
                                <a:cubicBezTo>
                                  <a:pt x="3499790" y="226949"/>
                                  <a:pt x="3500298" y="226949"/>
                                  <a:pt x="3500806" y="227076"/>
                                </a:cubicBezTo>
                                <a:cubicBezTo>
                                  <a:pt x="3501314" y="227076"/>
                                  <a:pt x="3501822" y="227076"/>
                                  <a:pt x="3502203" y="227076"/>
                                </a:cubicBezTo>
                                <a:cubicBezTo>
                                  <a:pt x="3502711" y="227076"/>
                                  <a:pt x="3503219" y="227076"/>
                                  <a:pt x="3503727" y="227203"/>
                                </a:cubicBezTo>
                                <a:cubicBezTo>
                                  <a:pt x="3504235" y="227203"/>
                                  <a:pt x="3504743" y="227203"/>
                                  <a:pt x="3505124" y="227330"/>
                                </a:cubicBezTo>
                                <a:cubicBezTo>
                                  <a:pt x="3505632" y="227330"/>
                                  <a:pt x="3506140" y="227457"/>
                                  <a:pt x="3506648" y="227457"/>
                                </a:cubicBezTo>
                                <a:cubicBezTo>
                                  <a:pt x="3507156" y="227457"/>
                                  <a:pt x="3507537" y="227584"/>
                                  <a:pt x="3508045" y="227711"/>
                                </a:cubicBezTo>
                                <a:cubicBezTo>
                                  <a:pt x="3508553" y="227711"/>
                                  <a:pt x="3509061" y="227838"/>
                                  <a:pt x="3509569" y="227838"/>
                                </a:cubicBezTo>
                                <a:cubicBezTo>
                                  <a:pt x="3510077" y="227965"/>
                                  <a:pt x="3510458" y="227965"/>
                                  <a:pt x="3510966" y="228092"/>
                                </a:cubicBezTo>
                                <a:cubicBezTo>
                                  <a:pt x="3511474" y="228092"/>
                                  <a:pt x="3511982" y="228219"/>
                                  <a:pt x="3512490" y="228219"/>
                                </a:cubicBezTo>
                                <a:cubicBezTo>
                                  <a:pt x="3512998" y="228346"/>
                                  <a:pt x="3513379" y="228473"/>
                                  <a:pt x="3513887" y="228600"/>
                                </a:cubicBezTo>
                                <a:cubicBezTo>
                                  <a:pt x="3514395" y="228600"/>
                                  <a:pt x="3514903" y="228727"/>
                                  <a:pt x="3515411" y="228854"/>
                                </a:cubicBezTo>
                                <a:cubicBezTo>
                                  <a:pt x="3515919" y="228981"/>
                                  <a:pt x="3516300" y="229108"/>
                                  <a:pt x="3516808" y="229362"/>
                                </a:cubicBezTo>
                                <a:cubicBezTo>
                                  <a:pt x="3517316" y="229489"/>
                                  <a:pt x="3517824" y="229616"/>
                                  <a:pt x="3518332" y="229743"/>
                                </a:cubicBezTo>
                                <a:cubicBezTo>
                                  <a:pt x="3518840" y="229870"/>
                                  <a:pt x="3519221" y="229997"/>
                                  <a:pt x="3519729" y="230124"/>
                                </a:cubicBezTo>
                                <a:cubicBezTo>
                                  <a:pt x="3520237" y="230251"/>
                                  <a:pt x="3520745" y="230378"/>
                                  <a:pt x="3521253" y="230505"/>
                                </a:cubicBezTo>
                                <a:cubicBezTo>
                                  <a:pt x="3521761" y="230759"/>
                                  <a:pt x="3522142" y="230886"/>
                                  <a:pt x="3522650" y="231013"/>
                                </a:cubicBezTo>
                                <a:cubicBezTo>
                                  <a:pt x="3523158" y="231267"/>
                                  <a:pt x="3523666" y="231394"/>
                                  <a:pt x="3524174" y="231648"/>
                                </a:cubicBezTo>
                                <a:cubicBezTo>
                                  <a:pt x="3524555" y="231775"/>
                                  <a:pt x="3525063" y="232029"/>
                                  <a:pt x="3525571" y="232283"/>
                                </a:cubicBezTo>
                                <a:cubicBezTo>
                                  <a:pt x="3526079" y="232537"/>
                                  <a:pt x="3526587" y="232664"/>
                                  <a:pt x="3527095" y="233045"/>
                                </a:cubicBezTo>
                                <a:cubicBezTo>
                                  <a:pt x="3527476" y="233299"/>
                                  <a:pt x="3527984" y="233553"/>
                                  <a:pt x="3528492" y="233807"/>
                                </a:cubicBezTo>
                                <a:cubicBezTo>
                                  <a:pt x="3529000" y="234188"/>
                                  <a:pt x="3529508" y="234442"/>
                                  <a:pt x="3530016" y="234823"/>
                                </a:cubicBezTo>
                                <a:cubicBezTo>
                                  <a:pt x="3530397" y="235077"/>
                                  <a:pt x="3530905" y="235458"/>
                                  <a:pt x="3531413" y="235712"/>
                                </a:cubicBezTo>
                                <a:cubicBezTo>
                                  <a:pt x="3531921" y="236093"/>
                                  <a:pt x="3532429" y="236347"/>
                                  <a:pt x="3532937" y="236728"/>
                                </a:cubicBezTo>
                                <a:cubicBezTo>
                                  <a:pt x="3533318" y="236982"/>
                                  <a:pt x="3533826" y="237236"/>
                                  <a:pt x="3534334" y="237490"/>
                                </a:cubicBezTo>
                                <a:cubicBezTo>
                                  <a:pt x="3534842" y="237744"/>
                                  <a:pt x="3535350" y="237998"/>
                                  <a:pt x="3535858" y="238252"/>
                                </a:cubicBezTo>
                                <a:cubicBezTo>
                                  <a:pt x="3536239" y="238379"/>
                                  <a:pt x="3536747" y="238633"/>
                                  <a:pt x="3537255" y="238760"/>
                                </a:cubicBezTo>
                                <a:cubicBezTo>
                                  <a:pt x="3537763" y="239014"/>
                                  <a:pt x="3538271" y="239141"/>
                                  <a:pt x="3538779" y="239268"/>
                                </a:cubicBezTo>
                                <a:cubicBezTo>
                                  <a:pt x="3539160" y="239522"/>
                                  <a:pt x="3539668" y="239649"/>
                                  <a:pt x="3540176" y="239776"/>
                                </a:cubicBezTo>
                                <a:cubicBezTo>
                                  <a:pt x="3540684" y="240030"/>
                                  <a:pt x="3541192" y="240157"/>
                                  <a:pt x="3541573" y="240411"/>
                                </a:cubicBezTo>
                                <a:cubicBezTo>
                                  <a:pt x="3542081" y="240665"/>
                                  <a:pt x="3542589" y="240792"/>
                                  <a:pt x="3543097" y="241046"/>
                                </a:cubicBezTo>
                                <a:cubicBezTo>
                                  <a:pt x="3543605" y="241173"/>
                                  <a:pt x="3544113" y="241427"/>
                                  <a:pt x="3544494" y="241681"/>
                                </a:cubicBezTo>
                                <a:cubicBezTo>
                                  <a:pt x="3545002" y="241935"/>
                                  <a:pt x="3545510" y="242062"/>
                                  <a:pt x="3546018" y="242316"/>
                                </a:cubicBezTo>
                                <a:cubicBezTo>
                                  <a:pt x="3546526" y="242570"/>
                                  <a:pt x="3547034" y="242824"/>
                                  <a:pt x="3547415" y="243078"/>
                                </a:cubicBezTo>
                                <a:cubicBezTo>
                                  <a:pt x="3547923" y="243205"/>
                                  <a:pt x="3548431" y="243459"/>
                                  <a:pt x="3548939" y="243586"/>
                                </a:cubicBezTo>
                                <a:cubicBezTo>
                                  <a:pt x="3549447" y="243840"/>
                                  <a:pt x="3549955" y="243967"/>
                                  <a:pt x="3550336" y="244221"/>
                                </a:cubicBezTo>
                                <a:cubicBezTo>
                                  <a:pt x="3550844" y="244348"/>
                                  <a:pt x="3551352" y="244475"/>
                                  <a:pt x="3551860" y="244602"/>
                                </a:cubicBezTo>
                                <a:cubicBezTo>
                                  <a:pt x="3552368" y="244729"/>
                                  <a:pt x="3552876" y="244729"/>
                                  <a:pt x="3553257" y="244856"/>
                                </a:cubicBezTo>
                                <a:cubicBezTo>
                                  <a:pt x="3553765" y="244856"/>
                                  <a:pt x="3554273" y="244983"/>
                                  <a:pt x="3554781" y="244983"/>
                                </a:cubicBezTo>
                                <a:cubicBezTo>
                                  <a:pt x="3555289" y="244983"/>
                                  <a:pt x="3555670" y="244983"/>
                                  <a:pt x="3556178" y="244983"/>
                                </a:cubicBezTo>
                                <a:cubicBezTo>
                                  <a:pt x="3556686" y="244983"/>
                                  <a:pt x="3557194" y="244983"/>
                                  <a:pt x="3557702" y="244983"/>
                                </a:cubicBezTo>
                                <a:cubicBezTo>
                                  <a:pt x="3558210" y="244983"/>
                                  <a:pt x="3558591" y="245110"/>
                                  <a:pt x="3559099" y="245110"/>
                                </a:cubicBezTo>
                                <a:cubicBezTo>
                                  <a:pt x="3559607" y="245110"/>
                                  <a:pt x="3560115" y="245237"/>
                                  <a:pt x="3560623" y="245237"/>
                                </a:cubicBezTo>
                                <a:cubicBezTo>
                                  <a:pt x="3561131" y="245237"/>
                                  <a:pt x="3561512" y="245237"/>
                                  <a:pt x="3562020" y="245237"/>
                                </a:cubicBezTo>
                                <a:cubicBezTo>
                                  <a:pt x="3562528" y="245237"/>
                                  <a:pt x="3563036" y="245237"/>
                                  <a:pt x="3563544" y="245237"/>
                                </a:cubicBezTo>
                                <a:cubicBezTo>
                                  <a:pt x="3564052" y="245237"/>
                                  <a:pt x="3564433" y="245110"/>
                                  <a:pt x="3564941" y="245110"/>
                                </a:cubicBezTo>
                                <a:cubicBezTo>
                                  <a:pt x="3565449" y="245110"/>
                                  <a:pt x="3565957" y="245110"/>
                                  <a:pt x="3566465" y="245110"/>
                                </a:cubicBezTo>
                                <a:cubicBezTo>
                                  <a:pt x="3566973" y="245237"/>
                                  <a:pt x="3567354" y="245237"/>
                                  <a:pt x="3567862" y="245237"/>
                                </a:cubicBezTo>
                                <a:cubicBezTo>
                                  <a:pt x="3568370" y="245364"/>
                                  <a:pt x="3568878" y="245364"/>
                                  <a:pt x="3569386" y="245491"/>
                                </a:cubicBezTo>
                                <a:cubicBezTo>
                                  <a:pt x="3569894" y="245491"/>
                                  <a:pt x="3570275" y="245491"/>
                                  <a:pt x="3570783" y="245618"/>
                                </a:cubicBezTo>
                                <a:cubicBezTo>
                                  <a:pt x="3571291" y="245618"/>
                                  <a:pt x="3571799" y="245618"/>
                                  <a:pt x="3572307" y="245618"/>
                                </a:cubicBezTo>
                                <a:cubicBezTo>
                                  <a:pt x="3572688" y="245618"/>
                                  <a:pt x="3573196" y="245618"/>
                                  <a:pt x="3573704" y="245618"/>
                                </a:cubicBezTo>
                                <a:cubicBezTo>
                                  <a:pt x="3574212" y="245491"/>
                                  <a:pt x="3574720" y="245364"/>
                                  <a:pt x="3575228" y="245364"/>
                                </a:cubicBezTo>
                                <a:cubicBezTo>
                                  <a:pt x="3575609" y="245237"/>
                                  <a:pt x="3576117" y="245110"/>
                                  <a:pt x="3576625" y="244983"/>
                                </a:cubicBezTo>
                                <a:cubicBezTo>
                                  <a:pt x="3577133" y="244856"/>
                                  <a:pt x="3577641" y="244729"/>
                                  <a:pt x="3578149" y="244475"/>
                                </a:cubicBezTo>
                                <a:cubicBezTo>
                                  <a:pt x="3578530" y="244348"/>
                                  <a:pt x="3579038" y="244221"/>
                                  <a:pt x="3579546" y="244094"/>
                                </a:cubicBezTo>
                                <a:cubicBezTo>
                                  <a:pt x="3580054" y="244094"/>
                                  <a:pt x="3580562" y="243967"/>
                                  <a:pt x="3581070" y="243840"/>
                                </a:cubicBezTo>
                                <a:cubicBezTo>
                                  <a:pt x="3581451" y="243840"/>
                                  <a:pt x="3581959" y="243713"/>
                                  <a:pt x="3582467" y="243713"/>
                                </a:cubicBezTo>
                                <a:cubicBezTo>
                                  <a:pt x="3582975" y="243713"/>
                                  <a:pt x="3583483" y="243840"/>
                                  <a:pt x="3583991" y="243840"/>
                                </a:cubicBezTo>
                                <a:cubicBezTo>
                                  <a:pt x="3584372" y="243840"/>
                                  <a:pt x="3584880" y="243840"/>
                                  <a:pt x="3585388" y="243713"/>
                                </a:cubicBezTo>
                                <a:cubicBezTo>
                                  <a:pt x="3585896" y="243713"/>
                                  <a:pt x="3586404" y="243586"/>
                                  <a:pt x="3586912" y="243459"/>
                                </a:cubicBezTo>
                                <a:cubicBezTo>
                                  <a:pt x="3587293" y="243205"/>
                                  <a:pt x="3587801" y="242951"/>
                                  <a:pt x="3588309" y="242697"/>
                                </a:cubicBezTo>
                                <a:cubicBezTo>
                                  <a:pt x="3588817" y="242316"/>
                                  <a:pt x="3589325" y="241935"/>
                                  <a:pt x="3589706" y="241554"/>
                                </a:cubicBezTo>
                                <a:cubicBezTo>
                                  <a:pt x="3590214" y="241173"/>
                                  <a:pt x="3590722" y="240665"/>
                                  <a:pt x="3591230" y="240157"/>
                                </a:cubicBezTo>
                                <a:cubicBezTo>
                                  <a:pt x="3591738" y="239776"/>
                                  <a:pt x="3592246" y="239268"/>
                                  <a:pt x="3592627" y="238887"/>
                                </a:cubicBezTo>
                                <a:cubicBezTo>
                                  <a:pt x="3593135" y="238379"/>
                                  <a:pt x="3593643" y="237998"/>
                                  <a:pt x="3594151" y="237490"/>
                                </a:cubicBezTo>
                                <a:cubicBezTo>
                                  <a:pt x="3594659" y="237109"/>
                                  <a:pt x="3595167" y="236728"/>
                                  <a:pt x="3595548" y="236347"/>
                                </a:cubicBezTo>
                                <a:cubicBezTo>
                                  <a:pt x="3596056" y="235966"/>
                                  <a:pt x="3596564" y="235585"/>
                                  <a:pt x="3597072" y="235204"/>
                                </a:cubicBezTo>
                                <a:cubicBezTo>
                                  <a:pt x="3597580" y="234823"/>
                                  <a:pt x="3598088" y="234442"/>
                                  <a:pt x="3598469" y="234061"/>
                                </a:cubicBezTo>
                                <a:cubicBezTo>
                                  <a:pt x="3598977" y="233680"/>
                                  <a:pt x="3599485" y="233299"/>
                                  <a:pt x="3599993" y="232791"/>
                                </a:cubicBezTo>
                                <a:cubicBezTo>
                                  <a:pt x="3600501" y="232410"/>
                                  <a:pt x="3601009" y="232029"/>
                                  <a:pt x="3601390" y="231521"/>
                                </a:cubicBezTo>
                                <a:cubicBezTo>
                                  <a:pt x="3601898" y="231140"/>
                                  <a:pt x="3602406" y="230632"/>
                                  <a:pt x="3602914" y="230251"/>
                                </a:cubicBezTo>
                                <a:cubicBezTo>
                                  <a:pt x="3603422" y="229743"/>
                                  <a:pt x="3603930" y="229235"/>
                                  <a:pt x="3604311" y="228854"/>
                                </a:cubicBezTo>
                                <a:cubicBezTo>
                                  <a:pt x="3604819" y="228346"/>
                                  <a:pt x="3605327" y="227965"/>
                                  <a:pt x="3605835" y="227584"/>
                                </a:cubicBezTo>
                                <a:cubicBezTo>
                                  <a:pt x="3606343" y="227076"/>
                                  <a:pt x="3606724" y="226695"/>
                                  <a:pt x="3607232" y="226314"/>
                                </a:cubicBezTo>
                                <a:cubicBezTo>
                                  <a:pt x="3607740" y="225933"/>
                                  <a:pt x="3608248" y="225552"/>
                                  <a:pt x="3608756" y="225044"/>
                                </a:cubicBezTo>
                                <a:cubicBezTo>
                                  <a:pt x="3609264" y="224663"/>
                                  <a:pt x="3609645" y="224282"/>
                                  <a:pt x="3610153" y="223774"/>
                                </a:cubicBezTo>
                                <a:cubicBezTo>
                                  <a:pt x="3610661" y="223393"/>
                                  <a:pt x="3611169" y="222885"/>
                                  <a:pt x="3611677" y="222377"/>
                                </a:cubicBezTo>
                                <a:cubicBezTo>
                                  <a:pt x="3612185" y="221869"/>
                                  <a:pt x="3612566" y="221361"/>
                                  <a:pt x="3613074" y="220726"/>
                                </a:cubicBezTo>
                                <a:cubicBezTo>
                                  <a:pt x="3613582" y="220218"/>
                                  <a:pt x="3614090" y="219583"/>
                                  <a:pt x="3614598" y="218948"/>
                                </a:cubicBezTo>
                                <a:cubicBezTo>
                                  <a:pt x="3615106" y="218313"/>
                                  <a:pt x="3615487" y="217551"/>
                                  <a:pt x="3615995" y="216916"/>
                                </a:cubicBezTo>
                                <a:cubicBezTo>
                                  <a:pt x="3616503" y="216281"/>
                                  <a:pt x="3617011" y="215646"/>
                                  <a:pt x="3617519" y="215011"/>
                                </a:cubicBezTo>
                                <a:cubicBezTo>
                                  <a:pt x="3618027" y="214376"/>
                                  <a:pt x="3618408" y="213741"/>
                                  <a:pt x="3618916" y="213106"/>
                                </a:cubicBezTo>
                                <a:cubicBezTo>
                                  <a:pt x="3619424" y="212598"/>
                                  <a:pt x="3619932" y="212090"/>
                                  <a:pt x="3620440" y="211455"/>
                                </a:cubicBezTo>
                                <a:cubicBezTo>
                                  <a:pt x="3620948" y="210947"/>
                                  <a:pt x="3621329" y="210566"/>
                                  <a:pt x="3621837" y="210058"/>
                                </a:cubicBezTo>
                                <a:cubicBezTo>
                                  <a:pt x="3622345" y="209550"/>
                                  <a:pt x="3622853" y="209169"/>
                                  <a:pt x="3623361" y="208788"/>
                                </a:cubicBezTo>
                                <a:cubicBezTo>
                                  <a:pt x="3623742" y="208280"/>
                                  <a:pt x="3624250" y="207899"/>
                                  <a:pt x="3624758" y="207518"/>
                                </a:cubicBezTo>
                                <a:cubicBezTo>
                                  <a:pt x="3625266" y="207137"/>
                                  <a:pt x="3625774" y="206756"/>
                                  <a:pt x="3626282" y="206502"/>
                                </a:cubicBezTo>
                                <a:cubicBezTo>
                                  <a:pt x="3626663" y="206121"/>
                                  <a:pt x="3627171" y="205867"/>
                                  <a:pt x="3627679" y="205486"/>
                                </a:cubicBezTo>
                                <a:cubicBezTo>
                                  <a:pt x="3628187" y="205232"/>
                                  <a:pt x="3628695" y="204978"/>
                                  <a:pt x="3629203" y="204851"/>
                                </a:cubicBezTo>
                                <a:cubicBezTo>
                                  <a:pt x="3629584" y="204597"/>
                                  <a:pt x="3630092" y="204470"/>
                                  <a:pt x="3630600" y="204343"/>
                                </a:cubicBezTo>
                                <a:cubicBezTo>
                                  <a:pt x="3631108" y="204216"/>
                                  <a:pt x="3631616" y="204089"/>
                                  <a:pt x="3632124" y="204089"/>
                                </a:cubicBezTo>
                                <a:cubicBezTo>
                                  <a:pt x="3632505" y="203962"/>
                                  <a:pt x="3633013" y="204089"/>
                                  <a:pt x="3633521" y="204089"/>
                                </a:cubicBezTo>
                                <a:cubicBezTo>
                                  <a:pt x="3634029" y="204089"/>
                                  <a:pt x="3634537" y="204089"/>
                                  <a:pt x="3635045" y="204089"/>
                                </a:cubicBezTo>
                                <a:cubicBezTo>
                                  <a:pt x="3635426" y="203962"/>
                                  <a:pt x="3635934" y="203962"/>
                                  <a:pt x="3636442" y="203835"/>
                                </a:cubicBezTo>
                                <a:cubicBezTo>
                                  <a:pt x="3636950" y="203708"/>
                                  <a:pt x="3637458" y="203454"/>
                                  <a:pt x="3637966" y="203200"/>
                                </a:cubicBezTo>
                                <a:cubicBezTo>
                                  <a:pt x="3638347" y="202946"/>
                                  <a:pt x="3638855" y="202565"/>
                                  <a:pt x="3639363" y="202184"/>
                                </a:cubicBezTo>
                                <a:cubicBezTo>
                                  <a:pt x="3639871" y="201676"/>
                                  <a:pt x="3640379" y="201168"/>
                                  <a:pt x="3640760" y="200660"/>
                                </a:cubicBezTo>
                                <a:cubicBezTo>
                                  <a:pt x="3641268" y="200025"/>
                                  <a:pt x="3641776" y="199390"/>
                                  <a:pt x="3642284" y="198628"/>
                                </a:cubicBezTo>
                                <a:cubicBezTo>
                                  <a:pt x="3642792" y="197866"/>
                                  <a:pt x="3643300" y="197104"/>
                                  <a:pt x="3643681" y="196088"/>
                                </a:cubicBezTo>
                                <a:cubicBezTo>
                                  <a:pt x="3644189" y="195072"/>
                                  <a:pt x="3644697" y="194056"/>
                                  <a:pt x="3645205" y="192786"/>
                                </a:cubicBezTo>
                                <a:cubicBezTo>
                                  <a:pt x="3645713" y="191643"/>
                                  <a:pt x="3646221" y="190246"/>
                                  <a:pt x="3646602" y="188722"/>
                                </a:cubicBezTo>
                                <a:cubicBezTo>
                                  <a:pt x="3647110" y="187325"/>
                                  <a:pt x="3647618" y="185674"/>
                                  <a:pt x="3648126" y="183896"/>
                                </a:cubicBezTo>
                                <a:cubicBezTo>
                                  <a:pt x="3648634" y="182245"/>
                                  <a:pt x="3649142" y="180340"/>
                                  <a:pt x="3649523" y="178562"/>
                                </a:cubicBezTo>
                                <a:cubicBezTo>
                                  <a:pt x="3650031" y="176784"/>
                                  <a:pt x="3650539" y="174879"/>
                                  <a:pt x="3651047" y="173101"/>
                                </a:cubicBezTo>
                                <a:cubicBezTo>
                                  <a:pt x="3651555" y="171323"/>
                                  <a:pt x="3652063" y="169545"/>
                                  <a:pt x="3652444" y="168021"/>
                                </a:cubicBezTo>
                                <a:cubicBezTo>
                                  <a:pt x="3652952" y="166370"/>
                                  <a:pt x="3653460" y="164846"/>
                                  <a:pt x="3653968" y="163576"/>
                                </a:cubicBezTo>
                                <a:cubicBezTo>
                                  <a:pt x="3654476" y="162306"/>
                                  <a:pt x="3654984" y="161163"/>
                                  <a:pt x="3655365" y="160274"/>
                                </a:cubicBezTo>
                                <a:cubicBezTo>
                                  <a:pt x="3655873" y="159258"/>
                                  <a:pt x="3656381" y="158496"/>
                                  <a:pt x="3656889" y="157861"/>
                                </a:cubicBezTo>
                                <a:cubicBezTo>
                                  <a:pt x="3657397" y="157226"/>
                                  <a:pt x="3657778" y="156845"/>
                                  <a:pt x="3658286" y="156464"/>
                                </a:cubicBezTo>
                                <a:cubicBezTo>
                                  <a:pt x="3658794" y="155956"/>
                                  <a:pt x="3659302" y="155702"/>
                                  <a:pt x="3659810" y="155448"/>
                                </a:cubicBezTo>
                                <a:cubicBezTo>
                                  <a:pt x="3660318" y="155194"/>
                                  <a:pt x="3660699" y="154940"/>
                                  <a:pt x="3661207" y="154686"/>
                                </a:cubicBezTo>
                                <a:cubicBezTo>
                                  <a:pt x="3661715" y="154559"/>
                                  <a:pt x="3662223" y="154305"/>
                                  <a:pt x="3662731" y="154051"/>
                                </a:cubicBezTo>
                                <a:cubicBezTo>
                                  <a:pt x="3663239" y="153924"/>
                                  <a:pt x="3663620" y="153670"/>
                                  <a:pt x="3664128" y="153416"/>
                                </a:cubicBezTo>
                                <a:cubicBezTo>
                                  <a:pt x="3664636" y="153289"/>
                                  <a:pt x="3665144" y="153035"/>
                                  <a:pt x="3665652" y="152781"/>
                                </a:cubicBezTo>
                                <a:cubicBezTo>
                                  <a:pt x="3666160" y="152654"/>
                                  <a:pt x="3666541" y="152400"/>
                                  <a:pt x="3667049" y="152273"/>
                                </a:cubicBezTo>
                                <a:cubicBezTo>
                                  <a:pt x="3667557" y="152019"/>
                                  <a:pt x="3668065" y="151765"/>
                                  <a:pt x="3668573" y="151511"/>
                                </a:cubicBezTo>
                                <a:cubicBezTo>
                                  <a:pt x="3669081" y="151257"/>
                                  <a:pt x="3669462" y="151130"/>
                                  <a:pt x="3669970" y="150876"/>
                                </a:cubicBezTo>
                                <a:cubicBezTo>
                                  <a:pt x="3670478" y="150622"/>
                                  <a:pt x="3670986" y="150368"/>
                                  <a:pt x="3671494" y="149987"/>
                                </a:cubicBezTo>
                                <a:cubicBezTo>
                                  <a:pt x="3672002" y="149733"/>
                                  <a:pt x="3672383" y="149352"/>
                                  <a:pt x="3672891" y="148971"/>
                                </a:cubicBezTo>
                                <a:cubicBezTo>
                                  <a:pt x="3673399" y="148590"/>
                                  <a:pt x="3673907" y="148082"/>
                                  <a:pt x="3674415" y="147574"/>
                                </a:cubicBezTo>
                                <a:cubicBezTo>
                                  <a:pt x="3674796" y="147193"/>
                                  <a:pt x="3675304" y="146685"/>
                                  <a:pt x="3675812" y="146177"/>
                                </a:cubicBezTo>
                                <a:cubicBezTo>
                                  <a:pt x="3676320" y="145542"/>
                                  <a:pt x="3676828" y="145034"/>
                                  <a:pt x="3677336" y="144399"/>
                                </a:cubicBezTo>
                                <a:cubicBezTo>
                                  <a:pt x="3677717" y="143764"/>
                                  <a:pt x="3678225" y="143129"/>
                                  <a:pt x="3678733" y="142494"/>
                                </a:cubicBezTo>
                                <a:cubicBezTo>
                                  <a:pt x="3679241" y="141859"/>
                                  <a:pt x="3679749" y="141224"/>
                                  <a:pt x="3680257" y="140462"/>
                                </a:cubicBezTo>
                                <a:cubicBezTo>
                                  <a:pt x="3680638" y="139827"/>
                                  <a:pt x="3681146" y="139065"/>
                                  <a:pt x="3681654" y="138303"/>
                                </a:cubicBezTo>
                                <a:cubicBezTo>
                                  <a:pt x="3682162" y="137541"/>
                                  <a:pt x="3682670" y="136779"/>
                                  <a:pt x="3683178" y="136017"/>
                                </a:cubicBezTo>
                                <a:cubicBezTo>
                                  <a:pt x="3683559" y="135128"/>
                                  <a:pt x="3684067" y="134366"/>
                                  <a:pt x="3684575" y="133477"/>
                                </a:cubicBezTo>
                                <a:cubicBezTo>
                                  <a:pt x="3685083" y="132588"/>
                                  <a:pt x="3685591" y="131699"/>
                                  <a:pt x="3686099" y="130810"/>
                                </a:cubicBezTo>
                                <a:cubicBezTo>
                                  <a:pt x="3686480" y="129921"/>
                                  <a:pt x="3686988" y="129032"/>
                                  <a:pt x="3687496" y="128143"/>
                                </a:cubicBezTo>
                                <a:cubicBezTo>
                                  <a:pt x="3688004" y="127127"/>
                                  <a:pt x="3688512" y="126238"/>
                                  <a:pt x="3689020" y="125349"/>
                                </a:cubicBezTo>
                                <a:cubicBezTo>
                                  <a:pt x="3689401" y="124460"/>
                                  <a:pt x="3689909" y="123571"/>
                                  <a:pt x="3690417" y="122682"/>
                                </a:cubicBezTo>
                                <a:cubicBezTo>
                                  <a:pt x="3690925" y="121793"/>
                                  <a:pt x="3691433" y="120904"/>
                                  <a:pt x="3691814" y="120015"/>
                                </a:cubicBezTo>
                                <a:cubicBezTo>
                                  <a:pt x="3692322" y="119126"/>
                                  <a:pt x="3692830" y="118237"/>
                                  <a:pt x="3693338" y="117221"/>
                                </a:cubicBezTo>
                                <a:cubicBezTo>
                                  <a:pt x="3693846" y="116332"/>
                                  <a:pt x="3694354" y="115443"/>
                                  <a:pt x="3694735" y="114427"/>
                                </a:cubicBezTo>
                                <a:cubicBezTo>
                                  <a:pt x="3695243" y="113411"/>
                                  <a:pt x="3695751" y="112395"/>
                                  <a:pt x="3696259" y="111379"/>
                                </a:cubicBezTo>
                                <a:cubicBezTo>
                                  <a:pt x="3696767" y="110236"/>
                                  <a:pt x="3697275" y="109220"/>
                                  <a:pt x="3697656" y="108077"/>
                                </a:cubicBezTo>
                                <a:cubicBezTo>
                                  <a:pt x="3698164" y="106934"/>
                                  <a:pt x="3698672" y="105791"/>
                                  <a:pt x="3699180" y="104648"/>
                                </a:cubicBezTo>
                                <a:cubicBezTo>
                                  <a:pt x="3699688" y="103505"/>
                                  <a:pt x="3700196" y="102362"/>
                                  <a:pt x="3700577" y="101219"/>
                                </a:cubicBezTo>
                                <a:cubicBezTo>
                                  <a:pt x="3701085" y="100076"/>
                                  <a:pt x="3701593" y="98933"/>
                                  <a:pt x="3702101" y="97790"/>
                                </a:cubicBezTo>
                                <a:cubicBezTo>
                                  <a:pt x="3702609" y="96647"/>
                                  <a:pt x="3703117" y="95504"/>
                                  <a:pt x="3703498" y="94361"/>
                                </a:cubicBezTo>
                                <a:cubicBezTo>
                                  <a:pt x="3704006" y="93218"/>
                                  <a:pt x="3704514" y="92202"/>
                                  <a:pt x="3705022" y="91186"/>
                                </a:cubicBezTo>
                                <a:cubicBezTo>
                                  <a:pt x="3705530" y="90043"/>
                                  <a:pt x="3706038" y="89027"/>
                                  <a:pt x="3706419" y="88138"/>
                                </a:cubicBezTo>
                                <a:cubicBezTo>
                                  <a:pt x="3706927" y="87122"/>
                                  <a:pt x="3707435" y="86106"/>
                                  <a:pt x="3707943" y="85217"/>
                                </a:cubicBezTo>
                                <a:cubicBezTo>
                                  <a:pt x="3708451" y="84328"/>
                                  <a:pt x="3708832" y="83566"/>
                                  <a:pt x="3709340" y="82804"/>
                                </a:cubicBezTo>
                                <a:cubicBezTo>
                                  <a:pt x="3709848" y="82042"/>
                                  <a:pt x="3710356" y="81280"/>
                                  <a:pt x="3710864" y="80645"/>
                                </a:cubicBezTo>
                                <a:cubicBezTo>
                                  <a:pt x="3711372" y="80137"/>
                                  <a:pt x="3711753" y="79629"/>
                                  <a:pt x="3712261" y="79121"/>
                                </a:cubicBezTo>
                                <a:cubicBezTo>
                                  <a:pt x="3712769" y="78740"/>
                                  <a:pt x="3713277" y="78359"/>
                                  <a:pt x="3713785" y="78232"/>
                                </a:cubicBezTo>
                                <a:cubicBezTo>
                                  <a:pt x="3714293" y="77978"/>
                                  <a:pt x="3714674" y="77851"/>
                                  <a:pt x="3715182" y="77724"/>
                                </a:cubicBezTo>
                                <a:cubicBezTo>
                                  <a:pt x="3715690" y="77724"/>
                                  <a:pt x="3716198" y="77724"/>
                                  <a:pt x="3716706" y="77724"/>
                                </a:cubicBezTo>
                                <a:cubicBezTo>
                                  <a:pt x="3717214" y="77724"/>
                                  <a:pt x="3717595" y="77724"/>
                                  <a:pt x="3718103" y="77851"/>
                                </a:cubicBezTo>
                                <a:cubicBezTo>
                                  <a:pt x="3718611" y="77851"/>
                                  <a:pt x="3719119" y="77978"/>
                                  <a:pt x="3719627" y="77978"/>
                                </a:cubicBezTo>
                                <a:cubicBezTo>
                                  <a:pt x="3720135" y="78105"/>
                                  <a:pt x="3720516" y="78105"/>
                                  <a:pt x="3721024" y="78105"/>
                                </a:cubicBezTo>
                                <a:cubicBezTo>
                                  <a:pt x="3721532" y="78105"/>
                                  <a:pt x="3722040" y="78105"/>
                                  <a:pt x="3722548" y="78105"/>
                                </a:cubicBezTo>
                                <a:cubicBezTo>
                                  <a:pt x="3723056" y="77978"/>
                                  <a:pt x="3723437" y="77978"/>
                                  <a:pt x="3723945" y="77851"/>
                                </a:cubicBezTo>
                                <a:cubicBezTo>
                                  <a:pt x="3724453" y="77851"/>
                                  <a:pt x="3724961" y="77724"/>
                                  <a:pt x="3725469" y="77724"/>
                                </a:cubicBezTo>
                                <a:cubicBezTo>
                                  <a:pt x="3725850" y="77597"/>
                                  <a:pt x="3726358" y="77597"/>
                                  <a:pt x="3726866" y="77597"/>
                                </a:cubicBezTo>
                                <a:cubicBezTo>
                                  <a:pt x="3727374" y="77470"/>
                                  <a:pt x="3727882" y="77470"/>
                                  <a:pt x="3728390" y="77597"/>
                                </a:cubicBezTo>
                                <a:cubicBezTo>
                                  <a:pt x="3728771" y="77597"/>
                                  <a:pt x="3729279" y="77597"/>
                                  <a:pt x="3729787" y="77724"/>
                                </a:cubicBezTo>
                                <a:cubicBezTo>
                                  <a:pt x="3730295" y="77851"/>
                                  <a:pt x="3730803" y="77851"/>
                                  <a:pt x="3731311" y="77978"/>
                                </a:cubicBezTo>
                                <a:cubicBezTo>
                                  <a:pt x="3731692" y="78105"/>
                                  <a:pt x="3732200" y="78232"/>
                                  <a:pt x="3732708" y="78359"/>
                                </a:cubicBezTo>
                                <a:cubicBezTo>
                                  <a:pt x="3733216" y="78486"/>
                                  <a:pt x="3733724" y="78613"/>
                                  <a:pt x="3734232" y="78613"/>
                                </a:cubicBezTo>
                                <a:cubicBezTo>
                                  <a:pt x="3734613" y="78740"/>
                                  <a:pt x="3735121" y="78867"/>
                                  <a:pt x="3735629" y="78994"/>
                                </a:cubicBezTo>
                                <a:cubicBezTo>
                                  <a:pt x="3736137" y="78994"/>
                                  <a:pt x="3736645" y="78994"/>
                                  <a:pt x="3737153" y="79121"/>
                                </a:cubicBezTo>
                                <a:cubicBezTo>
                                  <a:pt x="3737534" y="79121"/>
                                  <a:pt x="3738042" y="79121"/>
                                  <a:pt x="3738550" y="79121"/>
                                </a:cubicBezTo>
                                <a:cubicBezTo>
                                  <a:pt x="3739058" y="79121"/>
                                  <a:pt x="3739566" y="79121"/>
                                  <a:pt x="3740074" y="78994"/>
                                </a:cubicBezTo>
                                <a:cubicBezTo>
                                  <a:pt x="3740455" y="78994"/>
                                  <a:pt x="3740963" y="78994"/>
                                  <a:pt x="3741471" y="78994"/>
                                </a:cubicBezTo>
                                <a:cubicBezTo>
                                  <a:pt x="3741979" y="78867"/>
                                  <a:pt x="3742487" y="78867"/>
                                  <a:pt x="3742868" y="78867"/>
                                </a:cubicBezTo>
                                <a:cubicBezTo>
                                  <a:pt x="3743376" y="78740"/>
                                  <a:pt x="3743884" y="78740"/>
                                  <a:pt x="3744392" y="78613"/>
                                </a:cubicBezTo>
                                <a:cubicBezTo>
                                  <a:pt x="3744900" y="78613"/>
                                  <a:pt x="3745408" y="78613"/>
                                  <a:pt x="3745789" y="78486"/>
                                </a:cubicBezTo>
                                <a:cubicBezTo>
                                  <a:pt x="3746297" y="78486"/>
                                  <a:pt x="3746805" y="78359"/>
                                  <a:pt x="3747313" y="78232"/>
                                </a:cubicBezTo>
                                <a:cubicBezTo>
                                  <a:pt x="3747821" y="78105"/>
                                  <a:pt x="3748329" y="77978"/>
                                  <a:pt x="3748710" y="77851"/>
                                </a:cubicBezTo>
                                <a:cubicBezTo>
                                  <a:pt x="3749218" y="77724"/>
                                  <a:pt x="3749726" y="77597"/>
                                  <a:pt x="3750234" y="77470"/>
                                </a:cubicBezTo>
                                <a:cubicBezTo>
                                  <a:pt x="3750742" y="77343"/>
                                  <a:pt x="3751250" y="77089"/>
                                  <a:pt x="3751631" y="76962"/>
                                </a:cubicBezTo>
                                <a:cubicBezTo>
                                  <a:pt x="3752139" y="76708"/>
                                  <a:pt x="3752647" y="76581"/>
                                  <a:pt x="3753155" y="76454"/>
                                </a:cubicBezTo>
                                <a:cubicBezTo>
                                  <a:pt x="3753663" y="76200"/>
                                  <a:pt x="3754171" y="76073"/>
                                  <a:pt x="3754552" y="75946"/>
                                </a:cubicBezTo>
                                <a:cubicBezTo>
                                  <a:pt x="3755060" y="75819"/>
                                  <a:pt x="3755568" y="75692"/>
                                  <a:pt x="3756076" y="75565"/>
                                </a:cubicBezTo>
                                <a:cubicBezTo>
                                  <a:pt x="3756584" y="75438"/>
                                  <a:pt x="3756965" y="75311"/>
                                  <a:pt x="3757473" y="75311"/>
                                </a:cubicBezTo>
                                <a:cubicBezTo>
                                  <a:pt x="3757981" y="75184"/>
                                  <a:pt x="3758489" y="75184"/>
                                  <a:pt x="3758997" y="75311"/>
                                </a:cubicBezTo>
                                <a:cubicBezTo>
                                  <a:pt x="3759505" y="75311"/>
                                  <a:pt x="3759886" y="75438"/>
                                  <a:pt x="3760394" y="75692"/>
                                </a:cubicBezTo>
                                <a:cubicBezTo>
                                  <a:pt x="3760902" y="75819"/>
                                  <a:pt x="3761410" y="76073"/>
                                  <a:pt x="3761918" y="76581"/>
                                </a:cubicBezTo>
                                <a:cubicBezTo>
                                  <a:pt x="3762426" y="76962"/>
                                  <a:pt x="3762807" y="77597"/>
                                  <a:pt x="3763315" y="78359"/>
                                </a:cubicBezTo>
                                <a:cubicBezTo>
                                  <a:pt x="3763823" y="78994"/>
                                  <a:pt x="3764331" y="79883"/>
                                  <a:pt x="3764839" y="80899"/>
                                </a:cubicBezTo>
                                <a:cubicBezTo>
                                  <a:pt x="3765347" y="81915"/>
                                  <a:pt x="3765728" y="83058"/>
                                  <a:pt x="3766236" y="84328"/>
                                </a:cubicBezTo>
                                <a:cubicBezTo>
                                  <a:pt x="3766744" y="85598"/>
                                  <a:pt x="3767252" y="87122"/>
                                  <a:pt x="3767760" y="88646"/>
                                </a:cubicBezTo>
                                <a:cubicBezTo>
                                  <a:pt x="3768268" y="90170"/>
                                  <a:pt x="3768649" y="91821"/>
                                  <a:pt x="3769157" y="93472"/>
                                </a:cubicBezTo>
                                <a:cubicBezTo>
                                  <a:pt x="3769665" y="95123"/>
                                  <a:pt x="3770173" y="96901"/>
                                  <a:pt x="3770681" y="98679"/>
                                </a:cubicBezTo>
                                <a:cubicBezTo>
                                  <a:pt x="3771189" y="100457"/>
                                  <a:pt x="3771570" y="102235"/>
                                  <a:pt x="3772078" y="104013"/>
                                </a:cubicBezTo>
                                <a:cubicBezTo>
                                  <a:pt x="3772586" y="105791"/>
                                  <a:pt x="3773094" y="107696"/>
                                  <a:pt x="3773602" y="109347"/>
                                </a:cubicBezTo>
                                <a:cubicBezTo>
                                  <a:pt x="3774110" y="111125"/>
                                  <a:pt x="3774491" y="112903"/>
                                  <a:pt x="3774999" y="114681"/>
                                </a:cubicBezTo>
                                <a:cubicBezTo>
                                  <a:pt x="3775507" y="116332"/>
                                  <a:pt x="3776015" y="118110"/>
                                  <a:pt x="3776523" y="119634"/>
                                </a:cubicBezTo>
                                <a:cubicBezTo>
                                  <a:pt x="3776904" y="121285"/>
                                  <a:pt x="3777412" y="122936"/>
                                  <a:pt x="3777920" y="124460"/>
                                </a:cubicBezTo>
                                <a:cubicBezTo>
                                  <a:pt x="3778428" y="125984"/>
                                  <a:pt x="3778936" y="127508"/>
                                  <a:pt x="3779444" y="129032"/>
                                </a:cubicBezTo>
                                <a:cubicBezTo>
                                  <a:pt x="3779825" y="130429"/>
                                  <a:pt x="3780333" y="131826"/>
                                  <a:pt x="3780841" y="133223"/>
                                </a:cubicBezTo>
                                <a:cubicBezTo>
                                  <a:pt x="3781349" y="134620"/>
                                  <a:pt x="3781857" y="135890"/>
                                  <a:pt x="3782365" y="137160"/>
                                </a:cubicBezTo>
                                <a:cubicBezTo>
                                  <a:pt x="3782746" y="138430"/>
                                  <a:pt x="3783254" y="139700"/>
                                  <a:pt x="3783762" y="140970"/>
                                </a:cubicBezTo>
                                <a:cubicBezTo>
                                  <a:pt x="3784270" y="142113"/>
                                  <a:pt x="3784778" y="143383"/>
                                  <a:pt x="3785286" y="144526"/>
                                </a:cubicBezTo>
                                <a:cubicBezTo>
                                  <a:pt x="3785667" y="145669"/>
                                  <a:pt x="3786175" y="146685"/>
                                  <a:pt x="3786683" y="147828"/>
                                </a:cubicBezTo>
                                <a:cubicBezTo>
                                  <a:pt x="3787191" y="148971"/>
                                  <a:pt x="3787699" y="150114"/>
                                  <a:pt x="3788207" y="151130"/>
                                </a:cubicBezTo>
                                <a:cubicBezTo>
                                  <a:pt x="3788588" y="152273"/>
                                  <a:pt x="3789096" y="153289"/>
                                  <a:pt x="3789604" y="154432"/>
                                </a:cubicBezTo>
                                <a:cubicBezTo>
                                  <a:pt x="3790112" y="155575"/>
                                  <a:pt x="3790620" y="156718"/>
                                  <a:pt x="3791001" y="157861"/>
                                </a:cubicBezTo>
                                <a:cubicBezTo>
                                  <a:pt x="3791509" y="159004"/>
                                  <a:pt x="3792017" y="160274"/>
                                  <a:pt x="3792525" y="161417"/>
                                </a:cubicBezTo>
                                <a:cubicBezTo>
                                  <a:pt x="3793033" y="162687"/>
                                  <a:pt x="3793541" y="163957"/>
                                  <a:pt x="3793922" y="165354"/>
                                </a:cubicBezTo>
                                <a:cubicBezTo>
                                  <a:pt x="3794430" y="166624"/>
                                  <a:pt x="3794938" y="168148"/>
                                  <a:pt x="3795446" y="169545"/>
                                </a:cubicBezTo>
                                <a:cubicBezTo>
                                  <a:pt x="3795954" y="171069"/>
                                  <a:pt x="3796462" y="172466"/>
                                  <a:pt x="3796843" y="174117"/>
                                </a:cubicBezTo>
                                <a:cubicBezTo>
                                  <a:pt x="3797351" y="175641"/>
                                  <a:pt x="3797859" y="177292"/>
                                  <a:pt x="3798367" y="178943"/>
                                </a:cubicBezTo>
                                <a:cubicBezTo>
                                  <a:pt x="3798875" y="180721"/>
                                  <a:pt x="3799383" y="182372"/>
                                  <a:pt x="3799764" y="184150"/>
                                </a:cubicBezTo>
                                <a:cubicBezTo>
                                  <a:pt x="3800272" y="185801"/>
                                  <a:pt x="3800780" y="187579"/>
                                  <a:pt x="3801288" y="189484"/>
                                </a:cubicBezTo>
                                <a:cubicBezTo>
                                  <a:pt x="3801796" y="191262"/>
                                  <a:pt x="3802304" y="193167"/>
                                  <a:pt x="3802685" y="194945"/>
                                </a:cubicBezTo>
                                <a:cubicBezTo>
                                  <a:pt x="3803193" y="196850"/>
                                  <a:pt x="3803701" y="198755"/>
                                  <a:pt x="3804209" y="200660"/>
                                </a:cubicBezTo>
                                <a:cubicBezTo>
                                  <a:pt x="3804717" y="202692"/>
                                  <a:pt x="3805225" y="204597"/>
                                  <a:pt x="3805606" y="206756"/>
                                </a:cubicBezTo>
                                <a:cubicBezTo>
                                  <a:pt x="3806114" y="208788"/>
                                  <a:pt x="3806622" y="210947"/>
                                  <a:pt x="3807130" y="213233"/>
                                </a:cubicBezTo>
                                <a:cubicBezTo>
                                  <a:pt x="3807638" y="215519"/>
                                  <a:pt x="3808019" y="217932"/>
                                  <a:pt x="3808527" y="220472"/>
                                </a:cubicBezTo>
                                <a:cubicBezTo>
                                  <a:pt x="3809035" y="223012"/>
                                  <a:pt x="3809543" y="225679"/>
                                  <a:pt x="3810051" y="228473"/>
                                </a:cubicBezTo>
                                <a:cubicBezTo>
                                  <a:pt x="3810559" y="231267"/>
                                  <a:pt x="3810940" y="234188"/>
                                  <a:pt x="3811448" y="237236"/>
                                </a:cubicBezTo>
                                <a:cubicBezTo>
                                  <a:pt x="3811956" y="240157"/>
                                  <a:pt x="3812464" y="243332"/>
                                  <a:pt x="3812972" y="246507"/>
                                </a:cubicBezTo>
                                <a:cubicBezTo>
                                  <a:pt x="3813480" y="249682"/>
                                  <a:pt x="3813861" y="252857"/>
                                  <a:pt x="3814369" y="256032"/>
                                </a:cubicBezTo>
                                <a:cubicBezTo>
                                  <a:pt x="3814877" y="259334"/>
                                  <a:pt x="3815385" y="262509"/>
                                  <a:pt x="3815893" y="265684"/>
                                </a:cubicBezTo>
                                <a:cubicBezTo>
                                  <a:pt x="3816401" y="268859"/>
                                  <a:pt x="3816782" y="272034"/>
                                  <a:pt x="3817290" y="274955"/>
                                </a:cubicBezTo>
                                <a:cubicBezTo>
                                  <a:pt x="3817798" y="278003"/>
                                  <a:pt x="3818306" y="281051"/>
                                  <a:pt x="3818814" y="283845"/>
                                </a:cubicBezTo>
                                <a:cubicBezTo>
                                  <a:pt x="3819322" y="286639"/>
                                  <a:pt x="3819703" y="289433"/>
                                  <a:pt x="3820211" y="292100"/>
                                </a:cubicBezTo>
                                <a:cubicBezTo>
                                  <a:pt x="3820719" y="294767"/>
                                  <a:pt x="3821227" y="297434"/>
                                  <a:pt x="3821735" y="299847"/>
                                </a:cubicBezTo>
                                <a:cubicBezTo>
                                  <a:pt x="3822243" y="302387"/>
                                  <a:pt x="3822624" y="304800"/>
                                  <a:pt x="3823132" y="307213"/>
                                </a:cubicBezTo>
                                <a:cubicBezTo>
                                  <a:pt x="3823640" y="309499"/>
                                  <a:pt x="3824148" y="311785"/>
                                  <a:pt x="3824656" y="313944"/>
                                </a:cubicBezTo>
                                <a:cubicBezTo>
                                  <a:pt x="3825037" y="316103"/>
                                  <a:pt x="3825545" y="318262"/>
                                  <a:pt x="3826053" y="320294"/>
                                </a:cubicBezTo>
                                <a:cubicBezTo>
                                  <a:pt x="3826561" y="322326"/>
                                  <a:pt x="3827069" y="324358"/>
                                  <a:pt x="3827577" y="326263"/>
                                </a:cubicBezTo>
                                <a:cubicBezTo>
                                  <a:pt x="3827958" y="328168"/>
                                  <a:pt x="3828466" y="329946"/>
                                  <a:pt x="3828974" y="331724"/>
                                </a:cubicBezTo>
                                <a:cubicBezTo>
                                  <a:pt x="3829482" y="333375"/>
                                  <a:pt x="3829990" y="335153"/>
                                  <a:pt x="3830498" y="336677"/>
                                </a:cubicBezTo>
                                <a:cubicBezTo>
                                  <a:pt x="3830879" y="338328"/>
                                  <a:pt x="3831387" y="339852"/>
                                  <a:pt x="3831895" y="341249"/>
                                </a:cubicBezTo>
                                <a:cubicBezTo>
                                  <a:pt x="3832403" y="342646"/>
                                  <a:pt x="3832911" y="344043"/>
                                  <a:pt x="3833419" y="345440"/>
                                </a:cubicBezTo>
                                <a:cubicBezTo>
                                  <a:pt x="3833800" y="346710"/>
                                  <a:pt x="3834308" y="347853"/>
                                  <a:pt x="3834816" y="348996"/>
                                </a:cubicBezTo>
                                <a:cubicBezTo>
                                  <a:pt x="3835324" y="350139"/>
                                  <a:pt x="3835832" y="351155"/>
                                  <a:pt x="3836340" y="352044"/>
                                </a:cubicBezTo>
                                <a:cubicBezTo>
                                  <a:pt x="3836721" y="352806"/>
                                  <a:pt x="3837229" y="353568"/>
                                  <a:pt x="3837737" y="354203"/>
                                </a:cubicBezTo>
                                <a:cubicBezTo>
                                  <a:pt x="3838245" y="354711"/>
                                  <a:pt x="3838753" y="355092"/>
                                  <a:pt x="3839261" y="355219"/>
                                </a:cubicBezTo>
                                <a:cubicBezTo>
                                  <a:pt x="3839642" y="355346"/>
                                  <a:pt x="3840150" y="355346"/>
                                  <a:pt x="3840658" y="354965"/>
                                </a:cubicBezTo>
                                <a:cubicBezTo>
                                  <a:pt x="3841166" y="354584"/>
                                  <a:pt x="3841674" y="354076"/>
                                  <a:pt x="3842055" y="353187"/>
                                </a:cubicBezTo>
                                <a:cubicBezTo>
                                  <a:pt x="3842563" y="352298"/>
                                  <a:pt x="3843071" y="351155"/>
                                  <a:pt x="3843579" y="349758"/>
                                </a:cubicBezTo>
                                <a:cubicBezTo>
                                  <a:pt x="3844087" y="348234"/>
                                  <a:pt x="3844595" y="346583"/>
                                  <a:pt x="3844976" y="344678"/>
                                </a:cubicBezTo>
                                <a:cubicBezTo>
                                  <a:pt x="3845484" y="342773"/>
                                  <a:pt x="3845992" y="340614"/>
                                  <a:pt x="3846500" y="338455"/>
                                </a:cubicBezTo>
                                <a:cubicBezTo>
                                  <a:pt x="3847008" y="336169"/>
                                  <a:pt x="3847516" y="333756"/>
                                  <a:pt x="3847897" y="331343"/>
                                </a:cubicBezTo>
                                <a:cubicBezTo>
                                  <a:pt x="3848405" y="329057"/>
                                  <a:pt x="3848913" y="326644"/>
                                  <a:pt x="3849421" y="324358"/>
                                </a:cubicBezTo>
                                <a:cubicBezTo>
                                  <a:pt x="3849929" y="322199"/>
                                  <a:pt x="3850437" y="320040"/>
                                  <a:pt x="3850818" y="318135"/>
                                </a:cubicBezTo>
                                <a:cubicBezTo>
                                  <a:pt x="3851326" y="316357"/>
                                  <a:pt x="3851834" y="314579"/>
                                  <a:pt x="3852342" y="313309"/>
                                </a:cubicBezTo>
                                <a:cubicBezTo>
                                  <a:pt x="3852850" y="312039"/>
                                  <a:pt x="3853358" y="310896"/>
                                  <a:pt x="3853739" y="310261"/>
                                </a:cubicBezTo>
                                <a:cubicBezTo>
                                  <a:pt x="3854247" y="309499"/>
                                  <a:pt x="3854755" y="309245"/>
                                  <a:pt x="3855263" y="309118"/>
                                </a:cubicBezTo>
                                <a:cubicBezTo>
                                  <a:pt x="3855771" y="309118"/>
                                  <a:pt x="3856279" y="309372"/>
                                  <a:pt x="3856660" y="309753"/>
                                </a:cubicBezTo>
                                <a:cubicBezTo>
                                  <a:pt x="3857168" y="310261"/>
                                  <a:pt x="3857676" y="311023"/>
                                  <a:pt x="3858184" y="311785"/>
                                </a:cubicBezTo>
                                <a:cubicBezTo>
                                  <a:pt x="3858692" y="312547"/>
                                  <a:pt x="3859073" y="313563"/>
                                  <a:pt x="3859581" y="314452"/>
                                </a:cubicBezTo>
                                <a:cubicBezTo>
                                  <a:pt x="3860089" y="315341"/>
                                  <a:pt x="3860597" y="316357"/>
                                  <a:pt x="3861105" y="317246"/>
                                </a:cubicBezTo>
                                <a:cubicBezTo>
                                  <a:pt x="3861613" y="318135"/>
                                  <a:pt x="3861994" y="319024"/>
                                  <a:pt x="3862502" y="319659"/>
                                </a:cubicBezTo>
                                <a:cubicBezTo>
                                  <a:pt x="3863010" y="320294"/>
                                  <a:pt x="3863518" y="320802"/>
                                  <a:pt x="3864026" y="321056"/>
                                </a:cubicBezTo>
                                <a:cubicBezTo>
                                  <a:pt x="3864534" y="321310"/>
                                  <a:pt x="3864915" y="321310"/>
                                  <a:pt x="3865423" y="321183"/>
                                </a:cubicBezTo>
                                <a:cubicBezTo>
                                  <a:pt x="3865931" y="321056"/>
                                  <a:pt x="3866439" y="320802"/>
                                  <a:pt x="3866947" y="320167"/>
                                </a:cubicBezTo>
                                <a:cubicBezTo>
                                  <a:pt x="3867455" y="319659"/>
                                  <a:pt x="3867836" y="318897"/>
                                  <a:pt x="3868344" y="318008"/>
                                </a:cubicBezTo>
                                <a:cubicBezTo>
                                  <a:pt x="3868852" y="316992"/>
                                  <a:pt x="3869360" y="315849"/>
                                  <a:pt x="3869868" y="314706"/>
                                </a:cubicBezTo>
                                <a:cubicBezTo>
                                  <a:pt x="3870376" y="313436"/>
                                  <a:pt x="3870757" y="312039"/>
                                  <a:pt x="3871265" y="310515"/>
                                </a:cubicBezTo>
                                <a:cubicBezTo>
                                  <a:pt x="3871773" y="309118"/>
                                  <a:pt x="3872281" y="307467"/>
                                  <a:pt x="3872789" y="305816"/>
                                </a:cubicBezTo>
                                <a:cubicBezTo>
                                  <a:pt x="3873297" y="304165"/>
                                  <a:pt x="3873678" y="302387"/>
                                  <a:pt x="3874186" y="300609"/>
                                </a:cubicBezTo>
                                <a:cubicBezTo>
                                  <a:pt x="3874694" y="298958"/>
                                  <a:pt x="3875202" y="297053"/>
                                  <a:pt x="3875710" y="295275"/>
                                </a:cubicBezTo>
                                <a:cubicBezTo>
                                  <a:pt x="3876091" y="293497"/>
                                  <a:pt x="3876599" y="291719"/>
                                  <a:pt x="3877107" y="290068"/>
                                </a:cubicBezTo>
                                <a:cubicBezTo>
                                  <a:pt x="3877615" y="288290"/>
                                  <a:pt x="3878123" y="286512"/>
                                  <a:pt x="3878631" y="284988"/>
                                </a:cubicBezTo>
                                <a:cubicBezTo>
                                  <a:pt x="3879012" y="283337"/>
                                  <a:pt x="3879520" y="281813"/>
                                  <a:pt x="3880028" y="280289"/>
                                </a:cubicBezTo>
                                <a:cubicBezTo>
                                  <a:pt x="3880536" y="278892"/>
                                  <a:pt x="3881044" y="277495"/>
                                  <a:pt x="3881552" y="276225"/>
                                </a:cubicBezTo>
                                <a:cubicBezTo>
                                  <a:pt x="3881933" y="274955"/>
                                  <a:pt x="3882441" y="273812"/>
                                  <a:pt x="3882949" y="272796"/>
                                </a:cubicBezTo>
                                <a:cubicBezTo>
                                  <a:pt x="3883457" y="271653"/>
                                  <a:pt x="3883965" y="270637"/>
                                  <a:pt x="3884473" y="269621"/>
                                </a:cubicBezTo>
                                <a:cubicBezTo>
                                  <a:pt x="3884854" y="268605"/>
                                  <a:pt x="3885362" y="267716"/>
                                  <a:pt x="3885870" y="266700"/>
                                </a:cubicBezTo>
                                <a:cubicBezTo>
                                  <a:pt x="3886378" y="265684"/>
                                  <a:pt x="3886886" y="264795"/>
                                  <a:pt x="3887394" y="263779"/>
                                </a:cubicBezTo>
                                <a:cubicBezTo>
                                  <a:pt x="3887775" y="262636"/>
                                  <a:pt x="3888283" y="261620"/>
                                  <a:pt x="3888791" y="260477"/>
                                </a:cubicBezTo>
                                <a:cubicBezTo>
                                  <a:pt x="3889299" y="259207"/>
                                  <a:pt x="3889807" y="257937"/>
                                  <a:pt x="3890315" y="256667"/>
                                </a:cubicBezTo>
                                <a:cubicBezTo>
                                  <a:pt x="3890696" y="255270"/>
                                  <a:pt x="3891204" y="253873"/>
                                  <a:pt x="3891712" y="252349"/>
                                </a:cubicBezTo>
                                <a:cubicBezTo>
                                  <a:pt x="3892220" y="250825"/>
                                  <a:pt x="3892728" y="249174"/>
                                  <a:pt x="3893109" y="247523"/>
                                </a:cubicBezTo>
                                <a:cubicBezTo>
                                  <a:pt x="3893617" y="245872"/>
                                  <a:pt x="3894125" y="244221"/>
                                  <a:pt x="3894633" y="242570"/>
                                </a:cubicBezTo>
                                <a:cubicBezTo>
                                  <a:pt x="3895141" y="240919"/>
                                  <a:pt x="3895649" y="239268"/>
                                  <a:pt x="3896030" y="237744"/>
                                </a:cubicBezTo>
                                <a:cubicBezTo>
                                  <a:pt x="3896538" y="236347"/>
                                  <a:pt x="3897046" y="234823"/>
                                  <a:pt x="3897554" y="233553"/>
                                </a:cubicBezTo>
                                <a:cubicBezTo>
                                  <a:pt x="3898062" y="232283"/>
                                  <a:pt x="3898570" y="231140"/>
                                  <a:pt x="3898951" y="230251"/>
                                </a:cubicBezTo>
                                <a:cubicBezTo>
                                  <a:pt x="3899459" y="229235"/>
                                  <a:pt x="3899967" y="228473"/>
                                  <a:pt x="3900475" y="227838"/>
                                </a:cubicBezTo>
                                <a:cubicBezTo>
                                  <a:pt x="3900983" y="227203"/>
                                  <a:pt x="3901491" y="226822"/>
                                  <a:pt x="3901872" y="226568"/>
                                </a:cubicBezTo>
                                <a:cubicBezTo>
                                  <a:pt x="3902380" y="226187"/>
                                  <a:pt x="3902888" y="226060"/>
                                  <a:pt x="3903396" y="226060"/>
                                </a:cubicBezTo>
                                <a:cubicBezTo>
                                  <a:pt x="3903904" y="226060"/>
                                  <a:pt x="3904412" y="226187"/>
                                  <a:pt x="3904793" y="226314"/>
                                </a:cubicBezTo>
                                <a:cubicBezTo>
                                  <a:pt x="3905301" y="226441"/>
                                  <a:pt x="3905809" y="226568"/>
                                  <a:pt x="3906317" y="226695"/>
                                </a:cubicBezTo>
                                <a:cubicBezTo>
                                  <a:pt x="3906825" y="226949"/>
                                  <a:pt x="3907333" y="227076"/>
                                  <a:pt x="3907714" y="227203"/>
                                </a:cubicBezTo>
                                <a:cubicBezTo>
                                  <a:pt x="3908222" y="227330"/>
                                  <a:pt x="3908730" y="227330"/>
                                  <a:pt x="3909238" y="227330"/>
                                </a:cubicBezTo>
                                <a:cubicBezTo>
                                  <a:pt x="3909746" y="227330"/>
                                  <a:pt x="3910127" y="227330"/>
                                  <a:pt x="3910635" y="227203"/>
                                </a:cubicBezTo>
                                <a:cubicBezTo>
                                  <a:pt x="3911143" y="226949"/>
                                  <a:pt x="3911651" y="226822"/>
                                  <a:pt x="3912159" y="226568"/>
                                </a:cubicBezTo>
                                <a:cubicBezTo>
                                  <a:pt x="3912667" y="226187"/>
                                  <a:pt x="3913048" y="225933"/>
                                  <a:pt x="3913556" y="225552"/>
                                </a:cubicBezTo>
                                <a:cubicBezTo>
                                  <a:pt x="3914064" y="225171"/>
                                  <a:pt x="3914572" y="224663"/>
                                  <a:pt x="3915080" y="224282"/>
                                </a:cubicBezTo>
                                <a:cubicBezTo>
                                  <a:pt x="3915588" y="223774"/>
                                  <a:pt x="3915969" y="223266"/>
                                  <a:pt x="3916477" y="222885"/>
                                </a:cubicBezTo>
                                <a:cubicBezTo>
                                  <a:pt x="3916985" y="222377"/>
                                  <a:pt x="3917493" y="221996"/>
                                  <a:pt x="3918001" y="221488"/>
                                </a:cubicBezTo>
                                <a:cubicBezTo>
                                  <a:pt x="3918509" y="221107"/>
                                  <a:pt x="3918890" y="220726"/>
                                  <a:pt x="3919398" y="220218"/>
                                </a:cubicBezTo>
                                <a:cubicBezTo>
                                  <a:pt x="3919906" y="219837"/>
                                  <a:pt x="3920414" y="219456"/>
                                  <a:pt x="3920922" y="219075"/>
                                </a:cubicBezTo>
                                <a:cubicBezTo>
                                  <a:pt x="3921430" y="218821"/>
                                  <a:pt x="3921811" y="218440"/>
                                  <a:pt x="3922319" y="218186"/>
                                </a:cubicBezTo>
                                <a:cubicBezTo>
                                  <a:pt x="3922827" y="217805"/>
                                  <a:pt x="3923335" y="217551"/>
                                  <a:pt x="3923843" y="217297"/>
                                </a:cubicBezTo>
                                <a:cubicBezTo>
                                  <a:pt x="3924351" y="216916"/>
                                  <a:pt x="3924732" y="216662"/>
                                  <a:pt x="3925240" y="216408"/>
                                </a:cubicBezTo>
                                <a:cubicBezTo>
                                  <a:pt x="3925748" y="216027"/>
                                  <a:pt x="3926256" y="215773"/>
                                  <a:pt x="3926764" y="215392"/>
                                </a:cubicBezTo>
                                <a:cubicBezTo>
                                  <a:pt x="3927145" y="215011"/>
                                  <a:pt x="3927653" y="214630"/>
                                  <a:pt x="3928161" y="214122"/>
                                </a:cubicBezTo>
                                <a:cubicBezTo>
                                  <a:pt x="3928669" y="213741"/>
                                  <a:pt x="3929177" y="213233"/>
                                  <a:pt x="3929685" y="212725"/>
                                </a:cubicBezTo>
                                <a:cubicBezTo>
                                  <a:pt x="3930066" y="212090"/>
                                  <a:pt x="3930574" y="211582"/>
                                  <a:pt x="3931082" y="210820"/>
                                </a:cubicBezTo>
                                <a:cubicBezTo>
                                  <a:pt x="3931590" y="210185"/>
                                  <a:pt x="3932098" y="209550"/>
                                  <a:pt x="3932606" y="208788"/>
                                </a:cubicBezTo>
                                <a:cubicBezTo>
                                  <a:pt x="3932987" y="208026"/>
                                  <a:pt x="3933495" y="207264"/>
                                  <a:pt x="3934003" y="206502"/>
                                </a:cubicBezTo>
                                <a:cubicBezTo>
                                  <a:pt x="3934511" y="205740"/>
                                  <a:pt x="3935019" y="204978"/>
                                  <a:pt x="3935527" y="204343"/>
                                </a:cubicBezTo>
                                <a:cubicBezTo>
                                  <a:pt x="3935908" y="203581"/>
                                  <a:pt x="3936416" y="202819"/>
                                  <a:pt x="3936924" y="202311"/>
                                </a:cubicBezTo>
                                <a:cubicBezTo>
                                  <a:pt x="3937432" y="201676"/>
                                  <a:pt x="3937940" y="201168"/>
                                  <a:pt x="3938448" y="200787"/>
                                </a:cubicBezTo>
                                <a:cubicBezTo>
                                  <a:pt x="3938829" y="200406"/>
                                  <a:pt x="3939337" y="200025"/>
                                  <a:pt x="3939845" y="199898"/>
                                </a:cubicBezTo>
                                <a:cubicBezTo>
                                  <a:pt x="3940353" y="199644"/>
                                  <a:pt x="3940861" y="199517"/>
                                  <a:pt x="3941369" y="199644"/>
                                </a:cubicBezTo>
                                <a:cubicBezTo>
                                  <a:pt x="3941750" y="199644"/>
                                  <a:pt x="3942258" y="199771"/>
                                  <a:pt x="3942766" y="200025"/>
                                </a:cubicBezTo>
                                <a:cubicBezTo>
                                  <a:pt x="3943274" y="200279"/>
                                  <a:pt x="3943782" y="200660"/>
                                  <a:pt x="3944163" y="201168"/>
                                </a:cubicBezTo>
                                <a:cubicBezTo>
                                  <a:pt x="3944671" y="201549"/>
                                  <a:pt x="3945179" y="202057"/>
                                  <a:pt x="3945687" y="202692"/>
                                </a:cubicBezTo>
                                <a:cubicBezTo>
                                  <a:pt x="3946195" y="203200"/>
                                  <a:pt x="3946703" y="203835"/>
                                  <a:pt x="3947084" y="204470"/>
                                </a:cubicBezTo>
                                <a:cubicBezTo>
                                  <a:pt x="3947592" y="205105"/>
                                  <a:pt x="3948100" y="205740"/>
                                  <a:pt x="3948608" y="206375"/>
                                </a:cubicBezTo>
                                <a:cubicBezTo>
                                  <a:pt x="3949116" y="207010"/>
                                  <a:pt x="3949624" y="207645"/>
                                  <a:pt x="3950005" y="208280"/>
                                </a:cubicBezTo>
                                <a:cubicBezTo>
                                  <a:pt x="3950513" y="208915"/>
                                  <a:pt x="3951021" y="209550"/>
                                  <a:pt x="3951529" y="210058"/>
                                </a:cubicBezTo>
                                <a:cubicBezTo>
                                  <a:pt x="3952037" y="210566"/>
                                  <a:pt x="3952545" y="211201"/>
                                  <a:pt x="3952926" y="211582"/>
                                </a:cubicBezTo>
                                <a:cubicBezTo>
                                  <a:pt x="3953434" y="212090"/>
                                  <a:pt x="3953942" y="212471"/>
                                  <a:pt x="3954450" y="212852"/>
                                </a:cubicBezTo>
                                <a:cubicBezTo>
                                  <a:pt x="3954958" y="213106"/>
                                  <a:pt x="3955466" y="213487"/>
                                  <a:pt x="3955847" y="213614"/>
                                </a:cubicBezTo>
                                <a:cubicBezTo>
                                  <a:pt x="3956355" y="213868"/>
                                  <a:pt x="3956863" y="213995"/>
                                  <a:pt x="3957371" y="214122"/>
                                </a:cubicBezTo>
                                <a:cubicBezTo>
                                  <a:pt x="3957879" y="214249"/>
                                  <a:pt x="3958387" y="214249"/>
                                  <a:pt x="3958768" y="214249"/>
                                </a:cubicBezTo>
                                <a:cubicBezTo>
                                  <a:pt x="3959276" y="214249"/>
                                  <a:pt x="3959784" y="214122"/>
                                  <a:pt x="3960292" y="214122"/>
                                </a:cubicBezTo>
                                <a:cubicBezTo>
                                  <a:pt x="3960800" y="214122"/>
                                  <a:pt x="3961181" y="213995"/>
                                  <a:pt x="3961689" y="213995"/>
                                </a:cubicBezTo>
                                <a:cubicBezTo>
                                  <a:pt x="3962197" y="213995"/>
                                  <a:pt x="3962705" y="213995"/>
                                  <a:pt x="3963213" y="213995"/>
                                </a:cubicBezTo>
                                <a:cubicBezTo>
                                  <a:pt x="3963721" y="214122"/>
                                  <a:pt x="3964102" y="214122"/>
                                  <a:pt x="3964610" y="214376"/>
                                </a:cubicBezTo>
                                <a:cubicBezTo>
                                  <a:pt x="3965118" y="214630"/>
                                  <a:pt x="3965626" y="214884"/>
                                  <a:pt x="3966134" y="215265"/>
                                </a:cubicBezTo>
                                <a:cubicBezTo>
                                  <a:pt x="3966642" y="215646"/>
                                  <a:pt x="3967023" y="216154"/>
                                  <a:pt x="3967531" y="216662"/>
                                </a:cubicBezTo>
                                <a:cubicBezTo>
                                  <a:pt x="3968039" y="217297"/>
                                  <a:pt x="3968547" y="218059"/>
                                  <a:pt x="3969055" y="218821"/>
                                </a:cubicBezTo>
                                <a:cubicBezTo>
                                  <a:pt x="3969563" y="219583"/>
                                  <a:pt x="3969944" y="220472"/>
                                  <a:pt x="3970452" y="221361"/>
                                </a:cubicBezTo>
                                <a:cubicBezTo>
                                  <a:pt x="3970960" y="222250"/>
                                  <a:pt x="3971468" y="223393"/>
                                  <a:pt x="3971976" y="224409"/>
                                </a:cubicBezTo>
                                <a:cubicBezTo>
                                  <a:pt x="3972484" y="225552"/>
                                  <a:pt x="3972865" y="226695"/>
                                  <a:pt x="3973373" y="227838"/>
                                </a:cubicBezTo>
                                <a:cubicBezTo>
                                  <a:pt x="3973881" y="228981"/>
                                  <a:pt x="3974389" y="230124"/>
                                  <a:pt x="3974897" y="231267"/>
                                </a:cubicBezTo>
                                <a:cubicBezTo>
                                  <a:pt x="3975405" y="232537"/>
                                  <a:pt x="3975786" y="233680"/>
                                  <a:pt x="3976294" y="234823"/>
                                </a:cubicBezTo>
                                <a:cubicBezTo>
                                  <a:pt x="3976802" y="235966"/>
                                  <a:pt x="3977310" y="237109"/>
                                  <a:pt x="3977818" y="238252"/>
                                </a:cubicBezTo>
                                <a:cubicBezTo>
                                  <a:pt x="3978199" y="239395"/>
                                  <a:pt x="3978707" y="240411"/>
                                  <a:pt x="3979215" y="241427"/>
                                </a:cubicBezTo>
                                <a:cubicBezTo>
                                  <a:pt x="3979723" y="242443"/>
                                  <a:pt x="3980231" y="243459"/>
                                  <a:pt x="3980739" y="244348"/>
                                </a:cubicBezTo>
                                <a:cubicBezTo>
                                  <a:pt x="3981120" y="245237"/>
                                  <a:pt x="3981628" y="246126"/>
                                  <a:pt x="3982136" y="247015"/>
                                </a:cubicBezTo>
                                <a:cubicBezTo>
                                  <a:pt x="3982644" y="247777"/>
                                  <a:pt x="3983152" y="248539"/>
                                  <a:pt x="3983660" y="249174"/>
                                </a:cubicBezTo>
                                <a:cubicBezTo>
                                  <a:pt x="3984041" y="249809"/>
                                  <a:pt x="3984549" y="250317"/>
                                  <a:pt x="3985057" y="250825"/>
                                </a:cubicBezTo>
                                <a:cubicBezTo>
                                  <a:pt x="3985565" y="251333"/>
                                  <a:pt x="3986073" y="251841"/>
                                  <a:pt x="3986581" y="252095"/>
                                </a:cubicBezTo>
                                <a:cubicBezTo>
                                  <a:pt x="3986962" y="252476"/>
                                  <a:pt x="3987470" y="252857"/>
                                  <a:pt x="3987978" y="253111"/>
                                </a:cubicBezTo>
                                <a:cubicBezTo>
                                  <a:pt x="3988486" y="253238"/>
                                  <a:pt x="3988994" y="253492"/>
                                  <a:pt x="3989502" y="253619"/>
                                </a:cubicBezTo>
                                <a:cubicBezTo>
                                  <a:pt x="3989883" y="253746"/>
                                  <a:pt x="3990391" y="253746"/>
                                  <a:pt x="3990899" y="253746"/>
                                </a:cubicBezTo>
                                <a:cubicBezTo>
                                  <a:pt x="3991407" y="253873"/>
                                  <a:pt x="3991915" y="253873"/>
                                  <a:pt x="3992423" y="253746"/>
                                </a:cubicBezTo>
                                <a:cubicBezTo>
                                  <a:pt x="3992804" y="253746"/>
                                  <a:pt x="3993312" y="253619"/>
                                  <a:pt x="3993820" y="253492"/>
                                </a:cubicBezTo>
                                <a:cubicBezTo>
                                  <a:pt x="3994328" y="253365"/>
                                  <a:pt x="3994836" y="253238"/>
                                  <a:pt x="3995217" y="252984"/>
                                </a:cubicBezTo>
                                <a:cubicBezTo>
                                  <a:pt x="3995725" y="252857"/>
                                  <a:pt x="3996233" y="252476"/>
                                  <a:pt x="3996741" y="252222"/>
                                </a:cubicBezTo>
                                <a:cubicBezTo>
                                  <a:pt x="3997249" y="251841"/>
                                  <a:pt x="3997757" y="251460"/>
                                  <a:pt x="3998138" y="251079"/>
                                </a:cubicBezTo>
                                <a:cubicBezTo>
                                  <a:pt x="3998646" y="250571"/>
                                  <a:pt x="3999154" y="250063"/>
                                  <a:pt x="3999662" y="249428"/>
                                </a:cubicBezTo>
                                <a:cubicBezTo>
                                  <a:pt x="4000170" y="248666"/>
                                  <a:pt x="4000678" y="247904"/>
                                  <a:pt x="4001059" y="247142"/>
                                </a:cubicBezTo>
                                <a:cubicBezTo>
                                  <a:pt x="4001567" y="246253"/>
                                  <a:pt x="4002075" y="245364"/>
                                  <a:pt x="4002583" y="244348"/>
                                </a:cubicBezTo>
                                <a:cubicBezTo>
                                  <a:pt x="4003091" y="243332"/>
                                  <a:pt x="4003599" y="242189"/>
                                  <a:pt x="4003980" y="240919"/>
                                </a:cubicBezTo>
                                <a:cubicBezTo>
                                  <a:pt x="4004488" y="239776"/>
                                  <a:pt x="4004996" y="238506"/>
                                  <a:pt x="4005504" y="237109"/>
                                </a:cubicBezTo>
                                <a:cubicBezTo>
                                  <a:pt x="4006012" y="235839"/>
                                  <a:pt x="4006520" y="234442"/>
                                  <a:pt x="4006901" y="233172"/>
                                </a:cubicBezTo>
                                <a:cubicBezTo>
                                  <a:pt x="4007409" y="231902"/>
                                  <a:pt x="4007917" y="230632"/>
                                  <a:pt x="4008425" y="229489"/>
                                </a:cubicBezTo>
                                <a:cubicBezTo>
                                  <a:pt x="4008933" y="228346"/>
                                  <a:pt x="4009314" y="227203"/>
                                  <a:pt x="4009822" y="226314"/>
                                </a:cubicBezTo>
                                <a:cubicBezTo>
                                  <a:pt x="4010330" y="225425"/>
                                  <a:pt x="4010838" y="224663"/>
                                  <a:pt x="4011346" y="224155"/>
                                </a:cubicBezTo>
                                <a:cubicBezTo>
                                  <a:pt x="4011854" y="223647"/>
                                  <a:pt x="4012235" y="223266"/>
                                  <a:pt x="4012743" y="223266"/>
                                </a:cubicBezTo>
                                <a:cubicBezTo>
                                  <a:pt x="4013251" y="223266"/>
                                  <a:pt x="4013759" y="223393"/>
                                  <a:pt x="4014267" y="223901"/>
                                </a:cubicBezTo>
                                <a:cubicBezTo>
                                  <a:pt x="4014775" y="224282"/>
                                  <a:pt x="4015156" y="225044"/>
                                  <a:pt x="4015664" y="225933"/>
                                </a:cubicBezTo>
                                <a:cubicBezTo>
                                  <a:pt x="4016172" y="226822"/>
                                  <a:pt x="4016680" y="227965"/>
                                  <a:pt x="4017188" y="229235"/>
                                </a:cubicBezTo>
                                <a:cubicBezTo>
                                  <a:pt x="4017696" y="230378"/>
                                  <a:pt x="4018077" y="231902"/>
                                  <a:pt x="4018585" y="233426"/>
                                </a:cubicBezTo>
                                <a:cubicBezTo>
                                  <a:pt x="4019093" y="234950"/>
                                  <a:pt x="4019601" y="236601"/>
                                  <a:pt x="4020109" y="238252"/>
                                </a:cubicBezTo>
                                <a:cubicBezTo>
                                  <a:pt x="4020617" y="240030"/>
                                  <a:pt x="4020998" y="241808"/>
                                  <a:pt x="4021506" y="243586"/>
                                </a:cubicBezTo>
                                <a:cubicBezTo>
                                  <a:pt x="4022014" y="245364"/>
                                  <a:pt x="4022522" y="247269"/>
                                  <a:pt x="4023030" y="249174"/>
                                </a:cubicBezTo>
                                <a:cubicBezTo>
                                  <a:pt x="4023538" y="251079"/>
                                  <a:pt x="4023919" y="252984"/>
                                  <a:pt x="4024427" y="255016"/>
                                </a:cubicBezTo>
                                <a:cubicBezTo>
                                  <a:pt x="4024935" y="257048"/>
                                  <a:pt x="4025443" y="259207"/>
                                  <a:pt x="4025951" y="261366"/>
                                </a:cubicBezTo>
                                <a:cubicBezTo>
                                  <a:pt x="4026332" y="263652"/>
                                  <a:pt x="4026840" y="265811"/>
                                  <a:pt x="4027348" y="268351"/>
                                </a:cubicBezTo>
                                <a:cubicBezTo>
                                  <a:pt x="4027856" y="270764"/>
                                  <a:pt x="4028364" y="273304"/>
                                  <a:pt x="4028872" y="275971"/>
                                </a:cubicBezTo>
                                <a:cubicBezTo>
                                  <a:pt x="4029253" y="278511"/>
                                  <a:pt x="4029761" y="281305"/>
                                  <a:pt x="4030269" y="284099"/>
                                </a:cubicBezTo>
                                <a:cubicBezTo>
                                  <a:pt x="4030777" y="287020"/>
                                  <a:pt x="4031285" y="289941"/>
                                  <a:pt x="4031793" y="292862"/>
                                </a:cubicBezTo>
                                <a:cubicBezTo>
                                  <a:pt x="4032174" y="295910"/>
                                  <a:pt x="4032682" y="298958"/>
                                  <a:pt x="4033190" y="301879"/>
                                </a:cubicBezTo>
                                <a:cubicBezTo>
                                  <a:pt x="4033698" y="304927"/>
                                  <a:pt x="4034206" y="307975"/>
                                  <a:pt x="4034714" y="310769"/>
                                </a:cubicBezTo>
                                <a:cubicBezTo>
                                  <a:pt x="4035095" y="313690"/>
                                  <a:pt x="4035603" y="316611"/>
                                  <a:pt x="4036111" y="319405"/>
                                </a:cubicBezTo>
                                <a:cubicBezTo>
                                  <a:pt x="4036619" y="322072"/>
                                  <a:pt x="4037127" y="324739"/>
                                  <a:pt x="4037635" y="327279"/>
                                </a:cubicBezTo>
                                <a:cubicBezTo>
                                  <a:pt x="4038016" y="329819"/>
                                  <a:pt x="4038524" y="332105"/>
                                  <a:pt x="4039032" y="334391"/>
                                </a:cubicBezTo>
                                <a:cubicBezTo>
                                  <a:pt x="4039540" y="336550"/>
                                  <a:pt x="4040048" y="338582"/>
                                  <a:pt x="4040556" y="340487"/>
                                </a:cubicBezTo>
                                <a:cubicBezTo>
                                  <a:pt x="4040937" y="342265"/>
                                  <a:pt x="4041445" y="343916"/>
                                  <a:pt x="4041953" y="345440"/>
                                </a:cubicBezTo>
                                <a:cubicBezTo>
                                  <a:pt x="4042461" y="346837"/>
                                  <a:pt x="4042969" y="348107"/>
                                  <a:pt x="4043350" y="349123"/>
                                </a:cubicBezTo>
                                <a:cubicBezTo>
                                  <a:pt x="4043858" y="350266"/>
                                  <a:pt x="4044366" y="351155"/>
                                  <a:pt x="4044874" y="351917"/>
                                </a:cubicBezTo>
                                <a:cubicBezTo>
                                  <a:pt x="4045382" y="352806"/>
                                  <a:pt x="4045890" y="353314"/>
                                  <a:pt x="4046271" y="354076"/>
                                </a:cubicBezTo>
                                <a:cubicBezTo>
                                  <a:pt x="4046779" y="354711"/>
                                  <a:pt x="4047287" y="355219"/>
                                  <a:pt x="4047795" y="355981"/>
                                </a:cubicBezTo>
                                <a:cubicBezTo>
                                  <a:pt x="4048303" y="356616"/>
                                  <a:pt x="4048811" y="357378"/>
                                  <a:pt x="4049192" y="358267"/>
                                </a:cubicBezTo>
                                <a:cubicBezTo>
                                  <a:pt x="4049700" y="359283"/>
                                  <a:pt x="4050208" y="360299"/>
                                  <a:pt x="4050716" y="361696"/>
                                </a:cubicBezTo>
                                <a:cubicBezTo>
                                  <a:pt x="4051224" y="362966"/>
                                  <a:pt x="4051732" y="364490"/>
                                  <a:pt x="4052113" y="366268"/>
                                </a:cubicBezTo>
                                <a:cubicBezTo>
                                  <a:pt x="4052621" y="368046"/>
                                  <a:pt x="4053129" y="370078"/>
                                  <a:pt x="4053637" y="372110"/>
                                </a:cubicBezTo>
                                <a:cubicBezTo>
                                  <a:pt x="4054145" y="374269"/>
                                  <a:pt x="4054653" y="376555"/>
                                  <a:pt x="4055034" y="378841"/>
                                </a:cubicBezTo>
                                <a:cubicBezTo>
                                  <a:pt x="4055542" y="381000"/>
                                  <a:pt x="4056050" y="383413"/>
                                  <a:pt x="4056558" y="385572"/>
                                </a:cubicBezTo>
                                <a:cubicBezTo>
                                  <a:pt x="4057066" y="387604"/>
                                  <a:pt x="4057574" y="389763"/>
                                  <a:pt x="4057955" y="391414"/>
                                </a:cubicBezTo>
                                <a:cubicBezTo>
                                  <a:pt x="4058463" y="393065"/>
                                  <a:pt x="4058971" y="394589"/>
                                  <a:pt x="4059479" y="395605"/>
                                </a:cubicBezTo>
                                <a:cubicBezTo>
                                  <a:pt x="4059987" y="396621"/>
                                  <a:pt x="4060368" y="397256"/>
                                  <a:pt x="4060876" y="397637"/>
                                </a:cubicBezTo>
                                <a:cubicBezTo>
                                  <a:pt x="4061384" y="397891"/>
                                  <a:pt x="4061892" y="397891"/>
                                  <a:pt x="4062400" y="397637"/>
                                </a:cubicBezTo>
                                <a:cubicBezTo>
                                  <a:pt x="4062908" y="397383"/>
                                  <a:pt x="4063289" y="396621"/>
                                  <a:pt x="4063797" y="395986"/>
                                </a:cubicBezTo>
                                <a:cubicBezTo>
                                  <a:pt x="4064305" y="395351"/>
                                  <a:pt x="4064813" y="394335"/>
                                  <a:pt x="4065321" y="393573"/>
                                </a:cubicBezTo>
                                <a:cubicBezTo>
                                  <a:pt x="4065829" y="392811"/>
                                  <a:pt x="4066210" y="391795"/>
                                  <a:pt x="4066718" y="391033"/>
                                </a:cubicBezTo>
                                <a:cubicBezTo>
                                  <a:pt x="4067226" y="390398"/>
                                  <a:pt x="4067734" y="389636"/>
                                  <a:pt x="4068242" y="389128"/>
                                </a:cubicBezTo>
                                <a:cubicBezTo>
                                  <a:pt x="4068750" y="388620"/>
                                  <a:pt x="4069131" y="388366"/>
                                  <a:pt x="4069639" y="388112"/>
                                </a:cubicBezTo>
                                <a:cubicBezTo>
                                  <a:pt x="4070147" y="387985"/>
                                  <a:pt x="4070655" y="387858"/>
                                  <a:pt x="4071163" y="387985"/>
                                </a:cubicBezTo>
                                <a:cubicBezTo>
                                  <a:pt x="4071671" y="387985"/>
                                  <a:pt x="4072052" y="388239"/>
                                  <a:pt x="4072560" y="388366"/>
                                </a:cubicBezTo>
                                <a:cubicBezTo>
                                  <a:pt x="4073068" y="388493"/>
                                  <a:pt x="4073576" y="388747"/>
                                  <a:pt x="4074084" y="388874"/>
                                </a:cubicBezTo>
                                <a:cubicBezTo>
                                  <a:pt x="4074592" y="389001"/>
                                  <a:pt x="4074973" y="389128"/>
                                  <a:pt x="4075481" y="389128"/>
                                </a:cubicBezTo>
                                <a:cubicBezTo>
                                  <a:pt x="4075989" y="389128"/>
                                  <a:pt x="4076497" y="389128"/>
                                  <a:pt x="4077005" y="388874"/>
                                </a:cubicBezTo>
                                <a:cubicBezTo>
                                  <a:pt x="4077386" y="388620"/>
                                  <a:pt x="4077894" y="388366"/>
                                  <a:pt x="4078402" y="387858"/>
                                </a:cubicBezTo>
                                <a:cubicBezTo>
                                  <a:pt x="4078910" y="387350"/>
                                  <a:pt x="4079418" y="386715"/>
                                  <a:pt x="4079926" y="386080"/>
                                </a:cubicBezTo>
                                <a:cubicBezTo>
                                  <a:pt x="4080307" y="385318"/>
                                  <a:pt x="4080815" y="384429"/>
                                  <a:pt x="4081323" y="383540"/>
                                </a:cubicBezTo>
                                <a:cubicBezTo>
                                  <a:pt x="4081831" y="382524"/>
                                  <a:pt x="4082339" y="381381"/>
                                  <a:pt x="4082847" y="380238"/>
                                </a:cubicBezTo>
                                <a:cubicBezTo>
                                  <a:pt x="4083228" y="379095"/>
                                  <a:pt x="4083736" y="377698"/>
                                  <a:pt x="4084244" y="376428"/>
                                </a:cubicBezTo>
                                <a:cubicBezTo>
                                  <a:pt x="4084752" y="375031"/>
                                  <a:pt x="4085260" y="373634"/>
                                  <a:pt x="4085768" y="372110"/>
                                </a:cubicBezTo>
                                <a:cubicBezTo>
                                  <a:pt x="4086149" y="370713"/>
                                  <a:pt x="4086657" y="369189"/>
                                  <a:pt x="4087165" y="367665"/>
                                </a:cubicBezTo>
                                <a:cubicBezTo>
                                  <a:pt x="4087673" y="366141"/>
                                  <a:pt x="4088181" y="364490"/>
                                  <a:pt x="4088689" y="362966"/>
                                </a:cubicBezTo>
                                <a:cubicBezTo>
                                  <a:pt x="4089070" y="361442"/>
                                  <a:pt x="4089578" y="359918"/>
                                  <a:pt x="4090086" y="358394"/>
                                </a:cubicBezTo>
                                <a:cubicBezTo>
                                  <a:pt x="4090594" y="356870"/>
                                  <a:pt x="4091102" y="355473"/>
                                  <a:pt x="4091610" y="354076"/>
                                </a:cubicBezTo>
                                <a:cubicBezTo>
                                  <a:pt x="4091991" y="352552"/>
                                  <a:pt x="4092499" y="351282"/>
                                  <a:pt x="4093007" y="349885"/>
                                </a:cubicBezTo>
                                <a:cubicBezTo>
                                  <a:pt x="4093515" y="348615"/>
                                  <a:pt x="4094023" y="347218"/>
                                  <a:pt x="4094404" y="346075"/>
                                </a:cubicBezTo>
                                <a:cubicBezTo>
                                  <a:pt x="4094912" y="344805"/>
                                  <a:pt x="4095420" y="343535"/>
                                  <a:pt x="4095928" y="342392"/>
                                </a:cubicBezTo>
                                <a:cubicBezTo>
                                  <a:pt x="4096436" y="341249"/>
                                  <a:pt x="4096944" y="340106"/>
                                  <a:pt x="4097325" y="338963"/>
                                </a:cubicBezTo>
                                <a:cubicBezTo>
                                  <a:pt x="4097833" y="337820"/>
                                  <a:pt x="4098341" y="336804"/>
                                  <a:pt x="4098849" y="335788"/>
                                </a:cubicBezTo>
                                <a:cubicBezTo>
                                  <a:pt x="4099357" y="334772"/>
                                  <a:pt x="4099865" y="333756"/>
                                  <a:pt x="4100246" y="332740"/>
                                </a:cubicBezTo>
                                <a:cubicBezTo>
                                  <a:pt x="4100754" y="331851"/>
                                  <a:pt x="4101262" y="330835"/>
                                  <a:pt x="4101770" y="329946"/>
                                </a:cubicBezTo>
                                <a:cubicBezTo>
                                  <a:pt x="4102278" y="329057"/>
                                  <a:pt x="4102786" y="328295"/>
                                  <a:pt x="4103167" y="327406"/>
                                </a:cubicBezTo>
                                <a:cubicBezTo>
                                  <a:pt x="4103675" y="326644"/>
                                  <a:pt x="4104183" y="325882"/>
                                  <a:pt x="4104691" y="325120"/>
                                </a:cubicBezTo>
                                <a:cubicBezTo>
                                  <a:pt x="4105199" y="324358"/>
                                  <a:pt x="4105707" y="323596"/>
                                  <a:pt x="4106088" y="322961"/>
                                </a:cubicBezTo>
                                <a:cubicBezTo>
                                  <a:pt x="4106596" y="322199"/>
                                  <a:pt x="4107104" y="321564"/>
                                  <a:pt x="4107612" y="320929"/>
                                </a:cubicBezTo>
                                <a:cubicBezTo>
                                  <a:pt x="4108120" y="320167"/>
                                  <a:pt x="4108628" y="319532"/>
                                  <a:pt x="4109009" y="318897"/>
                                </a:cubicBezTo>
                                <a:cubicBezTo>
                                  <a:pt x="4109517" y="318262"/>
                                  <a:pt x="4110025" y="317500"/>
                                  <a:pt x="4110533" y="316865"/>
                                </a:cubicBezTo>
                                <a:cubicBezTo>
                                  <a:pt x="4111041" y="316230"/>
                                  <a:pt x="4111422" y="315595"/>
                                  <a:pt x="4111930" y="314960"/>
                                </a:cubicBezTo>
                                <a:cubicBezTo>
                                  <a:pt x="4112438" y="314198"/>
                                  <a:pt x="4112946" y="313563"/>
                                  <a:pt x="4113454" y="312928"/>
                                </a:cubicBezTo>
                                <a:cubicBezTo>
                                  <a:pt x="4113962" y="312166"/>
                                  <a:pt x="4114343" y="311531"/>
                                  <a:pt x="4114851" y="310896"/>
                                </a:cubicBezTo>
                                <a:cubicBezTo>
                                  <a:pt x="4115359" y="310134"/>
                                  <a:pt x="4115867" y="309499"/>
                                  <a:pt x="4116375" y="308864"/>
                                </a:cubicBezTo>
                                <a:cubicBezTo>
                                  <a:pt x="4116883" y="308102"/>
                                  <a:pt x="4117264" y="307467"/>
                                  <a:pt x="4117772" y="306832"/>
                                </a:cubicBezTo>
                                <a:cubicBezTo>
                                  <a:pt x="4118280" y="306197"/>
                                  <a:pt x="4118788" y="305562"/>
                                  <a:pt x="4119296" y="304800"/>
                                </a:cubicBezTo>
                                <a:cubicBezTo>
                                  <a:pt x="4119804" y="304165"/>
                                  <a:pt x="4120185" y="303530"/>
                                  <a:pt x="4120693" y="302895"/>
                                </a:cubicBezTo>
                                <a:cubicBezTo>
                                  <a:pt x="4121201" y="302260"/>
                                  <a:pt x="4121709" y="301625"/>
                                  <a:pt x="4122217" y="300990"/>
                                </a:cubicBezTo>
                                <a:cubicBezTo>
                                  <a:pt x="4122725" y="300355"/>
                                  <a:pt x="4123106" y="299720"/>
                                  <a:pt x="4123614" y="299212"/>
                                </a:cubicBezTo>
                                <a:cubicBezTo>
                                  <a:pt x="4124122" y="298577"/>
                                  <a:pt x="4124630" y="297942"/>
                                  <a:pt x="4125138" y="297434"/>
                                </a:cubicBezTo>
                                <a:cubicBezTo>
                                  <a:pt x="4125646" y="296926"/>
                                  <a:pt x="4126027" y="296291"/>
                                  <a:pt x="4126535" y="295783"/>
                                </a:cubicBezTo>
                                <a:cubicBezTo>
                                  <a:pt x="4127043" y="295275"/>
                                  <a:pt x="4127551" y="294767"/>
                                  <a:pt x="4128059" y="294132"/>
                                </a:cubicBezTo>
                                <a:cubicBezTo>
                                  <a:pt x="4128440" y="293624"/>
                                  <a:pt x="4128948" y="293116"/>
                                  <a:pt x="4129456" y="292481"/>
                                </a:cubicBezTo>
                                <a:cubicBezTo>
                                  <a:pt x="4129964" y="291973"/>
                                  <a:pt x="4130472" y="291338"/>
                                  <a:pt x="4130980" y="290703"/>
                                </a:cubicBezTo>
                                <a:cubicBezTo>
                                  <a:pt x="4131361" y="290068"/>
                                  <a:pt x="4131869" y="289433"/>
                                  <a:pt x="4132377" y="288671"/>
                                </a:cubicBezTo>
                                <a:cubicBezTo>
                                  <a:pt x="4132885" y="287909"/>
                                  <a:pt x="4133393" y="287020"/>
                                  <a:pt x="4133901" y="286131"/>
                                </a:cubicBezTo>
                                <a:cubicBezTo>
                                  <a:pt x="4134282" y="285115"/>
                                  <a:pt x="4134790" y="284099"/>
                                  <a:pt x="4135298" y="282956"/>
                                </a:cubicBezTo>
                                <a:cubicBezTo>
                                  <a:pt x="4135806" y="281686"/>
                                  <a:pt x="4136314" y="280416"/>
                                  <a:pt x="4136822" y="278892"/>
                                </a:cubicBezTo>
                                <a:cubicBezTo>
                                  <a:pt x="4137203" y="277368"/>
                                  <a:pt x="4137711" y="275717"/>
                                  <a:pt x="4138219" y="273812"/>
                                </a:cubicBezTo>
                                <a:cubicBezTo>
                                  <a:pt x="4138727" y="271907"/>
                                  <a:pt x="4139235" y="269875"/>
                                  <a:pt x="4139743" y="267462"/>
                                </a:cubicBezTo>
                                <a:cubicBezTo>
                                  <a:pt x="4140124" y="265176"/>
                                  <a:pt x="4140632" y="262636"/>
                                  <a:pt x="4141140" y="259842"/>
                                </a:cubicBezTo>
                                <a:cubicBezTo>
                                  <a:pt x="4141648" y="257175"/>
                                  <a:pt x="4142156" y="254127"/>
                                  <a:pt x="4142664" y="250952"/>
                                </a:cubicBezTo>
                                <a:cubicBezTo>
                                  <a:pt x="4143045" y="247777"/>
                                  <a:pt x="4143553" y="244348"/>
                                  <a:pt x="4144061" y="240665"/>
                                </a:cubicBezTo>
                                <a:cubicBezTo>
                                  <a:pt x="4144569" y="237109"/>
                                  <a:pt x="4145077" y="233426"/>
                                  <a:pt x="4145458" y="229616"/>
                                </a:cubicBezTo>
                                <a:cubicBezTo>
                                  <a:pt x="4145966" y="225806"/>
                                  <a:pt x="4146474" y="221742"/>
                                  <a:pt x="4146982" y="217805"/>
                                </a:cubicBezTo>
                                <a:cubicBezTo>
                                  <a:pt x="4147490" y="213868"/>
                                  <a:pt x="4147998" y="209931"/>
                                  <a:pt x="4148379" y="206121"/>
                                </a:cubicBezTo>
                                <a:cubicBezTo>
                                  <a:pt x="4148887" y="202311"/>
                                  <a:pt x="4149395" y="198501"/>
                                  <a:pt x="4149903" y="195072"/>
                                </a:cubicBezTo>
                                <a:cubicBezTo>
                                  <a:pt x="4150411" y="191770"/>
                                  <a:pt x="4150919" y="188468"/>
                                  <a:pt x="4151300" y="185674"/>
                                </a:cubicBezTo>
                                <a:cubicBezTo>
                                  <a:pt x="4151808" y="182880"/>
                                  <a:pt x="4152316" y="180340"/>
                                  <a:pt x="4152824" y="178308"/>
                                </a:cubicBezTo>
                                <a:cubicBezTo>
                                  <a:pt x="4153332" y="176276"/>
                                  <a:pt x="4153840" y="174752"/>
                                  <a:pt x="4154221" y="173736"/>
                                </a:cubicBezTo>
                                <a:cubicBezTo>
                                  <a:pt x="4154729" y="172720"/>
                                  <a:pt x="4155237" y="172085"/>
                                  <a:pt x="4155745" y="172085"/>
                                </a:cubicBezTo>
                                <a:cubicBezTo>
                                  <a:pt x="4156253" y="171958"/>
                                  <a:pt x="4156761" y="172466"/>
                                  <a:pt x="4157142" y="173228"/>
                                </a:cubicBezTo>
                                <a:cubicBezTo>
                                  <a:pt x="4157650" y="174117"/>
                                  <a:pt x="4158158" y="175387"/>
                                  <a:pt x="4158666" y="176911"/>
                                </a:cubicBezTo>
                                <a:cubicBezTo>
                                  <a:pt x="4159174" y="178308"/>
                                  <a:pt x="4159682" y="180340"/>
                                  <a:pt x="4160063" y="182245"/>
                                </a:cubicBezTo>
                                <a:cubicBezTo>
                                  <a:pt x="4160571" y="184150"/>
                                  <a:pt x="4161079" y="186309"/>
                                  <a:pt x="4161587" y="188341"/>
                                </a:cubicBezTo>
                                <a:cubicBezTo>
                                  <a:pt x="4162095" y="190373"/>
                                  <a:pt x="4162476" y="192532"/>
                                  <a:pt x="4162984" y="194437"/>
                                </a:cubicBezTo>
                                <a:cubicBezTo>
                                  <a:pt x="4163492" y="196342"/>
                                  <a:pt x="4164000" y="198120"/>
                                  <a:pt x="4164508" y="199644"/>
                                </a:cubicBezTo>
                                <a:cubicBezTo>
                                  <a:pt x="4165016" y="201168"/>
                                  <a:pt x="4165397" y="202565"/>
                                  <a:pt x="4165905" y="203708"/>
                                </a:cubicBezTo>
                                <a:cubicBezTo>
                                  <a:pt x="4166413" y="204724"/>
                                  <a:pt x="4166921" y="205486"/>
                                  <a:pt x="4167429" y="206121"/>
                                </a:cubicBezTo>
                                <a:cubicBezTo>
                                  <a:pt x="4167937" y="206756"/>
                                  <a:pt x="4168318" y="207137"/>
                                  <a:pt x="4168826" y="207518"/>
                                </a:cubicBezTo>
                                <a:cubicBezTo>
                                  <a:pt x="4169334" y="207772"/>
                                  <a:pt x="4169842" y="207772"/>
                                  <a:pt x="4170350" y="207899"/>
                                </a:cubicBezTo>
                                <a:cubicBezTo>
                                  <a:pt x="4170858" y="208026"/>
                                  <a:pt x="4171239" y="207899"/>
                                  <a:pt x="4171747" y="208153"/>
                                </a:cubicBezTo>
                                <a:cubicBezTo>
                                  <a:pt x="4172255" y="208280"/>
                                  <a:pt x="4172763" y="208280"/>
                                  <a:pt x="4173271" y="208661"/>
                                </a:cubicBezTo>
                                <a:cubicBezTo>
                                  <a:pt x="4173779" y="209042"/>
                                  <a:pt x="4174160" y="209550"/>
                                  <a:pt x="4174668" y="210312"/>
                                </a:cubicBezTo>
                                <a:cubicBezTo>
                                  <a:pt x="4175176" y="211074"/>
                                  <a:pt x="4175684" y="212090"/>
                                  <a:pt x="4176192" y="213360"/>
                                </a:cubicBezTo>
                                <a:cubicBezTo>
                                  <a:pt x="4176700" y="214503"/>
                                  <a:pt x="4177081" y="216027"/>
                                  <a:pt x="4177589" y="217678"/>
                                </a:cubicBezTo>
                                <a:cubicBezTo>
                                  <a:pt x="4178097" y="219329"/>
                                  <a:pt x="4178605" y="221361"/>
                                  <a:pt x="4179113" y="223393"/>
                                </a:cubicBezTo>
                                <a:cubicBezTo>
                                  <a:pt x="4179494" y="225425"/>
                                  <a:pt x="4180002" y="227711"/>
                                  <a:pt x="4180510" y="229997"/>
                                </a:cubicBezTo>
                                <a:cubicBezTo>
                                  <a:pt x="4181018" y="232283"/>
                                  <a:pt x="4181526" y="234696"/>
                                  <a:pt x="4182034" y="237109"/>
                                </a:cubicBezTo>
                                <a:cubicBezTo>
                                  <a:pt x="4182415" y="239522"/>
                                  <a:pt x="4182923" y="241935"/>
                                  <a:pt x="4183431" y="244221"/>
                                </a:cubicBezTo>
                                <a:cubicBezTo>
                                  <a:pt x="4183939" y="246634"/>
                                  <a:pt x="4184447" y="248920"/>
                                  <a:pt x="4184955" y="251079"/>
                                </a:cubicBezTo>
                                <a:cubicBezTo>
                                  <a:pt x="4185336" y="253111"/>
                                  <a:pt x="4185844" y="255143"/>
                                  <a:pt x="4186352" y="257048"/>
                                </a:cubicBezTo>
                                <a:cubicBezTo>
                                  <a:pt x="4186860" y="258826"/>
                                  <a:pt x="4187368" y="260604"/>
                                  <a:pt x="4187876" y="262128"/>
                                </a:cubicBezTo>
                                <a:cubicBezTo>
                                  <a:pt x="4188257" y="263652"/>
                                  <a:pt x="4188765" y="264922"/>
                                  <a:pt x="4189273" y="266192"/>
                                </a:cubicBezTo>
                                <a:cubicBezTo>
                                  <a:pt x="4189781" y="267335"/>
                                  <a:pt x="4190289" y="268351"/>
                                  <a:pt x="4190797" y="269240"/>
                                </a:cubicBezTo>
                                <a:cubicBezTo>
                                  <a:pt x="4191178" y="270129"/>
                                  <a:pt x="4191686" y="270764"/>
                                  <a:pt x="4192194" y="271399"/>
                                </a:cubicBezTo>
                                <a:cubicBezTo>
                                  <a:pt x="4192702" y="272034"/>
                                  <a:pt x="4193210" y="272542"/>
                                  <a:pt x="4193718" y="272923"/>
                                </a:cubicBezTo>
                                <a:cubicBezTo>
                                  <a:pt x="4194099" y="273431"/>
                                  <a:pt x="4194607" y="273685"/>
                                  <a:pt x="4195115" y="273812"/>
                                </a:cubicBezTo>
                                <a:cubicBezTo>
                                  <a:pt x="4195623" y="274066"/>
                                  <a:pt x="4196131" y="274320"/>
                                  <a:pt x="4196512" y="274320"/>
                                </a:cubicBezTo>
                                <a:cubicBezTo>
                                  <a:pt x="4197020" y="274447"/>
                                  <a:pt x="4197528" y="274574"/>
                                  <a:pt x="4198036" y="274574"/>
                                </a:cubicBezTo>
                                <a:cubicBezTo>
                                  <a:pt x="4198544" y="274574"/>
                                  <a:pt x="4199052" y="274574"/>
                                  <a:pt x="4199433" y="274447"/>
                                </a:cubicBezTo>
                                <a:cubicBezTo>
                                  <a:pt x="4199941" y="274447"/>
                                  <a:pt x="4200449" y="274320"/>
                                  <a:pt x="4200957" y="274193"/>
                                </a:cubicBezTo>
                                <a:cubicBezTo>
                                  <a:pt x="4201465" y="274066"/>
                                  <a:pt x="4201973" y="273939"/>
                                  <a:pt x="4202354" y="273812"/>
                                </a:cubicBezTo>
                                <a:cubicBezTo>
                                  <a:pt x="4202862" y="273685"/>
                                  <a:pt x="4203370" y="273431"/>
                                  <a:pt x="4203878" y="273304"/>
                                </a:cubicBezTo>
                                <a:cubicBezTo>
                                  <a:pt x="4204386" y="273050"/>
                                  <a:pt x="4204894" y="272669"/>
                                  <a:pt x="4205275" y="272415"/>
                                </a:cubicBezTo>
                                <a:cubicBezTo>
                                  <a:pt x="4205783" y="272034"/>
                                  <a:pt x="4206291" y="271653"/>
                                  <a:pt x="4206799" y="271145"/>
                                </a:cubicBezTo>
                                <a:cubicBezTo>
                                  <a:pt x="4207307" y="270637"/>
                                  <a:pt x="4207815" y="270129"/>
                                  <a:pt x="4208196" y="269367"/>
                                </a:cubicBezTo>
                                <a:cubicBezTo>
                                  <a:pt x="4208704" y="268605"/>
                                  <a:pt x="4209212" y="267843"/>
                                  <a:pt x="4209720" y="266827"/>
                                </a:cubicBezTo>
                                <a:cubicBezTo>
                                  <a:pt x="4210228" y="265684"/>
                                  <a:pt x="4210609" y="264541"/>
                                  <a:pt x="4211117" y="263017"/>
                                </a:cubicBezTo>
                                <a:cubicBezTo>
                                  <a:pt x="4211625" y="261620"/>
                                  <a:pt x="4212133" y="259969"/>
                                  <a:pt x="4212641" y="258064"/>
                                </a:cubicBezTo>
                                <a:cubicBezTo>
                                  <a:pt x="4213149" y="256032"/>
                                  <a:pt x="4213530" y="253873"/>
                                  <a:pt x="4214038" y="251333"/>
                                </a:cubicBezTo>
                                <a:cubicBezTo>
                                  <a:pt x="4214546" y="248793"/>
                                  <a:pt x="4215054" y="245872"/>
                                  <a:pt x="4215562" y="242824"/>
                                </a:cubicBezTo>
                                <a:cubicBezTo>
                                  <a:pt x="4216070" y="239649"/>
                                  <a:pt x="4216451" y="236220"/>
                                  <a:pt x="4216959" y="232537"/>
                                </a:cubicBezTo>
                                <a:cubicBezTo>
                                  <a:pt x="4217467" y="228981"/>
                                  <a:pt x="4217975" y="224917"/>
                                  <a:pt x="4218483" y="220980"/>
                                </a:cubicBezTo>
                                <a:cubicBezTo>
                                  <a:pt x="4218991" y="216916"/>
                                  <a:pt x="4219372" y="212598"/>
                                  <a:pt x="4219880" y="208407"/>
                                </a:cubicBezTo>
                                <a:cubicBezTo>
                                  <a:pt x="4220388" y="204216"/>
                                  <a:pt x="4220896" y="199898"/>
                                  <a:pt x="4221404" y="195834"/>
                                </a:cubicBezTo>
                                <a:cubicBezTo>
                                  <a:pt x="4221912" y="191897"/>
                                  <a:pt x="4222293" y="187833"/>
                                  <a:pt x="4222801" y="184277"/>
                                </a:cubicBezTo>
                                <a:cubicBezTo>
                                  <a:pt x="4223309" y="180848"/>
                                  <a:pt x="4223817" y="177546"/>
                                  <a:pt x="4224325" y="175006"/>
                                </a:cubicBezTo>
                                <a:cubicBezTo>
                                  <a:pt x="4224833" y="172339"/>
                                  <a:pt x="4225214" y="170180"/>
                                  <a:pt x="4225722" y="168783"/>
                                </a:cubicBezTo>
                                <a:cubicBezTo>
                                  <a:pt x="4226230" y="167386"/>
                                  <a:pt x="4226738" y="166370"/>
                                  <a:pt x="4227246" y="166243"/>
                                </a:cubicBezTo>
                                <a:cubicBezTo>
                                  <a:pt x="4227627" y="166116"/>
                                  <a:pt x="4228262" y="166878"/>
                                  <a:pt x="4228643" y="167894"/>
                                </a:cubicBezTo>
                                <a:cubicBezTo>
                                  <a:pt x="4229151" y="169037"/>
                                  <a:pt x="4229659" y="170942"/>
                                  <a:pt x="4230167" y="173228"/>
                                </a:cubicBezTo>
                                <a:cubicBezTo>
                                  <a:pt x="4230548" y="175514"/>
                                  <a:pt x="4231056" y="178435"/>
                                  <a:pt x="4231564" y="181610"/>
                                </a:cubicBezTo>
                                <a:cubicBezTo>
                                  <a:pt x="4232072" y="184785"/>
                                  <a:pt x="4232580" y="188468"/>
                                  <a:pt x="4233088" y="192151"/>
                                </a:cubicBezTo>
                                <a:cubicBezTo>
                                  <a:pt x="4233469" y="195834"/>
                                  <a:pt x="4233977" y="199771"/>
                                  <a:pt x="4234485" y="203581"/>
                                </a:cubicBezTo>
                                <a:cubicBezTo>
                                  <a:pt x="4234993" y="207391"/>
                                  <a:pt x="4235501" y="211455"/>
                                  <a:pt x="4236009" y="215138"/>
                                </a:cubicBezTo>
                                <a:cubicBezTo>
                                  <a:pt x="4236390" y="218694"/>
                                  <a:pt x="4236898" y="222377"/>
                                  <a:pt x="4237406" y="225552"/>
                                </a:cubicBezTo>
                                <a:cubicBezTo>
                                  <a:pt x="4237914" y="228727"/>
                                  <a:pt x="4238422" y="231775"/>
                                  <a:pt x="4238930" y="234188"/>
                                </a:cubicBezTo>
                                <a:cubicBezTo>
                                  <a:pt x="4239311" y="236728"/>
                                  <a:pt x="4239819" y="239014"/>
                                  <a:pt x="4240327" y="240665"/>
                                </a:cubicBezTo>
                                <a:cubicBezTo>
                                  <a:pt x="4240835" y="242316"/>
                                  <a:pt x="4241343" y="243459"/>
                                  <a:pt x="4241851" y="244221"/>
                                </a:cubicBezTo>
                                <a:cubicBezTo>
                                  <a:pt x="4242232" y="244856"/>
                                  <a:pt x="4242740" y="244983"/>
                                  <a:pt x="4243248" y="244729"/>
                                </a:cubicBezTo>
                                <a:cubicBezTo>
                                  <a:pt x="4243756" y="244475"/>
                                  <a:pt x="4244264" y="243586"/>
                                  <a:pt x="4244645" y="242316"/>
                                </a:cubicBezTo>
                                <a:cubicBezTo>
                                  <a:pt x="4245153" y="241046"/>
                                  <a:pt x="4245661" y="239141"/>
                                  <a:pt x="4246169" y="236982"/>
                                </a:cubicBezTo>
                                <a:cubicBezTo>
                                  <a:pt x="4246677" y="234823"/>
                                  <a:pt x="4247185" y="232156"/>
                                  <a:pt x="4247566" y="229235"/>
                                </a:cubicBezTo>
                                <a:cubicBezTo>
                                  <a:pt x="4248074" y="226314"/>
                                  <a:pt x="4248582" y="223012"/>
                                  <a:pt x="4249090" y="219583"/>
                                </a:cubicBezTo>
                                <a:cubicBezTo>
                                  <a:pt x="4249598" y="216027"/>
                                  <a:pt x="4250106" y="212217"/>
                                  <a:pt x="4250487" y="208407"/>
                                </a:cubicBezTo>
                                <a:cubicBezTo>
                                  <a:pt x="4250995" y="204597"/>
                                  <a:pt x="4251503" y="200533"/>
                                  <a:pt x="4252011" y="196596"/>
                                </a:cubicBezTo>
                                <a:cubicBezTo>
                                  <a:pt x="4252519" y="192659"/>
                                  <a:pt x="4253027" y="188595"/>
                                  <a:pt x="4253408" y="184785"/>
                                </a:cubicBezTo>
                                <a:cubicBezTo>
                                  <a:pt x="4253916" y="180848"/>
                                  <a:pt x="4254424" y="176911"/>
                                  <a:pt x="4254932" y="173228"/>
                                </a:cubicBezTo>
                                <a:cubicBezTo>
                                  <a:pt x="4255440" y="169545"/>
                                  <a:pt x="4255948" y="165989"/>
                                  <a:pt x="4256329" y="162560"/>
                                </a:cubicBezTo>
                                <a:cubicBezTo>
                                  <a:pt x="4256837" y="159258"/>
                                  <a:pt x="4257345" y="155956"/>
                                  <a:pt x="4257853" y="153035"/>
                                </a:cubicBezTo>
                                <a:cubicBezTo>
                                  <a:pt x="4258361" y="149987"/>
                                  <a:pt x="4258869" y="147193"/>
                                  <a:pt x="4259250" y="144526"/>
                                </a:cubicBezTo>
                                <a:cubicBezTo>
                                  <a:pt x="4259758" y="141859"/>
                                  <a:pt x="4260266" y="139446"/>
                                  <a:pt x="4260774" y="137033"/>
                                </a:cubicBezTo>
                                <a:cubicBezTo>
                                  <a:pt x="4261282" y="134620"/>
                                  <a:pt x="4261663" y="132461"/>
                                  <a:pt x="4262171" y="130302"/>
                                </a:cubicBezTo>
                                <a:cubicBezTo>
                                  <a:pt x="4262679" y="128016"/>
                                  <a:pt x="4263187" y="125984"/>
                                  <a:pt x="4263695" y="123698"/>
                                </a:cubicBezTo>
                                <a:cubicBezTo>
                                  <a:pt x="4264203" y="121412"/>
                                  <a:pt x="4264584" y="119253"/>
                                  <a:pt x="4265092" y="116840"/>
                                </a:cubicBezTo>
                                <a:cubicBezTo>
                                  <a:pt x="4265600" y="114300"/>
                                  <a:pt x="4266108" y="111760"/>
                                  <a:pt x="4266616" y="108839"/>
                                </a:cubicBezTo>
                                <a:cubicBezTo>
                                  <a:pt x="4267124" y="106045"/>
                                  <a:pt x="4267505" y="102997"/>
                                  <a:pt x="4268013" y="99568"/>
                                </a:cubicBezTo>
                                <a:cubicBezTo>
                                  <a:pt x="4268521" y="96266"/>
                                  <a:pt x="4269029" y="92583"/>
                                  <a:pt x="4269537" y="88773"/>
                                </a:cubicBezTo>
                                <a:cubicBezTo>
                                  <a:pt x="4270045" y="84963"/>
                                  <a:pt x="4270426" y="80772"/>
                                  <a:pt x="4270934" y="76581"/>
                                </a:cubicBezTo>
                                <a:cubicBezTo>
                                  <a:pt x="4271442" y="72390"/>
                                  <a:pt x="4271950" y="67945"/>
                                  <a:pt x="4272458" y="63500"/>
                                </a:cubicBezTo>
                                <a:cubicBezTo>
                                  <a:pt x="4272966" y="59182"/>
                                  <a:pt x="4273347" y="54610"/>
                                  <a:pt x="4273855" y="50419"/>
                                </a:cubicBezTo>
                                <a:cubicBezTo>
                                  <a:pt x="4274363" y="46101"/>
                                  <a:pt x="4274871" y="41783"/>
                                  <a:pt x="4275379" y="37973"/>
                                </a:cubicBezTo>
                                <a:cubicBezTo>
                                  <a:pt x="4275887" y="34163"/>
                                  <a:pt x="4276268" y="30480"/>
                                  <a:pt x="4276776" y="27305"/>
                                </a:cubicBezTo>
                                <a:cubicBezTo>
                                  <a:pt x="4277284" y="24003"/>
                                  <a:pt x="4277792" y="21209"/>
                                  <a:pt x="4278300" y="18796"/>
                                </a:cubicBezTo>
                                <a:cubicBezTo>
                                  <a:pt x="4278681" y="16510"/>
                                  <a:pt x="4279189" y="14605"/>
                                  <a:pt x="4279697" y="13208"/>
                                </a:cubicBezTo>
                                <a:cubicBezTo>
                                  <a:pt x="4280205" y="11811"/>
                                  <a:pt x="4280713" y="10922"/>
                                  <a:pt x="4281221" y="10414"/>
                                </a:cubicBezTo>
                                <a:cubicBezTo>
                                  <a:pt x="4281602" y="9906"/>
                                  <a:pt x="4282110" y="9906"/>
                                  <a:pt x="4282618" y="10160"/>
                                </a:cubicBezTo>
                                <a:cubicBezTo>
                                  <a:pt x="4283126" y="10541"/>
                                  <a:pt x="4283634" y="11303"/>
                                  <a:pt x="4284142" y="12192"/>
                                </a:cubicBezTo>
                                <a:cubicBezTo>
                                  <a:pt x="4284523" y="13208"/>
                                  <a:pt x="4285031" y="14478"/>
                                  <a:pt x="4285539" y="15875"/>
                                </a:cubicBezTo>
                                <a:cubicBezTo>
                                  <a:pt x="4286047" y="17145"/>
                                  <a:pt x="4286555" y="18669"/>
                                  <a:pt x="4287063" y="20193"/>
                                </a:cubicBezTo>
                                <a:cubicBezTo>
                                  <a:pt x="4287444" y="21590"/>
                                  <a:pt x="4287952" y="23114"/>
                                  <a:pt x="4288460" y="24384"/>
                                </a:cubicBezTo>
                                <a:cubicBezTo>
                                  <a:pt x="4288968" y="25654"/>
                                  <a:pt x="4289476" y="26924"/>
                                  <a:pt x="4289984" y="27940"/>
                                </a:cubicBezTo>
                                <a:cubicBezTo>
                                  <a:pt x="4290365" y="28829"/>
                                  <a:pt x="4290873" y="29591"/>
                                  <a:pt x="4291381" y="30099"/>
                                </a:cubicBezTo>
                                <a:cubicBezTo>
                                  <a:pt x="4291889" y="30480"/>
                                  <a:pt x="4292397" y="30734"/>
                                  <a:pt x="4292905" y="30607"/>
                                </a:cubicBezTo>
                                <a:cubicBezTo>
                                  <a:pt x="4293286" y="30607"/>
                                  <a:pt x="4293794" y="30226"/>
                                  <a:pt x="4294302" y="29718"/>
                                </a:cubicBezTo>
                                <a:cubicBezTo>
                                  <a:pt x="4294810" y="29210"/>
                                  <a:pt x="4295318" y="28448"/>
                                  <a:pt x="4295699" y="27686"/>
                                </a:cubicBezTo>
                                <a:cubicBezTo>
                                  <a:pt x="4296207" y="26924"/>
                                  <a:pt x="4296715" y="25908"/>
                                  <a:pt x="4297223" y="25019"/>
                                </a:cubicBezTo>
                                <a:cubicBezTo>
                                  <a:pt x="4297731" y="24130"/>
                                  <a:pt x="4298239" y="23241"/>
                                  <a:pt x="4298620" y="22352"/>
                                </a:cubicBezTo>
                                <a:cubicBezTo>
                                  <a:pt x="4299128" y="21590"/>
                                  <a:pt x="4299636" y="20828"/>
                                  <a:pt x="4300144" y="20066"/>
                                </a:cubicBezTo>
                                <a:cubicBezTo>
                                  <a:pt x="4300652" y="19304"/>
                                  <a:pt x="4301160" y="18796"/>
                                  <a:pt x="4301541" y="18161"/>
                                </a:cubicBezTo>
                                <a:cubicBezTo>
                                  <a:pt x="4302049" y="17653"/>
                                  <a:pt x="4302557" y="17145"/>
                                  <a:pt x="4303065" y="16510"/>
                                </a:cubicBezTo>
                                <a:cubicBezTo>
                                  <a:pt x="4303573" y="16002"/>
                                  <a:pt x="4304081" y="15367"/>
                                  <a:pt x="4304462" y="14732"/>
                                </a:cubicBezTo>
                                <a:cubicBezTo>
                                  <a:pt x="4304970" y="14097"/>
                                  <a:pt x="4305478" y="13335"/>
                                  <a:pt x="4305986" y="12446"/>
                                </a:cubicBezTo>
                                <a:cubicBezTo>
                                  <a:pt x="4306494" y="11684"/>
                                  <a:pt x="4307002" y="10668"/>
                                  <a:pt x="4307383" y="9652"/>
                                </a:cubicBezTo>
                                <a:cubicBezTo>
                                  <a:pt x="4307891" y="8636"/>
                                  <a:pt x="4308399" y="7493"/>
                                  <a:pt x="4308907" y="6477"/>
                                </a:cubicBezTo>
                                <a:cubicBezTo>
                                  <a:pt x="4309415" y="5334"/>
                                  <a:pt x="4309923" y="4191"/>
                                  <a:pt x="4310304" y="3302"/>
                                </a:cubicBezTo>
                                <a:cubicBezTo>
                                  <a:pt x="4310812" y="2413"/>
                                  <a:pt x="4311320" y="1524"/>
                                  <a:pt x="4311828" y="889"/>
                                </a:cubicBezTo>
                                <a:cubicBezTo>
                                  <a:pt x="4312336" y="381"/>
                                  <a:pt x="4312717" y="0"/>
                                  <a:pt x="4313225" y="0"/>
                                </a:cubicBezTo>
                                <a:cubicBezTo>
                                  <a:pt x="4313733" y="127"/>
                                  <a:pt x="4314241" y="381"/>
                                  <a:pt x="4314749" y="1143"/>
                                </a:cubicBezTo>
                                <a:cubicBezTo>
                                  <a:pt x="4315257" y="1905"/>
                                  <a:pt x="4315638" y="3048"/>
                                  <a:pt x="4316146" y="4572"/>
                                </a:cubicBezTo>
                                <a:cubicBezTo>
                                  <a:pt x="4316654" y="6096"/>
                                  <a:pt x="4317162" y="8001"/>
                                  <a:pt x="4317670" y="10287"/>
                                </a:cubicBezTo>
                                <a:cubicBezTo>
                                  <a:pt x="4318178" y="12573"/>
                                  <a:pt x="4318559" y="15240"/>
                                  <a:pt x="4319067" y="18161"/>
                                </a:cubicBezTo>
                                <a:cubicBezTo>
                                  <a:pt x="4319575" y="21209"/>
                                  <a:pt x="4320083" y="24511"/>
                                  <a:pt x="4320591" y="27940"/>
                                </a:cubicBezTo>
                                <a:cubicBezTo>
                                  <a:pt x="4321099" y="31369"/>
                                  <a:pt x="4321480" y="35179"/>
                                  <a:pt x="4321988" y="38989"/>
                                </a:cubicBezTo>
                                <a:cubicBezTo>
                                  <a:pt x="4322496" y="42799"/>
                                  <a:pt x="4323004" y="46863"/>
                                  <a:pt x="4323512" y="50927"/>
                                </a:cubicBezTo>
                                <a:cubicBezTo>
                                  <a:pt x="4324020" y="54991"/>
                                  <a:pt x="4324401" y="59182"/>
                                  <a:pt x="4324909" y="63246"/>
                                </a:cubicBezTo>
                                <a:cubicBezTo>
                                  <a:pt x="4325417" y="67437"/>
                                  <a:pt x="4325925" y="71628"/>
                                  <a:pt x="4326433" y="75692"/>
                                </a:cubicBezTo>
                                <a:cubicBezTo>
                                  <a:pt x="4326941" y="79756"/>
                                  <a:pt x="4327322" y="83947"/>
                                  <a:pt x="4327830" y="87884"/>
                                </a:cubicBezTo>
                                <a:cubicBezTo>
                                  <a:pt x="4328338" y="91821"/>
                                  <a:pt x="4328846" y="95758"/>
                                  <a:pt x="4329354" y="99568"/>
                                </a:cubicBezTo>
                                <a:cubicBezTo>
                                  <a:pt x="4329735" y="103378"/>
                                  <a:pt x="4330243" y="107061"/>
                                  <a:pt x="4330751" y="110617"/>
                                </a:cubicBezTo>
                                <a:cubicBezTo>
                                  <a:pt x="4331259" y="114173"/>
                                  <a:pt x="4331767" y="117602"/>
                                  <a:pt x="4332275" y="121031"/>
                                </a:cubicBezTo>
                                <a:cubicBezTo>
                                  <a:pt x="4332656" y="124333"/>
                                  <a:pt x="4333164" y="127635"/>
                                  <a:pt x="4333672" y="130810"/>
                                </a:cubicBezTo>
                                <a:cubicBezTo>
                                  <a:pt x="4334180" y="133985"/>
                                  <a:pt x="4334688" y="137160"/>
                                  <a:pt x="4335196" y="140208"/>
                                </a:cubicBezTo>
                                <a:cubicBezTo>
                                  <a:pt x="4335577" y="143256"/>
                                  <a:pt x="4336085" y="146177"/>
                                  <a:pt x="4336593" y="149098"/>
                                </a:cubicBezTo>
                                <a:cubicBezTo>
                                  <a:pt x="4337101" y="152019"/>
                                  <a:pt x="4337609" y="154813"/>
                                  <a:pt x="4338117" y="157734"/>
                                </a:cubicBezTo>
                                <a:cubicBezTo>
                                  <a:pt x="4338498" y="160528"/>
                                  <a:pt x="4339006" y="163322"/>
                                  <a:pt x="4339514" y="166116"/>
                                </a:cubicBezTo>
                                <a:cubicBezTo>
                                  <a:pt x="4340022" y="168783"/>
                                  <a:pt x="4340530" y="171450"/>
                                  <a:pt x="4341038" y="174117"/>
                                </a:cubicBezTo>
                                <a:cubicBezTo>
                                  <a:pt x="4341419" y="176784"/>
                                  <a:pt x="4341927" y="179451"/>
                                  <a:pt x="4342435" y="181991"/>
                                </a:cubicBezTo>
                                <a:cubicBezTo>
                                  <a:pt x="4342943" y="184658"/>
                                  <a:pt x="4343451" y="187198"/>
                                  <a:pt x="4343959" y="189738"/>
                                </a:cubicBezTo>
                                <a:cubicBezTo>
                                  <a:pt x="4344340" y="192151"/>
                                  <a:pt x="4344848" y="194691"/>
                                  <a:pt x="4345356" y="197104"/>
                                </a:cubicBezTo>
                                <a:cubicBezTo>
                                  <a:pt x="4345864" y="199644"/>
                                  <a:pt x="4346372" y="202057"/>
                                  <a:pt x="4346753" y="204470"/>
                                </a:cubicBezTo>
                                <a:cubicBezTo>
                                  <a:pt x="4347261" y="206883"/>
                                  <a:pt x="4347769" y="209296"/>
                                  <a:pt x="4348277" y="211709"/>
                                </a:cubicBezTo>
                                <a:cubicBezTo>
                                  <a:pt x="4348785" y="214122"/>
                                  <a:pt x="4349293" y="216535"/>
                                  <a:pt x="4349674" y="218948"/>
                                </a:cubicBezTo>
                                <a:cubicBezTo>
                                  <a:pt x="4350182" y="221361"/>
                                  <a:pt x="4350690" y="223647"/>
                                  <a:pt x="4351198" y="226060"/>
                                </a:cubicBezTo>
                                <a:cubicBezTo>
                                  <a:pt x="4351706" y="228346"/>
                                  <a:pt x="4352214" y="230759"/>
                                  <a:pt x="4352595" y="233045"/>
                                </a:cubicBezTo>
                                <a:cubicBezTo>
                                  <a:pt x="4353103" y="235331"/>
                                  <a:pt x="4353611" y="237617"/>
                                  <a:pt x="4354119" y="239776"/>
                                </a:cubicBezTo>
                                <a:cubicBezTo>
                                  <a:pt x="4354627" y="242062"/>
                                  <a:pt x="4355135" y="244221"/>
                                  <a:pt x="4355516" y="246380"/>
                                </a:cubicBezTo>
                                <a:cubicBezTo>
                                  <a:pt x="4356024" y="248539"/>
                                  <a:pt x="4356532" y="250698"/>
                                  <a:pt x="4357040" y="252730"/>
                                </a:cubicBezTo>
                                <a:cubicBezTo>
                                  <a:pt x="4357548" y="254889"/>
                                  <a:pt x="4358056" y="256921"/>
                                  <a:pt x="4358437" y="258826"/>
                                </a:cubicBezTo>
                                <a:cubicBezTo>
                                  <a:pt x="4358945" y="260858"/>
                                  <a:pt x="4359453" y="262763"/>
                                  <a:pt x="4359961" y="264668"/>
                                </a:cubicBezTo>
                                <a:cubicBezTo>
                                  <a:pt x="4360469" y="266573"/>
                                  <a:pt x="4360850" y="268351"/>
                                  <a:pt x="4361358" y="270129"/>
                                </a:cubicBezTo>
                                <a:cubicBezTo>
                                  <a:pt x="4361866" y="271907"/>
                                  <a:pt x="4362374" y="273685"/>
                                  <a:pt x="4362882" y="275336"/>
                                </a:cubicBezTo>
                                <a:cubicBezTo>
                                  <a:pt x="4363390" y="277114"/>
                                  <a:pt x="4363771" y="278765"/>
                                  <a:pt x="4364279" y="280289"/>
                                </a:cubicBezTo>
                                <a:cubicBezTo>
                                  <a:pt x="4364787" y="281813"/>
                                  <a:pt x="4365295" y="283337"/>
                                  <a:pt x="4365803" y="284734"/>
                                </a:cubicBezTo>
                                <a:cubicBezTo>
                                  <a:pt x="4366311" y="286258"/>
                                  <a:pt x="4366692" y="287655"/>
                                  <a:pt x="4367200" y="288925"/>
                                </a:cubicBezTo>
                                <a:cubicBezTo>
                                  <a:pt x="4367708" y="290195"/>
                                  <a:pt x="4368216" y="291338"/>
                                  <a:pt x="4368724" y="292481"/>
                                </a:cubicBezTo>
                                <a:cubicBezTo>
                                  <a:pt x="4369232" y="293497"/>
                                  <a:pt x="4369613" y="294513"/>
                                  <a:pt x="4370121" y="295275"/>
                                </a:cubicBezTo>
                                <a:cubicBezTo>
                                  <a:pt x="4370629" y="296037"/>
                                  <a:pt x="4371137" y="296672"/>
                                  <a:pt x="4371645" y="297053"/>
                                </a:cubicBezTo>
                                <a:cubicBezTo>
                                  <a:pt x="4372153" y="297434"/>
                                  <a:pt x="4372534" y="297688"/>
                                  <a:pt x="4373042" y="297688"/>
                                </a:cubicBezTo>
                                <a:cubicBezTo>
                                  <a:pt x="4373550" y="297688"/>
                                  <a:pt x="4374058" y="297561"/>
                                  <a:pt x="4374566" y="297180"/>
                                </a:cubicBezTo>
                                <a:cubicBezTo>
                                  <a:pt x="4375074" y="296799"/>
                                  <a:pt x="4375455" y="296164"/>
                                  <a:pt x="4375963" y="295529"/>
                                </a:cubicBezTo>
                                <a:cubicBezTo>
                                  <a:pt x="4376471" y="294894"/>
                                  <a:pt x="4376979" y="294005"/>
                                  <a:pt x="4377487" y="293116"/>
                                </a:cubicBezTo>
                                <a:cubicBezTo>
                                  <a:pt x="4377995" y="292227"/>
                                  <a:pt x="4378376" y="291338"/>
                                  <a:pt x="4378884" y="290449"/>
                                </a:cubicBezTo>
                                <a:cubicBezTo>
                                  <a:pt x="4379392" y="289687"/>
                                  <a:pt x="4379900" y="288798"/>
                                  <a:pt x="4380408" y="288290"/>
                                </a:cubicBezTo>
                                <a:cubicBezTo>
                                  <a:pt x="4380789" y="287655"/>
                                  <a:pt x="4381297" y="287147"/>
                                  <a:pt x="4381805" y="286893"/>
                                </a:cubicBezTo>
                                <a:cubicBezTo>
                                  <a:pt x="4382313" y="286639"/>
                                  <a:pt x="4382821" y="286639"/>
                                  <a:pt x="4383329" y="286893"/>
                                </a:cubicBezTo>
                                <a:cubicBezTo>
                                  <a:pt x="4383710" y="287147"/>
                                  <a:pt x="4384218" y="287655"/>
                                  <a:pt x="4384726" y="288417"/>
                                </a:cubicBezTo>
                                <a:cubicBezTo>
                                  <a:pt x="4385234" y="289052"/>
                                  <a:pt x="4385742" y="290068"/>
                                  <a:pt x="4386250" y="291211"/>
                                </a:cubicBezTo>
                                <a:cubicBezTo>
                                  <a:pt x="4386631" y="292354"/>
                                  <a:pt x="4387139" y="293751"/>
                                  <a:pt x="4387647" y="295148"/>
                                </a:cubicBezTo>
                                <a:cubicBezTo>
                                  <a:pt x="4388155" y="296545"/>
                                  <a:pt x="4388663" y="298069"/>
                                  <a:pt x="4389171" y="299593"/>
                                </a:cubicBezTo>
                                <a:cubicBezTo>
                                  <a:pt x="4389552" y="301117"/>
                                  <a:pt x="4390060" y="302641"/>
                                  <a:pt x="4390568" y="304165"/>
                                </a:cubicBezTo>
                                <a:cubicBezTo>
                                  <a:pt x="4391076" y="305562"/>
                                  <a:pt x="4391584" y="307086"/>
                                  <a:pt x="4392092" y="308356"/>
                                </a:cubicBezTo>
                                <a:cubicBezTo>
                                  <a:pt x="4392473" y="309626"/>
                                  <a:pt x="4392981" y="310896"/>
                                  <a:pt x="4393489" y="311912"/>
                                </a:cubicBezTo>
                                <a:cubicBezTo>
                                  <a:pt x="4393997" y="312928"/>
                                  <a:pt x="4394505" y="313944"/>
                                  <a:pt x="4395013" y="314706"/>
                                </a:cubicBezTo>
                                <a:cubicBezTo>
                                  <a:pt x="4395394" y="315468"/>
                                  <a:pt x="4395902" y="316103"/>
                                  <a:pt x="4396410" y="316484"/>
                                </a:cubicBezTo>
                                <a:cubicBezTo>
                                  <a:pt x="4396918" y="316992"/>
                                  <a:pt x="4397426" y="317246"/>
                                  <a:pt x="4397807" y="317246"/>
                                </a:cubicBezTo>
                                <a:cubicBezTo>
                                  <a:pt x="4398315" y="317373"/>
                                  <a:pt x="4398823" y="317246"/>
                                  <a:pt x="4399331" y="316865"/>
                                </a:cubicBezTo>
                                <a:cubicBezTo>
                                  <a:pt x="4399839" y="316611"/>
                                  <a:pt x="4400347" y="315976"/>
                                  <a:pt x="4400728" y="315087"/>
                                </a:cubicBezTo>
                                <a:cubicBezTo>
                                  <a:pt x="4401236" y="314325"/>
                                  <a:pt x="4401744" y="313182"/>
                                  <a:pt x="4402252" y="311785"/>
                                </a:cubicBezTo>
                                <a:cubicBezTo>
                                  <a:pt x="4402760" y="310515"/>
                                  <a:pt x="4403268" y="308864"/>
                                  <a:pt x="4403649" y="306959"/>
                                </a:cubicBezTo>
                                <a:cubicBezTo>
                                  <a:pt x="4404157" y="305181"/>
                                  <a:pt x="4404665" y="303022"/>
                                  <a:pt x="4405173" y="300736"/>
                                </a:cubicBezTo>
                                <a:cubicBezTo>
                                  <a:pt x="4405681" y="298450"/>
                                  <a:pt x="4406189" y="295783"/>
                                  <a:pt x="4406570" y="293243"/>
                                </a:cubicBezTo>
                                <a:cubicBezTo>
                                  <a:pt x="4407078" y="290703"/>
                                  <a:pt x="4407586" y="287782"/>
                                  <a:pt x="4408094" y="285242"/>
                                </a:cubicBezTo>
                                <a:cubicBezTo>
                                  <a:pt x="4408602" y="282575"/>
                                  <a:pt x="4409110" y="279908"/>
                                  <a:pt x="4409491" y="277495"/>
                                </a:cubicBezTo>
                                <a:cubicBezTo>
                                  <a:pt x="4409999" y="275209"/>
                                  <a:pt x="4410507" y="272796"/>
                                  <a:pt x="4411015" y="271018"/>
                                </a:cubicBezTo>
                                <a:cubicBezTo>
                                  <a:pt x="4411523" y="269113"/>
                                  <a:pt x="4412031" y="267589"/>
                                  <a:pt x="4412412" y="266573"/>
                                </a:cubicBezTo>
                                <a:cubicBezTo>
                                  <a:pt x="4412920" y="265557"/>
                                  <a:pt x="4413428" y="264922"/>
                                  <a:pt x="4413936" y="264795"/>
                                </a:cubicBezTo>
                                <a:cubicBezTo>
                                  <a:pt x="4414317" y="264795"/>
                                  <a:pt x="4414952" y="265176"/>
                                  <a:pt x="4415333" y="266065"/>
                                </a:cubicBezTo>
                                <a:cubicBezTo>
                                  <a:pt x="4415841" y="266954"/>
                                  <a:pt x="4416349" y="268478"/>
                                  <a:pt x="4416857" y="270256"/>
                                </a:cubicBezTo>
                                <a:cubicBezTo>
                                  <a:pt x="4417365" y="272034"/>
                                  <a:pt x="4417746" y="274320"/>
                                  <a:pt x="4418254" y="276606"/>
                                </a:cubicBezTo>
                                <a:cubicBezTo>
                                  <a:pt x="4418762" y="279019"/>
                                  <a:pt x="4419270" y="281813"/>
                                  <a:pt x="4419778" y="284353"/>
                                </a:cubicBezTo>
                                <a:cubicBezTo>
                                  <a:pt x="4420286" y="287020"/>
                                  <a:pt x="4420667" y="289814"/>
                                  <a:pt x="4421175" y="292354"/>
                                </a:cubicBezTo>
                                <a:cubicBezTo>
                                  <a:pt x="4421683" y="294767"/>
                                  <a:pt x="4422191" y="297307"/>
                                  <a:pt x="4422699" y="299339"/>
                                </a:cubicBezTo>
                                <a:cubicBezTo>
                                  <a:pt x="4423207" y="301371"/>
                                  <a:pt x="4423588" y="303276"/>
                                  <a:pt x="4424096" y="304673"/>
                                </a:cubicBezTo>
                                <a:cubicBezTo>
                                  <a:pt x="4424604" y="306070"/>
                                  <a:pt x="4425112" y="307086"/>
                                  <a:pt x="4425620" y="307594"/>
                                </a:cubicBezTo>
                                <a:cubicBezTo>
                                  <a:pt x="4426128" y="308102"/>
                                  <a:pt x="4426509" y="308102"/>
                                  <a:pt x="4427017" y="307467"/>
                                </a:cubicBezTo>
                                <a:cubicBezTo>
                                  <a:pt x="4427525" y="306959"/>
                                  <a:pt x="4428033" y="305943"/>
                                  <a:pt x="4428541" y="304292"/>
                                </a:cubicBezTo>
                                <a:cubicBezTo>
                                  <a:pt x="4429049" y="302641"/>
                                  <a:pt x="4429430" y="300482"/>
                                  <a:pt x="4429938" y="297815"/>
                                </a:cubicBezTo>
                                <a:cubicBezTo>
                                  <a:pt x="4430446" y="295148"/>
                                  <a:pt x="4430954" y="291973"/>
                                  <a:pt x="4431462" y="288544"/>
                                </a:cubicBezTo>
                                <a:cubicBezTo>
                                  <a:pt x="4431843" y="284988"/>
                                  <a:pt x="4432351" y="280797"/>
                                  <a:pt x="4432859" y="276606"/>
                                </a:cubicBezTo>
                                <a:cubicBezTo>
                                  <a:pt x="4433367" y="272415"/>
                                  <a:pt x="4433875" y="267843"/>
                                  <a:pt x="4434383" y="263271"/>
                                </a:cubicBezTo>
                                <a:cubicBezTo>
                                  <a:pt x="4434764" y="258826"/>
                                  <a:pt x="4435272" y="253873"/>
                                  <a:pt x="4435780" y="249428"/>
                                </a:cubicBezTo>
                                <a:cubicBezTo>
                                  <a:pt x="4436288" y="244983"/>
                                  <a:pt x="4436796" y="240411"/>
                                  <a:pt x="4437304" y="236347"/>
                                </a:cubicBezTo>
                                <a:cubicBezTo>
                                  <a:pt x="4437685" y="232410"/>
                                  <a:pt x="4438193" y="228600"/>
                                  <a:pt x="4438701" y="225425"/>
                                </a:cubicBezTo>
                                <a:cubicBezTo>
                                  <a:pt x="4439209" y="222377"/>
                                  <a:pt x="4439717" y="219583"/>
                                  <a:pt x="4440225" y="217678"/>
                                </a:cubicBezTo>
                                <a:cubicBezTo>
                                  <a:pt x="4440606" y="215646"/>
                                  <a:pt x="4441114" y="214249"/>
                                  <a:pt x="4441622" y="213614"/>
                                </a:cubicBezTo>
                                <a:cubicBezTo>
                                  <a:pt x="4442003" y="212979"/>
                                  <a:pt x="4442638" y="212979"/>
                                  <a:pt x="4443146" y="213614"/>
                                </a:cubicBezTo>
                                <a:cubicBezTo>
                                  <a:pt x="4443527" y="214122"/>
                                  <a:pt x="4444035" y="215519"/>
                                  <a:pt x="4444543" y="217170"/>
                                </a:cubicBezTo>
                                <a:cubicBezTo>
                                  <a:pt x="4445051" y="218821"/>
                                  <a:pt x="4445559" y="221234"/>
                                  <a:pt x="4446067" y="223774"/>
                                </a:cubicBezTo>
                                <a:cubicBezTo>
                                  <a:pt x="4446448" y="226314"/>
                                  <a:pt x="4446956" y="229362"/>
                                  <a:pt x="4447464" y="232410"/>
                                </a:cubicBezTo>
                                <a:cubicBezTo>
                                  <a:pt x="4447972" y="235458"/>
                                  <a:pt x="4448480" y="238887"/>
                                  <a:pt x="4448861" y="242316"/>
                                </a:cubicBezTo>
                                <a:cubicBezTo>
                                  <a:pt x="4449369" y="245745"/>
                                  <a:pt x="4449877" y="249174"/>
                                  <a:pt x="4450385" y="252730"/>
                                </a:cubicBezTo>
                                <a:cubicBezTo>
                                  <a:pt x="4450893" y="256159"/>
                                  <a:pt x="4451401" y="259715"/>
                                  <a:pt x="4451782" y="263144"/>
                                </a:cubicBezTo>
                                <a:cubicBezTo>
                                  <a:pt x="4452290" y="266573"/>
                                  <a:pt x="4452798" y="269875"/>
                                  <a:pt x="4453306" y="273177"/>
                                </a:cubicBezTo>
                                <a:cubicBezTo>
                                  <a:pt x="4453814" y="276352"/>
                                  <a:pt x="4454322" y="279527"/>
                                  <a:pt x="4454703" y="282575"/>
                                </a:cubicBezTo>
                                <a:cubicBezTo>
                                  <a:pt x="4455211" y="285623"/>
                                  <a:pt x="4455719" y="288544"/>
                                  <a:pt x="4456227" y="291211"/>
                                </a:cubicBezTo>
                                <a:cubicBezTo>
                                  <a:pt x="4456735" y="294005"/>
                                  <a:pt x="4457243" y="296672"/>
                                  <a:pt x="4457624" y="299212"/>
                                </a:cubicBezTo>
                                <a:cubicBezTo>
                                  <a:pt x="4458132" y="301752"/>
                                  <a:pt x="4458640" y="304038"/>
                                  <a:pt x="4459148" y="306324"/>
                                </a:cubicBezTo>
                                <a:cubicBezTo>
                                  <a:pt x="4459656" y="308610"/>
                                  <a:pt x="4460164" y="310769"/>
                                  <a:pt x="4460545" y="312801"/>
                                </a:cubicBezTo>
                                <a:cubicBezTo>
                                  <a:pt x="4461053" y="314833"/>
                                  <a:pt x="4461561" y="316738"/>
                                  <a:pt x="4462069" y="318516"/>
                                </a:cubicBezTo>
                                <a:cubicBezTo>
                                  <a:pt x="4462577" y="320294"/>
                                  <a:pt x="4462958" y="322072"/>
                                  <a:pt x="4463466" y="323723"/>
                                </a:cubicBezTo>
                                <a:cubicBezTo>
                                  <a:pt x="4463974" y="325374"/>
                                  <a:pt x="4464482" y="327025"/>
                                  <a:pt x="4464990" y="328549"/>
                                </a:cubicBezTo>
                                <a:cubicBezTo>
                                  <a:pt x="4465498" y="330073"/>
                                  <a:pt x="4465879" y="331597"/>
                                  <a:pt x="4466387" y="332994"/>
                                </a:cubicBezTo>
                                <a:cubicBezTo>
                                  <a:pt x="4466895" y="334391"/>
                                  <a:pt x="4467403" y="335788"/>
                                  <a:pt x="4467911" y="337185"/>
                                </a:cubicBezTo>
                                <a:cubicBezTo>
                                  <a:pt x="4468419" y="338455"/>
                                  <a:pt x="4468800" y="339725"/>
                                  <a:pt x="4469308" y="340995"/>
                                </a:cubicBezTo>
                                <a:cubicBezTo>
                                  <a:pt x="4469816" y="342265"/>
                                  <a:pt x="4470324" y="343408"/>
                                  <a:pt x="4470832" y="344551"/>
                                </a:cubicBezTo>
                                <a:cubicBezTo>
                                  <a:pt x="4471340" y="345694"/>
                                  <a:pt x="4471721" y="346837"/>
                                  <a:pt x="4472229" y="347853"/>
                                </a:cubicBezTo>
                                <a:cubicBezTo>
                                  <a:pt x="4472737" y="348996"/>
                                  <a:pt x="4473245" y="350012"/>
                                  <a:pt x="4473753" y="351028"/>
                                </a:cubicBezTo>
                                <a:cubicBezTo>
                                  <a:pt x="4474261" y="352044"/>
                                  <a:pt x="4474642" y="352933"/>
                                  <a:pt x="4475150" y="353949"/>
                                </a:cubicBezTo>
                                <a:cubicBezTo>
                                  <a:pt x="4475658" y="354838"/>
                                  <a:pt x="4476166" y="355727"/>
                                  <a:pt x="4476674" y="356743"/>
                                </a:cubicBezTo>
                                <a:cubicBezTo>
                                  <a:pt x="4477182" y="357632"/>
                                  <a:pt x="4477563" y="358521"/>
                                  <a:pt x="4478071" y="359283"/>
                                </a:cubicBezTo>
                                <a:cubicBezTo>
                                  <a:pt x="4478579" y="360172"/>
                                  <a:pt x="4479087" y="361061"/>
                                  <a:pt x="4479595" y="361823"/>
                                </a:cubicBezTo>
                                <a:cubicBezTo>
                                  <a:pt x="4479976" y="362585"/>
                                  <a:pt x="4480484" y="363474"/>
                                  <a:pt x="4480992" y="364109"/>
                                </a:cubicBezTo>
                                <a:cubicBezTo>
                                  <a:pt x="4481500" y="364871"/>
                                  <a:pt x="4482008" y="365633"/>
                                  <a:pt x="4482516" y="366268"/>
                                </a:cubicBezTo>
                                <a:cubicBezTo>
                                  <a:pt x="4482897" y="366903"/>
                                  <a:pt x="4483405" y="367538"/>
                                  <a:pt x="4483913" y="368046"/>
                                </a:cubicBezTo>
                                <a:cubicBezTo>
                                  <a:pt x="4484421" y="368681"/>
                                  <a:pt x="4484929" y="369189"/>
                                  <a:pt x="4485437" y="369697"/>
                                </a:cubicBezTo>
                                <a:cubicBezTo>
                                  <a:pt x="4485818" y="370205"/>
                                  <a:pt x="4486326" y="370713"/>
                                  <a:pt x="4486834" y="371221"/>
                                </a:cubicBezTo>
                                <a:cubicBezTo>
                                  <a:pt x="4487342" y="371602"/>
                                  <a:pt x="4487850" y="372110"/>
                                  <a:pt x="4488358" y="372491"/>
                                </a:cubicBezTo>
                                <a:cubicBezTo>
                                  <a:pt x="4488739" y="372999"/>
                                  <a:pt x="4489247" y="373380"/>
                                  <a:pt x="4489755" y="373761"/>
                                </a:cubicBezTo>
                                <a:cubicBezTo>
                                  <a:pt x="4490263" y="374015"/>
                                  <a:pt x="4490771" y="374396"/>
                                  <a:pt x="4491279" y="374777"/>
                                </a:cubicBezTo>
                                <a:cubicBezTo>
                                  <a:pt x="4491660" y="375158"/>
                                  <a:pt x="4492168" y="375412"/>
                                  <a:pt x="4492676" y="375793"/>
                                </a:cubicBezTo>
                                <a:cubicBezTo>
                                  <a:pt x="4493184" y="376047"/>
                                  <a:pt x="4493692" y="376428"/>
                                  <a:pt x="4494200" y="376682"/>
                                </a:cubicBezTo>
                                <a:cubicBezTo>
                                  <a:pt x="4494581" y="376936"/>
                                  <a:pt x="4495089" y="377190"/>
                                  <a:pt x="4495597" y="377444"/>
                                </a:cubicBezTo>
                                <a:cubicBezTo>
                                  <a:pt x="4496105" y="377698"/>
                                  <a:pt x="4496613" y="377825"/>
                                  <a:pt x="4496994" y="378079"/>
                                </a:cubicBezTo>
                                <a:cubicBezTo>
                                  <a:pt x="4497502" y="378206"/>
                                  <a:pt x="4498010" y="378460"/>
                                  <a:pt x="4498518" y="378587"/>
                                </a:cubicBezTo>
                                <a:cubicBezTo>
                                  <a:pt x="4499026" y="378841"/>
                                  <a:pt x="4499534" y="378968"/>
                                  <a:pt x="4499915" y="379095"/>
                                </a:cubicBezTo>
                                <a:cubicBezTo>
                                  <a:pt x="4500423" y="379222"/>
                                  <a:pt x="4500931" y="379476"/>
                                  <a:pt x="4501439" y="379603"/>
                                </a:cubicBezTo>
                                <a:cubicBezTo>
                                  <a:pt x="4501947" y="379730"/>
                                  <a:pt x="4502455" y="379857"/>
                                  <a:pt x="4502836" y="379984"/>
                                </a:cubicBezTo>
                                <a:cubicBezTo>
                                  <a:pt x="4503344" y="380111"/>
                                  <a:pt x="4503852" y="380365"/>
                                  <a:pt x="4504360" y="380492"/>
                                </a:cubicBezTo>
                                <a:cubicBezTo>
                                  <a:pt x="4504868" y="380619"/>
                                  <a:pt x="4505376" y="380873"/>
                                  <a:pt x="4505757" y="381000"/>
                                </a:cubicBezTo>
                                <a:cubicBezTo>
                                  <a:pt x="4506265" y="381254"/>
                                  <a:pt x="4506773" y="381381"/>
                                  <a:pt x="4507281" y="381635"/>
                                </a:cubicBezTo>
                                <a:cubicBezTo>
                                  <a:pt x="4507789" y="381889"/>
                                  <a:pt x="4508297" y="382143"/>
                                  <a:pt x="4508678" y="382397"/>
                                </a:cubicBezTo>
                                <a:cubicBezTo>
                                  <a:pt x="4509186" y="382651"/>
                                  <a:pt x="4509694" y="383032"/>
                                  <a:pt x="4510202" y="383413"/>
                                </a:cubicBezTo>
                                <a:cubicBezTo>
                                  <a:pt x="4510710" y="383794"/>
                                  <a:pt x="4511218" y="384175"/>
                                  <a:pt x="4511599" y="384556"/>
                                </a:cubicBezTo>
                                <a:cubicBezTo>
                                  <a:pt x="4512107" y="384937"/>
                                  <a:pt x="4512615" y="385445"/>
                                  <a:pt x="4513123" y="385826"/>
                                </a:cubicBezTo>
                                <a:cubicBezTo>
                                  <a:pt x="4513631" y="386207"/>
                                  <a:pt x="4514012" y="386715"/>
                                  <a:pt x="4514520" y="387223"/>
                                </a:cubicBezTo>
                                <a:cubicBezTo>
                                  <a:pt x="4515028" y="387604"/>
                                  <a:pt x="4515536" y="388112"/>
                                  <a:pt x="4516044" y="388493"/>
                                </a:cubicBezTo>
                                <a:cubicBezTo>
                                  <a:pt x="4516552" y="388874"/>
                                  <a:pt x="4516933" y="389255"/>
                                  <a:pt x="4517441" y="389636"/>
                                </a:cubicBezTo>
                                <a:cubicBezTo>
                                  <a:pt x="4517949" y="390017"/>
                                  <a:pt x="4518457" y="390271"/>
                                  <a:pt x="4518965" y="390525"/>
                                </a:cubicBezTo>
                                <a:cubicBezTo>
                                  <a:pt x="4519473" y="390906"/>
                                  <a:pt x="4519854" y="391160"/>
                                  <a:pt x="4520362" y="391414"/>
                                </a:cubicBezTo>
                                <a:cubicBezTo>
                                  <a:pt x="4520870" y="391668"/>
                                  <a:pt x="4521378" y="391922"/>
                                  <a:pt x="4521886" y="392049"/>
                                </a:cubicBezTo>
                                <a:cubicBezTo>
                                  <a:pt x="4522394" y="392303"/>
                                  <a:pt x="4522775" y="392557"/>
                                  <a:pt x="4523283" y="392684"/>
                                </a:cubicBezTo>
                                <a:cubicBezTo>
                                  <a:pt x="4523791" y="392811"/>
                                  <a:pt x="4524299" y="392938"/>
                                  <a:pt x="4524807" y="393065"/>
                                </a:cubicBezTo>
                                <a:cubicBezTo>
                                  <a:pt x="4525315" y="393192"/>
                                  <a:pt x="4525696" y="393319"/>
                                  <a:pt x="4526204" y="393319"/>
                                </a:cubicBezTo>
                                <a:cubicBezTo>
                                  <a:pt x="4526712" y="393446"/>
                                  <a:pt x="4527220" y="393573"/>
                                  <a:pt x="4527728" y="393573"/>
                                </a:cubicBezTo>
                                <a:cubicBezTo>
                                  <a:pt x="4528236" y="393573"/>
                                  <a:pt x="4528617" y="393573"/>
                                  <a:pt x="4529125" y="393573"/>
                                </a:cubicBezTo>
                                <a:cubicBezTo>
                                  <a:pt x="4529633" y="393573"/>
                                  <a:pt x="4530141" y="393446"/>
                                  <a:pt x="4530649" y="393319"/>
                                </a:cubicBezTo>
                                <a:cubicBezTo>
                                  <a:pt x="4531030" y="393319"/>
                                  <a:pt x="4531538" y="393065"/>
                                  <a:pt x="4532046" y="392938"/>
                                </a:cubicBezTo>
                                <a:cubicBezTo>
                                  <a:pt x="4532554" y="392811"/>
                                  <a:pt x="4533062" y="392557"/>
                                  <a:pt x="4533570" y="392303"/>
                                </a:cubicBezTo>
                                <a:cubicBezTo>
                                  <a:pt x="4533951" y="392049"/>
                                  <a:pt x="4534459" y="391668"/>
                                  <a:pt x="4534967" y="391287"/>
                                </a:cubicBezTo>
                                <a:cubicBezTo>
                                  <a:pt x="4535475" y="390906"/>
                                  <a:pt x="4535983" y="390525"/>
                                  <a:pt x="4536491" y="390017"/>
                                </a:cubicBezTo>
                                <a:cubicBezTo>
                                  <a:pt x="4536872" y="389509"/>
                                  <a:pt x="4537380" y="388874"/>
                                  <a:pt x="4537888" y="388239"/>
                                </a:cubicBezTo>
                                <a:cubicBezTo>
                                  <a:pt x="4538396" y="387477"/>
                                  <a:pt x="4538904" y="386715"/>
                                  <a:pt x="4539412" y="385699"/>
                                </a:cubicBezTo>
                                <a:cubicBezTo>
                                  <a:pt x="4539793" y="384810"/>
                                  <a:pt x="4540301" y="383794"/>
                                  <a:pt x="4540809" y="382524"/>
                                </a:cubicBezTo>
                                <a:cubicBezTo>
                                  <a:pt x="4541317" y="381381"/>
                                  <a:pt x="4541825" y="380111"/>
                                  <a:pt x="4542333" y="378587"/>
                                </a:cubicBezTo>
                                <a:cubicBezTo>
                                  <a:pt x="4542714" y="377190"/>
                                  <a:pt x="4543222" y="375666"/>
                                  <a:pt x="4543730" y="373888"/>
                                </a:cubicBezTo>
                                <a:cubicBezTo>
                                  <a:pt x="4544238" y="372237"/>
                                  <a:pt x="4544746" y="370459"/>
                                  <a:pt x="4545254" y="368554"/>
                                </a:cubicBezTo>
                                <a:cubicBezTo>
                                  <a:pt x="4545635" y="366649"/>
                                  <a:pt x="4546143" y="364617"/>
                                  <a:pt x="4546651" y="362585"/>
                                </a:cubicBezTo>
                                <a:cubicBezTo>
                                  <a:pt x="4547159" y="360553"/>
                                  <a:pt x="4547667" y="358521"/>
                                  <a:pt x="4548048" y="356489"/>
                                </a:cubicBezTo>
                                <a:cubicBezTo>
                                  <a:pt x="4548556" y="354457"/>
                                  <a:pt x="4549064" y="352425"/>
                                  <a:pt x="4549572" y="350647"/>
                                </a:cubicBezTo>
                                <a:cubicBezTo>
                                  <a:pt x="4550080" y="348742"/>
                                  <a:pt x="4550588" y="346964"/>
                                  <a:pt x="4550969" y="345440"/>
                                </a:cubicBezTo>
                                <a:cubicBezTo>
                                  <a:pt x="4551477" y="344043"/>
                                  <a:pt x="4551985" y="342646"/>
                                  <a:pt x="4552493" y="341630"/>
                                </a:cubicBezTo>
                                <a:cubicBezTo>
                                  <a:pt x="4553001" y="340741"/>
                                  <a:pt x="4553509" y="339979"/>
                                  <a:pt x="4553890" y="339598"/>
                                </a:cubicBezTo>
                                <a:cubicBezTo>
                                  <a:pt x="4554398" y="339344"/>
                                  <a:pt x="4554906" y="339344"/>
                                  <a:pt x="4555414" y="339725"/>
                                </a:cubicBezTo>
                                <a:cubicBezTo>
                                  <a:pt x="4555922" y="340233"/>
                                  <a:pt x="4556430" y="340995"/>
                                  <a:pt x="4556811" y="342138"/>
                                </a:cubicBezTo>
                                <a:cubicBezTo>
                                  <a:pt x="4557319" y="343281"/>
                                  <a:pt x="4557827" y="344805"/>
                                  <a:pt x="4558335" y="346583"/>
                                </a:cubicBezTo>
                                <a:cubicBezTo>
                                  <a:pt x="4558843" y="348361"/>
                                  <a:pt x="4559351" y="350393"/>
                                  <a:pt x="4559732" y="352552"/>
                                </a:cubicBezTo>
                                <a:cubicBezTo>
                                  <a:pt x="4560240" y="354711"/>
                                  <a:pt x="4560748" y="357124"/>
                                  <a:pt x="4561256" y="359537"/>
                                </a:cubicBezTo>
                                <a:cubicBezTo>
                                  <a:pt x="4561764" y="361823"/>
                                  <a:pt x="4562272" y="364363"/>
                                  <a:pt x="4562653" y="366649"/>
                                </a:cubicBezTo>
                                <a:cubicBezTo>
                                  <a:pt x="4563161" y="368935"/>
                                  <a:pt x="4563669" y="371221"/>
                                  <a:pt x="4564177" y="373380"/>
                                </a:cubicBezTo>
                                <a:cubicBezTo>
                                  <a:pt x="4564685" y="375539"/>
                                  <a:pt x="4565066" y="377444"/>
                                  <a:pt x="4565574" y="379222"/>
                                </a:cubicBezTo>
                                <a:cubicBezTo>
                                  <a:pt x="4566082" y="381000"/>
                                  <a:pt x="4566590" y="382651"/>
                                  <a:pt x="4567098" y="384048"/>
                                </a:cubicBezTo>
                                <a:cubicBezTo>
                                  <a:pt x="4567606" y="385445"/>
                                  <a:pt x="4567987" y="386588"/>
                                  <a:pt x="4568495" y="387604"/>
                                </a:cubicBezTo>
                                <a:cubicBezTo>
                                  <a:pt x="4569003" y="388493"/>
                                  <a:pt x="4569511" y="389382"/>
                                  <a:pt x="4570019" y="390017"/>
                                </a:cubicBezTo>
                                <a:cubicBezTo>
                                  <a:pt x="4570527" y="390652"/>
                                  <a:pt x="4570908" y="391160"/>
                                  <a:pt x="4571416" y="391541"/>
                                </a:cubicBezTo>
                                <a:cubicBezTo>
                                  <a:pt x="4571924" y="391795"/>
                                  <a:pt x="4572432" y="392049"/>
                                  <a:pt x="4572940" y="392176"/>
                                </a:cubicBezTo>
                                <a:cubicBezTo>
                                  <a:pt x="4573448" y="392303"/>
                                  <a:pt x="4573829" y="392303"/>
                                  <a:pt x="4574337" y="392176"/>
                                </a:cubicBezTo>
                                <a:cubicBezTo>
                                  <a:pt x="4574845" y="392049"/>
                                  <a:pt x="4575353" y="391922"/>
                                  <a:pt x="4575861" y="391668"/>
                                </a:cubicBezTo>
                                <a:cubicBezTo>
                                  <a:pt x="4576369" y="391414"/>
                                  <a:pt x="4576750" y="391033"/>
                                  <a:pt x="4577258" y="390652"/>
                                </a:cubicBezTo>
                                <a:cubicBezTo>
                                  <a:pt x="4577766" y="390271"/>
                                  <a:pt x="4578274" y="389890"/>
                                  <a:pt x="4578782" y="389382"/>
                                </a:cubicBezTo>
                                <a:cubicBezTo>
                                  <a:pt x="4579290" y="388874"/>
                                  <a:pt x="4579671" y="388366"/>
                                  <a:pt x="4580179" y="387858"/>
                                </a:cubicBezTo>
                                <a:cubicBezTo>
                                  <a:pt x="4580687" y="387223"/>
                                  <a:pt x="4581195" y="386588"/>
                                  <a:pt x="4581703" y="385953"/>
                                </a:cubicBezTo>
                                <a:cubicBezTo>
                                  <a:pt x="4582084" y="385318"/>
                                  <a:pt x="4582592" y="384556"/>
                                  <a:pt x="4583100" y="383794"/>
                                </a:cubicBezTo>
                                <a:cubicBezTo>
                                  <a:pt x="4583608" y="383032"/>
                                  <a:pt x="4584116" y="382270"/>
                                  <a:pt x="4584624" y="381508"/>
                                </a:cubicBezTo>
                                <a:cubicBezTo>
                                  <a:pt x="4585005" y="380619"/>
                                  <a:pt x="4585513" y="379730"/>
                                  <a:pt x="4586021" y="378841"/>
                                </a:cubicBezTo>
                                <a:cubicBezTo>
                                  <a:pt x="4586529" y="377825"/>
                                  <a:pt x="4587037" y="376936"/>
                                  <a:pt x="4587545" y="375793"/>
                                </a:cubicBezTo>
                                <a:cubicBezTo>
                                  <a:pt x="4587926" y="374777"/>
                                  <a:pt x="4588434" y="373507"/>
                                  <a:pt x="4588942" y="372364"/>
                                </a:cubicBezTo>
                                <a:cubicBezTo>
                                  <a:pt x="4589450" y="371094"/>
                                  <a:pt x="4589958" y="369824"/>
                                  <a:pt x="4590466" y="368300"/>
                                </a:cubicBezTo>
                                <a:cubicBezTo>
                                  <a:pt x="4590847" y="366903"/>
                                  <a:pt x="4591355" y="365379"/>
                                  <a:pt x="4591863" y="363855"/>
                                </a:cubicBezTo>
                                <a:cubicBezTo>
                                  <a:pt x="4592371" y="362204"/>
                                  <a:pt x="4592879" y="360426"/>
                                  <a:pt x="4593387" y="358521"/>
                                </a:cubicBezTo>
                                <a:cubicBezTo>
                                  <a:pt x="4593768" y="356616"/>
                                  <a:pt x="4594276" y="354711"/>
                                  <a:pt x="4594784" y="352552"/>
                                </a:cubicBezTo>
                                <a:cubicBezTo>
                                  <a:pt x="4595292" y="350393"/>
                                  <a:pt x="4595800" y="347980"/>
                                  <a:pt x="4596308" y="345567"/>
                                </a:cubicBezTo>
                                <a:cubicBezTo>
                                  <a:pt x="4596689" y="343154"/>
                                  <a:pt x="4597197" y="340487"/>
                                  <a:pt x="4597705" y="337693"/>
                                </a:cubicBezTo>
                                <a:cubicBezTo>
                                  <a:pt x="4598213" y="334899"/>
                                  <a:pt x="4598721" y="331978"/>
                                  <a:pt x="4599102" y="328930"/>
                                </a:cubicBezTo>
                                <a:cubicBezTo>
                                  <a:pt x="4599610" y="325882"/>
                                  <a:pt x="4600118" y="322707"/>
                                  <a:pt x="4600626" y="319405"/>
                                </a:cubicBezTo>
                                <a:cubicBezTo>
                                  <a:pt x="4601134" y="315976"/>
                                  <a:pt x="4601642" y="312420"/>
                                  <a:pt x="4602023" y="308864"/>
                                </a:cubicBezTo>
                                <a:cubicBezTo>
                                  <a:pt x="4602531" y="305308"/>
                                  <a:pt x="4603039" y="301625"/>
                                  <a:pt x="4603547" y="297815"/>
                                </a:cubicBezTo>
                                <a:cubicBezTo>
                                  <a:pt x="4604055" y="294132"/>
                                  <a:pt x="4604563" y="290195"/>
                                  <a:pt x="4604944" y="286385"/>
                                </a:cubicBezTo>
                                <a:cubicBezTo>
                                  <a:pt x="4605452" y="282575"/>
                                  <a:pt x="4605960" y="278638"/>
                                  <a:pt x="4606468" y="274828"/>
                                </a:cubicBezTo>
                                <a:cubicBezTo>
                                  <a:pt x="4606976" y="270891"/>
                                  <a:pt x="4607484" y="267081"/>
                                  <a:pt x="4607865" y="263271"/>
                                </a:cubicBezTo>
                                <a:cubicBezTo>
                                  <a:pt x="4608373" y="259461"/>
                                  <a:pt x="4608881" y="255778"/>
                                  <a:pt x="4609389" y="252222"/>
                                </a:cubicBezTo>
                                <a:cubicBezTo>
                                  <a:pt x="4609897" y="248793"/>
                                  <a:pt x="4610405" y="245364"/>
                                  <a:pt x="4610786" y="242316"/>
                                </a:cubicBezTo>
                                <a:cubicBezTo>
                                  <a:pt x="4611294" y="239141"/>
                                  <a:pt x="4611802" y="236220"/>
                                  <a:pt x="4612310" y="233680"/>
                                </a:cubicBezTo>
                                <a:cubicBezTo>
                                  <a:pt x="4612818" y="231140"/>
                                  <a:pt x="4613326" y="228854"/>
                                  <a:pt x="4613707" y="227076"/>
                                </a:cubicBezTo>
                                <a:cubicBezTo>
                                  <a:pt x="4614215" y="225298"/>
                                  <a:pt x="4614723" y="223774"/>
                                  <a:pt x="4615231" y="222758"/>
                                </a:cubicBezTo>
                                <a:cubicBezTo>
                                  <a:pt x="4615739" y="221742"/>
                                  <a:pt x="4616120" y="221234"/>
                                  <a:pt x="4616628" y="221107"/>
                                </a:cubicBezTo>
                                <a:cubicBezTo>
                                  <a:pt x="4617136" y="220980"/>
                                  <a:pt x="4617644" y="221488"/>
                                  <a:pt x="4618152" y="222250"/>
                                </a:cubicBezTo>
                                <a:cubicBezTo>
                                  <a:pt x="4618660" y="223012"/>
                                  <a:pt x="4619041" y="224155"/>
                                  <a:pt x="4619549" y="225806"/>
                                </a:cubicBezTo>
                                <a:cubicBezTo>
                                  <a:pt x="4620057" y="227330"/>
                                  <a:pt x="4620565" y="229362"/>
                                  <a:pt x="4621073" y="231521"/>
                                </a:cubicBezTo>
                                <a:cubicBezTo>
                                  <a:pt x="4621581" y="233680"/>
                                  <a:pt x="4621962" y="236220"/>
                                  <a:pt x="4622470" y="238887"/>
                                </a:cubicBezTo>
                                <a:cubicBezTo>
                                  <a:pt x="4622978" y="241427"/>
                                  <a:pt x="4623486" y="244348"/>
                                  <a:pt x="4623994" y="247269"/>
                                </a:cubicBezTo>
                                <a:cubicBezTo>
                                  <a:pt x="4624502" y="250190"/>
                                  <a:pt x="4624883" y="253238"/>
                                  <a:pt x="4625391" y="256159"/>
                                </a:cubicBezTo>
                                <a:cubicBezTo>
                                  <a:pt x="4625899" y="259080"/>
                                  <a:pt x="4626407" y="262255"/>
                                  <a:pt x="4626915" y="265176"/>
                                </a:cubicBezTo>
                                <a:cubicBezTo>
                                  <a:pt x="4627423" y="268097"/>
                                  <a:pt x="4627804" y="270891"/>
                                  <a:pt x="4628312" y="273685"/>
                                </a:cubicBezTo>
                                <a:cubicBezTo>
                                  <a:pt x="4628820" y="276352"/>
                                  <a:pt x="4629328" y="279019"/>
                                  <a:pt x="4629836" y="281559"/>
                                </a:cubicBezTo>
                                <a:cubicBezTo>
                                  <a:pt x="4630344" y="283972"/>
                                  <a:pt x="4630725" y="286258"/>
                                  <a:pt x="4631233" y="288417"/>
                                </a:cubicBezTo>
                                <a:cubicBezTo>
                                  <a:pt x="4631741" y="290576"/>
                                  <a:pt x="4632249" y="292481"/>
                                  <a:pt x="4632757" y="294259"/>
                                </a:cubicBezTo>
                                <a:cubicBezTo>
                                  <a:pt x="4633138" y="296037"/>
                                  <a:pt x="4633646" y="297561"/>
                                  <a:pt x="4634154" y="298958"/>
                                </a:cubicBezTo>
                                <a:cubicBezTo>
                                  <a:pt x="4634662" y="300355"/>
                                  <a:pt x="4635170" y="301625"/>
                                  <a:pt x="4635678" y="302768"/>
                                </a:cubicBezTo>
                                <a:cubicBezTo>
                                  <a:pt x="4636059" y="303784"/>
                                  <a:pt x="4636567" y="304673"/>
                                  <a:pt x="4637075" y="305435"/>
                                </a:cubicBezTo>
                                <a:cubicBezTo>
                                  <a:pt x="4637583" y="306324"/>
                                  <a:pt x="4638091" y="306832"/>
                                  <a:pt x="4638599" y="307467"/>
                                </a:cubicBezTo>
                                <a:cubicBezTo>
                                  <a:pt x="4638980" y="307975"/>
                                  <a:pt x="4639488" y="308483"/>
                                  <a:pt x="4639996" y="308864"/>
                                </a:cubicBezTo>
                                <a:cubicBezTo>
                                  <a:pt x="4640504" y="309245"/>
                                  <a:pt x="4641012" y="309626"/>
                                  <a:pt x="4641520" y="309880"/>
                                </a:cubicBezTo>
                                <a:cubicBezTo>
                                  <a:pt x="4641901" y="310134"/>
                                  <a:pt x="4642409" y="310261"/>
                                  <a:pt x="4642917" y="310515"/>
                                </a:cubicBezTo>
                                <a:cubicBezTo>
                                  <a:pt x="4643425" y="310769"/>
                                  <a:pt x="4643933" y="310896"/>
                                  <a:pt x="4644441" y="311023"/>
                                </a:cubicBezTo>
                                <a:cubicBezTo>
                                  <a:pt x="4644822" y="311150"/>
                                  <a:pt x="4645330" y="311277"/>
                                  <a:pt x="4645838" y="311404"/>
                                </a:cubicBezTo>
                                <a:cubicBezTo>
                                  <a:pt x="4646346" y="311531"/>
                                  <a:pt x="4646854" y="311531"/>
                                  <a:pt x="4647362" y="311658"/>
                                </a:cubicBezTo>
                                <a:cubicBezTo>
                                  <a:pt x="4647743" y="311785"/>
                                  <a:pt x="4648251" y="311785"/>
                                  <a:pt x="4648759" y="311785"/>
                                </a:cubicBezTo>
                                <a:cubicBezTo>
                                  <a:pt x="4649267" y="311912"/>
                                  <a:pt x="4649775" y="311912"/>
                                  <a:pt x="4650156" y="311912"/>
                                </a:cubicBezTo>
                                <a:cubicBezTo>
                                  <a:pt x="4650664" y="311912"/>
                                  <a:pt x="4651172" y="311785"/>
                                  <a:pt x="4651680" y="311785"/>
                                </a:cubicBezTo>
                                <a:cubicBezTo>
                                  <a:pt x="4652188" y="311658"/>
                                  <a:pt x="4652696" y="311658"/>
                                  <a:pt x="4653077" y="311404"/>
                                </a:cubicBezTo>
                                <a:cubicBezTo>
                                  <a:pt x="4653585" y="311277"/>
                                  <a:pt x="4654093" y="311150"/>
                                  <a:pt x="4654601" y="310896"/>
                                </a:cubicBezTo>
                                <a:cubicBezTo>
                                  <a:pt x="4655109" y="310642"/>
                                  <a:pt x="4655617" y="310388"/>
                                  <a:pt x="4655998" y="310007"/>
                                </a:cubicBezTo>
                                <a:cubicBezTo>
                                  <a:pt x="4656506" y="309626"/>
                                  <a:pt x="4657014" y="309245"/>
                                  <a:pt x="4657522" y="308864"/>
                                </a:cubicBezTo>
                                <a:cubicBezTo>
                                  <a:pt x="4658030" y="308356"/>
                                  <a:pt x="4658538" y="307848"/>
                                  <a:pt x="4658919" y="307340"/>
                                </a:cubicBezTo>
                                <a:cubicBezTo>
                                  <a:pt x="4659427" y="306832"/>
                                  <a:pt x="4659935" y="306324"/>
                                  <a:pt x="4660443" y="305689"/>
                                </a:cubicBezTo>
                                <a:cubicBezTo>
                                  <a:pt x="4660951" y="305054"/>
                                  <a:pt x="4661459" y="304419"/>
                                  <a:pt x="4661840" y="303784"/>
                                </a:cubicBezTo>
                                <a:cubicBezTo>
                                  <a:pt x="4662348" y="303276"/>
                                  <a:pt x="4662856" y="302641"/>
                                  <a:pt x="4663364" y="302006"/>
                                </a:cubicBezTo>
                                <a:cubicBezTo>
                                  <a:pt x="4663872" y="301371"/>
                                  <a:pt x="4664253" y="300736"/>
                                  <a:pt x="4664761" y="300101"/>
                                </a:cubicBezTo>
                                <a:cubicBezTo>
                                  <a:pt x="4665269" y="299466"/>
                                  <a:pt x="4665777" y="298831"/>
                                  <a:pt x="4666285" y="298323"/>
                                </a:cubicBezTo>
                                <a:cubicBezTo>
                                  <a:pt x="4666793" y="297688"/>
                                  <a:pt x="4667174" y="297180"/>
                                  <a:pt x="4667682" y="296672"/>
                                </a:cubicBezTo>
                                <a:cubicBezTo>
                                  <a:pt x="4668190" y="296164"/>
                                  <a:pt x="4668698" y="295656"/>
                                  <a:pt x="4669206" y="295275"/>
                                </a:cubicBezTo>
                                <a:cubicBezTo>
                                  <a:pt x="4669714" y="294767"/>
                                  <a:pt x="4670095" y="294386"/>
                                  <a:pt x="4670603" y="294132"/>
                                </a:cubicBezTo>
                                <a:cubicBezTo>
                                  <a:pt x="4671111" y="293751"/>
                                  <a:pt x="4671619" y="293497"/>
                                  <a:pt x="4672127" y="293243"/>
                                </a:cubicBezTo>
                                <a:cubicBezTo>
                                  <a:pt x="4672635" y="292989"/>
                                  <a:pt x="4673016" y="292862"/>
                                  <a:pt x="4673524" y="292735"/>
                                </a:cubicBezTo>
                                <a:cubicBezTo>
                                  <a:pt x="4674032" y="292608"/>
                                  <a:pt x="4674540" y="292608"/>
                                  <a:pt x="4675048" y="292608"/>
                                </a:cubicBezTo>
                                <a:cubicBezTo>
                                  <a:pt x="4675556" y="292608"/>
                                  <a:pt x="4675937" y="292735"/>
                                  <a:pt x="4676445" y="292862"/>
                                </a:cubicBezTo>
                                <a:cubicBezTo>
                                  <a:pt x="4676953" y="292989"/>
                                  <a:pt x="4677461" y="293243"/>
                                  <a:pt x="4677969" y="293497"/>
                                </a:cubicBezTo>
                                <a:cubicBezTo>
                                  <a:pt x="4678477" y="293878"/>
                                  <a:pt x="4678858" y="294132"/>
                                  <a:pt x="4679366" y="294640"/>
                                </a:cubicBezTo>
                                <a:cubicBezTo>
                                  <a:pt x="4679874" y="295021"/>
                                  <a:pt x="4680382" y="295529"/>
                                  <a:pt x="4680890" y="296037"/>
                                </a:cubicBezTo>
                                <a:cubicBezTo>
                                  <a:pt x="4681271" y="296545"/>
                                  <a:pt x="4681779" y="297180"/>
                                  <a:pt x="4682287" y="297815"/>
                                </a:cubicBezTo>
                                <a:cubicBezTo>
                                  <a:pt x="4682795" y="298450"/>
                                  <a:pt x="4683303" y="299085"/>
                                  <a:pt x="4683811" y="299847"/>
                                </a:cubicBezTo>
                                <a:cubicBezTo>
                                  <a:pt x="4684192" y="300609"/>
                                  <a:pt x="4684700" y="301498"/>
                                  <a:pt x="4685208" y="302260"/>
                                </a:cubicBezTo>
                                <a:cubicBezTo>
                                  <a:pt x="4685716" y="303149"/>
                                  <a:pt x="4686224" y="304038"/>
                                  <a:pt x="4686732" y="305054"/>
                                </a:cubicBezTo>
                                <a:cubicBezTo>
                                  <a:pt x="4687113" y="305943"/>
                                  <a:pt x="4687621" y="306959"/>
                                  <a:pt x="4688129" y="307975"/>
                                </a:cubicBezTo>
                                <a:cubicBezTo>
                                  <a:pt x="4688637" y="308991"/>
                                  <a:pt x="4689145" y="310134"/>
                                  <a:pt x="4689653" y="311150"/>
                                </a:cubicBezTo>
                                <a:cubicBezTo>
                                  <a:pt x="4690034" y="312166"/>
                                  <a:pt x="4690542" y="313309"/>
                                  <a:pt x="4691050" y="314325"/>
                                </a:cubicBezTo>
                                <a:cubicBezTo>
                                  <a:pt x="4691558" y="315341"/>
                                  <a:pt x="4692066" y="316484"/>
                                  <a:pt x="4692574" y="317500"/>
                                </a:cubicBezTo>
                                <a:cubicBezTo>
                                  <a:pt x="4692955" y="318643"/>
                                  <a:pt x="4693463" y="319659"/>
                                  <a:pt x="4693971" y="320675"/>
                                </a:cubicBezTo>
                                <a:cubicBezTo>
                                  <a:pt x="4694479" y="321691"/>
                                  <a:pt x="4694987" y="322707"/>
                                  <a:pt x="4695495" y="323596"/>
                                </a:cubicBezTo>
                                <a:cubicBezTo>
                                  <a:pt x="4695876" y="324612"/>
                                  <a:pt x="4696384" y="325501"/>
                                  <a:pt x="4696892" y="326390"/>
                                </a:cubicBezTo>
                                <a:cubicBezTo>
                                  <a:pt x="4697400" y="327152"/>
                                  <a:pt x="4697908" y="327914"/>
                                  <a:pt x="4698289" y="328676"/>
                                </a:cubicBezTo>
                                <a:cubicBezTo>
                                  <a:pt x="4698797" y="329311"/>
                                  <a:pt x="4699305" y="329946"/>
                                  <a:pt x="4699813" y="330454"/>
                                </a:cubicBezTo>
                                <a:cubicBezTo>
                                  <a:pt x="4700321" y="330962"/>
                                  <a:pt x="4700829" y="331343"/>
                                  <a:pt x="4701210" y="331470"/>
                                </a:cubicBezTo>
                                <a:cubicBezTo>
                                  <a:pt x="4701718" y="331597"/>
                                  <a:pt x="4702226" y="331597"/>
                                  <a:pt x="4702734" y="331343"/>
                                </a:cubicBezTo>
                                <a:cubicBezTo>
                                  <a:pt x="4703242" y="331089"/>
                                  <a:pt x="4703750" y="330581"/>
                                  <a:pt x="4704131" y="329692"/>
                                </a:cubicBezTo>
                                <a:cubicBezTo>
                                  <a:pt x="4704639" y="328930"/>
                                  <a:pt x="4705147" y="327787"/>
                                  <a:pt x="4705655" y="326263"/>
                                </a:cubicBezTo>
                                <a:cubicBezTo>
                                  <a:pt x="4706163" y="324739"/>
                                  <a:pt x="4706671" y="322834"/>
                                  <a:pt x="4707052" y="320421"/>
                                </a:cubicBezTo>
                                <a:cubicBezTo>
                                  <a:pt x="4707560" y="318008"/>
                                  <a:pt x="4708068" y="315214"/>
                                  <a:pt x="4708576" y="312039"/>
                                </a:cubicBezTo>
                                <a:cubicBezTo>
                                  <a:pt x="4709084" y="308864"/>
                                  <a:pt x="4709592" y="305181"/>
                                  <a:pt x="4709973" y="301117"/>
                                </a:cubicBezTo>
                                <a:cubicBezTo>
                                  <a:pt x="4710481" y="297053"/>
                                  <a:pt x="4710989" y="292481"/>
                                  <a:pt x="4711497" y="287909"/>
                                </a:cubicBezTo>
                                <a:cubicBezTo>
                                  <a:pt x="4712005" y="283210"/>
                                  <a:pt x="4712513" y="278003"/>
                                  <a:pt x="4712894" y="273050"/>
                                </a:cubicBezTo>
                                <a:cubicBezTo>
                                  <a:pt x="4713402" y="267970"/>
                                  <a:pt x="4713910" y="262636"/>
                                  <a:pt x="4714418" y="257556"/>
                                </a:cubicBezTo>
                                <a:cubicBezTo>
                                  <a:pt x="4714926" y="252603"/>
                                  <a:pt x="4715307" y="247396"/>
                                  <a:pt x="4715815" y="242951"/>
                                </a:cubicBezTo>
                                <a:cubicBezTo>
                                  <a:pt x="4716323" y="238379"/>
                                  <a:pt x="4716831" y="233934"/>
                                  <a:pt x="4717339" y="230251"/>
                                </a:cubicBezTo>
                                <a:cubicBezTo>
                                  <a:pt x="4717847" y="226568"/>
                                  <a:pt x="4718228" y="223266"/>
                                  <a:pt x="4718736" y="220853"/>
                                </a:cubicBezTo>
                                <a:cubicBezTo>
                                  <a:pt x="4719244" y="218440"/>
                                  <a:pt x="4719752" y="216789"/>
                                  <a:pt x="4720260" y="215773"/>
                                </a:cubicBezTo>
                                <a:cubicBezTo>
                                  <a:pt x="4720641" y="215138"/>
                                  <a:pt x="4721276" y="214884"/>
                                  <a:pt x="4721657" y="215265"/>
                                </a:cubicBezTo>
                                <a:cubicBezTo>
                                  <a:pt x="4722165" y="215773"/>
                                  <a:pt x="4722673" y="217170"/>
                                  <a:pt x="4723181" y="219075"/>
                                </a:cubicBezTo>
                                <a:cubicBezTo>
                                  <a:pt x="4723689" y="220980"/>
                                  <a:pt x="4724070" y="223647"/>
                                  <a:pt x="4724578" y="226695"/>
                                </a:cubicBezTo>
                                <a:cubicBezTo>
                                  <a:pt x="4725086" y="229616"/>
                                  <a:pt x="4725594" y="233299"/>
                                  <a:pt x="4726102" y="236982"/>
                                </a:cubicBezTo>
                                <a:cubicBezTo>
                                  <a:pt x="4726610" y="240665"/>
                                  <a:pt x="4726991" y="244856"/>
                                  <a:pt x="4727499" y="248920"/>
                                </a:cubicBezTo>
                                <a:cubicBezTo>
                                  <a:pt x="4728007" y="252984"/>
                                  <a:pt x="4728515" y="257302"/>
                                  <a:pt x="4729023" y="261493"/>
                                </a:cubicBezTo>
                                <a:cubicBezTo>
                                  <a:pt x="4729531" y="265684"/>
                                  <a:pt x="4729912" y="270002"/>
                                  <a:pt x="4730420" y="274066"/>
                                </a:cubicBezTo>
                                <a:cubicBezTo>
                                  <a:pt x="4730928" y="278130"/>
                                  <a:pt x="4731436" y="282194"/>
                                  <a:pt x="4731944" y="286004"/>
                                </a:cubicBezTo>
                                <a:cubicBezTo>
                                  <a:pt x="4732325" y="289814"/>
                                  <a:pt x="4732833" y="293497"/>
                                  <a:pt x="4733341" y="297053"/>
                                </a:cubicBezTo>
                                <a:cubicBezTo>
                                  <a:pt x="4733849" y="300482"/>
                                  <a:pt x="4734357" y="303784"/>
                                  <a:pt x="4734865" y="306959"/>
                                </a:cubicBezTo>
                                <a:cubicBezTo>
                                  <a:pt x="4735246" y="310134"/>
                                  <a:pt x="4735754" y="313055"/>
                                  <a:pt x="4736262" y="315849"/>
                                </a:cubicBezTo>
                                <a:cubicBezTo>
                                  <a:pt x="4736770" y="318643"/>
                                  <a:pt x="4737278" y="321310"/>
                                  <a:pt x="4737786" y="323850"/>
                                </a:cubicBezTo>
                                <a:cubicBezTo>
                                  <a:pt x="4738167" y="326263"/>
                                  <a:pt x="4738675" y="328676"/>
                                  <a:pt x="4739183" y="330835"/>
                                </a:cubicBezTo>
                                <a:cubicBezTo>
                                  <a:pt x="4739691" y="332994"/>
                                  <a:pt x="4740199" y="335026"/>
                                  <a:pt x="4740707" y="336931"/>
                                </a:cubicBezTo>
                                <a:cubicBezTo>
                                  <a:pt x="4741088" y="338963"/>
                                  <a:pt x="4741596" y="340741"/>
                                  <a:pt x="4742104" y="342392"/>
                                </a:cubicBezTo>
                                <a:cubicBezTo>
                                  <a:pt x="4742612" y="344170"/>
                                  <a:pt x="4743120" y="345821"/>
                                  <a:pt x="4743628" y="347345"/>
                                </a:cubicBezTo>
                                <a:cubicBezTo>
                                  <a:pt x="4744009" y="348996"/>
                                  <a:pt x="4744517" y="350393"/>
                                  <a:pt x="4745025" y="351917"/>
                                </a:cubicBezTo>
                                <a:cubicBezTo>
                                  <a:pt x="4745533" y="353314"/>
                                  <a:pt x="4746041" y="354711"/>
                                  <a:pt x="4746549" y="356108"/>
                                </a:cubicBezTo>
                                <a:cubicBezTo>
                                  <a:pt x="4746930" y="357378"/>
                                  <a:pt x="4747438" y="358648"/>
                                  <a:pt x="4747946" y="359918"/>
                                </a:cubicBezTo>
                                <a:cubicBezTo>
                                  <a:pt x="4748454" y="361061"/>
                                  <a:pt x="4748962" y="362331"/>
                                  <a:pt x="4749343" y="363347"/>
                                </a:cubicBezTo>
                                <a:cubicBezTo>
                                  <a:pt x="4749851" y="364490"/>
                                  <a:pt x="4750359" y="365633"/>
                                  <a:pt x="4750867" y="366649"/>
                                </a:cubicBezTo>
                                <a:cubicBezTo>
                                  <a:pt x="4751375" y="367665"/>
                                  <a:pt x="4751883" y="368554"/>
                                  <a:pt x="4752264" y="369570"/>
                                </a:cubicBezTo>
                                <a:cubicBezTo>
                                  <a:pt x="4752772" y="370459"/>
                                  <a:pt x="4753280" y="371348"/>
                                  <a:pt x="4753788" y="372110"/>
                                </a:cubicBezTo>
                                <a:cubicBezTo>
                                  <a:pt x="4754296" y="372999"/>
                                  <a:pt x="4754804" y="373761"/>
                                  <a:pt x="4755185" y="374523"/>
                                </a:cubicBezTo>
                                <a:cubicBezTo>
                                  <a:pt x="4755693" y="375285"/>
                                  <a:pt x="4756201" y="376047"/>
                                  <a:pt x="4756709" y="376809"/>
                                </a:cubicBezTo>
                                <a:cubicBezTo>
                                  <a:pt x="4757217" y="377571"/>
                                  <a:pt x="4757725" y="378206"/>
                                  <a:pt x="4758106" y="378841"/>
                                </a:cubicBezTo>
                                <a:cubicBezTo>
                                  <a:pt x="4758614" y="379476"/>
                                  <a:pt x="4759122" y="380238"/>
                                  <a:pt x="4759630" y="380746"/>
                                </a:cubicBezTo>
                                <a:cubicBezTo>
                                  <a:pt x="4760138" y="381381"/>
                                  <a:pt x="4760646" y="382016"/>
                                  <a:pt x="4761027" y="382524"/>
                                </a:cubicBezTo>
                                <a:cubicBezTo>
                                  <a:pt x="4761535" y="383159"/>
                                  <a:pt x="4762043" y="383667"/>
                                  <a:pt x="4762551" y="384175"/>
                                </a:cubicBezTo>
                                <a:cubicBezTo>
                                  <a:pt x="4763059" y="384683"/>
                                  <a:pt x="4763567" y="385191"/>
                                  <a:pt x="4763948" y="385699"/>
                                </a:cubicBezTo>
                                <a:cubicBezTo>
                                  <a:pt x="4764456" y="386207"/>
                                  <a:pt x="4764964" y="386588"/>
                                  <a:pt x="4765472" y="386969"/>
                                </a:cubicBezTo>
                                <a:cubicBezTo>
                                  <a:pt x="4765980" y="387477"/>
                                  <a:pt x="4766361" y="387858"/>
                                  <a:pt x="4766869" y="388239"/>
                                </a:cubicBezTo>
                                <a:cubicBezTo>
                                  <a:pt x="4767377" y="388620"/>
                                  <a:pt x="4767885" y="389001"/>
                                  <a:pt x="4768393" y="389382"/>
                                </a:cubicBezTo>
                                <a:cubicBezTo>
                                  <a:pt x="4768901" y="389636"/>
                                  <a:pt x="4769282" y="390017"/>
                                  <a:pt x="4769790" y="390398"/>
                                </a:cubicBezTo>
                                <a:cubicBezTo>
                                  <a:pt x="4770298" y="390652"/>
                                  <a:pt x="4770806" y="391033"/>
                                  <a:pt x="4771314" y="391414"/>
                                </a:cubicBezTo>
                                <a:cubicBezTo>
                                  <a:pt x="4771822" y="391668"/>
                                  <a:pt x="4772203" y="392049"/>
                                  <a:pt x="4772711" y="392303"/>
                                </a:cubicBezTo>
                                <a:cubicBezTo>
                                  <a:pt x="4773219" y="392557"/>
                                  <a:pt x="4773727" y="392811"/>
                                  <a:pt x="4774235" y="393065"/>
                                </a:cubicBezTo>
                                <a:cubicBezTo>
                                  <a:pt x="4774743" y="393319"/>
                                  <a:pt x="4775124" y="393573"/>
                                  <a:pt x="4775632" y="393700"/>
                                </a:cubicBezTo>
                                <a:cubicBezTo>
                                  <a:pt x="4776140" y="393954"/>
                                  <a:pt x="4776648" y="394081"/>
                                  <a:pt x="4777156" y="394208"/>
                                </a:cubicBezTo>
                                <a:cubicBezTo>
                                  <a:pt x="4777664" y="394335"/>
                                  <a:pt x="4778045" y="394462"/>
                                  <a:pt x="4778553" y="394462"/>
                                </a:cubicBezTo>
                                <a:cubicBezTo>
                                  <a:pt x="4779061" y="394462"/>
                                  <a:pt x="4779569" y="394462"/>
                                  <a:pt x="4780077" y="394335"/>
                                </a:cubicBezTo>
                                <a:cubicBezTo>
                                  <a:pt x="4780585" y="394335"/>
                                  <a:pt x="4780966" y="394208"/>
                                  <a:pt x="4781474" y="393954"/>
                                </a:cubicBezTo>
                                <a:cubicBezTo>
                                  <a:pt x="4781982" y="393700"/>
                                  <a:pt x="4782490" y="393446"/>
                                  <a:pt x="4782998" y="393065"/>
                                </a:cubicBezTo>
                                <a:cubicBezTo>
                                  <a:pt x="4783379" y="392684"/>
                                  <a:pt x="4783887" y="392303"/>
                                  <a:pt x="4784395" y="391668"/>
                                </a:cubicBezTo>
                                <a:cubicBezTo>
                                  <a:pt x="4784903" y="391033"/>
                                  <a:pt x="4785411" y="390398"/>
                                  <a:pt x="4785919" y="389509"/>
                                </a:cubicBezTo>
                                <a:cubicBezTo>
                                  <a:pt x="4786300" y="388747"/>
                                  <a:pt x="4786808" y="387731"/>
                                  <a:pt x="4787316" y="386715"/>
                                </a:cubicBezTo>
                                <a:cubicBezTo>
                                  <a:pt x="4787824" y="385572"/>
                                  <a:pt x="4788332" y="384302"/>
                                  <a:pt x="4788840" y="382905"/>
                                </a:cubicBezTo>
                                <a:cubicBezTo>
                                  <a:pt x="4789221" y="381508"/>
                                  <a:pt x="4789729" y="379984"/>
                                  <a:pt x="4790237" y="378333"/>
                                </a:cubicBezTo>
                                <a:cubicBezTo>
                                  <a:pt x="4790745" y="376682"/>
                                  <a:pt x="4791253" y="374904"/>
                                  <a:pt x="4791761" y="372872"/>
                                </a:cubicBezTo>
                                <a:cubicBezTo>
                                  <a:pt x="4792142" y="370967"/>
                                  <a:pt x="4792650" y="368935"/>
                                  <a:pt x="4793158" y="366776"/>
                                </a:cubicBezTo>
                                <a:cubicBezTo>
                                  <a:pt x="4793666" y="364617"/>
                                  <a:pt x="4794174" y="362204"/>
                                  <a:pt x="4794682" y="359918"/>
                                </a:cubicBezTo>
                                <a:cubicBezTo>
                                  <a:pt x="4795063" y="357632"/>
                                  <a:pt x="4795571" y="355092"/>
                                  <a:pt x="4796079" y="352679"/>
                                </a:cubicBezTo>
                                <a:cubicBezTo>
                                  <a:pt x="4796587" y="350393"/>
                                  <a:pt x="4797095" y="347853"/>
                                  <a:pt x="4797603" y="345567"/>
                                </a:cubicBezTo>
                                <a:cubicBezTo>
                                  <a:pt x="4797984" y="343281"/>
                                  <a:pt x="4798492" y="340995"/>
                                  <a:pt x="4799000" y="338963"/>
                                </a:cubicBezTo>
                                <a:cubicBezTo>
                                  <a:pt x="4799508" y="336931"/>
                                  <a:pt x="4800016" y="335026"/>
                                  <a:pt x="4800397" y="333502"/>
                                </a:cubicBezTo>
                                <a:cubicBezTo>
                                  <a:pt x="4800905" y="332105"/>
                                  <a:pt x="4801413" y="330835"/>
                                  <a:pt x="4801921" y="330073"/>
                                </a:cubicBezTo>
                                <a:cubicBezTo>
                                  <a:pt x="4802429" y="329311"/>
                                  <a:pt x="4802937" y="328803"/>
                                  <a:pt x="4803318" y="328930"/>
                                </a:cubicBezTo>
                                <a:cubicBezTo>
                                  <a:pt x="4803826" y="328930"/>
                                  <a:pt x="4804334" y="329438"/>
                                  <a:pt x="4804842" y="330327"/>
                                </a:cubicBezTo>
                                <a:cubicBezTo>
                                  <a:pt x="4805350" y="331216"/>
                                  <a:pt x="4805858" y="332613"/>
                                  <a:pt x="4806239" y="334137"/>
                                </a:cubicBezTo>
                                <a:cubicBezTo>
                                  <a:pt x="4806747" y="335788"/>
                                  <a:pt x="4807255" y="337947"/>
                                  <a:pt x="4807763" y="340106"/>
                                </a:cubicBezTo>
                                <a:cubicBezTo>
                                  <a:pt x="4808271" y="342265"/>
                                  <a:pt x="4808779" y="344805"/>
                                  <a:pt x="4809160" y="347345"/>
                                </a:cubicBezTo>
                                <a:cubicBezTo>
                                  <a:pt x="4809668" y="349758"/>
                                  <a:pt x="4810176" y="352552"/>
                                  <a:pt x="4810684" y="355092"/>
                                </a:cubicBezTo>
                                <a:cubicBezTo>
                                  <a:pt x="4811192" y="357632"/>
                                  <a:pt x="4811700" y="360299"/>
                                  <a:pt x="4812081" y="362712"/>
                                </a:cubicBezTo>
                                <a:cubicBezTo>
                                  <a:pt x="4812589" y="365252"/>
                                  <a:pt x="4813097" y="367538"/>
                                  <a:pt x="4813605" y="369824"/>
                                </a:cubicBezTo>
                                <a:cubicBezTo>
                                  <a:pt x="4814113" y="371983"/>
                                  <a:pt x="4814494" y="374015"/>
                                  <a:pt x="4815002" y="375920"/>
                                </a:cubicBezTo>
                                <a:cubicBezTo>
                                  <a:pt x="4815510" y="377698"/>
                                  <a:pt x="4816018" y="379349"/>
                                  <a:pt x="4816526" y="380873"/>
                                </a:cubicBezTo>
                                <a:cubicBezTo>
                                  <a:pt x="4817034" y="382397"/>
                                  <a:pt x="4817415" y="383794"/>
                                  <a:pt x="4817923" y="384937"/>
                                </a:cubicBezTo>
                                <a:cubicBezTo>
                                  <a:pt x="4818431" y="386080"/>
                                  <a:pt x="4818939" y="387096"/>
                                  <a:pt x="4819447" y="388112"/>
                                </a:cubicBezTo>
                                <a:cubicBezTo>
                                  <a:pt x="4819955" y="389001"/>
                                  <a:pt x="4820336" y="389763"/>
                                  <a:pt x="4820844" y="390398"/>
                                </a:cubicBezTo>
                                <a:cubicBezTo>
                                  <a:pt x="4821352" y="391160"/>
                                  <a:pt x="4821860" y="391668"/>
                                  <a:pt x="4822368" y="392176"/>
                                </a:cubicBezTo>
                                <a:cubicBezTo>
                                  <a:pt x="4822876" y="392557"/>
                                  <a:pt x="4823257" y="392938"/>
                                  <a:pt x="4823765" y="393319"/>
                                </a:cubicBezTo>
                                <a:cubicBezTo>
                                  <a:pt x="4824273" y="393573"/>
                                  <a:pt x="4824781" y="393827"/>
                                  <a:pt x="4825289" y="393954"/>
                                </a:cubicBezTo>
                                <a:cubicBezTo>
                                  <a:pt x="4825797" y="394208"/>
                                  <a:pt x="4826178" y="394335"/>
                                  <a:pt x="4826686" y="394335"/>
                                </a:cubicBezTo>
                                <a:cubicBezTo>
                                  <a:pt x="4827194" y="394462"/>
                                  <a:pt x="4827702" y="394462"/>
                                  <a:pt x="4828210" y="394462"/>
                                </a:cubicBezTo>
                                <a:cubicBezTo>
                                  <a:pt x="4828718" y="394462"/>
                                  <a:pt x="4829099" y="394462"/>
                                  <a:pt x="4829607" y="394335"/>
                                </a:cubicBezTo>
                                <a:cubicBezTo>
                                  <a:pt x="4830115" y="394208"/>
                                  <a:pt x="4830623" y="394081"/>
                                  <a:pt x="4831131" y="393827"/>
                                </a:cubicBezTo>
                                <a:cubicBezTo>
                                  <a:pt x="4831639" y="393700"/>
                                  <a:pt x="4832020" y="393446"/>
                                  <a:pt x="4832528" y="393192"/>
                                </a:cubicBezTo>
                                <a:cubicBezTo>
                                  <a:pt x="4833036" y="392811"/>
                                  <a:pt x="4833544" y="392430"/>
                                  <a:pt x="4834052" y="392049"/>
                                </a:cubicBezTo>
                                <a:cubicBezTo>
                                  <a:pt x="4834433" y="391668"/>
                                  <a:pt x="4834941" y="391287"/>
                                  <a:pt x="4835449" y="390779"/>
                                </a:cubicBezTo>
                                <a:cubicBezTo>
                                  <a:pt x="4835957" y="390271"/>
                                  <a:pt x="4836465" y="389763"/>
                                  <a:pt x="4836973" y="389128"/>
                                </a:cubicBezTo>
                                <a:cubicBezTo>
                                  <a:pt x="4837354" y="388620"/>
                                  <a:pt x="4837862" y="387985"/>
                                  <a:pt x="4838370" y="387477"/>
                                </a:cubicBezTo>
                                <a:cubicBezTo>
                                  <a:pt x="4838878" y="386842"/>
                                  <a:pt x="4839386" y="386207"/>
                                  <a:pt x="4839894" y="385572"/>
                                </a:cubicBezTo>
                                <a:cubicBezTo>
                                  <a:pt x="4840275" y="384937"/>
                                  <a:pt x="4840783" y="384302"/>
                                  <a:pt x="4841291" y="383540"/>
                                </a:cubicBezTo>
                                <a:cubicBezTo>
                                  <a:pt x="4841799" y="382905"/>
                                  <a:pt x="4842307" y="382143"/>
                                  <a:pt x="4842815" y="381381"/>
                                </a:cubicBezTo>
                                <a:cubicBezTo>
                                  <a:pt x="4843196" y="380619"/>
                                  <a:pt x="4843704" y="379730"/>
                                  <a:pt x="4844212" y="378968"/>
                                </a:cubicBezTo>
                                <a:cubicBezTo>
                                  <a:pt x="4844720" y="378079"/>
                                  <a:pt x="4845228" y="377190"/>
                                  <a:pt x="4845736" y="376174"/>
                                </a:cubicBezTo>
                                <a:cubicBezTo>
                                  <a:pt x="4846117" y="375285"/>
                                  <a:pt x="4846625" y="374269"/>
                                  <a:pt x="4847133" y="373126"/>
                                </a:cubicBezTo>
                                <a:cubicBezTo>
                                  <a:pt x="4847641" y="372110"/>
                                  <a:pt x="4848149" y="370967"/>
                                  <a:pt x="4848657" y="369697"/>
                                </a:cubicBezTo>
                                <a:cubicBezTo>
                                  <a:pt x="4849038" y="368554"/>
                                  <a:pt x="4849546" y="367284"/>
                                  <a:pt x="4850054" y="366014"/>
                                </a:cubicBezTo>
                                <a:cubicBezTo>
                                  <a:pt x="4850562" y="364744"/>
                                  <a:pt x="4851070" y="363347"/>
                                  <a:pt x="4851451" y="361950"/>
                                </a:cubicBezTo>
                                <a:cubicBezTo>
                                  <a:pt x="4851959" y="360553"/>
                                  <a:pt x="4852467" y="359029"/>
                                  <a:pt x="4852975" y="357378"/>
                                </a:cubicBezTo>
                                <a:cubicBezTo>
                                  <a:pt x="4853483" y="355854"/>
                                  <a:pt x="4853991" y="354203"/>
                                  <a:pt x="4854372" y="352298"/>
                                </a:cubicBezTo>
                                <a:cubicBezTo>
                                  <a:pt x="4854880" y="350520"/>
                                  <a:pt x="4855388" y="348488"/>
                                  <a:pt x="4855896" y="346329"/>
                                </a:cubicBezTo>
                                <a:cubicBezTo>
                                  <a:pt x="4856404" y="344170"/>
                                  <a:pt x="4856912" y="341884"/>
                                  <a:pt x="4857293" y="339471"/>
                                </a:cubicBezTo>
                                <a:cubicBezTo>
                                  <a:pt x="4857801" y="336931"/>
                                  <a:pt x="4858309" y="334264"/>
                                  <a:pt x="4858817" y="331470"/>
                                </a:cubicBezTo>
                                <a:cubicBezTo>
                                  <a:pt x="4859325" y="328676"/>
                                  <a:pt x="4859833" y="325628"/>
                                  <a:pt x="4860214" y="322580"/>
                                </a:cubicBezTo>
                                <a:cubicBezTo>
                                  <a:pt x="4860722" y="319532"/>
                                  <a:pt x="4861230" y="316230"/>
                                  <a:pt x="4861738" y="313055"/>
                                </a:cubicBezTo>
                                <a:cubicBezTo>
                                  <a:pt x="4862246" y="310007"/>
                                  <a:pt x="4862754" y="306705"/>
                                  <a:pt x="4863135" y="303657"/>
                                </a:cubicBezTo>
                                <a:cubicBezTo>
                                  <a:pt x="4863643" y="300482"/>
                                  <a:pt x="4864151" y="297434"/>
                                  <a:pt x="4864659" y="294513"/>
                                </a:cubicBezTo>
                                <a:cubicBezTo>
                                  <a:pt x="4865167" y="291465"/>
                                  <a:pt x="4865675" y="288671"/>
                                  <a:pt x="4866056" y="285877"/>
                                </a:cubicBezTo>
                                <a:cubicBezTo>
                                  <a:pt x="4866564" y="283210"/>
                                  <a:pt x="4867072" y="280543"/>
                                  <a:pt x="4867580" y="278003"/>
                                </a:cubicBezTo>
                                <a:cubicBezTo>
                                  <a:pt x="4868088" y="275463"/>
                                  <a:pt x="4868469" y="273050"/>
                                  <a:pt x="4868977" y="270764"/>
                                </a:cubicBezTo>
                                <a:cubicBezTo>
                                  <a:pt x="4869485" y="268478"/>
                                  <a:pt x="4869993" y="266192"/>
                                  <a:pt x="4870501" y="264160"/>
                                </a:cubicBezTo>
                                <a:cubicBezTo>
                                  <a:pt x="4871009" y="262001"/>
                                  <a:pt x="4871390" y="259969"/>
                                  <a:pt x="4871898" y="258064"/>
                                </a:cubicBezTo>
                                <a:cubicBezTo>
                                  <a:pt x="4872406" y="256159"/>
                                  <a:pt x="4872914" y="254381"/>
                                  <a:pt x="4873422" y="252603"/>
                                </a:cubicBezTo>
                                <a:cubicBezTo>
                                  <a:pt x="4873930" y="250952"/>
                                  <a:pt x="4874311" y="249428"/>
                                  <a:pt x="4874819" y="248031"/>
                                </a:cubicBezTo>
                                <a:cubicBezTo>
                                  <a:pt x="4875327" y="246634"/>
                                  <a:pt x="4875835" y="245364"/>
                                  <a:pt x="4876343" y="244221"/>
                                </a:cubicBezTo>
                                <a:cubicBezTo>
                                  <a:pt x="4876851" y="243078"/>
                                  <a:pt x="4877232" y="242189"/>
                                  <a:pt x="4877740" y="241300"/>
                                </a:cubicBezTo>
                                <a:cubicBezTo>
                                  <a:pt x="4878248" y="240538"/>
                                  <a:pt x="4878756" y="239776"/>
                                  <a:pt x="4879264" y="239268"/>
                                </a:cubicBezTo>
                                <a:cubicBezTo>
                                  <a:pt x="4879772" y="238760"/>
                                  <a:pt x="4880153" y="238379"/>
                                  <a:pt x="4880661" y="237998"/>
                                </a:cubicBezTo>
                                <a:cubicBezTo>
                                  <a:pt x="4881169" y="237744"/>
                                  <a:pt x="4881677" y="237490"/>
                                  <a:pt x="4882185" y="237490"/>
                                </a:cubicBezTo>
                                <a:cubicBezTo>
                                  <a:pt x="4882693" y="237363"/>
                                  <a:pt x="4883074" y="237490"/>
                                  <a:pt x="4883582" y="237617"/>
                                </a:cubicBezTo>
                                <a:cubicBezTo>
                                  <a:pt x="4884090" y="237871"/>
                                  <a:pt x="4884598" y="238125"/>
                                  <a:pt x="4885106" y="238506"/>
                                </a:cubicBezTo>
                                <a:cubicBezTo>
                                  <a:pt x="4885487" y="239014"/>
                                  <a:pt x="4885995" y="239649"/>
                                  <a:pt x="4886503" y="240284"/>
                                </a:cubicBezTo>
                                <a:cubicBezTo>
                                  <a:pt x="4887011" y="241046"/>
                                  <a:pt x="4887519" y="241935"/>
                                  <a:pt x="4888027" y="242824"/>
                                </a:cubicBezTo>
                                <a:cubicBezTo>
                                  <a:pt x="4888408" y="243840"/>
                                  <a:pt x="4888916" y="244983"/>
                                  <a:pt x="4889424" y="246126"/>
                                </a:cubicBezTo>
                                <a:cubicBezTo>
                                  <a:pt x="4889932" y="247269"/>
                                  <a:pt x="4890440" y="248539"/>
                                  <a:pt x="4890948" y="249936"/>
                                </a:cubicBezTo>
                                <a:cubicBezTo>
                                  <a:pt x="4891329" y="251333"/>
                                  <a:pt x="4891837" y="252857"/>
                                  <a:pt x="4892345" y="254381"/>
                                </a:cubicBezTo>
                                <a:cubicBezTo>
                                  <a:pt x="4892853" y="255905"/>
                                  <a:pt x="4893361" y="257429"/>
                                  <a:pt x="4893869" y="259207"/>
                                </a:cubicBezTo>
                                <a:cubicBezTo>
                                  <a:pt x="4894250" y="260858"/>
                                  <a:pt x="4894758" y="262509"/>
                                  <a:pt x="4895266" y="264287"/>
                                </a:cubicBezTo>
                                <a:cubicBezTo>
                                  <a:pt x="4895774" y="266065"/>
                                  <a:pt x="4896282" y="267970"/>
                                  <a:pt x="4896790" y="269875"/>
                                </a:cubicBezTo>
                                <a:cubicBezTo>
                                  <a:pt x="4897171" y="271780"/>
                                  <a:pt x="4897679" y="273812"/>
                                  <a:pt x="4898187" y="275844"/>
                                </a:cubicBezTo>
                                <a:cubicBezTo>
                                  <a:pt x="4898695" y="277749"/>
                                  <a:pt x="4899203" y="279781"/>
                                  <a:pt x="4899711" y="281940"/>
                                </a:cubicBezTo>
                                <a:cubicBezTo>
                                  <a:pt x="4900092" y="283972"/>
                                  <a:pt x="4900600" y="286004"/>
                                  <a:pt x="4901108" y="288036"/>
                                </a:cubicBezTo>
                                <a:cubicBezTo>
                                  <a:pt x="4901616" y="290068"/>
                                  <a:pt x="4902124" y="292227"/>
                                  <a:pt x="4902505" y="294132"/>
                                </a:cubicBezTo>
                                <a:cubicBezTo>
                                  <a:pt x="4903013" y="296164"/>
                                  <a:pt x="4903521" y="298196"/>
                                  <a:pt x="4904029" y="300101"/>
                                </a:cubicBezTo>
                                <a:cubicBezTo>
                                  <a:pt x="4904537" y="302006"/>
                                  <a:pt x="4905045" y="303784"/>
                                  <a:pt x="4905426" y="305689"/>
                                </a:cubicBezTo>
                                <a:cubicBezTo>
                                  <a:pt x="4905934" y="307467"/>
                                  <a:pt x="4906442" y="309245"/>
                                  <a:pt x="4906950" y="310896"/>
                                </a:cubicBezTo>
                                <a:cubicBezTo>
                                  <a:pt x="4907458" y="312674"/>
                                  <a:pt x="4907966" y="314325"/>
                                  <a:pt x="4908347" y="315976"/>
                                </a:cubicBezTo>
                                <a:cubicBezTo>
                                  <a:pt x="4908855" y="317627"/>
                                  <a:pt x="4909363" y="319278"/>
                                  <a:pt x="4909871" y="320929"/>
                                </a:cubicBezTo>
                                <a:cubicBezTo>
                                  <a:pt x="4910379" y="322580"/>
                                  <a:pt x="4910887" y="324231"/>
                                  <a:pt x="4911268" y="325755"/>
                                </a:cubicBezTo>
                                <a:cubicBezTo>
                                  <a:pt x="4911776" y="327406"/>
                                  <a:pt x="4912284" y="328930"/>
                                  <a:pt x="4912792" y="330581"/>
                                </a:cubicBezTo>
                                <a:cubicBezTo>
                                  <a:pt x="4913300" y="332105"/>
                                  <a:pt x="4913808" y="333629"/>
                                  <a:pt x="4914189" y="335153"/>
                                </a:cubicBezTo>
                                <a:cubicBezTo>
                                  <a:pt x="4914697" y="336677"/>
                                  <a:pt x="4915205" y="338201"/>
                                  <a:pt x="4915713" y="339598"/>
                                </a:cubicBezTo>
                                <a:cubicBezTo>
                                  <a:pt x="4916221" y="340995"/>
                                  <a:pt x="4916602" y="342519"/>
                                  <a:pt x="4917110" y="343916"/>
                                </a:cubicBezTo>
                                <a:cubicBezTo>
                                  <a:pt x="4917618" y="345186"/>
                                  <a:pt x="4918126" y="346583"/>
                                  <a:pt x="4918634" y="347853"/>
                                </a:cubicBezTo>
                                <a:cubicBezTo>
                                  <a:pt x="4919142" y="349250"/>
                                  <a:pt x="4919523" y="350520"/>
                                  <a:pt x="4920031" y="351790"/>
                                </a:cubicBezTo>
                                <a:cubicBezTo>
                                  <a:pt x="4920539" y="353060"/>
                                  <a:pt x="4921047" y="354330"/>
                                  <a:pt x="4921555" y="355600"/>
                                </a:cubicBezTo>
                                <a:cubicBezTo>
                                  <a:pt x="4922063" y="356870"/>
                                  <a:pt x="4922444" y="358140"/>
                                  <a:pt x="4922952" y="359283"/>
                                </a:cubicBezTo>
                                <a:cubicBezTo>
                                  <a:pt x="4923460" y="360553"/>
                                  <a:pt x="4923968" y="361823"/>
                                  <a:pt x="4924476" y="362966"/>
                                </a:cubicBezTo>
                                <a:cubicBezTo>
                                  <a:pt x="4924984" y="364109"/>
                                  <a:pt x="4925365" y="365379"/>
                                  <a:pt x="4925873" y="366522"/>
                                </a:cubicBezTo>
                                <a:cubicBezTo>
                                  <a:pt x="4926381" y="367538"/>
                                  <a:pt x="4926889" y="368681"/>
                                  <a:pt x="4927397" y="369697"/>
                                </a:cubicBezTo>
                                <a:cubicBezTo>
                                  <a:pt x="4927905" y="370586"/>
                                  <a:pt x="4928286" y="371602"/>
                                  <a:pt x="4928794" y="372491"/>
                                </a:cubicBezTo>
                                <a:cubicBezTo>
                                  <a:pt x="4929302" y="373253"/>
                                  <a:pt x="4929810" y="374142"/>
                                  <a:pt x="4930318" y="374777"/>
                                </a:cubicBezTo>
                                <a:cubicBezTo>
                                  <a:pt x="4930826" y="375539"/>
                                  <a:pt x="4931207" y="376174"/>
                                  <a:pt x="4931715" y="376936"/>
                                </a:cubicBezTo>
                                <a:cubicBezTo>
                                  <a:pt x="4932223" y="377571"/>
                                  <a:pt x="4932731" y="378206"/>
                                  <a:pt x="4933239" y="378968"/>
                                </a:cubicBezTo>
                                <a:cubicBezTo>
                                  <a:pt x="4933620" y="379730"/>
                                  <a:pt x="4934128" y="380365"/>
                                  <a:pt x="4934636" y="381127"/>
                                </a:cubicBezTo>
                                <a:cubicBezTo>
                                  <a:pt x="4935144" y="381889"/>
                                  <a:pt x="4935652" y="382778"/>
                                  <a:pt x="4936160" y="383667"/>
                                </a:cubicBezTo>
                                <a:cubicBezTo>
                                  <a:pt x="4936541" y="384556"/>
                                  <a:pt x="4937049" y="385445"/>
                                  <a:pt x="4937557" y="386334"/>
                                </a:cubicBezTo>
                                <a:cubicBezTo>
                                  <a:pt x="4938065" y="387350"/>
                                  <a:pt x="4938573" y="388239"/>
                                  <a:pt x="4939081" y="389255"/>
                                </a:cubicBezTo>
                                <a:cubicBezTo>
                                  <a:pt x="4939462" y="390144"/>
                                  <a:pt x="4939970" y="391033"/>
                                  <a:pt x="4940478" y="391922"/>
                                </a:cubicBezTo>
                                <a:cubicBezTo>
                                  <a:pt x="4940986" y="392684"/>
                                  <a:pt x="4941494" y="393446"/>
                                  <a:pt x="4942002" y="393954"/>
                                </a:cubicBezTo>
                                <a:cubicBezTo>
                                  <a:pt x="4942383" y="394462"/>
                                  <a:pt x="4942891" y="394970"/>
                                  <a:pt x="4943399" y="395224"/>
                                </a:cubicBezTo>
                                <a:cubicBezTo>
                                  <a:pt x="4943907" y="395478"/>
                                  <a:pt x="4944415" y="395605"/>
                                  <a:pt x="4944923" y="395605"/>
                                </a:cubicBezTo>
                                <a:cubicBezTo>
                                  <a:pt x="4945304" y="395605"/>
                                  <a:pt x="4945812" y="395478"/>
                                  <a:pt x="4946320" y="395224"/>
                                </a:cubicBezTo>
                                <a:cubicBezTo>
                                  <a:pt x="4946828" y="394970"/>
                                  <a:pt x="4947336" y="394462"/>
                                  <a:pt x="4947844" y="394081"/>
                                </a:cubicBezTo>
                                <a:cubicBezTo>
                                  <a:pt x="4948225" y="393700"/>
                                  <a:pt x="4948733" y="393065"/>
                                  <a:pt x="4949241" y="392684"/>
                                </a:cubicBezTo>
                                <a:cubicBezTo>
                                  <a:pt x="4949749" y="392176"/>
                                  <a:pt x="4950257" y="391541"/>
                                  <a:pt x="4950638" y="391160"/>
                                </a:cubicBezTo>
                                <a:cubicBezTo>
                                  <a:pt x="4951146" y="390652"/>
                                  <a:pt x="4951654" y="390271"/>
                                  <a:pt x="4952162" y="389890"/>
                                </a:cubicBezTo>
                                <a:cubicBezTo>
                                  <a:pt x="4952670" y="389509"/>
                                  <a:pt x="4953178" y="389255"/>
                                  <a:pt x="4953559" y="389001"/>
                                </a:cubicBezTo>
                                <a:cubicBezTo>
                                  <a:pt x="4954067" y="388874"/>
                                  <a:pt x="4954575" y="388874"/>
                                  <a:pt x="4955083" y="388874"/>
                                </a:cubicBezTo>
                                <a:cubicBezTo>
                                  <a:pt x="4955591" y="389001"/>
                                  <a:pt x="4956099" y="389128"/>
                                  <a:pt x="4956480" y="389382"/>
                                </a:cubicBezTo>
                                <a:cubicBezTo>
                                  <a:pt x="4956988" y="389763"/>
                                  <a:pt x="4957496" y="390144"/>
                                  <a:pt x="4958004" y="390652"/>
                                </a:cubicBezTo>
                                <a:cubicBezTo>
                                  <a:pt x="4958512" y="391160"/>
                                  <a:pt x="4959147" y="392176"/>
                                  <a:pt x="4959401" y="392557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283A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4" name="Shape 29824"/>
                        <wps:cNvSpPr/>
                        <wps:spPr>
                          <a:xfrm>
                            <a:off x="146901" y="3927095"/>
                            <a:ext cx="4959401" cy="39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7637">
                                <a:moveTo>
                                  <a:pt x="0" y="392684"/>
                                </a:moveTo>
                                <a:cubicBezTo>
                                  <a:pt x="483" y="392684"/>
                                  <a:pt x="978" y="392811"/>
                                  <a:pt x="1460" y="392811"/>
                                </a:cubicBezTo>
                                <a:cubicBezTo>
                                  <a:pt x="1943" y="392811"/>
                                  <a:pt x="2426" y="392811"/>
                                  <a:pt x="2921" y="392811"/>
                                </a:cubicBezTo>
                                <a:cubicBezTo>
                                  <a:pt x="3404" y="392811"/>
                                  <a:pt x="3886" y="392811"/>
                                  <a:pt x="4382" y="392811"/>
                                </a:cubicBezTo>
                                <a:cubicBezTo>
                                  <a:pt x="4864" y="392811"/>
                                  <a:pt x="5347" y="392811"/>
                                  <a:pt x="5842" y="392811"/>
                                </a:cubicBezTo>
                                <a:cubicBezTo>
                                  <a:pt x="6325" y="392811"/>
                                  <a:pt x="6807" y="392811"/>
                                  <a:pt x="7290" y="392811"/>
                                </a:cubicBezTo>
                                <a:cubicBezTo>
                                  <a:pt x="7785" y="392811"/>
                                  <a:pt x="8268" y="392811"/>
                                  <a:pt x="8750" y="392811"/>
                                </a:cubicBezTo>
                                <a:cubicBezTo>
                                  <a:pt x="9233" y="392811"/>
                                  <a:pt x="9728" y="392811"/>
                                  <a:pt x="10211" y="392811"/>
                                </a:cubicBezTo>
                                <a:cubicBezTo>
                                  <a:pt x="10693" y="392811"/>
                                  <a:pt x="11189" y="392938"/>
                                  <a:pt x="11671" y="392938"/>
                                </a:cubicBezTo>
                                <a:cubicBezTo>
                                  <a:pt x="12154" y="392938"/>
                                  <a:pt x="12637" y="392938"/>
                                  <a:pt x="13132" y="392938"/>
                                </a:cubicBezTo>
                                <a:cubicBezTo>
                                  <a:pt x="13614" y="392938"/>
                                  <a:pt x="14097" y="392938"/>
                                  <a:pt x="14592" y="392938"/>
                                </a:cubicBezTo>
                                <a:cubicBezTo>
                                  <a:pt x="15075" y="392938"/>
                                  <a:pt x="15557" y="392938"/>
                                  <a:pt x="16040" y="392938"/>
                                </a:cubicBezTo>
                                <a:cubicBezTo>
                                  <a:pt x="16535" y="392938"/>
                                  <a:pt x="17018" y="392938"/>
                                  <a:pt x="17501" y="392938"/>
                                </a:cubicBezTo>
                                <a:cubicBezTo>
                                  <a:pt x="17996" y="392938"/>
                                  <a:pt x="18479" y="392938"/>
                                  <a:pt x="18961" y="392938"/>
                                </a:cubicBezTo>
                                <a:cubicBezTo>
                                  <a:pt x="19444" y="392938"/>
                                  <a:pt x="19939" y="392938"/>
                                  <a:pt x="20422" y="392938"/>
                                </a:cubicBezTo>
                                <a:cubicBezTo>
                                  <a:pt x="20904" y="392938"/>
                                  <a:pt x="21399" y="392938"/>
                                  <a:pt x="21882" y="392938"/>
                                </a:cubicBezTo>
                                <a:cubicBezTo>
                                  <a:pt x="22365" y="392938"/>
                                  <a:pt x="22847" y="392811"/>
                                  <a:pt x="23343" y="392811"/>
                                </a:cubicBezTo>
                                <a:cubicBezTo>
                                  <a:pt x="23825" y="392811"/>
                                  <a:pt x="24308" y="392811"/>
                                  <a:pt x="24803" y="392811"/>
                                </a:cubicBezTo>
                                <a:cubicBezTo>
                                  <a:pt x="25286" y="392811"/>
                                  <a:pt x="25768" y="392811"/>
                                  <a:pt x="26251" y="392811"/>
                                </a:cubicBezTo>
                                <a:cubicBezTo>
                                  <a:pt x="26746" y="392811"/>
                                  <a:pt x="27229" y="392811"/>
                                  <a:pt x="27711" y="392811"/>
                                </a:cubicBezTo>
                                <a:cubicBezTo>
                                  <a:pt x="28207" y="392811"/>
                                  <a:pt x="28689" y="392811"/>
                                  <a:pt x="29172" y="392811"/>
                                </a:cubicBezTo>
                                <a:cubicBezTo>
                                  <a:pt x="29654" y="392811"/>
                                  <a:pt x="30150" y="392811"/>
                                  <a:pt x="30632" y="392811"/>
                                </a:cubicBezTo>
                                <a:cubicBezTo>
                                  <a:pt x="31115" y="392811"/>
                                  <a:pt x="31610" y="392811"/>
                                  <a:pt x="32093" y="392811"/>
                                </a:cubicBezTo>
                                <a:cubicBezTo>
                                  <a:pt x="32576" y="392811"/>
                                  <a:pt x="33058" y="392811"/>
                                  <a:pt x="33553" y="392811"/>
                                </a:cubicBezTo>
                                <a:cubicBezTo>
                                  <a:pt x="34036" y="392811"/>
                                  <a:pt x="34519" y="392811"/>
                                  <a:pt x="35014" y="392811"/>
                                </a:cubicBezTo>
                                <a:cubicBezTo>
                                  <a:pt x="35496" y="392811"/>
                                  <a:pt x="35979" y="392811"/>
                                  <a:pt x="36462" y="392811"/>
                                </a:cubicBezTo>
                                <a:cubicBezTo>
                                  <a:pt x="36957" y="392811"/>
                                  <a:pt x="37440" y="392811"/>
                                  <a:pt x="37922" y="392811"/>
                                </a:cubicBezTo>
                                <a:cubicBezTo>
                                  <a:pt x="38418" y="392811"/>
                                  <a:pt x="38900" y="392811"/>
                                  <a:pt x="39383" y="392811"/>
                                </a:cubicBezTo>
                                <a:cubicBezTo>
                                  <a:pt x="39865" y="392811"/>
                                  <a:pt x="40361" y="392811"/>
                                  <a:pt x="40843" y="392811"/>
                                </a:cubicBezTo>
                                <a:cubicBezTo>
                                  <a:pt x="41326" y="392811"/>
                                  <a:pt x="41808" y="392811"/>
                                  <a:pt x="42304" y="392811"/>
                                </a:cubicBezTo>
                                <a:cubicBezTo>
                                  <a:pt x="42786" y="392811"/>
                                  <a:pt x="43269" y="392811"/>
                                  <a:pt x="43764" y="392811"/>
                                </a:cubicBezTo>
                                <a:cubicBezTo>
                                  <a:pt x="44247" y="392811"/>
                                  <a:pt x="44729" y="392811"/>
                                  <a:pt x="45225" y="392811"/>
                                </a:cubicBezTo>
                                <a:cubicBezTo>
                                  <a:pt x="45707" y="392811"/>
                                  <a:pt x="46190" y="392811"/>
                                  <a:pt x="46673" y="392811"/>
                                </a:cubicBezTo>
                                <a:cubicBezTo>
                                  <a:pt x="47168" y="392811"/>
                                  <a:pt x="47650" y="392811"/>
                                  <a:pt x="48133" y="392811"/>
                                </a:cubicBezTo>
                                <a:cubicBezTo>
                                  <a:pt x="48628" y="392811"/>
                                  <a:pt x="49111" y="392811"/>
                                  <a:pt x="49593" y="392811"/>
                                </a:cubicBezTo>
                                <a:cubicBezTo>
                                  <a:pt x="50076" y="392811"/>
                                  <a:pt x="50571" y="392811"/>
                                  <a:pt x="51054" y="392811"/>
                                </a:cubicBezTo>
                                <a:cubicBezTo>
                                  <a:pt x="51537" y="392811"/>
                                  <a:pt x="52032" y="392811"/>
                                  <a:pt x="52515" y="392811"/>
                                </a:cubicBezTo>
                                <a:cubicBezTo>
                                  <a:pt x="52997" y="392811"/>
                                  <a:pt x="53480" y="392811"/>
                                  <a:pt x="53975" y="392811"/>
                                </a:cubicBezTo>
                                <a:cubicBezTo>
                                  <a:pt x="54458" y="392811"/>
                                  <a:pt x="54940" y="392811"/>
                                  <a:pt x="55435" y="392811"/>
                                </a:cubicBezTo>
                                <a:cubicBezTo>
                                  <a:pt x="55918" y="392811"/>
                                  <a:pt x="56401" y="392811"/>
                                  <a:pt x="56883" y="392811"/>
                                </a:cubicBezTo>
                                <a:cubicBezTo>
                                  <a:pt x="57379" y="392811"/>
                                  <a:pt x="57861" y="392811"/>
                                  <a:pt x="58344" y="392811"/>
                                </a:cubicBezTo>
                                <a:cubicBezTo>
                                  <a:pt x="58826" y="392811"/>
                                  <a:pt x="59322" y="392811"/>
                                  <a:pt x="59804" y="392811"/>
                                </a:cubicBezTo>
                                <a:cubicBezTo>
                                  <a:pt x="60287" y="392811"/>
                                  <a:pt x="60782" y="392811"/>
                                  <a:pt x="61265" y="392811"/>
                                </a:cubicBezTo>
                                <a:cubicBezTo>
                                  <a:pt x="61747" y="392811"/>
                                  <a:pt x="62230" y="392811"/>
                                  <a:pt x="62725" y="392811"/>
                                </a:cubicBezTo>
                                <a:cubicBezTo>
                                  <a:pt x="63208" y="392811"/>
                                  <a:pt x="63690" y="392811"/>
                                  <a:pt x="64186" y="392811"/>
                                </a:cubicBezTo>
                                <a:cubicBezTo>
                                  <a:pt x="64668" y="392811"/>
                                  <a:pt x="65151" y="392811"/>
                                  <a:pt x="65646" y="392811"/>
                                </a:cubicBezTo>
                                <a:cubicBezTo>
                                  <a:pt x="66129" y="392811"/>
                                  <a:pt x="66612" y="392811"/>
                                  <a:pt x="67094" y="392811"/>
                                </a:cubicBezTo>
                                <a:cubicBezTo>
                                  <a:pt x="67589" y="392811"/>
                                  <a:pt x="68072" y="392811"/>
                                  <a:pt x="68555" y="392811"/>
                                </a:cubicBezTo>
                                <a:cubicBezTo>
                                  <a:pt x="69050" y="392811"/>
                                  <a:pt x="69532" y="392811"/>
                                  <a:pt x="70015" y="392811"/>
                                </a:cubicBezTo>
                                <a:cubicBezTo>
                                  <a:pt x="70498" y="392811"/>
                                  <a:pt x="70993" y="392811"/>
                                  <a:pt x="71476" y="392811"/>
                                </a:cubicBezTo>
                                <a:cubicBezTo>
                                  <a:pt x="71958" y="392811"/>
                                  <a:pt x="72441" y="392811"/>
                                  <a:pt x="72936" y="392811"/>
                                </a:cubicBezTo>
                                <a:cubicBezTo>
                                  <a:pt x="73419" y="392811"/>
                                  <a:pt x="73901" y="392811"/>
                                  <a:pt x="74397" y="392811"/>
                                </a:cubicBezTo>
                                <a:cubicBezTo>
                                  <a:pt x="74879" y="392811"/>
                                  <a:pt x="75362" y="392811"/>
                                  <a:pt x="75844" y="392811"/>
                                </a:cubicBezTo>
                                <a:cubicBezTo>
                                  <a:pt x="76340" y="392811"/>
                                  <a:pt x="76822" y="392811"/>
                                  <a:pt x="77305" y="392811"/>
                                </a:cubicBezTo>
                                <a:cubicBezTo>
                                  <a:pt x="77800" y="392811"/>
                                  <a:pt x="78283" y="392811"/>
                                  <a:pt x="78765" y="392811"/>
                                </a:cubicBezTo>
                                <a:cubicBezTo>
                                  <a:pt x="79261" y="392811"/>
                                  <a:pt x="79743" y="392811"/>
                                  <a:pt x="80226" y="392811"/>
                                </a:cubicBezTo>
                                <a:cubicBezTo>
                                  <a:pt x="80709" y="392811"/>
                                  <a:pt x="81204" y="392811"/>
                                  <a:pt x="81686" y="392811"/>
                                </a:cubicBezTo>
                                <a:cubicBezTo>
                                  <a:pt x="82169" y="392811"/>
                                  <a:pt x="82652" y="392811"/>
                                  <a:pt x="83147" y="392811"/>
                                </a:cubicBezTo>
                                <a:cubicBezTo>
                                  <a:pt x="83629" y="392811"/>
                                  <a:pt x="84112" y="392811"/>
                                  <a:pt x="84607" y="392811"/>
                                </a:cubicBezTo>
                                <a:cubicBezTo>
                                  <a:pt x="85090" y="392811"/>
                                  <a:pt x="85573" y="392811"/>
                                  <a:pt x="86068" y="392811"/>
                                </a:cubicBezTo>
                                <a:cubicBezTo>
                                  <a:pt x="86551" y="392811"/>
                                  <a:pt x="87033" y="392811"/>
                                  <a:pt x="87516" y="392811"/>
                                </a:cubicBezTo>
                                <a:cubicBezTo>
                                  <a:pt x="88011" y="392811"/>
                                  <a:pt x="88494" y="392811"/>
                                  <a:pt x="88976" y="392811"/>
                                </a:cubicBezTo>
                                <a:cubicBezTo>
                                  <a:pt x="89459" y="392811"/>
                                  <a:pt x="89954" y="392811"/>
                                  <a:pt x="90437" y="392811"/>
                                </a:cubicBezTo>
                                <a:cubicBezTo>
                                  <a:pt x="90919" y="392811"/>
                                  <a:pt x="91415" y="392811"/>
                                  <a:pt x="91897" y="392811"/>
                                </a:cubicBezTo>
                                <a:cubicBezTo>
                                  <a:pt x="92380" y="392811"/>
                                  <a:pt x="92862" y="392811"/>
                                  <a:pt x="93358" y="392811"/>
                                </a:cubicBezTo>
                                <a:cubicBezTo>
                                  <a:pt x="93840" y="392811"/>
                                  <a:pt x="94323" y="392811"/>
                                  <a:pt x="94818" y="392811"/>
                                </a:cubicBezTo>
                                <a:cubicBezTo>
                                  <a:pt x="95301" y="392811"/>
                                  <a:pt x="95783" y="392811"/>
                                  <a:pt x="96279" y="392811"/>
                                </a:cubicBezTo>
                                <a:cubicBezTo>
                                  <a:pt x="96761" y="392811"/>
                                  <a:pt x="97244" y="392684"/>
                                  <a:pt x="97727" y="392684"/>
                                </a:cubicBezTo>
                                <a:cubicBezTo>
                                  <a:pt x="98222" y="392684"/>
                                  <a:pt x="98704" y="392684"/>
                                  <a:pt x="99187" y="392684"/>
                                </a:cubicBezTo>
                                <a:cubicBezTo>
                                  <a:pt x="99670" y="392684"/>
                                  <a:pt x="100165" y="392684"/>
                                  <a:pt x="100648" y="392684"/>
                                </a:cubicBezTo>
                                <a:cubicBezTo>
                                  <a:pt x="101130" y="392684"/>
                                  <a:pt x="101625" y="392684"/>
                                  <a:pt x="102108" y="392684"/>
                                </a:cubicBezTo>
                                <a:cubicBezTo>
                                  <a:pt x="102591" y="392684"/>
                                  <a:pt x="103073" y="392557"/>
                                  <a:pt x="103568" y="392557"/>
                                </a:cubicBezTo>
                                <a:cubicBezTo>
                                  <a:pt x="104051" y="392557"/>
                                  <a:pt x="104534" y="392557"/>
                                  <a:pt x="105029" y="392557"/>
                                </a:cubicBezTo>
                                <a:cubicBezTo>
                                  <a:pt x="105512" y="392557"/>
                                  <a:pt x="105994" y="392557"/>
                                  <a:pt x="106477" y="392557"/>
                                </a:cubicBezTo>
                                <a:cubicBezTo>
                                  <a:pt x="106972" y="392557"/>
                                  <a:pt x="107455" y="392557"/>
                                  <a:pt x="107937" y="392557"/>
                                </a:cubicBezTo>
                                <a:cubicBezTo>
                                  <a:pt x="108433" y="392557"/>
                                  <a:pt x="108915" y="392557"/>
                                  <a:pt x="109398" y="392557"/>
                                </a:cubicBezTo>
                                <a:cubicBezTo>
                                  <a:pt x="109880" y="392557"/>
                                  <a:pt x="110376" y="392557"/>
                                  <a:pt x="110858" y="392557"/>
                                </a:cubicBezTo>
                                <a:cubicBezTo>
                                  <a:pt x="111341" y="392557"/>
                                  <a:pt x="111836" y="392557"/>
                                  <a:pt x="112319" y="392557"/>
                                </a:cubicBezTo>
                                <a:cubicBezTo>
                                  <a:pt x="112801" y="392557"/>
                                  <a:pt x="113284" y="392557"/>
                                  <a:pt x="113779" y="392557"/>
                                </a:cubicBezTo>
                                <a:cubicBezTo>
                                  <a:pt x="114262" y="392557"/>
                                  <a:pt x="114745" y="392557"/>
                                  <a:pt x="115240" y="392557"/>
                                </a:cubicBezTo>
                                <a:cubicBezTo>
                                  <a:pt x="115722" y="392557"/>
                                  <a:pt x="116205" y="392557"/>
                                  <a:pt x="116688" y="392557"/>
                                </a:cubicBezTo>
                                <a:cubicBezTo>
                                  <a:pt x="117183" y="392557"/>
                                  <a:pt x="117665" y="392557"/>
                                  <a:pt x="118148" y="392557"/>
                                </a:cubicBezTo>
                                <a:cubicBezTo>
                                  <a:pt x="118643" y="392557"/>
                                  <a:pt x="119126" y="392557"/>
                                  <a:pt x="119609" y="392557"/>
                                </a:cubicBezTo>
                                <a:cubicBezTo>
                                  <a:pt x="120091" y="392557"/>
                                  <a:pt x="120587" y="392557"/>
                                  <a:pt x="121069" y="392557"/>
                                </a:cubicBezTo>
                                <a:cubicBezTo>
                                  <a:pt x="121552" y="392557"/>
                                  <a:pt x="122047" y="392557"/>
                                  <a:pt x="122530" y="392557"/>
                                </a:cubicBezTo>
                                <a:cubicBezTo>
                                  <a:pt x="123012" y="392557"/>
                                  <a:pt x="123495" y="392557"/>
                                  <a:pt x="123990" y="392557"/>
                                </a:cubicBezTo>
                                <a:cubicBezTo>
                                  <a:pt x="124473" y="392557"/>
                                  <a:pt x="124955" y="392557"/>
                                  <a:pt x="125451" y="392557"/>
                                </a:cubicBezTo>
                                <a:cubicBezTo>
                                  <a:pt x="125933" y="392557"/>
                                  <a:pt x="126416" y="392557"/>
                                  <a:pt x="126898" y="392557"/>
                                </a:cubicBezTo>
                                <a:cubicBezTo>
                                  <a:pt x="127394" y="392557"/>
                                  <a:pt x="127876" y="392557"/>
                                  <a:pt x="128359" y="392557"/>
                                </a:cubicBezTo>
                                <a:cubicBezTo>
                                  <a:pt x="128854" y="392557"/>
                                  <a:pt x="129337" y="392557"/>
                                  <a:pt x="129819" y="392557"/>
                                </a:cubicBezTo>
                                <a:cubicBezTo>
                                  <a:pt x="130302" y="392557"/>
                                  <a:pt x="130797" y="392557"/>
                                  <a:pt x="131280" y="392557"/>
                                </a:cubicBezTo>
                                <a:cubicBezTo>
                                  <a:pt x="131763" y="392557"/>
                                  <a:pt x="132258" y="392557"/>
                                  <a:pt x="132740" y="392557"/>
                                </a:cubicBezTo>
                                <a:cubicBezTo>
                                  <a:pt x="133223" y="392557"/>
                                  <a:pt x="133706" y="392557"/>
                                  <a:pt x="134201" y="392557"/>
                                </a:cubicBezTo>
                                <a:cubicBezTo>
                                  <a:pt x="134684" y="392557"/>
                                  <a:pt x="135166" y="392557"/>
                                  <a:pt x="135661" y="392557"/>
                                </a:cubicBezTo>
                                <a:cubicBezTo>
                                  <a:pt x="136144" y="392557"/>
                                  <a:pt x="136627" y="392557"/>
                                  <a:pt x="137109" y="392557"/>
                                </a:cubicBezTo>
                                <a:cubicBezTo>
                                  <a:pt x="137604" y="392557"/>
                                  <a:pt x="138087" y="392557"/>
                                  <a:pt x="138570" y="392430"/>
                                </a:cubicBezTo>
                                <a:cubicBezTo>
                                  <a:pt x="139065" y="392430"/>
                                  <a:pt x="139548" y="392430"/>
                                  <a:pt x="140030" y="392430"/>
                                </a:cubicBezTo>
                                <a:cubicBezTo>
                                  <a:pt x="140513" y="392430"/>
                                  <a:pt x="141008" y="392430"/>
                                  <a:pt x="141491" y="392430"/>
                                </a:cubicBezTo>
                                <a:cubicBezTo>
                                  <a:pt x="141973" y="392430"/>
                                  <a:pt x="142469" y="392557"/>
                                  <a:pt x="142951" y="392430"/>
                                </a:cubicBezTo>
                                <a:cubicBezTo>
                                  <a:pt x="143434" y="392430"/>
                                  <a:pt x="143916" y="392430"/>
                                  <a:pt x="144412" y="392430"/>
                                </a:cubicBezTo>
                                <a:cubicBezTo>
                                  <a:pt x="144894" y="392430"/>
                                  <a:pt x="145377" y="392430"/>
                                  <a:pt x="145872" y="392430"/>
                                </a:cubicBezTo>
                                <a:cubicBezTo>
                                  <a:pt x="146355" y="392430"/>
                                  <a:pt x="146837" y="392430"/>
                                  <a:pt x="147320" y="392430"/>
                                </a:cubicBezTo>
                                <a:cubicBezTo>
                                  <a:pt x="147815" y="392430"/>
                                  <a:pt x="148298" y="392430"/>
                                  <a:pt x="148781" y="392430"/>
                                </a:cubicBezTo>
                                <a:cubicBezTo>
                                  <a:pt x="149276" y="392430"/>
                                  <a:pt x="149758" y="392430"/>
                                  <a:pt x="150241" y="392430"/>
                                </a:cubicBezTo>
                                <a:cubicBezTo>
                                  <a:pt x="150724" y="392430"/>
                                  <a:pt x="151219" y="392430"/>
                                  <a:pt x="151702" y="392430"/>
                                </a:cubicBezTo>
                                <a:cubicBezTo>
                                  <a:pt x="152184" y="392430"/>
                                  <a:pt x="152679" y="392430"/>
                                  <a:pt x="153162" y="392430"/>
                                </a:cubicBezTo>
                                <a:cubicBezTo>
                                  <a:pt x="153645" y="392430"/>
                                  <a:pt x="154127" y="392430"/>
                                  <a:pt x="154623" y="392430"/>
                                </a:cubicBezTo>
                                <a:cubicBezTo>
                                  <a:pt x="155105" y="392430"/>
                                  <a:pt x="155588" y="392430"/>
                                  <a:pt x="156083" y="392430"/>
                                </a:cubicBezTo>
                                <a:cubicBezTo>
                                  <a:pt x="156566" y="392430"/>
                                  <a:pt x="157048" y="392430"/>
                                  <a:pt x="157531" y="392430"/>
                                </a:cubicBezTo>
                                <a:cubicBezTo>
                                  <a:pt x="158026" y="392430"/>
                                  <a:pt x="158509" y="392430"/>
                                  <a:pt x="158991" y="392430"/>
                                </a:cubicBezTo>
                                <a:cubicBezTo>
                                  <a:pt x="159487" y="392430"/>
                                  <a:pt x="159969" y="392430"/>
                                  <a:pt x="160452" y="392430"/>
                                </a:cubicBezTo>
                                <a:cubicBezTo>
                                  <a:pt x="160934" y="392430"/>
                                  <a:pt x="161430" y="392430"/>
                                  <a:pt x="161912" y="392430"/>
                                </a:cubicBezTo>
                                <a:cubicBezTo>
                                  <a:pt x="162395" y="392430"/>
                                  <a:pt x="162878" y="392430"/>
                                  <a:pt x="163373" y="392430"/>
                                </a:cubicBezTo>
                                <a:cubicBezTo>
                                  <a:pt x="163855" y="392430"/>
                                  <a:pt x="164338" y="392430"/>
                                  <a:pt x="164833" y="392430"/>
                                </a:cubicBezTo>
                                <a:cubicBezTo>
                                  <a:pt x="165316" y="392430"/>
                                  <a:pt x="165799" y="392430"/>
                                  <a:pt x="166294" y="392430"/>
                                </a:cubicBezTo>
                                <a:cubicBezTo>
                                  <a:pt x="166776" y="392430"/>
                                  <a:pt x="167259" y="392430"/>
                                  <a:pt x="167742" y="392430"/>
                                </a:cubicBezTo>
                                <a:cubicBezTo>
                                  <a:pt x="168237" y="392430"/>
                                  <a:pt x="168720" y="392430"/>
                                  <a:pt x="169202" y="392430"/>
                                </a:cubicBezTo>
                                <a:cubicBezTo>
                                  <a:pt x="169697" y="392430"/>
                                  <a:pt x="170180" y="392430"/>
                                  <a:pt x="170663" y="392430"/>
                                </a:cubicBezTo>
                                <a:cubicBezTo>
                                  <a:pt x="171145" y="392430"/>
                                  <a:pt x="171641" y="392430"/>
                                  <a:pt x="172123" y="392430"/>
                                </a:cubicBezTo>
                                <a:cubicBezTo>
                                  <a:pt x="172606" y="392430"/>
                                  <a:pt x="173101" y="392430"/>
                                  <a:pt x="173584" y="392430"/>
                                </a:cubicBezTo>
                                <a:cubicBezTo>
                                  <a:pt x="174066" y="392430"/>
                                  <a:pt x="174549" y="392430"/>
                                  <a:pt x="175044" y="392430"/>
                                </a:cubicBezTo>
                                <a:cubicBezTo>
                                  <a:pt x="175527" y="392430"/>
                                  <a:pt x="176009" y="392430"/>
                                  <a:pt x="176505" y="392430"/>
                                </a:cubicBezTo>
                                <a:cubicBezTo>
                                  <a:pt x="176987" y="392430"/>
                                  <a:pt x="177470" y="392430"/>
                                  <a:pt x="177952" y="392430"/>
                                </a:cubicBezTo>
                                <a:cubicBezTo>
                                  <a:pt x="178448" y="392430"/>
                                  <a:pt x="178930" y="392430"/>
                                  <a:pt x="179413" y="392430"/>
                                </a:cubicBezTo>
                                <a:cubicBezTo>
                                  <a:pt x="179896" y="392430"/>
                                  <a:pt x="180391" y="392430"/>
                                  <a:pt x="180873" y="392430"/>
                                </a:cubicBezTo>
                                <a:cubicBezTo>
                                  <a:pt x="181356" y="392430"/>
                                  <a:pt x="181851" y="392430"/>
                                  <a:pt x="182334" y="392430"/>
                                </a:cubicBezTo>
                                <a:cubicBezTo>
                                  <a:pt x="182817" y="392430"/>
                                  <a:pt x="183299" y="392430"/>
                                  <a:pt x="183794" y="392430"/>
                                </a:cubicBezTo>
                                <a:cubicBezTo>
                                  <a:pt x="184277" y="392430"/>
                                  <a:pt x="184760" y="392430"/>
                                  <a:pt x="185255" y="392430"/>
                                </a:cubicBezTo>
                                <a:cubicBezTo>
                                  <a:pt x="185738" y="392430"/>
                                  <a:pt x="186220" y="392430"/>
                                  <a:pt x="186715" y="392430"/>
                                </a:cubicBezTo>
                                <a:cubicBezTo>
                                  <a:pt x="187198" y="392430"/>
                                  <a:pt x="187681" y="392430"/>
                                  <a:pt x="188163" y="392430"/>
                                </a:cubicBezTo>
                                <a:cubicBezTo>
                                  <a:pt x="188659" y="392430"/>
                                  <a:pt x="189141" y="392430"/>
                                  <a:pt x="189624" y="392430"/>
                                </a:cubicBezTo>
                                <a:cubicBezTo>
                                  <a:pt x="190119" y="392430"/>
                                  <a:pt x="190602" y="392430"/>
                                  <a:pt x="191084" y="392430"/>
                                </a:cubicBezTo>
                                <a:cubicBezTo>
                                  <a:pt x="191567" y="392430"/>
                                  <a:pt x="192062" y="392430"/>
                                  <a:pt x="192545" y="392430"/>
                                </a:cubicBezTo>
                                <a:cubicBezTo>
                                  <a:pt x="193027" y="392430"/>
                                  <a:pt x="193510" y="392430"/>
                                  <a:pt x="194005" y="392430"/>
                                </a:cubicBezTo>
                                <a:cubicBezTo>
                                  <a:pt x="194488" y="392430"/>
                                  <a:pt x="194970" y="392430"/>
                                  <a:pt x="195466" y="392430"/>
                                </a:cubicBezTo>
                                <a:cubicBezTo>
                                  <a:pt x="195948" y="392430"/>
                                  <a:pt x="196431" y="392430"/>
                                  <a:pt x="196914" y="392430"/>
                                </a:cubicBezTo>
                                <a:cubicBezTo>
                                  <a:pt x="197409" y="392430"/>
                                  <a:pt x="197891" y="392430"/>
                                  <a:pt x="198374" y="392430"/>
                                </a:cubicBezTo>
                                <a:cubicBezTo>
                                  <a:pt x="198869" y="392430"/>
                                  <a:pt x="199352" y="392430"/>
                                  <a:pt x="199835" y="392430"/>
                                </a:cubicBezTo>
                                <a:cubicBezTo>
                                  <a:pt x="200330" y="392430"/>
                                  <a:pt x="200812" y="392430"/>
                                  <a:pt x="201295" y="392430"/>
                                </a:cubicBezTo>
                                <a:cubicBezTo>
                                  <a:pt x="201778" y="392430"/>
                                  <a:pt x="202273" y="392430"/>
                                  <a:pt x="202756" y="392430"/>
                                </a:cubicBezTo>
                                <a:cubicBezTo>
                                  <a:pt x="203238" y="392430"/>
                                  <a:pt x="203721" y="392430"/>
                                  <a:pt x="204216" y="392430"/>
                                </a:cubicBezTo>
                                <a:cubicBezTo>
                                  <a:pt x="204699" y="392430"/>
                                  <a:pt x="205181" y="392430"/>
                                  <a:pt x="205677" y="392430"/>
                                </a:cubicBezTo>
                                <a:cubicBezTo>
                                  <a:pt x="206159" y="392430"/>
                                  <a:pt x="206642" y="392430"/>
                                  <a:pt x="207137" y="392430"/>
                                </a:cubicBezTo>
                                <a:cubicBezTo>
                                  <a:pt x="207620" y="392430"/>
                                  <a:pt x="208102" y="392430"/>
                                  <a:pt x="208585" y="392430"/>
                                </a:cubicBezTo>
                                <a:cubicBezTo>
                                  <a:pt x="209080" y="392430"/>
                                  <a:pt x="209563" y="392430"/>
                                  <a:pt x="210045" y="392430"/>
                                </a:cubicBezTo>
                                <a:cubicBezTo>
                                  <a:pt x="210528" y="392430"/>
                                  <a:pt x="211023" y="392430"/>
                                  <a:pt x="211506" y="392430"/>
                                </a:cubicBezTo>
                                <a:cubicBezTo>
                                  <a:pt x="211988" y="392430"/>
                                  <a:pt x="212484" y="392430"/>
                                  <a:pt x="212966" y="392430"/>
                                </a:cubicBezTo>
                                <a:cubicBezTo>
                                  <a:pt x="213449" y="392430"/>
                                  <a:pt x="213932" y="392430"/>
                                  <a:pt x="214427" y="392430"/>
                                </a:cubicBezTo>
                                <a:cubicBezTo>
                                  <a:pt x="214909" y="392430"/>
                                  <a:pt x="215392" y="392430"/>
                                  <a:pt x="215887" y="392430"/>
                                </a:cubicBezTo>
                                <a:cubicBezTo>
                                  <a:pt x="216370" y="392430"/>
                                  <a:pt x="216853" y="392430"/>
                                  <a:pt x="217348" y="392430"/>
                                </a:cubicBezTo>
                                <a:cubicBezTo>
                                  <a:pt x="217830" y="392557"/>
                                  <a:pt x="218313" y="392430"/>
                                  <a:pt x="218796" y="392430"/>
                                </a:cubicBezTo>
                                <a:cubicBezTo>
                                  <a:pt x="219291" y="392430"/>
                                  <a:pt x="219774" y="392430"/>
                                  <a:pt x="220256" y="392430"/>
                                </a:cubicBezTo>
                                <a:cubicBezTo>
                                  <a:pt x="220739" y="392430"/>
                                  <a:pt x="221234" y="392430"/>
                                  <a:pt x="221717" y="392430"/>
                                </a:cubicBezTo>
                                <a:cubicBezTo>
                                  <a:pt x="222199" y="392430"/>
                                  <a:pt x="222695" y="392430"/>
                                  <a:pt x="223177" y="392430"/>
                                </a:cubicBezTo>
                                <a:cubicBezTo>
                                  <a:pt x="223660" y="392430"/>
                                  <a:pt x="224142" y="392430"/>
                                  <a:pt x="224638" y="392430"/>
                                </a:cubicBezTo>
                                <a:cubicBezTo>
                                  <a:pt x="225120" y="392430"/>
                                  <a:pt x="225603" y="392430"/>
                                  <a:pt x="226098" y="392430"/>
                                </a:cubicBezTo>
                                <a:cubicBezTo>
                                  <a:pt x="226581" y="392430"/>
                                  <a:pt x="227063" y="392430"/>
                                  <a:pt x="227546" y="392430"/>
                                </a:cubicBezTo>
                                <a:cubicBezTo>
                                  <a:pt x="228041" y="392430"/>
                                  <a:pt x="228524" y="392430"/>
                                  <a:pt x="229006" y="392430"/>
                                </a:cubicBezTo>
                                <a:cubicBezTo>
                                  <a:pt x="229502" y="392430"/>
                                  <a:pt x="229984" y="392430"/>
                                  <a:pt x="230467" y="392430"/>
                                </a:cubicBezTo>
                                <a:cubicBezTo>
                                  <a:pt x="230949" y="392430"/>
                                  <a:pt x="231445" y="392430"/>
                                  <a:pt x="231927" y="392430"/>
                                </a:cubicBezTo>
                                <a:cubicBezTo>
                                  <a:pt x="232410" y="392430"/>
                                  <a:pt x="232905" y="392430"/>
                                  <a:pt x="233388" y="392430"/>
                                </a:cubicBezTo>
                                <a:cubicBezTo>
                                  <a:pt x="233871" y="392430"/>
                                  <a:pt x="234353" y="392430"/>
                                  <a:pt x="234848" y="392430"/>
                                </a:cubicBezTo>
                                <a:cubicBezTo>
                                  <a:pt x="235331" y="392430"/>
                                  <a:pt x="235814" y="392557"/>
                                  <a:pt x="236309" y="392430"/>
                                </a:cubicBezTo>
                                <a:cubicBezTo>
                                  <a:pt x="236792" y="392430"/>
                                  <a:pt x="237274" y="392430"/>
                                  <a:pt x="237757" y="392430"/>
                                </a:cubicBezTo>
                                <a:cubicBezTo>
                                  <a:pt x="238252" y="392430"/>
                                  <a:pt x="238735" y="392430"/>
                                  <a:pt x="239217" y="392430"/>
                                </a:cubicBezTo>
                                <a:cubicBezTo>
                                  <a:pt x="239713" y="392430"/>
                                  <a:pt x="240195" y="392430"/>
                                  <a:pt x="240678" y="392430"/>
                                </a:cubicBezTo>
                                <a:cubicBezTo>
                                  <a:pt x="241160" y="392430"/>
                                  <a:pt x="241656" y="392430"/>
                                  <a:pt x="242138" y="392430"/>
                                </a:cubicBezTo>
                                <a:cubicBezTo>
                                  <a:pt x="242621" y="392430"/>
                                  <a:pt x="243116" y="392430"/>
                                  <a:pt x="243599" y="392430"/>
                                </a:cubicBezTo>
                                <a:cubicBezTo>
                                  <a:pt x="244081" y="392430"/>
                                  <a:pt x="244564" y="392430"/>
                                  <a:pt x="245059" y="392430"/>
                                </a:cubicBezTo>
                                <a:cubicBezTo>
                                  <a:pt x="245542" y="392303"/>
                                  <a:pt x="246024" y="392430"/>
                                  <a:pt x="246520" y="392430"/>
                                </a:cubicBezTo>
                                <a:cubicBezTo>
                                  <a:pt x="247002" y="392430"/>
                                  <a:pt x="247485" y="392430"/>
                                  <a:pt x="247968" y="392430"/>
                                </a:cubicBezTo>
                                <a:cubicBezTo>
                                  <a:pt x="248463" y="392430"/>
                                  <a:pt x="248945" y="392303"/>
                                  <a:pt x="249428" y="392430"/>
                                </a:cubicBezTo>
                                <a:cubicBezTo>
                                  <a:pt x="249923" y="392430"/>
                                  <a:pt x="250406" y="392430"/>
                                  <a:pt x="250889" y="392430"/>
                                </a:cubicBezTo>
                                <a:cubicBezTo>
                                  <a:pt x="251371" y="392430"/>
                                  <a:pt x="251866" y="392430"/>
                                  <a:pt x="252349" y="392430"/>
                                </a:cubicBezTo>
                                <a:cubicBezTo>
                                  <a:pt x="252832" y="392430"/>
                                  <a:pt x="253327" y="392430"/>
                                  <a:pt x="253810" y="392430"/>
                                </a:cubicBezTo>
                                <a:cubicBezTo>
                                  <a:pt x="254292" y="392430"/>
                                  <a:pt x="254775" y="392430"/>
                                  <a:pt x="255270" y="392430"/>
                                </a:cubicBezTo>
                                <a:cubicBezTo>
                                  <a:pt x="255753" y="392430"/>
                                  <a:pt x="256235" y="392430"/>
                                  <a:pt x="256731" y="392430"/>
                                </a:cubicBezTo>
                                <a:cubicBezTo>
                                  <a:pt x="257226" y="392430"/>
                                  <a:pt x="257734" y="392430"/>
                                  <a:pt x="258242" y="392430"/>
                                </a:cubicBezTo>
                                <a:cubicBezTo>
                                  <a:pt x="258623" y="392430"/>
                                  <a:pt x="259131" y="392430"/>
                                  <a:pt x="259639" y="392430"/>
                                </a:cubicBezTo>
                                <a:cubicBezTo>
                                  <a:pt x="260147" y="392430"/>
                                  <a:pt x="260655" y="392430"/>
                                  <a:pt x="261163" y="392430"/>
                                </a:cubicBezTo>
                                <a:cubicBezTo>
                                  <a:pt x="261544" y="392430"/>
                                  <a:pt x="262052" y="392430"/>
                                  <a:pt x="262560" y="392430"/>
                                </a:cubicBezTo>
                                <a:cubicBezTo>
                                  <a:pt x="263068" y="392430"/>
                                  <a:pt x="263576" y="392430"/>
                                  <a:pt x="263957" y="392430"/>
                                </a:cubicBezTo>
                                <a:cubicBezTo>
                                  <a:pt x="264465" y="392430"/>
                                  <a:pt x="264973" y="392430"/>
                                  <a:pt x="265481" y="392430"/>
                                </a:cubicBezTo>
                                <a:cubicBezTo>
                                  <a:pt x="265989" y="392430"/>
                                  <a:pt x="266497" y="392430"/>
                                  <a:pt x="266878" y="392430"/>
                                </a:cubicBezTo>
                                <a:cubicBezTo>
                                  <a:pt x="267386" y="392430"/>
                                  <a:pt x="267894" y="392430"/>
                                  <a:pt x="268402" y="392430"/>
                                </a:cubicBezTo>
                                <a:cubicBezTo>
                                  <a:pt x="268910" y="392430"/>
                                  <a:pt x="269418" y="392430"/>
                                  <a:pt x="269799" y="392430"/>
                                </a:cubicBezTo>
                                <a:cubicBezTo>
                                  <a:pt x="270307" y="392430"/>
                                  <a:pt x="270815" y="392430"/>
                                  <a:pt x="271323" y="392430"/>
                                </a:cubicBezTo>
                                <a:cubicBezTo>
                                  <a:pt x="271831" y="392430"/>
                                  <a:pt x="272339" y="392430"/>
                                  <a:pt x="272720" y="392430"/>
                                </a:cubicBezTo>
                                <a:cubicBezTo>
                                  <a:pt x="273228" y="392430"/>
                                  <a:pt x="273736" y="392430"/>
                                  <a:pt x="274244" y="392430"/>
                                </a:cubicBezTo>
                                <a:cubicBezTo>
                                  <a:pt x="274752" y="392430"/>
                                  <a:pt x="275260" y="392430"/>
                                  <a:pt x="275641" y="392430"/>
                                </a:cubicBezTo>
                                <a:cubicBezTo>
                                  <a:pt x="276149" y="392430"/>
                                  <a:pt x="276657" y="392430"/>
                                  <a:pt x="277165" y="392430"/>
                                </a:cubicBezTo>
                                <a:cubicBezTo>
                                  <a:pt x="277673" y="392430"/>
                                  <a:pt x="278181" y="392430"/>
                                  <a:pt x="278562" y="392430"/>
                                </a:cubicBezTo>
                                <a:cubicBezTo>
                                  <a:pt x="279070" y="392430"/>
                                  <a:pt x="279578" y="392430"/>
                                  <a:pt x="280086" y="392430"/>
                                </a:cubicBezTo>
                                <a:cubicBezTo>
                                  <a:pt x="280594" y="392430"/>
                                  <a:pt x="280975" y="392430"/>
                                  <a:pt x="281483" y="392430"/>
                                </a:cubicBezTo>
                                <a:cubicBezTo>
                                  <a:pt x="281991" y="392430"/>
                                  <a:pt x="282499" y="392430"/>
                                  <a:pt x="283007" y="392430"/>
                                </a:cubicBezTo>
                                <a:cubicBezTo>
                                  <a:pt x="283515" y="392430"/>
                                  <a:pt x="283896" y="392430"/>
                                  <a:pt x="284404" y="392430"/>
                                </a:cubicBezTo>
                                <a:cubicBezTo>
                                  <a:pt x="284912" y="392430"/>
                                  <a:pt x="285420" y="392430"/>
                                  <a:pt x="285928" y="392430"/>
                                </a:cubicBezTo>
                                <a:cubicBezTo>
                                  <a:pt x="286436" y="392430"/>
                                  <a:pt x="286817" y="392430"/>
                                  <a:pt x="287325" y="392430"/>
                                </a:cubicBezTo>
                                <a:cubicBezTo>
                                  <a:pt x="287833" y="392430"/>
                                  <a:pt x="288341" y="392430"/>
                                  <a:pt x="288849" y="392430"/>
                                </a:cubicBezTo>
                                <a:cubicBezTo>
                                  <a:pt x="289357" y="392430"/>
                                  <a:pt x="289738" y="392430"/>
                                  <a:pt x="290246" y="392430"/>
                                </a:cubicBezTo>
                                <a:cubicBezTo>
                                  <a:pt x="290754" y="392430"/>
                                  <a:pt x="291262" y="392430"/>
                                  <a:pt x="291770" y="392430"/>
                                </a:cubicBezTo>
                                <a:cubicBezTo>
                                  <a:pt x="292278" y="392303"/>
                                  <a:pt x="292659" y="392430"/>
                                  <a:pt x="293167" y="392430"/>
                                </a:cubicBezTo>
                                <a:cubicBezTo>
                                  <a:pt x="293675" y="392430"/>
                                  <a:pt x="294183" y="392430"/>
                                  <a:pt x="294691" y="392430"/>
                                </a:cubicBezTo>
                                <a:cubicBezTo>
                                  <a:pt x="295199" y="392303"/>
                                  <a:pt x="295580" y="392303"/>
                                  <a:pt x="296088" y="392303"/>
                                </a:cubicBezTo>
                                <a:cubicBezTo>
                                  <a:pt x="296596" y="392303"/>
                                  <a:pt x="297104" y="392303"/>
                                  <a:pt x="297612" y="392303"/>
                                </a:cubicBezTo>
                                <a:cubicBezTo>
                                  <a:pt x="297993" y="392303"/>
                                  <a:pt x="298501" y="392303"/>
                                  <a:pt x="299009" y="392303"/>
                                </a:cubicBezTo>
                                <a:cubicBezTo>
                                  <a:pt x="299517" y="392303"/>
                                  <a:pt x="300025" y="392303"/>
                                  <a:pt x="300533" y="392303"/>
                                </a:cubicBezTo>
                                <a:cubicBezTo>
                                  <a:pt x="300914" y="392303"/>
                                  <a:pt x="301422" y="392303"/>
                                  <a:pt x="301930" y="392303"/>
                                </a:cubicBezTo>
                                <a:cubicBezTo>
                                  <a:pt x="302438" y="392303"/>
                                  <a:pt x="302946" y="392303"/>
                                  <a:pt x="303454" y="392303"/>
                                </a:cubicBezTo>
                                <a:cubicBezTo>
                                  <a:pt x="303835" y="392303"/>
                                  <a:pt x="304343" y="392303"/>
                                  <a:pt x="304851" y="392303"/>
                                </a:cubicBezTo>
                                <a:cubicBezTo>
                                  <a:pt x="305359" y="392303"/>
                                  <a:pt x="305867" y="392303"/>
                                  <a:pt x="306375" y="392303"/>
                                </a:cubicBezTo>
                                <a:cubicBezTo>
                                  <a:pt x="306756" y="392303"/>
                                  <a:pt x="307264" y="392303"/>
                                  <a:pt x="307772" y="392303"/>
                                </a:cubicBezTo>
                                <a:cubicBezTo>
                                  <a:pt x="308280" y="392303"/>
                                  <a:pt x="308788" y="392303"/>
                                  <a:pt x="309296" y="392303"/>
                                </a:cubicBezTo>
                                <a:cubicBezTo>
                                  <a:pt x="309677" y="392303"/>
                                  <a:pt x="310185" y="392303"/>
                                  <a:pt x="310693" y="392430"/>
                                </a:cubicBezTo>
                                <a:cubicBezTo>
                                  <a:pt x="311201" y="392430"/>
                                  <a:pt x="311709" y="392430"/>
                                  <a:pt x="312217" y="392430"/>
                                </a:cubicBezTo>
                                <a:cubicBezTo>
                                  <a:pt x="312598" y="392430"/>
                                  <a:pt x="313106" y="392430"/>
                                  <a:pt x="313614" y="392430"/>
                                </a:cubicBezTo>
                                <a:cubicBezTo>
                                  <a:pt x="314122" y="392430"/>
                                  <a:pt x="314630" y="392430"/>
                                  <a:pt x="315011" y="392430"/>
                                </a:cubicBezTo>
                                <a:cubicBezTo>
                                  <a:pt x="315519" y="392430"/>
                                  <a:pt x="316027" y="392430"/>
                                  <a:pt x="316535" y="392430"/>
                                </a:cubicBezTo>
                                <a:cubicBezTo>
                                  <a:pt x="317043" y="392430"/>
                                  <a:pt x="317551" y="392430"/>
                                  <a:pt x="317932" y="392430"/>
                                </a:cubicBezTo>
                                <a:cubicBezTo>
                                  <a:pt x="318440" y="392430"/>
                                  <a:pt x="318948" y="392430"/>
                                  <a:pt x="319456" y="392430"/>
                                </a:cubicBezTo>
                                <a:cubicBezTo>
                                  <a:pt x="319964" y="392303"/>
                                  <a:pt x="320472" y="392303"/>
                                  <a:pt x="320853" y="392303"/>
                                </a:cubicBezTo>
                                <a:cubicBezTo>
                                  <a:pt x="321361" y="392303"/>
                                  <a:pt x="321869" y="392303"/>
                                  <a:pt x="322377" y="392303"/>
                                </a:cubicBezTo>
                                <a:cubicBezTo>
                                  <a:pt x="322885" y="392303"/>
                                  <a:pt x="323393" y="392303"/>
                                  <a:pt x="323774" y="392303"/>
                                </a:cubicBezTo>
                                <a:cubicBezTo>
                                  <a:pt x="324282" y="392303"/>
                                  <a:pt x="324790" y="392303"/>
                                  <a:pt x="325298" y="392303"/>
                                </a:cubicBezTo>
                                <a:cubicBezTo>
                                  <a:pt x="325806" y="392303"/>
                                  <a:pt x="326314" y="392303"/>
                                  <a:pt x="326695" y="392303"/>
                                </a:cubicBezTo>
                                <a:cubicBezTo>
                                  <a:pt x="327203" y="392303"/>
                                  <a:pt x="327711" y="392303"/>
                                  <a:pt x="328219" y="392303"/>
                                </a:cubicBezTo>
                                <a:cubicBezTo>
                                  <a:pt x="328727" y="392303"/>
                                  <a:pt x="329235" y="392303"/>
                                  <a:pt x="329616" y="392303"/>
                                </a:cubicBezTo>
                                <a:cubicBezTo>
                                  <a:pt x="330124" y="392303"/>
                                  <a:pt x="330632" y="392303"/>
                                  <a:pt x="331140" y="392303"/>
                                </a:cubicBezTo>
                                <a:cubicBezTo>
                                  <a:pt x="331648" y="392303"/>
                                  <a:pt x="332029" y="392303"/>
                                  <a:pt x="332537" y="392303"/>
                                </a:cubicBezTo>
                                <a:cubicBezTo>
                                  <a:pt x="333045" y="392303"/>
                                  <a:pt x="333553" y="392303"/>
                                  <a:pt x="334061" y="392303"/>
                                </a:cubicBezTo>
                                <a:cubicBezTo>
                                  <a:pt x="334569" y="392303"/>
                                  <a:pt x="334950" y="392303"/>
                                  <a:pt x="335458" y="392303"/>
                                </a:cubicBezTo>
                                <a:cubicBezTo>
                                  <a:pt x="335966" y="392303"/>
                                  <a:pt x="336474" y="392303"/>
                                  <a:pt x="336982" y="392303"/>
                                </a:cubicBezTo>
                                <a:cubicBezTo>
                                  <a:pt x="337490" y="392303"/>
                                  <a:pt x="337871" y="392303"/>
                                  <a:pt x="338379" y="392303"/>
                                </a:cubicBezTo>
                                <a:cubicBezTo>
                                  <a:pt x="338887" y="392303"/>
                                  <a:pt x="339395" y="392303"/>
                                  <a:pt x="339903" y="392303"/>
                                </a:cubicBezTo>
                                <a:cubicBezTo>
                                  <a:pt x="340411" y="392303"/>
                                  <a:pt x="340792" y="392303"/>
                                  <a:pt x="341300" y="392303"/>
                                </a:cubicBezTo>
                                <a:cubicBezTo>
                                  <a:pt x="341808" y="392303"/>
                                  <a:pt x="342316" y="392303"/>
                                  <a:pt x="342824" y="392303"/>
                                </a:cubicBezTo>
                                <a:cubicBezTo>
                                  <a:pt x="343332" y="392303"/>
                                  <a:pt x="343713" y="392303"/>
                                  <a:pt x="344221" y="392303"/>
                                </a:cubicBezTo>
                                <a:cubicBezTo>
                                  <a:pt x="344729" y="392303"/>
                                  <a:pt x="345237" y="392303"/>
                                  <a:pt x="345745" y="392303"/>
                                </a:cubicBezTo>
                                <a:cubicBezTo>
                                  <a:pt x="346253" y="392303"/>
                                  <a:pt x="346634" y="392303"/>
                                  <a:pt x="347142" y="392303"/>
                                </a:cubicBezTo>
                                <a:cubicBezTo>
                                  <a:pt x="347650" y="392303"/>
                                  <a:pt x="348158" y="392303"/>
                                  <a:pt x="348666" y="392303"/>
                                </a:cubicBezTo>
                                <a:cubicBezTo>
                                  <a:pt x="349047" y="392303"/>
                                  <a:pt x="349555" y="392303"/>
                                  <a:pt x="350063" y="392303"/>
                                </a:cubicBezTo>
                                <a:cubicBezTo>
                                  <a:pt x="350571" y="392303"/>
                                  <a:pt x="351079" y="392176"/>
                                  <a:pt x="351587" y="392176"/>
                                </a:cubicBezTo>
                                <a:cubicBezTo>
                                  <a:pt x="351968" y="392176"/>
                                  <a:pt x="352476" y="392176"/>
                                  <a:pt x="352984" y="392176"/>
                                </a:cubicBezTo>
                                <a:cubicBezTo>
                                  <a:pt x="353492" y="392176"/>
                                  <a:pt x="354000" y="392176"/>
                                  <a:pt x="354508" y="392176"/>
                                </a:cubicBezTo>
                                <a:cubicBezTo>
                                  <a:pt x="354889" y="392176"/>
                                  <a:pt x="355397" y="392176"/>
                                  <a:pt x="355905" y="392176"/>
                                </a:cubicBezTo>
                                <a:cubicBezTo>
                                  <a:pt x="356413" y="392176"/>
                                  <a:pt x="356921" y="392176"/>
                                  <a:pt x="357429" y="392176"/>
                                </a:cubicBezTo>
                                <a:cubicBezTo>
                                  <a:pt x="357810" y="392176"/>
                                  <a:pt x="358318" y="392176"/>
                                  <a:pt x="358826" y="392176"/>
                                </a:cubicBezTo>
                                <a:cubicBezTo>
                                  <a:pt x="359334" y="392176"/>
                                  <a:pt x="359842" y="392176"/>
                                  <a:pt x="360350" y="392176"/>
                                </a:cubicBezTo>
                                <a:cubicBezTo>
                                  <a:pt x="360731" y="392176"/>
                                  <a:pt x="361239" y="392176"/>
                                  <a:pt x="361747" y="392176"/>
                                </a:cubicBezTo>
                                <a:cubicBezTo>
                                  <a:pt x="362255" y="392176"/>
                                  <a:pt x="362763" y="392176"/>
                                  <a:pt x="363271" y="392176"/>
                                </a:cubicBezTo>
                                <a:cubicBezTo>
                                  <a:pt x="363652" y="392176"/>
                                  <a:pt x="364160" y="392303"/>
                                  <a:pt x="364668" y="392303"/>
                                </a:cubicBezTo>
                                <a:cubicBezTo>
                                  <a:pt x="365176" y="392303"/>
                                  <a:pt x="365684" y="392303"/>
                                  <a:pt x="366065" y="392303"/>
                                </a:cubicBezTo>
                                <a:cubicBezTo>
                                  <a:pt x="366573" y="392303"/>
                                  <a:pt x="367081" y="392303"/>
                                  <a:pt x="367589" y="392303"/>
                                </a:cubicBezTo>
                                <a:cubicBezTo>
                                  <a:pt x="368097" y="392303"/>
                                  <a:pt x="368605" y="392303"/>
                                  <a:pt x="368986" y="392303"/>
                                </a:cubicBezTo>
                                <a:cubicBezTo>
                                  <a:pt x="369494" y="392303"/>
                                  <a:pt x="370002" y="392303"/>
                                  <a:pt x="370510" y="392303"/>
                                </a:cubicBezTo>
                                <a:cubicBezTo>
                                  <a:pt x="371018" y="392303"/>
                                  <a:pt x="371526" y="392303"/>
                                  <a:pt x="371907" y="392303"/>
                                </a:cubicBezTo>
                                <a:cubicBezTo>
                                  <a:pt x="372415" y="392303"/>
                                  <a:pt x="372923" y="392303"/>
                                  <a:pt x="373431" y="392303"/>
                                </a:cubicBezTo>
                                <a:cubicBezTo>
                                  <a:pt x="373939" y="392303"/>
                                  <a:pt x="374447" y="392303"/>
                                  <a:pt x="374828" y="392303"/>
                                </a:cubicBezTo>
                                <a:cubicBezTo>
                                  <a:pt x="375336" y="392303"/>
                                  <a:pt x="375844" y="392303"/>
                                  <a:pt x="376352" y="392303"/>
                                </a:cubicBezTo>
                                <a:cubicBezTo>
                                  <a:pt x="376860" y="392303"/>
                                  <a:pt x="377368" y="392303"/>
                                  <a:pt x="377749" y="392303"/>
                                </a:cubicBezTo>
                                <a:cubicBezTo>
                                  <a:pt x="378257" y="392303"/>
                                  <a:pt x="378765" y="392303"/>
                                  <a:pt x="379273" y="392303"/>
                                </a:cubicBezTo>
                                <a:cubicBezTo>
                                  <a:pt x="379781" y="392303"/>
                                  <a:pt x="380162" y="392303"/>
                                  <a:pt x="380670" y="392303"/>
                                </a:cubicBezTo>
                                <a:cubicBezTo>
                                  <a:pt x="381178" y="392303"/>
                                  <a:pt x="381686" y="392303"/>
                                  <a:pt x="382194" y="392303"/>
                                </a:cubicBezTo>
                                <a:cubicBezTo>
                                  <a:pt x="382702" y="392303"/>
                                  <a:pt x="383083" y="392303"/>
                                  <a:pt x="383591" y="392303"/>
                                </a:cubicBezTo>
                                <a:cubicBezTo>
                                  <a:pt x="384099" y="392303"/>
                                  <a:pt x="384607" y="392303"/>
                                  <a:pt x="385115" y="392303"/>
                                </a:cubicBezTo>
                                <a:cubicBezTo>
                                  <a:pt x="385623" y="392303"/>
                                  <a:pt x="386004" y="392303"/>
                                  <a:pt x="386512" y="392303"/>
                                </a:cubicBezTo>
                                <a:cubicBezTo>
                                  <a:pt x="387020" y="392303"/>
                                  <a:pt x="387528" y="392303"/>
                                  <a:pt x="388036" y="392303"/>
                                </a:cubicBezTo>
                                <a:cubicBezTo>
                                  <a:pt x="388544" y="392303"/>
                                  <a:pt x="388925" y="392303"/>
                                  <a:pt x="389433" y="392303"/>
                                </a:cubicBezTo>
                                <a:cubicBezTo>
                                  <a:pt x="389941" y="392303"/>
                                  <a:pt x="390449" y="392303"/>
                                  <a:pt x="390957" y="392303"/>
                                </a:cubicBezTo>
                                <a:cubicBezTo>
                                  <a:pt x="391465" y="392303"/>
                                  <a:pt x="391846" y="392303"/>
                                  <a:pt x="392354" y="392303"/>
                                </a:cubicBezTo>
                                <a:cubicBezTo>
                                  <a:pt x="392862" y="392303"/>
                                  <a:pt x="393370" y="392303"/>
                                  <a:pt x="393878" y="392303"/>
                                </a:cubicBezTo>
                                <a:cubicBezTo>
                                  <a:pt x="394386" y="392303"/>
                                  <a:pt x="394767" y="392303"/>
                                  <a:pt x="395275" y="392303"/>
                                </a:cubicBezTo>
                                <a:cubicBezTo>
                                  <a:pt x="395783" y="392303"/>
                                  <a:pt x="396291" y="392303"/>
                                  <a:pt x="396799" y="392303"/>
                                </a:cubicBezTo>
                                <a:cubicBezTo>
                                  <a:pt x="397180" y="392303"/>
                                  <a:pt x="397688" y="392303"/>
                                  <a:pt x="398196" y="392303"/>
                                </a:cubicBezTo>
                                <a:cubicBezTo>
                                  <a:pt x="398704" y="392303"/>
                                  <a:pt x="399212" y="392303"/>
                                  <a:pt x="399720" y="392303"/>
                                </a:cubicBezTo>
                                <a:cubicBezTo>
                                  <a:pt x="400101" y="392303"/>
                                  <a:pt x="400609" y="392303"/>
                                  <a:pt x="401117" y="392303"/>
                                </a:cubicBezTo>
                                <a:cubicBezTo>
                                  <a:pt x="401625" y="392303"/>
                                  <a:pt x="402133" y="392303"/>
                                  <a:pt x="402641" y="392303"/>
                                </a:cubicBezTo>
                                <a:cubicBezTo>
                                  <a:pt x="403022" y="392303"/>
                                  <a:pt x="403530" y="392176"/>
                                  <a:pt x="404038" y="392176"/>
                                </a:cubicBezTo>
                                <a:cubicBezTo>
                                  <a:pt x="404546" y="392176"/>
                                  <a:pt x="405054" y="392176"/>
                                  <a:pt x="405562" y="392176"/>
                                </a:cubicBezTo>
                                <a:cubicBezTo>
                                  <a:pt x="405943" y="392176"/>
                                  <a:pt x="406451" y="392176"/>
                                  <a:pt x="406959" y="392176"/>
                                </a:cubicBezTo>
                                <a:cubicBezTo>
                                  <a:pt x="407467" y="392176"/>
                                  <a:pt x="407975" y="392176"/>
                                  <a:pt x="408483" y="392176"/>
                                </a:cubicBezTo>
                                <a:cubicBezTo>
                                  <a:pt x="408864" y="392176"/>
                                  <a:pt x="409372" y="392176"/>
                                  <a:pt x="409880" y="392176"/>
                                </a:cubicBezTo>
                                <a:cubicBezTo>
                                  <a:pt x="410388" y="392176"/>
                                  <a:pt x="410896" y="392176"/>
                                  <a:pt x="411404" y="392176"/>
                                </a:cubicBezTo>
                                <a:cubicBezTo>
                                  <a:pt x="411785" y="392176"/>
                                  <a:pt x="412293" y="392049"/>
                                  <a:pt x="412801" y="392049"/>
                                </a:cubicBezTo>
                                <a:cubicBezTo>
                                  <a:pt x="413309" y="392049"/>
                                  <a:pt x="413817" y="392049"/>
                                  <a:pt x="414198" y="392049"/>
                                </a:cubicBezTo>
                                <a:cubicBezTo>
                                  <a:pt x="414706" y="392049"/>
                                  <a:pt x="415214" y="392049"/>
                                  <a:pt x="415722" y="392049"/>
                                </a:cubicBezTo>
                                <a:cubicBezTo>
                                  <a:pt x="416230" y="392049"/>
                                  <a:pt x="416738" y="392049"/>
                                  <a:pt x="417119" y="392049"/>
                                </a:cubicBezTo>
                                <a:cubicBezTo>
                                  <a:pt x="417627" y="392049"/>
                                  <a:pt x="418135" y="392049"/>
                                  <a:pt x="418643" y="392049"/>
                                </a:cubicBezTo>
                                <a:cubicBezTo>
                                  <a:pt x="419151" y="392049"/>
                                  <a:pt x="419659" y="392049"/>
                                  <a:pt x="420040" y="392049"/>
                                </a:cubicBezTo>
                                <a:cubicBezTo>
                                  <a:pt x="420548" y="392049"/>
                                  <a:pt x="421056" y="392049"/>
                                  <a:pt x="421564" y="392049"/>
                                </a:cubicBezTo>
                                <a:cubicBezTo>
                                  <a:pt x="422072" y="392049"/>
                                  <a:pt x="422580" y="392049"/>
                                  <a:pt x="422961" y="392049"/>
                                </a:cubicBezTo>
                                <a:cubicBezTo>
                                  <a:pt x="423469" y="392049"/>
                                  <a:pt x="423977" y="392049"/>
                                  <a:pt x="424485" y="392049"/>
                                </a:cubicBezTo>
                                <a:cubicBezTo>
                                  <a:pt x="424993" y="392049"/>
                                  <a:pt x="425501" y="392049"/>
                                  <a:pt x="425882" y="392049"/>
                                </a:cubicBezTo>
                                <a:cubicBezTo>
                                  <a:pt x="426390" y="392049"/>
                                  <a:pt x="426898" y="392049"/>
                                  <a:pt x="427406" y="392049"/>
                                </a:cubicBezTo>
                                <a:cubicBezTo>
                                  <a:pt x="427914" y="392049"/>
                                  <a:pt x="428422" y="392049"/>
                                  <a:pt x="428803" y="392049"/>
                                </a:cubicBezTo>
                                <a:cubicBezTo>
                                  <a:pt x="429311" y="392049"/>
                                  <a:pt x="429819" y="392176"/>
                                  <a:pt x="430327" y="392176"/>
                                </a:cubicBezTo>
                                <a:cubicBezTo>
                                  <a:pt x="430835" y="392176"/>
                                  <a:pt x="431216" y="392176"/>
                                  <a:pt x="431724" y="392176"/>
                                </a:cubicBezTo>
                                <a:cubicBezTo>
                                  <a:pt x="432232" y="392176"/>
                                  <a:pt x="432740" y="392176"/>
                                  <a:pt x="433248" y="392176"/>
                                </a:cubicBezTo>
                                <a:cubicBezTo>
                                  <a:pt x="433756" y="392176"/>
                                  <a:pt x="434137" y="392176"/>
                                  <a:pt x="434645" y="392176"/>
                                </a:cubicBezTo>
                                <a:cubicBezTo>
                                  <a:pt x="435153" y="392176"/>
                                  <a:pt x="435661" y="392176"/>
                                  <a:pt x="436169" y="392176"/>
                                </a:cubicBezTo>
                                <a:cubicBezTo>
                                  <a:pt x="436677" y="392176"/>
                                  <a:pt x="437058" y="392176"/>
                                  <a:pt x="437566" y="392176"/>
                                </a:cubicBezTo>
                                <a:cubicBezTo>
                                  <a:pt x="438074" y="392176"/>
                                  <a:pt x="438582" y="392176"/>
                                  <a:pt x="439090" y="392176"/>
                                </a:cubicBezTo>
                                <a:cubicBezTo>
                                  <a:pt x="439598" y="392176"/>
                                  <a:pt x="439979" y="392176"/>
                                  <a:pt x="440487" y="392176"/>
                                </a:cubicBezTo>
                                <a:cubicBezTo>
                                  <a:pt x="440995" y="392176"/>
                                  <a:pt x="441503" y="392176"/>
                                  <a:pt x="442011" y="392176"/>
                                </a:cubicBezTo>
                                <a:cubicBezTo>
                                  <a:pt x="442519" y="392176"/>
                                  <a:pt x="442900" y="392176"/>
                                  <a:pt x="443408" y="392176"/>
                                </a:cubicBezTo>
                                <a:cubicBezTo>
                                  <a:pt x="443916" y="392176"/>
                                  <a:pt x="444424" y="392176"/>
                                  <a:pt x="444932" y="392176"/>
                                </a:cubicBezTo>
                                <a:cubicBezTo>
                                  <a:pt x="445440" y="392176"/>
                                  <a:pt x="445821" y="392176"/>
                                  <a:pt x="446329" y="392176"/>
                                </a:cubicBezTo>
                                <a:cubicBezTo>
                                  <a:pt x="446837" y="392176"/>
                                  <a:pt x="447345" y="392176"/>
                                  <a:pt x="447853" y="392176"/>
                                </a:cubicBezTo>
                                <a:cubicBezTo>
                                  <a:pt x="448234" y="392176"/>
                                  <a:pt x="448742" y="392176"/>
                                  <a:pt x="449250" y="392176"/>
                                </a:cubicBezTo>
                                <a:cubicBezTo>
                                  <a:pt x="449758" y="392176"/>
                                  <a:pt x="450266" y="392176"/>
                                  <a:pt x="450774" y="392176"/>
                                </a:cubicBezTo>
                                <a:cubicBezTo>
                                  <a:pt x="451155" y="392176"/>
                                  <a:pt x="451663" y="392176"/>
                                  <a:pt x="452171" y="392176"/>
                                </a:cubicBezTo>
                                <a:cubicBezTo>
                                  <a:pt x="452679" y="392176"/>
                                  <a:pt x="453187" y="392049"/>
                                  <a:pt x="453695" y="392049"/>
                                </a:cubicBezTo>
                                <a:cubicBezTo>
                                  <a:pt x="454076" y="392049"/>
                                  <a:pt x="454584" y="392049"/>
                                  <a:pt x="455092" y="392049"/>
                                </a:cubicBezTo>
                                <a:cubicBezTo>
                                  <a:pt x="455600" y="392049"/>
                                  <a:pt x="456108" y="392049"/>
                                  <a:pt x="456616" y="392049"/>
                                </a:cubicBezTo>
                                <a:cubicBezTo>
                                  <a:pt x="456997" y="392049"/>
                                  <a:pt x="457505" y="392049"/>
                                  <a:pt x="458013" y="392049"/>
                                </a:cubicBezTo>
                                <a:cubicBezTo>
                                  <a:pt x="458521" y="392049"/>
                                  <a:pt x="459029" y="392049"/>
                                  <a:pt x="459537" y="392049"/>
                                </a:cubicBezTo>
                                <a:cubicBezTo>
                                  <a:pt x="459918" y="392049"/>
                                  <a:pt x="460426" y="392049"/>
                                  <a:pt x="460934" y="392049"/>
                                </a:cubicBezTo>
                                <a:cubicBezTo>
                                  <a:pt x="461442" y="392049"/>
                                  <a:pt x="461950" y="392049"/>
                                  <a:pt x="462458" y="391922"/>
                                </a:cubicBezTo>
                                <a:cubicBezTo>
                                  <a:pt x="462839" y="391922"/>
                                  <a:pt x="463347" y="391922"/>
                                  <a:pt x="463855" y="391922"/>
                                </a:cubicBezTo>
                                <a:cubicBezTo>
                                  <a:pt x="464363" y="391922"/>
                                  <a:pt x="464871" y="391922"/>
                                  <a:pt x="465252" y="391922"/>
                                </a:cubicBezTo>
                                <a:cubicBezTo>
                                  <a:pt x="465760" y="391922"/>
                                  <a:pt x="466268" y="391922"/>
                                  <a:pt x="466776" y="391922"/>
                                </a:cubicBezTo>
                                <a:cubicBezTo>
                                  <a:pt x="467284" y="391795"/>
                                  <a:pt x="467792" y="391795"/>
                                  <a:pt x="468173" y="391795"/>
                                </a:cubicBezTo>
                                <a:cubicBezTo>
                                  <a:pt x="468681" y="391795"/>
                                  <a:pt x="469189" y="391795"/>
                                  <a:pt x="469697" y="391795"/>
                                </a:cubicBezTo>
                                <a:cubicBezTo>
                                  <a:pt x="470205" y="391795"/>
                                  <a:pt x="470713" y="391795"/>
                                  <a:pt x="471094" y="391795"/>
                                </a:cubicBezTo>
                                <a:cubicBezTo>
                                  <a:pt x="471602" y="391795"/>
                                  <a:pt x="472110" y="391795"/>
                                  <a:pt x="472618" y="391795"/>
                                </a:cubicBezTo>
                                <a:cubicBezTo>
                                  <a:pt x="473126" y="391795"/>
                                  <a:pt x="473634" y="391668"/>
                                  <a:pt x="474015" y="391668"/>
                                </a:cubicBezTo>
                                <a:cubicBezTo>
                                  <a:pt x="474523" y="391668"/>
                                  <a:pt x="475031" y="391668"/>
                                  <a:pt x="475539" y="391668"/>
                                </a:cubicBezTo>
                                <a:cubicBezTo>
                                  <a:pt x="476047" y="391668"/>
                                  <a:pt x="476555" y="391668"/>
                                  <a:pt x="476936" y="391668"/>
                                </a:cubicBezTo>
                                <a:cubicBezTo>
                                  <a:pt x="477444" y="391668"/>
                                  <a:pt x="477952" y="391668"/>
                                  <a:pt x="478460" y="391668"/>
                                </a:cubicBezTo>
                                <a:cubicBezTo>
                                  <a:pt x="478968" y="391668"/>
                                  <a:pt x="479476" y="391668"/>
                                  <a:pt x="479857" y="391668"/>
                                </a:cubicBezTo>
                                <a:cubicBezTo>
                                  <a:pt x="480365" y="391668"/>
                                  <a:pt x="480873" y="391668"/>
                                  <a:pt x="481381" y="391668"/>
                                </a:cubicBezTo>
                                <a:cubicBezTo>
                                  <a:pt x="481889" y="391668"/>
                                  <a:pt x="482270" y="391668"/>
                                  <a:pt x="482778" y="391668"/>
                                </a:cubicBezTo>
                                <a:cubicBezTo>
                                  <a:pt x="483286" y="391668"/>
                                  <a:pt x="483794" y="391668"/>
                                  <a:pt x="484302" y="391668"/>
                                </a:cubicBezTo>
                                <a:cubicBezTo>
                                  <a:pt x="484810" y="391668"/>
                                  <a:pt x="485191" y="391668"/>
                                  <a:pt x="485699" y="391668"/>
                                </a:cubicBezTo>
                                <a:cubicBezTo>
                                  <a:pt x="486207" y="391668"/>
                                  <a:pt x="486715" y="391668"/>
                                  <a:pt x="487223" y="391668"/>
                                </a:cubicBezTo>
                                <a:cubicBezTo>
                                  <a:pt x="487731" y="391668"/>
                                  <a:pt x="488112" y="391668"/>
                                  <a:pt x="488620" y="391668"/>
                                </a:cubicBezTo>
                                <a:cubicBezTo>
                                  <a:pt x="489128" y="391668"/>
                                  <a:pt x="489636" y="391668"/>
                                  <a:pt x="490144" y="391668"/>
                                </a:cubicBezTo>
                                <a:cubicBezTo>
                                  <a:pt x="490652" y="391668"/>
                                  <a:pt x="491033" y="391668"/>
                                  <a:pt x="491541" y="391668"/>
                                </a:cubicBezTo>
                                <a:cubicBezTo>
                                  <a:pt x="492049" y="391668"/>
                                  <a:pt x="492557" y="391541"/>
                                  <a:pt x="493065" y="391541"/>
                                </a:cubicBezTo>
                                <a:cubicBezTo>
                                  <a:pt x="493573" y="391541"/>
                                  <a:pt x="493954" y="391541"/>
                                  <a:pt x="494462" y="391541"/>
                                </a:cubicBezTo>
                                <a:cubicBezTo>
                                  <a:pt x="494970" y="391541"/>
                                  <a:pt x="495478" y="391541"/>
                                  <a:pt x="495986" y="391541"/>
                                </a:cubicBezTo>
                                <a:cubicBezTo>
                                  <a:pt x="496494" y="391541"/>
                                  <a:pt x="496875" y="391541"/>
                                  <a:pt x="497383" y="391541"/>
                                </a:cubicBezTo>
                                <a:cubicBezTo>
                                  <a:pt x="497891" y="391541"/>
                                  <a:pt x="498399" y="391541"/>
                                  <a:pt x="498907" y="391541"/>
                                </a:cubicBezTo>
                                <a:cubicBezTo>
                                  <a:pt x="499288" y="391541"/>
                                  <a:pt x="499796" y="391541"/>
                                  <a:pt x="500304" y="391541"/>
                                </a:cubicBezTo>
                                <a:cubicBezTo>
                                  <a:pt x="500812" y="391541"/>
                                  <a:pt x="501320" y="391541"/>
                                  <a:pt x="501828" y="391541"/>
                                </a:cubicBezTo>
                                <a:cubicBezTo>
                                  <a:pt x="502209" y="391541"/>
                                  <a:pt x="502717" y="391541"/>
                                  <a:pt x="503225" y="391541"/>
                                </a:cubicBezTo>
                                <a:cubicBezTo>
                                  <a:pt x="503733" y="391541"/>
                                  <a:pt x="504241" y="391541"/>
                                  <a:pt x="504749" y="391541"/>
                                </a:cubicBezTo>
                                <a:cubicBezTo>
                                  <a:pt x="505130" y="391541"/>
                                  <a:pt x="505638" y="391541"/>
                                  <a:pt x="506146" y="391541"/>
                                </a:cubicBezTo>
                                <a:cubicBezTo>
                                  <a:pt x="506654" y="391541"/>
                                  <a:pt x="507162" y="391541"/>
                                  <a:pt x="507670" y="391541"/>
                                </a:cubicBezTo>
                                <a:cubicBezTo>
                                  <a:pt x="508051" y="391541"/>
                                  <a:pt x="508559" y="391541"/>
                                  <a:pt x="509067" y="391541"/>
                                </a:cubicBezTo>
                                <a:cubicBezTo>
                                  <a:pt x="509575" y="391541"/>
                                  <a:pt x="510083" y="391541"/>
                                  <a:pt x="510591" y="391541"/>
                                </a:cubicBezTo>
                                <a:cubicBezTo>
                                  <a:pt x="510972" y="391541"/>
                                  <a:pt x="511480" y="391541"/>
                                  <a:pt x="511988" y="391541"/>
                                </a:cubicBezTo>
                                <a:cubicBezTo>
                                  <a:pt x="512496" y="391541"/>
                                  <a:pt x="513004" y="391541"/>
                                  <a:pt x="513512" y="391541"/>
                                </a:cubicBezTo>
                                <a:cubicBezTo>
                                  <a:pt x="513893" y="391541"/>
                                  <a:pt x="514401" y="391541"/>
                                  <a:pt x="514909" y="391541"/>
                                </a:cubicBezTo>
                                <a:cubicBezTo>
                                  <a:pt x="515417" y="391541"/>
                                  <a:pt x="515925" y="391541"/>
                                  <a:pt x="516306" y="391541"/>
                                </a:cubicBezTo>
                                <a:cubicBezTo>
                                  <a:pt x="516814" y="391541"/>
                                  <a:pt x="517322" y="391668"/>
                                  <a:pt x="517830" y="391668"/>
                                </a:cubicBezTo>
                                <a:cubicBezTo>
                                  <a:pt x="518338" y="391668"/>
                                  <a:pt x="518846" y="391668"/>
                                  <a:pt x="519227" y="391668"/>
                                </a:cubicBezTo>
                                <a:cubicBezTo>
                                  <a:pt x="519735" y="391668"/>
                                  <a:pt x="520243" y="391668"/>
                                  <a:pt x="520751" y="391668"/>
                                </a:cubicBezTo>
                                <a:cubicBezTo>
                                  <a:pt x="521259" y="391668"/>
                                  <a:pt x="521767" y="391668"/>
                                  <a:pt x="522148" y="391668"/>
                                </a:cubicBezTo>
                                <a:cubicBezTo>
                                  <a:pt x="522656" y="391668"/>
                                  <a:pt x="523164" y="391795"/>
                                  <a:pt x="523672" y="391795"/>
                                </a:cubicBezTo>
                                <a:cubicBezTo>
                                  <a:pt x="524180" y="391795"/>
                                  <a:pt x="524688" y="391795"/>
                                  <a:pt x="525069" y="391795"/>
                                </a:cubicBezTo>
                                <a:cubicBezTo>
                                  <a:pt x="525577" y="391795"/>
                                  <a:pt x="526085" y="391795"/>
                                  <a:pt x="526593" y="391795"/>
                                </a:cubicBezTo>
                                <a:cubicBezTo>
                                  <a:pt x="527101" y="391795"/>
                                  <a:pt x="527609" y="391795"/>
                                  <a:pt x="527990" y="391795"/>
                                </a:cubicBezTo>
                                <a:cubicBezTo>
                                  <a:pt x="528498" y="391795"/>
                                  <a:pt x="529006" y="391795"/>
                                  <a:pt x="529514" y="391795"/>
                                </a:cubicBezTo>
                                <a:cubicBezTo>
                                  <a:pt x="530022" y="391795"/>
                                  <a:pt x="530530" y="391795"/>
                                  <a:pt x="530911" y="391922"/>
                                </a:cubicBezTo>
                                <a:cubicBezTo>
                                  <a:pt x="531419" y="391922"/>
                                  <a:pt x="531927" y="391922"/>
                                  <a:pt x="532435" y="391922"/>
                                </a:cubicBezTo>
                                <a:cubicBezTo>
                                  <a:pt x="532943" y="391922"/>
                                  <a:pt x="533324" y="391922"/>
                                  <a:pt x="533832" y="391922"/>
                                </a:cubicBezTo>
                                <a:cubicBezTo>
                                  <a:pt x="534340" y="391922"/>
                                  <a:pt x="534848" y="391922"/>
                                  <a:pt x="535356" y="391922"/>
                                </a:cubicBezTo>
                                <a:cubicBezTo>
                                  <a:pt x="535864" y="392049"/>
                                  <a:pt x="536245" y="392049"/>
                                  <a:pt x="536753" y="392049"/>
                                </a:cubicBezTo>
                                <a:cubicBezTo>
                                  <a:pt x="537261" y="392049"/>
                                  <a:pt x="537769" y="392049"/>
                                  <a:pt x="538277" y="392049"/>
                                </a:cubicBezTo>
                                <a:cubicBezTo>
                                  <a:pt x="538785" y="392049"/>
                                  <a:pt x="539166" y="392049"/>
                                  <a:pt x="539674" y="392049"/>
                                </a:cubicBezTo>
                                <a:cubicBezTo>
                                  <a:pt x="540182" y="392049"/>
                                  <a:pt x="540690" y="392049"/>
                                  <a:pt x="541198" y="392049"/>
                                </a:cubicBezTo>
                                <a:cubicBezTo>
                                  <a:pt x="541706" y="392049"/>
                                  <a:pt x="542087" y="392176"/>
                                  <a:pt x="542595" y="392176"/>
                                </a:cubicBezTo>
                                <a:cubicBezTo>
                                  <a:pt x="543103" y="392176"/>
                                  <a:pt x="543611" y="392176"/>
                                  <a:pt x="544119" y="392176"/>
                                </a:cubicBezTo>
                                <a:cubicBezTo>
                                  <a:pt x="544627" y="392176"/>
                                  <a:pt x="545008" y="392176"/>
                                  <a:pt x="545516" y="392176"/>
                                </a:cubicBezTo>
                                <a:cubicBezTo>
                                  <a:pt x="546024" y="392176"/>
                                  <a:pt x="546532" y="392176"/>
                                  <a:pt x="547040" y="392176"/>
                                </a:cubicBezTo>
                                <a:cubicBezTo>
                                  <a:pt x="547548" y="392176"/>
                                  <a:pt x="547929" y="392176"/>
                                  <a:pt x="548437" y="392176"/>
                                </a:cubicBezTo>
                                <a:cubicBezTo>
                                  <a:pt x="548945" y="392176"/>
                                  <a:pt x="549453" y="392176"/>
                                  <a:pt x="549961" y="392176"/>
                                </a:cubicBezTo>
                                <a:cubicBezTo>
                                  <a:pt x="550342" y="392176"/>
                                  <a:pt x="550850" y="392303"/>
                                  <a:pt x="551358" y="392303"/>
                                </a:cubicBezTo>
                                <a:cubicBezTo>
                                  <a:pt x="551866" y="392303"/>
                                  <a:pt x="552374" y="392303"/>
                                  <a:pt x="552882" y="392303"/>
                                </a:cubicBezTo>
                                <a:cubicBezTo>
                                  <a:pt x="553263" y="392303"/>
                                  <a:pt x="553771" y="392303"/>
                                  <a:pt x="554279" y="392303"/>
                                </a:cubicBezTo>
                                <a:cubicBezTo>
                                  <a:pt x="554787" y="392303"/>
                                  <a:pt x="555295" y="392303"/>
                                  <a:pt x="555803" y="392303"/>
                                </a:cubicBezTo>
                                <a:cubicBezTo>
                                  <a:pt x="556184" y="392303"/>
                                  <a:pt x="556692" y="392303"/>
                                  <a:pt x="557200" y="392303"/>
                                </a:cubicBezTo>
                                <a:cubicBezTo>
                                  <a:pt x="557708" y="392303"/>
                                  <a:pt x="558216" y="392303"/>
                                  <a:pt x="558724" y="392303"/>
                                </a:cubicBezTo>
                                <a:cubicBezTo>
                                  <a:pt x="559105" y="392303"/>
                                  <a:pt x="559613" y="392176"/>
                                  <a:pt x="560121" y="392176"/>
                                </a:cubicBezTo>
                                <a:cubicBezTo>
                                  <a:pt x="560629" y="392176"/>
                                  <a:pt x="561137" y="392176"/>
                                  <a:pt x="561645" y="392176"/>
                                </a:cubicBezTo>
                                <a:cubicBezTo>
                                  <a:pt x="562026" y="392176"/>
                                  <a:pt x="562534" y="392176"/>
                                  <a:pt x="563042" y="392176"/>
                                </a:cubicBezTo>
                                <a:cubicBezTo>
                                  <a:pt x="563550" y="392176"/>
                                  <a:pt x="564058" y="392303"/>
                                  <a:pt x="564566" y="392303"/>
                                </a:cubicBezTo>
                                <a:cubicBezTo>
                                  <a:pt x="564947" y="392303"/>
                                  <a:pt x="565455" y="392303"/>
                                  <a:pt x="565963" y="392303"/>
                                </a:cubicBezTo>
                                <a:cubicBezTo>
                                  <a:pt x="566471" y="392303"/>
                                  <a:pt x="566979" y="392303"/>
                                  <a:pt x="567360" y="392303"/>
                                </a:cubicBezTo>
                                <a:cubicBezTo>
                                  <a:pt x="567868" y="392303"/>
                                  <a:pt x="568376" y="392303"/>
                                  <a:pt x="568884" y="392303"/>
                                </a:cubicBezTo>
                                <a:cubicBezTo>
                                  <a:pt x="569392" y="392303"/>
                                  <a:pt x="569900" y="392303"/>
                                  <a:pt x="570281" y="392303"/>
                                </a:cubicBezTo>
                                <a:cubicBezTo>
                                  <a:pt x="570789" y="392303"/>
                                  <a:pt x="571297" y="392303"/>
                                  <a:pt x="571805" y="392303"/>
                                </a:cubicBezTo>
                                <a:cubicBezTo>
                                  <a:pt x="572313" y="392303"/>
                                  <a:pt x="572821" y="392303"/>
                                  <a:pt x="573202" y="392303"/>
                                </a:cubicBezTo>
                                <a:cubicBezTo>
                                  <a:pt x="573710" y="392303"/>
                                  <a:pt x="574218" y="392303"/>
                                  <a:pt x="574726" y="392303"/>
                                </a:cubicBezTo>
                                <a:cubicBezTo>
                                  <a:pt x="575234" y="392303"/>
                                  <a:pt x="575742" y="392303"/>
                                  <a:pt x="576123" y="392430"/>
                                </a:cubicBezTo>
                                <a:cubicBezTo>
                                  <a:pt x="576631" y="392430"/>
                                  <a:pt x="577139" y="392303"/>
                                  <a:pt x="577647" y="392430"/>
                                </a:cubicBezTo>
                                <a:cubicBezTo>
                                  <a:pt x="578155" y="392430"/>
                                  <a:pt x="578663" y="392430"/>
                                  <a:pt x="579044" y="392430"/>
                                </a:cubicBezTo>
                                <a:cubicBezTo>
                                  <a:pt x="579552" y="392430"/>
                                  <a:pt x="580060" y="392430"/>
                                  <a:pt x="580568" y="392430"/>
                                </a:cubicBezTo>
                                <a:cubicBezTo>
                                  <a:pt x="581076" y="392430"/>
                                  <a:pt x="581457" y="392430"/>
                                  <a:pt x="581965" y="392430"/>
                                </a:cubicBezTo>
                                <a:cubicBezTo>
                                  <a:pt x="582473" y="392430"/>
                                  <a:pt x="582981" y="392430"/>
                                  <a:pt x="583489" y="392430"/>
                                </a:cubicBezTo>
                                <a:cubicBezTo>
                                  <a:pt x="583997" y="392557"/>
                                  <a:pt x="584378" y="392430"/>
                                  <a:pt x="584886" y="392430"/>
                                </a:cubicBezTo>
                                <a:cubicBezTo>
                                  <a:pt x="585394" y="392430"/>
                                  <a:pt x="585902" y="392430"/>
                                  <a:pt x="586410" y="392430"/>
                                </a:cubicBezTo>
                                <a:cubicBezTo>
                                  <a:pt x="586918" y="392557"/>
                                  <a:pt x="587299" y="392557"/>
                                  <a:pt x="587807" y="392557"/>
                                </a:cubicBezTo>
                                <a:cubicBezTo>
                                  <a:pt x="588315" y="392557"/>
                                  <a:pt x="588823" y="392557"/>
                                  <a:pt x="589331" y="392557"/>
                                </a:cubicBezTo>
                                <a:cubicBezTo>
                                  <a:pt x="589839" y="392557"/>
                                  <a:pt x="590220" y="392557"/>
                                  <a:pt x="590728" y="392557"/>
                                </a:cubicBezTo>
                                <a:cubicBezTo>
                                  <a:pt x="591236" y="392557"/>
                                  <a:pt x="591744" y="392557"/>
                                  <a:pt x="592252" y="392557"/>
                                </a:cubicBezTo>
                                <a:cubicBezTo>
                                  <a:pt x="592760" y="392557"/>
                                  <a:pt x="593141" y="392557"/>
                                  <a:pt x="593649" y="392557"/>
                                </a:cubicBezTo>
                                <a:cubicBezTo>
                                  <a:pt x="594157" y="392557"/>
                                  <a:pt x="594665" y="392557"/>
                                  <a:pt x="595173" y="392557"/>
                                </a:cubicBezTo>
                                <a:cubicBezTo>
                                  <a:pt x="595681" y="392557"/>
                                  <a:pt x="596062" y="392557"/>
                                  <a:pt x="596570" y="392557"/>
                                </a:cubicBezTo>
                                <a:cubicBezTo>
                                  <a:pt x="597078" y="392557"/>
                                  <a:pt x="597586" y="392557"/>
                                  <a:pt x="598094" y="392557"/>
                                </a:cubicBezTo>
                                <a:cubicBezTo>
                                  <a:pt x="598602" y="392557"/>
                                  <a:pt x="598983" y="392557"/>
                                  <a:pt x="599491" y="392557"/>
                                </a:cubicBezTo>
                                <a:cubicBezTo>
                                  <a:pt x="599999" y="392557"/>
                                  <a:pt x="600507" y="392557"/>
                                  <a:pt x="601015" y="392557"/>
                                </a:cubicBezTo>
                                <a:cubicBezTo>
                                  <a:pt x="601396" y="392557"/>
                                  <a:pt x="601904" y="392557"/>
                                  <a:pt x="602412" y="392557"/>
                                </a:cubicBezTo>
                                <a:cubicBezTo>
                                  <a:pt x="602920" y="392557"/>
                                  <a:pt x="603428" y="392557"/>
                                  <a:pt x="603936" y="392557"/>
                                </a:cubicBezTo>
                                <a:cubicBezTo>
                                  <a:pt x="604317" y="392557"/>
                                  <a:pt x="604825" y="392557"/>
                                  <a:pt x="605333" y="392557"/>
                                </a:cubicBezTo>
                                <a:cubicBezTo>
                                  <a:pt x="605841" y="392557"/>
                                  <a:pt x="606349" y="392557"/>
                                  <a:pt x="606857" y="392557"/>
                                </a:cubicBezTo>
                                <a:cubicBezTo>
                                  <a:pt x="607238" y="392557"/>
                                  <a:pt x="607746" y="392557"/>
                                  <a:pt x="608254" y="392557"/>
                                </a:cubicBezTo>
                                <a:cubicBezTo>
                                  <a:pt x="608762" y="392557"/>
                                  <a:pt x="609270" y="392557"/>
                                  <a:pt x="609778" y="392557"/>
                                </a:cubicBezTo>
                                <a:cubicBezTo>
                                  <a:pt x="610159" y="392557"/>
                                  <a:pt x="610667" y="392557"/>
                                  <a:pt x="611175" y="392557"/>
                                </a:cubicBezTo>
                                <a:cubicBezTo>
                                  <a:pt x="611683" y="392557"/>
                                  <a:pt x="612191" y="392557"/>
                                  <a:pt x="612699" y="392557"/>
                                </a:cubicBezTo>
                                <a:cubicBezTo>
                                  <a:pt x="613080" y="392557"/>
                                  <a:pt x="613588" y="392557"/>
                                  <a:pt x="614096" y="392557"/>
                                </a:cubicBezTo>
                                <a:cubicBezTo>
                                  <a:pt x="614604" y="392557"/>
                                  <a:pt x="615112" y="392557"/>
                                  <a:pt x="615620" y="392557"/>
                                </a:cubicBezTo>
                                <a:cubicBezTo>
                                  <a:pt x="616001" y="392557"/>
                                  <a:pt x="616509" y="392557"/>
                                  <a:pt x="617017" y="392557"/>
                                </a:cubicBezTo>
                                <a:cubicBezTo>
                                  <a:pt x="617525" y="392557"/>
                                  <a:pt x="618033" y="392557"/>
                                  <a:pt x="618414" y="392557"/>
                                </a:cubicBezTo>
                                <a:cubicBezTo>
                                  <a:pt x="618922" y="392557"/>
                                  <a:pt x="619430" y="392557"/>
                                  <a:pt x="619938" y="392557"/>
                                </a:cubicBezTo>
                                <a:cubicBezTo>
                                  <a:pt x="620446" y="392557"/>
                                  <a:pt x="620954" y="392557"/>
                                  <a:pt x="621335" y="392557"/>
                                </a:cubicBezTo>
                                <a:cubicBezTo>
                                  <a:pt x="621843" y="392557"/>
                                  <a:pt x="622351" y="392557"/>
                                  <a:pt x="622859" y="392557"/>
                                </a:cubicBezTo>
                                <a:cubicBezTo>
                                  <a:pt x="623367" y="392557"/>
                                  <a:pt x="623875" y="392684"/>
                                  <a:pt x="624256" y="392684"/>
                                </a:cubicBezTo>
                                <a:cubicBezTo>
                                  <a:pt x="624764" y="392684"/>
                                  <a:pt x="625272" y="392684"/>
                                  <a:pt x="625780" y="392684"/>
                                </a:cubicBezTo>
                                <a:cubicBezTo>
                                  <a:pt x="626288" y="392684"/>
                                  <a:pt x="626796" y="392684"/>
                                  <a:pt x="627177" y="392684"/>
                                </a:cubicBezTo>
                                <a:cubicBezTo>
                                  <a:pt x="627685" y="392684"/>
                                  <a:pt x="628193" y="392684"/>
                                  <a:pt x="628701" y="392684"/>
                                </a:cubicBezTo>
                                <a:cubicBezTo>
                                  <a:pt x="629209" y="392684"/>
                                  <a:pt x="629717" y="392684"/>
                                  <a:pt x="630098" y="392684"/>
                                </a:cubicBezTo>
                                <a:cubicBezTo>
                                  <a:pt x="630606" y="392684"/>
                                  <a:pt x="631114" y="392684"/>
                                  <a:pt x="631622" y="392684"/>
                                </a:cubicBezTo>
                                <a:cubicBezTo>
                                  <a:pt x="632130" y="392684"/>
                                  <a:pt x="632511" y="392684"/>
                                  <a:pt x="633019" y="392684"/>
                                </a:cubicBezTo>
                                <a:cubicBezTo>
                                  <a:pt x="633527" y="392684"/>
                                  <a:pt x="634035" y="392684"/>
                                  <a:pt x="634543" y="392684"/>
                                </a:cubicBezTo>
                                <a:cubicBezTo>
                                  <a:pt x="635051" y="392684"/>
                                  <a:pt x="635432" y="392684"/>
                                  <a:pt x="635940" y="392684"/>
                                </a:cubicBezTo>
                                <a:cubicBezTo>
                                  <a:pt x="636448" y="392684"/>
                                  <a:pt x="636956" y="392684"/>
                                  <a:pt x="637464" y="392684"/>
                                </a:cubicBezTo>
                                <a:cubicBezTo>
                                  <a:pt x="637972" y="392684"/>
                                  <a:pt x="638353" y="392684"/>
                                  <a:pt x="638861" y="392684"/>
                                </a:cubicBezTo>
                                <a:cubicBezTo>
                                  <a:pt x="639369" y="392684"/>
                                  <a:pt x="639877" y="392684"/>
                                  <a:pt x="640385" y="392684"/>
                                </a:cubicBezTo>
                                <a:cubicBezTo>
                                  <a:pt x="640893" y="392684"/>
                                  <a:pt x="641274" y="392684"/>
                                  <a:pt x="641782" y="392684"/>
                                </a:cubicBezTo>
                                <a:cubicBezTo>
                                  <a:pt x="642290" y="392684"/>
                                  <a:pt x="642798" y="392684"/>
                                  <a:pt x="643306" y="392684"/>
                                </a:cubicBezTo>
                                <a:cubicBezTo>
                                  <a:pt x="643814" y="392684"/>
                                  <a:pt x="644195" y="392684"/>
                                  <a:pt x="644703" y="392684"/>
                                </a:cubicBezTo>
                                <a:cubicBezTo>
                                  <a:pt x="645211" y="392684"/>
                                  <a:pt x="645719" y="392684"/>
                                  <a:pt x="646227" y="392684"/>
                                </a:cubicBezTo>
                                <a:cubicBezTo>
                                  <a:pt x="646735" y="392684"/>
                                  <a:pt x="647116" y="392684"/>
                                  <a:pt x="647624" y="392684"/>
                                </a:cubicBezTo>
                                <a:cubicBezTo>
                                  <a:pt x="648132" y="392684"/>
                                  <a:pt x="648640" y="392684"/>
                                  <a:pt x="649148" y="392684"/>
                                </a:cubicBezTo>
                                <a:cubicBezTo>
                                  <a:pt x="649529" y="392684"/>
                                  <a:pt x="650037" y="392684"/>
                                  <a:pt x="650545" y="392684"/>
                                </a:cubicBezTo>
                                <a:cubicBezTo>
                                  <a:pt x="651053" y="392684"/>
                                  <a:pt x="651561" y="392684"/>
                                  <a:pt x="652069" y="392684"/>
                                </a:cubicBezTo>
                                <a:cubicBezTo>
                                  <a:pt x="652450" y="392684"/>
                                  <a:pt x="652958" y="392684"/>
                                  <a:pt x="653466" y="392684"/>
                                </a:cubicBezTo>
                                <a:cubicBezTo>
                                  <a:pt x="653974" y="392684"/>
                                  <a:pt x="654482" y="392684"/>
                                  <a:pt x="654990" y="392684"/>
                                </a:cubicBezTo>
                                <a:cubicBezTo>
                                  <a:pt x="655371" y="392684"/>
                                  <a:pt x="655879" y="392684"/>
                                  <a:pt x="656387" y="392684"/>
                                </a:cubicBezTo>
                                <a:cubicBezTo>
                                  <a:pt x="656895" y="392684"/>
                                  <a:pt x="657403" y="392684"/>
                                  <a:pt x="657911" y="392684"/>
                                </a:cubicBezTo>
                                <a:cubicBezTo>
                                  <a:pt x="658292" y="392684"/>
                                  <a:pt x="658800" y="392684"/>
                                  <a:pt x="659308" y="392684"/>
                                </a:cubicBezTo>
                                <a:cubicBezTo>
                                  <a:pt x="659816" y="392684"/>
                                  <a:pt x="660324" y="392684"/>
                                  <a:pt x="660832" y="392684"/>
                                </a:cubicBezTo>
                                <a:cubicBezTo>
                                  <a:pt x="661213" y="392684"/>
                                  <a:pt x="661721" y="392684"/>
                                  <a:pt x="662229" y="392684"/>
                                </a:cubicBezTo>
                                <a:cubicBezTo>
                                  <a:pt x="662737" y="392684"/>
                                  <a:pt x="663245" y="392684"/>
                                  <a:pt x="663753" y="392684"/>
                                </a:cubicBezTo>
                                <a:cubicBezTo>
                                  <a:pt x="664134" y="392684"/>
                                  <a:pt x="664642" y="392684"/>
                                  <a:pt x="665150" y="392684"/>
                                </a:cubicBezTo>
                                <a:cubicBezTo>
                                  <a:pt x="665658" y="392684"/>
                                  <a:pt x="666166" y="392684"/>
                                  <a:pt x="666547" y="392684"/>
                                </a:cubicBezTo>
                                <a:cubicBezTo>
                                  <a:pt x="667055" y="392684"/>
                                  <a:pt x="667563" y="392684"/>
                                  <a:pt x="668071" y="392684"/>
                                </a:cubicBezTo>
                                <a:cubicBezTo>
                                  <a:pt x="668579" y="392684"/>
                                  <a:pt x="669087" y="392684"/>
                                  <a:pt x="669468" y="392684"/>
                                </a:cubicBezTo>
                                <a:cubicBezTo>
                                  <a:pt x="669976" y="392684"/>
                                  <a:pt x="670484" y="392684"/>
                                  <a:pt x="670992" y="392684"/>
                                </a:cubicBezTo>
                                <a:cubicBezTo>
                                  <a:pt x="671500" y="392684"/>
                                  <a:pt x="672008" y="392684"/>
                                  <a:pt x="672389" y="392684"/>
                                </a:cubicBezTo>
                                <a:cubicBezTo>
                                  <a:pt x="672897" y="392684"/>
                                  <a:pt x="673405" y="392684"/>
                                  <a:pt x="673913" y="392684"/>
                                </a:cubicBezTo>
                                <a:cubicBezTo>
                                  <a:pt x="674421" y="392684"/>
                                  <a:pt x="674929" y="392811"/>
                                  <a:pt x="675310" y="392811"/>
                                </a:cubicBezTo>
                                <a:cubicBezTo>
                                  <a:pt x="675818" y="392811"/>
                                  <a:pt x="676326" y="392811"/>
                                  <a:pt x="676834" y="392811"/>
                                </a:cubicBezTo>
                                <a:cubicBezTo>
                                  <a:pt x="677342" y="392811"/>
                                  <a:pt x="677850" y="392811"/>
                                  <a:pt x="678231" y="392811"/>
                                </a:cubicBezTo>
                                <a:cubicBezTo>
                                  <a:pt x="678739" y="392811"/>
                                  <a:pt x="679247" y="392811"/>
                                  <a:pt x="679755" y="392811"/>
                                </a:cubicBezTo>
                                <a:cubicBezTo>
                                  <a:pt x="680263" y="392811"/>
                                  <a:pt x="680771" y="392811"/>
                                  <a:pt x="681152" y="392811"/>
                                </a:cubicBezTo>
                                <a:cubicBezTo>
                                  <a:pt x="681660" y="392811"/>
                                  <a:pt x="682168" y="392811"/>
                                  <a:pt x="682676" y="392811"/>
                                </a:cubicBezTo>
                                <a:cubicBezTo>
                                  <a:pt x="683184" y="392811"/>
                                  <a:pt x="683565" y="392811"/>
                                  <a:pt x="684073" y="392811"/>
                                </a:cubicBezTo>
                                <a:cubicBezTo>
                                  <a:pt x="684581" y="392811"/>
                                  <a:pt x="685089" y="392811"/>
                                  <a:pt x="685597" y="392811"/>
                                </a:cubicBezTo>
                                <a:cubicBezTo>
                                  <a:pt x="686105" y="392811"/>
                                  <a:pt x="686486" y="392811"/>
                                  <a:pt x="686994" y="392811"/>
                                </a:cubicBezTo>
                                <a:cubicBezTo>
                                  <a:pt x="687502" y="392811"/>
                                  <a:pt x="688010" y="392811"/>
                                  <a:pt x="688518" y="392811"/>
                                </a:cubicBezTo>
                                <a:cubicBezTo>
                                  <a:pt x="689026" y="392811"/>
                                  <a:pt x="689407" y="392811"/>
                                  <a:pt x="689915" y="392811"/>
                                </a:cubicBezTo>
                                <a:cubicBezTo>
                                  <a:pt x="690423" y="392811"/>
                                  <a:pt x="690931" y="392811"/>
                                  <a:pt x="691439" y="392811"/>
                                </a:cubicBezTo>
                                <a:cubicBezTo>
                                  <a:pt x="691947" y="392811"/>
                                  <a:pt x="692328" y="392811"/>
                                  <a:pt x="692836" y="392811"/>
                                </a:cubicBezTo>
                                <a:cubicBezTo>
                                  <a:pt x="693344" y="392811"/>
                                  <a:pt x="693852" y="392811"/>
                                  <a:pt x="694360" y="392811"/>
                                </a:cubicBezTo>
                                <a:cubicBezTo>
                                  <a:pt x="694868" y="392811"/>
                                  <a:pt x="695249" y="392811"/>
                                  <a:pt x="695757" y="392811"/>
                                </a:cubicBezTo>
                                <a:cubicBezTo>
                                  <a:pt x="696265" y="392811"/>
                                  <a:pt x="696773" y="392811"/>
                                  <a:pt x="697281" y="392811"/>
                                </a:cubicBezTo>
                                <a:cubicBezTo>
                                  <a:pt x="697789" y="392811"/>
                                  <a:pt x="698170" y="392811"/>
                                  <a:pt x="698678" y="392811"/>
                                </a:cubicBezTo>
                                <a:cubicBezTo>
                                  <a:pt x="699186" y="392811"/>
                                  <a:pt x="699694" y="392811"/>
                                  <a:pt x="700202" y="392811"/>
                                </a:cubicBezTo>
                                <a:cubicBezTo>
                                  <a:pt x="700583" y="392811"/>
                                  <a:pt x="701091" y="392811"/>
                                  <a:pt x="701599" y="392811"/>
                                </a:cubicBezTo>
                                <a:cubicBezTo>
                                  <a:pt x="702107" y="392811"/>
                                  <a:pt x="702615" y="392811"/>
                                  <a:pt x="703123" y="392811"/>
                                </a:cubicBezTo>
                                <a:cubicBezTo>
                                  <a:pt x="703504" y="392811"/>
                                  <a:pt x="704012" y="392811"/>
                                  <a:pt x="704520" y="392811"/>
                                </a:cubicBezTo>
                                <a:cubicBezTo>
                                  <a:pt x="705028" y="392811"/>
                                  <a:pt x="705536" y="392811"/>
                                  <a:pt x="706044" y="392811"/>
                                </a:cubicBezTo>
                                <a:cubicBezTo>
                                  <a:pt x="706425" y="392811"/>
                                  <a:pt x="706933" y="392811"/>
                                  <a:pt x="707441" y="392811"/>
                                </a:cubicBezTo>
                                <a:cubicBezTo>
                                  <a:pt x="707949" y="392811"/>
                                  <a:pt x="708457" y="392811"/>
                                  <a:pt x="708965" y="392811"/>
                                </a:cubicBezTo>
                                <a:cubicBezTo>
                                  <a:pt x="709346" y="392811"/>
                                  <a:pt x="709854" y="392811"/>
                                  <a:pt x="710362" y="392811"/>
                                </a:cubicBezTo>
                                <a:cubicBezTo>
                                  <a:pt x="710870" y="392811"/>
                                  <a:pt x="711378" y="392811"/>
                                  <a:pt x="711886" y="392811"/>
                                </a:cubicBezTo>
                                <a:cubicBezTo>
                                  <a:pt x="712267" y="392811"/>
                                  <a:pt x="712775" y="392811"/>
                                  <a:pt x="713283" y="392811"/>
                                </a:cubicBezTo>
                                <a:cubicBezTo>
                                  <a:pt x="713791" y="392811"/>
                                  <a:pt x="714299" y="392811"/>
                                  <a:pt x="714807" y="392811"/>
                                </a:cubicBezTo>
                                <a:cubicBezTo>
                                  <a:pt x="715188" y="392811"/>
                                  <a:pt x="715696" y="392811"/>
                                  <a:pt x="716204" y="392811"/>
                                </a:cubicBezTo>
                                <a:cubicBezTo>
                                  <a:pt x="716712" y="392811"/>
                                  <a:pt x="717220" y="392811"/>
                                  <a:pt x="717601" y="392811"/>
                                </a:cubicBezTo>
                                <a:cubicBezTo>
                                  <a:pt x="718109" y="392811"/>
                                  <a:pt x="718617" y="392811"/>
                                  <a:pt x="719125" y="392811"/>
                                </a:cubicBezTo>
                                <a:cubicBezTo>
                                  <a:pt x="719633" y="392811"/>
                                  <a:pt x="720141" y="392811"/>
                                  <a:pt x="720522" y="392811"/>
                                </a:cubicBezTo>
                                <a:cubicBezTo>
                                  <a:pt x="721030" y="392811"/>
                                  <a:pt x="721538" y="392811"/>
                                  <a:pt x="722046" y="392811"/>
                                </a:cubicBezTo>
                                <a:cubicBezTo>
                                  <a:pt x="722554" y="392811"/>
                                  <a:pt x="723062" y="392811"/>
                                  <a:pt x="723443" y="392811"/>
                                </a:cubicBezTo>
                                <a:cubicBezTo>
                                  <a:pt x="723951" y="392811"/>
                                  <a:pt x="724459" y="392811"/>
                                  <a:pt x="724967" y="392811"/>
                                </a:cubicBezTo>
                                <a:cubicBezTo>
                                  <a:pt x="725475" y="392811"/>
                                  <a:pt x="725983" y="392811"/>
                                  <a:pt x="726364" y="392811"/>
                                </a:cubicBezTo>
                                <a:cubicBezTo>
                                  <a:pt x="726872" y="392811"/>
                                  <a:pt x="727380" y="392811"/>
                                  <a:pt x="727888" y="392811"/>
                                </a:cubicBezTo>
                                <a:cubicBezTo>
                                  <a:pt x="728396" y="392811"/>
                                  <a:pt x="728904" y="392811"/>
                                  <a:pt x="729285" y="392811"/>
                                </a:cubicBezTo>
                                <a:cubicBezTo>
                                  <a:pt x="729793" y="392811"/>
                                  <a:pt x="730301" y="392811"/>
                                  <a:pt x="730809" y="392811"/>
                                </a:cubicBezTo>
                                <a:cubicBezTo>
                                  <a:pt x="731317" y="392811"/>
                                  <a:pt x="731825" y="392811"/>
                                  <a:pt x="732206" y="392811"/>
                                </a:cubicBezTo>
                                <a:cubicBezTo>
                                  <a:pt x="732714" y="392811"/>
                                  <a:pt x="733222" y="392811"/>
                                  <a:pt x="733730" y="392811"/>
                                </a:cubicBezTo>
                                <a:cubicBezTo>
                                  <a:pt x="734238" y="392811"/>
                                  <a:pt x="734619" y="392811"/>
                                  <a:pt x="735127" y="392811"/>
                                </a:cubicBezTo>
                                <a:cubicBezTo>
                                  <a:pt x="735635" y="392811"/>
                                  <a:pt x="736143" y="392811"/>
                                  <a:pt x="736651" y="392811"/>
                                </a:cubicBezTo>
                                <a:cubicBezTo>
                                  <a:pt x="737159" y="392811"/>
                                  <a:pt x="737540" y="392811"/>
                                  <a:pt x="738048" y="392811"/>
                                </a:cubicBezTo>
                                <a:cubicBezTo>
                                  <a:pt x="738556" y="392811"/>
                                  <a:pt x="739064" y="392811"/>
                                  <a:pt x="739572" y="392811"/>
                                </a:cubicBezTo>
                                <a:cubicBezTo>
                                  <a:pt x="740080" y="392811"/>
                                  <a:pt x="740461" y="392811"/>
                                  <a:pt x="740969" y="392811"/>
                                </a:cubicBezTo>
                                <a:cubicBezTo>
                                  <a:pt x="741477" y="392811"/>
                                  <a:pt x="741985" y="392811"/>
                                  <a:pt x="742493" y="392811"/>
                                </a:cubicBezTo>
                                <a:cubicBezTo>
                                  <a:pt x="743001" y="392811"/>
                                  <a:pt x="743382" y="392811"/>
                                  <a:pt x="743890" y="392811"/>
                                </a:cubicBezTo>
                                <a:cubicBezTo>
                                  <a:pt x="744398" y="392811"/>
                                  <a:pt x="744906" y="392811"/>
                                  <a:pt x="745414" y="392811"/>
                                </a:cubicBezTo>
                                <a:cubicBezTo>
                                  <a:pt x="745922" y="392811"/>
                                  <a:pt x="746303" y="392811"/>
                                  <a:pt x="746811" y="392811"/>
                                </a:cubicBezTo>
                                <a:cubicBezTo>
                                  <a:pt x="747319" y="392811"/>
                                  <a:pt x="747827" y="392811"/>
                                  <a:pt x="748335" y="392811"/>
                                </a:cubicBezTo>
                                <a:cubicBezTo>
                                  <a:pt x="748843" y="392811"/>
                                  <a:pt x="749224" y="392811"/>
                                  <a:pt x="749732" y="392811"/>
                                </a:cubicBezTo>
                                <a:cubicBezTo>
                                  <a:pt x="750240" y="392811"/>
                                  <a:pt x="750748" y="392811"/>
                                  <a:pt x="751256" y="392811"/>
                                </a:cubicBezTo>
                                <a:cubicBezTo>
                                  <a:pt x="751637" y="392811"/>
                                  <a:pt x="752145" y="392811"/>
                                  <a:pt x="752653" y="392811"/>
                                </a:cubicBezTo>
                                <a:cubicBezTo>
                                  <a:pt x="753161" y="392811"/>
                                  <a:pt x="753669" y="392811"/>
                                  <a:pt x="754177" y="392811"/>
                                </a:cubicBezTo>
                                <a:cubicBezTo>
                                  <a:pt x="754558" y="392811"/>
                                  <a:pt x="755066" y="392811"/>
                                  <a:pt x="755574" y="392811"/>
                                </a:cubicBezTo>
                                <a:cubicBezTo>
                                  <a:pt x="756082" y="392811"/>
                                  <a:pt x="756590" y="392811"/>
                                  <a:pt x="757098" y="392811"/>
                                </a:cubicBezTo>
                                <a:cubicBezTo>
                                  <a:pt x="757479" y="392811"/>
                                  <a:pt x="757987" y="392811"/>
                                  <a:pt x="758495" y="392811"/>
                                </a:cubicBezTo>
                                <a:cubicBezTo>
                                  <a:pt x="759003" y="392811"/>
                                  <a:pt x="759511" y="392811"/>
                                  <a:pt x="760019" y="392811"/>
                                </a:cubicBezTo>
                                <a:cubicBezTo>
                                  <a:pt x="760400" y="392811"/>
                                  <a:pt x="760908" y="392811"/>
                                  <a:pt x="761416" y="392811"/>
                                </a:cubicBezTo>
                                <a:cubicBezTo>
                                  <a:pt x="761924" y="392811"/>
                                  <a:pt x="762432" y="392811"/>
                                  <a:pt x="762940" y="392811"/>
                                </a:cubicBezTo>
                                <a:cubicBezTo>
                                  <a:pt x="763321" y="392811"/>
                                  <a:pt x="763829" y="392811"/>
                                  <a:pt x="764337" y="392811"/>
                                </a:cubicBezTo>
                                <a:cubicBezTo>
                                  <a:pt x="764845" y="392811"/>
                                  <a:pt x="765353" y="392811"/>
                                  <a:pt x="765861" y="392811"/>
                                </a:cubicBezTo>
                                <a:cubicBezTo>
                                  <a:pt x="766242" y="392811"/>
                                  <a:pt x="766750" y="392811"/>
                                  <a:pt x="767258" y="392811"/>
                                </a:cubicBezTo>
                                <a:cubicBezTo>
                                  <a:pt x="767766" y="392811"/>
                                  <a:pt x="768274" y="392811"/>
                                  <a:pt x="768655" y="392811"/>
                                </a:cubicBezTo>
                                <a:cubicBezTo>
                                  <a:pt x="769163" y="392811"/>
                                  <a:pt x="769671" y="392811"/>
                                  <a:pt x="770179" y="392811"/>
                                </a:cubicBezTo>
                                <a:cubicBezTo>
                                  <a:pt x="770687" y="392811"/>
                                  <a:pt x="771195" y="392811"/>
                                  <a:pt x="771576" y="392811"/>
                                </a:cubicBezTo>
                                <a:cubicBezTo>
                                  <a:pt x="772084" y="392811"/>
                                  <a:pt x="772592" y="392811"/>
                                  <a:pt x="773100" y="392811"/>
                                </a:cubicBezTo>
                                <a:cubicBezTo>
                                  <a:pt x="773608" y="392811"/>
                                  <a:pt x="774116" y="392811"/>
                                  <a:pt x="774497" y="392811"/>
                                </a:cubicBezTo>
                                <a:cubicBezTo>
                                  <a:pt x="775005" y="392811"/>
                                  <a:pt x="775513" y="392811"/>
                                  <a:pt x="776021" y="392811"/>
                                </a:cubicBezTo>
                                <a:cubicBezTo>
                                  <a:pt x="776529" y="392811"/>
                                  <a:pt x="777037" y="392811"/>
                                  <a:pt x="777418" y="392811"/>
                                </a:cubicBezTo>
                                <a:cubicBezTo>
                                  <a:pt x="777926" y="392811"/>
                                  <a:pt x="778434" y="392811"/>
                                  <a:pt x="778942" y="392811"/>
                                </a:cubicBezTo>
                                <a:cubicBezTo>
                                  <a:pt x="779450" y="392811"/>
                                  <a:pt x="779958" y="392811"/>
                                  <a:pt x="780339" y="392811"/>
                                </a:cubicBezTo>
                                <a:cubicBezTo>
                                  <a:pt x="780847" y="392811"/>
                                  <a:pt x="781355" y="392811"/>
                                  <a:pt x="781863" y="392811"/>
                                </a:cubicBezTo>
                                <a:cubicBezTo>
                                  <a:pt x="782371" y="392811"/>
                                  <a:pt x="782879" y="392811"/>
                                  <a:pt x="783260" y="392811"/>
                                </a:cubicBezTo>
                                <a:cubicBezTo>
                                  <a:pt x="783768" y="392811"/>
                                  <a:pt x="784276" y="392811"/>
                                  <a:pt x="784784" y="392811"/>
                                </a:cubicBezTo>
                                <a:cubicBezTo>
                                  <a:pt x="785292" y="392811"/>
                                  <a:pt x="785673" y="392811"/>
                                  <a:pt x="786181" y="392811"/>
                                </a:cubicBezTo>
                                <a:cubicBezTo>
                                  <a:pt x="786689" y="392811"/>
                                  <a:pt x="787197" y="392811"/>
                                  <a:pt x="787705" y="392811"/>
                                </a:cubicBezTo>
                                <a:cubicBezTo>
                                  <a:pt x="788213" y="392811"/>
                                  <a:pt x="788594" y="392811"/>
                                  <a:pt x="789102" y="392811"/>
                                </a:cubicBezTo>
                                <a:cubicBezTo>
                                  <a:pt x="789610" y="392811"/>
                                  <a:pt x="790118" y="392811"/>
                                  <a:pt x="790626" y="392811"/>
                                </a:cubicBezTo>
                                <a:cubicBezTo>
                                  <a:pt x="791134" y="392811"/>
                                  <a:pt x="791515" y="392811"/>
                                  <a:pt x="792023" y="392811"/>
                                </a:cubicBezTo>
                                <a:cubicBezTo>
                                  <a:pt x="792531" y="392811"/>
                                  <a:pt x="793039" y="392811"/>
                                  <a:pt x="793547" y="392811"/>
                                </a:cubicBezTo>
                                <a:cubicBezTo>
                                  <a:pt x="794055" y="392811"/>
                                  <a:pt x="794436" y="392811"/>
                                  <a:pt x="794944" y="392811"/>
                                </a:cubicBezTo>
                                <a:cubicBezTo>
                                  <a:pt x="795452" y="392811"/>
                                  <a:pt x="795960" y="392811"/>
                                  <a:pt x="796468" y="392811"/>
                                </a:cubicBezTo>
                                <a:cubicBezTo>
                                  <a:pt x="796976" y="392811"/>
                                  <a:pt x="797357" y="392811"/>
                                  <a:pt x="797865" y="392811"/>
                                </a:cubicBezTo>
                                <a:cubicBezTo>
                                  <a:pt x="798373" y="392811"/>
                                  <a:pt x="798881" y="392811"/>
                                  <a:pt x="799389" y="392811"/>
                                </a:cubicBezTo>
                                <a:cubicBezTo>
                                  <a:pt x="799897" y="392811"/>
                                  <a:pt x="800278" y="392811"/>
                                  <a:pt x="800786" y="392811"/>
                                </a:cubicBezTo>
                                <a:cubicBezTo>
                                  <a:pt x="801294" y="392811"/>
                                  <a:pt x="801802" y="392811"/>
                                  <a:pt x="802310" y="392811"/>
                                </a:cubicBezTo>
                                <a:cubicBezTo>
                                  <a:pt x="802691" y="392811"/>
                                  <a:pt x="803199" y="392811"/>
                                  <a:pt x="803707" y="392811"/>
                                </a:cubicBezTo>
                                <a:cubicBezTo>
                                  <a:pt x="804215" y="392811"/>
                                  <a:pt x="804723" y="392811"/>
                                  <a:pt x="805231" y="392811"/>
                                </a:cubicBezTo>
                                <a:cubicBezTo>
                                  <a:pt x="805612" y="392811"/>
                                  <a:pt x="806120" y="392811"/>
                                  <a:pt x="806628" y="392811"/>
                                </a:cubicBezTo>
                                <a:cubicBezTo>
                                  <a:pt x="807136" y="392811"/>
                                  <a:pt x="807644" y="392811"/>
                                  <a:pt x="808152" y="392811"/>
                                </a:cubicBezTo>
                                <a:cubicBezTo>
                                  <a:pt x="808533" y="392811"/>
                                  <a:pt x="809041" y="392811"/>
                                  <a:pt x="809549" y="392811"/>
                                </a:cubicBezTo>
                                <a:cubicBezTo>
                                  <a:pt x="810057" y="392811"/>
                                  <a:pt x="810565" y="392811"/>
                                  <a:pt x="811073" y="392811"/>
                                </a:cubicBezTo>
                                <a:cubicBezTo>
                                  <a:pt x="811454" y="392811"/>
                                  <a:pt x="811962" y="392811"/>
                                  <a:pt x="812470" y="392811"/>
                                </a:cubicBezTo>
                                <a:cubicBezTo>
                                  <a:pt x="812978" y="392811"/>
                                  <a:pt x="813486" y="392811"/>
                                  <a:pt x="813994" y="392811"/>
                                </a:cubicBezTo>
                                <a:cubicBezTo>
                                  <a:pt x="814375" y="392811"/>
                                  <a:pt x="814883" y="392811"/>
                                  <a:pt x="815391" y="392811"/>
                                </a:cubicBezTo>
                                <a:cubicBezTo>
                                  <a:pt x="815899" y="392811"/>
                                  <a:pt x="816407" y="392811"/>
                                  <a:pt x="816915" y="392811"/>
                                </a:cubicBezTo>
                                <a:cubicBezTo>
                                  <a:pt x="817296" y="392811"/>
                                  <a:pt x="817804" y="392811"/>
                                  <a:pt x="818312" y="392811"/>
                                </a:cubicBezTo>
                                <a:cubicBezTo>
                                  <a:pt x="818820" y="392811"/>
                                  <a:pt x="819328" y="392811"/>
                                  <a:pt x="819709" y="392811"/>
                                </a:cubicBezTo>
                                <a:cubicBezTo>
                                  <a:pt x="820217" y="392811"/>
                                  <a:pt x="820725" y="392811"/>
                                  <a:pt x="821233" y="392811"/>
                                </a:cubicBezTo>
                                <a:cubicBezTo>
                                  <a:pt x="821741" y="392811"/>
                                  <a:pt x="822249" y="392811"/>
                                  <a:pt x="822630" y="392811"/>
                                </a:cubicBezTo>
                                <a:cubicBezTo>
                                  <a:pt x="823138" y="392811"/>
                                  <a:pt x="823646" y="392811"/>
                                  <a:pt x="824154" y="392811"/>
                                </a:cubicBezTo>
                                <a:cubicBezTo>
                                  <a:pt x="824662" y="392811"/>
                                  <a:pt x="825170" y="392811"/>
                                  <a:pt x="825551" y="392811"/>
                                </a:cubicBezTo>
                                <a:cubicBezTo>
                                  <a:pt x="826059" y="392811"/>
                                  <a:pt x="826567" y="392811"/>
                                  <a:pt x="827075" y="392811"/>
                                </a:cubicBezTo>
                                <a:cubicBezTo>
                                  <a:pt x="827583" y="392811"/>
                                  <a:pt x="828091" y="392811"/>
                                  <a:pt x="828472" y="392811"/>
                                </a:cubicBezTo>
                                <a:cubicBezTo>
                                  <a:pt x="828980" y="392811"/>
                                  <a:pt x="829488" y="392811"/>
                                  <a:pt x="829996" y="392811"/>
                                </a:cubicBezTo>
                                <a:cubicBezTo>
                                  <a:pt x="830504" y="392811"/>
                                  <a:pt x="831012" y="392811"/>
                                  <a:pt x="831393" y="392811"/>
                                </a:cubicBezTo>
                                <a:cubicBezTo>
                                  <a:pt x="831901" y="392811"/>
                                  <a:pt x="832409" y="392811"/>
                                  <a:pt x="832917" y="392811"/>
                                </a:cubicBezTo>
                                <a:cubicBezTo>
                                  <a:pt x="833425" y="392811"/>
                                  <a:pt x="833806" y="392684"/>
                                  <a:pt x="834314" y="392684"/>
                                </a:cubicBezTo>
                                <a:cubicBezTo>
                                  <a:pt x="834822" y="392684"/>
                                  <a:pt x="835330" y="392684"/>
                                  <a:pt x="835838" y="392684"/>
                                </a:cubicBezTo>
                                <a:cubicBezTo>
                                  <a:pt x="836346" y="392684"/>
                                  <a:pt x="836727" y="392684"/>
                                  <a:pt x="837235" y="392684"/>
                                </a:cubicBezTo>
                                <a:cubicBezTo>
                                  <a:pt x="837743" y="392684"/>
                                  <a:pt x="838251" y="392684"/>
                                  <a:pt x="838759" y="392684"/>
                                </a:cubicBezTo>
                                <a:cubicBezTo>
                                  <a:pt x="839267" y="392684"/>
                                  <a:pt x="839648" y="392684"/>
                                  <a:pt x="840156" y="392684"/>
                                </a:cubicBezTo>
                                <a:cubicBezTo>
                                  <a:pt x="840664" y="392684"/>
                                  <a:pt x="841172" y="392684"/>
                                  <a:pt x="841680" y="392684"/>
                                </a:cubicBezTo>
                                <a:cubicBezTo>
                                  <a:pt x="842188" y="392684"/>
                                  <a:pt x="842569" y="392684"/>
                                  <a:pt x="843077" y="392684"/>
                                </a:cubicBezTo>
                                <a:cubicBezTo>
                                  <a:pt x="843585" y="392684"/>
                                  <a:pt x="844093" y="392684"/>
                                  <a:pt x="844601" y="392684"/>
                                </a:cubicBezTo>
                                <a:cubicBezTo>
                                  <a:pt x="845109" y="392684"/>
                                  <a:pt x="845490" y="392684"/>
                                  <a:pt x="845998" y="392684"/>
                                </a:cubicBezTo>
                                <a:cubicBezTo>
                                  <a:pt x="846506" y="392684"/>
                                  <a:pt x="847014" y="392557"/>
                                  <a:pt x="847522" y="392557"/>
                                </a:cubicBezTo>
                                <a:cubicBezTo>
                                  <a:pt x="848030" y="392557"/>
                                  <a:pt x="848411" y="392557"/>
                                  <a:pt x="848919" y="392557"/>
                                </a:cubicBezTo>
                                <a:cubicBezTo>
                                  <a:pt x="849427" y="392557"/>
                                  <a:pt x="849935" y="392557"/>
                                  <a:pt x="850443" y="392557"/>
                                </a:cubicBezTo>
                                <a:cubicBezTo>
                                  <a:pt x="850824" y="392557"/>
                                  <a:pt x="851332" y="392557"/>
                                  <a:pt x="851840" y="392557"/>
                                </a:cubicBezTo>
                                <a:cubicBezTo>
                                  <a:pt x="852348" y="392557"/>
                                  <a:pt x="852856" y="392557"/>
                                  <a:pt x="853364" y="392557"/>
                                </a:cubicBezTo>
                                <a:cubicBezTo>
                                  <a:pt x="853745" y="392557"/>
                                  <a:pt x="854253" y="392557"/>
                                  <a:pt x="854761" y="392557"/>
                                </a:cubicBezTo>
                                <a:cubicBezTo>
                                  <a:pt x="855269" y="392557"/>
                                  <a:pt x="855777" y="392557"/>
                                  <a:pt x="856285" y="392557"/>
                                </a:cubicBezTo>
                                <a:cubicBezTo>
                                  <a:pt x="856666" y="392557"/>
                                  <a:pt x="857174" y="392557"/>
                                  <a:pt x="857682" y="392557"/>
                                </a:cubicBezTo>
                                <a:cubicBezTo>
                                  <a:pt x="858190" y="392557"/>
                                  <a:pt x="858698" y="392557"/>
                                  <a:pt x="859206" y="392557"/>
                                </a:cubicBezTo>
                                <a:cubicBezTo>
                                  <a:pt x="859587" y="392557"/>
                                  <a:pt x="860095" y="392557"/>
                                  <a:pt x="860603" y="392557"/>
                                </a:cubicBezTo>
                                <a:cubicBezTo>
                                  <a:pt x="861111" y="392557"/>
                                  <a:pt x="861619" y="392557"/>
                                  <a:pt x="862127" y="392557"/>
                                </a:cubicBezTo>
                                <a:cubicBezTo>
                                  <a:pt x="862508" y="392557"/>
                                  <a:pt x="863016" y="392557"/>
                                  <a:pt x="863524" y="392557"/>
                                </a:cubicBezTo>
                                <a:cubicBezTo>
                                  <a:pt x="864032" y="392557"/>
                                  <a:pt x="864540" y="392557"/>
                                  <a:pt x="865048" y="392557"/>
                                </a:cubicBezTo>
                                <a:cubicBezTo>
                                  <a:pt x="865429" y="392557"/>
                                  <a:pt x="865937" y="392557"/>
                                  <a:pt x="866445" y="392430"/>
                                </a:cubicBezTo>
                                <a:cubicBezTo>
                                  <a:pt x="866953" y="392430"/>
                                  <a:pt x="867461" y="392557"/>
                                  <a:pt x="867842" y="392430"/>
                                </a:cubicBezTo>
                                <a:cubicBezTo>
                                  <a:pt x="868350" y="392430"/>
                                  <a:pt x="868858" y="392430"/>
                                  <a:pt x="869366" y="392430"/>
                                </a:cubicBezTo>
                                <a:cubicBezTo>
                                  <a:pt x="869874" y="392430"/>
                                  <a:pt x="870382" y="392430"/>
                                  <a:pt x="870763" y="392430"/>
                                </a:cubicBezTo>
                                <a:cubicBezTo>
                                  <a:pt x="871271" y="392430"/>
                                  <a:pt x="871779" y="392430"/>
                                  <a:pt x="872287" y="392430"/>
                                </a:cubicBezTo>
                                <a:cubicBezTo>
                                  <a:pt x="872795" y="392430"/>
                                  <a:pt x="873303" y="392430"/>
                                  <a:pt x="873684" y="392430"/>
                                </a:cubicBezTo>
                                <a:cubicBezTo>
                                  <a:pt x="874192" y="392430"/>
                                  <a:pt x="874700" y="392430"/>
                                  <a:pt x="875208" y="392430"/>
                                </a:cubicBezTo>
                                <a:cubicBezTo>
                                  <a:pt x="875716" y="392303"/>
                                  <a:pt x="876224" y="392303"/>
                                  <a:pt x="876605" y="392303"/>
                                </a:cubicBezTo>
                                <a:cubicBezTo>
                                  <a:pt x="877113" y="392303"/>
                                  <a:pt x="877621" y="392303"/>
                                  <a:pt x="878129" y="392303"/>
                                </a:cubicBezTo>
                                <a:cubicBezTo>
                                  <a:pt x="878637" y="392303"/>
                                  <a:pt x="879145" y="392303"/>
                                  <a:pt x="879526" y="392303"/>
                                </a:cubicBezTo>
                                <a:cubicBezTo>
                                  <a:pt x="880034" y="392303"/>
                                  <a:pt x="880542" y="392303"/>
                                  <a:pt x="881050" y="392303"/>
                                </a:cubicBezTo>
                                <a:cubicBezTo>
                                  <a:pt x="881558" y="392303"/>
                                  <a:pt x="882066" y="392176"/>
                                  <a:pt x="882447" y="392176"/>
                                </a:cubicBezTo>
                                <a:cubicBezTo>
                                  <a:pt x="882955" y="392176"/>
                                  <a:pt x="883463" y="392176"/>
                                  <a:pt x="883971" y="392176"/>
                                </a:cubicBezTo>
                                <a:cubicBezTo>
                                  <a:pt x="884479" y="392176"/>
                                  <a:pt x="884860" y="392176"/>
                                  <a:pt x="885368" y="392176"/>
                                </a:cubicBezTo>
                                <a:cubicBezTo>
                                  <a:pt x="885876" y="392176"/>
                                  <a:pt x="886384" y="392176"/>
                                  <a:pt x="886892" y="392176"/>
                                </a:cubicBezTo>
                                <a:cubicBezTo>
                                  <a:pt x="887400" y="392176"/>
                                  <a:pt x="887781" y="392176"/>
                                  <a:pt x="888289" y="392176"/>
                                </a:cubicBezTo>
                                <a:cubicBezTo>
                                  <a:pt x="888797" y="392176"/>
                                  <a:pt x="889305" y="392049"/>
                                  <a:pt x="889813" y="392049"/>
                                </a:cubicBezTo>
                                <a:cubicBezTo>
                                  <a:pt x="890321" y="392049"/>
                                  <a:pt x="890702" y="392049"/>
                                  <a:pt x="891210" y="392049"/>
                                </a:cubicBezTo>
                                <a:cubicBezTo>
                                  <a:pt x="891718" y="392049"/>
                                  <a:pt x="892226" y="392049"/>
                                  <a:pt x="892734" y="392049"/>
                                </a:cubicBezTo>
                                <a:cubicBezTo>
                                  <a:pt x="893242" y="392049"/>
                                  <a:pt x="893623" y="392049"/>
                                  <a:pt x="894131" y="391922"/>
                                </a:cubicBezTo>
                                <a:cubicBezTo>
                                  <a:pt x="894639" y="391922"/>
                                  <a:pt x="895147" y="391922"/>
                                  <a:pt x="895655" y="391922"/>
                                </a:cubicBezTo>
                                <a:cubicBezTo>
                                  <a:pt x="896163" y="391922"/>
                                  <a:pt x="896544" y="391922"/>
                                  <a:pt x="897052" y="391922"/>
                                </a:cubicBezTo>
                                <a:cubicBezTo>
                                  <a:pt x="897560" y="391795"/>
                                  <a:pt x="898068" y="391795"/>
                                  <a:pt x="898576" y="391795"/>
                                </a:cubicBezTo>
                                <a:cubicBezTo>
                                  <a:pt x="899084" y="391795"/>
                                  <a:pt x="899465" y="391795"/>
                                  <a:pt x="899973" y="391795"/>
                                </a:cubicBezTo>
                                <a:cubicBezTo>
                                  <a:pt x="900481" y="391795"/>
                                  <a:pt x="900989" y="391668"/>
                                  <a:pt x="901497" y="391668"/>
                                </a:cubicBezTo>
                                <a:cubicBezTo>
                                  <a:pt x="901878" y="391668"/>
                                  <a:pt x="902386" y="391668"/>
                                  <a:pt x="902894" y="391668"/>
                                </a:cubicBezTo>
                                <a:cubicBezTo>
                                  <a:pt x="903402" y="391668"/>
                                  <a:pt x="903910" y="391668"/>
                                  <a:pt x="904418" y="391668"/>
                                </a:cubicBezTo>
                                <a:cubicBezTo>
                                  <a:pt x="904799" y="391668"/>
                                  <a:pt x="905307" y="391668"/>
                                  <a:pt x="905815" y="391541"/>
                                </a:cubicBezTo>
                                <a:cubicBezTo>
                                  <a:pt x="906323" y="391541"/>
                                  <a:pt x="906831" y="391541"/>
                                  <a:pt x="907339" y="391541"/>
                                </a:cubicBezTo>
                                <a:cubicBezTo>
                                  <a:pt x="907720" y="391541"/>
                                  <a:pt x="908228" y="391541"/>
                                  <a:pt x="908736" y="391414"/>
                                </a:cubicBezTo>
                                <a:cubicBezTo>
                                  <a:pt x="909244" y="391414"/>
                                  <a:pt x="909752" y="391414"/>
                                  <a:pt x="910260" y="391414"/>
                                </a:cubicBezTo>
                                <a:cubicBezTo>
                                  <a:pt x="910641" y="391414"/>
                                  <a:pt x="911149" y="391414"/>
                                  <a:pt x="911657" y="391414"/>
                                </a:cubicBezTo>
                                <a:cubicBezTo>
                                  <a:pt x="912165" y="391287"/>
                                  <a:pt x="912673" y="391287"/>
                                  <a:pt x="913181" y="391287"/>
                                </a:cubicBezTo>
                                <a:cubicBezTo>
                                  <a:pt x="913562" y="391287"/>
                                  <a:pt x="914070" y="391287"/>
                                  <a:pt x="914578" y="391287"/>
                                </a:cubicBezTo>
                                <a:cubicBezTo>
                                  <a:pt x="915086" y="391160"/>
                                  <a:pt x="915594" y="391160"/>
                                  <a:pt x="916102" y="391160"/>
                                </a:cubicBezTo>
                                <a:cubicBezTo>
                                  <a:pt x="916483" y="391160"/>
                                  <a:pt x="916991" y="391160"/>
                                  <a:pt x="917499" y="391160"/>
                                </a:cubicBezTo>
                                <a:cubicBezTo>
                                  <a:pt x="918007" y="391033"/>
                                  <a:pt x="918515" y="391033"/>
                                  <a:pt x="918896" y="391033"/>
                                </a:cubicBezTo>
                                <a:cubicBezTo>
                                  <a:pt x="919404" y="391033"/>
                                  <a:pt x="919912" y="391033"/>
                                  <a:pt x="920420" y="390906"/>
                                </a:cubicBezTo>
                                <a:cubicBezTo>
                                  <a:pt x="920928" y="390906"/>
                                  <a:pt x="921436" y="390906"/>
                                  <a:pt x="921817" y="390906"/>
                                </a:cubicBezTo>
                                <a:cubicBezTo>
                                  <a:pt x="922325" y="390906"/>
                                  <a:pt x="922833" y="390779"/>
                                  <a:pt x="923341" y="390779"/>
                                </a:cubicBezTo>
                                <a:cubicBezTo>
                                  <a:pt x="923849" y="390779"/>
                                  <a:pt x="924357" y="390779"/>
                                  <a:pt x="924738" y="390779"/>
                                </a:cubicBezTo>
                                <a:cubicBezTo>
                                  <a:pt x="925246" y="390652"/>
                                  <a:pt x="925754" y="390652"/>
                                  <a:pt x="926262" y="390652"/>
                                </a:cubicBezTo>
                                <a:cubicBezTo>
                                  <a:pt x="926770" y="390652"/>
                                  <a:pt x="927278" y="390652"/>
                                  <a:pt x="927659" y="390525"/>
                                </a:cubicBezTo>
                                <a:cubicBezTo>
                                  <a:pt x="928167" y="390525"/>
                                  <a:pt x="928675" y="390525"/>
                                  <a:pt x="929183" y="390525"/>
                                </a:cubicBezTo>
                                <a:cubicBezTo>
                                  <a:pt x="929691" y="390525"/>
                                  <a:pt x="930199" y="390398"/>
                                  <a:pt x="930580" y="390398"/>
                                </a:cubicBezTo>
                                <a:cubicBezTo>
                                  <a:pt x="931088" y="390398"/>
                                  <a:pt x="931596" y="390398"/>
                                  <a:pt x="932104" y="390271"/>
                                </a:cubicBezTo>
                                <a:cubicBezTo>
                                  <a:pt x="932612" y="390271"/>
                                  <a:pt x="933120" y="390271"/>
                                  <a:pt x="933501" y="390271"/>
                                </a:cubicBezTo>
                                <a:cubicBezTo>
                                  <a:pt x="934009" y="390271"/>
                                  <a:pt x="934517" y="390144"/>
                                  <a:pt x="935025" y="390144"/>
                                </a:cubicBezTo>
                                <a:cubicBezTo>
                                  <a:pt x="935533" y="390144"/>
                                  <a:pt x="935914" y="390144"/>
                                  <a:pt x="936422" y="390144"/>
                                </a:cubicBezTo>
                                <a:cubicBezTo>
                                  <a:pt x="936930" y="390017"/>
                                  <a:pt x="937438" y="390017"/>
                                  <a:pt x="937946" y="390017"/>
                                </a:cubicBezTo>
                                <a:cubicBezTo>
                                  <a:pt x="938454" y="390017"/>
                                  <a:pt x="938835" y="390017"/>
                                  <a:pt x="939343" y="389890"/>
                                </a:cubicBezTo>
                                <a:cubicBezTo>
                                  <a:pt x="939851" y="389890"/>
                                  <a:pt x="940359" y="389890"/>
                                  <a:pt x="940867" y="389890"/>
                                </a:cubicBezTo>
                                <a:cubicBezTo>
                                  <a:pt x="941375" y="389890"/>
                                  <a:pt x="941756" y="389763"/>
                                  <a:pt x="942264" y="389763"/>
                                </a:cubicBezTo>
                                <a:cubicBezTo>
                                  <a:pt x="942772" y="389763"/>
                                  <a:pt x="943280" y="389763"/>
                                  <a:pt x="943788" y="389763"/>
                                </a:cubicBezTo>
                                <a:cubicBezTo>
                                  <a:pt x="944296" y="389636"/>
                                  <a:pt x="944677" y="389636"/>
                                  <a:pt x="945185" y="389636"/>
                                </a:cubicBezTo>
                                <a:cubicBezTo>
                                  <a:pt x="945693" y="389636"/>
                                  <a:pt x="946201" y="389509"/>
                                  <a:pt x="946709" y="389509"/>
                                </a:cubicBezTo>
                                <a:cubicBezTo>
                                  <a:pt x="947217" y="389509"/>
                                  <a:pt x="947598" y="389509"/>
                                  <a:pt x="948106" y="389509"/>
                                </a:cubicBezTo>
                                <a:cubicBezTo>
                                  <a:pt x="948614" y="389509"/>
                                  <a:pt x="949122" y="389509"/>
                                  <a:pt x="949630" y="389382"/>
                                </a:cubicBezTo>
                                <a:cubicBezTo>
                                  <a:pt x="950138" y="389382"/>
                                  <a:pt x="950519" y="389382"/>
                                  <a:pt x="951027" y="389382"/>
                                </a:cubicBezTo>
                                <a:cubicBezTo>
                                  <a:pt x="951535" y="389382"/>
                                  <a:pt x="952043" y="389382"/>
                                  <a:pt x="952551" y="389255"/>
                                </a:cubicBezTo>
                                <a:cubicBezTo>
                                  <a:pt x="952932" y="389255"/>
                                  <a:pt x="953440" y="389255"/>
                                  <a:pt x="953948" y="389255"/>
                                </a:cubicBezTo>
                                <a:cubicBezTo>
                                  <a:pt x="954456" y="389255"/>
                                  <a:pt x="954964" y="389255"/>
                                  <a:pt x="955472" y="389255"/>
                                </a:cubicBezTo>
                                <a:cubicBezTo>
                                  <a:pt x="955853" y="389255"/>
                                  <a:pt x="956361" y="389255"/>
                                  <a:pt x="956869" y="389255"/>
                                </a:cubicBezTo>
                                <a:cubicBezTo>
                                  <a:pt x="957377" y="389128"/>
                                  <a:pt x="957885" y="389128"/>
                                  <a:pt x="958393" y="389128"/>
                                </a:cubicBezTo>
                                <a:cubicBezTo>
                                  <a:pt x="958774" y="389128"/>
                                  <a:pt x="959282" y="389128"/>
                                  <a:pt x="959790" y="389128"/>
                                </a:cubicBezTo>
                                <a:cubicBezTo>
                                  <a:pt x="960298" y="389128"/>
                                  <a:pt x="960806" y="389128"/>
                                  <a:pt x="961314" y="389128"/>
                                </a:cubicBezTo>
                                <a:cubicBezTo>
                                  <a:pt x="961695" y="389128"/>
                                  <a:pt x="962203" y="389128"/>
                                  <a:pt x="962711" y="389128"/>
                                </a:cubicBezTo>
                                <a:cubicBezTo>
                                  <a:pt x="963219" y="389128"/>
                                  <a:pt x="963727" y="389128"/>
                                  <a:pt x="964235" y="389128"/>
                                </a:cubicBezTo>
                                <a:cubicBezTo>
                                  <a:pt x="964616" y="389128"/>
                                  <a:pt x="965124" y="389128"/>
                                  <a:pt x="965632" y="389255"/>
                                </a:cubicBezTo>
                                <a:cubicBezTo>
                                  <a:pt x="966140" y="389255"/>
                                  <a:pt x="966648" y="389128"/>
                                  <a:pt x="967156" y="389255"/>
                                </a:cubicBezTo>
                                <a:cubicBezTo>
                                  <a:pt x="967537" y="389255"/>
                                  <a:pt x="968045" y="389255"/>
                                  <a:pt x="968553" y="389255"/>
                                </a:cubicBezTo>
                                <a:cubicBezTo>
                                  <a:pt x="969061" y="389255"/>
                                  <a:pt x="969569" y="389255"/>
                                  <a:pt x="969950" y="389255"/>
                                </a:cubicBezTo>
                                <a:cubicBezTo>
                                  <a:pt x="970458" y="389382"/>
                                  <a:pt x="970966" y="389382"/>
                                  <a:pt x="971474" y="389382"/>
                                </a:cubicBezTo>
                                <a:cubicBezTo>
                                  <a:pt x="971982" y="389382"/>
                                  <a:pt x="972490" y="389509"/>
                                  <a:pt x="972871" y="389509"/>
                                </a:cubicBezTo>
                                <a:cubicBezTo>
                                  <a:pt x="973379" y="389509"/>
                                  <a:pt x="973887" y="389636"/>
                                  <a:pt x="974395" y="389636"/>
                                </a:cubicBezTo>
                                <a:cubicBezTo>
                                  <a:pt x="974903" y="389636"/>
                                  <a:pt x="975411" y="389763"/>
                                  <a:pt x="975792" y="389763"/>
                                </a:cubicBezTo>
                                <a:cubicBezTo>
                                  <a:pt x="976300" y="389763"/>
                                  <a:pt x="976808" y="389763"/>
                                  <a:pt x="977316" y="389890"/>
                                </a:cubicBezTo>
                                <a:cubicBezTo>
                                  <a:pt x="977824" y="389890"/>
                                  <a:pt x="978332" y="389890"/>
                                  <a:pt x="978713" y="390017"/>
                                </a:cubicBezTo>
                                <a:cubicBezTo>
                                  <a:pt x="979221" y="390017"/>
                                  <a:pt x="979729" y="390144"/>
                                  <a:pt x="980237" y="390144"/>
                                </a:cubicBezTo>
                                <a:cubicBezTo>
                                  <a:pt x="980745" y="390144"/>
                                  <a:pt x="981253" y="390271"/>
                                  <a:pt x="981634" y="390271"/>
                                </a:cubicBezTo>
                                <a:cubicBezTo>
                                  <a:pt x="982142" y="390271"/>
                                  <a:pt x="982650" y="390271"/>
                                  <a:pt x="983158" y="390398"/>
                                </a:cubicBezTo>
                                <a:cubicBezTo>
                                  <a:pt x="983666" y="390398"/>
                                  <a:pt x="984174" y="390398"/>
                                  <a:pt x="984555" y="390525"/>
                                </a:cubicBezTo>
                                <a:cubicBezTo>
                                  <a:pt x="985063" y="390525"/>
                                  <a:pt x="985571" y="390525"/>
                                  <a:pt x="986079" y="390652"/>
                                </a:cubicBezTo>
                                <a:cubicBezTo>
                                  <a:pt x="986587" y="390652"/>
                                  <a:pt x="986968" y="390652"/>
                                  <a:pt x="987476" y="390779"/>
                                </a:cubicBezTo>
                                <a:cubicBezTo>
                                  <a:pt x="987984" y="390779"/>
                                  <a:pt x="988492" y="390779"/>
                                  <a:pt x="989000" y="390906"/>
                                </a:cubicBezTo>
                                <a:cubicBezTo>
                                  <a:pt x="989508" y="390906"/>
                                  <a:pt x="989889" y="390906"/>
                                  <a:pt x="990397" y="390906"/>
                                </a:cubicBezTo>
                                <a:cubicBezTo>
                                  <a:pt x="990905" y="391033"/>
                                  <a:pt x="991413" y="391033"/>
                                  <a:pt x="991921" y="391033"/>
                                </a:cubicBezTo>
                                <a:cubicBezTo>
                                  <a:pt x="992429" y="391160"/>
                                  <a:pt x="992810" y="391160"/>
                                  <a:pt x="993318" y="391160"/>
                                </a:cubicBezTo>
                                <a:cubicBezTo>
                                  <a:pt x="993826" y="391287"/>
                                  <a:pt x="994334" y="391287"/>
                                  <a:pt x="994842" y="391287"/>
                                </a:cubicBezTo>
                                <a:cubicBezTo>
                                  <a:pt x="995350" y="391287"/>
                                  <a:pt x="995731" y="391287"/>
                                  <a:pt x="996239" y="391414"/>
                                </a:cubicBezTo>
                                <a:cubicBezTo>
                                  <a:pt x="996747" y="391414"/>
                                  <a:pt x="997255" y="391414"/>
                                  <a:pt x="997763" y="391414"/>
                                </a:cubicBezTo>
                                <a:cubicBezTo>
                                  <a:pt x="998271" y="391541"/>
                                  <a:pt x="998652" y="391541"/>
                                  <a:pt x="999160" y="391541"/>
                                </a:cubicBezTo>
                                <a:cubicBezTo>
                                  <a:pt x="999668" y="391541"/>
                                  <a:pt x="1000176" y="391541"/>
                                  <a:pt x="1000684" y="391541"/>
                                </a:cubicBezTo>
                                <a:cubicBezTo>
                                  <a:pt x="1001192" y="391668"/>
                                  <a:pt x="1001573" y="391668"/>
                                  <a:pt x="1002081" y="391668"/>
                                </a:cubicBezTo>
                                <a:cubicBezTo>
                                  <a:pt x="1002589" y="391668"/>
                                  <a:pt x="1003097" y="391668"/>
                                  <a:pt x="1003605" y="391668"/>
                                </a:cubicBezTo>
                                <a:cubicBezTo>
                                  <a:pt x="1003986" y="391668"/>
                                  <a:pt x="1004494" y="391668"/>
                                  <a:pt x="1005002" y="391795"/>
                                </a:cubicBezTo>
                                <a:cubicBezTo>
                                  <a:pt x="1005510" y="391795"/>
                                  <a:pt x="1006018" y="391795"/>
                                  <a:pt x="1006526" y="391795"/>
                                </a:cubicBezTo>
                                <a:cubicBezTo>
                                  <a:pt x="1006907" y="391795"/>
                                  <a:pt x="1007415" y="391795"/>
                                  <a:pt x="1007923" y="391922"/>
                                </a:cubicBezTo>
                                <a:cubicBezTo>
                                  <a:pt x="1008431" y="391922"/>
                                  <a:pt x="1008939" y="391922"/>
                                  <a:pt x="1009447" y="391922"/>
                                </a:cubicBezTo>
                                <a:cubicBezTo>
                                  <a:pt x="1009828" y="391922"/>
                                  <a:pt x="1010336" y="391922"/>
                                  <a:pt x="1010844" y="391922"/>
                                </a:cubicBezTo>
                                <a:cubicBezTo>
                                  <a:pt x="1011352" y="391922"/>
                                  <a:pt x="1011860" y="391922"/>
                                  <a:pt x="1012368" y="391922"/>
                                </a:cubicBezTo>
                                <a:cubicBezTo>
                                  <a:pt x="1012749" y="391922"/>
                                  <a:pt x="1013257" y="391922"/>
                                  <a:pt x="1013765" y="391922"/>
                                </a:cubicBezTo>
                                <a:cubicBezTo>
                                  <a:pt x="1014273" y="392049"/>
                                  <a:pt x="1014781" y="391922"/>
                                  <a:pt x="1015289" y="391922"/>
                                </a:cubicBezTo>
                                <a:cubicBezTo>
                                  <a:pt x="1015670" y="392049"/>
                                  <a:pt x="1016178" y="392049"/>
                                  <a:pt x="1016686" y="392049"/>
                                </a:cubicBezTo>
                                <a:cubicBezTo>
                                  <a:pt x="1017194" y="392049"/>
                                  <a:pt x="1017702" y="392049"/>
                                  <a:pt x="1018210" y="392049"/>
                                </a:cubicBezTo>
                                <a:cubicBezTo>
                                  <a:pt x="1018591" y="392049"/>
                                  <a:pt x="1019099" y="392049"/>
                                  <a:pt x="1019607" y="392049"/>
                                </a:cubicBezTo>
                                <a:cubicBezTo>
                                  <a:pt x="1020115" y="392049"/>
                                  <a:pt x="1020623" y="392049"/>
                                  <a:pt x="1021004" y="392049"/>
                                </a:cubicBezTo>
                                <a:cubicBezTo>
                                  <a:pt x="1021512" y="392049"/>
                                  <a:pt x="1022020" y="392049"/>
                                  <a:pt x="1022528" y="392049"/>
                                </a:cubicBezTo>
                                <a:cubicBezTo>
                                  <a:pt x="1023036" y="392049"/>
                                  <a:pt x="1023544" y="392049"/>
                                  <a:pt x="1023925" y="392049"/>
                                </a:cubicBezTo>
                                <a:cubicBezTo>
                                  <a:pt x="1024433" y="392049"/>
                                  <a:pt x="1024941" y="392049"/>
                                  <a:pt x="1025449" y="392049"/>
                                </a:cubicBezTo>
                                <a:cubicBezTo>
                                  <a:pt x="1025957" y="392049"/>
                                  <a:pt x="1026465" y="392049"/>
                                  <a:pt x="1026846" y="392049"/>
                                </a:cubicBezTo>
                                <a:cubicBezTo>
                                  <a:pt x="1027354" y="392049"/>
                                  <a:pt x="1027862" y="392049"/>
                                  <a:pt x="1028370" y="392049"/>
                                </a:cubicBezTo>
                                <a:cubicBezTo>
                                  <a:pt x="1028878" y="392049"/>
                                  <a:pt x="1029386" y="392049"/>
                                  <a:pt x="1029767" y="392049"/>
                                </a:cubicBezTo>
                                <a:cubicBezTo>
                                  <a:pt x="1030275" y="392049"/>
                                  <a:pt x="1030783" y="392049"/>
                                  <a:pt x="1031291" y="392049"/>
                                </a:cubicBezTo>
                                <a:cubicBezTo>
                                  <a:pt x="1031799" y="392049"/>
                                  <a:pt x="1032307" y="392049"/>
                                  <a:pt x="1032688" y="392049"/>
                                </a:cubicBezTo>
                                <a:cubicBezTo>
                                  <a:pt x="1033196" y="392049"/>
                                  <a:pt x="1033704" y="392049"/>
                                  <a:pt x="1034212" y="392049"/>
                                </a:cubicBezTo>
                                <a:cubicBezTo>
                                  <a:pt x="1034720" y="392049"/>
                                  <a:pt x="1035101" y="392049"/>
                                  <a:pt x="1035609" y="392049"/>
                                </a:cubicBezTo>
                                <a:cubicBezTo>
                                  <a:pt x="1036117" y="392049"/>
                                  <a:pt x="1036625" y="392049"/>
                                  <a:pt x="1037133" y="392049"/>
                                </a:cubicBezTo>
                                <a:cubicBezTo>
                                  <a:pt x="1037641" y="392049"/>
                                  <a:pt x="1038022" y="392049"/>
                                  <a:pt x="1038530" y="392049"/>
                                </a:cubicBezTo>
                                <a:cubicBezTo>
                                  <a:pt x="1039038" y="392049"/>
                                  <a:pt x="1039546" y="392049"/>
                                  <a:pt x="1040054" y="392049"/>
                                </a:cubicBezTo>
                                <a:cubicBezTo>
                                  <a:pt x="1040562" y="392049"/>
                                  <a:pt x="1040943" y="392049"/>
                                  <a:pt x="1041451" y="392049"/>
                                </a:cubicBezTo>
                                <a:cubicBezTo>
                                  <a:pt x="1041959" y="392049"/>
                                  <a:pt x="1042467" y="392049"/>
                                  <a:pt x="1042975" y="392049"/>
                                </a:cubicBezTo>
                                <a:cubicBezTo>
                                  <a:pt x="1043483" y="392049"/>
                                  <a:pt x="1043864" y="392049"/>
                                  <a:pt x="1044372" y="392049"/>
                                </a:cubicBezTo>
                                <a:cubicBezTo>
                                  <a:pt x="1044880" y="392049"/>
                                  <a:pt x="1045388" y="392049"/>
                                  <a:pt x="1045896" y="392049"/>
                                </a:cubicBezTo>
                                <a:cubicBezTo>
                                  <a:pt x="1046404" y="392049"/>
                                  <a:pt x="1046785" y="392049"/>
                                  <a:pt x="1047293" y="392049"/>
                                </a:cubicBezTo>
                                <a:cubicBezTo>
                                  <a:pt x="1047801" y="392049"/>
                                  <a:pt x="1048309" y="392049"/>
                                  <a:pt x="1048817" y="392049"/>
                                </a:cubicBezTo>
                                <a:cubicBezTo>
                                  <a:pt x="1049325" y="392049"/>
                                  <a:pt x="1049706" y="392049"/>
                                  <a:pt x="1050214" y="392049"/>
                                </a:cubicBezTo>
                                <a:cubicBezTo>
                                  <a:pt x="1050722" y="392049"/>
                                  <a:pt x="1051230" y="392049"/>
                                  <a:pt x="1051738" y="392049"/>
                                </a:cubicBezTo>
                                <a:cubicBezTo>
                                  <a:pt x="1052246" y="392049"/>
                                  <a:pt x="1052627" y="392049"/>
                                  <a:pt x="1053135" y="392049"/>
                                </a:cubicBezTo>
                                <a:cubicBezTo>
                                  <a:pt x="1053643" y="392049"/>
                                  <a:pt x="1054151" y="392049"/>
                                  <a:pt x="1054659" y="392049"/>
                                </a:cubicBezTo>
                                <a:cubicBezTo>
                                  <a:pt x="1055040" y="392049"/>
                                  <a:pt x="1055548" y="392049"/>
                                  <a:pt x="1056056" y="392049"/>
                                </a:cubicBezTo>
                                <a:cubicBezTo>
                                  <a:pt x="1056564" y="392049"/>
                                  <a:pt x="1057072" y="392049"/>
                                  <a:pt x="1057580" y="392049"/>
                                </a:cubicBezTo>
                                <a:cubicBezTo>
                                  <a:pt x="1057961" y="392049"/>
                                  <a:pt x="1058469" y="392049"/>
                                  <a:pt x="1058977" y="392049"/>
                                </a:cubicBezTo>
                                <a:cubicBezTo>
                                  <a:pt x="1059485" y="392049"/>
                                  <a:pt x="1059993" y="392049"/>
                                  <a:pt x="1060501" y="392049"/>
                                </a:cubicBezTo>
                                <a:cubicBezTo>
                                  <a:pt x="1060882" y="392049"/>
                                  <a:pt x="1061390" y="392049"/>
                                  <a:pt x="1061898" y="392049"/>
                                </a:cubicBezTo>
                                <a:cubicBezTo>
                                  <a:pt x="1062406" y="392049"/>
                                  <a:pt x="1062914" y="392049"/>
                                  <a:pt x="1063422" y="391922"/>
                                </a:cubicBezTo>
                                <a:cubicBezTo>
                                  <a:pt x="1063803" y="391922"/>
                                  <a:pt x="1064311" y="392049"/>
                                  <a:pt x="1064819" y="391922"/>
                                </a:cubicBezTo>
                                <a:cubicBezTo>
                                  <a:pt x="1065327" y="391922"/>
                                  <a:pt x="1065835" y="391922"/>
                                  <a:pt x="1066343" y="391922"/>
                                </a:cubicBezTo>
                                <a:cubicBezTo>
                                  <a:pt x="1066724" y="391922"/>
                                  <a:pt x="1067232" y="391922"/>
                                  <a:pt x="1067740" y="391922"/>
                                </a:cubicBezTo>
                                <a:cubicBezTo>
                                  <a:pt x="1068248" y="391922"/>
                                  <a:pt x="1068756" y="391922"/>
                                  <a:pt x="1069264" y="391922"/>
                                </a:cubicBezTo>
                                <a:cubicBezTo>
                                  <a:pt x="1069645" y="391795"/>
                                  <a:pt x="1070153" y="391795"/>
                                  <a:pt x="1070661" y="391795"/>
                                </a:cubicBezTo>
                                <a:cubicBezTo>
                                  <a:pt x="1071169" y="391795"/>
                                  <a:pt x="1071677" y="391795"/>
                                  <a:pt x="1072058" y="391795"/>
                                </a:cubicBezTo>
                                <a:cubicBezTo>
                                  <a:pt x="1072566" y="391795"/>
                                  <a:pt x="1073074" y="391795"/>
                                  <a:pt x="1073582" y="391795"/>
                                </a:cubicBezTo>
                                <a:cubicBezTo>
                                  <a:pt x="1074090" y="391795"/>
                                  <a:pt x="1074598" y="391668"/>
                                  <a:pt x="1074979" y="391668"/>
                                </a:cubicBezTo>
                                <a:cubicBezTo>
                                  <a:pt x="1075487" y="391668"/>
                                  <a:pt x="1075995" y="391668"/>
                                  <a:pt x="1076503" y="391668"/>
                                </a:cubicBezTo>
                                <a:cubicBezTo>
                                  <a:pt x="1077011" y="391668"/>
                                  <a:pt x="1077519" y="391668"/>
                                  <a:pt x="1077900" y="391541"/>
                                </a:cubicBezTo>
                                <a:cubicBezTo>
                                  <a:pt x="1078408" y="391541"/>
                                  <a:pt x="1078916" y="391541"/>
                                  <a:pt x="1079424" y="391541"/>
                                </a:cubicBezTo>
                                <a:cubicBezTo>
                                  <a:pt x="1079932" y="391541"/>
                                  <a:pt x="1080440" y="391541"/>
                                  <a:pt x="1080821" y="391414"/>
                                </a:cubicBezTo>
                                <a:cubicBezTo>
                                  <a:pt x="1081329" y="391414"/>
                                  <a:pt x="1081837" y="391414"/>
                                  <a:pt x="1082345" y="391414"/>
                                </a:cubicBezTo>
                                <a:cubicBezTo>
                                  <a:pt x="1082853" y="391414"/>
                                  <a:pt x="1083361" y="391414"/>
                                  <a:pt x="1083742" y="391414"/>
                                </a:cubicBezTo>
                                <a:cubicBezTo>
                                  <a:pt x="1084250" y="391287"/>
                                  <a:pt x="1084758" y="391287"/>
                                  <a:pt x="1085266" y="391287"/>
                                </a:cubicBezTo>
                                <a:cubicBezTo>
                                  <a:pt x="1085774" y="391287"/>
                                  <a:pt x="1086155" y="391287"/>
                                  <a:pt x="1086663" y="391287"/>
                                </a:cubicBezTo>
                                <a:cubicBezTo>
                                  <a:pt x="1087171" y="391160"/>
                                  <a:pt x="1087679" y="391160"/>
                                  <a:pt x="1088187" y="391160"/>
                                </a:cubicBezTo>
                                <a:cubicBezTo>
                                  <a:pt x="1088695" y="391160"/>
                                  <a:pt x="1089076" y="391160"/>
                                  <a:pt x="1089584" y="391160"/>
                                </a:cubicBezTo>
                                <a:cubicBezTo>
                                  <a:pt x="1090092" y="391160"/>
                                  <a:pt x="1090600" y="391160"/>
                                  <a:pt x="1091108" y="391160"/>
                                </a:cubicBezTo>
                                <a:cubicBezTo>
                                  <a:pt x="1091616" y="391160"/>
                                  <a:pt x="1091997" y="391033"/>
                                  <a:pt x="1092505" y="391033"/>
                                </a:cubicBezTo>
                                <a:cubicBezTo>
                                  <a:pt x="1093013" y="391033"/>
                                  <a:pt x="1093521" y="391033"/>
                                  <a:pt x="1094029" y="391033"/>
                                </a:cubicBezTo>
                                <a:cubicBezTo>
                                  <a:pt x="1094537" y="391033"/>
                                  <a:pt x="1094918" y="391033"/>
                                  <a:pt x="1095426" y="391033"/>
                                </a:cubicBezTo>
                                <a:cubicBezTo>
                                  <a:pt x="1095934" y="391033"/>
                                  <a:pt x="1096442" y="391033"/>
                                  <a:pt x="1096950" y="391033"/>
                                </a:cubicBezTo>
                                <a:cubicBezTo>
                                  <a:pt x="1097458" y="391033"/>
                                  <a:pt x="1097839" y="391033"/>
                                  <a:pt x="1098347" y="391033"/>
                                </a:cubicBezTo>
                                <a:cubicBezTo>
                                  <a:pt x="1098855" y="391033"/>
                                  <a:pt x="1099363" y="391033"/>
                                  <a:pt x="1099871" y="390906"/>
                                </a:cubicBezTo>
                                <a:cubicBezTo>
                                  <a:pt x="1100379" y="390906"/>
                                  <a:pt x="1100760" y="390906"/>
                                  <a:pt x="1101268" y="390906"/>
                                </a:cubicBezTo>
                                <a:cubicBezTo>
                                  <a:pt x="1101776" y="390906"/>
                                  <a:pt x="1102284" y="390906"/>
                                  <a:pt x="1102792" y="390906"/>
                                </a:cubicBezTo>
                                <a:cubicBezTo>
                                  <a:pt x="1103173" y="390906"/>
                                  <a:pt x="1103681" y="390906"/>
                                  <a:pt x="1104189" y="390906"/>
                                </a:cubicBezTo>
                                <a:cubicBezTo>
                                  <a:pt x="1104697" y="390779"/>
                                  <a:pt x="1105205" y="390779"/>
                                  <a:pt x="1105713" y="390779"/>
                                </a:cubicBezTo>
                                <a:cubicBezTo>
                                  <a:pt x="1106094" y="390779"/>
                                  <a:pt x="1106602" y="390779"/>
                                  <a:pt x="1107110" y="390779"/>
                                </a:cubicBezTo>
                                <a:cubicBezTo>
                                  <a:pt x="1107618" y="390779"/>
                                  <a:pt x="1108126" y="390652"/>
                                  <a:pt x="1108634" y="390652"/>
                                </a:cubicBezTo>
                                <a:cubicBezTo>
                                  <a:pt x="1109015" y="390652"/>
                                  <a:pt x="1109523" y="390652"/>
                                  <a:pt x="1110031" y="390652"/>
                                </a:cubicBezTo>
                                <a:cubicBezTo>
                                  <a:pt x="1110539" y="390652"/>
                                  <a:pt x="1111047" y="390652"/>
                                  <a:pt x="1111555" y="390652"/>
                                </a:cubicBezTo>
                                <a:cubicBezTo>
                                  <a:pt x="1111936" y="390652"/>
                                  <a:pt x="1112444" y="390525"/>
                                  <a:pt x="1112952" y="390525"/>
                                </a:cubicBezTo>
                                <a:cubicBezTo>
                                  <a:pt x="1113460" y="390525"/>
                                  <a:pt x="1113968" y="390525"/>
                                  <a:pt x="1114476" y="390525"/>
                                </a:cubicBezTo>
                                <a:cubicBezTo>
                                  <a:pt x="1114857" y="390525"/>
                                  <a:pt x="1115365" y="390525"/>
                                  <a:pt x="1115873" y="390525"/>
                                </a:cubicBezTo>
                                <a:cubicBezTo>
                                  <a:pt x="1116381" y="390525"/>
                                  <a:pt x="1116889" y="390525"/>
                                  <a:pt x="1117397" y="390525"/>
                                </a:cubicBezTo>
                                <a:cubicBezTo>
                                  <a:pt x="1117778" y="390525"/>
                                  <a:pt x="1118286" y="390525"/>
                                  <a:pt x="1118794" y="390525"/>
                                </a:cubicBezTo>
                                <a:cubicBezTo>
                                  <a:pt x="1119302" y="390525"/>
                                  <a:pt x="1119810" y="390525"/>
                                  <a:pt x="1120191" y="390525"/>
                                </a:cubicBezTo>
                                <a:cubicBezTo>
                                  <a:pt x="1120699" y="390525"/>
                                  <a:pt x="1121207" y="390525"/>
                                  <a:pt x="1121715" y="390525"/>
                                </a:cubicBezTo>
                                <a:cubicBezTo>
                                  <a:pt x="1122223" y="390525"/>
                                  <a:pt x="1122731" y="390525"/>
                                  <a:pt x="1123112" y="390525"/>
                                </a:cubicBezTo>
                                <a:cubicBezTo>
                                  <a:pt x="1123620" y="390525"/>
                                  <a:pt x="1124128" y="390525"/>
                                  <a:pt x="1124636" y="390525"/>
                                </a:cubicBezTo>
                                <a:cubicBezTo>
                                  <a:pt x="1125144" y="390525"/>
                                  <a:pt x="1125652" y="390525"/>
                                  <a:pt x="1126033" y="390525"/>
                                </a:cubicBezTo>
                                <a:cubicBezTo>
                                  <a:pt x="1126541" y="390525"/>
                                  <a:pt x="1127049" y="390525"/>
                                  <a:pt x="1127557" y="390525"/>
                                </a:cubicBezTo>
                                <a:cubicBezTo>
                                  <a:pt x="1128065" y="390525"/>
                                  <a:pt x="1128573" y="390525"/>
                                  <a:pt x="1128954" y="390525"/>
                                </a:cubicBezTo>
                                <a:cubicBezTo>
                                  <a:pt x="1129462" y="390525"/>
                                  <a:pt x="1129970" y="390525"/>
                                  <a:pt x="1130478" y="390525"/>
                                </a:cubicBezTo>
                                <a:cubicBezTo>
                                  <a:pt x="1130986" y="390525"/>
                                  <a:pt x="1131494" y="390525"/>
                                  <a:pt x="1131875" y="390525"/>
                                </a:cubicBezTo>
                                <a:cubicBezTo>
                                  <a:pt x="1132383" y="390525"/>
                                  <a:pt x="1132891" y="390525"/>
                                  <a:pt x="1133399" y="390525"/>
                                </a:cubicBezTo>
                                <a:cubicBezTo>
                                  <a:pt x="1133907" y="390525"/>
                                  <a:pt x="1134415" y="390525"/>
                                  <a:pt x="1134796" y="390525"/>
                                </a:cubicBezTo>
                                <a:cubicBezTo>
                                  <a:pt x="1135304" y="390525"/>
                                  <a:pt x="1135812" y="390525"/>
                                  <a:pt x="1136320" y="390525"/>
                                </a:cubicBezTo>
                                <a:cubicBezTo>
                                  <a:pt x="1136828" y="390525"/>
                                  <a:pt x="1137209" y="390525"/>
                                  <a:pt x="1137717" y="390525"/>
                                </a:cubicBezTo>
                                <a:cubicBezTo>
                                  <a:pt x="1138225" y="390525"/>
                                  <a:pt x="1138733" y="390525"/>
                                  <a:pt x="1139241" y="390525"/>
                                </a:cubicBezTo>
                                <a:cubicBezTo>
                                  <a:pt x="1139749" y="390525"/>
                                  <a:pt x="1140130" y="390525"/>
                                  <a:pt x="1140638" y="390525"/>
                                </a:cubicBezTo>
                                <a:cubicBezTo>
                                  <a:pt x="1141146" y="390525"/>
                                  <a:pt x="1141654" y="390525"/>
                                  <a:pt x="1142162" y="390525"/>
                                </a:cubicBezTo>
                                <a:cubicBezTo>
                                  <a:pt x="1142670" y="390525"/>
                                  <a:pt x="1143051" y="390525"/>
                                  <a:pt x="1143559" y="390525"/>
                                </a:cubicBezTo>
                                <a:cubicBezTo>
                                  <a:pt x="1144067" y="390525"/>
                                  <a:pt x="1144575" y="390525"/>
                                  <a:pt x="1145083" y="390398"/>
                                </a:cubicBezTo>
                                <a:cubicBezTo>
                                  <a:pt x="1145591" y="390398"/>
                                  <a:pt x="1145972" y="390398"/>
                                  <a:pt x="1146480" y="390398"/>
                                </a:cubicBezTo>
                                <a:cubicBezTo>
                                  <a:pt x="1146988" y="390398"/>
                                  <a:pt x="1147496" y="390398"/>
                                  <a:pt x="1148004" y="390398"/>
                                </a:cubicBezTo>
                                <a:cubicBezTo>
                                  <a:pt x="1148512" y="390398"/>
                                  <a:pt x="1148893" y="390398"/>
                                  <a:pt x="1149401" y="390398"/>
                                </a:cubicBezTo>
                                <a:cubicBezTo>
                                  <a:pt x="1149909" y="390398"/>
                                  <a:pt x="1150417" y="390398"/>
                                  <a:pt x="1150925" y="390271"/>
                                </a:cubicBezTo>
                                <a:cubicBezTo>
                                  <a:pt x="1151433" y="390271"/>
                                  <a:pt x="1151814" y="390271"/>
                                  <a:pt x="1152322" y="390271"/>
                                </a:cubicBezTo>
                                <a:cubicBezTo>
                                  <a:pt x="1152830" y="390271"/>
                                  <a:pt x="1153338" y="390271"/>
                                  <a:pt x="1153846" y="390271"/>
                                </a:cubicBezTo>
                                <a:cubicBezTo>
                                  <a:pt x="1154227" y="390271"/>
                                  <a:pt x="1154735" y="390271"/>
                                  <a:pt x="1155243" y="390271"/>
                                </a:cubicBezTo>
                                <a:cubicBezTo>
                                  <a:pt x="1155751" y="390144"/>
                                  <a:pt x="1156259" y="390144"/>
                                  <a:pt x="1156767" y="390144"/>
                                </a:cubicBezTo>
                                <a:cubicBezTo>
                                  <a:pt x="1157148" y="390144"/>
                                  <a:pt x="1157656" y="390144"/>
                                  <a:pt x="1158164" y="390144"/>
                                </a:cubicBezTo>
                                <a:cubicBezTo>
                                  <a:pt x="1158672" y="390144"/>
                                  <a:pt x="1159180" y="390144"/>
                                  <a:pt x="1159688" y="390144"/>
                                </a:cubicBezTo>
                                <a:cubicBezTo>
                                  <a:pt x="1160069" y="390144"/>
                                  <a:pt x="1160577" y="390017"/>
                                  <a:pt x="1161085" y="390017"/>
                                </a:cubicBezTo>
                                <a:cubicBezTo>
                                  <a:pt x="1161593" y="390017"/>
                                  <a:pt x="1162101" y="390017"/>
                                  <a:pt x="1162609" y="390017"/>
                                </a:cubicBezTo>
                                <a:cubicBezTo>
                                  <a:pt x="1162990" y="390017"/>
                                  <a:pt x="1163498" y="390017"/>
                                  <a:pt x="1164006" y="390017"/>
                                </a:cubicBezTo>
                                <a:cubicBezTo>
                                  <a:pt x="1164514" y="390017"/>
                                  <a:pt x="1165022" y="390017"/>
                                  <a:pt x="1165530" y="390017"/>
                                </a:cubicBezTo>
                                <a:cubicBezTo>
                                  <a:pt x="1165911" y="390017"/>
                                  <a:pt x="1166419" y="389890"/>
                                  <a:pt x="1166927" y="389890"/>
                                </a:cubicBezTo>
                                <a:cubicBezTo>
                                  <a:pt x="1167435" y="389890"/>
                                  <a:pt x="1167943" y="389890"/>
                                  <a:pt x="1168451" y="389890"/>
                                </a:cubicBezTo>
                                <a:cubicBezTo>
                                  <a:pt x="1168832" y="389890"/>
                                  <a:pt x="1169340" y="389890"/>
                                  <a:pt x="1169848" y="389763"/>
                                </a:cubicBezTo>
                                <a:cubicBezTo>
                                  <a:pt x="1170356" y="389763"/>
                                  <a:pt x="1170864" y="389763"/>
                                  <a:pt x="1171245" y="389763"/>
                                </a:cubicBezTo>
                                <a:cubicBezTo>
                                  <a:pt x="1171753" y="389763"/>
                                  <a:pt x="1172261" y="389763"/>
                                  <a:pt x="1172769" y="389763"/>
                                </a:cubicBezTo>
                                <a:cubicBezTo>
                                  <a:pt x="1173277" y="389636"/>
                                  <a:pt x="1173785" y="389636"/>
                                  <a:pt x="1174166" y="389636"/>
                                </a:cubicBezTo>
                                <a:cubicBezTo>
                                  <a:pt x="1174674" y="389636"/>
                                  <a:pt x="1175182" y="389636"/>
                                  <a:pt x="1175690" y="389636"/>
                                </a:cubicBezTo>
                                <a:cubicBezTo>
                                  <a:pt x="1176198" y="389509"/>
                                  <a:pt x="1176706" y="389509"/>
                                  <a:pt x="1177087" y="389509"/>
                                </a:cubicBezTo>
                                <a:cubicBezTo>
                                  <a:pt x="1177595" y="389509"/>
                                  <a:pt x="1178103" y="389509"/>
                                  <a:pt x="1178611" y="389509"/>
                                </a:cubicBezTo>
                                <a:cubicBezTo>
                                  <a:pt x="1179119" y="389509"/>
                                  <a:pt x="1179627" y="389509"/>
                                  <a:pt x="1180008" y="389382"/>
                                </a:cubicBezTo>
                                <a:cubicBezTo>
                                  <a:pt x="1180516" y="389382"/>
                                  <a:pt x="1181024" y="389382"/>
                                  <a:pt x="1181532" y="389382"/>
                                </a:cubicBezTo>
                                <a:cubicBezTo>
                                  <a:pt x="1182040" y="389382"/>
                                  <a:pt x="1182548" y="389382"/>
                                  <a:pt x="1182929" y="389255"/>
                                </a:cubicBezTo>
                                <a:cubicBezTo>
                                  <a:pt x="1183437" y="389255"/>
                                  <a:pt x="1183945" y="389255"/>
                                  <a:pt x="1184453" y="389255"/>
                                </a:cubicBezTo>
                                <a:cubicBezTo>
                                  <a:pt x="1184961" y="389255"/>
                                  <a:pt x="1185469" y="389255"/>
                                  <a:pt x="1185850" y="389255"/>
                                </a:cubicBezTo>
                                <a:cubicBezTo>
                                  <a:pt x="1186358" y="389128"/>
                                  <a:pt x="1186866" y="389128"/>
                                  <a:pt x="1187374" y="389128"/>
                                </a:cubicBezTo>
                                <a:cubicBezTo>
                                  <a:pt x="1187882" y="389128"/>
                                  <a:pt x="1188263" y="389001"/>
                                  <a:pt x="1188771" y="389001"/>
                                </a:cubicBezTo>
                                <a:cubicBezTo>
                                  <a:pt x="1189279" y="389001"/>
                                  <a:pt x="1189787" y="389001"/>
                                  <a:pt x="1190295" y="389001"/>
                                </a:cubicBezTo>
                                <a:cubicBezTo>
                                  <a:pt x="1190803" y="389001"/>
                                  <a:pt x="1191184" y="389001"/>
                                  <a:pt x="1191692" y="388874"/>
                                </a:cubicBezTo>
                                <a:cubicBezTo>
                                  <a:pt x="1192200" y="388874"/>
                                  <a:pt x="1192708" y="388874"/>
                                  <a:pt x="1193216" y="388874"/>
                                </a:cubicBezTo>
                                <a:cubicBezTo>
                                  <a:pt x="1193724" y="388747"/>
                                  <a:pt x="1194105" y="388747"/>
                                  <a:pt x="1194613" y="388747"/>
                                </a:cubicBezTo>
                                <a:cubicBezTo>
                                  <a:pt x="1195121" y="388747"/>
                                  <a:pt x="1195629" y="388620"/>
                                  <a:pt x="1196137" y="388620"/>
                                </a:cubicBezTo>
                                <a:cubicBezTo>
                                  <a:pt x="1196645" y="388620"/>
                                  <a:pt x="1197026" y="388620"/>
                                  <a:pt x="1197534" y="388620"/>
                                </a:cubicBezTo>
                                <a:cubicBezTo>
                                  <a:pt x="1198042" y="388493"/>
                                  <a:pt x="1198550" y="388493"/>
                                  <a:pt x="1199058" y="388493"/>
                                </a:cubicBezTo>
                                <a:cubicBezTo>
                                  <a:pt x="1199566" y="388366"/>
                                  <a:pt x="1199947" y="388366"/>
                                  <a:pt x="1200455" y="388366"/>
                                </a:cubicBezTo>
                                <a:cubicBezTo>
                                  <a:pt x="1200963" y="388239"/>
                                  <a:pt x="1201471" y="388239"/>
                                  <a:pt x="1201979" y="388239"/>
                                </a:cubicBezTo>
                                <a:cubicBezTo>
                                  <a:pt x="1202487" y="388112"/>
                                  <a:pt x="1202868" y="388112"/>
                                  <a:pt x="1203376" y="388112"/>
                                </a:cubicBezTo>
                                <a:cubicBezTo>
                                  <a:pt x="1203884" y="387985"/>
                                  <a:pt x="1204392" y="387985"/>
                                  <a:pt x="1204900" y="387858"/>
                                </a:cubicBezTo>
                                <a:cubicBezTo>
                                  <a:pt x="1205281" y="387858"/>
                                  <a:pt x="1205789" y="387858"/>
                                  <a:pt x="1206297" y="387731"/>
                                </a:cubicBezTo>
                                <a:cubicBezTo>
                                  <a:pt x="1206805" y="387731"/>
                                  <a:pt x="1207313" y="387604"/>
                                  <a:pt x="1207821" y="387604"/>
                                </a:cubicBezTo>
                                <a:cubicBezTo>
                                  <a:pt x="1208202" y="387477"/>
                                  <a:pt x="1208710" y="387477"/>
                                  <a:pt x="1209218" y="387350"/>
                                </a:cubicBezTo>
                                <a:cubicBezTo>
                                  <a:pt x="1209726" y="387223"/>
                                  <a:pt x="1210234" y="387223"/>
                                  <a:pt x="1210742" y="387096"/>
                                </a:cubicBezTo>
                                <a:cubicBezTo>
                                  <a:pt x="1211123" y="387096"/>
                                  <a:pt x="1211631" y="386969"/>
                                  <a:pt x="1212139" y="386842"/>
                                </a:cubicBezTo>
                                <a:cubicBezTo>
                                  <a:pt x="1212647" y="386842"/>
                                  <a:pt x="1213155" y="386715"/>
                                  <a:pt x="1213663" y="386588"/>
                                </a:cubicBezTo>
                                <a:cubicBezTo>
                                  <a:pt x="1214044" y="386588"/>
                                  <a:pt x="1214552" y="386461"/>
                                  <a:pt x="1215060" y="386334"/>
                                </a:cubicBezTo>
                                <a:cubicBezTo>
                                  <a:pt x="1215568" y="386207"/>
                                  <a:pt x="1216076" y="386080"/>
                                  <a:pt x="1216584" y="385953"/>
                                </a:cubicBezTo>
                                <a:cubicBezTo>
                                  <a:pt x="1216965" y="385953"/>
                                  <a:pt x="1217473" y="385826"/>
                                  <a:pt x="1217981" y="385699"/>
                                </a:cubicBezTo>
                                <a:cubicBezTo>
                                  <a:pt x="1218489" y="385572"/>
                                  <a:pt x="1218997" y="385445"/>
                                  <a:pt x="1219505" y="385318"/>
                                </a:cubicBezTo>
                                <a:cubicBezTo>
                                  <a:pt x="1219886" y="385064"/>
                                  <a:pt x="1220394" y="384937"/>
                                  <a:pt x="1220902" y="384810"/>
                                </a:cubicBezTo>
                                <a:cubicBezTo>
                                  <a:pt x="1221410" y="384683"/>
                                  <a:pt x="1221918" y="384556"/>
                                  <a:pt x="1222299" y="384302"/>
                                </a:cubicBezTo>
                                <a:cubicBezTo>
                                  <a:pt x="1222807" y="384175"/>
                                  <a:pt x="1223315" y="383921"/>
                                  <a:pt x="1223823" y="383794"/>
                                </a:cubicBezTo>
                                <a:cubicBezTo>
                                  <a:pt x="1224331" y="383540"/>
                                  <a:pt x="1224839" y="383413"/>
                                  <a:pt x="1225220" y="383159"/>
                                </a:cubicBezTo>
                                <a:cubicBezTo>
                                  <a:pt x="1225728" y="382905"/>
                                  <a:pt x="1226236" y="382651"/>
                                  <a:pt x="1226744" y="382524"/>
                                </a:cubicBezTo>
                                <a:cubicBezTo>
                                  <a:pt x="1227252" y="382270"/>
                                  <a:pt x="1227760" y="382016"/>
                                  <a:pt x="1228141" y="381762"/>
                                </a:cubicBezTo>
                                <a:cubicBezTo>
                                  <a:pt x="1228649" y="381508"/>
                                  <a:pt x="1229157" y="381254"/>
                                  <a:pt x="1229665" y="381000"/>
                                </a:cubicBezTo>
                                <a:cubicBezTo>
                                  <a:pt x="1230173" y="380746"/>
                                  <a:pt x="1230681" y="380492"/>
                                  <a:pt x="1231062" y="380238"/>
                                </a:cubicBezTo>
                                <a:cubicBezTo>
                                  <a:pt x="1231570" y="379984"/>
                                  <a:pt x="1232078" y="379730"/>
                                  <a:pt x="1232586" y="379476"/>
                                </a:cubicBezTo>
                                <a:cubicBezTo>
                                  <a:pt x="1233094" y="379222"/>
                                  <a:pt x="1233602" y="378968"/>
                                  <a:pt x="1233983" y="378714"/>
                                </a:cubicBezTo>
                                <a:cubicBezTo>
                                  <a:pt x="1234491" y="378460"/>
                                  <a:pt x="1234999" y="378333"/>
                                  <a:pt x="1235507" y="378079"/>
                                </a:cubicBezTo>
                                <a:cubicBezTo>
                                  <a:pt x="1236015" y="377825"/>
                                  <a:pt x="1236523" y="377698"/>
                                  <a:pt x="1236904" y="377444"/>
                                </a:cubicBezTo>
                                <a:cubicBezTo>
                                  <a:pt x="1237412" y="377317"/>
                                  <a:pt x="1237920" y="377190"/>
                                  <a:pt x="1238428" y="376936"/>
                                </a:cubicBezTo>
                                <a:cubicBezTo>
                                  <a:pt x="1238936" y="376809"/>
                                  <a:pt x="1239317" y="376682"/>
                                  <a:pt x="1239825" y="376555"/>
                                </a:cubicBezTo>
                                <a:cubicBezTo>
                                  <a:pt x="1240333" y="376428"/>
                                  <a:pt x="1240841" y="376301"/>
                                  <a:pt x="1241349" y="376174"/>
                                </a:cubicBezTo>
                                <a:cubicBezTo>
                                  <a:pt x="1241857" y="376047"/>
                                  <a:pt x="1242238" y="376047"/>
                                  <a:pt x="1242746" y="375920"/>
                                </a:cubicBezTo>
                                <a:cubicBezTo>
                                  <a:pt x="1243254" y="375793"/>
                                  <a:pt x="1243762" y="375793"/>
                                  <a:pt x="1244270" y="375666"/>
                                </a:cubicBezTo>
                                <a:cubicBezTo>
                                  <a:pt x="1244778" y="375539"/>
                                  <a:pt x="1245159" y="375539"/>
                                  <a:pt x="1245667" y="375412"/>
                                </a:cubicBezTo>
                                <a:cubicBezTo>
                                  <a:pt x="1246175" y="375285"/>
                                  <a:pt x="1246683" y="375158"/>
                                  <a:pt x="1247191" y="375158"/>
                                </a:cubicBezTo>
                                <a:cubicBezTo>
                                  <a:pt x="1247699" y="375031"/>
                                  <a:pt x="1248080" y="374904"/>
                                  <a:pt x="1248588" y="374777"/>
                                </a:cubicBezTo>
                                <a:cubicBezTo>
                                  <a:pt x="1249096" y="374650"/>
                                  <a:pt x="1249604" y="374523"/>
                                  <a:pt x="1250112" y="374269"/>
                                </a:cubicBezTo>
                                <a:cubicBezTo>
                                  <a:pt x="1250620" y="374142"/>
                                  <a:pt x="1251001" y="374015"/>
                                  <a:pt x="1251509" y="373761"/>
                                </a:cubicBezTo>
                                <a:cubicBezTo>
                                  <a:pt x="1252017" y="373507"/>
                                  <a:pt x="1252525" y="373380"/>
                                  <a:pt x="1253033" y="373126"/>
                                </a:cubicBezTo>
                                <a:cubicBezTo>
                                  <a:pt x="1253541" y="372872"/>
                                  <a:pt x="1253922" y="372618"/>
                                  <a:pt x="1254430" y="372364"/>
                                </a:cubicBezTo>
                                <a:cubicBezTo>
                                  <a:pt x="1254938" y="372110"/>
                                  <a:pt x="1255446" y="371856"/>
                                  <a:pt x="1255954" y="371602"/>
                                </a:cubicBezTo>
                                <a:cubicBezTo>
                                  <a:pt x="1256335" y="371348"/>
                                  <a:pt x="1256843" y="371094"/>
                                  <a:pt x="1257351" y="370840"/>
                                </a:cubicBezTo>
                                <a:cubicBezTo>
                                  <a:pt x="1257859" y="370586"/>
                                  <a:pt x="1258367" y="370332"/>
                                  <a:pt x="1258875" y="370078"/>
                                </a:cubicBezTo>
                                <a:cubicBezTo>
                                  <a:pt x="1259256" y="369824"/>
                                  <a:pt x="1259764" y="369697"/>
                                  <a:pt x="1260272" y="369443"/>
                                </a:cubicBezTo>
                                <a:cubicBezTo>
                                  <a:pt x="1260780" y="369316"/>
                                  <a:pt x="1261288" y="369062"/>
                                  <a:pt x="1261796" y="368935"/>
                                </a:cubicBezTo>
                                <a:cubicBezTo>
                                  <a:pt x="1262177" y="368808"/>
                                  <a:pt x="1262685" y="368808"/>
                                  <a:pt x="1263193" y="368681"/>
                                </a:cubicBezTo>
                                <a:cubicBezTo>
                                  <a:pt x="1263701" y="368681"/>
                                  <a:pt x="1264209" y="368554"/>
                                  <a:pt x="1264717" y="368554"/>
                                </a:cubicBezTo>
                                <a:cubicBezTo>
                                  <a:pt x="1265098" y="368554"/>
                                  <a:pt x="1265606" y="368554"/>
                                  <a:pt x="1266114" y="368681"/>
                                </a:cubicBezTo>
                                <a:cubicBezTo>
                                  <a:pt x="1266622" y="368681"/>
                                  <a:pt x="1267130" y="368808"/>
                                  <a:pt x="1267638" y="368935"/>
                                </a:cubicBezTo>
                                <a:cubicBezTo>
                                  <a:pt x="1268019" y="368935"/>
                                  <a:pt x="1268527" y="369189"/>
                                  <a:pt x="1269035" y="369316"/>
                                </a:cubicBezTo>
                                <a:cubicBezTo>
                                  <a:pt x="1269543" y="369443"/>
                                  <a:pt x="1270051" y="369570"/>
                                  <a:pt x="1270559" y="369824"/>
                                </a:cubicBezTo>
                                <a:cubicBezTo>
                                  <a:pt x="1270940" y="369951"/>
                                  <a:pt x="1271448" y="370205"/>
                                  <a:pt x="1271956" y="370332"/>
                                </a:cubicBezTo>
                                <a:cubicBezTo>
                                  <a:pt x="1272464" y="370586"/>
                                  <a:pt x="1272972" y="370840"/>
                                  <a:pt x="1273353" y="370967"/>
                                </a:cubicBezTo>
                                <a:cubicBezTo>
                                  <a:pt x="1273861" y="371221"/>
                                  <a:pt x="1274369" y="371475"/>
                                  <a:pt x="1274877" y="371602"/>
                                </a:cubicBezTo>
                                <a:cubicBezTo>
                                  <a:pt x="1275385" y="371856"/>
                                  <a:pt x="1275893" y="372110"/>
                                  <a:pt x="1276274" y="372364"/>
                                </a:cubicBezTo>
                                <a:cubicBezTo>
                                  <a:pt x="1276782" y="372491"/>
                                  <a:pt x="1277290" y="372745"/>
                                  <a:pt x="1277798" y="372999"/>
                                </a:cubicBezTo>
                                <a:cubicBezTo>
                                  <a:pt x="1278306" y="373253"/>
                                  <a:pt x="1278814" y="373380"/>
                                  <a:pt x="1279195" y="373634"/>
                                </a:cubicBezTo>
                                <a:cubicBezTo>
                                  <a:pt x="1279703" y="373888"/>
                                  <a:pt x="1280211" y="374142"/>
                                  <a:pt x="1280719" y="374269"/>
                                </a:cubicBezTo>
                                <a:cubicBezTo>
                                  <a:pt x="1281227" y="374523"/>
                                  <a:pt x="1281735" y="374777"/>
                                  <a:pt x="1282116" y="375031"/>
                                </a:cubicBezTo>
                                <a:cubicBezTo>
                                  <a:pt x="1282624" y="375158"/>
                                  <a:pt x="1283132" y="375412"/>
                                  <a:pt x="1283640" y="375666"/>
                                </a:cubicBezTo>
                                <a:cubicBezTo>
                                  <a:pt x="1284148" y="375920"/>
                                  <a:pt x="1284656" y="376047"/>
                                  <a:pt x="1285037" y="376301"/>
                                </a:cubicBezTo>
                                <a:cubicBezTo>
                                  <a:pt x="1285545" y="376428"/>
                                  <a:pt x="1286053" y="376682"/>
                                  <a:pt x="1286561" y="376936"/>
                                </a:cubicBezTo>
                                <a:cubicBezTo>
                                  <a:pt x="1287069" y="377063"/>
                                  <a:pt x="1287450" y="377317"/>
                                  <a:pt x="1287958" y="377444"/>
                                </a:cubicBezTo>
                                <a:cubicBezTo>
                                  <a:pt x="1288466" y="377698"/>
                                  <a:pt x="1288974" y="377825"/>
                                  <a:pt x="1289482" y="377952"/>
                                </a:cubicBezTo>
                                <a:cubicBezTo>
                                  <a:pt x="1289990" y="378206"/>
                                  <a:pt x="1290371" y="378333"/>
                                  <a:pt x="1290879" y="378460"/>
                                </a:cubicBezTo>
                                <a:cubicBezTo>
                                  <a:pt x="1291387" y="378587"/>
                                  <a:pt x="1291895" y="378714"/>
                                  <a:pt x="1292403" y="378841"/>
                                </a:cubicBezTo>
                                <a:cubicBezTo>
                                  <a:pt x="1292911" y="379095"/>
                                  <a:pt x="1293292" y="379095"/>
                                  <a:pt x="1293800" y="379222"/>
                                </a:cubicBezTo>
                                <a:cubicBezTo>
                                  <a:pt x="1294308" y="379349"/>
                                  <a:pt x="1294816" y="379476"/>
                                  <a:pt x="1295324" y="379476"/>
                                </a:cubicBezTo>
                                <a:cubicBezTo>
                                  <a:pt x="1295832" y="379603"/>
                                  <a:pt x="1296213" y="379730"/>
                                  <a:pt x="1296721" y="379730"/>
                                </a:cubicBezTo>
                                <a:cubicBezTo>
                                  <a:pt x="1297229" y="379857"/>
                                  <a:pt x="1297737" y="379857"/>
                                  <a:pt x="1298245" y="379984"/>
                                </a:cubicBezTo>
                                <a:cubicBezTo>
                                  <a:pt x="1298753" y="379984"/>
                                  <a:pt x="1299134" y="380111"/>
                                  <a:pt x="1299642" y="380111"/>
                                </a:cubicBezTo>
                                <a:cubicBezTo>
                                  <a:pt x="1300150" y="380111"/>
                                  <a:pt x="1300658" y="380238"/>
                                  <a:pt x="1301166" y="380238"/>
                                </a:cubicBezTo>
                                <a:cubicBezTo>
                                  <a:pt x="1301674" y="380238"/>
                                  <a:pt x="1302055" y="380365"/>
                                  <a:pt x="1302563" y="380365"/>
                                </a:cubicBezTo>
                                <a:cubicBezTo>
                                  <a:pt x="1303071" y="380492"/>
                                  <a:pt x="1303579" y="380492"/>
                                  <a:pt x="1304087" y="380619"/>
                                </a:cubicBezTo>
                                <a:cubicBezTo>
                                  <a:pt x="1304468" y="380619"/>
                                  <a:pt x="1304976" y="380746"/>
                                  <a:pt x="1305484" y="380873"/>
                                </a:cubicBezTo>
                                <a:cubicBezTo>
                                  <a:pt x="1305992" y="380873"/>
                                  <a:pt x="1306500" y="381000"/>
                                  <a:pt x="1307008" y="381127"/>
                                </a:cubicBezTo>
                                <a:cubicBezTo>
                                  <a:pt x="1307389" y="381127"/>
                                  <a:pt x="1307897" y="381254"/>
                                  <a:pt x="1308405" y="381381"/>
                                </a:cubicBezTo>
                                <a:cubicBezTo>
                                  <a:pt x="1308913" y="381508"/>
                                  <a:pt x="1309421" y="381635"/>
                                  <a:pt x="1309929" y="381762"/>
                                </a:cubicBezTo>
                                <a:cubicBezTo>
                                  <a:pt x="1310310" y="381889"/>
                                  <a:pt x="1310818" y="382016"/>
                                  <a:pt x="1311326" y="382143"/>
                                </a:cubicBezTo>
                                <a:cubicBezTo>
                                  <a:pt x="1311834" y="382397"/>
                                  <a:pt x="1312342" y="382524"/>
                                  <a:pt x="1312850" y="382651"/>
                                </a:cubicBezTo>
                                <a:cubicBezTo>
                                  <a:pt x="1313231" y="382778"/>
                                  <a:pt x="1313739" y="382905"/>
                                  <a:pt x="1314247" y="383159"/>
                                </a:cubicBezTo>
                                <a:cubicBezTo>
                                  <a:pt x="1314755" y="383286"/>
                                  <a:pt x="1315263" y="383413"/>
                                  <a:pt x="1315771" y="383540"/>
                                </a:cubicBezTo>
                                <a:cubicBezTo>
                                  <a:pt x="1316152" y="383794"/>
                                  <a:pt x="1316660" y="383921"/>
                                  <a:pt x="1317168" y="384048"/>
                                </a:cubicBezTo>
                                <a:cubicBezTo>
                                  <a:pt x="1317676" y="384175"/>
                                  <a:pt x="1318184" y="384429"/>
                                  <a:pt x="1318692" y="384556"/>
                                </a:cubicBezTo>
                                <a:cubicBezTo>
                                  <a:pt x="1319073" y="384683"/>
                                  <a:pt x="1319581" y="384810"/>
                                  <a:pt x="1320089" y="384937"/>
                                </a:cubicBezTo>
                                <a:cubicBezTo>
                                  <a:pt x="1320597" y="385064"/>
                                  <a:pt x="1321105" y="385191"/>
                                  <a:pt x="1321486" y="385318"/>
                                </a:cubicBezTo>
                                <a:cubicBezTo>
                                  <a:pt x="1321994" y="385445"/>
                                  <a:pt x="1322502" y="385572"/>
                                  <a:pt x="1323010" y="385699"/>
                                </a:cubicBezTo>
                                <a:cubicBezTo>
                                  <a:pt x="1323518" y="385826"/>
                                  <a:pt x="1324026" y="385953"/>
                                  <a:pt x="1324407" y="385953"/>
                                </a:cubicBezTo>
                                <a:cubicBezTo>
                                  <a:pt x="1324915" y="386080"/>
                                  <a:pt x="1325423" y="386207"/>
                                  <a:pt x="1325931" y="386334"/>
                                </a:cubicBezTo>
                                <a:cubicBezTo>
                                  <a:pt x="1326439" y="386461"/>
                                  <a:pt x="1326947" y="386461"/>
                                  <a:pt x="1327328" y="386588"/>
                                </a:cubicBezTo>
                                <a:cubicBezTo>
                                  <a:pt x="1327836" y="386715"/>
                                  <a:pt x="1328344" y="386715"/>
                                  <a:pt x="1328852" y="386842"/>
                                </a:cubicBezTo>
                                <a:cubicBezTo>
                                  <a:pt x="1329360" y="386969"/>
                                  <a:pt x="1329868" y="386969"/>
                                  <a:pt x="1330249" y="387096"/>
                                </a:cubicBezTo>
                                <a:cubicBezTo>
                                  <a:pt x="1330757" y="387096"/>
                                  <a:pt x="1331265" y="387223"/>
                                  <a:pt x="1331773" y="387223"/>
                                </a:cubicBezTo>
                                <a:cubicBezTo>
                                  <a:pt x="1332281" y="387350"/>
                                  <a:pt x="1332789" y="387350"/>
                                  <a:pt x="1333170" y="387477"/>
                                </a:cubicBezTo>
                                <a:cubicBezTo>
                                  <a:pt x="1333678" y="387477"/>
                                  <a:pt x="1334186" y="387604"/>
                                  <a:pt x="1334694" y="387604"/>
                                </a:cubicBezTo>
                                <a:cubicBezTo>
                                  <a:pt x="1335202" y="387731"/>
                                  <a:pt x="1335710" y="387731"/>
                                  <a:pt x="1336091" y="387731"/>
                                </a:cubicBezTo>
                                <a:cubicBezTo>
                                  <a:pt x="1336599" y="387858"/>
                                  <a:pt x="1337107" y="387858"/>
                                  <a:pt x="1337615" y="387985"/>
                                </a:cubicBezTo>
                                <a:cubicBezTo>
                                  <a:pt x="1338123" y="387985"/>
                                  <a:pt x="1338504" y="387985"/>
                                  <a:pt x="1339012" y="388112"/>
                                </a:cubicBezTo>
                                <a:cubicBezTo>
                                  <a:pt x="1339520" y="388112"/>
                                  <a:pt x="1340028" y="388112"/>
                                  <a:pt x="1340536" y="388239"/>
                                </a:cubicBezTo>
                                <a:cubicBezTo>
                                  <a:pt x="1341044" y="388239"/>
                                  <a:pt x="1341425" y="388239"/>
                                  <a:pt x="1341933" y="388366"/>
                                </a:cubicBezTo>
                                <a:cubicBezTo>
                                  <a:pt x="1342441" y="388366"/>
                                  <a:pt x="1342949" y="388493"/>
                                  <a:pt x="1343457" y="388493"/>
                                </a:cubicBezTo>
                                <a:cubicBezTo>
                                  <a:pt x="1343965" y="388493"/>
                                  <a:pt x="1344346" y="388620"/>
                                  <a:pt x="1344854" y="388620"/>
                                </a:cubicBezTo>
                                <a:cubicBezTo>
                                  <a:pt x="1345362" y="388620"/>
                                  <a:pt x="1345870" y="388620"/>
                                  <a:pt x="1346378" y="388620"/>
                                </a:cubicBezTo>
                                <a:cubicBezTo>
                                  <a:pt x="1346886" y="388747"/>
                                  <a:pt x="1347267" y="388747"/>
                                  <a:pt x="1347775" y="388747"/>
                                </a:cubicBezTo>
                                <a:cubicBezTo>
                                  <a:pt x="1348283" y="388874"/>
                                  <a:pt x="1348791" y="388874"/>
                                  <a:pt x="1349299" y="388874"/>
                                </a:cubicBezTo>
                                <a:cubicBezTo>
                                  <a:pt x="1349807" y="388874"/>
                                  <a:pt x="1350188" y="388874"/>
                                  <a:pt x="1350696" y="389001"/>
                                </a:cubicBezTo>
                                <a:cubicBezTo>
                                  <a:pt x="1351204" y="389001"/>
                                  <a:pt x="1351712" y="389001"/>
                                  <a:pt x="1352220" y="389001"/>
                                </a:cubicBezTo>
                                <a:cubicBezTo>
                                  <a:pt x="1352728" y="389001"/>
                                  <a:pt x="1353109" y="389001"/>
                                  <a:pt x="1353617" y="389128"/>
                                </a:cubicBezTo>
                                <a:cubicBezTo>
                                  <a:pt x="1354125" y="389128"/>
                                  <a:pt x="1354633" y="389128"/>
                                  <a:pt x="1355141" y="389128"/>
                                </a:cubicBezTo>
                                <a:cubicBezTo>
                                  <a:pt x="1355522" y="389128"/>
                                  <a:pt x="1356030" y="389128"/>
                                  <a:pt x="1356538" y="389128"/>
                                </a:cubicBezTo>
                                <a:cubicBezTo>
                                  <a:pt x="1357046" y="389128"/>
                                  <a:pt x="1357554" y="389128"/>
                                  <a:pt x="1358062" y="389255"/>
                                </a:cubicBezTo>
                                <a:cubicBezTo>
                                  <a:pt x="1358443" y="389255"/>
                                  <a:pt x="1358951" y="389128"/>
                                  <a:pt x="1359459" y="389255"/>
                                </a:cubicBezTo>
                                <a:cubicBezTo>
                                  <a:pt x="1359967" y="389255"/>
                                  <a:pt x="1360475" y="389255"/>
                                  <a:pt x="1360983" y="389255"/>
                                </a:cubicBezTo>
                                <a:cubicBezTo>
                                  <a:pt x="1361364" y="389255"/>
                                  <a:pt x="1361872" y="389255"/>
                                  <a:pt x="1362380" y="389255"/>
                                </a:cubicBezTo>
                                <a:cubicBezTo>
                                  <a:pt x="1362888" y="389255"/>
                                  <a:pt x="1363396" y="389255"/>
                                  <a:pt x="1363904" y="389255"/>
                                </a:cubicBezTo>
                                <a:cubicBezTo>
                                  <a:pt x="1364285" y="389255"/>
                                  <a:pt x="1364793" y="389255"/>
                                  <a:pt x="1365301" y="389255"/>
                                </a:cubicBezTo>
                                <a:cubicBezTo>
                                  <a:pt x="1365809" y="389382"/>
                                  <a:pt x="1366317" y="389382"/>
                                  <a:pt x="1366825" y="389382"/>
                                </a:cubicBezTo>
                                <a:cubicBezTo>
                                  <a:pt x="1367206" y="389382"/>
                                  <a:pt x="1367714" y="389382"/>
                                  <a:pt x="1368222" y="389382"/>
                                </a:cubicBezTo>
                                <a:cubicBezTo>
                                  <a:pt x="1368730" y="389382"/>
                                  <a:pt x="1369238" y="389382"/>
                                  <a:pt x="1369746" y="389382"/>
                                </a:cubicBezTo>
                                <a:cubicBezTo>
                                  <a:pt x="1370127" y="389382"/>
                                  <a:pt x="1370635" y="389382"/>
                                  <a:pt x="1371143" y="389382"/>
                                </a:cubicBezTo>
                                <a:cubicBezTo>
                                  <a:pt x="1371651" y="389382"/>
                                  <a:pt x="1372159" y="389509"/>
                                  <a:pt x="1372540" y="389509"/>
                                </a:cubicBezTo>
                                <a:cubicBezTo>
                                  <a:pt x="1373048" y="389509"/>
                                  <a:pt x="1373556" y="389509"/>
                                  <a:pt x="1374064" y="389509"/>
                                </a:cubicBezTo>
                                <a:cubicBezTo>
                                  <a:pt x="1374572" y="389509"/>
                                  <a:pt x="1375080" y="389509"/>
                                  <a:pt x="1375461" y="389509"/>
                                </a:cubicBezTo>
                                <a:cubicBezTo>
                                  <a:pt x="1375969" y="389509"/>
                                  <a:pt x="1376477" y="389636"/>
                                  <a:pt x="1376985" y="389636"/>
                                </a:cubicBezTo>
                                <a:cubicBezTo>
                                  <a:pt x="1377493" y="389636"/>
                                  <a:pt x="1378001" y="389636"/>
                                  <a:pt x="1378382" y="389636"/>
                                </a:cubicBezTo>
                                <a:cubicBezTo>
                                  <a:pt x="1378890" y="389636"/>
                                  <a:pt x="1379398" y="389636"/>
                                  <a:pt x="1379906" y="389636"/>
                                </a:cubicBezTo>
                                <a:cubicBezTo>
                                  <a:pt x="1380414" y="389636"/>
                                  <a:pt x="1380922" y="389636"/>
                                  <a:pt x="1381303" y="389636"/>
                                </a:cubicBezTo>
                                <a:cubicBezTo>
                                  <a:pt x="1381811" y="389636"/>
                                  <a:pt x="1382319" y="389636"/>
                                  <a:pt x="1382827" y="389636"/>
                                </a:cubicBezTo>
                                <a:cubicBezTo>
                                  <a:pt x="1383335" y="389636"/>
                                  <a:pt x="1383843" y="389636"/>
                                  <a:pt x="1384224" y="389636"/>
                                </a:cubicBezTo>
                                <a:cubicBezTo>
                                  <a:pt x="1384732" y="389636"/>
                                  <a:pt x="1385240" y="389636"/>
                                  <a:pt x="1385748" y="389763"/>
                                </a:cubicBezTo>
                                <a:cubicBezTo>
                                  <a:pt x="1386256" y="389763"/>
                                  <a:pt x="1386764" y="389763"/>
                                  <a:pt x="1387145" y="389763"/>
                                </a:cubicBezTo>
                                <a:cubicBezTo>
                                  <a:pt x="1387653" y="389763"/>
                                  <a:pt x="1388161" y="389763"/>
                                  <a:pt x="1388669" y="389763"/>
                                </a:cubicBezTo>
                                <a:cubicBezTo>
                                  <a:pt x="1389177" y="389763"/>
                                  <a:pt x="1389558" y="389763"/>
                                  <a:pt x="1390066" y="389763"/>
                                </a:cubicBezTo>
                                <a:cubicBezTo>
                                  <a:pt x="1390574" y="389763"/>
                                  <a:pt x="1391082" y="389763"/>
                                  <a:pt x="1391590" y="389763"/>
                                </a:cubicBezTo>
                                <a:cubicBezTo>
                                  <a:pt x="1392098" y="389763"/>
                                  <a:pt x="1392479" y="389763"/>
                                  <a:pt x="1392987" y="389763"/>
                                </a:cubicBezTo>
                                <a:cubicBezTo>
                                  <a:pt x="1393495" y="389763"/>
                                  <a:pt x="1394003" y="389763"/>
                                  <a:pt x="1394511" y="389763"/>
                                </a:cubicBezTo>
                                <a:cubicBezTo>
                                  <a:pt x="1395019" y="389763"/>
                                  <a:pt x="1395400" y="389763"/>
                                  <a:pt x="1395908" y="389763"/>
                                </a:cubicBezTo>
                                <a:cubicBezTo>
                                  <a:pt x="1396416" y="389763"/>
                                  <a:pt x="1396924" y="389763"/>
                                  <a:pt x="1397432" y="389763"/>
                                </a:cubicBezTo>
                                <a:cubicBezTo>
                                  <a:pt x="1397940" y="389763"/>
                                  <a:pt x="1398321" y="389636"/>
                                  <a:pt x="1398829" y="389763"/>
                                </a:cubicBezTo>
                                <a:cubicBezTo>
                                  <a:pt x="1399337" y="389763"/>
                                  <a:pt x="1399845" y="389763"/>
                                  <a:pt x="1400353" y="389763"/>
                                </a:cubicBezTo>
                                <a:cubicBezTo>
                                  <a:pt x="1400861" y="389763"/>
                                  <a:pt x="1401242" y="389763"/>
                                  <a:pt x="1401750" y="389763"/>
                                </a:cubicBezTo>
                                <a:cubicBezTo>
                                  <a:pt x="1402258" y="389763"/>
                                  <a:pt x="1402766" y="389763"/>
                                  <a:pt x="1403274" y="389763"/>
                                </a:cubicBezTo>
                                <a:cubicBezTo>
                                  <a:pt x="1403782" y="389763"/>
                                  <a:pt x="1404163" y="389763"/>
                                  <a:pt x="1404671" y="389763"/>
                                </a:cubicBezTo>
                                <a:cubicBezTo>
                                  <a:pt x="1405179" y="389763"/>
                                  <a:pt x="1405687" y="389763"/>
                                  <a:pt x="1406195" y="389763"/>
                                </a:cubicBezTo>
                                <a:cubicBezTo>
                                  <a:pt x="1406576" y="389763"/>
                                  <a:pt x="1407084" y="389763"/>
                                  <a:pt x="1407592" y="389763"/>
                                </a:cubicBezTo>
                                <a:cubicBezTo>
                                  <a:pt x="1408100" y="389763"/>
                                  <a:pt x="1408608" y="389763"/>
                                  <a:pt x="1409116" y="389763"/>
                                </a:cubicBezTo>
                                <a:cubicBezTo>
                                  <a:pt x="1409497" y="389763"/>
                                  <a:pt x="1410005" y="389763"/>
                                  <a:pt x="1410513" y="389763"/>
                                </a:cubicBezTo>
                                <a:cubicBezTo>
                                  <a:pt x="1411021" y="389763"/>
                                  <a:pt x="1411529" y="389763"/>
                                  <a:pt x="1412037" y="389763"/>
                                </a:cubicBezTo>
                                <a:cubicBezTo>
                                  <a:pt x="1412418" y="389763"/>
                                  <a:pt x="1412926" y="389763"/>
                                  <a:pt x="1413434" y="389763"/>
                                </a:cubicBezTo>
                                <a:cubicBezTo>
                                  <a:pt x="1413942" y="389763"/>
                                  <a:pt x="1414450" y="389763"/>
                                  <a:pt x="1414958" y="389763"/>
                                </a:cubicBezTo>
                                <a:cubicBezTo>
                                  <a:pt x="1415339" y="389763"/>
                                  <a:pt x="1415847" y="389763"/>
                                  <a:pt x="1416355" y="389763"/>
                                </a:cubicBezTo>
                                <a:cubicBezTo>
                                  <a:pt x="1416863" y="389763"/>
                                  <a:pt x="1417371" y="389763"/>
                                  <a:pt x="1417879" y="389763"/>
                                </a:cubicBezTo>
                                <a:cubicBezTo>
                                  <a:pt x="1418260" y="389763"/>
                                  <a:pt x="1418768" y="389763"/>
                                  <a:pt x="1419276" y="389763"/>
                                </a:cubicBezTo>
                                <a:cubicBezTo>
                                  <a:pt x="1419784" y="389763"/>
                                  <a:pt x="1420292" y="389763"/>
                                  <a:pt x="1420800" y="389763"/>
                                </a:cubicBezTo>
                                <a:cubicBezTo>
                                  <a:pt x="1421181" y="389763"/>
                                  <a:pt x="1421689" y="389763"/>
                                  <a:pt x="1422197" y="389763"/>
                                </a:cubicBezTo>
                                <a:cubicBezTo>
                                  <a:pt x="1422705" y="389763"/>
                                  <a:pt x="1423213" y="389763"/>
                                  <a:pt x="1423594" y="389763"/>
                                </a:cubicBezTo>
                                <a:cubicBezTo>
                                  <a:pt x="1424102" y="389890"/>
                                  <a:pt x="1424610" y="389890"/>
                                  <a:pt x="1425118" y="389890"/>
                                </a:cubicBezTo>
                                <a:cubicBezTo>
                                  <a:pt x="1425626" y="389890"/>
                                  <a:pt x="1426134" y="389890"/>
                                  <a:pt x="1426515" y="389890"/>
                                </a:cubicBezTo>
                                <a:cubicBezTo>
                                  <a:pt x="1427023" y="390017"/>
                                  <a:pt x="1427531" y="390017"/>
                                  <a:pt x="1428039" y="390017"/>
                                </a:cubicBezTo>
                                <a:cubicBezTo>
                                  <a:pt x="1428547" y="390017"/>
                                  <a:pt x="1429055" y="390017"/>
                                  <a:pt x="1429436" y="390017"/>
                                </a:cubicBezTo>
                                <a:cubicBezTo>
                                  <a:pt x="1429944" y="390144"/>
                                  <a:pt x="1430452" y="390144"/>
                                  <a:pt x="1430960" y="390144"/>
                                </a:cubicBezTo>
                                <a:cubicBezTo>
                                  <a:pt x="1431468" y="390144"/>
                                  <a:pt x="1431976" y="390144"/>
                                  <a:pt x="1432357" y="390144"/>
                                </a:cubicBezTo>
                                <a:cubicBezTo>
                                  <a:pt x="1432865" y="390144"/>
                                  <a:pt x="1433373" y="390144"/>
                                  <a:pt x="1433881" y="390271"/>
                                </a:cubicBezTo>
                                <a:cubicBezTo>
                                  <a:pt x="1434389" y="390271"/>
                                  <a:pt x="1434897" y="390271"/>
                                  <a:pt x="1435278" y="390271"/>
                                </a:cubicBezTo>
                                <a:cubicBezTo>
                                  <a:pt x="1435786" y="390271"/>
                                  <a:pt x="1436294" y="390271"/>
                                  <a:pt x="1436802" y="390271"/>
                                </a:cubicBezTo>
                                <a:cubicBezTo>
                                  <a:pt x="1437310" y="390271"/>
                                  <a:pt x="1437818" y="390271"/>
                                  <a:pt x="1438199" y="390271"/>
                                </a:cubicBezTo>
                                <a:cubicBezTo>
                                  <a:pt x="1438707" y="390271"/>
                                  <a:pt x="1439215" y="390271"/>
                                  <a:pt x="1439723" y="390271"/>
                                </a:cubicBezTo>
                                <a:cubicBezTo>
                                  <a:pt x="1440231" y="390271"/>
                                  <a:pt x="1440612" y="390271"/>
                                  <a:pt x="1441120" y="390271"/>
                                </a:cubicBezTo>
                                <a:cubicBezTo>
                                  <a:pt x="1441628" y="390271"/>
                                  <a:pt x="1442136" y="390271"/>
                                  <a:pt x="1442644" y="390271"/>
                                </a:cubicBezTo>
                                <a:cubicBezTo>
                                  <a:pt x="1443152" y="390144"/>
                                  <a:pt x="1443533" y="390144"/>
                                  <a:pt x="1444041" y="390144"/>
                                </a:cubicBezTo>
                                <a:cubicBezTo>
                                  <a:pt x="1444549" y="390144"/>
                                  <a:pt x="1445057" y="390144"/>
                                  <a:pt x="1445565" y="390017"/>
                                </a:cubicBezTo>
                                <a:cubicBezTo>
                                  <a:pt x="1446073" y="390017"/>
                                  <a:pt x="1446454" y="390017"/>
                                  <a:pt x="1446962" y="390017"/>
                                </a:cubicBezTo>
                                <a:cubicBezTo>
                                  <a:pt x="1447470" y="389890"/>
                                  <a:pt x="1447978" y="389890"/>
                                  <a:pt x="1448486" y="389890"/>
                                </a:cubicBezTo>
                                <a:cubicBezTo>
                                  <a:pt x="1448994" y="389890"/>
                                  <a:pt x="1449375" y="389890"/>
                                  <a:pt x="1449883" y="389763"/>
                                </a:cubicBezTo>
                                <a:cubicBezTo>
                                  <a:pt x="1450391" y="389763"/>
                                  <a:pt x="1450899" y="389636"/>
                                  <a:pt x="1451407" y="389636"/>
                                </a:cubicBezTo>
                                <a:cubicBezTo>
                                  <a:pt x="1451915" y="389636"/>
                                  <a:pt x="1452296" y="389509"/>
                                  <a:pt x="1452804" y="389509"/>
                                </a:cubicBezTo>
                                <a:cubicBezTo>
                                  <a:pt x="1453312" y="389509"/>
                                  <a:pt x="1453820" y="389382"/>
                                  <a:pt x="1454328" y="389382"/>
                                </a:cubicBezTo>
                                <a:cubicBezTo>
                                  <a:pt x="1454836" y="389382"/>
                                  <a:pt x="1455217" y="389255"/>
                                  <a:pt x="1455725" y="389255"/>
                                </a:cubicBezTo>
                                <a:cubicBezTo>
                                  <a:pt x="1456233" y="389128"/>
                                  <a:pt x="1456741" y="389128"/>
                                  <a:pt x="1457249" y="389128"/>
                                </a:cubicBezTo>
                                <a:cubicBezTo>
                                  <a:pt x="1457630" y="389128"/>
                                  <a:pt x="1458138" y="389001"/>
                                  <a:pt x="1458646" y="389001"/>
                                </a:cubicBezTo>
                                <a:cubicBezTo>
                                  <a:pt x="1459154" y="389001"/>
                                  <a:pt x="1459662" y="388874"/>
                                  <a:pt x="1460170" y="388874"/>
                                </a:cubicBezTo>
                                <a:cubicBezTo>
                                  <a:pt x="1460551" y="388874"/>
                                  <a:pt x="1461059" y="388747"/>
                                  <a:pt x="1461567" y="388747"/>
                                </a:cubicBezTo>
                                <a:cubicBezTo>
                                  <a:pt x="1462075" y="388747"/>
                                  <a:pt x="1462583" y="388620"/>
                                  <a:pt x="1463091" y="388620"/>
                                </a:cubicBezTo>
                                <a:cubicBezTo>
                                  <a:pt x="1463472" y="388620"/>
                                  <a:pt x="1463980" y="388620"/>
                                  <a:pt x="1464488" y="388493"/>
                                </a:cubicBezTo>
                                <a:cubicBezTo>
                                  <a:pt x="1464996" y="388493"/>
                                  <a:pt x="1465504" y="388493"/>
                                  <a:pt x="1466012" y="388493"/>
                                </a:cubicBezTo>
                                <a:cubicBezTo>
                                  <a:pt x="1466393" y="388366"/>
                                  <a:pt x="1466901" y="388366"/>
                                  <a:pt x="1467409" y="388366"/>
                                </a:cubicBezTo>
                                <a:cubicBezTo>
                                  <a:pt x="1467917" y="388239"/>
                                  <a:pt x="1468425" y="388239"/>
                                  <a:pt x="1468933" y="388239"/>
                                </a:cubicBezTo>
                                <a:cubicBezTo>
                                  <a:pt x="1469314" y="388239"/>
                                  <a:pt x="1469822" y="388112"/>
                                  <a:pt x="1470330" y="388112"/>
                                </a:cubicBezTo>
                                <a:cubicBezTo>
                                  <a:pt x="1470838" y="388112"/>
                                  <a:pt x="1471346" y="388112"/>
                                  <a:pt x="1471854" y="387985"/>
                                </a:cubicBezTo>
                                <a:cubicBezTo>
                                  <a:pt x="1472235" y="387985"/>
                                  <a:pt x="1472743" y="387985"/>
                                  <a:pt x="1473251" y="387858"/>
                                </a:cubicBezTo>
                                <a:cubicBezTo>
                                  <a:pt x="1473759" y="387858"/>
                                  <a:pt x="1474267" y="387858"/>
                                  <a:pt x="1474648" y="387731"/>
                                </a:cubicBezTo>
                                <a:cubicBezTo>
                                  <a:pt x="1475156" y="387731"/>
                                  <a:pt x="1475664" y="387604"/>
                                  <a:pt x="1476172" y="387604"/>
                                </a:cubicBezTo>
                                <a:cubicBezTo>
                                  <a:pt x="1476680" y="387477"/>
                                  <a:pt x="1477188" y="387477"/>
                                  <a:pt x="1477569" y="387350"/>
                                </a:cubicBezTo>
                                <a:cubicBezTo>
                                  <a:pt x="1478077" y="387350"/>
                                  <a:pt x="1478585" y="387223"/>
                                  <a:pt x="1479093" y="387096"/>
                                </a:cubicBezTo>
                                <a:cubicBezTo>
                                  <a:pt x="1479601" y="387096"/>
                                  <a:pt x="1480109" y="386969"/>
                                  <a:pt x="1480490" y="386842"/>
                                </a:cubicBezTo>
                                <a:cubicBezTo>
                                  <a:pt x="1480998" y="386842"/>
                                  <a:pt x="1481506" y="386715"/>
                                  <a:pt x="1482014" y="386588"/>
                                </a:cubicBezTo>
                                <a:cubicBezTo>
                                  <a:pt x="1482522" y="386461"/>
                                  <a:pt x="1483030" y="386461"/>
                                  <a:pt x="1483411" y="386334"/>
                                </a:cubicBezTo>
                                <a:cubicBezTo>
                                  <a:pt x="1483919" y="386207"/>
                                  <a:pt x="1484427" y="386207"/>
                                  <a:pt x="1484935" y="386080"/>
                                </a:cubicBezTo>
                                <a:cubicBezTo>
                                  <a:pt x="1485443" y="386080"/>
                                  <a:pt x="1485951" y="385953"/>
                                  <a:pt x="1486332" y="385953"/>
                                </a:cubicBezTo>
                                <a:cubicBezTo>
                                  <a:pt x="1486840" y="385826"/>
                                  <a:pt x="1487348" y="385826"/>
                                  <a:pt x="1487856" y="385826"/>
                                </a:cubicBezTo>
                                <a:cubicBezTo>
                                  <a:pt x="1488364" y="385826"/>
                                  <a:pt x="1488745" y="385826"/>
                                  <a:pt x="1489253" y="385826"/>
                                </a:cubicBezTo>
                                <a:cubicBezTo>
                                  <a:pt x="1489761" y="385826"/>
                                  <a:pt x="1490269" y="385826"/>
                                  <a:pt x="1490777" y="385826"/>
                                </a:cubicBezTo>
                                <a:cubicBezTo>
                                  <a:pt x="1491285" y="385826"/>
                                  <a:pt x="1491666" y="385826"/>
                                  <a:pt x="1492174" y="385826"/>
                                </a:cubicBezTo>
                                <a:cubicBezTo>
                                  <a:pt x="1492682" y="385826"/>
                                  <a:pt x="1493190" y="385826"/>
                                  <a:pt x="1493698" y="385826"/>
                                </a:cubicBezTo>
                                <a:cubicBezTo>
                                  <a:pt x="1494206" y="385826"/>
                                  <a:pt x="1494587" y="385953"/>
                                  <a:pt x="1495095" y="385953"/>
                                </a:cubicBezTo>
                                <a:cubicBezTo>
                                  <a:pt x="1495603" y="385953"/>
                                  <a:pt x="1496111" y="385953"/>
                                  <a:pt x="1496619" y="385953"/>
                                </a:cubicBezTo>
                                <a:cubicBezTo>
                                  <a:pt x="1497127" y="385953"/>
                                  <a:pt x="1497508" y="385953"/>
                                  <a:pt x="1498016" y="385953"/>
                                </a:cubicBezTo>
                                <a:cubicBezTo>
                                  <a:pt x="1498524" y="386080"/>
                                  <a:pt x="1499032" y="385953"/>
                                  <a:pt x="1499540" y="385953"/>
                                </a:cubicBezTo>
                                <a:cubicBezTo>
                                  <a:pt x="1500048" y="386080"/>
                                  <a:pt x="1500429" y="386080"/>
                                  <a:pt x="1500937" y="386080"/>
                                </a:cubicBezTo>
                                <a:cubicBezTo>
                                  <a:pt x="1501445" y="386080"/>
                                  <a:pt x="1501953" y="386080"/>
                                  <a:pt x="1502461" y="386207"/>
                                </a:cubicBezTo>
                                <a:cubicBezTo>
                                  <a:pt x="1502969" y="386207"/>
                                  <a:pt x="1503350" y="386207"/>
                                  <a:pt x="1503858" y="386207"/>
                                </a:cubicBezTo>
                                <a:cubicBezTo>
                                  <a:pt x="1504366" y="386334"/>
                                  <a:pt x="1504874" y="386334"/>
                                  <a:pt x="1505382" y="386334"/>
                                </a:cubicBezTo>
                                <a:cubicBezTo>
                                  <a:pt x="1505890" y="386461"/>
                                  <a:pt x="1506271" y="386461"/>
                                  <a:pt x="1506779" y="386461"/>
                                </a:cubicBezTo>
                                <a:cubicBezTo>
                                  <a:pt x="1507287" y="386588"/>
                                  <a:pt x="1507795" y="386588"/>
                                  <a:pt x="1508303" y="386588"/>
                                </a:cubicBezTo>
                                <a:cubicBezTo>
                                  <a:pt x="1508684" y="386715"/>
                                  <a:pt x="1509192" y="386715"/>
                                  <a:pt x="1509700" y="386715"/>
                                </a:cubicBezTo>
                                <a:cubicBezTo>
                                  <a:pt x="1510208" y="386842"/>
                                  <a:pt x="1510716" y="386842"/>
                                  <a:pt x="1511224" y="386969"/>
                                </a:cubicBezTo>
                                <a:cubicBezTo>
                                  <a:pt x="1511605" y="386969"/>
                                  <a:pt x="1512113" y="386969"/>
                                  <a:pt x="1512621" y="386969"/>
                                </a:cubicBezTo>
                                <a:cubicBezTo>
                                  <a:pt x="1513129" y="386969"/>
                                  <a:pt x="1513637" y="387096"/>
                                  <a:pt x="1514145" y="387096"/>
                                </a:cubicBezTo>
                                <a:cubicBezTo>
                                  <a:pt x="1514526" y="387096"/>
                                  <a:pt x="1515034" y="387223"/>
                                  <a:pt x="1515542" y="387223"/>
                                </a:cubicBezTo>
                                <a:cubicBezTo>
                                  <a:pt x="1516050" y="387223"/>
                                  <a:pt x="1516558" y="387223"/>
                                  <a:pt x="1517066" y="387350"/>
                                </a:cubicBezTo>
                                <a:cubicBezTo>
                                  <a:pt x="1517447" y="387350"/>
                                  <a:pt x="1517955" y="387350"/>
                                  <a:pt x="1518463" y="387350"/>
                                </a:cubicBezTo>
                                <a:cubicBezTo>
                                  <a:pt x="1518971" y="387350"/>
                                  <a:pt x="1519479" y="387350"/>
                                  <a:pt x="1519987" y="387477"/>
                                </a:cubicBezTo>
                                <a:cubicBezTo>
                                  <a:pt x="1520368" y="387477"/>
                                  <a:pt x="1520876" y="387477"/>
                                  <a:pt x="1521384" y="387477"/>
                                </a:cubicBezTo>
                                <a:cubicBezTo>
                                  <a:pt x="1521892" y="387477"/>
                                  <a:pt x="1522400" y="387477"/>
                                  <a:pt x="1522781" y="387604"/>
                                </a:cubicBezTo>
                                <a:cubicBezTo>
                                  <a:pt x="1523289" y="387604"/>
                                  <a:pt x="1523797" y="387604"/>
                                  <a:pt x="1524305" y="387604"/>
                                </a:cubicBezTo>
                                <a:cubicBezTo>
                                  <a:pt x="1524813" y="387604"/>
                                  <a:pt x="1525321" y="387604"/>
                                  <a:pt x="1525702" y="387604"/>
                                </a:cubicBezTo>
                                <a:cubicBezTo>
                                  <a:pt x="1526210" y="387731"/>
                                  <a:pt x="1526718" y="387731"/>
                                  <a:pt x="1527226" y="387731"/>
                                </a:cubicBezTo>
                                <a:cubicBezTo>
                                  <a:pt x="1527734" y="387731"/>
                                  <a:pt x="1528242" y="387858"/>
                                  <a:pt x="1528623" y="387858"/>
                                </a:cubicBezTo>
                                <a:cubicBezTo>
                                  <a:pt x="1529131" y="387858"/>
                                  <a:pt x="1529639" y="387858"/>
                                  <a:pt x="1530147" y="387985"/>
                                </a:cubicBezTo>
                                <a:cubicBezTo>
                                  <a:pt x="1530655" y="387985"/>
                                  <a:pt x="1531163" y="387985"/>
                                  <a:pt x="1531544" y="388112"/>
                                </a:cubicBezTo>
                                <a:cubicBezTo>
                                  <a:pt x="1532052" y="388112"/>
                                  <a:pt x="1532560" y="388112"/>
                                  <a:pt x="1533068" y="388112"/>
                                </a:cubicBezTo>
                                <a:cubicBezTo>
                                  <a:pt x="1533576" y="388112"/>
                                  <a:pt x="1534084" y="388239"/>
                                  <a:pt x="1534465" y="388239"/>
                                </a:cubicBezTo>
                                <a:cubicBezTo>
                                  <a:pt x="1534973" y="388239"/>
                                  <a:pt x="1535481" y="388239"/>
                                  <a:pt x="1535989" y="388366"/>
                                </a:cubicBezTo>
                                <a:cubicBezTo>
                                  <a:pt x="1536497" y="388366"/>
                                  <a:pt x="1537005" y="388366"/>
                                  <a:pt x="1537386" y="388493"/>
                                </a:cubicBezTo>
                                <a:cubicBezTo>
                                  <a:pt x="1537894" y="388493"/>
                                  <a:pt x="1538402" y="388493"/>
                                  <a:pt x="1538910" y="388493"/>
                                </a:cubicBezTo>
                                <a:cubicBezTo>
                                  <a:pt x="1539418" y="388493"/>
                                  <a:pt x="1539799" y="388620"/>
                                  <a:pt x="1540307" y="388620"/>
                                </a:cubicBezTo>
                                <a:cubicBezTo>
                                  <a:pt x="1540815" y="388620"/>
                                  <a:pt x="1541323" y="388620"/>
                                  <a:pt x="1541831" y="388620"/>
                                </a:cubicBezTo>
                                <a:cubicBezTo>
                                  <a:pt x="1542339" y="388747"/>
                                  <a:pt x="1542720" y="388747"/>
                                  <a:pt x="1543228" y="388747"/>
                                </a:cubicBezTo>
                                <a:cubicBezTo>
                                  <a:pt x="1543736" y="388747"/>
                                  <a:pt x="1544244" y="388747"/>
                                  <a:pt x="1544752" y="388747"/>
                                </a:cubicBezTo>
                                <a:cubicBezTo>
                                  <a:pt x="1545260" y="388874"/>
                                  <a:pt x="1545641" y="388874"/>
                                  <a:pt x="1546149" y="388874"/>
                                </a:cubicBezTo>
                                <a:cubicBezTo>
                                  <a:pt x="1546657" y="388874"/>
                                  <a:pt x="1547165" y="388874"/>
                                  <a:pt x="1547673" y="388874"/>
                                </a:cubicBezTo>
                                <a:cubicBezTo>
                                  <a:pt x="1548181" y="388874"/>
                                  <a:pt x="1548562" y="388874"/>
                                  <a:pt x="1549070" y="388874"/>
                                </a:cubicBezTo>
                                <a:cubicBezTo>
                                  <a:pt x="1549578" y="388874"/>
                                  <a:pt x="1550086" y="388874"/>
                                  <a:pt x="1550594" y="388874"/>
                                </a:cubicBezTo>
                                <a:cubicBezTo>
                                  <a:pt x="1551102" y="388874"/>
                                  <a:pt x="1551483" y="388874"/>
                                  <a:pt x="1551991" y="388874"/>
                                </a:cubicBezTo>
                                <a:cubicBezTo>
                                  <a:pt x="1552499" y="388874"/>
                                  <a:pt x="1553007" y="388874"/>
                                  <a:pt x="1553515" y="388874"/>
                                </a:cubicBezTo>
                                <a:cubicBezTo>
                                  <a:pt x="1554023" y="388874"/>
                                  <a:pt x="1554404" y="388874"/>
                                  <a:pt x="1554912" y="388874"/>
                                </a:cubicBezTo>
                                <a:cubicBezTo>
                                  <a:pt x="1555420" y="388874"/>
                                  <a:pt x="1555928" y="388874"/>
                                  <a:pt x="1556436" y="388874"/>
                                </a:cubicBezTo>
                                <a:cubicBezTo>
                                  <a:pt x="1556817" y="388874"/>
                                  <a:pt x="1557325" y="388874"/>
                                  <a:pt x="1557833" y="388874"/>
                                </a:cubicBezTo>
                                <a:cubicBezTo>
                                  <a:pt x="1558341" y="388874"/>
                                  <a:pt x="1558849" y="389001"/>
                                  <a:pt x="1559357" y="389001"/>
                                </a:cubicBezTo>
                                <a:cubicBezTo>
                                  <a:pt x="1559738" y="389001"/>
                                  <a:pt x="1560246" y="389001"/>
                                  <a:pt x="1560754" y="389001"/>
                                </a:cubicBezTo>
                                <a:cubicBezTo>
                                  <a:pt x="1561262" y="389001"/>
                                  <a:pt x="1561770" y="389001"/>
                                  <a:pt x="1562278" y="389001"/>
                                </a:cubicBezTo>
                                <a:cubicBezTo>
                                  <a:pt x="1562659" y="389001"/>
                                  <a:pt x="1563167" y="389001"/>
                                  <a:pt x="1563675" y="389001"/>
                                </a:cubicBezTo>
                                <a:cubicBezTo>
                                  <a:pt x="1564183" y="389001"/>
                                  <a:pt x="1564691" y="389001"/>
                                  <a:pt x="1565199" y="389001"/>
                                </a:cubicBezTo>
                                <a:cubicBezTo>
                                  <a:pt x="1565580" y="389001"/>
                                  <a:pt x="1566088" y="389001"/>
                                  <a:pt x="1566596" y="389128"/>
                                </a:cubicBezTo>
                                <a:cubicBezTo>
                                  <a:pt x="1567104" y="389128"/>
                                  <a:pt x="1567612" y="389128"/>
                                  <a:pt x="1568120" y="389128"/>
                                </a:cubicBezTo>
                                <a:cubicBezTo>
                                  <a:pt x="1568501" y="389128"/>
                                  <a:pt x="1569009" y="389128"/>
                                  <a:pt x="1569517" y="389128"/>
                                </a:cubicBezTo>
                                <a:cubicBezTo>
                                  <a:pt x="1570025" y="389128"/>
                                  <a:pt x="1570533" y="389128"/>
                                  <a:pt x="1571041" y="389128"/>
                                </a:cubicBezTo>
                                <a:cubicBezTo>
                                  <a:pt x="1571422" y="389128"/>
                                  <a:pt x="1571930" y="389128"/>
                                  <a:pt x="1572438" y="389128"/>
                                </a:cubicBezTo>
                                <a:cubicBezTo>
                                  <a:pt x="1572946" y="389128"/>
                                  <a:pt x="1573454" y="389128"/>
                                  <a:pt x="1573835" y="389128"/>
                                </a:cubicBezTo>
                                <a:cubicBezTo>
                                  <a:pt x="1574343" y="389128"/>
                                  <a:pt x="1574851" y="389128"/>
                                  <a:pt x="1575359" y="389128"/>
                                </a:cubicBezTo>
                                <a:cubicBezTo>
                                  <a:pt x="1575867" y="389128"/>
                                  <a:pt x="1576375" y="389128"/>
                                  <a:pt x="1576756" y="389128"/>
                                </a:cubicBezTo>
                                <a:cubicBezTo>
                                  <a:pt x="1577264" y="389128"/>
                                  <a:pt x="1577772" y="389001"/>
                                  <a:pt x="1578280" y="389001"/>
                                </a:cubicBezTo>
                                <a:cubicBezTo>
                                  <a:pt x="1578788" y="389001"/>
                                  <a:pt x="1579296" y="389001"/>
                                  <a:pt x="1579677" y="389001"/>
                                </a:cubicBezTo>
                                <a:cubicBezTo>
                                  <a:pt x="1580185" y="389001"/>
                                  <a:pt x="1580693" y="388874"/>
                                  <a:pt x="1581201" y="388874"/>
                                </a:cubicBezTo>
                                <a:cubicBezTo>
                                  <a:pt x="1581709" y="388874"/>
                                  <a:pt x="1582217" y="388874"/>
                                  <a:pt x="1582598" y="388874"/>
                                </a:cubicBezTo>
                                <a:cubicBezTo>
                                  <a:pt x="1583106" y="388874"/>
                                  <a:pt x="1583614" y="388747"/>
                                  <a:pt x="1584122" y="388747"/>
                                </a:cubicBezTo>
                                <a:cubicBezTo>
                                  <a:pt x="1584630" y="388747"/>
                                  <a:pt x="1585138" y="388747"/>
                                  <a:pt x="1585519" y="388620"/>
                                </a:cubicBezTo>
                                <a:cubicBezTo>
                                  <a:pt x="1586027" y="388620"/>
                                  <a:pt x="1586535" y="388620"/>
                                  <a:pt x="1587043" y="388620"/>
                                </a:cubicBezTo>
                                <a:cubicBezTo>
                                  <a:pt x="1587551" y="388620"/>
                                  <a:pt x="1588059" y="388493"/>
                                  <a:pt x="1588440" y="388493"/>
                                </a:cubicBezTo>
                                <a:cubicBezTo>
                                  <a:pt x="1588948" y="388493"/>
                                  <a:pt x="1589456" y="388493"/>
                                  <a:pt x="1589964" y="388366"/>
                                </a:cubicBezTo>
                                <a:cubicBezTo>
                                  <a:pt x="1590472" y="388366"/>
                                  <a:pt x="1590853" y="388366"/>
                                  <a:pt x="1591361" y="388239"/>
                                </a:cubicBezTo>
                                <a:cubicBezTo>
                                  <a:pt x="1591869" y="388239"/>
                                  <a:pt x="1592377" y="388239"/>
                                  <a:pt x="1592885" y="388112"/>
                                </a:cubicBezTo>
                                <a:cubicBezTo>
                                  <a:pt x="1593393" y="388112"/>
                                  <a:pt x="1593774" y="388112"/>
                                  <a:pt x="1594282" y="388112"/>
                                </a:cubicBezTo>
                                <a:cubicBezTo>
                                  <a:pt x="1594790" y="387985"/>
                                  <a:pt x="1595298" y="387985"/>
                                  <a:pt x="1595806" y="387985"/>
                                </a:cubicBezTo>
                                <a:cubicBezTo>
                                  <a:pt x="1596314" y="387858"/>
                                  <a:pt x="1596695" y="387858"/>
                                  <a:pt x="1597203" y="387858"/>
                                </a:cubicBezTo>
                                <a:cubicBezTo>
                                  <a:pt x="1597711" y="387731"/>
                                  <a:pt x="1598219" y="387731"/>
                                  <a:pt x="1598727" y="387731"/>
                                </a:cubicBezTo>
                                <a:cubicBezTo>
                                  <a:pt x="1599235" y="387604"/>
                                  <a:pt x="1599616" y="387604"/>
                                  <a:pt x="1600124" y="387604"/>
                                </a:cubicBezTo>
                                <a:cubicBezTo>
                                  <a:pt x="1600632" y="387604"/>
                                  <a:pt x="1601140" y="387477"/>
                                  <a:pt x="1601648" y="387477"/>
                                </a:cubicBezTo>
                                <a:cubicBezTo>
                                  <a:pt x="1602156" y="387477"/>
                                  <a:pt x="1602537" y="387477"/>
                                  <a:pt x="1603045" y="387350"/>
                                </a:cubicBezTo>
                                <a:cubicBezTo>
                                  <a:pt x="1603553" y="387350"/>
                                  <a:pt x="1604061" y="387350"/>
                                  <a:pt x="1604569" y="387223"/>
                                </a:cubicBezTo>
                                <a:cubicBezTo>
                                  <a:pt x="1605077" y="387223"/>
                                  <a:pt x="1605458" y="387223"/>
                                  <a:pt x="1605966" y="387096"/>
                                </a:cubicBezTo>
                                <a:cubicBezTo>
                                  <a:pt x="1606474" y="387096"/>
                                  <a:pt x="1606982" y="387096"/>
                                  <a:pt x="1607490" y="387096"/>
                                </a:cubicBezTo>
                                <a:cubicBezTo>
                                  <a:pt x="1607871" y="387096"/>
                                  <a:pt x="1608379" y="386969"/>
                                  <a:pt x="1608887" y="386969"/>
                                </a:cubicBezTo>
                                <a:cubicBezTo>
                                  <a:pt x="1609395" y="386969"/>
                                  <a:pt x="1609903" y="386842"/>
                                  <a:pt x="1610411" y="386842"/>
                                </a:cubicBezTo>
                                <a:cubicBezTo>
                                  <a:pt x="1610792" y="386842"/>
                                  <a:pt x="1611300" y="386715"/>
                                  <a:pt x="1611808" y="386715"/>
                                </a:cubicBezTo>
                                <a:cubicBezTo>
                                  <a:pt x="1612316" y="386715"/>
                                  <a:pt x="1612824" y="386588"/>
                                  <a:pt x="1613332" y="386588"/>
                                </a:cubicBezTo>
                                <a:cubicBezTo>
                                  <a:pt x="1613713" y="386461"/>
                                  <a:pt x="1614221" y="386461"/>
                                  <a:pt x="1614729" y="386461"/>
                                </a:cubicBezTo>
                                <a:cubicBezTo>
                                  <a:pt x="1615237" y="386334"/>
                                  <a:pt x="1615745" y="386334"/>
                                  <a:pt x="1616253" y="386334"/>
                                </a:cubicBezTo>
                                <a:cubicBezTo>
                                  <a:pt x="1616634" y="386207"/>
                                  <a:pt x="1617142" y="386207"/>
                                  <a:pt x="1617650" y="386080"/>
                                </a:cubicBezTo>
                                <a:cubicBezTo>
                                  <a:pt x="1618158" y="386080"/>
                                  <a:pt x="1618666" y="386080"/>
                                  <a:pt x="1619174" y="385953"/>
                                </a:cubicBezTo>
                                <a:cubicBezTo>
                                  <a:pt x="1619555" y="385953"/>
                                  <a:pt x="1620063" y="385826"/>
                                  <a:pt x="1620571" y="385826"/>
                                </a:cubicBezTo>
                                <a:cubicBezTo>
                                  <a:pt x="1621079" y="385826"/>
                                  <a:pt x="1621587" y="385699"/>
                                  <a:pt x="1622095" y="385699"/>
                                </a:cubicBezTo>
                                <a:cubicBezTo>
                                  <a:pt x="1622476" y="385572"/>
                                  <a:pt x="1622984" y="385572"/>
                                  <a:pt x="1623492" y="385445"/>
                                </a:cubicBezTo>
                                <a:cubicBezTo>
                                  <a:pt x="1624000" y="385445"/>
                                  <a:pt x="1624508" y="385318"/>
                                  <a:pt x="1624889" y="385318"/>
                                </a:cubicBezTo>
                                <a:cubicBezTo>
                                  <a:pt x="1625397" y="385191"/>
                                  <a:pt x="1625905" y="385191"/>
                                  <a:pt x="1626413" y="385064"/>
                                </a:cubicBezTo>
                                <a:cubicBezTo>
                                  <a:pt x="1626921" y="385064"/>
                                  <a:pt x="1627429" y="384937"/>
                                  <a:pt x="1627810" y="384937"/>
                                </a:cubicBezTo>
                                <a:cubicBezTo>
                                  <a:pt x="1628318" y="384810"/>
                                  <a:pt x="1628826" y="384810"/>
                                  <a:pt x="1629334" y="384683"/>
                                </a:cubicBezTo>
                                <a:cubicBezTo>
                                  <a:pt x="1629842" y="384683"/>
                                  <a:pt x="1630350" y="384556"/>
                                  <a:pt x="1630731" y="384556"/>
                                </a:cubicBezTo>
                                <a:cubicBezTo>
                                  <a:pt x="1631239" y="384429"/>
                                  <a:pt x="1631747" y="384429"/>
                                  <a:pt x="1632255" y="384302"/>
                                </a:cubicBezTo>
                                <a:cubicBezTo>
                                  <a:pt x="1632763" y="384302"/>
                                  <a:pt x="1633271" y="384175"/>
                                  <a:pt x="1633652" y="384175"/>
                                </a:cubicBezTo>
                                <a:cubicBezTo>
                                  <a:pt x="1634160" y="384048"/>
                                  <a:pt x="1634668" y="383921"/>
                                  <a:pt x="1635176" y="383921"/>
                                </a:cubicBezTo>
                                <a:cubicBezTo>
                                  <a:pt x="1635684" y="383794"/>
                                  <a:pt x="1636192" y="383667"/>
                                  <a:pt x="1636573" y="383667"/>
                                </a:cubicBezTo>
                                <a:cubicBezTo>
                                  <a:pt x="1637081" y="383540"/>
                                  <a:pt x="1637589" y="383413"/>
                                  <a:pt x="1638097" y="383413"/>
                                </a:cubicBezTo>
                                <a:cubicBezTo>
                                  <a:pt x="1638605" y="383286"/>
                                  <a:pt x="1639113" y="383159"/>
                                  <a:pt x="1639494" y="383032"/>
                                </a:cubicBezTo>
                                <a:cubicBezTo>
                                  <a:pt x="1640002" y="382905"/>
                                  <a:pt x="1640510" y="382905"/>
                                  <a:pt x="1641018" y="382778"/>
                                </a:cubicBezTo>
                                <a:cubicBezTo>
                                  <a:pt x="1641526" y="382651"/>
                                  <a:pt x="1641907" y="382524"/>
                                  <a:pt x="1642415" y="382397"/>
                                </a:cubicBezTo>
                                <a:cubicBezTo>
                                  <a:pt x="1642923" y="382270"/>
                                  <a:pt x="1643431" y="382270"/>
                                  <a:pt x="1643939" y="382143"/>
                                </a:cubicBezTo>
                                <a:cubicBezTo>
                                  <a:pt x="1644447" y="382016"/>
                                  <a:pt x="1644828" y="381889"/>
                                  <a:pt x="1645336" y="381762"/>
                                </a:cubicBezTo>
                                <a:cubicBezTo>
                                  <a:pt x="1645844" y="381635"/>
                                  <a:pt x="1646352" y="381508"/>
                                  <a:pt x="1646860" y="381381"/>
                                </a:cubicBezTo>
                                <a:cubicBezTo>
                                  <a:pt x="1647368" y="381254"/>
                                  <a:pt x="1647749" y="381127"/>
                                  <a:pt x="1648257" y="381000"/>
                                </a:cubicBezTo>
                                <a:cubicBezTo>
                                  <a:pt x="1648765" y="380873"/>
                                  <a:pt x="1649273" y="380746"/>
                                  <a:pt x="1649781" y="380619"/>
                                </a:cubicBezTo>
                                <a:cubicBezTo>
                                  <a:pt x="1650289" y="380492"/>
                                  <a:pt x="1650670" y="380365"/>
                                  <a:pt x="1651178" y="380111"/>
                                </a:cubicBezTo>
                                <a:cubicBezTo>
                                  <a:pt x="1651686" y="379984"/>
                                  <a:pt x="1652194" y="379857"/>
                                  <a:pt x="1652702" y="379730"/>
                                </a:cubicBezTo>
                                <a:cubicBezTo>
                                  <a:pt x="1653210" y="379603"/>
                                  <a:pt x="1653591" y="379476"/>
                                  <a:pt x="1654099" y="379349"/>
                                </a:cubicBezTo>
                                <a:cubicBezTo>
                                  <a:pt x="1654607" y="379095"/>
                                  <a:pt x="1655115" y="378968"/>
                                  <a:pt x="1655623" y="378841"/>
                                </a:cubicBezTo>
                                <a:cubicBezTo>
                                  <a:pt x="1656131" y="378714"/>
                                  <a:pt x="1656512" y="378587"/>
                                  <a:pt x="1657020" y="378333"/>
                                </a:cubicBezTo>
                                <a:cubicBezTo>
                                  <a:pt x="1657528" y="378206"/>
                                  <a:pt x="1658036" y="378079"/>
                                  <a:pt x="1658544" y="377952"/>
                                </a:cubicBezTo>
                                <a:cubicBezTo>
                                  <a:pt x="1658925" y="377825"/>
                                  <a:pt x="1659433" y="377698"/>
                                  <a:pt x="1659941" y="377571"/>
                                </a:cubicBezTo>
                                <a:cubicBezTo>
                                  <a:pt x="1660449" y="377444"/>
                                  <a:pt x="1660957" y="377317"/>
                                  <a:pt x="1661465" y="377190"/>
                                </a:cubicBezTo>
                                <a:cubicBezTo>
                                  <a:pt x="1661846" y="377063"/>
                                  <a:pt x="1662354" y="376809"/>
                                  <a:pt x="1662862" y="376682"/>
                                </a:cubicBezTo>
                                <a:cubicBezTo>
                                  <a:pt x="1663370" y="376682"/>
                                  <a:pt x="1663878" y="376555"/>
                                  <a:pt x="1664386" y="376428"/>
                                </a:cubicBezTo>
                                <a:cubicBezTo>
                                  <a:pt x="1664767" y="376301"/>
                                  <a:pt x="1665275" y="376174"/>
                                  <a:pt x="1665783" y="376047"/>
                                </a:cubicBezTo>
                                <a:cubicBezTo>
                                  <a:pt x="1666291" y="375920"/>
                                  <a:pt x="1666799" y="375793"/>
                                  <a:pt x="1667307" y="375666"/>
                                </a:cubicBezTo>
                                <a:cubicBezTo>
                                  <a:pt x="1667688" y="375666"/>
                                  <a:pt x="1668196" y="375539"/>
                                  <a:pt x="1668704" y="375412"/>
                                </a:cubicBezTo>
                                <a:cubicBezTo>
                                  <a:pt x="1669212" y="375285"/>
                                  <a:pt x="1669720" y="375158"/>
                                  <a:pt x="1670228" y="375158"/>
                                </a:cubicBezTo>
                                <a:cubicBezTo>
                                  <a:pt x="1670609" y="375031"/>
                                  <a:pt x="1671117" y="375031"/>
                                  <a:pt x="1671625" y="374904"/>
                                </a:cubicBezTo>
                                <a:cubicBezTo>
                                  <a:pt x="1672133" y="374777"/>
                                  <a:pt x="1672641" y="374777"/>
                                  <a:pt x="1673149" y="374650"/>
                                </a:cubicBezTo>
                                <a:cubicBezTo>
                                  <a:pt x="1673530" y="374650"/>
                                  <a:pt x="1674038" y="374523"/>
                                  <a:pt x="1674546" y="374523"/>
                                </a:cubicBezTo>
                                <a:cubicBezTo>
                                  <a:pt x="1675054" y="374396"/>
                                  <a:pt x="1675562" y="374396"/>
                                  <a:pt x="1675943" y="374396"/>
                                </a:cubicBezTo>
                                <a:cubicBezTo>
                                  <a:pt x="1676451" y="374269"/>
                                  <a:pt x="1676959" y="374269"/>
                                  <a:pt x="1677467" y="374269"/>
                                </a:cubicBezTo>
                                <a:cubicBezTo>
                                  <a:pt x="1677975" y="374269"/>
                                  <a:pt x="1678483" y="374269"/>
                                  <a:pt x="1678864" y="374269"/>
                                </a:cubicBezTo>
                                <a:cubicBezTo>
                                  <a:pt x="1679372" y="374269"/>
                                  <a:pt x="1679880" y="374269"/>
                                  <a:pt x="1680388" y="374269"/>
                                </a:cubicBezTo>
                                <a:cubicBezTo>
                                  <a:pt x="1680896" y="374269"/>
                                  <a:pt x="1681404" y="374269"/>
                                  <a:pt x="1681785" y="374396"/>
                                </a:cubicBezTo>
                                <a:cubicBezTo>
                                  <a:pt x="1682293" y="374396"/>
                                  <a:pt x="1682801" y="374396"/>
                                  <a:pt x="1683309" y="374523"/>
                                </a:cubicBezTo>
                                <a:cubicBezTo>
                                  <a:pt x="1683817" y="374523"/>
                                  <a:pt x="1684325" y="374650"/>
                                  <a:pt x="1684706" y="374650"/>
                                </a:cubicBezTo>
                                <a:cubicBezTo>
                                  <a:pt x="1685214" y="374777"/>
                                  <a:pt x="1685722" y="374904"/>
                                  <a:pt x="1686230" y="374904"/>
                                </a:cubicBezTo>
                                <a:cubicBezTo>
                                  <a:pt x="1686738" y="375031"/>
                                  <a:pt x="1687246" y="375158"/>
                                  <a:pt x="1687627" y="375285"/>
                                </a:cubicBezTo>
                                <a:cubicBezTo>
                                  <a:pt x="1688135" y="375412"/>
                                  <a:pt x="1688643" y="375539"/>
                                  <a:pt x="1689151" y="375666"/>
                                </a:cubicBezTo>
                                <a:cubicBezTo>
                                  <a:pt x="1689659" y="375793"/>
                                  <a:pt x="1690167" y="375920"/>
                                  <a:pt x="1690548" y="376047"/>
                                </a:cubicBezTo>
                                <a:cubicBezTo>
                                  <a:pt x="1691056" y="376174"/>
                                  <a:pt x="1691564" y="376301"/>
                                  <a:pt x="1692072" y="376555"/>
                                </a:cubicBezTo>
                                <a:cubicBezTo>
                                  <a:pt x="1692580" y="376682"/>
                                  <a:pt x="1692961" y="376809"/>
                                  <a:pt x="1693469" y="376936"/>
                                </a:cubicBezTo>
                                <a:cubicBezTo>
                                  <a:pt x="1693977" y="377063"/>
                                  <a:pt x="1694485" y="377190"/>
                                  <a:pt x="1694993" y="377317"/>
                                </a:cubicBezTo>
                                <a:cubicBezTo>
                                  <a:pt x="1695501" y="377571"/>
                                  <a:pt x="1695882" y="377698"/>
                                  <a:pt x="1696390" y="377825"/>
                                </a:cubicBezTo>
                                <a:cubicBezTo>
                                  <a:pt x="1696898" y="377952"/>
                                  <a:pt x="1697406" y="378079"/>
                                  <a:pt x="1697914" y="378206"/>
                                </a:cubicBezTo>
                                <a:cubicBezTo>
                                  <a:pt x="1698422" y="378206"/>
                                  <a:pt x="1698803" y="378333"/>
                                  <a:pt x="1699311" y="378460"/>
                                </a:cubicBezTo>
                                <a:cubicBezTo>
                                  <a:pt x="1699819" y="378460"/>
                                  <a:pt x="1700327" y="378587"/>
                                  <a:pt x="1700835" y="378587"/>
                                </a:cubicBezTo>
                                <a:cubicBezTo>
                                  <a:pt x="1701343" y="378714"/>
                                  <a:pt x="1701724" y="378714"/>
                                  <a:pt x="1702232" y="378714"/>
                                </a:cubicBezTo>
                                <a:cubicBezTo>
                                  <a:pt x="1702740" y="378714"/>
                                  <a:pt x="1703248" y="378841"/>
                                  <a:pt x="1703756" y="378841"/>
                                </a:cubicBezTo>
                                <a:cubicBezTo>
                                  <a:pt x="1704264" y="378841"/>
                                  <a:pt x="1704645" y="378714"/>
                                  <a:pt x="1705153" y="378714"/>
                                </a:cubicBezTo>
                                <a:cubicBezTo>
                                  <a:pt x="1705661" y="378714"/>
                                  <a:pt x="1706169" y="378587"/>
                                  <a:pt x="1706677" y="378587"/>
                                </a:cubicBezTo>
                                <a:cubicBezTo>
                                  <a:pt x="1707185" y="378460"/>
                                  <a:pt x="1707566" y="378333"/>
                                  <a:pt x="1708074" y="378333"/>
                                </a:cubicBezTo>
                                <a:cubicBezTo>
                                  <a:pt x="1708582" y="378206"/>
                                  <a:pt x="1709090" y="378079"/>
                                  <a:pt x="1709598" y="377952"/>
                                </a:cubicBezTo>
                                <a:cubicBezTo>
                                  <a:pt x="1709979" y="377825"/>
                                  <a:pt x="1710487" y="377698"/>
                                  <a:pt x="1710995" y="377571"/>
                                </a:cubicBezTo>
                                <a:cubicBezTo>
                                  <a:pt x="1711503" y="377444"/>
                                  <a:pt x="1712011" y="377317"/>
                                  <a:pt x="1712519" y="377190"/>
                                </a:cubicBezTo>
                                <a:cubicBezTo>
                                  <a:pt x="1712900" y="377063"/>
                                  <a:pt x="1713408" y="376936"/>
                                  <a:pt x="1713916" y="376809"/>
                                </a:cubicBezTo>
                                <a:cubicBezTo>
                                  <a:pt x="1714424" y="376682"/>
                                  <a:pt x="1714932" y="376428"/>
                                  <a:pt x="1715440" y="376301"/>
                                </a:cubicBezTo>
                                <a:cubicBezTo>
                                  <a:pt x="1715821" y="376174"/>
                                  <a:pt x="1716329" y="376047"/>
                                  <a:pt x="1716837" y="375920"/>
                                </a:cubicBezTo>
                                <a:cubicBezTo>
                                  <a:pt x="1717345" y="375793"/>
                                  <a:pt x="1717853" y="375666"/>
                                  <a:pt x="1718361" y="375539"/>
                                </a:cubicBezTo>
                                <a:cubicBezTo>
                                  <a:pt x="1718742" y="375412"/>
                                  <a:pt x="1719250" y="375285"/>
                                  <a:pt x="1719758" y="375158"/>
                                </a:cubicBezTo>
                                <a:cubicBezTo>
                                  <a:pt x="1720266" y="375031"/>
                                  <a:pt x="1720774" y="374904"/>
                                  <a:pt x="1721282" y="374777"/>
                                </a:cubicBezTo>
                                <a:cubicBezTo>
                                  <a:pt x="1721663" y="374650"/>
                                  <a:pt x="1722171" y="374523"/>
                                  <a:pt x="1722679" y="374523"/>
                                </a:cubicBezTo>
                                <a:cubicBezTo>
                                  <a:pt x="1723187" y="374396"/>
                                  <a:pt x="1723695" y="374269"/>
                                  <a:pt x="1724203" y="374142"/>
                                </a:cubicBezTo>
                                <a:cubicBezTo>
                                  <a:pt x="1724584" y="374015"/>
                                  <a:pt x="1725092" y="374015"/>
                                  <a:pt x="1725600" y="373888"/>
                                </a:cubicBezTo>
                                <a:cubicBezTo>
                                  <a:pt x="1726108" y="373888"/>
                                  <a:pt x="1726616" y="373761"/>
                                  <a:pt x="1726997" y="373634"/>
                                </a:cubicBezTo>
                                <a:cubicBezTo>
                                  <a:pt x="1727505" y="373634"/>
                                  <a:pt x="1728013" y="373634"/>
                                  <a:pt x="1728521" y="373507"/>
                                </a:cubicBezTo>
                                <a:cubicBezTo>
                                  <a:pt x="1729029" y="373507"/>
                                  <a:pt x="1729537" y="373380"/>
                                  <a:pt x="1729918" y="373380"/>
                                </a:cubicBezTo>
                                <a:cubicBezTo>
                                  <a:pt x="1730426" y="373380"/>
                                  <a:pt x="1730934" y="373253"/>
                                  <a:pt x="1731442" y="373253"/>
                                </a:cubicBezTo>
                                <a:cubicBezTo>
                                  <a:pt x="1731950" y="373253"/>
                                  <a:pt x="1732458" y="373253"/>
                                  <a:pt x="1732839" y="373253"/>
                                </a:cubicBezTo>
                                <a:cubicBezTo>
                                  <a:pt x="1733347" y="373253"/>
                                  <a:pt x="1733855" y="373126"/>
                                  <a:pt x="1734363" y="373126"/>
                                </a:cubicBezTo>
                                <a:cubicBezTo>
                                  <a:pt x="1734871" y="373126"/>
                                  <a:pt x="1735379" y="373126"/>
                                  <a:pt x="1735760" y="373126"/>
                                </a:cubicBezTo>
                                <a:cubicBezTo>
                                  <a:pt x="1736268" y="373126"/>
                                  <a:pt x="1736776" y="373253"/>
                                  <a:pt x="1737284" y="373253"/>
                                </a:cubicBezTo>
                                <a:cubicBezTo>
                                  <a:pt x="1737792" y="373253"/>
                                  <a:pt x="1738300" y="373380"/>
                                  <a:pt x="1738681" y="373380"/>
                                </a:cubicBezTo>
                                <a:cubicBezTo>
                                  <a:pt x="1739189" y="373380"/>
                                  <a:pt x="1739697" y="373507"/>
                                  <a:pt x="1740205" y="373507"/>
                                </a:cubicBezTo>
                                <a:cubicBezTo>
                                  <a:pt x="1740713" y="373634"/>
                                  <a:pt x="1741094" y="373634"/>
                                  <a:pt x="1741602" y="373761"/>
                                </a:cubicBezTo>
                                <a:cubicBezTo>
                                  <a:pt x="1742110" y="373888"/>
                                  <a:pt x="1742618" y="373888"/>
                                  <a:pt x="1743126" y="374015"/>
                                </a:cubicBezTo>
                                <a:cubicBezTo>
                                  <a:pt x="1743634" y="374142"/>
                                  <a:pt x="1744015" y="374269"/>
                                  <a:pt x="1744523" y="374396"/>
                                </a:cubicBezTo>
                                <a:cubicBezTo>
                                  <a:pt x="1745031" y="374523"/>
                                  <a:pt x="1745539" y="374650"/>
                                  <a:pt x="1746047" y="374777"/>
                                </a:cubicBezTo>
                                <a:cubicBezTo>
                                  <a:pt x="1746555" y="374904"/>
                                  <a:pt x="1746936" y="375031"/>
                                  <a:pt x="1747444" y="375285"/>
                                </a:cubicBezTo>
                                <a:cubicBezTo>
                                  <a:pt x="1747952" y="375412"/>
                                  <a:pt x="1748460" y="375539"/>
                                  <a:pt x="1748968" y="375793"/>
                                </a:cubicBezTo>
                                <a:cubicBezTo>
                                  <a:pt x="1749476" y="375920"/>
                                  <a:pt x="1749857" y="376174"/>
                                  <a:pt x="1750365" y="376301"/>
                                </a:cubicBezTo>
                                <a:cubicBezTo>
                                  <a:pt x="1750873" y="376555"/>
                                  <a:pt x="1751381" y="376682"/>
                                  <a:pt x="1751889" y="376936"/>
                                </a:cubicBezTo>
                                <a:cubicBezTo>
                                  <a:pt x="1752397" y="377190"/>
                                  <a:pt x="1752778" y="377317"/>
                                  <a:pt x="1753286" y="377571"/>
                                </a:cubicBezTo>
                                <a:cubicBezTo>
                                  <a:pt x="1753794" y="377825"/>
                                  <a:pt x="1754302" y="377952"/>
                                  <a:pt x="1754810" y="378206"/>
                                </a:cubicBezTo>
                                <a:cubicBezTo>
                                  <a:pt x="1755318" y="378460"/>
                                  <a:pt x="1755699" y="378587"/>
                                  <a:pt x="1756207" y="378841"/>
                                </a:cubicBezTo>
                                <a:cubicBezTo>
                                  <a:pt x="1756715" y="379095"/>
                                  <a:pt x="1757223" y="379222"/>
                                  <a:pt x="1757731" y="379476"/>
                                </a:cubicBezTo>
                                <a:cubicBezTo>
                                  <a:pt x="1758112" y="379603"/>
                                  <a:pt x="1758620" y="379857"/>
                                  <a:pt x="1759128" y="380111"/>
                                </a:cubicBezTo>
                                <a:cubicBezTo>
                                  <a:pt x="1759636" y="380238"/>
                                  <a:pt x="1760144" y="380492"/>
                                  <a:pt x="1760652" y="380619"/>
                                </a:cubicBezTo>
                                <a:cubicBezTo>
                                  <a:pt x="1761033" y="380873"/>
                                  <a:pt x="1761541" y="381000"/>
                                  <a:pt x="1762049" y="381254"/>
                                </a:cubicBezTo>
                                <a:cubicBezTo>
                                  <a:pt x="1762557" y="381381"/>
                                  <a:pt x="1763065" y="381508"/>
                                  <a:pt x="1763573" y="381762"/>
                                </a:cubicBezTo>
                                <a:cubicBezTo>
                                  <a:pt x="1763954" y="381889"/>
                                  <a:pt x="1764462" y="382016"/>
                                  <a:pt x="1764970" y="382143"/>
                                </a:cubicBezTo>
                                <a:cubicBezTo>
                                  <a:pt x="1765478" y="382397"/>
                                  <a:pt x="1765986" y="382524"/>
                                  <a:pt x="1766494" y="382651"/>
                                </a:cubicBezTo>
                                <a:cubicBezTo>
                                  <a:pt x="1766875" y="382778"/>
                                  <a:pt x="1767383" y="382778"/>
                                  <a:pt x="1767891" y="382905"/>
                                </a:cubicBezTo>
                                <a:cubicBezTo>
                                  <a:pt x="1768399" y="383032"/>
                                  <a:pt x="1768907" y="383159"/>
                                  <a:pt x="1769415" y="383286"/>
                                </a:cubicBezTo>
                                <a:cubicBezTo>
                                  <a:pt x="1769796" y="383413"/>
                                  <a:pt x="1770304" y="383413"/>
                                  <a:pt x="1770812" y="383540"/>
                                </a:cubicBezTo>
                                <a:cubicBezTo>
                                  <a:pt x="1771320" y="383667"/>
                                  <a:pt x="1771828" y="383667"/>
                                  <a:pt x="1772336" y="383794"/>
                                </a:cubicBezTo>
                                <a:cubicBezTo>
                                  <a:pt x="1772717" y="383794"/>
                                  <a:pt x="1773225" y="383921"/>
                                  <a:pt x="1773733" y="383921"/>
                                </a:cubicBezTo>
                                <a:cubicBezTo>
                                  <a:pt x="1774241" y="384048"/>
                                  <a:pt x="1774749" y="384048"/>
                                  <a:pt x="1775130" y="384048"/>
                                </a:cubicBezTo>
                                <a:cubicBezTo>
                                  <a:pt x="1775638" y="384175"/>
                                  <a:pt x="1776146" y="384175"/>
                                  <a:pt x="1776654" y="384302"/>
                                </a:cubicBezTo>
                                <a:cubicBezTo>
                                  <a:pt x="1777162" y="384302"/>
                                  <a:pt x="1777670" y="384302"/>
                                  <a:pt x="1778051" y="384429"/>
                                </a:cubicBezTo>
                                <a:cubicBezTo>
                                  <a:pt x="1778559" y="384429"/>
                                  <a:pt x="1779067" y="384556"/>
                                  <a:pt x="1779575" y="384556"/>
                                </a:cubicBezTo>
                                <a:cubicBezTo>
                                  <a:pt x="1780083" y="384556"/>
                                  <a:pt x="1780591" y="384683"/>
                                  <a:pt x="1780972" y="384683"/>
                                </a:cubicBezTo>
                                <a:cubicBezTo>
                                  <a:pt x="1781480" y="384683"/>
                                  <a:pt x="1781988" y="384810"/>
                                  <a:pt x="1782496" y="384810"/>
                                </a:cubicBezTo>
                                <a:cubicBezTo>
                                  <a:pt x="1783004" y="384937"/>
                                  <a:pt x="1783512" y="384937"/>
                                  <a:pt x="1783893" y="385064"/>
                                </a:cubicBezTo>
                                <a:cubicBezTo>
                                  <a:pt x="1784401" y="385064"/>
                                  <a:pt x="1784909" y="385191"/>
                                  <a:pt x="1785417" y="385191"/>
                                </a:cubicBezTo>
                                <a:cubicBezTo>
                                  <a:pt x="1785925" y="385191"/>
                                  <a:pt x="1786433" y="385318"/>
                                  <a:pt x="1786814" y="385445"/>
                                </a:cubicBezTo>
                                <a:cubicBezTo>
                                  <a:pt x="1787322" y="385445"/>
                                  <a:pt x="1787830" y="385572"/>
                                  <a:pt x="1788338" y="385572"/>
                                </a:cubicBezTo>
                                <a:cubicBezTo>
                                  <a:pt x="1788846" y="385699"/>
                                  <a:pt x="1789354" y="385699"/>
                                  <a:pt x="1789735" y="385826"/>
                                </a:cubicBezTo>
                                <a:cubicBezTo>
                                  <a:pt x="1790243" y="385826"/>
                                  <a:pt x="1790751" y="385953"/>
                                  <a:pt x="1791259" y="385953"/>
                                </a:cubicBezTo>
                                <a:cubicBezTo>
                                  <a:pt x="1791767" y="386080"/>
                                  <a:pt x="1792148" y="386080"/>
                                  <a:pt x="1792656" y="386080"/>
                                </a:cubicBezTo>
                                <a:cubicBezTo>
                                  <a:pt x="1793164" y="386207"/>
                                  <a:pt x="1793672" y="386207"/>
                                  <a:pt x="1794180" y="386334"/>
                                </a:cubicBezTo>
                                <a:cubicBezTo>
                                  <a:pt x="1794688" y="386334"/>
                                  <a:pt x="1795069" y="386334"/>
                                  <a:pt x="1795577" y="386461"/>
                                </a:cubicBezTo>
                                <a:cubicBezTo>
                                  <a:pt x="1796085" y="386461"/>
                                  <a:pt x="1796593" y="386461"/>
                                  <a:pt x="1797101" y="386461"/>
                                </a:cubicBezTo>
                                <a:cubicBezTo>
                                  <a:pt x="1797609" y="386588"/>
                                  <a:pt x="1797990" y="386588"/>
                                  <a:pt x="1798498" y="386588"/>
                                </a:cubicBezTo>
                                <a:cubicBezTo>
                                  <a:pt x="1799006" y="386588"/>
                                  <a:pt x="1799514" y="386588"/>
                                  <a:pt x="1800022" y="386588"/>
                                </a:cubicBezTo>
                                <a:cubicBezTo>
                                  <a:pt x="1800530" y="386588"/>
                                  <a:pt x="1800911" y="386588"/>
                                  <a:pt x="1801419" y="386588"/>
                                </a:cubicBezTo>
                                <a:cubicBezTo>
                                  <a:pt x="1801927" y="386588"/>
                                  <a:pt x="1802435" y="386588"/>
                                  <a:pt x="1802943" y="386461"/>
                                </a:cubicBezTo>
                                <a:cubicBezTo>
                                  <a:pt x="1803451" y="386461"/>
                                  <a:pt x="1803832" y="386461"/>
                                  <a:pt x="1804340" y="386461"/>
                                </a:cubicBezTo>
                                <a:cubicBezTo>
                                  <a:pt x="1804848" y="386461"/>
                                  <a:pt x="1805356" y="386334"/>
                                  <a:pt x="1805864" y="386334"/>
                                </a:cubicBezTo>
                                <a:cubicBezTo>
                                  <a:pt x="1806372" y="386334"/>
                                  <a:pt x="1806753" y="386207"/>
                                  <a:pt x="1807261" y="386207"/>
                                </a:cubicBezTo>
                                <a:cubicBezTo>
                                  <a:pt x="1807769" y="386207"/>
                                  <a:pt x="1808277" y="386080"/>
                                  <a:pt x="1808785" y="386080"/>
                                </a:cubicBezTo>
                                <a:cubicBezTo>
                                  <a:pt x="1809166" y="385953"/>
                                  <a:pt x="1809674" y="385953"/>
                                  <a:pt x="1810182" y="385953"/>
                                </a:cubicBezTo>
                                <a:cubicBezTo>
                                  <a:pt x="1810690" y="385953"/>
                                  <a:pt x="1811198" y="385826"/>
                                  <a:pt x="1811706" y="385826"/>
                                </a:cubicBezTo>
                                <a:cubicBezTo>
                                  <a:pt x="1812087" y="385826"/>
                                  <a:pt x="1812595" y="385699"/>
                                  <a:pt x="1813103" y="385699"/>
                                </a:cubicBezTo>
                                <a:cubicBezTo>
                                  <a:pt x="1813611" y="385699"/>
                                  <a:pt x="1814119" y="385699"/>
                                  <a:pt x="1814627" y="385699"/>
                                </a:cubicBezTo>
                                <a:cubicBezTo>
                                  <a:pt x="1815008" y="385699"/>
                                  <a:pt x="1815516" y="385699"/>
                                  <a:pt x="1816024" y="385699"/>
                                </a:cubicBezTo>
                                <a:cubicBezTo>
                                  <a:pt x="1816532" y="385699"/>
                                  <a:pt x="1817040" y="385699"/>
                                  <a:pt x="1817548" y="385699"/>
                                </a:cubicBezTo>
                                <a:cubicBezTo>
                                  <a:pt x="1817929" y="385826"/>
                                  <a:pt x="1818437" y="385826"/>
                                  <a:pt x="1818945" y="385826"/>
                                </a:cubicBezTo>
                                <a:cubicBezTo>
                                  <a:pt x="1819453" y="385953"/>
                                  <a:pt x="1819961" y="385953"/>
                                  <a:pt x="1820469" y="385953"/>
                                </a:cubicBezTo>
                                <a:cubicBezTo>
                                  <a:pt x="1820850" y="386080"/>
                                  <a:pt x="1821358" y="386080"/>
                                  <a:pt x="1821866" y="386207"/>
                                </a:cubicBezTo>
                                <a:cubicBezTo>
                                  <a:pt x="1822374" y="386334"/>
                                  <a:pt x="1822882" y="386334"/>
                                  <a:pt x="1823390" y="386461"/>
                                </a:cubicBezTo>
                                <a:cubicBezTo>
                                  <a:pt x="1823771" y="386461"/>
                                  <a:pt x="1824279" y="386588"/>
                                  <a:pt x="1824787" y="386715"/>
                                </a:cubicBezTo>
                                <a:cubicBezTo>
                                  <a:pt x="1825295" y="386715"/>
                                  <a:pt x="1825803" y="386842"/>
                                  <a:pt x="1826184" y="386969"/>
                                </a:cubicBezTo>
                                <a:cubicBezTo>
                                  <a:pt x="1826692" y="386969"/>
                                  <a:pt x="1827200" y="387096"/>
                                  <a:pt x="1827708" y="387223"/>
                                </a:cubicBezTo>
                                <a:cubicBezTo>
                                  <a:pt x="1828216" y="387223"/>
                                  <a:pt x="1828724" y="387350"/>
                                  <a:pt x="1829105" y="387477"/>
                                </a:cubicBezTo>
                                <a:cubicBezTo>
                                  <a:pt x="1829613" y="387604"/>
                                  <a:pt x="1830121" y="387604"/>
                                  <a:pt x="1830629" y="387731"/>
                                </a:cubicBezTo>
                                <a:cubicBezTo>
                                  <a:pt x="1831137" y="387731"/>
                                  <a:pt x="1831645" y="387858"/>
                                  <a:pt x="1832026" y="387985"/>
                                </a:cubicBezTo>
                                <a:cubicBezTo>
                                  <a:pt x="1832534" y="387985"/>
                                  <a:pt x="1833042" y="388112"/>
                                  <a:pt x="1833550" y="388112"/>
                                </a:cubicBezTo>
                                <a:cubicBezTo>
                                  <a:pt x="1834058" y="388239"/>
                                  <a:pt x="1834566" y="388239"/>
                                  <a:pt x="1834947" y="388366"/>
                                </a:cubicBezTo>
                                <a:cubicBezTo>
                                  <a:pt x="1835455" y="388366"/>
                                  <a:pt x="1835963" y="388493"/>
                                  <a:pt x="1836471" y="388493"/>
                                </a:cubicBezTo>
                                <a:cubicBezTo>
                                  <a:pt x="1836979" y="388493"/>
                                  <a:pt x="1837487" y="388620"/>
                                  <a:pt x="1837868" y="388620"/>
                                </a:cubicBezTo>
                                <a:cubicBezTo>
                                  <a:pt x="1838376" y="388747"/>
                                  <a:pt x="1838884" y="388747"/>
                                  <a:pt x="1839392" y="388747"/>
                                </a:cubicBezTo>
                                <a:cubicBezTo>
                                  <a:pt x="1839900" y="388747"/>
                                  <a:pt x="1840408" y="388874"/>
                                  <a:pt x="1840789" y="388874"/>
                                </a:cubicBezTo>
                                <a:cubicBezTo>
                                  <a:pt x="1841297" y="388874"/>
                                  <a:pt x="1841805" y="388874"/>
                                  <a:pt x="1842313" y="388874"/>
                                </a:cubicBezTo>
                                <a:cubicBezTo>
                                  <a:pt x="1842821" y="388874"/>
                                  <a:pt x="1843202" y="389001"/>
                                  <a:pt x="1843710" y="389001"/>
                                </a:cubicBezTo>
                                <a:cubicBezTo>
                                  <a:pt x="1844218" y="389001"/>
                                  <a:pt x="1844726" y="389001"/>
                                  <a:pt x="1845234" y="389001"/>
                                </a:cubicBezTo>
                                <a:cubicBezTo>
                                  <a:pt x="1845742" y="389001"/>
                                  <a:pt x="1846123" y="388874"/>
                                  <a:pt x="1846631" y="388874"/>
                                </a:cubicBezTo>
                                <a:cubicBezTo>
                                  <a:pt x="1847139" y="388874"/>
                                  <a:pt x="1847647" y="388874"/>
                                  <a:pt x="1848155" y="388874"/>
                                </a:cubicBezTo>
                                <a:cubicBezTo>
                                  <a:pt x="1848663" y="388874"/>
                                  <a:pt x="1849044" y="388747"/>
                                  <a:pt x="1849552" y="388747"/>
                                </a:cubicBezTo>
                                <a:cubicBezTo>
                                  <a:pt x="1850060" y="388747"/>
                                  <a:pt x="1850568" y="388620"/>
                                  <a:pt x="1851076" y="388620"/>
                                </a:cubicBezTo>
                                <a:cubicBezTo>
                                  <a:pt x="1851584" y="388493"/>
                                  <a:pt x="1851965" y="388493"/>
                                  <a:pt x="1852473" y="388493"/>
                                </a:cubicBezTo>
                                <a:cubicBezTo>
                                  <a:pt x="1852981" y="388366"/>
                                  <a:pt x="1853489" y="388239"/>
                                  <a:pt x="1853997" y="388239"/>
                                </a:cubicBezTo>
                                <a:cubicBezTo>
                                  <a:pt x="1854505" y="388112"/>
                                  <a:pt x="1854886" y="388112"/>
                                  <a:pt x="1855394" y="387985"/>
                                </a:cubicBezTo>
                                <a:cubicBezTo>
                                  <a:pt x="1855902" y="387858"/>
                                  <a:pt x="1856410" y="387858"/>
                                  <a:pt x="1856918" y="387731"/>
                                </a:cubicBezTo>
                                <a:cubicBezTo>
                                  <a:pt x="1857426" y="387604"/>
                                  <a:pt x="1857807" y="387477"/>
                                  <a:pt x="1858315" y="387477"/>
                                </a:cubicBezTo>
                                <a:cubicBezTo>
                                  <a:pt x="1858823" y="387350"/>
                                  <a:pt x="1859331" y="387223"/>
                                  <a:pt x="1859839" y="387096"/>
                                </a:cubicBezTo>
                                <a:cubicBezTo>
                                  <a:pt x="1860220" y="386969"/>
                                  <a:pt x="1860728" y="386842"/>
                                  <a:pt x="1861236" y="386842"/>
                                </a:cubicBezTo>
                                <a:cubicBezTo>
                                  <a:pt x="1861744" y="386715"/>
                                  <a:pt x="1862252" y="386588"/>
                                  <a:pt x="1862760" y="386461"/>
                                </a:cubicBezTo>
                                <a:cubicBezTo>
                                  <a:pt x="1863141" y="386461"/>
                                  <a:pt x="1863649" y="386334"/>
                                  <a:pt x="1864157" y="386207"/>
                                </a:cubicBezTo>
                                <a:cubicBezTo>
                                  <a:pt x="1864665" y="386080"/>
                                  <a:pt x="1865173" y="386080"/>
                                  <a:pt x="1865681" y="385953"/>
                                </a:cubicBezTo>
                                <a:cubicBezTo>
                                  <a:pt x="1866062" y="385953"/>
                                  <a:pt x="1866570" y="385826"/>
                                  <a:pt x="1867078" y="385699"/>
                                </a:cubicBezTo>
                                <a:cubicBezTo>
                                  <a:pt x="1867586" y="385699"/>
                                  <a:pt x="1868094" y="385572"/>
                                  <a:pt x="1868602" y="385572"/>
                                </a:cubicBezTo>
                                <a:cubicBezTo>
                                  <a:pt x="1868983" y="385572"/>
                                  <a:pt x="1869491" y="385445"/>
                                  <a:pt x="1869999" y="385445"/>
                                </a:cubicBezTo>
                                <a:cubicBezTo>
                                  <a:pt x="1870507" y="385445"/>
                                  <a:pt x="1871015" y="385445"/>
                                  <a:pt x="1871523" y="385445"/>
                                </a:cubicBezTo>
                                <a:cubicBezTo>
                                  <a:pt x="1871904" y="385318"/>
                                  <a:pt x="1872412" y="385318"/>
                                  <a:pt x="1872920" y="385445"/>
                                </a:cubicBezTo>
                                <a:cubicBezTo>
                                  <a:pt x="1873428" y="385445"/>
                                  <a:pt x="1873936" y="385445"/>
                                  <a:pt x="1874444" y="385445"/>
                                </a:cubicBezTo>
                                <a:cubicBezTo>
                                  <a:pt x="1874825" y="385445"/>
                                  <a:pt x="1875333" y="385445"/>
                                  <a:pt x="1875841" y="385445"/>
                                </a:cubicBezTo>
                                <a:cubicBezTo>
                                  <a:pt x="1876349" y="385572"/>
                                  <a:pt x="1876857" y="385572"/>
                                  <a:pt x="1877238" y="385699"/>
                                </a:cubicBezTo>
                                <a:cubicBezTo>
                                  <a:pt x="1877746" y="385826"/>
                                  <a:pt x="1878254" y="385826"/>
                                  <a:pt x="1878762" y="385953"/>
                                </a:cubicBezTo>
                                <a:cubicBezTo>
                                  <a:pt x="1879270" y="385953"/>
                                  <a:pt x="1879778" y="386080"/>
                                  <a:pt x="1880159" y="386080"/>
                                </a:cubicBezTo>
                                <a:cubicBezTo>
                                  <a:pt x="1880667" y="386207"/>
                                  <a:pt x="1881175" y="386334"/>
                                  <a:pt x="1881683" y="386461"/>
                                </a:cubicBezTo>
                                <a:cubicBezTo>
                                  <a:pt x="1882191" y="386588"/>
                                  <a:pt x="1882699" y="386715"/>
                                  <a:pt x="1883080" y="386715"/>
                                </a:cubicBezTo>
                                <a:cubicBezTo>
                                  <a:pt x="1883588" y="386842"/>
                                  <a:pt x="1884096" y="386969"/>
                                  <a:pt x="1884604" y="387096"/>
                                </a:cubicBezTo>
                                <a:cubicBezTo>
                                  <a:pt x="1885112" y="387223"/>
                                  <a:pt x="1885620" y="387223"/>
                                  <a:pt x="1886001" y="387350"/>
                                </a:cubicBezTo>
                                <a:cubicBezTo>
                                  <a:pt x="1886509" y="387477"/>
                                  <a:pt x="1887017" y="387604"/>
                                  <a:pt x="1887525" y="387731"/>
                                </a:cubicBezTo>
                                <a:cubicBezTo>
                                  <a:pt x="1888033" y="387858"/>
                                  <a:pt x="1888541" y="387858"/>
                                  <a:pt x="1888922" y="387985"/>
                                </a:cubicBezTo>
                                <a:cubicBezTo>
                                  <a:pt x="1889430" y="388112"/>
                                  <a:pt x="1889938" y="388239"/>
                                  <a:pt x="1890446" y="388239"/>
                                </a:cubicBezTo>
                                <a:cubicBezTo>
                                  <a:pt x="1890954" y="388366"/>
                                  <a:pt x="1891462" y="388493"/>
                                  <a:pt x="1891843" y="388493"/>
                                </a:cubicBezTo>
                                <a:cubicBezTo>
                                  <a:pt x="1892351" y="388620"/>
                                  <a:pt x="1892859" y="388620"/>
                                  <a:pt x="1893367" y="388747"/>
                                </a:cubicBezTo>
                                <a:cubicBezTo>
                                  <a:pt x="1893875" y="388874"/>
                                  <a:pt x="1894256" y="388874"/>
                                  <a:pt x="1894764" y="389001"/>
                                </a:cubicBezTo>
                                <a:cubicBezTo>
                                  <a:pt x="1895272" y="389128"/>
                                  <a:pt x="1895780" y="389128"/>
                                  <a:pt x="1896288" y="389255"/>
                                </a:cubicBezTo>
                                <a:cubicBezTo>
                                  <a:pt x="1896796" y="389255"/>
                                  <a:pt x="1897177" y="389255"/>
                                  <a:pt x="1897685" y="389382"/>
                                </a:cubicBezTo>
                                <a:cubicBezTo>
                                  <a:pt x="1898193" y="389382"/>
                                  <a:pt x="1898701" y="389509"/>
                                  <a:pt x="1899209" y="389509"/>
                                </a:cubicBezTo>
                                <a:cubicBezTo>
                                  <a:pt x="1899717" y="389509"/>
                                  <a:pt x="1900098" y="389636"/>
                                  <a:pt x="1900606" y="389636"/>
                                </a:cubicBezTo>
                                <a:cubicBezTo>
                                  <a:pt x="1901114" y="389636"/>
                                  <a:pt x="1901622" y="389763"/>
                                  <a:pt x="1902130" y="389763"/>
                                </a:cubicBezTo>
                                <a:cubicBezTo>
                                  <a:pt x="1902638" y="389763"/>
                                  <a:pt x="1903019" y="389890"/>
                                  <a:pt x="1903527" y="389890"/>
                                </a:cubicBezTo>
                                <a:cubicBezTo>
                                  <a:pt x="1904035" y="389890"/>
                                  <a:pt x="1904543" y="389890"/>
                                  <a:pt x="1905051" y="389890"/>
                                </a:cubicBezTo>
                                <a:cubicBezTo>
                                  <a:pt x="1905559" y="390017"/>
                                  <a:pt x="1905940" y="390017"/>
                                  <a:pt x="1906448" y="390017"/>
                                </a:cubicBezTo>
                                <a:cubicBezTo>
                                  <a:pt x="1906956" y="390017"/>
                                  <a:pt x="1907464" y="390017"/>
                                  <a:pt x="1907972" y="390144"/>
                                </a:cubicBezTo>
                                <a:cubicBezTo>
                                  <a:pt x="1908480" y="390144"/>
                                  <a:pt x="1908861" y="390144"/>
                                  <a:pt x="1909369" y="390144"/>
                                </a:cubicBezTo>
                                <a:cubicBezTo>
                                  <a:pt x="1909877" y="390144"/>
                                  <a:pt x="1910385" y="390144"/>
                                  <a:pt x="1910893" y="390271"/>
                                </a:cubicBezTo>
                                <a:cubicBezTo>
                                  <a:pt x="1911274" y="390271"/>
                                  <a:pt x="1911782" y="390271"/>
                                  <a:pt x="1912290" y="390271"/>
                                </a:cubicBezTo>
                                <a:cubicBezTo>
                                  <a:pt x="1912798" y="390271"/>
                                  <a:pt x="1913306" y="390271"/>
                                  <a:pt x="1913814" y="390271"/>
                                </a:cubicBezTo>
                                <a:cubicBezTo>
                                  <a:pt x="1914195" y="390271"/>
                                  <a:pt x="1914703" y="390271"/>
                                  <a:pt x="1915211" y="390271"/>
                                </a:cubicBezTo>
                                <a:cubicBezTo>
                                  <a:pt x="1915719" y="390398"/>
                                  <a:pt x="1916227" y="390271"/>
                                  <a:pt x="1916735" y="390271"/>
                                </a:cubicBezTo>
                                <a:cubicBezTo>
                                  <a:pt x="1917116" y="390398"/>
                                  <a:pt x="1917624" y="390398"/>
                                  <a:pt x="1918132" y="390398"/>
                                </a:cubicBezTo>
                                <a:cubicBezTo>
                                  <a:pt x="1918640" y="390398"/>
                                  <a:pt x="1919148" y="390398"/>
                                  <a:pt x="1919656" y="390398"/>
                                </a:cubicBezTo>
                                <a:cubicBezTo>
                                  <a:pt x="1920037" y="390398"/>
                                  <a:pt x="1920545" y="390398"/>
                                  <a:pt x="1921053" y="390398"/>
                                </a:cubicBezTo>
                                <a:cubicBezTo>
                                  <a:pt x="1921561" y="390398"/>
                                  <a:pt x="1922069" y="390398"/>
                                  <a:pt x="1922577" y="390398"/>
                                </a:cubicBezTo>
                                <a:cubicBezTo>
                                  <a:pt x="1922958" y="390398"/>
                                  <a:pt x="1923466" y="390398"/>
                                  <a:pt x="1923974" y="390271"/>
                                </a:cubicBezTo>
                                <a:cubicBezTo>
                                  <a:pt x="1924482" y="390271"/>
                                  <a:pt x="1924990" y="390398"/>
                                  <a:pt x="1925498" y="390271"/>
                                </a:cubicBezTo>
                                <a:cubicBezTo>
                                  <a:pt x="1925879" y="390271"/>
                                  <a:pt x="1926387" y="390271"/>
                                  <a:pt x="1926895" y="390271"/>
                                </a:cubicBezTo>
                                <a:cubicBezTo>
                                  <a:pt x="1927403" y="390271"/>
                                  <a:pt x="1927911" y="390271"/>
                                  <a:pt x="1928292" y="390271"/>
                                </a:cubicBezTo>
                                <a:cubicBezTo>
                                  <a:pt x="1928800" y="390144"/>
                                  <a:pt x="1929308" y="390144"/>
                                  <a:pt x="1929816" y="390144"/>
                                </a:cubicBezTo>
                                <a:cubicBezTo>
                                  <a:pt x="1930324" y="390144"/>
                                  <a:pt x="1930832" y="390144"/>
                                  <a:pt x="1931213" y="390144"/>
                                </a:cubicBezTo>
                                <a:cubicBezTo>
                                  <a:pt x="1931721" y="390017"/>
                                  <a:pt x="1932229" y="390017"/>
                                  <a:pt x="1932737" y="390017"/>
                                </a:cubicBezTo>
                                <a:cubicBezTo>
                                  <a:pt x="1933245" y="390017"/>
                                  <a:pt x="1933753" y="389890"/>
                                  <a:pt x="1934134" y="389890"/>
                                </a:cubicBezTo>
                                <a:cubicBezTo>
                                  <a:pt x="1934642" y="389890"/>
                                  <a:pt x="1935150" y="389890"/>
                                  <a:pt x="1935658" y="389763"/>
                                </a:cubicBezTo>
                                <a:cubicBezTo>
                                  <a:pt x="1936166" y="389763"/>
                                  <a:pt x="1936674" y="389763"/>
                                  <a:pt x="1937055" y="389763"/>
                                </a:cubicBezTo>
                                <a:cubicBezTo>
                                  <a:pt x="1937563" y="389636"/>
                                  <a:pt x="1938071" y="389636"/>
                                  <a:pt x="1938579" y="389636"/>
                                </a:cubicBezTo>
                                <a:cubicBezTo>
                                  <a:pt x="1939087" y="389636"/>
                                  <a:pt x="1939595" y="389509"/>
                                  <a:pt x="1939976" y="389509"/>
                                </a:cubicBezTo>
                                <a:cubicBezTo>
                                  <a:pt x="1940484" y="389509"/>
                                  <a:pt x="1940992" y="389509"/>
                                  <a:pt x="1941500" y="389509"/>
                                </a:cubicBezTo>
                                <a:cubicBezTo>
                                  <a:pt x="1942008" y="389509"/>
                                  <a:pt x="1942389" y="389382"/>
                                  <a:pt x="1942897" y="389382"/>
                                </a:cubicBezTo>
                                <a:cubicBezTo>
                                  <a:pt x="1943405" y="389382"/>
                                  <a:pt x="1943913" y="389382"/>
                                  <a:pt x="1944421" y="389382"/>
                                </a:cubicBezTo>
                                <a:cubicBezTo>
                                  <a:pt x="1944929" y="389382"/>
                                  <a:pt x="1945310" y="389382"/>
                                  <a:pt x="1945818" y="389382"/>
                                </a:cubicBezTo>
                                <a:cubicBezTo>
                                  <a:pt x="1946326" y="389382"/>
                                  <a:pt x="1946834" y="389382"/>
                                  <a:pt x="1947342" y="389382"/>
                                </a:cubicBezTo>
                                <a:cubicBezTo>
                                  <a:pt x="1947850" y="389382"/>
                                  <a:pt x="1948231" y="389509"/>
                                  <a:pt x="1948739" y="389509"/>
                                </a:cubicBezTo>
                                <a:cubicBezTo>
                                  <a:pt x="1949247" y="389509"/>
                                  <a:pt x="1949755" y="389509"/>
                                  <a:pt x="1950263" y="389509"/>
                                </a:cubicBezTo>
                                <a:cubicBezTo>
                                  <a:pt x="1950771" y="389509"/>
                                  <a:pt x="1951152" y="389636"/>
                                  <a:pt x="1951660" y="389636"/>
                                </a:cubicBezTo>
                                <a:cubicBezTo>
                                  <a:pt x="1952168" y="389636"/>
                                  <a:pt x="1952676" y="389636"/>
                                  <a:pt x="1953184" y="389763"/>
                                </a:cubicBezTo>
                                <a:cubicBezTo>
                                  <a:pt x="1953692" y="389763"/>
                                  <a:pt x="1954073" y="389763"/>
                                  <a:pt x="1954581" y="389763"/>
                                </a:cubicBezTo>
                                <a:cubicBezTo>
                                  <a:pt x="1955089" y="389763"/>
                                  <a:pt x="1955597" y="389890"/>
                                  <a:pt x="1956105" y="389890"/>
                                </a:cubicBezTo>
                                <a:cubicBezTo>
                                  <a:pt x="1956613" y="389890"/>
                                  <a:pt x="1956994" y="389890"/>
                                  <a:pt x="1957502" y="389890"/>
                                </a:cubicBezTo>
                                <a:cubicBezTo>
                                  <a:pt x="1958010" y="390017"/>
                                  <a:pt x="1958518" y="390017"/>
                                  <a:pt x="1959026" y="390017"/>
                                </a:cubicBezTo>
                                <a:cubicBezTo>
                                  <a:pt x="1959534" y="390017"/>
                                  <a:pt x="1959915" y="390017"/>
                                  <a:pt x="1960423" y="390144"/>
                                </a:cubicBezTo>
                                <a:cubicBezTo>
                                  <a:pt x="1960931" y="390144"/>
                                  <a:pt x="1961439" y="390144"/>
                                  <a:pt x="1961947" y="390144"/>
                                </a:cubicBezTo>
                                <a:cubicBezTo>
                                  <a:pt x="1962328" y="390144"/>
                                  <a:pt x="1962836" y="390144"/>
                                  <a:pt x="1963344" y="390144"/>
                                </a:cubicBezTo>
                                <a:cubicBezTo>
                                  <a:pt x="1963852" y="390144"/>
                                  <a:pt x="1964360" y="390144"/>
                                  <a:pt x="1964868" y="390271"/>
                                </a:cubicBezTo>
                                <a:cubicBezTo>
                                  <a:pt x="1965249" y="390271"/>
                                  <a:pt x="1965757" y="390144"/>
                                  <a:pt x="1966265" y="390271"/>
                                </a:cubicBezTo>
                                <a:cubicBezTo>
                                  <a:pt x="1966773" y="390271"/>
                                  <a:pt x="1967281" y="390271"/>
                                  <a:pt x="1967789" y="390271"/>
                                </a:cubicBezTo>
                                <a:cubicBezTo>
                                  <a:pt x="1968170" y="390271"/>
                                  <a:pt x="1968678" y="390271"/>
                                  <a:pt x="1969186" y="390271"/>
                                </a:cubicBezTo>
                                <a:cubicBezTo>
                                  <a:pt x="1969694" y="390271"/>
                                  <a:pt x="1970202" y="390271"/>
                                  <a:pt x="1970710" y="390271"/>
                                </a:cubicBezTo>
                                <a:cubicBezTo>
                                  <a:pt x="1971091" y="390271"/>
                                  <a:pt x="1971599" y="390271"/>
                                  <a:pt x="1972107" y="390271"/>
                                </a:cubicBezTo>
                                <a:cubicBezTo>
                                  <a:pt x="1972615" y="390271"/>
                                  <a:pt x="1973123" y="390271"/>
                                  <a:pt x="1973631" y="390271"/>
                                </a:cubicBezTo>
                                <a:cubicBezTo>
                                  <a:pt x="1974012" y="390271"/>
                                  <a:pt x="1974520" y="390271"/>
                                  <a:pt x="1975028" y="390271"/>
                                </a:cubicBezTo>
                                <a:cubicBezTo>
                                  <a:pt x="1975536" y="390271"/>
                                  <a:pt x="1976044" y="390271"/>
                                  <a:pt x="1976425" y="390271"/>
                                </a:cubicBezTo>
                                <a:cubicBezTo>
                                  <a:pt x="1976933" y="390271"/>
                                  <a:pt x="1977441" y="390271"/>
                                  <a:pt x="1977949" y="390271"/>
                                </a:cubicBezTo>
                                <a:cubicBezTo>
                                  <a:pt x="1978457" y="390271"/>
                                  <a:pt x="1978965" y="390271"/>
                                  <a:pt x="1979346" y="390271"/>
                                </a:cubicBezTo>
                                <a:cubicBezTo>
                                  <a:pt x="1979854" y="390271"/>
                                  <a:pt x="1980362" y="390271"/>
                                  <a:pt x="1980870" y="390271"/>
                                </a:cubicBezTo>
                                <a:cubicBezTo>
                                  <a:pt x="1981378" y="390398"/>
                                  <a:pt x="1981886" y="390271"/>
                                  <a:pt x="1982267" y="390271"/>
                                </a:cubicBezTo>
                                <a:cubicBezTo>
                                  <a:pt x="1982775" y="390271"/>
                                  <a:pt x="1983283" y="390271"/>
                                  <a:pt x="1983791" y="390271"/>
                                </a:cubicBezTo>
                                <a:cubicBezTo>
                                  <a:pt x="1984299" y="390398"/>
                                  <a:pt x="1984807" y="390398"/>
                                  <a:pt x="1985188" y="390398"/>
                                </a:cubicBezTo>
                                <a:cubicBezTo>
                                  <a:pt x="1985696" y="390398"/>
                                  <a:pt x="1986204" y="390398"/>
                                  <a:pt x="1986712" y="390398"/>
                                </a:cubicBezTo>
                                <a:cubicBezTo>
                                  <a:pt x="1987220" y="390398"/>
                                  <a:pt x="1987728" y="390398"/>
                                  <a:pt x="1988109" y="390398"/>
                                </a:cubicBezTo>
                                <a:cubicBezTo>
                                  <a:pt x="1988617" y="390398"/>
                                  <a:pt x="1989125" y="390398"/>
                                  <a:pt x="1989633" y="390398"/>
                                </a:cubicBezTo>
                                <a:cubicBezTo>
                                  <a:pt x="1990141" y="390398"/>
                                  <a:pt x="1990649" y="390398"/>
                                  <a:pt x="1991030" y="390398"/>
                                </a:cubicBezTo>
                                <a:cubicBezTo>
                                  <a:pt x="1991538" y="390398"/>
                                  <a:pt x="1992046" y="390525"/>
                                  <a:pt x="1992554" y="390525"/>
                                </a:cubicBezTo>
                                <a:cubicBezTo>
                                  <a:pt x="1993062" y="390525"/>
                                  <a:pt x="1993443" y="390525"/>
                                  <a:pt x="1993951" y="390525"/>
                                </a:cubicBezTo>
                                <a:cubicBezTo>
                                  <a:pt x="1994459" y="390525"/>
                                  <a:pt x="1994967" y="390525"/>
                                  <a:pt x="1995475" y="390525"/>
                                </a:cubicBezTo>
                                <a:cubicBezTo>
                                  <a:pt x="1995983" y="390525"/>
                                  <a:pt x="1996364" y="390525"/>
                                  <a:pt x="1996872" y="390525"/>
                                </a:cubicBezTo>
                                <a:cubicBezTo>
                                  <a:pt x="1997380" y="390525"/>
                                  <a:pt x="1997888" y="390652"/>
                                  <a:pt x="1998396" y="390652"/>
                                </a:cubicBezTo>
                                <a:cubicBezTo>
                                  <a:pt x="1998904" y="390652"/>
                                  <a:pt x="1999285" y="390652"/>
                                  <a:pt x="1999793" y="390652"/>
                                </a:cubicBezTo>
                                <a:cubicBezTo>
                                  <a:pt x="2000301" y="390652"/>
                                  <a:pt x="2000809" y="390652"/>
                                  <a:pt x="2001317" y="390652"/>
                                </a:cubicBezTo>
                                <a:cubicBezTo>
                                  <a:pt x="2001825" y="390652"/>
                                  <a:pt x="2002206" y="390652"/>
                                  <a:pt x="2002714" y="390779"/>
                                </a:cubicBezTo>
                                <a:cubicBezTo>
                                  <a:pt x="2003222" y="390779"/>
                                  <a:pt x="2003730" y="390779"/>
                                  <a:pt x="2004238" y="390779"/>
                                </a:cubicBezTo>
                                <a:cubicBezTo>
                                  <a:pt x="2004746" y="390779"/>
                                  <a:pt x="2005127" y="390779"/>
                                  <a:pt x="2005635" y="390779"/>
                                </a:cubicBezTo>
                                <a:cubicBezTo>
                                  <a:pt x="2006143" y="390779"/>
                                  <a:pt x="2006651" y="390779"/>
                                  <a:pt x="2007159" y="390906"/>
                                </a:cubicBezTo>
                                <a:cubicBezTo>
                                  <a:pt x="2007667" y="390906"/>
                                  <a:pt x="2008048" y="390906"/>
                                  <a:pt x="2008556" y="390906"/>
                                </a:cubicBezTo>
                                <a:cubicBezTo>
                                  <a:pt x="2009064" y="390906"/>
                                  <a:pt x="2009572" y="390906"/>
                                  <a:pt x="2010080" y="390906"/>
                                </a:cubicBezTo>
                                <a:cubicBezTo>
                                  <a:pt x="2010461" y="390906"/>
                                  <a:pt x="2010969" y="390906"/>
                                  <a:pt x="2011477" y="390906"/>
                                </a:cubicBezTo>
                                <a:cubicBezTo>
                                  <a:pt x="2011985" y="390906"/>
                                  <a:pt x="2012493" y="390906"/>
                                  <a:pt x="2013001" y="390906"/>
                                </a:cubicBezTo>
                                <a:cubicBezTo>
                                  <a:pt x="2013382" y="390906"/>
                                  <a:pt x="2013890" y="390906"/>
                                  <a:pt x="2014398" y="390906"/>
                                </a:cubicBezTo>
                                <a:cubicBezTo>
                                  <a:pt x="2014906" y="390906"/>
                                  <a:pt x="2015414" y="390906"/>
                                  <a:pt x="2015922" y="390906"/>
                                </a:cubicBezTo>
                                <a:cubicBezTo>
                                  <a:pt x="2016303" y="390906"/>
                                  <a:pt x="2016811" y="390906"/>
                                  <a:pt x="2017319" y="390906"/>
                                </a:cubicBezTo>
                                <a:cubicBezTo>
                                  <a:pt x="2017827" y="390906"/>
                                  <a:pt x="2018335" y="390906"/>
                                  <a:pt x="2018843" y="390906"/>
                                </a:cubicBezTo>
                                <a:cubicBezTo>
                                  <a:pt x="2019224" y="390906"/>
                                  <a:pt x="2019732" y="390906"/>
                                  <a:pt x="2020240" y="390906"/>
                                </a:cubicBezTo>
                                <a:cubicBezTo>
                                  <a:pt x="2020748" y="390906"/>
                                  <a:pt x="2021256" y="391033"/>
                                  <a:pt x="2021764" y="391033"/>
                                </a:cubicBezTo>
                                <a:cubicBezTo>
                                  <a:pt x="2022145" y="391033"/>
                                  <a:pt x="2022653" y="391033"/>
                                  <a:pt x="2023161" y="391033"/>
                                </a:cubicBezTo>
                                <a:cubicBezTo>
                                  <a:pt x="2023669" y="391033"/>
                                  <a:pt x="2024177" y="391033"/>
                                  <a:pt x="2024685" y="391033"/>
                                </a:cubicBezTo>
                                <a:cubicBezTo>
                                  <a:pt x="2025066" y="391033"/>
                                  <a:pt x="2025574" y="391033"/>
                                  <a:pt x="2026082" y="391033"/>
                                </a:cubicBezTo>
                                <a:cubicBezTo>
                                  <a:pt x="2026590" y="391033"/>
                                  <a:pt x="2027098" y="391033"/>
                                  <a:pt x="2027479" y="391033"/>
                                </a:cubicBezTo>
                                <a:cubicBezTo>
                                  <a:pt x="2027987" y="391033"/>
                                  <a:pt x="2028495" y="391160"/>
                                  <a:pt x="2029003" y="391160"/>
                                </a:cubicBezTo>
                                <a:cubicBezTo>
                                  <a:pt x="2029511" y="391160"/>
                                  <a:pt x="2030019" y="391160"/>
                                  <a:pt x="2030400" y="391160"/>
                                </a:cubicBezTo>
                                <a:cubicBezTo>
                                  <a:pt x="2030908" y="391160"/>
                                  <a:pt x="2031416" y="391160"/>
                                  <a:pt x="2031924" y="391160"/>
                                </a:cubicBezTo>
                                <a:cubicBezTo>
                                  <a:pt x="2032432" y="391160"/>
                                  <a:pt x="2032940" y="391160"/>
                                  <a:pt x="2033321" y="391287"/>
                                </a:cubicBezTo>
                                <a:cubicBezTo>
                                  <a:pt x="2033829" y="391287"/>
                                  <a:pt x="2034337" y="391287"/>
                                  <a:pt x="2034845" y="391287"/>
                                </a:cubicBezTo>
                                <a:cubicBezTo>
                                  <a:pt x="2035353" y="391287"/>
                                  <a:pt x="2035861" y="391287"/>
                                  <a:pt x="2036242" y="391287"/>
                                </a:cubicBezTo>
                                <a:cubicBezTo>
                                  <a:pt x="2036750" y="391287"/>
                                  <a:pt x="2037258" y="391287"/>
                                  <a:pt x="2037766" y="391287"/>
                                </a:cubicBezTo>
                                <a:cubicBezTo>
                                  <a:pt x="2038274" y="391287"/>
                                  <a:pt x="2038782" y="391287"/>
                                  <a:pt x="2039163" y="391414"/>
                                </a:cubicBezTo>
                                <a:cubicBezTo>
                                  <a:pt x="2039671" y="391414"/>
                                  <a:pt x="2040179" y="391414"/>
                                  <a:pt x="2040687" y="391414"/>
                                </a:cubicBezTo>
                                <a:cubicBezTo>
                                  <a:pt x="2041195" y="391414"/>
                                  <a:pt x="2041703" y="391414"/>
                                  <a:pt x="2042084" y="391414"/>
                                </a:cubicBezTo>
                                <a:cubicBezTo>
                                  <a:pt x="2042592" y="391414"/>
                                  <a:pt x="2043100" y="391414"/>
                                  <a:pt x="2043608" y="391414"/>
                                </a:cubicBezTo>
                                <a:cubicBezTo>
                                  <a:pt x="2044116" y="391541"/>
                                  <a:pt x="2044497" y="391541"/>
                                  <a:pt x="2045005" y="391541"/>
                                </a:cubicBezTo>
                                <a:cubicBezTo>
                                  <a:pt x="2045513" y="391541"/>
                                  <a:pt x="2046021" y="391541"/>
                                  <a:pt x="2046529" y="391541"/>
                                </a:cubicBezTo>
                                <a:cubicBezTo>
                                  <a:pt x="2047037" y="391541"/>
                                  <a:pt x="2047418" y="391541"/>
                                  <a:pt x="2047926" y="391541"/>
                                </a:cubicBezTo>
                                <a:cubicBezTo>
                                  <a:pt x="2048434" y="391541"/>
                                  <a:pt x="2048942" y="391541"/>
                                  <a:pt x="2049450" y="391541"/>
                                </a:cubicBezTo>
                                <a:cubicBezTo>
                                  <a:pt x="2049958" y="391541"/>
                                  <a:pt x="2050339" y="391541"/>
                                  <a:pt x="2050847" y="391541"/>
                                </a:cubicBezTo>
                                <a:cubicBezTo>
                                  <a:pt x="2051355" y="391541"/>
                                  <a:pt x="2051863" y="391541"/>
                                  <a:pt x="2052371" y="391541"/>
                                </a:cubicBezTo>
                                <a:cubicBezTo>
                                  <a:pt x="2052879" y="391541"/>
                                  <a:pt x="2053260" y="391541"/>
                                  <a:pt x="2053768" y="391541"/>
                                </a:cubicBezTo>
                                <a:cubicBezTo>
                                  <a:pt x="2054276" y="391541"/>
                                  <a:pt x="2054784" y="391541"/>
                                  <a:pt x="2055292" y="391541"/>
                                </a:cubicBezTo>
                                <a:cubicBezTo>
                                  <a:pt x="2055800" y="391541"/>
                                  <a:pt x="2056181" y="391541"/>
                                  <a:pt x="2056689" y="391541"/>
                                </a:cubicBezTo>
                                <a:cubicBezTo>
                                  <a:pt x="2057197" y="391541"/>
                                  <a:pt x="2057705" y="391541"/>
                                  <a:pt x="2058213" y="391541"/>
                                </a:cubicBezTo>
                                <a:cubicBezTo>
                                  <a:pt x="2058721" y="391541"/>
                                  <a:pt x="2059102" y="391414"/>
                                  <a:pt x="2059610" y="391414"/>
                                </a:cubicBezTo>
                                <a:cubicBezTo>
                                  <a:pt x="2060118" y="391414"/>
                                  <a:pt x="2060626" y="391414"/>
                                  <a:pt x="2061134" y="391414"/>
                                </a:cubicBezTo>
                                <a:cubicBezTo>
                                  <a:pt x="2061515" y="391414"/>
                                  <a:pt x="2062023" y="391414"/>
                                  <a:pt x="2062531" y="391414"/>
                                </a:cubicBezTo>
                                <a:cubicBezTo>
                                  <a:pt x="2063039" y="391414"/>
                                  <a:pt x="2063547" y="391414"/>
                                  <a:pt x="2064055" y="391414"/>
                                </a:cubicBezTo>
                                <a:cubicBezTo>
                                  <a:pt x="2064436" y="391414"/>
                                  <a:pt x="2064944" y="391414"/>
                                  <a:pt x="2065452" y="391414"/>
                                </a:cubicBezTo>
                                <a:cubicBezTo>
                                  <a:pt x="2065960" y="391414"/>
                                  <a:pt x="2066468" y="391541"/>
                                  <a:pt x="2066976" y="391541"/>
                                </a:cubicBezTo>
                                <a:cubicBezTo>
                                  <a:pt x="2067357" y="391541"/>
                                  <a:pt x="2067865" y="391541"/>
                                  <a:pt x="2068373" y="391541"/>
                                </a:cubicBezTo>
                                <a:cubicBezTo>
                                  <a:pt x="2068881" y="391541"/>
                                  <a:pt x="2069389" y="391541"/>
                                  <a:pt x="2069897" y="391541"/>
                                </a:cubicBezTo>
                                <a:cubicBezTo>
                                  <a:pt x="2070278" y="391541"/>
                                  <a:pt x="2070786" y="391541"/>
                                  <a:pt x="2071294" y="391541"/>
                                </a:cubicBezTo>
                                <a:cubicBezTo>
                                  <a:pt x="2071802" y="391541"/>
                                  <a:pt x="2072310" y="391541"/>
                                  <a:pt x="2072818" y="391541"/>
                                </a:cubicBezTo>
                                <a:cubicBezTo>
                                  <a:pt x="2073199" y="391541"/>
                                  <a:pt x="2073707" y="391541"/>
                                  <a:pt x="2074215" y="391541"/>
                                </a:cubicBezTo>
                                <a:cubicBezTo>
                                  <a:pt x="2074723" y="391541"/>
                                  <a:pt x="2075231" y="391541"/>
                                  <a:pt x="2075739" y="391541"/>
                                </a:cubicBezTo>
                                <a:cubicBezTo>
                                  <a:pt x="2076120" y="391541"/>
                                  <a:pt x="2076628" y="391541"/>
                                  <a:pt x="2077136" y="391541"/>
                                </a:cubicBezTo>
                                <a:cubicBezTo>
                                  <a:pt x="2077644" y="391541"/>
                                  <a:pt x="2078152" y="391541"/>
                                  <a:pt x="2078533" y="391541"/>
                                </a:cubicBezTo>
                                <a:cubicBezTo>
                                  <a:pt x="2079041" y="391541"/>
                                  <a:pt x="2079549" y="391541"/>
                                  <a:pt x="2080057" y="391541"/>
                                </a:cubicBezTo>
                                <a:cubicBezTo>
                                  <a:pt x="2080565" y="391541"/>
                                  <a:pt x="2081073" y="391541"/>
                                  <a:pt x="2081454" y="391541"/>
                                </a:cubicBezTo>
                                <a:cubicBezTo>
                                  <a:pt x="2081962" y="391541"/>
                                  <a:pt x="2082470" y="391541"/>
                                  <a:pt x="2082978" y="391541"/>
                                </a:cubicBezTo>
                                <a:cubicBezTo>
                                  <a:pt x="2083486" y="391541"/>
                                  <a:pt x="2083994" y="391541"/>
                                  <a:pt x="2084375" y="391541"/>
                                </a:cubicBezTo>
                                <a:cubicBezTo>
                                  <a:pt x="2084883" y="391541"/>
                                  <a:pt x="2085391" y="391541"/>
                                  <a:pt x="2085899" y="391541"/>
                                </a:cubicBezTo>
                                <a:cubicBezTo>
                                  <a:pt x="2086407" y="391541"/>
                                  <a:pt x="2086915" y="391541"/>
                                  <a:pt x="2087296" y="391541"/>
                                </a:cubicBezTo>
                                <a:cubicBezTo>
                                  <a:pt x="2087804" y="391541"/>
                                  <a:pt x="2088312" y="391541"/>
                                  <a:pt x="2088820" y="391541"/>
                                </a:cubicBezTo>
                                <a:cubicBezTo>
                                  <a:pt x="2089328" y="391541"/>
                                  <a:pt x="2089836" y="391541"/>
                                  <a:pt x="2090217" y="391541"/>
                                </a:cubicBezTo>
                                <a:cubicBezTo>
                                  <a:pt x="2090725" y="391541"/>
                                  <a:pt x="2091233" y="391541"/>
                                  <a:pt x="2091741" y="391541"/>
                                </a:cubicBezTo>
                                <a:cubicBezTo>
                                  <a:pt x="2092249" y="391541"/>
                                  <a:pt x="2092757" y="391541"/>
                                  <a:pt x="2093138" y="391541"/>
                                </a:cubicBezTo>
                                <a:cubicBezTo>
                                  <a:pt x="2093646" y="391541"/>
                                  <a:pt x="2094154" y="391541"/>
                                  <a:pt x="2094662" y="391541"/>
                                </a:cubicBezTo>
                                <a:cubicBezTo>
                                  <a:pt x="2095170" y="391541"/>
                                  <a:pt x="2095551" y="391541"/>
                                  <a:pt x="2096059" y="391541"/>
                                </a:cubicBezTo>
                                <a:cubicBezTo>
                                  <a:pt x="2096567" y="391541"/>
                                  <a:pt x="2097075" y="391541"/>
                                  <a:pt x="2097583" y="391414"/>
                                </a:cubicBezTo>
                                <a:cubicBezTo>
                                  <a:pt x="2098091" y="391414"/>
                                  <a:pt x="2098472" y="391414"/>
                                  <a:pt x="2098980" y="391414"/>
                                </a:cubicBezTo>
                                <a:cubicBezTo>
                                  <a:pt x="2099488" y="391414"/>
                                  <a:pt x="2099996" y="391414"/>
                                  <a:pt x="2100504" y="391414"/>
                                </a:cubicBezTo>
                                <a:cubicBezTo>
                                  <a:pt x="2101012" y="391414"/>
                                  <a:pt x="2101393" y="391414"/>
                                  <a:pt x="2101901" y="391414"/>
                                </a:cubicBezTo>
                                <a:cubicBezTo>
                                  <a:pt x="2102409" y="391287"/>
                                  <a:pt x="2102917" y="391287"/>
                                  <a:pt x="2103425" y="391287"/>
                                </a:cubicBezTo>
                                <a:cubicBezTo>
                                  <a:pt x="2103933" y="391287"/>
                                  <a:pt x="2104314" y="391160"/>
                                  <a:pt x="2104822" y="391160"/>
                                </a:cubicBezTo>
                                <a:cubicBezTo>
                                  <a:pt x="2105330" y="391160"/>
                                  <a:pt x="2105838" y="391160"/>
                                  <a:pt x="2106346" y="391160"/>
                                </a:cubicBezTo>
                                <a:cubicBezTo>
                                  <a:pt x="2106854" y="391033"/>
                                  <a:pt x="2107235" y="391033"/>
                                  <a:pt x="2107743" y="391033"/>
                                </a:cubicBezTo>
                                <a:cubicBezTo>
                                  <a:pt x="2108251" y="390906"/>
                                  <a:pt x="2108759" y="390906"/>
                                  <a:pt x="2109267" y="390906"/>
                                </a:cubicBezTo>
                                <a:cubicBezTo>
                                  <a:pt x="2109775" y="390906"/>
                                  <a:pt x="2110156" y="390779"/>
                                  <a:pt x="2110664" y="390779"/>
                                </a:cubicBezTo>
                                <a:cubicBezTo>
                                  <a:pt x="2111172" y="390779"/>
                                  <a:pt x="2111680" y="390779"/>
                                  <a:pt x="2112188" y="390779"/>
                                </a:cubicBezTo>
                                <a:cubicBezTo>
                                  <a:pt x="2112569" y="390652"/>
                                  <a:pt x="2113077" y="390652"/>
                                  <a:pt x="2113585" y="390652"/>
                                </a:cubicBezTo>
                                <a:cubicBezTo>
                                  <a:pt x="2114093" y="390652"/>
                                  <a:pt x="2114601" y="390525"/>
                                  <a:pt x="2115109" y="390525"/>
                                </a:cubicBezTo>
                                <a:cubicBezTo>
                                  <a:pt x="2115490" y="390525"/>
                                  <a:pt x="2115998" y="390525"/>
                                  <a:pt x="2116506" y="390525"/>
                                </a:cubicBezTo>
                                <a:cubicBezTo>
                                  <a:pt x="2117014" y="390525"/>
                                  <a:pt x="2117522" y="390398"/>
                                  <a:pt x="2118030" y="390398"/>
                                </a:cubicBezTo>
                                <a:cubicBezTo>
                                  <a:pt x="2118411" y="390398"/>
                                  <a:pt x="2118919" y="390398"/>
                                  <a:pt x="2119427" y="390398"/>
                                </a:cubicBezTo>
                                <a:cubicBezTo>
                                  <a:pt x="2119935" y="390398"/>
                                  <a:pt x="2120443" y="390398"/>
                                  <a:pt x="2120951" y="390398"/>
                                </a:cubicBezTo>
                                <a:cubicBezTo>
                                  <a:pt x="2121332" y="390398"/>
                                  <a:pt x="2121840" y="390398"/>
                                  <a:pt x="2122348" y="390398"/>
                                </a:cubicBezTo>
                                <a:cubicBezTo>
                                  <a:pt x="2122856" y="390525"/>
                                  <a:pt x="2123364" y="390525"/>
                                  <a:pt x="2123872" y="390525"/>
                                </a:cubicBezTo>
                                <a:cubicBezTo>
                                  <a:pt x="2124253" y="390525"/>
                                  <a:pt x="2124761" y="390525"/>
                                  <a:pt x="2125269" y="390652"/>
                                </a:cubicBezTo>
                                <a:cubicBezTo>
                                  <a:pt x="2125777" y="390652"/>
                                  <a:pt x="2126285" y="390652"/>
                                  <a:pt x="2126793" y="390779"/>
                                </a:cubicBezTo>
                                <a:cubicBezTo>
                                  <a:pt x="2127174" y="390779"/>
                                  <a:pt x="2127682" y="390779"/>
                                  <a:pt x="2128190" y="390906"/>
                                </a:cubicBezTo>
                                <a:cubicBezTo>
                                  <a:pt x="2128698" y="390906"/>
                                  <a:pt x="2129206" y="390906"/>
                                  <a:pt x="2129587" y="390906"/>
                                </a:cubicBezTo>
                                <a:cubicBezTo>
                                  <a:pt x="2130095" y="390906"/>
                                  <a:pt x="2130603" y="391033"/>
                                  <a:pt x="2131111" y="391033"/>
                                </a:cubicBezTo>
                                <a:cubicBezTo>
                                  <a:pt x="2131619" y="391033"/>
                                  <a:pt x="2132127" y="391160"/>
                                  <a:pt x="2132508" y="391160"/>
                                </a:cubicBezTo>
                                <a:cubicBezTo>
                                  <a:pt x="2133016" y="391160"/>
                                  <a:pt x="2133524" y="391287"/>
                                  <a:pt x="2134032" y="391287"/>
                                </a:cubicBezTo>
                                <a:cubicBezTo>
                                  <a:pt x="2134540" y="391287"/>
                                  <a:pt x="2135048" y="391287"/>
                                  <a:pt x="2135429" y="391414"/>
                                </a:cubicBezTo>
                                <a:cubicBezTo>
                                  <a:pt x="2135937" y="391414"/>
                                  <a:pt x="2136445" y="391414"/>
                                  <a:pt x="2136953" y="391414"/>
                                </a:cubicBezTo>
                                <a:cubicBezTo>
                                  <a:pt x="2137461" y="391414"/>
                                  <a:pt x="2137969" y="391414"/>
                                  <a:pt x="2138350" y="391414"/>
                                </a:cubicBezTo>
                                <a:cubicBezTo>
                                  <a:pt x="2138858" y="391541"/>
                                  <a:pt x="2139366" y="391541"/>
                                  <a:pt x="2139874" y="391541"/>
                                </a:cubicBezTo>
                                <a:cubicBezTo>
                                  <a:pt x="2140382" y="391541"/>
                                  <a:pt x="2140890" y="391541"/>
                                  <a:pt x="2141271" y="391541"/>
                                </a:cubicBezTo>
                                <a:cubicBezTo>
                                  <a:pt x="2141779" y="391541"/>
                                  <a:pt x="2142287" y="391541"/>
                                  <a:pt x="2142795" y="391541"/>
                                </a:cubicBezTo>
                                <a:cubicBezTo>
                                  <a:pt x="2143303" y="391541"/>
                                  <a:pt x="2143811" y="391541"/>
                                  <a:pt x="2144192" y="391541"/>
                                </a:cubicBezTo>
                                <a:cubicBezTo>
                                  <a:pt x="2144700" y="391541"/>
                                  <a:pt x="2145208" y="391668"/>
                                  <a:pt x="2145716" y="391668"/>
                                </a:cubicBezTo>
                                <a:cubicBezTo>
                                  <a:pt x="2146224" y="391668"/>
                                  <a:pt x="2146605" y="391668"/>
                                  <a:pt x="2147113" y="391668"/>
                                </a:cubicBezTo>
                                <a:cubicBezTo>
                                  <a:pt x="2147621" y="391668"/>
                                  <a:pt x="2148129" y="391668"/>
                                  <a:pt x="2148637" y="391668"/>
                                </a:cubicBezTo>
                                <a:cubicBezTo>
                                  <a:pt x="2149145" y="391668"/>
                                  <a:pt x="2149526" y="391668"/>
                                  <a:pt x="2150034" y="391668"/>
                                </a:cubicBezTo>
                                <a:cubicBezTo>
                                  <a:pt x="2150542" y="391668"/>
                                  <a:pt x="2151050" y="391668"/>
                                  <a:pt x="2151558" y="391668"/>
                                </a:cubicBezTo>
                                <a:cubicBezTo>
                                  <a:pt x="2152066" y="391668"/>
                                  <a:pt x="2152447" y="391668"/>
                                  <a:pt x="2152955" y="391668"/>
                                </a:cubicBezTo>
                                <a:cubicBezTo>
                                  <a:pt x="2153463" y="391668"/>
                                  <a:pt x="2153971" y="391668"/>
                                  <a:pt x="2154479" y="391668"/>
                                </a:cubicBezTo>
                                <a:cubicBezTo>
                                  <a:pt x="2154987" y="391668"/>
                                  <a:pt x="2155368" y="391668"/>
                                  <a:pt x="2155876" y="391668"/>
                                </a:cubicBezTo>
                                <a:cubicBezTo>
                                  <a:pt x="2156384" y="391668"/>
                                  <a:pt x="2156892" y="391541"/>
                                  <a:pt x="2157400" y="391541"/>
                                </a:cubicBezTo>
                                <a:cubicBezTo>
                                  <a:pt x="2157908" y="391541"/>
                                  <a:pt x="2158289" y="391541"/>
                                  <a:pt x="2158797" y="391541"/>
                                </a:cubicBezTo>
                                <a:cubicBezTo>
                                  <a:pt x="2159305" y="391541"/>
                                  <a:pt x="2159813" y="391541"/>
                                  <a:pt x="2160321" y="391541"/>
                                </a:cubicBezTo>
                                <a:cubicBezTo>
                                  <a:pt x="2160829" y="391541"/>
                                  <a:pt x="2161210" y="391541"/>
                                  <a:pt x="2161718" y="391541"/>
                                </a:cubicBezTo>
                                <a:cubicBezTo>
                                  <a:pt x="2162226" y="391541"/>
                                  <a:pt x="2162734" y="391541"/>
                                  <a:pt x="2163242" y="391414"/>
                                </a:cubicBezTo>
                                <a:cubicBezTo>
                                  <a:pt x="2163623" y="391414"/>
                                  <a:pt x="2164131" y="391414"/>
                                  <a:pt x="2164639" y="391414"/>
                                </a:cubicBezTo>
                                <a:cubicBezTo>
                                  <a:pt x="2165147" y="391414"/>
                                  <a:pt x="2165655" y="391414"/>
                                  <a:pt x="2166163" y="391414"/>
                                </a:cubicBezTo>
                                <a:cubicBezTo>
                                  <a:pt x="2166544" y="391414"/>
                                  <a:pt x="2167052" y="391414"/>
                                  <a:pt x="2167560" y="391414"/>
                                </a:cubicBezTo>
                                <a:cubicBezTo>
                                  <a:pt x="2168068" y="391287"/>
                                  <a:pt x="2168576" y="391414"/>
                                  <a:pt x="2169084" y="391414"/>
                                </a:cubicBezTo>
                                <a:cubicBezTo>
                                  <a:pt x="2169465" y="391414"/>
                                  <a:pt x="2169973" y="391414"/>
                                  <a:pt x="2170481" y="391414"/>
                                </a:cubicBezTo>
                                <a:cubicBezTo>
                                  <a:pt x="2170989" y="391414"/>
                                  <a:pt x="2171497" y="391414"/>
                                  <a:pt x="2172005" y="391414"/>
                                </a:cubicBezTo>
                                <a:cubicBezTo>
                                  <a:pt x="2172386" y="391414"/>
                                  <a:pt x="2172894" y="391414"/>
                                  <a:pt x="2173402" y="391414"/>
                                </a:cubicBezTo>
                                <a:cubicBezTo>
                                  <a:pt x="2173910" y="391414"/>
                                  <a:pt x="2174418" y="391414"/>
                                  <a:pt x="2174926" y="391414"/>
                                </a:cubicBezTo>
                                <a:cubicBezTo>
                                  <a:pt x="2175307" y="391414"/>
                                  <a:pt x="2175815" y="391287"/>
                                  <a:pt x="2176323" y="391414"/>
                                </a:cubicBezTo>
                                <a:cubicBezTo>
                                  <a:pt x="2176831" y="391414"/>
                                  <a:pt x="2177339" y="391414"/>
                                  <a:pt x="2177847" y="391414"/>
                                </a:cubicBezTo>
                                <a:cubicBezTo>
                                  <a:pt x="2178228" y="391414"/>
                                  <a:pt x="2178736" y="391414"/>
                                  <a:pt x="2179244" y="391414"/>
                                </a:cubicBezTo>
                                <a:cubicBezTo>
                                  <a:pt x="2179752" y="391414"/>
                                  <a:pt x="2180260" y="391414"/>
                                  <a:pt x="2180641" y="391414"/>
                                </a:cubicBezTo>
                                <a:cubicBezTo>
                                  <a:pt x="2181149" y="391414"/>
                                  <a:pt x="2181657" y="391414"/>
                                  <a:pt x="2182165" y="391414"/>
                                </a:cubicBezTo>
                                <a:cubicBezTo>
                                  <a:pt x="2182673" y="391414"/>
                                  <a:pt x="2183181" y="391414"/>
                                  <a:pt x="2183562" y="391414"/>
                                </a:cubicBezTo>
                                <a:cubicBezTo>
                                  <a:pt x="2184070" y="391414"/>
                                  <a:pt x="2184578" y="391414"/>
                                  <a:pt x="2185086" y="391414"/>
                                </a:cubicBezTo>
                                <a:cubicBezTo>
                                  <a:pt x="2185594" y="391287"/>
                                  <a:pt x="2186102" y="391414"/>
                                  <a:pt x="2186483" y="391414"/>
                                </a:cubicBezTo>
                                <a:cubicBezTo>
                                  <a:pt x="2186991" y="391287"/>
                                  <a:pt x="2187499" y="391287"/>
                                  <a:pt x="2188007" y="391287"/>
                                </a:cubicBezTo>
                                <a:cubicBezTo>
                                  <a:pt x="2188515" y="391287"/>
                                  <a:pt x="2189023" y="391287"/>
                                  <a:pt x="2189404" y="391287"/>
                                </a:cubicBezTo>
                                <a:cubicBezTo>
                                  <a:pt x="2189912" y="391287"/>
                                  <a:pt x="2190420" y="391287"/>
                                  <a:pt x="2190928" y="391287"/>
                                </a:cubicBezTo>
                                <a:cubicBezTo>
                                  <a:pt x="2191436" y="391160"/>
                                  <a:pt x="2191944" y="391160"/>
                                  <a:pt x="2192325" y="391160"/>
                                </a:cubicBezTo>
                                <a:cubicBezTo>
                                  <a:pt x="2192833" y="391160"/>
                                  <a:pt x="2193341" y="391160"/>
                                  <a:pt x="2193849" y="391160"/>
                                </a:cubicBezTo>
                                <a:cubicBezTo>
                                  <a:pt x="2194357" y="391160"/>
                                  <a:pt x="2194738" y="391160"/>
                                  <a:pt x="2195246" y="391160"/>
                                </a:cubicBezTo>
                                <a:cubicBezTo>
                                  <a:pt x="2195754" y="391160"/>
                                  <a:pt x="2196262" y="391160"/>
                                  <a:pt x="2196770" y="391160"/>
                                </a:cubicBezTo>
                                <a:cubicBezTo>
                                  <a:pt x="2197278" y="391160"/>
                                  <a:pt x="2197659" y="391160"/>
                                  <a:pt x="2198167" y="391160"/>
                                </a:cubicBezTo>
                                <a:cubicBezTo>
                                  <a:pt x="2198675" y="391160"/>
                                  <a:pt x="2199183" y="391160"/>
                                  <a:pt x="2199691" y="391160"/>
                                </a:cubicBezTo>
                                <a:cubicBezTo>
                                  <a:pt x="2200199" y="391160"/>
                                  <a:pt x="2200580" y="391160"/>
                                  <a:pt x="2201088" y="391287"/>
                                </a:cubicBezTo>
                                <a:cubicBezTo>
                                  <a:pt x="2201596" y="391287"/>
                                  <a:pt x="2202104" y="391287"/>
                                  <a:pt x="2202612" y="391287"/>
                                </a:cubicBezTo>
                                <a:cubicBezTo>
                                  <a:pt x="2203120" y="391287"/>
                                  <a:pt x="2203501" y="391287"/>
                                  <a:pt x="2204009" y="391414"/>
                                </a:cubicBezTo>
                                <a:cubicBezTo>
                                  <a:pt x="2204517" y="391414"/>
                                  <a:pt x="2205025" y="391414"/>
                                  <a:pt x="2205533" y="391414"/>
                                </a:cubicBezTo>
                                <a:cubicBezTo>
                                  <a:pt x="2206041" y="391414"/>
                                  <a:pt x="2206422" y="391414"/>
                                  <a:pt x="2206930" y="391414"/>
                                </a:cubicBezTo>
                                <a:cubicBezTo>
                                  <a:pt x="2207438" y="391541"/>
                                  <a:pt x="2207946" y="391541"/>
                                  <a:pt x="2208454" y="391541"/>
                                </a:cubicBezTo>
                                <a:cubicBezTo>
                                  <a:pt x="2208962" y="391541"/>
                                  <a:pt x="2209343" y="391541"/>
                                  <a:pt x="2209851" y="391541"/>
                                </a:cubicBezTo>
                                <a:cubicBezTo>
                                  <a:pt x="2210359" y="391541"/>
                                  <a:pt x="2210867" y="391541"/>
                                  <a:pt x="2211375" y="391541"/>
                                </a:cubicBezTo>
                                <a:cubicBezTo>
                                  <a:pt x="2211756" y="391541"/>
                                  <a:pt x="2212264" y="391668"/>
                                  <a:pt x="2212772" y="391668"/>
                                </a:cubicBezTo>
                                <a:cubicBezTo>
                                  <a:pt x="2213280" y="391668"/>
                                  <a:pt x="2213788" y="391668"/>
                                  <a:pt x="2214296" y="391668"/>
                                </a:cubicBezTo>
                                <a:cubicBezTo>
                                  <a:pt x="2214677" y="391668"/>
                                  <a:pt x="2215185" y="391668"/>
                                  <a:pt x="2215693" y="391668"/>
                                </a:cubicBezTo>
                                <a:cubicBezTo>
                                  <a:pt x="2216201" y="391668"/>
                                  <a:pt x="2216709" y="391668"/>
                                  <a:pt x="2217217" y="391668"/>
                                </a:cubicBezTo>
                                <a:cubicBezTo>
                                  <a:pt x="2217598" y="391668"/>
                                  <a:pt x="2218106" y="391668"/>
                                  <a:pt x="2218614" y="391668"/>
                                </a:cubicBezTo>
                                <a:cubicBezTo>
                                  <a:pt x="2219122" y="391668"/>
                                  <a:pt x="2219630" y="391668"/>
                                  <a:pt x="2220138" y="391668"/>
                                </a:cubicBezTo>
                                <a:cubicBezTo>
                                  <a:pt x="2220519" y="391668"/>
                                  <a:pt x="2221027" y="391668"/>
                                  <a:pt x="2221535" y="391668"/>
                                </a:cubicBezTo>
                                <a:cubicBezTo>
                                  <a:pt x="2222043" y="391668"/>
                                  <a:pt x="2222551" y="391668"/>
                                  <a:pt x="2223059" y="391541"/>
                                </a:cubicBezTo>
                                <a:cubicBezTo>
                                  <a:pt x="2223440" y="391541"/>
                                  <a:pt x="2223948" y="391541"/>
                                  <a:pt x="2224456" y="391541"/>
                                </a:cubicBezTo>
                                <a:cubicBezTo>
                                  <a:pt x="2224964" y="391541"/>
                                  <a:pt x="2225472" y="391541"/>
                                  <a:pt x="2225980" y="391414"/>
                                </a:cubicBezTo>
                                <a:cubicBezTo>
                                  <a:pt x="2226361" y="391414"/>
                                  <a:pt x="2226869" y="391414"/>
                                  <a:pt x="2227377" y="391414"/>
                                </a:cubicBezTo>
                                <a:cubicBezTo>
                                  <a:pt x="2227885" y="391414"/>
                                  <a:pt x="2228393" y="391287"/>
                                  <a:pt x="2228774" y="391287"/>
                                </a:cubicBezTo>
                                <a:cubicBezTo>
                                  <a:pt x="2229282" y="391287"/>
                                  <a:pt x="2229790" y="391287"/>
                                  <a:pt x="2230298" y="391287"/>
                                </a:cubicBezTo>
                                <a:cubicBezTo>
                                  <a:pt x="2230806" y="391160"/>
                                  <a:pt x="2231314" y="391160"/>
                                  <a:pt x="2231695" y="391160"/>
                                </a:cubicBezTo>
                                <a:cubicBezTo>
                                  <a:pt x="2232203" y="391160"/>
                                  <a:pt x="2232711" y="391160"/>
                                  <a:pt x="2233219" y="391033"/>
                                </a:cubicBezTo>
                                <a:cubicBezTo>
                                  <a:pt x="2233727" y="391033"/>
                                  <a:pt x="2234235" y="391033"/>
                                  <a:pt x="2234616" y="391033"/>
                                </a:cubicBezTo>
                                <a:cubicBezTo>
                                  <a:pt x="2235124" y="391033"/>
                                  <a:pt x="2235632" y="391033"/>
                                  <a:pt x="2236140" y="390906"/>
                                </a:cubicBezTo>
                                <a:cubicBezTo>
                                  <a:pt x="2236648" y="390906"/>
                                  <a:pt x="2237156" y="390906"/>
                                  <a:pt x="2237537" y="390906"/>
                                </a:cubicBezTo>
                                <a:cubicBezTo>
                                  <a:pt x="2238045" y="390906"/>
                                  <a:pt x="2238553" y="390906"/>
                                  <a:pt x="2239061" y="390906"/>
                                </a:cubicBezTo>
                                <a:cubicBezTo>
                                  <a:pt x="2239569" y="390906"/>
                                  <a:pt x="2240077" y="390906"/>
                                  <a:pt x="2240458" y="390906"/>
                                </a:cubicBezTo>
                                <a:cubicBezTo>
                                  <a:pt x="2240966" y="391033"/>
                                  <a:pt x="2241474" y="391033"/>
                                  <a:pt x="2241982" y="391033"/>
                                </a:cubicBezTo>
                                <a:cubicBezTo>
                                  <a:pt x="2242490" y="391033"/>
                                  <a:pt x="2242998" y="391033"/>
                                  <a:pt x="2243379" y="391033"/>
                                </a:cubicBezTo>
                                <a:cubicBezTo>
                                  <a:pt x="2243887" y="391033"/>
                                  <a:pt x="2244395" y="391160"/>
                                  <a:pt x="2244903" y="391160"/>
                                </a:cubicBezTo>
                                <a:cubicBezTo>
                                  <a:pt x="2245411" y="391160"/>
                                  <a:pt x="2245792" y="391160"/>
                                  <a:pt x="2246300" y="391160"/>
                                </a:cubicBezTo>
                                <a:cubicBezTo>
                                  <a:pt x="2246808" y="391160"/>
                                  <a:pt x="2247316" y="391160"/>
                                  <a:pt x="2247824" y="391160"/>
                                </a:cubicBezTo>
                                <a:cubicBezTo>
                                  <a:pt x="2248332" y="391160"/>
                                  <a:pt x="2248713" y="391287"/>
                                  <a:pt x="2249221" y="391287"/>
                                </a:cubicBezTo>
                                <a:cubicBezTo>
                                  <a:pt x="2249729" y="391287"/>
                                  <a:pt x="2250237" y="391287"/>
                                  <a:pt x="2250745" y="391287"/>
                                </a:cubicBezTo>
                                <a:cubicBezTo>
                                  <a:pt x="2251253" y="391287"/>
                                  <a:pt x="2251634" y="391287"/>
                                  <a:pt x="2252142" y="391287"/>
                                </a:cubicBezTo>
                                <a:cubicBezTo>
                                  <a:pt x="2252650" y="391287"/>
                                  <a:pt x="2253158" y="391287"/>
                                  <a:pt x="2253666" y="391414"/>
                                </a:cubicBezTo>
                                <a:cubicBezTo>
                                  <a:pt x="2254174" y="391414"/>
                                  <a:pt x="2254555" y="391414"/>
                                  <a:pt x="2255063" y="391414"/>
                                </a:cubicBezTo>
                                <a:cubicBezTo>
                                  <a:pt x="2255571" y="391287"/>
                                  <a:pt x="2256079" y="391287"/>
                                  <a:pt x="2256587" y="391287"/>
                                </a:cubicBezTo>
                                <a:cubicBezTo>
                                  <a:pt x="2257095" y="391287"/>
                                  <a:pt x="2257476" y="391287"/>
                                  <a:pt x="2257984" y="391287"/>
                                </a:cubicBezTo>
                                <a:cubicBezTo>
                                  <a:pt x="2258492" y="391287"/>
                                  <a:pt x="2259000" y="391287"/>
                                  <a:pt x="2259508" y="391287"/>
                                </a:cubicBezTo>
                                <a:cubicBezTo>
                                  <a:pt x="2260016" y="391287"/>
                                  <a:pt x="2260397" y="391287"/>
                                  <a:pt x="2260905" y="391287"/>
                                </a:cubicBezTo>
                                <a:cubicBezTo>
                                  <a:pt x="2261413" y="391160"/>
                                  <a:pt x="2261921" y="391160"/>
                                  <a:pt x="2262429" y="391160"/>
                                </a:cubicBezTo>
                                <a:cubicBezTo>
                                  <a:pt x="2262810" y="391160"/>
                                  <a:pt x="2263318" y="391160"/>
                                  <a:pt x="2263826" y="391160"/>
                                </a:cubicBezTo>
                                <a:cubicBezTo>
                                  <a:pt x="2264334" y="391160"/>
                                  <a:pt x="2264842" y="391160"/>
                                  <a:pt x="2265350" y="391160"/>
                                </a:cubicBezTo>
                                <a:cubicBezTo>
                                  <a:pt x="2265731" y="391160"/>
                                  <a:pt x="2266239" y="391160"/>
                                  <a:pt x="2266747" y="391160"/>
                                </a:cubicBezTo>
                                <a:cubicBezTo>
                                  <a:pt x="2267255" y="391160"/>
                                  <a:pt x="2267763" y="391033"/>
                                  <a:pt x="2268271" y="391033"/>
                                </a:cubicBezTo>
                                <a:cubicBezTo>
                                  <a:pt x="2268652" y="391033"/>
                                  <a:pt x="2269160" y="391033"/>
                                  <a:pt x="2269668" y="391033"/>
                                </a:cubicBezTo>
                                <a:cubicBezTo>
                                  <a:pt x="2270176" y="391033"/>
                                  <a:pt x="2270684" y="391033"/>
                                  <a:pt x="2271192" y="391033"/>
                                </a:cubicBezTo>
                                <a:cubicBezTo>
                                  <a:pt x="2271573" y="391033"/>
                                  <a:pt x="2272081" y="391033"/>
                                  <a:pt x="2272589" y="391033"/>
                                </a:cubicBezTo>
                                <a:cubicBezTo>
                                  <a:pt x="2273097" y="391033"/>
                                  <a:pt x="2273605" y="391033"/>
                                  <a:pt x="2274113" y="391033"/>
                                </a:cubicBezTo>
                                <a:cubicBezTo>
                                  <a:pt x="2274494" y="391033"/>
                                  <a:pt x="2275002" y="391033"/>
                                  <a:pt x="2275510" y="391033"/>
                                </a:cubicBezTo>
                                <a:cubicBezTo>
                                  <a:pt x="2276018" y="391033"/>
                                  <a:pt x="2276526" y="391033"/>
                                  <a:pt x="2277034" y="391033"/>
                                </a:cubicBezTo>
                                <a:cubicBezTo>
                                  <a:pt x="2277415" y="391033"/>
                                  <a:pt x="2277923" y="391033"/>
                                  <a:pt x="2278431" y="391033"/>
                                </a:cubicBezTo>
                                <a:cubicBezTo>
                                  <a:pt x="2278939" y="391033"/>
                                  <a:pt x="2279447" y="391033"/>
                                  <a:pt x="2279828" y="391033"/>
                                </a:cubicBezTo>
                                <a:cubicBezTo>
                                  <a:pt x="2280336" y="391033"/>
                                  <a:pt x="2280844" y="391033"/>
                                  <a:pt x="2281352" y="391033"/>
                                </a:cubicBezTo>
                                <a:cubicBezTo>
                                  <a:pt x="2281860" y="391033"/>
                                  <a:pt x="2282368" y="391160"/>
                                  <a:pt x="2282749" y="391160"/>
                                </a:cubicBezTo>
                                <a:cubicBezTo>
                                  <a:pt x="2283257" y="391160"/>
                                  <a:pt x="2283765" y="391160"/>
                                  <a:pt x="2284273" y="391160"/>
                                </a:cubicBezTo>
                                <a:cubicBezTo>
                                  <a:pt x="2284781" y="391160"/>
                                  <a:pt x="2285289" y="391160"/>
                                  <a:pt x="2285670" y="391160"/>
                                </a:cubicBezTo>
                                <a:cubicBezTo>
                                  <a:pt x="2286178" y="391160"/>
                                  <a:pt x="2286686" y="391160"/>
                                  <a:pt x="2287194" y="391160"/>
                                </a:cubicBezTo>
                                <a:cubicBezTo>
                                  <a:pt x="2287702" y="391160"/>
                                  <a:pt x="2288210" y="391160"/>
                                  <a:pt x="2288591" y="391160"/>
                                </a:cubicBezTo>
                                <a:cubicBezTo>
                                  <a:pt x="2289099" y="391160"/>
                                  <a:pt x="2289607" y="391160"/>
                                  <a:pt x="2290115" y="391160"/>
                                </a:cubicBezTo>
                                <a:cubicBezTo>
                                  <a:pt x="2290623" y="391160"/>
                                  <a:pt x="2291131" y="391160"/>
                                  <a:pt x="2291512" y="391160"/>
                                </a:cubicBezTo>
                                <a:cubicBezTo>
                                  <a:pt x="2292020" y="391160"/>
                                  <a:pt x="2292528" y="391160"/>
                                  <a:pt x="2293036" y="391160"/>
                                </a:cubicBezTo>
                                <a:cubicBezTo>
                                  <a:pt x="2293544" y="391160"/>
                                  <a:pt x="2294052" y="391160"/>
                                  <a:pt x="2294433" y="391160"/>
                                </a:cubicBezTo>
                                <a:cubicBezTo>
                                  <a:pt x="2294941" y="391160"/>
                                  <a:pt x="2295449" y="391160"/>
                                  <a:pt x="2295957" y="391160"/>
                                </a:cubicBezTo>
                                <a:cubicBezTo>
                                  <a:pt x="2296465" y="391160"/>
                                  <a:pt x="2296846" y="391160"/>
                                  <a:pt x="2297354" y="391160"/>
                                </a:cubicBezTo>
                                <a:cubicBezTo>
                                  <a:pt x="2297862" y="391160"/>
                                  <a:pt x="2298370" y="391160"/>
                                  <a:pt x="2298878" y="391160"/>
                                </a:cubicBezTo>
                                <a:cubicBezTo>
                                  <a:pt x="2299386" y="391160"/>
                                  <a:pt x="2299767" y="391160"/>
                                  <a:pt x="2300275" y="391160"/>
                                </a:cubicBezTo>
                                <a:cubicBezTo>
                                  <a:pt x="2300783" y="391160"/>
                                  <a:pt x="2301291" y="391160"/>
                                  <a:pt x="2301799" y="391160"/>
                                </a:cubicBezTo>
                                <a:cubicBezTo>
                                  <a:pt x="2302307" y="391160"/>
                                  <a:pt x="2302688" y="391160"/>
                                  <a:pt x="2303196" y="391160"/>
                                </a:cubicBezTo>
                                <a:cubicBezTo>
                                  <a:pt x="2303704" y="391160"/>
                                  <a:pt x="2304212" y="391033"/>
                                  <a:pt x="2304720" y="391033"/>
                                </a:cubicBezTo>
                                <a:cubicBezTo>
                                  <a:pt x="2305228" y="391033"/>
                                  <a:pt x="2305609" y="391033"/>
                                  <a:pt x="2306117" y="391033"/>
                                </a:cubicBezTo>
                                <a:cubicBezTo>
                                  <a:pt x="2306625" y="391033"/>
                                  <a:pt x="2307133" y="391033"/>
                                  <a:pt x="2307641" y="391033"/>
                                </a:cubicBezTo>
                                <a:cubicBezTo>
                                  <a:pt x="2308149" y="391033"/>
                                  <a:pt x="2308530" y="391033"/>
                                  <a:pt x="2309038" y="390906"/>
                                </a:cubicBezTo>
                                <a:cubicBezTo>
                                  <a:pt x="2309546" y="390906"/>
                                  <a:pt x="2310054" y="390906"/>
                                  <a:pt x="2310562" y="390906"/>
                                </a:cubicBezTo>
                                <a:cubicBezTo>
                                  <a:pt x="2311070" y="390906"/>
                                  <a:pt x="2311451" y="390906"/>
                                  <a:pt x="2311959" y="390906"/>
                                </a:cubicBezTo>
                                <a:cubicBezTo>
                                  <a:pt x="2312467" y="390779"/>
                                  <a:pt x="2312975" y="390779"/>
                                  <a:pt x="2313483" y="390779"/>
                                </a:cubicBezTo>
                                <a:cubicBezTo>
                                  <a:pt x="2313864" y="390779"/>
                                  <a:pt x="2314372" y="390779"/>
                                  <a:pt x="2314880" y="390779"/>
                                </a:cubicBezTo>
                                <a:cubicBezTo>
                                  <a:pt x="2315388" y="390652"/>
                                  <a:pt x="2315896" y="390652"/>
                                  <a:pt x="2316404" y="390652"/>
                                </a:cubicBezTo>
                                <a:cubicBezTo>
                                  <a:pt x="2316785" y="390652"/>
                                  <a:pt x="2317293" y="390652"/>
                                  <a:pt x="2317801" y="390652"/>
                                </a:cubicBezTo>
                                <a:cubicBezTo>
                                  <a:pt x="2318309" y="390652"/>
                                  <a:pt x="2318817" y="390652"/>
                                  <a:pt x="2319325" y="390652"/>
                                </a:cubicBezTo>
                                <a:cubicBezTo>
                                  <a:pt x="2319706" y="390652"/>
                                  <a:pt x="2320214" y="390652"/>
                                  <a:pt x="2320722" y="390652"/>
                                </a:cubicBezTo>
                                <a:cubicBezTo>
                                  <a:pt x="2321230" y="390652"/>
                                  <a:pt x="2321738" y="390652"/>
                                  <a:pt x="2322246" y="390779"/>
                                </a:cubicBezTo>
                                <a:cubicBezTo>
                                  <a:pt x="2322627" y="390779"/>
                                  <a:pt x="2323135" y="390779"/>
                                  <a:pt x="2323643" y="390779"/>
                                </a:cubicBezTo>
                                <a:cubicBezTo>
                                  <a:pt x="2324151" y="390779"/>
                                  <a:pt x="2324659" y="390779"/>
                                  <a:pt x="2325167" y="390906"/>
                                </a:cubicBezTo>
                                <a:cubicBezTo>
                                  <a:pt x="2325548" y="390906"/>
                                  <a:pt x="2326056" y="390906"/>
                                  <a:pt x="2326564" y="390906"/>
                                </a:cubicBezTo>
                                <a:cubicBezTo>
                                  <a:pt x="2327072" y="390906"/>
                                  <a:pt x="2327580" y="391033"/>
                                  <a:pt x="2328088" y="391033"/>
                                </a:cubicBezTo>
                                <a:cubicBezTo>
                                  <a:pt x="2328469" y="391033"/>
                                  <a:pt x="2328977" y="391033"/>
                                  <a:pt x="2329485" y="391033"/>
                                </a:cubicBezTo>
                                <a:cubicBezTo>
                                  <a:pt x="2329993" y="391160"/>
                                  <a:pt x="2330501" y="391160"/>
                                  <a:pt x="2330882" y="391160"/>
                                </a:cubicBezTo>
                                <a:cubicBezTo>
                                  <a:pt x="2331390" y="391160"/>
                                  <a:pt x="2331898" y="391287"/>
                                  <a:pt x="2332406" y="391287"/>
                                </a:cubicBezTo>
                                <a:cubicBezTo>
                                  <a:pt x="2332914" y="391287"/>
                                  <a:pt x="2333422" y="391287"/>
                                  <a:pt x="2333803" y="391287"/>
                                </a:cubicBezTo>
                                <a:cubicBezTo>
                                  <a:pt x="2334311" y="391287"/>
                                  <a:pt x="2334819" y="391414"/>
                                  <a:pt x="2335327" y="391414"/>
                                </a:cubicBezTo>
                                <a:cubicBezTo>
                                  <a:pt x="2335835" y="391414"/>
                                  <a:pt x="2336343" y="391414"/>
                                  <a:pt x="2336724" y="391414"/>
                                </a:cubicBezTo>
                                <a:cubicBezTo>
                                  <a:pt x="2337232" y="391541"/>
                                  <a:pt x="2337740" y="391541"/>
                                  <a:pt x="2338248" y="391541"/>
                                </a:cubicBezTo>
                                <a:cubicBezTo>
                                  <a:pt x="2338756" y="391541"/>
                                  <a:pt x="2339264" y="391541"/>
                                  <a:pt x="2339645" y="391541"/>
                                </a:cubicBezTo>
                                <a:cubicBezTo>
                                  <a:pt x="2340153" y="391541"/>
                                  <a:pt x="2340661" y="391541"/>
                                  <a:pt x="2341169" y="391541"/>
                                </a:cubicBezTo>
                                <a:cubicBezTo>
                                  <a:pt x="2341677" y="391541"/>
                                  <a:pt x="2342185" y="391668"/>
                                  <a:pt x="2342566" y="391668"/>
                                </a:cubicBezTo>
                                <a:cubicBezTo>
                                  <a:pt x="2343074" y="391668"/>
                                  <a:pt x="2343582" y="391668"/>
                                  <a:pt x="2344090" y="391668"/>
                                </a:cubicBezTo>
                                <a:cubicBezTo>
                                  <a:pt x="2344598" y="391668"/>
                                  <a:pt x="2345106" y="391668"/>
                                  <a:pt x="2345487" y="391668"/>
                                </a:cubicBezTo>
                                <a:cubicBezTo>
                                  <a:pt x="2345995" y="391668"/>
                                  <a:pt x="2346503" y="391668"/>
                                  <a:pt x="2347011" y="391668"/>
                                </a:cubicBezTo>
                                <a:cubicBezTo>
                                  <a:pt x="2347519" y="391668"/>
                                  <a:pt x="2347900" y="391668"/>
                                  <a:pt x="2348408" y="391668"/>
                                </a:cubicBezTo>
                                <a:cubicBezTo>
                                  <a:pt x="2348916" y="391668"/>
                                  <a:pt x="2349424" y="391668"/>
                                  <a:pt x="2349932" y="391668"/>
                                </a:cubicBezTo>
                                <a:cubicBezTo>
                                  <a:pt x="2350440" y="391668"/>
                                  <a:pt x="2350821" y="391541"/>
                                  <a:pt x="2351329" y="391541"/>
                                </a:cubicBezTo>
                                <a:cubicBezTo>
                                  <a:pt x="2351837" y="391541"/>
                                  <a:pt x="2352345" y="391541"/>
                                  <a:pt x="2352853" y="391541"/>
                                </a:cubicBezTo>
                                <a:cubicBezTo>
                                  <a:pt x="2353361" y="391541"/>
                                  <a:pt x="2353742" y="391541"/>
                                  <a:pt x="2354250" y="391541"/>
                                </a:cubicBezTo>
                                <a:cubicBezTo>
                                  <a:pt x="2354758" y="391541"/>
                                  <a:pt x="2355266" y="391541"/>
                                  <a:pt x="2355774" y="391541"/>
                                </a:cubicBezTo>
                                <a:cubicBezTo>
                                  <a:pt x="2356282" y="391541"/>
                                  <a:pt x="2356663" y="391668"/>
                                  <a:pt x="2357171" y="391668"/>
                                </a:cubicBezTo>
                                <a:cubicBezTo>
                                  <a:pt x="2357679" y="391668"/>
                                  <a:pt x="2358187" y="391668"/>
                                  <a:pt x="2358695" y="391668"/>
                                </a:cubicBezTo>
                                <a:cubicBezTo>
                                  <a:pt x="2359203" y="391668"/>
                                  <a:pt x="2359584" y="391668"/>
                                  <a:pt x="2360092" y="391668"/>
                                </a:cubicBezTo>
                                <a:cubicBezTo>
                                  <a:pt x="2360600" y="391668"/>
                                  <a:pt x="2361108" y="391668"/>
                                  <a:pt x="2361616" y="391668"/>
                                </a:cubicBezTo>
                                <a:cubicBezTo>
                                  <a:pt x="2362124" y="391668"/>
                                  <a:pt x="2362505" y="391795"/>
                                  <a:pt x="2363013" y="391795"/>
                                </a:cubicBezTo>
                                <a:cubicBezTo>
                                  <a:pt x="2363521" y="391795"/>
                                  <a:pt x="2364029" y="391795"/>
                                  <a:pt x="2364537" y="391795"/>
                                </a:cubicBezTo>
                                <a:cubicBezTo>
                                  <a:pt x="2364918" y="391795"/>
                                  <a:pt x="2365426" y="391795"/>
                                  <a:pt x="2365934" y="391795"/>
                                </a:cubicBezTo>
                                <a:cubicBezTo>
                                  <a:pt x="2366442" y="391795"/>
                                  <a:pt x="2366950" y="391795"/>
                                  <a:pt x="2367458" y="391922"/>
                                </a:cubicBezTo>
                                <a:cubicBezTo>
                                  <a:pt x="2367839" y="391922"/>
                                  <a:pt x="2368347" y="391795"/>
                                  <a:pt x="2368855" y="391922"/>
                                </a:cubicBezTo>
                                <a:cubicBezTo>
                                  <a:pt x="2369363" y="391922"/>
                                  <a:pt x="2369871" y="391922"/>
                                  <a:pt x="2370379" y="391922"/>
                                </a:cubicBezTo>
                                <a:cubicBezTo>
                                  <a:pt x="2370760" y="391922"/>
                                  <a:pt x="2371268" y="391922"/>
                                  <a:pt x="2371776" y="391922"/>
                                </a:cubicBezTo>
                                <a:cubicBezTo>
                                  <a:pt x="2372284" y="391922"/>
                                  <a:pt x="2372792" y="391922"/>
                                  <a:pt x="2373300" y="391922"/>
                                </a:cubicBezTo>
                                <a:cubicBezTo>
                                  <a:pt x="2373681" y="391922"/>
                                  <a:pt x="2374189" y="391922"/>
                                  <a:pt x="2374697" y="391922"/>
                                </a:cubicBezTo>
                                <a:cubicBezTo>
                                  <a:pt x="2375205" y="391795"/>
                                  <a:pt x="2375713" y="391922"/>
                                  <a:pt x="2376221" y="391922"/>
                                </a:cubicBezTo>
                                <a:cubicBezTo>
                                  <a:pt x="2376602" y="391922"/>
                                  <a:pt x="2377110" y="391922"/>
                                  <a:pt x="2377618" y="391922"/>
                                </a:cubicBezTo>
                                <a:cubicBezTo>
                                  <a:pt x="2378126" y="391922"/>
                                  <a:pt x="2378634" y="391795"/>
                                  <a:pt x="2379142" y="391922"/>
                                </a:cubicBezTo>
                                <a:cubicBezTo>
                                  <a:pt x="2379523" y="391922"/>
                                  <a:pt x="2380031" y="391922"/>
                                  <a:pt x="2380539" y="391922"/>
                                </a:cubicBezTo>
                                <a:cubicBezTo>
                                  <a:pt x="2381047" y="391922"/>
                                  <a:pt x="2381555" y="391922"/>
                                  <a:pt x="2381936" y="391922"/>
                                </a:cubicBezTo>
                                <a:cubicBezTo>
                                  <a:pt x="2382444" y="391922"/>
                                  <a:pt x="2382952" y="391922"/>
                                  <a:pt x="2383460" y="391922"/>
                                </a:cubicBezTo>
                                <a:cubicBezTo>
                                  <a:pt x="2383968" y="391922"/>
                                  <a:pt x="2384476" y="391922"/>
                                  <a:pt x="2384857" y="391922"/>
                                </a:cubicBezTo>
                                <a:cubicBezTo>
                                  <a:pt x="2385365" y="391922"/>
                                  <a:pt x="2385873" y="391922"/>
                                  <a:pt x="2386381" y="391922"/>
                                </a:cubicBezTo>
                                <a:cubicBezTo>
                                  <a:pt x="2386889" y="392049"/>
                                  <a:pt x="2387397" y="391922"/>
                                  <a:pt x="2387778" y="391922"/>
                                </a:cubicBezTo>
                                <a:cubicBezTo>
                                  <a:pt x="2388286" y="391922"/>
                                  <a:pt x="2388794" y="391922"/>
                                  <a:pt x="2389302" y="391922"/>
                                </a:cubicBezTo>
                                <a:cubicBezTo>
                                  <a:pt x="2389810" y="392049"/>
                                  <a:pt x="2390318" y="392049"/>
                                  <a:pt x="2390699" y="392049"/>
                                </a:cubicBezTo>
                                <a:cubicBezTo>
                                  <a:pt x="2391207" y="392049"/>
                                  <a:pt x="2391715" y="392049"/>
                                  <a:pt x="2392223" y="392049"/>
                                </a:cubicBezTo>
                                <a:cubicBezTo>
                                  <a:pt x="2392731" y="392049"/>
                                  <a:pt x="2393239" y="392049"/>
                                  <a:pt x="2393620" y="392049"/>
                                </a:cubicBezTo>
                                <a:cubicBezTo>
                                  <a:pt x="2394128" y="392049"/>
                                  <a:pt x="2394636" y="392049"/>
                                  <a:pt x="2395144" y="392049"/>
                                </a:cubicBezTo>
                                <a:cubicBezTo>
                                  <a:pt x="2395652" y="392049"/>
                                  <a:pt x="2396033" y="392049"/>
                                  <a:pt x="2396541" y="392049"/>
                                </a:cubicBezTo>
                                <a:cubicBezTo>
                                  <a:pt x="2397049" y="392049"/>
                                  <a:pt x="2397557" y="392049"/>
                                  <a:pt x="2398065" y="392049"/>
                                </a:cubicBezTo>
                                <a:cubicBezTo>
                                  <a:pt x="2398573" y="392049"/>
                                  <a:pt x="2398954" y="392049"/>
                                  <a:pt x="2399462" y="392049"/>
                                </a:cubicBezTo>
                                <a:cubicBezTo>
                                  <a:pt x="2399970" y="392049"/>
                                  <a:pt x="2400478" y="392049"/>
                                  <a:pt x="2400986" y="392049"/>
                                </a:cubicBezTo>
                                <a:cubicBezTo>
                                  <a:pt x="2401494" y="392049"/>
                                  <a:pt x="2401875" y="392176"/>
                                  <a:pt x="2402383" y="392176"/>
                                </a:cubicBezTo>
                                <a:cubicBezTo>
                                  <a:pt x="2402891" y="392176"/>
                                  <a:pt x="2403399" y="392176"/>
                                  <a:pt x="2403907" y="392176"/>
                                </a:cubicBezTo>
                                <a:cubicBezTo>
                                  <a:pt x="2404415" y="392176"/>
                                  <a:pt x="2404796" y="392176"/>
                                  <a:pt x="2405304" y="392176"/>
                                </a:cubicBezTo>
                                <a:cubicBezTo>
                                  <a:pt x="2405812" y="392176"/>
                                  <a:pt x="2406320" y="392176"/>
                                  <a:pt x="2406828" y="392176"/>
                                </a:cubicBezTo>
                                <a:cubicBezTo>
                                  <a:pt x="2407336" y="392176"/>
                                  <a:pt x="2407717" y="392176"/>
                                  <a:pt x="2408225" y="392176"/>
                                </a:cubicBezTo>
                                <a:cubicBezTo>
                                  <a:pt x="2408733" y="392176"/>
                                  <a:pt x="2409241" y="392176"/>
                                  <a:pt x="2409749" y="392176"/>
                                </a:cubicBezTo>
                                <a:cubicBezTo>
                                  <a:pt x="2410257" y="392176"/>
                                  <a:pt x="2410638" y="392176"/>
                                  <a:pt x="2411146" y="392176"/>
                                </a:cubicBezTo>
                                <a:cubicBezTo>
                                  <a:pt x="2411654" y="392176"/>
                                  <a:pt x="2412162" y="392176"/>
                                  <a:pt x="2412670" y="392176"/>
                                </a:cubicBezTo>
                                <a:cubicBezTo>
                                  <a:pt x="2413178" y="392176"/>
                                  <a:pt x="2413559" y="392176"/>
                                  <a:pt x="2414067" y="392176"/>
                                </a:cubicBezTo>
                                <a:cubicBezTo>
                                  <a:pt x="2414575" y="392176"/>
                                  <a:pt x="2415083" y="392176"/>
                                  <a:pt x="2415591" y="392176"/>
                                </a:cubicBezTo>
                                <a:cubicBezTo>
                                  <a:pt x="2415972" y="392176"/>
                                  <a:pt x="2416480" y="392176"/>
                                  <a:pt x="2416988" y="392176"/>
                                </a:cubicBezTo>
                                <a:cubicBezTo>
                                  <a:pt x="2417496" y="392176"/>
                                  <a:pt x="2418004" y="392176"/>
                                  <a:pt x="2418512" y="392176"/>
                                </a:cubicBezTo>
                                <a:cubicBezTo>
                                  <a:pt x="2418893" y="392176"/>
                                  <a:pt x="2419401" y="392176"/>
                                  <a:pt x="2419909" y="392176"/>
                                </a:cubicBezTo>
                                <a:cubicBezTo>
                                  <a:pt x="2420417" y="392176"/>
                                  <a:pt x="2420925" y="392176"/>
                                  <a:pt x="2421433" y="392176"/>
                                </a:cubicBezTo>
                                <a:cubicBezTo>
                                  <a:pt x="2421814" y="392176"/>
                                  <a:pt x="2422322" y="392176"/>
                                  <a:pt x="2422830" y="392176"/>
                                </a:cubicBezTo>
                                <a:cubicBezTo>
                                  <a:pt x="2423338" y="392176"/>
                                  <a:pt x="2423846" y="392049"/>
                                  <a:pt x="2424354" y="392049"/>
                                </a:cubicBezTo>
                                <a:cubicBezTo>
                                  <a:pt x="2424735" y="392049"/>
                                  <a:pt x="2425243" y="392176"/>
                                  <a:pt x="2425751" y="392176"/>
                                </a:cubicBezTo>
                                <a:cubicBezTo>
                                  <a:pt x="2426259" y="392176"/>
                                  <a:pt x="2426767" y="392176"/>
                                  <a:pt x="2427275" y="392176"/>
                                </a:cubicBezTo>
                                <a:cubicBezTo>
                                  <a:pt x="2427656" y="392176"/>
                                  <a:pt x="2428164" y="392176"/>
                                  <a:pt x="2428672" y="392176"/>
                                </a:cubicBezTo>
                                <a:cubicBezTo>
                                  <a:pt x="2429180" y="392176"/>
                                  <a:pt x="2429688" y="392176"/>
                                  <a:pt x="2430069" y="392303"/>
                                </a:cubicBezTo>
                                <a:cubicBezTo>
                                  <a:pt x="2430577" y="392303"/>
                                  <a:pt x="2431085" y="392303"/>
                                  <a:pt x="2431593" y="392303"/>
                                </a:cubicBezTo>
                                <a:cubicBezTo>
                                  <a:pt x="2432101" y="392303"/>
                                  <a:pt x="2432609" y="392303"/>
                                  <a:pt x="2432990" y="392303"/>
                                </a:cubicBezTo>
                                <a:cubicBezTo>
                                  <a:pt x="2433498" y="392303"/>
                                  <a:pt x="2434006" y="392303"/>
                                  <a:pt x="2434514" y="392303"/>
                                </a:cubicBezTo>
                                <a:cubicBezTo>
                                  <a:pt x="2435022" y="392303"/>
                                  <a:pt x="2435530" y="392303"/>
                                  <a:pt x="2435911" y="392430"/>
                                </a:cubicBezTo>
                                <a:cubicBezTo>
                                  <a:pt x="2436419" y="392430"/>
                                  <a:pt x="2436927" y="392430"/>
                                  <a:pt x="2437435" y="392430"/>
                                </a:cubicBezTo>
                                <a:cubicBezTo>
                                  <a:pt x="2437943" y="392430"/>
                                  <a:pt x="2438451" y="392430"/>
                                  <a:pt x="2438832" y="392430"/>
                                </a:cubicBezTo>
                                <a:cubicBezTo>
                                  <a:pt x="2439340" y="392303"/>
                                  <a:pt x="2439848" y="392303"/>
                                  <a:pt x="2440356" y="392303"/>
                                </a:cubicBezTo>
                                <a:cubicBezTo>
                                  <a:pt x="2440864" y="392303"/>
                                  <a:pt x="2441372" y="392303"/>
                                  <a:pt x="2441753" y="392303"/>
                                </a:cubicBezTo>
                                <a:cubicBezTo>
                                  <a:pt x="2442261" y="392303"/>
                                  <a:pt x="2442769" y="392303"/>
                                  <a:pt x="2443277" y="392303"/>
                                </a:cubicBezTo>
                                <a:cubicBezTo>
                                  <a:pt x="2443785" y="392303"/>
                                  <a:pt x="2444293" y="392303"/>
                                  <a:pt x="2444674" y="392303"/>
                                </a:cubicBezTo>
                                <a:cubicBezTo>
                                  <a:pt x="2445182" y="392303"/>
                                  <a:pt x="2445690" y="392303"/>
                                  <a:pt x="2446198" y="392303"/>
                                </a:cubicBezTo>
                                <a:cubicBezTo>
                                  <a:pt x="2446706" y="392303"/>
                                  <a:pt x="2447087" y="392176"/>
                                  <a:pt x="2447595" y="392176"/>
                                </a:cubicBezTo>
                                <a:cubicBezTo>
                                  <a:pt x="2448103" y="392176"/>
                                  <a:pt x="2448611" y="392176"/>
                                  <a:pt x="2449119" y="392176"/>
                                </a:cubicBezTo>
                                <a:cubicBezTo>
                                  <a:pt x="2449627" y="392176"/>
                                  <a:pt x="2450008" y="392176"/>
                                  <a:pt x="2450516" y="392176"/>
                                </a:cubicBezTo>
                                <a:cubicBezTo>
                                  <a:pt x="2451024" y="392176"/>
                                  <a:pt x="2451532" y="392176"/>
                                  <a:pt x="2452040" y="392176"/>
                                </a:cubicBezTo>
                                <a:cubicBezTo>
                                  <a:pt x="2452548" y="392176"/>
                                  <a:pt x="2452929" y="392049"/>
                                  <a:pt x="2453437" y="392049"/>
                                </a:cubicBezTo>
                                <a:cubicBezTo>
                                  <a:pt x="2453945" y="392049"/>
                                  <a:pt x="2454453" y="392049"/>
                                  <a:pt x="2454961" y="392049"/>
                                </a:cubicBezTo>
                                <a:cubicBezTo>
                                  <a:pt x="2455469" y="392049"/>
                                  <a:pt x="2455850" y="392049"/>
                                  <a:pt x="2456358" y="392049"/>
                                </a:cubicBezTo>
                                <a:cubicBezTo>
                                  <a:pt x="2456866" y="392049"/>
                                  <a:pt x="2457374" y="392049"/>
                                  <a:pt x="2457882" y="392049"/>
                                </a:cubicBezTo>
                                <a:cubicBezTo>
                                  <a:pt x="2458390" y="392049"/>
                                  <a:pt x="2458771" y="392176"/>
                                  <a:pt x="2459279" y="392176"/>
                                </a:cubicBezTo>
                                <a:cubicBezTo>
                                  <a:pt x="2459787" y="392176"/>
                                  <a:pt x="2460295" y="392176"/>
                                  <a:pt x="2460803" y="392176"/>
                                </a:cubicBezTo>
                                <a:cubicBezTo>
                                  <a:pt x="2461311" y="392176"/>
                                  <a:pt x="2461692" y="392176"/>
                                  <a:pt x="2462200" y="392176"/>
                                </a:cubicBezTo>
                                <a:cubicBezTo>
                                  <a:pt x="2462708" y="392176"/>
                                  <a:pt x="2463216" y="392303"/>
                                  <a:pt x="2463724" y="392303"/>
                                </a:cubicBezTo>
                                <a:cubicBezTo>
                                  <a:pt x="2464105" y="392303"/>
                                  <a:pt x="2464613" y="392303"/>
                                  <a:pt x="2465121" y="392303"/>
                                </a:cubicBezTo>
                                <a:cubicBezTo>
                                  <a:pt x="2465629" y="392303"/>
                                  <a:pt x="2466137" y="392303"/>
                                  <a:pt x="2466645" y="392303"/>
                                </a:cubicBezTo>
                                <a:cubicBezTo>
                                  <a:pt x="2467026" y="392303"/>
                                  <a:pt x="2467534" y="392303"/>
                                  <a:pt x="2468042" y="392430"/>
                                </a:cubicBezTo>
                                <a:cubicBezTo>
                                  <a:pt x="2468550" y="392430"/>
                                  <a:pt x="2469058" y="392303"/>
                                  <a:pt x="2469566" y="392430"/>
                                </a:cubicBezTo>
                                <a:cubicBezTo>
                                  <a:pt x="2469947" y="392430"/>
                                  <a:pt x="2470455" y="392430"/>
                                  <a:pt x="2470963" y="392430"/>
                                </a:cubicBezTo>
                                <a:cubicBezTo>
                                  <a:pt x="2471471" y="392430"/>
                                  <a:pt x="2471979" y="392430"/>
                                  <a:pt x="2472487" y="392430"/>
                                </a:cubicBezTo>
                                <a:cubicBezTo>
                                  <a:pt x="2472868" y="392430"/>
                                  <a:pt x="2473376" y="392430"/>
                                  <a:pt x="2473884" y="392430"/>
                                </a:cubicBezTo>
                                <a:cubicBezTo>
                                  <a:pt x="2474392" y="392430"/>
                                  <a:pt x="2474900" y="392430"/>
                                  <a:pt x="2475408" y="392430"/>
                                </a:cubicBezTo>
                                <a:cubicBezTo>
                                  <a:pt x="2475789" y="392430"/>
                                  <a:pt x="2476297" y="392430"/>
                                  <a:pt x="2476805" y="392430"/>
                                </a:cubicBezTo>
                                <a:cubicBezTo>
                                  <a:pt x="2477313" y="392430"/>
                                  <a:pt x="2477821" y="392430"/>
                                  <a:pt x="2478329" y="392430"/>
                                </a:cubicBezTo>
                                <a:cubicBezTo>
                                  <a:pt x="2478710" y="392303"/>
                                  <a:pt x="2479218" y="392430"/>
                                  <a:pt x="2479726" y="392430"/>
                                </a:cubicBezTo>
                                <a:cubicBezTo>
                                  <a:pt x="2480234" y="392430"/>
                                  <a:pt x="2480742" y="392430"/>
                                  <a:pt x="2481123" y="392430"/>
                                </a:cubicBezTo>
                                <a:cubicBezTo>
                                  <a:pt x="2481631" y="392430"/>
                                  <a:pt x="2482139" y="392430"/>
                                  <a:pt x="2482647" y="392430"/>
                                </a:cubicBezTo>
                                <a:cubicBezTo>
                                  <a:pt x="2483155" y="392303"/>
                                  <a:pt x="2483663" y="392303"/>
                                  <a:pt x="2484044" y="392303"/>
                                </a:cubicBezTo>
                                <a:cubicBezTo>
                                  <a:pt x="2484552" y="392303"/>
                                  <a:pt x="2485060" y="392303"/>
                                  <a:pt x="2485568" y="392303"/>
                                </a:cubicBezTo>
                                <a:cubicBezTo>
                                  <a:pt x="2486076" y="392303"/>
                                  <a:pt x="2486584" y="392303"/>
                                  <a:pt x="2486965" y="392303"/>
                                </a:cubicBezTo>
                                <a:cubicBezTo>
                                  <a:pt x="2487473" y="392303"/>
                                  <a:pt x="2487981" y="392303"/>
                                  <a:pt x="2488489" y="392303"/>
                                </a:cubicBezTo>
                                <a:cubicBezTo>
                                  <a:pt x="2488997" y="392303"/>
                                  <a:pt x="2489505" y="392303"/>
                                  <a:pt x="2489886" y="392303"/>
                                </a:cubicBezTo>
                                <a:cubicBezTo>
                                  <a:pt x="2490394" y="392303"/>
                                  <a:pt x="2490902" y="392303"/>
                                  <a:pt x="2491410" y="392303"/>
                                </a:cubicBezTo>
                                <a:cubicBezTo>
                                  <a:pt x="2491918" y="392303"/>
                                  <a:pt x="2492426" y="392303"/>
                                  <a:pt x="2492807" y="392303"/>
                                </a:cubicBezTo>
                                <a:cubicBezTo>
                                  <a:pt x="2493315" y="392303"/>
                                  <a:pt x="2493823" y="392303"/>
                                  <a:pt x="2494331" y="392303"/>
                                </a:cubicBezTo>
                                <a:cubicBezTo>
                                  <a:pt x="2494839" y="392303"/>
                                  <a:pt x="2495347" y="392303"/>
                                  <a:pt x="2495728" y="392303"/>
                                </a:cubicBezTo>
                                <a:cubicBezTo>
                                  <a:pt x="2496236" y="392303"/>
                                  <a:pt x="2496744" y="392303"/>
                                  <a:pt x="2497252" y="392430"/>
                                </a:cubicBezTo>
                                <a:cubicBezTo>
                                  <a:pt x="2497760" y="392430"/>
                                  <a:pt x="2498141" y="392430"/>
                                  <a:pt x="2498649" y="392430"/>
                                </a:cubicBezTo>
                                <a:cubicBezTo>
                                  <a:pt x="2499157" y="392430"/>
                                  <a:pt x="2499665" y="392303"/>
                                  <a:pt x="2500173" y="392430"/>
                                </a:cubicBezTo>
                                <a:cubicBezTo>
                                  <a:pt x="2500681" y="392430"/>
                                  <a:pt x="2501062" y="392430"/>
                                  <a:pt x="2501570" y="392430"/>
                                </a:cubicBezTo>
                                <a:cubicBezTo>
                                  <a:pt x="2502078" y="392430"/>
                                  <a:pt x="2502586" y="392430"/>
                                  <a:pt x="2503094" y="392430"/>
                                </a:cubicBezTo>
                                <a:cubicBezTo>
                                  <a:pt x="2503602" y="392430"/>
                                  <a:pt x="2503983" y="392430"/>
                                  <a:pt x="2504491" y="392430"/>
                                </a:cubicBezTo>
                                <a:cubicBezTo>
                                  <a:pt x="2504999" y="392430"/>
                                  <a:pt x="2505507" y="392430"/>
                                  <a:pt x="2506015" y="392430"/>
                                </a:cubicBezTo>
                                <a:cubicBezTo>
                                  <a:pt x="2506523" y="392303"/>
                                  <a:pt x="2506904" y="392430"/>
                                  <a:pt x="2507412" y="392430"/>
                                </a:cubicBezTo>
                                <a:cubicBezTo>
                                  <a:pt x="2507920" y="392430"/>
                                  <a:pt x="2508428" y="392430"/>
                                  <a:pt x="2508936" y="392430"/>
                                </a:cubicBezTo>
                                <a:cubicBezTo>
                                  <a:pt x="2509444" y="392430"/>
                                  <a:pt x="2509825" y="392430"/>
                                  <a:pt x="2510333" y="392430"/>
                                </a:cubicBezTo>
                                <a:cubicBezTo>
                                  <a:pt x="2510841" y="392430"/>
                                  <a:pt x="2511349" y="392430"/>
                                  <a:pt x="2511857" y="392430"/>
                                </a:cubicBezTo>
                                <a:cubicBezTo>
                                  <a:pt x="2512365" y="392430"/>
                                  <a:pt x="2512746" y="392430"/>
                                  <a:pt x="2513254" y="392430"/>
                                </a:cubicBezTo>
                                <a:cubicBezTo>
                                  <a:pt x="2513762" y="392430"/>
                                  <a:pt x="2514270" y="392430"/>
                                  <a:pt x="2514778" y="392430"/>
                                </a:cubicBezTo>
                                <a:cubicBezTo>
                                  <a:pt x="2515159" y="392430"/>
                                  <a:pt x="2515667" y="392430"/>
                                  <a:pt x="2516175" y="392430"/>
                                </a:cubicBezTo>
                                <a:cubicBezTo>
                                  <a:pt x="2516683" y="392430"/>
                                  <a:pt x="2517191" y="392430"/>
                                  <a:pt x="2517699" y="392430"/>
                                </a:cubicBezTo>
                                <a:cubicBezTo>
                                  <a:pt x="2518080" y="392430"/>
                                  <a:pt x="2518588" y="392430"/>
                                  <a:pt x="2519096" y="392430"/>
                                </a:cubicBezTo>
                                <a:cubicBezTo>
                                  <a:pt x="2519604" y="392430"/>
                                  <a:pt x="2520112" y="392430"/>
                                  <a:pt x="2520620" y="392430"/>
                                </a:cubicBezTo>
                                <a:cubicBezTo>
                                  <a:pt x="2521001" y="392430"/>
                                  <a:pt x="2521509" y="392430"/>
                                  <a:pt x="2522017" y="392430"/>
                                </a:cubicBezTo>
                                <a:cubicBezTo>
                                  <a:pt x="2522525" y="392430"/>
                                  <a:pt x="2523033" y="392430"/>
                                  <a:pt x="2523541" y="392430"/>
                                </a:cubicBezTo>
                                <a:cubicBezTo>
                                  <a:pt x="2523922" y="392430"/>
                                  <a:pt x="2524430" y="392430"/>
                                  <a:pt x="2524938" y="392430"/>
                                </a:cubicBezTo>
                                <a:cubicBezTo>
                                  <a:pt x="2525446" y="392430"/>
                                  <a:pt x="2525954" y="392430"/>
                                  <a:pt x="2526462" y="392430"/>
                                </a:cubicBezTo>
                                <a:cubicBezTo>
                                  <a:pt x="2526843" y="392430"/>
                                  <a:pt x="2527351" y="392430"/>
                                  <a:pt x="2527859" y="392430"/>
                                </a:cubicBezTo>
                                <a:cubicBezTo>
                                  <a:pt x="2528367" y="392430"/>
                                  <a:pt x="2528875" y="392430"/>
                                  <a:pt x="2529383" y="392430"/>
                                </a:cubicBezTo>
                                <a:cubicBezTo>
                                  <a:pt x="2529764" y="392430"/>
                                  <a:pt x="2530272" y="392430"/>
                                  <a:pt x="2530780" y="392430"/>
                                </a:cubicBezTo>
                                <a:cubicBezTo>
                                  <a:pt x="2531288" y="392430"/>
                                  <a:pt x="2531796" y="392430"/>
                                  <a:pt x="2532177" y="392430"/>
                                </a:cubicBezTo>
                                <a:cubicBezTo>
                                  <a:pt x="2532685" y="392430"/>
                                  <a:pt x="2533193" y="392430"/>
                                  <a:pt x="2533701" y="392430"/>
                                </a:cubicBezTo>
                                <a:cubicBezTo>
                                  <a:pt x="2534209" y="392430"/>
                                  <a:pt x="2534717" y="392430"/>
                                  <a:pt x="2535098" y="392430"/>
                                </a:cubicBezTo>
                                <a:cubicBezTo>
                                  <a:pt x="2535606" y="392303"/>
                                  <a:pt x="2536114" y="392303"/>
                                  <a:pt x="2536622" y="392303"/>
                                </a:cubicBezTo>
                                <a:cubicBezTo>
                                  <a:pt x="2537130" y="392303"/>
                                  <a:pt x="2537638" y="392303"/>
                                  <a:pt x="2538019" y="392303"/>
                                </a:cubicBezTo>
                                <a:cubicBezTo>
                                  <a:pt x="2538527" y="392303"/>
                                  <a:pt x="2539035" y="392303"/>
                                  <a:pt x="2539543" y="392303"/>
                                </a:cubicBezTo>
                                <a:cubicBezTo>
                                  <a:pt x="2540051" y="392303"/>
                                  <a:pt x="2540559" y="392303"/>
                                  <a:pt x="2540940" y="392303"/>
                                </a:cubicBezTo>
                                <a:cubicBezTo>
                                  <a:pt x="2541448" y="392303"/>
                                  <a:pt x="2541956" y="392303"/>
                                  <a:pt x="2542464" y="392303"/>
                                </a:cubicBezTo>
                                <a:cubicBezTo>
                                  <a:pt x="2542972" y="392303"/>
                                  <a:pt x="2543480" y="392303"/>
                                  <a:pt x="2543861" y="392303"/>
                                </a:cubicBezTo>
                                <a:cubicBezTo>
                                  <a:pt x="2544369" y="392303"/>
                                  <a:pt x="2544877" y="392303"/>
                                  <a:pt x="2545385" y="392303"/>
                                </a:cubicBezTo>
                                <a:cubicBezTo>
                                  <a:pt x="2545893" y="392303"/>
                                  <a:pt x="2546401" y="392176"/>
                                  <a:pt x="2546782" y="392176"/>
                                </a:cubicBezTo>
                                <a:cubicBezTo>
                                  <a:pt x="2547290" y="392176"/>
                                  <a:pt x="2547798" y="392176"/>
                                  <a:pt x="2548306" y="392176"/>
                                </a:cubicBezTo>
                                <a:cubicBezTo>
                                  <a:pt x="2548814" y="392176"/>
                                  <a:pt x="2549195" y="392176"/>
                                  <a:pt x="2549703" y="392176"/>
                                </a:cubicBezTo>
                                <a:cubicBezTo>
                                  <a:pt x="2550211" y="392176"/>
                                  <a:pt x="2550719" y="392176"/>
                                  <a:pt x="2551227" y="392176"/>
                                </a:cubicBezTo>
                                <a:cubicBezTo>
                                  <a:pt x="2551735" y="392176"/>
                                  <a:pt x="2552116" y="392176"/>
                                  <a:pt x="2552624" y="392176"/>
                                </a:cubicBezTo>
                                <a:cubicBezTo>
                                  <a:pt x="2553132" y="392176"/>
                                  <a:pt x="2553640" y="392049"/>
                                  <a:pt x="2554148" y="392049"/>
                                </a:cubicBezTo>
                                <a:cubicBezTo>
                                  <a:pt x="2554656" y="392049"/>
                                  <a:pt x="2555037" y="392049"/>
                                  <a:pt x="2555545" y="392049"/>
                                </a:cubicBezTo>
                                <a:cubicBezTo>
                                  <a:pt x="2556053" y="392049"/>
                                  <a:pt x="2556561" y="392049"/>
                                  <a:pt x="2557069" y="392049"/>
                                </a:cubicBezTo>
                                <a:cubicBezTo>
                                  <a:pt x="2557577" y="392049"/>
                                  <a:pt x="2557958" y="392049"/>
                                  <a:pt x="2558466" y="392049"/>
                                </a:cubicBezTo>
                                <a:cubicBezTo>
                                  <a:pt x="2558974" y="392049"/>
                                  <a:pt x="2559482" y="392049"/>
                                  <a:pt x="2559990" y="391922"/>
                                </a:cubicBezTo>
                                <a:cubicBezTo>
                                  <a:pt x="2560498" y="391922"/>
                                  <a:pt x="2560879" y="391922"/>
                                  <a:pt x="2561387" y="391922"/>
                                </a:cubicBezTo>
                                <a:cubicBezTo>
                                  <a:pt x="2561895" y="391922"/>
                                  <a:pt x="2562403" y="391922"/>
                                  <a:pt x="2562911" y="391922"/>
                                </a:cubicBezTo>
                                <a:cubicBezTo>
                                  <a:pt x="2563419" y="391922"/>
                                  <a:pt x="2563800" y="391922"/>
                                  <a:pt x="2564308" y="391922"/>
                                </a:cubicBezTo>
                                <a:cubicBezTo>
                                  <a:pt x="2564816" y="391795"/>
                                  <a:pt x="2565324" y="391795"/>
                                  <a:pt x="2565832" y="391795"/>
                                </a:cubicBezTo>
                                <a:cubicBezTo>
                                  <a:pt x="2566213" y="391795"/>
                                  <a:pt x="2566721" y="391795"/>
                                  <a:pt x="2567229" y="391795"/>
                                </a:cubicBezTo>
                                <a:cubicBezTo>
                                  <a:pt x="2567737" y="391795"/>
                                  <a:pt x="2568245" y="391795"/>
                                  <a:pt x="2568753" y="391795"/>
                                </a:cubicBezTo>
                                <a:cubicBezTo>
                                  <a:pt x="2569134" y="391668"/>
                                  <a:pt x="2569642" y="391668"/>
                                  <a:pt x="2570150" y="391668"/>
                                </a:cubicBezTo>
                                <a:cubicBezTo>
                                  <a:pt x="2570658" y="391668"/>
                                  <a:pt x="2571166" y="391668"/>
                                  <a:pt x="2571674" y="391541"/>
                                </a:cubicBezTo>
                                <a:cubicBezTo>
                                  <a:pt x="2572055" y="391541"/>
                                  <a:pt x="2572563" y="391541"/>
                                  <a:pt x="2573071" y="391541"/>
                                </a:cubicBezTo>
                                <a:cubicBezTo>
                                  <a:pt x="2573579" y="391541"/>
                                  <a:pt x="2574087" y="391414"/>
                                  <a:pt x="2574595" y="391414"/>
                                </a:cubicBezTo>
                                <a:cubicBezTo>
                                  <a:pt x="2574976" y="391414"/>
                                  <a:pt x="2575484" y="391414"/>
                                  <a:pt x="2575992" y="391414"/>
                                </a:cubicBezTo>
                                <a:cubicBezTo>
                                  <a:pt x="2576500" y="391414"/>
                                  <a:pt x="2577008" y="391287"/>
                                  <a:pt x="2577516" y="391287"/>
                                </a:cubicBezTo>
                                <a:cubicBezTo>
                                  <a:pt x="2577897" y="391287"/>
                                  <a:pt x="2578405" y="391287"/>
                                  <a:pt x="2578913" y="391287"/>
                                </a:cubicBezTo>
                                <a:cubicBezTo>
                                  <a:pt x="2579421" y="391160"/>
                                  <a:pt x="2579929" y="391160"/>
                                  <a:pt x="2580437" y="391160"/>
                                </a:cubicBezTo>
                                <a:cubicBezTo>
                                  <a:pt x="2580818" y="391160"/>
                                  <a:pt x="2581326" y="391160"/>
                                  <a:pt x="2581834" y="391160"/>
                                </a:cubicBezTo>
                                <a:cubicBezTo>
                                  <a:pt x="2582342" y="391160"/>
                                  <a:pt x="2582850" y="391033"/>
                                  <a:pt x="2583231" y="391033"/>
                                </a:cubicBezTo>
                                <a:cubicBezTo>
                                  <a:pt x="2583739" y="391033"/>
                                  <a:pt x="2584247" y="391033"/>
                                  <a:pt x="2584755" y="391033"/>
                                </a:cubicBezTo>
                                <a:cubicBezTo>
                                  <a:pt x="2585263" y="391033"/>
                                  <a:pt x="2585771" y="391033"/>
                                  <a:pt x="2586152" y="391033"/>
                                </a:cubicBezTo>
                                <a:cubicBezTo>
                                  <a:pt x="2586660" y="391033"/>
                                  <a:pt x="2587168" y="391033"/>
                                  <a:pt x="2587676" y="391033"/>
                                </a:cubicBezTo>
                                <a:cubicBezTo>
                                  <a:pt x="2588184" y="391033"/>
                                  <a:pt x="2588692" y="391160"/>
                                  <a:pt x="2589073" y="391160"/>
                                </a:cubicBezTo>
                                <a:cubicBezTo>
                                  <a:pt x="2589581" y="391160"/>
                                  <a:pt x="2590089" y="391160"/>
                                  <a:pt x="2590597" y="391160"/>
                                </a:cubicBezTo>
                                <a:cubicBezTo>
                                  <a:pt x="2591105" y="391160"/>
                                  <a:pt x="2591613" y="391160"/>
                                  <a:pt x="2591994" y="391287"/>
                                </a:cubicBezTo>
                                <a:cubicBezTo>
                                  <a:pt x="2592502" y="391287"/>
                                  <a:pt x="2593010" y="391287"/>
                                  <a:pt x="2593518" y="391287"/>
                                </a:cubicBezTo>
                                <a:cubicBezTo>
                                  <a:pt x="2594026" y="391287"/>
                                  <a:pt x="2594534" y="391287"/>
                                  <a:pt x="2594915" y="391414"/>
                                </a:cubicBezTo>
                                <a:cubicBezTo>
                                  <a:pt x="2595423" y="391414"/>
                                  <a:pt x="2595931" y="391414"/>
                                  <a:pt x="2596439" y="391414"/>
                                </a:cubicBezTo>
                                <a:cubicBezTo>
                                  <a:pt x="2596947" y="391414"/>
                                  <a:pt x="2597455" y="391414"/>
                                  <a:pt x="2597836" y="391414"/>
                                </a:cubicBezTo>
                                <a:cubicBezTo>
                                  <a:pt x="2598344" y="391414"/>
                                  <a:pt x="2598852" y="391414"/>
                                  <a:pt x="2599360" y="391414"/>
                                </a:cubicBezTo>
                                <a:cubicBezTo>
                                  <a:pt x="2599868" y="391541"/>
                                  <a:pt x="2600249" y="391541"/>
                                  <a:pt x="2600757" y="391541"/>
                                </a:cubicBezTo>
                                <a:cubicBezTo>
                                  <a:pt x="2601265" y="391541"/>
                                  <a:pt x="2601773" y="391541"/>
                                  <a:pt x="2602281" y="391541"/>
                                </a:cubicBezTo>
                                <a:cubicBezTo>
                                  <a:pt x="2602789" y="391541"/>
                                  <a:pt x="2603170" y="391541"/>
                                  <a:pt x="2603678" y="391541"/>
                                </a:cubicBezTo>
                                <a:cubicBezTo>
                                  <a:pt x="2604186" y="391541"/>
                                  <a:pt x="2604694" y="391541"/>
                                  <a:pt x="2605202" y="391541"/>
                                </a:cubicBezTo>
                                <a:cubicBezTo>
                                  <a:pt x="2605710" y="391541"/>
                                  <a:pt x="2606091" y="391414"/>
                                  <a:pt x="2606599" y="391414"/>
                                </a:cubicBezTo>
                                <a:cubicBezTo>
                                  <a:pt x="2607107" y="391414"/>
                                  <a:pt x="2607615" y="391414"/>
                                  <a:pt x="2608123" y="391414"/>
                                </a:cubicBezTo>
                                <a:cubicBezTo>
                                  <a:pt x="2608631" y="391414"/>
                                  <a:pt x="2609012" y="391414"/>
                                  <a:pt x="2609520" y="391414"/>
                                </a:cubicBezTo>
                                <a:cubicBezTo>
                                  <a:pt x="2610028" y="391414"/>
                                  <a:pt x="2610536" y="391414"/>
                                  <a:pt x="2611044" y="391414"/>
                                </a:cubicBezTo>
                                <a:cubicBezTo>
                                  <a:pt x="2611552" y="391414"/>
                                  <a:pt x="2611933" y="391414"/>
                                  <a:pt x="2612441" y="391414"/>
                                </a:cubicBezTo>
                                <a:cubicBezTo>
                                  <a:pt x="2612949" y="391414"/>
                                  <a:pt x="2613457" y="391414"/>
                                  <a:pt x="2613965" y="391414"/>
                                </a:cubicBezTo>
                                <a:cubicBezTo>
                                  <a:pt x="2614473" y="391414"/>
                                  <a:pt x="2614854" y="391414"/>
                                  <a:pt x="2615362" y="391414"/>
                                </a:cubicBezTo>
                                <a:cubicBezTo>
                                  <a:pt x="2615870" y="391414"/>
                                  <a:pt x="2616378" y="391414"/>
                                  <a:pt x="2616886" y="391414"/>
                                </a:cubicBezTo>
                                <a:cubicBezTo>
                                  <a:pt x="2617267" y="391414"/>
                                  <a:pt x="2617775" y="391414"/>
                                  <a:pt x="2618283" y="391414"/>
                                </a:cubicBezTo>
                                <a:cubicBezTo>
                                  <a:pt x="2618791" y="391414"/>
                                  <a:pt x="2619299" y="391414"/>
                                  <a:pt x="2619807" y="391414"/>
                                </a:cubicBezTo>
                                <a:cubicBezTo>
                                  <a:pt x="2620188" y="391414"/>
                                  <a:pt x="2620696" y="391414"/>
                                  <a:pt x="2621204" y="391414"/>
                                </a:cubicBezTo>
                                <a:cubicBezTo>
                                  <a:pt x="2621712" y="391414"/>
                                  <a:pt x="2622220" y="391541"/>
                                  <a:pt x="2622728" y="391541"/>
                                </a:cubicBezTo>
                                <a:cubicBezTo>
                                  <a:pt x="2623109" y="391541"/>
                                  <a:pt x="2623617" y="391541"/>
                                  <a:pt x="2624125" y="391541"/>
                                </a:cubicBezTo>
                                <a:cubicBezTo>
                                  <a:pt x="2624633" y="391541"/>
                                  <a:pt x="2625141" y="391541"/>
                                  <a:pt x="2625649" y="391541"/>
                                </a:cubicBezTo>
                                <a:cubicBezTo>
                                  <a:pt x="2626030" y="391541"/>
                                  <a:pt x="2626538" y="391541"/>
                                  <a:pt x="2627046" y="391541"/>
                                </a:cubicBezTo>
                                <a:cubicBezTo>
                                  <a:pt x="2627554" y="391541"/>
                                  <a:pt x="2628062" y="391668"/>
                                  <a:pt x="2628570" y="391668"/>
                                </a:cubicBezTo>
                                <a:cubicBezTo>
                                  <a:pt x="2628951" y="391668"/>
                                  <a:pt x="2629459" y="391668"/>
                                  <a:pt x="2629967" y="391668"/>
                                </a:cubicBezTo>
                                <a:cubicBezTo>
                                  <a:pt x="2630475" y="391668"/>
                                  <a:pt x="2630983" y="391668"/>
                                  <a:pt x="2631491" y="391668"/>
                                </a:cubicBezTo>
                                <a:cubicBezTo>
                                  <a:pt x="2631872" y="391668"/>
                                  <a:pt x="2632380" y="391668"/>
                                  <a:pt x="2632888" y="391668"/>
                                </a:cubicBezTo>
                                <a:cubicBezTo>
                                  <a:pt x="2633396" y="391668"/>
                                  <a:pt x="2633904" y="391668"/>
                                  <a:pt x="2634285" y="391668"/>
                                </a:cubicBezTo>
                                <a:cubicBezTo>
                                  <a:pt x="2634793" y="391668"/>
                                  <a:pt x="2635301" y="391668"/>
                                  <a:pt x="2635809" y="391668"/>
                                </a:cubicBezTo>
                                <a:cubicBezTo>
                                  <a:pt x="2636317" y="391668"/>
                                  <a:pt x="2636825" y="391795"/>
                                  <a:pt x="2637206" y="391795"/>
                                </a:cubicBezTo>
                                <a:cubicBezTo>
                                  <a:pt x="2637714" y="391795"/>
                                  <a:pt x="2638222" y="391795"/>
                                  <a:pt x="2638730" y="391795"/>
                                </a:cubicBezTo>
                                <a:cubicBezTo>
                                  <a:pt x="2639238" y="391795"/>
                                  <a:pt x="2639746" y="391795"/>
                                  <a:pt x="2640127" y="391795"/>
                                </a:cubicBezTo>
                                <a:cubicBezTo>
                                  <a:pt x="2640635" y="391795"/>
                                  <a:pt x="2641143" y="391795"/>
                                  <a:pt x="2641651" y="391795"/>
                                </a:cubicBezTo>
                                <a:cubicBezTo>
                                  <a:pt x="2642159" y="391795"/>
                                  <a:pt x="2642667" y="391795"/>
                                  <a:pt x="2643048" y="391795"/>
                                </a:cubicBezTo>
                                <a:cubicBezTo>
                                  <a:pt x="2643556" y="391795"/>
                                  <a:pt x="2644064" y="391795"/>
                                  <a:pt x="2644572" y="391795"/>
                                </a:cubicBezTo>
                                <a:cubicBezTo>
                                  <a:pt x="2645080" y="391795"/>
                                  <a:pt x="2645588" y="391795"/>
                                  <a:pt x="2645969" y="391795"/>
                                </a:cubicBezTo>
                                <a:cubicBezTo>
                                  <a:pt x="2646477" y="391795"/>
                                  <a:pt x="2646985" y="391795"/>
                                  <a:pt x="2647493" y="391795"/>
                                </a:cubicBezTo>
                                <a:cubicBezTo>
                                  <a:pt x="2648001" y="391795"/>
                                  <a:pt x="2648382" y="391795"/>
                                  <a:pt x="2648890" y="391795"/>
                                </a:cubicBezTo>
                                <a:cubicBezTo>
                                  <a:pt x="2649398" y="391795"/>
                                  <a:pt x="2649906" y="391795"/>
                                  <a:pt x="2650414" y="391795"/>
                                </a:cubicBezTo>
                                <a:cubicBezTo>
                                  <a:pt x="2650922" y="391795"/>
                                  <a:pt x="2651303" y="391668"/>
                                  <a:pt x="2651811" y="391668"/>
                                </a:cubicBezTo>
                                <a:cubicBezTo>
                                  <a:pt x="2652319" y="391668"/>
                                  <a:pt x="2652827" y="391668"/>
                                  <a:pt x="2653335" y="391668"/>
                                </a:cubicBezTo>
                                <a:cubicBezTo>
                                  <a:pt x="2653843" y="391668"/>
                                  <a:pt x="2654224" y="391668"/>
                                  <a:pt x="2654732" y="391668"/>
                                </a:cubicBezTo>
                                <a:cubicBezTo>
                                  <a:pt x="2655240" y="391668"/>
                                  <a:pt x="2655748" y="391541"/>
                                  <a:pt x="2656256" y="391541"/>
                                </a:cubicBezTo>
                                <a:cubicBezTo>
                                  <a:pt x="2656764" y="391541"/>
                                  <a:pt x="2657145" y="391541"/>
                                  <a:pt x="2657653" y="391541"/>
                                </a:cubicBezTo>
                                <a:cubicBezTo>
                                  <a:pt x="2658161" y="391541"/>
                                  <a:pt x="2658669" y="391541"/>
                                  <a:pt x="2659177" y="391541"/>
                                </a:cubicBezTo>
                                <a:cubicBezTo>
                                  <a:pt x="2659685" y="391541"/>
                                  <a:pt x="2660066" y="391541"/>
                                  <a:pt x="2660574" y="391541"/>
                                </a:cubicBezTo>
                                <a:cubicBezTo>
                                  <a:pt x="2661082" y="391541"/>
                                  <a:pt x="2661590" y="391414"/>
                                  <a:pt x="2662098" y="391414"/>
                                </a:cubicBezTo>
                                <a:cubicBezTo>
                                  <a:pt x="2662606" y="391414"/>
                                  <a:pt x="2662987" y="391414"/>
                                  <a:pt x="2663495" y="391414"/>
                                </a:cubicBezTo>
                                <a:cubicBezTo>
                                  <a:pt x="2664003" y="391414"/>
                                  <a:pt x="2664511" y="391414"/>
                                  <a:pt x="2665019" y="391414"/>
                                </a:cubicBezTo>
                                <a:cubicBezTo>
                                  <a:pt x="2665400" y="391414"/>
                                  <a:pt x="2665908" y="391414"/>
                                  <a:pt x="2666416" y="391414"/>
                                </a:cubicBezTo>
                                <a:cubicBezTo>
                                  <a:pt x="2666924" y="391414"/>
                                  <a:pt x="2667432" y="391414"/>
                                  <a:pt x="2667940" y="391414"/>
                                </a:cubicBezTo>
                                <a:cubicBezTo>
                                  <a:pt x="2668321" y="391414"/>
                                  <a:pt x="2668829" y="391541"/>
                                  <a:pt x="2669337" y="391541"/>
                                </a:cubicBezTo>
                                <a:cubicBezTo>
                                  <a:pt x="2669845" y="391541"/>
                                  <a:pt x="2670353" y="391541"/>
                                  <a:pt x="2670861" y="391541"/>
                                </a:cubicBezTo>
                                <a:cubicBezTo>
                                  <a:pt x="2671242" y="391541"/>
                                  <a:pt x="2671750" y="391541"/>
                                  <a:pt x="2672258" y="391541"/>
                                </a:cubicBezTo>
                                <a:cubicBezTo>
                                  <a:pt x="2672766" y="391541"/>
                                  <a:pt x="2673274" y="391541"/>
                                  <a:pt x="2673782" y="391541"/>
                                </a:cubicBezTo>
                                <a:cubicBezTo>
                                  <a:pt x="2674163" y="391541"/>
                                  <a:pt x="2674671" y="391541"/>
                                  <a:pt x="2675179" y="391541"/>
                                </a:cubicBezTo>
                                <a:cubicBezTo>
                                  <a:pt x="2675687" y="391541"/>
                                  <a:pt x="2676195" y="391541"/>
                                  <a:pt x="2676703" y="391541"/>
                                </a:cubicBezTo>
                                <a:cubicBezTo>
                                  <a:pt x="2677084" y="391541"/>
                                  <a:pt x="2677592" y="391668"/>
                                  <a:pt x="2678100" y="391668"/>
                                </a:cubicBezTo>
                                <a:cubicBezTo>
                                  <a:pt x="2678608" y="391668"/>
                                  <a:pt x="2679116" y="391668"/>
                                  <a:pt x="2679624" y="391668"/>
                                </a:cubicBezTo>
                                <a:cubicBezTo>
                                  <a:pt x="2680005" y="391668"/>
                                  <a:pt x="2680513" y="391668"/>
                                  <a:pt x="2681021" y="391668"/>
                                </a:cubicBezTo>
                                <a:cubicBezTo>
                                  <a:pt x="2681529" y="391668"/>
                                  <a:pt x="2682037" y="391668"/>
                                  <a:pt x="2682418" y="391668"/>
                                </a:cubicBezTo>
                                <a:cubicBezTo>
                                  <a:pt x="2682926" y="391668"/>
                                  <a:pt x="2683434" y="391668"/>
                                  <a:pt x="2683942" y="391668"/>
                                </a:cubicBezTo>
                                <a:cubicBezTo>
                                  <a:pt x="2684450" y="391668"/>
                                  <a:pt x="2684958" y="391668"/>
                                  <a:pt x="2685339" y="391668"/>
                                </a:cubicBezTo>
                                <a:cubicBezTo>
                                  <a:pt x="2685847" y="391668"/>
                                  <a:pt x="2686355" y="391668"/>
                                  <a:pt x="2686863" y="391668"/>
                                </a:cubicBezTo>
                                <a:cubicBezTo>
                                  <a:pt x="2687371" y="391668"/>
                                  <a:pt x="2687879" y="391668"/>
                                  <a:pt x="2688260" y="391668"/>
                                </a:cubicBezTo>
                                <a:cubicBezTo>
                                  <a:pt x="2688768" y="391668"/>
                                  <a:pt x="2689276" y="391668"/>
                                  <a:pt x="2689784" y="391668"/>
                                </a:cubicBezTo>
                                <a:cubicBezTo>
                                  <a:pt x="2690292" y="391668"/>
                                  <a:pt x="2690800" y="391668"/>
                                  <a:pt x="2691181" y="391668"/>
                                </a:cubicBezTo>
                                <a:cubicBezTo>
                                  <a:pt x="2691689" y="391668"/>
                                  <a:pt x="2692197" y="391668"/>
                                  <a:pt x="2692705" y="391668"/>
                                </a:cubicBezTo>
                                <a:cubicBezTo>
                                  <a:pt x="2693213" y="391668"/>
                                  <a:pt x="2693721" y="391668"/>
                                  <a:pt x="2694102" y="391668"/>
                                </a:cubicBezTo>
                                <a:cubicBezTo>
                                  <a:pt x="2694610" y="391668"/>
                                  <a:pt x="2695118" y="391541"/>
                                  <a:pt x="2695626" y="391541"/>
                                </a:cubicBezTo>
                                <a:cubicBezTo>
                                  <a:pt x="2696134" y="391541"/>
                                  <a:pt x="2696642" y="391541"/>
                                  <a:pt x="2697023" y="391541"/>
                                </a:cubicBezTo>
                                <a:cubicBezTo>
                                  <a:pt x="2697531" y="391541"/>
                                  <a:pt x="2698039" y="391541"/>
                                  <a:pt x="2698547" y="391541"/>
                                </a:cubicBezTo>
                                <a:cubicBezTo>
                                  <a:pt x="2699055" y="391541"/>
                                  <a:pt x="2699436" y="391541"/>
                                  <a:pt x="2699944" y="391541"/>
                                </a:cubicBezTo>
                                <a:cubicBezTo>
                                  <a:pt x="2700452" y="391541"/>
                                  <a:pt x="2700960" y="391541"/>
                                  <a:pt x="2701468" y="391541"/>
                                </a:cubicBezTo>
                                <a:cubicBezTo>
                                  <a:pt x="2701976" y="391541"/>
                                  <a:pt x="2702357" y="391541"/>
                                  <a:pt x="2702865" y="391541"/>
                                </a:cubicBezTo>
                                <a:cubicBezTo>
                                  <a:pt x="2703373" y="391541"/>
                                  <a:pt x="2703881" y="391541"/>
                                  <a:pt x="2704389" y="391541"/>
                                </a:cubicBezTo>
                                <a:cubicBezTo>
                                  <a:pt x="2704897" y="391541"/>
                                  <a:pt x="2705278" y="391541"/>
                                  <a:pt x="2705786" y="391541"/>
                                </a:cubicBezTo>
                                <a:cubicBezTo>
                                  <a:pt x="2706294" y="391541"/>
                                  <a:pt x="2706802" y="391668"/>
                                  <a:pt x="2707310" y="391668"/>
                                </a:cubicBezTo>
                                <a:cubicBezTo>
                                  <a:pt x="2707818" y="391668"/>
                                  <a:pt x="2708199" y="391668"/>
                                  <a:pt x="2708707" y="391668"/>
                                </a:cubicBezTo>
                                <a:cubicBezTo>
                                  <a:pt x="2709215" y="391668"/>
                                  <a:pt x="2709723" y="391668"/>
                                  <a:pt x="2710231" y="391795"/>
                                </a:cubicBezTo>
                                <a:cubicBezTo>
                                  <a:pt x="2710739" y="391795"/>
                                  <a:pt x="2711120" y="391795"/>
                                  <a:pt x="2711628" y="391795"/>
                                </a:cubicBezTo>
                                <a:cubicBezTo>
                                  <a:pt x="2712136" y="391795"/>
                                  <a:pt x="2712644" y="391795"/>
                                  <a:pt x="2713152" y="391922"/>
                                </a:cubicBezTo>
                                <a:cubicBezTo>
                                  <a:pt x="2713660" y="391922"/>
                                  <a:pt x="2714041" y="391922"/>
                                  <a:pt x="2714549" y="391922"/>
                                </a:cubicBezTo>
                                <a:cubicBezTo>
                                  <a:pt x="2715057" y="391922"/>
                                  <a:pt x="2715565" y="391922"/>
                                  <a:pt x="2716073" y="391922"/>
                                </a:cubicBezTo>
                                <a:cubicBezTo>
                                  <a:pt x="2716454" y="392049"/>
                                  <a:pt x="2716962" y="392049"/>
                                  <a:pt x="2717470" y="392049"/>
                                </a:cubicBezTo>
                                <a:cubicBezTo>
                                  <a:pt x="2717978" y="392049"/>
                                  <a:pt x="2718486" y="392049"/>
                                  <a:pt x="2718994" y="392049"/>
                                </a:cubicBezTo>
                                <a:cubicBezTo>
                                  <a:pt x="2719375" y="392176"/>
                                  <a:pt x="2719883" y="392176"/>
                                  <a:pt x="2720391" y="392176"/>
                                </a:cubicBezTo>
                                <a:cubicBezTo>
                                  <a:pt x="2720899" y="392176"/>
                                  <a:pt x="2721407" y="392176"/>
                                  <a:pt x="2721915" y="392176"/>
                                </a:cubicBezTo>
                                <a:cubicBezTo>
                                  <a:pt x="2722296" y="392176"/>
                                  <a:pt x="2722804" y="392176"/>
                                  <a:pt x="2723312" y="392176"/>
                                </a:cubicBezTo>
                                <a:cubicBezTo>
                                  <a:pt x="2723820" y="392176"/>
                                  <a:pt x="2724328" y="392176"/>
                                  <a:pt x="2724836" y="392176"/>
                                </a:cubicBezTo>
                                <a:cubicBezTo>
                                  <a:pt x="2725217" y="392176"/>
                                  <a:pt x="2725725" y="392176"/>
                                  <a:pt x="2726233" y="392176"/>
                                </a:cubicBezTo>
                                <a:cubicBezTo>
                                  <a:pt x="2726741" y="392176"/>
                                  <a:pt x="2727249" y="392303"/>
                                  <a:pt x="2727757" y="392303"/>
                                </a:cubicBezTo>
                                <a:cubicBezTo>
                                  <a:pt x="2728138" y="392303"/>
                                  <a:pt x="2728646" y="392303"/>
                                  <a:pt x="2729154" y="392303"/>
                                </a:cubicBezTo>
                                <a:cubicBezTo>
                                  <a:pt x="2729662" y="392303"/>
                                  <a:pt x="2730170" y="392176"/>
                                  <a:pt x="2730678" y="392176"/>
                                </a:cubicBezTo>
                                <a:cubicBezTo>
                                  <a:pt x="2731059" y="392176"/>
                                  <a:pt x="2731567" y="392176"/>
                                  <a:pt x="2732075" y="392176"/>
                                </a:cubicBezTo>
                                <a:cubicBezTo>
                                  <a:pt x="2732583" y="392176"/>
                                  <a:pt x="2733091" y="392176"/>
                                  <a:pt x="2733472" y="392176"/>
                                </a:cubicBezTo>
                                <a:cubicBezTo>
                                  <a:pt x="2733980" y="392176"/>
                                  <a:pt x="2734488" y="392176"/>
                                  <a:pt x="2734996" y="392176"/>
                                </a:cubicBezTo>
                                <a:cubicBezTo>
                                  <a:pt x="2735504" y="392176"/>
                                  <a:pt x="2736012" y="392176"/>
                                  <a:pt x="2736393" y="392176"/>
                                </a:cubicBezTo>
                                <a:cubicBezTo>
                                  <a:pt x="2736901" y="392176"/>
                                  <a:pt x="2737409" y="392176"/>
                                  <a:pt x="2737917" y="392176"/>
                                </a:cubicBezTo>
                                <a:cubicBezTo>
                                  <a:pt x="2738425" y="392176"/>
                                  <a:pt x="2738933" y="392176"/>
                                  <a:pt x="2739314" y="392176"/>
                                </a:cubicBezTo>
                                <a:cubicBezTo>
                                  <a:pt x="2739822" y="392176"/>
                                  <a:pt x="2740330" y="392176"/>
                                  <a:pt x="2740838" y="392176"/>
                                </a:cubicBezTo>
                                <a:cubicBezTo>
                                  <a:pt x="2741346" y="392176"/>
                                  <a:pt x="2741854" y="392176"/>
                                  <a:pt x="2742235" y="392176"/>
                                </a:cubicBezTo>
                                <a:cubicBezTo>
                                  <a:pt x="2742743" y="392176"/>
                                  <a:pt x="2743251" y="392176"/>
                                  <a:pt x="2743759" y="392176"/>
                                </a:cubicBezTo>
                                <a:cubicBezTo>
                                  <a:pt x="2744267" y="392176"/>
                                  <a:pt x="2744775" y="392176"/>
                                  <a:pt x="2745156" y="392176"/>
                                </a:cubicBezTo>
                                <a:cubicBezTo>
                                  <a:pt x="2745664" y="392176"/>
                                  <a:pt x="2746172" y="392049"/>
                                  <a:pt x="2746680" y="392049"/>
                                </a:cubicBezTo>
                                <a:cubicBezTo>
                                  <a:pt x="2747188" y="392049"/>
                                  <a:pt x="2747696" y="392049"/>
                                  <a:pt x="2748077" y="392049"/>
                                </a:cubicBezTo>
                                <a:cubicBezTo>
                                  <a:pt x="2748585" y="392049"/>
                                  <a:pt x="2749093" y="392049"/>
                                  <a:pt x="2749601" y="392049"/>
                                </a:cubicBezTo>
                                <a:cubicBezTo>
                                  <a:pt x="2750109" y="392049"/>
                                  <a:pt x="2750490" y="392049"/>
                                  <a:pt x="2750998" y="392049"/>
                                </a:cubicBezTo>
                                <a:cubicBezTo>
                                  <a:pt x="2751506" y="392049"/>
                                  <a:pt x="2752014" y="392049"/>
                                  <a:pt x="2752522" y="391922"/>
                                </a:cubicBezTo>
                                <a:cubicBezTo>
                                  <a:pt x="2753030" y="391922"/>
                                  <a:pt x="2753411" y="391922"/>
                                  <a:pt x="2753919" y="391922"/>
                                </a:cubicBezTo>
                                <a:cubicBezTo>
                                  <a:pt x="2754427" y="391922"/>
                                  <a:pt x="2754935" y="391922"/>
                                  <a:pt x="2755443" y="391922"/>
                                </a:cubicBezTo>
                                <a:cubicBezTo>
                                  <a:pt x="2755951" y="391795"/>
                                  <a:pt x="2756332" y="391795"/>
                                  <a:pt x="2756840" y="391795"/>
                                </a:cubicBezTo>
                                <a:cubicBezTo>
                                  <a:pt x="2757348" y="391795"/>
                                  <a:pt x="2757856" y="391668"/>
                                  <a:pt x="2758364" y="391668"/>
                                </a:cubicBezTo>
                                <a:cubicBezTo>
                                  <a:pt x="2758872" y="391668"/>
                                  <a:pt x="2759253" y="391541"/>
                                  <a:pt x="2759761" y="391541"/>
                                </a:cubicBezTo>
                                <a:cubicBezTo>
                                  <a:pt x="2760269" y="391541"/>
                                  <a:pt x="2760777" y="391414"/>
                                  <a:pt x="2761285" y="391414"/>
                                </a:cubicBezTo>
                                <a:cubicBezTo>
                                  <a:pt x="2761793" y="391287"/>
                                  <a:pt x="2762174" y="391287"/>
                                  <a:pt x="2762682" y="391287"/>
                                </a:cubicBezTo>
                                <a:cubicBezTo>
                                  <a:pt x="2763190" y="391287"/>
                                  <a:pt x="2763698" y="391160"/>
                                  <a:pt x="2764206" y="391160"/>
                                </a:cubicBezTo>
                                <a:cubicBezTo>
                                  <a:pt x="2764714" y="391033"/>
                                  <a:pt x="2765095" y="391033"/>
                                  <a:pt x="2765603" y="390906"/>
                                </a:cubicBezTo>
                                <a:cubicBezTo>
                                  <a:pt x="2766111" y="390906"/>
                                  <a:pt x="2766619" y="390779"/>
                                  <a:pt x="2767127" y="390779"/>
                                </a:cubicBezTo>
                                <a:cubicBezTo>
                                  <a:pt x="2767508" y="390652"/>
                                  <a:pt x="2768016" y="390652"/>
                                  <a:pt x="2768524" y="390525"/>
                                </a:cubicBezTo>
                                <a:cubicBezTo>
                                  <a:pt x="2769032" y="390525"/>
                                  <a:pt x="2769540" y="390398"/>
                                  <a:pt x="2770048" y="390398"/>
                                </a:cubicBezTo>
                                <a:cubicBezTo>
                                  <a:pt x="2770429" y="390271"/>
                                  <a:pt x="2770937" y="390271"/>
                                  <a:pt x="2771445" y="390271"/>
                                </a:cubicBezTo>
                                <a:cubicBezTo>
                                  <a:pt x="2771953" y="390144"/>
                                  <a:pt x="2772461" y="390144"/>
                                  <a:pt x="2772969" y="390017"/>
                                </a:cubicBezTo>
                                <a:cubicBezTo>
                                  <a:pt x="2773350" y="390017"/>
                                  <a:pt x="2773858" y="390017"/>
                                  <a:pt x="2774366" y="389890"/>
                                </a:cubicBezTo>
                                <a:cubicBezTo>
                                  <a:pt x="2774874" y="389890"/>
                                  <a:pt x="2775382" y="389890"/>
                                  <a:pt x="2775890" y="389890"/>
                                </a:cubicBezTo>
                                <a:cubicBezTo>
                                  <a:pt x="2776271" y="389890"/>
                                  <a:pt x="2776779" y="389890"/>
                                  <a:pt x="2777287" y="389890"/>
                                </a:cubicBezTo>
                                <a:cubicBezTo>
                                  <a:pt x="2777795" y="389890"/>
                                  <a:pt x="2778303" y="389890"/>
                                  <a:pt x="2778811" y="389890"/>
                                </a:cubicBezTo>
                                <a:cubicBezTo>
                                  <a:pt x="2779192" y="389890"/>
                                  <a:pt x="2779700" y="389890"/>
                                  <a:pt x="2780208" y="389890"/>
                                </a:cubicBezTo>
                                <a:cubicBezTo>
                                  <a:pt x="2780716" y="389890"/>
                                  <a:pt x="2781224" y="389890"/>
                                  <a:pt x="2781732" y="390017"/>
                                </a:cubicBezTo>
                                <a:cubicBezTo>
                                  <a:pt x="2782113" y="390017"/>
                                  <a:pt x="2782621" y="390017"/>
                                  <a:pt x="2783129" y="390144"/>
                                </a:cubicBezTo>
                                <a:cubicBezTo>
                                  <a:pt x="2783637" y="390144"/>
                                  <a:pt x="2784145" y="390144"/>
                                  <a:pt x="2784526" y="390271"/>
                                </a:cubicBezTo>
                                <a:cubicBezTo>
                                  <a:pt x="2785034" y="390271"/>
                                  <a:pt x="2785542" y="390398"/>
                                  <a:pt x="2786050" y="390398"/>
                                </a:cubicBezTo>
                                <a:cubicBezTo>
                                  <a:pt x="2786558" y="390525"/>
                                  <a:pt x="2787066" y="390525"/>
                                  <a:pt x="2787447" y="390525"/>
                                </a:cubicBezTo>
                                <a:cubicBezTo>
                                  <a:pt x="2787955" y="390652"/>
                                  <a:pt x="2788463" y="390652"/>
                                  <a:pt x="2788971" y="390779"/>
                                </a:cubicBezTo>
                                <a:cubicBezTo>
                                  <a:pt x="2789479" y="390779"/>
                                  <a:pt x="2789987" y="390906"/>
                                  <a:pt x="2790368" y="390906"/>
                                </a:cubicBezTo>
                                <a:cubicBezTo>
                                  <a:pt x="2790876" y="391033"/>
                                  <a:pt x="2791384" y="391033"/>
                                  <a:pt x="2791892" y="391033"/>
                                </a:cubicBezTo>
                                <a:cubicBezTo>
                                  <a:pt x="2792400" y="391160"/>
                                  <a:pt x="2792908" y="391160"/>
                                  <a:pt x="2793289" y="391287"/>
                                </a:cubicBezTo>
                                <a:cubicBezTo>
                                  <a:pt x="2793797" y="391287"/>
                                  <a:pt x="2794305" y="391287"/>
                                  <a:pt x="2794813" y="391414"/>
                                </a:cubicBezTo>
                                <a:cubicBezTo>
                                  <a:pt x="2795321" y="391414"/>
                                  <a:pt x="2795829" y="391414"/>
                                  <a:pt x="2796210" y="391541"/>
                                </a:cubicBezTo>
                                <a:cubicBezTo>
                                  <a:pt x="2796718" y="391541"/>
                                  <a:pt x="2797226" y="391541"/>
                                  <a:pt x="2797734" y="391668"/>
                                </a:cubicBezTo>
                                <a:cubicBezTo>
                                  <a:pt x="2798242" y="391668"/>
                                  <a:pt x="2798750" y="391668"/>
                                  <a:pt x="2799131" y="391668"/>
                                </a:cubicBezTo>
                                <a:cubicBezTo>
                                  <a:pt x="2799639" y="391795"/>
                                  <a:pt x="2800147" y="391795"/>
                                  <a:pt x="2800655" y="391795"/>
                                </a:cubicBezTo>
                                <a:cubicBezTo>
                                  <a:pt x="2801163" y="391795"/>
                                  <a:pt x="2801544" y="391922"/>
                                  <a:pt x="2802052" y="391922"/>
                                </a:cubicBezTo>
                                <a:cubicBezTo>
                                  <a:pt x="2802560" y="391922"/>
                                  <a:pt x="2803068" y="391922"/>
                                  <a:pt x="2803576" y="391922"/>
                                </a:cubicBezTo>
                                <a:cubicBezTo>
                                  <a:pt x="2804084" y="391922"/>
                                  <a:pt x="2804465" y="391922"/>
                                  <a:pt x="2804973" y="391922"/>
                                </a:cubicBezTo>
                                <a:cubicBezTo>
                                  <a:pt x="2805481" y="392049"/>
                                  <a:pt x="2805989" y="392049"/>
                                  <a:pt x="2806497" y="392049"/>
                                </a:cubicBezTo>
                                <a:cubicBezTo>
                                  <a:pt x="2807005" y="392049"/>
                                  <a:pt x="2807386" y="392049"/>
                                  <a:pt x="2807894" y="392049"/>
                                </a:cubicBezTo>
                                <a:cubicBezTo>
                                  <a:pt x="2808402" y="392049"/>
                                  <a:pt x="2808910" y="392049"/>
                                  <a:pt x="2809418" y="392049"/>
                                </a:cubicBezTo>
                                <a:cubicBezTo>
                                  <a:pt x="2809926" y="392049"/>
                                  <a:pt x="2810307" y="392049"/>
                                  <a:pt x="2810815" y="392049"/>
                                </a:cubicBezTo>
                                <a:cubicBezTo>
                                  <a:pt x="2811323" y="392049"/>
                                  <a:pt x="2811831" y="392049"/>
                                  <a:pt x="2812339" y="392049"/>
                                </a:cubicBezTo>
                                <a:cubicBezTo>
                                  <a:pt x="2812847" y="392049"/>
                                  <a:pt x="2813228" y="392049"/>
                                  <a:pt x="2813736" y="391922"/>
                                </a:cubicBezTo>
                                <a:cubicBezTo>
                                  <a:pt x="2814244" y="391922"/>
                                  <a:pt x="2814752" y="391922"/>
                                  <a:pt x="2815260" y="391922"/>
                                </a:cubicBezTo>
                                <a:cubicBezTo>
                                  <a:pt x="2815768" y="391922"/>
                                  <a:pt x="2816149" y="391922"/>
                                  <a:pt x="2816657" y="391922"/>
                                </a:cubicBezTo>
                                <a:cubicBezTo>
                                  <a:pt x="2817165" y="391795"/>
                                  <a:pt x="2817673" y="391795"/>
                                  <a:pt x="2818181" y="391795"/>
                                </a:cubicBezTo>
                                <a:cubicBezTo>
                                  <a:pt x="2818562" y="391795"/>
                                  <a:pt x="2819070" y="391668"/>
                                  <a:pt x="2819578" y="391668"/>
                                </a:cubicBezTo>
                                <a:cubicBezTo>
                                  <a:pt x="2820086" y="391668"/>
                                  <a:pt x="2820594" y="391668"/>
                                  <a:pt x="2821102" y="391668"/>
                                </a:cubicBezTo>
                                <a:cubicBezTo>
                                  <a:pt x="2821483" y="391668"/>
                                  <a:pt x="2821991" y="391668"/>
                                  <a:pt x="2822499" y="391668"/>
                                </a:cubicBezTo>
                                <a:cubicBezTo>
                                  <a:pt x="2823007" y="391668"/>
                                  <a:pt x="2823515" y="391668"/>
                                  <a:pt x="2824023" y="391668"/>
                                </a:cubicBezTo>
                                <a:cubicBezTo>
                                  <a:pt x="2824404" y="391668"/>
                                  <a:pt x="2824912" y="391668"/>
                                  <a:pt x="2825420" y="391668"/>
                                </a:cubicBezTo>
                                <a:cubicBezTo>
                                  <a:pt x="2825928" y="391668"/>
                                  <a:pt x="2826436" y="391795"/>
                                  <a:pt x="2826944" y="391795"/>
                                </a:cubicBezTo>
                                <a:cubicBezTo>
                                  <a:pt x="2827325" y="391795"/>
                                  <a:pt x="2827833" y="391795"/>
                                  <a:pt x="2828341" y="391795"/>
                                </a:cubicBezTo>
                                <a:cubicBezTo>
                                  <a:pt x="2828849" y="391795"/>
                                  <a:pt x="2829357" y="391795"/>
                                  <a:pt x="2829865" y="391795"/>
                                </a:cubicBezTo>
                                <a:cubicBezTo>
                                  <a:pt x="2830246" y="391795"/>
                                  <a:pt x="2830754" y="391795"/>
                                  <a:pt x="2831262" y="391922"/>
                                </a:cubicBezTo>
                                <a:cubicBezTo>
                                  <a:pt x="2831770" y="391922"/>
                                  <a:pt x="2832278" y="391922"/>
                                  <a:pt x="2832786" y="391922"/>
                                </a:cubicBezTo>
                                <a:cubicBezTo>
                                  <a:pt x="2833167" y="391922"/>
                                  <a:pt x="2833675" y="391922"/>
                                  <a:pt x="2834183" y="391922"/>
                                </a:cubicBezTo>
                                <a:cubicBezTo>
                                  <a:pt x="2834691" y="391922"/>
                                  <a:pt x="2835199" y="391922"/>
                                  <a:pt x="2835580" y="391922"/>
                                </a:cubicBezTo>
                                <a:cubicBezTo>
                                  <a:pt x="2836088" y="391922"/>
                                  <a:pt x="2836596" y="391922"/>
                                  <a:pt x="2837104" y="391922"/>
                                </a:cubicBezTo>
                                <a:cubicBezTo>
                                  <a:pt x="2837612" y="391922"/>
                                  <a:pt x="2838120" y="391922"/>
                                  <a:pt x="2838501" y="391922"/>
                                </a:cubicBezTo>
                                <a:cubicBezTo>
                                  <a:pt x="2839009" y="391922"/>
                                  <a:pt x="2839517" y="391922"/>
                                  <a:pt x="2840025" y="391922"/>
                                </a:cubicBezTo>
                                <a:cubicBezTo>
                                  <a:pt x="2840533" y="391922"/>
                                  <a:pt x="2841041" y="391922"/>
                                  <a:pt x="2841422" y="391922"/>
                                </a:cubicBezTo>
                                <a:cubicBezTo>
                                  <a:pt x="2841930" y="391795"/>
                                  <a:pt x="2842438" y="391795"/>
                                  <a:pt x="2842946" y="391795"/>
                                </a:cubicBezTo>
                                <a:cubicBezTo>
                                  <a:pt x="2843454" y="391795"/>
                                  <a:pt x="2843962" y="391795"/>
                                  <a:pt x="2844343" y="391795"/>
                                </a:cubicBezTo>
                                <a:cubicBezTo>
                                  <a:pt x="2844851" y="391795"/>
                                  <a:pt x="2845359" y="391668"/>
                                  <a:pt x="2845867" y="391668"/>
                                </a:cubicBezTo>
                                <a:cubicBezTo>
                                  <a:pt x="2846375" y="391668"/>
                                  <a:pt x="2846883" y="391668"/>
                                  <a:pt x="2847264" y="391668"/>
                                </a:cubicBezTo>
                                <a:cubicBezTo>
                                  <a:pt x="2847772" y="391668"/>
                                  <a:pt x="2848280" y="391668"/>
                                  <a:pt x="2848788" y="391541"/>
                                </a:cubicBezTo>
                                <a:cubicBezTo>
                                  <a:pt x="2849296" y="391541"/>
                                  <a:pt x="2849677" y="391541"/>
                                  <a:pt x="2850185" y="391414"/>
                                </a:cubicBezTo>
                                <a:cubicBezTo>
                                  <a:pt x="2850693" y="391414"/>
                                  <a:pt x="2851201" y="391414"/>
                                  <a:pt x="2851709" y="391414"/>
                                </a:cubicBezTo>
                                <a:cubicBezTo>
                                  <a:pt x="2852217" y="391287"/>
                                  <a:pt x="2852598" y="391287"/>
                                  <a:pt x="2853106" y="391287"/>
                                </a:cubicBezTo>
                                <a:cubicBezTo>
                                  <a:pt x="2853614" y="391160"/>
                                  <a:pt x="2854122" y="391160"/>
                                  <a:pt x="2854630" y="391160"/>
                                </a:cubicBezTo>
                                <a:cubicBezTo>
                                  <a:pt x="2855138" y="391033"/>
                                  <a:pt x="2855519" y="391033"/>
                                  <a:pt x="2856027" y="391033"/>
                                </a:cubicBezTo>
                                <a:cubicBezTo>
                                  <a:pt x="2856535" y="390906"/>
                                  <a:pt x="2857043" y="390906"/>
                                  <a:pt x="2857551" y="390906"/>
                                </a:cubicBezTo>
                                <a:cubicBezTo>
                                  <a:pt x="2858059" y="390906"/>
                                  <a:pt x="2858440" y="390779"/>
                                  <a:pt x="2858948" y="390779"/>
                                </a:cubicBezTo>
                                <a:cubicBezTo>
                                  <a:pt x="2859456" y="390779"/>
                                  <a:pt x="2859964" y="390779"/>
                                  <a:pt x="2860472" y="390652"/>
                                </a:cubicBezTo>
                                <a:cubicBezTo>
                                  <a:pt x="2860980" y="390652"/>
                                  <a:pt x="2861361" y="390652"/>
                                  <a:pt x="2861869" y="390652"/>
                                </a:cubicBezTo>
                                <a:cubicBezTo>
                                  <a:pt x="2862377" y="390525"/>
                                  <a:pt x="2862885" y="390525"/>
                                  <a:pt x="2863393" y="390525"/>
                                </a:cubicBezTo>
                                <a:cubicBezTo>
                                  <a:pt x="2863901" y="390398"/>
                                  <a:pt x="2864282" y="390398"/>
                                  <a:pt x="2864790" y="390398"/>
                                </a:cubicBezTo>
                                <a:cubicBezTo>
                                  <a:pt x="2865298" y="390398"/>
                                  <a:pt x="2865806" y="390271"/>
                                  <a:pt x="2866314" y="390271"/>
                                </a:cubicBezTo>
                                <a:cubicBezTo>
                                  <a:pt x="2866822" y="390271"/>
                                  <a:pt x="2867203" y="390271"/>
                                  <a:pt x="2867711" y="390271"/>
                                </a:cubicBezTo>
                                <a:cubicBezTo>
                                  <a:pt x="2868219" y="390144"/>
                                  <a:pt x="2868727" y="390144"/>
                                  <a:pt x="2869235" y="390144"/>
                                </a:cubicBezTo>
                                <a:cubicBezTo>
                                  <a:pt x="2869616" y="390144"/>
                                  <a:pt x="2870124" y="390144"/>
                                  <a:pt x="2870632" y="390144"/>
                                </a:cubicBezTo>
                                <a:cubicBezTo>
                                  <a:pt x="2871140" y="390144"/>
                                  <a:pt x="2871648" y="390017"/>
                                  <a:pt x="2872156" y="390017"/>
                                </a:cubicBezTo>
                                <a:cubicBezTo>
                                  <a:pt x="2872537" y="390017"/>
                                  <a:pt x="2873045" y="390017"/>
                                  <a:pt x="2873553" y="390017"/>
                                </a:cubicBezTo>
                                <a:cubicBezTo>
                                  <a:pt x="2874061" y="390017"/>
                                  <a:pt x="2874569" y="390017"/>
                                  <a:pt x="2875077" y="390017"/>
                                </a:cubicBezTo>
                                <a:cubicBezTo>
                                  <a:pt x="2875458" y="390017"/>
                                  <a:pt x="2875966" y="390017"/>
                                  <a:pt x="2876474" y="390144"/>
                                </a:cubicBezTo>
                                <a:cubicBezTo>
                                  <a:pt x="2876982" y="390144"/>
                                  <a:pt x="2877490" y="390144"/>
                                  <a:pt x="2877998" y="390144"/>
                                </a:cubicBezTo>
                                <a:cubicBezTo>
                                  <a:pt x="2878379" y="390144"/>
                                  <a:pt x="2878887" y="390271"/>
                                  <a:pt x="2879395" y="390271"/>
                                </a:cubicBezTo>
                                <a:cubicBezTo>
                                  <a:pt x="2879903" y="390271"/>
                                  <a:pt x="2880411" y="390271"/>
                                  <a:pt x="2880919" y="390271"/>
                                </a:cubicBezTo>
                                <a:cubicBezTo>
                                  <a:pt x="2881300" y="390398"/>
                                  <a:pt x="2881808" y="390398"/>
                                  <a:pt x="2882316" y="390525"/>
                                </a:cubicBezTo>
                                <a:cubicBezTo>
                                  <a:pt x="2882824" y="390525"/>
                                  <a:pt x="2883332" y="390525"/>
                                  <a:pt x="2883713" y="390652"/>
                                </a:cubicBezTo>
                                <a:cubicBezTo>
                                  <a:pt x="2884221" y="390652"/>
                                  <a:pt x="2884729" y="390652"/>
                                  <a:pt x="2885237" y="390652"/>
                                </a:cubicBezTo>
                                <a:cubicBezTo>
                                  <a:pt x="2885745" y="390779"/>
                                  <a:pt x="2886253" y="390779"/>
                                  <a:pt x="2886634" y="390779"/>
                                </a:cubicBezTo>
                                <a:cubicBezTo>
                                  <a:pt x="2887142" y="390779"/>
                                  <a:pt x="2887650" y="390906"/>
                                  <a:pt x="2888158" y="390906"/>
                                </a:cubicBezTo>
                                <a:cubicBezTo>
                                  <a:pt x="2888666" y="390906"/>
                                  <a:pt x="2889174" y="390906"/>
                                  <a:pt x="2889555" y="390906"/>
                                </a:cubicBezTo>
                                <a:cubicBezTo>
                                  <a:pt x="2890063" y="391033"/>
                                  <a:pt x="2890571" y="391033"/>
                                  <a:pt x="2891079" y="391033"/>
                                </a:cubicBezTo>
                                <a:cubicBezTo>
                                  <a:pt x="2891587" y="391160"/>
                                  <a:pt x="2892095" y="391160"/>
                                  <a:pt x="2892476" y="391160"/>
                                </a:cubicBezTo>
                                <a:cubicBezTo>
                                  <a:pt x="2892984" y="391160"/>
                                  <a:pt x="2893492" y="391160"/>
                                  <a:pt x="2894000" y="391287"/>
                                </a:cubicBezTo>
                                <a:cubicBezTo>
                                  <a:pt x="2894508" y="391287"/>
                                  <a:pt x="2895016" y="391287"/>
                                  <a:pt x="2895397" y="391414"/>
                                </a:cubicBezTo>
                                <a:cubicBezTo>
                                  <a:pt x="2895905" y="391414"/>
                                  <a:pt x="2896413" y="391414"/>
                                  <a:pt x="2896921" y="391414"/>
                                </a:cubicBezTo>
                                <a:cubicBezTo>
                                  <a:pt x="2897429" y="391414"/>
                                  <a:pt x="2897937" y="391541"/>
                                  <a:pt x="2898318" y="391541"/>
                                </a:cubicBezTo>
                                <a:cubicBezTo>
                                  <a:pt x="2898826" y="391541"/>
                                  <a:pt x="2899334" y="391541"/>
                                  <a:pt x="2899842" y="391541"/>
                                </a:cubicBezTo>
                                <a:cubicBezTo>
                                  <a:pt x="2900350" y="391541"/>
                                  <a:pt x="2900731" y="391541"/>
                                  <a:pt x="2901239" y="391541"/>
                                </a:cubicBezTo>
                                <a:cubicBezTo>
                                  <a:pt x="2901747" y="391541"/>
                                  <a:pt x="2902255" y="391668"/>
                                  <a:pt x="2902763" y="391668"/>
                                </a:cubicBezTo>
                                <a:cubicBezTo>
                                  <a:pt x="2903271" y="391668"/>
                                  <a:pt x="2903652" y="391668"/>
                                  <a:pt x="2904160" y="391668"/>
                                </a:cubicBezTo>
                                <a:cubicBezTo>
                                  <a:pt x="2904668" y="391668"/>
                                  <a:pt x="2905176" y="391668"/>
                                  <a:pt x="2905684" y="391668"/>
                                </a:cubicBezTo>
                                <a:cubicBezTo>
                                  <a:pt x="2906192" y="391668"/>
                                  <a:pt x="2906573" y="391668"/>
                                  <a:pt x="2907081" y="391668"/>
                                </a:cubicBezTo>
                                <a:cubicBezTo>
                                  <a:pt x="2907589" y="391668"/>
                                  <a:pt x="2908097" y="391668"/>
                                  <a:pt x="2908605" y="391668"/>
                                </a:cubicBezTo>
                                <a:cubicBezTo>
                                  <a:pt x="2909113" y="391668"/>
                                  <a:pt x="2909494" y="391795"/>
                                  <a:pt x="2910002" y="391795"/>
                                </a:cubicBezTo>
                                <a:cubicBezTo>
                                  <a:pt x="2910510" y="391795"/>
                                  <a:pt x="2911018" y="391795"/>
                                  <a:pt x="2911526" y="391795"/>
                                </a:cubicBezTo>
                                <a:cubicBezTo>
                                  <a:pt x="2912034" y="391795"/>
                                  <a:pt x="2912415" y="391795"/>
                                  <a:pt x="2912923" y="391795"/>
                                </a:cubicBezTo>
                                <a:cubicBezTo>
                                  <a:pt x="2913431" y="391795"/>
                                  <a:pt x="2913939" y="391795"/>
                                  <a:pt x="2914447" y="391795"/>
                                </a:cubicBezTo>
                                <a:cubicBezTo>
                                  <a:pt x="2914955" y="391795"/>
                                  <a:pt x="2915336" y="391795"/>
                                  <a:pt x="2915844" y="391795"/>
                                </a:cubicBezTo>
                                <a:cubicBezTo>
                                  <a:pt x="2916352" y="391795"/>
                                  <a:pt x="2916860" y="391795"/>
                                  <a:pt x="2917368" y="391922"/>
                                </a:cubicBezTo>
                                <a:cubicBezTo>
                                  <a:pt x="2917749" y="391922"/>
                                  <a:pt x="2918257" y="391922"/>
                                  <a:pt x="2918765" y="391922"/>
                                </a:cubicBezTo>
                                <a:cubicBezTo>
                                  <a:pt x="2919273" y="391922"/>
                                  <a:pt x="2919781" y="391922"/>
                                  <a:pt x="2920289" y="391922"/>
                                </a:cubicBezTo>
                                <a:cubicBezTo>
                                  <a:pt x="2920670" y="391922"/>
                                  <a:pt x="2921178" y="391922"/>
                                  <a:pt x="2921686" y="391922"/>
                                </a:cubicBezTo>
                                <a:cubicBezTo>
                                  <a:pt x="2922194" y="391922"/>
                                  <a:pt x="2922702" y="391922"/>
                                  <a:pt x="2923210" y="391922"/>
                                </a:cubicBezTo>
                                <a:cubicBezTo>
                                  <a:pt x="2923591" y="391795"/>
                                  <a:pt x="2924099" y="391795"/>
                                  <a:pt x="2924607" y="391795"/>
                                </a:cubicBezTo>
                                <a:cubicBezTo>
                                  <a:pt x="2925115" y="391795"/>
                                  <a:pt x="2925623" y="391795"/>
                                  <a:pt x="2926131" y="391795"/>
                                </a:cubicBezTo>
                                <a:cubicBezTo>
                                  <a:pt x="2926512" y="391795"/>
                                  <a:pt x="2927020" y="391795"/>
                                  <a:pt x="2927528" y="391795"/>
                                </a:cubicBezTo>
                                <a:cubicBezTo>
                                  <a:pt x="2928036" y="391795"/>
                                  <a:pt x="2928544" y="391795"/>
                                  <a:pt x="2929052" y="391795"/>
                                </a:cubicBezTo>
                                <a:cubicBezTo>
                                  <a:pt x="2929433" y="391795"/>
                                  <a:pt x="2929941" y="391795"/>
                                  <a:pt x="2930449" y="391795"/>
                                </a:cubicBezTo>
                                <a:cubicBezTo>
                                  <a:pt x="2930957" y="391795"/>
                                  <a:pt x="2931465" y="391795"/>
                                  <a:pt x="2931973" y="391795"/>
                                </a:cubicBezTo>
                                <a:cubicBezTo>
                                  <a:pt x="2932354" y="391795"/>
                                  <a:pt x="2932862" y="391795"/>
                                  <a:pt x="2933370" y="391795"/>
                                </a:cubicBezTo>
                                <a:cubicBezTo>
                                  <a:pt x="2933878" y="391795"/>
                                  <a:pt x="2934386" y="391795"/>
                                  <a:pt x="2934767" y="391795"/>
                                </a:cubicBezTo>
                                <a:cubicBezTo>
                                  <a:pt x="2935275" y="391795"/>
                                  <a:pt x="2935783" y="391795"/>
                                  <a:pt x="2936291" y="391795"/>
                                </a:cubicBezTo>
                                <a:cubicBezTo>
                                  <a:pt x="2936799" y="391795"/>
                                  <a:pt x="2937307" y="391795"/>
                                  <a:pt x="2937688" y="391795"/>
                                </a:cubicBezTo>
                                <a:cubicBezTo>
                                  <a:pt x="2938196" y="391795"/>
                                  <a:pt x="2938704" y="391795"/>
                                  <a:pt x="2939212" y="391922"/>
                                </a:cubicBezTo>
                                <a:cubicBezTo>
                                  <a:pt x="2939720" y="391922"/>
                                  <a:pt x="2940228" y="391922"/>
                                  <a:pt x="2940609" y="391922"/>
                                </a:cubicBezTo>
                                <a:cubicBezTo>
                                  <a:pt x="2941117" y="391922"/>
                                  <a:pt x="2941625" y="391922"/>
                                  <a:pt x="2942133" y="391922"/>
                                </a:cubicBezTo>
                                <a:cubicBezTo>
                                  <a:pt x="2942641" y="391922"/>
                                  <a:pt x="2943149" y="391922"/>
                                  <a:pt x="2943530" y="391922"/>
                                </a:cubicBezTo>
                                <a:cubicBezTo>
                                  <a:pt x="2944038" y="391922"/>
                                  <a:pt x="2944546" y="391922"/>
                                  <a:pt x="2945054" y="391922"/>
                                </a:cubicBezTo>
                                <a:cubicBezTo>
                                  <a:pt x="2945562" y="391922"/>
                                  <a:pt x="2946070" y="391922"/>
                                  <a:pt x="2946451" y="391922"/>
                                </a:cubicBezTo>
                                <a:cubicBezTo>
                                  <a:pt x="2946959" y="391922"/>
                                  <a:pt x="2947467" y="391922"/>
                                  <a:pt x="2947975" y="391922"/>
                                </a:cubicBezTo>
                                <a:cubicBezTo>
                                  <a:pt x="2948483" y="391922"/>
                                  <a:pt x="2948991" y="391922"/>
                                  <a:pt x="2949372" y="391922"/>
                                </a:cubicBezTo>
                                <a:cubicBezTo>
                                  <a:pt x="2949880" y="391922"/>
                                  <a:pt x="2950388" y="391922"/>
                                  <a:pt x="2950896" y="391922"/>
                                </a:cubicBezTo>
                                <a:cubicBezTo>
                                  <a:pt x="2951404" y="392049"/>
                                  <a:pt x="2951785" y="391922"/>
                                  <a:pt x="2952293" y="391922"/>
                                </a:cubicBezTo>
                                <a:cubicBezTo>
                                  <a:pt x="2952801" y="392049"/>
                                  <a:pt x="2953309" y="392049"/>
                                  <a:pt x="2953817" y="392049"/>
                                </a:cubicBezTo>
                                <a:cubicBezTo>
                                  <a:pt x="2954325" y="392049"/>
                                  <a:pt x="2954706" y="392049"/>
                                  <a:pt x="2955214" y="392049"/>
                                </a:cubicBezTo>
                                <a:cubicBezTo>
                                  <a:pt x="2955722" y="392049"/>
                                  <a:pt x="2956230" y="392049"/>
                                  <a:pt x="2956738" y="392049"/>
                                </a:cubicBezTo>
                                <a:cubicBezTo>
                                  <a:pt x="2957246" y="392049"/>
                                  <a:pt x="2957627" y="392049"/>
                                  <a:pt x="2958135" y="392049"/>
                                </a:cubicBezTo>
                                <a:cubicBezTo>
                                  <a:pt x="2958643" y="392049"/>
                                  <a:pt x="2959151" y="392049"/>
                                  <a:pt x="2959659" y="392049"/>
                                </a:cubicBezTo>
                                <a:cubicBezTo>
                                  <a:pt x="2960167" y="392049"/>
                                  <a:pt x="2960548" y="392049"/>
                                  <a:pt x="2961056" y="392049"/>
                                </a:cubicBezTo>
                                <a:cubicBezTo>
                                  <a:pt x="2961564" y="392049"/>
                                  <a:pt x="2962072" y="392049"/>
                                  <a:pt x="2962580" y="392049"/>
                                </a:cubicBezTo>
                                <a:cubicBezTo>
                                  <a:pt x="2963088" y="392049"/>
                                  <a:pt x="2963469" y="392049"/>
                                  <a:pt x="2963977" y="392049"/>
                                </a:cubicBezTo>
                                <a:cubicBezTo>
                                  <a:pt x="2964485" y="392049"/>
                                  <a:pt x="2964993" y="392049"/>
                                  <a:pt x="2965501" y="392049"/>
                                </a:cubicBezTo>
                                <a:cubicBezTo>
                                  <a:pt x="2966009" y="392049"/>
                                  <a:pt x="2966390" y="392049"/>
                                  <a:pt x="2966898" y="392049"/>
                                </a:cubicBezTo>
                                <a:cubicBezTo>
                                  <a:pt x="2967406" y="392049"/>
                                  <a:pt x="2967914" y="392049"/>
                                  <a:pt x="2968422" y="392049"/>
                                </a:cubicBezTo>
                                <a:cubicBezTo>
                                  <a:pt x="2968803" y="392049"/>
                                  <a:pt x="2969311" y="392049"/>
                                  <a:pt x="2969819" y="392049"/>
                                </a:cubicBezTo>
                                <a:cubicBezTo>
                                  <a:pt x="2970327" y="392049"/>
                                  <a:pt x="2970835" y="392049"/>
                                  <a:pt x="2971343" y="392049"/>
                                </a:cubicBezTo>
                                <a:cubicBezTo>
                                  <a:pt x="2971724" y="392049"/>
                                  <a:pt x="2972232" y="392049"/>
                                  <a:pt x="2972740" y="392049"/>
                                </a:cubicBezTo>
                                <a:cubicBezTo>
                                  <a:pt x="2973248" y="392049"/>
                                  <a:pt x="2973756" y="392049"/>
                                  <a:pt x="2974264" y="392049"/>
                                </a:cubicBezTo>
                                <a:cubicBezTo>
                                  <a:pt x="2974645" y="392049"/>
                                  <a:pt x="2975153" y="392176"/>
                                  <a:pt x="2975661" y="392176"/>
                                </a:cubicBezTo>
                                <a:cubicBezTo>
                                  <a:pt x="2976169" y="392176"/>
                                  <a:pt x="2976677" y="392176"/>
                                  <a:pt x="2977185" y="392176"/>
                                </a:cubicBezTo>
                                <a:cubicBezTo>
                                  <a:pt x="2977566" y="392176"/>
                                  <a:pt x="2978074" y="392176"/>
                                  <a:pt x="2978582" y="392176"/>
                                </a:cubicBezTo>
                                <a:cubicBezTo>
                                  <a:pt x="2979090" y="392176"/>
                                  <a:pt x="2979598" y="392176"/>
                                  <a:pt x="2980106" y="392176"/>
                                </a:cubicBezTo>
                                <a:cubicBezTo>
                                  <a:pt x="2980487" y="392176"/>
                                  <a:pt x="2980995" y="392176"/>
                                  <a:pt x="2981503" y="392176"/>
                                </a:cubicBezTo>
                                <a:cubicBezTo>
                                  <a:pt x="2982011" y="392176"/>
                                  <a:pt x="2982519" y="392176"/>
                                  <a:pt x="2983027" y="392176"/>
                                </a:cubicBezTo>
                                <a:cubicBezTo>
                                  <a:pt x="2983408" y="392176"/>
                                  <a:pt x="2983916" y="392176"/>
                                  <a:pt x="2984424" y="392176"/>
                                </a:cubicBezTo>
                                <a:cubicBezTo>
                                  <a:pt x="2984932" y="392176"/>
                                  <a:pt x="2985440" y="392303"/>
                                  <a:pt x="2985821" y="392303"/>
                                </a:cubicBezTo>
                                <a:cubicBezTo>
                                  <a:pt x="2986329" y="392303"/>
                                  <a:pt x="2986837" y="392303"/>
                                  <a:pt x="2987345" y="392303"/>
                                </a:cubicBezTo>
                                <a:cubicBezTo>
                                  <a:pt x="2987853" y="392303"/>
                                  <a:pt x="2988361" y="392303"/>
                                  <a:pt x="2988742" y="392430"/>
                                </a:cubicBezTo>
                                <a:cubicBezTo>
                                  <a:pt x="2989250" y="392430"/>
                                  <a:pt x="2989758" y="392430"/>
                                  <a:pt x="2990266" y="392430"/>
                                </a:cubicBezTo>
                                <a:cubicBezTo>
                                  <a:pt x="2990774" y="392430"/>
                                  <a:pt x="2991282" y="392430"/>
                                  <a:pt x="2991663" y="392430"/>
                                </a:cubicBezTo>
                                <a:cubicBezTo>
                                  <a:pt x="2992171" y="392557"/>
                                  <a:pt x="2992679" y="392557"/>
                                  <a:pt x="2993187" y="392557"/>
                                </a:cubicBezTo>
                                <a:cubicBezTo>
                                  <a:pt x="2993695" y="392557"/>
                                  <a:pt x="2994203" y="392557"/>
                                  <a:pt x="2994584" y="392557"/>
                                </a:cubicBezTo>
                                <a:cubicBezTo>
                                  <a:pt x="2995092" y="392557"/>
                                  <a:pt x="2995600" y="392557"/>
                                  <a:pt x="2996108" y="392557"/>
                                </a:cubicBezTo>
                                <a:cubicBezTo>
                                  <a:pt x="2996616" y="392557"/>
                                  <a:pt x="2997124" y="392557"/>
                                  <a:pt x="2997505" y="392557"/>
                                </a:cubicBezTo>
                                <a:cubicBezTo>
                                  <a:pt x="2998013" y="392557"/>
                                  <a:pt x="2998521" y="392557"/>
                                  <a:pt x="2999029" y="392557"/>
                                </a:cubicBezTo>
                                <a:cubicBezTo>
                                  <a:pt x="2999537" y="392557"/>
                                  <a:pt x="3000045" y="392684"/>
                                  <a:pt x="3000426" y="392684"/>
                                </a:cubicBezTo>
                                <a:cubicBezTo>
                                  <a:pt x="3000934" y="392684"/>
                                  <a:pt x="3001442" y="392684"/>
                                  <a:pt x="3001950" y="392684"/>
                                </a:cubicBezTo>
                                <a:cubicBezTo>
                                  <a:pt x="3002458" y="392684"/>
                                  <a:pt x="3002839" y="392684"/>
                                  <a:pt x="3003347" y="392684"/>
                                </a:cubicBezTo>
                                <a:cubicBezTo>
                                  <a:pt x="3003855" y="392684"/>
                                  <a:pt x="3004363" y="392684"/>
                                  <a:pt x="3004871" y="392684"/>
                                </a:cubicBezTo>
                                <a:cubicBezTo>
                                  <a:pt x="3005379" y="392684"/>
                                  <a:pt x="3005760" y="392811"/>
                                  <a:pt x="3006268" y="392811"/>
                                </a:cubicBezTo>
                                <a:cubicBezTo>
                                  <a:pt x="3006776" y="392811"/>
                                  <a:pt x="3007284" y="392811"/>
                                  <a:pt x="3007792" y="392811"/>
                                </a:cubicBezTo>
                                <a:cubicBezTo>
                                  <a:pt x="3008300" y="392811"/>
                                  <a:pt x="3008681" y="392811"/>
                                  <a:pt x="3009189" y="392811"/>
                                </a:cubicBezTo>
                                <a:cubicBezTo>
                                  <a:pt x="3009697" y="392811"/>
                                  <a:pt x="3010205" y="392811"/>
                                  <a:pt x="3010713" y="392811"/>
                                </a:cubicBezTo>
                                <a:cubicBezTo>
                                  <a:pt x="3011221" y="392811"/>
                                  <a:pt x="3011602" y="392811"/>
                                  <a:pt x="3012110" y="392811"/>
                                </a:cubicBezTo>
                                <a:cubicBezTo>
                                  <a:pt x="3012618" y="392811"/>
                                  <a:pt x="3013126" y="392811"/>
                                  <a:pt x="3013634" y="392811"/>
                                </a:cubicBezTo>
                                <a:cubicBezTo>
                                  <a:pt x="3014142" y="392811"/>
                                  <a:pt x="3014523" y="392811"/>
                                  <a:pt x="3015031" y="392811"/>
                                </a:cubicBezTo>
                                <a:cubicBezTo>
                                  <a:pt x="3015539" y="392811"/>
                                  <a:pt x="3016047" y="392811"/>
                                  <a:pt x="3016555" y="392811"/>
                                </a:cubicBezTo>
                                <a:cubicBezTo>
                                  <a:pt x="3017063" y="392811"/>
                                  <a:pt x="3017444" y="392811"/>
                                  <a:pt x="3017952" y="392811"/>
                                </a:cubicBezTo>
                                <a:cubicBezTo>
                                  <a:pt x="3018460" y="392811"/>
                                  <a:pt x="3018968" y="392811"/>
                                  <a:pt x="3019476" y="392811"/>
                                </a:cubicBezTo>
                                <a:cubicBezTo>
                                  <a:pt x="3019857" y="392811"/>
                                  <a:pt x="3020365" y="392811"/>
                                  <a:pt x="3020873" y="392811"/>
                                </a:cubicBezTo>
                                <a:cubicBezTo>
                                  <a:pt x="3021381" y="392811"/>
                                  <a:pt x="3021889" y="392811"/>
                                  <a:pt x="3022397" y="392811"/>
                                </a:cubicBezTo>
                                <a:cubicBezTo>
                                  <a:pt x="3022778" y="392811"/>
                                  <a:pt x="3023286" y="392811"/>
                                  <a:pt x="3023794" y="392811"/>
                                </a:cubicBezTo>
                                <a:cubicBezTo>
                                  <a:pt x="3024302" y="392811"/>
                                  <a:pt x="3024810" y="392811"/>
                                  <a:pt x="3025318" y="392811"/>
                                </a:cubicBezTo>
                                <a:cubicBezTo>
                                  <a:pt x="3025699" y="392811"/>
                                  <a:pt x="3026207" y="392811"/>
                                  <a:pt x="3026715" y="392811"/>
                                </a:cubicBezTo>
                                <a:cubicBezTo>
                                  <a:pt x="3027223" y="392811"/>
                                  <a:pt x="3027731" y="392684"/>
                                  <a:pt x="3028239" y="392684"/>
                                </a:cubicBezTo>
                                <a:cubicBezTo>
                                  <a:pt x="3028620" y="392684"/>
                                  <a:pt x="3029128" y="392684"/>
                                  <a:pt x="3029636" y="392684"/>
                                </a:cubicBezTo>
                                <a:cubicBezTo>
                                  <a:pt x="3030144" y="392684"/>
                                  <a:pt x="3030652" y="392684"/>
                                  <a:pt x="3031160" y="392684"/>
                                </a:cubicBezTo>
                                <a:cubicBezTo>
                                  <a:pt x="3031541" y="392684"/>
                                  <a:pt x="3032049" y="392684"/>
                                  <a:pt x="3032557" y="392684"/>
                                </a:cubicBezTo>
                                <a:cubicBezTo>
                                  <a:pt x="3033065" y="392684"/>
                                  <a:pt x="3033573" y="392557"/>
                                  <a:pt x="3034081" y="392557"/>
                                </a:cubicBezTo>
                                <a:cubicBezTo>
                                  <a:pt x="3034462" y="392557"/>
                                  <a:pt x="3034970" y="392557"/>
                                  <a:pt x="3035478" y="392557"/>
                                </a:cubicBezTo>
                                <a:cubicBezTo>
                                  <a:pt x="3035986" y="392557"/>
                                  <a:pt x="3036494" y="392557"/>
                                  <a:pt x="3036875" y="392557"/>
                                </a:cubicBezTo>
                                <a:cubicBezTo>
                                  <a:pt x="3037383" y="392557"/>
                                  <a:pt x="3037891" y="392557"/>
                                  <a:pt x="3038399" y="392557"/>
                                </a:cubicBezTo>
                                <a:cubicBezTo>
                                  <a:pt x="3038907" y="392557"/>
                                  <a:pt x="3039415" y="392557"/>
                                  <a:pt x="3039796" y="392430"/>
                                </a:cubicBezTo>
                                <a:cubicBezTo>
                                  <a:pt x="3040304" y="392430"/>
                                  <a:pt x="3040812" y="392430"/>
                                  <a:pt x="3041320" y="392430"/>
                                </a:cubicBezTo>
                                <a:cubicBezTo>
                                  <a:pt x="3041828" y="392430"/>
                                  <a:pt x="3042336" y="392303"/>
                                  <a:pt x="3042717" y="392303"/>
                                </a:cubicBezTo>
                                <a:cubicBezTo>
                                  <a:pt x="3043225" y="392303"/>
                                  <a:pt x="3043733" y="392303"/>
                                  <a:pt x="3044241" y="392176"/>
                                </a:cubicBezTo>
                                <a:cubicBezTo>
                                  <a:pt x="3044749" y="392176"/>
                                  <a:pt x="3045257" y="392176"/>
                                  <a:pt x="3045638" y="392049"/>
                                </a:cubicBezTo>
                                <a:cubicBezTo>
                                  <a:pt x="3046146" y="392049"/>
                                  <a:pt x="3046654" y="392049"/>
                                  <a:pt x="3047162" y="391922"/>
                                </a:cubicBezTo>
                                <a:cubicBezTo>
                                  <a:pt x="3047670" y="391922"/>
                                  <a:pt x="3048178" y="391922"/>
                                  <a:pt x="3048559" y="391795"/>
                                </a:cubicBezTo>
                                <a:cubicBezTo>
                                  <a:pt x="3049067" y="391795"/>
                                  <a:pt x="3049575" y="391668"/>
                                  <a:pt x="3050083" y="391668"/>
                                </a:cubicBezTo>
                                <a:cubicBezTo>
                                  <a:pt x="3050591" y="391668"/>
                                  <a:pt x="3051099" y="391541"/>
                                  <a:pt x="3051480" y="391541"/>
                                </a:cubicBezTo>
                                <a:cubicBezTo>
                                  <a:pt x="3051988" y="391414"/>
                                  <a:pt x="3052496" y="391414"/>
                                  <a:pt x="3053004" y="391414"/>
                                </a:cubicBezTo>
                                <a:cubicBezTo>
                                  <a:pt x="3053512" y="391414"/>
                                  <a:pt x="3053893" y="391287"/>
                                  <a:pt x="3054401" y="391287"/>
                                </a:cubicBezTo>
                                <a:cubicBezTo>
                                  <a:pt x="3054909" y="391287"/>
                                  <a:pt x="3055417" y="391160"/>
                                  <a:pt x="3055925" y="391160"/>
                                </a:cubicBezTo>
                                <a:cubicBezTo>
                                  <a:pt x="3056433" y="391160"/>
                                  <a:pt x="3056814" y="391160"/>
                                  <a:pt x="3057322" y="391033"/>
                                </a:cubicBezTo>
                                <a:cubicBezTo>
                                  <a:pt x="3057830" y="391033"/>
                                  <a:pt x="3058338" y="391033"/>
                                  <a:pt x="3058846" y="390906"/>
                                </a:cubicBezTo>
                                <a:cubicBezTo>
                                  <a:pt x="3059354" y="390906"/>
                                  <a:pt x="3059735" y="390906"/>
                                  <a:pt x="3060243" y="390906"/>
                                </a:cubicBezTo>
                                <a:cubicBezTo>
                                  <a:pt x="3060751" y="390906"/>
                                  <a:pt x="3061259" y="390779"/>
                                  <a:pt x="3061767" y="390779"/>
                                </a:cubicBezTo>
                                <a:cubicBezTo>
                                  <a:pt x="3062275" y="390779"/>
                                  <a:pt x="3062656" y="390652"/>
                                  <a:pt x="3063164" y="390652"/>
                                </a:cubicBezTo>
                                <a:cubicBezTo>
                                  <a:pt x="3063672" y="390652"/>
                                  <a:pt x="3064180" y="390652"/>
                                  <a:pt x="3064688" y="390652"/>
                                </a:cubicBezTo>
                                <a:cubicBezTo>
                                  <a:pt x="3065196" y="390525"/>
                                  <a:pt x="3065577" y="390525"/>
                                  <a:pt x="3066085" y="390525"/>
                                </a:cubicBezTo>
                                <a:cubicBezTo>
                                  <a:pt x="3066593" y="390525"/>
                                  <a:pt x="3067101" y="390525"/>
                                  <a:pt x="3067609" y="390525"/>
                                </a:cubicBezTo>
                                <a:cubicBezTo>
                                  <a:pt x="3068117" y="390525"/>
                                  <a:pt x="3068498" y="390525"/>
                                  <a:pt x="3069006" y="390525"/>
                                </a:cubicBezTo>
                                <a:cubicBezTo>
                                  <a:pt x="3069514" y="390525"/>
                                  <a:pt x="3070022" y="390525"/>
                                  <a:pt x="3070530" y="390525"/>
                                </a:cubicBezTo>
                                <a:cubicBezTo>
                                  <a:pt x="3070911" y="390525"/>
                                  <a:pt x="3071419" y="390525"/>
                                  <a:pt x="3071927" y="390652"/>
                                </a:cubicBezTo>
                                <a:cubicBezTo>
                                  <a:pt x="3072435" y="390652"/>
                                  <a:pt x="3072943" y="390652"/>
                                  <a:pt x="3073451" y="390652"/>
                                </a:cubicBezTo>
                                <a:cubicBezTo>
                                  <a:pt x="3073832" y="390652"/>
                                  <a:pt x="3074340" y="390779"/>
                                  <a:pt x="3074848" y="390779"/>
                                </a:cubicBezTo>
                                <a:cubicBezTo>
                                  <a:pt x="3075356" y="390779"/>
                                  <a:pt x="3075864" y="390779"/>
                                  <a:pt x="3076372" y="390906"/>
                                </a:cubicBezTo>
                                <a:cubicBezTo>
                                  <a:pt x="3076753" y="390906"/>
                                  <a:pt x="3077261" y="390906"/>
                                  <a:pt x="3077769" y="390906"/>
                                </a:cubicBezTo>
                                <a:cubicBezTo>
                                  <a:pt x="3078277" y="391033"/>
                                  <a:pt x="3078785" y="391033"/>
                                  <a:pt x="3079293" y="391033"/>
                                </a:cubicBezTo>
                                <a:cubicBezTo>
                                  <a:pt x="3079674" y="391033"/>
                                  <a:pt x="3080182" y="391160"/>
                                  <a:pt x="3080690" y="391160"/>
                                </a:cubicBezTo>
                                <a:cubicBezTo>
                                  <a:pt x="3081198" y="391160"/>
                                  <a:pt x="3081706" y="391287"/>
                                  <a:pt x="3082214" y="391287"/>
                                </a:cubicBezTo>
                                <a:cubicBezTo>
                                  <a:pt x="3082595" y="391287"/>
                                  <a:pt x="3083103" y="391287"/>
                                  <a:pt x="3083611" y="391414"/>
                                </a:cubicBezTo>
                                <a:cubicBezTo>
                                  <a:pt x="3084119" y="391414"/>
                                  <a:pt x="3084627" y="391414"/>
                                  <a:pt x="3085135" y="391414"/>
                                </a:cubicBezTo>
                                <a:cubicBezTo>
                                  <a:pt x="3085516" y="391414"/>
                                  <a:pt x="3086024" y="391541"/>
                                  <a:pt x="3086532" y="391541"/>
                                </a:cubicBezTo>
                                <a:cubicBezTo>
                                  <a:pt x="3087040" y="391541"/>
                                  <a:pt x="3087548" y="391541"/>
                                  <a:pt x="3087929" y="391541"/>
                                </a:cubicBezTo>
                                <a:cubicBezTo>
                                  <a:pt x="3088437" y="391668"/>
                                  <a:pt x="3088945" y="391668"/>
                                  <a:pt x="3089453" y="391668"/>
                                </a:cubicBezTo>
                                <a:cubicBezTo>
                                  <a:pt x="3089961" y="391668"/>
                                  <a:pt x="3090469" y="391668"/>
                                  <a:pt x="3090850" y="391795"/>
                                </a:cubicBezTo>
                                <a:cubicBezTo>
                                  <a:pt x="3091358" y="391795"/>
                                  <a:pt x="3091866" y="391795"/>
                                  <a:pt x="3092374" y="391922"/>
                                </a:cubicBezTo>
                                <a:cubicBezTo>
                                  <a:pt x="3092882" y="391922"/>
                                  <a:pt x="3093390" y="391922"/>
                                  <a:pt x="3093771" y="391922"/>
                                </a:cubicBezTo>
                                <a:cubicBezTo>
                                  <a:pt x="3094279" y="391922"/>
                                  <a:pt x="3094787" y="392049"/>
                                  <a:pt x="3095295" y="392049"/>
                                </a:cubicBezTo>
                                <a:cubicBezTo>
                                  <a:pt x="3095803" y="392049"/>
                                  <a:pt x="3096311" y="392176"/>
                                  <a:pt x="3096692" y="392176"/>
                                </a:cubicBezTo>
                                <a:cubicBezTo>
                                  <a:pt x="3097200" y="392176"/>
                                  <a:pt x="3097708" y="392303"/>
                                  <a:pt x="3098216" y="392303"/>
                                </a:cubicBezTo>
                                <a:cubicBezTo>
                                  <a:pt x="3098724" y="392303"/>
                                  <a:pt x="3099232" y="392430"/>
                                  <a:pt x="3099613" y="392430"/>
                                </a:cubicBezTo>
                                <a:cubicBezTo>
                                  <a:pt x="3100121" y="392430"/>
                                  <a:pt x="3100629" y="392557"/>
                                  <a:pt x="3101137" y="392557"/>
                                </a:cubicBezTo>
                                <a:cubicBezTo>
                                  <a:pt x="3101645" y="392557"/>
                                  <a:pt x="3102026" y="392684"/>
                                  <a:pt x="3102534" y="392684"/>
                                </a:cubicBezTo>
                                <a:cubicBezTo>
                                  <a:pt x="3103042" y="392684"/>
                                  <a:pt x="3103550" y="392684"/>
                                  <a:pt x="3104058" y="392811"/>
                                </a:cubicBezTo>
                                <a:cubicBezTo>
                                  <a:pt x="3104566" y="392811"/>
                                  <a:pt x="3104947" y="392811"/>
                                  <a:pt x="3105455" y="392811"/>
                                </a:cubicBezTo>
                                <a:cubicBezTo>
                                  <a:pt x="3105963" y="392811"/>
                                  <a:pt x="3106471" y="392811"/>
                                  <a:pt x="3106979" y="392938"/>
                                </a:cubicBezTo>
                                <a:cubicBezTo>
                                  <a:pt x="3107487" y="392938"/>
                                  <a:pt x="3107868" y="392938"/>
                                  <a:pt x="3108376" y="392938"/>
                                </a:cubicBezTo>
                                <a:cubicBezTo>
                                  <a:pt x="3108884" y="392938"/>
                                  <a:pt x="3109392" y="392938"/>
                                  <a:pt x="3109900" y="392938"/>
                                </a:cubicBezTo>
                                <a:cubicBezTo>
                                  <a:pt x="3110408" y="392938"/>
                                  <a:pt x="3110789" y="392938"/>
                                  <a:pt x="3111297" y="392938"/>
                                </a:cubicBezTo>
                                <a:cubicBezTo>
                                  <a:pt x="3111805" y="392938"/>
                                  <a:pt x="3112313" y="392811"/>
                                  <a:pt x="3112821" y="392811"/>
                                </a:cubicBezTo>
                                <a:cubicBezTo>
                                  <a:pt x="3113329" y="392811"/>
                                  <a:pt x="3113710" y="392811"/>
                                  <a:pt x="3114218" y="392811"/>
                                </a:cubicBezTo>
                                <a:cubicBezTo>
                                  <a:pt x="3114726" y="392811"/>
                                  <a:pt x="3115234" y="392811"/>
                                  <a:pt x="3115742" y="392811"/>
                                </a:cubicBezTo>
                                <a:cubicBezTo>
                                  <a:pt x="3116250" y="392684"/>
                                  <a:pt x="3116631" y="392811"/>
                                  <a:pt x="3117139" y="392684"/>
                                </a:cubicBezTo>
                                <a:cubicBezTo>
                                  <a:pt x="3117647" y="392684"/>
                                  <a:pt x="3118155" y="392684"/>
                                  <a:pt x="3118663" y="392557"/>
                                </a:cubicBezTo>
                                <a:cubicBezTo>
                                  <a:pt x="3119044" y="392557"/>
                                  <a:pt x="3119552" y="392557"/>
                                  <a:pt x="3120060" y="392557"/>
                                </a:cubicBezTo>
                                <a:cubicBezTo>
                                  <a:pt x="3120568" y="392557"/>
                                  <a:pt x="3121076" y="392557"/>
                                  <a:pt x="3121584" y="392430"/>
                                </a:cubicBezTo>
                                <a:cubicBezTo>
                                  <a:pt x="3121965" y="392430"/>
                                  <a:pt x="3122473" y="392430"/>
                                  <a:pt x="3122981" y="392430"/>
                                </a:cubicBezTo>
                                <a:cubicBezTo>
                                  <a:pt x="3123489" y="392430"/>
                                  <a:pt x="3123997" y="392430"/>
                                  <a:pt x="3124505" y="392430"/>
                                </a:cubicBezTo>
                                <a:cubicBezTo>
                                  <a:pt x="3124886" y="392430"/>
                                  <a:pt x="3125394" y="392430"/>
                                  <a:pt x="3125902" y="392430"/>
                                </a:cubicBezTo>
                                <a:cubicBezTo>
                                  <a:pt x="3126410" y="392430"/>
                                  <a:pt x="3126918" y="392430"/>
                                  <a:pt x="3127426" y="392430"/>
                                </a:cubicBezTo>
                                <a:cubicBezTo>
                                  <a:pt x="3127807" y="392430"/>
                                  <a:pt x="3128315" y="392430"/>
                                  <a:pt x="3128823" y="392430"/>
                                </a:cubicBezTo>
                                <a:cubicBezTo>
                                  <a:pt x="3129331" y="392557"/>
                                  <a:pt x="3129839" y="392430"/>
                                  <a:pt x="3130347" y="392430"/>
                                </a:cubicBezTo>
                                <a:cubicBezTo>
                                  <a:pt x="3130728" y="392430"/>
                                  <a:pt x="3131236" y="392430"/>
                                  <a:pt x="3131744" y="392430"/>
                                </a:cubicBezTo>
                                <a:cubicBezTo>
                                  <a:pt x="3132252" y="392430"/>
                                  <a:pt x="3132760" y="392430"/>
                                  <a:pt x="3133268" y="392430"/>
                                </a:cubicBezTo>
                                <a:cubicBezTo>
                                  <a:pt x="3133649" y="392557"/>
                                  <a:pt x="3134157" y="392557"/>
                                  <a:pt x="3134665" y="392557"/>
                                </a:cubicBezTo>
                                <a:cubicBezTo>
                                  <a:pt x="3135173" y="392557"/>
                                  <a:pt x="3135681" y="392557"/>
                                  <a:pt x="3136062" y="392557"/>
                                </a:cubicBezTo>
                                <a:cubicBezTo>
                                  <a:pt x="3136570" y="392557"/>
                                  <a:pt x="3137078" y="392557"/>
                                  <a:pt x="3137586" y="392557"/>
                                </a:cubicBezTo>
                                <a:cubicBezTo>
                                  <a:pt x="3138094" y="392557"/>
                                  <a:pt x="3138602" y="392557"/>
                                  <a:pt x="3138983" y="392557"/>
                                </a:cubicBezTo>
                                <a:cubicBezTo>
                                  <a:pt x="3139491" y="392557"/>
                                  <a:pt x="3139999" y="392557"/>
                                  <a:pt x="3140507" y="392430"/>
                                </a:cubicBezTo>
                                <a:cubicBezTo>
                                  <a:pt x="3141015" y="392430"/>
                                  <a:pt x="3141523" y="392557"/>
                                  <a:pt x="3141904" y="392430"/>
                                </a:cubicBezTo>
                                <a:cubicBezTo>
                                  <a:pt x="3142412" y="392430"/>
                                  <a:pt x="3142920" y="392430"/>
                                  <a:pt x="3143428" y="392430"/>
                                </a:cubicBezTo>
                                <a:cubicBezTo>
                                  <a:pt x="3143936" y="392430"/>
                                  <a:pt x="3144444" y="392430"/>
                                  <a:pt x="3144825" y="392430"/>
                                </a:cubicBezTo>
                                <a:cubicBezTo>
                                  <a:pt x="3145333" y="392430"/>
                                  <a:pt x="3145841" y="392430"/>
                                  <a:pt x="3146349" y="392430"/>
                                </a:cubicBezTo>
                                <a:cubicBezTo>
                                  <a:pt x="3146857" y="392303"/>
                                  <a:pt x="3147365" y="392430"/>
                                  <a:pt x="3147746" y="392430"/>
                                </a:cubicBezTo>
                                <a:cubicBezTo>
                                  <a:pt x="3148254" y="392430"/>
                                  <a:pt x="3148762" y="392430"/>
                                  <a:pt x="3149270" y="392430"/>
                                </a:cubicBezTo>
                                <a:cubicBezTo>
                                  <a:pt x="3149778" y="392303"/>
                                  <a:pt x="3150286" y="392303"/>
                                  <a:pt x="3150667" y="392303"/>
                                </a:cubicBezTo>
                                <a:cubicBezTo>
                                  <a:pt x="3151175" y="392303"/>
                                  <a:pt x="3151683" y="392303"/>
                                  <a:pt x="3152191" y="392303"/>
                                </a:cubicBezTo>
                                <a:cubicBezTo>
                                  <a:pt x="3152699" y="392303"/>
                                  <a:pt x="3153080" y="392303"/>
                                  <a:pt x="3153588" y="392303"/>
                                </a:cubicBezTo>
                                <a:cubicBezTo>
                                  <a:pt x="3154096" y="392303"/>
                                  <a:pt x="3154604" y="392303"/>
                                  <a:pt x="3155112" y="392303"/>
                                </a:cubicBezTo>
                                <a:cubicBezTo>
                                  <a:pt x="3155620" y="392303"/>
                                  <a:pt x="3156001" y="392303"/>
                                  <a:pt x="3156509" y="392303"/>
                                </a:cubicBezTo>
                                <a:cubicBezTo>
                                  <a:pt x="3157017" y="392303"/>
                                  <a:pt x="3157525" y="392303"/>
                                  <a:pt x="3158033" y="392303"/>
                                </a:cubicBezTo>
                                <a:cubicBezTo>
                                  <a:pt x="3158541" y="392303"/>
                                  <a:pt x="3158922" y="392303"/>
                                  <a:pt x="3159430" y="392303"/>
                                </a:cubicBezTo>
                                <a:cubicBezTo>
                                  <a:pt x="3159938" y="392303"/>
                                  <a:pt x="3160446" y="392430"/>
                                  <a:pt x="3160954" y="392430"/>
                                </a:cubicBezTo>
                                <a:cubicBezTo>
                                  <a:pt x="3161462" y="392430"/>
                                  <a:pt x="3161843" y="392557"/>
                                  <a:pt x="3162351" y="392557"/>
                                </a:cubicBezTo>
                                <a:cubicBezTo>
                                  <a:pt x="3162859" y="392557"/>
                                  <a:pt x="3163367" y="392684"/>
                                  <a:pt x="3163875" y="392684"/>
                                </a:cubicBezTo>
                                <a:cubicBezTo>
                                  <a:pt x="3164383" y="392684"/>
                                  <a:pt x="3164764" y="392684"/>
                                  <a:pt x="3165272" y="392684"/>
                                </a:cubicBezTo>
                                <a:cubicBezTo>
                                  <a:pt x="3165780" y="392684"/>
                                  <a:pt x="3166288" y="392684"/>
                                  <a:pt x="3166796" y="392684"/>
                                </a:cubicBezTo>
                                <a:cubicBezTo>
                                  <a:pt x="3167304" y="392684"/>
                                  <a:pt x="3167685" y="392684"/>
                                  <a:pt x="3168193" y="392684"/>
                                </a:cubicBezTo>
                                <a:cubicBezTo>
                                  <a:pt x="3168701" y="392684"/>
                                  <a:pt x="3169209" y="392557"/>
                                  <a:pt x="3169717" y="392557"/>
                                </a:cubicBezTo>
                                <a:cubicBezTo>
                                  <a:pt x="3170098" y="392430"/>
                                  <a:pt x="3170606" y="392430"/>
                                  <a:pt x="3171114" y="392430"/>
                                </a:cubicBezTo>
                                <a:cubicBezTo>
                                  <a:pt x="3171622" y="392430"/>
                                  <a:pt x="3172130" y="392303"/>
                                  <a:pt x="3172638" y="392303"/>
                                </a:cubicBezTo>
                                <a:cubicBezTo>
                                  <a:pt x="3173019" y="392176"/>
                                  <a:pt x="3173527" y="392176"/>
                                  <a:pt x="3174035" y="392176"/>
                                </a:cubicBezTo>
                                <a:cubicBezTo>
                                  <a:pt x="3174543" y="392049"/>
                                  <a:pt x="3175051" y="392049"/>
                                  <a:pt x="3175559" y="392049"/>
                                </a:cubicBezTo>
                                <a:cubicBezTo>
                                  <a:pt x="3175940" y="392049"/>
                                  <a:pt x="3176448" y="391922"/>
                                  <a:pt x="3176956" y="391922"/>
                                </a:cubicBezTo>
                                <a:cubicBezTo>
                                  <a:pt x="3177464" y="391922"/>
                                  <a:pt x="3177972" y="391795"/>
                                  <a:pt x="3178480" y="391795"/>
                                </a:cubicBezTo>
                                <a:cubicBezTo>
                                  <a:pt x="3178861" y="391795"/>
                                  <a:pt x="3179369" y="391795"/>
                                  <a:pt x="3179877" y="391795"/>
                                </a:cubicBezTo>
                                <a:cubicBezTo>
                                  <a:pt x="3180385" y="391668"/>
                                  <a:pt x="3180893" y="391668"/>
                                  <a:pt x="3181401" y="391668"/>
                                </a:cubicBezTo>
                                <a:cubicBezTo>
                                  <a:pt x="3181782" y="391668"/>
                                  <a:pt x="3182290" y="391668"/>
                                  <a:pt x="3182798" y="391668"/>
                                </a:cubicBezTo>
                                <a:cubicBezTo>
                                  <a:pt x="3183306" y="391668"/>
                                  <a:pt x="3183814" y="391668"/>
                                  <a:pt x="3184322" y="391668"/>
                                </a:cubicBezTo>
                                <a:cubicBezTo>
                                  <a:pt x="3184703" y="391668"/>
                                  <a:pt x="3185211" y="391541"/>
                                  <a:pt x="3185719" y="391541"/>
                                </a:cubicBezTo>
                                <a:cubicBezTo>
                                  <a:pt x="3186227" y="391541"/>
                                  <a:pt x="3186735" y="391541"/>
                                  <a:pt x="3187116" y="391541"/>
                                </a:cubicBezTo>
                                <a:cubicBezTo>
                                  <a:pt x="3187624" y="391541"/>
                                  <a:pt x="3188132" y="391541"/>
                                  <a:pt x="3188640" y="391541"/>
                                </a:cubicBezTo>
                                <a:cubicBezTo>
                                  <a:pt x="3189148" y="391541"/>
                                  <a:pt x="3189656" y="391541"/>
                                  <a:pt x="3190037" y="391541"/>
                                </a:cubicBezTo>
                                <a:cubicBezTo>
                                  <a:pt x="3190545" y="391541"/>
                                  <a:pt x="3191053" y="391541"/>
                                  <a:pt x="3191561" y="391414"/>
                                </a:cubicBezTo>
                                <a:cubicBezTo>
                                  <a:pt x="3192069" y="391414"/>
                                  <a:pt x="3192577" y="391414"/>
                                  <a:pt x="3192958" y="391414"/>
                                </a:cubicBezTo>
                                <a:cubicBezTo>
                                  <a:pt x="3193466" y="391414"/>
                                  <a:pt x="3193974" y="391414"/>
                                  <a:pt x="3194482" y="391414"/>
                                </a:cubicBezTo>
                                <a:cubicBezTo>
                                  <a:pt x="3194990" y="391287"/>
                                  <a:pt x="3195498" y="391287"/>
                                  <a:pt x="3195879" y="391287"/>
                                </a:cubicBezTo>
                                <a:cubicBezTo>
                                  <a:pt x="3196387" y="391287"/>
                                  <a:pt x="3196895" y="391287"/>
                                  <a:pt x="3197403" y="391287"/>
                                </a:cubicBezTo>
                                <a:cubicBezTo>
                                  <a:pt x="3197911" y="391160"/>
                                  <a:pt x="3198419" y="391160"/>
                                  <a:pt x="3198800" y="391160"/>
                                </a:cubicBezTo>
                                <a:cubicBezTo>
                                  <a:pt x="3199308" y="391160"/>
                                  <a:pt x="3199816" y="391033"/>
                                  <a:pt x="3200324" y="391033"/>
                                </a:cubicBezTo>
                                <a:cubicBezTo>
                                  <a:pt x="3200832" y="391033"/>
                                  <a:pt x="3201340" y="390906"/>
                                  <a:pt x="3201721" y="390906"/>
                                </a:cubicBezTo>
                                <a:cubicBezTo>
                                  <a:pt x="3202229" y="390906"/>
                                  <a:pt x="3202737" y="390779"/>
                                  <a:pt x="3203245" y="390779"/>
                                </a:cubicBezTo>
                                <a:cubicBezTo>
                                  <a:pt x="3203753" y="390652"/>
                                  <a:pt x="3204134" y="390652"/>
                                  <a:pt x="3204642" y="390652"/>
                                </a:cubicBezTo>
                                <a:cubicBezTo>
                                  <a:pt x="3205150" y="390525"/>
                                  <a:pt x="3205658" y="390525"/>
                                  <a:pt x="3206166" y="390525"/>
                                </a:cubicBezTo>
                                <a:cubicBezTo>
                                  <a:pt x="3206674" y="390398"/>
                                  <a:pt x="3207055" y="390398"/>
                                  <a:pt x="3207563" y="390398"/>
                                </a:cubicBezTo>
                                <a:cubicBezTo>
                                  <a:pt x="3208071" y="390398"/>
                                  <a:pt x="3208579" y="390398"/>
                                  <a:pt x="3209087" y="390398"/>
                                </a:cubicBezTo>
                                <a:cubicBezTo>
                                  <a:pt x="3209595" y="390398"/>
                                  <a:pt x="3209976" y="390271"/>
                                  <a:pt x="3210484" y="390271"/>
                                </a:cubicBezTo>
                                <a:cubicBezTo>
                                  <a:pt x="3210992" y="390271"/>
                                  <a:pt x="3211500" y="390271"/>
                                  <a:pt x="3212008" y="390271"/>
                                </a:cubicBezTo>
                                <a:cubicBezTo>
                                  <a:pt x="3212516" y="390144"/>
                                  <a:pt x="3212897" y="390144"/>
                                  <a:pt x="3213405" y="390017"/>
                                </a:cubicBezTo>
                                <a:cubicBezTo>
                                  <a:pt x="3213913" y="390017"/>
                                  <a:pt x="3214421" y="389890"/>
                                  <a:pt x="3214929" y="389763"/>
                                </a:cubicBezTo>
                                <a:cubicBezTo>
                                  <a:pt x="3215437" y="389763"/>
                                  <a:pt x="3215818" y="389636"/>
                                  <a:pt x="3216326" y="389509"/>
                                </a:cubicBezTo>
                                <a:cubicBezTo>
                                  <a:pt x="3216834" y="389382"/>
                                  <a:pt x="3217342" y="389255"/>
                                  <a:pt x="3217850" y="389128"/>
                                </a:cubicBezTo>
                                <a:cubicBezTo>
                                  <a:pt x="3218358" y="389001"/>
                                  <a:pt x="3218739" y="388874"/>
                                  <a:pt x="3219247" y="388747"/>
                                </a:cubicBezTo>
                                <a:cubicBezTo>
                                  <a:pt x="3219755" y="388620"/>
                                  <a:pt x="3220263" y="388493"/>
                                  <a:pt x="3220771" y="388239"/>
                                </a:cubicBezTo>
                                <a:cubicBezTo>
                                  <a:pt x="3221152" y="388112"/>
                                  <a:pt x="3221660" y="387985"/>
                                  <a:pt x="3222168" y="387731"/>
                                </a:cubicBezTo>
                                <a:cubicBezTo>
                                  <a:pt x="3222676" y="387604"/>
                                  <a:pt x="3223184" y="387350"/>
                                  <a:pt x="3223692" y="387223"/>
                                </a:cubicBezTo>
                                <a:cubicBezTo>
                                  <a:pt x="3224073" y="386969"/>
                                  <a:pt x="3224581" y="386842"/>
                                  <a:pt x="3225089" y="386588"/>
                                </a:cubicBezTo>
                                <a:cubicBezTo>
                                  <a:pt x="3225597" y="386334"/>
                                  <a:pt x="3226105" y="386207"/>
                                  <a:pt x="3226613" y="385953"/>
                                </a:cubicBezTo>
                                <a:cubicBezTo>
                                  <a:pt x="3226994" y="385826"/>
                                  <a:pt x="3227502" y="385572"/>
                                  <a:pt x="3228010" y="385318"/>
                                </a:cubicBezTo>
                                <a:cubicBezTo>
                                  <a:pt x="3228518" y="385191"/>
                                  <a:pt x="3229026" y="384937"/>
                                  <a:pt x="3229534" y="384810"/>
                                </a:cubicBezTo>
                                <a:cubicBezTo>
                                  <a:pt x="3229915" y="384556"/>
                                  <a:pt x="3230423" y="384429"/>
                                  <a:pt x="3230931" y="384302"/>
                                </a:cubicBezTo>
                                <a:cubicBezTo>
                                  <a:pt x="3231439" y="384048"/>
                                  <a:pt x="3231947" y="383921"/>
                                  <a:pt x="3232455" y="383794"/>
                                </a:cubicBezTo>
                                <a:cubicBezTo>
                                  <a:pt x="3232836" y="383667"/>
                                  <a:pt x="3233344" y="383540"/>
                                  <a:pt x="3233852" y="383413"/>
                                </a:cubicBezTo>
                                <a:cubicBezTo>
                                  <a:pt x="3234360" y="383286"/>
                                  <a:pt x="3234868" y="383159"/>
                                  <a:pt x="3235376" y="383159"/>
                                </a:cubicBezTo>
                                <a:cubicBezTo>
                                  <a:pt x="3235757" y="383032"/>
                                  <a:pt x="3236265" y="383032"/>
                                  <a:pt x="3236773" y="383032"/>
                                </a:cubicBezTo>
                                <a:cubicBezTo>
                                  <a:pt x="3237281" y="382905"/>
                                  <a:pt x="3237789" y="382905"/>
                                  <a:pt x="3238170" y="382905"/>
                                </a:cubicBezTo>
                                <a:cubicBezTo>
                                  <a:pt x="3238678" y="382905"/>
                                  <a:pt x="3239186" y="383032"/>
                                  <a:pt x="3239694" y="383032"/>
                                </a:cubicBezTo>
                                <a:cubicBezTo>
                                  <a:pt x="3240202" y="383032"/>
                                  <a:pt x="3240710" y="383159"/>
                                  <a:pt x="3241091" y="383286"/>
                                </a:cubicBezTo>
                                <a:cubicBezTo>
                                  <a:pt x="3241599" y="383286"/>
                                  <a:pt x="3242107" y="383413"/>
                                  <a:pt x="3242615" y="383540"/>
                                </a:cubicBezTo>
                                <a:cubicBezTo>
                                  <a:pt x="3243123" y="383667"/>
                                  <a:pt x="3243631" y="383794"/>
                                  <a:pt x="3244012" y="383921"/>
                                </a:cubicBezTo>
                                <a:cubicBezTo>
                                  <a:pt x="3244520" y="384048"/>
                                  <a:pt x="3245028" y="384175"/>
                                  <a:pt x="3245536" y="384302"/>
                                </a:cubicBezTo>
                                <a:cubicBezTo>
                                  <a:pt x="3246044" y="384429"/>
                                  <a:pt x="3246552" y="384556"/>
                                  <a:pt x="3246933" y="384683"/>
                                </a:cubicBezTo>
                                <a:cubicBezTo>
                                  <a:pt x="3247441" y="384810"/>
                                  <a:pt x="3247949" y="384937"/>
                                  <a:pt x="3248457" y="385064"/>
                                </a:cubicBezTo>
                                <a:cubicBezTo>
                                  <a:pt x="3248965" y="385191"/>
                                  <a:pt x="3249473" y="385318"/>
                                  <a:pt x="3249854" y="385445"/>
                                </a:cubicBezTo>
                                <a:cubicBezTo>
                                  <a:pt x="3250362" y="385445"/>
                                  <a:pt x="3250870" y="385572"/>
                                  <a:pt x="3251378" y="385572"/>
                                </a:cubicBezTo>
                                <a:cubicBezTo>
                                  <a:pt x="3251886" y="385699"/>
                                  <a:pt x="3252394" y="385699"/>
                                  <a:pt x="3252775" y="385699"/>
                                </a:cubicBezTo>
                                <a:cubicBezTo>
                                  <a:pt x="3253283" y="385826"/>
                                  <a:pt x="3253791" y="385826"/>
                                  <a:pt x="3254299" y="385826"/>
                                </a:cubicBezTo>
                                <a:cubicBezTo>
                                  <a:pt x="3254807" y="385826"/>
                                  <a:pt x="3255188" y="385826"/>
                                  <a:pt x="3255696" y="385953"/>
                                </a:cubicBezTo>
                                <a:cubicBezTo>
                                  <a:pt x="3256204" y="385953"/>
                                  <a:pt x="3256712" y="385953"/>
                                  <a:pt x="3257220" y="385953"/>
                                </a:cubicBezTo>
                                <a:cubicBezTo>
                                  <a:pt x="3257728" y="385953"/>
                                  <a:pt x="3258109" y="385953"/>
                                  <a:pt x="3258617" y="385953"/>
                                </a:cubicBezTo>
                                <a:cubicBezTo>
                                  <a:pt x="3259125" y="385953"/>
                                  <a:pt x="3259633" y="385953"/>
                                  <a:pt x="3260141" y="385953"/>
                                </a:cubicBezTo>
                                <a:cubicBezTo>
                                  <a:pt x="3260649" y="385826"/>
                                  <a:pt x="3261030" y="385953"/>
                                  <a:pt x="3261538" y="385953"/>
                                </a:cubicBezTo>
                                <a:cubicBezTo>
                                  <a:pt x="3262046" y="385826"/>
                                  <a:pt x="3262554" y="385826"/>
                                  <a:pt x="3263062" y="385826"/>
                                </a:cubicBezTo>
                                <a:cubicBezTo>
                                  <a:pt x="3263570" y="385826"/>
                                  <a:pt x="3263951" y="385826"/>
                                  <a:pt x="3264459" y="385826"/>
                                </a:cubicBezTo>
                                <a:cubicBezTo>
                                  <a:pt x="3264967" y="385826"/>
                                  <a:pt x="3265475" y="385826"/>
                                  <a:pt x="3265983" y="385826"/>
                                </a:cubicBezTo>
                                <a:cubicBezTo>
                                  <a:pt x="3266491" y="385826"/>
                                  <a:pt x="3266872" y="385826"/>
                                  <a:pt x="3267380" y="385826"/>
                                </a:cubicBezTo>
                                <a:cubicBezTo>
                                  <a:pt x="3267888" y="385826"/>
                                  <a:pt x="3268396" y="385826"/>
                                  <a:pt x="3268904" y="385826"/>
                                </a:cubicBezTo>
                                <a:cubicBezTo>
                                  <a:pt x="3269412" y="385699"/>
                                  <a:pt x="3269793" y="385699"/>
                                  <a:pt x="3270301" y="385699"/>
                                </a:cubicBezTo>
                                <a:cubicBezTo>
                                  <a:pt x="3270809" y="385572"/>
                                  <a:pt x="3271317" y="385572"/>
                                  <a:pt x="3271825" y="385445"/>
                                </a:cubicBezTo>
                                <a:cubicBezTo>
                                  <a:pt x="3272206" y="385445"/>
                                  <a:pt x="3272714" y="385445"/>
                                  <a:pt x="3273222" y="385318"/>
                                </a:cubicBezTo>
                                <a:cubicBezTo>
                                  <a:pt x="3273730" y="385318"/>
                                  <a:pt x="3274238" y="385191"/>
                                  <a:pt x="3274746" y="385191"/>
                                </a:cubicBezTo>
                                <a:cubicBezTo>
                                  <a:pt x="3275127" y="385064"/>
                                  <a:pt x="3275635" y="385064"/>
                                  <a:pt x="3276143" y="384937"/>
                                </a:cubicBezTo>
                                <a:cubicBezTo>
                                  <a:pt x="3276651" y="384937"/>
                                  <a:pt x="3277159" y="384810"/>
                                  <a:pt x="3277667" y="384810"/>
                                </a:cubicBezTo>
                                <a:cubicBezTo>
                                  <a:pt x="3278048" y="384683"/>
                                  <a:pt x="3278556" y="384683"/>
                                  <a:pt x="3279064" y="384683"/>
                                </a:cubicBezTo>
                                <a:cubicBezTo>
                                  <a:pt x="3279572" y="384556"/>
                                  <a:pt x="3280080" y="384556"/>
                                  <a:pt x="3280588" y="384429"/>
                                </a:cubicBezTo>
                                <a:cubicBezTo>
                                  <a:pt x="3280969" y="384429"/>
                                  <a:pt x="3281477" y="384429"/>
                                  <a:pt x="3281985" y="384302"/>
                                </a:cubicBezTo>
                                <a:cubicBezTo>
                                  <a:pt x="3282493" y="384302"/>
                                  <a:pt x="3283001" y="384175"/>
                                  <a:pt x="3283509" y="384175"/>
                                </a:cubicBezTo>
                                <a:cubicBezTo>
                                  <a:pt x="3283890" y="384175"/>
                                  <a:pt x="3284398" y="384048"/>
                                  <a:pt x="3284906" y="384048"/>
                                </a:cubicBezTo>
                                <a:cubicBezTo>
                                  <a:pt x="3285414" y="384048"/>
                                  <a:pt x="3285922" y="384048"/>
                                  <a:pt x="3286430" y="383921"/>
                                </a:cubicBezTo>
                                <a:cubicBezTo>
                                  <a:pt x="3286811" y="383921"/>
                                  <a:pt x="3287319" y="383921"/>
                                  <a:pt x="3287827" y="383921"/>
                                </a:cubicBezTo>
                                <a:cubicBezTo>
                                  <a:pt x="3288335" y="383921"/>
                                  <a:pt x="3288843" y="383921"/>
                                  <a:pt x="3289224" y="383794"/>
                                </a:cubicBezTo>
                                <a:cubicBezTo>
                                  <a:pt x="3289732" y="383794"/>
                                  <a:pt x="3290240" y="383794"/>
                                  <a:pt x="3290748" y="383794"/>
                                </a:cubicBezTo>
                                <a:cubicBezTo>
                                  <a:pt x="3291256" y="383794"/>
                                  <a:pt x="3291764" y="383794"/>
                                  <a:pt x="3292145" y="383794"/>
                                </a:cubicBezTo>
                                <a:cubicBezTo>
                                  <a:pt x="3292653" y="383794"/>
                                  <a:pt x="3293161" y="383794"/>
                                  <a:pt x="3293669" y="383794"/>
                                </a:cubicBezTo>
                                <a:cubicBezTo>
                                  <a:pt x="3294177" y="383794"/>
                                  <a:pt x="3294685" y="383794"/>
                                  <a:pt x="3295066" y="383794"/>
                                </a:cubicBezTo>
                                <a:cubicBezTo>
                                  <a:pt x="3295574" y="383667"/>
                                  <a:pt x="3296082" y="383667"/>
                                  <a:pt x="3296590" y="383667"/>
                                </a:cubicBezTo>
                                <a:cubicBezTo>
                                  <a:pt x="3297098" y="383667"/>
                                  <a:pt x="3297606" y="383540"/>
                                  <a:pt x="3297987" y="383540"/>
                                </a:cubicBezTo>
                                <a:cubicBezTo>
                                  <a:pt x="3298495" y="383413"/>
                                  <a:pt x="3299003" y="383286"/>
                                  <a:pt x="3299511" y="383286"/>
                                </a:cubicBezTo>
                                <a:cubicBezTo>
                                  <a:pt x="3300019" y="383159"/>
                                  <a:pt x="3300527" y="383032"/>
                                  <a:pt x="3300908" y="382905"/>
                                </a:cubicBezTo>
                                <a:cubicBezTo>
                                  <a:pt x="3301416" y="382778"/>
                                  <a:pt x="3301924" y="382651"/>
                                  <a:pt x="3302432" y="382397"/>
                                </a:cubicBezTo>
                                <a:cubicBezTo>
                                  <a:pt x="3302940" y="382270"/>
                                  <a:pt x="3303321" y="382143"/>
                                  <a:pt x="3303829" y="381889"/>
                                </a:cubicBezTo>
                                <a:cubicBezTo>
                                  <a:pt x="3304337" y="381762"/>
                                  <a:pt x="3304845" y="381508"/>
                                  <a:pt x="3305353" y="381381"/>
                                </a:cubicBezTo>
                                <a:cubicBezTo>
                                  <a:pt x="3305861" y="381127"/>
                                  <a:pt x="3306242" y="381000"/>
                                  <a:pt x="3306750" y="380873"/>
                                </a:cubicBezTo>
                                <a:cubicBezTo>
                                  <a:pt x="3307258" y="380619"/>
                                  <a:pt x="3307766" y="380492"/>
                                  <a:pt x="3308274" y="380365"/>
                                </a:cubicBezTo>
                                <a:cubicBezTo>
                                  <a:pt x="3308782" y="380238"/>
                                  <a:pt x="3309163" y="380238"/>
                                  <a:pt x="3309671" y="380111"/>
                                </a:cubicBezTo>
                                <a:cubicBezTo>
                                  <a:pt x="3310179" y="380111"/>
                                  <a:pt x="3310687" y="379984"/>
                                  <a:pt x="3311195" y="379984"/>
                                </a:cubicBezTo>
                                <a:cubicBezTo>
                                  <a:pt x="3311703" y="379984"/>
                                  <a:pt x="3312084" y="379857"/>
                                  <a:pt x="3312592" y="379857"/>
                                </a:cubicBezTo>
                                <a:cubicBezTo>
                                  <a:pt x="3313100" y="379857"/>
                                  <a:pt x="3313608" y="379857"/>
                                  <a:pt x="3314116" y="379857"/>
                                </a:cubicBezTo>
                                <a:cubicBezTo>
                                  <a:pt x="3314624" y="379730"/>
                                  <a:pt x="3315005" y="379730"/>
                                  <a:pt x="3315513" y="379730"/>
                                </a:cubicBezTo>
                                <a:cubicBezTo>
                                  <a:pt x="3316021" y="379603"/>
                                  <a:pt x="3316529" y="379603"/>
                                  <a:pt x="3317037" y="379476"/>
                                </a:cubicBezTo>
                                <a:cubicBezTo>
                                  <a:pt x="3317545" y="379476"/>
                                  <a:pt x="3317926" y="379349"/>
                                  <a:pt x="3318434" y="379349"/>
                                </a:cubicBezTo>
                                <a:cubicBezTo>
                                  <a:pt x="3318942" y="379222"/>
                                  <a:pt x="3319450" y="379222"/>
                                  <a:pt x="3319958" y="379095"/>
                                </a:cubicBezTo>
                                <a:cubicBezTo>
                                  <a:pt x="3320466" y="379095"/>
                                  <a:pt x="3320847" y="378968"/>
                                  <a:pt x="3321355" y="378968"/>
                                </a:cubicBezTo>
                                <a:cubicBezTo>
                                  <a:pt x="3321863" y="378841"/>
                                  <a:pt x="3322371" y="378841"/>
                                  <a:pt x="3322879" y="378714"/>
                                </a:cubicBezTo>
                                <a:cubicBezTo>
                                  <a:pt x="3323260" y="378714"/>
                                  <a:pt x="3323768" y="378587"/>
                                  <a:pt x="3324276" y="378587"/>
                                </a:cubicBezTo>
                                <a:cubicBezTo>
                                  <a:pt x="3324784" y="378460"/>
                                  <a:pt x="3325292" y="378333"/>
                                  <a:pt x="3325800" y="378206"/>
                                </a:cubicBezTo>
                                <a:cubicBezTo>
                                  <a:pt x="3326181" y="378079"/>
                                  <a:pt x="3326689" y="377952"/>
                                  <a:pt x="3327197" y="377698"/>
                                </a:cubicBezTo>
                                <a:cubicBezTo>
                                  <a:pt x="3327705" y="377444"/>
                                  <a:pt x="3328213" y="377190"/>
                                  <a:pt x="3328721" y="376936"/>
                                </a:cubicBezTo>
                                <a:cubicBezTo>
                                  <a:pt x="3329102" y="376682"/>
                                  <a:pt x="3329610" y="376301"/>
                                  <a:pt x="3330118" y="376047"/>
                                </a:cubicBezTo>
                                <a:cubicBezTo>
                                  <a:pt x="3330626" y="375666"/>
                                  <a:pt x="3331134" y="375285"/>
                                  <a:pt x="3331642" y="374904"/>
                                </a:cubicBezTo>
                                <a:cubicBezTo>
                                  <a:pt x="3332023" y="374396"/>
                                  <a:pt x="3332531" y="374015"/>
                                  <a:pt x="3333039" y="373634"/>
                                </a:cubicBezTo>
                                <a:cubicBezTo>
                                  <a:pt x="3333547" y="373126"/>
                                  <a:pt x="3334055" y="372745"/>
                                  <a:pt x="3334563" y="372237"/>
                                </a:cubicBezTo>
                                <a:cubicBezTo>
                                  <a:pt x="3334944" y="371856"/>
                                  <a:pt x="3335452" y="371348"/>
                                  <a:pt x="3335960" y="370840"/>
                                </a:cubicBezTo>
                                <a:cubicBezTo>
                                  <a:pt x="3336468" y="370332"/>
                                  <a:pt x="3336976" y="369697"/>
                                  <a:pt x="3337357" y="369062"/>
                                </a:cubicBezTo>
                                <a:cubicBezTo>
                                  <a:pt x="3337865" y="368427"/>
                                  <a:pt x="3338373" y="367792"/>
                                  <a:pt x="3338881" y="367030"/>
                                </a:cubicBezTo>
                                <a:cubicBezTo>
                                  <a:pt x="3339389" y="366268"/>
                                  <a:pt x="3339897" y="365379"/>
                                  <a:pt x="3340278" y="364490"/>
                                </a:cubicBezTo>
                                <a:cubicBezTo>
                                  <a:pt x="3340786" y="363474"/>
                                  <a:pt x="3341294" y="362458"/>
                                  <a:pt x="3341802" y="361315"/>
                                </a:cubicBezTo>
                                <a:cubicBezTo>
                                  <a:pt x="3342310" y="360172"/>
                                  <a:pt x="3342818" y="358902"/>
                                  <a:pt x="3343199" y="357632"/>
                                </a:cubicBezTo>
                                <a:cubicBezTo>
                                  <a:pt x="3343707" y="356235"/>
                                  <a:pt x="3344215" y="354838"/>
                                  <a:pt x="3344723" y="353314"/>
                                </a:cubicBezTo>
                                <a:cubicBezTo>
                                  <a:pt x="3345231" y="351790"/>
                                  <a:pt x="3345739" y="350012"/>
                                  <a:pt x="3346120" y="348234"/>
                                </a:cubicBezTo>
                                <a:cubicBezTo>
                                  <a:pt x="3346628" y="346456"/>
                                  <a:pt x="3347136" y="344551"/>
                                  <a:pt x="3347644" y="342519"/>
                                </a:cubicBezTo>
                                <a:cubicBezTo>
                                  <a:pt x="3348152" y="340487"/>
                                  <a:pt x="3348660" y="338455"/>
                                  <a:pt x="3349041" y="336042"/>
                                </a:cubicBezTo>
                                <a:cubicBezTo>
                                  <a:pt x="3349549" y="333756"/>
                                  <a:pt x="3350057" y="331216"/>
                                  <a:pt x="3350565" y="328549"/>
                                </a:cubicBezTo>
                                <a:cubicBezTo>
                                  <a:pt x="3351073" y="325882"/>
                                  <a:pt x="3351581" y="323088"/>
                                  <a:pt x="3351962" y="320040"/>
                                </a:cubicBezTo>
                                <a:cubicBezTo>
                                  <a:pt x="3352470" y="316992"/>
                                  <a:pt x="3352978" y="313690"/>
                                  <a:pt x="3353486" y="310388"/>
                                </a:cubicBezTo>
                                <a:cubicBezTo>
                                  <a:pt x="3353994" y="306959"/>
                                  <a:pt x="3354375" y="303276"/>
                                  <a:pt x="3354883" y="299593"/>
                                </a:cubicBezTo>
                                <a:cubicBezTo>
                                  <a:pt x="3355391" y="295910"/>
                                  <a:pt x="3355899" y="291973"/>
                                  <a:pt x="3356407" y="288163"/>
                                </a:cubicBezTo>
                                <a:cubicBezTo>
                                  <a:pt x="3356915" y="284226"/>
                                  <a:pt x="3357296" y="280162"/>
                                  <a:pt x="3357804" y="276225"/>
                                </a:cubicBezTo>
                                <a:cubicBezTo>
                                  <a:pt x="3358312" y="272288"/>
                                  <a:pt x="3358820" y="268224"/>
                                  <a:pt x="3359328" y="264414"/>
                                </a:cubicBezTo>
                                <a:cubicBezTo>
                                  <a:pt x="3359836" y="260477"/>
                                  <a:pt x="3360217" y="256667"/>
                                  <a:pt x="3360725" y="252984"/>
                                </a:cubicBezTo>
                                <a:cubicBezTo>
                                  <a:pt x="3361233" y="249428"/>
                                  <a:pt x="3361741" y="245872"/>
                                  <a:pt x="3362249" y="242570"/>
                                </a:cubicBezTo>
                                <a:cubicBezTo>
                                  <a:pt x="3362757" y="239268"/>
                                  <a:pt x="3363138" y="236093"/>
                                  <a:pt x="3363646" y="233045"/>
                                </a:cubicBezTo>
                                <a:cubicBezTo>
                                  <a:pt x="3364154" y="230124"/>
                                  <a:pt x="3364662" y="227457"/>
                                  <a:pt x="3365170" y="224917"/>
                                </a:cubicBezTo>
                                <a:cubicBezTo>
                                  <a:pt x="3365678" y="222377"/>
                                  <a:pt x="3366059" y="220091"/>
                                  <a:pt x="3366567" y="217932"/>
                                </a:cubicBezTo>
                                <a:cubicBezTo>
                                  <a:pt x="3367075" y="215900"/>
                                  <a:pt x="3367583" y="213995"/>
                                  <a:pt x="3368091" y="212344"/>
                                </a:cubicBezTo>
                                <a:cubicBezTo>
                                  <a:pt x="3368599" y="210693"/>
                                  <a:pt x="3368980" y="209169"/>
                                  <a:pt x="3369488" y="207899"/>
                                </a:cubicBezTo>
                                <a:cubicBezTo>
                                  <a:pt x="3369996" y="206502"/>
                                  <a:pt x="3370504" y="205486"/>
                                  <a:pt x="3371012" y="204470"/>
                                </a:cubicBezTo>
                                <a:cubicBezTo>
                                  <a:pt x="3371393" y="203454"/>
                                  <a:pt x="3371901" y="202565"/>
                                  <a:pt x="3372409" y="201803"/>
                                </a:cubicBezTo>
                                <a:cubicBezTo>
                                  <a:pt x="3372917" y="201041"/>
                                  <a:pt x="3373425" y="200279"/>
                                  <a:pt x="3373933" y="199644"/>
                                </a:cubicBezTo>
                                <a:cubicBezTo>
                                  <a:pt x="3374314" y="198882"/>
                                  <a:pt x="3374822" y="198247"/>
                                  <a:pt x="3375330" y="197612"/>
                                </a:cubicBezTo>
                                <a:cubicBezTo>
                                  <a:pt x="3375838" y="196850"/>
                                  <a:pt x="3376346" y="196088"/>
                                  <a:pt x="3376854" y="195326"/>
                                </a:cubicBezTo>
                                <a:cubicBezTo>
                                  <a:pt x="3377235" y="194437"/>
                                  <a:pt x="3377743" y="193548"/>
                                  <a:pt x="3378251" y="192405"/>
                                </a:cubicBezTo>
                                <a:cubicBezTo>
                                  <a:pt x="3378759" y="191389"/>
                                  <a:pt x="3379267" y="190119"/>
                                  <a:pt x="3379775" y="188722"/>
                                </a:cubicBezTo>
                                <a:cubicBezTo>
                                  <a:pt x="3380156" y="187325"/>
                                  <a:pt x="3380664" y="185928"/>
                                  <a:pt x="3381172" y="184150"/>
                                </a:cubicBezTo>
                                <a:cubicBezTo>
                                  <a:pt x="3381680" y="182499"/>
                                  <a:pt x="3382188" y="180594"/>
                                  <a:pt x="3382696" y="178562"/>
                                </a:cubicBezTo>
                                <a:cubicBezTo>
                                  <a:pt x="3383077" y="176530"/>
                                  <a:pt x="3383585" y="174244"/>
                                  <a:pt x="3384093" y="171704"/>
                                </a:cubicBezTo>
                                <a:cubicBezTo>
                                  <a:pt x="3384601" y="169291"/>
                                  <a:pt x="3385109" y="166497"/>
                                  <a:pt x="3385617" y="163576"/>
                                </a:cubicBezTo>
                                <a:cubicBezTo>
                                  <a:pt x="3385998" y="160655"/>
                                  <a:pt x="3386506" y="157480"/>
                                  <a:pt x="3387014" y="153924"/>
                                </a:cubicBezTo>
                                <a:cubicBezTo>
                                  <a:pt x="3387522" y="150495"/>
                                  <a:pt x="3388030" y="146685"/>
                                  <a:pt x="3388411" y="142748"/>
                                </a:cubicBezTo>
                                <a:cubicBezTo>
                                  <a:pt x="3388919" y="138811"/>
                                  <a:pt x="3389427" y="134493"/>
                                  <a:pt x="3389935" y="130175"/>
                                </a:cubicBezTo>
                                <a:cubicBezTo>
                                  <a:pt x="3390443" y="125730"/>
                                  <a:pt x="3390951" y="120904"/>
                                  <a:pt x="3391332" y="116205"/>
                                </a:cubicBezTo>
                                <a:cubicBezTo>
                                  <a:pt x="3391840" y="111379"/>
                                  <a:pt x="3392348" y="106426"/>
                                  <a:pt x="3392856" y="101473"/>
                                </a:cubicBezTo>
                                <a:cubicBezTo>
                                  <a:pt x="3393364" y="96647"/>
                                  <a:pt x="3393872" y="91440"/>
                                  <a:pt x="3394253" y="86741"/>
                                </a:cubicBezTo>
                                <a:cubicBezTo>
                                  <a:pt x="3394761" y="82042"/>
                                  <a:pt x="3395269" y="77216"/>
                                  <a:pt x="3395777" y="73025"/>
                                </a:cubicBezTo>
                                <a:cubicBezTo>
                                  <a:pt x="3396285" y="68834"/>
                                  <a:pt x="3396793" y="64643"/>
                                  <a:pt x="3397174" y="61341"/>
                                </a:cubicBezTo>
                                <a:cubicBezTo>
                                  <a:pt x="3397682" y="58039"/>
                                  <a:pt x="3398190" y="55118"/>
                                  <a:pt x="3398698" y="53086"/>
                                </a:cubicBezTo>
                                <a:cubicBezTo>
                                  <a:pt x="3399206" y="51054"/>
                                  <a:pt x="3399714" y="49530"/>
                                  <a:pt x="3400095" y="49149"/>
                                </a:cubicBezTo>
                                <a:cubicBezTo>
                                  <a:pt x="3400476" y="48895"/>
                                  <a:pt x="3401238" y="49657"/>
                                  <a:pt x="3401619" y="50673"/>
                                </a:cubicBezTo>
                                <a:cubicBezTo>
                                  <a:pt x="3402127" y="52197"/>
                                  <a:pt x="3402635" y="54737"/>
                                  <a:pt x="3403016" y="58166"/>
                                </a:cubicBezTo>
                                <a:cubicBezTo>
                                  <a:pt x="3403524" y="61595"/>
                                  <a:pt x="3404032" y="66167"/>
                                  <a:pt x="3404540" y="71374"/>
                                </a:cubicBezTo>
                                <a:cubicBezTo>
                                  <a:pt x="3405048" y="76708"/>
                                  <a:pt x="3405429" y="82931"/>
                                  <a:pt x="3405937" y="89535"/>
                                </a:cubicBezTo>
                                <a:cubicBezTo>
                                  <a:pt x="3406445" y="96266"/>
                                  <a:pt x="3406953" y="103759"/>
                                  <a:pt x="3407461" y="111252"/>
                                </a:cubicBezTo>
                                <a:cubicBezTo>
                                  <a:pt x="3407969" y="118872"/>
                                  <a:pt x="3408350" y="126873"/>
                                  <a:pt x="3408858" y="134747"/>
                                </a:cubicBezTo>
                                <a:cubicBezTo>
                                  <a:pt x="3409366" y="142494"/>
                                  <a:pt x="3409874" y="150622"/>
                                  <a:pt x="3410382" y="158242"/>
                                </a:cubicBezTo>
                                <a:cubicBezTo>
                                  <a:pt x="3410890" y="165862"/>
                                  <a:pt x="3411271" y="173482"/>
                                  <a:pt x="3411779" y="180594"/>
                                </a:cubicBezTo>
                                <a:cubicBezTo>
                                  <a:pt x="3412287" y="187706"/>
                                  <a:pt x="3412795" y="194437"/>
                                  <a:pt x="3413303" y="200914"/>
                                </a:cubicBezTo>
                                <a:cubicBezTo>
                                  <a:pt x="3413811" y="207264"/>
                                  <a:pt x="3414192" y="213360"/>
                                  <a:pt x="3414700" y="219075"/>
                                </a:cubicBezTo>
                                <a:cubicBezTo>
                                  <a:pt x="3415208" y="224790"/>
                                  <a:pt x="3415716" y="230124"/>
                                  <a:pt x="3416224" y="235204"/>
                                </a:cubicBezTo>
                                <a:cubicBezTo>
                                  <a:pt x="3416732" y="240284"/>
                                  <a:pt x="3417113" y="245110"/>
                                  <a:pt x="3417621" y="249682"/>
                                </a:cubicBezTo>
                                <a:cubicBezTo>
                                  <a:pt x="3418129" y="254381"/>
                                  <a:pt x="3418637" y="258826"/>
                                  <a:pt x="3419145" y="263144"/>
                                </a:cubicBezTo>
                                <a:cubicBezTo>
                                  <a:pt x="3419653" y="267462"/>
                                  <a:pt x="3420034" y="271653"/>
                                  <a:pt x="3420542" y="275717"/>
                                </a:cubicBezTo>
                                <a:cubicBezTo>
                                  <a:pt x="3421050" y="279654"/>
                                  <a:pt x="3421558" y="283591"/>
                                  <a:pt x="3422066" y="287401"/>
                                </a:cubicBezTo>
                                <a:cubicBezTo>
                                  <a:pt x="3422447" y="291084"/>
                                  <a:pt x="3422955" y="294767"/>
                                  <a:pt x="3423463" y="298069"/>
                                </a:cubicBezTo>
                                <a:cubicBezTo>
                                  <a:pt x="3423971" y="301371"/>
                                  <a:pt x="3424479" y="304546"/>
                                  <a:pt x="3424987" y="307340"/>
                                </a:cubicBezTo>
                                <a:cubicBezTo>
                                  <a:pt x="3425368" y="310134"/>
                                  <a:pt x="3425876" y="312674"/>
                                  <a:pt x="3426384" y="314960"/>
                                </a:cubicBezTo>
                                <a:cubicBezTo>
                                  <a:pt x="3426892" y="317246"/>
                                  <a:pt x="3427400" y="319278"/>
                                  <a:pt x="3427908" y="320929"/>
                                </a:cubicBezTo>
                                <a:cubicBezTo>
                                  <a:pt x="3428289" y="322707"/>
                                  <a:pt x="3428797" y="324231"/>
                                  <a:pt x="3429305" y="325501"/>
                                </a:cubicBezTo>
                                <a:cubicBezTo>
                                  <a:pt x="3429813" y="326898"/>
                                  <a:pt x="3430321" y="327914"/>
                                  <a:pt x="3430829" y="328930"/>
                                </a:cubicBezTo>
                                <a:cubicBezTo>
                                  <a:pt x="3431210" y="329946"/>
                                  <a:pt x="3431718" y="330835"/>
                                  <a:pt x="3432226" y="331597"/>
                                </a:cubicBezTo>
                                <a:cubicBezTo>
                                  <a:pt x="3432734" y="332359"/>
                                  <a:pt x="3433242" y="332994"/>
                                  <a:pt x="3433750" y="333629"/>
                                </a:cubicBezTo>
                                <a:cubicBezTo>
                                  <a:pt x="3434131" y="334264"/>
                                  <a:pt x="3434639" y="334899"/>
                                  <a:pt x="3435147" y="335407"/>
                                </a:cubicBezTo>
                                <a:cubicBezTo>
                                  <a:pt x="3435655" y="335915"/>
                                  <a:pt x="3436163" y="336423"/>
                                  <a:pt x="3436671" y="336931"/>
                                </a:cubicBezTo>
                                <a:cubicBezTo>
                                  <a:pt x="3437052" y="337439"/>
                                  <a:pt x="3437560" y="337947"/>
                                  <a:pt x="3438068" y="338328"/>
                                </a:cubicBezTo>
                                <a:cubicBezTo>
                                  <a:pt x="3438576" y="338836"/>
                                  <a:pt x="3439084" y="339344"/>
                                  <a:pt x="3439465" y="339852"/>
                                </a:cubicBezTo>
                                <a:cubicBezTo>
                                  <a:pt x="3439973" y="340360"/>
                                  <a:pt x="3440481" y="340868"/>
                                  <a:pt x="3440989" y="341376"/>
                                </a:cubicBezTo>
                                <a:cubicBezTo>
                                  <a:pt x="3441497" y="341884"/>
                                  <a:pt x="3442005" y="342519"/>
                                  <a:pt x="3442386" y="343027"/>
                                </a:cubicBezTo>
                                <a:cubicBezTo>
                                  <a:pt x="3442894" y="343662"/>
                                  <a:pt x="3443402" y="344297"/>
                                  <a:pt x="3443910" y="344932"/>
                                </a:cubicBezTo>
                                <a:cubicBezTo>
                                  <a:pt x="3444418" y="345567"/>
                                  <a:pt x="3444926" y="346329"/>
                                  <a:pt x="3445307" y="346964"/>
                                </a:cubicBezTo>
                                <a:cubicBezTo>
                                  <a:pt x="3445815" y="347726"/>
                                  <a:pt x="3446323" y="348361"/>
                                  <a:pt x="3446831" y="349123"/>
                                </a:cubicBezTo>
                                <a:cubicBezTo>
                                  <a:pt x="3447339" y="349885"/>
                                  <a:pt x="3447847" y="350647"/>
                                  <a:pt x="3448228" y="351282"/>
                                </a:cubicBezTo>
                                <a:cubicBezTo>
                                  <a:pt x="3448736" y="352044"/>
                                  <a:pt x="3449244" y="352679"/>
                                  <a:pt x="3449752" y="353314"/>
                                </a:cubicBezTo>
                                <a:cubicBezTo>
                                  <a:pt x="3450260" y="353949"/>
                                  <a:pt x="3450768" y="354584"/>
                                  <a:pt x="3451149" y="355092"/>
                                </a:cubicBezTo>
                                <a:cubicBezTo>
                                  <a:pt x="3451657" y="355600"/>
                                  <a:pt x="3452165" y="356108"/>
                                  <a:pt x="3452673" y="356616"/>
                                </a:cubicBezTo>
                                <a:cubicBezTo>
                                  <a:pt x="3453181" y="356997"/>
                                  <a:pt x="3453689" y="357378"/>
                                  <a:pt x="3454070" y="357759"/>
                                </a:cubicBezTo>
                                <a:cubicBezTo>
                                  <a:pt x="3454578" y="358267"/>
                                  <a:pt x="3455086" y="358648"/>
                                  <a:pt x="3455594" y="358902"/>
                                </a:cubicBezTo>
                                <a:cubicBezTo>
                                  <a:pt x="3456102" y="359283"/>
                                  <a:pt x="3456483" y="359664"/>
                                  <a:pt x="3456991" y="359918"/>
                                </a:cubicBezTo>
                                <a:cubicBezTo>
                                  <a:pt x="3457499" y="360299"/>
                                  <a:pt x="3458007" y="360680"/>
                                  <a:pt x="3458515" y="360934"/>
                                </a:cubicBezTo>
                                <a:cubicBezTo>
                                  <a:pt x="3459023" y="361315"/>
                                  <a:pt x="3459404" y="361569"/>
                                  <a:pt x="3459912" y="361823"/>
                                </a:cubicBezTo>
                                <a:cubicBezTo>
                                  <a:pt x="3460420" y="362204"/>
                                  <a:pt x="3460928" y="362458"/>
                                  <a:pt x="3461436" y="362712"/>
                                </a:cubicBezTo>
                                <a:cubicBezTo>
                                  <a:pt x="3461944" y="363093"/>
                                  <a:pt x="3462325" y="363347"/>
                                  <a:pt x="3462833" y="363601"/>
                                </a:cubicBezTo>
                                <a:cubicBezTo>
                                  <a:pt x="3463341" y="363855"/>
                                  <a:pt x="3463849" y="364109"/>
                                  <a:pt x="3464357" y="364363"/>
                                </a:cubicBezTo>
                                <a:cubicBezTo>
                                  <a:pt x="3464865" y="364617"/>
                                  <a:pt x="3465246" y="364744"/>
                                  <a:pt x="3465754" y="364998"/>
                                </a:cubicBezTo>
                                <a:cubicBezTo>
                                  <a:pt x="3466262" y="365252"/>
                                  <a:pt x="3466770" y="365506"/>
                                  <a:pt x="3467278" y="365760"/>
                                </a:cubicBezTo>
                                <a:cubicBezTo>
                                  <a:pt x="3467786" y="366014"/>
                                  <a:pt x="3468167" y="366268"/>
                                  <a:pt x="3468675" y="366395"/>
                                </a:cubicBezTo>
                                <a:cubicBezTo>
                                  <a:pt x="3469183" y="366649"/>
                                  <a:pt x="3469691" y="366903"/>
                                  <a:pt x="3470199" y="367157"/>
                                </a:cubicBezTo>
                                <a:cubicBezTo>
                                  <a:pt x="3470707" y="367411"/>
                                  <a:pt x="3471088" y="367665"/>
                                  <a:pt x="3471596" y="367792"/>
                                </a:cubicBezTo>
                                <a:cubicBezTo>
                                  <a:pt x="3472104" y="368046"/>
                                  <a:pt x="3472612" y="368300"/>
                                  <a:pt x="3473120" y="368554"/>
                                </a:cubicBezTo>
                                <a:cubicBezTo>
                                  <a:pt x="3473501" y="368681"/>
                                  <a:pt x="3474009" y="368935"/>
                                  <a:pt x="3474517" y="369189"/>
                                </a:cubicBezTo>
                                <a:cubicBezTo>
                                  <a:pt x="3475025" y="369316"/>
                                  <a:pt x="3475533" y="369570"/>
                                  <a:pt x="3476041" y="369824"/>
                                </a:cubicBezTo>
                                <a:cubicBezTo>
                                  <a:pt x="3476422" y="370078"/>
                                  <a:pt x="3476930" y="370332"/>
                                  <a:pt x="3477438" y="370586"/>
                                </a:cubicBezTo>
                                <a:cubicBezTo>
                                  <a:pt x="3477946" y="370840"/>
                                  <a:pt x="3478454" y="371094"/>
                                  <a:pt x="3478962" y="371348"/>
                                </a:cubicBezTo>
                                <a:cubicBezTo>
                                  <a:pt x="3479343" y="371729"/>
                                  <a:pt x="3479851" y="371983"/>
                                  <a:pt x="3480359" y="372237"/>
                                </a:cubicBezTo>
                                <a:cubicBezTo>
                                  <a:pt x="3480867" y="372491"/>
                                  <a:pt x="3481375" y="372872"/>
                                  <a:pt x="3481883" y="373126"/>
                                </a:cubicBezTo>
                                <a:cubicBezTo>
                                  <a:pt x="3482264" y="373380"/>
                                  <a:pt x="3482772" y="373634"/>
                                  <a:pt x="3483280" y="373888"/>
                                </a:cubicBezTo>
                                <a:cubicBezTo>
                                  <a:pt x="3483788" y="374142"/>
                                  <a:pt x="3484296" y="374396"/>
                                  <a:pt x="3484804" y="374650"/>
                                </a:cubicBezTo>
                                <a:cubicBezTo>
                                  <a:pt x="3485185" y="374904"/>
                                  <a:pt x="3485693" y="375031"/>
                                  <a:pt x="3486201" y="375285"/>
                                </a:cubicBezTo>
                                <a:cubicBezTo>
                                  <a:pt x="3486709" y="375412"/>
                                  <a:pt x="3487217" y="375666"/>
                                  <a:pt x="3487725" y="375793"/>
                                </a:cubicBezTo>
                                <a:cubicBezTo>
                                  <a:pt x="3488106" y="375920"/>
                                  <a:pt x="3488614" y="376047"/>
                                  <a:pt x="3489122" y="376301"/>
                                </a:cubicBezTo>
                                <a:cubicBezTo>
                                  <a:pt x="3489630" y="376428"/>
                                  <a:pt x="3490138" y="376555"/>
                                  <a:pt x="3490519" y="376809"/>
                                </a:cubicBezTo>
                                <a:cubicBezTo>
                                  <a:pt x="3491027" y="376936"/>
                                  <a:pt x="3491535" y="377063"/>
                                  <a:pt x="3492043" y="377317"/>
                                </a:cubicBezTo>
                                <a:cubicBezTo>
                                  <a:pt x="3492551" y="377444"/>
                                  <a:pt x="3493059" y="377698"/>
                                  <a:pt x="3493440" y="377825"/>
                                </a:cubicBezTo>
                                <a:cubicBezTo>
                                  <a:pt x="3493948" y="378079"/>
                                  <a:pt x="3494456" y="378206"/>
                                  <a:pt x="3494964" y="378333"/>
                                </a:cubicBezTo>
                                <a:cubicBezTo>
                                  <a:pt x="3495472" y="378460"/>
                                  <a:pt x="3495980" y="378714"/>
                                  <a:pt x="3496361" y="378841"/>
                                </a:cubicBezTo>
                                <a:cubicBezTo>
                                  <a:pt x="3496869" y="378968"/>
                                  <a:pt x="3497377" y="379095"/>
                                  <a:pt x="3497885" y="379222"/>
                                </a:cubicBezTo>
                                <a:cubicBezTo>
                                  <a:pt x="3498393" y="379349"/>
                                  <a:pt x="3498901" y="379476"/>
                                  <a:pt x="3499282" y="379603"/>
                                </a:cubicBezTo>
                                <a:cubicBezTo>
                                  <a:pt x="3499790" y="379730"/>
                                  <a:pt x="3500298" y="379857"/>
                                  <a:pt x="3500806" y="379984"/>
                                </a:cubicBezTo>
                                <a:cubicBezTo>
                                  <a:pt x="3501314" y="380111"/>
                                  <a:pt x="3501822" y="380238"/>
                                  <a:pt x="3502203" y="380365"/>
                                </a:cubicBezTo>
                                <a:cubicBezTo>
                                  <a:pt x="3502711" y="380492"/>
                                  <a:pt x="3503219" y="380619"/>
                                  <a:pt x="3503727" y="380746"/>
                                </a:cubicBezTo>
                                <a:cubicBezTo>
                                  <a:pt x="3504235" y="380873"/>
                                  <a:pt x="3504743" y="381000"/>
                                  <a:pt x="3505124" y="381127"/>
                                </a:cubicBezTo>
                                <a:cubicBezTo>
                                  <a:pt x="3505632" y="381127"/>
                                  <a:pt x="3506140" y="381381"/>
                                  <a:pt x="3506648" y="381381"/>
                                </a:cubicBezTo>
                                <a:cubicBezTo>
                                  <a:pt x="3507156" y="381508"/>
                                  <a:pt x="3507537" y="381635"/>
                                  <a:pt x="3508045" y="381635"/>
                                </a:cubicBezTo>
                                <a:cubicBezTo>
                                  <a:pt x="3508553" y="381762"/>
                                  <a:pt x="3509061" y="381762"/>
                                  <a:pt x="3509569" y="381889"/>
                                </a:cubicBezTo>
                                <a:cubicBezTo>
                                  <a:pt x="3510077" y="381889"/>
                                  <a:pt x="3510458" y="381889"/>
                                  <a:pt x="3510966" y="382016"/>
                                </a:cubicBezTo>
                                <a:cubicBezTo>
                                  <a:pt x="3511474" y="382016"/>
                                  <a:pt x="3511982" y="382016"/>
                                  <a:pt x="3512490" y="382143"/>
                                </a:cubicBezTo>
                                <a:cubicBezTo>
                                  <a:pt x="3512998" y="382143"/>
                                  <a:pt x="3513379" y="382143"/>
                                  <a:pt x="3513887" y="382143"/>
                                </a:cubicBezTo>
                                <a:cubicBezTo>
                                  <a:pt x="3514395" y="382143"/>
                                  <a:pt x="3514903" y="382270"/>
                                  <a:pt x="3515411" y="382270"/>
                                </a:cubicBezTo>
                                <a:cubicBezTo>
                                  <a:pt x="3515919" y="382270"/>
                                  <a:pt x="3516300" y="382270"/>
                                  <a:pt x="3516808" y="382270"/>
                                </a:cubicBezTo>
                                <a:cubicBezTo>
                                  <a:pt x="3517316" y="382270"/>
                                  <a:pt x="3517824" y="382270"/>
                                  <a:pt x="3518332" y="382270"/>
                                </a:cubicBezTo>
                                <a:cubicBezTo>
                                  <a:pt x="3518840" y="382270"/>
                                  <a:pt x="3519221" y="382270"/>
                                  <a:pt x="3519729" y="382270"/>
                                </a:cubicBezTo>
                                <a:cubicBezTo>
                                  <a:pt x="3520237" y="382270"/>
                                  <a:pt x="3520745" y="382270"/>
                                  <a:pt x="3521253" y="382270"/>
                                </a:cubicBezTo>
                                <a:cubicBezTo>
                                  <a:pt x="3521761" y="382270"/>
                                  <a:pt x="3522142" y="382270"/>
                                  <a:pt x="3522650" y="382143"/>
                                </a:cubicBezTo>
                                <a:cubicBezTo>
                                  <a:pt x="3523158" y="382143"/>
                                  <a:pt x="3523666" y="382143"/>
                                  <a:pt x="3524174" y="382143"/>
                                </a:cubicBezTo>
                                <a:cubicBezTo>
                                  <a:pt x="3524555" y="382143"/>
                                  <a:pt x="3525063" y="382016"/>
                                  <a:pt x="3525571" y="382016"/>
                                </a:cubicBezTo>
                                <a:cubicBezTo>
                                  <a:pt x="3526079" y="382016"/>
                                  <a:pt x="3526587" y="381889"/>
                                  <a:pt x="3527095" y="381762"/>
                                </a:cubicBezTo>
                                <a:cubicBezTo>
                                  <a:pt x="3527476" y="381762"/>
                                  <a:pt x="3527984" y="381635"/>
                                  <a:pt x="3528492" y="381381"/>
                                </a:cubicBezTo>
                                <a:cubicBezTo>
                                  <a:pt x="3529000" y="381254"/>
                                  <a:pt x="3529508" y="381000"/>
                                  <a:pt x="3530016" y="380619"/>
                                </a:cubicBezTo>
                                <a:cubicBezTo>
                                  <a:pt x="3530397" y="380365"/>
                                  <a:pt x="3530905" y="379984"/>
                                  <a:pt x="3531413" y="379349"/>
                                </a:cubicBezTo>
                                <a:cubicBezTo>
                                  <a:pt x="3531921" y="378841"/>
                                  <a:pt x="3532429" y="378079"/>
                                  <a:pt x="3532937" y="377190"/>
                                </a:cubicBezTo>
                                <a:cubicBezTo>
                                  <a:pt x="3533318" y="376301"/>
                                  <a:pt x="3533826" y="375285"/>
                                  <a:pt x="3534334" y="374015"/>
                                </a:cubicBezTo>
                                <a:cubicBezTo>
                                  <a:pt x="3534842" y="372745"/>
                                  <a:pt x="3535350" y="371221"/>
                                  <a:pt x="3535858" y="369570"/>
                                </a:cubicBezTo>
                                <a:cubicBezTo>
                                  <a:pt x="3536239" y="367792"/>
                                  <a:pt x="3536747" y="365887"/>
                                  <a:pt x="3537255" y="363728"/>
                                </a:cubicBezTo>
                                <a:cubicBezTo>
                                  <a:pt x="3537763" y="361442"/>
                                  <a:pt x="3538271" y="359029"/>
                                  <a:pt x="3538779" y="356362"/>
                                </a:cubicBezTo>
                                <a:cubicBezTo>
                                  <a:pt x="3539160" y="353822"/>
                                  <a:pt x="3539668" y="350901"/>
                                  <a:pt x="3540176" y="347980"/>
                                </a:cubicBezTo>
                                <a:cubicBezTo>
                                  <a:pt x="3540684" y="344932"/>
                                  <a:pt x="3541192" y="341757"/>
                                  <a:pt x="3541573" y="338709"/>
                                </a:cubicBezTo>
                                <a:cubicBezTo>
                                  <a:pt x="3542081" y="335534"/>
                                  <a:pt x="3542589" y="332232"/>
                                  <a:pt x="3543097" y="329311"/>
                                </a:cubicBezTo>
                                <a:cubicBezTo>
                                  <a:pt x="3543605" y="326263"/>
                                  <a:pt x="3544113" y="323215"/>
                                  <a:pt x="3544494" y="320675"/>
                                </a:cubicBezTo>
                                <a:cubicBezTo>
                                  <a:pt x="3545002" y="318135"/>
                                  <a:pt x="3545510" y="315722"/>
                                  <a:pt x="3546018" y="313944"/>
                                </a:cubicBezTo>
                                <a:cubicBezTo>
                                  <a:pt x="3546526" y="312166"/>
                                  <a:pt x="3547034" y="310896"/>
                                  <a:pt x="3547415" y="310007"/>
                                </a:cubicBezTo>
                                <a:cubicBezTo>
                                  <a:pt x="3547923" y="309372"/>
                                  <a:pt x="3548431" y="309118"/>
                                  <a:pt x="3548939" y="309372"/>
                                </a:cubicBezTo>
                                <a:cubicBezTo>
                                  <a:pt x="3549447" y="309626"/>
                                  <a:pt x="3549955" y="310515"/>
                                  <a:pt x="3550336" y="311658"/>
                                </a:cubicBezTo>
                                <a:cubicBezTo>
                                  <a:pt x="3550844" y="312928"/>
                                  <a:pt x="3551352" y="314706"/>
                                  <a:pt x="3551860" y="316611"/>
                                </a:cubicBezTo>
                                <a:cubicBezTo>
                                  <a:pt x="3552368" y="318516"/>
                                  <a:pt x="3552876" y="320929"/>
                                  <a:pt x="3553257" y="323342"/>
                                </a:cubicBezTo>
                                <a:cubicBezTo>
                                  <a:pt x="3553765" y="325755"/>
                                  <a:pt x="3554273" y="328422"/>
                                  <a:pt x="3554781" y="331089"/>
                                </a:cubicBezTo>
                                <a:cubicBezTo>
                                  <a:pt x="3555289" y="333883"/>
                                  <a:pt x="3555670" y="336804"/>
                                  <a:pt x="3556178" y="339725"/>
                                </a:cubicBezTo>
                                <a:cubicBezTo>
                                  <a:pt x="3556686" y="342519"/>
                                  <a:pt x="3557194" y="345440"/>
                                  <a:pt x="3557702" y="348361"/>
                                </a:cubicBezTo>
                                <a:cubicBezTo>
                                  <a:pt x="3558210" y="351155"/>
                                  <a:pt x="3558591" y="354076"/>
                                  <a:pt x="3559099" y="356743"/>
                                </a:cubicBezTo>
                                <a:cubicBezTo>
                                  <a:pt x="3559607" y="359410"/>
                                  <a:pt x="3560115" y="361950"/>
                                  <a:pt x="3560623" y="364236"/>
                                </a:cubicBezTo>
                                <a:cubicBezTo>
                                  <a:pt x="3561131" y="366395"/>
                                  <a:pt x="3561512" y="368554"/>
                                  <a:pt x="3562020" y="370332"/>
                                </a:cubicBezTo>
                                <a:cubicBezTo>
                                  <a:pt x="3562528" y="372110"/>
                                  <a:pt x="3563036" y="373634"/>
                                  <a:pt x="3563544" y="374904"/>
                                </a:cubicBezTo>
                                <a:cubicBezTo>
                                  <a:pt x="3564052" y="376047"/>
                                  <a:pt x="3564433" y="377063"/>
                                  <a:pt x="3564941" y="377825"/>
                                </a:cubicBezTo>
                                <a:cubicBezTo>
                                  <a:pt x="3565449" y="378587"/>
                                  <a:pt x="3565957" y="379095"/>
                                  <a:pt x="3566465" y="379603"/>
                                </a:cubicBezTo>
                                <a:cubicBezTo>
                                  <a:pt x="3566973" y="380111"/>
                                  <a:pt x="3567354" y="380365"/>
                                  <a:pt x="3567862" y="380492"/>
                                </a:cubicBezTo>
                                <a:cubicBezTo>
                                  <a:pt x="3568370" y="380746"/>
                                  <a:pt x="3568878" y="380873"/>
                                  <a:pt x="3569386" y="381127"/>
                                </a:cubicBezTo>
                                <a:cubicBezTo>
                                  <a:pt x="3569894" y="381254"/>
                                  <a:pt x="3570275" y="381381"/>
                                  <a:pt x="3570783" y="381508"/>
                                </a:cubicBezTo>
                                <a:cubicBezTo>
                                  <a:pt x="3571291" y="381635"/>
                                  <a:pt x="3571799" y="381635"/>
                                  <a:pt x="3572307" y="381762"/>
                                </a:cubicBezTo>
                                <a:cubicBezTo>
                                  <a:pt x="3572688" y="381889"/>
                                  <a:pt x="3573196" y="382016"/>
                                  <a:pt x="3573704" y="382143"/>
                                </a:cubicBezTo>
                                <a:cubicBezTo>
                                  <a:pt x="3574212" y="382397"/>
                                  <a:pt x="3574720" y="382524"/>
                                  <a:pt x="3575228" y="382651"/>
                                </a:cubicBezTo>
                                <a:cubicBezTo>
                                  <a:pt x="3575609" y="382905"/>
                                  <a:pt x="3576117" y="383159"/>
                                  <a:pt x="3576625" y="383286"/>
                                </a:cubicBezTo>
                                <a:cubicBezTo>
                                  <a:pt x="3577133" y="383540"/>
                                  <a:pt x="3577641" y="383667"/>
                                  <a:pt x="3578149" y="383921"/>
                                </a:cubicBezTo>
                                <a:cubicBezTo>
                                  <a:pt x="3578530" y="384175"/>
                                  <a:pt x="3579038" y="384302"/>
                                  <a:pt x="3579546" y="384556"/>
                                </a:cubicBezTo>
                                <a:cubicBezTo>
                                  <a:pt x="3580054" y="384810"/>
                                  <a:pt x="3580562" y="384937"/>
                                  <a:pt x="3581070" y="385191"/>
                                </a:cubicBezTo>
                                <a:cubicBezTo>
                                  <a:pt x="3581451" y="385445"/>
                                  <a:pt x="3581959" y="385572"/>
                                  <a:pt x="3582467" y="385826"/>
                                </a:cubicBezTo>
                                <a:cubicBezTo>
                                  <a:pt x="3582975" y="386080"/>
                                  <a:pt x="3583483" y="386207"/>
                                  <a:pt x="3583991" y="386461"/>
                                </a:cubicBezTo>
                                <a:cubicBezTo>
                                  <a:pt x="3584372" y="386588"/>
                                  <a:pt x="3584880" y="386842"/>
                                  <a:pt x="3585388" y="387096"/>
                                </a:cubicBezTo>
                                <a:cubicBezTo>
                                  <a:pt x="3585896" y="387223"/>
                                  <a:pt x="3586404" y="387350"/>
                                  <a:pt x="3586912" y="387477"/>
                                </a:cubicBezTo>
                                <a:cubicBezTo>
                                  <a:pt x="3587293" y="387604"/>
                                  <a:pt x="3587801" y="387731"/>
                                  <a:pt x="3588309" y="387858"/>
                                </a:cubicBezTo>
                                <a:cubicBezTo>
                                  <a:pt x="3588817" y="387858"/>
                                  <a:pt x="3589325" y="387858"/>
                                  <a:pt x="3589706" y="387858"/>
                                </a:cubicBezTo>
                                <a:cubicBezTo>
                                  <a:pt x="3590214" y="387858"/>
                                  <a:pt x="3590722" y="387858"/>
                                  <a:pt x="3591230" y="387858"/>
                                </a:cubicBezTo>
                                <a:cubicBezTo>
                                  <a:pt x="3591738" y="387731"/>
                                  <a:pt x="3592246" y="387731"/>
                                  <a:pt x="3592627" y="387731"/>
                                </a:cubicBezTo>
                                <a:cubicBezTo>
                                  <a:pt x="3593135" y="387604"/>
                                  <a:pt x="3593643" y="387604"/>
                                  <a:pt x="3594151" y="387604"/>
                                </a:cubicBezTo>
                                <a:cubicBezTo>
                                  <a:pt x="3594659" y="387604"/>
                                  <a:pt x="3595167" y="387604"/>
                                  <a:pt x="3595548" y="387604"/>
                                </a:cubicBezTo>
                                <a:cubicBezTo>
                                  <a:pt x="3596056" y="387477"/>
                                  <a:pt x="3596564" y="387477"/>
                                  <a:pt x="3597072" y="387477"/>
                                </a:cubicBezTo>
                                <a:cubicBezTo>
                                  <a:pt x="3597580" y="387477"/>
                                  <a:pt x="3598088" y="387477"/>
                                  <a:pt x="3598469" y="387477"/>
                                </a:cubicBezTo>
                                <a:cubicBezTo>
                                  <a:pt x="3598977" y="387350"/>
                                  <a:pt x="3599485" y="387350"/>
                                  <a:pt x="3599993" y="387350"/>
                                </a:cubicBezTo>
                                <a:cubicBezTo>
                                  <a:pt x="3600501" y="387350"/>
                                  <a:pt x="3601009" y="387223"/>
                                  <a:pt x="3601390" y="387223"/>
                                </a:cubicBezTo>
                                <a:cubicBezTo>
                                  <a:pt x="3601898" y="387223"/>
                                  <a:pt x="3602406" y="387096"/>
                                  <a:pt x="3602914" y="387096"/>
                                </a:cubicBezTo>
                                <a:cubicBezTo>
                                  <a:pt x="3603422" y="386969"/>
                                  <a:pt x="3603930" y="386969"/>
                                  <a:pt x="3604311" y="386969"/>
                                </a:cubicBezTo>
                                <a:cubicBezTo>
                                  <a:pt x="3604819" y="386842"/>
                                  <a:pt x="3605327" y="386842"/>
                                  <a:pt x="3605835" y="386842"/>
                                </a:cubicBezTo>
                                <a:cubicBezTo>
                                  <a:pt x="3606343" y="386715"/>
                                  <a:pt x="3606724" y="386715"/>
                                  <a:pt x="3607232" y="386715"/>
                                </a:cubicBezTo>
                                <a:cubicBezTo>
                                  <a:pt x="3607740" y="386715"/>
                                  <a:pt x="3608248" y="386715"/>
                                  <a:pt x="3608756" y="386715"/>
                                </a:cubicBezTo>
                                <a:cubicBezTo>
                                  <a:pt x="3609264" y="386715"/>
                                  <a:pt x="3609645" y="386715"/>
                                  <a:pt x="3610153" y="386588"/>
                                </a:cubicBezTo>
                                <a:cubicBezTo>
                                  <a:pt x="3610661" y="386588"/>
                                  <a:pt x="3611169" y="386588"/>
                                  <a:pt x="3611677" y="386588"/>
                                </a:cubicBezTo>
                                <a:cubicBezTo>
                                  <a:pt x="3612185" y="386588"/>
                                  <a:pt x="3612566" y="386461"/>
                                  <a:pt x="3613074" y="386461"/>
                                </a:cubicBezTo>
                                <a:cubicBezTo>
                                  <a:pt x="3613582" y="386461"/>
                                  <a:pt x="3614090" y="386461"/>
                                  <a:pt x="3614598" y="386334"/>
                                </a:cubicBezTo>
                                <a:cubicBezTo>
                                  <a:pt x="3615106" y="386334"/>
                                  <a:pt x="3615487" y="386207"/>
                                  <a:pt x="3615995" y="386207"/>
                                </a:cubicBezTo>
                                <a:cubicBezTo>
                                  <a:pt x="3616503" y="386207"/>
                                  <a:pt x="3617011" y="386080"/>
                                  <a:pt x="3617519" y="385953"/>
                                </a:cubicBezTo>
                                <a:cubicBezTo>
                                  <a:pt x="3618027" y="385953"/>
                                  <a:pt x="3618408" y="385953"/>
                                  <a:pt x="3618916" y="385826"/>
                                </a:cubicBezTo>
                                <a:cubicBezTo>
                                  <a:pt x="3619424" y="385826"/>
                                  <a:pt x="3619932" y="385826"/>
                                  <a:pt x="3620440" y="385699"/>
                                </a:cubicBezTo>
                                <a:cubicBezTo>
                                  <a:pt x="3620948" y="385699"/>
                                  <a:pt x="3621329" y="385572"/>
                                  <a:pt x="3621837" y="385572"/>
                                </a:cubicBezTo>
                                <a:cubicBezTo>
                                  <a:pt x="3622345" y="385572"/>
                                  <a:pt x="3622853" y="385572"/>
                                  <a:pt x="3623361" y="385445"/>
                                </a:cubicBezTo>
                                <a:cubicBezTo>
                                  <a:pt x="3623742" y="385445"/>
                                  <a:pt x="3624250" y="385318"/>
                                  <a:pt x="3624758" y="385318"/>
                                </a:cubicBezTo>
                                <a:cubicBezTo>
                                  <a:pt x="3625266" y="385191"/>
                                  <a:pt x="3625774" y="385064"/>
                                  <a:pt x="3626282" y="385064"/>
                                </a:cubicBezTo>
                                <a:cubicBezTo>
                                  <a:pt x="3626663" y="384937"/>
                                  <a:pt x="3627171" y="384937"/>
                                  <a:pt x="3627679" y="384810"/>
                                </a:cubicBezTo>
                                <a:cubicBezTo>
                                  <a:pt x="3628187" y="384683"/>
                                  <a:pt x="3628695" y="384556"/>
                                  <a:pt x="3629203" y="384556"/>
                                </a:cubicBezTo>
                                <a:cubicBezTo>
                                  <a:pt x="3629584" y="384429"/>
                                  <a:pt x="3630092" y="384429"/>
                                  <a:pt x="3630600" y="384302"/>
                                </a:cubicBezTo>
                                <a:cubicBezTo>
                                  <a:pt x="3631108" y="384302"/>
                                  <a:pt x="3631616" y="384175"/>
                                  <a:pt x="3632124" y="384175"/>
                                </a:cubicBezTo>
                                <a:cubicBezTo>
                                  <a:pt x="3632505" y="384175"/>
                                  <a:pt x="3633013" y="384048"/>
                                  <a:pt x="3633521" y="384048"/>
                                </a:cubicBezTo>
                                <a:cubicBezTo>
                                  <a:pt x="3634029" y="384048"/>
                                  <a:pt x="3634537" y="384048"/>
                                  <a:pt x="3635045" y="383921"/>
                                </a:cubicBezTo>
                                <a:cubicBezTo>
                                  <a:pt x="3635426" y="383921"/>
                                  <a:pt x="3635934" y="383921"/>
                                  <a:pt x="3636442" y="383921"/>
                                </a:cubicBezTo>
                                <a:cubicBezTo>
                                  <a:pt x="3636950" y="383794"/>
                                  <a:pt x="3637458" y="383794"/>
                                  <a:pt x="3637966" y="383794"/>
                                </a:cubicBezTo>
                                <a:cubicBezTo>
                                  <a:pt x="3638347" y="383667"/>
                                  <a:pt x="3638855" y="383667"/>
                                  <a:pt x="3639363" y="383540"/>
                                </a:cubicBezTo>
                                <a:cubicBezTo>
                                  <a:pt x="3639871" y="383413"/>
                                  <a:pt x="3640379" y="383286"/>
                                  <a:pt x="3640760" y="383286"/>
                                </a:cubicBezTo>
                                <a:cubicBezTo>
                                  <a:pt x="3641268" y="383159"/>
                                  <a:pt x="3641776" y="383032"/>
                                  <a:pt x="3642284" y="382905"/>
                                </a:cubicBezTo>
                                <a:cubicBezTo>
                                  <a:pt x="3642792" y="382778"/>
                                  <a:pt x="3643300" y="382651"/>
                                  <a:pt x="3643681" y="382524"/>
                                </a:cubicBezTo>
                                <a:cubicBezTo>
                                  <a:pt x="3644189" y="382397"/>
                                  <a:pt x="3644697" y="382270"/>
                                  <a:pt x="3645205" y="382016"/>
                                </a:cubicBezTo>
                                <a:cubicBezTo>
                                  <a:pt x="3645713" y="381889"/>
                                  <a:pt x="3646221" y="381635"/>
                                  <a:pt x="3646602" y="381381"/>
                                </a:cubicBezTo>
                                <a:cubicBezTo>
                                  <a:pt x="3647110" y="381127"/>
                                  <a:pt x="3647618" y="380873"/>
                                  <a:pt x="3648126" y="380492"/>
                                </a:cubicBezTo>
                                <a:cubicBezTo>
                                  <a:pt x="3648634" y="380238"/>
                                  <a:pt x="3649142" y="379857"/>
                                  <a:pt x="3649523" y="379476"/>
                                </a:cubicBezTo>
                                <a:cubicBezTo>
                                  <a:pt x="3650031" y="378968"/>
                                  <a:pt x="3650539" y="378587"/>
                                  <a:pt x="3651047" y="378206"/>
                                </a:cubicBezTo>
                                <a:cubicBezTo>
                                  <a:pt x="3651555" y="377698"/>
                                  <a:pt x="3652063" y="377317"/>
                                  <a:pt x="3652444" y="376809"/>
                                </a:cubicBezTo>
                                <a:cubicBezTo>
                                  <a:pt x="3652952" y="376428"/>
                                  <a:pt x="3653460" y="375920"/>
                                  <a:pt x="3653968" y="375412"/>
                                </a:cubicBezTo>
                                <a:cubicBezTo>
                                  <a:pt x="3654476" y="375031"/>
                                  <a:pt x="3654984" y="374523"/>
                                  <a:pt x="3655365" y="374142"/>
                                </a:cubicBezTo>
                                <a:cubicBezTo>
                                  <a:pt x="3655873" y="373634"/>
                                  <a:pt x="3656381" y="373126"/>
                                  <a:pt x="3656889" y="372745"/>
                                </a:cubicBezTo>
                                <a:cubicBezTo>
                                  <a:pt x="3657397" y="372237"/>
                                  <a:pt x="3657778" y="371729"/>
                                  <a:pt x="3658286" y="371221"/>
                                </a:cubicBezTo>
                                <a:cubicBezTo>
                                  <a:pt x="3658794" y="370713"/>
                                  <a:pt x="3659302" y="370078"/>
                                  <a:pt x="3659810" y="369570"/>
                                </a:cubicBezTo>
                                <a:cubicBezTo>
                                  <a:pt x="3660318" y="368935"/>
                                  <a:pt x="3660699" y="368427"/>
                                  <a:pt x="3661207" y="367792"/>
                                </a:cubicBezTo>
                                <a:cubicBezTo>
                                  <a:pt x="3661715" y="367157"/>
                                  <a:pt x="3662223" y="366395"/>
                                  <a:pt x="3662731" y="365760"/>
                                </a:cubicBezTo>
                                <a:cubicBezTo>
                                  <a:pt x="3663239" y="365125"/>
                                  <a:pt x="3663620" y="364490"/>
                                  <a:pt x="3664128" y="363728"/>
                                </a:cubicBezTo>
                                <a:cubicBezTo>
                                  <a:pt x="3664636" y="363093"/>
                                  <a:pt x="3665144" y="362331"/>
                                  <a:pt x="3665652" y="361569"/>
                                </a:cubicBezTo>
                                <a:cubicBezTo>
                                  <a:pt x="3666160" y="360807"/>
                                  <a:pt x="3666541" y="359918"/>
                                  <a:pt x="3667049" y="359156"/>
                                </a:cubicBezTo>
                                <a:cubicBezTo>
                                  <a:pt x="3667557" y="358267"/>
                                  <a:pt x="3668065" y="357378"/>
                                  <a:pt x="3668573" y="356362"/>
                                </a:cubicBezTo>
                                <a:cubicBezTo>
                                  <a:pt x="3669081" y="355346"/>
                                  <a:pt x="3669462" y="354330"/>
                                  <a:pt x="3669970" y="353187"/>
                                </a:cubicBezTo>
                                <a:cubicBezTo>
                                  <a:pt x="3670478" y="351917"/>
                                  <a:pt x="3670986" y="350647"/>
                                  <a:pt x="3671494" y="349123"/>
                                </a:cubicBezTo>
                                <a:cubicBezTo>
                                  <a:pt x="3672002" y="347726"/>
                                  <a:pt x="3672383" y="346075"/>
                                  <a:pt x="3672891" y="344297"/>
                                </a:cubicBezTo>
                                <a:cubicBezTo>
                                  <a:pt x="3673399" y="342519"/>
                                  <a:pt x="3673907" y="340614"/>
                                  <a:pt x="3674415" y="338455"/>
                                </a:cubicBezTo>
                                <a:cubicBezTo>
                                  <a:pt x="3674796" y="336296"/>
                                  <a:pt x="3675304" y="333883"/>
                                  <a:pt x="3675812" y="331343"/>
                                </a:cubicBezTo>
                                <a:cubicBezTo>
                                  <a:pt x="3676320" y="328803"/>
                                  <a:pt x="3676828" y="326009"/>
                                  <a:pt x="3677336" y="323088"/>
                                </a:cubicBezTo>
                                <a:cubicBezTo>
                                  <a:pt x="3677717" y="320167"/>
                                  <a:pt x="3678225" y="316992"/>
                                  <a:pt x="3678733" y="313817"/>
                                </a:cubicBezTo>
                                <a:cubicBezTo>
                                  <a:pt x="3679241" y="310515"/>
                                  <a:pt x="3679749" y="307086"/>
                                  <a:pt x="3680257" y="303657"/>
                                </a:cubicBezTo>
                                <a:cubicBezTo>
                                  <a:pt x="3680638" y="300228"/>
                                  <a:pt x="3681146" y="296672"/>
                                  <a:pt x="3681654" y="293243"/>
                                </a:cubicBezTo>
                                <a:cubicBezTo>
                                  <a:pt x="3682162" y="289941"/>
                                  <a:pt x="3682670" y="286512"/>
                                  <a:pt x="3683178" y="283464"/>
                                </a:cubicBezTo>
                                <a:cubicBezTo>
                                  <a:pt x="3683559" y="280416"/>
                                  <a:pt x="3684067" y="277622"/>
                                  <a:pt x="3684575" y="275209"/>
                                </a:cubicBezTo>
                                <a:cubicBezTo>
                                  <a:pt x="3685083" y="272796"/>
                                  <a:pt x="3685591" y="270637"/>
                                  <a:pt x="3686099" y="268986"/>
                                </a:cubicBezTo>
                                <a:cubicBezTo>
                                  <a:pt x="3686480" y="267208"/>
                                  <a:pt x="3686988" y="266065"/>
                                  <a:pt x="3687496" y="264922"/>
                                </a:cubicBezTo>
                                <a:cubicBezTo>
                                  <a:pt x="3688004" y="263906"/>
                                  <a:pt x="3688512" y="263144"/>
                                  <a:pt x="3689020" y="262382"/>
                                </a:cubicBezTo>
                                <a:cubicBezTo>
                                  <a:pt x="3689401" y="261620"/>
                                  <a:pt x="3689909" y="261112"/>
                                  <a:pt x="3690417" y="260350"/>
                                </a:cubicBezTo>
                                <a:cubicBezTo>
                                  <a:pt x="3690925" y="259588"/>
                                  <a:pt x="3691433" y="258826"/>
                                  <a:pt x="3691814" y="257810"/>
                                </a:cubicBezTo>
                                <a:cubicBezTo>
                                  <a:pt x="3692322" y="256794"/>
                                  <a:pt x="3692830" y="255524"/>
                                  <a:pt x="3693338" y="254127"/>
                                </a:cubicBezTo>
                                <a:cubicBezTo>
                                  <a:pt x="3693846" y="252730"/>
                                  <a:pt x="3694354" y="250952"/>
                                  <a:pt x="3694735" y="249174"/>
                                </a:cubicBezTo>
                                <a:cubicBezTo>
                                  <a:pt x="3695243" y="247523"/>
                                  <a:pt x="3695751" y="245491"/>
                                  <a:pt x="3696259" y="243840"/>
                                </a:cubicBezTo>
                                <a:cubicBezTo>
                                  <a:pt x="3696767" y="242189"/>
                                  <a:pt x="3697275" y="240284"/>
                                  <a:pt x="3697656" y="239014"/>
                                </a:cubicBezTo>
                                <a:cubicBezTo>
                                  <a:pt x="3698164" y="237744"/>
                                  <a:pt x="3698672" y="236601"/>
                                  <a:pt x="3699180" y="236220"/>
                                </a:cubicBezTo>
                                <a:cubicBezTo>
                                  <a:pt x="3699561" y="235966"/>
                                  <a:pt x="3700196" y="235966"/>
                                  <a:pt x="3700577" y="236601"/>
                                </a:cubicBezTo>
                                <a:cubicBezTo>
                                  <a:pt x="3701085" y="237490"/>
                                  <a:pt x="3701593" y="238887"/>
                                  <a:pt x="3702101" y="241173"/>
                                </a:cubicBezTo>
                                <a:cubicBezTo>
                                  <a:pt x="3702609" y="243332"/>
                                  <a:pt x="3703117" y="246253"/>
                                  <a:pt x="3703498" y="249809"/>
                                </a:cubicBezTo>
                                <a:cubicBezTo>
                                  <a:pt x="3704006" y="253238"/>
                                  <a:pt x="3704514" y="257556"/>
                                  <a:pt x="3705022" y="262001"/>
                                </a:cubicBezTo>
                                <a:cubicBezTo>
                                  <a:pt x="3705530" y="266446"/>
                                  <a:pt x="3706038" y="271526"/>
                                  <a:pt x="3706419" y="276606"/>
                                </a:cubicBezTo>
                                <a:cubicBezTo>
                                  <a:pt x="3706927" y="281686"/>
                                  <a:pt x="3707435" y="287020"/>
                                  <a:pt x="3707943" y="292227"/>
                                </a:cubicBezTo>
                                <a:cubicBezTo>
                                  <a:pt x="3708451" y="297307"/>
                                  <a:pt x="3708832" y="302514"/>
                                  <a:pt x="3709340" y="307340"/>
                                </a:cubicBezTo>
                                <a:cubicBezTo>
                                  <a:pt x="3709848" y="312039"/>
                                  <a:pt x="3710356" y="316738"/>
                                  <a:pt x="3710864" y="320802"/>
                                </a:cubicBezTo>
                                <a:cubicBezTo>
                                  <a:pt x="3711372" y="324993"/>
                                  <a:pt x="3711753" y="328676"/>
                                  <a:pt x="3712261" y="331978"/>
                                </a:cubicBezTo>
                                <a:cubicBezTo>
                                  <a:pt x="3712769" y="335407"/>
                                  <a:pt x="3713277" y="338201"/>
                                  <a:pt x="3713785" y="340868"/>
                                </a:cubicBezTo>
                                <a:cubicBezTo>
                                  <a:pt x="3714293" y="343408"/>
                                  <a:pt x="3714674" y="345567"/>
                                  <a:pt x="3715182" y="347472"/>
                                </a:cubicBezTo>
                                <a:cubicBezTo>
                                  <a:pt x="3715690" y="349377"/>
                                  <a:pt x="3716198" y="351028"/>
                                  <a:pt x="3716706" y="352425"/>
                                </a:cubicBezTo>
                                <a:cubicBezTo>
                                  <a:pt x="3717214" y="353949"/>
                                  <a:pt x="3717595" y="355092"/>
                                  <a:pt x="3718103" y="356235"/>
                                </a:cubicBezTo>
                                <a:cubicBezTo>
                                  <a:pt x="3718611" y="357378"/>
                                  <a:pt x="3719119" y="358267"/>
                                  <a:pt x="3719627" y="359156"/>
                                </a:cubicBezTo>
                                <a:cubicBezTo>
                                  <a:pt x="3720135" y="360045"/>
                                  <a:pt x="3720516" y="360680"/>
                                  <a:pt x="3721024" y="361442"/>
                                </a:cubicBezTo>
                                <a:cubicBezTo>
                                  <a:pt x="3721532" y="362077"/>
                                  <a:pt x="3722040" y="362712"/>
                                  <a:pt x="3722548" y="363347"/>
                                </a:cubicBezTo>
                                <a:cubicBezTo>
                                  <a:pt x="3723056" y="363982"/>
                                  <a:pt x="3723437" y="364490"/>
                                  <a:pt x="3723945" y="364871"/>
                                </a:cubicBezTo>
                                <a:cubicBezTo>
                                  <a:pt x="3724453" y="365379"/>
                                  <a:pt x="3724961" y="365887"/>
                                  <a:pt x="3725469" y="366268"/>
                                </a:cubicBezTo>
                                <a:cubicBezTo>
                                  <a:pt x="3725850" y="366649"/>
                                  <a:pt x="3726358" y="367030"/>
                                  <a:pt x="3726866" y="367284"/>
                                </a:cubicBezTo>
                                <a:cubicBezTo>
                                  <a:pt x="3727374" y="367665"/>
                                  <a:pt x="3727882" y="367919"/>
                                  <a:pt x="3728390" y="368173"/>
                                </a:cubicBezTo>
                                <a:cubicBezTo>
                                  <a:pt x="3728771" y="368554"/>
                                  <a:pt x="3729279" y="368681"/>
                                  <a:pt x="3729787" y="368935"/>
                                </a:cubicBezTo>
                                <a:cubicBezTo>
                                  <a:pt x="3730295" y="369189"/>
                                  <a:pt x="3730803" y="369443"/>
                                  <a:pt x="3731311" y="369697"/>
                                </a:cubicBezTo>
                                <a:cubicBezTo>
                                  <a:pt x="3731692" y="369951"/>
                                  <a:pt x="3732200" y="370078"/>
                                  <a:pt x="3732708" y="370332"/>
                                </a:cubicBezTo>
                                <a:cubicBezTo>
                                  <a:pt x="3733216" y="370586"/>
                                  <a:pt x="3733724" y="370840"/>
                                  <a:pt x="3734232" y="371094"/>
                                </a:cubicBezTo>
                                <a:cubicBezTo>
                                  <a:pt x="3734613" y="371348"/>
                                  <a:pt x="3735121" y="371602"/>
                                  <a:pt x="3735629" y="371983"/>
                                </a:cubicBezTo>
                                <a:cubicBezTo>
                                  <a:pt x="3736137" y="372237"/>
                                  <a:pt x="3736645" y="372618"/>
                                  <a:pt x="3737153" y="372872"/>
                                </a:cubicBezTo>
                                <a:cubicBezTo>
                                  <a:pt x="3737534" y="373253"/>
                                  <a:pt x="3738042" y="373507"/>
                                  <a:pt x="3738550" y="373888"/>
                                </a:cubicBezTo>
                                <a:cubicBezTo>
                                  <a:pt x="3739058" y="374269"/>
                                  <a:pt x="3739566" y="374650"/>
                                  <a:pt x="3740074" y="375031"/>
                                </a:cubicBezTo>
                                <a:cubicBezTo>
                                  <a:pt x="3740455" y="375412"/>
                                  <a:pt x="3740963" y="375793"/>
                                  <a:pt x="3741471" y="376174"/>
                                </a:cubicBezTo>
                                <a:cubicBezTo>
                                  <a:pt x="3741979" y="376555"/>
                                  <a:pt x="3742487" y="376936"/>
                                  <a:pt x="3742868" y="377317"/>
                                </a:cubicBezTo>
                                <a:cubicBezTo>
                                  <a:pt x="3743376" y="377571"/>
                                  <a:pt x="3743884" y="377952"/>
                                  <a:pt x="3744392" y="378333"/>
                                </a:cubicBezTo>
                                <a:cubicBezTo>
                                  <a:pt x="3744900" y="378587"/>
                                  <a:pt x="3745408" y="378968"/>
                                  <a:pt x="3745789" y="379222"/>
                                </a:cubicBezTo>
                                <a:cubicBezTo>
                                  <a:pt x="3746297" y="379603"/>
                                  <a:pt x="3746805" y="379857"/>
                                  <a:pt x="3747313" y="379984"/>
                                </a:cubicBezTo>
                                <a:cubicBezTo>
                                  <a:pt x="3747821" y="380238"/>
                                  <a:pt x="3748329" y="380492"/>
                                  <a:pt x="3748710" y="380619"/>
                                </a:cubicBezTo>
                                <a:cubicBezTo>
                                  <a:pt x="3749218" y="380873"/>
                                  <a:pt x="3749726" y="381000"/>
                                  <a:pt x="3750234" y="381127"/>
                                </a:cubicBezTo>
                                <a:cubicBezTo>
                                  <a:pt x="3750742" y="381254"/>
                                  <a:pt x="3751250" y="381381"/>
                                  <a:pt x="3751631" y="381508"/>
                                </a:cubicBezTo>
                                <a:cubicBezTo>
                                  <a:pt x="3752139" y="381635"/>
                                  <a:pt x="3752647" y="381762"/>
                                  <a:pt x="3753155" y="381762"/>
                                </a:cubicBezTo>
                                <a:cubicBezTo>
                                  <a:pt x="3753663" y="381889"/>
                                  <a:pt x="3754171" y="381889"/>
                                  <a:pt x="3754552" y="382016"/>
                                </a:cubicBezTo>
                                <a:cubicBezTo>
                                  <a:pt x="3755060" y="382016"/>
                                  <a:pt x="3755568" y="382143"/>
                                  <a:pt x="3756076" y="382143"/>
                                </a:cubicBezTo>
                                <a:cubicBezTo>
                                  <a:pt x="3756584" y="382270"/>
                                  <a:pt x="3756965" y="382270"/>
                                  <a:pt x="3757473" y="382270"/>
                                </a:cubicBezTo>
                                <a:cubicBezTo>
                                  <a:pt x="3757981" y="382270"/>
                                  <a:pt x="3758489" y="382270"/>
                                  <a:pt x="3758997" y="382270"/>
                                </a:cubicBezTo>
                                <a:cubicBezTo>
                                  <a:pt x="3759505" y="382270"/>
                                  <a:pt x="3759886" y="382270"/>
                                  <a:pt x="3760394" y="382270"/>
                                </a:cubicBezTo>
                                <a:cubicBezTo>
                                  <a:pt x="3760902" y="382270"/>
                                  <a:pt x="3761410" y="382143"/>
                                  <a:pt x="3761918" y="382143"/>
                                </a:cubicBezTo>
                                <a:cubicBezTo>
                                  <a:pt x="3762426" y="382143"/>
                                  <a:pt x="3762807" y="382016"/>
                                  <a:pt x="3763315" y="382016"/>
                                </a:cubicBezTo>
                                <a:cubicBezTo>
                                  <a:pt x="3763823" y="381889"/>
                                  <a:pt x="3764331" y="381889"/>
                                  <a:pt x="3764839" y="381762"/>
                                </a:cubicBezTo>
                                <a:cubicBezTo>
                                  <a:pt x="3765347" y="381762"/>
                                  <a:pt x="3765728" y="381635"/>
                                  <a:pt x="3766236" y="381635"/>
                                </a:cubicBezTo>
                                <a:cubicBezTo>
                                  <a:pt x="3766744" y="381635"/>
                                  <a:pt x="3767252" y="381635"/>
                                  <a:pt x="3767760" y="381508"/>
                                </a:cubicBezTo>
                                <a:cubicBezTo>
                                  <a:pt x="3768268" y="381508"/>
                                  <a:pt x="3768649" y="381381"/>
                                  <a:pt x="3769157" y="381381"/>
                                </a:cubicBezTo>
                                <a:cubicBezTo>
                                  <a:pt x="3769665" y="381381"/>
                                  <a:pt x="3770173" y="381254"/>
                                  <a:pt x="3770681" y="381254"/>
                                </a:cubicBezTo>
                                <a:cubicBezTo>
                                  <a:pt x="3771189" y="381127"/>
                                  <a:pt x="3771570" y="381000"/>
                                  <a:pt x="3772078" y="381000"/>
                                </a:cubicBezTo>
                                <a:cubicBezTo>
                                  <a:pt x="3772586" y="380873"/>
                                  <a:pt x="3773094" y="380746"/>
                                  <a:pt x="3773602" y="380619"/>
                                </a:cubicBezTo>
                                <a:cubicBezTo>
                                  <a:pt x="3774110" y="380492"/>
                                  <a:pt x="3774491" y="380365"/>
                                  <a:pt x="3774999" y="380238"/>
                                </a:cubicBezTo>
                                <a:cubicBezTo>
                                  <a:pt x="3775507" y="380111"/>
                                  <a:pt x="3776015" y="379984"/>
                                  <a:pt x="3776523" y="379730"/>
                                </a:cubicBezTo>
                                <a:cubicBezTo>
                                  <a:pt x="3776904" y="379603"/>
                                  <a:pt x="3777412" y="379349"/>
                                  <a:pt x="3777920" y="379222"/>
                                </a:cubicBezTo>
                                <a:cubicBezTo>
                                  <a:pt x="3778428" y="378968"/>
                                  <a:pt x="3778936" y="378714"/>
                                  <a:pt x="3779444" y="378460"/>
                                </a:cubicBezTo>
                                <a:cubicBezTo>
                                  <a:pt x="3779825" y="378206"/>
                                  <a:pt x="3780333" y="377952"/>
                                  <a:pt x="3780841" y="377698"/>
                                </a:cubicBezTo>
                                <a:cubicBezTo>
                                  <a:pt x="3781349" y="377317"/>
                                  <a:pt x="3781857" y="377063"/>
                                  <a:pt x="3782365" y="376682"/>
                                </a:cubicBezTo>
                                <a:cubicBezTo>
                                  <a:pt x="3782746" y="376174"/>
                                  <a:pt x="3783254" y="375793"/>
                                  <a:pt x="3783762" y="375158"/>
                                </a:cubicBezTo>
                                <a:cubicBezTo>
                                  <a:pt x="3784270" y="374650"/>
                                  <a:pt x="3784778" y="374015"/>
                                  <a:pt x="3785286" y="373253"/>
                                </a:cubicBezTo>
                                <a:cubicBezTo>
                                  <a:pt x="3785667" y="372364"/>
                                  <a:pt x="3786175" y="371602"/>
                                  <a:pt x="3786683" y="370459"/>
                                </a:cubicBezTo>
                                <a:cubicBezTo>
                                  <a:pt x="3787191" y="369443"/>
                                  <a:pt x="3787699" y="368173"/>
                                  <a:pt x="3788207" y="366776"/>
                                </a:cubicBezTo>
                                <a:cubicBezTo>
                                  <a:pt x="3788588" y="365252"/>
                                  <a:pt x="3789096" y="363601"/>
                                  <a:pt x="3789604" y="361696"/>
                                </a:cubicBezTo>
                                <a:cubicBezTo>
                                  <a:pt x="3790112" y="359664"/>
                                  <a:pt x="3790620" y="357505"/>
                                  <a:pt x="3791001" y="354838"/>
                                </a:cubicBezTo>
                                <a:cubicBezTo>
                                  <a:pt x="3791509" y="352171"/>
                                  <a:pt x="3792017" y="349377"/>
                                  <a:pt x="3792525" y="345948"/>
                                </a:cubicBezTo>
                                <a:cubicBezTo>
                                  <a:pt x="3793033" y="342646"/>
                                  <a:pt x="3793541" y="338836"/>
                                  <a:pt x="3793922" y="334772"/>
                                </a:cubicBezTo>
                                <a:cubicBezTo>
                                  <a:pt x="3794430" y="330581"/>
                                  <a:pt x="3794938" y="325882"/>
                                  <a:pt x="3795446" y="321056"/>
                                </a:cubicBezTo>
                                <a:cubicBezTo>
                                  <a:pt x="3795954" y="316103"/>
                                  <a:pt x="3796462" y="310769"/>
                                  <a:pt x="3796843" y="305308"/>
                                </a:cubicBezTo>
                                <a:cubicBezTo>
                                  <a:pt x="3797351" y="299847"/>
                                  <a:pt x="3797859" y="293878"/>
                                  <a:pt x="3798367" y="288290"/>
                                </a:cubicBezTo>
                                <a:cubicBezTo>
                                  <a:pt x="3798875" y="282702"/>
                                  <a:pt x="3799383" y="276860"/>
                                  <a:pt x="3799764" y="271780"/>
                                </a:cubicBezTo>
                                <a:cubicBezTo>
                                  <a:pt x="3800272" y="266700"/>
                                  <a:pt x="3800780" y="261620"/>
                                  <a:pt x="3801288" y="257556"/>
                                </a:cubicBezTo>
                                <a:cubicBezTo>
                                  <a:pt x="3801796" y="253619"/>
                                  <a:pt x="3802304" y="250063"/>
                                  <a:pt x="3802685" y="247904"/>
                                </a:cubicBezTo>
                                <a:cubicBezTo>
                                  <a:pt x="3803193" y="245872"/>
                                  <a:pt x="3803701" y="244221"/>
                                  <a:pt x="3804209" y="244094"/>
                                </a:cubicBezTo>
                                <a:cubicBezTo>
                                  <a:pt x="3804590" y="243840"/>
                                  <a:pt x="3805225" y="245237"/>
                                  <a:pt x="3805606" y="246634"/>
                                </a:cubicBezTo>
                                <a:cubicBezTo>
                                  <a:pt x="3806114" y="248412"/>
                                  <a:pt x="3806622" y="251460"/>
                                  <a:pt x="3807130" y="254762"/>
                                </a:cubicBezTo>
                                <a:cubicBezTo>
                                  <a:pt x="3807638" y="258191"/>
                                  <a:pt x="3808019" y="262509"/>
                                  <a:pt x="3808527" y="266954"/>
                                </a:cubicBezTo>
                                <a:cubicBezTo>
                                  <a:pt x="3809035" y="271272"/>
                                  <a:pt x="3809543" y="276352"/>
                                  <a:pt x="3810051" y="281178"/>
                                </a:cubicBezTo>
                                <a:cubicBezTo>
                                  <a:pt x="3810559" y="286004"/>
                                  <a:pt x="3810940" y="291084"/>
                                  <a:pt x="3811448" y="295783"/>
                                </a:cubicBezTo>
                                <a:cubicBezTo>
                                  <a:pt x="3811956" y="300482"/>
                                  <a:pt x="3812464" y="305181"/>
                                  <a:pt x="3812972" y="309499"/>
                                </a:cubicBezTo>
                                <a:cubicBezTo>
                                  <a:pt x="3813480" y="313817"/>
                                  <a:pt x="3813861" y="317881"/>
                                  <a:pt x="3814369" y="321564"/>
                                </a:cubicBezTo>
                                <a:cubicBezTo>
                                  <a:pt x="3814877" y="325247"/>
                                  <a:pt x="3815385" y="328676"/>
                                  <a:pt x="3815893" y="331724"/>
                                </a:cubicBezTo>
                                <a:cubicBezTo>
                                  <a:pt x="3816401" y="334772"/>
                                  <a:pt x="3816782" y="337566"/>
                                  <a:pt x="3817290" y="339979"/>
                                </a:cubicBezTo>
                                <a:cubicBezTo>
                                  <a:pt x="3817798" y="342392"/>
                                  <a:pt x="3818306" y="344551"/>
                                  <a:pt x="3818814" y="346583"/>
                                </a:cubicBezTo>
                                <a:cubicBezTo>
                                  <a:pt x="3819322" y="348488"/>
                                  <a:pt x="3819703" y="350139"/>
                                  <a:pt x="3820211" y="351663"/>
                                </a:cubicBezTo>
                                <a:cubicBezTo>
                                  <a:pt x="3820719" y="353060"/>
                                  <a:pt x="3821227" y="354330"/>
                                  <a:pt x="3821735" y="355473"/>
                                </a:cubicBezTo>
                                <a:cubicBezTo>
                                  <a:pt x="3822243" y="356616"/>
                                  <a:pt x="3822624" y="357505"/>
                                  <a:pt x="3823132" y="358267"/>
                                </a:cubicBezTo>
                                <a:cubicBezTo>
                                  <a:pt x="3823640" y="359029"/>
                                  <a:pt x="3824148" y="359664"/>
                                  <a:pt x="3824656" y="360045"/>
                                </a:cubicBezTo>
                                <a:cubicBezTo>
                                  <a:pt x="3825037" y="360553"/>
                                  <a:pt x="3825545" y="360807"/>
                                  <a:pt x="3826053" y="360934"/>
                                </a:cubicBezTo>
                                <a:cubicBezTo>
                                  <a:pt x="3826561" y="361061"/>
                                  <a:pt x="3827069" y="361061"/>
                                  <a:pt x="3827577" y="360934"/>
                                </a:cubicBezTo>
                                <a:cubicBezTo>
                                  <a:pt x="3827958" y="360680"/>
                                  <a:pt x="3828466" y="360299"/>
                                  <a:pt x="3828974" y="359791"/>
                                </a:cubicBezTo>
                                <a:cubicBezTo>
                                  <a:pt x="3829482" y="359156"/>
                                  <a:pt x="3829990" y="358521"/>
                                  <a:pt x="3830498" y="357632"/>
                                </a:cubicBezTo>
                                <a:cubicBezTo>
                                  <a:pt x="3830879" y="356743"/>
                                  <a:pt x="3831387" y="355600"/>
                                  <a:pt x="3831895" y="354330"/>
                                </a:cubicBezTo>
                                <a:cubicBezTo>
                                  <a:pt x="3832403" y="353187"/>
                                  <a:pt x="3832911" y="351663"/>
                                  <a:pt x="3833419" y="350139"/>
                                </a:cubicBezTo>
                                <a:cubicBezTo>
                                  <a:pt x="3833800" y="348742"/>
                                  <a:pt x="3834308" y="347091"/>
                                  <a:pt x="3834816" y="345440"/>
                                </a:cubicBezTo>
                                <a:cubicBezTo>
                                  <a:pt x="3835324" y="343789"/>
                                  <a:pt x="3835832" y="342011"/>
                                  <a:pt x="3836340" y="340360"/>
                                </a:cubicBezTo>
                                <a:cubicBezTo>
                                  <a:pt x="3836721" y="338836"/>
                                  <a:pt x="3837229" y="337185"/>
                                  <a:pt x="3837737" y="335788"/>
                                </a:cubicBezTo>
                                <a:cubicBezTo>
                                  <a:pt x="3838245" y="334391"/>
                                  <a:pt x="3838753" y="332994"/>
                                  <a:pt x="3839261" y="332105"/>
                                </a:cubicBezTo>
                                <a:cubicBezTo>
                                  <a:pt x="3839642" y="331089"/>
                                  <a:pt x="3840150" y="330327"/>
                                  <a:pt x="3840658" y="330073"/>
                                </a:cubicBezTo>
                                <a:cubicBezTo>
                                  <a:pt x="3841166" y="329692"/>
                                  <a:pt x="3841674" y="329692"/>
                                  <a:pt x="3842055" y="330073"/>
                                </a:cubicBezTo>
                                <a:cubicBezTo>
                                  <a:pt x="3842563" y="330454"/>
                                  <a:pt x="3843071" y="331216"/>
                                  <a:pt x="3843579" y="332359"/>
                                </a:cubicBezTo>
                                <a:cubicBezTo>
                                  <a:pt x="3844087" y="333375"/>
                                  <a:pt x="3844595" y="334899"/>
                                  <a:pt x="3844976" y="336677"/>
                                </a:cubicBezTo>
                                <a:cubicBezTo>
                                  <a:pt x="3845484" y="338328"/>
                                  <a:pt x="3845992" y="340360"/>
                                  <a:pt x="3846500" y="342519"/>
                                </a:cubicBezTo>
                                <a:cubicBezTo>
                                  <a:pt x="3847008" y="344551"/>
                                  <a:pt x="3847516" y="346837"/>
                                  <a:pt x="3847897" y="348996"/>
                                </a:cubicBezTo>
                                <a:cubicBezTo>
                                  <a:pt x="3848405" y="351282"/>
                                  <a:pt x="3848913" y="353568"/>
                                  <a:pt x="3849421" y="355727"/>
                                </a:cubicBezTo>
                                <a:cubicBezTo>
                                  <a:pt x="3849929" y="357886"/>
                                  <a:pt x="3850437" y="360045"/>
                                  <a:pt x="3850818" y="361950"/>
                                </a:cubicBezTo>
                                <a:cubicBezTo>
                                  <a:pt x="3851326" y="363855"/>
                                  <a:pt x="3851834" y="365633"/>
                                  <a:pt x="3852342" y="367284"/>
                                </a:cubicBezTo>
                                <a:cubicBezTo>
                                  <a:pt x="3852850" y="368808"/>
                                  <a:pt x="3853358" y="370332"/>
                                  <a:pt x="3853739" y="371729"/>
                                </a:cubicBezTo>
                                <a:cubicBezTo>
                                  <a:pt x="3854247" y="372999"/>
                                  <a:pt x="3854755" y="374142"/>
                                  <a:pt x="3855263" y="375158"/>
                                </a:cubicBezTo>
                                <a:cubicBezTo>
                                  <a:pt x="3855771" y="376301"/>
                                  <a:pt x="3856279" y="377190"/>
                                  <a:pt x="3856660" y="377952"/>
                                </a:cubicBezTo>
                                <a:cubicBezTo>
                                  <a:pt x="3857168" y="378714"/>
                                  <a:pt x="3857676" y="379476"/>
                                  <a:pt x="3858184" y="380111"/>
                                </a:cubicBezTo>
                                <a:cubicBezTo>
                                  <a:pt x="3858692" y="380746"/>
                                  <a:pt x="3859073" y="381254"/>
                                  <a:pt x="3859581" y="381762"/>
                                </a:cubicBezTo>
                                <a:cubicBezTo>
                                  <a:pt x="3860089" y="382270"/>
                                  <a:pt x="3860597" y="382651"/>
                                  <a:pt x="3861105" y="383159"/>
                                </a:cubicBezTo>
                                <a:cubicBezTo>
                                  <a:pt x="3861613" y="383540"/>
                                  <a:pt x="3861994" y="383921"/>
                                  <a:pt x="3862502" y="384175"/>
                                </a:cubicBezTo>
                                <a:cubicBezTo>
                                  <a:pt x="3863010" y="384556"/>
                                  <a:pt x="3863518" y="384810"/>
                                  <a:pt x="3864026" y="385064"/>
                                </a:cubicBezTo>
                                <a:cubicBezTo>
                                  <a:pt x="3864534" y="385445"/>
                                  <a:pt x="3864915" y="385699"/>
                                  <a:pt x="3865423" y="385953"/>
                                </a:cubicBezTo>
                                <a:cubicBezTo>
                                  <a:pt x="3865931" y="386080"/>
                                  <a:pt x="3866439" y="386334"/>
                                  <a:pt x="3866947" y="386588"/>
                                </a:cubicBezTo>
                                <a:cubicBezTo>
                                  <a:pt x="3867455" y="386842"/>
                                  <a:pt x="3867836" y="387096"/>
                                  <a:pt x="3868344" y="387223"/>
                                </a:cubicBezTo>
                                <a:cubicBezTo>
                                  <a:pt x="3868852" y="387477"/>
                                  <a:pt x="3869360" y="387604"/>
                                  <a:pt x="3869868" y="387858"/>
                                </a:cubicBezTo>
                                <a:cubicBezTo>
                                  <a:pt x="3870376" y="387985"/>
                                  <a:pt x="3870757" y="388112"/>
                                  <a:pt x="3871265" y="388239"/>
                                </a:cubicBezTo>
                                <a:cubicBezTo>
                                  <a:pt x="3871773" y="388366"/>
                                  <a:pt x="3872281" y="388493"/>
                                  <a:pt x="3872789" y="388620"/>
                                </a:cubicBezTo>
                                <a:cubicBezTo>
                                  <a:pt x="3873297" y="388747"/>
                                  <a:pt x="3873678" y="388874"/>
                                  <a:pt x="3874186" y="388874"/>
                                </a:cubicBezTo>
                                <a:cubicBezTo>
                                  <a:pt x="3874694" y="389001"/>
                                  <a:pt x="3875202" y="389001"/>
                                  <a:pt x="3875710" y="389001"/>
                                </a:cubicBezTo>
                                <a:cubicBezTo>
                                  <a:pt x="3876091" y="389128"/>
                                  <a:pt x="3876599" y="389128"/>
                                  <a:pt x="3877107" y="389128"/>
                                </a:cubicBezTo>
                                <a:cubicBezTo>
                                  <a:pt x="3877615" y="389128"/>
                                  <a:pt x="3878123" y="389255"/>
                                  <a:pt x="3878631" y="389255"/>
                                </a:cubicBezTo>
                                <a:cubicBezTo>
                                  <a:pt x="3879012" y="389255"/>
                                  <a:pt x="3879520" y="389255"/>
                                  <a:pt x="3880028" y="389255"/>
                                </a:cubicBezTo>
                                <a:cubicBezTo>
                                  <a:pt x="3880536" y="389382"/>
                                  <a:pt x="3881044" y="389382"/>
                                  <a:pt x="3881552" y="389509"/>
                                </a:cubicBezTo>
                                <a:cubicBezTo>
                                  <a:pt x="3881933" y="389636"/>
                                  <a:pt x="3882441" y="389636"/>
                                  <a:pt x="3882949" y="389763"/>
                                </a:cubicBezTo>
                                <a:cubicBezTo>
                                  <a:pt x="3883457" y="389890"/>
                                  <a:pt x="3883965" y="389890"/>
                                  <a:pt x="3884473" y="390017"/>
                                </a:cubicBezTo>
                                <a:cubicBezTo>
                                  <a:pt x="3884854" y="390144"/>
                                  <a:pt x="3885362" y="390271"/>
                                  <a:pt x="3885870" y="390398"/>
                                </a:cubicBezTo>
                                <a:cubicBezTo>
                                  <a:pt x="3886378" y="390525"/>
                                  <a:pt x="3886886" y="390525"/>
                                  <a:pt x="3887394" y="390652"/>
                                </a:cubicBezTo>
                                <a:cubicBezTo>
                                  <a:pt x="3887775" y="390779"/>
                                  <a:pt x="3888283" y="390906"/>
                                  <a:pt x="3888791" y="390906"/>
                                </a:cubicBezTo>
                                <a:cubicBezTo>
                                  <a:pt x="3889299" y="391033"/>
                                  <a:pt x="3889807" y="391160"/>
                                  <a:pt x="3890315" y="391287"/>
                                </a:cubicBezTo>
                                <a:cubicBezTo>
                                  <a:pt x="3890696" y="391287"/>
                                  <a:pt x="3891204" y="391414"/>
                                  <a:pt x="3891712" y="391414"/>
                                </a:cubicBezTo>
                                <a:cubicBezTo>
                                  <a:pt x="3892220" y="391541"/>
                                  <a:pt x="3892728" y="391541"/>
                                  <a:pt x="3893109" y="391668"/>
                                </a:cubicBezTo>
                                <a:cubicBezTo>
                                  <a:pt x="3893617" y="391668"/>
                                  <a:pt x="3894125" y="391795"/>
                                  <a:pt x="3894633" y="391795"/>
                                </a:cubicBezTo>
                                <a:cubicBezTo>
                                  <a:pt x="3895141" y="391795"/>
                                  <a:pt x="3895649" y="391795"/>
                                  <a:pt x="3896030" y="391922"/>
                                </a:cubicBezTo>
                                <a:cubicBezTo>
                                  <a:pt x="3896538" y="391922"/>
                                  <a:pt x="3897046" y="391922"/>
                                  <a:pt x="3897554" y="391922"/>
                                </a:cubicBezTo>
                                <a:cubicBezTo>
                                  <a:pt x="3898062" y="391922"/>
                                  <a:pt x="3898570" y="391922"/>
                                  <a:pt x="3898951" y="391922"/>
                                </a:cubicBezTo>
                                <a:cubicBezTo>
                                  <a:pt x="3899459" y="392049"/>
                                  <a:pt x="3899967" y="392049"/>
                                  <a:pt x="3900475" y="392049"/>
                                </a:cubicBezTo>
                                <a:cubicBezTo>
                                  <a:pt x="3900983" y="392049"/>
                                  <a:pt x="3901491" y="392049"/>
                                  <a:pt x="3901872" y="392049"/>
                                </a:cubicBezTo>
                                <a:cubicBezTo>
                                  <a:pt x="3902380" y="392049"/>
                                  <a:pt x="3902888" y="392049"/>
                                  <a:pt x="3903396" y="392049"/>
                                </a:cubicBezTo>
                                <a:cubicBezTo>
                                  <a:pt x="3903904" y="392049"/>
                                  <a:pt x="3904412" y="392049"/>
                                  <a:pt x="3904793" y="392049"/>
                                </a:cubicBezTo>
                                <a:cubicBezTo>
                                  <a:pt x="3905301" y="392049"/>
                                  <a:pt x="3905809" y="392049"/>
                                  <a:pt x="3906317" y="392049"/>
                                </a:cubicBezTo>
                                <a:cubicBezTo>
                                  <a:pt x="3906825" y="392049"/>
                                  <a:pt x="3907333" y="392049"/>
                                  <a:pt x="3907714" y="392049"/>
                                </a:cubicBezTo>
                                <a:cubicBezTo>
                                  <a:pt x="3908222" y="392049"/>
                                  <a:pt x="3908730" y="391922"/>
                                  <a:pt x="3909238" y="391922"/>
                                </a:cubicBezTo>
                                <a:cubicBezTo>
                                  <a:pt x="3909746" y="391922"/>
                                  <a:pt x="3910127" y="391922"/>
                                  <a:pt x="3910635" y="391922"/>
                                </a:cubicBezTo>
                                <a:cubicBezTo>
                                  <a:pt x="3911143" y="391795"/>
                                  <a:pt x="3911651" y="391795"/>
                                  <a:pt x="3912159" y="391795"/>
                                </a:cubicBezTo>
                                <a:cubicBezTo>
                                  <a:pt x="3912667" y="391795"/>
                                  <a:pt x="3913048" y="391795"/>
                                  <a:pt x="3913556" y="391795"/>
                                </a:cubicBezTo>
                                <a:cubicBezTo>
                                  <a:pt x="3914064" y="391795"/>
                                  <a:pt x="3914572" y="391668"/>
                                  <a:pt x="3915080" y="391668"/>
                                </a:cubicBezTo>
                                <a:cubicBezTo>
                                  <a:pt x="3915588" y="391668"/>
                                  <a:pt x="3915969" y="391668"/>
                                  <a:pt x="3916477" y="391668"/>
                                </a:cubicBezTo>
                                <a:cubicBezTo>
                                  <a:pt x="3916985" y="391668"/>
                                  <a:pt x="3917493" y="391668"/>
                                  <a:pt x="3918001" y="391668"/>
                                </a:cubicBezTo>
                                <a:cubicBezTo>
                                  <a:pt x="3918509" y="391668"/>
                                  <a:pt x="3918890" y="391668"/>
                                  <a:pt x="3919398" y="391668"/>
                                </a:cubicBezTo>
                                <a:cubicBezTo>
                                  <a:pt x="3919906" y="391668"/>
                                  <a:pt x="3920414" y="391668"/>
                                  <a:pt x="3920922" y="391668"/>
                                </a:cubicBezTo>
                                <a:cubicBezTo>
                                  <a:pt x="3921430" y="391668"/>
                                  <a:pt x="3921811" y="391541"/>
                                  <a:pt x="3922319" y="391541"/>
                                </a:cubicBezTo>
                                <a:cubicBezTo>
                                  <a:pt x="3922827" y="391541"/>
                                  <a:pt x="3923335" y="391541"/>
                                  <a:pt x="3923843" y="391541"/>
                                </a:cubicBezTo>
                                <a:cubicBezTo>
                                  <a:pt x="3924351" y="391541"/>
                                  <a:pt x="3924732" y="391541"/>
                                  <a:pt x="3925240" y="391541"/>
                                </a:cubicBezTo>
                                <a:cubicBezTo>
                                  <a:pt x="3925748" y="391541"/>
                                  <a:pt x="3926256" y="391414"/>
                                  <a:pt x="3926764" y="391414"/>
                                </a:cubicBezTo>
                                <a:cubicBezTo>
                                  <a:pt x="3927145" y="391414"/>
                                  <a:pt x="3927653" y="391414"/>
                                  <a:pt x="3928161" y="391414"/>
                                </a:cubicBezTo>
                                <a:cubicBezTo>
                                  <a:pt x="3928669" y="391287"/>
                                  <a:pt x="3929177" y="391287"/>
                                  <a:pt x="3929685" y="391160"/>
                                </a:cubicBezTo>
                                <a:cubicBezTo>
                                  <a:pt x="3930066" y="391160"/>
                                  <a:pt x="3930574" y="391033"/>
                                  <a:pt x="3931082" y="391033"/>
                                </a:cubicBezTo>
                                <a:cubicBezTo>
                                  <a:pt x="3931590" y="390906"/>
                                  <a:pt x="3932098" y="390906"/>
                                  <a:pt x="3932606" y="390779"/>
                                </a:cubicBezTo>
                                <a:cubicBezTo>
                                  <a:pt x="3932987" y="390652"/>
                                  <a:pt x="3933495" y="390652"/>
                                  <a:pt x="3934003" y="390525"/>
                                </a:cubicBezTo>
                                <a:cubicBezTo>
                                  <a:pt x="3934511" y="390398"/>
                                  <a:pt x="3935019" y="390271"/>
                                  <a:pt x="3935527" y="390144"/>
                                </a:cubicBezTo>
                                <a:cubicBezTo>
                                  <a:pt x="3935908" y="390017"/>
                                  <a:pt x="3936416" y="389890"/>
                                  <a:pt x="3936924" y="389763"/>
                                </a:cubicBezTo>
                                <a:cubicBezTo>
                                  <a:pt x="3937432" y="389509"/>
                                  <a:pt x="3937940" y="389382"/>
                                  <a:pt x="3938448" y="389255"/>
                                </a:cubicBezTo>
                                <a:cubicBezTo>
                                  <a:pt x="3938829" y="389001"/>
                                  <a:pt x="3939337" y="388874"/>
                                  <a:pt x="3939845" y="388620"/>
                                </a:cubicBezTo>
                                <a:cubicBezTo>
                                  <a:pt x="3940353" y="388366"/>
                                  <a:pt x="3940861" y="388239"/>
                                  <a:pt x="3941369" y="387985"/>
                                </a:cubicBezTo>
                                <a:cubicBezTo>
                                  <a:pt x="3941750" y="387731"/>
                                  <a:pt x="3942258" y="387477"/>
                                  <a:pt x="3942766" y="387096"/>
                                </a:cubicBezTo>
                                <a:cubicBezTo>
                                  <a:pt x="3943274" y="386842"/>
                                  <a:pt x="3943782" y="386461"/>
                                  <a:pt x="3944163" y="386080"/>
                                </a:cubicBezTo>
                                <a:cubicBezTo>
                                  <a:pt x="3944671" y="385699"/>
                                  <a:pt x="3945179" y="385318"/>
                                  <a:pt x="3945687" y="384937"/>
                                </a:cubicBezTo>
                                <a:cubicBezTo>
                                  <a:pt x="3946195" y="384429"/>
                                  <a:pt x="3946703" y="383921"/>
                                  <a:pt x="3947084" y="383413"/>
                                </a:cubicBezTo>
                                <a:cubicBezTo>
                                  <a:pt x="3947592" y="382905"/>
                                  <a:pt x="3948100" y="382270"/>
                                  <a:pt x="3948608" y="381635"/>
                                </a:cubicBezTo>
                                <a:cubicBezTo>
                                  <a:pt x="3949116" y="381000"/>
                                  <a:pt x="3949624" y="380365"/>
                                  <a:pt x="3950005" y="379603"/>
                                </a:cubicBezTo>
                                <a:cubicBezTo>
                                  <a:pt x="3950513" y="378841"/>
                                  <a:pt x="3951021" y="377952"/>
                                  <a:pt x="3951529" y="376936"/>
                                </a:cubicBezTo>
                                <a:cubicBezTo>
                                  <a:pt x="3952037" y="376047"/>
                                  <a:pt x="3952545" y="375031"/>
                                  <a:pt x="3952926" y="373888"/>
                                </a:cubicBezTo>
                                <a:cubicBezTo>
                                  <a:pt x="3953434" y="372745"/>
                                  <a:pt x="3953942" y="371475"/>
                                  <a:pt x="3954450" y="370078"/>
                                </a:cubicBezTo>
                                <a:cubicBezTo>
                                  <a:pt x="3954958" y="368681"/>
                                  <a:pt x="3955466" y="367284"/>
                                  <a:pt x="3955847" y="365633"/>
                                </a:cubicBezTo>
                                <a:cubicBezTo>
                                  <a:pt x="3956355" y="363982"/>
                                  <a:pt x="3956863" y="362204"/>
                                  <a:pt x="3957371" y="360426"/>
                                </a:cubicBezTo>
                                <a:cubicBezTo>
                                  <a:pt x="3957879" y="358521"/>
                                  <a:pt x="3958387" y="356489"/>
                                  <a:pt x="3958768" y="354330"/>
                                </a:cubicBezTo>
                                <a:cubicBezTo>
                                  <a:pt x="3959276" y="352171"/>
                                  <a:pt x="3959784" y="349885"/>
                                  <a:pt x="3960292" y="347345"/>
                                </a:cubicBezTo>
                                <a:cubicBezTo>
                                  <a:pt x="3960800" y="344932"/>
                                  <a:pt x="3961181" y="342392"/>
                                  <a:pt x="3961689" y="339852"/>
                                </a:cubicBezTo>
                                <a:cubicBezTo>
                                  <a:pt x="3962197" y="337185"/>
                                  <a:pt x="3962705" y="334518"/>
                                  <a:pt x="3963213" y="331724"/>
                                </a:cubicBezTo>
                                <a:cubicBezTo>
                                  <a:pt x="3963721" y="328930"/>
                                  <a:pt x="3964102" y="326009"/>
                                  <a:pt x="3964610" y="323342"/>
                                </a:cubicBezTo>
                                <a:cubicBezTo>
                                  <a:pt x="3965118" y="320548"/>
                                  <a:pt x="3965626" y="317754"/>
                                  <a:pt x="3966134" y="315087"/>
                                </a:cubicBezTo>
                                <a:cubicBezTo>
                                  <a:pt x="3966642" y="312420"/>
                                  <a:pt x="3967023" y="309753"/>
                                  <a:pt x="3967531" y="307467"/>
                                </a:cubicBezTo>
                                <a:cubicBezTo>
                                  <a:pt x="3968039" y="305054"/>
                                  <a:pt x="3968547" y="302895"/>
                                  <a:pt x="3969055" y="300990"/>
                                </a:cubicBezTo>
                                <a:cubicBezTo>
                                  <a:pt x="3969563" y="299085"/>
                                  <a:pt x="3969944" y="297434"/>
                                  <a:pt x="3970452" y="296291"/>
                                </a:cubicBezTo>
                                <a:cubicBezTo>
                                  <a:pt x="3970960" y="295021"/>
                                  <a:pt x="3971468" y="294132"/>
                                  <a:pt x="3971976" y="293624"/>
                                </a:cubicBezTo>
                                <a:cubicBezTo>
                                  <a:pt x="3972484" y="292989"/>
                                  <a:pt x="3972865" y="292862"/>
                                  <a:pt x="3973373" y="293116"/>
                                </a:cubicBezTo>
                                <a:cubicBezTo>
                                  <a:pt x="3973881" y="293370"/>
                                  <a:pt x="3974389" y="294005"/>
                                  <a:pt x="3974897" y="294894"/>
                                </a:cubicBezTo>
                                <a:cubicBezTo>
                                  <a:pt x="3975405" y="295783"/>
                                  <a:pt x="3975786" y="297053"/>
                                  <a:pt x="3976294" y="298577"/>
                                </a:cubicBezTo>
                                <a:cubicBezTo>
                                  <a:pt x="3976802" y="299974"/>
                                  <a:pt x="3977310" y="301752"/>
                                  <a:pt x="3977818" y="303657"/>
                                </a:cubicBezTo>
                                <a:cubicBezTo>
                                  <a:pt x="3978199" y="305435"/>
                                  <a:pt x="3978707" y="307594"/>
                                  <a:pt x="3979215" y="309626"/>
                                </a:cubicBezTo>
                                <a:cubicBezTo>
                                  <a:pt x="3979723" y="311785"/>
                                  <a:pt x="3980231" y="313944"/>
                                  <a:pt x="3980739" y="316230"/>
                                </a:cubicBezTo>
                                <a:cubicBezTo>
                                  <a:pt x="3981120" y="318389"/>
                                  <a:pt x="3981628" y="320675"/>
                                  <a:pt x="3982136" y="322834"/>
                                </a:cubicBezTo>
                                <a:cubicBezTo>
                                  <a:pt x="3982644" y="324993"/>
                                  <a:pt x="3983152" y="327025"/>
                                  <a:pt x="3983660" y="329057"/>
                                </a:cubicBezTo>
                                <a:cubicBezTo>
                                  <a:pt x="3984041" y="331089"/>
                                  <a:pt x="3984549" y="333121"/>
                                  <a:pt x="3985057" y="334899"/>
                                </a:cubicBezTo>
                                <a:cubicBezTo>
                                  <a:pt x="3985565" y="336804"/>
                                  <a:pt x="3986073" y="338455"/>
                                  <a:pt x="3986581" y="340106"/>
                                </a:cubicBezTo>
                                <a:cubicBezTo>
                                  <a:pt x="3986962" y="341757"/>
                                  <a:pt x="3987470" y="343281"/>
                                  <a:pt x="3987978" y="344678"/>
                                </a:cubicBezTo>
                                <a:cubicBezTo>
                                  <a:pt x="3988486" y="346075"/>
                                  <a:pt x="3988994" y="347345"/>
                                  <a:pt x="3989502" y="348615"/>
                                </a:cubicBezTo>
                                <a:cubicBezTo>
                                  <a:pt x="3989883" y="349758"/>
                                  <a:pt x="3990391" y="350901"/>
                                  <a:pt x="3990899" y="351917"/>
                                </a:cubicBezTo>
                                <a:cubicBezTo>
                                  <a:pt x="3991407" y="352933"/>
                                  <a:pt x="3991915" y="353822"/>
                                  <a:pt x="3992423" y="354584"/>
                                </a:cubicBezTo>
                                <a:cubicBezTo>
                                  <a:pt x="3992804" y="355473"/>
                                  <a:pt x="3993312" y="356235"/>
                                  <a:pt x="3993820" y="356997"/>
                                </a:cubicBezTo>
                                <a:cubicBezTo>
                                  <a:pt x="3994328" y="357632"/>
                                  <a:pt x="3994836" y="358267"/>
                                  <a:pt x="3995217" y="358902"/>
                                </a:cubicBezTo>
                                <a:cubicBezTo>
                                  <a:pt x="3995725" y="359410"/>
                                  <a:pt x="3996233" y="359918"/>
                                  <a:pt x="3996741" y="360426"/>
                                </a:cubicBezTo>
                                <a:cubicBezTo>
                                  <a:pt x="3997249" y="360934"/>
                                  <a:pt x="3997757" y="361315"/>
                                  <a:pt x="3998138" y="361696"/>
                                </a:cubicBezTo>
                                <a:cubicBezTo>
                                  <a:pt x="3998646" y="362077"/>
                                  <a:pt x="3999154" y="362331"/>
                                  <a:pt x="3999662" y="362585"/>
                                </a:cubicBezTo>
                                <a:cubicBezTo>
                                  <a:pt x="4000170" y="362839"/>
                                  <a:pt x="4000678" y="363093"/>
                                  <a:pt x="4001059" y="363220"/>
                                </a:cubicBezTo>
                                <a:cubicBezTo>
                                  <a:pt x="4001567" y="363347"/>
                                  <a:pt x="4002075" y="363474"/>
                                  <a:pt x="4002583" y="363474"/>
                                </a:cubicBezTo>
                                <a:cubicBezTo>
                                  <a:pt x="4003091" y="363601"/>
                                  <a:pt x="4003599" y="363601"/>
                                  <a:pt x="4003980" y="363474"/>
                                </a:cubicBezTo>
                                <a:cubicBezTo>
                                  <a:pt x="4004488" y="363474"/>
                                  <a:pt x="4004996" y="363347"/>
                                  <a:pt x="4005504" y="363220"/>
                                </a:cubicBezTo>
                                <a:cubicBezTo>
                                  <a:pt x="4006012" y="362966"/>
                                  <a:pt x="4006520" y="362712"/>
                                  <a:pt x="4006901" y="362458"/>
                                </a:cubicBezTo>
                                <a:cubicBezTo>
                                  <a:pt x="4007409" y="362204"/>
                                  <a:pt x="4007917" y="361823"/>
                                  <a:pt x="4008425" y="361569"/>
                                </a:cubicBezTo>
                                <a:cubicBezTo>
                                  <a:pt x="4008933" y="361188"/>
                                  <a:pt x="4009314" y="360807"/>
                                  <a:pt x="4009822" y="360299"/>
                                </a:cubicBezTo>
                                <a:cubicBezTo>
                                  <a:pt x="4010330" y="359918"/>
                                  <a:pt x="4010838" y="359410"/>
                                  <a:pt x="4011346" y="358902"/>
                                </a:cubicBezTo>
                                <a:cubicBezTo>
                                  <a:pt x="4011854" y="358521"/>
                                  <a:pt x="4012235" y="358013"/>
                                  <a:pt x="4012743" y="357505"/>
                                </a:cubicBezTo>
                                <a:cubicBezTo>
                                  <a:pt x="4013251" y="357124"/>
                                  <a:pt x="4013759" y="356616"/>
                                  <a:pt x="4014267" y="356108"/>
                                </a:cubicBezTo>
                                <a:cubicBezTo>
                                  <a:pt x="4014775" y="355727"/>
                                  <a:pt x="4015156" y="355346"/>
                                  <a:pt x="4015664" y="354965"/>
                                </a:cubicBezTo>
                                <a:cubicBezTo>
                                  <a:pt x="4016172" y="354711"/>
                                  <a:pt x="4016680" y="354330"/>
                                  <a:pt x="4017188" y="354076"/>
                                </a:cubicBezTo>
                                <a:cubicBezTo>
                                  <a:pt x="4017696" y="353949"/>
                                  <a:pt x="4018077" y="353695"/>
                                  <a:pt x="4018585" y="353568"/>
                                </a:cubicBezTo>
                                <a:cubicBezTo>
                                  <a:pt x="4019093" y="353568"/>
                                  <a:pt x="4019601" y="353441"/>
                                  <a:pt x="4020109" y="353441"/>
                                </a:cubicBezTo>
                                <a:cubicBezTo>
                                  <a:pt x="4020617" y="353568"/>
                                  <a:pt x="4020998" y="353695"/>
                                  <a:pt x="4021506" y="353822"/>
                                </a:cubicBezTo>
                                <a:cubicBezTo>
                                  <a:pt x="4022014" y="354076"/>
                                  <a:pt x="4022522" y="354330"/>
                                  <a:pt x="4023030" y="354711"/>
                                </a:cubicBezTo>
                                <a:cubicBezTo>
                                  <a:pt x="4023538" y="355092"/>
                                  <a:pt x="4023919" y="355473"/>
                                  <a:pt x="4024427" y="355981"/>
                                </a:cubicBezTo>
                                <a:cubicBezTo>
                                  <a:pt x="4024935" y="356489"/>
                                  <a:pt x="4025443" y="357124"/>
                                  <a:pt x="4025951" y="357759"/>
                                </a:cubicBezTo>
                                <a:cubicBezTo>
                                  <a:pt x="4026332" y="358394"/>
                                  <a:pt x="4026840" y="359156"/>
                                  <a:pt x="4027348" y="359918"/>
                                </a:cubicBezTo>
                                <a:cubicBezTo>
                                  <a:pt x="4027856" y="360680"/>
                                  <a:pt x="4028364" y="361569"/>
                                  <a:pt x="4028872" y="362331"/>
                                </a:cubicBezTo>
                                <a:cubicBezTo>
                                  <a:pt x="4029253" y="363093"/>
                                  <a:pt x="4029761" y="363982"/>
                                  <a:pt x="4030269" y="364744"/>
                                </a:cubicBezTo>
                                <a:cubicBezTo>
                                  <a:pt x="4030777" y="365633"/>
                                  <a:pt x="4031285" y="366395"/>
                                  <a:pt x="4031793" y="367157"/>
                                </a:cubicBezTo>
                                <a:cubicBezTo>
                                  <a:pt x="4032174" y="367919"/>
                                  <a:pt x="4032682" y="368681"/>
                                  <a:pt x="4033190" y="369316"/>
                                </a:cubicBezTo>
                                <a:cubicBezTo>
                                  <a:pt x="4033698" y="369951"/>
                                  <a:pt x="4034206" y="370586"/>
                                  <a:pt x="4034714" y="371094"/>
                                </a:cubicBezTo>
                                <a:cubicBezTo>
                                  <a:pt x="4035095" y="371602"/>
                                  <a:pt x="4035603" y="371983"/>
                                  <a:pt x="4036111" y="372364"/>
                                </a:cubicBezTo>
                                <a:cubicBezTo>
                                  <a:pt x="4036619" y="372618"/>
                                  <a:pt x="4037127" y="372872"/>
                                  <a:pt x="4037635" y="372999"/>
                                </a:cubicBezTo>
                                <a:cubicBezTo>
                                  <a:pt x="4038016" y="373126"/>
                                  <a:pt x="4038524" y="373253"/>
                                  <a:pt x="4039032" y="373253"/>
                                </a:cubicBezTo>
                                <a:cubicBezTo>
                                  <a:pt x="4039540" y="373253"/>
                                  <a:pt x="4040048" y="373253"/>
                                  <a:pt x="4040556" y="373126"/>
                                </a:cubicBezTo>
                                <a:cubicBezTo>
                                  <a:pt x="4040937" y="372999"/>
                                  <a:pt x="4041445" y="372872"/>
                                  <a:pt x="4041953" y="372618"/>
                                </a:cubicBezTo>
                                <a:cubicBezTo>
                                  <a:pt x="4042461" y="372491"/>
                                  <a:pt x="4042969" y="372237"/>
                                  <a:pt x="4043350" y="371983"/>
                                </a:cubicBezTo>
                                <a:cubicBezTo>
                                  <a:pt x="4043858" y="371729"/>
                                  <a:pt x="4044366" y="371475"/>
                                  <a:pt x="4044874" y="371221"/>
                                </a:cubicBezTo>
                                <a:cubicBezTo>
                                  <a:pt x="4045382" y="370967"/>
                                  <a:pt x="4045890" y="370713"/>
                                  <a:pt x="4046271" y="370459"/>
                                </a:cubicBezTo>
                                <a:cubicBezTo>
                                  <a:pt x="4046779" y="370205"/>
                                  <a:pt x="4047287" y="369951"/>
                                  <a:pt x="4047795" y="369697"/>
                                </a:cubicBezTo>
                                <a:cubicBezTo>
                                  <a:pt x="4048303" y="369570"/>
                                  <a:pt x="4048811" y="369316"/>
                                  <a:pt x="4049192" y="369189"/>
                                </a:cubicBezTo>
                                <a:cubicBezTo>
                                  <a:pt x="4049700" y="369189"/>
                                  <a:pt x="4050208" y="369062"/>
                                  <a:pt x="4050716" y="369062"/>
                                </a:cubicBezTo>
                                <a:cubicBezTo>
                                  <a:pt x="4051224" y="369062"/>
                                  <a:pt x="4051732" y="369189"/>
                                  <a:pt x="4052113" y="369316"/>
                                </a:cubicBezTo>
                                <a:cubicBezTo>
                                  <a:pt x="4052621" y="369443"/>
                                  <a:pt x="4053129" y="369697"/>
                                  <a:pt x="4053637" y="370078"/>
                                </a:cubicBezTo>
                                <a:cubicBezTo>
                                  <a:pt x="4054145" y="370332"/>
                                  <a:pt x="4054653" y="370713"/>
                                  <a:pt x="4055034" y="371221"/>
                                </a:cubicBezTo>
                                <a:cubicBezTo>
                                  <a:pt x="4055542" y="371602"/>
                                  <a:pt x="4056050" y="372110"/>
                                  <a:pt x="4056558" y="372618"/>
                                </a:cubicBezTo>
                                <a:cubicBezTo>
                                  <a:pt x="4057066" y="373253"/>
                                  <a:pt x="4057574" y="373761"/>
                                  <a:pt x="4057955" y="374396"/>
                                </a:cubicBezTo>
                                <a:cubicBezTo>
                                  <a:pt x="4058463" y="375031"/>
                                  <a:pt x="4058971" y="375666"/>
                                  <a:pt x="4059479" y="376174"/>
                                </a:cubicBezTo>
                                <a:cubicBezTo>
                                  <a:pt x="4059987" y="376809"/>
                                  <a:pt x="4060368" y="377317"/>
                                  <a:pt x="4060876" y="377825"/>
                                </a:cubicBezTo>
                                <a:cubicBezTo>
                                  <a:pt x="4061384" y="378460"/>
                                  <a:pt x="4061892" y="378968"/>
                                  <a:pt x="4062400" y="379349"/>
                                </a:cubicBezTo>
                                <a:cubicBezTo>
                                  <a:pt x="4062908" y="379730"/>
                                  <a:pt x="4063289" y="380111"/>
                                  <a:pt x="4063797" y="380365"/>
                                </a:cubicBezTo>
                                <a:cubicBezTo>
                                  <a:pt x="4064305" y="380746"/>
                                  <a:pt x="4064813" y="380873"/>
                                  <a:pt x="4065321" y="381127"/>
                                </a:cubicBezTo>
                                <a:cubicBezTo>
                                  <a:pt x="4065829" y="381254"/>
                                  <a:pt x="4066210" y="381381"/>
                                  <a:pt x="4066718" y="381508"/>
                                </a:cubicBezTo>
                                <a:cubicBezTo>
                                  <a:pt x="4067226" y="381635"/>
                                  <a:pt x="4067734" y="381508"/>
                                  <a:pt x="4068242" y="381635"/>
                                </a:cubicBezTo>
                                <a:cubicBezTo>
                                  <a:pt x="4068750" y="381635"/>
                                  <a:pt x="4069131" y="381508"/>
                                  <a:pt x="4069639" y="381508"/>
                                </a:cubicBezTo>
                                <a:cubicBezTo>
                                  <a:pt x="4070147" y="381508"/>
                                  <a:pt x="4070655" y="381508"/>
                                  <a:pt x="4071163" y="381508"/>
                                </a:cubicBezTo>
                                <a:cubicBezTo>
                                  <a:pt x="4071671" y="381508"/>
                                  <a:pt x="4072052" y="381508"/>
                                  <a:pt x="4072560" y="381508"/>
                                </a:cubicBezTo>
                                <a:cubicBezTo>
                                  <a:pt x="4073068" y="381508"/>
                                  <a:pt x="4073576" y="381635"/>
                                  <a:pt x="4074084" y="381635"/>
                                </a:cubicBezTo>
                                <a:cubicBezTo>
                                  <a:pt x="4074592" y="381762"/>
                                  <a:pt x="4074973" y="381889"/>
                                  <a:pt x="4075481" y="382143"/>
                                </a:cubicBezTo>
                                <a:cubicBezTo>
                                  <a:pt x="4075989" y="382270"/>
                                  <a:pt x="4076497" y="382397"/>
                                  <a:pt x="4077005" y="382651"/>
                                </a:cubicBezTo>
                                <a:cubicBezTo>
                                  <a:pt x="4077386" y="382905"/>
                                  <a:pt x="4077894" y="383159"/>
                                  <a:pt x="4078402" y="383413"/>
                                </a:cubicBezTo>
                                <a:cubicBezTo>
                                  <a:pt x="4078910" y="383667"/>
                                  <a:pt x="4079418" y="383921"/>
                                  <a:pt x="4079926" y="384302"/>
                                </a:cubicBezTo>
                                <a:cubicBezTo>
                                  <a:pt x="4080307" y="384556"/>
                                  <a:pt x="4080815" y="384810"/>
                                  <a:pt x="4081323" y="385064"/>
                                </a:cubicBezTo>
                                <a:cubicBezTo>
                                  <a:pt x="4081831" y="385318"/>
                                  <a:pt x="4082339" y="385572"/>
                                  <a:pt x="4082847" y="385826"/>
                                </a:cubicBezTo>
                                <a:cubicBezTo>
                                  <a:pt x="4083228" y="386080"/>
                                  <a:pt x="4083736" y="386334"/>
                                  <a:pt x="4084244" y="386461"/>
                                </a:cubicBezTo>
                                <a:cubicBezTo>
                                  <a:pt x="4084752" y="386715"/>
                                  <a:pt x="4085260" y="386969"/>
                                  <a:pt x="4085768" y="387096"/>
                                </a:cubicBezTo>
                                <a:cubicBezTo>
                                  <a:pt x="4086149" y="387223"/>
                                  <a:pt x="4086657" y="387350"/>
                                  <a:pt x="4087165" y="387477"/>
                                </a:cubicBezTo>
                                <a:cubicBezTo>
                                  <a:pt x="4087673" y="387604"/>
                                  <a:pt x="4088181" y="387731"/>
                                  <a:pt x="4088689" y="387858"/>
                                </a:cubicBezTo>
                                <a:cubicBezTo>
                                  <a:pt x="4089070" y="387985"/>
                                  <a:pt x="4089578" y="387985"/>
                                  <a:pt x="4090086" y="388112"/>
                                </a:cubicBezTo>
                                <a:cubicBezTo>
                                  <a:pt x="4090594" y="388112"/>
                                  <a:pt x="4091102" y="388239"/>
                                  <a:pt x="4091610" y="388239"/>
                                </a:cubicBezTo>
                                <a:cubicBezTo>
                                  <a:pt x="4091991" y="388239"/>
                                  <a:pt x="4092499" y="388366"/>
                                  <a:pt x="4093007" y="388366"/>
                                </a:cubicBezTo>
                                <a:cubicBezTo>
                                  <a:pt x="4093515" y="388366"/>
                                  <a:pt x="4094023" y="388366"/>
                                  <a:pt x="4094404" y="388366"/>
                                </a:cubicBezTo>
                                <a:cubicBezTo>
                                  <a:pt x="4094912" y="388366"/>
                                  <a:pt x="4095420" y="388239"/>
                                  <a:pt x="4095928" y="388239"/>
                                </a:cubicBezTo>
                                <a:cubicBezTo>
                                  <a:pt x="4096436" y="388239"/>
                                  <a:pt x="4096944" y="388112"/>
                                  <a:pt x="4097325" y="388112"/>
                                </a:cubicBezTo>
                                <a:cubicBezTo>
                                  <a:pt x="4097833" y="388112"/>
                                  <a:pt x="4098341" y="387985"/>
                                  <a:pt x="4098849" y="387985"/>
                                </a:cubicBezTo>
                                <a:cubicBezTo>
                                  <a:pt x="4099357" y="387985"/>
                                  <a:pt x="4099865" y="387985"/>
                                  <a:pt x="4100246" y="387985"/>
                                </a:cubicBezTo>
                                <a:cubicBezTo>
                                  <a:pt x="4100754" y="387858"/>
                                  <a:pt x="4101262" y="387858"/>
                                  <a:pt x="4101770" y="387858"/>
                                </a:cubicBezTo>
                                <a:cubicBezTo>
                                  <a:pt x="4102278" y="387731"/>
                                  <a:pt x="4102786" y="387858"/>
                                  <a:pt x="4103167" y="387731"/>
                                </a:cubicBezTo>
                                <a:cubicBezTo>
                                  <a:pt x="4103675" y="387731"/>
                                  <a:pt x="4104183" y="387731"/>
                                  <a:pt x="4104691" y="387731"/>
                                </a:cubicBezTo>
                                <a:cubicBezTo>
                                  <a:pt x="4105199" y="387731"/>
                                  <a:pt x="4105707" y="387731"/>
                                  <a:pt x="4106088" y="387731"/>
                                </a:cubicBezTo>
                                <a:cubicBezTo>
                                  <a:pt x="4106596" y="387731"/>
                                  <a:pt x="4107104" y="387731"/>
                                  <a:pt x="4107612" y="387604"/>
                                </a:cubicBezTo>
                                <a:cubicBezTo>
                                  <a:pt x="4108120" y="387604"/>
                                  <a:pt x="4108628" y="387604"/>
                                  <a:pt x="4109009" y="387604"/>
                                </a:cubicBezTo>
                                <a:cubicBezTo>
                                  <a:pt x="4109517" y="387604"/>
                                  <a:pt x="4110025" y="387604"/>
                                  <a:pt x="4110533" y="387604"/>
                                </a:cubicBezTo>
                                <a:cubicBezTo>
                                  <a:pt x="4111041" y="387731"/>
                                  <a:pt x="4111422" y="387731"/>
                                  <a:pt x="4111930" y="387731"/>
                                </a:cubicBezTo>
                                <a:cubicBezTo>
                                  <a:pt x="4112438" y="387731"/>
                                  <a:pt x="4112946" y="387731"/>
                                  <a:pt x="4113454" y="387731"/>
                                </a:cubicBezTo>
                                <a:cubicBezTo>
                                  <a:pt x="4113962" y="387731"/>
                                  <a:pt x="4114343" y="387731"/>
                                  <a:pt x="4114851" y="387731"/>
                                </a:cubicBezTo>
                                <a:cubicBezTo>
                                  <a:pt x="4115359" y="387731"/>
                                  <a:pt x="4115867" y="387604"/>
                                  <a:pt x="4116375" y="387604"/>
                                </a:cubicBezTo>
                                <a:cubicBezTo>
                                  <a:pt x="4116883" y="387604"/>
                                  <a:pt x="4117264" y="387604"/>
                                  <a:pt x="4117772" y="387477"/>
                                </a:cubicBezTo>
                                <a:cubicBezTo>
                                  <a:pt x="4118280" y="387477"/>
                                  <a:pt x="4118788" y="387350"/>
                                  <a:pt x="4119296" y="387350"/>
                                </a:cubicBezTo>
                                <a:cubicBezTo>
                                  <a:pt x="4119804" y="387223"/>
                                  <a:pt x="4120185" y="387096"/>
                                  <a:pt x="4120693" y="387096"/>
                                </a:cubicBezTo>
                                <a:cubicBezTo>
                                  <a:pt x="4121201" y="386969"/>
                                  <a:pt x="4121709" y="386715"/>
                                  <a:pt x="4122217" y="386588"/>
                                </a:cubicBezTo>
                                <a:cubicBezTo>
                                  <a:pt x="4122725" y="386461"/>
                                  <a:pt x="4123106" y="386334"/>
                                  <a:pt x="4123614" y="386080"/>
                                </a:cubicBezTo>
                                <a:cubicBezTo>
                                  <a:pt x="4124122" y="385826"/>
                                  <a:pt x="4124630" y="385699"/>
                                  <a:pt x="4125138" y="385445"/>
                                </a:cubicBezTo>
                                <a:cubicBezTo>
                                  <a:pt x="4125646" y="385064"/>
                                  <a:pt x="4126027" y="384810"/>
                                  <a:pt x="4126535" y="384429"/>
                                </a:cubicBezTo>
                                <a:cubicBezTo>
                                  <a:pt x="4127043" y="384048"/>
                                  <a:pt x="4127551" y="383667"/>
                                  <a:pt x="4128059" y="383286"/>
                                </a:cubicBezTo>
                                <a:cubicBezTo>
                                  <a:pt x="4128440" y="382778"/>
                                  <a:pt x="4128948" y="382143"/>
                                  <a:pt x="4129456" y="381635"/>
                                </a:cubicBezTo>
                                <a:cubicBezTo>
                                  <a:pt x="4129964" y="381000"/>
                                  <a:pt x="4130472" y="380238"/>
                                  <a:pt x="4130980" y="379476"/>
                                </a:cubicBezTo>
                                <a:cubicBezTo>
                                  <a:pt x="4131361" y="378587"/>
                                  <a:pt x="4131869" y="377698"/>
                                  <a:pt x="4132377" y="376682"/>
                                </a:cubicBezTo>
                                <a:cubicBezTo>
                                  <a:pt x="4132885" y="375539"/>
                                  <a:pt x="4133393" y="374396"/>
                                  <a:pt x="4133901" y="372999"/>
                                </a:cubicBezTo>
                                <a:cubicBezTo>
                                  <a:pt x="4134282" y="371602"/>
                                  <a:pt x="4134790" y="370078"/>
                                  <a:pt x="4135298" y="368427"/>
                                </a:cubicBezTo>
                                <a:cubicBezTo>
                                  <a:pt x="4135806" y="366776"/>
                                  <a:pt x="4136314" y="364871"/>
                                  <a:pt x="4136822" y="362839"/>
                                </a:cubicBezTo>
                                <a:cubicBezTo>
                                  <a:pt x="4137203" y="360807"/>
                                  <a:pt x="4137711" y="358521"/>
                                  <a:pt x="4138219" y="356235"/>
                                </a:cubicBezTo>
                                <a:cubicBezTo>
                                  <a:pt x="4138727" y="353949"/>
                                  <a:pt x="4139235" y="351409"/>
                                  <a:pt x="4139743" y="348869"/>
                                </a:cubicBezTo>
                                <a:cubicBezTo>
                                  <a:pt x="4140124" y="346202"/>
                                  <a:pt x="4140632" y="343535"/>
                                  <a:pt x="4141140" y="340868"/>
                                </a:cubicBezTo>
                                <a:cubicBezTo>
                                  <a:pt x="4141648" y="338201"/>
                                  <a:pt x="4142156" y="335534"/>
                                  <a:pt x="4142664" y="332994"/>
                                </a:cubicBezTo>
                                <a:cubicBezTo>
                                  <a:pt x="4143045" y="330581"/>
                                  <a:pt x="4143553" y="328041"/>
                                  <a:pt x="4144061" y="325882"/>
                                </a:cubicBezTo>
                                <a:cubicBezTo>
                                  <a:pt x="4144569" y="323723"/>
                                  <a:pt x="4145077" y="321691"/>
                                  <a:pt x="4145458" y="320040"/>
                                </a:cubicBezTo>
                                <a:cubicBezTo>
                                  <a:pt x="4145966" y="318389"/>
                                  <a:pt x="4146474" y="317119"/>
                                  <a:pt x="4146982" y="316103"/>
                                </a:cubicBezTo>
                                <a:cubicBezTo>
                                  <a:pt x="4147490" y="315087"/>
                                  <a:pt x="4147998" y="314579"/>
                                  <a:pt x="4148379" y="314325"/>
                                </a:cubicBezTo>
                                <a:cubicBezTo>
                                  <a:pt x="4148887" y="314071"/>
                                  <a:pt x="4149395" y="314198"/>
                                  <a:pt x="4149903" y="314579"/>
                                </a:cubicBezTo>
                                <a:cubicBezTo>
                                  <a:pt x="4150411" y="314960"/>
                                  <a:pt x="4150919" y="315722"/>
                                  <a:pt x="4151300" y="316611"/>
                                </a:cubicBezTo>
                                <a:cubicBezTo>
                                  <a:pt x="4151808" y="317627"/>
                                  <a:pt x="4152316" y="318770"/>
                                  <a:pt x="4152824" y="320040"/>
                                </a:cubicBezTo>
                                <a:cubicBezTo>
                                  <a:pt x="4153332" y="321310"/>
                                  <a:pt x="4153840" y="322834"/>
                                  <a:pt x="4154221" y="324358"/>
                                </a:cubicBezTo>
                                <a:cubicBezTo>
                                  <a:pt x="4154729" y="325882"/>
                                  <a:pt x="4155237" y="327533"/>
                                  <a:pt x="4155745" y="329184"/>
                                </a:cubicBezTo>
                                <a:cubicBezTo>
                                  <a:pt x="4156253" y="330835"/>
                                  <a:pt x="4156761" y="332613"/>
                                  <a:pt x="4157142" y="334391"/>
                                </a:cubicBezTo>
                                <a:cubicBezTo>
                                  <a:pt x="4157650" y="336042"/>
                                  <a:pt x="4158158" y="337820"/>
                                  <a:pt x="4158666" y="339471"/>
                                </a:cubicBezTo>
                                <a:cubicBezTo>
                                  <a:pt x="4159174" y="341249"/>
                                  <a:pt x="4159682" y="343027"/>
                                  <a:pt x="4160063" y="344678"/>
                                </a:cubicBezTo>
                                <a:cubicBezTo>
                                  <a:pt x="4160571" y="346456"/>
                                  <a:pt x="4161079" y="348107"/>
                                  <a:pt x="4161587" y="349885"/>
                                </a:cubicBezTo>
                                <a:cubicBezTo>
                                  <a:pt x="4162095" y="351536"/>
                                  <a:pt x="4162476" y="353187"/>
                                  <a:pt x="4162984" y="354838"/>
                                </a:cubicBezTo>
                                <a:cubicBezTo>
                                  <a:pt x="4163492" y="356489"/>
                                  <a:pt x="4164000" y="358140"/>
                                  <a:pt x="4164508" y="359664"/>
                                </a:cubicBezTo>
                                <a:cubicBezTo>
                                  <a:pt x="4165016" y="361188"/>
                                  <a:pt x="4165397" y="362585"/>
                                  <a:pt x="4165905" y="364109"/>
                                </a:cubicBezTo>
                                <a:cubicBezTo>
                                  <a:pt x="4166413" y="365506"/>
                                  <a:pt x="4166921" y="366776"/>
                                  <a:pt x="4167429" y="368046"/>
                                </a:cubicBezTo>
                                <a:cubicBezTo>
                                  <a:pt x="4167937" y="369443"/>
                                  <a:pt x="4168318" y="370586"/>
                                  <a:pt x="4168826" y="371729"/>
                                </a:cubicBezTo>
                                <a:cubicBezTo>
                                  <a:pt x="4169334" y="372872"/>
                                  <a:pt x="4169842" y="373888"/>
                                  <a:pt x="4170350" y="374777"/>
                                </a:cubicBezTo>
                                <a:cubicBezTo>
                                  <a:pt x="4170858" y="375793"/>
                                  <a:pt x="4171239" y="376682"/>
                                  <a:pt x="4171747" y="377444"/>
                                </a:cubicBezTo>
                                <a:cubicBezTo>
                                  <a:pt x="4172255" y="378333"/>
                                  <a:pt x="4172763" y="379095"/>
                                  <a:pt x="4173271" y="379730"/>
                                </a:cubicBezTo>
                                <a:cubicBezTo>
                                  <a:pt x="4173779" y="380492"/>
                                  <a:pt x="4174160" y="381127"/>
                                  <a:pt x="4174668" y="381635"/>
                                </a:cubicBezTo>
                                <a:cubicBezTo>
                                  <a:pt x="4175176" y="382270"/>
                                  <a:pt x="4175684" y="382778"/>
                                  <a:pt x="4176192" y="383286"/>
                                </a:cubicBezTo>
                                <a:cubicBezTo>
                                  <a:pt x="4176700" y="383667"/>
                                  <a:pt x="4177081" y="384175"/>
                                  <a:pt x="4177589" y="384556"/>
                                </a:cubicBezTo>
                                <a:cubicBezTo>
                                  <a:pt x="4178097" y="384937"/>
                                  <a:pt x="4178605" y="385318"/>
                                  <a:pt x="4179113" y="385572"/>
                                </a:cubicBezTo>
                                <a:cubicBezTo>
                                  <a:pt x="4179494" y="385953"/>
                                  <a:pt x="4180002" y="386207"/>
                                  <a:pt x="4180510" y="386461"/>
                                </a:cubicBezTo>
                                <a:cubicBezTo>
                                  <a:pt x="4181018" y="386715"/>
                                  <a:pt x="4181526" y="386969"/>
                                  <a:pt x="4182034" y="387223"/>
                                </a:cubicBezTo>
                                <a:cubicBezTo>
                                  <a:pt x="4182415" y="387477"/>
                                  <a:pt x="4182923" y="387604"/>
                                  <a:pt x="4183431" y="387858"/>
                                </a:cubicBezTo>
                                <a:cubicBezTo>
                                  <a:pt x="4183939" y="387985"/>
                                  <a:pt x="4184447" y="388239"/>
                                  <a:pt x="4184955" y="388366"/>
                                </a:cubicBezTo>
                                <a:cubicBezTo>
                                  <a:pt x="4185336" y="388493"/>
                                  <a:pt x="4185844" y="388620"/>
                                  <a:pt x="4186352" y="388747"/>
                                </a:cubicBezTo>
                                <a:cubicBezTo>
                                  <a:pt x="4186860" y="389001"/>
                                  <a:pt x="4187368" y="389128"/>
                                  <a:pt x="4187876" y="389255"/>
                                </a:cubicBezTo>
                                <a:cubicBezTo>
                                  <a:pt x="4188257" y="389382"/>
                                  <a:pt x="4188765" y="389509"/>
                                  <a:pt x="4189273" y="389509"/>
                                </a:cubicBezTo>
                                <a:cubicBezTo>
                                  <a:pt x="4189781" y="389636"/>
                                  <a:pt x="4190289" y="389763"/>
                                  <a:pt x="4190797" y="389763"/>
                                </a:cubicBezTo>
                                <a:cubicBezTo>
                                  <a:pt x="4191178" y="389890"/>
                                  <a:pt x="4191686" y="389890"/>
                                  <a:pt x="4192194" y="390017"/>
                                </a:cubicBezTo>
                                <a:cubicBezTo>
                                  <a:pt x="4192702" y="390144"/>
                                  <a:pt x="4193210" y="390144"/>
                                  <a:pt x="4193718" y="390271"/>
                                </a:cubicBezTo>
                                <a:cubicBezTo>
                                  <a:pt x="4194099" y="390271"/>
                                  <a:pt x="4194607" y="390398"/>
                                  <a:pt x="4195115" y="390398"/>
                                </a:cubicBezTo>
                                <a:cubicBezTo>
                                  <a:pt x="4195623" y="390525"/>
                                  <a:pt x="4196131" y="390525"/>
                                  <a:pt x="4196512" y="390652"/>
                                </a:cubicBezTo>
                                <a:cubicBezTo>
                                  <a:pt x="4197020" y="390652"/>
                                  <a:pt x="4197528" y="390652"/>
                                  <a:pt x="4198036" y="390779"/>
                                </a:cubicBezTo>
                                <a:cubicBezTo>
                                  <a:pt x="4198544" y="390779"/>
                                  <a:pt x="4199052" y="390906"/>
                                  <a:pt x="4199433" y="390906"/>
                                </a:cubicBezTo>
                                <a:cubicBezTo>
                                  <a:pt x="4199941" y="390906"/>
                                  <a:pt x="4200449" y="391033"/>
                                  <a:pt x="4200957" y="391033"/>
                                </a:cubicBezTo>
                                <a:cubicBezTo>
                                  <a:pt x="4201465" y="391033"/>
                                  <a:pt x="4201973" y="391160"/>
                                  <a:pt x="4202354" y="391160"/>
                                </a:cubicBezTo>
                                <a:cubicBezTo>
                                  <a:pt x="4202862" y="391160"/>
                                  <a:pt x="4203370" y="391160"/>
                                  <a:pt x="4203878" y="391287"/>
                                </a:cubicBezTo>
                                <a:cubicBezTo>
                                  <a:pt x="4204386" y="391287"/>
                                  <a:pt x="4204894" y="391287"/>
                                  <a:pt x="4205275" y="391414"/>
                                </a:cubicBezTo>
                                <a:cubicBezTo>
                                  <a:pt x="4205783" y="391414"/>
                                  <a:pt x="4206291" y="391414"/>
                                  <a:pt x="4206799" y="391414"/>
                                </a:cubicBezTo>
                                <a:cubicBezTo>
                                  <a:pt x="4207307" y="391541"/>
                                  <a:pt x="4207815" y="391541"/>
                                  <a:pt x="4208196" y="391541"/>
                                </a:cubicBezTo>
                                <a:cubicBezTo>
                                  <a:pt x="4208704" y="391541"/>
                                  <a:pt x="4209212" y="391668"/>
                                  <a:pt x="4209720" y="391668"/>
                                </a:cubicBezTo>
                                <a:cubicBezTo>
                                  <a:pt x="4210228" y="391668"/>
                                  <a:pt x="4210609" y="391668"/>
                                  <a:pt x="4211117" y="391795"/>
                                </a:cubicBezTo>
                                <a:cubicBezTo>
                                  <a:pt x="4211625" y="391795"/>
                                  <a:pt x="4212133" y="391795"/>
                                  <a:pt x="4212641" y="391795"/>
                                </a:cubicBezTo>
                                <a:cubicBezTo>
                                  <a:pt x="4213149" y="391795"/>
                                  <a:pt x="4213530" y="391795"/>
                                  <a:pt x="4214038" y="391795"/>
                                </a:cubicBezTo>
                                <a:cubicBezTo>
                                  <a:pt x="4214546" y="391795"/>
                                  <a:pt x="4215054" y="391795"/>
                                  <a:pt x="4215562" y="391795"/>
                                </a:cubicBezTo>
                                <a:cubicBezTo>
                                  <a:pt x="4216070" y="391795"/>
                                  <a:pt x="4216451" y="391795"/>
                                  <a:pt x="4216959" y="391795"/>
                                </a:cubicBezTo>
                                <a:cubicBezTo>
                                  <a:pt x="4217467" y="391795"/>
                                  <a:pt x="4217975" y="391795"/>
                                  <a:pt x="4218483" y="391795"/>
                                </a:cubicBezTo>
                                <a:cubicBezTo>
                                  <a:pt x="4218991" y="391795"/>
                                  <a:pt x="4219372" y="391668"/>
                                  <a:pt x="4219880" y="391668"/>
                                </a:cubicBezTo>
                                <a:cubicBezTo>
                                  <a:pt x="4220388" y="391668"/>
                                  <a:pt x="4220896" y="391668"/>
                                  <a:pt x="4221404" y="391668"/>
                                </a:cubicBezTo>
                                <a:cubicBezTo>
                                  <a:pt x="4221912" y="391668"/>
                                  <a:pt x="4222293" y="391668"/>
                                  <a:pt x="4222801" y="391541"/>
                                </a:cubicBezTo>
                                <a:cubicBezTo>
                                  <a:pt x="4223309" y="391541"/>
                                  <a:pt x="4223817" y="391541"/>
                                  <a:pt x="4224325" y="391414"/>
                                </a:cubicBezTo>
                                <a:cubicBezTo>
                                  <a:pt x="4224833" y="391414"/>
                                  <a:pt x="4225214" y="391414"/>
                                  <a:pt x="4225722" y="391287"/>
                                </a:cubicBezTo>
                                <a:cubicBezTo>
                                  <a:pt x="4226230" y="391287"/>
                                  <a:pt x="4226738" y="391160"/>
                                  <a:pt x="4227246" y="391160"/>
                                </a:cubicBezTo>
                                <a:cubicBezTo>
                                  <a:pt x="4227627" y="391033"/>
                                  <a:pt x="4228135" y="391033"/>
                                  <a:pt x="4228643" y="390906"/>
                                </a:cubicBezTo>
                                <a:cubicBezTo>
                                  <a:pt x="4229151" y="390906"/>
                                  <a:pt x="4229659" y="390779"/>
                                  <a:pt x="4230167" y="390779"/>
                                </a:cubicBezTo>
                                <a:cubicBezTo>
                                  <a:pt x="4230548" y="390652"/>
                                  <a:pt x="4231056" y="390525"/>
                                  <a:pt x="4231564" y="390525"/>
                                </a:cubicBezTo>
                                <a:cubicBezTo>
                                  <a:pt x="4232072" y="390398"/>
                                  <a:pt x="4232580" y="390398"/>
                                  <a:pt x="4233088" y="390271"/>
                                </a:cubicBezTo>
                                <a:cubicBezTo>
                                  <a:pt x="4233469" y="390144"/>
                                  <a:pt x="4233977" y="390017"/>
                                  <a:pt x="4234485" y="389890"/>
                                </a:cubicBezTo>
                                <a:cubicBezTo>
                                  <a:pt x="4234993" y="389763"/>
                                  <a:pt x="4235501" y="389636"/>
                                  <a:pt x="4236009" y="389509"/>
                                </a:cubicBezTo>
                                <a:cubicBezTo>
                                  <a:pt x="4236390" y="389382"/>
                                  <a:pt x="4236898" y="389255"/>
                                  <a:pt x="4237406" y="389001"/>
                                </a:cubicBezTo>
                                <a:cubicBezTo>
                                  <a:pt x="4237914" y="388874"/>
                                  <a:pt x="4238422" y="388620"/>
                                  <a:pt x="4238930" y="388366"/>
                                </a:cubicBezTo>
                                <a:cubicBezTo>
                                  <a:pt x="4239311" y="388112"/>
                                  <a:pt x="4239819" y="387858"/>
                                  <a:pt x="4240327" y="387477"/>
                                </a:cubicBezTo>
                                <a:cubicBezTo>
                                  <a:pt x="4240835" y="387096"/>
                                  <a:pt x="4241343" y="386715"/>
                                  <a:pt x="4241851" y="386334"/>
                                </a:cubicBezTo>
                                <a:cubicBezTo>
                                  <a:pt x="4242232" y="385826"/>
                                  <a:pt x="4242740" y="385318"/>
                                  <a:pt x="4243248" y="384556"/>
                                </a:cubicBezTo>
                                <a:cubicBezTo>
                                  <a:pt x="4243756" y="383921"/>
                                  <a:pt x="4244264" y="383159"/>
                                  <a:pt x="4244645" y="382270"/>
                                </a:cubicBezTo>
                                <a:cubicBezTo>
                                  <a:pt x="4245153" y="381508"/>
                                  <a:pt x="4245661" y="380492"/>
                                  <a:pt x="4246169" y="379349"/>
                                </a:cubicBezTo>
                                <a:cubicBezTo>
                                  <a:pt x="4246677" y="378333"/>
                                  <a:pt x="4247185" y="377063"/>
                                  <a:pt x="4247566" y="375666"/>
                                </a:cubicBezTo>
                                <a:cubicBezTo>
                                  <a:pt x="4248074" y="374396"/>
                                  <a:pt x="4248582" y="372872"/>
                                  <a:pt x="4249090" y="371348"/>
                                </a:cubicBezTo>
                                <a:cubicBezTo>
                                  <a:pt x="4249598" y="369824"/>
                                  <a:pt x="4250106" y="368300"/>
                                  <a:pt x="4250487" y="366649"/>
                                </a:cubicBezTo>
                                <a:cubicBezTo>
                                  <a:pt x="4250995" y="364998"/>
                                  <a:pt x="4251503" y="363220"/>
                                  <a:pt x="4252011" y="361569"/>
                                </a:cubicBezTo>
                                <a:cubicBezTo>
                                  <a:pt x="4252519" y="359918"/>
                                  <a:pt x="4253027" y="358267"/>
                                  <a:pt x="4253408" y="356743"/>
                                </a:cubicBezTo>
                                <a:cubicBezTo>
                                  <a:pt x="4253916" y="355219"/>
                                  <a:pt x="4254424" y="353695"/>
                                  <a:pt x="4254932" y="352298"/>
                                </a:cubicBezTo>
                                <a:cubicBezTo>
                                  <a:pt x="4255440" y="351028"/>
                                  <a:pt x="4255948" y="349758"/>
                                  <a:pt x="4256329" y="348869"/>
                                </a:cubicBezTo>
                                <a:cubicBezTo>
                                  <a:pt x="4256837" y="347853"/>
                                  <a:pt x="4257345" y="346964"/>
                                  <a:pt x="4257853" y="346329"/>
                                </a:cubicBezTo>
                                <a:cubicBezTo>
                                  <a:pt x="4258361" y="345694"/>
                                  <a:pt x="4258869" y="345313"/>
                                  <a:pt x="4259250" y="345186"/>
                                </a:cubicBezTo>
                                <a:cubicBezTo>
                                  <a:pt x="4259758" y="344932"/>
                                  <a:pt x="4260266" y="344932"/>
                                  <a:pt x="4260774" y="345186"/>
                                </a:cubicBezTo>
                                <a:cubicBezTo>
                                  <a:pt x="4261282" y="345313"/>
                                  <a:pt x="4261663" y="345694"/>
                                  <a:pt x="4262171" y="346329"/>
                                </a:cubicBezTo>
                                <a:cubicBezTo>
                                  <a:pt x="4262679" y="346837"/>
                                  <a:pt x="4263187" y="347599"/>
                                  <a:pt x="4263695" y="348361"/>
                                </a:cubicBezTo>
                                <a:cubicBezTo>
                                  <a:pt x="4264203" y="349250"/>
                                  <a:pt x="4264584" y="350266"/>
                                  <a:pt x="4265092" y="351282"/>
                                </a:cubicBezTo>
                                <a:cubicBezTo>
                                  <a:pt x="4265600" y="352425"/>
                                  <a:pt x="4266108" y="353568"/>
                                  <a:pt x="4266616" y="354838"/>
                                </a:cubicBezTo>
                                <a:cubicBezTo>
                                  <a:pt x="4267124" y="356108"/>
                                  <a:pt x="4267505" y="357378"/>
                                  <a:pt x="4268013" y="358775"/>
                                </a:cubicBezTo>
                                <a:cubicBezTo>
                                  <a:pt x="4268521" y="360045"/>
                                  <a:pt x="4269029" y="361442"/>
                                  <a:pt x="4269537" y="362712"/>
                                </a:cubicBezTo>
                                <a:cubicBezTo>
                                  <a:pt x="4270045" y="364109"/>
                                  <a:pt x="4270426" y="365379"/>
                                  <a:pt x="4270934" y="366649"/>
                                </a:cubicBezTo>
                                <a:cubicBezTo>
                                  <a:pt x="4271442" y="367919"/>
                                  <a:pt x="4271950" y="369189"/>
                                  <a:pt x="4272458" y="370459"/>
                                </a:cubicBezTo>
                                <a:cubicBezTo>
                                  <a:pt x="4272966" y="371602"/>
                                  <a:pt x="4273347" y="372745"/>
                                  <a:pt x="4273855" y="373761"/>
                                </a:cubicBezTo>
                                <a:cubicBezTo>
                                  <a:pt x="4274363" y="374777"/>
                                  <a:pt x="4274871" y="375793"/>
                                  <a:pt x="4275379" y="376682"/>
                                </a:cubicBezTo>
                                <a:cubicBezTo>
                                  <a:pt x="4275887" y="377571"/>
                                  <a:pt x="4276268" y="378460"/>
                                  <a:pt x="4276776" y="379222"/>
                                </a:cubicBezTo>
                                <a:cubicBezTo>
                                  <a:pt x="4277284" y="379984"/>
                                  <a:pt x="4277792" y="380619"/>
                                  <a:pt x="4278300" y="381254"/>
                                </a:cubicBezTo>
                                <a:cubicBezTo>
                                  <a:pt x="4278681" y="381889"/>
                                  <a:pt x="4279189" y="382397"/>
                                  <a:pt x="4279697" y="382905"/>
                                </a:cubicBezTo>
                                <a:cubicBezTo>
                                  <a:pt x="4280205" y="383413"/>
                                  <a:pt x="4280713" y="383794"/>
                                  <a:pt x="4281221" y="384302"/>
                                </a:cubicBezTo>
                                <a:cubicBezTo>
                                  <a:pt x="4281602" y="384683"/>
                                  <a:pt x="4282110" y="384937"/>
                                  <a:pt x="4282618" y="385318"/>
                                </a:cubicBezTo>
                                <a:cubicBezTo>
                                  <a:pt x="4283126" y="385572"/>
                                  <a:pt x="4283634" y="385953"/>
                                  <a:pt x="4284142" y="386207"/>
                                </a:cubicBezTo>
                                <a:cubicBezTo>
                                  <a:pt x="4284523" y="386461"/>
                                  <a:pt x="4285031" y="386715"/>
                                  <a:pt x="4285539" y="386842"/>
                                </a:cubicBezTo>
                                <a:cubicBezTo>
                                  <a:pt x="4286047" y="387096"/>
                                  <a:pt x="4286555" y="387223"/>
                                  <a:pt x="4287063" y="387477"/>
                                </a:cubicBezTo>
                                <a:cubicBezTo>
                                  <a:pt x="4287444" y="387604"/>
                                  <a:pt x="4287952" y="387731"/>
                                  <a:pt x="4288460" y="387858"/>
                                </a:cubicBezTo>
                                <a:cubicBezTo>
                                  <a:pt x="4288968" y="387985"/>
                                  <a:pt x="4289476" y="388112"/>
                                  <a:pt x="4289984" y="388239"/>
                                </a:cubicBezTo>
                                <a:cubicBezTo>
                                  <a:pt x="4290365" y="388366"/>
                                  <a:pt x="4290873" y="388493"/>
                                  <a:pt x="4291381" y="388493"/>
                                </a:cubicBezTo>
                                <a:cubicBezTo>
                                  <a:pt x="4291889" y="388620"/>
                                  <a:pt x="4292397" y="388747"/>
                                  <a:pt x="4292905" y="388747"/>
                                </a:cubicBezTo>
                                <a:cubicBezTo>
                                  <a:pt x="4293286" y="388874"/>
                                  <a:pt x="4293794" y="388874"/>
                                  <a:pt x="4294302" y="388874"/>
                                </a:cubicBezTo>
                                <a:cubicBezTo>
                                  <a:pt x="4294810" y="389001"/>
                                  <a:pt x="4295318" y="389001"/>
                                  <a:pt x="4295699" y="389001"/>
                                </a:cubicBezTo>
                                <a:cubicBezTo>
                                  <a:pt x="4296207" y="389128"/>
                                  <a:pt x="4296715" y="389128"/>
                                  <a:pt x="4297223" y="389128"/>
                                </a:cubicBezTo>
                                <a:cubicBezTo>
                                  <a:pt x="4297731" y="389128"/>
                                  <a:pt x="4298239" y="389128"/>
                                  <a:pt x="4298620" y="389128"/>
                                </a:cubicBezTo>
                                <a:cubicBezTo>
                                  <a:pt x="4299128" y="389128"/>
                                  <a:pt x="4299636" y="389128"/>
                                  <a:pt x="4300144" y="389128"/>
                                </a:cubicBezTo>
                                <a:cubicBezTo>
                                  <a:pt x="4300652" y="389001"/>
                                  <a:pt x="4301160" y="389001"/>
                                  <a:pt x="4301541" y="389001"/>
                                </a:cubicBezTo>
                                <a:cubicBezTo>
                                  <a:pt x="4302049" y="389001"/>
                                  <a:pt x="4302557" y="388874"/>
                                  <a:pt x="4303065" y="388874"/>
                                </a:cubicBezTo>
                                <a:cubicBezTo>
                                  <a:pt x="4303573" y="388874"/>
                                  <a:pt x="4304081" y="388874"/>
                                  <a:pt x="4304462" y="388747"/>
                                </a:cubicBezTo>
                                <a:cubicBezTo>
                                  <a:pt x="4304970" y="388747"/>
                                  <a:pt x="4305478" y="388620"/>
                                  <a:pt x="4305986" y="388620"/>
                                </a:cubicBezTo>
                                <a:cubicBezTo>
                                  <a:pt x="4306494" y="388493"/>
                                  <a:pt x="4307002" y="388366"/>
                                  <a:pt x="4307383" y="388366"/>
                                </a:cubicBezTo>
                                <a:cubicBezTo>
                                  <a:pt x="4307891" y="388239"/>
                                  <a:pt x="4308399" y="388112"/>
                                  <a:pt x="4308907" y="388112"/>
                                </a:cubicBezTo>
                                <a:cubicBezTo>
                                  <a:pt x="4309415" y="387985"/>
                                  <a:pt x="4309923" y="387858"/>
                                  <a:pt x="4310304" y="387731"/>
                                </a:cubicBezTo>
                                <a:cubicBezTo>
                                  <a:pt x="4310812" y="387604"/>
                                  <a:pt x="4311320" y="387477"/>
                                  <a:pt x="4311828" y="387350"/>
                                </a:cubicBezTo>
                                <a:cubicBezTo>
                                  <a:pt x="4312336" y="387223"/>
                                  <a:pt x="4312717" y="387096"/>
                                  <a:pt x="4313225" y="386842"/>
                                </a:cubicBezTo>
                                <a:cubicBezTo>
                                  <a:pt x="4313733" y="386715"/>
                                  <a:pt x="4314241" y="386461"/>
                                  <a:pt x="4314749" y="386334"/>
                                </a:cubicBezTo>
                                <a:cubicBezTo>
                                  <a:pt x="4315257" y="386080"/>
                                  <a:pt x="4315638" y="385826"/>
                                  <a:pt x="4316146" y="385572"/>
                                </a:cubicBezTo>
                                <a:cubicBezTo>
                                  <a:pt x="4316654" y="385318"/>
                                  <a:pt x="4317162" y="385064"/>
                                  <a:pt x="4317670" y="384810"/>
                                </a:cubicBezTo>
                                <a:cubicBezTo>
                                  <a:pt x="4318178" y="384429"/>
                                  <a:pt x="4318559" y="384175"/>
                                  <a:pt x="4319067" y="383794"/>
                                </a:cubicBezTo>
                                <a:cubicBezTo>
                                  <a:pt x="4319575" y="383413"/>
                                  <a:pt x="4320083" y="383032"/>
                                  <a:pt x="4320591" y="382524"/>
                                </a:cubicBezTo>
                                <a:cubicBezTo>
                                  <a:pt x="4321099" y="382016"/>
                                  <a:pt x="4321480" y="381508"/>
                                  <a:pt x="4321988" y="381000"/>
                                </a:cubicBezTo>
                                <a:cubicBezTo>
                                  <a:pt x="4322496" y="380365"/>
                                  <a:pt x="4323004" y="379857"/>
                                  <a:pt x="4323512" y="379095"/>
                                </a:cubicBezTo>
                                <a:cubicBezTo>
                                  <a:pt x="4324020" y="378460"/>
                                  <a:pt x="4324401" y="377698"/>
                                  <a:pt x="4324909" y="376809"/>
                                </a:cubicBezTo>
                                <a:cubicBezTo>
                                  <a:pt x="4325417" y="375920"/>
                                  <a:pt x="4325925" y="375031"/>
                                  <a:pt x="4326433" y="374015"/>
                                </a:cubicBezTo>
                                <a:cubicBezTo>
                                  <a:pt x="4326941" y="372872"/>
                                  <a:pt x="4327322" y="371729"/>
                                  <a:pt x="4327830" y="370459"/>
                                </a:cubicBezTo>
                                <a:cubicBezTo>
                                  <a:pt x="4328338" y="369062"/>
                                  <a:pt x="4328846" y="367665"/>
                                  <a:pt x="4329354" y="366141"/>
                                </a:cubicBezTo>
                                <a:cubicBezTo>
                                  <a:pt x="4329735" y="364490"/>
                                  <a:pt x="4330243" y="362712"/>
                                  <a:pt x="4330751" y="360807"/>
                                </a:cubicBezTo>
                                <a:cubicBezTo>
                                  <a:pt x="4331259" y="358775"/>
                                  <a:pt x="4331767" y="356743"/>
                                  <a:pt x="4332275" y="354330"/>
                                </a:cubicBezTo>
                                <a:cubicBezTo>
                                  <a:pt x="4332656" y="351917"/>
                                  <a:pt x="4333164" y="349377"/>
                                  <a:pt x="4333672" y="346456"/>
                                </a:cubicBezTo>
                                <a:cubicBezTo>
                                  <a:pt x="4334180" y="343662"/>
                                  <a:pt x="4334688" y="340614"/>
                                  <a:pt x="4335196" y="337185"/>
                                </a:cubicBezTo>
                                <a:cubicBezTo>
                                  <a:pt x="4335577" y="333883"/>
                                  <a:pt x="4336085" y="330327"/>
                                  <a:pt x="4336593" y="326390"/>
                                </a:cubicBezTo>
                                <a:cubicBezTo>
                                  <a:pt x="4337101" y="322580"/>
                                  <a:pt x="4337609" y="318389"/>
                                  <a:pt x="4338117" y="313944"/>
                                </a:cubicBezTo>
                                <a:cubicBezTo>
                                  <a:pt x="4338498" y="309626"/>
                                  <a:pt x="4339006" y="304927"/>
                                  <a:pt x="4339514" y="300101"/>
                                </a:cubicBezTo>
                                <a:cubicBezTo>
                                  <a:pt x="4340022" y="295275"/>
                                  <a:pt x="4340530" y="290195"/>
                                  <a:pt x="4341038" y="285115"/>
                                </a:cubicBezTo>
                                <a:cubicBezTo>
                                  <a:pt x="4341419" y="280035"/>
                                  <a:pt x="4341927" y="274701"/>
                                  <a:pt x="4342435" y="269494"/>
                                </a:cubicBezTo>
                                <a:cubicBezTo>
                                  <a:pt x="4342943" y="264287"/>
                                  <a:pt x="4343451" y="259080"/>
                                  <a:pt x="4343959" y="254127"/>
                                </a:cubicBezTo>
                                <a:cubicBezTo>
                                  <a:pt x="4344340" y="249174"/>
                                  <a:pt x="4344848" y="244221"/>
                                  <a:pt x="4345356" y="239903"/>
                                </a:cubicBezTo>
                                <a:cubicBezTo>
                                  <a:pt x="4345864" y="235458"/>
                                  <a:pt x="4346372" y="231394"/>
                                  <a:pt x="4346753" y="227965"/>
                                </a:cubicBezTo>
                                <a:cubicBezTo>
                                  <a:pt x="4347261" y="224536"/>
                                  <a:pt x="4347769" y="221488"/>
                                  <a:pt x="4348277" y="219329"/>
                                </a:cubicBezTo>
                                <a:cubicBezTo>
                                  <a:pt x="4348785" y="217170"/>
                                  <a:pt x="4349293" y="215646"/>
                                  <a:pt x="4349674" y="215011"/>
                                </a:cubicBezTo>
                                <a:cubicBezTo>
                                  <a:pt x="4350055" y="214376"/>
                                  <a:pt x="4350817" y="214503"/>
                                  <a:pt x="4351198" y="215011"/>
                                </a:cubicBezTo>
                                <a:cubicBezTo>
                                  <a:pt x="4351706" y="215900"/>
                                  <a:pt x="4352214" y="217551"/>
                                  <a:pt x="4352595" y="219710"/>
                                </a:cubicBezTo>
                                <a:cubicBezTo>
                                  <a:pt x="4353103" y="221869"/>
                                  <a:pt x="4353611" y="224790"/>
                                  <a:pt x="4354119" y="227965"/>
                                </a:cubicBezTo>
                                <a:cubicBezTo>
                                  <a:pt x="4354627" y="231267"/>
                                  <a:pt x="4355135" y="235204"/>
                                  <a:pt x="4355516" y="239395"/>
                                </a:cubicBezTo>
                                <a:cubicBezTo>
                                  <a:pt x="4356024" y="243459"/>
                                  <a:pt x="4356532" y="247904"/>
                                  <a:pt x="4357040" y="252476"/>
                                </a:cubicBezTo>
                                <a:cubicBezTo>
                                  <a:pt x="4357548" y="257048"/>
                                  <a:pt x="4358056" y="261874"/>
                                  <a:pt x="4358437" y="266573"/>
                                </a:cubicBezTo>
                                <a:cubicBezTo>
                                  <a:pt x="4358945" y="271272"/>
                                  <a:pt x="4359453" y="276098"/>
                                  <a:pt x="4359961" y="280670"/>
                                </a:cubicBezTo>
                                <a:cubicBezTo>
                                  <a:pt x="4360469" y="285369"/>
                                  <a:pt x="4360850" y="289941"/>
                                  <a:pt x="4361358" y="294386"/>
                                </a:cubicBezTo>
                                <a:cubicBezTo>
                                  <a:pt x="4361866" y="298704"/>
                                  <a:pt x="4362374" y="302895"/>
                                  <a:pt x="4362882" y="306832"/>
                                </a:cubicBezTo>
                                <a:cubicBezTo>
                                  <a:pt x="4363390" y="310896"/>
                                  <a:pt x="4363771" y="314706"/>
                                  <a:pt x="4364279" y="318135"/>
                                </a:cubicBezTo>
                                <a:cubicBezTo>
                                  <a:pt x="4364787" y="321691"/>
                                  <a:pt x="4365295" y="324866"/>
                                  <a:pt x="4365803" y="327914"/>
                                </a:cubicBezTo>
                                <a:cubicBezTo>
                                  <a:pt x="4366311" y="330962"/>
                                  <a:pt x="4366692" y="333756"/>
                                  <a:pt x="4367200" y="336296"/>
                                </a:cubicBezTo>
                                <a:cubicBezTo>
                                  <a:pt x="4367708" y="338836"/>
                                  <a:pt x="4368216" y="341122"/>
                                  <a:pt x="4368724" y="343281"/>
                                </a:cubicBezTo>
                                <a:cubicBezTo>
                                  <a:pt x="4369232" y="345440"/>
                                  <a:pt x="4369613" y="347345"/>
                                  <a:pt x="4370121" y="349123"/>
                                </a:cubicBezTo>
                                <a:cubicBezTo>
                                  <a:pt x="4370629" y="350901"/>
                                  <a:pt x="4371137" y="352552"/>
                                  <a:pt x="4371645" y="353949"/>
                                </a:cubicBezTo>
                                <a:cubicBezTo>
                                  <a:pt x="4372153" y="355473"/>
                                  <a:pt x="4372534" y="356743"/>
                                  <a:pt x="4373042" y="358013"/>
                                </a:cubicBezTo>
                                <a:cubicBezTo>
                                  <a:pt x="4373550" y="359156"/>
                                  <a:pt x="4374058" y="360299"/>
                                  <a:pt x="4374566" y="361315"/>
                                </a:cubicBezTo>
                                <a:cubicBezTo>
                                  <a:pt x="4375074" y="362331"/>
                                  <a:pt x="4375455" y="363220"/>
                                  <a:pt x="4375963" y="364109"/>
                                </a:cubicBezTo>
                                <a:cubicBezTo>
                                  <a:pt x="4376471" y="364998"/>
                                  <a:pt x="4376979" y="365760"/>
                                  <a:pt x="4377487" y="366522"/>
                                </a:cubicBezTo>
                                <a:cubicBezTo>
                                  <a:pt x="4377995" y="367284"/>
                                  <a:pt x="4378376" y="367919"/>
                                  <a:pt x="4378884" y="368554"/>
                                </a:cubicBezTo>
                                <a:cubicBezTo>
                                  <a:pt x="4379392" y="369189"/>
                                  <a:pt x="4379900" y="369697"/>
                                  <a:pt x="4380408" y="370332"/>
                                </a:cubicBezTo>
                                <a:cubicBezTo>
                                  <a:pt x="4380789" y="370840"/>
                                  <a:pt x="4381297" y="371348"/>
                                  <a:pt x="4381805" y="371856"/>
                                </a:cubicBezTo>
                                <a:cubicBezTo>
                                  <a:pt x="4382313" y="372364"/>
                                  <a:pt x="4382821" y="372872"/>
                                  <a:pt x="4383329" y="373380"/>
                                </a:cubicBezTo>
                                <a:cubicBezTo>
                                  <a:pt x="4383710" y="373888"/>
                                  <a:pt x="4384218" y="374269"/>
                                  <a:pt x="4384726" y="374777"/>
                                </a:cubicBezTo>
                                <a:cubicBezTo>
                                  <a:pt x="4385234" y="375158"/>
                                  <a:pt x="4385742" y="375666"/>
                                  <a:pt x="4386250" y="376047"/>
                                </a:cubicBezTo>
                                <a:cubicBezTo>
                                  <a:pt x="4386631" y="376428"/>
                                  <a:pt x="4387139" y="376809"/>
                                  <a:pt x="4387647" y="377317"/>
                                </a:cubicBezTo>
                                <a:cubicBezTo>
                                  <a:pt x="4388155" y="377698"/>
                                  <a:pt x="4388663" y="378079"/>
                                  <a:pt x="4389171" y="378460"/>
                                </a:cubicBezTo>
                                <a:cubicBezTo>
                                  <a:pt x="4389552" y="378841"/>
                                  <a:pt x="4390060" y="379222"/>
                                  <a:pt x="4390568" y="379603"/>
                                </a:cubicBezTo>
                                <a:cubicBezTo>
                                  <a:pt x="4391076" y="379984"/>
                                  <a:pt x="4391584" y="380365"/>
                                  <a:pt x="4392092" y="380619"/>
                                </a:cubicBezTo>
                                <a:cubicBezTo>
                                  <a:pt x="4392473" y="381000"/>
                                  <a:pt x="4392981" y="381381"/>
                                  <a:pt x="4393489" y="381635"/>
                                </a:cubicBezTo>
                                <a:cubicBezTo>
                                  <a:pt x="4393997" y="382016"/>
                                  <a:pt x="4394505" y="382397"/>
                                  <a:pt x="4395013" y="382651"/>
                                </a:cubicBezTo>
                                <a:cubicBezTo>
                                  <a:pt x="4395394" y="383032"/>
                                  <a:pt x="4395902" y="383286"/>
                                  <a:pt x="4396410" y="383540"/>
                                </a:cubicBezTo>
                                <a:cubicBezTo>
                                  <a:pt x="4396918" y="383921"/>
                                  <a:pt x="4397426" y="384175"/>
                                  <a:pt x="4397807" y="384429"/>
                                </a:cubicBezTo>
                                <a:cubicBezTo>
                                  <a:pt x="4398315" y="384683"/>
                                  <a:pt x="4398823" y="384937"/>
                                  <a:pt x="4399331" y="385064"/>
                                </a:cubicBezTo>
                                <a:cubicBezTo>
                                  <a:pt x="4399839" y="385318"/>
                                  <a:pt x="4400347" y="385572"/>
                                  <a:pt x="4400728" y="385699"/>
                                </a:cubicBezTo>
                                <a:cubicBezTo>
                                  <a:pt x="4401236" y="385953"/>
                                  <a:pt x="4401744" y="386080"/>
                                  <a:pt x="4402252" y="386207"/>
                                </a:cubicBezTo>
                                <a:cubicBezTo>
                                  <a:pt x="4402760" y="386461"/>
                                  <a:pt x="4403268" y="386588"/>
                                  <a:pt x="4403649" y="386715"/>
                                </a:cubicBezTo>
                                <a:cubicBezTo>
                                  <a:pt x="4404157" y="386842"/>
                                  <a:pt x="4404665" y="386842"/>
                                  <a:pt x="4405173" y="386969"/>
                                </a:cubicBezTo>
                                <a:cubicBezTo>
                                  <a:pt x="4405681" y="387096"/>
                                  <a:pt x="4406189" y="387223"/>
                                  <a:pt x="4406570" y="387350"/>
                                </a:cubicBezTo>
                                <a:cubicBezTo>
                                  <a:pt x="4407078" y="387350"/>
                                  <a:pt x="4407586" y="387477"/>
                                  <a:pt x="4408094" y="387477"/>
                                </a:cubicBezTo>
                                <a:cubicBezTo>
                                  <a:pt x="4408602" y="387604"/>
                                  <a:pt x="4409110" y="387604"/>
                                  <a:pt x="4409491" y="387731"/>
                                </a:cubicBezTo>
                                <a:cubicBezTo>
                                  <a:pt x="4409999" y="387731"/>
                                  <a:pt x="4410507" y="387731"/>
                                  <a:pt x="4411015" y="387731"/>
                                </a:cubicBezTo>
                                <a:cubicBezTo>
                                  <a:pt x="4411523" y="387858"/>
                                  <a:pt x="4412031" y="387858"/>
                                  <a:pt x="4412412" y="387858"/>
                                </a:cubicBezTo>
                                <a:cubicBezTo>
                                  <a:pt x="4412920" y="387858"/>
                                  <a:pt x="4413428" y="387858"/>
                                  <a:pt x="4413936" y="387858"/>
                                </a:cubicBezTo>
                                <a:cubicBezTo>
                                  <a:pt x="4414444" y="387858"/>
                                  <a:pt x="4414825" y="387731"/>
                                  <a:pt x="4415333" y="387731"/>
                                </a:cubicBezTo>
                                <a:cubicBezTo>
                                  <a:pt x="4415841" y="387731"/>
                                  <a:pt x="4416349" y="387731"/>
                                  <a:pt x="4416857" y="387731"/>
                                </a:cubicBezTo>
                                <a:cubicBezTo>
                                  <a:pt x="4417365" y="387731"/>
                                  <a:pt x="4417746" y="387731"/>
                                  <a:pt x="4418254" y="387604"/>
                                </a:cubicBezTo>
                                <a:cubicBezTo>
                                  <a:pt x="4418762" y="387604"/>
                                  <a:pt x="4419270" y="387604"/>
                                  <a:pt x="4419778" y="387604"/>
                                </a:cubicBezTo>
                                <a:cubicBezTo>
                                  <a:pt x="4420286" y="387604"/>
                                  <a:pt x="4420667" y="387604"/>
                                  <a:pt x="4421175" y="387604"/>
                                </a:cubicBezTo>
                                <a:cubicBezTo>
                                  <a:pt x="4421683" y="387477"/>
                                  <a:pt x="4422191" y="387477"/>
                                  <a:pt x="4422699" y="387477"/>
                                </a:cubicBezTo>
                                <a:cubicBezTo>
                                  <a:pt x="4423207" y="387477"/>
                                  <a:pt x="4423588" y="387350"/>
                                  <a:pt x="4424096" y="387350"/>
                                </a:cubicBezTo>
                                <a:cubicBezTo>
                                  <a:pt x="4424604" y="387350"/>
                                  <a:pt x="4425112" y="387350"/>
                                  <a:pt x="4425620" y="387350"/>
                                </a:cubicBezTo>
                                <a:cubicBezTo>
                                  <a:pt x="4426128" y="387223"/>
                                  <a:pt x="4426509" y="387223"/>
                                  <a:pt x="4427017" y="387223"/>
                                </a:cubicBezTo>
                                <a:cubicBezTo>
                                  <a:pt x="4427525" y="387223"/>
                                  <a:pt x="4428033" y="387096"/>
                                  <a:pt x="4428541" y="387096"/>
                                </a:cubicBezTo>
                                <a:cubicBezTo>
                                  <a:pt x="4429049" y="387096"/>
                                  <a:pt x="4429430" y="387096"/>
                                  <a:pt x="4429938" y="386969"/>
                                </a:cubicBezTo>
                                <a:cubicBezTo>
                                  <a:pt x="4430446" y="386969"/>
                                  <a:pt x="4430954" y="386842"/>
                                  <a:pt x="4431462" y="386842"/>
                                </a:cubicBezTo>
                                <a:cubicBezTo>
                                  <a:pt x="4431843" y="386715"/>
                                  <a:pt x="4432351" y="386715"/>
                                  <a:pt x="4432859" y="386588"/>
                                </a:cubicBezTo>
                                <a:cubicBezTo>
                                  <a:pt x="4433367" y="386461"/>
                                  <a:pt x="4433875" y="386334"/>
                                  <a:pt x="4434383" y="386207"/>
                                </a:cubicBezTo>
                                <a:cubicBezTo>
                                  <a:pt x="4434764" y="386080"/>
                                  <a:pt x="4435272" y="385953"/>
                                  <a:pt x="4435780" y="385826"/>
                                </a:cubicBezTo>
                                <a:cubicBezTo>
                                  <a:pt x="4436288" y="385572"/>
                                  <a:pt x="4436796" y="385318"/>
                                  <a:pt x="4437304" y="385191"/>
                                </a:cubicBezTo>
                                <a:cubicBezTo>
                                  <a:pt x="4437685" y="384937"/>
                                  <a:pt x="4438193" y="384683"/>
                                  <a:pt x="4438701" y="384429"/>
                                </a:cubicBezTo>
                                <a:cubicBezTo>
                                  <a:pt x="4439209" y="384175"/>
                                  <a:pt x="4439717" y="383794"/>
                                  <a:pt x="4440225" y="383413"/>
                                </a:cubicBezTo>
                                <a:cubicBezTo>
                                  <a:pt x="4440606" y="383032"/>
                                  <a:pt x="4441114" y="382651"/>
                                  <a:pt x="4441622" y="382143"/>
                                </a:cubicBezTo>
                                <a:cubicBezTo>
                                  <a:pt x="4442130" y="381762"/>
                                  <a:pt x="4442638" y="381254"/>
                                  <a:pt x="4443146" y="380746"/>
                                </a:cubicBezTo>
                                <a:cubicBezTo>
                                  <a:pt x="4443527" y="380111"/>
                                  <a:pt x="4444035" y="379603"/>
                                  <a:pt x="4444543" y="378841"/>
                                </a:cubicBezTo>
                                <a:cubicBezTo>
                                  <a:pt x="4445051" y="378206"/>
                                  <a:pt x="4445559" y="377444"/>
                                  <a:pt x="4446067" y="376682"/>
                                </a:cubicBezTo>
                                <a:cubicBezTo>
                                  <a:pt x="4446448" y="376047"/>
                                  <a:pt x="4446956" y="375158"/>
                                  <a:pt x="4447464" y="374396"/>
                                </a:cubicBezTo>
                                <a:cubicBezTo>
                                  <a:pt x="4447972" y="373507"/>
                                  <a:pt x="4448480" y="372618"/>
                                  <a:pt x="4448861" y="371856"/>
                                </a:cubicBezTo>
                                <a:cubicBezTo>
                                  <a:pt x="4449369" y="370967"/>
                                  <a:pt x="4449877" y="370205"/>
                                  <a:pt x="4450385" y="369443"/>
                                </a:cubicBezTo>
                                <a:cubicBezTo>
                                  <a:pt x="4450893" y="368681"/>
                                  <a:pt x="4451401" y="367919"/>
                                  <a:pt x="4451782" y="367284"/>
                                </a:cubicBezTo>
                                <a:cubicBezTo>
                                  <a:pt x="4452290" y="366649"/>
                                  <a:pt x="4452798" y="366141"/>
                                  <a:pt x="4453306" y="365633"/>
                                </a:cubicBezTo>
                                <a:cubicBezTo>
                                  <a:pt x="4453814" y="365125"/>
                                  <a:pt x="4454322" y="364871"/>
                                  <a:pt x="4454703" y="364617"/>
                                </a:cubicBezTo>
                                <a:cubicBezTo>
                                  <a:pt x="4455211" y="364363"/>
                                  <a:pt x="4455719" y="364236"/>
                                  <a:pt x="4456227" y="364109"/>
                                </a:cubicBezTo>
                                <a:cubicBezTo>
                                  <a:pt x="4456735" y="363982"/>
                                  <a:pt x="4457243" y="363982"/>
                                  <a:pt x="4457624" y="364109"/>
                                </a:cubicBezTo>
                                <a:cubicBezTo>
                                  <a:pt x="4458132" y="364109"/>
                                  <a:pt x="4458640" y="364236"/>
                                  <a:pt x="4459148" y="364236"/>
                                </a:cubicBezTo>
                                <a:cubicBezTo>
                                  <a:pt x="4459656" y="364363"/>
                                  <a:pt x="4460164" y="364363"/>
                                  <a:pt x="4460545" y="364363"/>
                                </a:cubicBezTo>
                                <a:cubicBezTo>
                                  <a:pt x="4461053" y="364363"/>
                                  <a:pt x="4461561" y="364363"/>
                                  <a:pt x="4462069" y="364109"/>
                                </a:cubicBezTo>
                                <a:cubicBezTo>
                                  <a:pt x="4462577" y="363855"/>
                                  <a:pt x="4462958" y="363601"/>
                                  <a:pt x="4463466" y="363093"/>
                                </a:cubicBezTo>
                                <a:cubicBezTo>
                                  <a:pt x="4463974" y="362585"/>
                                  <a:pt x="4464482" y="361823"/>
                                  <a:pt x="4464990" y="360934"/>
                                </a:cubicBezTo>
                                <a:cubicBezTo>
                                  <a:pt x="4465498" y="360045"/>
                                  <a:pt x="4465879" y="358902"/>
                                  <a:pt x="4466387" y="357632"/>
                                </a:cubicBezTo>
                                <a:cubicBezTo>
                                  <a:pt x="4466895" y="356235"/>
                                  <a:pt x="4467403" y="354584"/>
                                  <a:pt x="4467911" y="352679"/>
                                </a:cubicBezTo>
                                <a:cubicBezTo>
                                  <a:pt x="4468419" y="350774"/>
                                  <a:pt x="4468800" y="348615"/>
                                  <a:pt x="4469308" y="346075"/>
                                </a:cubicBezTo>
                                <a:cubicBezTo>
                                  <a:pt x="4469816" y="343535"/>
                                  <a:pt x="4470324" y="340741"/>
                                  <a:pt x="4470832" y="337693"/>
                                </a:cubicBezTo>
                                <a:cubicBezTo>
                                  <a:pt x="4471340" y="334772"/>
                                  <a:pt x="4471721" y="331343"/>
                                  <a:pt x="4472229" y="327914"/>
                                </a:cubicBezTo>
                                <a:cubicBezTo>
                                  <a:pt x="4472737" y="324485"/>
                                  <a:pt x="4473245" y="320675"/>
                                  <a:pt x="4473753" y="317119"/>
                                </a:cubicBezTo>
                                <a:cubicBezTo>
                                  <a:pt x="4474261" y="313436"/>
                                  <a:pt x="4474642" y="309626"/>
                                  <a:pt x="4475150" y="306070"/>
                                </a:cubicBezTo>
                                <a:cubicBezTo>
                                  <a:pt x="4475658" y="302514"/>
                                  <a:pt x="4476166" y="298958"/>
                                  <a:pt x="4476674" y="295910"/>
                                </a:cubicBezTo>
                                <a:cubicBezTo>
                                  <a:pt x="4477182" y="292862"/>
                                  <a:pt x="4477563" y="290068"/>
                                  <a:pt x="4478071" y="287909"/>
                                </a:cubicBezTo>
                                <a:cubicBezTo>
                                  <a:pt x="4478579" y="285877"/>
                                  <a:pt x="4479087" y="284226"/>
                                  <a:pt x="4479595" y="283464"/>
                                </a:cubicBezTo>
                                <a:cubicBezTo>
                                  <a:pt x="4479976" y="282829"/>
                                  <a:pt x="4480611" y="282702"/>
                                  <a:pt x="4480992" y="283083"/>
                                </a:cubicBezTo>
                                <a:cubicBezTo>
                                  <a:pt x="4481500" y="283718"/>
                                  <a:pt x="4482008" y="285115"/>
                                  <a:pt x="4482516" y="287147"/>
                                </a:cubicBezTo>
                                <a:cubicBezTo>
                                  <a:pt x="4482897" y="289052"/>
                                  <a:pt x="4483405" y="291719"/>
                                  <a:pt x="4483913" y="294640"/>
                                </a:cubicBezTo>
                                <a:cubicBezTo>
                                  <a:pt x="4484421" y="297561"/>
                                  <a:pt x="4484929" y="301117"/>
                                  <a:pt x="4485437" y="304673"/>
                                </a:cubicBezTo>
                                <a:cubicBezTo>
                                  <a:pt x="4485818" y="308229"/>
                                  <a:pt x="4486326" y="312166"/>
                                  <a:pt x="4486834" y="315976"/>
                                </a:cubicBezTo>
                                <a:cubicBezTo>
                                  <a:pt x="4487342" y="319659"/>
                                  <a:pt x="4487850" y="323596"/>
                                  <a:pt x="4488358" y="327152"/>
                                </a:cubicBezTo>
                                <a:cubicBezTo>
                                  <a:pt x="4488739" y="330708"/>
                                  <a:pt x="4489247" y="334264"/>
                                  <a:pt x="4489755" y="337566"/>
                                </a:cubicBezTo>
                                <a:cubicBezTo>
                                  <a:pt x="4490263" y="340868"/>
                                  <a:pt x="4490771" y="343916"/>
                                  <a:pt x="4491279" y="346710"/>
                                </a:cubicBezTo>
                                <a:cubicBezTo>
                                  <a:pt x="4491660" y="349504"/>
                                  <a:pt x="4492168" y="352171"/>
                                  <a:pt x="4492676" y="354457"/>
                                </a:cubicBezTo>
                                <a:cubicBezTo>
                                  <a:pt x="4493184" y="356743"/>
                                  <a:pt x="4493692" y="358775"/>
                                  <a:pt x="4494200" y="360680"/>
                                </a:cubicBezTo>
                                <a:cubicBezTo>
                                  <a:pt x="4494581" y="362585"/>
                                  <a:pt x="4495089" y="364236"/>
                                  <a:pt x="4495597" y="365760"/>
                                </a:cubicBezTo>
                                <a:cubicBezTo>
                                  <a:pt x="4496105" y="367284"/>
                                  <a:pt x="4496613" y="368554"/>
                                  <a:pt x="4496994" y="369697"/>
                                </a:cubicBezTo>
                                <a:cubicBezTo>
                                  <a:pt x="4497502" y="370967"/>
                                  <a:pt x="4498010" y="371983"/>
                                  <a:pt x="4498518" y="372872"/>
                                </a:cubicBezTo>
                                <a:cubicBezTo>
                                  <a:pt x="4499026" y="373888"/>
                                  <a:pt x="4499534" y="374650"/>
                                  <a:pt x="4499915" y="375285"/>
                                </a:cubicBezTo>
                                <a:cubicBezTo>
                                  <a:pt x="4500423" y="376047"/>
                                  <a:pt x="4500931" y="376682"/>
                                  <a:pt x="4501439" y="377317"/>
                                </a:cubicBezTo>
                                <a:cubicBezTo>
                                  <a:pt x="4501947" y="377825"/>
                                  <a:pt x="4502455" y="378333"/>
                                  <a:pt x="4502836" y="378714"/>
                                </a:cubicBezTo>
                                <a:cubicBezTo>
                                  <a:pt x="4503344" y="379095"/>
                                  <a:pt x="4503852" y="379476"/>
                                  <a:pt x="4504360" y="379730"/>
                                </a:cubicBezTo>
                                <a:cubicBezTo>
                                  <a:pt x="4504868" y="380111"/>
                                  <a:pt x="4505376" y="380365"/>
                                  <a:pt x="4505757" y="380492"/>
                                </a:cubicBezTo>
                                <a:cubicBezTo>
                                  <a:pt x="4506265" y="380746"/>
                                  <a:pt x="4506773" y="380873"/>
                                  <a:pt x="4507281" y="381000"/>
                                </a:cubicBezTo>
                                <a:cubicBezTo>
                                  <a:pt x="4507789" y="381127"/>
                                  <a:pt x="4508297" y="381254"/>
                                  <a:pt x="4508678" y="381254"/>
                                </a:cubicBezTo>
                                <a:cubicBezTo>
                                  <a:pt x="4509186" y="381381"/>
                                  <a:pt x="4509694" y="381381"/>
                                  <a:pt x="4510202" y="381381"/>
                                </a:cubicBezTo>
                                <a:cubicBezTo>
                                  <a:pt x="4510710" y="381381"/>
                                  <a:pt x="4511218" y="381381"/>
                                  <a:pt x="4511599" y="381381"/>
                                </a:cubicBezTo>
                                <a:cubicBezTo>
                                  <a:pt x="4512107" y="381381"/>
                                  <a:pt x="4512615" y="381381"/>
                                  <a:pt x="4513123" y="381254"/>
                                </a:cubicBezTo>
                                <a:cubicBezTo>
                                  <a:pt x="4513631" y="381254"/>
                                  <a:pt x="4514012" y="381127"/>
                                  <a:pt x="4514520" y="381127"/>
                                </a:cubicBezTo>
                                <a:cubicBezTo>
                                  <a:pt x="4515028" y="381000"/>
                                  <a:pt x="4515536" y="380873"/>
                                  <a:pt x="4516044" y="380746"/>
                                </a:cubicBezTo>
                                <a:cubicBezTo>
                                  <a:pt x="4516552" y="380619"/>
                                  <a:pt x="4516933" y="380492"/>
                                  <a:pt x="4517441" y="380238"/>
                                </a:cubicBezTo>
                                <a:cubicBezTo>
                                  <a:pt x="4517949" y="380111"/>
                                  <a:pt x="4518457" y="379857"/>
                                  <a:pt x="4518965" y="379730"/>
                                </a:cubicBezTo>
                                <a:cubicBezTo>
                                  <a:pt x="4519473" y="379603"/>
                                  <a:pt x="4519854" y="379349"/>
                                  <a:pt x="4520362" y="379222"/>
                                </a:cubicBezTo>
                                <a:cubicBezTo>
                                  <a:pt x="4520870" y="378968"/>
                                  <a:pt x="4521378" y="378841"/>
                                  <a:pt x="4521886" y="378587"/>
                                </a:cubicBezTo>
                                <a:cubicBezTo>
                                  <a:pt x="4522394" y="378333"/>
                                  <a:pt x="4522775" y="378206"/>
                                  <a:pt x="4523283" y="377952"/>
                                </a:cubicBezTo>
                                <a:cubicBezTo>
                                  <a:pt x="4523791" y="377698"/>
                                  <a:pt x="4524299" y="377571"/>
                                  <a:pt x="4524807" y="377317"/>
                                </a:cubicBezTo>
                                <a:cubicBezTo>
                                  <a:pt x="4525315" y="377063"/>
                                  <a:pt x="4525696" y="376809"/>
                                  <a:pt x="4526204" y="376555"/>
                                </a:cubicBezTo>
                                <a:cubicBezTo>
                                  <a:pt x="4526712" y="376301"/>
                                  <a:pt x="4527220" y="376047"/>
                                  <a:pt x="4527728" y="375666"/>
                                </a:cubicBezTo>
                                <a:cubicBezTo>
                                  <a:pt x="4528236" y="375412"/>
                                  <a:pt x="4528617" y="375031"/>
                                  <a:pt x="4529125" y="374650"/>
                                </a:cubicBezTo>
                                <a:cubicBezTo>
                                  <a:pt x="4529633" y="374396"/>
                                  <a:pt x="4530141" y="373888"/>
                                  <a:pt x="4530649" y="373507"/>
                                </a:cubicBezTo>
                                <a:cubicBezTo>
                                  <a:pt x="4531030" y="372999"/>
                                  <a:pt x="4531538" y="372491"/>
                                  <a:pt x="4532046" y="371856"/>
                                </a:cubicBezTo>
                                <a:cubicBezTo>
                                  <a:pt x="4532554" y="371348"/>
                                  <a:pt x="4533062" y="370713"/>
                                  <a:pt x="4533570" y="369824"/>
                                </a:cubicBezTo>
                                <a:cubicBezTo>
                                  <a:pt x="4533951" y="368935"/>
                                  <a:pt x="4534459" y="367919"/>
                                  <a:pt x="4534967" y="366649"/>
                                </a:cubicBezTo>
                                <a:cubicBezTo>
                                  <a:pt x="4535475" y="365506"/>
                                  <a:pt x="4535983" y="364109"/>
                                  <a:pt x="4536491" y="362331"/>
                                </a:cubicBezTo>
                                <a:cubicBezTo>
                                  <a:pt x="4536872" y="360553"/>
                                  <a:pt x="4537380" y="358521"/>
                                  <a:pt x="4537888" y="356235"/>
                                </a:cubicBezTo>
                                <a:cubicBezTo>
                                  <a:pt x="4538396" y="353949"/>
                                  <a:pt x="4538904" y="351409"/>
                                  <a:pt x="4539412" y="348488"/>
                                </a:cubicBezTo>
                                <a:cubicBezTo>
                                  <a:pt x="4539793" y="345694"/>
                                  <a:pt x="4540301" y="342519"/>
                                  <a:pt x="4540809" y="339217"/>
                                </a:cubicBezTo>
                                <a:cubicBezTo>
                                  <a:pt x="4541317" y="336042"/>
                                  <a:pt x="4541825" y="332359"/>
                                  <a:pt x="4542333" y="329057"/>
                                </a:cubicBezTo>
                                <a:cubicBezTo>
                                  <a:pt x="4542714" y="325628"/>
                                  <a:pt x="4543222" y="322072"/>
                                  <a:pt x="4543730" y="319151"/>
                                </a:cubicBezTo>
                                <a:cubicBezTo>
                                  <a:pt x="4544238" y="316103"/>
                                  <a:pt x="4544746" y="313055"/>
                                  <a:pt x="4545254" y="311023"/>
                                </a:cubicBezTo>
                                <a:cubicBezTo>
                                  <a:pt x="4545635" y="308864"/>
                                  <a:pt x="4546143" y="307086"/>
                                  <a:pt x="4546651" y="306197"/>
                                </a:cubicBezTo>
                                <a:cubicBezTo>
                                  <a:pt x="4547032" y="305562"/>
                                  <a:pt x="4547794" y="305435"/>
                                  <a:pt x="4548048" y="305943"/>
                                </a:cubicBezTo>
                                <a:cubicBezTo>
                                  <a:pt x="4548556" y="306705"/>
                                  <a:pt x="4549064" y="308229"/>
                                  <a:pt x="4549572" y="310388"/>
                                </a:cubicBezTo>
                                <a:cubicBezTo>
                                  <a:pt x="4550080" y="312420"/>
                                  <a:pt x="4550588" y="315468"/>
                                  <a:pt x="4550969" y="318643"/>
                                </a:cubicBezTo>
                                <a:cubicBezTo>
                                  <a:pt x="4551477" y="321691"/>
                                  <a:pt x="4551985" y="325501"/>
                                  <a:pt x="4552493" y="329184"/>
                                </a:cubicBezTo>
                                <a:cubicBezTo>
                                  <a:pt x="4553001" y="332740"/>
                                  <a:pt x="4553509" y="336677"/>
                                  <a:pt x="4553890" y="340360"/>
                                </a:cubicBezTo>
                                <a:cubicBezTo>
                                  <a:pt x="4554398" y="343916"/>
                                  <a:pt x="4554906" y="347599"/>
                                  <a:pt x="4555414" y="350774"/>
                                </a:cubicBezTo>
                                <a:cubicBezTo>
                                  <a:pt x="4555922" y="354076"/>
                                  <a:pt x="4556430" y="357124"/>
                                  <a:pt x="4556811" y="359791"/>
                                </a:cubicBezTo>
                                <a:cubicBezTo>
                                  <a:pt x="4557319" y="362458"/>
                                  <a:pt x="4557827" y="364744"/>
                                  <a:pt x="4558335" y="366776"/>
                                </a:cubicBezTo>
                                <a:cubicBezTo>
                                  <a:pt x="4558843" y="368808"/>
                                  <a:pt x="4559351" y="370459"/>
                                  <a:pt x="4559732" y="371983"/>
                                </a:cubicBezTo>
                                <a:cubicBezTo>
                                  <a:pt x="4560240" y="373380"/>
                                  <a:pt x="4560748" y="374650"/>
                                  <a:pt x="4561256" y="375666"/>
                                </a:cubicBezTo>
                                <a:cubicBezTo>
                                  <a:pt x="4561764" y="376682"/>
                                  <a:pt x="4562272" y="377571"/>
                                  <a:pt x="4562653" y="378333"/>
                                </a:cubicBezTo>
                                <a:cubicBezTo>
                                  <a:pt x="4563161" y="379095"/>
                                  <a:pt x="4563669" y="379603"/>
                                  <a:pt x="4564177" y="380238"/>
                                </a:cubicBezTo>
                                <a:cubicBezTo>
                                  <a:pt x="4564685" y="380746"/>
                                  <a:pt x="4565066" y="381254"/>
                                  <a:pt x="4565574" y="381635"/>
                                </a:cubicBezTo>
                                <a:cubicBezTo>
                                  <a:pt x="4566082" y="382143"/>
                                  <a:pt x="4566590" y="382397"/>
                                  <a:pt x="4567098" y="382778"/>
                                </a:cubicBezTo>
                                <a:cubicBezTo>
                                  <a:pt x="4567606" y="383159"/>
                                  <a:pt x="4567987" y="383413"/>
                                  <a:pt x="4568495" y="383667"/>
                                </a:cubicBezTo>
                                <a:cubicBezTo>
                                  <a:pt x="4569003" y="383921"/>
                                  <a:pt x="4569511" y="384175"/>
                                  <a:pt x="4570019" y="384302"/>
                                </a:cubicBezTo>
                                <a:cubicBezTo>
                                  <a:pt x="4570527" y="384556"/>
                                  <a:pt x="4570908" y="384683"/>
                                  <a:pt x="4571416" y="384810"/>
                                </a:cubicBezTo>
                                <a:cubicBezTo>
                                  <a:pt x="4571924" y="384810"/>
                                  <a:pt x="4572432" y="384937"/>
                                  <a:pt x="4572940" y="384937"/>
                                </a:cubicBezTo>
                                <a:cubicBezTo>
                                  <a:pt x="4573448" y="385064"/>
                                  <a:pt x="4573829" y="385064"/>
                                  <a:pt x="4574337" y="385064"/>
                                </a:cubicBezTo>
                                <a:cubicBezTo>
                                  <a:pt x="4574845" y="385064"/>
                                  <a:pt x="4575353" y="384937"/>
                                  <a:pt x="4575861" y="384937"/>
                                </a:cubicBezTo>
                                <a:cubicBezTo>
                                  <a:pt x="4576369" y="384810"/>
                                  <a:pt x="4576750" y="384810"/>
                                  <a:pt x="4577258" y="384683"/>
                                </a:cubicBezTo>
                                <a:cubicBezTo>
                                  <a:pt x="4577766" y="384556"/>
                                  <a:pt x="4578274" y="384429"/>
                                  <a:pt x="4578782" y="384302"/>
                                </a:cubicBezTo>
                                <a:cubicBezTo>
                                  <a:pt x="4579290" y="384048"/>
                                  <a:pt x="4579671" y="383921"/>
                                  <a:pt x="4580179" y="383667"/>
                                </a:cubicBezTo>
                                <a:cubicBezTo>
                                  <a:pt x="4580687" y="383413"/>
                                  <a:pt x="4581195" y="383286"/>
                                  <a:pt x="4581703" y="383032"/>
                                </a:cubicBezTo>
                                <a:cubicBezTo>
                                  <a:pt x="4582084" y="382778"/>
                                  <a:pt x="4582592" y="382397"/>
                                  <a:pt x="4583100" y="382143"/>
                                </a:cubicBezTo>
                                <a:cubicBezTo>
                                  <a:pt x="4583608" y="381889"/>
                                  <a:pt x="4584116" y="381508"/>
                                  <a:pt x="4584624" y="381254"/>
                                </a:cubicBezTo>
                                <a:cubicBezTo>
                                  <a:pt x="4585005" y="380873"/>
                                  <a:pt x="4585513" y="380492"/>
                                  <a:pt x="4586021" y="380238"/>
                                </a:cubicBezTo>
                                <a:cubicBezTo>
                                  <a:pt x="4586529" y="379857"/>
                                  <a:pt x="4587037" y="379476"/>
                                  <a:pt x="4587545" y="379095"/>
                                </a:cubicBezTo>
                                <a:cubicBezTo>
                                  <a:pt x="4587926" y="378841"/>
                                  <a:pt x="4588434" y="378460"/>
                                  <a:pt x="4588942" y="378079"/>
                                </a:cubicBezTo>
                                <a:cubicBezTo>
                                  <a:pt x="4589450" y="377698"/>
                                  <a:pt x="4589958" y="377317"/>
                                  <a:pt x="4590466" y="376936"/>
                                </a:cubicBezTo>
                                <a:cubicBezTo>
                                  <a:pt x="4590847" y="376555"/>
                                  <a:pt x="4591355" y="376047"/>
                                  <a:pt x="4591863" y="375666"/>
                                </a:cubicBezTo>
                                <a:cubicBezTo>
                                  <a:pt x="4592371" y="375285"/>
                                  <a:pt x="4592879" y="374904"/>
                                  <a:pt x="4593387" y="374396"/>
                                </a:cubicBezTo>
                                <a:cubicBezTo>
                                  <a:pt x="4593768" y="374015"/>
                                  <a:pt x="4594276" y="373634"/>
                                  <a:pt x="4594784" y="373126"/>
                                </a:cubicBezTo>
                                <a:cubicBezTo>
                                  <a:pt x="4595292" y="372745"/>
                                  <a:pt x="4595800" y="372364"/>
                                  <a:pt x="4596308" y="371856"/>
                                </a:cubicBezTo>
                                <a:cubicBezTo>
                                  <a:pt x="4596689" y="371475"/>
                                  <a:pt x="4597197" y="371094"/>
                                  <a:pt x="4597705" y="370713"/>
                                </a:cubicBezTo>
                                <a:cubicBezTo>
                                  <a:pt x="4598213" y="370459"/>
                                  <a:pt x="4598721" y="370078"/>
                                  <a:pt x="4599102" y="369697"/>
                                </a:cubicBezTo>
                                <a:cubicBezTo>
                                  <a:pt x="4599610" y="369443"/>
                                  <a:pt x="4600118" y="369062"/>
                                  <a:pt x="4600626" y="368808"/>
                                </a:cubicBezTo>
                                <a:cubicBezTo>
                                  <a:pt x="4601134" y="368554"/>
                                  <a:pt x="4601642" y="368300"/>
                                  <a:pt x="4602023" y="368046"/>
                                </a:cubicBezTo>
                                <a:cubicBezTo>
                                  <a:pt x="4602531" y="367792"/>
                                  <a:pt x="4603039" y="367665"/>
                                  <a:pt x="4603547" y="367538"/>
                                </a:cubicBezTo>
                                <a:cubicBezTo>
                                  <a:pt x="4604055" y="367284"/>
                                  <a:pt x="4604563" y="367157"/>
                                  <a:pt x="4604944" y="367030"/>
                                </a:cubicBezTo>
                                <a:cubicBezTo>
                                  <a:pt x="4605452" y="367030"/>
                                  <a:pt x="4605960" y="367030"/>
                                  <a:pt x="4606468" y="366903"/>
                                </a:cubicBezTo>
                                <a:cubicBezTo>
                                  <a:pt x="4606976" y="366903"/>
                                  <a:pt x="4607484" y="366903"/>
                                  <a:pt x="4607865" y="367030"/>
                                </a:cubicBezTo>
                                <a:cubicBezTo>
                                  <a:pt x="4608373" y="367157"/>
                                  <a:pt x="4608881" y="367284"/>
                                  <a:pt x="4609389" y="367411"/>
                                </a:cubicBezTo>
                                <a:cubicBezTo>
                                  <a:pt x="4609897" y="367665"/>
                                  <a:pt x="4610405" y="367792"/>
                                  <a:pt x="4610786" y="368046"/>
                                </a:cubicBezTo>
                                <a:cubicBezTo>
                                  <a:pt x="4611294" y="368300"/>
                                  <a:pt x="4611802" y="368681"/>
                                  <a:pt x="4612310" y="368935"/>
                                </a:cubicBezTo>
                                <a:cubicBezTo>
                                  <a:pt x="4612818" y="369316"/>
                                  <a:pt x="4613326" y="369697"/>
                                  <a:pt x="4613707" y="370078"/>
                                </a:cubicBezTo>
                                <a:cubicBezTo>
                                  <a:pt x="4614215" y="370459"/>
                                  <a:pt x="4614723" y="370840"/>
                                  <a:pt x="4615231" y="371348"/>
                                </a:cubicBezTo>
                                <a:cubicBezTo>
                                  <a:pt x="4615739" y="371729"/>
                                  <a:pt x="4616120" y="372110"/>
                                  <a:pt x="4616628" y="372618"/>
                                </a:cubicBezTo>
                                <a:cubicBezTo>
                                  <a:pt x="4617136" y="372999"/>
                                  <a:pt x="4617644" y="373507"/>
                                  <a:pt x="4618152" y="373888"/>
                                </a:cubicBezTo>
                                <a:cubicBezTo>
                                  <a:pt x="4618660" y="374396"/>
                                  <a:pt x="4619041" y="374777"/>
                                  <a:pt x="4619549" y="375285"/>
                                </a:cubicBezTo>
                                <a:cubicBezTo>
                                  <a:pt x="4620057" y="375793"/>
                                  <a:pt x="4620565" y="376174"/>
                                  <a:pt x="4621073" y="376682"/>
                                </a:cubicBezTo>
                                <a:cubicBezTo>
                                  <a:pt x="4621581" y="377063"/>
                                  <a:pt x="4621962" y="377444"/>
                                  <a:pt x="4622470" y="377952"/>
                                </a:cubicBezTo>
                                <a:cubicBezTo>
                                  <a:pt x="4622978" y="378333"/>
                                  <a:pt x="4623486" y="378714"/>
                                  <a:pt x="4623994" y="379095"/>
                                </a:cubicBezTo>
                                <a:cubicBezTo>
                                  <a:pt x="4624502" y="379476"/>
                                  <a:pt x="4624883" y="379857"/>
                                  <a:pt x="4625391" y="380238"/>
                                </a:cubicBezTo>
                                <a:cubicBezTo>
                                  <a:pt x="4625899" y="380492"/>
                                  <a:pt x="4626407" y="380873"/>
                                  <a:pt x="4626915" y="381127"/>
                                </a:cubicBezTo>
                                <a:cubicBezTo>
                                  <a:pt x="4627423" y="381381"/>
                                  <a:pt x="4627804" y="381635"/>
                                  <a:pt x="4628312" y="381889"/>
                                </a:cubicBezTo>
                                <a:cubicBezTo>
                                  <a:pt x="4628820" y="382143"/>
                                  <a:pt x="4629328" y="382397"/>
                                  <a:pt x="4629836" y="382524"/>
                                </a:cubicBezTo>
                                <a:cubicBezTo>
                                  <a:pt x="4630344" y="382778"/>
                                  <a:pt x="4630725" y="382905"/>
                                  <a:pt x="4631233" y="383032"/>
                                </a:cubicBezTo>
                                <a:cubicBezTo>
                                  <a:pt x="4631741" y="383159"/>
                                  <a:pt x="4632249" y="383286"/>
                                  <a:pt x="4632757" y="383413"/>
                                </a:cubicBezTo>
                                <a:cubicBezTo>
                                  <a:pt x="4633138" y="383540"/>
                                  <a:pt x="4633646" y="383667"/>
                                  <a:pt x="4634154" y="383667"/>
                                </a:cubicBezTo>
                                <a:cubicBezTo>
                                  <a:pt x="4634662" y="383794"/>
                                  <a:pt x="4635170" y="383794"/>
                                  <a:pt x="4635678" y="383921"/>
                                </a:cubicBezTo>
                                <a:cubicBezTo>
                                  <a:pt x="4636059" y="383921"/>
                                  <a:pt x="4636567" y="383921"/>
                                  <a:pt x="4637075" y="383921"/>
                                </a:cubicBezTo>
                                <a:cubicBezTo>
                                  <a:pt x="4637583" y="383921"/>
                                  <a:pt x="4638091" y="384048"/>
                                  <a:pt x="4638599" y="383921"/>
                                </a:cubicBezTo>
                                <a:cubicBezTo>
                                  <a:pt x="4638980" y="383921"/>
                                  <a:pt x="4639488" y="383921"/>
                                  <a:pt x="4639996" y="383794"/>
                                </a:cubicBezTo>
                                <a:cubicBezTo>
                                  <a:pt x="4640504" y="383794"/>
                                  <a:pt x="4641012" y="383667"/>
                                  <a:pt x="4641520" y="383667"/>
                                </a:cubicBezTo>
                                <a:cubicBezTo>
                                  <a:pt x="4641901" y="383540"/>
                                  <a:pt x="4642409" y="383540"/>
                                  <a:pt x="4642917" y="383413"/>
                                </a:cubicBezTo>
                                <a:cubicBezTo>
                                  <a:pt x="4643425" y="383286"/>
                                  <a:pt x="4643933" y="383159"/>
                                  <a:pt x="4644441" y="383159"/>
                                </a:cubicBezTo>
                                <a:cubicBezTo>
                                  <a:pt x="4644822" y="383032"/>
                                  <a:pt x="4645330" y="382905"/>
                                  <a:pt x="4645838" y="382778"/>
                                </a:cubicBezTo>
                                <a:cubicBezTo>
                                  <a:pt x="4646346" y="382651"/>
                                  <a:pt x="4646854" y="382524"/>
                                  <a:pt x="4647362" y="382397"/>
                                </a:cubicBezTo>
                                <a:cubicBezTo>
                                  <a:pt x="4647743" y="382270"/>
                                  <a:pt x="4648251" y="382143"/>
                                  <a:pt x="4648759" y="381889"/>
                                </a:cubicBezTo>
                                <a:cubicBezTo>
                                  <a:pt x="4649267" y="381762"/>
                                  <a:pt x="4649775" y="381635"/>
                                  <a:pt x="4650156" y="381381"/>
                                </a:cubicBezTo>
                                <a:cubicBezTo>
                                  <a:pt x="4650664" y="381127"/>
                                  <a:pt x="4651172" y="381000"/>
                                  <a:pt x="4651680" y="380746"/>
                                </a:cubicBezTo>
                                <a:cubicBezTo>
                                  <a:pt x="4652188" y="380492"/>
                                  <a:pt x="4652696" y="380238"/>
                                  <a:pt x="4653077" y="379984"/>
                                </a:cubicBezTo>
                                <a:cubicBezTo>
                                  <a:pt x="4653585" y="379857"/>
                                  <a:pt x="4654093" y="379476"/>
                                  <a:pt x="4654601" y="379222"/>
                                </a:cubicBezTo>
                                <a:cubicBezTo>
                                  <a:pt x="4655109" y="378968"/>
                                  <a:pt x="4655617" y="378714"/>
                                  <a:pt x="4655998" y="378333"/>
                                </a:cubicBezTo>
                                <a:cubicBezTo>
                                  <a:pt x="4656506" y="378079"/>
                                  <a:pt x="4657014" y="377698"/>
                                  <a:pt x="4657522" y="377317"/>
                                </a:cubicBezTo>
                                <a:cubicBezTo>
                                  <a:pt x="4658030" y="377063"/>
                                  <a:pt x="4658538" y="376682"/>
                                  <a:pt x="4658919" y="376301"/>
                                </a:cubicBezTo>
                                <a:cubicBezTo>
                                  <a:pt x="4659427" y="375920"/>
                                  <a:pt x="4659935" y="375539"/>
                                  <a:pt x="4660443" y="375158"/>
                                </a:cubicBezTo>
                                <a:cubicBezTo>
                                  <a:pt x="4660951" y="374650"/>
                                  <a:pt x="4661459" y="374142"/>
                                  <a:pt x="4661840" y="373761"/>
                                </a:cubicBezTo>
                                <a:cubicBezTo>
                                  <a:pt x="4662348" y="373253"/>
                                  <a:pt x="4662856" y="372745"/>
                                  <a:pt x="4663364" y="372237"/>
                                </a:cubicBezTo>
                                <a:cubicBezTo>
                                  <a:pt x="4663872" y="371729"/>
                                  <a:pt x="4664253" y="371094"/>
                                  <a:pt x="4664761" y="370586"/>
                                </a:cubicBezTo>
                                <a:cubicBezTo>
                                  <a:pt x="4665269" y="369951"/>
                                  <a:pt x="4665777" y="369316"/>
                                  <a:pt x="4666285" y="368681"/>
                                </a:cubicBezTo>
                                <a:cubicBezTo>
                                  <a:pt x="4666793" y="368046"/>
                                  <a:pt x="4667174" y="367411"/>
                                  <a:pt x="4667682" y="366649"/>
                                </a:cubicBezTo>
                                <a:cubicBezTo>
                                  <a:pt x="4668190" y="365887"/>
                                  <a:pt x="4668698" y="365252"/>
                                  <a:pt x="4669206" y="364363"/>
                                </a:cubicBezTo>
                                <a:cubicBezTo>
                                  <a:pt x="4669714" y="363601"/>
                                  <a:pt x="4670095" y="362839"/>
                                  <a:pt x="4670603" y="361950"/>
                                </a:cubicBezTo>
                                <a:cubicBezTo>
                                  <a:pt x="4671111" y="361061"/>
                                  <a:pt x="4671619" y="360172"/>
                                  <a:pt x="4672127" y="359283"/>
                                </a:cubicBezTo>
                                <a:cubicBezTo>
                                  <a:pt x="4672635" y="358267"/>
                                  <a:pt x="4673016" y="357251"/>
                                  <a:pt x="4673524" y="356235"/>
                                </a:cubicBezTo>
                                <a:cubicBezTo>
                                  <a:pt x="4674032" y="355219"/>
                                  <a:pt x="4674540" y="354076"/>
                                  <a:pt x="4675048" y="352933"/>
                                </a:cubicBezTo>
                                <a:cubicBezTo>
                                  <a:pt x="4675556" y="351790"/>
                                  <a:pt x="4675937" y="350647"/>
                                  <a:pt x="4676445" y="349377"/>
                                </a:cubicBezTo>
                                <a:cubicBezTo>
                                  <a:pt x="4676953" y="348234"/>
                                  <a:pt x="4677461" y="346837"/>
                                  <a:pt x="4677969" y="345567"/>
                                </a:cubicBezTo>
                                <a:cubicBezTo>
                                  <a:pt x="4678477" y="344297"/>
                                  <a:pt x="4678858" y="342900"/>
                                  <a:pt x="4679366" y="341376"/>
                                </a:cubicBezTo>
                                <a:cubicBezTo>
                                  <a:pt x="4679874" y="339979"/>
                                  <a:pt x="4680382" y="338582"/>
                                  <a:pt x="4680890" y="337058"/>
                                </a:cubicBezTo>
                                <a:cubicBezTo>
                                  <a:pt x="4681271" y="335534"/>
                                  <a:pt x="4681779" y="334010"/>
                                  <a:pt x="4682287" y="332359"/>
                                </a:cubicBezTo>
                                <a:cubicBezTo>
                                  <a:pt x="4682795" y="330708"/>
                                  <a:pt x="4683303" y="329057"/>
                                  <a:pt x="4683811" y="327406"/>
                                </a:cubicBezTo>
                                <a:cubicBezTo>
                                  <a:pt x="4684192" y="325755"/>
                                  <a:pt x="4684700" y="323977"/>
                                  <a:pt x="4685208" y="322199"/>
                                </a:cubicBezTo>
                                <a:cubicBezTo>
                                  <a:pt x="4685716" y="320421"/>
                                  <a:pt x="4686224" y="318643"/>
                                  <a:pt x="4686732" y="316738"/>
                                </a:cubicBezTo>
                                <a:cubicBezTo>
                                  <a:pt x="4687113" y="314960"/>
                                  <a:pt x="4687621" y="313055"/>
                                  <a:pt x="4688129" y="311150"/>
                                </a:cubicBezTo>
                                <a:cubicBezTo>
                                  <a:pt x="4688637" y="309245"/>
                                  <a:pt x="4689145" y="307213"/>
                                  <a:pt x="4689653" y="305308"/>
                                </a:cubicBezTo>
                                <a:cubicBezTo>
                                  <a:pt x="4690034" y="303403"/>
                                  <a:pt x="4690542" y="301371"/>
                                  <a:pt x="4691050" y="299339"/>
                                </a:cubicBezTo>
                                <a:cubicBezTo>
                                  <a:pt x="4691558" y="297307"/>
                                  <a:pt x="4692066" y="295275"/>
                                  <a:pt x="4692574" y="293243"/>
                                </a:cubicBezTo>
                                <a:cubicBezTo>
                                  <a:pt x="4692955" y="291211"/>
                                  <a:pt x="4693463" y="289179"/>
                                  <a:pt x="4693971" y="287147"/>
                                </a:cubicBezTo>
                                <a:cubicBezTo>
                                  <a:pt x="4694479" y="285115"/>
                                  <a:pt x="4694987" y="282956"/>
                                  <a:pt x="4695495" y="280924"/>
                                </a:cubicBezTo>
                                <a:cubicBezTo>
                                  <a:pt x="4695876" y="278765"/>
                                  <a:pt x="4696384" y="276733"/>
                                  <a:pt x="4696892" y="274701"/>
                                </a:cubicBezTo>
                                <a:cubicBezTo>
                                  <a:pt x="4697400" y="272542"/>
                                  <a:pt x="4697908" y="270383"/>
                                  <a:pt x="4698289" y="268351"/>
                                </a:cubicBezTo>
                                <a:cubicBezTo>
                                  <a:pt x="4698797" y="266192"/>
                                  <a:pt x="4699305" y="264033"/>
                                  <a:pt x="4699813" y="262001"/>
                                </a:cubicBezTo>
                                <a:cubicBezTo>
                                  <a:pt x="4700321" y="259842"/>
                                  <a:pt x="4700829" y="257683"/>
                                  <a:pt x="4701210" y="255651"/>
                                </a:cubicBezTo>
                                <a:cubicBezTo>
                                  <a:pt x="4701718" y="253492"/>
                                  <a:pt x="4702226" y="251333"/>
                                  <a:pt x="4702734" y="249174"/>
                                </a:cubicBezTo>
                                <a:cubicBezTo>
                                  <a:pt x="4703242" y="247142"/>
                                  <a:pt x="4703750" y="244983"/>
                                  <a:pt x="4704131" y="242951"/>
                                </a:cubicBezTo>
                                <a:cubicBezTo>
                                  <a:pt x="4704639" y="240919"/>
                                  <a:pt x="4705147" y="238760"/>
                                  <a:pt x="4705655" y="236728"/>
                                </a:cubicBezTo>
                                <a:cubicBezTo>
                                  <a:pt x="4706163" y="234696"/>
                                  <a:pt x="4706671" y="232664"/>
                                  <a:pt x="4707052" y="230759"/>
                                </a:cubicBezTo>
                                <a:cubicBezTo>
                                  <a:pt x="4707560" y="228727"/>
                                  <a:pt x="4708068" y="226695"/>
                                  <a:pt x="4708576" y="224790"/>
                                </a:cubicBezTo>
                                <a:cubicBezTo>
                                  <a:pt x="4709084" y="223012"/>
                                  <a:pt x="4709592" y="221107"/>
                                  <a:pt x="4709973" y="219329"/>
                                </a:cubicBezTo>
                                <a:cubicBezTo>
                                  <a:pt x="4710481" y="217551"/>
                                  <a:pt x="4710989" y="215900"/>
                                  <a:pt x="4711497" y="214249"/>
                                </a:cubicBezTo>
                                <a:cubicBezTo>
                                  <a:pt x="4712005" y="212725"/>
                                  <a:pt x="4712513" y="211201"/>
                                  <a:pt x="4712894" y="209804"/>
                                </a:cubicBezTo>
                                <a:cubicBezTo>
                                  <a:pt x="4713402" y="208534"/>
                                  <a:pt x="4713910" y="207264"/>
                                  <a:pt x="4714418" y="206121"/>
                                </a:cubicBezTo>
                                <a:cubicBezTo>
                                  <a:pt x="4714926" y="204978"/>
                                  <a:pt x="4715307" y="203962"/>
                                  <a:pt x="4715815" y="202946"/>
                                </a:cubicBezTo>
                                <a:cubicBezTo>
                                  <a:pt x="4716323" y="201930"/>
                                  <a:pt x="4716831" y="201168"/>
                                  <a:pt x="4717339" y="200279"/>
                                </a:cubicBezTo>
                                <a:cubicBezTo>
                                  <a:pt x="4717847" y="199390"/>
                                  <a:pt x="4718228" y="198628"/>
                                  <a:pt x="4718736" y="197739"/>
                                </a:cubicBezTo>
                                <a:cubicBezTo>
                                  <a:pt x="4719244" y="196850"/>
                                  <a:pt x="4719752" y="195961"/>
                                  <a:pt x="4720260" y="194945"/>
                                </a:cubicBezTo>
                                <a:cubicBezTo>
                                  <a:pt x="4720768" y="193802"/>
                                  <a:pt x="4721149" y="192659"/>
                                  <a:pt x="4721657" y="191262"/>
                                </a:cubicBezTo>
                                <a:cubicBezTo>
                                  <a:pt x="4722165" y="189865"/>
                                  <a:pt x="4722673" y="188214"/>
                                  <a:pt x="4723181" y="186182"/>
                                </a:cubicBezTo>
                                <a:cubicBezTo>
                                  <a:pt x="4723689" y="184277"/>
                                  <a:pt x="4724070" y="181991"/>
                                  <a:pt x="4724578" y="179324"/>
                                </a:cubicBezTo>
                                <a:cubicBezTo>
                                  <a:pt x="4725086" y="176657"/>
                                  <a:pt x="4725594" y="173609"/>
                                  <a:pt x="4726102" y="170053"/>
                                </a:cubicBezTo>
                                <a:cubicBezTo>
                                  <a:pt x="4726610" y="166497"/>
                                  <a:pt x="4726991" y="162560"/>
                                  <a:pt x="4727499" y="158242"/>
                                </a:cubicBezTo>
                                <a:cubicBezTo>
                                  <a:pt x="4728007" y="153924"/>
                                  <a:pt x="4728515" y="149225"/>
                                  <a:pt x="4729023" y="144018"/>
                                </a:cubicBezTo>
                                <a:cubicBezTo>
                                  <a:pt x="4729531" y="138938"/>
                                  <a:pt x="4729912" y="133223"/>
                                  <a:pt x="4730420" y="127381"/>
                                </a:cubicBezTo>
                                <a:cubicBezTo>
                                  <a:pt x="4730928" y="121539"/>
                                  <a:pt x="4731436" y="115316"/>
                                  <a:pt x="4731944" y="108966"/>
                                </a:cubicBezTo>
                                <a:cubicBezTo>
                                  <a:pt x="4732325" y="102616"/>
                                  <a:pt x="4732833" y="95885"/>
                                  <a:pt x="4733341" y="89408"/>
                                </a:cubicBezTo>
                                <a:cubicBezTo>
                                  <a:pt x="4733849" y="82931"/>
                                  <a:pt x="4734357" y="76327"/>
                                  <a:pt x="4734865" y="69977"/>
                                </a:cubicBezTo>
                                <a:cubicBezTo>
                                  <a:pt x="4735246" y="63627"/>
                                  <a:pt x="4735754" y="57277"/>
                                  <a:pt x="4736262" y="51435"/>
                                </a:cubicBezTo>
                                <a:cubicBezTo>
                                  <a:pt x="4736770" y="45593"/>
                                  <a:pt x="4737278" y="40132"/>
                                  <a:pt x="4737786" y="35052"/>
                                </a:cubicBezTo>
                                <a:cubicBezTo>
                                  <a:pt x="4738167" y="29972"/>
                                  <a:pt x="4738675" y="25400"/>
                                  <a:pt x="4739183" y="21336"/>
                                </a:cubicBezTo>
                                <a:cubicBezTo>
                                  <a:pt x="4739691" y="17272"/>
                                  <a:pt x="4740199" y="13716"/>
                                  <a:pt x="4740707" y="10795"/>
                                </a:cubicBezTo>
                                <a:cubicBezTo>
                                  <a:pt x="4741088" y="7874"/>
                                  <a:pt x="4741596" y="5334"/>
                                  <a:pt x="4742104" y="3683"/>
                                </a:cubicBezTo>
                                <a:cubicBezTo>
                                  <a:pt x="4742612" y="1905"/>
                                  <a:pt x="4743120" y="762"/>
                                  <a:pt x="4743628" y="254"/>
                                </a:cubicBezTo>
                                <a:cubicBezTo>
                                  <a:pt x="4743882" y="0"/>
                                  <a:pt x="4744644" y="381"/>
                                  <a:pt x="4745025" y="1143"/>
                                </a:cubicBezTo>
                                <a:cubicBezTo>
                                  <a:pt x="4745533" y="2159"/>
                                  <a:pt x="4746041" y="4064"/>
                                  <a:pt x="4746549" y="6858"/>
                                </a:cubicBezTo>
                                <a:cubicBezTo>
                                  <a:pt x="4746930" y="9652"/>
                                  <a:pt x="4747438" y="13208"/>
                                  <a:pt x="4747946" y="17780"/>
                                </a:cubicBezTo>
                                <a:cubicBezTo>
                                  <a:pt x="4748454" y="22225"/>
                                  <a:pt x="4748962" y="27940"/>
                                  <a:pt x="4749343" y="34163"/>
                                </a:cubicBezTo>
                                <a:cubicBezTo>
                                  <a:pt x="4749851" y="40386"/>
                                  <a:pt x="4750359" y="47498"/>
                                  <a:pt x="4750867" y="55118"/>
                                </a:cubicBezTo>
                                <a:cubicBezTo>
                                  <a:pt x="4751375" y="62738"/>
                                  <a:pt x="4751883" y="71120"/>
                                  <a:pt x="4752264" y="79502"/>
                                </a:cubicBezTo>
                                <a:cubicBezTo>
                                  <a:pt x="4752772" y="87884"/>
                                  <a:pt x="4753280" y="96774"/>
                                  <a:pt x="4753788" y="105537"/>
                                </a:cubicBezTo>
                                <a:cubicBezTo>
                                  <a:pt x="4754296" y="114300"/>
                                  <a:pt x="4754804" y="123190"/>
                                  <a:pt x="4755185" y="131826"/>
                                </a:cubicBezTo>
                                <a:cubicBezTo>
                                  <a:pt x="4755693" y="140462"/>
                                  <a:pt x="4756201" y="148971"/>
                                  <a:pt x="4756709" y="157099"/>
                                </a:cubicBezTo>
                                <a:cubicBezTo>
                                  <a:pt x="4757217" y="165227"/>
                                  <a:pt x="4757725" y="173228"/>
                                  <a:pt x="4758106" y="180721"/>
                                </a:cubicBezTo>
                                <a:cubicBezTo>
                                  <a:pt x="4758614" y="188214"/>
                                  <a:pt x="4759122" y="195453"/>
                                  <a:pt x="4759630" y="202184"/>
                                </a:cubicBezTo>
                                <a:cubicBezTo>
                                  <a:pt x="4760138" y="208915"/>
                                  <a:pt x="4760646" y="215392"/>
                                  <a:pt x="4761027" y="221361"/>
                                </a:cubicBezTo>
                                <a:cubicBezTo>
                                  <a:pt x="4761535" y="227457"/>
                                  <a:pt x="4762043" y="233045"/>
                                  <a:pt x="4762551" y="238379"/>
                                </a:cubicBezTo>
                                <a:cubicBezTo>
                                  <a:pt x="4763059" y="243713"/>
                                  <a:pt x="4763567" y="248666"/>
                                  <a:pt x="4763948" y="253365"/>
                                </a:cubicBezTo>
                                <a:cubicBezTo>
                                  <a:pt x="4764456" y="258064"/>
                                  <a:pt x="4764964" y="262382"/>
                                  <a:pt x="4765472" y="266446"/>
                                </a:cubicBezTo>
                                <a:cubicBezTo>
                                  <a:pt x="4765980" y="270510"/>
                                  <a:pt x="4766361" y="274320"/>
                                  <a:pt x="4766869" y="277876"/>
                                </a:cubicBezTo>
                                <a:cubicBezTo>
                                  <a:pt x="4767377" y="281432"/>
                                  <a:pt x="4767885" y="284861"/>
                                  <a:pt x="4768393" y="287909"/>
                                </a:cubicBezTo>
                                <a:cubicBezTo>
                                  <a:pt x="4768901" y="291084"/>
                                  <a:pt x="4769282" y="294005"/>
                                  <a:pt x="4769790" y="296672"/>
                                </a:cubicBezTo>
                                <a:cubicBezTo>
                                  <a:pt x="4770298" y="299466"/>
                                  <a:pt x="4770806" y="302006"/>
                                  <a:pt x="4771314" y="304419"/>
                                </a:cubicBezTo>
                                <a:cubicBezTo>
                                  <a:pt x="4771822" y="306832"/>
                                  <a:pt x="4772203" y="308991"/>
                                  <a:pt x="4772711" y="311150"/>
                                </a:cubicBezTo>
                                <a:cubicBezTo>
                                  <a:pt x="4773219" y="313309"/>
                                  <a:pt x="4773727" y="315214"/>
                                  <a:pt x="4774235" y="317119"/>
                                </a:cubicBezTo>
                                <a:cubicBezTo>
                                  <a:pt x="4774743" y="319024"/>
                                  <a:pt x="4775124" y="320675"/>
                                  <a:pt x="4775632" y="322326"/>
                                </a:cubicBezTo>
                                <a:cubicBezTo>
                                  <a:pt x="4776140" y="323977"/>
                                  <a:pt x="4776648" y="325501"/>
                                  <a:pt x="4777156" y="326898"/>
                                </a:cubicBezTo>
                                <a:cubicBezTo>
                                  <a:pt x="4777664" y="328422"/>
                                  <a:pt x="4778045" y="329819"/>
                                  <a:pt x="4778553" y="331089"/>
                                </a:cubicBezTo>
                                <a:cubicBezTo>
                                  <a:pt x="4779061" y="332359"/>
                                  <a:pt x="4779569" y="333502"/>
                                  <a:pt x="4780077" y="334645"/>
                                </a:cubicBezTo>
                                <a:cubicBezTo>
                                  <a:pt x="4780585" y="335788"/>
                                  <a:pt x="4780966" y="336804"/>
                                  <a:pt x="4781474" y="337820"/>
                                </a:cubicBezTo>
                                <a:cubicBezTo>
                                  <a:pt x="4781982" y="338836"/>
                                  <a:pt x="4782490" y="339725"/>
                                  <a:pt x="4782998" y="340614"/>
                                </a:cubicBezTo>
                                <a:cubicBezTo>
                                  <a:pt x="4783379" y="341503"/>
                                  <a:pt x="4783887" y="342392"/>
                                  <a:pt x="4784395" y="343154"/>
                                </a:cubicBezTo>
                                <a:cubicBezTo>
                                  <a:pt x="4784903" y="344043"/>
                                  <a:pt x="4785411" y="344805"/>
                                  <a:pt x="4785919" y="345567"/>
                                </a:cubicBezTo>
                                <a:cubicBezTo>
                                  <a:pt x="4786300" y="346329"/>
                                  <a:pt x="4786808" y="347091"/>
                                  <a:pt x="4787316" y="347853"/>
                                </a:cubicBezTo>
                                <a:cubicBezTo>
                                  <a:pt x="4787824" y="348615"/>
                                  <a:pt x="4788332" y="349250"/>
                                  <a:pt x="4788840" y="349885"/>
                                </a:cubicBezTo>
                                <a:cubicBezTo>
                                  <a:pt x="4789221" y="350647"/>
                                  <a:pt x="4789729" y="351282"/>
                                  <a:pt x="4790237" y="351917"/>
                                </a:cubicBezTo>
                                <a:cubicBezTo>
                                  <a:pt x="4790745" y="352679"/>
                                  <a:pt x="4791253" y="353314"/>
                                  <a:pt x="4791761" y="353949"/>
                                </a:cubicBezTo>
                                <a:cubicBezTo>
                                  <a:pt x="4792142" y="354457"/>
                                  <a:pt x="4792650" y="355092"/>
                                  <a:pt x="4793158" y="355727"/>
                                </a:cubicBezTo>
                                <a:cubicBezTo>
                                  <a:pt x="4793666" y="356362"/>
                                  <a:pt x="4794174" y="356997"/>
                                  <a:pt x="4794682" y="357632"/>
                                </a:cubicBezTo>
                                <a:cubicBezTo>
                                  <a:pt x="4795063" y="358140"/>
                                  <a:pt x="4795571" y="358775"/>
                                  <a:pt x="4796079" y="359283"/>
                                </a:cubicBezTo>
                                <a:cubicBezTo>
                                  <a:pt x="4796587" y="359918"/>
                                  <a:pt x="4797095" y="360426"/>
                                  <a:pt x="4797603" y="361061"/>
                                </a:cubicBezTo>
                                <a:cubicBezTo>
                                  <a:pt x="4797984" y="361569"/>
                                  <a:pt x="4798492" y="362204"/>
                                  <a:pt x="4799000" y="362712"/>
                                </a:cubicBezTo>
                                <a:cubicBezTo>
                                  <a:pt x="4799508" y="363220"/>
                                  <a:pt x="4800016" y="363855"/>
                                  <a:pt x="4800397" y="364363"/>
                                </a:cubicBezTo>
                                <a:cubicBezTo>
                                  <a:pt x="4800905" y="364871"/>
                                  <a:pt x="4801413" y="365379"/>
                                  <a:pt x="4801921" y="365887"/>
                                </a:cubicBezTo>
                                <a:cubicBezTo>
                                  <a:pt x="4802429" y="366395"/>
                                  <a:pt x="4802937" y="366903"/>
                                  <a:pt x="4803318" y="367411"/>
                                </a:cubicBezTo>
                                <a:cubicBezTo>
                                  <a:pt x="4803826" y="367919"/>
                                  <a:pt x="4804334" y="368300"/>
                                  <a:pt x="4804842" y="368808"/>
                                </a:cubicBezTo>
                                <a:cubicBezTo>
                                  <a:pt x="4805350" y="369316"/>
                                  <a:pt x="4805858" y="369697"/>
                                  <a:pt x="4806239" y="370205"/>
                                </a:cubicBezTo>
                                <a:cubicBezTo>
                                  <a:pt x="4806747" y="370586"/>
                                  <a:pt x="4807255" y="370967"/>
                                  <a:pt x="4807763" y="371348"/>
                                </a:cubicBezTo>
                                <a:cubicBezTo>
                                  <a:pt x="4808271" y="371856"/>
                                  <a:pt x="4808779" y="372237"/>
                                  <a:pt x="4809160" y="372618"/>
                                </a:cubicBezTo>
                                <a:cubicBezTo>
                                  <a:pt x="4809668" y="372999"/>
                                  <a:pt x="4810176" y="373380"/>
                                  <a:pt x="4810684" y="373634"/>
                                </a:cubicBezTo>
                                <a:cubicBezTo>
                                  <a:pt x="4811192" y="374015"/>
                                  <a:pt x="4811700" y="374396"/>
                                  <a:pt x="4812081" y="374650"/>
                                </a:cubicBezTo>
                                <a:cubicBezTo>
                                  <a:pt x="4812589" y="375031"/>
                                  <a:pt x="4813097" y="375412"/>
                                  <a:pt x="4813605" y="375666"/>
                                </a:cubicBezTo>
                                <a:cubicBezTo>
                                  <a:pt x="4814113" y="376047"/>
                                  <a:pt x="4814494" y="376301"/>
                                  <a:pt x="4815002" y="376555"/>
                                </a:cubicBezTo>
                                <a:cubicBezTo>
                                  <a:pt x="4815510" y="376809"/>
                                  <a:pt x="4816018" y="377063"/>
                                  <a:pt x="4816526" y="377317"/>
                                </a:cubicBezTo>
                                <a:cubicBezTo>
                                  <a:pt x="4817034" y="377698"/>
                                  <a:pt x="4817415" y="377952"/>
                                  <a:pt x="4817923" y="378206"/>
                                </a:cubicBezTo>
                                <a:cubicBezTo>
                                  <a:pt x="4818431" y="378460"/>
                                  <a:pt x="4818939" y="378714"/>
                                  <a:pt x="4819447" y="378841"/>
                                </a:cubicBezTo>
                                <a:cubicBezTo>
                                  <a:pt x="4819955" y="379095"/>
                                  <a:pt x="4820336" y="379349"/>
                                  <a:pt x="4820844" y="379603"/>
                                </a:cubicBezTo>
                                <a:cubicBezTo>
                                  <a:pt x="4821352" y="379857"/>
                                  <a:pt x="4821860" y="379984"/>
                                  <a:pt x="4822368" y="380238"/>
                                </a:cubicBezTo>
                                <a:cubicBezTo>
                                  <a:pt x="4822876" y="380492"/>
                                  <a:pt x="4823257" y="380619"/>
                                  <a:pt x="4823765" y="380873"/>
                                </a:cubicBezTo>
                                <a:cubicBezTo>
                                  <a:pt x="4824273" y="381127"/>
                                  <a:pt x="4824781" y="381254"/>
                                  <a:pt x="4825289" y="381508"/>
                                </a:cubicBezTo>
                                <a:cubicBezTo>
                                  <a:pt x="4825797" y="381635"/>
                                  <a:pt x="4826178" y="381889"/>
                                  <a:pt x="4826686" y="382016"/>
                                </a:cubicBezTo>
                                <a:cubicBezTo>
                                  <a:pt x="4827194" y="382270"/>
                                  <a:pt x="4827702" y="382397"/>
                                  <a:pt x="4828210" y="382524"/>
                                </a:cubicBezTo>
                                <a:cubicBezTo>
                                  <a:pt x="4828718" y="382778"/>
                                  <a:pt x="4829099" y="382905"/>
                                  <a:pt x="4829607" y="383032"/>
                                </a:cubicBezTo>
                                <a:cubicBezTo>
                                  <a:pt x="4830115" y="383286"/>
                                  <a:pt x="4830623" y="383413"/>
                                  <a:pt x="4831131" y="383540"/>
                                </a:cubicBezTo>
                                <a:cubicBezTo>
                                  <a:pt x="4831639" y="383667"/>
                                  <a:pt x="4832020" y="383921"/>
                                  <a:pt x="4832528" y="384048"/>
                                </a:cubicBezTo>
                                <a:cubicBezTo>
                                  <a:pt x="4833036" y="384175"/>
                                  <a:pt x="4833544" y="384302"/>
                                  <a:pt x="4834052" y="384429"/>
                                </a:cubicBezTo>
                                <a:cubicBezTo>
                                  <a:pt x="4834433" y="384556"/>
                                  <a:pt x="4834941" y="384683"/>
                                  <a:pt x="4835449" y="384937"/>
                                </a:cubicBezTo>
                                <a:cubicBezTo>
                                  <a:pt x="4835957" y="385064"/>
                                  <a:pt x="4836465" y="385191"/>
                                  <a:pt x="4836973" y="385318"/>
                                </a:cubicBezTo>
                                <a:cubicBezTo>
                                  <a:pt x="4837354" y="385445"/>
                                  <a:pt x="4837862" y="385572"/>
                                  <a:pt x="4838370" y="385699"/>
                                </a:cubicBezTo>
                                <a:cubicBezTo>
                                  <a:pt x="4838878" y="385826"/>
                                  <a:pt x="4839386" y="385953"/>
                                  <a:pt x="4839894" y="385953"/>
                                </a:cubicBezTo>
                                <a:cubicBezTo>
                                  <a:pt x="4840275" y="386080"/>
                                  <a:pt x="4840783" y="386207"/>
                                  <a:pt x="4841291" y="386334"/>
                                </a:cubicBezTo>
                                <a:cubicBezTo>
                                  <a:pt x="4841799" y="386461"/>
                                  <a:pt x="4842307" y="386588"/>
                                  <a:pt x="4842815" y="386715"/>
                                </a:cubicBezTo>
                                <a:cubicBezTo>
                                  <a:pt x="4843196" y="386842"/>
                                  <a:pt x="4843704" y="386969"/>
                                  <a:pt x="4844212" y="387096"/>
                                </a:cubicBezTo>
                                <a:cubicBezTo>
                                  <a:pt x="4844720" y="387096"/>
                                  <a:pt x="4845228" y="387223"/>
                                  <a:pt x="4845736" y="387350"/>
                                </a:cubicBezTo>
                                <a:cubicBezTo>
                                  <a:pt x="4846117" y="387477"/>
                                  <a:pt x="4846625" y="387604"/>
                                  <a:pt x="4847133" y="387731"/>
                                </a:cubicBezTo>
                                <a:cubicBezTo>
                                  <a:pt x="4847641" y="387858"/>
                                  <a:pt x="4848149" y="387858"/>
                                  <a:pt x="4848657" y="387985"/>
                                </a:cubicBezTo>
                                <a:cubicBezTo>
                                  <a:pt x="4849038" y="388112"/>
                                  <a:pt x="4849546" y="388239"/>
                                  <a:pt x="4850054" y="388239"/>
                                </a:cubicBezTo>
                                <a:cubicBezTo>
                                  <a:pt x="4850562" y="388366"/>
                                  <a:pt x="4851070" y="388493"/>
                                  <a:pt x="4851451" y="388620"/>
                                </a:cubicBezTo>
                                <a:cubicBezTo>
                                  <a:pt x="4851959" y="388620"/>
                                  <a:pt x="4852467" y="388747"/>
                                  <a:pt x="4852975" y="388747"/>
                                </a:cubicBezTo>
                                <a:cubicBezTo>
                                  <a:pt x="4853483" y="388874"/>
                                  <a:pt x="4853991" y="389001"/>
                                  <a:pt x="4854372" y="389001"/>
                                </a:cubicBezTo>
                                <a:cubicBezTo>
                                  <a:pt x="4854880" y="389128"/>
                                  <a:pt x="4855388" y="389255"/>
                                  <a:pt x="4855896" y="389255"/>
                                </a:cubicBezTo>
                                <a:cubicBezTo>
                                  <a:pt x="4856404" y="389382"/>
                                  <a:pt x="4856912" y="389382"/>
                                  <a:pt x="4857293" y="389509"/>
                                </a:cubicBezTo>
                                <a:cubicBezTo>
                                  <a:pt x="4857801" y="389636"/>
                                  <a:pt x="4858309" y="389636"/>
                                  <a:pt x="4858817" y="389763"/>
                                </a:cubicBezTo>
                                <a:cubicBezTo>
                                  <a:pt x="4859325" y="389763"/>
                                  <a:pt x="4859833" y="389890"/>
                                  <a:pt x="4860214" y="389890"/>
                                </a:cubicBezTo>
                                <a:cubicBezTo>
                                  <a:pt x="4860722" y="390017"/>
                                  <a:pt x="4861230" y="390017"/>
                                  <a:pt x="4861738" y="390144"/>
                                </a:cubicBezTo>
                                <a:cubicBezTo>
                                  <a:pt x="4862246" y="390144"/>
                                  <a:pt x="4862754" y="390271"/>
                                  <a:pt x="4863135" y="390271"/>
                                </a:cubicBezTo>
                                <a:cubicBezTo>
                                  <a:pt x="4863643" y="390398"/>
                                  <a:pt x="4864151" y="390398"/>
                                  <a:pt x="4864659" y="390525"/>
                                </a:cubicBezTo>
                                <a:cubicBezTo>
                                  <a:pt x="4865167" y="390652"/>
                                  <a:pt x="4865675" y="390652"/>
                                  <a:pt x="4866056" y="390779"/>
                                </a:cubicBezTo>
                                <a:cubicBezTo>
                                  <a:pt x="4866564" y="390779"/>
                                  <a:pt x="4867072" y="390906"/>
                                  <a:pt x="4867580" y="391033"/>
                                </a:cubicBezTo>
                                <a:cubicBezTo>
                                  <a:pt x="4868088" y="391033"/>
                                  <a:pt x="4868469" y="391160"/>
                                  <a:pt x="4868977" y="391160"/>
                                </a:cubicBezTo>
                                <a:cubicBezTo>
                                  <a:pt x="4869485" y="391287"/>
                                  <a:pt x="4869993" y="391414"/>
                                  <a:pt x="4870501" y="391414"/>
                                </a:cubicBezTo>
                                <a:cubicBezTo>
                                  <a:pt x="4871009" y="391541"/>
                                  <a:pt x="4871390" y="391541"/>
                                  <a:pt x="4871898" y="391541"/>
                                </a:cubicBezTo>
                                <a:cubicBezTo>
                                  <a:pt x="4872406" y="391668"/>
                                  <a:pt x="4872914" y="391668"/>
                                  <a:pt x="4873422" y="391795"/>
                                </a:cubicBezTo>
                                <a:cubicBezTo>
                                  <a:pt x="4873930" y="391795"/>
                                  <a:pt x="4874311" y="391795"/>
                                  <a:pt x="4874819" y="391922"/>
                                </a:cubicBezTo>
                                <a:cubicBezTo>
                                  <a:pt x="4875327" y="391922"/>
                                  <a:pt x="4875835" y="391922"/>
                                  <a:pt x="4876343" y="392049"/>
                                </a:cubicBezTo>
                                <a:cubicBezTo>
                                  <a:pt x="4876851" y="392049"/>
                                  <a:pt x="4877232" y="392049"/>
                                  <a:pt x="4877740" y="392176"/>
                                </a:cubicBezTo>
                                <a:cubicBezTo>
                                  <a:pt x="4878248" y="392176"/>
                                  <a:pt x="4878756" y="392176"/>
                                  <a:pt x="4879264" y="392303"/>
                                </a:cubicBezTo>
                                <a:cubicBezTo>
                                  <a:pt x="4879772" y="392303"/>
                                  <a:pt x="4880153" y="392303"/>
                                  <a:pt x="4880661" y="392430"/>
                                </a:cubicBezTo>
                                <a:cubicBezTo>
                                  <a:pt x="4881169" y="392430"/>
                                  <a:pt x="4881677" y="392430"/>
                                  <a:pt x="4882185" y="392430"/>
                                </a:cubicBezTo>
                                <a:cubicBezTo>
                                  <a:pt x="4882693" y="392557"/>
                                  <a:pt x="4883074" y="392557"/>
                                  <a:pt x="4883582" y="392557"/>
                                </a:cubicBezTo>
                                <a:cubicBezTo>
                                  <a:pt x="4884090" y="392684"/>
                                  <a:pt x="4884598" y="392684"/>
                                  <a:pt x="4885106" y="392684"/>
                                </a:cubicBezTo>
                                <a:cubicBezTo>
                                  <a:pt x="4885487" y="392811"/>
                                  <a:pt x="4885995" y="392811"/>
                                  <a:pt x="4886503" y="392811"/>
                                </a:cubicBezTo>
                                <a:cubicBezTo>
                                  <a:pt x="4887011" y="392811"/>
                                  <a:pt x="4887519" y="392811"/>
                                  <a:pt x="4888027" y="392938"/>
                                </a:cubicBezTo>
                                <a:cubicBezTo>
                                  <a:pt x="4888408" y="392938"/>
                                  <a:pt x="4888916" y="392938"/>
                                  <a:pt x="4889424" y="392938"/>
                                </a:cubicBezTo>
                                <a:cubicBezTo>
                                  <a:pt x="4889932" y="392938"/>
                                  <a:pt x="4890440" y="392938"/>
                                  <a:pt x="4890948" y="392938"/>
                                </a:cubicBezTo>
                                <a:cubicBezTo>
                                  <a:pt x="4891329" y="392938"/>
                                  <a:pt x="4891837" y="393065"/>
                                  <a:pt x="4892345" y="393065"/>
                                </a:cubicBezTo>
                                <a:cubicBezTo>
                                  <a:pt x="4892853" y="393065"/>
                                  <a:pt x="4893361" y="392938"/>
                                  <a:pt x="4893869" y="392938"/>
                                </a:cubicBezTo>
                                <a:cubicBezTo>
                                  <a:pt x="4894250" y="392938"/>
                                  <a:pt x="4894758" y="392938"/>
                                  <a:pt x="4895266" y="392938"/>
                                </a:cubicBezTo>
                                <a:cubicBezTo>
                                  <a:pt x="4895774" y="392938"/>
                                  <a:pt x="4896282" y="392811"/>
                                  <a:pt x="4896790" y="392811"/>
                                </a:cubicBezTo>
                                <a:cubicBezTo>
                                  <a:pt x="4897171" y="392811"/>
                                  <a:pt x="4897679" y="392684"/>
                                  <a:pt x="4898187" y="392684"/>
                                </a:cubicBezTo>
                                <a:cubicBezTo>
                                  <a:pt x="4898695" y="392684"/>
                                  <a:pt x="4899203" y="392557"/>
                                  <a:pt x="4899711" y="392557"/>
                                </a:cubicBezTo>
                                <a:cubicBezTo>
                                  <a:pt x="4900092" y="392557"/>
                                  <a:pt x="4900600" y="392557"/>
                                  <a:pt x="4901108" y="392430"/>
                                </a:cubicBezTo>
                                <a:cubicBezTo>
                                  <a:pt x="4901616" y="392430"/>
                                  <a:pt x="4902124" y="392303"/>
                                  <a:pt x="4902505" y="392303"/>
                                </a:cubicBezTo>
                                <a:cubicBezTo>
                                  <a:pt x="4903013" y="392303"/>
                                  <a:pt x="4903521" y="392176"/>
                                  <a:pt x="4904029" y="392176"/>
                                </a:cubicBezTo>
                                <a:cubicBezTo>
                                  <a:pt x="4904537" y="392176"/>
                                  <a:pt x="4905045" y="392049"/>
                                  <a:pt x="4905426" y="392049"/>
                                </a:cubicBezTo>
                                <a:cubicBezTo>
                                  <a:pt x="4905934" y="391922"/>
                                  <a:pt x="4906442" y="391922"/>
                                  <a:pt x="4906950" y="391922"/>
                                </a:cubicBezTo>
                                <a:cubicBezTo>
                                  <a:pt x="4907458" y="391795"/>
                                  <a:pt x="4907966" y="391795"/>
                                  <a:pt x="4908347" y="391668"/>
                                </a:cubicBezTo>
                                <a:cubicBezTo>
                                  <a:pt x="4908855" y="391541"/>
                                  <a:pt x="4909363" y="391541"/>
                                  <a:pt x="4909871" y="391414"/>
                                </a:cubicBezTo>
                                <a:cubicBezTo>
                                  <a:pt x="4910379" y="391414"/>
                                  <a:pt x="4910887" y="391414"/>
                                  <a:pt x="4911268" y="391287"/>
                                </a:cubicBezTo>
                                <a:cubicBezTo>
                                  <a:pt x="4911776" y="391287"/>
                                  <a:pt x="4912284" y="391160"/>
                                  <a:pt x="4912792" y="391160"/>
                                </a:cubicBezTo>
                                <a:cubicBezTo>
                                  <a:pt x="4913300" y="391033"/>
                                  <a:pt x="4913808" y="391033"/>
                                  <a:pt x="4914189" y="390906"/>
                                </a:cubicBezTo>
                                <a:cubicBezTo>
                                  <a:pt x="4914697" y="390906"/>
                                  <a:pt x="4915205" y="390906"/>
                                  <a:pt x="4915713" y="390779"/>
                                </a:cubicBezTo>
                                <a:cubicBezTo>
                                  <a:pt x="4916221" y="390779"/>
                                  <a:pt x="4916602" y="390652"/>
                                  <a:pt x="4917110" y="390652"/>
                                </a:cubicBezTo>
                                <a:cubicBezTo>
                                  <a:pt x="4917618" y="390525"/>
                                  <a:pt x="4918126" y="390525"/>
                                  <a:pt x="4918634" y="390398"/>
                                </a:cubicBezTo>
                                <a:cubicBezTo>
                                  <a:pt x="4919142" y="390398"/>
                                  <a:pt x="4919523" y="390271"/>
                                  <a:pt x="4920031" y="390271"/>
                                </a:cubicBezTo>
                                <a:cubicBezTo>
                                  <a:pt x="4920539" y="390271"/>
                                  <a:pt x="4921047" y="390271"/>
                                  <a:pt x="4921555" y="390271"/>
                                </a:cubicBezTo>
                                <a:cubicBezTo>
                                  <a:pt x="4922063" y="390144"/>
                                  <a:pt x="4922444" y="390144"/>
                                  <a:pt x="4922952" y="390144"/>
                                </a:cubicBezTo>
                                <a:cubicBezTo>
                                  <a:pt x="4923460" y="390144"/>
                                  <a:pt x="4923968" y="390271"/>
                                  <a:pt x="4924476" y="390271"/>
                                </a:cubicBezTo>
                                <a:cubicBezTo>
                                  <a:pt x="4924984" y="390271"/>
                                  <a:pt x="4925365" y="390398"/>
                                  <a:pt x="4925873" y="390398"/>
                                </a:cubicBezTo>
                                <a:cubicBezTo>
                                  <a:pt x="4926381" y="390525"/>
                                  <a:pt x="4926889" y="390652"/>
                                  <a:pt x="4927397" y="390779"/>
                                </a:cubicBezTo>
                                <a:cubicBezTo>
                                  <a:pt x="4927905" y="390906"/>
                                  <a:pt x="4928286" y="391033"/>
                                  <a:pt x="4928794" y="391160"/>
                                </a:cubicBezTo>
                                <a:cubicBezTo>
                                  <a:pt x="4929302" y="391287"/>
                                  <a:pt x="4929810" y="391414"/>
                                  <a:pt x="4930318" y="391541"/>
                                </a:cubicBezTo>
                                <a:cubicBezTo>
                                  <a:pt x="4930826" y="391668"/>
                                  <a:pt x="4931207" y="391795"/>
                                  <a:pt x="4931715" y="391922"/>
                                </a:cubicBezTo>
                                <a:cubicBezTo>
                                  <a:pt x="4932223" y="392049"/>
                                  <a:pt x="4932731" y="392176"/>
                                  <a:pt x="4933239" y="392303"/>
                                </a:cubicBezTo>
                                <a:cubicBezTo>
                                  <a:pt x="4933620" y="392303"/>
                                  <a:pt x="4934128" y="392430"/>
                                  <a:pt x="4934636" y="392557"/>
                                </a:cubicBezTo>
                                <a:cubicBezTo>
                                  <a:pt x="4935144" y="392684"/>
                                  <a:pt x="4935652" y="392684"/>
                                  <a:pt x="4936160" y="392811"/>
                                </a:cubicBezTo>
                                <a:cubicBezTo>
                                  <a:pt x="4936541" y="392938"/>
                                  <a:pt x="4937049" y="392938"/>
                                  <a:pt x="4937557" y="393065"/>
                                </a:cubicBezTo>
                                <a:cubicBezTo>
                                  <a:pt x="4938065" y="393065"/>
                                  <a:pt x="4938573" y="393192"/>
                                  <a:pt x="4939081" y="393319"/>
                                </a:cubicBezTo>
                                <a:cubicBezTo>
                                  <a:pt x="4939462" y="393319"/>
                                  <a:pt x="4939970" y="393446"/>
                                  <a:pt x="4940478" y="393573"/>
                                </a:cubicBezTo>
                                <a:cubicBezTo>
                                  <a:pt x="4940986" y="393700"/>
                                  <a:pt x="4941494" y="393827"/>
                                  <a:pt x="4942002" y="393954"/>
                                </a:cubicBezTo>
                                <a:cubicBezTo>
                                  <a:pt x="4942383" y="394081"/>
                                  <a:pt x="4942891" y="394208"/>
                                  <a:pt x="4943399" y="394335"/>
                                </a:cubicBezTo>
                                <a:cubicBezTo>
                                  <a:pt x="4943907" y="394462"/>
                                  <a:pt x="4944415" y="394589"/>
                                  <a:pt x="4944923" y="394843"/>
                                </a:cubicBezTo>
                                <a:cubicBezTo>
                                  <a:pt x="4945304" y="394970"/>
                                  <a:pt x="4945812" y="395224"/>
                                  <a:pt x="4946320" y="395351"/>
                                </a:cubicBezTo>
                                <a:cubicBezTo>
                                  <a:pt x="4946828" y="395605"/>
                                  <a:pt x="4947336" y="395859"/>
                                  <a:pt x="4947844" y="395986"/>
                                </a:cubicBezTo>
                                <a:cubicBezTo>
                                  <a:pt x="4948225" y="396240"/>
                                  <a:pt x="4948733" y="396494"/>
                                  <a:pt x="4949241" y="396748"/>
                                </a:cubicBezTo>
                                <a:cubicBezTo>
                                  <a:pt x="4949749" y="396875"/>
                                  <a:pt x="4950257" y="397129"/>
                                  <a:pt x="4950638" y="397256"/>
                                </a:cubicBezTo>
                                <a:cubicBezTo>
                                  <a:pt x="4951146" y="397383"/>
                                  <a:pt x="4951654" y="397637"/>
                                  <a:pt x="4952162" y="397637"/>
                                </a:cubicBezTo>
                                <a:cubicBezTo>
                                  <a:pt x="4952670" y="397637"/>
                                  <a:pt x="4953178" y="397637"/>
                                  <a:pt x="4953559" y="397510"/>
                                </a:cubicBezTo>
                                <a:cubicBezTo>
                                  <a:pt x="4954067" y="397256"/>
                                  <a:pt x="4954575" y="397002"/>
                                  <a:pt x="4955083" y="396494"/>
                                </a:cubicBezTo>
                                <a:cubicBezTo>
                                  <a:pt x="4955591" y="395986"/>
                                  <a:pt x="4956099" y="395351"/>
                                  <a:pt x="4956480" y="394335"/>
                                </a:cubicBezTo>
                                <a:cubicBezTo>
                                  <a:pt x="4956988" y="393319"/>
                                  <a:pt x="4957496" y="392176"/>
                                  <a:pt x="4958004" y="390652"/>
                                </a:cubicBezTo>
                                <a:cubicBezTo>
                                  <a:pt x="4958512" y="389128"/>
                                  <a:pt x="4959147" y="386207"/>
                                  <a:pt x="4959401" y="385318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141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5" name="Shape 29825"/>
                        <wps:cNvSpPr/>
                        <wps:spPr>
                          <a:xfrm>
                            <a:off x="146901" y="4319651"/>
                            <a:ext cx="4959401" cy="39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8018">
                                <a:moveTo>
                                  <a:pt x="0" y="392938"/>
                                </a:moveTo>
                                <a:cubicBezTo>
                                  <a:pt x="483" y="392938"/>
                                  <a:pt x="978" y="392938"/>
                                  <a:pt x="1460" y="392938"/>
                                </a:cubicBezTo>
                                <a:cubicBezTo>
                                  <a:pt x="1943" y="392938"/>
                                  <a:pt x="2426" y="392811"/>
                                  <a:pt x="2921" y="392811"/>
                                </a:cubicBezTo>
                                <a:cubicBezTo>
                                  <a:pt x="3404" y="392811"/>
                                  <a:pt x="3886" y="392811"/>
                                  <a:pt x="4382" y="392811"/>
                                </a:cubicBezTo>
                                <a:cubicBezTo>
                                  <a:pt x="4864" y="392684"/>
                                  <a:pt x="5347" y="392684"/>
                                  <a:pt x="5842" y="392684"/>
                                </a:cubicBezTo>
                                <a:cubicBezTo>
                                  <a:pt x="6325" y="392557"/>
                                  <a:pt x="6807" y="392557"/>
                                  <a:pt x="7290" y="392430"/>
                                </a:cubicBezTo>
                                <a:cubicBezTo>
                                  <a:pt x="7785" y="392430"/>
                                  <a:pt x="8268" y="392430"/>
                                  <a:pt x="8750" y="392303"/>
                                </a:cubicBezTo>
                                <a:cubicBezTo>
                                  <a:pt x="9233" y="392303"/>
                                  <a:pt x="9728" y="392303"/>
                                  <a:pt x="10211" y="392176"/>
                                </a:cubicBezTo>
                                <a:cubicBezTo>
                                  <a:pt x="10693" y="392176"/>
                                  <a:pt x="11189" y="392049"/>
                                  <a:pt x="11671" y="392049"/>
                                </a:cubicBezTo>
                                <a:cubicBezTo>
                                  <a:pt x="12154" y="392049"/>
                                  <a:pt x="12637" y="391922"/>
                                  <a:pt x="13132" y="391922"/>
                                </a:cubicBezTo>
                                <a:cubicBezTo>
                                  <a:pt x="13614" y="391795"/>
                                  <a:pt x="14097" y="391795"/>
                                  <a:pt x="14592" y="391795"/>
                                </a:cubicBezTo>
                                <a:cubicBezTo>
                                  <a:pt x="15075" y="391795"/>
                                  <a:pt x="15557" y="391668"/>
                                  <a:pt x="16040" y="391668"/>
                                </a:cubicBezTo>
                                <a:cubicBezTo>
                                  <a:pt x="16535" y="391668"/>
                                  <a:pt x="17018" y="391668"/>
                                  <a:pt x="17501" y="391541"/>
                                </a:cubicBezTo>
                                <a:cubicBezTo>
                                  <a:pt x="17996" y="391541"/>
                                  <a:pt x="18479" y="391541"/>
                                  <a:pt x="18961" y="391541"/>
                                </a:cubicBezTo>
                                <a:cubicBezTo>
                                  <a:pt x="19444" y="391414"/>
                                  <a:pt x="19939" y="391414"/>
                                  <a:pt x="20422" y="391414"/>
                                </a:cubicBezTo>
                                <a:cubicBezTo>
                                  <a:pt x="20904" y="391414"/>
                                  <a:pt x="21399" y="391414"/>
                                  <a:pt x="21882" y="391287"/>
                                </a:cubicBezTo>
                                <a:cubicBezTo>
                                  <a:pt x="22365" y="391287"/>
                                  <a:pt x="22847" y="391287"/>
                                  <a:pt x="23343" y="391287"/>
                                </a:cubicBezTo>
                                <a:cubicBezTo>
                                  <a:pt x="23825" y="391287"/>
                                  <a:pt x="24308" y="391160"/>
                                  <a:pt x="24803" y="391160"/>
                                </a:cubicBezTo>
                                <a:cubicBezTo>
                                  <a:pt x="25286" y="391160"/>
                                  <a:pt x="25768" y="391160"/>
                                  <a:pt x="26251" y="391160"/>
                                </a:cubicBezTo>
                                <a:cubicBezTo>
                                  <a:pt x="26746" y="391033"/>
                                  <a:pt x="27229" y="391033"/>
                                  <a:pt x="27711" y="391033"/>
                                </a:cubicBezTo>
                                <a:cubicBezTo>
                                  <a:pt x="28207" y="390906"/>
                                  <a:pt x="28689" y="390906"/>
                                  <a:pt x="29172" y="390906"/>
                                </a:cubicBezTo>
                                <a:cubicBezTo>
                                  <a:pt x="29654" y="390906"/>
                                  <a:pt x="30150" y="390906"/>
                                  <a:pt x="30632" y="390779"/>
                                </a:cubicBezTo>
                                <a:cubicBezTo>
                                  <a:pt x="31115" y="390779"/>
                                  <a:pt x="31610" y="390779"/>
                                  <a:pt x="32093" y="390779"/>
                                </a:cubicBezTo>
                                <a:cubicBezTo>
                                  <a:pt x="32576" y="390779"/>
                                  <a:pt x="33058" y="390779"/>
                                  <a:pt x="33553" y="390779"/>
                                </a:cubicBezTo>
                                <a:cubicBezTo>
                                  <a:pt x="34036" y="390652"/>
                                  <a:pt x="34519" y="390652"/>
                                  <a:pt x="35014" y="390652"/>
                                </a:cubicBezTo>
                                <a:cubicBezTo>
                                  <a:pt x="35496" y="390652"/>
                                  <a:pt x="35979" y="390652"/>
                                  <a:pt x="36462" y="390652"/>
                                </a:cubicBezTo>
                                <a:cubicBezTo>
                                  <a:pt x="36957" y="390652"/>
                                  <a:pt x="37440" y="390525"/>
                                  <a:pt x="37922" y="390525"/>
                                </a:cubicBezTo>
                                <a:cubicBezTo>
                                  <a:pt x="38418" y="390525"/>
                                  <a:pt x="38900" y="390525"/>
                                  <a:pt x="39383" y="390525"/>
                                </a:cubicBezTo>
                                <a:cubicBezTo>
                                  <a:pt x="39865" y="390525"/>
                                  <a:pt x="40361" y="390398"/>
                                  <a:pt x="40843" y="390398"/>
                                </a:cubicBezTo>
                                <a:cubicBezTo>
                                  <a:pt x="41326" y="390398"/>
                                  <a:pt x="41808" y="390398"/>
                                  <a:pt x="42304" y="390398"/>
                                </a:cubicBezTo>
                                <a:cubicBezTo>
                                  <a:pt x="42786" y="390398"/>
                                  <a:pt x="43269" y="390398"/>
                                  <a:pt x="43764" y="390398"/>
                                </a:cubicBezTo>
                                <a:cubicBezTo>
                                  <a:pt x="44247" y="390398"/>
                                  <a:pt x="44729" y="390271"/>
                                  <a:pt x="45225" y="390271"/>
                                </a:cubicBezTo>
                                <a:cubicBezTo>
                                  <a:pt x="45707" y="390271"/>
                                  <a:pt x="46190" y="390271"/>
                                  <a:pt x="46673" y="390271"/>
                                </a:cubicBezTo>
                                <a:cubicBezTo>
                                  <a:pt x="47168" y="390271"/>
                                  <a:pt x="47650" y="390271"/>
                                  <a:pt x="48133" y="390271"/>
                                </a:cubicBezTo>
                                <a:cubicBezTo>
                                  <a:pt x="48628" y="390271"/>
                                  <a:pt x="49111" y="390271"/>
                                  <a:pt x="49593" y="390271"/>
                                </a:cubicBezTo>
                                <a:cubicBezTo>
                                  <a:pt x="50076" y="390271"/>
                                  <a:pt x="50571" y="390271"/>
                                  <a:pt x="51054" y="390144"/>
                                </a:cubicBezTo>
                                <a:cubicBezTo>
                                  <a:pt x="51537" y="390144"/>
                                  <a:pt x="52032" y="390144"/>
                                  <a:pt x="52515" y="390144"/>
                                </a:cubicBezTo>
                                <a:cubicBezTo>
                                  <a:pt x="52997" y="390144"/>
                                  <a:pt x="53480" y="390017"/>
                                  <a:pt x="53975" y="390017"/>
                                </a:cubicBezTo>
                                <a:cubicBezTo>
                                  <a:pt x="54458" y="390017"/>
                                  <a:pt x="54940" y="390017"/>
                                  <a:pt x="55435" y="389890"/>
                                </a:cubicBezTo>
                                <a:cubicBezTo>
                                  <a:pt x="55918" y="389890"/>
                                  <a:pt x="56401" y="389890"/>
                                  <a:pt x="56883" y="389763"/>
                                </a:cubicBezTo>
                                <a:cubicBezTo>
                                  <a:pt x="57379" y="389763"/>
                                  <a:pt x="57861" y="389763"/>
                                  <a:pt x="58344" y="389636"/>
                                </a:cubicBezTo>
                                <a:cubicBezTo>
                                  <a:pt x="58826" y="389636"/>
                                  <a:pt x="59322" y="389636"/>
                                  <a:pt x="59804" y="389636"/>
                                </a:cubicBezTo>
                                <a:cubicBezTo>
                                  <a:pt x="60287" y="389509"/>
                                  <a:pt x="60782" y="389509"/>
                                  <a:pt x="61265" y="389509"/>
                                </a:cubicBezTo>
                                <a:cubicBezTo>
                                  <a:pt x="61747" y="389509"/>
                                  <a:pt x="62230" y="389509"/>
                                  <a:pt x="62725" y="389382"/>
                                </a:cubicBezTo>
                                <a:cubicBezTo>
                                  <a:pt x="63208" y="389382"/>
                                  <a:pt x="63690" y="389382"/>
                                  <a:pt x="64186" y="389382"/>
                                </a:cubicBezTo>
                                <a:cubicBezTo>
                                  <a:pt x="64668" y="389382"/>
                                  <a:pt x="65151" y="389255"/>
                                  <a:pt x="65646" y="389255"/>
                                </a:cubicBezTo>
                                <a:cubicBezTo>
                                  <a:pt x="66129" y="389255"/>
                                  <a:pt x="66612" y="389255"/>
                                  <a:pt x="67094" y="389255"/>
                                </a:cubicBezTo>
                                <a:cubicBezTo>
                                  <a:pt x="67589" y="389255"/>
                                  <a:pt x="68072" y="389255"/>
                                  <a:pt x="68555" y="389255"/>
                                </a:cubicBezTo>
                                <a:cubicBezTo>
                                  <a:pt x="69050" y="389255"/>
                                  <a:pt x="69532" y="389255"/>
                                  <a:pt x="70015" y="389255"/>
                                </a:cubicBezTo>
                                <a:cubicBezTo>
                                  <a:pt x="70498" y="389255"/>
                                  <a:pt x="70993" y="389128"/>
                                  <a:pt x="71476" y="389128"/>
                                </a:cubicBezTo>
                                <a:cubicBezTo>
                                  <a:pt x="71958" y="389128"/>
                                  <a:pt x="72441" y="389128"/>
                                  <a:pt x="72936" y="389128"/>
                                </a:cubicBezTo>
                                <a:cubicBezTo>
                                  <a:pt x="73419" y="389128"/>
                                  <a:pt x="73901" y="389001"/>
                                  <a:pt x="74397" y="389001"/>
                                </a:cubicBezTo>
                                <a:cubicBezTo>
                                  <a:pt x="74879" y="389001"/>
                                  <a:pt x="75362" y="389001"/>
                                  <a:pt x="75844" y="389001"/>
                                </a:cubicBezTo>
                                <a:cubicBezTo>
                                  <a:pt x="76340" y="389001"/>
                                  <a:pt x="76822" y="389001"/>
                                  <a:pt x="77305" y="389001"/>
                                </a:cubicBezTo>
                                <a:cubicBezTo>
                                  <a:pt x="77800" y="389001"/>
                                  <a:pt x="78283" y="389001"/>
                                  <a:pt x="78765" y="389001"/>
                                </a:cubicBezTo>
                                <a:cubicBezTo>
                                  <a:pt x="79261" y="389001"/>
                                  <a:pt x="79743" y="388874"/>
                                  <a:pt x="80226" y="388874"/>
                                </a:cubicBezTo>
                                <a:cubicBezTo>
                                  <a:pt x="80709" y="388874"/>
                                  <a:pt x="81204" y="388874"/>
                                  <a:pt x="81686" y="388874"/>
                                </a:cubicBezTo>
                                <a:cubicBezTo>
                                  <a:pt x="82169" y="388874"/>
                                  <a:pt x="82652" y="388874"/>
                                  <a:pt x="83147" y="388874"/>
                                </a:cubicBezTo>
                                <a:cubicBezTo>
                                  <a:pt x="83629" y="388874"/>
                                  <a:pt x="84112" y="388874"/>
                                  <a:pt x="84607" y="388747"/>
                                </a:cubicBezTo>
                                <a:cubicBezTo>
                                  <a:pt x="85090" y="388747"/>
                                  <a:pt x="85573" y="388747"/>
                                  <a:pt x="86068" y="388747"/>
                                </a:cubicBezTo>
                                <a:cubicBezTo>
                                  <a:pt x="86551" y="388747"/>
                                  <a:pt x="87033" y="388747"/>
                                  <a:pt x="87516" y="388620"/>
                                </a:cubicBezTo>
                                <a:cubicBezTo>
                                  <a:pt x="88011" y="388620"/>
                                  <a:pt x="88494" y="388620"/>
                                  <a:pt x="88976" y="388620"/>
                                </a:cubicBezTo>
                                <a:cubicBezTo>
                                  <a:pt x="89459" y="388620"/>
                                  <a:pt x="89954" y="388620"/>
                                  <a:pt x="90437" y="388620"/>
                                </a:cubicBezTo>
                                <a:cubicBezTo>
                                  <a:pt x="90919" y="388493"/>
                                  <a:pt x="91415" y="388620"/>
                                  <a:pt x="91897" y="388620"/>
                                </a:cubicBezTo>
                                <a:cubicBezTo>
                                  <a:pt x="92380" y="388493"/>
                                  <a:pt x="92862" y="388493"/>
                                  <a:pt x="93358" y="388493"/>
                                </a:cubicBezTo>
                                <a:cubicBezTo>
                                  <a:pt x="93840" y="388493"/>
                                  <a:pt x="94323" y="388493"/>
                                  <a:pt x="94818" y="388493"/>
                                </a:cubicBezTo>
                                <a:cubicBezTo>
                                  <a:pt x="95301" y="388366"/>
                                  <a:pt x="95783" y="388366"/>
                                  <a:pt x="96279" y="388366"/>
                                </a:cubicBezTo>
                                <a:cubicBezTo>
                                  <a:pt x="96761" y="388366"/>
                                  <a:pt x="97244" y="388239"/>
                                  <a:pt x="97727" y="388239"/>
                                </a:cubicBezTo>
                                <a:cubicBezTo>
                                  <a:pt x="98222" y="388112"/>
                                  <a:pt x="98704" y="388112"/>
                                  <a:pt x="99187" y="387985"/>
                                </a:cubicBezTo>
                                <a:cubicBezTo>
                                  <a:pt x="99670" y="387985"/>
                                  <a:pt x="100165" y="387985"/>
                                  <a:pt x="100648" y="387858"/>
                                </a:cubicBezTo>
                                <a:cubicBezTo>
                                  <a:pt x="101130" y="387858"/>
                                  <a:pt x="101625" y="387731"/>
                                  <a:pt x="102108" y="387731"/>
                                </a:cubicBezTo>
                                <a:cubicBezTo>
                                  <a:pt x="102591" y="387604"/>
                                  <a:pt x="103073" y="387604"/>
                                  <a:pt x="103568" y="387604"/>
                                </a:cubicBezTo>
                                <a:cubicBezTo>
                                  <a:pt x="104051" y="387477"/>
                                  <a:pt x="104534" y="387477"/>
                                  <a:pt x="105029" y="387477"/>
                                </a:cubicBezTo>
                                <a:cubicBezTo>
                                  <a:pt x="105512" y="387477"/>
                                  <a:pt x="105994" y="387350"/>
                                  <a:pt x="106477" y="387350"/>
                                </a:cubicBezTo>
                                <a:cubicBezTo>
                                  <a:pt x="106972" y="387350"/>
                                  <a:pt x="107455" y="387350"/>
                                  <a:pt x="107937" y="387350"/>
                                </a:cubicBezTo>
                                <a:cubicBezTo>
                                  <a:pt x="108433" y="387350"/>
                                  <a:pt x="108915" y="387350"/>
                                  <a:pt x="109398" y="387350"/>
                                </a:cubicBezTo>
                                <a:cubicBezTo>
                                  <a:pt x="109880" y="387350"/>
                                  <a:pt x="110376" y="387350"/>
                                  <a:pt x="110858" y="387350"/>
                                </a:cubicBezTo>
                                <a:cubicBezTo>
                                  <a:pt x="111341" y="387350"/>
                                  <a:pt x="111836" y="387350"/>
                                  <a:pt x="112319" y="387350"/>
                                </a:cubicBezTo>
                                <a:cubicBezTo>
                                  <a:pt x="112801" y="387350"/>
                                  <a:pt x="113284" y="387350"/>
                                  <a:pt x="113779" y="387477"/>
                                </a:cubicBezTo>
                                <a:cubicBezTo>
                                  <a:pt x="114262" y="387477"/>
                                  <a:pt x="114745" y="387477"/>
                                  <a:pt x="115240" y="387477"/>
                                </a:cubicBezTo>
                                <a:cubicBezTo>
                                  <a:pt x="115722" y="387477"/>
                                  <a:pt x="116205" y="387477"/>
                                  <a:pt x="116688" y="387477"/>
                                </a:cubicBezTo>
                                <a:cubicBezTo>
                                  <a:pt x="117183" y="387477"/>
                                  <a:pt x="117665" y="387477"/>
                                  <a:pt x="118148" y="387477"/>
                                </a:cubicBezTo>
                                <a:cubicBezTo>
                                  <a:pt x="118643" y="387477"/>
                                  <a:pt x="119126" y="387477"/>
                                  <a:pt x="119609" y="387477"/>
                                </a:cubicBezTo>
                                <a:cubicBezTo>
                                  <a:pt x="120091" y="387477"/>
                                  <a:pt x="120587" y="387477"/>
                                  <a:pt x="121069" y="387477"/>
                                </a:cubicBezTo>
                                <a:cubicBezTo>
                                  <a:pt x="121552" y="387350"/>
                                  <a:pt x="122047" y="387350"/>
                                  <a:pt x="122530" y="387350"/>
                                </a:cubicBezTo>
                                <a:cubicBezTo>
                                  <a:pt x="123012" y="387350"/>
                                  <a:pt x="123495" y="387350"/>
                                  <a:pt x="123990" y="387350"/>
                                </a:cubicBezTo>
                                <a:cubicBezTo>
                                  <a:pt x="124473" y="387350"/>
                                  <a:pt x="124955" y="387350"/>
                                  <a:pt x="125451" y="387350"/>
                                </a:cubicBezTo>
                                <a:cubicBezTo>
                                  <a:pt x="125933" y="387350"/>
                                  <a:pt x="126416" y="387350"/>
                                  <a:pt x="126898" y="387350"/>
                                </a:cubicBezTo>
                                <a:cubicBezTo>
                                  <a:pt x="127394" y="387223"/>
                                  <a:pt x="127876" y="387223"/>
                                  <a:pt x="128359" y="387223"/>
                                </a:cubicBezTo>
                                <a:cubicBezTo>
                                  <a:pt x="128854" y="387223"/>
                                  <a:pt x="129337" y="387223"/>
                                  <a:pt x="129819" y="387223"/>
                                </a:cubicBezTo>
                                <a:cubicBezTo>
                                  <a:pt x="130302" y="387096"/>
                                  <a:pt x="130797" y="387096"/>
                                  <a:pt x="131280" y="387096"/>
                                </a:cubicBezTo>
                                <a:cubicBezTo>
                                  <a:pt x="131763" y="387096"/>
                                  <a:pt x="132258" y="387096"/>
                                  <a:pt x="132740" y="386969"/>
                                </a:cubicBezTo>
                                <a:cubicBezTo>
                                  <a:pt x="133223" y="386969"/>
                                  <a:pt x="133706" y="386969"/>
                                  <a:pt x="134201" y="386969"/>
                                </a:cubicBezTo>
                                <a:cubicBezTo>
                                  <a:pt x="134684" y="386969"/>
                                  <a:pt x="135166" y="386842"/>
                                  <a:pt x="135661" y="386842"/>
                                </a:cubicBezTo>
                                <a:cubicBezTo>
                                  <a:pt x="136144" y="386842"/>
                                  <a:pt x="136627" y="386842"/>
                                  <a:pt x="137109" y="386842"/>
                                </a:cubicBezTo>
                                <a:cubicBezTo>
                                  <a:pt x="137604" y="386715"/>
                                  <a:pt x="138087" y="386715"/>
                                  <a:pt x="138570" y="386715"/>
                                </a:cubicBezTo>
                                <a:cubicBezTo>
                                  <a:pt x="139065" y="386715"/>
                                  <a:pt x="139548" y="386715"/>
                                  <a:pt x="140030" y="386715"/>
                                </a:cubicBezTo>
                                <a:cubicBezTo>
                                  <a:pt x="140513" y="386588"/>
                                  <a:pt x="141008" y="386588"/>
                                  <a:pt x="141491" y="386588"/>
                                </a:cubicBezTo>
                                <a:cubicBezTo>
                                  <a:pt x="141973" y="386588"/>
                                  <a:pt x="142469" y="386588"/>
                                  <a:pt x="142951" y="386461"/>
                                </a:cubicBezTo>
                                <a:cubicBezTo>
                                  <a:pt x="143434" y="386461"/>
                                  <a:pt x="143916" y="386461"/>
                                  <a:pt x="144412" y="386334"/>
                                </a:cubicBezTo>
                                <a:cubicBezTo>
                                  <a:pt x="144894" y="386334"/>
                                  <a:pt x="145377" y="386334"/>
                                  <a:pt x="145872" y="386334"/>
                                </a:cubicBezTo>
                                <a:cubicBezTo>
                                  <a:pt x="146355" y="386334"/>
                                  <a:pt x="146837" y="386207"/>
                                  <a:pt x="147320" y="386207"/>
                                </a:cubicBezTo>
                                <a:cubicBezTo>
                                  <a:pt x="147815" y="386207"/>
                                  <a:pt x="148298" y="386207"/>
                                  <a:pt x="148781" y="386080"/>
                                </a:cubicBezTo>
                                <a:cubicBezTo>
                                  <a:pt x="149276" y="386080"/>
                                  <a:pt x="149758" y="386080"/>
                                  <a:pt x="150241" y="386080"/>
                                </a:cubicBezTo>
                                <a:cubicBezTo>
                                  <a:pt x="150724" y="386080"/>
                                  <a:pt x="151219" y="386080"/>
                                  <a:pt x="151702" y="385953"/>
                                </a:cubicBezTo>
                                <a:cubicBezTo>
                                  <a:pt x="152184" y="385953"/>
                                  <a:pt x="152679" y="385953"/>
                                  <a:pt x="153162" y="385953"/>
                                </a:cubicBezTo>
                                <a:cubicBezTo>
                                  <a:pt x="153645" y="385953"/>
                                  <a:pt x="154127" y="385953"/>
                                  <a:pt x="154623" y="385953"/>
                                </a:cubicBezTo>
                                <a:cubicBezTo>
                                  <a:pt x="155105" y="385953"/>
                                  <a:pt x="155588" y="385826"/>
                                  <a:pt x="156083" y="385826"/>
                                </a:cubicBezTo>
                                <a:cubicBezTo>
                                  <a:pt x="156566" y="385826"/>
                                  <a:pt x="157048" y="385826"/>
                                  <a:pt x="157531" y="385826"/>
                                </a:cubicBezTo>
                                <a:cubicBezTo>
                                  <a:pt x="158026" y="385826"/>
                                  <a:pt x="158509" y="385699"/>
                                  <a:pt x="158991" y="385699"/>
                                </a:cubicBezTo>
                                <a:cubicBezTo>
                                  <a:pt x="159487" y="385699"/>
                                  <a:pt x="159969" y="385699"/>
                                  <a:pt x="160452" y="385572"/>
                                </a:cubicBezTo>
                                <a:cubicBezTo>
                                  <a:pt x="160934" y="385572"/>
                                  <a:pt x="161430" y="385572"/>
                                  <a:pt x="161912" y="385572"/>
                                </a:cubicBezTo>
                                <a:cubicBezTo>
                                  <a:pt x="162395" y="385445"/>
                                  <a:pt x="162878" y="385445"/>
                                  <a:pt x="163373" y="385445"/>
                                </a:cubicBezTo>
                                <a:cubicBezTo>
                                  <a:pt x="163855" y="385445"/>
                                  <a:pt x="164338" y="385445"/>
                                  <a:pt x="164833" y="385318"/>
                                </a:cubicBezTo>
                                <a:cubicBezTo>
                                  <a:pt x="165316" y="385318"/>
                                  <a:pt x="165799" y="385318"/>
                                  <a:pt x="166294" y="385318"/>
                                </a:cubicBezTo>
                                <a:cubicBezTo>
                                  <a:pt x="166776" y="385318"/>
                                  <a:pt x="167259" y="385318"/>
                                  <a:pt x="167742" y="385318"/>
                                </a:cubicBezTo>
                                <a:cubicBezTo>
                                  <a:pt x="168237" y="385191"/>
                                  <a:pt x="168720" y="385191"/>
                                  <a:pt x="169202" y="385191"/>
                                </a:cubicBezTo>
                                <a:cubicBezTo>
                                  <a:pt x="169697" y="385191"/>
                                  <a:pt x="170180" y="385191"/>
                                  <a:pt x="170663" y="385191"/>
                                </a:cubicBezTo>
                                <a:cubicBezTo>
                                  <a:pt x="171145" y="385064"/>
                                  <a:pt x="171641" y="385064"/>
                                  <a:pt x="172123" y="385064"/>
                                </a:cubicBezTo>
                                <a:cubicBezTo>
                                  <a:pt x="172606" y="385064"/>
                                  <a:pt x="173101" y="384937"/>
                                  <a:pt x="173584" y="384937"/>
                                </a:cubicBezTo>
                                <a:cubicBezTo>
                                  <a:pt x="174066" y="384937"/>
                                  <a:pt x="174549" y="384810"/>
                                  <a:pt x="175044" y="384810"/>
                                </a:cubicBezTo>
                                <a:cubicBezTo>
                                  <a:pt x="175527" y="384810"/>
                                  <a:pt x="176009" y="384810"/>
                                  <a:pt x="176505" y="384683"/>
                                </a:cubicBezTo>
                                <a:cubicBezTo>
                                  <a:pt x="176987" y="384683"/>
                                  <a:pt x="177470" y="384556"/>
                                  <a:pt x="177952" y="384556"/>
                                </a:cubicBezTo>
                                <a:cubicBezTo>
                                  <a:pt x="178448" y="384556"/>
                                  <a:pt x="178930" y="384556"/>
                                  <a:pt x="179413" y="384429"/>
                                </a:cubicBezTo>
                                <a:cubicBezTo>
                                  <a:pt x="179896" y="384429"/>
                                  <a:pt x="180391" y="384429"/>
                                  <a:pt x="180873" y="384302"/>
                                </a:cubicBezTo>
                                <a:cubicBezTo>
                                  <a:pt x="181356" y="384302"/>
                                  <a:pt x="181851" y="384302"/>
                                  <a:pt x="182334" y="384302"/>
                                </a:cubicBezTo>
                                <a:cubicBezTo>
                                  <a:pt x="182817" y="384302"/>
                                  <a:pt x="183299" y="384175"/>
                                  <a:pt x="183794" y="384175"/>
                                </a:cubicBezTo>
                                <a:cubicBezTo>
                                  <a:pt x="184277" y="384175"/>
                                  <a:pt x="184760" y="384175"/>
                                  <a:pt x="185255" y="384048"/>
                                </a:cubicBezTo>
                                <a:cubicBezTo>
                                  <a:pt x="185738" y="384048"/>
                                  <a:pt x="186220" y="384048"/>
                                  <a:pt x="186715" y="383921"/>
                                </a:cubicBezTo>
                                <a:cubicBezTo>
                                  <a:pt x="187198" y="383921"/>
                                  <a:pt x="187681" y="383921"/>
                                  <a:pt x="188163" y="383794"/>
                                </a:cubicBezTo>
                                <a:cubicBezTo>
                                  <a:pt x="188659" y="383794"/>
                                  <a:pt x="189141" y="383794"/>
                                  <a:pt x="189624" y="383667"/>
                                </a:cubicBezTo>
                                <a:cubicBezTo>
                                  <a:pt x="190119" y="383667"/>
                                  <a:pt x="190602" y="383667"/>
                                  <a:pt x="191084" y="383667"/>
                                </a:cubicBezTo>
                                <a:cubicBezTo>
                                  <a:pt x="191567" y="383667"/>
                                  <a:pt x="192062" y="383667"/>
                                  <a:pt x="192545" y="383667"/>
                                </a:cubicBezTo>
                                <a:cubicBezTo>
                                  <a:pt x="193027" y="383540"/>
                                  <a:pt x="193510" y="383540"/>
                                  <a:pt x="194005" y="383540"/>
                                </a:cubicBezTo>
                                <a:cubicBezTo>
                                  <a:pt x="194488" y="383540"/>
                                  <a:pt x="194970" y="383540"/>
                                  <a:pt x="195466" y="383667"/>
                                </a:cubicBezTo>
                                <a:cubicBezTo>
                                  <a:pt x="195948" y="383667"/>
                                  <a:pt x="196431" y="383667"/>
                                  <a:pt x="196914" y="383667"/>
                                </a:cubicBezTo>
                                <a:cubicBezTo>
                                  <a:pt x="197409" y="383667"/>
                                  <a:pt x="197891" y="383667"/>
                                  <a:pt x="198374" y="383667"/>
                                </a:cubicBezTo>
                                <a:cubicBezTo>
                                  <a:pt x="198869" y="383667"/>
                                  <a:pt x="199352" y="383667"/>
                                  <a:pt x="199835" y="383667"/>
                                </a:cubicBezTo>
                                <a:cubicBezTo>
                                  <a:pt x="200330" y="383794"/>
                                  <a:pt x="200812" y="383667"/>
                                  <a:pt x="201295" y="383667"/>
                                </a:cubicBezTo>
                                <a:cubicBezTo>
                                  <a:pt x="201778" y="383667"/>
                                  <a:pt x="202273" y="383794"/>
                                  <a:pt x="202756" y="383667"/>
                                </a:cubicBezTo>
                                <a:cubicBezTo>
                                  <a:pt x="203238" y="383667"/>
                                  <a:pt x="203721" y="383667"/>
                                  <a:pt x="204216" y="383667"/>
                                </a:cubicBezTo>
                                <a:cubicBezTo>
                                  <a:pt x="204699" y="383667"/>
                                  <a:pt x="205181" y="383667"/>
                                  <a:pt x="205677" y="383667"/>
                                </a:cubicBezTo>
                                <a:cubicBezTo>
                                  <a:pt x="206159" y="383667"/>
                                  <a:pt x="206642" y="383667"/>
                                  <a:pt x="207137" y="383667"/>
                                </a:cubicBezTo>
                                <a:cubicBezTo>
                                  <a:pt x="207620" y="383667"/>
                                  <a:pt x="208102" y="383667"/>
                                  <a:pt x="208585" y="383667"/>
                                </a:cubicBezTo>
                                <a:cubicBezTo>
                                  <a:pt x="209080" y="383667"/>
                                  <a:pt x="209563" y="383667"/>
                                  <a:pt x="210045" y="383667"/>
                                </a:cubicBezTo>
                                <a:cubicBezTo>
                                  <a:pt x="210528" y="383667"/>
                                  <a:pt x="211023" y="383667"/>
                                  <a:pt x="211506" y="383667"/>
                                </a:cubicBezTo>
                                <a:cubicBezTo>
                                  <a:pt x="211988" y="383667"/>
                                  <a:pt x="212484" y="383667"/>
                                  <a:pt x="212966" y="383667"/>
                                </a:cubicBezTo>
                                <a:cubicBezTo>
                                  <a:pt x="213449" y="383667"/>
                                  <a:pt x="213932" y="383667"/>
                                  <a:pt x="214427" y="383667"/>
                                </a:cubicBezTo>
                                <a:cubicBezTo>
                                  <a:pt x="214909" y="383667"/>
                                  <a:pt x="215392" y="383667"/>
                                  <a:pt x="215887" y="383667"/>
                                </a:cubicBezTo>
                                <a:cubicBezTo>
                                  <a:pt x="216370" y="383667"/>
                                  <a:pt x="216853" y="383667"/>
                                  <a:pt x="217348" y="383667"/>
                                </a:cubicBezTo>
                                <a:cubicBezTo>
                                  <a:pt x="217830" y="383667"/>
                                  <a:pt x="218313" y="383667"/>
                                  <a:pt x="218796" y="383667"/>
                                </a:cubicBezTo>
                                <a:cubicBezTo>
                                  <a:pt x="219291" y="383540"/>
                                  <a:pt x="219774" y="383540"/>
                                  <a:pt x="220256" y="383540"/>
                                </a:cubicBezTo>
                                <a:cubicBezTo>
                                  <a:pt x="220739" y="383540"/>
                                  <a:pt x="221234" y="383540"/>
                                  <a:pt x="221717" y="383540"/>
                                </a:cubicBezTo>
                                <a:cubicBezTo>
                                  <a:pt x="222199" y="383413"/>
                                  <a:pt x="222695" y="383413"/>
                                  <a:pt x="223177" y="383413"/>
                                </a:cubicBezTo>
                                <a:cubicBezTo>
                                  <a:pt x="223660" y="383413"/>
                                  <a:pt x="224142" y="383413"/>
                                  <a:pt x="224638" y="383413"/>
                                </a:cubicBezTo>
                                <a:cubicBezTo>
                                  <a:pt x="225120" y="383286"/>
                                  <a:pt x="225603" y="383286"/>
                                  <a:pt x="226098" y="383286"/>
                                </a:cubicBezTo>
                                <a:cubicBezTo>
                                  <a:pt x="226581" y="383286"/>
                                  <a:pt x="227063" y="383159"/>
                                  <a:pt x="227546" y="383159"/>
                                </a:cubicBezTo>
                                <a:cubicBezTo>
                                  <a:pt x="228041" y="383159"/>
                                  <a:pt x="228524" y="383159"/>
                                  <a:pt x="229006" y="383159"/>
                                </a:cubicBezTo>
                                <a:cubicBezTo>
                                  <a:pt x="229502" y="383032"/>
                                  <a:pt x="229984" y="383032"/>
                                  <a:pt x="230467" y="383032"/>
                                </a:cubicBezTo>
                                <a:cubicBezTo>
                                  <a:pt x="230949" y="383032"/>
                                  <a:pt x="231445" y="382905"/>
                                  <a:pt x="231927" y="382905"/>
                                </a:cubicBezTo>
                                <a:cubicBezTo>
                                  <a:pt x="232410" y="382905"/>
                                  <a:pt x="232905" y="382778"/>
                                  <a:pt x="233388" y="382778"/>
                                </a:cubicBezTo>
                                <a:cubicBezTo>
                                  <a:pt x="233871" y="382778"/>
                                  <a:pt x="234353" y="382651"/>
                                  <a:pt x="234848" y="382651"/>
                                </a:cubicBezTo>
                                <a:cubicBezTo>
                                  <a:pt x="235331" y="382651"/>
                                  <a:pt x="235814" y="382524"/>
                                  <a:pt x="236309" y="382524"/>
                                </a:cubicBezTo>
                                <a:cubicBezTo>
                                  <a:pt x="236792" y="382397"/>
                                  <a:pt x="237274" y="382397"/>
                                  <a:pt x="237757" y="382397"/>
                                </a:cubicBezTo>
                                <a:cubicBezTo>
                                  <a:pt x="238252" y="382270"/>
                                  <a:pt x="238735" y="382270"/>
                                  <a:pt x="239217" y="382143"/>
                                </a:cubicBezTo>
                                <a:cubicBezTo>
                                  <a:pt x="239713" y="382143"/>
                                  <a:pt x="240195" y="382016"/>
                                  <a:pt x="240678" y="382016"/>
                                </a:cubicBezTo>
                                <a:cubicBezTo>
                                  <a:pt x="241160" y="381889"/>
                                  <a:pt x="241656" y="381889"/>
                                  <a:pt x="242138" y="381762"/>
                                </a:cubicBezTo>
                                <a:cubicBezTo>
                                  <a:pt x="242621" y="381635"/>
                                  <a:pt x="243116" y="381635"/>
                                  <a:pt x="243599" y="381508"/>
                                </a:cubicBezTo>
                                <a:cubicBezTo>
                                  <a:pt x="244081" y="381508"/>
                                  <a:pt x="244564" y="381508"/>
                                  <a:pt x="245059" y="381381"/>
                                </a:cubicBezTo>
                                <a:cubicBezTo>
                                  <a:pt x="245542" y="381381"/>
                                  <a:pt x="246024" y="381254"/>
                                  <a:pt x="246520" y="381254"/>
                                </a:cubicBezTo>
                                <a:cubicBezTo>
                                  <a:pt x="247002" y="381254"/>
                                  <a:pt x="247485" y="381254"/>
                                  <a:pt x="247968" y="381127"/>
                                </a:cubicBezTo>
                                <a:cubicBezTo>
                                  <a:pt x="248463" y="381127"/>
                                  <a:pt x="248945" y="381127"/>
                                  <a:pt x="249428" y="381127"/>
                                </a:cubicBezTo>
                                <a:cubicBezTo>
                                  <a:pt x="249923" y="381127"/>
                                  <a:pt x="250406" y="381127"/>
                                  <a:pt x="250889" y="381000"/>
                                </a:cubicBezTo>
                                <a:cubicBezTo>
                                  <a:pt x="251371" y="381000"/>
                                  <a:pt x="251866" y="381000"/>
                                  <a:pt x="252349" y="381000"/>
                                </a:cubicBezTo>
                                <a:cubicBezTo>
                                  <a:pt x="252832" y="381000"/>
                                  <a:pt x="253327" y="381000"/>
                                  <a:pt x="253810" y="381000"/>
                                </a:cubicBezTo>
                                <a:cubicBezTo>
                                  <a:pt x="254292" y="381000"/>
                                  <a:pt x="254775" y="381000"/>
                                  <a:pt x="255270" y="381000"/>
                                </a:cubicBezTo>
                                <a:cubicBezTo>
                                  <a:pt x="255753" y="380873"/>
                                  <a:pt x="256235" y="380873"/>
                                  <a:pt x="256731" y="380873"/>
                                </a:cubicBezTo>
                                <a:cubicBezTo>
                                  <a:pt x="257226" y="380873"/>
                                  <a:pt x="257734" y="380873"/>
                                  <a:pt x="258242" y="380873"/>
                                </a:cubicBezTo>
                                <a:cubicBezTo>
                                  <a:pt x="258623" y="380873"/>
                                  <a:pt x="259131" y="380873"/>
                                  <a:pt x="259639" y="380873"/>
                                </a:cubicBezTo>
                                <a:cubicBezTo>
                                  <a:pt x="260147" y="380873"/>
                                  <a:pt x="260655" y="380873"/>
                                  <a:pt x="261163" y="380873"/>
                                </a:cubicBezTo>
                                <a:cubicBezTo>
                                  <a:pt x="261544" y="380873"/>
                                  <a:pt x="262052" y="380873"/>
                                  <a:pt x="262560" y="380873"/>
                                </a:cubicBezTo>
                                <a:cubicBezTo>
                                  <a:pt x="263068" y="380873"/>
                                  <a:pt x="263576" y="380873"/>
                                  <a:pt x="263957" y="380873"/>
                                </a:cubicBezTo>
                                <a:cubicBezTo>
                                  <a:pt x="264465" y="380873"/>
                                  <a:pt x="264973" y="380873"/>
                                  <a:pt x="265481" y="381000"/>
                                </a:cubicBezTo>
                                <a:cubicBezTo>
                                  <a:pt x="265989" y="381000"/>
                                  <a:pt x="266497" y="381000"/>
                                  <a:pt x="266878" y="381000"/>
                                </a:cubicBezTo>
                                <a:cubicBezTo>
                                  <a:pt x="267386" y="381000"/>
                                  <a:pt x="267894" y="381000"/>
                                  <a:pt x="268402" y="381000"/>
                                </a:cubicBezTo>
                                <a:cubicBezTo>
                                  <a:pt x="268910" y="381127"/>
                                  <a:pt x="269418" y="381127"/>
                                  <a:pt x="269799" y="381127"/>
                                </a:cubicBezTo>
                                <a:cubicBezTo>
                                  <a:pt x="270307" y="381127"/>
                                  <a:pt x="270815" y="381127"/>
                                  <a:pt x="271323" y="381127"/>
                                </a:cubicBezTo>
                                <a:cubicBezTo>
                                  <a:pt x="271831" y="381127"/>
                                  <a:pt x="272339" y="381127"/>
                                  <a:pt x="272720" y="381127"/>
                                </a:cubicBezTo>
                                <a:cubicBezTo>
                                  <a:pt x="273228" y="381127"/>
                                  <a:pt x="273736" y="381127"/>
                                  <a:pt x="274244" y="381127"/>
                                </a:cubicBezTo>
                                <a:cubicBezTo>
                                  <a:pt x="274752" y="381127"/>
                                  <a:pt x="275260" y="381127"/>
                                  <a:pt x="275641" y="381127"/>
                                </a:cubicBezTo>
                                <a:cubicBezTo>
                                  <a:pt x="276149" y="381127"/>
                                  <a:pt x="276657" y="381000"/>
                                  <a:pt x="277165" y="381000"/>
                                </a:cubicBezTo>
                                <a:cubicBezTo>
                                  <a:pt x="277673" y="381000"/>
                                  <a:pt x="278181" y="381000"/>
                                  <a:pt x="278562" y="381000"/>
                                </a:cubicBezTo>
                                <a:cubicBezTo>
                                  <a:pt x="279070" y="380873"/>
                                  <a:pt x="279578" y="380873"/>
                                  <a:pt x="280086" y="380873"/>
                                </a:cubicBezTo>
                                <a:cubicBezTo>
                                  <a:pt x="280594" y="380873"/>
                                  <a:pt x="280975" y="380746"/>
                                  <a:pt x="281483" y="380746"/>
                                </a:cubicBezTo>
                                <a:cubicBezTo>
                                  <a:pt x="281991" y="380746"/>
                                  <a:pt x="282499" y="380746"/>
                                  <a:pt x="283007" y="380746"/>
                                </a:cubicBezTo>
                                <a:cubicBezTo>
                                  <a:pt x="283515" y="380619"/>
                                  <a:pt x="283896" y="380619"/>
                                  <a:pt x="284404" y="380619"/>
                                </a:cubicBezTo>
                                <a:cubicBezTo>
                                  <a:pt x="284912" y="380619"/>
                                  <a:pt x="285420" y="380619"/>
                                  <a:pt x="285928" y="380619"/>
                                </a:cubicBezTo>
                                <a:cubicBezTo>
                                  <a:pt x="286436" y="380619"/>
                                  <a:pt x="286817" y="380492"/>
                                  <a:pt x="287325" y="380492"/>
                                </a:cubicBezTo>
                                <a:cubicBezTo>
                                  <a:pt x="287833" y="380492"/>
                                  <a:pt x="288341" y="380492"/>
                                  <a:pt x="288849" y="380492"/>
                                </a:cubicBezTo>
                                <a:cubicBezTo>
                                  <a:pt x="289357" y="380492"/>
                                  <a:pt x="289738" y="380365"/>
                                  <a:pt x="290246" y="380365"/>
                                </a:cubicBezTo>
                                <a:cubicBezTo>
                                  <a:pt x="290754" y="380365"/>
                                  <a:pt x="291262" y="380365"/>
                                  <a:pt x="291770" y="380238"/>
                                </a:cubicBezTo>
                                <a:cubicBezTo>
                                  <a:pt x="292278" y="380238"/>
                                  <a:pt x="292659" y="380238"/>
                                  <a:pt x="293167" y="380238"/>
                                </a:cubicBezTo>
                                <a:cubicBezTo>
                                  <a:pt x="293675" y="380111"/>
                                  <a:pt x="294183" y="380111"/>
                                  <a:pt x="294691" y="380111"/>
                                </a:cubicBezTo>
                                <a:cubicBezTo>
                                  <a:pt x="295199" y="379984"/>
                                  <a:pt x="295580" y="379984"/>
                                  <a:pt x="296088" y="379984"/>
                                </a:cubicBezTo>
                                <a:cubicBezTo>
                                  <a:pt x="296596" y="379857"/>
                                  <a:pt x="297104" y="379857"/>
                                  <a:pt x="297612" y="379857"/>
                                </a:cubicBezTo>
                                <a:cubicBezTo>
                                  <a:pt x="297993" y="379857"/>
                                  <a:pt x="298501" y="379730"/>
                                  <a:pt x="299009" y="379730"/>
                                </a:cubicBezTo>
                                <a:cubicBezTo>
                                  <a:pt x="299517" y="379730"/>
                                  <a:pt x="300025" y="379603"/>
                                  <a:pt x="300533" y="379603"/>
                                </a:cubicBezTo>
                                <a:cubicBezTo>
                                  <a:pt x="300914" y="379603"/>
                                  <a:pt x="301422" y="379476"/>
                                  <a:pt x="301930" y="379476"/>
                                </a:cubicBezTo>
                                <a:cubicBezTo>
                                  <a:pt x="302438" y="379476"/>
                                  <a:pt x="302946" y="379349"/>
                                  <a:pt x="303454" y="379349"/>
                                </a:cubicBezTo>
                                <a:cubicBezTo>
                                  <a:pt x="303835" y="379349"/>
                                  <a:pt x="304343" y="379222"/>
                                  <a:pt x="304851" y="379222"/>
                                </a:cubicBezTo>
                                <a:cubicBezTo>
                                  <a:pt x="305359" y="379222"/>
                                  <a:pt x="305867" y="379222"/>
                                  <a:pt x="306375" y="379222"/>
                                </a:cubicBezTo>
                                <a:cubicBezTo>
                                  <a:pt x="306756" y="379095"/>
                                  <a:pt x="307264" y="379095"/>
                                  <a:pt x="307772" y="379095"/>
                                </a:cubicBezTo>
                                <a:cubicBezTo>
                                  <a:pt x="308280" y="378968"/>
                                  <a:pt x="308788" y="378968"/>
                                  <a:pt x="309296" y="378968"/>
                                </a:cubicBezTo>
                                <a:cubicBezTo>
                                  <a:pt x="309677" y="378968"/>
                                  <a:pt x="310185" y="378841"/>
                                  <a:pt x="310693" y="378841"/>
                                </a:cubicBezTo>
                                <a:cubicBezTo>
                                  <a:pt x="311201" y="378841"/>
                                  <a:pt x="311709" y="378714"/>
                                  <a:pt x="312217" y="378714"/>
                                </a:cubicBezTo>
                                <a:cubicBezTo>
                                  <a:pt x="312598" y="378714"/>
                                  <a:pt x="313106" y="378714"/>
                                  <a:pt x="313614" y="378587"/>
                                </a:cubicBezTo>
                                <a:cubicBezTo>
                                  <a:pt x="314122" y="378587"/>
                                  <a:pt x="314630" y="378587"/>
                                  <a:pt x="315011" y="378587"/>
                                </a:cubicBezTo>
                                <a:cubicBezTo>
                                  <a:pt x="315519" y="378460"/>
                                  <a:pt x="316027" y="378460"/>
                                  <a:pt x="316535" y="378460"/>
                                </a:cubicBezTo>
                                <a:cubicBezTo>
                                  <a:pt x="317043" y="378333"/>
                                  <a:pt x="317551" y="378333"/>
                                  <a:pt x="317932" y="378333"/>
                                </a:cubicBezTo>
                                <a:cubicBezTo>
                                  <a:pt x="318440" y="378206"/>
                                  <a:pt x="318948" y="378206"/>
                                  <a:pt x="319456" y="378206"/>
                                </a:cubicBezTo>
                                <a:cubicBezTo>
                                  <a:pt x="319964" y="378079"/>
                                  <a:pt x="320472" y="378079"/>
                                  <a:pt x="320853" y="378079"/>
                                </a:cubicBezTo>
                                <a:cubicBezTo>
                                  <a:pt x="321361" y="377952"/>
                                  <a:pt x="321869" y="377952"/>
                                  <a:pt x="322377" y="377952"/>
                                </a:cubicBezTo>
                                <a:cubicBezTo>
                                  <a:pt x="322885" y="377825"/>
                                  <a:pt x="323393" y="377825"/>
                                  <a:pt x="323774" y="377825"/>
                                </a:cubicBezTo>
                                <a:cubicBezTo>
                                  <a:pt x="324282" y="377698"/>
                                  <a:pt x="324790" y="377698"/>
                                  <a:pt x="325298" y="377698"/>
                                </a:cubicBezTo>
                                <a:cubicBezTo>
                                  <a:pt x="325806" y="377698"/>
                                  <a:pt x="326314" y="377571"/>
                                  <a:pt x="326695" y="377571"/>
                                </a:cubicBezTo>
                                <a:cubicBezTo>
                                  <a:pt x="327203" y="377571"/>
                                  <a:pt x="327711" y="377571"/>
                                  <a:pt x="328219" y="377571"/>
                                </a:cubicBezTo>
                                <a:cubicBezTo>
                                  <a:pt x="328727" y="377571"/>
                                  <a:pt x="329235" y="377571"/>
                                  <a:pt x="329616" y="377571"/>
                                </a:cubicBezTo>
                                <a:cubicBezTo>
                                  <a:pt x="330124" y="377571"/>
                                  <a:pt x="330632" y="377571"/>
                                  <a:pt x="331140" y="377571"/>
                                </a:cubicBezTo>
                                <a:cubicBezTo>
                                  <a:pt x="331648" y="377571"/>
                                  <a:pt x="332029" y="377571"/>
                                  <a:pt x="332537" y="377571"/>
                                </a:cubicBezTo>
                                <a:cubicBezTo>
                                  <a:pt x="333045" y="377571"/>
                                  <a:pt x="333553" y="377571"/>
                                  <a:pt x="334061" y="377571"/>
                                </a:cubicBezTo>
                                <a:cubicBezTo>
                                  <a:pt x="334569" y="377444"/>
                                  <a:pt x="334950" y="377444"/>
                                  <a:pt x="335458" y="377444"/>
                                </a:cubicBezTo>
                                <a:cubicBezTo>
                                  <a:pt x="335966" y="377444"/>
                                  <a:pt x="336474" y="377317"/>
                                  <a:pt x="336982" y="377317"/>
                                </a:cubicBezTo>
                                <a:cubicBezTo>
                                  <a:pt x="337490" y="377317"/>
                                  <a:pt x="337871" y="377190"/>
                                  <a:pt x="338379" y="377190"/>
                                </a:cubicBezTo>
                                <a:cubicBezTo>
                                  <a:pt x="338887" y="377190"/>
                                  <a:pt x="339395" y="377190"/>
                                  <a:pt x="339903" y="377063"/>
                                </a:cubicBezTo>
                                <a:cubicBezTo>
                                  <a:pt x="340411" y="377063"/>
                                  <a:pt x="340792" y="377063"/>
                                  <a:pt x="341300" y="376936"/>
                                </a:cubicBezTo>
                                <a:cubicBezTo>
                                  <a:pt x="341808" y="376936"/>
                                  <a:pt x="342316" y="376936"/>
                                  <a:pt x="342824" y="376936"/>
                                </a:cubicBezTo>
                                <a:cubicBezTo>
                                  <a:pt x="343332" y="376936"/>
                                  <a:pt x="343713" y="376936"/>
                                  <a:pt x="344221" y="376936"/>
                                </a:cubicBezTo>
                                <a:cubicBezTo>
                                  <a:pt x="344729" y="376936"/>
                                  <a:pt x="345237" y="376936"/>
                                  <a:pt x="345745" y="376936"/>
                                </a:cubicBezTo>
                                <a:cubicBezTo>
                                  <a:pt x="346253" y="376936"/>
                                  <a:pt x="346634" y="376936"/>
                                  <a:pt x="347142" y="376936"/>
                                </a:cubicBezTo>
                                <a:cubicBezTo>
                                  <a:pt x="347650" y="376936"/>
                                  <a:pt x="348158" y="376936"/>
                                  <a:pt x="348666" y="376936"/>
                                </a:cubicBezTo>
                                <a:cubicBezTo>
                                  <a:pt x="349047" y="376936"/>
                                  <a:pt x="349555" y="376936"/>
                                  <a:pt x="350063" y="376936"/>
                                </a:cubicBezTo>
                                <a:cubicBezTo>
                                  <a:pt x="350571" y="376936"/>
                                  <a:pt x="351079" y="376936"/>
                                  <a:pt x="351587" y="376936"/>
                                </a:cubicBezTo>
                                <a:cubicBezTo>
                                  <a:pt x="351968" y="376936"/>
                                  <a:pt x="352476" y="376809"/>
                                  <a:pt x="352984" y="376809"/>
                                </a:cubicBezTo>
                                <a:cubicBezTo>
                                  <a:pt x="353492" y="376809"/>
                                  <a:pt x="354000" y="376809"/>
                                  <a:pt x="354508" y="376809"/>
                                </a:cubicBezTo>
                                <a:cubicBezTo>
                                  <a:pt x="354889" y="376809"/>
                                  <a:pt x="355397" y="376936"/>
                                  <a:pt x="355905" y="376936"/>
                                </a:cubicBezTo>
                                <a:cubicBezTo>
                                  <a:pt x="356413" y="376936"/>
                                  <a:pt x="356921" y="376936"/>
                                  <a:pt x="357429" y="376936"/>
                                </a:cubicBezTo>
                                <a:cubicBezTo>
                                  <a:pt x="357810" y="376936"/>
                                  <a:pt x="358318" y="376936"/>
                                  <a:pt x="358826" y="376936"/>
                                </a:cubicBezTo>
                                <a:cubicBezTo>
                                  <a:pt x="359334" y="376936"/>
                                  <a:pt x="359842" y="376936"/>
                                  <a:pt x="360350" y="377063"/>
                                </a:cubicBezTo>
                                <a:cubicBezTo>
                                  <a:pt x="360731" y="377063"/>
                                  <a:pt x="361239" y="377063"/>
                                  <a:pt x="361747" y="377063"/>
                                </a:cubicBezTo>
                                <a:cubicBezTo>
                                  <a:pt x="362255" y="377063"/>
                                  <a:pt x="362763" y="377063"/>
                                  <a:pt x="363271" y="377063"/>
                                </a:cubicBezTo>
                                <a:cubicBezTo>
                                  <a:pt x="363652" y="376936"/>
                                  <a:pt x="364160" y="376936"/>
                                  <a:pt x="364668" y="376936"/>
                                </a:cubicBezTo>
                                <a:cubicBezTo>
                                  <a:pt x="365176" y="376936"/>
                                  <a:pt x="365684" y="376936"/>
                                  <a:pt x="366065" y="376936"/>
                                </a:cubicBezTo>
                                <a:cubicBezTo>
                                  <a:pt x="366573" y="376936"/>
                                  <a:pt x="367081" y="376809"/>
                                  <a:pt x="367589" y="376809"/>
                                </a:cubicBezTo>
                                <a:cubicBezTo>
                                  <a:pt x="368097" y="376809"/>
                                  <a:pt x="368605" y="376809"/>
                                  <a:pt x="368986" y="376682"/>
                                </a:cubicBezTo>
                                <a:cubicBezTo>
                                  <a:pt x="369494" y="376682"/>
                                  <a:pt x="370002" y="376682"/>
                                  <a:pt x="370510" y="376682"/>
                                </a:cubicBezTo>
                                <a:cubicBezTo>
                                  <a:pt x="371018" y="376682"/>
                                  <a:pt x="371526" y="376555"/>
                                  <a:pt x="371907" y="376555"/>
                                </a:cubicBezTo>
                                <a:cubicBezTo>
                                  <a:pt x="372415" y="376555"/>
                                  <a:pt x="372923" y="376555"/>
                                  <a:pt x="373431" y="376428"/>
                                </a:cubicBezTo>
                                <a:cubicBezTo>
                                  <a:pt x="373939" y="376428"/>
                                  <a:pt x="374447" y="376428"/>
                                  <a:pt x="374828" y="376428"/>
                                </a:cubicBezTo>
                                <a:cubicBezTo>
                                  <a:pt x="375336" y="376301"/>
                                  <a:pt x="375844" y="376301"/>
                                  <a:pt x="376352" y="376301"/>
                                </a:cubicBezTo>
                                <a:cubicBezTo>
                                  <a:pt x="376860" y="376301"/>
                                  <a:pt x="377368" y="376301"/>
                                  <a:pt x="377749" y="376174"/>
                                </a:cubicBezTo>
                                <a:cubicBezTo>
                                  <a:pt x="378257" y="376174"/>
                                  <a:pt x="378765" y="376174"/>
                                  <a:pt x="379273" y="376174"/>
                                </a:cubicBezTo>
                                <a:cubicBezTo>
                                  <a:pt x="379781" y="376174"/>
                                  <a:pt x="380162" y="376174"/>
                                  <a:pt x="380670" y="376174"/>
                                </a:cubicBezTo>
                                <a:cubicBezTo>
                                  <a:pt x="381178" y="376174"/>
                                  <a:pt x="381686" y="376174"/>
                                  <a:pt x="382194" y="376174"/>
                                </a:cubicBezTo>
                                <a:cubicBezTo>
                                  <a:pt x="382702" y="376174"/>
                                  <a:pt x="383083" y="376174"/>
                                  <a:pt x="383591" y="376174"/>
                                </a:cubicBezTo>
                                <a:cubicBezTo>
                                  <a:pt x="384099" y="376174"/>
                                  <a:pt x="384607" y="376174"/>
                                  <a:pt x="385115" y="376174"/>
                                </a:cubicBezTo>
                                <a:cubicBezTo>
                                  <a:pt x="385623" y="376174"/>
                                  <a:pt x="386004" y="376047"/>
                                  <a:pt x="386512" y="376047"/>
                                </a:cubicBezTo>
                                <a:cubicBezTo>
                                  <a:pt x="387020" y="376047"/>
                                  <a:pt x="387528" y="375920"/>
                                  <a:pt x="388036" y="375920"/>
                                </a:cubicBezTo>
                                <a:cubicBezTo>
                                  <a:pt x="388544" y="375920"/>
                                  <a:pt x="388925" y="375793"/>
                                  <a:pt x="389433" y="375793"/>
                                </a:cubicBezTo>
                                <a:cubicBezTo>
                                  <a:pt x="389941" y="375666"/>
                                  <a:pt x="390449" y="375666"/>
                                  <a:pt x="390957" y="375539"/>
                                </a:cubicBezTo>
                                <a:cubicBezTo>
                                  <a:pt x="391465" y="375539"/>
                                  <a:pt x="391846" y="375539"/>
                                  <a:pt x="392354" y="375539"/>
                                </a:cubicBezTo>
                                <a:cubicBezTo>
                                  <a:pt x="392862" y="375539"/>
                                  <a:pt x="393370" y="375539"/>
                                  <a:pt x="393878" y="375539"/>
                                </a:cubicBezTo>
                                <a:cubicBezTo>
                                  <a:pt x="394386" y="375412"/>
                                  <a:pt x="394767" y="375412"/>
                                  <a:pt x="395275" y="375412"/>
                                </a:cubicBezTo>
                                <a:cubicBezTo>
                                  <a:pt x="395783" y="375412"/>
                                  <a:pt x="396291" y="375412"/>
                                  <a:pt x="396799" y="375412"/>
                                </a:cubicBezTo>
                                <a:cubicBezTo>
                                  <a:pt x="397180" y="375412"/>
                                  <a:pt x="397688" y="375412"/>
                                  <a:pt x="398196" y="375285"/>
                                </a:cubicBezTo>
                                <a:cubicBezTo>
                                  <a:pt x="398704" y="375285"/>
                                  <a:pt x="399212" y="375285"/>
                                  <a:pt x="399720" y="375285"/>
                                </a:cubicBezTo>
                                <a:cubicBezTo>
                                  <a:pt x="400101" y="375158"/>
                                  <a:pt x="400609" y="375158"/>
                                  <a:pt x="401117" y="375031"/>
                                </a:cubicBezTo>
                                <a:cubicBezTo>
                                  <a:pt x="401625" y="375031"/>
                                  <a:pt x="402133" y="375031"/>
                                  <a:pt x="402641" y="374904"/>
                                </a:cubicBezTo>
                                <a:cubicBezTo>
                                  <a:pt x="403022" y="374904"/>
                                  <a:pt x="403530" y="374777"/>
                                  <a:pt x="404038" y="374777"/>
                                </a:cubicBezTo>
                                <a:cubicBezTo>
                                  <a:pt x="404546" y="374650"/>
                                  <a:pt x="405054" y="374650"/>
                                  <a:pt x="405562" y="374523"/>
                                </a:cubicBezTo>
                                <a:cubicBezTo>
                                  <a:pt x="405943" y="374523"/>
                                  <a:pt x="406451" y="374523"/>
                                  <a:pt x="406959" y="374396"/>
                                </a:cubicBezTo>
                                <a:cubicBezTo>
                                  <a:pt x="407467" y="374396"/>
                                  <a:pt x="407975" y="374396"/>
                                  <a:pt x="408483" y="374269"/>
                                </a:cubicBezTo>
                                <a:cubicBezTo>
                                  <a:pt x="408864" y="374269"/>
                                  <a:pt x="409372" y="374269"/>
                                  <a:pt x="409880" y="374142"/>
                                </a:cubicBezTo>
                                <a:cubicBezTo>
                                  <a:pt x="410388" y="374142"/>
                                  <a:pt x="410896" y="374142"/>
                                  <a:pt x="411404" y="374142"/>
                                </a:cubicBezTo>
                                <a:cubicBezTo>
                                  <a:pt x="411785" y="374142"/>
                                  <a:pt x="412293" y="374015"/>
                                  <a:pt x="412801" y="374015"/>
                                </a:cubicBezTo>
                                <a:cubicBezTo>
                                  <a:pt x="413309" y="374015"/>
                                  <a:pt x="413817" y="374015"/>
                                  <a:pt x="414198" y="374015"/>
                                </a:cubicBezTo>
                                <a:cubicBezTo>
                                  <a:pt x="414706" y="374015"/>
                                  <a:pt x="415214" y="374015"/>
                                  <a:pt x="415722" y="374015"/>
                                </a:cubicBezTo>
                                <a:cubicBezTo>
                                  <a:pt x="416230" y="374015"/>
                                  <a:pt x="416738" y="374015"/>
                                  <a:pt x="417119" y="373888"/>
                                </a:cubicBezTo>
                                <a:cubicBezTo>
                                  <a:pt x="417627" y="373888"/>
                                  <a:pt x="418135" y="374015"/>
                                  <a:pt x="418643" y="373888"/>
                                </a:cubicBezTo>
                                <a:cubicBezTo>
                                  <a:pt x="419151" y="373888"/>
                                  <a:pt x="419659" y="373888"/>
                                  <a:pt x="420040" y="373888"/>
                                </a:cubicBezTo>
                                <a:cubicBezTo>
                                  <a:pt x="420548" y="373888"/>
                                  <a:pt x="421056" y="373888"/>
                                  <a:pt x="421564" y="373888"/>
                                </a:cubicBezTo>
                                <a:cubicBezTo>
                                  <a:pt x="422072" y="373888"/>
                                  <a:pt x="422580" y="373888"/>
                                  <a:pt x="422961" y="373888"/>
                                </a:cubicBezTo>
                                <a:cubicBezTo>
                                  <a:pt x="423469" y="373761"/>
                                  <a:pt x="423977" y="373761"/>
                                  <a:pt x="424485" y="373761"/>
                                </a:cubicBezTo>
                                <a:cubicBezTo>
                                  <a:pt x="424993" y="373761"/>
                                  <a:pt x="425501" y="373634"/>
                                  <a:pt x="425882" y="373634"/>
                                </a:cubicBezTo>
                                <a:cubicBezTo>
                                  <a:pt x="426390" y="373634"/>
                                  <a:pt x="426898" y="373634"/>
                                  <a:pt x="427406" y="373507"/>
                                </a:cubicBezTo>
                                <a:cubicBezTo>
                                  <a:pt x="427914" y="373507"/>
                                  <a:pt x="428422" y="373507"/>
                                  <a:pt x="428803" y="373380"/>
                                </a:cubicBezTo>
                                <a:cubicBezTo>
                                  <a:pt x="429311" y="373380"/>
                                  <a:pt x="429819" y="373380"/>
                                  <a:pt x="430327" y="373380"/>
                                </a:cubicBezTo>
                                <a:cubicBezTo>
                                  <a:pt x="430835" y="373253"/>
                                  <a:pt x="431216" y="373253"/>
                                  <a:pt x="431724" y="373253"/>
                                </a:cubicBezTo>
                                <a:cubicBezTo>
                                  <a:pt x="432232" y="373126"/>
                                  <a:pt x="432740" y="373126"/>
                                  <a:pt x="433248" y="373126"/>
                                </a:cubicBezTo>
                                <a:cubicBezTo>
                                  <a:pt x="433756" y="372999"/>
                                  <a:pt x="434137" y="372999"/>
                                  <a:pt x="434645" y="372999"/>
                                </a:cubicBezTo>
                                <a:cubicBezTo>
                                  <a:pt x="435153" y="372872"/>
                                  <a:pt x="435661" y="372872"/>
                                  <a:pt x="436169" y="372872"/>
                                </a:cubicBezTo>
                                <a:cubicBezTo>
                                  <a:pt x="436677" y="372745"/>
                                  <a:pt x="437058" y="372745"/>
                                  <a:pt x="437566" y="372745"/>
                                </a:cubicBezTo>
                                <a:cubicBezTo>
                                  <a:pt x="438074" y="372618"/>
                                  <a:pt x="438582" y="372618"/>
                                  <a:pt x="439090" y="372491"/>
                                </a:cubicBezTo>
                                <a:cubicBezTo>
                                  <a:pt x="439598" y="372491"/>
                                  <a:pt x="439979" y="372491"/>
                                  <a:pt x="440487" y="372364"/>
                                </a:cubicBezTo>
                                <a:cubicBezTo>
                                  <a:pt x="440995" y="372364"/>
                                  <a:pt x="441503" y="372364"/>
                                  <a:pt x="442011" y="372364"/>
                                </a:cubicBezTo>
                                <a:cubicBezTo>
                                  <a:pt x="442519" y="372364"/>
                                  <a:pt x="442900" y="372237"/>
                                  <a:pt x="443408" y="372237"/>
                                </a:cubicBezTo>
                                <a:cubicBezTo>
                                  <a:pt x="443916" y="372237"/>
                                  <a:pt x="444424" y="372237"/>
                                  <a:pt x="444932" y="372237"/>
                                </a:cubicBezTo>
                                <a:cubicBezTo>
                                  <a:pt x="445440" y="372110"/>
                                  <a:pt x="445821" y="372110"/>
                                  <a:pt x="446329" y="372110"/>
                                </a:cubicBezTo>
                                <a:cubicBezTo>
                                  <a:pt x="446837" y="372110"/>
                                  <a:pt x="447345" y="372110"/>
                                  <a:pt x="447853" y="372110"/>
                                </a:cubicBezTo>
                                <a:cubicBezTo>
                                  <a:pt x="448234" y="371983"/>
                                  <a:pt x="448742" y="371983"/>
                                  <a:pt x="449250" y="371983"/>
                                </a:cubicBezTo>
                                <a:cubicBezTo>
                                  <a:pt x="449758" y="371983"/>
                                  <a:pt x="450266" y="371856"/>
                                  <a:pt x="450774" y="371856"/>
                                </a:cubicBezTo>
                                <a:cubicBezTo>
                                  <a:pt x="451155" y="371856"/>
                                  <a:pt x="451663" y="371729"/>
                                  <a:pt x="452171" y="371729"/>
                                </a:cubicBezTo>
                                <a:cubicBezTo>
                                  <a:pt x="452679" y="371729"/>
                                  <a:pt x="453187" y="371729"/>
                                  <a:pt x="453695" y="371602"/>
                                </a:cubicBezTo>
                                <a:cubicBezTo>
                                  <a:pt x="454076" y="371602"/>
                                  <a:pt x="454584" y="371602"/>
                                  <a:pt x="455092" y="371475"/>
                                </a:cubicBezTo>
                                <a:cubicBezTo>
                                  <a:pt x="455600" y="371475"/>
                                  <a:pt x="456108" y="371475"/>
                                  <a:pt x="456616" y="371348"/>
                                </a:cubicBezTo>
                                <a:cubicBezTo>
                                  <a:pt x="456997" y="371348"/>
                                  <a:pt x="457505" y="371221"/>
                                  <a:pt x="458013" y="371221"/>
                                </a:cubicBezTo>
                                <a:cubicBezTo>
                                  <a:pt x="458521" y="371221"/>
                                  <a:pt x="459029" y="371221"/>
                                  <a:pt x="459537" y="371094"/>
                                </a:cubicBezTo>
                                <a:cubicBezTo>
                                  <a:pt x="459918" y="371094"/>
                                  <a:pt x="460426" y="370967"/>
                                  <a:pt x="460934" y="370967"/>
                                </a:cubicBezTo>
                                <a:cubicBezTo>
                                  <a:pt x="461442" y="370840"/>
                                  <a:pt x="461950" y="370840"/>
                                  <a:pt x="462458" y="370713"/>
                                </a:cubicBezTo>
                                <a:cubicBezTo>
                                  <a:pt x="462839" y="370713"/>
                                  <a:pt x="463347" y="370586"/>
                                  <a:pt x="463855" y="370459"/>
                                </a:cubicBezTo>
                                <a:cubicBezTo>
                                  <a:pt x="464363" y="370459"/>
                                  <a:pt x="464871" y="370332"/>
                                  <a:pt x="465252" y="370332"/>
                                </a:cubicBezTo>
                                <a:cubicBezTo>
                                  <a:pt x="465760" y="370205"/>
                                  <a:pt x="466268" y="370205"/>
                                  <a:pt x="466776" y="370078"/>
                                </a:cubicBezTo>
                                <a:cubicBezTo>
                                  <a:pt x="467284" y="370078"/>
                                  <a:pt x="467792" y="369951"/>
                                  <a:pt x="468173" y="369951"/>
                                </a:cubicBezTo>
                                <a:cubicBezTo>
                                  <a:pt x="468681" y="369824"/>
                                  <a:pt x="469189" y="369824"/>
                                  <a:pt x="469697" y="369697"/>
                                </a:cubicBezTo>
                                <a:cubicBezTo>
                                  <a:pt x="470205" y="369697"/>
                                  <a:pt x="470713" y="369697"/>
                                  <a:pt x="471094" y="369570"/>
                                </a:cubicBezTo>
                                <a:cubicBezTo>
                                  <a:pt x="471602" y="369570"/>
                                  <a:pt x="472110" y="369443"/>
                                  <a:pt x="472618" y="369443"/>
                                </a:cubicBezTo>
                                <a:cubicBezTo>
                                  <a:pt x="473126" y="369316"/>
                                  <a:pt x="473634" y="369316"/>
                                  <a:pt x="474015" y="369189"/>
                                </a:cubicBezTo>
                                <a:cubicBezTo>
                                  <a:pt x="474523" y="369189"/>
                                  <a:pt x="475031" y="369062"/>
                                  <a:pt x="475539" y="369062"/>
                                </a:cubicBezTo>
                                <a:cubicBezTo>
                                  <a:pt x="476047" y="368935"/>
                                  <a:pt x="476555" y="368935"/>
                                  <a:pt x="476936" y="368808"/>
                                </a:cubicBezTo>
                                <a:cubicBezTo>
                                  <a:pt x="477444" y="368808"/>
                                  <a:pt x="477952" y="368681"/>
                                  <a:pt x="478460" y="368681"/>
                                </a:cubicBezTo>
                                <a:cubicBezTo>
                                  <a:pt x="478968" y="368681"/>
                                  <a:pt x="479476" y="368554"/>
                                  <a:pt x="479857" y="368554"/>
                                </a:cubicBezTo>
                                <a:cubicBezTo>
                                  <a:pt x="480365" y="368427"/>
                                  <a:pt x="480873" y="368427"/>
                                  <a:pt x="481381" y="368427"/>
                                </a:cubicBezTo>
                                <a:cubicBezTo>
                                  <a:pt x="481889" y="368300"/>
                                  <a:pt x="482270" y="368300"/>
                                  <a:pt x="482778" y="368300"/>
                                </a:cubicBezTo>
                                <a:cubicBezTo>
                                  <a:pt x="483286" y="368173"/>
                                  <a:pt x="483794" y="368173"/>
                                  <a:pt x="484302" y="368046"/>
                                </a:cubicBezTo>
                                <a:cubicBezTo>
                                  <a:pt x="484810" y="368046"/>
                                  <a:pt x="485191" y="368046"/>
                                  <a:pt x="485699" y="367919"/>
                                </a:cubicBezTo>
                                <a:cubicBezTo>
                                  <a:pt x="486207" y="367919"/>
                                  <a:pt x="486715" y="367919"/>
                                  <a:pt x="487223" y="367919"/>
                                </a:cubicBezTo>
                                <a:cubicBezTo>
                                  <a:pt x="487731" y="367792"/>
                                  <a:pt x="488112" y="367792"/>
                                  <a:pt x="488620" y="367792"/>
                                </a:cubicBezTo>
                                <a:cubicBezTo>
                                  <a:pt x="489128" y="367665"/>
                                  <a:pt x="489636" y="367665"/>
                                  <a:pt x="490144" y="367665"/>
                                </a:cubicBezTo>
                                <a:cubicBezTo>
                                  <a:pt x="490652" y="367538"/>
                                  <a:pt x="491033" y="367538"/>
                                  <a:pt x="491541" y="367538"/>
                                </a:cubicBezTo>
                                <a:cubicBezTo>
                                  <a:pt x="492049" y="367538"/>
                                  <a:pt x="492557" y="367411"/>
                                  <a:pt x="493065" y="367411"/>
                                </a:cubicBezTo>
                                <a:cubicBezTo>
                                  <a:pt x="493573" y="367411"/>
                                  <a:pt x="493954" y="367284"/>
                                  <a:pt x="494462" y="367284"/>
                                </a:cubicBezTo>
                                <a:cubicBezTo>
                                  <a:pt x="494970" y="367157"/>
                                  <a:pt x="495478" y="367157"/>
                                  <a:pt x="495986" y="367157"/>
                                </a:cubicBezTo>
                                <a:cubicBezTo>
                                  <a:pt x="496494" y="367030"/>
                                  <a:pt x="496875" y="366903"/>
                                  <a:pt x="497383" y="366903"/>
                                </a:cubicBezTo>
                                <a:cubicBezTo>
                                  <a:pt x="497891" y="366776"/>
                                  <a:pt x="498399" y="366776"/>
                                  <a:pt x="498907" y="366649"/>
                                </a:cubicBezTo>
                                <a:cubicBezTo>
                                  <a:pt x="499288" y="366649"/>
                                  <a:pt x="499796" y="366522"/>
                                  <a:pt x="500304" y="366395"/>
                                </a:cubicBezTo>
                                <a:cubicBezTo>
                                  <a:pt x="500812" y="366395"/>
                                  <a:pt x="501320" y="366395"/>
                                  <a:pt x="501828" y="366268"/>
                                </a:cubicBezTo>
                                <a:cubicBezTo>
                                  <a:pt x="502209" y="366268"/>
                                  <a:pt x="502717" y="366141"/>
                                  <a:pt x="503225" y="366141"/>
                                </a:cubicBezTo>
                                <a:cubicBezTo>
                                  <a:pt x="503733" y="366141"/>
                                  <a:pt x="504241" y="366014"/>
                                  <a:pt x="504749" y="366014"/>
                                </a:cubicBezTo>
                                <a:cubicBezTo>
                                  <a:pt x="505130" y="366014"/>
                                  <a:pt x="505638" y="365887"/>
                                  <a:pt x="506146" y="365887"/>
                                </a:cubicBezTo>
                                <a:cubicBezTo>
                                  <a:pt x="506654" y="365887"/>
                                  <a:pt x="507162" y="365887"/>
                                  <a:pt x="507670" y="365760"/>
                                </a:cubicBezTo>
                                <a:cubicBezTo>
                                  <a:pt x="508051" y="365760"/>
                                  <a:pt x="508559" y="365760"/>
                                  <a:pt x="509067" y="365633"/>
                                </a:cubicBezTo>
                                <a:cubicBezTo>
                                  <a:pt x="509575" y="365633"/>
                                  <a:pt x="510083" y="365506"/>
                                  <a:pt x="510591" y="365506"/>
                                </a:cubicBezTo>
                                <a:cubicBezTo>
                                  <a:pt x="510972" y="365379"/>
                                  <a:pt x="511480" y="365379"/>
                                  <a:pt x="511988" y="365252"/>
                                </a:cubicBezTo>
                                <a:cubicBezTo>
                                  <a:pt x="512496" y="365252"/>
                                  <a:pt x="513004" y="365125"/>
                                  <a:pt x="513512" y="364998"/>
                                </a:cubicBezTo>
                                <a:cubicBezTo>
                                  <a:pt x="513893" y="364998"/>
                                  <a:pt x="514401" y="364871"/>
                                  <a:pt x="514909" y="364871"/>
                                </a:cubicBezTo>
                                <a:cubicBezTo>
                                  <a:pt x="515417" y="364744"/>
                                  <a:pt x="515925" y="364744"/>
                                  <a:pt x="516306" y="364617"/>
                                </a:cubicBezTo>
                                <a:cubicBezTo>
                                  <a:pt x="516814" y="364617"/>
                                  <a:pt x="517322" y="364617"/>
                                  <a:pt x="517830" y="364490"/>
                                </a:cubicBezTo>
                                <a:cubicBezTo>
                                  <a:pt x="518338" y="364490"/>
                                  <a:pt x="518846" y="364490"/>
                                  <a:pt x="519227" y="364490"/>
                                </a:cubicBezTo>
                                <a:cubicBezTo>
                                  <a:pt x="519735" y="364363"/>
                                  <a:pt x="520243" y="364363"/>
                                  <a:pt x="520751" y="364363"/>
                                </a:cubicBezTo>
                                <a:cubicBezTo>
                                  <a:pt x="521259" y="364363"/>
                                  <a:pt x="521767" y="364363"/>
                                  <a:pt x="522148" y="364363"/>
                                </a:cubicBezTo>
                                <a:cubicBezTo>
                                  <a:pt x="522656" y="364363"/>
                                  <a:pt x="523164" y="364363"/>
                                  <a:pt x="523672" y="364236"/>
                                </a:cubicBezTo>
                                <a:cubicBezTo>
                                  <a:pt x="524180" y="364236"/>
                                  <a:pt x="524688" y="364236"/>
                                  <a:pt x="525069" y="364236"/>
                                </a:cubicBezTo>
                                <a:cubicBezTo>
                                  <a:pt x="525577" y="364236"/>
                                  <a:pt x="526085" y="364109"/>
                                  <a:pt x="526593" y="364109"/>
                                </a:cubicBezTo>
                                <a:cubicBezTo>
                                  <a:pt x="527101" y="363982"/>
                                  <a:pt x="527609" y="363982"/>
                                  <a:pt x="527990" y="363982"/>
                                </a:cubicBezTo>
                                <a:cubicBezTo>
                                  <a:pt x="528498" y="363855"/>
                                  <a:pt x="529006" y="363855"/>
                                  <a:pt x="529514" y="363728"/>
                                </a:cubicBezTo>
                                <a:cubicBezTo>
                                  <a:pt x="530022" y="363728"/>
                                  <a:pt x="530530" y="363728"/>
                                  <a:pt x="530911" y="363601"/>
                                </a:cubicBezTo>
                                <a:cubicBezTo>
                                  <a:pt x="531419" y="363601"/>
                                  <a:pt x="531927" y="363474"/>
                                  <a:pt x="532435" y="363474"/>
                                </a:cubicBezTo>
                                <a:cubicBezTo>
                                  <a:pt x="532943" y="363347"/>
                                  <a:pt x="533324" y="363347"/>
                                  <a:pt x="533832" y="363347"/>
                                </a:cubicBezTo>
                                <a:cubicBezTo>
                                  <a:pt x="534340" y="363220"/>
                                  <a:pt x="534848" y="363220"/>
                                  <a:pt x="535356" y="363220"/>
                                </a:cubicBezTo>
                                <a:cubicBezTo>
                                  <a:pt x="535864" y="363220"/>
                                  <a:pt x="536245" y="363220"/>
                                  <a:pt x="536753" y="363093"/>
                                </a:cubicBezTo>
                                <a:cubicBezTo>
                                  <a:pt x="537261" y="363093"/>
                                  <a:pt x="537769" y="363093"/>
                                  <a:pt x="538277" y="363093"/>
                                </a:cubicBezTo>
                                <a:cubicBezTo>
                                  <a:pt x="538785" y="363093"/>
                                  <a:pt x="539166" y="362966"/>
                                  <a:pt x="539674" y="362966"/>
                                </a:cubicBezTo>
                                <a:cubicBezTo>
                                  <a:pt x="540182" y="362966"/>
                                  <a:pt x="540690" y="362966"/>
                                  <a:pt x="541198" y="362839"/>
                                </a:cubicBezTo>
                                <a:cubicBezTo>
                                  <a:pt x="541706" y="362839"/>
                                  <a:pt x="542087" y="362712"/>
                                  <a:pt x="542595" y="362712"/>
                                </a:cubicBezTo>
                                <a:cubicBezTo>
                                  <a:pt x="543103" y="362712"/>
                                  <a:pt x="543611" y="362585"/>
                                  <a:pt x="544119" y="362458"/>
                                </a:cubicBezTo>
                                <a:cubicBezTo>
                                  <a:pt x="544627" y="362458"/>
                                  <a:pt x="545008" y="362331"/>
                                  <a:pt x="545516" y="362331"/>
                                </a:cubicBezTo>
                                <a:cubicBezTo>
                                  <a:pt x="546024" y="362204"/>
                                  <a:pt x="546532" y="362204"/>
                                  <a:pt x="547040" y="362077"/>
                                </a:cubicBezTo>
                                <a:cubicBezTo>
                                  <a:pt x="547548" y="362077"/>
                                  <a:pt x="547929" y="361950"/>
                                  <a:pt x="548437" y="361823"/>
                                </a:cubicBezTo>
                                <a:cubicBezTo>
                                  <a:pt x="548945" y="361823"/>
                                  <a:pt x="549453" y="361696"/>
                                  <a:pt x="549961" y="361696"/>
                                </a:cubicBezTo>
                                <a:cubicBezTo>
                                  <a:pt x="550342" y="361569"/>
                                  <a:pt x="550850" y="361442"/>
                                  <a:pt x="551358" y="361442"/>
                                </a:cubicBezTo>
                                <a:cubicBezTo>
                                  <a:pt x="551866" y="361315"/>
                                  <a:pt x="552374" y="361315"/>
                                  <a:pt x="552882" y="361188"/>
                                </a:cubicBezTo>
                                <a:cubicBezTo>
                                  <a:pt x="553263" y="361061"/>
                                  <a:pt x="553771" y="361061"/>
                                  <a:pt x="554279" y="360934"/>
                                </a:cubicBezTo>
                                <a:cubicBezTo>
                                  <a:pt x="554787" y="360807"/>
                                  <a:pt x="555295" y="360680"/>
                                  <a:pt x="555803" y="360553"/>
                                </a:cubicBezTo>
                                <a:cubicBezTo>
                                  <a:pt x="556184" y="360426"/>
                                  <a:pt x="556692" y="360299"/>
                                  <a:pt x="557200" y="360172"/>
                                </a:cubicBezTo>
                                <a:cubicBezTo>
                                  <a:pt x="557708" y="360045"/>
                                  <a:pt x="558216" y="359918"/>
                                  <a:pt x="558724" y="359791"/>
                                </a:cubicBezTo>
                                <a:cubicBezTo>
                                  <a:pt x="559105" y="359791"/>
                                  <a:pt x="559613" y="359664"/>
                                  <a:pt x="560121" y="359537"/>
                                </a:cubicBezTo>
                                <a:cubicBezTo>
                                  <a:pt x="560629" y="359410"/>
                                  <a:pt x="561137" y="359283"/>
                                  <a:pt x="561645" y="359283"/>
                                </a:cubicBezTo>
                                <a:cubicBezTo>
                                  <a:pt x="562026" y="359156"/>
                                  <a:pt x="562534" y="359156"/>
                                  <a:pt x="563042" y="359029"/>
                                </a:cubicBezTo>
                                <a:cubicBezTo>
                                  <a:pt x="563550" y="358902"/>
                                  <a:pt x="564058" y="358902"/>
                                  <a:pt x="564566" y="358775"/>
                                </a:cubicBezTo>
                                <a:cubicBezTo>
                                  <a:pt x="564947" y="358775"/>
                                  <a:pt x="565455" y="358648"/>
                                  <a:pt x="565963" y="358648"/>
                                </a:cubicBezTo>
                                <a:cubicBezTo>
                                  <a:pt x="566471" y="358521"/>
                                  <a:pt x="566979" y="358521"/>
                                  <a:pt x="567360" y="358394"/>
                                </a:cubicBezTo>
                                <a:cubicBezTo>
                                  <a:pt x="567868" y="358267"/>
                                  <a:pt x="568376" y="358267"/>
                                  <a:pt x="568884" y="358140"/>
                                </a:cubicBezTo>
                                <a:cubicBezTo>
                                  <a:pt x="569392" y="358013"/>
                                  <a:pt x="569900" y="357886"/>
                                  <a:pt x="570281" y="357886"/>
                                </a:cubicBezTo>
                                <a:cubicBezTo>
                                  <a:pt x="570789" y="357759"/>
                                  <a:pt x="571297" y="357632"/>
                                  <a:pt x="571805" y="357632"/>
                                </a:cubicBezTo>
                                <a:cubicBezTo>
                                  <a:pt x="572313" y="357505"/>
                                  <a:pt x="572821" y="357378"/>
                                  <a:pt x="573202" y="357251"/>
                                </a:cubicBezTo>
                                <a:cubicBezTo>
                                  <a:pt x="573710" y="357124"/>
                                  <a:pt x="574218" y="356997"/>
                                  <a:pt x="574726" y="356997"/>
                                </a:cubicBezTo>
                                <a:cubicBezTo>
                                  <a:pt x="575234" y="356870"/>
                                  <a:pt x="575742" y="356743"/>
                                  <a:pt x="576123" y="356616"/>
                                </a:cubicBezTo>
                                <a:cubicBezTo>
                                  <a:pt x="576631" y="356489"/>
                                  <a:pt x="577139" y="356489"/>
                                  <a:pt x="577647" y="356362"/>
                                </a:cubicBezTo>
                                <a:cubicBezTo>
                                  <a:pt x="578155" y="356235"/>
                                  <a:pt x="578663" y="356108"/>
                                  <a:pt x="579044" y="355981"/>
                                </a:cubicBezTo>
                                <a:cubicBezTo>
                                  <a:pt x="579552" y="355981"/>
                                  <a:pt x="580060" y="355854"/>
                                  <a:pt x="580568" y="355727"/>
                                </a:cubicBezTo>
                                <a:cubicBezTo>
                                  <a:pt x="581076" y="355600"/>
                                  <a:pt x="581457" y="355473"/>
                                  <a:pt x="581965" y="355473"/>
                                </a:cubicBezTo>
                                <a:cubicBezTo>
                                  <a:pt x="582473" y="355346"/>
                                  <a:pt x="582981" y="355219"/>
                                  <a:pt x="583489" y="355092"/>
                                </a:cubicBezTo>
                                <a:cubicBezTo>
                                  <a:pt x="583997" y="354965"/>
                                  <a:pt x="584378" y="354838"/>
                                  <a:pt x="584886" y="354711"/>
                                </a:cubicBezTo>
                                <a:cubicBezTo>
                                  <a:pt x="585394" y="354584"/>
                                  <a:pt x="585902" y="354457"/>
                                  <a:pt x="586410" y="354330"/>
                                </a:cubicBezTo>
                                <a:cubicBezTo>
                                  <a:pt x="586918" y="354203"/>
                                  <a:pt x="587299" y="354076"/>
                                  <a:pt x="587807" y="353949"/>
                                </a:cubicBezTo>
                                <a:cubicBezTo>
                                  <a:pt x="588315" y="353822"/>
                                  <a:pt x="588823" y="353695"/>
                                  <a:pt x="589331" y="353568"/>
                                </a:cubicBezTo>
                                <a:cubicBezTo>
                                  <a:pt x="589839" y="353441"/>
                                  <a:pt x="590220" y="353314"/>
                                  <a:pt x="590728" y="353314"/>
                                </a:cubicBezTo>
                                <a:cubicBezTo>
                                  <a:pt x="591236" y="353187"/>
                                  <a:pt x="591744" y="353060"/>
                                  <a:pt x="592252" y="352933"/>
                                </a:cubicBezTo>
                                <a:cubicBezTo>
                                  <a:pt x="592760" y="352806"/>
                                  <a:pt x="593141" y="352679"/>
                                  <a:pt x="593649" y="352552"/>
                                </a:cubicBezTo>
                                <a:cubicBezTo>
                                  <a:pt x="594157" y="352425"/>
                                  <a:pt x="594665" y="352298"/>
                                  <a:pt x="595173" y="352171"/>
                                </a:cubicBezTo>
                                <a:cubicBezTo>
                                  <a:pt x="595681" y="352171"/>
                                  <a:pt x="596062" y="352044"/>
                                  <a:pt x="596570" y="351917"/>
                                </a:cubicBezTo>
                                <a:cubicBezTo>
                                  <a:pt x="597078" y="351790"/>
                                  <a:pt x="597586" y="351663"/>
                                  <a:pt x="598094" y="351536"/>
                                </a:cubicBezTo>
                                <a:cubicBezTo>
                                  <a:pt x="598602" y="351409"/>
                                  <a:pt x="598983" y="351282"/>
                                  <a:pt x="599491" y="351155"/>
                                </a:cubicBezTo>
                                <a:cubicBezTo>
                                  <a:pt x="599999" y="350901"/>
                                  <a:pt x="600507" y="350774"/>
                                  <a:pt x="601015" y="350647"/>
                                </a:cubicBezTo>
                                <a:cubicBezTo>
                                  <a:pt x="601396" y="350520"/>
                                  <a:pt x="601904" y="350393"/>
                                  <a:pt x="602412" y="350139"/>
                                </a:cubicBezTo>
                                <a:cubicBezTo>
                                  <a:pt x="602920" y="350012"/>
                                  <a:pt x="603428" y="349885"/>
                                  <a:pt x="603936" y="349758"/>
                                </a:cubicBezTo>
                                <a:cubicBezTo>
                                  <a:pt x="604317" y="349504"/>
                                  <a:pt x="604825" y="349377"/>
                                  <a:pt x="605333" y="349250"/>
                                </a:cubicBezTo>
                                <a:cubicBezTo>
                                  <a:pt x="605841" y="349123"/>
                                  <a:pt x="606349" y="348869"/>
                                  <a:pt x="606857" y="348742"/>
                                </a:cubicBezTo>
                                <a:cubicBezTo>
                                  <a:pt x="607238" y="348615"/>
                                  <a:pt x="607746" y="348361"/>
                                  <a:pt x="608254" y="348234"/>
                                </a:cubicBezTo>
                                <a:cubicBezTo>
                                  <a:pt x="608762" y="348107"/>
                                  <a:pt x="609270" y="347980"/>
                                  <a:pt x="609778" y="347853"/>
                                </a:cubicBezTo>
                                <a:cubicBezTo>
                                  <a:pt x="610159" y="347726"/>
                                  <a:pt x="610667" y="347599"/>
                                  <a:pt x="611175" y="347345"/>
                                </a:cubicBezTo>
                                <a:cubicBezTo>
                                  <a:pt x="611683" y="347218"/>
                                  <a:pt x="612191" y="347091"/>
                                  <a:pt x="612699" y="346964"/>
                                </a:cubicBezTo>
                                <a:cubicBezTo>
                                  <a:pt x="613080" y="346710"/>
                                  <a:pt x="613588" y="346583"/>
                                  <a:pt x="614096" y="346456"/>
                                </a:cubicBezTo>
                                <a:cubicBezTo>
                                  <a:pt x="614604" y="346329"/>
                                  <a:pt x="615112" y="346075"/>
                                  <a:pt x="615620" y="345948"/>
                                </a:cubicBezTo>
                                <a:cubicBezTo>
                                  <a:pt x="616001" y="345821"/>
                                  <a:pt x="616509" y="345567"/>
                                  <a:pt x="617017" y="345440"/>
                                </a:cubicBezTo>
                                <a:cubicBezTo>
                                  <a:pt x="617525" y="345186"/>
                                  <a:pt x="618033" y="345059"/>
                                  <a:pt x="618414" y="344805"/>
                                </a:cubicBezTo>
                                <a:cubicBezTo>
                                  <a:pt x="618922" y="344678"/>
                                  <a:pt x="619430" y="344424"/>
                                  <a:pt x="619938" y="344297"/>
                                </a:cubicBezTo>
                                <a:cubicBezTo>
                                  <a:pt x="620446" y="344043"/>
                                  <a:pt x="620954" y="343916"/>
                                  <a:pt x="621335" y="343662"/>
                                </a:cubicBezTo>
                                <a:cubicBezTo>
                                  <a:pt x="621843" y="343535"/>
                                  <a:pt x="622351" y="343281"/>
                                  <a:pt x="622859" y="343154"/>
                                </a:cubicBezTo>
                                <a:cubicBezTo>
                                  <a:pt x="623367" y="343027"/>
                                  <a:pt x="623875" y="342773"/>
                                  <a:pt x="624256" y="342646"/>
                                </a:cubicBezTo>
                                <a:cubicBezTo>
                                  <a:pt x="624764" y="342519"/>
                                  <a:pt x="625272" y="342265"/>
                                  <a:pt x="625780" y="342138"/>
                                </a:cubicBezTo>
                                <a:cubicBezTo>
                                  <a:pt x="626288" y="341884"/>
                                  <a:pt x="626796" y="341757"/>
                                  <a:pt x="627177" y="341503"/>
                                </a:cubicBezTo>
                                <a:cubicBezTo>
                                  <a:pt x="627685" y="341249"/>
                                  <a:pt x="628193" y="341122"/>
                                  <a:pt x="628701" y="340868"/>
                                </a:cubicBezTo>
                                <a:cubicBezTo>
                                  <a:pt x="629209" y="340614"/>
                                  <a:pt x="629717" y="340487"/>
                                  <a:pt x="630098" y="340233"/>
                                </a:cubicBezTo>
                                <a:cubicBezTo>
                                  <a:pt x="630606" y="339979"/>
                                  <a:pt x="631114" y="339725"/>
                                  <a:pt x="631622" y="339471"/>
                                </a:cubicBezTo>
                                <a:cubicBezTo>
                                  <a:pt x="632130" y="339217"/>
                                  <a:pt x="632511" y="338963"/>
                                  <a:pt x="633019" y="338709"/>
                                </a:cubicBezTo>
                                <a:cubicBezTo>
                                  <a:pt x="633527" y="338455"/>
                                  <a:pt x="634035" y="338201"/>
                                  <a:pt x="634543" y="338074"/>
                                </a:cubicBezTo>
                                <a:cubicBezTo>
                                  <a:pt x="635051" y="337820"/>
                                  <a:pt x="635432" y="337566"/>
                                  <a:pt x="635940" y="337312"/>
                                </a:cubicBezTo>
                                <a:cubicBezTo>
                                  <a:pt x="636448" y="337058"/>
                                  <a:pt x="636956" y="336804"/>
                                  <a:pt x="637464" y="336550"/>
                                </a:cubicBezTo>
                                <a:cubicBezTo>
                                  <a:pt x="637972" y="336423"/>
                                  <a:pt x="638353" y="336169"/>
                                  <a:pt x="638861" y="335915"/>
                                </a:cubicBezTo>
                                <a:cubicBezTo>
                                  <a:pt x="639369" y="335661"/>
                                  <a:pt x="639877" y="335534"/>
                                  <a:pt x="640385" y="335280"/>
                                </a:cubicBezTo>
                                <a:cubicBezTo>
                                  <a:pt x="640893" y="335026"/>
                                  <a:pt x="641274" y="334899"/>
                                  <a:pt x="641782" y="334645"/>
                                </a:cubicBezTo>
                                <a:cubicBezTo>
                                  <a:pt x="642290" y="334391"/>
                                  <a:pt x="642798" y="334264"/>
                                  <a:pt x="643306" y="334010"/>
                                </a:cubicBezTo>
                                <a:cubicBezTo>
                                  <a:pt x="643814" y="333756"/>
                                  <a:pt x="644195" y="333502"/>
                                  <a:pt x="644703" y="333375"/>
                                </a:cubicBezTo>
                                <a:cubicBezTo>
                                  <a:pt x="645211" y="333121"/>
                                  <a:pt x="645719" y="332867"/>
                                  <a:pt x="646227" y="332613"/>
                                </a:cubicBezTo>
                                <a:cubicBezTo>
                                  <a:pt x="646735" y="332486"/>
                                  <a:pt x="647116" y="332232"/>
                                  <a:pt x="647624" y="331978"/>
                                </a:cubicBezTo>
                                <a:cubicBezTo>
                                  <a:pt x="648132" y="331724"/>
                                  <a:pt x="648640" y="331470"/>
                                  <a:pt x="649148" y="331216"/>
                                </a:cubicBezTo>
                                <a:cubicBezTo>
                                  <a:pt x="649529" y="330962"/>
                                  <a:pt x="650037" y="330708"/>
                                  <a:pt x="650545" y="330454"/>
                                </a:cubicBezTo>
                                <a:cubicBezTo>
                                  <a:pt x="651053" y="330200"/>
                                  <a:pt x="651561" y="329946"/>
                                  <a:pt x="652069" y="329565"/>
                                </a:cubicBezTo>
                                <a:cubicBezTo>
                                  <a:pt x="652450" y="329311"/>
                                  <a:pt x="652958" y="329057"/>
                                  <a:pt x="653466" y="328676"/>
                                </a:cubicBezTo>
                                <a:cubicBezTo>
                                  <a:pt x="653974" y="328422"/>
                                  <a:pt x="654482" y="328041"/>
                                  <a:pt x="654990" y="327787"/>
                                </a:cubicBezTo>
                                <a:cubicBezTo>
                                  <a:pt x="655371" y="327406"/>
                                  <a:pt x="655879" y="327152"/>
                                  <a:pt x="656387" y="326771"/>
                                </a:cubicBezTo>
                                <a:cubicBezTo>
                                  <a:pt x="656895" y="326390"/>
                                  <a:pt x="657403" y="326009"/>
                                  <a:pt x="657911" y="325628"/>
                                </a:cubicBezTo>
                                <a:cubicBezTo>
                                  <a:pt x="658292" y="325247"/>
                                  <a:pt x="658800" y="324866"/>
                                  <a:pt x="659308" y="324485"/>
                                </a:cubicBezTo>
                                <a:cubicBezTo>
                                  <a:pt x="659816" y="323977"/>
                                  <a:pt x="660324" y="323596"/>
                                  <a:pt x="660832" y="323215"/>
                                </a:cubicBezTo>
                                <a:cubicBezTo>
                                  <a:pt x="661213" y="322707"/>
                                  <a:pt x="661721" y="322199"/>
                                  <a:pt x="662229" y="321818"/>
                                </a:cubicBezTo>
                                <a:cubicBezTo>
                                  <a:pt x="662737" y="321310"/>
                                  <a:pt x="663245" y="320802"/>
                                  <a:pt x="663753" y="320294"/>
                                </a:cubicBezTo>
                                <a:cubicBezTo>
                                  <a:pt x="664134" y="319786"/>
                                  <a:pt x="664642" y="319151"/>
                                  <a:pt x="665150" y="318643"/>
                                </a:cubicBezTo>
                                <a:cubicBezTo>
                                  <a:pt x="665658" y="318008"/>
                                  <a:pt x="666166" y="317500"/>
                                  <a:pt x="666547" y="316865"/>
                                </a:cubicBezTo>
                                <a:cubicBezTo>
                                  <a:pt x="667055" y="316230"/>
                                  <a:pt x="667563" y="315595"/>
                                  <a:pt x="668071" y="314833"/>
                                </a:cubicBezTo>
                                <a:cubicBezTo>
                                  <a:pt x="668579" y="314198"/>
                                  <a:pt x="669087" y="313563"/>
                                  <a:pt x="669468" y="312801"/>
                                </a:cubicBezTo>
                                <a:cubicBezTo>
                                  <a:pt x="669976" y="312039"/>
                                  <a:pt x="670484" y="311277"/>
                                  <a:pt x="670992" y="310515"/>
                                </a:cubicBezTo>
                                <a:cubicBezTo>
                                  <a:pt x="671500" y="309626"/>
                                  <a:pt x="672008" y="308864"/>
                                  <a:pt x="672389" y="307975"/>
                                </a:cubicBezTo>
                                <a:cubicBezTo>
                                  <a:pt x="672897" y="307086"/>
                                  <a:pt x="673405" y="306197"/>
                                  <a:pt x="673913" y="305181"/>
                                </a:cubicBezTo>
                                <a:cubicBezTo>
                                  <a:pt x="674421" y="304292"/>
                                  <a:pt x="674929" y="303276"/>
                                  <a:pt x="675310" y="302133"/>
                                </a:cubicBezTo>
                                <a:cubicBezTo>
                                  <a:pt x="675818" y="301117"/>
                                  <a:pt x="676326" y="299974"/>
                                  <a:pt x="676834" y="298831"/>
                                </a:cubicBezTo>
                                <a:cubicBezTo>
                                  <a:pt x="677342" y="297688"/>
                                  <a:pt x="677850" y="296418"/>
                                  <a:pt x="678231" y="295148"/>
                                </a:cubicBezTo>
                                <a:cubicBezTo>
                                  <a:pt x="678739" y="293878"/>
                                  <a:pt x="679247" y="292608"/>
                                  <a:pt x="679755" y="291211"/>
                                </a:cubicBezTo>
                                <a:cubicBezTo>
                                  <a:pt x="680263" y="289941"/>
                                  <a:pt x="680771" y="288417"/>
                                  <a:pt x="681152" y="287020"/>
                                </a:cubicBezTo>
                                <a:cubicBezTo>
                                  <a:pt x="681660" y="285496"/>
                                  <a:pt x="682168" y="283972"/>
                                  <a:pt x="682676" y="282448"/>
                                </a:cubicBezTo>
                                <a:cubicBezTo>
                                  <a:pt x="683184" y="280924"/>
                                  <a:pt x="683565" y="279400"/>
                                  <a:pt x="684073" y="277749"/>
                                </a:cubicBezTo>
                                <a:cubicBezTo>
                                  <a:pt x="684581" y="276225"/>
                                  <a:pt x="685089" y="274574"/>
                                  <a:pt x="685597" y="272923"/>
                                </a:cubicBezTo>
                                <a:cubicBezTo>
                                  <a:pt x="686105" y="271272"/>
                                  <a:pt x="686486" y="269621"/>
                                  <a:pt x="686994" y="267970"/>
                                </a:cubicBezTo>
                                <a:cubicBezTo>
                                  <a:pt x="687502" y="266319"/>
                                  <a:pt x="688010" y="264668"/>
                                  <a:pt x="688518" y="263144"/>
                                </a:cubicBezTo>
                                <a:cubicBezTo>
                                  <a:pt x="689026" y="261493"/>
                                  <a:pt x="689407" y="259969"/>
                                  <a:pt x="689915" y="258445"/>
                                </a:cubicBezTo>
                                <a:cubicBezTo>
                                  <a:pt x="690423" y="256921"/>
                                  <a:pt x="690931" y="255524"/>
                                  <a:pt x="691439" y="254127"/>
                                </a:cubicBezTo>
                                <a:cubicBezTo>
                                  <a:pt x="691947" y="252730"/>
                                  <a:pt x="692328" y="251460"/>
                                  <a:pt x="692836" y="250317"/>
                                </a:cubicBezTo>
                                <a:cubicBezTo>
                                  <a:pt x="693344" y="249174"/>
                                  <a:pt x="693852" y="248158"/>
                                  <a:pt x="694360" y="247269"/>
                                </a:cubicBezTo>
                                <a:cubicBezTo>
                                  <a:pt x="694868" y="246253"/>
                                  <a:pt x="695249" y="245491"/>
                                  <a:pt x="695757" y="244856"/>
                                </a:cubicBezTo>
                                <a:cubicBezTo>
                                  <a:pt x="696265" y="244221"/>
                                  <a:pt x="696773" y="243586"/>
                                  <a:pt x="697281" y="243205"/>
                                </a:cubicBezTo>
                                <a:cubicBezTo>
                                  <a:pt x="697789" y="242824"/>
                                  <a:pt x="698170" y="242570"/>
                                  <a:pt x="698678" y="242570"/>
                                </a:cubicBezTo>
                                <a:cubicBezTo>
                                  <a:pt x="699186" y="242443"/>
                                  <a:pt x="699694" y="242443"/>
                                  <a:pt x="700202" y="242570"/>
                                </a:cubicBezTo>
                                <a:cubicBezTo>
                                  <a:pt x="700583" y="242697"/>
                                  <a:pt x="701091" y="243078"/>
                                  <a:pt x="701599" y="243459"/>
                                </a:cubicBezTo>
                                <a:cubicBezTo>
                                  <a:pt x="702107" y="243840"/>
                                  <a:pt x="702615" y="244348"/>
                                  <a:pt x="703123" y="244856"/>
                                </a:cubicBezTo>
                                <a:cubicBezTo>
                                  <a:pt x="703504" y="245491"/>
                                  <a:pt x="704012" y="246253"/>
                                  <a:pt x="704520" y="247015"/>
                                </a:cubicBezTo>
                                <a:cubicBezTo>
                                  <a:pt x="705028" y="247777"/>
                                  <a:pt x="705536" y="248666"/>
                                  <a:pt x="706044" y="249555"/>
                                </a:cubicBezTo>
                                <a:cubicBezTo>
                                  <a:pt x="706425" y="250444"/>
                                  <a:pt x="706933" y="251333"/>
                                  <a:pt x="707441" y="252349"/>
                                </a:cubicBezTo>
                                <a:cubicBezTo>
                                  <a:pt x="707949" y="253365"/>
                                  <a:pt x="708457" y="254381"/>
                                  <a:pt x="708965" y="255397"/>
                                </a:cubicBezTo>
                                <a:cubicBezTo>
                                  <a:pt x="709346" y="256413"/>
                                  <a:pt x="709854" y="257429"/>
                                  <a:pt x="710362" y="258572"/>
                                </a:cubicBezTo>
                                <a:cubicBezTo>
                                  <a:pt x="710870" y="259588"/>
                                  <a:pt x="711378" y="260604"/>
                                  <a:pt x="711886" y="261620"/>
                                </a:cubicBezTo>
                                <a:cubicBezTo>
                                  <a:pt x="712267" y="262763"/>
                                  <a:pt x="712775" y="263652"/>
                                  <a:pt x="713283" y="264668"/>
                                </a:cubicBezTo>
                                <a:cubicBezTo>
                                  <a:pt x="713791" y="265684"/>
                                  <a:pt x="714299" y="266700"/>
                                  <a:pt x="714807" y="267589"/>
                                </a:cubicBezTo>
                                <a:cubicBezTo>
                                  <a:pt x="715188" y="268478"/>
                                  <a:pt x="715696" y="269494"/>
                                  <a:pt x="716204" y="270256"/>
                                </a:cubicBezTo>
                                <a:cubicBezTo>
                                  <a:pt x="716712" y="271145"/>
                                  <a:pt x="717220" y="272034"/>
                                  <a:pt x="717601" y="272796"/>
                                </a:cubicBezTo>
                                <a:cubicBezTo>
                                  <a:pt x="718109" y="273685"/>
                                  <a:pt x="718617" y="274447"/>
                                  <a:pt x="719125" y="275082"/>
                                </a:cubicBezTo>
                                <a:cubicBezTo>
                                  <a:pt x="719633" y="275844"/>
                                  <a:pt x="720141" y="276606"/>
                                  <a:pt x="720522" y="277241"/>
                                </a:cubicBezTo>
                                <a:cubicBezTo>
                                  <a:pt x="721030" y="277876"/>
                                  <a:pt x="721538" y="278511"/>
                                  <a:pt x="722046" y="279146"/>
                                </a:cubicBezTo>
                                <a:cubicBezTo>
                                  <a:pt x="722554" y="279654"/>
                                  <a:pt x="723062" y="280289"/>
                                  <a:pt x="723443" y="280797"/>
                                </a:cubicBezTo>
                                <a:cubicBezTo>
                                  <a:pt x="723951" y="281305"/>
                                  <a:pt x="724459" y="281813"/>
                                  <a:pt x="724967" y="282194"/>
                                </a:cubicBezTo>
                                <a:cubicBezTo>
                                  <a:pt x="725475" y="282702"/>
                                  <a:pt x="725983" y="283083"/>
                                  <a:pt x="726364" y="283464"/>
                                </a:cubicBezTo>
                                <a:cubicBezTo>
                                  <a:pt x="726872" y="283845"/>
                                  <a:pt x="727380" y="284226"/>
                                  <a:pt x="727888" y="284607"/>
                                </a:cubicBezTo>
                                <a:cubicBezTo>
                                  <a:pt x="728396" y="284988"/>
                                  <a:pt x="728904" y="285242"/>
                                  <a:pt x="729285" y="285496"/>
                                </a:cubicBezTo>
                                <a:cubicBezTo>
                                  <a:pt x="729793" y="285750"/>
                                  <a:pt x="730301" y="286004"/>
                                  <a:pt x="730809" y="286258"/>
                                </a:cubicBezTo>
                                <a:cubicBezTo>
                                  <a:pt x="731317" y="286512"/>
                                  <a:pt x="731825" y="286639"/>
                                  <a:pt x="732206" y="286893"/>
                                </a:cubicBezTo>
                                <a:cubicBezTo>
                                  <a:pt x="732714" y="287020"/>
                                  <a:pt x="733222" y="287147"/>
                                  <a:pt x="733730" y="287401"/>
                                </a:cubicBezTo>
                                <a:cubicBezTo>
                                  <a:pt x="734238" y="287528"/>
                                  <a:pt x="734619" y="287655"/>
                                  <a:pt x="735127" y="287782"/>
                                </a:cubicBezTo>
                                <a:cubicBezTo>
                                  <a:pt x="735635" y="287909"/>
                                  <a:pt x="736143" y="287909"/>
                                  <a:pt x="736651" y="288036"/>
                                </a:cubicBezTo>
                                <a:cubicBezTo>
                                  <a:pt x="737159" y="288163"/>
                                  <a:pt x="737540" y="288163"/>
                                  <a:pt x="738048" y="288163"/>
                                </a:cubicBezTo>
                                <a:cubicBezTo>
                                  <a:pt x="738556" y="288290"/>
                                  <a:pt x="739064" y="288290"/>
                                  <a:pt x="739572" y="288290"/>
                                </a:cubicBezTo>
                                <a:cubicBezTo>
                                  <a:pt x="740080" y="288417"/>
                                  <a:pt x="740461" y="288417"/>
                                  <a:pt x="740969" y="288417"/>
                                </a:cubicBezTo>
                                <a:cubicBezTo>
                                  <a:pt x="741477" y="288417"/>
                                  <a:pt x="741985" y="288417"/>
                                  <a:pt x="742493" y="288290"/>
                                </a:cubicBezTo>
                                <a:cubicBezTo>
                                  <a:pt x="743001" y="288290"/>
                                  <a:pt x="743382" y="288290"/>
                                  <a:pt x="743890" y="288290"/>
                                </a:cubicBezTo>
                                <a:cubicBezTo>
                                  <a:pt x="744398" y="288163"/>
                                  <a:pt x="744906" y="288163"/>
                                  <a:pt x="745414" y="288036"/>
                                </a:cubicBezTo>
                                <a:cubicBezTo>
                                  <a:pt x="745922" y="288036"/>
                                  <a:pt x="746303" y="287909"/>
                                  <a:pt x="746811" y="287782"/>
                                </a:cubicBezTo>
                                <a:cubicBezTo>
                                  <a:pt x="747319" y="287782"/>
                                  <a:pt x="747827" y="287655"/>
                                  <a:pt x="748335" y="287528"/>
                                </a:cubicBezTo>
                                <a:cubicBezTo>
                                  <a:pt x="748843" y="287401"/>
                                  <a:pt x="749224" y="287274"/>
                                  <a:pt x="749732" y="287147"/>
                                </a:cubicBezTo>
                                <a:cubicBezTo>
                                  <a:pt x="750240" y="287147"/>
                                  <a:pt x="750748" y="287020"/>
                                  <a:pt x="751256" y="286893"/>
                                </a:cubicBezTo>
                                <a:cubicBezTo>
                                  <a:pt x="751637" y="286766"/>
                                  <a:pt x="752145" y="286639"/>
                                  <a:pt x="752653" y="286512"/>
                                </a:cubicBezTo>
                                <a:cubicBezTo>
                                  <a:pt x="753161" y="286385"/>
                                  <a:pt x="753669" y="286258"/>
                                  <a:pt x="754177" y="286131"/>
                                </a:cubicBezTo>
                                <a:cubicBezTo>
                                  <a:pt x="754558" y="286004"/>
                                  <a:pt x="755066" y="285877"/>
                                  <a:pt x="755574" y="285750"/>
                                </a:cubicBezTo>
                                <a:cubicBezTo>
                                  <a:pt x="756082" y="285623"/>
                                  <a:pt x="756590" y="285496"/>
                                  <a:pt x="757098" y="285369"/>
                                </a:cubicBezTo>
                                <a:cubicBezTo>
                                  <a:pt x="757479" y="285242"/>
                                  <a:pt x="757987" y="285115"/>
                                  <a:pt x="758495" y="284988"/>
                                </a:cubicBezTo>
                                <a:cubicBezTo>
                                  <a:pt x="759003" y="284861"/>
                                  <a:pt x="759511" y="284734"/>
                                  <a:pt x="760019" y="284607"/>
                                </a:cubicBezTo>
                                <a:cubicBezTo>
                                  <a:pt x="760400" y="284480"/>
                                  <a:pt x="760908" y="284226"/>
                                  <a:pt x="761416" y="284099"/>
                                </a:cubicBezTo>
                                <a:cubicBezTo>
                                  <a:pt x="761924" y="283972"/>
                                  <a:pt x="762432" y="283845"/>
                                  <a:pt x="762940" y="283718"/>
                                </a:cubicBezTo>
                                <a:cubicBezTo>
                                  <a:pt x="763321" y="283464"/>
                                  <a:pt x="763829" y="283337"/>
                                  <a:pt x="764337" y="283210"/>
                                </a:cubicBezTo>
                                <a:cubicBezTo>
                                  <a:pt x="764845" y="283083"/>
                                  <a:pt x="765353" y="282829"/>
                                  <a:pt x="765861" y="282702"/>
                                </a:cubicBezTo>
                                <a:cubicBezTo>
                                  <a:pt x="766242" y="282575"/>
                                  <a:pt x="766750" y="282321"/>
                                  <a:pt x="767258" y="282194"/>
                                </a:cubicBezTo>
                                <a:cubicBezTo>
                                  <a:pt x="767766" y="281940"/>
                                  <a:pt x="768274" y="281813"/>
                                  <a:pt x="768655" y="281686"/>
                                </a:cubicBezTo>
                                <a:cubicBezTo>
                                  <a:pt x="769163" y="281432"/>
                                  <a:pt x="769671" y="281305"/>
                                  <a:pt x="770179" y="281051"/>
                                </a:cubicBezTo>
                                <a:cubicBezTo>
                                  <a:pt x="770687" y="280924"/>
                                  <a:pt x="771195" y="280670"/>
                                  <a:pt x="771576" y="280543"/>
                                </a:cubicBezTo>
                                <a:cubicBezTo>
                                  <a:pt x="772084" y="280289"/>
                                  <a:pt x="772592" y="280035"/>
                                  <a:pt x="773100" y="279908"/>
                                </a:cubicBezTo>
                                <a:cubicBezTo>
                                  <a:pt x="773608" y="279654"/>
                                  <a:pt x="774116" y="279527"/>
                                  <a:pt x="774497" y="279273"/>
                                </a:cubicBezTo>
                                <a:cubicBezTo>
                                  <a:pt x="775005" y="279146"/>
                                  <a:pt x="775513" y="278892"/>
                                  <a:pt x="776021" y="278638"/>
                                </a:cubicBezTo>
                                <a:cubicBezTo>
                                  <a:pt x="776529" y="278511"/>
                                  <a:pt x="777037" y="278257"/>
                                  <a:pt x="777418" y="278003"/>
                                </a:cubicBezTo>
                                <a:cubicBezTo>
                                  <a:pt x="777926" y="277876"/>
                                  <a:pt x="778434" y="277622"/>
                                  <a:pt x="778942" y="277368"/>
                                </a:cubicBezTo>
                                <a:cubicBezTo>
                                  <a:pt x="779450" y="277114"/>
                                  <a:pt x="779958" y="276987"/>
                                  <a:pt x="780339" y="276733"/>
                                </a:cubicBezTo>
                                <a:cubicBezTo>
                                  <a:pt x="780847" y="276479"/>
                                  <a:pt x="781355" y="276225"/>
                                  <a:pt x="781863" y="275971"/>
                                </a:cubicBezTo>
                                <a:cubicBezTo>
                                  <a:pt x="782371" y="275717"/>
                                  <a:pt x="782879" y="275590"/>
                                  <a:pt x="783260" y="275336"/>
                                </a:cubicBezTo>
                                <a:cubicBezTo>
                                  <a:pt x="783768" y="275082"/>
                                  <a:pt x="784276" y="274828"/>
                                  <a:pt x="784784" y="274574"/>
                                </a:cubicBezTo>
                                <a:cubicBezTo>
                                  <a:pt x="785292" y="274320"/>
                                  <a:pt x="785673" y="274066"/>
                                  <a:pt x="786181" y="273812"/>
                                </a:cubicBezTo>
                                <a:cubicBezTo>
                                  <a:pt x="786689" y="273558"/>
                                  <a:pt x="787197" y="273304"/>
                                  <a:pt x="787705" y="273050"/>
                                </a:cubicBezTo>
                                <a:cubicBezTo>
                                  <a:pt x="788213" y="272796"/>
                                  <a:pt x="788594" y="272542"/>
                                  <a:pt x="789102" y="272288"/>
                                </a:cubicBezTo>
                                <a:cubicBezTo>
                                  <a:pt x="789610" y="272034"/>
                                  <a:pt x="790118" y="271653"/>
                                  <a:pt x="790626" y="271399"/>
                                </a:cubicBezTo>
                                <a:cubicBezTo>
                                  <a:pt x="791134" y="271145"/>
                                  <a:pt x="791515" y="270891"/>
                                  <a:pt x="792023" y="270510"/>
                                </a:cubicBezTo>
                                <a:cubicBezTo>
                                  <a:pt x="792531" y="270256"/>
                                  <a:pt x="793039" y="269875"/>
                                  <a:pt x="793547" y="269621"/>
                                </a:cubicBezTo>
                                <a:cubicBezTo>
                                  <a:pt x="794055" y="269240"/>
                                  <a:pt x="794436" y="268986"/>
                                  <a:pt x="794944" y="268605"/>
                                </a:cubicBezTo>
                                <a:cubicBezTo>
                                  <a:pt x="795452" y="268351"/>
                                  <a:pt x="795960" y="267970"/>
                                  <a:pt x="796468" y="267589"/>
                                </a:cubicBezTo>
                                <a:cubicBezTo>
                                  <a:pt x="796976" y="267335"/>
                                  <a:pt x="797357" y="266954"/>
                                  <a:pt x="797865" y="266573"/>
                                </a:cubicBezTo>
                                <a:cubicBezTo>
                                  <a:pt x="798373" y="266192"/>
                                  <a:pt x="798881" y="265811"/>
                                  <a:pt x="799389" y="265430"/>
                                </a:cubicBezTo>
                                <a:cubicBezTo>
                                  <a:pt x="799897" y="265049"/>
                                  <a:pt x="800278" y="264668"/>
                                  <a:pt x="800786" y="264287"/>
                                </a:cubicBezTo>
                                <a:cubicBezTo>
                                  <a:pt x="801294" y="263906"/>
                                  <a:pt x="801802" y="263525"/>
                                  <a:pt x="802310" y="263144"/>
                                </a:cubicBezTo>
                                <a:cubicBezTo>
                                  <a:pt x="802691" y="262763"/>
                                  <a:pt x="803199" y="262382"/>
                                  <a:pt x="803707" y="261874"/>
                                </a:cubicBezTo>
                                <a:cubicBezTo>
                                  <a:pt x="804215" y="261493"/>
                                  <a:pt x="804723" y="261112"/>
                                  <a:pt x="805231" y="260604"/>
                                </a:cubicBezTo>
                                <a:cubicBezTo>
                                  <a:pt x="805612" y="260223"/>
                                  <a:pt x="806120" y="259842"/>
                                  <a:pt x="806628" y="259334"/>
                                </a:cubicBezTo>
                                <a:cubicBezTo>
                                  <a:pt x="807136" y="258953"/>
                                  <a:pt x="807644" y="258572"/>
                                  <a:pt x="808152" y="258064"/>
                                </a:cubicBezTo>
                                <a:cubicBezTo>
                                  <a:pt x="808533" y="257556"/>
                                  <a:pt x="809041" y="257175"/>
                                  <a:pt x="809549" y="256667"/>
                                </a:cubicBezTo>
                                <a:cubicBezTo>
                                  <a:pt x="810057" y="256159"/>
                                  <a:pt x="810565" y="255778"/>
                                  <a:pt x="811073" y="255270"/>
                                </a:cubicBezTo>
                                <a:cubicBezTo>
                                  <a:pt x="811454" y="254762"/>
                                  <a:pt x="811962" y="254254"/>
                                  <a:pt x="812470" y="253873"/>
                                </a:cubicBezTo>
                                <a:cubicBezTo>
                                  <a:pt x="812978" y="253365"/>
                                  <a:pt x="813486" y="252857"/>
                                  <a:pt x="813994" y="252349"/>
                                </a:cubicBezTo>
                                <a:cubicBezTo>
                                  <a:pt x="814375" y="251841"/>
                                  <a:pt x="814883" y="251333"/>
                                  <a:pt x="815391" y="250825"/>
                                </a:cubicBezTo>
                                <a:cubicBezTo>
                                  <a:pt x="815899" y="250317"/>
                                  <a:pt x="816407" y="249809"/>
                                  <a:pt x="816915" y="249174"/>
                                </a:cubicBezTo>
                                <a:cubicBezTo>
                                  <a:pt x="817296" y="248666"/>
                                  <a:pt x="817804" y="248158"/>
                                  <a:pt x="818312" y="247523"/>
                                </a:cubicBezTo>
                                <a:cubicBezTo>
                                  <a:pt x="818820" y="247015"/>
                                  <a:pt x="819328" y="246507"/>
                                  <a:pt x="819709" y="245872"/>
                                </a:cubicBezTo>
                                <a:cubicBezTo>
                                  <a:pt x="820217" y="245364"/>
                                  <a:pt x="820725" y="244729"/>
                                  <a:pt x="821233" y="244094"/>
                                </a:cubicBezTo>
                                <a:cubicBezTo>
                                  <a:pt x="821741" y="243586"/>
                                  <a:pt x="822249" y="242951"/>
                                  <a:pt x="822630" y="242316"/>
                                </a:cubicBezTo>
                                <a:cubicBezTo>
                                  <a:pt x="823138" y="241681"/>
                                  <a:pt x="823646" y="241046"/>
                                  <a:pt x="824154" y="240411"/>
                                </a:cubicBezTo>
                                <a:cubicBezTo>
                                  <a:pt x="824662" y="239776"/>
                                  <a:pt x="825170" y="239141"/>
                                  <a:pt x="825551" y="238506"/>
                                </a:cubicBezTo>
                                <a:cubicBezTo>
                                  <a:pt x="826059" y="237871"/>
                                  <a:pt x="826567" y="237236"/>
                                  <a:pt x="827075" y="236601"/>
                                </a:cubicBezTo>
                                <a:cubicBezTo>
                                  <a:pt x="827583" y="235839"/>
                                  <a:pt x="828091" y="235204"/>
                                  <a:pt x="828472" y="234569"/>
                                </a:cubicBezTo>
                                <a:cubicBezTo>
                                  <a:pt x="828980" y="233934"/>
                                  <a:pt x="829488" y="233172"/>
                                  <a:pt x="829996" y="232537"/>
                                </a:cubicBezTo>
                                <a:cubicBezTo>
                                  <a:pt x="830504" y="231902"/>
                                  <a:pt x="831012" y="231267"/>
                                  <a:pt x="831393" y="230632"/>
                                </a:cubicBezTo>
                                <a:cubicBezTo>
                                  <a:pt x="831901" y="229870"/>
                                  <a:pt x="832409" y="229235"/>
                                  <a:pt x="832917" y="228600"/>
                                </a:cubicBezTo>
                                <a:cubicBezTo>
                                  <a:pt x="833425" y="227965"/>
                                  <a:pt x="833806" y="227330"/>
                                  <a:pt x="834314" y="226695"/>
                                </a:cubicBezTo>
                                <a:cubicBezTo>
                                  <a:pt x="834822" y="226060"/>
                                  <a:pt x="835330" y="225425"/>
                                  <a:pt x="835838" y="224790"/>
                                </a:cubicBezTo>
                                <a:cubicBezTo>
                                  <a:pt x="836346" y="224282"/>
                                  <a:pt x="836727" y="223647"/>
                                  <a:pt x="837235" y="223012"/>
                                </a:cubicBezTo>
                                <a:cubicBezTo>
                                  <a:pt x="837743" y="222504"/>
                                  <a:pt x="838251" y="221869"/>
                                  <a:pt x="838759" y="221361"/>
                                </a:cubicBezTo>
                                <a:cubicBezTo>
                                  <a:pt x="839267" y="220726"/>
                                  <a:pt x="839648" y="220218"/>
                                  <a:pt x="840156" y="219710"/>
                                </a:cubicBezTo>
                                <a:cubicBezTo>
                                  <a:pt x="840664" y="219075"/>
                                  <a:pt x="841172" y="218694"/>
                                  <a:pt x="841680" y="218186"/>
                                </a:cubicBezTo>
                                <a:cubicBezTo>
                                  <a:pt x="842188" y="217678"/>
                                  <a:pt x="842569" y="217170"/>
                                  <a:pt x="843077" y="216789"/>
                                </a:cubicBezTo>
                                <a:cubicBezTo>
                                  <a:pt x="843585" y="216408"/>
                                  <a:pt x="844093" y="216027"/>
                                  <a:pt x="844601" y="215646"/>
                                </a:cubicBezTo>
                                <a:cubicBezTo>
                                  <a:pt x="845109" y="215265"/>
                                  <a:pt x="845490" y="214884"/>
                                  <a:pt x="845998" y="214630"/>
                                </a:cubicBezTo>
                                <a:cubicBezTo>
                                  <a:pt x="846506" y="214249"/>
                                  <a:pt x="847014" y="213995"/>
                                  <a:pt x="847522" y="213741"/>
                                </a:cubicBezTo>
                                <a:cubicBezTo>
                                  <a:pt x="848030" y="213487"/>
                                  <a:pt x="848411" y="213233"/>
                                  <a:pt x="848919" y="212979"/>
                                </a:cubicBezTo>
                                <a:cubicBezTo>
                                  <a:pt x="849427" y="212852"/>
                                  <a:pt x="849935" y="212598"/>
                                  <a:pt x="850443" y="212471"/>
                                </a:cubicBezTo>
                                <a:cubicBezTo>
                                  <a:pt x="850824" y="212344"/>
                                  <a:pt x="851332" y="212217"/>
                                  <a:pt x="851840" y="212090"/>
                                </a:cubicBezTo>
                                <a:cubicBezTo>
                                  <a:pt x="852348" y="211963"/>
                                  <a:pt x="852856" y="211836"/>
                                  <a:pt x="853364" y="211709"/>
                                </a:cubicBezTo>
                                <a:cubicBezTo>
                                  <a:pt x="853745" y="211709"/>
                                  <a:pt x="854253" y="211582"/>
                                  <a:pt x="854761" y="211582"/>
                                </a:cubicBezTo>
                                <a:cubicBezTo>
                                  <a:pt x="855269" y="211455"/>
                                  <a:pt x="855777" y="211455"/>
                                  <a:pt x="856285" y="211455"/>
                                </a:cubicBezTo>
                                <a:cubicBezTo>
                                  <a:pt x="856666" y="211328"/>
                                  <a:pt x="857174" y="211328"/>
                                  <a:pt x="857682" y="211328"/>
                                </a:cubicBezTo>
                                <a:cubicBezTo>
                                  <a:pt x="858190" y="211201"/>
                                  <a:pt x="858698" y="211201"/>
                                  <a:pt x="859206" y="211201"/>
                                </a:cubicBezTo>
                                <a:cubicBezTo>
                                  <a:pt x="859587" y="211074"/>
                                  <a:pt x="860095" y="211074"/>
                                  <a:pt x="860603" y="211074"/>
                                </a:cubicBezTo>
                                <a:cubicBezTo>
                                  <a:pt x="861111" y="210947"/>
                                  <a:pt x="861619" y="210947"/>
                                  <a:pt x="862127" y="210820"/>
                                </a:cubicBezTo>
                                <a:cubicBezTo>
                                  <a:pt x="862508" y="210820"/>
                                  <a:pt x="863016" y="210693"/>
                                  <a:pt x="863524" y="210566"/>
                                </a:cubicBezTo>
                                <a:cubicBezTo>
                                  <a:pt x="864032" y="210439"/>
                                  <a:pt x="864540" y="210439"/>
                                  <a:pt x="865048" y="210312"/>
                                </a:cubicBezTo>
                                <a:cubicBezTo>
                                  <a:pt x="865429" y="210185"/>
                                  <a:pt x="865937" y="210058"/>
                                  <a:pt x="866445" y="209931"/>
                                </a:cubicBezTo>
                                <a:cubicBezTo>
                                  <a:pt x="866953" y="209804"/>
                                  <a:pt x="867461" y="209677"/>
                                  <a:pt x="867842" y="209550"/>
                                </a:cubicBezTo>
                                <a:cubicBezTo>
                                  <a:pt x="868350" y="209423"/>
                                  <a:pt x="868858" y="209296"/>
                                  <a:pt x="869366" y="209169"/>
                                </a:cubicBezTo>
                                <a:cubicBezTo>
                                  <a:pt x="869874" y="209042"/>
                                  <a:pt x="870382" y="208915"/>
                                  <a:pt x="870763" y="208915"/>
                                </a:cubicBezTo>
                                <a:cubicBezTo>
                                  <a:pt x="871271" y="208788"/>
                                  <a:pt x="871779" y="208661"/>
                                  <a:pt x="872287" y="208534"/>
                                </a:cubicBezTo>
                                <a:cubicBezTo>
                                  <a:pt x="872795" y="208407"/>
                                  <a:pt x="873303" y="208280"/>
                                  <a:pt x="873684" y="208280"/>
                                </a:cubicBezTo>
                                <a:cubicBezTo>
                                  <a:pt x="874192" y="208153"/>
                                  <a:pt x="874700" y="208026"/>
                                  <a:pt x="875208" y="208026"/>
                                </a:cubicBezTo>
                                <a:cubicBezTo>
                                  <a:pt x="875716" y="207899"/>
                                  <a:pt x="876224" y="207899"/>
                                  <a:pt x="876605" y="207772"/>
                                </a:cubicBezTo>
                                <a:cubicBezTo>
                                  <a:pt x="877113" y="207772"/>
                                  <a:pt x="877621" y="207772"/>
                                  <a:pt x="878129" y="207772"/>
                                </a:cubicBezTo>
                                <a:cubicBezTo>
                                  <a:pt x="878637" y="207645"/>
                                  <a:pt x="879145" y="207772"/>
                                  <a:pt x="879526" y="207772"/>
                                </a:cubicBezTo>
                                <a:cubicBezTo>
                                  <a:pt x="880034" y="207772"/>
                                  <a:pt x="880542" y="207772"/>
                                  <a:pt x="881050" y="207772"/>
                                </a:cubicBezTo>
                                <a:cubicBezTo>
                                  <a:pt x="881558" y="207899"/>
                                  <a:pt x="882066" y="207899"/>
                                  <a:pt x="882447" y="208026"/>
                                </a:cubicBezTo>
                                <a:cubicBezTo>
                                  <a:pt x="882955" y="208153"/>
                                  <a:pt x="883463" y="208153"/>
                                  <a:pt x="883971" y="208280"/>
                                </a:cubicBezTo>
                                <a:cubicBezTo>
                                  <a:pt x="884479" y="208407"/>
                                  <a:pt x="884860" y="208534"/>
                                  <a:pt x="885368" y="208661"/>
                                </a:cubicBezTo>
                                <a:cubicBezTo>
                                  <a:pt x="885876" y="208788"/>
                                  <a:pt x="886384" y="208915"/>
                                  <a:pt x="886892" y="209169"/>
                                </a:cubicBezTo>
                                <a:cubicBezTo>
                                  <a:pt x="887400" y="209296"/>
                                  <a:pt x="887781" y="209423"/>
                                  <a:pt x="888289" y="209677"/>
                                </a:cubicBezTo>
                                <a:cubicBezTo>
                                  <a:pt x="888797" y="209804"/>
                                  <a:pt x="889305" y="210058"/>
                                  <a:pt x="889813" y="210185"/>
                                </a:cubicBezTo>
                                <a:cubicBezTo>
                                  <a:pt x="890321" y="210312"/>
                                  <a:pt x="890702" y="210566"/>
                                  <a:pt x="891210" y="210693"/>
                                </a:cubicBezTo>
                                <a:cubicBezTo>
                                  <a:pt x="891718" y="210947"/>
                                  <a:pt x="892226" y="211074"/>
                                  <a:pt x="892734" y="211328"/>
                                </a:cubicBezTo>
                                <a:cubicBezTo>
                                  <a:pt x="893242" y="211455"/>
                                  <a:pt x="893623" y="211709"/>
                                  <a:pt x="894131" y="211836"/>
                                </a:cubicBezTo>
                                <a:cubicBezTo>
                                  <a:pt x="894639" y="212090"/>
                                  <a:pt x="895147" y="212217"/>
                                  <a:pt x="895655" y="212471"/>
                                </a:cubicBezTo>
                                <a:cubicBezTo>
                                  <a:pt x="896163" y="212598"/>
                                  <a:pt x="896544" y="212852"/>
                                  <a:pt x="897052" y="212979"/>
                                </a:cubicBezTo>
                                <a:cubicBezTo>
                                  <a:pt x="897560" y="213106"/>
                                  <a:pt x="898068" y="213360"/>
                                  <a:pt x="898576" y="213487"/>
                                </a:cubicBezTo>
                                <a:cubicBezTo>
                                  <a:pt x="899084" y="213741"/>
                                  <a:pt x="899465" y="213868"/>
                                  <a:pt x="899973" y="214122"/>
                                </a:cubicBezTo>
                                <a:cubicBezTo>
                                  <a:pt x="900481" y="214249"/>
                                  <a:pt x="900989" y="214503"/>
                                  <a:pt x="901497" y="214630"/>
                                </a:cubicBezTo>
                                <a:cubicBezTo>
                                  <a:pt x="901878" y="214757"/>
                                  <a:pt x="902386" y="215011"/>
                                  <a:pt x="902894" y="215138"/>
                                </a:cubicBezTo>
                                <a:cubicBezTo>
                                  <a:pt x="903402" y="215265"/>
                                  <a:pt x="903910" y="215519"/>
                                  <a:pt x="904418" y="215646"/>
                                </a:cubicBezTo>
                                <a:cubicBezTo>
                                  <a:pt x="904799" y="215773"/>
                                  <a:pt x="905307" y="216027"/>
                                  <a:pt x="905815" y="216154"/>
                                </a:cubicBezTo>
                                <a:cubicBezTo>
                                  <a:pt x="906323" y="216281"/>
                                  <a:pt x="906831" y="216408"/>
                                  <a:pt x="907339" y="216535"/>
                                </a:cubicBezTo>
                                <a:cubicBezTo>
                                  <a:pt x="907720" y="216789"/>
                                  <a:pt x="908228" y="216916"/>
                                  <a:pt x="908736" y="217043"/>
                                </a:cubicBezTo>
                                <a:cubicBezTo>
                                  <a:pt x="909244" y="217170"/>
                                  <a:pt x="909752" y="217170"/>
                                  <a:pt x="910260" y="217297"/>
                                </a:cubicBezTo>
                                <a:cubicBezTo>
                                  <a:pt x="910641" y="217424"/>
                                  <a:pt x="911149" y="217551"/>
                                  <a:pt x="911657" y="217678"/>
                                </a:cubicBezTo>
                                <a:cubicBezTo>
                                  <a:pt x="912165" y="217805"/>
                                  <a:pt x="912673" y="217932"/>
                                  <a:pt x="913181" y="218059"/>
                                </a:cubicBezTo>
                                <a:cubicBezTo>
                                  <a:pt x="913562" y="218059"/>
                                  <a:pt x="914070" y="218186"/>
                                  <a:pt x="914578" y="218313"/>
                                </a:cubicBezTo>
                                <a:cubicBezTo>
                                  <a:pt x="915086" y="218313"/>
                                  <a:pt x="915594" y="218440"/>
                                  <a:pt x="916102" y="218567"/>
                                </a:cubicBezTo>
                                <a:cubicBezTo>
                                  <a:pt x="916483" y="218694"/>
                                  <a:pt x="916991" y="218694"/>
                                  <a:pt x="917499" y="218821"/>
                                </a:cubicBezTo>
                                <a:cubicBezTo>
                                  <a:pt x="918007" y="218948"/>
                                  <a:pt x="918515" y="218948"/>
                                  <a:pt x="918896" y="219075"/>
                                </a:cubicBezTo>
                                <a:cubicBezTo>
                                  <a:pt x="919404" y="219075"/>
                                  <a:pt x="919912" y="219202"/>
                                  <a:pt x="920420" y="219202"/>
                                </a:cubicBezTo>
                                <a:cubicBezTo>
                                  <a:pt x="920928" y="219329"/>
                                  <a:pt x="921436" y="219329"/>
                                  <a:pt x="921817" y="219456"/>
                                </a:cubicBezTo>
                                <a:cubicBezTo>
                                  <a:pt x="922325" y="219456"/>
                                  <a:pt x="922833" y="219583"/>
                                  <a:pt x="923341" y="219583"/>
                                </a:cubicBezTo>
                                <a:cubicBezTo>
                                  <a:pt x="923849" y="219583"/>
                                  <a:pt x="924357" y="219710"/>
                                  <a:pt x="924738" y="219710"/>
                                </a:cubicBezTo>
                                <a:cubicBezTo>
                                  <a:pt x="925246" y="219710"/>
                                  <a:pt x="925754" y="219710"/>
                                  <a:pt x="926262" y="219710"/>
                                </a:cubicBezTo>
                                <a:cubicBezTo>
                                  <a:pt x="926770" y="219837"/>
                                  <a:pt x="927278" y="219837"/>
                                  <a:pt x="927659" y="219837"/>
                                </a:cubicBezTo>
                                <a:cubicBezTo>
                                  <a:pt x="928167" y="219837"/>
                                  <a:pt x="928675" y="219837"/>
                                  <a:pt x="929183" y="219964"/>
                                </a:cubicBezTo>
                                <a:cubicBezTo>
                                  <a:pt x="929691" y="219964"/>
                                  <a:pt x="930199" y="219964"/>
                                  <a:pt x="930580" y="220091"/>
                                </a:cubicBezTo>
                                <a:cubicBezTo>
                                  <a:pt x="931088" y="220091"/>
                                  <a:pt x="931596" y="220091"/>
                                  <a:pt x="932104" y="220091"/>
                                </a:cubicBezTo>
                                <a:cubicBezTo>
                                  <a:pt x="932612" y="220218"/>
                                  <a:pt x="933120" y="220218"/>
                                  <a:pt x="933501" y="220218"/>
                                </a:cubicBezTo>
                                <a:cubicBezTo>
                                  <a:pt x="934009" y="220218"/>
                                  <a:pt x="934517" y="220345"/>
                                  <a:pt x="935025" y="220345"/>
                                </a:cubicBezTo>
                                <a:cubicBezTo>
                                  <a:pt x="935533" y="220345"/>
                                  <a:pt x="935914" y="220345"/>
                                  <a:pt x="936422" y="220345"/>
                                </a:cubicBezTo>
                                <a:cubicBezTo>
                                  <a:pt x="936930" y="220472"/>
                                  <a:pt x="937438" y="220472"/>
                                  <a:pt x="937946" y="220472"/>
                                </a:cubicBezTo>
                                <a:cubicBezTo>
                                  <a:pt x="938454" y="220472"/>
                                  <a:pt x="938835" y="220472"/>
                                  <a:pt x="939343" y="220472"/>
                                </a:cubicBezTo>
                                <a:cubicBezTo>
                                  <a:pt x="939851" y="220472"/>
                                  <a:pt x="940359" y="220472"/>
                                  <a:pt x="940867" y="220472"/>
                                </a:cubicBezTo>
                                <a:cubicBezTo>
                                  <a:pt x="941375" y="220472"/>
                                  <a:pt x="941756" y="220472"/>
                                  <a:pt x="942264" y="220472"/>
                                </a:cubicBezTo>
                                <a:cubicBezTo>
                                  <a:pt x="942772" y="220472"/>
                                  <a:pt x="943280" y="220472"/>
                                  <a:pt x="943788" y="220472"/>
                                </a:cubicBezTo>
                                <a:cubicBezTo>
                                  <a:pt x="944296" y="220472"/>
                                  <a:pt x="944677" y="220472"/>
                                  <a:pt x="945185" y="220472"/>
                                </a:cubicBezTo>
                                <a:cubicBezTo>
                                  <a:pt x="945693" y="220472"/>
                                  <a:pt x="946201" y="220472"/>
                                  <a:pt x="946709" y="220472"/>
                                </a:cubicBezTo>
                                <a:cubicBezTo>
                                  <a:pt x="947217" y="220472"/>
                                  <a:pt x="947598" y="220472"/>
                                  <a:pt x="948106" y="220472"/>
                                </a:cubicBezTo>
                                <a:cubicBezTo>
                                  <a:pt x="948614" y="220472"/>
                                  <a:pt x="949122" y="220472"/>
                                  <a:pt x="949630" y="220599"/>
                                </a:cubicBezTo>
                                <a:cubicBezTo>
                                  <a:pt x="950138" y="220599"/>
                                  <a:pt x="950519" y="220599"/>
                                  <a:pt x="951027" y="220726"/>
                                </a:cubicBezTo>
                                <a:cubicBezTo>
                                  <a:pt x="951535" y="220726"/>
                                  <a:pt x="952043" y="220726"/>
                                  <a:pt x="952551" y="220853"/>
                                </a:cubicBezTo>
                                <a:cubicBezTo>
                                  <a:pt x="952932" y="220853"/>
                                  <a:pt x="953440" y="220853"/>
                                  <a:pt x="953948" y="220980"/>
                                </a:cubicBezTo>
                                <a:cubicBezTo>
                                  <a:pt x="954456" y="220980"/>
                                  <a:pt x="954964" y="221107"/>
                                  <a:pt x="955472" y="221107"/>
                                </a:cubicBezTo>
                                <a:cubicBezTo>
                                  <a:pt x="955853" y="221107"/>
                                  <a:pt x="956361" y="221234"/>
                                  <a:pt x="956869" y="221361"/>
                                </a:cubicBezTo>
                                <a:cubicBezTo>
                                  <a:pt x="957377" y="221361"/>
                                  <a:pt x="957885" y="221488"/>
                                  <a:pt x="958393" y="221488"/>
                                </a:cubicBezTo>
                                <a:cubicBezTo>
                                  <a:pt x="958774" y="221615"/>
                                  <a:pt x="959282" y="221742"/>
                                  <a:pt x="959790" y="221869"/>
                                </a:cubicBezTo>
                                <a:cubicBezTo>
                                  <a:pt x="960298" y="221869"/>
                                  <a:pt x="960806" y="221996"/>
                                  <a:pt x="961314" y="222123"/>
                                </a:cubicBezTo>
                                <a:cubicBezTo>
                                  <a:pt x="961695" y="222250"/>
                                  <a:pt x="962203" y="222377"/>
                                  <a:pt x="962711" y="222504"/>
                                </a:cubicBezTo>
                                <a:cubicBezTo>
                                  <a:pt x="963219" y="222631"/>
                                  <a:pt x="963727" y="222631"/>
                                  <a:pt x="964235" y="222758"/>
                                </a:cubicBezTo>
                                <a:cubicBezTo>
                                  <a:pt x="964616" y="222885"/>
                                  <a:pt x="965124" y="223012"/>
                                  <a:pt x="965632" y="223139"/>
                                </a:cubicBezTo>
                                <a:cubicBezTo>
                                  <a:pt x="966140" y="223266"/>
                                  <a:pt x="966648" y="223393"/>
                                  <a:pt x="967156" y="223520"/>
                                </a:cubicBezTo>
                                <a:cubicBezTo>
                                  <a:pt x="967537" y="223520"/>
                                  <a:pt x="968045" y="223647"/>
                                  <a:pt x="968553" y="223774"/>
                                </a:cubicBezTo>
                                <a:cubicBezTo>
                                  <a:pt x="969061" y="223774"/>
                                  <a:pt x="969569" y="223901"/>
                                  <a:pt x="969950" y="224028"/>
                                </a:cubicBezTo>
                                <a:cubicBezTo>
                                  <a:pt x="970458" y="224155"/>
                                  <a:pt x="970966" y="224282"/>
                                  <a:pt x="971474" y="224409"/>
                                </a:cubicBezTo>
                                <a:cubicBezTo>
                                  <a:pt x="971982" y="224536"/>
                                  <a:pt x="972490" y="224663"/>
                                  <a:pt x="972871" y="224663"/>
                                </a:cubicBezTo>
                                <a:cubicBezTo>
                                  <a:pt x="973379" y="224790"/>
                                  <a:pt x="973887" y="224917"/>
                                  <a:pt x="974395" y="225044"/>
                                </a:cubicBezTo>
                                <a:cubicBezTo>
                                  <a:pt x="974903" y="225171"/>
                                  <a:pt x="975411" y="225298"/>
                                  <a:pt x="975792" y="225298"/>
                                </a:cubicBezTo>
                                <a:cubicBezTo>
                                  <a:pt x="976300" y="225425"/>
                                  <a:pt x="976808" y="225552"/>
                                  <a:pt x="977316" y="225679"/>
                                </a:cubicBezTo>
                                <a:cubicBezTo>
                                  <a:pt x="977824" y="225806"/>
                                  <a:pt x="978332" y="225933"/>
                                  <a:pt x="978713" y="225933"/>
                                </a:cubicBezTo>
                                <a:cubicBezTo>
                                  <a:pt x="979221" y="226060"/>
                                  <a:pt x="979729" y="226187"/>
                                  <a:pt x="980237" y="226314"/>
                                </a:cubicBezTo>
                                <a:cubicBezTo>
                                  <a:pt x="980745" y="226314"/>
                                  <a:pt x="981253" y="226441"/>
                                  <a:pt x="981634" y="226441"/>
                                </a:cubicBezTo>
                                <a:cubicBezTo>
                                  <a:pt x="982142" y="226568"/>
                                  <a:pt x="982650" y="226695"/>
                                  <a:pt x="983158" y="226822"/>
                                </a:cubicBezTo>
                                <a:cubicBezTo>
                                  <a:pt x="983666" y="226822"/>
                                  <a:pt x="984174" y="226949"/>
                                  <a:pt x="984555" y="226949"/>
                                </a:cubicBezTo>
                                <a:cubicBezTo>
                                  <a:pt x="985063" y="227076"/>
                                  <a:pt x="985571" y="227203"/>
                                  <a:pt x="986079" y="227330"/>
                                </a:cubicBezTo>
                                <a:cubicBezTo>
                                  <a:pt x="986587" y="227330"/>
                                  <a:pt x="986968" y="227457"/>
                                  <a:pt x="987476" y="227584"/>
                                </a:cubicBezTo>
                                <a:cubicBezTo>
                                  <a:pt x="987984" y="227584"/>
                                  <a:pt x="988492" y="227711"/>
                                  <a:pt x="989000" y="227838"/>
                                </a:cubicBezTo>
                                <a:cubicBezTo>
                                  <a:pt x="989508" y="227965"/>
                                  <a:pt x="989889" y="227965"/>
                                  <a:pt x="990397" y="228092"/>
                                </a:cubicBezTo>
                                <a:cubicBezTo>
                                  <a:pt x="990905" y="228219"/>
                                  <a:pt x="991413" y="228346"/>
                                  <a:pt x="991921" y="228473"/>
                                </a:cubicBezTo>
                                <a:cubicBezTo>
                                  <a:pt x="992429" y="228600"/>
                                  <a:pt x="992810" y="228727"/>
                                  <a:pt x="993318" y="228854"/>
                                </a:cubicBezTo>
                                <a:cubicBezTo>
                                  <a:pt x="993826" y="228854"/>
                                  <a:pt x="994334" y="228981"/>
                                  <a:pt x="994842" y="229108"/>
                                </a:cubicBezTo>
                                <a:cubicBezTo>
                                  <a:pt x="995350" y="229235"/>
                                  <a:pt x="995731" y="229362"/>
                                  <a:pt x="996239" y="229489"/>
                                </a:cubicBezTo>
                                <a:cubicBezTo>
                                  <a:pt x="996747" y="229616"/>
                                  <a:pt x="997255" y="229743"/>
                                  <a:pt x="997763" y="229870"/>
                                </a:cubicBezTo>
                                <a:cubicBezTo>
                                  <a:pt x="998271" y="229870"/>
                                  <a:pt x="998652" y="229997"/>
                                  <a:pt x="999160" y="230124"/>
                                </a:cubicBezTo>
                                <a:cubicBezTo>
                                  <a:pt x="999668" y="230251"/>
                                  <a:pt x="1000176" y="230378"/>
                                  <a:pt x="1000684" y="230378"/>
                                </a:cubicBezTo>
                                <a:cubicBezTo>
                                  <a:pt x="1001192" y="230505"/>
                                  <a:pt x="1001573" y="230632"/>
                                  <a:pt x="1002081" y="230632"/>
                                </a:cubicBezTo>
                                <a:cubicBezTo>
                                  <a:pt x="1002589" y="230759"/>
                                  <a:pt x="1003097" y="230759"/>
                                  <a:pt x="1003605" y="230886"/>
                                </a:cubicBezTo>
                                <a:cubicBezTo>
                                  <a:pt x="1003986" y="231013"/>
                                  <a:pt x="1004494" y="231013"/>
                                  <a:pt x="1005002" y="231140"/>
                                </a:cubicBezTo>
                                <a:cubicBezTo>
                                  <a:pt x="1005510" y="231140"/>
                                  <a:pt x="1006018" y="231267"/>
                                  <a:pt x="1006526" y="231267"/>
                                </a:cubicBezTo>
                                <a:cubicBezTo>
                                  <a:pt x="1006907" y="231394"/>
                                  <a:pt x="1007415" y="231394"/>
                                  <a:pt x="1007923" y="231394"/>
                                </a:cubicBezTo>
                                <a:cubicBezTo>
                                  <a:pt x="1008431" y="231521"/>
                                  <a:pt x="1008939" y="231521"/>
                                  <a:pt x="1009447" y="231648"/>
                                </a:cubicBezTo>
                                <a:cubicBezTo>
                                  <a:pt x="1009828" y="231648"/>
                                  <a:pt x="1010336" y="231775"/>
                                  <a:pt x="1010844" y="231775"/>
                                </a:cubicBezTo>
                                <a:cubicBezTo>
                                  <a:pt x="1011352" y="231902"/>
                                  <a:pt x="1011860" y="231902"/>
                                  <a:pt x="1012368" y="232029"/>
                                </a:cubicBezTo>
                                <a:cubicBezTo>
                                  <a:pt x="1012749" y="232029"/>
                                  <a:pt x="1013257" y="232156"/>
                                  <a:pt x="1013765" y="232283"/>
                                </a:cubicBezTo>
                                <a:cubicBezTo>
                                  <a:pt x="1014273" y="232283"/>
                                  <a:pt x="1014781" y="232410"/>
                                  <a:pt x="1015289" y="232410"/>
                                </a:cubicBezTo>
                                <a:cubicBezTo>
                                  <a:pt x="1015670" y="232537"/>
                                  <a:pt x="1016178" y="232664"/>
                                  <a:pt x="1016686" y="232664"/>
                                </a:cubicBezTo>
                                <a:cubicBezTo>
                                  <a:pt x="1017194" y="232791"/>
                                  <a:pt x="1017702" y="232918"/>
                                  <a:pt x="1018210" y="232918"/>
                                </a:cubicBezTo>
                                <a:cubicBezTo>
                                  <a:pt x="1018591" y="233045"/>
                                  <a:pt x="1019099" y="233045"/>
                                  <a:pt x="1019607" y="233172"/>
                                </a:cubicBezTo>
                                <a:cubicBezTo>
                                  <a:pt x="1020115" y="233172"/>
                                  <a:pt x="1020623" y="233299"/>
                                  <a:pt x="1021004" y="233299"/>
                                </a:cubicBezTo>
                                <a:cubicBezTo>
                                  <a:pt x="1021512" y="233426"/>
                                  <a:pt x="1022020" y="233426"/>
                                  <a:pt x="1022528" y="233553"/>
                                </a:cubicBezTo>
                                <a:cubicBezTo>
                                  <a:pt x="1023036" y="233553"/>
                                  <a:pt x="1023544" y="233680"/>
                                  <a:pt x="1023925" y="233680"/>
                                </a:cubicBezTo>
                                <a:cubicBezTo>
                                  <a:pt x="1024433" y="233807"/>
                                  <a:pt x="1024941" y="233807"/>
                                  <a:pt x="1025449" y="233807"/>
                                </a:cubicBezTo>
                                <a:cubicBezTo>
                                  <a:pt x="1025957" y="233934"/>
                                  <a:pt x="1026465" y="233934"/>
                                  <a:pt x="1026846" y="234061"/>
                                </a:cubicBezTo>
                                <a:cubicBezTo>
                                  <a:pt x="1027354" y="234061"/>
                                  <a:pt x="1027862" y="234188"/>
                                  <a:pt x="1028370" y="234188"/>
                                </a:cubicBezTo>
                                <a:cubicBezTo>
                                  <a:pt x="1028878" y="234188"/>
                                  <a:pt x="1029386" y="234315"/>
                                  <a:pt x="1029767" y="234315"/>
                                </a:cubicBezTo>
                                <a:cubicBezTo>
                                  <a:pt x="1030275" y="234442"/>
                                  <a:pt x="1030783" y="234442"/>
                                  <a:pt x="1031291" y="234569"/>
                                </a:cubicBezTo>
                                <a:cubicBezTo>
                                  <a:pt x="1031799" y="234569"/>
                                  <a:pt x="1032307" y="234696"/>
                                  <a:pt x="1032688" y="234696"/>
                                </a:cubicBezTo>
                                <a:cubicBezTo>
                                  <a:pt x="1033196" y="234696"/>
                                  <a:pt x="1033704" y="234823"/>
                                  <a:pt x="1034212" y="234823"/>
                                </a:cubicBezTo>
                                <a:cubicBezTo>
                                  <a:pt x="1034720" y="234950"/>
                                  <a:pt x="1035101" y="234950"/>
                                  <a:pt x="1035609" y="234950"/>
                                </a:cubicBezTo>
                                <a:cubicBezTo>
                                  <a:pt x="1036117" y="235077"/>
                                  <a:pt x="1036625" y="235077"/>
                                  <a:pt x="1037133" y="235077"/>
                                </a:cubicBezTo>
                                <a:cubicBezTo>
                                  <a:pt x="1037641" y="235204"/>
                                  <a:pt x="1038022" y="235204"/>
                                  <a:pt x="1038530" y="235331"/>
                                </a:cubicBezTo>
                                <a:cubicBezTo>
                                  <a:pt x="1039038" y="235331"/>
                                  <a:pt x="1039546" y="235331"/>
                                  <a:pt x="1040054" y="235458"/>
                                </a:cubicBezTo>
                                <a:cubicBezTo>
                                  <a:pt x="1040562" y="235458"/>
                                  <a:pt x="1040943" y="235458"/>
                                  <a:pt x="1041451" y="235458"/>
                                </a:cubicBezTo>
                                <a:cubicBezTo>
                                  <a:pt x="1041959" y="235585"/>
                                  <a:pt x="1042467" y="235585"/>
                                  <a:pt x="1042975" y="235712"/>
                                </a:cubicBezTo>
                                <a:cubicBezTo>
                                  <a:pt x="1043483" y="235712"/>
                                  <a:pt x="1043864" y="235712"/>
                                  <a:pt x="1044372" y="235839"/>
                                </a:cubicBezTo>
                                <a:cubicBezTo>
                                  <a:pt x="1044880" y="235839"/>
                                  <a:pt x="1045388" y="235839"/>
                                  <a:pt x="1045896" y="235966"/>
                                </a:cubicBezTo>
                                <a:cubicBezTo>
                                  <a:pt x="1046404" y="235966"/>
                                  <a:pt x="1046785" y="235966"/>
                                  <a:pt x="1047293" y="236093"/>
                                </a:cubicBezTo>
                                <a:cubicBezTo>
                                  <a:pt x="1047801" y="236093"/>
                                  <a:pt x="1048309" y="236093"/>
                                  <a:pt x="1048817" y="236220"/>
                                </a:cubicBezTo>
                                <a:cubicBezTo>
                                  <a:pt x="1049325" y="236220"/>
                                  <a:pt x="1049706" y="236220"/>
                                  <a:pt x="1050214" y="236347"/>
                                </a:cubicBezTo>
                                <a:cubicBezTo>
                                  <a:pt x="1050722" y="236347"/>
                                  <a:pt x="1051230" y="236347"/>
                                  <a:pt x="1051738" y="236474"/>
                                </a:cubicBezTo>
                                <a:cubicBezTo>
                                  <a:pt x="1052246" y="236474"/>
                                  <a:pt x="1052627" y="236474"/>
                                  <a:pt x="1053135" y="236601"/>
                                </a:cubicBezTo>
                                <a:cubicBezTo>
                                  <a:pt x="1053643" y="236601"/>
                                  <a:pt x="1054151" y="236601"/>
                                  <a:pt x="1054659" y="236728"/>
                                </a:cubicBezTo>
                                <a:cubicBezTo>
                                  <a:pt x="1055040" y="236728"/>
                                  <a:pt x="1055548" y="236728"/>
                                  <a:pt x="1056056" y="236855"/>
                                </a:cubicBezTo>
                                <a:cubicBezTo>
                                  <a:pt x="1056564" y="236855"/>
                                  <a:pt x="1057072" y="236855"/>
                                  <a:pt x="1057580" y="236982"/>
                                </a:cubicBezTo>
                                <a:cubicBezTo>
                                  <a:pt x="1057961" y="236982"/>
                                  <a:pt x="1058469" y="236982"/>
                                  <a:pt x="1058977" y="237109"/>
                                </a:cubicBezTo>
                                <a:cubicBezTo>
                                  <a:pt x="1059485" y="237109"/>
                                  <a:pt x="1059993" y="237109"/>
                                  <a:pt x="1060501" y="237236"/>
                                </a:cubicBezTo>
                                <a:cubicBezTo>
                                  <a:pt x="1060882" y="237236"/>
                                  <a:pt x="1061390" y="237363"/>
                                  <a:pt x="1061898" y="237363"/>
                                </a:cubicBezTo>
                                <a:cubicBezTo>
                                  <a:pt x="1062406" y="237363"/>
                                  <a:pt x="1062914" y="237490"/>
                                  <a:pt x="1063422" y="237490"/>
                                </a:cubicBezTo>
                                <a:cubicBezTo>
                                  <a:pt x="1063803" y="237617"/>
                                  <a:pt x="1064311" y="237617"/>
                                  <a:pt x="1064819" y="237617"/>
                                </a:cubicBezTo>
                                <a:cubicBezTo>
                                  <a:pt x="1065327" y="237744"/>
                                  <a:pt x="1065835" y="237744"/>
                                  <a:pt x="1066343" y="237871"/>
                                </a:cubicBezTo>
                                <a:cubicBezTo>
                                  <a:pt x="1066724" y="237871"/>
                                  <a:pt x="1067232" y="237998"/>
                                  <a:pt x="1067740" y="237998"/>
                                </a:cubicBezTo>
                                <a:cubicBezTo>
                                  <a:pt x="1068248" y="237998"/>
                                  <a:pt x="1068756" y="238125"/>
                                  <a:pt x="1069264" y="238125"/>
                                </a:cubicBezTo>
                                <a:cubicBezTo>
                                  <a:pt x="1069645" y="238252"/>
                                  <a:pt x="1070153" y="238252"/>
                                  <a:pt x="1070661" y="238252"/>
                                </a:cubicBezTo>
                                <a:cubicBezTo>
                                  <a:pt x="1071169" y="238379"/>
                                  <a:pt x="1071677" y="238379"/>
                                  <a:pt x="1072058" y="238379"/>
                                </a:cubicBezTo>
                                <a:cubicBezTo>
                                  <a:pt x="1072566" y="238506"/>
                                  <a:pt x="1073074" y="238506"/>
                                  <a:pt x="1073582" y="238506"/>
                                </a:cubicBezTo>
                                <a:cubicBezTo>
                                  <a:pt x="1074090" y="238633"/>
                                  <a:pt x="1074598" y="238633"/>
                                  <a:pt x="1074979" y="238633"/>
                                </a:cubicBezTo>
                                <a:cubicBezTo>
                                  <a:pt x="1075487" y="238760"/>
                                  <a:pt x="1075995" y="238760"/>
                                  <a:pt x="1076503" y="238760"/>
                                </a:cubicBezTo>
                                <a:cubicBezTo>
                                  <a:pt x="1077011" y="238887"/>
                                  <a:pt x="1077519" y="238887"/>
                                  <a:pt x="1077900" y="238887"/>
                                </a:cubicBezTo>
                                <a:cubicBezTo>
                                  <a:pt x="1078408" y="239014"/>
                                  <a:pt x="1078916" y="239014"/>
                                  <a:pt x="1079424" y="239141"/>
                                </a:cubicBezTo>
                                <a:cubicBezTo>
                                  <a:pt x="1079932" y="239141"/>
                                  <a:pt x="1080440" y="239141"/>
                                  <a:pt x="1080821" y="239268"/>
                                </a:cubicBezTo>
                                <a:cubicBezTo>
                                  <a:pt x="1081329" y="239268"/>
                                  <a:pt x="1081837" y="239268"/>
                                  <a:pt x="1082345" y="239395"/>
                                </a:cubicBezTo>
                                <a:cubicBezTo>
                                  <a:pt x="1082853" y="239395"/>
                                  <a:pt x="1083361" y="239395"/>
                                  <a:pt x="1083742" y="239522"/>
                                </a:cubicBezTo>
                                <a:cubicBezTo>
                                  <a:pt x="1084250" y="239522"/>
                                  <a:pt x="1084758" y="239522"/>
                                  <a:pt x="1085266" y="239649"/>
                                </a:cubicBezTo>
                                <a:cubicBezTo>
                                  <a:pt x="1085774" y="239649"/>
                                  <a:pt x="1086155" y="239649"/>
                                  <a:pt x="1086663" y="239776"/>
                                </a:cubicBezTo>
                                <a:cubicBezTo>
                                  <a:pt x="1087171" y="239776"/>
                                  <a:pt x="1087679" y="239776"/>
                                  <a:pt x="1088187" y="239776"/>
                                </a:cubicBezTo>
                                <a:cubicBezTo>
                                  <a:pt x="1088695" y="239903"/>
                                  <a:pt x="1089076" y="239903"/>
                                  <a:pt x="1089584" y="239903"/>
                                </a:cubicBezTo>
                                <a:cubicBezTo>
                                  <a:pt x="1090092" y="240030"/>
                                  <a:pt x="1090600" y="240030"/>
                                  <a:pt x="1091108" y="240030"/>
                                </a:cubicBezTo>
                                <a:cubicBezTo>
                                  <a:pt x="1091616" y="240157"/>
                                  <a:pt x="1091997" y="240157"/>
                                  <a:pt x="1092505" y="240157"/>
                                </a:cubicBezTo>
                                <a:cubicBezTo>
                                  <a:pt x="1093013" y="240284"/>
                                  <a:pt x="1093521" y="240284"/>
                                  <a:pt x="1094029" y="240411"/>
                                </a:cubicBezTo>
                                <a:cubicBezTo>
                                  <a:pt x="1094537" y="240411"/>
                                  <a:pt x="1094918" y="240411"/>
                                  <a:pt x="1095426" y="240411"/>
                                </a:cubicBezTo>
                                <a:cubicBezTo>
                                  <a:pt x="1095934" y="240538"/>
                                  <a:pt x="1096442" y="240538"/>
                                  <a:pt x="1096950" y="240665"/>
                                </a:cubicBezTo>
                                <a:cubicBezTo>
                                  <a:pt x="1097458" y="240665"/>
                                  <a:pt x="1097839" y="240665"/>
                                  <a:pt x="1098347" y="240792"/>
                                </a:cubicBezTo>
                                <a:cubicBezTo>
                                  <a:pt x="1098855" y="240792"/>
                                  <a:pt x="1099363" y="240792"/>
                                  <a:pt x="1099871" y="240919"/>
                                </a:cubicBezTo>
                                <a:cubicBezTo>
                                  <a:pt x="1100379" y="240919"/>
                                  <a:pt x="1100760" y="240919"/>
                                  <a:pt x="1101268" y="240919"/>
                                </a:cubicBezTo>
                                <a:cubicBezTo>
                                  <a:pt x="1101776" y="241046"/>
                                  <a:pt x="1102284" y="241046"/>
                                  <a:pt x="1102792" y="241046"/>
                                </a:cubicBezTo>
                                <a:cubicBezTo>
                                  <a:pt x="1103173" y="241173"/>
                                  <a:pt x="1103681" y="241173"/>
                                  <a:pt x="1104189" y="241173"/>
                                </a:cubicBezTo>
                                <a:cubicBezTo>
                                  <a:pt x="1104697" y="241300"/>
                                  <a:pt x="1105205" y="241300"/>
                                  <a:pt x="1105713" y="241300"/>
                                </a:cubicBezTo>
                                <a:cubicBezTo>
                                  <a:pt x="1106094" y="241427"/>
                                  <a:pt x="1106602" y="241427"/>
                                  <a:pt x="1107110" y="241427"/>
                                </a:cubicBezTo>
                                <a:cubicBezTo>
                                  <a:pt x="1107618" y="241427"/>
                                  <a:pt x="1108126" y="241554"/>
                                  <a:pt x="1108634" y="241554"/>
                                </a:cubicBezTo>
                                <a:cubicBezTo>
                                  <a:pt x="1109015" y="241554"/>
                                  <a:pt x="1109523" y="241681"/>
                                  <a:pt x="1110031" y="241681"/>
                                </a:cubicBezTo>
                                <a:cubicBezTo>
                                  <a:pt x="1110539" y="241681"/>
                                  <a:pt x="1111047" y="241808"/>
                                  <a:pt x="1111555" y="241808"/>
                                </a:cubicBezTo>
                                <a:cubicBezTo>
                                  <a:pt x="1111936" y="241808"/>
                                  <a:pt x="1112444" y="241935"/>
                                  <a:pt x="1112952" y="241935"/>
                                </a:cubicBezTo>
                                <a:cubicBezTo>
                                  <a:pt x="1113460" y="242062"/>
                                  <a:pt x="1113968" y="242062"/>
                                  <a:pt x="1114476" y="242062"/>
                                </a:cubicBezTo>
                                <a:cubicBezTo>
                                  <a:pt x="1114857" y="242062"/>
                                  <a:pt x="1115365" y="242189"/>
                                  <a:pt x="1115873" y="242189"/>
                                </a:cubicBezTo>
                                <a:cubicBezTo>
                                  <a:pt x="1116381" y="242189"/>
                                  <a:pt x="1116889" y="242316"/>
                                  <a:pt x="1117397" y="242316"/>
                                </a:cubicBezTo>
                                <a:cubicBezTo>
                                  <a:pt x="1117778" y="242443"/>
                                  <a:pt x="1118286" y="242443"/>
                                  <a:pt x="1118794" y="242443"/>
                                </a:cubicBezTo>
                                <a:cubicBezTo>
                                  <a:pt x="1119302" y="242570"/>
                                  <a:pt x="1119810" y="242570"/>
                                  <a:pt x="1120191" y="242570"/>
                                </a:cubicBezTo>
                                <a:cubicBezTo>
                                  <a:pt x="1120699" y="242570"/>
                                  <a:pt x="1121207" y="242570"/>
                                  <a:pt x="1121715" y="242697"/>
                                </a:cubicBezTo>
                                <a:cubicBezTo>
                                  <a:pt x="1122223" y="242697"/>
                                  <a:pt x="1122731" y="242697"/>
                                  <a:pt x="1123112" y="242824"/>
                                </a:cubicBezTo>
                                <a:cubicBezTo>
                                  <a:pt x="1123620" y="242824"/>
                                  <a:pt x="1124128" y="242824"/>
                                  <a:pt x="1124636" y="242824"/>
                                </a:cubicBezTo>
                                <a:cubicBezTo>
                                  <a:pt x="1125144" y="242951"/>
                                  <a:pt x="1125652" y="242951"/>
                                  <a:pt x="1126033" y="242951"/>
                                </a:cubicBezTo>
                                <a:cubicBezTo>
                                  <a:pt x="1126541" y="242951"/>
                                  <a:pt x="1127049" y="242951"/>
                                  <a:pt x="1127557" y="243078"/>
                                </a:cubicBezTo>
                                <a:cubicBezTo>
                                  <a:pt x="1128065" y="243078"/>
                                  <a:pt x="1128573" y="243078"/>
                                  <a:pt x="1128954" y="243078"/>
                                </a:cubicBezTo>
                                <a:cubicBezTo>
                                  <a:pt x="1129462" y="243078"/>
                                  <a:pt x="1129970" y="243205"/>
                                  <a:pt x="1130478" y="243205"/>
                                </a:cubicBezTo>
                                <a:cubicBezTo>
                                  <a:pt x="1130986" y="243205"/>
                                  <a:pt x="1131494" y="243205"/>
                                  <a:pt x="1131875" y="243205"/>
                                </a:cubicBezTo>
                                <a:cubicBezTo>
                                  <a:pt x="1132383" y="243332"/>
                                  <a:pt x="1132891" y="243332"/>
                                  <a:pt x="1133399" y="243332"/>
                                </a:cubicBezTo>
                                <a:cubicBezTo>
                                  <a:pt x="1133907" y="243332"/>
                                  <a:pt x="1134415" y="243332"/>
                                  <a:pt x="1134796" y="243459"/>
                                </a:cubicBezTo>
                                <a:cubicBezTo>
                                  <a:pt x="1135304" y="243459"/>
                                  <a:pt x="1135812" y="243459"/>
                                  <a:pt x="1136320" y="243459"/>
                                </a:cubicBezTo>
                                <a:cubicBezTo>
                                  <a:pt x="1136828" y="243459"/>
                                  <a:pt x="1137209" y="243459"/>
                                  <a:pt x="1137717" y="243586"/>
                                </a:cubicBezTo>
                                <a:cubicBezTo>
                                  <a:pt x="1138225" y="243586"/>
                                  <a:pt x="1138733" y="243586"/>
                                  <a:pt x="1139241" y="243586"/>
                                </a:cubicBezTo>
                                <a:cubicBezTo>
                                  <a:pt x="1139749" y="243586"/>
                                  <a:pt x="1140130" y="243586"/>
                                  <a:pt x="1140638" y="243586"/>
                                </a:cubicBezTo>
                                <a:cubicBezTo>
                                  <a:pt x="1141146" y="243713"/>
                                  <a:pt x="1141654" y="243713"/>
                                  <a:pt x="1142162" y="243713"/>
                                </a:cubicBezTo>
                                <a:cubicBezTo>
                                  <a:pt x="1142670" y="243713"/>
                                  <a:pt x="1143051" y="243713"/>
                                  <a:pt x="1143559" y="243713"/>
                                </a:cubicBezTo>
                                <a:cubicBezTo>
                                  <a:pt x="1144067" y="243713"/>
                                  <a:pt x="1144575" y="243713"/>
                                  <a:pt x="1145083" y="243713"/>
                                </a:cubicBezTo>
                                <a:cubicBezTo>
                                  <a:pt x="1145591" y="243713"/>
                                  <a:pt x="1145972" y="243713"/>
                                  <a:pt x="1146480" y="243713"/>
                                </a:cubicBezTo>
                                <a:cubicBezTo>
                                  <a:pt x="1146988" y="243840"/>
                                  <a:pt x="1147496" y="243840"/>
                                  <a:pt x="1148004" y="243840"/>
                                </a:cubicBezTo>
                                <a:cubicBezTo>
                                  <a:pt x="1148512" y="243840"/>
                                  <a:pt x="1148893" y="243840"/>
                                  <a:pt x="1149401" y="243840"/>
                                </a:cubicBezTo>
                                <a:cubicBezTo>
                                  <a:pt x="1149909" y="243840"/>
                                  <a:pt x="1150417" y="243840"/>
                                  <a:pt x="1150925" y="243840"/>
                                </a:cubicBezTo>
                                <a:cubicBezTo>
                                  <a:pt x="1151433" y="243840"/>
                                  <a:pt x="1151814" y="243840"/>
                                  <a:pt x="1152322" y="243840"/>
                                </a:cubicBezTo>
                                <a:cubicBezTo>
                                  <a:pt x="1152830" y="243840"/>
                                  <a:pt x="1153338" y="243840"/>
                                  <a:pt x="1153846" y="243840"/>
                                </a:cubicBezTo>
                                <a:cubicBezTo>
                                  <a:pt x="1154227" y="243840"/>
                                  <a:pt x="1154735" y="243840"/>
                                  <a:pt x="1155243" y="243840"/>
                                </a:cubicBezTo>
                                <a:cubicBezTo>
                                  <a:pt x="1155751" y="243840"/>
                                  <a:pt x="1156259" y="243840"/>
                                  <a:pt x="1156767" y="243967"/>
                                </a:cubicBezTo>
                                <a:cubicBezTo>
                                  <a:pt x="1157148" y="243967"/>
                                  <a:pt x="1157656" y="243967"/>
                                  <a:pt x="1158164" y="243967"/>
                                </a:cubicBezTo>
                                <a:cubicBezTo>
                                  <a:pt x="1158672" y="243967"/>
                                  <a:pt x="1159180" y="244094"/>
                                  <a:pt x="1159688" y="244094"/>
                                </a:cubicBezTo>
                                <a:cubicBezTo>
                                  <a:pt x="1160069" y="244094"/>
                                  <a:pt x="1160577" y="244094"/>
                                  <a:pt x="1161085" y="244221"/>
                                </a:cubicBezTo>
                                <a:cubicBezTo>
                                  <a:pt x="1161593" y="244221"/>
                                  <a:pt x="1162101" y="244221"/>
                                  <a:pt x="1162609" y="244221"/>
                                </a:cubicBezTo>
                                <a:cubicBezTo>
                                  <a:pt x="1162990" y="244221"/>
                                  <a:pt x="1163498" y="244348"/>
                                  <a:pt x="1164006" y="244348"/>
                                </a:cubicBezTo>
                                <a:cubicBezTo>
                                  <a:pt x="1164514" y="244348"/>
                                  <a:pt x="1165022" y="244348"/>
                                  <a:pt x="1165530" y="244348"/>
                                </a:cubicBezTo>
                                <a:cubicBezTo>
                                  <a:pt x="1165911" y="244475"/>
                                  <a:pt x="1166419" y="244475"/>
                                  <a:pt x="1166927" y="244475"/>
                                </a:cubicBezTo>
                                <a:cubicBezTo>
                                  <a:pt x="1167435" y="244475"/>
                                  <a:pt x="1167943" y="244475"/>
                                  <a:pt x="1168451" y="244475"/>
                                </a:cubicBezTo>
                                <a:cubicBezTo>
                                  <a:pt x="1168832" y="244475"/>
                                  <a:pt x="1169340" y="244475"/>
                                  <a:pt x="1169848" y="244475"/>
                                </a:cubicBezTo>
                                <a:cubicBezTo>
                                  <a:pt x="1170356" y="244475"/>
                                  <a:pt x="1170864" y="244475"/>
                                  <a:pt x="1171245" y="244475"/>
                                </a:cubicBezTo>
                                <a:cubicBezTo>
                                  <a:pt x="1171753" y="244475"/>
                                  <a:pt x="1172261" y="244475"/>
                                  <a:pt x="1172769" y="244475"/>
                                </a:cubicBezTo>
                                <a:cubicBezTo>
                                  <a:pt x="1173277" y="244475"/>
                                  <a:pt x="1173785" y="244475"/>
                                  <a:pt x="1174166" y="244602"/>
                                </a:cubicBezTo>
                                <a:cubicBezTo>
                                  <a:pt x="1174674" y="244602"/>
                                  <a:pt x="1175182" y="244602"/>
                                  <a:pt x="1175690" y="244602"/>
                                </a:cubicBezTo>
                                <a:cubicBezTo>
                                  <a:pt x="1176198" y="244602"/>
                                  <a:pt x="1176706" y="244602"/>
                                  <a:pt x="1177087" y="244602"/>
                                </a:cubicBezTo>
                                <a:cubicBezTo>
                                  <a:pt x="1177595" y="244602"/>
                                  <a:pt x="1178103" y="244729"/>
                                  <a:pt x="1178611" y="244729"/>
                                </a:cubicBezTo>
                                <a:cubicBezTo>
                                  <a:pt x="1179119" y="244729"/>
                                  <a:pt x="1179627" y="244729"/>
                                  <a:pt x="1180008" y="244729"/>
                                </a:cubicBezTo>
                                <a:cubicBezTo>
                                  <a:pt x="1180516" y="244856"/>
                                  <a:pt x="1181024" y="244856"/>
                                  <a:pt x="1181532" y="244856"/>
                                </a:cubicBezTo>
                                <a:cubicBezTo>
                                  <a:pt x="1182040" y="244983"/>
                                  <a:pt x="1182548" y="244983"/>
                                  <a:pt x="1182929" y="244983"/>
                                </a:cubicBezTo>
                                <a:cubicBezTo>
                                  <a:pt x="1183437" y="244983"/>
                                  <a:pt x="1183945" y="244983"/>
                                  <a:pt x="1184453" y="245110"/>
                                </a:cubicBezTo>
                                <a:cubicBezTo>
                                  <a:pt x="1184961" y="245110"/>
                                  <a:pt x="1185469" y="245110"/>
                                  <a:pt x="1185850" y="245110"/>
                                </a:cubicBezTo>
                                <a:cubicBezTo>
                                  <a:pt x="1186358" y="245110"/>
                                  <a:pt x="1186866" y="245237"/>
                                  <a:pt x="1187374" y="245237"/>
                                </a:cubicBezTo>
                                <a:cubicBezTo>
                                  <a:pt x="1187882" y="245237"/>
                                  <a:pt x="1188263" y="245237"/>
                                  <a:pt x="1188771" y="245237"/>
                                </a:cubicBezTo>
                                <a:cubicBezTo>
                                  <a:pt x="1189279" y="245237"/>
                                  <a:pt x="1189787" y="245364"/>
                                  <a:pt x="1190295" y="245364"/>
                                </a:cubicBezTo>
                                <a:cubicBezTo>
                                  <a:pt x="1190803" y="245364"/>
                                  <a:pt x="1191184" y="245364"/>
                                  <a:pt x="1191692" y="245364"/>
                                </a:cubicBezTo>
                                <a:cubicBezTo>
                                  <a:pt x="1192200" y="245491"/>
                                  <a:pt x="1192708" y="245491"/>
                                  <a:pt x="1193216" y="245491"/>
                                </a:cubicBezTo>
                                <a:cubicBezTo>
                                  <a:pt x="1193724" y="245618"/>
                                  <a:pt x="1194105" y="245618"/>
                                  <a:pt x="1194613" y="245618"/>
                                </a:cubicBezTo>
                                <a:cubicBezTo>
                                  <a:pt x="1195121" y="245745"/>
                                  <a:pt x="1195629" y="245745"/>
                                  <a:pt x="1196137" y="245872"/>
                                </a:cubicBezTo>
                                <a:cubicBezTo>
                                  <a:pt x="1196645" y="245872"/>
                                  <a:pt x="1197026" y="245999"/>
                                  <a:pt x="1197534" y="246126"/>
                                </a:cubicBezTo>
                                <a:cubicBezTo>
                                  <a:pt x="1198042" y="246126"/>
                                  <a:pt x="1198550" y="246253"/>
                                  <a:pt x="1199058" y="246380"/>
                                </a:cubicBezTo>
                                <a:cubicBezTo>
                                  <a:pt x="1199566" y="246380"/>
                                  <a:pt x="1199947" y="246507"/>
                                  <a:pt x="1200455" y="246507"/>
                                </a:cubicBezTo>
                                <a:cubicBezTo>
                                  <a:pt x="1200963" y="246634"/>
                                  <a:pt x="1201471" y="246761"/>
                                  <a:pt x="1201979" y="246761"/>
                                </a:cubicBezTo>
                                <a:cubicBezTo>
                                  <a:pt x="1202487" y="246888"/>
                                  <a:pt x="1202868" y="246888"/>
                                  <a:pt x="1203376" y="247015"/>
                                </a:cubicBezTo>
                                <a:cubicBezTo>
                                  <a:pt x="1203884" y="247142"/>
                                  <a:pt x="1204392" y="247142"/>
                                  <a:pt x="1204900" y="247269"/>
                                </a:cubicBezTo>
                                <a:cubicBezTo>
                                  <a:pt x="1205281" y="247396"/>
                                  <a:pt x="1205789" y="247396"/>
                                  <a:pt x="1206297" y="247523"/>
                                </a:cubicBezTo>
                                <a:cubicBezTo>
                                  <a:pt x="1206805" y="247523"/>
                                  <a:pt x="1207313" y="247650"/>
                                  <a:pt x="1207821" y="247650"/>
                                </a:cubicBezTo>
                                <a:cubicBezTo>
                                  <a:pt x="1208202" y="247777"/>
                                  <a:pt x="1208710" y="247777"/>
                                  <a:pt x="1209218" y="247904"/>
                                </a:cubicBezTo>
                                <a:cubicBezTo>
                                  <a:pt x="1209726" y="247904"/>
                                  <a:pt x="1210234" y="248031"/>
                                  <a:pt x="1210742" y="248031"/>
                                </a:cubicBezTo>
                                <a:cubicBezTo>
                                  <a:pt x="1211123" y="248158"/>
                                  <a:pt x="1211631" y="248158"/>
                                  <a:pt x="1212139" y="248285"/>
                                </a:cubicBezTo>
                                <a:cubicBezTo>
                                  <a:pt x="1212647" y="248285"/>
                                  <a:pt x="1213155" y="248412"/>
                                  <a:pt x="1213663" y="248412"/>
                                </a:cubicBezTo>
                                <a:cubicBezTo>
                                  <a:pt x="1214044" y="248539"/>
                                  <a:pt x="1214552" y="248539"/>
                                  <a:pt x="1215060" y="248666"/>
                                </a:cubicBezTo>
                                <a:cubicBezTo>
                                  <a:pt x="1215568" y="248793"/>
                                  <a:pt x="1216076" y="248793"/>
                                  <a:pt x="1216584" y="248920"/>
                                </a:cubicBezTo>
                                <a:cubicBezTo>
                                  <a:pt x="1216965" y="249047"/>
                                  <a:pt x="1217473" y="249047"/>
                                  <a:pt x="1217981" y="249174"/>
                                </a:cubicBezTo>
                                <a:cubicBezTo>
                                  <a:pt x="1218489" y="249174"/>
                                  <a:pt x="1218997" y="249301"/>
                                  <a:pt x="1219505" y="249428"/>
                                </a:cubicBezTo>
                                <a:cubicBezTo>
                                  <a:pt x="1219886" y="249555"/>
                                  <a:pt x="1220394" y="249555"/>
                                  <a:pt x="1220902" y="249682"/>
                                </a:cubicBezTo>
                                <a:cubicBezTo>
                                  <a:pt x="1221410" y="249682"/>
                                  <a:pt x="1221918" y="249809"/>
                                  <a:pt x="1222299" y="249936"/>
                                </a:cubicBezTo>
                                <a:cubicBezTo>
                                  <a:pt x="1222807" y="249936"/>
                                  <a:pt x="1223315" y="250063"/>
                                  <a:pt x="1223823" y="250190"/>
                                </a:cubicBezTo>
                                <a:cubicBezTo>
                                  <a:pt x="1224331" y="250190"/>
                                  <a:pt x="1224839" y="250317"/>
                                  <a:pt x="1225220" y="250444"/>
                                </a:cubicBezTo>
                                <a:cubicBezTo>
                                  <a:pt x="1225728" y="250444"/>
                                  <a:pt x="1226236" y="250571"/>
                                  <a:pt x="1226744" y="250698"/>
                                </a:cubicBezTo>
                                <a:cubicBezTo>
                                  <a:pt x="1227252" y="250698"/>
                                  <a:pt x="1227760" y="250825"/>
                                  <a:pt x="1228141" y="250952"/>
                                </a:cubicBezTo>
                                <a:cubicBezTo>
                                  <a:pt x="1228649" y="251079"/>
                                  <a:pt x="1229157" y="251079"/>
                                  <a:pt x="1229665" y="251206"/>
                                </a:cubicBezTo>
                                <a:cubicBezTo>
                                  <a:pt x="1230173" y="251333"/>
                                  <a:pt x="1230681" y="251460"/>
                                  <a:pt x="1231062" y="251587"/>
                                </a:cubicBezTo>
                                <a:cubicBezTo>
                                  <a:pt x="1231570" y="251714"/>
                                  <a:pt x="1232078" y="251841"/>
                                  <a:pt x="1232586" y="251841"/>
                                </a:cubicBezTo>
                                <a:cubicBezTo>
                                  <a:pt x="1233094" y="251968"/>
                                  <a:pt x="1233602" y="252095"/>
                                  <a:pt x="1233983" y="252222"/>
                                </a:cubicBezTo>
                                <a:cubicBezTo>
                                  <a:pt x="1234491" y="252349"/>
                                  <a:pt x="1234999" y="252476"/>
                                  <a:pt x="1235507" y="252603"/>
                                </a:cubicBezTo>
                                <a:cubicBezTo>
                                  <a:pt x="1236015" y="252730"/>
                                  <a:pt x="1236523" y="252857"/>
                                  <a:pt x="1236904" y="252857"/>
                                </a:cubicBezTo>
                                <a:cubicBezTo>
                                  <a:pt x="1237412" y="252984"/>
                                  <a:pt x="1237920" y="253111"/>
                                  <a:pt x="1238428" y="253238"/>
                                </a:cubicBezTo>
                                <a:cubicBezTo>
                                  <a:pt x="1238936" y="253365"/>
                                  <a:pt x="1239317" y="253492"/>
                                  <a:pt x="1239825" y="253492"/>
                                </a:cubicBezTo>
                                <a:cubicBezTo>
                                  <a:pt x="1240333" y="253619"/>
                                  <a:pt x="1240841" y="253746"/>
                                  <a:pt x="1241349" y="253873"/>
                                </a:cubicBezTo>
                                <a:cubicBezTo>
                                  <a:pt x="1241857" y="254000"/>
                                  <a:pt x="1242238" y="254127"/>
                                  <a:pt x="1242746" y="254254"/>
                                </a:cubicBezTo>
                                <a:cubicBezTo>
                                  <a:pt x="1243254" y="254254"/>
                                  <a:pt x="1243762" y="254381"/>
                                  <a:pt x="1244270" y="254508"/>
                                </a:cubicBezTo>
                                <a:cubicBezTo>
                                  <a:pt x="1244778" y="254635"/>
                                  <a:pt x="1245159" y="254762"/>
                                  <a:pt x="1245667" y="254889"/>
                                </a:cubicBezTo>
                                <a:cubicBezTo>
                                  <a:pt x="1246175" y="254889"/>
                                  <a:pt x="1246683" y="255016"/>
                                  <a:pt x="1247191" y="255143"/>
                                </a:cubicBezTo>
                                <a:cubicBezTo>
                                  <a:pt x="1247699" y="255270"/>
                                  <a:pt x="1248080" y="255397"/>
                                  <a:pt x="1248588" y="255524"/>
                                </a:cubicBezTo>
                                <a:cubicBezTo>
                                  <a:pt x="1249096" y="255524"/>
                                  <a:pt x="1249604" y="255651"/>
                                  <a:pt x="1250112" y="255778"/>
                                </a:cubicBezTo>
                                <a:cubicBezTo>
                                  <a:pt x="1250620" y="255905"/>
                                  <a:pt x="1251001" y="256032"/>
                                  <a:pt x="1251509" y="256159"/>
                                </a:cubicBezTo>
                                <a:cubicBezTo>
                                  <a:pt x="1252017" y="256286"/>
                                  <a:pt x="1252525" y="256413"/>
                                  <a:pt x="1253033" y="256540"/>
                                </a:cubicBezTo>
                                <a:cubicBezTo>
                                  <a:pt x="1253541" y="256667"/>
                                  <a:pt x="1253922" y="256794"/>
                                  <a:pt x="1254430" y="256921"/>
                                </a:cubicBezTo>
                                <a:cubicBezTo>
                                  <a:pt x="1254938" y="257048"/>
                                  <a:pt x="1255446" y="257175"/>
                                  <a:pt x="1255954" y="257175"/>
                                </a:cubicBezTo>
                                <a:cubicBezTo>
                                  <a:pt x="1256335" y="257302"/>
                                  <a:pt x="1256843" y="257429"/>
                                  <a:pt x="1257351" y="257556"/>
                                </a:cubicBezTo>
                                <a:cubicBezTo>
                                  <a:pt x="1257859" y="257683"/>
                                  <a:pt x="1258367" y="257810"/>
                                  <a:pt x="1258875" y="257937"/>
                                </a:cubicBezTo>
                                <a:cubicBezTo>
                                  <a:pt x="1259256" y="258064"/>
                                  <a:pt x="1259764" y="258064"/>
                                  <a:pt x="1260272" y="258191"/>
                                </a:cubicBezTo>
                                <a:cubicBezTo>
                                  <a:pt x="1260780" y="258318"/>
                                  <a:pt x="1261288" y="258445"/>
                                  <a:pt x="1261796" y="258572"/>
                                </a:cubicBezTo>
                                <a:cubicBezTo>
                                  <a:pt x="1262177" y="258699"/>
                                  <a:pt x="1262685" y="258699"/>
                                  <a:pt x="1263193" y="258826"/>
                                </a:cubicBezTo>
                                <a:cubicBezTo>
                                  <a:pt x="1263701" y="258953"/>
                                  <a:pt x="1264209" y="259080"/>
                                  <a:pt x="1264717" y="259207"/>
                                </a:cubicBezTo>
                                <a:cubicBezTo>
                                  <a:pt x="1265098" y="259334"/>
                                  <a:pt x="1265606" y="259461"/>
                                  <a:pt x="1266114" y="259588"/>
                                </a:cubicBezTo>
                                <a:cubicBezTo>
                                  <a:pt x="1266622" y="259715"/>
                                  <a:pt x="1267130" y="259842"/>
                                  <a:pt x="1267638" y="259969"/>
                                </a:cubicBezTo>
                                <a:cubicBezTo>
                                  <a:pt x="1268019" y="259969"/>
                                  <a:pt x="1268527" y="260096"/>
                                  <a:pt x="1269035" y="260223"/>
                                </a:cubicBezTo>
                                <a:cubicBezTo>
                                  <a:pt x="1269543" y="260350"/>
                                  <a:pt x="1270051" y="260477"/>
                                  <a:pt x="1270559" y="260604"/>
                                </a:cubicBezTo>
                                <a:cubicBezTo>
                                  <a:pt x="1270940" y="260731"/>
                                  <a:pt x="1271448" y="260858"/>
                                  <a:pt x="1271956" y="260985"/>
                                </a:cubicBezTo>
                                <a:cubicBezTo>
                                  <a:pt x="1272464" y="261112"/>
                                  <a:pt x="1272972" y="261239"/>
                                  <a:pt x="1273353" y="261366"/>
                                </a:cubicBezTo>
                                <a:cubicBezTo>
                                  <a:pt x="1273861" y="261493"/>
                                  <a:pt x="1274369" y="261620"/>
                                  <a:pt x="1274877" y="261747"/>
                                </a:cubicBezTo>
                                <a:cubicBezTo>
                                  <a:pt x="1275385" y="261874"/>
                                  <a:pt x="1275893" y="262001"/>
                                  <a:pt x="1276274" y="262128"/>
                                </a:cubicBezTo>
                                <a:cubicBezTo>
                                  <a:pt x="1276782" y="262255"/>
                                  <a:pt x="1277290" y="262382"/>
                                  <a:pt x="1277798" y="262509"/>
                                </a:cubicBezTo>
                                <a:cubicBezTo>
                                  <a:pt x="1278306" y="262636"/>
                                  <a:pt x="1278814" y="262763"/>
                                  <a:pt x="1279195" y="262890"/>
                                </a:cubicBezTo>
                                <a:cubicBezTo>
                                  <a:pt x="1279703" y="263017"/>
                                  <a:pt x="1280211" y="263144"/>
                                  <a:pt x="1280719" y="263271"/>
                                </a:cubicBezTo>
                                <a:cubicBezTo>
                                  <a:pt x="1281227" y="263398"/>
                                  <a:pt x="1281735" y="263525"/>
                                  <a:pt x="1282116" y="263652"/>
                                </a:cubicBezTo>
                                <a:cubicBezTo>
                                  <a:pt x="1282624" y="263779"/>
                                  <a:pt x="1283132" y="263906"/>
                                  <a:pt x="1283640" y="264033"/>
                                </a:cubicBezTo>
                                <a:cubicBezTo>
                                  <a:pt x="1284148" y="264160"/>
                                  <a:pt x="1284656" y="264287"/>
                                  <a:pt x="1285037" y="264414"/>
                                </a:cubicBezTo>
                                <a:cubicBezTo>
                                  <a:pt x="1285545" y="264541"/>
                                  <a:pt x="1286053" y="264795"/>
                                  <a:pt x="1286561" y="264922"/>
                                </a:cubicBezTo>
                                <a:cubicBezTo>
                                  <a:pt x="1287069" y="265049"/>
                                  <a:pt x="1287450" y="265176"/>
                                  <a:pt x="1287958" y="265303"/>
                                </a:cubicBezTo>
                                <a:cubicBezTo>
                                  <a:pt x="1288466" y="265557"/>
                                  <a:pt x="1288974" y="265684"/>
                                  <a:pt x="1289482" y="265811"/>
                                </a:cubicBezTo>
                                <a:cubicBezTo>
                                  <a:pt x="1289990" y="265938"/>
                                  <a:pt x="1290371" y="266065"/>
                                  <a:pt x="1290879" y="266192"/>
                                </a:cubicBezTo>
                                <a:cubicBezTo>
                                  <a:pt x="1291387" y="266319"/>
                                  <a:pt x="1291895" y="266446"/>
                                  <a:pt x="1292403" y="266700"/>
                                </a:cubicBezTo>
                                <a:cubicBezTo>
                                  <a:pt x="1292911" y="266827"/>
                                  <a:pt x="1293292" y="266954"/>
                                  <a:pt x="1293800" y="267081"/>
                                </a:cubicBezTo>
                                <a:cubicBezTo>
                                  <a:pt x="1294308" y="267335"/>
                                  <a:pt x="1294816" y="267462"/>
                                  <a:pt x="1295324" y="267589"/>
                                </a:cubicBezTo>
                                <a:cubicBezTo>
                                  <a:pt x="1295832" y="267716"/>
                                  <a:pt x="1296213" y="267843"/>
                                  <a:pt x="1296721" y="267970"/>
                                </a:cubicBezTo>
                                <a:cubicBezTo>
                                  <a:pt x="1297229" y="268097"/>
                                  <a:pt x="1297737" y="268351"/>
                                  <a:pt x="1298245" y="268478"/>
                                </a:cubicBezTo>
                                <a:cubicBezTo>
                                  <a:pt x="1298753" y="268605"/>
                                  <a:pt x="1299134" y="268732"/>
                                  <a:pt x="1299642" y="268986"/>
                                </a:cubicBezTo>
                                <a:cubicBezTo>
                                  <a:pt x="1300150" y="269113"/>
                                  <a:pt x="1300658" y="269240"/>
                                  <a:pt x="1301166" y="269367"/>
                                </a:cubicBezTo>
                                <a:cubicBezTo>
                                  <a:pt x="1301674" y="269621"/>
                                  <a:pt x="1302055" y="269748"/>
                                  <a:pt x="1302563" y="269875"/>
                                </a:cubicBezTo>
                                <a:cubicBezTo>
                                  <a:pt x="1303071" y="270002"/>
                                  <a:pt x="1303579" y="270256"/>
                                  <a:pt x="1304087" y="270383"/>
                                </a:cubicBezTo>
                                <a:cubicBezTo>
                                  <a:pt x="1304468" y="270510"/>
                                  <a:pt x="1304976" y="270637"/>
                                  <a:pt x="1305484" y="270764"/>
                                </a:cubicBezTo>
                                <a:cubicBezTo>
                                  <a:pt x="1305992" y="270891"/>
                                  <a:pt x="1306500" y="271018"/>
                                  <a:pt x="1307008" y="271272"/>
                                </a:cubicBezTo>
                                <a:cubicBezTo>
                                  <a:pt x="1307389" y="271399"/>
                                  <a:pt x="1307897" y="271526"/>
                                  <a:pt x="1308405" y="271653"/>
                                </a:cubicBezTo>
                                <a:cubicBezTo>
                                  <a:pt x="1308913" y="271780"/>
                                  <a:pt x="1309421" y="271907"/>
                                  <a:pt x="1309929" y="272161"/>
                                </a:cubicBezTo>
                                <a:cubicBezTo>
                                  <a:pt x="1310310" y="272288"/>
                                  <a:pt x="1310818" y="272415"/>
                                  <a:pt x="1311326" y="272542"/>
                                </a:cubicBezTo>
                                <a:cubicBezTo>
                                  <a:pt x="1311834" y="272669"/>
                                  <a:pt x="1312342" y="272923"/>
                                  <a:pt x="1312850" y="273050"/>
                                </a:cubicBezTo>
                                <a:cubicBezTo>
                                  <a:pt x="1313231" y="273177"/>
                                  <a:pt x="1313739" y="273304"/>
                                  <a:pt x="1314247" y="273431"/>
                                </a:cubicBezTo>
                                <a:cubicBezTo>
                                  <a:pt x="1314755" y="273685"/>
                                  <a:pt x="1315263" y="273812"/>
                                  <a:pt x="1315771" y="273939"/>
                                </a:cubicBezTo>
                                <a:cubicBezTo>
                                  <a:pt x="1316152" y="274066"/>
                                  <a:pt x="1316660" y="274193"/>
                                  <a:pt x="1317168" y="274447"/>
                                </a:cubicBezTo>
                                <a:cubicBezTo>
                                  <a:pt x="1317676" y="274574"/>
                                  <a:pt x="1318184" y="274701"/>
                                  <a:pt x="1318692" y="274828"/>
                                </a:cubicBezTo>
                                <a:cubicBezTo>
                                  <a:pt x="1319073" y="274955"/>
                                  <a:pt x="1319581" y="275209"/>
                                  <a:pt x="1320089" y="275336"/>
                                </a:cubicBezTo>
                                <a:cubicBezTo>
                                  <a:pt x="1320597" y="275463"/>
                                  <a:pt x="1321105" y="275590"/>
                                  <a:pt x="1321486" y="275717"/>
                                </a:cubicBezTo>
                                <a:cubicBezTo>
                                  <a:pt x="1321994" y="275844"/>
                                  <a:pt x="1322502" y="276098"/>
                                  <a:pt x="1323010" y="276225"/>
                                </a:cubicBezTo>
                                <a:cubicBezTo>
                                  <a:pt x="1323518" y="276352"/>
                                  <a:pt x="1324026" y="276479"/>
                                  <a:pt x="1324407" y="276606"/>
                                </a:cubicBezTo>
                                <a:cubicBezTo>
                                  <a:pt x="1324915" y="276733"/>
                                  <a:pt x="1325423" y="276987"/>
                                  <a:pt x="1325931" y="277114"/>
                                </a:cubicBezTo>
                                <a:cubicBezTo>
                                  <a:pt x="1326439" y="277241"/>
                                  <a:pt x="1326947" y="277368"/>
                                  <a:pt x="1327328" y="277495"/>
                                </a:cubicBezTo>
                                <a:cubicBezTo>
                                  <a:pt x="1327836" y="277622"/>
                                  <a:pt x="1328344" y="277749"/>
                                  <a:pt x="1328852" y="277876"/>
                                </a:cubicBezTo>
                                <a:cubicBezTo>
                                  <a:pt x="1329360" y="278130"/>
                                  <a:pt x="1329868" y="278257"/>
                                  <a:pt x="1330249" y="278384"/>
                                </a:cubicBezTo>
                                <a:cubicBezTo>
                                  <a:pt x="1330757" y="278511"/>
                                  <a:pt x="1331265" y="278638"/>
                                  <a:pt x="1331773" y="278765"/>
                                </a:cubicBezTo>
                                <a:cubicBezTo>
                                  <a:pt x="1332281" y="278892"/>
                                  <a:pt x="1332789" y="279146"/>
                                  <a:pt x="1333170" y="279273"/>
                                </a:cubicBezTo>
                                <a:cubicBezTo>
                                  <a:pt x="1333678" y="279400"/>
                                  <a:pt x="1334186" y="279527"/>
                                  <a:pt x="1334694" y="279654"/>
                                </a:cubicBezTo>
                                <a:cubicBezTo>
                                  <a:pt x="1335202" y="279781"/>
                                  <a:pt x="1335710" y="279908"/>
                                  <a:pt x="1336091" y="280035"/>
                                </a:cubicBezTo>
                                <a:cubicBezTo>
                                  <a:pt x="1336599" y="280162"/>
                                  <a:pt x="1337107" y="280289"/>
                                  <a:pt x="1337615" y="280416"/>
                                </a:cubicBezTo>
                                <a:cubicBezTo>
                                  <a:pt x="1338123" y="280543"/>
                                  <a:pt x="1338504" y="280670"/>
                                  <a:pt x="1339012" y="280797"/>
                                </a:cubicBezTo>
                                <a:cubicBezTo>
                                  <a:pt x="1339520" y="280924"/>
                                  <a:pt x="1340028" y="281051"/>
                                  <a:pt x="1340536" y="281178"/>
                                </a:cubicBezTo>
                                <a:cubicBezTo>
                                  <a:pt x="1341044" y="281305"/>
                                  <a:pt x="1341425" y="281432"/>
                                  <a:pt x="1341933" y="281559"/>
                                </a:cubicBezTo>
                                <a:cubicBezTo>
                                  <a:pt x="1342441" y="281559"/>
                                  <a:pt x="1342949" y="281686"/>
                                  <a:pt x="1343457" y="281813"/>
                                </a:cubicBezTo>
                                <a:cubicBezTo>
                                  <a:pt x="1343965" y="281940"/>
                                  <a:pt x="1344346" y="282067"/>
                                  <a:pt x="1344854" y="282194"/>
                                </a:cubicBezTo>
                                <a:cubicBezTo>
                                  <a:pt x="1345362" y="282321"/>
                                  <a:pt x="1345870" y="282448"/>
                                  <a:pt x="1346378" y="282575"/>
                                </a:cubicBezTo>
                                <a:cubicBezTo>
                                  <a:pt x="1346886" y="282702"/>
                                  <a:pt x="1347267" y="282702"/>
                                  <a:pt x="1347775" y="282829"/>
                                </a:cubicBezTo>
                                <a:cubicBezTo>
                                  <a:pt x="1348283" y="282956"/>
                                  <a:pt x="1348791" y="283083"/>
                                  <a:pt x="1349299" y="283210"/>
                                </a:cubicBezTo>
                                <a:cubicBezTo>
                                  <a:pt x="1349807" y="283337"/>
                                  <a:pt x="1350188" y="283464"/>
                                  <a:pt x="1350696" y="283591"/>
                                </a:cubicBezTo>
                                <a:cubicBezTo>
                                  <a:pt x="1351204" y="283718"/>
                                  <a:pt x="1351712" y="283845"/>
                                  <a:pt x="1352220" y="283972"/>
                                </a:cubicBezTo>
                                <a:cubicBezTo>
                                  <a:pt x="1352728" y="284099"/>
                                  <a:pt x="1353109" y="284099"/>
                                  <a:pt x="1353617" y="284226"/>
                                </a:cubicBezTo>
                                <a:cubicBezTo>
                                  <a:pt x="1354125" y="284353"/>
                                  <a:pt x="1354633" y="284480"/>
                                  <a:pt x="1355141" y="284607"/>
                                </a:cubicBezTo>
                                <a:cubicBezTo>
                                  <a:pt x="1355522" y="284734"/>
                                  <a:pt x="1356030" y="284734"/>
                                  <a:pt x="1356538" y="284861"/>
                                </a:cubicBezTo>
                                <a:cubicBezTo>
                                  <a:pt x="1357046" y="284988"/>
                                  <a:pt x="1357554" y="285115"/>
                                  <a:pt x="1358062" y="285115"/>
                                </a:cubicBezTo>
                                <a:cubicBezTo>
                                  <a:pt x="1358443" y="285242"/>
                                  <a:pt x="1358951" y="285369"/>
                                  <a:pt x="1359459" y="285496"/>
                                </a:cubicBezTo>
                                <a:cubicBezTo>
                                  <a:pt x="1359967" y="285623"/>
                                  <a:pt x="1360475" y="285623"/>
                                  <a:pt x="1360983" y="285750"/>
                                </a:cubicBezTo>
                                <a:cubicBezTo>
                                  <a:pt x="1361364" y="285877"/>
                                  <a:pt x="1361872" y="286004"/>
                                  <a:pt x="1362380" y="286004"/>
                                </a:cubicBezTo>
                                <a:cubicBezTo>
                                  <a:pt x="1362888" y="286131"/>
                                  <a:pt x="1363396" y="286258"/>
                                  <a:pt x="1363904" y="286385"/>
                                </a:cubicBezTo>
                                <a:cubicBezTo>
                                  <a:pt x="1364285" y="286512"/>
                                  <a:pt x="1364793" y="286639"/>
                                  <a:pt x="1365301" y="286766"/>
                                </a:cubicBezTo>
                                <a:cubicBezTo>
                                  <a:pt x="1365809" y="286893"/>
                                  <a:pt x="1366317" y="286893"/>
                                  <a:pt x="1366825" y="287020"/>
                                </a:cubicBezTo>
                                <a:cubicBezTo>
                                  <a:pt x="1367206" y="287147"/>
                                  <a:pt x="1367714" y="287274"/>
                                  <a:pt x="1368222" y="287401"/>
                                </a:cubicBezTo>
                                <a:cubicBezTo>
                                  <a:pt x="1368730" y="287528"/>
                                  <a:pt x="1369238" y="287655"/>
                                  <a:pt x="1369746" y="287655"/>
                                </a:cubicBezTo>
                                <a:cubicBezTo>
                                  <a:pt x="1370127" y="287782"/>
                                  <a:pt x="1370635" y="287909"/>
                                  <a:pt x="1371143" y="288036"/>
                                </a:cubicBezTo>
                                <a:cubicBezTo>
                                  <a:pt x="1371651" y="288036"/>
                                  <a:pt x="1372159" y="288163"/>
                                  <a:pt x="1372540" y="288290"/>
                                </a:cubicBezTo>
                                <a:cubicBezTo>
                                  <a:pt x="1373048" y="288417"/>
                                  <a:pt x="1373556" y="288544"/>
                                  <a:pt x="1374064" y="288544"/>
                                </a:cubicBezTo>
                                <a:cubicBezTo>
                                  <a:pt x="1374572" y="288671"/>
                                  <a:pt x="1375080" y="288798"/>
                                  <a:pt x="1375461" y="288798"/>
                                </a:cubicBezTo>
                                <a:cubicBezTo>
                                  <a:pt x="1375969" y="288925"/>
                                  <a:pt x="1376477" y="289052"/>
                                  <a:pt x="1376985" y="289179"/>
                                </a:cubicBezTo>
                                <a:cubicBezTo>
                                  <a:pt x="1377493" y="289306"/>
                                  <a:pt x="1378001" y="289306"/>
                                  <a:pt x="1378382" y="289433"/>
                                </a:cubicBezTo>
                                <a:cubicBezTo>
                                  <a:pt x="1378890" y="289560"/>
                                  <a:pt x="1379398" y="289687"/>
                                  <a:pt x="1379906" y="289814"/>
                                </a:cubicBezTo>
                                <a:cubicBezTo>
                                  <a:pt x="1380414" y="289814"/>
                                  <a:pt x="1380922" y="289941"/>
                                  <a:pt x="1381303" y="290068"/>
                                </a:cubicBezTo>
                                <a:cubicBezTo>
                                  <a:pt x="1381811" y="290195"/>
                                  <a:pt x="1382319" y="290322"/>
                                  <a:pt x="1382827" y="290449"/>
                                </a:cubicBezTo>
                                <a:cubicBezTo>
                                  <a:pt x="1383335" y="290576"/>
                                  <a:pt x="1383843" y="290703"/>
                                  <a:pt x="1384224" y="290830"/>
                                </a:cubicBezTo>
                                <a:cubicBezTo>
                                  <a:pt x="1384732" y="290957"/>
                                  <a:pt x="1385240" y="291084"/>
                                  <a:pt x="1385748" y="291211"/>
                                </a:cubicBezTo>
                                <a:cubicBezTo>
                                  <a:pt x="1386256" y="291338"/>
                                  <a:pt x="1386764" y="291465"/>
                                  <a:pt x="1387145" y="291592"/>
                                </a:cubicBezTo>
                                <a:cubicBezTo>
                                  <a:pt x="1387653" y="291719"/>
                                  <a:pt x="1388161" y="291846"/>
                                  <a:pt x="1388669" y="291973"/>
                                </a:cubicBezTo>
                                <a:cubicBezTo>
                                  <a:pt x="1389177" y="292100"/>
                                  <a:pt x="1389558" y="292227"/>
                                  <a:pt x="1390066" y="292354"/>
                                </a:cubicBezTo>
                                <a:cubicBezTo>
                                  <a:pt x="1390574" y="292481"/>
                                  <a:pt x="1391082" y="292735"/>
                                  <a:pt x="1391590" y="292862"/>
                                </a:cubicBezTo>
                                <a:cubicBezTo>
                                  <a:pt x="1392098" y="292989"/>
                                  <a:pt x="1392479" y="293243"/>
                                  <a:pt x="1392987" y="293370"/>
                                </a:cubicBezTo>
                                <a:cubicBezTo>
                                  <a:pt x="1393495" y="293497"/>
                                  <a:pt x="1394003" y="293751"/>
                                  <a:pt x="1394511" y="293878"/>
                                </a:cubicBezTo>
                                <a:cubicBezTo>
                                  <a:pt x="1395019" y="294132"/>
                                  <a:pt x="1395400" y="294259"/>
                                  <a:pt x="1395908" y="294513"/>
                                </a:cubicBezTo>
                                <a:cubicBezTo>
                                  <a:pt x="1396416" y="294767"/>
                                  <a:pt x="1396924" y="294894"/>
                                  <a:pt x="1397432" y="295148"/>
                                </a:cubicBezTo>
                                <a:cubicBezTo>
                                  <a:pt x="1397940" y="295402"/>
                                  <a:pt x="1398321" y="295529"/>
                                  <a:pt x="1398829" y="295783"/>
                                </a:cubicBezTo>
                                <a:cubicBezTo>
                                  <a:pt x="1399337" y="296037"/>
                                  <a:pt x="1399845" y="296291"/>
                                  <a:pt x="1400353" y="296545"/>
                                </a:cubicBezTo>
                                <a:cubicBezTo>
                                  <a:pt x="1400861" y="296799"/>
                                  <a:pt x="1401242" y="297180"/>
                                  <a:pt x="1401750" y="297434"/>
                                </a:cubicBezTo>
                                <a:cubicBezTo>
                                  <a:pt x="1402258" y="297688"/>
                                  <a:pt x="1402766" y="297942"/>
                                  <a:pt x="1403274" y="298323"/>
                                </a:cubicBezTo>
                                <a:cubicBezTo>
                                  <a:pt x="1403782" y="298577"/>
                                  <a:pt x="1404163" y="298958"/>
                                  <a:pt x="1404671" y="299212"/>
                                </a:cubicBezTo>
                                <a:cubicBezTo>
                                  <a:pt x="1405179" y="299593"/>
                                  <a:pt x="1405687" y="299847"/>
                                  <a:pt x="1406195" y="300228"/>
                                </a:cubicBezTo>
                                <a:cubicBezTo>
                                  <a:pt x="1406576" y="300609"/>
                                  <a:pt x="1407084" y="300863"/>
                                  <a:pt x="1407592" y="301244"/>
                                </a:cubicBezTo>
                                <a:cubicBezTo>
                                  <a:pt x="1408100" y="301498"/>
                                  <a:pt x="1408608" y="301879"/>
                                  <a:pt x="1409116" y="302133"/>
                                </a:cubicBezTo>
                                <a:cubicBezTo>
                                  <a:pt x="1409497" y="302514"/>
                                  <a:pt x="1410005" y="302768"/>
                                  <a:pt x="1410513" y="303149"/>
                                </a:cubicBezTo>
                                <a:cubicBezTo>
                                  <a:pt x="1411021" y="303403"/>
                                  <a:pt x="1411529" y="303657"/>
                                  <a:pt x="1412037" y="303911"/>
                                </a:cubicBezTo>
                                <a:cubicBezTo>
                                  <a:pt x="1412418" y="304292"/>
                                  <a:pt x="1412926" y="304546"/>
                                  <a:pt x="1413434" y="304800"/>
                                </a:cubicBezTo>
                                <a:cubicBezTo>
                                  <a:pt x="1413942" y="305054"/>
                                  <a:pt x="1414450" y="305181"/>
                                  <a:pt x="1414958" y="305435"/>
                                </a:cubicBezTo>
                                <a:cubicBezTo>
                                  <a:pt x="1415339" y="305689"/>
                                  <a:pt x="1415847" y="305816"/>
                                  <a:pt x="1416355" y="306070"/>
                                </a:cubicBezTo>
                                <a:cubicBezTo>
                                  <a:pt x="1416863" y="306197"/>
                                  <a:pt x="1417371" y="306324"/>
                                  <a:pt x="1417879" y="306451"/>
                                </a:cubicBezTo>
                                <a:cubicBezTo>
                                  <a:pt x="1418260" y="306578"/>
                                  <a:pt x="1418768" y="306705"/>
                                  <a:pt x="1419276" y="306832"/>
                                </a:cubicBezTo>
                                <a:cubicBezTo>
                                  <a:pt x="1419784" y="306832"/>
                                  <a:pt x="1420292" y="306959"/>
                                  <a:pt x="1420800" y="306959"/>
                                </a:cubicBezTo>
                                <a:cubicBezTo>
                                  <a:pt x="1421181" y="306959"/>
                                  <a:pt x="1421689" y="306959"/>
                                  <a:pt x="1422197" y="306959"/>
                                </a:cubicBezTo>
                                <a:cubicBezTo>
                                  <a:pt x="1422705" y="306959"/>
                                  <a:pt x="1423213" y="306959"/>
                                  <a:pt x="1423594" y="306959"/>
                                </a:cubicBezTo>
                                <a:cubicBezTo>
                                  <a:pt x="1424102" y="306832"/>
                                  <a:pt x="1424610" y="306832"/>
                                  <a:pt x="1425118" y="306705"/>
                                </a:cubicBezTo>
                                <a:cubicBezTo>
                                  <a:pt x="1425626" y="306705"/>
                                  <a:pt x="1426134" y="306578"/>
                                  <a:pt x="1426515" y="306578"/>
                                </a:cubicBezTo>
                                <a:cubicBezTo>
                                  <a:pt x="1427023" y="306451"/>
                                  <a:pt x="1427531" y="306324"/>
                                  <a:pt x="1428039" y="306197"/>
                                </a:cubicBezTo>
                                <a:cubicBezTo>
                                  <a:pt x="1428547" y="306070"/>
                                  <a:pt x="1429055" y="305816"/>
                                  <a:pt x="1429436" y="305689"/>
                                </a:cubicBezTo>
                                <a:cubicBezTo>
                                  <a:pt x="1429944" y="305435"/>
                                  <a:pt x="1430452" y="305308"/>
                                  <a:pt x="1430960" y="305054"/>
                                </a:cubicBezTo>
                                <a:cubicBezTo>
                                  <a:pt x="1431468" y="304800"/>
                                  <a:pt x="1431976" y="304546"/>
                                  <a:pt x="1432357" y="304292"/>
                                </a:cubicBezTo>
                                <a:cubicBezTo>
                                  <a:pt x="1432865" y="304038"/>
                                  <a:pt x="1433373" y="303784"/>
                                  <a:pt x="1433881" y="303530"/>
                                </a:cubicBezTo>
                                <a:cubicBezTo>
                                  <a:pt x="1434389" y="303276"/>
                                  <a:pt x="1434897" y="303022"/>
                                  <a:pt x="1435278" y="302768"/>
                                </a:cubicBezTo>
                                <a:cubicBezTo>
                                  <a:pt x="1435786" y="302514"/>
                                  <a:pt x="1436294" y="302260"/>
                                  <a:pt x="1436802" y="302006"/>
                                </a:cubicBezTo>
                                <a:cubicBezTo>
                                  <a:pt x="1437310" y="301879"/>
                                  <a:pt x="1437818" y="301625"/>
                                  <a:pt x="1438199" y="301498"/>
                                </a:cubicBezTo>
                                <a:cubicBezTo>
                                  <a:pt x="1438707" y="301371"/>
                                  <a:pt x="1439215" y="301244"/>
                                  <a:pt x="1439723" y="301244"/>
                                </a:cubicBezTo>
                                <a:cubicBezTo>
                                  <a:pt x="1440231" y="301117"/>
                                  <a:pt x="1440612" y="301117"/>
                                  <a:pt x="1441120" y="301117"/>
                                </a:cubicBezTo>
                                <a:cubicBezTo>
                                  <a:pt x="1441628" y="301117"/>
                                  <a:pt x="1442136" y="301244"/>
                                  <a:pt x="1442644" y="301244"/>
                                </a:cubicBezTo>
                                <a:cubicBezTo>
                                  <a:pt x="1443152" y="301371"/>
                                  <a:pt x="1443533" y="301498"/>
                                  <a:pt x="1444041" y="301625"/>
                                </a:cubicBezTo>
                                <a:cubicBezTo>
                                  <a:pt x="1444549" y="301752"/>
                                  <a:pt x="1445057" y="301879"/>
                                  <a:pt x="1445565" y="302006"/>
                                </a:cubicBezTo>
                                <a:cubicBezTo>
                                  <a:pt x="1446073" y="302133"/>
                                  <a:pt x="1446454" y="302260"/>
                                  <a:pt x="1446962" y="302387"/>
                                </a:cubicBezTo>
                                <a:cubicBezTo>
                                  <a:pt x="1447470" y="302514"/>
                                  <a:pt x="1447978" y="302641"/>
                                  <a:pt x="1448486" y="302768"/>
                                </a:cubicBezTo>
                                <a:cubicBezTo>
                                  <a:pt x="1448994" y="302895"/>
                                  <a:pt x="1449375" y="302895"/>
                                  <a:pt x="1449883" y="303022"/>
                                </a:cubicBezTo>
                                <a:cubicBezTo>
                                  <a:pt x="1450391" y="303022"/>
                                  <a:pt x="1450899" y="303022"/>
                                  <a:pt x="1451407" y="303022"/>
                                </a:cubicBezTo>
                                <a:cubicBezTo>
                                  <a:pt x="1451915" y="303022"/>
                                  <a:pt x="1452296" y="303022"/>
                                  <a:pt x="1452804" y="302895"/>
                                </a:cubicBezTo>
                                <a:cubicBezTo>
                                  <a:pt x="1453312" y="302895"/>
                                  <a:pt x="1453820" y="302768"/>
                                  <a:pt x="1454328" y="302641"/>
                                </a:cubicBezTo>
                                <a:cubicBezTo>
                                  <a:pt x="1454836" y="302514"/>
                                  <a:pt x="1455217" y="302260"/>
                                  <a:pt x="1455725" y="302133"/>
                                </a:cubicBezTo>
                                <a:cubicBezTo>
                                  <a:pt x="1456233" y="301879"/>
                                  <a:pt x="1456741" y="301625"/>
                                  <a:pt x="1457249" y="301371"/>
                                </a:cubicBezTo>
                                <a:cubicBezTo>
                                  <a:pt x="1457630" y="301117"/>
                                  <a:pt x="1458138" y="300863"/>
                                  <a:pt x="1458646" y="300609"/>
                                </a:cubicBezTo>
                                <a:cubicBezTo>
                                  <a:pt x="1459154" y="300228"/>
                                  <a:pt x="1459662" y="299974"/>
                                  <a:pt x="1460170" y="299593"/>
                                </a:cubicBezTo>
                                <a:cubicBezTo>
                                  <a:pt x="1460551" y="299212"/>
                                  <a:pt x="1461059" y="298958"/>
                                  <a:pt x="1461567" y="298450"/>
                                </a:cubicBezTo>
                                <a:cubicBezTo>
                                  <a:pt x="1462075" y="298069"/>
                                  <a:pt x="1462583" y="297688"/>
                                  <a:pt x="1463091" y="297180"/>
                                </a:cubicBezTo>
                                <a:cubicBezTo>
                                  <a:pt x="1463472" y="296799"/>
                                  <a:pt x="1463980" y="296291"/>
                                  <a:pt x="1464488" y="295783"/>
                                </a:cubicBezTo>
                                <a:cubicBezTo>
                                  <a:pt x="1464996" y="295275"/>
                                  <a:pt x="1465504" y="294767"/>
                                  <a:pt x="1466012" y="294259"/>
                                </a:cubicBezTo>
                                <a:cubicBezTo>
                                  <a:pt x="1466393" y="293751"/>
                                  <a:pt x="1466901" y="293116"/>
                                  <a:pt x="1467409" y="292608"/>
                                </a:cubicBezTo>
                                <a:cubicBezTo>
                                  <a:pt x="1467917" y="292100"/>
                                  <a:pt x="1468425" y="291592"/>
                                  <a:pt x="1468933" y="291084"/>
                                </a:cubicBezTo>
                                <a:cubicBezTo>
                                  <a:pt x="1469314" y="290576"/>
                                  <a:pt x="1469822" y="290068"/>
                                  <a:pt x="1470330" y="289687"/>
                                </a:cubicBezTo>
                                <a:cubicBezTo>
                                  <a:pt x="1470838" y="289179"/>
                                  <a:pt x="1471346" y="288798"/>
                                  <a:pt x="1471854" y="288417"/>
                                </a:cubicBezTo>
                                <a:cubicBezTo>
                                  <a:pt x="1472235" y="288036"/>
                                  <a:pt x="1472743" y="287655"/>
                                  <a:pt x="1473251" y="287401"/>
                                </a:cubicBezTo>
                                <a:cubicBezTo>
                                  <a:pt x="1473759" y="287147"/>
                                  <a:pt x="1474267" y="286893"/>
                                  <a:pt x="1474648" y="286639"/>
                                </a:cubicBezTo>
                                <a:cubicBezTo>
                                  <a:pt x="1475156" y="286385"/>
                                  <a:pt x="1475664" y="286131"/>
                                  <a:pt x="1476172" y="285877"/>
                                </a:cubicBezTo>
                                <a:cubicBezTo>
                                  <a:pt x="1476680" y="285623"/>
                                  <a:pt x="1477188" y="285496"/>
                                  <a:pt x="1477569" y="285242"/>
                                </a:cubicBezTo>
                                <a:cubicBezTo>
                                  <a:pt x="1478077" y="285115"/>
                                  <a:pt x="1478585" y="284861"/>
                                  <a:pt x="1479093" y="284607"/>
                                </a:cubicBezTo>
                                <a:cubicBezTo>
                                  <a:pt x="1479601" y="284353"/>
                                  <a:pt x="1480109" y="284099"/>
                                  <a:pt x="1480490" y="283845"/>
                                </a:cubicBezTo>
                                <a:cubicBezTo>
                                  <a:pt x="1480998" y="283591"/>
                                  <a:pt x="1481506" y="283337"/>
                                  <a:pt x="1482014" y="283083"/>
                                </a:cubicBezTo>
                                <a:cubicBezTo>
                                  <a:pt x="1482522" y="282829"/>
                                  <a:pt x="1483030" y="282575"/>
                                  <a:pt x="1483411" y="282194"/>
                                </a:cubicBezTo>
                                <a:cubicBezTo>
                                  <a:pt x="1483919" y="281940"/>
                                  <a:pt x="1484427" y="281686"/>
                                  <a:pt x="1484935" y="281432"/>
                                </a:cubicBezTo>
                                <a:cubicBezTo>
                                  <a:pt x="1485443" y="281178"/>
                                  <a:pt x="1485951" y="280924"/>
                                  <a:pt x="1486332" y="280797"/>
                                </a:cubicBezTo>
                                <a:cubicBezTo>
                                  <a:pt x="1486840" y="280670"/>
                                  <a:pt x="1487348" y="280416"/>
                                  <a:pt x="1487856" y="280416"/>
                                </a:cubicBezTo>
                                <a:cubicBezTo>
                                  <a:pt x="1488364" y="280289"/>
                                  <a:pt x="1488745" y="280289"/>
                                  <a:pt x="1489253" y="280289"/>
                                </a:cubicBezTo>
                                <a:cubicBezTo>
                                  <a:pt x="1489761" y="280289"/>
                                  <a:pt x="1490269" y="280416"/>
                                  <a:pt x="1490777" y="280543"/>
                                </a:cubicBezTo>
                                <a:cubicBezTo>
                                  <a:pt x="1491285" y="280670"/>
                                  <a:pt x="1491666" y="280924"/>
                                  <a:pt x="1492174" y="281305"/>
                                </a:cubicBezTo>
                                <a:cubicBezTo>
                                  <a:pt x="1492682" y="281559"/>
                                  <a:pt x="1493190" y="281940"/>
                                  <a:pt x="1493698" y="282321"/>
                                </a:cubicBezTo>
                                <a:cubicBezTo>
                                  <a:pt x="1494206" y="282829"/>
                                  <a:pt x="1494587" y="283337"/>
                                  <a:pt x="1495095" y="283845"/>
                                </a:cubicBezTo>
                                <a:cubicBezTo>
                                  <a:pt x="1495603" y="284226"/>
                                  <a:pt x="1496111" y="284861"/>
                                  <a:pt x="1496619" y="285369"/>
                                </a:cubicBezTo>
                                <a:cubicBezTo>
                                  <a:pt x="1497127" y="285877"/>
                                  <a:pt x="1497508" y="286385"/>
                                  <a:pt x="1498016" y="286893"/>
                                </a:cubicBezTo>
                                <a:cubicBezTo>
                                  <a:pt x="1498524" y="287274"/>
                                  <a:pt x="1499032" y="287782"/>
                                  <a:pt x="1499540" y="288036"/>
                                </a:cubicBezTo>
                                <a:cubicBezTo>
                                  <a:pt x="1500048" y="288417"/>
                                  <a:pt x="1500429" y="288671"/>
                                  <a:pt x="1500937" y="288671"/>
                                </a:cubicBezTo>
                                <a:cubicBezTo>
                                  <a:pt x="1501445" y="288798"/>
                                  <a:pt x="1501953" y="288798"/>
                                  <a:pt x="1502461" y="288671"/>
                                </a:cubicBezTo>
                                <a:cubicBezTo>
                                  <a:pt x="1502969" y="288544"/>
                                  <a:pt x="1503350" y="288290"/>
                                  <a:pt x="1503858" y="287782"/>
                                </a:cubicBezTo>
                                <a:cubicBezTo>
                                  <a:pt x="1504366" y="287401"/>
                                  <a:pt x="1504874" y="286893"/>
                                  <a:pt x="1505382" y="286258"/>
                                </a:cubicBezTo>
                                <a:cubicBezTo>
                                  <a:pt x="1505890" y="285623"/>
                                  <a:pt x="1506271" y="284861"/>
                                  <a:pt x="1506779" y="283972"/>
                                </a:cubicBezTo>
                                <a:cubicBezTo>
                                  <a:pt x="1507287" y="283210"/>
                                  <a:pt x="1507795" y="282321"/>
                                  <a:pt x="1508303" y="281432"/>
                                </a:cubicBezTo>
                                <a:cubicBezTo>
                                  <a:pt x="1508684" y="280543"/>
                                  <a:pt x="1509192" y="279654"/>
                                  <a:pt x="1509700" y="278892"/>
                                </a:cubicBezTo>
                                <a:cubicBezTo>
                                  <a:pt x="1510208" y="278003"/>
                                  <a:pt x="1510716" y="277114"/>
                                  <a:pt x="1511224" y="276479"/>
                                </a:cubicBezTo>
                                <a:cubicBezTo>
                                  <a:pt x="1511605" y="275717"/>
                                  <a:pt x="1512113" y="274955"/>
                                  <a:pt x="1512621" y="274447"/>
                                </a:cubicBezTo>
                                <a:cubicBezTo>
                                  <a:pt x="1513129" y="273812"/>
                                  <a:pt x="1513637" y="273431"/>
                                  <a:pt x="1514145" y="273050"/>
                                </a:cubicBezTo>
                                <a:cubicBezTo>
                                  <a:pt x="1514526" y="272669"/>
                                  <a:pt x="1515034" y="272415"/>
                                  <a:pt x="1515542" y="272288"/>
                                </a:cubicBezTo>
                                <a:cubicBezTo>
                                  <a:pt x="1516050" y="272034"/>
                                  <a:pt x="1516558" y="272034"/>
                                  <a:pt x="1517066" y="272034"/>
                                </a:cubicBezTo>
                                <a:cubicBezTo>
                                  <a:pt x="1517447" y="272161"/>
                                  <a:pt x="1517955" y="272288"/>
                                  <a:pt x="1518463" y="272542"/>
                                </a:cubicBezTo>
                                <a:cubicBezTo>
                                  <a:pt x="1518971" y="272796"/>
                                  <a:pt x="1519479" y="273050"/>
                                  <a:pt x="1519987" y="273431"/>
                                </a:cubicBezTo>
                                <a:cubicBezTo>
                                  <a:pt x="1520368" y="273812"/>
                                  <a:pt x="1520876" y="274320"/>
                                  <a:pt x="1521384" y="274828"/>
                                </a:cubicBezTo>
                                <a:cubicBezTo>
                                  <a:pt x="1521892" y="275336"/>
                                  <a:pt x="1522400" y="275844"/>
                                  <a:pt x="1522781" y="276352"/>
                                </a:cubicBezTo>
                                <a:cubicBezTo>
                                  <a:pt x="1523289" y="276987"/>
                                  <a:pt x="1523797" y="277495"/>
                                  <a:pt x="1524305" y="278130"/>
                                </a:cubicBezTo>
                                <a:cubicBezTo>
                                  <a:pt x="1524813" y="278765"/>
                                  <a:pt x="1525321" y="279273"/>
                                  <a:pt x="1525702" y="279908"/>
                                </a:cubicBezTo>
                                <a:cubicBezTo>
                                  <a:pt x="1526210" y="280416"/>
                                  <a:pt x="1526718" y="280924"/>
                                  <a:pt x="1527226" y="281432"/>
                                </a:cubicBezTo>
                                <a:cubicBezTo>
                                  <a:pt x="1527734" y="281940"/>
                                  <a:pt x="1528242" y="282448"/>
                                  <a:pt x="1528623" y="282829"/>
                                </a:cubicBezTo>
                                <a:cubicBezTo>
                                  <a:pt x="1529131" y="283337"/>
                                  <a:pt x="1529639" y="283718"/>
                                  <a:pt x="1530147" y="283972"/>
                                </a:cubicBezTo>
                                <a:cubicBezTo>
                                  <a:pt x="1530655" y="284353"/>
                                  <a:pt x="1531163" y="284607"/>
                                  <a:pt x="1531544" y="284734"/>
                                </a:cubicBezTo>
                                <a:cubicBezTo>
                                  <a:pt x="1532052" y="284988"/>
                                  <a:pt x="1532560" y="285115"/>
                                  <a:pt x="1533068" y="285115"/>
                                </a:cubicBezTo>
                                <a:cubicBezTo>
                                  <a:pt x="1533576" y="285242"/>
                                  <a:pt x="1534084" y="285242"/>
                                  <a:pt x="1534465" y="285115"/>
                                </a:cubicBezTo>
                                <a:cubicBezTo>
                                  <a:pt x="1534973" y="285115"/>
                                  <a:pt x="1535481" y="284861"/>
                                  <a:pt x="1535989" y="284734"/>
                                </a:cubicBezTo>
                                <a:cubicBezTo>
                                  <a:pt x="1536497" y="284480"/>
                                  <a:pt x="1537005" y="284099"/>
                                  <a:pt x="1537386" y="283718"/>
                                </a:cubicBezTo>
                                <a:cubicBezTo>
                                  <a:pt x="1537894" y="283337"/>
                                  <a:pt x="1538402" y="282829"/>
                                  <a:pt x="1538910" y="282321"/>
                                </a:cubicBezTo>
                                <a:cubicBezTo>
                                  <a:pt x="1539418" y="281813"/>
                                  <a:pt x="1539799" y="281178"/>
                                  <a:pt x="1540307" y="280543"/>
                                </a:cubicBezTo>
                                <a:cubicBezTo>
                                  <a:pt x="1540815" y="279908"/>
                                  <a:pt x="1541323" y="279273"/>
                                  <a:pt x="1541831" y="278511"/>
                                </a:cubicBezTo>
                                <a:cubicBezTo>
                                  <a:pt x="1542339" y="277876"/>
                                  <a:pt x="1542720" y="277114"/>
                                  <a:pt x="1543228" y="276352"/>
                                </a:cubicBezTo>
                                <a:cubicBezTo>
                                  <a:pt x="1543736" y="275590"/>
                                  <a:pt x="1544244" y="274828"/>
                                  <a:pt x="1544752" y="274193"/>
                                </a:cubicBezTo>
                                <a:cubicBezTo>
                                  <a:pt x="1545260" y="273431"/>
                                  <a:pt x="1545641" y="272796"/>
                                  <a:pt x="1546149" y="272161"/>
                                </a:cubicBezTo>
                                <a:cubicBezTo>
                                  <a:pt x="1546657" y="271526"/>
                                  <a:pt x="1547165" y="270891"/>
                                  <a:pt x="1547673" y="270256"/>
                                </a:cubicBezTo>
                                <a:cubicBezTo>
                                  <a:pt x="1548181" y="269748"/>
                                  <a:pt x="1548562" y="269240"/>
                                  <a:pt x="1549070" y="268732"/>
                                </a:cubicBezTo>
                                <a:cubicBezTo>
                                  <a:pt x="1549578" y="268224"/>
                                  <a:pt x="1550086" y="267843"/>
                                  <a:pt x="1550594" y="267462"/>
                                </a:cubicBezTo>
                                <a:cubicBezTo>
                                  <a:pt x="1551102" y="267208"/>
                                  <a:pt x="1551483" y="266954"/>
                                  <a:pt x="1551991" y="266700"/>
                                </a:cubicBezTo>
                                <a:cubicBezTo>
                                  <a:pt x="1552499" y="266446"/>
                                  <a:pt x="1553007" y="266192"/>
                                  <a:pt x="1553515" y="266065"/>
                                </a:cubicBezTo>
                                <a:cubicBezTo>
                                  <a:pt x="1554023" y="265938"/>
                                  <a:pt x="1554404" y="265938"/>
                                  <a:pt x="1554912" y="265938"/>
                                </a:cubicBezTo>
                                <a:cubicBezTo>
                                  <a:pt x="1555420" y="265811"/>
                                  <a:pt x="1555928" y="265938"/>
                                  <a:pt x="1556436" y="265938"/>
                                </a:cubicBezTo>
                                <a:cubicBezTo>
                                  <a:pt x="1556817" y="266065"/>
                                  <a:pt x="1557325" y="266192"/>
                                  <a:pt x="1557833" y="266319"/>
                                </a:cubicBezTo>
                                <a:cubicBezTo>
                                  <a:pt x="1558341" y="266446"/>
                                  <a:pt x="1558849" y="266700"/>
                                  <a:pt x="1559357" y="266954"/>
                                </a:cubicBezTo>
                                <a:cubicBezTo>
                                  <a:pt x="1559738" y="267208"/>
                                  <a:pt x="1560246" y="267462"/>
                                  <a:pt x="1560754" y="267843"/>
                                </a:cubicBezTo>
                                <a:cubicBezTo>
                                  <a:pt x="1561262" y="268097"/>
                                  <a:pt x="1561770" y="268478"/>
                                  <a:pt x="1562278" y="268859"/>
                                </a:cubicBezTo>
                                <a:cubicBezTo>
                                  <a:pt x="1562659" y="269240"/>
                                  <a:pt x="1563167" y="269621"/>
                                  <a:pt x="1563675" y="270002"/>
                                </a:cubicBezTo>
                                <a:cubicBezTo>
                                  <a:pt x="1564183" y="270383"/>
                                  <a:pt x="1564691" y="270764"/>
                                  <a:pt x="1565199" y="271145"/>
                                </a:cubicBezTo>
                                <a:cubicBezTo>
                                  <a:pt x="1565580" y="271526"/>
                                  <a:pt x="1566088" y="271780"/>
                                  <a:pt x="1566596" y="272161"/>
                                </a:cubicBezTo>
                                <a:cubicBezTo>
                                  <a:pt x="1567104" y="272542"/>
                                  <a:pt x="1567612" y="272923"/>
                                  <a:pt x="1568120" y="273304"/>
                                </a:cubicBezTo>
                                <a:cubicBezTo>
                                  <a:pt x="1568501" y="273558"/>
                                  <a:pt x="1569009" y="273939"/>
                                  <a:pt x="1569517" y="274320"/>
                                </a:cubicBezTo>
                                <a:cubicBezTo>
                                  <a:pt x="1570025" y="274574"/>
                                  <a:pt x="1570533" y="274955"/>
                                  <a:pt x="1571041" y="275209"/>
                                </a:cubicBezTo>
                                <a:cubicBezTo>
                                  <a:pt x="1571422" y="275590"/>
                                  <a:pt x="1571930" y="275844"/>
                                  <a:pt x="1572438" y="276225"/>
                                </a:cubicBezTo>
                                <a:cubicBezTo>
                                  <a:pt x="1572946" y="276479"/>
                                  <a:pt x="1573454" y="276733"/>
                                  <a:pt x="1573835" y="276987"/>
                                </a:cubicBezTo>
                                <a:cubicBezTo>
                                  <a:pt x="1574343" y="277241"/>
                                  <a:pt x="1574851" y="277495"/>
                                  <a:pt x="1575359" y="277749"/>
                                </a:cubicBezTo>
                                <a:cubicBezTo>
                                  <a:pt x="1575867" y="278003"/>
                                  <a:pt x="1576375" y="278257"/>
                                  <a:pt x="1576756" y="278384"/>
                                </a:cubicBezTo>
                                <a:cubicBezTo>
                                  <a:pt x="1577264" y="278638"/>
                                  <a:pt x="1577772" y="278765"/>
                                  <a:pt x="1578280" y="278892"/>
                                </a:cubicBezTo>
                                <a:cubicBezTo>
                                  <a:pt x="1578788" y="278892"/>
                                  <a:pt x="1579296" y="279019"/>
                                  <a:pt x="1579677" y="279019"/>
                                </a:cubicBezTo>
                                <a:cubicBezTo>
                                  <a:pt x="1580185" y="279019"/>
                                  <a:pt x="1580693" y="279019"/>
                                  <a:pt x="1581201" y="278892"/>
                                </a:cubicBezTo>
                                <a:cubicBezTo>
                                  <a:pt x="1581709" y="278765"/>
                                  <a:pt x="1582217" y="278765"/>
                                  <a:pt x="1582598" y="278511"/>
                                </a:cubicBezTo>
                                <a:cubicBezTo>
                                  <a:pt x="1583106" y="278384"/>
                                  <a:pt x="1583614" y="278130"/>
                                  <a:pt x="1584122" y="277749"/>
                                </a:cubicBezTo>
                                <a:cubicBezTo>
                                  <a:pt x="1584630" y="277495"/>
                                  <a:pt x="1585138" y="277114"/>
                                  <a:pt x="1585519" y="276606"/>
                                </a:cubicBezTo>
                                <a:cubicBezTo>
                                  <a:pt x="1586027" y="276225"/>
                                  <a:pt x="1586535" y="275717"/>
                                  <a:pt x="1587043" y="275082"/>
                                </a:cubicBezTo>
                                <a:cubicBezTo>
                                  <a:pt x="1587551" y="274574"/>
                                  <a:pt x="1588059" y="273939"/>
                                  <a:pt x="1588440" y="273304"/>
                                </a:cubicBezTo>
                                <a:cubicBezTo>
                                  <a:pt x="1588948" y="272669"/>
                                  <a:pt x="1589456" y="271780"/>
                                  <a:pt x="1589964" y="271018"/>
                                </a:cubicBezTo>
                                <a:cubicBezTo>
                                  <a:pt x="1590472" y="270256"/>
                                  <a:pt x="1590853" y="269367"/>
                                  <a:pt x="1591361" y="268478"/>
                                </a:cubicBezTo>
                                <a:cubicBezTo>
                                  <a:pt x="1591869" y="267462"/>
                                  <a:pt x="1592377" y="266446"/>
                                  <a:pt x="1592885" y="265430"/>
                                </a:cubicBezTo>
                                <a:cubicBezTo>
                                  <a:pt x="1593393" y="264414"/>
                                  <a:pt x="1593774" y="263398"/>
                                  <a:pt x="1594282" y="262255"/>
                                </a:cubicBezTo>
                                <a:cubicBezTo>
                                  <a:pt x="1594790" y="261239"/>
                                  <a:pt x="1595298" y="260096"/>
                                  <a:pt x="1595806" y="258953"/>
                                </a:cubicBezTo>
                                <a:cubicBezTo>
                                  <a:pt x="1596314" y="257810"/>
                                  <a:pt x="1596695" y="256667"/>
                                  <a:pt x="1597203" y="255524"/>
                                </a:cubicBezTo>
                                <a:cubicBezTo>
                                  <a:pt x="1597711" y="254508"/>
                                  <a:pt x="1598219" y="253365"/>
                                  <a:pt x="1598727" y="252476"/>
                                </a:cubicBezTo>
                                <a:cubicBezTo>
                                  <a:pt x="1599235" y="251460"/>
                                  <a:pt x="1599616" y="250444"/>
                                  <a:pt x="1600124" y="249682"/>
                                </a:cubicBezTo>
                                <a:cubicBezTo>
                                  <a:pt x="1600632" y="248920"/>
                                  <a:pt x="1601140" y="248158"/>
                                  <a:pt x="1601648" y="247650"/>
                                </a:cubicBezTo>
                                <a:cubicBezTo>
                                  <a:pt x="1602156" y="247015"/>
                                  <a:pt x="1602537" y="246634"/>
                                  <a:pt x="1603045" y="246380"/>
                                </a:cubicBezTo>
                                <a:cubicBezTo>
                                  <a:pt x="1603553" y="245999"/>
                                  <a:pt x="1604061" y="245872"/>
                                  <a:pt x="1604569" y="245872"/>
                                </a:cubicBezTo>
                                <a:cubicBezTo>
                                  <a:pt x="1605077" y="245872"/>
                                  <a:pt x="1605458" y="246126"/>
                                  <a:pt x="1605966" y="246380"/>
                                </a:cubicBezTo>
                                <a:cubicBezTo>
                                  <a:pt x="1606474" y="246634"/>
                                  <a:pt x="1606982" y="247015"/>
                                  <a:pt x="1607490" y="247523"/>
                                </a:cubicBezTo>
                                <a:cubicBezTo>
                                  <a:pt x="1607871" y="248031"/>
                                  <a:pt x="1608379" y="248666"/>
                                  <a:pt x="1608887" y="249301"/>
                                </a:cubicBezTo>
                                <a:cubicBezTo>
                                  <a:pt x="1609395" y="249936"/>
                                  <a:pt x="1609903" y="250698"/>
                                  <a:pt x="1610411" y="251333"/>
                                </a:cubicBezTo>
                                <a:cubicBezTo>
                                  <a:pt x="1610792" y="252095"/>
                                  <a:pt x="1611300" y="252857"/>
                                  <a:pt x="1611808" y="253492"/>
                                </a:cubicBezTo>
                                <a:cubicBezTo>
                                  <a:pt x="1612316" y="254254"/>
                                  <a:pt x="1612824" y="254889"/>
                                  <a:pt x="1613332" y="255524"/>
                                </a:cubicBezTo>
                                <a:cubicBezTo>
                                  <a:pt x="1613713" y="256159"/>
                                  <a:pt x="1614221" y="256794"/>
                                  <a:pt x="1614729" y="257302"/>
                                </a:cubicBezTo>
                                <a:cubicBezTo>
                                  <a:pt x="1615237" y="257937"/>
                                  <a:pt x="1615745" y="258318"/>
                                  <a:pt x="1616253" y="258826"/>
                                </a:cubicBezTo>
                                <a:cubicBezTo>
                                  <a:pt x="1616634" y="259207"/>
                                  <a:pt x="1617142" y="259715"/>
                                  <a:pt x="1617650" y="259969"/>
                                </a:cubicBezTo>
                                <a:cubicBezTo>
                                  <a:pt x="1618158" y="260350"/>
                                  <a:pt x="1618666" y="260731"/>
                                  <a:pt x="1619174" y="260985"/>
                                </a:cubicBezTo>
                                <a:cubicBezTo>
                                  <a:pt x="1619555" y="261239"/>
                                  <a:pt x="1620063" y="261493"/>
                                  <a:pt x="1620571" y="261747"/>
                                </a:cubicBezTo>
                                <a:cubicBezTo>
                                  <a:pt x="1621079" y="262001"/>
                                  <a:pt x="1621587" y="262128"/>
                                  <a:pt x="1622095" y="262382"/>
                                </a:cubicBezTo>
                                <a:cubicBezTo>
                                  <a:pt x="1622476" y="262509"/>
                                  <a:pt x="1622984" y="262763"/>
                                  <a:pt x="1623492" y="263017"/>
                                </a:cubicBezTo>
                                <a:cubicBezTo>
                                  <a:pt x="1624000" y="263144"/>
                                  <a:pt x="1624508" y="263398"/>
                                  <a:pt x="1624889" y="263525"/>
                                </a:cubicBezTo>
                                <a:cubicBezTo>
                                  <a:pt x="1625397" y="263779"/>
                                  <a:pt x="1625905" y="264033"/>
                                  <a:pt x="1626413" y="264287"/>
                                </a:cubicBezTo>
                                <a:cubicBezTo>
                                  <a:pt x="1626921" y="264414"/>
                                  <a:pt x="1627429" y="264668"/>
                                  <a:pt x="1627810" y="264922"/>
                                </a:cubicBezTo>
                                <a:cubicBezTo>
                                  <a:pt x="1628318" y="265176"/>
                                  <a:pt x="1628826" y="265430"/>
                                  <a:pt x="1629334" y="265684"/>
                                </a:cubicBezTo>
                                <a:cubicBezTo>
                                  <a:pt x="1629842" y="265938"/>
                                  <a:pt x="1630350" y="266192"/>
                                  <a:pt x="1630731" y="266446"/>
                                </a:cubicBezTo>
                                <a:cubicBezTo>
                                  <a:pt x="1631239" y="266827"/>
                                  <a:pt x="1631747" y="267081"/>
                                  <a:pt x="1632255" y="267335"/>
                                </a:cubicBezTo>
                                <a:cubicBezTo>
                                  <a:pt x="1632763" y="267716"/>
                                  <a:pt x="1633271" y="267970"/>
                                  <a:pt x="1633652" y="268224"/>
                                </a:cubicBezTo>
                                <a:cubicBezTo>
                                  <a:pt x="1634160" y="268478"/>
                                  <a:pt x="1634668" y="268859"/>
                                  <a:pt x="1635176" y="269113"/>
                                </a:cubicBezTo>
                                <a:cubicBezTo>
                                  <a:pt x="1635684" y="269367"/>
                                  <a:pt x="1636192" y="269621"/>
                                  <a:pt x="1636573" y="269875"/>
                                </a:cubicBezTo>
                                <a:cubicBezTo>
                                  <a:pt x="1637081" y="270129"/>
                                  <a:pt x="1637589" y="270510"/>
                                  <a:pt x="1638097" y="270764"/>
                                </a:cubicBezTo>
                                <a:cubicBezTo>
                                  <a:pt x="1638605" y="271018"/>
                                  <a:pt x="1639113" y="271272"/>
                                  <a:pt x="1639494" y="271399"/>
                                </a:cubicBezTo>
                                <a:cubicBezTo>
                                  <a:pt x="1640002" y="271653"/>
                                  <a:pt x="1640510" y="271907"/>
                                  <a:pt x="1641018" y="272161"/>
                                </a:cubicBezTo>
                                <a:cubicBezTo>
                                  <a:pt x="1641526" y="272288"/>
                                  <a:pt x="1641907" y="272542"/>
                                  <a:pt x="1642415" y="272796"/>
                                </a:cubicBezTo>
                                <a:cubicBezTo>
                                  <a:pt x="1642923" y="272923"/>
                                  <a:pt x="1643431" y="273177"/>
                                  <a:pt x="1643939" y="273304"/>
                                </a:cubicBezTo>
                                <a:cubicBezTo>
                                  <a:pt x="1644447" y="273558"/>
                                  <a:pt x="1644828" y="273685"/>
                                  <a:pt x="1645336" y="273939"/>
                                </a:cubicBezTo>
                                <a:cubicBezTo>
                                  <a:pt x="1645844" y="274066"/>
                                  <a:pt x="1646352" y="274193"/>
                                  <a:pt x="1646860" y="274320"/>
                                </a:cubicBezTo>
                                <a:cubicBezTo>
                                  <a:pt x="1647368" y="274447"/>
                                  <a:pt x="1647749" y="274701"/>
                                  <a:pt x="1648257" y="274828"/>
                                </a:cubicBezTo>
                                <a:cubicBezTo>
                                  <a:pt x="1648765" y="274955"/>
                                  <a:pt x="1649273" y="275082"/>
                                  <a:pt x="1649781" y="275209"/>
                                </a:cubicBezTo>
                                <a:cubicBezTo>
                                  <a:pt x="1650289" y="275336"/>
                                  <a:pt x="1650670" y="275463"/>
                                  <a:pt x="1651178" y="275590"/>
                                </a:cubicBezTo>
                                <a:cubicBezTo>
                                  <a:pt x="1651686" y="275590"/>
                                  <a:pt x="1652194" y="275717"/>
                                  <a:pt x="1652702" y="275844"/>
                                </a:cubicBezTo>
                                <a:cubicBezTo>
                                  <a:pt x="1653210" y="275844"/>
                                  <a:pt x="1653591" y="275971"/>
                                  <a:pt x="1654099" y="276098"/>
                                </a:cubicBezTo>
                                <a:cubicBezTo>
                                  <a:pt x="1654607" y="276225"/>
                                  <a:pt x="1655115" y="276225"/>
                                  <a:pt x="1655623" y="276352"/>
                                </a:cubicBezTo>
                                <a:cubicBezTo>
                                  <a:pt x="1656131" y="276352"/>
                                  <a:pt x="1656512" y="276479"/>
                                  <a:pt x="1657020" y="276479"/>
                                </a:cubicBezTo>
                                <a:cubicBezTo>
                                  <a:pt x="1657528" y="276606"/>
                                  <a:pt x="1658036" y="276606"/>
                                  <a:pt x="1658544" y="276733"/>
                                </a:cubicBezTo>
                                <a:cubicBezTo>
                                  <a:pt x="1658925" y="276733"/>
                                  <a:pt x="1659433" y="276733"/>
                                  <a:pt x="1659941" y="276860"/>
                                </a:cubicBezTo>
                                <a:cubicBezTo>
                                  <a:pt x="1660449" y="276860"/>
                                  <a:pt x="1660957" y="276987"/>
                                  <a:pt x="1661465" y="276987"/>
                                </a:cubicBezTo>
                                <a:cubicBezTo>
                                  <a:pt x="1661846" y="276987"/>
                                  <a:pt x="1662354" y="277114"/>
                                  <a:pt x="1662862" y="277114"/>
                                </a:cubicBezTo>
                                <a:cubicBezTo>
                                  <a:pt x="1663370" y="277241"/>
                                  <a:pt x="1663878" y="277241"/>
                                  <a:pt x="1664386" y="277241"/>
                                </a:cubicBezTo>
                                <a:cubicBezTo>
                                  <a:pt x="1664767" y="277368"/>
                                  <a:pt x="1665275" y="277368"/>
                                  <a:pt x="1665783" y="277495"/>
                                </a:cubicBezTo>
                                <a:cubicBezTo>
                                  <a:pt x="1666291" y="277622"/>
                                  <a:pt x="1666799" y="277622"/>
                                  <a:pt x="1667307" y="277749"/>
                                </a:cubicBezTo>
                                <a:cubicBezTo>
                                  <a:pt x="1667688" y="277876"/>
                                  <a:pt x="1668196" y="277876"/>
                                  <a:pt x="1668704" y="278003"/>
                                </a:cubicBezTo>
                                <a:cubicBezTo>
                                  <a:pt x="1669212" y="278130"/>
                                  <a:pt x="1669720" y="278257"/>
                                  <a:pt x="1670228" y="278384"/>
                                </a:cubicBezTo>
                                <a:cubicBezTo>
                                  <a:pt x="1670609" y="278511"/>
                                  <a:pt x="1671117" y="278765"/>
                                  <a:pt x="1671625" y="278892"/>
                                </a:cubicBezTo>
                                <a:cubicBezTo>
                                  <a:pt x="1672133" y="279019"/>
                                  <a:pt x="1672641" y="279146"/>
                                  <a:pt x="1673149" y="279400"/>
                                </a:cubicBezTo>
                                <a:cubicBezTo>
                                  <a:pt x="1673530" y="279527"/>
                                  <a:pt x="1674038" y="279781"/>
                                  <a:pt x="1674546" y="280035"/>
                                </a:cubicBezTo>
                                <a:cubicBezTo>
                                  <a:pt x="1675054" y="280162"/>
                                  <a:pt x="1675562" y="280289"/>
                                  <a:pt x="1675943" y="280543"/>
                                </a:cubicBezTo>
                                <a:cubicBezTo>
                                  <a:pt x="1676451" y="280670"/>
                                  <a:pt x="1676959" y="280924"/>
                                  <a:pt x="1677467" y="281051"/>
                                </a:cubicBezTo>
                                <a:cubicBezTo>
                                  <a:pt x="1677975" y="281305"/>
                                  <a:pt x="1678483" y="281432"/>
                                  <a:pt x="1678864" y="281559"/>
                                </a:cubicBezTo>
                                <a:cubicBezTo>
                                  <a:pt x="1679372" y="281686"/>
                                  <a:pt x="1679880" y="281813"/>
                                  <a:pt x="1680388" y="281940"/>
                                </a:cubicBezTo>
                                <a:cubicBezTo>
                                  <a:pt x="1680896" y="282067"/>
                                  <a:pt x="1681404" y="282194"/>
                                  <a:pt x="1681785" y="282194"/>
                                </a:cubicBezTo>
                                <a:cubicBezTo>
                                  <a:pt x="1682293" y="282321"/>
                                  <a:pt x="1682801" y="282321"/>
                                  <a:pt x="1683309" y="282321"/>
                                </a:cubicBezTo>
                                <a:cubicBezTo>
                                  <a:pt x="1683817" y="282448"/>
                                  <a:pt x="1684325" y="282448"/>
                                  <a:pt x="1684706" y="282448"/>
                                </a:cubicBezTo>
                                <a:cubicBezTo>
                                  <a:pt x="1685214" y="282448"/>
                                  <a:pt x="1685722" y="282448"/>
                                  <a:pt x="1686230" y="282448"/>
                                </a:cubicBezTo>
                                <a:cubicBezTo>
                                  <a:pt x="1686738" y="282448"/>
                                  <a:pt x="1687246" y="282448"/>
                                  <a:pt x="1687627" y="282448"/>
                                </a:cubicBezTo>
                                <a:cubicBezTo>
                                  <a:pt x="1688135" y="282448"/>
                                  <a:pt x="1688643" y="282448"/>
                                  <a:pt x="1689151" y="282448"/>
                                </a:cubicBezTo>
                                <a:cubicBezTo>
                                  <a:pt x="1689659" y="282448"/>
                                  <a:pt x="1690167" y="282448"/>
                                  <a:pt x="1690548" y="282448"/>
                                </a:cubicBezTo>
                                <a:cubicBezTo>
                                  <a:pt x="1691056" y="282448"/>
                                  <a:pt x="1691564" y="282448"/>
                                  <a:pt x="1692072" y="282448"/>
                                </a:cubicBezTo>
                                <a:cubicBezTo>
                                  <a:pt x="1692580" y="282448"/>
                                  <a:pt x="1692961" y="282448"/>
                                  <a:pt x="1693469" y="282448"/>
                                </a:cubicBezTo>
                                <a:cubicBezTo>
                                  <a:pt x="1693977" y="282448"/>
                                  <a:pt x="1694485" y="282448"/>
                                  <a:pt x="1694993" y="282448"/>
                                </a:cubicBezTo>
                                <a:cubicBezTo>
                                  <a:pt x="1695501" y="282448"/>
                                  <a:pt x="1695882" y="282575"/>
                                  <a:pt x="1696390" y="282575"/>
                                </a:cubicBezTo>
                                <a:cubicBezTo>
                                  <a:pt x="1696898" y="282575"/>
                                  <a:pt x="1697406" y="282575"/>
                                  <a:pt x="1697914" y="282575"/>
                                </a:cubicBezTo>
                                <a:cubicBezTo>
                                  <a:pt x="1698422" y="282575"/>
                                  <a:pt x="1698803" y="282575"/>
                                  <a:pt x="1699311" y="282575"/>
                                </a:cubicBezTo>
                                <a:cubicBezTo>
                                  <a:pt x="1699819" y="282575"/>
                                  <a:pt x="1700327" y="282575"/>
                                  <a:pt x="1700835" y="282575"/>
                                </a:cubicBezTo>
                                <a:cubicBezTo>
                                  <a:pt x="1701343" y="282575"/>
                                  <a:pt x="1701724" y="282575"/>
                                  <a:pt x="1702232" y="282575"/>
                                </a:cubicBezTo>
                                <a:cubicBezTo>
                                  <a:pt x="1702740" y="282575"/>
                                  <a:pt x="1703248" y="282575"/>
                                  <a:pt x="1703756" y="282575"/>
                                </a:cubicBezTo>
                                <a:cubicBezTo>
                                  <a:pt x="1704264" y="282575"/>
                                  <a:pt x="1704645" y="282448"/>
                                  <a:pt x="1705153" y="282448"/>
                                </a:cubicBezTo>
                                <a:cubicBezTo>
                                  <a:pt x="1705661" y="282448"/>
                                  <a:pt x="1706169" y="282448"/>
                                  <a:pt x="1706677" y="282448"/>
                                </a:cubicBezTo>
                                <a:cubicBezTo>
                                  <a:pt x="1707185" y="282448"/>
                                  <a:pt x="1707566" y="282448"/>
                                  <a:pt x="1708074" y="282448"/>
                                </a:cubicBezTo>
                                <a:cubicBezTo>
                                  <a:pt x="1708582" y="282448"/>
                                  <a:pt x="1709090" y="282448"/>
                                  <a:pt x="1709598" y="282448"/>
                                </a:cubicBezTo>
                                <a:cubicBezTo>
                                  <a:pt x="1709979" y="282448"/>
                                  <a:pt x="1710487" y="282321"/>
                                  <a:pt x="1710995" y="282321"/>
                                </a:cubicBezTo>
                                <a:cubicBezTo>
                                  <a:pt x="1711503" y="282321"/>
                                  <a:pt x="1712011" y="282321"/>
                                  <a:pt x="1712519" y="282321"/>
                                </a:cubicBezTo>
                                <a:cubicBezTo>
                                  <a:pt x="1712900" y="282321"/>
                                  <a:pt x="1713408" y="282321"/>
                                  <a:pt x="1713916" y="282321"/>
                                </a:cubicBezTo>
                                <a:cubicBezTo>
                                  <a:pt x="1714424" y="282321"/>
                                  <a:pt x="1714932" y="282321"/>
                                  <a:pt x="1715440" y="282321"/>
                                </a:cubicBezTo>
                                <a:cubicBezTo>
                                  <a:pt x="1715821" y="282321"/>
                                  <a:pt x="1716329" y="282321"/>
                                  <a:pt x="1716837" y="282321"/>
                                </a:cubicBezTo>
                                <a:cubicBezTo>
                                  <a:pt x="1717345" y="282321"/>
                                  <a:pt x="1717853" y="282448"/>
                                  <a:pt x="1718361" y="282448"/>
                                </a:cubicBezTo>
                                <a:cubicBezTo>
                                  <a:pt x="1718742" y="282448"/>
                                  <a:pt x="1719250" y="282448"/>
                                  <a:pt x="1719758" y="282448"/>
                                </a:cubicBezTo>
                                <a:cubicBezTo>
                                  <a:pt x="1720266" y="282448"/>
                                  <a:pt x="1720774" y="282448"/>
                                  <a:pt x="1721282" y="282448"/>
                                </a:cubicBezTo>
                                <a:cubicBezTo>
                                  <a:pt x="1721663" y="282448"/>
                                  <a:pt x="1722171" y="282448"/>
                                  <a:pt x="1722679" y="282448"/>
                                </a:cubicBezTo>
                                <a:cubicBezTo>
                                  <a:pt x="1723187" y="282448"/>
                                  <a:pt x="1723695" y="282448"/>
                                  <a:pt x="1724203" y="282448"/>
                                </a:cubicBezTo>
                                <a:cubicBezTo>
                                  <a:pt x="1724584" y="282448"/>
                                  <a:pt x="1725092" y="282448"/>
                                  <a:pt x="1725600" y="282448"/>
                                </a:cubicBezTo>
                                <a:cubicBezTo>
                                  <a:pt x="1726108" y="282448"/>
                                  <a:pt x="1726616" y="282448"/>
                                  <a:pt x="1726997" y="282448"/>
                                </a:cubicBezTo>
                                <a:cubicBezTo>
                                  <a:pt x="1727505" y="282448"/>
                                  <a:pt x="1728013" y="282448"/>
                                  <a:pt x="1728521" y="282448"/>
                                </a:cubicBezTo>
                                <a:cubicBezTo>
                                  <a:pt x="1729029" y="282448"/>
                                  <a:pt x="1729537" y="282448"/>
                                  <a:pt x="1729918" y="282448"/>
                                </a:cubicBezTo>
                                <a:cubicBezTo>
                                  <a:pt x="1730426" y="282448"/>
                                  <a:pt x="1730934" y="282448"/>
                                  <a:pt x="1731442" y="282448"/>
                                </a:cubicBezTo>
                                <a:cubicBezTo>
                                  <a:pt x="1731950" y="282448"/>
                                  <a:pt x="1732458" y="282448"/>
                                  <a:pt x="1732839" y="282448"/>
                                </a:cubicBezTo>
                                <a:cubicBezTo>
                                  <a:pt x="1733347" y="282448"/>
                                  <a:pt x="1733855" y="282575"/>
                                  <a:pt x="1734363" y="282575"/>
                                </a:cubicBezTo>
                                <a:cubicBezTo>
                                  <a:pt x="1734871" y="282575"/>
                                  <a:pt x="1735379" y="282575"/>
                                  <a:pt x="1735760" y="282575"/>
                                </a:cubicBezTo>
                                <a:cubicBezTo>
                                  <a:pt x="1736268" y="282575"/>
                                  <a:pt x="1736776" y="282575"/>
                                  <a:pt x="1737284" y="282702"/>
                                </a:cubicBezTo>
                                <a:cubicBezTo>
                                  <a:pt x="1737792" y="282702"/>
                                  <a:pt x="1738300" y="282702"/>
                                  <a:pt x="1738681" y="282702"/>
                                </a:cubicBezTo>
                                <a:cubicBezTo>
                                  <a:pt x="1739189" y="282702"/>
                                  <a:pt x="1739697" y="282702"/>
                                  <a:pt x="1740205" y="282702"/>
                                </a:cubicBezTo>
                                <a:cubicBezTo>
                                  <a:pt x="1740713" y="282829"/>
                                  <a:pt x="1741094" y="282829"/>
                                  <a:pt x="1741602" y="282829"/>
                                </a:cubicBezTo>
                                <a:cubicBezTo>
                                  <a:pt x="1742110" y="282829"/>
                                  <a:pt x="1742618" y="282829"/>
                                  <a:pt x="1743126" y="282956"/>
                                </a:cubicBezTo>
                                <a:cubicBezTo>
                                  <a:pt x="1743634" y="282956"/>
                                  <a:pt x="1744015" y="282956"/>
                                  <a:pt x="1744523" y="282956"/>
                                </a:cubicBezTo>
                                <a:cubicBezTo>
                                  <a:pt x="1745031" y="282956"/>
                                  <a:pt x="1745539" y="282956"/>
                                  <a:pt x="1746047" y="283083"/>
                                </a:cubicBezTo>
                                <a:cubicBezTo>
                                  <a:pt x="1746555" y="283083"/>
                                  <a:pt x="1746936" y="283083"/>
                                  <a:pt x="1747444" y="283083"/>
                                </a:cubicBezTo>
                                <a:cubicBezTo>
                                  <a:pt x="1747952" y="283083"/>
                                  <a:pt x="1748460" y="283210"/>
                                  <a:pt x="1748968" y="283210"/>
                                </a:cubicBezTo>
                                <a:cubicBezTo>
                                  <a:pt x="1749476" y="283210"/>
                                  <a:pt x="1749857" y="283210"/>
                                  <a:pt x="1750365" y="283210"/>
                                </a:cubicBezTo>
                                <a:cubicBezTo>
                                  <a:pt x="1750873" y="283210"/>
                                  <a:pt x="1751381" y="283337"/>
                                  <a:pt x="1751889" y="283337"/>
                                </a:cubicBezTo>
                                <a:cubicBezTo>
                                  <a:pt x="1752397" y="283337"/>
                                  <a:pt x="1752778" y="283337"/>
                                  <a:pt x="1753286" y="283337"/>
                                </a:cubicBezTo>
                                <a:cubicBezTo>
                                  <a:pt x="1753794" y="283337"/>
                                  <a:pt x="1754302" y="283337"/>
                                  <a:pt x="1754810" y="283337"/>
                                </a:cubicBezTo>
                                <a:cubicBezTo>
                                  <a:pt x="1755318" y="283464"/>
                                  <a:pt x="1755699" y="283464"/>
                                  <a:pt x="1756207" y="283464"/>
                                </a:cubicBezTo>
                                <a:cubicBezTo>
                                  <a:pt x="1756715" y="283464"/>
                                  <a:pt x="1757223" y="283464"/>
                                  <a:pt x="1757731" y="283464"/>
                                </a:cubicBezTo>
                                <a:cubicBezTo>
                                  <a:pt x="1758112" y="283464"/>
                                  <a:pt x="1758620" y="283591"/>
                                  <a:pt x="1759128" y="283591"/>
                                </a:cubicBezTo>
                                <a:cubicBezTo>
                                  <a:pt x="1759636" y="283591"/>
                                  <a:pt x="1760144" y="283591"/>
                                  <a:pt x="1760652" y="283591"/>
                                </a:cubicBezTo>
                                <a:cubicBezTo>
                                  <a:pt x="1761033" y="283591"/>
                                  <a:pt x="1761541" y="283591"/>
                                  <a:pt x="1762049" y="283718"/>
                                </a:cubicBezTo>
                                <a:cubicBezTo>
                                  <a:pt x="1762557" y="283718"/>
                                  <a:pt x="1763065" y="283718"/>
                                  <a:pt x="1763573" y="283718"/>
                                </a:cubicBezTo>
                                <a:cubicBezTo>
                                  <a:pt x="1763954" y="283718"/>
                                  <a:pt x="1764462" y="283718"/>
                                  <a:pt x="1764970" y="283845"/>
                                </a:cubicBezTo>
                                <a:cubicBezTo>
                                  <a:pt x="1765478" y="283845"/>
                                  <a:pt x="1765986" y="283845"/>
                                  <a:pt x="1766494" y="283845"/>
                                </a:cubicBezTo>
                                <a:cubicBezTo>
                                  <a:pt x="1766875" y="283845"/>
                                  <a:pt x="1767383" y="283845"/>
                                  <a:pt x="1767891" y="283845"/>
                                </a:cubicBezTo>
                                <a:cubicBezTo>
                                  <a:pt x="1768399" y="283845"/>
                                  <a:pt x="1768907" y="283845"/>
                                  <a:pt x="1769415" y="283845"/>
                                </a:cubicBezTo>
                                <a:cubicBezTo>
                                  <a:pt x="1769796" y="283845"/>
                                  <a:pt x="1770304" y="283845"/>
                                  <a:pt x="1770812" y="283845"/>
                                </a:cubicBezTo>
                                <a:cubicBezTo>
                                  <a:pt x="1771320" y="283845"/>
                                  <a:pt x="1771828" y="283845"/>
                                  <a:pt x="1772336" y="283845"/>
                                </a:cubicBezTo>
                                <a:cubicBezTo>
                                  <a:pt x="1772717" y="283845"/>
                                  <a:pt x="1773225" y="283845"/>
                                  <a:pt x="1773733" y="283845"/>
                                </a:cubicBezTo>
                                <a:cubicBezTo>
                                  <a:pt x="1774241" y="283845"/>
                                  <a:pt x="1774749" y="283972"/>
                                  <a:pt x="1775130" y="283972"/>
                                </a:cubicBezTo>
                                <a:cubicBezTo>
                                  <a:pt x="1775638" y="283972"/>
                                  <a:pt x="1776146" y="283972"/>
                                  <a:pt x="1776654" y="283972"/>
                                </a:cubicBezTo>
                                <a:cubicBezTo>
                                  <a:pt x="1777162" y="283972"/>
                                  <a:pt x="1777670" y="283972"/>
                                  <a:pt x="1778051" y="283972"/>
                                </a:cubicBezTo>
                                <a:cubicBezTo>
                                  <a:pt x="1778559" y="283972"/>
                                  <a:pt x="1779067" y="283972"/>
                                  <a:pt x="1779575" y="283972"/>
                                </a:cubicBezTo>
                                <a:cubicBezTo>
                                  <a:pt x="1780083" y="283972"/>
                                  <a:pt x="1780591" y="283972"/>
                                  <a:pt x="1780972" y="283972"/>
                                </a:cubicBezTo>
                                <a:cubicBezTo>
                                  <a:pt x="1781480" y="283972"/>
                                  <a:pt x="1781988" y="283972"/>
                                  <a:pt x="1782496" y="283972"/>
                                </a:cubicBezTo>
                                <a:cubicBezTo>
                                  <a:pt x="1783004" y="283972"/>
                                  <a:pt x="1783512" y="283972"/>
                                  <a:pt x="1783893" y="283972"/>
                                </a:cubicBezTo>
                                <a:cubicBezTo>
                                  <a:pt x="1784401" y="283972"/>
                                  <a:pt x="1784909" y="283972"/>
                                  <a:pt x="1785417" y="283845"/>
                                </a:cubicBezTo>
                                <a:cubicBezTo>
                                  <a:pt x="1785925" y="283845"/>
                                  <a:pt x="1786433" y="283845"/>
                                  <a:pt x="1786814" y="283845"/>
                                </a:cubicBezTo>
                                <a:cubicBezTo>
                                  <a:pt x="1787322" y="283845"/>
                                  <a:pt x="1787830" y="283845"/>
                                  <a:pt x="1788338" y="283845"/>
                                </a:cubicBezTo>
                                <a:cubicBezTo>
                                  <a:pt x="1788846" y="283845"/>
                                  <a:pt x="1789354" y="283718"/>
                                  <a:pt x="1789735" y="283718"/>
                                </a:cubicBezTo>
                                <a:cubicBezTo>
                                  <a:pt x="1790243" y="283718"/>
                                  <a:pt x="1790751" y="283718"/>
                                  <a:pt x="1791259" y="283718"/>
                                </a:cubicBezTo>
                                <a:cubicBezTo>
                                  <a:pt x="1791767" y="283718"/>
                                  <a:pt x="1792148" y="283718"/>
                                  <a:pt x="1792656" y="283718"/>
                                </a:cubicBezTo>
                                <a:cubicBezTo>
                                  <a:pt x="1793164" y="283591"/>
                                  <a:pt x="1793672" y="283591"/>
                                  <a:pt x="1794180" y="283591"/>
                                </a:cubicBezTo>
                                <a:cubicBezTo>
                                  <a:pt x="1794688" y="283591"/>
                                  <a:pt x="1795069" y="283591"/>
                                  <a:pt x="1795577" y="283591"/>
                                </a:cubicBezTo>
                                <a:cubicBezTo>
                                  <a:pt x="1796085" y="283464"/>
                                  <a:pt x="1796593" y="283464"/>
                                  <a:pt x="1797101" y="283464"/>
                                </a:cubicBezTo>
                                <a:cubicBezTo>
                                  <a:pt x="1797609" y="283464"/>
                                  <a:pt x="1797990" y="283464"/>
                                  <a:pt x="1798498" y="283464"/>
                                </a:cubicBezTo>
                                <a:cubicBezTo>
                                  <a:pt x="1799006" y="283464"/>
                                  <a:pt x="1799514" y="283337"/>
                                  <a:pt x="1800022" y="283337"/>
                                </a:cubicBezTo>
                                <a:cubicBezTo>
                                  <a:pt x="1800530" y="283337"/>
                                  <a:pt x="1800911" y="283337"/>
                                  <a:pt x="1801419" y="283210"/>
                                </a:cubicBezTo>
                                <a:cubicBezTo>
                                  <a:pt x="1801927" y="283210"/>
                                  <a:pt x="1802435" y="283210"/>
                                  <a:pt x="1802943" y="283210"/>
                                </a:cubicBezTo>
                                <a:cubicBezTo>
                                  <a:pt x="1803451" y="283210"/>
                                  <a:pt x="1803832" y="283083"/>
                                  <a:pt x="1804340" y="283083"/>
                                </a:cubicBezTo>
                                <a:cubicBezTo>
                                  <a:pt x="1804848" y="283083"/>
                                  <a:pt x="1805356" y="283083"/>
                                  <a:pt x="1805864" y="283083"/>
                                </a:cubicBezTo>
                                <a:cubicBezTo>
                                  <a:pt x="1806372" y="282956"/>
                                  <a:pt x="1806753" y="282956"/>
                                  <a:pt x="1807261" y="282956"/>
                                </a:cubicBezTo>
                                <a:cubicBezTo>
                                  <a:pt x="1807769" y="282956"/>
                                  <a:pt x="1808277" y="282956"/>
                                  <a:pt x="1808785" y="282829"/>
                                </a:cubicBezTo>
                                <a:cubicBezTo>
                                  <a:pt x="1809166" y="282829"/>
                                  <a:pt x="1809674" y="282829"/>
                                  <a:pt x="1810182" y="282829"/>
                                </a:cubicBezTo>
                                <a:cubicBezTo>
                                  <a:pt x="1810690" y="282829"/>
                                  <a:pt x="1811198" y="282829"/>
                                  <a:pt x="1811706" y="282702"/>
                                </a:cubicBezTo>
                                <a:cubicBezTo>
                                  <a:pt x="1812087" y="282702"/>
                                  <a:pt x="1812595" y="282702"/>
                                  <a:pt x="1813103" y="282702"/>
                                </a:cubicBezTo>
                                <a:cubicBezTo>
                                  <a:pt x="1813611" y="282702"/>
                                  <a:pt x="1814119" y="282575"/>
                                  <a:pt x="1814627" y="282575"/>
                                </a:cubicBezTo>
                                <a:cubicBezTo>
                                  <a:pt x="1815008" y="282575"/>
                                  <a:pt x="1815516" y="282575"/>
                                  <a:pt x="1816024" y="282575"/>
                                </a:cubicBezTo>
                                <a:cubicBezTo>
                                  <a:pt x="1816532" y="282575"/>
                                  <a:pt x="1817040" y="282575"/>
                                  <a:pt x="1817548" y="282448"/>
                                </a:cubicBezTo>
                                <a:cubicBezTo>
                                  <a:pt x="1817929" y="282448"/>
                                  <a:pt x="1818437" y="282448"/>
                                  <a:pt x="1818945" y="282448"/>
                                </a:cubicBezTo>
                                <a:cubicBezTo>
                                  <a:pt x="1819453" y="282321"/>
                                  <a:pt x="1819961" y="282321"/>
                                  <a:pt x="1820469" y="282321"/>
                                </a:cubicBezTo>
                                <a:cubicBezTo>
                                  <a:pt x="1820850" y="282321"/>
                                  <a:pt x="1821358" y="282321"/>
                                  <a:pt x="1821866" y="282194"/>
                                </a:cubicBezTo>
                                <a:cubicBezTo>
                                  <a:pt x="1822374" y="282194"/>
                                  <a:pt x="1822882" y="282194"/>
                                  <a:pt x="1823390" y="282194"/>
                                </a:cubicBezTo>
                                <a:cubicBezTo>
                                  <a:pt x="1823771" y="282194"/>
                                  <a:pt x="1824279" y="282067"/>
                                  <a:pt x="1824787" y="282067"/>
                                </a:cubicBezTo>
                                <a:cubicBezTo>
                                  <a:pt x="1825295" y="282067"/>
                                  <a:pt x="1825803" y="282067"/>
                                  <a:pt x="1826184" y="282067"/>
                                </a:cubicBezTo>
                                <a:cubicBezTo>
                                  <a:pt x="1826692" y="281940"/>
                                  <a:pt x="1827200" y="281940"/>
                                  <a:pt x="1827708" y="281940"/>
                                </a:cubicBezTo>
                                <a:cubicBezTo>
                                  <a:pt x="1828216" y="281940"/>
                                  <a:pt x="1828724" y="281940"/>
                                  <a:pt x="1829105" y="281940"/>
                                </a:cubicBezTo>
                                <a:cubicBezTo>
                                  <a:pt x="1829613" y="281940"/>
                                  <a:pt x="1830121" y="281813"/>
                                  <a:pt x="1830629" y="281813"/>
                                </a:cubicBezTo>
                                <a:cubicBezTo>
                                  <a:pt x="1831137" y="281813"/>
                                  <a:pt x="1831645" y="281813"/>
                                  <a:pt x="1832026" y="281686"/>
                                </a:cubicBezTo>
                                <a:cubicBezTo>
                                  <a:pt x="1832534" y="281686"/>
                                  <a:pt x="1833042" y="281686"/>
                                  <a:pt x="1833550" y="281686"/>
                                </a:cubicBezTo>
                                <a:cubicBezTo>
                                  <a:pt x="1834058" y="281686"/>
                                  <a:pt x="1834566" y="281559"/>
                                  <a:pt x="1834947" y="281559"/>
                                </a:cubicBezTo>
                                <a:cubicBezTo>
                                  <a:pt x="1835455" y="281559"/>
                                  <a:pt x="1835963" y="281559"/>
                                  <a:pt x="1836471" y="281559"/>
                                </a:cubicBezTo>
                                <a:cubicBezTo>
                                  <a:pt x="1836979" y="281432"/>
                                  <a:pt x="1837487" y="281432"/>
                                  <a:pt x="1837868" y="281432"/>
                                </a:cubicBezTo>
                                <a:cubicBezTo>
                                  <a:pt x="1838376" y="281305"/>
                                  <a:pt x="1838884" y="281305"/>
                                  <a:pt x="1839392" y="281305"/>
                                </a:cubicBezTo>
                                <a:cubicBezTo>
                                  <a:pt x="1839900" y="281305"/>
                                  <a:pt x="1840408" y="281305"/>
                                  <a:pt x="1840789" y="281178"/>
                                </a:cubicBezTo>
                                <a:cubicBezTo>
                                  <a:pt x="1841297" y="281178"/>
                                  <a:pt x="1841805" y="281178"/>
                                  <a:pt x="1842313" y="281178"/>
                                </a:cubicBezTo>
                                <a:cubicBezTo>
                                  <a:pt x="1842821" y="281178"/>
                                  <a:pt x="1843202" y="281178"/>
                                  <a:pt x="1843710" y="281051"/>
                                </a:cubicBezTo>
                                <a:cubicBezTo>
                                  <a:pt x="1844218" y="281051"/>
                                  <a:pt x="1844726" y="281051"/>
                                  <a:pt x="1845234" y="281051"/>
                                </a:cubicBezTo>
                                <a:cubicBezTo>
                                  <a:pt x="1845742" y="281051"/>
                                  <a:pt x="1846123" y="281051"/>
                                  <a:pt x="1846631" y="281051"/>
                                </a:cubicBezTo>
                                <a:cubicBezTo>
                                  <a:pt x="1847139" y="280924"/>
                                  <a:pt x="1847647" y="280924"/>
                                  <a:pt x="1848155" y="280924"/>
                                </a:cubicBezTo>
                                <a:cubicBezTo>
                                  <a:pt x="1848663" y="280924"/>
                                  <a:pt x="1849044" y="280924"/>
                                  <a:pt x="1849552" y="280924"/>
                                </a:cubicBezTo>
                                <a:cubicBezTo>
                                  <a:pt x="1850060" y="280924"/>
                                  <a:pt x="1850568" y="280924"/>
                                  <a:pt x="1851076" y="280924"/>
                                </a:cubicBezTo>
                                <a:cubicBezTo>
                                  <a:pt x="1851584" y="280924"/>
                                  <a:pt x="1851965" y="280797"/>
                                  <a:pt x="1852473" y="280797"/>
                                </a:cubicBezTo>
                                <a:cubicBezTo>
                                  <a:pt x="1852981" y="280797"/>
                                  <a:pt x="1853489" y="280797"/>
                                  <a:pt x="1853997" y="280797"/>
                                </a:cubicBezTo>
                                <a:cubicBezTo>
                                  <a:pt x="1854505" y="280797"/>
                                  <a:pt x="1854886" y="280797"/>
                                  <a:pt x="1855394" y="280797"/>
                                </a:cubicBezTo>
                                <a:cubicBezTo>
                                  <a:pt x="1855902" y="280797"/>
                                  <a:pt x="1856410" y="280670"/>
                                  <a:pt x="1856918" y="280670"/>
                                </a:cubicBezTo>
                                <a:cubicBezTo>
                                  <a:pt x="1857426" y="280670"/>
                                  <a:pt x="1857807" y="280670"/>
                                  <a:pt x="1858315" y="280670"/>
                                </a:cubicBezTo>
                                <a:cubicBezTo>
                                  <a:pt x="1858823" y="280670"/>
                                  <a:pt x="1859331" y="280670"/>
                                  <a:pt x="1859839" y="280670"/>
                                </a:cubicBezTo>
                                <a:cubicBezTo>
                                  <a:pt x="1860220" y="280670"/>
                                  <a:pt x="1860728" y="280670"/>
                                  <a:pt x="1861236" y="280670"/>
                                </a:cubicBezTo>
                                <a:cubicBezTo>
                                  <a:pt x="1861744" y="280670"/>
                                  <a:pt x="1862252" y="280670"/>
                                  <a:pt x="1862760" y="280670"/>
                                </a:cubicBezTo>
                                <a:cubicBezTo>
                                  <a:pt x="1863141" y="280670"/>
                                  <a:pt x="1863649" y="280670"/>
                                  <a:pt x="1864157" y="280670"/>
                                </a:cubicBezTo>
                                <a:cubicBezTo>
                                  <a:pt x="1864665" y="280670"/>
                                  <a:pt x="1865173" y="280670"/>
                                  <a:pt x="1865681" y="280670"/>
                                </a:cubicBezTo>
                                <a:cubicBezTo>
                                  <a:pt x="1866062" y="280670"/>
                                  <a:pt x="1866570" y="280670"/>
                                  <a:pt x="1867078" y="280670"/>
                                </a:cubicBezTo>
                                <a:cubicBezTo>
                                  <a:pt x="1867586" y="280670"/>
                                  <a:pt x="1868094" y="280670"/>
                                  <a:pt x="1868602" y="280543"/>
                                </a:cubicBezTo>
                                <a:cubicBezTo>
                                  <a:pt x="1868983" y="280543"/>
                                  <a:pt x="1869491" y="280670"/>
                                  <a:pt x="1869999" y="280543"/>
                                </a:cubicBezTo>
                                <a:cubicBezTo>
                                  <a:pt x="1870507" y="280543"/>
                                  <a:pt x="1871015" y="280543"/>
                                  <a:pt x="1871523" y="280543"/>
                                </a:cubicBezTo>
                                <a:cubicBezTo>
                                  <a:pt x="1871904" y="280543"/>
                                  <a:pt x="1872412" y="280543"/>
                                  <a:pt x="1872920" y="280543"/>
                                </a:cubicBezTo>
                                <a:cubicBezTo>
                                  <a:pt x="1873428" y="280543"/>
                                  <a:pt x="1873936" y="280543"/>
                                  <a:pt x="1874444" y="280543"/>
                                </a:cubicBezTo>
                                <a:cubicBezTo>
                                  <a:pt x="1874825" y="280543"/>
                                  <a:pt x="1875333" y="280543"/>
                                  <a:pt x="1875841" y="280543"/>
                                </a:cubicBezTo>
                                <a:cubicBezTo>
                                  <a:pt x="1876349" y="280543"/>
                                  <a:pt x="1876857" y="280543"/>
                                  <a:pt x="1877238" y="280543"/>
                                </a:cubicBezTo>
                                <a:cubicBezTo>
                                  <a:pt x="1877746" y="280416"/>
                                  <a:pt x="1878254" y="280416"/>
                                  <a:pt x="1878762" y="280416"/>
                                </a:cubicBezTo>
                                <a:cubicBezTo>
                                  <a:pt x="1879270" y="280416"/>
                                  <a:pt x="1879778" y="280416"/>
                                  <a:pt x="1880159" y="280416"/>
                                </a:cubicBezTo>
                                <a:cubicBezTo>
                                  <a:pt x="1880667" y="280289"/>
                                  <a:pt x="1881175" y="280289"/>
                                  <a:pt x="1881683" y="280289"/>
                                </a:cubicBezTo>
                                <a:cubicBezTo>
                                  <a:pt x="1882191" y="280289"/>
                                  <a:pt x="1882699" y="280162"/>
                                  <a:pt x="1883080" y="280162"/>
                                </a:cubicBezTo>
                                <a:cubicBezTo>
                                  <a:pt x="1883588" y="280162"/>
                                  <a:pt x="1884096" y="280035"/>
                                  <a:pt x="1884604" y="280035"/>
                                </a:cubicBezTo>
                                <a:cubicBezTo>
                                  <a:pt x="1885112" y="280035"/>
                                  <a:pt x="1885620" y="280035"/>
                                  <a:pt x="1886001" y="279908"/>
                                </a:cubicBezTo>
                                <a:cubicBezTo>
                                  <a:pt x="1886509" y="279908"/>
                                  <a:pt x="1887017" y="279781"/>
                                  <a:pt x="1887525" y="279781"/>
                                </a:cubicBezTo>
                                <a:cubicBezTo>
                                  <a:pt x="1888033" y="279781"/>
                                  <a:pt x="1888541" y="279654"/>
                                  <a:pt x="1888922" y="279654"/>
                                </a:cubicBezTo>
                                <a:cubicBezTo>
                                  <a:pt x="1889430" y="279527"/>
                                  <a:pt x="1889938" y="279527"/>
                                  <a:pt x="1890446" y="279400"/>
                                </a:cubicBezTo>
                                <a:cubicBezTo>
                                  <a:pt x="1890954" y="279400"/>
                                  <a:pt x="1891462" y="279400"/>
                                  <a:pt x="1891843" y="279273"/>
                                </a:cubicBezTo>
                                <a:cubicBezTo>
                                  <a:pt x="1892351" y="279273"/>
                                  <a:pt x="1892859" y="279146"/>
                                  <a:pt x="1893367" y="279146"/>
                                </a:cubicBezTo>
                                <a:cubicBezTo>
                                  <a:pt x="1893875" y="279146"/>
                                  <a:pt x="1894256" y="279019"/>
                                  <a:pt x="1894764" y="279019"/>
                                </a:cubicBezTo>
                                <a:cubicBezTo>
                                  <a:pt x="1895272" y="279019"/>
                                  <a:pt x="1895780" y="278892"/>
                                  <a:pt x="1896288" y="278892"/>
                                </a:cubicBezTo>
                                <a:cubicBezTo>
                                  <a:pt x="1896796" y="278892"/>
                                  <a:pt x="1897177" y="278892"/>
                                  <a:pt x="1897685" y="278765"/>
                                </a:cubicBezTo>
                                <a:cubicBezTo>
                                  <a:pt x="1898193" y="278765"/>
                                  <a:pt x="1898701" y="278765"/>
                                  <a:pt x="1899209" y="278638"/>
                                </a:cubicBezTo>
                                <a:cubicBezTo>
                                  <a:pt x="1899717" y="278638"/>
                                  <a:pt x="1900098" y="278638"/>
                                  <a:pt x="1900606" y="278511"/>
                                </a:cubicBezTo>
                                <a:cubicBezTo>
                                  <a:pt x="1901114" y="278511"/>
                                  <a:pt x="1901622" y="278511"/>
                                  <a:pt x="1902130" y="278384"/>
                                </a:cubicBezTo>
                                <a:cubicBezTo>
                                  <a:pt x="1902638" y="278384"/>
                                  <a:pt x="1903019" y="278384"/>
                                  <a:pt x="1903527" y="278384"/>
                                </a:cubicBezTo>
                                <a:cubicBezTo>
                                  <a:pt x="1904035" y="278257"/>
                                  <a:pt x="1904543" y="278257"/>
                                  <a:pt x="1905051" y="278257"/>
                                </a:cubicBezTo>
                                <a:cubicBezTo>
                                  <a:pt x="1905559" y="278130"/>
                                  <a:pt x="1905940" y="278130"/>
                                  <a:pt x="1906448" y="278130"/>
                                </a:cubicBezTo>
                                <a:cubicBezTo>
                                  <a:pt x="1906956" y="278003"/>
                                  <a:pt x="1907464" y="278003"/>
                                  <a:pt x="1907972" y="278003"/>
                                </a:cubicBezTo>
                                <a:cubicBezTo>
                                  <a:pt x="1908480" y="277876"/>
                                  <a:pt x="1908861" y="277876"/>
                                  <a:pt x="1909369" y="277876"/>
                                </a:cubicBezTo>
                                <a:cubicBezTo>
                                  <a:pt x="1909877" y="277749"/>
                                  <a:pt x="1910385" y="277749"/>
                                  <a:pt x="1910893" y="277749"/>
                                </a:cubicBezTo>
                                <a:cubicBezTo>
                                  <a:pt x="1911274" y="277622"/>
                                  <a:pt x="1911782" y="277622"/>
                                  <a:pt x="1912290" y="277622"/>
                                </a:cubicBezTo>
                                <a:cubicBezTo>
                                  <a:pt x="1912798" y="277495"/>
                                  <a:pt x="1913306" y="277495"/>
                                  <a:pt x="1913814" y="277495"/>
                                </a:cubicBezTo>
                                <a:cubicBezTo>
                                  <a:pt x="1914195" y="277368"/>
                                  <a:pt x="1914703" y="277368"/>
                                  <a:pt x="1915211" y="277368"/>
                                </a:cubicBezTo>
                                <a:cubicBezTo>
                                  <a:pt x="1915719" y="277368"/>
                                  <a:pt x="1916227" y="277368"/>
                                  <a:pt x="1916735" y="277241"/>
                                </a:cubicBezTo>
                                <a:cubicBezTo>
                                  <a:pt x="1917116" y="277241"/>
                                  <a:pt x="1917624" y="277241"/>
                                  <a:pt x="1918132" y="277241"/>
                                </a:cubicBezTo>
                                <a:cubicBezTo>
                                  <a:pt x="1918640" y="277241"/>
                                  <a:pt x="1919148" y="277241"/>
                                  <a:pt x="1919656" y="277241"/>
                                </a:cubicBezTo>
                                <a:cubicBezTo>
                                  <a:pt x="1920037" y="277114"/>
                                  <a:pt x="1920545" y="277114"/>
                                  <a:pt x="1921053" y="277114"/>
                                </a:cubicBezTo>
                                <a:cubicBezTo>
                                  <a:pt x="1921561" y="277114"/>
                                  <a:pt x="1922069" y="277114"/>
                                  <a:pt x="1922577" y="277114"/>
                                </a:cubicBezTo>
                                <a:cubicBezTo>
                                  <a:pt x="1922958" y="277114"/>
                                  <a:pt x="1923466" y="276987"/>
                                  <a:pt x="1923974" y="276987"/>
                                </a:cubicBezTo>
                                <a:cubicBezTo>
                                  <a:pt x="1924482" y="276987"/>
                                  <a:pt x="1924990" y="276987"/>
                                  <a:pt x="1925498" y="276987"/>
                                </a:cubicBezTo>
                                <a:cubicBezTo>
                                  <a:pt x="1925879" y="276987"/>
                                  <a:pt x="1926387" y="276987"/>
                                  <a:pt x="1926895" y="276860"/>
                                </a:cubicBezTo>
                                <a:cubicBezTo>
                                  <a:pt x="1927403" y="276860"/>
                                  <a:pt x="1927911" y="276860"/>
                                  <a:pt x="1928292" y="276860"/>
                                </a:cubicBezTo>
                                <a:cubicBezTo>
                                  <a:pt x="1928800" y="276860"/>
                                  <a:pt x="1929308" y="276860"/>
                                  <a:pt x="1929816" y="276733"/>
                                </a:cubicBezTo>
                                <a:cubicBezTo>
                                  <a:pt x="1930324" y="276733"/>
                                  <a:pt x="1930832" y="276733"/>
                                  <a:pt x="1931213" y="276733"/>
                                </a:cubicBezTo>
                                <a:cubicBezTo>
                                  <a:pt x="1931721" y="276733"/>
                                  <a:pt x="1932229" y="276733"/>
                                  <a:pt x="1932737" y="276733"/>
                                </a:cubicBezTo>
                                <a:cubicBezTo>
                                  <a:pt x="1933245" y="276606"/>
                                  <a:pt x="1933753" y="276606"/>
                                  <a:pt x="1934134" y="276606"/>
                                </a:cubicBezTo>
                                <a:cubicBezTo>
                                  <a:pt x="1934642" y="276606"/>
                                  <a:pt x="1935150" y="276606"/>
                                  <a:pt x="1935658" y="276606"/>
                                </a:cubicBezTo>
                                <a:cubicBezTo>
                                  <a:pt x="1936166" y="276479"/>
                                  <a:pt x="1936674" y="276479"/>
                                  <a:pt x="1937055" y="276479"/>
                                </a:cubicBezTo>
                                <a:cubicBezTo>
                                  <a:pt x="1937563" y="276479"/>
                                  <a:pt x="1938071" y="276479"/>
                                  <a:pt x="1938579" y="276352"/>
                                </a:cubicBezTo>
                                <a:cubicBezTo>
                                  <a:pt x="1939087" y="276352"/>
                                  <a:pt x="1939595" y="276352"/>
                                  <a:pt x="1939976" y="276352"/>
                                </a:cubicBezTo>
                                <a:cubicBezTo>
                                  <a:pt x="1940484" y="276352"/>
                                  <a:pt x="1940992" y="276352"/>
                                  <a:pt x="1941500" y="276352"/>
                                </a:cubicBezTo>
                                <a:cubicBezTo>
                                  <a:pt x="1942008" y="276352"/>
                                  <a:pt x="1942389" y="276352"/>
                                  <a:pt x="1942897" y="276225"/>
                                </a:cubicBezTo>
                                <a:cubicBezTo>
                                  <a:pt x="1943405" y="276225"/>
                                  <a:pt x="1943913" y="276225"/>
                                  <a:pt x="1944421" y="276225"/>
                                </a:cubicBezTo>
                                <a:cubicBezTo>
                                  <a:pt x="1944929" y="276225"/>
                                  <a:pt x="1945310" y="276225"/>
                                  <a:pt x="1945818" y="276225"/>
                                </a:cubicBezTo>
                                <a:cubicBezTo>
                                  <a:pt x="1946326" y="276225"/>
                                  <a:pt x="1946834" y="276225"/>
                                  <a:pt x="1947342" y="276225"/>
                                </a:cubicBezTo>
                                <a:cubicBezTo>
                                  <a:pt x="1947850" y="276098"/>
                                  <a:pt x="1948231" y="276098"/>
                                  <a:pt x="1948739" y="276098"/>
                                </a:cubicBezTo>
                                <a:cubicBezTo>
                                  <a:pt x="1949247" y="276098"/>
                                  <a:pt x="1949755" y="276098"/>
                                  <a:pt x="1950263" y="276098"/>
                                </a:cubicBezTo>
                                <a:cubicBezTo>
                                  <a:pt x="1950771" y="276098"/>
                                  <a:pt x="1951152" y="276098"/>
                                  <a:pt x="1951660" y="276098"/>
                                </a:cubicBezTo>
                                <a:cubicBezTo>
                                  <a:pt x="1952168" y="275971"/>
                                  <a:pt x="1952676" y="275971"/>
                                  <a:pt x="1953184" y="275971"/>
                                </a:cubicBezTo>
                                <a:cubicBezTo>
                                  <a:pt x="1953692" y="275971"/>
                                  <a:pt x="1954073" y="275971"/>
                                  <a:pt x="1954581" y="275971"/>
                                </a:cubicBezTo>
                                <a:cubicBezTo>
                                  <a:pt x="1955089" y="275971"/>
                                  <a:pt x="1955597" y="275844"/>
                                  <a:pt x="1956105" y="275844"/>
                                </a:cubicBezTo>
                                <a:cubicBezTo>
                                  <a:pt x="1956613" y="275844"/>
                                  <a:pt x="1956994" y="275844"/>
                                  <a:pt x="1957502" y="275844"/>
                                </a:cubicBezTo>
                                <a:cubicBezTo>
                                  <a:pt x="1958010" y="275844"/>
                                  <a:pt x="1958518" y="275844"/>
                                  <a:pt x="1959026" y="275844"/>
                                </a:cubicBezTo>
                                <a:cubicBezTo>
                                  <a:pt x="1959534" y="275844"/>
                                  <a:pt x="1959915" y="275844"/>
                                  <a:pt x="1960423" y="275844"/>
                                </a:cubicBezTo>
                                <a:cubicBezTo>
                                  <a:pt x="1960931" y="275844"/>
                                  <a:pt x="1961439" y="275717"/>
                                  <a:pt x="1961947" y="275717"/>
                                </a:cubicBezTo>
                                <a:cubicBezTo>
                                  <a:pt x="1962328" y="275717"/>
                                  <a:pt x="1962836" y="275717"/>
                                  <a:pt x="1963344" y="275717"/>
                                </a:cubicBezTo>
                                <a:cubicBezTo>
                                  <a:pt x="1963852" y="275717"/>
                                  <a:pt x="1964360" y="275717"/>
                                  <a:pt x="1964868" y="275717"/>
                                </a:cubicBezTo>
                                <a:cubicBezTo>
                                  <a:pt x="1965249" y="275717"/>
                                  <a:pt x="1965757" y="275717"/>
                                  <a:pt x="1966265" y="275717"/>
                                </a:cubicBezTo>
                                <a:cubicBezTo>
                                  <a:pt x="1966773" y="275717"/>
                                  <a:pt x="1967281" y="275717"/>
                                  <a:pt x="1967789" y="275717"/>
                                </a:cubicBezTo>
                                <a:cubicBezTo>
                                  <a:pt x="1968170" y="275717"/>
                                  <a:pt x="1968678" y="275717"/>
                                  <a:pt x="1969186" y="275590"/>
                                </a:cubicBezTo>
                                <a:cubicBezTo>
                                  <a:pt x="1969694" y="275590"/>
                                  <a:pt x="1970202" y="275717"/>
                                  <a:pt x="1970710" y="275590"/>
                                </a:cubicBezTo>
                                <a:cubicBezTo>
                                  <a:pt x="1971091" y="275590"/>
                                  <a:pt x="1971599" y="275590"/>
                                  <a:pt x="1972107" y="275590"/>
                                </a:cubicBezTo>
                                <a:cubicBezTo>
                                  <a:pt x="1972615" y="275590"/>
                                  <a:pt x="1973123" y="275590"/>
                                  <a:pt x="1973631" y="275590"/>
                                </a:cubicBezTo>
                                <a:cubicBezTo>
                                  <a:pt x="1974012" y="275590"/>
                                  <a:pt x="1974520" y="275590"/>
                                  <a:pt x="1975028" y="275590"/>
                                </a:cubicBezTo>
                                <a:cubicBezTo>
                                  <a:pt x="1975536" y="275590"/>
                                  <a:pt x="1976044" y="275590"/>
                                  <a:pt x="1976425" y="275590"/>
                                </a:cubicBezTo>
                                <a:cubicBezTo>
                                  <a:pt x="1976933" y="275590"/>
                                  <a:pt x="1977441" y="275590"/>
                                  <a:pt x="1977949" y="275590"/>
                                </a:cubicBezTo>
                                <a:cubicBezTo>
                                  <a:pt x="1978457" y="275590"/>
                                  <a:pt x="1978965" y="275590"/>
                                  <a:pt x="1979346" y="275590"/>
                                </a:cubicBezTo>
                                <a:cubicBezTo>
                                  <a:pt x="1979854" y="275590"/>
                                  <a:pt x="1980362" y="275590"/>
                                  <a:pt x="1980870" y="275590"/>
                                </a:cubicBezTo>
                                <a:cubicBezTo>
                                  <a:pt x="1981378" y="275590"/>
                                  <a:pt x="1981886" y="275590"/>
                                  <a:pt x="1982267" y="275590"/>
                                </a:cubicBezTo>
                                <a:cubicBezTo>
                                  <a:pt x="1982775" y="275463"/>
                                  <a:pt x="1983283" y="275463"/>
                                  <a:pt x="1983791" y="275463"/>
                                </a:cubicBezTo>
                                <a:cubicBezTo>
                                  <a:pt x="1984299" y="275463"/>
                                  <a:pt x="1984807" y="275463"/>
                                  <a:pt x="1985188" y="275463"/>
                                </a:cubicBezTo>
                                <a:cubicBezTo>
                                  <a:pt x="1985696" y="275463"/>
                                  <a:pt x="1986204" y="275463"/>
                                  <a:pt x="1986712" y="275463"/>
                                </a:cubicBezTo>
                                <a:cubicBezTo>
                                  <a:pt x="1987220" y="275463"/>
                                  <a:pt x="1987728" y="275336"/>
                                  <a:pt x="1988109" y="275336"/>
                                </a:cubicBezTo>
                                <a:cubicBezTo>
                                  <a:pt x="1988617" y="275336"/>
                                  <a:pt x="1989125" y="275336"/>
                                  <a:pt x="1989633" y="275336"/>
                                </a:cubicBezTo>
                                <a:cubicBezTo>
                                  <a:pt x="1990141" y="275336"/>
                                  <a:pt x="1990649" y="275336"/>
                                  <a:pt x="1991030" y="275336"/>
                                </a:cubicBezTo>
                                <a:cubicBezTo>
                                  <a:pt x="1991538" y="275336"/>
                                  <a:pt x="1992046" y="275336"/>
                                  <a:pt x="1992554" y="275209"/>
                                </a:cubicBezTo>
                                <a:cubicBezTo>
                                  <a:pt x="1993062" y="275209"/>
                                  <a:pt x="1993443" y="275209"/>
                                  <a:pt x="1993951" y="275209"/>
                                </a:cubicBezTo>
                                <a:cubicBezTo>
                                  <a:pt x="1994459" y="275209"/>
                                  <a:pt x="1994967" y="275209"/>
                                  <a:pt x="1995475" y="275209"/>
                                </a:cubicBezTo>
                                <a:cubicBezTo>
                                  <a:pt x="1995983" y="275209"/>
                                  <a:pt x="1996364" y="275209"/>
                                  <a:pt x="1996872" y="275082"/>
                                </a:cubicBezTo>
                                <a:cubicBezTo>
                                  <a:pt x="1997380" y="275082"/>
                                  <a:pt x="1997888" y="275082"/>
                                  <a:pt x="1998396" y="275082"/>
                                </a:cubicBezTo>
                                <a:cubicBezTo>
                                  <a:pt x="1998904" y="275082"/>
                                  <a:pt x="1999285" y="275082"/>
                                  <a:pt x="1999793" y="275082"/>
                                </a:cubicBezTo>
                                <a:cubicBezTo>
                                  <a:pt x="2000301" y="275082"/>
                                  <a:pt x="2000809" y="275082"/>
                                  <a:pt x="2001317" y="275082"/>
                                </a:cubicBezTo>
                                <a:cubicBezTo>
                                  <a:pt x="2001825" y="275082"/>
                                  <a:pt x="2002206" y="275082"/>
                                  <a:pt x="2002714" y="275082"/>
                                </a:cubicBezTo>
                                <a:cubicBezTo>
                                  <a:pt x="2003222" y="275082"/>
                                  <a:pt x="2003730" y="275082"/>
                                  <a:pt x="2004238" y="275082"/>
                                </a:cubicBezTo>
                                <a:cubicBezTo>
                                  <a:pt x="2004746" y="275082"/>
                                  <a:pt x="2005127" y="274955"/>
                                  <a:pt x="2005635" y="274955"/>
                                </a:cubicBezTo>
                                <a:cubicBezTo>
                                  <a:pt x="2006143" y="274955"/>
                                  <a:pt x="2006651" y="274955"/>
                                  <a:pt x="2007159" y="274955"/>
                                </a:cubicBezTo>
                                <a:cubicBezTo>
                                  <a:pt x="2007667" y="274955"/>
                                  <a:pt x="2008048" y="274955"/>
                                  <a:pt x="2008556" y="274955"/>
                                </a:cubicBezTo>
                                <a:cubicBezTo>
                                  <a:pt x="2009064" y="274955"/>
                                  <a:pt x="2009572" y="274955"/>
                                  <a:pt x="2010080" y="274955"/>
                                </a:cubicBezTo>
                                <a:cubicBezTo>
                                  <a:pt x="2010461" y="274955"/>
                                  <a:pt x="2010969" y="274828"/>
                                  <a:pt x="2011477" y="274828"/>
                                </a:cubicBezTo>
                                <a:cubicBezTo>
                                  <a:pt x="2011985" y="274828"/>
                                  <a:pt x="2012493" y="274828"/>
                                  <a:pt x="2013001" y="274828"/>
                                </a:cubicBezTo>
                                <a:cubicBezTo>
                                  <a:pt x="2013382" y="274828"/>
                                  <a:pt x="2013890" y="274828"/>
                                  <a:pt x="2014398" y="274828"/>
                                </a:cubicBezTo>
                                <a:cubicBezTo>
                                  <a:pt x="2014906" y="274828"/>
                                  <a:pt x="2015414" y="274828"/>
                                  <a:pt x="2015922" y="274828"/>
                                </a:cubicBezTo>
                                <a:cubicBezTo>
                                  <a:pt x="2016303" y="274828"/>
                                  <a:pt x="2016811" y="274828"/>
                                  <a:pt x="2017319" y="274828"/>
                                </a:cubicBezTo>
                                <a:cubicBezTo>
                                  <a:pt x="2017827" y="274828"/>
                                  <a:pt x="2018335" y="274828"/>
                                  <a:pt x="2018843" y="274828"/>
                                </a:cubicBezTo>
                                <a:cubicBezTo>
                                  <a:pt x="2019224" y="274828"/>
                                  <a:pt x="2019732" y="274828"/>
                                  <a:pt x="2020240" y="274828"/>
                                </a:cubicBezTo>
                                <a:cubicBezTo>
                                  <a:pt x="2020748" y="274828"/>
                                  <a:pt x="2021256" y="274828"/>
                                  <a:pt x="2021764" y="274828"/>
                                </a:cubicBezTo>
                                <a:cubicBezTo>
                                  <a:pt x="2022145" y="274828"/>
                                  <a:pt x="2022653" y="274828"/>
                                  <a:pt x="2023161" y="274828"/>
                                </a:cubicBezTo>
                                <a:cubicBezTo>
                                  <a:pt x="2023669" y="274828"/>
                                  <a:pt x="2024177" y="274828"/>
                                  <a:pt x="2024685" y="274828"/>
                                </a:cubicBezTo>
                                <a:cubicBezTo>
                                  <a:pt x="2025066" y="274828"/>
                                  <a:pt x="2025574" y="274828"/>
                                  <a:pt x="2026082" y="274828"/>
                                </a:cubicBezTo>
                                <a:cubicBezTo>
                                  <a:pt x="2026590" y="274828"/>
                                  <a:pt x="2027098" y="274828"/>
                                  <a:pt x="2027479" y="274955"/>
                                </a:cubicBezTo>
                                <a:cubicBezTo>
                                  <a:pt x="2027987" y="274955"/>
                                  <a:pt x="2028495" y="274955"/>
                                  <a:pt x="2029003" y="274955"/>
                                </a:cubicBezTo>
                                <a:cubicBezTo>
                                  <a:pt x="2029511" y="274955"/>
                                  <a:pt x="2030019" y="274955"/>
                                  <a:pt x="2030400" y="275082"/>
                                </a:cubicBezTo>
                                <a:cubicBezTo>
                                  <a:pt x="2030908" y="275082"/>
                                  <a:pt x="2031416" y="275082"/>
                                  <a:pt x="2031924" y="275082"/>
                                </a:cubicBezTo>
                                <a:cubicBezTo>
                                  <a:pt x="2032432" y="275082"/>
                                  <a:pt x="2032940" y="275082"/>
                                  <a:pt x="2033321" y="275082"/>
                                </a:cubicBezTo>
                                <a:cubicBezTo>
                                  <a:pt x="2033829" y="275082"/>
                                  <a:pt x="2034337" y="275209"/>
                                  <a:pt x="2034845" y="275209"/>
                                </a:cubicBezTo>
                                <a:cubicBezTo>
                                  <a:pt x="2035353" y="275209"/>
                                  <a:pt x="2035861" y="275209"/>
                                  <a:pt x="2036242" y="275209"/>
                                </a:cubicBezTo>
                                <a:cubicBezTo>
                                  <a:pt x="2036750" y="275209"/>
                                  <a:pt x="2037258" y="275336"/>
                                  <a:pt x="2037766" y="275336"/>
                                </a:cubicBezTo>
                                <a:cubicBezTo>
                                  <a:pt x="2038274" y="275336"/>
                                  <a:pt x="2038782" y="275336"/>
                                  <a:pt x="2039163" y="275336"/>
                                </a:cubicBezTo>
                                <a:cubicBezTo>
                                  <a:pt x="2039671" y="275336"/>
                                  <a:pt x="2040179" y="275336"/>
                                  <a:pt x="2040687" y="275336"/>
                                </a:cubicBezTo>
                                <a:cubicBezTo>
                                  <a:pt x="2041195" y="275336"/>
                                  <a:pt x="2041703" y="275463"/>
                                  <a:pt x="2042084" y="275463"/>
                                </a:cubicBezTo>
                                <a:cubicBezTo>
                                  <a:pt x="2042592" y="275463"/>
                                  <a:pt x="2043100" y="275463"/>
                                  <a:pt x="2043608" y="275463"/>
                                </a:cubicBezTo>
                                <a:cubicBezTo>
                                  <a:pt x="2044116" y="275463"/>
                                  <a:pt x="2044497" y="275463"/>
                                  <a:pt x="2045005" y="275463"/>
                                </a:cubicBezTo>
                                <a:cubicBezTo>
                                  <a:pt x="2045513" y="275463"/>
                                  <a:pt x="2046021" y="275463"/>
                                  <a:pt x="2046529" y="275463"/>
                                </a:cubicBezTo>
                                <a:cubicBezTo>
                                  <a:pt x="2047037" y="275463"/>
                                  <a:pt x="2047418" y="275463"/>
                                  <a:pt x="2047926" y="275463"/>
                                </a:cubicBezTo>
                                <a:cubicBezTo>
                                  <a:pt x="2048434" y="275463"/>
                                  <a:pt x="2048942" y="275463"/>
                                  <a:pt x="2049450" y="275463"/>
                                </a:cubicBezTo>
                                <a:cubicBezTo>
                                  <a:pt x="2049958" y="275463"/>
                                  <a:pt x="2050339" y="275463"/>
                                  <a:pt x="2050847" y="275463"/>
                                </a:cubicBezTo>
                                <a:cubicBezTo>
                                  <a:pt x="2051355" y="275463"/>
                                  <a:pt x="2051863" y="275463"/>
                                  <a:pt x="2052371" y="275463"/>
                                </a:cubicBezTo>
                                <a:cubicBezTo>
                                  <a:pt x="2052879" y="275463"/>
                                  <a:pt x="2053260" y="275463"/>
                                  <a:pt x="2053768" y="275463"/>
                                </a:cubicBezTo>
                                <a:cubicBezTo>
                                  <a:pt x="2054276" y="275463"/>
                                  <a:pt x="2054784" y="275463"/>
                                  <a:pt x="2055292" y="275590"/>
                                </a:cubicBezTo>
                                <a:cubicBezTo>
                                  <a:pt x="2055800" y="275590"/>
                                  <a:pt x="2056181" y="275590"/>
                                  <a:pt x="2056689" y="275590"/>
                                </a:cubicBezTo>
                                <a:cubicBezTo>
                                  <a:pt x="2057197" y="275590"/>
                                  <a:pt x="2057705" y="275590"/>
                                  <a:pt x="2058213" y="275590"/>
                                </a:cubicBezTo>
                                <a:cubicBezTo>
                                  <a:pt x="2058721" y="275590"/>
                                  <a:pt x="2059102" y="275590"/>
                                  <a:pt x="2059610" y="275590"/>
                                </a:cubicBezTo>
                                <a:cubicBezTo>
                                  <a:pt x="2060118" y="275717"/>
                                  <a:pt x="2060626" y="275717"/>
                                  <a:pt x="2061134" y="275590"/>
                                </a:cubicBezTo>
                                <a:cubicBezTo>
                                  <a:pt x="2061515" y="275590"/>
                                  <a:pt x="2062023" y="275590"/>
                                  <a:pt x="2062531" y="275590"/>
                                </a:cubicBezTo>
                                <a:cubicBezTo>
                                  <a:pt x="2063039" y="275590"/>
                                  <a:pt x="2063547" y="275590"/>
                                  <a:pt x="2064055" y="275590"/>
                                </a:cubicBezTo>
                                <a:cubicBezTo>
                                  <a:pt x="2064436" y="275590"/>
                                  <a:pt x="2064944" y="275463"/>
                                  <a:pt x="2065452" y="275463"/>
                                </a:cubicBezTo>
                                <a:cubicBezTo>
                                  <a:pt x="2065960" y="275463"/>
                                  <a:pt x="2066468" y="275463"/>
                                  <a:pt x="2066976" y="275463"/>
                                </a:cubicBezTo>
                                <a:cubicBezTo>
                                  <a:pt x="2067357" y="275336"/>
                                  <a:pt x="2067865" y="275336"/>
                                  <a:pt x="2068373" y="275336"/>
                                </a:cubicBezTo>
                                <a:cubicBezTo>
                                  <a:pt x="2068881" y="275209"/>
                                  <a:pt x="2069389" y="275209"/>
                                  <a:pt x="2069897" y="275209"/>
                                </a:cubicBezTo>
                                <a:cubicBezTo>
                                  <a:pt x="2070278" y="275082"/>
                                  <a:pt x="2070786" y="275082"/>
                                  <a:pt x="2071294" y="275082"/>
                                </a:cubicBezTo>
                                <a:cubicBezTo>
                                  <a:pt x="2071802" y="275082"/>
                                  <a:pt x="2072310" y="274955"/>
                                  <a:pt x="2072818" y="274955"/>
                                </a:cubicBezTo>
                                <a:cubicBezTo>
                                  <a:pt x="2073199" y="274955"/>
                                  <a:pt x="2073707" y="274828"/>
                                  <a:pt x="2074215" y="274828"/>
                                </a:cubicBezTo>
                                <a:cubicBezTo>
                                  <a:pt x="2074723" y="274828"/>
                                  <a:pt x="2075231" y="274828"/>
                                  <a:pt x="2075739" y="274701"/>
                                </a:cubicBezTo>
                                <a:cubicBezTo>
                                  <a:pt x="2076120" y="274701"/>
                                  <a:pt x="2076628" y="274701"/>
                                  <a:pt x="2077136" y="274574"/>
                                </a:cubicBezTo>
                                <a:cubicBezTo>
                                  <a:pt x="2077644" y="274574"/>
                                  <a:pt x="2078152" y="274574"/>
                                  <a:pt x="2078533" y="274574"/>
                                </a:cubicBezTo>
                                <a:cubicBezTo>
                                  <a:pt x="2079041" y="274574"/>
                                  <a:pt x="2079549" y="274447"/>
                                  <a:pt x="2080057" y="274447"/>
                                </a:cubicBezTo>
                                <a:cubicBezTo>
                                  <a:pt x="2080565" y="274447"/>
                                  <a:pt x="2081073" y="274447"/>
                                  <a:pt x="2081454" y="274447"/>
                                </a:cubicBezTo>
                                <a:cubicBezTo>
                                  <a:pt x="2081962" y="274320"/>
                                  <a:pt x="2082470" y="274320"/>
                                  <a:pt x="2082978" y="274320"/>
                                </a:cubicBezTo>
                                <a:cubicBezTo>
                                  <a:pt x="2083486" y="274320"/>
                                  <a:pt x="2083994" y="274320"/>
                                  <a:pt x="2084375" y="274320"/>
                                </a:cubicBezTo>
                                <a:cubicBezTo>
                                  <a:pt x="2084883" y="274320"/>
                                  <a:pt x="2085391" y="274193"/>
                                  <a:pt x="2085899" y="274193"/>
                                </a:cubicBezTo>
                                <a:cubicBezTo>
                                  <a:pt x="2086407" y="274193"/>
                                  <a:pt x="2086915" y="274193"/>
                                  <a:pt x="2087296" y="274193"/>
                                </a:cubicBezTo>
                                <a:cubicBezTo>
                                  <a:pt x="2087804" y="274193"/>
                                  <a:pt x="2088312" y="274193"/>
                                  <a:pt x="2088820" y="274193"/>
                                </a:cubicBezTo>
                                <a:cubicBezTo>
                                  <a:pt x="2089328" y="274193"/>
                                  <a:pt x="2089836" y="274193"/>
                                  <a:pt x="2090217" y="274193"/>
                                </a:cubicBezTo>
                                <a:cubicBezTo>
                                  <a:pt x="2090725" y="274193"/>
                                  <a:pt x="2091233" y="274193"/>
                                  <a:pt x="2091741" y="274193"/>
                                </a:cubicBezTo>
                                <a:cubicBezTo>
                                  <a:pt x="2092249" y="274193"/>
                                  <a:pt x="2092757" y="274193"/>
                                  <a:pt x="2093138" y="274193"/>
                                </a:cubicBezTo>
                                <a:cubicBezTo>
                                  <a:pt x="2093646" y="274193"/>
                                  <a:pt x="2094154" y="274193"/>
                                  <a:pt x="2094662" y="274066"/>
                                </a:cubicBezTo>
                                <a:cubicBezTo>
                                  <a:pt x="2095170" y="274066"/>
                                  <a:pt x="2095551" y="274066"/>
                                  <a:pt x="2096059" y="274066"/>
                                </a:cubicBezTo>
                                <a:cubicBezTo>
                                  <a:pt x="2096567" y="274066"/>
                                  <a:pt x="2097075" y="274066"/>
                                  <a:pt x="2097583" y="274066"/>
                                </a:cubicBezTo>
                                <a:cubicBezTo>
                                  <a:pt x="2098091" y="274066"/>
                                  <a:pt x="2098472" y="274066"/>
                                  <a:pt x="2098980" y="274066"/>
                                </a:cubicBezTo>
                                <a:cubicBezTo>
                                  <a:pt x="2099488" y="273939"/>
                                  <a:pt x="2099996" y="273939"/>
                                  <a:pt x="2100504" y="273939"/>
                                </a:cubicBezTo>
                                <a:cubicBezTo>
                                  <a:pt x="2101012" y="273939"/>
                                  <a:pt x="2101393" y="273939"/>
                                  <a:pt x="2101901" y="273939"/>
                                </a:cubicBezTo>
                                <a:cubicBezTo>
                                  <a:pt x="2102409" y="273812"/>
                                  <a:pt x="2102917" y="273812"/>
                                  <a:pt x="2103425" y="273812"/>
                                </a:cubicBezTo>
                                <a:cubicBezTo>
                                  <a:pt x="2103933" y="273812"/>
                                  <a:pt x="2104314" y="273812"/>
                                  <a:pt x="2104822" y="273812"/>
                                </a:cubicBezTo>
                                <a:cubicBezTo>
                                  <a:pt x="2105330" y="273812"/>
                                  <a:pt x="2105838" y="273685"/>
                                  <a:pt x="2106346" y="273685"/>
                                </a:cubicBezTo>
                                <a:cubicBezTo>
                                  <a:pt x="2106854" y="273685"/>
                                  <a:pt x="2107235" y="273685"/>
                                  <a:pt x="2107743" y="273685"/>
                                </a:cubicBezTo>
                                <a:cubicBezTo>
                                  <a:pt x="2108251" y="273685"/>
                                  <a:pt x="2108759" y="273685"/>
                                  <a:pt x="2109267" y="273558"/>
                                </a:cubicBezTo>
                                <a:cubicBezTo>
                                  <a:pt x="2109775" y="273558"/>
                                  <a:pt x="2110156" y="273558"/>
                                  <a:pt x="2110664" y="273558"/>
                                </a:cubicBezTo>
                                <a:cubicBezTo>
                                  <a:pt x="2111172" y="273558"/>
                                  <a:pt x="2111680" y="273558"/>
                                  <a:pt x="2112188" y="273431"/>
                                </a:cubicBezTo>
                                <a:cubicBezTo>
                                  <a:pt x="2112569" y="273431"/>
                                  <a:pt x="2113077" y="273431"/>
                                  <a:pt x="2113585" y="273431"/>
                                </a:cubicBezTo>
                                <a:cubicBezTo>
                                  <a:pt x="2114093" y="273431"/>
                                  <a:pt x="2114601" y="273431"/>
                                  <a:pt x="2115109" y="273431"/>
                                </a:cubicBezTo>
                                <a:cubicBezTo>
                                  <a:pt x="2115490" y="273304"/>
                                  <a:pt x="2115998" y="273304"/>
                                  <a:pt x="2116506" y="273304"/>
                                </a:cubicBezTo>
                                <a:cubicBezTo>
                                  <a:pt x="2117014" y="273304"/>
                                  <a:pt x="2117522" y="273304"/>
                                  <a:pt x="2118030" y="273177"/>
                                </a:cubicBezTo>
                                <a:cubicBezTo>
                                  <a:pt x="2118411" y="273177"/>
                                  <a:pt x="2118919" y="273177"/>
                                  <a:pt x="2119427" y="273177"/>
                                </a:cubicBezTo>
                                <a:cubicBezTo>
                                  <a:pt x="2119935" y="273177"/>
                                  <a:pt x="2120443" y="273177"/>
                                  <a:pt x="2120951" y="273050"/>
                                </a:cubicBezTo>
                                <a:cubicBezTo>
                                  <a:pt x="2121332" y="273050"/>
                                  <a:pt x="2121840" y="273050"/>
                                  <a:pt x="2122348" y="273050"/>
                                </a:cubicBezTo>
                                <a:cubicBezTo>
                                  <a:pt x="2122856" y="273050"/>
                                  <a:pt x="2123364" y="272923"/>
                                  <a:pt x="2123872" y="272923"/>
                                </a:cubicBezTo>
                                <a:cubicBezTo>
                                  <a:pt x="2124253" y="272923"/>
                                  <a:pt x="2124761" y="272923"/>
                                  <a:pt x="2125269" y="272923"/>
                                </a:cubicBezTo>
                                <a:cubicBezTo>
                                  <a:pt x="2125777" y="272796"/>
                                  <a:pt x="2126285" y="272796"/>
                                  <a:pt x="2126793" y="272796"/>
                                </a:cubicBezTo>
                                <a:cubicBezTo>
                                  <a:pt x="2127174" y="272669"/>
                                  <a:pt x="2127682" y="272669"/>
                                  <a:pt x="2128190" y="272669"/>
                                </a:cubicBezTo>
                                <a:cubicBezTo>
                                  <a:pt x="2128698" y="272669"/>
                                  <a:pt x="2129206" y="272542"/>
                                  <a:pt x="2129587" y="272542"/>
                                </a:cubicBezTo>
                                <a:cubicBezTo>
                                  <a:pt x="2130095" y="272542"/>
                                  <a:pt x="2130603" y="272415"/>
                                  <a:pt x="2131111" y="272415"/>
                                </a:cubicBezTo>
                                <a:cubicBezTo>
                                  <a:pt x="2131619" y="272415"/>
                                  <a:pt x="2132127" y="272415"/>
                                  <a:pt x="2132508" y="272288"/>
                                </a:cubicBezTo>
                                <a:cubicBezTo>
                                  <a:pt x="2133016" y="272288"/>
                                  <a:pt x="2133524" y="272288"/>
                                  <a:pt x="2134032" y="272161"/>
                                </a:cubicBezTo>
                                <a:cubicBezTo>
                                  <a:pt x="2134540" y="272161"/>
                                  <a:pt x="2135048" y="272161"/>
                                  <a:pt x="2135429" y="272161"/>
                                </a:cubicBezTo>
                                <a:cubicBezTo>
                                  <a:pt x="2135937" y="272034"/>
                                  <a:pt x="2136445" y="272034"/>
                                  <a:pt x="2136953" y="272034"/>
                                </a:cubicBezTo>
                                <a:cubicBezTo>
                                  <a:pt x="2137461" y="271907"/>
                                  <a:pt x="2137969" y="271907"/>
                                  <a:pt x="2138350" y="271907"/>
                                </a:cubicBezTo>
                                <a:cubicBezTo>
                                  <a:pt x="2138858" y="271907"/>
                                  <a:pt x="2139366" y="271907"/>
                                  <a:pt x="2139874" y="271907"/>
                                </a:cubicBezTo>
                                <a:cubicBezTo>
                                  <a:pt x="2140382" y="271780"/>
                                  <a:pt x="2140890" y="271780"/>
                                  <a:pt x="2141271" y="271780"/>
                                </a:cubicBezTo>
                                <a:cubicBezTo>
                                  <a:pt x="2141779" y="271780"/>
                                  <a:pt x="2142287" y="271780"/>
                                  <a:pt x="2142795" y="271780"/>
                                </a:cubicBezTo>
                                <a:cubicBezTo>
                                  <a:pt x="2143303" y="271653"/>
                                  <a:pt x="2143811" y="271653"/>
                                  <a:pt x="2144192" y="271653"/>
                                </a:cubicBezTo>
                                <a:cubicBezTo>
                                  <a:pt x="2144700" y="271653"/>
                                  <a:pt x="2145208" y="271653"/>
                                  <a:pt x="2145716" y="271653"/>
                                </a:cubicBezTo>
                                <a:cubicBezTo>
                                  <a:pt x="2146224" y="271653"/>
                                  <a:pt x="2146605" y="271526"/>
                                  <a:pt x="2147113" y="271526"/>
                                </a:cubicBezTo>
                                <a:cubicBezTo>
                                  <a:pt x="2147621" y="271526"/>
                                  <a:pt x="2148129" y="271526"/>
                                  <a:pt x="2148637" y="271526"/>
                                </a:cubicBezTo>
                                <a:cubicBezTo>
                                  <a:pt x="2149145" y="271526"/>
                                  <a:pt x="2149526" y="271526"/>
                                  <a:pt x="2150034" y="271399"/>
                                </a:cubicBezTo>
                                <a:cubicBezTo>
                                  <a:pt x="2150542" y="271399"/>
                                  <a:pt x="2151050" y="271399"/>
                                  <a:pt x="2151558" y="271399"/>
                                </a:cubicBezTo>
                                <a:cubicBezTo>
                                  <a:pt x="2152066" y="271399"/>
                                  <a:pt x="2152447" y="271399"/>
                                  <a:pt x="2152955" y="271399"/>
                                </a:cubicBezTo>
                                <a:cubicBezTo>
                                  <a:pt x="2153463" y="271399"/>
                                  <a:pt x="2153971" y="271399"/>
                                  <a:pt x="2154479" y="271272"/>
                                </a:cubicBezTo>
                                <a:cubicBezTo>
                                  <a:pt x="2154987" y="271272"/>
                                  <a:pt x="2155368" y="271272"/>
                                  <a:pt x="2155876" y="271272"/>
                                </a:cubicBezTo>
                                <a:cubicBezTo>
                                  <a:pt x="2156384" y="271272"/>
                                  <a:pt x="2156892" y="271272"/>
                                  <a:pt x="2157400" y="271272"/>
                                </a:cubicBezTo>
                                <a:cubicBezTo>
                                  <a:pt x="2157908" y="271145"/>
                                  <a:pt x="2158289" y="271145"/>
                                  <a:pt x="2158797" y="271145"/>
                                </a:cubicBezTo>
                                <a:cubicBezTo>
                                  <a:pt x="2159305" y="271145"/>
                                  <a:pt x="2159813" y="271145"/>
                                  <a:pt x="2160321" y="271145"/>
                                </a:cubicBezTo>
                                <a:cubicBezTo>
                                  <a:pt x="2160829" y="271145"/>
                                  <a:pt x="2161210" y="271145"/>
                                  <a:pt x="2161718" y="271145"/>
                                </a:cubicBezTo>
                                <a:cubicBezTo>
                                  <a:pt x="2162226" y="271145"/>
                                  <a:pt x="2162734" y="271145"/>
                                  <a:pt x="2163242" y="271145"/>
                                </a:cubicBezTo>
                                <a:cubicBezTo>
                                  <a:pt x="2163623" y="271145"/>
                                  <a:pt x="2164131" y="271145"/>
                                  <a:pt x="2164639" y="271145"/>
                                </a:cubicBezTo>
                                <a:cubicBezTo>
                                  <a:pt x="2165147" y="271145"/>
                                  <a:pt x="2165655" y="271145"/>
                                  <a:pt x="2166163" y="271145"/>
                                </a:cubicBezTo>
                                <a:cubicBezTo>
                                  <a:pt x="2166544" y="271145"/>
                                  <a:pt x="2167052" y="271145"/>
                                  <a:pt x="2167560" y="271145"/>
                                </a:cubicBezTo>
                                <a:cubicBezTo>
                                  <a:pt x="2168068" y="271145"/>
                                  <a:pt x="2168576" y="271145"/>
                                  <a:pt x="2169084" y="271145"/>
                                </a:cubicBezTo>
                                <a:cubicBezTo>
                                  <a:pt x="2169465" y="271145"/>
                                  <a:pt x="2169973" y="271145"/>
                                  <a:pt x="2170481" y="271145"/>
                                </a:cubicBezTo>
                                <a:cubicBezTo>
                                  <a:pt x="2170989" y="271145"/>
                                  <a:pt x="2171497" y="271145"/>
                                  <a:pt x="2172005" y="271145"/>
                                </a:cubicBezTo>
                                <a:cubicBezTo>
                                  <a:pt x="2172386" y="271145"/>
                                  <a:pt x="2172894" y="271145"/>
                                  <a:pt x="2173402" y="271145"/>
                                </a:cubicBezTo>
                                <a:cubicBezTo>
                                  <a:pt x="2173910" y="271145"/>
                                  <a:pt x="2174418" y="271145"/>
                                  <a:pt x="2174926" y="271145"/>
                                </a:cubicBezTo>
                                <a:cubicBezTo>
                                  <a:pt x="2175307" y="271145"/>
                                  <a:pt x="2175815" y="271145"/>
                                  <a:pt x="2176323" y="271145"/>
                                </a:cubicBezTo>
                                <a:cubicBezTo>
                                  <a:pt x="2176831" y="271145"/>
                                  <a:pt x="2177339" y="271145"/>
                                  <a:pt x="2177847" y="271145"/>
                                </a:cubicBezTo>
                                <a:cubicBezTo>
                                  <a:pt x="2178228" y="271145"/>
                                  <a:pt x="2178736" y="271145"/>
                                  <a:pt x="2179244" y="271145"/>
                                </a:cubicBezTo>
                                <a:cubicBezTo>
                                  <a:pt x="2179752" y="271145"/>
                                  <a:pt x="2180260" y="271145"/>
                                  <a:pt x="2180641" y="271145"/>
                                </a:cubicBezTo>
                                <a:cubicBezTo>
                                  <a:pt x="2181149" y="271145"/>
                                  <a:pt x="2181657" y="271145"/>
                                  <a:pt x="2182165" y="271145"/>
                                </a:cubicBezTo>
                                <a:cubicBezTo>
                                  <a:pt x="2182673" y="271145"/>
                                  <a:pt x="2183181" y="271145"/>
                                  <a:pt x="2183562" y="271145"/>
                                </a:cubicBezTo>
                                <a:cubicBezTo>
                                  <a:pt x="2184070" y="271145"/>
                                  <a:pt x="2184578" y="271145"/>
                                  <a:pt x="2185086" y="271145"/>
                                </a:cubicBezTo>
                                <a:cubicBezTo>
                                  <a:pt x="2185594" y="271145"/>
                                  <a:pt x="2186102" y="271018"/>
                                  <a:pt x="2186483" y="271018"/>
                                </a:cubicBezTo>
                                <a:cubicBezTo>
                                  <a:pt x="2186991" y="271018"/>
                                  <a:pt x="2187499" y="271018"/>
                                  <a:pt x="2188007" y="271018"/>
                                </a:cubicBezTo>
                                <a:cubicBezTo>
                                  <a:pt x="2188515" y="271018"/>
                                  <a:pt x="2189023" y="271018"/>
                                  <a:pt x="2189404" y="271018"/>
                                </a:cubicBezTo>
                                <a:cubicBezTo>
                                  <a:pt x="2189912" y="271018"/>
                                  <a:pt x="2190420" y="271018"/>
                                  <a:pt x="2190928" y="270891"/>
                                </a:cubicBezTo>
                                <a:cubicBezTo>
                                  <a:pt x="2191436" y="270891"/>
                                  <a:pt x="2191944" y="270891"/>
                                  <a:pt x="2192325" y="270891"/>
                                </a:cubicBezTo>
                                <a:cubicBezTo>
                                  <a:pt x="2192833" y="270891"/>
                                  <a:pt x="2193341" y="270764"/>
                                  <a:pt x="2193849" y="270764"/>
                                </a:cubicBezTo>
                                <a:cubicBezTo>
                                  <a:pt x="2194357" y="270764"/>
                                  <a:pt x="2194738" y="270764"/>
                                  <a:pt x="2195246" y="270764"/>
                                </a:cubicBezTo>
                                <a:cubicBezTo>
                                  <a:pt x="2195754" y="270637"/>
                                  <a:pt x="2196262" y="270637"/>
                                  <a:pt x="2196770" y="270637"/>
                                </a:cubicBezTo>
                                <a:cubicBezTo>
                                  <a:pt x="2197278" y="270637"/>
                                  <a:pt x="2197659" y="270637"/>
                                  <a:pt x="2198167" y="270637"/>
                                </a:cubicBezTo>
                                <a:cubicBezTo>
                                  <a:pt x="2198675" y="270637"/>
                                  <a:pt x="2199183" y="270637"/>
                                  <a:pt x="2199691" y="270637"/>
                                </a:cubicBezTo>
                                <a:cubicBezTo>
                                  <a:pt x="2200199" y="270637"/>
                                  <a:pt x="2200580" y="270637"/>
                                  <a:pt x="2201088" y="270637"/>
                                </a:cubicBezTo>
                                <a:cubicBezTo>
                                  <a:pt x="2201596" y="270637"/>
                                  <a:pt x="2202104" y="270637"/>
                                  <a:pt x="2202612" y="270637"/>
                                </a:cubicBezTo>
                                <a:cubicBezTo>
                                  <a:pt x="2203120" y="270637"/>
                                  <a:pt x="2203501" y="270637"/>
                                  <a:pt x="2204009" y="270637"/>
                                </a:cubicBezTo>
                                <a:cubicBezTo>
                                  <a:pt x="2204517" y="270637"/>
                                  <a:pt x="2205025" y="270637"/>
                                  <a:pt x="2205533" y="270637"/>
                                </a:cubicBezTo>
                                <a:cubicBezTo>
                                  <a:pt x="2206041" y="270637"/>
                                  <a:pt x="2206422" y="270510"/>
                                  <a:pt x="2206930" y="270510"/>
                                </a:cubicBezTo>
                                <a:cubicBezTo>
                                  <a:pt x="2207438" y="270510"/>
                                  <a:pt x="2207946" y="270510"/>
                                  <a:pt x="2208454" y="270510"/>
                                </a:cubicBezTo>
                                <a:cubicBezTo>
                                  <a:pt x="2208962" y="270510"/>
                                  <a:pt x="2209343" y="270510"/>
                                  <a:pt x="2209851" y="270383"/>
                                </a:cubicBezTo>
                                <a:cubicBezTo>
                                  <a:pt x="2210359" y="270383"/>
                                  <a:pt x="2210867" y="270383"/>
                                  <a:pt x="2211375" y="270383"/>
                                </a:cubicBezTo>
                                <a:cubicBezTo>
                                  <a:pt x="2211756" y="270383"/>
                                  <a:pt x="2212264" y="270383"/>
                                  <a:pt x="2212772" y="270256"/>
                                </a:cubicBezTo>
                                <a:cubicBezTo>
                                  <a:pt x="2213280" y="270256"/>
                                  <a:pt x="2213788" y="270256"/>
                                  <a:pt x="2214296" y="270256"/>
                                </a:cubicBezTo>
                                <a:cubicBezTo>
                                  <a:pt x="2214677" y="270256"/>
                                  <a:pt x="2215185" y="270256"/>
                                  <a:pt x="2215693" y="270256"/>
                                </a:cubicBezTo>
                                <a:cubicBezTo>
                                  <a:pt x="2216201" y="270129"/>
                                  <a:pt x="2216709" y="270129"/>
                                  <a:pt x="2217217" y="270129"/>
                                </a:cubicBezTo>
                                <a:cubicBezTo>
                                  <a:pt x="2217598" y="270129"/>
                                  <a:pt x="2218106" y="270129"/>
                                  <a:pt x="2218614" y="270129"/>
                                </a:cubicBezTo>
                                <a:cubicBezTo>
                                  <a:pt x="2219122" y="270129"/>
                                  <a:pt x="2219630" y="270129"/>
                                  <a:pt x="2220138" y="270129"/>
                                </a:cubicBezTo>
                                <a:cubicBezTo>
                                  <a:pt x="2220519" y="270002"/>
                                  <a:pt x="2221027" y="270002"/>
                                  <a:pt x="2221535" y="270002"/>
                                </a:cubicBezTo>
                                <a:cubicBezTo>
                                  <a:pt x="2222043" y="270002"/>
                                  <a:pt x="2222551" y="270002"/>
                                  <a:pt x="2223059" y="270002"/>
                                </a:cubicBezTo>
                                <a:cubicBezTo>
                                  <a:pt x="2223440" y="270002"/>
                                  <a:pt x="2223948" y="270002"/>
                                  <a:pt x="2224456" y="270002"/>
                                </a:cubicBezTo>
                                <a:cubicBezTo>
                                  <a:pt x="2224964" y="270002"/>
                                  <a:pt x="2225472" y="269875"/>
                                  <a:pt x="2225980" y="269875"/>
                                </a:cubicBezTo>
                                <a:cubicBezTo>
                                  <a:pt x="2226361" y="269875"/>
                                  <a:pt x="2226869" y="269875"/>
                                  <a:pt x="2227377" y="269875"/>
                                </a:cubicBezTo>
                                <a:cubicBezTo>
                                  <a:pt x="2227885" y="269875"/>
                                  <a:pt x="2228393" y="269875"/>
                                  <a:pt x="2228774" y="269748"/>
                                </a:cubicBezTo>
                                <a:cubicBezTo>
                                  <a:pt x="2229282" y="269748"/>
                                  <a:pt x="2229790" y="269748"/>
                                  <a:pt x="2230298" y="269748"/>
                                </a:cubicBezTo>
                                <a:cubicBezTo>
                                  <a:pt x="2230806" y="269748"/>
                                  <a:pt x="2231314" y="269748"/>
                                  <a:pt x="2231695" y="269621"/>
                                </a:cubicBezTo>
                                <a:cubicBezTo>
                                  <a:pt x="2232203" y="269621"/>
                                  <a:pt x="2232711" y="269621"/>
                                  <a:pt x="2233219" y="269621"/>
                                </a:cubicBezTo>
                                <a:cubicBezTo>
                                  <a:pt x="2233727" y="269621"/>
                                  <a:pt x="2234235" y="269621"/>
                                  <a:pt x="2234616" y="269621"/>
                                </a:cubicBezTo>
                                <a:cubicBezTo>
                                  <a:pt x="2235124" y="269621"/>
                                  <a:pt x="2235632" y="269621"/>
                                  <a:pt x="2236140" y="269621"/>
                                </a:cubicBezTo>
                                <a:cubicBezTo>
                                  <a:pt x="2236648" y="269494"/>
                                  <a:pt x="2237156" y="269494"/>
                                  <a:pt x="2237537" y="269494"/>
                                </a:cubicBezTo>
                                <a:cubicBezTo>
                                  <a:pt x="2238045" y="269494"/>
                                  <a:pt x="2238553" y="269494"/>
                                  <a:pt x="2239061" y="269494"/>
                                </a:cubicBezTo>
                                <a:cubicBezTo>
                                  <a:pt x="2239569" y="269494"/>
                                  <a:pt x="2240077" y="269367"/>
                                  <a:pt x="2240458" y="269367"/>
                                </a:cubicBezTo>
                                <a:cubicBezTo>
                                  <a:pt x="2240966" y="269367"/>
                                  <a:pt x="2241474" y="269367"/>
                                  <a:pt x="2241982" y="269367"/>
                                </a:cubicBezTo>
                                <a:cubicBezTo>
                                  <a:pt x="2242490" y="269367"/>
                                  <a:pt x="2242998" y="269367"/>
                                  <a:pt x="2243379" y="269367"/>
                                </a:cubicBezTo>
                                <a:cubicBezTo>
                                  <a:pt x="2243887" y="269367"/>
                                  <a:pt x="2244395" y="269367"/>
                                  <a:pt x="2244903" y="269367"/>
                                </a:cubicBezTo>
                                <a:cubicBezTo>
                                  <a:pt x="2245411" y="269367"/>
                                  <a:pt x="2245792" y="269367"/>
                                  <a:pt x="2246300" y="269367"/>
                                </a:cubicBezTo>
                                <a:cubicBezTo>
                                  <a:pt x="2246808" y="269367"/>
                                  <a:pt x="2247316" y="269240"/>
                                  <a:pt x="2247824" y="269240"/>
                                </a:cubicBezTo>
                                <a:cubicBezTo>
                                  <a:pt x="2248332" y="269240"/>
                                  <a:pt x="2248713" y="269240"/>
                                  <a:pt x="2249221" y="269240"/>
                                </a:cubicBezTo>
                                <a:cubicBezTo>
                                  <a:pt x="2249729" y="269240"/>
                                  <a:pt x="2250237" y="269240"/>
                                  <a:pt x="2250745" y="269240"/>
                                </a:cubicBezTo>
                                <a:cubicBezTo>
                                  <a:pt x="2251253" y="269240"/>
                                  <a:pt x="2251634" y="269367"/>
                                  <a:pt x="2252142" y="269367"/>
                                </a:cubicBezTo>
                                <a:cubicBezTo>
                                  <a:pt x="2252650" y="269367"/>
                                  <a:pt x="2253158" y="269367"/>
                                  <a:pt x="2253666" y="269367"/>
                                </a:cubicBezTo>
                                <a:cubicBezTo>
                                  <a:pt x="2254174" y="269367"/>
                                  <a:pt x="2254555" y="269367"/>
                                  <a:pt x="2255063" y="269367"/>
                                </a:cubicBezTo>
                                <a:cubicBezTo>
                                  <a:pt x="2255571" y="269367"/>
                                  <a:pt x="2256079" y="269367"/>
                                  <a:pt x="2256587" y="269494"/>
                                </a:cubicBezTo>
                                <a:cubicBezTo>
                                  <a:pt x="2257095" y="269494"/>
                                  <a:pt x="2257476" y="269494"/>
                                  <a:pt x="2257984" y="269494"/>
                                </a:cubicBezTo>
                                <a:cubicBezTo>
                                  <a:pt x="2258492" y="269494"/>
                                  <a:pt x="2259000" y="269494"/>
                                  <a:pt x="2259508" y="269494"/>
                                </a:cubicBezTo>
                                <a:cubicBezTo>
                                  <a:pt x="2260016" y="269494"/>
                                  <a:pt x="2260397" y="269494"/>
                                  <a:pt x="2260905" y="269494"/>
                                </a:cubicBezTo>
                                <a:cubicBezTo>
                                  <a:pt x="2261413" y="269494"/>
                                  <a:pt x="2261921" y="269621"/>
                                  <a:pt x="2262429" y="269621"/>
                                </a:cubicBezTo>
                                <a:cubicBezTo>
                                  <a:pt x="2262810" y="269621"/>
                                  <a:pt x="2263318" y="269621"/>
                                  <a:pt x="2263826" y="269621"/>
                                </a:cubicBezTo>
                                <a:cubicBezTo>
                                  <a:pt x="2264334" y="269621"/>
                                  <a:pt x="2264842" y="269621"/>
                                  <a:pt x="2265350" y="269621"/>
                                </a:cubicBezTo>
                                <a:cubicBezTo>
                                  <a:pt x="2265731" y="269621"/>
                                  <a:pt x="2266239" y="269621"/>
                                  <a:pt x="2266747" y="269621"/>
                                </a:cubicBezTo>
                                <a:cubicBezTo>
                                  <a:pt x="2267255" y="269621"/>
                                  <a:pt x="2267763" y="269621"/>
                                  <a:pt x="2268271" y="269621"/>
                                </a:cubicBezTo>
                                <a:cubicBezTo>
                                  <a:pt x="2268652" y="269621"/>
                                  <a:pt x="2269160" y="269621"/>
                                  <a:pt x="2269668" y="269621"/>
                                </a:cubicBezTo>
                                <a:cubicBezTo>
                                  <a:pt x="2270176" y="269621"/>
                                  <a:pt x="2270684" y="269621"/>
                                  <a:pt x="2271192" y="269621"/>
                                </a:cubicBezTo>
                                <a:cubicBezTo>
                                  <a:pt x="2271573" y="269621"/>
                                  <a:pt x="2272081" y="269621"/>
                                  <a:pt x="2272589" y="269621"/>
                                </a:cubicBezTo>
                                <a:cubicBezTo>
                                  <a:pt x="2273097" y="269621"/>
                                  <a:pt x="2273605" y="269621"/>
                                  <a:pt x="2274113" y="269621"/>
                                </a:cubicBezTo>
                                <a:cubicBezTo>
                                  <a:pt x="2274494" y="269494"/>
                                  <a:pt x="2275002" y="269494"/>
                                  <a:pt x="2275510" y="269494"/>
                                </a:cubicBezTo>
                                <a:cubicBezTo>
                                  <a:pt x="2276018" y="269494"/>
                                  <a:pt x="2276526" y="269494"/>
                                  <a:pt x="2277034" y="269494"/>
                                </a:cubicBezTo>
                                <a:cubicBezTo>
                                  <a:pt x="2277415" y="269494"/>
                                  <a:pt x="2277923" y="269494"/>
                                  <a:pt x="2278431" y="269494"/>
                                </a:cubicBezTo>
                                <a:cubicBezTo>
                                  <a:pt x="2278939" y="269494"/>
                                  <a:pt x="2279447" y="269494"/>
                                  <a:pt x="2279828" y="269494"/>
                                </a:cubicBezTo>
                                <a:cubicBezTo>
                                  <a:pt x="2280336" y="269494"/>
                                  <a:pt x="2280844" y="269494"/>
                                  <a:pt x="2281352" y="269494"/>
                                </a:cubicBezTo>
                                <a:cubicBezTo>
                                  <a:pt x="2281860" y="269494"/>
                                  <a:pt x="2282368" y="269494"/>
                                  <a:pt x="2282749" y="269494"/>
                                </a:cubicBezTo>
                                <a:cubicBezTo>
                                  <a:pt x="2283257" y="269494"/>
                                  <a:pt x="2283765" y="269494"/>
                                  <a:pt x="2284273" y="269494"/>
                                </a:cubicBezTo>
                                <a:cubicBezTo>
                                  <a:pt x="2284781" y="269494"/>
                                  <a:pt x="2285289" y="269494"/>
                                  <a:pt x="2285670" y="269494"/>
                                </a:cubicBezTo>
                                <a:cubicBezTo>
                                  <a:pt x="2286178" y="269494"/>
                                  <a:pt x="2286686" y="269621"/>
                                  <a:pt x="2287194" y="269621"/>
                                </a:cubicBezTo>
                                <a:cubicBezTo>
                                  <a:pt x="2287702" y="269621"/>
                                  <a:pt x="2288210" y="269621"/>
                                  <a:pt x="2288591" y="269621"/>
                                </a:cubicBezTo>
                                <a:cubicBezTo>
                                  <a:pt x="2289099" y="269621"/>
                                  <a:pt x="2289607" y="269621"/>
                                  <a:pt x="2290115" y="269621"/>
                                </a:cubicBezTo>
                                <a:cubicBezTo>
                                  <a:pt x="2290623" y="269621"/>
                                  <a:pt x="2291131" y="269621"/>
                                  <a:pt x="2291512" y="269621"/>
                                </a:cubicBezTo>
                                <a:cubicBezTo>
                                  <a:pt x="2292020" y="269621"/>
                                  <a:pt x="2292528" y="269621"/>
                                  <a:pt x="2293036" y="269621"/>
                                </a:cubicBezTo>
                                <a:cubicBezTo>
                                  <a:pt x="2293544" y="269621"/>
                                  <a:pt x="2294052" y="269621"/>
                                  <a:pt x="2294433" y="269621"/>
                                </a:cubicBezTo>
                                <a:cubicBezTo>
                                  <a:pt x="2294941" y="269621"/>
                                  <a:pt x="2295449" y="269621"/>
                                  <a:pt x="2295957" y="269621"/>
                                </a:cubicBezTo>
                                <a:cubicBezTo>
                                  <a:pt x="2296465" y="269621"/>
                                  <a:pt x="2296846" y="269621"/>
                                  <a:pt x="2297354" y="269621"/>
                                </a:cubicBezTo>
                                <a:cubicBezTo>
                                  <a:pt x="2297862" y="269621"/>
                                  <a:pt x="2298370" y="269621"/>
                                  <a:pt x="2298878" y="269621"/>
                                </a:cubicBezTo>
                                <a:cubicBezTo>
                                  <a:pt x="2299386" y="269621"/>
                                  <a:pt x="2299767" y="269621"/>
                                  <a:pt x="2300275" y="269621"/>
                                </a:cubicBezTo>
                                <a:cubicBezTo>
                                  <a:pt x="2300783" y="269621"/>
                                  <a:pt x="2301291" y="269621"/>
                                  <a:pt x="2301799" y="269621"/>
                                </a:cubicBezTo>
                                <a:cubicBezTo>
                                  <a:pt x="2302307" y="269621"/>
                                  <a:pt x="2302688" y="269621"/>
                                  <a:pt x="2303196" y="269621"/>
                                </a:cubicBezTo>
                                <a:cubicBezTo>
                                  <a:pt x="2303704" y="269494"/>
                                  <a:pt x="2304212" y="269494"/>
                                  <a:pt x="2304720" y="269494"/>
                                </a:cubicBezTo>
                                <a:cubicBezTo>
                                  <a:pt x="2305228" y="269494"/>
                                  <a:pt x="2305609" y="269367"/>
                                  <a:pt x="2306117" y="269367"/>
                                </a:cubicBezTo>
                                <a:cubicBezTo>
                                  <a:pt x="2306625" y="269367"/>
                                  <a:pt x="2307133" y="269367"/>
                                  <a:pt x="2307641" y="269367"/>
                                </a:cubicBezTo>
                                <a:cubicBezTo>
                                  <a:pt x="2308149" y="269367"/>
                                  <a:pt x="2308530" y="269367"/>
                                  <a:pt x="2309038" y="269240"/>
                                </a:cubicBezTo>
                                <a:cubicBezTo>
                                  <a:pt x="2309546" y="269240"/>
                                  <a:pt x="2310054" y="269240"/>
                                  <a:pt x="2310562" y="269240"/>
                                </a:cubicBezTo>
                                <a:cubicBezTo>
                                  <a:pt x="2311070" y="269240"/>
                                  <a:pt x="2311451" y="269240"/>
                                  <a:pt x="2311959" y="269240"/>
                                </a:cubicBezTo>
                                <a:cubicBezTo>
                                  <a:pt x="2312467" y="269240"/>
                                  <a:pt x="2312975" y="269240"/>
                                  <a:pt x="2313483" y="269240"/>
                                </a:cubicBezTo>
                                <a:cubicBezTo>
                                  <a:pt x="2313864" y="269367"/>
                                  <a:pt x="2314372" y="269367"/>
                                  <a:pt x="2314880" y="269367"/>
                                </a:cubicBezTo>
                                <a:cubicBezTo>
                                  <a:pt x="2315388" y="269367"/>
                                  <a:pt x="2315896" y="269367"/>
                                  <a:pt x="2316404" y="269367"/>
                                </a:cubicBezTo>
                                <a:cubicBezTo>
                                  <a:pt x="2316785" y="269367"/>
                                  <a:pt x="2317293" y="269367"/>
                                  <a:pt x="2317801" y="269367"/>
                                </a:cubicBezTo>
                                <a:cubicBezTo>
                                  <a:pt x="2318309" y="269367"/>
                                  <a:pt x="2318817" y="269367"/>
                                  <a:pt x="2319325" y="269367"/>
                                </a:cubicBezTo>
                                <a:cubicBezTo>
                                  <a:pt x="2319706" y="269367"/>
                                  <a:pt x="2320214" y="269367"/>
                                  <a:pt x="2320722" y="269367"/>
                                </a:cubicBezTo>
                                <a:cubicBezTo>
                                  <a:pt x="2321230" y="269367"/>
                                  <a:pt x="2321738" y="269367"/>
                                  <a:pt x="2322246" y="269367"/>
                                </a:cubicBezTo>
                                <a:cubicBezTo>
                                  <a:pt x="2322627" y="269367"/>
                                  <a:pt x="2323135" y="269367"/>
                                  <a:pt x="2323643" y="269240"/>
                                </a:cubicBezTo>
                                <a:cubicBezTo>
                                  <a:pt x="2324151" y="269240"/>
                                  <a:pt x="2324659" y="269240"/>
                                  <a:pt x="2325167" y="269240"/>
                                </a:cubicBezTo>
                                <a:cubicBezTo>
                                  <a:pt x="2325548" y="269240"/>
                                  <a:pt x="2326056" y="269113"/>
                                  <a:pt x="2326564" y="269113"/>
                                </a:cubicBezTo>
                                <a:cubicBezTo>
                                  <a:pt x="2327072" y="269113"/>
                                  <a:pt x="2327580" y="269113"/>
                                  <a:pt x="2328088" y="269113"/>
                                </a:cubicBezTo>
                                <a:cubicBezTo>
                                  <a:pt x="2328469" y="268986"/>
                                  <a:pt x="2328977" y="268986"/>
                                  <a:pt x="2329485" y="268986"/>
                                </a:cubicBezTo>
                                <a:cubicBezTo>
                                  <a:pt x="2329993" y="268986"/>
                                  <a:pt x="2330501" y="268986"/>
                                  <a:pt x="2330882" y="268859"/>
                                </a:cubicBezTo>
                                <a:cubicBezTo>
                                  <a:pt x="2331390" y="268859"/>
                                  <a:pt x="2331898" y="268859"/>
                                  <a:pt x="2332406" y="268732"/>
                                </a:cubicBezTo>
                                <a:cubicBezTo>
                                  <a:pt x="2332914" y="268732"/>
                                  <a:pt x="2333422" y="268732"/>
                                  <a:pt x="2333803" y="268732"/>
                                </a:cubicBezTo>
                                <a:cubicBezTo>
                                  <a:pt x="2334311" y="268732"/>
                                  <a:pt x="2334819" y="268732"/>
                                  <a:pt x="2335327" y="268605"/>
                                </a:cubicBezTo>
                                <a:cubicBezTo>
                                  <a:pt x="2335835" y="268605"/>
                                  <a:pt x="2336343" y="268605"/>
                                  <a:pt x="2336724" y="268605"/>
                                </a:cubicBezTo>
                                <a:cubicBezTo>
                                  <a:pt x="2337232" y="268605"/>
                                  <a:pt x="2337740" y="268605"/>
                                  <a:pt x="2338248" y="268605"/>
                                </a:cubicBezTo>
                                <a:cubicBezTo>
                                  <a:pt x="2338756" y="268605"/>
                                  <a:pt x="2339264" y="268605"/>
                                  <a:pt x="2339645" y="268605"/>
                                </a:cubicBezTo>
                                <a:cubicBezTo>
                                  <a:pt x="2340153" y="268478"/>
                                  <a:pt x="2340661" y="268478"/>
                                  <a:pt x="2341169" y="268478"/>
                                </a:cubicBezTo>
                                <a:cubicBezTo>
                                  <a:pt x="2341677" y="268478"/>
                                  <a:pt x="2342185" y="268351"/>
                                  <a:pt x="2342566" y="268351"/>
                                </a:cubicBezTo>
                                <a:cubicBezTo>
                                  <a:pt x="2343074" y="268351"/>
                                  <a:pt x="2343582" y="268351"/>
                                  <a:pt x="2344090" y="268351"/>
                                </a:cubicBezTo>
                                <a:cubicBezTo>
                                  <a:pt x="2344598" y="268351"/>
                                  <a:pt x="2345106" y="268351"/>
                                  <a:pt x="2345487" y="268224"/>
                                </a:cubicBezTo>
                                <a:cubicBezTo>
                                  <a:pt x="2345995" y="268224"/>
                                  <a:pt x="2346503" y="268224"/>
                                  <a:pt x="2347011" y="268224"/>
                                </a:cubicBezTo>
                                <a:cubicBezTo>
                                  <a:pt x="2347519" y="268224"/>
                                  <a:pt x="2347900" y="268224"/>
                                  <a:pt x="2348408" y="268097"/>
                                </a:cubicBezTo>
                                <a:cubicBezTo>
                                  <a:pt x="2348916" y="268097"/>
                                  <a:pt x="2349424" y="268097"/>
                                  <a:pt x="2349932" y="268097"/>
                                </a:cubicBezTo>
                                <a:cubicBezTo>
                                  <a:pt x="2350440" y="268097"/>
                                  <a:pt x="2350821" y="268097"/>
                                  <a:pt x="2351329" y="268097"/>
                                </a:cubicBezTo>
                                <a:cubicBezTo>
                                  <a:pt x="2351837" y="268097"/>
                                  <a:pt x="2352345" y="268097"/>
                                  <a:pt x="2352853" y="268097"/>
                                </a:cubicBezTo>
                                <a:cubicBezTo>
                                  <a:pt x="2353361" y="267970"/>
                                  <a:pt x="2353742" y="268097"/>
                                  <a:pt x="2354250" y="268097"/>
                                </a:cubicBezTo>
                                <a:cubicBezTo>
                                  <a:pt x="2354758" y="268097"/>
                                  <a:pt x="2355266" y="268097"/>
                                  <a:pt x="2355774" y="268097"/>
                                </a:cubicBezTo>
                                <a:cubicBezTo>
                                  <a:pt x="2356282" y="267970"/>
                                  <a:pt x="2356663" y="267970"/>
                                  <a:pt x="2357171" y="267970"/>
                                </a:cubicBezTo>
                                <a:cubicBezTo>
                                  <a:pt x="2357679" y="267970"/>
                                  <a:pt x="2358187" y="267970"/>
                                  <a:pt x="2358695" y="267970"/>
                                </a:cubicBezTo>
                                <a:cubicBezTo>
                                  <a:pt x="2359203" y="267970"/>
                                  <a:pt x="2359584" y="267970"/>
                                  <a:pt x="2360092" y="267970"/>
                                </a:cubicBezTo>
                                <a:cubicBezTo>
                                  <a:pt x="2360600" y="267970"/>
                                  <a:pt x="2361108" y="267970"/>
                                  <a:pt x="2361616" y="267970"/>
                                </a:cubicBezTo>
                                <a:cubicBezTo>
                                  <a:pt x="2362124" y="267970"/>
                                  <a:pt x="2362505" y="267970"/>
                                  <a:pt x="2363013" y="267970"/>
                                </a:cubicBezTo>
                                <a:cubicBezTo>
                                  <a:pt x="2363521" y="267970"/>
                                  <a:pt x="2364029" y="267970"/>
                                  <a:pt x="2364537" y="267970"/>
                                </a:cubicBezTo>
                                <a:cubicBezTo>
                                  <a:pt x="2364918" y="267970"/>
                                  <a:pt x="2365426" y="267970"/>
                                  <a:pt x="2365934" y="267970"/>
                                </a:cubicBezTo>
                                <a:cubicBezTo>
                                  <a:pt x="2366442" y="267843"/>
                                  <a:pt x="2366950" y="267843"/>
                                  <a:pt x="2367458" y="267843"/>
                                </a:cubicBezTo>
                                <a:cubicBezTo>
                                  <a:pt x="2367839" y="267843"/>
                                  <a:pt x="2368347" y="267843"/>
                                  <a:pt x="2368855" y="267843"/>
                                </a:cubicBezTo>
                                <a:cubicBezTo>
                                  <a:pt x="2369363" y="267843"/>
                                  <a:pt x="2369871" y="267843"/>
                                  <a:pt x="2370379" y="267716"/>
                                </a:cubicBezTo>
                                <a:cubicBezTo>
                                  <a:pt x="2370760" y="267716"/>
                                  <a:pt x="2371268" y="267716"/>
                                  <a:pt x="2371776" y="267716"/>
                                </a:cubicBezTo>
                                <a:cubicBezTo>
                                  <a:pt x="2372284" y="267589"/>
                                  <a:pt x="2372792" y="267589"/>
                                  <a:pt x="2373300" y="267589"/>
                                </a:cubicBezTo>
                                <a:cubicBezTo>
                                  <a:pt x="2373681" y="267462"/>
                                  <a:pt x="2374189" y="267462"/>
                                  <a:pt x="2374697" y="267462"/>
                                </a:cubicBezTo>
                                <a:cubicBezTo>
                                  <a:pt x="2375205" y="267335"/>
                                  <a:pt x="2375713" y="267335"/>
                                  <a:pt x="2376221" y="267208"/>
                                </a:cubicBezTo>
                                <a:cubicBezTo>
                                  <a:pt x="2376602" y="267208"/>
                                  <a:pt x="2377110" y="267081"/>
                                  <a:pt x="2377618" y="267081"/>
                                </a:cubicBezTo>
                                <a:cubicBezTo>
                                  <a:pt x="2378126" y="267081"/>
                                  <a:pt x="2378634" y="266954"/>
                                  <a:pt x="2379142" y="266954"/>
                                </a:cubicBezTo>
                                <a:cubicBezTo>
                                  <a:pt x="2379523" y="266827"/>
                                  <a:pt x="2380031" y="266827"/>
                                  <a:pt x="2380539" y="266827"/>
                                </a:cubicBezTo>
                                <a:cubicBezTo>
                                  <a:pt x="2381047" y="266827"/>
                                  <a:pt x="2381555" y="266827"/>
                                  <a:pt x="2381936" y="266827"/>
                                </a:cubicBezTo>
                                <a:cubicBezTo>
                                  <a:pt x="2382444" y="266827"/>
                                  <a:pt x="2382952" y="266700"/>
                                  <a:pt x="2383460" y="266700"/>
                                </a:cubicBezTo>
                                <a:cubicBezTo>
                                  <a:pt x="2383968" y="266700"/>
                                  <a:pt x="2384476" y="266700"/>
                                  <a:pt x="2384857" y="266700"/>
                                </a:cubicBezTo>
                                <a:cubicBezTo>
                                  <a:pt x="2385365" y="266700"/>
                                  <a:pt x="2385873" y="266827"/>
                                  <a:pt x="2386381" y="266827"/>
                                </a:cubicBezTo>
                                <a:cubicBezTo>
                                  <a:pt x="2386889" y="266827"/>
                                  <a:pt x="2387397" y="266827"/>
                                  <a:pt x="2387778" y="266827"/>
                                </a:cubicBezTo>
                                <a:cubicBezTo>
                                  <a:pt x="2388286" y="266827"/>
                                  <a:pt x="2388794" y="266827"/>
                                  <a:pt x="2389302" y="266827"/>
                                </a:cubicBezTo>
                                <a:cubicBezTo>
                                  <a:pt x="2389810" y="266827"/>
                                  <a:pt x="2390318" y="266827"/>
                                  <a:pt x="2390699" y="266827"/>
                                </a:cubicBezTo>
                                <a:cubicBezTo>
                                  <a:pt x="2391207" y="266827"/>
                                  <a:pt x="2391715" y="266827"/>
                                  <a:pt x="2392223" y="266827"/>
                                </a:cubicBezTo>
                                <a:cubicBezTo>
                                  <a:pt x="2392731" y="266827"/>
                                  <a:pt x="2393239" y="266827"/>
                                  <a:pt x="2393620" y="266827"/>
                                </a:cubicBezTo>
                                <a:cubicBezTo>
                                  <a:pt x="2394128" y="266827"/>
                                  <a:pt x="2394636" y="266827"/>
                                  <a:pt x="2395144" y="266827"/>
                                </a:cubicBezTo>
                                <a:cubicBezTo>
                                  <a:pt x="2395652" y="266827"/>
                                  <a:pt x="2396033" y="266827"/>
                                  <a:pt x="2396541" y="266827"/>
                                </a:cubicBezTo>
                                <a:cubicBezTo>
                                  <a:pt x="2397049" y="266827"/>
                                  <a:pt x="2397557" y="266827"/>
                                  <a:pt x="2398065" y="266827"/>
                                </a:cubicBezTo>
                                <a:cubicBezTo>
                                  <a:pt x="2398573" y="266700"/>
                                  <a:pt x="2398954" y="266573"/>
                                  <a:pt x="2399462" y="266446"/>
                                </a:cubicBezTo>
                                <a:cubicBezTo>
                                  <a:pt x="2399970" y="266446"/>
                                  <a:pt x="2400478" y="266319"/>
                                  <a:pt x="2400986" y="266065"/>
                                </a:cubicBezTo>
                                <a:cubicBezTo>
                                  <a:pt x="2401494" y="265938"/>
                                  <a:pt x="2401875" y="265811"/>
                                  <a:pt x="2402383" y="265557"/>
                                </a:cubicBezTo>
                                <a:cubicBezTo>
                                  <a:pt x="2402891" y="265430"/>
                                  <a:pt x="2403399" y="265176"/>
                                  <a:pt x="2403907" y="264922"/>
                                </a:cubicBezTo>
                                <a:cubicBezTo>
                                  <a:pt x="2404415" y="264795"/>
                                  <a:pt x="2404796" y="264668"/>
                                  <a:pt x="2405304" y="264414"/>
                                </a:cubicBezTo>
                                <a:cubicBezTo>
                                  <a:pt x="2405812" y="264287"/>
                                  <a:pt x="2406320" y="264160"/>
                                  <a:pt x="2406828" y="264160"/>
                                </a:cubicBezTo>
                                <a:cubicBezTo>
                                  <a:pt x="2407336" y="264033"/>
                                  <a:pt x="2407717" y="264033"/>
                                  <a:pt x="2408225" y="264033"/>
                                </a:cubicBezTo>
                                <a:cubicBezTo>
                                  <a:pt x="2408733" y="264033"/>
                                  <a:pt x="2409241" y="264033"/>
                                  <a:pt x="2409749" y="264160"/>
                                </a:cubicBezTo>
                                <a:cubicBezTo>
                                  <a:pt x="2410257" y="264287"/>
                                  <a:pt x="2410638" y="264414"/>
                                  <a:pt x="2411146" y="264668"/>
                                </a:cubicBezTo>
                                <a:cubicBezTo>
                                  <a:pt x="2411654" y="264795"/>
                                  <a:pt x="2412162" y="264922"/>
                                  <a:pt x="2412670" y="265176"/>
                                </a:cubicBezTo>
                                <a:cubicBezTo>
                                  <a:pt x="2413178" y="265303"/>
                                  <a:pt x="2413559" y="265557"/>
                                  <a:pt x="2414067" y="265811"/>
                                </a:cubicBezTo>
                                <a:cubicBezTo>
                                  <a:pt x="2414575" y="265938"/>
                                  <a:pt x="2415083" y="266065"/>
                                  <a:pt x="2415591" y="266319"/>
                                </a:cubicBezTo>
                                <a:cubicBezTo>
                                  <a:pt x="2415972" y="266446"/>
                                  <a:pt x="2416480" y="266573"/>
                                  <a:pt x="2416988" y="266573"/>
                                </a:cubicBezTo>
                                <a:cubicBezTo>
                                  <a:pt x="2417496" y="266700"/>
                                  <a:pt x="2418004" y="266700"/>
                                  <a:pt x="2418512" y="266700"/>
                                </a:cubicBezTo>
                                <a:cubicBezTo>
                                  <a:pt x="2418893" y="266700"/>
                                  <a:pt x="2419401" y="266700"/>
                                  <a:pt x="2419909" y="266700"/>
                                </a:cubicBezTo>
                                <a:cubicBezTo>
                                  <a:pt x="2420417" y="266700"/>
                                  <a:pt x="2420925" y="266573"/>
                                  <a:pt x="2421433" y="266446"/>
                                </a:cubicBezTo>
                                <a:cubicBezTo>
                                  <a:pt x="2421814" y="266446"/>
                                  <a:pt x="2422322" y="266319"/>
                                  <a:pt x="2422830" y="266319"/>
                                </a:cubicBezTo>
                                <a:cubicBezTo>
                                  <a:pt x="2423338" y="266192"/>
                                  <a:pt x="2423846" y="266192"/>
                                  <a:pt x="2424354" y="266192"/>
                                </a:cubicBezTo>
                                <a:cubicBezTo>
                                  <a:pt x="2424735" y="266065"/>
                                  <a:pt x="2425243" y="266065"/>
                                  <a:pt x="2425751" y="266065"/>
                                </a:cubicBezTo>
                                <a:cubicBezTo>
                                  <a:pt x="2426259" y="266065"/>
                                  <a:pt x="2426767" y="265938"/>
                                  <a:pt x="2427275" y="265938"/>
                                </a:cubicBezTo>
                                <a:cubicBezTo>
                                  <a:pt x="2427656" y="265938"/>
                                  <a:pt x="2428164" y="265938"/>
                                  <a:pt x="2428672" y="265938"/>
                                </a:cubicBezTo>
                                <a:cubicBezTo>
                                  <a:pt x="2429180" y="265938"/>
                                  <a:pt x="2429688" y="266065"/>
                                  <a:pt x="2430069" y="266065"/>
                                </a:cubicBezTo>
                                <a:cubicBezTo>
                                  <a:pt x="2430577" y="266065"/>
                                  <a:pt x="2431085" y="266065"/>
                                  <a:pt x="2431593" y="266065"/>
                                </a:cubicBezTo>
                                <a:cubicBezTo>
                                  <a:pt x="2432101" y="266065"/>
                                  <a:pt x="2432609" y="266065"/>
                                  <a:pt x="2432990" y="266065"/>
                                </a:cubicBezTo>
                                <a:cubicBezTo>
                                  <a:pt x="2433498" y="266065"/>
                                  <a:pt x="2434006" y="266065"/>
                                  <a:pt x="2434514" y="266065"/>
                                </a:cubicBezTo>
                                <a:cubicBezTo>
                                  <a:pt x="2435022" y="266065"/>
                                  <a:pt x="2435530" y="266065"/>
                                  <a:pt x="2435911" y="265938"/>
                                </a:cubicBezTo>
                                <a:cubicBezTo>
                                  <a:pt x="2436419" y="265938"/>
                                  <a:pt x="2436927" y="265938"/>
                                  <a:pt x="2437435" y="265938"/>
                                </a:cubicBezTo>
                                <a:cubicBezTo>
                                  <a:pt x="2437943" y="265938"/>
                                  <a:pt x="2438451" y="265811"/>
                                  <a:pt x="2438832" y="265811"/>
                                </a:cubicBezTo>
                                <a:cubicBezTo>
                                  <a:pt x="2439340" y="265811"/>
                                  <a:pt x="2439848" y="265811"/>
                                  <a:pt x="2440356" y="265684"/>
                                </a:cubicBezTo>
                                <a:cubicBezTo>
                                  <a:pt x="2440864" y="265684"/>
                                  <a:pt x="2441372" y="265684"/>
                                  <a:pt x="2441753" y="265557"/>
                                </a:cubicBezTo>
                                <a:cubicBezTo>
                                  <a:pt x="2442261" y="265557"/>
                                  <a:pt x="2442769" y="265557"/>
                                  <a:pt x="2443277" y="265557"/>
                                </a:cubicBezTo>
                                <a:cubicBezTo>
                                  <a:pt x="2443785" y="265557"/>
                                  <a:pt x="2444293" y="265557"/>
                                  <a:pt x="2444674" y="265430"/>
                                </a:cubicBezTo>
                                <a:cubicBezTo>
                                  <a:pt x="2445182" y="265430"/>
                                  <a:pt x="2445690" y="265430"/>
                                  <a:pt x="2446198" y="265430"/>
                                </a:cubicBezTo>
                                <a:cubicBezTo>
                                  <a:pt x="2446706" y="265430"/>
                                  <a:pt x="2447087" y="265430"/>
                                  <a:pt x="2447595" y="265430"/>
                                </a:cubicBezTo>
                                <a:cubicBezTo>
                                  <a:pt x="2448103" y="265430"/>
                                  <a:pt x="2448611" y="265430"/>
                                  <a:pt x="2449119" y="265303"/>
                                </a:cubicBezTo>
                                <a:cubicBezTo>
                                  <a:pt x="2449627" y="265303"/>
                                  <a:pt x="2450008" y="265303"/>
                                  <a:pt x="2450516" y="265303"/>
                                </a:cubicBezTo>
                                <a:cubicBezTo>
                                  <a:pt x="2451024" y="265303"/>
                                  <a:pt x="2451532" y="265303"/>
                                  <a:pt x="2452040" y="265303"/>
                                </a:cubicBezTo>
                                <a:cubicBezTo>
                                  <a:pt x="2452548" y="265303"/>
                                  <a:pt x="2452929" y="265176"/>
                                  <a:pt x="2453437" y="265176"/>
                                </a:cubicBezTo>
                                <a:cubicBezTo>
                                  <a:pt x="2453945" y="265176"/>
                                  <a:pt x="2454453" y="265176"/>
                                  <a:pt x="2454961" y="265176"/>
                                </a:cubicBezTo>
                                <a:cubicBezTo>
                                  <a:pt x="2455469" y="265176"/>
                                  <a:pt x="2455850" y="265176"/>
                                  <a:pt x="2456358" y="265176"/>
                                </a:cubicBezTo>
                                <a:cubicBezTo>
                                  <a:pt x="2456866" y="265176"/>
                                  <a:pt x="2457374" y="265176"/>
                                  <a:pt x="2457882" y="265176"/>
                                </a:cubicBezTo>
                                <a:cubicBezTo>
                                  <a:pt x="2458390" y="265176"/>
                                  <a:pt x="2458771" y="265176"/>
                                  <a:pt x="2459279" y="265176"/>
                                </a:cubicBezTo>
                                <a:cubicBezTo>
                                  <a:pt x="2459787" y="265176"/>
                                  <a:pt x="2460295" y="265176"/>
                                  <a:pt x="2460803" y="265176"/>
                                </a:cubicBezTo>
                                <a:cubicBezTo>
                                  <a:pt x="2461311" y="265176"/>
                                  <a:pt x="2461692" y="265049"/>
                                  <a:pt x="2462200" y="265049"/>
                                </a:cubicBezTo>
                                <a:cubicBezTo>
                                  <a:pt x="2462708" y="265049"/>
                                  <a:pt x="2463216" y="265049"/>
                                  <a:pt x="2463724" y="265049"/>
                                </a:cubicBezTo>
                                <a:cubicBezTo>
                                  <a:pt x="2464105" y="265049"/>
                                  <a:pt x="2464613" y="265049"/>
                                  <a:pt x="2465121" y="265049"/>
                                </a:cubicBezTo>
                                <a:cubicBezTo>
                                  <a:pt x="2465629" y="265049"/>
                                  <a:pt x="2466137" y="264922"/>
                                  <a:pt x="2466645" y="264922"/>
                                </a:cubicBezTo>
                                <a:cubicBezTo>
                                  <a:pt x="2467026" y="264922"/>
                                  <a:pt x="2467534" y="264922"/>
                                  <a:pt x="2468042" y="264795"/>
                                </a:cubicBezTo>
                                <a:cubicBezTo>
                                  <a:pt x="2468550" y="264795"/>
                                  <a:pt x="2469058" y="264795"/>
                                  <a:pt x="2469566" y="264795"/>
                                </a:cubicBezTo>
                                <a:cubicBezTo>
                                  <a:pt x="2469947" y="264795"/>
                                  <a:pt x="2470455" y="264668"/>
                                  <a:pt x="2470963" y="264668"/>
                                </a:cubicBezTo>
                                <a:cubicBezTo>
                                  <a:pt x="2471471" y="264668"/>
                                  <a:pt x="2471979" y="264668"/>
                                  <a:pt x="2472487" y="264668"/>
                                </a:cubicBezTo>
                                <a:cubicBezTo>
                                  <a:pt x="2472868" y="264541"/>
                                  <a:pt x="2473376" y="264541"/>
                                  <a:pt x="2473884" y="264541"/>
                                </a:cubicBezTo>
                                <a:cubicBezTo>
                                  <a:pt x="2474392" y="264541"/>
                                  <a:pt x="2474900" y="264541"/>
                                  <a:pt x="2475408" y="264541"/>
                                </a:cubicBezTo>
                                <a:cubicBezTo>
                                  <a:pt x="2475789" y="264541"/>
                                  <a:pt x="2476297" y="264541"/>
                                  <a:pt x="2476805" y="264541"/>
                                </a:cubicBezTo>
                                <a:cubicBezTo>
                                  <a:pt x="2477313" y="264541"/>
                                  <a:pt x="2477821" y="264414"/>
                                  <a:pt x="2478329" y="264414"/>
                                </a:cubicBezTo>
                                <a:cubicBezTo>
                                  <a:pt x="2478710" y="264414"/>
                                  <a:pt x="2479218" y="264414"/>
                                  <a:pt x="2479726" y="264414"/>
                                </a:cubicBezTo>
                                <a:cubicBezTo>
                                  <a:pt x="2480234" y="264414"/>
                                  <a:pt x="2480742" y="264414"/>
                                  <a:pt x="2481123" y="264414"/>
                                </a:cubicBezTo>
                                <a:cubicBezTo>
                                  <a:pt x="2481631" y="264414"/>
                                  <a:pt x="2482139" y="264287"/>
                                  <a:pt x="2482647" y="264287"/>
                                </a:cubicBezTo>
                                <a:cubicBezTo>
                                  <a:pt x="2483155" y="264287"/>
                                  <a:pt x="2483663" y="264287"/>
                                  <a:pt x="2484044" y="264287"/>
                                </a:cubicBezTo>
                                <a:cubicBezTo>
                                  <a:pt x="2484552" y="264287"/>
                                  <a:pt x="2485060" y="264160"/>
                                  <a:pt x="2485568" y="264160"/>
                                </a:cubicBezTo>
                                <a:cubicBezTo>
                                  <a:pt x="2486076" y="264160"/>
                                  <a:pt x="2486584" y="264160"/>
                                  <a:pt x="2486965" y="264033"/>
                                </a:cubicBezTo>
                                <a:cubicBezTo>
                                  <a:pt x="2487473" y="264033"/>
                                  <a:pt x="2487981" y="264033"/>
                                  <a:pt x="2488489" y="263906"/>
                                </a:cubicBezTo>
                                <a:cubicBezTo>
                                  <a:pt x="2488997" y="263906"/>
                                  <a:pt x="2489505" y="263906"/>
                                  <a:pt x="2489886" y="263779"/>
                                </a:cubicBezTo>
                                <a:cubicBezTo>
                                  <a:pt x="2490394" y="263779"/>
                                  <a:pt x="2490902" y="263779"/>
                                  <a:pt x="2491410" y="263652"/>
                                </a:cubicBezTo>
                                <a:cubicBezTo>
                                  <a:pt x="2491918" y="263652"/>
                                  <a:pt x="2492426" y="263652"/>
                                  <a:pt x="2492807" y="263652"/>
                                </a:cubicBezTo>
                                <a:cubicBezTo>
                                  <a:pt x="2493315" y="263652"/>
                                  <a:pt x="2493823" y="263525"/>
                                  <a:pt x="2494331" y="263525"/>
                                </a:cubicBezTo>
                                <a:cubicBezTo>
                                  <a:pt x="2494839" y="263525"/>
                                  <a:pt x="2495347" y="263525"/>
                                  <a:pt x="2495728" y="263525"/>
                                </a:cubicBezTo>
                                <a:cubicBezTo>
                                  <a:pt x="2496236" y="263398"/>
                                  <a:pt x="2496744" y="263398"/>
                                  <a:pt x="2497252" y="263398"/>
                                </a:cubicBezTo>
                                <a:cubicBezTo>
                                  <a:pt x="2497760" y="263398"/>
                                  <a:pt x="2498141" y="263398"/>
                                  <a:pt x="2498649" y="263398"/>
                                </a:cubicBezTo>
                                <a:cubicBezTo>
                                  <a:pt x="2499157" y="263398"/>
                                  <a:pt x="2499665" y="263398"/>
                                  <a:pt x="2500173" y="263398"/>
                                </a:cubicBezTo>
                                <a:cubicBezTo>
                                  <a:pt x="2500681" y="263398"/>
                                  <a:pt x="2501062" y="263398"/>
                                  <a:pt x="2501570" y="263398"/>
                                </a:cubicBezTo>
                                <a:cubicBezTo>
                                  <a:pt x="2502078" y="263398"/>
                                  <a:pt x="2502586" y="263398"/>
                                  <a:pt x="2503094" y="263271"/>
                                </a:cubicBezTo>
                                <a:cubicBezTo>
                                  <a:pt x="2503602" y="263271"/>
                                  <a:pt x="2503983" y="263271"/>
                                  <a:pt x="2504491" y="263271"/>
                                </a:cubicBezTo>
                                <a:cubicBezTo>
                                  <a:pt x="2504999" y="263271"/>
                                  <a:pt x="2505507" y="263271"/>
                                  <a:pt x="2506015" y="263271"/>
                                </a:cubicBezTo>
                                <a:cubicBezTo>
                                  <a:pt x="2506523" y="263271"/>
                                  <a:pt x="2506904" y="263271"/>
                                  <a:pt x="2507412" y="263271"/>
                                </a:cubicBezTo>
                                <a:cubicBezTo>
                                  <a:pt x="2507920" y="263271"/>
                                  <a:pt x="2508428" y="263271"/>
                                  <a:pt x="2508936" y="263144"/>
                                </a:cubicBezTo>
                                <a:cubicBezTo>
                                  <a:pt x="2509444" y="263144"/>
                                  <a:pt x="2509825" y="263144"/>
                                  <a:pt x="2510333" y="263144"/>
                                </a:cubicBezTo>
                                <a:cubicBezTo>
                                  <a:pt x="2510841" y="263144"/>
                                  <a:pt x="2511349" y="263144"/>
                                  <a:pt x="2511857" y="263144"/>
                                </a:cubicBezTo>
                                <a:cubicBezTo>
                                  <a:pt x="2512365" y="263144"/>
                                  <a:pt x="2512746" y="263144"/>
                                  <a:pt x="2513254" y="263144"/>
                                </a:cubicBezTo>
                                <a:cubicBezTo>
                                  <a:pt x="2513762" y="263017"/>
                                  <a:pt x="2514270" y="263144"/>
                                  <a:pt x="2514778" y="263144"/>
                                </a:cubicBezTo>
                                <a:cubicBezTo>
                                  <a:pt x="2515159" y="263017"/>
                                  <a:pt x="2515667" y="263017"/>
                                  <a:pt x="2516175" y="263017"/>
                                </a:cubicBezTo>
                                <a:cubicBezTo>
                                  <a:pt x="2516683" y="263017"/>
                                  <a:pt x="2517191" y="263017"/>
                                  <a:pt x="2517699" y="263017"/>
                                </a:cubicBezTo>
                                <a:cubicBezTo>
                                  <a:pt x="2518080" y="263017"/>
                                  <a:pt x="2518588" y="263017"/>
                                  <a:pt x="2519096" y="263017"/>
                                </a:cubicBezTo>
                                <a:cubicBezTo>
                                  <a:pt x="2519604" y="263017"/>
                                  <a:pt x="2520112" y="263017"/>
                                  <a:pt x="2520620" y="263017"/>
                                </a:cubicBezTo>
                                <a:cubicBezTo>
                                  <a:pt x="2521001" y="263017"/>
                                  <a:pt x="2521509" y="263017"/>
                                  <a:pt x="2522017" y="263017"/>
                                </a:cubicBezTo>
                                <a:cubicBezTo>
                                  <a:pt x="2522525" y="263017"/>
                                  <a:pt x="2523033" y="263017"/>
                                  <a:pt x="2523541" y="263017"/>
                                </a:cubicBezTo>
                                <a:cubicBezTo>
                                  <a:pt x="2523922" y="263017"/>
                                  <a:pt x="2524430" y="263017"/>
                                  <a:pt x="2524938" y="263017"/>
                                </a:cubicBezTo>
                                <a:cubicBezTo>
                                  <a:pt x="2525446" y="263017"/>
                                  <a:pt x="2525954" y="263017"/>
                                  <a:pt x="2526462" y="263017"/>
                                </a:cubicBezTo>
                                <a:cubicBezTo>
                                  <a:pt x="2526843" y="263017"/>
                                  <a:pt x="2527351" y="262890"/>
                                  <a:pt x="2527859" y="262890"/>
                                </a:cubicBezTo>
                                <a:cubicBezTo>
                                  <a:pt x="2528367" y="262890"/>
                                  <a:pt x="2528875" y="262890"/>
                                  <a:pt x="2529383" y="262890"/>
                                </a:cubicBezTo>
                                <a:cubicBezTo>
                                  <a:pt x="2529764" y="262890"/>
                                  <a:pt x="2530272" y="262890"/>
                                  <a:pt x="2530780" y="262890"/>
                                </a:cubicBezTo>
                                <a:cubicBezTo>
                                  <a:pt x="2531288" y="262890"/>
                                  <a:pt x="2531796" y="262763"/>
                                  <a:pt x="2532177" y="262763"/>
                                </a:cubicBezTo>
                                <a:cubicBezTo>
                                  <a:pt x="2532685" y="262763"/>
                                  <a:pt x="2533193" y="262763"/>
                                  <a:pt x="2533701" y="262763"/>
                                </a:cubicBezTo>
                                <a:cubicBezTo>
                                  <a:pt x="2534209" y="262763"/>
                                  <a:pt x="2534717" y="262763"/>
                                  <a:pt x="2535098" y="262763"/>
                                </a:cubicBezTo>
                                <a:cubicBezTo>
                                  <a:pt x="2535606" y="262763"/>
                                  <a:pt x="2536114" y="262763"/>
                                  <a:pt x="2536622" y="262763"/>
                                </a:cubicBezTo>
                                <a:cubicBezTo>
                                  <a:pt x="2537130" y="262763"/>
                                  <a:pt x="2537638" y="262763"/>
                                  <a:pt x="2538019" y="262636"/>
                                </a:cubicBezTo>
                                <a:cubicBezTo>
                                  <a:pt x="2538527" y="262636"/>
                                  <a:pt x="2539035" y="262636"/>
                                  <a:pt x="2539543" y="262636"/>
                                </a:cubicBezTo>
                                <a:cubicBezTo>
                                  <a:pt x="2540051" y="262636"/>
                                  <a:pt x="2540559" y="262636"/>
                                  <a:pt x="2540940" y="262636"/>
                                </a:cubicBezTo>
                                <a:cubicBezTo>
                                  <a:pt x="2541448" y="262636"/>
                                  <a:pt x="2541956" y="262509"/>
                                  <a:pt x="2542464" y="262509"/>
                                </a:cubicBezTo>
                                <a:cubicBezTo>
                                  <a:pt x="2542972" y="262509"/>
                                  <a:pt x="2543480" y="262509"/>
                                  <a:pt x="2543861" y="262509"/>
                                </a:cubicBezTo>
                                <a:cubicBezTo>
                                  <a:pt x="2544369" y="262509"/>
                                  <a:pt x="2544877" y="262382"/>
                                  <a:pt x="2545385" y="262382"/>
                                </a:cubicBezTo>
                                <a:cubicBezTo>
                                  <a:pt x="2545893" y="262382"/>
                                  <a:pt x="2546401" y="262382"/>
                                  <a:pt x="2546782" y="262382"/>
                                </a:cubicBezTo>
                                <a:cubicBezTo>
                                  <a:pt x="2547290" y="262382"/>
                                  <a:pt x="2547798" y="262382"/>
                                  <a:pt x="2548306" y="262382"/>
                                </a:cubicBezTo>
                                <a:cubicBezTo>
                                  <a:pt x="2548814" y="262382"/>
                                  <a:pt x="2549195" y="262255"/>
                                  <a:pt x="2549703" y="262255"/>
                                </a:cubicBezTo>
                                <a:cubicBezTo>
                                  <a:pt x="2550211" y="262255"/>
                                  <a:pt x="2550719" y="262255"/>
                                  <a:pt x="2551227" y="262255"/>
                                </a:cubicBezTo>
                                <a:cubicBezTo>
                                  <a:pt x="2551735" y="262255"/>
                                  <a:pt x="2552116" y="262255"/>
                                  <a:pt x="2552624" y="262128"/>
                                </a:cubicBezTo>
                                <a:cubicBezTo>
                                  <a:pt x="2553132" y="262128"/>
                                  <a:pt x="2553640" y="262128"/>
                                  <a:pt x="2554148" y="262128"/>
                                </a:cubicBezTo>
                                <a:cubicBezTo>
                                  <a:pt x="2554656" y="262128"/>
                                  <a:pt x="2555037" y="262001"/>
                                  <a:pt x="2555545" y="262001"/>
                                </a:cubicBezTo>
                                <a:cubicBezTo>
                                  <a:pt x="2556053" y="262001"/>
                                  <a:pt x="2556561" y="262001"/>
                                  <a:pt x="2557069" y="261874"/>
                                </a:cubicBezTo>
                                <a:cubicBezTo>
                                  <a:pt x="2557577" y="261874"/>
                                  <a:pt x="2557958" y="261874"/>
                                  <a:pt x="2558466" y="261747"/>
                                </a:cubicBezTo>
                                <a:cubicBezTo>
                                  <a:pt x="2558974" y="261747"/>
                                  <a:pt x="2559482" y="261747"/>
                                  <a:pt x="2559990" y="261620"/>
                                </a:cubicBezTo>
                                <a:cubicBezTo>
                                  <a:pt x="2560498" y="261620"/>
                                  <a:pt x="2560879" y="261620"/>
                                  <a:pt x="2561387" y="261493"/>
                                </a:cubicBezTo>
                                <a:cubicBezTo>
                                  <a:pt x="2561895" y="261493"/>
                                  <a:pt x="2562403" y="261493"/>
                                  <a:pt x="2562911" y="261366"/>
                                </a:cubicBezTo>
                                <a:cubicBezTo>
                                  <a:pt x="2563419" y="261366"/>
                                  <a:pt x="2563800" y="261366"/>
                                  <a:pt x="2564308" y="261239"/>
                                </a:cubicBezTo>
                                <a:cubicBezTo>
                                  <a:pt x="2564816" y="261239"/>
                                  <a:pt x="2565324" y="261112"/>
                                  <a:pt x="2565832" y="261112"/>
                                </a:cubicBezTo>
                                <a:cubicBezTo>
                                  <a:pt x="2566213" y="261112"/>
                                  <a:pt x="2566721" y="260985"/>
                                  <a:pt x="2567229" y="260985"/>
                                </a:cubicBezTo>
                                <a:cubicBezTo>
                                  <a:pt x="2567737" y="260985"/>
                                  <a:pt x="2568245" y="260858"/>
                                  <a:pt x="2568753" y="260858"/>
                                </a:cubicBezTo>
                                <a:cubicBezTo>
                                  <a:pt x="2569134" y="260858"/>
                                  <a:pt x="2569642" y="260858"/>
                                  <a:pt x="2570150" y="260858"/>
                                </a:cubicBezTo>
                                <a:cubicBezTo>
                                  <a:pt x="2570658" y="260731"/>
                                  <a:pt x="2571166" y="260731"/>
                                  <a:pt x="2571674" y="260731"/>
                                </a:cubicBezTo>
                                <a:cubicBezTo>
                                  <a:pt x="2572055" y="260731"/>
                                  <a:pt x="2572563" y="260731"/>
                                  <a:pt x="2573071" y="260604"/>
                                </a:cubicBezTo>
                                <a:cubicBezTo>
                                  <a:pt x="2573579" y="260604"/>
                                  <a:pt x="2574087" y="260604"/>
                                  <a:pt x="2574595" y="260604"/>
                                </a:cubicBezTo>
                                <a:cubicBezTo>
                                  <a:pt x="2574976" y="260604"/>
                                  <a:pt x="2575484" y="260477"/>
                                  <a:pt x="2575992" y="260477"/>
                                </a:cubicBezTo>
                                <a:cubicBezTo>
                                  <a:pt x="2576500" y="260477"/>
                                  <a:pt x="2577008" y="260477"/>
                                  <a:pt x="2577516" y="260477"/>
                                </a:cubicBezTo>
                                <a:cubicBezTo>
                                  <a:pt x="2577897" y="260477"/>
                                  <a:pt x="2578405" y="260477"/>
                                  <a:pt x="2578913" y="260477"/>
                                </a:cubicBezTo>
                                <a:cubicBezTo>
                                  <a:pt x="2579421" y="260350"/>
                                  <a:pt x="2579929" y="260350"/>
                                  <a:pt x="2580437" y="260350"/>
                                </a:cubicBezTo>
                                <a:cubicBezTo>
                                  <a:pt x="2580818" y="260350"/>
                                  <a:pt x="2581326" y="260223"/>
                                  <a:pt x="2581834" y="260223"/>
                                </a:cubicBezTo>
                                <a:cubicBezTo>
                                  <a:pt x="2582342" y="260223"/>
                                  <a:pt x="2582850" y="260223"/>
                                  <a:pt x="2583231" y="260223"/>
                                </a:cubicBezTo>
                                <a:cubicBezTo>
                                  <a:pt x="2583739" y="260096"/>
                                  <a:pt x="2584247" y="260096"/>
                                  <a:pt x="2584755" y="260096"/>
                                </a:cubicBezTo>
                                <a:cubicBezTo>
                                  <a:pt x="2585263" y="259969"/>
                                  <a:pt x="2585771" y="259969"/>
                                  <a:pt x="2586152" y="259969"/>
                                </a:cubicBezTo>
                                <a:cubicBezTo>
                                  <a:pt x="2586660" y="259969"/>
                                  <a:pt x="2587168" y="259842"/>
                                  <a:pt x="2587676" y="259842"/>
                                </a:cubicBezTo>
                                <a:cubicBezTo>
                                  <a:pt x="2588184" y="259842"/>
                                  <a:pt x="2588692" y="259715"/>
                                  <a:pt x="2589073" y="259715"/>
                                </a:cubicBezTo>
                                <a:cubicBezTo>
                                  <a:pt x="2589581" y="259715"/>
                                  <a:pt x="2590089" y="259588"/>
                                  <a:pt x="2590597" y="259588"/>
                                </a:cubicBezTo>
                                <a:cubicBezTo>
                                  <a:pt x="2591105" y="259588"/>
                                  <a:pt x="2591613" y="259461"/>
                                  <a:pt x="2591994" y="259461"/>
                                </a:cubicBezTo>
                                <a:cubicBezTo>
                                  <a:pt x="2592502" y="259461"/>
                                  <a:pt x="2593010" y="259334"/>
                                  <a:pt x="2593518" y="259334"/>
                                </a:cubicBezTo>
                                <a:cubicBezTo>
                                  <a:pt x="2594026" y="259334"/>
                                  <a:pt x="2594534" y="259334"/>
                                  <a:pt x="2594915" y="259207"/>
                                </a:cubicBezTo>
                                <a:cubicBezTo>
                                  <a:pt x="2595423" y="259207"/>
                                  <a:pt x="2595931" y="259207"/>
                                  <a:pt x="2596439" y="259080"/>
                                </a:cubicBezTo>
                                <a:cubicBezTo>
                                  <a:pt x="2596947" y="259080"/>
                                  <a:pt x="2597455" y="259080"/>
                                  <a:pt x="2597836" y="259080"/>
                                </a:cubicBezTo>
                                <a:cubicBezTo>
                                  <a:pt x="2598344" y="258953"/>
                                  <a:pt x="2598852" y="258953"/>
                                  <a:pt x="2599360" y="258953"/>
                                </a:cubicBezTo>
                                <a:cubicBezTo>
                                  <a:pt x="2599868" y="258826"/>
                                  <a:pt x="2600249" y="258826"/>
                                  <a:pt x="2600757" y="258826"/>
                                </a:cubicBezTo>
                                <a:cubicBezTo>
                                  <a:pt x="2601265" y="258826"/>
                                  <a:pt x="2601773" y="258699"/>
                                  <a:pt x="2602281" y="258699"/>
                                </a:cubicBezTo>
                                <a:cubicBezTo>
                                  <a:pt x="2602789" y="258699"/>
                                  <a:pt x="2603170" y="258572"/>
                                  <a:pt x="2603678" y="258572"/>
                                </a:cubicBezTo>
                                <a:cubicBezTo>
                                  <a:pt x="2604186" y="258572"/>
                                  <a:pt x="2604694" y="258445"/>
                                  <a:pt x="2605202" y="258445"/>
                                </a:cubicBezTo>
                                <a:cubicBezTo>
                                  <a:pt x="2605710" y="258445"/>
                                  <a:pt x="2606091" y="258318"/>
                                  <a:pt x="2606599" y="258318"/>
                                </a:cubicBezTo>
                                <a:cubicBezTo>
                                  <a:pt x="2607107" y="258318"/>
                                  <a:pt x="2607615" y="258318"/>
                                  <a:pt x="2608123" y="258191"/>
                                </a:cubicBezTo>
                                <a:cubicBezTo>
                                  <a:pt x="2608631" y="258191"/>
                                  <a:pt x="2609012" y="258191"/>
                                  <a:pt x="2609520" y="258064"/>
                                </a:cubicBezTo>
                                <a:cubicBezTo>
                                  <a:pt x="2610028" y="258064"/>
                                  <a:pt x="2610536" y="258064"/>
                                  <a:pt x="2611044" y="257937"/>
                                </a:cubicBezTo>
                                <a:cubicBezTo>
                                  <a:pt x="2611552" y="257937"/>
                                  <a:pt x="2611933" y="257937"/>
                                  <a:pt x="2612441" y="257810"/>
                                </a:cubicBezTo>
                                <a:cubicBezTo>
                                  <a:pt x="2612949" y="257810"/>
                                  <a:pt x="2613457" y="257810"/>
                                  <a:pt x="2613965" y="257810"/>
                                </a:cubicBezTo>
                                <a:cubicBezTo>
                                  <a:pt x="2614473" y="257810"/>
                                  <a:pt x="2614854" y="257683"/>
                                  <a:pt x="2615362" y="257683"/>
                                </a:cubicBezTo>
                                <a:cubicBezTo>
                                  <a:pt x="2615870" y="257683"/>
                                  <a:pt x="2616378" y="257683"/>
                                  <a:pt x="2616886" y="257683"/>
                                </a:cubicBezTo>
                                <a:cubicBezTo>
                                  <a:pt x="2617267" y="257683"/>
                                  <a:pt x="2617775" y="257683"/>
                                  <a:pt x="2618283" y="257683"/>
                                </a:cubicBezTo>
                                <a:cubicBezTo>
                                  <a:pt x="2618791" y="257683"/>
                                  <a:pt x="2619299" y="257683"/>
                                  <a:pt x="2619807" y="257683"/>
                                </a:cubicBezTo>
                                <a:cubicBezTo>
                                  <a:pt x="2620188" y="257683"/>
                                  <a:pt x="2620696" y="257683"/>
                                  <a:pt x="2621204" y="257683"/>
                                </a:cubicBezTo>
                                <a:cubicBezTo>
                                  <a:pt x="2621712" y="257683"/>
                                  <a:pt x="2622220" y="257683"/>
                                  <a:pt x="2622728" y="257683"/>
                                </a:cubicBezTo>
                                <a:cubicBezTo>
                                  <a:pt x="2623109" y="257683"/>
                                  <a:pt x="2623617" y="257556"/>
                                  <a:pt x="2624125" y="257556"/>
                                </a:cubicBezTo>
                                <a:cubicBezTo>
                                  <a:pt x="2624633" y="257556"/>
                                  <a:pt x="2625141" y="257556"/>
                                  <a:pt x="2625649" y="257556"/>
                                </a:cubicBezTo>
                                <a:cubicBezTo>
                                  <a:pt x="2626030" y="257556"/>
                                  <a:pt x="2626538" y="257556"/>
                                  <a:pt x="2627046" y="257556"/>
                                </a:cubicBezTo>
                                <a:cubicBezTo>
                                  <a:pt x="2627554" y="257556"/>
                                  <a:pt x="2628062" y="257556"/>
                                  <a:pt x="2628570" y="257556"/>
                                </a:cubicBezTo>
                                <a:cubicBezTo>
                                  <a:pt x="2628951" y="257556"/>
                                  <a:pt x="2629459" y="257556"/>
                                  <a:pt x="2629967" y="257556"/>
                                </a:cubicBezTo>
                                <a:cubicBezTo>
                                  <a:pt x="2630475" y="257556"/>
                                  <a:pt x="2630983" y="257556"/>
                                  <a:pt x="2631491" y="257556"/>
                                </a:cubicBezTo>
                                <a:cubicBezTo>
                                  <a:pt x="2631872" y="257556"/>
                                  <a:pt x="2632380" y="257429"/>
                                  <a:pt x="2632888" y="257429"/>
                                </a:cubicBezTo>
                                <a:cubicBezTo>
                                  <a:pt x="2633396" y="257429"/>
                                  <a:pt x="2633904" y="257429"/>
                                  <a:pt x="2634285" y="257429"/>
                                </a:cubicBezTo>
                                <a:cubicBezTo>
                                  <a:pt x="2634793" y="257429"/>
                                  <a:pt x="2635301" y="257429"/>
                                  <a:pt x="2635809" y="257302"/>
                                </a:cubicBezTo>
                                <a:cubicBezTo>
                                  <a:pt x="2636317" y="257302"/>
                                  <a:pt x="2636825" y="257302"/>
                                  <a:pt x="2637206" y="257302"/>
                                </a:cubicBezTo>
                                <a:cubicBezTo>
                                  <a:pt x="2637714" y="257302"/>
                                  <a:pt x="2638222" y="257175"/>
                                  <a:pt x="2638730" y="257175"/>
                                </a:cubicBezTo>
                                <a:cubicBezTo>
                                  <a:pt x="2639238" y="257175"/>
                                  <a:pt x="2639746" y="257175"/>
                                  <a:pt x="2640127" y="257175"/>
                                </a:cubicBezTo>
                                <a:cubicBezTo>
                                  <a:pt x="2640635" y="257048"/>
                                  <a:pt x="2641143" y="257048"/>
                                  <a:pt x="2641651" y="257048"/>
                                </a:cubicBezTo>
                                <a:cubicBezTo>
                                  <a:pt x="2642159" y="257048"/>
                                  <a:pt x="2642667" y="256921"/>
                                  <a:pt x="2643048" y="256921"/>
                                </a:cubicBezTo>
                                <a:cubicBezTo>
                                  <a:pt x="2643556" y="256921"/>
                                  <a:pt x="2644064" y="256794"/>
                                  <a:pt x="2644572" y="256794"/>
                                </a:cubicBezTo>
                                <a:cubicBezTo>
                                  <a:pt x="2645080" y="256667"/>
                                  <a:pt x="2645588" y="256667"/>
                                  <a:pt x="2645969" y="256667"/>
                                </a:cubicBezTo>
                                <a:cubicBezTo>
                                  <a:pt x="2646477" y="256540"/>
                                  <a:pt x="2646985" y="256540"/>
                                  <a:pt x="2647493" y="256540"/>
                                </a:cubicBezTo>
                                <a:cubicBezTo>
                                  <a:pt x="2648001" y="256413"/>
                                  <a:pt x="2648382" y="256413"/>
                                  <a:pt x="2648890" y="256286"/>
                                </a:cubicBezTo>
                                <a:cubicBezTo>
                                  <a:pt x="2649398" y="256286"/>
                                  <a:pt x="2649906" y="256286"/>
                                  <a:pt x="2650414" y="256159"/>
                                </a:cubicBezTo>
                                <a:cubicBezTo>
                                  <a:pt x="2650922" y="256159"/>
                                  <a:pt x="2651303" y="256032"/>
                                  <a:pt x="2651811" y="256032"/>
                                </a:cubicBezTo>
                                <a:cubicBezTo>
                                  <a:pt x="2652319" y="255905"/>
                                  <a:pt x="2652827" y="255905"/>
                                  <a:pt x="2653335" y="255778"/>
                                </a:cubicBezTo>
                                <a:cubicBezTo>
                                  <a:pt x="2653843" y="255778"/>
                                  <a:pt x="2654224" y="255778"/>
                                  <a:pt x="2654732" y="255651"/>
                                </a:cubicBezTo>
                                <a:cubicBezTo>
                                  <a:pt x="2655240" y="255651"/>
                                  <a:pt x="2655748" y="255524"/>
                                  <a:pt x="2656256" y="255524"/>
                                </a:cubicBezTo>
                                <a:cubicBezTo>
                                  <a:pt x="2656764" y="255397"/>
                                  <a:pt x="2657145" y="255397"/>
                                  <a:pt x="2657653" y="255397"/>
                                </a:cubicBezTo>
                                <a:cubicBezTo>
                                  <a:pt x="2658161" y="255270"/>
                                  <a:pt x="2658669" y="255270"/>
                                  <a:pt x="2659177" y="255143"/>
                                </a:cubicBezTo>
                                <a:cubicBezTo>
                                  <a:pt x="2659685" y="255143"/>
                                  <a:pt x="2660066" y="255143"/>
                                  <a:pt x="2660574" y="255016"/>
                                </a:cubicBezTo>
                                <a:cubicBezTo>
                                  <a:pt x="2661082" y="255016"/>
                                  <a:pt x="2661590" y="254889"/>
                                  <a:pt x="2662098" y="254889"/>
                                </a:cubicBezTo>
                                <a:cubicBezTo>
                                  <a:pt x="2662606" y="254762"/>
                                  <a:pt x="2662987" y="254762"/>
                                  <a:pt x="2663495" y="254635"/>
                                </a:cubicBezTo>
                                <a:cubicBezTo>
                                  <a:pt x="2664003" y="254635"/>
                                  <a:pt x="2664511" y="254635"/>
                                  <a:pt x="2665019" y="254508"/>
                                </a:cubicBezTo>
                                <a:cubicBezTo>
                                  <a:pt x="2665400" y="254508"/>
                                  <a:pt x="2665908" y="254381"/>
                                  <a:pt x="2666416" y="254381"/>
                                </a:cubicBezTo>
                                <a:cubicBezTo>
                                  <a:pt x="2666924" y="254381"/>
                                  <a:pt x="2667432" y="254254"/>
                                  <a:pt x="2667940" y="254254"/>
                                </a:cubicBezTo>
                                <a:cubicBezTo>
                                  <a:pt x="2668321" y="254254"/>
                                  <a:pt x="2668829" y="254127"/>
                                  <a:pt x="2669337" y="254127"/>
                                </a:cubicBezTo>
                                <a:cubicBezTo>
                                  <a:pt x="2669845" y="254127"/>
                                  <a:pt x="2670353" y="254000"/>
                                  <a:pt x="2670861" y="254000"/>
                                </a:cubicBezTo>
                                <a:cubicBezTo>
                                  <a:pt x="2671242" y="254000"/>
                                  <a:pt x="2671750" y="254000"/>
                                  <a:pt x="2672258" y="254000"/>
                                </a:cubicBezTo>
                                <a:cubicBezTo>
                                  <a:pt x="2672766" y="253873"/>
                                  <a:pt x="2673274" y="253873"/>
                                  <a:pt x="2673782" y="253873"/>
                                </a:cubicBezTo>
                                <a:cubicBezTo>
                                  <a:pt x="2674163" y="253873"/>
                                  <a:pt x="2674671" y="253873"/>
                                  <a:pt x="2675179" y="253873"/>
                                </a:cubicBezTo>
                                <a:cubicBezTo>
                                  <a:pt x="2675687" y="253873"/>
                                  <a:pt x="2676195" y="253873"/>
                                  <a:pt x="2676703" y="253873"/>
                                </a:cubicBezTo>
                                <a:cubicBezTo>
                                  <a:pt x="2677084" y="253873"/>
                                  <a:pt x="2677592" y="253873"/>
                                  <a:pt x="2678100" y="253873"/>
                                </a:cubicBezTo>
                                <a:cubicBezTo>
                                  <a:pt x="2678608" y="253873"/>
                                  <a:pt x="2679116" y="253873"/>
                                  <a:pt x="2679624" y="253873"/>
                                </a:cubicBezTo>
                                <a:cubicBezTo>
                                  <a:pt x="2680005" y="253873"/>
                                  <a:pt x="2680513" y="253873"/>
                                  <a:pt x="2681021" y="254000"/>
                                </a:cubicBezTo>
                                <a:cubicBezTo>
                                  <a:pt x="2681529" y="254000"/>
                                  <a:pt x="2682037" y="254000"/>
                                  <a:pt x="2682418" y="254000"/>
                                </a:cubicBezTo>
                                <a:cubicBezTo>
                                  <a:pt x="2682926" y="254000"/>
                                  <a:pt x="2683434" y="254000"/>
                                  <a:pt x="2683942" y="254000"/>
                                </a:cubicBezTo>
                                <a:cubicBezTo>
                                  <a:pt x="2684450" y="254127"/>
                                  <a:pt x="2684958" y="254127"/>
                                  <a:pt x="2685339" y="254127"/>
                                </a:cubicBezTo>
                                <a:cubicBezTo>
                                  <a:pt x="2685847" y="254127"/>
                                  <a:pt x="2686355" y="254127"/>
                                  <a:pt x="2686863" y="254127"/>
                                </a:cubicBezTo>
                                <a:cubicBezTo>
                                  <a:pt x="2687371" y="254254"/>
                                  <a:pt x="2687879" y="254254"/>
                                  <a:pt x="2688260" y="254254"/>
                                </a:cubicBezTo>
                                <a:cubicBezTo>
                                  <a:pt x="2688768" y="254254"/>
                                  <a:pt x="2689276" y="254254"/>
                                  <a:pt x="2689784" y="254254"/>
                                </a:cubicBezTo>
                                <a:cubicBezTo>
                                  <a:pt x="2690292" y="254254"/>
                                  <a:pt x="2690800" y="254254"/>
                                  <a:pt x="2691181" y="254254"/>
                                </a:cubicBezTo>
                                <a:cubicBezTo>
                                  <a:pt x="2691689" y="254254"/>
                                  <a:pt x="2692197" y="254254"/>
                                  <a:pt x="2692705" y="254381"/>
                                </a:cubicBezTo>
                                <a:cubicBezTo>
                                  <a:pt x="2693213" y="254381"/>
                                  <a:pt x="2693721" y="254381"/>
                                  <a:pt x="2694102" y="254381"/>
                                </a:cubicBezTo>
                                <a:cubicBezTo>
                                  <a:pt x="2694610" y="254381"/>
                                  <a:pt x="2695118" y="254381"/>
                                  <a:pt x="2695626" y="254381"/>
                                </a:cubicBezTo>
                                <a:cubicBezTo>
                                  <a:pt x="2696134" y="254381"/>
                                  <a:pt x="2696642" y="254381"/>
                                  <a:pt x="2697023" y="254381"/>
                                </a:cubicBezTo>
                                <a:cubicBezTo>
                                  <a:pt x="2697531" y="254381"/>
                                  <a:pt x="2698039" y="254381"/>
                                  <a:pt x="2698547" y="254381"/>
                                </a:cubicBezTo>
                                <a:cubicBezTo>
                                  <a:pt x="2699055" y="254381"/>
                                  <a:pt x="2699436" y="254381"/>
                                  <a:pt x="2699944" y="254381"/>
                                </a:cubicBezTo>
                                <a:cubicBezTo>
                                  <a:pt x="2700452" y="254381"/>
                                  <a:pt x="2700960" y="254381"/>
                                  <a:pt x="2701468" y="254381"/>
                                </a:cubicBezTo>
                                <a:cubicBezTo>
                                  <a:pt x="2701976" y="254381"/>
                                  <a:pt x="2702357" y="254381"/>
                                  <a:pt x="2702865" y="254381"/>
                                </a:cubicBezTo>
                                <a:cubicBezTo>
                                  <a:pt x="2703373" y="254381"/>
                                  <a:pt x="2703881" y="254381"/>
                                  <a:pt x="2704389" y="254381"/>
                                </a:cubicBezTo>
                                <a:cubicBezTo>
                                  <a:pt x="2704897" y="254254"/>
                                  <a:pt x="2705278" y="254254"/>
                                  <a:pt x="2705786" y="254254"/>
                                </a:cubicBezTo>
                                <a:cubicBezTo>
                                  <a:pt x="2706294" y="254254"/>
                                  <a:pt x="2706802" y="254254"/>
                                  <a:pt x="2707310" y="254254"/>
                                </a:cubicBezTo>
                                <a:cubicBezTo>
                                  <a:pt x="2707818" y="254254"/>
                                  <a:pt x="2708199" y="254254"/>
                                  <a:pt x="2708707" y="254254"/>
                                </a:cubicBezTo>
                                <a:cubicBezTo>
                                  <a:pt x="2709215" y="254254"/>
                                  <a:pt x="2709723" y="254127"/>
                                  <a:pt x="2710231" y="254127"/>
                                </a:cubicBezTo>
                                <a:cubicBezTo>
                                  <a:pt x="2710739" y="254127"/>
                                  <a:pt x="2711120" y="254127"/>
                                  <a:pt x="2711628" y="254127"/>
                                </a:cubicBezTo>
                                <a:cubicBezTo>
                                  <a:pt x="2712136" y="254127"/>
                                  <a:pt x="2712644" y="254000"/>
                                  <a:pt x="2713152" y="254000"/>
                                </a:cubicBezTo>
                                <a:cubicBezTo>
                                  <a:pt x="2713660" y="254000"/>
                                  <a:pt x="2714041" y="254000"/>
                                  <a:pt x="2714549" y="254000"/>
                                </a:cubicBezTo>
                                <a:cubicBezTo>
                                  <a:pt x="2715057" y="254000"/>
                                  <a:pt x="2715565" y="254000"/>
                                  <a:pt x="2716073" y="254000"/>
                                </a:cubicBezTo>
                                <a:cubicBezTo>
                                  <a:pt x="2716454" y="253873"/>
                                  <a:pt x="2716962" y="254000"/>
                                  <a:pt x="2717470" y="254000"/>
                                </a:cubicBezTo>
                                <a:cubicBezTo>
                                  <a:pt x="2717978" y="253873"/>
                                  <a:pt x="2718486" y="253873"/>
                                  <a:pt x="2718994" y="253873"/>
                                </a:cubicBezTo>
                                <a:cubicBezTo>
                                  <a:pt x="2719375" y="253873"/>
                                  <a:pt x="2719883" y="253873"/>
                                  <a:pt x="2720391" y="253873"/>
                                </a:cubicBezTo>
                                <a:cubicBezTo>
                                  <a:pt x="2720899" y="253873"/>
                                  <a:pt x="2721407" y="253873"/>
                                  <a:pt x="2721915" y="253873"/>
                                </a:cubicBezTo>
                                <a:cubicBezTo>
                                  <a:pt x="2722296" y="253746"/>
                                  <a:pt x="2722804" y="253746"/>
                                  <a:pt x="2723312" y="253746"/>
                                </a:cubicBezTo>
                                <a:cubicBezTo>
                                  <a:pt x="2723820" y="253746"/>
                                  <a:pt x="2724328" y="253746"/>
                                  <a:pt x="2724836" y="253619"/>
                                </a:cubicBezTo>
                                <a:cubicBezTo>
                                  <a:pt x="2725217" y="253619"/>
                                  <a:pt x="2725725" y="253619"/>
                                  <a:pt x="2726233" y="253492"/>
                                </a:cubicBezTo>
                                <a:cubicBezTo>
                                  <a:pt x="2726741" y="253492"/>
                                  <a:pt x="2727249" y="253492"/>
                                  <a:pt x="2727757" y="253365"/>
                                </a:cubicBezTo>
                                <a:cubicBezTo>
                                  <a:pt x="2728138" y="253365"/>
                                  <a:pt x="2728646" y="253365"/>
                                  <a:pt x="2729154" y="253238"/>
                                </a:cubicBezTo>
                                <a:cubicBezTo>
                                  <a:pt x="2729662" y="253238"/>
                                  <a:pt x="2730170" y="253111"/>
                                  <a:pt x="2730678" y="253111"/>
                                </a:cubicBezTo>
                                <a:cubicBezTo>
                                  <a:pt x="2731059" y="253111"/>
                                  <a:pt x="2731567" y="252984"/>
                                  <a:pt x="2732075" y="252984"/>
                                </a:cubicBezTo>
                                <a:cubicBezTo>
                                  <a:pt x="2732583" y="252857"/>
                                  <a:pt x="2733091" y="252857"/>
                                  <a:pt x="2733472" y="252730"/>
                                </a:cubicBezTo>
                                <a:cubicBezTo>
                                  <a:pt x="2733980" y="252730"/>
                                  <a:pt x="2734488" y="252603"/>
                                  <a:pt x="2734996" y="252603"/>
                                </a:cubicBezTo>
                                <a:cubicBezTo>
                                  <a:pt x="2735504" y="252476"/>
                                  <a:pt x="2736012" y="252476"/>
                                  <a:pt x="2736393" y="252349"/>
                                </a:cubicBezTo>
                                <a:cubicBezTo>
                                  <a:pt x="2736901" y="252349"/>
                                  <a:pt x="2737409" y="252222"/>
                                  <a:pt x="2737917" y="252095"/>
                                </a:cubicBezTo>
                                <a:cubicBezTo>
                                  <a:pt x="2738425" y="252095"/>
                                  <a:pt x="2738933" y="251968"/>
                                  <a:pt x="2739314" y="251968"/>
                                </a:cubicBezTo>
                                <a:cubicBezTo>
                                  <a:pt x="2739822" y="251841"/>
                                  <a:pt x="2740330" y="251714"/>
                                  <a:pt x="2740838" y="251714"/>
                                </a:cubicBezTo>
                                <a:cubicBezTo>
                                  <a:pt x="2741346" y="251587"/>
                                  <a:pt x="2741854" y="251587"/>
                                  <a:pt x="2742235" y="251460"/>
                                </a:cubicBezTo>
                                <a:cubicBezTo>
                                  <a:pt x="2742743" y="251460"/>
                                  <a:pt x="2743251" y="251333"/>
                                  <a:pt x="2743759" y="251333"/>
                                </a:cubicBezTo>
                                <a:cubicBezTo>
                                  <a:pt x="2744267" y="251206"/>
                                  <a:pt x="2744775" y="251206"/>
                                  <a:pt x="2745156" y="251079"/>
                                </a:cubicBezTo>
                                <a:cubicBezTo>
                                  <a:pt x="2745664" y="251079"/>
                                  <a:pt x="2746172" y="250952"/>
                                  <a:pt x="2746680" y="250952"/>
                                </a:cubicBezTo>
                                <a:cubicBezTo>
                                  <a:pt x="2747188" y="250825"/>
                                  <a:pt x="2747696" y="250825"/>
                                  <a:pt x="2748077" y="250698"/>
                                </a:cubicBezTo>
                                <a:cubicBezTo>
                                  <a:pt x="2748585" y="250698"/>
                                  <a:pt x="2749093" y="250571"/>
                                  <a:pt x="2749601" y="250571"/>
                                </a:cubicBezTo>
                                <a:cubicBezTo>
                                  <a:pt x="2750109" y="250444"/>
                                  <a:pt x="2750490" y="250444"/>
                                  <a:pt x="2750998" y="250444"/>
                                </a:cubicBezTo>
                                <a:cubicBezTo>
                                  <a:pt x="2751506" y="250444"/>
                                  <a:pt x="2752014" y="250317"/>
                                  <a:pt x="2752522" y="250317"/>
                                </a:cubicBezTo>
                                <a:cubicBezTo>
                                  <a:pt x="2753030" y="250190"/>
                                  <a:pt x="2753411" y="250190"/>
                                  <a:pt x="2753919" y="250190"/>
                                </a:cubicBezTo>
                                <a:cubicBezTo>
                                  <a:pt x="2754427" y="250063"/>
                                  <a:pt x="2754935" y="250063"/>
                                  <a:pt x="2755443" y="250063"/>
                                </a:cubicBezTo>
                                <a:cubicBezTo>
                                  <a:pt x="2755951" y="250063"/>
                                  <a:pt x="2756332" y="249936"/>
                                  <a:pt x="2756840" y="249936"/>
                                </a:cubicBezTo>
                                <a:cubicBezTo>
                                  <a:pt x="2757348" y="249936"/>
                                  <a:pt x="2757856" y="249936"/>
                                  <a:pt x="2758364" y="249936"/>
                                </a:cubicBezTo>
                                <a:cubicBezTo>
                                  <a:pt x="2758872" y="249809"/>
                                  <a:pt x="2759253" y="249809"/>
                                  <a:pt x="2759761" y="249809"/>
                                </a:cubicBezTo>
                                <a:cubicBezTo>
                                  <a:pt x="2760269" y="249809"/>
                                  <a:pt x="2760777" y="249809"/>
                                  <a:pt x="2761285" y="249682"/>
                                </a:cubicBezTo>
                                <a:cubicBezTo>
                                  <a:pt x="2761793" y="249682"/>
                                  <a:pt x="2762174" y="249682"/>
                                  <a:pt x="2762682" y="249682"/>
                                </a:cubicBezTo>
                                <a:cubicBezTo>
                                  <a:pt x="2763190" y="249682"/>
                                  <a:pt x="2763698" y="249555"/>
                                  <a:pt x="2764206" y="249555"/>
                                </a:cubicBezTo>
                                <a:cubicBezTo>
                                  <a:pt x="2764714" y="249555"/>
                                  <a:pt x="2765095" y="249555"/>
                                  <a:pt x="2765603" y="249555"/>
                                </a:cubicBezTo>
                                <a:cubicBezTo>
                                  <a:pt x="2766111" y="249428"/>
                                  <a:pt x="2766619" y="249428"/>
                                  <a:pt x="2767127" y="249428"/>
                                </a:cubicBezTo>
                                <a:cubicBezTo>
                                  <a:pt x="2767508" y="249428"/>
                                  <a:pt x="2768016" y="249428"/>
                                  <a:pt x="2768524" y="249301"/>
                                </a:cubicBezTo>
                                <a:cubicBezTo>
                                  <a:pt x="2769032" y="249301"/>
                                  <a:pt x="2769540" y="249301"/>
                                  <a:pt x="2770048" y="249174"/>
                                </a:cubicBezTo>
                                <a:cubicBezTo>
                                  <a:pt x="2770429" y="249174"/>
                                  <a:pt x="2770937" y="249174"/>
                                  <a:pt x="2771445" y="249047"/>
                                </a:cubicBezTo>
                                <a:cubicBezTo>
                                  <a:pt x="2771953" y="249047"/>
                                  <a:pt x="2772461" y="249047"/>
                                  <a:pt x="2772969" y="249047"/>
                                </a:cubicBezTo>
                                <a:cubicBezTo>
                                  <a:pt x="2773350" y="248920"/>
                                  <a:pt x="2773858" y="248920"/>
                                  <a:pt x="2774366" y="248920"/>
                                </a:cubicBezTo>
                                <a:cubicBezTo>
                                  <a:pt x="2774874" y="248793"/>
                                  <a:pt x="2775382" y="248793"/>
                                  <a:pt x="2775890" y="248793"/>
                                </a:cubicBezTo>
                                <a:cubicBezTo>
                                  <a:pt x="2776271" y="248666"/>
                                  <a:pt x="2776779" y="248666"/>
                                  <a:pt x="2777287" y="248539"/>
                                </a:cubicBezTo>
                                <a:cubicBezTo>
                                  <a:pt x="2777795" y="248539"/>
                                  <a:pt x="2778303" y="248539"/>
                                  <a:pt x="2778811" y="248539"/>
                                </a:cubicBezTo>
                                <a:cubicBezTo>
                                  <a:pt x="2779192" y="248539"/>
                                  <a:pt x="2779700" y="248412"/>
                                  <a:pt x="2780208" y="248412"/>
                                </a:cubicBezTo>
                                <a:cubicBezTo>
                                  <a:pt x="2780716" y="248412"/>
                                  <a:pt x="2781224" y="248412"/>
                                  <a:pt x="2781732" y="248412"/>
                                </a:cubicBezTo>
                                <a:cubicBezTo>
                                  <a:pt x="2782113" y="248285"/>
                                  <a:pt x="2782621" y="248285"/>
                                  <a:pt x="2783129" y="248285"/>
                                </a:cubicBezTo>
                                <a:cubicBezTo>
                                  <a:pt x="2783637" y="248285"/>
                                  <a:pt x="2784145" y="248285"/>
                                  <a:pt x="2784526" y="248285"/>
                                </a:cubicBezTo>
                                <a:cubicBezTo>
                                  <a:pt x="2785034" y="248285"/>
                                  <a:pt x="2785542" y="248285"/>
                                  <a:pt x="2786050" y="248285"/>
                                </a:cubicBezTo>
                                <a:cubicBezTo>
                                  <a:pt x="2786558" y="248285"/>
                                  <a:pt x="2787066" y="248285"/>
                                  <a:pt x="2787447" y="248285"/>
                                </a:cubicBezTo>
                                <a:cubicBezTo>
                                  <a:pt x="2787955" y="248285"/>
                                  <a:pt x="2788463" y="248285"/>
                                  <a:pt x="2788971" y="248285"/>
                                </a:cubicBezTo>
                                <a:cubicBezTo>
                                  <a:pt x="2789479" y="248285"/>
                                  <a:pt x="2789987" y="248158"/>
                                  <a:pt x="2790368" y="248158"/>
                                </a:cubicBezTo>
                                <a:cubicBezTo>
                                  <a:pt x="2790876" y="248158"/>
                                  <a:pt x="2791384" y="248285"/>
                                  <a:pt x="2791892" y="248285"/>
                                </a:cubicBezTo>
                                <a:cubicBezTo>
                                  <a:pt x="2792400" y="248285"/>
                                  <a:pt x="2792908" y="248285"/>
                                  <a:pt x="2793289" y="248285"/>
                                </a:cubicBezTo>
                                <a:cubicBezTo>
                                  <a:pt x="2793797" y="248285"/>
                                  <a:pt x="2794305" y="248285"/>
                                  <a:pt x="2794813" y="248285"/>
                                </a:cubicBezTo>
                                <a:cubicBezTo>
                                  <a:pt x="2795321" y="248285"/>
                                  <a:pt x="2795829" y="248158"/>
                                  <a:pt x="2796210" y="248158"/>
                                </a:cubicBezTo>
                                <a:cubicBezTo>
                                  <a:pt x="2796718" y="248158"/>
                                  <a:pt x="2797226" y="248158"/>
                                  <a:pt x="2797734" y="248158"/>
                                </a:cubicBezTo>
                                <a:cubicBezTo>
                                  <a:pt x="2798242" y="248158"/>
                                  <a:pt x="2798750" y="248158"/>
                                  <a:pt x="2799131" y="248158"/>
                                </a:cubicBezTo>
                                <a:cubicBezTo>
                                  <a:pt x="2799639" y="248158"/>
                                  <a:pt x="2800147" y="248158"/>
                                  <a:pt x="2800655" y="248031"/>
                                </a:cubicBezTo>
                                <a:cubicBezTo>
                                  <a:pt x="2801163" y="248031"/>
                                  <a:pt x="2801544" y="248031"/>
                                  <a:pt x="2802052" y="248031"/>
                                </a:cubicBezTo>
                                <a:cubicBezTo>
                                  <a:pt x="2802560" y="248031"/>
                                  <a:pt x="2803068" y="247904"/>
                                  <a:pt x="2803576" y="247904"/>
                                </a:cubicBezTo>
                                <a:cubicBezTo>
                                  <a:pt x="2804084" y="247904"/>
                                  <a:pt x="2804465" y="247904"/>
                                  <a:pt x="2804973" y="247904"/>
                                </a:cubicBezTo>
                                <a:cubicBezTo>
                                  <a:pt x="2805481" y="247777"/>
                                  <a:pt x="2805989" y="247777"/>
                                  <a:pt x="2806497" y="247777"/>
                                </a:cubicBezTo>
                                <a:cubicBezTo>
                                  <a:pt x="2807005" y="247650"/>
                                  <a:pt x="2807386" y="247650"/>
                                  <a:pt x="2807894" y="247650"/>
                                </a:cubicBezTo>
                                <a:cubicBezTo>
                                  <a:pt x="2808402" y="247523"/>
                                  <a:pt x="2808910" y="247523"/>
                                  <a:pt x="2809418" y="247523"/>
                                </a:cubicBezTo>
                                <a:cubicBezTo>
                                  <a:pt x="2809926" y="247396"/>
                                  <a:pt x="2810307" y="247396"/>
                                  <a:pt x="2810815" y="247396"/>
                                </a:cubicBezTo>
                                <a:cubicBezTo>
                                  <a:pt x="2811323" y="247396"/>
                                  <a:pt x="2811831" y="247269"/>
                                  <a:pt x="2812339" y="247269"/>
                                </a:cubicBezTo>
                                <a:cubicBezTo>
                                  <a:pt x="2812847" y="247269"/>
                                  <a:pt x="2813228" y="247142"/>
                                  <a:pt x="2813736" y="247142"/>
                                </a:cubicBezTo>
                                <a:cubicBezTo>
                                  <a:pt x="2814244" y="247015"/>
                                  <a:pt x="2814752" y="247015"/>
                                  <a:pt x="2815260" y="247015"/>
                                </a:cubicBezTo>
                                <a:cubicBezTo>
                                  <a:pt x="2815768" y="246888"/>
                                  <a:pt x="2816149" y="246888"/>
                                  <a:pt x="2816657" y="246888"/>
                                </a:cubicBezTo>
                                <a:cubicBezTo>
                                  <a:pt x="2817165" y="246761"/>
                                  <a:pt x="2817673" y="246761"/>
                                  <a:pt x="2818181" y="246761"/>
                                </a:cubicBezTo>
                                <a:cubicBezTo>
                                  <a:pt x="2818562" y="246634"/>
                                  <a:pt x="2819070" y="246634"/>
                                  <a:pt x="2819578" y="246634"/>
                                </a:cubicBezTo>
                                <a:cubicBezTo>
                                  <a:pt x="2820086" y="246507"/>
                                  <a:pt x="2820594" y="246507"/>
                                  <a:pt x="2821102" y="246507"/>
                                </a:cubicBezTo>
                                <a:cubicBezTo>
                                  <a:pt x="2821483" y="246380"/>
                                  <a:pt x="2821991" y="246380"/>
                                  <a:pt x="2822499" y="246380"/>
                                </a:cubicBezTo>
                                <a:cubicBezTo>
                                  <a:pt x="2823007" y="246380"/>
                                  <a:pt x="2823515" y="246253"/>
                                  <a:pt x="2824023" y="246253"/>
                                </a:cubicBezTo>
                                <a:cubicBezTo>
                                  <a:pt x="2824404" y="246253"/>
                                  <a:pt x="2824912" y="246126"/>
                                  <a:pt x="2825420" y="246126"/>
                                </a:cubicBezTo>
                                <a:cubicBezTo>
                                  <a:pt x="2825928" y="246126"/>
                                  <a:pt x="2826436" y="246126"/>
                                  <a:pt x="2826944" y="245999"/>
                                </a:cubicBezTo>
                                <a:cubicBezTo>
                                  <a:pt x="2827325" y="245999"/>
                                  <a:pt x="2827833" y="245999"/>
                                  <a:pt x="2828341" y="245872"/>
                                </a:cubicBezTo>
                                <a:cubicBezTo>
                                  <a:pt x="2828849" y="245872"/>
                                  <a:pt x="2829357" y="245872"/>
                                  <a:pt x="2829865" y="245745"/>
                                </a:cubicBezTo>
                                <a:cubicBezTo>
                                  <a:pt x="2830246" y="245745"/>
                                  <a:pt x="2830754" y="245745"/>
                                  <a:pt x="2831262" y="245745"/>
                                </a:cubicBezTo>
                                <a:cubicBezTo>
                                  <a:pt x="2831770" y="245618"/>
                                  <a:pt x="2832278" y="245618"/>
                                  <a:pt x="2832786" y="245618"/>
                                </a:cubicBezTo>
                                <a:cubicBezTo>
                                  <a:pt x="2833167" y="245491"/>
                                  <a:pt x="2833675" y="245491"/>
                                  <a:pt x="2834183" y="245491"/>
                                </a:cubicBezTo>
                                <a:cubicBezTo>
                                  <a:pt x="2834691" y="245364"/>
                                  <a:pt x="2835199" y="245364"/>
                                  <a:pt x="2835580" y="245364"/>
                                </a:cubicBezTo>
                                <a:cubicBezTo>
                                  <a:pt x="2836088" y="245364"/>
                                  <a:pt x="2836596" y="245237"/>
                                  <a:pt x="2837104" y="245237"/>
                                </a:cubicBezTo>
                                <a:cubicBezTo>
                                  <a:pt x="2837612" y="245237"/>
                                  <a:pt x="2838120" y="245237"/>
                                  <a:pt x="2838501" y="245237"/>
                                </a:cubicBezTo>
                                <a:cubicBezTo>
                                  <a:pt x="2839009" y="245110"/>
                                  <a:pt x="2839517" y="245110"/>
                                  <a:pt x="2840025" y="245110"/>
                                </a:cubicBezTo>
                                <a:cubicBezTo>
                                  <a:pt x="2840533" y="245110"/>
                                  <a:pt x="2841041" y="245110"/>
                                  <a:pt x="2841422" y="244983"/>
                                </a:cubicBezTo>
                                <a:cubicBezTo>
                                  <a:pt x="2841930" y="244983"/>
                                  <a:pt x="2842438" y="244983"/>
                                  <a:pt x="2842946" y="244983"/>
                                </a:cubicBezTo>
                                <a:cubicBezTo>
                                  <a:pt x="2843454" y="244856"/>
                                  <a:pt x="2843962" y="244856"/>
                                  <a:pt x="2844343" y="244856"/>
                                </a:cubicBezTo>
                                <a:cubicBezTo>
                                  <a:pt x="2844851" y="244856"/>
                                  <a:pt x="2845359" y="244729"/>
                                  <a:pt x="2845867" y="244729"/>
                                </a:cubicBezTo>
                                <a:cubicBezTo>
                                  <a:pt x="2846375" y="244729"/>
                                  <a:pt x="2846883" y="244729"/>
                                  <a:pt x="2847264" y="244602"/>
                                </a:cubicBezTo>
                                <a:cubicBezTo>
                                  <a:pt x="2847772" y="244602"/>
                                  <a:pt x="2848280" y="244475"/>
                                  <a:pt x="2848788" y="244475"/>
                                </a:cubicBezTo>
                                <a:cubicBezTo>
                                  <a:pt x="2849296" y="244475"/>
                                  <a:pt x="2849677" y="244348"/>
                                  <a:pt x="2850185" y="244348"/>
                                </a:cubicBezTo>
                                <a:cubicBezTo>
                                  <a:pt x="2850693" y="244221"/>
                                  <a:pt x="2851201" y="244221"/>
                                  <a:pt x="2851709" y="244221"/>
                                </a:cubicBezTo>
                                <a:cubicBezTo>
                                  <a:pt x="2852217" y="244094"/>
                                  <a:pt x="2852598" y="244094"/>
                                  <a:pt x="2853106" y="243967"/>
                                </a:cubicBezTo>
                                <a:cubicBezTo>
                                  <a:pt x="2853614" y="243967"/>
                                  <a:pt x="2854122" y="243967"/>
                                  <a:pt x="2854630" y="243840"/>
                                </a:cubicBezTo>
                                <a:cubicBezTo>
                                  <a:pt x="2855138" y="243840"/>
                                  <a:pt x="2855519" y="243713"/>
                                  <a:pt x="2856027" y="243713"/>
                                </a:cubicBezTo>
                                <a:cubicBezTo>
                                  <a:pt x="2856535" y="243713"/>
                                  <a:pt x="2857043" y="243713"/>
                                  <a:pt x="2857551" y="243586"/>
                                </a:cubicBezTo>
                                <a:cubicBezTo>
                                  <a:pt x="2858059" y="243586"/>
                                  <a:pt x="2858440" y="243586"/>
                                  <a:pt x="2858948" y="243586"/>
                                </a:cubicBezTo>
                                <a:cubicBezTo>
                                  <a:pt x="2859456" y="243586"/>
                                  <a:pt x="2859964" y="243586"/>
                                  <a:pt x="2860472" y="243586"/>
                                </a:cubicBezTo>
                                <a:cubicBezTo>
                                  <a:pt x="2860980" y="243459"/>
                                  <a:pt x="2861361" y="243459"/>
                                  <a:pt x="2861869" y="243459"/>
                                </a:cubicBezTo>
                                <a:cubicBezTo>
                                  <a:pt x="2862377" y="243459"/>
                                  <a:pt x="2862885" y="243586"/>
                                  <a:pt x="2863393" y="243586"/>
                                </a:cubicBezTo>
                                <a:cubicBezTo>
                                  <a:pt x="2863901" y="243586"/>
                                  <a:pt x="2864282" y="243586"/>
                                  <a:pt x="2864790" y="243586"/>
                                </a:cubicBezTo>
                                <a:cubicBezTo>
                                  <a:pt x="2865298" y="243586"/>
                                  <a:pt x="2865806" y="243586"/>
                                  <a:pt x="2866314" y="243586"/>
                                </a:cubicBezTo>
                                <a:cubicBezTo>
                                  <a:pt x="2866822" y="243586"/>
                                  <a:pt x="2867203" y="243586"/>
                                  <a:pt x="2867711" y="243586"/>
                                </a:cubicBezTo>
                                <a:cubicBezTo>
                                  <a:pt x="2868219" y="243586"/>
                                  <a:pt x="2868727" y="243586"/>
                                  <a:pt x="2869235" y="243586"/>
                                </a:cubicBezTo>
                                <a:cubicBezTo>
                                  <a:pt x="2869616" y="243459"/>
                                  <a:pt x="2870124" y="243459"/>
                                  <a:pt x="2870632" y="243459"/>
                                </a:cubicBezTo>
                                <a:cubicBezTo>
                                  <a:pt x="2871140" y="243459"/>
                                  <a:pt x="2871648" y="243459"/>
                                  <a:pt x="2872156" y="243459"/>
                                </a:cubicBezTo>
                                <a:cubicBezTo>
                                  <a:pt x="2872537" y="243332"/>
                                  <a:pt x="2873045" y="243332"/>
                                  <a:pt x="2873553" y="243332"/>
                                </a:cubicBezTo>
                                <a:cubicBezTo>
                                  <a:pt x="2874061" y="243332"/>
                                  <a:pt x="2874569" y="243332"/>
                                  <a:pt x="2875077" y="243205"/>
                                </a:cubicBezTo>
                                <a:cubicBezTo>
                                  <a:pt x="2875458" y="243205"/>
                                  <a:pt x="2875966" y="243205"/>
                                  <a:pt x="2876474" y="243205"/>
                                </a:cubicBezTo>
                                <a:cubicBezTo>
                                  <a:pt x="2876982" y="243205"/>
                                  <a:pt x="2877490" y="243078"/>
                                  <a:pt x="2877998" y="243078"/>
                                </a:cubicBezTo>
                                <a:cubicBezTo>
                                  <a:pt x="2878379" y="243078"/>
                                  <a:pt x="2878887" y="243078"/>
                                  <a:pt x="2879395" y="243078"/>
                                </a:cubicBezTo>
                                <a:cubicBezTo>
                                  <a:pt x="2879903" y="243078"/>
                                  <a:pt x="2880411" y="242951"/>
                                  <a:pt x="2880919" y="242951"/>
                                </a:cubicBezTo>
                                <a:cubicBezTo>
                                  <a:pt x="2881300" y="242951"/>
                                  <a:pt x="2881808" y="242951"/>
                                  <a:pt x="2882316" y="242951"/>
                                </a:cubicBezTo>
                                <a:cubicBezTo>
                                  <a:pt x="2882824" y="242951"/>
                                  <a:pt x="2883332" y="242824"/>
                                  <a:pt x="2883713" y="242824"/>
                                </a:cubicBezTo>
                                <a:cubicBezTo>
                                  <a:pt x="2884221" y="242824"/>
                                  <a:pt x="2884729" y="242824"/>
                                  <a:pt x="2885237" y="242824"/>
                                </a:cubicBezTo>
                                <a:cubicBezTo>
                                  <a:pt x="2885745" y="242824"/>
                                  <a:pt x="2886253" y="242824"/>
                                  <a:pt x="2886634" y="242697"/>
                                </a:cubicBezTo>
                                <a:cubicBezTo>
                                  <a:pt x="2887142" y="242697"/>
                                  <a:pt x="2887650" y="242697"/>
                                  <a:pt x="2888158" y="242697"/>
                                </a:cubicBezTo>
                                <a:cubicBezTo>
                                  <a:pt x="2888666" y="242570"/>
                                  <a:pt x="2889174" y="242570"/>
                                  <a:pt x="2889555" y="242570"/>
                                </a:cubicBezTo>
                                <a:cubicBezTo>
                                  <a:pt x="2890063" y="242570"/>
                                  <a:pt x="2890571" y="242443"/>
                                  <a:pt x="2891079" y="242443"/>
                                </a:cubicBezTo>
                                <a:cubicBezTo>
                                  <a:pt x="2891587" y="242443"/>
                                  <a:pt x="2892095" y="242443"/>
                                  <a:pt x="2892476" y="242316"/>
                                </a:cubicBezTo>
                                <a:cubicBezTo>
                                  <a:pt x="2892984" y="242316"/>
                                  <a:pt x="2893492" y="242316"/>
                                  <a:pt x="2894000" y="242189"/>
                                </a:cubicBezTo>
                                <a:cubicBezTo>
                                  <a:pt x="2894508" y="242189"/>
                                  <a:pt x="2895016" y="242189"/>
                                  <a:pt x="2895397" y="242062"/>
                                </a:cubicBezTo>
                                <a:cubicBezTo>
                                  <a:pt x="2895905" y="242062"/>
                                  <a:pt x="2896413" y="242062"/>
                                  <a:pt x="2896921" y="242062"/>
                                </a:cubicBezTo>
                                <a:cubicBezTo>
                                  <a:pt x="2897429" y="241935"/>
                                  <a:pt x="2897937" y="241935"/>
                                  <a:pt x="2898318" y="241935"/>
                                </a:cubicBezTo>
                                <a:cubicBezTo>
                                  <a:pt x="2898826" y="241808"/>
                                  <a:pt x="2899334" y="241808"/>
                                  <a:pt x="2899842" y="241808"/>
                                </a:cubicBezTo>
                                <a:cubicBezTo>
                                  <a:pt x="2900350" y="241681"/>
                                  <a:pt x="2900731" y="241681"/>
                                  <a:pt x="2901239" y="241681"/>
                                </a:cubicBezTo>
                                <a:cubicBezTo>
                                  <a:pt x="2901747" y="241681"/>
                                  <a:pt x="2902255" y="241681"/>
                                  <a:pt x="2902763" y="241554"/>
                                </a:cubicBezTo>
                                <a:cubicBezTo>
                                  <a:pt x="2903271" y="241554"/>
                                  <a:pt x="2903652" y="241554"/>
                                  <a:pt x="2904160" y="241554"/>
                                </a:cubicBezTo>
                                <a:cubicBezTo>
                                  <a:pt x="2904668" y="241554"/>
                                  <a:pt x="2905176" y="241554"/>
                                  <a:pt x="2905684" y="241554"/>
                                </a:cubicBezTo>
                                <a:cubicBezTo>
                                  <a:pt x="2906192" y="241554"/>
                                  <a:pt x="2906573" y="241554"/>
                                  <a:pt x="2907081" y="241554"/>
                                </a:cubicBezTo>
                                <a:cubicBezTo>
                                  <a:pt x="2907589" y="241554"/>
                                  <a:pt x="2908097" y="241554"/>
                                  <a:pt x="2908605" y="241554"/>
                                </a:cubicBezTo>
                                <a:cubicBezTo>
                                  <a:pt x="2909113" y="241554"/>
                                  <a:pt x="2909494" y="241554"/>
                                  <a:pt x="2910002" y="241554"/>
                                </a:cubicBezTo>
                                <a:cubicBezTo>
                                  <a:pt x="2910510" y="241554"/>
                                  <a:pt x="2911018" y="241554"/>
                                  <a:pt x="2911526" y="241554"/>
                                </a:cubicBezTo>
                                <a:cubicBezTo>
                                  <a:pt x="2912034" y="241554"/>
                                  <a:pt x="2912415" y="241554"/>
                                  <a:pt x="2912923" y="241554"/>
                                </a:cubicBezTo>
                                <a:cubicBezTo>
                                  <a:pt x="2913431" y="241554"/>
                                  <a:pt x="2913939" y="241554"/>
                                  <a:pt x="2914447" y="241554"/>
                                </a:cubicBezTo>
                                <a:cubicBezTo>
                                  <a:pt x="2914955" y="241554"/>
                                  <a:pt x="2915336" y="241554"/>
                                  <a:pt x="2915844" y="241554"/>
                                </a:cubicBezTo>
                                <a:cubicBezTo>
                                  <a:pt x="2916352" y="241554"/>
                                  <a:pt x="2916860" y="241554"/>
                                  <a:pt x="2917368" y="241554"/>
                                </a:cubicBezTo>
                                <a:cubicBezTo>
                                  <a:pt x="2917749" y="241554"/>
                                  <a:pt x="2918257" y="241554"/>
                                  <a:pt x="2918765" y="241554"/>
                                </a:cubicBezTo>
                                <a:cubicBezTo>
                                  <a:pt x="2919273" y="241554"/>
                                  <a:pt x="2919781" y="241554"/>
                                  <a:pt x="2920289" y="241554"/>
                                </a:cubicBezTo>
                                <a:cubicBezTo>
                                  <a:pt x="2920670" y="241554"/>
                                  <a:pt x="2921178" y="241554"/>
                                  <a:pt x="2921686" y="241554"/>
                                </a:cubicBezTo>
                                <a:cubicBezTo>
                                  <a:pt x="2922194" y="241554"/>
                                  <a:pt x="2922702" y="241554"/>
                                  <a:pt x="2923210" y="241427"/>
                                </a:cubicBezTo>
                                <a:cubicBezTo>
                                  <a:pt x="2923591" y="241427"/>
                                  <a:pt x="2924099" y="241427"/>
                                  <a:pt x="2924607" y="241427"/>
                                </a:cubicBezTo>
                                <a:cubicBezTo>
                                  <a:pt x="2925115" y="241427"/>
                                  <a:pt x="2925623" y="241300"/>
                                  <a:pt x="2926131" y="241300"/>
                                </a:cubicBezTo>
                                <a:cubicBezTo>
                                  <a:pt x="2926512" y="241300"/>
                                  <a:pt x="2927020" y="241300"/>
                                  <a:pt x="2927528" y="241300"/>
                                </a:cubicBezTo>
                                <a:cubicBezTo>
                                  <a:pt x="2928036" y="241173"/>
                                  <a:pt x="2928544" y="241173"/>
                                  <a:pt x="2929052" y="241173"/>
                                </a:cubicBezTo>
                                <a:cubicBezTo>
                                  <a:pt x="2929433" y="241173"/>
                                  <a:pt x="2929941" y="241173"/>
                                  <a:pt x="2930449" y="241173"/>
                                </a:cubicBezTo>
                                <a:cubicBezTo>
                                  <a:pt x="2930957" y="241173"/>
                                  <a:pt x="2931465" y="241046"/>
                                  <a:pt x="2931973" y="241046"/>
                                </a:cubicBezTo>
                                <a:cubicBezTo>
                                  <a:pt x="2932354" y="241046"/>
                                  <a:pt x="2932862" y="241046"/>
                                  <a:pt x="2933370" y="241046"/>
                                </a:cubicBezTo>
                                <a:cubicBezTo>
                                  <a:pt x="2933878" y="241046"/>
                                  <a:pt x="2934386" y="241046"/>
                                  <a:pt x="2934767" y="241046"/>
                                </a:cubicBezTo>
                                <a:cubicBezTo>
                                  <a:pt x="2935275" y="241046"/>
                                  <a:pt x="2935783" y="241046"/>
                                  <a:pt x="2936291" y="241046"/>
                                </a:cubicBezTo>
                                <a:cubicBezTo>
                                  <a:pt x="2936799" y="241046"/>
                                  <a:pt x="2937307" y="241046"/>
                                  <a:pt x="2937688" y="241046"/>
                                </a:cubicBezTo>
                                <a:cubicBezTo>
                                  <a:pt x="2938196" y="241046"/>
                                  <a:pt x="2938704" y="241046"/>
                                  <a:pt x="2939212" y="241046"/>
                                </a:cubicBezTo>
                                <a:cubicBezTo>
                                  <a:pt x="2939720" y="241046"/>
                                  <a:pt x="2940228" y="241046"/>
                                  <a:pt x="2940609" y="241046"/>
                                </a:cubicBezTo>
                                <a:cubicBezTo>
                                  <a:pt x="2941117" y="241046"/>
                                  <a:pt x="2941625" y="241046"/>
                                  <a:pt x="2942133" y="240919"/>
                                </a:cubicBezTo>
                                <a:cubicBezTo>
                                  <a:pt x="2942641" y="240919"/>
                                  <a:pt x="2943149" y="240919"/>
                                  <a:pt x="2943530" y="240919"/>
                                </a:cubicBezTo>
                                <a:cubicBezTo>
                                  <a:pt x="2944038" y="240919"/>
                                  <a:pt x="2944546" y="240919"/>
                                  <a:pt x="2945054" y="240919"/>
                                </a:cubicBezTo>
                                <a:cubicBezTo>
                                  <a:pt x="2945562" y="240919"/>
                                  <a:pt x="2946070" y="240792"/>
                                  <a:pt x="2946451" y="240792"/>
                                </a:cubicBezTo>
                                <a:cubicBezTo>
                                  <a:pt x="2946959" y="240792"/>
                                  <a:pt x="2947467" y="240792"/>
                                  <a:pt x="2947975" y="240792"/>
                                </a:cubicBezTo>
                                <a:cubicBezTo>
                                  <a:pt x="2948483" y="240792"/>
                                  <a:pt x="2948991" y="240665"/>
                                  <a:pt x="2949372" y="240665"/>
                                </a:cubicBezTo>
                                <a:cubicBezTo>
                                  <a:pt x="2949880" y="240665"/>
                                  <a:pt x="2950388" y="240538"/>
                                  <a:pt x="2950896" y="240538"/>
                                </a:cubicBezTo>
                                <a:cubicBezTo>
                                  <a:pt x="2951404" y="240538"/>
                                  <a:pt x="2951785" y="240411"/>
                                  <a:pt x="2952293" y="240411"/>
                                </a:cubicBezTo>
                                <a:cubicBezTo>
                                  <a:pt x="2952801" y="240411"/>
                                  <a:pt x="2953309" y="240411"/>
                                  <a:pt x="2953817" y="240284"/>
                                </a:cubicBezTo>
                                <a:cubicBezTo>
                                  <a:pt x="2954325" y="240284"/>
                                  <a:pt x="2954706" y="240157"/>
                                  <a:pt x="2955214" y="240157"/>
                                </a:cubicBezTo>
                                <a:cubicBezTo>
                                  <a:pt x="2955722" y="240157"/>
                                  <a:pt x="2956230" y="240030"/>
                                  <a:pt x="2956738" y="239903"/>
                                </a:cubicBezTo>
                                <a:cubicBezTo>
                                  <a:pt x="2957246" y="239903"/>
                                  <a:pt x="2957627" y="239903"/>
                                  <a:pt x="2958135" y="239776"/>
                                </a:cubicBezTo>
                                <a:cubicBezTo>
                                  <a:pt x="2958643" y="239776"/>
                                  <a:pt x="2959151" y="239649"/>
                                  <a:pt x="2959659" y="239649"/>
                                </a:cubicBezTo>
                                <a:cubicBezTo>
                                  <a:pt x="2960167" y="239522"/>
                                  <a:pt x="2960548" y="239522"/>
                                  <a:pt x="2961056" y="239395"/>
                                </a:cubicBezTo>
                                <a:cubicBezTo>
                                  <a:pt x="2961564" y="239395"/>
                                  <a:pt x="2962072" y="239268"/>
                                  <a:pt x="2962580" y="239268"/>
                                </a:cubicBezTo>
                                <a:cubicBezTo>
                                  <a:pt x="2963088" y="239141"/>
                                  <a:pt x="2963469" y="239141"/>
                                  <a:pt x="2963977" y="239014"/>
                                </a:cubicBezTo>
                                <a:cubicBezTo>
                                  <a:pt x="2964485" y="239014"/>
                                  <a:pt x="2964993" y="238887"/>
                                  <a:pt x="2965501" y="238887"/>
                                </a:cubicBezTo>
                                <a:cubicBezTo>
                                  <a:pt x="2966009" y="238760"/>
                                  <a:pt x="2966390" y="238760"/>
                                  <a:pt x="2966898" y="238760"/>
                                </a:cubicBezTo>
                                <a:cubicBezTo>
                                  <a:pt x="2967406" y="238633"/>
                                  <a:pt x="2967914" y="238633"/>
                                  <a:pt x="2968422" y="238506"/>
                                </a:cubicBezTo>
                                <a:cubicBezTo>
                                  <a:pt x="2968803" y="238506"/>
                                  <a:pt x="2969311" y="238379"/>
                                  <a:pt x="2969819" y="238379"/>
                                </a:cubicBezTo>
                                <a:cubicBezTo>
                                  <a:pt x="2970327" y="238379"/>
                                  <a:pt x="2970835" y="238252"/>
                                  <a:pt x="2971343" y="238252"/>
                                </a:cubicBezTo>
                                <a:cubicBezTo>
                                  <a:pt x="2971724" y="238125"/>
                                  <a:pt x="2972232" y="238125"/>
                                  <a:pt x="2972740" y="238125"/>
                                </a:cubicBezTo>
                                <a:cubicBezTo>
                                  <a:pt x="2973248" y="238125"/>
                                  <a:pt x="2973756" y="237998"/>
                                  <a:pt x="2974264" y="237998"/>
                                </a:cubicBezTo>
                                <a:cubicBezTo>
                                  <a:pt x="2974645" y="237871"/>
                                  <a:pt x="2975153" y="237871"/>
                                  <a:pt x="2975661" y="237744"/>
                                </a:cubicBezTo>
                                <a:cubicBezTo>
                                  <a:pt x="2976169" y="237744"/>
                                  <a:pt x="2976677" y="237744"/>
                                  <a:pt x="2977185" y="237617"/>
                                </a:cubicBezTo>
                                <a:cubicBezTo>
                                  <a:pt x="2977566" y="237617"/>
                                  <a:pt x="2978074" y="237617"/>
                                  <a:pt x="2978582" y="237490"/>
                                </a:cubicBezTo>
                                <a:cubicBezTo>
                                  <a:pt x="2979090" y="237490"/>
                                  <a:pt x="2979598" y="237490"/>
                                  <a:pt x="2980106" y="237363"/>
                                </a:cubicBezTo>
                                <a:cubicBezTo>
                                  <a:pt x="2980487" y="237363"/>
                                  <a:pt x="2980995" y="237363"/>
                                  <a:pt x="2981503" y="237236"/>
                                </a:cubicBezTo>
                                <a:cubicBezTo>
                                  <a:pt x="2982011" y="237236"/>
                                  <a:pt x="2982519" y="237236"/>
                                  <a:pt x="2983027" y="237236"/>
                                </a:cubicBezTo>
                                <a:cubicBezTo>
                                  <a:pt x="2983408" y="237236"/>
                                  <a:pt x="2983916" y="237236"/>
                                  <a:pt x="2984424" y="237109"/>
                                </a:cubicBezTo>
                                <a:cubicBezTo>
                                  <a:pt x="2984932" y="237109"/>
                                  <a:pt x="2985440" y="237109"/>
                                  <a:pt x="2985821" y="237109"/>
                                </a:cubicBezTo>
                                <a:cubicBezTo>
                                  <a:pt x="2986329" y="237109"/>
                                  <a:pt x="2986837" y="237109"/>
                                  <a:pt x="2987345" y="237109"/>
                                </a:cubicBezTo>
                                <a:cubicBezTo>
                                  <a:pt x="2987853" y="237109"/>
                                  <a:pt x="2988361" y="237109"/>
                                  <a:pt x="2988742" y="237109"/>
                                </a:cubicBezTo>
                                <a:cubicBezTo>
                                  <a:pt x="2989250" y="237109"/>
                                  <a:pt x="2989758" y="237109"/>
                                  <a:pt x="2990266" y="237109"/>
                                </a:cubicBezTo>
                                <a:cubicBezTo>
                                  <a:pt x="2990774" y="237236"/>
                                  <a:pt x="2991282" y="237236"/>
                                  <a:pt x="2991663" y="237236"/>
                                </a:cubicBezTo>
                                <a:cubicBezTo>
                                  <a:pt x="2992171" y="237236"/>
                                  <a:pt x="2992679" y="237236"/>
                                  <a:pt x="2993187" y="237236"/>
                                </a:cubicBezTo>
                                <a:cubicBezTo>
                                  <a:pt x="2993695" y="237236"/>
                                  <a:pt x="2994203" y="237236"/>
                                  <a:pt x="2994584" y="237236"/>
                                </a:cubicBezTo>
                                <a:cubicBezTo>
                                  <a:pt x="2995092" y="237236"/>
                                  <a:pt x="2995600" y="237236"/>
                                  <a:pt x="2996108" y="237109"/>
                                </a:cubicBezTo>
                                <a:cubicBezTo>
                                  <a:pt x="2996616" y="237109"/>
                                  <a:pt x="2997124" y="237109"/>
                                  <a:pt x="2997505" y="237109"/>
                                </a:cubicBezTo>
                                <a:cubicBezTo>
                                  <a:pt x="2998013" y="237109"/>
                                  <a:pt x="2998521" y="237109"/>
                                  <a:pt x="2999029" y="237109"/>
                                </a:cubicBezTo>
                                <a:cubicBezTo>
                                  <a:pt x="2999537" y="237109"/>
                                  <a:pt x="3000045" y="237109"/>
                                  <a:pt x="3000426" y="237109"/>
                                </a:cubicBezTo>
                                <a:cubicBezTo>
                                  <a:pt x="3000934" y="236982"/>
                                  <a:pt x="3001442" y="236982"/>
                                  <a:pt x="3001950" y="236982"/>
                                </a:cubicBezTo>
                                <a:cubicBezTo>
                                  <a:pt x="3002458" y="236982"/>
                                  <a:pt x="3002839" y="236982"/>
                                  <a:pt x="3003347" y="236982"/>
                                </a:cubicBezTo>
                                <a:cubicBezTo>
                                  <a:pt x="3003855" y="236982"/>
                                  <a:pt x="3004363" y="236982"/>
                                  <a:pt x="3004871" y="236982"/>
                                </a:cubicBezTo>
                                <a:cubicBezTo>
                                  <a:pt x="3005379" y="236982"/>
                                  <a:pt x="3005760" y="236982"/>
                                  <a:pt x="3006268" y="236982"/>
                                </a:cubicBezTo>
                                <a:cubicBezTo>
                                  <a:pt x="3006776" y="236982"/>
                                  <a:pt x="3007284" y="236982"/>
                                  <a:pt x="3007792" y="236982"/>
                                </a:cubicBezTo>
                                <a:cubicBezTo>
                                  <a:pt x="3008300" y="236982"/>
                                  <a:pt x="3008681" y="236982"/>
                                  <a:pt x="3009189" y="236982"/>
                                </a:cubicBezTo>
                                <a:cubicBezTo>
                                  <a:pt x="3009697" y="236982"/>
                                  <a:pt x="3010205" y="236982"/>
                                  <a:pt x="3010713" y="236982"/>
                                </a:cubicBezTo>
                                <a:cubicBezTo>
                                  <a:pt x="3011221" y="236982"/>
                                  <a:pt x="3011602" y="236855"/>
                                  <a:pt x="3012110" y="236855"/>
                                </a:cubicBezTo>
                                <a:cubicBezTo>
                                  <a:pt x="3012618" y="236855"/>
                                  <a:pt x="3013126" y="236855"/>
                                  <a:pt x="3013634" y="236855"/>
                                </a:cubicBezTo>
                                <a:cubicBezTo>
                                  <a:pt x="3014142" y="236855"/>
                                  <a:pt x="3014523" y="236855"/>
                                  <a:pt x="3015031" y="236728"/>
                                </a:cubicBezTo>
                                <a:cubicBezTo>
                                  <a:pt x="3015539" y="236728"/>
                                  <a:pt x="3016047" y="236728"/>
                                  <a:pt x="3016555" y="236728"/>
                                </a:cubicBezTo>
                                <a:cubicBezTo>
                                  <a:pt x="3017063" y="236728"/>
                                  <a:pt x="3017444" y="236728"/>
                                  <a:pt x="3017952" y="236601"/>
                                </a:cubicBezTo>
                                <a:cubicBezTo>
                                  <a:pt x="3018460" y="236601"/>
                                  <a:pt x="3018968" y="236601"/>
                                  <a:pt x="3019476" y="236601"/>
                                </a:cubicBezTo>
                                <a:cubicBezTo>
                                  <a:pt x="3019857" y="236601"/>
                                  <a:pt x="3020365" y="236474"/>
                                  <a:pt x="3020873" y="236474"/>
                                </a:cubicBezTo>
                                <a:cubicBezTo>
                                  <a:pt x="3021381" y="236474"/>
                                  <a:pt x="3021889" y="236347"/>
                                  <a:pt x="3022397" y="236347"/>
                                </a:cubicBezTo>
                                <a:cubicBezTo>
                                  <a:pt x="3022778" y="236347"/>
                                  <a:pt x="3023286" y="236220"/>
                                  <a:pt x="3023794" y="236220"/>
                                </a:cubicBezTo>
                                <a:cubicBezTo>
                                  <a:pt x="3024302" y="236220"/>
                                  <a:pt x="3024810" y="236093"/>
                                  <a:pt x="3025318" y="236093"/>
                                </a:cubicBezTo>
                                <a:cubicBezTo>
                                  <a:pt x="3025699" y="235966"/>
                                  <a:pt x="3026207" y="235966"/>
                                  <a:pt x="3026715" y="235966"/>
                                </a:cubicBezTo>
                                <a:cubicBezTo>
                                  <a:pt x="3027223" y="235839"/>
                                  <a:pt x="3027731" y="235839"/>
                                  <a:pt x="3028239" y="235839"/>
                                </a:cubicBezTo>
                                <a:cubicBezTo>
                                  <a:pt x="3028620" y="235712"/>
                                  <a:pt x="3029128" y="235712"/>
                                  <a:pt x="3029636" y="235585"/>
                                </a:cubicBezTo>
                                <a:cubicBezTo>
                                  <a:pt x="3030144" y="235585"/>
                                  <a:pt x="3030652" y="235585"/>
                                  <a:pt x="3031160" y="235458"/>
                                </a:cubicBezTo>
                                <a:cubicBezTo>
                                  <a:pt x="3031541" y="235458"/>
                                  <a:pt x="3032049" y="235458"/>
                                  <a:pt x="3032557" y="235331"/>
                                </a:cubicBezTo>
                                <a:cubicBezTo>
                                  <a:pt x="3033065" y="235331"/>
                                  <a:pt x="3033573" y="235331"/>
                                  <a:pt x="3034081" y="235204"/>
                                </a:cubicBezTo>
                                <a:cubicBezTo>
                                  <a:pt x="3034462" y="235204"/>
                                  <a:pt x="3034970" y="235204"/>
                                  <a:pt x="3035478" y="235204"/>
                                </a:cubicBezTo>
                                <a:cubicBezTo>
                                  <a:pt x="3035986" y="235204"/>
                                  <a:pt x="3036494" y="235204"/>
                                  <a:pt x="3036875" y="235077"/>
                                </a:cubicBezTo>
                                <a:cubicBezTo>
                                  <a:pt x="3037383" y="235077"/>
                                  <a:pt x="3037891" y="235077"/>
                                  <a:pt x="3038399" y="235077"/>
                                </a:cubicBezTo>
                                <a:cubicBezTo>
                                  <a:pt x="3038907" y="235077"/>
                                  <a:pt x="3039415" y="234950"/>
                                  <a:pt x="3039796" y="234950"/>
                                </a:cubicBezTo>
                                <a:cubicBezTo>
                                  <a:pt x="3040304" y="234950"/>
                                  <a:pt x="3040812" y="234950"/>
                                  <a:pt x="3041320" y="234950"/>
                                </a:cubicBezTo>
                                <a:cubicBezTo>
                                  <a:pt x="3041828" y="234823"/>
                                  <a:pt x="3042336" y="234823"/>
                                  <a:pt x="3042717" y="234823"/>
                                </a:cubicBezTo>
                                <a:cubicBezTo>
                                  <a:pt x="3043225" y="234696"/>
                                  <a:pt x="3043733" y="234696"/>
                                  <a:pt x="3044241" y="234569"/>
                                </a:cubicBezTo>
                                <a:cubicBezTo>
                                  <a:pt x="3044749" y="234569"/>
                                  <a:pt x="3045257" y="234569"/>
                                  <a:pt x="3045638" y="234442"/>
                                </a:cubicBezTo>
                                <a:cubicBezTo>
                                  <a:pt x="3046146" y="234442"/>
                                  <a:pt x="3046654" y="234315"/>
                                  <a:pt x="3047162" y="234315"/>
                                </a:cubicBezTo>
                                <a:cubicBezTo>
                                  <a:pt x="3047670" y="234188"/>
                                  <a:pt x="3048178" y="234188"/>
                                  <a:pt x="3048559" y="234061"/>
                                </a:cubicBezTo>
                                <a:cubicBezTo>
                                  <a:pt x="3049067" y="234061"/>
                                  <a:pt x="3049575" y="233934"/>
                                  <a:pt x="3050083" y="233807"/>
                                </a:cubicBezTo>
                                <a:cubicBezTo>
                                  <a:pt x="3050591" y="233807"/>
                                  <a:pt x="3051099" y="233680"/>
                                  <a:pt x="3051480" y="233680"/>
                                </a:cubicBezTo>
                                <a:cubicBezTo>
                                  <a:pt x="3051988" y="233553"/>
                                  <a:pt x="3052496" y="233553"/>
                                  <a:pt x="3053004" y="233426"/>
                                </a:cubicBezTo>
                                <a:cubicBezTo>
                                  <a:pt x="3053512" y="233426"/>
                                  <a:pt x="3053893" y="233299"/>
                                  <a:pt x="3054401" y="233299"/>
                                </a:cubicBezTo>
                                <a:cubicBezTo>
                                  <a:pt x="3054909" y="233172"/>
                                  <a:pt x="3055417" y="233172"/>
                                  <a:pt x="3055925" y="233045"/>
                                </a:cubicBezTo>
                                <a:cubicBezTo>
                                  <a:pt x="3056433" y="233045"/>
                                  <a:pt x="3056814" y="233045"/>
                                  <a:pt x="3057322" y="232918"/>
                                </a:cubicBezTo>
                                <a:cubicBezTo>
                                  <a:pt x="3057830" y="232918"/>
                                  <a:pt x="3058338" y="232918"/>
                                  <a:pt x="3058846" y="232918"/>
                                </a:cubicBezTo>
                                <a:cubicBezTo>
                                  <a:pt x="3059354" y="232918"/>
                                  <a:pt x="3059735" y="232918"/>
                                  <a:pt x="3060243" y="232918"/>
                                </a:cubicBezTo>
                                <a:cubicBezTo>
                                  <a:pt x="3060751" y="232918"/>
                                  <a:pt x="3061259" y="232918"/>
                                  <a:pt x="3061767" y="232918"/>
                                </a:cubicBezTo>
                                <a:cubicBezTo>
                                  <a:pt x="3062275" y="232918"/>
                                  <a:pt x="3062656" y="232918"/>
                                  <a:pt x="3063164" y="232791"/>
                                </a:cubicBezTo>
                                <a:cubicBezTo>
                                  <a:pt x="3063672" y="232791"/>
                                  <a:pt x="3064180" y="232791"/>
                                  <a:pt x="3064688" y="232791"/>
                                </a:cubicBezTo>
                                <a:cubicBezTo>
                                  <a:pt x="3065196" y="232791"/>
                                  <a:pt x="3065577" y="232791"/>
                                  <a:pt x="3066085" y="232791"/>
                                </a:cubicBezTo>
                                <a:cubicBezTo>
                                  <a:pt x="3066593" y="232791"/>
                                  <a:pt x="3067101" y="232791"/>
                                  <a:pt x="3067609" y="232791"/>
                                </a:cubicBezTo>
                                <a:cubicBezTo>
                                  <a:pt x="3068117" y="232791"/>
                                  <a:pt x="3068498" y="232791"/>
                                  <a:pt x="3069006" y="232791"/>
                                </a:cubicBezTo>
                                <a:cubicBezTo>
                                  <a:pt x="3069514" y="232791"/>
                                  <a:pt x="3070022" y="232918"/>
                                  <a:pt x="3070530" y="232791"/>
                                </a:cubicBezTo>
                                <a:cubicBezTo>
                                  <a:pt x="3070911" y="232791"/>
                                  <a:pt x="3071419" y="232791"/>
                                  <a:pt x="3071927" y="232791"/>
                                </a:cubicBezTo>
                                <a:cubicBezTo>
                                  <a:pt x="3072435" y="232791"/>
                                  <a:pt x="3072943" y="232791"/>
                                  <a:pt x="3073451" y="232791"/>
                                </a:cubicBezTo>
                                <a:cubicBezTo>
                                  <a:pt x="3073832" y="232791"/>
                                  <a:pt x="3074340" y="232791"/>
                                  <a:pt x="3074848" y="232791"/>
                                </a:cubicBezTo>
                                <a:cubicBezTo>
                                  <a:pt x="3075356" y="232791"/>
                                  <a:pt x="3075864" y="232791"/>
                                  <a:pt x="3076372" y="232791"/>
                                </a:cubicBezTo>
                                <a:cubicBezTo>
                                  <a:pt x="3076753" y="232791"/>
                                  <a:pt x="3077261" y="232791"/>
                                  <a:pt x="3077769" y="232791"/>
                                </a:cubicBezTo>
                                <a:cubicBezTo>
                                  <a:pt x="3078277" y="232664"/>
                                  <a:pt x="3078785" y="232664"/>
                                  <a:pt x="3079293" y="232664"/>
                                </a:cubicBezTo>
                                <a:cubicBezTo>
                                  <a:pt x="3079674" y="232664"/>
                                  <a:pt x="3080182" y="232664"/>
                                  <a:pt x="3080690" y="232664"/>
                                </a:cubicBezTo>
                                <a:cubicBezTo>
                                  <a:pt x="3081198" y="232664"/>
                                  <a:pt x="3081706" y="232664"/>
                                  <a:pt x="3082214" y="232664"/>
                                </a:cubicBezTo>
                                <a:cubicBezTo>
                                  <a:pt x="3082595" y="232664"/>
                                  <a:pt x="3083103" y="232664"/>
                                  <a:pt x="3083611" y="232664"/>
                                </a:cubicBezTo>
                                <a:cubicBezTo>
                                  <a:pt x="3084119" y="232664"/>
                                  <a:pt x="3084627" y="232664"/>
                                  <a:pt x="3085135" y="232664"/>
                                </a:cubicBezTo>
                                <a:cubicBezTo>
                                  <a:pt x="3085516" y="232664"/>
                                  <a:pt x="3086024" y="232537"/>
                                  <a:pt x="3086532" y="232537"/>
                                </a:cubicBezTo>
                                <a:cubicBezTo>
                                  <a:pt x="3087040" y="232537"/>
                                  <a:pt x="3087548" y="232537"/>
                                  <a:pt x="3087929" y="232537"/>
                                </a:cubicBezTo>
                                <a:cubicBezTo>
                                  <a:pt x="3088437" y="232537"/>
                                  <a:pt x="3088945" y="232537"/>
                                  <a:pt x="3089453" y="232537"/>
                                </a:cubicBezTo>
                                <a:cubicBezTo>
                                  <a:pt x="3089961" y="232537"/>
                                  <a:pt x="3090469" y="232410"/>
                                  <a:pt x="3090850" y="232410"/>
                                </a:cubicBezTo>
                                <a:cubicBezTo>
                                  <a:pt x="3091358" y="232410"/>
                                  <a:pt x="3091866" y="232283"/>
                                  <a:pt x="3092374" y="232283"/>
                                </a:cubicBezTo>
                                <a:cubicBezTo>
                                  <a:pt x="3092882" y="232283"/>
                                  <a:pt x="3093390" y="232283"/>
                                  <a:pt x="3093771" y="232283"/>
                                </a:cubicBezTo>
                                <a:cubicBezTo>
                                  <a:pt x="3094279" y="232156"/>
                                  <a:pt x="3094787" y="232156"/>
                                  <a:pt x="3095295" y="232156"/>
                                </a:cubicBezTo>
                                <a:cubicBezTo>
                                  <a:pt x="3095803" y="232156"/>
                                  <a:pt x="3096311" y="232156"/>
                                  <a:pt x="3096692" y="232156"/>
                                </a:cubicBezTo>
                                <a:cubicBezTo>
                                  <a:pt x="3097200" y="232029"/>
                                  <a:pt x="3097708" y="232029"/>
                                  <a:pt x="3098216" y="232029"/>
                                </a:cubicBezTo>
                                <a:cubicBezTo>
                                  <a:pt x="3098724" y="232029"/>
                                  <a:pt x="3099232" y="232029"/>
                                  <a:pt x="3099613" y="231902"/>
                                </a:cubicBezTo>
                                <a:cubicBezTo>
                                  <a:pt x="3100121" y="231902"/>
                                  <a:pt x="3100629" y="231902"/>
                                  <a:pt x="3101137" y="231775"/>
                                </a:cubicBezTo>
                                <a:cubicBezTo>
                                  <a:pt x="3101645" y="231775"/>
                                  <a:pt x="3102026" y="231775"/>
                                  <a:pt x="3102534" y="231648"/>
                                </a:cubicBezTo>
                                <a:cubicBezTo>
                                  <a:pt x="3103042" y="231648"/>
                                  <a:pt x="3103550" y="231648"/>
                                  <a:pt x="3104058" y="231521"/>
                                </a:cubicBezTo>
                                <a:cubicBezTo>
                                  <a:pt x="3104566" y="231521"/>
                                  <a:pt x="3104947" y="231394"/>
                                  <a:pt x="3105455" y="231394"/>
                                </a:cubicBezTo>
                                <a:cubicBezTo>
                                  <a:pt x="3105963" y="231267"/>
                                  <a:pt x="3106471" y="231267"/>
                                  <a:pt x="3106979" y="231140"/>
                                </a:cubicBezTo>
                                <a:cubicBezTo>
                                  <a:pt x="3107487" y="231140"/>
                                  <a:pt x="3107868" y="231140"/>
                                  <a:pt x="3108376" y="231013"/>
                                </a:cubicBezTo>
                                <a:cubicBezTo>
                                  <a:pt x="3108884" y="231013"/>
                                  <a:pt x="3109392" y="231013"/>
                                  <a:pt x="3109900" y="230886"/>
                                </a:cubicBezTo>
                                <a:cubicBezTo>
                                  <a:pt x="3110408" y="230886"/>
                                  <a:pt x="3110789" y="230886"/>
                                  <a:pt x="3111297" y="230886"/>
                                </a:cubicBezTo>
                                <a:cubicBezTo>
                                  <a:pt x="3111805" y="230886"/>
                                  <a:pt x="3112313" y="230759"/>
                                  <a:pt x="3112821" y="230759"/>
                                </a:cubicBezTo>
                                <a:cubicBezTo>
                                  <a:pt x="3113329" y="230759"/>
                                  <a:pt x="3113710" y="230759"/>
                                  <a:pt x="3114218" y="230759"/>
                                </a:cubicBezTo>
                                <a:cubicBezTo>
                                  <a:pt x="3114726" y="230759"/>
                                  <a:pt x="3115234" y="230759"/>
                                  <a:pt x="3115742" y="230759"/>
                                </a:cubicBezTo>
                                <a:cubicBezTo>
                                  <a:pt x="3116250" y="230759"/>
                                  <a:pt x="3116631" y="230886"/>
                                  <a:pt x="3117139" y="230886"/>
                                </a:cubicBezTo>
                                <a:cubicBezTo>
                                  <a:pt x="3117647" y="230886"/>
                                  <a:pt x="3118155" y="230886"/>
                                  <a:pt x="3118663" y="230886"/>
                                </a:cubicBezTo>
                                <a:cubicBezTo>
                                  <a:pt x="3119044" y="230886"/>
                                  <a:pt x="3119552" y="231013"/>
                                  <a:pt x="3120060" y="231013"/>
                                </a:cubicBezTo>
                                <a:cubicBezTo>
                                  <a:pt x="3120568" y="231013"/>
                                  <a:pt x="3121076" y="231013"/>
                                  <a:pt x="3121584" y="231013"/>
                                </a:cubicBezTo>
                                <a:cubicBezTo>
                                  <a:pt x="3121965" y="231013"/>
                                  <a:pt x="3122473" y="231013"/>
                                  <a:pt x="3122981" y="231013"/>
                                </a:cubicBezTo>
                                <a:cubicBezTo>
                                  <a:pt x="3123489" y="231013"/>
                                  <a:pt x="3123997" y="230886"/>
                                  <a:pt x="3124505" y="230886"/>
                                </a:cubicBezTo>
                                <a:cubicBezTo>
                                  <a:pt x="3124886" y="230886"/>
                                  <a:pt x="3125394" y="230886"/>
                                  <a:pt x="3125902" y="230886"/>
                                </a:cubicBezTo>
                                <a:cubicBezTo>
                                  <a:pt x="3126410" y="230886"/>
                                  <a:pt x="3126918" y="230886"/>
                                  <a:pt x="3127426" y="230759"/>
                                </a:cubicBezTo>
                                <a:cubicBezTo>
                                  <a:pt x="3127807" y="230759"/>
                                  <a:pt x="3128315" y="230759"/>
                                  <a:pt x="3128823" y="230759"/>
                                </a:cubicBezTo>
                                <a:cubicBezTo>
                                  <a:pt x="3129331" y="230759"/>
                                  <a:pt x="3129839" y="230759"/>
                                  <a:pt x="3130347" y="230632"/>
                                </a:cubicBezTo>
                                <a:cubicBezTo>
                                  <a:pt x="3130728" y="230632"/>
                                  <a:pt x="3131236" y="230632"/>
                                  <a:pt x="3131744" y="230632"/>
                                </a:cubicBezTo>
                                <a:cubicBezTo>
                                  <a:pt x="3132252" y="230632"/>
                                  <a:pt x="3132760" y="230632"/>
                                  <a:pt x="3133268" y="230632"/>
                                </a:cubicBezTo>
                                <a:cubicBezTo>
                                  <a:pt x="3133649" y="230505"/>
                                  <a:pt x="3134157" y="230505"/>
                                  <a:pt x="3134665" y="230505"/>
                                </a:cubicBezTo>
                                <a:cubicBezTo>
                                  <a:pt x="3135173" y="230505"/>
                                  <a:pt x="3135681" y="230378"/>
                                  <a:pt x="3136062" y="230378"/>
                                </a:cubicBezTo>
                                <a:cubicBezTo>
                                  <a:pt x="3136570" y="230378"/>
                                  <a:pt x="3137078" y="230251"/>
                                  <a:pt x="3137586" y="230251"/>
                                </a:cubicBezTo>
                                <a:cubicBezTo>
                                  <a:pt x="3138094" y="230251"/>
                                  <a:pt x="3138602" y="230124"/>
                                  <a:pt x="3138983" y="230124"/>
                                </a:cubicBezTo>
                                <a:cubicBezTo>
                                  <a:pt x="3139491" y="230124"/>
                                  <a:pt x="3139999" y="229997"/>
                                  <a:pt x="3140507" y="229997"/>
                                </a:cubicBezTo>
                                <a:cubicBezTo>
                                  <a:pt x="3141015" y="229997"/>
                                  <a:pt x="3141523" y="229997"/>
                                  <a:pt x="3141904" y="229997"/>
                                </a:cubicBezTo>
                                <a:cubicBezTo>
                                  <a:pt x="3142412" y="229870"/>
                                  <a:pt x="3142920" y="229870"/>
                                  <a:pt x="3143428" y="229870"/>
                                </a:cubicBezTo>
                                <a:cubicBezTo>
                                  <a:pt x="3143936" y="229870"/>
                                  <a:pt x="3144444" y="229870"/>
                                  <a:pt x="3144825" y="229870"/>
                                </a:cubicBezTo>
                                <a:cubicBezTo>
                                  <a:pt x="3145333" y="229870"/>
                                  <a:pt x="3145841" y="229870"/>
                                  <a:pt x="3146349" y="229997"/>
                                </a:cubicBezTo>
                                <a:cubicBezTo>
                                  <a:pt x="3146857" y="229997"/>
                                  <a:pt x="3147365" y="229997"/>
                                  <a:pt x="3147746" y="229997"/>
                                </a:cubicBezTo>
                                <a:cubicBezTo>
                                  <a:pt x="3148254" y="229997"/>
                                  <a:pt x="3148762" y="230124"/>
                                  <a:pt x="3149270" y="230124"/>
                                </a:cubicBezTo>
                                <a:cubicBezTo>
                                  <a:pt x="3149778" y="230124"/>
                                  <a:pt x="3150286" y="230124"/>
                                  <a:pt x="3150667" y="230124"/>
                                </a:cubicBezTo>
                                <a:cubicBezTo>
                                  <a:pt x="3151175" y="230251"/>
                                  <a:pt x="3151683" y="230251"/>
                                  <a:pt x="3152191" y="230251"/>
                                </a:cubicBezTo>
                                <a:cubicBezTo>
                                  <a:pt x="3152699" y="230378"/>
                                  <a:pt x="3153080" y="230378"/>
                                  <a:pt x="3153588" y="230505"/>
                                </a:cubicBezTo>
                                <a:cubicBezTo>
                                  <a:pt x="3154096" y="230505"/>
                                  <a:pt x="3154604" y="230505"/>
                                  <a:pt x="3155112" y="230632"/>
                                </a:cubicBezTo>
                                <a:cubicBezTo>
                                  <a:pt x="3155620" y="230632"/>
                                  <a:pt x="3156001" y="230632"/>
                                  <a:pt x="3156509" y="230632"/>
                                </a:cubicBezTo>
                                <a:cubicBezTo>
                                  <a:pt x="3157017" y="230632"/>
                                  <a:pt x="3157525" y="230759"/>
                                  <a:pt x="3158033" y="230759"/>
                                </a:cubicBezTo>
                                <a:cubicBezTo>
                                  <a:pt x="3158541" y="230759"/>
                                  <a:pt x="3158922" y="230759"/>
                                  <a:pt x="3159430" y="230759"/>
                                </a:cubicBezTo>
                                <a:cubicBezTo>
                                  <a:pt x="3159938" y="230759"/>
                                  <a:pt x="3160446" y="230759"/>
                                  <a:pt x="3160954" y="230759"/>
                                </a:cubicBezTo>
                                <a:cubicBezTo>
                                  <a:pt x="3161462" y="230759"/>
                                  <a:pt x="3161843" y="230759"/>
                                  <a:pt x="3162351" y="230759"/>
                                </a:cubicBezTo>
                                <a:cubicBezTo>
                                  <a:pt x="3162859" y="230759"/>
                                  <a:pt x="3163367" y="230759"/>
                                  <a:pt x="3163875" y="230759"/>
                                </a:cubicBezTo>
                                <a:cubicBezTo>
                                  <a:pt x="3164383" y="230759"/>
                                  <a:pt x="3164764" y="230759"/>
                                  <a:pt x="3165272" y="230759"/>
                                </a:cubicBezTo>
                                <a:cubicBezTo>
                                  <a:pt x="3165780" y="230759"/>
                                  <a:pt x="3166288" y="230759"/>
                                  <a:pt x="3166796" y="230759"/>
                                </a:cubicBezTo>
                                <a:cubicBezTo>
                                  <a:pt x="3167304" y="230759"/>
                                  <a:pt x="3167685" y="230759"/>
                                  <a:pt x="3168193" y="230759"/>
                                </a:cubicBezTo>
                                <a:cubicBezTo>
                                  <a:pt x="3168701" y="230759"/>
                                  <a:pt x="3169209" y="230759"/>
                                  <a:pt x="3169717" y="230759"/>
                                </a:cubicBezTo>
                                <a:cubicBezTo>
                                  <a:pt x="3170098" y="230759"/>
                                  <a:pt x="3170606" y="230759"/>
                                  <a:pt x="3171114" y="230759"/>
                                </a:cubicBezTo>
                                <a:cubicBezTo>
                                  <a:pt x="3171622" y="230759"/>
                                  <a:pt x="3172130" y="230759"/>
                                  <a:pt x="3172638" y="230759"/>
                                </a:cubicBezTo>
                                <a:cubicBezTo>
                                  <a:pt x="3173019" y="230759"/>
                                  <a:pt x="3173527" y="230759"/>
                                  <a:pt x="3174035" y="230759"/>
                                </a:cubicBezTo>
                                <a:cubicBezTo>
                                  <a:pt x="3174543" y="230886"/>
                                  <a:pt x="3175051" y="230886"/>
                                  <a:pt x="3175559" y="230886"/>
                                </a:cubicBezTo>
                                <a:cubicBezTo>
                                  <a:pt x="3175940" y="231013"/>
                                  <a:pt x="3176448" y="231013"/>
                                  <a:pt x="3176956" y="231140"/>
                                </a:cubicBezTo>
                                <a:cubicBezTo>
                                  <a:pt x="3177464" y="231140"/>
                                  <a:pt x="3177972" y="231267"/>
                                  <a:pt x="3178480" y="231267"/>
                                </a:cubicBezTo>
                                <a:cubicBezTo>
                                  <a:pt x="3178861" y="231394"/>
                                  <a:pt x="3179369" y="231394"/>
                                  <a:pt x="3179877" y="231521"/>
                                </a:cubicBezTo>
                                <a:cubicBezTo>
                                  <a:pt x="3180385" y="231521"/>
                                  <a:pt x="3180893" y="231648"/>
                                  <a:pt x="3181401" y="231648"/>
                                </a:cubicBezTo>
                                <a:cubicBezTo>
                                  <a:pt x="3181782" y="231775"/>
                                  <a:pt x="3182290" y="231775"/>
                                  <a:pt x="3182798" y="231775"/>
                                </a:cubicBezTo>
                                <a:cubicBezTo>
                                  <a:pt x="3183306" y="231902"/>
                                  <a:pt x="3183814" y="231902"/>
                                  <a:pt x="3184322" y="232029"/>
                                </a:cubicBezTo>
                                <a:cubicBezTo>
                                  <a:pt x="3184703" y="232029"/>
                                  <a:pt x="3185211" y="232029"/>
                                  <a:pt x="3185719" y="232156"/>
                                </a:cubicBezTo>
                                <a:cubicBezTo>
                                  <a:pt x="3186227" y="232156"/>
                                  <a:pt x="3186735" y="232283"/>
                                  <a:pt x="3187116" y="232283"/>
                                </a:cubicBezTo>
                                <a:cubicBezTo>
                                  <a:pt x="3187624" y="232410"/>
                                  <a:pt x="3188132" y="232410"/>
                                  <a:pt x="3188640" y="232537"/>
                                </a:cubicBezTo>
                                <a:cubicBezTo>
                                  <a:pt x="3189148" y="232537"/>
                                  <a:pt x="3189656" y="232664"/>
                                  <a:pt x="3190037" y="232791"/>
                                </a:cubicBezTo>
                                <a:cubicBezTo>
                                  <a:pt x="3190545" y="232791"/>
                                  <a:pt x="3191053" y="232918"/>
                                  <a:pt x="3191561" y="232918"/>
                                </a:cubicBezTo>
                                <a:cubicBezTo>
                                  <a:pt x="3192069" y="233045"/>
                                  <a:pt x="3192577" y="233045"/>
                                  <a:pt x="3192958" y="233172"/>
                                </a:cubicBezTo>
                                <a:cubicBezTo>
                                  <a:pt x="3193466" y="233172"/>
                                  <a:pt x="3193974" y="233299"/>
                                  <a:pt x="3194482" y="233426"/>
                                </a:cubicBezTo>
                                <a:cubicBezTo>
                                  <a:pt x="3194990" y="233426"/>
                                  <a:pt x="3195498" y="233553"/>
                                  <a:pt x="3195879" y="233553"/>
                                </a:cubicBezTo>
                                <a:cubicBezTo>
                                  <a:pt x="3196387" y="233680"/>
                                  <a:pt x="3196895" y="233807"/>
                                  <a:pt x="3197403" y="233807"/>
                                </a:cubicBezTo>
                                <a:cubicBezTo>
                                  <a:pt x="3197911" y="233934"/>
                                  <a:pt x="3198419" y="233934"/>
                                  <a:pt x="3198800" y="234061"/>
                                </a:cubicBezTo>
                                <a:cubicBezTo>
                                  <a:pt x="3199308" y="234188"/>
                                  <a:pt x="3199816" y="234188"/>
                                  <a:pt x="3200324" y="234315"/>
                                </a:cubicBezTo>
                                <a:cubicBezTo>
                                  <a:pt x="3200832" y="234442"/>
                                  <a:pt x="3201340" y="234442"/>
                                  <a:pt x="3201721" y="234569"/>
                                </a:cubicBezTo>
                                <a:cubicBezTo>
                                  <a:pt x="3202229" y="234569"/>
                                  <a:pt x="3202737" y="234696"/>
                                  <a:pt x="3203245" y="234823"/>
                                </a:cubicBezTo>
                                <a:cubicBezTo>
                                  <a:pt x="3203753" y="234823"/>
                                  <a:pt x="3204134" y="234950"/>
                                  <a:pt x="3204642" y="234950"/>
                                </a:cubicBezTo>
                                <a:cubicBezTo>
                                  <a:pt x="3205150" y="235077"/>
                                  <a:pt x="3205658" y="235204"/>
                                  <a:pt x="3206166" y="235331"/>
                                </a:cubicBezTo>
                                <a:cubicBezTo>
                                  <a:pt x="3206674" y="235331"/>
                                  <a:pt x="3207055" y="235458"/>
                                  <a:pt x="3207563" y="235585"/>
                                </a:cubicBezTo>
                                <a:cubicBezTo>
                                  <a:pt x="3208071" y="235712"/>
                                  <a:pt x="3208579" y="235839"/>
                                  <a:pt x="3209087" y="235966"/>
                                </a:cubicBezTo>
                                <a:cubicBezTo>
                                  <a:pt x="3209595" y="236093"/>
                                  <a:pt x="3209976" y="236220"/>
                                  <a:pt x="3210484" y="236474"/>
                                </a:cubicBezTo>
                                <a:cubicBezTo>
                                  <a:pt x="3210992" y="236601"/>
                                  <a:pt x="3211500" y="236855"/>
                                  <a:pt x="3212008" y="237109"/>
                                </a:cubicBezTo>
                                <a:cubicBezTo>
                                  <a:pt x="3212516" y="237236"/>
                                  <a:pt x="3212897" y="237490"/>
                                  <a:pt x="3213405" y="237744"/>
                                </a:cubicBezTo>
                                <a:cubicBezTo>
                                  <a:pt x="3213913" y="237998"/>
                                  <a:pt x="3214421" y="238252"/>
                                  <a:pt x="3214929" y="238506"/>
                                </a:cubicBezTo>
                                <a:cubicBezTo>
                                  <a:pt x="3215437" y="238760"/>
                                  <a:pt x="3215818" y="239014"/>
                                  <a:pt x="3216326" y="239268"/>
                                </a:cubicBezTo>
                                <a:cubicBezTo>
                                  <a:pt x="3216834" y="239522"/>
                                  <a:pt x="3217342" y="239776"/>
                                  <a:pt x="3217850" y="240157"/>
                                </a:cubicBezTo>
                                <a:cubicBezTo>
                                  <a:pt x="3218358" y="240411"/>
                                  <a:pt x="3218739" y="240665"/>
                                  <a:pt x="3219247" y="240919"/>
                                </a:cubicBezTo>
                                <a:cubicBezTo>
                                  <a:pt x="3219755" y="241300"/>
                                  <a:pt x="3220263" y="241554"/>
                                  <a:pt x="3220771" y="241935"/>
                                </a:cubicBezTo>
                                <a:cubicBezTo>
                                  <a:pt x="3221152" y="242189"/>
                                  <a:pt x="3221660" y="242570"/>
                                  <a:pt x="3222168" y="242951"/>
                                </a:cubicBezTo>
                                <a:cubicBezTo>
                                  <a:pt x="3222676" y="243205"/>
                                  <a:pt x="3223184" y="243586"/>
                                  <a:pt x="3223692" y="243967"/>
                                </a:cubicBezTo>
                                <a:cubicBezTo>
                                  <a:pt x="3224073" y="244221"/>
                                  <a:pt x="3224581" y="244602"/>
                                  <a:pt x="3225089" y="244983"/>
                                </a:cubicBezTo>
                                <a:cubicBezTo>
                                  <a:pt x="3225597" y="245237"/>
                                  <a:pt x="3226105" y="245618"/>
                                  <a:pt x="3226613" y="245999"/>
                                </a:cubicBezTo>
                                <a:cubicBezTo>
                                  <a:pt x="3226994" y="246253"/>
                                  <a:pt x="3227502" y="246634"/>
                                  <a:pt x="3228010" y="246888"/>
                                </a:cubicBezTo>
                                <a:cubicBezTo>
                                  <a:pt x="3228518" y="247269"/>
                                  <a:pt x="3229026" y="247523"/>
                                  <a:pt x="3229534" y="247904"/>
                                </a:cubicBezTo>
                                <a:cubicBezTo>
                                  <a:pt x="3229915" y="248158"/>
                                  <a:pt x="3230423" y="248412"/>
                                  <a:pt x="3230931" y="248793"/>
                                </a:cubicBezTo>
                                <a:cubicBezTo>
                                  <a:pt x="3231439" y="249047"/>
                                  <a:pt x="3231947" y="249301"/>
                                  <a:pt x="3232455" y="249555"/>
                                </a:cubicBezTo>
                                <a:cubicBezTo>
                                  <a:pt x="3232836" y="249936"/>
                                  <a:pt x="3233344" y="250190"/>
                                  <a:pt x="3233852" y="250571"/>
                                </a:cubicBezTo>
                                <a:cubicBezTo>
                                  <a:pt x="3234360" y="250825"/>
                                  <a:pt x="3234868" y="251206"/>
                                  <a:pt x="3235376" y="251587"/>
                                </a:cubicBezTo>
                                <a:cubicBezTo>
                                  <a:pt x="3235757" y="251968"/>
                                  <a:pt x="3236265" y="252349"/>
                                  <a:pt x="3236773" y="252730"/>
                                </a:cubicBezTo>
                                <a:cubicBezTo>
                                  <a:pt x="3237281" y="253111"/>
                                  <a:pt x="3237789" y="253619"/>
                                  <a:pt x="3238170" y="254000"/>
                                </a:cubicBezTo>
                                <a:cubicBezTo>
                                  <a:pt x="3238678" y="254508"/>
                                  <a:pt x="3239186" y="255016"/>
                                  <a:pt x="3239694" y="255524"/>
                                </a:cubicBezTo>
                                <a:cubicBezTo>
                                  <a:pt x="3240202" y="256032"/>
                                  <a:pt x="3240710" y="256667"/>
                                  <a:pt x="3241091" y="257175"/>
                                </a:cubicBezTo>
                                <a:cubicBezTo>
                                  <a:pt x="3241599" y="257810"/>
                                  <a:pt x="3242107" y="258445"/>
                                  <a:pt x="3242615" y="259080"/>
                                </a:cubicBezTo>
                                <a:cubicBezTo>
                                  <a:pt x="3243123" y="259842"/>
                                  <a:pt x="3243631" y="260477"/>
                                  <a:pt x="3244012" y="261239"/>
                                </a:cubicBezTo>
                                <a:cubicBezTo>
                                  <a:pt x="3244520" y="262001"/>
                                  <a:pt x="3245028" y="262763"/>
                                  <a:pt x="3245536" y="263652"/>
                                </a:cubicBezTo>
                                <a:cubicBezTo>
                                  <a:pt x="3246044" y="264414"/>
                                  <a:pt x="3246552" y="265303"/>
                                  <a:pt x="3246933" y="266192"/>
                                </a:cubicBezTo>
                                <a:cubicBezTo>
                                  <a:pt x="3247441" y="267081"/>
                                  <a:pt x="3247949" y="268097"/>
                                  <a:pt x="3248457" y="268986"/>
                                </a:cubicBezTo>
                                <a:cubicBezTo>
                                  <a:pt x="3248965" y="270002"/>
                                  <a:pt x="3249473" y="271018"/>
                                  <a:pt x="3249854" y="272034"/>
                                </a:cubicBezTo>
                                <a:cubicBezTo>
                                  <a:pt x="3250362" y="273050"/>
                                  <a:pt x="3250870" y="274066"/>
                                  <a:pt x="3251378" y="275082"/>
                                </a:cubicBezTo>
                                <a:cubicBezTo>
                                  <a:pt x="3251886" y="276225"/>
                                  <a:pt x="3252394" y="277241"/>
                                  <a:pt x="3252775" y="278384"/>
                                </a:cubicBezTo>
                                <a:cubicBezTo>
                                  <a:pt x="3253283" y="279527"/>
                                  <a:pt x="3253791" y="280670"/>
                                  <a:pt x="3254299" y="281813"/>
                                </a:cubicBezTo>
                                <a:cubicBezTo>
                                  <a:pt x="3254807" y="282956"/>
                                  <a:pt x="3255188" y="284226"/>
                                  <a:pt x="3255696" y="285496"/>
                                </a:cubicBezTo>
                                <a:cubicBezTo>
                                  <a:pt x="3256204" y="286766"/>
                                  <a:pt x="3256712" y="288036"/>
                                  <a:pt x="3257220" y="289306"/>
                                </a:cubicBezTo>
                                <a:cubicBezTo>
                                  <a:pt x="3257728" y="290703"/>
                                  <a:pt x="3258109" y="292100"/>
                                  <a:pt x="3258617" y="293497"/>
                                </a:cubicBezTo>
                                <a:cubicBezTo>
                                  <a:pt x="3259125" y="294894"/>
                                  <a:pt x="3259633" y="296291"/>
                                  <a:pt x="3260141" y="297688"/>
                                </a:cubicBezTo>
                                <a:cubicBezTo>
                                  <a:pt x="3260649" y="299212"/>
                                  <a:pt x="3261030" y="300736"/>
                                  <a:pt x="3261538" y="302133"/>
                                </a:cubicBezTo>
                                <a:cubicBezTo>
                                  <a:pt x="3262046" y="303657"/>
                                  <a:pt x="3262554" y="305181"/>
                                  <a:pt x="3263062" y="306578"/>
                                </a:cubicBezTo>
                                <a:cubicBezTo>
                                  <a:pt x="3263570" y="308102"/>
                                  <a:pt x="3263951" y="309753"/>
                                  <a:pt x="3264459" y="311277"/>
                                </a:cubicBezTo>
                                <a:cubicBezTo>
                                  <a:pt x="3264967" y="312801"/>
                                  <a:pt x="3265475" y="314325"/>
                                  <a:pt x="3265983" y="315849"/>
                                </a:cubicBezTo>
                                <a:cubicBezTo>
                                  <a:pt x="3266491" y="317373"/>
                                  <a:pt x="3266872" y="319024"/>
                                  <a:pt x="3267380" y="320548"/>
                                </a:cubicBezTo>
                                <a:cubicBezTo>
                                  <a:pt x="3267888" y="322072"/>
                                  <a:pt x="3268396" y="323723"/>
                                  <a:pt x="3268904" y="325247"/>
                                </a:cubicBezTo>
                                <a:cubicBezTo>
                                  <a:pt x="3269412" y="326771"/>
                                  <a:pt x="3269793" y="328422"/>
                                  <a:pt x="3270301" y="329946"/>
                                </a:cubicBezTo>
                                <a:cubicBezTo>
                                  <a:pt x="3270809" y="331470"/>
                                  <a:pt x="3271317" y="332994"/>
                                  <a:pt x="3271825" y="334645"/>
                                </a:cubicBezTo>
                                <a:cubicBezTo>
                                  <a:pt x="3272206" y="336169"/>
                                  <a:pt x="3272714" y="337693"/>
                                  <a:pt x="3273222" y="339217"/>
                                </a:cubicBezTo>
                                <a:cubicBezTo>
                                  <a:pt x="3273730" y="340741"/>
                                  <a:pt x="3274238" y="342392"/>
                                  <a:pt x="3274746" y="343916"/>
                                </a:cubicBezTo>
                                <a:cubicBezTo>
                                  <a:pt x="3275127" y="345440"/>
                                  <a:pt x="3275635" y="346964"/>
                                  <a:pt x="3276143" y="348361"/>
                                </a:cubicBezTo>
                                <a:cubicBezTo>
                                  <a:pt x="3276651" y="349885"/>
                                  <a:pt x="3277159" y="351409"/>
                                  <a:pt x="3277667" y="352933"/>
                                </a:cubicBezTo>
                                <a:cubicBezTo>
                                  <a:pt x="3278048" y="354457"/>
                                  <a:pt x="3278556" y="355854"/>
                                  <a:pt x="3279064" y="357378"/>
                                </a:cubicBezTo>
                                <a:cubicBezTo>
                                  <a:pt x="3279572" y="358775"/>
                                  <a:pt x="3280080" y="360299"/>
                                  <a:pt x="3280588" y="361696"/>
                                </a:cubicBezTo>
                                <a:cubicBezTo>
                                  <a:pt x="3280969" y="363093"/>
                                  <a:pt x="3281477" y="364490"/>
                                  <a:pt x="3281985" y="365760"/>
                                </a:cubicBezTo>
                                <a:cubicBezTo>
                                  <a:pt x="3282493" y="367157"/>
                                  <a:pt x="3283001" y="368554"/>
                                  <a:pt x="3283509" y="369824"/>
                                </a:cubicBezTo>
                                <a:cubicBezTo>
                                  <a:pt x="3283890" y="371094"/>
                                  <a:pt x="3284398" y="372364"/>
                                  <a:pt x="3284906" y="373634"/>
                                </a:cubicBezTo>
                                <a:cubicBezTo>
                                  <a:pt x="3285414" y="374777"/>
                                  <a:pt x="3285922" y="376047"/>
                                  <a:pt x="3286430" y="377190"/>
                                </a:cubicBezTo>
                                <a:cubicBezTo>
                                  <a:pt x="3286811" y="378460"/>
                                  <a:pt x="3287319" y="379603"/>
                                  <a:pt x="3287827" y="380873"/>
                                </a:cubicBezTo>
                                <a:cubicBezTo>
                                  <a:pt x="3288335" y="382016"/>
                                  <a:pt x="3288843" y="383159"/>
                                  <a:pt x="3289224" y="384302"/>
                                </a:cubicBezTo>
                                <a:cubicBezTo>
                                  <a:pt x="3289732" y="385445"/>
                                  <a:pt x="3290240" y="386461"/>
                                  <a:pt x="3290748" y="387604"/>
                                </a:cubicBezTo>
                                <a:cubicBezTo>
                                  <a:pt x="3291256" y="388620"/>
                                  <a:pt x="3291764" y="389763"/>
                                  <a:pt x="3292145" y="390652"/>
                                </a:cubicBezTo>
                                <a:cubicBezTo>
                                  <a:pt x="3292653" y="391668"/>
                                  <a:pt x="3293161" y="392557"/>
                                  <a:pt x="3293669" y="393446"/>
                                </a:cubicBezTo>
                                <a:cubicBezTo>
                                  <a:pt x="3294177" y="394208"/>
                                  <a:pt x="3294685" y="394970"/>
                                  <a:pt x="3295066" y="395605"/>
                                </a:cubicBezTo>
                                <a:cubicBezTo>
                                  <a:pt x="3295574" y="396113"/>
                                  <a:pt x="3296082" y="396621"/>
                                  <a:pt x="3296590" y="397002"/>
                                </a:cubicBezTo>
                                <a:cubicBezTo>
                                  <a:pt x="3297098" y="397383"/>
                                  <a:pt x="3297606" y="397510"/>
                                  <a:pt x="3297987" y="397510"/>
                                </a:cubicBezTo>
                                <a:cubicBezTo>
                                  <a:pt x="3298495" y="397510"/>
                                  <a:pt x="3299003" y="397256"/>
                                  <a:pt x="3299511" y="396748"/>
                                </a:cubicBezTo>
                                <a:cubicBezTo>
                                  <a:pt x="3300019" y="396367"/>
                                  <a:pt x="3300527" y="395732"/>
                                  <a:pt x="3300908" y="394843"/>
                                </a:cubicBezTo>
                                <a:cubicBezTo>
                                  <a:pt x="3301416" y="393954"/>
                                  <a:pt x="3301924" y="392811"/>
                                  <a:pt x="3302432" y="391414"/>
                                </a:cubicBezTo>
                                <a:cubicBezTo>
                                  <a:pt x="3302940" y="390144"/>
                                  <a:pt x="3303321" y="388620"/>
                                  <a:pt x="3303829" y="386969"/>
                                </a:cubicBezTo>
                                <a:cubicBezTo>
                                  <a:pt x="3304337" y="385318"/>
                                  <a:pt x="3304845" y="383413"/>
                                  <a:pt x="3305353" y="381762"/>
                                </a:cubicBezTo>
                                <a:cubicBezTo>
                                  <a:pt x="3305861" y="379984"/>
                                  <a:pt x="3306242" y="378079"/>
                                  <a:pt x="3306750" y="376428"/>
                                </a:cubicBezTo>
                                <a:cubicBezTo>
                                  <a:pt x="3307258" y="374777"/>
                                  <a:pt x="3307766" y="373126"/>
                                  <a:pt x="3308274" y="371729"/>
                                </a:cubicBezTo>
                                <a:cubicBezTo>
                                  <a:pt x="3308782" y="370332"/>
                                  <a:pt x="3309163" y="369062"/>
                                  <a:pt x="3309671" y="367919"/>
                                </a:cubicBezTo>
                                <a:cubicBezTo>
                                  <a:pt x="3310179" y="366903"/>
                                  <a:pt x="3310687" y="366014"/>
                                  <a:pt x="3311195" y="365252"/>
                                </a:cubicBezTo>
                                <a:cubicBezTo>
                                  <a:pt x="3311703" y="364490"/>
                                  <a:pt x="3312084" y="363982"/>
                                  <a:pt x="3312592" y="363474"/>
                                </a:cubicBezTo>
                                <a:cubicBezTo>
                                  <a:pt x="3313100" y="362839"/>
                                  <a:pt x="3313608" y="362458"/>
                                  <a:pt x="3314116" y="362077"/>
                                </a:cubicBezTo>
                                <a:cubicBezTo>
                                  <a:pt x="3314624" y="361696"/>
                                  <a:pt x="3315005" y="361315"/>
                                  <a:pt x="3315513" y="360934"/>
                                </a:cubicBezTo>
                                <a:cubicBezTo>
                                  <a:pt x="3316021" y="360553"/>
                                  <a:pt x="3316529" y="360172"/>
                                  <a:pt x="3317037" y="359664"/>
                                </a:cubicBezTo>
                                <a:cubicBezTo>
                                  <a:pt x="3317545" y="359283"/>
                                  <a:pt x="3317926" y="358648"/>
                                  <a:pt x="3318434" y="358140"/>
                                </a:cubicBezTo>
                                <a:cubicBezTo>
                                  <a:pt x="3318942" y="357505"/>
                                  <a:pt x="3319450" y="356870"/>
                                  <a:pt x="3319958" y="356235"/>
                                </a:cubicBezTo>
                                <a:cubicBezTo>
                                  <a:pt x="3320466" y="355600"/>
                                  <a:pt x="3320847" y="354711"/>
                                  <a:pt x="3321355" y="353949"/>
                                </a:cubicBezTo>
                                <a:cubicBezTo>
                                  <a:pt x="3321863" y="353187"/>
                                  <a:pt x="3322371" y="352298"/>
                                  <a:pt x="3322879" y="351409"/>
                                </a:cubicBezTo>
                                <a:cubicBezTo>
                                  <a:pt x="3323260" y="350393"/>
                                  <a:pt x="3323768" y="349504"/>
                                  <a:pt x="3324276" y="348361"/>
                                </a:cubicBezTo>
                                <a:cubicBezTo>
                                  <a:pt x="3324784" y="347345"/>
                                  <a:pt x="3325292" y="346202"/>
                                  <a:pt x="3325800" y="344932"/>
                                </a:cubicBezTo>
                                <a:cubicBezTo>
                                  <a:pt x="3326181" y="343662"/>
                                  <a:pt x="3326689" y="342265"/>
                                  <a:pt x="3327197" y="340741"/>
                                </a:cubicBezTo>
                                <a:cubicBezTo>
                                  <a:pt x="3327705" y="339344"/>
                                  <a:pt x="3328213" y="337693"/>
                                  <a:pt x="3328721" y="336042"/>
                                </a:cubicBezTo>
                                <a:cubicBezTo>
                                  <a:pt x="3329102" y="334264"/>
                                  <a:pt x="3329610" y="332486"/>
                                  <a:pt x="3330118" y="330581"/>
                                </a:cubicBezTo>
                                <a:cubicBezTo>
                                  <a:pt x="3330626" y="328803"/>
                                  <a:pt x="3331134" y="326898"/>
                                  <a:pt x="3331642" y="324993"/>
                                </a:cubicBezTo>
                                <a:cubicBezTo>
                                  <a:pt x="3332023" y="323088"/>
                                  <a:pt x="3332531" y="321183"/>
                                  <a:pt x="3333039" y="319278"/>
                                </a:cubicBezTo>
                                <a:cubicBezTo>
                                  <a:pt x="3333547" y="317373"/>
                                  <a:pt x="3334055" y="315468"/>
                                  <a:pt x="3334563" y="313690"/>
                                </a:cubicBezTo>
                                <a:cubicBezTo>
                                  <a:pt x="3334944" y="311912"/>
                                  <a:pt x="3335452" y="310134"/>
                                  <a:pt x="3335960" y="308483"/>
                                </a:cubicBezTo>
                                <a:cubicBezTo>
                                  <a:pt x="3336468" y="306705"/>
                                  <a:pt x="3336976" y="305054"/>
                                  <a:pt x="3337357" y="303403"/>
                                </a:cubicBezTo>
                                <a:cubicBezTo>
                                  <a:pt x="3337865" y="301752"/>
                                  <a:pt x="3338373" y="300228"/>
                                  <a:pt x="3338881" y="298577"/>
                                </a:cubicBezTo>
                                <a:cubicBezTo>
                                  <a:pt x="3339389" y="296926"/>
                                  <a:pt x="3339897" y="295402"/>
                                  <a:pt x="3340278" y="293751"/>
                                </a:cubicBezTo>
                                <a:cubicBezTo>
                                  <a:pt x="3340786" y="292100"/>
                                  <a:pt x="3341294" y="290576"/>
                                  <a:pt x="3341802" y="288925"/>
                                </a:cubicBezTo>
                                <a:cubicBezTo>
                                  <a:pt x="3342310" y="287401"/>
                                  <a:pt x="3342818" y="285750"/>
                                  <a:pt x="3343199" y="284226"/>
                                </a:cubicBezTo>
                                <a:cubicBezTo>
                                  <a:pt x="3343707" y="282702"/>
                                  <a:pt x="3344215" y="281178"/>
                                  <a:pt x="3344723" y="279654"/>
                                </a:cubicBezTo>
                                <a:cubicBezTo>
                                  <a:pt x="3345231" y="278130"/>
                                  <a:pt x="3345739" y="276733"/>
                                  <a:pt x="3346120" y="275209"/>
                                </a:cubicBezTo>
                                <a:cubicBezTo>
                                  <a:pt x="3346628" y="273812"/>
                                  <a:pt x="3347136" y="272542"/>
                                  <a:pt x="3347644" y="271145"/>
                                </a:cubicBezTo>
                                <a:cubicBezTo>
                                  <a:pt x="3348152" y="269875"/>
                                  <a:pt x="3348660" y="268605"/>
                                  <a:pt x="3349041" y="267335"/>
                                </a:cubicBezTo>
                                <a:cubicBezTo>
                                  <a:pt x="3349549" y="266065"/>
                                  <a:pt x="3350057" y="264795"/>
                                  <a:pt x="3350565" y="263652"/>
                                </a:cubicBezTo>
                                <a:cubicBezTo>
                                  <a:pt x="3351073" y="262382"/>
                                  <a:pt x="3351581" y="261239"/>
                                  <a:pt x="3351962" y="260096"/>
                                </a:cubicBezTo>
                                <a:cubicBezTo>
                                  <a:pt x="3352470" y="258953"/>
                                  <a:pt x="3352978" y="257810"/>
                                  <a:pt x="3353486" y="256794"/>
                                </a:cubicBezTo>
                                <a:cubicBezTo>
                                  <a:pt x="3353994" y="255651"/>
                                  <a:pt x="3354375" y="254635"/>
                                  <a:pt x="3354883" y="253619"/>
                                </a:cubicBezTo>
                                <a:cubicBezTo>
                                  <a:pt x="3355391" y="252603"/>
                                  <a:pt x="3355899" y="251587"/>
                                  <a:pt x="3356407" y="250698"/>
                                </a:cubicBezTo>
                                <a:cubicBezTo>
                                  <a:pt x="3356915" y="249809"/>
                                  <a:pt x="3357296" y="248920"/>
                                  <a:pt x="3357804" y="248158"/>
                                </a:cubicBezTo>
                                <a:cubicBezTo>
                                  <a:pt x="3358312" y="247396"/>
                                  <a:pt x="3358820" y="246761"/>
                                  <a:pt x="3359328" y="246126"/>
                                </a:cubicBezTo>
                                <a:cubicBezTo>
                                  <a:pt x="3359836" y="245491"/>
                                  <a:pt x="3360217" y="244856"/>
                                  <a:pt x="3360725" y="244348"/>
                                </a:cubicBezTo>
                                <a:cubicBezTo>
                                  <a:pt x="3361233" y="243713"/>
                                  <a:pt x="3361741" y="243205"/>
                                  <a:pt x="3362249" y="242824"/>
                                </a:cubicBezTo>
                                <a:cubicBezTo>
                                  <a:pt x="3362757" y="242443"/>
                                  <a:pt x="3363138" y="242062"/>
                                  <a:pt x="3363646" y="241681"/>
                                </a:cubicBezTo>
                                <a:cubicBezTo>
                                  <a:pt x="3364154" y="241300"/>
                                  <a:pt x="3364662" y="241046"/>
                                  <a:pt x="3365170" y="240792"/>
                                </a:cubicBezTo>
                                <a:cubicBezTo>
                                  <a:pt x="3365678" y="240538"/>
                                  <a:pt x="3366059" y="240284"/>
                                  <a:pt x="3366567" y="240030"/>
                                </a:cubicBezTo>
                                <a:cubicBezTo>
                                  <a:pt x="3367075" y="239903"/>
                                  <a:pt x="3367583" y="239776"/>
                                  <a:pt x="3368091" y="239649"/>
                                </a:cubicBezTo>
                                <a:cubicBezTo>
                                  <a:pt x="3368599" y="239522"/>
                                  <a:pt x="3368980" y="239395"/>
                                  <a:pt x="3369488" y="239268"/>
                                </a:cubicBezTo>
                                <a:cubicBezTo>
                                  <a:pt x="3369996" y="239141"/>
                                  <a:pt x="3370504" y="239014"/>
                                  <a:pt x="3371012" y="239014"/>
                                </a:cubicBezTo>
                                <a:cubicBezTo>
                                  <a:pt x="3371393" y="238887"/>
                                  <a:pt x="3371901" y="238760"/>
                                  <a:pt x="3372409" y="238633"/>
                                </a:cubicBezTo>
                                <a:cubicBezTo>
                                  <a:pt x="3372917" y="238506"/>
                                  <a:pt x="3373425" y="238506"/>
                                  <a:pt x="3373933" y="238252"/>
                                </a:cubicBezTo>
                                <a:cubicBezTo>
                                  <a:pt x="3374314" y="238125"/>
                                  <a:pt x="3374822" y="237998"/>
                                  <a:pt x="3375330" y="237871"/>
                                </a:cubicBezTo>
                                <a:cubicBezTo>
                                  <a:pt x="3375838" y="237617"/>
                                  <a:pt x="3376346" y="237490"/>
                                  <a:pt x="3376854" y="237363"/>
                                </a:cubicBezTo>
                                <a:cubicBezTo>
                                  <a:pt x="3377235" y="237236"/>
                                  <a:pt x="3377743" y="236982"/>
                                  <a:pt x="3378251" y="236855"/>
                                </a:cubicBezTo>
                                <a:cubicBezTo>
                                  <a:pt x="3378759" y="236728"/>
                                  <a:pt x="3379267" y="236601"/>
                                  <a:pt x="3379775" y="236601"/>
                                </a:cubicBezTo>
                                <a:cubicBezTo>
                                  <a:pt x="3380156" y="236474"/>
                                  <a:pt x="3380664" y="236474"/>
                                  <a:pt x="3381172" y="236347"/>
                                </a:cubicBezTo>
                                <a:cubicBezTo>
                                  <a:pt x="3381680" y="236347"/>
                                  <a:pt x="3382188" y="236347"/>
                                  <a:pt x="3382696" y="236347"/>
                                </a:cubicBezTo>
                                <a:cubicBezTo>
                                  <a:pt x="3383077" y="236347"/>
                                  <a:pt x="3383585" y="236347"/>
                                  <a:pt x="3384093" y="236474"/>
                                </a:cubicBezTo>
                                <a:cubicBezTo>
                                  <a:pt x="3384601" y="236474"/>
                                  <a:pt x="3385109" y="236474"/>
                                  <a:pt x="3385617" y="236601"/>
                                </a:cubicBezTo>
                                <a:cubicBezTo>
                                  <a:pt x="3385998" y="236601"/>
                                  <a:pt x="3386506" y="236601"/>
                                  <a:pt x="3387014" y="236728"/>
                                </a:cubicBezTo>
                                <a:cubicBezTo>
                                  <a:pt x="3387522" y="236728"/>
                                  <a:pt x="3388030" y="236855"/>
                                  <a:pt x="3388411" y="236855"/>
                                </a:cubicBezTo>
                                <a:cubicBezTo>
                                  <a:pt x="3388919" y="236855"/>
                                  <a:pt x="3389427" y="236982"/>
                                  <a:pt x="3389935" y="236982"/>
                                </a:cubicBezTo>
                                <a:cubicBezTo>
                                  <a:pt x="3390443" y="237109"/>
                                  <a:pt x="3390951" y="237109"/>
                                  <a:pt x="3391332" y="237109"/>
                                </a:cubicBezTo>
                                <a:cubicBezTo>
                                  <a:pt x="3391840" y="237236"/>
                                  <a:pt x="3392348" y="237236"/>
                                  <a:pt x="3392856" y="237236"/>
                                </a:cubicBezTo>
                                <a:cubicBezTo>
                                  <a:pt x="3393364" y="237363"/>
                                  <a:pt x="3393872" y="237363"/>
                                  <a:pt x="3394253" y="237363"/>
                                </a:cubicBezTo>
                                <a:cubicBezTo>
                                  <a:pt x="3394761" y="237490"/>
                                  <a:pt x="3395269" y="237490"/>
                                  <a:pt x="3395777" y="237490"/>
                                </a:cubicBezTo>
                                <a:cubicBezTo>
                                  <a:pt x="3396285" y="237617"/>
                                  <a:pt x="3396793" y="237617"/>
                                  <a:pt x="3397174" y="237617"/>
                                </a:cubicBezTo>
                                <a:cubicBezTo>
                                  <a:pt x="3397682" y="237617"/>
                                  <a:pt x="3398190" y="237744"/>
                                  <a:pt x="3398698" y="237744"/>
                                </a:cubicBezTo>
                                <a:cubicBezTo>
                                  <a:pt x="3399206" y="237744"/>
                                  <a:pt x="3399714" y="237871"/>
                                  <a:pt x="3400095" y="237871"/>
                                </a:cubicBezTo>
                                <a:cubicBezTo>
                                  <a:pt x="3400603" y="237871"/>
                                  <a:pt x="3401111" y="237998"/>
                                  <a:pt x="3401619" y="237998"/>
                                </a:cubicBezTo>
                                <a:cubicBezTo>
                                  <a:pt x="3402127" y="237998"/>
                                  <a:pt x="3402635" y="238125"/>
                                  <a:pt x="3403016" y="238252"/>
                                </a:cubicBezTo>
                                <a:cubicBezTo>
                                  <a:pt x="3403524" y="238252"/>
                                  <a:pt x="3404032" y="238379"/>
                                  <a:pt x="3404540" y="238379"/>
                                </a:cubicBezTo>
                                <a:cubicBezTo>
                                  <a:pt x="3405048" y="238506"/>
                                  <a:pt x="3405429" y="238506"/>
                                  <a:pt x="3405937" y="238633"/>
                                </a:cubicBezTo>
                                <a:cubicBezTo>
                                  <a:pt x="3406445" y="238633"/>
                                  <a:pt x="3406953" y="238760"/>
                                  <a:pt x="3407461" y="238760"/>
                                </a:cubicBezTo>
                                <a:cubicBezTo>
                                  <a:pt x="3407969" y="238887"/>
                                  <a:pt x="3408350" y="238887"/>
                                  <a:pt x="3408858" y="239014"/>
                                </a:cubicBezTo>
                                <a:cubicBezTo>
                                  <a:pt x="3409366" y="239014"/>
                                  <a:pt x="3409874" y="239141"/>
                                  <a:pt x="3410382" y="239141"/>
                                </a:cubicBezTo>
                                <a:cubicBezTo>
                                  <a:pt x="3410890" y="239268"/>
                                  <a:pt x="3411271" y="239268"/>
                                  <a:pt x="3411779" y="239395"/>
                                </a:cubicBezTo>
                                <a:cubicBezTo>
                                  <a:pt x="3412287" y="239395"/>
                                  <a:pt x="3412795" y="239522"/>
                                  <a:pt x="3413303" y="239649"/>
                                </a:cubicBezTo>
                                <a:cubicBezTo>
                                  <a:pt x="3413811" y="239649"/>
                                  <a:pt x="3414192" y="239776"/>
                                  <a:pt x="3414700" y="239776"/>
                                </a:cubicBezTo>
                                <a:cubicBezTo>
                                  <a:pt x="3415208" y="239903"/>
                                  <a:pt x="3415716" y="240030"/>
                                  <a:pt x="3416224" y="240030"/>
                                </a:cubicBezTo>
                                <a:cubicBezTo>
                                  <a:pt x="3416732" y="240157"/>
                                  <a:pt x="3417113" y="240157"/>
                                  <a:pt x="3417621" y="240157"/>
                                </a:cubicBezTo>
                                <a:cubicBezTo>
                                  <a:pt x="3418129" y="240284"/>
                                  <a:pt x="3418637" y="240284"/>
                                  <a:pt x="3419145" y="240411"/>
                                </a:cubicBezTo>
                                <a:cubicBezTo>
                                  <a:pt x="3419653" y="240411"/>
                                  <a:pt x="3420034" y="240411"/>
                                  <a:pt x="3420542" y="240411"/>
                                </a:cubicBezTo>
                                <a:cubicBezTo>
                                  <a:pt x="3421050" y="240538"/>
                                  <a:pt x="3421558" y="240538"/>
                                  <a:pt x="3422066" y="240665"/>
                                </a:cubicBezTo>
                                <a:cubicBezTo>
                                  <a:pt x="3422447" y="240665"/>
                                  <a:pt x="3422955" y="240665"/>
                                  <a:pt x="3423463" y="240792"/>
                                </a:cubicBezTo>
                                <a:cubicBezTo>
                                  <a:pt x="3423971" y="240792"/>
                                  <a:pt x="3424479" y="240919"/>
                                  <a:pt x="3424987" y="241046"/>
                                </a:cubicBezTo>
                                <a:cubicBezTo>
                                  <a:pt x="3425368" y="241046"/>
                                  <a:pt x="3425876" y="241173"/>
                                  <a:pt x="3426384" y="241300"/>
                                </a:cubicBezTo>
                                <a:cubicBezTo>
                                  <a:pt x="3426892" y="241427"/>
                                  <a:pt x="3427400" y="241554"/>
                                  <a:pt x="3427908" y="241554"/>
                                </a:cubicBezTo>
                                <a:cubicBezTo>
                                  <a:pt x="3428289" y="241681"/>
                                  <a:pt x="3428797" y="241808"/>
                                  <a:pt x="3429305" y="241935"/>
                                </a:cubicBezTo>
                                <a:cubicBezTo>
                                  <a:pt x="3429813" y="242062"/>
                                  <a:pt x="3430321" y="242062"/>
                                  <a:pt x="3430829" y="242189"/>
                                </a:cubicBezTo>
                                <a:cubicBezTo>
                                  <a:pt x="3431210" y="242189"/>
                                  <a:pt x="3431718" y="242316"/>
                                  <a:pt x="3432226" y="242443"/>
                                </a:cubicBezTo>
                                <a:cubicBezTo>
                                  <a:pt x="3432734" y="242570"/>
                                  <a:pt x="3433242" y="242570"/>
                                  <a:pt x="3433750" y="242697"/>
                                </a:cubicBezTo>
                                <a:cubicBezTo>
                                  <a:pt x="3434131" y="242697"/>
                                  <a:pt x="3434639" y="242824"/>
                                  <a:pt x="3435147" y="242951"/>
                                </a:cubicBezTo>
                                <a:cubicBezTo>
                                  <a:pt x="3435655" y="243078"/>
                                  <a:pt x="3436163" y="243205"/>
                                  <a:pt x="3436671" y="243205"/>
                                </a:cubicBezTo>
                                <a:cubicBezTo>
                                  <a:pt x="3437052" y="243332"/>
                                  <a:pt x="3437560" y="243459"/>
                                  <a:pt x="3438068" y="243586"/>
                                </a:cubicBezTo>
                                <a:cubicBezTo>
                                  <a:pt x="3438576" y="243713"/>
                                  <a:pt x="3439084" y="243840"/>
                                  <a:pt x="3439465" y="243840"/>
                                </a:cubicBezTo>
                                <a:cubicBezTo>
                                  <a:pt x="3439973" y="243967"/>
                                  <a:pt x="3440481" y="244094"/>
                                  <a:pt x="3440989" y="244221"/>
                                </a:cubicBezTo>
                                <a:cubicBezTo>
                                  <a:pt x="3441497" y="244221"/>
                                  <a:pt x="3442005" y="244348"/>
                                  <a:pt x="3442386" y="244475"/>
                                </a:cubicBezTo>
                                <a:cubicBezTo>
                                  <a:pt x="3442894" y="244475"/>
                                  <a:pt x="3443402" y="244602"/>
                                  <a:pt x="3443910" y="244602"/>
                                </a:cubicBezTo>
                                <a:cubicBezTo>
                                  <a:pt x="3444418" y="244602"/>
                                  <a:pt x="3444926" y="244729"/>
                                  <a:pt x="3445307" y="244729"/>
                                </a:cubicBezTo>
                                <a:cubicBezTo>
                                  <a:pt x="3445815" y="244729"/>
                                  <a:pt x="3446323" y="244729"/>
                                  <a:pt x="3446831" y="244729"/>
                                </a:cubicBezTo>
                                <a:cubicBezTo>
                                  <a:pt x="3447339" y="244729"/>
                                  <a:pt x="3447847" y="244729"/>
                                  <a:pt x="3448228" y="244729"/>
                                </a:cubicBezTo>
                                <a:cubicBezTo>
                                  <a:pt x="3448736" y="244729"/>
                                  <a:pt x="3449244" y="244602"/>
                                  <a:pt x="3449752" y="244602"/>
                                </a:cubicBezTo>
                                <a:cubicBezTo>
                                  <a:pt x="3450260" y="244602"/>
                                  <a:pt x="3450768" y="244602"/>
                                  <a:pt x="3451149" y="244475"/>
                                </a:cubicBezTo>
                                <a:cubicBezTo>
                                  <a:pt x="3451657" y="244475"/>
                                  <a:pt x="3452165" y="244475"/>
                                  <a:pt x="3452673" y="244348"/>
                                </a:cubicBezTo>
                                <a:cubicBezTo>
                                  <a:pt x="3453181" y="244348"/>
                                  <a:pt x="3453689" y="244348"/>
                                  <a:pt x="3454070" y="244348"/>
                                </a:cubicBezTo>
                                <a:cubicBezTo>
                                  <a:pt x="3454578" y="244348"/>
                                  <a:pt x="3455086" y="244348"/>
                                  <a:pt x="3455594" y="244348"/>
                                </a:cubicBezTo>
                                <a:cubicBezTo>
                                  <a:pt x="3456102" y="244475"/>
                                  <a:pt x="3456483" y="244475"/>
                                  <a:pt x="3456991" y="244475"/>
                                </a:cubicBezTo>
                                <a:cubicBezTo>
                                  <a:pt x="3457499" y="244475"/>
                                  <a:pt x="3458007" y="244475"/>
                                  <a:pt x="3458515" y="244475"/>
                                </a:cubicBezTo>
                                <a:cubicBezTo>
                                  <a:pt x="3459023" y="244475"/>
                                  <a:pt x="3459404" y="244602"/>
                                  <a:pt x="3459912" y="244602"/>
                                </a:cubicBezTo>
                                <a:cubicBezTo>
                                  <a:pt x="3460420" y="244602"/>
                                  <a:pt x="3460928" y="244602"/>
                                  <a:pt x="3461436" y="244602"/>
                                </a:cubicBezTo>
                                <a:cubicBezTo>
                                  <a:pt x="3461944" y="244475"/>
                                  <a:pt x="3462325" y="244475"/>
                                  <a:pt x="3462833" y="244475"/>
                                </a:cubicBezTo>
                                <a:cubicBezTo>
                                  <a:pt x="3463341" y="244475"/>
                                  <a:pt x="3463849" y="244475"/>
                                  <a:pt x="3464357" y="244475"/>
                                </a:cubicBezTo>
                                <a:cubicBezTo>
                                  <a:pt x="3464865" y="244475"/>
                                  <a:pt x="3465246" y="244348"/>
                                  <a:pt x="3465754" y="244348"/>
                                </a:cubicBezTo>
                                <a:cubicBezTo>
                                  <a:pt x="3466262" y="244348"/>
                                  <a:pt x="3466770" y="244348"/>
                                  <a:pt x="3467278" y="244475"/>
                                </a:cubicBezTo>
                                <a:cubicBezTo>
                                  <a:pt x="3467786" y="244475"/>
                                  <a:pt x="3468167" y="244475"/>
                                  <a:pt x="3468675" y="244602"/>
                                </a:cubicBezTo>
                                <a:cubicBezTo>
                                  <a:pt x="3469183" y="244602"/>
                                  <a:pt x="3469691" y="244729"/>
                                  <a:pt x="3470199" y="244729"/>
                                </a:cubicBezTo>
                                <a:cubicBezTo>
                                  <a:pt x="3470707" y="244856"/>
                                  <a:pt x="3471088" y="244856"/>
                                  <a:pt x="3471596" y="244983"/>
                                </a:cubicBezTo>
                                <a:cubicBezTo>
                                  <a:pt x="3472104" y="245110"/>
                                  <a:pt x="3472612" y="245110"/>
                                  <a:pt x="3473120" y="245237"/>
                                </a:cubicBezTo>
                                <a:cubicBezTo>
                                  <a:pt x="3473501" y="245237"/>
                                  <a:pt x="3474009" y="245237"/>
                                  <a:pt x="3474517" y="245364"/>
                                </a:cubicBezTo>
                                <a:cubicBezTo>
                                  <a:pt x="3475025" y="245364"/>
                                  <a:pt x="3475533" y="245364"/>
                                  <a:pt x="3476041" y="245491"/>
                                </a:cubicBezTo>
                                <a:cubicBezTo>
                                  <a:pt x="3476422" y="245491"/>
                                  <a:pt x="3476930" y="245491"/>
                                  <a:pt x="3477438" y="245618"/>
                                </a:cubicBezTo>
                                <a:cubicBezTo>
                                  <a:pt x="3477946" y="245618"/>
                                  <a:pt x="3478454" y="245618"/>
                                  <a:pt x="3478962" y="245745"/>
                                </a:cubicBezTo>
                                <a:cubicBezTo>
                                  <a:pt x="3479343" y="245745"/>
                                  <a:pt x="3479851" y="245745"/>
                                  <a:pt x="3480359" y="245872"/>
                                </a:cubicBezTo>
                                <a:cubicBezTo>
                                  <a:pt x="3480867" y="245872"/>
                                  <a:pt x="3481375" y="245999"/>
                                  <a:pt x="3481883" y="245999"/>
                                </a:cubicBezTo>
                                <a:cubicBezTo>
                                  <a:pt x="3482264" y="246126"/>
                                  <a:pt x="3482772" y="246253"/>
                                  <a:pt x="3483280" y="246380"/>
                                </a:cubicBezTo>
                                <a:cubicBezTo>
                                  <a:pt x="3483788" y="246507"/>
                                  <a:pt x="3484296" y="246507"/>
                                  <a:pt x="3484804" y="246634"/>
                                </a:cubicBezTo>
                                <a:cubicBezTo>
                                  <a:pt x="3485185" y="246761"/>
                                  <a:pt x="3485693" y="246888"/>
                                  <a:pt x="3486201" y="247015"/>
                                </a:cubicBezTo>
                                <a:cubicBezTo>
                                  <a:pt x="3486709" y="247142"/>
                                  <a:pt x="3487217" y="247142"/>
                                  <a:pt x="3487725" y="247269"/>
                                </a:cubicBezTo>
                                <a:cubicBezTo>
                                  <a:pt x="3488106" y="247396"/>
                                  <a:pt x="3488614" y="247523"/>
                                  <a:pt x="3489122" y="247523"/>
                                </a:cubicBezTo>
                                <a:cubicBezTo>
                                  <a:pt x="3489630" y="247650"/>
                                  <a:pt x="3490138" y="247777"/>
                                  <a:pt x="3490519" y="247904"/>
                                </a:cubicBezTo>
                                <a:cubicBezTo>
                                  <a:pt x="3491027" y="247904"/>
                                  <a:pt x="3491535" y="248031"/>
                                  <a:pt x="3492043" y="248031"/>
                                </a:cubicBezTo>
                                <a:cubicBezTo>
                                  <a:pt x="3492551" y="248158"/>
                                  <a:pt x="3493059" y="248158"/>
                                  <a:pt x="3493440" y="248285"/>
                                </a:cubicBezTo>
                                <a:cubicBezTo>
                                  <a:pt x="3493948" y="248285"/>
                                  <a:pt x="3494456" y="248412"/>
                                  <a:pt x="3494964" y="248539"/>
                                </a:cubicBezTo>
                                <a:cubicBezTo>
                                  <a:pt x="3495472" y="248539"/>
                                  <a:pt x="3495980" y="248666"/>
                                  <a:pt x="3496361" y="248666"/>
                                </a:cubicBezTo>
                                <a:cubicBezTo>
                                  <a:pt x="3496869" y="248793"/>
                                  <a:pt x="3497377" y="248793"/>
                                  <a:pt x="3497885" y="248793"/>
                                </a:cubicBezTo>
                                <a:cubicBezTo>
                                  <a:pt x="3498393" y="248920"/>
                                  <a:pt x="3498901" y="248920"/>
                                  <a:pt x="3499282" y="249047"/>
                                </a:cubicBezTo>
                                <a:cubicBezTo>
                                  <a:pt x="3499790" y="249047"/>
                                  <a:pt x="3500298" y="249174"/>
                                  <a:pt x="3500806" y="249174"/>
                                </a:cubicBezTo>
                                <a:cubicBezTo>
                                  <a:pt x="3501314" y="249301"/>
                                  <a:pt x="3501822" y="249301"/>
                                  <a:pt x="3502203" y="249428"/>
                                </a:cubicBezTo>
                                <a:cubicBezTo>
                                  <a:pt x="3502711" y="249428"/>
                                  <a:pt x="3503219" y="249555"/>
                                  <a:pt x="3503727" y="249555"/>
                                </a:cubicBezTo>
                                <a:cubicBezTo>
                                  <a:pt x="3504235" y="249682"/>
                                  <a:pt x="3504743" y="249809"/>
                                  <a:pt x="3505124" y="249936"/>
                                </a:cubicBezTo>
                                <a:cubicBezTo>
                                  <a:pt x="3505632" y="249936"/>
                                  <a:pt x="3506140" y="250063"/>
                                  <a:pt x="3506648" y="250190"/>
                                </a:cubicBezTo>
                                <a:cubicBezTo>
                                  <a:pt x="3507156" y="250317"/>
                                  <a:pt x="3507537" y="250444"/>
                                  <a:pt x="3508045" y="250571"/>
                                </a:cubicBezTo>
                                <a:cubicBezTo>
                                  <a:pt x="3508553" y="250571"/>
                                  <a:pt x="3509061" y="250698"/>
                                  <a:pt x="3509569" y="250825"/>
                                </a:cubicBezTo>
                                <a:cubicBezTo>
                                  <a:pt x="3510077" y="250952"/>
                                  <a:pt x="3510458" y="251079"/>
                                  <a:pt x="3510966" y="251206"/>
                                </a:cubicBezTo>
                                <a:cubicBezTo>
                                  <a:pt x="3511474" y="251333"/>
                                  <a:pt x="3511982" y="251460"/>
                                  <a:pt x="3512490" y="251587"/>
                                </a:cubicBezTo>
                                <a:cubicBezTo>
                                  <a:pt x="3512998" y="251714"/>
                                  <a:pt x="3513379" y="251841"/>
                                  <a:pt x="3513887" y="251968"/>
                                </a:cubicBezTo>
                                <a:cubicBezTo>
                                  <a:pt x="3514395" y="252095"/>
                                  <a:pt x="3514903" y="252222"/>
                                  <a:pt x="3515411" y="252349"/>
                                </a:cubicBezTo>
                                <a:cubicBezTo>
                                  <a:pt x="3515919" y="252476"/>
                                  <a:pt x="3516300" y="252603"/>
                                  <a:pt x="3516808" y="252857"/>
                                </a:cubicBezTo>
                                <a:cubicBezTo>
                                  <a:pt x="3517316" y="252984"/>
                                  <a:pt x="3517824" y="253111"/>
                                  <a:pt x="3518332" y="253238"/>
                                </a:cubicBezTo>
                                <a:cubicBezTo>
                                  <a:pt x="3518840" y="253492"/>
                                  <a:pt x="3519221" y="253619"/>
                                  <a:pt x="3519729" y="253746"/>
                                </a:cubicBezTo>
                                <a:cubicBezTo>
                                  <a:pt x="3520237" y="254000"/>
                                  <a:pt x="3520745" y="254127"/>
                                  <a:pt x="3521253" y="254381"/>
                                </a:cubicBezTo>
                                <a:cubicBezTo>
                                  <a:pt x="3521761" y="254508"/>
                                  <a:pt x="3522142" y="254635"/>
                                  <a:pt x="3522650" y="254889"/>
                                </a:cubicBezTo>
                                <a:cubicBezTo>
                                  <a:pt x="3523158" y="255016"/>
                                  <a:pt x="3523666" y="255270"/>
                                  <a:pt x="3524174" y="255524"/>
                                </a:cubicBezTo>
                                <a:cubicBezTo>
                                  <a:pt x="3524555" y="255778"/>
                                  <a:pt x="3525063" y="255905"/>
                                  <a:pt x="3525571" y="256159"/>
                                </a:cubicBezTo>
                                <a:cubicBezTo>
                                  <a:pt x="3526079" y="256413"/>
                                  <a:pt x="3526587" y="256667"/>
                                  <a:pt x="3527095" y="256921"/>
                                </a:cubicBezTo>
                                <a:cubicBezTo>
                                  <a:pt x="3527476" y="257175"/>
                                  <a:pt x="3527984" y="257429"/>
                                  <a:pt x="3528492" y="257683"/>
                                </a:cubicBezTo>
                                <a:cubicBezTo>
                                  <a:pt x="3529000" y="257937"/>
                                  <a:pt x="3529508" y="258191"/>
                                  <a:pt x="3530016" y="258445"/>
                                </a:cubicBezTo>
                                <a:cubicBezTo>
                                  <a:pt x="3530397" y="258699"/>
                                  <a:pt x="3530905" y="258953"/>
                                  <a:pt x="3531413" y="259207"/>
                                </a:cubicBezTo>
                                <a:cubicBezTo>
                                  <a:pt x="3531921" y="259461"/>
                                  <a:pt x="3532429" y="259715"/>
                                  <a:pt x="3532937" y="259969"/>
                                </a:cubicBezTo>
                                <a:cubicBezTo>
                                  <a:pt x="3533318" y="260350"/>
                                  <a:pt x="3533826" y="260604"/>
                                  <a:pt x="3534334" y="260858"/>
                                </a:cubicBezTo>
                                <a:cubicBezTo>
                                  <a:pt x="3534842" y="261112"/>
                                  <a:pt x="3535350" y="261366"/>
                                  <a:pt x="3535858" y="261493"/>
                                </a:cubicBezTo>
                                <a:cubicBezTo>
                                  <a:pt x="3536239" y="261747"/>
                                  <a:pt x="3536747" y="262001"/>
                                  <a:pt x="3537255" y="262255"/>
                                </a:cubicBezTo>
                                <a:cubicBezTo>
                                  <a:pt x="3537763" y="262509"/>
                                  <a:pt x="3538271" y="262763"/>
                                  <a:pt x="3538779" y="263017"/>
                                </a:cubicBezTo>
                                <a:cubicBezTo>
                                  <a:pt x="3539160" y="263271"/>
                                  <a:pt x="3539668" y="263525"/>
                                  <a:pt x="3540176" y="263779"/>
                                </a:cubicBezTo>
                                <a:cubicBezTo>
                                  <a:pt x="3540684" y="264033"/>
                                  <a:pt x="3541192" y="264287"/>
                                  <a:pt x="3541573" y="264541"/>
                                </a:cubicBezTo>
                                <a:cubicBezTo>
                                  <a:pt x="3542081" y="264795"/>
                                  <a:pt x="3542589" y="265049"/>
                                  <a:pt x="3543097" y="265303"/>
                                </a:cubicBezTo>
                                <a:cubicBezTo>
                                  <a:pt x="3543605" y="265430"/>
                                  <a:pt x="3544113" y="265684"/>
                                  <a:pt x="3544494" y="265938"/>
                                </a:cubicBezTo>
                                <a:cubicBezTo>
                                  <a:pt x="3545002" y="266192"/>
                                  <a:pt x="3545510" y="266446"/>
                                  <a:pt x="3546018" y="266700"/>
                                </a:cubicBezTo>
                                <a:cubicBezTo>
                                  <a:pt x="3546526" y="266954"/>
                                  <a:pt x="3547034" y="267208"/>
                                  <a:pt x="3547415" y="267462"/>
                                </a:cubicBezTo>
                                <a:cubicBezTo>
                                  <a:pt x="3547923" y="267716"/>
                                  <a:pt x="3548431" y="267970"/>
                                  <a:pt x="3548939" y="268097"/>
                                </a:cubicBezTo>
                                <a:cubicBezTo>
                                  <a:pt x="3549447" y="268351"/>
                                  <a:pt x="3549955" y="268605"/>
                                  <a:pt x="3550336" y="268859"/>
                                </a:cubicBezTo>
                                <a:cubicBezTo>
                                  <a:pt x="3550844" y="269113"/>
                                  <a:pt x="3551352" y="269240"/>
                                  <a:pt x="3551860" y="269494"/>
                                </a:cubicBezTo>
                                <a:cubicBezTo>
                                  <a:pt x="3552368" y="269621"/>
                                  <a:pt x="3552876" y="269875"/>
                                  <a:pt x="3553257" y="270002"/>
                                </a:cubicBezTo>
                                <a:cubicBezTo>
                                  <a:pt x="3553765" y="270256"/>
                                  <a:pt x="3554273" y="270383"/>
                                  <a:pt x="3554781" y="270510"/>
                                </a:cubicBezTo>
                                <a:cubicBezTo>
                                  <a:pt x="3555289" y="270637"/>
                                  <a:pt x="3555670" y="270637"/>
                                  <a:pt x="3556178" y="270764"/>
                                </a:cubicBezTo>
                                <a:cubicBezTo>
                                  <a:pt x="3556686" y="270891"/>
                                  <a:pt x="3557194" y="271018"/>
                                  <a:pt x="3557702" y="271018"/>
                                </a:cubicBezTo>
                                <a:cubicBezTo>
                                  <a:pt x="3558210" y="271145"/>
                                  <a:pt x="3558591" y="271145"/>
                                  <a:pt x="3559099" y="271272"/>
                                </a:cubicBezTo>
                                <a:cubicBezTo>
                                  <a:pt x="3559607" y="271272"/>
                                  <a:pt x="3560115" y="271399"/>
                                  <a:pt x="3560623" y="271526"/>
                                </a:cubicBezTo>
                                <a:cubicBezTo>
                                  <a:pt x="3561131" y="271526"/>
                                  <a:pt x="3561512" y="271653"/>
                                  <a:pt x="3562020" y="271780"/>
                                </a:cubicBezTo>
                                <a:cubicBezTo>
                                  <a:pt x="3562528" y="271780"/>
                                  <a:pt x="3563036" y="271907"/>
                                  <a:pt x="3563544" y="271907"/>
                                </a:cubicBezTo>
                                <a:cubicBezTo>
                                  <a:pt x="3564052" y="272034"/>
                                  <a:pt x="3564433" y="272034"/>
                                  <a:pt x="3564941" y="272161"/>
                                </a:cubicBezTo>
                                <a:cubicBezTo>
                                  <a:pt x="3565449" y="272161"/>
                                  <a:pt x="3565957" y="272288"/>
                                  <a:pt x="3566465" y="272415"/>
                                </a:cubicBezTo>
                                <a:cubicBezTo>
                                  <a:pt x="3566973" y="272415"/>
                                  <a:pt x="3567354" y="272542"/>
                                  <a:pt x="3567862" y="272542"/>
                                </a:cubicBezTo>
                                <a:cubicBezTo>
                                  <a:pt x="3568370" y="272669"/>
                                  <a:pt x="3568878" y="272796"/>
                                  <a:pt x="3569386" y="272796"/>
                                </a:cubicBezTo>
                                <a:cubicBezTo>
                                  <a:pt x="3569894" y="272923"/>
                                  <a:pt x="3570275" y="272923"/>
                                  <a:pt x="3570783" y="273050"/>
                                </a:cubicBezTo>
                                <a:cubicBezTo>
                                  <a:pt x="3571291" y="273050"/>
                                  <a:pt x="3571799" y="273177"/>
                                  <a:pt x="3572307" y="273177"/>
                                </a:cubicBezTo>
                                <a:cubicBezTo>
                                  <a:pt x="3572688" y="273304"/>
                                  <a:pt x="3573196" y="273304"/>
                                  <a:pt x="3573704" y="273304"/>
                                </a:cubicBezTo>
                                <a:cubicBezTo>
                                  <a:pt x="3574212" y="273431"/>
                                  <a:pt x="3574720" y="273431"/>
                                  <a:pt x="3575228" y="273431"/>
                                </a:cubicBezTo>
                                <a:cubicBezTo>
                                  <a:pt x="3575609" y="273431"/>
                                  <a:pt x="3576117" y="273431"/>
                                  <a:pt x="3576625" y="273431"/>
                                </a:cubicBezTo>
                                <a:cubicBezTo>
                                  <a:pt x="3577133" y="273431"/>
                                  <a:pt x="3577641" y="273431"/>
                                  <a:pt x="3578149" y="273431"/>
                                </a:cubicBezTo>
                                <a:cubicBezTo>
                                  <a:pt x="3578530" y="273304"/>
                                  <a:pt x="3579038" y="273304"/>
                                  <a:pt x="3579546" y="273304"/>
                                </a:cubicBezTo>
                                <a:cubicBezTo>
                                  <a:pt x="3580054" y="273304"/>
                                  <a:pt x="3580562" y="273177"/>
                                  <a:pt x="3581070" y="273177"/>
                                </a:cubicBezTo>
                                <a:cubicBezTo>
                                  <a:pt x="3581451" y="273050"/>
                                  <a:pt x="3581959" y="273050"/>
                                  <a:pt x="3582467" y="273050"/>
                                </a:cubicBezTo>
                                <a:cubicBezTo>
                                  <a:pt x="3582975" y="272923"/>
                                  <a:pt x="3583483" y="272923"/>
                                  <a:pt x="3583991" y="272923"/>
                                </a:cubicBezTo>
                                <a:cubicBezTo>
                                  <a:pt x="3584372" y="272796"/>
                                  <a:pt x="3584880" y="272669"/>
                                  <a:pt x="3585388" y="272669"/>
                                </a:cubicBezTo>
                                <a:cubicBezTo>
                                  <a:pt x="3585896" y="272542"/>
                                  <a:pt x="3586404" y="272415"/>
                                  <a:pt x="3586912" y="272415"/>
                                </a:cubicBezTo>
                                <a:cubicBezTo>
                                  <a:pt x="3587293" y="272288"/>
                                  <a:pt x="3587801" y="272034"/>
                                  <a:pt x="3588309" y="271907"/>
                                </a:cubicBezTo>
                                <a:cubicBezTo>
                                  <a:pt x="3588817" y="271653"/>
                                  <a:pt x="3589325" y="271526"/>
                                  <a:pt x="3589706" y="271272"/>
                                </a:cubicBezTo>
                                <a:cubicBezTo>
                                  <a:pt x="3590214" y="271145"/>
                                  <a:pt x="3590722" y="270891"/>
                                  <a:pt x="3591230" y="270637"/>
                                </a:cubicBezTo>
                                <a:cubicBezTo>
                                  <a:pt x="3591738" y="270383"/>
                                  <a:pt x="3592246" y="270256"/>
                                  <a:pt x="3592627" y="270002"/>
                                </a:cubicBezTo>
                                <a:cubicBezTo>
                                  <a:pt x="3593135" y="269748"/>
                                  <a:pt x="3593643" y="269494"/>
                                  <a:pt x="3594151" y="269367"/>
                                </a:cubicBezTo>
                                <a:cubicBezTo>
                                  <a:pt x="3594659" y="269113"/>
                                  <a:pt x="3595167" y="268859"/>
                                  <a:pt x="3595548" y="268605"/>
                                </a:cubicBezTo>
                                <a:cubicBezTo>
                                  <a:pt x="3596056" y="268478"/>
                                  <a:pt x="3596564" y="268224"/>
                                  <a:pt x="3597072" y="267970"/>
                                </a:cubicBezTo>
                                <a:cubicBezTo>
                                  <a:pt x="3597580" y="267716"/>
                                  <a:pt x="3598088" y="267589"/>
                                  <a:pt x="3598469" y="267335"/>
                                </a:cubicBezTo>
                                <a:cubicBezTo>
                                  <a:pt x="3598977" y="267081"/>
                                  <a:pt x="3599485" y="266827"/>
                                  <a:pt x="3599993" y="266573"/>
                                </a:cubicBezTo>
                                <a:cubicBezTo>
                                  <a:pt x="3600501" y="266319"/>
                                  <a:pt x="3601009" y="265938"/>
                                  <a:pt x="3601390" y="265684"/>
                                </a:cubicBezTo>
                                <a:cubicBezTo>
                                  <a:pt x="3601898" y="265430"/>
                                  <a:pt x="3602406" y="265176"/>
                                  <a:pt x="3602914" y="264922"/>
                                </a:cubicBezTo>
                                <a:cubicBezTo>
                                  <a:pt x="3603422" y="264668"/>
                                  <a:pt x="3603930" y="264414"/>
                                  <a:pt x="3604311" y="264160"/>
                                </a:cubicBezTo>
                                <a:cubicBezTo>
                                  <a:pt x="3604819" y="263906"/>
                                  <a:pt x="3605327" y="263525"/>
                                  <a:pt x="3605835" y="263271"/>
                                </a:cubicBezTo>
                                <a:cubicBezTo>
                                  <a:pt x="3606343" y="263017"/>
                                  <a:pt x="3606724" y="262890"/>
                                  <a:pt x="3607232" y="262636"/>
                                </a:cubicBezTo>
                                <a:cubicBezTo>
                                  <a:pt x="3607740" y="262382"/>
                                  <a:pt x="3608248" y="262128"/>
                                  <a:pt x="3608756" y="261874"/>
                                </a:cubicBezTo>
                                <a:cubicBezTo>
                                  <a:pt x="3609264" y="261620"/>
                                  <a:pt x="3609645" y="261366"/>
                                  <a:pt x="3610153" y="261112"/>
                                </a:cubicBezTo>
                                <a:cubicBezTo>
                                  <a:pt x="3610661" y="260858"/>
                                  <a:pt x="3611169" y="260604"/>
                                  <a:pt x="3611677" y="260223"/>
                                </a:cubicBezTo>
                                <a:cubicBezTo>
                                  <a:pt x="3612185" y="259969"/>
                                  <a:pt x="3612566" y="259588"/>
                                  <a:pt x="3613074" y="259207"/>
                                </a:cubicBezTo>
                                <a:cubicBezTo>
                                  <a:pt x="3613582" y="258826"/>
                                  <a:pt x="3614090" y="258572"/>
                                  <a:pt x="3614598" y="258191"/>
                                </a:cubicBezTo>
                                <a:cubicBezTo>
                                  <a:pt x="3615106" y="257810"/>
                                  <a:pt x="3615487" y="257429"/>
                                  <a:pt x="3615995" y="257048"/>
                                </a:cubicBezTo>
                                <a:cubicBezTo>
                                  <a:pt x="3616503" y="256667"/>
                                  <a:pt x="3617011" y="256286"/>
                                  <a:pt x="3617519" y="255905"/>
                                </a:cubicBezTo>
                                <a:cubicBezTo>
                                  <a:pt x="3618027" y="255651"/>
                                  <a:pt x="3618408" y="255270"/>
                                  <a:pt x="3618916" y="255016"/>
                                </a:cubicBezTo>
                                <a:cubicBezTo>
                                  <a:pt x="3619424" y="254762"/>
                                  <a:pt x="3619932" y="254381"/>
                                  <a:pt x="3620440" y="254254"/>
                                </a:cubicBezTo>
                                <a:cubicBezTo>
                                  <a:pt x="3620948" y="254000"/>
                                  <a:pt x="3621329" y="253746"/>
                                  <a:pt x="3621837" y="253619"/>
                                </a:cubicBezTo>
                                <a:cubicBezTo>
                                  <a:pt x="3622345" y="253492"/>
                                  <a:pt x="3622853" y="253365"/>
                                  <a:pt x="3623361" y="253238"/>
                                </a:cubicBezTo>
                                <a:cubicBezTo>
                                  <a:pt x="3623742" y="253111"/>
                                  <a:pt x="3624250" y="252984"/>
                                  <a:pt x="3624758" y="252984"/>
                                </a:cubicBezTo>
                                <a:cubicBezTo>
                                  <a:pt x="3625266" y="252857"/>
                                  <a:pt x="3625774" y="252857"/>
                                  <a:pt x="3626282" y="252857"/>
                                </a:cubicBezTo>
                                <a:cubicBezTo>
                                  <a:pt x="3626663" y="252730"/>
                                  <a:pt x="3627171" y="252730"/>
                                  <a:pt x="3627679" y="252730"/>
                                </a:cubicBezTo>
                                <a:cubicBezTo>
                                  <a:pt x="3628187" y="252730"/>
                                  <a:pt x="3628695" y="252730"/>
                                  <a:pt x="3629203" y="252730"/>
                                </a:cubicBezTo>
                                <a:cubicBezTo>
                                  <a:pt x="3629584" y="252730"/>
                                  <a:pt x="3630092" y="252857"/>
                                  <a:pt x="3630600" y="252857"/>
                                </a:cubicBezTo>
                                <a:cubicBezTo>
                                  <a:pt x="3631108" y="252984"/>
                                  <a:pt x="3631616" y="253111"/>
                                  <a:pt x="3632124" y="253238"/>
                                </a:cubicBezTo>
                                <a:cubicBezTo>
                                  <a:pt x="3632505" y="253365"/>
                                  <a:pt x="3633013" y="253619"/>
                                  <a:pt x="3633521" y="253746"/>
                                </a:cubicBezTo>
                                <a:cubicBezTo>
                                  <a:pt x="3634029" y="253873"/>
                                  <a:pt x="3634537" y="254127"/>
                                  <a:pt x="3635045" y="254381"/>
                                </a:cubicBezTo>
                                <a:cubicBezTo>
                                  <a:pt x="3635426" y="254508"/>
                                  <a:pt x="3635934" y="254762"/>
                                  <a:pt x="3636442" y="255016"/>
                                </a:cubicBezTo>
                                <a:cubicBezTo>
                                  <a:pt x="3636950" y="255143"/>
                                  <a:pt x="3637458" y="255270"/>
                                  <a:pt x="3637966" y="255524"/>
                                </a:cubicBezTo>
                                <a:cubicBezTo>
                                  <a:pt x="3638347" y="255651"/>
                                  <a:pt x="3638855" y="255778"/>
                                  <a:pt x="3639363" y="255778"/>
                                </a:cubicBezTo>
                                <a:cubicBezTo>
                                  <a:pt x="3639871" y="255905"/>
                                  <a:pt x="3640379" y="255905"/>
                                  <a:pt x="3640760" y="255905"/>
                                </a:cubicBezTo>
                                <a:cubicBezTo>
                                  <a:pt x="3641268" y="255905"/>
                                  <a:pt x="3641776" y="255778"/>
                                  <a:pt x="3642284" y="255651"/>
                                </a:cubicBezTo>
                                <a:cubicBezTo>
                                  <a:pt x="3642792" y="255524"/>
                                  <a:pt x="3643300" y="255397"/>
                                  <a:pt x="3643681" y="255143"/>
                                </a:cubicBezTo>
                                <a:cubicBezTo>
                                  <a:pt x="3644189" y="255016"/>
                                  <a:pt x="3644697" y="254635"/>
                                  <a:pt x="3645205" y="254254"/>
                                </a:cubicBezTo>
                                <a:cubicBezTo>
                                  <a:pt x="3645713" y="253873"/>
                                  <a:pt x="3646221" y="253492"/>
                                  <a:pt x="3646602" y="252857"/>
                                </a:cubicBezTo>
                                <a:cubicBezTo>
                                  <a:pt x="3647110" y="252349"/>
                                  <a:pt x="3647618" y="251714"/>
                                  <a:pt x="3648126" y="251079"/>
                                </a:cubicBezTo>
                                <a:cubicBezTo>
                                  <a:pt x="3648634" y="250444"/>
                                  <a:pt x="3649142" y="249682"/>
                                  <a:pt x="3649523" y="248920"/>
                                </a:cubicBezTo>
                                <a:cubicBezTo>
                                  <a:pt x="3650031" y="248158"/>
                                  <a:pt x="3650539" y="247269"/>
                                  <a:pt x="3651047" y="246507"/>
                                </a:cubicBezTo>
                                <a:cubicBezTo>
                                  <a:pt x="3651555" y="245618"/>
                                  <a:pt x="3652063" y="244729"/>
                                  <a:pt x="3652444" y="243967"/>
                                </a:cubicBezTo>
                                <a:cubicBezTo>
                                  <a:pt x="3652952" y="243205"/>
                                  <a:pt x="3653460" y="242316"/>
                                  <a:pt x="3653968" y="241554"/>
                                </a:cubicBezTo>
                                <a:cubicBezTo>
                                  <a:pt x="3654476" y="240792"/>
                                  <a:pt x="3654984" y="240157"/>
                                  <a:pt x="3655365" y="239395"/>
                                </a:cubicBezTo>
                                <a:cubicBezTo>
                                  <a:pt x="3655873" y="238760"/>
                                  <a:pt x="3656381" y="238125"/>
                                  <a:pt x="3656889" y="237490"/>
                                </a:cubicBezTo>
                                <a:cubicBezTo>
                                  <a:pt x="3657397" y="236855"/>
                                  <a:pt x="3657778" y="236347"/>
                                  <a:pt x="3658286" y="235839"/>
                                </a:cubicBezTo>
                                <a:cubicBezTo>
                                  <a:pt x="3658794" y="235204"/>
                                  <a:pt x="3659302" y="234696"/>
                                  <a:pt x="3659810" y="234188"/>
                                </a:cubicBezTo>
                                <a:cubicBezTo>
                                  <a:pt x="3660318" y="233680"/>
                                  <a:pt x="3660699" y="233172"/>
                                  <a:pt x="3661207" y="232664"/>
                                </a:cubicBezTo>
                                <a:cubicBezTo>
                                  <a:pt x="3661715" y="232156"/>
                                  <a:pt x="3662223" y="231648"/>
                                  <a:pt x="3662731" y="231267"/>
                                </a:cubicBezTo>
                                <a:cubicBezTo>
                                  <a:pt x="3663239" y="230759"/>
                                  <a:pt x="3663620" y="230378"/>
                                  <a:pt x="3664128" y="229997"/>
                                </a:cubicBezTo>
                                <a:cubicBezTo>
                                  <a:pt x="3664636" y="229616"/>
                                  <a:pt x="3665144" y="229235"/>
                                  <a:pt x="3665652" y="228981"/>
                                </a:cubicBezTo>
                                <a:cubicBezTo>
                                  <a:pt x="3666160" y="228600"/>
                                  <a:pt x="3666541" y="228346"/>
                                  <a:pt x="3667049" y="228092"/>
                                </a:cubicBezTo>
                                <a:cubicBezTo>
                                  <a:pt x="3667557" y="227838"/>
                                  <a:pt x="3668065" y="227584"/>
                                  <a:pt x="3668573" y="227330"/>
                                </a:cubicBezTo>
                                <a:cubicBezTo>
                                  <a:pt x="3669081" y="227076"/>
                                  <a:pt x="3669462" y="226949"/>
                                  <a:pt x="3669970" y="226695"/>
                                </a:cubicBezTo>
                                <a:cubicBezTo>
                                  <a:pt x="3670478" y="226568"/>
                                  <a:pt x="3670986" y="226314"/>
                                  <a:pt x="3671494" y="226060"/>
                                </a:cubicBezTo>
                                <a:cubicBezTo>
                                  <a:pt x="3672002" y="225806"/>
                                  <a:pt x="3672383" y="225552"/>
                                  <a:pt x="3672891" y="225298"/>
                                </a:cubicBezTo>
                                <a:cubicBezTo>
                                  <a:pt x="3673399" y="225044"/>
                                  <a:pt x="3673907" y="224790"/>
                                  <a:pt x="3674415" y="224536"/>
                                </a:cubicBezTo>
                                <a:cubicBezTo>
                                  <a:pt x="3674796" y="224155"/>
                                  <a:pt x="3675304" y="223901"/>
                                  <a:pt x="3675812" y="223520"/>
                                </a:cubicBezTo>
                                <a:cubicBezTo>
                                  <a:pt x="3676320" y="223139"/>
                                  <a:pt x="3676828" y="222631"/>
                                  <a:pt x="3677336" y="222250"/>
                                </a:cubicBezTo>
                                <a:cubicBezTo>
                                  <a:pt x="3677717" y="221742"/>
                                  <a:pt x="3678225" y="221234"/>
                                  <a:pt x="3678733" y="220599"/>
                                </a:cubicBezTo>
                                <a:cubicBezTo>
                                  <a:pt x="3679241" y="219964"/>
                                  <a:pt x="3679749" y="219329"/>
                                  <a:pt x="3680257" y="218567"/>
                                </a:cubicBezTo>
                                <a:cubicBezTo>
                                  <a:pt x="3680638" y="217678"/>
                                  <a:pt x="3681146" y="216916"/>
                                  <a:pt x="3681654" y="215900"/>
                                </a:cubicBezTo>
                                <a:cubicBezTo>
                                  <a:pt x="3682162" y="214884"/>
                                  <a:pt x="3682670" y="213741"/>
                                  <a:pt x="3683178" y="212598"/>
                                </a:cubicBezTo>
                                <a:cubicBezTo>
                                  <a:pt x="3683559" y="211455"/>
                                  <a:pt x="3684067" y="210185"/>
                                  <a:pt x="3684575" y="208915"/>
                                </a:cubicBezTo>
                                <a:cubicBezTo>
                                  <a:pt x="3685083" y="207645"/>
                                  <a:pt x="3685591" y="206248"/>
                                  <a:pt x="3686099" y="204978"/>
                                </a:cubicBezTo>
                                <a:cubicBezTo>
                                  <a:pt x="3686480" y="203708"/>
                                  <a:pt x="3686988" y="202438"/>
                                  <a:pt x="3687496" y="201295"/>
                                </a:cubicBezTo>
                                <a:cubicBezTo>
                                  <a:pt x="3688004" y="200152"/>
                                  <a:pt x="3688512" y="199136"/>
                                  <a:pt x="3689020" y="198374"/>
                                </a:cubicBezTo>
                                <a:cubicBezTo>
                                  <a:pt x="3689401" y="197485"/>
                                  <a:pt x="3689909" y="196850"/>
                                  <a:pt x="3690417" y="196342"/>
                                </a:cubicBezTo>
                                <a:cubicBezTo>
                                  <a:pt x="3690925" y="195834"/>
                                  <a:pt x="3691433" y="195580"/>
                                  <a:pt x="3691814" y="195453"/>
                                </a:cubicBezTo>
                                <a:cubicBezTo>
                                  <a:pt x="3692322" y="195453"/>
                                  <a:pt x="3692830" y="195453"/>
                                  <a:pt x="3693338" y="195707"/>
                                </a:cubicBezTo>
                                <a:cubicBezTo>
                                  <a:pt x="3693846" y="195961"/>
                                  <a:pt x="3694354" y="196469"/>
                                  <a:pt x="3694735" y="196977"/>
                                </a:cubicBezTo>
                                <a:cubicBezTo>
                                  <a:pt x="3695243" y="197485"/>
                                  <a:pt x="3695751" y="198120"/>
                                  <a:pt x="3696259" y="198755"/>
                                </a:cubicBezTo>
                                <a:cubicBezTo>
                                  <a:pt x="3696767" y="199517"/>
                                  <a:pt x="3697275" y="200279"/>
                                  <a:pt x="3697656" y="200914"/>
                                </a:cubicBezTo>
                                <a:cubicBezTo>
                                  <a:pt x="3698164" y="201676"/>
                                  <a:pt x="3698672" y="202311"/>
                                  <a:pt x="3699180" y="202946"/>
                                </a:cubicBezTo>
                                <a:cubicBezTo>
                                  <a:pt x="3699688" y="203581"/>
                                  <a:pt x="3700196" y="204216"/>
                                  <a:pt x="3700577" y="204724"/>
                                </a:cubicBezTo>
                                <a:cubicBezTo>
                                  <a:pt x="3701085" y="205232"/>
                                  <a:pt x="3701593" y="205613"/>
                                  <a:pt x="3702101" y="205867"/>
                                </a:cubicBezTo>
                                <a:cubicBezTo>
                                  <a:pt x="3702609" y="206121"/>
                                  <a:pt x="3703117" y="206248"/>
                                  <a:pt x="3703498" y="206248"/>
                                </a:cubicBezTo>
                                <a:cubicBezTo>
                                  <a:pt x="3704006" y="206375"/>
                                  <a:pt x="3704514" y="206248"/>
                                  <a:pt x="3705022" y="205994"/>
                                </a:cubicBezTo>
                                <a:cubicBezTo>
                                  <a:pt x="3705530" y="205740"/>
                                  <a:pt x="3706038" y="205359"/>
                                  <a:pt x="3706419" y="204978"/>
                                </a:cubicBezTo>
                                <a:cubicBezTo>
                                  <a:pt x="3706927" y="204470"/>
                                  <a:pt x="3707435" y="203835"/>
                                  <a:pt x="3707943" y="203327"/>
                                </a:cubicBezTo>
                                <a:cubicBezTo>
                                  <a:pt x="3708451" y="202692"/>
                                  <a:pt x="3708832" y="201930"/>
                                  <a:pt x="3709340" y="201295"/>
                                </a:cubicBezTo>
                                <a:cubicBezTo>
                                  <a:pt x="3709848" y="200533"/>
                                  <a:pt x="3710356" y="199771"/>
                                  <a:pt x="3710864" y="199136"/>
                                </a:cubicBezTo>
                                <a:cubicBezTo>
                                  <a:pt x="3711372" y="198501"/>
                                  <a:pt x="3711753" y="197739"/>
                                  <a:pt x="3712261" y="197231"/>
                                </a:cubicBezTo>
                                <a:cubicBezTo>
                                  <a:pt x="3712769" y="196723"/>
                                  <a:pt x="3713277" y="196342"/>
                                  <a:pt x="3713785" y="195961"/>
                                </a:cubicBezTo>
                                <a:cubicBezTo>
                                  <a:pt x="3714293" y="195707"/>
                                  <a:pt x="3714674" y="195453"/>
                                  <a:pt x="3715182" y="195453"/>
                                </a:cubicBezTo>
                                <a:cubicBezTo>
                                  <a:pt x="3715690" y="195326"/>
                                  <a:pt x="3716198" y="195453"/>
                                  <a:pt x="3716706" y="195707"/>
                                </a:cubicBezTo>
                                <a:cubicBezTo>
                                  <a:pt x="3717214" y="195834"/>
                                  <a:pt x="3717595" y="196215"/>
                                  <a:pt x="3718103" y="196596"/>
                                </a:cubicBezTo>
                                <a:cubicBezTo>
                                  <a:pt x="3718611" y="196977"/>
                                  <a:pt x="3719119" y="197485"/>
                                  <a:pt x="3719627" y="197993"/>
                                </a:cubicBezTo>
                                <a:cubicBezTo>
                                  <a:pt x="3720135" y="198628"/>
                                  <a:pt x="3720516" y="199263"/>
                                  <a:pt x="3721024" y="199898"/>
                                </a:cubicBezTo>
                                <a:cubicBezTo>
                                  <a:pt x="3721532" y="200406"/>
                                  <a:pt x="3722040" y="201041"/>
                                  <a:pt x="3722548" y="201676"/>
                                </a:cubicBezTo>
                                <a:cubicBezTo>
                                  <a:pt x="3723056" y="202184"/>
                                  <a:pt x="3723437" y="202819"/>
                                  <a:pt x="3723945" y="203327"/>
                                </a:cubicBezTo>
                                <a:cubicBezTo>
                                  <a:pt x="3724453" y="203708"/>
                                  <a:pt x="3724961" y="204216"/>
                                  <a:pt x="3725469" y="204470"/>
                                </a:cubicBezTo>
                                <a:cubicBezTo>
                                  <a:pt x="3725850" y="204851"/>
                                  <a:pt x="3726358" y="205105"/>
                                  <a:pt x="3726866" y="205232"/>
                                </a:cubicBezTo>
                                <a:cubicBezTo>
                                  <a:pt x="3727374" y="205359"/>
                                  <a:pt x="3727882" y="205359"/>
                                  <a:pt x="3728390" y="205359"/>
                                </a:cubicBezTo>
                                <a:cubicBezTo>
                                  <a:pt x="3728771" y="205359"/>
                                  <a:pt x="3729279" y="205232"/>
                                  <a:pt x="3729787" y="205105"/>
                                </a:cubicBezTo>
                                <a:cubicBezTo>
                                  <a:pt x="3730295" y="204851"/>
                                  <a:pt x="3730803" y="204724"/>
                                  <a:pt x="3731311" y="204343"/>
                                </a:cubicBezTo>
                                <a:cubicBezTo>
                                  <a:pt x="3731692" y="203962"/>
                                  <a:pt x="3732200" y="203581"/>
                                  <a:pt x="3732708" y="203073"/>
                                </a:cubicBezTo>
                                <a:cubicBezTo>
                                  <a:pt x="3733216" y="202565"/>
                                  <a:pt x="3733724" y="202057"/>
                                  <a:pt x="3734232" y="201295"/>
                                </a:cubicBezTo>
                                <a:cubicBezTo>
                                  <a:pt x="3734613" y="200660"/>
                                  <a:pt x="3735121" y="199898"/>
                                  <a:pt x="3735629" y="199009"/>
                                </a:cubicBezTo>
                                <a:cubicBezTo>
                                  <a:pt x="3736137" y="198120"/>
                                  <a:pt x="3736645" y="197231"/>
                                  <a:pt x="3737153" y="196088"/>
                                </a:cubicBezTo>
                                <a:cubicBezTo>
                                  <a:pt x="3737534" y="195072"/>
                                  <a:pt x="3738042" y="193929"/>
                                  <a:pt x="3738550" y="192786"/>
                                </a:cubicBezTo>
                                <a:cubicBezTo>
                                  <a:pt x="3739058" y="191643"/>
                                  <a:pt x="3739566" y="190373"/>
                                  <a:pt x="3740074" y="189103"/>
                                </a:cubicBezTo>
                                <a:cubicBezTo>
                                  <a:pt x="3740455" y="187833"/>
                                  <a:pt x="3740963" y="186563"/>
                                  <a:pt x="3741471" y="185420"/>
                                </a:cubicBezTo>
                                <a:cubicBezTo>
                                  <a:pt x="3741979" y="184150"/>
                                  <a:pt x="3742487" y="182880"/>
                                  <a:pt x="3742868" y="181737"/>
                                </a:cubicBezTo>
                                <a:cubicBezTo>
                                  <a:pt x="3743376" y="180594"/>
                                  <a:pt x="3743884" y="179451"/>
                                  <a:pt x="3744392" y="178435"/>
                                </a:cubicBezTo>
                                <a:cubicBezTo>
                                  <a:pt x="3744900" y="177292"/>
                                  <a:pt x="3745408" y="176276"/>
                                  <a:pt x="3745789" y="175387"/>
                                </a:cubicBezTo>
                                <a:cubicBezTo>
                                  <a:pt x="3746297" y="174498"/>
                                  <a:pt x="3746805" y="173736"/>
                                  <a:pt x="3747313" y="172974"/>
                                </a:cubicBezTo>
                                <a:cubicBezTo>
                                  <a:pt x="3747821" y="172339"/>
                                  <a:pt x="3748329" y="171704"/>
                                  <a:pt x="3748710" y="171196"/>
                                </a:cubicBezTo>
                                <a:cubicBezTo>
                                  <a:pt x="3749218" y="170688"/>
                                  <a:pt x="3749726" y="170434"/>
                                  <a:pt x="3750234" y="170180"/>
                                </a:cubicBezTo>
                                <a:cubicBezTo>
                                  <a:pt x="3750742" y="169926"/>
                                  <a:pt x="3751250" y="169926"/>
                                  <a:pt x="3751631" y="169926"/>
                                </a:cubicBezTo>
                                <a:cubicBezTo>
                                  <a:pt x="3752139" y="170053"/>
                                  <a:pt x="3752647" y="170307"/>
                                  <a:pt x="3753155" y="170561"/>
                                </a:cubicBezTo>
                                <a:cubicBezTo>
                                  <a:pt x="3753663" y="170942"/>
                                  <a:pt x="3754171" y="171450"/>
                                  <a:pt x="3754552" y="172085"/>
                                </a:cubicBezTo>
                                <a:cubicBezTo>
                                  <a:pt x="3755060" y="172593"/>
                                  <a:pt x="3755568" y="173355"/>
                                  <a:pt x="3756076" y="174117"/>
                                </a:cubicBezTo>
                                <a:cubicBezTo>
                                  <a:pt x="3756584" y="174879"/>
                                  <a:pt x="3756965" y="175768"/>
                                  <a:pt x="3757473" y="176784"/>
                                </a:cubicBezTo>
                                <a:cubicBezTo>
                                  <a:pt x="3757981" y="177673"/>
                                  <a:pt x="3758489" y="178689"/>
                                  <a:pt x="3758997" y="179578"/>
                                </a:cubicBezTo>
                                <a:cubicBezTo>
                                  <a:pt x="3759505" y="180594"/>
                                  <a:pt x="3759886" y="181737"/>
                                  <a:pt x="3760394" y="182753"/>
                                </a:cubicBezTo>
                                <a:cubicBezTo>
                                  <a:pt x="3760902" y="183769"/>
                                  <a:pt x="3761410" y="184785"/>
                                  <a:pt x="3761918" y="185801"/>
                                </a:cubicBezTo>
                                <a:cubicBezTo>
                                  <a:pt x="3762426" y="186817"/>
                                  <a:pt x="3762807" y="187833"/>
                                  <a:pt x="3763315" y="188849"/>
                                </a:cubicBezTo>
                                <a:cubicBezTo>
                                  <a:pt x="3763823" y="189738"/>
                                  <a:pt x="3764331" y="190754"/>
                                  <a:pt x="3764839" y="191770"/>
                                </a:cubicBezTo>
                                <a:cubicBezTo>
                                  <a:pt x="3765347" y="192659"/>
                                  <a:pt x="3765728" y="193675"/>
                                  <a:pt x="3766236" y="194564"/>
                                </a:cubicBezTo>
                                <a:cubicBezTo>
                                  <a:pt x="3766744" y="195453"/>
                                  <a:pt x="3767252" y="196215"/>
                                  <a:pt x="3767760" y="197104"/>
                                </a:cubicBezTo>
                                <a:cubicBezTo>
                                  <a:pt x="3768268" y="197866"/>
                                  <a:pt x="3768649" y="198628"/>
                                  <a:pt x="3769157" y="199263"/>
                                </a:cubicBezTo>
                                <a:cubicBezTo>
                                  <a:pt x="3769665" y="200025"/>
                                  <a:pt x="3770173" y="200660"/>
                                  <a:pt x="3770681" y="201295"/>
                                </a:cubicBezTo>
                                <a:cubicBezTo>
                                  <a:pt x="3771189" y="201803"/>
                                  <a:pt x="3771570" y="202311"/>
                                  <a:pt x="3772078" y="202819"/>
                                </a:cubicBezTo>
                                <a:cubicBezTo>
                                  <a:pt x="3772586" y="203327"/>
                                  <a:pt x="3773094" y="203708"/>
                                  <a:pt x="3773602" y="203962"/>
                                </a:cubicBezTo>
                                <a:cubicBezTo>
                                  <a:pt x="3774110" y="204343"/>
                                  <a:pt x="3774491" y="204597"/>
                                  <a:pt x="3774999" y="204724"/>
                                </a:cubicBezTo>
                                <a:cubicBezTo>
                                  <a:pt x="3775507" y="204851"/>
                                  <a:pt x="3776015" y="204978"/>
                                  <a:pt x="3776523" y="205105"/>
                                </a:cubicBezTo>
                                <a:cubicBezTo>
                                  <a:pt x="3776904" y="205105"/>
                                  <a:pt x="3777412" y="205105"/>
                                  <a:pt x="3777920" y="204978"/>
                                </a:cubicBezTo>
                                <a:cubicBezTo>
                                  <a:pt x="3778428" y="204851"/>
                                  <a:pt x="3778936" y="204724"/>
                                  <a:pt x="3779444" y="204470"/>
                                </a:cubicBezTo>
                                <a:cubicBezTo>
                                  <a:pt x="3779825" y="204089"/>
                                  <a:pt x="3780333" y="203835"/>
                                  <a:pt x="3780841" y="203327"/>
                                </a:cubicBezTo>
                                <a:cubicBezTo>
                                  <a:pt x="3781349" y="202946"/>
                                  <a:pt x="3781857" y="202438"/>
                                  <a:pt x="3782365" y="201803"/>
                                </a:cubicBezTo>
                                <a:cubicBezTo>
                                  <a:pt x="3782746" y="201295"/>
                                  <a:pt x="3783254" y="200533"/>
                                  <a:pt x="3783762" y="199898"/>
                                </a:cubicBezTo>
                                <a:cubicBezTo>
                                  <a:pt x="3784270" y="199263"/>
                                  <a:pt x="3784778" y="198374"/>
                                  <a:pt x="3785286" y="197612"/>
                                </a:cubicBezTo>
                                <a:cubicBezTo>
                                  <a:pt x="3785667" y="196850"/>
                                  <a:pt x="3786175" y="196088"/>
                                  <a:pt x="3786683" y="195326"/>
                                </a:cubicBezTo>
                                <a:cubicBezTo>
                                  <a:pt x="3787191" y="194437"/>
                                  <a:pt x="3787699" y="193548"/>
                                  <a:pt x="3788207" y="192786"/>
                                </a:cubicBezTo>
                                <a:cubicBezTo>
                                  <a:pt x="3788588" y="192024"/>
                                  <a:pt x="3789096" y="191262"/>
                                  <a:pt x="3789604" y="190627"/>
                                </a:cubicBezTo>
                                <a:cubicBezTo>
                                  <a:pt x="3790112" y="189992"/>
                                  <a:pt x="3790620" y="189230"/>
                                  <a:pt x="3791001" y="188722"/>
                                </a:cubicBezTo>
                                <a:cubicBezTo>
                                  <a:pt x="3791509" y="188214"/>
                                  <a:pt x="3792017" y="187706"/>
                                  <a:pt x="3792525" y="187452"/>
                                </a:cubicBezTo>
                                <a:cubicBezTo>
                                  <a:pt x="3793033" y="187198"/>
                                  <a:pt x="3793541" y="186944"/>
                                  <a:pt x="3793922" y="186817"/>
                                </a:cubicBezTo>
                                <a:cubicBezTo>
                                  <a:pt x="3794430" y="186817"/>
                                  <a:pt x="3794938" y="186944"/>
                                  <a:pt x="3795446" y="187198"/>
                                </a:cubicBezTo>
                                <a:cubicBezTo>
                                  <a:pt x="3795954" y="187452"/>
                                  <a:pt x="3796462" y="187960"/>
                                  <a:pt x="3796843" y="188595"/>
                                </a:cubicBezTo>
                                <a:cubicBezTo>
                                  <a:pt x="3797351" y="189230"/>
                                  <a:pt x="3797859" y="189992"/>
                                  <a:pt x="3798367" y="191008"/>
                                </a:cubicBezTo>
                                <a:cubicBezTo>
                                  <a:pt x="3798875" y="192151"/>
                                  <a:pt x="3799383" y="193294"/>
                                  <a:pt x="3799764" y="194691"/>
                                </a:cubicBezTo>
                                <a:cubicBezTo>
                                  <a:pt x="3800272" y="196088"/>
                                  <a:pt x="3800780" y="197612"/>
                                  <a:pt x="3801288" y="199390"/>
                                </a:cubicBezTo>
                                <a:cubicBezTo>
                                  <a:pt x="3801796" y="201041"/>
                                  <a:pt x="3802304" y="202819"/>
                                  <a:pt x="3802685" y="204851"/>
                                </a:cubicBezTo>
                                <a:cubicBezTo>
                                  <a:pt x="3803193" y="206756"/>
                                  <a:pt x="3803701" y="208788"/>
                                  <a:pt x="3804209" y="210947"/>
                                </a:cubicBezTo>
                                <a:cubicBezTo>
                                  <a:pt x="3804717" y="213106"/>
                                  <a:pt x="3805225" y="215265"/>
                                  <a:pt x="3805606" y="217551"/>
                                </a:cubicBezTo>
                                <a:cubicBezTo>
                                  <a:pt x="3806114" y="219837"/>
                                  <a:pt x="3806622" y="222250"/>
                                  <a:pt x="3807130" y="224663"/>
                                </a:cubicBezTo>
                                <a:cubicBezTo>
                                  <a:pt x="3807638" y="227076"/>
                                  <a:pt x="3808019" y="229489"/>
                                  <a:pt x="3808527" y="232156"/>
                                </a:cubicBezTo>
                                <a:cubicBezTo>
                                  <a:pt x="3809035" y="234696"/>
                                  <a:pt x="3809543" y="237236"/>
                                  <a:pt x="3810051" y="239903"/>
                                </a:cubicBezTo>
                                <a:cubicBezTo>
                                  <a:pt x="3810559" y="242570"/>
                                  <a:pt x="3810940" y="245364"/>
                                  <a:pt x="3811448" y="248031"/>
                                </a:cubicBezTo>
                                <a:cubicBezTo>
                                  <a:pt x="3811956" y="250825"/>
                                  <a:pt x="3812464" y="253619"/>
                                  <a:pt x="3812972" y="256413"/>
                                </a:cubicBezTo>
                                <a:cubicBezTo>
                                  <a:pt x="3813480" y="259207"/>
                                  <a:pt x="3813861" y="262001"/>
                                  <a:pt x="3814369" y="264795"/>
                                </a:cubicBezTo>
                                <a:cubicBezTo>
                                  <a:pt x="3814877" y="267462"/>
                                  <a:pt x="3815385" y="270256"/>
                                  <a:pt x="3815893" y="272923"/>
                                </a:cubicBezTo>
                                <a:cubicBezTo>
                                  <a:pt x="3816401" y="275590"/>
                                  <a:pt x="3816782" y="278257"/>
                                  <a:pt x="3817290" y="280797"/>
                                </a:cubicBezTo>
                                <a:cubicBezTo>
                                  <a:pt x="3817798" y="283337"/>
                                  <a:pt x="3818306" y="285750"/>
                                  <a:pt x="3818814" y="288163"/>
                                </a:cubicBezTo>
                                <a:cubicBezTo>
                                  <a:pt x="3819322" y="290576"/>
                                  <a:pt x="3819703" y="292862"/>
                                  <a:pt x="3820211" y="295021"/>
                                </a:cubicBezTo>
                                <a:cubicBezTo>
                                  <a:pt x="3820719" y="297180"/>
                                  <a:pt x="3821227" y="299212"/>
                                  <a:pt x="3821735" y="301244"/>
                                </a:cubicBezTo>
                                <a:cubicBezTo>
                                  <a:pt x="3822243" y="303149"/>
                                  <a:pt x="3822624" y="304927"/>
                                  <a:pt x="3823132" y="306705"/>
                                </a:cubicBezTo>
                                <a:cubicBezTo>
                                  <a:pt x="3823640" y="308356"/>
                                  <a:pt x="3824148" y="309880"/>
                                  <a:pt x="3824656" y="311404"/>
                                </a:cubicBezTo>
                                <a:cubicBezTo>
                                  <a:pt x="3825037" y="312801"/>
                                  <a:pt x="3825545" y="314198"/>
                                  <a:pt x="3826053" y="315341"/>
                                </a:cubicBezTo>
                                <a:cubicBezTo>
                                  <a:pt x="3826561" y="316611"/>
                                  <a:pt x="3827069" y="317627"/>
                                  <a:pt x="3827577" y="318770"/>
                                </a:cubicBezTo>
                                <a:cubicBezTo>
                                  <a:pt x="3827958" y="319786"/>
                                  <a:pt x="3828466" y="320675"/>
                                  <a:pt x="3828974" y="321691"/>
                                </a:cubicBezTo>
                                <a:cubicBezTo>
                                  <a:pt x="3829482" y="322580"/>
                                  <a:pt x="3829990" y="323469"/>
                                  <a:pt x="3830498" y="324358"/>
                                </a:cubicBezTo>
                                <a:cubicBezTo>
                                  <a:pt x="3830879" y="325374"/>
                                  <a:pt x="3831387" y="326263"/>
                                  <a:pt x="3831895" y="327279"/>
                                </a:cubicBezTo>
                                <a:cubicBezTo>
                                  <a:pt x="3832403" y="328295"/>
                                  <a:pt x="3832911" y="329311"/>
                                  <a:pt x="3833419" y="330454"/>
                                </a:cubicBezTo>
                                <a:cubicBezTo>
                                  <a:pt x="3833800" y="331597"/>
                                  <a:pt x="3834308" y="332867"/>
                                  <a:pt x="3834816" y="334137"/>
                                </a:cubicBezTo>
                                <a:cubicBezTo>
                                  <a:pt x="3835324" y="335407"/>
                                  <a:pt x="3835832" y="336931"/>
                                  <a:pt x="3836340" y="338201"/>
                                </a:cubicBezTo>
                                <a:cubicBezTo>
                                  <a:pt x="3836721" y="339598"/>
                                  <a:pt x="3837229" y="341122"/>
                                  <a:pt x="3837737" y="342392"/>
                                </a:cubicBezTo>
                                <a:cubicBezTo>
                                  <a:pt x="3838245" y="343789"/>
                                  <a:pt x="3838753" y="345186"/>
                                  <a:pt x="3839261" y="346329"/>
                                </a:cubicBezTo>
                                <a:cubicBezTo>
                                  <a:pt x="3839642" y="347472"/>
                                  <a:pt x="3840150" y="348615"/>
                                  <a:pt x="3840658" y="349504"/>
                                </a:cubicBezTo>
                                <a:cubicBezTo>
                                  <a:pt x="3841166" y="350393"/>
                                  <a:pt x="3841674" y="351028"/>
                                  <a:pt x="3842055" y="351536"/>
                                </a:cubicBezTo>
                                <a:cubicBezTo>
                                  <a:pt x="3842563" y="351917"/>
                                  <a:pt x="3843071" y="352171"/>
                                  <a:pt x="3843579" y="352171"/>
                                </a:cubicBezTo>
                                <a:cubicBezTo>
                                  <a:pt x="3844087" y="352044"/>
                                  <a:pt x="3844595" y="351663"/>
                                  <a:pt x="3844976" y="351155"/>
                                </a:cubicBezTo>
                                <a:cubicBezTo>
                                  <a:pt x="3845484" y="350647"/>
                                  <a:pt x="3845992" y="349758"/>
                                  <a:pt x="3846500" y="348869"/>
                                </a:cubicBezTo>
                                <a:cubicBezTo>
                                  <a:pt x="3847008" y="347853"/>
                                  <a:pt x="3847516" y="346710"/>
                                  <a:pt x="3847897" y="345313"/>
                                </a:cubicBezTo>
                                <a:cubicBezTo>
                                  <a:pt x="3848405" y="344043"/>
                                  <a:pt x="3848913" y="342519"/>
                                  <a:pt x="3849421" y="341122"/>
                                </a:cubicBezTo>
                                <a:cubicBezTo>
                                  <a:pt x="3849929" y="339598"/>
                                  <a:pt x="3850437" y="338074"/>
                                  <a:pt x="3850818" y="336423"/>
                                </a:cubicBezTo>
                                <a:cubicBezTo>
                                  <a:pt x="3851326" y="334899"/>
                                  <a:pt x="3851834" y="333248"/>
                                  <a:pt x="3852342" y="331597"/>
                                </a:cubicBezTo>
                                <a:cubicBezTo>
                                  <a:pt x="3852850" y="330073"/>
                                  <a:pt x="3853358" y="328422"/>
                                  <a:pt x="3853739" y="326898"/>
                                </a:cubicBezTo>
                                <a:cubicBezTo>
                                  <a:pt x="3854247" y="325247"/>
                                  <a:pt x="3854755" y="323723"/>
                                  <a:pt x="3855263" y="322072"/>
                                </a:cubicBezTo>
                                <a:cubicBezTo>
                                  <a:pt x="3855771" y="320421"/>
                                  <a:pt x="3856279" y="318770"/>
                                  <a:pt x="3856660" y="317119"/>
                                </a:cubicBezTo>
                                <a:cubicBezTo>
                                  <a:pt x="3857168" y="315341"/>
                                  <a:pt x="3857676" y="313690"/>
                                  <a:pt x="3858184" y="311785"/>
                                </a:cubicBezTo>
                                <a:cubicBezTo>
                                  <a:pt x="3858692" y="309880"/>
                                  <a:pt x="3859073" y="307975"/>
                                  <a:pt x="3859581" y="305943"/>
                                </a:cubicBezTo>
                                <a:cubicBezTo>
                                  <a:pt x="3860089" y="303911"/>
                                  <a:pt x="3860597" y="301752"/>
                                  <a:pt x="3861105" y="299466"/>
                                </a:cubicBezTo>
                                <a:cubicBezTo>
                                  <a:pt x="3861613" y="297180"/>
                                  <a:pt x="3861994" y="294767"/>
                                  <a:pt x="3862502" y="292227"/>
                                </a:cubicBezTo>
                                <a:cubicBezTo>
                                  <a:pt x="3863010" y="289814"/>
                                  <a:pt x="3863518" y="287147"/>
                                  <a:pt x="3864026" y="284353"/>
                                </a:cubicBezTo>
                                <a:cubicBezTo>
                                  <a:pt x="3864534" y="281686"/>
                                  <a:pt x="3864915" y="278765"/>
                                  <a:pt x="3865423" y="275844"/>
                                </a:cubicBezTo>
                                <a:cubicBezTo>
                                  <a:pt x="3865931" y="272923"/>
                                  <a:pt x="3866439" y="270002"/>
                                  <a:pt x="3866947" y="266954"/>
                                </a:cubicBezTo>
                                <a:cubicBezTo>
                                  <a:pt x="3867455" y="263779"/>
                                  <a:pt x="3867836" y="260731"/>
                                  <a:pt x="3868344" y="257556"/>
                                </a:cubicBezTo>
                                <a:cubicBezTo>
                                  <a:pt x="3868852" y="254381"/>
                                  <a:pt x="3869360" y="251079"/>
                                  <a:pt x="3869868" y="247777"/>
                                </a:cubicBezTo>
                                <a:cubicBezTo>
                                  <a:pt x="3870376" y="244602"/>
                                  <a:pt x="3870757" y="241173"/>
                                  <a:pt x="3871265" y="237871"/>
                                </a:cubicBezTo>
                                <a:cubicBezTo>
                                  <a:pt x="3871773" y="234569"/>
                                  <a:pt x="3872281" y="231267"/>
                                  <a:pt x="3872789" y="227838"/>
                                </a:cubicBezTo>
                                <a:cubicBezTo>
                                  <a:pt x="3873297" y="224536"/>
                                  <a:pt x="3873678" y="221234"/>
                                  <a:pt x="3874186" y="217805"/>
                                </a:cubicBezTo>
                                <a:cubicBezTo>
                                  <a:pt x="3874694" y="214503"/>
                                  <a:pt x="3875202" y="211074"/>
                                  <a:pt x="3875710" y="207772"/>
                                </a:cubicBezTo>
                                <a:cubicBezTo>
                                  <a:pt x="3876091" y="204470"/>
                                  <a:pt x="3876599" y="201168"/>
                                  <a:pt x="3877107" y="197866"/>
                                </a:cubicBezTo>
                                <a:cubicBezTo>
                                  <a:pt x="3877615" y="194564"/>
                                  <a:pt x="3878123" y="191389"/>
                                  <a:pt x="3878631" y="188214"/>
                                </a:cubicBezTo>
                                <a:cubicBezTo>
                                  <a:pt x="3879012" y="185039"/>
                                  <a:pt x="3879520" y="181864"/>
                                  <a:pt x="3880028" y="178816"/>
                                </a:cubicBezTo>
                                <a:cubicBezTo>
                                  <a:pt x="3880536" y="175895"/>
                                  <a:pt x="3881044" y="172847"/>
                                  <a:pt x="3881552" y="170053"/>
                                </a:cubicBezTo>
                                <a:cubicBezTo>
                                  <a:pt x="3881933" y="167259"/>
                                  <a:pt x="3882441" y="164592"/>
                                  <a:pt x="3882949" y="162179"/>
                                </a:cubicBezTo>
                                <a:cubicBezTo>
                                  <a:pt x="3883457" y="159766"/>
                                  <a:pt x="3883965" y="157480"/>
                                  <a:pt x="3884473" y="155448"/>
                                </a:cubicBezTo>
                                <a:cubicBezTo>
                                  <a:pt x="3884854" y="153416"/>
                                  <a:pt x="3885362" y="151638"/>
                                  <a:pt x="3885870" y="150241"/>
                                </a:cubicBezTo>
                                <a:cubicBezTo>
                                  <a:pt x="3886378" y="148844"/>
                                  <a:pt x="3886886" y="147574"/>
                                  <a:pt x="3887394" y="146812"/>
                                </a:cubicBezTo>
                                <a:cubicBezTo>
                                  <a:pt x="3887775" y="146050"/>
                                  <a:pt x="3888283" y="145669"/>
                                  <a:pt x="3888791" y="145542"/>
                                </a:cubicBezTo>
                                <a:cubicBezTo>
                                  <a:pt x="3889299" y="145542"/>
                                  <a:pt x="3889807" y="145923"/>
                                  <a:pt x="3890315" y="146685"/>
                                </a:cubicBezTo>
                                <a:cubicBezTo>
                                  <a:pt x="3890696" y="147447"/>
                                  <a:pt x="3891204" y="148590"/>
                                  <a:pt x="3891712" y="150114"/>
                                </a:cubicBezTo>
                                <a:cubicBezTo>
                                  <a:pt x="3892220" y="151638"/>
                                  <a:pt x="3892728" y="153670"/>
                                  <a:pt x="3893109" y="155829"/>
                                </a:cubicBezTo>
                                <a:cubicBezTo>
                                  <a:pt x="3893617" y="157988"/>
                                  <a:pt x="3894125" y="160528"/>
                                  <a:pt x="3894633" y="163322"/>
                                </a:cubicBezTo>
                                <a:cubicBezTo>
                                  <a:pt x="3895141" y="165989"/>
                                  <a:pt x="3895649" y="168910"/>
                                  <a:pt x="3896030" y="171958"/>
                                </a:cubicBezTo>
                                <a:cubicBezTo>
                                  <a:pt x="3896538" y="175006"/>
                                  <a:pt x="3897046" y="178308"/>
                                  <a:pt x="3897554" y="181356"/>
                                </a:cubicBezTo>
                                <a:cubicBezTo>
                                  <a:pt x="3898062" y="184531"/>
                                  <a:pt x="3898570" y="187833"/>
                                  <a:pt x="3898951" y="190881"/>
                                </a:cubicBezTo>
                                <a:cubicBezTo>
                                  <a:pt x="3899459" y="193929"/>
                                  <a:pt x="3899967" y="197104"/>
                                  <a:pt x="3900475" y="200025"/>
                                </a:cubicBezTo>
                                <a:cubicBezTo>
                                  <a:pt x="3900983" y="202946"/>
                                  <a:pt x="3901491" y="205613"/>
                                  <a:pt x="3901872" y="208280"/>
                                </a:cubicBezTo>
                                <a:cubicBezTo>
                                  <a:pt x="3902380" y="210947"/>
                                  <a:pt x="3902888" y="213487"/>
                                  <a:pt x="3903396" y="215773"/>
                                </a:cubicBezTo>
                                <a:cubicBezTo>
                                  <a:pt x="3903904" y="218186"/>
                                  <a:pt x="3904412" y="220345"/>
                                  <a:pt x="3904793" y="222377"/>
                                </a:cubicBezTo>
                                <a:cubicBezTo>
                                  <a:pt x="3905301" y="224409"/>
                                  <a:pt x="3905809" y="226314"/>
                                  <a:pt x="3906317" y="227965"/>
                                </a:cubicBezTo>
                                <a:cubicBezTo>
                                  <a:pt x="3906825" y="229743"/>
                                  <a:pt x="3907333" y="231394"/>
                                  <a:pt x="3907714" y="232918"/>
                                </a:cubicBezTo>
                                <a:cubicBezTo>
                                  <a:pt x="3908222" y="234442"/>
                                  <a:pt x="3908730" y="235839"/>
                                  <a:pt x="3909238" y="237109"/>
                                </a:cubicBezTo>
                                <a:cubicBezTo>
                                  <a:pt x="3909746" y="238379"/>
                                  <a:pt x="3910127" y="239522"/>
                                  <a:pt x="3910635" y="240665"/>
                                </a:cubicBezTo>
                                <a:cubicBezTo>
                                  <a:pt x="3911143" y="241681"/>
                                  <a:pt x="3911651" y="242697"/>
                                  <a:pt x="3912159" y="243713"/>
                                </a:cubicBezTo>
                                <a:cubicBezTo>
                                  <a:pt x="3912667" y="244602"/>
                                  <a:pt x="3913048" y="245491"/>
                                  <a:pt x="3913556" y="246253"/>
                                </a:cubicBezTo>
                                <a:cubicBezTo>
                                  <a:pt x="3914064" y="247015"/>
                                  <a:pt x="3914572" y="247777"/>
                                  <a:pt x="3915080" y="248539"/>
                                </a:cubicBezTo>
                                <a:cubicBezTo>
                                  <a:pt x="3915588" y="249174"/>
                                  <a:pt x="3915969" y="249809"/>
                                  <a:pt x="3916477" y="250444"/>
                                </a:cubicBezTo>
                                <a:cubicBezTo>
                                  <a:pt x="3916985" y="250952"/>
                                  <a:pt x="3917493" y="251587"/>
                                  <a:pt x="3918001" y="252095"/>
                                </a:cubicBezTo>
                                <a:cubicBezTo>
                                  <a:pt x="3918509" y="252603"/>
                                  <a:pt x="3918890" y="253111"/>
                                  <a:pt x="3919398" y="253492"/>
                                </a:cubicBezTo>
                                <a:cubicBezTo>
                                  <a:pt x="3919906" y="254000"/>
                                  <a:pt x="3920414" y="254381"/>
                                  <a:pt x="3920922" y="254762"/>
                                </a:cubicBezTo>
                                <a:cubicBezTo>
                                  <a:pt x="3921430" y="255143"/>
                                  <a:pt x="3921811" y="255524"/>
                                  <a:pt x="3922319" y="255905"/>
                                </a:cubicBezTo>
                                <a:cubicBezTo>
                                  <a:pt x="3922827" y="256286"/>
                                  <a:pt x="3923335" y="256540"/>
                                  <a:pt x="3923843" y="256794"/>
                                </a:cubicBezTo>
                                <a:cubicBezTo>
                                  <a:pt x="3924351" y="257048"/>
                                  <a:pt x="3924732" y="257302"/>
                                  <a:pt x="3925240" y="257429"/>
                                </a:cubicBezTo>
                                <a:cubicBezTo>
                                  <a:pt x="3925748" y="257683"/>
                                  <a:pt x="3926256" y="257810"/>
                                  <a:pt x="3926764" y="257937"/>
                                </a:cubicBezTo>
                                <a:cubicBezTo>
                                  <a:pt x="3927145" y="258064"/>
                                  <a:pt x="3927653" y="258318"/>
                                  <a:pt x="3928161" y="258318"/>
                                </a:cubicBezTo>
                                <a:cubicBezTo>
                                  <a:pt x="3928669" y="258445"/>
                                  <a:pt x="3929177" y="258445"/>
                                  <a:pt x="3929685" y="258445"/>
                                </a:cubicBezTo>
                                <a:cubicBezTo>
                                  <a:pt x="3930066" y="258445"/>
                                  <a:pt x="3930574" y="258445"/>
                                  <a:pt x="3931082" y="258318"/>
                                </a:cubicBezTo>
                                <a:cubicBezTo>
                                  <a:pt x="3931590" y="258318"/>
                                  <a:pt x="3932098" y="258191"/>
                                  <a:pt x="3932606" y="258191"/>
                                </a:cubicBezTo>
                                <a:cubicBezTo>
                                  <a:pt x="3932987" y="258064"/>
                                  <a:pt x="3933495" y="257810"/>
                                  <a:pt x="3934003" y="257683"/>
                                </a:cubicBezTo>
                                <a:cubicBezTo>
                                  <a:pt x="3934511" y="257556"/>
                                  <a:pt x="3935019" y="257302"/>
                                  <a:pt x="3935527" y="257175"/>
                                </a:cubicBezTo>
                                <a:cubicBezTo>
                                  <a:pt x="3935908" y="256921"/>
                                  <a:pt x="3936416" y="256794"/>
                                  <a:pt x="3936924" y="256540"/>
                                </a:cubicBezTo>
                                <a:cubicBezTo>
                                  <a:pt x="3937432" y="256413"/>
                                  <a:pt x="3937940" y="256159"/>
                                  <a:pt x="3938448" y="256032"/>
                                </a:cubicBezTo>
                                <a:cubicBezTo>
                                  <a:pt x="3938829" y="255905"/>
                                  <a:pt x="3939337" y="255778"/>
                                  <a:pt x="3939845" y="255651"/>
                                </a:cubicBezTo>
                                <a:cubicBezTo>
                                  <a:pt x="3940353" y="255524"/>
                                  <a:pt x="3940861" y="255524"/>
                                  <a:pt x="3941369" y="255524"/>
                                </a:cubicBezTo>
                                <a:cubicBezTo>
                                  <a:pt x="3941750" y="255397"/>
                                  <a:pt x="3942258" y="255524"/>
                                  <a:pt x="3942766" y="255524"/>
                                </a:cubicBezTo>
                                <a:cubicBezTo>
                                  <a:pt x="3943274" y="255651"/>
                                  <a:pt x="3943782" y="255778"/>
                                  <a:pt x="3944163" y="255905"/>
                                </a:cubicBezTo>
                                <a:cubicBezTo>
                                  <a:pt x="3944671" y="256159"/>
                                  <a:pt x="3945179" y="256286"/>
                                  <a:pt x="3945687" y="256540"/>
                                </a:cubicBezTo>
                                <a:cubicBezTo>
                                  <a:pt x="3946195" y="256794"/>
                                  <a:pt x="3946703" y="257048"/>
                                  <a:pt x="3947084" y="257302"/>
                                </a:cubicBezTo>
                                <a:cubicBezTo>
                                  <a:pt x="3947592" y="257683"/>
                                  <a:pt x="3948100" y="257937"/>
                                  <a:pt x="3948608" y="258318"/>
                                </a:cubicBezTo>
                                <a:cubicBezTo>
                                  <a:pt x="3949116" y="258699"/>
                                  <a:pt x="3949624" y="259080"/>
                                  <a:pt x="3950005" y="259334"/>
                                </a:cubicBezTo>
                                <a:cubicBezTo>
                                  <a:pt x="3950513" y="259715"/>
                                  <a:pt x="3951021" y="260096"/>
                                  <a:pt x="3951529" y="260477"/>
                                </a:cubicBezTo>
                                <a:cubicBezTo>
                                  <a:pt x="3952037" y="260858"/>
                                  <a:pt x="3952545" y="261366"/>
                                  <a:pt x="3952926" y="261620"/>
                                </a:cubicBezTo>
                                <a:cubicBezTo>
                                  <a:pt x="3953434" y="262001"/>
                                  <a:pt x="3953942" y="262382"/>
                                  <a:pt x="3954450" y="262763"/>
                                </a:cubicBezTo>
                                <a:cubicBezTo>
                                  <a:pt x="3954958" y="263017"/>
                                  <a:pt x="3955466" y="263398"/>
                                  <a:pt x="3955847" y="263652"/>
                                </a:cubicBezTo>
                                <a:cubicBezTo>
                                  <a:pt x="3956355" y="263906"/>
                                  <a:pt x="3956863" y="264160"/>
                                  <a:pt x="3957371" y="264414"/>
                                </a:cubicBezTo>
                                <a:cubicBezTo>
                                  <a:pt x="3957879" y="264668"/>
                                  <a:pt x="3958387" y="264795"/>
                                  <a:pt x="3958768" y="264922"/>
                                </a:cubicBezTo>
                                <a:cubicBezTo>
                                  <a:pt x="3959276" y="265049"/>
                                  <a:pt x="3959784" y="265176"/>
                                  <a:pt x="3960292" y="265176"/>
                                </a:cubicBezTo>
                                <a:cubicBezTo>
                                  <a:pt x="3960800" y="265176"/>
                                  <a:pt x="3961181" y="265176"/>
                                  <a:pt x="3961689" y="265176"/>
                                </a:cubicBezTo>
                                <a:cubicBezTo>
                                  <a:pt x="3962197" y="265049"/>
                                  <a:pt x="3962705" y="264922"/>
                                  <a:pt x="3963213" y="264795"/>
                                </a:cubicBezTo>
                                <a:cubicBezTo>
                                  <a:pt x="3963721" y="264668"/>
                                  <a:pt x="3964102" y="264414"/>
                                  <a:pt x="3964610" y="264160"/>
                                </a:cubicBezTo>
                                <a:cubicBezTo>
                                  <a:pt x="3965118" y="263906"/>
                                  <a:pt x="3965626" y="263652"/>
                                  <a:pt x="3966134" y="263271"/>
                                </a:cubicBezTo>
                                <a:cubicBezTo>
                                  <a:pt x="3966642" y="263017"/>
                                  <a:pt x="3967023" y="262636"/>
                                  <a:pt x="3967531" y="262255"/>
                                </a:cubicBezTo>
                                <a:cubicBezTo>
                                  <a:pt x="3968039" y="261874"/>
                                  <a:pt x="3968547" y="261366"/>
                                  <a:pt x="3969055" y="260985"/>
                                </a:cubicBezTo>
                                <a:cubicBezTo>
                                  <a:pt x="3969563" y="260477"/>
                                  <a:pt x="3969944" y="260096"/>
                                  <a:pt x="3970452" y="259715"/>
                                </a:cubicBezTo>
                                <a:cubicBezTo>
                                  <a:pt x="3970960" y="259207"/>
                                  <a:pt x="3971468" y="258826"/>
                                  <a:pt x="3971976" y="258318"/>
                                </a:cubicBezTo>
                                <a:cubicBezTo>
                                  <a:pt x="3972484" y="257937"/>
                                  <a:pt x="3972865" y="257556"/>
                                  <a:pt x="3973373" y="257048"/>
                                </a:cubicBezTo>
                                <a:cubicBezTo>
                                  <a:pt x="3973881" y="256667"/>
                                  <a:pt x="3974389" y="256286"/>
                                  <a:pt x="3974897" y="255778"/>
                                </a:cubicBezTo>
                                <a:cubicBezTo>
                                  <a:pt x="3975405" y="255397"/>
                                  <a:pt x="3975786" y="254889"/>
                                  <a:pt x="3976294" y="254381"/>
                                </a:cubicBezTo>
                                <a:cubicBezTo>
                                  <a:pt x="3976802" y="253873"/>
                                  <a:pt x="3977310" y="253238"/>
                                  <a:pt x="3977818" y="252603"/>
                                </a:cubicBezTo>
                                <a:cubicBezTo>
                                  <a:pt x="3978199" y="251841"/>
                                  <a:pt x="3978707" y="251079"/>
                                  <a:pt x="3979215" y="250190"/>
                                </a:cubicBezTo>
                                <a:cubicBezTo>
                                  <a:pt x="3979723" y="249174"/>
                                  <a:pt x="3980231" y="248158"/>
                                  <a:pt x="3980739" y="247015"/>
                                </a:cubicBezTo>
                                <a:cubicBezTo>
                                  <a:pt x="3981120" y="245872"/>
                                  <a:pt x="3981628" y="244475"/>
                                  <a:pt x="3982136" y="243078"/>
                                </a:cubicBezTo>
                                <a:cubicBezTo>
                                  <a:pt x="3982644" y="241808"/>
                                  <a:pt x="3983152" y="240284"/>
                                  <a:pt x="3983660" y="238887"/>
                                </a:cubicBezTo>
                                <a:cubicBezTo>
                                  <a:pt x="3984041" y="237490"/>
                                  <a:pt x="3984549" y="235966"/>
                                  <a:pt x="3985057" y="234696"/>
                                </a:cubicBezTo>
                                <a:cubicBezTo>
                                  <a:pt x="3985565" y="233299"/>
                                  <a:pt x="3986073" y="232029"/>
                                  <a:pt x="3986581" y="231140"/>
                                </a:cubicBezTo>
                                <a:cubicBezTo>
                                  <a:pt x="3986962" y="230124"/>
                                  <a:pt x="3987470" y="229235"/>
                                  <a:pt x="3987978" y="228727"/>
                                </a:cubicBezTo>
                                <a:cubicBezTo>
                                  <a:pt x="3988486" y="228219"/>
                                  <a:pt x="3988994" y="227965"/>
                                  <a:pt x="3989502" y="228092"/>
                                </a:cubicBezTo>
                                <a:cubicBezTo>
                                  <a:pt x="3989883" y="228092"/>
                                  <a:pt x="3990391" y="228473"/>
                                  <a:pt x="3990899" y="229108"/>
                                </a:cubicBezTo>
                                <a:cubicBezTo>
                                  <a:pt x="3991407" y="229743"/>
                                  <a:pt x="3991915" y="230759"/>
                                  <a:pt x="3992423" y="231902"/>
                                </a:cubicBezTo>
                                <a:cubicBezTo>
                                  <a:pt x="3992804" y="232918"/>
                                  <a:pt x="3993312" y="234315"/>
                                  <a:pt x="3993820" y="235712"/>
                                </a:cubicBezTo>
                                <a:cubicBezTo>
                                  <a:pt x="3994328" y="237109"/>
                                  <a:pt x="3994836" y="238633"/>
                                  <a:pt x="3995217" y="240030"/>
                                </a:cubicBezTo>
                                <a:cubicBezTo>
                                  <a:pt x="3995725" y="241427"/>
                                  <a:pt x="3996233" y="242951"/>
                                  <a:pt x="3996741" y="244221"/>
                                </a:cubicBezTo>
                                <a:cubicBezTo>
                                  <a:pt x="3997249" y="245364"/>
                                  <a:pt x="3997757" y="246634"/>
                                  <a:pt x="3998138" y="247523"/>
                                </a:cubicBezTo>
                                <a:cubicBezTo>
                                  <a:pt x="3998646" y="248539"/>
                                  <a:pt x="3999154" y="249428"/>
                                  <a:pt x="3999662" y="250063"/>
                                </a:cubicBezTo>
                                <a:cubicBezTo>
                                  <a:pt x="4000170" y="250698"/>
                                  <a:pt x="4000678" y="251079"/>
                                  <a:pt x="4001059" y="251333"/>
                                </a:cubicBezTo>
                                <a:cubicBezTo>
                                  <a:pt x="4001567" y="251587"/>
                                  <a:pt x="4002075" y="251714"/>
                                  <a:pt x="4002583" y="251841"/>
                                </a:cubicBezTo>
                                <a:cubicBezTo>
                                  <a:pt x="4003091" y="251841"/>
                                  <a:pt x="4003599" y="251714"/>
                                  <a:pt x="4003980" y="251587"/>
                                </a:cubicBezTo>
                                <a:cubicBezTo>
                                  <a:pt x="4004488" y="251460"/>
                                  <a:pt x="4004996" y="251333"/>
                                  <a:pt x="4005504" y="251206"/>
                                </a:cubicBezTo>
                                <a:cubicBezTo>
                                  <a:pt x="4006012" y="250952"/>
                                  <a:pt x="4006520" y="250825"/>
                                  <a:pt x="4006901" y="250698"/>
                                </a:cubicBezTo>
                                <a:cubicBezTo>
                                  <a:pt x="4007409" y="250698"/>
                                  <a:pt x="4007917" y="250571"/>
                                  <a:pt x="4008425" y="250698"/>
                                </a:cubicBezTo>
                                <a:cubicBezTo>
                                  <a:pt x="4008933" y="250825"/>
                                  <a:pt x="4009314" y="250952"/>
                                  <a:pt x="4009822" y="251206"/>
                                </a:cubicBezTo>
                                <a:cubicBezTo>
                                  <a:pt x="4010330" y="251587"/>
                                  <a:pt x="4010838" y="251968"/>
                                  <a:pt x="4011346" y="252476"/>
                                </a:cubicBezTo>
                                <a:cubicBezTo>
                                  <a:pt x="4011854" y="252984"/>
                                  <a:pt x="4012235" y="253746"/>
                                  <a:pt x="4012743" y="254508"/>
                                </a:cubicBezTo>
                                <a:cubicBezTo>
                                  <a:pt x="4013251" y="255397"/>
                                  <a:pt x="4013759" y="256413"/>
                                  <a:pt x="4014267" y="257429"/>
                                </a:cubicBezTo>
                                <a:cubicBezTo>
                                  <a:pt x="4014775" y="258572"/>
                                  <a:pt x="4015156" y="259842"/>
                                  <a:pt x="4015664" y="261112"/>
                                </a:cubicBezTo>
                                <a:cubicBezTo>
                                  <a:pt x="4016172" y="262509"/>
                                  <a:pt x="4016680" y="263906"/>
                                  <a:pt x="4017188" y="265557"/>
                                </a:cubicBezTo>
                                <a:cubicBezTo>
                                  <a:pt x="4017696" y="267081"/>
                                  <a:pt x="4018077" y="268732"/>
                                  <a:pt x="4018585" y="270510"/>
                                </a:cubicBezTo>
                                <a:cubicBezTo>
                                  <a:pt x="4019093" y="272161"/>
                                  <a:pt x="4019601" y="273939"/>
                                  <a:pt x="4020109" y="275844"/>
                                </a:cubicBezTo>
                                <a:cubicBezTo>
                                  <a:pt x="4020617" y="277749"/>
                                  <a:pt x="4020998" y="279654"/>
                                  <a:pt x="4021506" y="281686"/>
                                </a:cubicBezTo>
                                <a:cubicBezTo>
                                  <a:pt x="4022014" y="283591"/>
                                  <a:pt x="4022522" y="285623"/>
                                  <a:pt x="4023030" y="287655"/>
                                </a:cubicBezTo>
                                <a:cubicBezTo>
                                  <a:pt x="4023538" y="289814"/>
                                  <a:pt x="4023919" y="291973"/>
                                  <a:pt x="4024427" y="294132"/>
                                </a:cubicBezTo>
                                <a:cubicBezTo>
                                  <a:pt x="4024935" y="296291"/>
                                  <a:pt x="4025443" y="298577"/>
                                  <a:pt x="4025951" y="300863"/>
                                </a:cubicBezTo>
                                <a:cubicBezTo>
                                  <a:pt x="4026332" y="303276"/>
                                  <a:pt x="4026840" y="305562"/>
                                  <a:pt x="4027348" y="307975"/>
                                </a:cubicBezTo>
                                <a:cubicBezTo>
                                  <a:pt x="4027856" y="310388"/>
                                  <a:pt x="4028364" y="312928"/>
                                  <a:pt x="4028872" y="315341"/>
                                </a:cubicBezTo>
                                <a:cubicBezTo>
                                  <a:pt x="4029253" y="317881"/>
                                  <a:pt x="4029761" y="320421"/>
                                  <a:pt x="4030269" y="322961"/>
                                </a:cubicBezTo>
                                <a:cubicBezTo>
                                  <a:pt x="4030777" y="325628"/>
                                  <a:pt x="4031285" y="328168"/>
                                  <a:pt x="4031793" y="330708"/>
                                </a:cubicBezTo>
                                <a:cubicBezTo>
                                  <a:pt x="4032174" y="333248"/>
                                  <a:pt x="4032682" y="335788"/>
                                  <a:pt x="4033190" y="338328"/>
                                </a:cubicBezTo>
                                <a:cubicBezTo>
                                  <a:pt x="4033698" y="340741"/>
                                  <a:pt x="4034206" y="343281"/>
                                  <a:pt x="4034714" y="345694"/>
                                </a:cubicBezTo>
                                <a:cubicBezTo>
                                  <a:pt x="4035095" y="347980"/>
                                  <a:pt x="4035603" y="350266"/>
                                  <a:pt x="4036111" y="352552"/>
                                </a:cubicBezTo>
                                <a:cubicBezTo>
                                  <a:pt x="4036619" y="354711"/>
                                  <a:pt x="4037127" y="356870"/>
                                  <a:pt x="4037635" y="358775"/>
                                </a:cubicBezTo>
                                <a:cubicBezTo>
                                  <a:pt x="4038016" y="360680"/>
                                  <a:pt x="4038524" y="362458"/>
                                  <a:pt x="4039032" y="364109"/>
                                </a:cubicBezTo>
                                <a:cubicBezTo>
                                  <a:pt x="4039540" y="365633"/>
                                  <a:pt x="4040048" y="367030"/>
                                  <a:pt x="4040556" y="368300"/>
                                </a:cubicBezTo>
                                <a:cubicBezTo>
                                  <a:pt x="4040937" y="369443"/>
                                  <a:pt x="4041445" y="370459"/>
                                  <a:pt x="4041953" y="371221"/>
                                </a:cubicBezTo>
                                <a:cubicBezTo>
                                  <a:pt x="4042461" y="371983"/>
                                  <a:pt x="4042969" y="372491"/>
                                  <a:pt x="4043350" y="372872"/>
                                </a:cubicBezTo>
                                <a:cubicBezTo>
                                  <a:pt x="4043858" y="373253"/>
                                  <a:pt x="4044366" y="373380"/>
                                  <a:pt x="4044874" y="373380"/>
                                </a:cubicBezTo>
                                <a:cubicBezTo>
                                  <a:pt x="4045382" y="373380"/>
                                  <a:pt x="4045890" y="373253"/>
                                  <a:pt x="4046271" y="373126"/>
                                </a:cubicBezTo>
                                <a:cubicBezTo>
                                  <a:pt x="4046779" y="372999"/>
                                  <a:pt x="4047287" y="372745"/>
                                  <a:pt x="4047795" y="372618"/>
                                </a:cubicBezTo>
                                <a:cubicBezTo>
                                  <a:pt x="4048303" y="372491"/>
                                  <a:pt x="4048811" y="372491"/>
                                  <a:pt x="4049192" y="372618"/>
                                </a:cubicBezTo>
                                <a:cubicBezTo>
                                  <a:pt x="4049700" y="372745"/>
                                  <a:pt x="4050208" y="373126"/>
                                  <a:pt x="4050716" y="373634"/>
                                </a:cubicBezTo>
                                <a:cubicBezTo>
                                  <a:pt x="4051224" y="374269"/>
                                  <a:pt x="4051732" y="375158"/>
                                  <a:pt x="4052113" y="376174"/>
                                </a:cubicBezTo>
                                <a:cubicBezTo>
                                  <a:pt x="4052621" y="377190"/>
                                  <a:pt x="4053129" y="378587"/>
                                  <a:pt x="4053637" y="379984"/>
                                </a:cubicBezTo>
                                <a:cubicBezTo>
                                  <a:pt x="4054145" y="381381"/>
                                  <a:pt x="4054653" y="383032"/>
                                  <a:pt x="4055034" y="384683"/>
                                </a:cubicBezTo>
                                <a:cubicBezTo>
                                  <a:pt x="4055542" y="386334"/>
                                  <a:pt x="4056050" y="388112"/>
                                  <a:pt x="4056558" y="389636"/>
                                </a:cubicBezTo>
                                <a:cubicBezTo>
                                  <a:pt x="4057066" y="391287"/>
                                  <a:pt x="4057574" y="392811"/>
                                  <a:pt x="4057955" y="393954"/>
                                </a:cubicBezTo>
                                <a:cubicBezTo>
                                  <a:pt x="4058463" y="395224"/>
                                  <a:pt x="4058971" y="396240"/>
                                  <a:pt x="4059479" y="397002"/>
                                </a:cubicBezTo>
                                <a:cubicBezTo>
                                  <a:pt x="4059987" y="397637"/>
                                  <a:pt x="4060368" y="398018"/>
                                  <a:pt x="4060876" y="398018"/>
                                </a:cubicBezTo>
                                <a:cubicBezTo>
                                  <a:pt x="4061384" y="398018"/>
                                  <a:pt x="4061892" y="397764"/>
                                  <a:pt x="4062400" y="397256"/>
                                </a:cubicBezTo>
                                <a:cubicBezTo>
                                  <a:pt x="4062908" y="396748"/>
                                  <a:pt x="4063289" y="395986"/>
                                  <a:pt x="4063797" y="395097"/>
                                </a:cubicBezTo>
                                <a:cubicBezTo>
                                  <a:pt x="4064305" y="394335"/>
                                  <a:pt x="4064813" y="393192"/>
                                  <a:pt x="4065321" y="392303"/>
                                </a:cubicBezTo>
                                <a:cubicBezTo>
                                  <a:pt x="4065829" y="391287"/>
                                  <a:pt x="4066210" y="390271"/>
                                  <a:pt x="4066718" y="389382"/>
                                </a:cubicBezTo>
                                <a:cubicBezTo>
                                  <a:pt x="4067226" y="388493"/>
                                  <a:pt x="4067734" y="387731"/>
                                  <a:pt x="4068242" y="387096"/>
                                </a:cubicBezTo>
                                <a:cubicBezTo>
                                  <a:pt x="4068750" y="386461"/>
                                  <a:pt x="4069131" y="385953"/>
                                  <a:pt x="4069639" y="385572"/>
                                </a:cubicBezTo>
                                <a:cubicBezTo>
                                  <a:pt x="4070147" y="385191"/>
                                  <a:pt x="4070655" y="384937"/>
                                  <a:pt x="4071163" y="384810"/>
                                </a:cubicBezTo>
                                <a:cubicBezTo>
                                  <a:pt x="4071671" y="384683"/>
                                  <a:pt x="4072052" y="384683"/>
                                  <a:pt x="4072560" y="384556"/>
                                </a:cubicBezTo>
                                <a:cubicBezTo>
                                  <a:pt x="4073068" y="384556"/>
                                  <a:pt x="4073576" y="384556"/>
                                  <a:pt x="4074084" y="384556"/>
                                </a:cubicBezTo>
                                <a:cubicBezTo>
                                  <a:pt x="4074592" y="384556"/>
                                  <a:pt x="4074973" y="384429"/>
                                  <a:pt x="4075481" y="384302"/>
                                </a:cubicBezTo>
                                <a:cubicBezTo>
                                  <a:pt x="4075989" y="384048"/>
                                  <a:pt x="4076497" y="383921"/>
                                  <a:pt x="4077005" y="383540"/>
                                </a:cubicBezTo>
                                <a:cubicBezTo>
                                  <a:pt x="4077386" y="383159"/>
                                  <a:pt x="4077894" y="382651"/>
                                  <a:pt x="4078402" y="382016"/>
                                </a:cubicBezTo>
                                <a:cubicBezTo>
                                  <a:pt x="4078910" y="381381"/>
                                  <a:pt x="4079418" y="380746"/>
                                  <a:pt x="4079926" y="379857"/>
                                </a:cubicBezTo>
                                <a:cubicBezTo>
                                  <a:pt x="4080307" y="378968"/>
                                  <a:pt x="4080815" y="377952"/>
                                  <a:pt x="4081323" y="376809"/>
                                </a:cubicBezTo>
                                <a:cubicBezTo>
                                  <a:pt x="4081831" y="375793"/>
                                  <a:pt x="4082339" y="374523"/>
                                  <a:pt x="4082847" y="373253"/>
                                </a:cubicBezTo>
                                <a:cubicBezTo>
                                  <a:pt x="4083228" y="371983"/>
                                  <a:pt x="4083736" y="370459"/>
                                  <a:pt x="4084244" y="369062"/>
                                </a:cubicBezTo>
                                <a:cubicBezTo>
                                  <a:pt x="4084752" y="367538"/>
                                  <a:pt x="4085260" y="366014"/>
                                  <a:pt x="4085768" y="364363"/>
                                </a:cubicBezTo>
                                <a:cubicBezTo>
                                  <a:pt x="4086149" y="362839"/>
                                  <a:pt x="4086657" y="361061"/>
                                  <a:pt x="4087165" y="359410"/>
                                </a:cubicBezTo>
                                <a:cubicBezTo>
                                  <a:pt x="4087673" y="357759"/>
                                  <a:pt x="4088181" y="355981"/>
                                  <a:pt x="4088689" y="354330"/>
                                </a:cubicBezTo>
                                <a:cubicBezTo>
                                  <a:pt x="4089070" y="352552"/>
                                  <a:pt x="4089578" y="350774"/>
                                  <a:pt x="4090086" y="349123"/>
                                </a:cubicBezTo>
                                <a:cubicBezTo>
                                  <a:pt x="4090594" y="347345"/>
                                  <a:pt x="4091102" y="345694"/>
                                  <a:pt x="4091610" y="344043"/>
                                </a:cubicBezTo>
                                <a:cubicBezTo>
                                  <a:pt x="4091991" y="342265"/>
                                  <a:pt x="4092499" y="340614"/>
                                  <a:pt x="4093007" y="338963"/>
                                </a:cubicBezTo>
                                <a:cubicBezTo>
                                  <a:pt x="4093515" y="337312"/>
                                  <a:pt x="4094023" y="335788"/>
                                  <a:pt x="4094404" y="334137"/>
                                </a:cubicBezTo>
                                <a:cubicBezTo>
                                  <a:pt x="4094912" y="332613"/>
                                  <a:pt x="4095420" y="330962"/>
                                  <a:pt x="4095928" y="329438"/>
                                </a:cubicBezTo>
                                <a:cubicBezTo>
                                  <a:pt x="4096436" y="327914"/>
                                  <a:pt x="4096944" y="326263"/>
                                  <a:pt x="4097325" y="324739"/>
                                </a:cubicBezTo>
                                <a:cubicBezTo>
                                  <a:pt x="4097833" y="323215"/>
                                  <a:pt x="4098341" y="321564"/>
                                  <a:pt x="4098849" y="320040"/>
                                </a:cubicBezTo>
                                <a:cubicBezTo>
                                  <a:pt x="4099357" y="318389"/>
                                  <a:pt x="4099865" y="316865"/>
                                  <a:pt x="4100246" y="315214"/>
                                </a:cubicBezTo>
                                <a:cubicBezTo>
                                  <a:pt x="4100754" y="313563"/>
                                  <a:pt x="4101262" y="311912"/>
                                  <a:pt x="4101770" y="310261"/>
                                </a:cubicBezTo>
                                <a:cubicBezTo>
                                  <a:pt x="4102278" y="308610"/>
                                  <a:pt x="4102786" y="306832"/>
                                  <a:pt x="4103167" y="305054"/>
                                </a:cubicBezTo>
                                <a:cubicBezTo>
                                  <a:pt x="4103675" y="303276"/>
                                  <a:pt x="4104183" y="301498"/>
                                  <a:pt x="4104691" y="299593"/>
                                </a:cubicBezTo>
                                <a:cubicBezTo>
                                  <a:pt x="4105199" y="297688"/>
                                  <a:pt x="4105707" y="295783"/>
                                  <a:pt x="4106088" y="293751"/>
                                </a:cubicBezTo>
                                <a:cubicBezTo>
                                  <a:pt x="4106596" y="291719"/>
                                  <a:pt x="4107104" y="289560"/>
                                  <a:pt x="4107612" y="287401"/>
                                </a:cubicBezTo>
                                <a:cubicBezTo>
                                  <a:pt x="4108120" y="285242"/>
                                  <a:pt x="4108628" y="282956"/>
                                  <a:pt x="4109009" y="280670"/>
                                </a:cubicBezTo>
                                <a:cubicBezTo>
                                  <a:pt x="4109517" y="278257"/>
                                  <a:pt x="4110025" y="275844"/>
                                  <a:pt x="4110533" y="273431"/>
                                </a:cubicBezTo>
                                <a:cubicBezTo>
                                  <a:pt x="4111041" y="271018"/>
                                  <a:pt x="4111422" y="268478"/>
                                  <a:pt x="4111930" y="265938"/>
                                </a:cubicBezTo>
                                <a:cubicBezTo>
                                  <a:pt x="4112438" y="263525"/>
                                  <a:pt x="4112946" y="260985"/>
                                  <a:pt x="4113454" y="258572"/>
                                </a:cubicBezTo>
                                <a:cubicBezTo>
                                  <a:pt x="4113962" y="256286"/>
                                  <a:pt x="4114343" y="253873"/>
                                  <a:pt x="4114851" y="251714"/>
                                </a:cubicBezTo>
                                <a:cubicBezTo>
                                  <a:pt x="4115359" y="249555"/>
                                  <a:pt x="4115867" y="247523"/>
                                  <a:pt x="4116375" y="245745"/>
                                </a:cubicBezTo>
                                <a:cubicBezTo>
                                  <a:pt x="4116883" y="243967"/>
                                  <a:pt x="4117264" y="242316"/>
                                  <a:pt x="4117772" y="241046"/>
                                </a:cubicBezTo>
                                <a:cubicBezTo>
                                  <a:pt x="4118280" y="239649"/>
                                  <a:pt x="4118788" y="238633"/>
                                  <a:pt x="4119296" y="237744"/>
                                </a:cubicBezTo>
                                <a:cubicBezTo>
                                  <a:pt x="4119804" y="236982"/>
                                  <a:pt x="4120185" y="236474"/>
                                  <a:pt x="4120693" y="236220"/>
                                </a:cubicBezTo>
                                <a:cubicBezTo>
                                  <a:pt x="4121201" y="235839"/>
                                  <a:pt x="4121709" y="235839"/>
                                  <a:pt x="4122217" y="236093"/>
                                </a:cubicBezTo>
                                <a:cubicBezTo>
                                  <a:pt x="4122725" y="236220"/>
                                  <a:pt x="4123106" y="236728"/>
                                  <a:pt x="4123614" y="237236"/>
                                </a:cubicBezTo>
                                <a:cubicBezTo>
                                  <a:pt x="4124122" y="237744"/>
                                  <a:pt x="4124630" y="238506"/>
                                  <a:pt x="4125138" y="239268"/>
                                </a:cubicBezTo>
                                <a:cubicBezTo>
                                  <a:pt x="4125646" y="240030"/>
                                  <a:pt x="4126027" y="241046"/>
                                  <a:pt x="4126535" y="241935"/>
                                </a:cubicBezTo>
                                <a:cubicBezTo>
                                  <a:pt x="4127043" y="242824"/>
                                  <a:pt x="4127551" y="243840"/>
                                  <a:pt x="4128059" y="244729"/>
                                </a:cubicBezTo>
                                <a:cubicBezTo>
                                  <a:pt x="4128440" y="245618"/>
                                  <a:pt x="4128948" y="246507"/>
                                  <a:pt x="4129456" y="247396"/>
                                </a:cubicBezTo>
                                <a:cubicBezTo>
                                  <a:pt x="4129964" y="248158"/>
                                  <a:pt x="4130472" y="248793"/>
                                  <a:pt x="4130980" y="249428"/>
                                </a:cubicBezTo>
                                <a:cubicBezTo>
                                  <a:pt x="4131361" y="249936"/>
                                  <a:pt x="4131869" y="250317"/>
                                  <a:pt x="4132377" y="250698"/>
                                </a:cubicBezTo>
                                <a:cubicBezTo>
                                  <a:pt x="4132885" y="250952"/>
                                  <a:pt x="4133393" y="251079"/>
                                  <a:pt x="4133901" y="251079"/>
                                </a:cubicBezTo>
                                <a:cubicBezTo>
                                  <a:pt x="4134282" y="250952"/>
                                  <a:pt x="4134790" y="250825"/>
                                  <a:pt x="4135298" y="250317"/>
                                </a:cubicBezTo>
                                <a:cubicBezTo>
                                  <a:pt x="4135806" y="249936"/>
                                  <a:pt x="4136314" y="249428"/>
                                  <a:pt x="4136822" y="248666"/>
                                </a:cubicBezTo>
                                <a:cubicBezTo>
                                  <a:pt x="4137203" y="247904"/>
                                  <a:pt x="4137711" y="246888"/>
                                  <a:pt x="4138219" y="245745"/>
                                </a:cubicBezTo>
                                <a:cubicBezTo>
                                  <a:pt x="4138727" y="244729"/>
                                  <a:pt x="4139235" y="243332"/>
                                  <a:pt x="4139743" y="241808"/>
                                </a:cubicBezTo>
                                <a:cubicBezTo>
                                  <a:pt x="4140124" y="240284"/>
                                  <a:pt x="4140632" y="238506"/>
                                  <a:pt x="4141140" y="236601"/>
                                </a:cubicBezTo>
                                <a:cubicBezTo>
                                  <a:pt x="4141648" y="234569"/>
                                  <a:pt x="4142156" y="232410"/>
                                  <a:pt x="4142664" y="229997"/>
                                </a:cubicBezTo>
                                <a:cubicBezTo>
                                  <a:pt x="4143045" y="227584"/>
                                  <a:pt x="4143553" y="224917"/>
                                  <a:pt x="4144061" y="222123"/>
                                </a:cubicBezTo>
                                <a:cubicBezTo>
                                  <a:pt x="4144569" y="219202"/>
                                  <a:pt x="4145077" y="216154"/>
                                  <a:pt x="4145458" y="212852"/>
                                </a:cubicBezTo>
                                <a:cubicBezTo>
                                  <a:pt x="4145966" y="209550"/>
                                  <a:pt x="4146474" y="205994"/>
                                  <a:pt x="4146982" y="202311"/>
                                </a:cubicBezTo>
                                <a:cubicBezTo>
                                  <a:pt x="4147490" y="198628"/>
                                  <a:pt x="4147998" y="194691"/>
                                  <a:pt x="4148379" y="190754"/>
                                </a:cubicBezTo>
                                <a:cubicBezTo>
                                  <a:pt x="4148887" y="186690"/>
                                  <a:pt x="4149395" y="182499"/>
                                  <a:pt x="4149903" y="178435"/>
                                </a:cubicBezTo>
                                <a:cubicBezTo>
                                  <a:pt x="4150411" y="174244"/>
                                  <a:pt x="4150919" y="169926"/>
                                  <a:pt x="4151300" y="165735"/>
                                </a:cubicBezTo>
                                <a:cubicBezTo>
                                  <a:pt x="4151808" y="161544"/>
                                  <a:pt x="4152316" y="157353"/>
                                  <a:pt x="4152824" y="153416"/>
                                </a:cubicBezTo>
                                <a:cubicBezTo>
                                  <a:pt x="4153332" y="149352"/>
                                  <a:pt x="4153840" y="145415"/>
                                  <a:pt x="4154221" y="141859"/>
                                </a:cubicBezTo>
                                <a:cubicBezTo>
                                  <a:pt x="4154729" y="138176"/>
                                  <a:pt x="4155237" y="134747"/>
                                  <a:pt x="4155745" y="131826"/>
                                </a:cubicBezTo>
                                <a:cubicBezTo>
                                  <a:pt x="4156253" y="128905"/>
                                  <a:pt x="4156761" y="126238"/>
                                  <a:pt x="4157142" y="124079"/>
                                </a:cubicBezTo>
                                <a:cubicBezTo>
                                  <a:pt x="4157650" y="121920"/>
                                  <a:pt x="4158158" y="120142"/>
                                  <a:pt x="4158666" y="118999"/>
                                </a:cubicBezTo>
                                <a:cubicBezTo>
                                  <a:pt x="4159174" y="117856"/>
                                  <a:pt x="4159682" y="117094"/>
                                  <a:pt x="4160063" y="116967"/>
                                </a:cubicBezTo>
                                <a:cubicBezTo>
                                  <a:pt x="4160571" y="116713"/>
                                  <a:pt x="4161079" y="117221"/>
                                  <a:pt x="4161587" y="117983"/>
                                </a:cubicBezTo>
                                <a:cubicBezTo>
                                  <a:pt x="4162095" y="118745"/>
                                  <a:pt x="4162476" y="120142"/>
                                  <a:pt x="4162984" y="121793"/>
                                </a:cubicBezTo>
                                <a:cubicBezTo>
                                  <a:pt x="4163492" y="123444"/>
                                  <a:pt x="4164000" y="125603"/>
                                  <a:pt x="4164508" y="127889"/>
                                </a:cubicBezTo>
                                <a:cubicBezTo>
                                  <a:pt x="4165016" y="130175"/>
                                  <a:pt x="4165397" y="132969"/>
                                  <a:pt x="4165905" y="135509"/>
                                </a:cubicBezTo>
                                <a:cubicBezTo>
                                  <a:pt x="4166413" y="138176"/>
                                  <a:pt x="4166921" y="140970"/>
                                  <a:pt x="4167429" y="143637"/>
                                </a:cubicBezTo>
                                <a:cubicBezTo>
                                  <a:pt x="4167937" y="146304"/>
                                  <a:pt x="4168318" y="149098"/>
                                  <a:pt x="4168826" y="151638"/>
                                </a:cubicBezTo>
                                <a:cubicBezTo>
                                  <a:pt x="4169334" y="154178"/>
                                  <a:pt x="4169842" y="156464"/>
                                  <a:pt x="4170350" y="158623"/>
                                </a:cubicBezTo>
                                <a:cubicBezTo>
                                  <a:pt x="4170858" y="160655"/>
                                  <a:pt x="4171239" y="162687"/>
                                  <a:pt x="4171747" y="164338"/>
                                </a:cubicBezTo>
                                <a:cubicBezTo>
                                  <a:pt x="4172255" y="165862"/>
                                  <a:pt x="4172763" y="167259"/>
                                  <a:pt x="4173271" y="168402"/>
                                </a:cubicBezTo>
                                <a:cubicBezTo>
                                  <a:pt x="4173779" y="169672"/>
                                  <a:pt x="4174160" y="170561"/>
                                  <a:pt x="4174668" y="171323"/>
                                </a:cubicBezTo>
                                <a:cubicBezTo>
                                  <a:pt x="4175176" y="172212"/>
                                  <a:pt x="4175684" y="172720"/>
                                  <a:pt x="4176192" y="173228"/>
                                </a:cubicBezTo>
                                <a:cubicBezTo>
                                  <a:pt x="4176700" y="173863"/>
                                  <a:pt x="4177081" y="174244"/>
                                  <a:pt x="4177589" y="174752"/>
                                </a:cubicBezTo>
                                <a:cubicBezTo>
                                  <a:pt x="4178097" y="175260"/>
                                  <a:pt x="4178605" y="175641"/>
                                  <a:pt x="4179113" y="176149"/>
                                </a:cubicBezTo>
                                <a:cubicBezTo>
                                  <a:pt x="4179494" y="176657"/>
                                  <a:pt x="4180002" y="177165"/>
                                  <a:pt x="4180510" y="177800"/>
                                </a:cubicBezTo>
                                <a:cubicBezTo>
                                  <a:pt x="4181018" y="178562"/>
                                  <a:pt x="4181526" y="179324"/>
                                  <a:pt x="4182034" y="180213"/>
                                </a:cubicBezTo>
                                <a:cubicBezTo>
                                  <a:pt x="4182415" y="181102"/>
                                  <a:pt x="4182923" y="182245"/>
                                  <a:pt x="4183431" y="183388"/>
                                </a:cubicBezTo>
                                <a:cubicBezTo>
                                  <a:pt x="4183939" y="184658"/>
                                  <a:pt x="4184447" y="185928"/>
                                  <a:pt x="4184955" y="187452"/>
                                </a:cubicBezTo>
                                <a:cubicBezTo>
                                  <a:pt x="4185336" y="188976"/>
                                  <a:pt x="4185844" y="190500"/>
                                  <a:pt x="4186352" y="192278"/>
                                </a:cubicBezTo>
                                <a:cubicBezTo>
                                  <a:pt x="4186860" y="193929"/>
                                  <a:pt x="4187368" y="195707"/>
                                  <a:pt x="4187876" y="197485"/>
                                </a:cubicBezTo>
                                <a:cubicBezTo>
                                  <a:pt x="4188257" y="199390"/>
                                  <a:pt x="4188765" y="201295"/>
                                  <a:pt x="4189273" y="203200"/>
                                </a:cubicBezTo>
                                <a:cubicBezTo>
                                  <a:pt x="4189781" y="205232"/>
                                  <a:pt x="4190289" y="207137"/>
                                  <a:pt x="4190797" y="209169"/>
                                </a:cubicBezTo>
                                <a:cubicBezTo>
                                  <a:pt x="4191178" y="211074"/>
                                  <a:pt x="4191686" y="213106"/>
                                  <a:pt x="4192194" y="215011"/>
                                </a:cubicBezTo>
                                <a:cubicBezTo>
                                  <a:pt x="4192702" y="216916"/>
                                  <a:pt x="4193210" y="218821"/>
                                  <a:pt x="4193718" y="220726"/>
                                </a:cubicBezTo>
                                <a:cubicBezTo>
                                  <a:pt x="4194099" y="222631"/>
                                  <a:pt x="4194607" y="224536"/>
                                  <a:pt x="4195115" y="226314"/>
                                </a:cubicBezTo>
                                <a:cubicBezTo>
                                  <a:pt x="4195623" y="228092"/>
                                  <a:pt x="4196131" y="229870"/>
                                  <a:pt x="4196512" y="231648"/>
                                </a:cubicBezTo>
                                <a:cubicBezTo>
                                  <a:pt x="4197020" y="233299"/>
                                  <a:pt x="4197528" y="234950"/>
                                  <a:pt x="4198036" y="236601"/>
                                </a:cubicBezTo>
                                <a:cubicBezTo>
                                  <a:pt x="4198544" y="238252"/>
                                  <a:pt x="4199052" y="239776"/>
                                  <a:pt x="4199433" y="241300"/>
                                </a:cubicBezTo>
                                <a:cubicBezTo>
                                  <a:pt x="4199941" y="242824"/>
                                  <a:pt x="4200449" y="244221"/>
                                  <a:pt x="4200957" y="245618"/>
                                </a:cubicBezTo>
                                <a:cubicBezTo>
                                  <a:pt x="4201465" y="247015"/>
                                  <a:pt x="4201973" y="248285"/>
                                  <a:pt x="4202354" y="249555"/>
                                </a:cubicBezTo>
                                <a:cubicBezTo>
                                  <a:pt x="4202862" y="250825"/>
                                  <a:pt x="4203370" y="251968"/>
                                  <a:pt x="4203878" y="253111"/>
                                </a:cubicBezTo>
                                <a:cubicBezTo>
                                  <a:pt x="4204386" y="254127"/>
                                  <a:pt x="4204894" y="255270"/>
                                  <a:pt x="4205275" y="256159"/>
                                </a:cubicBezTo>
                                <a:cubicBezTo>
                                  <a:pt x="4205783" y="257175"/>
                                  <a:pt x="4206291" y="258064"/>
                                  <a:pt x="4206799" y="258953"/>
                                </a:cubicBezTo>
                                <a:cubicBezTo>
                                  <a:pt x="4207307" y="259842"/>
                                  <a:pt x="4207815" y="260604"/>
                                  <a:pt x="4208196" y="261366"/>
                                </a:cubicBezTo>
                                <a:cubicBezTo>
                                  <a:pt x="4208704" y="262128"/>
                                  <a:pt x="4209212" y="262890"/>
                                  <a:pt x="4209720" y="263525"/>
                                </a:cubicBezTo>
                                <a:cubicBezTo>
                                  <a:pt x="4210228" y="264160"/>
                                  <a:pt x="4210609" y="264795"/>
                                  <a:pt x="4211117" y="265303"/>
                                </a:cubicBezTo>
                                <a:cubicBezTo>
                                  <a:pt x="4211625" y="265811"/>
                                  <a:pt x="4212133" y="266319"/>
                                  <a:pt x="4212641" y="266700"/>
                                </a:cubicBezTo>
                                <a:cubicBezTo>
                                  <a:pt x="4213149" y="267208"/>
                                  <a:pt x="4213530" y="267462"/>
                                  <a:pt x="4214038" y="267843"/>
                                </a:cubicBezTo>
                                <a:cubicBezTo>
                                  <a:pt x="4214546" y="268097"/>
                                  <a:pt x="4215054" y="268224"/>
                                  <a:pt x="4215562" y="268351"/>
                                </a:cubicBezTo>
                                <a:cubicBezTo>
                                  <a:pt x="4216070" y="268478"/>
                                  <a:pt x="4216451" y="268605"/>
                                  <a:pt x="4216959" y="268478"/>
                                </a:cubicBezTo>
                                <a:cubicBezTo>
                                  <a:pt x="4217467" y="268478"/>
                                  <a:pt x="4217975" y="268224"/>
                                  <a:pt x="4218483" y="267970"/>
                                </a:cubicBezTo>
                                <a:cubicBezTo>
                                  <a:pt x="4218991" y="267716"/>
                                  <a:pt x="4219372" y="267335"/>
                                  <a:pt x="4219880" y="266827"/>
                                </a:cubicBezTo>
                                <a:cubicBezTo>
                                  <a:pt x="4220388" y="266319"/>
                                  <a:pt x="4220896" y="265557"/>
                                  <a:pt x="4221404" y="264795"/>
                                </a:cubicBezTo>
                                <a:cubicBezTo>
                                  <a:pt x="4221912" y="263906"/>
                                  <a:pt x="4222293" y="262763"/>
                                  <a:pt x="4222801" y="261493"/>
                                </a:cubicBezTo>
                                <a:cubicBezTo>
                                  <a:pt x="4223309" y="260223"/>
                                  <a:pt x="4223817" y="258699"/>
                                  <a:pt x="4224325" y="256921"/>
                                </a:cubicBezTo>
                                <a:cubicBezTo>
                                  <a:pt x="4224833" y="255016"/>
                                  <a:pt x="4225214" y="252984"/>
                                  <a:pt x="4225722" y="250444"/>
                                </a:cubicBezTo>
                                <a:cubicBezTo>
                                  <a:pt x="4226230" y="247904"/>
                                  <a:pt x="4226738" y="245110"/>
                                  <a:pt x="4227246" y="241935"/>
                                </a:cubicBezTo>
                                <a:cubicBezTo>
                                  <a:pt x="4227627" y="238760"/>
                                  <a:pt x="4228135" y="235077"/>
                                  <a:pt x="4228643" y="231140"/>
                                </a:cubicBezTo>
                                <a:cubicBezTo>
                                  <a:pt x="4229151" y="227330"/>
                                  <a:pt x="4229659" y="222885"/>
                                  <a:pt x="4230167" y="218440"/>
                                </a:cubicBezTo>
                                <a:cubicBezTo>
                                  <a:pt x="4230548" y="213868"/>
                                  <a:pt x="4231056" y="208915"/>
                                  <a:pt x="4231564" y="204089"/>
                                </a:cubicBezTo>
                                <a:cubicBezTo>
                                  <a:pt x="4232072" y="199136"/>
                                  <a:pt x="4232580" y="193929"/>
                                  <a:pt x="4233088" y="188976"/>
                                </a:cubicBezTo>
                                <a:cubicBezTo>
                                  <a:pt x="4233469" y="184150"/>
                                  <a:pt x="4233977" y="179070"/>
                                  <a:pt x="4234485" y="174498"/>
                                </a:cubicBezTo>
                                <a:cubicBezTo>
                                  <a:pt x="4234993" y="169926"/>
                                  <a:pt x="4235501" y="165481"/>
                                  <a:pt x="4236009" y="161671"/>
                                </a:cubicBezTo>
                                <a:cubicBezTo>
                                  <a:pt x="4236390" y="157861"/>
                                  <a:pt x="4236898" y="154559"/>
                                  <a:pt x="4237406" y="151892"/>
                                </a:cubicBezTo>
                                <a:cubicBezTo>
                                  <a:pt x="4237914" y="149225"/>
                                  <a:pt x="4238422" y="147066"/>
                                  <a:pt x="4238930" y="145669"/>
                                </a:cubicBezTo>
                                <a:cubicBezTo>
                                  <a:pt x="4239311" y="144399"/>
                                  <a:pt x="4239946" y="143637"/>
                                  <a:pt x="4240327" y="143510"/>
                                </a:cubicBezTo>
                                <a:cubicBezTo>
                                  <a:pt x="4240835" y="143383"/>
                                  <a:pt x="4241343" y="144018"/>
                                  <a:pt x="4241851" y="144907"/>
                                </a:cubicBezTo>
                                <a:cubicBezTo>
                                  <a:pt x="4242232" y="145669"/>
                                  <a:pt x="4242740" y="147193"/>
                                  <a:pt x="4243248" y="148590"/>
                                </a:cubicBezTo>
                                <a:cubicBezTo>
                                  <a:pt x="4243756" y="150114"/>
                                  <a:pt x="4244264" y="152019"/>
                                  <a:pt x="4244645" y="153543"/>
                                </a:cubicBezTo>
                                <a:cubicBezTo>
                                  <a:pt x="4245153" y="155194"/>
                                  <a:pt x="4245661" y="156845"/>
                                  <a:pt x="4246169" y="157988"/>
                                </a:cubicBezTo>
                                <a:cubicBezTo>
                                  <a:pt x="4246677" y="159258"/>
                                  <a:pt x="4247185" y="160401"/>
                                  <a:pt x="4247566" y="160909"/>
                                </a:cubicBezTo>
                                <a:cubicBezTo>
                                  <a:pt x="4248074" y="161290"/>
                                  <a:pt x="4248582" y="161417"/>
                                  <a:pt x="4249090" y="160782"/>
                                </a:cubicBezTo>
                                <a:cubicBezTo>
                                  <a:pt x="4249598" y="160274"/>
                                  <a:pt x="4250106" y="159131"/>
                                  <a:pt x="4250487" y="157480"/>
                                </a:cubicBezTo>
                                <a:cubicBezTo>
                                  <a:pt x="4250995" y="155702"/>
                                  <a:pt x="4251503" y="153289"/>
                                  <a:pt x="4252011" y="150368"/>
                                </a:cubicBezTo>
                                <a:cubicBezTo>
                                  <a:pt x="4252519" y="147574"/>
                                  <a:pt x="4253027" y="144018"/>
                                  <a:pt x="4253408" y="140081"/>
                                </a:cubicBezTo>
                                <a:cubicBezTo>
                                  <a:pt x="4253916" y="136271"/>
                                  <a:pt x="4254424" y="131826"/>
                                  <a:pt x="4254932" y="127254"/>
                                </a:cubicBezTo>
                                <a:cubicBezTo>
                                  <a:pt x="4255440" y="122682"/>
                                  <a:pt x="4255948" y="117602"/>
                                  <a:pt x="4256329" y="112776"/>
                                </a:cubicBezTo>
                                <a:cubicBezTo>
                                  <a:pt x="4256837" y="107823"/>
                                  <a:pt x="4257345" y="102743"/>
                                  <a:pt x="4257853" y="97917"/>
                                </a:cubicBezTo>
                                <a:cubicBezTo>
                                  <a:pt x="4258361" y="93218"/>
                                  <a:pt x="4258869" y="88392"/>
                                  <a:pt x="4259250" y="84201"/>
                                </a:cubicBezTo>
                                <a:cubicBezTo>
                                  <a:pt x="4259758" y="80010"/>
                                  <a:pt x="4260266" y="76073"/>
                                  <a:pt x="4260774" y="72898"/>
                                </a:cubicBezTo>
                                <a:cubicBezTo>
                                  <a:pt x="4261282" y="69723"/>
                                  <a:pt x="4261663" y="67056"/>
                                  <a:pt x="4262171" y="65278"/>
                                </a:cubicBezTo>
                                <a:cubicBezTo>
                                  <a:pt x="4262679" y="63500"/>
                                  <a:pt x="4263187" y="62230"/>
                                  <a:pt x="4263695" y="61976"/>
                                </a:cubicBezTo>
                                <a:cubicBezTo>
                                  <a:pt x="4264076" y="61722"/>
                                  <a:pt x="4264711" y="62357"/>
                                  <a:pt x="4265092" y="63246"/>
                                </a:cubicBezTo>
                                <a:cubicBezTo>
                                  <a:pt x="4265600" y="64262"/>
                                  <a:pt x="4266108" y="66294"/>
                                  <a:pt x="4266616" y="68580"/>
                                </a:cubicBezTo>
                                <a:cubicBezTo>
                                  <a:pt x="4267124" y="70993"/>
                                  <a:pt x="4267505" y="74041"/>
                                  <a:pt x="4268013" y="77216"/>
                                </a:cubicBezTo>
                                <a:cubicBezTo>
                                  <a:pt x="4268521" y="80391"/>
                                  <a:pt x="4269029" y="84201"/>
                                  <a:pt x="4269537" y="87757"/>
                                </a:cubicBezTo>
                                <a:cubicBezTo>
                                  <a:pt x="4270045" y="91313"/>
                                  <a:pt x="4270426" y="95123"/>
                                  <a:pt x="4270934" y="98552"/>
                                </a:cubicBezTo>
                                <a:cubicBezTo>
                                  <a:pt x="4271442" y="101981"/>
                                  <a:pt x="4271950" y="105410"/>
                                  <a:pt x="4272458" y="108331"/>
                                </a:cubicBezTo>
                                <a:cubicBezTo>
                                  <a:pt x="4272966" y="111252"/>
                                  <a:pt x="4273347" y="113919"/>
                                  <a:pt x="4273855" y="116078"/>
                                </a:cubicBezTo>
                                <a:cubicBezTo>
                                  <a:pt x="4274363" y="118110"/>
                                  <a:pt x="4274871" y="119761"/>
                                  <a:pt x="4275379" y="120904"/>
                                </a:cubicBezTo>
                                <a:cubicBezTo>
                                  <a:pt x="4275760" y="121920"/>
                                  <a:pt x="4276395" y="122555"/>
                                  <a:pt x="4276776" y="122555"/>
                                </a:cubicBezTo>
                                <a:cubicBezTo>
                                  <a:pt x="4277284" y="122682"/>
                                  <a:pt x="4277792" y="122301"/>
                                  <a:pt x="4278300" y="121539"/>
                                </a:cubicBezTo>
                                <a:cubicBezTo>
                                  <a:pt x="4278681" y="120650"/>
                                  <a:pt x="4279189" y="119380"/>
                                  <a:pt x="4279697" y="117983"/>
                                </a:cubicBezTo>
                                <a:cubicBezTo>
                                  <a:pt x="4280205" y="116586"/>
                                  <a:pt x="4280713" y="114681"/>
                                  <a:pt x="4281221" y="112776"/>
                                </a:cubicBezTo>
                                <a:cubicBezTo>
                                  <a:pt x="4281602" y="110871"/>
                                  <a:pt x="4282110" y="108712"/>
                                  <a:pt x="4282618" y="106553"/>
                                </a:cubicBezTo>
                                <a:cubicBezTo>
                                  <a:pt x="4283126" y="104521"/>
                                  <a:pt x="4283634" y="102235"/>
                                  <a:pt x="4284142" y="100076"/>
                                </a:cubicBezTo>
                                <a:cubicBezTo>
                                  <a:pt x="4284523" y="97917"/>
                                  <a:pt x="4285031" y="95758"/>
                                  <a:pt x="4285539" y="93599"/>
                                </a:cubicBezTo>
                                <a:cubicBezTo>
                                  <a:pt x="4286047" y="91440"/>
                                  <a:pt x="4286555" y="89281"/>
                                  <a:pt x="4287063" y="87249"/>
                                </a:cubicBezTo>
                                <a:cubicBezTo>
                                  <a:pt x="4287444" y="85090"/>
                                  <a:pt x="4287952" y="82931"/>
                                  <a:pt x="4288460" y="80772"/>
                                </a:cubicBezTo>
                                <a:cubicBezTo>
                                  <a:pt x="4288968" y="78613"/>
                                  <a:pt x="4289476" y="76327"/>
                                  <a:pt x="4289984" y="74041"/>
                                </a:cubicBezTo>
                                <a:cubicBezTo>
                                  <a:pt x="4290365" y="71628"/>
                                  <a:pt x="4290873" y="69342"/>
                                  <a:pt x="4291381" y="66675"/>
                                </a:cubicBezTo>
                                <a:cubicBezTo>
                                  <a:pt x="4291889" y="64135"/>
                                  <a:pt x="4292397" y="61341"/>
                                  <a:pt x="4292905" y="58420"/>
                                </a:cubicBezTo>
                                <a:cubicBezTo>
                                  <a:pt x="4293286" y="55499"/>
                                  <a:pt x="4293794" y="52451"/>
                                  <a:pt x="4294302" y="49276"/>
                                </a:cubicBezTo>
                                <a:cubicBezTo>
                                  <a:pt x="4294810" y="46101"/>
                                  <a:pt x="4295318" y="42672"/>
                                  <a:pt x="4295699" y="39370"/>
                                </a:cubicBezTo>
                                <a:cubicBezTo>
                                  <a:pt x="4296207" y="35941"/>
                                  <a:pt x="4296715" y="32512"/>
                                  <a:pt x="4297223" y="29210"/>
                                </a:cubicBezTo>
                                <a:cubicBezTo>
                                  <a:pt x="4297731" y="25908"/>
                                  <a:pt x="4298239" y="22479"/>
                                  <a:pt x="4298620" y="19431"/>
                                </a:cubicBezTo>
                                <a:cubicBezTo>
                                  <a:pt x="4299128" y="16510"/>
                                  <a:pt x="4299636" y="13462"/>
                                  <a:pt x="4300144" y="11049"/>
                                </a:cubicBezTo>
                                <a:cubicBezTo>
                                  <a:pt x="4300652" y="8636"/>
                                  <a:pt x="4301160" y="6350"/>
                                  <a:pt x="4301541" y="4699"/>
                                </a:cubicBezTo>
                                <a:cubicBezTo>
                                  <a:pt x="4302049" y="2921"/>
                                  <a:pt x="4302557" y="1651"/>
                                  <a:pt x="4303065" y="1016"/>
                                </a:cubicBezTo>
                                <a:cubicBezTo>
                                  <a:pt x="4303446" y="254"/>
                                  <a:pt x="4304081" y="0"/>
                                  <a:pt x="4304462" y="381"/>
                                </a:cubicBezTo>
                                <a:cubicBezTo>
                                  <a:pt x="4304970" y="762"/>
                                  <a:pt x="4305478" y="1651"/>
                                  <a:pt x="4305986" y="3175"/>
                                </a:cubicBezTo>
                                <a:cubicBezTo>
                                  <a:pt x="4306494" y="4572"/>
                                  <a:pt x="4307002" y="6604"/>
                                  <a:pt x="4307383" y="9017"/>
                                </a:cubicBezTo>
                                <a:cubicBezTo>
                                  <a:pt x="4307891" y="11430"/>
                                  <a:pt x="4308399" y="14351"/>
                                  <a:pt x="4308907" y="17653"/>
                                </a:cubicBezTo>
                                <a:cubicBezTo>
                                  <a:pt x="4309415" y="20828"/>
                                  <a:pt x="4309923" y="24638"/>
                                  <a:pt x="4310304" y="28575"/>
                                </a:cubicBezTo>
                                <a:cubicBezTo>
                                  <a:pt x="4310812" y="32385"/>
                                  <a:pt x="4311320" y="36703"/>
                                  <a:pt x="4311828" y="41148"/>
                                </a:cubicBezTo>
                                <a:cubicBezTo>
                                  <a:pt x="4312336" y="45466"/>
                                  <a:pt x="4312717" y="50165"/>
                                  <a:pt x="4313225" y="54737"/>
                                </a:cubicBezTo>
                                <a:cubicBezTo>
                                  <a:pt x="4313733" y="59436"/>
                                  <a:pt x="4314241" y="64262"/>
                                  <a:pt x="4314749" y="68961"/>
                                </a:cubicBezTo>
                                <a:cubicBezTo>
                                  <a:pt x="4315257" y="73660"/>
                                  <a:pt x="4315638" y="78359"/>
                                  <a:pt x="4316146" y="82931"/>
                                </a:cubicBezTo>
                                <a:cubicBezTo>
                                  <a:pt x="4316654" y="87503"/>
                                  <a:pt x="4317162" y="92075"/>
                                  <a:pt x="4317670" y="96520"/>
                                </a:cubicBezTo>
                                <a:cubicBezTo>
                                  <a:pt x="4318178" y="100838"/>
                                  <a:pt x="4318559" y="105029"/>
                                  <a:pt x="4319067" y="108966"/>
                                </a:cubicBezTo>
                                <a:cubicBezTo>
                                  <a:pt x="4319575" y="112903"/>
                                  <a:pt x="4320083" y="116713"/>
                                  <a:pt x="4320591" y="120142"/>
                                </a:cubicBezTo>
                                <a:cubicBezTo>
                                  <a:pt x="4321099" y="123698"/>
                                  <a:pt x="4321480" y="126873"/>
                                  <a:pt x="4321988" y="129921"/>
                                </a:cubicBezTo>
                                <a:cubicBezTo>
                                  <a:pt x="4322496" y="132842"/>
                                  <a:pt x="4323004" y="135636"/>
                                  <a:pt x="4323512" y="138049"/>
                                </a:cubicBezTo>
                                <a:cubicBezTo>
                                  <a:pt x="4324020" y="140589"/>
                                  <a:pt x="4324401" y="142748"/>
                                  <a:pt x="4324909" y="144653"/>
                                </a:cubicBezTo>
                                <a:cubicBezTo>
                                  <a:pt x="4325417" y="146685"/>
                                  <a:pt x="4325925" y="148463"/>
                                  <a:pt x="4326433" y="149987"/>
                                </a:cubicBezTo>
                                <a:cubicBezTo>
                                  <a:pt x="4326941" y="151511"/>
                                  <a:pt x="4327322" y="152908"/>
                                  <a:pt x="4327830" y="154178"/>
                                </a:cubicBezTo>
                                <a:cubicBezTo>
                                  <a:pt x="4328338" y="155448"/>
                                  <a:pt x="4328846" y="156591"/>
                                  <a:pt x="4329354" y="157734"/>
                                </a:cubicBezTo>
                                <a:cubicBezTo>
                                  <a:pt x="4329735" y="158877"/>
                                  <a:pt x="4330243" y="159893"/>
                                  <a:pt x="4330751" y="161163"/>
                                </a:cubicBezTo>
                                <a:cubicBezTo>
                                  <a:pt x="4331259" y="162306"/>
                                  <a:pt x="4331767" y="163449"/>
                                  <a:pt x="4332275" y="164719"/>
                                </a:cubicBezTo>
                                <a:cubicBezTo>
                                  <a:pt x="4332656" y="165989"/>
                                  <a:pt x="4333164" y="167386"/>
                                  <a:pt x="4333672" y="169037"/>
                                </a:cubicBezTo>
                                <a:cubicBezTo>
                                  <a:pt x="4334180" y="170561"/>
                                  <a:pt x="4334688" y="172212"/>
                                  <a:pt x="4335196" y="174117"/>
                                </a:cubicBezTo>
                                <a:cubicBezTo>
                                  <a:pt x="4335577" y="176022"/>
                                  <a:pt x="4336085" y="178054"/>
                                  <a:pt x="4336593" y="180213"/>
                                </a:cubicBezTo>
                                <a:cubicBezTo>
                                  <a:pt x="4337101" y="182499"/>
                                  <a:pt x="4337609" y="184785"/>
                                  <a:pt x="4338117" y="187325"/>
                                </a:cubicBezTo>
                                <a:cubicBezTo>
                                  <a:pt x="4338498" y="189738"/>
                                  <a:pt x="4339006" y="192405"/>
                                  <a:pt x="4339514" y="195072"/>
                                </a:cubicBezTo>
                                <a:cubicBezTo>
                                  <a:pt x="4340022" y="197739"/>
                                  <a:pt x="4340530" y="200533"/>
                                  <a:pt x="4341038" y="203327"/>
                                </a:cubicBezTo>
                                <a:cubicBezTo>
                                  <a:pt x="4341419" y="205994"/>
                                  <a:pt x="4341927" y="208915"/>
                                  <a:pt x="4342435" y="211582"/>
                                </a:cubicBezTo>
                                <a:cubicBezTo>
                                  <a:pt x="4342943" y="214376"/>
                                  <a:pt x="4343451" y="217297"/>
                                  <a:pt x="4343959" y="219964"/>
                                </a:cubicBezTo>
                                <a:cubicBezTo>
                                  <a:pt x="4344340" y="222758"/>
                                  <a:pt x="4344848" y="225552"/>
                                  <a:pt x="4345356" y="228219"/>
                                </a:cubicBezTo>
                                <a:cubicBezTo>
                                  <a:pt x="4345864" y="230886"/>
                                  <a:pt x="4346372" y="233426"/>
                                  <a:pt x="4346753" y="235966"/>
                                </a:cubicBezTo>
                                <a:cubicBezTo>
                                  <a:pt x="4347261" y="238506"/>
                                  <a:pt x="4347769" y="241046"/>
                                  <a:pt x="4348277" y="243459"/>
                                </a:cubicBezTo>
                                <a:cubicBezTo>
                                  <a:pt x="4348785" y="245872"/>
                                  <a:pt x="4349293" y="248158"/>
                                  <a:pt x="4349674" y="250444"/>
                                </a:cubicBezTo>
                                <a:cubicBezTo>
                                  <a:pt x="4350182" y="252730"/>
                                  <a:pt x="4350690" y="255016"/>
                                  <a:pt x="4351198" y="257048"/>
                                </a:cubicBezTo>
                                <a:cubicBezTo>
                                  <a:pt x="4351706" y="259207"/>
                                  <a:pt x="4352214" y="261239"/>
                                  <a:pt x="4352595" y="263144"/>
                                </a:cubicBezTo>
                                <a:cubicBezTo>
                                  <a:pt x="4353103" y="265176"/>
                                  <a:pt x="4353611" y="267081"/>
                                  <a:pt x="4354119" y="268986"/>
                                </a:cubicBezTo>
                                <a:cubicBezTo>
                                  <a:pt x="4354627" y="270764"/>
                                  <a:pt x="4355135" y="272542"/>
                                  <a:pt x="4355516" y="274320"/>
                                </a:cubicBezTo>
                                <a:cubicBezTo>
                                  <a:pt x="4356024" y="275971"/>
                                  <a:pt x="4356532" y="277622"/>
                                  <a:pt x="4357040" y="279273"/>
                                </a:cubicBezTo>
                                <a:cubicBezTo>
                                  <a:pt x="4357548" y="280924"/>
                                  <a:pt x="4358056" y="282448"/>
                                  <a:pt x="4358437" y="284099"/>
                                </a:cubicBezTo>
                                <a:cubicBezTo>
                                  <a:pt x="4358945" y="285623"/>
                                  <a:pt x="4359453" y="287147"/>
                                  <a:pt x="4359961" y="288671"/>
                                </a:cubicBezTo>
                                <a:cubicBezTo>
                                  <a:pt x="4360469" y="290068"/>
                                  <a:pt x="4360850" y="291465"/>
                                  <a:pt x="4361358" y="292862"/>
                                </a:cubicBezTo>
                                <a:cubicBezTo>
                                  <a:pt x="4361866" y="294259"/>
                                  <a:pt x="4362374" y="295656"/>
                                  <a:pt x="4362882" y="296926"/>
                                </a:cubicBezTo>
                                <a:cubicBezTo>
                                  <a:pt x="4363390" y="298323"/>
                                  <a:pt x="4363771" y="299593"/>
                                  <a:pt x="4364279" y="300863"/>
                                </a:cubicBezTo>
                                <a:cubicBezTo>
                                  <a:pt x="4364787" y="302133"/>
                                  <a:pt x="4365295" y="303403"/>
                                  <a:pt x="4365803" y="304546"/>
                                </a:cubicBezTo>
                                <a:cubicBezTo>
                                  <a:pt x="4366311" y="305816"/>
                                  <a:pt x="4366692" y="306959"/>
                                  <a:pt x="4367200" y="308102"/>
                                </a:cubicBezTo>
                                <a:cubicBezTo>
                                  <a:pt x="4367708" y="309245"/>
                                  <a:pt x="4368216" y="310388"/>
                                  <a:pt x="4368724" y="311531"/>
                                </a:cubicBezTo>
                                <a:cubicBezTo>
                                  <a:pt x="4369232" y="312674"/>
                                  <a:pt x="4369613" y="313817"/>
                                  <a:pt x="4370121" y="314833"/>
                                </a:cubicBezTo>
                                <a:cubicBezTo>
                                  <a:pt x="4370629" y="315976"/>
                                  <a:pt x="4371137" y="317119"/>
                                  <a:pt x="4371645" y="318262"/>
                                </a:cubicBezTo>
                                <a:cubicBezTo>
                                  <a:pt x="4372153" y="319278"/>
                                  <a:pt x="4372534" y="320421"/>
                                  <a:pt x="4373042" y="321437"/>
                                </a:cubicBezTo>
                                <a:cubicBezTo>
                                  <a:pt x="4373550" y="322453"/>
                                  <a:pt x="4374058" y="323469"/>
                                  <a:pt x="4374566" y="324485"/>
                                </a:cubicBezTo>
                                <a:cubicBezTo>
                                  <a:pt x="4375074" y="325501"/>
                                  <a:pt x="4375455" y="326390"/>
                                  <a:pt x="4375963" y="327279"/>
                                </a:cubicBezTo>
                                <a:cubicBezTo>
                                  <a:pt x="4376471" y="328295"/>
                                  <a:pt x="4376979" y="329057"/>
                                  <a:pt x="4377487" y="329946"/>
                                </a:cubicBezTo>
                                <a:cubicBezTo>
                                  <a:pt x="4377995" y="330708"/>
                                  <a:pt x="4378376" y="331470"/>
                                  <a:pt x="4378884" y="332105"/>
                                </a:cubicBezTo>
                                <a:cubicBezTo>
                                  <a:pt x="4379392" y="332867"/>
                                  <a:pt x="4379900" y="333629"/>
                                  <a:pt x="4380408" y="334264"/>
                                </a:cubicBezTo>
                                <a:cubicBezTo>
                                  <a:pt x="4380789" y="334899"/>
                                  <a:pt x="4381297" y="335407"/>
                                  <a:pt x="4381805" y="335915"/>
                                </a:cubicBezTo>
                                <a:cubicBezTo>
                                  <a:pt x="4382313" y="336550"/>
                                  <a:pt x="4382821" y="337058"/>
                                  <a:pt x="4383329" y="337439"/>
                                </a:cubicBezTo>
                                <a:cubicBezTo>
                                  <a:pt x="4383710" y="337947"/>
                                  <a:pt x="4384218" y="338201"/>
                                  <a:pt x="4384726" y="338582"/>
                                </a:cubicBezTo>
                                <a:cubicBezTo>
                                  <a:pt x="4385234" y="338836"/>
                                  <a:pt x="4385742" y="339090"/>
                                  <a:pt x="4386250" y="339217"/>
                                </a:cubicBezTo>
                                <a:cubicBezTo>
                                  <a:pt x="4386631" y="339344"/>
                                  <a:pt x="4387139" y="339344"/>
                                  <a:pt x="4387647" y="339217"/>
                                </a:cubicBezTo>
                                <a:cubicBezTo>
                                  <a:pt x="4388155" y="339090"/>
                                  <a:pt x="4388663" y="338836"/>
                                  <a:pt x="4389171" y="338455"/>
                                </a:cubicBezTo>
                                <a:cubicBezTo>
                                  <a:pt x="4389552" y="338074"/>
                                  <a:pt x="4390060" y="337439"/>
                                  <a:pt x="4390568" y="336677"/>
                                </a:cubicBezTo>
                                <a:cubicBezTo>
                                  <a:pt x="4391076" y="335788"/>
                                  <a:pt x="4391584" y="334772"/>
                                  <a:pt x="4392092" y="333375"/>
                                </a:cubicBezTo>
                                <a:cubicBezTo>
                                  <a:pt x="4392473" y="331978"/>
                                  <a:pt x="4392981" y="330327"/>
                                  <a:pt x="4393489" y="328295"/>
                                </a:cubicBezTo>
                                <a:cubicBezTo>
                                  <a:pt x="4393997" y="326136"/>
                                  <a:pt x="4394505" y="323596"/>
                                  <a:pt x="4395013" y="320548"/>
                                </a:cubicBezTo>
                                <a:cubicBezTo>
                                  <a:pt x="4395394" y="317500"/>
                                  <a:pt x="4395902" y="313944"/>
                                  <a:pt x="4396410" y="309753"/>
                                </a:cubicBezTo>
                                <a:cubicBezTo>
                                  <a:pt x="4396918" y="305562"/>
                                  <a:pt x="4397426" y="300736"/>
                                  <a:pt x="4397807" y="295275"/>
                                </a:cubicBezTo>
                                <a:cubicBezTo>
                                  <a:pt x="4398315" y="289814"/>
                                  <a:pt x="4398823" y="283591"/>
                                  <a:pt x="4399331" y="276860"/>
                                </a:cubicBezTo>
                                <a:cubicBezTo>
                                  <a:pt x="4399839" y="270129"/>
                                  <a:pt x="4400347" y="262509"/>
                                  <a:pt x="4400728" y="254635"/>
                                </a:cubicBezTo>
                                <a:cubicBezTo>
                                  <a:pt x="4401236" y="246761"/>
                                  <a:pt x="4401744" y="238252"/>
                                  <a:pt x="4402252" y="229616"/>
                                </a:cubicBezTo>
                                <a:cubicBezTo>
                                  <a:pt x="4402760" y="221107"/>
                                  <a:pt x="4403268" y="211836"/>
                                  <a:pt x="4403649" y="203200"/>
                                </a:cubicBezTo>
                                <a:cubicBezTo>
                                  <a:pt x="4404157" y="194564"/>
                                  <a:pt x="4404665" y="185674"/>
                                  <a:pt x="4405173" y="177673"/>
                                </a:cubicBezTo>
                                <a:cubicBezTo>
                                  <a:pt x="4405681" y="169672"/>
                                  <a:pt x="4406189" y="161798"/>
                                  <a:pt x="4406570" y="155321"/>
                                </a:cubicBezTo>
                                <a:cubicBezTo>
                                  <a:pt x="4407078" y="148717"/>
                                  <a:pt x="4407586" y="142875"/>
                                  <a:pt x="4408094" y="138430"/>
                                </a:cubicBezTo>
                                <a:cubicBezTo>
                                  <a:pt x="4408602" y="133985"/>
                                  <a:pt x="4409110" y="130683"/>
                                  <a:pt x="4409491" y="128651"/>
                                </a:cubicBezTo>
                                <a:cubicBezTo>
                                  <a:pt x="4409872" y="127508"/>
                                  <a:pt x="4410761" y="126365"/>
                                  <a:pt x="4411015" y="126746"/>
                                </a:cubicBezTo>
                                <a:cubicBezTo>
                                  <a:pt x="4411523" y="127381"/>
                                  <a:pt x="4412031" y="129413"/>
                                  <a:pt x="4412412" y="132207"/>
                                </a:cubicBezTo>
                                <a:cubicBezTo>
                                  <a:pt x="4412920" y="135001"/>
                                  <a:pt x="4413428" y="139192"/>
                                  <a:pt x="4413936" y="143764"/>
                                </a:cubicBezTo>
                                <a:cubicBezTo>
                                  <a:pt x="4414444" y="148336"/>
                                  <a:pt x="4414825" y="153797"/>
                                  <a:pt x="4415333" y="159385"/>
                                </a:cubicBezTo>
                                <a:cubicBezTo>
                                  <a:pt x="4415841" y="164973"/>
                                  <a:pt x="4416349" y="171323"/>
                                  <a:pt x="4416857" y="177419"/>
                                </a:cubicBezTo>
                                <a:cubicBezTo>
                                  <a:pt x="4417365" y="183515"/>
                                  <a:pt x="4417746" y="189865"/>
                                  <a:pt x="4418254" y="195961"/>
                                </a:cubicBezTo>
                                <a:cubicBezTo>
                                  <a:pt x="4418762" y="202057"/>
                                  <a:pt x="4419270" y="208153"/>
                                  <a:pt x="4419778" y="213868"/>
                                </a:cubicBezTo>
                                <a:cubicBezTo>
                                  <a:pt x="4420286" y="219583"/>
                                  <a:pt x="4420667" y="225171"/>
                                  <a:pt x="4421175" y="230378"/>
                                </a:cubicBezTo>
                                <a:cubicBezTo>
                                  <a:pt x="4421683" y="235585"/>
                                  <a:pt x="4422191" y="240538"/>
                                  <a:pt x="4422699" y="245237"/>
                                </a:cubicBezTo>
                                <a:cubicBezTo>
                                  <a:pt x="4423207" y="249809"/>
                                  <a:pt x="4423588" y="254127"/>
                                  <a:pt x="4424096" y="258318"/>
                                </a:cubicBezTo>
                                <a:cubicBezTo>
                                  <a:pt x="4424604" y="262382"/>
                                  <a:pt x="4425112" y="266192"/>
                                  <a:pt x="4425620" y="269748"/>
                                </a:cubicBezTo>
                                <a:cubicBezTo>
                                  <a:pt x="4426128" y="273304"/>
                                  <a:pt x="4426509" y="276606"/>
                                  <a:pt x="4427017" y="279654"/>
                                </a:cubicBezTo>
                                <a:cubicBezTo>
                                  <a:pt x="4427525" y="282829"/>
                                  <a:pt x="4428033" y="285623"/>
                                  <a:pt x="4428541" y="288417"/>
                                </a:cubicBezTo>
                                <a:cubicBezTo>
                                  <a:pt x="4429049" y="291084"/>
                                  <a:pt x="4429430" y="293624"/>
                                  <a:pt x="4429938" y="295910"/>
                                </a:cubicBezTo>
                                <a:cubicBezTo>
                                  <a:pt x="4430446" y="298323"/>
                                  <a:pt x="4430954" y="300482"/>
                                  <a:pt x="4431462" y="302514"/>
                                </a:cubicBezTo>
                                <a:cubicBezTo>
                                  <a:pt x="4431843" y="304546"/>
                                  <a:pt x="4432351" y="306451"/>
                                  <a:pt x="4432859" y="308229"/>
                                </a:cubicBezTo>
                                <a:cubicBezTo>
                                  <a:pt x="4433367" y="309880"/>
                                  <a:pt x="4433875" y="311531"/>
                                  <a:pt x="4434383" y="313055"/>
                                </a:cubicBezTo>
                                <a:cubicBezTo>
                                  <a:pt x="4434764" y="314706"/>
                                  <a:pt x="4435272" y="316103"/>
                                  <a:pt x="4435780" y="317500"/>
                                </a:cubicBezTo>
                                <a:cubicBezTo>
                                  <a:pt x="4436288" y="318897"/>
                                  <a:pt x="4436796" y="320040"/>
                                  <a:pt x="4437304" y="321310"/>
                                </a:cubicBezTo>
                                <a:cubicBezTo>
                                  <a:pt x="4437685" y="322580"/>
                                  <a:pt x="4438193" y="323723"/>
                                  <a:pt x="4438701" y="324866"/>
                                </a:cubicBezTo>
                                <a:cubicBezTo>
                                  <a:pt x="4439209" y="325882"/>
                                  <a:pt x="4439717" y="327025"/>
                                  <a:pt x="4440225" y="328041"/>
                                </a:cubicBezTo>
                                <a:cubicBezTo>
                                  <a:pt x="4440606" y="329057"/>
                                  <a:pt x="4441114" y="330073"/>
                                  <a:pt x="4441622" y="330962"/>
                                </a:cubicBezTo>
                                <a:cubicBezTo>
                                  <a:pt x="4442130" y="331978"/>
                                  <a:pt x="4442638" y="332867"/>
                                  <a:pt x="4443146" y="333756"/>
                                </a:cubicBezTo>
                                <a:cubicBezTo>
                                  <a:pt x="4443527" y="334772"/>
                                  <a:pt x="4444035" y="335661"/>
                                  <a:pt x="4444543" y="336550"/>
                                </a:cubicBezTo>
                                <a:cubicBezTo>
                                  <a:pt x="4445051" y="337566"/>
                                  <a:pt x="4445559" y="338455"/>
                                  <a:pt x="4446067" y="339344"/>
                                </a:cubicBezTo>
                                <a:cubicBezTo>
                                  <a:pt x="4446448" y="340233"/>
                                  <a:pt x="4446956" y="341122"/>
                                  <a:pt x="4447464" y="342011"/>
                                </a:cubicBezTo>
                                <a:cubicBezTo>
                                  <a:pt x="4447972" y="343027"/>
                                  <a:pt x="4448480" y="343916"/>
                                  <a:pt x="4448861" y="344805"/>
                                </a:cubicBezTo>
                                <a:cubicBezTo>
                                  <a:pt x="4449369" y="345694"/>
                                  <a:pt x="4449877" y="346583"/>
                                  <a:pt x="4450385" y="347472"/>
                                </a:cubicBezTo>
                                <a:cubicBezTo>
                                  <a:pt x="4450893" y="348361"/>
                                  <a:pt x="4451401" y="349250"/>
                                  <a:pt x="4451782" y="350139"/>
                                </a:cubicBezTo>
                                <a:cubicBezTo>
                                  <a:pt x="4452290" y="351028"/>
                                  <a:pt x="4452798" y="351917"/>
                                  <a:pt x="4453306" y="352806"/>
                                </a:cubicBezTo>
                                <a:cubicBezTo>
                                  <a:pt x="4453814" y="353695"/>
                                  <a:pt x="4454322" y="354457"/>
                                  <a:pt x="4454703" y="355346"/>
                                </a:cubicBezTo>
                                <a:cubicBezTo>
                                  <a:pt x="4455211" y="356108"/>
                                  <a:pt x="4455719" y="356870"/>
                                  <a:pt x="4456227" y="357632"/>
                                </a:cubicBezTo>
                                <a:cubicBezTo>
                                  <a:pt x="4456735" y="358394"/>
                                  <a:pt x="4457243" y="359029"/>
                                  <a:pt x="4457624" y="359791"/>
                                </a:cubicBezTo>
                                <a:cubicBezTo>
                                  <a:pt x="4458132" y="360426"/>
                                  <a:pt x="4458640" y="361061"/>
                                  <a:pt x="4459148" y="361696"/>
                                </a:cubicBezTo>
                                <a:cubicBezTo>
                                  <a:pt x="4459656" y="362204"/>
                                  <a:pt x="4460164" y="362839"/>
                                  <a:pt x="4460545" y="363347"/>
                                </a:cubicBezTo>
                                <a:cubicBezTo>
                                  <a:pt x="4461053" y="363982"/>
                                  <a:pt x="4461561" y="364490"/>
                                  <a:pt x="4462069" y="364998"/>
                                </a:cubicBezTo>
                                <a:cubicBezTo>
                                  <a:pt x="4462577" y="365506"/>
                                  <a:pt x="4462958" y="365887"/>
                                  <a:pt x="4463466" y="366268"/>
                                </a:cubicBezTo>
                                <a:cubicBezTo>
                                  <a:pt x="4463974" y="366776"/>
                                  <a:pt x="4464482" y="367157"/>
                                  <a:pt x="4464990" y="367538"/>
                                </a:cubicBezTo>
                                <a:cubicBezTo>
                                  <a:pt x="4465498" y="367919"/>
                                  <a:pt x="4465879" y="368173"/>
                                  <a:pt x="4466387" y="368427"/>
                                </a:cubicBezTo>
                                <a:cubicBezTo>
                                  <a:pt x="4466895" y="368808"/>
                                  <a:pt x="4467403" y="369062"/>
                                  <a:pt x="4467911" y="369189"/>
                                </a:cubicBezTo>
                                <a:cubicBezTo>
                                  <a:pt x="4468419" y="369443"/>
                                  <a:pt x="4468800" y="369570"/>
                                  <a:pt x="4469308" y="369697"/>
                                </a:cubicBezTo>
                                <a:cubicBezTo>
                                  <a:pt x="4469816" y="369697"/>
                                  <a:pt x="4470324" y="369697"/>
                                  <a:pt x="4470832" y="369697"/>
                                </a:cubicBezTo>
                                <a:cubicBezTo>
                                  <a:pt x="4471340" y="369570"/>
                                  <a:pt x="4471721" y="369443"/>
                                  <a:pt x="4472229" y="369062"/>
                                </a:cubicBezTo>
                                <a:cubicBezTo>
                                  <a:pt x="4472737" y="368808"/>
                                  <a:pt x="4473245" y="368427"/>
                                  <a:pt x="4473753" y="367792"/>
                                </a:cubicBezTo>
                                <a:cubicBezTo>
                                  <a:pt x="4474261" y="367157"/>
                                  <a:pt x="4474642" y="366395"/>
                                  <a:pt x="4475150" y="365506"/>
                                </a:cubicBezTo>
                                <a:cubicBezTo>
                                  <a:pt x="4475658" y="364490"/>
                                  <a:pt x="4476166" y="363347"/>
                                  <a:pt x="4476674" y="361950"/>
                                </a:cubicBezTo>
                                <a:cubicBezTo>
                                  <a:pt x="4477182" y="360553"/>
                                  <a:pt x="4477563" y="359029"/>
                                  <a:pt x="4478071" y="357251"/>
                                </a:cubicBezTo>
                                <a:cubicBezTo>
                                  <a:pt x="4478579" y="355473"/>
                                  <a:pt x="4479087" y="353441"/>
                                  <a:pt x="4479595" y="351409"/>
                                </a:cubicBezTo>
                                <a:cubicBezTo>
                                  <a:pt x="4479976" y="349377"/>
                                  <a:pt x="4480484" y="347091"/>
                                  <a:pt x="4480992" y="344932"/>
                                </a:cubicBezTo>
                                <a:cubicBezTo>
                                  <a:pt x="4481500" y="342773"/>
                                  <a:pt x="4482008" y="340487"/>
                                  <a:pt x="4482516" y="338455"/>
                                </a:cubicBezTo>
                                <a:cubicBezTo>
                                  <a:pt x="4482897" y="336296"/>
                                  <a:pt x="4483405" y="334264"/>
                                  <a:pt x="4483913" y="332613"/>
                                </a:cubicBezTo>
                                <a:cubicBezTo>
                                  <a:pt x="4484421" y="330962"/>
                                  <a:pt x="4484929" y="329438"/>
                                  <a:pt x="4485437" y="328422"/>
                                </a:cubicBezTo>
                                <a:cubicBezTo>
                                  <a:pt x="4485818" y="327406"/>
                                  <a:pt x="4486326" y="326644"/>
                                  <a:pt x="4486834" y="326390"/>
                                </a:cubicBezTo>
                                <a:cubicBezTo>
                                  <a:pt x="4487342" y="326136"/>
                                  <a:pt x="4487850" y="326263"/>
                                  <a:pt x="4488358" y="326898"/>
                                </a:cubicBezTo>
                                <a:cubicBezTo>
                                  <a:pt x="4488739" y="327406"/>
                                  <a:pt x="4489247" y="328422"/>
                                  <a:pt x="4489755" y="329819"/>
                                </a:cubicBezTo>
                                <a:cubicBezTo>
                                  <a:pt x="4490263" y="331089"/>
                                  <a:pt x="4490771" y="332867"/>
                                  <a:pt x="4491279" y="334772"/>
                                </a:cubicBezTo>
                                <a:cubicBezTo>
                                  <a:pt x="4491660" y="336677"/>
                                  <a:pt x="4492168" y="338963"/>
                                  <a:pt x="4492676" y="341249"/>
                                </a:cubicBezTo>
                                <a:cubicBezTo>
                                  <a:pt x="4493184" y="343535"/>
                                  <a:pt x="4493692" y="345948"/>
                                  <a:pt x="4494200" y="348361"/>
                                </a:cubicBezTo>
                                <a:cubicBezTo>
                                  <a:pt x="4494581" y="350647"/>
                                  <a:pt x="4495089" y="353060"/>
                                  <a:pt x="4495597" y="355346"/>
                                </a:cubicBezTo>
                                <a:cubicBezTo>
                                  <a:pt x="4496105" y="357632"/>
                                  <a:pt x="4496613" y="359791"/>
                                  <a:pt x="4496994" y="361823"/>
                                </a:cubicBezTo>
                                <a:cubicBezTo>
                                  <a:pt x="4497502" y="363728"/>
                                  <a:pt x="4498010" y="365633"/>
                                  <a:pt x="4498518" y="367411"/>
                                </a:cubicBezTo>
                                <a:cubicBezTo>
                                  <a:pt x="4499026" y="369062"/>
                                  <a:pt x="4499534" y="370586"/>
                                  <a:pt x="4499915" y="371983"/>
                                </a:cubicBezTo>
                                <a:cubicBezTo>
                                  <a:pt x="4500423" y="373380"/>
                                  <a:pt x="4500931" y="374650"/>
                                  <a:pt x="4501439" y="375793"/>
                                </a:cubicBezTo>
                                <a:cubicBezTo>
                                  <a:pt x="4501947" y="376936"/>
                                  <a:pt x="4502455" y="377952"/>
                                  <a:pt x="4502836" y="378841"/>
                                </a:cubicBezTo>
                                <a:cubicBezTo>
                                  <a:pt x="4503344" y="379730"/>
                                  <a:pt x="4503852" y="380619"/>
                                  <a:pt x="4504360" y="381381"/>
                                </a:cubicBezTo>
                                <a:cubicBezTo>
                                  <a:pt x="4504868" y="382016"/>
                                  <a:pt x="4505376" y="382778"/>
                                  <a:pt x="4505757" y="383286"/>
                                </a:cubicBezTo>
                                <a:cubicBezTo>
                                  <a:pt x="4506265" y="383921"/>
                                  <a:pt x="4506773" y="384429"/>
                                  <a:pt x="4507281" y="384937"/>
                                </a:cubicBezTo>
                                <a:cubicBezTo>
                                  <a:pt x="4507789" y="385445"/>
                                  <a:pt x="4508297" y="385953"/>
                                  <a:pt x="4508678" y="386334"/>
                                </a:cubicBezTo>
                                <a:cubicBezTo>
                                  <a:pt x="4509186" y="386842"/>
                                  <a:pt x="4509694" y="387223"/>
                                  <a:pt x="4510202" y="387477"/>
                                </a:cubicBezTo>
                                <a:cubicBezTo>
                                  <a:pt x="4510710" y="387858"/>
                                  <a:pt x="4511218" y="388239"/>
                                  <a:pt x="4511599" y="388620"/>
                                </a:cubicBezTo>
                                <a:cubicBezTo>
                                  <a:pt x="4512107" y="388874"/>
                                  <a:pt x="4512615" y="389128"/>
                                  <a:pt x="4513123" y="389509"/>
                                </a:cubicBezTo>
                                <a:cubicBezTo>
                                  <a:pt x="4513631" y="389763"/>
                                  <a:pt x="4514012" y="390017"/>
                                  <a:pt x="4514520" y="390144"/>
                                </a:cubicBezTo>
                                <a:cubicBezTo>
                                  <a:pt x="4515028" y="390398"/>
                                  <a:pt x="4515536" y="390652"/>
                                  <a:pt x="4516044" y="390906"/>
                                </a:cubicBezTo>
                                <a:cubicBezTo>
                                  <a:pt x="4516552" y="391033"/>
                                  <a:pt x="4516933" y="391287"/>
                                  <a:pt x="4517441" y="391414"/>
                                </a:cubicBezTo>
                                <a:cubicBezTo>
                                  <a:pt x="4517949" y="391668"/>
                                  <a:pt x="4518457" y="391795"/>
                                  <a:pt x="4518965" y="391922"/>
                                </a:cubicBezTo>
                                <a:cubicBezTo>
                                  <a:pt x="4519473" y="392049"/>
                                  <a:pt x="4519854" y="392176"/>
                                  <a:pt x="4520362" y="392303"/>
                                </a:cubicBezTo>
                                <a:cubicBezTo>
                                  <a:pt x="4520870" y="392303"/>
                                  <a:pt x="4521378" y="392430"/>
                                  <a:pt x="4521886" y="392430"/>
                                </a:cubicBezTo>
                                <a:cubicBezTo>
                                  <a:pt x="4522394" y="392557"/>
                                  <a:pt x="4522775" y="392557"/>
                                  <a:pt x="4523283" y="392684"/>
                                </a:cubicBezTo>
                                <a:cubicBezTo>
                                  <a:pt x="4523791" y="392684"/>
                                  <a:pt x="4524299" y="392684"/>
                                  <a:pt x="4524807" y="392684"/>
                                </a:cubicBezTo>
                                <a:cubicBezTo>
                                  <a:pt x="4525315" y="392684"/>
                                  <a:pt x="4525696" y="392684"/>
                                  <a:pt x="4526204" y="392557"/>
                                </a:cubicBezTo>
                                <a:cubicBezTo>
                                  <a:pt x="4526712" y="392557"/>
                                  <a:pt x="4527220" y="392430"/>
                                  <a:pt x="4527728" y="392303"/>
                                </a:cubicBezTo>
                                <a:cubicBezTo>
                                  <a:pt x="4528236" y="392176"/>
                                  <a:pt x="4528617" y="392049"/>
                                  <a:pt x="4529125" y="391795"/>
                                </a:cubicBezTo>
                                <a:cubicBezTo>
                                  <a:pt x="4529633" y="391668"/>
                                  <a:pt x="4530141" y="391414"/>
                                  <a:pt x="4530649" y="391287"/>
                                </a:cubicBezTo>
                                <a:cubicBezTo>
                                  <a:pt x="4531030" y="391033"/>
                                  <a:pt x="4531538" y="390652"/>
                                  <a:pt x="4532046" y="390398"/>
                                </a:cubicBezTo>
                                <a:cubicBezTo>
                                  <a:pt x="4532554" y="390144"/>
                                  <a:pt x="4533062" y="389763"/>
                                  <a:pt x="4533570" y="389382"/>
                                </a:cubicBezTo>
                                <a:cubicBezTo>
                                  <a:pt x="4533951" y="389001"/>
                                  <a:pt x="4534459" y="388620"/>
                                  <a:pt x="4534967" y="388112"/>
                                </a:cubicBezTo>
                                <a:cubicBezTo>
                                  <a:pt x="4535475" y="387604"/>
                                  <a:pt x="4535983" y="387096"/>
                                  <a:pt x="4536491" y="386588"/>
                                </a:cubicBezTo>
                                <a:cubicBezTo>
                                  <a:pt x="4536872" y="385953"/>
                                  <a:pt x="4537380" y="385318"/>
                                  <a:pt x="4537888" y="384683"/>
                                </a:cubicBezTo>
                                <a:cubicBezTo>
                                  <a:pt x="4538396" y="383921"/>
                                  <a:pt x="4538904" y="383159"/>
                                  <a:pt x="4539412" y="382143"/>
                                </a:cubicBezTo>
                                <a:cubicBezTo>
                                  <a:pt x="4539793" y="381254"/>
                                  <a:pt x="4540301" y="380365"/>
                                  <a:pt x="4540809" y="379222"/>
                                </a:cubicBezTo>
                                <a:cubicBezTo>
                                  <a:pt x="4541317" y="378079"/>
                                  <a:pt x="4541825" y="376809"/>
                                  <a:pt x="4542333" y="375539"/>
                                </a:cubicBezTo>
                                <a:cubicBezTo>
                                  <a:pt x="4542714" y="374142"/>
                                  <a:pt x="4543222" y="372618"/>
                                  <a:pt x="4543730" y="370967"/>
                                </a:cubicBezTo>
                                <a:cubicBezTo>
                                  <a:pt x="4544238" y="369316"/>
                                  <a:pt x="4544746" y="367411"/>
                                  <a:pt x="4545254" y="365506"/>
                                </a:cubicBezTo>
                                <a:cubicBezTo>
                                  <a:pt x="4545635" y="363474"/>
                                  <a:pt x="4546143" y="361315"/>
                                  <a:pt x="4546651" y="358902"/>
                                </a:cubicBezTo>
                                <a:cubicBezTo>
                                  <a:pt x="4547159" y="356616"/>
                                  <a:pt x="4547667" y="354076"/>
                                  <a:pt x="4548048" y="351409"/>
                                </a:cubicBezTo>
                                <a:cubicBezTo>
                                  <a:pt x="4548556" y="348742"/>
                                  <a:pt x="4549064" y="345948"/>
                                  <a:pt x="4549572" y="343027"/>
                                </a:cubicBezTo>
                                <a:cubicBezTo>
                                  <a:pt x="4550080" y="340106"/>
                                  <a:pt x="4550588" y="337058"/>
                                  <a:pt x="4550969" y="334137"/>
                                </a:cubicBezTo>
                                <a:cubicBezTo>
                                  <a:pt x="4551477" y="331089"/>
                                  <a:pt x="4551985" y="327914"/>
                                  <a:pt x="4552493" y="324993"/>
                                </a:cubicBezTo>
                                <a:cubicBezTo>
                                  <a:pt x="4553001" y="322199"/>
                                  <a:pt x="4553509" y="319278"/>
                                  <a:pt x="4553890" y="316738"/>
                                </a:cubicBezTo>
                                <a:cubicBezTo>
                                  <a:pt x="4554398" y="314071"/>
                                  <a:pt x="4554906" y="311658"/>
                                  <a:pt x="4555414" y="309626"/>
                                </a:cubicBezTo>
                                <a:cubicBezTo>
                                  <a:pt x="4555922" y="307594"/>
                                  <a:pt x="4556430" y="305816"/>
                                  <a:pt x="4556811" y="304546"/>
                                </a:cubicBezTo>
                                <a:cubicBezTo>
                                  <a:pt x="4557319" y="303276"/>
                                  <a:pt x="4557827" y="302387"/>
                                  <a:pt x="4558335" y="301879"/>
                                </a:cubicBezTo>
                                <a:cubicBezTo>
                                  <a:pt x="4558843" y="301371"/>
                                  <a:pt x="4559351" y="301371"/>
                                  <a:pt x="4559732" y="301625"/>
                                </a:cubicBezTo>
                                <a:cubicBezTo>
                                  <a:pt x="4560240" y="301879"/>
                                  <a:pt x="4560748" y="302514"/>
                                  <a:pt x="4561256" y="303276"/>
                                </a:cubicBezTo>
                                <a:cubicBezTo>
                                  <a:pt x="4561764" y="304165"/>
                                  <a:pt x="4562272" y="305308"/>
                                  <a:pt x="4562653" y="306578"/>
                                </a:cubicBezTo>
                                <a:cubicBezTo>
                                  <a:pt x="4563161" y="307721"/>
                                  <a:pt x="4563669" y="309118"/>
                                  <a:pt x="4564177" y="310515"/>
                                </a:cubicBezTo>
                                <a:cubicBezTo>
                                  <a:pt x="4564685" y="311912"/>
                                  <a:pt x="4565066" y="313309"/>
                                  <a:pt x="4565574" y="314706"/>
                                </a:cubicBezTo>
                                <a:cubicBezTo>
                                  <a:pt x="4566082" y="316103"/>
                                  <a:pt x="4566590" y="317373"/>
                                  <a:pt x="4567098" y="318643"/>
                                </a:cubicBezTo>
                                <a:cubicBezTo>
                                  <a:pt x="4567606" y="319913"/>
                                  <a:pt x="4567987" y="321183"/>
                                  <a:pt x="4568495" y="322326"/>
                                </a:cubicBezTo>
                                <a:cubicBezTo>
                                  <a:pt x="4569003" y="323596"/>
                                  <a:pt x="4569511" y="324866"/>
                                  <a:pt x="4570019" y="326136"/>
                                </a:cubicBezTo>
                                <a:cubicBezTo>
                                  <a:pt x="4570527" y="327279"/>
                                  <a:pt x="4570908" y="328549"/>
                                  <a:pt x="4571416" y="329946"/>
                                </a:cubicBezTo>
                                <a:cubicBezTo>
                                  <a:pt x="4571924" y="331343"/>
                                  <a:pt x="4572432" y="332740"/>
                                  <a:pt x="4572940" y="334264"/>
                                </a:cubicBezTo>
                                <a:cubicBezTo>
                                  <a:pt x="4573448" y="335915"/>
                                  <a:pt x="4573829" y="337566"/>
                                  <a:pt x="4574337" y="339344"/>
                                </a:cubicBezTo>
                                <a:cubicBezTo>
                                  <a:pt x="4574845" y="340995"/>
                                  <a:pt x="4575353" y="342900"/>
                                  <a:pt x="4575861" y="344805"/>
                                </a:cubicBezTo>
                                <a:cubicBezTo>
                                  <a:pt x="4576369" y="346710"/>
                                  <a:pt x="4576750" y="348615"/>
                                  <a:pt x="4577258" y="350520"/>
                                </a:cubicBezTo>
                                <a:cubicBezTo>
                                  <a:pt x="4577766" y="352552"/>
                                  <a:pt x="4578274" y="354457"/>
                                  <a:pt x="4578782" y="356362"/>
                                </a:cubicBezTo>
                                <a:cubicBezTo>
                                  <a:pt x="4579290" y="358267"/>
                                  <a:pt x="4579671" y="360172"/>
                                  <a:pt x="4580179" y="361950"/>
                                </a:cubicBezTo>
                                <a:cubicBezTo>
                                  <a:pt x="4580687" y="363728"/>
                                  <a:pt x="4581195" y="365379"/>
                                  <a:pt x="4581703" y="367030"/>
                                </a:cubicBezTo>
                                <a:cubicBezTo>
                                  <a:pt x="4582084" y="368681"/>
                                  <a:pt x="4582592" y="370205"/>
                                  <a:pt x="4583100" y="371602"/>
                                </a:cubicBezTo>
                                <a:cubicBezTo>
                                  <a:pt x="4583608" y="372999"/>
                                  <a:pt x="4584116" y="374269"/>
                                  <a:pt x="4584624" y="375539"/>
                                </a:cubicBezTo>
                                <a:cubicBezTo>
                                  <a:pt x="4585005" y="376682"/>
                                  <a:pt x="4585513" y="377825"/>
                                  <a:pt x="4586021" y="378841"/>
                                </a:cubicBezTo>
                                <a:cubicBezTo>
                                  <a:pt x="4586529" y="379857"/>
                                  <a:pt x="4587037" y="380746"/>
                                  <a:pt x="4587545" y="381635"/>
                                </a:cubicBezTo>
                                <a:cubicBezTo>
                                  <a:pt x="4587926" y="382524"/>
                                  <a:pt x="4588434" y="383286"/>
                                  <a:pt x="4588942" y="384048"/>
                                </a:cubicBezTo>
                                <a:cubicBezTo>
                                  <a:pt x="4589450" y="384683"/>
                                  <a:pt x="4589958" y="385445"/>
                                  <a:pt x="4590466" y="385953"/>
                                </a:cubicBezTo>
                                <a:cubicBezTo>
                                  <a:pt x="4590847" y="386588"/>
                                  <a:pt x="4591355" y="387096"/>
                                  <a:pt x="4591863" y="387604"/>
                                </a:cubicBezTo>
                                <a:cubicBezTo>
                                  <a:pt x="4592371" y="388112"/>
                                  <a:pt x="4592879" y="388620"/>
                                  <a:pt x="4593387" y="389001"/>
                                </a:cubicBezTo>
                                <a:cubicBezTo>
                                  <a:pt x="4593768" y="389382"/>
                                  <a:pt x="4594276" y="389763"/>
                                  <a:pt x="4594784" y="390017"/>
                                </a:cubicBezTo>
                                <a:cubicBezTo>
                                  <a:pt x="4595292" y="390398"/>
                                  <a:pt x="4595800" y="390652"/>
                                  <a:pt x="4596308" y="390906"/>
                                </a:cubicBezTo>
                                <a:cubicBezTo>
                                  <a:pt x="4596689" y="391160"/>
                                  <a:pt x="4597197" y="391414"/>
                                  <a:pt x="4597705" y="391668"/>
                                </a:cubicBezTo>
                                <a:cubicBezTo>
                                  <a:pt x="4598213" y="391922"/>
                                  <a:pt x="4598721" y="392049"/>
                                  <a:pt x="4599102" y="392303"/>
                                </a:cubicBezTo>
                                <a:cubicBezTo>
                                  <a:pt x="4599610" y="392430"/>
                                  <a:pt x="4600118" y="392557"/>
                                  <a:pt x="4600626" y="392684"/>
                                </a:cubicBezTo>
                                <a:cubicBezTo>
                                  <a:pt x="4601134" y="392811"/>
                                  <a:pt x="4601642" y="392811"/>
                                  <a:pt x="4602023" y="392938"/>
                                </a:cubicBezTo>
                                <a:cubicBezTo>
                                  <a:pt x="4602531" y="392938"/>
                                  <a:pt x="4603039" y="392938"/>
                                  <a:pt x="4603547" y="392938"/>
                                </a:cubicBezTo>
                                <a:cubicBezTo>
                                  <a:pt x="4604055" y="392938"/>
                                  <a:pt x="4604563" y="392938"/>
                                  <a:pt x="4604944" y="392811"/>
                                </a:cubicBezTo>
                                <a:cubicBezTo>
                                  <a:pt x="4605452" y="392684"/>
                                  <a:pt x="4605960" y="392557"/>
                                  <a:pt x="4606468" y="392430"/>
                                </a:cubicBezTo>
                                <a:cubicBezTo>
                                  <a:pt x="4606976" y="392303"/>
                                  <a:pt x="4607484" y="392049"/>
                                  <a:pt x="4607865" y="391795"/>
                                </a:cubicBezTo>
                                <a:cubicBezTo>
                                  <a:pt x="4608373" y="391541"/>
                                  <a:pt x="4608881" y="391287"/>
                                  <a:pt x="4609389" y="391033"/>
                                </a:cubicBezTo>
                                <a:cubicBezTo>
                                  <a:pt x="4609897" y="390652"/>
                                  <a:pt x="4610405" y="390271"/>
                                  <a:pt x="4610786" y="389890"/>
                                </a:cubicBezTo>
                                <a:cubicBezTo>
                                  <a:pt x="4611294" y="389509"/>
                                  <a:pt x="4611802" y="389001"/>
                                  <a:pt x="4612310" y="388620"/>
                                </a:cubicBezTo>
                                <a:cubicBezTo>
                                  <a:pt x="4612818" y="388112"/>
                                  <a:pt x="4613326" y="387477"/>
                                  <a:pt x="4613707" y="386969"/>
                                </a:cubicBezTo>
                                <a:cubicBezTo>
                                  <a:pt x="4614215" y="386334"/>
                                  <a:pt x="4614723" y="385699"/>
                                  <a:pt x="4615231" y="384937"/>
                                </a:cubicBezTo>
                                <a:cubicBezTo>
                                  <a:pt x="4615739" y="384302"/>
                                  <a:pt x="4616120" y="383540"/>
                                  <a:pt x="4616628" y="382778"/>
                                </a:cubicBezTo>
                                <a:cubicBezTo>
                                  <a:pt x="4617136" y="382016"/>
                                  <a:pt x="4617644" y="381127"/>
                                  <a:pt x="4618152" y="380238"/>
                                </a:cubicBezTo>
                                <a:cubicBezTo>
                                  <a:pt x="4618660" y="379349"/>
                                  <a:pt x="4619041" y="378460"/>
                                  <a:pt x="4619549" y="377571"/>
                                </a:cubicBezTo>
                                <a:cubicBezTo>
                                  <a:pt x="4620057" y="376555"/>
                                  <a:pt x="4620565" y="375539"/>
                                  <a:pt x="4621073" y="374523"/>
                                </a:cubicBezTo>
                                <a:cubicBezTo>
                                  <a:pt x="4621581" y="373507"/>
                                  <a:pt x="4621962" y="372491"/>
                                  <a:pt x="4622470" y="371348"/>
                                </a:cubicBezTo>
                                <a:cubicBezTo>
                                  <a:pt x="4622978" y="370205"/>
                                  <a:pt x="4623486" y="369062"/>
                                  <a:pt x="4623994" y="367919"/>
                                </a:cubicBezTo>
                                <a:cubicBezTo>
                                  <a:pt x="4624502" y="366649"/>
                                  <a:pt x="4624883" y="365506"/>
                                  <a:pt x="4625391" y="364109"/>
                                </a:cubicBezTo>
                                <a:cubicBezTo>
                                  <a:pt x="4625899" y="362839"/>
                                  <a:pt x="4626407" y="361569"/>
                                  <a:pt x="4626915" y="360045"/>
                                </a:cubicBezTo>
                                <a:cubicBezTo>
                                  <a:pt x="4627423" y="358648"/>
                                  <a:pt x="4627804" y="357124"/>
                                  <a:pt x="4628312" y="355473"/>
                                </a:cubicBezTo>
                                <a:cubicBezTo>
                                  <a:pt x="4628820" y="353822"/>
                                  <a:pt x="4629328" y="352171"/>
                                  <a:pt x="4629836" y="350393"/>
                                </a:cubicBezTo>
                                <a:cubicBezTo>
                                  <a:pt x="4630344" y="348488"/>
                                  <a:pt x="4630725" y="346583"/>
                                  <a:pt x="4631233" y="344551"/>
                                </a:cubicBezTo>
                                <a:cubicBezTo>
                                  <a:pt x="4631741" y="342519"/>
                                  <a:pt x="4632249" y="340360"/>
                                  <a:pt x="4632757" y="338074"/>
                                </a:cubicBezTo>
                                <a:cubicBezTo>
                                  <a:pt x="4633138" y="335915"/>
                                  <a:pt x="4633646" y="333629"/>
                                  <a:pt x="4634154" y="331343"/>
                                </a:cubicBezTo>
                                <a:cubicBezTo>
                                  <a:pt x="4634662" y="329057"/>
                                  <a:pt x="4635170" y="326771"/>
                                  <a:pt x="4635678" y="324612"/>
                                </a:cubicBezTo>
                                <a:cubicBezTo>
                                  <a:pt x="4636059" y="322453"/>
                                  <a:pt x="4636567" y="320294"/>
                                  <a:pt x="4637075" y="318389"/>
                                </a:cubicBezTo>
                                <a:cubicBezTo>
                                  <a:pt x="4637583" y="316484"/>
                                  <a:pt x="4638091" y="314706"/>
                                  <a:pt x="4638599" y="313309"/>
                                </a:cubicBezTo>
                                <a:cubicBezTo>
                                  <a:pt x="4638980" y="311912"/>
                                  <a:pt x="4639488" y="310769"/>
                                  <a:pt x="4639996" y="310007"/>
                                </a:cubicBezTo>
                                <a:cubicBezTo>
                                  <a:pt x="4640504" y="309245"/>
                                  <a:pt x="4641012" y="308737"/>
                                  <a:pt x="4641520" y="308737"/>
                                </a:cubicBezTo>
                                <a:cubicBezTo>
                                  <a:pt x="4641901" y="308737"/>
                                  <a:pt x="4642409" y="308991"/>
                                  <a:pt x="4642917" y="309753"/>
                                </a:cubicBezTo>
                                <a:cubicBezTo>
                                  <a:pt x="4643425" y="310388"/>
                                  <a:pt x="4643933" y="311531"/>
                                  <a:pt x="4644441" y="312801"/>
                                </a:cubicBezTo>
                                <a:cubicBezTo>
                                  <a:pt x="4644822" y="314071"/>
                                  <a:pt x="4645330" y="315722"/>
                                  <a:pt x="4645838" y="317500"/>
                                </a:cubicBezTo>
                                <a:cubicBezTo>
                                  <a:pt x="4646346" y="319278"/>
                                  <a:pt x="4646854" y="321310"/>
                                  <a:pt x="4647362" y="323342"/>
                                </a:cubicBezTo>
                                <a:cubicBezTo>
                                  <a:pt x="4647743" y="325374"/>
                                  <a:pt x="4648251" y="327533"/>
                                  <a:pt x="4648759" y="329692"/>
                                </a:cubicBezTo>
                                <a:cubicBezTo>
                                  <a:pt x="4649267" y="331851"/>
                                  <a:pt x="4649775" y="334010"/>
                                  <a:pt x="4650156" y="336042"/>
                                </a:cubicBezTo>
                                <a:cubicBezTo>
                                  <a:pt x="4650664" y="338074"/>
                                  <a:pt x="4651172" y="340106"/>
                                  <a:pt x="4651680" y="342011"/>
                                </a:cubicBezTo>
                                <a:cubicBezTo>
                                  <a:pt x="4652188" y="343789"/>
                                  <a:pt x="4652696" y="345567"/>
                                  <a:pt x="4653077" y="347218"/>
                                </a:cubicBezTo>
                                <a:cubicBezTo>
                                  <a:pt x="4653585" y="348869"/>
                                  <a:pt x="4654093" y="350393"/>
                                  <a:pt x="4654601" y="351663"/>
                                </a:cubicBezTo>
                                <a:cubicBezTo>
                                  <a:pt x="4655109" y="353060"/>
                                  <a:pt x="4655617" y="354203"/>
                                  <a:pt x="4655998" y="355346"/>
                                </a:cubicBezTo>
                                <a:cubicBezTo>
                                  <a:pt x="4656506" y="356362"/>
                                  <a:pt x="4657014" y="357251"/>
                                  <a:pt x="4657522" y="358140"/>
                                </a:cubicBezTo>
                                <a:cubicBezTo>
                                  <a:pt x="4658030" y="358902"/>
                                  <a:pt x="4658538" y="359664"/>
                                  <a:pt x="4658919" y="360299"/>
                                </a:cubicBezTo>
                                <a:cubicBezTo>
                                  <a:pt x="4659427" y="360807"/>
                                  <a:pt x="4659935" y="361315"/>
                                  <a:pt x="4660443" y="361696"/>
                                </a:cubicBezTo>
                                <a:cubicBezTo>
                                  <a:pt x="4660951" y="362077"/>
                                  <a:pt x="4661459" y="362331"/>
                                  <a:pt x="4661840" y="362585"/>
                                </a:cubicBezTo>
                                <a:cubicBezTo>
                                  <a:pt x="4662348" y="362712"/>
                                  <a:pt x="4662856" y="362839"/>
                                  <a:pt x="4663364" y="362839"/>
                                </a:cubicBezTo>
                                <a:cubicBezTo>
                                  <a:pt x="4663872" y="362839"/>
                                  <a:pt x="4664253" y="362839"/>
                                  <a:pt x="4664761" y="362712"/>
                                </a:cubicBezTo>
                                <a:cubicBezTo>
                                  <a:pt x="4665269" y="362585"/>
                                  <a:pt x="4665777" y="362331"/>
                                  <a:pt x="4666285" y="362077"/>
                                </a:cubicBezTo>
                                <a:cubicBezTo>
                                  <a:pt x="4666793" y="361696"/>
                                  <a:pt x="4667174" y="361315"/>
                                  <a:pt x="4667682" y="360934"/>
                                </a:cubicBezTo>
                                <a:cubicBezTo>
                                  <a:pt x="4668190" y="360426"/>
                                  <a:pt x="4668698" y="359918"/>
                                  <a:pt x="4669206" y="359283"/>
                                </a:cubicBezTo>
                                <a:cubicBezTo>
                                  <a:pt x="4669714" y="358775"/>
                                  <a:pt x="4670095" y="358013"/>
                                  <a:pt x="4670603" y="357124"/>
                                </a:cubicBezTo>
                                <a:cubicBezTo>
                                  <a:pt x="4671111" y="356362"/>
                                  <a:pt x="4671619" y="355473"/>
                                  <a:pt x="4672127" y="354330"/>
                                </a:cubicBezTo>
                                <a:cubicBezTo>
                                  <a:pt x="4672635" y="353314"/>
                                  <a:pt x="4673016" y="352171"/>
                                  <a:pt x="4673524" y="350774"/>
                                </a:cubicBezTo>
                                <a:cubicBezTo>
                                  <a:pt x="4674032" y="349504"/>
                                  <a:pt x="4674540" y="347980"/>
                                  <a:pt x="4675048" y="346329"/>
                                </a:cubicBezTo>
                                <a:cubicBezTo>
                                  <a:pt x="4675556" y="344678"/>
                                  <a:pt x="4675937" y="342900"/>
                                  <a:pt x="4676445" y="340868"/>
                                </a:cubicBezTo>
                                <a:cubicBezTo>
                                  <a:pt x="4676953" y="338836"/>
                                  <a:pt x="4677461" y="336550"/>
                                  <a:pt x="4677969" y="334010"/>
                                </a:cubicBezTo>
                                <a:cubicBezTo>
                                  <a:pt x="4678477" y="331470"/>
                                  <a:pt x="4678858" y="328803"/>
                                  <a:pt x="4679366" y="325755"/>
                                </a:cubicBezTo>
                                <a:cubicBezTo>
                                  <a:pt x="4679874" y="322707"/>
                                  <a:pt x="4680382" y="319278"/>
                                  <a:pt x="4680890" y="315595"/>
                                </a:cubicBezTo>
                                <a:cubicBezTo>
                                  <a:pt x="4681271" y="311912"/>
                                  <a:pt x="4681779" y="307975"/>
                                  <a:pt x="4682287" y="303657"/>
                                </a:cubicBezTo>
                                <a:cubicBezTo>
                                  <a:pt x="4682795" y="299339"/>
                                  <a:pt x="4683303" y="294640"/>
                                  <a:pt x="4683811" y="289814"/>
                                </a:cubicBezTo>
                                <a:cubicBezTo>
                                  <a:pt x="4684192" y="284861"/>
                                  <a:pt x="4684700" y="279654"/>
                                  <a:pt x="4685208" y="274320"/>
                                </a:cubicBezTo>
                                <a:cubicBezTo>
                                  <a:pt x="4685716" y="269113"/>
                                  <a:pt x="4686224" y="263398"/>
                                  <a:pt x="4686732" y="257937"/>
                                </a:cubicBezTo>
                                <a:cubicBezTo>
                                  <a:pt x="4687113" y="252476"/>
                                  <a:pt x="4687621" y="246888"/>
                                  <a:pt x="4688129" y="241554"/>
                                </a:cubicBezTo>
                                <a:cubicBezTo>
                                  <a:pt x="4688637" y="236347"/>
                                  <a:pt x="4689145" y="231140"/>
                                  <a:pt x="4689653" y="226568"/>
                                </a:cubicBezTo>
                                <a:cubicBezTo>
                                  <a:pt x="4690034" y="221996"/>
                                  <a:pt x="4690542" y="217678"/>
                                  <a:pt x="4691050" y="214376"/>
                                </a:cubicBezTo>
                                <a:cubicBezTo>
                                  <a:pt x="4691558" y="210947"/>
                                  <a:pt x="4692066" y="208026"/>
                                  <a:pt x="4692574" y="206121"/>
                                </a:cubicBezTo>
                                <a:cubicBezTo>
                                  <a:pt x="4692955" y="204216"/>
                                  <a:pt x="4693463" y="202946"/>
                                  <a:pt x="4693971" y="202692"/>
                                </a:cubicBezTo>
                                <a:cubicBezTo>
                                  <a:pt x="4694352" y="202438"/>
                                  <a:pt x="4695114" y="203327"/>
                                  <a:pt x="4695495" y="204470"/>
                                </a:cubicBezTo>
                                <a:cubicBezTo>
                                  <a:pt x="4695876" y="205867"/>
                                  <a:pt x="4696384" y="208280"/>
                                  <a:pt x="4696892" y="211201"/>
                                </a:cubicBezTo>
                                <a:cubicBezTo>
                                  <a:pt x="4697400" y="214122"/>
                                  <a:pt x="4697908" y="217932"/>
                                  <a:pt x="4698289" y="222123"/>
                                </a:cubicBezTo>
                                <a:cubicBezTo>
                                  <a:pt x="4698797" y="226187"/>
                                  <a:pt x="4699305" y="231013"/>
                                  <a:pt x="4699813" y="235966"/>
                                </a:cubicBezTo>
                                <a:cubicBezTo>
                                  <a:pt x="4700321" y="240792"/>
                                  <a:pt x="4700829" y="246253"/>
                                  <a:pt x="4701210" y="251460"/>
                                </a:cubicBezTo>
                                <a:cubicBezTo>
                                  <a:pt x="4701718" y="256794"/>
                                  <a:pt x="4702226" y="262255"/>
                                  <a:pt x="4702734" y="267589"/>
                                </a:cubicBezTo>
                                <a:cubicBezTo>
                                  <a:pt x="4703242" y="272923"/>
                                  <a:pt x="4703750" y="278130"/>
                                  <a:pt x="4704131" y="283210"/>
                                </a:cubicBezTo>
                                <a:cubicBezTo>
                                  <a:pt x="4704639" y="288290"/>
                                  <a:pt x="4705147" y="293243"/>
                                  <a:pt x="4705655" y="297815"/>
                                </a:cubicBezTo>
                                <a:cubicBezTo>
                                  <a:pt x="4706163" y="302514"/>
                                  <a:pt x="4706671" y="306832"/>
                                  <a:pt x="4707052" y="311023"/>
                                </a:cubicBezTo>
                                <a:cubicBezTo>
                                  <a:pt x="4707560" y="315087"/>
                                  <a:pt x="4708068" y="319024"/>
                                  <a:pt x="4708576" y="322580"/>
                                </a:cubicBezTo>
                                <a:cubicBezTo>
                                  <a:pt x="4709084" y="326136"/>
                                  <a:pt x="4709592" y="329438"/>
                                  <a:pt x="4709973" y="332486"/>
                                </a:cubicBezTo>
                                <a:cubicBezTo>
                                  <a:pt x="4710481" y="335534"/>
                                  <a:pt x="4710989" y="338328"/>
                                  <a:pt x="4711497" y="340995"/>
                                </a:cubicBezTo>
                                <a:cubicBezTo>
                                  <a:pt x="4712005" y="343662"/>
                                  <a:pt x="4712513" y="345948"/>
                                  <a:pt x="4712894" y="348107"/>
                                </a:cubicBezTo>
                                <a:cubicBezTo>
                                  <a:pt x="4713402" y="350393"/>
                                  <a:pt x="4713910" y="352298"/>
                                  <a:pt x="4714418" y="354203"/>
                                </a:cubicBezTo>
                                <a:cubicBezTo>
                                  <a:pt x="4714926" y="355981"/>
                                  <a:pt x="4715307" y="357632"/>
                                  <a:pt x="4715815" y="359283"/>
                                </a:cubicBezTo>
                                <a:cubicBezTo>
                                  <a:pt x="4716323" y="360807"/>
                                  <a:pt x="4716831" y="362077"/>
                                  <a:pt x="4717339" y="363474"/>
                                </a:cubicBezTo>
                                <a:cubicBezTo>
                                  <a:pt x="4717847" y="364744"/>
                                  <a:pt x="4718228" y="365887"/>
                                  <a:pt x="4718736" y="366903"/>
                                </a:cubicBezTo>
                                <a:cubicBezTo>
                                  <a:pt x="4719244" y="368046"/>
                                  <a:pt x="4719752" y="368935"/>
                                  <a:pt x="4720260" y="369951"/>
                                </a:cubicBezTo>
                                <a:cubicBezTo>
                                  <a:pt x="4720768" y="370840"/>
                                  <a:pt x="4721149" y="371602"/>
                                  <a:pt x="4721657" y="372364"/>
                                </a:cubicBezTo>
                                <a:cubicBezTo>
                                  <a:pt x="4722165" y="373126"/>
                                  <a:pt x="4722673" y="373888"/>
                                  <a:pt x="4723181" y="374523"/>
                                </a:cubicBezTo>
                                <a:cubicBezTo>
                                  <a:pt x="4723689" y="375158"/>
                                  <a:pt x="4724070" y="375793"/>
                                  <a:pt x="4724578" y="376428"/>
                                </a:cubicBezTo>
                                <a:cubicBezTo>
                                  <a:pt x="4725086" y="376936"/>
                                  <a:pt x="4725594" y="377444"/>
                                  <a:pt x="4726102" y="377952"/>
                                </a:cubicBezTo>
                                <a:cubicBezTo>
                                  <a:pt x="4726610" y="378460"/>
                                  <a:pt x="4726991" y="378968"/>
                                  <a:pt x="4727499" y="379349"/>
                                </a:cubicBezTo>
                                <a:cubicBezTo>
                                  <a:pt x="4728007" y="379857"/>
                                  <a:pt x="4728515" y="380238"/>
                                  <a:pt x="4729023" y="380619"/>
                                </a:cubicBezTo>
                                <a:cubicBezTo>
                                  <a:pt x="4729531" y="381000"/>
                                  <a:pt x="4729912" y="381254"/>
                                  <a:pt x="4730420" y="381635"/>
                                </a:cubicBezTo>
                                <a:cubicBezTo>
                                  <a:pt x="4730928" y="382016"/>
                                  <a:pt x="4731436" y="382270"/>
                                  <a:pt x="4731944" y="382524"/>
                                </a:cubicBezTo>
                                <a:cubicBezTo>
                                  <a:pt x="4732325" y="382778"/>
                                  <a:pt x="4732833" y="383032"/>
                                  <a:pt x="4733341" y="383286"/>
                                </a:cubicBezTo>
                                <a:cubicBezTo>
                                  <a:pt x="4733849" y="383540"/>
                                  <a:pt x="4734357" y="383794"/>
                                  <a:pt x="4734865" y="384048"/>
                                </a:cubicBezTo>
                                <a:cubicBezTo>
                                  <a:pt x="4735246" y="384302"/>
                                  <a:pt x="4735754" y="384429"/>
                                  <a:pt x="4736262" y="384683"/>
                                </a:cubicBezTo>
                                <a:cubicBezTo>
                                  <a:pt x="4736770" y="384810"/>
                                  <a:pt x="4737278" y="385064"/>
                                  <a:pt x="4737786" y="385191"/>
                                </a:cubicBezTo>
                                <a:cubicBezTo>
                                  <a:pt x="4738167" y="385445"/>
                                  <a:pt x="4738675" y="385572"/>
                                  <a:pt x="4739183" y="385699"/>
                                </a:cubicBezTo>
                                <a:cubicBezTo>
                                  <a:pt x="4739691" y="385826"/>
                                  <a:pt x="4740199" y="385953"/>
                                  <a:pt x="4740707" y="386207"/>
                                </a:cubicBezTo>
                                <a:cubicBezTo>
                                  <a:pt x="4741088" y="386334"/>
                                  <a:pt x="4741596" y="386461"/>
                                  <a:pt x="4742104" y="386588"/>
                                </a:cubicBezTo>
                                <a:cubicBezTo>
                                  <a:pt x="4742612" y="386715"/>
                                  <a:pt x="4743120" y="386842"/>
                                  <a:pt x="4743628" y="386969"/>
                                </a:cubicBezTo>
                                <a:cubicBezTo>
                                  <a:pt x="4744009" y="387096"/>
                                  <a:pt x="4744517" y="387223"/>
                                  <a:pt x="4745025" y="387350"/>
                                </a:cubicBezTo>
                                <a:cubicBezTo>
                                  <a:pt x="4745533" y="387477"/>
                                  <a:pt x="4746041" y="387604"/>
                                  <a:pt x="4746549" y="387731"/>
                                </a:cubicBezTo>
                                <a:cubicBezTo>
                                  <a:pt x="4746930" y="387858"/>
                                  <a:pt x="4747438" y="387985"/>
                                  <a:pt x="4747946" y="388112"/>
                                </a:cubicBezTo>
                                <a:cubicBezTo>
                                  <a:pt x="4748454" y="388239"/>
                                  <a:pt x="4748962" y="388366"/>
                                  <a:pt x="4749343" y="388493"/>
                                </a:cubicBezTo>
                                <a:cubicBezTo>
                                  <a:pt x="4749851" y="388620"/>
                                  <a:pt x="4750359" y="388747"/>
                                  <a:pt x="4750867" y="388874"/>
                                </a:cubicBezTo>
                                <a:cubicBezTo>
                                  <a:pt x="4751375" y="388874"/>
                                  <a:pt x="4751883" y="389001"/>
                                  <a:pt x="4752264" y="389128"/>
                                </a:cubicBezTo>
                                <a:cubicBezTo>
                                  <a:pt x="4752772" y="389128"/>
                                  <a:pt x="4753280" y="389128"/>
                                  <a:pt x="4753788" y="389255"/>
                                </a:cubicBezTo>
                                <a:cubicBezTo>
                                  <a:pt x="4754296" y="389255"/>
                                  <a:pt x="4754804" y="389255"/>
                                  <a:pt x="4755185" y="389382"/>
                                </a:cubicBezTo>
                                <a:cubicBezTo>
                                  <a:pt x="4755693" y="389382"/>
                                  <a:pt x="4756201" y="389382"/>
                                  <a:pt x="4756709" y="389382"/>
                                </a:cubicBezTo>
                                <a:cubicBezTo>
                                  <a:pt x="4757217" y="389382"/>
                                  <a:pt x="4757725" y="389382"/>
                                  <a:pt x="4758106" y="389382"/>
                                </a:cubicBezTo>
                                <a:cubicBezTo>
                                  <a:pt x="4758614" y="389382"/>
                                  <a:pt x="4759122" y="389382"/>
                                  <a:pt x="4759630" y="389382"/>
                                </a:cubicBezTo>
                                <a:cubicBezTo>
                                  <a:pt x="4760138" y="389382"/>
                                  <a:pt x="4760646" y="389382"/>
                                  <a:pt x="4761027" y="389255"/>
                                </a:cubicBezTo>
                                <a:cubicBezTo>
                                  <a:pt x="4761535" y="389255"/>
                                  <a:pt x="4762043" y="389255"/>
                                  <a:pt x="4762551" y="389255"/>
                                </a:cubicBezTo>
                                <a:cubicBezTo>
                                  <a:pt x="4763059" y="389128"/>
                                  <a:pt x="4763567" y="389128"/>
                                  <a:pt x="4763948" y="389128"/>
                                </a:cubicBezTo>
                                <a:cubicBezTo>
                                  <a:pt x="4764456" y="389001"/>
                                  <a:pt x="4764964" y="388874"/>
                                  <a:pt x="4765472" y="388874"/>
                                </a:cubicBezTo>
                                <a:cubicBezTo>
                                  <a:pt x="4765980" y="388747"/>
                                  <a:pt x="4766361" y="388620"/>
                                  <a:pt x="4766869" y="388620"/>
                                </a:cubicBezTo>
                                <a:cubicBezTo>
                                  <a:pt x="4767377" y="388493"/>
                                  <a:pt x="4767885" y="388366"/>
                                  <a:pt x="4768393" y="388239"/>
                                </a:cubicBezTo>
                                <a:cubicBezTo>
                                  <a:pt x="4768901" y="388112"/>
                                  <a:pt x="4769282" y="387985"/>
                                  <a:pt x="4769790" y="387985"/>
                                </a:cubicBezTo>
                                <a:cubicBezTo>
                                  <a:pt x="4770298" y="387858"/>
                                  <a:pt x="4770806" y="387731"/>
                                  <a:pt x="4771314" y="387604"/>
                                </a:cubicBezTo>
                                <a:cubicBezTo>
                                  <a:pt x="4771822" y="387477"/>
                                  <a:pt x="4772203" y="387350"/>
                                  <a:pt x="4772711" y="387223"/>
                                </a:cubicBezTo>
                                <a:cubicBezTo>
                                  <a:pt x="4773219" y="387096"/>
                                  <a:pt x="4773727" y="386969"/>
                                  <a:pt x="4774235" y="386842"/>
                                </a:cubicBezTo>
                                <a:cubicBezTo>
                                  <a:pt x="4774743" y="386588"/>
                                  <a:pt x="4775124" y="386461"/>
                                  <a:pt x="4775632" y="386334"/>
                                </a:cubicBezTo>
                                <a:cubicBezTo>
                                  <a:pt x="4776140" y="386207"/>
                                  <a:pt x="4776648" y="386080"/>
                                  <a:pt x="4777156" y="385826"/>
                                </a:cubicBezTo>
                                <a:cubicBezTo>
                                  <a:pt x="4777664" y="385699"/>
                                  <a:pt x="4778045" y="385445"/>
                                  <a:pt x="4778553" y="385318"/>
                                </a:cubicBezTo>
                                <a:cubicBezTo>
                                  <a:pt x="4779061" y="385064"/>
                                  <a:pt x="4779569" y="384937"/>
                                  <a:pt x="4780077" y="384683"/>
                                </a:cubicBezTo>
                                <a:cubicBezTo>
                                  <a:pt x="4780585" y="384429"/>
                                  <a:pt x="4780966" y="384175"/>
                                  <a:pt x="4781474" y="383921"/>
                                </a:cubicBezTo>
                                <a:cubicBezTo>
                                  <a:pt x="4781982" y="383667"/>
                                  <a:pt x="4782490" y="383413"/>
                                  <a:pt x="4782998" y="383159"/>
                                </a:cubicBezTo>
                                <a:cubicBezTo>
                                  <a:pt x="4783379" y="382905"/>
                                  <a:pt x="4783887" y="382651"/>
                                  <a:pt x="4784395" y="382270"/>
                                </a:cubicBezTo>
                                <a:cubicBezTo>
                                  <a:pt x="4784903" y="381889"/>
                                  <a:pt x="4785411" y="381635"/>
                                  <a:pt x="4785919" y="381254"/>
                                </a:cubicBezTo>
                                <a:cubicBezTo>
                                  <a:pt x="4786300" y="380873"/>
                                  <a:pt x="4786808" y="380492"/>
                                  <a:pt x="4787316" y="380111"/>
                                </a:cubicBezTo>
                                <a:cubicBezTo>
                                  <a:pt x="4787824" y="379730"/>
                                  <a:pt x="4788332" y="379349"/>
                                  <a:pt x="4788840" y="378841"/>
                                </a:cubicBezTo>
                                <a:cubicBezTo>
                                  <a:pt x="4789221" y="378460"/>
                                  <a:pt x="4789729" y="378079"/>
                                  <a:pt x="4790237" y="377698"/>
                                </a:cubicBezTo>
                                <a:cubicBezTo>
                                  <a:pt x="4790745" y="377190"/>
                                  <a:pt x="4791253" y="376809"/>
                                  <a:pt x="4791761" y="376428"/>
                                </a:cubicBezTo>
                                <a:cubicBezTo>
                                  <a:pt x="4792142" y="376047"/>
                                  <a:pt x="4792650" y="375666"/>
                                  <a:pt x="4793158" y="375285"/>
                                </a:cubicBezTo>
                                <a:cubicBezTo>
                                  <a:pt x="4793666" y="374904"/>
                                  <a:pt x="4794174" y="374523"/>
                                  <a:pt x="4794682" y="374142"/>
                                </a:cubicBezTo>
                                <a:cubicBezTo>
                                  <a:pt x="4795063" y="373888"/>
                                  <a:pt x="4795571" y="373507"/>
                                  <a:pt x="4796079" y="373253"/>
                                </a:cubicBezTo>
                                <a:cubicBezTo>
                                  <a:pt x="4796587" y="372999"/>
                                  <a:pt x="4797095" y="372618"/>
                                  <a:pt x="4797603" y="372364"/>
                                </a:cubicBezTo>
                                <a:cubicBezTo>
                                  <a:pt x="4797984" y="372110"/>
                                  <a:pt x="4798492" y="371856"/>
                                  <a:pt x="4799000" y="371475"/>
                                </a:cubicBezTo>
                                <a:cubicBezTo>
                                  <a:pt x="4799508" y="371221"/>
                                  <a:pt x="4800016" y="370967"/>
                                  <a:pt x="4800397" y="370713"/>
                                </a:cubicBezTo>
                                <a:cubicBezTo>
                                  <a:pt x="4800905" y="370332"/>
                                  <a:pt x="4801413" y="370078"/>
                                  <a:pt x="4801921" y="369697"/>
                                </a:cubicBezTo>
                                <a:cubicBezTo>
                                  <a:pt x="4802429" y="369443"/>
                                  <a:pt x="4802937" y="369062"/>
                                  <a:pt x="4803318" y="368808"/>
                                </a:cubicBezTo>
                                <a:cubicBezTo>
                                  <a:pt x="4803826" y="368427"/>
                                  <a:pt x="4804334" y="368046"/>
                                  <a:pt x="4804842" y="367665"/>
                                </a:cubicBezTo>
                                <a:cubicBezTo>
                                  <a:pt x="4805350" y="367284"/>
                                  <a:pt x="4805858" y="367030"/>
                                  <a:pt x="4806239" y="366649"/>
                                </a:cubicBezTo>
                                <a:cubicBezTo>
                                  <a:pt x="4806747" y="366268"/>
                                  <a:pt x="4807255" y="365887"/>
                                  <a:pt x="4807763" y="365506"/>
                                </a:cubicBezTo>
                                <a:cubicBezTo>
                                  <a:pt x="4808271" y="365125"/>
                                  <a:pt x="4808779" y="364617"/>
                                  <a:pt x="4809160" y="364236"/>
                                </a:cubicBezTo>
                                <a:cubicBezTo>
                                  <a:pt x="4809668" y="363855"/>
                                  <a:pt x="4810176" y="363474"/>
                                  <a:pt x="4810684" y="363093"/>
                                </a:cubicBezTo>
                                <a:cubicBezTo>
                                  <a:pt x="4811192" y="362585"/>
                                  <a:pt x="4811700" y="362077"/>
                                  <a:pt x="4812081" y="361696"/>
                                </a:cubicBezTo>
                                <a:cubicBezTo>
                                  <a:pt x="4812589" y="361188"/>
                                  <a:pt x="4813097" y="360807"/>
                                  <a:pt x="4813605" y="360299"/>
                                </a:cubicBezTo>
                                <a:cubicBezTo>
                                  <a:pt x="4814113" y="359918"/>
                                  <a:pt x="4814494" y="359410"/>
                                  <a:pt x="4815002" y="359029"/>
                                </a:cubicBezTo>
                                <a:cubicBezTo>
                                  <a:pt x="4815510" y="358648"/>
                                  <a:pt x="4816018" y="358140"/>
                                  <a:pt x="4816526" y="357759"/>
                                </a:cubicBezTo>
                                <a:cubicBezTo>
                                  <a:pt x="4817034" y="357251"/>
                                  <a:pt x="4817415" y="356870"/>
                                  <a:pt x="4817923" y="356489"/>
                                </a:cubicBezTo>
                                <a:cubicBezTo>
                                  <a:pt x="4818431" y="356108"/>
                                  <a:pt x="4818939" y="355727"/>
                                  <a:pt x="4819447" y="355346"/>
                                </a:cubicBezTo>
                                <a:cubicBezTo>
                                  <a:pt x="4819955" y="354965"/>
                                  <a:pt x="4820336" y="354584"/>
                                  <a:pt x="4820844" y="354330"/>
                                </a:cubicBezTo>
                                <a:cubicBezTo>
                                  <a:pt x="4821352" y="353949"/>
                                  <a:pt x="4821860" y="353568"/>
                                  <a:pt x="4822368" y="353314"/>
                                </a:cubicBezTo>
                                <a:cubicBezTo>
                                  <a:pt x="4822876" y="352933"/>
                                  <a:pt x="4823257" y="352679"/>
                                  <a:pt x="4823765" y="352298"/>
                                </a:cubicBezTo>
                                <a:cubicBezTo>
                                  <a:pt x="4824273" y="352044"/>
                                  <a:pt x="4824781" y="351790"/>
                                  <a:pt x="4825289" y="351536"/>
                                </a:cubicBezTo>
                                <a:cubicBezTo>
                                  <a:pt x="4825797" y="351155"/>
                                  <a:pt x="4826178" y="350901"/>
                                  <a:pt x="4826686" y="350647"/>
                                </a:cubicBezTo>
                                <a:cubicBezTo>
                                  <a:pt x="4827194" y="350393"/>
                                  <a:pt x="4827702" y="350139"/>
                                  <a:pt x="4828210" y="349885"/>
                                </a:cubicBezTo>
                                <a:cubicBezTo>
                                  <a:pt x="4828718" y="349631"/>
                                  <a:pt x="4829099" y="349377"/>
                                  <a:pt x="4829607" y="349250"/>
                                </a:cubicBezTo>
                                <a:cubicBezTo>
                                  <a:pt x="4830115" y="348996"/>
                                  <a:pt x="4830623" y="348742"/>
                                  <a:pt x="4831131" y="348615"/>
                                </a:cubicBezTo>
                                <a:cubicBezTo>
                                  <a:pt x="4831639" y="348488"/>
                                  <a:pt x="4832020" y="348234"/>
                                  <a:pt x="4832528" y="348107"/>
                                </a:cubicBezTo>
                                <a:cubicBezTo>
                                  <a:pt x="4833036" y="347980"/>
                                  <a:pt x="4833544" y="347853"/>
                                  <a:pt x="4834052" y="347726"/>
                                </a:cubicBezTo>
                                <a:cubicBezTo>
                                  <a:pt x="4834433" y="347599"/>
                                  <a:pt x="4834941" y="347472"/>
                                  <a:pt x="4835449" y="347345"/>
                                </a:cubicBezTo>
                                <a:cubicBezTo>
                                  <a:pt x="4835957" y="347345"/>
                                  <a:pt x="4836465" y="347218"/>
                                  <a:pt x="4836973" y="347218"/>
                                </a:cubicBezTo>
                                <a:cubicBezTo>
                                  <a:pt x="4837354" y="347218"/>
                                  <a:pt x="4837862" y="347091"/>
                                  <a:pt x="4838370" y="347218"/>
                                </a:cubicBezTo>
                                <a:cubicBezTo>
                                  <a:pt x="4838878" y="347218"/>
                                  <a:pt x="4839386" y="347218"/>
                                  <a:pt x="4839894" y="347345"/>
                                </a:cubicBezTo>
                                <a:cubicBezTo>
                                  <a:pt x="4840275" y="347345"/>
                                  <a:pt x="4840783" y="347472"/>
                                  <a:pt x="4841291" y="347599"/>
                                </a:cubicBezTo>
                                <a:cubicBezTo>
                                  <a:pt x="4841799" y="347726"/>
                                  <a:pt x="4842307" y="347853"/>
                                  <a:pt x="4842815" y="347980"/>
                                </a:cubicBezTo>
                                <a:cubicBezTo>
                                  <a:pt x="4843196" y="348107"/>
                                  <a:pt x="4843704" y="348361"/>
                                  <a:pt x="4844212" y="348488"/>
                                </a:cubicBezTo>
                                <a:cubicBezTo>
                                  <a:pt x="4844720" y="348742"/>
                                  <a:pt x="4845228" y="348869"/>
                                  <a:pt x="4845736" y="349123"/>
                                </a:cubicBezTo>
                                <a:cubicBezTo>
                                  <a:pt x="4846117" y="349250"/>
                                  <a:pt x="4846625" y="349504"/>
                                  <a:pt x="4847133" y="349758"/>
                                </a:cubicBezTo>
                                <a:cubicBezTo>
                                  <a:pt x="4847641" y="350012"/>
                                  <a:pt x="4848149" y="350266"/>
                                  <a:pt x="4848657" y="350520"/>
                                </a:cubicBezTo>
                                <a:cubicBezTo>
                                  <a:pt x="4849038" y="350647"/>
                                  <a:pt x="4849546" y="350901"/>
                                  <a:pt x="4850054" y="351155"/>
                                </a:cubicBezTo>
                                <a:cubicBezTo>
                                  <a:pt x="4850562" y="351409"/>
                                  <a:pt x="4851070" y="351536"/>
                                  <a:pt x="4851451" y="351790"/>
                                </a:cubicBezTo>
                                <a:cubicBezTo>
                                  <a:pt x="4851959" y="351917"/>
                                  <a:pt x="4852467" y="352171"/>
                                  <a:pt x="4852975" y="352425"/>
                                </a:cubicBezTo>
                                <a:cubicBezTo>
                                  <a:pt x="4853483" y="352679"/>
                                  <a:pt x="4853991" y="352933"/>
                                  <a:pt x="4854372" y="353187"/>
                                </a:cubicBezTo>
                                <a:cubicBezTo>
                                  <a:pt x="4854880" y="353441"/>
                                  <a:pt x="4855388" y="353695"/>
                                  <a:pt x="4855896" y="353949"/>
                                </a:cubicBezTo>
                                <a:cubicBezTo>
                                  <a:pt x="4856404" y="354330"/>
                                  <a:pt x="4856912" y="354584"/>
                                  <a:pt x="4857293" y="354965"/>
                                </a:cubicBezTo>
                                <a:cubicBezTo>
                                  <a:pt x="4857801" y="355473"/>
                                  <a:pt x="4858309" y="355854"/>
                                  <a:pt x="4858817" y="356362"/>
                                </a:cubicBezTo>
                                <a:cubicBezTo>
                                  <a:pt x="4859325" y="356743"/>
                                  <a:pt x="4859833" y="357378"/>
                                  <a:pt x="4860214" y="357886"/>
                                </a:cubicBezTo>
                                <a:cubicBezTo>
                                  <a:pt x="4860722" y="358521"/>
                                  <a:pt x="4861230" y="359156"/>
                                  <a:pt x="4861738" y="359791"/>
                                </a:cubicBezTo>
                                <a:cubicBezTo>
                                  <a:pt x="4862246" y="360426"/>
                                  <a:pt x="4862754" y="361188"/>
                                  <a:pt x="4863135" y="361823"/>
                                </a:cubicBezTo>
                                <a:cubicBezTo>
                                  <a:pt x="4863643" y="362585"/>
                                  <a:pt x="4864151" y="363220"/>
                                  <a:pt x="4864659" y="363982"/>
                                </a:cubicBezTo>
                                <a:cubicBezTo>
                                  <a:pt x="4865167" y="364617"/>
                                  <a:pt x="4865675" y="365379"/>
                                  <a:pt x="4866056" y="366141"/>
                                </a:cubicBezTo>
                                <a:cubicBezTo>
                                  <a:pt x="4866564" y="366776"/>
                                  <a:pt x="4867072" y="367411"/>
                                  <a:pt x="4867580" y="368173"/>
                                </a:cubicBezTo>
                                <a:cubicBezTo>
                                  <a:pt x="4868088" y="368808"/>
                                  <a:pt x="4868469" y="369443"/>
                                  <a:pt x="4868977" y="370078"/>
                                </a:cubicBezTo>
                                <a:cubicBezTo>
                                  <a:pt x="4869485" y="370713"/>
                                  <a:pt x="4869993" y="371348"/>
                                  <a:pt x="4870501" y="371856"/>
                                </a:cubicBezTo>
                                <a:cubicBezTo>
                                  <a:pt x="4871009" y="372491"/>
                                  <a:pt x="4871390" y="372999"/>
                                  <a:pt x="4871898" y="373634"/>
                                </a:cubicBezTo>
                                <a:cubicBezTo>
                                  <a:pt x="4872406" y="374142"/>
                                  <a:pt x="4872914" y="374650"/>
                                  <a:pt x="4873422" y="375158"/>
                                </a:cubicBezTo>
                                <a:cubicBezTo>
                                  <a:pt x="4873930" y="375666"/>
                                  <a:pt x="4874311" y="376174"/>
                                  <a:pt x="4874819" y="376682"/>
                                </a:cubicBezTo>
                                <a:cubicBezTo>
                                  <a:pt x="4875327" y="377063"/>
                                  <a:pt x="4875835" y="377571"/>
                                  <a:pt x="4876343" y="377952"/>
                                </a:cubicBezTo>
                                <a:cubicBezTo>
                                  <a:pt x="4876851" y="378460"/>
                                  <a:pt x="4877232" y="378841"/>
                                  <a:pt x="4877740" y="379349"/>
                                </a:cubicBezTo>
                                <a:cubicBezTo>
                                  <a:pt x="4878248" y="379730"/>
                                  <a:pt x="4878756" y="380238"/>
                                  <a:pt x="4879264" y="380619"/>
                                </a:cubicBezTo>
                                <a:cubicBezTo>
                                  <a:pt x="4879772" y="381000"/>
                                  <a:pt x="4880153" y="381508"/>
                                  <a:pt x="4880661" y="382016"/>
                                </a:cubicBezTo>
                                <a:cubicBezTo>
                                  <a:pt x="4881169" y="382397"/>
                                  <a:pt x="4881677" y="382905"/>
                                  <a:pt x="4882185" y="383286"/>
                                </a:cubicBezTo>
                                <a:cubicBezTo>
                                  <a:pt x="4882693" y="383794"/>
                                  <a:pt x="4883074" y="384175"/>
                                  <a:pt x="4883582" y="384683"/>
                                </a:cubicBezTo>
                                <a:cubicBezTo>
                                  <a:pt x="4884090" y="385191"/>
                                  <a:pt x="4884598" y="385699"/>
                                  <a:pt x="4885106" y="386207"/>
                                </a:cubicBezTo>
                                <a:cubicBezTo>
                                  <a:pt x="4885487" y="386588"/>
                                  <a:pt x="4885995" y="387096"/>
                                  <a:pt x="4886503" y="387604"/>
                                </a:cubicBezTo>
                                <a:cubicBezTo>
                                  <a:pt x="4887011" y="388112"/>
                                  <a:pt x="4887519" y="388620"/>
                                  <a:pt x="4888027" y="389128"/>
                                </a:cubicBezTo>
                                <a:cubicBezTo>
                                  <a:pt x="4888408" y="389509"/>
                                  <a:pt x="4888916" y="390017"/>
                                  <a:pt x="4889424" y="390525"/>
                                </a:cubicBezTo>
                                <a:cubicBezTo>
                                  <a:pt x="4889932" y="390906"/>
                                  <a:pt x="4890440" y="391414"/>
                                  <a:pt x="4890948" y="391795"/>
                                </a:cubicBezTo>
                                <a:cubicBezTo>
                                  <a:pt x="4891329" y="392303"/>
                                  <a:pt x="4891837" y="392684"/>
                                  <a:pt x="4892345" y="393065"/>
                                </a:cubicBezTo>
                                <a:cubicBezTo>
                                  <a:pt x="4892853" y="393446"/>
                                  <a:pt x="4893361" y="393827"/>
                                  <a:pt x="4893869" y="394081"/>
                                </a:cubicBezTo>
                                <a:cubicBezTo>
                                  <a:pt x="4894250" y="394462"/>
                                  <a:pt x="4894758" y="394716"/>
                                  <a:pt x="4895266" y="394843"/>
                                </a:cubicBezTo>
                                <a:cubicBezTo>
                                  <a:pt x="4895774" y="395097"/>
                                  <a:pt x="4896282" y="395351"/>
                                  <a:pt x="4896790" y="395478"/>
                                </a:cubicBezTo>
                                <a:cubicBezTo>
                                  <a:pt x="4897171" y="395478"/>
                                  <a:pt x="4897679" y="395605"/>
                                  <a:pt x="4898187" y="395605"/>
                                </a:cubicBezTo>
                                <a:cubicBezTo>
                                  <a:pt x="4898695" y="395478"/>
                                  <a:pt x="4899203" y="395351"/>
                                  <a:pt x="4899711" y="395097"/>
                                </a:cubicBezTo>
                                <a:cubicBezTo>
                                  <a:pt x="4900092" y="394970"/>
                                  <a:pt x="4900600" y="394589"/>
                                  <a:pt x="4901108" y="394208"/>
                                </a:cubicBezTo>
                                <a:cubicBezTo>
                                  <a:pt x="4901616" y="393700"/>
                                  <a:pt x="4902124" y="393192"/>
                                  <a:pt x="4902505" y="392430"/>
                                </a:cubicBezTo>
                                <a:cubicBezTo>
                                  <a:pt x="4903013" y="391668"/>
                                  <a:pt x="4903521" y="390779"/>
                                  <a:pt x="4904029" y="389636"/>
                                </a:cubicBezTo>
                                <a:cubicBezTo>
                                  <a:pt x="4904537" y="388366"/>
                                  <a:pt x="4905045" y="387096"/>
                                  <a:pt x="4905426" y="385445"/>
                                </a:cubicBezTo>
                                <a:cubicBezTo>
                                  <a:pt x="4905934" y="383794"/>
                                  <a:pt x="4906442" y="381889"/>
                                  <a:pt x="4906950" y="379603"/>
                                </a:cubicBezTo>
                                <a:cubicBezTo>
                                  <a:pt x="4907458" y="377444"/>
                                  <a:pt x="4907966" y="374904"/>
                                  <a:pt x="4908347" y="371983"/>
                                </a:cubicBezTo>
                                <a:cubicBezTo>
                                  <a:pt x="4908855" y="369189"/>
                                  <a:pt x="4909363" y="366014"/>
                                  <a:pt x="4909871" y="362585"/>
                                </a:cubicBezTo>
                                <a:cubicBezTo>
                                  <a:pt x="4910379" y="359156"/>
                                  <a:pt x="4910887" y="355346"/>
                                  <a:pt x="4911268" y="351409"/>
                                </a:cubicBezTo>
                                <a:cubicBezTo>
                                  <a:pt x="4911776" y="347472"/>
                                  <a:pt x="4912284" y="343281"/>
                                  <a:pt x="4912792" y="339090"/>
                                </a:cubicBezTo>
                                <a:cubicBezTo>
                                  <a:pt x="4913300" y="334899"/>
                                  <a:pt x="4913808" y="330454"/>
                                  <a:pt x="4914189" y="326136"/>
                                </a:cubicBezTo>
                                <a:cubicBezTo>
                                  <a:pt x="4914697" y="321945"/>
                                  <a:pt x="4915205" y="317754"/>
                                  <a:pt x="4915713" y="313817"/>
                                </a:cubicBezTo>
                                <a:cubicBezTo>
                                  <a:pt x="4916221" y="309880"/>
                                  <a:pt x="4916602" y="306070"/>
                                  <a:pt x="4917110" y="302895"/>
                                </a:cubicBezTo>
                                <a:cubicBezTo>
                                  <a:pt x="4917618" y="299593"/>
                                  <a:pt x="4918126" y="296672"/>
                                  <a:pt x="4918634" y="294386"/>
                                </a:cubicBezTo>
                                <a:cubicBezTo>
                                  <a:pt x="4919142" y="292227"/>
                                  <a:pt x="4919523" y="290322"/>
                                  <a:pt x="4920031" y="289306"/>
                                </a:cubicBezTo>
                                <a:cubicBezTo>
                                  <a:pt x="4920412" y="288544"/>
                                  <a:pt x="4921174" y="287909"/>
                                  <a:pt x="4921555" y="288163"/>
                                </a:cubicBezTo>
                                <a:cubicBezTo>
                                  <a:pt x="4922063" y="288544"/>
                                  <a:pt x="4922444" y="289687"/>
                                  <a:pt x="4922952" y="291338"/>
                                </a:cubicBezTo>
                                <a:cubicBezTo>
                                  <a:pt x="4923460" y="292862"/>
                                  <a:pt x="4923968" y="295275"/>
                                  <a:pt x="4924476" y="298069"/>
                                </a:cubicBezTo>
                                <a:cubicBezTo>
                                  <a:pt x="4924984" y="300736"/>
                                  <a:pt x="4925365" y="304165"/>
                                  <a:pt x="4925873" y="307721"/>
                                </a:cubicBezTo>
                                <a:cubicBezTo>
                                  <a:pt x="4926381" y="311277"/>
                                  <a:pt x="4926889" y="315214"/>
                                  <a:pt x="4927397" y="319151"/>
                                </a:cubicBezTo>
                                <a:cubicBezTo>
                                  <a:pt x="4927905" y="323088"/>
                                  <a:pt x="4928286" y="327279"/>
                                  <a:pt x="4928794" y="331343"/>
                                </a:cubicBezTo>
                                <a:cubicBezTo>
                                  <a:pt x="4929302" y="335280"/>
                                  <a:pt x="4929810" y="339344"/>
                                  <a:pt x="4930318" y="343027"/>
                                </a:cubicBezTo>
                                <a:cubicBezTo>
                                  <a:pt x="4930826" y="346837"/>
                                  <a:pt x="4931207" y="350520"/>
                                  <a:pt x="4931715" y="353822"/>
                                </a:cubicBezTo>
                                <a:cubicBezTo>
                                  <a:pt x="4932223" y="357251"/>
                                  <a:pt x="4932731" y="360299"/>
                                  <a:pt x="4933239" y="363220"/>
                                </a:cubicBezTo>
                                <a:cubicBezTo>
                                  <a:pt x="4933620" y="366014"/>
                                  <a:pt x="4934128" y="368681"/>
                                  <a:pt x="4934636" y="371094"/>
                                </a:cubicBezTo>
                                <a:cubicBezTo>
                                  <a:pt x="4935144" y="373380"/>
                                  <a:pt x="4935652" y="375539"/>
                                  <a:pt x="4936160" y="377571"/>
                                </a:cubicBezTo>
                                <a:cubicBezTo>
                                  <a:pt x="4936541" y="379476"/>
                                  <a:pt x="4937049" y="381254"/>
                                  <a:pt x="4937557" y="382778"/>
                                </a:cubicBezTo>
                                <a:cubicBezTo>
                                  <a:pt x="4938065" y="384429"/>
                                  <a:pt x="4938573" y="385826"/>
                                  <a:pt x="4939081" y="387096"/>
                                </a:cubicBezTo>
                                <a:cubicBezTo>
                                  <a:pt x="4939462" y="388366"/>
                                  <a:pt x="4939970" y="389509"/>
                                  <a:pt x="4940478" y="390525"/>
                                </a:cubicBezTo>
                                <a:cubicBezTo>
                                  <a:pt x="4940986" y="391541"/>
                                  <a:pt x="4941494" y="392430"/>
                                  <a:pt x="4942002" y="393192"/>
                                </a:cubicBezTo>
                                <a:cubicBezTo>
                                  <a:pt x="4942383" y="394081"/>
                                  <a:pt x="4942891" y="394716"/>
                                  <a:pt x="4943399" y="395351"/>
                                </a:cubicBezTo>
                                <a:cubicBezTo>
                                  <a:pt x="4943907" y="395859"/>
                                  <a:pt x="4944415" y="396367"/>
                                  <a:pt x="4944923" y="396748"/>
                                </a:cubicBezTo>
                                <a:cubicBezTo>
                                  <a:pt x="4945304" y="397129"/>
                                  <a:pt x="4945812" y="397383"/>
                                  <a:pt x="4946320" y="397637"/>
                                </a:cubicBezTo>
                                <a:cubicBezTo>
                                  <a:pt x="4946828" y="397891"/>
                                  <a:pt x="4947336" y="397891"/>
                                  <a:pt x="4947844" y="397891"/>
                                </a:cubicBezTo>
                                <a:cubicBezTo>
                                  <a:pt x="4948225" y="398018"/>
                                  <a:pt x="4948733" y="397891"/>
                                  <a:pt x="4949241" y="397764"/>
                                </a:cubicBezTo>
                                <a:cubicBezTo>
                                  <a:pt x="4949749" y="397637"/>
                                  <a:pt x="4950257" y="397383"/>
                                  <a:pt x="4950638" y="397002"/>
                                </a:cubicBezTo>
                                <a:cubicBezTo>
                                  <a:pt x="4951146" y="396748"/>
                                  <a:pt x="4951654" y="396367"/>
                                  <a:pt x="4952162" y="395859"/>
                                </a:cubicBezTo>
                                <a:cubicBezTo>
                                  <a:pt x="4952670" y="395351"/>
                                  <a:pt x="4953178" y="394843"/>
                                  <a:pt x="4953559" y="394208"/>
                                </a:cubicBezTo>
                                <a:cubicBezTo>
                                  <a:pt x="4954067" y="393573"/>
                                  <a:pt x="4954575" y="392938"/>
                                  <a:pt x="4955083" y="392303"/>
                                </a:cubicBezTo>
                                <a:cubicBezTo>
                                  <a:pt x="4955591" y="391668"/>
                                  <a:pt x="4956099" y="391033"/>
                                  <a:pt x="4956480" y="390398"/>
                                </a:cubicBezTo>
                                <a:cubicBezTo>
                                  <a:pt x="4956988" y="389890"/>
                                  <a:pt x="4957496" y="389255"/>
                                  <a:pt x="4958004" y="388874"/>
                                </a:cubicBezTo>
                                <a:cubicBezTo>
                                  <a:pt x="4958512" y="388366"/>
                                  <a:pt x="4959147" y="387985"/>
                                  <a:pt x="4959401" y="387858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8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6" name="Shape 29826"/>
                        <wps:cNvSpPr/>
                        <wps:spPr>
                          <a:xfrm>
                            <a:off x="146901" y="4712463"/>
                            <a:ext cx="4959401" cy="39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7891">
                                <a:moveTo>
                                  <a:pt x="0" y="392811"/>
                                </a:moveTo>
                                <a:cubicBezTo>
                                  <a:pt x="483" y="392811"/>
                                  <a:pt x="978" y="392811"/>
                                  <a:pt x="1460" y="392811"/>
                                </a:cubicBezTo>
                                <a:cubicBezTo>
                                  <a:pt x="1943" y="392811"/>
                                  <a:pt x="2426" y="392811"/>
                                  <a:pt x="2921" y="392811"/>
                                </a:cubicBezTo>
                                <a:cubicBezTo>
                                  <a:pt x="3404" y="392811"/>
                                  <a:pt x="3886" y="392811"/>
                                  <a:pt x="4382" y="392684"/>
                                </a:cubicBezTo>
                                <a:cubicBezTo>
                                  <a:pt x="4864" y="392684"/>
                                  <a:pt x="5347" y="392684"/>
                                  <a:pt x="5842" y="392684"/>
                                </a:cubicBezTo>
                                <a:cubicBezTo>
                                  <a:pt x="6325" y="392684"/>
                                  <a:pt x="6807" y="392557"/>
                                  <a:pt x="7290" y="392557"/>
                                </a:cubicBezTo>
                                <a:cubicBezTo>
                                  <a:pt x="7785" y="392557"/>
                                  <a:pt x="8268" y="392430"/>
                                  <a:pt x="8750" y="392430"/>
                                </a:cubicBezTo>
                                <a:cubicBezTo>
                                  <a:pt x="9233" y="392430"/>
                                  <a:pt x="9728" y="392430"/>
                                  <a:pt x="10211" y="392430"/>
                                </a:cubicBezTo>
                                <a:cubicBezTo>
                                  <a:pt x="10693" y="392303"/>
                                  <a:pt x="11189" y="392303"/>
                                  <a:pt x="11671" y="392303"/>
                                </a:cubicBezTo>
                                <a:cubicBezTo>
                                  <a:pt x="12154" y="392303"/>
                                  <a:pt x="12637" y="392303"/>
                                  <a:pt x="13132" y="392176"/>
                                </a:cubicBezTo>
                                <a:cubicBezTo>
                                  <a:pt x="13614" y="392176"/>
                                  <a:pt x="14097" y="392176"/>
                                  <a:pt x="14592" y="392176"/>
                                </a:cubicBezTo>
                                <a:cubicBezTo>
                                  <a:pt x="15075" y="392176"/>
                                  <a:pt x="15557" y="392176"/>
                                  <a:pt x="16040" y="392176"/>
                                </a:cubicBezTo>
                                <a:cubicBezTo>
                                  <a:pt x="16535" y="392176"/>
                                  <a:pt x="17018" y="392049"/>
                                  <a:pt x="17501" y="392049"/>
                                </a:cubicBezTo>
                                <a:cubicBezTo>
                                  <a:pt x="17996" y="392049"/>
                                  <a:pt x="18479" y="392049"/>
                                  <a:pt x="18961" y="392049"/>
                                </a:cubicBezTo>
                                <a:cubicBezTo>
                                  <a:pt x="19444" y="391921"/>
                                  <a:pt x="19939" y="391921"/>
                                  <a:pt x="20422" y="391921"/>
                                </a:cubicBezTo>
                                <a:cubicBezTo>
                                  <a:pt x="20904" y="391794"/>
                                  <a:pt x="21399" y="391794"/>
                                  <a:pt x="21882" y="391668"/>
                                </a:cubicBezTo>
                                <a:cubicBezTo>
                                  <a:pt x="22365" y="391668"/>
                                  <a:pt x="22847" y="391668"/>
                                  <a:pt x="23343" y="391541"/>
                                </a:cubicBezTo>
                                <a:cubicBezTo>
                                  <a:pt x="23825" y="391541"/>
                                  <a:pt x="24308" y="391414"/>
                                  <a:pt x="24803" y="391414"/>
                                </a:cubicBezTo>
                                <a:cubicBezTo>
                                  <a:pt x="25286" y="391287"/>
                                  <a:pt x="25768" y="391287"/>
                                  <a:pt x="26251" y="391160"/>
                                </a:cubicBezTo>
                                <a:cubicBezTo>
                                  <a:pt x="26746" y="391160"/>
                                  <a:pt x="27229" y="391033"/>
                                  <a:pt x="27711" y="391033"/>
                                </a:cubicBezTo>
                                <a:cubicBezTo>
                                  <a:pt x="28207" y="391033"/>
                                  <a:pt x="28689" y="390906"/>
                                  <a:pt x="29172" y="390906"/>
                                </a:cubicBezTo>
                                <a:cubicBezTo>
                                  <a:pt x="29654" y="390906"/>
                                  <a:pt x="30150" y="390779"/>
                                  <a:pt x="30632" y="390779"/>
                                </a:cubicBezTo>
                                <a:cubicBezTo>
                                  <a:pt x="31115" y="390779"/>
                                  <a:pt x="31610" y="390779"/>
                                  <a:pt x="32093" y="390779"/>
                                </a:cubicBezTo>
                                <a:cubicBezTo>
                                  <a:pt x="32576" y="390779"/>
                                  <a:pt x="33058" y="390779"/>
                                  <a:pt x="33553" y="390779"/>
                                </a:cubicBezTo>
                                <a:cubicBezTo>
                                  <a:pt x="34036" y="390779"/>
                                  <a:pt x="34519" y="390652"/>
                                  <a:pt x="35014" y="390652"/>
                                </a:cubicBezTo>
                                <a:cubicBezTo>
                                  <a:pt x="35496" y="390652"/>
                                  <a:pt x="35979" y="390652"/>
                                  <a:pt x="36462" y="390652"/>
                                </a:cubicBezTo>
                                <a:cubicBezTo>
                                  <a:pt x="36957" y="390652"/>
                                  <a:pt x="37440" y="390652"/>
                                  <a:pt x="37922" y="390652"/>
                                </a:cubicBezTo>
                                <a:cubicBezTo>
                                  <a:pt x="38418" y="390652"/>
                                  <a:pt x="38900" y="390525"/>
                                  <a:pt x="39383" y="390525"/>
                                </a:cubicBezTo>
                                <a:cubicBezTo>
                                  <a:pt x="39865" y="390525"/>
                                  <a:pt x="40361" y="390398"/>
                                  <a:pt x="40843" y="390398"/>
                                </a:cubicBezTo>
                                <a:cubicBezTo>
                                  <a:pt x="41326" y="390398"/>
                                  <a:pt x="41808" y="390270"/>
                                  <a:pt x="42304" y="390270"/>
                                </a:cubicBezTo>
                                <a:cubicBezTo>
                                  <a:pt x="42786" y="390270"/>
                                  <a:pt x="43269" y="390270"/>
                                  <a:pt x="43764" y="390270"/>
                                </a:cubicBezTo>
                                <a:cubicBezTo>
                                  <a:pt x="44247" y="390144"/>
                                  <a:pt x="44729" y="390144"/>
                                  <a:pt x="45225" y="390144"/>
                                </a:cubicBezTo>
                                <a:cubicBezTo>
                                  <a:pt x="45707" y="390144"/>
                                  <a:pt x="46190" y="390144"/>
                                  <a:pt x="46673" y="390017"/>
                                </a:cubicBezTo>
                                <a:cubicBezTo>
                                  <a:pt x="47168" y="390017"/>
                                  <a:pt x="47650" y="390017"/>
                                  <a:pt x="48133" y="390017"/>
                                </a:cubicBezTo>
                                <a:cubicBezTo>
                                  <a:pt x="48628" y="390017"/>
                                  <a:pt x="49111" y="390017"/>
                                  <a:pt x="49593" y="390017"/>
                                </a:cubicBezTo>
                                <a:cubicBezTo>
                                  <a:pt x="50076" y="390017"/>
                                  <a:pt x="50571" y="390017"/>
                                  <a:pt x="51054" y="390017"/>
                                </a:cubicBezTo>
                                <a:cubicBezTo>
                                  <a:pt x="51537" y="390017"/>
                                  <a:pt x="52032" y="390017"/>
                                  <a:pt x="52515" y="390017"/>
                                </a:cubicBezTo>
                                <a:cubicBezTo>
                                  <a:pt x="52997" y="390017"/>
                                  <a:pt x="53480" y="390017"/>
                                  <a:pt x="53975" y="390017"/>
                                </a:cubicBezTo>
                                <a:cubicBezTo>
                                  <a:pt x="54458" y="390017"/>
                                  <a:pt x="54940" y="390017"/>
                                  <a:pt x="55435" y="390017"/>
                                </a:cubicBezTo>
                                <a:cubicBezTo>
                                  <a:pt x="55918" y="390017"/>
                                  <a:pt x="56401" y="390017"/>
                                  <a:pt x="56883" y="390017"/>
                                </a:cubicBezTo>
                                <a:cubicBezTo>
                                  <a:pt x="57379" y="390017"/>
                                  <a:pt x="57861" y="390017"/>
                                  <a:pt x="58344" y="389890"/>
                                </a:cubicBezTo>
                                <a:cubicBezTo>
                                  <a:pt x="58826" y="389890"/>
                                  <a:pt x="59322" y="389890"/>
                                  <a:pt x="59804" y="389890"/>
                                </a:cubicBezTo>
                                <a:cubicBezTo>
                                  <a:pt x="60287" y="389890"/>
                                  <a:pt x="60782" y="389890"/>
                                  <a:pt x="61265" y="389890"/>
                                </a:cubicBezTo>
                                <a:cubicBezTo>
                                  <a:pt x="61747" y="389890"/>
                                  <a:pt x="62230" y="389763"/>
                                  <a:pt x="62725" y="389763"/>
                                </a:cubicBezTo>
                                <a:cubicBezTo>
                                  <a:pt x="63208" y="389763"/>
                                  <a:pt x="63690" y="389763"/>
                                  <a:pt x="64186" y="389763"/>
                                </a:cubicBezTo>
                                <a:cubicBezTo>
                                  <a:pt x="64668" y="389636"/>
                                  <a:pt x="65151" y="389636"/>
                                  <a:pt x="65646" y="389636"/>
                                </a:cubicBezTo>
                                <a:cubicBezTo>
                                  <a:pt x="66129" y="389636"/>
                                  <a:pt x="66612" y="389636"/>
                                  <a:pt x="67094" y="389509"/>
                                </a:cubicBezTo>
                                <a:cubicBezTo>
                                  <a:pt x="67589" y="389509"/>
                                  <a:pt x="68072" y="389509"/>
                                  <a:pt x="68555" y="389509"/>
                                </a:cubicBezTo>
                                <a:cubicBezTo>
                                  <a:pt x="69050" y="389509"/>
                                  <a:pt x="69532" y="389509"/>
                                  <a:pt x="70015" y="389382"/>
                                </a:cubicBezTo>
                                <a:cubicBezTo>
                                  <a:pt x="70498" y="389382"/>
                                  <a:pt x="70993" y="389382"/>
                                  <a:pt x="71476" y="389382"/>
                                </a:cubicBezTo>
                                <a:cubicBezTo>
                                  <a:pt x="71958" y="389382"/>
                                  <a:pt x="72441" y="389382"/>
                                  <a:pt x="72936" y="389382"/>
                                </a:cubicBezTo>
                                <a:cubicBezTo>
                                  <a:pt x="73419" y="389382"/>
                                  <a:pt x="73901" y="389382"/>
                                  <a:pt x="74397" y="389255"/>
                                </a:cubicBezTo>
                                <a:cubicBezTo>
                                  <a:pt x="74879" y="389255"/>
                                  <a:pt x="75362" y="389382"/>
                                  <a:pt x="75844" y="389255"/>
                                </a:cubicBezTo>
                                <a:cubicBezTo>
                                  <a:pt x="76340" y="389255"/>
                                  <a:pt x="76822" y="389255"/>
                                  <a:pt x="77305" y="389255"/>
                                </a:cubicBezTo>
                                <a:cubicBezTo>
                                  <a:pt x="77800" y="389255"/>
                                  <a:pt x="78283" y="389255"/>
                                  <a:pt x="78765" y="389255"/>
                                </a:cubicBezTo>
                                <a:cubicBezTo>
                                  <a:pt x="79261" y="389255"/>
                                  <a:pt x="79743" y="389255"/>
                                  <a:pt x="80226" y="389255"/>
                                </a:cubicBezTo>
                                <a:cubicBezTo>
                                  <a:pt x="80709" y="389255"/>
                                  <a:pt x="81204" y="389255"/>
                                  <a:pt x="81686" y="389255"/>
                                </a:cubicBezTo>
                                <a:cubicBezTo>
                                  <a:pt x="82169" y="389255"/>
                                  <a:pt x="82652" y="389255"/>
                                  <a:pt x="83147" y="389255"/>
                                </a:cubicBezTo>
                                <a:cubicBezTo>
                                  <a:pt x="83629" y="389128"/>
                                  <a:pt x="84112" y="389128"/>
                                  <a:pt x="84607" y="389128"/>
                                </a:cubicBezTo>
                                <a:cubicBezTo>
                                  <a:pt x="85090" y="389128"/>
                                  <a:pt x="85573" y="389128"/>
                                  <a:pt x="86068" y="389128"/>
                                </a:cubicBezTo>
                                <a:cubicBezTo>
                                  <a:pt x="86551" y="389128"/>
                                  <a:pt x="87033" y="389001"/>
                                  <a:pt x="87516" y="389001"/>
                                </a:cubicBezTo>
                                <a:cubicBezTo>
                                  <a:pt x="88011" y="389001"/>
                                  <a:pt x="88494" y="389001"/>
                                  <a:pt x="88976" y="389001"/>
                                </a:cubicBezTo>
                                <a:cubicBezTo>
                                  <a:pt x="89459" y="389001"/>
                                  <a:pt x="89954" y="389001"/>
                                  <a:pt x="90437" y="389001"/>
                                </a:cubicBezTo>
                                <a:cubicBezTo>
                                  <a:pt x="90919" y="389001"/>
                                  <a:pt x="91415" y="389128"/>
                                  <a:pt x="91897" y="389128"/>
                                </a:cubicBezTo>
                                <a:cubicBezTo>
                                  <a:pt x="92380" y="389128"/>
                                  <a:pt x="92862" y="389128"/>
                                  <a:pt x="93358" y="389128"/>
                                </a:cubicBezTo>
                                <a:cubicBezTo>
                                  <a:pt x="93840" y="389128"/>
                                  <a:pt x="94323" y="389128"/>
                                  <a:pt x="94818" y="389128"/>
                                </a:cubicBezTo>
                                <a:cubicBezTo>
                                  <a:pt x="95301" y="389128"/>
                                  <a:pt x="95783" y="389128"/>
                                  <a:pt x="96279" y="389128"/>
                                </a:cubicBezTo>
                                <a:cubicBezTo>
                                  <a:pt x="96761" y="389128"/>
                                  <a:pt x="97244" y="389128"/>
                                  <a:pt x="97727" y="389001"/>
                                </a:cubicBezTo>
                                <a:cubicBezTo>
                                  <a:pt x="98222" y="389001"/>
                                  <a:pt x="98704" y="389001"/>
                                  <a:pt x="99187" y="388874"/>
                                </a:cubicBezTo>
                                <a:cubicBezTo>
                                  <a:pt x="99670" y="388874"/>
                                  <a:pt x="100165" y="388874"/>
                                  <a:pt x="100648" y="388746"/>
                                </a:cubicBezTo>
                                <a:cubicBezTo>
                                  <a:pt x="101130" y="388746"/>
                                  <a:pt x="101625" y="388619"/>
                                  <a:pt x="102108" y="388619"/>
                                </a:cubicBezTo>
                                <a:cubicBezTo>
                                  <a:pt x="102591" y="388493"/>
                                  <a:pt x="103073" y="388493"/>
                                  <a:pt x="103568" y="388493"/>
                                </a:cubicBezTo>
                                <a:cubicBezTo>
                                  <a:pt x="104051" y="388366"/>
                                  <a:pt x="104534" y="388366"/>
                                  <a:pt x="105029" y="388366"/>
                                </a:cubicBezTo>
                                <a:cubicBezTo>
                                  <a:pt x="105512" y="388239"/>
                                  <a:pt x="105994" y="388239"/>
                                  <a:pt x="106477" y="388239"/>
                                </a:cubicBezTo>
                                <a:cubicBezTo>
                                  <a:pt x="106972" y="388239"/>
                                  <a:pt x="107455" y="388239"/>
                                  <a:pt x="107937" y="388239"/>
                                </a:cubicBezTo>
                                <a:cubicBezTo>
                                  <a:pt x="108433" y="388112"/>
                                  <a:pt x="108915" y="388112"/>
                                  <a:pt x="109398" y="388112"/>
                                </a:cubicBezTo>
                                <a:cubicBezTo>
                                  <a:pt x="109880" y="388112"/>
                                  <a:pt x="110376" y="388112"/>
                                  <a:pt x="110858" y="388112"/>
                                </a:cubicBezTo>
                                <a:cubicBezTo>
                                  <a:pt x="111341" y="388112"/>
                                  <a:pt x="111836" y="388112"/>
                                  <a:pt x="112319" y="388112"/>
                                </a:cubicBezTo>
                                <a:cubicBezTo>
                                  <a:pt x="112801" y="388112"/>
                                  <a:pt x="113284" y="388112"/>
                                  <a:pt x="113779" y="388112"/>
                                </a:cubicBezTo>
                                <a:cubicBezTo>
                                  <a:pt x="114262" y="388112"/>
                                  <a:pt x="114745" y="388112"/>
                                  <a:pt x="115240" y="388112"/>
                                </a:cubicBezTo>
                                <a:cubicBezTo>
                                  <a:pt x="115722" y="388112"/>
                                  <a:pt x="116205" y="388112"/>
                                  <a:pt x="116688" y="388112"/>
                                </a:cubicBezTo>
                                <a:cubicBezTo>
                                  <a:pt x="117183" y="388112"/>
                                  <a:pt x="117665" y="388112"/>
                                  <a:pt x="118148" y="388112"/>
                                </a:cubicBezTo>
                                <a:cubicBezTo>
                                  <a:pt x="118643" y="387985"/>
                                  <a:pt x="119126" y="387985"/>
                                  <a:pt x="119609" y="387985"/>
                                </a:cubicBezTo>
                                <a:cubicBezTo>
                                  <a:pt x="120091" y="387985"/>
                                  <a:pt x="120587" y="387985"/>
                                  <a:pt x="121069" y="387985"/>
                                </a:cubicBezTo>
                                <a:cubicBezTo>
                                  <a:pt x="121552" y="387985"/>
                                  <a:pt x="122047" y="387858"/>
                                  <a:pt x="122530" y="387858"/>
                                </a:cubicBezTo>
                                <a:cubicBezTo>
                                  <a:pt x="123012" y="387858"/>
                                  <a:pt x="123495" y="387858"/>
                                  <a:pt x="123990" y="387858"/>
                                </a:cubicBezTo>
                                <a:cubicBezTo>
                                  <a:pt x="124473" y="387858"/>
                                  <a:pt x="124955" y="387858"/>
                                  <a:pt x="125451" y="387858"/>
                                </a:cubicBezTo>
                                <a:cubicBezTo>
                                  <a:pt x="125933" y="387858"/>
                                  <a:pt x="126416" y="387731"/>
                                  <a:pt x="126898" y="387731"/>
                                </a:cubicBezTo>
                                <a:cubicBezTo>
                                  <a:pt x="127394" y="387731"/>
                                  <a:pt x="127876" y="387731"/>
                                  <a:pt x="128359" y="387731"/>
                                </a:cubicBezTo>
                                <a:cubicBezTo>
                                  <a:pt x="128854" y="387731"/>
                                  <a:pt x="129337" y="387604"/>
                                  <a:pt x="129819" y="387604"/>
                                </a:cubicBezTo>
                                <a:cubicBezTo>
                                  <a:pt x="130302" y="387604"/>
                                  <a:pt x="130797" y="387604"/>
                                  <a:pt x="131280" y="387604"/>
                                </a:cubicBezTo>
                                <a:cubicBezTo>
                                  <a:pt x="131763" y="387477"/>
                                  <a:pt x="132258" y="387477"/>
                                  <a:pt x="132740" y="387477"/>
                                </a:cubicBezTo>
                                <a:cubicBezTo>
                                  <a:pt x="133223" y="387350"/>
                                  <a:pt x="133706" y="387350"/>
                                  <a:pt x="134201" y="387350"/>
                                </a:cubicBezTo>
                                <a:cubicBezTo>
                                  <a:pt x="134684" y="387350"/>
                                  <a:pt x="135166" y="387223"/>
                                  <a:pt x="135661" y="387223"/>
                                </a:cubicBezTo>
                                <a:cubicBezTo>
                                  <a:pt x="136144" y="387223"/>
                                  <a:pt x="136627" y="387223"/>
                                  <a:pt x="137109" y="387095"/>
                                </a:cubicBezTo>
                                <a:cubicBezTo>
                                  <a:pt x="137604" y="387095"/>
                                  <a:pt x="138087" y="387095"/>
                                  <a:pt x="138570" y="387095"/>
                                </a:cubicBezTo>
                                <a:cubicBezTo>
                                  <a:pt x="139065" y="387095"/>
                                  <a:pt x="139548" y="387095"/>
                                  <a:pt x="140030" y="387095"/>
                                </a:cubicBezTo>
                                <a:cubicBezTo>
                                  <a:pt x="140513" y="386969"/>
                                  <a:pt x="141008" y="387095"/>
                                  <a:pt x="141491" y="387095"/>
                                </a:cubicBezTo>
                                <a:cubicBezTo>
                                  <a:pt x="141973" y="386969"/>
                                  <a:pt x="142469" y="386969"/>
                                  <a:pt x="142951" y="386969"/>
                                </a:cubicBezTo>
                                <a:cubicBezTo>
                                  <a:pt x="143434" y="386969"/>
                                  <a:pt x="143916" y="386969"/>
                                  <a:pt x="144412" y="386969"/>
                                </a:cubicBezTo>
                                <a:cubicBezTo>
                                  <a:pt x="144894" y="386969"/>
                                  <a:pt x="145377" y="386969"/>
                                  <a:pt x="145872" y="386969"/>
                                </a:cubicBezTo>
                                <a:cubicBezTo>
                                  <a:pt x="146355" y="386969"/>
                                  <a:pt x="146837" y="386842"/>
                                  <a:pt x="147320" y="386842"/>
                                </a:cubicBezTo>
                                <a:cubicBezTo>
                                  <a:pt x="147815" y="386842"/>
                                  <a:pt x="148298" y="386842"/>
                                  <a:pt x="148781" y="386842"/>
                                </a:cubicBezTo>
                                <a:cubicBezTo>
                                  <a:pt x="149276" y="386842"/>
                                  <a:pt x="149758" y="386842"/>
                                  <a:pt x="150241" y="386842"/>
                                </a:cubicBezTo>
                                <a:cubicBezTo>
                                  <a:pt x="150724" y="386842"/>
                                  <a:pt x="151219" y="386842"/>
                                  <a:pt x="151702" y="386842"/>
                                </a:cubicBezTo>
                                <a:cubicBezTo>
                                  <a:pt x="152184" y="386842"/>
                                  <a:pt x="152679" y="386842"/>
                                  <a:pt x="153162" y="386842"/>
                                </a:cubicBezTo>
                                <a:cubicBezTo>
                                  <a:pt x="153645" y="386842"/>
                                  <a:pt x="154127" y="386715"/>
                                  <a:pt x="154623" y="386715"/>
                                </a:cubicBezTo>
                                <a:cubicBezTo>
                                  <a:pt x="155105" y="386715"/>
                                  <a:pt x="155588" y="386715"/>
                                  <a:pt x="156083" y="386715"/>
                                </a:cubicBezTo>
                                <a:cubicBezTo>
                                  <a:pt x="156566" y="386715"/>
                                  <a:pt x="157048" y="386715"/>
                                  <a:pt x="157531" y="386715"/>
                                </a:cubicBezTo>
                                <a:cubicBezTo>
                                  <a:pt x="158026" y="386715"/>
                                  <a:pt x="158509" y="386588"/>
                                  <a:pt x="158991" y="386588"/>
                                </a:cubicBezTo>
                                <a:cubicBezTo>
                                  <a:pt x="159487" y="386588"/>
                                  <a:pt x="159969" y="386588"/>
                                  <a:pt x="160452" y="386588"/>
                                </a:cubicBezTo>
                                <a:cubicBezTo>
                                  <a:pt x="160934" y="386461"/>
                                  <a:pt x="161430" y="386461"/>
                                  <a:pt x="161912" y="386461"/>
                                </a:cubicBezTo>
                                <a:cubicBezTo>
                                  <a:pt x="162395" y="386461"/>
                                  <a:pt x="162878" y="386461"/>
                                  <a:pt x="163373" y="386461"/>
                                </a:cubicBezTo>
                                <a:cubicBezTo>
                                  <a:pt x="163855" y="386334"/>
                                  <a:pt x="164338" y="386334"/>
                                  <a:pt x="164833" y="386334"/>
                                </a:cubicBezTo>
                                <a:cubicBezTo>
                                  <a:pt x="165316" y="386334"/>
                                  <a:pt x="165799" y="386334"/>
                                  <a:pt x="166294" y="386334"/>
                                </a:cubicBezTo>
                                <a:cubicBezTo>
                                  <a:pt x="166776" y="386334"/>
                                  <a:pt x="167259" y="386334"/>
                                  <a:pt x="167742" y="386334"/>
                                </a:cubicBezTo>
                                <a:cubicBezTo>
                                  <a:pt x="168237" y="386334"/>
                                  <a:pt x="168720" y="386334"/>
                                  <a:pt x="169202" y="386334"/>
                                </a:cubicBezTo>
                                <a:cubicBezTo>
                                  <a:pt x="169697" y="386334"/>
                                  <a:pt x="170180" y="386334"/>
                                  <a:pt x="170663" y="386207"/>
                                </a:cubicBezTo>
                                <a:cubicBezTo>
                                  <a:pt x="171145" y="386207"/>
                                  <a:pt x="171641" y="386207"/>
                                  <a:pt x="172123" y="386207"/>
                                </a:cubicBezTo>
                                <a:cubicBezTo>
                                  <a:pt x="172606" y="386207"/>
                                  <a:pt x="173101" y="386207"/>
                                  <a:pt x="173584" y="386080"/>
                                </a:cubicBezTo>
                                <a:cubicBezTo>
                                  <a:pt x="174066" y="386080"/>
                                  <a:pt x="174549" y="386080"/>
                                  <a:pt x="175044" y="386080"/>
                                </a:cubicBezTo>
                                <a:cubicBezTo>
                                  <a:pt x="175527" y="386080"/>
                                  <a:pt x="176009" y="385953"/>
                                  <a:pt x="176505" y="385953"/>
                                </a:cubicBezTo>
                                <a:cubicBezTo>
                                  <a:pt x="176987" y="385953"/>
                                  <a:pt x="177470" y="385953"/>
                                  <a:pt x="177952" y="385953"/>
                                </a:cubicBezTo>
                                <a:cubicBezTo>
                                  <a:pt x="178448" y="385826"/>
                                  <a:pt x="178930" y="385826"/>
                                  <a:pt x="179413" y="385826"/>
                                </a:cubicBezTo>
                                <a:cubicBezTo>
                                  <a:pt x="179896" y="385826"/>
                                  <a:pt x="180391" y="385826"/>
                                  <a:pt x="180873" y="385826"/>
                                </a:cubicBezTo>
                                <a:cubicBezTo>
                                  <a:pt x="181356" y="385699"/>
                                  <a:pt x="181851" y="385699"/>
                                  <a:pt x="182334" y="385699"/>
                                </a:cubicBezTo>
                                <a:cubicBezTo>
                                  <a:pt x="182817" y="385699"/>
                                  <a:pt x="183299" y="385699"/>
                                  <a:pt x="183794" y="385571"/>
                                </a:cubicBezTo>
                                <a:cubicBezTo>
                                  <a:pt x="184277" y="385571"/>
                                  <a:pt x="184760" y="385571"/>
                                  <a:pt x="185255" y="385571"/>
                                </a:cubicBezTo>
                                <a:cubicBezTo>
                                  <a:pt x="185738" y="385571"/>
                                  <a:pt x="186220" y="385444"/>
                                  <a:pt x="186715" y="385444"/>
                                </a:cubicBezTo>
                                <a:cubicBezTo>
                                  <a:pt x="187198" y="385444"/>
                                  <a:pt x="187681" y="385318"/>
                                  <a:pt x="188163" y="385318"/>
                                </a:cubicBezTo>
                                <a:cubicBezTo>
                                  <a:pt x="188659" y="385318"/>
                                  <a:pt x="189141" y="385318"/>
                                  <a:pt x="189624" y="385191"/>
                                </a:cubicBezTo>
                                <a:cubicBezTo>
                                  <a:pt x="190119" y="385191"/>
                                  <a:pt x="190602" y="385191"/>
                                  <a:pt x="191084" y="385191"/>
                                </a:cubicBezTo>
                                <a:cubicBezTo>
                                  <a:pt x="191567" y="385191"/>
                                  <a:pt x="192062" y="385064"/>
                                  <a:pt x="192545" y="385064"/>
                                </a:cubicBezTo>
                                <a:cubicBezTo>
                                  <a:pt x="193027" y="385064"/>
                                  <a:pt x="193510" y="385064"/>
                                  <a:pt x="194005" y="385064"/>
                                </a:cubicBezTo>
                                <a:cubicBezTo>
                                  <a:pt x="194488" y="385064"/>
                                  <a:pt x="194970" y="385064"/>
                                  <a:pt x="195466" y="385064"/>
                                </a:cubicBezTo>
                                <a:cubicBezTo>
                                  <a:pt x="195948" y="385064"/>
                                  <a:pt x="196431" y="385064"/>
                                  <a:pt x="196914" y="385064"/>
                                </a:cubicBezTo>
                                <a:cubicBezTo>
                                  <a:pt x="197409" y="385064"/>
                                  <a:pt x="197891" y="385064"/>
                                  <a:pt x="198374" y="385064"/>
                                </a:cubicBezTo>
                                <a:cubicBezTo>
                                  <a:pt x="198869" y="385064"/>
                                  <a:pt x="199352" y="384937"/>
                                  <a:pt x="199835" y="384937"/>
                                </a:cubicBezTo>
                                <a:cubicBezTo>
                                  <a:pt x="200330" y="384937"/>
                                  <a:pt x="200812" y="384937"/>
                                  <a:pt x="201295" y="384937"/>
                                </a:cubicBezTo>
                                <a:cubicBezTo>
                                  <a:pt x="201778" y="384810"/>
                                  <a:pt x="202273" y="384810"/>
                                  <a:pt x="202756" y="384810"/>
                                </a:cubicBezTo>
                                <a:cubicBezTo>
                                  <a:pt x="203238" y="384810"/>
                                  <a:pt x="203721" y="384810"/>
                                  <a:pt x="204216" y="384810"/>
                                </a:cubicBezTo>
                                <a:cubicBezTo>
                                  <a:pt x="204699" y="384810"/>
                                  <a:pt x="205181" y="384683"/>
                                  <a:pt x="205677" y="384683"/>
                                </a:cubicBezTo>
                                <a:cubicBezTo>
                                  <a:pt x="206159" y="384683"/>
                                  <a:pt x="206642" y="384683"/>
                                  <a:pt x="207137" y="384683"/>
                                </a:cubicBezTo>
                                <a:cubicBezTo>
                                  <a:pt x="207620" y="384683"/>
                                  <a:pt x="208102" y="384683"/>
                                  <a:pt x="208585" y="384810"/>
                                </a:cubicBezTo>
                                <a:cubicBezTo>
                                  <a:pt x="209080" y="384810"/>
                                  <a:pt x="209563" y="384810"/>
                                  <a:pt x="210045" y="384810"/>
                                </a:cubicBezTo>
                                <a:cubicBezTo>
                                  <a:pt x="210528" y="384810"/>
                                  <a:pt x="211023" y="384810"/>
                                  <a:pt x="211506" y="384810"/>
                                </a:cubicBezTo>
                                <a:cubicBezTo>
                                  <a:pt x="211988" y="384810"/>
                                  <a:pt x="212484" y="384810"/>
                                  <a:pt x="212966" y="384810"/>
                                </a:cubicBezTo>
                                <a:cubicBezTo>
                                  <a:pt x="213449" y="384810"/>
                                  <a:pt x="213932" y="384810"/>
                                  <a:pt x="214427" y="384810"/>
                                </a:cubicBezTo>
                                <a:cubicBezTo>
                                  <a:pt x="214909" y="384810"/>
                                  <a:pt x="215392" y="384810"/>
                                  <a:pt x="215887" y="384810"/>
                                </a:cubicBezTo>
                                <a:cubicBezTo>
                                  <a:pt x="216370" y="384683"/>
                                  <a:pt x="216853" y="384683"/>
                                  <a:pt x="217348" y="384683"/>
                                </a:cubicBezTo>
                                <a:cubicBezTo>
                                  <a:pt x="217830" y="384683"/>
                                  <a:pt x="218313" y="384683"/>
                                  <a:pt x="218796" y="384683"/>
                                </a:cubicBezTo>
                                <a:cubicBezTo>
                                  <a:pt x="219291" y="384683"/>
                                  <a:pt x="219774" y="384556"/>
                                  <a:pt x="220256" y="384556"/>
                                </a:cubicBezTo>
                                <a:cubicBezTo>
                                  <a:pt x="220739" y="384556"/>
                                  <a:pt x="221234" y="384556"/>
                                  <a:pt x="221717" y="384556"/>
                                </a:cubicBezTo>
                                <a:cubicBezTo>
                                  <a:pt x="222199" y="384556"/>
                                  <a:pt x="222695" y="384556"/>
                                  <a:pt x="223177" y="384556"/>
                                </a:cubicBezTo>
                                <a:cubicBezTo>
                                  <a:pt x="223660" y="384556"/>
                                  <a:pt x="224142" y="384556"/>
                                  <a:pt x="224638" y="384556"/>
                                </a:cubicBezTo>
                                <a:cubicBezTo>
                                  <a:pt x="225120" y="384556"/>
                                  <a:pt x="225603" y="384556"/>
                                  <a:pt x="226098" y="384556"/>
                                </a:cubicBezTo>
                                <a:cubicBezTo>
                                  <a:pt x="226581" y="384556"/>
                                  <a:pt x="227063" y="384556"/>
                                  <a:pt x="227546" y="384556"/>
                                </a:cubicBezTo>
                                <a:cubicBezTo>
                                  <a:pt x="228041" y="384556"/>
                                  <a:pt x="228524" y="384556"/>
                                  <a:pt x="229006" y="384429"/>
                                </a:cubicBezTo>
                                <a:cubicBezTo>
                                  <a:pt x="229502" y="384429"/>
                                  <a:pt x="229984" y="384429"/>
                                  <a:pt x="230467" y="384429"/>
                                </a:cubicBezTo>
                                <a:cubicBezTo>
                                  <a:pt x="230949" y="384429"/>
                                  <a:pt x="231445" y="384302"/>
                                  <a:pt x="231927" y="384302"/>
                                </a:cubicBezTo>
                                <a:cubicBezTo>
                                  <a:pt x="232410" y="384302"/>
                                  <a:pt x="232905" y="384175"/>
                                  <a:pt x="233388" y="384175"/>
                                </a:cubicBezTo>
                                <a:cubicBezTo>
                                  <a:pt x="233871" y="384175"/>
                                  <a:pt x="234353" y="384175"/>
                                  <a:pt x="234848" y="384175"/>
                                </a:cubicBezTo>
                                <a:cubicBezTo>
                                  <a:pt x="235331" y="384048"/>
                                  <a:pt x="235814" y="384048"/>
                                  <a:pt x="236309" y="384048"/>
                                </a:cubicBezTo>
                                <a:cubicBezTo>
                                  <a:pt x="236792" y="383920"/>
                                  <a:pt x="237274" y="383920"/>
                                  <a:pt x="237757" y="383920"/>
                                </a:cubicBezTo>
                                <a:cubicBezTo>
                                  <a:pt x="238252" y="383920"/>
                                  <a:pt x="238735" y="383794"/>
                                  <a:pt x="239217" y="383794"/>
                                </a:cubicBezTo>
                                <a:cubicBezTo>
                                  <a:pt x="239713" y="383794"/>
                                  <a:pt x="240195" y="383794"/>
                                  <a:pt x="240678" y="383667"/>
                                </a:cubicBezTo>
                                <a:cubicBezTo>
                                  <a:pt x="241160" y="383667"/>
                                  <a:pt x="241656" y="383667"/>
                                  <a:pt x="242138" y="383540"/>
                                </a:cubicBezTo>
                                <a:cubicBezTo>
                                  <a:pt x="242621" y="383540"/>
                                  <a:pt x="243116" y="383540"/>
                                  <a:pt x="243599" y="383540"/>
                                </a:cubicBezTo>
                                <a:cubicBezTo>
                                  <a:pt x="244081" y="383413"/>
                                  <a:pt x="244564" y="383413"/>
                                  <a:pt x="245059" y="383413"/>
                                </a:cubicBezTo>
                                <a:cubicBezTo>
                                  <a:pt x="245542" y="383413"/>
                                  <a:pt x="246024" y="383413"/>
                                  <a:pt x="246520" y="383286"/>
                                </a:cubicBezTo>
                                <a:cubicBezTo>
                                  <a:pt x="247002" y="383286"/>
                                  <a:pt x="247485" y="383286"/>
                                  <a:pt x="247968" y="383286"/>
                                </a:cubicBezTo>
                                <a:cubicBezTo>
                                  <a:pt x="248463" y="383286"/>
                                  <a:pt x="248945" y="383286"/>
                                  <a:pt x="249428" y="383286"/>
                                </a:cubicBezTo>
                                <a:cubicBezTo>
                                  <a:pt x="249923" y="383286"/>
                                  <a:pt x="250406" y="383286"/>
                                  <a:pt x="250889" y="383286"/>
                                </a:cubicBezTo>
                                <a:cubicBezTo>
                                  <a:pt x="251371" y="383286"/>
                                  <a:pt x="251866" y="383286"/>
                                  <a:pt x="252349" y="383286"/>
                                </a:cubicBezTo>
                                <a:cubicBezTo>
                                  <a:pt x="252832" y="383286"/>
                                  <a:pt x="253327" y="383286"/>
                                  <a:pt x="253810" y="383286"/>
                                </a:cubicBezTo>
                                <a:cubicBezTo>
                                  <a:pt x="254292" y="383159"/>
                                  <a:pt x="254775" y="383159"/>
                                  <a:pt x="255270" y="383159"/>
                                </a:cubicBezTo>
                                <a:cubicBezTo>
                                  <a:pt x="255753" y="383159"/>
                                  <a:pt x="256235" y="383159"/>
                                  <a:pt x="256731" y="383159"/>
                                </a:cubicBezTo>
                                <a:cubicBezTo>
                                  <a:pt x="257226" y="383159"/>
                                  <a:pt x="257734" y="383159"/>
                                  <a:pt x="258242" y="383032"/>
                                </a:cubicBezTo>
                                <a:cubicBezTo>
                                  <a:pt x="258623" y="383032"/>
                                  <a:pt x="259131" y="383032"/>
                                  <a:pt x="259639" y="383032"/>
                                </a:cubicBezTo>
                                <a:cubicBezTo>
                                  <a:pt x="260147" y="382905"/>
                                  <a:pt x="260655" y="382905"/>
                                  <a:pt x="261163" y="382905"/>
                                </a:cubicBezTo>
                                <a:cubicBezTo>
                                  <a:pt x="261544" y="382905"/>
                                  <a:pt x="262052" y="382905"/>
                                  <a:pt x="262560" y="382905"/>
                                </a:cubicBezTo>
                                <a:cubicBezTo>
                                  <a:pt x="263068" y="382905"/>
                                  <a:pt x="263576" y="382905"/>
                                  <a:pt x="263957" y="382905"/>
                                </a:cubicBezTo>
                                <a:cubicBezTo>
                                  <a:pt x="264465" y="382905"/>
                                  <a:pt x="264973" y="383032"/>
                                  <a:pt x="265481" y="383032"/>
                                </a:cubicBezTo>
                                <a:cubicBezTo>
                                  <a:pt x="265989" y="383032"/>
                                  <a:pt x="266497" y="383032"/>
                                  <a:pt x="266878" y="383032"/>
                                </a:cubicBezTo>
                                <a:cubicBezTo>
                                  <a:pt x="267386" y="383032"/>
                                  <a:pt x="267894" y="383032"/>
                                  <a:pt x="268402" y="383032"/>
                                </a:cubicBezTo>
                                <a:cubicBezTo>
                                  <a:pt x="268910" y="383032"/>
                                  <a:pt x="269418" y="383159"/>
                                  <a:pt x="269799" y="383159"/>
                                </a:cubicBezTo>
                                <a:cubicBezTo>
                                  <a:pt x="270307" y="383159"/>
                                  <a:pt x="270815" y="383159"/>
                                  <a:pt x="271323" y="383159"/>
                                </a:cubicBezTo>
                                <a:cubicBezTo>
                                  <a:pt x="271831" y="383159"/>
                                  <a:pt x="272339" y="383159"/>
                                  <a:pt x="272720" y="383159"/>
                                </a:cubicBezTo>
                                <a:cubicBezTo>
                                  <a:pt x="273228" y="383159"/>
                                  <a:pt x="273736" y="383159"/>
                                  <a:pt x="274244" y="383159"/>
                                </a:cubicBezTo>
                                <a:cubicBezTo>
                                  <a:pt x="274752" y="383159"/>
                                  <a:pt x="275260" y="383032"/>
                                  <a:pt x="275641" y="383032"/>
                                </a:cubicBezTo>
                                <a:cubicBezTo>
                                  <a:pt x="276149" y="383032"/>
                                  <a:pt x="276657" y="383032"/>
                                  <a:pt x="277165" y="383032"/>
                                </a:cubicBezTo>
                                <a:cubicBezTo>
                                  <a:pt x="277673" y="383032"/>
                                  <a:pt x="278181" y="383032"/>
                                  <a:pt x="278562" y="383032"/>
                                </a:cubicBezTo>
                                <a:cubicBezTo>
                                  <a:pt x="279070" y="383032"/>
                                  <a:pt x="279578" y="382905"/>
                                  <a:pt x="280086" y="382905"/>
                                </a:cubicBezTo>
                                <a:cubicBezTo>
                                  <a:pt x="280594" y="382905"/>
                                  <a:pt x="280975" y="382905"/>
                                  <a:pt x="281483" y="382905"/>
                                </a:cubicBezTo>
                                <a:cubicBezTo>
                                  <a:pt x="281991" y="382905"/>
                                  <a:pt x="282499" y="382778"/>
                                  <a:pt x="283007" y="382778"/>
                                </a:cubicBezTo>
                                <a:cubicBezTo>
                                  <a:pt x="283515" y="382778"/>
                                  <a:pt x="283896" y="382778"/>
                                  <a:pt x="284404" y="382778"/>
                                </a:cubicBezTo>
                                <a:cubicBezTo>
                                  <a:pt x="284912" y="382651"/>
                                  <a:pt x="285420" y="382651"/>
                                  <a:pt x="285928" y="382651"/>
                                </a:cubicBezTo>
                                <a:cubicBezTo>
                                  <a:pt x="286436" y="382651"/>
                                  <a:pt x="286817" y="382651"/>
                                  <a:pt x="287325" y="382524"/>
                                </a:cubicBezTo>
                                <a:cubicBezTo>
                                  <a:pt x="287833" y="382524"/>
                                  <a:pt x="288341" y="382524"/>
                                  <a:pt x="288849" y="382524"/>
                                </a:cubicBezTo>
                                <a:cubicBezTo>
                                  <a:pt x="289357" y="382396"/>
                                  <a:pt x="289738" y="382396"/>
                                  <a:pt x="290246" y="382396"/>
                                </a:cubicBezTo>
                                <a:cubicBezTo>
                                  <a:pt x="290754" y="382269"/>
                                  <a:pt x="291262" y="382269"/>
                                  <a:pt x="291770" y="382269"/>
                                </a:cubicBezTo>
                                <a:cubicBezTo>
                                  <a:pt x="292278" y="382143"/>
                                  <a:pt x="292659" y="382143"/>
                                  <a:pt x="293167" y="382143"/>
                                </a:cubicBezTo>
                                <a:cubicBezTo>
                                  <a:pt x="293675" y="382016"/>
                                  <a:pt x="294183" y="382016"/>
                                  <a:pt x="294691" y="381889"/>
                                </a:cubicBezTo>
                                <a:cubicBezTo>
                                  <a:pt x="295199" y="381889"/>
                                  <a:pt x="295580" y="381889"/>
                                  <a:pt x="296088" y="381762"/>
                                </a:cubicBezTo>
                                <a:cubicBezTo>
                                  <a:pt x="296596" y="381762"/>
                                  <a:pt x="297104" y="381635"/>
                                  <a:pt x="297612" y="381635"/>
                                </a:cubicBezTo>
                                <a:cubicBezTo>
                                  <a:pt x="297993" y="381635"/>
                                  <a:pt x="298501" y="381508"/>
                                  <a:pt x="299009" y="381508"/>
                                </a:cubicBezTo>
                                <a:cubicBezTo>
                                  <a:pt x="299517" y="381508"/>
                                  <a:pt x="300025" y="381381"/>
                                  <a:pt x="300533" y="381381"/>
                                </a:cubicBezTo>
                                <a:cubicBezTo>
                                  <a:pt x="300914" y="381381"/>
                                  <a:pt x="301422" y="381254"/>
                                  <a:pt x="301930" y="381254"/>
                                </a:cubicBezTo>
                                <a:cubicBezTo>
                                  <a:pt x="302438" y="381254"/>
                                  <a:pt x="302946" y="381254"/>
                                  <a:pt x="303454" y="381127"/>
                                </a:cubicBezTo>
                                <a:cubicBezTo>
                                  <a:pt x="303835" y="381127"/>
                                  <a:pt x="304343" y="381127"/>
                                  <a:pt x="304851" y="381127"/>
                                </a:cubicBezTo>
                                <a:cubicBezTo>
                                  <a:pt x="305359" y="381127"/>
                                  <a:pt x="305867" y="381000"/>
                                  <a:pt x="306375" y="381000"/>
                                </a:cubicBezTo>
                                <a:cubicBezTo>
                                  <a:pt x="306756" y="381000"/>
                                  <a:pt x="307264" y="381000"/>
                                  <a:pt x="307772" y="381000"/>
                                </a:cubicBezTo>
                                <a:cubicBezTo>
                                  <a:pt x="308280" y="381000"/>
                                  <a:pt x="308788" y="380873"/>
                                  <a:pt x="309296" y="380873"/>
                                </a:cubicBezTo>
                                <a:cubicBezTo>
                                  <a:pt x="309677" y="380873"/>
                                  <a:pt x="310185" y="380873"/>
                                  <a:pt x="310693" y="380873"/>
                                </a:cubicBezTo>
                                <a:cubicBezTo>
                                  <a:pt x="311201" y="380873"/>
                                  <a:pt x="311709" y="380873"/>
                                  <a:pt x="312217" y="380745"/>
                                </a:cubicBezTo>
                                <a:cubicBezTo>
                                  <a:pt x="312598" y="380745"/>
                                  <a:pt x="313106" y="380745"/>
                                  <a:pt x="313614" y="380745"/>
                                </a:cubicBezTo>
                                <a:cubicBezTo>
                                  <a:pt x="314122" y="380745"/>
                                  <a:pt x="314630" y="380745"/>
                                  <a:pt x="315011" y="380745"/>
                                </a:cubicBezTo>
                                <a:cubicBezTo>
                                  <a:pt x="315519" y="380745"/>
                                  <a:pt x="316027" y="380619"/>
                                  <a:pt x="316535" y="380619"/>
                                </a:cubicBezTo>
                                <a:cubicBezTo>
                                  <a:pt x="317043" y="380619"/>
                                  <a:pt x="317551" y="380619"/>
                                  <a:pt x="317932" y="380619"/>
                                </a:cubicBezTo>
                                <a:cubicBezTo>
                                  <a:pt x="318440" y="380619"/>
                                  <a:pt x="318948" y="380619"/>
                                  <a:pt x="319456" y="380619"/>
                                </a:cubicBezTo>
                                <a:cubicBezTo>
                                  <a:pt x="319964" y="380492"/>
                                  <a:pt x="320472" y="380492"/>
                                  <a:pt x="320853" y="380492"/>
                                </a:cubicBezTo>
                                <a:cubicBezTo>
                                  <a:pt x="321361" y="380492"/>
                                  <a:pt x="321869" y="380365"/>
                                  <a:pt x="322377" y="380365"/>
                                </a:cubicBezTo>
                                <a:cubicBezTo>
                                  <a:pt x="322885" y="380365"/>
                                  <a:pt x="323393" y="380365"/>
                                  <a:pt x="323774" y="380365"/>
                                </a:cubicBezTo>
                                <a:cubicBezTo>
                                  <a:pt x="324282" y="380238"/>
                                  <a:pt x="324790" y="380238"/>
                                  <a:pt x="325298" y="380238"/>
                                </a:cubicBezTo>
                                <a:cubicBezTo>
                                  <a:pt x="325806" y="380238"/>
                                  <a:pt x="326314" y="380238"/>
                                  <a:pt x="326695" y="380238"/>
                                </a:cubicBezTo>
                                <a:cubicBezTo>
                                  <a:pt x="327203" y="380238"/>
                                  <a:pt x="327711" y="380111"/>
                                  <a:pt x="328219" y="380111"/>
                                </a:cubicBezTo>
                                <a:cubicBezTo>
                                  <a:pt x="328727" y="380111"/>
                                  <a:pt x="329235" y="380111"/>
                                  <a:pt x="329616" y="380111"/>
                                </a:cubicBezTo>
                                <a:cubicBezTo>
                                  <a:pt x="330124" y="380111"/>
                                  <a:pt x="330632" y="380111"/>
                                  <a:pt x="331140" y="380111"/>
                                </a:cubicBezTo>
                                <a:cubicBezTo>
                                  <a:pt x="331648" y="380111"/>
                                  <a:pt x="332029" y="380111"/>
                                  <a:pt x="332537" y="380111"/>
                                </a:cubicBezTo>
                                <a:cubicBezTo>
                                  <a:pt x="333045" y="380111"/>
                                  <a:pt x="333553" y="380111"/>
                                  <a:pt x="334061" y="380111"/>
                                </a:cubicBezTo>
                                <a:cubicBezTo>
                                  <a:pt x="334569" y="380111"/>
                                  <a:pt x="334950" y="380111"/>
                                  <a:pt x="335458" y="380111"/>
                                </a:cubicBezTo>
                                <a:cubicBezTo>
                                  <a:pt x="335966" y="379984"/>
                                  <a:pt x="336474" y="379984"/>
                                  <a:pt x="336982" y="379857"/>
                                </a:cubicBezTo>
                                <a:cubicBezTo>
                                  <a:pt x="337490" y="379857"/>
                                  <a:pt x="337871" y="379730"/>
                                  <a:pt x="338379" y="379730"/>
                                </a:cubicBezTo>
                                <a:cubicBezTo>
                                  <a:pt x="338887" y="379730"/>
                                  <a:pt x="339395" y="379603"/>
                                  <a:pt x="339903" y="379476"/>
                                </a:cubicBezTo>
                                <a:cubicBezTo>
                                  <a:pt x="340411" y="379476"/>
                                  <a:pt x="340792" y="379476"/>
                                  <a:pt x="341300" y="379349"/>
                                </a:cubicBezTo>
                                <a:cubicBezTo>
                                  <a:pt x="341808" y="379349"/>
                                  <a:pt x="342316" y="379349"/>
                                  <a:pt x="342824" y="379349"/>
                                </a:cubicBezTo>
                                <a:cubicBezTo>
                                  <a:pt x="343332" y="379221"/>
                                  <a:pt x="343713" y="379221"/>
                                  <a:pt x="344221" y="379221"/>
                                </a:cubicBezTo>
                                <a:cubicBezTo>
                                  <a:pt x="344729" y="379221"/>
                                  <a:pt x="345237" y="379221"/>
                                  <a:pt x="345745" y="379221"/>
                                </a:cubicBezTo>
                                <a:cubicBezTo>
                                  <a:pt x="346253" y="379221"/>
                                  <a:pt x="346634" y="379221"/>
                                  <a:pt x="347142" y="379221"/>
                                </a:cubicBezTo>
                                <a:cubicBezTo>
                                  <a:pt x="347650" y="379221"/>
                                  <a:pt x="348158" y="379221"/>
                                  <a:pt x="348666" y="379221"/>
                                </a:cubicBezTo>
                                <a:cubicBezTo>
                                  <a:pt x="349047" y="379221"/>
                                  <a:pt x="349555" y="379094"/>
                                  <a:pt x="350063" y="379094"/>
                                </a:cubicBezTo>
                                <a:cubicBezTo>
                                  <a:pt x="350571" y="379094"/>
                                  <a:pt x="351079" y="379094"/>
                                  <a:pt x="351587" y="379094"/>
                                </a:cubicBezTo>
                                <a:cubicBezTo>
                                  <a:pt x="351968" y="379094"/>
                                  <a:pt x="352476" y="379094"/>
                                  <a:pt x="352984" y="379094"/>
                                </a:cubicBezTo>
                                <a:cubicBezTo>
                                  <a:pt x="353492" y="379094"/>
                                  <a:pt x="354000" y="379094"/>
                                  <a:pt x="354508" y="379094"/>
                                </a:cubicBezTo>
                                <a:cubicBezTo>
                                  <a:pt x="354889" y="379094"/>
                                  <a:pt x="355397" y="379094"/>
                                  <a:pt x="355905" y="379094"/>
                                </a:cubicBezTo>
                                <a:cubicBezTo>
                                  <a:pt x="356413" y="379094"/>
                                  <a:pt x="356921" y="379094"/>
                                  <a:pt x="357429" y="379094"/>
                                </a:cubicBezTo>
                                <a:cubicBezTo>
                                  <a:pt x="357810" y="379221"/>
                                  <a:pt x="358318" y="379221"/>
                                  <a:pt x="358826" y="379221"/>
                                </a:cubicBezTo>
                                <a:cubicBezTo>
                                  <a:pt x="359334" y="379221"/>
                                  <a:pt x="359842" y="379221"/>
                                  <a:pt x="360350" y="379221"/>
                                </a:cubicBezTo>
                                <a:cubicBezTo>
                                  <a:pt x="360731" y="379221"/>
                                  <a:pt x="361239" y="379221"/>
                                  <a:pt x="361747" y="379221"/>
                                </a:cubicBezTo>
                                <a:cubicBezTo>
                                  <a:pt x="362255" y="379221"/>
                                  <a:pt x="362763" y="379221"/>
                                  <a:pt x="363271" y="379094"/>
                                </a:cubicBezTo>
                                <a:cubicBezTo>
                                  <a:pt x="363652" y="379094"/>
                                  <a:pt x="364160" y="379094"/>
                                  <a:pt x="364668" y="379094"/>
                                </a:cubicBezTo>
                                <a:cubicBezTo>
                                  <a:pt x="365176" y="379094"/>
                                  <a:pt x="365684" y="378968"/>
                                  <a:pt x="366065" y="378968"/>
                                </a:cubicBezTo>
                                <a:cubicBezTo>
                                  <a:pt x="366573" y="378968"/>
                                  <a:pt x="367081" y="378968"/>
                                  <a:pt x="367589" y="378968"/>
                                </a:cubicBezTo>
                                <a:cubicBezTo>
                                  <a:pt x="368097" y="378841"/>
                                  <a:pt x="368605" y="378841"/>
                                  <a:pt x="368986" y="378841"/>
                                </a:cubicBezTo>
                                <a:cubicBezTo>
                                  <a:pt x="369494" y="378841"/>
                                  <a:pt x="370002" y="378714"/>
                                  <a:pt x="370510" y="378714"/>
                                </a:cubicBezTo>
                                <a:cubicBezTo>
                                  <a:pt x="371018" y="378714"/>
                                  <a:pt x="371526" y="378714"/>
                                  <a:pt x="371907" y="378714"/>
                                </a:cubicBezTo>
                                <a:cubicBezTo>
                                  <a:pt x="372415" y="378587"/>
                                  <a:pt x="372923" y="378587"/>
                                  <a:pt x="373431" y="378587"/>
                                </a:cubicBezTo>
                                <a:cubicBezTo>
                                  <a:pt x="373939" y="378460"/>
                                  <a:pt x="374447" y="378460"/>
                                  <a:pt x="374828" y="378460"/>
                                </a:cubicBezTo>
                                <a:cubicBezTo>
                                  <a:pt x="375336" y="378333"/>
                                  <a:pt x="375844" y="378333"/>
                                  <a:pt x="376352" y="378206"/>
                                </a:cubicBezTo>
                                <a:cubicBezTo>
                                  <a:pt x="376860" y="378206"/>
                                  <a:pt x="377368" y="378079"/>
                                  <a:pt x="377749" y="378079"/>
                                </a:cubicBezTo>
                                <a:cubicBezTo>
                                  <a:pt x="378257" y="378079"/>
                                  <a:pt x="378765" y="378079"/>
                                  <a:pt x="379273" y="377952"/>
                                </a:cubicBezTo>
                                <a:cubicBezTo>
                                  <a:pt x="379781" y="377952"/>
                                  <a:pt x="380162" y="377952"/>
                                  <a:pt x="380670" y="377952"/>
                                </a:cubicBezTo>
                                <a:cubicBezTo>
                                  <a:pt x="381178" y="377952"/>
                                  <a:pt x="381686" y="377952"/>
                                  <a:pt x="382194" y="377952"/>
                                </a:cubicBezTo>
                                <a:cubicBezTo>
                                  <a:pt x="382702" y="377952"/>
                                  <a:pt x="383083" y="377952"/>
                                  <a:pt x="383591" y="377952"/>
                                </a:cubicBezTo>
                                <a:cubicBezTo>
                                  <a:pt x="384099" y="377952"/>
                                  <a:pt x="384607" y="377952"/>
                                  <a:pt x="385115" y="377952"/>
                                </a:cubicBezTo>
                                <a:cubicBezTo>
                                  <a:pt x="385623" y="377952"/>
                                  <a:pt x="386004" y="377952"/>
                                  <a:pt x="386512" y="377825"/>
                                </a:cubicBezTo>
                                <a:cubicBezTo>
                                  <a:pt x="387020" y="377825"/>
                                  <a:pt x="387528" y="377825"/>
                                  <a:pt x="388036" y="377825"/>
                                </a:cubicBezTo>
                                <a:cubicBezTo>
                                  <a:pt x="388544" y="377825"/>
                                  <a:pt x="388925" y="377698"/>
                                  <a:pt x="389433" y="377698"/>
                                </a:cubicBezTo>
                                <a:cubicBezTo>
                                  <a:pt x="389941" y="377698"/>
                                  <a:pt x="390449" y="377570"/>
                                  <a:pt x="390957" y="377570"/>
                                </a:cubicBezTo>
                                <a:cubicBezTo>
                                  <a:pt x="391465" y="377570"/>
                                  <a:pt x="391846" y="377570"/>
                                  <a:pt x="392354" y="377444"/>
                                </a:cubicBezTo>
                                <a:cubicBezTo>
                                  <a:pt x="392862" y="377444"/>
                                  <a:pt x="393370" y="377444"/>
                                  <a:pt x="393878" y="377444"/>
                                </a:cubicBezTo>
                                <a:cubicBezTo>
                                  <a:pt x="394386" y="377444"/>
                                  <a:pt x="394767" y="377444"/>
                                  <a:pt x="395275" y="377317"/>
                                </a:cubicBezTo>
                                <a:cubicBezTo>
                                  <a:pt x="395783" y="377317"/>
                                  <a:pt x="396291" y="377317"/>
                                  <a:pt x="396799" y="377317"/>
                                </a:cubicBezTo>
                                <a:cubicBezTo>
                                  <a:pt x="397180" y="377317"/>
                                  <a:pt x="397688" y="377317"/>
                                  <a:pt x="398196" y="377317"/>
                                </a:cubicBezTo>
                                <a:cubicBezTo>
                                  <a:pt x="398704" y="377190"/>
                                  <a:pt x="399212" y="377190"/>
                                  <a:pt x="399720" y="377190"/>
                                </a:cubicBezTo>
                                <a:cubicBezTo>
                                  <a:pt x="400101" y="377190"/>
                                  <a:pt x="400609" y="377190"/>
                                  <a:pt x="401117" y="377063"/>
                                </a:cubicBezTo>
                                <a:cubicBezTo>
                                  <a:pt x="401625" y="377063"/>
                                  <a:pt x="402133" y="377063"/>
                                  <a:pt x="402641" y="376936"/>
                                </a:cubicBezTo>
                                <a:cubicBezTo>
                                  <a:pt x="403022" y="376936"/>
                                  <a:pt x="403530" y="376936"/>
                                  <a:pt x="404038" y="376809"/>
                                </a:cubicBezTo>
                                <a:cubicBezTo>
                                  <a:pt x="404546" y="376809"/>
                                  <a:pt x="405054" y="376809"/>
                                  <a:pt x="405562" y="376682"/>
                                </a:cubicBezTo>
                                <a:cubicBezTo>
                                  <a:pt x="405943" y="376682"/>
                                  <a:pt x="406451" y="376555"/>
                                  <a:pt x="406959" y="376555"/>
                                </a:cubicBezTo>
                                <a:cubicBezTo>
                                  <a:pt x="407467" y="376555"/>
                                  <a:pt x="407975" y="376555"/>
                                  <a:pt x="408483" y="376428"/>
                                </a:cubicBezTo>
                                <a:cubicBezTo>
                                  <a:pt x="408864" y="376428"/>
                                  <a:pt x="409372" y="376428"/>
                                  <a:pt x="409880" y="376428"/>
                                </a:cubicBezTo>
                                <a:cubicBezTo>
                                  <a:pt x="410388" y="376428"/>
                                  <a:pt x="410896" y="376301"/>
                                  <a:pt x="411404" y="376301"/>
                                </a:cubicBezTo>
                                <a:cubicBezTo>
                                  <a:pt x="411785" y="376301"/>
                                  <a:pt x="412293" y="376301"/>
                                  <a:pt x="412801" y="376301"/>
                                </a:cubicBezTo>
                                <a:cubicBezTo>
                                  <a:pt x="413309" y="376301"/>
                                  <a:pt x="413817" y="376301"/>
                                  <a:pt x="414198" y="376301"/>
                                </a:cubicBezTo>
                                <a:cubicBezTo>
                                  <a:pt x="414706" y="376301"/>
                                  <a:pt x="415214" y="376301"/>
                                  <a:pt x="415722" y="376301"/>
                                </a:cubicBezTo>
                                <a:cubicBezTo>
                                  <a:pt x="416230" y="376301"/>
                                  <a:pt x="416738" y="376301"/>
                                  <a:pt x="417119" y="376301"/>
                                </a:cubicBezTo>
                                <a:cubicBezTo>
                                  <a:pt x="417627" y="376174"/>
                                  <a:pt x="418135" y="376174"/>
                                  <a:pt x="418643" y="376174"/>
                                </a:cubicBezTo>
                                <a:cubicBezTo>
                                  <a:pt x="419151" y="376174"/>
                                  <a:pt x="419659" y="376174"/>
                                  <a:pt x="420040" y="376174"/>
                                </a:cubicBezTo>
                                <a:cubicBezTo>
                                  <a:pt x="420548" y="376046"/>
                                  <a:pt x="421056" y="376046"/>
                                  <a:pt x="421564" y="376046"/>
                                </a:cubicBezTo>
                                <a:cubicBezTo>
                                  <a:pt x="422072" y="375919"/>
                                  <a:pt x="422580" y="375919"/>
                                  <a:pt x="422961" y="375793"/>
                                </a:cubicBezTo>
                                <a:cubicBezTo>
                                  <a:pt x="423469" y="375793"/>
                                  <a:pt x="423977" y="375793"/>
                                  <a:pt x="424485" y="375666"/>
                                </a:cubicBezTo>
                                <a:cubicBezTo>
                                  <a:pt x="424993" y="375666"/>
                                  <a:pt x="425501" y="375539"/>
                                  <a:pt x="425882" y="375539"/>
                                </a:cubicBezTo>
                                <a:cubicBezTo>
                                  <a:pt x="426390" y="375412"/>
                                  <a:pt x="426898" y="375412"/>
                                  <a:pt x="427406" y="375285"/>
                                </a:cubicBezTo>
                                <a:cubicBezTo>
                                  <a:pt x="427914" y="375285"/>
                                  <a:pt x="428422" y="375285"/>
                                  <a:pt x="428803" y="375158"/>
                                </a:cubicBezTo>
                                <a:cubicBezTo>
                                  <a:pt x="429311" y="375158"/>
                                  <a:pt x="429819" y="375158"/>
                                  <a:pt x="430327" y="375031"/>
                                </a:cubicBezTo>
                                <a:cubicBezTo>
                                  <a:pt x="430835" y="375031"/>
                                  <a:pt x="431216" y="374904"/>
                                  <a:pt x="431724" y="374904"/>
                                </a:cubicBezTo>
                                <a:cubicBezTo>
                                  <a:pt x="432232" y="374904"/>
                                  <a:pt x="432740" y="374904"/>
                                  <a:pt x="433248" y="374777"/>
                                </a:cubicBezTo>
                                <a:cubicBezTo>
                                  <a:pt x="433756" y="374777"/>
                                  <a:pt x="434137" y="374777"/>
                                  <a:pt x="434645" y="374650"/>
                                </a:cubicBezTo>
                                <a:cubicBezTo>
                                  <a:pt x="435153" y="374650"/>
                                  <a:pt x="435661" y="374650"/>
                                  <a:pt x="436169" y="374650"/>
                                </a:cubicBezTo>
                                <a:cubicBezTo>
                                  <a:pt x="436677" y="374523"/>
                                  <a:pt x="437058" y="374523"/>
                                  <a:pt x="437566" y="374523"/>
                                </a:cubicBezTo>
                                <a:cubicBezTo>
                                  <a:pt x="438074" y="374395"/>
                                  <a:pt x="438582" y="374395"/>
                                  <a:pt x="439090" y="374395"/>
                                </a:cubicBezTo>
                                <a:cubicBezTo>
                                  <a:pt x="439598" y="374269"/>
                                  <a:pt x="439979" y="374269"/>
                                  <a:pt x="440487" y="374269"/>
                                </a:cubicBezTo>
                                <a:cubicBezTo>
                                  <a:pt x="440995" y="374269"/>
                                  <a:pt x="441503" y="374269"/>
                                  <a:pt x="442011" y="374142"/>
                                </a:cubicBezTo>
                                <a:cubicBezTo>
                                  <a:pt x="442519" y="374142"/>
                                  <a:pt x="442900" y="374142"/>
                                  <a:pt x="443408" y="374142"/>
                                </a:cubicBezTo>
                                <a:cubicBezTo>
                                  <a:pt x="443916" y="374142"/>
                                  <a:pt x="444424" y="374142"/>
                                  <a:pt x="444932" y="374142"/>
                                </a:cubicBezTo>
                                <a:cubicBezTo>
                                  <a:pt x="445440" y="374142"/>
                                  <a:pt x="445821" y="374142"/>
                                  <a:pt x="446329" y="374142"/>
                                </a:cubicBezTo>
                                <a:cubicBezTo>
                                  <a:pt x="446837" y="374142"/>
                                  <a:pt x="447345" y="374142"/>
                                  <a:pt x="447853" y="374142"/>
                                </a:cubicBezTo>
                                <a:cubicBezTo>
                                  <a:pt x="448234" y="374142"/>
                                  <a:pt x="448742" y="374142"/>
                                  <a:pt x="449250" y="374015"/>
                                </a:cubicBezTo>
                                <a:cubicBezTo>
                                  <a:pt x="449758" y="374015"/>
                                  <a:pt x="450266" y="374015"/>
                                  <a:pt x="450774" y="374015"/>
                                </a:cubicBezTo>
                                <a:cubicBezTo>
                                  <a:pt x="451155" y="374015"/>
                                  <a:pt x="451663" y="373888"/>
                                  <a:pt x="452171" y="373888"/>
                                </a:cubicBezTo>
                                <a:cubicBezTo>
                                  <a:pt x="452679" y="373888"/>
                                  <a:pt x="453187" y="373888"/>
                                  <a:pt x="453695" y="373888"/>
                                </a:cubicBezTo>
                                <a:cubicBezTo>
                                  <a:pt x="454076" y="373761"/>
                                  <a:pt x="454584" y="373761"/>
                                  <a:pt x="455092" y="373761"/>
                                </a:cubicBezTo>
                                <a:cubicBezTo>
                                  <a:pt x="455600" y="373761"/>
                                  <a:pt x="456108" y="373761"/>
                                  <a:pt x="456616" y="373634"/>
                                </a:cubicBezTo>
                                <a:cubicBezTo>
                                  <a:pt x="456997" y="373634"/>
                                  <a:pt x="457505" y="373634"/>
                                  <a:pt x="458013" y="373507"/>
                                </a:cubicBezTo>
                                <a:cubicBezTo>
                                  <a:pt x="458521" y="373507"/>
                                  <a:pt x="459029" y="373507"/>
                                  <a:pt x="459537" y="373507"/>
                                </a:cubicBezTo>
                                <a:cubicBezTo>
                                  <a:pt x="459918" y="373380"/>
                                  <a:pt x="460426" y="373380"/>
                                  <a:pt x="460934" y="373380"/>
                                </a:cubicBezTo>
                                <a:cubicBezTo>
                                  <a:pt x="461442" y="373253"/>
                                  <a:pt x="461950" y="373253"/>
                                  <a:pt x="462458" y="373126"/>
                                </a:cubicBezTo>
                                <a:cubicBezTo>
                                  <a:pt x="462839" y="373126"/>
                                  <a:pt x="463347" y="372999"/>
                                  <a:pt x="463855" y="372999"/>
                                </a:cubicBezTo>
                                <a:cubicBezTo>
                                  <a:pt x="464363" y="372871"/>
                                  <a:pt x="464871" y="372744"/>
                                  <a:pt x="465252" y="372744"/>
                                </a:cubicBezTo>
                                <a:cubicBezTo>
                                  <a:pt x="465760" y="372618"/>
                                  <a:pt x="466268" y="372491"/>
                                  <a:pt x="466776" y="372491"/>
                                </a:cubicBezTo>
                                <a:cubicBezTo>
                                  <a:pt x="467284" y="372364"/>
                                  <a:pt x="467792" y="372364"/>
                                  <a:pt x="468173" y="372237"/>
                                </a:cubicBezTo>
                                <a:cubicBezTo>
                                  <a:pt x="468681" y="372110"/>
                                  <a:pt x="469189" y="371983"/>
                                  <a:pt x="469697" y="371983"/>
                                </a:cubicBezTo>
                                <a:cubicBezTo>
                                  <a:pt x="470205" y="371856"/>
                                  <a:pt x="470713" y="371856"/>
                                  <a:pt x="471094" y="371729"/>
                                </a:cubicBezTo>
                                <a:cubicBezTo>
                                  <a:pt x="471602" y="371602"/>
                                  <a:pt x="472110" y="371602"/>
                                  <a:pt x="472618" y="371475"/>
                                </a:cubicBezTo>
                                <a:cubicBezTo>
                                  <a:pt x="473126" y="371475"/>
                                  <a:pt x="473634" y="371348"/>
                                  <a:pt x="474015" y="371348"/>
                                </a:cubicBezTo>
                                <a:cubicBezTo>
                                  <a:pt x="474523" y="371220"/>
                                  <a:pt x="475031" y="371220"/>
                                  <a:pt x="475539" y="371220"/>
                                </a:cubicBezTo>
                                <a:cubicBezTo>
                                  <a:pt x="476047" y="371220"/>
                                  <a:pt x="476555" y="371220"/>
                                  <a:pt x="476936" y="371094"/>
                                </a:cubicBezTo>
                                <a:cubicBezTo>
                                  <a:pt x="477444" y="371094"/>
                                  <a:pt x="477952" y="371094"/>
                                  <a:pt x="478460" y="371094"/>
                                </a:cubicBezTo>
                                <a:cubicBezTo>
                                  <a:pt x="478968" y="371094"/>
                                  <a:pt x="479476" y="370967"/>
                                  <a:pt x="479857" y="370967"/>
                                </a:cubicBezTo>
                                <a:cubicBezTo>
                                  <a:pt x="480365" y="370967"/>
                                  <a:pt x="480873" y="370967"/>
                                  <a:pt x="481381" y="370967"/>
                                </a:cubicBezTo>
                                <a:cubicBezTo>
                                  <a:pt x="481889" y="370967"/>
                                  <a:pt x="482270" y="370967"/>
                                  <a:pt x="482778" y="370967"/>
                                </a:cubicBezTo>
                                <a:cubicBezTo>
                                  <a:pt x="483286" y="370967"/>
                                  <a:pt x="483794" y="370967"/>
                                  <a:pt x="484302" y="370840"/>
                                </a:cubicBezTo>
                                <a:cubicBezTo>
                                  <a:pt x="484810" y="370840"/>
                                  <a:pt x="485191" y="370840"/>
                                  <a:pt x="485699" y="370840"/>
                                </a:cubicBezTo>
                                <a:cubicBezTo>
                                  <a:pt x="486207" y="370840"/>
                                  <a:pt x="486715" y="370713"/>
                                  <a:pt x="487223" y="370713"/>
                                </a:cubicBezTo>
                                <a:cubicBezTo>
                                  <a:pt x="487731" y="370713"/>
                                  <a:pt x="488112" y="370713"/>
                                  <a:pt x="488620" y="370713"/>
                                </a:cubicBezTo>
                                <a:cubicBezTo>
                                  <a:pt x="489128" y="370586"/>
                                  <a:pt x="489636" y="370586"/>
                                  <a:pt x="490144" y="370586"/>
                                </a:cubicBezTo>
                                <a:cubicBezTo>
                                  <a:pt x="490652" y="370459"/>
                                  <a:pt x="491033" y="370459"/>
                                  <a:pt x="491541" y="370459"/>
                                </a:cubicBezTo>
                                <a:cubicBezTo>
                                  <a:pt x="492049" y="370332"/>
                                  <a:pt x="492557" y="370332"/>
                                  <a:pt x="493065" y="370332"/>
                                </a:cubicBezTo>
                                <a:cubicBezTo>
                                  <a:pt x="493573" y="370205"/>
                                  <a:pt x="493954" y="370205"/>
                                  <a:pt x="494462" y="370205"/>
                                </a:cubicBezTo>
                                <a:cubicBezTo>
                                  <a:pt x="494970" y="370078"/>
                                  <a:pt x="495478" y="369951"/>
                                  <a:pt x="495986" y="369951"/>
                                </a:cubicBezTo>
                                <a:cubicBezTo>
                                  <a:pt x="496494" y="369951"/>
                                  <a:pt x="496875" y="369824"/>
                                  <a:pt x="497383" y="369824"/>
                                </a:cubicBezTo>
                                <a:cubicBezTo>
                                  <a:pt x="497891" y="369696"/>
                                  <a:pt x="498399" y="369696"/>
                                  <a:pt x="498907" y="369569"/>
                                </a:cubicBezTo>
                                <a:cubicBezTo>
                                  <a:pt x="499288" y="369443"/>
                                  <a:pt x="499796" y="369443"/>
                                  <a:pt x="500304" y="369316"/>
                                </a:cubicBezTo>
                                <a:cubicBezTo>
                                  <a:pt x="500812" y="369316"/>
                                  <a:pt x="501320" y="369189"/>
                                  <a:pt x="501828" y="369189"/>
                                </a:cubicBezTo>
                                <a:cubicBezTo>
                                  <a:pt x="502209" y="369062"/>
                                  <a:pt x="502717" y="369062"/>
                                  <a:pt x="503225" y="368935"/>
                                </a:cubicBezTo>
                                <a:cubicBezTo>
                                  <a:pt x="503733" y="368935"/>
                                  <a:pt x="504241" y="368935"/>
                                  <a:pt x="504749" y="368808"/>
                                </a:cubicBezTo>
                                <a:cubicBezTo>
                                  <a:pt x="505130" y="368808"/>
                                  <a:pt x="505638" y="368808"/>
                                  <a:pt x="506146" y="368681"/>
                                </a:cubicBezTo>
                                <a:cubicBezTo>
                                  <a:pt x="506654" y="368681"/>
                                  <a:pt x="507162" y="368554"/>
                                  <a:pt x="507670" y="368554"/>
                                </a:cubicBezTo>
                                <a:cubicBezTo>
                                  <a:pt x="508051" y="368427"/>
                                  <a:pt x="508559" y="368427"/>
                                  <a:pt x="509067" y="368427"/>
                                </a:cubicBezTo>
                                <a:cubicBezTo>
                                  <a:pt x="509575" y="368300"/>
                                  <a:pt x="510083" y="368300"/>
                                  <a:pt x="510591" y="368173"/>
                                </a:cubicBezTo>
                                <a:cubicBezTo>
                                  <a:pt x="510972" y="368173"/>
                                  <a:pt x="511480" y="368045"/>
                                  <a:pt x="511988" y="367919"/>
                                </a:cubicBezTo>
                                <a:cubicBezTo>
                                  <a:pt x="512496" y="367919"/>
                                  <a:pt x="513004" y="367792"/>
                                  <a:pt x="513512" y="367792"/>
                                </a:cubicBezTo>
                                <a:cubicBezTo>
                                  <a:pt x="513893" y="367665"/>
                                  <a:pt x="514401" y="367538"/>
                                  <a:pt x="514909" y="367538"/>
                                </a:cubicBezTo>
                                <a:cubicBezTo>
                                  <a:pt x="515417" y="367411"/>
                                  <a:pt x="515925" y="367411"/>
                                  <a:pt x="516306" y="367284"/>
                                </a:cubicBezTo>
                                <a:cubicBezTo>
                                  <a:pt x="516814" y="367284"/>
                                  <a:pt x="517322" y="367157"/>
                                  <a:pt x="517830" y="367157"/>
                                </a:cubicBezTo>
                                <a:cubicBezTo>
                                  <a:pt x="518338" y="367030"/>
                                  <a:pt x="518846" y="367030"/>
                                  <a:pt x="519227" y="367030"/>
                                </a:cubicBezTo>
                                <a:cubicBezTo>
                                  <a:pt x="519735" y="366903"/>
                                  <a:pt x="520243" y="366903"/>
                                  <a:pt x="520751" y="366776"/>
                                </a:cubicBezTo>
                                <a:cubicBezTo>
                                  <a:pt x="521259" y="366776"/>
                                  <a:pt x="521767" y="366776"/>
                                  <a:pt x="522148" y="366776"/>
                                </a:cubicBezTo>
                                <a:cubicBezTo>
                                  <a:pt x="522656" y="366649"/>
                                  <a:pt x="523164" y="366649"/>
                                  <a:pt x="523672" y="366649"/>
                                </a:cubicBezTo>
                                <a:cubicBezTo>
                                  <a:pt x="524180" y="366521"/>
                                  <a:pt x="524688" y="366521"/>
                                  <a:pt x="525069" y="366521"/>
                                </a:cubicBezTo>
                                <a:cubicBezTo>
                                  <a:pt x="525577" y="366394"/>
                                  <a:pt x="526085" y="366394"/>
                                  <a:pt x="526593" y="366394"/>
                                </a:cubicBezTo>
                                <a:cubicBezTo>
                                  <a:pt x="527101" y="366268"/>
                                  <a:pt x="527609" y="366268"/>
                                  <a:pt x="527990" y="366141"/>
                                </a:cubicBezTo>
                                <a:cubicBezTo>
                                  <a:pt x="528498" y="366141"/>
                                  <a:pt x="529006" y="366014"/>
                                  <a:pt x="529514" y="365887"/>
                                </a:cubicBezTo>
                                <a:cubicBezTo>
                                  <a:pt x="530022" y="365887"/>
                                  <a:pt x="530530" y="365760"/>
                                  <a:pt x="530911" y="365760"/>
                                </a:cubicBezTo>
                                <a:cubicBezTo>
                                  <a:pt x="531419" y="365633"/>
                                  <a:pt x="531927" y="365633"/>
                                  <a:pt x="532435" y="365506"/>
                                </a:cubicBezTo>
                                <a:cubicBezTo>
                                  <a:pt x="532943" y="365506"/>
                                  <a:pt x="533324" y="365506"/>
                                  <a:pt x="533832" y="365379"/>
                                </a:cubicBezTo>
                                <a:cubicBezTo>
                                  <a:pt x="534340" y="365379"/>
                                  <a:pt x="534848" y="365379"/>
                                  <a:pt x="535356" y="365252"/>
                                </a:cubicBezTo>
                                <a:cubicBezTo>
                                  <a:pt x="535864" y="365252"/>
                                  <a:pt x="536245" y="365252"/>
                                  <a:pt x="536753" y="365125"/>
                                </a:cubicBezTo>
                                <a:cubicBezTo>
                                  <a:pt x="537261" y="365125"/>
                                  <a:pt x="537769" y="365125"/>
                                  <a:pt x="538277" y="364998"/>
                                </a:cubicBezTo>
                                <a:cubicBezTo>
                                  <a:pt x="538785" y="364998"/>
                                  <a:pt x="539166" y="364998"/>
                                  <a:pt x="539674" y="364870"/>
                                </a:cubicBezTo>
                                <a:cubicBezTo>
                                  <a:pt x="540182" y="364870"/>
                                  <a:pt x="540690" y="364744"/>
                                  <a:pt x="541198" y="364744"/>
                                </a:cubicBezTo>
                                <a:cubicBezTo>
                                  <a:pt x="541706" y="364617"/>
                                  <a:pt x="542087" y="364490"/>
                                  <a:pt x="542595" y="364363"/>
                                </a:cubicBezTo>
                                <a:cubicBezTo>
                                  <a:pt x="543103" y="364363"/>
                                  <a:pt x="543611" y="364236"/>
                                  <a:pt x="544119" y="364236"/>
                                </a:cubicBezTo>
                                <a:cubicBezTo>
                                  <a:pt x="544627" y="364109"/>
                                  <a:pt x="545008" y="363982"/>
                                  <a:pt x="545516" y="363855"/>
                                </a:cubicBezTo>
                                <a:cubicBezTo>
                                  <a:pt x="546024" y="363855"/>
                                  <a:pt x="546532" y="363728"/>
                                  <a:pt x="547040" y="363728"/>
                                </a:cubicBezTo>
                                <a:cubicBezTo>
                                  <a:pt x="547548" y="363601"/>
                                  <a:pt x="547929" y="363601"/>
                                  <a:pt x="548437" y="363474"/>
                                </a:cubicBezTo>
                                <a:cubicBezTo>
                                  <a:pt x="548945" y="363346"/>
                                  <a:pt x="549453" y="363346"/>
                                  <a:pt x="549961" y="363219"/>
                                </a:cubicBezTo>
                                <a:cubicBezTo>
                                  <a:pt x="550342" y="363219"/>
                                  <a:pt x="550850" y="363219"/>
                                  <a:pt x="551358" y="363093"/>
                                </a:cubicBezTo>
                                <a:cubicBezTo>
                                  <a:pt x="551866" y="363093"/>
                                  <a:pt x="552374" y="362966"/>
                                  <a:pt x="552882" y="362966"/>
                                </a:cubicBezTo>
                                <a:cubicBezTo>
                                  <a:pt x="553263" y="362839"/>
                                  <a:pt x="553771" y="362839"/>
                                  <a:pt x="554279" y="362712"/>
                                </a:cubicBezTo>
                                <a:cubicBezTo>
                                  <a:pt x="554787" y="362585"/>
                                  <a:pt x="555295" y="362458"/>
                                  <a:pt x="555803" y="362458"/>
                                </a:cubicBezTo>
                                <a:cubicBezTo>
                                  <a:pt x="556184" y="362331"/>
                                  <a:pt x="556692" y="362204"/>
                                  <a:pt x="557200" y="362077"/>
                                </a:cubicBezTo>
                                <a:cubicBezTo>
                                  <a:pt x="557708" y="361950"/>
                                  <a:pt x="558216" y="361950"/>
                                  <a:pt x="558724" y="361823"/>
                                </a:cubicBezTo>
                                <a:cubicBezTo>
                                  <a:pt x="559105" y="361695"/>
                                  <a:pt x="559613" y="361569"/>
                                  <a:pt x="560121" y="361569"/>
                                </a:cubicBezTo>
                                <a:cubicBezTo>
                                  <a:pt x="560629" y="361442"/>
                                  <a:pt x="561137" y="361442"/>
                                  <a:pt x="561645" y="361315"/>
                                </a:cubicBezTo>
                                <a:cubicBezTo>
                                  <a:pt x="562026" y="361315"/>
                                  <a:pt x="562534" y="361188"/>
                                  <a:pt x="563042" y="361188"/>
                                </a:cubicBezTo>
                                <a:cubicBezTo>
                                  <a:pt x="563550" y="361188"/>
                                  <a:pt x="564058" y="361061"/>
                                  <a:pt x="564566" y="361061"/>
                                </a:cubicBezTo>
                                <a:cubicBezTo>
                                  <a:pt x="564947" y="360934"/>
                                  <a:pt x="565455" y="360934"/>
                                  <a:pt x="565963" y="360934"/>
                                </a:cubicBezTo>
                                <a:cubicBezTo>
                                  <a:pt x="566471" y="360807"/>
                                  <a:pt x="566979" y="360807"/>
                                  <a:pt x="567360" y="360680"/>
                                </a:cubicBezTo>
                                <a:cubicBezTo>
                                  <a:pt x="567868" y="360680"/>
                                  <a:pt x="568376" y="360553"/>
                                  <a:pt x="568884" y="360553"/>
                                </a:cubicBezTo>
                                <a:cubicBezTo>
                                  <a:pt x="569392" y="360426"/>
                                  <a:pt x="569900" y="360299"/>
                                  <a:pt x="570281" y="360171"/>
                                </a:cubicBezTo>
                                <a:cubicBezTo>
                                  <a:pt x="570789" y="360171"/>
                                  <a:pt x="571297" y="360044"/>
                                  <a:pt x="571805" y="359918"/>
                                </a:cubicBezTo>
                                <a:cubicBezTo>
                                  <a:pt x="572313" y="359791"/>
                                  <a:pt x="572821" y="359664"/>
                                  <a:pt x="573202" y="359664"/>
                                </a:cubicBezTo>
                                <a:cubicBezTo>
                                  <a:pt x="573710" y="359537"/>
                                  <a:pt x="574218" y="359410"/>
                                  <a:pt x="574726" y="359283"/>
                                </a:cubicBezTo>
                                <a:cubicBezTo>
                                  <a:pt x="575234" y="359156"/>
                                  <a:pt x="575742" y="359156"/>
                                  <a:pt x="576123" y="359029"/>
                                </a:cubicBezTo>
                                <a:cubicBezTo>
                                  <a:pt x="576631" y="358902"/>
                                  <a:pt x="577139" y="358775"/>
                                  <a:pt x="577647" y="358775"/>
                                </a:cubicBezTo>
                                <a:cubicBezTo>
                                  <a:pt x="578155" y="358648"/>
                                  <a:pt x="578663" y="358520"/>
                                  <a:pt x="579044" y="358520"/>
                                </a:cubicBezTo>
                                <a:cubicBezTo>
                                  <a:pt x="579552" y="358394"/>
                                  <a:pt x="580060" y="358394"/>
                                  <a:pt x="580568" y="358267"/>
                                </a:cubicBezTo>
                                <a:cubicBezTo>
                                  <a:pt x="581076" y="358140"/>
                                  <a:pt x="581457" y="358140"/>
                                  <a:pt x="581965" y="358013"/>
                                </a:cubicBezTo>
                                <a:cubicBezTo>
                                  <a:pt x="582473" y="357886"/>
                                  <a:pt x="582981" y="357886"/>
                                  <a:pt x="583489" y="357759"/>
                                </a:cubicBezTo>
                                <a:cubicBezTo>
                                  <a:pt x="583997" y="357759"/>
                                  <a:pt x="584378" y="357759"/>
                                  <a:pt x="584886" y="357632"/>
                                </a:cubicBezTo>
                                <a:cubicBezTo>
                                  <a:pt x="585394" y="357505"/>
                                  <a:pt x="585902" y="357505"/>
                                  <a:pt x="586410" y="357378"/>
                                </a:cubicBezTo>
                                <a:cubicBezTo>
                                  <a:pt x="586918" y="357378"/>
                                  <a:pt x="587299" y="357251"/>
                                  <a:pt x="587807" y="357251"/>
                                </a:cubicBezTo>
                                <a:cubicBezTo>
                                  <a:pt x="588315" y="357124"/>
                                  <a:pt x="588823" y="357124"/>
                                  <a:pt x="589331" y="356996"/>
                                </a:cubicBezTo>
                                <a:cubicBezTo>
                                  <a:pt x="589839" y="356869"/>
                                  <a:pt x="590220" y="356869"/>
                                  <a:pt x="590728" y="356743"/>
                                </a:cubicBezTo>
                                <a:cubicBezTo>
                                  <a:pt x="591236" y="356616"/>
                                  <a:pt x="591744" y="356616"/>
                                  <a:pt x="592252" y="356489"/>
                                </a:cubicBezTo>
                                <a:cubicBezTo>
                                  <a:pt x="592760" y="356362"/>
                                  <a:pt x="593141" y="356362"/>
                                  <a:pt x="593649" y="356235"/>
                                </a:cubicBezTo>
                                <a:cubicBezTo>
                                  <a:pt x="594157" y="356108"/>
                                  <a:pt x="594665" y="355981"/>
                                  <a:pt x="595173" y="355981"/>
                                </a:cubicBezTo>
                                <a:cubicBezTo>
                                  <a:pt x="595681" y="355854"/>
                                  <a:pt x="596062" y="355727"/>
                                  <a:pt x="596570" y="355600"/>
                                </a:cubicBezTo>
                                <a:cubicBezTo>
                                  <a:pt x="597078" y="355473"/>
                                  <a:pt x="597586" y="355473"/>
                                  <a:pt x="598094" y="355345"/>
                                </a:cubicBezTo>
                                <a:cubicBezTo>
                                  <a:pt x="598602" y="355219"/>
                                  <a:pt x="598983" y="355092"/>
                                  <a:pt x="599491" y="354965"/>
                                </a:cubicBezTo>
                                <a:cubicBezTo>
                                  <a:pt x="599999" y="354838"/>
                                  <a:pt x="600507" y="354711"/>
                                  <a:pt x="601015" y="354584"/>
                                </a:cubicBezTo>
                                <a:cubicBezTo>
                                  <a:pt x="601396" y="354457"/>
                                  <a:pt x="601904" y="354330"/>
                                  <a:pt x="602412" y="354203"/>
                                </a:cubicBezTo>
                                <a:cubicBezTo>
                                  <a:pt x="602920" y="354076"/>
                                  <a:pt x="603428" y="354076"/>
                                  <a:pt x="603936" y="353949"/>
                                </a:cubicBezTo>
                                <a:cubicBezTo>
                                  <a:pt x="604317" y="353821"/>
                                  <a:pt x="604825" y="353694"/>
                                  <a:pt x="605333" y="353568"/>
                                </a:cubicBezTo>
                                <a:cubicBezTo>
                                  <a:pt x="605841" y="353568"/>
                                  <a:pt x="606349" y="353441"/>
                                  <a:pt x="606857" y="353314"/>
                                </a:cubicBezTo>
                                <a:cubicBezTo>
                                  <a:pt x="607238" y="353187"/>
                                  <a:pt x="607746" y="353187"/>
                                  <a:pt x="608254" y="353060"/>
                                </a:cubicBezTo>
                                <a:cubicBezTo>
                                  <a:pt x="608762" y="353060"/>
                                  <a:pt x="609270" y="352933"/>
                                  <a:pt x="609778" y="352933"/>
                                </a:cubicBezTo>
                                <a:cubicBezTo>
                                  <a:pt x="610159" y="352806"/>
                                  <a:pt x="610667" y="352679"/>
                                  <a:pt x="611175" y="352679"/>
                                </a:cubicBezTo>
                                <a:cubicBezTo>
                                  <a:pt x="611683" y="352552"/>
                                  <a:pt x="612191" y="352552"/>
                                  <a:pt x="612699" y="352425"/>
                                </a:cubicBezTo>
                                <a:cubicBezTo>
                                  <a:pt x="613080" y="352425"/>
                                  <a:pt x="613588" y="352298"/>
                                  <a:pt x="614096" y="352170"/>
                                </a:cubicBezTo>
                                <a:cubicBezTo>
                                  <a:pt x="614604" y="352044"/>
                                  <a:pt x="615112" y="351917"/>
                                  <a:pt x="615620" y="351790"/>
                                </a:cubicBezTo>
                                <a:cubicBezTo>
                                  <a:pt x="616001" y="351790"/>
                                  <a:pt x="616509" y="351663"/>
                                  <a:pt x="617017" y="351536"/>
                                </a:cubicBezTo>
                                <a:cubicBezTo>
                                  <a:pt x="617525" y="351409"/>
                                  <a:pt x="618033" y="351282"/>
                                  <a:pt x="618414" y="351155"/>
                                </a:cubicBezTo>
                                <a:cubicBezTo>
                                  <a:pt x="618922" y="351028"/>
                                  <a:pt x="619430" y="350901"/>
                                  <a:pt x="619938" y="350774"/>
                                </a:cubicBezTo>
                                <a:cubicBezTo>
                                  <a:pt x="620446" y="350646"/>
                                  <a:pt x="620954" y="350519"/>
                                  <a:pt x="621335" y="350393"/>
                                </a:cubicBezTo>
                                <a:cubicBezTo>
                                  <a:pt x="621843" y="350266"/>
                                  <a:pt x="622351" y="350266"/>
                                  <a:pt x="622859" y="350139"/>
                                </a:cubicBezTo>
                                <a:cubicBezTo>
                                  <a:pt x="623367" y="350012"/>
                                  <a:pt x="623875" y="349885"/>
                                  <a:pt x="624256" y="349758"/>
                                </a:cubicBezTo>
                                <a:cubicBezTo>
                                  <a:pt x="624764" y="349758"/>
                                  <a:pt x="625272" y="349631"/>
                                  <a:pt x="625780" y="349504"/>
                                </a:cubicBezTo>
                                <a:cubicBezTo>
                                  <a:pt x="626288" y="349377"/>
                                  <a:pt x="626796" y="349250"/>
                                  <a:pt x="627177" y="349123"/>
                                </a:cubicBezTo>
                                <a:cubicBezTo>
                                  <a:pt x="627685" y="349123"/>
                                  <a:pt x="628193" y="348995"/>
                                  <a:pt x="628701" y="348869"/>
                                </a:cubicBezTo>
                                <a:cubicBezTo>
                                  <a:pt x="629209" y="348742"/>
                                  <a:pt x="629717" y="348615"/>
                                  <a:pt x="630098" y="348488"/>
                                </a:cubicBezTo>
                                <a:cubicBezTo>
                                  <a:pt x="630606" y="348361"/>
                                  <a:pt x="631114" y="348234"/>
                                  <a:pt x="631622" y="348107"/>
                                </a:cubicBezTo>
                                <a:cubicBezTo>
                                  <a:pt x="632130" y="347980"/>
                                  <a:pt x="632511" y="347853"/>
                                  <a:pt x="633019" y="347726"/>
                                </a:cubicBezTo>
                                <a:cubicBezTo>
                                  <a:pt x="633527" y="347599"/>
                                  <a:pt x="634035" y="347471"/>
                                  <a:pt x="634543" y="347344"/>
                                </a:cubicBezTo>
                                <a:cubicBezTo>
                                  <a:pt x="635051" y="347218"/>
                                  <a:pt x="635432" y="346964"/>
                                  <a:pt x="635940" y="346964"/>
                                </a:cubicBezTo>
                                <a:cubicBezTo>
                                  <a:pt x="636448" y="346837"/>
                                  <a:pt x="636956" y="346710"/>
                                  <a:pt x="637464" y="346583"/>
                                </a:cubicBezTo>
                                <a:cubicBezTo>
                                  <a:pt x="637972" y="346456"/>
                                  <a:pt x="638353" y="346329"/>
                                  <a:pt x="638861" y="346202"/>
                                </a:cubicBezTo>
                                <a:cubicBezTo>
                                  <a:pt x="639369" y="346075"/>
                                  <a:pt x="639877" y="345948"/>
                                  <a:pt x="640385" y="345820"/>
                                </a:cubicBezTo>
                                <a:cubicBezTo>
                                  <a:pt x="640893" y="345694"/>
                                  <a:pt x="641274" y="345567"/>
                                  <a:pt x="641782" y="345440"/>
                                </a:cubicBezTo>
                                <a:cubicBezTo>
                                  <a:pt x="642290" y="345313"/>
                                  <a:pt x="642798" y="345186"/>
                                  <a:pt x="643306" y="345059"/>
                                </a:cubicBezTo>
                                <a:cubicBezTo>
                                  <a:pt x="643814" y="344932"/>
                                  <a:pt x="644195" y="344805"/>
                                  <a:pt x="644703" y="344805"/>
                                </a:cubicBezTo>
                                <a:cubicBezTo>
                                  <a:pt x="645211" y="344678"/>
                                  <a:pt x="645719" y="344551"/>
                                  <a:pt x="646227" y="344424"/>
                                </a:cubicBezTo>
                                <a:cubicBezTo>
                                  <a:pt x="646735" y="344296"/>
                                  <a:pt x="647116" y="344169"/>
                                  <a:pt x="647624" y="344043"/>
                                </a:cubicBezTo>
                                <a:cubicBezTo>
                                  <a:pt x="648132" y="343916"/>
                                  <a:pt x="648640" y="343789"/>
                                  <a:pt x="649148" y="343662"/>
                                </a:cubicBezTo>
                                <a:cubicBezTo>
                                  <a:pt x="649529" y="343535"/>
                                  <a:pt x="650037" y="343408"/>
                                  <a:pt x="650545" y="343281"/>
                                </a:cubicBezTo>
                                <a:cubicBezTo>
                                  <a:pt x="651053" y="343154"/>
                                  <a:pt x="651561" y="343154"/>
                                  <a:pt x="652069" y="343027"/>
                                </a:cubicBezTo>
                                <a:cubicBezTo>
                                  <a:pt x="652450" y="342900"/>
                                  <a:pt x="652958" y="342773"/>
                                  <a:pt x="653466" y="342645"/>
                                </a:cubicBezTo>
                                <a:cubicBezTo>
                                  <a:pt x="653974" y="342392"/>
                                  <a:pt x="654482" y="342265"/>
                                  <a:pt x="654990" y="342138"/>
                                </a:cubicBezTo>
                                <a:cubicBezTo>
                                  <a:pt x="655371" y="342011"/>
                                  <a:pt x="655879" y="342011"/>
                                  <a:pt x="656387" y="341884"/>
                                </a:cubicBezTo>
                                <a:cubicBezTo>
                                  <a:pt x="656895" y="341757"/>
                                  <a:pt x="657403" y="341630"/>
                                  <a:pt x="657911" y="341503"/>
                                </a:cubicBezTo>
                                <a:cubicBezTo>
                                  <a:pt x="658292" y="341376"/>
                                  <a:pt x="658800" y="341121"/>
                                  <a:pt x="659308" y="340994"/>
                                </a:cubicBezTo>
                                <a:cubicBezTo>
                                  <a:pt x="659816" y="340868"/>
                                  <a:pt x="660324" y="340741"/>
                                  <a:pt x="660832" y="340614"/>
                                </a:cubicBezTo>
                                <a:cubicBezTo>
                                  <a:pt x="661213" y="340487"/>
                                  <a:pt x="661721" y="340360"/>
                                  <a:pt x="662229" y="340233"/>
                                </a:cubicBezTo>
                                <a:cubicBezTo>
                                  <a:pt x="662737" y="340106"/>
                                  <a:pt x="663245" y="339979"/>
                                  <a:pt x="663753" y="339852"/>
                                </a:cubicBezTo>
                                <a:cubicBezTo>
                                  <a:pt x="664134" y="339725"/>
                                  <a:pt x="664642" y="339598"/>
                                  <a:pt x="665150" y="339470"/>
                                </a:cubicBezTo>
                                <a:cubicBezTo>
                                  <a:pt x="665658" y="339344"/>
                                  <a:pt x="666166" y="339090"/>
                                  <a:pt x="666547" y="338963"/>
                                </a:cubicBezTo>
                                <a:cubicBezTo>
                                  <a:pt x="667055" y="338836"/>
                                  <a:pt x="667563" y="338709"/>
                                  <a:pt x="668071" y="338582"/>
                                </a:cubicBezTo>
                                <a:cubicBezTo>
                                  <a:pt x="668579" y="338455"/>
                                  <a:pt x="669087" y="338328"/>
                                  <a:pt x="669468" y="338201"/>
                                </a:cubicBezTo>
                                <a:cubicBezTo>
                                  <a:pt x="669976" y="338074"/>
                                  <a:pt x="670484" y="337946"/>
                                  <a:pt x="670992" y="337693"/>
                                </a:cubicBezTo>
                                <a:cubicBezTo>
                                  <a:pt x="671500" y="337566"/>
                                  <a:pt x="672008" y="337439"/>
                                  <a:pt x="672389" y="337312"/>
                                </a:cubicBezTo>
                                <a:cubicBezTo>
                                  <a:pt x="672897" y="337185"/>
                                  <a:pt x="673405" y="337058"/>
                                  <a:pt x="673913" y="336931"/>
                                </a:cubicBezTo>
                                <a:cubicBezTo>
                                  <a:pt x="674421" y="336804"/>
                                  <a:pt x="674929" y="336677"/>
                                  <a:pt x="675310" y="336550"/>
                                </a:cubicBezTo>
                                <a:cubicBezTo>
                                  <a:pt x="675818" y="336295"/>
                                  <a:pt x="676326" y="336169"/>
                                  <a:pt x="676834" y="336042"/>
                                </a:cubicBezTo>
                                <a:cubicBezTo>
                                  <a:pt x="677342" y="335915"/>
                                  <a:pt x="677850" y="335788"/>
                                  <a:pt x="678231" y="335661"/>
                                </a:cubicBezTo>
                                <a:cubicBezTo>
                                  <a:pt x="678739" y="335534"/>
                                  <a:pt x="679247" y="335407"/>
                                  <a:pt x="679755" y="335280"/>
                                </a:cubicBezTo>
                                <a:cubicBezTo>
                                  <a:pt x="680263" y="335153"/>
                                  <a:pt x="680771" y="335026"/>
                                  <a:pt x="681152" y="334899"/>
                                </a:cubicBezTo>
                                <a:cubicBezTo>
                                  <a:pt x="681660" y="334644"/>
                                  <a:pt x="682168" y="334518"/>
                                  <a:pt x="682676" y="334391"/>
                                </a:cubicBezTo>
                                <a:cubicBezTo>
                                  <a:pt x="683184" y="334264"/>
                                  <a:pt x="683565" y="334137"/>
                                  <a:pt x="684073" y="334010"/>
                                </a:cubicBezTo>
                                <a:cubicBezTo>
                                  <a:pt x="684581" y="333883"/>
                                  <a:pt x="685089" y="333756"/>
                                  <a:pt x="685597" y="333502"/>
                                </a:cubicBezTo>
                                <a:cubicBezTo>
                                  <a:pt x="686105" y="333375"/>
                                  <a:pt x="686486" y="333248"/>
                                  <a:pt x="686994" y="333120"/>
                                </a:cubicBezTo>
                                <a:cubicBezTo>
                                  <a:pt x="687502" y="332867"/>
                                  <a:pt x="688010" y="332740"/>
                                  <a:pt x="688518" y="332613"/>
                                </a:cubicBezTo>
                                <a:cubicBezTo>
                                  <a:pt x="689026" y="332486"/>
                                  <a:pt x="689407" y="332359"/>
                                  <a:pt x="689915" y="332232"/>
                                </a:cubicBezTo>
                                <a:cubicBezTo>
                                  <a:pt x="690423" y="331978"/>
                                  <a:pt x="690931" y="331851"/>
                                  <a:pt x="691439" y="331724"/>
                                </a:cubicBezTo>
                                <a:cubicBezTo>
                                  <a:pt x="691947" y="331596"/>
                                  <a:pt x="692328" y="331469"/>
                                  <a:pt x="692836" y="331216"/>
                                </a:cubicBezTo>
                                <a:cubicBezTo>
                                  <a:pt x="693344" y="331089"/>
                                  <a:pt x="693852" y="330962"/>
                                  <a:pt x="694360" y="330835"/>
                                </a:cubicBezTo>
                                <a:cubicBezTo>
                                  <a:pt x="694868" y="330708"/>
                                  <a:pt x="695249" y="330581"/>
                                  <a:pt x="695757" y="330454"/>
                                </a:cubicBezTo>
                                <a:cubicBezTo>
                                  <a:pt x="696265" y="330200"/>
                                  <a:pt x="696773" y="330073"/>
                                  <a:pt x="697281" y="329945"/>
                                </a:cubicBezTo>
                                <a:cubicBezTo>
                                  <a:pt x="697789" y="329819"/>
                                  <a:pt x="698170" y="329692"/>
                                  <a:pt x="698678" y="329438"/>
                                </a:cubicBezTo>
                                <a:cubicBezTo>
                                  <a:pt x="699186" y="329311"/>
                                  <a:pt x="699694" y="329184"/>
                                  <a:pt x="700202" y="328930"/>
                                </a:cubicBezTo>
                                <a:cubicBezTo>
                                  <a:pt x="700583" y="328803"/>
                                  <a:pt x="701091" y="328676"/>
                                  <a:pt x="701599" y="328421"/>
                                </a:cubicBezTo>
                                <a:cubicBezTo>
                                  <a:pt x="702107" y="328294"/>
                                  <a:pt x="702615" y="328041"/>
                                  <a:pt x="703123" y="327914"/>
                                </a:cubicBezTo>
                                <a:cubicBezTo>
                                  <a:pt x="703504" y="327660"/>
                                  <a:pt x="704012" y="327533"/>
                                  <a:pt x="704520" y="327406"/>
                                </a:cubicBezTo>
                                <a:cubicBezTo>
                                  <a:pt x="705028" y="327152"/>
                                  <a:pt x="705536" y="327025"/>
                                  <a:pt x="706044" y="326898"/>
                                </a:cubicBezTo>
                                <a:cubicBezTo>
                                  <a:pt x="706425" y="326644"/>
                                  <a:pt x="706933" y="326517"/>
                                  <a:pt x="707441" y="326263"/>
                                </a:cubicBezTo>
                                <a:cubicBezTo>
                                  <a:pt x="707949" y="326136"/>
                                  <a:pt x="708457" y="326009"/>
                                  <a:pt x="708965" y="325755"/>
                                </a:cubicBezTo>
                                <a:cubicBezTo>
                                  <a:pt x="709346" y="325628"/>
                                  <a:pt x="709854" y="325501"/>
                                  <a:pt x="710362" y="325246"/>
                                </a:cubicBezTo>
                                <a:cubicBezTo>
                                  <a:pt x="710870" y="325119"/>
                                  <a:pt x="711378" y="324866"/>
                                  <a:pt x="711886" y="324739"/>
                                </a:cubicBezTo>
                                <a:cubicBezTo>
                                  <a:pt x="712267" y="324485"/>
                                  <a:pt x="712775" y="324358"/>
                                  <a:pt x="713283" y="324104"/>
                                </a:cubicBezTo>
                                <a:cubicBezTo>
                                  <a:pt x="713791" y="323977"/>
                                  <a:pt x="714299" y="323723"/>
                                  <a:pt x="714807" y="323595"/>
                                </a:cubicBezTo>
                                <a:cubicBezTo>
                                  <a:pt x="715188" y="323342"/>
                                  <a:pt x="715696" y="323215"/>
                                  <a:pt x="716204" y="322961"/>
                                </a:cubicBezTo>
                                <a:cubicBezTo>
                                  <a:pt x="716712" y="322834"/>
                                  <a:pt x="717220" y="322580"/>
                                  <a:pt x="717601" y="322326"/>
                                </a:cubicBezTo>
                                <a:cubicBezTo>
                                  <a:pt x="718109" y="322199"/>
                                  <a:pt x="718617" y="321944"/>
                                  <a:pt x="719125" y="321691"/>
                                </a:cubicBezTo>
                                <a:cubicBezTo>
                                  <a:pt x="719633" y="321564"/>
                                  <a:pt x="720141" y="321310"/>
                                  <a:pt x="720522" y="321056"/>
                                </a:cubicBezTo>
                                <a:cubicBezTo>
                                  <a:pt x="721030" y="320802"/>
                                  <a:pt x="721538" y="320675"/>
                                  <a:pt x="722046" y="320420"/>
                                </a:cubicBezTo>
                                <a:cubicBezTo>
                                  <a:pt x="722554" y="320167"/>
                                  <a:pt x="723062" y="319913"/>
                                  <a:pt x="723443" y="319659"/>
                                </a:cubicBezTo>
                                <a:cubicBezTo>
                                  <a:pt x="723951" y="319405"/>
                                  <a:pt x="724459" y="319278"/>
                                  <a:pt x="724967" y="319024"/>
                                </a:cubicBezTo>
                                <a:cubicBezTo>
                                  <a:pt x="725475" y="318769"/>
                                  <a:pt x="725983" y="318516"/>
                                  <a:pt x="726364" y="318262"/>
                                </a:cubicBezTo>
                                <a:cubicBezTo>
                                  <a:pt x="726872" y="318135"/>
                                  <a:pt x="727380" y="317881"/>
                                  <a:pt x="727888" y="317627"/>
                                </a:cubicBezTo>
                                <a:cubicBezTo>
                                  <a:pt x="728396" y="317500"/>
                                  <a:pt x="728904" y="317245"/>
                                  <a:pt x="729285" y="317119"/>
                                </a:cubicBezTo>
                                <a:cubicBezTo>
                                  <a:pt x="729793" y="316865"/>
                                  <a:pt x="730301" y="316611"/>
                                  <a:pt x="730809" y="316484"/>
                                </a:cubicBezTo>
                                <a:cubicBezTo>
                                  <a:pt x="731317" y="316230"/>
                                  <a:pt x="731825" y="315976"/>
                                  <a:pt x="732206" y="315849"/>
                                </a:cubicBezTo>
                                <a:cubicBezTo>
                                  <a:pt x="732714" y="315594"/>
                                  <a:pt x="733222" y="315468"/>
                                  <a:pt x="733730" y="315214"/>
                                </a:cubicBezTo>
                                <a:cubicBezTo>
                                  <a:pt x="734238" y="315087"/>
                                  <a:pt x="734619" y="314833"/>
                                  <a:pt x="735127" y="314579"/>
                                </a:cubicBezTo>
                                <a:cubicBezTo>
                                  <a:pt x="735635" y="314452"/>
                                  <a:pt x="736143" y="314198"/>
                                  <a:pt x="736651" y="314070"/>
                                </a:cubicBezTo>
                                <a:cubicBezTo>
                                  <a:pt x="737159" y="313817"/>
                                  <a:pt x="737540" y="313563"/>
                                  <a:pt x="738048" y="313309"/>
                                </a:cubicBezTo>
                                <a:cubicBezTo>
                                  <a:pt x="738556" y="313182"/>
                                  <a:pt x="739064" y="312928"/>
                                  <a:pt x="739572" y="312801"/>
                                </a:cubicBezTo>
                                <a:cubicBezTo>
                                  <a:pt x="740080" y="312546"/>
                                  <a:pt x="740461" y="312293"/>
                                  <a:pt x="740969" y="312039"/>
                                </a:cubicBezTo>
                                <a:cubicBezTo>
                                  <a:pt x="741477" y="311785"/>
                                  <a:pt x="741985" y="311658"/>
                                  <a:pt x="742493" y="311404"/>
                                </a:cubicBezTo>
                                <a:cubicBezTo>
                                  <a:pt x="743001" y="311150"/>
                                  <a:pt x="743382" y="310895"/>
                                  <a:pt x="743890" y="310642"/>
                                </a:cubicBezTo>
                                <a:cubicBezTo>
                                  <a:pt x="744398" y="310388"/>
                                  <a:pt x="744906" y="310134"/>
                                  <a:pt x="745414" y="309880"/>
                                </a:cubicBezTo>
                                <a:cubicBezTo>
                                  <a:pt x="745922" y="309626"/>
                                  <a:pt x="746303" y="309371"/>
                                  <a:pt x="746811" y="309118"/>
                                </a:cubicBezTo>
                                <a:cubicBezTo>
                                  <a:pt x="747319" y="308864"/>
                                  <a:pt x="747827" y="308610"/>
                                  <a:pt x="748335" y="308356"/>
                                </a:cubicBezTo>
                                <a:cubicBezTo>
                                  <a:pt x="748843" y="308229"/>
                                  <a:pt x="749224" y="307975"/>
                                  <a:pt x="749732" y="307720"/>
                                </a:cubicBezTo>
                                <a:cubicBezTo>
                                  <a:pt x="750240" y="307467"/>
                                  <a:pt x="750748" y="307213"/>
                                  <a:pt x="751256" y="306959"/>
                                </a:cubicBezTo>
                                <a:cubicBezTo>
                                  <a:pt x="751637" y="306705"/>
                                  <a:pt x="752145" y="306451"/>
                                  <a:pt x="752653" y="306196"/>
                                </a:cubicBezTo>
                                <a:cubicBezTo>
                                  <a:pt x="753161" y="305943"/>
                                  <a:pt x="753669" y="305689"/>
                                  <a:pt x="754177" y="305435"/>
                                </a:cubicBezTo>
                                <a:cubicBezTo>
                                  <a:pt x="754558" y="305181"/>
                                  <a:pt x="755066" y="304927"/>
                                  <a:pt x="755574" y="304673"/>
                                </a:cubicBezTo>
                                <a:cubicBezTo>
                                  <a:pt x="756082" y="304419"/>
                                  <a:pt x="756590" y="304165"/>
                                  <a:pt x="757098" y="303911"/>
                                </a:cubicBezTo>
                                <a:cubicBezTo>
                                  <a:pt x="757479" y="303657"/>
                                  <a:pt x="757987" y="303403"/>
                                  <a:pt x="758495" y="303149"/>
                                </a:cubicBezTo>
                                <a:cubicBezTo>
                                  <a:pt x="759003" y="302894"/>
                                  <a:pt x="759511" y="302641"/>
                                  <a:pt x="760019" y="302387"/>
                                </a:cubicBezTo>
                                <a:cubicBezTo>
                                  <a:pt x="760400" y="302133"/>
                                  <a:pt x="760908" y="301879"/>
                                  <a:pt x="761416" y="301625"/>
                                </a:cubicBezTo>
                                <a:cubicBezTo>
                                  <a:pt x="761924" y="301370"/>
                                  <a:pt x="762432" y="301117"/>
                                  <a:pt x="762940" y="300863"/>
                                </a:cubicBezTo>
                                <a:cubicBezTo>
                                  <a:pt x="763321" y="300482"/>
                                  <a:pt x="763829" y="300228"/>
                                  <a:pt x="764337" y="299974"/>
                                </a:cubicBezTo>
                                <a:cubicBezTo>
                                  <a:pt x="764845" y="299719"/>
                                  <a:pt x="765353" y="299466"/>
                                  <a:pt x="765861" y="299085"/>
                                </a:cubicBezTo>
                                <a:cubicBezTo>
                                  <a:pt x="766242" y="298831"/>
                                  <a:pt x="766750" y="298577"/>
                                  <a:pt x="767258" y="298195"/>
                                </a:cubicBezTo>
                                <a:cubicBezTo>
                                  <a:pt x="767766" y="297942"/>
                                  <a:pt x="768274" y="297561"/>
                                  <a:pt x="768655" y="297307"/>
                                </a:cubicBezTo>
                                <a:cubicBezTo>
                                  <a:pt x="769163" y="296926"/>
                                  <a:pt x="769671" y="296671"/>
                                  <a:pt x="770179" y="296291"/>
                                </a:cubicBezTo>
                                <a:cubicBezTo>
                                  <a:pt x="770687" y="296037"/>
                                  <a:pt x="771195" y="295656"/>
                                  <a:pt x="771576" y="295402"/>
                                </a:cubicBezTo>
                                <a:cubicBezTo>
                                  <a:pt x="772084" y="295020"/>
                                  <a:pt x="772592" y="294767"/>
                                  <a:pt x="773100" y="294386"/>
                                </a:cubicBezTo>
                                <a:cubicBezTo>
                                  <a:pt x="773608" y="294132"/>
                                  <a:pt x="774116" y="293751"/>
                                  <a:pt x="774497" y="293496"/>
                                </a:cubicBezTo>
                                <a:cubicBezTo>
                                  <a:pt x="775005" y="293243"/>
                                  <a:pt x="775513" y="292862"/>
                                  <a:pt x="776021" y="292608"/>
                                </a:cubicBezTo>
                                <a:cubicBezTo>
                                  <a:pt x="776529" y="292227"/>
                                  <a:pt x="777037" y="291845"/>
                                  <a:pt x="777418" y="291592"/>
                                </a:cubicBezTo>
                                <a:cubicBezTo>
                                  <a:pt x="777926" y="291211"/>
                                  <a:pt x="778434" y="290957"/>
                                  <a:pt x="778942" y="290576"/>
                                </a:cubicBezTo>
                                <a:cubicBezTo>
                                  <a:pt x="779450" y="290321"/>
                                  <a:pt x="779958" y="289941"/>
                                  <a:pt x="780339" y="289560"/>
                                </a:cubicBezTo>
                                <a:cubicBezTo>
                                  <a:pt x="780847" y="289306"/>
                                  <a:pt x="781355" y="288925"/>
                                  <a:pt x="781863" y="288544"/>
                                </a:cubicBezTo>
                                <a:cubicBezTo>
                                  <a:pt x="782371" y="288290"/>
                                  <a:pt x="782879" y="287909"/>
                                  <a:pt x="783260" y="287528"/>
                                </a:cubicBezTo>
                                <a:cubicBezTo>
                                  <a:pt x="783768" y="287274"/>
                                  <a:pt x="784276" y="286893"/>
                                  <a:pt x="784784" y="286512"/>
                                </a:cubicBezTo>
                                <a:cubicBezTo>
                                  <a:pt x="785292" y="286131"/>
                                  <a:pt x="785673" y="285750"/>
                                  <a:pt x="786181" y="285369"/>
                                </a:cubicBezTo>
                                <a:cubicBezTo>
                                  <a:pt x="786689" y="284988"/>
                                  <a:pt x="787197" y="284607"/>
                                  <a:pt x="787705" y="284226"/>
                                </a:cubicBezTo>
                                <a:cubicBezTo>
                                  <a:pt x="788213" y="283844"/>
                                  <a:pt x="788594" y="283464"/>
                                  <a:pt x="789102" y="283083"/>
                                </a:cubicBezTo>
                                <a:cubicBezTo>
                                  <a:pt x="789610" y="282702"/>
                                  <a:pt x="790118" y="282320"/>
                                  <a:pt x="790626" y="281940"/>
                                </a:cubicBezTo>
                                <a:cubicBezTo>
                                  <a:pt x="791134" y="281559"/>
                                  <a:pt x="791515" y="281178"/>
                                  <a:pt x="792023" y="280669"/>
                                </a:cubicBezTo>
                                <a:cubicBezTo>
                                  <a:pt x="792531" y="280289"/>
                                  <a:pt x="793039" y="279908"/>
                                  <a:pt x="793547" y="279527"/>
                                </a:cubicBezTo>
                                <a:cubicBezTo>
                                  <a:pt x="794055" y="279145"/>
                                  <a:pt x="794436" y="278765"/>
                                  <a:pt x="794944" y="278384"/>
                                </a:cubicBezTo>
                                <a:cubicBezTo>
                                  <a:pt x="795452" y="277876"/>
                                  <a:pt x="795960" y="277494"/>
                                  <a:pt x="796468" y="277114"/>
                                </a:cubicBezTo>
                                <a:cubicBezTo>
                                  <a:pt x="796976" y="276733"/>
                                  <a:pt x="797357" y="276352"/>
                                  <a:pt x="797865" y="275970"/>
                                </a:cubicBezTo>
                                <a:cubicBezTo>
                                  <a:pt x="798373" y="275590"/>
                                  <a:pt x="798881" y="275082"/>
                                  <a:pt x="799389" y="274701"/>
                                </a:cubicBezTo>
                                <a:cubicBezTo>
                                  <a:pt x="799897" y="274319"/>
                                  <a:pt x="800278" y="273812"/>
                                  <a:pt x="800786" y="273431"/>
                                </a:cubicBezTo>
                                <a:cubicBezTo>
                                  <a:pt x="801294" y="273050"/>
                                  <a:pt x="801802" y="272542"/>
                                  <a:pt x="802310" y="272034"/>
                                </a:cubicBezTo>
                                <a:cubicBezTo>
                                  <a:pt x="802691" y="271653"/>
                                  <a:pt x="803199" y="271271"/>
                                  <a:pt x="803707" y="270764"/>
                                </a:cubicBezTo>
                                <a:cubicBezTo>
                                  <a:pt x="804215" y="270256"/>
                                  <a:pt x="804723" y="269748"/>
                                  <a:pt x="805231" y="269367"/>
                                </a:cubicBezTo>
                                <a:cubicBezTo>
                                  <a:pt x="805612" y="268859"/>
                                  <a:pt x="806120" y="268351"/>
                                  <a:pt x="806628" y="267843"/>
                                </a:cubicBezTo>
                                <a:cubicBezTo>
                                  <a:pt x="807136" y="267335"/>
                                  <a:pt x="807644" y="266827"/>
                                  <a:pt x="808152" y="266319"/>
                                </a:cubicBezTo>
                                <a:cubicBezTo>
                                  <a:pt x="808533" y="265811"/>
                                  <a:pt x="809041" y="265303"/>
                                  <a:pt x="809549" y="264668"/>
                                </a:cubicBezTo>
                                <a:cubicBezTo>
                                  <a:pt x="810057" y="264160"/>
                                  <a:pt x="810565" y="263652"/>
                                  <a:pt x="811073" y="263017"/>
                                </a:cubicBezTo>
                                <a:cubicBezTo>
                                  <a:pt x="811454" y="262509"/>
                                  <a:pt x="811962" y="261874"/>
                                  <a:pt x="812470" y="261239"/>
                                </a:cubicBezTo>
                                <a:cubicBezTo>
                                  <a:pt x="812978" y="260731"/>
                                  <a:pt x="813486" y="260095"/>
                                  <a:pt x="813994" y="259461"/>
                                </a:cubicBezTo>
                                <a:cubicBezTo>
                                  <a:pt x="814375" y="258826"/>
                                  <a:pt x="814883" y="258318"/>
                                  <a:pt x="815391" y="257683"/>
                                </a:cubicBezTo>
                                <a:cubicBezTo>
                                  <a:pt x="815899" y="257047"/>
                                  <a:pt x="816407" y="256413"/>
                                  <a:pt x="816915" y="255651"/>
                                </a:cubicBezTo>
                                <a:cubicBezTo>
                                  <a:pt x="817296" y="255016"/>
                                  <a:pt x="817804" y="254254"/>
                                  <a:pt x="818312" y="253619"/>
                                </a:cubicBezTo>
                                <a:cubicBezTo>
                                  <a:pt x="818820" y="252857"/>
                                  <a:pt x="819328" y="252221"/>
                                  <a:pt x="819709" y="251460"/>
                                </a:cubicBezTo>
                                <a:cubicBezTo>
                                  <a:pt x="820217" y="250697"/>
                                  <a:pt x="820725" y="249936"/>
                                  <a:pt x="821233" y="249174"/>
                                </a:cubicBezTo>
                                <a:cubicBezTo>
                                  <a:pt x="821741" y="248412"/>
                                  <a:pt x="822249" y="247650"/>
                                  <a:pt x="822630" y="246761"/>
                                </a:cubicBezTo>
                                <a:cubicBezTo>
                                  <a:pt x="823138" y="245999"/>
                                  <a:pt x="823646" y="245110"/>
                                  <a:pt x="824154" y="244347"/>
                                </a:cubicBezTo>
                                <a:cubicBezTo>
                                  <a:pt x="824662" y="243459"/>
                                  <a:pt x="825170" y="242696"/>
                                  <a:pt x="825551" y="241808"/>
                                </a:cubicBezTo>
                                <a:cubicBezTo>
                                  <a:pt x="826059" y="240919"/>
                                  <a:pt x="826567" y="240030"/>
                                  <a:pt x="827075" y="239141"/>
                                </a:cubicBezTo>
                                <a:cubicBezTo>
                                  <a:pt x="827583" y="238252"/>
                                  <a:pt x="828091" y="237363"/>
                                  <a:pt x="828472" y="236346"/>
                                </a:cubicBezTo>
                                <a:cubicBezTo>
                                  <a:pt x="828980" y="235458"/>
                                  <a:pt x="829488" y="234569"/>
                                  <a:pt x="829996" y="233680"/>
                                </a:cubicBezTo>
                                <a:cubicBezTo>
                                  <a:pt x="830504" y="232791"/>
                                  <a:pt x="831012" y="231775"/>
                                  <a:pt x="831393" y="230886"/>
                                </a:cubicBezTo>
                                <a:cubicBezTo>
                                  <a:pt x="831901" y="229996"/>
                                  <a:pt x="832409" y="229108"/>
                                  <a:pt x="832917" y="228219"/>
                                </a:cubicBezTo>
                                <a:cubicBezTo>
                                  <a:pt x="833425" y="227330"/>
                                  <a:pt x="833806" y="226441"/>
                                  <a:pt x="834314" y="225552"/>
                                </a:cubicBezTo>
                                <a:cubicBezTo>
                                  <a:pt x="834822" y="224663"/>
                                  <a:pt x="835330" y="223774"/>
                                  <a:pt x="835838" y="222885"/>
                                </a:cubicBezTo>
                                <a:cubicBezTo>
                                  <a:pt x="836346" y="222122"/>
                                  <a:pt x="836727" y="221234"/>
                                  <a:pt x="837235" y="220471"/>
                                </a:cubicBezTo>
                                <a:cubicBezTo>
                                  <a:pt x="837743" y="219710"/>
                                  <a:pt x="838251" y="218947"/>
                                  <a:pt x="838759" y="218186"/>
                                </a:cubicBezTo>
                                <a:cubicBezTo>
                                  <a:pt x="839267" y="217551"/>
                                  <a:pt x="839648" y="216789"/>
                                  <a:pt x="840156" y="216154"/>
                                </a:cubicBezTo>
                                <a:cubicBezTo>
                                  <a:pt x="840664" y="215519"/>
                                  <a:pt x="841172" y="215011"/>
                                  <a:pt x="841680" y="214376"/>
                                </a:cubicBezTo>
                                <a:cubicBezTo>
                                  <a:pt x="842188" y="213868"/>
                                  <a:pt x="842569" y="213360"/>
                                  <a:pt x="843077" y="212852"/>
                                </a:cubicBezTo>
                                <a:cubicBezTo>
                                  <a:pt x="843585" y="212470"/>
                                  <a:pt x="844093" y="212090"/>
                                  <a:pt x="844601" y="211836"/>
                                </a:cubicBezTo>
                                <a:cubicBezTo>
                                  <a:pt x="845109" y="211455"/>
                                  <a:pt x="845490" y="211201"/>
                                  <a:pt x="845998" y="210946"/>
                                </a:cubicBezTo>
                                <a:cubicBezTo>
                                  <a:pt x="846506" y="210693"/>
                                  <a:pt x="847014" y="210439"/>
                                  <a:pt x="847522" y="210312"/>
                                </a:cubicBezTo>
                                <a:cubicBezTo>
                                  <a:pt x="848030" y="210185"/>
                                  <a:pt x="848411" y="210185"/>
                                  <a:pt x="848919" y="210185"/>
                                </a:cubicBezTo>
                                <a:cubicBezTo>
                                  <a:pt x="849427" y="210058"/>
                                  <a:pt x="849935" y="210058"/>
                                  <a:pt x="850443" y="210185"/>
                                </a:cubicBezTo>
                                <a:cubicBezTo>
                                  <a:pt x="850824" y="210185"/>
                                  <a:pt x="851332" y="210185"/>
                                  <a:pt x="851840" y="210312"/>
                                </a:cubicBezTo>
                                <a:cubicBezTo>
                                  <a:pt x="852348" y="210439"/>
                                  <a:pt x="852856" y="210566"/>
                                  <a:pt x="853364" y="210693"/>
                                </a:cubicBezTo>
                                <a:cubicBezTo>
                                  <a:pt x="853745" y="210819"/>
                                  <a:pt x="854253" y="211074"/>
                                  <a:pt x="854761" y="211201"/>
                                </a:cubicBezTo>
                                <a:cubicBezTo>
                                  <a:pt x="855269" y="211328"/>
                                  <a:pt x="855777" y="211582"/>
                                  <a:pt x="856285" y="211709"/>
                                </a:cubicBezTo>
                                <a:cubicBezTo>
                                  <a:pt x="856666" y="211963"/>
                                  <a:pt x="857174" y="212090"/>
                                  <a:pt x="857682" y="212344"/>
                                </a:cubicBezTo>
                                <a:cubicBezTo>
                                  <a:pt x="858190" y="212470"/>
                                  <a:pt x="858698" y="212725"/>
                                  <a:pt x="859206" y="212852"/>
                                </a:cubicBezTo>
                                <a:cubicBezTo>
                                  <a:pt x="859587" y="213106"/>
                                  <a:pt x="860095" y="213233"/>
                                  <a:pt x="860603" y="213360"/>
                                </a:cubicBezTo>
                                <a:cubicBezTo>
                                  <a:pt x="861111" y="213487"/>
                                  <a:pt x="861619" y="213741"/>
                                  <a:pt x="862127" y="213868"/>
                                </a:cubicBezTo>
                                <a:cubicBezTo>
                                  <a:pt x="862508" y="213994"/>
                                  <a:pt x="863016" y="214121"/>
                                  <a:pt x="863524" y="214249"/>
                                </a:cubicBezTo>
                                <a:cubicBezTo>
                                  <a:pt x="864032" y="214376"/>
                                  <a:pt x="864540" y="214376"/>
                                  <a:pt x="865048" y="214503"/>
                                </a:cubicBezTo>
                                <a:cubicBezTo>
                                  <a:pt x="865429" y="214630"/>
                                  <a:pt x="865937" y="214630"/>
                                  <a:pt x="866445" y="214757"/>
                                </a:cubicBezTo>
                                <a:cubicBezTo>
                                  <a:pt x="866953" y="214884"/>
                                  <a:pt x="867461" y="214884"/>
                                  <a:pt x="867842" y="214884"/>
                                </a:cubicBezTo>
                                <a:cubicBezTo>
                                  <a:pt x="868350" y="215011"/>
                                  <a:pt x="868858" y="215011"/>
                                  <a:pt x="869366" y="215011"/>
                                </a:cubicBezTo>
                                <a:cubicBezTo>
                                  <a:pt x="869874" y="215011"/>
                                  <a:pt x="870382" y="215011"/>
                                  <a:pt x="870763" y="215011"/>
                                </a:cubicBezTo>
                                <a:cubicBezTo>
                                  <a:pt x="871271" y="215011"/>
                                  <a:pt x="871779" y="215011"/>
                                  <a:pt x="872287" y="215011"/>
                                </a:cubicBezTo>
                                <a:cubicBezTo>
                                  <a:pt x="872795" y="214884"/>
                                  <a:pt x="873303" y="214884"/>
                                  <a:pt x="873684" y="214884"/>
                                </a:cubicBezTo>
                                <a:cubicBezTo>
                                  <a:pt x="874192" y="214757"/>
                                  <a:pt x="874700" y="214630"/>
                                  <a:pt x="875208" y="214630"/>
                                </a:cubicBezTo>
                                <a:cubicBezTo>
                                  <a:pt x="875716" y="214503"/>
                                  <a:pt x="876224" y="214376"/>
                                  <a:pt x="876605" y="214376"/>
                                </a:cubicBezTo>
                                <a:cubicBezTo>
                                  <a:pt x="877113" y="214249"/>
                                  <a:pt x="877621" y="214121"/>
                                  <a:pt x="878129" y="213994"/>
                                </a:cubicBezTo>
                                <a:cubicBezTo>
                                  <a:pt x="878637" y="213868"/>
                                  <a:pt x="879145" y="213741"/>
                                  <a:pt x="879526" y="213614"/>
                                </a:cubicBezTo>
                                <a:cubicBezTo>
                                  <a:pt x="880034" y="213487"/>
                                  <a:pt x="880542" y="213233"/>
                                  <a:pt x="881050" y="213106"/>
                                </a:cubicBezTo>
                                <a:cubicBezTo>
                                  <a:pt x="881558" y="212979"/>
                                  <a:pt x="882066" y="212852"/>
                                  <a:pt x="882447" y="212597"/>
                                </a:cubicBezTo>
                                <a:cubicBezTo>
                                  <a:pt x="882955" y="212470"/>
                                  <a:pt x="883463" y="212217"/>
                                  <a:pt x="883971" y="212090"/>
                                </a:cubicBezTo>
                                <a:cubicBezTo>
                                  <a:pt x="884479" y="211836"/>
                                  <a:pt x="884860" y="211709"/>
                                  <a:pt x="885368" y="211455"/>
                                </a:cubicBezTo>
                                <a:cubicBezTo>
                                  <a:pt x="885876" y="211328"/>
                                  <a:pt x="886384" y="211074"/>
                                  <a:pt x="886892" y="210819"/>
                                </a:cubicBezTo>
                                <a:cubicBezTo>
                                  <a:pt x="887400" y="210693"/>
                                  <a:pt x="887781" y="210439"/>
                                  <a:pt x="888289" y="210185"/>
                                </a:cubicBezTo>
                                <a:cubicBezTo>
                                  <a:pt x="888797" y="210058"/>
                                  <a:pt x="889305" y="209804"/>
                                  <a:pt x="889813" y="209550"/>
                                </a:cubicBezTo>
                                <a:cubicBezTo>
                                  <a:pt x="890321" y="209295"/>
                                  <a:pt x="890702" y="209042"/>
                                  <a:pt x="891210" y="208788"/>
                                </a:cubicBezTo>
                                <a:cubicBezTo>
                                  <a:pt x="891718" y="208534"/>
                                  <a:pt x="892226" y="208280"/>
                                  <a:pt x="892734" y="208026"/>
                                </a:cubicBezTo>
                                <a:cubicBezTo>
                                  <a:pt x="893242" y="207771"/>
                                  <a:pt x="893623" y="207391"/>
                                  <a:pt x="894131" y="207137"/>
                                </a:cubicBezTo>
                                <a:cubicBezTo>
                                  <a:pt x="894639" y="206883"/>
                                  <a:pt x="895147" y="206502"/>
                                  <a:pt x="895655" y="206247"/>
                                </a:cubicBezTo>
                                <a:cubicBezTo>
                                  <a:pt x="896163" y="205867"/>
                                  <a:pt x="896544" y="205613"/>
                                  <a:pt x="897052" y="205232"/>
                                </a:cubicBezTo>
                                <a:cubicBezTo>
                                  <a:pt x="897560" y="204851"/>
                                  <a:pt x="898068" y="204596"/>
                                  <a:pt x="898576" y="204216"/>
                                </a:cubicBezTo>
                                <a:cubicBezTo>
                                  <a:pt x="899084" y="203835"/>
                                  <a:pt x="899465" y="203454"/>
                                  <a:pt x="899973" y="203072"/>
                                </a:cubicBezTo>
                                <a:cubicBezTo>
                                  <a:pt x="900481" y="202692"/>
                                  <a:pt x="900989" y="202311"/>
                                  <a:pt x="901497" y="202057"/>
                                </a:cubicBezTo>
                                <a:cubicBezTo>
                                  <a:pt x="901878" y="201676"/>
                                  <a:pt x="902386" y="201294"/>
                                  <a:pt x="902894" y="200914"/>
                                </a:cubicBezTo>
                                <a:cubicBezTo>
                                  <a:pt x="903402" y="200533"/>
                                  <a:pt x="903910" y="200152"/>
                                  <a:pt x="904418" y="199770"/>
                                </a:cubicBezTo>
                                <a:cubicBezTo>
                                  <a:pt x="904799" y="199390"/>
                                  <a:pt x="905307" y="199009"/>
                                  <a:pt x="905815" y="198755"/>
                                </a:cubicBezTo>
                                <a:cubicBezTo>
                                  <a:pt x="906323" y="198374"/>
                                  <a:pt x="906831" y="197993"/>
                                  <a:pt x="907339" y="197612"/>
                                </a:cubicBezTo>
                                <a:cubicBezTo>
                                  <a:pt x="907720" y="197231"/>
                                  <a:pt x="908228" y="196850"/>
                                  <a:pt x="908736" y="196595"/>
                                </a:cubicBezTo>
                                <a:cubicBezTo>
                                  <a:pt x="909244" y="196215"/>
                                  <a:pt x="909752" y="195834"/>
                                  <a:pt x="910260" y="195453"/>
                                </a:cubicBezTo>
                                <a:cubicBezTo>
                                  <a:pt x="910641" y="195199"/>
                                  <a:pt x="911149" y="194818"/>
                                  <a:pt x="911657" y="194437"/>
                                </a:cubicBezTo>
                                <a:cubicBezTo>
                                  <a:pt x="912165" y="194056"/>
                                  <a:pt x="912673" y="193802"/>
                                  <a:pt x="913181" y="193420"/>
                                </a:cubicBezTo>
                                <a:cubicBezTo>
                                  <a:pt x="913562" y="193040"/>
                                  <a:pt x="914070" y="192786"/>
                                  <a:pt x="914578" y="192405"/>
                                </a:cubicBezTo>
                                <a:cubicBezTo>
                                  <a:pt x="915086" y="192024"/>
                                  <a:pt x="915594" y="191769"/>
                                  <a:pt x="916102" y="191516"/>
                                </a:cubicBezTo>
                                <a:cubicBezTo>
                                  <a:pt x="916483" y="191135"/>
                                  <a:pt x="916991" y="190881"/>
                                  <a:pt x="917499" y="190500"/>
                                </a:cubicBezTo>
                                <a:cubicBezTo>
                                  <a:pt x="918007" y="190245"/>
                                  <a:pt x="918515" y="189992"/>
                                  <a:pt x="918896" y="189611"/>
                                </a:cubicBezTo>
                                <a:cubicBezTo>
                                  <a:pt x="919404" y="189357"/>
                                  <a:pt x="919912" y="189103"/>
                                  <a:pt x="920420" y="188849"/>
                                </a:cubicBezTo>
                                <a:cubicBezTo>
                                  <a:pt x="920928" y="188594"/>
                                  <a:pt x="921436" y="188341"/>
                                  <a:pt x="921817" y="188087"/>
                                </a:cubicBezTo>
                                <a:cubicBezTo>
                                  <a:pt x="922325" y="187833"/>
                                  <a:pt x="922833" y="187579"/>
                                  <a:pt x="923341" y="187325"/>
                                </a:cubicBezTo>
                                <a:cubicBezTo>
                                  <a:pt x="923849" y="187197"/>
                                  <a:pt x="924357" y="186944"/>
                                  <a:pt x="924738" y="186817"/>
                                </a:cubicBezTo>
                                <a:cubicBezTo>
                                  <a:pt x="925246" y="186563"/>
                                  <a:pt x="925754" y="186436"/>
                                  <a:pt x="926262" y="186309"/>
                                </a:cubicBezTo>
                                <a:cubicBezTo>
                                  <a:pt x="926770" y="186055"/>
                                  <a:pt x="927278" y="185928"/>
                                  <a:pt x="927659" y="185801"/>
                                </a:cubicBezTo>
                                <a:cubicBezTo>
                                  <a:pt x="928167" y="185674"/>
                                  <a:pt x="928675" y="185546"/>
                                  <a:pt x="929183" y="185419"/>
                                </a:cubicBezTo>
                                <a:cubicBezTo>
                                  <a:pt x="929691" y="185293"/>
                                  <a:pt x="930199" y="185166"/>
                                  <a:pt x="930580" y="185039"/>
                                </a:cubicBezTo>
                                <a:cubicBezTo>
                                  <a:pt x="931088" y="184912"/>
                                  <a:pt x="931596" y="184912"/>
                                  <a:pt x="932104" y="184785"/>
                                </a:cubicBezTo>
                                <a:cubicBezTo>
                                  <a:pt x="932612" y="184785"/>
                                  <a:pt x="933120" y="184658"/>
                                  <a:pt x="933501" y="184658"/>
                                </a:cubicBezTo>
                                <a:cubicBezTo>
                                  <a:pt x="934009" y="184531"/>
                                  <a:pt x="934517" y="184531"/>
                                  <a:pt x="935025" y="184531"/>
                                </a:cubicBezTo>
                                <a:cubicBezTo>
                                  <a:pt x="935533" y="184404"/>
                                  <a:pt x="935914" y="184404"/>
                                  <a:pt x="936422" y="184404"/>
                                </a:cubicBezTo>
                                <a:cubicBezTo>
                                  <a:pt x="936930" y="184404"/>
                                  <a:pt x="937438" y="184404"/>
                                  <a:pt x="937946" y="184404"/>
                                </a:cubicBezTo>
                                <a:cubicBezTo>
                                  <a:pt x="938454" y="184404"/>
                                  <a:pt x="938835" y="184404"/>
                                  <a:pt x="939343" y="184404"/>
                                </a:cubicBezTo>
                                <a:cubicBezTo>
                                  <a:pt x="939851" y="184404"/>
                                  <a:pt x="940359" y="184404"/>
                                  <a:pt x="940867" y="184404"/>
                                </a:cubicBezTo>
                                <a:cubicBezTo>
                                  <a:pt x="941375" y="184404"/>
                                  <a:pt x="941756" y="184404"/>
                                  <a:pt x="942264" y="184531"/>
                                </a:cubicBezTo>
                                <a:cubicBezTo>
                                  <a:pt x="942772" y="184531"/>
                                  <a:pt x="943280" y="184531"/>
                                  <a:pt x="943788" y="184531"/>
                                </a:cubicBezTo>
                                <a:cubicBezTo>
                                  <a:pt x="944296" y="184531"/>
                                  <a:pt x="944677" y="184658"/>
                                  <a:pt x="945185" y="184658"/>
                                </a:cubicBezTo>
                                <a:cubicBezTo>
                                  <a:pt x="945693" y="184785"/>
                                  <a:pt x="946201" y="184785"/>
                                  <a:pt x="946709" y="184912"/>
                                </a:cubicBezTo>
                                <a:cubicBezTo>
                                  <a:pt x="947217" y="184912"/>
                                  <a:pt x="947598" y="185039"/>
                                  <a:pt x="948106" y="185039"/>
                                </a:cubicBezTo>
                                <a:cubicBezTo>
                                  <a:pt x="948614" y="185166"/>
                                  <a:pt x="949122" y="185166"/>
                                  <a:pt x="949630" y="185293"/>
                                </a:cubicBezTo>
                                <a:cubicBezTo>
                                  <a:pt x="950138" y="185419"/>
                                  <a:pt x="950519" y="185419"/>
                                  <a:pt x="951027" y="185546"/>
                                </a:cubicBezTo>
                                <a:cubicBezTo>
                                  <a:pt x="951535" y="185674"/>
                                  <a:pt x="952043" y="185674"/>
                                  <a:pt x="952551" y="185801"/>
                                </a:cubicBezTo>
                                <a:cubicBezTo>
                                  <a:pt x="952932" y="185928"/>
                                  <a:pt x="953440" y="186055"/>
                                  <a:pt x="953948" y="186055"/>
                                </a:cubicBezTo>
                                <a:cubicBezTo>
                                  <a:pt x="954456" y="186182"/>
                                  <a:pt x="954964" y="186309"/>
                                  <a:pt x="955472" y="186309"/>
                                </a:cubicBezTo>
                                <a:cubicBezTo>
                                  <a:pt x="955853" y="186436"/>
                                  <a:pt x="956361" y="186563"/>
                                  <a:pt x="956869" y="186690"/>
                                </a:cubicBezTo>
                                <a:cubicBezTo>
                                  <a:pt x="957377" y="186690"/>
                                  <a:pt x="957885" y="186817"/>
                                  <a:pt x="958393" y="186944"/>
                                </a:cubicBezTo>
                                <a:cubicBezTo>
                                  <a:pt x="958774" y="187070"/>
                                  <a:pt x="959282" y="187070"/>
                                  <a:pt x="959790" y="187197"/>
                                </a:cubicBezTo>
                                <a:cubicBezTo>
                                  <a:pt x="960298" y="187325"/>
                                  <a:pt x="960806" y="187452"/>
                                  <a:pt x="961314" y="187452"/>
                                </a:cubicBezTo>
                                <a:cubicBezTo>
                                  <a:pt x="961695" y="187579"/>
                                  <a:pt x="962203" y="187706"/>
                                  <a:pt x="962711" y="187833"/>
                                </a:cubicBezTo>
                                <a:cubicBezTo>
                                  <a:pt x="963219" y="187960"/>
                                  <a:pt x="963727" y="187960"/>
                                  <a:pt x="964235" y="188087"/>
                                </a:cubicBezTo>
                                <a:cubicBezTo>
                                  <a:pt x="964616" y="188087"/>
                                  <a:pt x="965124" y="188214"/>
                                  <a:pt x="965632" y="188341"/>
                                </a:cubicBezTo>
                                <a:cubicBezTo>
                                  <a:pt x="966140" y="188341"/>
                                  <a:pt x="966648" y="188468"/>
                                  <a:pt x="967156" y="188468"/>
                                </a:cubicBezTo>
                                <a:cubicBezTo>
                                  <a:pt x="967537" y="188594"/>
                                  <a:pt x="968045" y="188594"/>
                                  <a:pt x="968553" y="188721"/>
                                </a:cubicBezTo>
                                <a:cubicBezTo>
                                  <a:pt x="969061" y="188721"/>
                                  <a:pt x="969569" y="188849"/>
                                  <a:pt x="969950" y="188849"/>
                                </a:cubicBezTo>
                                <a:cubicBezTo>
                                  <a:pt x="970458" y="188849"/>
                                  <a:pt x="970966" y="188976"/>
                                  <a:pt x="971474" y="188976"/>
                                </a:cubicBezTo>
                                <a:cubicBezTo>
                                  <a:pt x="971982" y="189103"/>
                                  <a:pt x="972490" y="189103"/>
                                  <a:pt x="972871" y="189230"/>
                                </a:cubicBezTo>
                                <a:cubicBezTo>
                                  <a:pt x="973379" y="189230"/>
                                  <a:pt x="973887" y="189357"/>
                                  <a:pt x="974395" y="189357"/>
                                </a:cubicBezTo>
                                <a:cubicBezTo>
                                  <a:pt x="974903" y="189484"/>
                                  <a:pt x="975411" y="189611"/>
                                  <a:pt x="975792" y="189611"/>
                                </a:cubicBezTo>
                                <a:cubicBezTo>
                                  <a:pt x="976300" y="189738"/>
                                  <a:pt x="976808" y="189738"/>
                                  <a:pt x="977316" y="189865"/>
                                </a:cubicBezTo>
                                <a:cubicBezTo>
                                  <a:pt x="977824" y="189865"/>
                                  <a:pt x="978332" y="189992"/>
                                  <a:pt x="978713" y="189992"/>
                                </a:cubicBezTo>
                                <a:cubicBezTo>
                                  <a:pt x="979221" y="190119"/>
                                  <a:pt x="979729" y="190119"/>
                                  <a:pt x="980237" y="190119"/>
                                </a:cubicBezTo>
                                <a:cubicBezTo>
                                  <a:pt x="980745" y="190245"/>
                                  <a:pt x="981253" y="190245"/>
                                  <a:pt x="981634" y="190372"/>
                                </a:cubicBezTo>
                                <a:cubicBezTo>
                                  <a:pt x="982142" y="190372"/>
                                  <a:pt x="982650" y="190372"/>
                                  <a:pt x="983158" y="190500"/>
                                </a:cubicBezTo>
                                <a:cubicBezTo>
                                  <a:pt x="983666" y="190500"/>
                                  <a:pt x="984174" y="190627"/>
                                  <a:pt x="984555" y="190627"/>
                                </a:cubicBezTo>
                                <a:cubicBezTo>
                                  <a:pt x="985063" y="190754"/>
                                  <a:pt x="985571" y="190754"/>
                                  <a:pt x="986079" y="190881"/>
                                </a:cubicBezTo>
                                <a:cubicBezTo>
                                  <a:pt x="986587" y="190881"/>
                                  <a:pt x="986968" y="191008"/>
                                  <a:pt x="987476" y="191135"/>
                                </a:cubicBezTo>
                                <a:cubicBezTo>
                                  <a:pt x="987984" y="191135"/>
                                  <a:pt x="988492" y="191262"/>
                                  <a:pt x="989000" y="191262"/>
                                </a:cubicBezTo>
                                <a:cubicBezTo>
                                  <a:pt x="989508" y="191389"/>
                                  <a:pt x="989889" y="191516"/>
                                  <a:pt x="990397" y="191643"/>
                                </a:cubicBezTo>
                                <a:cubicBezTo>
                                  <a:pt x="990905" y="191769"/>
                                  <a:pt x="991413" y="191896"/>
                                  <a:pt x="991921" y="191896"/>
                                </a:cubicBezTo>
                                <a:cubicBezTo>
                                  <a:pt x="992429" y="192024"/>
                                  <a:pt x="992810" y="192151"/>
                                  <a:pt x="993318" y="192278"/>
                                </a:cubicBezTo>
                                <a:cubicBezTo>
                                  <a:pt x="993826" y="192405"/>
                                  <a:pt x="994334" y="192405"/>
                                  <a:pt x="994842" y="192532"/>
                                </a:cubicBezTo>
                                <a:cubicBezTo>
                                  <a:pt x="995350" y="192659"/>
                                  <a:pt x="995731" y="192786"/>
                                  <a:pt x="996239" y="192913"/>
                                </a:cubicBezTo>
                                <a:cubicBezTo>
                                  <a:pt x="996747" y="193040"/>
                                  <a:pt x="997255" y="193040"/>
                                  <a:pt x="997763" y="193167"/>
                                </a:cubicBezTo>
                                <a:cubicBezTo>
                                  <a:pt x="998271" y="193294"/>
                                  <a:pt x="998652" y="193420"/>
                                  <a:pt x="999160" y="193420"/>
                                </a:cubicBezTo>
                                <a:cubicBezTo>
                                  <a:pt x="999668" y="193547"/>
                                  <a:pt x="1000176" y="193675"/>
                                  <a:pt x="1000684" y="193675"/>
                                </a:cubicBezTo>
                                <a:cubicBezTo>
                                  <a:pt x="1001192" y="193802"/>
                                  <a:pt x="1001573" y="193802"/>
                                  <a:pt x="1002081" y="193929"/>
                                </a:cubicBezTo>
                                <a:cubicBezTo>
                                  <a:pt x="1002589" y="193929"/>
                                  <a:pt x="1003097" y="194056"/>
                                  <a:pt x="1003605" y="194183"/>
                                </a:cubicBezTo>
                                <a:cubicBezTo>
                                  <a:pt x="1003986" y="194183"/>
                                  <a:pt x="1004494" y="194310"/>
                                  <a:pt x="1005002" y="194310"/>
                                </a:cubicBezTo>
                                <a:cubicBezTo>
                                  <a:pt x="1005510" y="194437"/>
                                  <a:pt x="1006018" y="194437"/>
                                  <a:pt x="1006526" y="194564"/>
                                </a:cubicBezTo>
                                <a:cubicBezTo>
                                  <a:pt x="1006907" y="194564"/>
                                  <a:pt x="1007415" y="194691"/>
                                  <a:pt x="1007923" y="194691"/>
                                </a:cubicBezTo>
                                <a:cubicBezTo>
                                  <a:pt x="1008431" y="194818"/>
                                  <a:pt x="1008939" y="194818"/>
                                  <a:pt x="1009447" y="194944"/>
                                </a:cubicBezTo>
                                <a:cubicBezTo>
                                  <a:pt x="1009828" y="194944"/>
                                  <a:pt x="1010336" y="195071"/>
                                  <a:pt x="1010844" y="195071"/>
                                </a:cubicBezTo>
                                <a:cubicBezTo>
                                  <a:pt x="1011352" y="195199"/>
                                  <a:pt x="1011860" y="195326"/>
                                  <a:pt x="1012368" y="195326"/>
                                </a:cubicBezTo>
                                <a:cubicBezTo>
                                  <a:pt x="1012749" y="195453"/>
                                  <a:pt x="1013257" y="195453"/>
                                  <a:pt x="1013765" y="195580"/>
                                </a:cubicBezTo>
                                <a:cubicBezTo>
                                  <a:pt x="1014273" y="195580"/>
                                  <a:pt x="1014781" y="195707"/>
                                  <a:pt x="1015289" y="195707"/>
                                </a:cubicBezTo>
                                <a:cubicBezTo>
                                  <a:pt x="1015670" y="195834"/>
                                  <a:pt x="1016178" y="195834"/>
                                  <a:pt x="1016686" y="195961"/>
                                </a:cubicBezTo>
                                <a:cubicBezTo>
                                  <a:pt x="1017194" y="195961"/>
                                  <a:pt x="1017702" y="195961"/>
                                  <a:pt x="1018210" y="196088"/>
                                </a:cubicBezTo>
                                <a:cubicBezTo>
                                  <a:pt x="1018591" y="196088"/>
                                  <a:pt x="1019099" y="196088"/>
                                  <a:pt x="1019607" y="196215"/>
                                </a:cubicBezTo>
                                <a:cubicBezTo>
                                  <a:pt x="1020115" y="196215"/>
                                  <a:pt x="1020623" y="196215"/>
                                  <a:pt x="1021004" y="196215"/>
                                </a:cubicBezTo>
                                <a:cubicBezTo>
                                  <a:pt x="1021512" y="196342"/>
                                  <a:pt x="1022020" y="196342"/>
                                  <a:pt x="1022528" y="196342"/>
                                </a:cubicBezTo>
                                <a:cubicBezTo>
                                  <a:pt x="1023036" y="196342"/>
                                  <a:pt x="1023544" y="196342"/>
                                  <a:pt x="1023925" y="196342"/>
                                </a:cubicBezTo>
                                <a:cubicBezTo>
                                  <a:pt x="1024433" y="196342"/>
                                  <a:pt x="1024941" y="196342"/>
                                  <a:pt x="1025449" y="196342"/>
                                </a:cubicBezTo>
                                <a:cubicBezTo>
                                  <a:pt x="1025957" y="196342"/>
                                  <a:pt x="1026465" y="196342"/>
                                  <a:pt x="1026846" y="196342"/>
                                </a:cubicBezTo>
                                <a:cubicBezTo>
                                  <a:pt x="1027354" y="196342"/>
                                  <a:pt x="1027862" y="196342"/>
                                  <a:pt x="1028370" y="196342"/>
                                </a:cubicBezTo>
                                <a:cubicBezTo>
                                  <a:pt x="1028878" y="196342"/>
                                  <a:pt x="1029386" y="196342"/>
                                  <a:pt x="1029767" y="196469"/>
                                </a:cubicBezTo>
                                <a:cubicBezTo>
                                  <a:pt x="1030275" y="196469"/>
                                  <a:pt x="1030783" y="196469"/>
                                  <a:pt x="1031291" y="196469"/>
                                </a:cubicBezTo>
                                <a:cubicBezTo>
                                  <a:pt x="1031799" y="196469"/>
                                  <a:pt x="1032307" y="196595"/>
                                  <a:pt x="1032688" y="196595"/>
                                </a:cubicBezTo>
                                <a:cubicBezTo>
                                  <a:pt x="1033196" y="196595"/>
                                  <a:pt x="1033704" y="196722"/>
                                  <a:pt x="1034212" y="196722"/>
                                </a:cubicBezTo>
                                <a:cubicBezTo>
                                  <a:pt x="1034720" y="196722"/>
                                  <a:pt x="1035101" y="196850"/>
                                  <a:pt x="1035609" y="196850"/>
                                </a:cubicBezTo>
                                <a:cubicBezTo>
                                  <a:pt x="1036117" y="196977"/>
                                  <a:pt x="1036625" y="196977"/>
                                  <a:pt x="1037133" y="197104"/>
                                </a:cubicBezTo>
                                <a:cubicBezTo>
                                  <a:pt x="1037641" y="197104"/>
                                  <a:pt x="1038022" y="197231"/>
                                  <a:pt x="1038530" y="197231"/>
                                </a:cubicBezTo>
                                <a:cubicBezTo>
                                  <a:pt x="1039038" y="197358"/>
                                  <a:pt x="1039546" y="197358"/>
                                  <a:pt x="1040054" y="197485"/>
                                </a:cubicBezTo>
                                <a:cubicBezTo>
                                  <a:pt x="1040562" y="197485"/>
                                  <a:pt x="1040943" y="197612"/>
                                  <a:pt x="1041451" y="197739"/>
                                </a:cubicBezTo>
                                <a:cubicBezTo>
                                  <a:pt x="1041959" y="197739"/>
                                  <a:pt x="1042467" y="197866"/>
                                  <a:pt x="1042975" y="197866"/>
                                </a:cubicBezTo>
                                <a:cubicBezTo>
                                  <a:pt x="1043483" y="197993"/>
                                  <a:pt x="1043864" y="198119"/>
                                  <a:pt x="1044372" y="198246"/>
                                </a:cubicBezTo>
                                <a:cubicBezTo>
                                  <a:pt x="1044880" y="198246"/>
                                  <a:pt x="1045388" y="198374"/>
                                  <a:pt x="1045896" y="198374"/>
                                </a:cubicBezTo>
                                <a:cubicBezTo>
                                  <a:pt x="1046404" y="198501"/>
                                  <a:pt x="1046785" y="198628"/>
                                  <a:pt x="1047293" y="198755"/>
                                </a:cubicBezTo>
                                <a:cubicBezTo>
                                  <a:pt x="1047801" y="198882"/>
                                  <a:pt x="1048309" y="198882"/>
                                  <a:pt x="1048817" y="199009"/>
                                </a:cubicBezTo>
                                <a:cubicBezTo>
                                  <a:pt x="1049325" y="199136"/>
                                  <a:pt x="1049706" y="199263"/>
                                  <a:pt x="1050214" y="199390"/>
                                </a:cubicBezTo>
                                <a:cubicBezTo>
                                  <a:pt x="1050722" y="199517"/>
                                  <a:pt x="1051230" y="199644"/>
                                  <a:pt x="1051738" y="199770"/>
                                </a:cubicBezTo>
                                <a:cubicBezTo>
                                  <a:pt x="1052246" y="199897"/>
                                  <a:pt x="1052627" y="200025"/>
                                  <a:pt x="1053135" y="200152"/>
                                </a:cubicBezTo>
                                <a:cubicBezTo>
                                  <a:pt x="1053643" y="200279"/>
                                  <a:pt x="1054151" y="200406"/>
                                  <a:pt x="1054659" y="200533"/>
                                </a:cubicBezTo>
                                <a:cubicBezTo>
                                  <a:pt x="1055040" y="200787"/>
                                  <a:pt x="1055548" y="200914"/>
                                  <a:pt x="1056056" y="201041"/>
                                </a:cubicBezTo>
                                <a:cubicBezTo>
                                  <a:pt x="1056564" y="201168"/>
                                  <a:pt x="1057072" y="201421"/>
                                  <a:pt x="1057580" y="201549"/>
                                </a:cubicBezTo>
                                <a:cubicBezTo>
                                  <a:pt x="1057961" y="201676"/>
                                  <a:pt x="1058469" y="201930"/>
                                  <a:pt x="1058977" y="202057"/>
                                </a:cubicBezTo>
                                <a:cubicBezTo>
                                  <a:pt x="1059485" y="202184"/>
                                  <a:pt x="1059993" y="202438"/>
                                  <a:pt x="1060501" y="202565"/>
                                </a:cubicBezTo>
                                <a:cubicBezTo>
                                  <a:pt x="1060882" y="202819"/>
                                  <a:pt x="1061390" y="202945"/>
                                  <a:pt x="1061898" y="203072"/>
                                </a:cubicBezTo>
                                <a:cubicBezTo>
                                  <a:pt x="1062406" y="203327"/>
                                  <a:pt x="1062914" y="203454"/>
                                  <a:pt x="1063422" y="203708"/>
                                </a:cubicBezTo>
                                <a:cubicBezTo>
                                  <a:pt x="1063803" y="203835"/>
                                  <a:pt x="1064311" y="204089"/>
                                  <a:pt x="1064819" y="204216"/>
                                </a:cubicBezTo>
                                <a:cubicBezTo>
                                  <a:pt x="1065327" y="204469"/>
                                  <a:pt x="1065835" y="204596"/>
                                  <a:pt x="1066343" y="204724"/>
                                </a:cubicBezTo>
                                <a:cubicBezTo>
                                  <a:pt x="1066724" y="204978"/>
                                  <a:pt x="1067232" y="205105"/>
                                  <a:pt x="1067740" y="205359"/>
                                </a:cubicBezTo>
                                <a:cubicBezTo>
                                  <a:pt x="1068248" y="205486"/>
                                  <a:pt x="1068756" y="205740"/>
                                  <a:pt x="1069264" y="205867"/>
                                </a:cubicBezTo>
                                <a:cubicBezTo>
                                  <a:pt x="1069645" y="206120"/>
                                  <a:pt x="1070153" y="206247"/>
                                  <a:pt x="1070661" y="206502"/>
                                </a:cubicBezTo>
                                <a:cubicBezTo>
                                  <a:pt x="1071169" y="206629"/>
                                  <a:pt x="1071677" y="206883"/>
                                  <a:pt x="1072058" y="207010"/>
                                </a:cubicBezTo>
                                <a:cubicBezTo>
                                  <a:pt x="1072566" y="207264"/>
                                  <a:pt x="1073074" y="207391"/>
                                  <a:pt x="1073582" y="207644"/>
                                </a:cubicBezTo>
                                <a:cubicBezTo>
                                  <a:pt x="1074090" y="207771"/>
                                  <a:pt x="1074598" y="208026"/>
                                  <a:pt x="1074979" y="208153"/>
                                </a:cubicBezTo>
                                <a:cubicBezTo>
                                  <a:pt x="1075487" y="208407"/>
                                  <a:pt x="1075995" y="208661"/>
                                  <a:pt x="1076503" y="208788"/>
                                </a:cubicBezTo>
                                <a:cubicBezTo>
                                  <a:pt x="1077011" y="208915"/>
                                  <a:pt x="1077519" y="209169"/>
                                  <a:pt x="1077900" y="209295"/>
                                </a:cubicBezTo>
                                <a:cubicBezTo>
                                  <a:pt x="1078408" y="209550"/>
                                  <a:pt x="1078916" y="209677"/>
                                  <a:pt x="1079424" y="209931"/>
                                </a:cubicBezTo>
                                <a:cubicBezTo>
                                  <a:pt x="1079932" y="210058"/>
                                  <a:pt x="1080440" y="210312"/>
                                  <a:pt x="1080821" y="210439"/>
                                </a:cubicBezTo>
                                <a:cubicBezTo>
                                  <a:pt x="1081329" y="210566"/>
                                  <a:pt x="1081837" y="210819"/>
                                  <a:pt x="1082345" y="210946"/>
                                </a:cubicBezTo>
                                <a:cubicBezTo>
                                  <a:pt x="1082853" y="211074"/>
                                  <a:pt x="1083361" y="211328"/>
                                  <a:pt x="1083742" y="211455"/>
                                </a:cubicBezTo>
                                <a:cubicBezTo>
                                  <a:pt x="1084250" y="211582"/>
                                  <a:pt x="1084758" y="211836"/>
                                  <a:pt x="1085266" y="211963"/>
                                </a:cubicBezTo>
                                <a:cubicBezTo>
                                  <a:pt x="1085774" y="212090"/>
                                  <a:pt x="1086155" y="212344"/>
                                  <a:pt x="1086663" y="212470"/>
                                </a:cubicBezTo>
                                <a:cubicBezTo>
                                  <a:pt x="1087171" y="212597"/>
                                  <a:pt x="1087679" y="212852"/>
                                  <a:pt x="1088187" y="212979"/>
                                </a:cubicBezTo>
                                <a:cubicBezTo>
                                  <a:pt x="1088695" y="213106"/>
                                  <a:pt x="1089076" y="213360"/>
                                  <a:pt x="1089584" y="213487"/>
                                </a:cubicBezTo>
                                <a:cubicBezTo>
                                  <a:pt x="1090092" y="213614"/>
                                  <a:pt x="1090600" y="213868"/>
                                  <a:pt x="1091108" y="213994"/>
                                </a:cubicBezTo>
                                <a:cubicBezTo>
                                  <a:pt x="1091616" y="214249"/>
                                  <a:pt x="1091997" y="214376"/>
                                  <a:pt x="1092505" y="214630"/>
                                </a:cubicBezTo>
                                <a:cubicBezTo>
                                  <a:pt x="1093013" y="214757"/>
                                  <a:pt x="1093521" y="215011"/>
                                  <a:pt x="1094029" y="215138"/>
                                </a:cubicBezTo>
                                <a:cubicBezTo>
                                  <a:pt x="1094537" y="215392"/>
                                  <a:pt x="1094918" y="215519"/>
                                  <a:pt x="1095426" y="215645"/>
                                </a:cubicBezTo>
                                <a:cubicBezTo>
                                  <a:pt x="1095934" y="215900"/>
                                  <a:pt x="1096442" y="216027"/>
                                  <a:pt x="1096950" y="216154"/>
                                </a:cubicBezTo>
                                <a:cubicBezTo>
                                  <a:pt x="1097458" y="216408"/>
                                  <a:pt x="1097839" y="216535"/>
                                  <a:pt x="1098347" y="216789"/>
                                </a:cubicBezTo>
                                <a:cubicBezTo>
                                  <a:pt x="1098855" y="216916"/>
                                  <a:pt x="1099363" y="217043"/>
                                  <a:pt x="1099871" y="217296"/>
                                </a:cubicBezTo>
                                <a:cubicBezTo>
                                  <a:pt x="1100379" y="217424"/>
                                  <a:pt x="1100760" y="217678"/>
                                  <a:pt x="1101268" y="217805"/>
                                </a:cubicBezTo>
                                <a:cubicBezTo>
                                  <a:pt x="1101776" y="218059"/>
                                  <a:pt x="1102284" y="218186"/>
                                  <a:pt x="1102792" y="218313"/>
                                </a:cubicBezTo>
                                <a:cubicBezTo>
                                  <a:pt x="1103173" y="218440"/>
                                  <a:pt x="1103681" y="218694"/>
                                  <a:pt x="1104189" y="218820"/>
                                </a:cubicBezTo>
                                <a:cubicBezTo>
                                  <a:pt x="1104697" y="218947"/>
                                  <a:pt x="1105205" y="219202"/>
                                  <a:pt x="1105713" y="219329"/>
                                </a:cubicBezTo>
                                <a:cubicBezTo>
                                  <a:pt x="1106094" y="219456"/>
                                  <a:pt x="1106602" y="219583"/>
                                  <a:pt x="1107110" y="219837"/>
                                </a:cubicBezTo>
                                <a:cubicBezTo>
                                  <a:pt x="1107618" y="219964"/>
                                  <a:pt x="1108126" y="220091"/>
                                  <a:pt x="1108634" y="220218"/>
                                </a:cubicBezTo>
                                <a:cubicBezTo>
                                  <a:pt x="1109015" y="220344"/>
                                  <a:pt x="1109523" y="220471"/>
                                  <a:pt x="1110031" y="220599"/>
                                </a:cubicBezTo>
                                <a:cubicBezTo>
                                  <a:pt x="1110539" y="220853"/>
                                  <a:pt x="1111047" y="220980"/>
                                  <a:pt x="1111555" y="221107"/>
                                </a:cubicBezTo>
                                <a:cubicBezTo>
                                  <a:pt x="1111936" y="221234"/>
                                  <a:pt x="1112444" y="221361"/>
                                  <a:pt x="1112952" y="221488"/>
                                </a:cubicBezTo>
                                <a:cubicBezTo>
                                  <a:pt x="1113460" y="221615"/>
                                  <a:pt x="1113968" y="221742"/>
                                  <a:pt x="1114476" y="221869"/>
                                </a:cubicBezTo>
                                <a:cubicBezTo>
                                  <a:pt x="1114857" y="221995"/>
                                  <a:pt x="1115365" y="222122"/>
                                  <a:pt x="1115873" y="222250"/>
                                </a:cubicBezTo>
                                <a:cubicBezTo>
                                  <a:pt x="1116381" y="222377"/>
                                  <a:pt x="1116889" y="222504"/>
                                  <a:pt x="1117397" y="222631"/>
                                </a:cubicBezTo>
                                <a:cubicBezTo>
                                  <a:pt x="1117778" y="222758"/>
                                  <a:pt x="1118286" y="222885"/>
                                  <a:pt x="1118794" y="223012"/>
                                </a:cubicBezTo>
                                <a:cubicBezTo>
                                  <a:pt x="1119302" y="223139"/>
                                  <a:pt x="1119810" y="223266"/>
                                  <a:pt x="1120191" y="223393"/>
                                </a:cubicBezTo>
                                <a:cubicBezTo>
                                  <a:pt x="1120699" y="223519"/>
                                  <a:pt x="1121207" y="223646"/>
                                  <a:pt x="1121715" y="223774"/>
                                </a:cubicBezTo>
                                <a:cubicBezTo>
                                  <a:pt x="1122223" y="223774"/>
                                  <a:pt x="1122731" y="223901"/>
                                  <a:pt x="1123112" y="224028"/>
                                </a:cubicBezTo>
                                <a:cubicBezTo>
                                  <a:pt x="1123620" y="224155"/>
                                  <a:pt x="1124128" y="224282"/>
                                  <a:pt x="1124636" y="224409"/>
                                </a:cubicBezTo>
                                <a:cubicBezTo>
                                  <a:pt x="1125144" y="224536"/>
                                  <a:pt x="1125652" y="224536"/>
                                  <a:pt x="1126033" y="224663"/>
                                </a:cubicBezTo>
                                <a:cubicBezTo>
                                  <a:pt x="1126541" y="224790"/>
                                  <a:pt x="1127049" y="224917"/>
                                  <a:pt x="1127557" y="225044"/>
                                </a:cubicBezTo>
                                <a:cubicBezTo>
                                  <a:pt x="1128065" y="225044"/>
                                  <a:pt x="1128573" y="225170"/>
                                  <a:pt x="1128954" y="225297"/>
                                </a:cubicBezTo>
                                <a:cubicBezTo>
                                  <a:pt x="1129462" y="225425"/>
                                  <a:pt x="1129970" y="225425"/>
                                  <a:pt x="1130478" y="225552"/>
                                </a:cubicBezTo>
                                <a:cubicBezTo>
                                  <a:pt x="1130986" y="225679"/>
                                  <a:pt x="1131494" y="225679"/>
                                  <a:pt x="1131875" y="225806"/>
                                </a:cubicBezTo>
                                <a:cubicBezTo>
                                  <a:pt x="1132383" y="225933"/>
                                  <a:pt x="1132891" y="226060"/>
                                  <a:pt x="1133399" y="226060"/>
                                </a:cubicBezTo>
                                <a:cubicBezTo>
                                  <a:pt x="1133907" y="226187"/>
                                  <a:pt x="1134415" y="226314"/>
                                  <a:pt x="1134796" y="226441"/>
                                </a:cubicBezTo>
                                <a:cubicBezTo>
                                  <a:pt x="1135304" y="226441"/>
                                  <a:pt x="1135812" y="226568"/>
                                  <a:pt x="1136320" y="226568"/>
                                </a:cubicBezTo>
                                <a:cubicBezTo>
                                  <a:pt x="1136828" y="226694"/>
                                  <a:pt x="1137209" y="226821"/>
                                  <a:pt x="1137717" y="226821"/>
                                </a:cubicBezTo>
                                <a:cubicBezTo>
                                  <a:pt x="1138225" y="226949"/>
                                  <a:pt x="1138733" y="227076"/>
                                  <a:pt x="1139241" y="227076"/>
                                </a:cubicBezTo>
                                <a:cubicBezTo>
                                  <a:pt x="1139749" y="227203"/>
                                  <a:pt x="1140130" y="227203"/>
                                  <a:pt x="1140638" y="227330"/>
                                </a:cubicBezTo>
                                <a:cubicBezTo>
                                  <a:pt x="1141146" y="227330"/>
                                  <a:pt x="1141654" y="227330"/>
                                  <a:pt x="1142162" y="227457"/>
                                </a:cubicBezTo>
                                <a:cubicBezTo>
                                  <a:pt x="1142670" y="227457"/>
                                  <a:pt x="1143051" y="227584"/>
                                  <a:pt x="1143559" y="227584"/>
                                </a:cubicBezTo>
                                <a:cubicBezTo>
                                  <a:pt x="1144067" y="227711"/>
                                  <a:pt x="1144575" y="227711"/>
                                  <a:pt x="1145083" y="227711"/>
                                </a:cubicBezTo>
                                <a:cubicBezTo>
                                  <a:pt x="1145591" y="227838"/>
                                  <a:pt x="1145972" y="227838"/>
                                  <a:pt x="1146480" y="227838"/>
                                </a:cubicBezTo>
                                <a:cubicBezTo>
                                  <a:pt x="1146988" y="227965"/>
                                  <a:pt x="1147496" y="227965"/>
                                  <a:pt x="1148004" y="227965"/>
                                </a:cubicBezTo>
                                <a:cubicBezTo>
                                  <a:pt x="1148512" y="227965"/>
                                  <a:pt x="1148893" y="228092"/>
                                  <a:pt x="1149401" y="228092"/>
                                </a:cubicBezTo>
                                <a:cubicBezTo>
                                  <a:pt x="1149909" y="228092"/>
                                  <a:pt x="1150417" y="228219"/>
                                  <a:pt x="1150925" y="228219"/>
                                </a:cubicBezTo>
                                <a:cubicBezTo>
                                  <a:pt x="1151433" y="228219"/>
                                  <a:pt x="1151814" y="228219"/>
                                  <a:pt x="1152322" y="228219"/>
                                </a:cubicBezTo>
                                <a:cubicBezTo>
                                  <a:pt x="1152830" y="228345"/>
                                  <a:pt x="1153338" y="228345"/>
                                  <a:pt x="1153846" y="228345"/>
                                </a:cubicBezTo>
                                <a:cubicBezTo>
                                  <a:pt x="1154227" y="228345"/>
                                  <a:pt x="1154735" y="228345"/>
                                  <a:pt x="1155243" y="228472"/>
                                </a:cubicBezTo>
                                <a:cubicBezTo>
                                  <a:pt x="1155751" y="228472"/>
                                  <a:pt x="1156259" y="228472"/>
                                  <a:pt x="1156767" y="228600"/>
                                </a:cubicBezTo>
                                <a:cubicBezTo>
                                  <a:pt x="1157148" y="228600"/>
                                  <a:pt x="1157656" y="228600"/>
                                  <a:pt x="1158164" y="228600"/>
                                </a:cubicBezTo>
                                <a:cubicBezTo>
                                  <a:pt x="1158672" y="228727"/>
                                  <a:pt x="1159180" y="228727"/>
                                  <a:pt x="1159688" y="228727"/>
                                </a:cubicBezTo>
                                <a:cubicBezTo>
                                  <a:pt x="1160069" y="228854"/>
                                  <a:pt x="1160577" y="228854"/>
                                  <a:pt x="1161085" y="228854"/>
                                </a:cubicBezTo>
                                <a:cubicBezTo>
                                  <a:pt x="1161593" y="228981"/>
                                  <a:pt x="1162101" y="228981"/>
                                  <a:pt x="1162609" y="229108"/>
                                </a:cubicBezTo>
                                <a:cubicBezTo>
                                  <a:pt x="1162990" y="229108"/>
                                  <a:pt x="1163498" y="229108"/>
                                  <a:pt x="1164006" y="229108"/>
                                </a:cubicBezTo>
                                <a:cubicBezTo>
                                  <a:pt x="1164514" y="229235"/>
                                  <a:pt x="1165022" y="229235"/>
                                  <a:pt x="1165530" y="229235"/>
                                </a:cubicBezTo>
                                <a:cubicBezTo>
                                  <a:pt x="1165911" y="229235"/>
                                  <a:pt x="1166419" y="229362"/>
                                  <a:pt x="1166927" y="229362"/>
                                </a:cubicBezTo>
                                <a:cubicBezTo>
                                  <a:pt x="1167435" y="229362"/>
                                  <a:pt x="1167943" y="229362"/>
                                  <a:pt x="1168451" y="229362"/>
                                </a:cubicBezTo>
                                <a:cubicBezTo>
                                  <a:pt x="1168832" y="229362"/>
                                  <a:pt x="1169340" y="229489"/>
                                  <a:pt x="1169848" y="229489"/>
                                </a:cubicBezTo>
                                <a:cubicBezTo>
                                  <a:pt x="1170356" y="229489"/>
                                  <a:pt x="1170864" y="229489"/>
                                  <a:pt x="1171245" y="229489"/>
                                </a:cubicBezTo>
                                <a:cubicBezTo>
                                  <a:pt x="1171753" y="229489"/>
                                  <a:pt x="1172261" y="229489"/>
                                  <a:pt x="1172769" y="229489"/>
                                </a:cubicBezTo>
                                <a:cubicBezTo>
                                  <a:pt x="1173277" y="229489"/>
                                  <a:pt x="1173785" y="229616"/>
                                  <a:pt x="1174166" y="229616"/>
                                </a:cubicBezTo>
                                <a:cubicBezTo>
                                  <a:pt x="1174674" y="229616"/>
                                  <a:pt x="1175182" y="229616"/>
                                  <a:pt x="1175690" y="229743"/>
                                </a:cubicBezTo>
                                <a:cubicBezTo>
                                  <a:pt x="1176198" y="229743"/>
                                  <a:pt x="1176706" y="229743"/>
                                  <a:pt x="1177087" y="229743"/>
                                </a:cubicBezTo>
                                <a:cubicBezTo>
                                  <a:pt x="1177595" y="229869"/>
                                  <a:pt x="1178103" y="229869"/>
                                  <a:pt x="1178611" y="229869"/>
                                </a:cubicBezTo>
                                <a:cubicBezTo>
                                  <a:pt x="1179119" y="229996"/>
                                  <a:pt x="1179627" y="229996"/>
                                  <a:pt x="1180008" y="229996"/>
                                </a:cubicBezTo>
                                <a:cubicBezTo>
                                  <a:pt x="1180516" y="230124"/>
                                  <a:pt x="1181024" y="230124"/>
                                  <a:pt x="1181532" y="230251"/>
                                </a:cubicBezTo>
                                <a:cubicBezTo>
                                  <a:pt x="1182040" y="230251"/>
                                  <a:pt x="1182548" y="230378"/>
                                  <a:pt x="1182929" y="230378"/>
                                </a:cubicBezTo>
                                <a:cubicBezTo>
                                  <a:pt x="1183437" y="230505"/>
                                  <a:pt x="1183945" y="230505"/>
                                  <a:pt x="1184453" y="230632"/>
                                </a:cubicBezTo>
                                <a:cubicBezTo>
                                  <a:pt x="1184961" y="230632"/>
                                  <a:pt x="1185469" y="230759"/>
                                  <a:pt x="1185850" y="230759"/>
                                </a:cubicBezTo>
                                <a:cubicBezTo>
                                  <a:pt x="1186358" y="230886"/>
                                  <a:pt x="1186866" y="230886"/>
                                  <a:pt x="1187374" y="231013"/>
                                </a:cubicBezTo>
                                <a:cubicBezTo>
                                  <a:pt x="1187882" y="231013"/>
                                  <a:pt x="1188263" y="231140"/>
                                  <a:pt x="1188771" y="231267"/>
                                </a:cubicBezTo>
                                <a:cubicBezTo>
                                  <a:pt x="1189279" y="231267"/>
                                  <a:pt x="1189787" y="231394"/>
                                  <a:pt x="1190295" y="231394"/>
                                </a:cubicBezTo>
                                <a:cubicBezTo>
                                  <a:pt x="1190803" y="231520"/>
                                  <a:pt x="1191184" y="231647"/>
                                  <a:pt x="1191692" y="231775"/>
                                </a:cubicBezTo>
                                <a:cubicBezTo>
                                  <a:pt x="1192200" y="231775"/>
                                  <a:pt x="1192708" y="231902"/>
                                  <a:pt x="1193216" y="232029"/>
                                </a:cubicBezTo>
                                <a:cubicBezTo>
                                  <a:pt x="1193724" y="232156"/>
                                  <a:pt x="1194105" y="232283"/>
                                  <a:pt x="1194613" y="232410"/>
                                </a:cubicBezTo>
                                <a:cubicBezTo>
                                  <a:pt x="1195121" y="232537"/>
                                  <a:pt x="1195629" y="232664"/>
                                  <a:pt x="1196137" y="232791"/>
                                </a:cubicBezTo>
                                <a:cubicBezTo>
                                  <a:pt x="1196645" y="232918"/>
                                  <a:pt x="1197026" y="233044"/>
                                  <a:pt x="1197534" y="233171"/>
                                </a:cubicBezTo>
                                <a:cubicBezTo>
                                  <a:pt x="1198042" y="233299"/>
                                  <a:pt x="1198550" y="233426"/>
                                  <a:pt x="1199058" y="233553"/>
                                </a:cubicBezTo>
                                <a:cubicBezTo>
                                  <a:pt x="1199566" y="233680"/>
                                  <a:pt x="1199947" y="233807"/>
                                  <a:pt x="1200455" y="233934"/>
                                </a:cubicBezTo>
                                <a:cubicBezTo>
                                  <a:pt x="1200963" y="234061"/>
                                  <a:pt x="1201471" y="234188"/>
                                  <a:pt x="1201979" y="234442"/>
                                </a:cubicBezTo>
                                <a:cubicBezTo>
                                  <a:pt x="1202487" y="234569"/>
                                  <a:pt x="1202868" y="234695"/>
                                  <a:pt x="1203376" y="234822"/>
                                </a:cubicBezTo>
                                <a:cubicBezTo>
                                  <a:pt x="1203884" y="234950"/>
                                  <a:pt x="1204392" y="235077"/>
                                  <a:pt x="1204900" y="235204"/>
                                </a:cubicBezTo>
                                <a:cubicBezTo>
                                  <a:pt x="1205281" y="235458"/>
                                  <a:pt x="1205789" y="235585"/>
                                  <a:pt x="1206297" y="235712"/>
                                </a:cubicBezTo>
                                <a:cubicBezTo>
                                  <a:pt x="1206805" y="235839"/>
                                  <a:pt x="1207313" y="236093"/>
                                  <a:pt x="1207821" y="236219"/>
                                </a:cubicBezTo>
                                <a:cubicBezTo>
                                  <a:pt x="1208202" y="236346"/>
                                  <a:pt x="1208710" y="236474"/>
                                  <a:pt x="1209218" y="236728"/>
                                </a:cubicBezTo>
                                <a:cubicBezTo>
                                  <a:pt x="1209726" y="236855"/>
                                  <a:pt x="1210234" y="236982"/>
                                  <a:pt x="1210742" y="237236"/>
                                </a:cubicBezTo>
                                <a:cubicBezTo>
                                  <a:pt x="1211123" y="237363"/>
                                  <a:pt x="1211631" y="237490"/>
                                  <a:pt x="1212139" y="237744"/>
                                </a:cubicBezTo>
                                <a:cubicBezTo>
                                  <a:pt x="1212647" y="237870"/>
                                  <a:pt x="1213155" y="237997"/>
                                  <a:pt x="1213663" y="238252"/>
                                </a:cubicBezTo>
                                <a:cubicBezTo>
                                  <a:pt x="1214044" y="238379"/>
                                  <a:pt x="1214552" y="238506"/>
                                  <a:pt x="1215060" y="238760"/>
                                </a:cubicBezTo>
                                <a:cubicBezTo>
                                  <a:pt x="1215568" y="238887"/>
                                  <a:pt x="1216076" y="239141"/>
                                  <a:pt x="1216584" y="239268"/>
                                </a:cubicBezTo>
                                <a:cubicBezTo>
                                  <a:pt x="1216965" y="239521"/>
                                  <a:pt x="1217473" y="239649"/>
                                  <a:pt x="1217981" y="239776"/>
                                </a:cubicBezTo>
                                <a:cubicBezTo>
                                  <a:pt x="1218489" y="240030"/>
                                  <a:pt x="1218997" y="240157"/>
                                  <a:pt x="1219505" y="240411"/>
                                </a:cubicBezTo>
                                <a:cubicBezTo>
                                  <a:pt x="1219886" y="240538"/>
                                  <a:pt x="1220394" y="240665"/>
                                  <a:pt x="1220902" y="240919"/>
                                </a:cubicBezTo>
                                <a:cubicBezTo>
                                  <a:pt x="1221410" y="241045"/>
                                  <a:pt x="1221918" y="241300"/>
                                  <a:pt x="1222299" y="241427"/>
                                </a:cubicBezTo>
                                <a:cubicBezTo>
                                  <a:pt x="1222807" y="241681"/>
                                  <a:pt x="1223315" y="241808"/>
                                  <a:pt x="1223823" y="242062"/>
                                </a:cubicBezTo>
                                <a:cubicBezTo>
                                  <a:pt x="1224331" y="242189"/>
                                  <a:pt x="1224839" y="242443"/>
                                  <a:pt x="1225220" y="242569"/>
                                </a:cubicBezTo>
                                <a:cubicBezTo>
                                  <a:pt x="1225728" y="242824"/>
                                  <a:pt x="1226236" y="242951"/>
                                  <a:pt x="1226744" y="243205"/>
                                </a:cubicBezTo>
                                <a:cubicBezTo>
                                  <a:pt x="1227252" y="243332"/>
                                  <a:pt x="1227760" y="243586"/>
                                  <a:pt x="1228141" y="243840"/>
                                </a:cubicBezTo>
                                <a:cubicBezTo>
                                  <a:pt x="1228649" y="243967"/>
                                  <a:pt x="1229157" y="244220"/>
                                  <a:pt x="1229665" y="244347"/>
                                </a:cubicBezTo>
                                <a:cubicBezTo>
                                  <a:pt x="1230173" y="244602"/>
                                  <a:pt x="1230681" y="244856"/>
                                  <a:pt x="1231062" y="244983"/>
                                </a:cubicBezTo>
                                <a:cubicBezTo>
                                  <a:pt x="1231570" y="245237"/>
                                  <a:pt x="1232078" y="245491"/>
                                  <a:pt x="1232586" y="245618"/>
                                </a:cubicBezTo>
                                <a:cubicBezTo>
                                  <a:pt x="1233094" y="245871"/>
                                  <a:pt x="1233602" y="246126"/>
                                  <a:pt x="1233983" y="246253"/>
                                </a:cubicBezTo>
                                <a:cubicBezTo>
                                  <a:pt x="1234491" y="246507"/>
                                  <a:pt x="1234999" y="246761"/>
                                  <a:pt x="1235507" y="246888"/>
                                </a:cubicBezTo>
                                <a:cubicBezTo>
                                  <a:pt x="1236015" y="247142"/>
                                  <a:pt x="1236523" y="247395"/>
                                  <a:pt x="1236904" y="247522"/>
                                </a:cubicBezTo>
                                <a:cubicBezTo>
                                  <a:pt x="1237412" y="247777"/>
                                  <a:pt x="1237920" y="247904"/>
                                  <a:pt x="1238428" y="248158"/>
                                </a:cubicBezTo>
                                <a:cubicBezTo>
                                  <a:pt x="1238936" y="248285"/>
                                  <a:pt x="1239317" y="248539"/>
                                  <a:pt x="1239825" y="248793"/>
                                </a:cubicBezTo>
                                <a:cubicBezTo>
                                  <a:pt x="1240333" y="248919"/>
                                  <a:pt x="1240841" y="249174"/>
                                  <a:pt x="1241349" y="249428"/>
                                </a:cubicBezTo>
                                <a:cubicBezTo>
                                  <a:pt x="1241857" y="249555"/>
                                  <a:pt x="1242238" y="249809"/>
                                  <a:pt x="1242746" y="249936"/>
                                </a:cubicBezTo>
                                <a:cubicBezTo>
                                  <a:pt x="1243254" y="250190"/>
                                  <a:pt x="1243762" y="250444"/>
                                  <a:pt x="1244270" y="250570"/>
                                </a:cubicBezTo>
                                <a:cubicBezTo>
                                  <a:pt x="1244778" y="250825"/>
                                  <a:pt x="1245159" y="251079"/>
                                  <a:pt x="1245667" y="251206"/>
                                </a:cubicBezTo>
                                <a:cubicBezTo>
                                  <a:pt x="1246175" y="251460"/>
                                  <a:pt x="1246683" y="251587"/>
                                  <a:pt x="1247191" y="251841"/>
                                </a:cubicBezTo>
                                <a:cubicBezTo>
                                  <a:pt x="1247699" y="252094"/>
                                  <a:pt x="1248080" y="252221"/>
                                  <a:pt x="1248588" y="252476"/>
                                </a:cubicBezTo>
                                <a:cubicBezTo>
                                  <a:pt x="1249096" y="252603"/>
                                  <a:pt x="1249604" y="252857"/>
                                  <a:pt x="1250112" y="253111"/>
                                </a:cubicBezTo>
                                <a:cubicBezTo>
                                  <a:pt x="1250620" y="253238"/>
                                  <a:pt x="1251001" y="253492"/>
                                  <a:pt x="1251509" y="253745"/>
                                </a:cubicBezTo>
                                <a:cubicBezTo>
                                  <a:pt x="1252017" y="253872"/>
                                  <a:pt x="1252525" y="254127"/>
                                  <a:pt x="1253033" y="254381"/>
                                </a:cubicBezTo>
                                <a:cubicBezTo>
                                  <a:pt x="1253541" y="254635"/>
                                  <a:pt x="1253922" y="254762"/>
                                  <a:pt x="1254430" y="255016"/>
                                </a:cubicBezTo>
                                <a:cubicBezTo>
                                  <a:pt x="1254938" y="255269"/>
                                  <a:pt x="1255446" y="255396"/>
                                  <a:pt x="1255954" y="255651"/>
                                </a:cubicBezTo>
                                <a:cubicBezTo>
                                  <a:pt x="1256335" y="255778"/>
                                  <a:pt x="1256843" y="256032"/>
                                  <a:pt x="1257351" y="256286"/>
                                </a:cubicBezTo>
                                <a:cubicBezTo>
                                  <a:pt x="1257859" y="256413"/>
                                  <a:pt x="1258367" y="256667"/>
                                  <a:pt x="1258875" y="256794"/>
                                </a:cubicBezTo>
                                <a:cubicBezTo>
                                  <a:pt x="1259256" y="257047"/>
                                  <a:pt x="1259764" y="257302"/>
                                  <a:pt x="1260272" y="257429"/>
                                </a:cubicBezTo>
                                <a:cubicBezTo>
                                  <a:pt x="1260780" y="257683"/>
                                  <a:pt x="1261288" y="257810"/>
                                  <a:pt x="1261796" y="258064"/>
                                </a:cubicBezTo>
                                <a:cubicBezTo>
                                  <a:pt x="1262177" y="258318"/>
                                  <a:pt x="1262685" y="258444"/>
                                  <a:pt x="1263193" y="258699"/>
                                </a:cubicBezTo>
                                <a:cubicBezTo>
                                  <a:pt x="1263701" y="258953"/>
                                  <a:pt x="1264209" y="259080"/>
                                  <a:pt x="1264717" y="259334"/>
                                </a:cubicBezTo>
                                <a:cubicBezTo>
                                  <a:pt x="1265098" y="259588"/>
                                  <a:pt x="1265606" y="259715"/>
                                  <a:pt x="1266114" y="259969"/>
                                </a:cubicBezTo>
                                <a:cubicBezTo>
                                  <a:pt x="1266622" y="260095"/>
                                  <a:pt x="1267130" y="260350"/>
                                  <a:pt x="1267638" y="260604"/>
                                </a:cubicBezTo>
                                <a:cubicBezTo>
                                  <a:pt x="1268019" y="260731"/>
                                  <a:pt x="1268527" y="260985"/>
                                  <a:pt x="1269035" y="261239"/>
                                </a:cubicBezTo>
                                <a:cubicBezTo>
                                  <a:pt x="1269543" y="261366"/>
                                  <a:pt x="1270051" y="261619"/>
                                  <a:pt x="1270559" y="261746"/>
                                </a:cubicBezTo>
                                <a:cubicBezTo>
                                  <a:pt x="1270940" y="262001"/>
                                  <a:pt x="1271448" y="262128"/>
                                  <a:pt x="1271956" y="262382"/>
                                </a:cubicBezTo>
                                <a:cubicBezTo>
                                  <a:pt x="1272464" y="262636"/>
                                  <a:pt x="1272972" y="262763"/>
                                  <a:pt x="1273353" y="263017"/>
                                </a:cubicBezTo>
                                <a:cubicBezTo>
                                  <a:pt x="1273861" y="263270"/>
                                  <a:pt x="1274369" y="263398"/>
                                  <a:pt x="1274877" y="263652"/>
                                </a:cubicBezTo>
                                <a:cubicBezTo>
                                  <a:pt x="1275385" y="263779"/>
                                  <a:pt x="1275893" y="264033"/>
                                  <a:pt x="1276274" y="264287"/>
                                </a:cubicBezTo>
                                <a:cubicBezTo>
                                  <a:pt x="1276782" y="264414"/>
                                  <a:pt x="1277290" y="264668"/>
                                  <a:pt x="1277798" y="264921"/>
                                </a:cubicBezTo>
                                <a:cubicBezTo>
                                  <a:pt x="1278306" y="265049"/>
                                  <a:pt x="1278814" y="265303"/>
                                  <a:pt x="1279195" y="265557"/>
                                </a:cubicBezTo>
                                <a:cubicBezTo>
                                  <a:pt x="1279703" y="265684"/>
                                  <a:pt x="1280211" y="265938"/>
                                  <a:pt x="1280719" y="266065"/>
                                </a:cubicBezTo>
                                <a:cubicBezTo>
                                  <a:pt x="1281227" y="266319"/>
                                  <a:pt x="1281735" y="266573"/>
                                  <a:pt x="1282116" y="266700"/>
                                </a:cubicBezTo>
                                <a:cubicBezTo>
                                  <a:pt x="1282624" y="266954"/>
                                  <a:pt x="1283132" y="267081"/>
                                  <a:pt x="1283640" y="267335"/>
                                </a:cubicBezTo>
                                <a:cubicBezTo>
                                  <a:pt x="1284148" y="267589"/>
                                  <a:pt x="1284656" y="267716"/>
                                  <a:pt x="1285037" y="267969"/>
                                </a:cubicBezTo>
                                <a:cubicBezTo>
                                  <a:pt x="1285545" y="268224"/>
                                  <a:pt x="1286053" y="268351"/>
                                  <a:pt x="1286561" y="268605"/>
                                </a:cubicBezTo>
                                <a:cubicBezTo>
                                  <a:pt x="1287069" y="268732"/>
                                  <a:pt x="1287450" y="268986"/>
                                  <a:pt x="1287958" y="269240"/>
                                </a:cubicBezTo>
                                <a:cubicBezTo>
                                  <a:pt x="1288466" y="269367"/>
                                  <a:pt x="1288974" y="269620"/>
                                  <a:pt x="1289482" y="269748"/>
                                </a:cubicBezTo>
                                <a:cubicBezTo>
                                  <a:pt x="1289990" y="270002"/>
                                  <a:pt x="1290371" y="270129"/>
                                  <a:pt x="1290879" y="270383"/>
                                </a:cubicBezTo>
                                <a:cubicBezTo>
                                  <a:pt x="1291387" y="270510"/>
                                  <a:pt x="1291895" y="270764"/>
                                  <a:pt x="1292403" y="270891"/>
                                </a:cubicBezTo>
                                <a:cubicBezTo>
                                  <a:pt x="1292911" y="271144"/>
                                  <a:pt x="1293292" y="271399"/>
                                  <a:pt x="1293800" y="271526"/>
                                </a:cubicBezTo>
                                <a:cubicBezTo>
                                  <a:pt x="1294308" y="271780"/>
                                  <a:pt x="1294816" y="271907"/>
                                  <a:pt x="1295324" y="272161"/>
                                </a:cubicBezTo>
                                <a:cubicBezTo>
                                  <a:pt x="1295832" y="272288"/>
                                  <a:pt x="1296213" y="272542"/>
                                  <a:pt x="1296721" y="272795"/>
                                </a:cubicBezTo>
                                <a:cubicBezTo>
                                  <a:pt x="1297229" y="272923"/>
                                  <a:pt x="1297737" y="273177"/>
                                  <a:pt x="1298245" y="273431"/>
                                </a:cubicBezTo>
                                <a:cubicBezTo>
                                  <a:pt x="1298753" y="273558"/>
                                  <a:pt x="1299134" y="273812"/>
                                  <a:pt x="1299642" y="274066"/>
                                </a:cubicBezTo>
                                <a:cubicBezTo>
                                  <a:pt x="1300150" y="274193"/>
                                  <a:pt x="1300658" y="274446"/>
                                  <a:pt x="1301166" y="274701"/>
                                </a:cubicBezTo>
                                <a:cubicBezTo>
                                  <a:pt x="1301674" y="274955"/>
                                  <a:pt x="1302055" y="275082"/>
                                  <a:pt x="1302563" y="275336"/>
                                </a:cubicBezTo>
                                <a:cubicBezTo>
                                  <a:pt x="1303071" y="275463"/>
                                  <a:pt x="1303579" y="275717"/>
                                  <a:pt x="1304087" y="275844"/>
                                </a:cubicBezTo>
                                <a:cubicBezTo>
                                  <a:pt x="1304468" y="276098"/>
                                  <a:pt x="1304976" y="276225"/>
                                  <a:pt x="1305484" y="276479"/>
                                </a:cubicBezTo>
                                <a:cubicBezTo>
                                  <a:pt x="1305992" y="276606"/>
                                  <a:pt x="1306500" y="276860"/>
                                  <a:pt x="1307008" y="276987"/>
                                </a:cubicBezTo>
                                <a:cubicBezTo>
                                  <a:pt x="1307389" y="277241"/>
                                  <a:pt x="1307897" y="277368"/>
                                  <a:pt x="1308405" y="277621"/>
                                </a:cubicBezTo>
                                <a:cubicBezTo>
                                  <a:pt x="1308913" y="277749"/>
                                  <a:pt x="1309421" y="277876"/>
                                  <a:pt x="1309929" y="278130"/>
                                </a:cubicBezTo>
                                <a:cubicBezTo>
                                  <a:pt x="1310310" y="278257"/>
                                  <a:pt x="1310818" y="278511"/>
                                  <a:pt x="1311326" y="278638"/>
                                </a:cubicBezTo>
                                <a:cubicBezTo>
                                  <a:pt x="1311834" y="278765"/>
                                  <a:pt x="1312342" y="279019"/>
                                  <a:pt x="1312850" y="279145"/>
                                </a:cubicBezTo>
                                <a:cubicBezTo>
                                  <a:pt x="1313231" y="279273"/>
                                  <a:pt x="1313739" y="279527"/>
                                  <a:pt x="1314247" y="279654"/>
                                </a:cubicBezTo>
                                <a:cubicBezTo>
                                  <a:pt x="1314755" y="279781"/>
                                  <a:pt x="1315263" y="280035"/>
                                  <a:pt x="1315771" y="280162"/>
                                </a:cubicBezTo>
                                <a:cubicBezTo>
                                  <a:pt x="1316152" y="280289"/>
                                  <a:pt x="1316660" y="280543"/>
                                  <a:pt x="1317168" y="280669"/>
                                </a:cubicBezTo>
                                <a:cubicBezTo>
                                  <a:pt x="1317676" y="280796"/>
                                  <a:pt x="1318184" y="281051"/>
                                  <a:pt x="1318692" y="281178"/>
                                </a:cubicBezTo>
                                <a:cubicBezTo>
                                  <a:pt x="1319073" y="281305"/>
                                  <a:pt x="1319581" y="281559"/>
                                  <a:pt x="1320089" y="281686"/>
                                </a:cubicBezTo>
                                <a:cubicBezTo>
                                  <a:pt x="1320597" y="281813"/>
                                  <a:pt x="1321105" y="282067"/>
                                  <a:pt x="1321486" y="282194"/>
                                </a:cubicBezTo>
                                <a:cubicBezTo>
                                  <a:pt x="1321994" y="282320"/>
                                  <a:pt x="1322502" y="282575"/>
                                  <a:pt x="1323010" y="282702"/>
                                </a:cubicBezTo>
                                <a:cubicBezTo>
                                  <a:pt x="1323518" y="282829"/>
                                  <a:pt x="1324026" y="283083"/>
                                  <a:pt x="1324407" y="283210"/>
                                </a:cubicBezTo>
                                <a:cubicBezTo>
                                  <a:pt x="1324915" y="283464"/>
                                  <a:pt x="1325423" y="283591"/>
                                  <a:pt x="1325931" y="283718"/>
                                </a:cubicBezTo>
                                <a:cubicBezTo>
                                  <a:pt x="1326439" y="283971"/>
                                  <a:pt x="1326947" y="284099"/>
                                  <a:pt x="1327328" y="284226"/>
                                </a:cubicBezTo>
                                <a:cubicBezTo>
                                  <a:pt x="1327836" y="284480"/>
                                  <a:pt x="1328344" y="284607"/>
                                  <a:pt x="1328852" y="284734"/>
                                </a:cubicBezTo>
                                <a:cubicBezTo>
                                  <a:pt x="1329360" y="284988"/>
                                  <a:pt x="1329868" y="285115"/>
                                  <a:pt x="1330249" y="285242"/>
                                </a:cubicBezTo>
                                <a:cubicBezTo>
                                  <a:pt x="1330757" y="285495"/>
                                  <a:pt x="1331265" y="285623"/>
                                  <a:pt x="1331773" y="285750"/>
                                </a:cubicBezTo>
                                <a:cubicBezTo>
                                  <a:pt x="1332281" y="285877"/>
                                  <a:pt x="1332789" y="286004"/>
                                  <a:pt x="1333170" y="286131"/>
                                </a:cubicBezTo>
                                <a:cubicBezTo>
                                  <a:pt x="1333678" y="286385"/>
                                  <a:pt x="1334186" y="286512"/>
                                  <a:pt x="1334694" y="286639"/>
                                </a:cubicBezTo>
                                <a:cubicBezTo>
                                  <a:pt x="1335202" y="286766"/>
                                  <a:pt x="1335710" y="286893"/>
                                  <a:pt x="1336091" y="287146"/>
                                </a:cubicBezTo>
                                <a:cubicBezTo>
                                  <a:pt x="1336599" y="287274"/>
                                  <a:pt x="1337107" y="287401"/>
                                  <a:pt x="1337615" y="287528"/>
                                </a:cubicBezTo>
                                <a:cubicBezTo>
                                  <a:pt x="1338123" y="287655"/>
                                  <a:pt x="1338504" y="287782"/>
                                  <a:pt x="1339012" y="287909"/>
                                </a:cubicBezTo>
                                <a:cubicBezTo>
                                  <a:pt x="1339520" y="288036"/>
                                  <a:pt x="1340028" y="288163"/>
                                  <a:pt x="1340536" y="288290"/>
                                </a:cubicBezTo>
                                <a:cubicBezTo>
                                  <a:pt x="1341044" y="288544"/>
                                  <a:pt x="1341425" y="288670"/>
                                  <a:pt x="1341933" y="288798"/>
                                </a:cubicBezTo>
                                <a:cubicBezTo>
                                  <a:pt x="1342441" y="288925"/>
                                  <a:pt x="1342949" y="289052"/>
                                  <a:pt x="1343457" y="289179"/>
                                </a:cubicBezTo>
                                <a:cubicBezTo>
                                  <a:pt x="1343965" y="289306"/>
                                  <a:pt x="1344346" y="289433"/>
                                  <a:pt x="1344854" y="289560"/>
                                </a:cubicBezTo>
                                <a:cubicBezTo>
                                  <a:pt x="1345362" y="289687"/>
                                  <a:pt x="1345870" y="289814"/>
                                  <a:pt x="1346378" y="289941"/>
                                </a:cubicBezTo>
                                <a:cubicBezTo>
                                  <a:pt x="1346886" y="290068"/>
                                  <a:pt x="1347267" y="290194"/>
                                  <a:pt x="1347775" y="290321"/>
                                </a:cubicBezTo>
                                <a:cubicBezTo>
                                  <a:pt x="1348283" y="290449"/>
                                  <a:pt x="1348791" y="290576"/>
                                  <a:pt x="1349299" y="290703"/>
                                </a:cubicBezTo>
                                <a:cubicBezTo>
                                  <a:pt x="1349807" y="290830"/>
                                  <a:pt x="1350188" y="290957"/>
                                  <a:pt x="1350696" y="291084"/>
                                </a:cubicBezTo>
                                <a:cubicBezTo>
                                  <a:pt x="1351204" y="291084"/>
                                  <a:pt x="1351712" y="291211"/>
                                  <a:pt x="1352220" y="291338"/>
                                </a:cubicBezTo>
                                <a:cubicBezTo>
                                  <a:pt x="1352728" y="291338"/>
                                  <a:pt x="1353109" y="291465"/>
                                  <a:pt x="1353617" y="291592"/>
                                </a:cubicBezTo>
                                <a:cubicBezTo>
                                  <a:pt x="1354125" y="291719"/>
                                  <a:pt x="1354633" y="291845"/>
                                  <a:pt x="1355141" y="291845"/>
                                </a:cubicBezTo>
                                <a:cubicBezTo>
                                  <a:pt x="1355522" y="291973"/>
                                  <a:pt x="1356030" y="292100"/>
                                  <a:pt x="1356538" y="292100"/>
                                </a:cubicBezTo>
                                <a:cubicBezTo>
                                  <a:pt x="1357046" y="292227"/>
                                  <a:pt x="1357554" y="292354"/>
                                  <a:pt x="1358062" y="292481"/>
                                </a:cubicBezTo>
                                <a:cubicBezTo>
                                  <a:pt x="1358443" y="292481"/>
                                  <a:pt x="1358951" y="292608"/>
                                  <a:pt x="1359459" y="292735"/>
                                </a:cubicBezTo>
                                <a:cubicBezTo>
                                  <a:pt x="1359967" y="292862"/>
                                  <a:pt x="1360475" y="292989"/>
                                  <a:pt x="1360983" y="292989"/>
                                </a:cubicBezTo>
                                <a:cubicBezTo>
                                  <a:pt x="1361364" y="293116"/>
                                  <a:pt x="1361872" y="293243"/>
                                  <a:pt x="1362380" y="293243"/>
                                </a:cubicBezTo>
                                <a:cubicBezTo>
                                  <a:pt x="1362888" y="293369"/>
                                  <a:pt x="1363396" y="293496"/>
                                  <a:pt x="1363904" y="293624"/>
                                </a:cubicBezTo>
                                <a:cubicBezTo>
                                  <a:pt x="1364285" y="293751"/>
                                  <a:pt x="1364793" y="293878"/>
                                  <a:pt x="1365301" y="294005"/>
                                </a:cubicBezTo>
                                <a:cubicBezTo>
                                  <a:pt x="1365809" y="294132"/>
                                  <a:pt x="1366317" y="294132"/>
                                  <a:pt x="1366825" y="294259"/>
                                </a:cubicBezTo>
                                <a:cubicBezTo>
                                  <a:pt x="1367206" y="294386"/>
                                  <a:pt x="1367714" y="294513"/>
                                  <a:pt x="1368222" y="294640"/>
                                </a:cubicBezTo>
                                <a:cubicBezTo>
                                  <a:pt x="1368730" y="294640"/>
                                  <a:pt x="1369238" y="294767"/>
                                  <a:pt x="1369746" y="294894"/>
                                </a:cubicBezTo>
                                <a:cubicBezTo>
                                  <a:pt x="1370127" y="295020"/>
                                  <a:pt x="1370635" y="295148"/>
                                  <a:pt x="1371143" y="295148"/>
                                </a:cubicBezTo>
                                <a:cubicBezTo>
                                  <a:pt x="1371651" y="295275"/>
                                  <a:pt x="1372159" y="295275"/>
                                  <a:pt x="1372540" y="295402"/>
                                </a:cubicBezTo>
                                <a:cubicBezTo>
                                  <a:pt x="1373048" y="295529"/>
                                  <a:pt x="1373556" y="295656"/>
                                  <a:pt x="1374064" y="295656"/>
                                </a:cubicBezTo>
                                <a:cubicBezTo>
                                  <a:pt x="1374572" y="295783"/>
                                  <a:pt x="1375080" y="295910"/>
                                  <a:pt x="1375461" y="295910"/>
                                </a:cubicBezTo>
                                <a:cubicBezTo>
                                  <a:pt x="1375969" y="296037"/>
                                  <a:pt x="1376477" y="296037"/>
                                  <a:pt x="1376985" y="296164"/>
                                </a:cubicBezTo>
                                <a:cubicBezTo>
                                  <a:pt x="1377493" y="296291"/>
                                  <a:pt x="1378001" y="296291"/>
                                  <a:pt x="1378382" y="296418"/>
                                </a:cubicBezTo>
                                <a:cubicBezTo>
                                  <a:pt x="1378890" y="296418"/>
                                  <a:pt x="1379398" y="296544"/>
                                  <a:pt x="1379906" y="296671"/>
                                </a:cubicBezTo>
                                <a:cubicBezTo>
                                  <a:pt x="1380414" y="296671"/>
                                  <a:pt x="1380922" y="296799"/>
                                  <a:pt x="1381303" y="296926"/>
                                </a:cubicBezTo>
                                <a:cubicBezTo>
                                  <a:pt x="1381811" y="296926"/>
                                  <a:pt x="1382319" y="297053"/>
                                  <a:pt x="1382827" y="297180"/>
                                </a:cubicBezTo>
                                <a:cubicBezTo>
                                  <a:pt x="1383335" y="297180"/>
                                  <a:pt x="1383843" y="297307"/>
                                  <a:pt x="1384224" y="297434"/>
                                </a:cubicBezTo>
                                <a:cubicBezTo>
                                  <a:pt x="1384732" y="297434"/>
                                  <a:pt x="1385240" y="297561"/>
                                  <a:pt x="1385748" y="297688"/>
                                </a:cubicBezTo>
                                <a:cubicBezTo>
                                  <a:pt x="1386256" y="297815"/>
                                  <a:pt x="1386764" y="297815"/>
                                  <a:pt x="1387145" y="297942"/>
                                </a:cubicBezTo>
                                <a:cubicBezTo>
                                  <a:pt x="1387653" y="298069"/>
                                  <a:pt x="1388161" y="298195"/>
                                  <a:pt x="1388669" y="298323"/>
                                </a:cubicBezTo>
                                <a:cubicBezTo>
                                  <a:pt x="1389177" y="298450"/>
                                  <a:pt x="1389558" y="298450"/>
                                  <a:pt x="1390066" y="298577"/>
                                </a:cubicBezTo>
                                <a:cubicBezTo>
                                  <a:pt x="1390574" y="298831"/>
                                  <a:pt x="1391082" y="298958"/>
                                  <a:pt x="1391590" y="299085"/>
                                </a:cubicBezTo>
                                <a:cubicBezTo>
                                  <a:pt x="1392098" y="299212"/>
                                  <a:pt x="1392479" y="299339"/>
                                  <a:pt x="1392987" y="299466"/>
                                </a:cubicBezTo>
                                <a:cubicBezTo>
                                  <a:pt x="1393495" y="299593"/>
                                  <a:pt x="1394003" y="299846"/>
                                  <a:pt x="1394511" y="299974"/>
                                </a:cubicBezTo>
                                <a:cubicBezTo>
                                  <a:pt x="1395019" y="300101"/>
                                  <a:pt x="1395400" y="300228"/>
                                  <a:pt x="1395908" y="300482"/>
                                </a:cubicBezTo>
                                <a:cubicBezTo>
                                  <a:pt x="1396416" y="300609"/>
                                  <a:pt x="1396924" y="300863"/>
                                  <a:pt x="1397432" y="300990"/>
                                </a:cubicBezTo>
                                <a:cubicBezTo>
                                  <a:pt x="1397940" y="301244"/>
                                  <a:pt x="1398321" y="301370"/>
                                  <a:pt x="1398829" y="301625"/>
                                </a:cubicBezTo>
                                <a:cubicBezTo>
                                  <a:pt x="1399337" y="301752"/>
                                  <a:pt x="1399845" y="302006"/>
                                  <a:pt x="1400353" y="302260"/>
                                </a:cubicBezTo>
                                <a:cubicBezTo>
                                  <a:pt x="1400861" y="302387"/>
                                  <a:pt x="1401242" y="302641"/>
                                  <a:pt x="1401750" y="302894"/>
                                </a:cubicBezTo>
                                <a:cubicBezTo>
                                  <a:pt x="1402258" y="303149"/>
                                  <a:pt x="1402766" y="303403"/>
                                  <a:pt x="1403274" y="303657"/>
                                </a:cubicBezTo>
                                <a:cubicBezTo>
                                  <a:pt x="1403782" y="303911"/>
                                  <a:pt x="1404163" y="304165"/>
                                  <a:pt x="1404671" y="304419"/>
                                </a:cubicBezTo>
                                <a:cubicBezTo>
                                  <a:pt x="1405179" y="304673"/>
                                  <a:pt x="1405687" y="304927"/>
                                  <a:pt x="1406195" y="305181"/>
                                </a:cubicBezTo>
                                <a:cubicBezTo>
                                  <a:pt x="1406576" y="305562"/>
                                  <a:pt x="1407084" y="305816"/>
                                  <a:pt x="1407592" y="306069"/>
                                </a:cubicBezTo>
                                <a:cubicBezTo>
                                  <a:pt x="1408100" y="306324"/>
                                  <a:pt x="1408608" y="306705"/>
                                  <a:pt x="1409116" y="306959"/>
                                </a:cubicBezTo>
                                <a:cubicBezTo>
                                  <a:pt x="1409497" y="307213"/>
                                  <a:pt x="1410005" y="307467"/>
                                  <a:pt x="1410513" y="307720"/>
                                </a:cubicBezTo>
                                <a:cubicBezTo>
                                  <a:pt x="1411021" y="307975"/>
                                  <a:pt x="1411529" y="308229"/>
                                  <a:pt x="1412037" y="308483"/>
                                </a:cubicBezTo>
                                <a:cubicBezTo>
                                  <a:pt x="1412418" y="308737"/>
                                  <a:pt x="1412926" y="308991"/>
                                  <a:pt x="1413434" y="309244"/>
                                </a:cubicBezTo>
                                <a:cubicBezTo>
                                  <a:pt x="1413942" y="309499"/>
                                  <a:pt x="1414450" y="309626"/>
                                  <a:pt x="1414958" y="309880"/>
                                </a:cubicBezTo>
                                <a:cubicBezTo>
                                  <a:pt x="1415339" y="310007"/>
                                  <a:pt x="1415847" y="310261"/>
                                  <a:pt x="1416355" y="310388"/>
                                </a:cubicBezTo>
                                <a:cubicBezTo>
                                  <a:pt x="1416863" y="310515"/>
                                  <a:pt x="1417371" y="310642"/>
                                  <a:pt x="1417879" y="310769"/>
                                </a:cubicBezTo>
                                <a:cubicBezTo>
                                  <a:pt x="1418260" y="310895"/>
                                  <a:pt x="1418768" y="311023"/>
                                  <a:pt x="1419276" y="311150"/>
                                </a:cubicBezTo>
                                <a:cubicBezTo>
                                  <a:pt x="1419784" y="311277"/>
                                  <a:pt x="1420292" y="311277"/>
                                  <a:pt x="1420800" y="311404"/>
                                </a:cubicBezTo>
                                <a:cubicBezTo>
                                  <a:pt x="1421181" y="311404"/>
                                  <a:pt x="1421689" y="311404"/>
                                  <a:pt x="1422197" y="311531"/>
                                </a:cubicBezTo>
                                <a:cubicBezTo>
                                  <a:pt x="1422705" y="311531"/>
                                  <a:pt x="1423213" y="311531"/>
                                  <a:pt x="1423594" y="311658"/>
                                </a:cubicBezTo>
                                <a:cubicBezTo>
                                  <a:pt x="1424102" y="311658"/>
                                  <a:pt x="1424610" y="311658"/>
                                  <a:pt x="1425118" y="311658"/>
                                </a:cubicBezTo>
                                <a:cubicBezTo>
                                  <a:pt x="1425626" y="311785"/>
                                  <a:pt x="1426134" y="311785"/>
                                  <a:pt x="1426515" y="311785"/>
                                </a:cubicBezTo>
                                <a:cubicBezTo>
                                  <a:pt x="1427023" y="311912"/>
                                  <a:pt x="1427531" y="311912"/>
                                  <a:pt x="1428039" y="311912"/>
                                </a:cubicBezTo>
                                <a:cubicBezTo>
                                  <a:pt x="1428547" y="312039"/>
                                  <a:pt x="1429055" y="312039"/>
                                  <a:pt x="1429436" y="312166"/>
                                </a:cubicBezTo>
                                <a:cubicBezTo>
                                  <a:pt x="1429944" y="312166"/>
                                  <a:pt x="1430452" y="312293"/>
                                  <a:pt x="1430960" y="312293"/>
                                </a:cubicBezTo>
                                <a:cubicBezTo>
                                  <a:pt x="1431468" y="312419"/>
                                  <a:pt x="1431976" y="312419"/>
                                  <a:pt x="1432357" y="312546"/>
                                </a:cubicBezTo>
                                <a:cubicBezTo>
                                  <a:pt x="1432865" y="312546"/>
                                  <a:pt x="1433373" y="312674"/>
                                  <a:pt x="1433881" y="312674"/>
                                </a:cubicBezTo>
                                <a:cubicBezTo>
                                  <a:pt x="1434389" y="312674"/>
                                  <a:pt x="1434897" y="312674"/>
                                  <a:pt x="1435278" y="312801"/>
                                </a:cubicBezTo>
                                <a:cubicBezTo>
                                  <a:pt x="1435786" y="312801"/>
                                  <a:pt x="1436294" y="312801"/>
                                  <a:pt x="1436802" y="312801"/>
                                </a:cubicBezTo>
                                <a:cubicBezTo>
                                  <a:pt x="1437310" y="312801"/>
                                  <a:pt x="1437818" y="312801"/>
                                  <a:pt x="1438199" y="312801"/>
                                </a:cubicBezTo>
                                <a:cubicBezTo>
                                  <a:pt x="1438707" y="312801"/>
                                  <a:pt x="1439215" y="312674"/>
                                  <a:pt x="1439723" y="312674"/>
                                </a:cubicBezTo>
                                <a:cubicBezTo>
                                  <a:pt x="1440231" y="312674"/>
                                  <a:pt x="1440612" y="312674"/>
                                  <a:pt x="1441120" y="312546"/>
                                </a:cubicBezTo>
                                <a:cubicBezTo>
                                  <a:pt x="1441628" y="312546"/>
                                  <a:pt x="1442136" y="312546"/>
                                  <a:pt x="1442644" y="312419"/>
                                </a:cubicBezTo>
                                <a:cubicBezTo>
                                  <a:pt x="1443152" y="312419"/>
                                  <a:pt x="1443533" y="312419"/>
                                  <a:pt x="1444041" y="312293"/>
                                </a:cubicBezTo>
                                <a:cubicBezTo>
                                  <a:pt x="1444549" y="312293"/>
                                  <a:pt x="1445057" y="312293"/>
                                  <a:pt x="1445565" y="312166"/>
                                </a:cubicBezTo>
                                <a:cubicBezTo>
                                  <a:pt x="1446073" y="312166"/>
                                  <a:pt x="1446454" y="312166"/>
                                  <a:pt x="1446962" y="312039"/>
                                </a:cubicBezTo>
                                <a:cubicBezTo>
                                  <a:pt x="1447470" y="312039"/>
                                  <a:pt x="1447978" y="312039"/>
                                  <a:pt x="1448486" y="311912"/>
                                </a:cubicBezTo>
                                <a:cubicBezTo>
                                  <a:pt x="1448994" y="311912"/>
                                  <a:pt x="1449375" y="311912"/>
                                  <a:pt x="1449883" y="311785"/>
                                </a:cubicBezTo>
                                <a:cubicBezTo>
                                  <a:pt x="1450391" y="311785"/>
                                  <a:pt x="1450899" y="311658"/>
                                  <a:pt x="1451407" y="311658"/>
                                </a:cubicBezTo>
                                <a:cubicBezTo>
                                  <a:pt x="1451915" y="311531"/>
                                  <a:pt x="1452296" y="311404"/>
                                  <a:pt x="1452804" y="311404"/>
                                </a:cubicBezTo>
                                <a:cubicBezTo>
                                  <a:pt x="1453312" y="311277"/>
                                  <a:pt x="1453820" y="311150"/>
                                  <a:pt x="1454328" y="311023"/>
                                </a:cubicBezTo>
                                <a:cubicBezTo>
                                  <a:pt x="1454836" y="310895"/>
                                  <a:pt x="1455217" y="310769"/>
                                  <a:pt x="1455725" y="310642"/>
                                </a:cubicBezTo>
                                <a:cubicBezTo>
                                  <a:pt x="1456233" y="310515"/>
                                  <a:pt x="1456741" y="310388"/>
                                  <a:pt x="1457249" y="310134"/>
                                </a:cubicBezTo>
                                <a:cubicBezTo>
                                  <a:pt x="1457630" y="310007"/>
                                  <a:pt x="1458138" y="309880"/>
                                  <a:pt x="1458646" y="309626"/>
                                </a:cubicBezTo>
                                <a:cubicBezTo>
                                  <a:pt x="1459154" y="309499"/>
                                  <a:pt x="1459662" y="309371"/>
                                  <a:pt x="1460170" y="309118"/>
                                </a:cubicBezTo>
                                <a:cubicBezTo>
                                  <a:pt x="1460551" y="308991"/>
                                  <a:pt x="1461059" y="308737"/>
                                  <a:pt x="1461567" y="308483"/>
                                </a:cubicBezTo>
                                <a:cubicBezTo>
                                  <a:pt x="1462075" y="308356"/>
                                  <a:pt x="1462583" y="308102"/>
                                  <a:pt x="1463091" y="307848"/>
                                </a:cubicBezTo>
                                <a:cubicBezTo>
                                  <a:pt x="1463472" y="307720"/>
                                  <a:pt x="1463980" y="307467"/>
                                  <a:pt x="1464488" y="307213"/>
                                </a:cubicBezTo>
                                <a:cubicBezTo>
                                  <a:pt x="1464996" y="306959"/>
                                  <a:pt x="1465504" y="306705"/>
                                  <a:pt x="1466012" y="306451"/>
                                </a:cubicBezTo>
                                <a:cubicBezTo>
                                  <a:pt x="1466393" y="306196"/>
                                  <a:pt x="1466901" y="305816"/>
                                  <a:pt x="1467409" y="305562"/>
                                </a:cubicBezTo>
                                <a:cubicBezTo>
                                  <a:pt x="1467917" y="305181"/>
                                  <a:pt x="1468425" y="304927"/>
                                  <a:pt x="1468933" y="304545"/>
                                </a:cubicBezTo>
                                <a:cubicBezTo>
                                  <a:pt x="1469314" y="304165"/>
                                  <a:pt x="1469822" y="303784"/>
                                  <a:pt x="1470330" y="303403"/>
                                </a:cubicBezTo>
                                <a:cubicBezTo>
                                  <a:pt x="1470838" y="303021"/>
                                  <a:pt x="1471346" y="302641"/>
                                  <a:pt x="1471854" y="302133"/>
                                </a:cubicBezTo>
                                <a:cubicBezTo>
                                  <a:pt x="1472235" y="301752"/>
                                  <a:pt x="1472743" y="301244"/>
                                  <a:pt x="1473251" y="300736"/>
                                </a:cubicBezTo>
                                <a:cubicBezTo>
                                  <a:pt x="1473759" y="300228"/>
                                  <a:pt x="1474267" y="299719"/>
                                  <a:pt x="1474648" y="299212"/>
                                </a:cubicBezTo>
                                <a:cubicBezTo>
                                  <a:pt x="1475156" y="298704"/>
                                  <a:pt x="1475664" y="298195"/>
                                  <a:pt x="1476172" y="297561"/>
                                </a:cubicBezTo>
                                <a:cubicBezTo>
                                  <a:pt x="1476680" y="297053"/>
                                  <a:pt x="1477188" y="296418"/>
                                  <a:pt x="1477569" y="295910"/>
                                </a:cubicBezTo>
                                <a:cubicBezTo>
                                  <a:pt x="1478077" y="295275"/>
                                  <a:pt x="1478585" y="294767"/>
                                  <a:pt x="1479093" y="294132"/>
                                </a:cubicBezTo>
                                <a:cubicBezTo>
                                  <a:pt x="1479601" y="293624"/>
                                  <a:pt x="1480109" y="293116"/>
                                  <a:pt x="1480490" y="292608"/>
                                </a:cubicBezTo>
                                <a:cubicBezTo>
                                  <a:pt x="1480998" y="292100"/>
                                  <a:pt x="1481506" y="291592"/>
                                  <a:pt x="1482014" y="291084"/>
                                </a:cubicBezTo>
                                <a:cubicBezTo>
                                  <a:pt x="1482522" y="290703"/>
                                  <a:pt x="1483030" y="290194"/>
                                  <a:pt x="1483411" y="289941"/>
                                </a:cubicBezTo>
                                <a:cubicBezTo>
                                  <a:pt x="1483919" y="289560"/>
                                  <a:pt x="1484427" y="289179"/>
                                  <a:pt x="1484935" y="288925"/>
                                </a:cubicBezTo>
                                <a:cubicBezTo>
                                  <a:pt x="1485443" y="288670"/>
                                  <a:pt x="1485951" y="288544"/>
                                  <a:pt x="1486332" y="288290"/>
                                </a:cubicBezTo>
                                <a:cubicBezTo>
                                  <a:pt x="1486840" y="288163"/>
                                  <a:pt x="1487348" y="288036"/>
                                  <a:pt x="1487856" y="287909"/>
                                </a:cubicBezTo>
                                <a:cubicBezTo>
                                  <a:pt x="1488364" y="287782"/>
                                  <a:pt x="1488745" y="287782"/>
                                  <a:pt x="1489253" y="287782"/>
                                </a:cubicBezTo>
                                <a:cubicBezTo>
                                  <a:pt x="1489761" y="287909"/>
                                  <a:pt x="1490269" y="287909"/>
                                  <a:pt x="1490777" y="288036"/>
                                </a:cubicBezTo>
                                <a:cubicBezTo>
                                  <a:pt x="1491285" y="288163"/>
                                  <a:pt x="1491666" y="288417"/>
                                  <a:pt x="1492174" y="288544"/>
                                </a:cubicBezTo>
                                <a:cubicBezTo>
                                  <a:pt x="1492682" y="288798"/>
                                  <a:pt x="1493190" y="289052"/>
                                  <a:pt x="1493698" y="289433"/>
                                </a:cubicBezTo>
                                <a:cubicBezTo>
                                  <a:pt x="1494206" y="289814"/>
                                  <a:pt x="1494587" y="290194"/>
                                  <a:pt x="1495095" y="290576"/>
                                </a:cubicBezTo>
                                <a:cubicBezTo>
                                  <a:pt x="1495603" y="291084"/>
                                  <a:pt x="1496111" y="291592"/>
                                  <a:pt x="1496619" y="292100"/>
                                </a:cubicBezTo>
                                <a:cubicBezTo>
                                  <a:pt x="1497127" y="292481"/>
                                  <a:pt x="1497508" y="293116"/>
                                  <a:pt x="1498016" y="293624"/>
                                </a:cubicBezTo>
                                <a:cubicBezTo>
                                  <a:pt x="1498524" y="294132"/>
                                  <a:pt x="1499032" y="294513"/>
                                  <a:pt x="1499540" y="295020"/>
                                </a:cubicBezTo>
                                <a:cubicBezTo>
                                  <a:pt x="1500048" y="295529"/>
                                  <a:pt x="1500429" y="295910"/>
                                  <a:pt x="1500937" y="296291"/>
                                </a:cubicBezTo>
                                <a:cubicBezTo>
                                  <a:pt x="1501445" y="296671"/>
                                  <a:pt x="1501953" y="296926"/>
                                  <a:pt x="1502461" y="297180"/>
                                </a:cubicBezTo>
                                <a:cubicBezTo>
                                  <a:pt x="1502969" y="297307"/>
                                  <a:pt x="1503350" y="297561"/>
                                  <a:pt x="1503858" y="297561"/>
                                </a:cubicBezTo>
                                <a:cubicBezTo>
                                  <a:pt x="1504366" y="297688"/>
                                  <a:pt x="1504874" y="297688"/>
                                  <a:pt x="1505382" y="297561"/>
                                </a:cubicBezTo>
                                <a:cubicBezTo>
                                  <a:pt x="1505890" y="297561"/>
                                  <a:pt x="1506271" y="297434"/>
                                  <a:pt x="1506779" y="297307"/>
                                </a:cubicBezTo>
                                <a:cubicBezTo>
                                  <a:pt x="1507287" y="297180"/>
                                  <a:pt x="1507795" y="297053"/>
                                  <a:pt x="1508303" y="296799"/>
                                </a:cubicBezTo>
                                <a:cubicBezTo>
                                  <a:pt x="1508684" y="296671"/>
                                  <a:pt x="1509192" y="296544"/>
                                  <a:pt x="1509700" y="296418"/>
                                </a:cubicBezTo>
                                <a:cubicBezTo>
                                  <a:pt x="1510208" y="296164"/>
                                  <a:pt x="1510716" y="296037"/>
                                  <a:pt x="1511224" y="296037"/>
                                </a:cubicBezTo>
                                <a:cubicBezTo>
                                  <a:pt x="1511605" y="295910"/>
                                  <a:pt x="1512113" y="295910"/>
                                  <a:pt x="1512621" y="295910"/>
                                </a:cubicBezTo>
                                <a:cubicBezTo>
                                  <a:pt x="1513129" y="295783"/>
                                  <a:pt x="1513637" y="295910"/>
                                  <a:pt x="1514145" y="295910"/>
                                </a:cubicBezTo>
                                <a:cubicBezTo>
                                  <a:pt x="1514526" y="296037"/>
                                  <a:pt x="1515034" y="296037"/>
                                  <a:pt x="1515542" y="296164"/>
                                </a:cubicBezTo>
                                <a:cubicBezTo>
                                  <a:pt x="1516050" y="296291"/>
                                  <a:pt x="1516558" y="296418"/>
                                  <a:pt x="1517066" y="296544"/>
                                </a:cubicBezTo>
                                <a:cubicBezTo>
                                  <a:pt x="1517447" y="296799"/>
                                  <a:pt x="1517955" y="296926"/>
                                  <a:pt x="1518463" y="297053"/>
                                </a:cubicBezTo>
                                <a:cubicBezTo>
                                  <a:pt x="1518971" y="297307"/>
                                  <a:pt x="1519479" y="297434"/>
                                  <a:pt x="1519987" y="297561"/>
                                </a:cubicBezTo>
                                <a:cubicBezTo>
                                  <a:pt x="1520368" y="297815"/>
                                  <a:pt x="1520876" y="297942"/>
                                  <a:pt x="1521384" y="298195"/>
                                </a:cubicBezTo>
                                <a:cubicBezTo>
                                  <a:pt x="1521892" y="298323"/>
                                  <a:pt x="1522400" y="298577"/>
                                  <a:pt x="1522781" y="298704"/>
                                </a:cubicBezTo>
                                <a:cubicBezTo>
                                  <a:pt x="1523289" y="298831"/>
                                  <a:pt x="1523797" y="298958"/>
                                  <a:pt x="1524305" y="299085"/>
                                </a:cubicBezTo>
                                <a:cubicBezTo>
                                  <a:pt x="1524813" y="299212"/>
                                  <a:pt x="1525321" y="299339"/>
                                  <a:pt x="1525702" y="299466"/>
                                </a:cubicBezTo>
                                <a:cubicBezTo>
                                  <a:pt x="1526210" y="299593"/>
                                  <a:pt x="1526718" y="299719"/>
                                  <a:pt x="1527226" y="299719"/>
                                </a:cubicBezTo>
                                <a:cubicBezTo>
                                  <a:pt x="1527734" y="299846"/>
                                  <a:pt x="1528242" y="299846"/>
                                  <a:pt x="1528623" y="299846"/>
                                </a:cubicBezTo>
                                <a:cubicBezTo>
                                  <a:pt x="1529131" y="299974"/>
                                  <a:pt x="1529639" y="299974"/>
                                  <a:pt x="1530147" y="299974"/>
                                </a:cubicBezTo>
                                <a:cubicBezTo>
                                  <a:pt x="1530655" y="299974"/>
                                  <a:pt x="1531163" y="299974"/>
                                  <a:pt x="1531544" y="299846"/>
                                </a:cubicBezTo>
                                <a:cubicBezTo>
                                  <a:pt x="1532052" y="299846"/>
                                  <a:pt x="1532560" y="299846"/>
                                  <a:pt x="1533068" y="299719"/>
                                </a:cubicBezTo>
                                <a:cubicBezTo>
                                  <a:pt x="1533576" y="299719"/>
                                  <a:pt x="1534084" y="299593"/>
                                  <a:pt x="1534465" y="299466"/>
                                </a:cubicBezTo>
                                <a:cubicBezTo>
                                  <a:pt x="1534973" y="299466"/>
                                  <a:pt x="1535481" y="299339"/>
                                  <a:pt x="1535989" y="299212"/>
                                </a:cubicBezTo>
                                <a:cubicBezTo>
                                  <a:pt x="1536497" y="299085"/>
                                  <a:pt x="1537005" y="298958"/>
                                  <a:pt x="1537386" y="298704"/>
                                </a:cubicBezTo>
                                <a:cubicBezTo>
                                  <a:pt x="1537894" y="298577"/>
                                  <a:pt x="1538402" y="298450"/>
                                  <a:pt x="1538910" y="298195"/>
                                </a:cubicBezTo>
                                <a:cubicBezTo>
                                  <a:pt x="1539418" y="298069"/>
                                  <a:pt x="1539799" y="297815"/>
                                  <a:pt x="1540307" y="297561"/>
                                </a:cubicBezTo>
                                <a:cubicBezTo>
                                  <a:pt x="1540815" y="297434"/>
                                  <a:pt x="1541323" y="297053"/>
                                  <a:pt x="1541831" y="296799"/>
                                </a:cubicBezTo>
                                <a:cubicBezTo>
                                  <a:pt x="1542339" y="296544"/>
                                  <a:pt x="1542720" y="296291"/>
                                  <a:pt x="1543228" y="295910"/>
                                </a:cubicBezTo>
                                <a:cubicBezTo>
                                  <a:pt x="1543736" y="295656"/>
                                  <a:pt x="1544244" y="295275"/>
                                  <a:pt x="1544752" y="294894"/>
                                </a:cubicBezTo>
                                <a:cubicBezTo>
                                  <a:pt x="1545260" y="294513"/>
                                  <a:pt x="1545641" y="294132"/>
                                  <a:pt x="1546149" y="293751"/>
                                </a:cubicBezTo>
                                <a:cubicBezTo>
                                  <a:pt x="1546657" y="293369"/>
                                  <a:pt x="1547165" y="292989"/>
                                  <a:pt x="1547673" y="292481"/>
                                </a:cubicBezTo>
                                <a:cubicBezTo>
                                  <a:pt x="1548181" y="292100"/>
                                  <a:pt x="1548562" y="291592"/>
                                  <a:pt x="1549070" y="291084"/>
                                </a:cubicBezTo>
                                <a:cubicBezTo>
                                  <a:pt x="1549578" y="290703"/>
                                  <a:pt x="1550086" y="290194"/>
                                  <a:pt x="1550594" y="289687"/>
                                </a:cubicBezTo>
                                <a:cubicBezTo>
                                  <a:pt x="1551102" y="289306"/>
                                  <a:pt x="1551483" y="288798"/>
                                  <a:pt x="1551991" y="288290"/>
                                </a:cubicBezTo>
                                <a:cubicBezTo>
                                  <a:pt x="1552499" y="287782"/>
                                  <a:pt x="1553007" y="287401"/>
                                  <a:pt x="1553515" y="286893"/>
                                </a:cubicBezTo>
                                <a:cubicBezTo>
                                  <a:pt x="1554023" y="286385"/>
                                  <a:pt x="1554404" y="286004"/>
                                  <a:pt x="1554912" y="285623"/>
                                </a:cubicBezTo>
                                <a:cubicBezTo>
                                  <a:pt x="1555420" y="285115"/>
                                  <a:pt x="1555928" y="284734"/>
                                  <a:pt x="1556436" y="284353"/>
                                </a:cubicBezTo>
                                <a:cubicBezTo>
                                  <a:pt x="1556817" y="283971"/>
                                  <a:pt x="1557325" y="283718"/>
                                  <a:pt x="1557833" y="283337"/>
                                </a:cubicBezTo>
                                <a:cubicBezTo>
                                  <a:pt x="1558341" y="283083"/>
                                  <a:pt x="1558849" y="282829"/>
                                  <a:pt x="1559357" y="282575"/>
                                </a:cubicBezTo>
                                <a:cubicBezTo>
                                  <a:pt x="1559738" y="282320"/>
                                  <a:pt x="1560246" y="282194"/>
                                  <a:pt x="1560754" y="281940"/>
                                </a:cubicBezTo>
                                <a:cubicBezTo>
                                  <a:pt x="1561262" y="281813"/>
                                  <a:pt x="1561770" y="281686"/>
                                  <a:pt x="1562278" y="281559"/>
                                </a:cubicBezTo>
                                <a:cubicBezTo>
                                  <a:pt x="1562659" y="281432"/>
                                  <a:pt x="1563167" y="281432"/>
                                  <a:pt x="1563675" y="281305"/>
                                </a:cubicBezTo>
                                <a:cubicBezTo>
                                  <a:pt x="1564183" y="281305"/>
                                  <a:pt x="1564691" y="281178"/>
                                  <a:pt x="1565199" y="281178"/>
                                </a:cubicBezTo>
                                <a:cubicBezTo>
                                  <a:pt x="1565580" y="281178"/>
                                  <a:pt x="1566088" y="281178"/>
                                  <a:pt x="1566596" y="281178"/>
                                </a:cubicBezTo>
                                <a:cubicBezTo>
                                  <a:pt x="1567104" y="281051"/>
                                  <a:pt x="1567612" y="281051"/>
                                  <a:pt x="1568120" y="281051"/>
                                </a:cubicBezTo>
                                <a:cubicBezTo>
                                  <a:pt x="1568501" y="281051"/>
                                  <a:pt x="1569009" y="281051"/>
                                  <a:pt x="1569517" y="281051"/>
                                </a:cubicBezTo>
                                <a:cubicBezTo>
                                  <a:pt x="1570025" y="281051"/>
                                  <a:pt x="1570533" y="280924"/>
                                  <a:pt x="1571041" y="280924"/>
                                </a:cubicBezTo>
                                <a:cubicBezTo>
                                  <a:pt x="1571422" y="280924"/>
                                  <a:pt x="1571930" y="280796"/>
                                  <a:pt x="1572438" y="280669"/>
                                </a:cubicBezTo>
                                <a:cubicBezTo>
                                  <a:pt x="1572946" y="280669"/>
                                  <a:pt x="1573454" y="280543"/>
                                  <a:pt x="1573835" y="280416"/>
                                </a:cubicBezTo>
                                <a:cubicBezTo>
                                  <a:pt x="1574343" y="280289"/>
                                  <a:pt x="1574851" y="280035"/>
                                  <a:pt x="1575359" y="279908"/>
                                </a:cubicBezTo>
                                <a:cubicBezTo>
                                  <a:pt x="1575867" y="279781"/>
                                  <a:pt x="1576375" y="279527"/>
                                  <a:pt x="1576756" y="279273"/>
                                </a:cubicBezTo>
                                <a:cubicBezTo>
                                  <a:pt x="1577264" y="279145"/>
                                  <a:pt x="1577772" y="278765"/>
                                  <a:pt x="1578280" y="278511"/>
                                </a:cubicBezTo>
                                <a:cubicBezTo>
                                  <a:pt x="1578788" y="278257"/>
                                  <a:pt x="1579296" y="278003"/>
                                  <a:pt x="1579677" y="277621"/>
                                </a:cubicBezTo>
                                <a:cubicBezTo>
                                  <a:pt x="1580185" y="277241"/>
                                  <a:pt x="1580693" y="276987"/>
                                  <a:pt x="1581201" y="276606"/>
                                </a:cubicBezTo>
                                <a:cubicBezTo>
                                  <a:pt x="1581709" y="276225"/>
                                  <a:pt x="1582217" y="275844"/>
                                  <a:pt x="1582598" y="275463"/>
                                </a:cubicBezTo>
                                <a:cubicBezTo>
                                  <a:pt x="1583106" y="275082"/>
                                  <a:pt x="1583614" y="274574"/>
                                  <a:pt x="1584122" y="274193"/>
                                </a:cubicBezTo>
                                <a:cubicBezTo>
                                  <a:pt x="1584630" y="273812"/>
                                  <a:pt x="1585138" y="273304"/>
                                  <a:pt x="1585519" y="272923"/>
                                </a:cubicBezTo>
                                <a:cubicBezTo>
                                  <a:pt x="1586027" y="272415"/>
                                  <a:pt x="1586535" y="272034"/>
                                  <a:pt x="1587043" y="271526"/>
                                </a:cubicBezTo>
                                <a:cubicBezTo>
                                  <a:pt x="1587551" y="271144"/>
                                  <a:pt x="1588059" y="270637"/>
                                  <a:pt x="1588440" y="270129"/>
                                </a:cubicBezTo>
                                <a:cubicBezTo>
                                  <a:pt x="1588948" y="269748"/>
                                  <a:pt x="1589456" y="269240"/>
                                  <a:pt x="1589964" y="268732"/>
                                </a:cubicBezTo>
                                <a:cubicBezTo>
                                  <a:pt x="1590472" y="268224"/>
                                  <a:pt x="1590853" y="267716"/>
                                  <a:pt x="1591361" y="267208"/>
                                </a:cubicBezTo>
                                <a:cubicBezTo>
                                  <a:pt x="1591869" y="266700"/>
                                  <a:pt x="1592377" y="266192"/>
                                  <a:pt x="1592885" y="265684"/>
                                </a:cubicBezTo>
                                <a:cubicBezTo>
                                  <a:pt x="1593393" y="265049"/>
                                  <a:pt x="1593774" y="264541"/>
                                  <a:pt x="1594282" y="263906"/>
                                </a:cubicBezTo>
                                <a:cubicBezTo>
                                  <a:pt x="1594790" y="263270"/>
                                  <a:pt x="1595298" y="262636"/>
                                  <a:pt x="1595806" y="262001"/>
                                </a:cubicBezTo>
                                <a:cubicBezTo>
                                  <a:pt x="1596314" y="261366"/>
                                  <a:pt x="1596695" y="260604"/>
                                  <a:pt x="1597203" y="259842"/>
                                </a:cubicBezTo>
                                <a:cubicBezTo>
                                  <a:pt x="1597711" y="259080"/>
                                  <a:pt x="1598219" y="258318"/>
                                  <a:pt x="1598727" y="257556"/>
                                </a:cubicBezTo>
                                <a:cubicBezTo>
                                  <a:pt x="1599235" y="256667"/>
                                  <a:pt x="1599616" y="255905"/>
                                  <a:pt x="1600124" y="255016"/>
                                </a:cubicBezTo>
                                <a:cubicBezTo>
                                  <a:pt x="1600632" y="254127"/>
                                  <a:pt x="1601140" y="253238"/>
                                  <a:pt x="1601648" y="252476"/>
                                </a:cubicBezTo>
                                <a:cubicBezTo>
                                  <a:pt x="1602156" y="251587"/>
                                  <a:pt x="1602537" y="250697"/>
                                  <a:pt x="1603045" y="249936"/>
                                </a:cubicBezTo>
                                <a:cubicBezTo>
                                  <a:pt x="1603553" y="249174"/>
                                  <a:pt x="1604061" y="248285"/>
                                  <a:pt x="1604569" y="247650"/>
                                </a:cubicBezTo>
                                <a:cubicBezTo>
                                  <a:pt x="1605077" y="247015"/>
                                  <a:pt x="1605458" y="246380"/>
                                  <a:pt x="1605966" y="245871"/>
                                </a:cubicBezTo>
                                <a:cubicBezTo>
                                  <a:pt x="1606474" y="245237"/>
                                  <a:pt x="1606982" y="244856"/>
                                  <a:pt x="1607490" y="244475"/>
                                </a:cubicBezTo>
                                <a:cubicBezTo>
                                  <a:pt x="1607871" y="244094"/>
                                  <a:pt x="1608379" y="243967"/>
                                  <a:pt x="1608887" y="243840"/>
                                </a:cubicBezTo>
                                <a:cubicBezTo>
                                  <a:pt x="1609395" y="243586"/>
                                  <a:pt x="1609903" y="243586"/>
                                  <a:pt x="1610411" y="243586"/>
                                </a:cubicBezTo>
                                <a:cubicBezTo>
                                  <a:pt x="1610792" y="243713"/>
                                  <a:pt x="1611300" y="243840"/>
                                  <a:pt x="1611808" y="243967"/>
                                </a:cubicBezTo>
                                <a:cubicBezTo>
                                  <a:pt x="1612316" y="244094"/>
                                  <a:pt x="1612824" y="244347"/>
                                  <a:pt x="1613332" y="244602"/>
                                </a:cubicBezTo>
                                <a:cubicBezTo>
                                  <a:pt x="1613713" y="244856"/>
                                  <a:pt x="1614221" y="245237"/>
                                  <a:pt x="1614729" y="245491"/>
                                </a:cubicBezTo>
                                <a:cubicBezTo>
                                  <a:pt x="1615237" y="245744"/>
                                  <a:pt x="1615745" y="246126"/>
                                  <a:pt x="1616253" y="246380"/>
                                </a:cubicBezTo>
                                <a:cubicBezTo>
                                  <a:pt x="1616634" y="246634"/>
                                  <a:pt x="1617142" y="246888"/>
                                  <a:pt x="1617650" y="247142"/>
                                </a:cubicBezTo>
                                <a:cubicBezTo>
                                  <a:pt x="1618158" y="247395"/>
                                  <a:pt x="1618666" y="247522"/>
                                  <a:pt x="1619174" y="247650"/>
                                </a:cubicBezTo>
                                <a:cubicBezTo>
                                  <a:pt x="1619555" y="247904"/>
                                  <a:pt x="1620063" y="247904"/>
                                  <a:pt x="1620571" y="248031"/>
                                </a:cubicBezTo>
                                <a:cubicBezTo>
                                  <a:pt x="1621079" y="248158"/>
                                  <a:pt x="1621587" y="248158"/>
                                  <a:pt x="1622095" y="248285"/>
                                </a:cubicBezTo>
                                <a:cubicBezTo>
                                  <a:pt x="1622476" y="248285"/>
                                  <a:pt x="1622984" y="248285"/>
                                  <a:pt x="1623492" y="248285"/>
                                </a:cubicBezTo>
                                <a:cubicBezTo>
                                  <a:pt x="1624000" y="248412"/>
                                  <a:pt x="1624508" y="248412"/>
                                  <a:pt x="1624889" y="248412"/>
                                </a:cubicBezTo>
                                <a:cubicBezTo>
                                  <a:pt x="1625397" y="248412"/>
                                  <a:pt x="1625905" y="248539"/>
                                  <a:pt x="1626413" y="248666"/>
                                </a:cubicBezTo>
                                <a:cubicBezTo>
                                  <a:pt x="1626921" y="248666"/>
                                  <a:pt x="1627429" y="248793"/>
                                  <a:pt x="1627810" y="248919"/>
                                </a:cubicBezTo>
                                <a:cubicBezTo>
                                  <a:pt x="1628318" y="249174"/>
                                  <a:pt x="1628826" y="249301"/>
                                  <a:pt x="1629334" y="249555"/>
                                </a:cubicBezTo>
                                <a:cubicBezTo>
                                  <a:pt x="1629842" y="249809"/>
                                  <a:pt x="1630350" y="250063"/>
                                  <a:pt x="1630731" y="250444"/>
                                </a:cubicBezTo>
                                <a:cubicBezTo>
                                  <a:pt x="1631239" y="250697"/>
                                  <a:pt x="1631747" y="251079"/>
                                  <a:pt x="1632255" y="251460"/>
                                </a:cubicBezTo>
                                <a:cubicBezTo>
                                  <a:pt x="1632763" y="251841"/>
                                  <a:pt x="1633271" y="252221"/>
                                  <a:pt x="1633652" y="252730"/>
                                </a:cubicBezTo>
                                <a:cubicBezTo>
                                  <a:pt x="1634160" y="253111"/>
                                  <a:pt x="1634668" y="253619"/>
                                  <a:pt x="1635176" y="254000"/>
                                </a:cubicBezTo>
                                <a:cubicBezTo>
                                  <a:pt x="1635684" y="254508"/>
                                  <a:pt x="1636192" y="254889"/>
                                  <a:pt x="1636573" y="255396"/>
                                </a:cubicBezTo>
                                <a:cubicBezTo>
                                  <a:pt x="1637081" y="255778"/>
                                  <a:pt x="1637589" y="256159"/>
                                  <a:pt x="1638097" y="256667"/>
                                </a:cubicBezTo>
                                <a:cubicBezTo>
                                  <a:pt x="1638605" y="257047"/>
                                  <a:pt x="1639113" y="257429"/>
                                  <a:pt x="1639494" y="257810"/>
                                </a:cubicBezTo>
                                <a:cubicBezTo>
                                  <a:pt x="1640002" y="258064"/>
                                  <a:pt x="1640510" y="258444"/>
                                  <a:pt x="1641018" y="258826"/>
                                </a:cubicBezTo>
                                <a:cubicBezTo>
                                  <a:pt x="1641526" y="259080"/>
                                  <a:pt x="1641907" y="259334"/>
                                  <a:pt x="1642415" y="259588"/>
                                </a:cubicBezTo>
                                <a:cubicBezTo>
                                  <a:pt x="1642923" y="259842"/>
                                  <a:pt x="1643431" y="260095"/>
                                  <a:pt x="1643939" y="260222"/>
                                </a:cubicBezTo>
                                <a:cubicBezTo>
                                  <a:pt x="1644447" y="260477"/>
                                  <a:pt x="1644828" y="260604"/>
                                  <a:pt x="1645336" y="260858"/>
                                </a:cubicBezTo>
                                <a:cubicBezTo>
                                  <a:pt x="1645844" y="260985"/>
                                  <a:pt x="1646352" y="261112"/>
                                  <a:pt x="1646860" y="261239"/>
                                </a:cubicBezTo>
                                <a:cubicBezTo>
                                  <a:pt x="1647368" y="261366"/>
                                  <a:pt x="1647749" y="261493"/>
                                  <a:pt x="1648257" y="261619"/>
                                </a:cubicBezTo>
                                <a:cubicBezTo>
                                  <a:pt x="1648765" y="261746"/>
                                  <a:pt x="1649273" y="261874"/>
                                  <a:pt x="1649781" y="262001"/>
                                </a:cubicBezTo>
                                <a:cubicBezTo>
                                  <a:pt x="1650289" y="262001"/>
                                  <a:pt x="1650670" y="262128"/>
                                  <a:pt x="1651178" y="262255"/>
                                </a:cubicBezTo>
                                <a:cubicBezTo>
                                  <a:pt x="1651686" y="262382"/>
                                  <a:pt x="1652194" y="262382"/>
                                  <a:pt x="1652702" y="262509"/>
                                </a:cubicBezTo>
                                <a:cubicBezTo>
                                  <a:pt x="1653210" y="262636"/>
                                  <a:pt x="1653591" y="262636"/>
                                  <a:pt x="1654099" y="262763"/>
                                </a:cubicBezTo>
                                <a:cubicBezTo>
                                  <a:pt x="1654607" y="262890"/>
                                  <a:pt x="1655115" y="263017"/>
                                  <a:pt x="1655623" y="263144"/>
                                </a:cubicBezTo>
                                <a:cubicBezTo>
                                  <a:pt x="1656131" y="263144"/>
                                  <a:pt x="1656512" y="263270"/>
                                  <a:pt x="1657020" y="263398"/>
                                </a:cubicBezTo>
                                <a:cubicBezTo>
                                  <a:pt x="1657528" y="263525"/>
                                  <a:pt x="1658036" y="263652"/>
                                  <a:pt x="1658544" y="263779"/>
                                </a:cubicBezTo>
                                <a:cubicBezTo>
                                  <a:pt x="1658925" y="263906"/>
                                  <a:pt x="1659433" y="264033"/>
                                  <a:pt x="1659941" y="264160"/>
                                </a:cubicBezTo>
                                <a:cubicBezTo>
                                  <a:pt x="1660449" y="264287"/>
                                  <a:pt x="1660957" y="264541"/>
                                  <a:pt x="1661465" y="264668"/>
                                </a:cubicBezTo>
                                <a:cubicBezTo>
                                  <a:pt x="1661846" y="264794"/>
                                  <a:pt x="1662354" y="265049"/>
                                  <a:pt x="1662862" y="265176"/>
                                </a:cubicBezTo>
                                <a:cubicBezTo>
                                  <a:pt x="1663370" y="265303"/>
                                  <a:pt x="1663878" y="265557"/>
                                  <a:pt x="1664386" y="265811"/>
                                </a:cubicBezTo>
                                <a:cubicBezTo>
                                  <a:pt x="1664767" y="265938"/>
                                  <a:pt x="1665275" y="266192"/>
                                  <a:pt x="1665783" y="266445"/>
                                </a:cubicBezTo>
                                <a:cubicBezTo>
                                  <a:pt x="1666291" y="266700"/>
                                  <a:pt x="1666799" y="266954"/>
                                  <a:pt x="1667307" y="267208"/>
                                </a:cubicBezTo>
                                <a:cubicBezTo>
                                  <a:pt x="1667688" y="267462"/>
                                  <a:pt x="1668196" y="267716"/>
                                  <a:pt x="1668704" y="268096"/>
                                </a:cubicBezTo>
                                <a:cubicBezTo>
                                  <a:pt x="1669212" y="268351"/>
                                  <a:pt x="1669720" y="268605"/>
                                  <a:pt x="1670228" y="268986"/>
                                </a:cubicBezTo>
                                <a:cubicBezTo>
                                  <a:pt x="1670609" y="269367"/>
                                  <a:pt x="1671117" y="269620"/>
                                  <a:pt x="1671625" y="270002"/>
                                </a:cubicBezTo>
                                <a:cubicBezTo>
                                  <a:pt x="1672133" y="270383"/>
                                  <a:pt x="1672641" y="270764"/>
                                  <a:pt x="1673149" y="271018"/>
                                </a:cubicBezTo>
                                <a:cubicBezTo>
                                  <a:pt x="1673530" y="271399"/>
                                  <a:pt x="1674038" y="271780"/>
                                  <a:pt x="1674546" y="272161"/>
                                </a:cubicBezTo>
                                <a:cubicBezTo>
                                  <a:pt x="1675054" y="272542"/>
                                  <a:pt x="1675562" y="272795"/>
                                  <a:pt x="1675943" y="273177"/>
                                </a:cubicBezTo>
                                <a:cubicBezTo>
                                  <a:pt x="1676451" y="273431"/>
                                  <a:pt x="1676959" y="273685"/>
                                  <a:pt x="1677467" y="274066"/>
                                </a:cubicBezTo>
                                <a:cubicBezTo>
                                  <a:pt x="1677975" y="274319"/>
                                  <a:pt x="1678483" y="274574"/>
                                  <a:pt x="1678864" y="274828"/>
                                </a:cubicBezTo>
                                <a:cubicBezTo>
                                  <a:pt x="1679372" y="275082"/>
                                  <a:pt x="1679880" y="275209"/>
                                  <a:pt x="1680388" y="275336"/>
                                </a:cubicBezTo>
                                <a:cubicBezTo>
                                  <a:pt x="1680896" y="275463"/>
                                  <a:pt x="1681404" y="275717"/>
                                  <a:pt x="1681785" y="275844"/>
                                </a:cubicBezTo>
                                <a:cubicBezTo>
                                  <a:pt x="1682293" y="275844"/>
                                  <a:pt x="1682801" y="275970"/>
                                  <a:pt x="1683309" y="276098"/>
                                </a:cubicBezTo>
                                <a:cubicBezTo>
                                  <a:pt x="1683817" y="276098"/>
                                  <a:pt x="1684325" y="276225"/>
                                  <a:pt x="1684706" y="276225"/>
                                </a:cubicBezTo>
                                <a:cubicBezTo>
                                  <a:pt x="1685214" y="276225"/>
                                  <a:pt x="1685722" y="276225"/>
                                  <a:pt x="1686230" y="276225"/>
                                </a:cubicBezTo>
                                <a:cubicBezTo>
                                  <a:pt x="1686738" y="276225"/>
                                  <a:pt x="1687246" y="276225"/>
                                  <a:pt x="1687627" y="276352"/>
                                </a:cubicBezTo>
                                <a:cubicBezTo>
                                  <a:pt x="1688135" y="276352"/>
                                  <a:pt x="1688643" y="276352"/>
                                  <a:pt x="1689151" y="276352"/>
                                </a:cubicBezTo>
                                <a:cubicBezTo>
                                  <a:pt x="1689659" y="276352"/>
                                  <a:pt x="1690167" y="276352"/>
                                  <a:pt x="1690548" y="276352"/>
                                </a:cubicBezTo>
                                <a:cubicBezTo>
                                  <a:pt x="1691056" y="276352"/>
                                  <a:pt x="1691564" y="276352"/>
                                  <a:pt x="1692072" y="276352"/>
                                </a:cubicBezTo>
                                <a:cubicBezTo>
                                  <a:pt x="1692580" y="276352"/>
                                  <a:pt x="1692961" y="276479"/>
                                  <a:pt x="1693469" y="276479"/>
                                </a:cubicBezTo>
                                <a:cubicBezTo>
                                  <a:pt x="1693977" y="276479"/>
                                  <a:pt x="1694485" y="276479"/>
                                  <a:pt x="1694993" y="276479"/>
                                </a:cubicBezTo>
                                <a:cubicBezTo>
                                  <a:pt x="1695501" y="276606"/>
                                  <a:pt x="1695882" y="276606"/>
                                  <a:pt x="1696390" y="276606"/>
                                </a:cubicBezTo>
                                <a:cubicBezTo>
                                  <a:pt x="1696898" y="276606"/>
                                  <a:pt x="1697406" y="276606"/>
                                  <a:pt x="1697914" y="276733"/>
                                </a:cubicBezTo>
                                <a:cubicBezTo>
                                  <a:pt x="1698422" y="276733"/>
                                  <a:pt x="1698803" y="276733"/>
                                  <a:pt x="1699311" y="276733"/>
                                </a:cubicBezTo>
                                <a:cubicBezTo>
                                  <a:pt x="1699819" y="276860"/>
                                  <a:pt x="1700327" y="276860"/>
                                  <a:pt x="1700835" y="276860"/>
                                </a:cubicBezTo>
                                <a:cubicBezTo>
                                  <a:pt x="1701343" y="276860"/>
                                  <a:pt x="1701724" y="276987"/>
                                  <a:pt x="1702232" y="276987"/>
                                </a:cubicBezTo>
                                <a:cubicBezTo>
                                  <a:pt x="1702740" y="276987"/>
                                  <a:pt x="1703248" y="276987"/>
                                  <a:pt x="1703756" y="277114"/>
                                </a:cubicBezTo>
                                <a:cubicBezTo>
                                  <a:pt x="1704264" y="277114"/>
                                  <a:pt x="1704645" y="277114"/>
                                  <a:pt x="1705153" y="277241"/>
                                </a:cubicBezTo>
                                <a:cubicBezTo>
                                  <a:pt x="1705661" y="277241"/>
                                  <a:pt x="1706169" y="277241"/>
                                  <a:pt x="1706677" y="277368"/>
                                </a:cubicBezTo>
                                <a:cubicBezTo>
                                  <a:pt x="1707185" y="277368"/>
                                  <a:pt x="1707566" y="277368"/>
                                  <a:pt x="1708074" y="277494"/>
                                </a:cubicBezTo>
                                <a:cubicBezTo>
                                  <a:pt x="1708582" y="277494"/>
                                  <a:pt x="1709090" y="277494"/>
                                  <a:pt x="1709598" y="277494"/>
                                </a:cubicBezTo>
                                <a:cubicBezTo>
                                  <a:pt x="1709979" y="277621"/>
                                  <a:pt x="1710487" y="277621"/>
                                  <a:pt x="1710995" y="277621"/>
                                </a:cubicBezTo>
                                <a:cubicBezTo>
                                  <a:pt x="1711503" y="277749"/>
                                  <a:pt x="1712011" y="277749"/>
                                  <a:pt x="1712519" y="277749"/>
                                </a:cubicBezTo>
                                <a:cubicBezTo>
                                  <a:pt x="1712900" y="277876"/>
                                  <a:pt x="1713408" y="277876"/>
                                  <a:pt x="1713916" y="278003"/>
                                </a:cubicBezTo>
                                <a:cubicBezTo>
                                  <a:pt x="1714424" y="278003"/>
                                  <a:pt x="1714932" y="278003"/>
                                  <a:pt x="1715440" y="278003"/>
                                </a:cubicBezTo>
                                <a:cubicBezTo>
                                  <a:pt x="1715821" y="278130"/>
                                  <a:pt x="1716329" y="278130"/>
                                  <a:pt x="1716837" y="278130"/>
                                </a:cubicBezTo>
                                <a:cubicBezTo>
                                  <a:pt x="1717345" y="278257"/>
                                  <a:pt x="1717853" y="278257"/>
                                  <a:pt x="1718361" y="278257"/>
                                </a:cubicBezTo>
                                <a:cubicBezTo>
                                  <a:pt x="1718742" y="278384"/>
                                  <a:pt x="1719250" y="278384"/>
                                  <a:pt x="1719758" y="278511"/>
                                </a:cubicBezTo>
                                <a:cubicBezTo>
                                  <a:pt x="1720266" y="278511"/>
                                  <a:pt x="1720774" y="278511"/>
                                  <a:pt x="1721282" y="278638"/>
                                </a:cubicBezTo>
                                <a:cubicBezTo>
                                  <a:pt x="1721663" y="278638"/>
                                  <a:pt x="1722171" y="278765"/>
                                  <a:pt x="1722679" y="278765"/>
                                </a:cubicBezTo>
                                <a:cubicBezTo>
                                  <a:pt x="1723187" y="278765"/>
                                  <a:pt x="1723695" y="278892"/>
                                  <a:pt x="1724203" y="278892"/>
                                </a:cubicBezTo>
                                <a:cubicBezTo>
                                  <a:pt x="1724584" y="278892"/>
                                  <a:pt x="1725092" y="279019"/>
                                  <a:pt x="1725600" y="279019"/>
                                </a:cubicBezTo>
                                <a:cubicBezTo>
                                  <a:pt x="1726108" y="279145"/>
                                  <a:pt x="1726616" y="279145"/>
                                  <a:pt x="1726997" y="279145"/>
                                </a:cubicBezTo>
                                <a:cubicBezTo>
                                  <a:pt x="1727505" y="279145"/>
                                  <a:pt x="1728013" y="279273"/>
                                  <a:pt x="1728521" y="279273"/>
                                </a:cubicBezTo>
                                <a:cubicBezTo>
                                  <a:pt x="1729029" y="279273"/>
                                  <a:pt x="1729537" y="279400"/>
                                  <a:pt x="1729918" y="279400"/>
                                </a:cubicBezTo>
                                <a:cubicBezTo>
                                  <a:pt x="1730426" y="279400"/>
                                  <a:pt x="1730934" y="279400"/>
                                  <a:pt x="1731442" y="279527"/>
                                </a:cubicBezTo>
                                <a:cubicBezTo>
                                  <a:pt x="1731950" y="279527"/>
                                  <a:pt x="1732458" y="279527"/>
                                  <a:pt x="1732839" y="279654"/>
                                </a:cubicBezTo>
                                <a:cubicBezTo>
                                  <a:pt x="1733347" y="279654"/>
                                  <a:pt x="1733855" y="279654"/>
                                  <a:pt x="1734363" y="279654"/>
                                </a:cubicBezTo>
                                <a:cubicBezTo>
                                  <a:pt x="1734871" y="279654"/>
                                  <a:pt x="1735379" y="279654"/>
                                  <a:pt x="1735760" y="279781"/>
                                </a:cubicBezTo>
                                <a:cubicBezTo>
                                  <a:pt x="1736268" y="279781"/>
                                  <a:pt x="1736776" y="279781"/>
                                  <a:pt x="1737284" y="279908"/>
                                </a:cubicBezTo>
                                <a:cubicBezTo>
                                  <a:pt x="1737792" y="279908"/>
                                  <a:pt x="1738300" y="279908"/>
                                  <a:pt x="1738681" y="279908"/>
                                </a:cubicBezTo>
                                <a:cubicBezTo>
                                  <a:pt x="1739189" y="280035"/>
                                  <a:pt x="1739697" y="280035"/>
                                  <a:pt x="1740205" y="280035"/>
                                </a:cubicBezTo>
                                <a:cubicBezTo>
                                  <a:pt x="1740713" y="280035"/>
                                  <a:pt x="1741094" y="280035"/>
                                  <a:pt x="1741602" y="280162"/>
                                </a:cubicBezTo>
                                <a:cubicBezTo>
                                  <a:pt x="1742110" y="280162"/>
                                  <a:pt x="1742618" y="280162"/>
                                  <a:pt x="1743126" y="280162"/>
                                </a:cubicBezTo>
                                <a:cubicBezTo>
                                  <a:pt x="1743634" y="280162"/>
                                  <a:pt x="1744015" y="280289"/>
                                  <a:pt x="1744523" y="280289"/>
                                </a:cubicBezTo>
                                <a:cubicBezTo>
                                  <a:pt x="1745031" y="280289"/>
                                  <a:pt x="1745539" y="280289"/>
                                  <a:pt x="1746047" y="280416"/>
                                </a:cubicBezTo>
                                <a:cubicBezTo>
                                  <a:pt x="1746555" y="280416"/>
                                  <a:pt x="1746936" y="280416"/>
                                  <a:pt x="1747444" y="280543"/>
                                </a:cubicBezTo>
                                <a:cubicBezTo>
                                  <a:pt x="1747952" y="280543"/>
                                  <a:pt x="1748460" y="280543"/>
                                  <a:pt x="1748968" y="280669"/>
                                </a:cubicBezTo>
                                <a:cubicBezTo>
                                  <a:pt x="1749476" y="280669"/>
                                  <a:pt x="1749857" y="280669"/>
                                  <a:pt x="1750365" y="280669"/>
                                </a:cubicBezTo>
                                <a:cubicBezTo>
                                  <a:pt x="1750873" y="280796"/>
                                  <a:pt x="1751381" y="280796"/>
                                  <a:pt x="1751889" y="280796"/>
                                </a:cubicBezTo>
                                <a:cubicBezTo>
                                  <a:pt x="1752397" y="280924"/>
                                  <a:pt x="1752778" y="280924"/>
                                  <a:pt x="1753286" y="280924"/>
                                </a:cubicBezTo>
                                <a:cubicBezTo>
                                  <a:pt x="1753794" y="281051"/>
                                  <a:pt x="1754302" y="281051"/>
                                  <a:pt x="1754810" y="281178"/>
                                </a:cubicBezTo>
                                <a:cubicBezTo>
                                  <a:pt x="1755318" y="281178"/>
                                  <a:pt x="1755699" y="281178"/>
                                  <a:pt x="1756207" y="281305"/>
                                </a:cubicBezTo>
                                <a:cubicBezTo>
                                  <a:pt x="1756715" y="281305"/>
                                  <a:pt x="1757223" y="281432"/>
                                  <a:pt x="1757731" y="281432"/>
                                </a:cubicBezTo>
                                <a:cubicBezTo>
                                  <a:pt x="1758112" y="281559"/>
                                  <a:pt x="1758620" y="281559"/>
                                  <a:pt x="1759128" y="281686"/>
                                </a:cubicBezTo>
                                <a:cubicBezTo>
                                  <a:pt x="1759636" y="281686"/>
                                  <a:pt x="1760144" y="281686"/>
                                  <a:pt x="1760652" y="281813"/>
                                </a:cubicBezTo>
                                <a:cubicBezTo>
                                  <a:pt x="1761033" y="281813"/>
                                  <a:pt x="1761541" y="281940"/>
                                  <a:pt x="1762049" y="281940"/>
                                </a:cubicBezTo>
                                <a:cubicBezTo>
                                  <a:pt x="1762557" y="281940"/>
                                  <a:pt x="1763065" y="282067"/>
                                  <a:pt x="1763573" y="282067"/>
                                </a:cubicBezTo>
                                <a:cubicBezTo>
                                  <a:pt x="1763954" y="282194"/>
                                  <a:pt x="1764462" y="282194"/>
                                  <a:pt x="1764970" y="282194"/>
                                </a:cubicBezTo>
                                <a:cubicBezTo>
                                  <a:pt x="1765478" y="282320"/>
                                  <a:pt x="1765986" y="282320"/>
                                  <a:pt x="1766494" y="282320"/>
                                </a:cubicBezTo>
                                <a:cubicBezTo>
                                  <a:pt x="1766875" y="282320"/>
                                  <a:pt x="1767383" y="282448"/>
                                  <a:pt x="1767891" y="282448"/>
                                </a:cubicBezTo>
                                <a:cubicBezTo>
                                  <a:pt x="1768399" y="282448"/>
                                  <a:pt x="1768907" y="282448"/>
                                  <a:pt x="1769415" y="282448"/>
                                </a:cubicBezTo>
                                <a:cubicBezTo>
                                  <a:pt x="1769796" y="282575"/>
                                  <a:pt x="1770304" y="282575"/>
                                  <a:pt x="1770812" y="282575"/>
                                </a:cubicBezTo>
                                <a:cubicBezTo>
                                  <a:pt x="1771320" y="282575"/>
                                  <a:pt x="1771828" y="282575"/>
                                  <a:pt x="1772336" y="282575"/>
                                </a:cubicBezTo>
                                <a:cubicBezTo>
                                  <a:pt x="1772717" y="282575"/>
                                  <a:pt x="1773225" y="282575"/>
                                  <a:pt x="1773733" y="282575"/>
                                </a:cubicBezTo>
                                <a:cubicBezTo>
                                  <a:pt x="1774241" y="282575"/>
                                  <a:pt x="1774749" y="282575"/>
                                  <a:pt x="1775130" y="282575"/>
                                </a:cubicBezTo>
                                <a:cubicBezTo>
                                  <a:pt x="1775638" y="282575"/>
                                  <a:pt x="1776146" y="282575"/>
                                  <a:pt x="1776654" y="282575"/>
                                </a:cubicBezTo>
                                <a:cubicBezTo>
                                  <a:pt x="1777162" y="282575"/>
                                  <a:pt x="1777670" y="282575"/>
                                  <a:pt x="1778051" y="282575"/>
                                </a:cubicBezTo>
                                <a:cubicBezTo>
                                  <a:pt x="1778559" y="282575"/>
                                  <a:pt x="1779067" y="282575"/>
                                  <a:pt x="1779575" y="282448"/>
                                </a:cubicBezTo>
                                <a:cubicBezTo>
                                  <a:pt x="1780083" y="282448"/>
                                  <a:pt x="1780591" y="282448"/>
                                  <a:pt x="1780972" y="282448"/>
                                </a:cubicBezTo>
                                <a:cubicBezTo>
                                  <a:pt x="1781480" y="282448"/>
                                  <a:pt x="1781988" y="282448"/>
                                  <a:pt x="1782496" y="282320"/>
                                </a:cubicBezTo>
                                <a:cubicBezTo>
                                  <a:pt x="1783004" y="282320"/>
                                  <a:pt x="1783512" y="282320"/>
                                  <a:pt x="1783893" y="282320"/>
                                </a:cubicBezTo>
                                <a:cubicBezTo>
                                  <a:pt x="1784401" y="282320"/>
                                  <a:pt x="1784909" y="282194"/>
                                  <a:pt x="1785417" y="282194"/>
                                </a:cubicBezTo>
                                <a:cubicBezTo>
                                  <a:pt x="1785925" y="282194"/>
                                  <a:pt x="1786433" y="282194"/>
                                  <a:pt x="1786814" y="282194"/>
                                </a:cubicBezTo>
                                <a:cubicBezTo>
                                  <a:pt x="1787322" y="282067"/>
                                  <a:pt x="1787830" y="282067"/>
                                  <a:pt x="1788338" y="282067"/>
                                </a:cubicBezTo>
                                <a:cubicBezTo>
                                  <a:pt x="1788846" y="282067"/>
                                  <a:pt x="1789354" y="282067"/>
                                  <a:pt x="1789735" y="281940"/>
                                </a:cubicBezTo>
                                <a:cubicBezTo>
                                  <a:pt x="1790243" y="281940"/>
                                  <a:pt x="1790751" y="281940"/>
                                  <a:pt x="1791259" y="281940"/>
                                </a:cubicBezTo>
                                <a:cubicBezTo>
                                  <a:pt x="1791767" y="281940"/>
                                  <a:pt x="1792148" y="281940"/>
                                  <a:pt x="1792656" y="281813"/>
                                </a:cubicBezTo>
                                <a:cubicBezTo>
                                  <a:pt x="1793164" y="281813"/>
                                  <a:pt x="1793672" y="281813"/>
                                  <a:pt x="1794180" y="281813"/>
                                </a:cubicBezTo>
                                <a:cubicBezTo>
                                  <a:pt x="1794688" y="281813"/>
                                  <a:pt x="1795069" y="281813"/>
                                  <a:pt x="1795577" y="281813"/>
                                </a:cubicBezTo>
                                <a:cubicBezTo>
                                  <a:pt x="1796085" y="281813"/>
                                  <a:pt x="1796593" y="281813"/>
                                  <a:pt x="1797101" y="281813"/>
                                </a:cubicBezTo>
                                <a:cubicBezTo>
                                  <a:pt x="1797609" y="281686"/>
                                  <a:pt x="1797990" y="281686"/>
                                  <a:pt x="1798498" y="281686"/>
                                </a:cubicBezTo>
                                <a:cubicBezTo>
                                  <a:pt x="1799006" y="281686"/>
                                  <a:pt x="1799514" y="281686"/>
                                  <a:pt x="1800022" y="281686"/>
                                </a:cubicBezTo>
                                <a:cubicBezTo>
                                  <a:pt x="1800530" y="281686"/>
                                  <a:pt x="1800911" y="281686"/>
                                  <a:pt x="1801419" y="281686"/>
                                </a:cubicBezTo>
                                <a:cubicBezTo>
                                  <a:pt x="1801927" y="281686"/>
                                  <a:pt x="1802435" y="281559"/>
                                  <a:pt x="1802943" y="281559"/>
                                </a:cubicBezTo>
                                <a:cubicBezTo>
                                  <a:pt x="1803451" y="281559"/>
                                  <a:pt x="1803832" y="281559"/>
                                  <a:pt x="1804340" y="281559"/>
                                </a:cubicBezTo>
                                <a:cubicBezTo>
                                  <a:pt x="1804848" y="281559"/>
                                  <a:pt x="1805356" y="281559"/>
                                  <a:pt x="1805864" y="281559"/>
                                </a:cubicBezTo>
                                <a:cubicBezTo>
                                  <a:pt x="1806372" y="281559"/>
                                  <a:pt x="1806753" y="281432"/>
                                  <a:pt x="1807261" y="281432"/>
                                </a:cubicBezTo>
                                <a:cubicBezTo>
                                  <a:pt x="1807769" y="281432"/>
                                  <a:pt x="1808277" y="281432"/>
                                  <a:pt x="1808785" y="281432"/>
                                </a:cubicBezTo>
                                <a:cubicBezTo>
                                  <a:pt x="1809166" y="281432"/>
                                  <a:pt x="1809674" y="281432"/>
                                  <a:pt x="1810182" y="281432"/>
                                </a:cubicBezTo>
                                <a:cubicBezTo>
                                  <a:pt x="1810690" y="281432"/>
                                  <a:pt x="1811198" y="281432"/>
                                  <a:pt x="1811706" y="281432"/>
                                </a:cubicBezTo>
                                <a:cubicBezTo>
                                  <a:pt x="1812087" y="281432"/>
                                  <a:pt x="1812595" y="281432"/>
                                  <a:pt x="1813103" y="281432"/>
                                </a:cubicBezTo>
                                <a:cubicBezTo>
                                  <a:pt x="1813611" y="281432"/>
                                  <a:pt x="1814119" y="281432"/>
                                  <a:pt x="1814627" y="281432"/>
                                </a:cubicBezTo>
                                <a:cubicBezTo>
                                  <a:pt x="1815008" y="281432"/>
                                  <a:pt x="1815516" y="281432"/>
                                  <a:pt x="1816024" y="281432"/>
                                </a:cubicBezTo>
                                <a:cubicBezTo>
                                  <a:pt x="1816532" y="281432"/>
                                  <a:pt x="1817040" y="281559"/>
                                  <a:pt x="1817548" y="281559"/>
                                </a:cubicBezTo>
                                <a:cubicBezTo>
                                  <a:pt x="1817929" y="281559"/>
                                  <a:pt x="1818437" y="281559"/>
                                  <a:pt x="1818945" y="281559"/>
                                </a:cubicBezTo>
                                <a:cubicBezTo>
                                  <a:pt x="1819453" y="281559"/>
                                  <a:pt x="1819961" y="281559"/>
                                  <a:pt x="1820469" y="281559"/>
                                </a:cubicBezTo>
                                <a:cubicBezTo>
                                  <a:pt x="1820850" y="281559"/>
                                  <a:pt x="1821358" y="281559"/>
                                  <a:pt x="1821866" y="281559"/>
                                </a:cubicBezTo>
                                <a:cubicBezTo>
                                  <a:pt x="1822374" y="281559"/>
                                  <a:pt x="1822882" y="281559"/>
                                  <a:pt x="1823390" y="281559"/>
                                </a:cubicBezTo>
                                <a:cubicBezTo>
                                  <a:pt x="1823771" y="281559"/>
                                  <a:pt x="1824279" y="281559"/>
                                  <a:pt x="1824787" y="281559"/>
                                </a:cubicBezTo>
                                <a:cubicBezTo>
                                  <a:pt x="1825295" y="281559"/>
                                  <a:pt x="1825803" y="281559"/>
                                  <a:pt x="1826184" y="281559"/>
                                </a:cubicBezTo>
                                <a:cubicBezTo>
                                  <a:pt x="1826692" y="281559"/>
                                  <a:pt x="1827200" y="281559"/>
                                  <a:pt x="1827708" y="281559"/>
                                </a:cubicBezTo>
                                <a:cubicBezTo>
                                  <a:pt x="1828216" y="281559"/>
                                  <a:pt x="1828724" y="281559"/>
                                  <a:pt x="1829105" y="281559"/>
                                </a:cubicBezTo>
                                <a:cubicBezTo>
                                  <a:pt x="1829613" y="281559"/>
                                  <a:pt x="1830121" y="281559"/>
                                  <a:pt x="1830629" y="281559"/>
                                </a:cubicBezTo>
                                <a:cubicBezTo>
                                  <a:pt x="1831137" y="281559"/>
                                  <a:pt x="1831645" y="281559"/>
                                  <a:pt x="1832026" y="281559"/>
                                </a:cubicBezTo>
                                <a:cubicBezTo>
                                  <a:pt x="1832534" y="281559"/>
                                  <a:pt x="1833042" y="281559"/>
                                  <a:pt x="1833550" y="281559"/>
                                </a:cubicBezTo>
                                <a:cubicBezTo>
                                  <a:pt x="1834058" y="281559"/>
                                  <a:pt x="1834566" y="281686"/>
                                  <a:pt x="1834947" y="281686"/>
                                </a:cubicBezTo>
                                <a:cubicBezTo>
                                  <a:pt x="1835455" y="281686"/>
                                  <a:pt x="1835963" y="281686"/>
                                  <a:pt x="1836471" y="281686"/>
                                </a:cubicBezTo>
                                <a:cubicBezTo>
                                  <a:pt x="1836979" y="281686"/>
                                  <a:pt x="1837487" y="281686"/>
                                  <a:pt x="1837868" y="281686"/>
                                </a:cubicBezTo>
                                <a:cubicBezTo>
                                  <a:pt x="1838376" y="281686"/>
                                  <a:pt x="1838884" y="281686"/>
                                  <a:pt x="1839392" y="281686"/>
                                </a:cubicBezTo>
                                <a:cubicBezTo>
                                  <a:pt x="1839900" y="281686"/>
                                  <a:pt x="1840408" y="281686"/>
                                  <a:pt x="1840789" y="281686"/>
                                </a:cubicBezTo>
                                <a:cubicBezTo>
                                  <a:pt x="1841297" y="281686"/>
                                  <a:pt x="1841805" y="281686"/>
                                  <a:pt x="1842313" y="281686"/>
                                </a:cubicBezTo>
                                <a:cubicBezTo>
                                  <a:pt x="1842821" y="281686"/>
                                  <a:pt x="1843202" y="281686"/>
                                  <a:pt x="1843710" y="281686"/>
                                </a:cubicBezTo>
                                <a:cubicBezTo>
                                  <a:pt x="1844218" y="281686"/>
                                  <a:pt x="1844726" y="281686"/>
                                  <a:pt x="1845234" y="281813"/>
                                </a:cubicBezTo>
                                <a:cubicBezTo>
                                  <a:pt x="1845742" y="281813"/>
                                  <a:pt x="1846123" y="281813"/>
                                  <a:pt x="1846631" y="281813"/>
                                </a:cubicBezTo>
                                <a:cubicBezTo>
                                  <a:pt x="1847139" y="281813"/>
                                  <a:pt x="1847647" y="281813"/>
                                  <a:pt x="1848155" y="281813"/>
                                </a:cubicBezTo>
                                <a:cubicBezTo>
                                  <a:pt x="1848663" y="281813"/>
                                  <a:pt x="1849044" y="281813"/>
                                  <a:pt x="1849552" y="281813"/>
                                </a:cubicBezTo>
                                <a:cubicBezTo>
                                  <a:pt x="1850060" y="281813"/>
                                  <a:pt x="1850568" y="281813"/>
                                  <a:pt x="1851076" y="281813"/>
                                </a:cubicBezTo>
                                <a:cubicBezTo>
                                  <a:pt x="1851584" y="281813"/>
                                  <a:pt x="1851965" y="281813"/>
                                  <a:pt x="1852473" y="281813"/>
                                </a:cubicBezTo>
                                <a:cubicBezTo>
                                  <a:pt x="1852981" y="281813"/>
                                  <a:pt x="1853489" y="281813"/>
                                  <a:pt x="1853997" y="281813"/>
                                </a:cubicBezTo>
                                <a:cubicBezTo>
                                  <a:pt x="1854505" y="281813"/>
                                  <a:pt x="1854886" y="281813"/>
                                  <a:pt x="1855394" y="281813"/>
                                </a:cubicBezTo>
                                <a:cubicBezTo>
                                  <a:pt x="1855902" y="281813"/>
                                  <a:pt x="1856410" y="281686"/>
                                  <a:pt x="1856918" y="281813"/>
                                </a:cubicBezTo>
                                <a:cubicBezTo>
                                  <a:pt x="1857426" y="281813"/>
                                  <a:pt x="1857807" y="281813"/>
                                  <a:pt x="1858315" y="281813"/>
                                </a:cubicBezTo>
                                <a:cubicBezTo>
                                  <a:pt x="1858823" y="281813"/>
                                  <a:pt x="1859331" y="281813"/>
                                  <a:pt x="1859839" y="281813"/>
                                </a:cubicBezTo>
                                <a:cubicBezTo>
                                  <a:pt x="1860220" y="281813"/>
                                  <a:pt x="1860728" y="281813"/>
                                  <a:pt x="1861236" y="281813"/>
                                </a:cubicBezTo>
                                <a:cubicBezTo>
                                  <a:pt x="1861744" y="281813"/>
                                  <a:pt x="1862252" y="281813"/>
                                  <a:pt x="1862760" y="281813"/>
                                </a:cubicBezTo>
                                <a:cubicBezTo>
                                  <a:pt x="1863141" y="281813"/>
                                  <a:pt x="1863649" y="281813"/>
                                  <a:pt x="1864157" y="281813"/>
                                </a:cubicBezTo>
                                <a:cubicBezTo>
                                  <a:pt x="1864665" y="281813"/>
                                  <a:pt x="1865173" y="281813"/>
                                  <a:pt x="1865681" y="281813"/>
                                </a:cubicBezTo>
                                <a:cubicBezTo>
                                  <a:pt x="1866062" y="281813"/>
                                  <a:pt x="1866570" y="281813"/>
                                  <a:pt x="1867078" y="281813"/>
                                </a:cubicBezTo>
                                <a:cubicBezTo>
                                  <a:pt x="1867586" y="281686"/>
                                  <a:pt x="1868094" y="281813"/>
                                  <a:pt x="1868602" y="281813"/>
                                </a:cubicBezTo>
                                <a:cubicBezTo>
                                  <a:pt x="1868983" y="281686"/>
                                  <a:pt x="1869491" y="281686"/>
                                  <a:pt x="1869999" y="281686"/>
                                </a:cubicBezTo>
                                <a:cubicBezTo>
                                  <a:pt x="1870507" y="281686"/>
                                  <a:pt x="1871015" y="281686"/>
                                  <a:pt x="1871523" y="281686"/>
                                </a:cubicBezTo>
                                <a:cubicBezTo>
                                  <a:pt x="1871904" y="281686"/>
                                  <a:pt x="1872412" y="281686"/>
                                  <a:pt x="1872920" y="281686"/>
                                </a:cubicBezTo>
                                <a:cubicBezTo>
                                  <a:pt x="1873428" y="281686"/>
                                  <a:pt x="1873936" y="281686"/>
                                  <a:pt x="1874444" y="281686"/>
                                </a:cubicBezTo>
                                <a:cubicBezTo>
                                  <a:pt x="1874825" y="281559"/>
                                  <a:pt x="1875333" y="281559"/>
                                  <a:pt x="1875841" y="281559"/>
                                </a:cubicBezTo>
                                <a:cubicBezTo>
                                  <a:pt x="1876349" y="281559"/>
                                  <a:pt x="1876857" y="281559"/>
                                  <a:pt x="1877238" y="281559"/>
                                </a:cubicBezTo>
                                <a:cubicBezTo>
                                  <a:pt x="1877746" y="281559"/>
                                  <a:pt x="1878254" y="281432"/>
                                  <a:pt x="1878762" y="281432"/>
                                </a:cubicBezTo>
                                <a:cubicBezTo>
                                  <a:pt x="1879270" y="281432"/>
                                  <a:pt x="1879778" y="281432"/>
                                  <a:pt x="1880159" y="281432"/>
                                </a:cubicBezTo>
                                <a:cubicBezTo>
                                  <a:pt x="1880667" y="281432"/>
                                  <a:pt x="1881175" y="281305"/>
                                  <a:pt x="1881683" y="281305"/>
                                </a:cubicBezTo>
                                <a:cubicBezTo>
                                  <a:pt x="1882191" y="281305"/>
                                  <a:pt x="1882699" y="281305"/>
                                  <a:pt x="1883080" y="281305"/>
                                </a:cubicBezTo>
                                <a:cubicBezTo>
                                  <a:pt x="1883588" y="281305"/>
                                  <a:pt x="1884096" y="281178"/>
                                  <a:pt x="1884604" y="281178"/>
                                </a:cubicBezTo>
                                <a:cubicBezTo>
                                  <a:pt x="1885112" y="281178"/>
                                  <a:pt x="1885620" y="281178"/>
                                  <a:pt x="1886001" y="281178"/>
                                </a:cubicBezTo>
                                <a:cubicBezTo>
                                  <a:pt x="1886509" y="281051"/>
                                  <a:pt x="1887017" y="281051"/>
                                  <a:pt x="1887525" y="281051"/>
                                </a:cubicBezTo>
                                <a:cubicBezTo>
                                  <a:pt x="1888033" y="281051"/>
                                  <a:pt x="1888541" y="280924"/>
                                  <a:pt x="1888922" y="280924"/>
                                </a:cubicBezTo>
                                <a:cubicBezTo>
                                  <a:pt x="1889430" y="280924"/>
                                  <a:pt x="1889938" y="280924"/>
                                  <a:pt x="1890446" y="280796"/>
                                </a:cubicBezTo>
                                <a:cubicBezTo>
                                  <a:pt x="1890954" y="280796"/>
                                  <a:pt x="1891462" y="280796"/>
                                  <a:pt x="1891843" y="280796"/>
                                </a:cubicBezTo>
                                <a:cubicBezTo>
                                  <a:pt x="1892351" y="280796"/>
                                  <a:pt x="1892859" y="280796"/>
                                  <a:pt x="1893367" y="280669"/>
                                </a:cubicBezTo>
                                <a:cubicBezTo>
                                  <a:pt x="1893875" y="280669"/>
                                  <a:pt x="1894256" y="280669"/>
                                  <a:pt x="1894764" y="280669"/>
                                </a:cubicBezTo>
                                <a:cubicBezTo>
                                  <a:pt x="1895272" y="280669"/>
                                  <a:pt x="1895780" y="280669"/>
                                  <a:pt x="1896288" y="280669"/>
                                </a:cubicBezTo>
                                <a:cubicBezTo>
                                  <a:pt x="1896796" y="280669"/>
                                  <a:pt x="1897177" y="280669"/>
                                  <a:pt x="1897685" y="280669"/>
                                </a:cubicBezTo>
                                <a:cubicBezTo>
                                  <a:pt x="1898193" y="280669"/>
                                  <a:pt x="1898701" y="280669"/>
                                  <a:pt x="1899209" y="280669"/>
                                </a:cubicBezTo>
                                <a:cubicBezTo>
                                  <a:pt x="1899717" y="280669"/>
                                  <a:pt x="1900098" y="280669"/>
                                  <a:pt x="1900606" y="280669"/>
                                </a:cubicBezTo>
                                <a:cubicBezTo>
                                  <a:pt x="1901114" y="280796"/>
                                  <a:pt x="1901622" y="280796"/>
                                  <a:pt x="1902130" y="280796"/>
                                </a:cubicBezTo>
                                <a:cubicBezTo>
                                  <a:pt x="1902638" y="280796"/>
                                  <a:pt x="1903019" y="280796"/>
                                  <a:pt x="1903527" y="280796"/>
                                </a:cubicBezTo>
                                <a:cubicBezTo>
                                  <a:pt x="1904035" y="280796"/>
                                  <a:pt x="1904543" y="280796"/>
                                  <a:pt x="1905051" y="280796"/>
                                </a:cubicBezTo>
                                <a:cubicBezTo>
                                  <a:pt x="1905559" y="280796"/>
                                  <a:pt x="1905940" y="280796"/>
                                  <a:pt x="1906448" y="280796"/>
                                </a:cubicBezTo>
                                <a:cubicBezTo>
                                  <a:pt x="1906956" y="280796"/>
                                  <a:pt x="1907464" y="280796"/>
                                  <a:pt x="1907972" y="280796"/>
                                </a:cubicBezTo>
                                <a:cubicBezTo>
                                  <a:pt x="1908480" y="280796"/>
                                  <a:pt x="1908861" y="280796"/>
                                  <a:pt x="1909369" y="280796"/>
                                </a:cubicBezTo>
                                <a:cubicBezTo>
                                  <a:pt x="1909877" y="280796"/>
                                  <a:pt x="1910385" y="280796"/>
                                  <a:pt x="1910893" y="280796"/>
                                </a:cubicBezTo>
                                <a:cubicBezTo>
                                  <a:pt x="1911274" y="280796"/>
                                  <a:pt x="1911782" y="280796"/>
                                  <a:pt x="1912290" y="280796"/>
                                </a:cubicBezTo>
                                <a:cubicBezTo>
                                  <a:pt x="1912798" y="280796"/>
                                  <a:pt x="1913306" y="280796"/>
                                  <a:pt x="1913814" y="280796"/>
                                </a:cubicBezTo>
                                <a:cubicBezTo>
                                  <a:pt x="1914195" y="280924"/>
                                  <a:pt x="1914703" y="280924"/>
                                  <a:pt x="1915211" y="280924"/>
                                </a:cubicBezTo>
                                <a:cubicBezTo>
                                  <a:pt x="1915719" y="280924"/>
                                  <a:pt x="1916227" y="280924"/>
                                  <a:pt x="1916735" y="280924"/>
                                </a:cubicBezTo>
                                <a:cubicBezTo>
                                  <a:pt x="1917116" y="280924"/>
                                  <a:pt x="1917624" y="280924"/>
                                  <a:pt x="1918132" y="281051"/>
                                </a:cubicBezTo>
                                <a:cubicBezTo>
                                  <a:pt x="1918640" y="281051"/>
                                  <a:pt x="1919148" y="281051"/>
                                  <a:pt x="1919656" y="281051"/>
                                </a:cubicBezTo>
                                <a:cubicBezTo>
                                  <a:pt x="1920037" y="281051"/>
                                  <a:pt x="1920545" y="281178"/>
                                  <a:pt x="1921053" y="281178"/>
                                </a:cubicBezTo>
                                <a:cubicBezTo>
                                  <a:pt x="1921561" y="281178"/>
                                  <a:pt x="1922069" y="281178"/>
                                  <a:pt x="1922577" y="281178"/>
                                </a:cubicBezTo>
                                <a:cubicBezTo>
                                  <a:pt x="1922958" y="281178"/>
                                  <a:pt x="1923466" y="281178"/>
                                  <a:pt x="1923974" y="281305"/>
                                </a:cubicBezTo>
                                <a:cubicBezTo>
                                  <a:pt x="1924482" y="281305"/>
                                  <a:pt x="1924990" y="281305"/>
                                  <a:pt x="1925498" y="281305"/>
                                </a:cubicBezTo>
                                <a:cubicBezTo>
                                  <a:pt x="1925879" y="281305"/>
                                  <a:pt x="1926387" y="281305"/>
                                  <a:pt x="1926895" y="281305"/>
                                </a:cubicBezTo>
                                <a:cubicBezTo>
                                  <a:pt x="1927403" y="281305"/>
                                  <a:pt x="1927911" y="281305"/>
                                  <a:pt x="1928292" y="281305"/>
                                </a:cubicBezTo>
                                <a:cubicBezTo>
                                  <a:pt x="1928800" y="281432"/>
                                  <a:pt x="1929308" y="281432"/>
                                  <a:pt x="1929816" y="281432"/>
                                </a:cubicBezTo>
                                <a:cubicBezTo>
                                  <a:pt x="1930324" y="281432"/>
                                  <a:pt x="1930832" y="281432"/>
                                  <a:pt x="1931213" y="281432"/>
                                </a:cubicBezTo>
                                <a:cubicBezTo>
                                  <a:pt x="1931721" y="281432"/>
                                  <a:pt x="1932229" y="281559"/>
                                  <a:pt x="1932737" y="281559"/>
                                </a:cubicBezTo>
                                <a:cubicBezTo>
                                  <a:pt x="1933245" y="281559"/>
                                  <a:pt x="1933753" y="281559"/>
                                  <a:pt x="1934134" y="281559"/>
                                </a:cubicBezTo>
                                <a:cubicBezTo>
                                  <a:pt x="1934642" y="281559"/>
                                  <a:pt x="1935150" y="281559"/>
                                  <a:pt x="1935658" y="281559"/>
                                </a:cubicBezTo>
                                <a:cubicBezTo>
                                  <a:pt x="1936166" y="281559"/>
                                  <a:pt x="1936674" y="281559"/>
                                  <a:pt x="1937055" y="281559"/>
                                </a:cubicBezTo>
                                <a:cubicBezTo>
                                  <a:pt x="1937563" y="281559"/>
                                  <a:pt x="1938071" y="281559"/>
                                  <a:pt x="1938579" y="281559"/>
                                </a:cubicBezTo>
                                <a:cubicBezTo>
                                  <a:pt x="1939087" y="281559"/>
                                  <a:pt x="1939595" y="281686"/>
                                  <a:pt x="1939976" y="281686"/>
                                </a:cubicBezTo>
                                <a:cubicBezTo>
                                  <a:pt x="1940484" y="281686"/>
                                  <a:pt x="1940992" y="281686"/>
                                  <a:pt x="1941500" y="281686"/>
                                </a:cubicBezTo>
                                <a:cubicBezTo>
                                  <a:pt x="1942008" y="281686"/>
                                  <a:pt x="1942389" y="281686"/>
                                  <a:pt x="1942897" y="281813"/>
                                </a:cubicBezTo>
                                <a:cubicBezTo>
                                  <a:pt x="1943405" y="281813"/>
                                  <a:pt x="1943913" y="281813"/>
                                  <a:pt x="1944421" y="281813"/>
                                </a:cubicBezTo>
                                <a:cubicBezTo>
                                  <a:pt x="1944929" y="281813"/>
                                  <a:pt x="1945310" y="281813"/>
                                  <a:pt x="1945818" y="281813"/>
                                </a:cubicBezTo>
                                <a:cubicBezTo>
                                  <a:pt x="1946326" y="281940"/>
                                  <a:pt x="1946834" y="281940"/>
                                  <a:pt x="1947342" y="281940"/>
                                </a:cubicBezTo>
                                <a:cubicBezTo>
                                  <a:pt x="1947850" y="281940"/>
                                  <a:pt x="1948231" y="281940"/>
                                  <a:pt x="1948739" y="281940"/>
                                </a:cubicBezTo>
                                <a:cubicBezTo>
                                  <a:pt x="1949247" y="282067"/>
                                  <a:pt x="1949755" y="282067"/>
                                  <a:pt x="1950263" y="282067"/>
                                </a:cubicBezTo>
                                <a:cubicBezTo>
                                  <a:pt x="1950771" y="282067"/>
                                  <a:pt x="1951152" y="282067"/>
                                  <a:pt x="1951660" y="282067"/>
                                </a:cubicBezTo>
                                <a:cubicBezTo>
                                  <a:pt x="1952168" y="282067"/>
                                  <a:pt x="1952676" y="282067"/>
                                  <a:pt x="1953184" y="282067"/>
                                </a:cubicBezTo>
                                <a:cubicBezTo>
                                  <a:pt x="1953692" y="282067"/>
                                  <a:pt x="1954073" y="282067"/>
                                  <a:pt x="1954581" y="282067"/>
                                </a:cubicBezTo>
                                <a:cubicBezTo>
                                  <a:pt x="1955089" y="282067"/>
                                  <a:pt x="1955597" y="282067"/>
                                  <a:pt x="1956105" y="282067"/>
                                </a:cubicBezTo>
                                <a:cubicBezTo>
                                  <a:pt x="1956613" y="282067"/>
                                  <a:pt x="1956994" y="282067"/>
                                  <a:pt x="1957502" y="282067"/>
                                </a:cubicBezTo>
                                <a:cubicBezTo>
                                  <a:pt x="1958010" y="282067"/>
                                  <a:pt x="1958518" y="282067"/>
                                  <a:pt x="1959026" y="282067"/>
                                </a:cubicBezTo>
                                <a:cubicBezTo>
                                  <a:pt x="1959534" y="282067"/>
                                  <a:pt x="1959915" y="282067"/>
                                  <a:pt x="1960423" y="282067"/>
                                </a:cubicBezTo>
                                <a:cubicBezTo>
                                  <a:pt x="1960931" y="282067"/>
                                  <a:pt x="1961439" y="281940"/>
                                  <a:pt x="1961947" y="281940"/>
                                </a:cubicBezTo>
                                <a:cubicBezTo>
                                  <a:pt x="1962328" y="281940"/>
                                  <a:pt x="1962836" y="281940"/>
                                  <a:pt x="1963344" y="281940"/>
                                </a:cubicBezTo>
                                <a:cubicBezTo>
                                  <a:pt x="1963852" y="281940"/>
                                  <a:pt x="1964360" y="281813"/>
                                  <a:pt x="1964868" y="281813"/>
                                </a:cubicBezTo>
                                <a:cubicBezTo>
                                  <a:pt x="1965249" y="281813"/>
                                  <a:pt x="1965757" y="281813"/>
                                  <a:pt x="1966265" y="281813"/>
                                </a:cubicBezTo>
                                <a:cubicBezTo>
                                  <a:pt x="1966773" y="281686"/>
                                  <a:pt x="1967281" y="281686"/>
                                  <a:pt x="1967789" y="281686"/>
                                </a:cubicBezTo>
                                <a:cubicBezTo>
                                  <a:pt x="1968170" y="281559"/>
                                  <a:pt x="1968678" y="281559"/>
                                  <a:pt x="1969186" y="281559"/>
                                </a:cubicBezTo>
                                <a:cubicBezTo>
                                  <a:pt x="1969694" y="281432"/>
                                  <a:pt x="1970202" y="281432"/>
                                  <a:pt x="1970710" y="281432"/>
                                </a:cubicBezTo>
                                <a:cubicBezTo>
                                  <a:pt x="1971091" y="281305"/>
                                  <a:pt x="1971599" y="281305"/>
                                  <a:pt x="1972107" y="281305"/>
                                </a:cubicBezTo>
                                <a:cubicBezTo>
                                  <a:pt x="1972615" y="281305"/>
                                  <a:pt x="1973123" y="281178"/>
                                  <a:pt x="1973631" y="281178"/>
                                </a:cubicBezTo>
                                <a:cubicBezTo>
                                  <a:pt x="1974012" y="281178"/>
                                  <a:pt x="1974520" y="281051"/>
                                  <a:pt x="1975028" y="281051"/>
                                </a:cubicBezTo>
                                <a:cubicBezTo>
                                  <a:pt x="1975536" y="281051"/>
                                  <a:pt x="1976044" y="281051"/>
                                  <a:pt x="1976425" y="281051"/>
                                </a:cubicBezTo>
                                <a:cubicBezTo>
                                  <a:pt x="1976933" y="280924"/>
                                  <a:pt x="1977441" y="280924"/>
                                  <a:pt x="1977949" y="280924"/>
                                </a:cubicBezTo>
                                <a:cubicBezTo>
                                  <a:pt x="1978457" y="280924"/>
                                  <a:pt x="1978965" y="280924"/>
                                  <a:pt x="1979346" y="280924"/>
                                </a:cubicBezTo>
                                <a:cubicBezTo>
                                  <a:pt x="1979854" y="280924"/>
                                  <a:pt x="1980362" y="280924"/>
                                  <a:pt x="1980870" y="280796"/>
                                </a:cubicBezTo>
                                <a:cubicBezTo>
                                  <a:pt x="1981378" y="280796"/>
                                  <a:pt x="1981886" y="280796"/>
                                  <a:pt x="1982267" y="280796"/>
                                </a:cubicBezTo>
                                <a:cubicBezTo>
                                  <a:pt x="1982775" y="280796"/>
                                  <a:pt x="1983283" y="280796"/>
                                  <a:pt x="1983791" y="280669"/>
                                </a:cubicBezTo>
                                <a:cubicBezTo>
                                  <a:pt x="1984299" y="280669"/>
                                  <a:pt x="1984807" y="280796"/>
                                  <a:pt x="1985188" y="280669"/>
                                </a:cubicBezTo>
                                <a:cubicBezTo>
                                  <a:pt x="1985696" y="280669"/>
                                  <a:pt x="1986204" y="280669"/>
                                  <a:pt x="1986712" y="280669"/>
                                </a:cubicBezTo>
                                <a:cubicBezTo>
                                  <a:pt x="1987220" y="280669"/>
                                  <a:pt x="1987728" y="280669"/>
                                  <a:pt x="1988109" y="280669"/>
                                </a:cubicBezTo>
                                <a:cubicBezTo>
                                  <a:pt x="1988617" y="280669"/>
                                  <a:pt x="1989125" y="280669"/>
                                  <a:pt x="1989633" y="280669"/>
                                </a:cubicBezTo>
                                <a:cubicBezTo>
                                  <a:pt x="1990141" y="280669"/>
                                  <a:pt x="1990649" y="280669"/>
                                  <a:pt x="1991030" y="280669"/>
                                </a:cubicBezTo>
                                <a:cubicBezTo>
                                  <a:pt x="1991538" y="280669"/>
                                  <a:pt x="1992046" y="280669"/>
                                  <a:pt x="1992554" y="280669"/>
                                </a:cubicBezTo>
                                <a:cubicBezTo>
                                  <a:pt x="1993062" y="280669"/>
                                  <a:pt x="1993443" y="280669"/>
                                  <a:pt x="1993951" y="280669"/>
                                </a:cubicBezTo>
                                <a:cubicBezTo>
                                  <a:pt x="1994459" y="280796"/>
                                  <a:pt x="1994967" y="280669"/>
                                  <a:pt x="1995475" y="280669"/>
                                </a:cubicBezTo>
                                <a:cubicBezTo>
                                  <a:pt x="1995983" y="280796"/>
                                  <a:pt x="1996364" y="280796"/>
                                  <a:pt x="1996872" y="280796"/>
                                </a:cubicBezTo>
                                <a:cubicBezTo>
                                  <a:pt x="1997380" y="280796"/>
                                  <a:pt x="1997888" y="280796"/>
                                  <a:pt x="1998396" y="280796"/>
                                </a:cubicBezTo>
                                <a:cubicBezTo>
                                  <a:pt x="1998904" y="280796"/>
                                  <a:pt x="1999285" y="280796"/>
                                  <a:pt x="1999793" y="280796"/>
                                </a:cubicBezTo>
                                <a:cubicBezTo>
                                  <a:pt x="2000301" y="280924"/>
                                  <a:pt x="2000809" y="280924"/>
                                  <a:pt x="2001317" y="280924"/>
                                </a:cubicBezTo>
                                <a:cubicBezTo>
                                  <a:pt x="2001825" y="280924"/>
                                  <a:pt x="2002206" y="280924"/>
                                  <a:pt x="2002714" y="280924"/>
                                </a:cubicBezTo>
                                <a:cubicBezTo>
                                  <a:pt x="2003222" y="281051"/>
                                  <a:pt x="2003730" y="281051"/>
                                  <a:pt x="2004238" y="281051"/>
                                </a:cubicBezTo>
                                <a:cubicBezTo>
                                  <a:pt x="2004746" y="281051"/>
                                  <a:pt x="2005127" y="281051"/>
                                  <a:pt x="2005635" y="281051"/>
                                </a:cubicBezTo>
                                <a:cubicBezTo>
                                  <a:pt x="2006143" y="281051"/>
                                  <a:pt x="2006651" y="281178"/>
                                  <a:pt x="2007159" y="281178"/>
                                </a:cubicBezTo>
                                <a:cubicBezTo>
                                  <a:pt x="2007667" y="281178"/>
                                  <a:pt x="2008048" y="281178"/>
                                  <a:pt x="2008556" y="281178"/>
                                </a:cubicBezTo>
                                <a:cubicBezTo>
                                  <a:pt x="2009064" y="281178"/>
                                  <a:pt x="2009572" y="281178"/>
                                  <a:pt x="2010080" y="281178"/>
                                </a:cubicBezTo>
                                <a:cubicBezTo>
                                  <a:pt x="2010461" y="281178"/>
                                  <a:pt x="2010969" y="281178"/>
                                  <a:pt x="2011477" y="281178"/>
                                </a:cubicBezTo>
                                <a:cubicBezTo>
                                  <a:pt x="2011985" y="281178"/>
                                  <a:pt x="2012493" y="281178"/>
                                  <a:pt x="2013001" y="281178"/>
                                </a:cubicBezTo>
                                <a:cubicBezTo>
                                  <a:pt x="2013382" y="281178"/>
                                  <a:pt x="2013890" y="281178"/>
                                  <a:pt x="2014398" y="281178"/>
                                </a:cubicBezTo>
                                <a:cubicBezTo>
                                  <a:pt x="2014906" y="281178"/>
                                  <a:pt x="2015414" y="281178"/>
                                  <a:pt x="2015922" y="281178"/>
                                </a:cubicBezTo>
                                <a:cubicBezTo>
                                  <a:pt x="2016303" y="281178"/>
                                  <a:pt x="2016811" y="281178"/>
                                  <a:pt x="2017319" y="281178"/>
                                </a:cubicBezTo>
                                <a:cubicBezTo>
                                  <a:pt x="2017827" y="281178"/>
                                  <a:pt x="2018335" y="281178"/>
                                  <a:pt x="2018843" y="281305"/>
                                </a:cubicBezTo>
                                <a:cubicBezTo>
                                  <a:pt x="2019224" y="281305"/>
                                  <a:pt x="2019732" y="281305"/>
                                  <a:pt x="2020240" y="281305"/>
                                </a:cubicBezTo>
                                <a:cubicBezTo>
                                  <a:pt x="2020748" y="281305"/>
                                  <a:pt x="2021256" y="281305"/>
                                  <a:pt x="2021764" y="281305"/>
                                </a:cubicBezTo>
                                <a:cubicBezTo>
                                  <a:pt x="2022145" y="281305"/>
                                  <a:pt x="2022653" y="281305"/>
                                  <a:pt x="2023161" y="281305"/>
                                </a:cubicBezTo>
                                <a:cubicBezTo>
                                  <a:pt x="2023669" y="281432"/>
                                  <a:pt x="2024177" y="281432"/>
                                  <a:pt x="2024685" y="281432"/>
                                </a:cubicBezTo>
                                <a:cubicBezTo>
                                  <a:pt x="2025066" y="281432"/>
                                  <a:pt x="2025574" y="281432"/>
                                  <a:pt x="2026082" y="281432"/>
                                </a:cubicBezTo>
                                <a:cubicBezTo>
                                  <a:pt x="2026590" y="281432"/>
                                  <a:pt x="2027098" y="281432"/>
                                  <a:pt x="2027479" y="281432"/>
                                </a:cubicBezTo>
                                <a:cubicBezTo>
                                  <a:pt x="2027987" y="281559"/>
                                  <a:pt x="2028495" y="281559"/>
                                  <a:pt x="2029003" y="281559"/>
                                </a:cubicBezTo>
                                <a:cubicBezTo>
                                  <a:pt x="2029511" y="281559"/>
                                  <a:pt x="2030019" y="281559"/>
                                  <a:pt x="2030400" y="281559"/>
                                </a:cubicBezTo>
                                <a:cubicBezTo>
                                  <a:pt x="2030908" y="281686"/>
                                  <a:pt x="2031416" y="281686"/>
                                  <a:pt x="2031924" y="281686"/>
                                </a:cubicBezTo>
                                <a:cubicBezTo>
                                  <a:pt x="2032432" y="281813"/>
                                  <a:pt x="2032940" y="281813"/>
                                  <a:pt x="2033321" y="281813"/>
                                </a:cubicBezTo>
                                <a:cubicBezTo>
                                  <a:pt x="2033829" y="281813"/>
                                  <a:pt x="2034337" y="281940"/>
                                  <a:pt x="2034845" y="281940"/>
                                </a:cubicBezTo>
                                <a:cubicBezTo>
                                  <a:pt x="2035353" y="281940"/>
                                  <a:pt x="2035861" y="282067"/>
                                  <a:pt x="2036242" y="282067"/>
                                </a:cubicBezTo>
                                <a:cubicBezTo>
                                  <a:pt x="2036750" y="282067"/>
                                  <a:pt x="2037258" y="282194"/>
                                  <a:pt x="2037766" y="282194"/>
                                </a:cubicBezTo>
                                <a:cubicBezTo>
                                  <a:pt x="2038274" y="282194"/>
                                  <a:pt x="2038782" y="282320"/>
                                  <a:pt x="2039163" y="282320"/>
                                </a:cubicBezTo>
                                <a:cubicBezTo>
                                  <a:pt x="2039671" y="282448"/>
                                  <a:pt x="2040179" y="282448"/>
                                  <a:pt x="2040687" y="282448"/>
                                </a:cubicBezTo>
                                <a:cubicBezTo>
                                  <a:pt x="2041195" y="282448"/>
                                  <a:pt x="2041703" y="282575"/>
                                  <a:pt x="2042084" y="282575"/>
                                </a:cubicBezTo>
                                <a:cubicBezTo>
                                  <a:pt x="2042592" y="282575"/>
                                  <a:pt x="2043100" y="282575"/>
                                  <a:pt x="2043608" y="282702"/>
                                </a:cubicBezTo>
                                <a:cubicBezTo>
                                  <a:pt x="2044116" y="282702"/>
                                  <a:pt x="2044497" y="282702"/>
                                  <a:pt x="2045005" y="282829"/>
                                </a:cubicBezTo>
                                <a:cubicBezTo>
                                  <a:pt x="2045513" y="282829"/>
                                  <a:pt x="2046021" y="282829"/>
                                  <a:pt x="2046529" y="282829"/>
                                </a:cubicBezTo>
                                <a:cubicBezTo>
                                  <a:pt x="2047037" y="282829"/>
                                  <a:pt x="2047418" y="282956"/>
                                  <a:pt x="2047926" y="282956"/>
                                </a:cubicBezTo>
                                <a:cubicBezTo>
                                  <a:pt x="2048434" y="282956"/>
                                  <a:pt x="2048942" y="282956"/>
                                  <a:pt x="2049450" y="282956"/>
                                </a:cubicBezTo>
                                <a:cubicBezTo>
                                  <a:pt x="2049958" y="282956"/>
                                  <a:pt x="2050339" y="282956"/>
                                  <a:pt x="2050847" y="282956"/>
                                </a:cubicBezTo>
                                <a:cubicBezTo>
                                  <a:pt x="2051355" y="283083"/>
                                  <a:pt x="2051863" y="283083"/>
                                  <a:pt x="2052371" y="283083"/>
                                </a:cubicBezTo>
                                <a:cubicBezTo>
                                  <a:pt x="2052879" y="283083"/>
                                  <a:pt x="2053260" y="283083"/>
                                  <a:pt x="2053768" y="283083"/>
                                </a:cubicBezTo>
                                <a:cubicBezTo>
                                  <a:pt x="2054276" y="283083"/>
                                  <a:pt x="2054784" y="283083"/>
                                  <a:pt x="2055292" y="283083"/>
                                </a:cubicBezTo>
                                <a:cubicBezTo>
                                  <a:pt x="2055800" y="283083"/>
                                  <a:pt x="2056181" y="283210"/>
                                  <a:pt x="2056689" y="283210"/>
                                </a:cubicBezTo>
                                <a:cubicBezTo>
                                  <a:pt x="2057197" y="283210"/>
                                  <a:pt x="2057705" y="283210"/>
                                  <a:pt x="2058213" y="283210"/>
                                </a:cubicBezTo>
                                <a:cubicBezTo>
                                  <a:pt x="2058721" y="283210"/>
                                  <a:pt x="2059102" y="283210"/>
                                  <a:pt x="2059610" y="283337"/>
                                </a:cubicBezTo>
                                <a:cubicBezTo>
                                  <a:pt x="2060118" y="283337"/>
                                  <a:pt x="2060626" y="283337"/>
                                  <a:pt x="2061134" y="283337"/>
                                </a:cubicBezTo>
                                <a:cubicBezTo>
                                  <a:pt x="2061515" y="283337"/>
                                  <a:pt x="2062023" y="283337"/>
                                  <a:pt x="2062531" y="283464"/>
                                </a:cubicBezTo>
                                <a:cubicBezTo>
                                  <a:pt x="2063039" y="283464"/>
                                  <a:pt x="2063547" y="283464"/>
                                  <a:pt x="2064055" y="283464"/>
                                </a:cubicBezTo>
                                <a:cubicBezTo>
                                  <a:pt x="2064436" y="283464"/>
                                  <a:pt x="2064944" y="283464"/>
                                  <a:pt x="2065452" y="283464"/>
                                </a:cubicBezTo>
                                <a:cubicBezTo>
                                  <a:pt x="2065960" y="283464"/>
                                  <a:pt x="2066468" y="283464"/>
                                  <a:pt x="2066976" y="283464"/>
                                </a:cubicBezTo>
                                <a:cubicBezTo>
                                  <a:pt x="2067357" y="283464"/>
                                  <a:pt x="2067865" y="283464"/>
                                  <a:pt x="2068373" y="283464"/>
                                </a:cubicBezTo>
                                <a:cubicBezTo>
                                  <a:pt x="2068881" y="283464"/>
                                  <a:pt x="2069389" y="283464"/>
                                  <a:pt x="2069897" y="283464"/>
                                </a:cubicBezTo>
                                <a:cubicBezTo>
                                  <a:pt x="2070278" y="283464"/>
                                  <a:pt x="2070786" y="283464"/>
                                  <a:pt x="2071294" y="283464"/>
                                </a:cubicBezTo>
                                <a:cubicBezTo>
                                  <a:pt x="2071802" y="283464"/>
                                  <a:pt x="2072310" y="283591"/>
                                  <a:pt x="2072818" y="283591"/>
                                </a:cubicBezTo>
                                <a:cubicBezTo>
                                  <a:pt x="2073199" y="283591"/>
                                  <a:pt x="2073707" y="283591"/>
                                  <a:pt x="2074215" y="283591"/>
                                </a:cubicBezTo>
                                <a:cubicBezTo>
                                  <a:pt x="2074723" y="283591"/>
                                  <a:pt x="2075231" y="283591"/>
                                  <a:pt x="2075739" y="283591"/>
                                </a:cubicBezTo>
                                <a:cubicBezTo>
                                  <a:pt x="2076120" y="283591"/>
                                  <a:pt x="2076628" y="283718"/>
                                  <a:pt x="2077136" y="283718"/>
                                </a:cubicBezTo>
                                <a:cubicBezTo>
                                  <a:pt x="2077644" y="283718"/>
                                  <a:pt x="2078152" y="283718"/>
                                  <a:pt x="2078533" y="283718"/>
                                </a:cubicBezTo>
                                <a:cubicBezTo>
                                  <a:pt x="2079041" y="283718"/>
                                  <a:pt x="2079549" y="283844"/>
                                  <a:pt x="2080057" y="283844"/>
                                </a:cubicBezTo>
                                <a:cubicBezTo>
                                  <a:pt x="2080565" y="283844"/>
                                  <a:pt x="2081073" y="283844"/>
                                  <a:pt x="2081454" y="283844"/>
                                </a:cubicBezTo>
                                <a:cubicBezTo>
                                  <a:pt x="2081962" y="283844"/>
                                  <a:pt x="2082470" y="283844"/>
                                  <a:pt x="2082978" y="283844"/>
                                </a:cubicBezTo>
                                <a:cubicBezTo>
                                  <a:pt x="2083486" y="283844"/>
                                  <a:pt x="2083994" y="283844"/>
                                  <a:pt x="2084375" y="283844"/>
                                </a:cubicBezTo>
                                <a:cubicBezTo>
                                  <a:pt x="2084883" y="283844"/>
                                  <a:pt x="2085391" y="283844"/>
                                  <a:pt x="2085899" y="283844"/>
                                </a:cubicBezTo>
                                <a:cubicBezTo>
                                  <a:pt x="2086407" y="283844"/>
                                  <a:pt x="2086915" y="283844"/>
                                  <a:pt x="2087296" y="283844"/>
                                </a:cubicBezTo>
                                <a:cubicBezTo>
                                  <a:pt x="2087804" y="283844"/>
                                  <a:pt x="2088312" y="283844"/>
                                  <a:pt x="2088820" y="283844"/>
                                </a:cubicBezTo>
                                <a:cubicBezTo>
                                  <a:pt x="2089328" y="283844"/>
                                  <a:pt x="2089836" y="283844"/>
                                  <a:pt x="2090217" y="283844"/>
                                </a:cubicBezTo>
                                <a:cubicBezTo>
                                  <a:pt x="2090725" y="283844"/>
                                  <a:pt x="2091233" y="283844"/>
                                  <a:pt x="2091741" y="283844"/>
                                </a:cubicBezTo>
                                <a:cubicBezTo>
                                  <a:pt x="2092249" y="283844"/>
                                  <a:pt x="2092757" y="283844"/>
                                  <a:pt x="2093138" y="283844"/>
                                </a:cubicBezTo>
                                <a:cubicBezTo>
                                  <a:pt x="2093646" y="283844"/>
                                  <a:pt x="2094154" y="283844"/>
                                  <a:pt x="2094662" y="283844"/>
                                </a:cubicBezTo>
                                <a:cubicBezTo>
                                  <a:pt x="2095170" y="283844"/>
                                  <a:pt x="2095551" y="283844"/>
                                  <a:pt x="2096059" y="283844"/>
                                </a:cubicBezTo>
                                <a:cubicBezTo>
                                  <a:pt x="2096567" y="283844"/>
                                  <a:pt x="2097075" y="283718"/>
                                  <a:pt x="2097583" y="283718"/>
                                </a:cubicBezTo>
                                <a:cubicBezTo>
                                  <a:pt x="2098091" y="283718"/>
                                  <a:pt x="2098472" y="283718"/>
                                  <a:pt x="2098980" y="283718"/>
                                </a:cubicBezTo>
                                <a:cubicBezTo>
                                  <a:pt x="2099488" y="283591"/>
                                  <a:pt x="2099996" y="283591"/>
                                  <a:pt x="2100504" y="283591"/>
                                </a:cubicBezTo>
                                <a:cubicBezTo>
                                  <a:pt x="2101012" y="283591"/>
                                  <a:pt x="2101393" y="283591"/>
                                  <a:pt x="2101901" y="283464"/>
                                </a:cubicBezTo>
                                <a:cubicBezTo>
                                  <a:pt x="2102409" y="283464"/>
                                  <a:pt x="2102917" y="283464"/>
                                  <a:pt x="2103425" y="283464"/>
                                </a:cubicBezTo>
                                <a:cubicBezTo>
                                  <a:pt x="2103933" y="283337"/>
                                  <a:pt x="2104314" y="283337"/>
                                  <a:pt x="2104822" y="283337"/>
                                </a:cubicBezTo>
                                <a:cubicBezTo>
                                  <a:pt x="2105330" y="283337"/>
                                  <a:pt x="2105838" y="283210"/>
                                  <a:pt x="2106346" y="283210"/>
                                </a:cubicBezTo>
                                <a:cubicBezTo>
                                  <a:pt x="2106854" y="283210"/>
                                  <a:pt x="2107235" y="283210"/>
                                  <a:pt x="2107743" y="283210"/>
                                </a:cubicBezTo>
                                <a:cubicBezTo>
                                  <a:pt x="2108251" y="283083"/>
                                  <a:pt x="2108759" y="283083"/>
                                  <a:pt x="2109267" y="283083"/>
                                </a:cubicBezTo>
                                <a:cubicBezTo>
                                  <a:pt x="2109775" y="282956"/>
                                  <a:pt x="2110156" y="282956"/>
                                  <a:pt x="2110664" y="282956"/>
                                </a:cubicBezTo>
                                <a:cubicBezTo>
                                  <a:pt x="2111172" y="282956"/>
                                  <a:pt x="2111680" y="282956"/>
                                  <a:pt x="2112188" y="282829"/>
                                </a:cubicBezTo>
                                <a:cubicBezTo>
                                  <a:pt x="2112569" y="282829"/>
                                  <a:pt x="2113077" y="282829"/>
                                  <a:pt x="2113585" y="282829"/>
                                </a:cubicBezTo>
                                <a:cubicBezTo>
                                  <a:pt x="2114093" y="282829"/>
                                  <a:pt x="2114601" y="282702"/>
                                  <a:pt x="2115109" y="282702"/>
                                </a:cubicBezTo>
                                <a:cubicBezTo>
                                  <a:pt x="2115490" y="282702"/>
                                  <a:pt x="2115998" y="282702"/>
                                  <a:pt x="2116506" y="282575"/>
                                </a:cubicBezTo>
                                <a:cubicBezTo>
                                  <a:pt x="2117014" y="282575"/>
                                  <a:pt x="2117522" y="282575"/>
                                  <a:pt x="2118030" y="282575"/>
                                </a:cubicBezTo>
                                <a:cubicBezTo>
                                  <a:pt x="2118411" y="282448"/>
                                  <a:pt x="2118919" y="282448"/>
                                  <a:pt x="2119427" y="282448"/>
                                </a:cubicBezTo>
                                <a:cubicBezTo>
                                  <a:pt x="2119935" y="282448"/>
                                  <a:pt x="2120443" y="282320"/>
                                  <a:pt x="2120951" y="282320"/>
                                </a:cubicBezTo>
                                <a:cubicBezTo>
                                  <a:pt x="2121332" y="282320"/>
                                  <a:pt x="2121840" y="282320"/>
                                  <a:pt x="2122348" y="282320"/>
                                </a:cubicBezTo>
                                <a:cubicBezTo>
                                  <a:pt x="2122856" y="282194"/>
                                  <a:pt x="2123364" y="282194"/>
                                  <a:pt x="2123872" y="282194"/>
                                </a:cubicBezTo>
                                <a:cubicBezTo>
                                  <a:pt x="2124253" y="282067"/>
                                  <a:pt x="2124761" y="282067"/>
                                  <a:pt x="2125269" y="282067"/>
                                </a:cubicBezTo>
                                <a:cubicBezTo>
                                  <a:pt x="2125777" y="282067"/>
                                  <a:pt x="2126285" y="281940"/>
                                  <a:pt x="2126793" y="281940"/>
                                </a:cubicBezTo>
                                <a:cubicBezTo>
                                  <a:pt x="2127174" y="281940"/>
                                  <a:pt x="2127682" y="281940"/>
                                  <a:pt x="2128190" y="281813"/>
                                </a:cubicBezTo>
                                <a:cubicBezTo>
                                  <a:pt x="2128698" y="281813"/>
                                  <a:pt x="2129206" y="281813"/>
                                  <a:pt x="2129587" y="281813"/>
                                </a:cubicBezTo>
                                <a:cubicBezTo>
                                  <a:pt x="2130095" y="281686"/>
                                  <a:pt x="2130603" y="281686"/>
                                  <a:pt x="2131111" y="281686"/>
                                </a:cubicBezTo>
                                <a:cubicBezTo>
                                  <a:pt x="2131619" y="281559"/>
                                  <a:pt x="2132127" y="281559"/>
                                  <a:pt x="2132508" y="281559"/>
                                </a:cubicBezTo>
                                <a:cubicBezTo>
                                  <a:pt x="2133016" y="281559"/>
                                  <a:pt x="2133524" y="281432"/>
                                  <a:pt x="2134032" y="281432"/>
                                </a:cubicBezTo>
                                <a:cubicBezTo>
                                  <a:pt x="2134540" y="281432"/>
                                  <a:pt x="2135048" y="281432"/>
                                  <a:pt x="2135429" y="281305"/>
                                </a:cubicBezTo>
                                <a:cubicBezTo>
                                  <a:pt x="2135937" y="281305"/>
                                  <a:pt x="2136445" y="281305"/>
                                  <a:pt x="2136953" y="281305"/>
                                </a:cubicBezTo>
                                <a:cubicBezTo>
                                  <a:pt x="2137461" y="281178"/>
                                  <a:pt x="2137969" y="281178"/>
                                  <a:pt x="2138350" y="281178"/>
                                </a:cubicBezTo>
                                <a:cubicBezTo>
                                  <a:pt x="2138858" y="281178"/>
                                  <a:pt x="2139366" y="281178"/>
                                  <a:pt x="2139874" y="281051"/>
                                </a:cubicBezTo>
                                <a:cubicBezTo>
                                  <a:pt x="2140382" y="281051"/>
                                  <a:pt x="2140890" y="281051"/>
                                  <a:pt x="2141271" y="280924"/>
                                </a:cubicBezTo>
                                <a:cubicBezTo>
                                  <a:pt x="2141779" y="280924"/>
                                  <a:pt x="2142287" y="280924"/>
                                  <a:pt x="2142795" y="280924"/>
                                </a:cubicBezTo>
                                <a:cubicBezTo>
                                  <a:pt x="2143303" y="280924"/>
                                  <a:pt x="2143811" y="280796"/>
                                  <a:pt x="2144192" y="280796"/>
                                </a:cubicBezTo>
                                <a:cubicBezTo>
                                  <a:pt x="2144700" y="280796"/>
                                  <a:pt x="2145208" y="280796"/>
                                  <a:pt x="2145716" y="280669"/>
                                </a:cubicBezTo>
                                <a:cubicBezTo>
                                  <a:pt x="2146224" y="280669"/>
                                  <a:pt x="2146605" y="280669"/>
                                  <a:pt x="2147113" y="280669"/>
                                </a:cubicBezTo>
                                <a:cubicBezTo>
                                  <a:pt x="2147621" y="280669"/>
                                  <a:pt x="2148129" y="280669"/>
                                  <a:pt x="2148637" y="280669"/>
                                </a:cubicBezTo>
                                <a:cubicBezTo>
                                  <a:pt x="2149145" y="280543"/>
                                  <a:pt x="2149526" y="280543"/>
                                  <a:pt x="2150034" y="280543"/>
                                </a:cubicBezTo>
                                <a:cubicBezTo>
                                  <a:pt x="2150542" y="280543"/>
                                  <a:pt x="2151050" y="280543"/>
                                  <a:pt x="2151558" y="280543"/>
                                </a:cubicBezTo>
                                <a:cubicBezTo>
                                  <a:pt x="2152066" y="280543"/>
                                  <a:pt x="2152447" y="280543"/>
                                  <a:pt x="2152955" y="280543"/>
                                </a:cubicBezTo>
                                <a:cubicBezTo>
                                  <a:pt x="2153463" y="280543"/>
                                  <a:pt x="2153971" y="280543"/>
                                  <a:pt x="2154479" y="280543"/>
                                </a:cubicBezTo>
                                <a:cubicBezTo>
                                  <a:pt x="2154987" y="280543"/>
                                  <a:pt x="2155368" y="280543"/>
                                  <a:pt x="2155876" y="280543"/>
                                </a:cubicBezTo>
                                <a:cubicBezTo>
                                  <a:pt x="2156384" y="280543"/>
                                  <a:pt x="2156892" y="280543"/>
                                  <a:pt x="2157400" y="280543"/>
                                </a:cubicBezTo>
                                <a:cubicBezTo>
                                  <a:pt x="2157908" y="280543"/>
                                  <a:pt x="2158289" y="280543"/>
                                  <a:pt x="2158797" y="280543"/>
                                </a:cubicBezTo>
                                <a:cubicBezTo>
                                  <a:pt x="2159305" y="280543"/>
                                  <a:pt x="2159813" y="280543"/>
                                  <a:pt x="2160321" y="280543"/>
                                </a:cubicBezTo>
                                <a:cubicBezTo>
                                  <a:pt x="2160829" y="280543"/>
                                  <a:pt x="2161210" y="280669"/>
                                  <a:pt x="2161718" y="280669"/>
                                </a:cubicBezTo>
                                <a:cubicBezTo>
                                  <a:pt x="2162226" y="280669"/>
                                  <a:pt x="2162734" y="280669"/>
                                  <a:pt x="2163242" y="280669"/>
                                </a:cubicBezTo>
                                <a:cubicBezTo>
                                  <a:pt x="2163623" y="280669"/>
                                  <a:pt x="2164131" y="280669"/>
                                  <a:pt x="2164639" y="280669"/>
                                </a:cubicBezTo>
                                <a:cubicBezTo>
                                  <a:pt x="2165147" y="280669"/>
                                  <a:pt x="2165655" y="280669"/>
                                  <a:pt x="2166163" y="280669"/>
                                </a:cubicBezTo>
                                <a:cubicBezTo>
                                  <a:pt x="2166544" y="280669"/>
                                  <a:pt x="2167052" y="280669"/>
                                  <a:pt x="2167560" y="280669"/>
                                </a:cubicBezTo>
                                <a:cubicBezTo>
                                  <a:pt x="2168068" y="280669"/>
                                  <a:pt x="2168576" y="280669"/>
                                  <a:pt x="2169084" y="280669"/>
                                </a:cubicBezTo>
                                <a:cubicBezTo>
                                  <a:pt x="2169465" y="280669"/>
                                  <a:pt x="2169973" y="280543"/>
                                  <a:pt x="2170481" y="280543"/>
                                </a:cubicBezTo>
                                <a:cubicBezTo>
                                  <a:pt x="2170989" y="280543"/>
                                  <a:pt x="2171497" y="280543"/>
                                  <a:pt x="2172005" y="280543"/>
                                </a:cubicBezTo>
                                <a:cubicBezTo>
                                  <a:pt x="2172386" y="280543"/>
                                  <a:pt x="2172894" y="280543"/>
                                  <a:pt x="2173402" y="280543"/>
                                </a:cubicBezTo>
                                <a:cubicBezTo>
                                  <a:pt x="2173910" y="280543"/>
                                  <a:pt x="2174418" y="280543"/>
                                  <a:pt x="2174926" y="280543"/>
                                </a:cubicBezTo>
                                <a:cubicBezTo>
                                  <a:pt x="2175307" y="280543"/>
                                  <a:pt x="2175815" y="280416"/>
                                  <a:pt x="2176323" y="280416"/>
                                </a:cubicBezTo>
                                <a:cubicBezTo>
                                  <a:pt x="2176831" y="280416"/>
                                  <a:pt x="2177339" y="280416"/>
                                  <a:pt x="2177847" y="280416"/>
                                </a:cubicBezTo>
                                <a:cubicBezTo>
                                  <a:pt x="2178228" y="280416"/>
                                  <a:pt x="2178736" y="280416"/>
                                  <a:pt x="2179244" y="280416"/>
                                </a:cubicBezTo>
                                <a:cubicBezTo>
                                  <a:pt x="2179752" y="280416"/>
                                  <a:pt x="2180260" y="280289"/>
                                  <a:pt x="2180641" y="280289"/>
                                </a:cubicBezTo>
                                <a:cubicBezTo>
                                  <a:pt x="2181149" y="280289"/>
                                  <a:pt x="2181657" y="280289"/>
                                  <a:pt x="2182165" y="280289"/>
                                </a:cubicBezTo>
                                <a:cubicBezTo>
                                  <a:pt x="2182673" y="280289"/>
                                  <a:pt x="2183181" y="280289"/>
                                  <a:pt x="2183562" y="280162"/>
                                </a:cubicBezTo>
                                <a:cubicBezTo>
                                  <a:pt x="2184070" y="280162"/>
                                  <a:pt x="2184578" y="280162"/>
                                  <a:pt x="2185086" y="280162"/>
                                </a:cubicBezTo>
                                <a:cubicBezTo>
                                  <a:pt x="2185594" y="280162"/>
                                  <a:pt x="2186102" y="280162"/>
                                  <a:pt x="2186483" y="280162"/>
                                </a:cubicBezTo>
                                <a:cubicBezTo>
                                  <a:pt x="2186991" y="280162"/>
                                  <a:pt x="2187499" y="280162"/>
                                  <a:pt x="2188007" y="280162"/>
                                </a:cubicBezTo>
                                <a:cubicBezTo>
                                  <a:pt x="2188515" y="280035"/>
                                  <a:pt x="2189023" y="280035"/>
                                  <a:pt x="2189404" y="280035"/>
                                </a:cubicBezTo>
                                <a:cubicBezTo>
                                  <a:pt x="2189912" y="280035"/>
                                  <a:pt x="2190420" y="280035"/>
                                  <a:pt x="2190928" y="280035"/>
                                </a:cubicBezTo>
                                <a:cubicBezTo>
                                  <a:pt x="2191436" y="280035"/>
                                  <a:pt x="2191944" y="280035"/>
                                  <a:pt x="2192325" y="280035"/>
                                </a:cubicBezTo>
                                <a:cubicBezTo>
                                  <a:pt x="2192833" y="280035"/>
                                  <a:pt x="2193341" y="280035"/>
                                  <a:pt x="2193849" y="280035"/>
                                </a:cubicBezTo>
                                <a:cubicBezTo>
                                  <a:pt x="2194357" y="280035"/>
                                  <a:pt x="2194738" y="279908"/>
                                  <a:pt x="2195246" y="279908"/>
                                </a:cubicBezTo>
                                <a:cubicBezTo>
                                  <a:pt x="2195754" y="279908"/>
                                  <a:pt x="2196262" y="280035"/>
                                  <a:pt x="2196770" y="280035"/>
                                </a:cubicBezTo>
                                <a:cubicBezTo>
                                  <a:pt x="2197278" y="280035"/>
                                  <a:pt x="2197659" y="280035"/>
                                  <a:pt x="2198167" y="280035"/>
                                </a:cubicBezTo>
                                <a:cubicBezTo>
                                  <a:pt x="2198675" y="280035"/>
                                  <a:pt x="2199183" y="280035"/>
                                  <a:pt x="2199691" y="280035"/>
                                </a:cubicBezTo>
                                <a:cubicBezTo>
                                  <a:pt x="2200199" y="280035"/>
                                  <a:pt x="2200580" y="280035"/>
                                  <a:pt x="2201088" y="280035"/>
                                </a:cubicBezTo>
                                <a:cubicBezTo>
                                  <a:pt x="2201596" y="280035"/>
                                  <a:pt x="2202104" y="280035"/>
                                  <a:pt x="2202612" y="280162"/>
                                </a:cubicBezTo>
                                <a:cubicBezTo>
                                  <a:pt x="2203120" y="280162"/>
                                  <a:pt x="2203501" y="280162"/>
                                  <a:pt x="2204009" y="280162"/>
                                </a:cubicBezTo>
                                <a:cubicBezTo>
                                  <a:pt x="2204517" y="280162"/>
                                  <a:pt x="2205025" y="280162"/>
                                  <a:pt x="2205533" y="280162"/>
                                </a:cubicBezTo>
                                <a:cubicBezTo>
                                  <a:pt x="2206041" y="280162"/>
                                  <a:pt x="2206422" y="280162"/>
                                  <a:pt x="2206930" y="280162"/>
                                </a:cubicBezTo>
                                <a:cubicBezTo>
                                  <a:pt x="2207438" y="280162"/>
                                  <a:pt x="2207946" y="280162"/>
                                  <a:pt x="2208454" y="280162"/>
                                </a:cubicBezTo>
                                <a:cubicBezTo>
                                  <a:pt x="2208962" y="280162"/>
                                  <a:pt x="2209343" y="280162"/>
                                  <a:pt x="2209851" y="280162"/>
                                </a:cubicBezTo>
                                <a:cubicBezTo>
                                  <a:pt x="2210359" y="280162"/>
                                  <a:pt x="2210867" y="280162"/>
                                  <a:pt x="2211375" y="280162"/>
                                </a:cubicBezTo>
                                <a:cubicBezTo>
                                  <a:pt x="2211756" y="280162"/>
                                  <a:pt x="2212264" y="280162"/>
                                  <a:pt x="2212772" y="280162"/>
                                </a:cubicBezTo>
                                <a:cubicBezTo>
                                  <a:pt x="2213280" y="280162"/>
                                  <a:pt x="2213788" y="280162"/>
                                  <a:pt x="2214296" y="280162"/>
                                </a:cubicBezTo>
                                <a:cubicBezTo>
                                  <a:pt x="2214677" y="280162"/>
                                  <a:pt x="2215185" y="280162"/>
                                  <a:pt x="2215693" y="280162"/>
                                </a:cubicBezTo>
                                <a:cubicBezTo>
                                  <a:pt x="2216201" y="280162"/>
                                  <a:pt x="2216709" y="280162"/>
                                  <a:pt x="2217217" y="280162"/>
                                </a:cubicBezTo>
                                <a:cubicBezTo>
                                  <a:pt x="2217598" y="280035"/>
                                  <a:pt x="2218106" y="280035"/>
                                  <a:pt x="2218614" y="280035"/>
                                </a:cubicBezTo>
                                <a:cubicBezTo>
                                  <a:pt x="2219122" y="280035"/>
                                  <a:pt x="2219630" y="280035"/>
                                  <a:pt x="2220138" y="280035"/>
                                </a:cubicBezTo>
                                <a:cubicBezTo>
                                  <a:pt x="2220519" y="280035"/>
                                  <a:pt x="2221027" y="280035"/>
                                  <a:pt x="2221535" y="280035"/>
                                </a:cubicBezTo>
                                <a:cubicBezTo>
                                  <a:pt x="2222043" y="280035"/>
                                  <a:pt x="2222551" y="280035"/>
                                  <a:pt x="2223059" y="280035"/>
                                </a:cubicBezTo>
                                <a:cubicBezTo>
                                  <a:pt x="2223440" y="279908"/>
                                  <a:pt x="2223948" y="279908"/>
                                  <a:pt x="2224456" y="279908"/>
                                </a:cubicBezTo>
                                <a:cubicBezTo>
                                  <a:pt x="2224964" y="279908"/>
                                  <a:pt x="2225472" y="279908"/>
                                  <a:pt x="2225980" y="279908"/>
                                </a:cubicBezTo>
                                <a:cubicBezTo>
                                  <a:pt x="2226361" y="279908"/>
                                  <a:pt x="2226869" y="279781"/>
                                  <a:pt x="2227377" y="279781"/>
                                </a:cubicBezTo>
                                <a:cubicBezTo>
                                  <a:pt x="2227885" y="279781"/>
                                  <a:pt x="2228393" y="279781"/>
                                  <a:pt x="2228774" y="279781"/>
                                </a:cubicBezTo>
                                <a:cubicBezTo>
                                  <a:pt x="2229282" y="279781"/>
                                  <a:pt x="2229790" y="279781"/>
                                  <a:pt x="2230298" y="279781"/>
                                </a:cubicBezTo>
                                <a:cubicBezTo>
                                  <a:pt x="2230806" y="279781"/>
                                  <a:pt x="2231314" y="279908"/>
                                  <a:pt x="2231695" y="279908"/>
                                </a:cubicBezTo>
                                <a:cubicBezTo>
                                  <a:pt x="2232203" y="279908"/>
                                  <a:pt x="2232711" y="279908"/>
                                  <a:pt x="2233219" y="279908"/>
                                </a:cubicBezTo>
                                <a:cubicBezTo>
                                  <a:pt x="2233727" y="279908"/>
                                  <a:pt x="2234235" y="279908"/>
                                  <a:pt x="2234616" y="279908"/>
                                </a:cubicBezTo>
                                <a:cubicBezTo>
                                  <a:pt x="2235124" y="279908"/>
                                  <a:pt x="2235632" y="279908"/>
                                  <a:pt x="2236140" y="280035"/>
                                </a:cubicBezTo>
                                <a:cubicBezTo>
                                  <a:pt x="2236648" y="280035"/>
                                  <a:pt x="2237156" y="280035"/>
                                  <a:pt x="2237537" y="280035"/>
                                </a:cubicBezTo>
                                <a:cubicBezTo>
                                  <a:pt x="2238045" y="280035"/>
                                  <a:pt x="2238553" y="280035"/>
                                  <a:pt x="2239061" y="280035"/>
                                </a:cubicBezTo>
                                <a:cubicBezTo>
                                  <a:pt x="2239569" y="280035"/>
                                  <a:pt x="2240077" y="280035"/>
                                  <a:pt x="2240458" y="280162"/>
                                </a:cubicBezTo>
                                <a:cubicBezTo>
                                  <a:pt x="2240966" y="280162"/>
                                  <a:pt x="2241474" y="280162"/>
                                  <a:pt x="2241982" y="280162"/>
                                </a:cubicBezTo>
                                <a:cubicBezTo>
                                  <a:pt x="2242490" y="280162"/>
                                  <a:pt x="2242998" y="280162"/>
                                  <a:pt x="2243379" y="280162"/>
                                </a:cubicBezTo>
                                <a:cubicBezTo>
                                  <a:pt x="2243887" y="280289"/>
                                  <a:pt x="2244395" y="280289"/>
                                  <a:pt x="2244903" y="280289"/>
                                </a:cubicBezTo>
                                <a:cubicBezTo>
                                  <a:pt x="2245411" y="280289"/>
                                  <a:pt x="2245792" y="280289"/>
                                  <a:pt x="2246300" y="280289"/>
                                </a:cubicBezTo>
                                <a:cubicBezTo>
                                  <a:pt x="2246808" y="280416"/>
                                  <a:pt x="2247316" y="280416"/>
                                  <a:pt x="2247824" y="280416"/>
                                </a:cubicBezTo>
                                <a:cubicBezTo>
                                  <a:pt x="2248332" y="280416"/>
                                  <a:pt x="2248713" y="280416"/>
                                  <a:pt x="2249221" y="280416"/>
                                </a:cubicBezTo>
                                <a:cubicBezTo>
                                  <a:pt x="2249729" y="280416"/>
                                  <a:pt x="2250237" y="280543"/>
                                  <a:pt x="2250745" y="280543"/>
                                </a:cubicBezTo>
                                <a:cubicBezTo>
                                  <a:pt x="2251253" y="280543"/>
                                  <a:pt x="2251634" y="280543"/>
                                  <a:pt x="2252142" y="280543"/>
                                </a:cubicBezTo>
                                <a:cubicBezTo>
                                  <a:pt x="2252650" y="280543"/>
                                  <a:pt x="2253158" y="280669"/>
                                  <a:pt x="2253666" y="280669"/>
                                </a:cubicBezTo>
                                <a:cubicBezTo>
                                  <a:pt x="2254174" y="280669"/>
                                  <a:pt x="2254555" y="280796"/>
                                  <a:pt x="2255063" y="280796"/>
                                </a:cubicBezTo>
                                <a:cubicBezTo>
                                  <a:pt x="2255571" y="280796"/>
                                  <a:pt x="2256079" y="280796"/>
                                  <a:pt x="2256587" y="280796"/>
                                </a:cubicBezTo>
                                <a:cubicBezTo>
                                  <a:pt x="2257095" y="280924"/>
                                  <a:pt x="2257476" y="280924"/>
                                  <a:pt x="2257984" y="280924"/>
                                </a:cubicBezTo>
                                <a:cubicBezTo>
                                  <a:pt x="2258492" y="280924"/>
                                  <a:pt x="2259000" y="281051"/>
                                  <a:pt x="2259508" y="281051"/>
                                </a:cubicBezTo>
                                <a:cubicBezTo>
                                  <a:pt x="2260016" y="281051"/>
                                  <a:pt x="2260397" y="281051"/>
                                  <a:pt x="2260905" y="281051"/>
                                </a:cubicBezTo>
                                <a:cubicBezTo>
                                  <a:pt x="2261413" y="281051"/>
                                  <a:pt x="2261921" y="281051"/>
                                  <a:pt x="2262429" y="281178"/>
                                </a:cubicBezTo>
                                <a:cubicBezTo>
                                  <a:pt x="2262810" y="281178"/>
                                  <a:pt x="2263318" y="281178"/>
                                  <a:pt x="2263826" y="281178"/>
                                </a:cubicBezTo>
                                <a:cubicBezTo>
                                  <a:pt x="2264334" y="281178"/>
                                  <a:pt x="2264842" y="281178"/>
                                  <a:pt x="2265350" y="281178"/>
                                </a:cubicBezTo>
                                <a:cubicBezTo>
                                  <a:pt x="2265731" y="281178"/>
                                  <a:pt x="2266239" y="281178"/>
                                  <a:pt x="2266747" y="281305"/>
                                </a:cubicBezTo>
                                <a:cubicBezTo>
                                  <a:pt x="2267255" y="281305"/>
                                  <a:pt x="2267763" y="281305"/>
                                  <a:pt x="2268271" y="281305"/>
                                </a:cubicBezTo>
                                <a:cubicBezTo>
                                  <a:pt x="2268652" y="281305"/>
                                  <a:pt x="2269160" y="281305"/>
                                  <a:pt x="2269668" y="281305"/>
                                </a:cubicBezTo>
                                <a:cubicBezTo>
                                  <a:pt x="2270176" y="281305"/>
                                  <a:pt x="2270684" y="281305"/>
                                  <a:pt x="2271192" y="281305"/>
                                </a:cubicBezTo>
                                <a:cubicBezTo>
                                  <a:pt x="2271573" y="281432"/>
                                  <a:pt x="2272081" y="281432"/>
                                  <a:pt x="2272589" y="281432"/>
                                </a:cubicBezTo>
                                <a:cubicBezTo>
                                  <a:pt x="2273097" y="281432"/>
                                  <a:pt x="2273605" y="281432"/>
                                  <a:pt x="2274113" y="281432"/>
                                </a:cubicBezTo>
                                <a:cubicBezTo>
                                  <a:pt x="2274494" y="281432"/>
                                  <a:pt x="2275002" y="281432"/>
                                  <a:pt x="2275510" y="281432"/>
                                </a:cubicBezTo>
                                <a:cubicBezTo>
                                  <a:pt x="2276018" y="281432"/>
                                  <a:pt x="2276526" y="281432"/>
                                  <a:pt x="2277034" y="281432"/>
                                </a:cubicBezTo>
                                <a:cubicBezTo>
                                  <a:pt x="2277415" y="281432"/>
                                  <a:pt x="2277923" y="281432"/>
                                  <a:pt x="2278431" y="281432"/>
                                </a:cubicBezTo>
                                <a:cubicBezTo>
                                  <a:pt x="2278939" y="281432"/>
                                  <a:pt x="2279447" y="281432"/>
                                  <a:pt x="2279828" y="281432"/>
                                </a:cubicBezTo>
                                <a:cubicBezTo>
                                  <a:pt x="2280336" y="281432"/>
                                  <a:pt x="2280844" y="281432"/>
                                  <a:pt x="2281352" y="281432"/>
                                </a:cubicBezTo>
                                <a:cubicBezTo>
                                  <a:pt x="2281860" y="281432"/>
                                  <a:pt x="2282368" y="281559"/>
                                  <a:pt x="2282749" y="281559"/>
                                </a:cubicBezTo>
                                <a:cubicBezTo>
                                  <a:pt x="2283257" y="281559"/>
                                  <a:pt x="2283765" y="281559"/>
                                  <a:pt x="2284273" y="281559"/>
                                </a:cubicBezTo>
                                <a:cubicBezTo>
                                  <a:pt x="2284781" y="281559"/>
                                  <a:pt x="2285289" y="281559"/>
                                  <a:pt x="2285670" y="281559"/>
                                </a:cubicBezTo>
                                <a:cubicBezTo>
                                  <a:pt x="2286178" y="281559"/>
                                  <a:pt x="2286686" y="281559"/>
                                  <a:pt x="2287194" y="281559"/>
                                </a:cubicBezTo>
                                <a:cubicBezTo>
                                  <a:pt x="2287702" y="281559"/>
                                  <a:pt x="2288210" y="281559"/>
                                  <a:pt x="2288591" y="281559"/>
                                </a:cubicBezTo>
                                <a:cubicBezTo>
                                  <a:pt x="2289099" y="281559"/>
                                  <a:pt x="2289607" y="281559"/>
                                  <a:pt x="2290115" y="281559"/>
                                </a:cubicBezTo>
                                <a:cubicBezTo>
                                  <a:pt x="2290623" y="281559"/>
                                  <a:pt x="2291131" y="281559"/>
                                  <a:pt x="2291512" y="281559"/>
                                </a:cubicBezTo>
                                <a:cubicBezTo>
                                  <a:pt x="2292020" y="281559"/>
                                  <a:pt x="2292528" y="281559"/>
                                  <a:pt x="2293036" y="281559"/>
                                </a:cubicBezTo>
                                <a:cubicBezTo>
                                  <a:pt x="2293544" y="281559"/>
                                  <a:pt x="2294052" y="281559"/>
                                  <a:pt x="2294433" y="281559"/>
                                </a:cubicBezTo>
                                <a:cubicBezTo>
                                  <a:pt x="2294941" y="281559"/>
                                  <a:pt x="2295449" y="281432"/>
                                  <a:pt x="2295957" y="281432"/>
                                </a:cubicBezTo>
                                <a:cubicBezTo>
                                  <a:pt x="2296465" y="281432"/>
                                  <a:pt x="2296846" y="281432"/>
                                  <a:pt x="2297354" y="281432"/>
                                </a:cubicBezTo>
                                <a:cubicBezTo>
                                  <a:pt x="2297862" y="281432"/>
                                  <a:pt x="2298370" y="281432"/>
                                  <a:pt x="2298878" y="281432"/>
                                </a:cubicBezTo>
                                <a:cubicBezTo>
                                  <a:pt x="2299386" y="281432"/>
                                  <a:pt x="2299767" y="281432"/>
                                  <a:pt x="2300275" y="281305"/>
                                </a:cubicBezTo>
                                <a:cubicBezTo>
                                  <a:pt x="2300783" y="281305"/>
                                  <a:pt x="2301291" y="281305"/>
                                  <a:pt x="2301799" y="281305"/>
                                </a:cubicBezTo>
                                <a:cubicBezTo>
                                  <a:pt x="2302307" y="281305"/>
                                  <a:pt x="2302688" y="281305"/>
                                  <a:pt x="2303196" y="281305"/>
                                </a:cubicBezTo>
                                <a:cubicBezTo>
                                  <a:pt x="2303704" y="281305"/>
                                  <a:pt x="2304212" y="281305"/>
                                  <a:pt x="2304720" y="281305"/>
                                </a:cubicBezTo>
                                <a:cubicBezTo>
                                  <a:pt x="2305228" y="281305"/>
                                  <a:pt x="2305609" y="281305"/>
                                  <a:pt x="2306117" y="281305"/>
                                </a:cubicBezTo>
                                <a:cubicBezTo>
                                  <a:pt x="2306625" y="281305"/>
                                  <a:pt x="2307133" y="281305"/>
                                  <a:pt x="2307641" y="281305"/>
                                </a:cubicBezTo>
                                <a:cubicBezTo>
                                  <a:pt x="2308149" y="281305"/>
                                  <a:pt x="2308530" y="281305"/>
                                  <a:pt x="2309038" y="281305"/>
                                </a:cubicBezTo>
                                <a:cubicBezTo>
                                  <a:pt x="2309546" y="281178"/>
                                  <a:pt x="2310054" y="281305"/>
                                  <a:pt x="2310562" y="281305"/>
                                </a:cubicBezTo>
                                <a:cubicBezTo>
                                  <a:pt x="2311070" y="281305"/>
                                  <a:pt x="2311451" y="281305"/>
                                  <a:pt x="2311959" y="281305"/>
                                </a:cubicBezTo>
                                <a:cubicBezTo>
                                  <a:pt x="2312467" y="281305"/>
                                  <a:pt x="2312975" y="281305"/>
                                  <a:pt x="2313483" y="281305"/>
                                </a:cubicBezTo>
                                <a:cubicBezTo>
                                  <a:pt x="2313864" y="281305"/>
                                  <a:pt x="2314372" y="281178"/>
                                  <a:pt x="2314880" y="281305"/>
                                </a:cubicBezTo>
                                <a:cubicBezTo>
                                  <a:pt x="2315388" y="281305"/>
                                  <a:pt x="2315896" y="281305"/>
                                  <a:pt x="2316404" y="281305"/>
                                </a:cubicBezTo>
                                <a:cubicBezTo>
                                  <a:pt x="2316785" y="281305"/>
                                  <a:pt x="2317293" y="281305"/>
                                  <a:pt x="2317801" y="281305"/>
                                </a:cubicBezTo>
                                <a:cubicBezTo>
                                  <a:pt x="2318309" y="281305"/>
                                  <a:pt x="2318817" y="281432"/>
                                  <a:pt x="2319325" y="281432"/>
                                </a:cubicBezTo>
                                <a:cubicBezTo>
                                  <a:pt x="2319706" y="281432"/>
                                  <a:pt x="2320214" y="281432"/>
                                  <a:pt x="2320722" y="281432"/>
                                </a:cubicBezTo>
                                <a:cubicBezTo>
                                  <a:pt x="2321230" y="281432"/>
                                  <a:pt x="2321738" y="281432"/>
                                  <a:pt x="2322246" y="281432"/>
                                </a:cubicBezTo>
                                <a:cubicBezTo>
                                  <a:pt x="2322627" y="281432"/>
                                  <a:pt x="2323135" y="281559"/>
                                  <a:pt x="2323643" y="281559"/>
                                </a:cubicBezTo>
                                <a:cubicBezTo>
                                  <a:pt x="2324151" y="281559"/>
                                  <a:pt x="2324659" y="281559"/>
                                  <a:pt x="2325167" y="281559"/>
                                </a:cubicBezTo>
                                <a:cubicBezTo>
                                  <a:pt x="2325548" y="281559"/>
                                  <a:pt x="2326056" y="281559"/>
                                  <a:pt x="2326564" y="281559"/>
                                </a:cubicBezTo>
                                <a:cubicBezTo>
                                  <a:pt x="2327072" y="281559"/>
                                  <a:pt x="2327580" y="281559"/>
                                  <a:pt x="2328088" y="281559"/>
                                </a:cubicBezTo>
                                <a:cubicBezTo>
                                  <a:pt x="2328469" y="281559"/>
                                  <a:pt x="2328977" y="281559"/>
                                  <a:pt x="2329485" y="281559"/>
                                </a:cubicBezTo>
                                <a:cubicBezTo>
                                  <a:pt x="2329993" y="281559"/>
                                  <a:pt x="2330501" y="281559"/>
                                  <a:pt x="2330882" y="281559"/>
                                </a:cubicBezTo>
                                <a:cubicBezTo>
                                  <a:pt x="2331390" y="281559"/>
                                  <a:pt x="2331898" y="281432"/>
                                  <a:pt x="2332406" y="281432"/>
                                </a:cubicBezTo>
                                <a:cubicBezTo>
                                  <a:pt x="2332914" y="281432"/>
                                  <a:pt x="2333422" y="281432"/>
                                  <a:pt x="2333803" y="281432"/>
                                </a:cubicBezTo>
                                <a:cubicBezTo>
                                  <a:pt x="2334311" y="281432"/>
                                  <a:pt x="2334819" y="281432"/>
                                  <a:pt x="2335327" y="281432"/>
                                </a:cubicBezTo>
                                <a:cubicBezTo>
                                  <a:pt x="2335835" y="281432"/>
                                  <a:pt x="2336343" y="281432"/>
                                  <a:pt x="2336724" y="281432"/>
                                </a:cubicBezTo>
                                <a:cubicBezTo>
                                  <a:pt x="2337232" y="281432"/>
                                  <a:pt x="2337740" y="281432"/>
                                  <a:pt x="2338248" y="281432"/>
                                </a:cubicBezTo>
                                <a:cubicBezTo>
                                  <a:pt x="2338756" y="281432"/>
                                  <a:pt x="2339264" y="281559"/>
                                  <a:pt x="2339645" y="281559"/>
                                </a:cubicBezTo>
                                <a:cubicBezTo>
                                  <a:pt x="2340153" y="281559"/>
                                  <a:pt x="2340661" y="281559"/>
                                  <a:pt x="2341169" y="281559"/>
                                </a:cubicBezTo>
                                <a:cubicBezTo>
                                  <a:pt x="2341677" y="281559"/>
                                  <a:pt x="2342185" y="281559"/>
                                  <a:pt x="2342566" y="281559"/>
                                </a:cubicBezTo>
                                <a:cubicBezTo>
                                  <a:pt x="2343074" y="281559"/>
                                  <a:pt x="2343582" y="281559"/>
                                  <a:pt x="2344090" y="281559"/>
                                </a:cubicBezTo>
                                <a:cubicBezTo>
                                  <a:pt x="2344598" y="281559"/>
                                  <a:pt x="2345106" y="281559"/>
                                  <a:pt x="2345487" y="281559"/>
                                </a:cubicBezTo>
                                <a:cubicBezTo>
                                  <a:pt x="2345995" y="281559"/>
                                  <a:pt x="2346503" y="281559"/>
                                  <a:pt x="2347011" y="281559"/>
                                </a:cubicBezTo>
                                <a:cubicBezTo>
                                  <a:pt x="2347519" y="281559"/>
                                  <a:pt x="2347900" y="281559"/>
                                  <a:pt x="2348408" y="281559"/>
                                </a:cubicBezTo>
                                <a:cubicBezTo>
                                  <a:pt x="2348916" y="281559"/>
                                  <a:pt x="2349424" y="281559"/>
                                  <a:pt x="2349932" y="281559"/>
                                </a:cubicBezTo>
                                <a:cubicBezTo>
                                  <a:pt x="2350440" y="281559"/>
                                  <a:pt x="2350821" y="281686"/>
                                  <a:pt x="2351329" y="281686"/>
                                </a:cubicBezTo>
                                <a:cubicBezTo>
                                  <a:pt x="2351837" y="281686"/>
                                  <a:pt x="2352345" y="281686"/>
                                  <a:pt x="2352853" y="281686"/>
                                </a:cubicBezTo>
                                <a:cubicBezTo>
                                  <a:pt x="2353361" y="281686"/>
                                  <a:pt x="2353742" y="281686"/>
                                  <a:pt x="2354250" y="281686"/>
                                </a:cubicBezTo>
                                <a:cubicBezTo>
                                  <a:pt x="2354758" y="281686"/>
                                  <a:pt x="2355266" y="281686"/>
                                  <a:pt x="2355774" y="281686"/>
                                </a:cubicBezTo>
                                <a:cubicBezTo>
                                  <a:pt x="2356282" y="281686"/>
                                  <a:pt x="2356663" y="281559"/>
                                  <a:pt x="2357171" y="281559"/>
                                </a:cubicBezTo>
                                <a:cubicBezTo>
                                  <a:pt x="2357679" y="281559"/>
                                  <a:pt x="2358187" y="281559"/>
                                  <a:pt x="2358695" y="281559"/>
                                </a:cubicBezTo>
                                <a:cubicBezTo>
                                  <a:pt x="2359203" y="281559"/>
                                  <a:pt x="2359584" y="281559"/>
                                  <a:pt x="2360092" y="281559"/>
                                </a:cubicBezTo>
                                <a:cubicBezTo>
                                  <a:pt x="2360600" y="281559"/>
                                  <a:pt x="2361108" y="281559"/>
                                  <a:pt x="2361616" y="281432"/>
                                </a:cubicBezTo>
                                <a:cubicBezTo>
                                  <a:pt x="2362124" y="281432"/>
                                  <a:pt x="2362505" y="281432"/>
                                  <a:pt x="2363013" y="281432"/>
                                </a:cubicBezTo>
                                <a:cubicBezTo>
                                  <a:pt x="2363521" y="281432"/>
                                  <a:pt x="2364029" y="281432"/>
                                  <a:pt x="2364537" y="281305"/>
                                </a:cubicBezTo>
                                <a:cubicBezTo>
                                  <a:pt x="2364918" y="281305"/>
                                  <a:pt x="2365426" y="281305"/>
                                  <a:pt x="2365934" y="281305"/>
                                </a:cubicBezTo>
                                <a:cubicBezTo>
                                  <a:pt x="2366442" y="281305"/>
                                  <a:pt x="2366950" y="281305"/>
                                  <a:pt x="2367458" y="281305"/>
                                </a:cubicBezTo>
                                <a:cubicBezTo>
                                  <a:pt x="2367839" y="281305"/>
                                  <a:pt x="2368347" y="281305"/>
                                  <a:pt x="2368855" y="281305"/>
                                </a:cubicBezTo>
                                <a:cubicBezTo>
                                  <a:pt x="2369363" y="281178"/>
                                  <a:pt x="2369871" y="281305"/>
                                  <a:pt x="2370379" y="281305"/>
                                </a:cubicBezTo>
                                <a:cubicBezTo>
                                  <a:pt x="2370760" y="281305"/>
                                  <a:pt x="2371268" y="281305"/>
                                  <a:pt x="2371776" y="281305"/>
                                </a:cubicBezTo>
                                <a:cubicBezTo>
                                  <a:pt x="2372284" y="281305"/>
                                  <a:pt x="2372792" y="281305"/>
                                  <a:pt x="2373300" y="281305"/>
                                </a:cubicBezTo>
                                <a:cubicBezTo>
                                  <a:pt x="2373681" y="281305"/>
                                  <a:pt x="2374189" y="281305"/>
                                  <a:pt x="2374697" y="281305"/>
                                </a:cubicBezTo>
                                <a:cubicBezTo>
                                  <a:pt x="2375205" y="281305"/>
                                  <a:pt x="2375713" y="281305"/>
                                  <a:pt x="2376221" y="281305"/>
                                </a:cubicBezTo>
                                <a:cubicBezTo>
                                  <a:pt x="2376602" y="281305"/>
                                  <a:pt x="2377110" y="281305"/>
                                  <a:pt x="2377618" y="281305"/>
                                </a:cubicBezTo>
                                <a:cubicBezTo>
                                  <a:pt x="2378126" y="281178"/>
                                  <a:pt x="2378634" y="281178"/>
                                  <a:pt x="2379142" y="281178"/>
                                </a:cubicBezTo>
                                <a:cubicBezTo>
                                  <a:pt x="2379523" y="281178"/>
                                  <a:pt x="2380031" y="281178"/>
                                  <a:pt x="2380539" y="281178"/>
                                </a:cubicBezTo>
                                <a:cubicBezTo>
                                  <a:pt x="2381047" y="281178"/>
                                  <a:pt x="2381555" y="281178"/>
                                  <a:pt x="2381936" y="281178"/>
                                </a:cubicBezTo>
                                <a:cubicBezTo>
                                  <a:pt x="2382444" y="281178"/>
                                  <a:pt x="2382952" y="281178"/>
                                  <a:pt x="2383460" y="281178"/>
                                </a:cubicBezTo>
                                <a:cubicBezTo>
                                  <a:pt x="2383968" y="281178"/>
                                  <a:pt x="2384476" y="281178"/>
                                  <a:pt x="2384857" y="281178"/>
                                </a:cubicBezTo>
                                <a:cubicBezTo>
                                  <a:pt x="2385365" y="281051"/>
                                  <a:pt x="2385873" y="281051"/>
                                  <a:pt x="2386381" y="281051"/>
                                </a:cubicBezTo>
                                <a:cubicBezTo>
                                  <a:pt x="2386889" y="281051"/>
                                  <a:pt x="2387397" y="281051"/>
                                  <a:pt x="2387778" y="281051"/>
                                </a:cubicBezTo>
                                <a:cubicBezTo>
                                  <a:pt x="2388286" y="281051"/>
                                  <a:pt x="2388794" y="281051"/>
                                  <a:pt x="2389302" y="281051"/>
                                </a:cubicBezTo>
                                <a:cubicBezTo>
                                  <a:pt x="2389810" y="281051"/>
                                  <a:pt x="2390318" y="281051"/>
                                  <a:pt x="2390699" y="281051"/>
                                </a:cubicBezTo>
                                <a:cubicBezTo>
                                  <a:pt x="2391207" y="281051"/>
                                  <a:pt x="2391715" y="281051"/>
                                  <a:pt x="2392223" y="281051"/>
                                </a:cubicBezTo>
                                <a:cubicBezTo>
                                  <a:pt x="2392731" y="281051"/>
                                  <a:pt x="2393239" y="281051"/>
                                  <a:pt x="2393620" y="281051"/>
                                </a:cubicBezTo>
                                <a:cubicBezTo>
                                  <a:pt x="2394128" y="281051"/>
                                  <a:pt x="2394636" y="281051"/>
                                  <a:pt x="2395144" y="281051"/>
                                </a:cubicBezTo>
                                <a:cubicBezTo>
                                  <a:pt x="2395652" y="281051"/>
                                  <a:pt x="2396033" y="280924"/>
                                  <a:pt x="2396541" y="280924"/>
                                </a:cubicBezTo>
                                <a:cubicBezTo>
                                  <a:pt x="2397049" y="280924"/>
                                  <a:pt x="2397557" y="280924"/>
                                  <a:pt x="2398065" y="280924"/>
                                </a:cubicBezTo>
                                <a:cubicBezTo>
                                  <a:pt x="2398573" y="280924"/>
                                  <a:pt x="2398954" y="281051"/>
                                  <a:pt x="2399462" y="281051"/>
                                </a:cubicBezTo>
                                <a:cubicBezTo>
                                  <a:pt x="2399970" y="281051"/>
                                  <a:pt x="2400478" y="281051"/>
                                  <a:pt x="2400986" y="281051"/>
                                </a:cubicBezTo>
                                <a:cubicBezTo>
                                  <a:pt x="2401494" y="281051"/>
                                  <a:pt x="2401875" y="281051"/>
                                  <a:pt x="2402383" y="281051"/>
                                </a:cubicBezTo>
                                <a:cubicBezTo>
                                  <a:pt x="2402891" y="281051"/>
                                  <a:pt x="2403399" y="281051"/>
                                  <a:pt x="2403907" y="281051"/>
                                </a:cubicBezTo>
                                <a:cubicBezTo>
                                  <a:pt x="2404415" y="281051"/>
                                  <a:pt x="2404796" y="281051"/>
                                  <a:pt x="2405304" y="281051"/>
                                </a:cubicBezTo>
                                <a:cubicBezTo>
                                  <a:pt x="2405812" y="281051"/>
                                  <a:pt x="2406320" y="281051"/>
                                  <a:pt x="2406828" y="280924"/>
                                </a:cubicBezTo>
                                <a:cubicBezTo>
                                  <a:pt x="2407336" y="280924"/>
                                  <a:pt x="2407717" y="280924"/>
                                  <a:pt x="2408225" y="280924"/>
                                </a:cubicBezTo>
                                <a:cubicBezTo>
                                  <a:pt x="2408733" y="280796"/>
                                  <a:pt x="2409241" y="280796"/>
                                  <a:pt x="2409749" y="280796"/>
                                </a:cubicBezTo>
                                <a:cubicBezTo>
                                  <a:pt x="2410257" y="280669"/>
                                  <a:pt x="2410638" y="280669"/>
                                  <a:pt x="2411146" y="280669"/>
                                </a:cubicBezTo>
                                <a:cubicBezTo>
                                  <a:pt x="2411654" y="280669"/>
                                  <a:pt x="2412162" y="280543"/>
                                  <a:pt x="2412670" y="280543"/>
                                </a:cubicBezTo>
                                <a:cubicBezTo>
                                  <a:pt x="2413178" y="280416"/>
                                  <a:pt x="2413559" y="280416"/>
                                  <a:pt x="2414067" y="280289"/>
                                </a:cubicBezTo>
                                <a:cubicBezTo>
                                  <a:pt x="2414575" y="280289"/>
                                  <a:pt x="2415083" y="280289"/>
                                  <a:pt x="2415591" y="280162"/>
                                </a:cubicBezTo>
                                <a:cubicBezTo>
                                  <a:pt x="2415972" y="280162"/>
                                  <a:pt x="2416480" y="280162"/>
                                  <a:pt x="2416988" y="280162"/>
                                </a:cubicBezTo>
                                <a:cubicBezTo>
                                  <a:pt x="2417496" y="280162"/>
                                  <a:pt x="2418004" y="280162"/>
                                  <a:pt x="2418512" y="280162"/>
                                </a:cubicBezTo>
                                <a:cubicBezTo>
                                  <a:pt x="2418893" y="280162"/>
                                  <a:pt x="2419401" y="280162"/>
                                  <a:pt x="2419909" y="280162"/>
                                </a:cubicBezTo>
                                <a:cubicBezTo>
                                  <a:pt x="2420417" y="280289"/>
                                  <a:pt x="2420925" y="280289"/>
                                  <a:pt x="2421433" y="280289"/>
                                </a:cubicBezTo>
                                <a:cubicBezTo>
                                  <a:pt x="2421814" y="280289"/>
                                  <a:pt x="2422322" y="280416"/>
                                  <a:pt x="2422830" y="280416"/>
                                </a:cubicBezTo>
                                <a:cubicBezTo>
                                  <a:pt x="2423338" y="280416"/>
                                  <a:pt x="2423846" y="280416"/>
                                  <a:pt x="2424354" y="280416"/>
                                </a:cubicBezTo>
                                <a:cubicBezTo>
                                  <a:pt x="2424735" y="280416"/>
                                  <a:pt x="2425243" y="280416"/>
                                  <a:pt x="2425751" y="280416"/>
                                </a:cubicBezTo>
                                <a:cubicBezTo>
                                  <a:pt x="2426259" y="280416"/>
                                  <a:pt x="2426767" y="280416"/>
                                  <a:pt x="2427275" y="280416"/>
                                </a:cubicBezTo>
                                <a:cubicBezTo>
                                  <a:pt x="2427656" y="280416"/>
                                  <a:pt x="2428164" y="280416"/>
                                  <a:pt x="2428672" y="280416"/>
                                </a:cubicBezTo>
                                <a:cubicBezTo>
                                  <a:pt x="2429180" y="280416"/>
                                  <a:pt x="2429688" y="280416"/>
                                  <a:pt x="2430069" y="280289"/>
                                </a:cubicBezTo>
                                <a:cubicBezTo>
                                  <a:pt x="2430577" y="280289"/>
                                  <a:pt x="2431085" y="280289"/>
                                  <a:pt x="2431593" y="280289"/>
                                </a:cubicBezTo>
                                <a:cubicBezTo>
                                  <a:pt x="2432101" y="280289"/>
                                  <a:pt x="2432609" y="280289"/>
                                  <a:pt x="2432990" y="280162"/>
                                </a:cubicBezTo>
                                <a:cubicBezTo>
                                  <a:pt x="2433498" y="280162"/>
                                  <a:pt x="2434006" y="280162"/>
                                  <a:pt x="2434514" y="280162"/>
                                </a:cubicBezTo>
                                <a:cubicBezTo>
                                  <a:pt x="2435022" y="280162"/>
                                  <a:pt x="2435530" y="280035"/>
                                  <a:pt x="2435911" y="280035"/>
                                </a:cubicBezTo>
                                <a:cubicBezTo>
                                  <a:pt x="2436419" y="280035"/>
                                  <a:pt x="2436927" y="280035"/>
                                  <a:pt x="2437435" y="280035"/>
                                </a:cubicBezTo>
                                <a:cubicBezTo>
                                  <a:pt x="2437943" y="279908"/>
                                  <a:pt x="2438451" y="279908"/>
                                  <a:pt x="2438832" y="279908"/>
                                </a:cubicBezTo>
                                <a:cubicBezTo>
                                  <a:pt x="2439340" y="279908"/>
                                  <a:pt x="2439848" y="279908"/>
                                  <a:pt x="2440356" y="279781"/>
                                </a:cubicBezTo>
                                <a:cubicBezTo>
                                  <a:pt x="2440864" y="279781"/>
                                  <a:pt x="2441372" y="279781"/>
                                  <a:pt x="2441753" y="279781"/>
                                </a:cubicBezTo>
                                <a:cubicBezTo>
                                  <a:pt x="2442261" y="279781"/>
                                  <a:pt x="2442769" y="279781"/>
                                  <a:pt x="2443277" y="279654"/>
                                </a:cubicBezTo>
                                <a:cubicBezTo>
                                  <a:pt x="2443785" y="279654"/>
                                  <a:pt x="2444293" y="279654"/>
                                  <a:pt x="2444674" y="279654"/>
                                </a:cubicBezTo>
                                <a:cubicBezTo>
                                  <a:pt x="2445182" y="279654"/>
                                  <a:pt x="2445690" y="279654"/>
                                  <a:pt x="2446198" y="279654"/>
                                </a:cubicBezTo>
                                <a:cubicBezTo>
                                  <a:pt x="2446706" y="279654"/>
                                  <a:pt x="2447087" y="279654"/>
                                  <a:pt x="2447595" y="279654"/>
                                </a:cubicBezTo>
                                <a:cubicBezTo>
                                  <a:pt x="2448103" y="279654"/>
                                  <a:pt x="2448611" y="279654"/>
                                  <a:pt x="2449119" y="279654"/>
                                </a:cubicBezTo>
                                <a:cubicBezTo>
                                  <a:pt x="2449627" y="279654"/>
                                  <a:pt x="2450008" y="279654"/>
                                  <a:pt x="2450516" y="279654"/>
                                </a:cubicBezTo>
                                <a:cubicBezTo>
                                  <a:pt x="2451024" y="279654"/>
                                  <a:pt x="2451532" y="279781"/>
                                  <a:pt x="2452040" y="279781"/>
                                </a:cubicBezTo>
                                <a:cubicBezTo>
                                  <a:pt x="2452548" y="279781"/>
                                  <a:pt x="2452929" y="279781"/>
                                  <a:pt x="2453437" y="279781"/>
                                </a:cubicBezTo>
                                <a:cubicBezTo>
                                  <a:pt x="2453945" y="279781"/>
                                  <a:pt x="2454453" y="279781"/>
                                  <a:pt x="2454961" y="279781"/>
                                </a:cubicBezTo>
                                <a:cubicBezTo>
                                  <a:pt x="2455469" y="279781"/>
                                  <a:pt x="2455850" y="279781"/>
                                  <a:pt x="2456358" y="279781"/>
                                </a:cubicBezTo>
                                <a:cubicBezTo>
                                  <a:pt x="2456866" y="279781"/>
                                  <a:pt x="2457374" y="279781"/>
                                  <a:pt x="2457882" y="279781"/>
                                </a:cubicBezTo>
                                <a:cubicBezTo>
                                  <a:pt x="2458390" y="279781"/>
                                  <a:pt x="2458771" y="279781"/>
                                  <a:pt x="2459279" y="279781"/>
                                </a:cubicBezTo>
                                <a:cubicBezTo>
                                  <a:pt x="2459787" y="279781"/>
                                  <a:pt x="2460295" y="279781"/>
                                  <a:pt x="2460803" y="279781"/>
                                </a:cubicBezTo>
                                <a:cubicBezTo>
                                  <a:pt x="2461311" y="279781"/>
                                  <a:pt x="2461692" y="279781"/>
                                  <a:pt x="2462200" y="279654"/>
                                </a:cubicBezTo>
                                <a:cubicBezTo>
                                  <a:pt x="2462708" y="279654"/>
                                  <a:pt x="2463216" y="279654"/>
                                  <a:pt x="2463724" y="279654"/>
                                </a:cubicBezTo>
                                <a:cubicBezTo>
                                  <a:pt x="2464105" y="279654"/>
                                  <a:pt x="2464613" y="279654"/>
                                  <a:pt x="2465121" y="279654"/>
                                </a:cubicBezTo>
                                <a:cubicBezTo>
                                  <a:pt x="2465629" y="279654"/>
                                  <a:pt x="2466137" y="279654"/>
                                  <a:pt x="2466645" y="279654"/>
                                </a:cubicBezTo>
                                <a:cubicBezTo>
                                  <a:pt x="2467026" y="279527"/>
                                  <a:pt x="2467534" y="279527"/>
                                  <a:pt x="2468042" y="279527"/>
                                </a:cubicBezTo>
                                <a:cubicBezTo>
                                  <a:pt x="2468550" y="279527"/>
                                  <a:pt x="2469058" y="279527"/>
                                  <a:pt x="2469566" y="279527"/>
                                </a:cubicBezTo>
                                <a:cubicBezTo>
                                  <a:pt x="2469947" y="279527"/>
                                  <a:pt x="2470455" y="279527"/>
                                  <a:pt x="2470963" y="279527"/>
                                </a:cubicBezTo>
                                <a:cubicBezTo>
                                  <a:pt x="2471471" y="279527"/>
                                  <a:pt x="2471979" y="279527"/>
                                  <a:pt x="2472487" y="279527"/>
                                </a:cubicBezTo>
                                <a:cubicBezTo>
                                  <a:pt x="2472868" y="279527"/>
                                  <a:pt x="2473376" y="279527"/>
                                  <a:pt x="2473884" y="279527"/>
                                </a:cubicBezTo>
                                <a:cubicBezTo>
                                  <a:pt x="2474392" y="279400"/>
                                  <a:pt x="2474900" y="279400"/>
                                  <a:pt x="2475408" y="279400"/>
                                </a:cubicBezTo>
                                <a:cubicBezTo>
                                  <a:pt x="2475789" y="279400"/>
                                  <a:pt x="2476297" y="279400"/>
                                  <a:pt x="2476805" y="279400"/>
                                </a:cubicBezTo>
                                <a:cubicBezTo>
                                  <a:pt x="2477313" y="279400"/>
                                  <a:pt x="2477821" y="279400"/>
                                  <a:pt x="2478329" y="279400"/>
                                </a:cubicBezTo>
                                <a:cubicBezTo>
                                  <a:pt x="2478710" y="279400"/>
                                  <a:pt x="2479218" y="279273"/>
                                  <a:pt x="2479726" y="279273"/>
                                </a:cubicBezTo>
                                <a:cubicBezTo>
                                  <a:pt x="2480234" y="279273"/>
                                  <a:pt x="2480742" y="279273"/>
                                  <a:pt x="2481123" y="279273"/>
                                </a:cubicBezTo>
                                <a:cubicBezTo>
                                  <a:pt x="2481631" y="279273"/>
                                  <a:pt x="2482139" y="279273"/>
                                  <a:pt x="2482647" y="279145"/>
                                </a:cubicBezTo>
                                <a:cubicBezTo>
                                  <a:pt x="2483155" y="279145"/>
                                  <a:pt x="2483663" y="279145"/>
                                  <a:pt x="2484044" y="279145"/>
                                </a:cubicBezTo>
                                <a:cubicBezTo>
                                  <a:pt x="2484552" y="279145"/>
                                  <a:pt x="2485060" y="279145"/>
                                  <a:pt x="2485568" y="279145"/>
                                </a:cubicBezTo>
                                <a:cubicBezTo>
                                  <a:pt x="2486076" y="279019"/>
                                  <a:pt x="2486584" y="279019"/>
                                  <a:pt x="2486965" y="279019"/>
                                </a:cubicBezTo>
                                <a:cubicBezTo>
                                  <a:pt x="2487473" y="279019"/>
                                  <a:pt x="2487981" y="279019"/>
                                  <a:pt x="2488489" y="279019"/>
                                </a:cubicBezTo>
                                <a:cubicBezTo>
                                  <a:pt x="2488997" y="279019"/>
                                  <a:pt x="2489505" y="279019"/>
                                  <a:pt x="2489886" y="279019"/>
                                </a:cubicBezTo>
                                <a:cubicBezTo>
                                  <a:pt x="2490394" y="278892"/>
                                  <a:pt x="2490902" y="278892"/>
                                  <a:pt x="2491410" y="278892"/>
                                </a:cubicBezTo>
                                <a:cubicBezTo>
                                  <a:pt x="2491918" y="278892"/>
                                  <a:pt x="2492426" y="278892"/>
                                  <a:pt x="2492807" y="278892"/>
                                </a:cubicBezTo>
                                <a:cubicBezTo>
                                  <a:pt x="2493315" y="278892"/>
                                  <a:pt x="2493823" y="278892"/>
                                  <a:pt x="2494331" y="278892"/>
                                </a:cubicBezTo>
                                <a:cubicBezTo>
                                  <a:pt x="2494839" y="278892"/>
                                  <a:pt x="2495347" y="278892"/>
                                  <a:pt x="2495728" y="278892"/>
                                </a:cubicBezTo>
                                <a:cubicBezTo>
                                  <a:pt x="2496236" y="278892"/>
                                  <a:pt x="2496744" y="278765"/>
                                  <a:pt x="2497252" y="278765"/>
                                </a:cubicBezTo>
                                <a:cubicBezTo>
                                  <a:pt x="2497760" y="278765"/>
                                  <a:pt x="2498141" y="278765"/>
                                  <a:pt x="2498649" y="278765"/>
                                </a:cubicBezTo>
                                <a:cubicBezTo>
                                  <a:pt x="2499157" y="278765"/>
                                  <a:pt x="2499665" y="278765"/>
                                  <a:pt x="2500173" y="278765"/>
                                </a:cubicBezTo>
                                <a:cubicBezTo>
                                  <a:pt x="2500681" y="278765"/>
                                  <a:pt x="2501062" y="278765"/>
                                  <a:pt x="2501570" y="278765"/>
                                </a:cubicBezTo>
                                <a:cubicBezTo>
                                  <a:pt x="2502078" y="278765"/>
                                  <a:pt x="2502586" y="278765"/>
                                  <a:pt x="2503094" y="278638"/>
                                </a:cubicBezTo>
                                <a:cubicBezTo>
                                  <a:pt x="2503602" y="278638"/>
                                  <a:pt x="2503983" y="278638"/>
                                  <a:pt x="2504491" y="278638"/>
                                </a:cubicBezTo>
                                <a:cubicBezTo>
                                  <a:pt x="2504999" y="278638"/>
                                  <a:pt x="2505507" y="278638"/>
                                  <a:pt x="2506015" y="278638"/>
                                </a:cubicBezTo>
                                <a:cubicBezTo>
                                  <a:pt x="2506523" y="278638"/>
                                  <a:pt x="2506904" y="278638"/>
                                  <a:pt x="2507412" y="278511"/>
                                </a:cubicBezTo>
                                <a:cubicBezTo>
                                  <a:pt x="2507920" y="278511"/>
                                  <a:pt x="2508428" y="278511"/>
                                  <a:pt x="2508936" y="278511"/>
                                </a:cubicBezTo>
                                <a:cubicBezTo>
                                  <a:pt x="2509444" y="278511"/>
                                  <a:pt x="2509825" y="278511"/>
                                  <a:pt x="2510333" y="278511"/>
                                </a:cubicBezTo>
                                <a:cubicBezTo>
                                  <a:pt x="2510841" y="278511"/>
                                  <a:pt x="2511349" y="278511"/>
                                  <a:pt x="2511857" y="278511"/>
                                </a:cubicBezTo>
                                <a:cubicBezTo>
                                  <a:pt x="2512365" y="278511"/>
                                  <a:pt x="2512746" y="278511"/>
                                  <a:pt x="2513254" y="278511"/>
                                </a:cubicBezTo>
                                <a:cubicBezTo>
                                  <a:pt x="2513762" y="278511"/>
                                  <a:pt x="2514270" y="278511"/>
                                  <a:pt x="2514778" y="278511"/>
                                </a:cubicBezTo>
                                <a:cubicBezTo>
                                  <a:pt x="2515159" y="278511"/>
                                  <a:pt x="2515667" y="278511"/>
                                  <a:pt x="2516175" y="278511"/>
                                </a:cubicBezTo>
                                <a:cubicBezTo>
                                  <a:pt x="2516683" y="278511"/>
                                  <a:pt x="2517191" y="278511"/>
                                  <a:pt x="2517699" y="278511"/>
                                </a:cubicBezTo>
                                <a:cubicBezTo>
                                  <a:pt x="2518080" y="278511"/>
                                  <a:pt x="2518588" y="278511"/>
                                  <a:pt x="2519096" y="278511"/>
                                </a:cubicBezTo>
                                <a:cubicBezTo>
                                  <a:pt x="2519604" y="278511"/>
                                  <a:pt x="2520112" y="278511"/>
                                  <a:pt x="2520620" y="278511"/>
                                </a:cubicBezTo>
                                <a:cubicBezTo>
                                  <a:pt x="2521001" y="278511"/>
                                  <a:pt x="2521509" y="278384"/>
                                  <a:pt x="2522017" y="278384"/>
                                </a:cubicBezTo>
                                <a:cubicBezTo>
                                  <a:pt x="2522525" y="278384"/>
                                  <a:pt x="2523033" y="278384"/>
                                  <a:pt x="2523541" y="278384"/>
                                </a:cubicBezTo>
                                <a:cubicBezTo>
                                  <a:pt x="2523922" y="278257"/>
                                  <a:pt x="2524430" y="278257"/>
                                  <a:pt x="2524938" y="278257"/>
                                </a:cubicBezTo>
                                <a:cubicBezTo>
                                  <a:pt x="2525446" y="278257"/>
                                  <a:pt x="2525954" y="278257"/>
                                  <a:pt x="2526462" y="278130"/>
                                </a:cubicBezTo>
                                <a:cubicBezTo>
                                  <a:pt x="2526843" y="278130"/>
                                  <a:pt x="2527351" y="278130"/>
                                  <a:pt x="2527859" y="278130"/>
                                </a:cubicBezTo>
                                <a:cubicBezTo>
                                  <a:pt x="2528367" y="278130"/>
                                  <a:pt x="2528875" y="278003"/>
                                  <a:pt x="2529383" y="278003"/>
                                </a:cubicBezTo>
                                <a:cubicBezTo>
                                  <a:pt x="2529764" y="278003"/>
                                  <a:pt x="2530272" y="277876"/>
                                  <a:pt x="2530780" y="277876"/>
                                </a:cubicBezTo>
                                <a:cubicBezTo>
                                  <a:pt x="2531288" y="277876"/>
                                  <a:pt x="2531796" y="277876"/>
                                  <a:pt x="2532177" y="277876"/>
                                </a:cubicBezTo>
                                <a:cubicBezTo>
                                  <a:pt x="2532685" y="277749"/>
                                  <a:pt x="2533193" y="277749"/>
                                  <a:pt x="2533701" y="277749"/>
                                </a:cubicBezTo>
                                <a:cubicBezTo>
                                  <a:pt x="2534209" y="277749"/>
                                  <a:pt x="2534717" y="277749"/>
                                  <a:pt x="2535098" y="277749"/>
                                </a:cubicBezTo>
                                <a:cubicBezTo>
                                  <a:pt x="2535606" y="277749"/>
                                  <a:pt x="2536114" y="277621"/>
                                  <a:pt x="2536622" y="277621"/>
                                </a:cubicBezTo>
                                <a:cubicBezTo>
                                  <a:pt x="2537130" y="277621"/>
                                  <a:pt x="2537638" y="277621"/>
                                  <a:pt x="2538019" y="277621"/>
                                </a:cubicBezTo>
                                <a:cubicBezTo>
                                  <a:pt x="2538527" y="277621"/>
                                  <a:pt x="2539035" y="277494"/>
                                  <a:pt x="2539543" y="277494"/>
                                </a:cubicBezTo>
                                <a:cubicBezTo>
                                  <a:pt x="2540051" y="277494"/>
                                  <a:pt x="2540559" y="277494"/>
                                  <a:pt x="2540940" y="277494"/>
                                </a:cubicBezTo>
                                <a:cubicBezTo>
                                  <a:pt x="2541448" y="277494"/>
                                  <a:pt x="2541956" y="277494"/>
                                  <a:pt x="2542464" y="277494"/>
                                </a:cubicBezTo>
                                <a:cubicBezTo>
                                  <a:pt x="2542972" y="277494"/>
                                  <a:pt x="2543480" y="277494"/>
                                  <a:pt x="2543861" y="277494"/>
                                </a:cubicBezTo>
                                <a:cubicBezTo>
                                  <a:pt x="2544369" y="277494"/>
                                  <a:pt x="2544877" y="277368"/>
                                  <a:pt x="2545385" y="277368"/>
                                </a:cubicBezTo>
                                <a:cubicBezTo>
                                  <a:pt x="2545893" y="277368"/>
                                  <a:pt x="2546401" y="277368"/>
                                  <a:pt x="2546782" y="277368"/>
                                </a:cubicBezTo>
                                <a:cubicBezTo>
                                  <a:pt x="2547290" y="277368"/>
                                  <a:pt x="2547798" y="277241"/>
                                  <a:pt x="2548306" y="277241"/>
                                </a:cubicBezTo>
                                <a:cubicBezTo>
                                  <a:pt x="2548814" y="277241"/>
                                  <a:pt x="2549195" y="277241"/>
                                  <a:pt x="2549703" y="277241"/>
                                </a:cubicBezTo>
                                <a:cubicBezTo>
                                  <a:pt x="2550211" y="277114"/>
                                  <a:pt x="2550719" y="277114"/>
                                  <a:pt x="2551227" y="277114"/>
                                </a:cubicBezTo>
                                <a:cubicBezTo>
                                  <a:pt x="2551735" y="276987"/>
                                  <a:pt x="2552116" y="276987"/>
                                  <a:pt x="2552624" y="276987"/>
                                </a:cubicBezTo>
                                <a:cubicBezTo>
                                  <a:pt x="2553132" y="276860"/>
                                  <a:pt x="2553640" y="276860"/>
                                  <a:pt x="2554148" y="276860"/>
                                </a:cubicBezTo>
                                <a:cubicBezTo>
                                  <a:pt x="2554656" y="276860"/>
                                  <a:pt x="2555037" y="276733"/>
                                  <a:pt x="2555545" y="276733"/>
                                </a:cubicBezTo>
                                <a:cubicBezTo>
                                  <a:pt x="2556053" y="276606"/>
                                  <a:pt x="2556561" y="276606"/>
                                  <a:pt x="2557069" y="276606"/>
                                </a:cubicBezTo>
                                <a:cubicBezTo>
                                  <a:pt x="2557577" y="276479"/>
                                  <a:pt x="2557958" y="276479"/>
                                  <a:pt x="2558466" y="276352"/>
                                </a:cubicBezTo>
                                <a:cubicBezTo>
                                  <a:pt x="2558974" y="276352"/>
                                  <a:pt x="2559482" y="276352"/>
                                  <a:pt x="2559990" y="276225"/>
                                </a:cubicBezTo>
                                <a:cubicBezTo>
                                  <a:pt x="2560498" y="276225"/>
                                  <a:pt x="2560879" y="276098"/>
                                  <a:pt x="2561387" y="276098"/>
                                </a:cubicBezTo>
                                <a:cubicBezTo>
                                  <a:pt x="2561895" y="276098"/>
                                  <a:pt x="2562403" y="275970"/>
                                  <a:pt x="2562911" y="275970"/>
                                </a:cubicBezTo>
                                <a:cubicBezTo>
                                  <a:pt x="2563419" y="275844"/>
                                  <a:pt x="2563800" y="275844"/>
                                  <a:pt x="2564308" y="275844"/>
                                </a:cubicBezTo>
                                <a:cubicBezTo>
                                  <a:pt x="2564816" y="275717"/>
                                  <a:pt x="2565324" y="275717"/>
                                  <a:pt x="2565832" y="275717"/>
                                </a:cubicBezTo>
                                <a:cubicBezTo>
                                  <a:pt x="2566213" y="275590"/>
                                  <a:pt x="2566721" y="275590"/>
                                  <a:pt x="2567229" y="275590"/>
                                </a:cubicBezTo>
                                <a:cubicBezTo>
                                  <a:pt x="2567737" y="275463"/>
                                  <a:pt x="2568245" y="275463"/>
                                  <a:pt x="2568753" y="275336"/>
                                </a:cubicBezTo>
                                <a:cubicBezTo>
                                  <a:pt x="2569134" y="275336"/>
                                  <a:pt x="2569642" y="275336"/>
                                  <a:pt x="2570150" y="275336"/>
                                </a:cubicBezTo>
                                <a:cubicBezTo>
                                  <a:pt x="2570658" y="275209"/>
                                  <a:pt x="2571166" y="275209"/>
                                  <a:pt x="2571674" y="275209"/>
                                </a:cubicBezTo>
                                <a:cubicBezTo>
                                  <a:pt x="2572055" y="275082"/>
                                  <a:pt x="2572563" y="275082"/>
                                  <a:pt x="2573071" y="275082"/>
                                </a:cubicBezTo>
                                <a:cubicBezTo>
                                  <a:pt x="2573579" y="275082"/>
                                  <a:pt x="2574087" y="274955"/>
                                  <a:pt x="2574595" y="274955"/>
                                </a:cubicBezTo>
                                <a:cubicBezTo>
                                  <a:pt x="2574976" y="274955"/>
                                  <a:pt x="2575484" y="274955"/>
                                  <a:pt x="2575992" y="274955"/>
                                </a:cubicBezTo>
                                <a:cubicBezTo>
                                  <a:pt x="2576500" y="274955"/>
                                  <a:pt x="2577008" y="274828"/>
                                  <a:pt x="2577516" y="274828"/>
                                </a:cubicBezTo>
                                <a:cubicBezTo>
                                  <a:pt x="2577897" y="274828"/>
                                  <a:pt x="2578405" y="274828"/>
                                  <a:pt x="2578913" y="274828"/>
                                </a:cubicBezTo>
                                <a:cubicBezTo>
                                  <a:pt x="2579421" y="274828"/>
                                  <a:pt x="2579929" y="274828"/>
                                  <a:pt x="2580437" y="274701"/>
                                </a:cubicBezTo>
                                <a:cubicBezTo>
                                  <a:pt x="2580818" y="274701"/>
                                  <a:pt x="2581326" y="274701"/>
                                  <a:pt x="2581834" y="274701"/>
                                </a:cubicBezTo>
                                <a:cubicBezTo>
                                  <a:pt x="2582342" y="274701"/>
                                  <a:pt x="2582850" y="274701"/>
                                  <a:pt x="2583231" y="274701"/>
                                </a:cubicBezTo>
                                <a:cubicBezTo>
                                  <a:pt x="2583739" y="274701"/>
                                  <a:pt x="2584247" y="274701"/>
                                  <a:pt x="2584755" y="274701"/>
                                </a:cubicBezTo>
                                <a:cubicBezTo>
                                  <a:pt x="2585263" y="274574"/>
                                  <a:pt x="2585771" y="274574"/>
                                  <a:pt x="2586152" y="274574"/>
                                </a:cubicBezTo>
                                <a:cubicBezTo>
                                  <a:pt x="2586660" y="274574"/>
                                  <a:pt x="2587168" y="274574"/>
                                  <a:pt x="2587676" y="274446"/>
                                </a:cubicBezTo>
                                <a:cubicBezTo>
                                  <a:pt x="2588184" y="274446"/>
                                  <a:pt x="2588692" y="274446"/>
                                  <a:pt x="2589073" y="274446"/>
                                </a:cubicBezTo>
                                <a:cubicBezTo>
                                  <a:pt x="2589581" y="274319"/>
                                  <a:pt x="2590089" y="274319"/>
                                  <a:pt x="2590597" y="274319"/>
                                </a:cubicBezTo>
                                <a:cubicBezTo>
                                  <a:pt x="2591105" y="274319"/>
                                  <a:pt x="2591613" y="274319"/>
                                  <a:pt x="2591994" y="274193"/>
                                </a:cubicBezTo>
                                <a:cubicBezTo>
                                  <a:pt x="2592502" y="274193"/>
                                  <a:pt x="2593010" y="274193"/>
                                  <a:pt x="2593518" y="274193"/>
                                </a:cubicBezTo>
                                <a:cubicBezTo>
                                  <a:pt x="2594026" y="274193"/>
                                  <a:pt x="2594534" y="274193"/>
                                  <a:pt x="2594915" y="274193"/>
                                </a:cubicBezTo>
                                <a:cubicBezTo>
                                  <a:pt x="2595423" y="274066"/>
                                  <a:pt x="2595931" y="274066"/>
                                  <a:pt x="2596439" y="274066"/>
                                </a:cubicBezTo>
                                <a:cubicBezTo>
                                  <a:pt x="2596947" y="274066"/>
                                  <a:pt x="2597455" y="274066"/>
                                  <a:pt x="2597836" y="273939"/>
                                </a:cubicBezTo>
                                <a:cubicBezTo>
                                  <a:pt x="2598344" y="273939"/>
                                  <a:pt x="2598852" y="273939"/>
                                  <a:pt x="2599360" y="273939"/>
                                </a:cubicBezTo>
                                <a:cubicBezTo>
                                  <a:pt x="2599868" y="273812"/>
                                  <a:pt x="2600249" y="273812"/>
                                  <a:pt x="2600757" y="273812"/>
                                </a:cubicBezTo>
                                <a:cubicBezTo>
                                  <a:pt x="2601265" y="273812"/>
                                  <a:pt x="2601773" y="273685"/>
                                  <a:pt x="2602281" y="273685"/>
                                </a:cubicBezTo>
                                <a:cubicBezTo>
                                  <a:pt x="2602789" y="273685"/>
                                  <a:pt x="2603170" y="273685"/>
                                  <a:pt x="2603678" y="273685"/>
                                </a:cubicBezTo>
                                <a:cubicBezTo>
                                  <a:pt x="2604186" y="273558"/>
                                  <a:pt x="2604694" y="273558"/>
                                  <a:pt x="2605202" y="273558"/>
                                </a:cubicBezTo>
                                <a:cubicBezTo>
                                  <a:pt x="2605710" y="273431"/>
                                  <a:pt x="2606091" y="273431"/>
                                  <a:pt x="2606599" y="273431"/>
                                </a:cubicBezTo>
                                <a:cubicBezTo>
                                  <a:pt x="2607107" y="273304"/>
                                  <a:pt x="2607615" y="273304"/>
                                  <a:pt x="2608123" y="273304"/>
                                </a:cubicBezTo>
                                <a:cubicBezTo>
                                  <a:pt x="2608631" y="273177"/>
                                  <a:pt x="2609012" y="273177"/>
                                  <a:pt x="2609520" y="273177"/>
                                </a:cubicBezTo>
                                <a:cubicBezTo>
                                  <a:pt x="2610028" y="273050"/>
                                  <a:pt x="2610536" y="273050"/>
                                  <a:pt x="2611044" y="273050"/>
                                </a:cubicBezTo>
                                <a:cubicBezTo>
                                  <a:pt x="2611552" y="272923"/>
                                  <a:pt x="2611933" y="272923"/>
                                  <a:pt x="2612441" y="272923"/>
                                </a:cubicBezTo>
                                <a:cubicBezTo>
                                  <a:pt x="2612949" y="272795"/>
                                  <a:pt x="2613457" y="272795"/>
                                  <a:pt x="2613965" y="272795"/>
                                </a:cubicBezTo>
                                <a:cubicBezTo>
                                  <a:pt x="2614473" y="272669"/>
                                  <a:pt x="2614854" y="272669"/>
                                  <a:pt x="2615362" y="272669"/>
                                </a:cubicBezTo>
                                <a:cubicBezTo>
                                  <a:pt x="2615870" y="272669"/>
                                  <a:pt x="2616378" y="272542"/>
                                  <a:pt x="2616886" y="272542"/>
                                </a:cubicBezTo>
                                <a:cubicBezTo>
                                  <a:pt x="2617267" y="272542"/>
                                  <a:pt x="2617775" y="272542"/>
                                  <a:pt x="2618283" y="272542"/>
                                </a:cubicBezTo>
                                <a:cubicBezTo>
                                  <a:pt x="2618791" y="272415"/>
                                  <a:pt x="2619299" y="272415"/>
                                  <a:pt x="2619807" y="272415"/>
                                </a:cubicBezTo>
                                <a:cubicBezTo>
                                  <a:pt x="2620188" y="272415"/>
                                  <a:pt x="2620696" y="272415"/>
                                  <a:pt x="2621204" y="272415"/>
                                </a:cubicBezTo>
                                <a:cubicBezTo>
                                  <a:pt x="2621712" y="272288"/>
                                  <a:pt x="2622220" y="272288"/>
                                  <a:pt x="2622728" y="272288"/>
                                </a:cubicBezTo>
                                <a:cubicBezTo>
                                  <a:pt x="2623109" y="272288"/>
                                  <a:pt x="2623617" y="272288"/>
                                  <a:pt x="2624125" y="272161"/>
                                </a:cubicBezTo>
                                <a:cubicBezTo>
                                  <a:pt x="2624633" y="272161"/>
                                  <a:pt x="2625141" y="272161"/>
                                  <a:pt x="2625649" y="272161"/>
                                </a:cubicBezTo>
                                <a:cubicBezTo>
                                  <a:pt x="2626030" y="272161"/>
                                  <a:pt x="2626538" y="272161"/>
                                  <a:pt x="2627046" y="272034"/>
                                </a:cubicBezTo>
                                <a:cubicBezTo>
                                  <a:pt x="2627554" y="272034"/>
                                  <a:pt x="2628062" y="272034"/>
                                  <a:pt x="2628570" y="272034"/>
                                </a:cubicBezTo>
                                <a:cubicBezTo>
                                  <a:pt x="2628951" y="272034"/>
                                  <a:pt x="2629459" y="272034"/>
                                  <a:pt x="2629967" y="272034"/>
                                </a:cubicBezTo>
                                <a:cubicBezTo>
                                  <a:pt x="2630475" y="271907"/>
                                  <a:pt x="2630983" y="271907"/>
                                  <a:pt x="2631491" y="271907"/>
                                </a:cubicBezTo>
                                <a:cubicBezTo>
                                  <a:pt x="2631872" y="271907"/>
                                  <a:pt x="2632380" y="271907"/>
                                  <a:pt x="2632888" y="271907"/>
                                </a:cubicBezTo>
                                <a:cubicBezTo>
                                  <a:pt x="2633396" y="271780"/>
                                  <a:pt x="2633904" y="271780"/>
                                  <a:pt x="2634285" y="271780"/>
                                </a:cubicBezTo>
                                <a:cubicBezTo>
                                  <a:pt x="2634793" y="271780"/>
                                  <a:pt x="2635301" y="271780"/>
                                  <a:pt x="2635809" y="271780"/>
                                </a:cubicBezTo>
                                <a:cubicBezTo>
                                  <a:pt x="2636317" y="271780"/>
                                  <a:pt x="2636825" y="271653"/>
                                  <a:pt x="2637206" y="271653"/>
                                </a:cubicBezTo>
                                <a:cubicBezTo>
                                  <a:pt x="2637714" y="271653"/>
                                  <a:pt x="2638222" y="271653"/>
                                  <a:pt x="2638730" y="271526"/>
                                </a:cubicBezTo>
                                <a:cubicBezTo>
                                  <a:pt x="2639238" y="271526"/>
                                  <a:pt x="2639746" y="271526"/>
                                  <a:pt x="2640127" y="271526"/>
                                </a:cubicBezTo>
                                <a:cubicBezTo>
                                  <a:pt x="2640635" y="271526"/>
                                  <a:pt x="2641143" y="271526"/>
                                  <a:pt x="2641651" y="271526"/>
                                </a:cubicBezTo>
                                <a:cubicBezTo>
                                  <a:pt x="2642159" y="271399"/>
                                  <a:pt x="2642667" y="271399"/>
                                  <a:pt x="2643048" y="271399"/>
                                </a:cubicBezTo>
                                <a:cubicBezTo>
                                  <a:pt x="2643556" y="271399"/>
                                  <a:pt x="2644064" y="271271"/>
                                  <a:pt x="2644572" y="271271"/>
                                </a:cubicBezTo>
                                <a:cubicBezTo>
                                  <a:pt x="2645080" y="271271"/>
                                  <a:pt x="2645588" y="271271"/>
                                  <a:pt x="2645969" y="271271"/>
                                </a:cubicBezTo>
                                <a:cubicBezTo>
                                  <a:pt x="2646477" y="271144"/>
                                  <a:pt x="2646985" y="271144"/>
                                  <a:pt x="2647493" y="271144"/>
                                </a:cubicBezTo>
                                <a:cubicBezTo>
                                  <a:pt x="2648001" y="271144"/>
                                  <a:pt x="2648382" y="271144"/>
                                  <a:pt x="2648890" y="271018"/>
                                </a:cubicBezTo>
                                <a:cubicBezTo>
                                  <a:pt x="2649398" y="271018"/>
                                  <a:pt x="2649906" y="271018"/>
                                  <a:pt x="2650414" y="271018"/>
                                </a:cubicBezTo>
                                <a:cubicBezTo>
                                  <a:pt x="2650922" y="271018"/>
                                  <a:pt x="2651303" y="271018"/>
                                  <a:pt x="2651811" y="270891"/>
                                </a:cubicBezTo>
                                <a:cubicBezTo>
                                  <a:pt x="2652319" y="270891"/>
                                  <a:pt x="2652827" y="270891"/>
                                  <a:pt x="2653335" y="270891"/>
                                </a:cubicBezTo>
                                <a:cubicBezTo>
                                  <a:pt x="2653843" y="270891"/>
                                  <a:pt x="2654224" y="270891"/>
                                  <a:pt x="2654732" y="270891"/>
                                </a:cubicBezTo>
                                <a:cubicBezTo>
                                  <a:pt x="2655240" y="270764"/>
                                  <a:pt x="2655748" y="270764"/>
                                  <a:pt x="2656256" y="270764"/>
                                </a:cubicBezTo>
                                <a:cubicBezTo>
                                  <a:pt x="2656764" y="270764"/>
                                  <a:pt x="2657145" y="270764"/>
                                  <a:pt x="2657653" y="270764"/>
                                </a:cubicBezTo>
                                <a:cubicBezTo>
                                  <a:pt x="2658161" y="270637"/>
                                  <a:pt x="2658669" y="270637"/>
                                  <a:pt x="2659177" y="270637"/>
                                </a:cubicBezTo>
                                <a:cubicBezTo>
                                  <a:pt x="2659685" y="270637"/>
                                  <a:pt x="2660066" y="270637"/>
                                  <a:pt x="2660574" y="270637"/>
                                </a:cubicBezTo>
                                <a:cubicBezTo>
                                  <a:pt x="2661082" y="270637"/>
                                  <a:pt x="2661590" y="270637"/>
                                  <a:pt x="2662098" y="270510"/>
                                </a:cubicBezTo>
                                <a:cubicBezTo>
                                  <a:pt x="2662606" y="270510"/>
                                  <a:pt x="2662987" y="270510"/>
                                  <a:pt x="2663495" y="270510"/>
                                </a:cubicBezTo>
                                <a:cubicBezTo>
                                  <a:pt x="2664003" y="270510"/>
                                  <a:pt x="2664511" y="270510"/>
                                  <a:pt x="2665019" y="270383"/>
                                </a:cubicBezTo>
                                <a:cubicBezTo>
                                  <a:pt x="2665400" y="270383"/>
                                  <a:pt x="2665908" y="270383"/>
                                  <a:pt x="2666416" y="270383"/>
                                </a:cubicBezTo>
                                <a:cubicBezTo>
                                  <a:pt x="2666924" y="270383"/>
                                  <a:pt x="2667432" y="270383"/>
                                  <a:pt x="2667940" y="270383"/>
                                </a:cubicBezTo>
                                <a:cubicBezTo>
                                  <a:pt x="2668321" y="270383"/>
                                  <a:pt x="2668829" y="270383"/>
                                  <a:pt x="2669337" y="270383"/>
                                </a:cubicBezTo>
                                <a:cubicBezTo>
                                  <a:pt x="2669845" y="270256"/>
                                  <a:pt x="2670353" y="270256"/>
                                  <a:pt x="2670861" y="270256"/>
                                </a:cubicBezTo>
                                <a:cubicBezTo>
                                  <a:pt x="2671242" y="270256"/>
                                  <a:pt x="2671750" y="270256"/>
                                  <a:pt x="2672258" y="270256"/>
                                </a:cubicBezTo>
                                <a:cubicBezTo>
                                  <a:pt x="2672766" y="270256"/>
                                  <a:pt x="2673274" y="270129"/>
                                  <a:pt x="2673782" y="270129"/>
                                </a:cubicBezTo>
                                <a:cubicBezTo>
                                  <a:pt x="2674163" y="270129"/>
                                  <a:pt x="2674671" y="270129"/>
                                  <a:pt x="2675179" y="270129"/>
                                </a:cubicBezTo>
                                <a:cubicBezTo>
                                  <a:pt x="2675687" y="270129"/>
                                  <a:pt x="2676195" y="270129"/>
                                  <a:pt x="2676703" y="270129"/>
                                </a:cubicBezTo>
                                <a:cubicBezTo>
                                  <a:pt x="2677084" y="270129"/>
                                  <a:pt x="2677592" y="270129"/>
                                  <a:pt x="2678100" y="270129"/>
                                </a:cubicBezTo>
                                <a:cubicBezTo>
                                  <a:pt x="2678608" y="270129"/>
                                  <a:pt x="2679116" y="270129"/>
                                  <a:pt x="2679624" y="270129"/>
                                </a:cubicBezTo>
                                <a:cubicBezTo>
                                  <a:pt x="2680005" y="270129"/>
                                  <a:pt x="2680513" y="270129"/>
                                  <a:pt x="2681021" y="270129"/>
                                </a:cubicBezTo>
                                <a:cubicBezTo>
                                  <a:pt x="2681529" y="270129"/>
                                  <a:pt x="2682037" y="270002"/>
                                  <a:pt x="2682418" y="270002"/>
                                </a:cubicBezTo>
                                <a:cubicBezTo>
                                  <a:pt x="2682926" y="270002"/>
                                  <a:pt x="2683434" y="270002"/>
                                  <a:pt x="2683942" y="270002"/>
                                </a:cubicBezTo>
                                <a:cubicBezTo>
                                  <a:pt x="2684450" y="270002"/>
                                  <a:pt x="2684958" y="270002"/>
                                  <a:pt x="2685339" y="270002"/>
                                </a:cubicBezTo>
                                <a:cubicBezTo>
                                  <a:pt x="2685847" y="270002"/>
                                  <a:pt x="2686355" y="270002"/>
                                  <a:pt x="2686863" y="269875"/>
                                </a:cubicBezTo>
                                <a:cubicBezTo>
                                  <a:pt x="2687371" y="269875"/>
                                  <a:pt x="2687879" y="269875"/>
                                  <a:pt x="2688260" y="269875"/>
                                </a:cubicBezTo>
                                <a:cubicBezTo>
                                  <a:pt x="2688768" y="269875"/>
                                  <a:pt x="2689276" y="269875"/>
                                  <a:pt x="2689784" y="269875"/>
                                </a:cubicBezTo>
                                <a:cubicBezTo>
                                  <a:pt x="2690292" y="269748"/>
                                  <a:pt x="2690800" y="269748"/>
                                  <a:pt x="2691181" y="269748"/>
                                </a:cubicBezTo>
                                <a:cubicBezTo>
                                  <a:pt x="2691689" y="269748"/>
                                  <a:pt x="2692197" y="269748"/>
                                  <a:pt x="2692705" y="269620"/>
                                </a:cubicBezTo>
                                <a:cubicBezTo>
                                  <a:pt x="2693213" y="269620"/>
                                  <a:pt x="2693721" y="269620"/>
                                  <a:pt x="2694102" y="269620"/>
                                </a:cubicBezTo>
                                <a:cubicBezTo>
                                  <a:pt x="2694610" y="269494"/>
                                  <a:pt x="2695118" y="269494"/>
                                  <a:pt x="2695626" y="269494"/>
                                </a:cubicBezTo>
                                <a:cubicBezTo>
                                  <a:pt x="2696134" y="269494"/>
                                  <a:pt x="2696642" y="269494"/>
                                  <a:pt x="2697023" y="269367"/>
                                </a:cubicBezTo>
                                <a:cubicBezTo>
                                  <a:pt x="2697531" y="269367"/>
                                  <a:pt x="2698039" y="269367"/>
                                  <a:pt x="2698547" y="269367"/>
                                </a:cubicBezTo>
                                <a:cubicBezTo>
                                  <a:pt x="2699055" y="269240"/>
                                  <a:pt x="2699436" y="269240"/>
                                  <a:pt x="2699944" y="269240"/>
                                </a:cubicBezTo>
                                <a:cubicBezTo>
                                  <a:pt x="2700452" y="269240"/>
                                  <a:pt x="2700960" y="269113"/>
                                  <a:pt x="2701468" y="269113"/>
                                </a:cubicBezTo>
                                <a:cubicBezTo>
                                  <a:pt x="2701976" y="269113"/>
                                  <a:pt x="2702357" y="269113"/>
                                  <a:pt x="2702865" y="268986"/>
                                </a:cubicBezTo>
                                <a:cubicBezTo>
                                  <a:pt x="2703373" y="268986"/>
                                  <a:pt x="2703881" y="268986"/>
                                  <a:pt x="2704389" y="268859"/>
                                </a:cubicBezTo>
                                <a:cubicBezTo>
                                  <a:pt x="2704897" y="268859"/>
                                  <a:pt x="2705278" y="268859"/>
                                  <a:pt x="2705786" y="268732"/>
                                </a:cubicBezTo>
                                <a:cubicBezTo>
                                  <a:pt x="2706294" y="268732"/>
                                  <a:pt x="2706802" y="268732"/>
                                  <a:pt x="2707310" y="268732"/>
                                </a:cubicBezTo>
                                <a:cubicBezTo>
                                  <a:pt x="2707818" y="268732"/>
                                  <a:pt x="2708199" y="268605"/>
                                  <a:pt x="2708707" y="268605"/>
                                </a:cubicBezTo>
                                <a:cubicBezTo>
                                  <a:pt x="2709215" y="268605"/>
                                  <a:pt x="2709723" y="268478"/>
                                  <a:pt x="2710231" y="268478"/>
                                </a:cubicBezTo>
                                <a:cubicBezTo>
                                  <a:pt x="2710739" y="268478"/>
                                  <a:pt x="2711120" y="268478"/>
                                  <a:pt x="2711628" y="268351"/>
                                </a:cubicBezTo>
                                <a:cubicBezTo>
                                  <a:pt x="2712136" y="268351"/>
                                  <a:pt x="2712644" y="268351"/>
                                  <a:pt x="2713152" y="268351"/>
                                </a:cubicBezTo>
                                <a:cubicBezTo>
                                  <a:pt x="2713660" y="268351"/>
                                  <a:pt x="2714041" y="268224"/>
                                  <a:pt x="2714549" y="268224"/>
                                </a:cubicBezTo>
                                <a:cubicBezTo>
                                  <a:pt x="2715057" y="268224"/>
                                  <a:pt x="2715565" y="268224"/>
                                  <a:pt x="2716073" y="268224"/>
                                </a:cubicBezTo>
                                <a:cubicBezTo>
                                  <a:pt x="2716454" y="268096"/>
                                  <a:pt x="2716962" y="268096"/>
                                  <a:pt x="2717470" y="268096"/>
                                </a:cubicBezTo>
                                <a:cubicBezTo>
                                  <a:pt x="2717978" y="268096"/>
                                  <a:pt x="2718486" y="268096"/>
                                  <a:pt x="2718994" y="268096"/>
                                </a:cubicBezTo>
                                <a:cubicBezTo>
                                  <a:pt x="2719375" y="268096"/>
                                  <a:pt x="2719883" y="268096"/>
                                  <a:pt x="2720391" y="268096"/>
                                </a:cubicBezTo>
                                <a:cubicBezTo>
                                  <a:pt x="2720899" y="268096"/>
                                  <a:pt x="2721407" y="268096"/>
                                  <a:pt x="2721915" y="268096"/>
                                </a:cubicBezTo>
                                <a:cubicBezTo>
                                  <a:pt x="2722296" y="268096"/>
                                  <a:pt x="2722804" y="267969"/>
                                  <a:pt x="2723312" y="267969"/>
                                </a:cubicBezTo>
                                <a:cubicBezTo>
                                  <a:pt x="2723820" y="267969"/>
                                  <a:pt x="2724328" y="267969"/>
                                  <a:pt x="2724836" y="267969"/>
                                </a:cubicBezTo>
                                <a:cubicBezTo>
                                  <a:pt x="2725217" y="267969"/>
                                  <a:pt x="2725725" y="267969"/>
                                  <a:pt x="2726233" y="267969"/>
                                </a:cubicBezTo>
                                <a:cubicBezTo>
                                  <a:pt x="2726741" y="267969"/>
                                  <a:pt x="2727249" y="267969"/>
                                  <a:pt x="2727757" y="267843"/>
                                </a:cubicBezTo>
                                <a:cubicBezTo>
                                  <a:pt x="2728138" y="267843"/>
                                  <a:pt x="2728646" y="267843"/>
                                  <a:pt x="2729154" y="267843"/>
                                </a:cubicBezTo>
                                <a:cubicBezTo>
                                  <a:pt x="2729662" y="267843"/>
                                  <a:pt x="2730170" y="267843"/>
                                  <a:pt x="2730678" y="267716"/>
                                </a:cubicBezTo>
                                <a:cubicBezTo>
                                  <a:pt x="2731059" y="267716"/>
                                  <a:pt x="2731567" y="267716"/>
                                  <a:pt x="2732075" y="267716"/>
                                </a:cubicBezTo>
                                <a:cubicBezTo>
                                  <a:pt x="2732583" y="267716"/>
                                  <a:pt x="2733091" y="267589"/>
                                  <a:pt x="2733472" y="267589"/>
                                </a:cubicBezTo>
                                <a:cubicBezTo>
                                  <a:pt x="2733980" y="267589"/>
                                  <a:pt x="2734488" y="267589"/>
                                  <a:pt x="2734996" y="267462"/>
                                </a:cubicBezTo>
                                <a:cubicBezTo>
                                  <a:pt x="2735504" y="267462"/>
                                  <a:pt x="2736012" y="267462"/>
                                  <a:pt x="2736393" y="267335"/>
                                </a:cubicBezTo>
                                <a:cubicBezTo>
                                  <a:pt x="2736901" y="267335"/>
                                  <a:pt x="2737409" y="267335"/>
                                  <a:pt x="2737917" y="267335"/>
                                </a:cubicBezTo>
                                <a:cubicBezTo>
                                  <a:pt x="2738425" y="267208"/>
                                  <a:pt x="2738933" y="267208"/>
                                  <a:pt x="2739314" y="267208"/>
                                </a:cubicBezTo>
                                <a:cubicBezTo>
                                  <a:pt x="2739822" y="267208"/>
                                  <a:pt x="2740330" y="267081"/>
                                  <a:pt x="2740838" y="267081"/>
                                </a:cubicBezTo>
                                <a:cubicBezTo>
                                  <a:pt x="2741346" y="267081"/>
                                  <a:pt x="2741854" y="266954"/>
                                  <a:pt x="2742235" y="266954"/>
                                </a:cubicBezTo>
                                <a:cubicBezTo>
                                  <a:pt x="2742743" y="266954"/>
                                  <a:pt x="2743251" y="266954"/>
                                  <a:pt x="2743759" y="266954"/>
                                </a:cubicBezTo>
                                <a:cubicBezTo>
                                  <a:pt x="2744267" y="266827"/>
                                  <a:pt x="2744775" y="266827"/>
                                  <a:pt x="2745156" y="266827"/>
                                </a:cubicBezTo>
                                <a:cubicBezTo>
                                  <a:pt x="2745664" y="266827"/>
                                  <a:pt x="2746172" y="266827"/>
                                  <a:pt x="2746680" y="266700"/>
                                </a:cubicBezTo>
                                <a:cubicBezTo>
                                  <a:pt x="2747188" y="266700"/>
                                  <a:pt x="2747696" y="266700"/>
                                  <a:pt x="2748077" y="266700"/>
                                </a:cubicBezTo>
                                <a:cubicBezTo>
                                  <a:pt x="2748585" y="266700"/>
                                  <a:pt x="2749093" y="266573"/>
                                  <a:pt x="2749601" y="266573"/>
                                </a:cubicBezTo>
                                <a:cubicBezTo>
                                  <a:pt x="2750109" y="266573"/>
                                  <a:pt x="2750490" y="266573"/>
                                  <a:pt x="2750998" y="266445"/>
                                </a:cubicBezTo>
                                <a:cubicBezTo>
                                  <a:pt x="2751506" y="266445"/>
                                  <a:pt x="2752014" y="266445"/>
                                  <a:pt x="2752522" y="266445"/>
                                </a:cubicBezTo>
                                <a:cubicBezTo>
                                  <a:pt x="2753030" y="266319"/>
                                  <a:pt x="2753411" y="266319"/>
                                  <a:pt x="2753919" y="266319"/>
                                </a:cubicBezTo>
                                <a:cubicBezTo>
                                  <a:pt x="2754427" y="266319"/>
                                  <a:pt x="2754935" y="266192"/>
                                  <a:pt x="2755443" y="266192"/>
                                </a:cubicBezTo>
                                <a:cubicBezTo>
                                  <a:pt x="2755951" y="266192"/>
                                  <a:pt x="2756332" y="266192"/>
                                  <a:pt x="2756840" y="266065"/>
                                </a:cubicBezTo>
                                <a:cubicBezTo>
                                  <a:pt x="2757348" y="266065"/>
                                  <a:pt x="2757856" y="266065"/>
                                  <a:pt x="2758364" y="266065"/>
                                </a:cubicBezTo>
                                <a:cubicBezTo>
                                  <a:pt x="2758872" y="265938"/>
                                  <a:pt x="2759253" y="265938"/>
                                  <a:pt x="2759761" y="265938"/>
                                </a:cubicBezTo>
                                <a:cubicBezTo>
                                  <a:pt x="2760269" y="265811"/>
                                  <a:pt x="2760777" y="265811"/>
                                  <a:pt x="2761285" y="265811"/>
                                </a:cubicBezTo>
                                <a:cubicBezTo>
                                  <a:pt x="2761793" y="265684"/>
                                  <a:pt x="2762174" y="265684"/>
                                  <a:pt x="2762682" y="265684"/>
                                </a:cubicBezTo>
                                <a:cubicBezTo>
                                  <a:pt x="2763190" y="265557"/>
                                  <a:pt x="2763698" y="265557"/>
                                  <a:pt x="2764206" y="265557"/>
                                </a:cubicBezTo>
                                <a:cubicBezTo>
                                  <a:pt x="2764714" y="265557"/>
                                  <a:pt x="2765095" y="265430"/>
                                  <a:pt x="2765603" y="265430"/>
                                </a:cubicBezTo>
                                <a:cubicBezTo>
                                  <a:pt x="2766111" y="265430"/>
                                  <a:pt x="2766619" y="265303"/>
                                  <a:pt x="2767127" y="265303"/>
                                </a:cubicBezTo>
                                <a:cubicBezTo>
                                  <a:pt x="2767508" y="265303"/>
                                  <a:pt x="2768016" y="265303"/>
                                  <a:pt x="2768524" y="265176"/>
                                </a:cubicBezTo>
                                <a:cubicBezTo>
                                  <a:pt x="2769032" y="265176"/>
                                  <a:pt x="2769540" y="265176"/>
                                  <a:pt x="2770048" y="265049"/>
                                </a:cubicBezTo>
                                <a:cubicBezTo>
                                  <a:pt x="2770429" y="265049"/>
                                  <a:pt x="2770937" y="265049"/>
                                  <a:pt x="2771445" y="264921"/>
                                </a:cubicBezTo>
                                <a:cubicBezTo>
                                  <a:pt x="2771953" y="264921"/>
                                  <a:pt x="2772461" y="264921"/>
                                  <a:pt x="2772969" y="264921"/>
                                </a:cubicBezTo>
                                <a:cubicBezTo>
                                  <a:pt x="2773350" y="264794"/>
                                  <a:pt x="2773858" y="264794"/>
                                  <a:pt x="2774366" y="264794"/>
                                </a:cubicBezTo>
                                <a:cubicBezTo>
                                  <a:pt x="2774874" y="264668"/>
                                  <a:pt x="2775382" y="264668"/>
                                  <a:pt x="2775890" y="264668"/>
                                </a:cubicBezTo>
                                <a:cubicBezTo>
                                  <a:pt x="2776271" y="264668"/>
                                  <a:pt x="2776779" y="264668"/>
                                  <a:pt x="2777287" y="264541"/>
                                </a:cubicBezTo>
                                <a:cubicBezTo>
                                  <a:pt x="2777795" y="264541"/>
                                  <a:pt x="2778303" y="264541"/>
                                  <a:pt x="2778811" y="264541"/>
                                </a:cubicBezTo>
                                <a:cubicBezTo>
                                  <a:pt x="2779192" y="264541"/>
                                  <a:pt x="2779700" y="264541"/>
                                  <a:pt x="2780208" y="264414"/>
                                </a:cubicBezTo>
                                <a:cubicBezTo>
                                  <a:pt x="2780716" y="264414"/>
                                  <a:pt x="2781224" y="264414"/>
                                  <a:pt x="2781732" y="264414"/>
                                </a:cubicBezTo>
                                <a:cubicBezTo>
                                  <a:pt x="2782113" y="264414"/>
                                  <a:pt x="2782621" y="264414"/>
                                  <a:pt x="2783129" y="264414"/>
                                </a:cubicBezTo>
                                <a:cubicBezTo>
                                  <a:pt x="2783637" y="264414"/>
                                  <a:pt x="2784145" y="264414"/>
                                  <a:pt x="2784526" y="264414"/>
                                </a:cubicBezTo>
                                <a:cubicBezTo>
                                  <a:pt x="2785034" y="264287"/>
                                  <a:pt x="2785542" y="264287"/>
                                  <a:pt x="2786050" y="264287"/>
                                </a:cubicBezTo>
                                <a:cubicBezTo>
                                  <a:pt x="2786558" y="264287"/>
                                  <a:pt x="2787066" y="264287"/>
                                  <a:pt x="2787447" y="264287"/>
                                </a:cubicBezTo>
                                <a:cubicBezTo>
                                  <a:pt x="2787955" y="264287"/>
                                  <a:pt x="2788463" y="264287"/>
                                  <a:pt x="2788971" y="264160"/>
                                </a:cubicBezTo>
                                <a:cubicBezTo>
                                  <a:pt x="2789479" y="264160"/>
                                  <a:pt x="2789987" y="264160"/>
                                  <a:pt x="2790368" y="264160"/>
                                </a:cubicBezTo>
                                <a:cubicBezTo>
                                  <a:pt x="2790876" y="264033"/>
                                  <a:pt x="2791384" y="264033"/>
                                  <a:pt x="2791892" y="264033"/>
                                </a:cubicBezTo>
                                <a:cubicBezTo>
                                  <a:pt x="2792400" y="264033"/>
                                  <a:pt x="2792908" y="264033"/>
                                  <a:pt x="2793289" y="263906"/>
                                </a:cubicBezTo>
                                <a:cubicBezTo>
                                  <a:pt x="2793797" y="263906"/>
                                  <a:pt x="2794305" y="263906"/>
                                  <a:pt x="2794813" y="263906"/>
                                </a:cubicBezTo>
                                <a:cubicBezTo>
                                  <a:pt x="2795321" y="263779"/>
                                  <a:pt x="2795829" y="263779"/>
                                  <a:pt x="2796210" y="263779"/>
                                </a:cubicBezTo>
                                <a:cubicBezTo>
                                  <a:pt x="2796718" y="263779"/>
                                  <a:pt x="2797226" y="263652"/>
                                  <a:pt x="2797734" y="263652"/>
                                </a:cubicBezTo>
                                <a:cubicBezTo>
                                  <a:pt x="2798242" y="263652"/>
                                  <a:pt x="2798750" y="263525"/>
                                  <a:pt x="2799131" y="263525"/>
                                </a:cubicBezTo>
                                <a:cubicBezTo>
                                  <a:pt x="2799639" y="263525"/>
                                  <a:pt x="2800147" y="263525"/>
                                  <a:pt x="2800655" y="263398"/>
                                </a:cubicBezTo>
                                <a:cubicBezTo>
                                  <a:pt x="2801163" y="263398"/>
                                  <a:pt x="2801544" y="263398"/>
                                  <a:pt x="2802052" y="263398"/>
                                </a:cubicBezTo>
                                <a:cubicBezTo>
                                  <a:pt x="2802560" y="263270"/>
                                  <a:pt x="2803068" y="263270"/>
                                  <a:pt x="2803576" y="263270"/>
                                </a:cubicBezTo>
                                <a:cubicBezTo>
                                  <a:pt x="2804084" y="263144"/>
                                  <a:pt x="2804465" y="263144"/>
                                  <a:pt x="2804973" y="263144"/>
                                </a:cubicBezTo>
                                <a:cubicBezTo>
                                  <a:pt x="2805481" y="263017"/>
                                  <a:pt x="2805989" y="263017"/>
                                  <a:pt x="2806497" y="263017"/>
                                </a:cubicBezTo>
                                <a:cubicBezTo>
                                  <a:pt x="2807005" y="262890"/>
                                  <a:pt x="2807386" y="262890"/>
                                  <a:pt x="2807894" y="262890"/>
                                </a:cubicBezTo>
                                <a:cubicBezTo>
                                  <a:pt x="2808402" y="262763"/>
                                  <a:pt x="2808910" y="262763"/>
                                  <a:pt x="2809418" y="262763"/>
                                </a:cubicBezTo>
                                <a:cubicBezTo>
                                  <a:pt x="2809926" y="262636"/>
                                  <a:pt x="2810307" y="262636"/>
                                  <a:pt x="2810815" y="262509"/>
                                </a:cubicBezTo>
                                <a:cubicBezTo>
                                  <a:pt x="2811323" y="262509"/>
                                  <a:pt x="2811831" y="262509"/>
                                  <a:pt x="2812339" y="262382"/>
                                </a:cubicBezTo>
                                <a:cubicBezTo>
                                  <a:pt x="2812847" y="262382"/>
                                  <a:pt x="2813228" y="262382"/>
                                  <a:pt x="2813736" y="262255"/>
                                </a:cubicBezTo>
                                <a:cubicBezTo>
                                  <a:pt x="2814244" y="262255"/>
                                  <a:pt x="2814752" y="262255"/>
                                  <a:pt x="2815260" y="262128"/>
                                </a:cubicBezTo>
                                <a:cubicBezTo>
                                  <a:pt x="2815768" y="262128"/>
                                  <a:pt x="2816149" y="262128"/>
                                  <a:pt x="2816657" y="262001"/>
                                </a:cubicBezTo>
                                <a:cubicBezTo>
                                  <a:pt x="2817165" y="262001"/>
                                  <a:pt x="2817673" y="262001"/>
                                  <a:pt x="2818181" y="261874"/>
                                </a:cubicBezTo>
                                <a:cubicBezTo>
                                  <a:pt x="2818562" y="261874"/>
                                  <a:pt x="2819070" y="261874"/>
                                  <a:pt x="2819578" y="261874"/>
                                </a:cubicBezTo>
                                <a:cubicBezTo>
                                  <a:pt x="2820086" y="261874"/>
                                  <a:pt x="2820594" y="261746"/>
                                  <a:pt x="2821102" y="261746"/>
                                </a:cubicBezTo>
                                <a:cubicBezTo>
                                  <a:pt x="2821483" y="261746"/>
                                  <a:pt x="2821991" y="261746"/>
                                  <a:pt x="2822499" y="261746"/>
                                </a:cubicBezTo>
                                <a:cubicBezTo>
                                  <a:pt x="2823007" y="261619"/>
                                  <a:pt x="2823515" y="261619"/>
                                  <a:pt x="2824023" y="261619"/>
                                </a:cubicBezTo>
                                <a:cubicBezTo>
                                  <a:pt x="2824404" y="261619"/>
                                  <a:pt x="2824912" y="261493"/>
                                  <a:pt x="2825420" y="261493"/>
                                </a:cubicBezTo>
                                <a:cubicBezTo>
                                  <a:pt x="2825928" y="261493"/>
                                  <a:pt x="2826436" y="261493"/>
                                  <a:pt x="2826944" y="261493"/>
                                </a:cubicBezTo>
                                <a:cubicBezTo>
                                  <a:pt x="2827325" y="261493"/>
                                  <a:pt x="2827833" y="261493"/>
                                  <a:pt x="2828341" y="261493"/>
                                </a:cubicBezTo>
                                <a:cubicBezTo>
                                  <a:pt x="2828849" y="261493"/>
                                  <a:pt x="2829357" y="261366"/>
                                  <a:pt x="2829865" y="261366"/>
                                </a:cubicBezTo>
                                <a:cubicBezTo>
                                  <a:pt x="2830246" y="261366"/>
                                  <a:pt x="2830754" y="261366"/>
                                  <a:pt x="2831262" y="261366"/>
                                </a:cubicBezTo>
                                <a:cubicBezTo>
                                  <a:pt x="2831770" y="261366"/>
                                  <a:pt x="2832278" y="261239"/>
                                  <a:pt x="2832786" y="261239"/>
                                </a:cubicBezTo>
                                <a:cubicBezTo>
                                  <a:pt x="2833167" y="261239"/>
                                  <a:pt x="2833675" y="261239"/>
                                  <a:pt x="2834183" y="261239"/>
                                </a:cubicBezTo>
                                <a:cubicBezTo>
                                  <a:pt x="2834691" y="261112"/>
                                  <a:pt x="2835199" y="261112"/>
                                  <a:pt x="2835580" y="261112"/>
                                </a:cubicBezTo>
                                <a:cubicBezTo>
                                  <a:pt x="2836088" y="261112"/>
                                  <a:pt x="2836596" y="261112"/>
                                  <a:pt x="2837104" y="261112"/>
                                </a:cubicBezTo>
                                <a:cubicBezTo>
                                  <a:pt x="2837612" y="261112"/>
                                  <a:pt x="2838120" y="260985"/>
                                  <a:pt x="2838501" y="260985"/>
                                </a:cubicBezTo>
                                <a:cubicBezTo>
                                  <a:pt x="2839009" y="260985"/>
                                  <a:pt x="2839517" y="260985"/>
                                  <a:pt x="2840025" y="260985"/>
                                </a:cubicBezTo>
                                <a:cubicBezTo>
                                  <a:pt x="2840533" y="260985"/>
                                  <a:pt x="2841041" y="260985"/>
                                  <a:pt x="2841422" y="260985"/>
                                </a:cubicBezTo>
                                <a:cubicBezTo>
                                  <a:pt x="2841930" y="260985"/>
                                  <a:pt x="2842438" y="260985"/>
                                  <a:pt x="2842946" y="260985"/>
                                </a:cubicBezTo>
                                <a:cubicBezTo>
                                  <a:pt x="2843454" y="260985"/>
                                  <a:pt x="2843962" y="260985"/>
                                  <a:pt x="2844343" y="260985"/>
                                </a:cubicBezTo>
                                <a:cubicBezTo>
                                  <a:pt x="2844851" y="260985"/>
                                  <a:pt x="2845359" y="260858"/>
                                  <a:pt x="2845867" y="260858"/>
                                </a:cubicBezTo>
                                <a:cubicBezTo>
                                  <a:pt x="2846375" y="260858"/>
                                  <a:pt x="2846883" y="260858"/>
                                  <a:pt x="2847264" y="260858"/>
                                </a:cubicBezTo>
                                <a:cubicBezTo>
                                  <a:pt x="2847772" y="260858"/>
                                  <a:pt x="2848280" y="260858"/>
                                  <a:pt x="2848788" y="260858"/>
                                </a:cubicBezTo>
                                <a:cubicBezTo>
                                  <a:pt x="2849296" y="260858"/>
                                  <a:pt x="2849677" y="260858"/>
                                  <a:pt x="2850185" y="260858"/>
                                </a:cubicBezTo>
                                <a:cubicBezTo>
                                  <a:pt x="2850693" y="260858"/>
                                  <a:pt x="2851201" y="260858"/>
                                  <a:pt x="2851709" y="260731"/>
                                </a:cubicBezTo>
                                <a:cubicBezTo>
                                  <a:pt x="2852217" y="260731"/>
                                  <a:pt x="2852598" y="260731"/>
                                  <a:pt x="2853106" y="260731"/>
                                </a:cubicBezTo>
                                <a:cubicBezTo>
                                  <a:pt x="2853614" y="260731"/>
                                  <a:pt x="2854122" y="260731"/>
                                  <a:pt x="2854630" y="260604"/>
                                </a:cubicBezTo>
                                <a:cubicBezTo>
                                  <a:pt x="2855138" y="260604"/>
                                  <a:pt x="2855519" y="260604"/>
                                  <a:pt x="2856027" y="260604"/>
                                </a:cubicBezTo>
                                <a:cubicBezTo>
                                  <a:pt x="2856535" y="260604"/>
                                  <a:pt x="2857043" y="260477"/>
                                  <a:pt x="2857551" y="260477"/>
                                </a:cubicBezTo>
                                <a:cubicBezTo>
                                  <a:pt x="2858059" y="260477"/>
                                  <a:pt x="2858440" y="260477"/>
                                  <a:pt x="2858948" y="260477"/>
                                </a:cubicBezTo>
                                <a:cubicBezTo>
                                  <a:pt x="2859456" y="260350"/>
                                  <a:pt x="2859964" y="260350"/>
                                  <a:pt x="2860472" y="260350"/>
                                </a:cubicBezTo>
                                <a:cubicBezTo>
                                  <a:pt x="2860980" y="260350"/>
                                  <a:pt x="2861361" y="260350"/>
                                  <a:pt x="2861869" y="260350"/>
                                </a:cubicBezTo>
                                <a:cubicBezTo>
                                  <a:pt x="2862377" y="260350"/>
                                  <a:pt x="2862885" y="260222"/>
                                  <a:pt x="2863393" y="260222"/>
                                </a:cubicBezTo>
                                <a:cubicBezTo>
                                  <a:pt x="2863901" y="260222"/>
                                  <a:pt x="2864282" y="260222"/>
                                  <a:pt x="2864790" y="260222"/>
                                </a:cubicBezTo>
                                <a:cubicBezTo>
                                  <a:pt x="2865298" y="260222"/>
                                  <a:pt x="2865806" y="260095"/>
                                  <a:pt x="2866314" y="260095"/>
                                </a:cubicBezTo>
                                <a:cubicBezTo>
                                  <a:pt x="2866822" y="260095"/>
                                  <a:pt x="2867203" y="260095"/>
                                  <a:pt x="2867711" y="260095"/>
                                </a:cubicBezTo>
                                <a:cubicBezTo>
                                  <a:pt x="2868219" y="259969"/>
                                  <a:pt x="2868727" y="259969"/>
                                  <a:pt x="2869235" y="259969"/>
                                </a:cubicBezTo>
                                <a:cubicBezTo>
                                  <a:pt x="2869616" y="259969"/>
                                  <a:pt x="2870124" y="259969"/>
                                  <a:pt x="2870632" y="259969"/>
                                </a:cubicBezTo>
                                <a:cubicBezTo>
                                  <a:pt x="2871140" y="259842"/>
                                  <a:pt x="2871648" y="259842"/>
                                  <a:pt x="2872156" y="259842"/>
                                </a:cubicBezTo>
                                <a:cubicBezTo>
                                  <a:pt x="2872537" y="259842"/>
                                  <a:pt x="2873045" y="259842"/>
                                  <a:pt x="2873553" y="259842"/>
                                </a:cubicBezTo>
                                <a:cubicBezTo>
                                  <a:pt x="2874061" y="259842"/>
                                  <a:pt x="2874569" y="259842"/>
                                  <a:pt x="2875077" y="259842"/>
                                </a:cubicBezTo>
                                <a:cubicBezTo>
                                  <a:pt x="2875458" y="259842"/>
                                  <a:pt x="2875966" y="259715"/>
                                  <a:pt x="2876474" y="259715"/>
                                </a:cubicBezTo>
                                <a:cubicBezTo>
                                  <a:pt x="2876982" y="259715"/>
                                  <a:pt x="2877490" y="259715"/>
                                  <a:pt x="2877998" y="259715"/>
                                </a:cubicBezTo>
                                <a:cubicBezTo>
                                  <a:pt x="2878379" y="259715"/>
                                  <a:pt x="2878887" y="259715"/>
                                  <a:pt x="2879395" y="259715"/>
                                </a:cubicBezTo>
                                <a:cubicBezTo>
                                  <a:pt x="2879903" y="259715"/>
                                  <a:pt x="2880411" y="259715"/>
                                  <a:pt x="2880919" y="259715"/>
                                </a:cubicBezTo>
                                <a:cubicBezTo>
                                  <a:pt x="2881300" y="259715"/>
                                  <a:pt x="2881808" y="259715"/>
                                  <a:pt x="2882316" y="259715"/>
                                </a:cubicBezTo>
                                <a:cubicBezTo>
                                  <a:pt x="2882824" y="259715"/>
                                  <a:pt x="2883332" y="259715"/>
                                  <a:pt x="2883713" y="259715"/>
                                </a:cubicBezTo>
                                <a:cubicBezTo>
                                  <a:pt x="2884221" y="259715"/>
                                  <a:pt x="2884729" y="259715"/>
                                  <a:pt x="2885237" y="259715"/>
                                </a:cubicBezTo>
                                <a:cubicBezTo>
                                  <a:pt x="2885745" y="259715"/>
                                  <a:pt x="2886253" y="259715"/>
                                  <a:pt x="2886634" y="259715"/>
                                </a:cubicBezTo>
                                <a:cubicBezTo>
                                  <a:pt x="2887142" y="259715"/>
                                  <a:pt x="2887650" y="259715"/>
                                  <a:pt x="2888158" y="259715"/>
                                </a:cubicBezTo>
                                <a:cubicBezTo>
                                  <a:pt x="2888666" y="259715"/>
                                  <a:pt x="2889174" y="259842"/>
                                  <a:pt x="2889555" y="259842"/>
                                </a:cubicBezTo>
                                <a:cubicBezTo>
                                  <a:pt x="2890063" y="259842"/>
                                  <a:pt x="2890571" y="259842"/>
                                  <a:pt x="2891079" y="259842"/>
                                </a:cubicBezTo>
                                <a:cubicBezTo>
                                  <a:pt x="2891587" y="259842"/>
                                  <a:pt x="2892095" y="259715"/>
                                  <a:pt x="2892476" y="259715"/>
                                </a:cubicBezTo>
                                <a:cubicBezTo>
                                  <a:pt x="2892984" y="259715"/>
                                  <a:pt x="2893492" y="259715"/>
                                  <a:pt x="2894000" y="259715"/>
                                </a:cubicBezTo>
                                <a:cubicBezTo>
                                  <a:pt x="2894508" y="259715"/>
                                  <a:pt x="2895016" y="259715"/>
                                  <a:pt x="2895397" y="259588"/>
                                </a:cubicBezTo>
                                <a:cubicBezTo>
                                  <a:pt x="2895905" y="259588"/>
                                  <a:pt x="2896413" y="259588"/>
                                  <a:pt x="2896921" y="259588"/>
                                </a:cubicBezTo>
                                <a:cubicBezTo>
                                  <a:pt x="2897429" y="259588"/>
                                  <a:pt x="2897937" y="259461"/>
                                  <a:pt x="2898318" y="259461"/>
                                </a:cubicBezTo>
                                <a:cubicBezTo>
                                  <a:pt x="2898826" y="259461"/>
                                  <a:pt x="2899334" y="259461"/>
                                  <a:pt x="2899842" y="259461"/>
                                </a:cubicBezTo>
                                <a:cubicBezTo>
                                  <a:pt x="2900350" y="259334"/>
                                  <a:pt x="2900731" y="259334"/>
                                  <a:pt x="2901239" y="259334"/>
                                </a:cubicBezTo>
                                <a:cubicBezTo>
                                  <a:pt x="2901747" y="259334"/>
                                  <a:pt x="2902255" y="259334"/>
                                  <a:pt x="2902763" y="259334"/>
                                </a:cubicBezTo>
                                <a:cubicBezTo>
                                  <a:pt x="2903271" y="259334"/>
                                  <a:pt x="2903652" y="259207"/>
                                  <a:pt x="2904160" y="259207"/>
                                </a:cubicBezTo>
                                <a:cubicBezTo>
                                  <a:pt x="2904668" y="259207"/>
                                  <a:pt x="2905176" y="259207"/>
                                  <a:pt x="2905684" y="259207"/>
                                </a:cubicBezTo>
                                <a:cubicBezTo>
                                  <a:pt x="2906192" y="259207"/>
                                  <a:pt x="2906573" y="259207"/>
                                  <a:pt x="2907081" y="259207"/>
                                </a:cubicBezTo>
                                <a:cubicBezTo>
                                  <a:pt x="2907589" y="259207"/>
                                  <a:pt x="2908097" y="259334"/>
                                  <a:pt x="2908605" y="259334"/>
                                </a:cubicBezTo>
                                <a:cubicBezTo>
                                  <a:pt x="2909113" y="259334"/>
                                  <a:pt x="2909494" y="259334"/>
                                  <a:pt x="2910002" y="259334"/>
                                </a:cubicBezTo>
                                <a:cubicBezTo>
                                  <a:pt x="2910510" y="259334"/>
                                  <a:pt x="2911018" y="259334"/>
                                  <a:pt x="2911526" y="259334"/>
                                </a:cubicBezTo>
                                <a:cubicBezTo>
                                  <a:pt x="2912034" y="259334"/>
                                  <a:pt x="2912415" y="259334"/>
                                  <a:pt x="2912923" y="259334"/>
                                </a:cubicBezTo>
                                <a:cubicBezTo>
                                  <a:pt x="2913431" y="259334"/>
                                  <a:pt x="2913939" y="259334"/>
                                  <a:pt x="2914447" y="259334"/>
                                </a:cubicBezTo>
                                <a:cubicBezTo>
                                  <a:pt x="2914955" y="259334"/>
                                  <a:pt x="2915336" y="259207"/>
                                  <a:pt x="2915844" y="259207"/>
                                </a:cubicBezTo>
                                <a:cubicBezTo>
                                  <a:pt x="2916352" y="259207"/>
                                  <a:pt x="2916860" y="259207"/>
                                  <a:pt x="2917368" y="259207"/>
                                </a:cubicBezTo>
                                <a:cubicBezTo>
                                  <a:pt x="2917749" y="259207"/>
                                  <a:pt x="2918257" y="259207"/>
                                  <a:pt x="2918765" y="259207"/>
                                </a:cubicBezTo>
                                <a:cubicBezTo>
                                  <a:pt x="2919273" y="259207"/>
                                  <a:pt x="2919781" y="259207"/>
                                  <a:pt x="2920289" y="259207"/>
                                </a:cubicBezTo>
                                <a:cubicBezTo>
                                  <a:pt x="2920670" y="259207"/>
                                  <a:pt x="2921178" y="259207"/>
                                  <a:pt x="2921686" y="259207"/>
                                </a:cubicBezTo>
                                <a:cubicBezTo>
                                  <a:pt x="2922194" y="259207"/>
                                  <a:pt x="2922702" y="259207"/>
                                  <a:pt x="2923210" y="259207"/>
                                </a:cubicBezTo>
                                <a:cubicBezTo>
                                  <a:pt x="2923591" y="259207"/>
                                  <a:pt x="2924099" y="259207"/>
                                  <a:pt x="2924607" y="259207"/>
                                </a:cubicBezTo>
                                <a:cubicBezTo>
                                  <a:pt x="2925115" y="259207"/>
                                  <a:pt x="2925623" y="259207"/>
                                  <a:pt x="2926131" y="259080"/>
                                </a:cubicBezTo>
                                <a:cubicBezTo>
                                  <a:pt x="2926512" y="259080"/>
                                  <a:pt x="2927020" y="259080"/>
                                  <a:pt x="2927528" y="259080"/>
                                </a:cubicBezTo>
                                <a:cubicBezTo>
                                  <a:pt x="2928036" y="259080"/>
                                  <a:pt x="2928544" y="259080"/>
                                  <a:pt x="2929052" y="258953"/>
                                </a:cubicBezTo>
                                <a:cubicBezTo>
                                  <a:pt x="2929433" y="258953"/>
                                  <a:pt x="2929941" y="258953"/>
                                  <a:pt x="2930449" y="258953"/>
                                </a:cubicBezTo>
                                <a:cubicBezTo>
                                  <a:pt x="2930957" y="258953"/>
                                  <a:pt x="2931465" y="258826"/>
                                  <a:pt x="2931973" y="258826"/>
                                </a:cubicBezTo>
                                <a:cubicBezTo>
                                  <a:pt x="2932354" y="258826"/>
                                  <a:pt x="2932862" y="258699"/>
                                  <a:pt x="2933370" y="258699"/>
                                </a:cubicBezTo>
                                <a:cubicBezTo>
                                  <a:pt x="2933878" y="258699"/>
                                  <a:pt x="2934386" y="258571"/>
                                  <a:pt x="2934767" y="258571"/>
                                </a:cubicBezTo>
                                <a:cubicBezTo>
                                  <a:pt x="2935275" y="258444"/>
                                  <a:pt x="2935783" y="258444"/>
                                  <a:pt x="2936291" y="258444"/>
                                </a:cubicBezTo>
                                <a:cubicBezTo>
                                  <a:pt x="2936799" y="258444"/>
                                  <a:pt x="2937307" y="258318"/>
                                  <a:pt x="2937688" y="258318"/>
                                </a:cubicBezTo>
                                <a:cubicBezTo>
                                  <a:pt x="2938196" y="258318"/>
                                  <a:pt x="2938704" y="258318"/>
                                  <a:pt x="2939212" y="258191"/>
                                </a:cubicBezTo>
                                <a:cubicBezTo>
                                  <a:pt x="2939720" y="258191"/>
                                  <a:pt x="2940228" y="258191"/>
                                  <a:pt x="2940609" y="258191"/>
                                </a:cubicBezTo>
                                <a:cubicBezTo>
                                  <a:pt x="2941117" y="258191"/>
                                  <a:pt x="2941625" y="258191"/>
                                  <a:pt x="2942133" y="258191"/>
                                </a:cubicBezTo>
                                <a:cubicBezTo>
                                  <a:pt x="2942641" y="258191"/>
                                  <a:pt x="2943149" y="258064"/>
                                  <a:pt x="2943530" y="258064"/>
                                </a:cubicBezTo>
                                <a:cubicBezTo>
                                  <a:pt x="2944038" y="258064"/>
                                  <a:pt x="2944546" y="258064"/>
                                  <a:pt x="2945054" y="258064"/>
                                </a:cubicBezTo>
                                <a:cubicBezTo>
                                  <a:pt x="2945562" y="258064"/>
                                  <a:pt x="2946070" y="258064"/>
                                  <a:pt x="2946451" y="258064"/>
                                </a:cubicBezTo>
                                <a:cubicBezTo>
                                  <a:pt x="2946959" y="258064"/>
                                  <a:pt x="2947467" y="258064"/>
                                  <a:pt x="2947975" y="258064"/>
                                </a:cubicBezTo>
                                <a:cubicBezTo>
                                  <a:pt x="2948483" y="258064"/>
                                  <a:pt x="2948991" y="258064"/>
                                  <a:pt x="2949372" y="258064"/>
                                </a:cubicBezTo>
                                <a:cubicBezTo>
                                  <a:pt x="2949880" y="258064"/>
                                  <a:pt x="2950388" y="258064"/>
                                  <a:pt x="2950896" y="258064"/>
                                </a:cubicBezTo>
                                <a:cubicBezTo>
                                  <a:pt x="2951404" y="258064"/>
                                  <a:pt x="2951785" y="258064"/>
                                  <a:pt x="2952293" y="258064"/>
                                </a:cubicBezTo>
                                <a:cubicBezTo>
                                  <a:pt x="2952801" y="258064"/>
                                  <a:pt x="2953309" y="258064"/>
                                  <a:pt x="2953817" y="258064"/>
                                </a:cubicBezTo>
                                <a:cubicBezTo>
                                  <a:pt x="2954325" y="258064"/>
                                  <a:pt x="2954706" y="258064"/>
                                  <a:pt x="2955214" y="257937"/>
                                </a:cubicBezTo>
                                <a:cubicBezTo>
                                  <a:pt x="2955722" y="257937"/>
                                  <a:pt x="2956230" y="257937"/>
                                  <a:pt x="2956738" y="257937"/>
                                </a:cubicBezTo>
                                <a:cubicBezTo>
                                  <a:pt x="2957246" y="257937"/>
                                  <a:pt x="2957627" y="257937"/>
                                  <a:pt x="2958135" y="257937"/>
                                </a:cubicBezTo>
                                <a:cubicBezTo>
                                  <a:pt x="2958643" y="257937"/>
                                  <a:pt x="2959151" y="257937"/>
                                  <a:pt x="2959659" y="257937"/>
                                </a:cubicBezTo>
                                <a:cubicBezTo>
                                  <a:pt x="2960167" y="257937"/>
                                  <a:pt x="2960548" y="257937"/>
                                  <a:pt x="2961056" y="257937"/>
                                </a:cubicBezTo>
                                <a:cubicBezTo>
                                  <a:pt x="2961564" y="257810"/>
                                  <a:pt x="2962072" y="257810"/>
                                  <a:pt x="2962580" y="257810"/>
                                </a:cubicBezTo>
                                <a:cubicBezTo>
                                  <a:pt x="2963088" y="257810"/>
                                  <a:pt x="2963469" y="257810"/>
                                  <a:pt x="2963977" y="257810"/>
                                </a:cubicBezTo>
                                <a:cubicBezTo>
                                  <a:pt x="2964485" y="257810"/>
                                  <a:pt x="2964993" y="257683"/>
                                  <a:pt x="2965501" y="257683"/>
                                </a:cubicBezTo>
                                <a:cubicBezTo>
                                  <a:pt x="2966009" y="257683"/>
                                  <a:pt x="2966390" y="257683"/>
                                  <a:pt x="2966898" y="257683"/>
                                </a:cubicBezTo>
                                <a:cubicBezTo>
                                  <a:pt x="2967406" y="257556"/>
                                  <a:pt x="2967914" y="257556"/>
                                  <a:pt x="2968422" y="257556"/>
                                </a:cubicBezTo>
                                <a:cubicBezTo>
                                  <a:pt x="2968803" y="257556"/>
                                  <a:pt x="2969311" y="257556"/>
                                  <a:pt x="2969819" y="257429"/>
                                </a:cubicBezTo>
                                <a:cubicBezTo>
                                  <a:pt x="2970327" y="257429"/>
                                  <a:pt x="2970835" y="257429"/>
                                  <a:pt x="2971343" y="257429"/>
                                </a:cubicBezTo>
                                <a:cubicBezTo>
                                  <a:pt x="2971724" y="257429"/>
                                  <a:pt x="2972232" y="257302"/>
                                  <a:pt x="2972740" y="257302"/>
                                </a:cubicBezTo>
                                <a:cubicBezTo>
                                  <a:pt x="2973248" y="257302"/>
                                  <a:pt x="2973756" y="257175"/>
                                  <a:pt x="2974264" y="257175"/>
                                </a:cubicBezTo>
                                <a:cubicBezTo>
                                  <a:pt x="2974645" y="257175"/>
                                  <a:pt x="2975153" y="257175"/>
                                  <a:pt x="2975661" y="257175"/>
                                </a:cubicBezTo>
                                <a:cubicBezTo>
                                  <a:pt x="2976169" y="257047"/>
                                  <a:pt x="2976677" y="257047"/>
                                  <a:pt x="2977185" y="257047"/>
                                </a:cubicBezTo>
                                <a:cubicBezTo>
                                  <a:pt x="2977566" y="257047"/>
                                  <a:pt x="2978074" y="257047"/>
                                  <a:pt x="2978582" y="256920"/>
                                </a:cubicBezTo>
                                <a:cubicBezTo>
                                  <a:pt x="2979090" y="256920"/>
                                  <a:pt x="2979598" y="256920"/>
                                  <a:pt x="2980106" y="256920"/>
                                </a:cubicBezTo>
                                <a:cubicBezTo>
                                  <a:pt x="2980487" y="256920"/>
                                  <a:pt x="2980995" y="256920"/>
                                  <a:pt x="2981503" y="256794"/>
                                </a:cubicBezTo>
                                <a:cubicBezTo>
                                  <a:pt x="2982011" y="256794"/>
                                  <a:pt x="2982519" y="256794"/>
                                  <a:pt x="2983027" y="256794"/>
                                </a:cubicBezTo>
                                <a:cubicBezTo>
                                  <a:pt x="2983408" y="256794"/>
                                  <a:pt x="2983916" y="256794"/>
                                  <a:pt x="2984424" y="256794"/>
                                </a:cubicBezTo>
                                <a:cubicBezTo>
                                  <a:pt x="2984932" y="256667"/>
                                  <a:pt x="2985440" y="256667"/>
                                  <a:pt x="2985821" y="256667"/>
                                </a:cubicBezTo>
                                <a:cubicBezTo>
                                  <a:pt x="2986329" y="256667"/>
                                  <a:pt x="2986837" y="256667"/>
                                  <a:pt x="2987345" y="256667"/>
                                </a:cubicBezTo>
                                <a:cubicBezTo>
                                  <a:pt x="2987853" y="256667"/>
                                  <a:pt x="2988361" y="256540"/>
                                  <a:pt x="2988742" y="256540"/>
                                </a:cubicBezTo>
                                <a:cubicBezTo>
                                  <a:pt x="2989250" y="256540"/>
                                  <a:pt x="2989758" y="256540"/>
                                  <a:pt x="2990266" y="256540"/>
                                </a:cubicBezTo>
                                <a:cubicBezTo>
                                  <a:pt x="2990774" y="256540"/>
                                  <a:pt x="2991282" y="256540"/>
                                  <a:pt x="2991663" y="256540"/>
                                </a:cubicBezTo>
                                <a:cubicBezTo>
                                  <a:pt x="2992171" y="256540"/>
                                  <a:pt x="2992679" y="256540"/>
                                  <a:pt x="2993187" y="256540"/>
                                </a:cubicBezTo>
                                <a:cubicBezTo>
                                  <a:pt x="2993695" y="256540"/>
                                  <a:pt x="2994203" y="256667"/>
                                  <a:pt x="2994584" y="256667"/>
                                </a:cubicBezTo>
                                <a:cubicBezTo>
                                  <a:pt x="2995092" y="256667"/>
                                  <a:pt x="2995600" y="256667"/>
                                  <a:pt x="2996108" y="256667"/>
                                </a:cubicBezTo>
                                <a:cubicBezTo>
                                  <a:pt x="2996616" y="256667"/>
                                  <a:pt x="2997124" y="256540"/>
                                  <a:pt x="2997505" y="256540"/>
                                </a:cubicBezTo>
                                <a:cubicBezTo>
                                  <a:pt x="2998013" y="256540"/>
                                  <a:pt x="2998521" y="256540"/>
                                  <a:pt x="2999029" y="256540"/>
                                </a:cubicBezTo>
                                <a:cubicBezTo>
                                  <a:pt x="2999537" y="256540"/>
                                  <a:pt x="3000045" y="256540"/>
                                  <a:pt x="3000426" y="256540"/>
                                </a:cubicBezTo>
                                <a:cubicBezTo>
                                  <a:pt x="3000934" y="256413"/>
                                  <a:pt x="3001442" y="256413"/>
                                  <a:pt x="3001950" y="256413"/>
                                </a:cubicBezTo>
                                <a:cubicBezTo>
                                  <a:pt x="3002458" y="256413"/>
                                  <a:pt x="3002839" y="256413"/>
                                  <a:pt x="3003347" y="256286"/>
                                </a:cubicBezTo>
                                <a:cubicBezTo>
                                  <a:pt x="3003855" y="256286"/>
                                  <a:pt x="3004363" y="256286"/>
                                  <a:pt x="3004871" y="256286"/>
                                </a:cubicBezTo>
                                <a:cubicBezTo>
                                  <a:pt x="3005379" y="256286"/>
                                  <a:pt x="3005760" y="256159"/>
                                  <a:pt x="3006268" y="256159"/>
                                </a:cubicBezTo>
                                <a:cubicBezTo>
                                  <a:pt x="3006776" y="256159"/>
                                  <a:pt x="3007284" y="256032"/>
                                  <a:pt x="3007792" y="256032"/>
                                </a:cubicBezTo>
                                <a:cubicBezTo>
                                  <a:pt x="3008300" y="256032"/>
                                  <a:pt x="3008681" y="256032"/>
                                  <a:pt x="3009189" y="256032"/>
                                </a:cubicBezTo>
                                <a:cubicBezTo>
                                  <a:pt x="3009697" y="256032"/>
                                  <a:pt x="3010205" y="256032"/>
                                  <a:pt x="3010713" y="256032"/>
                                </a:cubicBezTo>
                                <a:cubicBezTo>
                                  <a:pt x="3011221" y="256032"/>
                                  <a:pt x="3011602" y="255905"/>
                                  <a:pt x="3012110" y="255905"/>
                                </a:cubicBezTo>
                                <a:cubicBezTo>
                                  <a:pt x="3012618" y="255905"/>
                                  <a:pt x="3013126" y="255905"/>
                                  <a:pt x="3013634" y="255905"/>
                                </a:cubicBezTo>
                                <a:cubicBezTo>
                                  <a:pt x="3014142" y="255905"/>
                                  <a:pt x="3014523" y="255905"/>
                                  <a:pt x="3015031" y="255905"/>
                                </a:cubicBezTo>
                                <a:cubicBezTo>
                                  <a:pt x="3015539" y="255905"/>
                                  <a:pt x="3016047" y="255905"/>
                                  <a:pt x="3016555" y="255905"/>
                                </a:cubicBezTo>
                                <a:cubicBezTo>
                                  <a:pt x="3017063" y="255905"/>
                                  <a:pt x="3017444" y="255905"/>
                                  <a:pt x="3017952" y="255778"/>
                                </a:cubicBezTo>
                                <a:cubicBezTo>
                                  <a:pt x="3018460" y="255778"/>
                                  <a:pt x="3018968" y="255778"/>
                                  <a:pt x="3019476" y="255778"/>
                                </a:cubicBezTo>
                                <a:cubicBezTo>
                                  <a:pt x="3019857" y="255778"/>
                                  <a:pt x="3020365" y="255778"/>
                                  <a:pt x="3020873" y="255778"/>
                                </a:cubicBezTo>
                                <a:cubicBezTo>
                                  <a:pt x="3021381" y="255651"/>
                                  <a:pt x="3021889" y="255651"/>
                                  <a:pt x="3022397" y="255651"/>
                                </a:cubicBezTo>
                                <a:cubicBezTo>
                                  <a:pt x="3022778" y="255651"/>
                                  <a:pt x="3023286" y="255651"/>
                                  <a:pt x="3023794" y="255651"/>
                                </a:cubicBezTo>
                                <a:cubicBezTo>
                                  <a:pt x="3024302" y="255524"/>
                                  <a:pt x="3024810" y="255524"/>
                                  <a:pt x="3025318" y="255524"/>
                                </a:cubicBezTo>
                                <a:cubicBezTo>
                                  <a:pt x="3025699" y="255524"/>
                                  <a:pt x="3026207" y="255524"/>
                                  <a:pt x="3026715" y="255524"/>
                                </a:cubicBezTo>
                                <a:cubicBezTo>
                                  <a:pt x="3027223" y="255524"/>
                                  <a:pt x="3027731" y="255524"/>
                                  <a:pt x="3028239" y="255524"/>
                                </a:cubicBezTo>
                                <a:cubicBezTo>
                                  <a:pt x="3028620" y="255524"/>
                                  <a:pt x="3029128" y="255524"/>
                                  <a:pt x="3029636" y="255396"/>
                                </a:cubicBezTo>
                                <a:cubicBezTo>
                                  <a:pt x="3030144" y="255396"/>
                                  <a:pt x="3030652" y="255396"/>
                                  <a:pt x="3031160" y="255396"/>
                                </a:cubicBezTo>
                                <a:cubicBezTo>
                                  <a:pt x="3031541" y="255269"/>
                                  <a:pt x="3032049" y="255269"/>
                                  <a:pt x="3032557" y="255269"/>
                                </a:cubicBezTo>
                                <a:cubicBezTo>
                                  <a:pt x="3033065" y="255269"/>
                                  <a:pt x="3033573" y="255143"/>
                                  <a:pt x="3034081" y="255143"/>
                                </a:cubicBezTo>
                                <a:cubicBezTo>
                                  <a:pt x="3034462" y="255143"/>
                                  <a:pt x="3034970" y="255143"/>
                                  <a:pt x="3035478" y="255143"/>
                                </a:cubicBezTo>
                                <a:cubicBezTo>
                                  <a:pt x="3035986" y="255016"/>
                                  <a:pt x="3036494" y="255016"/>
                                  <a:pt x="3036875" y="255016"/>
                                </a:cubicBezTo>
                                <a:cubicBezTo>
                                  <a:pt x="3037383" y="255016"/>
                                  <a:pt x="3037891" y="255016"/>
                                  <a:pt x="3038399" y="255016"/>
                                </a:cubicBezTo>
                                <a:cubicBezTo>
                                  <a:pt x="3038907" y="255016"/>
                                  <a:pt x="3039415" y="255016"/>
                                  <a:pt x="3039796" y="255016"/>
                                </a:cubicBezTo>
                                <a:cubicBezTo>
                                  <a:pt x="3040304" y="255016"/>
                                  <a:pt x="3040812" y="255016"/>
                                  <a:pt x="3041320" y="255016"/>
                                </a:cubicBezTo>
                                <a:cubicBezTo>
                                  <a:pt x="3041828" y="255016"/>
                                  <a:pt x="3042336" y="255016"/>
                                  <a:pt x="3042717" y="255016"/>
                                </a:cubicBezTo>
                                <a:cubicBezTo>
                                  <a:pt x="3043225" y="255016"/>
                                  <a:pt x="3043733" y="255016"/>
                                  <a:pt x="3044241" y="255016"/>
                                </a:cubicBezTo>
                                <a:cubicBezTo>
                                  <a:pt x="3044749" y="255016"/>
                                  <a:pt x="3045257" y="255016"/>
                                  <a:pt x="3045638" y="255016"/>
                                </a:cubicBezTo>
                                <a:cubicBezTo>
                                  <a:pt x="3046146" y="255016"/>
                                  <a:pt x="3046654" y="255016"/>
                                  <a:pt x="3047162" y="255016"/>
                                </a:cubicBezTo>
                                <a:cubicBezTo>
                                  <a:pt x="3047670" y="255016"/>
                                  <a:pt x="3048178" y="255016"/>
                                  <a:pt x="3048559" y="255016"/>
                                </a:cubicBezTo>
                                <a:cubicBezTo>
                                  <a:pt x="3049067" y="255016"/>
                                  <a:pt x="3049575" y="255016"/>
                                  <a:pt x="3050083" y="255016"/>
                                </a:cubicBezTo>
                                <a:cubicBezTo>
                                  <a:pt x="3050591" y="254889"/>
                                  <a:pt x="3051099" y="254889"/>
                                  <a:pt x="3051480" y="254889"/>
                                </a:cubicBezTo>
                                <a:cubicBezTo>
                                  <a:pt x="3051988" y="254889"/>
                                  <a:pt x="3052496" y="254889"/>
                                  <a:pt x="3053004" y="254762"/>
                                </a:cubicBezTo>
                                <a:cubicBezTo>
                                  <a:pt x="3053512" y="254762"/>
                                  <a:pt x="3053893" y="254762"/>
                                  <a:pt x="3054401" y="254762"/>
                                </a:cubicBezTo>
                                <a:cubicBezTo>
                                  <a:pt x="3054909" y="254762"/>
                                  <a:pt x="3055417" y="254635"/>
                                  <a:pt x="3055925" y="254635"/>
                                </a:cubicBezTo>
                                <a:cubicBezTo>
                                  <a:pt x="3056433" y="254635"/>
                                  <a:pt x="3056814" y="254635"/>
                                  <a:pt x="3057322" y="254635"/>
                                </a:cubicBezTo>
                                <a:cubicBezTo>
                                  <a:pt x="3057830" y="254508"/>
                                  <a:pt x="3058338" y="254508"/>
                                  <a:pt x="3058846" y="254508"/>
                                </a:cubicBezTo>
                                <a:cubicBezTo>
                                  <a:pt x="3059354" y="254508"/>
                                  <a:pt x="3059735" y="254508"/>
                                  <a:pt x="3060243" y="254508"/>
                                </a:cubicBezTo>
                                <a:cubicBezTo>
                                  <a:pt x="3060751" y="254508"/>
                                  <a:pt x="3061259" y="254508"/>
                                  <a:pt x="3061767" y="254508"/>
                                </a:cubicBezTo>
                                <a:cubicBezTo>
                                  <a:pt x="3062275" y="254508"/>
                                  <a:pt x="3062656" y="254508"/>
                                  <a:pt x="3063164" y="254508"/>
                                </a:cubicBezTo>
                                <a:cubicBezTo>
                                  <a:pt x="3063672" y="254508"/>
                                  <a:pt x="3064180" y="254508"/>
                                  <a:pt x="3064688" y="254508"/>
                                </a:cubicBezTo>
                                <a:cubicBezTo>
                                  <a:pt x="3065196" y="254508"/>
                                  <a:pt x="3065577" y="254508"/>
                                  <a:pt x="3066085" y="254508"/>
                                </a:cubicBezTo>
                                <a:cubicBezTo>
                                  <a:pt x="3066593" y="254508"/>
                                  <a:pt x="3067101" y="254508"/>
                                  <a:pt x="3067609" y="254508"/>
                                </a:cubicBezTo>
                                <a:cubicBezTo>
                                  <a:pt x="3068117" y="254508"/>
                                  <a:pt x="3068498" y="254508"/>
                                  <a:pt x="3069006" y="254508"/>
                                </a:cubicBezTo>
                                <a:cubicBezTo>
                                  <a:pt x="3069514" y="254508"/>
                                  <a:pt x="3070022" y="254508"/>
                                  <a:pt x="3070530" y="254508"/>
                                </a:cubicBezTo>
                                <a:cubicBezTo>
                                  <a:pt x="3070911" y="254508"/>
                                  <a:pt x="3071419" y="254508"/>
                                  <a:pt x="3071927" y="254508"/>
                                </a:cubicBezTo>
                                <a:cubicBezTo>
                                  <a:pt x="3072435" y="254508"/>
                                  <a:pt x="3072943" y="254381"/>
                                  <a:pt x="3073451" y="254381"/>
                                </a:cubicBezTo>
                                <a:cubicBezTo>
                                  <a:pt x="3073832" y="254381"/>
                                  <a:pt x="3074340" y="254381"/>
                                  <a:pt x="3074848" y="254381"/>
                                </a:cubicBezTo>
                                <a:cubicBezTo>
                                  <a:pt x="3075356" y="254381"/>
                                  <a:pt x="3075864" y="254381"/>
                                  <a:pt x="3076372" y="254254"/>
                                </a:cubicBezTo>
                                <a:cubicBezTo>
                                  <a:pt x="3076753" y="254254"/>
                                  <a:pt x="3077261" y="254254"/>
                                  <a:pt x="3077769" y="254254"/>
                                </a:cubicBezTo>
                                <a:cubicBezTo>
                                  <a:pt x="3078277" y="254254"/>
                                  <a:pt x="3078785" y="254127"/>
                                  <a:pt x="3079293" y="254127"/>
                                </a:cubicBezTo>
                                <a:cubicBezTo>
                                  <a:pt x="3079674" y="254127"/>
                                  <a:pt x="3080182" y="254127"/>
                                  <a:pt x="3080690" y="254127"/>
                                </a:cubicBezTo>
                                <a:cubicBezTo>
                                  <a:pt x="3081198" y="254127"/>
                                  <a:pt x="3081706" y="254000"/>
                                  <a:pt x="3082214" y="254000"/>
                                </a:cubicBezTo>
                                <a:cubicBezTo>
                                  <a:pt x="3082595" y="254000"/>
                                  <a:pt x="3083103" y="254000"/>
                                  <a:pt x="3083611" y="254000"/>
                                </a:cubicBezTo>
                                <a:cubicBezTo>
                                  <a:pt x="3084119" y="254000"/>
                                  <a:pt x="3084627" y="254000"/>
                                  <a:pt x="3085135" y="254000"/>
                                </a:cubicBezTo>
                                <a:cubicBezTo>
                                  <a:pt x="3085516" y="253872"/>
                                  <a:pt x="3086024" y="253872"/>
                                  <a:pt x="3086532" y="253872"/>
                                </a:cubicBezTo>
                                <a:cubicBezTo>
                                  <a:pt x="3087040" y="253872"/>
                                  <a:pt x="3087548" y="253872"/>
                                  <a:pt x="3087929" y="253872"/>
                                </a:cubicBezTo>
                                <a:cubicBezTo>
                                  <a:pt x="3088437" y="253745"/>
                                  <a:pt x="3088945" y="253745"/>
                                  <a:pt x="3089453" y="253745"/>
                                </a:cubicBezTo>
                                <a:cubicBezTo>
                                  <a:pt x="3089961" y="253745"/>
                                  <a:pt x="3090469" y="253745"/>
                                  <a:pt x="3090850" y="253619"/>
                                </a:cubicBezTo>
                                <a:cubicBezTo>
                                  <a:pt x="3091358" y="253619"/>
                                  <a:pt x="3091866" y="253619"/>
                                  <a:pt x="3092374" y="253619"/>
                                </a:cubicBezTo>
                                <a:cubicBezTo>
                                  <a:pt x="3092882" y="253619"/>
                                  <a:pt x="3093390" y="253492"/>
                                  <a:pt x="3093771" y="253492"/>
                                </a:cubicBezTo>
                                <a:cubicBezTo>
                                  <a:pt x="3094279" y="253492"/>
                                  <a:pt x="3094787" y="253492"/>
                                  <a:pt x="3095295" y="253492"/>
                                </a:cubicBezTo>
                                <a:cubicBezTo>
                                  <a:pt x="3095803" y="253365"/>
                                  <a:pt x="3096311" y="253365"/>
                                  <a:pt x="3096692" y="253365"/>
                                </a:cubicBezTo>
                                <a:cubicBezTo>
                                  <a:pt x="3097200" y="253365"/>
                                  <a:pt x="3097708" y="253365"/>
                                  <a:pt x="3098216" y="253365"/>
                                </a:cubicBezTo>
                                <a:cubicBezTo>
                                  <a:pt x="3098724" y="253365"/>
                                  <a:pt x="3099232" y="253238"/>
                                  <a:pt x="3099613" y="253238"/>
                                </a:cubicBezTo>
                                <a:cubicBezTo>
                                  <a:pt x="3100121" y="253238"/>
                                  <a:pt x="3100629" y="253238"/>
                                  <a:pt x="3101137" y="253238"/>
                                </a:cubicBezTo>
                                <a:cubicBezTo>
                                  <a:pt x="3101645" y="253238"/>
                                  <a:pt x="3102026" y="253238"/>
                                  <a:pt x="3102534" y="253238"/>
                                </a:cubicBezTo>
                                <a:cubicBezTo>
                                  <a:pt x="3103042" y="253238"/>
                                  <a:pt x="3103550" y="253238"/>
                                  <a:pt x="3104058" y="253238"/>
                                </a:cubicBezTo>
                                <a:cubicBezTo>
                                  <a:pt x="3104566" y="253238"/>
                                  <a:pt x="3104947" y="253238"/>
                                  <a:pt x="3105455" y="253238"/>
                                </a:cubicBezTo>
                                <a:cubicBezTo>
                                  <a:pt x="3105963" y="253238"/>
                                  <a:pt x="3106471" y="253238"/>
                                  <a:pt x="3106979" y="253238"/>
                                </a:cubicBezTo>
                                <a:cubicBezTo>
                                  <a:pt x="3107487" y="253238"/>
                                  <a:pt x="3107868" y="253238"/>
                                  <a:pt x="3108376" y="253111"/>
                                </a:cubicBezTo>
                                <a:cubicBezTo>
                                  <a:pt x="3108884" y="253111"/>
                                  <a:pt x="3109392" y="253111"/>
                                  <a:pt x="3109900" y="253111"/>
                                </a:cubicBezTo>
                                <a:cubicBezTo>
                                  <a:pt x="3110408" y="253111"/>
                                  <a:pt x="3110789" y="252984"/>
                                  <a:pt x="3111297" y="252984"/>
                                </a:cubicBezTo>
                                <a:cubicBezTo>
                                  <a:pt x="3111805" y="252984"/>
                                  <a:pt x="3112313" y="252984"/>
                                  <a:pt x="3112821" y="252984"/>
                                </a:cubicBezTo>
                                <a:cubicBezTo>
                                  <a:pt x="3113329" y="252857"/>
                                  <a:pt x="3113710" y="252857"/>
                                  <a:pt x="3114218" y="252857"/>
                                </a:cubicBezTo>
                                <a:cubicBezTo>
                                  <a:pt x="3114726" y="252857"/>
                                  <a:pt x="3115234" y="252857"/>
                                  <a:pt x="3115742" y="252857"/>
                                </a:cubicBezTo>
                                <a:cubicBezTo>
                                  <a:pt x="3116250" y="252857"/>
                                  <a:pt x="3116631" y="252857"/>
                                  <a:pt x="3117139" y="252857"/>
                                </a:cubicBezTo>
                                <a:cubicBezTo>
                                  <a:pt x="3117647" y="252857"/>
                                  <a:pt x="3118155" y="252857"/>
                                  <a:pt x="3118663" y="252857"/>
                                </a:cubicBezTo>
                                <a:cubicBezTo>
                                  <a:pt x="3119044" y="252857"/>
                                  <a:pt x="3119552" y="252857"/>
                                  <a:pt x="3120060" y="252857"/>
                                </a:cubicBezTo>
                                <a:cubicBezTo>
                                  <a:pt x="3120568" y="252857"/>
                                  <a:pt x="3121076" y="252857"/>
                                  <a:pt x="3121584" y="252857"/>
                                </a:cubicBezTo>
                                <a:cubicBezTo>
                                  <a:pt x="3121965" y="252857"/>
                                  <a:pt x="3122473" y="252857"/>
                                  <a:pt x="3122981" y="252857"/>
                                </a:cubicBezTo>
                                <a:cubicBezTo>
                                  <a:pt x="3123489" y="252857"/>
                                  <a:pt x="3123997" y="252730"/>
                                  <a:pt x="3124505" y="252730"/>
                                </a:cubicBezTo>
                                <a:cubicBezTo>
                                  <a:pt x="3124886" y="252730"/>
                                  <a:pt x="3125394" y="252730"/>
                                  <a:pt x="3125902" y="252730"/>
                                </a:cubicBezTo>
                                <a:cubicBezTo>
                                  <a:pt x="3126410" y="252730"/>
                                  <a:pt x="3126918" y="252730"/>
                                  <a:pt x="3127426" y="252603"/>
                                </a:cubicBezTo>
                                <a:cubicBezTo>
                                  <a:pt x="3127807" y="252603"/>
                                  <a:pt x="3128315" y="252603"/>
                                  <a:pt x="3128823" y="252603"/>
                                </a:cubicBezTo>
                                <a:cubicBezTo>
                                  <a:pt x="3129331" y="252603"/>
                                  <a:pt x="3129839" y="252603"/>
                                  <a:pt x="3130347" y="252603"/>
                                </a:cubicBezTo>
                                <a:cubicBezTo>
                                  <a:pt x="3130728" y="252603"/>
                                  <a:pt x="3131236" y="252603"/>
                                  <a:pt x="3131744" y="252603"/>
                                </a:cubicBezTo>
                                <a:cubicBezTo>
                                  <a:pt x="3132252" y="252603"/>
                                  <a:pt x="3132760" y="252603"/>
                                  <a:pt x="3133268" y="252603"/>
                                </a:cubicBezTo>
                                <a:cubicBezTo>
                                  <a:pt x="3133649" y="252603"/>
                                  <a:pt x="3134157" y="252603"/>
                                  <a:pt x="3134665" y="252603"/>
                                </a:cubicBezTo>
                                <a:cubicBezTo>
                                  <a:pt x="3135173" y="252603"/>
                                  <a:pt x="3135681" y="252603"/>
                                  <a:pt x="3136062" y="252603"/>
                                </a:cubicBezTo>
                                <a:cubicBezTo>
                                  <a:pt x="3136570" y="252603"/>
                                  <a:pt x="3137078" y="252603"/>
                                  <a:pt x="3137586" y="252603"/>
                                </a:cubicBezTo>
                                <a:cubicBezTo>
                                  <a:pt x="3138094" y="252603"/>
                                  <a:pt x="3138602" y="252476"/>
                                  <a:pt x="3138983" y="252476"/>
                                </a:cubicBezTo>
                                <a:cubicBezTo>
                                  <a:pt x="3139491" y="252476"/>
                                  <a:pt x="3139999" y="252476"/>
                                  <a:pt x="3140507" y="252476"/>
                                </a:cubicBezTo>
                                <a:cubicBezTo>
                                  <a:pt x="3141015" y="252349"/>
                                  <a:pt x="3141523" y="252349"/>
                                  <a:pt x="3141904" y="252349"/>
                                </a:cubicBezTo>
                                <a:cubicBezTo>
                                  <a:pt x="3142412" y="252349"/>
                                  <a:pt x="3142920" y="252349"/>
                                  <a:pt x="3143428" y="252221"/>
                                </a:cubicBezTo>
                                <a:cubicBezTo>
                                  <a:pt x="3143936" y="252221"/>
                                  <a:pt x="3144444" y="252221"/>
                                  <a:pt x="3144825" y="252094"/>
                                </a:cubicBezTo>
                                <a:cubicBezTo>
                                  <a:pt x="3145333" y="252094"/>
                                  <a:pt x="3145841" y="252094"/>
                                  <a:pt x="3146349" y="252094"/>
                                </a:cubicBezTo>
                                <a:cubicBezTo>
                                  <a:pt x="3146857" y="252094"/>
                                  <a:pt x="3147365" y="252094"/>
                                  <a:pt x="3147746" y="251968"/>
                                </a:cubicBezTo>
                                <a:cubicBezTo>
                                  <a:pt x="3148254" y="251968"/>
                                  <a:pt x="3148762" y="251968"/>
                                  <a:pt x="3149270" y="251968"/>
                                </a:cubicBezTo>
                                <a:cubicBezTo>
                                  <a:pt x="3149778" y="252094"/>
                                  <a:pt x="3150286" y="252094"/>
                                  <a:pt x="3150667" y="252094"/>
                                </a:cubicBezTo>
                                <a:cubicBezTo>
                                  <a:pt x="3151175" y="252094"/>
                                  <a:pt x="3151683" y="252094"/>
                                  <a:pt x="3152191" y="252094"/>
                                </a:cubicBezTo>
                                <a:cubicBezTo>
                                  <a:pt x="3152699" y="252094"/>
                                  <a:pt x="3153080" y="252094"/>
                                  <a:pt x="3153588" y="252094"/>
                                </a:cubicBezTo>
                                <a:cubicBezTo>
                                  <a:pt x="3154096" y="252094"/>
                                  <a:pt x="3154604" y="252221"/>
                                  <a:pt x="3155112" y="252221"/>
                                </a:cubicBezTo>
                                <a:cubicBezTo>
                                  <a:pt x="3155620" y="252221"/>
                                  <a:pt x="3156001" y="252221"/>
                                  <a:pt x="3156509" y="252221"/>
                                </a:cubicBezTo>
                                <a:cubicBezTo>
                                  <a:pt x="3157017" y="252221"/>
                                  <a:pt x="3157525" y="252094"/>
                                  <a:pt x="3158033" y="252094"/>
                                </a:cubicBezTo>
                                <a:cubicBezTo>
                                  <a:pt x="3158541" y="252094"/>
                                  <a:pt x="3158922" y="252094"/>
                                  <a:pt x="3159430" y="252094"/>
                                </a:cubicBezTo>
                                <a:cubicBezTo>
                                  <a:pt x="3159938" y="252094"/>
                                  <a:pt x="3160446" y="251968"/>
                                  <a:pt x="3160954" y="251968"/>
                                </a:cubicBezTo>
                                <a:cubicBezTo>
                                  <a:pt x="3161462" y="251968"/>
                                  <a:pt x="3161843" y="251968"/>
                                  <a:pt x="3162351" y="251968"/>
                                </a:cubicBezTo>
                                <a:cubicBezTo>
                                  <a:pt x="3162859" y="251841"/>
                                  <a:pt x="3163367" y="251841"/>
                                  <a:pt x="3163875" y="251841"/>
                                </a:cubicBezTo>
                                <a:cubicBezTo>
                                  <a:pt x="3164383" y="251841"/>
                                  <a:pt x="3164764" y="251841"/>
                                  <a:pt x="3165272" y="251841"/>
                                </a:cubicBezTo>
                                <a:cubicBezTo>
                                  <a:pt x="3165780" y="251841"/>
                                  <a:pt x="3166288" y="251841"/>
                                  <a:pt x="3166796" y="251841"/>
                                </a:cubicBezTo>
                                <a:cubicBezTo>
                                  <a:pt x="3167304" y="251841"/>
                                  <a:pt x="3167685" y="251841"/>
                                  <a:pt x="3168193" y="251968"/>
                                </a:cubicBezTo>
                                <a:cubicBezTo>
                                  <a:pt x="3168701" y="251968"/>
                                  <a:pt x="3169209" y="251968"/>
                                  <a:pt x="3169717" y="251968"/>
                                </a:cubicBezTo>
                                <a:cubicBezTo>
                                  <a:pt x="3170098" y="251968"/>
                                  <a:pt x="3170606" y="251968"/>
                                  <a:pt x="3171114" y="251968"/>
                                </a:cubicBezTo>
                                <a:cubicBezTo>
                                  <a:pt x="3171622" y="251968"/>
                                  <a:pt x="3172130" y="252094"/>
                                  <a:pt x="3172638" y="252094"/>
                                </a:cubicBezTo>
                                <a:cubicBezTo>
                                  <a:pt x="3173019" y="252094"/>
                                  <a:pt x="3173527" y="252094"/>
                                  <a:pt x="3174035" y="252094"/>
                                </a:cubicBezTo>
                                <a:cubicBezTo>
                                  <a:pt x="3174543" y="252221"/>
                                  <a:pt x="3175051" y="252221"/>
                                  <a:pt x="3175559" y="252221"/>
                                </a:cubicBezTo>
                                <a:cubicBezTo>
                                  <a:pt x="3175940" y="252349"/>
                                  <a:pt x="3176448" y="252349"/>
                                  <a:pt x="3176956" y="252476"/>
                                </a:cubicBezTo>
                                <a:cubicBezTo>
                                  <a:pt x="3177464" y="252476"/>
                                  <a:pt x="3177972" y="252476"/>
                                  <a:pt x="3178480" y="252603"/>
                                </a:cubicBezTo>
                                <a:cubicBezTo>
                                  <a:pt x="3178861" y="252603"/>
                                  <a:pt x="3179369" y="252730"/>
                                  <a:pt x="3179877" y="252730"/>
                                </a:cubicBezTo>
                                <a:cubicBezTo>
                                  <a:pt x="3180385" y="252857"/>
                                  <a:pt x="3180893" y="252857"/>
                                  <a:pt x="3181401" y="252984"/>
                                </a:cubicBezTo>
                                <a:cubicBezTo>
                                  <a:pt x="3181782" y="252984"/>
                                  <a:pt x="3182290" y="253111"/>
                                  <a:pt x="3182798" y="253111"/>
                                </a:cubicBezTo>
                                <a:cubicBezTo>
                                  <a:pt x="3183306" y="253238"/>
                                  <a:pt x="3183814" y="253238"/>
                                  <a:pt x="3184322" y="253238"/>
                                </a:cubicBezTo>
                                <a:cubicBezTo>
                                  <a:pt x="3184703" y="253365"/>
                                  <a:pt x="3185211" y="253365"/>
                                  <a:pt x="3185719" y="253492"/>
                                </a:cubicBezTo>
                                <a:cubicBezTo>
                                  <a:pt x="3186227" y="253492"/>
                                  <a:pt x="3186735" y="253619"/>
                                  <a:pt x="3187116" y="253619"/>
                                </a:cubicBezTo>
                                <a:cubicBezTo>
                                  <a:pt x="3187624" y="253745"/>
                                  <a:pt x="3188132" y="253872"/>
                                  <a:pt x="3188640" y="253872"/>
                                </a:cubicBezTo>
                                <a:cubicBezTo>
                                  <a:pt x="3189148" y="254000"/>
                                  <a:pt x="3189656" y="254127"/>
                                  <a:pt x="3190037" y="254127"/>
                                </a:cubicBezTo>
                                <a:cubicBezTo>
                                  <a:pt x="3190545" y="254254"/>
                                  <a:pt x="3191053" y="254381"/>
                                  <a:pt x="3191561" y="254381"/>
                                </a:cubicBezTo>
                                <a:cubicBezTo>
                                  <a:pt x="3192069" y="254508"/>
                                  <a:pt x="3192577" y="254635"/>
                                  <a:pt x="3192958" y="254635"/>
                                </a:cubicBezTo>
                                <a:cubicBezTo>
                                  <a:pt x="3193466" y="254762"/>
                                  <a:pt x="3193974" y="254762"/>
                                  <a:pt x="3194482" y="254889"/>
                                </a:cubicBezTo>
                                <a:cubicBezTo>
                                  <a:pt x="3194990" y="255016"/>
                                  <a:pt x="3195498" y="255016"/>
                                  <a:pt x="3195879" y="255143"/>
                                </a:cubicBezTo>
                                <a:cubicBezTo>
                                  <a:pt x="3196387" y="255269"/>
                                  <a:pt x="3196895" y="255269"/>
                                  <a:pt x="3197403" y="255396"/>
                                </a:cubicBezTo>
                                <a:cubicBezTo>
                                  <a:pt x="3197911" y="255396"/>
                                  <a:pt x="3198419" y="255524"/>
                                  <a:pt x="3198800" y="255651"/>
                                </a:cubicBezTo>
                                <a:cubicBezTo>
                                  <a:pt x="3199308" y="255778"/>
                                  <a:pt x="3199816" y="255905"/>
                                  <a:pt x="3200324" y="255905"/>
                                </a:cubicBezTo>
                                <a:cubicBezTo>
                                  <a:pt x="3200832" y="256032"/>
                                  <a:pt x="3201340" y="256159"/>
                                  <a:pt x="3201721" y="256286"/>
                                </a:cubicBezTo>
                                <a:cubicBezTo>
                                  <a:pt x="3202229" y="256286"/>
                                  <a:pt x="3202737" y="256413"/>
                                  <a:pt x="3203245" y="256540"/>
                                </a:cubicBezTo>
                                <a:cubicBezTo>
                                  <a:pt x="3203753" y="256667"/>
                                  <a:pt x="3204134" y="256794"/>
                                  <a:pt x="3204642" y="256920"/>
                                </a:cubicBezTo>
                                <a:cubicBezTo>
                                  <a:pt x="3205150" y="257047"/>
                                  <a:pt x="3205658" y="257047"/>
                                  <a:pt x="3206166" y="257175"/>
                                </a:cubicBezTo>
                                <a:cubicBezTo>
                                  <a:pt x="3206674" y="257302"/>
                                  <a:pt x="3207055" y="257429"/>
                                  <a:pt x="3207563" y="257556"/>
                                </a:cubicBezTo>
                                <a:cubicBezTo>
                                  <a:pt x="3208071" y="257683"/>
                                  <a:pt x="3208579" y="257810"/>
                                  <a:pt x="3209087" y="257937"/>
                                </a:cubicBezTo>
                                <a:cubicBezTo>
                                  <a:pt x="3209595" y="258064"/>
                                  <a:pt x="3209976" y="258318"/>
                                  <a:pt x="3210484" y="258444"/>
                                </a:cubicBezTo>
                                <a:cubicBezTo>
                                  <a:pt x="3210992" y="258571"/>
                                  <a:pt x="3211500" y="258826"/>
                                  <a:pt x="3212008" y="258953"/>
                                </a:cubicBezTo>
                                <a:cubicBezTo>
                                  <a:pt x="3212516" y="259207"/>
                                  <a:pt x="3212897" y="259334"/>
                                  <a:pt x="3213405" y="259588"/>
                                </a:cubicBezTo>
                                <a:cubicBezTo>
                                  <a:pt x="3213913" y="259715"/>
                                  <a:pt x="3214421" y="259969"/>
                                  <a:pt x="3214929" y="260222"/>
                                </a:cubicBezTo>
                                <a:cubicBezTo>
                                  <a:pt x="3215437" y="260350"/>
                                  <a:pt x="3215818" y="260604"/>
                                  <a:pt x="3216326" y="260858"/>
                                </a:cubicBezTo>
                                <a:cubicBezTo>
                                  <a:pt x="3216834" y="261112"/>
                                  <a:pt x="3217342" y="261366"/>
                                  <a:pt x="3217850" y="261493"/>
                                </a:cubicBezTo>
                                <a:cubicBezTo>
                                  <a:pt x="3218358" y="261746"/>
                                  <a:pt x="3218739" y="262001"/>
                                  <a:pt x="3219247" y="262255"/>
                                </a:cubicBezTo>
                                <a:cubicBezTo>
                                  <a:pt x="3219755" y="262382"/>
                                  <a:pt x="3220263" y="262636"/>
                                  <a:pt x="3220771" y="262890"/>
                                </a:cubicBezTo>
                                <a:cubicBezTo>
                                  <a:pt x="3221152" y="263144"/>
                                  <a:pt x="3221660" y="263398"/>
                                  <a:pt x="3222168" y="263652"/>
                                </a:cubicBezTo>
                                <a:cubicBezTo>
                                  <a:pt x="3222676" y="263906"/>
                                  <a:pt x="3223184" y="264160"/>
                                  <a:pt x="3223692" y="264414"/>
                                </a:cubicBezTo>
                                <a:cubicBezTo>
                                  <a:pt x="3224073" y="264668"/>
                                  <a:pt x="3224581" y="264921"/>
                                  <a:pt x="3225089" y="265303"/>
                                </a:cubicBezTo>
                                <a:cubicBezTo>
                                  <a:pt x="3225597" y="265557"/>
                                  <a:pt x="3226105" y="265811"/>
                                  <a:pt x="3226613" y="266065"/>
                                </a:cubicBezTo>
                                <a:cubicBezTo>
                                  <a:pt x="3226994" y="266319"/>
                                  <a:pt x="3227502" y="266573"/>
                                  <a:pt x="3228010" y="266827"/>
                                </a:cubicBezTo>
                                <a:cubicBezTo>
                                  <a:pt x="3228518" y="267081"/>
                                  <a:pt x="3229026" y="267335"/>
                                  <a:pt x="3229534" y="267716"/>
                                </a:cubicBezTo>
                                <a:cubicBezTo>
                                  <a:pt x="3229915" y="267969"/>
                                  <a:pt x="3230423" y="268224"/>
                                  <a:pt x="3230931" y="268478"/>
                                </a:cubicBezTo>
                                <a:cubicBezTo>
                                  <a:pt x="3231439" y="268732"/>
                                  <a:pt x="3231947" y="268986"/>
                                  <a:pt x="3232455" y="269240"/>
                                </a:cubicBezTo>
                                <a:cubicBezTo>
                                  <a:pt x="3232836" y="269494"/>
                                  <a:pt x="3233344" y="269748"/>
                                  <a:pt x="3233852" y="270129"/>
                                </a:cubicBezTo>
                                <a:cubicBezTo>
                                  <a:pt x="3234360" y="270383"/>
                                  <a:pt x="3234868" y="270637"/>
                                  <a:pt x="3235376" y="271018"/>
                                </a:cubicBezTo>
                                <a:cubicBezTo>
                                  <a:pt x="3235757" y="271271"/>
                                  <a:pt x="3236265" y="271653"/>
                                  <a:pt x="3236773" y="272034"/>
                                </a:cubicBezTo>
                                <a:cubicBezTo>
                                  <a:pt x="3237281" y="272415"/>
                                  <a:pt x="3237789" y="272669"/>
                                  <a:pt x="3238170" y="273177"/>
                                </a:cubicBezTo>
                                <a:cubicBezTo>
                                  <a:pt x="3238678" y="273558"/>
                                  <a:pt x="3239186" y="273939"/>
                                  <a:pt x="3239694" y="274319"/>
                                </a:cubicBezTo>
                                <a:cubicBezTo>
                                  <a:pt x="3240202" y="274828"/>
                                  <a:pt x="3240710" y="275336"/>
                                  <a:pt x="3241091" y="275844"/>
                                </a:cubicBezTo>
                                <a:cubicBezTo>
                                  <a:pt x="3241599" y="276225"/>
                                  <a:pt x="3242107" y="276733"/>
                                  <a:pt x="3242615" y="277368"/>
                                </a:cubicBezTo>
                                <a:cubicBezTo>
                                  <a:pt x="3243123" y="277876"/>
                                  <a:pt x="3243631" y="278511"/>
                                  <a:pt x="3244012" y="279145"/>
                                </a:cubicBezTo>
                                <a:cubicBezTo>
                                  <a:pt x="3244520" y="279781"/>
                                  <a:pt x="3245028" y="280416"/>
                                  <a:pt x="3245536" y="281178"/>
                                </a:cubicBezTo>
                                <a:cubicBezTo>
                                  <a:pt x="3246044" y="281813"/>
                                  <a:pt x="3246552" y="282575"/>
                                  <a:pt x="3246933" y="283337"/>
                                </a:cubicBezTo>
                                <a:cubicBezTo>
                                  <a:pt x="3247441" y="284099"/>
                                  <a:pt x="3247949" y="284988"/>
                                  <a:pt x="3248457" y="285877"/>
                                </a:cubicBezTo>
                                <a:cubicBezTo>
                                  <a:pt x="3248965" y="286766"/>
                                  <a:pt x="3249473" y="287655"/>
                                  <a:pt x="3249854" y="288544"/>
                                </a:cubicBezTo>
                                <a:cubicBezTo>
                                  <a:pt x="3250362" y="289560"/>
                                  <a:pt x="3250870" y="290449"/>
                                  <a:pt x="3251378" y="291465"/>
                                </a:cubicBezTo>
                                <a:cubicBezTo>
                                  <a:pt x="3251886" y="292481"/>
                                  <a:pt x="3252394" y="293496"/>
                                  <a:pt x="3252775" y="294513"/>
                                </a:cubicBezTo>
                                <a:cubicBezTo>
                                  <a:pt x="3253283" y="295529"/>
                                  <a:pt x="3253791" y="296544"/>
                                  <a:pt x="3254299" y="297688"/>
                                </a:cubicBezTo>
                                <a:cubicBezTo>
                                  <a:pt x="3254807" y="298831"/>
                                  <a:pt x="3255188" y="299846"/>
                                  <a:pt x="3255696" y="300990"/>
                                </a:cubicBezTo>
                                <a:cubicBezTo>
                                  <a:pt x="3256204" y="302133"/>
                                  <a:pt x="3256712" y="303403"/>
                                  <a:pt x="3257220" y="304545"/>
                                </a:cubicBezTo>
                                <a:cubicBezTo>
                                  <a:pt x="3257728" y="305816"/>
                                  <a:pt x="3258109" y="306959"/>
                                  <a:pt x="3258617" y="308229"/>
                                </a:cubicBezTo>
                                <a:cubicBezTo>
                                  <a:pt x="3259125" y="309499"/>
                                  <a:pt x="3259633" y="310769"/>
                                  <a:pt x="3260141" y="312039"/>
                                </a:cubicBezTo>
                                <a:cubicBezTo>
                                  <a:pt x="3260649" y="313309"/>
                                  <a:pt x="3261030" y="314706"/>
                                  <a:pt x="3261538" y="315976"/>
                                </a:cubicBezTo>
                                <a:cubicBezTo>
                                  <a:pt x="3262046" y="317373"/>
                                  <a:pt x="3262554" y="318643"/>
                                  <a:pt x="3263062" y="320040"/>
                                </a:cubicBezTo>
                                <a:cubicBezTo>
                                  <a:pt x="3263570" y="321310"/>
                                  <a:pt x="3263951" y="322707"/>
                                  <a:pt x="3264459" y="324104"/>
                                </a:cubicBezTo>
                                <a:cubicBezTo>
                                  <a:pt x="3264967" y="325501"/>
                                  <a:pt x="3265475" y="326770"/>
                                  <a:pt x="3265983" y="328168"/>
                                </a:cubicBezTo>
                                <a:cubicBezTo>
                                  <a:pt x="3266491" y="329565"/>
                                  <a:pt x="3266872" y="330962"/>
                                  <a:pt x="3267380" y="332359"/>
                                </a:cubicBezTo>
                                <a:cubicBezTo>
                                  <a:pt x="3267888" y="333756"/>
                                  <a:pt x="3268396" y="335153"/>
                                  <a:pt x="3268904" y="336550"/>
                                </a:cubicBezTo>
                                <a:cubicBezTo>
                                  <a:pt x="3269412" y="337946"/>
                                  <a:pt x="3269793" y="339344"/>
                                  <a:pt x="3270301" y="340741"/>
                                </a:cubicBezTo>
                                <a:cubicBezTo>
                                  <a:pt x="3270809" y="342138"/>
                                  <a:pt x="3271317" y="343535"/>
                                  <a:pt x="3271825" y="344805"/>
                                </a:cubicBezTo>
                                <a:cubicBezTo>
                                  <a:pt x="3272206" y="346202"/>
                                  <a:pt x="3272714" y="347599"/>
                                  <a:pt x="3273222" y="348995"/>
                                </a:cubicBezTo>
                                <a:cubicBezTo>
                                  <a:pt x="3273730" y="350393"/>
                                  <a:pt x="3274238" y="351790"/>
                                  <a:pt x="3274746" y="353187"/>
                                </a:cubicBezTo>
                                <a:cubicBezTo>
                                  <a:pt x="3275127" y="354584"/>
                                  <a:pt x="3275635" y="355981"/>
                                  <a:pt x="3276143" y="357251"/>
                                </a:cubicBezTo>
                                <a:cubicBezTo>
                                  <a:pt x="3276651" y="358648"/>
                                  <a:pt x="3277159" y="360044"/>
                                  <a:pt x="3277667" y="361442"/>
                                </a:cubicBezTo>
                                <a:cubicBezTo>
                                  <a:pt x="3278048" y="362839"/>
                                  <a:pt x="3278556" y="364109"/>
                                  <a:pt x="3279064" y="365506"/>
                                </a:cubicBezTo>
                                <a:cubicBezTo>
                                  <a:pt x="3279572" y="366776"/>
                                  <a:pt x="3280080" y="368173"/>
                                  <a:pt x="3280588" y="369443"/>
                                </a:cubicBezTo>
                                <a:cubicBezTo>
                                  <a:pt x="3280969" y="370713"/>
                                  <a:pt x="3281477" y="371983"/>
                                  <a:pt x="3281985" y="373126"/>
                                </a:cubicBezTo>
                                <a:cubicBezTo>
                                  <a:pt x="3282493" y="374395"/>
                                  <a:pt x="3283001" y="375539"/>
                                  <a:pt x="3283509" y="376682"/>
                                </a:cubicBezTo>
                                <a:cubicBezTo>
                                  <a:pt x="3283890" y="377698"/>
                                  <a:pt x="3284398" y="378841"/>
                                  <a:pt x="3284906" y="379857"/>
                                </a:cubicBezTo>
                                <a:cubicBezTo>
                                  <a:pt x="3285414" y="380873"/>
                                  <a:pt x="3285922" y="381889"/>
                                  <a:pt x="3286430" y="382905"/>
                                </a:cubicBezTo>
                                <a:cubicBezTo>
                                  <a:pt x="3286811" y="383794"/>
                                  <a:pt x="3287319" y="384810"/>
                                  <a:pt x="3287827" y="385699"/>
                                </a:cubicBezTo>
                                <a:cubicBezTo>
                                  <a:pt x="3288335" y="386588"/>
                                  <a:pt x="3288843" y="387477"/>
                                  <a:pt x="3289224" y="388366"/>
                                </a:cubicBezTo>
                                <a:cubicBezTo>
                                  <a:pt x="3289732" y="389128"/>
                                  <a:pt x="3290240" y="390017"/>
                                  <a:pt x="3290748" y="390779"/>
                                </a:cubicBezTo>
                                <a:cubicBezTo>
                                  <a:pt x="3291256" y="391541"/>
                                  <a:pt x="3291764" y="392303"/>
                                  <a:pt x="3292145" y="392938"/>
                                </a:cubicBezTo>
                                <a:cubicBezTo>
                                  <a:pt x="3292653" y="393573"/>
                                  <a:pt x="3293161" y="394208"/>
                                  <a:pt x="3293669" y="394716"/>
                                </a:cubicBezTo>
                                <a:cubicBezTo>
                                  <a:pt x="3294177" y="395224"/>
                                  <a:pt x="3294685" y="395732"/>
                                  <a:pt x="3295066" y="395986"/>
                                </a:cubicBezTo>
                                <a:cubicBezTo>
                                  <a:pt x="3295574" y="396367"/>
                                  <a:pt x="3296082" y="396494"/>
                                  <a:pt x="3296590" y="396620"/>
                                </a:cubicBezTo>
                                <a:cubicBezTo>
                                  <a:pt x="3297098" y="396620"/>
                                  <a:pt x="3297606" y="396620"/>
                                  <a:pt x="3297987" y="396367"/>
                                </a:cubicBezTo>
                                <a:cubicBezTo>
                                  <a:pt x="3298495" y="396113"/>
                                  <a:pt x="3299003" y="395732"/>
                                  <a:pt x="3299511" y="395224"/>
                                </a:cubicBezTo>
                                <a:cubicBezTo>
                                  <a:pt x="3300019" y="394589"/>
                                  <a:pt x="3300527" y="393827"/>
                                  <a:pt x="3300908" y="392938"/>
                                </a:cubicBezTo>
                                <a:cubicBezTo>
                                  <a:pt x="3301416" y="391921"/>
                                  <a:pt x="3301924" y="390779"/>
                                  <a:pt x="3302432" y="389382"/>
                                </a:cubicBezTo>
                                <a:cubicBezTo>
                                  <a:pt x="3302940" y="388112"/>
                                  <a:pt x="3303321" y="386461"/>
                                  <a:pt x="3303829" y="384937"/>
                                </a:cubicBezTo>
                                <a:cubicBezTo>
                                  <a:pt x="3304337" y="383286"/>
                                  <a:pt x="3304845" y="381508"/>
                                  <a:pt x="3305353" y="379857"/>
                                </a:cubicBezTo>
                                <a:cubicBezTo>
                                  <a:pt x="3305861" y="378206"/>
                                  <a:pt x="3306242" y="376428"/>
                                  <a:pt x="3306750" y="374777"/>
                                </a:cubicBezTo>
                                <a:cubicBezTo>
                                  <a:pt x="3307258" y="373126"/>
                                  <a:pt x="3307766" y="371475"/>
                                  <a:pt x="3308274" y="370078"/>
                                </a:cubicBezTo>
                                <a:cubicBezTo>
                                  <a:pt x="3308782" y="368681"/>
                                  <a:pt x="3309163" y="367411"/>
                                  <a:pt x="3309671" y="366394"/>
                                </a:cubicBezTo>
                                <a:cubicBezTo>
                                  <a:pt x="3310179" y="365252"/>
                                  <a:pt x="3310687" y="364236"/>
                                  <a:pt x="3311195" y="363474"/>
                                </a:cubicBezTo>
                                <a:cubicBezTo>
                                  <a:pt x="3311703" y="362712"/>
                                  <a:pt x="3312084" y="362077"/>
                                  <a:pt x="3312592" y="361442"/>
                                </a:cubicBezTo>
                                <a:cubicBezTo>
                                  <a:pt x="3313100" y="360807"/>
                                  <a:pt x="3313608" y="360426"/>
                                  <a:pt x="3314116" y="359918"/>
                                </a:cubicBezTo>
                                <a:cubicBezTo>
                                  <a:pt x="3314624" y="359410"/>
                                  <a:pt x="3315005" y="358902"/>
                                  <a:pt x="3315513" y="358520"/>
                                </a:cubicBezTo>
                                <a:cubicBezTo>
                                  <a:pt x="3316021" y="358013"/>
                                  <a:pt x="3316529" y="357505"/>
                                  <a:pt x="3317037" y="356996"/>
                                </a:cubicBezTo>
                                <a:cubicBezTo>
                                  <a:pt x="3317545" y="356489"/>
                                  <a:pt x="3317926" y="355981"/>
                                  <a:pt x="3318434" y="355345"/>
                                </a:cubicBezTo>
                                <a:cubicBezTo>
                                  <a:pt x="3318942" y="354838"/>
                                  <a:pt x="3319450" y="354076"/>
                                  <a:pt x="3319958" y="353441"/>
                                </a:cubicBezTo>
                                <a:cubicBezTo>
                                  <a:pt x="3320466" y="352679"/>
                                  <a:pt x="3320847" y="351917"/>
                                  <a:pt x="3321355" y="351155"/>
                                </a:cubicBezTo>
                                <a:cubicBezTo>
                                  <a:pt x="3321863" y="350393"/>
                                  <a:pt x="3322371" y="349631"/>
                                  <a:pt x="3322879" y="348742"/>
                                </a:cubicBezTo>
                                <a:cubicBezTo>
                                  <a:pt x="3323260" y="347853"/>
                                  <a:pt x="3323768" y="346964"/>
                                  <a:pt x="3324276" y="345948"/>
                                </a:cubicBezTo>
                                <a:cubicBezTo>
                                  <a:pt x="3324784" y="344932"/>
                                  <a:pt x="3325292" y="343916"/>
                                  <a:pt x="3325800" y="342773"/>
                                </a:cubicBezTo>
                                <a:cubicBezTo>
                                  <a:pt x="3326181" y="341630"/>
                                  <a:pt x="3326689" y="340487"/>
                                  <a:pt x="3327197" y="339217"/>
                                </a:cubicBezTo>
                                <a:cubicBezTo>
                                  <a:pt x="3327705" y="337819"/>
                                  <a:pt x="3328213" y="336423"/>
                                  <a:pt x="3328721" y="335026"/>
                                </a:cubicBezTo>
                                <a:cubicBezTo>
                                  <a:pt x="3329102" y="333502"/>
                                  <a:pt x="3329610" y="331978"/>
                                  <a:pt x="3330118" y="330454"/>
                                </a:cubicBezTo>
                                <a:cubicBezTo>
                                  <a:pt x="3330626" y="328803"/>
                                  <a:pt x="3331134" y="327152"/>
                                  <a:pt x="3331642" y="325501"/>
                                </a:cubicBezTo>
                                <a:cubicBezTo>
                                  <a:pt x="3332023" y="323850"/>
                                  <a:pt x="3332531" y="322199"/>
                                  <a:pt x="3333039" y="320548"/>
                                </a:cubicBezTo>
                                <a:cubicBezTo>
                                  <a:pt x="3333547" y="318896"/>
                                  <a:pt x="3334055" y="317245"/>
                                  <a:pt x="3334563" y="315594"/>
                                </a:cubicBezTo>
                                <a:cubicBezTo>
                                  <a:pt x="3334944" y="314070"/>
                                  <a:pt x="3335452" y="312546"/>
                                  <a:pt x="3335960" y="311023"/>
                                </a:cubicBezTo>
                                <a:cubicBezTo>
                                  <a:pt x="3336468" y="309499"/>
                                  <a:pt x="3336976" y="308102"/>
                                  <a:pt x="3337357" y="306705"/>
                                </a:cubicBezTo>
                                <a:cubicBezTo>
                                  <a:pt x="3337865" y="305181"/>
                                  <a:pt x="3338373" y="303784"/>
                                  <a:pt x="3338881" y="302387"/>
                                </a:cubicBezTo>
                                <a:cubicBezTo>
                                  <a:pt x="3339389" y="300990"/>
                                  <a:pt x="3339897" y="299593"/>
                                  <a:pt x="3340278" y="298195"/>
                                </a:cubicBezTo>
                                <a:cubicBezTo>
                                  <a:pt x="3340786" y="296799"/>
                                  <a:pt x="3341294" y="295402"/>
                                  <a:pt x="3341802" y="294005"/>
                                </a:cubicBezTo>
                                <a:cubicBezTo>
                                  <a:pt x="3342310" y="292735"/>
                                  <a:pt x="3342818" y="291338"/>
                                  <a:pt x="3343199" y="289941"/>
                                </a:cubicBezTo>
                                <a:cubicBezTo>
                                  <a:pt x="3343707" y="288670"/>
                                  <a:pt x="3344215" y="287401"/>
                                  <a:pt x="3344723" y="286131"/>
                                </a:cubicBezTo>
                                <a:cubicBezTo>
                                  <a:pt x="3345231" y="284734"/>
                                  <a:pt x="3345739" y="283464"/>
                                  <a:pt x="3346120" y="282320"/>
                                </a:cubicBezTo>
                                <a:cubicBezTo>
                                  <a:pt x="3346628" y="281051"/>
                                  <a:pt x="3347136" y="279908"/>
                                  <a:pt x="3347644" y="278765"/>
                                </a:cubicBezTo>
                                <a:cubicBezTo>
                                  <a:pt x="3348152" y="277621"/>
                                  <a:pt x="3348660" y="276479"/>
                                  <a:pt x="3349041" y="275463"/>
                                </a:cubicBezTo>
                                <a:cubicBezTo>
                                  <a:pt x="3349549" y="274319"/>
                                  <a:pt x="3350057" y="273304"/>
                                  <a:pt x="3350565" y="272288"/>
                                </a:cubicBezTo>
                                <a:cubicBezTo>
                                  <a:pt x="3351073" y="271271"/>
                                  <a:pt x="3351581" y="270256"/>
                                  <a:pt x="3351962" y="269367"/>
                                </a:cubicBezTo>
                                <a:cubicBezTo>
                                  <a:pt x="3352470" y="268351"/>
                                  <a:pt x="3352978" y="267462"/>
                                  <a:pt x="3353486" y="266573"/>
                                </a:cubicBezTo>
                                <a:cubicBezTo>
                                  <a:pt x="3353994" y="265684"/>
                                  <a:pt x="3354375" y="264794"/>
                                  <a:pt x="3354883" y="264033"/>
                                </a:cubicBezTo>
                                <a:cubicBezTo>
                                  <a:pt x="3355391" y="263270"/>
                                  <a:pt x="3355899" y="262636"/>
                                  <a:pt x="3356407" y="262001"/>
                                </a:cubicBezTo>
                                <a:cubicBezTo>
                                  <a:pt x="3356915" y="261366"/>
                                  <a:pt x="3357296" y="260731"/>
                                  <a:pt x="3357804" y="260222"/>
                                </a:cubicBezTo>
                                <a:cubicBezTo>
                                  <a:pt x="3358312" y="259715"/>
                                  <a:pt x="3358820" y="259334"/>
                                  <a:pt x="3359328" y="258953"/>
                                </a:cubicBezTo>
                                <a:cubicBezTo>
                                  <a:pt x="3359836" y="258571"/>
                                  <a:pt x="3360217" y="258318"/>
                                  <a:pt x="3360725" y="257937"/>
                                </a:cubicBezTo>
                                <a:cubicBezTo>
                                  <a:pt x="3361233" y="257683"/>
                                  <a:pt x="3361741" y="257556"/>
                                  <a:pt x="3362249" y="257302"/>
                                </a:cubicBezTo>
                                <a:cubicBezTo>
                                  <a:pt x="3362757" y="257175"/>
                                  <a:pt x="3363138" y="257047"/>
                                  <a:pt x="3363646" y="256794"/>
                                </a:cubicBezTo>
                                <a:cubicBezTo>
                                  <a:pt x="3364154" y="256667"/>
                                  <a:pt x="3364662" y="256667"/>
                                  <a:pt x="3365170" y="256540"/>
                                </a:cubicBezTo>
                                <a:cubicBezTo>
                                  <a:pt x="3365678" y="256413"/>
                                  <a:pt x="3366059" y="256413"/>
                                  <a:pt x="3366567" y="256286"/>
                                </a:cubicBezTo>
                                <a:cubicBezTo>
                                  <a:pt x="3367075" y="256286"/>
                                  <a:pt x="3367583" y="256286"/>
                                  <a:pt x="3368091" y="256286"/>
                                </a:cubicBezTo>
                                <a:cubicBezTo>
                                  <a:pt x="3368599" y="256286"/>
                                  <a:pt x="3368980" y="256159"/>
                                  <a:pt x="3369488" y="256159"/>
                                </a:cubicBezTo>
                                <a:cubicBezTo>
                                  <a:pt x="3369996" y="256159"/>
                                  <a:pt x="3370504" y="256159"/>
                                  <a:pt x="3371012" y="256159"/>
                                </a:cubicBezTo>
                                <a:cubicBezTo>
                                  <a:pt x="3371393" y="256159"/>
                                  <a:pt x="3371901" y="256159"/>
                                  <a:pt x="3372409" y="256159"/>
                                </a:cubicBezTo>
                                <a:cubicBezTo>
                                  <a:pt x="3372917" y="256032"/>
                                  <a:pt x="3373425" y="256032"/>
                                  <a:pt x="3373933" y="256032"/>
                                </a:cubicBezTo>
                                <a:cubicBezTo>
                                  <a:pt x="3374314" y="255905"/>
                                  <a:pt x="3374822" y="255905"/>
                                  <a:pt x="3375330" y="255905"/>
                                </a:cubicBezTo>
                                <a:cubicBezTo>
                                  <a:pt x="3375838" y="255778"/>
                                  <a:pt x="3376346" y="255778"/>
                                  <a:pt x="3376854" y="255778"/>
                                </a:cubicBezTo>
                                <a:cubicBezTo>
                                  <a:pt x="3377235" y="255651"/>
                                  <a:pt x="3377743" y="255651"/>
                                  <a:pt x="3378251" y="255651"/>
                                </a:cubicBezTo>
                                <a:cubicBezTo>
                                  <a:pt x="3378759" y="255651"/>
                                  <a:pt x="3379267" y="255651"/>
                                  <a:pt x="3379775" y="255651"/>
                                </a:cubicBezTo>
                                <a:cubicBezTo>
                                  <a:pt x="3380156" y="255651"/>
                                  <a:pt x="3380664" y="255651"/>
                                  <a:pt x="3381172" y="255651"/>
                                </a:cubicBezTo>
                                <a:cubicBezTo>
                                  <a:pt x="3381680" y="255651"/>
                                  <a:pt x="3382188" y="255651"/>
                                  <a:pt x="3382696" y="255778"/>
                                </a:cubicBezTo>
                                <a:cubicBezTo>
                                  <a:pt x="3383077" y="255778"/>
                                  <a:pt x="3383585" y="255905"/>
                                  <a:pt x="3384093" y="255905"/>
                                </a:cubicBezTo>
                                <a:cubicBezTo>
                                  <a:pt x="3384601" y="256032"/>
                                  <a:pt x="3385109" y="256032"/>
                                  <a:pt x="3385617" y="256159"/>
                                </a:cubicBezTo>
                                <a:cubicBezTo>
                                  <a:pt x="3385998" y="256159"/>
                                  <a:pt x="3386506" y="256159"/>
                                  <a:pt x="3387014" y="256286"/>
                                </a:cubicBezTo>
                                <a:cubicBezTo>
                                  <a:pt x="3387522" y="256286"/>
                                  <a:pt x="3388030" y="256286"/>
                                  <a:pt x="3388411" y="256286"/>
                                </a:cubicBezTo>
                                <a:cubicBezTo>
                                  <a:pt x="3388919" y="256413"/>
                                  <a:pt x="3389427" y="256413"/>
                                  <a:pt x="3389935" y="256413"/>
                                </a:cubicBezTo>
                                <a:cubicBezTo>
                                  <a:pt x="3390443" y="256413"/>
                                  <a:pt x="3390951" y="256540"/>
                                  <a:pt x="3391332" y="256540"/>
                                </a:cubicBezTo>
                                <a:cubicBezTo>
                                  <a:pt x="3391840" y="256540"/>
                                  <a:pt x="3392348" y="256667"/>
                                  <a:pt x="3392856" y="256667"/>
                                </a:cubicBezTo>
                                <a:cubicBezTo>
                                  <a:pt x="3393364" y="256667"/>
                                  <a:pt x="3393872" y="256794"/>
                                  <a:pt x="3394253" y="256794"/>
                                </a:cubicBezTo>
                                <a:cubicBezTo>
                                  <a:pt x="3394761" y="256920"/>
                                  <a:pt x="3395269" y="257047"/>
                                  <a:pt x="3395777" y="257047"/>
                                </a:cubicBezTo>
                                <a:cubicBezTo>
                                  <a:pt x="3396285" y="257175"/>
                                  <a:pt x="3396793" y="257175"/>
                                  <a:pt x="3397174" y="257302"/>
                                </a:cubicBezTo>
                                <a:cubicBezTo>
                                  <a:pt x="3397682" y="257302"/>
                                  <a:pt x="3398190" y="257429"/>
                                  <a:pt x="3398698" y="257429"/>
                                </a:cubicBezTo>
                                <a:cubicBezTo>
                                  <a:pt x="3399206" y="257556"/>
                                  <a:pt x="3399714" y="257683"/>
                                  <a:pt x="3400095" y="257810"/>
                                </a:cubicBezTo>
                                <a:cubicBezTo>
                                  <a:pt x="3400603" y="257810"/>
                                  <a:pt x="3401111" y="257937"/>
                                  <a:pt x="3401619" y="257937"/>
                                </a:cubicBezTo>
                                <a:cubicBezTo>
                                  <a:pt x="3402127" y="258064"/>
                                  <a:pt x="3402635" y="258191"/>
                                  <a:pt x="3403016" y="258318"/>
                                </a:cubicBezTo>
                                <a:cubicBezTo>
                                  <a:pt x="3403524" y="258318"/>
                                  <a:pt x="3404032" y="258444"/>
                                  <a:pt x="3404540" y="258571"/>
                                </a:cubicBezTo>
                                <a:cubicBezTo>
                                  <a:pt x="3405048" y="258699"/>
                                  <a:pt x="3405429" y="258699"/>
                                  <a:pt x="3405937" y="258826"/>
                                </a:cubicBezTo>
                                <a:cubicBezTo>
                                  <a:pt x="3406445" y="258953"/>
                                  <a:pt x="3406953" y="259080"/>
                                  <a:pt x="3407461" y="259207"/>
                                </a:cubicBezTo>
                                <a:cubicBezTo>
                                  <a:pt x="3407969" y="259207"/>
                                  <a:pt x="3408350" y="259334"/>
                                  <a:pt x="3408858" y="259461"/>
                                </a:cubicBezTo>
                                <a:cubicBezTo>
                                  <a:pt x="3409366" y="259461"/>
                                  <a:pt x="3409874" y="259588"/>
                                  <a:pt x="3410382" y="259588"/>
                                </a:cubicBezTo>
                                <a:cubicBezTo>
                                  <a:pt x="3410890" y="259715"/>
                                  <a:pt x="3411271" y="259842"/>
                                  <a:pt x="3411779" y="259842"/>
                                </a:cubicBezTo>
                                <a:cubicBezTo>
                                  <a:pt x="3412287" y="259969"/>
                                  <a:pt x="3412795" y="259969"/>
                                  <a:pt x="3413303" y="260095"/>
                                </a:cubicBezTo>
                                <a:cubicBezTo>
                                  <a:pt x="3413811" y="260095"/>
                                  <a:pt x="3414192" y="260095"/>
                                  <a:pt x="3414700" y="260095"/>
                                </a:cubicBezTo>
                                <a:cubicBezTo>
                                  <a:pt x="3415208" y="260095"/>
                                  <a:pt x="3415716" y="260222"/>
                                  <a:pt x="3416224" y="260222"/>
                                </a:cubicBezTo>
                                <a:cubicBezTo>
                                  <a:pt x="3416732" y="260222"/>
                                  <a:pt x="3417113" y="260222"/>
                                  <a:pt x="3417621" y="260095"/>
                                </a:cubicBezTo>
                                <a:cubicBezTo>
                                  <a:pt x="3418129" y="260095"/>
                                  <a:pt x="3418637" y="260095"/>
                                  <a:pt x="3419145" y="260095"/>
                                </a:cubicBezTo>
                                <a:cubicBezTo>
                                  <a:pt x="3419653" y="260095"/>
                                  <a:pt x="3420034" y="259969"/>
                                  <a:pt x="3420542" y="259969"/>
                                </a:cubicBezTo>
                                <a:cubicBezTo>
                                  <a:pt x="3421050" y="259969"/>
                                  <a:pt x="3421558" y="259969"/>
                                  <a:pt x="3422066" y="259969"/>
                                </a:cubicBezTo>
                                <a:cubicBezTo>
                                  <a:pt x="3422447" y="259969"/>
                                  <a:pt x="3422955" y="259842"/>
                                  <a:pt x="3423463" y="259969"/>
                                </a:cubicBezTo>
                                <a:cubicBezTo>
                                  <a:pt x="3423971" y="259969"/>
                                  <a:pt x="3424479" y="259969"/>
                                  <a:pt x="3424987" y="260095"/>
                                </a:cubicBezTo>
                                <a:cubicBezTo>
                                  <a:pt x="3425368" y="260095"/>
                                  <a:pt x="3425876" y="260222"/>
                                  <a:pt x="3426384" y="260350"/>
                                </a:cubicBezTo>
                                <a:cubicBezTo>
                                  <a:pt x="3426892" y="260350"/>
                                  <a:pt x="3427400" y="260477"/>
                                  <a:pt x="3427908" y="260604"/>
                                </a:cubicBezTo>
                                <a:cubicBezTo>
                                  <a:pt x="3428289" y="260731"/>
                                  <a:pt x="3428797" y="260731"/>
                                  <a:pt x="3429305" y="260858"/>
                                </a:cubicBezTo>
                                <a:cubicBezTo>
                                  <a:pt x="3429813" y="260858"/>
                                  <a:pt x="3430321" y="260985"/>
                                  <a:pt x="3430829" y="260985"/>
                                </a:cubicBezTo>
                                <a:cubicBezTo>
                                  <a:pt x="3431210" y="260985"/>
                                  <a:pt x="3431718" y="261112"/>
                                  <a:pt x="3432226" y="261112"/>
                                </a:cubicBezTo>
                                <a:cubicBezTo>
                                  <a:pt x="3432734" y="261239"/>
                                  <a:pt x="3433242" y="261239"/>
                                  <a:pt x="3433750" y="261239"/>
                                </a:cubicBezTo>
                                <a:cubicBezTo>
                                  <a:pt x="3434131" y="261239"/>
                                  <a:pt x="3434639" y="261239"/>
                                  <a:pt x="3435147" y="261239"/>
                                </a:cubicBezTo>
                                <a:cubicBezTo>
                                  <a:pt x="3435655" y="261366"/>
                                  <a:pt x="3436163" y="261366"/>
                                  <a:pt x="3436671" y="261366"/>
                                </a:cubicBezTo>
                                <a:cubicBezTo>
                                  <a:pt x="3437052" y="261493"/>
                                  <a:pt x="3437560" y="261493"/>
                                  <a:pt x="3438068" y="261619"/>
                                </a:cubicBezTo>
                                <a:cubicBezTo>
                                  <a:pt x="3438576" y="261619"/>
                                  <a:pt x="3439084" y="261619"/>
                                  <a:pt x="3439465" y="261619"/>
                                </a:cubicBezTo>
                                <a:cubicBezTo>
                                  <a:pt x="3439973" y="261619"/>
                                  <a:pt x="3440481" y="261746"/>
                                  <a:pt x="3440989" y="261746"/>
                                </a:cubicBezTo>
                                <a:cubicBezTo>
                                  <a:pt x="3441497" y="261619"/>
                                  <a:pt x="3442005" y="261619"/>
                                  <a:pt x="3442386" y="261619"/>
                                </a:cubicBezTo>
                                <a:cubicBezTo>
                                  <a:pt x="3442894" y="261619"/>
                                  <a:pt x="3443402" y="261493"/>
                                  <a:pt x="3443910" y="261493"/>
                                </a:cubicBezTo>
                                <a:cubicBezTo>
                                  <a:pt x="3444418" y="261366"/>
                                  <a:pt x="3444926" y="261239"/>
                                  <a:pt x="3445307" y="261239"/>
                                </a:cubicBezTo>
                                <a:cubicBezTo>
                                  <a:pt x="3445815" y="261112"/>
                                  <a:pt x="3446323" y="260985"/>
                                  <a:pt x="3446831" y="260858"/>
                                </a:cubicBezTo>
                                <a:cubicBezTo>
                                  <a:pt x="3447339" y="260731"/>
                                  <a:pt x="3447847" y="260604"/>
                                  <a:pt x="3448228" y="260477"/>
                                </a:cubicBezTo>
                                <a:cubicBezTo>
                                  <a:pt x="3448736" y="260350"/>
                                  <a:pt x="3449244" y="260222"/>
                                  <a:pt x="3449752" y="260095"/>
                                </a:cubicBezTo>
                                <a:cubicBezTo>
                                  <a:pt x="3450260" y="259969"/>
                                  <a:pt x="3450768" y="259842"/>
                                  <a:pt x="3451149" y="259715"/>
                                </a:cubicBezTo>
                                <a:cubicBezTo>
                                  <a:pt x="3451657" y="259715"/>
                                  <a:pt x="3452165" y="259588"/>
                                  <a:pt x="3452673" y="259588"/>
                                </a:cubicBezTo>
                                <a:cubicBezTo>
                                  <a:pt x="3453181" y="259461"/>
                                  <a:pt x="3453689" y="259461"/>
                                  <a:pt x="3454070" y="259461"/>
                                </a:cubicBezTo>
                                <a:cubicBezTo>
                                  <a:pt x="3454578" y="259461"/>
                                  <a:pt x="3455086" y="259461"/>
                                  <a:pt x="3455594" y="259461"/>
                                </a:cubicBezTo>
                                <a:cubicBezTo>
                                  <a:pt x="3456102" y="259461"/>
                                  <a:pt x="3456483" y="259461"/>
                                  <a:pt x="3456991" y="259461"/>
                                </a:cubicBezTo>
                                <a:cubicBezTo>
                                  <a:pt x="3457499" y="259461"/>
                                  <a:pt x="3458007" y="259461"/>
                                  <a:pt x="3458515" y="259461"/>
                                </a:cubicBezTo>
                                <a:cubicBezTo>
                                  <a:pt x="3459023" y="259334"/>
                                  <a:pt x="3459404" y="259334"/>
                                  <a:pt x="3459912" y="259334"/>
                                </a:cubicBezTo>
                                <a:cubicBezTo>
                                  <a:pt x="3460420" y="259207"/>
                                  <a:pt x="3460928" y="259207"/>
                                  <a:pt x="3461436" y="259080"/>
                                </a:cubicBezTo>
                                <a:cubicBezTo>
                                  <a:pt x="3461944" y="259080"/>
                                  <a:pt x="3462325" y="258953"/>
                                  <a:pt x="3462833" y="258953"/>
                                </a:cubicBezTo>
                                <a:cubicBezTo>
                                  <a:pt x="3463341" y="258826"/>
                                  <a:pt x="3463849" y="258699"/>
                                  <a:pt x="3464357" y="258699"/>
                                </a:cubicBezTo>
                                <a:cubicBezTo>
                                  <a:pt x="3464865" y="258571"/>
                                  <a:pt x="3465246" y="258571"/>
                                  <a:pt x="3465754" y="258444"/>
                                </a:cubicBezTo>
                                <a:cubicBezTo>
                                  <a:pt x="3466262" y="258444"/>
                                  <a:pt x="3466770" y="258318"/>
                                  <a:pt x="3467278" y="258318"/>
                                </a:cubicBezTo>
                                <a:cubicBezTo>
                                  <a:pt x="3467786" y="258318"/>
                                  <a:pt x="3468167" y="258318"/>
                                  <a:pt x="3468675" y="258318"/>
                                </a:cubicBezTo>
                                <a:cubicBezTo>
                                  <a:pt x="3469183" y="258318"/>
                                  <a:pt x="3469691" y="258318"/>
                                  <a:pt x="3470199" y="258318"/>
                                </a:cubicBezTo>
                                <a:cubicBezTo>
                                  <a:pt x="3470707" y="258318"/>
                                  <a:pt x="3471088" y="258444"/>
                                  <a:pt x="3471596" y="258444"/>
                                </a:cubicBezTo>
                                <a:cubicBezTo>
                                  <a:pt x="3472104" y="258444"/>
                                  <a:pt x="3472612" y="258571"/>
                                  <a:pt x="3473120" y="258571"/>
                                </a:cubicBezTo>
                                <a:cubicBezTo>
                                  <a:pt x="3473501" y="258571"/>
                                  <a:pt x="3474009" y="258571"/>
                                  <a:pt x="3474517" y="258699"/>
                                </a:cubicBezTo>
                                <a:cubicBezTo>
                                  <a:pt x="3475025" y="258699"/>
                                  <a:pt x="3475533" y="258699"/>
                                  <a:pt x="3476041" y="258826"/>
                                </a:cubicBezTo>
                                <a:cubicBezTo>
                                  <a:pt x="3476422" y="258826"/>
                                  <a:pt x="3476930" y="258826"/>
                                  <a:pt x="3477438" y="258953"/>
                                </a:cubicBezTo>
                                <a:cubicBezTo>
                                  <a:pt x="3477946" y="258953"/>
                                  <a:pt x="3478454" y="258953"/>
                                  <a:pt x="3478962" y="258953"/>
                                </a:cubicBezTo>
                                <a:cubicBezTo>
                                  <a:pt x="3479343" y="259080"/>
                                  <a:pt x="3479851" y="259080"/>
                                  <a:pt x="3480359" y="259207"/>
                                </a:cubicBezTo>
                                <a:cubicBezTo>
                                  <a:pt x="3480867" y="259207"/>
                                  <a:pt x="3481375" y="259334"/>
                                  <a:pt x="3481883" y="259461"/>
                                </a:cubicBezTo>
                                <a:cubicBezTo>
                                  <a:pt x="3482264" y="259461"/>
                                  <a:pt x="3482772" y="259588"/>
                                  <a:pt x="3483280" y="259588"/>
                                </a:cubicBezTo>
                                <a:cubicBezTo>
                                  <a:pt x="3483788" y="259715"/>
                                  <a:pt x="3484296" y="259842"/>
                                  <a:pt x="3484804" y="259969"/>
                                </a:cubicBezTo>
                                <a:cubicBezTo>
                                  <a:pt x="3485185" y="259969"/>
                                  <a:pt x="3485693" y="260095"/>
                                  <a:pt x="3486201" y="260095"/>
                                </a:cubicBezTo>
                                <a:cubicBezTo>
                                  <a:pt x="3486709" y="260222"/>
                                  <a:pt x="3487217" y="260350"/>
                                  <a:pt x="3487725" y="260350"/>
                                </a:cubicBezTo>
                                <a:cubicBezTo>
                                  <a:pt x="3488106" y="260477"/>
                                  <a:pt x="3488614" y="260477"/>
                                  <a:pt x="3489122" y="260604"/>
                                </a:cubicBezTo>
                                <a:cubicBezTo>
                                  <a:pt x="3489630" y="260604"/>
                                  <a:pt x="3490138" y="260604"/>
                                  <a:pt x="3490519" y="260731"/>
                                </a:cubicBezTo>
                                <a:cubicBezTo>
                                  <a:pt x="3491027" y="260731"/>
                                  <a:pt x="3491535" y="260731"/>
                                  <a:pt x="3492043" y="260731"/>
                                </a:cubicBezTo>
                                <a:cubicBezTo>
                                  <a:pt x="3492551" y="260858"/>
                                  <a:pt x="3493059" y="260858"/>
                                  <a:pt x="3493440" y="260858"/>
                                </a:cubicBezTo>
                                <a:cubicBezTo>
                                  <a:pt x="3493948" y="260858"/>
                                  <a:pt x="3494456" y="260858"/>
                                  <a:pt x="3494964" y="260858"/>
                                </a:cubicBezTo>
                                <a:cubicBezTo>
                                  <a:pt x="3495472" y="260858"/>
                                  <a:pt x="3495980" y="260858"/>
                                  <a:pt x="3496361" y="260858"/>
                                </a:cubicBezTo>
                                <a:cubicBezTo>
                                  <a:pt x="3496869" y="260858"/>
                                  <a:pt x="3497377" y="260858"/>
                                  <a:pt x="3497885" y="260858"/>
                                </a:cubicBezTo>
                                <a:cubicBezTo>
                                  <a:pt x="3498393" y="260858"/>
                                  <a:pt x="3498901" y="260731"/>
                                  <a:pt x="3499282" y="260731"/>
                                </a:cubicBezTo>
                                <a:cubicBezTo>
                                  <a:pt x="3499790" y="260731"/>
                                  <a:pt x="3500298" y="260731"/>
                                  <a:pt x="3500806" y="260731"/>
                                </a:cubicBezTo>
                                <a:cubicBezTo>
                                  <a:pt x="3501314" y="260731"/>
                                  <a:pt x="3501822" y="260731"/>
                                  <a:pt x="3502203" y="260731"/>
                                </a:cubicBezTo>
                                <a:cubicBezTo>
                                  <a:pt x="3502711" y="260858"/>
                                  <a:pt x="3503219" y="260858"/>
                                  <a:pt x="3503727" y="260858"/>
                                </a:cubicBezTo>
                                <a:cubicBezTo>
                                  <a:pt x="3504235" y="260858"/>
                                  <a:pt x="3504743" y="260985"/>
                                  <a:pt x="3505124" y="260985"/>
                                </a:cubicBezTo>
                                <a:cubicBezTo>
                                  <a:pt x="3505632" y="260985"/>
                                  <a:pt x="3506140" y="261112"/>
                                  <a:pt x="3506648" y="261112"/>
                                </a:cubicBezTo>
                                <a:cubicBezTo>
                                  <a:pt x="3507156" y="261239"/>
                                  <a:pt x="3507537" y="261239"/>
                                  <a:pt x="3508045" y="261366"/>
                                </a:cubicBezTo>
                                <a:cubicBezTo>
                                  <a:pt x="3508553" y="261493"/>
                                  <a:pt x="3509061" y="261493"/>
                                  <a:pt x="3509569" y="261619"/>
                                </a:cubicBezTo>
                                <a:cubicBezTo>
                                  <a:pt x="3510077" y="261746"/>
                                  <a:pt x="3510458" y="261746"/>
                                  <a:pt x="3510966" y="261874"/>
                                </a:cubicBezTo>
                                <a:cubicBezTo>
                                  <a:pt x="3511474" y="262001"/>
                                  <a:pt x="3511982" y="262128"/>
                                  <a:pt x="3512490" y="262255"/>
                                </a:cubicBezTo>
                                <a:cubicBezTo>
                                  <a:pt x="3512998" y="262382"/>
                                  <a:pt x="3513379" y="262509"/>
                                  <a:pt x="3513887" y="262636"/>
                                </a:cubicBezTo>
                                <a:cubicBezTo>
                                  <a:pt x="3514395" y="262763"/>
                                  <a:pt x="3514903" y="262890"/>
                                  <a:pt x="3515411" y="263144"/>
                                </a:cubicBezTo>
                                <a:cubicBezTo>
                                  <a:pt x="3515919" y="263270"/>
                                  <a:pt x="3516300" y="263398"/>
                                  <a:pt x="3516808" y="263525"/>
                                </a:cubicBezTo>
                                <a:cubicBezTo>
                                  <a:pt x="3517316" y="263779"/>
                                  <a:pt x="3517824" y="263906"/>
                                  <a:pt x="3518332" y="264033"/>
                                </a:cubicBezTo>
                                <a:cubicBezTo>
                                  <a:pt x="3518840" y="264287"/>
                                  <a:pt x="3519221" y="264414"/>
                                  <a:pt x="3519729" y="264668"/>
                                </a:cubicBezTo>
                                <a:cubicBezTo>
                                  <a:pt x="3520237" y="264794"/>
                                  <a:pt x="3520745" y="265049"/>
                                  <a:pt x="3521253" y="265303"/>
                                </a:cubicBezTo>
                                <a:cubicBezTo>
                                  <a:pt x="3521761" y="265430"/>
                                  <a:pt x="3522142" y="265684"/>
                                  <a:pt x="3522650" y="265938"/>
                                </a:cubicBezTo>
                                <a:cubicBezTo>
                                  <a:pt x="3523158" y="266192"/>
                                  <a:pt x="3523666" y="266445"/>
                                  <a:pt x="3524174" y="266573"/>
                                </a:cubicBezTo>
                                <a:cubicBezTo>
                                  <a:pt x="3524555" y="266827"/>
                                  <a:pt x="3525063" y="267081"/>
                                  <a:pt x="3525571" y="267335"/>
                                </a:cubicBezTo>
                                <a:cubicBezTo>
                                  <a:pt x="3526079" y="267589"/>
                                  <a:pt x="3526587" y="267843"/>
                                  <a:pt x="3527095" y="268096"/>
                                </a:cubicBezTo>
                                <a:cubicBezTo>
                                  <a:pt x="3527476" y="268351"/>
                                  <a:pt x="3527984" y="268732"/>
                                  <a:pt x="3528492" y="268986"/>
                                </a:cubicBezTo>
                                <a:cubicBezTo>
                                  <a:pt x="3529000" y="269240"/>
                                  <a:pt x="3529508" y="269494"/>
                                  <a:pt x="3530016" y="269748"/>
                                </a:cubicBezTo>
                                <a:cubicBezTo>
                                  <a:pt x="3530397" y="270002"/>
                                  <a:pt x="3530905" y="270383"/>
                                  <a:pt x="3531413" y="270637"/>
                                </a:cubicBezTo>
                                <a:cubicBezTo>
                                  <a:pt x="3531921" y="270891"/>
                                  <a:pt x="3532429" y="271271"/>
                                  <a:pt x="3532937" y="271526"/>
                                </a:cubicBezTo>
                                <a:cubicBezTo>
                                  <a:pt x="3533318" y="271907"/>
                                  <a:pt x="3533826" y="272161"/>
                                  <a:pt x="3534334" y="272542"/>
                                </a:cubicBezTo>
                                <a:cubicBezTo>
                                  <a:pt x="3534842" y="272795"/>
                                  <a:pt x="3535350" y="273177"/>
                                  <a:pt x="3535858" y="273431"/>
                                </a:cubicBezTo>
                                <a:cubicBezTo>
                                  <a:pt x="3536239" y="273685"/>
                                  <a:pt x="3536747" y="274066"/>
                                  <a:pt x="3537255" y="274319"/>
                                </a:cubicBezTo>
                                <a:cubicBezTo>
                                  <a:pt x="3537763" y="274574"/>
                                  <a:pt x="3538271" y="274955"/>
                                  <a:pt x="3538779" y="275209"/>
                                </a:cubicBezTo>
                                <a:cubicBezTo>
                                  <a:pt x="3539160" y="275590"/>
                                  <a:pt x="3539668" y="275844"/>
                                  <a:pt x="3540176" y="276098"/>
                                </a:cubicBezTo>
                                <a:cubicBezTo>
                                  <a:pt x="3540684" y="276479"/>
                                  <a:pt x="3541192" y="276733"/>
                                  <a:pt x="3541573" y="276987"/>
                                </a:cubicBezTo>
                                <a:cubicBezTo>
                                  <a:pt x="3542081" y="277368"/>
                                  <a:pt x="3542589" y="277621"/>
                                  <a:pt x="3543097" y="278003"/>
                                </a:cubicBezTo>
                                <a:cubicBezTo>
                                  <a:pt x="3543605" y="278257"/>
                                  <a:pt x="3544113" y="278511"/>
                                  <a:pt x="3544494" y="278892"/>
                                </a:cubicBezTo>
                                <a:cubicBezTo>
                                  <a:pt x="3545002" y="279145"/>
                                  <a:pt x="3545510" y="279527"/>
                                  <a:pt x="3546018" y="279908"/>
                                </a:cubicBezTo>
                                <a:cubicBezTo>
                                  <a:pt x="3546526" y="280162"/>
                                  <a:pt x="3547034" y="280543"/>
                                  <a:pt x="3547415" y="280796"/>
                                </a:cubicBezTo>
                                <a:cubicBezTo>
                                  <a:pt x="3547923" y="281178"/>
                                  <a:pt x="3548431" y="281559"/>
                                  <a:pt x="3548939" y="281813"/>
                                </a:cubicBezTo>
                                <a:cubicBezTo>
                                  <a:pt x="3549447" y="282194"/>
                                  <a:pt x="3549955" y="282448"/>
                                  <a:pt x="3550336" y="282702"/>
                                </a:cubicBezTo>
                                <a:cubicBezTo>
                                  <a:pt x="3550844" y="282956"/>
                                  <a:pt x="3551352" y="283337"/>
                                  <a:pt x="3551860" y="283464"/>
                                </a:cubicBezTo>
                                <a:cubicBezTo>
                                  <a:pt x="3552368" y="283718"/>
                                  <a:pt x="3552876" y="283971"/>
                                  <a:pt x="3553257" y="284226"/>
                                </a:cubicBezTo>
                                <a:cubicBezTo>
                                  <a:pt x="3553765" y="284353"/>
                                  <a:pt x="3554273" y="284480"/>
                                  <a:pt x="3554781" y="284734"/>
                                </a:cubicBezTo>
                                <a:cubicBezTo>
                                  <a:pt x="3555289" y="284861"/>
                                  <a:pt x="3555670" y="284988"/>
                                  <a:pt x="3556178" y="285115"/>
                                </a:cubicBezTo>
                                <a:cubicBezTo>
                                  <a:pt x="3556686" y="285242"/>
                                  <a:pt x="3557194" y="285369"/>
                                  <a:pt x="3557702" y="285495"/>
                                </a:cubicBezTo>
                                <a:cubicBezTo>
                                  <a:pt x="3558210" y="285623"/>
                                  <a:pt x="3558591" y="285877"/>
                                  <a:pt x="3559099" y="286004"/>
                                </a:cubicBezTo>
                                <a:cubicBezTo>
                                  <a:pt x="3559607" y="286131"/>
                                  <a:pt x="3560115" y="286385"/>
                                  <a:pt x="3560623" y="286512"/>
                                </a:cubicBezTo>
                                <a:cubicBezTo>
                                  <a:pt x="3561131" y="286766"/>
                                  <a:pt x="3561512" y="287019"/>
                                  <a:pt x="3562020" y="287274"/>
                                </a:cubicBezTo>
                                <a:cubicBezTo>
                                  <a:pt x="3562528" y="287401"/>
                                  <a:pt x="3563036" y="287782"/>
                                  <a:pt x="3563544" y="288036"/>
                                </a:cubicBezTo>
                                <a:cubicBezTo>
                                  <a:pt x="3564052" y="288290"/>
                                  <a:pt x="3564433" y="288544"/>
                                  <a:pt x="3564941" y="288798"/>
                                </a:cubicBezTo>
                                <a:cubicBezTo>
                                  <a:pt x="3565449" y="289052"/>
                                  <a:pt x="3565957" y="289433"/>
                                  <a:pt x="3566465" y="289687"/>
                                </a:cubicBezTo>
                                <a:cubicBezTo>
                                  <a:pt x="3566973" y="289941"/>
                                  <a:pt x="3567354" y="290321"/>
                                  <a:pt x="3567862" y="290576"/>
                                </a:cubicBezTo>
                                <a:cubicBezTo>
                                  <a:pt x="3568370" y="290830"/>
                                  <a:pt x="3568878" y="291211"/>
                                  <a:pt x="3569386" y="291465"/>
                                </a:cubicBezTo>
                                <a:cubicBezTo>
                                  <a:pt x="3569894" y="291719"/>
                                  <a:pt x="3570275" y="291845"/>
                                  <a:pt x="3570783" y="292100"/>
                                </a:cubicBezTo>
                                <a:cubicBezTo>
                                  <a:pt x="3571291" y="292354"/>
                                  <a:pt x="3571799" y="292608"/>
                                  <a:pt x="3572307" y="292735"/>
                                </a:cubicBezTo>
                                <a:cubicBezTo>
                                  <a:pt x="3572688" y="292989"/>
                                  <a:pt x="3573196" y="293116"/>
                                  <a:pt x="3573704" y="293243"/>
                                </a:cubicBezTo>
                                <a:cubicBezTo>
                                  <a:pt x="3574212" y="293369"/>
                                  <a:pt x="3574720" y="293496"/>
                                  <a:pt x="3575228" y="293496"/>
                                </a:cubicBezTo>
                                <a:cubicBezTo>
                                  <a:pt x="3575609" y="293624"/>
                                  <a:pt x="3576117" y="293751"/>
                                  <a:pt x="3576625" y="293751"/>
                                </a:cubicBezTo>
                                <a:cubicBezTo>
                                  <a:pt x="3577133" y="293751"/>
                                  <a:pt x="3577641" y="293751"/>
                                  <a:pt x="3578149" y="293751"/>
                                </a:cubicBezTo>
                                <a:cubicBezTo>
                                  <a:pt x="3578530" y="293751"/>
                                  <a:pt x="3579038" y="293751"/>
                                  <a:pt x="3579546" y="293624"/>
                                </a:cubicBezTo>
                                <a:cubicBezTo>
                                  <a:pt x="3580054" y="293624"/>
                                  <a:pt x="3580562" y="293496"/>
                                  <a:pt x="3581070" y="293496"/>
                                </a:cubicBezTo>
                                <a:cubicBezTo>
                                  <a:pt x="3581451" y="293496"/>
                                  <a:pt x="3581959" y="293369"/>
                                  <a:pt x="3582467" y="293243"/>
                                </a:cubicBezTo>
                                <a:cubicBezTo>
                                  <a:pt x="3582975" y="293243"/>
                                  <a:pt x="3583483" y="293116"/>
                                  <a:pt x="3583991" y="293116"/>
                                </a:cubicBezTo>
                                <a:cubicBezTo>
                                  <a:pt x="3584372" y="292989"/>
                                  <a:pt x="3584880" y="292989"/>
                                  <a:pt x="3585388" y="292862"/>
                                </a:cubicBezTo>
                                <a:cubicBezTo>
                                  <a:pt x="3585896" y="292735"/>
                                  <a:pt x="3586404" y="292608"/>
                                  <a:pt x="3586912" y="292481"/>
                                </a:cubicBezTo>
                                <a:cubicBezTo>
                                  <a:pt x="3587293" y="292354"/>
                                  <a:pt x="3587801" y="292227"/>
                                  <a:pt x="3588309" y="292100"/>
                                </a:cubicBezTo>
                                <a:cubicBezTo>
                                  <a:pt x="3588817" y="291845"/>
                                  <a:pt x="3589325" y="291719"/>
                                  <a:pt x="3589706" y="291592"/>
                                </a:cubicBezTo>
                                <a:cubicBezTo>
                                  <a:pt x="3590214" y="291465"/>
                                  <a:pt x="3590722" y="291211"/>
                                  <a:pt x="3591230" y="291084"/>
                                </a:cubicBezTo>
                                <a:cubicBezTo>
                                  <a:pt x="3591738" y="290957"/>
                                  <a:pt x="3592246" y="290830"/>
                                  <a:pt x="3592627" y="290703"/>
                                </a:cubicBezTo>
                                <a:cubicBezTo>
                                  <a:pt x="3593135" y="290576"/>
                                  <a:pt x="3593643" y="290449"/>
                                  <a:pt x="3594151" y="290321"/>
                                </a:cubicBezTo>
                                <a:cubicBezTo>
                                  <a:pt x="3594659" y="290194"/>
                                  <a:pt x="3595167" y="290068"/>
                                  <a:pt x="3595548" y="289941"/>
                                </a:cubicBezTo>
                                <a:cubicBezTo>
                                  <a:pt x="3596056" y="289814"/>
                                  <a:pt x="3596564" y="289687"/>
                                  <a:pt x="3597072" y="289560"/>
                                </a:cubicBezTo>
                                <a:cubicBezTo>
                                  <a:pt x="3597580" y="289433"/>
                                  <a:pt x="3598088" y="289306"/>
                                  <a:pt x="3598469" y="289179"/>
                                </a:cubicBezTo>
                                <a:cubicBezTo>
                                  <a:pt x="3598977" y="289052"/>
                                  <a:pt x="3599485" y="288798"/>
                                  <a:pt x="3599993" y="288670"/>
                                </a:cubicBezTo>
                                <a:cubicBezTo>
                                  <a:pt x="3600501" y="288544"/>
                                  <a:pt x="3601009" y="288290"/>
                                  <a:pt x="3601390" y="288163"/>
                                </a:cubicBezTo>
                                <a:cubicBezTo>
                                  <a:pt x="3601898" y="287909"/>
                                  <a:pt x="3602406" y="287782"/>
                                  <a:pt x="3602914" y="287528"/>
                                </a:cubicBezTo>
                                <a:cubicBezTo>
                                  <a:pt x="3603422" y="287401"/>
                                  <a:pt x="3603930" y="287146"/>
                                  <a:pt x="3604311" y="287019"/>
                                </a:cubicBezTo>
                                <a:cubicBezTo>
                                  <a:pt x="3604819" y="286893"/>
                                  <a:pt x="3605327" y="286639"/>
                                  <a:pt x="3605835" y="286512"/>
                                </a:cubicBezTo>
                                <a:cubicBezTo>
                                  <a:pt x="3606343" y="286258"/>
                                  <a:pt x="3606724" y="286131"/>
                                  <a:pt x="3607232" y="285877"/>
                                </a:cubicBezTo>
                                <a:cubicBezTo>
                                  <a:pt x="3607740" y="285750"/>
                                  <a:pt x="3608248" y="285495"/>
                                  <a:pt x="3608756" y="285242"/>
                                </a:cubicBezTo>
                                <a:cubicBezTo>
                                  <a:pt x="3609264" y="285115"/>
                                  <a:pt x="3609645" y="284861"/>
                                  <a:pt x="3610153" y="284607"/>
                                </a:cubicBezTo>
                                <a:cubicBezTo>
                                  <a:pt x="3610661" y="284353"/>
                                  <a:pt x="3611169" y="284099"/>
                                  <a:pt x="3611677" y="283844"/>
                                </a:cubicBezTo>
                                <a:cubicBezTo>
                                  <a:pt x="3612185" y="283591"/>
                                  <a:pt x="3612566" y="283337"/>
                                  <a:pt x="3613074" y="282956"/>
                                </a:cubicBezTo>
                                <a:cubicBezTo>
                                  <a:pt x="3613582" y="282702"/>
                                  <a:pt x="3614090" y="282448"/>
                                  <a:pt x="3614598" y="282067"/>
                                </a:cubicBezTo>
                                <a:cubicBezTo>
                                  <a:pt x="3615106" y="281813"/>
                                  <a:pt x="3615487" y="281432"/>
                                  <a:pt x="3615995" y="281178"/>
                                </a:cubicBezTo>
                                <a:cubicBezTo>
                                  <a:pt x="3616503" y="280924"/>
                                  <a:pt x="3617011" y="280543"/>
                                  <a:pt x="3617519" y="280289"/>
                                </a:cubicBezTo>
                                <a:cubicBezTo>
                                  <a:pt x="3618027" y="280035"/>
                                  <a:pt x="3618408" y="279781"/>
                                  <a:pt x="3618916" y="279654"/>
                                </a:cubicBezTo>
                                <a:cubicBezTo>
                                  <a:pt x="3619424" y="279400"/>
                                  <a:pt x="3619932" y="279145"/>
                                  <a:pt x="3620440" y="279019"/>
                                </a:cubicBezTo>
                                <a:cubicBezTo>
                                  <a:pt x="3620948" y="278892"/>
                                  <a:pt x="3621329" y="278638"/>
                                  <a:pt x="3621837" y="278511"/>
                                </a:cubicBezTo>
                                <a:cubicBezTo>
                                  <a:pt x="3622345" y="278511"/>
                                  <a:pt x="3622853" y="278384"/>
                                  <a:pt x="3623361" y="278257"/>
                                </a:cubicBezTo>
                                <a:cubicBezTo>
                                  <a:pt x="3623742" y="278130"/>
                                  <a:pt x="3624250" y="278130"/>
                                  <a:pt x="3624758" y="278003"/>
                                </a:cubicBezTo>
                                <a:cubicBezTo>
                                  <a:pt x="3625266" y="278003"/>
                                  <a:pt x="3625774" y="278003"/>
                                  <a:pt x="3626282" y="278003"/>
                                </a:cubicBezTo>
                                <a:cubicBezTo>
                                  <a:pt x="3626663" y="278003"/>
                                  <a:pt x="3627171" y="278003"/>
                                  <a:pt x="3627679" y="278003"/>
                                </a:cubicBezTo>
                                <a:cubicBezTo>
                                  <a:pt x="3628187" y="278003"/>
                                  <a:pt x="3628695" y="278003"/>
                                  <a:pt x="3629203" y="278130"/>
                                </a:cubicBezTo>
                                <a:cubicBezTo>
                                  <a:pt x="3629584" y="278130"/>
                                  <a:pt x="3630092" y="278130"/>
                                  <a:pt x="3630600" y="278257"/>
                                </a:cubicBezTo>
                                <a:cubicBezTo>
                                  <a:pt x="3631108" y="278384"/>
                                  <a:pt x="3631616" y="278384"/>
                                  <a:pt x="3632124" y="278511"/>
                                </a:cubicBezTo>
                                <a:cubicBezTo>
                                  <a:pt x="3632505" y="278638"/>
                                  <a:pt x="3633013" y="278638"/>
                                  <a:pt x="3633521" y="278765"/>
                                </a:cubicBezTo>
                                <a:cubicBezTo>
                                  <a:pt x="3634029" y="278892"/>
                                  <a:pt x="3634537" y="278892"/>
                                  <a:pt x="3635045" y="279019"/>
                                </a:cubicBezTo>
                                <a:cubicBezTo>
                                  <a:pt x="3635426" y="279019"/>
                                  <a:pt x="3635934" y="279019"/>
                                  <a:pt x="3636442" y="279019"/>
                                </a:cubicBezTo>
                                <a:cubicBezTo>
                                  <a:pt x="3636950" y="278892"/>
                                  <a:pt x="3637458" y="278765"/>
                                  <a:pt x="3637966" y="278638"/>
                                </a:cubicBezTo>
                                <a:cubicBezTo>
                                  <a:pt x="3638347" y="278511"/>
                                  <a:pt x="3638855" y="278384"/>
                                  <a:pt x="3639363" y="278130"/>
                                </a:cubicBezTo>
                                <a:cubicBezTo>
                                  <a:pt x="3639871" y="277876"/>
                                  <a:pt x="3640379" y="277621"/>
                                  <a:pt x="3640760" y="277368"/>
                                </a:cubicBezTo>
                                <a:cubicBezTo>
                                  <a:pt x="3641268" y="277114"/>
                                  <a:pt x="3641776" y="276733"/>
                                  <a:pt x="3642284" y="276352"/>
                                </a:cubicBezTo>
                                <a:cubicBezTo>
                                  <a:pt x="3642792" y="275970"/>
                                  <a:pt x="3643300" y="275463"/>
                                  <a:pt x="3643681" y="274955"/>
                                </a:cubicBezTo>
                                <a:cubicBezTo>
                                  <a:pt x="3644189" y="274319"/>
                                  <a:pt x="3644697" y="273812"/>
                                  <a:pt x="3645205" y="273050"/>
                                </a:cubicBezTo>
                                <a:cubicBezTo>
                                  <a:pt x="3645713" y="272288"/>
                                  <a:pt x="3646221" y="271399"/>
                                  <a:pt x="3646602" y="270383"/>
                                </a:cubicBezTo>
                                <a:cubicBezTo>
                                  <a:pt x="3647110" y="269494"/>
                                  <a:pt x="3647618" y="268351"/>
                                  <a:pt x="3648126" y="267208"/>
                                </a:cubicBezTo>
                                <a:cubicBezTo>
                                  <a:pt x="3648634" y="266065"/>
                                  <a:pt x="3649142" y="264794"/>
                                  <a:pt x="3649523" y="263525"/>
                                </a:cubicBezTo>
                                <a:cubicBezTo>
                                  <a:pt x="3650031" y="262255"/>
                                  <a:pt x="3650539" y="260858"/>
                                  <a:pt x="3651047" y="259461"/>
                                </a:cubicBezTo>
                                <a:cubicBezTo>
                                  <a:pt x="3651555" y="258191"/>
                                  <a:pt x="3652063" y="256794"/>
                                  <a:pt x="3652444" y="255396"/>
                                </a:cubicBezTo>
                                <a:cubicBezTo>
                                  <a:pt x="3652952" y="254127"/>
                                  <a:pt x="3653460" y="252730"/>
                                  <a:pt x="3653968" y="251587"/>
                                </a:cubicBezTo>
                                <a:cubicBezTo>
                                  <a:pt x="3654476" y="250317"/>
                                  <a:pt x="3654984" y="249174"/>
                                  <a:pt x="3655365" y="248031"/>
                                </a:cubicBezTo>
                                <a:cubicBezTo>
                                  <a:pt x="3655873" y="247015"/>
                                  <a:pt x="3656381" y="245999"/>
                                  <a:pt x="3656889" y="244983"/>
                                </a:cubicBezTo>
                                <a:cubicBezTo>
                                  <a:pt x="3657397" y="244094"/>
                                  <a:pt x="3657778" y="243078"/>
                                  <a:pt x="3658286" y="242316"/>
                                </a:cubicBezTo>
                                <a:cubicBezTo>
                                  <a:pt x="3658794" y="241427"/>
                                  <a:pt x="3659302" y="240665"/>
                                  <a:pt x="3659810" y="239903"/>
                                </a:cubicBezTo>
                                <a:cubicBezTo>
                                  <a:pt x="3660318" y="239141"/>
                                  <a:pt x="3660699" y="238506"/>
                                  <a:pt x="3661207" y="237870"/>
                                </a:cubicBezTo>
                                <a:cubicBezTo>
                                  <a:pt x="3661715" y="237236"/>
                                  <a:pt x="3662223" y="236601"/>
                                  <a:pt x="3662731" y="236093"/>
                                </a:cubicBezTo>
                                <a:cubicBezTo>
                                  <a:pt x="3663239" y="235585"/>
                                  <a:pt x="3663620" y="235077"/>
                                  <a:pt x="3664128" y="234695"/>
                                </a:cubicBezTo>
                                <a:cubicBezTo>
                                  <a:pt x="3664636" y="234315"/>
                                  <a:pt x="3665144" y="234061"/>
                                  <a:pt x="3665652" y="233807"/>
                                </a:cubicBezTo>
                                <a:cubicBezTo>
                                  <a:pt x="3666160" y="233553"/>
                                  <a:pt x="3666541" y="233299"/>
                                  <a:pt x="3667049" y="233299"/>
                                </a:cubicBezTo>
                                <a:cubicBezTo>
                                  <a:pt x="3667557" y="233171"/>
                                  <a:pt x="3668065" y="233171"/>
                                  <a:pt x="3668573" y="233171"/>
                                </a:cubicBezTo>
                                <a:cubicBezTo>
                                  <a:pt x="3669081" y="233299"/>
                                  <a:pt x="3669462" y="233426"/>
                                  <a:pt x="3669970" y="233553"/>
                                </a:cubicBezTo>
                                <a:cubicBezTo>
                                  <a:pt x="3670478" y="233680"/>
                                  <a:pt x="3670986" y="233934"/>
                                  <a:pt x="3671494" y="234188"/>
                                </a:cubicBezTo>
                                <a:cubicBezTo>
                                  <a:pt x="3672002" y="234442"/>
                                  <a:pt x="3672383" y="234822"/>
                                  <a:pt x="3672891" y="235077"/>
                                </a:cubicBezTo>
                                <a:cubicBezTo>
                                  <a:pt x="3673399" y="235458"/>
                                  <a:pt x="3673907" y="235712"/>
                                  <a:pt x="3674415" y="236093"/>
                                </a:cubicBezTo>
                                <a:cubicBezTo>
                                  <a:pt x="3674796" y="236474"/>
                                  <a:pt x="3675304" y="236855"/>
                                  <a:pt x="3675812" y="237236"/>
                                </a:cubicBezTo>
                                <a:cubicBezTo>
                                  <a:pt x="3676320" y="237617"/>
                                  <a:pt x="3676828" y="237997"/>
                                  <a:pt x="3677336" y="238379"/>
                                </a:cubicBezTo>
                                <a:cubicBezTo>
                                  <a:pt x="3677717" y="238760"/>
                                  <a:pt x="3678225" y="239141"/>
                                  <a:pt x="3678733" y="239521"/>
                                </a:cubicBezTo>
                                <a:cubicBezTo>
                                  <a:pt x="3679241" y="239903"/>
                                  <a:pt x="3679749" y="240284"/>
                                  <a:pt x="3680257" y="240538"/>
                                </a:cubicBezTo>
                                <a:cubicBezTo>
                                  <a:pt x="3680638" y="240919"/>
                                  <a:pt x="3681146" y="241300"/>
                                  <a:pt x="3681654" y="241554"/>
                                </a:cubicBezTo>
                                <a:cubicBezTo>
                                  <a:pt x="3682162" y="241935"/>
                                  <a:pt x="3682670" y="242189"/>
                                  <a:pt x="3683178" y="242569"/>
                                </a:cubicBezTo>
                                <a:cubicBezTo>
                                  <a:pt x="3683559" y="242824"/>
                                  <a:pt x="3684067" y="243078"/>
                                  <a:pt x="3684575" y="243332"/>
                                </a:cubicBezTo>
                                <a:cubicBezTo>
                                  <a:pt x="3685083" y="243586"/>
                                  <a:pt x="3685591" y="243840"/>
                                  <a:pt x="3686099" y="243967"/>
                                </a:cubicBezTo>
                                <a:cubicBezTo>
                                  <a:pt x="3686480" y="244220"/>
                                  <a:pt x="3686988" y="244475"/>
                                  <a:pt x="3687496" y="244602"/>
                                </a:cubicBezTo>
                                <a:cubicBezTo>
                                  <a:pt x="3688004" y="244729"/>
                                  <a:pt x="3688512" y="244983"/>
                                  <a:pt x="3689020" y="245110"/>
                                </a:cubicBezTo>
                                <a:cubicBezTo>
                                  <a:pt x="3689401" y="245237"/>
                                  <a:pt x="3689909" y="245364"/>
                                  <a:pt x="3690417" y="245491"/>
                                </a:cubicBezTo>
                                <a:cubicBezTo>
                                  <a:pt x="3690925" y="245744"/>
                                  <a:pt x="3691433" y="245871"/>
                                  <a:pt x="3691814" y="245999"/>
                                </a:cubicBezTo>
                                <a:cubicBezTo>
                                  <a:pt x="3692322" y="245999"/>
                                  <a:pt x="3692830" y="246126"/>
                                  <a:pt x="3693338" y="246253"/>
                                </a:cubicBezTo>
                                <a:cubicBezTo>
                                  <a:pt x="3693846" y="246380"/>
                                  <a:pt x="3694354" y="246380"/>
                                  <a:pt x="3694735" y="246507"/>
                                </a:cubicBezTo>
                                <a:cubicBezTo>
                                  <a:pt x="3695243" y="246507"/>
                                  <a:pt x="3695751" y="246634"/>
                                  <a:pt x="3696259" y="246634"/>
                                </a:cubicBezTo>
                                <a:cubicBezTo>
                                  <a:pt x="3696767" y="246634"/>
                                  <a:pt x="3697275" y="246634"/>
                                  <a:pt x="3697656" y="246634"/>
                                </a:cubicBezTo>
                                <a:cubicBezTo>
                                  <a:pt x="3698164" y="246634"/>
                                  <a:pt x="3698672" y="246507"/>
                                  <a:pt x="3699180" y="246380"/>
                                </a:cubicBezTo>
                                <a:cubicBezTo>
                                  <a:pt x="3699688" y="246253"/>
                                  <a:pt x="3700196" y="246126"/>
                                  <a:pt x="3700577" y="245999"/>
                                </a:cubicBezTo>
                                <a:cubicBezTo>
                                  <a:pt x="3701085" y="245744"/>
                                  <a:pt x="3701593" y="245491"/>
                                  <a:pt x="3702101" y="245237"/>
                                </a:cubicBezTo>
                                <a:cubicBezTo>
                                  <a:pt x="3702609" y="244856"/>
                                  <a:pt x="3703117" y="244475"/>
                                  <a:pt x="3703498" y="244094"/>
                                </a:cubicBezTo>
                                <a:cubicBezTo>
                                  <a:pt x="3704006" y="243713"/>
                                  <a:pt x="3704514" y="243205"/>
                                  <a:pt x="3705022" y="242696"/>
                                </a:cubicBezTo>
                                <a:cubicBezTo>
                                  <a:pt x="3705530" y="242189"/>
                                  <a:pt x="3706038" y="241554"/>
                                  <a:pt x="3706419" y="240919"/>
                                </a:cubicBezTo>
                                <a:cubicBezTo>
                                  <a:pt x="3706927" y="240411"/>
                                  <a:pt x="3707435" y="239776"/>
                                  <a:pt x="3707943" y="239141"/>
                                </a:cubicBezTo>
                                <a:cubicBezTo>
                                  <a:pt x="3708451" y="238506"/>
                                  <a:pt x="3708832" y="237870"/>
                                  <a:pt x="3709340" y="237363"/>
                                </a:cubicBezTo>
                                <a:cubicBezTo>
                                  <a:pt x="3709848" y="236728"/>
                                  <a:pt x="3710356" y="236093"/>
                                  <a:pt x="3710864" y="235712"/>
                                </a:cubicBezTo>
                                <a:cubicBezTo>
                                  <a:pt x="3711372" y="235204"/>
                                  <a:pt x="3711753" y="234822"/>
                                  <a:pt x="3712261" y="234569"/>
                                </a:cubicBezTo>
                                <a:cubicBezTo>
                                  <a:pt x="3712769" y="234188"/>
                                  <a:pt x="3713277" y="233934"/>
                                  <a:pt x="3713785" y="233807"/>
                                </a:cubicBezTo>
                                <a:cubicBezTo>
                                  <a:pt x="3714293" y="233680"/>
                                  <a:pt x="3714674" y="233553"/>
                                  <a:pt x="3715182" y="233553"/>
                                </a:cubicBezTo>
                                <a:cubicBezTo>
                                  <a:pt x="3715690" y="233553"/>
                                  <a:pt x="3716198" y="233680"/>
                                  <a:pt x="3716706" y="233807"/>
                                </a:cubicBezTo>
                                <a:cubicBezTo>
                                  <a:pt x="3717214" y="233934"/>
                                  <a:pt x="3717595" y="234061"/>
                                  <a:pt x="3718103" y="234188"/>
                                </a:cubicBezTo>
                                <a:cubicBezTo>
                                  <a:pt x="3718611" y="234315"/>
                                  <a:pt x="3719119" y="234442"/>
                                  <a:pt x="3719627" y="234569"/>
                                </a:cubicBezTo>
                                <a:cubicBezTo>
                                  <a:pt x="3720135" y="234569"/>
                                  <a:pt x="3720516" y="234695"/>
                                  <a:pt x="3721024" y="234822"/>
                                </a:cubicBezTo>
                                <a:cubicBezTo>
                                  <a:pt x="3721532" y="234822"/>
                                  <a:pt x="3722040" y="234822"/>
                                  <a:pt x="3722548" y="234822"/>
                                </a:cubicBezTo>
                                <a:cubicBezTo>
                                  <a:pt x="3723056" y="234695"/>
                                  <a:pt x="3723437" y="234695"/>
                                  <a:pt x="3723945" y="234569"/>
                                </a:cubicBezTo>
                                <a:cubicBezTo>
                                  <a:pt x="3724453" y="234315"/>
                                  <a:pt x="3724961" y="234188"/>
                                  <a:pt x="3725469" y="233934"/>
                                </a:cubicBezTo>
                                <a:cubicBezTo>
                                  <a:pt x="3725850" y="233680"/>
                                  <a:pt x="3726358" y="233426"/>
                                  <a:pt x="3726866" y="233171"/>
                                </a:cubicBezTo>
                                <a:cubicBezTo>
                                  <a:pt x="3727374" y="232791"/>
                                  <a:pt x="3727882" y="232537"/>
                                  <a:pt x="3728390" y="232156"/>
                                </a:cubicBezTo>
                                <a:cubicBezTo>
                                  <a:pt x="3728771" y="231775"/>
                                  <a:pt x="3729279" y="231394"/>
                                  <a:pt x="3729787" y="231013"/>
                                </a:cubicBezTo>
                                <a:cubicBezTo>
                                  <a:pt x="3730295" y="230632"/>
                                  <a:pt x="3730803" y="230124"/>
                                  <a:pt x="3731311" y="229743"/>
                                </a:cubicBezTo>
                                <a:cubicBezTo>
                                  <a:pt x="3731692" y="229235"/>
                                  <a:pt x="3732200" y="228727"/>
                                  <a:pt x="3732708" y="228219"/>
                                </a:cubicBezTo>
                                <a:cubicBezTo>
                                  <a:pt x="3733216" y="227711"/>
                                  <a:pt x="3733724" y="227203"/>
                                  <a:pt x="3734232" y="226568"/>
                                </a:cubicBezTo>
                                <a:cubicBezTo>
                                  <a:pt x="3734613" y="225933"/>
                                  <a:pt x="3735121" y="225297"/>
                                  <a:pt x="3735629" y="224536"/>
                                </a:cubicBezTo>
                                <a:cubicBezTo>
                                  <a:pt x="3736137" y="223774"/>
                                  <a:pt x="3736645" y="223012"/>
                                  <a:pt x="3737153" y="222250"/>
                                </a:cubicBezTo>
                                <a:cubicBezTo>
                                  <a:pt x="3737534" y="221361"/>
                                  <a:pt x="3738042" y="220471"/>
                                  <a:pt x="3738550" y="219583"/>
                                </a:cubicBezTo>
                                <a:cubicBezTo>
                                  <a:pt x="3739058" y="218694"/>
                                  <a:pt x="3739566" y="217805"/>
                                  <a:pt x="3740074" y="216789"/>
                                </a:cubicBezTo>
                                <a:cubicBezTo>
                                  <a:pt x="3740455" y="215900"/>
                                  <a:pt x="3740963" y="215011"/>
                                  <a:pt x="3741471" y="213994"/>
                                </a:cubicBezTo>
                                <a:cubicBezTo>
                                  <a:pt x="3741979" y="213106"/>
                                  <a:pt x="3742487" y="212090"/>
                                  <a:pt x="3742868" y="211201"/>
                                </a:cubicBezTo>
                                <a:cubicBezTo>
                                  <a:pt x="3743376" y="210312"/>
                                  <a:pt x="3743884" y="209422"/>
                                  <a:pt x="3744392" y="208534"/>
                                </a:cubicBezTo>
                                <a:cubicBezTo>
                                  <a:pt x="3744900" y="207644"/>
                                  <a:pt x="3745408" y="206883"/>
                                  <a:pt x="3745789" y="206120"/>
                                </a:cubicBezTo>
                                <a:cubicBezTo>
                                  <a:pt x="3746297" y="205359"/>
                                  <a:pt x="3746805" y="204596"/>
                                  <a:pt x="3747313" y="203835"/>
                                </a:cubicBezTo>
                                <a:cubicBezTo>
                                  <a:pt x="3747821" y="203200"/>
                                  <a:pt x="3748329" y="202565"/>
                                  <a:pt x="3748710" y="202057"/>
                                </a:cubicBezTo>
                                <a:cubicBezTo>
                                  <a:pt x="3749218" y="201421"/>
                                  <a:pt x="3749726" y="200914"/>
                                  <a:pt x="3750234" y="200533"/>
                                </a:cubicBezTo>
                                <a:cubicBezTo>
                                  <a:pt x="3750742" y="200152"/>
                                  <a:pt x="3751250" y="199770"/>
                                  <a:pt x="3751631" y="199517"/>
                                </a:cubicBezTo>
                                <a:cubicBezTo>
                                  <a:pt x="3752139" y="199263"/>
                                  <a:pt x="3752647" y="199136"/>
                                  <a:pt x="3753155" y="199009"/>
                                </a:cubicBezTo>
                                <a:cubicBezTo>
                                  <a:pt x="3753663" y="199009"/>
                                  <a:pt x="3754171" y="199009"/>
                                  <a:pt x="3754552" y="199136"/>
                                </a:cubicBezTo>
                                <a:cubicBezTo>
                                  <a:pt x="3755060" y="199263"/>
                                  <a:pt x="3755568" y="199390"/>
                                  <a:pt x="3756076" y="199644"/>
                                </a:cubicBezTo>
                                <a:cubicBezTo>
                                  <a:pt x="3756584" y="199897"/>
                                  <a:pt x="3756965" y="200279"/>
                                  <a:pt x="3757473" y="200660"/>
                                </a:cubicBezTo>
                                <a:cubicBezTo>
                                  <a:pt x="3757981" y="201041"/>
                                  <a:pt x="3758489" y="201549"/>
                                  <a:pt x="3758997" y="202057"/>
                                </a:cubicBezTo>
                                <a:cubicBezTo>
                                  <a:pt x="3759505" y="202565"/>
                                  <a:pt x="3759886" y="203072"/>
                                  <a:pt x="3760394" y="203708"/>
                                </a:cubicBezTo>
                                <a:cubicBezTo>
                                  <a:pt x="3760902" y="204343"/>
                                  <a:pt x="3761410" y="204978"/>
                                  <a:pt x="3761918" y="205613"/>
                                </a:cubicBezTo>
                                <a:cubicBezTo>
                                  <a:pt x="3762426" y="206375"/>
                                  <a:pt x="3762807" y="207010"/>
                                  <a:pt x="3763315" y="207771"/>
                                </a:cubicBezTo>
                                <a:cubicBezTo>
                                  <a:pt x="3763823" y="208534"/>
                                  <a:pt x="3764331" y="209295"/>
                                  <a:pt x="3764839" y="210058"/>
                                </a:cubicBezTo>
                                <a:cubicBezTo>
                                  <a:pt x="3765347" y="210819"/>
                                  <a:pt x="3765728" y="211582"/>
                                  <a:pt x="3766236" y="212344"/>
                                </a:cubicBezTo>
                                <a:cubicBezTo>
                                  <a:pt x="3766744" y="213106"/>
                                  <a:pt x="3767252" y="213994"/>
                                  <a:pt x="3767760" y="214630"/>
                                </a:cubicBezTo>
                                <a:cubicBezTo>
                                  <a:pt x="3768268" y="215392"/>
                                  <a:pt x="3768649" y="216154"/>
                                  <a:pt x="3769157" y="216789"/>
                                </a:cubicBezTo>
                                <a:cubicBezTo>
                                  <a:pt x="3769665" y="217424"/>
                                  <a:pt x="3770173" y="218186"/>
                                  <a:pt x="3770681" y="218820"/>
                                </a:cubicBezTo>
                                <a:cubicBezTo>
                                  <a:pt x="3771189" y="219329"/>
                                  <a:pt x="3771570" y="219964"/>
                                  <a:pt x="3772078" y="220471"/>
                                </a:cubicBezTo>
                                <a:cubicBezTo>
                                  <a:pt x="3772586" y="220980"/>
                                  <a:pt x="3773094" y="221488"/>
                                  <a:pt x="3773602" y="221995"/>
                                </a:cubicBezTo>
                                <a:cubicBezTo>
                                  <a:pt x="3774110" y="222504"/>
                                  <a:pt x="3774491" y="222885"/>
                                  <a:pt x="3774999" y="223266"/>
                                </a:cubicBezTo>
                                <a:cubicBezTo>
                                  <a:pt x="3775507" y="223774"/>
                                  <a:pt x="3776015" y="224155"/>
                                  <a:pt x="3776523" y="224536"/>
                                </a:cubicBezTo>
                                <a:cubicBezTo>
                                  <a:pt x="3776904" y="224917"/>
                                  <a:pt x="3777412" y="225297"/>
                                  <a:pt x="3777920" y="225679"/>
                                </a:cubicBezTo>
                                <a:cubicBezTo>
                                  <a:pt x="3778428" y="226060"/>
                                  <a:pt x="3778936" y="226441"/>
                                  <a:pt x="3779444" y="226821"/>
                                </a:cubicBezTo>
                                <a:cubicBezTo>
                                  <a:pt x="3779825" y="227203"/>
                                  <a:pt x="3780333" y="227584"/>
                                  <a:pt x="3780841" y="228092"/>
                                </a:cubicBezTo>
                                <a:cubicBezTo>
                                  <a:pt x="3781349" y="228600"/>
                                  <a:pt x="3781857" y="229108"/>
                                  <a:pt x="3782365" y="229616"/>
                                </a:cubicBezTo>
                                <a:cubicBezTo>
                                  <a:pt x="3782746" y="230124"/>
                                  <a:pt x="3783254" y="230759"/>
                                  <a:pt x="3783762" y="231394"/>
                                </a:cubicBezTo>
                                <a:cubicBezTo>
                                  <a:pt x="3784270" y="232029"/>
                                  <a:pt x="3784778" y="232664"/>
                                  <a:pt x="3785286" y="233426"/>
                                </a:cubicBezTo>
                                <a:cubicBezTo>
                                  <a:pt x="3785667" y="234061"/>
                                  <a:pt x="3786175" y="234950"/>
                                  <a:pt x="3786683" y="235712"/>
                                </a:cubicBezTo>
                                <a:cubicBezTo>
                                  <a:pt x="3787191" y="236474"/>
                                  <a:pt x="3787699" y="237363"/>
                                  <a:pt x="3788207" y="238125"/>
                                </a:cubicBezTo>
                                <a:cubicBezTo>
                                  <a:pt x="3788588" y="239014"/>
                                  <a:pt x="3789096" y="239903"/>
                                  <a:pt x="3789604" y="240792"/>
                                </a:cubicBezTo>
                                <a:cubicBezTo>
                                  <a:pt x="3790112" y="241681"/>
                                  <a:pt x="3790620" y="242696"/>
                                  <a:pt x="3791001" y="243586"/>
                                </a:cubicBezTo>
                                <a:cubicBezTo>
                                  <a:pt x="3791509" y="244602"/>
                                  <a:pt x="3792017" y="245491"/>
                                  <a:pt x="3792525" y="246507"/>
                                </a:cubicBezTo>
                                <a:cubicBezTo>
                                  <a:pt x="3793033" y="247395"/>
                                  <a:pt x="3793541" y="248412"/>
                                  <a:pt x="3793922" y="249428"/>
                                </a:cubicBezTo>
                                <a:cubicBezTo>
                                  <a:pt x="3794430" y="250317"/>
                                  <a:pt x="3794938" y="251333"/>
                                  <a:pt x="3795446" y="252349"/>
                                </a:cubicBezTo>
                                <a:cubicBezTo>
                                  <a:pt x="3795954" y="253365"/>
                                  <a:pt x="3796462" y="254381"/>
                                  <a:pt x="3796843" y="255396"/>
                                </a:cubicBezTo>
                                <a:cubicBezTo>
                                  <a:pt x="3797351" y="256540"/>
                                  <a:pt x="3797859" y="257556"/>
                                  <a:pt x="3798367" y="258699"/>
                                </a:cubicBezTo>
                                <a:cubicBezTo>
                                  <a:pt x="3798875" y="259715"/>
                                  <a:pt x="3799383" y="260858"/>
                                  <a:pt x="3799764" y="261874"/>
                                </a:cubicBezTo>
                                <a:cubicBezTo>
                                  <a:pt x="3800272" y="263017"/>
                                  <a:pt x="3800780" y="264160"/>
                                  <a:pt x="3801288" y="265303"/>
                                </a:cubicBezTo>
                                <a:cubicBezTo>
                                  <a:pt x="3801796" y="266445"/>
                                  <a:pt x="3802304" y="267716"/>
                                  <a:pt x="3802685" y="268859"/>
                                </a:cubicBezTo>
                                <a:cubicBezTo>
                                  <a:pt x="3803193" y="270002"/>
                                  <a:pt x="3803701" y="271271"/>
                                  <a:pt x="3804209" y="272415"/>
                                </a:cubicBezTo>
                                <a:cubicBezTo>
                                  <a:pt x="3804717" y="273685"/>
                                  <a:pt x="3805225" y="274828"/>
                                  <a:pt x="3805606" y="276098"/>
                                </a:cubicBezTo>
                                <a:cubicBezTo>
                                  <a:pt x="3806114" y="277368"/>
                                  <a:pt x="3806622" y="278638"/>
                                  <a:pt x="3807130" y="280035"/>
                                </a:cubicBezTo>
                                <a:cubicBezTo>
                                  <a:pt x="3807638" y="281305"/>
                                  <a:pt x="3808019" y="282575"/>
                                  <a:pt x="3808527" y="283971"/>
                                </a:cubicBezTo>
                                <a:cubicBezTo>
                                  <a:pt x="3809035" y="285242"/>
                                  <a:pt x="3809543" y="286639"/>
                                  <a:pt x="3810051" y="288036"/>
                                </a:cubicBezTo>
                                <a:cubicBezTo>
                                  <a:pt x="3810559" y="289433"/>
                                  <a:pt x="3810940" y="290957"/>
                                  <a:pt x="3811448" y="292354"/>
                                </a:cubicBezTo>
                                <a:cubicBezTo>
                                  <a:pt x="3811956" y="293878"/>
                                  <a:pt x="3812464" y="295402"/>
                                  <a:pt x="3812972" y="296926"/>
                                </a:cubicBezTo>
                                <a:cubicBezTo>
                                  <a:pt x="3813480" y="298323"/>
                                  <a:pt x="3813861" y="299974"/>
                                  <a:pt x="3814369" y="301498"/>
                                </a:cubicBezTo>
                                <a:cubicBezTo>
                                  <a:pt x="3814877" y="303021"/>
                                  <a:pt x="3815385" y="304545"/>
                                  <a:pt x="3815893" y="306196"/>
                                </a:cubicBezTo>
                                <a:cubicBezTo>
                                  <a:pt x="3816401" y="307720"/>
                                  <a:pt x="3816782" y="309244"/>
                                  <a:pt x="3817290" y="310895"/>
                                </a:cubicBezTo>
                                <a:cubicBezTo>
                                  <a:pt x="3817798" y="312419"/>
                                  <a:pt x="3818306" y="313944"/>
                                  <a:pt x="3818814" y="315594"/>
                                </a:cubicBezTo>
                                <a:cubicBezTo>
                                  <a:pt x="3819322" y="317119"/>
                                  <a:pt x="3819703" y="318769"/>
                                  <a:pt x="3820211" y="320294"/>
                                </a:cubicBezTo>
                                <a:cubicBezTo>
                                  <a:pt x="3820719" y="321818"/>
                                  <a:pt x="3821227" y="323342"/>
                                  <a:pt x="3821735" y="324866"/>
                                </a:cubicBezTo>
                                <a:cubicBezTo>
                                  <a:pt x="3822243" y="326390"/>
                                  <a:pt x="3822624" y="327914"/>
                                  <a:pt x="3823132" y="329438"/>
                                </a:cubicBezTo>
                                <a:cubicBezTo>
                                  <a:pt x="3823640" y="330835"/>
                                  <a:pt x="3824148" y="332359"/>
                                  <a:pt x="3824656" y="333756"/>
                                </a:cubicBezTo>
                                <a:cubicBezTo>
                                  <a:pt x="3825037" y="335026"/>
                                  <a:pt x="3825545" y="336423"/>
                                  <a:pt x="3826053" y="337693"/>
                                </a:cubicBezTo>
                                <a:cubicBezTo>
                                  <a:pt x="3826561" y="338963"/>
                                  <a:pt x="3827069" y="340233"/>
                                  <a:pt x="3827577" y="341249"/>
                                </a:cubicBezTo>
                                <a:cubicBezTo>
                                  <a:pt x="3827958" y="342392"/>
                                  <a:pt x="3828466" y="343408"/>
                                  <a:pt x="3828974" y="344424"/>
                                </a:cubicBezTo>
                                <a:cubicBezTo>
                                  <a:pt x="3829482" y="345313"/>
                                  <a:pt x="3829990" y="346202"/>
                                  <a:pt x="3830498" y="346964"/>
                                </a:cubicBezTo>
                                <a:cubicBezTo>
                                  <a:pt x="3830879" y="347726"/>
                                  <a:pt x="3831387" y="348361"/>
                                  <a:pt x="3831895" y="348995"/>
                                </a:cubicBezTo>
                                <a:cubicBezTo>
                                  <a:pt x="3832403" y="349631"/>
                                  <a:pt x="3832911" y="350139"/>
                                  <a:pt x="3833419" y="350519"/>
                                </a:cubicBezTo>
                                <a:cubicBezTo>
                                  <a:pt x="3833800" y="351028"/>
                                  <a:pt x="3834308" y="351409"/>
                                  <a:pt x="3834816" y="351663"/>
                                </a:cubicBezTo>
                                <a:cubicBezTo>
                                  <a:pt x="3835324" y="351917"/>
                                  <a:pt x="3835832" y="352044"/>
                                  <a:pt x="3836340" y="352170"/>
                                </a:cubicBezTo>
                                <a:cubicBezTo>
                                  <a:pt x="3836721" y="352170"/>
                                  <a:pt x="3837229" y="352170"/>
                                  <a:pt x="3837737" y="352044"/>
                                </a:cubicBezTo>
                                <a:cubicBezTo>
                                  <a:pt x="3838245" y="351790"/>
                                  <a:pt x="3838753" y="351536"/>
                                  <a:pt x="3839261" y="351155"/>
                                </a:cubicBezTo>
                                <a:cubicBezTo>
                                  <a:pt x="3839642" y="350646"/>
                                  <a:pt x="3840150" y="350012"/>
                                  <a:pt x="3840658" y="349250"/>
                                </a:cubicBezTo>
                                <a:cubicBezTo>
                                  <a:pt x="3841166" y="348488"/>
                                  <a:pt x="3841674" y="347599"/>
                                  <a:pt x="3842055" y="346456"/>
                                </a:cubicBezTo>
                                <a:cubicBezTo>
                                  <a:pt x="3842563" y="345313"/>
                                  <a:pt x="3843071" y="344043"/>
                                  <a:pt x="3843579" y="342645"/>
                                </a:cubicBezTo>
                                <a:cubicBezTo>
                                  <a:pt x="3844087" y="341249"/>
                                  <a:pt x="3844595" y="339598"/>
                                  <a:pt x="3844976" y="338074"/>
                                </a:cubicBezTo>
                                <a:cubicBezTo>
                                  <a:pt x="3845484" y="336423"/>
                                  <a:pt x="3845992" y="334644"/>
                                  <a:pt x="3846500" y="332867"/>
                                </a:cubicBezTo>
                                <a:cubicBezTo>
                                  <a:pt x="3847008" y="331089"/>
                                  <a:pt x="3847516" y="329311"/>
                                  <a:pt x="3847897" y="327660"/>
                                </a:cubicBezTo>
                                <a:cubicBezTo>
                                  <a:pt x="3848405" y="325882"/>
                                  <a:pt x="3848913" y="324231"/>
                                  <a:pt x="3849421" y="322707"/>
                                </a:cubicBezTo>
                                <a:cubicBezTo>
                                  <a:pt x="3849929" y="321310"/>
                                  <a:pt x="3850437" y="319913"/>
                                  <a:pt x="3850818" y="318769"/>
                                </a:cubicBezTo>
                                <a:cubicBezTo>
                                  <a:pt x="3851326" y="317627"/>
                                  <a:pt x="3851834" y="316611"/>
                                  <a:pt x="3852342" y="315849"/>
                                </a:cubicBezTo>
                                <a:cubicBezTo>
                                  <a:pt x="3852850" y="314960"/>
                                  <a:pt x="3853358" y="314452"/>
                                  <a:pt x="3853739" y="313944"/>
                                </a:cubicBezTo>
                                <a:cubicBezTo>
                                  <a:pt x="3854247" y="313563"/>
                                  <a:pt x="3854755" y="313436"/>
                                  <a:pt x="3855263" y="313309"/>
                                </a:cubicBezTo>
                                <a:cubicBezTo>
                                  <a:pt x="3855771" y="313182"/>
                                  <a:pt x="3856279" y="313309"/>
                                  <a:pt x="3856660" y="313436"/>
                                </a:cubicBezTo>
                                <a:cubicBezTo>
                                  <a:pt x="3857168" y="313563"/>
                                  <a:pt x="3857676" y="313817"/>
                                  <a:pt x="3858184" y="313944"/>
                                </a:cubicBezTo>
                                <a:cubicBezTo>
                                  <a:pt x="3858692" y="314198"/>
                                  <a:pt x="3859073" y="314452"/>
                                  <a:pt x="3859581" y="314706"/>
                                </a:cubicBezTo>
                                <a:cubicBezTo>
                                  <a:pt x="3860089" y="314960"/>
                                  <a:pt x="3860597" y="315087"/>
                                  <a:pt x="3861105" y="315214"/>
                                </a:cubicBezTo>
                                <a:cubicBezTo>
                                  <a:pt x="3861613" y="315214"/>
                                  <a:pt x="3861994" y="315341"/>
                                  <a:pt x="3862502" y="315214"/>
                                </a:cubicBezTo>
                                <a:cubicBezTo>
                                  <a:pt x="3863010" y="315087"/>
                                  <a:pt x="3863518" y="314960"/>
                                  <a:pt x="3864026" y="314579"/>
                                </a:cubicBezTo>
                                <a:cubicBezTo>
                                  <a:pt x="3864534" y="314198"/>
                                  <a:pt x="3864915" y="313817"/>
                                  <a:pt x="3865423" y="313309"/>
                                </a:cubicBezTo>
                                <a:cubicBezTo>
                                  <a:pt x="3865931" y="312674"/>
                                  <a:pt x="3866439" y="311912"/>
                                  <a:pt x="3866947" y="311150"/>
                                </a:cubicBezTo>
                                <a:cubicBezTo>
                                  <a:pt x="3867455" y="310261"/>
                                  <a:pt x="3867836" y="309371"/>
                                  <a:pt x="3868344" y="308356"/>
                                </a:cubicBezTo>
                                <a:cubicBezTo>
                                  <a:pt x="3868852" y="307340"/>
                                  <a:pt x="3869360" y="306069"/>
                                  <a:pt x="3869868" y="304927"/>
                                </a:cubicBezTo>
                                <a:cubicBezTo>
                                  <a:pt x="3870376" y="303657"/>
                                  <a:pt x="3870757" y="302260"/>
                                  <a:pt x="3871265" y="300863"/>
                                </a:cubicBezTo>
                                <a:cubicBezTo>
                                  <a:pt x="3871773" y="299466"/>
                                  <a:pt x="3872281" y="298069"/>
                                  <a:pt x="3872789" y="296544"/>
                                </a:cubicBezTo>
                                <a:cubicBezTo>
                                  <a:pt x="3873297" y="295020"/>
                                  <a:pt x="3873678" y="293496"/>
                                  <a:pt x="3874186" y="291973"/>
                                </a:cubicBezTo>
                                <a:cubicBezTo>
                                  <a:pt x="3874694" y="290449"/>
                                  <a:pt x="3875202" y="288798"/>
                                  <a:pt x="3875710" y="287274"/>
                                </a:cubicBezTo>
                                <a:cubicBezTo>
                                  <a:pt x="3876091" y="285623"/>
                                  <a:pt x="3876599" y="284099"/>
                                  <a:pt x="3877107" y="282575"/>
                                </a:cubicBezTo>
                                <a:cubicBezTo>
                                  <a:pt x="3877615" y="281051"/>
                                  <a:pt x="3878123" y="279527"/>
                                  <a:pt x="3878631" y="278003"/>
                                </a:cubicBezTo>
                                <a:cubicBezTo>
                                  <a:pt x="3879012" y="276606"/>
                                  <a:pt x="3879520" y="275082"/>
                                  <a:pt x="3880028" y="273812"/>
                                </a:cubicBezTo>
                                <a:cubicBezTo>
                                  <a:pt x="3880536" y="272542"/>
                                  <a:pt x="3881044" y="271271"/>
                                  <a:pt x="3881552" y="270129"/>
                                </a:cubicBezTo>
                                <a:cubicBezTo>
                                  <a:pt x="3881933" y="268986"/>
                                  <a:pt x="3882441" y="267843"/>
                                  <a:pt x="3882949" y="266954"/>
                                </a:cubicBezTo>
                                <a:cubicBezTo>
                                  <a:pt x="3883457" y="265938"/>
                                  <a:pt x="3883965" y="265176"/>
                                  <a:pt x="3884473" y="264414"/>
                                </a:cubicBezTo>
                                <a:cubicBezTo>
                                  <a:pt x="3884854" y="263652"/>
                                  <a:pt x="3885362" y="263017"/>
                                  <a:pt x="3885870" y="262509"/>
                                </a:cubicBezTo>
                                <a:cubicBezTo>
                                  <a:pt x="3886378" y="262001"/>
                                  <a:pt x="3886886" y="261619"/>
                                  <a:pt x="3887394" y="261366"/>
                                </a:cubicBezTo>
                                <a:cubicBezTo>
                                  <a:pt x="3887775" y="260985"/>
                                  <a:pt x="3888283" y="260858"/>
                                  <a:pt x="3888791" y="260604"/>
                                </a:cubicBezTo>
                                <a:cubicBezTo>
                                  <a:pt x="3889299" y="260477"/>
                                  <a:pt x="3889807" y="260477"/>
                                  <a:pt x="3890315" y="260477"/>
                                </a:cubicBezTo>
                                <a:cubicBezTo>
                                  <a:pt x="3890696" y="260477"/>
                                  <a:pt x="3891204" y="260604"/>
                                  <a:pt x="3891712" y="260604"/>
                                </a:cubicBezTo>
                                <a:cubicBezTo>
                                  <a:pt x="3892220" y="260731"/>
                                  <a:pt x="3892728" y="260985"/>
                                  <a:pt x="3893109" y="261112"/>
                                </a:cubicBezTo>
                                <a:cubicBezTo>
                                  <a:pt x="3893617" y="261239"/>
                                  <a:pt x="3894125" y="261493"/>
                                  <a:pt x="3894633" y="261619"/>
                                </a:cubicBezTo>
                                <a:cubicBezTo>
                                  <a:pt x="3895141" y="261746"/>
                                  <a:pt x="3895649" y="262001"/>
                                  <a:pt x="3896030" y="262128"/>
                                </a:cubicBezTo>
                                <a:cubicBezTo>
                                  <a:pt x="3896538" y="262255"/>
                                  <a:pt x="3897046" y="262382"/>
                                  <a:pt x="3897554" y="262509"/>
                                </a:cubicBezTo>
                                <a:cubicBezTo>
                                  <a:pt x="3898062" y="262636"/>
                                  <a:pt x="3898570" y="262636"/>
                                  <a:pt x="3898951" y="262763"/>
                                </a:cubicBezTo>
                                <a:cubicBezTo>
                                  <a:pt x="3899459" y="262763"/>
                                  <a:pt x="3899967" y="262763"/>
                                  <a:pt x="3900475" y="262763"/>
                                </a:cubicBezTo>
                                <a:cubicBezTo>
                                  <a:pt x="3900983" y="262636"/>
                                  <a:pt x="3901491" y="262636"/>
                                  <a:pt x="3901872" y="262509"/>
                                </a:cubicBezTo>
                                <a:cubicBezTo>
                                  <a:pt x="3902380" y="262382"/>
                                  <a:pt x="3902888" y="262382"/>
                                  <a:pt x="3903396" y="262255"/>
                                </a:cubicBezTo>
                                <a:cubicBezTo>
                                  <a:pt x="3903904" y="262255"/>
                                  <a:pt x="3904412" y="262128"/>
                                  <a:pt x="3904793" y="262128"/>
                                </a:cubicBezTo>
                                <a:cubicBezTo>
                                  <a:pt x="3905301" y="262001"/>
                                  <a:pt x="3905809" y="262001"/>
                                  <a:pt x="3906317" y="262128"/>
                                </a:cubicBezTo>
                                <a:cubicBezTo>
                                  <a:pt x="3906825" y="262128"/>
                                  <a:pt x="3907333" y="262255"/>
                                  <a:pt x="3907714" y="262382"/>
                                </a:cubicBezTo>
                                <a:cubicBezTo>
                                  <a:pt x="3908222" y="262509"/>
                                  <a:pt x="3908730" y="262763"/>
                                  <a:pt x="3909238" y="262890"/>
                                </a:cubicBezTo>
                                <a:cubicBezTo>
                                  <a:pt x="3909746" y="263144"/>
                                  <a:pt x="3910127" y="263398"/>
                                  <a:pt x="3910635" y="263652"/>
                                </a:cubicBezTo>
                                <a:cubicBezTo>
                                  <a:pt x="3911143" y="263906"/>
                                  <a:pt x="3911651" y="264287"/>
                                  <a:pt x="3912159" y="264414"/>
                                </a:cubicBezTo>
                                <a:cubicBezTo>
                                  <a:pt x="3912667" y="264668"/>
                                  <a:pt x="3913048" y="264794"/>
                                  <a:pt x="3913556" y="264794"/>
                                </a:cubicBezTo>
                                <a:cubicBezTo>
                                  <a:pt x="3914064" y="264794"/>
                                  <a:pt x="3914572" y="264794"/>
                                  <a:pt x="3915080" y="264541"/>
                                </a:cubicBezTo>
                                <a:cubicBezTo>
                                  <a:pt x="3915588" y="264287"/>
                                  <a:pt x="3915969" y="263906"/>
                                  <a:pt x="3916477" y="263398"/>
                                </a:cubicBezTo>
                                <a:cubicBezTo>
                                  <a:pt x="3916985" y="262890"/>
                                  <a:pt x="3917493" y="262255"/>
                                  <a:pt x="3918001" y="261493"/>
                                </a:cubicBezTo>
                                <a:cubicBezTo>
                                  <a:pt x="3918509" y="260731"/>
                                  <a:pt x="3918890" y="259842"/>
                                  <a:pt x="3919398" y="258953"/>
                                </a:cubicBezTo>
                                <a:cubicBezTo>
                                  <a:pt x="3919906" y="258064"/>
                                  <a:pt x="3920414" y="257047"/>
                                  <a:pt x="3920922" y="256032"/>
                                </a:cubicBezTo>
                                <a:cubicBezTo>
                                  <a:pt x="3921430" y="255143"/>
                                  <a:pt x="3921811" y="254127"/>
                                  <a:pt x="3922319" y="253365"/>
                                </a:cubicBezTo>
                                <a:cubicBezTo>
                                  <a:pt x="3922827" y="252603"/>
                                  <a:pt x="3923335" y="251841"/>
                                  <a:pt x="3923843" y="251333"/>
                                </a:cubicBezTo>
                                <a:cubicBezTo>
                                  <a:pt x="3924351" y="250825"/>
                                  <a:pt x="3924732" y="250444"/>
                                  <a:pt x="3925240" y="250317"/>
                                </a:cubicBezTo>
                                <a:cubicBezTo>
                                  <a:pt x="3925748" y="250063"/>
                                  <a:pt x="3926256" y="250190"/>
                                  <a:pt x="3926764" y="250317"/>
                                </a:cubicBezTo>
                                <a:cubicBezTo>
                                  <a:pt x="3927145" y="250570"/>
                                  <a:pt x="3927653" y="251079"/>
                                  <a:pt x="3928161" y="251587"/>
                                </a:cubicBezTo>
                                <a:cubicBezTo>
                                  <a:pt x="3928669" y="252094"/>
                                  <a:pt x="3929177" y="252857"/>
                                  <a:pt x="3929685" y="253619"/>
                                </a:cubicBezTo>
                                <a:cubicBezTo>
                                  <a:pt x="3930066" y="254381"/>
                                  <a:pt x="3930574" y="255269"/>
                                  <a:pt x="3931082" y="256159"/>
                                </a:cubicBezTo>
                                <a:cubicBezTo>
                                  <a:pt x="3931590" y="257047"/>
                                  <a:pt x="3932098" y="257937"/>
                                  <a:pt x="3932606" y="258826"/>
                                </a:cubicBezTo>
                                <a:cubicBezTo>
                                  <a:pt x="3932987" y="259715"/>
                                  <a:pt x="3933495" y="260604"/>
                                  <a:pt x="3934003" y="261366"/>
                                </a:cubicBezTo>
                                <a:cubicBezTo>
                                  <a:pt x="3934511" y="262128"/>
                                  <a:pt x="3935019" y="262890"/>
                                  <a:pt x="3935527" y="263652"/>
                                </a:cubicBezTo>
                                <a:cubicBezTo>
                                  <a:pt x="3935908" y="264287"/>
                                  <a:pt x="3936416" y="264921"/>
                                  <a:pt x="3936924" y="265430"/>
                                </a:cubicBezTo>
                                <a:cubicBezTo>
                                  <a:pt x="3937432" y="266065"/>
                                  <a:pt x="3937940" y="266573"/>
                                  <a:pt x="3938448" y="266954"/>
                                </a:cubicBezTo>
                                <a:cubicBezTo>
                                  <a:pt x="3938829" y="267335"/>
                                  <a:pt x="3939337" y="267716"/>
                                  <a:pt x="3939845" y="268096"/>
                                </a:cubicBezTo>
                                <a:cubicBezTo>
                                  <a:pt x="3940353" y="268351"/>
                                  <a:pt x="3940861" y="268605"/>
                                  <a:pt x="3941369" y="268859"/>
                                </a:cubicBezTo>
                                <a:cubicBezTo>
                                  <a:pt x="3941750" y="268986"/>
                                  <a:pt x="3942258" y="269113"/>
                                  <a:pt x="3942766" y="269240"/>
                                </a:cubicBezTo>
                                <a:cubicBezTo>
                                  <a:pt x="3943274" y="269240"/>
                                  <a:pt x="3943782" y="269240"/>
                                  <a:pt x="3944163" y="269113"/>
                                </a:cubicBezTo>
                                <a:cubicBezTo>
                                  <a:pt x="3944671" y="268986"/>
                                  <a:pt x="3945179" y="268732"/>
                                  <a:pt x="3945687" y="268351"/>
                                </a:cubicBezTo>
                                <a:cubicBezTo>
                                  <a:pt x="3946195" y="268096"/>
                                  <a:pt x="3946703" y="267716"/>
                                  <a:pt x="3947084" y="267208"/>
                                </a:cubicBezTo>
                                <a:cubicBezTo>
                                  <a:pt x="3947592" y="266573"/>
                                  <a:pt x="3948100" y="265938"/>
                                  <a:pt x="3948608" y="265176"/>
                                </a:cubicBezTo>
                                <a:cubicBezTo>
                                  <a:pt x="3949116" y="264541"/>
                                  <a:pt x="3949624" y="263652"/>
                                  <a:pt x="3950005" y="262763"/>
                                </a:cubicBezTo>
                                <a:cubicBezTo>
                                  <a:pt x="3950513" y="261746"/>
                                  <a:pt x="3951021" y="260731"/>
                                  <a:pt x="3951529" y="259588"/>
                                </a:cubicBezTo>
                                <a:cubicBezTo>
                                  <a:pt x="3952037" y="258571"/>
                                  <a:pt x="3952545" y="257429"/>
                                  <a:pt x="3952926" y="256159"/>
                                </a:cubicBezTo>
                                <a:cubicBezTo>
                                  <a:pt x="3953434" y="255016"/>
                                  <a:pt x="3953942" y="253745"/>
                                  <a:pt x="3954450" y="252476"/>
                                </a:cubicBezTo>
                                <a:cubicBezTo>
                                  <a:pt x="3954958" y="251333"/>
                                  <a:pt x="3955466" y="250063"/>
                                  <a:pt x="3955847" y="248919"/>
                                </a:cubicBezTo>
                                <a:cubicBezTo>
                                  <a:pt x="3956355" y="247777"/>
                                  <a:pt x="3956863" y="246634"/>
                                  <a:pt x="3957371" y="245744"/>
                                </a:cubicBezTo>
                                <a:cubicBezTo>
                                  <a:pt x="3957879" y="244729"/>
                                  <a:pt x="3958387" y="243840"/>
                                  <a:pt x="3958768" y="243078"/>
                                </a:cubicBezTo>
                                <a:cubicBezTo>
                                  <a:pt x="3959276" y="242316"/>
                                  <a:pt x="3959784" y="241681"/>
                                  <a:pt x="3960292" y="241300"/>
                                </a:cubicBezTo>
                                <a:cubicBezTo>
                                  <a:pt x="3960800" y="240792"/>
                                  <a:pt x="3961181" y="240538"/>
                                  <a:pt x="3961689" y="240411"/>
                                </a:cubicBezTo>
                                <a:cubicBezTo>
                                  <a:pt x="3962197" y="240411"/>
                                  <a:pt x="3962705" y="240411"/>
                                  <a:pt x="3963213" y="240665"/>
                                </a:cubicBezTo>
                                <a:cubicBezTo>
                                  <a:pt x="3963721" y="241045"/>
                                  <a:pt x="3964102" y="241427"/>
                                  <a:pt x="3964610" y="242062"/>
                                </a:cubicBezTo>
                                <a:cubicBezTo>
                                  <a:pt x="3965118" y="242696"/>
                                  <a:pt x="3965626" y="243459"/>
                                  <a:pt x="3966134" y="244347"/>
                                </a:cubicBezTo>
                                <a:cubicBezTo>
                                  <a:pt x="3966642" y="245110"/>
                                  <a:pt x="3967023" y="246126"/>
                                  <a:pt x="3967531" y="247142"/>
                                </a:cubicBezTo>
                                <a:cubicBezTo>
                                  <a:pt x="3968039" y="248285"/>
                                  <a:pt x="3968547" y="249301"/>
                                  <a:pt x="3969055" y="250444"/>
                                </a:cubicBezTo>
                                <a:cubicBezTo>
                                  <a:pt x="3969563" y="251587"/>
                                  <a:pt x="3969944" y="252730"/>
                                  <a:pt x="3970452" y="253872"/>
                                </a:cubicBezTo>
                                <a:cubicBezTo>
                                  <a:pt x="3970960" y="254889"/>
                                  <a:pt x="3971468" y="256032"/>
                                  <a:pt x="3971976" y="256920"/>
                                </a:cubicBezTo>
                                <a:cubicBezTo>
                                  <a:pt x="3972484" y="257937"/>
                                  <a:pt x="3972865" y="258826"/>
                                  <a:pt x="3973373" y="259588"/>
                                </a:cubicBezTo>
                                <a:cubicBezTo>
                                  <a:pt x="3973881" y="260350"/>
                                  <a:pt x="3974389" y="260985"/>
                                  <a:pt x="3974897" y="261493"/>
                                </a:cubicBezTo>
                                <a:cubicBezTo>
                                  <a:pt x="3975405" y="262001"/>
                                  <a:pt x="3975786" y="262509"/>
                                  <a:pt x="3976294" y="262763"/>
                                </a:cubicBezTo>
                                <a:cubicBezTo>
                                  <a:pt x="3976802" y="263017"/>
                                  <a:pt x="3977310" y="263144"/>
                                  <a:pt x="3977818" y="263270"/>
                                </a:cubicBezTo>
                                <a:cubicBezTo>
                                  <a:pt x="3978199" y="263270"/>
                                  <a:pt x="3978707" y="263270"/>
                                  <a:pt x="3979215" y="263144"/>
                                </a:cubicBezTo>
                                <a:cubicBezTo>
                                  <a:pt x="3979723" y="263017"/>
                                  <a:pt x="3980231" y="262763"/>
                                  <a:pt x="3980739" y="262636"/>
                                </a:cubicBezTo>
                                <a:cubicBezTo>
                                  <a:pt x="3981120" y="262382"/>
                                  <a:pt x="3981628" y="262001"/>
                                  <a:pt x="3982136" y="261746"/>
                                </a:cubicBezTo>
                                <a:cubicBezTo>
                                  <a:pt x="3982644" y="261493"/>
                                  <a:pt x="3983152" y="261239"/>
                                  <a:pt x="3983660" y="260858"/>
                                </a:cubicBezTo>
                                <a:cubicBezTo>
                                  <a:pt x="3984041" y="260604"/>
                                  <a:pt x="3984549" y="260350"/>
                                  <a:pt x="3985057" y="260095"/>
                                </a:cubicBezTo>
                                <a:cubicBezTo>
                                  <a:pt x="3985565" y="259715"/>
                                  <a:pt x="3986073" y="259588"/>
                                  <a:pt x="3986581" y="259334"/>
                                </a:cubicBezTo>
                                <a:cubicBezTo>
                                  <a:pt x="3986962" y="259080"/>
                                  <a:pt x="3987470" y="258826"/>
                                  <a:pt x="3987978" y="258571"/>
                                </a:cubicBezTo>
                                <a:cubicBezTo>
                                  <a:pt x="3988486" y="258444"/>
                                  <a:pt x="3988994" y="258191"/>
                                  <a:pt x="3989502" y="258064"/>
                                </a:cubicBezTo>
                                <a:cubicBezTo>
                                  <a:pt x="3989883" y="257810"/>
                                  <a:pt x="3990391" y="257683"/>
                                  <a:pt x="3990899" y="257556"/>
                                </a:cubicBezTo>
                                <a:cubicBezTo>
                                  <a:pt x="3991407" y="257302"/>
                                  <a:pt x="3991915" y="257175"/>
                                  <a:pt x="3992423" y="257047"/>
                                </a:cubicBezTo>
                                <a:cubicBezTo>
                                  <a:pt x="3992804" y="256920"/>
                                  <a:pt x="3993312" y="256920"/>
                                  <a:pt x="3993820" y="256794"/>
                                </a:cubicBezTo>
                                <a:cubicBezTo>
                                  <a:pt x="3994328" y="256794"/>
                                  <a:pt x="3994836" y="256920"/>
                                  <a:pt x="3995217" y="256920"/>
                                </a:cubicBezTo>
                                <a:cubicBezTo>
                                  <a:pt x="3995725" y="257047"/>
                                  <a:pt x="3996233" y="257175"/>
                                  <a:pt x="3996741" y="257429"/>
                                </a:cubicBezTo>
                                <a:cubicBezTo>
                                  <a:pt x="3997249" y="257683"/>
                                  <a:pt x="3997757" y="258064"/>
                                  <a:pt x="3998138" y="258444"/>
                                </a:cubicBezTo>
                                <a:cubicBezTo>
                                  <a:pt x="3998646" y="258953"/>
                                  <a:pt x="3999154" y="259461"/>
                                  <a:pt x="3999662" y="260095"/>
                                </a:cubicBezTo>
                                <a:cubicBezTo>
                                  <a:pt x="4000170" y="260604"/>
                                  <a:pt x="4000678" y="261239"/>
                                  <a:pt x="4001059" y="262001"/>
                                </a:cubicBezTo>
                                <a:cubicBezTo>
                                  <a:pt x="4001567" y="262636"/>
                                  <a:pt x="4002075" y="263525"/>
                                  <a:pt x="4002583" y="264287"/>
                                </a:cubicBezTo>
                                <a:cubicBezTo>
                                  <a:pt x="4003091" y="265176"/>
                                  <a:pt x="4003599" y="266065"/>
                                  <a:pt x="4003980" y="266954"/>
                                </a:cubicBezTo>
                                <a:cubicBezTo>
                                  <a:pt x="4004488" y="267843"/>
                                  <a:pt x="4004996" y="268732"/>
                                  <a:pt x="4005504" y="269748"/>
                                </a:cubicBezTo>
                                <a:cubicBezTo>
                                  <a:pt x="4006012" y="270764"/>
                                  <a:pt x="4006520" y="271653"/>
                                  <a:pt x="4006901" y="272795"/>
                                </a:cubicBezTo>
                                <a:cubicBezTo>
                                  <a:pt x="4007409" y="273812"/>
                                  <a:pt x="4007917" y="274955"/>
                                  <a:pt x="4008425" y="276098"/>
                                </a:cubicBezTo>
                                <a:cubicBezTo>
                                  <a:pt x="4008933" y="277241"/>
                                  <a:pt x="4009314" y="278384"/>
                                  <a:pt x="4009822" y="279654"/>
                                </a:cubicBezTo>
                                <a:cubicBezTo>
                                  <a:pt x="4010330" y="280796"/>
                                  <a:pt x="4010838" y="282194"/>
                                  <a:pt x="4011346" y="283464"/>
                                </a:cubicBezTo>
                                <a:cubicBezTo>
                                  <a:pt x="4011854" y="284861"/>
                                  <a:pt x="4012235" y="286258"/>
                                  <a:pt x="4012743" y="287782"/>
                                </a:cubicBezTo>
                                <a:cubicBezTo>
                                  <a:pt x="4013251" y="289306"/>
                                  <a:pt x="4013759" y="290830"/>
                                  <a:pt x="4014267" y="292481"/>
                                </a:cubicBezTo>
                                <a:cubicBezTo>
                                  <a:pt x="4014775" y="294132"/>
                                  <a:pt x="4015156" y="295783"/>
                                  <a:pt x="4015664" y="297434"/>
                                </a:cubicBezTo>
                                <a:cubicBezTo>
                                  <a:pt x="4016172" y="299212"/>
                                  <a:pt x="4016680" y="300990"/>
                                  <a:pt x="4017188" y="302768"/>
                                </a:cubicBezTo>
                                <a:cubicBezTo>
                                  <a:pt x="4017696" y="304545"/>
                                  <a:pt x="4018077" y="306324"/>
                                  <a:pt x="4018585" y="308229"/>
                                </a:cubicBezTo>
                                <a:cubicBezTo>
                                  <a:pt x="4019093" y="310007"/>
                                  <a:pt x="4019601" y="311912"/>
                                  <a:pt x="4020109" y="313817"/>
                                </a:cubicBezTo>
                                <a:cubicBezTo>
                                  <a:pt x="4020617" y="315849"/>
                                  <a:pt x="4020998" y="317754"/>
                                  <a:pt x="4021506" y="319786"/>
                                </a:cubicBezTo>
                                <a:cubicBezTo>
                                  <a:pt x="4022014" y="321818"/>
                                  <a:pt x="4022522" y="323723"/>
                                  <a:pt x="4023030" y="325882"/>
                                </a:cubicBezTo>
                                <a:cubicBezTo>
                                  <a:pt x="4023538" y="327914"/>
                                  <a:pt x="4023919" y="330073"/>
                                  <a:pt x="4024427" y="332232"/>
                                </a:cubicBezTo>
                                <a:cubicBezTo>
                                  <a:pt x="4024935" y="334391"/>
                                  <a:pt x="4025443" y="336677"/>
                                  <a:pt x="4025951" y="338963"/>
                                </a:cubicBezTo>
                                <a:cubicBezTo>
                                  <a:pt x="4026332" y="341249"/>
                                  <a:pt x="4026840" y="343535"/>
                                  <a:pt x="4027348" y="345948"/>
                                </a:cubicBezTo>
                                <a:cubicBezTo>
                                  <a:pt x="4027856" y="348234"/>
                                  <a:pt x="4028364" y="350774"/>
                                  <a:pt x="4028872" y="353187"/>
                                </a:cubicBezTo>
                                <a:cubicBezTo>
                                  <a:pt x="4029253" y="355600"/>
                                  <a:pt x="4029761" y="358140"/>
                                  <a:pt x="4030269" y="360553"/>
                                </a:cubicBezTo>
                                <a:cubicBezTo>
                                  <a:pt x="4030777" y="363093"/>
                                  <a:pt x="4031285" y="365506"/>
                                  <a:pt x="4031793" y="367919"/>
                                </a:cubicBezTo>
                                <a:cubicBezTo>
                                  <a:pt x="4032174" y="370332"/>
                                  <a:pt x="4032682" y="372871"/>
                                  <a:pt x="4033190" y="375158"/>
                                </a:cubicBezTo>
                                <a:cubicBezTo>
                                  <a:pt x="4033698" y="377444"/>
                                  <a:pt x="4034206" y="379603"/>
                                  <a:pt x="4034714" y="381635"/>
                                </a:cubicBezTo>
                                <a:cubicBezTo>
                                  <a:pt x="4035095" y="383794"/>
                                  <a:pt x="4035603" y="385699"/>
                                  <a:pt x="4036111" y="387477"/>
                                </a:cubicBezTo>
                                <a:cubicBezTo>
                                  <a:pt x="4036619" y="389255"/>
                                  <a:pt x="4037127" y="390779"/>
                                  <a:pt x="4037635" y="392176"/>
                                </a:cubicBezTo>
                                <a:cubicBezTo>
                                  <a:pt x="4038016" y="393445"/>
                                  <a:pt x="4038524" y="394589"/>
                                  <a:pt x="4039032" y="395478"/>
                                </a:cubicBezTo>
                                <a:cubicBezTo>
                                  <a:pt x="4039540" y="396367"/>
                                  <a:pt x="4040048" y="397002"/>
                                  <a:pt x="4040556" y="397383"/>
                                </a:cubicBezTo>
                                <a:cubicBezTo>
                                  <a:pt x="4040937" y="397764"/>
                                  <a:pt x="4041445" y="397891"/>
                                  <a:pt x="4041953" y="397764"/>
                                </a:cubicBezTo>
                                <a:cubicBezTo>
                                  <a:pt x="4042461" y="397637"/>
                                  <a:pt x="4042969" y="397129"/>
                                  <a:pt x="4043350" y="396620"/>
                                </a:cubicBezTo>
                                <a:cubicBezTo>
                                  <a:pt x="4043858" y="395986"/>
                                  <a:pt x="4044366" y="395096"/>
                                  <a:pt x="4044874" y="394208"/>
                                </a:cubicBezTo>
                                <a:cubicBezTo>
                                  <a:pt x="4045382" y="393319"/>
                                  <a:pt x="4045890" y="392176"/>
                                  <a:pt x="4046271" y="391160"/>
                                </a:cubicBezTo>
                                <a:cubicBezTo>
                                  <a:pt x="4046779" y="390144"/>
                                  <a:pt x="4047287" y="389001"/>
                                  <a:pt x="4047795" y="388112"/>
                                </a:cubicBezTo>
                                <a:cubicBezTo>
                                  <a:pt x="4048303" y="387095"/>
                                  <a:pt x="4048811" y="386080"/>
                                  <a:pt x="4049192" y="385444"/>
                                </a:cubicBezTo>
                                <a:cubicBezTo>
                                  <a:pt x="4049700" y="384683"/>
                                  <a:pt x="4050208" y="384175"/>
                                  <a:pt x="4050716" y="383920"/>
                                </a:cubicBezTo>
                                <a:cubicBezTo>
                                  <a:pt x="4051224" y="383667"/>
                                  <a:pt x="4051732" y="383540"/>
                                  <a:pt x="4052113" y="383794"/>
                                </a:cubicBezTo>
                                <a:cubicBezTo>
                                  <a:pt x="4052621" y="383920"/>
                                  <a:pt x="4053129" y="384429"/>
                                  <a:pt x="4053637" y="385064"/>
                                </a:cubicBezTo>
                                <a:cubicBezTo>
                                  <a:pt x="4054145" y="385699"/>
                                  <a:pt x="4054653" y="386461"/>
                                  <a:pt x="4055034" y="387350"/>
                                </a:cubicBezTo>
                                <a:cubicBezTo>
                                  <a:pt x="4055542" y="388112"/>
                                  <a:pt x="4056050" y="389128"/>
                                  <a:pt x="4056558" y="389890"/>
                                </a:cubicBezTo>
                                <a:cubicBezTo>
                                  <a:pt x="4057066" y="390779"/>
                                  <a:pt x="4057574" y="391541"/>
                                  <a:pt x="4057955" y="392049"/>
                                </a:cubicBezTo>
                                <a:cubicBezTo>
                                  <a:pt x="4058463" y="392557"/>
                                  <a:pt x="4058971" y="392938"/>
                                  <a:pt x="4059479" y="393065"/>
                                </a:cubicBezTo>
                                <a:cubicBezTo>
                                  <a:pt x="4059987" y="393192"/>
                                  <a:pt x="4060368" y="392938"/>
                                  <a:pt x="4060876" y="392557"/>
                                </a:cubicBezTo>
                                <a:cubicBezTo>
                                  <a:pt x="4061384" y="392176"/>
                                  <a:pt x="4061892" y="391414"/>
                                  <a:pt x="4062400" y="390525"/>
                                </a:cubicBezTo>
                                <a:cubicBezTo>
                                  <a:pt x="4062908" y="389636"/>
                                  <a:pt x="4063289" y="388493"/>
                                  <a:pt x="4063797" y="387350"/>
                                </a:cubicBezTo>
                                <a:cubicBezTo>
                                  <a:pt x="4064305" y="386207"/>
                                  <a:pt x="4064813" y="384810"/>
                                  <a:pt x="4065321" y="383667"/>
                                </a:cubicBezTo>
                                <a:cubicBezTo>
                                  <a:pt x="4065829" y="382396"/>
                                  <a:pt x="4066210" y="381127"/>
                                  <a:pt x="4066718" y="379984"/>
                                </a:cubicBezTo>
                                <a:cubicBezTo>
                                  <a:pt x="4067226" y="378841"/>
                                  <a:pt x="4067734" y="377698"/>
                                  <a:pt x="4068242" y="376809"/>
                                </a:cubicBezTo>
                                <a:cubicBezTo>
                                  <a:pt x="4068750" y="375919"/>
                                  <a:pt x="4069131" y="375158"/>
                                  <a:pt x="4069639" y="374523"/>
                                </a:cubicBezTo>
                                <a:cubicBezTo>
                                  <a:pt x="4070147" y="373761"/>
                                  <a:pt x="4070655" y="373253"/>
                                  <a:pt x="4071163" y="372871"/>
                                </a:cubicBezTo>
                                <a:cubicBezTo>
                                  <a:pt x="4071671" y="372364"/>
                                  <a:pt x="4072052" y="372110"/>
                                  <a:pt x="4072560" y="371729"/>
                                </a:cubicBezTo>
                                <a:cubicBezTo>
                                  <a:pt x="4073068" y="371475"/>
                                  <a:pt x="4073576" y="371220"/>
                                  <a:pt x="4074084" y="370967"/>
                                </a:cubicBezTo>
                                <a:cubicBezTo>
                                  <a:pt x="4074592" y="370713"/>
                                  <a:pt x="4074973" y="370586"/>
                                  <a:pt x="4075481" y="370332"/>
                                </a:cubicBezTo>
                                <a:cubicBezTo>
                                  <a:pt x="4075989" y="369951"/>
                                  <a:pt x="4076497" y="369696"/>
                                  <a:pt x="4077005" y="369443"/>
                                </a:cubicBezTo>
                                <a:cubicBezTo>
                                  <a:pt x="4077386" y="369189"/>
                                  <a:pt x="4077894" y="368808"/>
                                  <a:pt x="4078402" y="368427"/>
                                </a:cubicBezTo>
                                <a:cubicBezTo>
                                  <a:pt x="4078910" y="368045"/>
                                  <a:pt x="4079418" y="367665"/>
                                  <a:pt x="4079926" y="367284"/>
                                </a:cubicBezTo>
                                <a:cubicBezTo>
                                  <a:pt x="4080307" y="366903"/>
                                  <a:pt x="4080815" y="366394"/>
                                  <a:pt x="4081323" y="365887"/>
                                </a:cubicBezTo>
                                <a:cubicBezTo>
                                  <a:pt x="4081831" y="365379"/>
                                  <a:pt x="4082339" y="364870"/>
                                  <a:pt x="4082847" y="364363"/>
                                </a:cubicBezTo>
                                <a:cubicBezTo>
                                  <a:pt x="4083228" y="363728"/>
                                  <a:pt x="4083736" y="363093"/>
                                  <a:pt x="4084244" y="362458"/>
                                </a:cubicBezTo>
                                <a:cubicBezTo>
                                  <a:pt x="4084752" y="361823"/>
                                  <a:pt x="4085260" y="361188"/>
                                  <a:pt x="4085768" y="360426"/>
                                </a:cubicBezTo>
                                <a:cubicBezTo>
                                  <a:pt x="4086149" y="359664"/>
                                  <a:pt x="4086657" y="358775"/>
                                  <a:pt x="4087165" y="357886"/>
                                </a:cubicBezTo>
                                <a:cubicBezTo>
                                  <a:pt x="4087673" y="356996"/>
                                  <a:pt x="4088181" y="356108"/>
                                  <a:pt x="4088689" y="355092"/>
                                </a:cubicBezTo>
                                <a:cubicBezTo>
                                  <a:pt x="4089070" y="354203"/>
                                  <a:pt x="4089578" y="353187"/>
                                  <a:pt x="4090086" y="352298"/>
                                </a:cubicBezTo>
                                <a:cubicBezTo>
                                  <a:pt x="4090594" y="351282"/>
                                  <a:pt x="4091102" y="350266"/>
                                  <a:pt x="4091610" y="349377"/>
                                </a:cubicBezTo>
                                <a:cubicBezTo>
                                  <a:pt x="4091991" y="348488"/>
                                  <a:pt x="4092499" y="347471"/>
                                  <a:pt x="4093007" y="346583"/>
                                </a:cubicBezTo>
                                <a:cubicBezTo>
                                  <a:pt x="4093515" y="345694"/>
                                  <a:pt x="4094023" y="344932"/>
                                  <a:pt x="4094404" y="344169"/>
                                </a:cubicBezTo>
                                <a:cubicBezTo>
                                  <a:pt x="4094912" y="343281"/>
                                  <a:pt x="4095420" y="342645"/>
                                  <a:pt x="4095928" y="341884"/>
                                </a:cubicBezTo>
                                <a:cubicBezTo>
                                  <a:pt x="4096436" y="341249"/>
                                  <a:pt x="4096944" y="340614"/>
                                  <a:pt x="4097325" y="340106"/>
                                </a:cubicBezTo>
                                <a:cubicBezTo>
                                  <a:pt x="4097833" y="339470"/>
                                  <a:pt x="4098341" y="339090"/>
                                  <a:pt x="4098849" y="338582"/>
                                </a:cubicBezTo>
                                <a:cubicBezTo>
                                  <a:pt x="4099357" y="338201"/>
                                  <a:pt x="4099865" y="337819"/>
                                  <a:pt x="4100246" y="337439"/>
                                </a:cubicBezTo>
                                <a:cubicBezTo>
                                  <a:pt x="4100754" y="337185"/>
                                  <a:pt x="4101262" y="336931"/>
                                  <a:pt x="4101770" y="336677"/>
                                </a:cubicBezTo>
                                <a:cubicBezTo>
                                  <a:pt x="4102278" y="336295"/>
                                  <a:pt x="4102786" y="336169"/>
                                  <a:pt x="4103167" y="335915"/>
                                </a:cubicBezTo>
                                <a:cubicBezTo>
                                  <a:pt x="4103675" y="335661"/>
                                  <a:pt x="4104183" y="335407"/>
                                  <a:pt x="4104691" y="335153"/>
                                </a:cubicBezTo>
                                <a:cubicBezTo>
                                  <a:pt x="4105199" y="334771"/>
                                  <a:pt x="4105707" y="334518"/>
                                  <a:pt x="4106088" y="334137"/>
                                </a:cubicBezTo>
                                <a:cubicBezTo>
                                  <a:pt x="4106596" y="333756"/>
                                  <a:pt x="4107104" y="333248"/>
                                  <a:pt x="4107612" y="332740"/>
                                </a:cubicBezTo>
                                <a:cubicBezTo>
                                  <a:pt x="4108120" y="332105"/>
                                  <a:pt x="4108628" y="331469"/>
                                  <a:pt x="4109009" y="330708"/>
                                </a:cubicBezTo>
                                <a:cubicBezTo>
                                  <a:pt x="4109517" y="329945"/>
                                  <a:pt x="4110025" y="329057"/>
                                  <a:pt x="4110533" y="328041"/>
                                </a:cubicBezTo>
                                <a:cubicBezTo>
                                  <a:pt x="4111041" y="327152"/>
                                  <a:pt x="4111422" y="326009"/>
                                  <a:pt x="4111930" y="324739"/>
                                </a:cubicBezTo>
                                <a:cubicBezTo>
                                  <a:pt x="4112438" y="323469"/>
                                  <a:pt x="4112946" y="322071"/>
                                  <a:pt x="4113454" y="320675"/>
                                </a:cubicBezTo>
                                <a:cubicBezTo>
                                  <a:pt x="4113962" y="319151"/>
                                  <a:pt x="4114343" y="317627"/>
                                  <a:pt x="4114851" y="315976"/>
                                </a:cubicBezTo>
                                <a:cubicBezTo>
                                  <a:pt x="4115359" y="314325"/>
                                  <a:pt x="4115867" y="312419"/>
                                  <a:pt x="4116375" y="310515"/>
                                </a:cubicBezTo>
                                <a:cubicBezTo>
                                  <a:pt x="4116883" y="308610"/>
                                  <a:pt x="4117264" y="306578"/>
                                  <a:pt x="4117772" y="304545"/>
                                </a:cubicBezTo>
                                <a:cubicBezTo>
                                  <a:pt x="4118280" y="302387"/>
                                  <a:pt x="4118788" y="300228"/>
                                  <a:pt x="4119296" y="297942"/>
                                </a:cubicBezTo>
                                <a:cubicBezTo>
                                  <a:pt x="4119804" y="295656"/>
                                  <a:pt x="4120185" y="293243"/>
                                  <a:pt x="4120693" y="290830"/>
                                </a:cubicBezTo>
                                <a:cubicBezTo>
                                  <a:pt x="4121201" y="288417"/>
                                  <a:pt x="4121709" y="285877"/>
                                  <a:pt x="4122217" y="283464"/>
                                </a:cubicBezTo>
                                <a:cubicBezTo>
                                  <a:pt x="4122725" y="280924"/>
                                  <a:pt x="4123106" y="278384"/>
                                  <a:pt x="4123614" y="275844"/>
                                </a:cubicBezTo>
                                <a:cubicBezTo>
                                  <a:pt x="4124122" y="273431"/>
                                  <a:pt x="4124630" y="270891"/>
                                  <a:pt x="4125138" y="268478"/>
                                </a:cubicBezTo>
                                <a:cubicBezTo>
                                  <a:pt x="4125646" y="266065"/>
                                  <a:pt x="4126027" y="263652"/>
                                  <a:pt x="4126535" y="261366"/>
                                </a:cubicBezTo>
                                <a:cubicBezTo>
                                  <a:pt x="4127043" y="259207"/>
                                  <a:pt x="4127551" y="257047"/>
                                  <a:pt x="4128059" y="255016"/>
                                </a:cubicBezTo>
                                <a:cubicBezTo>
                                  <a:pt x="4128440" y="252984"/>
                                  <a:pt x="4128948" y="251079"/>
                                  <a:pt x="4129456" y="249301"/>
                                </a:cubicBezTo>
                                <a:cubicBezTo>
                                  <a:pt x="4129964" y="247650"/>
                                  <a:pt x="4130472" y="245999"/>
                                  <a:pt x="4130980" y="244602"/>
                                </a:cubicBezTo>
                                <a:cubicBezTo>
                                  <a:pt x="4131361" y="243078"/>
                                  <a:pt x="4131869" y="241808"/>
                                  <a:pt x="4132377" y="240665"/>
                                </a:cubicBezTo>
                                <a:cubicBezTo>
                                  <a:pt x="4132885" y="239521"/>
                                  <a:pt x="4133393" y="238506"/>
                                  <a:pt x="4133901" y="237617"/>
                                </a:cubicBezTo>
                                <a:cubicBezTo>
                                  <a:pt x="4134282" y="236728"/>
                                  <a:pt x="4134790" y="236093"/>
                                  <a:pt x="4135298" y="235585"/>
                                </a:cubicBezTo>
                                <a:cubicBezTo>
                                  <a:pt x="4135806" y="234950"/>
                                  <a:pt x="4136314" y="234569"/>
                                  <a:pt x="4136822" y="234442"/>
                                </a:cubicBezTo>
                                <a:cubicBezTo>
                                  <a:pt x="4137203" y="234188"/>
                                  <a:pt x="4137711" y="234315"/>
                                  <a:pt x="4138219" y="234442"/>
                                </a:cubicBezTo>
                                <a:cubicBezTo>
                                  <a:pt x="4138727" y="234569"/>
                                  <a:pt x="4139235" y="234950"/>
                                  <a:pt x="4139743" y="235458"/>
                                </a:cubicBezTo>
                                <a:cubicBezTo>
                                  <a:pt x="4140124" y="235966"/>
                                  <a:pt x="4140632" y="236728"/>
                                  <a:pt x="4141140" y="237490"/>
                                </a:cubicBezTo>
                                <a:cubicBezTo>
                                  <a:pt x="4141648" y="238252"/>
                                  <a:pt x="4142156" y="239268"/>
                                  <a:pt x="4142664" y="240411"/>
                                </a:cubicBezTo>
                                <a:cubicBezTo>
                                  <a:pt x="4143045" y="241427"/>
                                  <a:pt x="4143553" y="242569"/>
                                  <a:pt x="4144061" y="243840"/>
                                </a:cubicBezTo>
                                <a:cubicBezTo>
                                  <a:pt x="4144569" y="244983"/>
                                  <a:pt x="4145077" y="246253"/>
                                  <a:pt x="4145458" y="247522"/>
                                </a:cubicBezTo>
                                <a:cubicBezTo>
                                  <a:pt x="4145966" y="248793"/>
                                  <a:pt x="4146474" y="250190"/>
                                  <a:pt x="4146982" y="251460"/>
                                </a:cubicBezTo>
                                <a:cubicBezTo>
                                  <a:pt x="4147490" y="252603"/>
                                  <a:pt x="4147998" y="254000"/>
                                  <a:pt x="4148379" y="255143"/>
                                </a:cubicBezTo>
                                <a:cubicBezTo>
                                  <a:pt x="4148887" y="256413"/>
                                  <a:pt x="4149395" y="257556"/>
                                  <a:pt x="4149903" y="258699"/>
                                </a:cubicBezTo>
                                <a:cubicBezTo>
                                  <a:pt x="4150411" y="259842"/>
                                  <a:pt x="4150919" y="260858"/>
                                  <a:pt x="4151300" y="261874"/>
                                </a:cubicBezTo>
                                <a:cubicBezTo>
                                  <a:pt x="4151808" y="262763"/>
                                  <a:pt x="4152316" y="263779"/>
                                  <a:pt x="4152824" y="264541"/>
                                </a:cubicBezTo>
                                <a:cubicBezTo>
                                  <a:pt x="4153332" y="265430"/>
                                  <a:pt x="4153840" y="266065"/>
                                  <a:pt x="4154221" y="266827"/>
                                </a:cubicBezTo>
                                <a:cubicBezTo>
                                  <a:pt x="4154729" y="267462"/>
                                  <a:pt x="4155237" y="267969"/>
                                  <a:pt x="4155745" y="268605"/>
                                </a:cubicBezTo>
                                <a:cubicBezTo>
                                  <a:pt x="4156253" y="269113"/>
                                  <a:pt x="4156761" y="269494"/>
                                  <a:pt x="4157142" y="270002"/>
                                </a:cubicBezTo>
                                <a:cubicBezTo>
                                  <a:pt x="4157650" y="270383"/>
                                  <a:pt x="4158158" y="270764"/>
                                  <a:pt x="4158666" y="271018"/>
                                </a:cubicBezTo>
                                <a:cubicBezTo>
                                  <a:pt x="4159174" y="271399"/>
                                  <a:pt x="4159682" y="271780"/>
                                  <a:pt x="4160063" y="272034"/>
                                </a:cubicBezTo>
                                <a:cubicBezTo>
                                  <a:pt x="4160571" y="272415"/>
                                  <a:pt x="4161079" y="272669"/>
                                  <a:pt x="4161587" y="273050"/>
                                </a:cubicBezTo>
                                <a:cubicBezTo>
                                  <a:pt x="4162095" y="273431"/>
                                  <a:pt x="4162476" y="273812"/>
                                  <a:pt x="4162984" y="274193"/>
                                </a:cubicBezTo>
                                <a:cubicBezTo>
                                  <a:pt x="4163492" y="274574"/>
                                  <a:pt x="4164000" y="275082"/>
                                  <a:pt x="4164508" y="275463"/>
                                </a:cubicBezTo>
                                <a:cubicBezTo>
                                  <a:pt x="4165016" y="275970"/>
                                  <a:pt x="4165397" y="276479"/>
                                  <a:pt x="4165905" y="276987"/>
                                </a:cubicBezTo>
                                <a:cubicBezTo>
                                  <a:pt x="4166413" y="277621"/>
                                  <a:pt x="4166921" y="278130"/>
                                  <a:pt x="4167429" y="278638"/>
                                </a:cubicBezTo>
                                <a:cubicBezTo>
                                  <a:pt x="4167937" y="279273"/>
                                  <a:pt x="4168318" y="279781"/>
                                  <a:pt x="4168826" y="280162"/>
                                </a:cubicBezTo>
                                <a:cubicBezTo>
                                  <a:pt x="4169334" y="280669"/>
                                  <a:pt x="4169842" y="281178"/>
                                  <a:pt x="4170350" y="281432"/>
                                </a:cubicBezTo>
                                <a:cubicBezTo>
                                  <a:pt x="4170858" y="281813"/>
                                  <a:pt x="4171239" y="282067"/>
                                  <a:pt x="4171747" y="282067"/>
                                </a:cubicBezTo>
                                <a:cubicBezTo>
                                  <a:pt x="4172255" y="282194"/>
                                  <a:pt x="4172763" y="282194"/>
                                  <a:pt x="4173271" y="281940"/>
                                </a:cubicBezTo>
                                <a:cubicBezTo>
                                  <a:pt x="4173779" y="281686"/>
                                  <a:pt x="4174160" y="281305"/>
                                  <a:pt x="4174668" y="280669"/>
                                </a:cubicBezTo>
                                <a:cubicBezTo>
                                  <a:pt x="4175176" y="280035"/>
                                  <a:pt x="4175684" y="279145"/>
                                  <a:pt x="4176192" y="278130"/>
                                </a:cubicBezTo>
                                <a:cubicBezTo>
                                  <a:pt x="4176700" y="277114"/>
                                  <a:pt x="4177081" y="275844"/>
                                  <a:pt x="4177589" y="274319"/>
                                </a:cubicBezTo>
                                <a:cubicBezTo>
                                  <a:pt x="4178097" y="272795"/>
                                  <a:pt x="4178605" y="271018"/>
                                  <a:pt x="4179113" y="269113"/>
                                </a:cubicBezTo>
                                <a:cubicBezTo>
                                  <a:pt x="4179494" y="267208"/>
                                  <a:pt x="4180002" y="265049"/>
                                  <a:pt x="4180510" y="262763"/>
                                </a:cubicBezTo>
                                <a:cubicBezTo>
                                  <a:pt x="4181018" y="260604"/>
                                  <a:pt x="4181526" y="258064"/>
                                  <a:pt x="4182034" y="255651"/>
                                </a:cubicBezTo>
                                <a:cubicBezTo>
                                  <a:pt x="4182415" y="253238"/>
                                  <a:pt x="4182923" y="250697"/>
                                  <a:pt x="4183431" y="248158"/>
                                </a:cubicBezTo>
                                <a:cubicBezTo>
                                  <a:pt x="4183939" y="245618"/>
                                  <a:pt x="4184447" y="243078"/>
                                  <a:pt x="4184955" y="240665"/>
                                </a:cubicBezTo>
                                <a:cubicBezTo>
                                  <a:pt x="4185336" y="238252"/>
                                  <a:pt x="4185844" y="235839"/>
                                  <a:pt x="4186352" y="233553"/>
                                </a:cubicBezTo>
                                <a:cubicBezTo>
                                  <a:pt x="4186860" y="231394"/>
                                  <a:pt x="4187368" y="229235"/>
                                  <a:pt x="4187876" y="227330"/>
                                </a:cubicBezTo>
                                <a:cubicBezTo>
                                  <a:pt x="4188257" y="225425"/>
                                  <a:pt x="4188765" y="223646"/>
                                  <a:pt x="4189273" y="222122"/>
                                </a:cubicBezTo>
                                <a:cubicBezTo>
                                  <a:pt x="4189781" y="220599"/>
                                  <a:pt x="4190289" y="219202"/>
                                  <a:pt x="4190797" y="218186"/>
                                </a:cubicBezTo>
                                <a:cubicBezTo>
                                  <a:pt x="4191178" y="217043"/>
                                  <a:pt x="4191686" y="216154"/>
                                  <a:pt x="4192194" y="215519"/>
                                </a:cubicBezTo>
                                <a:cubicBezTo>
                                  <a:pt x="4192702" y="214884"/>
                                  <a:pt x="4193210" y="214503"/>
                                  <a:pt x="4193718" y="214376"/>
                                </a:cubicBezTo>
                                <a:cubicBezTo>
                                  <a:pt x="4194099" y="214249"/>
                                  <a:pt x="4194607" y="214249"/>
                                  <a:pt x="4195115" y="214630"/>
                                </a:cubicBezTo>
                                <a:cubicBezTo>
                                  <a:pt x="4195623" y="215011"/>
                                  <a:pt x="4196131" y="215645"/>
                                  <a:pt x="4196512" y="216535"/>
                                </a:cubicBezTo>
                                <a:cubicBezTo>
                                  <a:pt x="4197020" y="217424"/>
                                  <a:pt x="4197528" y="218567"/>
                                  <a:pt x="4198036" y="219964"/>
                                </a:cubicBezTo>
                                <a:cubicBezTo>
                                  <a:pt x="4198544" y="221234"/>
                                  <a:pt x="4199052" y="222758"/>
                                  <a:pt x="4199433" y="224536"/>
                                </a:cubicBezTo>
                                <a:cubicBezTo>
                                  <a:pt x="4199941" y="226187"/>
                                  <a:pt x="4200449" y="228092"/>
                                  <a:pt x="4200957" y="229996"/>
                                </a:cubicBezTo>
                                <a:cubicBezTo>
                                  <a:pt x="4201465" y="231902"/>
                                  <a:pt x="4201973" y="233934"/>
                                  <a:pt x="4202354" y="235839"/>
                                </a:cubicBezTo>
                                <a:cubicBezTo>
                                  <a:pt x="4202862" y="237870"/>
                                  <a:pt x="4203370" y="239903"/>
                                  <a:pt x="4203878" y="241681"/>
                                </a:cubicBezTo>
                                <a:cubicBezTo>
                                  <a:pt x="4204386" y="243586"/>
                                  <a:pt x="4204894" y="245491"/>
                                  <a:pt x="4205275" y="247015"/>
                                </a:cubicBezTo>
                                <a:cubicBezTo>
                                  <a:pt x="4205783" y="248666"/>
                                  <a:pt x="4206291" y="250317"/>
                                  <a:pt x="4206799" y="251587"/>
                                </a:cubicBezTo>
                                <a:cubicBezTo>
                                  <a:pt x="4207307" y="252857"/>
                                  <a:pt x="4207815" y="253872"/>
                                  <a:pt x="4208196" y="254762"/>
                                </a:cubicBezTo>
                                <a:cubicBezTo>
                                  <a:pt x="4208704" y="255651"/>
                                  <a:pt x="4209212" y="256286"/>
                                  <a:pt x="4209720" y="256667"/>
                                </a:cubicBezTo>
                                <a:cubicBezTo>
                                  <a:pt x="4210228" y="257047"/>
                                  <a:pt x="4210609" y="257302"/>
                                  <a:pt x="4211117" y="257175"/>
                                </a:cubicBezTo>
                                <a:cubicBezTo>
                                  <a:pt x="4211625" y="257047"/>
                                  <a:pt x="4212133" y="256794"/>
                                  <a:pt x="4212641" y="256286"/>
                                </a:cubicBezTo>
                                <a:cubicBezTo>
                                  <a:pt x="4213149" y="255651"/>
                                  <a:pt x="4213530" y="254889"/>
                                  <a:pt x="4214038" y="254000"/>
                                </a:cubicBezTo>
                                <a:cubicBezTo>
                                  <a:pt x="4214546" y="253111"/>
                                  <a:pt x="4215054" y="251968"/>
                                  <a:pt x="4215562" y="250697"/>
                                </a:cubicBezTo>
                                <a:cubicBezTo>
                                  <a:pt x="4216070" y="249428"/>
                                  <a:pt x="4216451" y="247904"/>
                                  <a:pt x="4216959" y="246380"/>
                                </a:cubicBezTo>
                                <a:cubicBezTo>
                                  <a:pt x="4217467" y="244729"/>
                                  <a:pt x="4217975" y="243078"/>
                                  <a:pt x="4218483" y="241300"/>
                                </a:cubicBezTo>
                                <a:cubicBezTo>
                                  <a:pt x="4218991" y="239649"/>
                                  <a:pt x="4219372" y="237744"/>
                                  <a:pt x="4219880" y="235839"/>
                                </a:cubicBezTo>
                                <a:cubicBezTo>
                                  <a:pt x="4220388" y="233934"/>
                                  <a:pt x="4220896" y="232029"/>
                                  <a:pt x="4221404" y="230124"/>
                                </a:cubicBezTo>
                                <a:cubicBezTo>
                                  <a:pt x="4221912" y="228219"/>
                                  <a:pt x="4222293" y="226314"/>
                                  <a:pt x="4222801" y="224536"/>
                                </a:cubicBezTo>
                                <a:cubicBezTo>
                                  <a:pt x="4223309" y="222631"/>
                                  <a:pt x="4223817" y="220726"/>
                                  <a:pt x="4224325" y="218947"/>
                                </a:cubicBezTo>
                                <a:cubicBezTo>
                                  <a:pt x="4224833" y="217169"/>
                                  <a:pt x="4225214" y="215519"/>
                                  <a:pt x="4225722" y="213868"/>
                                </a:cubicBezTo>
                                <a:cubicBezTo>
                                  <a:pt x="4226230" y="212344"/>
                                  <a:pt x="4226738" y="210693"/>
                                  <a:pt x="4227246" y="209295"/>
                                </a:cubicBezTo>
                                <a:cubicBezTo>
                                  <a:pt x="4227627" y="207899"/>
                                  <a:pt x="4228135" y="206629"/>
                                  <a:pt x="4228643" y="205486"/>
                                </a:cubicBezTo>
                                <a:cubicBezTo>
                                  <a:pt x="4229151" y="204216"/>
                                  <a:pt x="4229659" y="203200"/>
                                  <a:pt x="4230167" y="202184"/>
                                </a:cubicBezTo>
                                <a:cubicBezTo>
                                  <a:pt x="4230548" y="201294"/>
                                  <a:pt x="4231056" y="200533"/>
                                  <a:pt x="4231564" y="199770"/>
                                </a:cubicBezTo>
                                <a:cubicBezTo>
                                  <a:pt x="4232072" y="199009"/>
                                  <a:pt x="4232580" y="198501"/>
                                  <a:pt x="4233088" y="197866"/>
                                </a:cubicBezTo>
                                <a:cubicBezTo>
                                  <a:pt x="4233469" y="197358"/>
                                  <a:pt x="4233977" y="196977"/>
                                  <a:pt x="4234485" y="196595"/>
                                </a:cubicBezTo>
                                <a:cubicBezTo>
                                  <a:pt x="4234993" y="196088"/>
                                  <a:pt x="4235501" y="195707"/>
                                  <a:pt x="4236009" y="195326"/>
                                </a:cubicBezTo>
                                <a:cubicBezTo>
                                  <a:pt x="4236390" y="194944"/>
                                  <a:pt x="4236898" y="194564"/>
                                  <a:pt x="4237406" y="194183"/>
                                </a:cubicBezTo>
                                <a:cubicBezTo>
                                  <a:pt x="4237914" y="193802"/>
                                  <a:pt x="4238422" y="193294"/>
                                  <a:pt x="4238930" y="192786"/>
                                </a:cubicBezTo>
                                <a:cubicBezTo>
                                  <a:pt x="4239311" y="192151"/>
                                  <a:pt x="4239819" y="191516"/>
                                  <a:pt x="4240327" y="190881"/>
                                </a:cubicBezTo>
                                <a:cubicBezTo>
                                  <a:pt x="4240835" y="190245"/>
                                  <a:pt x="4241343" y="189484"/>
                                  <a:pt x="4241851" y="188594"/>
                                </a:cubicBezTo>
                                <a:cubicBezTo>
                                  <a:pt x="4242232" y="187706"/>
                                  <a:pt x="4242740" y="186817"/>
                                  <a:pt x="4243248" y="185674"/>
                                </a:cubicBezTo>
                                <a:cubicBezTo>
                                  <a:pt x="4243756" y="184658"/>
                                  <a:pt x="4244264" y="183642"/>
                                  <a:pt x="4244645" y="182371"/>
                                </a:cubicBezTo>
                                <a:cubicBezTo>
                                  <a:pt x="4245153" y="181229"/>
                                  <a:pt x="4245661" y="179832"/>
                                  <a:pt x="4246169" y="178435"/>
                                </a:cubicBezTo>
                                <a:cubicBezTo>
                                  <a:pt x="4246677" y="177038"/>
                                  <a:pt x="4247185" y="175514"/>
                                  <a:pt x="4247566" y="173736"/>
                                </a:cubicBezTo>
                                <a:cubicBezTo>
                                  <a:pt x="4248074" y="172085"/>
                                  <a:pt x="4248582" y="170307"/>
                                  <a:pt x="4249090" y="168275"/>
                                </a:cubicBezTo>
                                <a:cubicBezTo>
                                  <a:pt x="4249598" y="166369"/>
                                  <a:pt x="4250106" y="164211"/>
                                  <a:pt x="4250487" y="161925"/>
                                </a:cubicBezTo>
                                <a:cubicBezTo>
                                  <a:pt x="4250995" y="159639"/>
                                  <a:pt x="4251503" y="157226"/>
                                  <a:pt x="4252011" y="154813"/>
                                </a:cubicBezTo>
                                <a:cubicBezTo>
                                  <a:pt x="4252519" y="152272"/>
                                  <a:pt x="4253027" y="149606"/>
                                  <a:pt x="4253408" y="146939"/>
                                </a:cubicBezTo>
                                <a:cubicBezTo>
                                  <a:pt x="4253916" y="144271"/>
                                  <a:pt x="4254424" y="141478"/>
                                  <a:pt x="4254932" y="138938"/>
                                </a:cubicBezTo>
                                <a:cubicBezTo>
                                  <a:pt x="4255440" y="136270"/>
                                  <a:pt x="4255948" y="133604"/>
                                  <a:pt x="4256329" y="131064"/>
                                </a:cubicBezTo>
                                <a:cubicBezTo>
                                  <a:pt x="4256837" y="128651"/>
                                  <a:pt x="4257345" y="126238"/>
                                  <a:pt x="4257853" y="124206"/>
                                </a:cubicBezTo>
                                <a:cubicBezTo>
                                  <a:pt x="4258361" y="122046"/>
                                  <a:pt x="4258869" y="120142"/>
                                  <a:pt x="4259250" y="118491"/>
                                </a:cubicBezTo>
                                <a:cubicBezTo>
                                  <a:pt x="4259758" y="116967"/>
                                  <a:pt x="4260266" y="115570"/>
                                  <a:pt x="4260774" y="114554"/>
                                </a:cubicBezTo>
                                <a:cubicBezTo>
                                  <a:pt x="4261282" y="113538"/>
                                  <a:pt x="4261663" y="112776"/>
                                  <a:pt x="4262171" y="112395"/>
                                </a:cubicBezTo>
                                <a:cubicBezTo>
                                  <a:pt x="4262679" y="112014"/>
                                  <a:pt x="4263187" y="111887"/>
                                  <a:pt x="4263695" y="112014"/>
                                </a:cubicBezTo>
                                <a:cubicBezTo>
                                  <a:pt x="4264203" y="112141"/>
                                  <a:pt x="4264584" y="112522"/>
                                  <a:pt x="4265092" y="113157"/>
                                </a:cubicBezTo>
                                <a:cubicBezTo>
                                  <a:pt x="4265600" y="113792"/>
                                  <a:pt x="4266108" y="114808"/>
                                  <a:pt x="4266616" y="115824"/>
                                </a:cubicBezTo>
                                <a:cubicBezTo>
                                  <a:pt x="4267124" y="116840"/>
                                  <a:pt x="4267505" y="118110"/>
                                  <a:pt x="4268013" y="119507"/>
                                </a:cubicBezTo>
                                <a:cubicBezTo>
                                  <a:pt x="4268521" y="120777"/>
                                  <a:pt x="4269029" y="122301"/>
                                  <a:pt x="4269537" y="123825"/>
                                </a:cubicBezTo>
                                <a:cubicBezTo>
                                  <a:pt x="4270045" y="125349"/>
                                  <a:pt x="4270426" y="127000"/>
                                  <a:pt x="4270934" y="128651"/>
                                </a:cubicBezTo>
                                <a:cubicBezTo>
                                  <a:pt x="4271442" y="130302"/>
                                  <a:pt x="4271950" y="131953"/>
                                  <a:pt x="4272458" y="133604"/>
                                </a:cubicBezTo>
                                <a:cubicBezTo>
                                  <a:pt x="4272966" y="135255"/>
                                  <a:pt x="4273347" y="136779"/>
                                  <a:pt x="4273855" y="138303"/>
                                </a:cubicBezTo>
                                <a:cubicBezTo>
                                  <a:pt x="4274363" y="139827"/>
                                  <a:pt x="4274871" y="141351"/>
                                  <a:pt x="4275379" y="142620"/>
                                </a:cubicBezTo>
                                <a:cubicBezTo>
                                  <a:pt x="4275887" y="143891"/>
                                  <a:pt x="4276268" y="145161"/>
                                  <a:pt x="4276776" y="146177"/>
                                </a:cubicBezTo>
                                <a:cubicBezTo>
                                  <a:pt x="4277284" y="147193"/>
                                  <a:pt x="4277792" y="148209"/>
                                  <a:pt x="4278300" y="148844"/>
                                </a:cubicBezTo>
                                <a:cubicBezTo>
                                  <a:pt x="4278681" y="149606"/>
                                  <a:pt x="4279189" y="150114"/>
                                  <a:pt x="4279697" y="150494"/>
                                </a:cubicBezTo>
                                <a:cubicBezTo>
                                  <a:pt x="4280205" y="150876"/>
                                  <a:pt x="4280713" y="151003"/>
                                  <a:pt x="4281221" y="151003"/>
                                </a:cubicBezTo>
                                <a:cubicBezTo>
                                  <a:pt x="4281602" y="150876"/>
                                  <a:pt x="4282110" y="150621"/>
                                  <a:pt x="4282618" y="150241"/>
                                </a:cubicBezTo>
                                <a:cubicBezTo>
                                  <a:pt x="4283126" y="149733"/>
                                  <a:pt x="4283634" y="149097"/>
                                  <a:pt x="4284142" y="148336"/>
                                </a:cubicBezTo>
                                <a:cubicBezTo>
                                  <a:pt x="4284523" y="147446"/>
                                  <a:pt x="4285031" y="146431"/>
                                  <a:pt x="4285539" y="145161"/>
                                </a:cubicBezTo>
                                <a:cubicBezTo>
                                  <a:pt x="4286047" y="144018"/>
                                  <a:pt x="4286555" y="142620"/>
                                  <a:pt x="4287063" y="141096"/>
                                </a:cubicBezTo>
                                <a:cubicBezTo>
                                  <a:pt x="4287444" y="139572"/>
                                  <a:pt x="4287952" y="137921"/>
                                  <a:pt x="4288460" y="136144"/>
                                </a:cubicBezTo>
                                <a:cubicBezTo>
                                  <a:pt x="4288968" y="134366"/>
                                  <a:pt x="4289476" y="132461"/>
                                  <a:pt x="4289984" y="130556"/>
                                </a:cubicBezTo>
                                <a:cubicBezTo>
                                  <a:pt x="4290365" y="128651"/>
                                  <a:pt x="4290873" y="126492"/>
                                  <a:pt x="4291381" y="124460"/>
                                </a:cubicBezTo>
                                <a:cubicBezTo>
                                  <a:pt x="4291889" y="122428"/>
                                  <a:pt x="4292397" y="120269"/>
                                  <a:pt x="4292905" y="118237"/>
                                </a:cubicBezTo>
                                <a:cubicBezTo>
                                  <a:pt x="4293286" y="116078"/>
                                  <a:pt x="4293794" y="113919"/>
                                  <a:pt x="4294302" y="111760"/>
                                </a:cubicBezTo>
                                <a:cubicBezTo>
                                  <a:pt x="4294810" y="109601"/>
                                  <a:pt x="4295318" y="107442"/>
                                  <a:pt x="4295699" y="105283"/>
                                </a:cubicBezTo>
                                <a:cubicBezTo>
                                  <a:pt x="4296207" y="103124"/>
                                  <a:pt x="4296715" y="100965"/>
                                  <a:pt x="4297223" y="98806"/>
                                </a:cubicBezTo>
                                <a:cubicBezTo>
                                  <a:pt x="4297731" y="96647"/>
                                  <a:pt x="4298239" y="94488"/>
                                  <a:pt x="4298620" y="92329"/>
                                </a:cubicBezTo>
                                <a:cubicBezTo>
                                  <a:pt x="4299128" y="90043"/>
                                  <a:pt x="4299636" y="87884"/>
                                  <a:pt x="4300144" y="85598"/>
                                </a:cubicBezTo>
                                <a:cubicBezTo>
                                  <a:pt x="4300652" y="83312"/>
                                  <a:pt x="4301160" y="81026"/>
                                  <a:pt x="4301541" y="78740"/>
                                </a:cubicBezTo>
                                <a:cubicBezTo>
                                  <a:pt x="4302049" y="76454"/>
                                  <a:pt x="4302557" y="74041"/>
                                  <a:pt x="4303065" y="71628"/>
                                </a:cubicBezTo>
                                <a:cubicBezTo>
                                  <a:pt x="4303573" y="69215"/>
                                  <a:pt x="4304081" y="66675"/>
                                  <a:pt x="4304462" y="64262"/>
                                </a:cubicBezTo>
                                <a:cubicBezTo>
                                  <a:pt x="4304970" y="61722"/>
                                  <a:pt x="4305478" y="59182"/>
                                  <a:pt x="4305986" y="56642"/>
                                </a:cubicBezTo>
                                <a:cubicBezTo>
                                  <a:pt x="4306494" y="53975"/>
                                  <a:pt x="4307002" y="51435"/>
                                  <a:pt x="4307383" y="48768"/>
                                </a:cubicBezTo>
                                <a:cubicBezTo>
                                  <a:pt x="4307891" y="46101"/>
                                  <a:pt x="4308399" y="43434"/>
                                  <a:pt x="4308907" y="40767"/>
                                </a:cubicBezTo>
                                <a:cubicBezTo>
                                  <a:pt x="4309415" y="38100"/>
                                  <a:pt x="4309923" y="35433"/>
                                  <a:pt x="4310304" y="32766"/>
                                </a:cubicBezTo>
                                <a:cubicBezTo>
                                  <a:pt x="4310812" y="30099"/>
                                  <a:pt x="4311320" y="27432"/>
                                  <a:pt x="4311828" y="24892"/>
                                </a:cubicBezTo>
                                <a:cubicBezTo>
                                  <a:pt x="4312336" y="22352"/>
                                  <a:pt x="4312717" y="19812"/>
                                  <a:pt x="4313225" y="17526"/>
                                </a:cubicBezTo>
                                <a:cubicBezTo>
                                  <a:pt x="4313733" y="15240"/>
                                  <a:pt x="4314241" y="12954"/>
                                  <a:pt x="4314749" y="11049"/>
                                </a:cubicBezTo>
                                <a:cubicBezTo>
                                  <a:pt x="4315257" y="9017"/>
                                  <a:pt x="4315638" y="7239"/>
                                  <a:pt x="4316146" y="5715"/>
                                </a:cubicBezTo>
                                <a:cubicBezTo>
                                  <a:pt x="4316654" y="4191"/>
                                  <a:pt x="4317162" y="2921"/>
                                  <a:pt x="4317670" y="2032"/>
                                </a:cubicBezTo>
                                <a:cubicBezTo>
                                  <a:pt x="4318178" y="1143"/>
                                  <a:pt x="4318559" y="508"/>
                                  <a:pt x="4319067" y="254"/>
                                </a:cubicBezTo>
                                <a:cubicBezTo>
                                  <a:pt x="4319575" y="0"/>
                                  <a:pt x="4320083" y="127"/>
                                  <a:pt x="4320591" y="508"/>
                                </a:cubicBezTo>
                                <a:cubicBezTo>
                                  <a:pt x="4321099" y="889"/>
                                  <a:pt x="4321480" y="1524"/>
                                  <a:pt x="4321988" y="2540"/>
                                </a:cubicBezTo>
                                <a:cubicBezTo>
                                  <a:pt x="4322496" y="3429"/>
                                  <a:pt x="4323004" y="4699"/>
                                  <a:pt x="4323512" y="6096"/>
                                </a:cubicBezTo>
                                <a:cubicBezTo>
                                  <a:pt x="4324020" y="7366"/>
                                  <a:pt x="4324401" y="9017"/>
                                  <a:pt x="4324909" y="10668"/>
                                </a:cubicBezTo>
                                <a:cubicBezTo>
                                  <a:pt x="4325417" y="12192"/>
                                  <a:pt x="4325925" y="14097"/>
                                  <a:pt x="4326433" y="15748"/>
                                </a:cubicBezTo>
                                <a:cubicBezTo>
                                  <a:pt x="4326941" y="17399"/>
                                  <a:pt x="4327322" y="19050"/>
                                  <a:pt x="4327830" y="20574"/>
                                </a:cubicBezTo>
                                <a:cubicBezTo>
                                  <a:pt x="4328338" y="22098"/>
                                  <a:pt x="4328846" y="23622"/>
                                  <a:pt x="4329354" y="24892"/>
                                </a:cubicBezTo>
                                <a:cubicBezTo>
                                  <a:pt x="4329735" y="26289"/>
                                  <a:pt x="4330243" y="27432"/>
                                  <a:pt x="4330751" y="28448"/>
                                </a:cubicBezTo>
                                <a:cubicBezTo>
                                  <a:pt x="4331259" y="29464"/>
                                  <a:pt x="4331767" y="30353"/>
                                  <a:pt x="4332275" y="31115"/>
                                </a:cubicBezTo>
                                <a:cubicBezTo>
                                  <a:pt x="4332656" y="31877"/>
                                  <a:pt x="4333164" y="32512"/>
                                  <a:pt x="4333672" y="33147"/>
                                </a:cubicBezTo>
                                <a:cubicBezTo>
                                  <a:pt x="4334180" y="33782"/>
                                  <a:pt x="4334688" y="34290"/>
                                  <a:pt x="4335196" y="34925"/>
                                </a:cubicBezTo>
                                <a:cubicBezTo>
                                  <a:pt x="4335577" y="35560"/>
                                  <a:pt x="4336085" y="36195"/>
                                  <a:pt x="4336593" y="36957"/>
                                </a:cubicBezTo>
                                <a:cubicBezTo>
                                  <a:pt x="4337101" y="37592"/>
                                  <a:pt x="4337609" y="38481"/>
                                  <a:pt x="4338117" y="39370"/>
                                </a:cubicBezTo>
                                <a:cubicBezTo>
                                  <a:pt x="4338498" y="40386"/>
                                  <a:pt x="4339006" y="41529"/>
                                  <a:pt x="4339514" y="42799"/>
                                </a:cubicBezTo>
                                <a:cubicBezTo>
                                  <a:pt x="4340022" y="44069"/>
                                  <a:pt x="4340530" y="45466"/>
                                  <a:pt x="4341038" y="46990"/>
                                </a:cubicBezTo>
                                <a:cubicBezTo>
                                  <a:pt x="4341419" y="48514"/>
                                  <a:pt x="4341927" y="50165"/>
                                  <a:pt x="4342435" y="51816"/>
                                </a:cubicBezTo>
                                <a:cubicBezTo>
                                  <a:pt x="4342943" y="53594"/>
                                  <a:pt x="4343451" y="55372"/>
                                  <a:pt x="4343959" y="57277"/>
                                </a:cubicBezTo>
                                <a:cubicBezTo>
                                  <a:pt x="4344340" y="59055"/>
                                  <a:pt x="4344848" y="60960"/>
                                  <a:pt x="4345356" y="62992"/>
                                </a:cubicBezTo>
                                <a:cubicBezTo>
                                  <a:pt x="4345864" y="64897"/>
                                  <a:pt x="4346372" y="66802"/>
                                  <a:pt x="4346753" y="68834"/>
                                </a:cubicBezTo>
                                <a:cubicBezTo>
                                  <a:pt x="4347261" y="70739"/>
                                  <a:pt x="4347769" y="72644"/>
                                  <a:pt x="4348277" y="74676"/>
                                </a:cubicBezTo>
                                <a:cubicBezTo>
                                  <a:pt x="4348785" y="76708"/>
                                  <a:pt x="4349293" y="78613"/>
                                  <a:pt x="4349674" y="80772"/>
                                </a:cubicBezTo>
                                <a:cubicBezTo>
                                  <a:pt x="4350182" y="82804"/>
                                  <a:pt x="4350690" y="84963"/>
                                  <a:pt x="4351198" y="87122"/>
                                </a:cubicBezTo>
                                <a:cubicBezTo>
                                  <a:pt x="4351706" y="89408"/>
                                  <a:pt x="4352214" y="91694"/>
                                  <a:pt x="4352595" y="94107"/>
                                </a:cubicBezTo>
                                <a:cubicBezTo>
                                  <a:pt x="4353103" y="96520"/>
                                  <a:pt x="4353611" y="99060"/>
                                  <a:pt x="4354119" y="101727"/>
                                </a:cubicBezTo>
                                <a:cubicBezTo>
                                  <a:pt x="4354627" y="104394"/>
                                  <a:pt x="4355135" y="107188"/>
                                  <a:pt x="4355516" y="109982"/>
                                </a:cubicBezTo>
                                <a:cubicBezTo>
                                  <a:pt x="4356024" y="112776"/>
                                  <a:pt x="4356532" y="115824"/>
                                  <a:pt x="4357040" y="118871"/>
                                </a:cubicBezTo>
                                <a:cubicBezTo>
                                  <a:pt x="4357548" y="121793"/>
                                  <a:pt x="4358056" y="124841"/>
                                  <a:pt x="4358437" y="128016"/>
                                </a:cubicBezTo>
                                <a:cubicBezTo>
                                  <a:pt x="4358945" y="131064"/>
                                  <a:pt x="4359453" y="134239"/>
                                  <a:pt x="4359961" y="137287"/>
                                </a:cubicBezTo>
                                <a:cubicBezTo>
                                  <a:pt x="4360469" y="140335"/>
                                  <a:pt x="4360850" y="143383"/>
                                  <a:pt x="4361358" y="146304"/>
                                </a:cubicBezTo>
                                <a:cubicBezTo>
                                  <a:pt x="4361866" y="149225"/>
                                  <a:pt x="4362374" y="152145"/>
                                  <a:pt x="4362882" y="154813"/>
                                </a:cubicBezTo>
                                <a:cubicBezTo>
                                  <a:pt x="4363390" y="157607"/>
                                  <a:pt x="4363771" y="160274"/>
                                  <a:pt x="4364279" y="162687"/>
                                </a:cubicBezTo>
                                <a:cubicBezTo>
                                  <a:pt x="4364787" y="165100"/>
                                  <a:pt x="4365295" y="167386"/>
                                  <a:pt x="4365803" y="169418"/>
                                </a:cubicBezTo>
                                <a:cubicBezTo>
                                  <a:pt x="4366311" y="171450"/>
                                  <a:pt x="4366692" y="173228"/>
                                  <a:pt x="4367200" y="174752"/>
                                </a:cubicBezTo>
                                <a:cubicBezTo>
                                  <a:pt x="4367708" y="176276"/>
                                  <a:pt x="4368216" y="177672"/>
                                  <a:pt x="4368724" y="178562"/>
                                </a:cubicBezTo>
                                <a:cubicBezTo>
                                  <a:pt x="4369232" y="179578"/>
                                  <a:pt x="4369613" y="180213"/>
                                  <a:pt x="4370121" y="180594"/>
                                </a:cubicBezTo>
                                <a:cubicBezTo>
                                  <a:pt x="4370629" y="180847"/>
                                  <a:pt x="4371137" y="180847"/>
                                  <a:pt x="4371645" y="180594"/>
                                </a:cubicBezTo>
                                <a:cubicBezTo>
                                  <a:pt x="4372153" y="180213"/>
                                  <a:pt x="4372534" y="179578"/>
                                  <a:pt x="4373042" y="178562"/>
                                </a:cubicBezTo>
                                <a:cubicBezTo>
                                  <a:pt x="4373550" y="177672"/>
                                  <a:pt x="4374058" y="176276"/>
                                  <a:pt x="4374566" y="174752"/>
                                </a:cubicBezTo>
                                <a:cubicBezTo>
                                  <a:pt x="4375074" y="173228"/>
                                  <a:pt x="4375455" y="171322"/>
                                  <a:pt x="4375963" y="169418"/>
                                </a:cubicBezTo>
                                <a:cubicBezTo>
                                  <a:pt x="4376471" y="167386"/>
                                  <a:pt x="4376979" y="165100"/>
                                  <a:pt x="4377487" y="162687"/>
                                </a:cubicBezTo>
                                <a:cubicBezTo>
                                  <a:pt x="4377995" y="160401"/>
                                  <a:pt x="4378376" y="157861"/>
                                  <a:pt x="4378884" y="155320"/>
                                </a:cubicBezTo>
                                <a:cubicBezTo>
                                  <a:pt x="4379392" y="152908"/>
                                  <a:pt x="4379900" y="150241"/>
                                  <a:pt x="4380408" y="147701"/>
                                </a:cubicBezTo>
                                <a:cubicBezTo>
                                  <a:pt x="4380789" y="145161"/>
                                  <a:pt x="4381297" y="142494"/>
                                  <a:pt x="4381805" y="139954"/>
                                </a:cubicBezTo>
                                <a:cubicBezTo>
                                  <a:pt x="4382313" y="137414"/>
                                  <a:pt x="4382821" y="135001"/>
                                  <a:pt x="4383329" y="132588"/>
                                </a:cubicBezTo>
                                <a:cubicBezTo>
                                  <a:pt x="4383710" y="130175"/>
                                  <a:pt x="4384218" y="127889"/>
                                  <a:pt x="4384726" y="125730"/>
                                </a:cubicBezTo>
                                <a:cubicBezTo>
                                  <a:pt x="4385234" y="123570"/>
                                  <a:pt x="4385742" y="121539"/>
                                  <a:pt x="4386250" y="119634"/>
                                </a:cubicBezTo>
                                <a:cubicBezTo>
                                  <a:pt x="4386631" y="117729"/>
                                  <a:pt x="4387139" y="115951"/>
                                  <a:pt x="4387647" y="114554"/>
                                </a:cubicBezTo>
                                <a:cubicBezTo>
                                  <a:pt x="4388155" y="113030"/>
                                  <a:pt x="4388663" y="111633"/>
                                  <a:pt x="4389171" y="110744"/>
                                </a:cubicBezTo>
                                <a:cubicBezTo>
                                  <a:pt x="4389552" y="109728"/>
                                  <a:pt x="4390060" y="109093"/>
                                  <a:pt x="4390568" y="108712"/>
                                </a:cubicBezTo>
                                <a:cubicBezTo>
                                  <a:pt x="4391076" y="108458"/>
                                  <a:pt x="4391584" y="108458"/>
                                  <a:pt x="4392092" y="108839"/>
                                </a:cubicBezTo>
                                <a:cubicBezTo>
                                  <a:pt x="4392473" y="109347"/>
                                  <a:pt x="4392981" y="110109"/>
                                  <a:pt x="4393489" y="111379"/>
                                </a:cubicBezTo>
                                <a:cubicBezTo>
                                  <a:pt x="4393997" y="112649"/>
                                  <a:pt x="4394505" y="114427"/>
                                  <a:pt x="4395013" y="116459"/>
                                </a:cubicBezTo>
                                <a:cubicBezTo>
                                  <a:pt x="4395394" y="118491"/>
                                  <a:pt x="4395902" y="121031"/>
                                  <a:pt x="4396410" y="123697"/>
                                </a:cubicBezTo>
                                <a:cubicBezTo>
                                  <a:pt x="4396918" y="126492"/>
                                  <a:pt x="4397426" y="129667"/>
                                  <a:pt x="4397807" y="132969"/>
                                </a:cubicBezTo>
                                <a:cubicBezTo>
                                  <a:pt x="4398315" y="136144"/>
                                  <a:pt x="4398823" y="139700"/>
                                  <a:pt x="4399331" y="143256"/>
                                </a:cubicBezTo>
                                <a:cubicBezTo>
                                  <a:pt x="4399839" y="146685"/>
                                  <a:pt x="4400347" y="150368"/>
                                  <a:pt x="4400728" y="153924"/>
                                </a:cubicBezTo>
                                <a:cubicBezTo>
                                  <a:pt x="4401236" y="157480"/>
                                  <a:pt x="4401744" y="161036"/>
                                  <a:pt x="4402252" y="164338"/>
                                </a:cubicBezTo>
                                <a:cubicBezTo>
                                  <a:pt x="4402760" y="167640"/>
                                  <a:pt x="4403268" y="170815"/>
                                  <a:pt x="4403649" y="173736"/>
                                </a:cubicBezTo>
                                <a:cubicBezTo>
                                  <a:pt x="4404157" y="176657"/>
                                  <a:pt x="4404665" y="179451"/>
                                  <a:pt x="4405173" y="181864"/>
                                </a:cubicBezTo>
                                <a:cubicBezTo>
                                  <a:pt x="4405681" y="184404"/>
                                  <a:pt x="4406189" y="186563"/>
                                  <a:pt x="4406570" y="188594"/>
                                </a:cubicBezTo>
                                <a:cubicBezTo>
                                  <a:pt x="4407078" y="190627"/>
                                  <a:pt x="4407586" y="192405"/>
                                  <a:pt x="4408094" y="193929"/>
                                </a:cubicBezTo>
                                <a:cubicBezTo>
                                  <a:pt x="4408602" y="195580"/>
                                  <a:pt x="4409110" y="196977"/>
                                  <a:pt x="4409491" y="198374"/>
                                </a:cubicBezTo>
                                <a:cubicBezTo>
                                  <a:pt x="4409999" y="199770"/>
                                  <a:pt x="4410507" y="200914"/>
                                  <a:pt x="4411015" y="202184"/>
                                </a:cubicBezTo>
                                <a:cubicBezTo>
                                  <a:pt x="4411523" y="203454"/>
                                  <a:pt x="4412031" y="204596"/>
                                  <a:pt x="4412412" y="205867"/>
                                </a:cubicBezTo>
                                <a:cubicBezTo>
                                  <a:pt x="4412920" y="207264"/>
                                  <a:pt x="4413428" y="208534"/>
                                  <a:pt x="4413936" y="209931"/>
                                </a:cubicBezTo>
                                <a:cubicBezTo>
                                  <a:pt x="4414444" y="211455"/>
                                  <a:pt x="4414825" y="212979"/>
                                  <a:pt x="4415333" y="214630"/>
                                </a:cubicBezTo>
                                <a:cubicBezTo>
                                  <a:pt x="4415841" y="216408"/>
                                  <a:pt x="4416349" y="218186"/>
                                  <a:pt x="4416857" y="220218"/>
                                </a:cubicBezTo>
                                <a:cubicBezTo>
                                  <a:pt x="4417365" y="222250"/>
                                  <a:pt x="4417746" y="224409"/>
                                  <a:pt x="4418254" y="226568"/>
                                </a:cubicBezTo>
                                <a:cubicBezTo>
                                  <a:pt x="4418762" y="228854"/>
                                  <a:pt x="4419270" y="231267"/>
                                  <a:pt x="4419778" y="233680"/>
                                </a:cubicBezTo>
                                <a:cubicBezTo>
                                  <a:pt x="4420286" y="236093"/>
                                  <a:pt x="4420667" y="238633"/>
                                  <a:pt x="4421175" y="241172"/>
                                </a:cubicBezTo>
                                <a:cubicBezTo>
                                  <a:pt x="4421683" y="243713"/>
                                  <a:pt x="4422191" y="246380"/>
                                  <a:pt x="4422699" y="248919"/>
                                </a:cubicBezTo>
                                <a:cubicBezTo>
                                  <a:pt x="4423207" y="251460"/>
                                  <a:pt x="4423588" y="254000"/>
                                  <a:pt x="4424096" y="256413"/>
                                </a:cubicBezTo>
                                <a:cubicBezTo>
                                  <a:pt x="4424604" y="258953"/>
                                  <a:pt x="4425112" y="261366"/>
                                  <a:pt x="4425620" y="263652"/>
                                </a:cubicBezTo>
                                <a:cubicBezTo>
                                  <a:pt x="4426128" y="266065"/>
                                  <a:pt x="4426509" y="268224"/>
                                  <a:pt x="4427017" y="270383"/>
                                </a:cubicBezTo>
                                <a:cubicBezTo>
                                  <a:pt x="4427525" y="272542"/>
                                  <a:pt x="4428033" y="274574"/>
                                  <a:pt x="4428541" y="276479"/>
                                </a:cubicBezTo>
                                <a:cubicBezTo>
                                  <a:pt x="4429049" y="278511"/>
                                  <a:pt x="4429430" y="280289"/>
                                  <a:pt x="4429938" y="282067"/>
                                </a:cubicBezTo>
                                <a:cubicBezTo>
                                  <a:pt x="4430446" y="283844"/>
                                  <a:pt x="4430954" y="285495"/>
                                  <a:pt x="4431462" y="287146"/>
                                </a:cubicBezTo>
                                <a:cubicBezTo>
                                  <a:pt x="4431843" y="288670"/>
                                  <a:pt x="4432351" y="290194"/>
                                  <a:pt x="4432859" y="291592"/>
                                </a:cubicBezTo>
                                <a:cubicBezTo>
                                  <a:pt x="4433367" y="292989"/>
                                  <a:pt x="4433875" y="294386"/>
                                  <a:pt x="4434383" y="295656"/>
                                </a:cubicBezTo>
                                <a:cubicBezTo>
                                  <a:pt x="4434764" y="296926"/>
                                  <a:pt x="4435272" y="298069"/>
                                  <a:pt x="4435780" y="299212"/>
                                </a:cubicBezTo>
                                <a:cubicBezTo>
                                  <a:pt x="4436288" y="300482"/>
                                  <a:pt x="4436796" y="301498"/>
                                  <a:pt x="4437304" y="302514"/>
                                </a:cubicBezTo>
                                <a:cubicBezTo>
                                  <a:pt x="4437685" y="303657"/>
                                  <a:pt x="4438193" y="304673"/>
                                  <a:pt x="4438701" y="305562"/>
                                </a:cubicBezTo>
                                <a:cubicBezTo>
                                  <a:pt x="4439209" y="306578"/>
                                  <a:pt x="4439717" y="307467"/>
                                  <a:pt x="4440225" y="308356"/>
                                </a:cubicBezTo>
                                <a:cubicBezTo>
                                  <a:pt x="4440606" y="309371"/>
                                  <a:pt x="4441114" y="310261"/>
                                  <a:pt x="4441622" y="311150"/>
                                </a:cubicBezTo>
                                <a:cubicBezTo>
                                  <a:pt x="4442130" y="312039"/>
                                  <a:pt x="4442638" y="312928"/>
                                  <a:pt x="4443146" y="313817"/>
                                </a:cubicBezTo>
                                <a:cubicBezTo>
                                  <a:pt x="4443527" y="314833"/>
                                  <a:pt x="4444035" y="315594"/>
                                  <a:pt x="4444543" y="316611"/>
                                </a:cubicBezTo>
                                <a:cubicBezTo>
                                  <a:pt x="4445051" y="317500"/>
                                  <a:pt x="4445559" y="318389"/>
                                  <a:pt x="4446067" y="319278"/>
                                </a:cubicBezTo>
                                <a:cubicBezTo>
                                  <a:pt x="4446448" y="320167"/>
                                  <a:pt x="4446956" y="321056"/>
                                  <a:pt x="4447464" y="321944"/>
                                </a:cubicBezTo>
                                <a:cubicBezTo>
                                  <a:pt x="4447972" y="322834"/>
                                  <a:pt x="4448480" y="323723"/>
                                  <a:pt x="4448861" y="324485"/>
                                </a:cubicBezTo>
                                <a:cubicBezTo>
                                  <a:pt x="4449369" y="325374"/>
                                  <a:pt x="4449877" y="326263"/>
                                  <a:pt x="4450385" y="327025"/>
                                </a:cubicBezTo>
                                <a:cubicBezTo>
                                  <a:pt x="4450893" y="327914"/>
                                  <a:pt x="4451401" y="328803"/>
                                  <a:pt x="4451782" y="329565"/>
                                </a:cubicBezTo>
                                <a:cubicBezTo>
                                  <a:pt x="4452290" y="330454"/>
                                  <a:pt x="4452798" y="331216"/>
                                  <a:pt x="4453306" y="331978"/>
                                </a:cubicBezTo>
                                <a:cubicBezTo>
                                  <a:pt x="4453814" y="332740"/>
                                  <a:pt x="4454322" y="333629"/>
                                  <a:pt x="4454703" y="334391"/>
                                </a:cubicBezTo>
                                <a:cubicBezTo>
                                  <a:pt x="4455211" y="335153"/>
                                  <a:pt x="4455719" y="335788"/>
                                  <a:pt x="4456227" y="336550"/>
                                </a:cubicBezTo>
                                <a:cubicBezTo>
                                  <a:pt x="4456735" y="337312"/>
                                  <a:pt x="4457243" y="337946"/>
                                  <a:pt x="4457624" y="338709"/>
                                </a:cubicBezTo>
                                <a:cubicBezTo>
                                  <a:pt x="4458132" y="339344"/>
                                  <a:pt x="4458640" y="340106"/>
                                  <a:pt x="4459148" y="340741"/>
                                </a:cubicBezTo>
                                <a:cubicBezTo>
                                  <a:pt x="4459656" y="341376"/>
                                  <a:pt x="4460164" y="341884"/>
                                  <a:pt x="4460545" y="342519"/>
                                </a:cubicBezTo>
                                <a:cubicBezTo>
                                  <a:pt x="4461053" y="343027"/>
                                  <a:pt x="4461561" y="343662"/>
                                  <a:pt x="4462069" y="344169"/>
                                </a:cubicBezTo>
                                <a:cubicBezTo>
                                  <a:pt x="4462577" y="344678"/>
                                  <a:pt x="4462958" y="345313"/>
                                  <a:pt x="4463466" y="345820"/>
                                </a:cubicBezTo>
                                <a:cubicBezTo>
                                  <a:pt x="4463974" y="346329"/>
                                  <a:pt x="4464482" y="346710"/>
                                  <a:pt x="4464990" y="347218"/>
                                </a:cubicBezTo>
                                <a:cubicBezTo>
                                  <a:pt x="4465498" y="347726"/>
                                  <a:pt x="4465879" y="348234"/>
                                  <a:pt x="4466387" y="348615"/>
                                </a:cubicBezTo>
                                <a:cubicBezTo>
                                  <a:pt x="4466895" y="349123"/>
                                  <a:pt x="4467403" y="349631"/>
                                  <a:pt x="4467911" y="350012"/>
                                </a:cubicBezTo>
                                <a:cubicBezTo>
                                  <a:pt x="4468419" y="350519"/>
                                  <a:pt x="4468800" y="350901"/>
                                  <a:pt x="4469308" y="351409"/>
                                </a:cubicBezTo>
                                <a:cubicBezTo>
                                  <a:pt x="4469816" y="351917"/>
                                  <a:pt x="4470324" y="352298"/>
                                  <a:pt x="4470832" y="352806"/>
                                </a:cubicBezTo>
                                <a:cubicBezTo>
                                  <a:pt x="4471340" y="353187"/>
                                  <a:pt x="4471721" y="353694"/>
                                  <a:pt x="4472229" y="354076"/>
                                </a:cubicBezTo>
                                <a:cubicBezTo>
                                  <a:pt x="4472737" y="354584"/>
                                  <a:pt x="4473245" y="354965"/>
                                  <a:pt x="4473753" y="355473"/>
                                </a:cubicBezTo>
                                <a:cubicBezTo>
                                  <a:pt x="4474261" y="355854"/>
                                  <a:pt x="4474642" y="356235"/>
                                  <a:pt x="4475150" y="356743"/>
                                </a:cubicBezTo>
                                <a:cubicBezTo>
                                  <a:pt x="4475658" y="357124"/>
                                  <a:pt x="4476166" y="357632"/>
                                  <a:pt x="4476674" y="358013"/>
                                </a:cubicBezTo>
                                <a:cubicBezTo>
                                  <a:pt x="4477182" y="358520"/>
                                  <a:pt x="4477563" y="358902"/>
                                  <a:pt x="4478071" y="359410"/>
                                </a:cubicBezTo>
                                <a:cubicBezTo>
                                  <a:pt x="4478579" y="359791"/>
                                  <a:pt x="4479087" y="360171"/>
                                  <a:pt x="4479595" y="360553"/>
                                </a:cubicBezTo>
                                <a:cubicBezTo>
                                  <a:pt x="4479976" y="361061"/>
                                  <a:pt x="4480484" y="361442"/>
                                  <a:pt x="4480992" y="361823"/>
                                </a:cubicBezTo>
                                <a:cubicBezTo>
                                  <a:pt x="4481500" y="362204"/>
                                  <a:pt x="4482008" y="362458"/>
                                  <a:pt x="4482516" y="362839"/>
                                </a:cubicBezTo>
                                <a:cubicBezTo>
                                  <a:pt x="4482897" y="363219"/>
                                  <a:pt x="4483405" y="363474"/>
                                  <a:pt x="4483913" y="363855"/>
                                </a:cubicBezTo>
                                <a:cubicBezTo>
                                  <a:pt x="4484421" y="364109"/>
                                  <a:pt x="4484929" y="364363"/>
                                  <a:pt x="4485437" y="364617"/>
                                </a:cubicBezTo>
                                <a:cubicBezTo>
                                  <a:pt x="4485818" y="364870"/>
                                  <a:pt x="4486326" y="365125"/>
                                  <a:pt x="4486834" y="365252"/>
                                </a:cubicBezTo>
                                <a:cubicBezTo>
                                  <a:pt x="4487342" y="365506"/>
                                  <a:pt x="4487850" y="365633"/>
                                  <a:pt x="4488358" y="365887"/>
                                </a:cubicBezTo>
                                <a:cubicBezTo>
                                  <a:pt x="4488739" y="366014"/>
                                  <a:pt x="4489247" y="366141"/>
                                  <a:pt x="4489755" y="366394"/>
                                </a:cubicBezTo>
                                <a:cubicBezTo>
                                  <a:pt x="4490263" y="366521"/>
                                  <a:pt x="4490771" y="366649"/>
                                  <a:pt x="4491279" y="366776"/>
                                </a:cubicBezTo>
                                <a:cubicBezTo>
                                  <a:pt x="4491660" y="366903"/>
                                  <a:pt x="4492168" y="367030"/>
                                  <a:pt x="4492676" y="367157"/>
                                </a:cubicBezTo>
                                <a:cubicBezTo>
                                  <a:pt x="4493184" y="367284"/>
                                  <a:pt x="4493692" y="367411"/>
                                  <a:pt x="4494200" y="367538"/>
                                </a:cubicBezTo>
                                <a:cubicBezTo>
                                  <a:pt x="4494581" y="367538"/>
                                  <a:pt x="4495089" y="367665"/>
                                  <a:pt x="4495597" y="367792"/>
                                </a:cubicBezTo>
                                <a:cubicBezTo>
                                  <a:pt x="4496105" y="367919"/>
                                  <a:pt x="4496613" y="368045"/>
                                  <a:pt x="4496994" y="368173"/>
                                </a:cubicBezTo>
                                <a:cubicBezTo>
                                  <a:pt x="4497502" y="368300"/>
                                  <a:pt x="4498010" y="368427"/>
                                  <a:pt x="4498518" y="368554"/>
                                </a:cubicBezTo>
                                <a:cubicBezTo>
                                  <a:pt x="4499026" y="368681"/>
                                  <a:pt x="4499534" y="368808"/>
                                  <a:pt x="4499915" y="368935"/>
                                </a:cubicBezTo>
                                <a:cubicBezTo>
                                  <a:pt x="4500423" y="369062"/>
                                  <a:pt x="4500931" y="369189"/>
                                  <a:pt x="4501439" y="369316"/>
                                </a:cubicBezTo>
                                <a:cubicBezTo>
                                  <a:pt x="4501947" y="369569"/>
                                  <a:pt x="4502455" y="369696"/>
                                  <a:pt x="4502836" y="369824"/>
                                </a:cubicBezTo>
                                <a:cubicBezTo>
                                  <a:pt x="4503344" y="370078"/>
                                  <a:pt x="4503852" y="370205"/>
                                  <a:pt x="4504360" y="370459"/>
                                </a:cubicBezTo>
                                <a:cubicBezTo>
                                  <a:pt x="4504868" y="370586"/>
                                  <a:pt x="4505376" y="370840"/>
                                  <a:pt x="4505757" y="370967"/>
                                </a:cubicBezTo>
                                <a:cubicBezTo>
                                  <a:pt x="4506265" y="371094"/>
                                  <a:pt x="4506773" y="371220"/>
                                  <a:pt x="4507281" y="371348"/>
                                </a:cubicBezTo>
                                <a:cubicBezTo>
                                  <a:pt x="4507789" y="371475"/>
                                  <a:pt x="4508297" y="371602"/>
                                  <a:pt x="4508678" y="371602"/>
                                </a:cubicBezTo>
                                <a:cubicBezTo>
                                  <a:pt x="4509186" y="371602"/>
                                  <a:pt x="4509694" y="371602"/>
                                  <a:pt x="4510202" y="371475"/>
                                </a:cubicBezTo>
                                <a:cubicBezTo>
                                  <a:pt x="4510710" y="371348"/>
                                  <a:pt x="4511218" y="371348"/>
                                  <a:pt x="4511599" y="371094"/>
                                </a:cubicBezTo>
                                <a:cubicBezTo>
                                  <a:pt x="4512107" y="370840"/>
                                  <a:pt x="4512615" y="370459"/>
                                  <a:pt x="4513123" y="370078"/>
                                </a:cubicBezTo>
                                <a:cubicBezTo>
                                  <a:pt x="4513631" y="369696"/>
                                  <a:pt x="4514012" y="369062"/>
                                  <a:pt x="4514520" y="368427"/>
                                </a:cubicBezTo>
                                <a:cubicBezTo>
                                  <a:pt x="4515028" y="367792"/>
                                  <a:pt x="4515536" y="366903"/>
                                  <a:pt x="4516044" y="366014"/>
                                </a:cubicBezTo>
                                <a:cubicBezTo>
                                  <a:pt x="4516552" y="364998"/>
                                  <a:pt x="4516933" y="363855"/>
                                  <a:pt x="4517441" y="362585"/>
                                </a:cubicBezTo>
                                <a:cubicBezTo>
                                  <a:pt x="4517949" y="361315"/>
                                  <a:pt x="4518457" y="359918"/>
                                  <a:pt x="4518965" y="358394"/>
                                </a:cubicBezTo>
                                <a:cubicBezTo>
                                  <a:pt x="4519473" y="356996"/>
                                  <a:pt x="4519854" y="355219"/>
                                  <a:pt x="4520362" y="353568"/>
                                </a:cubicBezTo>
                                <a:cubicBezTo>
                                  <a:pt x="4520870" y="351790"/>
                                  <a:pt x="4521378" y="350012"/>
                                  <a:pt x="4521886" y="348234"/>
                                </a:cubicBezTo>
                                <a:cubicBezTo>
                                  <a:pt x="4522394" y="346456"/>
                                  <a:pt x="4522775" y="344551"/>
                                  <a:pt x="4523283" y="342900"/>
                                </a:cubicBezTo>
                                <a:cubicBezTo>
                                  <a:pt x="4523791" y="341121"/>
                                  <a:pt x="4524299" y="339344"/>
                                  <a:pt x="4524807" y="337693"/>
                                </a:cubicBezTo>
                                <a:cubicBezTo>
                                  <a:pt x="4525315" y="336042"/>
                                  <a:pt x="4525696" y="334518"/>
                                  <a:pt x="4526204" y="333120"/>
                                </a:cubicBezTo>
                                <a:cubicBezTo>
                                  <a:pt x="4526712" y="331596"/>
                                  <a:pt x="4527220" y="330327"/>
                                  <a:pt x="4527728" y="329057"/>
                                </a:cubicBezTo>
                                <a:cubicBezTo>
                                  <a:pt x="4528236" y="327914"/>
                                  <a:pt x="4528617" y="326898"/>
                                  <a:pt x="4529125" y="325882"/>
                                </a:cubicBezTo>
                                <a:cubicBezTo>
                                  <a:pt x="4529633" y="324993"/>
                                  <a:pt x="4530141" y="324104"/>
                                  <a:pt x="4530649" y="323469"/>
                                </a:cubicBezTo>
                                <a:cubicBezTo>
                                  <a:pt x="4531030" y="322707"/>
                                  <a:pt x="4531538" y="322071"/>
                                  <a:pt x="4532046" y="321564"/>
                                </a:cubicBezTo>
                                <a:cubicBezTo>
                                  <a:pt x="4532554" y="321056"/>
                                  <a:pt x="4533062" y="320675"/>
                                  <a:pt x="4533570" y="320294"/>
                                </a:cubicBezTo>
                                <a:cubicBezTo>
                                  <a:pt x="4533951" y="320040"/>
                                  <a:pt x="4534459" y="319913"/>
                                  <a:pt x="4534967" y="319786"/>
                                </a:cubicBezTo>
                                <a:cubicBezTo>
                                  <a:pt x="4535475" y="319786"/>
                                  <a:pt x="4535983" y="319913"/>
                                  <a:pt x="4536491" y="320167"/>
                                </a:cubicBezTo>
                                <a:cubicBezTo>
                                  <a:pt x="4536872" y="320294"/>
                                  <a:pt x="4537380" y="320675"/>
                                  <a:pt x="4537888" y="321310"/>
                                </a:cubicBezTo>
                                <a:cubicBezTo>
                                  <a:pt x="4538396" y="321818"/>
                                  <a:pt x="4538904" y="322453"/>
                                  <a:pt x="4539412" y="323342"/>
                                </a:cubicBezTo>
                                <a:cubicBezTo>
                                  <a:pt x="4539793" y="324104"/>
                                  <a:pt x="4540301" y="325119"/>
                                  <a:pt x="4540809" y="326136"/>
                                </a:cubicBezTo>
                                <a:cubicBezTo>
                                  <a:pt x="4541317" y="327152"/>
                                  <a:pt x="4541825" y="328294"/>
                                  <a:pt x="4542333" y="329438"/>
                                </a:cubicBezTo>
                                <a:cubicBezTo>
                                  <a:pt x="4542714" y="330581"/>
                                  <a:pt x="4543222" y="331851"/>
                                  <a:pt x="4543730" y="333120"/>
                                </a:cubicBezTo>
                                <a:cubicBezTo>
                                  <a:pt x="4544238" y="334391"/>
                                  <a:pt x="4544746" y="335661"/>
                                  <a:pt x="4545254" y="336804"/>
                                </a:cubicBezTo>
                                <a:cubicBezTo>
                                  <a:pt x="4545635" y="337946"/>
                                  <a:pt x="4546143" y="339090"/>
                                  <a:pt x="4546651" y="340233"/>
                                </a:cubicBezTo>
                                <a:cubicBezTo>
                                  <a:pt x="4547159" y="341249"/>
                                  <a:pt x="4547667" y="342392"/>
                                  <a:pt x="4548048" y="343281"/>
                                </a:cubicBezTo>
                                <a:cubicBezTo>
                                  <a:pt x="4548556" y="344296"/>
                                  <a:pt x="4549064" y="345059"/>
                                  <a:pt x="4549572" y="345948"/>
                                </a:cubicBezTo>
                                <a:cubicBezTo>
                                  <a:pt x="4550080" y="346710"/>
                                  <a:pt x="4550588" y="347471"/>
                                  <a:pt x="4550969" y="348234"/>
                                </a:cubicBezTo>
                                <a:cubicBezTo>
                                  <a:pt x="4551477" y="348995"/>
                                  <a:pt x="4551985" y="349631"/>
                                  <a:pt x="4552493" y="350393"/>
                                </a:cubicBezTo>
                                <a:cubicBezTo>
                                  <a:pt x="4553001" y="351155"/>
                                  <a:pt x="4553509" y="351790"/>
                                  <a:pt x="4553890" y="352552"/>
                                </a:cubicBezTo>
                                <a:cubicBezTo>
                                  <a:pt x="4554398" y="353314"/>
                                  <a:pt x="4554906" y="354076"/>
                                  <a:pt x="4555414" y="354965"/>
                                </a:cubicBezTo>
                                <a:cubicBezTo>
                                  <a:pt x="4555922" y="355727"/>
                                  <a:pt x="4556430" y="356616"/>
                                  <a:pt x="4556811" y="357505"/>
                                </a:cubicBezTo>
                                <a:cubicBezTo>
                                  <a:pt x="4557319" y="358394"/>
                                  <a:pt x="4557827" y="359410"/>
                                  <a:pt x="4558335" y="360299"/>
                                </a:cubicBezTo>
                                <a:cubicBezTo>
                                  <a:pt x="4558843" y="361315"/>
                                  <a:pt x="4559351" y="362331"/>
                                  <a:pt x="4559732" y="363219"/>
                                </a:cubicBezTo>
                                <a:cubicBezTo>
                                  <a:pt x="4560240" y="364236"/>
                                  <a:pt x="4560748" y="365252"/>
                                  <a:pt x="4561256" y="366268"/>
                                </a:cubicBezTo>
                                <a:cubicBezTo>
                                  <a:pt x="4561764" y="367284"/>
                                  <a:pt x="4562272" y="368300"/>
                                  <a:pt x="4562653" y="369189"/>
                                </a:cubicBezTo>
                                <a:cubicBezTo>
                                  <a:pt x="4563161" y="370078"/>
                                  <a:pt x="4563669" y="371094"/>
                                  <a:pt x="4564177" y="371856"/>
                                </a:cubicBezTo>
                                <a:cubicBezTo>
                                  <a:pt x="4564685" y="372744"/>
                                  <a:pt x="4565066" y="373507"/>
                                  <a:pt x="4565574" y="374269"/>
                                </a:cubicBezTo>
                                <a:cubicBezTo>
                                  <a:pt x="4566082" y="375031"/>
                                  <a:pt x="4566590" y="375666"/>
                                  <a:pt x="4567098" y="376301"/>
                                </a:cubicBezTo>
                                <a:cubicBezTo>
                                  <a:pt x="4567606" y="376936"/>
                                  <a:pt x="4567987" y="377444"/>
                                  <a:pt x="4568495" y="377952"/>
                                </a:cubicBezTo>
                                <a:cubicBezTo>
                                  <a:pt x="4569003" y="378460"/>
                                  <a:pt x="4569511" y="378968"/>
                                  <a:pt x="4570019" y="379349"/>
                                </a:cubicBezTo>
                                <a:cubicBezTo>
                                  <a:pt x="4570527" y="379730"/>
                                  <a:pt x="4570908" y="380111"/>
                                  <a:pt x="4571416" y="380492"/>
                                </a:cubicBezTo>
                                <a:cubicBezTo>
                                  <a:pt x="4571924" y="380745"/>
                                  <a:pt x="4572432" y="381000"/>
                                  <a:pt x="4572940" y="381254"/>
                                </a:cubicBezTo>
                                <a:cubicBezTo>
                                  <a:pt x="4573448" y="381508"/>
                                  <a:pt x="4573829" y="381762"/>
                                  <a:pt x="4574337" y="382016"/>
                                </a:cubicBezTo>
                                <a:cubicBezTo>
                                  <a:pt x="4574845" y="382143"/>
                                  <a:pt x="4575353" y="382396"/>
                                  <a:pt x="4575861" y="382524"/>
                                </a:cubicBezTo>
                                <a:cubicBezTo>
                                  <a:pt x="4576369" y="382651"/>
                                  <a:pt x="4576750" y="382905"/>
                                  <a:pt x="4577258" y="383032"/>
                                </a:cubicBezTo>
                                <a:cubicBezTo>
                                  <a:pt x="4577766" y="383159"/>
                                  <a:pt x="4578274" y="383286"/>
                                  <a:pt x="4578782" y="383413"/>
                                </a:cubicBezTo>
                                <a:cubicBezTo>
                                  <a:pt x="4579290" y="383540"/>
                                  <a:pt x="4579671" y="383667"/>
                                  <a:pt x="4580179" y="383794"/>
                                </a:cubicBezTo>
                                <a:cubicBezTo>
                                  <a:pt x="4580687" y="383920"/>
                                  <a:pt x="4581195" y="384048"/>
                                  <a:pt x="4581703" y="384175"/>
                                </a:cubicBezTo>
                                <a:cubicBezTo>
                                  <a:pt x="4582084" y="384302"/>
                                  <a:pt x="4582592" y="384556"/>
                                  <a:pt x="4583100" y="384683"/>
                                </a:cubicBezTo>
                                <a:cubicBezTo>
                                  <a:pt x="4583608" y="384810"/>
                                  <a:pt x="4584116" y="385064"/>
                                  <a:pt x="4584624" y="385191"/>
                                </a:cubicBezTo>
                                <a:cubicBezTo>
                                  <a:pt x="4585005" y="385444"/>
                                  <a:pt x="4585513" y="385699"/>
                                  <a:pt x="4586021" y="385826"/>
                                </a:cubicBezTo>
                                <a:cubicBezTo>
                                  <a:pt x="4586529" y="386080"/>
                                  <a:pt x="4587037" y="386334"/>
                                  <a:pt x="4587545" y="386588"/>
                                </a:cubicBezTo>
                                <a:cubicBezTo>
                                  <a:pt x="4587926" y="386715"/>
                                  <a:pt x="4588434" y="386969"/>
                                  <a:pt x="4588942" y="387223"/>
                                </a:cubicBezTo>
                                <a:cubicBezTo>
                                  <a:pt x="4589450" y="387477"/>
                                  <a:pt x="4589958" y="387731"/>
                                  <a:pt x="4590466" y="387985"/>
                                </a:cubicBezTo>
                                <a:cubicBezTo>
                                  <a:pt x="4590847" y="388239"/>
                                  <a:pt x="4591355" y="388493"/>
                                  <a:pt x="4591863" y="388619"/>
                                </a:cubicBezTo>
                                <a:cubicBezTo>
                                  <a:pt x="4592371" y="388874"/>
                                  <a:pt x="4592879" y="389001"/>
                                  <a:pt x="4593387" y="389255"/>
                                </a:cubicBezTo>
                                <a:cubicBezTo>
                                  <a:pt x="4593768" y="389382"/>
                                  <a:pt x="4594276" y="389509"/>
                                  <a:pt x="4594784" y="389763"/>
                                </a:cubicBezTo>
                                <a:cubicBezTo>
                                  <a:pt x="4595292" y="389890"/>
                                  <a:pt x="4595800" y="390017"/>
                                  <a:pt x="4596308" y="390017"/>
                                </a:cubicBezTo>
                                <a:cubicBezTo>
                                  <a:pt x="4596689" y="390144"/>
                                  <a:pt x="4597197" y="390144"/>
                                  <a:pt x="4597705" y="390270"/>
                                </a:cubicBezTo>
                                <a:cubicBezTo>
                                  <a:pt x="4598213" y="390270"/>
                                  <a:pt x="4598721" y="390270"/>
                                  <a:pt x="4599102" y="390270"/>
                                </a:cubicBezTo>
                                <a:cubicBezTo>
                                  <a:pt x="4599610" y="390144"/>
                                  <a:pt x="4600118" y="390144"/>
                                  <a:pt x="4600626" y="390017"/>
                                </a:cubicBezTo>
                                <a:cubicBezTo>
                                  <a:pt x="4601134" y="389890"/>
                                  <a:pt x="4601642" y="389763"/>
                                  <a:pt x="4602023" y="389509"/>
                                </a:cubicBezTo>
                                <a:cubicBezTo>
                                  <a:pt x="4602531" y="389382"/>
                                  <a:pt x="4603039" y="389128"/>
                                  <a:pt x="4603547" y="388874"/>
                                </a:cubicBezTo>
                                <a:cubicBezTo>
                                  <a:pt x="4604055" y="388619"/>
                                  <a:pt x="4604563" y="388239"/>
                                  <a:pt x="4604944" y="387985"/>
                                </a:cubicBezTo>
                                <a:cubicBezTo>
                                  <a:pt x="4605452" y="387604"/>
                                  <a:pt x="4605960" y="387350"/>
                                  <a:pt x="4606468" y="386969"/>
                                </a:cubicBezTo>
                                <a:cubicBezTo>
                                  <a:pt x="4606976" y="386588"/>
                                  <a:pt x="4607484" y="386207"/>
                                  <a:pt x="4607865" y="385953"/>
                                </a:cubicBezTo>
                                <a:cubicBezTo>
                                  <a:pt x="4608373" y="385571"/>
                                  <a:pt x="4608881" y="385318"/>
                                  <a:pt x="4609389" y="384937"/>
                                </a:cubicBezTo>
                                <a:cubicBezTo>
                                  <a:pt x="4609897" y="384683"/>
                                  <a:pt x="4610405" y="384429"/>
                                  <a:pt x="4610786" y="384302"/>
                                </a:cubicBezTo>
                                <a:cubicBezTo>
                                  <a:pt x="4611294" y="384048"/>
                                  <a:pt x="4611802" y="383920"/>
                                  <a:pt x="4612310" y="383920"/>
                                </a:cubicBezTo>
                                <a:cubicBezTo>
                                  <a:pt x="4612818" y="383794"/>
                                  <a:pt x="4613326" y="383794"/>
                                  <a:pt x="4613707" y="383920"/>
                                </a:cubicBezTo>
                                <a:cubicBezTo>
                                  <a:pt x="4614215" y="383920"/>
                                  <a:pt x="4614723" y="384048"/>
                                  <a:pt x="4615231" y="384302"/>
                                </a:cubicBezTo>
                                <a:cubicBezTo>
                                  <a:pt x="4615739" y="384429"/>
                                  <a:pt x="4616120" y="384683"/>
                                  <a:pt x="4616628" y="384937"/>
                                </a:cubicBezTo>
                                <a:cubicBezTo>
                                  <a:pt x="4617136" y="385318"/>
                                  <a:pt x="4617644" y="385699"/>
                                  <a:pt x="4618152" y="385953"/>
                                </a:cubicBezTo>
                                <a:cubicBezTo>
                                  <a:pt x="4618660" y="386334"/>
                                  <a:pt x="4619041" y="386842"/>
                                  <a:pt x="4619549" y="387223"/>
                                </a:cubicBezTo>
                                <a:cubicBezTo>
                                  <a:pt x="4620057" y="387604"/>
                                  <a:pt x="4620565" y="387985"/>
                                  <a:pt x="4621073" y="388366"/>
                                </a:cubicBezTo>
                                <a:cubicBezTo>
                                  <a:pt x="4621581" y="388746"/>
                                  <a:pt x="4621962" y="389128"/>
                                  <a:pt x="4622470" y="389509"/>
                                </a:cubicBezTo>
                                <a:cubicBezTo>
                                  <a:pt x="4622978" y="389890"/>
                                  <a:pt x="4623486" y="390270"/>
                                  <a:pt x="4623994" y="390525"/>
                                </a:cubicBezTo>
                                <a:cubicBezTo>
                                  <a:pt x="4624502" y="390906"/>
                                  <a:pt x="4624883" y="391160"/>
                                  <a:pt x="4625391" y="391414"/>
                                </a:cubicBezTo>
                                <a:cubicBezTo>
                                  <a:pt x="4625899" y="391668"/>
                                  <a:pt x="4626407" y="391794"/>
                                  <a:pt x="4626915" y="392049"/>
                                </a:cubicBezTo>
                                <a:cubicBezTo>
                                  <a:pt x="4627423" y="392176"/>
                                  <a:pt x="4627804" y="392303"/>
                                  <a:pt x="4628312" y="392430"/>
                                </a:cubicBezTo>
                                <a:cubicBezTo>
                                  <a:pt x="4628820" y="392557"/>
                                  <a:pt x="4629328" y="392684"/>
                                  <a:pt x="4629836" y="392811"/>
                                </a:cubicBezTo>
                                <a:cubicBezTo>
                                  <a:pt x="4630344" y="392811"/>
                                  <a:pt x="4630725" y="392938"/>
                                  <a:pt x="4631233" y="392938"/>
                                </a:cubicBezTo>
                                <a:cubicBezTo>
                                  <a:pt x="4631741" y="393065"/>
                                  <a:pt x="4632249" y="393065"/>
                                  <a:pt x="4632757" y="393065"/>
                                </a:cubicBezTo>
                                <a:cubicBezTo>
                                  <a:pt x="4633138" y="393065"/>
                                  <a:pt x="4633646" y="393065"/>
                                  <a:pt x="4634154" y="393065"/>
                                </a:cubicBezTo>
                                <a:cubicBezTo>
                                  <a:pt x="4634662" y="393065"/>
                                  <a:pt x="4635170" y="393065"/>
                                  <a:pt x="4635678" y="393065"/>
                                </a:cubicBezTo>
                                <a:cubicBezTo>
                                  <a:pt x="4636059" y="393065"/>
                                  <a:pt x="4636567" y="393065"/>
                                  <a:pt x="4637075" y="393065"/>
                                </a:cubicBezTo>
                                <a:cubicBezTo>
                                  <a:pt x="4637583" y="392938"/>
                                  <a:pt x="4638091" y="392938"/>
                                  <a:pt x="4638599" y="392811"/>
                                </a:cubicBezTo>
                                <a:cubicBezTo>
                                  <a:pt x="4638980" y="392811"/>
                                  <a:pt x="4639488" y="392811"/>
                                  <a:pt x="4639996" y="392684"/>
                                </a:cubicBezTo>
                                <a:cubicBezTo>
                                  <a:pt x="4640504" y="392684"/>
                                  <a:pt x="4641012" y="392684"/>
                                  <a:pt x="4641520" y="392557"/>
                                </a:cubicBezTo>
                                <a:cubicBezTo>
                                  <a:pt x="4641901" y="392557"/>
                                  <a:pt x="4642409" y="392557"/>
                                  <a:pt x="4642917" y="392557"/>
                                </a:cubicBezTo>
                                <a:cubicBezTo>
                                  <a:pt x="4643425" y="392557"/>
                                  <a:pt x="4643933" y="392557"/>
                                  <a:pt x="4644441" y="392557"/>
                                </a:cubicBezTo>
                                <a:cubicBezTo>
                                  <a:pt x="4644822" y="392557"/>
                                  <a:pt x="4645330" y="392557"/>
                                  <a:pt x="4645838" y="392557"/>
                                </a:cubicBezTo>
                                <a:cubicBezTo>
                                  <a:pt x="4646346" y="392557"/>
                                  <a:pt x="4646854" y="392684"/>
                                  <a:pt x="4647362" y="392684"/>
                                </a:cubicBezTo>
                                <a:cubicBezTo>
                                  <a:pt x="4647743" y="392684"/>
                                  <a:pt x="4648251" y="392684"/>
                                  <a:pt x="4648759" y="392684"/>
                                </a:cubicBezTo>
                                <a:cubicBezTo>
                                  <a:pt x="4649267" y="392811"/>
                                  <a:pt x="4649775" y="392811"/>
                                  <a:pt x="4650156" y="392811"/>
                                </a:cubicBezTo>
                                <a:cubicBezTo>
                                  <a:pt x="4650664" y="392938"/>
                                  <a:pt x="4651172" y="392938"/>
                                  <a:pt x="4651680" y="392938"/>
                                </a:cubicBezTo>
                                <a:cubicBezTo>
                                  <a:pt x="4652188" y="392938"/>
                                  <a:pt x="4652696" y="393065"/>
                                  <a:pt x="4653077" y="393065"/>
                                </a:cubicBezTo>
                                <a:cubicBezTo>
                                  <a:pt x="4653585" y="393065"/>
                                  <a:pt x="4654093" y="393065"/>
                                  <a:pt x="4654601" y="393065"/>
                                </a:cubicBezTo>
                                <a:cubicBezTo>
                                  <a:pt x="4655109" y="393192"/>
                                  <a:pt x="4655617" y="393065"/>
                                  <a:pt x="4655998" y="393065"/>
                                </a:cubicBezTo>
                                <a:cubicBezTo>
                                  <a:pt x="4656506" y="393065"/>
                                  <a:pt x="4657014" y="393192"/>
                                  <a:pt x="4657522" y="393065"/>
                                </a:cubicBezTo>
                                <a:cubicBezTo>
                                  <a:pt x="4658030" y="393065"/>
                                  <a:pt x="4658538" y="393065"/>
                                  <a:pt x="4658919" y="393065"/>
                                </a:cubicBezTo>
                                <a:cubicBezTo>
                                  <a:pt x="4659427" y="393065"/>
                                  <a:pt x="4659935" y="392938"/>
                                  <a:pt x="4660443" y="392938"/>
                                </a:cubicBezTo>
                                <a:cubicBezTo>
                                  <a:pt x="4660951" y="392938"/>
                                  <a:pt x="4661459" y="392938"/>
                                  <a:pt x="4661840" y="392938"/>
                                </a:cubicBezTo>
                                <a:cubicBezTo>
                                  <a:pt x="4662348" y="392811"/>
                                  <a:pt x="4662856" y="392811"/>
                                  <a:pt x="4663364" y="392811"/>
                                </a:cubicBezTo>
                                <a:cubicBezTo>
                                  <a:pt x="4663872" y="392811"/>
                                  <a:pt x="4664253" y="392811"/>
                                  <a:pt x="4664761" y="392811"/>
                                </a:cubicBezTo>
                                <a:cubicBezTo>
                                  <a:pt x="4665269" y="392811"/>
                                  <a:pt x="4665777" y="392811"/>
                                  <a:pt x="4666285" y="392811"/>
                                </a:cubicBezTo>
                                <a:cubicBezTo>
                                  <a:pt x="4666793" y="392811"/>
                                  <a:pt x="4667174" y="392938"/>
                                  <a:pt x="4667682" y="392938"/>
                                </a:cubicBezTo>
                                <a:cubicBezTo>
                                  <a:pt x="4668190" y="392938"/>
                                  <a:pt x="4668698" y="392938"/>
                                  <a:pt x="4669206" y="392938"/>
                                </a:cubicBezTo>
                                <a:cubicBezTo>
                                  <a:pt x="4669714" y="392938"/>
                                  <a:pt x="4670095" y="393065"/>
                                  <a:pt x="4670603" y="393065"/>
                                </a:cubicBezTo>
                                <a:cubicBezTo>
                                  <a:pt x="4671111" y="393065"/>
                                  <a:pt x="4671619" y="393065"/>
                                  <a:pt x="4672127" y="393065"/>
                                </a:cubicBezTo>
                                <a:cubicBezTo>
                                  <a:pt x="4672635" y="393065"/>
                                  <a:pt x="4673016" y="393065"/>
                                  <a:pt x="4673524" y="393065"/>
                                </a:cubicBezTo>
                                <a:cubicBezTo>
                                  <a:pt x="4674032" y="393065"/>
                                  <a:pt x="4674540" y="393065"/>
                                  <a:pt x="4675048" y="393065"/>
                                </a:cubicBezTo>
                                <a:cubicBezTo>
                                  <a:pt x="4675556" y="392938"/>
                                  <a:pt x="4675937" y="392938"/>
                                  <a:pt x="4676445" y="392938"/>
                                </a:cubicBezTo>
                                <a:cubicBezTo>
                                  <a:pt x="4676953" y="392811"/>
                                  <a:pt x="4677461" y="392811"/>
                                  <a:pt x="4677969" y="392684"/>
                                </a:cubicBezTo>
                                <a:cubicBezTo>
                                  <a:pt x="4678477" y="392557"/>
                                  <a:pt x="4678858" y="392557"/>
                                  <a:pt x="4679366" y="392430"/>
                                </a:cubicBezTo>
                                <a:cubicBezTo>
                                  <a:pt x="4679874" y="392303"/>
                                  <a:pt x="4680382" y="392176"/>
                                  <a:pt x="4680890" y="392049"/>
                                </a:cubicBezTo>
                                <a:cubicBezTo>
                                  <a:pt x="4681271" y="391794"/>
                                  <a:pt x="4681779" y="391668"/>
                                  <a:pt x="4682287" y="391414"/>
                                </a:cubicBezTo>
                                <a:cubicBezTo>
                                  <a:pt x="4682795" y="391287"/>
                                  <a:pt x="4683303" y="391033"/>
                                  <a:pt x="4683811" y="390779"/>
                                </a:cubicBezTo>
                                <a:cubicBezTo>
                                  <a:pt x="4684192" y="390525"/>
                                  <a:pt x="4684700" y="390270"/>
                                  <a:pt x="4685208" y="389890"/>
                                </a:cubicBezTo>
                                <a:cubicBezTo>
                                  <a:pt x="4685716" y="389636"/>
                                  <a:pt x="4686224" y="389382"/>
                                  <a:pt x="4686732" y="389001"/>
                                </a:cubicBezTo>
                                <a:cubicBezTo>
                                  <a:pt x="4687113" y="388746"/>
                                  <a:pt x="4687621" y="388366"/>
                                  <a:pt x="4688129" y="388112"/>
                                </a:cubicBezTo>
                                <a:cubicBezTo>
                                  <a:pt x="4688637" y="387731"/>
                                  <a:pt x="4689145" y="387477"/>
                                  <a:pt x="4689653" y="387095"/>
                                </a:cubicBezTo>
                                <a:cubicBezTo>
                                  <a:pt x="4690034" y="386842"/>
                                  <a:pt x="4690542" y="386588"/>
                                  <a:pt x="4691050" y="386207"/>
                                </a:cubicBezTo>
                                <a:cubicBezTo>
                                  <a:pt x="4691558" y="385953"/>
                                  <a:pt x="4692066" y="385699"/>
                                  <a:pt x="4692574" y="385444"/>
                                </a:cubicBezTo>
                                <a:cubicBezTo>
                                  <a:pt x="4692955" y="385064"/>
                                  <a:pt x="4693463" y="384810"/>
                                  <a:pt x="4693971" y="384556"/>
                                </a:cubicBezTo>
                                <a:cubicBezTo>
                                  <a:pt x="4694479" y="384302"/>
                                  <a:pt x="4694987" y="384175"/>
                                  <a:pt x="4695495" y="383920"/>
                                </a:cubicBezTo>
                                <a:cubicBezTo>
                                  <a:pt x="4695876" y="383667"/>
                                  <a:pt x="4696384" y="383413"/>
                                  <a:pt x="4696892" y="383286"/>
                                </a:cubicBezTo>
                                <a:cubicBezTo>
                                  <a:pt x="4697400" y="383032"/>
                                  <a:pt x="4697908" y="382905"/>
                                  <a:pt x="4698289" y="382778"/>
                                </a:cubicBezTo>
                                <a:cubicBezTo>
                                  <a:pt x="4698797" y="382524"/>
                                  <a:pt x="4699305" y="382269"/>
                                  <a:pt x="4699813" y="382143"/>
                                </a:cubicBezTo>
                                <a:cubicBezTo>
                                  <a:pt x="4700321" y="381889"/>
                                  <a:pt x="4700829" y="381762"/>
                                  <a:pt x="4701210" y="381508"/>
                                </a:cubicBezTo>
                                <a:cubicBezTo>
                                  <a:pt x="4701718" y="381381"/>
                                  <a:pt x="4702226" y="381127"/>
                                  <a:pt x="4702734" y="380873"/>
                                </a:cubicBezTo>
                                <a:cubicBezTo>
                                  <a:pt x="4703242" y="380619"/>
                                  <a:pt x="4703750" y="380365"/>
                                  <a:pt x="4704131" y="380111"/>
                                </a:cubicBezTo>
                                <a:cubicBezTo>
                                  <a:pt x="4704639" y="379857"/>
                                  <a:pt x="4705147" y="379603"/>
                                  <a:pt x="4705655" y="379349"/>
                                </a:cubicBezTo>
                                <a:cubicBezTo>
                                  <a:pt x="4706163" y="379094"/>
                                  <a:pt x="4706671" y="378714"/>
                                  <a:pt x="4707052" y="378333"/>
                                </a:cubicBezTo>
                                <a:cubicBezTo>
                                  <a:pt x="4707560" y="377952"/>
                                  <a:pt x="4708068" y="377570"/>
                                  <a:pt x="4708576" y="377190"/>
                                </a:cubicBezTo>
                                <a:cubicBezTo>
                                  <a:pt x="4709084" y="376809"/>
                                  <a:pt x="4709592" y="376428"/>
                                  <a:pt x="4709973" y="375919"/>
                                </a:cubicBezTo>
                                <a:cubicBezTo>
                                  <a:pt x="4710481" y="375539"/>
                                  <a:pt x="4710989" y="375031"/>
                                  <a:pt x="4711497" y="374523"/>
                                </a:cubicBezTo>
                                <a:cubicBezTo>
                                  <a:pt x="4712005" y="374015"/>
                                  <a:pt x="4712513" y="373507"/>
                                  <a:pt x="4712894" y="372999"/>
                                </a:cubicBezTo>
                                <a:cubicBezTo>
                                  <a:pt x="4713402" y="372491"/>
                                  <a:pt x="4713910" y="371856"/>
                                  <a:pt x="4714418" y="371348"/>
                                </a:cubicBezTo>
                                <a:cubicBezTo>
                                  <a:pt x="4714926" y="370713"/>
                                  <a:pt x="4715307" y="370205"/>
                                  <a:pt x="4715815" y="369569"/>
                                </a:cubicBezTo>
                                <a:cubicBezTo>
                                  <a:pt x="4716323" y="368935"/>
                                  <a:pt x="4716831" y="368300"/>
                                  <a:pt x="4717339" y="367665"/>
                                </a:cubicBezTo>
                                <a:cubicBezTo>
                                  <a:pt x="4717847" y="367030"/>
                                  <a:pt x="4718228" y="366394"/>
                                  <a:pt x="4718736" y="365633"/>
                                </a:cubicBezTo>
                                <a:cubicBezTo>
                                  <a:pt x="4719244" y="364870"/>
                                  <a:pt x="4719752" y="364236"/>
                                  <a:pt x="4720260" y="363474"/>
                                </a:cubicBezTo>
                                <a:cubicBezTo>
                                  <a:pt x="4720768" y="362712"/>
                                  <a:pt x="4721149" y="361950"/>
                                  <a:pt x="4721657" y="361188"/>
                                </a:cubicBezTo>
                                <a:cubicBezTo>
                                  <a:pt x="4722165" y="360426"/>
                                  <a:pt x="4722673" y="359537"/>
                                  <a:pt x="4723181" y="358775"/>
                                </a:cubicBezTo>
                                <a:cubicBezTo>
                                  <a:pt x="4723689" y="357886"/>
                                  <a:pt x="4724070" y="357124"/>
                                  <a:pt x="4724578" y="356235"/>
                                </a:cubicBezTo>
                                <a:cubicBezTo>
                                  <a:pt x="4725086" y="355345"/>
                                  <a:pt x="4725594" y="354457"/>
                                  <a:pt x="4726102" y="353568"/>
                                </a:cubicBezTo>
                                <a:cubicBezTo>
                                  <a:pt x="4726610" y="352679"/>
                                  <a:pt x="4726991" y="351790"/>
                                  <a:pt x="4727499" y="350901"/>
                                </a:cubicBezTo>
                                <a:cubicBezTo>
                                  <a:pt x="4728007" y="350012"/>
                                  <a:pt x="4728515" y="348995"/>
                                  <a:pt x="4729023" y="348107"/>
                                </a:cubicBezTo>
                                <a:cubicBezTo>
                                  <a:pt x="4729531" y="347218"/>
                                  <a:pt x="4729912" y="346202"/>
                                  <a:pt x="4730420" y="345313"/>
                                </a:cubicBezTo>
                                <a:cubicBezTo>
                                  <a:pt x="4730928" y="344296"/>
                                  <a:pt x="4731436" y="343408"/>
                                  <a:pt x="4731944" y="342392"/>
                                </a:cubicBezTo>
                                <a:cubicBezTo>
                                  <a:pt x="4732325" y="341376"/>
                                  <a:pt x="4732833" y="340360"/>
                                  <a:pt x="4733341" y="339470"/>
                                </a:cubicBezTo>
                                <a:cubicBezTo>
                                  <a:pt x="4733849" y="338455"/>
                                  <a:pt x="4734357" y="337566"/>
                                  <a:pt x="4734865" y="336550"/>
                                </a:cubicBezTo>
                                <a:cubicBezTo>
                                  <a:pt x="4735246" y="335534"/>
                                  <a:pt x="4735754" y="334644"/>
                                  <a:pt x="4736262" y="333629"/>
                                </a:cubicBezTo>
                                <a:cubicBezTo>
                                  <a:pt x="4736770" y="332613"/>
                                  <a:pt x="4737278" y="331724"/>
                                  <a:pt x="4737786" y="330708"/>
                                </a:cubicBezTo>
                                <a:cubicBezTo>
                                  <a:pt x="4738167" y="329819"/>
                                  <a:pt x="4738675" y="328930"/>
                                  <a:pt x="4739183" y="327914"/>
                                </a:cubicBezTo>
                                <a:cubicBezTo>
                                  <a:pt x="4739691" y="327025"/>
                                  <a:pt x="4740199" y="326136"/>
                                  <a:pt x="4740707" y="325374"/>
                                </a:cubicBezTo>
                                <a:cubicBezTo>
                                  <a:pt x="4741088" y="324485"/>
                                  <a:pt x="4741596" y="323723"/>
                                  <a:pt x="4742104" y="322834"/>
                                </a:cubicBezTo>
                                <a:cubicBezTo>
                                  <a:pt x="4742612" y="322071"/>
                                  <a:pt x="4743120" y="321310"/>
                                  <a:pt x="4743628" y="320548"/>
                                </a:cubicBezTo>
                                <a:cubicBezTo>
                                  <a:pt x="4744009" y="319913"/>
                                  <a:pt x="4744517" y="319278"/>
                                  <a:pt x="4745025" y="318643"/>
                                </a:cubicBezTo>
                                <a:cubicBezTo>
                                  <a:pt x="4745533" y="318008"/>
                                  <a:pt x="4746041" y="317500"/>
                                  <a:pt x="4746549" y="316992"/>
                                </a:cubicBezTo>
                                <a:cubicBezTo>
                                  <a:pt x="4746930" y="316484"/>
                                  <a:pt x="4747438" y="316103"/>
                                  <a:pt x="4747946" y="315721"/>
                                </a:cubicBezTo>
                                <a:cubicBezTo>
                                  <a:pt x="4748454" y="315341"/>
                                  <a:pt x="4748962" y="315087"/>
                                  <a:pt x="4749343" y="314833"/>
                                </a:cubicBezTo>
                                <a:cubicBezTo>
                                  <a:pt x="4749851" y="314579"/>
                                  <a:pt x="4750359" y="314325"/>
                                  <a:pt x="4750867" y="314198"/>
                                </a:cubicBezTo>
                                <a:cubicBezTo>
                                  <a:pt x="4751375" y="314070"/>
                                  <a:pt x="4751883" y="313944"/>
                                  <a:pt x="4752264" y="313944"/>
                                </a:cubicBezTo>
                                <a:cubicBezTo>
                                  <a:pt x="4752772" y="313944"/>
                                  <a:pt x="4753280" y="313944"/>
                                  <a:pt x="4753788" y="313944"/>
                                </a:cubicBezTo>
                                <a:cubicBezTo>
                                  <a:pt x="4754296" y="314070"/>
                                  <a:pt x="4754804" y="314070"/>
                                  <a:pt x="4755185" y="314325"/>
                                </a:cubicBezTo>
                                <a:cubicBezTo>
                                  <a:pt x="4755693" y="314452"/>
                                  <a:pt x="4756201" y="314579"/>
                                  <a:pt x="4756709" y="314833"/>
                                </a:cubicBezTo>
                                <a:cubicBezTo>
                                  <a:pt x="4757217" y="315087"/>
                                  <a:pt x="4757725" y="315341"/>
                                  <a:pt x="4758106" y="315721"/>
                                </a:cubicBezTo>
                                <a:cubicBezTo>
                                  <a:pt x="4758614" y="315976"/>
                                  <a:pt x="4759122" y="316357"/>
                                  <a:pt x="4759630" y="316738"/>
                                </a:cubicBezTo>
                                <a:cubicBezTo>
                                  <a:pt x="4760138" y="317119"/>
                                  <a:pt x="4760646" y="317500"/>
                                  <a:pt x="4761027" y="318008"/>
                                </a:cubicBezTo>
                                <a:cubicBezTo>
                                  <a:pt x="4761535" y="318389"/>
                                  <a:pt x="4762043" y="318896"/>
                                  <a:pt x="4762551" y="319405"/>
                                </a:cubicBezTo>
                                <a:cubicBezTo>
                                  <a:pt x="4763059" y="319913"/>
                                  <a:pt x="4763567" y="320420"/>
                                  <a:pt x="4763948" y="320929"/>
                                </a:cubicBezTo>
                                <a:cubicBezTo>
                                  <a:pt x="4764456" y="321437"/>
                                  <a:pt x="4764964" y="321944"/>
                                  <a:pt x="4765472" y="322453"/>
                                </a:cubicBezTo>
                                <a:cubicBezTo>
                                  <a:pt x="4765980" y="323088"/>
                                  <a:pt x="4766361" y="323595"/>
                                  <a:pt x="4766869" y="324231"/>
                                </a:cubicBezTo>
                                <a:cubicBezTo>
                                  <a:pt x="4767377" y="324739"/>
                                  <a:pt x="4767885" y="325374"/>
                                  <a:pt x="4768393" y="325882"/>
                                </a:cubicBezTo>
                                <a:cubicBezTo>
                                  <a:pt x="4768901" y="326517"/>
                                  <a:pt x="4769282" y="327152"/>
                                  <a:pt x="4769790" y="327660"/>
                                </a:cubicBezTo>
                                <a:cubicBezTo>
                                  <a:pt x="4770298" y="328294"/>
                                  <a:pt x="4770806" y="328930"/>
                                  <a:pt x="4771314" y="329438"/>
                                </a:cubicBezTo>
                                <a:cubicBezTo>
                                  <a:pt x="4771822" y="330073"/>
                                  <a:pt x="4772203" y="330708"/>
                                  <a:pt x="4772711" y="331216"/>
                                </a:cubicBezTo>
                                <a:cubicBezTo>
                                  <a:pt x="4773219" y="331851"/>
                                  <a:pt x="4773727" y="332486"/>
                                  <a:pt x="4774235" y="333120"/>
                                </a:cubicBezTo>
                                <a:cubicBezTo>
                                  <a:pt x="4774743" y="333629"/>
                                  <a:pt x="4775124" y="334264"/>
                                  <a:pt x="4775632" y="334771"/>
                                </a:cubicBezTo>
                                <a:cubicBezTo>
                                  <a:pt x="4776140" y="335407"/>
                                  <a:pt x="4776648" y="335915"/>
                                  <a:pt x="4777156" y="336423"/>
                                </a:cubicBezTo>
                                <a:cubicBezTo>
                                  <a:pt x="4777664" y="337058"/>
                                  <a:pt x="4778045" y="337566"/>
                                  <a:pt x="4778553" y="338074"/>
                                </a:cubicBezTo>
                                <a:cubicBezTo>
                                  <a:pt x="4779061" y="338582"/>
                                  <a:pt x="4779569" y="339090"/>
                                  <a:pt x="4780077" y="339598"/>
                                </a:cubicBezTo>
                                <a:cubicBezTo>
                                  <a:pt x="4780585" y="340106"/>
                                  <a:pt x="4780966" y="340487"/>
                                  <a:pt x="4781474" y="340994"/>
                                </a:cubicBezTo>
                                <a:cubicBezTo>
                                  <a:pt x="4781982" y="341376"/>
                                  <a:pt x="4782490" y="341884"/>
                                  <a:pt x="4782998" y="342265"/>
                                </a:cubicBezTo>
                                <a:cubicBezTo>
                                  <a:pt x="4783379" y="342645"/>
                                  <a:pt x="4783887" y="343027"/>
                                  <a:pt x="4784395" y="343408"/>
                                </a:cubicBezTo>
                                <a:cubicBezTo>
                                  <a:pt x="4784903" y="343789"/>
                                  <a:pt x="4785411" y="344169"/>
                                  <a:pt x="4785919" y="344551"/>
                                </a:cubicBezTo>
                                <a:cubicBezTo>
                                  <a:pt x="4786300" y="344805"/>
                                  <a:pt x="4786808" y="345186"/>
                                  <a:pt x="4787316" y="345440"/>
                                </a:cubicBezTo>
                                <a:cubicBezTo>
                                  <a:pt x="4787824" y="345694"/>
                                  <a:pt x="4788332" y="346075"/>
                                  <a:pt x="4788840" y="346329"/>
                                </a:cubicBezTo>
                                <a:cubicBezTo>
                                  <a:pt x="4789221" y="346583"/>
                                  <a:pt x="4789729" y="346837"/>
                                  <a:pt x="4790237" y="347091"/>
                                </a:cubicBezTo>
                                <a:cubicBezTo>
                                  <a:pt x="4790745" y="347344"/>
                                  <a:pt x="4791253" y="347599"/>
                                  <a:pt x="4791761" y="347853"/>
                                </a:cubicBezTo>
                                <a:cubicBezTo>
                                  <a:pt x="4792142" y="348107"/>
                                  <a:pt x="4792650" y="348488"/>
                                  <a:pt x="4793158" y="348742"/>
                                </a:cubicBezTo>
                                <a:cubicBezTo>
                                  <a:pt x="4793666" y="348995"/>
                                  <a:pt x="4794174" y="349250"/>
                                  <a:pt x="4794682" y="349631"/>
                                </a:cubicBezTo>
                                <a:cubicBezTo>
                                  <a:pt x="4795063" y="349885"/>
                                  <a:pt x="4795571" y="350139"/>
                                  <a:pt x="4796079" y="350519"/>
                                </a:cubicBezTo>
                                <a:cubicBezTo>
                                  <a:pt x="4796587" y="350774"/>
                                  <a:pt x="4797095" y="351155"/>
                                  <a:pt x="4797603" y="351409"/>
                                </a:cubicBezTo>
                                <a:cubicBezTo>
                                  <a:pt x="4797984" y="351790"/>
                                  <a:pt x="4798492" y="352044"/>
                                  <a:pt x="4799000" y="352425"/>
                                </a:cubicBezTo>
                                <a:cubicBezTo>
                                  <a:pt x="4799508" y="352679"/>
                                  <a:pt x="4800016" y="352933"/>
                                  <a:pt x="4800397" y="353187"/>
                                </a:cubicBezTo>
                                <a:cubicBezTo>
                                  <a:pt x="4800905" y="353568"/>
                                  <a:pt x="4801413" y="353821"/>
                                  <a:pt x="4801921" y="354076"/>
                                </a:cubicBezTo>
                                <a:cubicBezTo>
                                  <a:pt x="4802429" y="354330"/>
                                  <a:pt x="4802937" y="354584"/>
                                  <a:pt x="4803318" y="354838"/>
                                </a:cubicBezTo>
                                <a:cubicBezTo>
                                  <a:pt x="4803826" y="355092"/>
                                  <a:pt x="4804334" y="355345"/>
                                  <a:pt x="4804842" y="355600"/>
                                </a:cubicBezTo>
                                <a:cubicBezTo>
                                  <a:pt x="4805350" y="355727"/>
                                  <a:pt x="4805858" y="355981"/>
                                  <a:pt x="4806239" y="356235"/>
                                </a:cubicBezTo>
                                <a:cubicBezTo>
                                  <a:pt x="4806747" y="356489"/>
                                  <a:pt x="4807255" y="356616"/>
                                  <a:pt x="4807763" y="356869"/>
                                </a:cubicBezTo>
                                <a:cubicBezTo>
                                  <a:pt x="4808271" y="356996"/>
                                  <a:pt x="4808779" y="357251"/>
                                  <a:pt x="4809160" y="357378"/>
                                </a:cubicBezTo>
                                <a:cubicBezTo>
                                  <a:pt x="4809668" y="357505"/>
                                  <a:pt x="4810176" y="357759"/>
                                  <a:pt x="4810684" y="357886"/>
                                </a:cubicBezTo>
                                <a:cubicBezTo>
                                  <a:pt x="4811192" y="358013"/>
                                  <a:pt x="4811700" y="358140"/>
                                  <a:pt x="4812081" y="358394"/>
                                </a:cubicBezTo>
                                <a:cubicBezTo>
                                  <a:pt x="4812589" y="358520"/>
                                  <a:pt x="4813097" y="358520"/>
                                  <a:pt x="4813605" y="358648"/>
                                </a:cubicBezTo>
                                <a:cubicBezTo>
                                  <a:pt x="4814113" y="358775"/>
                                  <a:pt x="4814494" y="358902"/>
                                  <a:pt x="4815002" y="359029"/>
                                </a:cubicBezTo>
                                <a:cubicBezTo>
                                  <a:pt x="4815510" y="359156"/>
                                  <a:pt x="4816018" y="359156"/>
                                  <a:pt x="4816526" y="359283"/>
                                </a:cubicBezTo>
                                <a:cubicBezTo>
                                  <a:pt x="4817034" y="359410"/>
                                  <a:pt x="4817415" y="359537"/>
                                  <a:pt x="4817923" y="359664"/>
                                </a:cubicBezTo>
                                <a:cubicBezTo>
                                  <a:pt x="4818431" y="359791"/>
                                  <a:pt x="4818939" y="359791"/>
                                  <a:pt x="4819447" y="359918"/>
                                </a:cubicBezTo>
                                <a:cubicBezTo>
                                  <a:pt x="4819955" y="360044"/>
                                  <a:pt x="4820336" y="360171"/>
                                  <a:pt x="4820844" y="360299"/>
                                </a:cubicBezTo>
                                <a:cubicBezTo>
                                  <a:pt x="4821352" y="360426"/>
                                  <a:pt x="4821860" y="360553"/>
                                  <a:pt x="4822368" y="360680"/>
                                </a:cubicBezTo>
                                <a:cubicBezTo>
                                  <a:pt x="4822876" y="360807"/>
                                  <a:pt x="4823257" y="360934"/>
                                  <a:pt x="4823765" y="361061"/>
                                </a:cubicBezTo>
                                <a:cubicBezTo>
                                  <a:pt x="4824273" y="361188"/>
                                  <a:pt x="4824781" y="361442"/>
                                  <a:pt x="4825289" y="361569"/>
                                </a:cubicBezTo>
                                <a:cubicBezTo>
                                  <a:pt x="4825797" y="361695"/>
                                  <a:pt x="4826178" y="361695"/>
                                  <a:pt x="4826686" y="361823"/>
                                </a:cubicBezTo>
                                <a:cubicBezTo>
                                  <a:pt x="4827194" y="361950"/>
                                  <a:pt x="4827702" y="362077"/>
                                  <a:pt x="4828210" y="362204"/>
                                </a:cubicBezTo>
                                <a:cubicBezTo>
                                  <a:pt x="4828718" y="362331"/>
                                  <a:pt x="4829099" y="362331"/>
                                  <a:pt x="4829607" y="362458"/>
                                </a:cubicBezTo>
                                <a:cubicBezTo>
                                  <a:pt x="4830115" y="362585"/>
                                  <a:pt x="4830623" y="362585"/>
                                  <a:pt x="4831131" y="362585"/>
                                </a:cubicBezTo>
                                <a:cubicBezTo>
                                  <a:pt x="4831639" y="362712"/>
                                  <a:pt x="4832020" y="362712"/>
                                  <a:pt x="4832528" y="362712"/>
                                </a:cubicBezTo>
                                <a:cubicBezTo>
                                  <a:pt x="4833036" y="362712"/>
                                  <a:pt x="4833544" y="362712"/>
                                  <a:pt x="4834052" y="362585"/>
                                </a:cubicBezTo>
                                <a:cubicBezTo>
                                  <a:pt x="4834433" y="362585"/>
                                  <a:pt x="4834941" y="362458"/>
                                  <a:pt x="4835449" y="362458"/>
                                </a:cubicBezTo>
                                <a:cubicBezTo>
                                  <a:pt x="4835957" y="362331"/>
                                  <a:pt x="4836465" y="362204"/>
                                  <a:pt x="4836973" y="362077"/>
                                </a:cubicBezTo>
                                <a:cubicBezTo>
                                  <a:pt x="4837354" y="362077"/>
                                  <a:pt x="4837862" y="361950"/>
                                  <a:pt x="4838370" y="361823"/>
                                </a:cubicBezTo>
                                <a:cubicBezTo>
                                  <a:pt x="4838878" y="361695"/>
                                  <a:pt x="4839386" y="361569"/>
                                  <a:pt x="4839894" y="361442"/>
                                </a:cubicBezTo>
                                <a:cubicBezTo>
                                  <a:pt x="4840275" y="361315"/>
                                  <a:pt x="4840783" y="361188"/>
                                  <a:pt x="4841291" y="361061"/>
                                </a:cubicBezTo>
                                <a:cubicBezTo>
                                  <a:pt x="4841799" y="360934"/>
                                  <a:pt x="4842307" y="360680"/>
                                  <a:pt x="4842815" y="360553"/>
                                </a:cubicBezTo>
                                <a:cubicBezTo>
                                  <a:pt x="4843196" y="360426"/>
                                  <a:pt x="4843704" y="360299"/>
                                  <a:pt x="4844212" y="360171"/>
                                </a:cubicBezTo>
                                <a:cubicBezTo>
                                  <a:pt x="4844720" y="360044"/>
                                  <a:pt x="4845228" y="359918"/>
                                  <a:pt x="4845736" y="359791"/>
                                </a:cubicBezTo>
                                <a:cubicBezTo>
                                  <a:pt x="4846117" y="359537"/>
                                  <a:pt x="4846625" y="359410"/>
                                  <a:pt x="4847133" y="359156"/>
                                </a:cubicBezTo>
                                <a:cubicBezTo>
                                  <a:pt x="4847641" y="358902"/>
                                  <a:pt x="4848149" y="358648"/>
                                  <a:pt x="4848657" y="358394"/>
                                </a:cubicBezTo>
                                <a:cubicBezTo>
                                  <a:pt x="4849038" y="358013"/>
                                  <a:pt x="4849546" y="357632"/>
                                  <a:pt x="4850054" y="357251"/>
                                </a:cubicBezTo>
                                <a:cubicBezTo>
                                  <a:pt x="4850562" y="356743"/>
                                  <a:pt x="4851070" y="356235"/>
                                  <a:pt x="4851451" y="355600"/>
                                </a:cubicBezTo>
                                <a:cubicBezTo>
                                  <a:pt x="4851959" y="354965"/>
                                  <a:pt x="4852467" y="354330"/>
                                  <a:pt x="4852975" y="353441"/>
                                </a:cubicBezTo>
                                <a:cubicBezTo>
                                  <a:pt x="4853483" y="352552"/>
                                  <a:pt x="4853991" y="351536"/>
                                  <a:pt x="4854372" y="350393"/>
                                </a:cubicBezTo>
                                <a:cubicBezTo>
                                  <a:pt x="4854880" y="349250"/>
                                  <a:pt x="4855388" y="347980"/>
                                  <a:pt x="4855896" y="346456"/>
                                </a:cubicBezTo>
                                <a:cubicBezTo>
                                  <a:pt x="4856404" y="344932"/>
                                  <a:pt x="4856912" y="343281"/>
                                  <a:pt x="4857293" y="341503"/>
                                </a:cubicBezTo>
                                <a:cubicBezTo>
                                  <a:pt x="4857801" y="339725"/>
                                  <a:pt x="4858309" y="337566"/>
                                  <a:pt x="4858817" y="335534"/>
                                </a:cubicBezTo>
                                <a:cubicBezTo>
                                  <a:pt x="4859325" y="333502"/>
                                  <a:pt x="4859833" y="331343"/>
                                  <a:pt x="4860214" y="329311"/>
                                </a:cubicBezTo>
                                <a:cubicBezTo>
                                  <a:pt x="4860722" y="327279"/>
                                  <a:pt x="4861230" y="325119"/>
                                  <a:pt x="4861738" y="323215"/>
                                </a:cubicBezTo>
                                <a:cubicBezTo>
                                  <a:pt x="4862246" y="321437"/>
                                  <a:pt x="4862754" y="319659"/>
                                  <a:pt x="4863135" y="318135"/>
                                </a:cubicBezTo>
                                <a:cubicBezTo>
                                  <a:pt x="4863643" y="316738"/>
                                  <a:pt x="4864151" y="315468"/>
                                  <a:pt x="4864659" y="314579"/>
                                </a:cubicBezTo>
                                <a:cubicBezTo>
                                  <a:pt x="4865167" y="313690"/>
                                  <a:pt x="4865675" y="313055"/>
                                  <a:pt x="4866056" y="312801"/>
                                </a:cubicBezTo>
                                <a:cubicBezTo>
                                  <a:pt x="4866564" y="312546"/>
                                  <a:pt x="4867072" y="312546"/>
                                  <a:pt x="4867580" y="312801"/>
                                </a:cubicBezTo>
                                <a:cubicBezTo>
                                  <a:pt x="4868088" y="313055"/>
                                  <a:pt x="4868469" y="313690"/>
                                  <a:pt x="4868977" y="314452"/>
                                </a:cubicBezTo>
                                <a:cubicBezTo>
                                  <a:pt x="4869485" y="315341"/>
                                  <a:pt x="4869993" y="316357"/>
                                  <a:pt x="4870501" y="317627"/>
                                </a:cubicBezTo>
                                <a:cubicBezTo>
                                  <a:pt x="4871009" y="318769"/>
                                  <a:pt x="4871390" y="320167"/>
                                  <a:pt x="4871898" y="321691"/>
                                </a:cubicBezTo>
                                <a:cubicBezTo>
                                  <a:pt x="4872406" y="323088"/>
                                  <a:pt x="4872914" y="324739"/>
                                  <a:pt x="4873422" y="326390"/>
                                </a:cubicBezTo>
                                <a:cubicBezTo>
                                  <a:pt x="4873930" y="328168"/>
                                  <a:pt x="4874311" y="329945"/>
                                  <a:pt x="4874819" y="331596"/>
                                </a:cubicBezTo>
                                <a:cubicBezTo>
                                  <a:pt x="4875327" y="333375"/>
                                  <a:pt x="4875835" y="335153"/>
                                  <a:pt x="4876343" y="336804"/>
                                </a:cubicBezTo>
                                <a:cubicBezTo>
                                  <a:pt x="4876851" y="338455"/>
                                  <a:pt x="4877232" y="340233"/>
                                  <a:pt x="4877740" y="341757"/>
                                </a:cubicBezTo>
                                <a:cubicBezTo>
                                  <a:pt x="4878248" y="343281"/>
                                  <a:pt x="4878756" y="344932"/>
                                  <a:pt x="4879264" y="346329"/>
                                </a:cubicBezTo>
                                <a:cubicBezTo>
                                  <a:pt x="4879772" y="347726"/>
                                  <a:pt x="4880153" y="348995"/>
                                  <a:pt x="4880661" y="350139"/>
                                </a:cubicBezTo>
                                <a:cubicBezTo>
                                  <a:pt x="4881169" y="351282"/>
                                  <a:pt x="4881677" y="352425"/>
                                  <a:pt x="4882185" y="353314"/>
                                </a:cubicBezTo>
                                <a:cubicBezTo>
                                  <a:pt x="4882693" y="354203"/>
                                  <a:pt x="4883074" y="354965"/>
                                  <a:pt x="4883582" y="355473"/>
                                </a:cubicBezTo>
                                <a:cubicBezTo>
                                  <a:pt x="4884090" y="356108"/>
                                  <a:pt x="4884598" y="356489"/>
                                  <a:pt x="4885106" y="356743"/>
                                </a:cubicBezTo>
                                <a:cubicBezTo>
                                  <a:pt x="4885487" y="356996"/>
                                  <a:pt x="4885995" y="356996"/>
                                  <a:pt x="4886503" y="356869"/>
                                </a:cubicBezTo>
                                <a:cubicBezTo>
                                  <a:pt x="4887011" y="356743"/>
                                  <a:pt x="4887519" y="356489"/>
                                  <a:pt x="4888027" y="355981"/>
                                </a:cubicBezTo>
                                <a:cubicBezTo>
                                  <a:pt x="4888408" y="355473"/>
                                  <a:pt x="4888916" y="354711"/>
                                  <a:pt x="4889424" y="353949"/>
                                </a:cubicBezTo>
                                <a:cubicBezTo>
                                  <a:pt x="4889932" y="353060"/>
                                  <a:pt x="4890440" y="352170"/>
                                  <a:pt x="4890948" y="351028"/>
                                </a:cubicBezTo>
                                <a:cubicBezTo>
                                  <a:pt x="4891329" y="350012"/>
                                  <a:pt x="4891837" y="348742"/>
                                  <a:pt x="4892345" y="347471"/>
                                </a:cubicBezTo>
                                <a:cubicBezTo>
                                  <a:pt x="4892853" y="346329"/>
                                  <a:pt x="4893361" y="344932"/>
                                  <a:pt x="4893869" y="343662"/>
                                </a:cubicBezTo>
                                <a:cubicBezTo>
                                  <a:pt x="4894250" y="342265"/>
                                  <a:pt x="4894758" y="340994"/>
                                  <a:pt x="4895266" y="339725"/>
                                </a:cubicBezTo>
                                <a:cubicBezTo>
                                  <a:pt x="4895774" y="338455"/>
                                  <a:pt x="4896282" y="337185"/>
                                  <a:pt x="4896790" y="336169"/>
                                </a:cubicBezTo>
                                <a:cubicBezTo>
                                  <a:pt x="4897171" y="335026"/>
                                  <a:pt x="4897679" y="334137"/>
                                  <a:pt x="4898187" y="333375"/>
                                </a:cubicBezTo>
                                <a:cubicBezTo>
                                  <a:pt x="4898695" y="332613"/>
                                  <a:pt x="4899203" y="331978"/>
                                  <a:pt x="4899711" y="331596"/>
                                </a:cubicBezTo>
                                <a:cubicBezTo>
                                  <a:pt x="4900092" y="331216"/>
                                  <a:pt x="4900600" y="330962"/>
                                  <a:pt x="4901108" y="331089"/>
                                </a:cubicBezTo>
                                <a:cubicBezTo>
                                  <a:pt x="4901616" y="331089"/>
                                  <a:pt x="4902124" y="331343"/>
                                  <a:pt x="4902505" y="331724"/>
                                </a:cubicBezTo>
                                <a:cubicBezTo>
                                  <a:pt x="4903013" y="332232"/>
                                  <a:pt x="4903521" y="332867"/>
                                  <a:pt x="4904029" y="333629"/>
                                </a:cubicBezTo>
                                <a:cubicBezTo>
                                  <a:pt x="4904537" y="334391"/>
                                  <a:pt x="4905045" y="335280"/>
                                  <a:pt x="4905426" y="336169"/>
                                </a:cubicBezTo>
                                <a:cubicBezTo>
                                  <a:pt x="4905934" y="337185"/>
                                  <a:pt x="4906442" y="338328"/>
                                  <a:pt x="4906950" y="339344"/>
                                </a:cubicBezTo>
                                <a:cubicBezTo>
                                  <a:pt x="4907458" y="340487"/>
                                  <a:pt x="4907966" y="341630"/>
                                  <a:pt x="4908347" y="342645"/>
                                </a:cubicBezTo>
                                <a:cubicBezTo>
                                  <a:pt x="4908855" y="343789"/>
                                  <a:pt x="4909363" y="344932"/>
                                  <a:pt x="4909871" y="345948"/>
                                </a:cubicBezTo>
                                <a:cubicBezTo>
                                  <a:pt x="4910379" y="346964"/>
                                  <a:pt x="4910887" y="347980"/>
                                  <a:pt x="4911268" y="348869"/>
                                </a:cubicBezTo>
                                <a:cubicBezTo>
                                  <a:pt x="4911776" y="349885"/>
                                  <a:pt x="4912284" y="350774"/>
                                  <a:pt x="4912792" y="351663"/>
                                </a:cubicBezTo>
                                <a:cubicBezTo>
                                  <a:pt x="4913300" y="352552"/>
                                  <a:pt x="4913808" y="353314"/>
                                  <a:pt x="4914189" y="353949"/>
                                </a:cubicBezTo>
                                <a:cubicBezTo>
                                  <a:pt x="4914697" y="354711"/>
                                  <a:pt x="4915205" y="355473"/>
                                  <a:pt x="4915713" y="356108"/>
                                </a:cubicBezTo>
                                <a:cubicBezTo>
                                  <a:pt x="4916221" y="356616"/>
                                  <a:pt x="4916602" y="357251"/>
                                  <a:pt x="4917110" y="357632"/>
                                </a:cubicBezTo>
                                <a:cubicBezTo>
                                  <a:pt x="4917618" y="358140"/>
                                  <a:pt x="4918126" y="358520"/>
                                  <a:pt x="4918634" y="358775"/>
                                </a:cubicBezTo>
                                <a:cubicBezTo>
                                  <a:pt x="4919142" y="359029"/>
                                  <a:pt x="4919523" y="359283"/>
                                  <a:pt x="4920031" y="359410"/>
                                </a:cubicBezTo>
                                <a:cubicBezTo>
                                  <a:pt x="4920539" y="359410"/>
                                  <a:pt x="4921047" y="359410"/>
                                  <a:pt x="4921555" y="359283"/>
                                </a:cubicBezTo>
                                <a:cubicBezTo>
                                  <a:pt x="4922063" y="359156"/>
                                  <a:pt x="4922444" y="358902"/>
                                  <a:pt x="4922952" y="358648"/>
                                </a:cubicBezTo>
                                <a:cubicBezTo>
                                  <a:pt x="4923460" y="358394"/>
                                  <a:pt x="4923968" y="357886"/>
                                  <a:pt x="4924476" y="357505"/>
                                </a:cubicBezTo>
                                <a:cubicBezTo>
                                  <a:pt x="4924984" y="357124"/>
                                  <a:pt x="4925365" y="356616"/>
                                  <a:pt x="4925873" y="356108"/>
                                </a:cubicBezTo>
                                <a:cubicBezTo>
                                  <a:pt x="4926381" y="355600"/>
                                  <a:pt x="4926889" y="354965"/>
                                  <a:pt x="4927397" y="354457"/>
                                </a:cubicBezTo>
                                <a:cubicBezTo>
                                  <a:pt x="4927905" y="353949"/>
                                  <a:pt x="4928286" y="353314"/>
                                  <a:pt x="4928794" y="352933"/>
                                </a:cubicBezTo>
                                <a:cubicBezTo>
                                  <a:pt x="4929302" y="352552"/>
                                  <a:pt x="4929810" y="352170"/>
                                  <a:pt x="4930318" y="351917"/>
                                </a:cubicBezTo>
                                <a:cubicBezTo>
                                  <a:pt x="4930826" y="351663"/>
                                  <a:pt x="4931207" y="351409"/>
                                  <a:pt x="4931715" y="351409"/>
                                </a:cubicBezTo>
                                <a:cubicBezTo>
                                  <a:pt x="4932223" y="351409"/>
                                  <a:pt x="4932731" y="351536"/>
                                  <a:pt x="4933239" y="351790"/>
                                </a:cubicBezTo>
                                <a:cubicBezTo>
                                  <a:pt x="4933620" y="352044"/>
                                  <a:pt x="4934128" y="352552"/>
                                  <a:pt x="4934636" y="353187"/>
                                </a:cubicBezTo>
                                <a:cubicBezTo>
                                  <a:pt x="4935144" y="353694"/>
                                  <a:pt x="4935652" y="354457"/>
                                  <a:pt x="4936160" y="355345"/>
                                </a:cubicBezTo>
                                <a:cubicBezTo>
                                  <a:pt x="4936541" y="356108"/>
                                  <a:pt x="4937049" y="357124"/>
                                  <a:pt x="4937557" y="358267"/>
                                </a:cubicBezTo>
                                <a:cubicBezTo>
                                  <a:pt x="4938065" y="359283"/>
                                  <a:pt x="4938573" y="360426"/>
                                  <a:pt x="4939081" y="361569"/>
                                </a:cubicBezTo>
                                <a:cubicBezTo>
                                  <a:pt x="4939462" y="362839"/>
                                  <a:pt x="4939970" y="363982"/>
                                  <a:pt x="4940478" y="365252"/>
                                </a:cubicBezTo>
                                <a:cubicBezTo>
                                  <a:pt x="4940986" y="366394"/>
                                  <a:pt x="4941494" y="367538"/>
                                  <a:pt x="4942002" y="368681"/>
                                </a:cubicBezTo>
                                <a:cubicBezTo>
                                  <a:pt x="4942383" y="369824"/>
                                  <a:pt x="4942891" y="370840"/>
                                  <a:pt x="4943399" y="371856"/>
                                </a:cubicBezTo>
                                <a:cubicBezTo>
                                  <a:pt x="4943907" y="372871"/>
                                  <a:pt x="4944415" y="373888"/>
                                  <a:pt x="4944923" y="374650"/>
                                </a:cubicBezTo>
                                <a:cubicBezTo>
                                  <a:pt x="4945304" y="375539"/>
                                  <a:pt x="4945812" y="376301"/>
                                  <a:pt x="4946320" y="377063"/>
                                </a:cubicBezTo>
                                <a:cubicBezTo>
                                  <a:pt x="4946828" y="377825"/>
                                  <a:pt x="4947336" y="378460"/>
                                  <a:pt x="4947844" y="379221"/>
                                </a:cubicBezTo>
                                <a:cubicBezTo>
                                  <a:pt x="4948225" y="379857"/>
                                  <a:pt x="4948733" y="380492"/>
                                  <a:pt x="4949241" y="381127"/>
                                </a:cubicBezTo>
                                <a:cubicBezTo>
                                  <a:pt x="4949749" y="381635"/>
                                  <a:pt x="4950257" y="382269"/>
                                  <a:pt x="4950638" y="382778"/>
                                </a:cubicBezTo>
                                <a:cubicBezTo>
                                  <a:pt x="4951146" y="383413"/>
                                  <a:pt x="4951654" y="383920"/>
                                  <a:pt x="4952162" y="384556"/>
                                </a:cubicBezTo>
                                <a:cubicBezTo>
                                  <a:pt x="4952670" y="385064"/>
                                  <a:pt x="4953178" y="385699"/>
                                  <a:pt x="4953559" y="386334"/>
                                </a:cubicBezTo>
                                <a:cubicBezTo>
                                  <a:pt x="4954067" y="386969"/>
                                  <a:pt x="4954575" y="387604"/>
                                  <a:pt x="4955083" y="388239"/>
                                </a:cubicBezTo>
                                <a:cubicBezTo>
                                  <a:pt x="4955591" y="388874"/>
                                  <a:pt x="4956099" y="389509"/>
                                  <a:pt x="4956480" y="390270"/>
                                </a:cubicBezTo>
                                <a:cubicBezTo>
                                  <a:pt x="4956988" y="390906"/>
                                  <a:pt x="4957496" y="391668"/>
                                  <a:pt x="4958004" y="392430"/>
                                </a:cubicBezTo>
                                <a:cubicBezTo>
                                  <a:pt x="4958512" y="393192"/>
                                  <a:pt x="4959147" y="394335"/>
                                  <a:pt x="4959401" y="394716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5DCEA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7" name="Shape 29827"/>
                        <wps:cNvSpPr/>
                        <wps:spPr>
                          <a:xfrm>
                            <a:off x="146901" y="5105147"/>
                            <a:ext cx="4959401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9287">
                                <a:moveTo>
                                  <a:pt x="0" y="392811"/>
                                </a:moveTo>
                                <a:cubicBezTo>
                                  <a:pt x="483" y="392811"/>
                                  <a:pt x="978" y="392811"/>
                                  <a:pt x="1460" y="392811"/>
                                </a:cubicBezTo>
                                <a:cubicBezTo>
                                  <a:pt x="1943" y="392811"/>
                                  <a:pt x="2426" y="392811"/>
                                  <a:pt x="2921" y="392811"/>
                                </a:cubicBezTo>
                                <a:cubicBezTo>
                                  <a:pt x="3404" y="392811"/>
                                  <a:pt x="3886" y="392811"/>
                                  <a:pt x="4382" y="392811"/>
                                </a:cubicBezTo>
                                <a:cubicBezTo>
                                  <a:pt x="4864" y="392684"/>
                                  <a:pt x="5347" y="392684"/>
                                  <a:pt x="5842" y="392684"/>
                                </a:cubicBezTo>
                                <a:cubicBezTo>
                                  <a:pt x="6325" y="392684"/>
                                  <a:pt x="6807" y="392684"/>
                                  <a:pt x="7290" y="392557"/>
                                </a:cubicBezTo>
                                <a:cubicBezTo>
                                  <a:pt x="7785" y="392557"/>
                                  <a:pt x="8268" y="392557"/>
                                  <a:pt x="8750" y="392557"/>
                                </a:cubicBezTo>
                                <a:cubicBezTo>
                                  <a:pt x="9233" y="392430"/>
                                  <a:pt x="9728" y="392430"/>
                                  <a:pt x="10211" y="392430"/>
                                </a:cubicBezTo>
                                <a:cubicBezTo>
                                  <a:pt x="10693" y="392430"/>
                                  <a:pt x="11189" y="392302"/>
                                  <a:pt x="11671" y="392302"/>
                                </a:cubicBezTo>
                                <a:cubicBezTo>
                                  <a:pt x="12154" y="392302"/>
                                  <a:pt x="12637" y="392302"/>
                                  <a:pt x="13132" y="392302"/>
                                </a:cubicBezTo>
                                <a:cubicBezTo>
                                  <a:pt x="13614" y="392176"/>
                                  <a:pt x="14097" y="392176"/>
                                  <a:pt x="14592" y="392176"/>
                                </a:cubicBezTo>
                                <a:cubicBezTo>
                                  <a:pt x="15075" y="392176"/>
                                  <a:pt x="15557" y="392176"/>
                                  <a:pt x="16040" y="392176"/>
                                </a:cubicBezTo>
                                <a:cubicBezTo>
                                  <a:pt x="16535" y="392049"/>
                                  <a:pt x="17018" y="392049"/>
                                  <a:pt x="17501" y="392049"/>
                                </a:cubicBezTo>
                                <a:cubicBezTo>
                                  <a:pt x="17996" y="392049"/>
                                  <a:pt x="18479" y="392049"/>
                                  <a:pt x="18961" y="392049"/>
                                </a:cubicBezTo>
                                <a:cubicBezTo>
                                  <a:pt x="19444" y="392049"/>
                                  <a:pt x="19939" y="392049"/>
                                  <a:pt x="20422" y="392049"/>
                                </a:cubicBezTo>
                                <a:cubicBezTo>
                                  <a:pt x="20904" y="392049"/>
                                  <a:pt x="21399" y="391922"/>
                                  <a:pt x="21882" y="391922"/>
                                </a:cubicBezTo>
                                <a:cubicBezTo>
                                  <a:pt x="22365" y="391922"/>
                                  <a:pt x="22847" y="391795"/>
                                  <a:pt x="23343" y="391795"/>
                                </a:cubicBezTo>
                                <a:cubicBezTo>
                                  <a:pt x="23825" y="391795"/>
                                  <a:pt x="24308" y="391795"/>
                                  <a:pt x="24803" y="391668"/>
                                </a:cubicBezTo>
                                <a:cubicBezTo>
                                  <a:pt x="25286" y="391668"/>
                                  <a:pt x="25768" y="391540"/>
                                  <a:pt x="26251" y="391540"/>
                                </a:cubicBezTo>
                                <a:cubicBezTo>
                                  <a:pt x="26746" y="391540"/>
                                  <a:pt x="27229" y="391413"/>
                                  <a:pt x="27711" y="391413"/>
                                </a:cubicBezTo>
                                <a:cubicBezTo>
                                  <a:pt x="28207" y="391413"/>
                                  <a:pt x="28689" y="391287"/>
                                  <a:pt x="29172" y="391287"/>
                                </a:cubicBezTo>
                                <a:cubicBezTo>
                                  <a:pt x="29654" y="391287"/>
                                  <a:pt x="30150" y="391287"/>
                                  <a:pt x="30632" y="391160"/>
                                </a:cubicBezTo>
                                <a:cubicBezTo>
                                  <a:pt x="31115" y="391160"/>
                                  <a:pt x="31610" y="391160"/>
                                  <a:pt x="32093" y="391160"/>
                                </a:cubicBezTo>
                                <a:cubicBezTo>
                                  <a:pt x="32576" y="391160"/>
                                  <a:pt x="33058" y="391160"/>
                                  <a:pt x="33553" y="391160"/>
                                </a:cubicBezTo>
                                <a:cubicBezTo>
                                  <a:pt x="34036" y="391033"/>
                                  <a:pt x="34519" y="391033"/>
                                  <a:pt x="35014" y="391033"/>
                                </a:cubicBezTo>
                                <a:cubicBezTo>
                                  <a:pt x="35496" y="391033"/>
                                  <a:pt x="35979" y="391033"/>
                                  <a:pt x="36462" y="391033"/>
                                </a:cubicBezTo>
                                <a:cubicBezTo>
                                  <a:pt x="36957" y="390906"/>
                                  <a:pt x="37440" y="390906"/>
                                  <a:pt x="37922" y="390906"/>
                                </a:cubicBezTo>
                                <a:cubicBezTo>
                                  <a:pt x="38418" y="390906"/>
                                  <a:pt x="38900" y="390906"/>
                                  <a:pt x="39383" y="390778"/>
                                </a:cubicBezTo>
                                <a:cubicBezTo>
                                  <a:pt x="39865" y="390778"/>
                                  <a:pt x="40361" y="390778"/>
                                  <a:pt x="40843" y="390652"/>
                                </a:cubicBezTo>
                                <a:cubicBezTo>
                                  <a:pt x="41326" y="390652"/>
                                  <a:pt x="41808" y="390652"/>
                                  <a:pt x="42304" y="390652"/>
                                </a:cubicBezTo>
                                <a:cubicBezTo>
                                  <a:pt x="42786" y="390652"/>
                                  <a:pt x="43269" y="390525"/>
                                  <a:pt x="43764" y="390525"/>
                                </a:cubicBezTo>
                                <a:cubicBezTo>
                                  <a:pt x="44247" y="390525"/>
                                  <a:pt x="44729" y="390525"/>
                                  <a:pt x="45225" y="390525"/>
                                </a:cubicBezTo>
                                <a:cubicBezTo>
                                  <a:pt x="45707" y="390525"/>
                                  <a:pt x="46190" y="390525"/>
                                  <a:pt x="46673" y="390525"/>
                                </a:cubicBezTo>
                                <a:cubicBezTo>
                                  <a:pt x="47168" y="390525"/>
                                  <a:pt x="47650" y="390398"/>
                                  <a:pt x="48133" y="390398"/>
                                </a:cubicBezTo>
                                <a:cubicBezTo>
                                  <a:pt x="48628" y="390398"/>
                                  <a:pt x="49111" y="390398"/>
                                  <a:pt x="49593" y="390398"/>
                                </a:cubicBezTo>
                                <a:cubicBezTo>
                                  <a:pt x="50076" y="390271"/>
                                  <a:pt x="50571" y="390271"/>
                                  <a:pt x="51054" y="390271"/>
                                </a:cubicBezTo>
                                <a:cubicBezTo>
                                  <a:pt x="51537" y="390271"/>
                                  <a:pt x="52032" y="390144"/>
                                  <a:pt x="52515" y="390144"/>
                                </a:cubicBezTo>
                                <a:cubicBezTo>
                                  <a:pt x="52997" y="390144"/>
                                  <a:pt x="53480" y="390144"/>
                                  <a:pt x="53975" y="390017"/>
                                </a:cubicBezTo>
                                <a:cubicBezTo>
                                  <a:pt x="54458" y="390017"/>
                                  <a:pt x="54940" y="389889"/>
                                  <a:pt x="55435" y="389889"/>
                                </a:cubicBezTo>
                                <a:cubicBezTo>
                                  <a:pt x="55918" y="389889"/>
                                  <a:pt x="56401" y="389762"/>
                                  <a:pt x="56883" y="389762"/>
                                </a:cubicBezTo>
                                <a:cubicBezTo>
                                  <a:pt x="57379" y="389636"/>
                                  <a:pt x="57861" y="389636"/>
                                  <a:pt x="58344" y="389509"/>
                                </a:cubicBezTo>
                                <a:cubicBezTo>
                                  <a:pt x="58826" y="389509"/>
                                  <a:pt x="59322" y="389382"/>
                                  <a:pt x="59804" y="389382"/>
                                </a:cubicBezTo>
                                <a:cubicBezTo>
                                  <a:pt x="60287" y="389255"/>
                                  <a:pt x="60782" y="389255"/>
                                  <a:pt x="61265" y="389127"/>
                                </a:cubicBezTo>
                                <a:cubicBezTo>
                                  <a:pt x="61747" y="389127"/>
                                  <a:pt x="62230" y="389127"/>
                                  <a:pt x="62725" y="389001"/>
                                </a:cubicBezTo>
                                <a:cubicBezTo>
                                  <a:pt x="63208" y="389001"/>
                                  <a:pt x="63690" y="388874"/>
                                  <a:pt x="64186" y="388874"/>
                                </a:cubicBezTo>
                                <a:cubicBezTo>
                                  <a:pt x="64668" y="388874"/>
                                  <a:pt x="65151" y="388747"/>
                                  <a:pt x="65646" y="388747"/>
                                </a:cubicBezTo>
                                <a:cubicBezTo>
                                  <a:pt x="66129" y="388747"/>
                                  <a:pt x="66612" y="388620"/>
                                  <a:pt x="67094" y="388620"/>
                                </a:cubicBezTo>
                                <a:cubicBezTo>
                                  <a:pt x="67589" y="388620"/>
                                  <a:pt x="68072" y="388493"/>
                                  <a:pt x="68555" y="388493"/>
                                </a:cubicBezTo>
                                <a:cubicBezTo>
                                  <a:pt x="69050" y="388493"/>
                                  <a:pt x="69532" y="388493"/>
                                  <a:pt x="70015" y="388493"/>
                                </a:cubicBezTo>
                                <a:cubicBezTo>
                                  <a:pt x="70498" y="388365"/>
                                  <a:pt x="70993" y="388365"/>
                                  <a:pt x="71476" y="388365"/>
                                </a:cubicBezTo>
                                <a:cubicBezTo>
                                  <a:pt x="71958" y="388365"/>
                                  <a:pt x="72441" y="388365"/>
                                  <a:pt x="72936" y="388365"/>
                                </a:cubicBezTo>
                                <a:cubicBezTo>
                                  <a:pt x="73419" y="388238"/>
                                  <a:pt x="73901" y="388238"/>
                                  <a:pt x="74397" y="388238"/>
                                </a:cubicBezTo>
                                <a:cubicBezTo>
                                  <a:pt x="74879" y="388238"/>
                                  <a:pt x="75362" y="388238"/>
                                  <a:pt x="75844" y="388238"/>
                                </a:cubicBezTo>
                                <a:cubicBezTo>
                                  <a:pt x="76340" y="388238"/>
                                  <a:pt x="76822" y="388238"/>
                                  <a:pt x="77305" y="388238"/>
                                </a:cubicBezTo>
                                <a:cubicBezTo>
                                  <a:pt x="77800" y="388238"/>
                                  <a:pt x="78283" y="388238"/>
                                  <a:pt x="78765" y="388238"/>
                                </a:cubicBezTo>
                                <a:cubicBezTo>
                                  <a:pt x="79261" y="388238"/>
                                  <a:pt x="79743" y="388238"/>
                                  <a:pt x="80226" y="388238"/>
                                </a:cubicBezTo>
                                <a:cubicBezTo>
                                  <a:pt x="80709" y="388238"/>
                                  <a:pt x="81204" y="388112"/>
                                  <a:pt x="81686" y="388112"/>
                                </a:cubicBezTo>
                                <a:cubicBezTo>
                                  <a:pt x="82169" y="388112"/>
                                  <a:pt x="82652" y="388112"/>
                                  <a:pt x="83147" y="388112"/>
                                </a:cubicBezTo>
                                <a:cubicBezTo>
                                  <a:pt x="83629" y="388112"/>
                                  <a:pt x="84112" y="388112"/>
                                  <a:pt x="84607" y="388112"/>
                                </a:cubicBezTo>
                                <a:cubicBezTo>
                                  <a:pt x="85090" y="388112"/>
                                  <a:pt x="85573" y="387985"/>
                                  <a:pt x="86068" y="387985"/>
                                </a:cubicBezTo>
                                <a:cubicBezTo>
                                  <a:pt x="86551" y="387985"/>
                                  <a:pt x="87033" y="387985"/>
                                  <a:pt x="87516" y="387985"/>
                                </a:cubicBezTo>
                                <a:cubicBezTo>
                                  <a:pt x="88011" y="387858"/>
                                  <a:pt x="88494" y="387858"/>
                                  <a:pt x="88976" y="387858"/>
                                </a:cubicBezTo>
                                <a:cubicBezTo>
                                  <a:pt x="89459" y="387858"/>
                                  <a:pt x="89954" y="387731"/>
                                  <a:pt x="90437" y="387731"/>
                                </a:cubicBezTo>
                                <a:cubicBezTo>
                                  <a:pt x="90919" y="387731"/>
                                  <a:pt x="91415" y="387731"/>
                                  <a:pt x="91897" y="387731"/>
                                </a:cubicBezTo>
                                <a:cubicBezTo>
                                  <a:pt x="92380" y="387603"/>
                                  <a:pt x="92862" y="387603"/>
                                  <a:pt x="93358" y="387603"/>
                                </a:cubicBezTo>
                                <a:cubicBezTo>
                                  <a:pt x="93840" y="387603"/>
                                  <a:pt x="94323" y="387603"/>
                                  <a:pt x="94818" y="387477"/>
                                </a:cubicBezTo>
                                <a:cubicBezTo>
                                  <a:pt x="95301" y="387477"/>
                                  <a:pt x="95783" y="387477"/>
                                  <a:pt x="96279" y="387477"/>
                                </a:cubicBezTo>
                                <a:cubicBezTo>
                                  <a:pt x="96761" y="387350"/>
                                  <a:pt x="97244" y="387350"/>
                                  <a:pt x="97727" y="387350"/>
                                </a:cubicBezTo>
                                <a:cubicBezTo>
                                  <a:pt x="98222" y="387223"/>
                                  <a:pt x="98704" y="387223"/>
                                  <a:pt x="99187" y="387096"/>
                                </a:cubicBezTo>
                                <a:cubicBezTo>
                                  <a:pt x="99670" y="387096"/>
                                  <a:pt x="100165" y="387096"/>
                                  <a:pt x="100648" y="386969"/>
                                </a:cubicBezTo>
                                <a:cubicBezTo>
                                  <a:pt x="101130" y="386969"/>
                                  <a:pt x="101625" y="386842"/>
                                  <a:pt x="102108" y="386842"/>
                                </a:cubicBezTo>
                                <a:cubicBezTo>
                                  <a:pt x="102591" y="386714"/>
                                  <a:pt x="103073" y="386587"/>
                                  <a:pt x="103568" y="386587"/>
                                </a:cubicBezTo>
                                <a:cubicBezTo>
                                  <a:pt x="104051" y="386587"/>
                                  <a:pt x="104534" y="386461"/>
                                  <a:pt x="105029" y="386461"/>
                                </a:cubicBezTo>
                                <a:cubicBezTo>
                                  <a:pt x="105512" y="386334"/>
                                  <a:pt x="105994" y="386334"/>
                                  <a:pt x="106477" y="386334"/>
                                </a:cubicBezTo>
                                <a:cubicBezTo>
                                  <a:pt x="106972" y="386207"/>
                                  <a:pt x="107455" y="386207"/>
                                  <a:pt x="107937" y="386207"/>
                                </a:cubicBezTo>
                                <a:cubicBezTo>
                                  <a:pt x="108433" y="386080"/>
                                  <a:pt x="108915" y="386080"/>
                                  <a:pt x="109398" y="386080"/>
                                </a:cubicBezTo>
                                <a:cubicBezTo>
                                  <a:pt x="109880" y="386080"/>
                                  <a:pt x="110376" y="386080"/>
                                  <a:pt x="110858" y="386080"/>
                                </a:cubicBezTo>
                                <a:cubicBezTo>
                                  <a:pt x="111341" y="386080"/>
                                  <a:pt x="111836" y="386080"/>
                                  <a:pt x="112319" y="386080"/>
                                </a:cubicBezTo>
                                <a:cubicBezTo>
                                  <a:pt x="112801" y="386080"/>
                                  <a:pt x="113284" y="386080"/>
                                  <a:pt x="113779" y="386080"/>
                                </a:cubicBezTo>
                                <a:cubicBezTo>
                                  <a:pt x="114262" y="386080"/>
                                  <a:pt x="114745" y="386080"/>
                                  <a:pt x="115240" y="386080"/>
                                </a:cubicBezTo>
                                <a:cubicBezTo>
                                  <a:pt x="115722" y="386080"/>
                                  <a:pt x="116205" y="386080"/>
                                  <a:pt x="116688" y="386207"/>
                                </a:cubicBezTo>
                                <a:cubicBezTo>
                                  <a:pt x="117183" y="386207"/>
                                  <a:pt x="117665" y="386207"/>
                                  <a:pt x="118148" y="386207"/>
                                </a:cubicBezTo>
                                <a:cubicBezTo>
                                  <a:pt x="118643" y="386207"/>
                                  <a:pt x="119126" y="386207"/>
                                  <a:pt x="119609" y="386207"/>
                                </a:cubicBezTo>
                                <a:cubicBezTo>
                                  <a:pt x="120091" y="386207"/>
                                  <a:pt x="120587" y="386207"/>
                                  <a:pt x="121069" y="386207"/>
                                </a:cubicBezTo>
                                <a:cubicBezTo>
                                  <a:pt x="121552" y="386207"/>
                                  <a:pt x="122047" y="386207"/>
                                  <a:pt x="122530" y="386207"/>
                                </a:cubicBezTo>
                                <a:cubicBezTo>
                                  <a:pt x="123012" y="386207"/>
                                  <a:pt x="123495" y="386207"/>
                                  <a:pt x="123990" y="386207"/>
                                </a:cubicBezTo>
                                <a:cubicBezTo>
                                  <a:pt x="124473" y="386080"/>
                                  <a:pt x="124955" y="386080"/>
                                  <a:pt x="125451" y="386080"/>
                                </a:cubicBezTo>
                                <a:cubicBezTo>
                                  <a:pt x="125933" y="386080"/>
                                  <a:pt x="126416" y="386080"/>
                                  <a:pt x="126898" y="386080"/>
                                </a:cubicBezTo>
                                <a:cubicBezTo>
                                  <a:pt x="127394" y="385952"/>
                                  <a:pt x="127876" y="385952"/>
                                  <a:pt x="128359" y="385952"/>
                                </a:cubicBezTo>
                                <a:cubicBezTo>
                                  <a:pt x="128854" y="385826"/>
                                  <a:pt x="129337" y="385826"/>
                                  <a:pt x="129819" y="385826"/>
                                </a:cubicBezTo>
                                <a:cubicBezTo>
                                  <a:pt x="130302" y="385699"/>
                                  <a:pt x="130797" y="385699"/>
                                  <a:pt x="131280" y="385699"/>
                                </a:cubicBezTo>
                                <a:cubicBezTo>
                                  <a:pt x="131763" y="385572"/>
                                  <a:pt x="132258" y="385572"/>
                                  <a:pt x="132740" y="385445"/>
                                </a:cubicBezTo>
                                <a:cubicBezTo>
                                  <a:pt x="133223" y="385445"/>
                                  <a:pt x="133706" y="385318"/>
                                  <a:pt x="134201" y="385318"/>
                                </a:cubicBezTo>
                                <a:cubicBezTo>
                                  <a:pt x="134684" y="385190"/>
                                  <a:pt x="135166" y="385190"/>
                                  <a:pt x="135661" y="385190"/>
                                </a:cubicBezTo>
                                <a:cubicBezTo>
                                  <a:pt x="136144" y="385063"/>
                                  <a:pt x="136627" y="385063"/>
                                  <a:pt x="137109" y="384937"/>
                                </a:cubicBezTo>
                                <a:cubicBezTo>
                                  <a:pt x="137604" y="384937"/>
                                  <a:pt x="138087" y="384937"/>
                                  <a:pt x="138570" y="384810"/>
                                </a:cubicBezTo>
                                <a:cubicBezTo>
                                  <a:pt x="139065" y="384810"/>
                                  <a:pt x="139548" y="384810"/>
                                  <a:pt x="140030" y="384683"/>
                                </a:cubicBezTo>
                                <a:cubicBezTo>
                                  <a:pt x="140513" y="384683"/>
                                  <a:pt x="141008" y="384556"/>
                                  <a:pt x="141491" y="384556"/>
                                </a:cubicBezTo>
                                <a:cubicBezTo>
                                  <a:pt x="141973" y="384428"/>
                                  <a:pt x="142469" y="384428"/>
                                  <a:pt x="142951" y="384302"/>
                                </a:cubicBezTo>
                                <a:cubicBezTo>
                                  <a:pt x="143434" y="384302"/>
                                  <a:pt x="143916" y="384175"/>
                                  <a:pt x="144412" y="384175"/>
                                </a:cubicBezTo>
                                <a:cubicBezTo>
                                  <a:pt x="144894" y="384048"/>
                                  <a:pt x="145377" y="383921"/>
                                  <a:pt x="145872" y="383921"/>
                                </a:cubicBezTo>
                                <a:cubicBezTo>
                                  <a:pt x="146355" y="383794"/>
                                  <a:pt x="146837" y="383794"/>
                                  <a:pt x="147320" y="383667"/>
                                </a:cubicBezTo>
                                <a:cubicBezTo>
                                  <a:pt x="147815" y="383667"/>
                                  <a:pt x="148298" y="383539"/>
                                  <a:pt x="148781" y="383539"/>
                                </a:cubicBezTo>
                                <a:cubicBezTo>
                                  <a:pt x="149276" y="383539"/>
                                  <a:pt x="149758" y="383412"/>
                                  <a:pt x="150241" y="383412"/>
                                </a:cubicBezTo>
                                <a:cubicBezTo>
                                  <a:pt x="150724" y="383412"/>
                                  <a:pt x="151219" y="383412"/>
                                  <a:pt x="151702" y="383286"/>
                                </a:cubicBezTo>
                                <a:cubicBezTo>
                                  <a:pt x="152184" y="383286"/>
                                  <a:pt x="152679" y="383286"/>
                                  <a:pt x="153162" y="383286"/>
                                </a:cubicBezTo>
                                <a:cubicBezTo>
                                  <a:pt x="153645" y="383286"/>
                                  <a:pt x="154127" y="383159"/>
                                  <a:pt x="154623" y="383159"/>
                                </a:cubicBezTo>
                                <a:cubicBezTo>
                                  <a:pt x="155105" y="383159"/>
                                  <a:pt x="155588" y="383159"/>
                                  <a:pt x="156083" y="383159"/>
                                </a:cubicBezTo>
                                <a:cubicBezTo>
                                  <a:pt x="156566" y="383159"/>
                                  <a:pt x="157048" y="383159"/>
                                  <a:pt x="157531" y="383159"/>
                                </a:cubicBezTo>
                                <a:cubicBezTo>
                                  <a:pt x="158026" y="383159"/>
                                  <a:pt x="158509" y="383159"/>
                                  <a:pt x="158991" y="383159"/>
                                </a:cubicBezTo>
                                <a:cubicBezTo>
                                  <a:pt x="159487" y="383159"/>
                                  <a:pt x="159969" y="383159"/>
                                  <a:pt x="160452" y="383032"/>
                                </a:cubicBezTo>
                                <a:cubicBezTo>
                                  <a:pt x="160934" y="383032"/>
                                  <a:pt x="161430" y="383032"/>
                                  <a:pt x="161912" y="383032"/>
                                </a:cubicBezTo>
                                <a:cubicBezTo>
                                  <a:pt x="162395" y="383032"/>
                                  <a:pt x="162878" y="383032"/>
                                  <a:pt x="163373" y="383032"/>
                                </a:cubicBezTo>
                                <a:cubicBezTo>
                                  <a:pt x="163855" y="383159"/>
                                  <a:pt x="164338" y="383032"/>
                                  <a:pt x="164833" y="383032"/>
                                </a:cubicBezTo>
                                <a:cubicBezTo>
                                  <a:pt x="165316" y="383159"/>
                                  <a:pt x="165799" y="383159"/>
                                  <a:pt x="166294" y="383159"/>
                                </a:cubicBezTo>
                                <a:cubicBezTo>
                                  <a:pt x="166776" y="383159"/>
                                  <a:pt x="167259" y="383159"/>
                                  <a:pt x="167742" y="383159"/>
                                </a:cubicBezTo>
                                <a:cubicBezTo>
                                  <a:pt x="168237" y="383159"/>
                                  <a:pt x="168720" y="383159"/>
                                  <a:pt x="169202" y="383159"/>
                                </a:cubicBezTo>
                                <a:cubicBezTo>
                                  <a:pt x="169697" y="383159"/>
                                  <a:pt x="170180" y="383032"/>
                                  <a:pt x="170663" y="383032"/>
                                </a:cubicBezTo>
                                <a:cubicBezTo>
                                  <a:pt x="171145" y="383032"/>
                                  <a:pt x="171641" y="382905"/>
                                  <a:pt x="172123" y="382905"/>
                                </a:cubicBezTo>
                                <a:cubicBezTo>
                                  <a:pt x="172606" y="382905"/>
                                  <a:pt x="173101" y="382777"/>
                                  <a:pt x="173584" y="382777"/>
                                </a:cubicBezTo>
                                <a:cubicBezTo>
                                  <a:pt x="174066" y="382651"/>
                                  <a:pt x="174549" y="382651"/>
                                  <a:pt x="175044" y="382524"/>
                                </a:cubicBezTo>
                                <a:cubicBezTo>
                                  <a:pt x="175527" y="382524"/>
                                  <a:pt x="176009" y="382397"/>
                                  <a:pt x="176505" y="382397"/>
                                </a:cubicBezTo>
                                <a:cubicBezTo>
                                  <a:pt x="176987" y="382270"/>
                                  <a:pt x="177470" y="382270"/>
                                  <a:pt x="177952" y="382143"/>
                                </a:cubicBezTo>
                                <a:cubicBezTo>
                                  <a:pt x="178448" y="382143"/>
                                  <a:pt x="178930" y="382015"/>
                                  <a:pt x="179413" y="382015"/>
                                </a:cubicBezTo>
                                <a:cubicBezTo>
                                  <a:pt x="179896" y="382015"/>
                                  <a:pt x="180391" y="382015"/>
                                  <a:pt x="180873" y="381888"/>
                                </a:cubicBezTo>
                                <a:cubicBezTo>
                                  <a:pt x="181356" y="381888"/>
                                  <a:pt x="181851" y="381888"/>
                                  <a:pt x="182334" y="381762"/>
                                </a:cubicBezTo>
                                <a:cubicBezTo>
                                  <a:pt x="182817" y="381762"/>
                                  <a:pt x="183299" y="381762"/>
                                  <a:pt x="183794" y="381635"/>
                                </a:cubicBezTo>
                                <a:cubicBezTo>
                                  <a:pt x="184277" y="381635"/>
                                  <a:pt x="184760" y="381635"/>
                                  <a:pt x="185255" y="381508"/>
                                </a:cubicBezTo>
                                <a:cubicBezTo>
                                  <a:pt x="185738" y="381508"/>
                                  <a:pt x="186220" y="381381"/>
                                  <a:pt x="186715" y="381381"/>
                                </a:cubicBezTo>
                                <a:cubicBezTo>
                                  <a:pt x="187198" y="381253"/>
                                  <a:pt x="187681" y="381253"/>
                                  <a:pt x="188163" y="381253"/>
                                </a:cubicBezTo>
                                <a:cubicBezTo>
                                  <a:pt x="188659" y="381127"/>
                                  <a:pt x="189141" y="381127"/>
                                  <a:pt x="189624" y="381000"/>
                                </a:cubicBezTo>
                                <a:cubicBezTo>
                                  <a:pt x="190119" y="381000"/>
                                  <a:pt x="190602" y="380873"/>
                                  <a:pt x="191084" y="380873"/>
                                </a:cubicBezTo>
                                <a:cubicBezTo>
                                  <a:pt x="191567" y="380746"/>
                                  <a:pt x="192062" y="380746"/>
                                  <a:pt x="192545" y="380746"/>
                                </a:cubicBezTo>
                                <a:cubicBezTo>
                                  <a:pt x="193027" y="380746"/>
                                  <a:pt x="193510" y="380619"/>
                                  <a:pt x="194005" y="380619"/>
                                </a:cubicBezTo>
                                <a:cubicBezTo>
                                  <a:pt x="194488" y="380619"/>
                                  <a:pt x="194970" y="380619"/>
                                  <a:pt x="195466" y="380619"/>
                                </a:cubicBezTo>
                                <a:cubicBezTo>
                                  <a:pt x="195948" y="380619"/>
                                  <a:pt x="196431" y="380619"/>
                                  <a:pt x="196914" y="380619"/>
                                </a:cubicBezTo>
                                <a:cubicBezTo>
                                  <a:pt x="197409" y="380619"/>
                                  <a:pt x="197891" y="380619"/>
                                  <a:pt x="198374" y="380619"/>
                                </a:cubicBezTo>
                                <a:cubicBezTo>
                                  <a:pt x="198869" y="380619"/>
                                  <a:pt x="199352" y="380619"/>
                                  <a:pt x="199835" y="380492"/>
                                </a:cubicBezTo>
                                <a:cubicBezTo>
                                  <a:pt x="200330" y="380492"/>
                                  <a:pt x="200812" y="380492"/>
                                  <a:pt x="201295" y="380492"/>
                                </a:cubicBezTo>
                                <a:cubicBezTo>
                                  <a:pt x="201778" y="380492"/>
                                  <a:pt x="202273" y="380492"/>
                                  <a:pt x="202756" y="380364"/>
                                </a:cubicBezTo>
                                <a:cubicBezTo>
                                  <a:pt x="203238" y="380364"/>
                                  <a:pt x="203721" y="380364"/>
                                  <a:pt x="204216" y="380364"/>
                                </a:cubicBezTo>
                                <a:cubicBezTo>
                                  <a:pt x="204699" y="380364"/>
                                  <a:pt x="205181" y="380364"/>
                                  <a:pt x="205677" y="380364"/>
                                </a:cubicBezTo>
                                <a:cubicBezTo>
                                  <a:pt x="206159" y="380237"/>
                                  <a:pt x="206642" y="380237"/>
                                  <a:pt x="207137" y="380237"/>
                                </a:cubicBezTo>
                                <a:cubicBezTo>
                                  <a:pt x="207620" y="380237"/>
                                  <a:pt x="208102" y="380237"/>
                                  <a:pt x="208585" y="380237"/>
                                </a:cubicBezTo>
                                <a:cubicBezTo>
                                  <a:pt x="209080" y="380237"/>
                                  <a:pt x="209563" y="380237"/>
                                  <a:pt x="210045" y="380364"/>
                                </a:cubicBezTo>
                                <a:cubicBezTo>
                                  <a:pt x="210528" y="380364"/>
                                  <a:pt x="211023" y="380364"/>
                                  <a:pt x="211506" y="380364"/>
                                </a:cubicBezTo>
                                <a:cubicBezTo>
                                  <a:pt x="211988" y="380237"/>
                                  <a:pt x="212484" y="380237"/>
                                  <a:pt x="212966" y="380237"/>
                                </a:cubicBezTo>
                                <a:cubicBezTo>
                                  <a:pt x="213449" y="380237"/>
                                  <a:pt x="213932" y="380237"/>
                                  <a:pt x="214427" y="380237"/>
                                </a:cubicBezTo>
                                <a:cubicBezTo>
                                  <a:pt x="214909" y="380237"/>
                                  <a:pt x="215392" y="380111"/>
                                  <a:pt x="215887" y="380111"/>
                                </a:cubicBezTo>
                                <a:cubicBezTo>
                                  <a:pt x="216370" y="380111"/>
                                  <a:pt x="216853" y="380111"/>
                                  <a:pt x="217348" y="380111"/>
                                </a:cubicBezTo>
                                <a:cubicBezTo>
                                  <a:pt x="217830" y="380111"/>
                                  <a:pt x="218313" y="380111"/>
                                  <a:pt x="218796" y="379984"/>
                                </a:cubicBezTo>
                                <a:cubicBezTo>
                                  <a:pt x="219291" y="379984"/>
                                  <a:pt x="219774" y="379984"/>
                                  <a:pt x="220256" y="379984"/>
                                </a:cubicBezTo>
                                <a:cubicBezTo>
                                  <a:pt x="220739" y="379984"/>
                                  <a:pt x="221234" y="379857"/>
                                  <a:pt x="221717" y="379857"/>
                                </a:cubicBezTo>
                                <a:cubicBezTo>
                                  <a:pt x="222199" y="379857"/>
                                  <a:pt x="222695" y="379857"/>
                                  <a:pt x="223177" y="379730"/>
                                </a:cubicBezTo>
                                <a:cubicBezTo>
                                  <a:pt x="223660" y="379730"/>
                                  <a:pt x="224142" y="379730"/>
                                  <a:pt x="224638" y="379602"/>
                                </a:cubicBezTo>
                                <a:cubicBezTo>
                                  <a:pt x="225120" y="379602"/>
                                  <a:pt x="225603" y="379602"/>
                                  <a:pt x="226098" y="379476"/>
                                </a:cubicBezTo>
                                <a:cubicBezTo>
                                  <a:pt x="226581" y="379476"/>
                                  <a:pt x="227063" y="379476"/>
                                  <a:pt x="227546" y="379349"/>
                                </a:cubicBezTo>
                                <a:cubicBezTo>
                                  <a:pt x="228041" y="379349"/>
                                  <a:pt x="228524" y="379222"/>
                                  <a:pt x="229006" y="379222"/>
                                </a:cubicBezTo>
                                <a:cubicBezTo>
                                  <a:pt x="229502" y="379095"/>
                                  <a:pt x="229984" y="379095"/>
                                  <a:pt x="230467" y="378968"/>
                                </a:cubicBezTo>
                                <a:cubicBezTo>
                                  <a:pt x="230949" y="378968"/>
                                  <a:pt x="231445" y="378840"/>
                                  <a:pt x="231927" y="378713"/>
                                </a:cubicBezTo>
                                <a:cubicBezTo>
                                  <a:pt x="232410" y="378713"/>
                                  <a:pt x="232905" y="378713"/>
                                  <a:pt x="233388" y="378587"/>
                                </a:cubicBezTo>
                                <a:cubicBezTo>
                                  <a:pt x="233871" y="378587"/>
                                  <a:pt x="234353" y="378460"/>
                                  <a:pt x="234848" y="378460"/>
                                </a:cubicBezTo>
                                <a:cubicBezTo>
                                  <a:pt x="235331" y="378333"/>
                                  <a:pt x="235814" y="378333"/>
                                  <a:pt x="236309" y="378206"/>
                                </a:cubicBezTo>
                                <a:cubicBezTo>
                                  <a:pt x="236792" y="378206"/>
                                  <a:pt x="237274" y="378078"/>
                                  <a:pt x="237757" y="378078"/>
                                </a:cubicBezTo>
                                <a:cubicBezTo>
                                  <a:pt x="238252" y="377952"/>
                                  <a:pt x="238735" y="377952"/>
                                  <a:pt x="239217" y="377825"/>
                                </a:cubicBezTo>
                                <a:cubicBezTo>
                                  <a:pt x="239713" y="377698"/>
                                  <a:pt x="240195" y="377698"/>
                                  <a:pt x="240678" y="377571"/>
                                </a:cubicBezTo>
                                <a:cubicBezTo>
                                  <a:pt x="241160" y="377571"/>
                                  <a:pt x="241656" y="377444"/>
                                  <a:pt x="242138" y="377317"/>
                                </a:cubicBezTo>
                                <a:cubicBezTo>
                                  <a:pt x="242621" y="377317"/>
                                  <a:pt x="243116" y="377189"/>
                                  <a:pt x="243599" y="377189"/>
                                </a:cubicBezTo>
                                <a:cubicBezTo>
                                  <a:pt x="244081" y="377062"/>
                                  <a:pt x="244564" y="377062"/>
                                  <a:pt x="245059" y="377062"/>
                                </a:cubicBezTo>
                                <a:cubicBezTo>
                                  <a:pt x="245542" y="376936"/>
                                  <a:pt x="246024" y="376936"/>
                                  <a:pt x="246520" y="376936"/>
                                </a:cubicBezTo>
                                <a:cubicBezTo>
                                  <a:pt x="247002" y="376809"/>
                                  <a:pt x="247485" y="376809"/>
                                  <a:pt x="247968" y="376809"/>
                                </a:cubicBezTo>
                                <a:cubicBezTo>
                                  <a:pt x="248463" y="376809"/>
                                  <a:pt x="248945" y="376809"/>
                                  <a:pt x="249428" y="376809"/>
                                </a:cubicBezTo>
                                <a:cubicBezTo>
                                  <a:pt x="249923" y="376809"/>
                                  <a:pt x="250406" y="376936"/>
                                  <a:pt x="250889" y="376936"/>
                                </a:cubicBezTo>
                                <a:cubicBezTo>
                                  <a:pt x="251371" y="376936"/>
                                  <a:pt x="251866" y="376936"/>
                                  <a:pt x="252349" y="376936"/>
                                </a:cubicBezTo>
                                <a:cubicBezTo>
                                  <a:pt x="252832" y="376936"/>
                                  <a:pt x="253327" y="376936"/>
                                  <a:pt x="253810" y="376936"/>
                                </a:cubicBezTo>
                                <a:cubicBezTo>
                                  <a:pt x="254292" y="376936"/>
                                  <a:pt x="254775" y="376936"/>
                                  <a:pt x="255270" y="376936"/>
                                </a:cubicBezTo>
                                <a:cubicBezTo>
                                  <a:pt x="255753" y="376936"/>
                                  <a:pt x="256235" y="376936"/>
                                  <a:pt x="256731" y="376936"/>
                                </a:cubicBezTo>
                                <a:cubicBezTo>
                                  <a:pt x="257226" y="376936"/>
                                  <a:pt x="257734" y="376809"/>
                                  <a:pt x="258242" y="376809"/>
                                </a:cubicBezTo>
                                <a:cubicBezTo>
                                  <a:pt x="258623" y="376809"/>
                                  <a:pt x="259131" y="376809"/>
                                  <a:pt x="259639" y="376809"/>
                                </a:cubicBezTo>
                                <a:cubicBezTo>
                                  <a:pt x="260147" y="376809"/>
                                  <a:pt x="260655" y="376682"/>
                                  <a:pt x="261163" y="376682"/>
                                </a:cubicBezTo>
                                <a:cubicBezTo>
                                  <a:pt x="261544" y="376682"/>
                                  <a:pt x="262052" y="376682"/>
                                  <a:pt x="262560" y="376682"/>
                                </a:cubicBezTo>
                                <a:cubicBezTo>
                                  <a:pt x="263068" y="376682"/>
                                  <a:pt x="263576" y="376682"/>
                                  <a:pt x="263957" y="376682"/>
                                </a:cubicBezTo>
                                <a:cubicBezTo>
                                  <a:pt x="264465" y="376682"/>
                                  <a:pt x="264973" y="376555"/>
                                  <a:pt x="265481" y="376555"/>
                                </a:cubicBezTo>
                                <a:cubicBezTo>
                                  <a:pt x="265989" y="376555"/>
                                  <a:pt x="266497" y="376555"/>
                                  <a:pt x="266878" y="376555"/>
                                </a:cubicBezTo>
                                <a:cubicBezTo>
                                  <a:pt x="267386" y="376555"/>
                                  <a:pt x="267894" y="376427"/>
                                  <a:pt x="268402" y="376427"/>
                                </a:cubicBezTo>
                                <a:cubicBezTo>
                                  <a:pt x="268910" y="376427"/>
                                  <a:pt x="269418" y="376427"/>
                                  <a:pt x="269799" y="376427"/>
                                </a:cubicBezTo>
                                <a:cubicBezTo>
                                  <a:pt x="270307" y="376427"/>
                                  <a:pt x="270815" y="376427"/>
                                  <a:pt x="271323" y="376427"/>
                                </a:cubicBezTo>
                                <a:cubicBezTo>
                                  <a:pt x="271831" y="376301"/>
                                  <a:pt x="272339" y="376301"/>
                                  <a:pt x="272720" y="376301"/>
                                </a:cubicBezTo>
                                <a:cubicBezTo>
                                  <a:pt x="273228" y="376301"/>
                                  <a:pt x="273736" y="376301"/>
                                  <a:pt x="274244" y="376301"/>
                                </a:cubicBezTo>
                                <a:cubicBezTo>
                                  <a:pt x="274752" y="376301"/>
                                  <a:pt x="275260" y="376174"/>
                                  <a:pt x="275641" y="376174"/>
                                </a:cubicBezTo>
                                <a:cubicBezTo>
                                  <a:pt x="276149" y="376174"/>
                                  <a:pt x="276657" y="376174"/>
                                  <a:pt x="277165" y="376047"/>
                                </a:cubicBezTo>
                                <a:cubicBezTo>
                                  <a:pt x="277673" y="376047"/>
                                  <a:pt x="278181" y="376047"/>
                                  <a:pt x="278562" y="376047"/>
                                </a:cubicBezTo>
                                <a:cubicBezTo>
                                  <a:pt x="279070" y="376047"/>
                                  <a:pt x="279578" y="375920"/>
                                  <a:pt x="280086" y="375920"/>
                                </a:cubicBezTo>
                                <a:cubicBezTo>
                                  <a:pt x="280594" y="375920"/>
                                  <a:pt x="280975" y="375793"/>
                                  <a:pt x="281483" y="375793"/>
                                </a:cubicBezTo>
                                <a:cubicBezTo>
                                  <a:pt x="281991" y="375793"/>
                                  <a:pt x="282499" y="375793"/>
                                  <a:pt x="283007" y="375793"/>
                                </a:cubicBezTo>
                                <a:cubicBezTo>
                                  <a:pt x="283515" y="375793"/>
                                  <a:pt x="283896" y="375793"/>
                                  <a:pt x="284404" y="375793"/>
                                </a:cubicBezTo>
                                <a:cubicBezTo>
                                  <a:pt x="284912" y="375793"/>
                                  <a:pt x="285420" y="375665"/>
                                  <a:pt x="285928" y="375665"/>
                                </a:cubicBezTo>
                                <a:cubicBezTo>
                                  <a:pt x="286436" y="375665"/>
                                  <a:pt x="286817" y="375665"/>
                                  <a:pt x="287325" y="375665"/>
                                </a:cubicBezTo>
                                <a:cubicBezTo>
                                  <a:pt x="287833" y="375665"/>
                                  <a:pt x="288341" y="375665"/>
                                  <a:pt x="288849" y="375665"/>
                                </a:cubicBezTo>
                                <a:cubicBezTo>
                                  <a:pt x="289357" y="375665"/>
                                  <a:pt x="289738" y="375538"/>
                                  <a:pt x="290246" y="375538"/>
                                </a:cubicBezTo>
                                <a:cubicBezTo>
                                  <a:pt x="290754" y="375538"/>
                                  <a:pt x="291262" y="375538"/>
                                  <a:pt x="291770" y="375412"/>
                                </a:cubicBezTo>
                                <a:cubicBezTo>
                                  <a:pt x="292278" y="375412"/>
                                  <a:pt x="292659" y="375285"/>
                                  <a:pt x="293167" y="375285"/>
                                </a:cubicBezTo>
                                <a:cubicBezTo>
                                  <a:pt x="293675" y="375285"/>
                                  <a:pt x="294183" y="375158"/>
                                  <a:pt x="294691" y="375158"/>
                                </a:cubicBezTo>
                                <a:cubicBezTo>
                                  <a:pt x="295199" y="375031"/>
                                  <a:pt x="295580" y="375031"/>
                                  <a:pt x="296088" y="374903"/>
                                </a:cubicBezTo>
                                <a:cubicBezTo>
                                  <a:pt x="296596" y="374903"/>
                                  <a:pt x="297104" y="374777"/>
                                  <a:pt x="297612" y="374777"/>
                                </a:cubicBezTo>
                                <a:cubicBezTo>
                                  <a:pt x="297993" y="374650"/>
                                  <a:pt x="298501" y="374650"/>
                                  <a:pt x="299009" y="374523"/>
                                </a:cubicBezTo>
                                <a:cubicBezTo>
                                  <a:pt x="299517" y="374523"/>
                                  <a:pt x="300025" y="374396"/>
                                  <a:pt x="300533" y="374396"/>
                                </a:cubicBezTo>
                                <a:cubicBezTo>
                                  <a:pt x="300914" y="374269"/>
                                  <a:pt x="301422" y="374269"/>
                                  <a:pt x="301930" y="374269"/>
                                </a:cubicBezTo>
                                <a:cubicBezTo>
                                  <a:pt x="302438" y="374142"/>
                                  <a:pt x="302946" y="374142"/>
                                  <a:pt x="303454" y="374014"/>
                                </a:cubicBezTo>
                                <a:cubicBezTo>
                                  <a:pt x="303835" y="374014"/>
                                  <a:pt x="304343" y="373887"/>
                                  <a:pt x="304851" y="373887"/>
                                </a:cubicBezTo>
                                <a:cubicBezTo>
                                  <a:pt x="305359" y="373887"/>
                                  <a:pt x="305867" y="373887"/>
                                  <a:pt x="306375" y="373761"/>
                                </a:cubicBezTo>
                                <a:cubicBezTo>
                                  <a:pt x="306756" y="373761"/>
                                  <a:pt x="307264" y="373761"/>
                                  <a:pt x="307772" y="373634"/>
                                </a:cubicBezTo>
                                <a:cubicBezTo>
                                  <a:pt x="308280" y="373634"/>
                                  <a:pt x="308788" y="373634"/>
                                  <a:pt x="309296" y="373634"/>
                                </a:cubicBezTo>
                                <a:cubicBezTo>
                                  <a:pt x="309677" y="373507"/>
                                  <a:pt x="310185" y="373507"/>
                                  <a:pt x="310693" y="373507"/>
                                </a:cubicBezTo>
                                <a:cubicBezTo>
                                  <a:pt x="311201" y="373507"/>
                                  <a:pt x="311709" y="373507"/>
                                  <a:pt x="312217" y="373507"/>
                                </a:cubicBezTo>
                                <a:cubicBezTo>
                                  <a:pt x="312598" y="373507"/>
                                  <a:pt x="313106" y="373507"/>
                                  <a:pt x="313614" y="373380"/>
                                </a:cubicBezTo>
                                <a:cubicBezTo>
                                  <a:pt x="314122" y="373380"/>
                                  <a:pt x="314630" y="373380"/>
                                  <a:pt x="315011" y="373380"/>
                                </a:cubicBezTo>
                                <a:cubicBezTo>
                                  <a:pt x="315519" y="373380"/>
                                  <a:pt x="316027" y="373380"/>
                                  <a:pt x="316535" y="373380"/>
                                </a:cubicBezTo>
                                <a:cubicBezTo>
                                  <a:pt x="317043" y="373380"/>
                                  <a:pt x="317551" y="373380"/>
                                  <a:pt x="317932" y="373252"/>
                                </a:cubicBezTo>
                                <a:cubicBezTo>
                                  <a:pt x="318440" y="373252"/>
                                  <a:pt x="318948" y="373252"/>
                                  <a:pt x="319456" y="373252"/>
                                </a:cubicBezTo>
                                <a:cubicBezTo>
                                  <a:pt x="319964" y="373252"/>
                                  <a:pt x="320472" y="373126"/>
                                  <a:pt x="320853" y="373126"/>
                                </a:cubicBezTo>
                                <a:cubicBezTo>
                                  <a:pt x="321361" y="373126"/>
                                  <a:pt x="321869" y="372999"/>
                                  <a:pt x="322377" y="372999"/>
                                </a:cubicBezTo>
                                <a:cubicBezTo>
                                  <a:pt x="322885" y="372872"/>
                                  <a:pt x="323393" y="372872"/>
                                  <a:pt x="323774" y="372745"/>
                                </a:cubicBezTo>
                                <a:cubicBezTo>
                                  <a:pt x="324282" y="372745"/>
                                  <a:pt x="324790" y="372745"/>
                                  <a:pt x="325298" y="372618"/>
                                </a:cubicBezTo>
                                <a:cubicBezTo>
                                  <a:pt x="325806" y="372618"/>
                                  <a:pt x="326314" y="372490"/>
                                  <a:pt x="326695" y="372490"/>
                                </a:cubicBezTo>
                                <a:cubicBezTo>
                                  <a:pt x="327203" y="372490"/>
                                  <a:pt x="327711" y="372363"/>
                                  <a:pt x="328219" y="372363"/>
                                </a:cubicBezTo>
                                <a:cubicBezTo>
                                  <a:pt x="328727" y="372363"/>
                                  <a:pt x="329235" y="372363"/>
                                  <a:pt x="329616" y="372237"/>
                                </a:cubicBezTo>
                                <a:cubicBezTo>
                                  <a:pt x="330124" y="372237"/>
                                  <a:pt x="330632" y="372237"/>
                                  <a:pt x="331140" y="372237"/>
                                </a:cubicBezTo>
                                <a:cubicBezTo>
                                  <a:pt x="331648" y="372237"/>
                                  <a:pt x="332029" y="372237"/>
                                  <a:pt x="332537" y="372237"/>
                                </a:cubicBezTo>
                                <a:cubicBezTo>
                                  <a:pt x="333045" y="372110"/>
                                  <a:pt x="333553" y="372110"/>
                                  <a:pt x="334061" y="372110"/>
                                </a:cubicBezTo>
                                <a:cubicBezTo>
                                  <a:pt x="334569" y="372110"/>
                                  <a:pt x="334950" y="371983"/>
                                  <a:pt x="335458" y="371983"/>
                                </a:cubicBezTo>
                                <a:cubicBezTo>
                                  <a:pt x="335966" y="371856"/>
                                  <a:pt x="336474" y="371856"/>
                                  <a:pt x="336982" y="371728"/>
                                </a:cubicBezTo>
                                <a:cubicBezTo>
                                  <a:pt x="337490" y="371728"/>
                                  <a:pt x="337871" y="371728"/>
                                  <a:pt x="338379" y="371602"/>
                                </a:cubicBezTo>
                                <a:cubicBezTo>
                                  <a:pt x="338887" y="371602"/>
                                  <a:pt x="339395" y="371475"/>
                                  <a:pt x="339903" y="371475"/>
                                </a:cubicBezTo>
                                <a:cubicBezTo>
                                  <a:pt x="340411" y="371475"/>
                                  <a:pt x="340792" y="371348"/>
                                  <a:pt x="341300" y="371348"/>
                                </a:cubicBezTo>
                                <a:cubicBezTo>
                                  <a:pt x="341808" y="371348"/>
                                  <a:pt x="342316" y="371348"/>
                                  <a:pt x="342824" y="371348"/>
                                </a:cubicBezTo>
                                <a:cubicBezTo>
                                  <a:pt x="343332" y="371348"/>
                                  <a:pt x="343713" y="371221"/>
                                  <a:pt x="344221" y="371221"/>
                                </a:cubicBezTo>
                                <a:cubicBezTo>
                                  <a:pt x="344729" y="371221"/>
                                  <a:pt x="345237" y="371221"/>
                                  <a:pt x="345745" y="371221"/>
                                </a:cubicBezTo>
                                <a:cubicBezTo>
                                  <a:pt x="346253" y="371221"/>
                                  <a:pt x="346634" y="371348"/>
                                  <a:pt x="347142" y="371348"/>
                                </a:cubicBezTo>
                                <a:cubicBezTo>
                                  <a:pt x="347650" y="371348"/>
                                  <a:pt x="348158" y="371348"/>
                                  <a:pt x="348666" y="371221"/>
                                </a:cubicBezTo>
                                <a:cubicBezTo>
                                  <a:pt x="349047" y="371221"/>
                                  <a:pt x="349555" y="371221"/>
                                  <a:pt x="350063" y="371221"/>
                                </a:cubicBezTo>
                                <a:cubicBezTo>
                                  <a:pt x="350571" y="371221"/>
                                  <a:pt x="351079" y="371221"/>
                                  <a:pt x="351587" y="371094"/>
                                </a:cubicBezTo>
                                <a:cubicBezTo>
                                  <a:pt x="351968" y="371094"/>
                                  <a:pt x="352476" y="371094"/>
                                  <a:pt x="352984" y="371094"/>
                                </a:cubicBezTo>
                                <a:cubicBezTo>
                                  <a:pt x="353492" y="371094"/>
                                  <a:pt x="354000" y="371094"/>
                                  <a:pt x="354508" y="371094"/>
                                </a:cubicBezTo>
                                <a:cubicBezTo>
                                  <a:pt x="354889" y="370967"/>
                                  <a:pt x="355397" y="370967"/>
                                  <a:pt x="355905" y="371094"/>
                                </a:cubicBezTo>
                                <a:cubicBezTo>
                                  <a:pt x="356413" y="371094"/>
                                  <a:pt x="356921" y="371094"/>
                                  <a:pt x="357429" y="371094"/>
                                </a:cubicBezTo>
                                <a:cubicBezTo>
                                  <a:pt x="357810" y="371094"/>
                                  <a:pt x="358318" y="371094"/>
                                  <a:pt x="358826" y="371094"/>
                                </a:cubicBezTo>
                                <a:cubicBezTo>
                                  <a:pt x="359334" y="371094"/>
                                  <a:pt x="359842" y="371221"/>
                                  <a:pt x="360350" y="371221"/>
                                </a:cubicBezTo>
                                <a:cubicBezTo>
                                  <a:pt x="360731" y="371221"/>
                                  <a:pt x="361239" y="371221"/>
                                  <a:pt x="361747" y="371221"/>
                                </a:cubicBezTo>
                                <a:cubicBezTo>
                                  <a:pt x="362255" y="371221"/>
                                  <a:pt x="362763" y="371221"/>
                                  <a:pt x="363271" y="371221"/>
                                </a:cubicBezTo>
                                <a:cubicBezTo>
                                  <a:pt x="363652" y="371221"/>
                                  <a:pt x="364160" y="371221"/>
                                  <a:pt x="364668" y="371094"/>
                                </a:cubicBezTo>
                                <a:cubicBezTo>
                                  <a:pt x="365176" y="371094"/>
                                  <a:pt x="365684" y="371094"/>
                                  <a:pt x="366065" y="371094"/>
                                </a:cubicBezTo>
                                <a:cubicBezTo>
                                  <a:pt x="366573" y="371094"/>
                                  <a:pt x="367081" y="371094"/>
                                  <a:pt x="367589" y="371094"/>
                                </a:cubicBezTo>
                                <a:cubicBezTo>
                                  <a:pt x="368097" y="371094"/>
                                  <a:pt x="368605" y="370967"/>
                                  <a:pt x="368986" y="370967"/>
                                </a:cubicBezTo>
                                <a:cubicBezTo>
                                  <a:pt x="369494" y="370967"/>
                                  <a:pt x="370002" y="370967"/>
                                  <a:pt x="370510" y="370967"/>
                                </a:cubicBezTo>
                                <a:cubicBezTo>
                                  <a:pt x="371018" y="370839"/>
                                  <a:pt x="371526" y="370839"/>
                                  <a:pt x="371907" y="370839"/>
                                </a:cubicBezTo>
                                <a:cubicBezTo>
                                  <a:pt x="372415" y="370839"/>
                                  <a:pt x="372923" y="370712"/>
                                  <a:pt x="373431" y="370712"/>
                                </a:cubicBezTo>
                                <a:cubicBezTo>
                                  <a:pt x="373939" y="370712"/>
                                  <a:pt x="374447" y="370586"/>
                                  <a:pt x="374828" y="370586"/>
                                </a:cubicBezTo>
                                <a:cubicBezTo>
                                  <a:pt x="375336" y="370459"/>
                                  <a:pt x="375844" y="370459"/>
                                  <a:pt x="376352" y="370459"/>
                                </a:cubicBezTo>
                                <a:cubicBezTo>
                                  <a:pt x="376860" y="370459"/>
                                  <a:pt x="377368" y="370332"/>
                                  <a:pt x="377749" y="370332"/>
                                </a:cubicBezTo>
                                <a:cubicBezTo>
                                  <a:pt x="378257" y="370332"/>
                                  <a:pt x="378765" y="370205"/>
                                  <a:pt x="379273" y="370205"/>
                                </a:cubicBezTo>
                                <a:cubicBezTo>
                                  <a:pt x="379781" y="370205"/>
                                  <a:pt x="380162" y="370205"/>
                                  <a:pt x="380670" y="370205"/>
                                </a:cubicBezTo>
                                <a:cubicBezTo>
                                  <a:pt x="381178" y="370205"/>
                                  <a:pt x="381686" y="370077"/>
                                  <a:pt x="382194" y="370077"/>
                                </a:cubicBezTo>
                                <a:cubicBezTo>
                                  <a:pt x="382702" y="370077"/>
                                  <a:pt x="383083" y="370077"/>
                                  <a:pt x="383591" y="370077"/>
                                </a:cubicBezTo>
                                <a:cubicBezTo>
                                  <a:pt x="384099" y="369951"/>
                                  <a:pt x="384607" y="369951"/>
                                  <a:pt x="385115" y="369951"/>
                                </a:cubicBezTo>
                                <a:cubicBezTo>
                                  <a:pt x="385623" y="369824"/>
                                  <a:pt x="386004" y="369824"/>
                                  <a:pt x="386512" y="369697"/>
                                </a:cubicBezTo>
                                <a:cubicBezTo>
                                  <a:pt x="387020" y="369697"/>
                                  <a:pt x="387528" y="369570"/>
                                  <a:pt x="388036" y="369443"/>
                                </a:cubicBezTo>
                                <a:cubicBezTo>
                                  <a:pt x="388544" y="369443"/>
                                  <a:pt x="388925" y="369315"/>
                                  <a:pt x="389433" y="369315"/>
                                </a:cubicBezTo>
                                <a:cubicBezTo>
                                  <a:pt x="389941" y="369188"/>
                                  <a:pt x="390449" y="369188"/>
                                  <a:pt x="390957" y="369188"/>
                                </a:cubicBezTo>
                                <a:cubicBezTo>
                                  <a:pt x="391465" y="369062"/>
                                  <a:pt x="391846" y="369062"/>
                                  <a:pt x="392354" y="369062"/>
                                </a:cubicBezTo>
                                <a:cubicBezTo>
                                  <a:pt x="392862" y="369062"/>
                                  <a:pt x="393370" y="369062"/>
                                  <a:pt x="393878" y="369062"/>
                                </a:cubicBezTo>
                                <a:cubicBezTo>
                                  <a:pt x="394386" y="369062"/>
                                  <a:pt x="394767" y="369062"/>
                                  <a:pt x="395275" y="369062"/>
                                </a:cubicBezTo>
                                <a:cubicBezTo>
                                  <a:pt x="395783" y="369062"/>
                                  <a:pt x="396291" y="369062"/>
                                  <a:pt x="396799" y="369062"/>
                                </a:cubicBezTo>
                                <a:cubicBezTo>
                                  <a:pt x="397180" y="369062"/>
                                  <a:pt x="397688" y="369062"/>
                                  <a:pt x="398196" y="369062"/>
                                </a:cubicBezTo>
                                <a:cubicBezTo>
                                  <a:pt x="398704" y="369062"/>
                                  <a:pt x="399212" y="368935"/>
                                  <a:pt x="399720" y="368935"/>
                                </a:cubicBezTo>
                                <a:cubicBezTo>
                                  <a:pt x="400101" y="368808"/>
                                  <a:pt x="400609" y="368808"/>
                                  <a:pt x="401117" y="368681"/>
                                </a:cubicBezTo>
                                <a:cubicBezTo>
                                  <a:pt x="401625" y="368553"/>
                                  <a:pt x="402133" y="368427"/>
                                  <a:pt x="402641" y="368427"/>
                                </a:cubicBezTo>
                                <a:cubicBezTo>
                                  <a:pt x="403022" y="368300"/>
                                  <a:pt x="403530" y="368173"/>
                                  <a:pt x="404038" y="368046"/>
                                </a:cubicBezTo>
                                <a:cubicBezTo>
                                  <a:pt x="404546" y="367919"/>
                                  <a:pt x="405054" y="367792"/>
                                  <a:pt x="405562" y="367664"/>
                                </a:cubicBezTo>
                                <a:cubicBezTo>
                                  <a:pt x="405943" y="367537"/>
                                  <a:pt x="406451" y="367411"/>
                                  <a:pt x="406959" y="367411"/>
                                </a:cubicBezTo>
                                <a:cubicBezTo>
                                  <a:pt x="407467" y="367284"/>
                                  <a:pt x="407975" y="367157"/>
                                  <a:pt x="408483" y="367157"/>
                                </a:cubicBezTo>
                                <a:cubicBezTo>
                                  <a:pt x="408864" y="367030"/>
                                  <a:pt x="409372" y="367030"/>
                                  <a:pt x="409880" y="367030"/>
                                </a:cubicBezTo>
                                <a:cubicBezTo>
                                  <a:pt x="410388" y="366902"/>
                                  <a:pt x="410896" y="366902"/>
                                  <a:pt x="411404" y="366902"/>
                                </a:cubicBezTo>
                                <a:cubicBezTo>
                                  <a:pt x="411785" y="366902"/>
                                  <a:pt x="412293" y="366776"/>
                                  <a:pt x="412801" y="366776"/>
                                </a:cubicBezTo>
                                <a:cubicBezTo>
                                  <a:pt x="413309" y="366776"/>
                                  <a:pt x="413817" y="366776"/>
                                  <a:pt x="414198" y="366776"/>
                                </a:cubicBezTo>
                                <a:cubicBezTo>
                                  <a:pt x="414706" y="366649"/>
                                  <a:pt x="415214" y="366649"/>
                                  <a:pt x="415722" y="366649"/>
                                </a:cubicBezTo>
                                <a:cubicBezTo>
                                  <a:pt x="416230" y="366649"/>
                                  <a:pt x="416738" y="366649"/>
                                  <a:pt x="417119" y="366649"/>
                                </a:cubicBezTo>
                                <a:cubicBezTo>
                                  <a:pt x="417627" y="366649"/>
                                  <a:pt x="418135" y="366649"/>
                                  <a:pt x="418643" y="366649"/>
                                </a:cubicBezTo>
                                <a:cubicBezTo>
                                  <a:pt x="419151" y="366649"/>
                                  <a:pt x="419659" y="366649"/>
                                  <a:pt x="420040" y="366649"/>
                                </a:cubicBezTo>
                                <a:cubicBezTo>
                                  <a:pt x="420548" y="366522"/>
                                  <a:pt x="421056" y="366522"/>
                                  <a:pt x="421564" y="366522"/>
                                </a:cubicBezTo>
                                <a:cubicBezTo>
                                  <a:pt x="422072" y="366522"/>
                                  <a:pt x="422580" y="366522"/>
                                  <a:pt x="422961" y="366395"/>
                                </a:cubicBezTo>
                                <a:cubicBezTo>
                                  <a:pt x="423469" y="366395"/>
                                  <a:pt x="423977" y="366395"/>
                                  <a:pt x="424485" y="366268"/>
                                </a:cubicBezTo>
                                <a:cubicBezTo>
                                  <a:pt x="424993" y="366268"/>
                                  <a:pt x="425501" y="366140"/>
                                  <a:pt x="425882" y="366140"/>
                                </a:cubicBezTo>
                                <a:cubicBezTo>
                                  <a:pt x="426390" y="366013"/>
                                  <a:pt x="426898" y="366013"/>
                                  <a:pt x="427406" y="365887"/>
                                </a:cubicBezTo>
                                <a:cubicBezTo>
                                  <a:pt x="427914" y="365887"/>
                                  <a:pt x="428422" y="365887"/>
                                  <a:pt x="428803" y="365760"/>
                                </a:cubicBezTo>
                                <a:cubicBezTo>
                                  <a:pt x="429311" y="365760"/>
                                  <a:pt x="429819" y="365633"/>
                                  <a:pt x="430327" y="365633"/>
                                </a:cubicBezTo>
                                <a:cubicBezTo>
                                  <a:pt x="430835" y="365506"/>
                                  <a:pt x="431216" y="365506"/>
                                  <a:pt x="431724" y="365378"/>
                                </a:cubicBezTo>
                                <a:cubicBezTo>
                                  <a:pt x="432232" y="365378"/>
                                  <a:pt x="432740" y="365378"/>
                                  <a:pt x="433248" y="365252"/>
                                </a:cubicBezTo>
                                <a:cubicBezTo>
                                  <a:pt x="433756" y="365252"/>
                                  <a:pt x="434137" y="365125"/>
                                  <a:pt x="434645" y="365125"/>
                                </a:cubicBezTo>
                                <a:cubicBezTo>
                                  <a:pt x="435153" y="364998"/>
                                  <a:pt x="435661" y="364998"/>
                                  <a:pt x="436169" y="364871"/>
                                </a:cubicBezTo>
                                <a:cubicBezTo>
                                  <a:pt x="436677" y="364871"/>
                                  <a:pt x="437058" y="364744"/>
                                  <a:pt x="437566" y="364744"/>
                                </a:cubicBezTo>
                                <a:cubicBezTo>
                                  <a:pt x="438074" y="364617"/>
                                  <a:pt x="438582" y="364617"/>
                                  <a:pt x="439090" y="364617"/>
                                </a:cubicBezTo>
                                <a:cubicBezTo>
                                  <a:pt x="439598" y="364489"/>
                                  <a:pt x="439979" y="364489"/>
                                  <a:pt x="440487" y="364362"/>
                                </a:cubicBezTo>
                                <a:cubicBezTo>
                                  <a:pt x="440995" y="364362"/>
                                  <a:pt x="441503" y="364362"/>
                                  <a:pt x="442011" y="364236"/>
                                </a:cubicBezTo>
                                <a:cubicBezTo>
                                  <a:pt x="442519" y="364236"/>
                                  <a:pt x="442900" y="364236"/>
                                  <a:pt x="443408" y="364236"/>
                                </a:cubicBezTo>
                                <a:cubicBezTo>
                                  <a:pt x="443916" y="364236"/>
                                  <a:pt x="444424" y="364109"/>
                                  <a:pt x="444932" y="364109"/>
                                </a:cubicBezTo>
                                <a:cubicBezTo>
                                  <a:pt x="445440" y="364109"/>
                                  <a:pt x="445821" y="364109"/>
                                  <a:pt x="446329" y="364109"/>
                                </a:cubicBezTo>
                                <a:cubicBezTo>
                                  <a:pt x="446837" y="363982"/>
                                  <a:pt x="447345" y="363982"/>
                                  <a:pt x="447853" y="363982"/>
                                </a:cubicBezTo>
                                <a:cubicBezTo>
                                  <a:pt x="448234" y="363982"/>
                                  <a:pt x="448742" y="363982"/>
                                  <a:pt x="449250" y="363855"/>
                                </a:cubicBezTo>
                                <a:cubicBezTo>
                                  <a:pt x="449758" y="363855"/>
                                  <a:pt x="450266" y="363727"/>
                                  <a:pt x="450774" y="363727"/>
                                </a:cubicBezTo>
                                <a:cubicBezTo>
                                  <a:pt x="451155" y="363727"/>
                                  <a:pt x="451663" y="363601"/>
                                  <a:pt x="452171" y="363601"/>
                                </a:cubicBezTo>
                                <a:cubicBezTo>
                                  <a:pt x="452679" y="363474"/>
                                  <a:pt x="453187" y="363474"/>
                                  <a:pt x="453695" y="363474"/>
                                </a:cubicBezTo>
                                <a:cubicBezTo>
                                  <a:pt x="454076" y="363347"/>
                                  <a:pt x="454584" y="363347"/>
                                  <a:pt x="455092" y="363220"/>
                                </a:cubicBezTo>
                                <a:cubicBezTo>
                                  <a:pt x="455600" y="363220"/>
                                  <a:pt x="456108" y="363220"/>
                                  <a:pt x="456616" y="363093"/>
                                </a:cubicBezTo>
                                <a:cubicBezTo>
                                  <a:pt x="456997" y="363093"/>
                                  <a:pt x="457505" y="362965"/>
                                  <a:pt x="458013" y="362965"/>
                                </a:cubicBezTo>
                                <a:cubicBezTo>
                                  <a:pt x="458521" y="362838"/>
                                  <a:pt x="459029" y="362838"/>
                                  <a:pt x="459537" y="362712"/>
                                </a:cubicBezTo>
                                <a:cubicBezTo>
                                  <a:pt x="459918" y="362712"/>
                                  <a:pt x="460426" y="362585"/>
                                  <a:pt x="460934" y="362458"/>
                                </a:cubicBezTo>
                                <a:cubicBezTo>
                                  <a:pt x="461442" y="362458"/>
                                  <a:pt x="461950" y="362331"/>
                                  <a:pt x="462458" y="362203"/>
                                </a:cubicBezTo>
                                <a:cubicBezTo>
                                  <a:pt x="462839" y="362203"/>
                                  <a:pt x="463347" y="362077"/>
                                  <a:pt x="463855" y="361950"/>
                                </a:cubicBezTo>
                                <a:cubicBezTo>
                                  <a:pt x="464363" y="361823"/>
                                  <a:pt x="464871" y="361696"/>
                                  <a:pt x="465252" y="361569"/>
                                </a:cubicBezTo>
                                <a:cubicBezTo>
                                  <a:pt x="465760" y="361442"/>
                                  <a:pt x="466268" y="361314"/>
                                  <a:pt x="466776" y="361187"/>
                                </a:cubicBezTo>
                                <a:cubicBezTo>
                                  <a:pt x="467284" y="361061"/>
                                  <a:pt x="467792" y="360934"/>
                                  <a:pt x="468173" y="360807"/>
                                </a:cubicBezTo>
                                <a:cubicBezTo>
                                  <a:pt x="468681" y="360680"/>
                                  <a:pt x="469189" y="360552"/>
                                  <a:pt x="469697" y="360426"/>
                                </a:cubicBezTo>
                                <a:cubicBezTo>
                                  <a:pt x="470205" y="360299"/>
                                  <a:pt x="470713" y="360172"/>
                                  <a:pt x="471094" y="360045"/>
                                </a:cubicBezTo>
                                <a:cubicBezTo>
                                  <a:pt x="471602" y="359918"/>
                                  <a:pt x="472110" y="359790"/>
                                  <a:pt x="472618" y="359663"/>
                                </a:cubicBezTo>
                                <a:cubicBezTo>
                                  <a:pt x="473126" y="359537"/>
                                  <a:pt x="473634" y="359410"/>
                                  <a:pt x="474015" y="359283"/>
                                </a:cubicBezTo>
                                <a:cubicBezTo>
                                  <a:pt x="474523" y="359156"/>
                                  <a:pt x="475031" y="359028"/>
                                  <a:pt x="475539" y="358902"/>
                                </a:cubicBezTo>
                                <a:cubicBezTo>
                                  <a:pt x="476047" y="358775"/>
                                  <a:pt x="476555" y="358775"/>
                                  <a:pt x="476936" y="358648"/>
                                </a:cubicBezTo>
                                <a:cubicBezTo>
                                  <a:pt x="477444" y="358521"/>
                                  <a:pt x="477952" y="358521"/>
                                  <a:pt x="478460" y="358394"/>
                                </a:cubicBezTo>
                                <a:cubicBezTo>
                                  <a:pt x="478968" y="358267"/>
                                  <a:pt x="479476" y="358267"/>
                                  <a:pt x="479857" y="358139"/>
                                </a:cubicBezTo>
                                <a:cubicBezTo>
                                  <a:pt x="480365" y="358139"/>
                                  <a:pt x="480873" y="358012"/>
                                  <a:pt x="481381" y="358012"/>
                                </a:cubicBezTo>
                                <a:cubicBezTo>
                                  <a:pt x="481889" y="357886"/>
                                  <a:pt x="482270" y="357886"/>
                                  <a:pt x="482778" y="357759"/>
                                </a:cubicBezTo>
                                <a:cubicBezTo>
                                  <a:pt x="483286" y="357632"/>
                                  <a:pt x="483794" y="357632"/>
                                  <a:pt x="484302" y="357505"/>
                                </a:cubicBezTo>
                                <a:cubicBezTo>
                                  <a:pt x="484810" y="357505"/>
                                  <a:pt x="485191" y="357377"/>
                                  <a:pt x="485699" y="357251"/>
                                </a:cubicBezTo>
                                <a:cubicBezTo>
                                  <a:pt x="486207" y="357251"/>
                                  <a:pt x="486715" y="357124"/>
                                  <a:pt x="487223" y="356997"/>
                                </a:cubicBezTo>
                                <a:cubicBezTo>
                                  <a:pt x="487731" y="356870"/>
                                  <a:pt x="488112" y="356870"/>
                                  <a:pt x="488620" y="356743"/>
                                </a:cubicBezTo>
                                <a:cubicBezTo>
                                  <a:pt x="489128" y="356743"/>
                                  <a:pt x="489636" y="356615"/>
                                  <a:pt x="490144" y="356615"/>
                                </a:cubicBezTo>
                                <a:cubicBezTo>
                                  <a:pt x="490652" y="356488"/>
                                  <a:pt x="491033" y="356362"/>
                                  <a:pt x="491541" y="356362"/>
                                </a:cubicBezTo>
                                <a:cubicBezTo>
                                  <a:pt x="492049" y="356235"/>
                                  <a:pt x="492557" y="356235"/>
                                  <a:pt x="493065" y="356108"/>
                                </a:cubicBezTo>
                                <a:cubicBezTo>
                                  <a:pt x="493573" y="356108"/>
                                  <a:pt x="493954" y="355981"/>
                                  <a:pt x="494462" y="355981"/>
                                </a:cubicBezTo>
                                <a:cubicBezTo>
                                  <a:pt x="494970" y="355853"/>
                                  <a:pt x="495478" y="355727"/>
                                  <a:pt x="495986" y="355727"/>
                                </a:cubicBezTo>
                                <a:cubicBezTo>
                                  <a:pt x="496494" y="355600"/>
                                  <a:pt x="496875" y="355473"/>
                                  <a:pt x="497383" y="355346"/>
                                </a:cubicBezTo>
                                <a:cubicBezTo>
                                  <a:pt x="497891" y="355346"/>
                                  <a:pt x="498399" y="355219"/>
                                  <a:pt x="498907" y="355092"/>
                                </a:cubicBezTo>
                                <a:cubicBezTo>
                                  <a:pt x="499288" y="354964"/>
                                  <a:pt x="499796" y="354964"/>
                                  <a:pt x="500304" y="354837"/>
                                </a:cubicBezTo>
                                <a:cubicBezTo>
                                  <a:pt x="500812" y="354711"/>
                                  <a:pt x="501320" y="354584"/>
                                  <a:pt x="501828" y="354584"/>
                                </a:cubicBezTo>
                                <a:cubicBezTo>
                                  <a:pt x="502209" y="354457"/>
                                  <a:pt x="502717" y="354330"/>
                                  <a:pt x="503225" y="354330"/>
                                </a:cubicBezTo>
                                <a:cubicBezTo>
                                  <a:pt x="503733" y="354202"/>
                                  <a:pt x="504241" y="354202"/>
                                  <a:pt x="504749" y="354076"/>
                                </a:cubicBezTo>
                                <a:cubicBezTo>
                                  <a:pt x="505130" y="353949"/>
                                  <a:pt x="505638" y="353949"/>
                                  <a:pt x="506146" y="353822"/>
                                </a:cubicBezTo>
                                <a:cubicBezTo>
                                  <a:pt x="506654" y="353822"/>
                                  <a:pt x="507162" y="353695"/>
                                  <a:pt x="507670" y="353695"/>
                                </a:cubicBezTo>
                                <a:cubicBezTo>
                                  <a:pt x="508051" y="353568"/>
                                  <a:pt x="508559" y="353440"/>
                                  <a:pt x="509067" y="353440"/>
                                </a:cubicBezTo>
                                <a:cubicBezTo>
                                  <a:pt x="509575" y="353313"/>
                                  <a:pt x="510083" y="353187"/>
                                  <a:pt x="510591" y="353060"/>
                                </a:cubicBezTo>
                                <a:cubicBezTo>
                                  <a:pt x="510972" y="352933"/>
                                  <a:pt x="511480" y="352933"/>
                                  <a:pt x="511988" y="352806"/>
                                </a:cubicBezTo>
                                <a:cubicBezTo>
                                  <a:pt x="512496" y="352678"/>
                                  <a:pt x="513004" y="352552"/>
                                  <a:pt x="513512" y="352425"/>
                                </a:cubicBezTo>
                                <a:cubicBezTo>
                                  <a:pt x="513893" y="352298"/>
                                  <a:pt x="514401" y="352171"/>
                                  <a:pt x="514909" y="352171"/>
                                </a:cubicBezTo>
                                <a:cubicBezTo>
                                  <a:pt x="515417" y="352044"/>
                                  <a:pt x="515925" y="352044"/>
                                  <a:pt x="516306" y="351917"/>
                                </a:cubicBezTo>
                                <a:cubicBezTo>
                                  <a:pt x="516814" y="351917"/>
                                  <a:pt x="517322" y="351789"/>
                                  <a:pt x="517830" y="351789"/>
                                </a:cubicBezTo>
                                <a:cubicBezTo>
                                  <a:pt x="518338" y="351662"/>
                                  <a:pt x="518846" y="351662"/>
                                  <a:pt x="519227" y="351662"/>
                                </a:cubicBezTo>
                                <a:cubicBezTo>
                                  <a:pt x="519735" y="351536"/>
                                  <a:pt x="520243" y="351536"/>
                                  <a:pt x="520751" y="351536"/>
                                </a:cubicBezTo>
                                <a:cubicBezTo>
                                  <a:pt x="521259" y="351536"/>
                                  <a:pt x="521767" y="351409"/>
                                  <a:pt x="522148" y="351409"/>
                                </a:cubicBezTo>
                                <a:cubicBezTo>
                                  <a:pt x="522656" y="351409"/>
                                  <a:pt x="523164" y="351282"/>
                                  <a:pt x="523672" y="351282"/>
                                </a:cubicBezTo>
                                <a:cubicBezTo>
                                  <a:pt x="524180" y="351155"/>
                                  <a:pt x="524688" y="351155"/>
                                  <a:pt x="525069" y="351027"/>
                                </a:cubicBezTo>
                                <a:cubicBezTo>
                                  <a:pt x="525577" y="351027"/>
                                  <a:pt x="526085" y="350901"/>
                                  <a:pt x="526593" y="350774"/>
                                </a:cubicBezTo>
                                <a:cubicBezTo>
                                  <a:pt x="527101" y="350647"/>
                                  <a:pt x="527609" y="350647"/>
                                  <a:pt x="527990" y="350520"/>
                                </a:cubicBezTo>
                                <a:cubicBezTo>
                                  <a:pt x="528498" y="350393"/>
                                  <a:pt x="529006" y="350265"/>
                                  <a:pt x="529514" y="350138"/>
                                </a:cubicBezTo>
                                <a:cubicBezTo>
                                  <a:pt x="530022" y="350138"/>
                                  <a:pt x="530530" y="350012"/>
                                  <a:pt x="530911" y="349885"/>
                                </a:cubicBezTo>
                                <a:cubicBezTo>
                                  <a:pt x="531419" y="349758"/>
                                  <a:pt x="531927" y="349758"/>
                                  <a:pt x="532435" y="349631"/>
                                </a:cubicBezTo>
                                <a:cubicBezTo>
                                  <a:pt x="532943" y="349503"/>
                                  <a:pt x="533324" y="349503"/>
                                  <a:pt x="533832" y="349377"/>
                                </a:cubicBezTo>
                                <a:cubicBezTo>
                                  <a:pt x="534340" y="349377"/>
                                  <a:pt x="534848" y="349250"/>
                                  <a:pt x="535356" y="349123"/>
                                </a:cubicBezTo>
                                <a:cubicBezTo>
                                  <a:pt x="535864" y="349123"/>
                                  <a:pt x="536245" y="348996"/>
                                  <a:pt x="536753" y="348996"/>
                                </a:cubicBezTo>
                                <a:cubicBezTo>
                                  <a:pt x="537261" y="348869"/>
                                  <a:pt x="537769" y="348869"/>
                                  <a:pt x="538277" y="348742"/>
                                </a:cubicBezTo>
                                <a:cubicBezTo>
                                  <a:pt x="538785" y="348614"/>
                                  <a:pt x="539166" y="348614"/>
                                  <a:pt x="539674" y="348487"/>
                                </a:cubicBezTo>
                                <a:cubicBezTo>
                                  <a:pt x="540182" y="348361"/>
                                  <a:pt x="540690" y="348234"/>
                                  <a:pt x="541198" y="348107"/>
                                </a:cubicBezTo>
                                <a:cubicBezTo>
                                  <a:pt x="541706" y="347980"/>
                                  <a:pt x="542087" y="347852"/>
                                  <a:pt x="542595" y="347726"/>
                                </a:cubicBezTo>
                                <a:cubicBezTo>
                                  <a:pt x="543103" y="347599"/>
                                  <a:pt x="543611" y="347472"/>
                                  <a:pt x="544119" y="347345"/>
                                </a:cubicBezTo>
                                <a:cubicBezTo>
                                  <a:pt x="544627" y="347218"/>
                                  <a:pt x="545008" y="347090"/>
                                  <a:pt x="545516" y="346963"/>
                                </a:cubicBezTo>
                                <a:cubicBezTo>
                                  <a:pt x="546024" y="346837"/>
                                  <a:pt x="546532" y="346710"/>
                                  <a:pt x="547040" y="346583"/>
                                </a:cubicBezTo>
                                <a:cubicBezTo>
                                  <a:pt x="547548" y="346456"/>
                                  <a:pt x="547929" y="346328"/>
                                  <a:pt x="548437" y="346202"/>
                                </a:cubicBezTo>
                                <a:cubicBezTo>
                                  <a:pt x="548945" y="346202"/>
                                  <a:pt x="549453" y="346075"/>
                                  <a:pt x="549961" y="345948"/>
                                </a:cubicBezTo>
                                <a:cubicBezTo>
                                  <a:pt x="550342" y="345948"/>
                                  <a:pt x="550850" y="345821"/>
                                  <a:pt x="551358" y="345694"/>
                                </a:cubicBezTo>
                                <a:cubicBezTo>
                                  <a:pt x="551866" y="345567"/>
                                  <a:pt x="552374" y="345567"/>
                                  <a:pt x="552882" y="345439"/>
                                </a:cubicBezTo>
                                <a:cubicBezTo>
                                  <a:pt x="553263" y="345312"/>
                                  <a:pt x="553771" y="345186"/>
                                  <a:pt x="554279" y="345059"/>
                                </a:cubicBezTo>
                                <a:cubicBezTo>
                                  <a:pt x="554787" y="344932"/>
                                  <a:pt x="555295" y="344805"/>
                                  <a:pt x="555803" y="344551"/>
                                </a:cubicBezTo>
                                <a:cubicBezTo>
                                  <a:pt x="556184" y="344424"/>
                                  <a:pt x="556692" y="344297"/>
                                  <a:pt x="557200" y="344170"/>
                                </a:cubicBezTo>
                                <a:cubicBezTo>
                                  <a:pt x="557708" y="344043"/>
                                  <a:pt x="558216" y="343788"/>
                                  <a:pt x="558724" y="343662"/>
                                </a:cubicBezTo>
                                <a:cubicBezTo>
                                  <a:pt x="559105" y="343535"/>
                                  <a:pt x="559613" y="343281"/>
                                  <a:pt x="560121" y="343153"/>
                                </a:cubicBezTo>
                                <a:cubicBezTo>
                                  <a:pt x="560629" y="343027"/>
                                  <a:pt x="561137" y="342900"/>
                                  <a:pt x="561645" y="342773"/>
                                </a:cubicBezTo>
                                <a:cubicBezTo>
                                  <a:pt x="562026" y="342646"/>
                                  <a:pt x="562534" y="342519"/>
                                  <a:pt x="563042" y="342392"/>
                                </a:cubicBezTo>
                                <a:cubicBezTo>
                                  <a:pt x="563550" y="342264"/>
                                  <a:pt x="564058" y="342264"/>
                                  <a:pt x="564566" y="342137"/>
                                </a:cubicBezTo>
                                <a:cubicBezTo>
                                  <a:pt x="564947" y="342011"/>
                                  <a:pt x="565455" y="341884"/>
                                  <a:pt x="565963" y="341757"/>
                                </a:cubicBezTo>
                                <a:cubicBezTo>
                                  <a:pt x="566471" y="341630"/>
                                  <a:pt x="566979" y="341502"/>
                                  <a:pt x="567360" y="341249"/>
                                </a:cubicBezTo>
                                <a:cubicBezTo>
                                  <a:pt x="567868" y="341122"/>
                                  <a:pt x="568376" y="340995"/>
                                  <a:pt x="568884" y="340868"/>
                                </a:cubicBezTo>
                                <a:cubicBezTo>
                                  <a:pt x="569392" y="340740"/>
                                  <a:pt x="569900" y="340487"/>
                                  <a:pt x="570281" y="340360"/>
                                </a:cubicBezTo>
                                <a:cubicBezTo>
                                  <a:pt x="570789" y="340233"/>
                                  <a:pt x="571297" y="339978"/>
                                  <a:pt x="571805" y="339852"/>
                                </a:cubicBezTo>
                                <a:cubicBezTo>
                                  <a:pt x="572313" y="339725"/>
                                  <a:pt x="572821" y="339471"/>
                                  <a:pt x="573202" y="339344"/>
                                </a:cubicBezTo>
                                <a:cubicBezTo>
                                  <a:pt x="573710" y="339089"/>
                                  <a:pt x="574218" y="338962"/>
                                  <a:pt x="574726" y="338836"/>
                                </a:cubicBezTo>
                                <a:cubicBezTo>
                                  <a:pt x="575234" y="338582"/>
                                  <a:pt x="575742" y="338455"/>
                                  <a:pt x="576123" y="338327"/>
                                </a:cubicBezTo>
                                <a:cubicBezTo>
                                  <a:pt x="576631" y="338074"/>
                                  <a:pt x="577139" y="337947"/>
                                  <a:pt x="577647" y="337820"/>
                                </a:cubicBezTo>
                                <a:cubicBezTo>
                                  <a:pt x="578155" y="337565"/>
                                  <a:pt x="578663" y="337438"/>
                                  <a:pt x="579044" y="337312"/>
                                </a:cubicBezTo>
                                <a:cubicBezTo>
                                  <a:pt x="579552" y="337185"/>
                                  <a:pt x="580060" y="337058"/>
                                  <a:pt x="580568" y="336931"/>
                                </a:cubicBezTo>
                                <a:cubicBezTo>
                                  <a:pt x="581076" y="336677"/>
                                  <a:pt x="581457" y="336550"/>
                                  <a:pt x="581965" y="336423"/>
                                </a:cubicBezTo>
                                <a:cubicBezTo>
                                  <a:pt x="582473" y="336169"/>
                                  <a:pt x="582981" y="336042"/>
                                  <a:pt x="583489" y="335914"/>
                                </a:cubicBezTo>
                                <a:cubicBezTo>
                                  <a:pt x="583997" y="335787"/>
                                  <a:pt x="584378" y="335534"/>
                                  <a:pt x="584886" y="335407"/>
                                </a:cubicBezTo>
                                <a:cubicBezTo>
                                  <a:pt x="585394" y="335152"/>
                                  <a:pt x="585902" y="335026"/>
                                  <a:pt x="586410" y="334899"/>
                                </a:cubicBezTo>
                                <a:cubicBezTo>
                                  <a:pt x="586918" y="334645"/>
                                  <a:pt x="587299" y="334518"/>
                                  <a:pt x="587807" y="334263"/>
                                </a:cubicBezTo>
                                <a:cubicBezTo>
                                  <a:pt x="588315" y="334137"/>
                                  <a:pt x="588823" y="334010"/>
                                  <a:pt x="589331" y="333756"/>
                                </a:cubicBezTo>
                                <a:cubicBezTo>
                                  <a:pt x="589839" y="333628"/>
                                  <a:pt x="590220" y="333502"/>
                                  <a:pt x="590728" y="333248"/>
                                </a:cubicBezTo>
                                <a:cubicBezTo>
                                  <a:pt x="591236" y="333121"/>
                                  <a:pt x="591744" y="332867"/>
                                  <a:pt x="592252" y="332739"/>
                                </a:cubicBezTo>
                                <a:cubicBezTo>
                                  <a:pt x="592760" y="332486"/>
                                  <a:pt x="593141" y="332359"/>
                                  <a:pt x="593649" y="332105"/>
                                </a:cubicBezTo>
                                <a:cubicBezTo>
                                  <a:pt x="594157" y="331977"/>
                                  <a:pt x="594665" y="331724"/>
                                  <a:pt x="595173" y="331470"/>
                                </a:cubicBezTo>
                                <a:cubicBezTo>
                                  <a:pt x="595681" y="331343"/>
                                  <a:pt x="596062" y="331088"/>
                                  <a:pt x="596570" y="330835"/>
                                </a:cubicBezTo>
                                <a:cubicBezTo>
                                  <a:pt x="597078" y="330581"/>
                                  <a:pt x="597586" y="330453"/>
                                  <a:pt x="598094" y="330200"/>
                                </a:cubicBezTo>
                                <a:cubicBezTo>
                                  <a:pt x="598602" y="329946"/>
                                  <a:pt x="598983" y="329692"/>
                                  <a:pt x="599491" y="329437"/>
                                </a:cubicBezTo>
                                <a:cubicBezTo>
                                  <a:pt x="599999" y="329184"/>
                                  <a:pt x="600507" y="328930"/>
                                  <a:pt x="601015" y="328549"/>
                                </a:cubicBezTo>
                                <a:cubicBezTo>
                                  <a:pt x="601396" y="328295"/>
                                  <a:pt x="601904" y="328040"/>
                                  <a:pt x="602412" y="327660"/>
                                </a:cubicBezTo>
                                <a:cubicBezTo>
                                  <a:pt x="602920" y="327406"/>
                                  <a:pt x="603428" y="327152"/>
                                  <a:pt x="603936" y="326898"/>
                                </a:cubicBezTo>
                                <a:cubicBezTo>
                                  <a:pt x="604317" y="326517"/>
                                  <a:pt x="604825" y="326262"/>
                                  <a:pt x="605333" y="326009"/>
                                </a:cubicBezTo>
                                <a:cubicBezTo>
                                  <a:pt x="605841" y="325755"/>
                                  <a:pt x="606349" y="325374"/>
                                  <a:pt x="606857" y="325120"/>
                                </a:cubicBezTo>
                                <a:cubicBezTo>
                                  <a:pt x="607238" y="324865"/>
                                  <a:pt x="607746" y="324612"/>
                                  <a:pt x="608254" y="324485"/>
                                </a:cubicBezTo>
                                <a:cubicBezTo>
                                  <a:pt x="608762" y="324231"/>
                                  <a:pt x="609270" y="323977"/>
                                  <a:pt x="609778" y="323723"/>
                                </a:cubicBezTo>
                                <a:cubicBezTo>
                                  <a:pt x="610159" y="323469"/>
                                  <a:pt x="610667" y="323214"/>
                                  <a:pt x="611175" y="323087"/>
                                </a:cubicBezTo>
                                <a:cubicBezTo>
                                  <a:pt x="611683" y="322834"/>
                                  <a:pt x="612191" y="322580"/>
                                  <a:pt x="612699" y="322326"/>
                                </a:cubicBezTo>
                                <a:cubicBezTo>
                                  <a:pt x="613080" y="322072"/>
                                  <a:pt x="613588" y="321945"/>
                                  <a:pt x="614096" y="321690"/>
                                </a:cubicBezTo>
                                <a:cubicBezTo>
                                  <a:pt x="614604" y="321437"/>
                                  <a:pt x="615112" y="321056"/>
                                  <a:pt x="615620" y="320802"/>
                                </a:cubicBezTo>
                                <a:cubicBezTo>
                                  <a:pt x="616001" y="320548"/>
                                  <a:pt x="616509" y="320167"/>
                                  <a:pt x="617017" y="319912"/>
                                </a:cubicBezTo>
                                <a:cubicBezTo>
                                  <a:pt x="617525" y="319532"/>
                                  <a:pt x="618033" y="319277"/>
                                  <a:pt x="618414" y="318897"/>
                                </a:cubicBezTo>
                                <a:cubicBezTo>
                                  <a:pt x="618922" y="318643"/>
                                  <a:pt x="619430" y="318262"/>
                                  <a:pt x="619938" y="317881"/>
                                </a:cubicBezTo>
                                <a:cubicBezTo>
                                  <a:pt x="620446" y="317627"/>
                                  <a:pt x="620954" y="317246"/>
                                  <a:pt x="621335" y="316992"/>
                                </a:cubicBezTo>
                                <a:cubicBezTo>
                                  <a:pt x="621843" y="316611"/>
                                  <a:pt x="622351" y="316357"/>
                                  <a:pt x="622859" y="315976"/>
                                </a:cubicBezTo>
                                <a:cubicBezTo>
                                  <a:pt x="623367" y="315722"/>
                                  <a:pt x="623875" y="315468"/>
                                  <a:pt x="624256" y="315087"/>
                                </a:cubicBezTo>
                                <a:cubicBezTo>
                                  <a:pt x="624764" y="314833"/>
                                  <a:pt x="625272" y="314452"/>
                                  <a:pt x="625780" y="314198"/>
                                </a:cubicBezTo>
                                <a:cubicBezTo>
                                  <a:pt x="626288" y="313817"/>
                                  <a:pt x="626796" y="313562"/>
                                  <a:pt x="627177" y="313309"/>
                                </a:cubicBezTo>
                                <a:cubicBezTo>
                                  <a:pt x="627685" y="312927"/>
                                  <a:pt x="628193" y="312674"/>
                                  <a:pt x="628701" y="312293"/>
                                </a:cubicBezTo>
                                <a:cubicBezTo>
                                  <a:pt x="629209" y="311912"/>
                                  <a:pt x="629717" y="311658"/>
                                  <a:pt x="630098" y="311277"/>
                                </a:cubicBezTo>
                                <a:cubicBezTo>
                                  <a:pt x="630606" y="310896"/>
                                  <a:pt x="631114" y="310642"/>
                                  <a:pt x="631622" y="310261"/>
                                </a:cubicBezTo>
                                <a:cubicBezTo>
                                  <a:pt x="632130" y="309880"/>
                                  <a:pt x="632511" y="309372"/>
                                  <a:pt x="633019" y="308990"/>
                                </a:cubicBezTo>
                                <a:cubicBezTo>
                                  <a:pt x="633527" y="308610"/>
                                  <a:pt x="634035" y="308228"/>
                                  <a:pt x="634543" y="307848"/>
                                </a:cubicBezTo>
                                <a:cubicBezTo>
                                  <a:pt x="635051" y="307467"/>
                                  <a:pt x="635432" y="307086"/>
                                  <a:pt x="635940" y="306577"/>
                                </a:cubicBezTo>
                                <a:cubicBezTo>
                                  <a:pt x="636448" y="306197"/>
                                  <a:pt x="636956" y="305815"/>
                                  <a:pt x="637464" y="305435"/>
                                </a:cubicBezTo>
                                <a:cubicBezTo>
                                  <a:pt x="637972" y="305053"/>
                                  <a:pt x="638353" y="304673"/>
                                  <a:pt x="638861" y="304292"/>
                                </a:cubicBezTo>
                                <a:cubicBezTo>
                                  <a:pt x="639369" y="303784"/>
                                  <a:pt x="639877" y="303402"/>
                                  <a:pt x="640385" y="303022"/>
                                </a:cubicBezTo>
                                <a:cubicBezTo>
                                  <a:pt x="640893" y="302640"/>
                                  <a:pt x="641274" y="302260"/>
                                  <a:pt x="641782" y="301878"/>
                                </a:cubicBezTo>
                                <a:cubicBezTo>
                                  <a:pt x="642290" y="301498"/>
                                  <a:pt x="642798" y="301117"/>
                                  <a:pt x="643306" y="300736"/>
                                </a:cubicBezTo>
                                <a:cubicBezTo>
                                  <a:pt x="643814" y="300355"/>
                                  <a:pt x="644195" y="299974"/>
                                  <a:pt x="644703" y="299593"/>
                                </a:cubicBezTo>
                                <a:cubicBezTo>
                                  <a:pt x="645211" y="299212"/>
                                  <a:pt x="645719" y="298958"/>
                                  <a:pt x="646227" y="298577"/>
                                </a:cubicBezTo>
                                <a:cubicBezTo>
                                  <a:pt x="646735" y="298196"/>
                                  <a:pt x="647116" y="297942"/>
                                  <a:pt x="647624" y="297561"/>
                                </a:cubicBezTo>
                                <a:cubicBezTo>
                                  <a:pt x="648132" y="297307"/>
                                  <a:pt x="648640" y="296926"/>
                                  <a:pt x="649148" y="296672"/>
                                </a:cubicBezTo>
                                <a:cubicBezTo>
                                  <a:pt x="649529" y="296290"/>
                                  <a:pt x="650037" y="296037"/>
                                  <a:pt x="650545" y="295656"/>
                                </a:cubicBezTo>
                                <a:cubicBezTo>
                                  <a:pt x="651053" y="295402"/>
                                  <a:pt x="651561" y="295148"/>
                                  <a:pt x="652069" y="294767"/>
                                </a:cubicBezTo>
                                <a:cubicBezTo>
                                  <a:pt x="652450" y="294512"/>
                                  <a:pt x="652958" y="294132"/>
                                  <a:pt x="653466" y="293877"/>
                                </a:cubicBezTo>
                                <a:cubicBezTo>
                                  <a:pt x="653974" y="293497"/>
                                  <a:pt x="654482" y="293243"/>
                                  <a:pt x="654990" y="292988"/>
                                </a:cubicBezTo>
                                <a:cubicBezTo>
                                  <a:pt x="655371" y="292608"/>
                                  <a:pt x="655879" y="292227"/>
                                  <a:pt x="656387" y="291973"/>
                                </a:cubicBezTo>
                                <a:cubicBezTo>
                                  <a:pt x="656895" y="291592"/>
                                  <a:pt x="657403" y="291211"/>
                                  <a:pt x="657911" y="290957"/>
                                </a:cubicBezTo>
                                <a:cubicBezTo>
                                  <a:pt x="658292" y="290576"/>
                                  <a:pt x="658800" y="290195"/>
                                  <a:pt x="659308" y="289940"/>
                                </a:cubicBezTo>
                                <a:cubicBezTo>
                                  <a:pt x="659816" y="289560"/>
                                  <a:pt x="660324" y="289178"/>
                                  <a:pt x="660832" y="288798"/>
                                </a:cubicBezTo>
                                <a:cubicBezTo>
                                  <a:pt x="661213" y="288417"/>
                                  <a:pt x="661721" y="288036"/>
                                  <a:pt x="662229" y="287655"/>
                                </a:cubicBezTo>
                                <a:cubicBezTo>
                                  <a:pt x="662737" y="287274"/>
                                  <a:pt x="663245" y="286893"/>
                                  <a:pt x="663753" y="286512"/>
                                </a:cubicBezTo>
                                <a:cubicBezTo>
                                  <a:pt x="664134" y="286131"/>
                                  <a:pt x="664642" y="285750"/>
                                  <a:pt x="665150" y="285369"/>
                                </a:cubicBezTo>
                                <a:cubicBezTo>
                                  <a:pt x="665658" y="284987"/>
                                  <a:pt x="666166" y="284480"/>
                                  <a:pt x="666547" y="284099"/>
                                </a:cubicBezTo>
                                <a:cubicBezTo>
                                  <a:pt x="667055" y="283718"/>
                                  <a:pt x="667563" y="283337"/>
                                  <a:pt x="668071" y="282828"/>
                                </a:cubicBezTo>
                                <a:cubicBezTo>
                                  <a:pt x="668579" y="282448"/>
                                  <a:pt x="669087" y="282067"/>
                                  <a:pt x="669468" y="281686"/>
                                </a:cubicBezTo>
                                <a:cubicBezTo>
                                  <a:pt x="669976" y="281305"/>
                                  <a:pt x="670484" y="280924"/>
                                  <a:pt x="670992" y="280415"/>
                                </a:cubicBezTo>
                                <a:cubicBezTo>
                                  <a:pt x="671500" y="280035"/>
                                  <a:pt x="672008" y="279781"/>
                                  <a:pt x="672389" y="279400"/>
                                </a:cubicBezTo>
                                <a:cubicBezTo>
                                  <a:pt x="672897" y="279019"/>
                                  <a:pt x="673405" y="278637"/>
                                  <a:pt x="673913" y="278257"/>
                                </a:cubicBezTo>
                                <a:cubicBezTo>
                                  <a:pt x="674421" y="277876"/>
                                  <a:pt x="674929" y="277368"/>
                                  <a:pt x="675310" y="277113"/>
                                </a:cubicBezTo>
                                <a:cubicBezTo>
                                  <a:pt x="675818" y="276733"/>
                                  <a:pt x="676326" y="276352"/>
                                  <a:pt x="676834" y="275971"/>
                                </a:cubicBezTo>
                                <a:cubicBezTo>
                                  <a:pt x="677342" y="275589"/>
                                  <a:pt x="677850" y="275336"/>
                                  <a:pt x="678231" y="274955"/>
                                </a:cubicBezTo>
                                <a:cubicBezTo>
                                  <a:pt x="678739" y="274574"/>
                                  <a:pt x="679247" y="274193"/>
                                  <a:pt x="679755" y="273938"/>
                                </a:cubicBezTo>
                                <a:cubicBezTo>
                                  <a:pt x="680263" y="273558"/>
                                  <a:pt x="680771" y="273303"/>
                                  <a:pt x="681152" y="272923"/>
                                </a:cubicBezTo>
                                <a:cubicBezTo>
                                  <a:pt x="681660" y="272669"/>
                                  <a:pt x="682168" y="272414"/>
                                  <a:pt x="682676" y="272161"/>
                                </a:cubicBezTo>
                                <a:cubicBezTo>
                                  <a:pt x="683184" y="271780"/>
                                  <a:pt x="683565" y="271526"/>
                                  <a:pt x="684073" y="271272"/>
                                </a:cubicBezTo>
                                <a:cubicBezTo>
                                  <a:pt x="684581" y="271018"/>
                                  <a:pt x="685089" y="270763"/>
                                  <a:pt x="685597" y="270510"/>
                                </a:cubicBezTo>
                                <a:cubicBezTo>
                                  <a:pt x="686105" y="270256"/>
                                  <a:pt x="686486" y="270128"/>
                                  <a:pt x="686994" y="269875"/>
                                </a:cubicBezTo>
                                <a:cubicBezTo>
                                  <a:pt x="687502" y="269621"/>
                                  <a:pt x="688010" y="269494"/>
                                  <a:pt x="688518" y="269239"/>
                                </a:cubicBezTo>
                                <a:cubicBezTo>
                                  <a:pt x="689026" y="268986"/>
                                  <a:pt x="689407" y="268859"/>
                                  <a:pt x="689915" y="268605"/>
                                </a:cubicBezTo>
                                <a:cubicBezTo>
                                  <a:pt x="690423" y="268477"/>
                                  <a:pt x="690931" y="268351"/>
                                  <a:pt x="691439" y="268097"/>
                                </a:cubicBezTo>
                                <a:cubicBezTo>
                                  <a:pt x="691947" y="267970"/>
                                  <a:pt x="692328" y="267843"/>
                                  <a:pt x="692836" y="267588"/>
                                </a:cubicBezTo>
                                <a:cubicBezTo>
                                  <a:pt x="693344" y="267462"/>
                                  <a:pt x="693852" y="267335"/>
                                  <a:pt x="694360" y="267208"/>
                                </a:cubicBezTo>
                                <a:cubicBezTo>
                                  <a:pt x="694868" y="267081"/>
                                  <a:pt x="695249" y="266953"/>
                                  <a:pt x="695757" y="266827"/>
                                </a:cubicBezTo>
                                <a:cubicBezTo>
                                  <a:pt x="696265" y="266573"/>
                                  <a:pt x="696773" y="266573"/>
                                  <a:pt x="697281" y="266319"/>
                                </a:cubicBezTo>
                                <a:cubicBezTo>
                                  <a:pt x="697789" y="266192"/>
                                  <a:pt x="698170" y="266064"/>
                                  <a:pt x="698678" y="265937"/>
                                </a:cubicBezTo>
                                <a:cubicBezTo>
                                  <a:pt x="699186" y="265811"/>
                                  <a:pt x="699694" y="265811"/>
                                  <a:pt x="700202" y="265684"/>
                                </a:cubicBezTo>
                                <a:cubicBezTo>
                                  <a:pt x="700583" y="265557"/>
                                  <a:pt x="701091" y="265430"/>
                                  <a:pt x="701599" y="265302"/>
                                </a:cubicBezTo>
                                <a:cubicBezTo>
                                  <a:pt x="702107" y="265176"/>
                                  <a:pt x="702615" y="265049"/>
                                  <a:pt x="703123" y="264922"/>
                                </a:cubicBezTo>
                                <a:cubicBezTo>
                                  <a:pt x="703504" y="264795"/>
                                  <a:pt x="704012" y="264668"/>
                                  <a:pt x="704520" y="264668"/>
                                </a:cubicBezTo>
                                <a:cubicBezTo>
                                  <a:pt x="705028" y="264540"/>
                                  <a:pt x="705536" y="264413"/>
                                  <a:pt x="706044" y="264287"/>
                                </a:cubicBezTo>
                                <a:cubicBezTo>
                                  <a:pt x="706425" y="264160"/>
                                  <a:pt x="706933" y="264033"/>
                                  <a:pt x="707441" y="264033"/>
                                </a:cubicBezTo>
                                <a:cubicBezTo>
                                  <a:pt x="707949" y="263906"/>
                                  <a:pt x="708457" y="263778"/>
                                  <a:pt x="708965" y="263652"/>
                                </a:cubicBezTo>
                                <a:cubicBezTo>
                                  <a:pt x="709346" y="263652"/>
                                  <a:pt x="709854" y="263525"/>
                                  <a:pt x="710362" y="263398"/>
                                </a:cubicBezTo>
                                <a:cubicBezTo>
                                  <a:pt x="710870" y="263398"/>
                                  <a:pt x="711378" y="263271"/>
                                  <a:pt x="711886" y="263144"/>
                                </a:cubicBezTo>
                                <a:cubicBezTo>
                                  <a:pt x="712267" y="263144"/>
                                  <a:pt x="712775" y="263017"/>
                                  <a:pt x="713283" y="262889"/>
                                </a:cubicBezTo>
                                <a:cubicBezTo>
                                  <a:pt x="713791" y="262889"/>
                                  <a:pt x="714299" y="262762"/>
                                  <a:pt x="714807" y="262636"/>
                                </a:cubicBezTo>
                                <a:cubicBezTo>
                                  <a:pt x="715188" y="262636"/>
                                  <a:pt x="715696" y="262509"/>
                                  <a:pt x="716204" y="262382"/>
                                </a:cubicBezTo>
                                <a:cubicBezTo>
                                  <a:pt x="716712" y="262382"/>
                                  <a:pt x="717220" y="262255"/>
                                  <a:pt x="717601" y="262127"/>
                                </a:cubicBezTo>
                                <a:cubicBezTo>
                                  <a:pt x="718109" y="262127"/>
                                  <a:pt x="718617" y="262001"/>
                                  <a:pt x="719125" y="261874"/>
                                </a:cubicBezTo>
                                <a:cubicBezTo>
                                  <a:pt x="719633" y="261747"/>
                                  <a:pt x="720141" y="261747"/>
                                  <a:pt x="720522" y="261620"/>
                                </a:cubicBezTo>
                                <a:cubicBezTo>
                                  <a:pt x="721030" y="261493"/>
                                  <a:pt x="721538" y="261365"/>
                                  <a:pt x="722046" y="261238"/>
                                </a:cubicBezTo>
                                <a:cubicBezTo>
                                  <a:pt x="722554" y="261112"/>
                                  <a:pt x="723062" y="261112"/>
                                  <a:pt x="723443" y="260985"/>
                                </a:cubicBezTo>
                                <a:cubicBezTo>
                                  <a:pt x="723951" y="260858"/>
                                  <a:pt x="724459" y="260731"/>
                                  <a:pt x="724967" y="260603"/>
                                </a:cubicBezTo>
                                <a:cubicBezTo>
                                  <a:pt x="725475" y="260477"/>
                                  <a:pt x="725983" y="260350"/>
                                  <a:pt x="726364" y="260350"/>
                                </a:cubicBezTo>
                                <a:cubicBezTo>
                                  <a:pt x="726872" y="260223"/>
                                  <a:pt x="727380" y="260096"/>
                                  <a:pt x="727888" y="259969"/>
                                </a:cubicBezTo>
                                <a:cubicBezTo>
                                  <a:pt x="728396" y="259842"/>
                                  <a:pt x="728904" y="259714"/>
                                  <a:pt x="729285" y="259714"/>
                                </a:cubicBezTo>
                                <a:cubicBezTo>
                                  <a:pt x="729793" y="259587"/>
                                  <a:pt x="730301" y="259461"/>
                                  <a:pt x="730809" y="259334"/>
                                </a:cubicBezTo>
                                <a:cubicBezTo>
                                  <a:pt x="731317" y="259207"/>
                                  <a:pt x="731825" y="259080"/>
                                  <a:pt x="732206" y="259080"/>
                                </a:cubicBezTo>
                                <a:cubicBezTo>
                                  <a:pt x="732714" y="258952"/>
                                  <a:pt x="733222" y="258826"/>
                                  <a:pt x="733730" y="258699"/>
                                </a:cubicBezTo>
                                <a:cubicBezTo>
                                  <a:pt x="734238" y="258572"/>
                                  <a:pt x="734619" y="258445"/>
                                  <a:pt x="735127" y="258318"/>
                                </a:cubicBezTo>
                                <a:cubicBezTo>
                                  <a:pt x="735635" y="258318"/>
                                  <a:pt x="736143" y="258190"/>
                                  <a:pt x="736651" y="258063"/>
                                </a:cubicBezTo>
                                <a:cubicBezTo>
                                  <a:pt x="737159" y="257937"/>
                                  <a:pt x="737540" y="257810"/>
                                  <a:pt x="738048" y="257683"/>
                                </a:cubicBezTo>
                                <a:cubicBezTo>
                                  <a:pt x="738556" y="257556"/>
                                  <a:pt x="739064" y="257428"/>
                                  <a:pt x="739572" y="257302"/>
                                </a:cubicBezTo>
                                <a:cubicBezTo>
                                  <a:pt x="740080" y="257175"/>
                                  <a:pt x="740461" y="257175"/>
                                  <a:pt x="740969" y="257048"/>
                                </a:cubicBezTo>
                                <a:cubicBezTo>
                                  <a:pt x="741477" y="256921"/>
                                  <a:pt x="741985" y="256794"/>
                                  <a:pt x="742493" y="256667"/>
                                </a:cubicBezTo>
                                <a:cubicBezTo>
                                  <a:pt x="743001" y="256667"/>
                                  <a:pt x="743382" y="256539"/>
                                  <a:pt x="743890" y="256412"/>
                                </a:cubicBezTo>
                                <a:cubicBezTo>
                                  <a:pt x="744398" y="256412"/>
                                  <a:pt x="744906" y="256286"/>
                                  <a:pt x="745414" y="256159"/>
                                </a:cubicBezTo>
                                <a:cubicBezTo>
                                  <a:pt x="745922" y="256032"/>
                                  <a:pt x="746303" y="256032"/>
                                  <a:pt x="746811" y="255905"/>
                                </a:cubicBezTo>
                                <a:cubicBezTo>
                                  <a:pt x="747319" y="255905"/>
                                  <a:pt x="747827" y="255777"/>
                                  <a:pt x="748335" y="255651"/>
                                </a:cubicBezTo>
                                <a:cubicBezTo>
                                  <a:pt x="748843" y="255651"/>
                                  <a:pt x="749224" y="255524"/>
                                  <a:pt x="749732" y="255524"/>
                                </a:cubicBezTo>
                                <a:cubicBezTo>
                                  <a:pt x="750240" y="255397"/>
                                  <a:pt x="750748" y="255397"/>
                                  <a:pt x="751256" y="255270"/>
                                </a:cubicBezTo>
                                <a:cubicBezTo>
                                  <a:pt x="751637" y="255270"/>
                                  <a:pt x="752145" y="255143"/>
                                  <a:pt x="752653" y="255015"/>
                                </a:cubicBezTo>
                                <a:cubicBezTo>
                                  <a:pt x="753161" y="255015"/>
                                  <a:pt x="753669" y="254888"/>
                                  <a:pt x="754177" y="254888"/>
                                </a:cubicBezTo>
                                <a:cubicBezTo>
                                  <a:pt x="754558" y="254762"/>
                                  <a:pt x="755066" y="254762"/>
                                  <a:pt x="755574" y="254635"/>
                                </a:cubicBezTo>
                                <a:cubicBezTo>
                                  <a:pt x="756082" y="254635"/>
                                  <a:pt x="756590" y="254635"/>
                                  <a:pt x="757098" y="254508"/>
                                </a:cubicBezTo>
                                <a:cubicBezTo>
                                  <a:pt x="757479" y="254508"/>
                                  <a:pt x="757987" y="254381"/>
                                  <a:pt x="758495" y="254381"/>
                                </a:cubicBezTo>
                                <a:cubicBezTo>
                                  <a:pt x="759003" y="254253"/>
                                  <a:pt x="759511" y="254127"/>
                                  <a:pt x="760019" y="254127"/>
                                </a:cubicBezTo>
                                <a:cubicBezTo>
                                  <a:pt x="760400" y="254127"/>
                                  <a:pt x="760908" y="254000"/>
                                  <a:pt x="761416" y="254000"/>
                                </a:cubicBezTo>
                                <a:cubicBezTo>
                                  <a:pt x="761924" y="253873"/>
                                  <a:pt x="762432" y="253873"/>
                                  <a:pt x="762940" y="253746"/>
                                </a:cubicBezTo>
                                <a:cubicBezTo>
                                  <a:pt x="763321" y="253746"/>
                                  <a:pt x="763829" y="253619"/>
                                  <a:pt x="764337" y="253619"/>
                                </a:cubicBezTo>
                                <a:cubicBezTo>
                                  <a:pt x="764845" y="253492"/>
                                  <a:pt x="765353" y="253492"/>
                                  <a:pt x="765861" y="253364"/>
                                </a:cubicBezTo>
                                <a:cubicBezTo>
                                  <a:pt x="766242" y="253364"/>
                                  <a:pt x="766750" y="253237"/>
                                  <a:pt x="767258" y="253237"/>
                                </a:cubicBezTo>
                                <a:cubicBezTo>
                                  <a:pt x="767766" y="253111"/>
                                  <a:pt x="768274" y="252984"/>
                                  <a:pt x="768655" y="252984"/>
                                </a:cubicBezTo>
                                <a:cubicBezTo>
                                  <a:pt x="769163" y="252857"/>
                                  <a:pt x="769671" y="252857"/>
                                  <a:pt x="770179" y="252730"/>
                                </a:cubicBezTo>
                                <a:cubicBezTo>
                                  <a:pt x="770687" y="252602"/>
                                  <a:pt x="771195" y="252476"/>
                                  <a:pt x="771576" y="252476"/>
                                </a:cubicBezTo>
                                <a:cubicBezTo>
                                  <a:pt x="772084" y="252349"/>
                                  <a:pt x="772592" y="252222"/>
                                  <a:pt x="773100" y="252222"/>
                                </a:cubicBezTo>
                                <a:cubicBezTo>
                                  <a:pt x="773608" y="252095"/>
                                  <a:pt x="774116" y="251968"/>
                                  <a:pt x="774497" y="251840"/>
                                </a:cubicBezTo>
                                <a:cubicBezTo>
                                  <a:pt x="775005" y="251713"/>
                                  <a:pt x="775513" y="251587"/>
                                  <a:pt x="776021" y="251460"/>
                                </a:cubicBezTo>
                                <a:cubicBezTo>
                                  <a:pt x="776529" y="251333"/>
                                  <a:pt x="777037" y="251206"/>
                                  <a:pt x="777418" y="251206"/>
                                </a:cubicBezTo>
                                <a:cubicBezTo>
                                  <a:pt x="777926" y="251078"/>
                                  <a:pt x="778434" y="250952"/>
                                  <a:pt x="778942" y="250825"/>
                                </a:cubicBezTo>
                                <a:cubicBezTo>
                                  <a:pt x="779450" y="250698"/>
                                  <a:pt x="779958" y="250571"/>
                                  <a:pt x="780339" y="250444"/>
                                </a:cubicBezTo>
                                <a:cubicBezTo>
                                  <a:pt x="780847" y="250317"/>
                                  <a:pt x="781355" y="250189"/>
                                  <a:pt x="781863" y="250062"/>
                                </a:cubicBezTo>
                                <a:cubicBezTo>
                                  <a:pt x="782371" y="249936"/>
                                  <a:pt x="782879" y="249809"/>
                                  <a:pt x="783260" y="249682"/>
                                </a:cubicBezTo>
                                <a:cubicBezTo>
                                  <a:pt x="783768" y="249555"/>
                                  <a:pt x="784276" y="249427"/>
                                  <a:pt x="784784" y="249301"/>
                                </a:cubicBezTo>
                                <a:cubicBezTo>
                                  <a:pt x="785292" y="249174"/>
                                  <a:pt x="785673" y="249047"/>
                                  <a:pt x="786181" y="248920"/>
                                </a:cubicBezTo>
                                <a:cubicBezTo>
                                  <a:pt x="786689" y="248793"/>
                                  <a:pt x="787197" y="248665"/>
                                  <a:pt x="787705" y="248538"/>
                                </a:cubicBezTo>
                                <a:cubicBezTo>
                                  <a:pt x="788213" y="248412"/>
                                  <a:pt x="788594" y="248285"/>
                                  <a:pt x="789102" y="248158"/>
                                </a:cubicBezTo>
                                <a:cubicBezTo>
                                  <a:pt x="789610" y="248031"/>
                                  <a:pt x="790118" y="247777"/>
                                  <a:pt x="790626" y="247650"/>
                                </a:cubicBezTo>
                                <a:cubicBezTo>
                                  <a:pt x="791134" y="247523"/>
                                  <a:pt x="791515" y="247396"/>
                                  <a:pt x="792023" y="247269"/>
                                </a:cubicBezTo>
                                <a:cubicBezTo>
                                  <a:pt x="792531" y="247014"/>
                                  <a:pt x="793039" y="246887"/>
                                  <a:pt x="793547" y="246634"/>
                                </a:cubicBezTo>
                                <a:cubicBezTo>
                                  <a:pt x="794055" y="246507"/>
                                  <a:pt x="794436" y="246252"/>
                                  <a:pt x="794944" y="246126"/>
                                </a:cubicBezTo>
                                <a:cubicBezTo>
                                  <a:pt x="795452" y="245872"/>
                                  <a:pt x="795960" y="245745"/>
                                  <a:pt x="796468" y="245490"/>
                                </a:cubicBezTo>
                                <a:cubicBezTo>
                                  <a:pt x="796976" y="245363"/>
                                  <a:pt x="797357" y="245110"/>
                                  <a:pt x="797865" y="244983"/>
                                </a:cubicBezTo>
                                <a:cubicBezTo>
                                  <a:pt x="798373" y="244728"/>
                                  <a:pt x="798881" y="244475"/>
                                  <a:pt x="799389" y="244348"/>
                                </a:cubicBezTo>
                                <a:cubicBezTo>
                                  <a:pt x="799897" y="244094"/>
                                  <a:pt x="800278" y="243967"/>
                                  <a:pt x="800786" y="243712"/>
                                </a:cubicBezTo>
                                <a:cubicBezTo>
                                  <a:pt x="801294" y="243586"/>
                                  <a:pt x="801802" y="243332"/>
                                  <a:pt x="802310" y="243077"/>
                                </a:cubicBezTo>
                                <a:cubicBezTo>
                                  <a:pt x="802691" y="242951"/>
                                  <a:pt x="803199" y="242697"/>
                                  <a:pt x="803707" y="242570"/>
                                </a:cubicBezTo>
                                <a:cubicBezTo>
                                  <a:pt x="804215" y="242315"/>
                                  <a:pt x="804723" y="242188"/>
                                  <a:pt x="805231" y="241935"/>
                                </a:cubicBezTo>
                                <a:cubicBezTo>
                                  <a:pt x="805612" y="241808"/>
                                  <a:pt x="806120" y="241553"/>
                                  <a:pt x="806628" y="241427"/>
                                </a:cubicBezTo>
                                <a:cubicBezTo>
                                  <a:pt x="807136" y="241173"/>
                                  <a:pt x="807644" y="241046"/>
                                  <a:pt x="808152" y="240792"/>
                                </a:cubicBezTo>
                                <a:cubicBezTo>
                                  <a:pt x="808533" y="240664"/>
                                  <a:pt x="809041" y="240411"/>
                                  <a:pt x="809549" y="240284"/>
                                </a:cubicBezTo>
                                <a:cubicBezTo>
                                  <a:pt x="810057" y="240030"/>
                                  <a:pt x="810565" y="239902"/>
                                  <a:pt x="811073" y="239649"/>
                                </a:cubicBezTo>
                                <a:cubicBezTo>
                                  <a:pt x="811454" y="239522"/>
                                  <a:pt x="811962" y="239268"/>
                                  <a:pt x="812470" y="239013"/>
                                </a:cubicBezTo>
                                <a:cubicBezTo>
                                  <a:pt x="812978" y="238760"/>
                                  <a:pt x="813486" y="238633"/>
                                  <a:pt x="813994" y="238378"/>
                                </a:cubicBezTo>
                                <a:cubicBezTo>
                                  <a:pt x="814375" y="238125"/>
                                  <a:pt x="814883" y="237871"/>
                                  <a:pt x="815391" y="237617"/>
                                </a:cubicBezTo>
                                <a:cubicBezTo>
                                  <a:pt x="815899" y="237362"/>
                                  <a:pt x="816407" y="237109"/>
                                  <a:pt x="816915" y="236982"/>
                                </a:cubicBezTo>
                                <a:cubicBezTo>
                                  <a:pt x="817296" y="236727"/>
                                  <a:pt x="817804" y="236474"/>
                                  <a:pt x="818312" y="236220"/>
                                </a:cubicBezTo>
                                <a:cubicBezTo>
                                  <a:pt x="818820" y="236093"/>
                                  <a:pt x="819328" y="235838"/>
                                  <a:pt x="819709" y="235585"/>
                                </a:cubicBezTo>
                                <a:cubicBezTo>
                                  <a:pt x="820217" y="235331"/>
                                  <a:pt x="820725" y="235077"/>
                                  <a:pt x="821233" y="234823"/>
                                </a:cubicBezTo>
                                <a:cubicBezTo>
                                  <a:pt x="821741" y="234696"/>
                                  <a:pt x="822249" y="234442"/>
                                  <a:pt x="822630" y="234187"/>
                                </a:cubicBezTo>
                                <a:cubicBezTo>
                                  <a:pt x="823138" y="234061"/>
                                  <a:pt x="823646" y="233807"/>
                                  <a:pt x="824154" y="233552"/>
                                </a:cubicBezTo>
                                <a:cubicBezTo>
                                  <a:pt x="824662" y="233426"/>
                                  <a:pt x="825170" y="233172"/>
                                  <a:pt x="825551" y="232918"/>
                                </a:cubicBezTo>
                                <a:cubicBezTo>
                                  <a:pt x="826059" y="232663"/>
                                  <a:pt x="826567" y="232537"/>
                                  <a:pt x="827075" y="232283"/>
                                </a:cubicBezTo>
                                <a:cubicBezTo>
                                  <a:pt x="827583" y="232156"/>
                                  <a:pt x="828091" y="231902"/>
                                  <a:pt x="828472" y="231775"/>
                                </a:cubicBezTo>
                                <a:cubicBezTo>
                                  <a:pt x="828980" y="231521"/>
                                  <a:pt x="829488" y="231394"/>
                                  <a:pt x="829996" y="231139"/>
                                </a:cubicBezTo>
                                <a:cubicBezTo>
                                  <a:pt x="830504" y="231012"/>
                                  <a:pt x="831012" y="230759"/>
                                  <a:pt x="831393" y="230505"/>
                                </a:cubicBezTo>
                                <a:cubicBezTo>
                                  <a:pt x="831901" y="230377"/>
                                  <a:pt x="832409" y="230124"/>
                                  <a:pt x="832917" y="229997"/>
                                </a:cubicBezTo>
                                <a:cubicBezTo>
                                  <a:pt x="833425" y="229743"/>
                                  <a:pt x="833806" y="229615"/>
                                  <a:pt x="834314" y="229362"/>
                                </a:cubicBezTo>
                                <a:cubicBezTo>
                                  <a:pt x="834822" y="229108"/>
                                  <a:pt x="835330" y="228981"/>
                                  <a:pt x="835838" y="228727"/>
                                </a:cubicBezTo>
                                <a:cubicBezTo>
                                  <a:pt x="836346" y="228473"/>
                                  <a:pt x="836727" y="228219"/>
                                  <a:pt x="837235" y="227964"/>
                                </a:cubicBezTo>
                                <a:cubicBezTo>
                                  <a:pt x="837743" y="227837"/>
                                  <a:pt x="838251" y="227584"/>
                                  <a:pt x="838759" y="227330"/>
                                </a:cubicBezTo>
                                <a:cubicBezTo>
                                  <a:pt x="839267" y="227076"/>
                                  <a:pt x="839648" y="226822"/>
                                  <a:pt x="840156" y="226568"/>
                                </a:cubicBezTo>
                                <a:cubicBezTo>
                                  <a:pt x="840664" y="226313"/>
                                  <a:pt x="841172" y="226060"/>
                                  <a:pt x="841680" y="225806"/>
                                </a:cubicBezTo>
                                <a:cubicBezTo>
                                  <a:pt x="842188" y="225552"/>
                                  <a:pt x="842569" y="225425"/>
                                  <a:pt x="843077" y="225171"/>
                                </a:cubicBezTo>
                                <a:cubicBezTo>
                                  <a:pt x="843585" y="224917"/>
                                  <a:pt x="844093" y="224662"/>
                                  <a:pt x="844601" y="224536"/>
                                </a:cubicBezTo>
                                <a:cubicBezTo>
                                  <a:pt x="845109" y="224282"/>
                                  <a:pt x="845490" y="224027"/>
                                  <a:pt x="845998" y="223774"/>
                                </a:cubicBezTo>
                                <a:cubicBezTo>
                                  <a:pt x="846506" y="223647"/>
                                  <a:pt x="847014" y="223393"/>
                                  <a:pt x="847522" y="223138"/>
                                </a:cubicBezTo>
                                <a:cubicBezTo>
                                  <a:pt x="848030" y="223012"/>
                                  <a:pt x="848411" y="222758"/>
                                  <a:pt x="848919" y="222503"/>
                                </a:cubicBezTo>
                                <a:cubicBezTo>
                                  <a:pt x="849427" y="222377"/>
                                  <a:pt x="849935" y="222123"/>
                                  <a:pt x="850443" y="221869"/>
                                </a:cubicBezTo>
                                <a:cubicBezTo>
                                  <a:pt x="850824" y="221742"/>
                                  <a:pt x="851332" y="221487"/>
                                  <a:pt x="851840" y="221361"/>
                                </a:cubicBezTo>
                                <a:cubicBezTo>
                                  <a:pt x="852348" y="221107"/>
                                  <a:pt x="852856" y="220852"/>
                                  <a:pt x="853364" y="220726"/>
                                </a:cubicBezTo>
                                <a:cubicBezTo>
                                  <a:pt x="853745" y="220472"/>
                                  <a:pt x="854253" y="220218"/>
                                  <a:pt x="854761" y="220090"/>
                                </a:cubicBezTo>
                                <a:cubicBezTo>
                                  <a:pt x="855269" y="219837"/>
                                  <a:pt x="855777" y="219710"/>
                                  <a:pt x="856285" y="219456"/>
                                </a:cubicBezTo>
                                <a:cubicBezTo>
                                  <a:pt x="856666" y="219328"/>
                                  <a:pt x="857174" y="219075"/>
                                  <a:pt x="857682" y="218948"/>
                                </a:cubicBezTo>
                                <a:cubicBezTo>
                                  <a:pt x="858190" y="218694"/>
                                  <a:pt x="858698" y="218567"/>
                                  <a:pt x="859206" y="218312"/>
                                </a:cubicBezTo>
                                <a:cubicBezTo>
                                  <a:pt x="859587" y="218186"/>
                                  <a:pt x="860095" y="217932"/>
                                  <a:pt x="860603" y="217805"/>
                                </a:cubicBezTo>
                                <a:cubicBezTo>
                                  <a:pt x="861111" y="217677"/>
                                  <a:pt x="861619" y="217424"/>
                                  <a:pt x="862127" y="217297"/>
                                </a:cubicBezTo>
                                <a:cubicBezTo>
                                  <a:pt x="862508" y="217043"/>
                                  <a:pt x="863016" y="216915"/>
                                  <a:pt x="863524" y="216662"/>
                                </a:cubicBezTo>
                                <a:cubicBezTo>
                                  <a:pt x="864032" y="216535"/>
                                  <a:pt x="864540" y="216281"/>
                                  <a:pt x="865048" y="216153"/>
                                </a:cubicBezTo>
                                <a:cubicBezTo>
                                  <a:pt x="865429" y="216027"/>
                                  <a:pt x="865937" y="215773"/>
                                  <a:pt x="866445" y="215646"/>
                                </a:cubicBezTo>
                                <a:cubicBezTo>
                                  <a:pt x="866953" y="215392"/>
                                  <a:pt x="867461" y="215264"/>
                                  <a:pt x="867842" y="215011"/>
                                </a:cubicBezTo>
                                <a:cubicBezTo>
                                  <a:pt x="868350" y="214884"/>
                                  <a:pt x="868858" y="214630"/>
                                  <a:pt x="869366" y="214502"/>
                                </a:cubicBezTo>
                                <a:cubicBezTo>
                                  <a:pt x="869874" y="214249"/>
                                  <a:pt x="870382" y="214122"/>
                                  <a:pt x="870763" y="213868"/>
                                </a:cubicBezTo>
                                <a:cubicBezTo>
                                  <a:pt x="871271" y="213740"/>
                                  <a:pt x="871779" y="213487"/>
                                  <a:pt x="872287" y="213233"/>
                                </a:cubicBezTo>
                                <a:cubicBezTo>
                                  <a:pt x="872795" y="213106"/>
                                  <a:pt x="873303" y="212852"/>
                                  <a:pt x="873684" y="212725"/>
                                </a:cubicBezTo>
                                <a:cubicBezTo>
                                  <a:pt x="874192" y="212471"/>
                                  <a:pt x="874700" y="212344"/>
                                  <a:pt x="875208" y="212089"/>
                                </a:cubicBezTo>
                                <a:cubicBezTo>
                                  <a:pt x="875716" y="211962"/>
                                  <a:pt x="876224" y="211709"/>
                                  <a:pt x="876605" y="211455"/>
                                </a:cubicBezTo>
                                <a:cubicBezTo>
                                  <a:pt x="877113" y="211327"/>
                                  <a:pt x="877621" y="211074"/>
                                  <a:pt x="878129" y="210947"/>
                                </a:cubicBezTo>
                                <a:cubicBezTo>
                                  <a:pt x="878637" y="210693"/>
                                  <a:pt x="879145" y="210565"/>
                                  <a:pt x="879526" y="210312"/>
                                </a:cubicBezTo>
                                <a:cubicBezTo>
                                  <a:pt x="880034" y="210058"/>
                                  <a:pt x="880542" y="209931"/>
                                  <a:pt x="881050" y="209677"/>
                                </a:cubicBezTo>
                                <a:cubicBezTo>
                                  <a:pt x="881558" y="209423"/>
                                  <a:pt x="882066" y="209296"/>
                                  <a:pt x="882447" y="209042"/>
                                </a:cubicBezTo>
                                <a:cubicBezTo>
                                  <a:pt x="882955" y="208787"/>
                                  <a:pt x="883463" y="208661"/>
                                  <a:pt x="883971" y="208407"/>
                                </a:cubicBezTo>
                                <a:cubicBezTo>
                                  <a:pt x="884479" y="208280"/>
                                  <a:pt x="884860" y="208026"/>
                                  <a:pt x="885368" y="207772"/>
                                </a:cubicBezTo>
                                <a:cubicBezTo>
                                  <a:pt x="885876" y="207645"/>
                                  <a:pt x="886384" y="207390"/>
                                  <a:pt x="886892" y="207137"/>
                                </a:cubicBezTo>
                                <a:cubicBezTo>
                                  <a:pt x="887400" y="207010"/>
                                  <a:pt x="887781" y="206756"/>
                                  <a:pt x="888289" y="206628"/>
                                </a:cubicBezTo>
                                <a:cubicBezTo>
                                  <a:pt x="888797" y="206375"/>
                                  <a:pt x="889305" y="206121"/>
                                  <a:pt x="889813" y="205994"/>
                                </a:cubicBezTo>
                                <a:cubicBezTo>
                                  <a:pt x="890321" y="205739"/>
                                  <a:pt x="890702" y="205486"/>
                                  <a:pt x="891210" y="205232"/>
                                </a:cubicBezTo>
                                <a:cubicBezTo>
                                  <a:pt x="891718" y="205105"/>
                                  <a:pt x="892226" y="204851"/>
                                  <a:pt x="892734" y="204597"/>
                                </a:cubicBezTo>
                                <a:cubicBezTo>
                                  <a:pt x="893242" y="204470"/>
                                  <a:pt x="893623" y="204215"/>
                                  <a:pt x="894131" y="203962"/>
                                </a:cubicBezTo>
                                <a:cubicBezTo>
                                  <a:pt x="894639" y="203708"/>
                                  <a:pt x="895147" y="203453"/>
                                  <a:pt x="895655" y="203327"/>
                                </a:cubicBezTo>
                                <a:cubicBezTo>
                                  <a:pt x="896163" y="203073"/>
                                  <a:pt x="896544" y="202819"/>
                                  <a:pt x="897052" y="202564"/>
                                </a:cubicBezTo>
                                <a:cubicBezTo>
                                  <a:pt x="897560" y="202311"/>
                                  <a:pt x="898068" y="202057"/>
                                  <a:pt x="898576" y="201802"/>
                                </a:cubicBezTo>
                                <a:cubicBezTo>
                                  <a:pt x="899084" y="201549"/>
                                  <a:pt x="899465" y="201295"/>
                                  <a:pt x="899973" y="201040"/>
                                </a:cubicBezTo>
                                <a:cubicBezTo>
                                  <a:pt x="900481" y="200787"/>
                                  <a:pt x="900989" y="200533"/>
                                  <a:pt x="901497" y="200278"/>
                                </a:cubicBezTo>
                                <a:cubicBezTo>
                                  <a:pt x="901878" y="200025"/>
                                  <a:pt x="902386" y="199771"/>
                                  <a:pt x="902894" y="199517"/>
                                </a:cubicBezTo>
                                <a:cubicBezTo>
                                  <a:pt x="903402" y="199262"/>
                                  <a:pt x="903910" y="199009"/>
                                  <a:pt x="904418" y="198755"/>
                                </a:cubicBezTo>
                                <a:cubicBezTo>
                                  <a:pt x="904799" y="198501"/>
                                  <a:pt x="905307" y="198247"/>
                                  <a:pt x="905815" y="197993"/>
                                </a:cubicBezTo>
                                <a:cubicBezTo>
                                  <a:pt x="906323" y="197738"/>
                                  <a:pt x="906831" y="197485"/>
                                  <a:pt x="907339" y="197231"/>
                                </a:cubicBezTo>
                                <a:cubicBezTo>
                                  <a:pt x="907720" y="196977"/>
                                  <a:pt x="908228" y="196723"/>
                                  <a:pt x="908736" y="196469"/>
                                </a:cubicBezTo>
                                <a:cubicBezTo>
                                  <a:pt x="909244" y="196214"/>
                                  <a:pt x="909752" y="195961"/>
                                  <a:pt x="910260" y="195707"/>
                                </a:cubicBezTo>
                                <a:cubicBezTo>
                                  <a:pt x="910641" y="195452"/>
                                  <a:pt x="911149" y="195199"/>
                                  <a:pt x="911657" y="194945"/>
                                </a:cubicBezTo>
                                <a:cubicBezTo>
                                  <a:pt x="912165" y="194690"/>
                                  <a:pt x="912673" y="194437"/>
                                  <a:pt x="913181" y="194183"/>
                                </a:cubicBezTo>
                                <a:cubicBezTo>
                                  <a:pt x="913562" y="193802"/>
                                  <a:pt x="914070" y="193548"/>
                                  <a:pt x="914578" y="193294"/>
                                </a:cubicBezTo>
                                <a:cubicBezTo>
                                  <a:pt x="915086" y="193039"/>
                                  <a:pt x="915594" y="192786"/>
                                  <a:pt x="916102" y="192532"/>
                                </a:cubicBezTo>
                                <a:cubicBezTo>
                                  <a:pt x="916483" y="192151"/>
                                  <a:pt x="916991" y="191897"/>
                                  <a:pt x="917499" y="191643"/>
                                </a:cubicBezTo>
                                <a:cubicBezTo>
                                  <a:pt x="918007" y="191262"/>
                                  <a:pt x="918515" y="191008"/>
                                  <a:pt x="918896" y="190753"/>
                                </a:cubicBezTo>
                                <a:cubicBezTo>
                                  <a:pt x="919404" y="190373"/>
                                  <a:pt x="919912" y="190119"/>
                                  <a:pt x="920420" y="189737"/>
                                </a:cubicBezTo>
                                <a:cubicBezTo>
                                  <a:pt x="920928" y="189357"/>
                                  <a:pt x="921436" y="189102"/>
                                  <a:pt x="921817" y="188722"/>
                                </a:cubicBezTo>
                                <a:cubicBezTo>
                                  <a:pt x="922325" y="188340"/>
                                  <a:pt x="922833" y="187960"/>
                                  <a:pt x="923341" y="187706"/>
                                </a:cubicBezTo>
                                <a:cubicBezTo>
                                  <a:pt x="923849" y="187325"/>
                                  <a:pt x="924357" y="186944"/>
                                  <a:pt x="924738" y="186562"/>
                                </a:cubicBezTo>
                                <a:cubicBezTo>
                                  <a:pt x="925246" y="186182"/>
                                  <a:pt x="925754" y="185674"/>
                                  <a:pt x="926262" y="185293"/>
                                </a:cubicBezTo>
                                <a:cubicBezTo>
                                  <a:pt x="926770" y="184912"/>
                                  <a:pt x="927278" y="184531"/>
                                  <a:pt x="927659" y="184023"/>
                                </a:cubicBezTo>
                                <a:cubicBezTo>
                                  <a:pt x="928167" y="183642"/>
                                  <a:pt x="928675" y="183261"/>
                                  <a:pt x="929183" y="182752"/>
                                </a:cubicBezTo>
                                <a:cubicBezTo>
                                  <a:pt x="929691" y="182372"/>
                                  <a:pt x="930199" y="181863"/>
                                  <a:pt x="930580" y="181483"/>
                                </a:cubicBezTo>
                                <a:cubicBezTo>
                                  <a:pt x="931088" y="180975"/>
                                  <a:pt x="931596" y="180467"/>
                                  <a:pt x="932104" y="180086"/>
                                </a:cubicBezTo>
                                <a:cubicBezTo>
                                  <a:pt x="932612" y="179577"/>
                                  <a:pt x="933120" y="179197"/>
                                  <a:pt x="933501" y="178688"/>
                                </a:cubicBezTo>
                                <a:cubicBezTo>
                                  <a:pt x="934009" y="178181"/>
                                  <a:pt x="934517" y="177673"/>
                                  <a:pt x="935025" y="177164"/>
                                </a:cubicBezTo>
                                <a:cubicBezTo>
                                  <a:pt x="935533" y="176657"/>
                                  <a:pt x="935914" y="176149"/>
                                  <a:pt x="936422" y="175640"/>
                                </a:cubicBezTo>
                                <a:cubicBezTo>
                                  <a:pt x="936930" y="175006"/>
                                  <a:pt x="937438" y="174498"/>
                                  <a:pt x="937946" y="173989"/>
                                </a:cubicBezTo>
                                <a:cubicBezTo>
                                  <a:pt x="938454" y="173482"/>
                                  <a:pt x="938835" y="172847"/>
                                  <a:pt x="939343" y="172338"/>
                                </a:cubicBezTo>
                                <a:cubicBezTo>
                                  <a:pt x="939851" y="171703"/>
                                  <a:pt x="940359" y="171196"/>
                                  <a:pt x="940867" y="170561"/>
                                </a:cubicBezTo>
                                <a:cubicBezTo>
                                  <a:pt x="941375" y="170052"/>
                                  <a:pt x="941756" y="169418"/>
                                  <a:pt x="942264" y="168910"/>
                                </a:cubicBezTo>
                                <a:cubicBezTo>
                                  <a:pt x="942772" y="168275"/>
                                  <a:pt x="943280" y="167639"/>
                                  <a:pt x="943788" y="167132"/>
                                </a:cubicBezTo>
                                <a:cubicBezTo>
                                  <a:pt x="944296" y="166497"/>
                                  <a:pt x="944677" y="165988"/>
                                  <a:pt x="945185" y="165353"/>
                                </a:cubicBezTo>
                                <a:cubicBezTo>
                                  <a:pt x="945693" y="164719"/>
                                  <a:pt x="946201" y="164084"/>
                                  <a:pt x="946709" y="163576"/>
                                </a:cubicBezTo>
                                <a:cubicBezTo>
                                  <a:pt x="947217" y="162940"/>
                                  <a:pt x="947598" y="162433"/>
                                  <a:pt x="948106" y="161925"/>
                                </a:cubicBezTo>
                                <a:cubicBezTo>
                                  <a:pt x="948614" y="161289"/>
                                  <a:pt x="949122" y="160782"/>
                                  <a:pt x="949630" y="160147"/>
                                </a:cubicBezTo>
                                <a:cubicBezTo>
                                  <a:pt x="950138" y="159638"/>
                                  <a:pt x="950519" y="159003"/>
                                  <a:pt x="951027" y="158496"/>
                                </a:cubicBezTo>
                                <a:cubicBezTo>
                                  <a:pt x="951535" y="157987"/>
                                  <a:pt x="952043" y="157480"/>
                                  <a:pt x="952551" y="156845"/>
                                </a:cubicBezTo>
                                <a:cubicBezTo>
                                  <a:pt x="952932" y="156337"/>
                                  <a:pt x="953440" y="155828"/>
                                  <a:pt x="953948" y="155194"/>
                                </a:cubicBezTo>
                                <a:cubicBezTo>
                                  <a:pt x="954456" y="154686"/>
                                  <a:pt x="954964" y="154177"/>
                                  <a:pt x="955472" y="153670"/>
                                </a:cubicBezTo>
                                <a:cubicBezTo>
                                  <a:pt x="955853" y="153162"/>
                                  <a:pt x="956361" y="152653"/>
                                  <a:pt x="956869" y="152146"/>
                                </a:cubicBezTo>
                                <a:cubicBezTo>
                                  <a:pt x="957377" y="151637"/>
                                  <a:pt x="957885" y="151130"/>
                                  <a:pt x="958393" y="150622"/>
                                </a:cubicBezTo>
                                <a:cubicBezTo>
                                  <a:pt x="958774" y="150113"/>
                                  <a:pt x="959282" y="149733"/>
                                  <a:pt x="959790" y="149225"/>
                                </a:cubicBezTo>
                                <a:cubicBezTo>
                                  <a:pt x="960298" y="148844"/>
                                  <a:pt x="960806" y="148336"/>
                                  <a:pt x="961314" y="147955"/>
                                </a:cubicBezTo>
                                <a:cubicBezTo>
                                  <a:pt x="961695" y="147574"/>
                                  <a:pt x="962203" y="147065"/>
                                  <a:pt x="962711" y="146685"/>
                                </a:cubicBezTo>
                                <a:cubicBezTo>
                                  <a:pt x="963219" y="146303"/>
                                  <a:pt x="963727" y="145923"/>
                                  <a:pt x="964235" y="145542"/>
                                </a:cubicBezTo>
                                <a:cubicBezTo>
                                  <a:pt x="964616" y="145161"/>
                                  <a:pt x="965124" y="144780"/>
                                  <a:pt x="965632" y="144399"/>
                                </a:cubicBezTo>
                                <a:cubicBezTo>
                                  <a:pt x="966140" y="144018"/>
                                  <a:pt x="966648" y="143637"/>
                                  <a:pt x="967156" y="143383"/>
                                </a:cubicBezTo>
                                <a:cubicBezTo>
                                  <a:pt x="967537" y="143002"/>
                                  <a:pt x="968045" y="142621"/>
                                  <a:pt x="968553" y="142367"/>
                                </a:cubicBezTo>
                                <a:cubicBezTo>
                                  <a:pt x="969061" y="141986"/>
                                  <a:pt x="969569" y="141732"/>
                                  <a:pt x="969950" y="141477"/>
                                </a:cubicBezTo>
                                <a:cubicBezTo>
                                  <a:pt x="970458" y="141224"/>
                                  <a:pt x="970966" y="140970"/>
                                  <a:pt x="971474" y="140715"/>
                                </a:cubicBezTo>
                                <a:cubicBezTo>
                                  <a:pt x="971982" y="140462"/>
                                  <a:pt x="972490" y="140208"/>
                                  <a:pt x="972871" y="139953"/>
                                </a:cubicBezTo>
                                <a:cubicBezTo>
                                  <a:pt x="973379" y="139700"/>
                                  <a:pt x="973887" y="139573"/>
                                  <a:pt x="974395" y="139446"/>
                                </a:cubicBezTo>
                                <a:cubicBezTo>
                                  <a:pt x="974903" y="139192"/>
                                  <a:pt x="975411" y="139064"/>
                                  <a:pt x="975792" y="138937"/>
                                </a:cubicBezTo>
                                <a:cubicBezTo>
                                  <a:pt x="976300" y="138811"/>
                                  <a:pt x="976808" y="138684"/>
                                  <a:pt x="977316" y="138557"/>
                                </a:cubicBezTo>
                                <a:cubicBezTo>
                                  <a:pt x="977824" y="138430"/>
                                  <a:pt x="978332" y="138430"/>
                                  <a:pt x="978713" y="138302"/>
                                </a:cubicBezTo>
                                <a:cubicBezTo>
                                  <a:pt x="979221" y="138302"/>
                                  <a:pt x="979729" y="138176"/>
                                  <a:pt x="980237" y="138176"/>
                                </a:cubicBezTo>
                                <a:cubicBezTo>
                                  <a:pt x="980745" y="138176"/>
                                  <a:pt x="981253" y="138049"/>
                                  <a:pt x="981634" y="138049"/>
                                </a:cubicBezTo>
                                <a:cubicBezTo>
                                  <a:pt x="982142" y="138049"/>
                                  <a:pt x="982650" y="138049"/>
                                  <a:pt x="983158" y="138049"/>
                                </a:cubicBezTo>
                                <a:cubicBezTo>
                                  <a:pt x="983666" y="138049"/>
                                  <a:pt x="984174" y="138176"/>
                                  <a:pt x="984555" y="138176"/>
                                </a:cubicBezTo>
                                <a:cubicBezTo>
                                  <a:pt x="985063" y="138176"/>
                                  <a:pt x="985571" y="138302"/>
                                  <a:pt x="986079" y="138302"/>
                                </a:cubicBezTo>
                                <a:cubicBezTo>
                                  <a:pt x="986587" y="138430"/>
                                  <a:pt x="986968" y="138557"/>
                                  <a:pt x="987476" y="138684"/>
                                </a:cubicBezTo>
                                <a:cubicBezTo>
                                  <a:pt x="987984" y="138811"/>
                                  <a:pt x="988492" y="138937"/>
                                  <a:pt x="989000" y="139064"/>
                                </a:cubicBezTo>
                                <a:cubicBezTo>
                                  <a:pt x="989508" y="139192"/>
                                  <a:pt x="989889" y="139446"/>
                                  <a:pt x="990397" y="139573"/>
                                </a:cubicBezTo>
                                <a:cubicBezTo>
                                  <a:pt x="990905" y="139700"/>
                                  <a:pt x="991413" y="139953"/>
                                  <a:pt x="991921" y="140208"/>
                                </a:cubicBezTo>
                                <a:cubicBezTo>
                                  <a:pt x="992429" y="140335"/>
                                  <a:pt x="992810" y="140588"/>
                                  <a:pt x="993318" y="140843"/>
                                </a:cubicBezTo>
                                <a:cubicBezTo>
                                  <a:pt x="993826" y="140970"/>
                                  <a:pt x="994334" y="141224"/>
                                  <a:pt x="994842" y="141477"/>
                                </a:cubicBezTo>
                                <a:cubicBezTo>
                                  <a:pt x="995350" y="141732"/>
                                  <a:pt x="995731" y="141859"/>
                                  <a:pt x="996239" y="142112"/>
                                </a:cubicBezTo>
                                <a:cubicBezTo>
                                  <a:pt x="996747" y="142367"/>
                                  <a:pt x="997255" y="142621"/>
                                  <a:pt x="997763" y="142875"/>
                                </a:cubicBezTo>
                                <a:cubicBezTo>
                                  <a:pt x="998271" y="143002"/>
                                  <a:pt x="998652" y="143256"/>
                                  <a:pt x="999160" y="143510"/>
                                </a:cubicBezTo>
                                <a:cubicBezTo>
                                  <a:pt x="999668" y="143763"/>
                                  <a:pt x="1000176" y="144018"/>
                                  <a:pt x="1000684" y="144272"/>
                                </a:cubicBezTo>
                                <a:cubicBezTo>
                                  <a:pt x="1001192" y="144399"/>
                                  <a:pt x="1001573" y="144652"/>
                                  <a:pt x="1002081" y="144907"/>
                                </a:cubicBezTo>
                                <a:cubicBezTo>
                                  <a:pt x="1002589" y="145034"/>
                                  <a:pt x="1003097" y="145287"/>
                                  <a:pt x="1003605" y="145542"/>
                                </a:cubicBezTo>
                                <a:cubicBezTo>
                                  <a:pt x="1003986" y="145669"/>
                                  <a:pt x="1004494" y="145923"/>
                                  <a:pt x="1005002" y="146177"/>
                                </a:cubicBezTo>
                                <a:cubicBezTo>
                                  <a:pt x="1005510" y="146431"/>
                                  <a:pt x="1006018" y="146558"/>
                                  <a:pt x="1006526" y="146812"/>
                                </a:cubicBezTo>
                                <a:cubicBezTo>
                                  <a:pt x="1006907" y="146938"/>
                                  <a:pt x="1007415" y="147193"/>
                                  <a:pt x="1007923" y="147447"/>
                                </a:cubicBezTo>
                                <a:cubicBezTo>
                                  <a:pt x="1008431" y="147574"/>
                                  <a:pt x="1008939" y="147827"/>
                                  <a:pt x="1009447" y="147955"/>
                                </a:cubicBezTo>
                                <a:cubicBezTo>
                                  <a:pt x="1009828" y="148209"/>
                                  <a:pt x="1010336" y="148336"/>
                                  <a:pt x="1010844" y="148589"/>
                                </a:cubicBezTo>
                                <a:cubicBezTo>
                                  <a:pt x="1011352" y="148717"/>
                                  <a:pt x="1011860" y="148971"/>
                                  <a:pt x="1012368" y="149098"/>
                                </a:cubicBezTo>
                                <a:cubicBezTo>
                                  <a:pt x="1012749" y="149352"/>
                                  <a:pt x="1013257" y="149478"/>
                                  <a:pt x="1013765" y="149733"/>
                                </a:cubicBezTo>
                                <a:cubicBezTo>
                                  <a:pt x="1014273" y="149860"/>
                                  <a:pt x="1014781" y="150113"/>
                                  <a:pt x="1015289" y="150240"/>
                                </a:cubicBezTo>
                                <a:cubicBezTo>
                                  <a:pt x="1015670" y="150495"/>
                                  <a:pt x="1016178" y="150622"/>
                                  <a:pt x="1016686" y="150749"/>
                                </a:cubicBezTo>
                                <a:cubicBezTo>
                                  <a:pt x="1017194" y="151002"/>
                                  <a:pt x="1017702" y="151130"/>
                                  <a:pt x="1018210" y="151384"/>
                                </a:cubicBezTo>
                                <a:cubicBezTo>
                                  <a:pt x="1018591" y="151511"/>
                                  <a:pt x="1019099" y="151764"/>
                                  <a:pt x="1019607" y="151892"/>
                                </a:cubicBezTo>
                                <a:cubicBezTo>
                                  <a:pt x="1020115" y="152146"/>
                                  <a:pt x="1020623" y="152273"/>
                                  <a:pt x="1021004" y="152400"/>
                                </a:cubicBezTo>
                                <a:cubicBezTo>
                                  <a:pt x="1021512" y="152653"/>
                                  <a:pt x="1022020" y="152908"/>
                                  <a:pt x="1022528" y="153035"/>
                                </a:cubicBezTo>
                                <a:cubicBezTo>
                                  <a:pt x="1023036" y="153288"/>
                                  <a:pt x="1023544" y="153415"/>
                                  <a:pt x="1023925" y="153543"/>
                                </a:cubicBezTo>
                                <a:cubicBezTo>
                                  <a:pt x="1024433" y="153797"/>
                                  <a:pt x="1024941" y="153924"/>
                                  <a:pt x="1025449" y="154177"/>
                                </a:cubicBezTo>
                                <a:cubicBezTo>
                                  <a:pt x="1025957" y="154305"/>
                                  <a:pt x="1026465" y="154432"/>
                                  <a:pt x="1026846" y="154686"/>
                                </a:cubicBezTo>
                                <a:cubicBezTo>
                                  <a:pt x="1027354" y="154812"/>
                                  <a:pt x="1027862" y="155067"/>
                                  <a:pt x="1028370" y="155194"/>
                                </a:cubicBezTo>
                                <a:cubicBezTo>
                                  <a:pt x="1028878" y="155321"/>
                                  <a:pt x="1029386" y="155575"/>
                                  <a:pt x="1029767" y="155702"/>
                                </a:cubicBezTo>
                                <a:cubicBezTo>
                                  <a:pt x="1030275" y="155828"/>
                                  <a:pt x="1030783" y="156083"/>
                                  <a:pt x="1031291" y="156210"/>
                                </a:cubicBezTo>
                                <a:cubicBezTo>
                                  <a:pt x="1031799" y="156463"/>
                                  <a:pt x="1032307" y="156590"/>
                                  <a:pt x="1032688" y="156718"/>
                                </a:cubicBezTo>
                                <a:cubicBezTo>
                                  <a:pt x="1033196" y="156972"/>
                                  <a:pt x="1033704" y="157099"/>
                                  <a:pt x="1034212" y="157352"/>
                                </a:cubicBezTo>
                                <a:cubicBezTo>
                                  <a:pt x="1034720" y="157480"/>
                                  <a:pt x="1035101" y="157734"/>
                                  <a:pt x="1035609" y="157861"/>
                                </a:cubicBezTo>
                                <a:cubicBezTo>
                                  <a:pt x="1036117" y="158114"/>
                                  <a:pt x="1036625" y="158242"/>
                                  <a:pt x="1037133" y="158369"/>
                                </a:cubicBezTo>
                                <a:cubicBezTo>
                                  <a:pt x="1037641" y="158623"/>
                                  <a:pt x="1038022" y="158750"/>
                                  <a:pt x="1038530" y="158877"/>
                                </a:cubicBezTo>
                                <a:cubicBezTo>
                                  <a:pt x="1039038" y="159131"/>
                                  <a:pt x="1039546" y="159258"/>
                                  <a:pt x="1040054" y="159512"/>
                                </a:cubicBezTo>
                                <a:cubicBezTo>
                                  <a:pt x="1040562" y="159638"/>
                                  <a:pt x="1040943" y="159893"/>
                                  <a:pt x="1041451" y="160020"/>
                                </a:cubicBezTo>
                                <a:cubicBezTo>
                                  <a:pt x="1041959" y="160147"/>
                                  <a:pt x="1042467" y="160274"/>
                                  <a:pt x="1042975" y="160527"/>
                                </a:cubicBezTo>
                                <a:cubicBezTo>
                                  <a:pt x="1043483" y="160655"/>
                                  <a:pt x="1043864" y="160782"/>
                                  <a:pt x="1044372" y="160909"/>
                                </a:cubicBezTo>
                                <a:cubicBezTo>
                                  <a:pt x="1044880" y="161036"/>
                                  <a:pt x="1045388" y="161289"/>
                                  <a:pt x="1045896" y="161417"/>
                                </a:cubicBezTo>
                                <a:cubicBezTo>
                                  <a:pt x="1046404" y="161544"/>
                                  <a:pt x="1046785" y="161671"/>
                                  <a:pt x="1047293" y="161798"/>
                                </a:cubicBezTo>
                                <a:cubicBezTo>
                                  <a:pt x="1047801" y="161925"/>
                                  <a:pt x="1048309" y="162052"/>
                                  <a:pt x="1048817" y="162178"/>
                                </a:cubicBezTo>
                                <a:cubicBezTo>
                                  <a:pt x="1049325" y="162433"/>
                                  <a:pt x="1049706" y="162560"/>
                                  <a:pt x="1050214" y="162687"/>
                                </a:cubicBezTo>
                                <a:cubicBezTo>
                                  <a:pt x="1050722" y="162813"/>
                                  <a:pt x="1051230" y="162940"/>
                                  <a:pt x="1051738" y="163068"/>
                                </a:cubicBezTo>
                                <a:cubicBezTo>
                                  <a:pt x="1052246" y="163195"/>
                                  <a:pt x="1052627" y="163322"/>
                                  <a:pt x="1053135" y="163576"/>
                                </a:cubicBezTo>
                                <a:cubicBezTo>
                                  <a:pt x="1053643" y="163702"/>
                                  <a:pt x="1054151" y="163830"/>
                                  <a:pt x="1054659" y="163957"/>
                                </a:cubicBezTo>
                                <a:cubicBezTo>
                                  <a:pt x="1055040" y="164084"/>
                                  <a:pt x="1055548" y="164211"/>
                                  <a:pt x="1056056" y="164337"/>
                                </a:cubicBezTo>
                                <a:cubicBezTo>
                                  <a:pt x="1056564" y="164592"/>
                                  <a:pt x="1057072" y="164719"/>
                                  <a:pt x="1057580" y="164846"/>
                                </a:cubicBezTo>
                                <a:cubicBezTo>
                                  <a:pt x="1057961" y="164973"/>
                                  <a:pt x="1058469" y="165100"/>
                                  <a:pt x="1058977" y="165227"/>
                                </a:cubicBezTo>
                                <a:cubicBezTo>
                                  <a:pt x="1059485" y="165353"/>
                                  <a:pt x="1059993" y="165481"/>
                                  <a:pt x="1060501" y="165608"/>
                                </a:cubicBezTo>
                                <a:cubicBezTo>
                                  <a:pt x="1060882" y="165735"/>
                                  <a:pt x="1061390" y="165862"/>
                                  <a:pt x="1061898" y="165988"/>
                                </a:cubicBezTo>
                                <a:cubicBezTo>
                                  <a:pt x="1062406" y="166115"/>
                                  <a:pt x="1062914" y="166115"/>
                                  <a:pt x="1063422" y="166243"/>
                                </a:cubicBezTo>
                                <a:cubicBezTo>
                                  <a:pt x="1063803" y="166370"/>
                                  <a:pt x="1064311" y="166497"/>
                                  <a:pt x="1064819" y="166624"/>
                                </a:cubicBezTo>
                                <a:cubicBezTo>
                                  <a:pt x="1065327" y="166751"/>
                                  <a:pt x="1065835" y="166751"/>
                                  <a:pt x="1066343" y="166877"/>
                                </a:cubicBezTo>
                                <a:cubicBezTo>
                                  <a:pt x="1066724" y="167005"/>
                                  <a:pt x="1067232" y="167132"/>
                                  <a:pt x="1067740" y="167132"/>
                                </a:cubicBezTo>
                                <a:cubicBezTo>
                                  <a:pt x="1068248" y="167259"/>
                                  <a:pt x="1068756" y="167386"/>
                                  <a:pt x="1069264" y="167386"/>
                                </a:cubicBezTo>
                                <a:cubicBezTo>
                                  <a:pt x="1069645" y="167512"/>
                                  <a:pt x="1070153" y="167639"/>
                                  <a:pt x="1070661" y="167639"/>
                                </a:cubicBezTo>
                                <a:cubicBezTo>
                                  <a:pt x="1071169" y="167767"/>
                                  <a:pt x="1071677" y="167894"/>
                                  <a:pt x="1072058" y="167894"/>
                                </a:cubicBezTo>
                                <a:cubicBezTo>
                                  <a:pt x="1072566" y="168021"/>
                                  <a:pt x="1073074" y="168148"/>
                                  <a:pt x="1073582" y="168148"/>
                                </a:cubicBezTo>
                                <a:cubicBezTo>
                                  <a:pt x="1074090" y="168275"/>
                                  <a:pt x="1074598" y="168275"/>
                                  <a:pt x="1074979" y="168402"/>
                                </a:cubicBezTo>
                                <a:cubicBezTo>
                                  <a:pt x="1075487" y="168528"/>
                                  <a:pt x="1075995" y="168528"/>
                                  <a:pt x="1076503" y="168656"/>
                                </a:cubicBezTo>
                                <a:cubicBezTo>
                                  <a:pt x="1077011" y="168783"/>
                                  <a:pt x="1077519" y="168783"/>
                                  <a:pt x="1077900" y="168910"/>
                                </a:cubicBezTo>
                                <a:cubicBezTo>
                                  <a:pt x="1078408" y="169037"/>
                                  <a:pt x="1078916" y="169037"/>
                                  <a:pt x="1079424" y="169163"/>
                                </a:cubicBezTo>
                                <a:cubicBezTo>
                                  <a:pt x="1079932" y="169290"/>
                                  <a:pt x="1080440" y="169418"/>
                                  <a:pt x="1080821" y="169418"/>
                                </a:cubicBezTo>
                                <a:cubicBezTo>
                                  <a:pt x="1081329" y="169545"/>
                                  <a:pt x="1081837" y="169672"/>
                                  <a:pt x="1082345" y="169672"/>
                                </a:cubicBezTo>
                                <a:cubicBezTo>
                                  <a:pt x="1082853" y="169799"/>
                                  <a:pt x="1083361" y="169799"/>
                                  <a:pt x="1083742" y="169926"/>
                                </a:cubicBezTo>
                                <a:cubicBezTo>
                                  <a:pt x="1084250" y="170052"/>
                                  <a:pt x="1084758" y="170052"/>
                                  <a:pt x="1085266" y="170180"/>
                                </a:cubicBezTo>
                                <a:cubicBezTo>
                                  <a:pt x="1085774" y="170307"/>
                                  <a:pt x="1086155" y="170307"/>
                                  <a:pt x="1086663" y="170434"/>
                                </a:cubicBezTo>
                                <a:cubicBezTo>
                                  <a:pt x="1087171" y="170434"/>
                                  <a:pt x="1087679" y="170561"/>
                                  <a:pt x="1088187" y="170687"/>
                                </a:cubicBezTo>
                                <a:cubicBezTo>
                                  <a:pt x="1088695" y="170687"/>
                                  <a:pt x="1089076" y="170814"/>
                                  <a:pt x="1089584" y="170814"/>
                                </a:cubicBezTo>
                                <a:cubicBezTo>
                                  <a:pt x="1090092" y="170942"/>
                                  <a:pt x="1090600" y="171069"/>
                                  <a:pt x="1091108" y="171069"/>
                                </a:cubicBezTo>
                                <a:cubicBezTo>
                                  <a:pt x="1091616" y="171196"/>
                                  <a:pt x="1091997" y="171323"/>
                                  <a:pt x="1092505" y="171323"/>
                                </a:cubicBezTo>
                                <a:cubicBezTo>
                                  <a:pt x="1093013" y="171450"/>
                                  <a:pt x="1093521" y="171450"/>
                                  <a:pt x="1094029" y="171577"/>
                                </a:cubicBezTo>
                                <a:cubicBezTo>
                                  <a:pt x="1094537" y="171577"/>
                                  <a:pt x="1094918" y="171703"/>
                                  <a:pt x="1095426" y="171831"/>
                                </a:cubicBezTo>
                                <a:cubicBezTo>
                                  <a:pt x="1095934" y="171831"/>
                                  <a:pt x="1096442" y="171958"/>
                                  <a:pt x="1096950" y="171958"/>
                                </a:cubicBezTo>
                                <a:cubicBezTo>
                                  <a:pt x="1097458" y="172085"/>
                                  <a:pt x="1097839" y="172085"/>
                                  <a:pt x="1098347" y="172085"/>
                                </a:cubicBezTo>
                                <a:cubicBezTo>
                                  <a:pt x="1098855" y="172212"/>
                                  <a:pt x="1099363" y="172212"/>
                                  <a:pt x="1099871" y="172338"/>
                                </a:cubicBezTo>
                                <a:cubicBezTo>
                                  <a:pt x="1100379" y="172338"/>
                                  <a:pt x="1100760" y="172465"/>
                                  <a:pt x="1101268" y="172465"/>
                                </a:cubicBezTo>
                                <a:cubicBezTo>
                                  <a:pt x="1101776" y="172593"/>
                                  <a:pt x="1102284" y="172593"/>
                                  <a:pt x="1102792" y="172720"/>
                                </a:cubicBezTo>
                                <a:cubicBezTo>
                                  <a:pt x="1103173" y="172720"/>
                                  <a:pt x="1103681" y="172847"/>
                                  <a:pt x="1104189" y="172847"/>
                                </a:cubicBezTo>
                                <a:cubicBezTo>
                                  <a:pt x="1104697" y="172974"/>
                                  <a:pt x="1105205" y="172974"/>
                                  <a:pt x="1105713" y="173101"/>
                                </a:cubicBezTo>
                                <a:cubicBezTo>
                                  <a:pt x="1106094" y="173101"/>
                                  <a:pt x="1106602" y="173227"/>
                                  <a:pt x="1107110" y="173355"/>
                                </a:cubicBezTo>
                                <a:cubicBezTo>
                                  <a:pt x="1107618" y="173355"/>
                                  <a:pt x="1108126" y="173482"/>
                                  <a:pt x="1108634" y="173482"/>
                                </a:cubicBezTo>
                                <a:cubicBezTo>
                                  <a:pt x="1109015" y="173609"/>
                                  <a:pt x="1109523" y="173736"/>
                                  <a:pt x="1110031" y="173736"/>
                                </a:cubicBezTo>
                                <a:cubicBezTo>
                                  <a:pt x="1110539" y="173862"/>
                                  <a:pt x="1111047" y="173989"/>
                                  <a:pt x="1111555" y="173989"/>
                                </a:cubicBezTo>
                                <a:cubicBezTo>
                                  <a:pt x="1111936" y="174117"/>
                                  <a:pt x="1112444" y="174117"/>
                                  <a:pt x="1112952" y="174244"/>
                                </a:cubicBezTo>
                                <a:cubicBezTo>
                                  <a:pt x="1113460" y="174371"/>
                                  <a:pt x="1113968" y="174371"/>
                                  <a:pt x="1114476" y="174498"/>
                                </a:cubicBezTo>
                                <a:cubicBezTo>
                                  <a:pt x="1114857" y="174498"/>
                                  <a:pt x="1115365" y="174625"/>
                                  <a:pt x="1115873" y="174625"/>
                                </a:cubicBezTo>
                                <a:cubicBezTo>
                                  <a:pt x="1116381" y="174752"/>
                                  <a:pt x="1116889" y="174752"/>
                                  <a:pt x="1117397" y="174878"/>
                                </a:cubicBezTo>
                                <a:cubicBezTo>
                                  <a:pt x="1117778" y="174878"/>
                                  <a:pt x="1118286" y="175006"/>
                                  <a:pt x="1118794" y="175006"/>
                                </a:cubicBezTo>
                                <a:cubicBezTo>
                                  <a:pt x="1119302" y="175133"/>
                                  <a:pt x="1119810" y="175133"/>
                                  <a:pt x="1120191" y="175133"/>
                                </a:cubicBezTo>
                                <a:cubicBezTo>
                                  <a:pt x="1120699" y="175260"/>
                                  <a:pt x="1121207" y="175260"/>
                                  <a:pt x="1121715" y="175260"/>
                                </a:cubicBezTo>
                                <a:cubicBezTo>
                                  <a:pt x="1122223" y="175387"/>
                                  <a:pt x="1122731" y="175387"/>
                                  <a:pt x="1123112" y="175513"/>
                                </a:cubicBezTo>
                                <a:cubicBezTo>
                                  <a:pt x="1123620" y="175513"/>
                                  <a:pt x="1124128" y="175640"/>
                                  <a:pt x="1124636" y="175640"/>
                                </a:cubicBezTo>
                                <a:cubicBezTo>
                                  <a:pt x="1125144" y="175768"/>
                                  <a:pt x="1125652" y="175768"/>
                                  <a:pt x="1126033" y="175895"/>
                                </a:cubicBezTo>
                                <a:cubicBezTo>
                                  <a:pt x="1126541" y="175895"/>
                                  <a:pt x="1127049" y="176022"/>
                                  <a:pt x="1127557" y="176149"/>
                                </a:cubicBezTo>
                                <a:cubicBezTo>
                                  <a:pt x="1128065" y="176149"/>
                                  <a:pt x="1128573" y="176276"/>
                                  <a:pt x="1128954" y="176276"/>
                                </a:cubicBezTo>
                                <a:cubicBezTo>
                                  <a:pt x="1129462" y="176402"/>
                                  <a:pt x="1129970" y="176530"/>
                                  <a:pt x="1130478" y="176657"/>
                                </a:cubicBezTo>
                                <a:cubicBezTo>
                                  <a:pt x="1130986" y="176657"/>
                                  <a:pt x="1131494" y="176784"/>
                                  <a:pt x="1131875" y="176911"/>
                                </a:cubicBezTo>
                                <a:cubicBezTo>
                                  <a:pt x="1132383" y="177037"/>
                                  <a:pt x="1132891" y="177037"/>
                                  <a:pt x="1133399" y="177164"/>
                                </a:cubicBezTo>
                                <a:cubicBezTo>
                                  <a:pt x="1133907" y="177292"/>
                                  <a:pt x="1134415" y="177419"/>
                                  <a:pt x="1134796" y="177419"/>
                                </a:cubicBezTo>
                                <a:cubicBezTo>
                                  <a:pt x="1135304" y="177546"/>
                                  <a:pt x="1135812" y="177673"/>
                                  <a:pt x="1136320" y="177800"/>
                                </a:cubicBezTo>
                                <a:cubicBezTo>
                                  <a:pt x="1136828" y="177927"/>
                                  <a:pt x="1137209" y="177927"/>
                                  <a:pt x="1137717" y="178053"/>
                                </a:cubicBezTo>
                                <a:cubicBezTo>
                                  <a:pt x="1138225" y="178181"/>
                                  <a:pt x="1138733" y="178181"/>
                                  <a:pt x="1139241" y="178308"/>
                                </a:cubicBezTo>
                                <a:cubicBezTo>
                                  <a:pt x="1139749" y="178435"/>
                                  <a:pt x="1140130" y="178562"/>
                                  <a:pt x="1140638" y="178562"/>
                                </a:cubicBezTo>
                                <a:cubicBezTo>
                                  <a:pt x="1141146" y="178688"/>
                                  <a:pt x="1141654" y="178815"/>
                                  <a:pt x="1142162" y="178815"/>
                                </a:cubicBezTo>
                                <a:cubicBezTo>
                                  <a:pt x="1142670" y="178943"/>
                                  <a:pt x="1143051" y="179070"/>
                                  <a:pt x="1143559" y="179070"/>
                                </a:cubicBezTo>
                                <a:cubicBezTo>
                                  <a:pt x="1144067" y="179197"/>
                                  <a:pt x="1144575" y="179324"/>
                                  <a:pt x="1145083" y="179324"/>
                                </a:cubicBezTo>
                                <a:cubicBezTo>
                                  <a:pt x="1145591" y="179451"/>
                                  <a:pt x="1145972" y="179451"/>
                                  <a:pt x="1146480" y="179577"/>
                                </a:cubicBezTo>
                                <a:cubicBezTo>
                                  <a:pt x="1146988" y="179705"/>
                                  <a:pt x="1147496" y="179832"/>
                                  <a:pt x="1148004" y="179832"/>
                                </a:cubicBezTo>
                                <a:cubicBezTo>
                                  <a:pt x="1148512" y="179959"/>
                                  <a:pt x="1148893" y="179959"/>
                                  <a:pt x="1149401" y="180086"/>
                                </a:cubicBezTo>
                                <a:cubicBezTo>
                                  <a:pt x="1149909" y="180212"/>
                                  <a:pt x="1150417" y="180339"/>
                                  <a:pt x="1150925" y="180339"/>
                                </a:cubicBezTo>
                                <a:cubicBezTo>
                                  <a:pt x="1151433" y="180467"/>
                                  <a:pt x="1151814" y="180467"/>
                                  <a:pt x="1152322" y="180594"/>
                                </a:cubicBezTo>
                                <a:cubicBezTo>
                                  <a:pt x="1152830" y="180721"/>
                                  <a:pt x="1153338" y="180848"/>
                                  <a:pt x="1153846" y="180975"/>
                                </a:cubicBezTo>
                                <a:cubicBezTo>
                                  <a:pt x="1154227" y="180975"/>
                                  <a:pt x="1154735" y="181102"/>
                                  <a:pt x="1155243" y="181228"/>
                                </a:cubicBezTo>
                                <a:cubicBezTo>
                                  <a:pt x="1155751" y="181356"/>
                                  <a:pt x="1156259" y="181483"/>
                                  <a:pt x="1156767" y="181610"/>
                                </a:cubicBezTo>
                                <a:cubicBezTo>
                                  <a:pt x="1157148" y="181737"/>
                                  <a:pt x="1157656" y="181863"/>
                                  <a:pt x="1158164" y="181990"/>
                                </a:cubicBezTo>
                                <a:cubicBezTo>
                                  <a:pt x="1158672" y="182118"/>
                                  <a:pt x="1159180" y="182245"/>
                                  <a:pt x="1159688" y="182372"/>
                                </a:cubicBezTo>
                                <a:cubicBezTo>
                                  <a:pt x="1160069" y="182499"/>
                                  <a:pt x="1160577" y="182626"/>
                                  <a:pt x="1161085" y="182752"/>
                                </a:cubicBezTo>
                                <a:cubicBezTo>
                                  <a:pt x="1161593" y="183007"/>
                                  <a:pt x="1162101" y="183134"/>
                                  <a:pt x="1162609" y="183261"/>
                                </a:cubicBezTo>
                                <a:cubicBezTo>
                                  <a:pt x="1162990" y="183387"/>
                                  <a:pt x="1163498" y="183514"/>
                                  <a:pt x="1164006" y="183642"/>
                                </a:cubicBezTo>
                                <a:cubicBezTo>
                                  <a:pt x="1164514" y="183769"/>
                                  <a:pt x="1165022" y="183896"/>
                                  <a:pt x="1165530" y="184023"/>
                                </a:cubicBezTo>
                                <a:cubicBezTo>
                                  <a:pt x="1165911" y="184150"/>
                                  <a:pt x="1166419" y="184277"/>
                                  <a:pt x="1166927" y="184403"/>
                                </a:cubicBezTo>
                                <a:cubicBezTo>
                                  <a:pt x="1167435" y="184531"/>
                                  <a:pt x="1167943" y="184658"/>
                                  <a:pt x="1168451" y="184785"/>
                                </a:cubicBezTo>
                                <a:cubicBezTo>
                                  <a:pt x="1168832" y="184912"/>
                                  <a:pt x="1169340" y="184912"/>
                                  <a:pt x="1169848" y="185038"/>
                                </a:cubicBezTo>
                                <a:cubicBezTo>
                                  <a:pt x="1170356" y="185165"/>
                                  <a:pt x="1170864" y="185293"/>
                                  <a:pt x="1171245" y="185420"/>
                                </a:cubicBezTo>
                                <a:cubicBezTo>
                                  <a:pt x="1171753" y="185547"/>
                                  <a:pt x="1172261" y="185674"/>
                                  <a:pt x="1172769" y="185801"/>
                                </a:cubicBezTo>
                                <a:cubicBezTo>
                                  <a:pt x="1173277" y="185927"/>
                                  <a:pt x="1173785" y="186055"/>
                                  <a:pt x="1174166" y="186182"/>
                                </a:cubicBezTo>
                                <a:cubicBezTo>
                                  <a:pt x="1174674" y="186309"/>
                                  <a:pt x="1175182" y="186436"/>
                                  <a:pt x="1175690" y="186562"/>
                                </a:cubicBezTo>
                                <a:cubicBezTo>
                                  <a:pt x="1176198" y="186689"/>
                                  <a:pt x="1176706" y="186817"/>
                                  <a:pt x="1177087" y="186944"/>
                                </a:cubicBezTo>
                                <a:cubicBezTo>
                                  <a:pt x="1177595" y="187071"/>
                                  <a:pt x="1178103" y="187198"/>
                                  <a:pt x="1178611" y="187325"/>
                                </a:cubicBezTo>
                                <a:cubicBezTo>
                                  <a:pt x="1179119" y="187452"/>
                                  <a:pt x="1179627" y="187578"/>
                                  <a:pt x="1180008" y="187706"/>
                                </a:cubicBezTo>
                                <a:cubicBezTo>
                                  <a:pt x="1180516" y="187960"/>
                                  <a:pt x="1181024" y="188087"/>
                                  <a:pt x="1181532" y="188213"/>
                                </a:cubicBezTo>
                                <a:cubicBezTo>
                                  <a:pt x="1182040" y="188340"/>
                                  <a:pt x="1182548" y="188468"/>
                                  <a:pt x="1182929" y="188595"/>
                                </a:cubicBezTo>
                                <a:cubicBezTo>
                                  <a:pt x="1183437" y="188722"/>
                                  <a:pt x="1183945" y="188976"/>
                                  <a:pt x="1184453" y="189102"/>
                                </a:cubicBezTo>
                                <a:cubicBezTo>
                                  <a:pt x="1184961" y="189230"/>
                                  <a:pt x="1185469" y="189357"/>
                                  <a:pt x="1185850" y="189484"/>
                                </a:cubicBezTo>
                                <a:cubicBezTo>
                                  <a:pt x="1186358" y="189611"/>
                                  <a:pt x="1186866" y="189737"/>
                                  <a:pt x="1187374" y="189864"/>
                                </a:cubicBezTo>
                                <a:cubicBezTo>
                                  <a:pt x="1187882" y="189992"/>
                                  <a:pt x="1188263" y="190119"/>
                                  <a:pt x="1188771" y="190246"/>
                                </a:cubicBezTo>
                                <a:cubicBezTo>
                                  <a:pt x="1189279" y="190373"/>
                                  <a:pt x="1189787" y="190500"/>
                                  <a:pt x="1190295" y="190627"/>
                                </a:cubicBezTo>
                                <a:cubicBezTo>
                                  <a:pt x="1190803" y="190753"/>
                                  <a:pt x="1191184" y="191008"/>
                                  <a:pt x="1191692" y="191135"/>
                                </a:cubicBezTo>
                                <a:cubicBezTo>
                                  <a:pt x="1192200" y="191262"/>
                                  <a:pt x="1192708" y="191388"/>
                                  <a:pt x="1193216" y="191515"/>
                                </a:cubicBezTo>
                                <a:cubicBezTo>
                                  <a:pt x="1193724" y="191643"/>
                                  <a:pt x="1194105" y="191897"/>
                                  <a:pt x="1194613" y="192024"/>
                                </a:cubicBezTo>
                                <a:cubicBezTo>
                                  <a:pt x="1195121" y="192151"/>
                                  <a:pt x="1195629" y="192277"/>
                                  <a:pt x="1196137" y="192532"/>
                                </a:cubicBezTo>
                                <a:cubicBezTo>
                                  <a:pt x="1196645" y="192659"/>
                                  <a:pt x="1197026" y="192786"/>
                                  <a:pt x="1197534" y="193039"/>
                                </a:cubicBezTo>
                                <a:cubicBezTo>
                                  <a:pt x="1198042" y="193167"/>
                                  <a:pt x="1198550" y="193294"/>
                                  <a:pt x="1199058" y="193548"/>
                                </a:cubicBezTo>
                                <a:cubicBezTo>
                                  <a:pt x="1199566" y="193675"/>
                                  <a:pt x="1199947" y="193928"/>
                                  <a:pt x="1200455" y="194056"/>
                                </a:cubicBezTo>
                                <a:cubicBezTo>
                                  <a:pt x="1200963" y="194310"/>
                                  <a:pt x="1201471" y="194437"/>
                                  <a:pt x="1201979" y="194690"/>
                                </a:cubicBezTo>
                                <a:cubicBezTo>
                                  <a:pt x="1202487" y="194818"/>
                                  <a:pt x="1202868" y="194945"/>
                                  <a:pt x="1203376" y="195199"/>
                                </a:cubicBezTo>
                                <a:cubicBezTo>
                                  <a:pt x="1203884" y="195326"/>
                                  <a:pt x="1204392" y="195580"/>
                                  <a:pt x="1204900" y="195707"/>
                                </a:cubicBezTo>
                                <a:cubicBezTo>
                                  <a:pt x="1205281" y="195961"/>
                                  <a:pt x="1205789" y="196087"/>
                                  <a:pt x="1206297" y="196214"/>
                                </a:cubicBezTo>
                                <a:cubicBezTo>
                                  <a:pt x="1206805" y="196469"/>
                                  <a:pt x="1207313" y="196596"/>
                                  <a:pt x="1207821" y="196723"/>
                                </a:cubicBezTo>
                                <a:cubicBezTo>
                                  <a:pt x="1208202" y="196977"/>
                                  <a:pt x="1208710" y="197103"/>
                                  <a:pt x="1209218" y="197231"/>
                                </a:cubicBezTo>
                                <a:cubicBezTo>
                                  <a:pt x="1209726" y="197358"/>
                                  <a:pt x="1210234" y="197485"/>
                                  <a:pt x="1210742" y="197738"/>
                                </a:cubicBezTo>
                                <a:cubicBezTo>
                                  <a:pt x="1211123" y="197865"/>
                                  <a:pt x="1211631" y="197993"/>
                                  <a:pt x="1212139" y="198120"/>
                                </a:cubicBezTo>
                                <a:cubicBezTo>
                                  <a:pt x="1212647" y="198374"/>
                                  <a:pt x="1213155" y="198501"/>
                                  <a:pt x="1213663" y="198627"/>
                                </a:cubicBezTo>
                                <a:cubicBezTo>
                                  <a:pt x="1214044" y="198755"/>
                                  <a:pt x="1214552" y="199009"/>
                                  <a:pt x="1215060" y="199136"/>
                                </a:cubicBezTo>
                                <a:cubicBezTo>
                                  <a:pt x="1215568" y="199262"/>
                                  <a:pt x="1216076" y="199517"/>
                                  <a:pt x="1216584" y="199644"/>
                                </a:cubicBezTo>
                                <a:cubicBezTo>
                                  <a:pt x="1216965" y="199898"/>
                                  <a:pt x="1217473" y="200025"/>
                                  <a:pt x="1217981" y="200152"/>
                                </a:cubicBezTo>
                                <a:cubicBezTo>
                                  <a:pt x="1218489" y="200406"/>
                                  <a:pt x="1218997" y="200660"/>
                                  <a:pt x="1219505" y="200787"/>
                                </a:cubicBezTo>
                                <a:cubicBezTo>
                                  <a:pt x="1219886" y="201040"/>
                                  <a:pt x="1220394" y="201168"/>
                                  <a:pt x="1220902" y="201295"/>
                                </a:cubicBezTo>
                                <a:cubicBezTo>
                                  <a:pt x="1221410" y="201549"/>
                                  <a:pt x="1221918" y="201676"/>
                                  <a:pt x="1222299" y="201930"/>
                                </a:cubicBezTo>
                                <a:cubicBezTo>
                                  <a:pt x="1222807" y="202057"/>
                                  <a:pt x="1223315" y="202184"/>
                                  <a:pt x="1223823" y="202437"/>
                                </a:cubicBezTo>
                                <a:cubicBezTo>
                                  <a:pt x="1224331" y="202564"/>
                                  <a:pt x="1224839" y="202819"/>
                                  <a:pt x="1225220" y="202946"/>
                                </a:cubicBezTo>
                                <a:cubicBezTo>
                                  <a:pt x="1225728" y="203073"/>
                                  <a:pt x="1226236" y="203200"/>
                                  <a:pt x="1226744" y="203453"/>
                                </a:cubicBezTo>
                                <a:cubicBezTo>
                                  <a:pt x="1227252" y="203581"/>
                                  <a:pt x="1227760" y="203708"/>
                                  <a:pt x="1228141" y="203962"/>
                                </a:cubicBezTo>
                                <a:cubicBezTo>
                                  <a:pt x="1228649" y="204088"/>
                                  <a:pt x="1229157" y="204215"/>
                                  <a:pt x="1229665" y="204470"/>
                                </a:cubicBezTo>
                                <a:cubicBezTo>
                                  <a:pt x="1230173" y="204597"/>
                                  <a:pt x="1230681" y="204724"/>
                                  <a:pt x="1231062" y="204977"/>
                                </a:cubicBezTo>
                                <a:cubicBezTo>
                                  <a:pt x="1231570" y="205105"/>
                                  <a:pt x="1232078" y="205359"/>
                                  <a:pt x="1232586" y="205612"/>
                                </a:cubicBezTo>
                                <a:cubicBezTo>
                                  <a:pt x="1233094" y="205739"/>
                                  <a:pt x="1233602" y="205994"/>
                                  <a:pt x="1233983" y="206121"/>
                                </a:cubicBezTo>
                                <a:cubicBezTo>
                                  <a:pt x="1234491" y="206375"/>
                                  <a:pt x="1234999" y="206502"/>
                                  <a:pt x="1235507" y="206756"/>
                                </a:cubicBezTo>
                                <a:cubicBezTo>
                                  <a:pt x="1236015" y="207010"/>
                                  <a:pt x="1236523" y="207137"/>
                                  <a:pt x="1236904" y="207390"/>
                                </a:cubicBezTo>
                                <a:cubicBezTo>
                                  <a:pt x="1237412" y="207645"/>
                                  <a:pt x="1237920" y="207772"/>
                                  <a:pt x="1238428" y="208026"/>
                                </a:cubicBezTo>
                                <a:cubicBezTo>
                                  <a:pt x="1238936" y="208280"/>
                                  <a:pt x="1239317" y="208407"/>
                                  <a:pt x="1239825" y="208661"/>
                                </a:cubicBezTo>
                                <a:cubicBezTo>
                                  <a:pt x="1240333" y="208787"/>
                                  <a:pt x="1240841" y="209042"/>
                                  <a:pt x="1241349" y="209169"/>
                                </a:cubicBezTo>
                                <a:cubicBezTo>
                                  <a:pt x="1241857" y="209423"/>
                                  <a:pt x="1242238" y="209550"/>
                                  <a:pt x="1242746" y="209803"/>
                                </a:cubicBezTo>
                                <a:cubicBezTo>
                                  <a:pt x="1243254" y="209931"/>
                                  <a:pt x="1243762" y="210185"/>
                                  <a:pt x="1244270" y="210312"/>
                                </a:cubicBezTo>
                                <a:cubicBezTo>
                                  <a:pt x="1244778" y="210438"/>
                                  <a:pt x="1245159" y="210693"/>
                                  <a:pt x="1245667" y="210820"/>
                                </a:cubicBezTo>
                                <a:cubicBezTo>
                                  <a:pt x="1246175" y="210947"/>
                                  <a:pt x="1246683" y="211201"/>
                                  <a:pt x="1247191" y="211327"/>
                                </a:cubicBezTo>
                                <a:cubicBezTo>
                                  <a:pt x="1247699" y="211455"/>
                                  <a:pt x="1248080" y="211709"/>
                                  <a:pt x="1248588" y="211836"/>
                                </a:cubicBezTo>
                                <a:cubicBezTo>
                                  <a:pt x="1249096" y="212089"/>
                                  <a:pt x="1249604" y="212217"/>
                                  <a:pt x="1250112" y="212344"/>
                                </a:cubicBezTo>
                                <a:cubicBezTo>
                                  <a:pt x="1250620" y="212598"/>
                                  <a:pt x="1251001" y="212725"/>
                                  <a:pt x="1251509" y="212978"/>
                                </a:cubicBezTo>
                                <a:cubicBezTo>
                                  <a:pt x="1252017" y="213106"/>
                                  <a:pt x="1252525" y="213360"/>
                                  <a:pt x="1253033" y="213487"/>
                                </a:cubicBezTo>
                                <a:cubicBezTo>
                                  <a:pt x="1253541" y="213613"/>
                                  <a:pt x="1253922" y="213868"/>
                                  <a:pt x="1254430" y="213995"/>
                                </a:cubicBezTo>
                                <a:cubicBezTo>
                                  <a:pt x="1254938" y="214249"/>
                                  <a:pt x="1255446" y="214376"/>
                                  <a:pt x="1255954" y="214502"/>
                                </a:cubicBezTo>
                                <a:cubicBezTo>
                                  <a:pt x="1256335" y="214757"/>
                                  <a:pt x="1256843" y="214884"/>
                                  <a:pt x="1257351" y="215137"/>
                                </a:cubicBezTo>
                                <a:cubicBezTo>
                                  <a:pt x="1257859" y="215264"/>
                                  <a:pt x="1258367" y="215392"/>
                                  <a:pt x="1258875" y="215646"/>
                                </a:cubicBezTo>
                                <a:cubicBezTo>
                                  <a:pt x="1259256" y="215773"/>
                                  <a:pt x="1259764" y="216027"/>
                                  <a:pt x="1260272" y="216153"/>
                                </a:cubicBezTo>
                                <a:cubicBezTo>
                                  <a:pt x="1260780" y="216281"/>
                                  <a:pt x="1261288" y="216535"/>
                                  <a:pt x="1261796" y="216662"/>
                                </a:cubicBezTo>
                                <a:cubicBezTo>
                                  <a:pt x="1262177" y="216788"/>
                                  <a:pt x="1262685" y="217043"/>
                                  <a:pt x="1263193" y="217170"/>
                                </a:cubicBezTo>
                                <a:cubicBezTo>
                                  <a:pt x="1263701" y="217424"/>
                                  <a:pt x="1264209" y="217551"/>
                                  <a:pt x="1264717" y="217805"/>
                                </a:cubicBezTo>
                                <a:cubicBezTo>
                                  <a:pt x="1265098" y="217932"/>
                                  <a:pt x="1265606" y="218186"/>
                                  <a:pt x="1266114" y="218312"/>
                                </a:cubicBezTo>
                                <a:cubicBezTo>
                                  <a:pt x="1266622" y="218439"/>
                                  <a:pt x="1267130" y="218694"/>
                                  <a:pt x="1267638" y="218821"/>
                                </a:cubicBezTo>
                                <a:cubicBezTo>
                                  <a:pt x="1268019" y="219075"/>
                                  <a:pt x="1268527" y="219202"/>
                                  <a:pt x="1269035" y="219456"/>
                                </a:cubicBezTo>
                                <a:cubicBezTo>
                                  <a:pt x="1269543" y="219583"/>
                                  <a:pt x="1270051" y="219837"/>
                                  <a:pt x="1270559" y="219963"/>
                                </a:cubicBezTo>
                                <a:cubicBezTo>
                                  <a:pt x="1270940" y="220218"/>
                                  <a:pt x="1271448" y="220345"/>
                                  <a:pt x="1271956" y="220599"/>
                                </a:cubicBezTo>
                                <a:cubicBezTo>
                                  <a:pt x="1272464" y="220726"/>
                                  <a:pt x="1272972" y="220852"/>
                                  <a:pt x="1273353" y="221107"/>
                                </a:cubicBezTo>
                                <a:cubicBezTo>
                                  <a:pt x="1273861" y="221234"/>
                                  <a:pt x="1274369" y="221487"/>
                                  <a:pt x="1274877" y="221614"/>
                                </a:cubicBezTo>
                                <a:cubicBezTo>
                                  <a:pt x="1275385" y="221742"/>
                                  <a:pt x="1275893" y="221996"/>
                                  <a:pt x="1276274" y="222123"/>
                                </a:cubicBezTo>
                                <a:cubicBezTo>
                                  <a:pt x="1276782" y="222377"/>
                                  <a:pt x="1277290" y="222503"/>
                                  <a:pt x="1277798" y="222758"/>
                                </a:cubicBezTo>
                                <a:cubicBezTo>
                                  <a:pt x="1278306" y="222885"/>
                                  <a:pt x="1278814" y="223138"/>
                                  <a:pt x="1279195" y="223265"/>
                                </a:cubicBezTo>
                                <a:cubicBezTo>
                                  <a:pt x="1279703" y="223393"/>
                                  <a:pt x="1280211" y="223647"/>
                                  <a:pt x="1280719" y="223774"/>
                                </a:cubicBezTo>
                                <a:cubicBezTo>
                                  <a:pt x="1281227" y="224027"/>
                                  <a:pt x="1281735" y="224155"/>
                                  <a:pt x="1282116" y="224409"/>
                                </a:cubicBezTo>
                                <a:cubicBezTo>
                                  <a:pt x="1282624" y="224536"/>
                                  <a:pt x="1283132" y="224789"/>
                                  <a:pt x="1283640" y="224917"/>
                                </a:cubicBezTo>
                                <a:cubicBezTo>
                                  <a:pt x="1284148" y="225171"/>
                                  <a:pt x="1284656" y="225298"/>
                                  <a:pt x="1285037" y="225552"/>
                                </a:cubicBezTo>
                                <a:cubicBezTo>
                                  <a:pt x="1285545" y="225678"/>
                                  <a:pt x="1286053" y="225933"/>
                                  <a:pt x="1286561" y="226187"/>
                                </a:cubicBezTo>
                                <a:cubicBezTo>
                                  <a:pt x="1287069" y="226313"/>
                                  <a:pt x="1287450" y="226568"/>
                                  <a:pt x="1287958" y="226695"/>
                                </a:cubicBezTo>
                                <a:cubicBezTo>
                                  <a:pt x="1288466" y="226949"/>
                                  <a:pt x="1288974" y="227202"/>
                                  <a:pt x="1289482" y="227330"/>
                                </a:cubicBezTo>
                                <a:cubicBezTo>
                                  <a:pt x="1289990" y="227584"/>
                                  <a:pt x="1290371" y="227837"/>
                                  <a:pt x="1290879" y="227964"/>
                                </a:cubicBezTo>
                                <a:cubicBezTo>
                                  <a:pt x="1291387" y="228219"/>
                                  <a:pt x="1291895" y="228473"/>
                                  <a:pt x="1292403" y="228600"/>
                                </a:cubicBezTo>
                                <a:cubicBezTo>
                                  <a:pt x="1292911" y="228853"/>
                                  <a:pt x="1293292" y="229108"/>
                                  <a:pt x="1293800" y="229235"/>
                                </a:cubicBezTo>
                                <a:cubicBezTo>
                                  <a:pt x="1294308" y="229488"/>
                                  <a:pt x="1294816" y="229743"/>
                                  <a:pt x="1295324" y="229870"/>
                                </a:cubicBezTo>
                                <a:cubicBezTo>
                                  <a:pt x="1295832" y="230124"/>
                                  <a:pt x="1296213" y="230377"/>
                                  <a:pt x="1296721" y="230505"/>
                                </a:cubicBezTo>
                                <a:cubicBezTo>
                                  <a:pt x="1297229" y="230759"/>
                                  <a:pt x="1297737" y="231012"/>
                                  <a:pt x="1298245" y="231139"/>
                                </a:cubicBezTo>
                                <a:cubicBezTo>
                                  <a:pt x="1298753" y="231394"/>
                                  <a:pt x="1299134" y="231648"/>
                                  <a:pt x="1299642" y="231775"/>
                                </a:cubicBezTo>
                                <a:cubicBezTo>
                                  <a:pt x="1300150" y="232028"/>
                                  <a:pt x="1300658" y="232156"/>
                                  <a:pt x="1301166" y="232410"/>
                                </a:cubicBezTo>
                                <a:cubicBezTo>
                                  <a:pt x="1301674" y="232663"/>
                                  <a:pt x="1302055" y="232790"/>
                                  <a:pt x="1302563" y="233045"/>
                                </a:cubicBezTo>
                                <a:cubicBezTo>
                                  <a:pt x="1303071" y="233299"/>
                                  <a:pt x="1303579" y="233426"/>
                                  <a:pt x="1304087" y="233552"/>
                                </a:cubicBezTo>
                                <a:cubicBezTo>
                                  <a:pt x="1304468" y="233807"/>
                                  <a:pt x="1304976" y="233934"/>
                                  <a:pt x="1305484" y="234187"/>
                                </a:cubicBezTo>
                                <a:cubicBezTo>
                                  <a:pt x="1305992" y="234314"/>
                                  <a:pt x="1306500" y="234569"/>
                                  <a:pt x="1307008" y="234696"/>
                                </a:cubicBezTo>
                                <a:cubicBezTo>
                                  <a:pt x="1307389" y="234950"/>
                                  <a:pt x="1307897" y="235077"/>
                                  <a:pt x="1308405" y="235331"/>
                                </a:cubicBezTo>
                                <a:cubicBezTo>
                                  <a:pt x="1308913" y="235458"/>
                                  <a:pt x="1309421" y="235585"/>
                                  <a:pt x="1309929" y="235838"/>
                                </a:cubicBezTo>
                                <a:cubicBezTo>
                                  <a:pt x="1310310" y="235965"/>
                                  <a:pt x="1310818" y="236220"/>
                                  <a:pt x="1311326" y="236347"/>
                                </a:cubicBezTo>
                                <a:cubicBezTo>
                                  <a:pt x="1311834" y="236601"/>
                                  <a:pt x="1312342" y="236727"/>
                                  <a:pt x="1312850" y="236982"/>
                                </a:cubicBezTo>
                                <a:cubicBezTo>
                                  <a:pt x="1313231" y="237109"/>
                                  <a:pt x="1313739" y="237362"/>
                                  <a:pt x="1314247" y="237617"/>
                                </a:cubicBezTo>
                                <a:cubicBezTo>
                                  <a:pt x="1314755" y="237744"/>
                                  <a:pt x="1315263" y="237998"/>
                                  <a:pt x="1315771" y="238125"/>
                                </a:cubicBezTo>
                                <a:cubicBezTo>
                                  <a:pt x="1316152" y="238378"/>
                                  <a:pt x="1316660" y="238506"/>
                                  <a:pt x="1317168" y="238760"/>
                                </a:cubicBezTo>
                                <a:cubicBezTo>
                                  <a:pt x="1317676" y="239013"/>
                                  <a:pt x="1318184" y="239140"/>
                                  <a:pt x="1318692" y="239395"/>
                                </a:cubicBezTo>
                                <a:cubicBezTo>
                                  <a:pt x="1319073" y="239649"/>
                                  <a:pt x="1319581" y="239776"/>
                                  <a:pt x="1320089" y="240030"/>
                                </a:cubicBezTo>
                                <a:cubicBezTo>
                                  <a:pt x="1320597" y="240284"/>
                                  <a:pt x="1321105" y="240411"/>
                                  <a:pt x="1321486" y="240664"/>
                                </a:cubicBezTo>
                                <a:cubicBezTo>
                                  <a:pt x="1321994" y="240919"/>
                                  <a:pt x="1322502" y="241046"/>
                                  <a:pt x="1323010" y="241300"/>
                                </a:cubicBezTo>
                                <a:cubicBezTo>
                                  <a:pt x="1323518" y="241427"/>
                                  <a:pt x="1324026" y="241681"/>
                                  <a:pt x="1324407" y="241808"/>
                                </a:cubicBezTo>
                                <a:cubicBezTo>
                                  <a:pt x="1324915" y="242062"/>
                                  <a:pt x="1325423" y="242188"/>
                                  <a:pt x="1325931" y="242443"/>
                                </a:cubicBezTo>
                                <a:cubicBezTo>
                                  <a:pt x="1326439" y="242570"/>
                                  <a:pt x="1326947" y="242824"/>
                                  <a:pt x="1327328" y="242951"/>
                                </a:cubicBezTo>
                                <a:cubicBezTo>
                                  <a:pt x="1327836" y="243205"/>
                                  <a:pt x="1328344" y="243332"/>
                                  <a:pt x="1328852" y="243586"/>
                                </a:cubicBezTo>
                                <a:cubicBezTo>
                                  <a:pt x="1329360" y="243712"/>
                                  <a:pt x="1329868" y="243839"/>
                                  <a:pt x="1330249" y="244094"/>
                                </a:cubicBezTo>
                                <a:cubicBezTo>
                                  <a:pt x="1330757" y="244221"/>
                                  <a:pt x="1331265" y="244348"/>
                                  <a:pt x="1331773" y="244602"/>
                                </a:cubicBezTo>
                                <a:cubicBezTo>
                                  <a:pt x="1332281" y="244728"/>
                                  <a:pt x="1332789" y="244983"/>
                                  <a:pt x="1333170" y="245110"/>
                                </a:cubicBezTo>
                                <a:cubicBezTo>
                                  <a:pt x="1333678" y="245237"/>
                                  <a:pt x="1334186" y="245490"/>
                                  <a:pt x="1334694" y="245618"/>
                                </a:cubicBezTo>
                                <a:cubicBezTo>
                                  <a:pt x="1335202" y="245745"/>
                                  <a:pt x="1335710" y="245872"/>
                                  <a:pt x="1336091" y="246126"/>
                                </a:cubicBezTo>
                                <a:cubicBezTo>
                                  <a:pt x="1336599" y="246252"/>
                                  <a:pt x="1337107" y="246380"/>
                                  <a:pt x="1337615" y="246507"/>
                                </a:cubicBezTo>
                                <a:cubicBezTo>
                                  <a:pt x="1338123" y="246761"/>
                                  <a:pt x="1338504" y="246887"/>
                                  <a:pt x="1339012" y="247014"/>
                                </a:cubicBezTo>
                                <a:cubicBezTo>
                                  <a:pt x="1339520" y="247142"/>
                                  <a:pt x="1340028" y="247396"/>
                                  <a:pt x="1340536" y="247523"/>
                                </a:cubicBezTo>
                                <a:cubicBezTo>
                                  <a:pt x="1341044" y="247650"/>
                                  <a:pt x="1341425" y="247777"/>
                                  <a:pt x="1341933" y="247903"/>
                                </a:cubicBezTo>
                                <a:cubicBezTo>
                                  <a:pt x="1342441" y="248031"/>
                                  <a:pt x="1342949" y="248158"/>
                                  <a:pt x="1343457" y="248412"/>
                                </a:cubicBezTo>
                                <a:cubicBezTo>
                                  <a:pt x="1343965" y="248538"/>
                                  <a:pt x="1344346" y="248665"/>
                                  <a:pt x="1344854" y="248793"/>
                                </a:cubicBezTo>
                                <a:cubicBezTo>
                                  <a:pt x="1345362" y="248920"/>
                                  <a:pt x="1345870" y="249174"/>
                                  <a:pt x="1346378" y="249301"/>
                                </a:cubicBezTo>
                                <a:cubicBezTo>
                                  <a:pt x="1346886" y="249427"/>
                                  <a:pt x="1347267" y="249555"/>
                                  <a:pt x="1347775" y="249682"/>
                                </a:cubicBezTo>
                                <a:cubicBezTo>
                                  <a:pt x="1348283" y="249809"/>
                                  <a:pt x="1348791" y="249936"/>
                                  <a:pt x="1349299" y="250062"/>
                                </a:cubicBezTo>
                                <a:cubicBezTo>
                                  <a:pt x="1349807" y="250189"/>
                                  <a:pt x="1350188" y="250317"/>
                                  <a:pt x="1350696" y="250444"/>
                                </a:cubicBezTo>
                                <a:cubicBezTo>
                                  <a:pt x="1351204" y="250571"/>
                                  <a:pt x="1351712" y="250698"/>
                                  <a:pt x="1352220" y="250825"/>
                                </a:cubicBezTo>
                                <a:cubicBezTo>
                                  <a:pt x="1352728" y="250952"/>
                                  <a:pt x="1353109" y="251078"/>
                                  <a:pt x="1353617" y="251206"/>
                                </a:cubicBezTo>
                                <a:cubicBezTo>
                                  <a:pt x="1354125" y="251333"/>
                                  <a:pt x="1354633" y="251460"/>
                                  <a:pt x="1355141" y="251587"/>
                                </a:cubicBezTo>
                                <a:cubicBezTo>
                                  <a:pt x="1355522" y="251713"/>
                                  <a:pt x="1356030" y="251840"/>
                                  <a:pt x="1356538" y="251968"/>
                                </a:cubicBezTo>
                                <a:cubicBezTo>
                                  <a:pt x="1357046" y="252095"/>
                                  <a:pt x="1357554" y="252095"/>
                                  <a:pt x="1358062" y="252222"/>
                                </a:cubicBezTo>
                                <a:cubicBezTo>
                                  <a:pt x="1358443" y="252349"/>
                                  <a:pt x="1358951" y="252476"/>
                                  <a:pt x="1359459" y="252602"/>
                                </a:cubicBezTo>
                                <a:cubicBezTo>
                                  <a:pt x="1359967" y="252730"/>
                                  <a:pt x="1360475" y="252857"/>
                                  <a:pt x="1360983" y="252857"/>
                                </a:cubicBezTo>
                                <a:cubicBezTo>
                                  <a:pt x="1361364" y="252984"/>
                                  <a:pt x="1361872" y="253111"/>
                                  <a:pt x="1362380" y="253237"/>
                                </a:cubicBezTo>
                                <a:cubicBezTo>
                                  <a:pt x="1362888" y="253364"/>
                                  <a:pt x="1363396" y="253492"/>
                                  <a:pt x="1363904" y="253619"/>
                                </a:cubicBezTo>
                                <a:cubicBezTo>
                                  <a:pt x="1364285" y="253746"/>
                                  <a:pt x="1364793" y="253746"/>
                                  <a:pt x="1365301" y="253873"/>
                                </a:cubicBezTo>
                                <a:cubicBezTo>
                                  <a:pt x="1365809" y="254000"/>
                                  <a:pt x="1366317" y="254253"/>
                                  <a:pt x="1366825" y="254381"/>
                                </a:cubicBezTo>
                                <a:cubicBezTo>
                                  <a:pt x="1367206" y="254508"/>
                                  <a:pt x="1367714" y="254635"/>
                                  <a:pt x="1368222" y="254762"/>
                                </a:cubicBezTo>
                                <a:cubicBezTo>
                                  <a:pt x="1368730" y="254888"/>
                                  <a:pt x="1369238" y="255015"/>
                                  <a:pt x="1369746" y="255143"/>
                                </a:cubicBezTo>
                                <a:cubicBezTo>
                                  <a:pt x="1370127" y="255270"/>
                                  <a:pt x="1370635" y="255397"/>
                                  <a:pt x="1371143" y="255524"/>
                                </a:cubicBezTo>
                                <a:cubicBezTo>
                                  <a:pt x="1371651" y="255651"/>
                                  <a:pt x="1372159" y="255905"/>
                                  <a:pt x="1372540" y="256032"/>
                                </a:cubicBezTo>
                                <a:cubicBezTo>
                                  <a:pt x="1373048" y="256159"/>
                                  <a:pt x="1373556" y="256159"/>
                                  <a:pt x="1374064" y="256286"/>
                                </a:cubicBezTo>
                                <a:cubicBezTo>
                                  <a:pt x="1374572" y="256412"/>
                                  <a:pt x="1375080" y="256539"/>
                                  <a:pt x="1375461" y="256667"/>
                                </a:cubicBezTo>
                                <a:cubicBezTo>
                                  <a:pt x="1375969" y="256794"/>
                                  <a:pt x="1376477" y="256921"/>
                                  <a:pt x="1376985" y="257048"/>
                                </a:cubicBezTo>
                                <a:cubicBezTo>
                                  <a:pt x="1377493" y="257175"/>
                                  <a:pt x="1378001" y="257302"/>
                                  <a:pt x="1378382" y="257428"/>
                                </a:cubicBezTo>
                                <a:cubicBezTo>
                                  <a:pt x="1378890" y="257556"/>
                                  <a:pt x="1379398" y="257683"/>
                                  <a:pt x="1379906" y="257810"/>
                                </a:cubicBezTo>
                                <a:cubicBezTo>
                                  <a:pt x="1380414" y="257937"/>
                                  <a:pt x="1380922" y="258063"/>
                                  <a:pt x="1381303" y="258190"/>
                                </a:cubicBezTo>
                                <a:cubicBezTo>
                                  <a:pt x="1381811" y="258190"/>
                                  <a:pt x="1382319" y="258318"/>
                                  <a:pt x="1382827" y="258445"/>
                                </a:cubicBezTo>
                                <a:cubicBezTo>
                                  <a:pt x="1383335" y="258572"/>
                                  <a:pt x="1383843" y="258699"/>
                                  <a:pt x="1384224" y="258826"/>
                                </a:cubicBezTo>
                                <a:cubicBezTo>
                                  <a:pt x="1384732" y="258952"/>
                                  <a:pt x="1385240" y="259080"/>
                                  <a:pt x="1385748" y="259207"/>
                                </a:cubicBezTo>
                                <a:cubicBezTo>
                                  <a:pt x="1386256" y="259334"/>
                                  <a:pt x="1386764" y="259461"/>
                                  <a:pt x="1387145" y="259587"/>
                                </a:cubicBezTo>
                                <a:cubicBezTo>
                                  <a:pt x="1387653" y="259714"/>
                                  <a:pt x="1388161" y="259842"/>
                                  <a:pt x="1388669" y="260096"/>
                                </a:cubicBezTo>
                                <a:cubicBezTo>
                                  <a:pt x="1389177" y="260223"/>
                                  <a:pt x="1389558" y="260350"/>
                                  <a:pt x="1390066" y="260477"/>
                                </a:cubicBezTo>
                                <a:cubicBezTo>
                                  <a:pt x="1390574" y="260731"/>
                                  <a:pt x="1391082" y="260858"/>
                                  <a:pt x="1391590" y="261112"/>
                                </a:cubicBezTo>
                                <a:cubicBezTo>
                                  <a:pt x="1392098" y="261365"/>
                                  <a:pt x="1392479" y="261493"/>
                                  <a:pt x="1392987" y="261747"/>
                                </a:cubicBezTo>
                                <a:cubicBezTo>
                                  <a:pt x="1393495" y="262001"/>
                                  <a:pt x="1394003" y="262255"/>
                                  <a:pt x="1394511" y="262509"/>
                                </a:cubicBezTo>
                                <a:cubicBezTo>
                                  <a:pt x="1395019" y="262762"/>
                                  <a:pt x="1395400" y="263017"/>
                                  <a:pt x="1395908" y="263271"/>
                                </a:cubicBezTo>
                                <a:cubicBezTo>
                                  <a:pt x="1396416" y="263525"/>
                                  <a:pt x="1396924" y="263778"/>
                                  <a:pt x="1397432" y="264160"/>
                                </a:cubicBezTo>
                                <a:cubicBezTo>
                                  <a:pt x="1397940" y="264413"/>
                                  <a:pt x="1398321" y="264668"/>
                                  <a:pt x="1398829" y="265049"/>
                                </a:cubicBezTo>
                                <a:cubicBezTo>
                                  <a:pt x="1399337" y="265302"/>
                                  <a:pt x="1399845" y="265684"/>
                                  <a:pt x="1400353" y="265937"/>
                                </a:cubicBezTo>
                                <a:cubicBezTo>
                                  <a:pt x="1400861" y="266319"/>
                                  <a:pt x="1401242" y="266700"/>
                                  <a:pt x="1401750" y="267081"/>
                                </a:cubicBezTo>
                                <a:cubicBezTo>
                                  <a:pt x="1402258" y="267462"/>
                                  <a:pt x="1402766" y="267843"/>
                                  <a:pt x="1403274" y="268224"/>
                                </a:cubicBezTo>
                                <a:cubicBezTo>
                                  <a:pt x="1403782" y="268605"/>
                                  <a:pt x="1404163" y="268986"/>
                                  <a:pt x="1404671" y="269367"/>
                                </a:cubicBezTo>
                                <a:cubicBezTo>
                                  <a:pt x="1405179" y="269748"/>
                                  <a:pt x="1405687" y="270128"/>
                                  <a:pt x="1406195" y="270637"/>
                                </a:cubicBezTo>
                                <a:cubicBezTo>
                                  <a:pt x="1406576" y="271018"/>
                                  <a:pt x="1407084" y="271399"/>
                                  <a:pt x="1407592" y="271780"/>
                                </a:cubicBezTo>
                                <a:cubicBezTo>
                                  <a:pt x="1408100" y="272161"/>
                                  <a:pt x="1408608" y="272542"/>
                                  <a:pt x="1409116" y="272923"/>
                                </a:cubicBezTo>
                                <a:cubicBezTo>
                                  <a:pt x="1409497" y="273303"/>
                                  <a:pt x="1410005" y="273685"/>
                                  <a:pt x="1410513" y="274065"/>
                                </a:cubicBezTo>
                                <a:cubicBezTo>
                                  <a:pt x="1411021" y="274447"/>
                                  <a:pt x="1411529" y="274827"/>
                                  <a:pt x="1412037" y="275209"/>
                                </a:cubicBezTo>
                                <a:cubicBezTo>
                                  <a:pt x="1412418" y="275589"/>
                                  <a:pt x="1412926" y="275971"/>
                                  <a:pt x="1413434" y="276225"/>
                                </a:cubicBezTo>
                                <a:cubicBezTo>
                                  <a:pt x="1413942" y="276606"/>
                                  <a:pt x="1414450" y="276860"/>
                                  <a:pt x="1414958" y="277113"/>
                                </a:cubicBezTo>
                                <a:cubicBezTo>
                                  <a:pt x="1415339" y="277368"/>
                                  <a:pt x="1415847" y="277622"/>
                                  <a:pt x="1416355" y="277876"/>
                                </a:cubicBezTo>
                                <a:cubicBezTo>
                                  <a:pt x="1416863" y="278130"/>
                                  <a:pt x="1417371" y="278384"/>
                                  <a:pt x="1417879" y="278511"/>
                                </a:cubicBezTo>
                                <a:cubicBezTo>
                                  <a:pt x="1418260" y="278637"/>
                                  <a:pt x="1418768" y="278764"/>
                                  <a:pt x="1419276" y="278892"/>
                                </a:cubicBezTo>
                                <a:cubicBezTo>
                                  <a:pt x="1419784" y="279019"/>
                                  <a:pt x="1420292" y="279146"/>
                                  <a:pt x="1420800" y="279273"/>
                                </a:cubicBezTo>
                                <a:cubicBezTo>
                                  <a:pt x="1421181" y="279400"/>
                                  <a:pt x="1421689" y="279527"/>
                                  <a:pt x="1422197" y="279527"/>
                                </a:cubicBezTo>
                                <a:cubicBezTo>
                                  <a:pt x="1422705" y="279653"/>
                                  <a:pt x="1423213" y="279653"/>
                                  <a:pt x="1423594" y="279653"/>
                                </a:cubicBezTo>
                                <a:cubicBezTo>
                                  <a:pt x="1424102" y="279781"/>
                                  <a:pt x="1424610" y="279781"/>
                                  <a:pt x="1425118" y="279908"/>
                                </a:cubicBezTo>
                                <a:cubicBezTo>
                                  <a:pt x="1425626" y="279908"/>
                                  <a:pt x="1426134" y="279908"/>
                                  <a:pt x="1426515" y="280035"/>
                                </a:cubicBezTo>
                                <a:cubicBezTo>
                                  <a:pt x="1427023" y="280035"/>
                                  <a:pt x="1427531" y="280162"/>
                                  <a:pt x="1428039" y="280162"/>
                                </a:cubicBezTo>
                                <a:cubicBezTo>
                                  <a:pt x="1428547" y="280288"/>
                                  <a:pt x="1429055" y="280288"/>
                                  <a:pt x="1429436" y="280415"/>
                                </a:cubicBezTo>
                                <a:cubicBezTo>
                                  <a:pt x="1429944" y="280415"/>
                                  <a:pt x="1430452" y="280543"/>
                                  <a:pt x="1430960" y="280670"/>
                                </a:cubicBezTo>
                                <a:cubicBezTo>
                                  <a:pt x="1431468" y="280670"/>
                                  <a:pt x="1431976" y="280797"/>
                                  <a:pt x="1432357" y="280797"/>
                                </a:cubicBezTo>
                                <a:cubicBezTo>
                                  <a:pt x="1432865" y="280797"/>
                                  <a:pt x="1433373" y="280924"/>
                                  <a:pt x="1433881" y="280924"/>
                                </a:cubicBezTo>
                                <a:cubicBezTo>
                                  <a:pt x="1434389" y="280924"/>
                                  <a:pt x="1434897" y="280924"/>
                                  <a:pt x="1435278" y="280924"/>
                                </a:cubicBezTo>
                                <a:cubicBezTo>
                                  <a:pt x="1435786" y="280924"/>
                                  <a:pt x="1436294" y="280924"/>
                                  <a:pt x="1436802" y="280797"/>
                                </a:cubicBezTo>
                                <a:cubicBezTo>
                                  <a:pt x="1437310" y="280797"/>
                                  <a:pt x="1437818" y="280670"/>
                                  <a:pt x="1438199" y="280670"/>
                                </a:cubicBezTo>
                                <a:cubicBezTo>
                                  <a:pt x="1438707" y="280543"/>
                                  <a:pt x="1439215" y="280415"/>
                                  <a:pt x="1439723" y="280415"/>
                                </a:cubicBezTo>
                                <a:cubicBezTo>
                                  <a:pt x="1440231" y="280288"/>
                                  <a:pt x="1440612" y="280035"/>
                                  <a:pt x="1441120" y="279908"/>
                                </a:cubicBezTo>
                                <a:cubicBezTo>
                                  <a:pt x="1441628" y="279781"/>
                                  <a:pt x="1442136" y="279653"/>
                                  <a:pt x="1442644" y="279400"/>
                                </a:cubicBezTo>
                                <a:cubicBezTo>
                                  <a:pt x="1443152" y="279273"/>
                                  <a:pt x="1443533" y="279019"/>
                                  <a:pt x="1444041" y="278892"/>
                                </a:cubicBezTo>
                                <a:cubicBezTo>
                                  <a:pt x="1444549" y="278637"/>
                                  <a:pt x="1445057" y="278384"/>
                                  <a:pt x="1445565" y="278130"/>
                                </a:cubicBezTo>
                                <a:cubicBezTo>
                                  <a:pt x="1446073" y="277876"/>
                                  <a:pt x="1446454" y="277622"/>
                                  <a:pt x="1446962" y="277240"/>
                                </a:cubicBezTo>
                                <a:cubicBezTo>
                                  <a:pt x="1447470" y="276987"/>
                                  <a:pt x="1447978" y="276733"/>
                                  <a:pt x="1448486" y="276352"/>
                                </a:cubicBezTo>
                                <a:cubicBezTo>
                                  <a:pt x="1448994" y="276098"/>
                                  <a:pt x="1449375" y="275717"/>
                                  <a:pt x="1449883" y="275336"/>
                                </a:cubicBezTo>
                                <a:cubicBezTo>
                                  <a:pt x="1450391" y="274955"/>
                                  <a:pt x="1450899" y="274447"/>
                                  <a:pt x="1451407" y="274065"/>
                                </a:cubicBezTo>
                                <a:cubicBezTo>
                                  <a:pt x="1451915" y="273558"/>
                                  <a:pt x="1452296" y="273050"/>
                                  <a:pt x="1452804" y="272542"/>
                                </a:cubicBezTo>
                                <a:cubicBezTo>
                                  <a:pt x="1453312" y="272034"/>
                                  <a:pt x="1453820" y="271526"/>
                                  <a:pt x="1454328" y="270890"/>
                                </a:cubicBezTo>
                                <a:cubicBezTo>
                                  <a:pt x="1454836" y="270383"/>
                                  <a:pt x="1455217" y="269748"/>
                                  <a:pt x="1455725" y="269112"/>
                                </a:cubicBezTo>
                                <a:cubicBezTo>
                                  <a:pt x="1456233" y="268605"/>
                                  <a:pt x="1456741" y="267970"/>
                                  <a:pt x="1457249" y="267335"/>
                                </a:cubicBezTo>
                                <a:cubicBezTo>
                                  <a:pt x="1457630" y="266827"/>
                                  <a:pt x="1458138" y="266192"/>
                                  <a:pt x="1458646" y="265557"/>
                                </a:cubicBezTo>
                                <a:cubicBezTo>
                                  <a:pt x="1459154" y="265049"/>
                                  <a:pt x="1459662" y="264413"/>
                                  <a:pt x="1460170" y="263906"/>
                                </a:cubicBezTo>
                                <a:cubicBezTo>
                                  <a:pt x="1460551" y="263398"/>
                                  <a:pt x="1461059" y="263017"/>
                                  <a:pt x="1461567" y="262509"/>
                                </a:cubicBezTo>
                                <a:cubicBezTo>
                                  <a:pt x="1462075" y="262127"/>
                                  <a:pt x="1462583" y="261747"/>
                                  <a:pt x="1463091" y="261365"/>
                                </a:cubicBezTo>
                                <a:cubicBezTo>
                                  <a:pt x="1463472" y="260985"/>
                                  <a:pt x="1463980" y="260731"/>
                                  <a:pt x="1464488" y="260477"/>
                                </a:cubicBezTo>
                                <a:cubicBezTo>
                                  <a:pt x="1464996" y="260223"/>
                                  <a:pt x="1465504" y="259969"/>
                                  <a:pt x="1466012" y="259714"/>
                                </a:cubicBezTo>
                                <a:cubicBezTo>
                                  <a:pt x="1466393" y="259587"/>
                                  <a:pt x="1466901" y="259334"/>
                                  <a:pt x="1467409" y="259207"/>
                                </a:cubicBezTo>
                                <a:cubicBezTo>
                                  <a:pt x="1467917" y="259080"/>
                                  <a:pt x="1468425" y="258952"/>
                                  <a:pt x="1468933" y="258826"/>
                                </a:cubicBezTo>
                                <a:cubicBezTo>
                                  <a:pt x="1469314" y="258572"/>
                                  <a:pt x="1469822" y="258572"/>
                                  <a:pt x="1470330" y="258318"/>
                                </a:cubicBezTo>
                                <a:cubicBezTo>
                                  <a:pt x="1470838" y="258190"/>
                                  <a:pt x="1471346" y="258063"/>
                                  <a:pt x="1471854" y="257937"/>
                                </a:cubicBezTo>
                                <a:cubicBezTo>
                                  <a:pt x="1472235" y="257683"/>
                                  <a:pt x="1472743" y="257556"/>
                                  <a:pt x="1473251" y="257302"/>
                                </a:cubicBezTo>
                                <a:cubicBezTo>
                                  <a:pt x="1473759" y="257175"/>
                                  <a:pt x="1474267" y="256794"/>
                                  <a:pt x="1474648" y="256539"/>
                                </a:cubicBezTo>
                                <a:cubicBezTo>
                                  <a:pt x="1475156" y="256159"/>
                                  <a:pt x="1475664" y="255905"/>
                                  <a:pt x="1476172" y="255524"/>
                                </a:cubicBezTo>
                                <a:cubicBezTo>
                                  <a:pt x="1476680" y="255015"/>
                                  <a:pt x="1477188" y="254635"/>
                                  <a:pt x="1477569" y="254127"/>
                                </a:cubicBezTo>
                                <a:cubicBezTo>
                                  <a:pt x="1478077" y="253619"/>
                                  <a:pt x="1478585" y="252984"/>
                                  <a:pt x="1479093" y="252476"/>
                                </a:cubicBezTo>
                                <a:cubicBezTo>
                                  <a:pt x="1479601" y="251840"/>
                                  <a:pt x="1480109" y="251206"/>
                                  <a:pt x="1480490" y="250571"/>
                                </a:cubicBezTo>
                                <a:cubicBezTo>
                                  <a:pt x="1480998" y="249809"/>
                                  <a:pt x="1481506" y="249174"/>
                                  <a:pt x="1482014" y="248412"/>
                                </a:cubicBezTo>
                                <a:cubicBezTo>
                                  <a:pt x="1482522" y="247777"/>
                                  <a:pt x="1483030" y="247142"/>
                                  <a:pt x="1483411" y="246380"/>
                                </a:cubicBezTo>
                                <a:cubicBezTo>
                                  <a:pt x="1483919" y="245745"/>
                                  <a:pt x="1484427" y="245110"/>
                                  <a:pt x="1484935" y="244602"/>
                                </a:cubicBezTo>
                                <a:cubicBezTo>
                                  <a:pt x="1485443" y="243967"/>
                                  <a:pt x="1485951" y="243332"/>
                                  <a:pt x="1486332" y="242951"/>
                                </a:cubicBezTo>
                                <a:cubicBezTo>
                                  <a:pt x="1486840" y="242443"/>
                                  <a:pt x="1487348" y="242062"/>
                                  <a:pt x="1487856" y="241808"/>
                                </a:cubicBezTo>
                                <a:cubicBezTo>
                                  <a:pt x="1488364" y="241553"/>
                                  <a:pt x="1488745" y="241300"/>
                                  <a:pt x="1489253" y="241173"/>
                                </a:cubicBezTo>
                                <a:cubicBezTo>
                                  <a:pt x="1489761" y="241046"/>
                                  <a:pt x="1490269" y="241046"/>
                                  <a:pt x="1490777" y="241046"/>
                                </a:cubicBezTo>
                                <a:cubicBezTo>
                                  <a:pt x="1491285" y="241173"/>
                                  <a:pt x="1491666" y="241300"/>
                                  <a:pt x="1492174" y="241553"/>
                                </a:cubicBezTo>
                                <a:cubicBezTo>
                                  <a:pt x="1492682" y="241808"/>
                                  <a:pt x="1493190" y="242188"/>
                                  <a:pt x="1493698" y="242570"/>
                                </a:cubicBezTo>
                                <a:cubicBezTo>
                                  <a:pt x="1494206" y="243077"/>
                                  <a:pt x="1494587" y="243586"/>
                                  <a:pt x="1495095" y="244094"/>
                                </a:cubicBezTo>
                                <a:cubicBezTo>
                                  <a:pt x="1495603" y="244602"/>
                                  <a:pt x="1496111" y="245237"/>
                                  <a:pt x="1496619" y="245872"/>
                                </a:cubicBezTo>
                                <a:cubicBezTo>
                                  <a:pt x="1497127" y="246380"/>
                                  <a:pt x="1497508" y="247014"/>
                                  <a:pt x="1498016" y="247650"/>
                                </a:cubicBezTo>
                                <a:cubicBezTo>
                                  <a:pt x="1498524" y="248158"/>
                                  <a:pt x="1499032" y="248793"/>
                                  <a:pt x="1499540" y="249174"/>
                                </a:cubicBezTo>
                                <a:cubicBezTo>
                                  <a:pt x="1500048" y="249682"/>
                                  <a:pt x="1500429" y="250062"/>
                                  <a:pt x="1500937" y="250317"/>
                                </a:cubicBezTo>
                                <a:cubicBezTo>
                                  <a:pt x="1501445" y="250571"/>
                                  <a:pt x="1501953" y="250698"/>
                                  <a:pt x="1502461" y="250825"/>
                                </a:cubicBezTo>
                                <a:cubicBezTo>
                                  <a:pt x="1502969" y="250825"/>
                                  <a:pt x="1503350" y="250698"/>
                                  <a:pt x="1503858" y="250571"/>
                                </a:cubicBezTo>
                                <a:cubicBezTo>
                                  <a:pt x="1504366" y="250444"/>
                                  <a:pt x="1504874" y="250189"/>
                                  <a:pt x="1505382" y="249809"/>
                                </a:cubicBezTo>
                                <a:cubicBezTo>
                                  <a:pt x="1505890" y="249427"/>
                                  <a:pt x="1506271" y="249047"/>
                                  <a:pt x="1506779" y="248538"/>
                                </a:cubicBezTo>
                                <a:cubicBezTo>
                                  <a:pt x="1507287" y="248031"/>
                                  <a:pt x="1507795" y="247523"/>
                                  <a:pt x="1508303" y="247014"/>
                                </a:cubicBezTo>
                                <a:cubicBezTo>
                                  <a:pt x="1508684" y="246507"/>
                                  <a:pt x="1509192" y="245999"/>
                                  <a:pt x="1509700" y="245490"/>
                                </a:cubicBezTo>
                                <a:cubicBezTo>
                                  <a:pt x="1510208" y="244983"/>
                                  <a:pt x="1510716" y="244602"/>
                                  <a:pt x="1511224" y="244094"/>
                                </a:cubicBezTo>
                                <a:cubicBezTo>
                                  <a:pt x="1511605" y="243712"/>
                                  <a:pt x="1512113" y="243332"/>
                                  <a:pt x="1512621" y="243077"/>
                                </a:cubicBezTo>
                                <a:cubicBezTo>
                                  <a:pt x="1513129" y="242697"/>
                                  <a:pt x="1513637" y="242443"/>
                                  <a:pt x="1514145" y="242188"/>
                                </a:cubicBezTo>
                                <a:cubicBezTo>
                                  <a:pt x="1514526" y="242062"/>
                                  <a:pt x="1515034" y="241808"/>
                                  <a:pt x="1515542" y="241681"/>
                                </a:cubicBezTo>
                                <a:cubicBezTo>
                                  <a:pt x="1516050" y="241553"/>
                                  <a:pt x="1516558" y="241427"/>
                                  <a:pt x="1517066" y="241427"/>
                                </a:cubicBezTo>
                                <a:cubicBezTo>
                                  <a:pt x="1517447" y="241300"/>
                                  <a:pt x="1517955" y="241300"/>
                                  <a:pt x="1518463" y="241300"/>
                                </a:cubicBezTo>
                                <a:cubicBezTo>
                                  <a:pt x="1518971" y="241300"/>
                                  <a:pt x="1519479" y="241300"/>
                                  <a:pt x="1519987" y="241427"/>
                                </a:cubicBezTo>
                                <a:cubicBezTo>
                                  <a:pt x="1520368" y="241427"/>
                                  <a:pt x="1520876" y="241553"/>
                                  <a:pt x="1521384" y="241681"/>
                                </a:cubicBezTo>
                                <a:cubicBezTo>
                                  <a:pt x="1521892" y="241808"/>
                                  <a:pt x="1522400" y="241935"/>
                                  <a:pt x="1522781" y="242062"/>
                                </a:cubicBezTo>
                                <a:cubicBezTo>
                                  <a:pt x="1523289" y="242315"/>
                                  <a:pt x="1523797" y="242570"/>
                                  <a:pt x="1524305" y="242824"/>
                                </a:cubicBezTo>
                                <a:cubicBezTo>
                                  <a:pt x="1524813" y="243077"/>
                                  <a:pt x="1525321" y="243332"/>
                                  <a:pt x="1525702" y="243712"/>
                                </a:cubicBezTo>
                                <a:cubicBezTo>
                                  <a:pt x="1526210" y="243967"/>
                                  <a:pt x="1526718" y="244348"/>
                                  <a:pt x="1527226" y="244602"/>
                                </a:cubicBezTo>
                                <a:cubicBezTo>
                                  <a:pt x="1527734" y="244983"/>
                                  <a:pt x="1528242" y="245363"/>
                                  <a:pt x="1528623" y="245618"/>
                                </a:cubicBezTo>
                                <a:cubicBezTo>
                                  <a:pt x="1529131" y="245999"/>
                                  <a:pt x="1529639" y="246380"/>
                                  <a:pt x="1530147" y="246634"/>
                                </a:cubicBezTo>
                                <a:cubicBezTo>
                                  <a:pt x="1530655" y="246887"/>
                                  <a:pt x="1531163" y="247269"/>
                                  <a:pt x="1531544" y="247523"/>
                                </a:cubicBezTo>
                                <a:cubicBezTo>
                                  <a:pt x="1532052" y="247777"/>
                                  <a:pt x="1532560" y="248031"/>
                                  <a:pt x="1533068" y="248158"/>
                                </a:cubicBezTo>
                                <a:cubicBezTo>
                                  <a:pt x="1533576" y="248285"/>
                                  <a:pt x="1534084" y="248538"/>
                                  <a:pt x="1534465" y="248538"/>
                                </a:cubicBezTo>
                                <a:cubicBezTo>
                                  <a:pt x="1534973" y="248665"/>
                                  <a:pt x="1535481" y="248665"/>
                                  <a:pt x="1535989" y="248665"/>
                                </a:cubicBezTo>
                                <a:cubicBezTo>
                                  <a:pt x="1536497" y="248665"/>
                                  <a:pt x="1537005" y="248665"/>
                                  <a:pt x="1537386" y="248538"/>
                                </a:cubicBezTo>
                                <a:cubicBezTo>
                                  <a:pt x="1537894" y="248412"/>
                                  <a:pt x="1538402" y="248158"/>
                                  <a:pt x="1538910" y="247903"/>
                                </a:cubicBezTo>
                                <a:cubicBezTo>
                                  <a:pt x="1539418" y="247777"/>
                                  <a:pt x="1539799" y="247523"/>
                                  <a:pt x="1540307" y="247142"/>
                                </a:cubicBezTo>
                                <a:cubicBezTo>
                                  <a:pt x="1540815" y="246887"/>
                                  <a:pt x="1541323" y="246507"/>
                                  <a:pt x="1541831" y="246252"/>
                                </a:cubicBezTo>
                                <a:cubicBezTo>
                                  <a:pt x="1542339" y="245872"/>
                                  <a:pt x="1542720" y="245490"/>
                                  <a:pt x="1543228" y="245110"/>
                                </a:cubicBezTo>
                                <a:cubicBezTo>
                                  <a:pt x="1543736" y="244856"/>
                                  <a:pt x="1544244" y="244475"/>
                                  <a:pt x="1544752" y="244094"/>
                                </a:cubicBezTo>
                                <a:cubicBezTo>
                                  <a:pt x="1545260" y="243839"/>
                                  <a:pt x="1545641" y="243586"/>
                                  <a:pt x="1546149" y="243332"/>
                                </a:cubicBezTo>
                                <a:cubicBezTo>
                                  <a:pt x="1546657" y="243077"/>
                                  <a:pt x="1547165" y="242824"/>
                                  <a:pt x="1547673" y="242697"/>
                                </a:cubicBezTo>
                                <a:cubicBezTo>
                                  <a:pt x="1548181" y="242570"/>
                                  <a:pt x="1548562" y="242570"/>
                                  <a:pt x="1549070" y="242443"/>
                                </a:cubicBezTo>
                                <a:cubicBezTo>
                                  <a:pt x="1549578" y="242443"/>
                                  <a:pt x="1550086" y="242570"/>
                                  <a:pt x="1550594" y="242570"/>
                                </a:cubicBezTo>
                                <a:cubicBezTo>
                                  <a:pt x="1551102" y="242697"/>
                                  <a:pt x="1551483" y="242951"/>
                                  <a:pt x="1551991" y="243077"/>
                                </a:cubicBezTo>
                                <a:cubicBezTo>
                                  <a:pt x="1552499" y="243332"/>
                                  <a:pt x="1553007" y="243586"/>
                                  <a:pt x="1553515" y="243839"/>
                                </a:cubicBezTo>
                                <a:cubicBezTo>
                                  <a:pt x="1554023" y="244094"/>
                                  <a:pt x="1554404" y="244475"/>
                                  <a:pt x="1554912" y="244856"/>
                                </a:cubicBezTo>
                                <a:cubicBezTo>
                                  <a:pt x="1555420" y="245237"/>
                                  <a:pt x="1555928" y="245745"/>
                                  <a:pt x="1556436" y="246126"/>
                                </a:cubicBezTo>
                                <a:cubicBezTo>
                                  <a:pt x="1556817" y="246507"/>
                                  <a:pt x="1557325" y="247014"/>
                                  <a:pt x="1557833" y="247523"/>
                                </a:cubicBezTo>
                                <a:cubicBezTo>
                                  <a:pt x="1558341" y="248031"/>
                                  <a:pt x="1558849" y="248538"/>
                                  <a:pt x="1559357" y="249047"/>
                                </a:cubicBezTo>
                                <a:cubicBezTo>
                                  <a:pt x="1559738" y="249427"/>
                                  <a:pt x="1560246" y="250062"/>
                                  <a:pt x="1560754" y="250571"/>
                                </a:cubicBezTo>
                                <a:cubicBezTo>
                                  <a:pt x="1561262" y="251078"/>
                                  <a:pt x="1561770" y="251460"/>
                                  <a:pt x="1562278" y="251968"/>
                                </a:cubicBezTo>
                                <a:cubicBezTo>
                                  <a:pt x="1562659" y="252476"/>
                                  <a:pt x="1563167" y="252984"/>
                                  <a:pt x="1563675" y="253492"/>
                                </a:cubicBezTo>
                                <a:cubicBezTo>
                                  <a:pt x="1564183" y="253873"/>
                                  <a:pt x="1564691" y="254381"/>
                                  <a:pt x="1565199" y="254888"/>
                                </a:cubicBezTo>
                                <a:cubicBezTo>
                                  <a:pt x="1565580" y="255270"/>
                                  <a:pt x="1566088" y="255651"/>
                                  <a:pt x="1566596" y="256032"/>
                                </a:cubicBezTo>
                                <a:cubicBezTo>
                                  <a:pt x="1567104" y="256412"/>
                                  <a:pt x="1567612" y="256794"/>
                                  <a:pt x="1568120" y="257175"/>
                                </a:cubicBezTo>
                                <a:cubicBezTo>
                                  <a:pt x="1568501" y="257428"/>
                                  <a:pt x="1569009" y="257810"/>
                                  <a:pt x="1569517" y="258063"/>
                                </a:cubicBezTo>
                                <a:cubicBezTo>
                                  <a:pt x="1570025" y="258318"/>
                                  <a:pt x="1570533" y="258572"/>
                                  <a:pt x="1571041" y="258826"/>
                                </a:cubicBezTo>
                                <a:cubicBezTo>
                                  <a:pt x="1571422" y="259080"/>
                                  <a:pt x="1571930" y="259207"/>
                                  <a:pt x="1572438" y="259334"/>
                                </a:cubicBezTo>
                                <a:cubicBezTo>
                                  <a:pt x="1572946" y="259587"/>
                                  <a:pt x="1573454" y="259714"/>
                                  <a:pt x="1573835" y="259714"/>
                                </a:cubicBezTo>
                                <a:cubicBezTo>
                                  <a:pt x="1574343" y="259842"/>
                                  <a:pt x="1574851" y="259842"/>
                                  <a:pt x="1575359" y="259842"/>
                                </a:cubicBezTo>
                                <a:cubicBezTo>
                                  <a:pt x="1575867" y="259842"/>
                                  <a:pt x="1576375" y="259714"/>
                                  <a:pt x="1576756" y="259714"/>
                                </a:cubicBezTo>
                                <a:cubicBezTo>
                                  <a:pt x="1577264" y="259587"/>
                                  <a:pt x="1577772" y="259461"/>
                                  <a:pt x="1578280" y="259207"/>
                                </a:cubicBezTo>
                                <a:cubicBezTo>
                                  <a:pt x="1578788" y="259080"/>
                                  <a:pt x="1579296" y="258826"/>
                                  <a:pt x="1579677" y="258572"/>
                                </a:cubicBezTo>
                                <a:cubicBezTo>
                                  <a:pt x="1580185" y="258318"/>
                                  <a:pt x="1580693" y="257937"/>
                                  <a:pt x="1581201" y="257683"/>
                                </a:cubicBezTo>
                                <a:cubicBezTo>
                                  <a:pt x="1581709" y="257302"/>
                                  <a:pt x="1582217" y="256921"/>
                                  <a:pt x="1582598" y="256539"/>
                                </a:cubicBezTo>
                                <a:cubicBezTo>
                                  <a:pt x="1583106" y="256159"/>
                                  <a:pt x="1583614" y="255651"/>
                                  <a:pt x="1584122" y="255270"/>
                                </a:cubicBezTo>
                                <a:cubicBezTo>
                                  <a:pt x="1584630" y="254762"/>
                                  <a:pt x="1585138" y="254381"/>
                                  <a:pt x="1585519" y="253873"/>
                                </a:cubicBezTo>
                                <a:cubicBezTo>
                                  <a:pt x="1586027" y="253364"/>
                                  <a:pt x="1586535" y="252857"/>
                                  <a:pt x="1587043" y="252349"/>
                                </a:cubicBezTo>
                                <a:cubicBezTo>
                                  <a:pt x="1587551" y="251968"/>
                                  <a:pt x="1588059" y="251460"/>
                                  <a:pt x="1588440" y="250952"/>
                                </a:cubicBezTo>
                                <a:cubicBezTo>
                                  <a:pt x="1588948" y="250571"/>
                                  <a:pt x="1589456" y="250062"/>
                                  <a:pt x="1589964" y="249555"/>
                                </a:cubicBezTo>
                                <a:cubicBezTo>
                                  <a:pt x="1590472" y="249174"/>
                                  <a:pt x="1590853" y="248793"/>
                                  <a:pt x="1591361" y="248285"/>
                                </a:cubicBezTo>
                                <a:cubicBezTo>
                                  <a:pt x="1591869" y="247903"/>
                                  <a:pt x="1592377" y="247523"/>
                                  <a:pt x="1592885" y="247142"/>
                                </a:cubicBezTo>
                                <a:cubicBezTo>
                                  <a:pt x="1593393" y="246761"/>
                                  <a:pt x="1593774" y="246380"/>
                                  <a:pt x="1594282" y="245999"/>
                                </a:cubicBezTo>
                                <a:cubicBezTo>
                                  <a:pt x="1594790" y="245618"/>
                                  <a:pt x="1595298" y="245237"/>
                                  <a:pt x="1595806" y="244983"/>
                                </a:cubicBezTo>
                                <a:cubicBezTo>
                                  <a:pt x="1596314" y="244602"/>
                                  <a:pt x="1596695" y="244348"/>
                                  <a:pt x="1597203" y="243967"/>
                                </a:cubicBezTo>
                                <a:cubicBezTo>
                                  <a:pt x="1597711" y="243586"/>
                                  <a:pt x="1598219" y="243332"/>
                                  <a:pt x="1598727" y="242951"/>
                                </a:cubicBezTo>
                                <a:cubicBezTo>
                                  <a:pt x="1599235" y="242697"/>
                                  <a:pt x="1599616" y="242315"/>
                                  <a:pt x="1600124" y="241935"/>
                                </a:cubicBezTo>
                                <a:cubicBezTo>
                                  <a:pt x="1600632" y="241681"/>
                                  <a:pt x="1601140" y="241300"/>
                                  <a:pt x="1601648" y="241046"/>
                                </a:cubicBezTo>
                                <a:cubicBezTo>
                                  <a:pt x="1602156" y="240664"/>
                                  <a:pt x="1602537" y="240411"/>
                                  <a:pt x="1603045" y="240030"/>
                                </a:cubicBezTo>
                                <a:cubicBezTo>
                                  <a:pt x="1603553" y="239649"/>
                                  <a:pt x="1604061" y="239395"/>
                                  <a:pt x="1604569" y="239013"/>
                                </a:cubicBezTo>
                                <a:cubicBezTo>
                                  <a:pt x="1605077" y="238760"/>
                                  <a:pt x="1605458" y="238378"/>
                                  <a:pt x="1605966" y="238125"/>
                                </a:cubicBezTo>
                                <a:cubicBezTo>
                                  <a:pt x="1606474" y="237744"/>
                                  <a:pt x="1606982" y="237489"/>
                                  <a:pt x="1607490" y="237236"/>
                                </a:cubicBezTo>
                                <a:cubicBezTo>
                                  <a:pt x="1607871" y="236982"/>
                                  <a:pt x="1608379" y="236727"/>
                                  <a:pt x="1608887" y="236474"/>
                                </a:cubicBezTo>
                                <a:cubicBezTo>
                                  <a:pt x="1609395" y="236220"/>
                                  <a:pt x="1609903" y="235965"/>
                                  <a:pt x="1610411" y="235712"/>
                                </a:cubicBezTo>
                                <a:cubicBezTo>
                                  <a:pt x="1610792" y="235458"/>
                                  <a:pt x="1611300" y="235203"/>
                                  <a:pt x="1611808" y="235077"/>
                                </a:cubicBezTo>
                                <a:cubicBezTo>
                                  <a:pt x="1612316" y="234823"/>
                                  <a:pt x="1612824" y="234696"/>
                                  <a:pt x="1613332" y="234442"/>
                                </a:cubicBezTo>
                                <a:cubicBezTo>
                                  <a:pt x="1613713" y="234314"/>
                                  <a:pt x="1614221" y="234187"/>
                                  <a:pt x="1614729" y="234061"/>
                                </a:cubicBezTo>
                                <a:cubicBezTo>
                                  <a:pt x="1615237" y="233934"/>
                                  <a:pt x="1615745" y="233807"/>
                                  <a:pt x="1616253" y="233680"/>
                                </a:cubicBezTo>
                                <a:cubicBezTo>
                                  <a:pt x="1616634" y="233552"/>
                                  <a:pt x="1617142" y="233426"/>
                                  <a:pt x="1617650" y="233299"/>
                                </a:cubicBezTo>
                                <a:cubicBezTo>
                                  <a:pt x="1618158" y="233172"/>
                                  <a:pt x="1618666" y="233045"/>
                                  <a:pt x="1619174" y="233045"/>
                                </a:cubicBezTo>
                                <a:cubicBezTo>
                                  <a:pt x="1619555" y="232918"/>
                                  <a:pt x="1620063" y="232918"/>
                                  <a:pt x="1620571" y="232790"/>
                                </a:cubicBezTo>
                                <a:cubicBezTo>
                                  <a:pt x="1621079" y="232790"/>
                                  <a:pt x="1621587" y="232663"/>
                                  <a:pt x="1622095" y="232663"/>
                                </a:cubicBezTo>
                                <a:cubicBezTo>
                                  <a:pt x="1622476" y="232663"/>
                                  <a:pt x="1622984" y="232537"/>
                                  <a:pt x="1623492" y="232537"/>
                                </a:cubicBezTo>
                                <a:cubicBezTo>
                                  <a:pt x="1624000" y="232537"/>
                                  <a:pt x="1624508" y="232537"/>
                                  <a:pt x="1624889" y="232537"/>
                                </a:cubicBezTo>
                                <a:cubicBezTo>
                                  <a:pt x="1625397" y="232537"/>
                                  <a:pt x="1625905" y="232537"/>
                                  <a:pt x="1626413" y="232663"/>
                                </a:cubicBezTo>
                                <a:cubicBezTo>
                                  <a:pt x="1626921" y="232663"/>
                                  <a:pt x="1627429" y="232663"/>
                                  <a:pt x="1627810" y="232790"/>
                                </a:cubicBezTo>
                                <a:cubicBezTo>
                                  <a:pt x="1628318" y="232790"/>
                                  <a:pt x="1628826" y="232918"/>
                                  <a:pt x="1629334" y="233045"/>
                                </a:cubicBezTo>
                                <a:cubicBezTo>
                                  <a:pt x="1629842" y="233045"/>
                                  <a:pt x="1630350" y="233172"/>
                                  <a:pt x="1630731" y="233299"/>
                                </a:cubicBezTo>
                                <a:cubicBezTo>
                                  <a:pt x="1631239" y="233426"/>
                                  <a:pt x="1631747" y="233552"/>
                                  <a:pt x="1632255" y="233680"/>
                                </a:cubicBezTo>
                                <a:cubicBezTo>
                                  <a:pt x="1632763" y="233807"/>
                                  <a:pt x="1633271" y="233934"/>
                                  <a:pt x="1633652" y="234061"/>
                                </a:cubicBezTo>
                                <a:cubicBezTo>
                                  <a:pt x="1634160" y="234187"/>
                                  <a:pt x="1634668" y="234314"/>
                                  <a:pt x="1635176" y="234442"/>
                                </a:cubicBezTo>
                                <a:cubicBezTo>
                                  <a:pt x="1635684" y="234569"/>
                                  <a:pt x="1636192" y="234696"/>
                                  <a:pt x="1636573" y="234823"/>
                                </a:cubicBezTo>
                                <a:cubicBezTo>
                                  <a:pt x="1637081" y="235077"/>
                                  <a:pt x="1637589" y="235203"/>
                                  <a:pt x="1638097" y="235331"/>
                                </a:cubicBezTo>
                                <a:cubicBezTo>
                                  <a:pt x="1638605" y="235458"/>
                                  <a:pt x="1639113" y="235585"/>
                                  <a:pt x="1639494" y="235712"/>
                                </a:cubicBezTo>
                                <a:cubicBezTo>
                                  <a:pt x="1640002" y="235838"/>
                                  <a:pt x="1640510" y="235965"/>
                                  <a:pt x="1641018" y="236093"/>
                                </a:cubicBezTo>
                                <a:cubicBezTo>
                                  <a:pt x="1641526" y="236220"/>
                                  <a:pt x="1641907" y="236347"/>
                                  <a:pt x="1642415" y="236474"/>
                                </a:cubicBezTo>
                                <a:cubicBezTo>
                                  <a:pt x="1642923" y="236601"/>
                                  <a:pt x="1643431" y="236601"/>
                                  <a:pt x="1643939" y="236727"/>
                                </a:cubicBezTo>
                                <a:cubicBezTo>
                                  <a:pt x="1644447" y="236855"/>
                                  <a:pt x="1644828" y="236982"/>
                                  <a:pt x="1645336" y="237109"/>
                                </a:cubicBezTo>
                                <a:cubicBezTo>
                                  <a:pt x="1645844" y="237236"/>
                                  <a:pt x="1646352" y="237362"/>
                                  <a:pt x="1646860" y="237489"/>
                                </a:cubicBezTo>
                                <a:cubicBezTo>
                                  <a:pt x="1647368" y="237489"/>
                                  <a:pt x="1647749" y="237617"/>
                                  <a:pt x="1648257" y="237744"/>
                                </a:cubicBezTo>
                                <a:cubicBezTo>
                                  <a:pt x="1648765" y="237871"/>
                                  <a:pt x="1649273" y="237871"/>
                                  <a:pt x="1649781" y="237998"/>
                                </a:cubicBezTo>
                                <a:cubicBezTo>
                                  <a:pt x="1650289" y="238125"/>
                                  <a:pt x="1650670" y="238252"/>
                                  <a:pt x="1651178" y="238378"/>
                                </a:cubicBezTo>
                                <a:cubicBezTo>
                                  <a:pt x="1651686" y="238506"/>
                                  <a:pt x="1652194" y="238633"/>
                                  <a:pt x="1652702" y="238760"/>
                                </a:cubicBezTo>
                                <a:cubicBezTo>
                                  <a:pt x="1653210" y="238887"/>
                                  <a:pt x="1653591" y="239013"/>
                                  <a:pt x="1654099" y="239140"/>
                                </a:cubicBezTo>
                                <a:cubicBezTo>
                                  <a:pt x="1654607" y="239268"/>
                                  <a:pt x="1655115" y="239395"/>
                                  <a:pt x="1655623" y="239522"/>
                                </a:cubicBezTo>
                                <a:cubicBezTo>
                                  <a:pt x="1656131" y="239649"/>
                                  <a:pt x="1656512" y="239776"/>
                                  <a:pt x="1657020" y="239902"/>
                                </a:cubicBezTo>
                                <a:cubicBezTo>
                                  <a:pt x="1657528" y="240157"/>
                                  <a:pt x="1658036" y="240284"/>
                                  <a:pt x="1658544" y="240411"/>
                                </a:cubicBezTo>
                                <a:cubicBezTo>
                                  <a:pt x="1658925" y="240664"/>
                                  <a:pt x="1659433" y="240792"/>
                                  <a:pt x="1659941" y="241046"/>
                                </a:cubicBezTo>
                                <a:cubicBezTo>
                                  <a:pt x="1660449" y="241173"/>
                                  <a:pt x="1660957" y="241427"/>
                                  <a:pt x="1661465" y="241681"/>
                                </a:cubicBezTo>
                                <a:cubicBezTo>
                                  <a:pt x="1661846" y="241808"/>
                                  <a:pt x="1662354" y="242062"/>
                                  <a:pt x="1662862" y="242315"/>
                                </a:cubicBezTo>
                                <a:cubicBezTo>
                                  <a:pt x="1663370" y="242443"/>
                                  <a:pt x="1663878" y="242697"/>
                                  <a:pt x="1664386" y="242951"/>
                                </a:cubicBezTo>
                                <a:cubicBezTo>
                                  <a:pt x="1664767" y="243205"/>
                                  <a:pt x="1665275" y="243459"/>
                                  <a:pt x="1665783" y="243712"/>
                                </a:cubicBezTo>
                                <a:cubicBezTo>
                                  <a:pt x="1666291" y="243967"/>
                                  <a:pt x="1666799" y="244221"/>
                                  <a:pt x="1667307" y="244475"/>
                                </a:cubicBezTo>
                                <a:cubicBezTo>
                                  <a:pt x="1667688" y="244728"/>
                                  <a:pt x="1668196" y="244983"/>
                                  <a:pt x="1668704" y="245237"/>
                                </a:cubicBezTo>
                                <a:cubicBezTo>
                                  <a:pt x="1669212" y="245490"/>
                                  <a:pt x="1669720" y="245745"/>
                                  <a:pt x="1670228" y="245999"/>
                                </a:cubicBezTo>
                                <a:cubicBezTo>
                                  <a:pt x="1670609" y="246252"/>
                                  <a:pt x="1671117" y="246507"/>
                                  <a:pt x="1671625" y="246761"/>
                                </a:cubicBezTo>
                                <a:cubicBezTo>
                                  <a:pt x="1672133" y="246887"/>
                                  <a:pt x="1672641" y="247142"/>
                                  <a:pt x="1673149" y="247396"/>
                                </a:cubicBezTo>
                                <a:cubicBezTo>
                                  <a:pt x="1673530" y="247523"/>
                                  <a:pt x="1674038" y="247777"/>
                                  <a:pt x="1674546" y="247903"/>
                                </a:cubicBezTo>
                                <a:cubicBezTo>
                                  <a:pt x="1675054" y="248158"/>
                                  <a:pt x="1675562" y="248285"/>
                                  <a:pt x="1675943" y="248412"/>
                                </a:cubicBezTo>
                                <a:cubicBezTo>
                                  <a:pt x="1676451" y="248538"/>
                                  <a:pt x="1676959" y="248665"/>
                                  <a:pt x="1677467" y="248665"/>
                                </a:cubicBezTo>
                                <a:cubicBezTo>
                                  <a:pt x="1677975" y="248665"/>
                                  <a:pt x="1678483" y="248793"/>
                                  <a:pt x="1678864" y="248793"/>
                                </a:cubicBezTo>
                                <a:cubicBezTo>
                                  <a:pt x="1679372" y="248793"/>
                                  <a:pt x="1679880" y="248665"/>
                                  <a:pt x="1680388" y="248665"/>
                                </a:cubicBezTo>
                                <a:cubicBezTo>
                                  <a:pt x="1680896" y="248665"/>
                                  <a:pt x="1681404" y="248538"/>
                                  <a:pt x="1681785" y="248412"/>
                                </a:cubicBezTo>
                                <a:cubicBezTo>
                                  <a:pt x="1682293" y="248285"/>
                                  <a:pt x="1682801" y="248158"/>
                                  <a:pt x="1683309" y="248031"/>
                                </a:cubicBezTo>
                                <a:cubicBezTo>
                                  <a:pt x="1683817" y="247903"/>
                                  <a:pt x="1684325" y="247777"/>
                                  <a:pt x="1684706" y="247650"/>
                                </a:cubicBezTo>
                                <a:cubicBezTo>
                                  <a:pt x="1685214" y="247523"/>
                                  <a:pt x="1685722" y="247396"/>
                                  <a:pt x="1686230" y="247142"/>
                                </a:cubicBezTo>
                                <a:cubicBezTo>
                                  <a:pt x="1686738" y="247014"/>
                                  <a:pt x="1687246" y="246887"/>
                                  <a:pt x="1687627" y="246761"/>
                                </a:cubicBezTo>
                                <a:cubicBezTo>
                                  <a:pt x="1688135" y="246507"/>
                                  <a:pt x="1688643" y="246380"/>
                                  <a:pt x="1689151" y="246252"/>
                                </a:cubicBezTo>
                                <a:cubicBezTo>
                                  <a:pt x="1689659" y="246126"/>
                                  <a:pt x="1690167" y="245999"/>
                                  <a:pt x="1690548" y="245872"/>
                                </a:cubicBezTo>
                                <a:cubicBezTo>
                                  <a:pt x="1691056" y="245745"/>
                                  <a:pt x="1691564" y="245618"/>
                                  <a:pt x="1692072" y="245618"/>
                                </a:cubicBezTo>
                                <a:cubicBezTo>
                                  <a:pt x="1692580" y="245490"/>
                                  <a:pt x="1692961" y="245363"/>
                                  <a:pt x="1693469" y="245237"/>
                                </a:cubicBezTo>
                                <a:cubicBezTo>
                                  <a:pt x="1693977" y="245237"/>
                                  <a:pt x="1694485" y="245110"/>
                                  <a:pt x="1694993" y="245110"/>
                                </a:cubicBezTo>
                                <a:cubicBezTo>
                                  <a:pt x="1695501" y="244983"/>
                                  <a:pt x="1695882" y="244856"/>
                                  <a:pt x="1696390" y="244856"/>
                                </a:cubicBezTo>
                                <a:cubicBezTo>
                                  <a:pt x="1696898" y="244856"/>
                                  <a:pt x="1697406" y="244728"/>
                                  <a:pt x="1697914" y="244728"/>
                                </a:cubicBezTo>
                                <a:cubicBezTo>
                                  <a:pt x="1698422" y="244602"/>
                                  <a:pt x="1698803" y="244602"/>
                                  <a:pt x="1699311" y="244602"/>
                                </a:cubicBezTo>
                                <a:cubicBezTo>
                                  <a:pt x="1699819" y="244602"/>
                                  <a:pt x="1700327" y="244475"/>
                                  <a:pt x="1700835" y="244475"/>
                                </a:cubicBezTo>
                                <a:cubicBezTo>
                                  <a:pt x="1701343" y="244475"/>
                                  <a:pt x="1701724" y="244475"/>
                                  <a:pt x="1702232" y="244475"/>
                                </a:cubicBezTo>
                                <a:cubicBezTo>
                                  <a:pt x="1702740" y="244348"/>
                                  <a:pt x="1703248" y="244348"/>
                                  <a:pt x="1703756" y="244348"/>
                                </a:cubicBezTo>
                                <a:cubicBezTo>
                                  <a:pt x="1704264" y="244348"/>
                                  <a:pt x="1704645" y="244348"/>
                                  <a:pt x="1705153" y="244221"/>
                                </a:cubicBezTo>
                                <a:cubicBezTo>
                                  <a:pt x="1705661" y="244221"/>
                                  <a:pt x="1706169" y="244221"/>
                                  <a:pt x="1706677" y="244221"/>
                                </a:cubicBezTo>
                                <a:cubicBezTo>
                                  <a:pt x="1707185" y="244221"/>
                                  <a:pt x="1707566" y="244221"/>
                                  <a:pt x="1708074" y="244094"/>
                                </a:cubicBezTo>
                                <a:cubicBezTo>
                                  <a:pt x="1708582" y="244094"/>
                                  <a:pt x="1709090" y="244094"/>
                                  <a:pt x="1709598" y="244094"/>
                                </a:cubicBezTo>
                                <a:cubicBezTo>
                                  <a:pt x="1709979" y="244094"/>
                                  <a:pt x="1710487" y="244094"/>
                                  <a:pt x="1710995" y="244094"/>
                                </a:cubicBezTo>
                                <a:cubicBezTo>
                                  <a:pt x="1711503" y="244094"/>
                                  <a:pt x="1712011" y="244094"/>
                                  <a:pt x="1712519" y="244094"/>
                                </a:cubicBezTo>
                                <a:cubicBezTo>
                                  <a:pt x="1712900" y="244094"/>
                                  <a:pt x="1713408" y="244094"/>
                                  <a:pt x="1713916" y="244094"/>
                                </a:cubicBezTo>
                                <a:cubicBezTo>
                                  <a:pt x="1714424" y="244094"/>
                                  <a:pt x="1714932" y="244094"/>
                                  <a:pt x="1715440" y="244094"/>
                                </a:cubicBezTo>
                                <a:cubicBezTo>
                                  <a:pt x="1715821" y="244094"/>
                                  <a:pt x="1716329" y="244094"/>
                                  <a:pt x="1716837" y="244094"/>
                                </a:cubicBezTo>
                                <a:cubicBezTo>
                                  <a:pt x="1717345" y="244094"/>
                                  <a:pt x="1717853" y="244094"/>
                                  <a:pt x="1718361" y="244094"/>
                                </a:cubicBezTo>
                                <a:cubicBezTo>
                                  <a:pt x="1718742" y="244094"/>
                                  <a:pt x="1719250" y="244094"/>
                                  <a:pt x="1719758" y="244094"/>
                                </a:cubicBezTo>
                                <a:cubicBezTo>
                                  <a:pt x="1720266" y="244094"/>
                                  <a:pt x="1720774" y="244094"/>
                                  <a:pt x="1721282" y="244094"/>
                                </a:cubicBezTo>
                                <a:cubicBezTo>
                                  <a:pt x="1721663" y="244221"/>
                                  <a:pt x="1722171" y="244094"/>
                                  <a:pt x="1722679" y="244094"/>
                                </a:cubicBezTo>
                                <a:cubicBezTo>
                                  <a:pt x="1723187" y="244221"/>
                                  <a:pt x="1723695" y="244221"/>
                                  <a:pt x="1724203" y="244221"/>
                                </a:cubicBezTo>
                                <a:cubicBezTo>
                                  <a:pt x="1724584" y="244221"/>
                                  <a:pt x="1725092" y="244221"/>
                                  <a:pt x="1725600" y="244221"/>
                                </a:cubicBezTo>
                                <a:cubicBezTo>
                                  <a:pt x="1726108" y="244221"/>
                                  <a:pt x="1726616" y="244221"/>
                                  <a:pt x="1726997" y="244221"/>
                                </a:cubicBezTo>
                                <a:cubicBezTo>
                                  <a:pt x="1727505" y="244348"/>
                                  <a:pt x="1728013" y="244348"/>
                                  <a:pt x="1728521" y="244348"/>
                                </a:cubicBezTo>
                                <a:cubicBezTo>
                                  <a:pt x="1729029" y="244348"/>
                                  <a:pt x="1729537" y="244348"/>
                                  <a:pt x="1729918" y="244348"/>
                                </a:cubicBezTo>
                                <a:cubicBezTo>
                                  <a:pt x="1730426" y="244348"/>
                                  <a:pt x="1730934" y="244348"/>
                                  <a:pt x="1731442" y="244348"/>
                                </a:cubicBezTo>
                                <a:cubicBezTo>
                                  <a:pt x="1731950" y="244348"/>
                                  <a:pt x="1732458" y="244348"/>
                                  <a:pt x="1732839" y="244348"/>
                                </a:cubicBezTo>
                                <a:cubicBezTo>
                                  <a:pt x="1733347" y="244348"/>
                                  <a:pt x="1733855" y="244475"/>
                                  <a:pt x="1734363" y="244475"/>
                                </a:cubicBezTo>
                                <a:cubicBezTo>
                                  <a:pt x="1734871" y="244475"/>
                                  <a:pt x="1735379" y="244475"/>
                                  <a:pt x="1735760" y="244475"/>
                                </a:cubicBezTo>
                                <a:cubicBezTo>
                                  <a:pt x="1736268" y="244475"/>
                                  <a:pt x="1736776" y="244475"/>
                                  <a:pt x="1737284" y="244602"/>
                                </a:cubicBezTo>
                                <a:cubicBezTo>
                                  <a:pt x="1737792" y="244602"/>
                                  <a:pt x="1738300" y="244602"/>
                                  <a:pt x="1738681" y="244602"/>
                                </a:cubicBezTo>
                                <a:cubicBezTo>
                                  <a:pt x="1739189" y="244602"/>
                                  <a:pt x="1739697" y="244602"/>
                                  <a:pt x="1740205" y="244602"/>
                                </a:cubicBezTo>
                                <a:cubicBezTo>
                                  <a:pt x="1740713" y="244602"/>
                                  <a:pt x="1741094" y="244602"/>
                                  <a:pt x="1741602" y="244602"/>
                                </a:cubicBezTo>
                                <a:cubicBezTo>
                                  <a:pt x="1742110" y="244602"/>
                                  <a:pt x="1742618" y="244602"/>
                                  <a:pt x="1743126" y="244602"/>
                                </a:cubicBezTo>
                                <a:cubicBezTo>
                                  <a:pt x="1743634" y="244602"/>
                                  <a:pt x="1744015" y="244602"/>
                                  <a:pt x="1744523" y="244602"/>
                                </a:cubicBezTo>
                                <a:cubicBezTo>
                                  <a:pt x="1745031" y="244602"/>
                                  <a:pt x="1745539" y="244602"/>
                                  <a:pt x="1746047" y="244602"/>
                                </a:cubicBezTo>
                                <a:cubicBezTo>
                                  <a:pt x="1746555" y="244475"/>
                                  <a:pt x="1746936" y="244475"/>
                                  <a:pt x="1747444" y="244475"/>
                                </a:cubicBezTo>
                                <a:cubicBezTo>
                                  <a:pt x="1747952" y="244475"/>
                                  <a:pt x="1748460" y="244475"/>
                                  <a:pt x="1748968" y="244475"/>
                                </a:cubicBezTo>
                                <a:cubicBezTo>
                                  <a:pt x="1749476" y="244348"/>
                                  <a:pt x="1749857" y="244348"/>
                                  <a:pt x="1750365" y="244348"/>
                                </a:cubicBezTo>
                                <a:cubicBezTo>
                                  <a:pt x="1750873" y="244348"/>
                                  <a:pt x="1751381" y="244348"/>
                                  <a:pt x="1751889" y="244348"/>
                                </a:cubicBezTo>
                                <a:cubicBezTo>
                                  <a:pt x="1752397" y="244348"/>
                                  <a:pt x="1752778" y="244348"/>
                                  <a:pt x="1753286" y="244221"/>
                                </a:cubicBezTo>
                                <a:cubicBezTo>
                                  <a:pt x="1753794" y="244221"/>
                                  <a:pt x="1754302" y="244221"/>
                                  <a:pt x="1754810" y="244221"/>
                                </a:cubicBezTo>
                                <a:cubicBezTo>
                                  <a:pt x="1755318" y="244221"/>
                                  <a:pt x="1755699" y="244221"/>
                                  <a:pt x="1756207" y="244221"/>
                                </a:cubicBezTo>
                                <a:cubicBezTo>
                                  <a:pt x="1756715" y="244221"/>
                                  <a:pt x="1757223" y="244221"/>
                                  <a:pt x="1757731" y="244094"/>
                                </a:cubicBezTo>
                                <a:cubicBezTo>
                                  <a:pt x="1758112" y="244094"/>
                                  <a:pt x="1758620" y="244094"/>
                                  <a:pt x="1759128" y="244094"/>
                                </a:cubicBezTo>
                                <a:cubicBezTo>
                                  <a:pt x="1759636" y="244094"/>
                                  <a:pt x="1760144" y="244094"/>
                                  <a:pt x="1760652" y="244094"/>
                                </a:cubicBezTo>
                                <a:cubicBezTo>
                                  <a:pt x="1761033" y="244094"/>
                                  <a:pt x="1761541" y="244094"/>
                                  <a:pt x="1762049" y="244094"/>
                                </a:cubicBezTo>
                                <a:cubicBezTo>
                                  <a:pt x="1762557" y="243967"/>
                                  <a:pt x="1763065" y="243967"/>
                                  <a:pt x="1763573" y="243967"/>
                                </a:cubicBezTo>
                                <a:cubicBezTo>
                                  <a:pt x="1763954" y="243967"/>
                                  <a:pt x="1764462" y="243967"/>
                                  <a:pt x="1764970" y="243967"/>
                                </a:cubicBezTo>
                                <a:cubicBezTo>
                                  <a:pt x="1765478" y="243967"/>
                                  <a:pt x="1765986" y="243967"/>
                                  <a:pt x="1766494" y="243967"/>
                                </a:cubicBezTo>
                                <a:cubicBezTo>
                                  <a:pt x="1766875" y="243839"/>
                                  <a:pt x="1767383" y="243839"/>
                                  <a:pt x="1767891" y="243839"/>
                                </a:cubicBezTo>
                                <a:cubicBezTo>
                                  <a:pt x="1768399" y="243839"/>
                                  <a:pt x="1768907" y="243839"/>
                                  <a:pt x="1769415" y="243712"/>
                                </a:cubicBezTo>
                                <a:cubicBezTo>
                                  <a:pt x="1769796" y="243712"/>
                                  <a:pt x="1770304" y="243712"/>
                                  <a:pt x="1770812" y="243712"/>
                                </a:cubicBezTo>
                                <a:cubicBezTo>
                                  <a:pt x="1771320" y="243712"/>
                                  <a:pt x="1771828" y="243586"/>
                                  <a:pt x="1772336" y="243586"/>
                                </a:cubicBezTo>
                                <a:cubicBezTo>
                                  <a:pt x="1772717" y="243586"/>
                                  <a:pt x="1773225" y="243459"/>
                                  <a:pt x="1773733" y="243459"/>
                                </a:cubicBezTo>
                                <a:cubicBezTo>
                                  <a:pt x="1774241" y="243459"/>
                                  <a:pt x="1774749" y="243459"/>
                                  <a:pt x="1775130" y="243459"/>
                                </a:cubicBezTo>
                                <a:cubicBezTo>
                                  <a:pt x="1775638" y="243459"/>
                                  <a:pt x="1776146" y="243332"/>
                                  <a:pt x="1776654" y="243332"/>
                                </a:cubicBezTo>
                                <a:cubicBezTo>
                                  <a:pt x="1777162" y="243332"/>
                                  <a:pt x="1777670" y="243332"/>
                                  <a:pt x="1778051" y="243332"/>
                                </a:cubicBezTo>
                                <a:cubicBezTo>
                                  <a:pt x="1778559" y="243332"/>
                                  <a:pt x="1779067" y="243332"/>
                                  <a:pt x="1779575" y="243332"/>
                                </a:cubicBezTo>
                                <a:cubicBezTo>
                                  <a:pt x="1780083" y="243332"/>
                                  <a:pt x="1780591" y="243332"/>
                                  <a:pt x="1780972" y="243332"/>
                                </a:cubicBezTo>
                                <a:cubicBezTo>
                                  <a:pt x="1781480" y="243332"/>
                                  <a:pt x="1781988" y="243205"/>
                                  <a:pt x="1782496" y="243205"/>
                                </a:cubicBezTo>
                                <a:cubicBezTo>
                                  <a:pt x="1783004" y="243205"/>
                                  <a:pt x="1783512" y="243205"/>
                                  <a:pt x="1783893" y="243205"/>
                                </a:cubicBezTo>
                                <a:cubicBezTo>
                                  <a:pt x="1784401" y="243205"/>
                                  <a:pt x="1784909" y="243077"/>
                                  <a:pt x="1785417" y="243077"/>
                                </a:cubicBezTo>
                                <a:cubicBezTo>
                                  <a:pt x="1785925" y="243077"/>
                                  <a:pt x="1786433" y="243077"/>
                                  <a:pt x="1786814" y="243077"/>
                                </a:cubicBezTo>
                                <a:cubicBezTo>
                                  <a:pt x="1787322" y="242951"/>
                                  <a:pt x="1787830" y="242951"/>
                                  <a:pt x="1788338" y="242951"/>
                                </a:cubicBezTo>
                                <a:cubicBezTo>
                                  <a:pt x="1788846" y="242824"/>
                                  <a:pt x="1789354" y="242824"/>
                                  <a:pt x="1789735" y="242824"/>
                                </a:cubicBezTo>
                                <a:cubicBezTo>
                                  <a:pt x="1790243" y="242824"/>
                                  <a:pt x="1790751" y="242824"/>
                                  <a:pt x="1791259" y="242697"/>
                                </a:cubicBezTo>
                                <a:cubicBezTo>
                                  <a:pt x="1791767" y="242697"/>
                                  <a:pt x="1792148" y="242697"/>
                                  <a:pt x="1792656" y="242697"/>
                                </a:cubicBezTo>
                                <a:cubicBezTo>
                                  <a:pt x="1793164" y="242697"/>
                                  <a:pt x="1793672" y="242697"/>
                                  <a:pt x="1794180" y="242697"/>
                                </a:cubicBezTo>
                                <a:cubicBezTo>
                                  <a:pt x="1794688" y="242697"/>
                                  <a:pt x="1795069" y="242697"/>
                                  <a:pt x="1795577" y="242697"/>
                                </a:cubicBezTo>
                                <a:cubicBezTo>
                                  <a:pt x="1796085" y="242697"/>
                                  <a:pt x="1796593" y="242697"/>
                                  <a:pt x="1797101" y="242697"/>
                                </a:cubicBezTo>
                                <a:cubicBezTo>
                                  <a:pt x="1797609" y="242697"/>
                                  <a:pt x="1797990" y="242697"/>
                                  <a:pt x="1798498" y="242697"/>
                                </a:cubicBezTo>
                                <a:cubicBezTo>
                                  <a:pt x="1799006" y="242697"/>
                                  <a:pt x="1799514" y="242697"/>
                                  <a:pt x="1800022" y="242697"/>
                                </a:cubicBezTo>
                                <a:cubicBezTo>
                                  <a:pt x="1800530" y="242697"/>
                                  <a:pt x="1800911" y="242697"/>
                                  <a:pt x="1801419" y="242697"/>
                                </a:cubicBezTo>
                                <a:cubicBezTo>
                                  <a:pt x="1801927" y="242697"/>
                                  <a:pt x="1802435" y="242697"/>
                                  <a:pt x="1802943" y="242697"/>
                                </a:cubicBezTo>
                                <a:cubicBezTo>
                                  <a:pt x="1803451" y="242697"/>
                                  <a:pt x="1803832" y="242697"/>
                                  <a:pt x="1804340" y="242570"/>
                                </a:cubicBezTo>
                                <a:cubicBezTo>
                                  <a:pt x="1804848" y="242570"/>
                                  <a:pt x="1805356" y="242570"/>
                                  <a:pt x="1805864" y="242570"/>
                                </a:cubicBezTo>
                                <a:cubicBezTo>
                                  <a:pt x="1806372" y="242570"/>
                                  <a:pt x="1806753" y="242443"/>
                                  <a:pt x="1807261" y="242443"/>
                                </a:cubicBezTo>
                                <a:cubicBezTo>
                                  <a:pt x="1807769" y="242443"/>
                                  <a:pt x="1808277" y="242443"/>
                                  <a:pt x="1808785" y="242443"/>
                                </a:cubicBezTo>
                                <a:cubicBezTo>
                                  <a:pt x="1809166" y="242315"/>
                                  <a:pt x="1809674" y="242315"/>
                                  <a:pt x="1810182" y="242315"/>
                                </a:cubicBezTo>
                                <a:cubicBezTo>
                                  <a:pt x="1810690" y="242188"/>
                                  <a:pt x="1811198" y="242188"/>
                                  <a:pt x="1811706" y="242188"/>
                                </a:cubicBezTo>
                                <a:cubicBezTo>
                                  <a:pt x="1812087" y="242188"/>
                                  <a:pt x="1812595" y="242188"/>
                                  <a:pt x="1813103" y="242062"/>
                                </a:cubicBezTo>
                                <a:cubicBezTo>
                                  <a:pt x="1813611" y="242062"/>
                                  <a:pt x="1814119" y="242062"/>
                                  <a:pt x="1814627" y="242062"/>
                                </a:cubicBezTo>
                                <a:cubicBezTo>
                                  <a:pt x="1815008" y="242062"/>
                                  <a:pt x="1815516" y="242062"/>
                                  <a:pt x="1816024" y="241935"/>
                                </a:cubicBezTo>
                                <a:cubicBezTo>
                                  <a:pt x="1816532" y="241935"/>
                                  <a:pt x="1817040" y="241935"/>
                                  <a:pt x="1817548" y="241935"/>
                                </a:cubicBezTo>
                                <a:cubicBezTo>
                                  <a:pt x="1817929" y="241935"/>
                                  <a:pt x="1818437" y="241808"/>
                                  <a:pt x="1818945" y="241808"/>
                                </a:cubicBezTo>
                                <a:cubicBezTo>
                                  <a:pt x="1819453" y="241808"/>
                                  <a:pt x="1819961" y="241808"/>
                                  <a:pt x="1820469" y="241808"/>
                                </a:cubicBezTo>
                                <a:cubicBezTo>
                                  <a:pt x="1820850" y="241808"/>
                                  <a:pt x="1821358" y="241681"/>
                                  <a:pt x="1821866" y="241681"/>
                                </a:cubicBezTo>
                                <a:cubicBezTo>
                                  <a:pt x="1822374" y="241681"/>
                                  <a:pt x="1822882" y="241681"/>
                                  <a:pt x="1823390" y="241681"/>
                                </a:cubicBezTo>
                                <a:cubicBezTo>
                                  <a:pt x="1823771" y="241681"/>
                                  <a:pt x="1824279" y="241681"/>
                                  <a:pt x="1824787" y="241681"/>
                                </a:cubicBezTo>
                                <a:cubicBezTo>
                                  <a:pt x="1825295" y="241681"/>
                                  <a:pt x="1825803" y="241553"/>
                                  <a:pt x="1826184" y="241553"/>
                                </a:cubicBezTo>
                                <a:cubicBezTo>
                                  <a:pt x="1826692" y="241553"/>
                                  <a:pt x="1827200" y="241553"/>
                                  <a:pt x="1827708" y="241553"/>
                                </a:cubicBezTo>
                                <a:cubicBezTo>
                                  <a:pt x="1828216" y="241553"/>
                                  <a:pt x="1828724" y="241427"/>
                                  <a:pt x="1829105" y="241427"/>
                                </a:cubicBezTo>
                                <a:cubicBezTo>
                                  <a:pt x="1829613" y="241427"/>
                                  <a:pt x="1830121" y="241427"/>
                                  <a:pt x="1830629" y="241427"/>
                                </a:cubicBezTo>
                                <a:cubicBezTo>
                                  <a:pt x="1831137" y="241427"/>
                                  <a:pt x="1831645" y="241300"/>
                                  <a:pt x="1832026" y="241300"/>
                                </a:cubicBezTo>
                                <a:cubicBezTo>
                                  <a:pt x="1832534" y="241300"/>
                                  <a:pt x="1833042" y="241173"/>
                                  <a:pt x="1833550" y="241173"/>
                                </a:cubicBezTo>
                                <a:cubicBezTo>
                                  <a:pt x="1834058" y="241173"/>
                                  <a:pt x="1834566" y="241046"/>
                                  <a:pt x="1834947" y="241046"/>
                                </a:cubicBezTo>
                                <a:cubicBezTo>
                                  <a:pt x="1835455" y="241046"/>
                                  <a:pt x="1835963" y="240919"/>
                                  <a:pt x="1836471" y="240919"/>
                                </a:cubicBezTo>
                                <a:cubicBezTo>
                                  <a:pt x="1836979" y="240919"/>
                                  <a:pt x="1837487" y="240792"/>
                                  <a:pt x="1837868" y="240792"/>
                                </a:cubicBezTo>
                                <a:cubicBezTo>
                                  <a:pt x="1838376" y="240792"/>
                                  <a:pt x="1838884" y="240664"/>
                                  <a:pt x="1839392" y="240664"/>
                                </a:cubicBezTo>
                                <a:cubicBezTo>
                                  <a:pt x="1839900" y="240664"/>
                                  <a:pt x="1840408" y="240537"/>
                                  <a:pt x="1840789" y="240537"/>
                                </a:cubicBezTo>
                                <a:cubicBezTo>
                                  <a:pt x="1841297" y="240411"/>
                                  <a:pt x="1841805" y="240411"/>
                                  <a:pt x="1842313" y="240411"/>
                                </a:cubicBezTo>
                                <a:cubicBezTo>
                                  <a:pt x="1842821" y="240284"/>
                                  <a:pt x="1843202" y="240284"/>
                                  <a:pt x="1843710" y="240284"/>
                                </a:cubicBezTo>
                                <a:cubicBezTo>
                                  <a:pt x="1844218" y="240284"/>
                                  <a:pt x="1844726" y="240157"/>
                                  <a:pt x="1845234" y="240157"/>
                                </a:cubicBezTo>
                                <a:cubicBezTo>
                                  <a:pt x="1845742" y="240157"/>
                                  <a:pt x="1846123" y="240030"/>
                                  <a:pt x="1846631" y="240030"/>
                                </a:cubicBezTo>
                                <a:cubicBezTo>
                                  <a:pt x="1847139" y="240030"/>
                                  <a:pt x="1847647" y="239902"/>
                                  <a:pt x="1848155" y="239902"/>
                                </a:cubicBezTo>
                                <a:cubicBezTo>
                                  <a:pt x="1848663" y="239902"/>
                                  <a:pt x="1849044" y="239902"/>
                                  <a:pt x="1849552" y="239776"/>
                                </a:cubicBezTo>
                                <a:cubicBezTo>
                                  <a:pt x="1850060" y="239776"/>
                                  <a:pt x="1850568" y="239776"/>
                                  <a:pt x="1851076" y="239776"/>
                                </a:cubicBezTo>
                                <a:cubicBezTo>
                                  <a:pt x="1851584" y="239649"/>
                                  <a:pt x="1851965" y="239649"/>
                                  <a:pt x="1852473" y="239522"/>
                                </a:cubicBezTo>
                                <a:cubicBezTo>
                                  <a:pt x="1852981" y="239522"/>
                                  <a:pt x="1853489" y="239395"/>
                                  <a:pt x="1853997" y="239395"/>
                                </a:cubicBezTo>
                                <a:cubicBezTo>
                                  <a:pt x="1854505" y="239395"/>
                                  <a:pt x="1854886" y="239268"/>
                                  <a:pt x="1855394" y="239268"/>
                                </a:cubicBezTo>
                                <a:cubicBezTo>
                                  <a:pt x="1855902" y="239268"/>
                                  <a:pt x="1856410" y="239140"/>
                                  <a:pt x="1856918" y="239140"/>
                                </a:cubicBezTo>
                                <a:cubicBezTo>
                                  <a:pt x="1857426" y="239140"/>
                                  <a:pt x="1857807" y="239013"/>
                                  <a:pt x="1858315" y="239013"/>
                                </a:cubicBezTo>
                                <a:cubicBezTo>
                                  <a:pt x="1858823" y="239013"/>
                                  <a:pt x="1859331" y="238887"/>
                                  <a:pt x="1859839" y="238887"/>
                                </a:cubicBezTo>
                                <a:cubicBezTo>
                                  <a:pt x="1860220" y="238887"/>
                                  <a:pt x="1860728" y="238760"/>
                                  <a:pt x="1861236" y="238760"/>
                                </a:cubicBezTo>
                                <a:cubicBezTo>
                                  <a:pt x="1861744" y="238760"/>
                                  <a:pt x="1862252" y="238633"/>
                                  <a:pt x="1862760" y="238633"/>
                                </a:cubicBezTo>
                                <a:cubicBezTo>
                                  <a:pt x="1863141" y="238633"/>
                                  <a:pt x="1863649" y="238633"/>
                                  <a:pt x="1864157" y="238506"/>
                                </a:cubicBezTo>
                                <a:cubicBezTo>
                                  <a:pt x="1864665" y="238506"/>
                                  <a:pt x="1865173" y="238506"/>
                                  <a:pt x="1865681" y="238378"/>
                                </a:cubicBezTo>
                                <a:cubicBezTo>
                                  <a:pt x="1866062" y="238378"/>
                                  <a:pt x="1866570" y="238378"/>
                                  <a:pt x="1867078" y="238378"/>
                                </a:cubicBezTo>
                                <a:cubicBezTo>
                                  <a:pt x="1867586" y="238252"/>
                                  <a:pt x="1868094" y="238252"/>
                                  <a:pt x="1868602" y="238252"/>
                                </a:cubicBezTo>
                                <a:cubicBezTo>
                                  <a:pt x="1868983" y="238252"/>
                                  <a:pt x="1869491" y="238125"/>
                                  <a:pt x="1869999" y="238125"/>
                                </a:cubicBezTo>
                                <a:cubicBezTo>
                                  <a:pt x="1870507" y="238125"/>
                                  <a:pt x="1871015" y="237998"/>
                                  <a:pt x="1871523" y="237998"/>
                                </a:cubicBezTo>
                                <a:cubicBezTo>
                                  <a:pt x="1871904" y="237998"/>
                                  <a:pt x="1872412" y="237998"/>
                                  <a:pt x="1872920" y="237998"/>
                                </a:cubicBezTo>
                                <a:cubicBezTo>
                                  <a:pt x="1873428" y="237871"/>
                                  <a:pt x="1873936" y="237871"/>
                                  <a:pt x="1874444" y="237871"/>
                                </a:cubicBezTo>
                                <a:cubicBezTo>
                                  <a:pt x="1874825" y="237871"/>
                                  <a:pt x="1875333" y="237871"/>
                                  <a:pt x="1875841" y="237871"/>
                                </a:cubicBezTo>
                                <a:cubicBezTo>
                                  <a:pt x="1876349" y="237744"/>
                                  <a:pt x="1876857" y="237744"/>
                                  <a:pt x="1877238" y="237744"/>
                                </a:cubicBezTo>
                                <a:cubicBezTo>
                                  <a:pt x="1877746" y="237744"/>
                                  <a:pt x="1878254" y="237744"/>
                                  <a:pt x="1878762" y="237617"/>
                                </a:cubicBezTo>
                                <a:cubicBezTo>
                                  <a:pt x="1879270" y="237617"/>
                                  <a:pt x="1879778" y="237617"/>
                                  <a:pt x="1880159" y="237617"/>
                                </a:cubicBezTo>
                                <a:cubicBezTo>
                                  <a:pt x="1880667" y="237617"/>
                                  <a:pt x="1881175" y="237489"/>
                                  <a:pt x="1881683" y="237489"/>
                                </a:cubicBezTo>
                                <a:cubicBezTo>
                                  <a:pt x="1882191" y="237489"/>
                                  <a:pt x="1882699" y="237489"/>
                                  <a:pt x="1883080" y="237489"/>
                                </a:cubicBezTo>
                                <a:cubicBezTo>
                                  <a:pt x="1883588" y="237362"/>
                                  <a:pt x="1884096" y="237362"/>
                                  <a:pt x="1884604" y="237362"/>
                                </a:cubicBezTo>
                                <a:cubicBezTo>
                                  <a:pt x="1885112" y="237362"/>
                                  <a:pt x="1885620" y="237362"/>
                                  <a:pt x="1886001" y="237236"/>
                                </a:cubicBezTo>
                                <a:cubicBezTo>
                                  <a:pt x="1886509" y="237236"/>
                                  <a:pt x="1887017" y="237236"/>
                                  <a:pt x="1887525" y="237236"/>
                                </a:cubicBezTo>
                                <a:cubicBezTo>
                                  <a:pt x="1888033" y="237236"/>
                                  <a:pt x="1888541" y="237236"/>
                                  <a:pt x="1888922" y="237109"/>
                                </a:cubicBezTo>
                                <a:cubicBezTo>
                                  <a:pt x="1889430" y="237109"/>
                                  <a:pt x="1889938" y="237109"/>
                                  <a:pt x="1890446" y="237109"/>
                                </a:cubicBezTo>
                                <a:cubicBezTo>
                                  <a:pt x="1890954" y="237109"/>
                                  <a:pt x="1891462" y="236982"/>
                                  <a:pt x="1891843" y="236982"/>
                                </a:cubicBezTo>
                                <a:cubicBezTo>
                                  <a:pt x="1892351" y="236982"/>
                                  <a:pt x="1892859" y="236982"/>
                                  <a:pt x="1893367" y="236982"/>
                                </a:cubicBezTo>
                                <a:cubicBezTo>
                                  <a:pt x="1893875" y="236855"/>
                                  <a:pt x="1894256" y="236855"/>
                                  <a:pt x="1894764" y="236855"/>
                                </a:cubicBezTo>
                                <a:cubicBezTo>
                                  <a:pt x="1895272" y="236855"/>
                                  <a:pt x="1895780" y="236855"/>
                                  <a:pt x="1896288" y="236855"/>
                                </a:cubicBezTo>
                                <a:cubicBezTo>
                                  <a:pt x="1896796" y="236727"/>
                                  <a:pt x="1897177" y="236727"/>
                                  <a:pt x="1897685" y="236727"/>
                                </a:cubicBezTo>
                                <a:cubicBezTo>
                                  <a:pt x="1898193" y="236727"/>
                                  <a:pt x="1898701" y="236727"/>
                                  <a:pt x="1899209" y="236727"/>
                                </a:cubicBezTo>
                                <a:cubicBezTo>
                                  <a:pt x="1899717" y="236727"/>
                                  <a:pt x="1900098" y="236727"/>
                                  <a:pt x="1900606" y="236601"/>
                                </a:cubicBezTo>
                                <a:cubicBezTo>
                                  <a:pt x="1901114" y="236601"/>
                                  <a:pt x="1901622" y="236601"/>
                                  <a:pt x="1902130" y="236601"/>
                                </a:cubicBezTo>
                                <a:cubicBezTo>
                                  <a:pt x="1902638" y="236601"/>
                                  <a:pt x="1903019" y="236601"/>
                                  <a:pt x="1903527" y="236601"/>
                                </a:cubicBezTo>
                                <a:cubicBezTo>
                                  <a:pt x="1904035" y="236601"/>
                                  <a:pt x="1904543" y="236474"/>
                                  <a:pt x="1905051" y="236474"/>
                                </a:cubicBezTo>
                                <a:cubicBezTo>
                                  <a:pt x="1905559" y="236474"/>
                                  <a:pt x="1905940" y="236474"/>
                                  <a:pt x="1906448" y="236474"/>
                                </a:cubicBezTo>
                                <a:cubicBezTo>
                                  <a:pt x="1906956" y="236347"/>
                                  <a:pt x="1907464" y="236347"/>
                                  <a:pt x="1907972" y="236347"/>
                                </a:cubicBezTo>
                                <a:cubicBezTo>
                                  <a:pt x="1908480" y="236347"/>
                                  <a:pt x="1908861" y="236220"/>
                                  <a:pt x="1909369" y="236220"/>
                                </a:cubicBezTo>
                                <a:cubicBezTo>
                                  <a:pt x="1909877" y="236220"/>
                                  <a:pt x="1910385" y="236093"/>
                                  <a:pt x="1910893" y="236093"/>
                                </a:cubicBezTo>
                                <a:cubicBezTo>
                                  <a:pt x="1911274" y="236093"/>
                                  <a:pt x="1911782" y="236093"/>
                                  <a:pt x="1912290" y="235965"/>
                                </a:cubicBezTo>
                                <a:cubicBezTo>
                                  <a:pt x="1912798" y="235965"/>
                                  <a:pt x="1913306" y="235838"/>
                                  <a:pt x="1913814" y="235838"/>
                                </a:cubicBezTo>
                                <a:cubicBezTo>
                                  <a:pt x="1914195" y="235838"/>
                                  <a:pt x="1914703" y="235712"/>
                                  <a:pt x="1915211" y="235712"/>
                                </a:cubicBezTo>
                                <a:cubicBezTo>
                                  <a:pt x="1915719" y="235712"/>
                                  <a:pt x="1916227" y="235585"/>
                                  <a:pt x="1916735" y="235585"/>
                                </a:cubicBezTo>
                                <a:cubicBezTo>
                                  <a:pt x="1917116" y="235585"/>
                                  <a:pt x="1917624" y="235458"/>
                                  <a:pt x="1918132" y="235458"/>
                                </a:cubicBezTo>
                                <a:cubicBezTo>
                                  <a:pt x="1918640" y="235458"/>
                                  <a:pt x="1919148" y="235331"/>
                                  <a:pt x="1919656" y="235331"/>
                                </a:cubicBezTo>
                                <a:cubicBezTo>
                                  <a:pt x="1920037" y="235203"/>
                                  <a:pt x="1920545" y="235203"/>
                                  <a:pt x="1921053" y="235203"/>
                                </a:cubicBezTo>
                                <a:cubicBezTo>
                                  <a:pt x="1921561" y="235077"/>
                                  <a:pt x="1922069" y="235077"/>
                                  <a:pt x="1922577" y="234950"/>
                                </a:cubicBezTo>
                                <a:cubicBezTo>
                                  <a:pt x="1922958" y="234950"/>
                                  <a:pt x="1923466" y="234823"/>
                                  <a:pt x="1923974" y="234823"/>
                                </a:cubicBezTo>
                                <a:cubicBezTo>
                                  <a:pt x="1924482" y="234696"/>
                                  <a:pt x="1924990" y="234696"/>
                                  <a:pt x="1925498" y="234569"/>
                                </a:cubicBezTo>
                                <a:cubicBezTo>
                                  <a:pt x="1925879" y="234569"/>
                                  <a:pt x="1926387" y="234569"/>
                                  <a:pt x="1926895" y="234442"/>
                                </a:cubicBezTo>
                                <a:cubicBezTo>
                                  <a:pt x="1927403" y="234442"/>
                                  <a:pt x="1927911" y="234314"/>
                                  <a:pt x="1928292" y="234314"/>
                                </a:cubicBezTo>
                                <a:cubicBezTo>
                                  <a:pt x="1928800" y="234187"/>
                                  <a:pt x="1929308" y="234187"/>
                                  <a:pt x="1929816" y="234187"/>
                                </a:cubicBezTo>
                                <a:cubicBezTo>
                                  <a:pt x="1930324" y="234187"/>
                                  <a:pt x="1930832" y="234061"/>
                                  <a:pt x="1931213" y="234061"/>
                                </a:cubicBezTo>
                                <a:cubicBezTo>
                                  <a:pt x="1931721" y="234061"/>
                                  <a:pt x="1932229" y="233934"/>
                                  <a:pt x="1932737" y="233934"/>
                                </a:cubicBezTo>
                                <a:cubicBezTo>
                                  <a:pt x="1933245" y="233934"/>
                                  <a:pt x="1933753" y="233807"/>
                                  <a:pt x="1934134" y="233807"/>
                                </a:cubicBezTo>
                                <a:cubicBezTo>
                                  <a:pt x="1934642" y="233807"/>
                                  <a:pt x="1935150" y="233807"/>
                                  <a:pt x="1935658" y="233680"/>
                                </a:cubicBezTo>
                                <a:cubicBezTo>
                                  <a:pt x="1936166" y="233680"/>
                                  <a:pt x="1936674" y="233552"/>
                                  <a:pt x="1937055" y="233552"/>
                                </a:cubicBezTo>
                                <a:cubicBezTo>
                                  <a:pt x="1937563" y="233552"/>
                                  <a:pt x="1938071" y="233426"/>
                                  <a:pt x="1938579" y="233426"/>
                                </a:cubicBezTo>
                                <a:cubicBezTo>
                                  <a:pt x="1939087" y="233299"/>
                                  <a:pt x="1939595" y="233299"/>
                                  <a:pt x="1939976" y="233299"/>
                                </a:cubicBezTo>
                                <a:cubicBezTo>
                                  <a:pt x="1940484" y="233172"/>
                                  <a:pt x="1940992" y="233172"/>
                                  <a:pt x="1941500" y="233172"/>
                                </a:cubicBezTo>
                                <a:cubicBezTo>
                                  <a:pt x="1942008" y="233045"/>
                                  <a:pt x="1942389" y="233045"/>
                                  <a:pt x="1942897" y="232918"/>
                                </a:cubicBezTo>
                                <a:cubicBezTo>
                                  <a:pt x="1943405" y="232918"/>
                                  <a:pt x="1943913" y="232918"/>
                                  <a:pt x="1944421" y="232790"/>
                                </a:cubicBezTo>
                                <a:cubicBezTo>
                                  <a:pt x="1944929" y="232790"/>
                                  <a:pt x="1945310" y="232790"/>
                                  <a:pt x="1945818" y="232663"/>
                                </a:cubicBezTo>
                                <a:cubicBezTo>
                                  <a:pt x="1946326" y="232663"/>
                                  <a:pt x="1946834" y="232663"/>
                                  <a:pt x="1947342" y="232663"/>
                                </a:cubicBezTo>
                                <a:cubicBezTo>
                                  <a:pt x="1947850" y="232663"/>
                                  <a:pt x="1948231" y="232537"/>
                                  <a:pt x="1948739" y="232537"/>
                                </a:cubicBezTo>
                                <a:cubicBezTo>
                                  <a:pt x="1949247" y="232537"/>
                                  <a:pt x="1949755" y="232537"/>
                                  <a:pt x="1950263" y="232537"/>
                                </a:cubicBezTo>
                                <a:cubicBezTo>
                                  <a:pt x="1950771" y="232410"/>
                                  <a:pt x="1951152" y="232410"/>
                                  <a:pt x="1951660" y="232410"/>
                                </a:cubicBezTo>
                                <a:cubicBezTo>
                                  <a:pt x="1952168" y="232410"/>
                                  <a:pt x="1952676" y="232410"/>
                                  <a:pt x="1953184" y="232410"/>
                                </a:cubicBezTo>
                                <a:cubicBezTo>
                                  <a:pt x="1953692" y="232410"/>
                                  <a:pt x="1954073" y="232283"/>
                                  <a:pt x="1954581" y="232283"/>
                                </a:cubicBezTo>
                                <a:cubicBezTo>
                                  <a:pt x="1955089" y="232283"/>
                                  <a:pt x="1955597" y="232283"/>
                                  <a:pt x="1956105" y="232283"/>
                                </a:cubicBezTo>
                                <a:cubicBezTo>
                                  <a:pt x="1956613" y="232283"/>
                                  <a:pt x="1956994" y="232283"/>
                                  <a:pt x="1957502" y="232283"/>
                                </a:cubicBezTo>
                                <a:cubicBezTo>
                                  <a:pt x="1958010" y="232283"/>
                                  <a:pt x="1958518" y="232283"/>
                                  <a:pt x="1959026" y="232283"/>
                                </a:cubicBezTo>
                                <a:cubicBezTo>
                                  <a:pt x="1959534" y="232283"/>
                                  <a:pt x="1959915" y="232283"/>
                                  <a:pt x="1960423" y="232283"/>
                                </a:cubicBezTo>
                                <a:cubicBezTo>
                                  <a:pt x="1960931" y="232283"/>
                                  <a:pt x="1961439" y="232283"/>
                                  <a:pt x="1961947" y="232283"/>
                                </a:cubicBezTo>
                                <a:cubicBezTo>
                                  <a:pt x="1962328" y="232283"/>
                                  <a:pt x="1962836" y="232283"/>
                                  <a:pt x="1963344" y="232283"/>
                                </a:cubicBezTo>
                                <a:cubicBezTo>
                                  <a:pt x="1963852" y="232283"/>
                                  <a:pt x="1964360" y="232283"/>
                                  <a:pt x="1964868" y="232283"/>
                                </a:cubicBezTo>
                                <a:cubicBezTo>
                                  <a:pt x="1965249" y="232283"/>
                                  <a:pt x="1965757" y="232283"/>
                                  <a:pt x="1966265" y="232283"/>
                                </a:cubicBezTo>
                                <a:cubicBezTo>
                                  <a:pt x="1966773" y="232410"/>
                                  <a:pt x="1967281" y="232410"/>
                                  <a:pt x="1967789" y="232410"/>
                                </a:cubicBezTo>
                                <a:cubicBezTo>
                                  <a:pt x="1968170" y="232410"/>
                                  <a:pt x="1968678" y="232410"/>
                                  <a:pt x="1969186" y="232410"/>
                                </a:cubicBezTo>
                                <a:cubicBezTo>
                                  <a:pt x="1969694" y="232410"/>
                                  <a:pt x="1970202" y="232537"/>
                                  <a:pt x="1970710" y="232537"/>
                                </a:cubicBezTo>
                                <a:cubicBezTo>
                                  <a:pt x="1971091" y="232537"/>
                                  <a:pt x="1971599" y="232537"/>
                                  <a:pt x="1972107" y="232537"/>
                                </a:cubicBezTo>
                                <a:cubicBezTo>
                                  <a:pt x="1972615" y="232537"/>
                                  <a:pt x="1973123" y="232537"/>
                                  <a:pt x="1973631" y="232537"/>
                                </a:cubicBezTo>
                                <a:cubicBezTo>
                                  <a:pt x="1974012" y="232537"/>
                                  <a:pt x="1974520" y="232537"/>
                                  <a:pt x="1975028" y="232663"/>
                                </a:cubicBezTo>
                                <a:cubicBezTo>
                                  <a:pt x="1975536" y="232663"/>
                                  <a:pt x="1976044" y="232663"/>
                                  <a:pt x="1976425" y="232663"/>
                                </a:cubicBezTo>
                                <a:cubicBezTo>
                                  <a:pt x="1976933" y="232663"/>
                                  <a:pt x="1977441" y="232663"/>
                                  <a:pt x="1977949" y="232663"/>
                                </a:cubicBezTo>
                                <a:cubicBezTo>
                                  <a:pt x="1978457" y="232663"/>
                                  <a:pt x="1978965" y="232663"/>
                                  <a:pt x="1979346" y="232663"/>
                                </a:cubicBezTo>
                                <a:cubicBezTo>
                                  <a:pt x="1979854" y="232790"/>
                                  <a:pt x="1980362" y="232790"/>
                                  <a:pt x="1980870" y="232790"/>
                                </a:cubicBezTo>
                                <a:cubicBezTo>
                                  <a:pt x="1981378" y="232790"/>
                                  <a:pt x="1981886" y="232790"/>
                                  <a:pt x="1982267" y="232790"/>
                                </a:cubicBezTo>
                                <a:cubicBezTo>
                                  <a:pt x="1982775" y="232918"/>
                                  <a:pt x="1983283" y="232918"/>
                                  <a:pt x="1983791" y="232918"/>
                                </a:cubicBezTo>
                                <a:cubicBezTo>
                                  <a:pt x="1984299" y="232918"/>
                                  <a:pt x="1984807" y="232918"/>
                                  <a:pt x="1985188" y="232918"/>
                                </a:cubicBezTo>
                                <a:cubicBezTo>
                                  <a:pt x="1985696" y="232918"/>
                                  <a:pt x="1986204" y="233045"/>
                                  <a:pt x="1986712" y="233045"/>
                                </a:cubicBezTo>
                                <a:cubicBezTo>
                                  <a:pt x="1987220" y="233045"/>
                                  <a:pt x="1987728" y="233045"/>
                                  <a:pt x="1988109" y="233045"/>
                                </a:cubicBezTo>
                                <a:cubicBezTo>
                                  <a:pt x="1988617" y="233045"/>
                                  <a:pt x="1989125" y="233172"/>
                                  <a:pt x="1989633" y="233172"/>
                                </a:cubicBezTo>
                                <a:cubicBezTo>
                                  <a:pt x="1990141" y="233172"/>
                                  <a:pt x="1990649" y="233172"/>
                                  <a:pt x="1991030" y="233299"/>
                                </a:cubicBezTo>
                                <a:cubicBezTo>
                                  <a:pt x="1991538" y="233299"/>
                                  <a:pt x="1992046" y="233299"/>
                                  <a:pt x="1992554" y="233299"/>
                                </a:cubicBezTo>
                                <a:cubicBezTo>
                                  <a:pt x="1993062" y="233299"/>
                                  <a:pt x="1993443" y="233426"/>
                                  <a:pt x="1993951" y="233426"/>
                                </a:cubicBezTo>
                                <a:cubicBezTo>
                                  <a:pt x="1994459" y="233426"/>
                                  <a:pt x="1994967" y="233426"/>
                                  <a:pt x="1995475" y="233426"/>
                                </a:cubicBezTo>
                                <a:cubicBezTo>
                                  <a:pt x="1995983" y="233552"/>
                                  <a:pt x="1996364" y="233552"/>
                                  <a:pt x="1996872" y="233552"/>
                                </a:cubicBezTo>
                                <a:cubicBezTo>
                                  <a:pt x="1997380" y="233680"/>
                                  <a:pt x="1997888" y="233680"/>
                                  <a:pt x="1998396" y="233680"/>
                                </a:cubicBezTo>
                                <a:cubicBezTo>
                                  <a:pt x="1998904" y="233680"/>
                                  <a:pt x="1999285" y="233807"/>
                                  <a:pt x="1999793" y="233807"/>
                                </a:cubicBezTo>
                                <a:cubicBezTo>
                                  <a:pt x="2000301" y="233807"/>
                                  <a:pt x="2000809" y="233807"/>
                                  <a:pt x="2001317" y="233807"/>
                                </a:cubicBezTo>
                                <a:cubicBezTo>
                                  <a:pt x="2001825" y="233934"/>
                                  <a:pt x="2002206" y="233934"/>
                                  <a:pt x="2002714" y="233934"/>
                                </a:cubicBezTo>
                                <a:cubicBezTo>
                                  <a:pt x="2003222" y="233934"/>
                                  <a:pt x="2003730" y="233934"/>
                                  <a:pt x="2004238" y="234061"/>
                                </a:cubicBezTo>
                                <a:cubicBezTo>
                                  <a:pt x="2004746" y="234061"/>
                                  <a:pt x="2005127" y="234061"/>
                                  <a:pt x="2005635" y="234061"/>
                                </a:cubicBezTo>
                                <a:cubicBezTo>
                                  <a:pt x="2006143" y="234187"/>
                                  <a:pt x="2006651" y="234187"/>
                                  <a:pt x="2007159" y="234187"/>
                                </a:cubicBezTo>
                                <a:cubicBezTo>
                                  <a:pt x="2007667" y="234187"/>
                                  <a:pt x="2008048" y="234187"/>
                                  <a:pt x="2008556" y="234187"/>
                                </a:cubicBezTo>
                                <a:cubicBezTo>
                                  <a:pt x="2009064" y="234187"/>
                                  <a:pt x="2009572" y="234187"/>
                                  <a:pt x="2010080" y="234314"/>
                                </a:cubicBezTo>
                                <a:cubicBezTo>
                                  <a:pt x="2010461" y="234314"/>
                                  <a:pt x="2010969" y="234314"/>
                                  <a:pt x="2011477" y="234314"/>
                                </a:cubicBezTo>
                                <a:cubicBezTo>
                                  <a:pt x="2011985" y="234314"/>
                                  <a:pt x="2012493" y="234314"/>
                                  <a:pt x="2013001" y="234314"/>
                                </a:cubicBezTo>
                                <a:cubicBezTo>
                                  <a:pt x="2013382" y="234314"/>
                                  <a:pt x="2013890" y="234314"/>
                                  <a:pt x="2014398" y="234314"/>
                                </a:cubicBezTo>
                                <a:cubicBezTo>
                                  <a:pt x="2014906" y="234314"/>
                                  <a:pt x="2015414" y="234314"/>
                                  <a:pt x="2015922" y="234314"/>
                                </a:cubicBezTo>
                                <a:cubicBezTo>
                                  <a:pt x="2016303" y="234442"/>
                                  <a:pt x="2016811" y="234442"/>
                                  <a:pt x="2017319" y="234442"/>
                                </a:cubicBezTo>
                                <a:cubicBezTo>
                                  <a:pt x="2017827" y="234442"/>
                                  <a:pt x="2018335" y="234442"/>
                                  <a:pt x="2018843" y="234442"/>
                                </a:cubicBezTo>
                                <a:cubicBezTo>
                                  <a:pt x="2019224" y="234569"/>
                                  <a:pt x="2019732" y="234569"/>
                                  <a:pt x="2020240" y="234569"/>
                                </a:cubicBezTo>
                                <a:cubicBezTo>
                                  <a:pt x="2020748" y="234569"/>
                                  <a:pt x="2021256" y="234569"/>
                                  <a:pt x="2021764" y="234696"/>
                                </a:cubicBezTo>
                                <a:cubicBezTo>
                                  <a:pt x="2022145" y="234696"/>
                                  <a:pt x="2022653" y="234696"/>
                                  <a:pt x="2023161" y="234696"/>
                                </a:cubicBezTo>
                                <a:cubicBezTo>
                                  <a:pt x="2023669" y="234696"/>
                                  <a:pt x="2024177" y="234823"/>
                                  <a:pt x="2024685" y="234823"/>
                                </a:cubicBezTo>
                                <a:cubicBezTo>
                                  <a:pt x="2025066" y="234823"/>
                                  <a:pt x="2025574" y="234823"/>
                                  <a:pt x="2026082" y="234823"/>
                                </a:cubicBezTo>
                                <a:cubicBezTo>
                                  <a:pt x="2026590" y="234823"/>
                                  <a:pt x="2027098" y="234950"/>
                                  <a:pt x="2027479" y="234950"/>
                                </a:cubicBezTo>
                                <a:cubicBezTo>
                                  <a:pt x="2027987" y="234950"/>
                                  <a:pt x="2028495" y="234950"/>
                                  <a:pt x="2029003" y="234950"/>
                                </a:cubicBezTo>
                                <a:cubicBezTo>
                                  <a:pt x="2029511" y="234950"/>
                                  <a:pt x="2030019" y="234950"/>
                                  <a:pt x="2030400" y="234950"/>
                                </a:cubicBezTo>
                                <a:cubicBezTo>
                                  <a:pt x="2030908" y="234950"/>
                                  <a:pt x="2031416" y="234950"/>
                                  <a:pt x="2031924" y="234950"/>
                                </a:cubicBezTo>
                                <a:cubicBezTo>
                                  <a:pt x="2032432" y="235077"/>
                                  <a:pt x="2032940" y="235077"/>
                                  <a:pt x="2033321" y="235077"/>
                                </a:cubicBezTo>
                                <a:cubicBezTo>
                                  <a:pt x="2033829" y="235077"/>
                                  <a:pt x="2034337" y="235077"/>
                                  <a:pt x="2034845" y="235077"/>
                                </a:cubicBezTo>
                                <a:cubicBezTo>
                                  <a:pt x="2035353" y="235077"/>
                                  <a:pt x="2035861" y="235077"/>
                                  <a:pt x="2036242" y="235077"/>
                                </a:cubicBezTo>
                                <a:cubicBezTo>
                                  <a:pt x="2036750" y="235077"/>
                                  <a:pt x="2037258" y="235203"/>
                                  <a:pt x="2037766" y="235203"/>
                                </a:cubicBezTo>
                                <a:cubicBezTo>
                                  <a:pt x="2038274" y="235203"/>
                                  <a:pt x="2038782" y="235203"/>
                                  <a:pt x="2039163" y="235203"/>
                                </a:cubicBezTo>
                                <a:cubicBezTo>
                                  <a:pt x="2039671" y="235203"/>
                                  <a:pt x="2040179" y="235203"/>
                                  <a:pt x="2040687" y="235331"/>
                                </a:cubicBezTo>
                                <a:cubicBezTo>
                                  <a:pt x="2041195" y="235331"/>
                                  <a:pt x="2041703" y="235331"/>
                                  <a:pt x="2042084" y="235331"/>
                                </a:cubicBezTo>
                                <a:cubicBezTo>
                                  <a:pt x="2042592" y="235331"/>
                                  <a:pt x="2043100" y="235331"/>
                                  <a:pt x="2043608" y="235331"/>
                                </a:cubicBezTo>
                                <a:cubicBezTo>
                                  <a:pt x="2044116" y="235331"/>
                                  <a:pt x="2044497" y="235331"/>
                                  <a:pt x="2045005" y="235331"/>
                                </a:cubicBezTo>
                                <a:cubicBezTo>
                                  <a:pt x="2045513" y="235331"/>
                                  <a:pt x="2046021" y="235331"/>
                                  <a:pt x="2046529" y="235458"/>
                                </a:cubicBezTo>
                                <a:cubicBezTo>
                                  <a:pt x="2047037" y="235458"/>
                                  <a:pt x="2047418" y="235458"/>
                                  <a:pt x="2047926" y="235458"/>
                                </a:cubicBezTo>
                                <a:cubicBezTo>
                                  <a:pt x="2048434" y="235458"/>
                                  <a:pt x="2048942" y="235458"/>
                                  <a:pt x="2049450" y="235458"/>
                                </a:cubicBezTo>
                                <a:cubicBezTo>
                                  <a:pt x="2049958" y="235458"/>
                                  <a:pt x="2050339" y="235458"/>
                                  <a:pt x="2050847" y="235458"/>
                                </a:cubicBezTo>
                                <a:cubicBezTo>
                                  <a:pt x="2051355" y="235458"/>
                                  <a:pt x="2051863" y="235458"/>
                                  <a:pt x="2052371" y="235458"/>
                                </a:cubicBezTo>
                                <a:cubicBezTo>
                                  <a:pt x="2052879" y="235458"/>
                                  <a:pt x="2053260" y="235458"/>
                                  <a:pt x="2053768" y="235458"/>
                                </a:cubicBezTo>
                                <a:cubicBezTo>
                                  <a:pt x="2054276" y="235458"/>
                                  <a:pt x="2054784" y="235458"/>
                                  <a:pt x="2055292" y="235458"/>
                                </a:cubicBezTo>
                                <a:cubicBezTo>
                                  <a:pt x="2055800" y="235458"/>
                                  <a:pt x="2056181" y="235458"/>
                                  <a:pt x="2056689" y="235458"/>
                                </a:cubicBezTo>
                                <a:cubicBezTo>
                                  <a:pt x="2057197" y="235458"/>
                                  <a:pt x="2057705" y="235458"/>
                                  <a:pt x="2058213" y="235458"/>
                                </a:cubicBezTo>
                                <a:cubicBezTo>
                                  <a:pt x="2058721" y="235458"/>
                                  <a:pt x="2059102" y="235458"/>
                                  <a:pt x="2059610" y="235458"/>
                                </a:cubicBezTo>
                                <a:cubicBezTo>
                                  <a:pt x="2060118" y="235331"/>
                                  <a:pt x="2060626" y="235331"/>
                                  <a:pt x="2061134" y="235331"/>
                                </a:cubicBezTo>
                                <a:cubicBezTo>
                                  <a:pt x="2061515" y="235331"/>
                                  <a:pt x="2062023" y="235331"/>
                                  <a:pt x="2062531" y="235331"/>
                                </a:cubicBezTo>
                                <a:cubicBezTo>
                                  <a:pt x="2063039" y="235203"/>
                                  <a:pt x="2063547" y="235203"/>
                                  <a:pt x="2064055" y="235203"/>
                                </a:cubicBezTo>
                                <a:cubicBezTo>
                                  <a:pt x="2064436" y="235077"/>
                                  <a:pt x="2064944" y="235077"/>
                                  <a:pt x="2065452" y="235077"/>
                                </a:cubicBezTo>
                                <a:cubicBezTo>
                                  <a:pt x="2065960" y="234950"/>
                                  <a:pt x="2066468" y="234950"/>
                                  <a:pt x="2066976" y="234823"/>
                                </a:cubicBezTo>
                                <a:cubicBezTo>
                                  <a:pt x="2067357" y="234823"/>
                                  <a:pt x="2067865" y="234696"/>
                                  <a:pt x="2068373" y="234696"/>
                                </a:cubicBezTo>
                                <a:cubicBezTo>
                                  <a:pt x="2068881" y="234569"/>
                                  <a:pt x="2069389" y="234569"/>
                                  <a:pt x="2069897" y="234442"/>
                                </a:cubicBezTo>
                                <a:cubicBezTo>
                                  <a:pt x="2070278" y="234442"/>
                                  <a:pt x="2070786" y="234442"/>
                                  <a:pt x="2071294" y="234314"/>
                                </a:cubicBezTo>
                                <a:cubicBezTo>
                                  <a:pt x="2071802" y="234314"/>
                                  <a:pt x="2072310" y="234187"/>
                                  <a:pt x="2072818" y="234187"/>
                                </a:cubicBezTo>
                                <a:cubicBezTo>
                                  <a:pt x="2073199" y="234187"/>
                                  <a:pt x="2073707" y="234061"/>
                                  <a:pt x="2074215" y="234061"/>
                                </a:cubicBezTo>
                                <a:cubicBezTo>
                                  <a:pt x="2074723" y="233934"/>
                                  <a:pt x="2075231" y="233934"/>
                                  <a:pt x="2075739" y="233934"/>
                                </a:cubicBezTo>
                                <a:cubicBezTo>
                                  <a:pt x="2076120" y="233934"/>
                                  <a:pt x="2076628" y="233807"/>
                                  <a:pt x="2077136" y="233807"/>
                                </a:cubicBezTo>
                                <a:cubicBezTo>
                                  <a:pt x="2077644" y="233807"/>
                                  <a:pt x="2078152" y="233807"/>
                                  <a:pt x="2078533" y="233807"/>
                                </a:cubicBezTo>
                                <a:cubicBezTo>
                                  <a:pt x="2079041" y="233680"/>
                                  <a:pt x="2079549" y="233680"/>
                                  <a:pt x="2080057" y="233680"/>
                                </a:cubicBezTo>
                                <a:cubicBezTo>
                                  <a:pt x="2080565" y="233552"/>
                                  <a:pt x="2081073" y="233552"/>
                                  <a:pt x="2081454" y="233552"/>
                                </a:cubicBezTo>
                                <a:cubicBezTo>
                                  <a:pt x="2081962" y="233552"/>
                                  <a:pt x="2082470" y="233426"/>
                                  <a:pt x="2082978" y="233426"/>
                                </a:cubicBezTo>
                                <a:cubicBezTo>
                                  <a:pt x="2083486" y="233426"/>
                                  <a:pt x="2083994" y="233299"/>
                                  <a:pt x="2084375" y="233299"/>
                                </a:cubicBezTo>
                                <a:cubicBezTo>
                                  <a:pt x="2084883" y="233172"/>
                                  <a:pt x="2085391" y="233172"/>
                                  <a:pt x="2085899" y="233172"/>
                                </a:cubicBezTo>
                                <a:cubicBezTo>
                                  <a:pt x="2086407" y="233045"/>
                                  <a:pt x="2086915" y="233045"/>
                                  <a:pt x="2087296" y="233045"/>
                                </a:cubicBezTo>
                                <a:cubicBezTo>
                                  <a:pt x="2087804" y="232918"/>
                                  <a:pt x="2088312" y="232918"/>
                                  <a:pt x="2088820" y="232790"/>
                                </a:cubicBezTo>
                                <a:cubicBezTo>
                                  <a:pt x="2089328" y="232790"/>
                                  <a:pt x="2089836" y="232790"/>
                                  <a:pt x="2090217" y="232663"/>
                                </a:cubicBezTo>
                                <a:cubicBezTo>
                                  <a:pt x="2090725" y="232663"/>
                                  <a:pt x="2091233" y="232663"/>
                                  <a:pt x="2091741" y="232663"/>
                                </a:cubicBezTo>
                                <a:cubicBezTo>
                                  <a:pt x="2092249" y="232537"/>
                                  <a:pt x="2092757" y="232537"/>
                                  <a:pt x="2093138" y="232537"/>
                                </a:cubicBezTo>
                                <a:cubicBezTo>
                                  <a:pt x="2093646" y="232410"/>
                                  <a:pt x="2094154" y="232410"/>
                                  <a:pt x="2094662" y="232410"/>
                                </a:cubicBezTo>
                                <a:cubicBezTo>
                                  <a:pt x="2095170" y="232283"/>
                                  <a:pt x="2095551" y="232283"/>
                                  <a:pt x="2096059" y="232283"/>
                                </a:cubicBezTo>
                                <a:cubicBezTo>
                                  <a:pt x="2096567" y="232156"/>
                                  <a:pt x="2097075" y="232156"/>
                                  <a:pt x="2097583" y="232156"/>
                                </a:cubicBezTo>
                                <a:cubicBezTo>
                                  <a:pt x="2098091" y="232028"/>
                                  <a:pt x="2098472" y="232028"/>
                                  <a:pt x="2098980" y="232028"/>
                                </a:cubicBezTo>
                                <a:cubicBezTo>
                                  <a:pt x="2099488" y="231902"/>
                                  <a:pt x="2099996" y="231902"/>
                                  <a:pt x="2100504" y="231775"/>
                                </a:cubicBezTo>
                                <a:cubicBezTo>
                                  <a:pt x="2101012" y="231775"/>
                                  <a:pt x="2101393" y="231648"/>
                                  <a:pt x="2101901" y="231648"/>
                                </a:cubicBezTo>
                                <a:cubicBezTo>
                                  <a:pt x="2102409" y="231521"/>
                                  <a:pt x="2102917" y="231521"/>
                                  <a:pt x="2103425" y="231394"/>
                                </a:cubicBezTo>
                                <a:cubicBezTo>
                                  <a:pt x="2103933" y="231394"/>
                                  <a:pt x="2104314" y="231394"/>
                                  <a:pt x="2104822" y="231267"/>
                                </a:cubicBezTo>
                                <a:cubicBezTo>
                                  <a:pt x="2105330" y="231267"/>
                                  <a:pt x="2105838" y="231267"/>
                                  <a:pt x="2106346" y="231139"/>
                                </a:cubicBezTo>
                                <a:cubicBezTo>
                                  <a:pt x="2106854" y="231139"/>
                                  <a:pt x="2107235" y="231139"/>
                                  <a:pt x="2107743" y="231139"/>
                                </a:cubicBezTo>
                                <a:cubicBezTo>
                                  <a:pt x="2108251" y="231139"/>
                                  <a:pt x="2108759" y="231139"/>
                                  <a:pt x="2109267" y="231139"/>
                                </a:cubicBezTo>
                                <a:cubicBezTo>
                                  <a:pt x="2109775" y="231012"/>
                                  <a:pt x="2110156" y="231012"/>
                                  <a:pt x="2110664" y="231012"/>
                                </a:cubicBezTo>
                                <a:cubicBezTo>
                                  <a:pt x="2111172" y="231012"/>
                                  <a:pt x="2111680" y="231012"/>
                                  <a:pt x="2112188" y="231012"/>
                                </a:cubicBezTo>
                                <a:cubicBezTo>
                                  <a:pt x="2112569" y="231012"/>
                                  <a:pt x="2113077" y="231012"/>
                                  <a:pt x="2113585" y="231012"/>
                                </a:cubicBezTo>
                                <a:cubicBezTo>
                                  <a:pt x="2114093" y="231012"/>
                                  <a:pt x="2114601" y="231012"/>
                                  <a:pt x="2115109" y="231012"/>
                                </a:cubicBezTo>
                                <a:cubicBezTo>
                                  <a:pt x="2115490" y="230886"/>
                                  <a:pt x="2115998" y="230886"/>
                                  <a:pt x="2116506" y="230886"/>
                                </a:cubicBezTo>
                                <a:cubicBezTo>
                                  <a:pt x="2117014" y="230886"/>
                                  <a:pt x="2117522" y="230886"/>
                                  <a:pt x="2118030" y="230759"/>
                                </a:cubicBezTo>
                                <a:cubicBezTo>
                                  <a:pt x="2118411" y="230759"/>
                                  <a:pt x="2118919" y="230759"/>
                                  <a:pt x="2119427" y="230632"/>
                                </a:cubicBezTo>
                                <a:cubicBezTo>
                                  <a:pt x="2119935" y="230632"/>
                                  <a:pt x="2120443" y="230632"/>
                                  <a:pt x="2120951" y="230632"/>
                                </a:cubicBezTo>
                                <a:cubicBezTo>
                                  <a:pt x="2121332" y="230632"/>
                                  <a:pt x="2121840" y="230505"/>
                                  <a:pt x="2122348" y="230505"/>
                                </a:cubicBezTo>
                                <a:cubicBezTo>
                                  <a:pt x="2122856" y="230505"/>
                                  <a:pt x="2123364" y="230377"/>
                                  <a:pt x="2123872" y="230377"/>
                                </a:cubicBezTo>
                                <a:cubicBezTo>
                                  <a:pt x="2124253" y="230377"/>
                                  <a:pt x="2124761" y="230377"/>
                                  <a:pt x="2125269" y="230377"/>
                                </a:cubicBezTo>
                                <a:cubicBezTo>
                                  <a:pt x="2125777" y="230251"/>
                                  <a:pt x="2126285" y="230251"/>
                                  <a:pt x="2126793" y="230251"/>
                                </a:cubicBezTo>
                                <a:cubicBezTo>
                                  <a:pt x="2127174" y="230251"/>
                                  <a:pt x="2127682" y="230251"/>
                                  <a:pt x="2128190" y="230251"/>
                                </a:cubicBezTo>
                                <a:cubicBezTo>
                                  <a:pt x="2128698" y="230251"/>
                                  <a:pt x="2129206" y="230124"/>
                                  <a:pt x="2129587" y="230124"/>
                                </a:cubicBezTo>
                                <a:cubicBezTo>
                                  <a:pt x="2130095" y="230124"/>
                                  <a:pt x="2130603" y="230124"/>
                                  <a:pt x="2131111" y="230124"/>
                                </a:cubicBezTo>
                                <a:cubicBezTo>
                                  <a:pt x="2131619" y="230124"/>
                                  <a:pt x="2132127" y="230124"/>
                                  <a:pt x="2132508" y="229997"/>
                                </a:cubicBezTo>
                                <a:cubicBezTo>
                                  <a:pt x="2133016" y="229997"/>
                                  <a:pt x="2133524" y="229997"/>
                                  <a:pt x="2134032" y="229997"/>
                                </a:cubicBezTo>
                                <a:cubicBezTo>
                                  <a:pt x="2134540" y="229997"/>
                                  <a:pt x="2135048" y="229870"/>
                                  <a:pt x="2135429" y="229870"/>
                                </a:cubicBezTo>
                                <a:cubicBezTo>
                                  <a:pt x="2135937" y="229870"/>
                                  <a:pt x="2136445" y="229870"/>
                                  <a:pt x="2136953" y="229870"/>
                                </a:cubicBezTo>
                                <a:cubicBezTo>
                                  <a:pt x="2137461" y="229743"/>
                                  <a:pt x="2137969" y="229743"/>
                                  <a:pt x="2138350" y="229743"/>
                                </a:cubicBezTo>
                                <a:cubicBezTo>
                                  <a:pt x="2138858" y="229743"/>
                                  <a:pt x="2139366" y="229743"/>
                                  <a:pt x="2139874" y="229615"/>
                                </a:cubicBezTo>
                                <a:cubicBezTo>
                                  <a:pt x="2140382" y="229615"/>
                                  <a:pt x="2140890" y="229615"/>
                                  <a:pt x="2141271" y="229615"/>
                                </a:cubicBezTo>
                                <a:cubicBezTo>
                                  <a:pt x="2141779" y="229615"/>
                                  <a:pt x="2142287" y="229615"/>
                                  <a:pt x="2142795" y="229488"/>
                                </a:cubicBezTo>
                                <a:cubicBezTo>
                                  <a:pt x="2143303" y="229488"/>
                                  <a:pt x="2143811" y="229488"/>
                                  <a:pt x="2144192" y="229488"/>
                                </a:cubicBezTo>
                                <a:cubicBezTo>
                                  <a:pt x="2144700" y="229488"/>
                                  <a:pt x="2145208" y="229488"/>
                                  <a:pt x="2145716" y="229488"/>
                                </a:cubicBezTo>
                                <a:cubicBezTo>
                                  <a:pt x="2146224" y="229488"/>
                                  <a:pt x="2146605" y="229488"/>
                                  <a:pt x="2147113" y="229488"/>
                                </a:cubicBezTo>
                                <a:cubicBezTo>
                                  <a:pt x="2147621" y="229488"/>
                                  <a:pt x="2148129" y="229488"/>
                                  <a:pt x="2148637" y="229488"/>
                                </a:cubicBezTo>
                                <a:cubicBezTo>
                                  <a:pt x="2149145" y="229488"/>
                                  <a:pt x="2149526" y="229488"/>
                                  <a:pt x="2150034" y="229488"/>
                                </a:cubicBezTo>
                                <a:cubicBezTo>
                                  <a:pt x="2150542" y="229488"/>
                                  <a:pt x="2151050" y="229488"/>
                                  <a:pt x="2151558" y="229488"/>
                                </a:cubicBezTo>
                                <a:cubicBezTo>
                                  <a:pt x="2152066" y="229488"/>
                                  <a:pt x="2152447" y="229488"/>
                                  <a:pt x="2152955" y="229488"/>
                                </a:cubicBezTo>
                                <a:cubicBezTo>
                                  <a:pt x="2153463" y="229488"/>
                                  <a:pt x="2153971" y="229488"/>
                                  <a:pt x="2154479" y="229488"/>
                                </a:cubicBezTo>
                                <a:cubicBezTo>
                                  <a:pt x="2154987" y="229362"/>
                                  <a:pt x="2155368" y="229362"/>
                                  <a:pt x="2155876" y="229362"/>
                                </a:cubicBezTo>
                                <a:cubicBezTo>
                                  <a:pt x="2156384" y="229362"/>
                                  <a:pt x="2156892" y="229235"/>
                                  <a:pt x="2157400" y="229235"/>
                                </a:cubicBezTo>
                                <a:cubicBezTo>
                                  <a:pt x="2157908" y="229235"/>
                                  <a:pt x="2158289" y="229235"/>
                                  <a:pt x="2158797" y="229235"/>
                                </a:cubicBezTo>
                                <a:cubicBezTo>
                                  <a:pt x="2159305" y="229235"/>
                                  <a:pt x="2159813" y="229235"/>
                                  <a:pt x="2160321" y="229235"/>
                                </a:cubicBezTo>
                                <a:cubicBezTo>
                                  <a:pt x="2160829" y="229235"/>
                                  <a:pt x="2161210" y="229235"/>
                                  <a:pt x="2161718" y="229235"/>
                                </a:cubicBezTo>
                                <a:cubicBezTo>
                                  <a:pt x="2162226" y="229235"/>
                                  <a:pt x="2162734" y="229235"/>
                                  <a:pt x="2163242" y="229235"/>
                                </a:cubicBezTo>
                                <a:cubicBezTo>
                                  <a:pt x="2163623" y="229235"/>
                                  <a:pt x="2164131" y="229108"/>
                                  <a:pt x="2164639" y="229108"/>
                                </a:cubicBezTo>
                                <a:cubicBezTo>
                                  <a:pt x="2165147" y="229108"/>
                                  <a:pt x="2165655" y="229108"/>
                                  <a:pt x="2166163" y="229108"/>
                                </a:cubicBezTo>
                                <a:cubicBezTo>
                                  <a:pt x="2166544" y="229108"/>
                                  <a:pt x="2167052" y="229108"/>
                                  <a:pt x="2167560" y="229108"/>
                                </a:cubicBezTo>
                                <a:cubicBezTo>
                                  <a:pt x="2168068" y="229108"/>
                                  <a:pt x="2168576" y="229108"/>
                                  <a:pt x="2169084" y="229108"/>
                                </a:cubicBezTo>
                                <a:cubicBezTo>
                                  <a:pt x="2169465" y="229108"/>
                                  <a:pt x="2169973" y="229108"/>
                                  <a:pt x="2170481" y="229108"/>
                                </a:cubicBezTo>
                                <a:cubicBezTo>
                                  <a:pt x="2170989" y="229108"/>
                                  <a:pt x="2171497" y="229108"/>
                                  <a:pt x="2172005" y="228981"/>
                                </a:cubicBezTo>
                                <a:cubicBezTo>
                                  <a:pt x="2172386" y="228981"/>
                                  <a:pt x="2172894" y="228981"/>
                                  <a:pt x="2173402" y="228981"/>
                                </a:cubicBezTo>
                                <a:cubicBezTo>
                                  <a:pt x="2173910" y="228981"/>
                                  <a:pt x="2174418" y="228981"/>
                                  <a:pt x="2174926" y="228981"/>
                                </a:cubicBezTo>
                                <a:cubicBezTo>
                                  <a:pt x="2175307" y="228981"/>
                                  <a:pt x="2175815" y="228981"/>
                                  <a:pt x="2176323" y="228981"/>
                                </a:cubicBezTo>
                                <a:cubicBezTo>
                                  <a:pt x="2176831" y="228981"/>
                                  <a:pt x="2177339" y="228981"/>
                                  <a:pt x="2177847" y="228853"/>
                                </a:cubicBezTo>
                                <a:cubicBezTo>
                                  <a:pt x="2178228" y="228853"/>
                                  <a:pt x="2178736" y="228853"/>
                                  <a:pt x="2179244" y="228853"/>
                                </a:cubicBezTo>
                                <a:cubicBezTo>
                                  <a:pt x="2179752" y="228853"/>
                                  <a:pt x="2180260" y="228853"/>
                                  <a:pt x="2180641" y="228853"/>
                                </a:cubicBezTo>
                                <a:cubicBezTo>
                                  <a:pt x="2181149" y="228727"/>
                                  <a:pt x="2181657" y="228727"/>
                                  <a:pt x="2182165" y="228727"/>
                                </a:cubicBezTo>
                                <a:cubicBezTo>
                                  <a:pt x="2182673" y="228600"/>
                                  <a:pt x="2183181" y="228600"/>
                                  <a:pt x="2183562" y="228600"/>
                                </a:cubicBezTo>
                                <a:cubicBezTo>
                                  <a:pt x="2184070" y="228600"/>
                                  <a:pt x="2184578" y="228473"/>
                                  <a:pt x="2185086" y="228473"/>
                                </a:cubicBezTo>
                                <a:cubicBezTo>
                                  <a:pt x="2185594" y="228473"/>
                                  <a:pt x="2186102" y="228473"/>
                                  <a:pt x="2186483" y="228346"/>
                                </a:cubicBezTo>
                                <a:cubicBezTo>
                                  <a:pt x="2186991" y="228346"/>
                                  <a:pt x="2187499" y="228346"/>
                                  <a:pt x="2188007" y="228346"/>
                                </a:cubicBezTo>
                                <a:cubicBezTo>
                                  <a:pt x="2188515" y="228219"/>
                                  <a:pt x="2189023" y="228219"/>
                                  <a:pt x="2189404" y="228219"/>
                                </a:cubicBezTo>
                                <a:cubicBezTo>
                                  <a:pt x="2189912" y="228219"/>
                                  <a:pt x="2190420" y="228219"/>
                                  <a:pt x="2190928" y="228092"/>
                                </a:cubicBezTo>
                                <a:cubicBezTo>
                                  <a:pt x="2191436" y="228092"/>
                                  <a:pt x="2191944" y="228092"/>
                                  <a:pt x="2192325" y="228092"/>
                                </a:cubicBezTo>
                                <a:cubicBezTo>
                                  <a:pt x="2192833" y="227964"/>
                                  <a:pt x="2193341" y="227964"/>
                                  <a:pt x="2193849" y="227964"/>
                                </a:cubicBezTo>
                                <a:cubicBezTo>
                                  <a:pt x="2194357" y="227964"/>
                                  <a:pt x="2194738" y="227964"/>
                                  <a:pt x="2195246" y="227964"/>
                                </a:cubicBezTo>
                                <a:cubicBezTo>
                                  <a:pt x="2195754" y="227964"/>
                                  <a:pt x="2196262" y="227837"/>
                                  <a:pt x="2196770" y="227837"/>
                                </a:cubicBezTo>
                                <a:cubicBezTo>
                                  <a:pt x="2197278" y="227837"/>
                                  <a:pt x="2197659" y="227837"/>
                                  <a:pt x="2198167" y="227837"/>
                                </a:cubicBezTo>
                                <a:cubicBezTo>
                                  <a:pt x="2198675" y="227837"/>
                                  <a:pt x="2199183" y="227837"/>
                                  <a:pt x="2199691" y="227837"/>
                                </a:cubicBezTo>
                                <a:cubicBezTo>
                                  <a:pt x="2200199" y="227837"/>
                                  <a:pt x="2200580" y="227837"/>
                                  <a:pt x="2201088" y="227837"/>
                                </a:cubicBezTo>
                                <a:cubicBezTo>
                                  <a:pt x="2201596" y="227711"/>
                                  <a:pt x="2202104" y="227837"/>
                                  <a:pt x="2202612" y="227837"/>
                                </a:cubicBezTo>
                                <a:cubicBezTo>
                                  <a:pt x="2203120" y="227711"/>
                                  <a:pt x="2203501" y="227711"/>
                                  <a:pt x="2204009" y="227711"/>
                                </a:cubicBezTo>
                                <a:cubicBezTo>
                                  <a:pt x="2204517" y="227711"/>
                                  <a:pt x="2205025" y="227711"/>
                                  <a:pt x="2205533" y="227711"/>
                                </a:cubicBezTo>
                                <a:cubicBezTo>
                                  <a:pt x="2206041" y="227711"/>
                                  <a:pt x="2206422" y="227584"/>
                                  <a:pt x="2206930" y="227584"/>
                                </a:cubicBezTo>
                                <a:cubicBezTo>
                                  <a:pt x="2207438" y="227584"/>
                                  <a:pt x="2207946" y="227584"/>
                                  <a:pt x="2208454" y="227584"/>
                                </a:cubicBezTo>
                                <a:cubicBezTo>
                                  <a:pt x="2208962" y="227457"/>
                                  <a:pt x="2209343" y="227457"/>
                                  <a:pt x="2209851" y="227457"/>
                                </a:cubicBezTo>
                                <a:cubicBezTo>
                                  <a:pt x="2210359" y="227457"/>
                                  <a:pt x="2210867" y="227457"/>
                                  <a:pt x="2211375" y="227330"/>
                                </a:cubicBezTo>
                                <a:cubicBezTo>
                                  <a:pt x="2211756" y="227330"/>
                                  <a:pt x="2212264" y="227330"/>
                                  <a:pt x="2212772" y="227330"/>
                                </a:cubicBezTo>
                                <a:cubicBezTo>
                                  <a:pt x="2213280" y="227330"/>
                                  <a:pt x="2213788" y="227330"/>
                                  <a:pt x="2214296" y="227330"/>
                                </a:cubicBezTo>
                                <a:cubicBezTo>
                                  <a:pt x="2214677" y="227330"/>
                                  <a:pt x="2215185" y="227330"/>
                                  <a:pt x="2215693" y="227330"/>
                                </a:cubicBezTo>
                                <a:cubicBezTo>
                                  <a:pt x="2216201" y="227330"/>
                                  <a:pt x="2216709" y="227330"/>
                                  <a:pt x="2217217" y="227330"/>
                                </a:cubicBezTo>
                                <a:cubicBezTo>
                                  <a:pt x="2217598" y="227330"/>
                                  <a:pt x="2218106" y="227330"/>
                                  <a:pt x="2218614" y="227330"/>
                                </a:cubicBezTo>
                                <a:cubicBezTo>
                                  <a:pt x="2219122" y="227330"/>
                                  <a:pt x="2219630" y="227330"/>
                                  <a:pt x="2220138" y="227330"/>
                                </a:cubicBezTo>
                                <a:cubicBezTo>
                                  <a:pt x="2220519" y="227330"/>
                                  <a:pt x="2221027" y="227330"/>
                                  <a:pt x="2221535" y="227330"/>
                                </a:cubicBezTo>
                                <a:cubicBezTo>
                                  <a:pt x="2222043" y="227457"/>
                                  <a:pt x="2222551" y="227457"/>
                                  <a:pt x="2223059" y="227457"/>
                                </a:cubicBezTo>
                                <a:cubicBezTo>
                                  <a:pt x="2223440" y="227457"/>
                                  <a:pt x="2223948" y="227457"/>
                                  <a:pt x="2224456" y="227457"/>
                                </a:cubicBezTo>
                                <a:cubicBezTo>
                                  <a:pt x="2224964" y="227457"/>
                                  <a:pt x="2225472" y="227457"/>
                                  <a:pt x="2225980" y="227457"/>
                                </a:cubicBezTo>
                                <a:cubicBezTo>
                                  <a:pt x="2226361" y="227457"/>
                                  <a:pt x="2226869" y="227457"/>
                                  <a:pt x="2227377" y="227457"/>
                                </a:cubicBezTo>
                                <a:cubicBezTo>
                                  <a:pt x="2227885" y="227457"/>
                                  <a:pt x="2228393" y="227584"/>
                                  <a:pt x="2228774" y="227584"/>
                                </a:cubicBezTo>
                                <a:cubicBezTo>
                                  <a:pt x="2229282" y="227584"/>
                                  <a:pt x="2229790" y="227584"/>
                                  <a:pt x="2230298" y="227584"/>
                                </a:cubicBezTo>
                                <a:cubicBezTo>
                                  <a:pt x="2230806" y="227584"/>
                                  <a:pt x="2231314" y="227584"/>
                                  <a:pt x="2231695" y="227584"/>
                                </a:cubicBezTo>
                                <a:cubicBezTo>
                                  <a:pt x="2232203" y="227584"/>
                                  <a:pt x="2232711" y="227584"/>
                                  <a:pt x="2233219" y="227584"/>
                                </a:cubicBezTo>
                                <a:cubicBezTo>
                                  <a:pt x="2233727" y="227584"/>
                                  <a:pt x="2234235" y="227584"/>
                                  <a:pt x="2234616" y="227584"/>
                                </a:cubicBezTo>
                                <a:cubicBezTo>
                                  <a:pt x="2235124" y="227584"/>
                                  <a:pt x="2235632" y="227584"/>
                                  <a:pt x="2236140" y="227584"/>
                                </a:cubicBezTo>
                                <a:cubicBezTo>
                                  <a:pt x="2236648" y="227584"/>
                                  <a:pt x="2237156" y="227584"/>
                                  <a:pt x="2237537" y="227584"/>
                                </a:cubicBezTo>
                                <a:cubicBezTo>
                                  <a:pt x="2238045" y="227584"/>
                                  <a:pt x="2238553" y="227457"/>
                                  <a:pt x="2239061" y="227457"/>
                                </a:cubicBezTo>
                                <a:cubicBezTo>
                                  <a:pt x="2239569" y="227457"/>
                                  <a:pt x="2240077" y="227457"/>
                                  <a:pt x="2240458" y="227457"/>
                                </a:cubicBezTo>
                                <a:cubicBezTo>
                                  <a:pt x="2240966" y="227457"/>
                                  <a:pt x="2241474" y="227457"/>
                                  <a:pt x="2241982" y="227457"/>
                                </a:cubicBezTo>
                                <a:cubicBezTo>
                                  <a:pt x="2242490" y="227457"/>
                                  <a:pt x="2242998" y="227584"/>
                                  <a:pt x="2243379" y="227584"/>
                                </a:cubicBezTo>
                                <a:cubicBezTo>
                                  <a:pt x="2243887" y="227584"/>
                                  <a:pt x="2244395" y="227584"/>
                                  <a:pt x="2244903" y="227584"/>
                                </a:cubicBezTo>
                                <a:cubicBezTo>
                                  <a:pt x="2245411" y="227584"/>
                                  <a:pt x="2245792" y="227584"/>
                                  <a:pt x="2246300" y="227584"/>
                                </a:cubicBezTo>
                                <a:cubicBezTo>
                                  <a:pt x="2246808" y="227584"/>
                                  <a:pt x="2247316" y="227584"/>
                                  <a:pt x="2247824" y="227584"/>
                                </a:cubicBezTo>
                                <a:cubicBezTo>
                                  <a:pt x="2248332" y="227584"/>
                                  <a:pt x="2248713" y="227584"/>
                                  <a:pt x="2249221" y="227584"/>
                                </a:cubicBezTo>
                                <a:cubicBezTo>
                                  <a:pt x="2249729" y="227584"/>
                                  <a:pt x="2250237" y="227584"/>
                                  <a:pt x="2250745" y="227584"/>
                                </a:cubicBezTo>
                                <a:cubicBezTo>
                                  <a:pt x="2251253" y="227584"/>
                                  <a:pt x="2251634" y="227584"/>
                                  <a:pt x="2252142" y="227584"/>
                                </a:cubicBezTo>
                                <a:cubicBezTo>
                                  <a:pt x="2252650" y="227584"/>
                                  <a:pt x="2253158" y="227584"/>
                                  <a:pt x="2253666" y="227584"/>
                                </a:cubicBezTo>
                                <a:cubicBezTo>
                                  <a:pt x="2254174" y="227584"/>
                                  <a:pt x="2254555" y="227584"/>
                                  <a:pt x="2255063" y="227584"/>
                                </a:cubicBezTo>
                                <a:cubicBezTo>
                                  <a:pt x="2255571" y="227584"/>
                                  <a:pt x="2256079" y="227584"/>
                                  <a:pt x="2256587" y="227711"/>
                                </a:cubicBezTo>
                                <a:cubicBezTo>
                                  <a:pt x="2257095" y="227711"/>
                                  <a:pt x="2257476" y="227711"/>
                                  <a:pt x="2257984" y="227711"/>
                                </a:cubicBezTo>
                                <a:cubicBezTo>
                                  <a:pt x="2258492" y="227711"/>
                                  <a:pt x="2259000" y="227711"/>
                                  <a:pt x="2259508" y="227837"/>
                                </a:cubicBezTo>
                                <a:cubicBezTo>
                                  <a:pt x="2260016" y="227837"/>
                                  <a:pt x="2260397" y="227837"/>
                                  <a:pt x="2260905" y="227837"/>
                                </a:cubicBezTo>
                                <a:cubicBezTo>
                                  <a:pt x="2261413" y="227837"/>
                                  <a:pt x="2261921" y="227837"/>
                                  <a:pt x="2262429" y="227837"/>
                                </a:cubicBezTo>
                                <a:cubicBezTo>
                                  <a:pt x="2262810" y="227837"/>
                                  <a:pt x="2263318" y="227837"/>
                                  <a:pt x="2263826" y="227837"/>
                                </a:cubicBezTo>
                                <a:cubicBezTo>
                                  <a:pt x="2264334" y="227964"/>
                                  <a:pt x="2264842" y="227837"/>
                                  <a:pt x="2265350" y="227837"/>
                                </a:cubicBezTo>
                                <a:cubicBezTo>
                                  <a:pt x="2265731" y="227964"/>
                                  <a:pt x="2266239" y="227964"/>
                                  <a:pt x="2266747" y="227964"/>
                                </a:cubicBezTo>
                                <a:cubicBezTo>
                                  <a:pt x="2267255" y="227964"/>
                                  <a:pt x="2267763" y="227964"/>
                                  <a:pt x="2268271" y="227964"/>
                                </a:cubicBezTo>
                                <a:cubicBezTo>
                                  <a:pt x="2268652" y="227964"/>
                                  <a:pt x="2269160" y="227964"/>
                                  <a:pt x="2269668" y="227964"/>
                                </a:cubicBezTo>
                                <a:cubicBezTo>
                                  <a:pt x="2270176" y="227964"/>
                                  <a:pt x="2270684" y="228092"/>
                                  <a:pt x="2271192" y="228092"/>
                                </a:cubicBezTo>
                                <a:cubicBezTo>
                                  <a:pt x="2271573" y="228092"/>
                                  <a:pt x="2272081" y="228092"/>
                                  <a:pt x="2272589" y="228092"/>
                                </a:cubicBezTo>
                                <a:cubicBezTo>
                                  <a:pt x="2273097" y="228092"/>
                                  <a:pt x="2273605" y="228092"/>
                                  <a:pt x="2274113" y="228092"/>
                                </a:cubicBezTo>
                                <a:cubicBezTo>
                                  <a:pt x="2274494" y="228092"/>
                                  <a:pt x="2275002" y="228092"/>
                                  <a:pt x="2275510" y="228092"/>
                                </a:cubicBezTo>
                                <a:cubicBezTo>
                                  <a:pt x="2276018" y="228092"/>
                                  <a:pt x="2276526" y="228092"/>
                                  <a:pt x="2277034" y="228092"/>
                                </a:cubicBezTo>
                                <a:cubicBezTo>
                                  <a:pt x="2277415" y="228092"/>
                                  <a:pt x="2277923" y="228092"/>
                                  <a:pt x="2278431" y="228092"/>
                                </a:cubicBezTo>
                                <a:cubicBezTo>
                                  <a:pt x="2278939" y="228092"/>
                                  <a:pt x="2279447" y="228092"/>
                                  <a:pt x="2279828" y="228092"/>
                                </a:cubicBezTo>
                                <a:cubicBezTo>
                                  <a:pt x="2280336" y="228092"/>
                                  <a:pt x="2280844" y="228092"/>
                                  <a:pt x="2281352" y="228092"/>
                                </a:cubicBezTo>
                                <a:cubicBezTo>
                                  <a:pt x="2281860" y="228092"/>
                                  <a:pt x="2282368" y="228092"/>
                                  <a:pt x="2282749" y="228092"/>
                                </a:cubicBezTo>
                                <a:cubicBezTo>
                                  <a:pt x="2283257" y="228092"/>
                                  <a:pt x="2283765" y="228092"/>
                                  <a:pt x="2284273" y="228092"/>
                                </a:cubicBezTo>
                                <a:cubicBezTo>
                                  <a:pt x="2284781" y="228092"/>
                                  <a:pt x="2285289" y="228092"/>
                                  <a:pt x="2285670" y="228092"/>
                                </a:cubicBezTo>
                                <a:cubicBezTo>
                                  <a:pt x="2286178" y="228092"/>
                                  <a:pt x="2286686" y="228219"/>
                                  <a:pt x="2287194" y="228219"/>
                                </a:cubicBezTo>
                                <a:cubicBezTo>
                                  <a:pt x="2287702" y="228219"/>
                                  <a:pt x="2288210" y="228219"/>
                                  <a:pt x="2288591" y="228219"/>
                                </a:cubicBezTo>
                                <a:cubicBezTo>
                                  <a:pt x="2289099" y="228219"/>
                                  <a:pt x="2289607" y="228219"/>
                                  <a:pt x="2290115" y="228219"/>
                                </a:cubicBezTo>
                                <a:cubicBezTo>
                                  <a:pt x="2290623" y="228219"/>
                                  <a:pt x="2291131" y="228219"/>
                                  <a:pt x="2291512" y="228219"/>
                                </a:cubicBezTo>
                                <a:cubicBezTo>
                                  <a:pt x="2292020" y="228219"/>
                                  <a:pt x="2292528" y="228219"/>
                                  <a:pt x="2293036" y="228219"/>
                                </a:cubicBezTo>
                                <a:cubicBezTo>
                                  <a:pt x="2293544" y="228219"/>
                                  <a:pt x="2294052" y="228219"/>
                                  <a:pt x="2294433" y="228219"/>
                                </a:cubicBezTo>
                                <a:cubicBezTo>
                                  <a:pt x="2294941" y="228219"/>
                                  <a:pt x="2295449" y="228092"/>
                                  <a:pt x="2295957" y="228092"/>
                                </a:cubicBezTo>
                                <a:cubicBezTo>
                                  <a:pt x="2296465" y="228092"/>
                                  <a:pt x="2296846" y="228092"/>
                                  <a:pt x="2297354" y="228092"/>
                                </a:cubicBezTo>
                                <a:cubicBezTo>
                                  <a:pt x="2297862" y="228092"/>
                                  <a:pt x="2298370" y="227964"/>
                                  <a:pt x="2298878" y="227964"/>
                                </a:cubicBezTo>
                                <a:cubicBezTo>
                                  <a:pt x="2299386" y="227964"/>
                                  <a:pt x="2299767" y="227964"/>
                                  <a:pt x="2300275" y="227837"/>
                                </a:cubicBezTo>
                                <a:cubicBezTo>
                                  <a:pt x="2300783" y="227837"/>
                                  <a:pt x="2301291" y="227837"/>
                                  <a:pt x="2301799" y="227837"/>
                                </a:cubicBezTo>
                                <a:cubicBezTo>
                                  <a:pt x="2302307" y="227711"/>
                                  <a:pt x="2302688" y="227711"/>
                                  <a:pt x="2303196" y="227711"/>
                                </a:cubicBezTo>
                                <a:cubicBezTo>
                                  <a:pt x="2303704" y="227711"/>
                                  <a:pt x="2304212" y="227584"/>
                                  <a:pt x="2304720" y="227584"/>
                                </a:cubicBezTo>
                                <a:cubicBezTo>
                                  <a:pt x="2305228" y="227584"/>
                                  <a:pt x="2305609" y="227584"/>
                                  <a:pt x="2306117" y="227584"/>
                                </a:cubicBezTo>
                                <a:cubicBezTo>
                                  <a:pt x="2306625" y="227584"/>
                                  <a:pt x="2307133" y="227457"/>
                                  <a:pt x="2307641" y="227457"/>
                                </a:cubicBezTo>
                                <a:cubicBezTo>
                                  <a:pt x="2308149" y="227457"/>
                                  <a:pt x="2308530" y="227457"/>
                                  <a:pt x="2309038" y="227457"/>
                                </a:cubicBezTo>
                                <a:cubicBezTo>
                                  <a:pt x="2309546" y="227457"/>
                                  <a:pt x="2310054" y="227457"/>
                                  <a:pt x="2310562" y="227457"/>
                                </a:cubicBezTo>
                                <a:cubicBezTo>
                                  <a:pt x="2311070" y="227457"/>
                                  <a:pt x="2311451" y="227330"/>
                                  <a:pt x="2311959" y="227330"/>
                                </a:cubicBezTo>
                                <a:cubicBezTo>
                                  <a:pt x="2312467" y="227330"/>
                                  <a:pt x="2312975" y="227330"/>
                                  <a:pt x="2313483" y="227330"/>
                                </a:cubicBezTo>
                                <a:cubicBezTo>
                                  <a:pt x="2313864" y="227330"/>
                                  <a:pt x="2314372" y="227330"/>
                                  <a:pt x="2314880" y="227330"/>
                                </a:cubicBezTo>
                                <a:cubicBezTo>
                                  <a:pt x="2315388" y="227330"/>
                                  <a:pt x="2315896" y="227330"/>
                                  <a:pt x="2316404" y="227330"/>
                                </a:cubicBezTo>
                                <a:cubicBezTo>
                                  <a:pt x="2316785" y="227330"/>
                                  <a:pt x="2317293" y="227330"/>
                                  <a:pt x="2317801" y="227330"/>
                                </a:cubicBezTo>
                                <a:cubicBezTo>
                                  <a:pt x="2318309" y="227202"/>
                                  <a:pt x="2318817" y="227202"/>
                                  <a:pt x="2319325" y="227202"/>
                                </a:cubicBezTo>
                                <a:cubicBezTo>
                                  <a:pt x="2319706" y="227202"/>
                                  <a:pt x="2320214" y="227202"/>
                                  <a:pt x="2320722" y="227202"/>
                                </a:cubicBezTo>
                                <a:cubicBezTo>
                                  <a:pt x="2321230" y="227076"/>
                                  <a:pt x="2321738" y="227076"/>
                                  <a:pt x="2322246" y="227076"/>
                                </a:cubicBezTo>
                                <a:cubicBezTo>
                                  <a:pt x="2322627" y="227076"/>
                                  <a:pt x="2323135" y="226949"/>
                                  <a:pt x="2323643" y="226949"/>
                                </a:cubicBezTo>
                                <a:cubicBezTo>
                                  <a:pt x="2324151" y="226949"/>
                                  <a:pt x="2324659" y="226822"/>
                                  <a:pt x="2325167" y="226822"/>
                                </a:cubicBezTo>
                                <a:cubicBezTo>
                                  <a:pt x="2325548" y="226822"/>
                                  <a:pt x="2326056" y="226695"/>
                                  <a:pt x="2326564" y="226695"/>
                                </a:cubicBezTo>
                                <a:cubicBezTo>
                                  <a:pt x="2327072" y="226568"/>
                                  <a:pt x="2327580" y="226568"/>
                                  <a:pt x="2328088" y="226568"/>
                                </a:cubicBezTo>
                                <a:cubicBezTo>
                                  <a:pt x="2328469" y="226440"/>
                                  <a:pt x="2328977" y="226440"/>
                                  <a:pt x="2329485" y="226313"/>
                                </a:cubicBezTo>
                                <a:cubicBezTo>
                                  <a:pt x="2329993" y="226313"/>
                                  <a:pt x="2330501" y="226313"/>
                                  <a:pt x="2330882" y="226187"/>
                                </a:cubicBezTo>
                                <a:cubicBezTo>
                                  <a:pt x="2331390" y="226187"/>
                                  <a:pt x="2331898" y="226187"/>
                                  <a:pt x="2332406" y="226187"/>
                                </a:cubicBezTo>
                                <a:cubicBezTo>
                                  <a:pt x="2332914" y="226060"/>
                                  <a:pt x="2333422" y="226060"/>
                                  <a:pt x="2333803" y="226060"/>
                                </a:cubicBezTo>
                                <a:cubicBezTo>
                                  <a:pt x="2334311" y="225933"/>
                                  <a:pt x="2334819" y="225933"/>
                                  <a:pt x="2335327" y="225933"/>
                                </a:cubicBezTo>
                                <a:cubicBezTo>
                                  <a:pt x="2335835" y="225933"/>
                                  <a:pt x="2336343" y="225933"/>
                                  <a:pt x="2336724" y="225933"/>
                                </a:cubicBezTo>
                                <a:cubicBezTo>
                                  <a:pt x="2337232" y="225933"/>
                                  <a:pt x="2337740" y="225933"/>
                                  <a:pt x="2338248" y="225933"/>
                                </a:cubicBezTo>
                                <a:cubicBezTo>
                                  <a:pt x="2338756" y="225933"/>
                                  <a:pt x="2339264" y="225933"/>
                                  <a:pt x="2339645" y="225933"/>
                                </a:cubicBezTo>
                                <a:cubicBezTo>
                                  <a:pt x="2340153" y="225933"/>
                                  <a:pt x="2340661" y="225933"/>
                                  <a:pt x="2341169" y="225933"/>
                                </a:cubicBezTo>
                                <a:cubicBezTo>
                                  <a:pt x="2341677" y="225933"/>
                                  <a:pt x="2342185" y="225933"/>
                                  <a:pt x="2342566" y="225933"/>
                                </a:cubicBezTo>
                                <a:cubicBezTo>
                                  <a:pt x="2343074" y="225933"/>
                                  <a:pt x="2343582" y="225933"/>
                                  <a:pt x="2344090" y="225933"/>
                                </a:cubicBezTo>
                                <a:cubicBezTo>
                                  <a:pt x="2344598" y="225933"/>
                                  <a:pt x="2345106" y="225806"/>
                                  <a:pt x="2345487" y="225806"/>
                                </a:cubicBezTo>
                                <a:cubicBezTo>
                                  <a:pt x="2345995" y="225806"/>
                                  <a:pt x="2346503" y="225806"/>
                                  <a:pt x="2347011" y="225806"/>
                                </a:cubicBezTo>
                                <a:cubicBezTo>
                                  <a:pt x="2347519" y="225806"/>
                                  <a:pt x="2347900" y="225806"/>
                                  <a:pt x="2348408" y="225806"/>
                                </a:cubicBezTo>
                                <a:cubicBezTo>
                                  <a:pt x="2348916" y="225806"/>
                                  <a:pt x="2349424" y="225806"/>
                                  <a:pt x="2349932" y="225678"/>
                                </a:cubicBezTo>
                                <a:cubicBezTo>
                                  <a:pt x="2350440" y="225678"/>
                                  <a:pt x="2350821" y="225678"/>
                                  <a:pt x="2351329" y="225678"/>
                                </a:cubicBezTo>
                                <a:cubicBezTo>
                                  <a:pt x="2351837" y="225678"/>
                                  <a:pt x="2352345" y="225678"/>
                                  <a:pt x="2352853" y="225678"/>
                                </a:cubicBezTo>
                                <a:cubicBezTo>
                                  <a:pt x="2353361" y="225678"/>
                                  <a:pt x="2353742" y="225678"/>
                                  <a:pt x="2354250" y="225678"/>
                                </a:cubicBezTo>
                                <a:cubicBezTo>
                                  <a:pt x="2354758" y="225552"/>
                                  <a:pt x="2355266" y="225552"/>
                                  <a:pt x="2355774" y="225552"/>
                                </a:cubicBezTo>
                                <a:cubicBezTo>
                                  <a:pt x="2356282" y="225552"/>
                                  <a:pt x="2356663" y="225552"/>
                                  <a:pt x="2357171" y="225552"/>
                                </a:cubicBezTo>
                                <a:cubicBezTo>
                                  <a:pt x="2357679" y="225425"/>
                                  <a:pt x="2358187" y="225425"/>
                                  <a:pt x="2358695" y="225425"/>
                                </a:cubicBezTo>
                                <a:cubicBezTo>
                                  <a:pt x="2359203" y="225425"/>
                                  <a:pt x="2359584" y="225425"/>
                                  <a:pt x="2360092" y="225425"/>
                                </a:cubicBezTo>
                                <a:cubicBezTo>
                                  <a:pt x="2360600" y="225425"/>
                                  <a:pt x="2361108" y="225298"/>
                                  <a:pt x="2361616" y="225298"/>
                                </a:cubicBezTo>
                                <a:cubicBezTo>
                                  <a:pt x="2362124" y="225298"/>
                                  <a:pt x="2362505" y="225298"/>
                                  <a:pt x="2363013" y="225298"/>
                                </a:cubicBezTo>
                                <a:cubicBezTo>
                                  <a:pt x="2363521" y="225298"/>
                                  <a:pt x="2364029" y="225171"/>
                                  <a:pt x="2364537" y="225171"/>
                                </a:cubicBezTo>
                                <a:cubicBezTo>
                                  <a:pt x="2364918" y="225171"/>
                                  <a:pt x="2365426" y="225171"/>
                                  <a:pt x="2365934" y="225171"/>
                                </a:cubicBezTo>
                                <a:cubicBezTo>
                                  <a:pt x="2366442" y="225171"/>
                                  <a:pt x="2366950" y="225044"/>
                                  <a:pt x="2367458" y="225044"/>
                                </a:cubicBezTo>
                                <a:cubicBezTo>
                                  <a:pt x="2367839" y="225044"/>
                                  <a:pt x="2368347" y="225044"/>
                                  <a:pt x="2368855" y="225044"/>
                                </a:cubicBezTo>
                                <a:cubicBezTo>
                                  <a:pt x="2369363" y="224917"/>
                                  <a:pt x="2369871" y="224917"/>
                                  <a:pt x="2370379" y="224917"/>
                                </a:cubicBezTo>
                                <a:cubicBezTo>
                                  <a:pt x="2370760" y="224789"/>
                                  <a:pt x="2371268" y="224789"/>
                                  <a:pt x="2371776" y="224789"/>
                                </a:cubicBezTo>
                                <a:cubicBezTo>
                                  <a:pt x="2372284" y="224662"/>
                                  <a:pt x="2372792" y="224662"/>
                                  <a:pt x="2373300" y="224662"/>
                                </a:cubicBezTo>
                                <a:cubicBezTo>
                                  <a:pt x="2373681" y="224536"/>
                                  <a:pt x="2374189" y="224536"/>
                                  <a:pt x="2374697" y="224536"/>
                                </a:cubicBezTo>
                                <a:cubicBezTo>
                                  <a:pt x="2375205" y="224409"/>
                                  <a:pt x="2375713" y="224409"/>
                                  <a:pt x="2376221" y="224282"/>
                                </a:cubicBezTo>
                                <a:cubicBezTo>
                                  <a:pt x="2376602" y="224282"/>
                                  <a:pt x="2377110" y="224155"/>
                                  <a:pt x="2377618" y="224155"/>
                                </a:cubicBezTo>
                                <a:cubicBezTo>
                                  <a:pt x="2378126" y="224155"/>
                                  <a:pt x="2378634" y="224027"/>
                                  <a:pt x="2379142" y="224027"/>
                                </a:cubicBezTo>
                                <a:cubicBezTo>
                                  <a:pt x="2379523" y="224027"/>
                                  <a:pt x="2380031" y="223901"/>
                                  <a:pt x="2380539" y="223901"/>
                                </a:cubicBezTo>
                                <a:cubicBezTo>
                                  <a:pt x="2381047" y="223901"/>
                                  <a:pt x="2381555" y="223901"/>
                                  <a:pt x="2381936" y="223901"/>
                                </a:cubicBezTo>
                                <a:cubicBezTo>
                                  <a:pt x="2382444" y="223774"/>
                                  <a:pt x="2382952" y="223774"/>
                                  <a:pt x="2383460" y="223774"/>
                                </a:cubicBezTo>
                                <a:cubicBezTo>
                                  <a:pt x="2383968" y="223774"/>
                                  <a:pt x="2384476" y="223901"/>
                                  <a:pt x="2384857" y="223901"/>
                                </a:cubicBezTo>
                                <a:cubicBezTo>
                                  <a:pt x="2385365" y="223901"/>
                                  <a:pt x="2385873" y="223901"/>
                                  <a:pt x="2386381" y="223901"/>
                                </a:cubicBezTo>
                                <a:cubicBezTo>
                                  <a:pt x="2386889" y="223901"/>
                                  <a:pt x="2387397" y="223901"/>
                                  <a:pt x="2387778" y="224027"/>
                                </a:cubicBezTo>
                                <a:cubicBezTo>
                                  <a:pt x="2388286" y="224027"/>
                                  <a:pt x="2388794" y="224027"/>
                                  <a:pt x="2389302" y="224027"/>
                                </a:cubicBezTo>
                                <a:cubicBezTo>
                                  <a:pt x="2389810" y="224027"/>
                                  <a:pt x="2390318" y="224027"/>
                                  <a:pt x="2390699" y="224027"/>
                                </a:cubicBezTo>
                                <a:cubicBezTo>
                                  <a:pt x="2391207" y="224027"/>
                                  <a:pt x="2391715" y="224027"/>
                                  <a:pt x="2392223" y="224027"/>
                                </a:cubicBezTo>
                                <a:cubicBezTo>
                                  <a:pt x="2392731" y="224155"/>
                                  <a:pt x="2393239" y="224155"/>
                                  <a:pt x="2393620" y="224155"/>
                                </a:cubicBezTo>
                                <a:cubicBezTo>
                                  <a:pt x="2394128" y="224155"/>
                                  <a:pt x="2394636" y="224155"/>
                                  <a:pt x="2395144" y="224155"/>
                                </a:cubicBezTo>
                                <a:cubicBezTo>
                                  <a:pt x="2395652" y="224155"/>
                                  <a:pt x="2396033" y="224155"/>
                                  <a:pt x="2396541" y="224155"/>
                                </a:cubicBezTo>
                                <a:cubicBezTo>
                                  <a:pt x="2397049" y="224155"/>
                                  <a:pt x="2397557" y="224155"/>
                                  <a:pt x="2398065" y="224027"/>
                                </a:cubicBezTo>
                                <a:cubicBezTo>
                                  <a:pt x="2398573" y="224027"/>
                                  <a:pt x="2398954" y="223901"/>
                                  <a:pt x="2399462" y="223901"/>
                                </a:cubicBezTo>
                                <a:cubicBezTo>
                                  <a:pt x="2399970" y="223774"/>
                                  <a:pt x="2400478" y="223647"/>
                                  <a:pt x="2400986" y="223520"/>
                                </a:cubicBezTo>
                                <a:cubicBezTo>
                                  <a:pt x="2401494" y="223393"/>
                                  <a:pt x="2401875" y="223265"/>
                                  <a:pt x="2402383" y="223138"/>
                                </a:cubicBezTo>
                                <a:cubicBezTo>
                                  <a:pt x="2402891" y="223012"/>
                                  <a:pt x="2403399" y="222758"/>
                                  <a:pt x="2403907" y="222631"/>
                                </a:cubicBezTo>
                                <a:cubicBezTo>
                                  <a:pt x="2404415" y="222503"/>
                                  <a:pt x="2404796" y="222377"/>
                                  <a:pt x="2405304" y="222250"/>
                                </a:cubicBezTo>
                                <a:cubicBezTo>
                                  <a:pt x="2405812" y="222123"/>
                                  <a:pt x="2406320" y="222123"/>
                                  <a:pt x="2406828" y="221996"/>
                                </a:cubicBezTo>
                                <a:cubicBezTo>
                                  <a:pt x="2407336" y="221996"/>
                                  <a:pt x="2407717" y="221869"/>
                                  <a:pt x="2408225" y="221869"/>
                                </a:cubicBezTo>
                                <a:cubicBezTo>
                                  <a:pt x="2408733" y="221869"/>
                                  <a:pt x="2409241" y="221869"/>
                                  <a:pt x="2409749" y="221869"/>
                                </a:cubicBezTo>
                                <a:cubicBezTo>
                                  <a:pt x="2410257" y="221996"/>
                                  <a:pt x="2410638" y="221996"/>
                                  <a:pt x="2411146" y="222123"/>
                                </a:cubicBezTo>
                                <a:cubicBezTo>
                                  <a:pt x="2411654" y="222123"/>
                                  <a:pt x="2412162" y="222250"/>
                                  <a:pt x="2412670" y="222377"/>
                                </a:cubicBezTo>
                                <a:cubicBezTo>
                                  <a:pt x="2413178" y="222503"/>
                                  <a:pt x="2413559" y="222503"/>
                                  <a:pt x="2414067" y="222631"/>
                                </a:cubicBezTo>
                                <a:cubicBezTo>
                                  <a:pt x="2414575" y="222758"/>
                                  <a:pt x="2415083" y="222758"/>
                                  <a:pt x="2415591" y="222885"/>
                                </a:cubicBezTo>
                                <a:cubicBezTo>
                                  <a:pt x="2415972" y="222885"/>
                                  <a:pt x="2416480" y="223012"/>
                                  <a:pt x="2416988" y="223012"/>
                                </a:cubicBezTo>
                                <a:cubicBezTo>
                                  <a:pt x="2417496" y="223012"/>
                                  <a:pt x="2418004" y="223012"/>
                                  <a:pt x="2418512" y="223012"/>
                                </a:cubicBezTo>
                                <a:cubicBezTo>
                                  <a:pt x="2418893" y="223012"/>
                                  <a:pt x="2419401" y="223012"/>
                                  <a:pt x="2419909" y="223012"/>
                                </a:cubicBezTo>
                                <a:cubicBezTo>
                                  <a:pt x="2420417" y="223012"/>
                                  <a:pt x="2420925" y="223012"/>
                                  <a:pt x="2421433" y="222885"/>
                                </a:cubicBezTo>
                                <a:cubicBezTo>
                                  <a:pt x="2421814" y="222885"/>
                                  <a:pt x="2422322" y="222885"/>
                                  <a:pt x="2422830" y="222885"/>
                                </a:cubicBezTo>
                                <a:cubicBezTo>
                                  <a:pt x="2423338" y="222885"/>
                                  <a:pt x="2423846" y="222758"/>
                                  <a:pt x="2424354" y="222758"/>
                                </a:cubicBezTo>
                                <a:cubicBezTo>
                                  <a:pt x="2424735" y="222758"/>
                                  <a:pt x="2425243" y="222758"/>
                                  <a:pt x="2425751" y="222758"/>
                                </a:cubicBezTo>
                                <a:cubicBezTo>
                                  <a:pt x="2426259" y="222758"/>
                                  <a:pt x="2426767" y="222758"/>
                                  <a:pt x="2427275" y="222758"/>
                                </a:cubicBezTo>
                                <a:cubicBezTo>
                                  <a:pt x="2427656" y="222758"/>
                                  <a:pt x="2428164" y="222758"/>
                                  <a:pt x="2428672" y="222885"/>
                                </a:cubicBezTo>
                                <a:cubicBezTo>
                                  <a:pt x="2429180" y="222885"/>
                                  <a:pt x="2429688" y="222885"/>
                                  <a:pt x="2430069" y="222885"/>
                                </a:cubicBezTo>
                                <a:cubicBezTo>
                                  <a:pt x="2430577" y="222885"/>
                                  <a:pt x="2431085" y="222885"/>
                                  <a:pt x="2431593" y="222885"/>
                                </a:cubicBezTo>
                                <a:cubicBezTo>
                                  <a:pt x="2432101" y="223012"/>
                                  <a:pt x="2432609" y="223012"/>
                                  <a:pt x="2432990" y="223012"/>
                                </a:cubicBezTo>
                                <a:cubicBezTo>
                                  <a:pt x="2433498" y="223012"/>
                                  <a:pt x="2434006" y="223012"/>
                                  <a:pt x="2434514" y="223012"/>
                                </a:cubicBezTo>
                                <a:cubicBezTo>
                                  <a:pt x="2435022" y="223012"/>
                                  <a:pt x="2435530" y="223012"/>
                                  <a:pt x="2435911" y="222885"/>
                                </a:cubicBezTo>
                                <a:cubicBezTo>
                                  <a:pt x="2436419" y="222885"/>
                                  <a:pt x="2436927" y="222885"/>
                                  <a:pt x="2437435" y="222885"/>
                                </a:cubicBezTo>
                                <a:cubicBezTo>
                                  <a:pt x="2437943" y="222885"/>
                                  <a:pt x="2438451" y="222885"/>
                                  <a:pt x="2438832" y="222885"/>
                                </a:cubicBezTo>
                                <a:cubicBezTo>
                                  <a:pt x="2439340" y="222758"/>
                                  <a:pt x="2439848" y="222758"/>
                                  <a:pt x="2440356" y="222758"/>
                                </a:cubicBezTo>
                                <a:cubicBezTo>
                                  <a:pt x="2440864" y="222631"/>
                                  <a:pt x="2441372" y="222631"/>
                                  <a:pt x="2441753" y="222631"/>
                                </a:cubicBezTo>
                                <a:cubicBezTo>
                                  <a:pt x="2442261" y="222503"/>
                                  <a:pt x="2442769" y="222503"/>
                                  <a:pt x="2443277" y="222503"/>
                                </a:cubicBezTo>
                                <a:cubicBezTo>
                                  <a:pt x="2443785" y="222377"/>
                                  <a:pt x="2444293" y="222377"/>
                                  <a:pt x="2444674" y="222377"/>
                                </a:cubicBezTo>
                                <a:cubicBezTo>
                                  <a:pt x="2445182" y="222377"/>
                                  <a:pt x="2445690" y="222250"/>
                                  <a:pt x="2446198" y="222250"/>
                                </a:cubicBezTo>
                                <a:cubicBezTo>
                                  <a:pt x="2446706" y="222250"/>
                                  <a:pt x="2447087" y="222123"/>
                                  <a:pt x="2447595" y="222123"/>
                                </a:cubicBezTo>
                                <a:cubicBezTo>
                                  <a:pt x="2448103" y="222123"/>
                                  <a:pt x="2448611" y="221996"/>
                                  <a:pt x="2449119" y="221996"/>
                                </a:cubicBezTo>
                                <a:cubicBezTo>
                                  <a:pt x="2449627" y="221996"/>
                                  <a:pt x="2450008" y="221996"/>
                                  <a:pt x="2450516" y="221869"/>
                                </a:cubicBezTo>
                                <a:cubicBezTo>
                                  <a:pt x="2451024" y="221869"/>
                                  <a:pt x="2451532" y="221869"/>
                                  <a:pt x="2452040" y="221869"/>
                                </a:cubicBezTo>
                                <a:cubicBezTo>
                                  <a:pt x="2452548" y="221742"/>
                                  <a:pt x="2452929" y="221742"/>
                                  <a:pt x="2453437" y="221742"/>
                                </a:cubicBezTo>
                                <a:cubicBezTo>
                                  <a:pt x="2453945" y="221742"/>
                                  <a:pt x="2454453" y="221614"/>
                                  <a:pt x="2454961" y="221614"/>
                                </a:cubicBezTo>
                                <a:cubicBezTo>
                                  <a:pt x="2455469" y="221614"/>
                                  <a:pt x="2455850" y="221614"/>
                                  <a:pt x="2456358" y="221614"/>
                                </a:cubicBezTo>
                                <a:cubicBezTo>
                                  <a:pt x="2456866" y="221614"/>
                                  <a:pt x="2457374" y="221487"/>
                                  <a:pt x="2457882" y="221487"/>
                                </a:cubicBezTo>
                                <a:cubicBezTo>
                                  <a:pt x="2458390" y="221487"/>
                                  <a:pt x="2458771" y="221487"/>
                                  <a:pt x="2459279" y="221487"/>
                                </a:cubicBezTo>
                                <a:cubicBezTo>
                                  <a:pt x="2459787" y="221487"/>
                                  <a:pt x="2460295" y="221487"/>
                                  <a:pt x="2460803" y="221487"/>
                                </a:cubicBezTo>
                                <a:cubicBezTo>
                                  <a:pt x="2461311" y="221487"/>
                                  <a:pt x="2461692" y="221361"/>
                                  <a:pt x="2462200" y="221361"/>
                                </a:cubicBezTo>
                                <a:cubicBezTo>
                                  <a:pt x="2462708" y="221361"/>
                                  <a:pt x="2463216" y="221361"/>
                                  <a:pt x="2463724" y="221234"/>
                                </a:cubicBezTo>
                                <a:cubicBezTo>
                                  <a:pt x="2464105" y="221234"/>
                                  <a:pt x="2464613" y="221234"/>
                                  <a:pt x="2465121" y="221107"/>
                                </a:cubicBezTo>
                                <a:cubicBezTo>
                                  <a:pt x="2465629" y="221107"/>
                                  <a:pt x="2466137" y="220980"/>
                                  <a:pt x="2466645" y="220980"/>
                                </a:cubicBezTo>
                                <a:cubicBezTo>
                                  <a:pt x="2467026" y="220980"/>
                                  <a:pt x="2467534" y="220852"/>
                                  <a:pt x="2468042" y="220852"/>
                                </a:cubicBezTo>
                                <a:cubicBezTo>
                                  <a:pt x="2468550" y="220726"/>
                                  <a:pt x="2469058" y="220726"/>
                                  <a:pt x="2469566" y="220599"/>
                                </a:cubicBezTo>
                                <a:cubicBezTo>
                                  <a:pt x="2469947" y="220599"/>
                                  <a:pt x="2470455" y="220472"/>
                                  <a:pt x="2470963" y="220472"/>
                                </a:cubicBezTo>
                                <a:cubicBezTo>
                                  <a:pt x="2471471" y="220472"/>
                                  <a:pt x="2471979" y="220345"/>
                                  <a:pt x="2472487" y="220345"/>
                                </a:cubicBezTo>
                                <a:cubicBezTo>
                                  <a:pt x="2472868" y="220345"/>
                                  <a:pt x="2473376" y="220218"/>
                                  <a:pt x="2473884" y="220218"/>
                                </a:cubicBezTo>
                                <a:cubicBezTo>
                                  <a:pt x="2474392" y="220090"/>
                                  <a:pt x="2474900" y="220090"/>
                                  <a:pt x="2475408" y="220090"/>
                                </a:cubicBezTo>
                                <a:cubicBezTo>
                                  <a:pt x="2475789" y="220090"/>
                                  <a:pt x="2476297" y="220090"/>
                                  <a:pt x="2476805" y="219963"/>
                                </a:cubicBezTo>
                                <a:cubicBezTo>
                                  <a:pt x="2477313" y="219963"/>
                                  <a:pt x="2477821" y="219963"/>
                                  <a:pt x="2478329" y="219963"/>
                                </a:cubicBezTo>
                                <a:cubicBezTo>
                                  <a:pt x="2478710" y="219837"/>
                                  <a:pt x="2479218" y="219837"/>
                                  <a:pt x="2479726" y="219837"/>
                                </a:cubicBezTo>
                                <a:cubicBezTo>
                                  <a:pt x="2480234" y="219837"/>
                                  <a:pt x="2480742" y="219837"/>
                                  <a:pt x="2481123" y="219837"/>
                                </a:cubicBezTo>
                                <a:cubicBezTo>
                                  <a:pt x="2481631" y="219837"/>
                                  <a:pt x="2482139" y="219710"/>
                                  <a:pt x="2482647" y="219710"/>
                                </a:cubicBezTo>
                                <a:cubicBezTo>
                                  <a:pt x="2483155" y="219710"/>
                                  <a:pt x="2483663" y="219710"/>
                                  <a:pt x="2484044" y="219710"/>
                                </a:cubicBezTo>
                                <a:cubicBezTo>
                                  <a:pt x="2484552" y="219710"/>
                                  <a:pt x="2485060" y="219710"/>
                                  <a:pt x="2485568" y="219710"/>
                                </a:cubicBezTo>
                                <a:cubicBezTo>
                                  <a:pt x="2486076" y="219583"/>
                                  <a:pt x="2486584" y="219583"/>
                                  <a:pt x="2486965" y="219583"/>
                                </a:cubicBezTo>
                                <a:cubicBezTo>
                                  <a:pt x="2487473" y="219583"/>
                                  <a:pt x="2487981" y="219583"/>
                                  <a:pt x="2488489" y="219583"/>
                                </a:cubicBezTo>
                                <a:cubicBezTo>
                                  <a:pt x="2488997" y="219583"/>
                                  <a:pt x="2489505" y="219583"/>
                                  <a:pt x="2489886" y="219583"/>
                                </a:cubicBezTo>
                                <a:cubicBezTo>
                                  <a:pt x="2490394" y="219583"/>
                                  <a:pt x="2490902" y="219583"/>
                                  <a:pt x="2491410" y="219583"/>
                                </a:cubicBezTo>
                                <a:cubicBezTo>
                                  <a:pt x="2491918" y="219583"/>
                                  <a:pt x="2492426" y="219583"/>
                                  <a:pt x="2492807" y="219583"/>
                                </a:cubicBezTo>
                                <a:cubicBezTo>
                                  <a:pt x="2493315" y="219583"/>
                                  <a:pt x="2493823" y="219583"/>
                                  <a:pt x="2494331" y="219583"/>
                                </a:cubicBezTo>
                                <a:cubicBezTo>
                                  <a:pt x="2494839" y="219583"/>
                                  <a:pt x="2495347" y="219583"/>
                                  <a:pt x="2495728" y="219710"/>
                                </a:cubicBezTo>
                                <a:cubicBezTo>
                                  <a:pt x="2496236" y="219710"/>
                                  <a:pt x="2496744" y="219583"/>
                                  <a:pt x="2497252" y="219710"/>
                                </a:cubicBezTo>
                                <a:cubicBezTo>
                                  <a:pt x="2497760" y="219710"/>
                                  <a:pt x="2498141" y="219710"/>
                                  <a:pt x="2498649" y="219710"/>
                                </a:cubicBezTo>
                                <a:cubicBezTo>
                                  <a:pt x="2499157" y="219710"/>
                                  <a:pt x="2499665" y="219710"/>
                                  <a:pt x="2500173" y="219710"/>
                                </a:cubicBezTo>
                                <a:cubicBezTo>
                                  <a:pt x="2500681" y="219710"/>
                                  <a:pt x="2501062" y="219710"/>
                                  <a:pt x="2501570" y="219710"/>
                                </a:cubicBezTo>
                                <a:cubicBezTo>
                                  <a:pt x="2502078" y="219710"/>
                                  <a:pt x="2502586" y="219710"/>
                                  <a:pt x="2503094" y="219710"/>
                                </a:cubicBezTo>
                                <a:cubicBezTo>
                                  <a:pt x="2503602" y="219710"/>
                                  <a:pt x="2503983" y="219710"/>
                                  <a:pt x="2504491" y="219710"/>
                                </a:cubicBezTo>
                                <a:cubicBezTo>
                                  <a:pt x="2504999" y="219710"/>
                                  <a:pt x="2505507" y="219710"/>
                                  <a:pt x="2506015" y="219710"/>
                                </a:cubicBezTo>
                                <a:cubicBezTo>
                                  <a:pt x="2506523" y="219583"/>
                                  <a:pt x="2506904" y="219583"/>
                                  <a:pt x="2507412" y="219583"/>
                                </a:cubicBezTo>
                                <a:cubicBezTo>
                                  <a:pt x="2507920" y="219583"/>
                                  <a:pt x="2508428" y="219583"/>
                                  <a:pt x="2508936" y="219583"/>
                                </a:cubicBezTo>
                                <a:cubicBezTo>
                                  <a:pt x="2509444" y="219583"/>
                                  <a:pt x="2509825" y="219583"/>
                                  <a:pt x="2510333" y="219583"/>
                                </a:cubicBezTo>
                                <a:cubicBezTo>
                                  <a:pt x="2510841" y="219583"/>
                                  <a:pt x="2511349" y="219583"/>
                                  <a:pt x="2511857" y="219583"/>
                                </a:cubicBezTo>
                                <a:cubicBezTo>
                                  <a:pt x="2512365" y="219583"/>
                                  <a:pt x="2512746" y="219456"/>
                                  <a:pt x="2513254" y="219456"/>
                                </a:cubicBezTo>
                                <a:cubicBezTo>
                                  <a:pt x="2513762" y="219456"/>
                                  <a:pt x="2514270" y="219456"/>
                                  <a:pt x="2514778" y="219456"/>
                                </a:cubicBezTo>
                                <a:cubicBezTo>
                                  <a:pt x="2515159" y="219456"/>
                                  <a:pt x="2515667" y="219456"/>
                                  <a:pt x="2516175" y="219456"/>
                                </a:cubicBezTo>
                                <a:cubicBezTo>
                                  <a:pt x="2516683" y="219456"/>
                                  <a:pt x="2517191" y="219456"/>
                                  <a:pt x="2517699" y="219456"/>
                                </a:cubicBezTo>
                                <a:cubicBezTo>
                                  <a:pt x="2518080" y="219456"/>
                                  <a:pt x="2518588" y="219456"/>
                                  <a:pt x="2519096" y="219456"/>
                                </a:cubicBezTo>
                                <a:cubicBezTo>
                                  <a:pt x="2519604" y="219456"/>
                                  <a:pt x="2520112" y="219456"/>
                                  <a:pt x="2520620" y="219456"/>
                                </a:cubicBezTo>
                                <a:cubicBezTo>
                                  <a:pt x="2521001" y="219456"/>
                                  <a:pt x="2521509" y="219456"/>
                                  <a:pt x="2522017" y="219456"/>
                                </a:cubicBezTo>
                                <a:cubicBezTo>
                                  <a:pt x="2522525" y="219328"/>
                                  <a:pt x="2523033" y="219328"/>
                                  <a:pt x="2523541" y="219328"/>
                                </a:cubicBezTo>
                                <a:cubicBezTo>
                                  <a:pt x="2523922" y="219328"/>
                                  <a:pt x="2524430" y="219202"/>
                                  <a:pt x="2524938" y="219202"/>
                                </a:cubicBezTo>
                                <a:cubicBezTo>
                                  <a:pt x="2525446" y="219202"/>
                                  <a:pt x="2525954" y="219202"/>
                                  <a:pt x="2526462" y="219075"/>
                                </a:cubicBezTo>
                                <a:cubicBezTo>
                                  <a:pt x="2526843" y="219075"/>
                                  <a:pt x="2527351" y="218948"/>
                                  <a:pt x="2527859" y="218948"/>
                                </a:cubicBezTo>
                                <a:cubicBezTo>
                                  <a:pt x="2528367" y="218948"/>
                                  <a:pt x="2528875" y="218821"/>
                                  <a:pt x="2529383" y="218821"/>
                                </a:cubicBezTo>
                                <a:cubicBezTo>
                                  <a:pt x="2529764" y="218821"/>
                                  <a:pt x="2530272" y="218694"/>
                                  <a:pt x="2530780" y="218694"/>
                                </a:cubicBezTo>
                                <a:cubicBezTo>
                                  <a:pt x="2531288" y="218694"/>
                                  <a:pt x="2531796" y="218567"/>
                                  <a:pt x="2532177" y="218567"/>
                                </a:cubicBezTo>
                                <a:cubicBezTo>
                                  <a:pt x="2532685" y="218567"/>
                                  <a:pt x="2533193" y="218567"/>
                                  <a:pt x="2533701" y="218567"/>
                                </a:cubicBezTo>
                                <a:cubicBezTo>
                                  <a:pt x="2534209" y="218439"/>
                                  <a:pt x="2534717" y="218439"/>
                                  <a:pt x="2535098" y="218439"/>
                                </a:cubicBezTo>
                                <a:cubicBezTo>
                                  <a:pt x="2535606" y="218312"/>
                                  <a:pt x="2536114" y="218312"/>
                                  <a:pt x="2536622" y="218312"/>
                                </a:cubicBezTo>
                                <a:cubicBezTo>
                                  <a:pt x="2537130" y="218186"/>
                                  <a:pt x="2537638" y="218186"/>
                                  <a:pt x="2538019" y="218186"/>
                                </a:cubicBezTo>
                                <a:cubicBezTo>
                                  <a:pt x="2538527" y="218059"/>
                                  <a:pt x="2539035" y="218059"/>
                                  <a:pt x="2539543" y="218059"/>
                                </a:cubicBezTo>
                                <a:cubicBezTo>
                                  <a:pt x="2540051" y="217932"/>
                                  <a:pt x="2540559" y="217932"/>
                                  <a:pt x="2540940" y="217805"/>
                                </a:cubicBezTo>
                                <a:cubicBezTo>
                                  <a:pt x="2541448" y="217805"/>
                                  <a:pt x="2541956" y="217677"/>
                                  <a:pt x="2542464" y="217677"/>
                                </a:cubicBezTo>
                                <a:cubicBezTo>
                                  <a:pt x="2542972" y="217677"/>
                                  <a:pt x="2543480" y="217551"/>
                                  <a:pt x="2543861" y="217551"/>
                                </a:cubicBezTo>
                                <a:cubicBezTo>
                                  <a:pt x="2544369" y="217424"/>
                                  <a:pt x="2544877" y="217424"/>
                                  <a:pt x="2545385" y="217297"/>
                                </a:cubicBezTo>
                                <a:cubicBezTo>
                                  <a:pt x="2545893" y="217297"/>
                                  <a:pt x="2546401" y="217297"/>
                                  <a:pt x="2546782" y="217170"/>
                                </a:cubicBezTo>
                                <a:cubicBezTo>
                                  <a:pt x="2547290" y="217170"/>
                                  <a:pt x="2547798" y="217170"/>
                                  <a:pt x="2548306" y="217043"/>
                                </a:cubicBezTo>
                                <a:cubicBezTo>
                                  <a:pt x="2548814" y="217043"/>
                                  <a:pt x="2549195" y="216915"/>
                                  <a:pt x="2549703" y="216915"/>
                                </a:cubicBezTo>
                                <a:cubicBezTo>
                                  <a:pt x="2550211" y="216915"/>
                                  <a:pt x="2550719" y="216788"/>
                                  <a:pt x="2551227" y="216788"/>
                                </a:cubicBezTo>
                                <a:cubicBezTo>
                                  <a:pt x="2551735" y="216788"/>
                                  <a:pt x="2552116" y="216662"/>
                                  <a:pt x="2552624" y="216662"/>
                                </a:cubicBezTo>
                                <a:cubicBezTo>
                                  <a:pt x="2553132" y="216662"/>
                                  <a:pt x="2553640" y="216535"/>
                                  <a:pt x="2554148" y="216535"/>
                                </a:cubicBezTo>
                                <a:cubicBezTo>
                                  <a:pt x="2554656" y="216535"/>
                                  <a:pt x="2555037" y="216408"/>
                                  <a:pt x="2555545" y="216408"/>
                                </a:cubicBezTo>
                                <a:cubicBezTo>
                                  <a:pt x="2556053" y="216408"/>
                                  <a:pt x="2556561" y="216281"/>
                                  <a:pt x="2557069" y="216281"/>
                                </a:cubicBezTo>
                                <a:cubicBezTo>
                                  <a:pt x="2557577" y="216281"/>
                                  <a:pt x="2557958" y="216281"/>
                                  <a:pt x="2558466" y="216281"/>
                                </a:cubicBezTo>
                                <a:cubicBezTo>
                                  <a:pt x="2558974" y="216153"/>
                                  <a:pt x="2559482" y="216153"/>
                                  <a:pt x="2559990" y="216153"/>
                                </a:cubicBezTo>
                                <a:cubicBezTo>
                                  <a:pt x="2560498" y="216153"/>
                                  <a:pt x="2560879" y="216153"/>
                                  <a:pt x="2561387" y="216027"/>
                                </a:cubicBezTo>
                                <a:cubicBezTo>
                                  <a:pt x="2561895" y="216027"/>
                                  <a:pt x="2562403" y="216027"/>
                                  <a:pt x="2562911" y="216027"/>
                                </a:cubicBezTo>
                                <a:cubicBezTo>
                                  <a:pt x="2563419" y="216027"/>
                                  <a:pt x="2563800" y="215900"/>
                                  <a:pt x="2564308" y="215900"/>
                                </a:cubicBezTo>
                                <a:cubicBezTo>
                                  <a:pt x="2564816" y="215900"/>
                                  <a:pt x="2565324" y="215900"/>
                                  <a:pt x="2565832" y="215900"/>
                                </a:cubicBezTo>
                                <a:cubicBezTo>
                                  <a:pt x="2566213" y="215900"/>
                                  <a:pt x="2566721" y="215900"/>
                                  <a:pt x="2567229" y="215900"/>
                                </a:cubicBezTo>
                                <a:cubicBezTo>
                                  <a:pt x="2567737" y="215773"/>
                                  <a:pt x="2568245" y="215773"/>
                                  <a:pt x="2568753" y="215773"/>
                                </a:cubicBezTo>
                                <a:cubicBezTo>
                                  <a:pt x="2569134" y="215773"/>
                                  <a:pt x="2569642" y="215773"/>
                                  <a:pt x="2570150" y="215773"/>
                                </a:cubicBezTo>
                                <a:cubicBezTo>
                                  <a:pt x="2570658" y="215646"/>
                                  <a:pt x="2571166" y="215646"/>
                                  <a:pt x="2571674" y="215646"/>
                                </a:cubicBezTo>
                                <a:cubicBezTo>
                                  <a:pt x="2572055" y="215646"/>
                                  <a:pt x="2572563" y="215646"/>
                                  <a:pt x="2573071" y="215646"/>
                                </a:cubicBezTo>
                                <a:cubicBezTo>
                                  <a:pt x="2573579" y="215646"/>
                                  <a:pt x="2574087" y="215646"/>
                                  <a:pt x="2574595" y="215646"/>
                                </a:cubicBezTo>
                                <a:cubicBezTo>
                                  <a:pt x="2574976" y="215646"/>
                                  <a:pt x="2575484" y="215646"/>
                                  <a:pt x="2575992" y="215646"/>
                                </a:cubicBezTo>
                                <a:cubicBezTo>
                                  <a:pt x="2576500" y="215646"/>
                                  <a:pt x="2577008" y="215646"/>
                                  <a:pt x="2577516" y="215646"/>
                                </a:cubicBezTo>
                                <a:cubicBezTo>
                                  <a:pt x="2577897" y="215646"/>
                                  <a:pt x="2578405" y="215519"/>
                                  <a:pt x="2578913" y="215519"/>
                                </a:cubicBezTo>
                                <a:cubicBezTo>
                                  <a:pt x="2579421" y="215519"/>
                                  <a:pt x="2579929" y="215519"/>
                                  <a:pt x="2580437" y="215519"/>
                                </a:cubicBezTo>
                                <a:cubicBezTo>
                                  <a:pt x="2580818" y="215519"/>
                                  <a:pt x="2581326" y="215519"/>
                                  <a:pt x="2581834" y="215519"/>
                                </a:cubicBezTo>
                                <a:cubicBezTo>
                                  <a:pt x="2582342" y="215519"/>
                                  <a:pt x="2582850" y="215392"/>
                                  <a:pt x="2583231" y="215392"/>
                                </a:cubicBezTo>
                                <a:cubicBezTo>
                                  <a:pt x="2583739" y="215392"/>
                                  <a:pt x="2584247" y="215392"/>
                                  <a:pt x="2584755" y="215264"/>
                                </a:cubicBezTo>
                                <a:cubicBezTo>
                                  <a:pt x="2585263" y="215264"/>
                                  <a:pt x="2585771" y="215264"/>
                                  <a:pt x="2586152" y="215137"/>
                                </a:cubicBezTo>
                                <a:cubicBezTo>
                                  <a:pt x="2586660" y="215137"/>
                                  <a:pt x="2587168" y="215011"/>
                                  <a:pt x="2587676" y="215011"/>
                                </a:cubicBezTo>
                                <a:cubicBezTo>
                                  <a:pt x="2588184" y="215011"/>
                                  <a:pt x="2588692" y="214884"/>
                                  <a:pt x="2589073" y="214884"/>
                                </a:cubicBezTo>
                                <a:cubicBezTo>
                                  <a:pt x="2589581" y="214757"/>
                                  <a:pt x="2590089" y="214757"/>
                                  <a:pt x="2590597" y="214757"/>
                                </a:cubicBezTo>
                                <a:cubicBezTo>
                                  <a:pt x="2591105" y="214630"/>
                                  <a:pt x="2591613" y="214630"/>
                                  <a:pt x="2591994" y="214502"/>
                                </a:cubicBezTo>
                                <a:cubicBezTo>
                                  <a:pt x="2592502" y="214502"/>
                                  <a:pt x="2593010" y="214502"/>
                                  <a:pt x="2593518" y="214376"/>
                                </a:cubicBezTo>
                                <a:cubicBezTo>
                                  <a:pt x="2594026" y="214376"/>
                                  <a:pt x="2594534" y="214376"/>
                                  <a:pt x="2594915" y="214249"/>
                                </a:cubicBezTo>
                                <a:cubicBezTo>
                                  <a:pt x="2595423" y="214249"/>
                                  <a:pt x="2595931" y="214249"/>
                                  <a:pt x="2596439" y="214249"/>
                                </a:cubicBezTo>
                                <a:cubicBezTo>
                                  <a:pt x="2596947" y="214122"/>
                                  <a:pt x="2597455" y="214122"/>
                                  <a:pt x="2597836" y="213995"/>
                                </a:cubicBezTo>
                                <a:cubicBezTo>
                                  <a:pt x="2598344" y="213995"/>
                                  <a:pt x="2598852" y="213995"/>
                                  <a:pt x="2599360" y="213868"/>
                                </a:cubicBezTo>
                                <a:cubicBezTo>
                                  <a:pt x="2599868" y="213868"/>
                                  <a:pt x="2600249" y="213868"/>
                                  <a:pt x="2600757" y="213740"/>
                                </a:cubicBezTo>
                                <a:cubicBezTo>
                                  <a:pt x="2601265" y="213740"/>
                                  <a:pt x="2601773" y="213613"/>
                                  <a:pt x="2602281" y="213613"/>
                                </a:cubicBezTo>
                                <a:cubicBezTo>
                                  <a:pt x="2602789" y="213487"/>
                                  <a:pt x="2603170" y="213487"/>
                                  <a:pt x="2603678" y="213360"/>
                                </a:cubicBezTo>
                                <a:cubicBezTo>
                                  <a:pt x="2604186" y="213233"/>
                                  <a:pt x="2604694" y="213233"/>
                                  <a:pt x="2605202" y="213106"/>
                                </a:cubicBezTo>
                                <a:cubicBezTo>
                                  <a:pt x="2605710" y="213106"/>
                                  <a:pt x="2606091" y="212978"/>
                                  <a:pt x="2606599" y="212852"/>
                                </a:cubicBezTo>
                                <a:cubicBezTo>
                                  <a:pt x="2607107" y="212852"/>
                                  <a:pt x="2607615" y="212725"/>
                                  <a:pt x="2608123" y="212598"/>
                                </a:cubicBezTo>
                                <a:cubicBezTo>
                                  <a:pt x="2608631" y="212598"/>
                                  <a:pt x="2609012" y="212471"/>
                                  <a:pt x="2609520" y="212471"/>
                                </a:cubicBezTo>
                                <a:cubicBezTo>
                                  <a:pt x="2610028" y="212344"/>
                                  <a:pt x="2610536" y="212344"/>
                                  <a:pt x="2611044" y="212217"/>
                                </a:cubicBezTo>
                                <a:cubicBezTo>
                                  <a:pt x="2611552" y="212217"/>
                                  <a:pt x="2611933" y="212089"/>
                                  <a:pt x="2612441" y="211962"/>
                                </a:cubicBezTo>
                                <a:cubicBezTo>
                                  <a:pt x="2612949" y="211962"/>
                                  <a:pt x="2613457" y="211836"/>
                                  <a:pt x="2613965" y="211709"/>
                                </a:cubicBezTo>
                                <a:cubicBezTo>
                                  <a:pt x="2614473" y="211709"/>
                                  <a:pt x="2614854" y="211582"/>
                                  <a:pt x="2615362" y="211582"/>
                                </a:cubicBezTo>
                                <a:cubicBezTo>
                                  <a:pt x="2615870" y="211455"/>
                                  <a:pt x="2616378" y="211455"/>
                                  <a:pt x="2616886" y="211327"/>
                                </a:cubicBezTo>
                                <a:cubicBezTo>
                                  <a:pt x="2617267" y="211201"/>
                                  <a:pt x="2617775" y="211201"/>
                                  <a:pt x="2618283" y="211074"/>
                                </a:cubicBezTo>
                                <a:cubicBezTo>
                                  <a:pt x="2618791" y="211074"/>
                                  <a:pt x="2619299" y="210947"/>
                                  <a:pt x="2619807" y="210947"/>
                                </a:cubicBezTo>
                                <a:cubicBezTo>
                                  <a:pt x="2620188" y="210820"/>
                                  <a:pt x="2620696" y="210693"/>
                                  <a:pt x="2621204" y="210693"/>
                                </a:cubicBezTo>
                                <a:cubicBezTo>
                                  <a:pt x="2621712" y="210565"/>
                                  <a:pt x="2622220" y="210438"/>
                                  <a:pt x="2622728" y="210438"/>
                                </a:cubicBezTo>
                                <a:cubicBezTo>
                                  <a:pt x="2623109" y="210312"/>
                                  <a:pt x="2623617" y="210312"/>
                                  <a:pt x="2624125" y="210185"/>
                                </a:cubicBezTo>
                                <a:cubicBezTo>
                                  <a:pt x="2624633" y="210058"/>
                                  <a:pt x="2625141" y="210058"/>
                                  <a:pt x="2625649" y="209931"/>
                                </a:cubicBezTo>
                                <a:cubicBezTo>
                                  <a:pt x="2626030" y="209931"/>
                                  <a:pt x="2626538" y="209803"/>
                                  <a:pt x="2627046" y="209677"/>
                                </a:cubicBezTo>
                                <a:cubicBezTo>
                                  <a:pt x="2627554" y="209677"/>
                                  <a:pt x="2628062" y="209550"/>
                                  <a:pt x="2628570" y="209423"/>
                                </a:cubicBezTo>
                                <a:cubicBezTo>
                                  <a:pt x="2628951" y="209423"/>
                                  <a:pt x="2629459" y="209296"/>
                                  <a:pt x="2629967" y="209296"/>
                                </a:cubicBezTo>
                                <a:cubicBezTo>
                                  <a:pt x="2630475" y="209169"/>
                                  <a:pt x="2630983" y="209169"/>
                                  <a:pt x="2631491" y="209042"/>
                                </a:cubicBezTo>
                                <a:cubicBezTo>
                                  <a:pt x="2631872" y="209042"/>
                                  <a:pt x="2632380" y="208914"/>
                                  <a:pt x="2632888" y="208787"/>
                                </a:cubicBezTo>
                                <a:cubicBezTo>
                                  <a:pt x="2633396" y="208787"/>
                                  <a:pt x="2633904" y="208787"/>
                                  <a:pt x="2634285" y="208661"/>
                                </a:cubicBezTo>
                                <a:cubicBezTo>
                                  <a:pt x="2634793" y="208661"/>
                                  <a:pt x="2635301" y="208534"/>
                                  <a:pt x="2635809" y="208534"/>
                                </a:cubicBezTo>
                                <a:cubicBezTo>
                                  <a:pt x="2636317" y="208534"/>
                                  <a:pt x="2636825" y="208407"/>
                                  <a:pt x="2637206" y="208407"/>
                                </a:cubicBezTo>
                                <a:cubicBezTo>
                                  <a:pt x="2637714" y="208407"/>
                                  <a:pt x="2638222" y="208280"/>
                                  <a:pt x="2638730" y="208280"/>
                                </a:cubicBezTo>
                                <a:cubicBezTo>
                                  <a:pt x="2639238" y="208280"/>
                                  <a:pt x="2639746" y="208280"/>
                                  <a:pt x="2640127" y="208280"/>
                                </a:cubicBezTo>
                                <a:cubicBezTo>
                                  <a:pt x="2640635" y="208152"/>
                                  <a:pt x="2641143" y="208152"/>
                                  <a:pt x="2641651" y="208152"/>
                                </a:cubicBezTo>
                                <a:cubicBezTo>
                                  <a:pt x="2642159" y="208152"/>
                                  <a:pt x="2642667" y="208152"/>
                                  <a:pt x="2643048" y="208152"/>
                                </a:cubicBezTo>
                                <a:cubicBezTo>
                                  <a:pt x="2643556" y="208026"/>
                                  <a:pt x="2644064" y="208026"/>
                                  <a:pt x="2644572" y="208026"/>
                                </a:cubicBezTo>
                                <a:cubicBezTo>
                                  <a:pt x="2645080" y="208026"/>
                                  <a:pt x="2645588" y="208026"/>
                                  <a:pt x="2645969" y="208026"/>
                                </a:cubicBezTo>
                                <a:cubicBezTo>
                                  <a:pt x="2646477" y="208026"/>
                                  <a:pt x="2646985" y="208026"/>
                                  <a:pt x="2647493" y="208026"/>
                                </a:cubicBezTo>
                                <a:cubicBezTo>
                                  <a:pt x="2648001" y="208026"/>
                                  <a:pt x="2648382" y="208026"/>
                                  <a:pt x="2648890" y="208026"/>
                                </a:cubicBezTo>
                                <a:cubicBezTo>
                                  <a:pt x="2649398" y="208026"/>
                                  <a:pt x="2649906" y="208026"/>
                                  <a:pt x="2650414" y="208026"/>
                                </a:cubicBezTo>
                                <a:cubicBezTo>
                                  <a:pt x="2650922" y="208026"/>
                                  <a:pt x="2651303" y="208026"/>
                                  <a:pt x="2651811" y="208026"/>
                                </a:cubicBezTo>
                                <a:cubicBezTo>
                                  <a:pt x="2652319" y="208026"/>
                                  <a:pt x="2652827" y="208026"/>
                                  <a:pt x="2653335" y="208026"/>
                                </a:cubicBezTo>
                                <a:cubicBezTo>
                                  <a:pt x="2653843" y="208026"/>
                                  <a:pt x="2654224" y="208026"/>
                                  <a:pt x="2654732" y="208026"/>
                                </a:cubicBezTo>
                                <a:cubicBezTo>
                                  <a:pt x="2655240" y="208026"/>
                                  <a:pt x="2655748" y="208026"/>
                                  <a:pt x="2656256" y="208026"/>
                                </a:cubicBezTo>
                                <a:cubicBezTo>
                                  <a:pt x="2656764" y="208026"/>
                                  <a:pt x="2657145" y="207899"/>
                                  <a:pt x="2657653" y="207899"/>
                                </a:cubicBezTo>
                                <a:cubicBezTo>
                                  <a:pt x="2658161" y="207899"/>
                                  <a:pt x="2658669" y="207899"/>
                                  <a:pt x="2659177" y="207772"/>
                                </a:cubicBezTo>
                                <a:cubicBezTo>
                                  <a:pt x="2659685" y="207772"/>
                                  <a:pt x="2660066" y="207772"/>
                                  <a:pt x="2660574" y="207772"/>
                                </a:cubicBezTo>
                                <a:cubicBezTo>
                                  <a:pt x="2661082" y="207772"/>
                                  <a:pt x="2661590" y="207645"/>
                                  <a:pt x="2662098" y="207645"/>
                                </a:cubicBezTo>
                                <a:cubicBezTo>
                                  <a:pt x="2662606" y="207645"/>
                                  <a:pt x="2662987" y="207518"/>
                                  <a:pt x="2663495" y="207518"/>
                                </a:cubicBezTo>
                                <a:cubicBezTo>
                                  <a:pt x="2664003" y="207518"/>
                                  <a:pt x="2664511" y="207390"/>
                                  <a:pt x="2665019" y="207390"/>
                                </a:cubicBezTo>
                                <a:cubicBezTo>
                                  <a:pt x="2665400" y="207263"/>
                                  <a:pt x="2665908" y="207263"/>
                                  <a:pt x="2666416" y="207263"/>
                                </a:cubicBezTo>
                                <a:cubicBezTo>
                                  <a:pt x="2666924" y="207137"/>
                                  <a:pt x="2667432" y="207137"/>
                                  <a:pt x="2667940" y="207137"/>
                                </a:cubicBezTo>
                                <a:cubicBezTo>
                                  <a:pt x="2668321" y="207010"/>
                                  <a:pt x="2668829" y="207010"/>
                                  <a:pt x="2669337" y="206883"/>
                                </a:cubicBezTo>
                                <a:cubicBezTo>
                                  <a:pt x="2669845" y="206883"/>
                                  <a:pt x="2670353" y="206883"/>
                                  <a:pt x="2670861" y="206756"/>
                                </a:cubicBezTo>
                                <a:cubicBezTo>
                                  <a:pt x="2671242" y="206756"/>
                                  <a:pt x="2671750" y="206628"/>
                                  <a:pt x="2672258" y="206628"/>
                                </a:cubicBezTo>
                                <a:cubicBezTo>
                                  <a:pt x="2672766" y="206502"/>
                                  <a:pt x="2673274" y="206502"/>
                                  <a:pt x="2673782" y="206502"/>
                                </a:cubicBezTo>
                                <a:cubicBezTo>
                                  <a:pt x="2674163" y="206375"/>
                                  <a:pt x="2674671" y="206375"/>
                                  <a:pt x="2675179" y="206375"/>
                                </a:cubicBezTo>
                                <a:cubicBezTo>
                                  <a:pt x="2675687" y="206248"/>
                                  <a:pt x="2676195" y="206248"/>
                                  <a:pt x="2676703" y="206248"/>
                                </a:cubicBezTo>
                                <a:cubicBezTo>
                                  <a:pt x="2677084" y="206248"/>
                                  <a:pt x="2677592" y="206121"/>
                                  <a:pt x="2678100" y="206121"/>
                                </a:cubicBezTo>
                                <a:cubicBezTo>
                                  <a:pt x="2678608" y="206121"/>
                                  <a:pt x="2679116" y="206121"/>
                                  <a:pt x="2679624" y="206121"/>
                                </a:cubicBezTo>
                                <a:cubicBezTo>
                                  <a:pt x="2680005" y="205994"/>
                                  <a:pt x="2680513" y="205994"/>
                                  <a:pt x="2681021" y="205994"/>
                                </a:cubicBezTo>
                                <a:cubicBezTo>
                                  <a:pt x="2681529" y="205994"/>
                                  <a:pt x="2682037" y="205867"/>
                                  <a:pt x="2682418" y="205867"/>
                                </a:cubicBezTo>
                                <a:cubicBezTo>
                                  <a:pt x="2682926" y="205867"/>
                                  <a:pt x="2683434" y="205867"/>
                                  <a:pt x="2683942" y="205867"/>
                                </a:cubicBezTo>
                                <a:cubicBezTo>
                                  <a:pt x="2684450" y="205867"/>
                                  <a:pt x="2684958" y="205867"/>
                                  <a:pt x="2685339" y="205739"/>
                                </a:cubicBezTo>
                                <a:cubicBezTo>
                                  <a:pt x="2685847" y="205739"/>
                                  <a:pt x="2686355" y="205739"/>
                                  <a:pt x="2686863" y="205739"/>
                                </a:cubicBezTo>
                                <a:cubicBezTo>
                                  <a:pt x="2687371" y="205739"/>
                                  <a:pt x="2687879" y="205739"/>
                                  <a:pt x="2688260" y="205612"/>
                                </a:cubicBezTo>
                                <a:cubicBezTo>
                                  <a:pt x="2688768" y="205612"/>
                                  <a:pt x="2689276" y="205612"/>
                                  <a:pt x="2689784" y="205612"/>
                                </a:cubicBezTo>
                                <a:cubicBezTo>
                                  <a:pt x="2690292" y="205612"/>
                                  <a:pt x="2690800" y="205612"/>
                                  <a:pt x="2691181" y="205612"/>
                                </a:cubicBezTo>
                                <a:cubicBezTo>
                                  <a:pt x="2691689" y="205612"/>
                                  <a:pt x="2692197" y="205612"/>
                                  <a:pt x="2692705" y="205612"/>
                                </a:cubicBezTo>
                                <a:cubicBezTo>
                                  <a:pt x="2693213" y="205486"/>
                                  <a:pt x="2693721" y="205612"/>
                                  <a:pt x="2694102" y="205612"/>
                                </a:cubicBezTo>
                                <a:cubicBezTo>
                                  <a:pt x="2694610" y="205612"/>
                                  <a:pt x="2695118" y="205612"/>
                                  <a:pt x="2695626" y="205612"/>
                                </a:cubicBezTo>
                                <a:cubicBezTo>
                                  <a:pt x="2696134" y="205612"/>
                                  <a:pt x="2696642" y="205612"/>
                                  <a:pt x="2697023" y="205612"/>
                                </a:cubicBezTo>
                                <a:cubicBezTo>
                                  <a:pt x="2697531" y="205612"/>
                                  <a:pt x="2698039" y="205612"/>
                                  <a:pt x="2698547" y="205612"/>
                                </a:cubicBezTo>
                                <a:cubicBezTo>
                                  <a:pt x="2699055" y="205612"/>
                                  <a:pt x="2699436" y="205612"/>
                                  <a:pt x="2699944" y="205612"/>
                                </a:cubicBezTo>
                                <a:cubicBezTo>
                                  <a:pt x="2700452" y="205612"/>
                                  <a:pt x="2700960" y="205486"/>
                                  <a:pt x="2701468" y="205612"/>
                                </a:cubicBezTo>
                                <a:cubicBezTo>
                                  <a:pt x="2701976" y="205612"/>
                                  <a:pt x="2702357" y="205612"/>
                                  <a:pt x="2702865" y="205612"/>
                                </a:cubicBezTo>
                                <a:cubicBezTo>
                                  <a:pt x="2703373" y="205612"/>
                                  <a:pt x="2703881" y="205612"/>
                                  <a:pt x="2704389" y="205612"/>
                                </a:cubicBezTo>
                                <a:cubicBezTo>
                                  <a:pt x="2704897" y="205612"/>
                                  <a:pt x="2705278" y="205612"/>
                                  <a:pt x="2705786" y="205612"/>
                                </a:cubicBezTo>
                                <a:cubicBezTo>
                                  <a:pt x="2706294" y="205612"/>
                                  <a:pt x="2706802" y="205612"/>
                                  <a:pt x="2707310" y="205612"/>
                                </a:cubicBezTo>
                                <a:cubicBezTo>
                                  <a:pt x="2707818" y="205612"/>
                                  <a:pt x="2708199" y="205612"/>
                                  <a:pt x="2708707" y="205612"/>
                                </a:cubicBezTo>
                                <a:cubicBezTo>
                                  <a:pt x="2709215" y="205486"/>
                                  <a:pt x="2709723" y="205486"/>
                                  <a:pt x="2710231" y="205486"/>
                                </a:cubicBezTo>
                                <a:cubicBezTo>
                                  <a:pt x="2710739" y="205486"/>
                                  <a:pt x="2711120" y="205486"/>
                                  <a:pt x="2711628" y="205486"/>
                                </a:cubicBezTo>
                                <a:cubicBezTo>
                                  <a:pt x="2712136" y="205486"/>
                                  <a:pt x="2712644" y="205359"/>
                                  <a:pt x="2713152" y="205359"/>
                                </a:cubicBezTo>
                                <a:cubicBezTo>
                                  <a:pt x="2713660" y="205359"/>
                                  <a:pt x="2714041" y="205359"/>
                                  <a:pt x="2714549" y="205359"/>
                                </a:cubicBezTo>
                                <a:cubicBezTo>
                                  <a:pt x="2715057" y="205359"/>
                                  <a:pt x="2715565" y="205232"/>
                                  <a:pt x="2716073" y="205232"/>
                                </a:cubicBezTo>
                                <a:cubicBezTo>
                                  <a:pt x="2716454" y="205232"/>
                                  <a:pt x="2716962" y="205232"/>
                                  <a:pt x="2717470" y="205232"/>
                                </a:cubicBezTo>
                                <a:cubicBezTo>
                                  <a:pt x="2717978" y="205232"/>
                                  <a:pt x="2718486" y="205232"/>
                                  <a:pt x="2718994" y="205232"/>
                                </a:cubicBezTo>
                                <a:cubicBezTo>
                                  <a:pt x="2719375" y="205232"/>
                                  <a:pt x="2719883" y="205232"/>
                                  <a:pt x="2720391" y="205232"/>
                                </a:cubicBezTo>
                                <a:cubicBezTo>
                                  <a:pt x="2720899" y="205232"/>
                                  <a:pt x="2721407" y="205232"/>
                                  <a:pt x="2721915" y="205105"/>
                                </a:cubicBezTo>
                                <a:cubicBezTo>
                                  <a:pt x="2722296" y="205105"/>
                                  <a:pt x="2722804" y="205105"/>
                                  <a:pt x="2723312" y="205105"/>
                                </a:cubicBezTo>
                                <a:cubicBezTo>
                                  <a:pt x="2723820" y="205105"/>
                                  <a:pt x="2724328" y="205105"/>
                                  <a:pt x="2724836" y="204977"/>
                                </a:cubicBezTo>
                                <a:cubicBezTo>
                                  <a:pt x="2725217" y="204977"/>
                                  <a:pt x="2725725" y="204977"/>
                                  <a:pt x="2726233" y="204977"/>
                                </a:cubicBezTo>
                                <a:cubicBezTo>
                                  <a:pt x="2726741" y="204851"/>
                                  <a:pt x="2727249" y="204851"/>
                                  <a:pt x="2727757" y="204851"/>
                                </a:cubicBezTo>
                                <a:cubicBezTo>
                                  <a:pt x="2728138" y="204724"/>
                                  <a:pt x="2728646" y="204724"/>
                                  <a:pt x="2729154" y="204724"/>
                                </a:cubicBezTo>
                                <a:cubicBezTo>
                                  <a:pt x="2729662" y="204597"/>
                                  <a:pt x="2730170" y="204597"/>
                                  <a:pt x="2730678" y="204597"/>
                                </a:cubicBezTo>
                                <a:cubicBezTo>
                                  <a:pt x="2731059" y="204470"/>
                                  <a:pt x="2731567" y="204470"/>
                                  <a:pt x="2732075" y="204470"/>
                                </a:cubicBezTo>
                                <a:cubicBezTo>
                                  <a:pt x="2732583" y="204343"/>
                                  <a:pt x="2733091" y="204343"/>
                                  <a:pt x="2733472" y="204343"/>
                                </a:cubicBezTo>
                                <a:cubicBezTo>
                                  <a:pt x="2733980" y="204215"/>
                                  <a:pt x="2734488" y="204215"/>
                                  <a:pt x="2734996" y="204088"/>
                                </a:cubicBezTo>
                                <a:cubicBezTo>
                                  <a:pt x="2735504" y="204088"/>
                                  <a:pt x="2736012" y="204088"/>
                                  <a:pt x="2736393" y="203962"/>
                                </a:cubicBezTo>
                                <a:cubicBezTo>
                                  <a:pt x="2736901" y="203962"/>
                                  <a:pt x="2737409" y="203835"/>
                                  <a:pt x="2737917" y="203835"/>
                                </a:cubicBezTo>
                                <a:cubicBezTo>
                                  <a:pt x="2738425" y="203708"/>
                                  <a:pt x="2738933" y="203708"/>
                                  <a:pt x="2739314" y="203708"/>
                                </a:cubicBezTo>
                                <a:cubicBezTo>
                                  <a:pt x="2739822" y="203581"/>
                                  <a:pt x="2740330" y="203581"/>
                                  <a:pt x="2740838" y="203581"/>
                                </a:cubicBezTo>
                                <a:cubicBezTo>
                                  <a:pt x="2741346" y="203453"/>
                                  <a:pt x="2741854" y="203453"/>
                                  <a:pt x="2742235" y="203453"/>
                                </a:cubicBezTo>
                                <a:cubicBezTo>
                                  <a:pt x="2742743" y="203453"/>
                                  <a:pt x="2743251" y="203327"/>
                                  <a:pt x="2743759" y="203327"/>
                                </a:cubicBezTo>
                                <a:cubicBezTo>
                                  <a:pt x="2744267" y="203327"/>
                                  <a:pt x="2744775" y="203327"/>
                                  <a:pt x="2745156" y="203327"/>
                                </a:cubicBezTo>
                                <a:cubicBezTo>
                                  <a:pt x="2745664" y="203200"/>
                                  <a:pt x="2746172" y="203200"/>
                                  <a:pt x="2746680" y="203200"/>
                                </a:cubicBezTo>
                                <a:cubicBezTo>
                                  <a:pt x="2747188" y="203200"/>
                                  <a:pt x="2747696" y="203200"/>
                                  <a:pt x="2748077" y="203073"/>
                                </a:cubicBezTo>
                                <a:cubicBezTo>
                                  <a:pt x="2748585" y="203073"/>
                                  <a:pt x="2749093" y="203073"/>
                                  <a:pt x="2749601" y="203073"/>
                                </a:cubicBezTo>
                                <a:cubicBezTo>
                                  <a:pt x="2750109" y="203073"/>
                                  <a:pt x="2750490" y="202946"/>
                                  <a:pt x="2750998" y="202946"/>
                                </a:cubicBezTo>
                                <a:cubicBezTo>
                                  <a:pt x="2751506" y="202946"/>
                                  <a:pt x="2752014" y="202946"/>
                                  <a:pt x="2752522" y="202819"/>
                                </a:cubicBezTo>
                                <a:cubicBezTo>
                                  <a:pt x="2753030" y="202819"/>
                                  <a:pt x="2753411" y="202819"/>
                                  <a:pt x="2753919" y="202819"/>
                                </a:cubicBezTo>
                                <a:cubicBezTo>
                                  <a:pt x="2754427" y="202692"/>
                                  <a:pt x="2754935" y="202692"/>
                                  <a:pt x="2755443" y="202692"/>
                                </a:cubicBezTo>
                                <a:cubicBezTo>
                                  <a:pt x="2755951" y="202564"/>
                                  <a:pt x="2756332" y="202564"/>
                                  <a:pt x="2756840" y="202564"/>
                                </a:cubicBezTo>
                                <a:cubicBezTo>
                                  <a:pt x="2757348" y="202564"/>
                                  <a:pt x="2757856" y="202437"/>
                                  <a:pt x="2758364" y="202437"/>
                                </a:cubicBezTo>
                                <a:cubicBezTo>
                                  <a:pt x="2758872" y="202437"/>
                                  <a:pt x="2759253" y="202311"/>
                                  <a:pt x="2759761" y="202311"/>
                                </a:cubicBezTo>
                                <a:cubicBezTo>
                                  <a:pt x="2760269" y="202311"/>
                                  <a:pt x="2760777" y="202311"/>
                                  <a:pt x="2761285" y="202184"/>
                                </a:cubicBezTo>
                                <a:cubicBezTo>
                                  <a:pt x="2761793" y="202184"/>
                                  <a:pt x="2762174" y="202184"/>
                                  <a:pt x="2762682" y="202057"/>
                                </a:cubicBezTo>
                                <a:cubicBezTo>
                                  <a:pt x="2763190" y="202057"/>
                                  <a:pt x="2763698" y="202057"/>
                                  <a:pt x="2764206" y="201930"/>
                                </a:cubicBezTo>
                                <a:cubicBezTo>
                                  <a:pt x="2764714" y="201930"/>
                                  <a:pt x="2765095" y="201930"/>
                                  <a:pt x="2765603" y="201802"/>
                                </a:cubicBezTo>
                                <a:cubicBezTo>
                                  <a:pt x="2766111" y="201802"/>
                                  <a:pt x="2766619" y="201802"/>
                                  <a:pt x="2767127" y="201802"/>
                                </a:cubicBezTo>
                                <a:cubicBezTo>
                                  <a:pt x="2767508" y="201802"/>
                                  <a:pt x="2768016" y="201676"/>
                                  <a:pt x="2768524" y="201676"/>
                                </a:cubicBezTo>
                                <a:cubicBezTo>
                                  <a:pt x="2769032" y="201676"/>
                                  <a:pt x="2769540" y="201549"/>
                                  <a:pt x="2770048" y="201549"/>
                                </a:cubicBezTo>
                                <a:cubicBezTo>
                                  <a:pt x="2770429" y="201549"/>
                                  <a:pt x="2770937" y="201422"/>
                                  <a:pt x="2771445" y="201422"/>
                                </a:cubicBezTo>
                                <a:cubicBezTo>
                                  <a:pt x="2771953" y="201422"/>
                                  <a:pt x="2772461" y="201295"/>
                                  <a:pt x="2772969" y="201295"/>
                                </a:cubicBezTo>
                                <a:cubicBezTo>
                                  <a:pt x="2773350" y="201168"/>
                                  <a:pt x="2773858" y="201168"/>
                                  <a:pt x="2774366" y="201168"/>
                                </a:cubicBezTo>
                                <a:cubicBezTo>
                                  <a:pt x="2774874" y="201040"/>
                                  <a:pt x="2775382" y="201040"/>
                                  <a:pt x="2775890" y="200913"/>
                                </a:cubicBezTo>
                                <a:cubicBezTo>
                                  <a:pt x="2776271" y="200913"/>
                                  <a:pt x="2776779" y="200913"/>
                                  <a:pt x="2777287" y="200787"/>
                                </a:cubicBezTo>
                                <a:cubicBezTo>
                                  <a:pt x="2777795" y="200787"/>
                                  <a:pt x="2778303" y="200787"/>
                                  <a:pt x="2778811" y="200660"/>
                                </a:cubicBezTo>
                                <a:cubicBezTo>
                                  <a:pt x="2779192" y="200660"/>
                                  <a:pt x="2779700" y="200660"/>
                                  <a:pt x="2780208" y="200660"/>
                                </a:cubicBezTo>
                                <a:cubicBezTo>
                                  <a:pt x="2780716" y="200533"/>
                                  <a:pt x="2781224" y="200533"/>
                                  <a:pt x="2781732" y="200533"/>
                                </a:cubicBezTo>
                                <a:cubicBezTo>
                                  <a:pt x="2782113" y="200533"/>
                                  <a:pt x="2782621" y="200533"/>
                                  <a:pt x="2783129" y="200533"/>
                                </a:cubicBezTo>
                                <a:cubicBezTo>
                                  <a:pt x="2783637" y="200406"/>
                                  <a:pt x="2784145" y="200406"/>
                                  <a:pt x="2784526" y="200406"/>
                                </a:cubicBezTo>
                                <a:cubicBezTo>
                                  <a:pt x="2785034" y="200406"/>
                                  <a:pt x="2785542" y="200278"/>
                                  <a:pt x="2786050" y="200278"/>
                                </a:cubicBezTo>
                                <a:cubicBezTo>
                                  <a:pt x="2786558" y="200278"/>
                                  <a:pt x="2787066" y="200278"/>
                                  <a:pt x="2787447" y="200152"/>
                                </a:cubicBezTo>
                                <a:cubicBezTo>
                                  <a:pt x="2787955" y="200152"/>
                                  <a:pt x="2788463" y="200025"/>
                                  <a:pt x="2788971" y="200025"/>
                                </a:cubicBezTo>
                                <a:cubicBezTo>
                                  <a:pt x="2789479" y="199898"/>
                                  <a:pt x="2789987" y="199898"/>
                                  <a:pt x="2790368" y="199771"/>
                                </a:cubicBezTo>
                                <a:cubicBezTo>
                                  <a:pt x="2790876" y="199771"/>
                                  <a:pt x="2791384" y="199644"/>
                                  <a:pt x="2791892" y="199644"/>
                                </a:cubicBezTo>
                                <a:cubicBezTo>
                                  <a:pt x="2792400" y="199517"/>
                                  <a:pt x="2792908" y="199517"/>
                                  <a:pt x="2793289" y="199389"/>
                                </a:cubicBezTo>
                                <a:cubicBezTo>
                                  <a:pt x="2793797" y="199389"/>
                                  <a:pt x="2794305" y="199262"/>
                                  <a:pt x="2794813" y="199262"/>
                                </a:cubicBezTo>
                                <a:cubicBezTo>
                                  <a:pt x="2795321" y="199136"/>
                                  <a:pt x="2795829" y="199136"/>
                                  <a:pt x="2796210" y="199009"/>
                                </a:cubicBezTo>
                                <a:cubicBezTo>
                                  <a:pt x="2796718" y="199009"/>
                                  <a:pt x="2797226" y="198882"/>
                                  <a:pt x="2797734" y="198882"/>
                                </a:cubicBezTo>
                                <a:cubicBezTo>
                                  <a:pt x="2798242" y="198755"/>
                                  <a:pt x="2798750" y="198755"/>
                                  <a:pt x="2799131" y="198627"/>
                                </a:cubicBezTo>
                                <a:cubicBezTo>
                                  <a:pt x="2799639" y="198627"/>
                                  <a:pt x="2800147" y="198501"/>
                                  <a:pt x="2800655" y="198374"/>
                                </a:cubicBezTo>
                                <a:cubicBezTo>
                                  <a:pt x="2801163" y="198374"/>
                                  <a:pt x="2801544" y="198247"/>
                                  <a:pt x="2802052" y="198120"/>
                                </a:cubicBezTo>
                                <a:cubicBezTo>
                                  <a:pt x="2802560" y="198120"/>
                                  <a:pt x="2803068" y="197993"/>
                                  <a:pt x="2803576" y="197993"/>
                                </a:cubicBezTo>
                                <a:cubicBezTo>
                                  <a:pt x="2804084" y="197865"/>
                                  <a:pt x="2804465" y="197738"/>
                                  <a:pt x="2804973" y="197738"/>
                                </a:cubicBezTo>
                                <a:cubicBezTo>
                                  <a:pt x="2805481" y="197612"/>
                                  <a:pt x="2805989" y="197485"/>
                                  <a:pt x="2806497" y="197485"/>
                                </a:cubicBezTo>
                                <a:cubicBezTo>
                                  <a:pt x="2807005" y="197358"/>
                                  <a:pt x="2807386" y="197231"/>
                                  <a:pt x="2807894" y="197231"/>
                                </a:cubicBezTo>
                                <a:cubicBezTo>
                                  <a:pt x="2808402" y="197103"/>
                                  <a:pt x="2808910" y="196977"/>
                                  <a:pt x="2809418" y="196977"/>
                                </a:cubicBezTo>
                                <a:cubicBezTo>
                                  <a:pt x="2809926" y="196850"/>
                                  <a:pt x="2810307" y="196723"/>
                                  <a:pt x="2810815" y="196723"/>
                                </a:cubicBezTo>
                                <a:cubicBezTo>
                                  <a:pt x="2811323" y="196596"/>
                                  <a:pt x="2811831" y="196469"/>
                                  <a:pt x="2812339" y="196469"/>
                                </a:cubicBezTo>
                                <a:cubicBezTo>
                                  <a:pt x="2812847" y="196342"/>
                                  <a:pt x="2813228" y="196342"/>
                                  <a:pt x="2813736" y="196214"/>
                                </a:cubicBezTo>
                                <a:cubicBezTo>
                                  <a:pt x="2814244" y="196087"/>
                                  <a:pt x="2814752" y="195961"/>
                                  <a:pt x="2815260" y="195961"/>
                                </a:cubicBezTo>
                                <a:cubicBezTo>
                                  <a:pt x="2815768" y="195834"/>
                                  <a:pt x="2816149" y="195834"/>
                                  <a:pt x="2816657" y="195707"/>
                                </a:cubicBezTo>
                                <a:cubicBezTo>
                                  <a:pt x="2817165" y="195580"/>
                                  <a:pt x="2817673" y="195580"/>
                                  <a:pt x="2818181" y="195452"/>
                                </a:cubicBezTo>
                                <a:cubicBezTo>
                                  <a:pt x="2818562" y="195326"/>
                                  <a:pt x="2819070" y="195326"/>
                                  <a:pt x="2819578" y="195199"/>
                                </a:cubicBezTo>
                                <a:cubicBezTo>
                                  <a:pt x="2820086" y="195199"/>
                                  <a:pt x="2820594" y="195072"/>
                                  <a:pt x="2821102" y="194945"/>
                                </a:cubicBezTo>
                                <a:cubicBezTo>
                                  <a:pt x="2821483" y="194818"/>
                                  <a:pt x="2821991" y="194818"/>
                                  <a:pt x="2822499" y="194690"/>
                                </a:cubicBezTo>
                                <a:cubicBezTo>
                                  <a:pt x="2823007" y="194690"/>
                                  <a:pt x="2823515" y="194563"/>
                                  <a:pt x="2824023" y="194563"/>
                                </a:cubicBezTo>
                                <a:cubicBezTo>
                                  <a:pt x="2824404" y="194437"/>
                                  <a:pt x="2824912" y="194437"/>
                                  <a:pt x="2825420" y="194310"/>
                                </a:cubicBezTo>
                                <a:cubicBezTo>
                                  <a:pt x="2825928" y="194310"/>
                                  <a:pt x="2826436" y="194183"/>
                                  <a:pt x="2826944" y="194183"/>
                                </a:cubicBezTo>
                                <a:cubicBezTo>
                                  <a:pt x="2827325" y="194056"/>
                                  <a:pt x="2827833" y="194056"/>
                                  <a:pt x="2828341" y="193928"/>
                                </a:cubicBezTo>
                                <a:cubicBezTo>
                                  <a:pt x="2828849" y="193928"/>
                                  <a:pt x="2829357" y="193802"/>
                                  <a:pt x="2829865" y="193802"/>
                                </a:cubicBezTo>
                                <a:cubicBezTo>
                                  <a:pt x="2830246" y="193802"/>
                                  <a:pt x="2830754" y="193675"/>
                                  <a:pt x="2831262" y="193675"/>
                                </a:cubicBezTo>
                                <a:cubicBezTo>
                                  <a:pt x="2831770" y="193548"/>
                                  <a:pt x="2832278" y="193548"/>
                                  <a:pt x="2832786" y="193548"/>
                                </a:cubicBezTo>
                                <a:cubicBezTo>
                                  <a:pt x="2833167" y="193421"/>
                                  <a:pt x="2833675" y="193421"/>
                                  <a:pt x="2834183" y="193421"/>
                                </a:cubicBezTo>
                                <a:cubicBezTo>
                                  <a:pt x="2834691" y="193294"/>
                                  <a:pt x="2835199" y="193294"/>
                                  <a:pt x="2835580" y="193294"/>
                                </a:cubicBezTo>
                                <a:cubicBezTo>
                                  <a:pt x="2836088" y="193167"/>
                                  <a:pt x="2836596" y="193167"/>
                                  <a:pt x="2837104" y="193167"/>
                                </a:cubicBezTo>
                                <a:cubicBezTo>
                                  <a:pt x="2837612" y="193167"/>
                                  <a:pt x="2838120" y="193167"/>
                                  <a:pt x="2838501" y="193167"/>
                                </a:cubicBezTo>
                                <a:cubicBezTo>
                                  <a:pt x="2839009" y="193167"/>
                                  <a:pt x="2839517" y="193167"/>
                                  <a:pt x="2840025" y="193039"/>
                                </a:cubicBezTo>
                                <a:cubicBezTo>
                                  <a:pt x="2840533" y="193039"/>
                                  <a:pt x="2841041" y="193167"/>
                                  <a:pt x="2841422" y="193039"/>
                                </a:cubicBezTo>
                                <a:cubicBezTo>
                                  <a:pt x="2841930" y="193039"/>
                                  <a:pt x="2842438" y="193039"/>
                                  <a:pt x="2842946" y="193039"/>
                                </a:cubicBezTo>
                                <a:cubicBezTo>
                                  <a:pt x="2843454" y="193039"/>
                                  <a:pt x="2843962" y="193039"/>
                                  <a:pt x="2844343" y="193039"/>
                                </a:cubicBezTo>
                                <a:cubicBezTo>
                                  <a:pt x="2844851" y="193039"/>
                                  <a:pt x="2845359" y="193039"/>
                                  <a:pt x="2845867" y="193039"/>
                                </a:cubicBezTo>
                                <a:cubicBezTo>
                                  <a:pt x="2846375" y="193039"/>
                                  <a:pt x="2846883" y="193039"/>
                                  <a:pt x="2847264" y="193039"/>
                                </a:cubicBezTo>
                                <a:cubicBezTo>
                                  <a:pt x="2847772" y="192912"/>
                                  <a:pt x="2848280" y="192912"/>
                                  <a:pt x="2848788" y="192912"/>
                                </a:cubicBezTo>
                                <a:cubicBezTo>
                                  <a:pt x="2849296" y="192912"/>
                                  <a:pt x="2849677" y="192912"/>
                                  <a:pt x="2850185" y="192912"/>
                                </a:cubicBezTo>
                                <a:cubicBezTo>
                                  <a:pt x="2850693" y="192786"/>
                                  <a:pt x="2851201" y="192786"/>
                                  <a:pt x="2851709" y="192786"/>
                                </a:cubicBezTo>
                                <a:cubicBezTo>
                                  <a:pt x="2852217" y="192659"/>
                                  <a:pt x="2852598" y="192659"/>
                                  <a:pt x="2853106" y="192659"/>
                                </a:cubicBezTo>
                                <a:cubicBezTo>
                                  <a:pt x="2853614" y="192659"/>
                                  <a:pt x="2854122" y="192659"/>
                                  <a:pt x="2854630" y="192532"/>
                                </a:cubicBezTo>
                                <a:cubicBezTo>
                                  <a:pt x="2855138" y="192532"/>
                                  <a:pt x="2855519" y="192532"/>
                                  <a:pt x="2856027" y="192532"/>
                                </a:cubicBezTo>
                                <a:cubicBezTo>
                                  <a:pt x="2856535" y="192532"/>
                                  <a:pt x="2857043" y="192405"/>
                                  <a:pt x="2857551" y="192405"/>
                                </a:cubicBezTo>
                                <a:cubicBezTo>
                                  <a:pt x="2858059" y="192405"/>
                                  <a:pt x="2858440" y="192405"/>
                                  <a:pt x="2858948" y="192405"/>
                                </a:cubicBezTo>
                                <a:cubicBezTo>
                                  <a:pt x="2859456" y="192277"/>
                                  <a:pt x="2859964" y="192277"/>
                                  <a:pt x="2860472" y="192277"/>
                                </a:cubicBezTo>
                                <a:cubicBezTo>
                                  <a:pt x="2860980" y="192277"/>
                                  <a:pt x="2861361" y="192277"/>
                                  <a:pt x="2861869" y="192151"/>
                                </a:cubicBezTo>
                                <a:cubicBezTo>
                                  <a:pt x="2862377" y="192151"/>
                                  <a:pt x="2862885" y="192151"/>
                                  <a:pt x="2863393" y="192151"/>
                                </a:cubicBezTo>
                                <a:cubicBezTo>
                                  <a:pt x="2863901" y="192151"/>
                                  <a:pt x="2864282" y="192024"/>
                                  <a:pt x="2864790" y="192024"/>
                                </a:cubicBezTo>
                                <a:cubicBezTo>
                                  <a:pt x="2865298" y="192024"/>
                                  <a:pt x="2865806" y="191897"/>
                                  <a:pt x="2866314" y="191897"/>
                                </a:cubicBezTo>
                                <a:cubicBezTo>
                                  <a:pt x="2866822" y="191770"/>
                                  <a:pt x="2867203" y="191770"/>
                                  <a:pt x="2867711" y="191770"/>
                                </a:cubicBezTo>
                                <a:cubicBezTo>
                                  <a:pt x="2868219" y="191643"/>
                                  <a:pt x="2868727" y="191643"/>
                                  <a:pt x="2869235" y="191515"/>
                                </a:cubicBezTo>
                                <a:cubicBezTo>
                                  <a:pt x="2869616" y="191515"/>
                                  <a:pt x="2870124" y="191388"/>
                                  <a:pt x="2870632" y="191388"/>
                                </a:cubicBezTo>
                                <a:cubicBezTo>
                                  <a:pt x="2871140" y="191262"/>
                                  <a:pt x="2871648" y="191262"/>
                                  <a:pt x="2872156" y="191135"/>
                                </a:cubicBezTo>
                                <a:cubicBezTo>
                                  <a:pt x="2872537" y="191135"/>
                                  <a:pt x="2873045" y="191008"/>
                                  <a:pt x="2873553" y="191008"/>
                                </a:cubicBezTo>
                                <a:cubicBezTo>
                                  <a:pt x="2874061" y="190881"/>
                                  <a:pt x="2874569" y="190881"/>
                                  <a:pt x="2875077" y="190881"/>
                                </a:cubicBezTo>
                                <a:cubicBezTo>
                                  <a:pt x="2875458" y="190753"/>
                                  <a:pt x="2875966" y="190753"/>
                                  <a:pt x="2876474" y="190753"/>
                                </a:cubicBezTo>
                                <a:cubicBezTo>
                                  <a:pt x="2876982" y="190627"/>
                                  <a:pt x="2877490" y="190627"/>
                                  <a:pt x="2877998" y="190627"/>
                                </a:cubicBezTo>
                                <a:cubicBezTo>
                                  <a:pt x="2878379" y="190500"/>
                                  <a:pt x="2878887" y="190500"/>
                                  <a:pt x="2879395" y="190500"/>
                                </a:cubicBezTo>
                                <a:cubicBezTo>
                                  <a:pt x="2879903" y="190500"/>
                                  <a:pt x="2880411" y="190373"/>
                                  <a:pt x="2880919" y="190373"/>
                                </a:cubicBezTo>
                                <a:cubicBezTo>
                                  <a:pt x="2881300" y="190373"/>
                                  <a:pt x="2881808" y="190373"/>
                                  <a:pt x="2882316" y="190373"/>
                                </a:cubicBezTo>
                                <a:cubicBezTo>
                                  <a:pt x="2882824" y="190373"/>
                                  <a:pt x="2883332" y="190246"/>
                                  <a:pt x="2883713" y="190246"/>
                                </a:cubicBezTo>
                                <a:cubicBezTo>
                                  <a:pt x="2884221" y="190246"/>
                                  <a:pt x="2884729" y="190246"/>
                                  <a:pt x="2885237" y="190246"/>
                                </a:cubicBezTo>
                                <a:cubicBezTo>
                                  <a:pt x="2885745" y="190246"/>
                                  <a:pt x="2886253" y="190246"/>
                                  <a:pt x="2886634" y="190246"/>
                                </a:cubicBezTo>
                                <a:cubicBezTo>
                                  <a:pt x="2887142" y="190246"/>
                                  <a:pt x="2887650" y="190119"/>
                                  <a:pt x="2888158" y="190119"/>
                                </a:cubicBezTo>
                                <a:cubicBezTo>
                                  <a:pt x="2888666" y="190119"/>
                                  <a:pt x="2889174" y="190119"/>
                                  <a:pt x="2889555" y="190119"/>
                                </a:cubicBezTo>
                                <a:cubicBezTo>
                                  <a:pt x="2890063" y="190119"/>
                                  <a:pt x="2890571" y="190119"/>
                                  <a:pt x="2891079" y="190119"/>
                                </a:cubicBezTo>
                                <a:cubicBezTo>
                                  <a:pt x="2891587" y="190119"/>
                                  <a:pt x="2892095" y="189992"/>
                                  <a:pt x="2892476" y="189992"/>
                                </a:cubicBezTo>
                                <a:cubicBezTo>
                                  <a:pt x="2892984" y="189992"/>
                                  <a:pt x="2893492" y="189992"/>
                                  <a:pt x="2894000" y="189992"/>
                                </a:cubicBezTo>
                                <a:cubicBezTo>
                                  <a:pt x="2894508" y="189992"/>
                                  <a:pt x="2895016" y="189992"/>
                                  <a:pt x="2895397" y="189992"/>
                                </a:cubicBezTo>
                                <a:cubicBezTo>
                                  <a:pt x="2895905" y="189992"/>
                                  <a:pt x="2896413" y="189864"/>
                                  <a:pt x="2896921" y="189864"/>
                                </a:cubicBezTo>
                                <a:cubicBezTo>
                                  <a:pt x="2897429" y="189864"/>
                                  <a:pt x="2897937" y="189737"/>
                                  <a:pt x="2898318" y="189737"/>
                                </a:cubicBezTo>
                                <a:cubicBezTo>
                                  <a:pt x="2898826" y="189737"/>
                                  <a:pt x="2899334" y="189737"/>
                                  <a:pt x="2899842" y="189737"/>
                                </a:cubicBezTo>
                                <a:cubicBezTo>
                                  <a:pt x="2900350" y="189611"/>
                                  <a:pt x="2900731" y="189611"/>
                                  <a:pt x="2901239" y="189611"/>
                                </a:cubicBezTo>
                                <a:cubicBezTo>
                                  <a:pt x="2901747" y="189484"/>
                                  <a:pt x="2902255" y="189484"/>
                                  <a:pt x="2902763" y="189484"/>
                                </a:cubicBezTo>
                                <a:cubicBezTo>
                                  <a:pt x="2903271" y="189484"/>
                                  <a:pt x="2903652" y="189484"/>
                                  <a:pt x="2904160" y="189357"/>
                                </a:cubicBezTo>
                                <a:cubicBezTo>
                                  <a:pt x="2904668" y="189357"/>
                                  <a:pt x="2905176" y="189357"/>
                                  <a:pt x="2905684" y="189357"/>
                                </a:cubicBezTo>
                                <a:cubicBezTo>
                                  <a:pt x="2906192" y="189357"/>
                                  <a:pt x="2906573" y="189357"/>
                                  <a:pt x="2907081" y="189357"/>
                                </a:cubicBezTo>
                                <a:cubicBezTo>
                                  <a:pt x="2907589" y="189357"/>
                                  <a:pt x="2908097" y="189357"/>
                                  <a:pt x="2908605" y="189357"/>
                                </a:cubicBezTo>
                                <a:cubicBezTo>
                                  <a:pt x="2909113" y="189357"/>
                                  <a:pt x="2909494" y="189357"/>
                                  <a:pt x="2910002" y="189357"/>
                                </a:cubicBezTo>
                                <a:cubicBezTo>
                                  <a:pt x="2910510" y="189357"/>
                                  <a:pt x="2911018" y="189357"/>
                                  <a:pt x="2911526" y="189357"/>
                                </a:cubicBezTo>
                                <a:cubicBezTo>
                                  <a:pt x="2912034" y="189357"/>
                                  <a:pt x="2912415" y="189357"/>
                                  <a:pt x="2912923" y="189230"/>
                                </a:cubicBezTo>
                                <a:cubicBezTo>
                                  <a:pt x="2913431" y="189230"/>
                                  <a:pt x="2913939" y="189230"/>
                                  <a:pt x="2914447" y="189230"/>
                                </a:cubicBezTo>
                                <a:cubicBezTo>
                                  <a:pt x="2914955" y="189230"/>
                                  <a:pt x="2915336" y="189230"/>
                                  <a:pt x="2915844" y="189230"/>
                                </a:cubicBezTo>
                                <a:cubicBezTo>
                                  <a:pt x="2916352" y="189102"/>
                                  <a:pt x="2916860" y="189102"/>
                                  <a:pt x="2917368" y="189102"/>
                                </a:cubicBezTo>
                                <a:cubicBezTo>
                                  <a:pt x="2917749" y="189102"/>
                                  <a:pt x="2918257" y="189102"/>
                                  <a:pt x="2918765" y="189102"/>
                                </a:cubicBezTo>
                                <a:cubicBezTo>
                                  <a:pt x="2919273" y="188976"/>
                                  <a:pt x="2919781" y="188976"/>
                                  <a:pt x="2920289" y="188976"/>
                                </a:cubicBezTo>
                                <a:cubicBezTo>
                                  <a:pt x="2920670" y="188976"/>
                                  <a:pt x="2921178" y="188976"/>
                                  <a:pt x="2921686" y="188976"/>
                                </a:cubicBezTo>
                                <a:cubicBezTo>
                                  <a:pt x="2922194" y="188976"/>
                                  <a:pt x="2922702" y="188849"/>
                                  <a:pt x="2923210" y="188849"/>
                                </a:cubicBezTo>
                                <a:cubicBezTo>
                                  <a:pt x="2923591" y="188849"/>
                                  <a:pt x="2924099" y="188849"/>
                                  <a:pt x="2924607" y="188722"/>
                                </a:cubicBezTo>
                                <a:cubicBezTo>
                                  <a:pt x="2925115" y="188722"/>
                                  <a:pt x="2925623" y="188722"/>
                                  <a:pt x="2926131" y="188722"/>
                                </a:cubicBezTo>
                                <a:cubicBezTo>
                                  <a:pt x="2926512" y="188595"/>
                                  <a:pt x="2927020" y="188595"/>
                                  <a:pt x="2927528" y="188595"/>
                                </a:cubicBezTo>
                                <a:cubicBezTo>
                                  <a:pt x="2928036" y="188468"/>
                                  <a:pt x="2928544" y="188468"/>
                                  <a:pt x="2929052" y="188468"/>
                                </a:cubicBezTo>
                                <a:cubicBezTo>
                                  <a:pt x="2929433" y="188340"/>
                                  <a:pt x="2929941" y="188340"/>
                                  <a:pt x="2930449" y="188340"/>
                                </a:cubicBezTo>
                                <a:cubicBezTo>
                                  <a:pt x="2930957" y="188213"/>
                                  <a:pt x="2931465" y="188213"/>
                                  <a:pt x="2931973" y="188213"/>
                                </a:cubicBezTo>
                                <a:cubicBezTo>
                                  <a:pt x="2932354" y="188213"/>
                                  <a:pt x="2932862" y="188087"/>
                                  <a:pt x="2933370" y="188087"/>
                                </a:cubicBezTo>
                                <a:cubicBezTo>
                                  <a:pt x="2933878" y="188087"/>
                                  <a:pt x="2934386" y="187960"/>
                                  <a:pt x="2934767" y="187960"/>
                                </a:cubicBezTo>
                                <a:cubicBezTo>
                                  <a:pt x="2935275" y="187960"/>
                                  <a:pt x="2935783" y="187833"/>
                                  <a:pt x="2936291" y="187833"/>
                                </a:cubicBezTo>
                                <a:cubicBezTo>
                                  <a:pt x="2936799" y="187833"/>
                                  <a:pt x="2937307" y="187706"/>
                                  <a:pt x="2937688" y="187706"/>
                                </a:cubicBezTo>
                                <a:cubicBezTo>
                                  <a:pt x="2938196" y="187578"/>
                                  <a:pt x="2938704" y="187578"/>
                                  <a:pt x="2939212" y="187578"/>
                                </a:cubicBezTo>
                                <a:cubicBezTo>
                                  <a:pt x="2939720" y="187578"/>
                                  <a:pt x="2940228" y="187452"/>
                                  <a:pt x="2940609" y="187452"/>
                                </a:cubicBezTo>
                                <a:cubicBezTo>
                                  <a:pt x="2941117" y="187325"/>
                                  <a:pt x="2941625" y="187325"/>
                                  <a:pt x="2942133" y="187325"/>
                                </a:cubicBezTo>
                                <a:cubicBezTo>
                                  <a:pt x="2942641" y="187198"/>
                                  <a:pt x="2943149" y="187198"/>
                                  <a:pt x="2943530" y="187198"/>
                                </a:cubicBezTo>
                                <a:cubicBezTo>
                                  <a:pt x="2944038" y="187198"/>
                                  <a:pt x="2944546" y="187071"/>
                                  <a:pt x="2945054" y="187071"/>
                                </a:cubicBezTo>
                                <a:cubicBezTo>
                                  <a:pt x="2945562" y="187071"/>
                                  <a:pt x="2946070" y="187071"/>
                                  <a:pt x="2946451" y="187071"/>
                                </a:cubicBezTo>
                                <a:cubicBezTo>
                                  <a:pt x="2946959" y="186944"/>
                                  <a:pt x="2947467" y="186944"/>
                                  <a:pt x="2947975" y="186944"/>
                                </a:cubicBezTo>
                                <a:cubicBezTo>
                                  <a:pt x="2948483" y="186944"/>
                                  <a:pt x="2948991" y="186944"/>
                                  <a:pt x="2949372" y="186944"/>
                                </a:cubicBezTo>
                                <a:cubicBezTo>
                                  <a:pt x="2949880" y="186944"/>
                                  <a:pt x="2950388" y="186944"/>
                                  <a:pt x="2950896" y="186944"/>
                                </a:cubicBezTo>
                                <a:cubicBezTo>
                                  <a:pt x="2951404" y="186944"/>
                                  <a:pt x="2951785" y="186944"/>
                                  <a:pt x="2952293" y="186944"/>
                                </a:cubicBezTo>
                                <a:cubicBezTo>
                                  <a:pt x="2952801" y="186944"/>
                                  <a:pt x="2953309" y="186944"/>
                                  <a:pt x="2953817" y="186944"/>
                                </a:cubicBezTo>
                                <a:cubicBezTo>
                                  <a:pt x="2954325" y="186944"/>
                                  <a:pt x="2954706" y="186817"/>
                                  <a:pt x="2955214" y="186817"/>
                                </a:cubicBezTo>
                                <a:cubicBezTo>
                                  <a:pt x="2955722" y="186817"/>
                                  <a:pt x="2956230" y="186817"/>
                                  <a:pt x="2956738" y="186817"/>
                                </a:cubicBezTo>
                                <a:cubicBezTo>
                                  <a:pt x="2957246" y="186817"/>
                                  <a:pt x="2957627" y="186817"/>
                                  <a:pt x="2958135" y="186689"/>
                                </a:cubicBezTo>
                                <a:cubicBezTo>
                                  <a:pt x="2958643" y="186689"/>
                                  <a:pt x="2959151" y="186689"/>
                                  <a:pt x="2959659" y="186689"/>
                                </a:cubicBezTo>
                                <a:cubicBezTo>
                                  <a:pt x="2960167" y="186689"/>
                                  <a:pt x="2960548" y="186689"/>
                                  <a:pt x="2961056" y="186562"/>
                                </a:cubicBezTo>
                                <a:cubicBezTo>
                                  <a:pt x="2961564" y="186562"/>
                                  <a:pt x="2962072" y="186562"/>
                                  <a:pt x="2962580" y="186562"/>
                                </a:cubicBezTo>
                                <a:cubicBezTo>
                                  <a:pt x="2963088" y="186562"/>
                                  <a:pt x="2963469" y="186562"/>
                                  <a:pt x="2963977" y="186562"/>
                                </a:cubicBezTo>
                                <a:cubicBezTo>
                                  <a:pt x="2964485" y="186436"/>
                                  <a:pt x="2964993" y="186436"/>
                                  <a:pt x="2965501" y="186436"/>
                                </a:cubicBezTo>
                                <a:cubicBezTo>
                                  <a:pt x="2966009" y="186436"/>
                                  <a:pt x="2966390" y="186436"/>
                                  <a:pt x="2966898" y="186436"/>
                                </a:cubicBezTo>
                                <a:cubicBezTo>
                                  <a:pt x="2967406" y="186309"/>
                                  <a:pt x="2967914" y="186309"/>
                                  <a:pt x="2968422" y="186309"/>
                                </a:cubicBezTo>
                                <a:cubicBezTo>
                                  <a:pt x="2968803" y="186309"/>
                                  <a:pt x="2969311" y="186309"/>
                                  <a:pt x="2969819" y="186309"/>
                                </a:cubicBezTo>
                                <a:cubicBezTo>
                                  <a:pt x="2970327" y="186309"/>
                                  <a:pt x="2970835" y="186182"/>
                                  <a:pt x="2971343" y="186182"/>
                                </a:cubicBezTo>
                                <a:cubicBezTo>
                                  <a:pt x="2971724" y="186182"/>
                                  <a:pt x="2972232" y="186055"/>
                                  <a:pt x="2972740" y="186055"/>
                                </a:cubicBezTo>
                                <a:cubicBezTo>
                                  <a:pt x="2973248" y="186055"/>
                                  <a:pt x="2973756" y="186055"/>
                                  <a:pt x="2974264" y="186055"/>
                                </a:cubicBezTo>
                                <a:cubicBezTo>
                                  <a:pt x="2974645" y="185927"/>
                                  <a:pt x="2975153" y="185927"/>
                                  <a:pt x="2975661" y="185927"/>
                                </a:cubicBezTo>
                                <a:cubicBezTo>
                                  <a:pt x="2976169" y="185801"/>
                                  <a:pt x="2976677" y="185801"/>
                                  <a:pt x="2977185" y="185674"/>
                                </a:cubicBezTo>
                                <a:cubicBezTo>
                                  <a:pt x="2977566" y="185674"/>
                                  <a:pt x="2978074" y="185674"/>
                                  <a:pt x="2978582" y="185547"/>
                                </a:cubicBezTo>
                                <a:cubicBezTo>
                                  <a:pt x="2979090" y="185547"/>
                                  <a:pt x="2979598" y="185547"/>
                                  <a:pt x="2980106" y="185420"/>
                                </a:cubicBezTo>
                                <a:cubicBezTo>
                                  <a:pt x="2980487" y="185420"/>
                                  <a:pt x="2980995" y="185420"/>
                                  <a:pt x="2981503" y="185293"/>
                                </a:cubicBezTo>
                                <a:cubicBezTo>
                                  <a:pt x="2982011" y="185293"/>
                                  <a:pt x="2982519" y="185165"/>
                                  <a:pt x="2983027" y="185165"/>
                                </a:cubicBezTo>
                                <a:cubicBezTo>
                                  <a:pt x="2983408" y="185165"/>
                                  <a:pt x="2983916" y="185038"/>
                                  <a:pt x="2984424" y="185038"/>
                                </a:cubicBezTo>
                                <a:cubicBezTo>
                                  <a:pt x="2984932" y="184912"/>
                                  <a:pt x="2985440" y="184912"/>
                                  <a:pt x="2985821" y="184912"/>
                                </a:cubicBezTo>
                                <a:cubicBezTo>
                                  <a:pt x="2986329" y="184785"/>
                                  <a:pt x="2986837" y="184785"/>
                                  <a:pt x="2987345" y="184658"/>
                                </a:cubicBezTo>
                                <a:cubicBezTo>
                                  <a:pt x="2987853" y="184658"/>
                                  <a:pt x="2988361" y="184531"/>
                                  <a:pt x="2988742" y="184531"/>
                                </a:cubicBezTo>
                                <a:cubicBezTo>
                                  <a:pt x="2989250" y="184403"/>
                                  <a:pt x="2989758" y="184403"/>
                                  <a:pt x="2990266" y="184277"/>
                                </a:cubicBezTo>
                                <a:cubicBezTo>
                                  <a:pt x="2990774" y="184277"/>
                                  <a:pt x="2991282" y="184150"/>
                                  <a:pt x="2991663" y="184150"/>
                                </a:cubicBezTo>
                                <a:cubicBezTo>
                                  <a:pt x="2992171" y="184023"/>
                                  <a:pt x="2992679" y="184023"/>
                                  <a:pt x="2993187" y="183896"/>
                                </a:cubicBezTo>
                                <a:cubicBezTo>
                                  <a:pt x="2993695" y="183896"/>
                                  <a:pt x="2994203" y="183769"/>
                                  <a:pt x="2994584" y="183642"/>
                                </a:cubicBezTo>
                                <a:cubicBezTo>
                                  <a:pt x="2995092" y="183642"/>
                                  <a:pt x="2995600" y="183514"/>
                                  <a:pt x="2996108" y="183514"/>
                                </a:cubicBezTo>
                                <a:cubicBezTo>
                                  <a:pt x="2996616" y="183387"/>
                                  <a:pt x="2997124" y="183387"/>
                                  <a:pt x="2997505" y="183261"/>
                                </a:cubicBezTo>
                                <a:cubicBezTo>
                                  <a:pt x="2998013" y="183261"/>
                                  <a:pt x="2998521" y="183134"/>
                                  <a:pt x="2999029" y="183134"/>
                                </a:cubicBezTo>
                                <a:cubicBezTo>
                                  <a:pt x="2999537" y="183007"/>
                                  <a:pt x="3000045" y="183007"/>
                                  <a:pt x="3000426" y="182880"/>
                                </a:cubicBezTo>
                                <a:cubicBezTo>
                                  <a:pt x="3000934" y="182880"/>
                                  <a:pt x="3001442" y="182752"/>
                                  <a:pt x="3001950" y="182752"/>
                                </a:cubicBezTo>
                                <a:cubicBezTo>
                                  <a:pt x="3002458" y="182626"/>
                                  <a:pt x="3002839" y="182626"/>
                                  <a:pt x="3003347" y="182626"/>
                                </a:cubicBezTo>
                                <a:cubicBezTo>
                                  <a:pt x="3003855" y="182499"/>
                                  <a:pt x="3004363" y="182499"/>
                                  <a:pt x="3004871" y="182372"/>
                                </a:cubicBezTo>
                                <a:cubicBezTo>
                                  <a:pt x="3005379" y="182372"/>
                                  <a:pt x="3005760" y="182245"/>
                                  <a:pt x="3006268" y="182245"/>
                                </a:cubicBezTo>
                                <a:cubicBezTo>
                                  <a:pt x="3006776" y="182118"/>
                                  <a:pt x="3007284" y="182118"/>
                                  <a:pt x="3007792" y="182118"/>
                                </a:cubicBezTo>
                                <a:cubicBezTo>
                                  <a:pt x="3008300" y="182118"/>
                                  <a:pt x="3008681" y="181990"/>
                                  <a:pt x="3009189" y="181990"/>
                                </a:cubicBezTo>
                                <a:cubicBezTo>
                                  <a:pt x="3009697" y="181863"/>
                                  <a:pt x="3010205" y="181863"/>
                                  <a:pt x="3010713" y="181737"/>
                                </a:cubicBezTo>
                                <a:cubicBezTo>
                                  <a:pt x="3011221" y="181737"/>
                                  <a:pt x="3011602" y="181737"/>
                                  <a:pt x="3012110" y="181737"/>
                                </a:cubicBezTo>
                                <a:cubicBezTo>
                                  <a:pt x="3012618" y="181610"/>
                                  <a:pt x="3013126" y="181610"/>
                                  <a:pt x="3013634" y="181610"/>
                                </a:cubicBezTo>
                                <a:cubicBezTo>
                                  <a:pt x="3014142" y="181483"/>
                                  <a:pt x="3014523" y="181483"/>
                                  <a:pt x="3015031" y="181483"/>
                                </a:cubicBezTo>
                                <a:cubicBezTo>
                                  <a:pt x="3015539" y="181356"/>
                                  <a:pt x="3016047" y="181356"/>
                                  <a:pt x="3016555" y="181356"/>
                                </a:cubicBezTo>
                                <a:cubicBezTo>
                                  <a:pt x="3017063" y="181228"/>
                                  <a:pt x="3017444" y="181228"/>
                                  <a:pt x="3017952" y="181228"/>
                                </a:cubicBezTo>
                                <a:cubicBezTo>
                                  <a:pt x="3018460" y="181102"/>
                                  <a:pt x="3018968" y="181102"/>
                                  <a:pt x="3019476" y="181102"/>
                                </a:cubicBezTo>
                                <a:cubicBezTo>
                                  <a:pt x="3019857" y="181102"/>
                                  <a:pt x="3020365" y="180975"/>
                                  <a:pt x="3020873" y="180975"/>
                                </a:cubicBezTo>
                                <a:cubicBezTo>
                                  <a:pt x="3021381" y="180848"/>
                                  <a:pt x="3021889" y="180848"/>
                                  <a:pt x="3022397" y="180848"/>
                                </a:cubicBezTo>
                                <a:cubicBezTo>
                                  <a:pt x="3022778" y="180721"/>
                                  <a:pt x="3023286" y="180721"/>
                                  <a:pt x="3023794" y="180721"/>
                                </a:cubicBezTo>
                                <a:cubicBezTo>
                                  <a:pt x="3024302" y="180594"/>
                                  <a:pt x="3024810" y="180594"/>
                                  <a:pt x="3025318" y="180594"/>
                                </a:cubicBezTo>
                                <a:cubicBezTo>
                                  <a:pt x="3025699" y="180594"/>
                                  <a:pt x="3026207" y="180467"/>
                                  <a:pt x="3026715" y="180467"/>
                                </a:cubicBezTo>
                                <a:cubicBezTo>
                                  <a:pt x="3027223" y="180467"/>
                                  <a:pt x="3027731" y="180467"/>
                                  <a:pt x="3028239" y="180467"/>
                                </a:cubicBezTo>
                                <a:cubicBezTo>
                                  <a:pt x="3028620" y="180467"/>
                                  <a:pt x="3029128" y="180467"/>
                                  <a:pt x="3029636" y="180467"/>
                                </a:cubicBezTo>
                                <a:cubicBezTo>
                                  <a:pt x="3030144" y="180467"/>
                                  <a:pt x="3030652" y="180339"/>
                                  <a:pt x="3031160" y="180339"/>
                                </a:cubicBezTo>
                                <a:cubicBezTo>
                                  <a:pt x="3031541" y="180339"/>
                                  <a:pt x="3032049" y="180339"/>
                                  <a:pt x="3032557" y="180339"/>
                                </a:cubicBezTo>
                                <a:cubicBezTo>
                                  <a:pt x="3033065" y="180339"/>
                                  <a:pt x="3033573" y="180339"/>
                                  <a:pt x="3034081" y="180339"/>
                                </a:cubicBezTo>
                                <a:cubicBezTo>
                                  <a:pt x="3034462" y="180339"/>
                                  <a:pt x="3034970" y="180339"/>
                                  <a:pt x="3035478" y="180339"/>
                                </a:cubicBezTo>
                                <a:cubicBezTo>
                                  <a:pt x="3035986" y="180339"/>
                                  <a:pt x="3036494" y="180339"/>
                                  <a:pt x="3036875" y="180339"/>
                                </a:cubicBezTo>
                                <a:cubicBezTo>
                                  <a:pt x="3037383" y="180339"/>
                                  <a:pt x="3037891" y="180339"/>
                                  <a:pt x="3038399" y="180339"/>
                                </a:cubicBezTo>
                                <a:cubicBezTo>
                                  <a:pt x="3038907" y="180339"/>
                                  <a:pt x="3039415" y="180339"/>
                                  <a:pt x="3039796" y="180212"/>
                                </a:cubicBezTo>
                                <a:cubicBezTo>
                                  <a:pt x="3040304" y="180212"/>
                                  <a:pt x="3040812" y="180212"/>
                                  <a:pt x="3041320" y="180212"/>
                                </a:cubicBezTo>
                                <a:cubicBezTo>
                                  <a:pt x="3041828" y="180212"/>
                                  <a:pt x="3042336" y="180086"/>
                                  <a:pt x="3042717" y="180086"/>
                                </a:cubicBezTo>
                                <a:cubicBezTo>
                                  <a:pt x="3043225" y="180086"/>
                                  <a:pt x="3043733" y="180086"/>
                                  <a:pt x="3044241" y="180086"/>
                                </a:cubicBezTo>
                                <a:cubicBezTo>
                                  <a:pt x="3044749" y="179959"/>
                                  <a:pt x="3045257" y="179959"/>
                                  <a:pt x="3045638" y="179959"/>
                                </a:cubicBezTo>
                                <a:cubicBezTo>
                                  <a:pt x="3046146" y="179832"/>
                                  <a:pt x="3046654" y="179832"/>
                                  <a:pt x="3047162" y="179832"/>
                                </a:cubicBezTo>
                                <a:cubicBezTo>
                                  <a:pt x="3047670" y="179705"/>
                                  <a:pt x="3048178" y="179705"/>
                                  <a:pt x="3048559" y="179705"/>
                                </a:cubicBezTo>
                                <a:cubicBezTo>
                                  <a:pt x="3049067" y="179705"/>
                                  <a:pt x="3049575" y="179577"/>
                                  <a:pt x="3050083" y="179577"/>
                                </a:cubicBezTo>
                                <a:cubicBezTo>
                                  <a:pt x="3050591" y="179577"/>
                                  <a:pt x="3051099" y="179577"/>
                                  <a:pt x="3051480" y="179451"/>
                                </a:cubicBezTo>
                                <a:cubicBezTo>
                                  <a:pt x="3051988" y="179451"/>
                                  <a:pt x="3052496" y="179324"/>
                                  <a:pt x="3053004" y="179324"/>
                                </a:cubicBezTo>
                                <a:cubicBezTo>
                                  <a:pt x="3053512" y="179324"/>
                                  <a:pt x="3053893" y="179197"/>
                                  <a:pt x="3054401" y="179197"/>
                                </a:cubicBezTo>
                                <a:cubicBezTo>
                                  <a:pt x="3054909" y="179197"/>
                                  <a:pt x="3055417" y="179070"/>
                                  <a:pt x="3055925" y="179070"/>
                                </a:cubicBezTo>
                                <a:cubicBezTo>
                                  <a:pt x="3056433" y="179070"/>
                                  <a:pt x="3056814" y="178943"/>
                                  <a:pt x="3057322" y="178943"/>
                                </a:cubicBezTo>
                                <a:cubicBezTo>
                                  <a:pt x="3057830" y="178943"/>
                                  <a:pt x="3058338" y="178943"/>
                                  <a:pt x="3058846" y="178815"/>
                                </a:cubicBezTo>
                                <a:cubicBezTo>
                                  <a:pt x="3059354" y="178815"/>
                                  <a:pt x="3059735" y="178815"/>
                                  <a:pt x="3060243" y="178688"/>
                                </a:cubicBezTo>
                                <a:cubicBezTo>
                                  <a:pt x="3060751" y="178688"/>
                                  <a:pt x="3061259" y="178562"/>
                                  <a:pt x="3061767" y="178562"/>
                                </a:cubicBezTo>
                                <a:cubicBezTo>
                                  <a:pt x="3062275" y="178562"/>
                                  <a:pt x="3062656" y="178435"/>
                                  <a:pt x="3063164" y="178435"/>
                                </a:cubicBezTo>
                                <a:cubicBezTo>
                                  <a:pt x="3063672" y="178308"/>
                                  <a:pt x="3064180" y="178308"/>
                                  <a:pt x="3064688" y="178308"/>
                                </a:cubicBezTo>
                                <a:cubicBezTo>
                                  <a:pt x="3065196" y="178181"/>
                                  <a:pt x="3065577" y="178181"/>
                                  <a:pt x="3066085" y="178053"/>
                                </a:cubicBezTo>
                                <a:cubicBezTo>
                                  <a:pt x="3066593" y="178053"/>
                                  <a:pt x="3067101" y="177927"/>
                                  <a:pt x="3067609" y="177927"/>
                                </a:cubicBezTo>
                                <a:cubicBezTo>
                                  <a:pt x="3068117" y="177800"/>
                                  <a:pt x="3068498" y="177800"/>
                                  <a:pt x="3069006" y="177800"/>
                                </a:cubicBezTo>
                                <a:cubicBezTo>
                                  <a:pt x="3069514" y="177800"/>
                                  <a:pt x="3070022" y="177673"/>
                                  <a:pt x="3070530" y="177673"/>
                                </a:cubicBezTo>
                                <a:cubicBezTo>
                                  <a:pt x="3070911" y="177673"/>
                                  <a:pt x="3071419" y="177546"/>
                                  <a:pt x="3071927" y="177546"/>
                                </a:cubicBezTo>
                                <a:cubicBezTo>
                                  <a:pt x="3072435" y="177546"/>
                                  <a:pt x="3072943" y="177546"/>
                                  <a:pt x="3073451" y="177546"/>
                                </a:cubicBezTo>
                                <a:cubicBezTo>
                                  <a:pt x="3073832" y="177546"/>
                                  <a:pt x="3074340" y="177546"/>
                                  <a:pt x="3074848" y="177546"/>
                                </a:cubicBezTo>
                                <a:cubicBezTo>
                                  <a:pt x="3075356" y="177546"/>
                                  <a:pt x="3075864" y="177419"/>
                                  <a:pt x="3076372" y="177419"/>
                                </a:cubicBezTo>
                                <a:cubicBezTo>
                                  <a:pt x="3076753" y="177419"/>
                                  <a:pt x="3077261" y="177419"/>
                                  <a:pt x="3077769" y="177419"/>
                                </a:cubicBezTo>
                                <a:cubicBezTo>
                                  <a:pt x="3078277" y="177419"/>
                                  <a:pt x="3078785" y="177292"/>
                                  <a:pt x="3079293" y="177292"/>
                                </a:cubicBezTo>
                                <a:cubicBezTo>
                                  <a:pt x="3079674" y="177292"/>
                                  <a:pt x="3080182" y="177292"/>
                                  <a:pt x="3080690" y="177292"/>
                                </a:cubicBezTo>
                                <a:cubicBezTo>
                                  <a:pt x="3081198" y="177292"/>
                                  <a:pt x="3081706" y="177292"/>
                                  <a:pt x="3082214" y="177292"/>
                                </a:cubicBezTo>
                                <a:cubicBezTo>
                                  <a:pt x="3082595" y="177164"/>
                                  <a:pt x="3083103" y="177164"/>
                                  <a:pt x="3083611" y="177164"/>
                                </a:cubicBezTo>
                                <a:cubicBezTo>
                                  <a:pt x="3084119" y="177164"/>
                                  <a:pt x="3084627" y="177164"/>
                                  <a:pt x="3085135" y="177164"/>
                                </a:cubicBezTo>
                                <a:cubicBezTo>
                                  <a:pt x="3085516" y="177037"/>
                                  <a:pt x="3086024" y="177037"/>
                                  <a:pt x="3086532" y="177037"/>
                                </a:cubicBezTo>
                                <a:cubicBezTo>
                                  <a:pt x="3087040" y="177037"/>
                                  <a:pt x="3087548" y="177037"/>
                                  <a:pt x="3087929" y="177037"/>
                                </a:cubicBezTo>
                                <a:cubicBezTo>
                                  <a:pt x="3088437" y="176911"/>
                                  <a:pt x="3088945" y="176911"/>
                                  <a:pt x="3089453" y="176911"/>
                                </a:cubicBezTo>
                                <a:cubicBezTo>
                                  <a:pt x="3089961" y="176911"/>
                                  <a:pt x="3090469" y="176784"/>
                                  <a:pt x="3090850" y="176784"/>
                                </a:cubicBezTo>
                                <a:cubicBezTo>
                                  <a:pt x="3091358" y="176784"/>
                                  <a:pt x="3091866" y="176657"/>
                                  <a:pt x="3092374" y="176657"/>
                                </a:cubicBezTo>
                                <a:cubicBezTo>
                                  <a:pt x="3092882" y="176657"/>
                                  <a:pt x="3093390" y="176657"/>
                                  <a:pt x="3093771" y="176657"/>
                                </a:cubicBezTo>
                                <a:cubicBezTo>
                                  <a:pt x="3094279" y="176530"/>
                                  <a:pt x="3094787" y="176530"/>
                                  <a:pt x="3095295" y="176530"/>
                                </a:cubicBezTo>
                                <a:cubicBezTo>
                                  <a:pt x="3095803" y="176530"/>
                                  <a:pt x="3096311" y="176530"/>
                                  <a:pt x="3096692" y="176530"/>
                                </a:cubicBezTo>
                                <a:cubicBezTo>
                                  <a:pt x="3097200" y="176530"/>
                                  <a:pt x="3097708" y="176530"/>
                                  <a:pt x="3098216" y="176530"/>
                                </a:cubicBezTo>
                                <a:cubicBezTo>
                                  <a:pt x="3098724" y="176530"/>
                                  <a:pt x="3099232" y="176530"/>
                                  <a:pt x="3099613" y="176530"/>
                                </a:cubicBezTo>
                                <a:cubicBezTo>
                                  <a:pt x="3100121" y="176530"/>
                                  <a:pt x="3100629" y="176530"/>
                                  <a:pt x="3101137" y="176402"/>
                                </a:cubicBezTo>
                                <a:cubicBezTo>
                                  <a:pt x="3101645" y="176402"/>
                                  <a:pt x="3102026" y="176402"/>
                                  <a:pt x="3102534" y="176402"/>
                                </a:cubicBezTo>
                                <a:cubicBezTo>
                                  <a:pt x="3103042" y="176402"/>
                                  <a:pt x="3103550" y="176276"/>
                                  <a:pt x="3104058" y="176276"/>
                                </a:cubicBezTo>
                                <a:cubicBezTo>
                                  <a:pt x="3104566" y="176276"/>
                                  <a:pt x="3104947" y="176276"/>
                                  <a:pt x="3105455" y="176149"/>
                                </a:cubicBezTo>
                                <a:cubicBezTo>
                                  <a:pt x="3105963" y="176149"/>
                                  <a:pt x="3106471" y="176149"/>
                                  <a:pt x="3106979" y="176022"/>
                                </a:cubicBezTo>
                                <a:cubicBezTo>
                                  <a:pt x="3107487" y="176022"/>
                                  <a:pt x="3107868" y="176022"/>
                                  <a:pt x="3108376" y="175895"/>
                                </a:cubicBezTo>
                                <a:cubicBezTo>
                                  <a:pt x="3108884" y="175895"/>
                                  <a:pt x="3109392" y="175895"/>
                                  <a:pt x="3109900" y="175768"/>
                                </a:cubicBezTo>
                                <a:cubicBezTo>
                                  <a:pt x="3110408" y="175768"/>
                                  <a:pt x="3110789" y="175640"/>
                                  <a:pt x="3111297" y="175640"/>
                                </a:cubicBezTo>
                                <a:cubicBezTo>
                                  <a:pt x="3111805" y="175640"/>
                                  <a:pt x="3112313" y="175513"/>
                                  <a:pt x="3112821" y="175513"/>
                                </a:cubicBezTo>
                                <a:cubicBezTo>
                                  <a:pt x="3113329" y="175513"/>
                                  <a:pt x="3113710" y="175387"/>
                                  <a:pt x="3114218" y="175387"/>
                                </a:cubicBezTo>
                                <a:cubicBezTo>
                                  <a:pt x="3114726" y="175387"/>
                                  <a:pt x="3115234" y="175387"/>
                                  <a:pt x="3115742" y="175260"/>
                                </a:cubicBezTo>
                                <a:cubicBezTo>
                                  <a:pt x="3116250" y="175260"/>
                                  <a:pt x="3116631" y="175260"/>
                                  <a:pt x="3117139" y="175260"/>
                                </a:cubicBezTo>
                                <a:cubicBezTo>
                                  <a:pt x="3117647" y="175260"/>
                                  <a:pt x="3118155" y="175133"/>
                                  <a:pt x="3118663" y="175133"/>
                                </a:cubicBezTo>
                                <a:cubicBezTo>
                                  <a:pt x="3119044" y="175133"/>
                                  <a:pt x="3119552" y="175133"/>
                                  <a:pt x="3120060" y="175133"/>
                                </a:cubicBezTo>
                                <a:cubicBezTo>
                                  <a:pt x="3120568" y="175006"/>
                                  <a:pt x="3121076" y="175006"/>
                                  <a:pt x="3121584" y="175006"/>
                                </a:cubicBezTo>
                                <a:cubicBezTo>
                                  <a:pt x="3121965" y="175006"/>
                                  <a:pt x="3122473" y="175006"/>
                                  <a:pt x="3122981" y="174878"/>
                                </a:cubicBezTo>
                                <a:cubicBezTo>
                                  <a:pt x="3123489" y="174878"/>
                                  <a:pt x="3123997" y="174878"/>
                                  <a:pt x="3124505" y="174878"/>
                                </a:cubicBezTo>
                                <a:cubicBezTo>
                                  <a:pt x="3124886" y="174752"/>
                                  <a:pt x="3125394" y="174752"/>
                                  <a:pt x="3125902" y="174752"/>
                                </a:cubicBezTo>
                                <a:cubicBezTo>
                                  <a:pt x="3126410" y="174752"/>
                                  <a:pt x="3126918" y="174625"/>
                                  <a:pt x="3127426" y="174625"/>
                                </a:cubicBezTo>
                                <a:cubicBezTo>
                                  <a:pt x="3127807" y="174625"/>
                                  <a:pt x="3128315" y="174625"/>
                                  <a:pt x="3128823" y="174625"/>
                                </a:cubicBezTo>
                                <a:cubicBezTo>
                                  <a:pt x="3129331" y="174498"/>
                                  <a:pt x="3129839" y="174498"/>
                                  <a:pt x="3130347" y="174498"/>
                                </a:cubicBezTo>
                                <a:cubicBezTo>
                                  <a:pt x="3130728" y="174498"/>
                                  <a:pt x="3131236" y="174371"/>
                                  <a:pt x="3131744" y="174371"/>
                                </a:cubicBezTo>
                                <a:cubicBezTo>
                                  <a:pt x="3132252" y="174371"/>
                                  <a:pt x="3132760" y="174371"/>
                                  <a:pt x="3133268" y="174244"/>
                                </a:cubicBezTo>
                                <a:cubicBezTo>
                                  <a:pt x="3133649" y="174244"/>
                                  <a:pt x="3134157" y="174244"/>
                                  <a:pt x="3134665" y="174244"/>
                                </a:cubicBezTo>
                                <a:cubicBezTo>
                                  <a:pt x="3135173" y="174117"/>
                                  <a:pt x="3135681" y="174117"/>
                                  <a:pt x="3136062" y="174117"/>
                                </a:cubicBezTo>
                                <a:cubicBezTo>
                                  <a:pt x="3136570" y="174117"/>
                                  <a:pt x="3137078" y="173989"/>
                                  <a:pt x="3137586" y="173989"/>
                                </a:cubicBezTo>
                                <a:cubicBezTo>
                                  <a:pt x="3138094" y="173989"/>
                                  <a:pt x="3138602" y="173862"/>
                                  <a:pt x="3138983" y="173862"/>
                                </a:cubicBezTo>
                                <a:cubicBezTo>
                                  <a:pt x="3139491" y="173736"/>
                                  <a:pt x="3139999" y="173736"/>
                                  <a:pt x="3140507" y="173736"/>
                                </a:cubicBezTo>
                                <a:cubicBezTo>
                                  <a:pt x="3141015" y="173609"/>
                                  <a:pt x="3141523" y="173609"/>
                                  <a:pt x="3141904" y="173609"/>
                                </a:cubicBezTo>
                                <a:cubicBezTo>
                                  <a:pt x="3142412" y="173482"/>
                                  <a:pt x="3142920" y="173482"/>
                                  <a:pt x="3143428" y="173482"/>
                                </a:cubicBezTo>
                                <a:cubicBezTo>
                                  <a:pt x="3143936" y="173482"/>
                                  <a:pt x="3144444" y="173355"/>
                                  <a:pt x="3144825" y="173355"/>
                                </a:cubicBezTo>
                                <a:cubicBezTo>
                                  <a:pt x="3145333" y="173355"/>
                                  <a:pt x="3145841" y="173227"/>
                                  <a:pt x="3146349" y="173227"/>
                                </a:cubicBezTo>
                                <a:cubicBezTo>
                                  <a:pt x="3146857" y="173101"/>
                                  <a:pt x="3147365" y="173101"/>
                                  <a:pt x="3147746" y="172974"/>
                                </a:cubicBezTo>
                                <a:cubicBezTo>
                                  <a:pt x="3148254" y="172974"/>
                                  <a:pt x="3148762" y="172974"/>
                                  <a:pt x="3149270" y="172847"/>
                                </a:cubicBezTo>
                                <a:cubicBezTo>
                                  <a:pt x="3149778" y="172847"/>
                                  <a:pt x="3150286" y="172847"/>
                                  <a:pt x="3150667" y="172720"/>
                                </a:cubicBezTo>
                                <a:cubicBezTo>
                                  <a:pt x="3151175" y="172720"/>
                                  <a:pt x="3151683" y="172720"/>
                                  <a:pt x="3152191" y="172720"/>
                                </a:cubicBezTo>
                                <a:cubicBezTo>
                                  <a:pt x="3152699" y="172720"/>
                                  <a:pt x="3153080" y="172593"/>
                                  <a:pt x="3153588" y="172593"/>
                                </a:cubicBezTo>
                                <a:cubicBezTo>
                                  <a:pt x="3154096" y="172593"/>
                                  <a:pt x="3154604" y="172593"/>
                                  <a:pt x="3155112" y="172593"/>
                                </a:cubicBezTo>
                                <a:cubicBezTo>
                                  <a:pt x="3155620" y="172593"/>
                                  <a:pt x="3156001" y="172593"/>
                                  <a:pt x="3156509" y="172593"/>
                                </a:cubicBezTo>
                                <a:cubicBezTo>
                                  <a:pt x="3157017" y="172593"/>
                                  <a:pt x="3157525" y="172720"/>
                                  <a:pt x="3158033" y="172720"/>
                                </a:cubicBezTo>
                                <a:cubicBezTo>
                                  <a:pt x="3158541" y="172720"/>
                                  <a:pt x="3158922" y="172720"/>
                                  <a:pt x="3159430" y="172720"/>
                                </a:cubicBezTo>
                                <a:cubicBezTo>
                                  <a:pt x="3159938" y="172720"/>
                                  <a:pt x="3160446" y="172720"/>
                                  <a:pt x="3160954" y="172720"/>
                                </a:cubicBezTo>
                                <a:cubicBezTo>
                                  <a:pt x="3161462" y="172720"/>
                                  <a:pt x="3161843" y="172847"/>
                                  <a:pt x="3162351" y="172847"/>
                                </a:cubicBezTo>
                                <a:cubicBezTo>
                                  <a:pt x="3162859" y="172847"/>
                                  <a:pt x="3163367" y="172974"/>
                                  <a:pt x="3163875" y="172974"/>
                                </a:cubicBezTo>
                                <a:cubicBezTo>
                                  <a:pt x="3164383" y="172974"/>
                                  <a:pt x="3164764" y="172974"/>
                                  <a:pt x="3165272" y="173101"/>
                                </a:cubicBezTo>
                                <a:cubicBezTo>
                                  <a:pt x="3165780" y="173101"/>
                                  <a:pt x="3166288" y="173227"/>
                                  <a:pt x="3166796" y="173227"/>
                                </a:cubicBezTo>
                                <a:cubicBezTo>
                                  <a:pt x="3167304" y="173355"/>
                                  <a:pt x="3167685" y="173355"/>
                                  <a:pt x="3168193" y="173482"/>
                                </a:cubicBezTo>
                                <a:cubicBezTo>
                                  <a:pt x="3168701" y="173482"/>
                                  <a:pt x="3169209" y="173609"/>
                                  <a:pt x="3169717" y="173609"/>
                                </a:cubicBezTo>
                                <a:cubicBezTo>
                                  <a:pt x="3170098" y="173736"/>
                                  <a:pt x="3170606" y="173736"/>
                                  <a:pt x="3171114" y="173862"/>
                                </a:cubicBezTo>
                                <a:cubicBezTo>
                                  <a:pt x="3171622" y="173862"/>
                                  <a:pt x="3172130" y="173989"/>
                                  <a:pt x="3172638" y="173989"/>
                                </a:cubicBezTo>
                                <a:cubicBezTo>
                                  <a:pt x="3173019" y="174117"/>
                                  <a:pt x="3173527" y="174117"/>
                                  <a:pt x="3174035" y="174244"/>
                                </a:cubicBezTo>
                                <a:cubicBezTo>
                                  <a:pt x="3174543" y="174244"/>
                                  <a:pt x="3175051" y="174371"/>
                                  <a:pt x="3175559" y="174498"/>
                                </a:cubicBezTo>
                                <a:cubicBezTo>
                                  <a:pt x="3175940" y="174498"/>
                                  <a:pt x="3176448" y="174625"/>
                                  <a:pt x="3176956" y="174752"/>
                                </a:cubicBezTo>
                                <a:cubicBezTo>
                                  <a:pt x="3177464" y="174752"/>
                                  <a:pt x="3177972" y="174878"/>
                                  <a:pt x="3178480" y="175006"/>
                                </a:cubicBezTo>
                                <a:cubicBezTo>
                                  <a:pt x="3178861" y="175006"/>
                                  <a:pt x="3179369" y="175133"/>
                                  <a:pt x="3179877" y="175260"/>
                                </a:cubicBezTo>
                                <a:cubicBezTo>
                                  <a:pt x="3180385" y="175260"/>
                                  <a:pt x="3180893" y="175387"/>
                                  <a:pt x="3181401" y="175513"/>
                                </a:cubicBezTo>
                                <a:cubicBezTo>
                                  <a:pt x="3181782" y="175513"/>
                                  <a:pt x="3182290" y="175640"/>
                                  <a:pt x="3182798" y="175768"/>
                                </a:cubicBezTo>
                                <a:cubicBezTo>
                                  <a:pt x="3183306" y="175768"/>
                                  <a:pt x="3183814" y="175895"/>
                                  <a:pt x="3184322" y="175895"/>
                                </a:cubicBezTo>
                                <a:cubicBezTo>
                                  <a:pt x="3184703" y="176022"/>
                                  <a:pt x="3185211" y="176149"/>
                                  <a:pt x="3185719" y="176149"/>
                                </a:cubicBezTo>
                                <a:cubicBezTo>
                                  <a:pt x="3186227" y="176276"/>
                                  <a:pt x="3186735" y="176402"/>
                                  <a:pt x="3187116" y="176402"/>
                                </a:cubicBezTo>
                                <a:cubicBezTo>
                                  <a:pt x="3187624" y="176530"/>
                                  <a:pt x="3188132" y="176657"/>
                                  <a:pt x="3188640" y="176784"/>
                                </a:cubicBezTo>
                                <a:cubicBezTo>
                                  <a:pt x="3189148" y="176911"/>
                                  <a:pt x="3189656" y="177037"/>
                                  <a:pt x="3190037" y="177164"/>
                                </a:cubicBezTo>
                                <a:cubicBezTo>
                                  <a:pt x="3190545" y="177292"/>
                                  <a:pt x="3191053" y="177419"/>
                                  <a:pt x="3191561" y="177546"/>
                                </a:cubicBezTo>
                                <a:cubicBezTo>
                                  <a:pt x="3192069" y="177673"/>
                                  <a:pt x="3192577" y="177800"/>
                                  <a:pt x="3192958" y="177927"/>
                                </a:cubicBezTo>
                                <a:cubicBezTo>
                                  <a:pt x="3193466" y="177927"/>
                                  <a:pt x="3193974" y="178181"/>
                                  <a:pt x="3194482" y="178308"/>
                                </a:cubicBezTo>
                                <a:cubicBezTo>
                                  <a:pt x="3194990" y="178435"/>
                                  <a:pt x="3195498" y="178562"/>
                                  <a:pt x="3195879" y="178688"/>
                                </a:cubicBezTo>
                                <a:cubicBezTo>
                                  <a:pt x="3196387" y="178815"/>
                                  <a:pt x="3196895" y="178943"/>
                                  <a:pt x="3197403" y="179070"/>
                                </a:cubicBezTo>
                                <a:cubicBezTo>
                                  <a:pt x="3197911" y="179197"/>
                                  <a:pt x="3198419" y="179324"/>
                                  <a:pt x="3198800" y="179577"/>
                                </a:cubicBezTo>
                                <a:cubicBezTo>
                                  <a:pt x="3199308" y="179705"/>
                                  <a:pt x="3199816" y="179959"/>
                                  <a:pt x="3200324" y="180086"/>
                                </a:cubicBezTo>
                                <a:cubicBezTo>
                                  <a:pt x="3200832" y="180339"/>
                                  <a:pt x="3201340" y="180467"/>
                                  <a:pt x="3201721" y="180721"/>
                                </a:cubicBezTo>
                                <a:cubicBezTo>
                                  <a:pt x="3202229" y="180848"/>
                                  <a:pt x="3202737" y="181102"/>
                                  <a:pt x="3203245" y="181228"/>
                                </a:cubicBezTo>
                                <a:cubicBezTo>
                                  <a:pt x="3203753" y="181483"/>
                                  <a:pt x="3204134" y="181737"/>
                                  <a:pt x="3204642" y="181863"/>
                                </a:cubicBezTo>
                                <a:cubicBezTo>
                                  <a:pt x="3205150" y="182118"/>
                                  <a:pt x="3205658" y="182245"/>
                                  <a:pt x="3206166" y="182499"/>
                                </a:cubicBezTo>
                                <a:cubicBezTo>
                                  <a:pt x="3206674" y="182752"/>
                                  <a:pt x="3207055" y="182880"/>
                                  <a:pt x="3207563" y="183134"/>
                                </a:cubicBezTo>
                                <a:cubicBezTo>
                                  <a:pt x="3208071" y="183387"/>
                                  <a:pt x="3208579" y="183642"/>
                                  <a:pt x="3209087" y="183896"/>
                                </a:cubicBezTo>
                                <a:cubicBezTo>
                                  <a:pt x="3209595" y="184023"/>
                                  <a:pt x="3209976" y="184403"/>
                                  <a:pt x="3210484" y="184658"/>
                                </a:cubicBezTo>
                                <a:cubicBezTo>
                                  <a:pt x="3210992" y="184912"/>
                                  <a:pt x="3211500" y="185165"/>
                                  <a:pt x="3212008" y="185547"/>
                                </a:cubicBezTo>
                                <a:cubicBezTo>
                                  <a:pt x="3212516" y="185801"/>
                                  <a:pt x="3212897" y="186055"/>
                                  <a:pt x="3213405" y="186436"/>
                                </a:cubicBezTo>
                                <a:cubicBezTo>
                                  <a:pt x="3213913" y="186689"/>
                                  <a:pt x="3214421" y="187071"/>
                                  <a:pt x="3214929" y="187452"/>
                                </a:cubicBezTo>
                                <a:cubicBezTo>
                                  <a:pt x="3215437" y="187706"/>
                                  <a:pt x="3215818" y="188087"/>
                                  <a:pt x="3216326" y="188340"/>
                                </a:cubicBezTo>
                                <a:cubicBezTo>
                                  <a:pt x="3216834" y="188722"/>
                                  <a:pt x="3217342" y="189102"/>
                                  <a:pt x="3217850" y="189357"/>
                                </a:cubicBezTo>
                                <a:cubicBezTo>
                                  <a:pt x="3218358" y="189737"/>
                                  <a:pt x="3218739" y="190119"/>
                                  <a:pt x="3219247" y="190500"/>
                                </a:cubicBezTo>
                                <a:cubicBezTo>
                                  <a:pt x="3219755" y="190881"/>
                                  <a:pt x="3220263" y="191262"/>
                                  <a:pt x="3220771" y="191515"/>
                                </a:cubicBezTo>
                                <a:cubicBezTo>
                                  <a:pt x="3221152" y="191897"/>
                                  <a:pt x="3221660" y="192277"/>
                                  <a:pt x="3222168" y="192659"/>
                                </a:cubicBezTo>
                                <a:cubicBezTo>
                                  <a:pt x="3222676" y="193039"/>
                                  <a:pt x="3223184" y="193421"/>
                                  <a:pt x="3223692" y="193802"/>
                                </a:cubicBezTo>
                                <a:cubicBezTo>
                                  <a:pt x="3224073" y="194183"/>
                                  <a:pt x="3224581" y="194563"/>
                                  <a:pt x="3225089" y="194945"/>
                                </a:cubicBezTo>
                                <a:cubicBezTo>
                                  <a:pt x="3225597" y="195326"/>
                                  <a:pt x="3226105" y="195707"/>
                                  <a:pt x="3226613" y="196087"/>
                                </a:cubicBezTo>
                                <a:cubicBezTo>
                                  <a:pt x="3226994" y="196342"/>
                                  <a:pt x="3227502" y="196723"/>
                                  <a:pt x="3228010" y="197103"/>
                                </a:cubicBezTo>
                                <a:cubicBezTo>
                                  <a:pt x="3228518" y="197358"/>
                                  <a:pt x="3229026" y="197738"/>
                                  <a:pt x="3229534" y="198120"/>
                                </a:cubicBezTo>
                                <a:cubicBezTo>
                                  <a:pt x="3229915" y="198374"/>
                                  <a:pt x="3230423" y="198755"/>
                                  <a:pt x="3230931" y="199009"/>
                                </a:cubicBezTo>
                                <a:cubicBezTo>
                                  <a:pt x="3231439" y="199389"/>
                                  <a:pt x="3231947" y="199771"/>
                                  <a:pt x="3232455" y="200025"/>
                                </a:cubicBezTo>
                                <a:cubicBezTo>
                                  <a:pt x="3232836" y="200406"/>
                                  <a:pt x="3233344" y="200787"/>
                                  <a:pt x="3233852" y="201168"/>
                                </a:cubicBezTo>
                                <a:cubicBezTo>
                                  <a:pt x="3234360" y="201549"/>
                                  <a:pt x="3234868" y="201930"/>
                                  <a:pt x="3235376" y="202311"/>
                                </a:cubicBezTo>
                                <a:cubicBezTo>
                                  <a:pt x="3235757" y="202819"/>
                                  <a:pt x="3236265" y="203200"/>
                                  <a:pt x="3236773" y="203708"/>
                                </a:cubicBezTo>
                                <a:cubicBezTo>
                                  <a:pt x="3237281" y="204215"/>
                                  <a:pt x="3237789" y="204724"/>
                                  <a:pt x="3238170" y="205359"/>
                                </a:cubicBezTo>
                                <a:cubicBezTo>
                                  <a:pt x="3238678" y="205867"/>
                                  <a:pt x="3239186" y="206502"/>
                                  <a:pt x="3239694" y="207137"/>
                                </a:cubicBezTo>
                                <a:cubicBezTo>
                                  <a:pt x="3240202" y="207899"/>
                                  <a:pt x="3240710" y="208534"/>
                                  <a:pt x="3241091" y="209423"/>
                                </a:cubicBezTo>
                                <a:cubicBezTo>
                                  <a:pt x="3241599" y="210185"/>
                                  <a:pt x="3242107" y="210947"/>
                                  <a:pt x="3242615" y="211836"/>
                                </a:cubicBezTo>
                                <a:cubicBezTo>
                                  <a:pt x="3243123" y="212725"/>
                                  <a:pt x="3243631" y="213740"/>
                                  <a:pt x="3244012" y="214757"/>
                                </a:cubicBezTo>
                                <a:cubicBezTo>
                                  <a:pt x="3244520" y="215646"/>
                                  <a:pt x="3245028" y="216788"/>
                                  <a:pt x="3245536" y="217805"/>
                                </a:cubicBezTo>
                                <a:cubicBezTo>
                                  <a:pt x="3246044" y="218948"/>
                                  <a:pt x="3246552" y="220090"/>
                                  <a:pt x="3246933" y="221361"/>
                                </a:cubicBezTo>
                                <a:cubicBezTo>
                                  <a:pt x="3247441" y="222503"/>
                                  <a:pt x="3247949" y="223901"/>
                                  <a:pt x="3248457" y="225171"/>
                                </a:cubicBezTo>
                                <a:cubicBezTo>
                                  <a:pt x="3248965" y="226440"/>
                                  <a:pt x="3249473" y="227837"/>
                                  <a:pt x="3249854" y="229108"/>
                                </a:cubicBezTo>
                                <a:cubicBezTo>
                                  <a:pt x="3250362" y="230505"/>
                                  <a:pt x="3250870" y="231902"/>
                                  <a:pt x="3251378" y="233426"/>
                                </a:cubicBezTo>
                                <a:cubicBezTo>
                                  <a:pt x="3251886" y="234823"/>
                                  <a:pt x="3252394" y="236347"/>
                                  <a:pt x="3252775" y="237871"/>
                                </a:cubicBezTo>
                                <a:cubicBezTo>
                                  <a:pt x="3253283" y="239395"/>
                                  <a:pt x="3253791" y="240919"/>
                                  <a:pt x="3254299" y="242443"/>
                                </a:cubicBezTo>
                                <a:cubicBezTo>
                                  <a:pt x="3254807" y="244094"/>
                                  <a:pt x="3255188" y="245745"/>
                                  <a:pt x="3255696" y="247396"/>
                                </a:cubicBezTo>
                                <a:cubicBezTo>
                                  <a:pt x="3256204" y="249047"/>
                                  <a:pt x="3256712" y="250825"/>
                                  <a:pt x="3257220" y="252602"/>
                                </a:cubicBezTo>
                                <a:cubicBezTo>
                                  <a:pt x="3257728" y="254381"/>
                                  <a:pt x="3258109" y="256159"/>
                                  <a:pt x="3258617" y="258063"/>
                                </a:cubicBezTo>
                                <a:cubicBezTo>
                                  <a:pt x="3259125" y="259842"/>
                                  <a:pt x="3259633" y="261747"/>
                                  <a:pt x="3260141" y="263652"/>
                                </a:cubicBezTo>
                                <a:cubicBezTo>
                                  <a:pt x="3260649" y="265684"/>
                                  <a:pt x="3261030" y="267588"/>
                                  <a:pt x="3261538" y="269621"/>
                                </a:cubicBezTo>
                                <a:cubicBezTo>
                                  <a:pt x="3262046" y="271652"/>
                                  <a:pt x="3262554" y="273685"/>
                                  <a:pt x="3263062" y="275717"/>
                                </a:cubicBezTo>
                                <a:cubicBezTo>
                                  <a:pt x="3263570" y="277749"/>
                                  <a:pt x="3263951" y="279908"/>
                                  <a:pt x="3264459" y="281939"/>
                                </a:cubicBezTo>
                                <a:cubicBezTo>
                                  <a:pt x="3264967" y="284099"/>
                                  <a:pt x="3265475" y="286258"/>
                                  <a:pt x="3265983" y="288417"/>
                                </a:cubicBezTo>
                                <a:cubicBezTo>
                                  <a:pt x="3266491" y="290576"/>
                                  <a:pt x="3266872" y="292608"/>
                                  <a:pt x="3267380" y="294767"/>
                                </a:cubicBezTo>
                                <a:cubicBezTo>
                                  <a:pt x="3267888" y="296926"/>
                                  <a:pt x="3268396" y="299085"/>
                                  <a:pt x="3268904" y="301244"/>
                                </a:cubicBezTo>
                                <a:cubicBezTo>
                                  <a:pt x="3269412" y="303402"/>
                                  <a:pt x="3269793" y="305562"/>
                                  <a:pt x="3270301" y="307721"/>
                                </a:cubicBezTo>
                                <a:cubicBezTo>
                                  <a:pt x="3270809" y="309880"/>
                                  <a:pt x="3271317" y="312038"/>
                                  <a:pt x="3271825" y="314198"/>
                                </a:cubicBezTo>
                                <a:cubicBezTo>
                                  <a:pt x="3272206" y="316357"/>
                                  <a:pt x="3272714" y="318515"/>
                                  <a:pt x="3273222" y="320675"/>
                                </a:cubicBezTo>
                                <a:cubicBezTo>
                                  <a:pt x="3273730" y="322707"/>
                                  <a:pt x="3274238" y="324865"/>
                                  <a:pt x="3274746" y="327025"/>
                                </a:cubicBezTo>
                                <a:cubicBezTo>
                                  <a:pt x="3275127" y="329057"/>
                                  <a:pt x="3275635" y="331215"/>
                                  <a:pt x="3276143" y="333248"/>
                                </a:cubicBezTo>
                                <a:cubicBezTo>
                                  <a:pt x="3276651" y="335407"/>
                                  <a:pt x="3277159" y="337565"/>
                                  <a:pt x="3277667" y="339598"/>
                                </a:cubicBezTo>
                                <a:cubicBezTo>
                                  <a:pt x="3278048" y="341630"/>
                                  <a:pt x="3278556" y="343662"/>
                                  <a:pt x="3279064" y="345694"/>
                                </a:cubicBezTo>
                                <a:cubicBezTo>
                                  <a:pt x="3279572" y="347726"/>
                                  <a:pt x="3280080" y="349758"/>
                                  <a:pt x="3280588" y="351789"/>
                                </a:cubicBezTo>
                                <a:cubicBezTo>
                                  <a:pt x="3280969" y="353695"/>
                                  <a:pt x="3281477" y="355600"/>
                                  <a:pt x="3281985" y="357505"/>
                                </a:cubicBezTo>
                                <a:cubicBezTo>
                                  <a:pt x="3282493" y="359410"/>
                                  <a:pt x="3283001" y="361187"/>
                                  <a:pt x="3283509" y="362965"/>
                                </a:cubicBezTo>
                                <a:cubicBezTo>
                                  <a:pt x="3283890" y="364744"/>
                                  <a:pt x="3284398" y="366395"/>
                                  <a:pt x="3284906" y="368046"/>
                                </a:cubicBezTo>
                                <a:cubicBezTo>
                                  <a:pt x="3285414" y="369824"/>
                                  <a:pt x="3285922" y="371348"/>
                                  <a:pt x="3286430" y="372999"/>
                                </a:cubicBezTo>
                                <a:cubicBezTo>
                                  <a:pt x="3286811" y="374650"/>
                                  <a:pt x="3287319" y="376174"/>
                                  <a:pt x="3287827" y="377698"/>
                                </a:cubicBezTo>
                                <a:cubicBezTo>
                                  <a:pt x="3288335" y="379222"/>
                                  <a:pt x="3288843" y="380746"/>
                                  <a:pt x="3289224" y="382270"/>
                                </a:cubicBezTo>
                                <a:cubicBezTo>
                                  <a:pt x="3289732" y="383794"/>
                                  <a:pt x="3290240" y="385190"/>
                                  <a:pt x="3290748" y="386587"/>
                                </a:cubicBezTo>
                                <a:cubicBezTo>
                                  <a:pt x="3291256" y="387985"/>
                                  <a:pt x="3291764" y="389255"/>
                                  <a:pt x="3292145" y="390525"/>
                                </a:cubicBezTo>
                                <a:cubicBezTo>
                                  <a:pt x="3292653" y="391795"/>
                                  <a:pt x="3293161" y="392937"/>
                                  <a:pt x="3293669" y="393953"/>
                                </a:cubicBezTo>
                                <a:cubicBezTo>
                                  <a:pt x="3294177" y="395097"/>
                                  <a:pt x="3294685" y="395986"/>
                                  <a:pt x="3295066" y="396748"/>
                                </a:cubicBezTo>
                                <a:cubicBezTo>
                                  <a:pt x="3295574" y="397510"/>
                                  <a:pt x="3296082" y="398018"/>
                                  <a:pt x="3296590" y="398399"/>
                                </a:cubicBezTo>
                                <a:cubicBezTo>
                                  <a:pt x="3297098" y="398780"/>
                                  <a:pt x="3297606" y="399034"/>
                                  <a:pt x="3297987" y="398907"/>
                                </a:cubicBezTo>
                                <a:cubicBezTo>
                                  <a:pt x="3298495" y="398780"/>
                                  <a:pt x="3299003" y="398399"/>
                                  <a:pt x="3299511" y="397763"/>
                                </a:cubicBezTo>
                                <a:cubicBezTo>
                                  <a:pt x="3300019" y="397128"/>
                                  <a:pt x="3300527" y="396112"/>
                                  <a:pt x="3300908" y="394970"/>
                                </a:cubicBezTo>
                                <a:cubicBezTo>
                                  <a:pt x="3301416" y="393700"/>
                                  <a:pt x="3301924" y="392049"/>
                                  <a:pt x="3302432" y="390271"/>
                                </a:cubicBezTo>
                                <a:cubicBezTo>
                                  <a:pt x="3302940" y="388365"/>
                                  <a:pt x="3303321" y="386207"/>
                                  <a:pt x="3303829" y="384048"/>
                                </a:cubicBezTo>
                                <a:cubicBezTo>
                                  <a:pt x="3304337" y="381762"/>
                                  <a:pt x="3304845" y="379222"/>
                                  <a:pt x="3305353" y="376936"/>
                                </a:cubicBezTo>
                                <a:cubicBezTo>
                                  <a:pt x="3305861" y="374523"/>
                                  <a:pt x="3306242" y="371983"/>
                                  <a:pt x="3306750" y="369697"/>
                                </a:cubicBezTo>
                                <a:cubicBezTo>
                                  <a:pt x="3307258" y="367411"/>
                                  <a:pt x="3307766" y="365125"/>
                                  <a:pt x="3308274" y="363093"/>
                                </a:cubicBezTo>
                                <a:cubicBezTo>
                                  <a:pt x="3308782" y="361187"/>
                                  <a:pt x="3309163" y="359410"/>
                                  <a:pt x="3309671" y="357886"/>
                                </a:cubicBezTo>
                                <a:cubicBezTo>
                                  <a:pt x="3310179" y="356362"/>
                                  <a:pt x="3310687" y="355219"/>
                                  <a:pt x="3311195" y="354076"/>
                                </a:cubicBezTo>
                                <a:cubicBezTo>
                                  <a:pt x="3311703" y="353060"/>
                                  <a:pt x="3312084" y="352298"/>
                                  <a:pt x="3312592" y="351536"/>
                                </a:cubicBezTo>
                                <a:cubicBezTo>
                                  <a:pt x="3313100" y="350774"/>
                                  <a:pt x="3313608" y="350138"/>
                                  <a:pt x="3314116" y="349503"/>
                                </a:cubicBezTo>
                                <a:cubicBezTo>
                                  <a:pt x="3314624" y="348869"/>
                                  <a:pt x="3315005" y="348487"/>
                                  <a:pt x="3315513" y="347852"/>
                                </a:cubicBezTo>
                                <a:cubicBezTo>
                                  <a:pt x="3316021" y="347345"/>
                                  <a:pt x="3316529" y="346710"/>
                                  <a:pt x="3317037" y="346075"/>
                                </a:cubicBezTo>
                                <a:cubicBezTo>
                                  <a:pt x="3317545" y="345439"/>
                                  <a:pt x="3317926" y="344805"/>
                                  <a:pt x="3318434" y="344043"/>
                                </a:cubicBezTo>
                                <a:cubicBezTo>
                                  <a:pt x="3318942" y="343153"/>
                                  <a:pt x="3319450" y="342392"/>
                                  <a:pt x="3319958" y="341376"/>
                                </a:cubicBezTo>
                                <a:cubicBezTo>
                                  <a:pt x="3320466" y="340487"/>
                                  <a:pt x="3320847" y="339598"/>
                                  <a:pt x="3321355" y="338582"/>
                                </a:cubicBezTo>
                                <a:cubicBezTo>
                                  <a:pt x="3321863" y="337438"/>
                                  <a:pt x="3322371" y="336423"/>
                                  <a:pt x="3322879" y="335280"/>
                                </a:cubicBezTo>
                                <a:cubicBezTo>
                                  <a:pt x="3323260" y="334010"/>
                                  <a:pt x="3323768" y="332739"/>
                                  <a:pt x="3324276" y="331470"/>
                                </a:cubicBezTo>
                                <a:cubicBezTo>
                                  <a:pt x="3324784" y="330073"/>
                                  <a:pt x="3325292" y="328549"/>
                                  <a:pt x="3325800" y="327025"/>
                                </a:cubicBezTo>
                                <a:cubicBezTo>
                                  <a:pt x="3326181" y="325374"/>
                                  <a:pt x="3326689" y="323596"/>
                                  <a:pt x="3327197" y="321690"/>
                                </a:cubicBezTo>
                                <a:cubicBezTo>
                                  <a:pt x="3327705" y="319786"/>
                                  <a:pt x="3328213" y="317753"/>
                                  <a:pt x="3328721" y="315595"/>
                                </a:cubicBezTo>
                                <a:cubicBezTo>
                                  <a:pt x="3329102" y="313309"/>
                                  <a:pt x="3329610" y="311023"/>
                                  <a:pt x="3330118" y="308610"/>
                                </a:cubicBezTo>
                                <a:cubicBezTo>
                                  <a:pt x="3330626" y="306197"/>
                                  <a:pt x="3331134" y="303784"/>
                                  <a:pt x="3331642" y="301244"/>
                                </a:cubicBezTo>
                                <a:cubicBezTo>
                                  <a:pt x="3332023" y="298831"/>
                                  <a:pt x="3332531" y="296290"/>
                                  <a:pt x="3333039" y="293751"/>
                                </a:cubicBezTo>
                                <a:cubicBezTo>
                                  <a:pt x="3333547" y="291337"/>
                                  <a:pt x="3334055" y="288925"/>
                                  <a:pt x="3334563" y="286512"/>
                                </a:cubicBezTo>
                                <a:cubicBezTo>
                                  <a:pt x="3334944" y="284226"/>
                                  <a:pt x="3335452" y="281812"/>
                                  <a:pt x="3335960" y="279653"/>
                                </a:cubicBezTo>
                                <a:cubicBezTo>
                                  <a:pt x="3336468" y="277368"/>
                                  <a:pt x="3336976" y="275209"/>
                                  <a:pt x="3337357" y="273050"/>
                                </a:cubicBezTo>
                                <a:cubicBezTo>
                                  <a:pt x="3337865" y="270890"/>
                                  <a:pt x="3338373" y="268732"/>
                                  <a:pt x="3338881" y="266700"/>
                                </a:cubicBezTo>
                                <a:cubicBezTo>
                                  <a:pt x="3339389" y="264540"/>
                                  <a:pt x="3339897" y="262382"/>
                                  <a:pt x="3340278" y="260350"/>
                                </a:cubicBezTo>
                                <a:cubicBezTo>
                                  <a:pt x="3340786" y="258190"/>
                                  <a:pt x="3341294" y="256159"/>
                                  <a:pt x="3341802" y="254127"/>
                                </a:cubicBezTo>
                                <a:cubicBezTo>
                                  <a:pt x="3342310" y="251968"/>
                                  <a:pt x="3342818" y="249936"/>
                                  <a:pt x="3343199" y="247903"/>
                                </a:cubicBezTo>
                                <a:cubicBezTo>
                                  <a:pt x="3343707" y="245999"/>
                                  <a:pt x="3344215" y="243967"/>
                                  <a:pt x="3344723" y="242062"/>
                                </a:cubicBezTo>
                                <a:cubicBezTo>
                                  <a:pt x="3345231" y="240157"/>
                                  <a:pt x="3345739" y="238378"/>
                                  <a:pt x="3346120" y="236474"/>
                                </a:cubicBezTo>
                                <a:cubicBezTo>
                                  <a:pt x="3346628" y="234696"/>
                                  <a:pt x="3347136" y="233045"/>
                                  <a:pt x="3347644" y="231394"/>
                                </a:cubicBezTo>
                                <a:cubicBezTo>
                                  <a:pt x="3348152" y="229743"/>
                                  <a:pt x="3348660" y="228092"/>
                                  <a:pt x="3349041" y="226568"/>
                                </a:cubicBezTo>
                                <a:cubicBezTo>
                                  <a:pt x="3349549" y="224917"/>
                                  <a:pt x="3350057" y="223393"/>
                                  <a:pt x="3350565" y="221869"/>
                                </a:cubicBezTo>
                                <a:cubicBezTo>
                                  <a:pt x="3351073" y="220345"/>
                                  <a:pt x="3351581" y="218948"/>
                                  <a:pt x="3351962" y="217424"/>
                                </a:cubicBezTo>
                                <a:cubicBezTo>
                                  <a:pt x="3352470" y="216027"/>
                                  <a:pt x="3352978" y="214502"/>
                                  <a:pt x="3353486" y="213106"/>
                                </a:cubicBezTo>
                                <a:cubicBezTo>
                                  <a:pt x="3353994" y="211709"/>
                                  <a:pt x="3354375" y="210312"/>
                                  <a:pt x="3354883" y="209042"/>
                                </a:cubicBezTo>
                                <a:cubicBezTo>
                                  <a:pt x="3355391" y="207772"/>
                                  <a:pt x="3355899" y="206375"/>
                                  <a:pt x="3356407" y="205232"/>
                                </a:cubicBezTo>
                                <a:cubicBezTo>
                                  <a:pt x="3356915" y="203962"/>
                                  <a:pt x="3357296" y="202819"/>
                                  <a:pt x="3357804" y="201802"/>
                                </a:cubicBezTo>
                                <a:cubicBezTo>
                                  <a:pt x="3358312" y="200660"/>
                                  <a:pt x="3358820" y="199644"/>
                                  <a:pt x="3359328" y="198755"/>
                                </a:cubicBezTo>
                                <a:cubicBezTo>
                                  <a:pt x="3359836" y="197865"/>
                                  <a:pt x="3360217" y="196977"/>
                                  <a:pt x="3360725" y="196214"/>
                                </a:cubicBezTo>
                                <a:cubicBezTo>
                                  <a:pt x="3361233" y="195452"/>
                                  <a:pt x="3361741" y="194818"/>
                                  <a:pt x="3362249" y="194183"/>
                                </a:cubicBezTo>
                                <a:cubicBezTo>
                                  <a:pt x="3362757" y="193548"/>
                                  <a:pt x="3363138" y="192912"/>
                                  <a:pt x="3363646" y="192405"/>
                                </a:cubicBezTo>
                                <a:cubicBezTo>
                                  <a:pt x="3364154" y="191897"/>
                                  <a:pt x="3364662" y="191515"/>
                                  <a:pt x="3365170" y="191135"/>
                                </a:cubicBezTo>
                                <a:cubicBezTo>
                                  <a:pt x="3365678" y="190753"/>
                                  <a:pt x="3366059" y="190373"/>
                                  <a:pt x="3366567" y="190119"/>
                                </a:cubicBezTo>
                                <a:cubicBezTo>
                                  <a:pt x="3367075" y="189864"/>
                                  <a:pt x="3367583" y="189611"/>
                                  <a:pt x="3368091" y="189484"/>
                                </a:cubicBezTo>
                                <a:cubicBezTo>
                                  <a:pt x="3368599" y="189230"/>
                                  <a:pt x="3368980" y="189102"/>
                                  <a:pt x="3369488" y="188976"/>
                                </a:cubicBezTo>
                                <a:cubicBezTo>
                                  <a:pt x="3369996" y="188849"/>
                                  <a:pt x="3370504" y="188722"/>
                                  <a:pt x="3371012" y="188722"/>
                                </a:cubicBezTo>
                                <a:cubicBezTo>
                                  <a:pt x="3371393" y="188595"/>
                                  <a:pt x="3371901" y="188468"/>
                                  <a:pt x="3372409" y="188340"/>
                                </a:cubicBezTo>
                                <a:cubicBezTo>
                                  <a:pt x="3372917" y="188213"/>
                                  <a:pt x="3373425" y="188087"/>
                                  <a:pt x="3373933" y="187960"/>
                                </a:cubicBezTo>
                                <a:cubicBezTo>
                                  <a:pt x="3374314" y="187833"/>
                                  <a:pt x="3374822" y="187706"/>
                                  <a:pt x="3375330" y="187452"/>
                                </a:cubicBezTo>
                                <a:cubicBezTo>
                                  <a:pt x="3375838" y="187325"/>
                                  <a:pt x="3376346" y="187071"/>
                                  <a:pt x="3376854" y="186944"/>
                                </a:cubicBezTo>
                                <a:cubicBezTo>
                                  <a:pt x="3377235" y="186817"/>
                                  <a:pt x="3377743" y="186562"/>
                                  <a:pt x="3378251" y="186436"/>
                                </a:cubicBezTo>
                                <a:cubicBezTo>
                                  <a:pt x="3378759" y="186309"/>
                                  <a:pt x="3379267" y="186182"/>
                                  <a:pt x="3379775" y="186055"/>
                                </a:cubicBezTo>
                                <a:cubicBezTo>
                                  <a:pt x="3380156" y="185927"/>
                                  <a:pt x="3380664" y="185927"/>
                                  <a:pt x="3381172" y="185927"/>
                                </a:cubicBezTo>
                                <a:cubicBezTo>
                                  <a:pt x="3381680" y="185927"/>
                                  <a:pt x="3382188" y="185927"/>
                                  <a:pt x="3382696" y="186055"/>
                                </a:cubicBezTo>
                                <a:cubicBezTo>
                                  <a:pt x="3383077" y="186055"/>
                                  <a:pt x="3383585" y="186055"/>
                                  <a:pt x="3384093" y="186182"/>
                                </a:cubicBezTo>
                                <a:cubicBezTo>
                                  <a:pt x="3384601" y="186309"/>
                                  <a:pt x="3385109" y="186309"/>
                                  <a:pt x="3385617" y="186436"/>
                                </a:cubicBezTo>
                                <a:cubicBezTo>
                                  <a:pt x="3385998" y="186562"/>
                                  <a:pt x="3386506" y="186689"/>
                                  <a:pt x="3387014" y="186817"/>
                                </a:cubicBezTo>
                                <a:cubicBezTo>
                                  <a:pt x="3387522" y="186944"/>
                                  <a:pt x="3388030" y="187071"/>
                                  <a:pt x="3388411" y="187071"/>
                                </a:cubicBezTo>
                                <a:cubicBezTo>
                                  <a:pt x="3388919" y="187198"/>
                                  <a:pt x="3389427" y="187325"/>
                                  <a:pt x="3389935" y="187452"/>
                                </a:cubicBezTo>
                                <a:cubicBezTo>
                                  <a:pt x="3390443" y="187578"/>
                                  <a:pt x="3390951" y="187706"/>
                                  <a:pt x="3391332" y="187706"/>
                                </a:cubicBezTo>
                                <a:cubicBezTo>
                                  <a:pt x="3391840" y="187833"/>
                                  <a:pt x="3392348" y="187960"/>
                                  <a:pt x="3392856" y="188087"/>
                                </a:cubicBezTo>
                                <a:cubicBezTo>
                                  <a:pt x="3393364" y="188213"/>
                                  <a:pt x="3393872" y="188213"/>
                                  <a:pt x="3394253" y="188340"/>
                                </a:cubicBezTo>
                                <a:cubicBezTo>
                                  <a:pt x="3394761" y="188340"/>
                                  <a:pt x="3395269" y="188468"/>
                                  <a:pt x="3395777" y="188595"/>
                                </a:cubicBezTo>
                                <a:cubicBezTo>
                                  <a:pt x="3396285" y="188595"/>
                                  <a:pt x="3396793" y="188722"/>
                                  <a:pt x="3397174" y="188722"/>
                                </a:cubicBezTo>
                                <a:cubicBezTo>
                                  <a:pt x="3397682" y="188849"/>
                                  <a:pt x="3398190" y="188849"/>
                                  <a:pt x="3398698" y="188849"/>
                                </a:cubicBezTo>
                                <a:cubicBezTo>
                                  <a:pt x="3399206" y="188976"/>
                                  <a:pt x="3399714" y="188976"/>
                                  <a:pt x="3400095" y="189102"/>
                                </a:cubicBezTo>
                                <a:cubicBezTo>
                                  <a:pt x="3400603" y="189102"/>
                                  <a:pt x="3401111" y="189230"/>
                                  <a:pt x="3401619" y="189230"/>
                                </a:cubicBezTo>
                                <a:cubicBezTo>
                                  <a:pt x="3402127" y="189357"/>
                                  <a:pt x="3402635" y="189484"/>
                                  <a:pt x="3403016" y="189611"/>
                                </a:cubicBezTo>
                                <a:cubicBezTo>
                                  <a:pt x="3403524" y="189611"/>
                                  <a:pt x="3404032" y="189737"/>
                                  <a:pt x="3404540" y="189864"/>
                                </a:cubicBezTo>
                                <a:cubicBezTo>
                                  <a:pt x="3405048" y="189992"/>
                                  <a:pt x="3405429" y="190119"/>
                                  <a:pt x="3405937" y="190246"/>
                                </a:cubicBezTo>
                                <a:cubicBezTo>
                                  <a:pt x="3406445" y="190246"/>
                                  <a:pt x="3406953" y="190373"/>
                                  <a:pt x="3407461" y="190500"/>
                                </a:cubicBezTo>
                                <a:cubicBezTo>
                                  <a:pt x="3407969" y="190500"/>
                                  <a:pt x="3408350" y="190627"/>
                                  <a:pt x="3408858" y="190753"/>
                                </a:cubicBezTo>
                                <a:cubicBezTo>
                                  <a:pt x="3409366" y="190881"/>
                                  <a:pt x="3409874" y="190881"/>
                                  <a:pt x="3410382" y="191008"/>
                                </a:cubicBezTo>
                                <a:cubicBezTo>
                                  <a:pt x="3410890" y="191135"/>
                                  <a:pt x="3411271" y="191135"/>
                                  <a:pt x="3411779" y="191262"/>
                                </a:cubicBezTo>
                                <a:cubicBezTo>
                                  <a:pt x="3412287" y="191388"/>
                                  <a:pt x="3412795" y="191515"/>
                                  <a:pt x="3413303" y="191643"/>
                                </a:cubicBezTo>
                                <a:cubicBezTo>
                                  <a:pt x="3413811" y="191770"/>
                                  <a:pt x="3414192" y="191897"/>
                                  <a:pt x="3414700" y="192024"/>
                                </a:cubicBezTo>
                                <a:cubicBezTo>
                                  <a:pt x="3415208" y="192024"/>
                                  <a:pt x="3415716" y="192277"/>
                                  <a:pt x="3416224" y="192405"/>
                                </a:cubicBezTo>
                                <a:cubicBezTo>
                                  <a:pt x="3416732" y="192532"/>
                                  <a:pt x="3417113" y="192659"/>
                                  <a:pt x="3417621" y="192659"/>
                                </a:cubicBezTo>
                                <a:cubicBezTo>
                                  <a:pt x="3418129" y="192786"/>
                                  <a:pt x="3418637" y="192912"/>
                                  <a:pt x="3419145" y="193039"/>
                                </a:cubicBezTo>
                                <a:cubicBezTo>
                                  <a:pt x="3419653" y="193167"/>
                                  <a:pt x="3420034" y="193167"/>
                                  <a:pt x="3420542" y="193294"/>
                                </a:cubicBezTo>
                                <a:cubicBezTo>
                                  <a:pt x="3421050" y="193421"/>
                                  <a:pt x="3421558" y="193421"/>
                                  <a:pt x="3422066" y="193548"/>
                                </a:cubicBezTo>
                                <a:cubicBezTo>
                                  <a:pt x="3422447" y="193675"/>
                                  <a:pt x="3422955" y="193675"/>
                                  <a:pt x="3423463" y="193802"/>
                                </a:cubicBezTo>
                                <a:cubicBezTo>
                                  <a:pt x="3423971" y="193802"/>
                                  <a:pt x="3424479" y="193928"/>
                                  <a:pt x="3424987" y="194056"/>
                                </a:cubicBezTo>
                                <a:cubicBezTo>
                                  <a:pt x="3425368" y="194183"/>
                                  <a:pt x="3425876" y="194310"/>
                                  <a:pt x="3426384" y="194310"/>
                                </a:cubicBezTo>
                                <a:cubicBezTo>
                                  <a:pt x="3426892" y="194437"/>
                                  <a:pt x="3427400" y="194563"/>
                                  <a:pt x="3427908" y="194690"/>
                                </a:cubicBezTo>
                                <a:cubicBezTo>
                                  <a:pt x="3428289" y="194818"/>
                                  <a:pt x="3428797" y="194945"/>
                                  <a:pt x="3429305" y="195072"/>
                                </a:cubicBezTo>
                                <a:cubicBezTo>
                                  <a:pt x="3429813" y="195199"/>
                                  <a:pt x="3430321" y="195326"/>
                                  <a:pt x="3430829" y="195452"/>
                                </a:cubicBezTo>
                                <a:cubicBezTo>
                                  <a:pt x="3431210" y="195580"/>
                                  <a:pt x="3431718" y="195580"/>
                                  <a:pt x="3432226" y="195707"/>
                                </a:cubicBezTo>
                                <a:cubicBezTo>
                                  <a:pt x="3432734" y="195834"/>
                                  <a:pt x="3433242" y="195961"/>
                                  <a:pt x="3433750" y="195961"/>
                                </a:cubicBezTo>
                                <a:cubicBezTo>
                                  <a:pt x="3434131" y="196087"/>
                                  <a:pt x="3434639" y="196214"/>
                                  <a:pt x="3435147" y="196214"/>
                                </a:cubicBezTo>
                                <a:cubicBezTo>
                                  <a:pt x="3435655" y="196342"/>
                                  <a:pt x="3436163" y="196342"/>
                                  <a:pt x="3436671" y="196469"/>
                                </a:cubicBezTo>
                                <a:cubicBezTo>
                                  <a:pt x="3437052" y="196469"/>
                                  <a:pt x="3437560" y="196596"/>
                                  <a:pt x="3438068" y="196723"/>
                                </a:cubicBezTo>
                                <a:cubicBezTo>
                                  <a:pt x="3438576" y="196850"/>
                                  <a:pt x="3439084" y="196977"/>
                                  <a:pt x="3439465" y="196977"/>
                                </a:cubicBezTo>
                                <a:cubicBezTo>
                                  <a:pt x="3439973" y="197103"/>
                                  <a:pt x="3440481" y="197231"/>
                                  <a:pt x="3440989" y="197358"/>
                                </a:cubicBezTo>
                                <a:cubicBezTo>
                                  <a:pt x="3441497" y="197485"/>
                                  <a:pt x="3442005" y="197612"/>
                                  <a:pt x="3442386" y="197612"/>
                                </a:cubicBezTo>
                                <a:cubicBezTo>
                                  <a:pt x="3442894" y="197738"/>
                                  <a:pt x="3443402" y="197865"/>
                                  <a:pt x="3443910" y="197993"/>
                                </a:cubicBezTo>
                                <a:cubicBezTo>
                                  <a:pt x="3444418" y="198120"/>
                                  <a:pt x="3444926" y="198120"/>
                                  <a:pt x="3445307" y="198120"/>
                                </a:cubicBezTo>
                                <a:cubicBezTo>
                                  <a:pt x="3445815" y="198247"/>
                                  <a:pt x="3446323" y="198247"/>
                                  <a:pt x="3446831" y="198247"/>
                                </a:cubicBezTo>
                                <a:cubicBezTo>
                                  <a:pt x="3447339" y="198247"/>
                                  <a:pt x="3447847" y="198247"/>
                                  <a:pt x="3448228" y="198247"/>
                                </a:cubicBezTo>
                                <a:cubicBezTo>
                                  <a:pt x="3448736" y="198247"/>
                                  <a:pt x="3449244" y="198120"/>
                                  <a:pt x="3449752" y="198120"/>
                                </a:cubicBezTo>
                                <a:cubicBezTo>
                                  <a:pt x="3450260" y="197993"/>
                                  <a:pt x="3450768" y="197993"/>
                                  <a:pt x="3451149" y="197865"/>
                                </a:cubicBezTo>
                                <a:cubicBezTo>
                                  <a:pt x="3451657" y="197865"/>
                                  <a:pt x="3452165" y="197738"/>
                                  <a:pt x="3452673" y="197738"/>
                                </a:cubicBezTo>
                                <a:cubicBezTo>
                                  <a:pt x="3453181" y="197738"/>
                                  <a:pt x="3453689" y="197612"/>
                                  <a:pt x="3454070" y="197612"/>
                                </a:cubicBezTo>
                                <a:cubicBezTo>
                                  <a:pt x="3454578" y="197612"/>
                                  <a:pt x="3455086" y="197612"/>
                                  <a:pt x="3455594" y="197612"/>
                                </a:cubicBezTo>
                                <a:cubicBezTo>
                                  <a:pt x="3456102" y="197612"/>
                                  <a:pt x="3456483" y="197738"/>
                                  <a:pt x="3456991" y="197738"/>
                                </a:cubicBezTo>
                                <a:cubicBezTo>
                                  <a:pt x="3457499" y="197738"/>
                                  <a:pt x="3458007" y="197865"/>
                                  <a:pt x="3458515" y="197865"/>
                                </a:cubicBezTo>
                                <a:cubicBezTo>
                                  <a:pt x="3459023" y="197993"/>
                                  <a:pt x="3459404" y="197993"/>
                                  <a:pt x="3459912" y="197993"/>
                                </a:cubicBezTo>
                                <a:cubicBezTo>
                                  <a:pt x="3460420" y="198120"/>
                                  <a:pt x="3460928" y="198120"/>
                                  <a:pt x="3461436" y="198120"/>
                                </a:cubicBezTo>
                                <a:cubicBezTo>
                                  <a:pt x="3461944" y="198120"/>
                                  <a:pt x="3462325" y="198247"/>
                                  <a:pt x="3462833" y="198247"/>
                                </a:cubicBezTo>
                                <a:cubicBezTo>
                                  <a:pt x="3463341" y="198247"/>
                                  <a:pt x="3463849" y="198247"/>
                                  <a:pt x="3464357" y="198247"/>
                                </a:cubicBezTo>
                                <a:cubicBezTo>
                                  <a:pt x="3464865" y="198247"/>
                                  <a:pt x="3465246" y="198247"/>
                                  <a:pt x="3465754" y="198374"/>
                                </a:cubicBezTo>
                                <a:cubicBezTo>
                                  <a:pt x="3466262" y="198374"/>
                                  <a:pt x="3466770" y="198374"/>
                                  <a:pt x="3467278" y="198501"/>
                                </a:cubicBezTo>
                                <a:cubicBezTo>
                                  <a:pt x="3467786" y="198501"/>
                                  <a:pt x="3468167" y="198627"/>
                                  <a:pt x="3468675" y="198627"/>
                                </a:cubicBezTo>
                                <a:cubicBezTo>
                                  <a:pt x="3469183" y="198755"/>
                                  <a:pt x="3469691" y="198882"/>
                                  <a:pt x="3470199" y="199009"/>
                                </a:cubicBezTo>
                                <a:cubicBezTo>
                                  <a:pt x="3470707" y="199136"/>
                                  <a:pt x="3471088" y="199262"/>
                                  <a:pt x="3471596" y="199389"/>
                                </a:cubicBezTo>
                                <a:cubicBezTo>
                                  <a:pt x="3472104" y="199517"/>
                                  <a:pt x="3472612" y="199644"/>
                                  <a:pt x="3473120" y="199644"/>
                                </a:cubicBezTo>
                                <a:cubicBezTo>
                                  <a:pt x="3473501" y="199771"/>
                                  <a:pt x="3474009" y="199898"/>
                                  <a:pt x="3474517" y="200025"/>
                                </a:cubicBezTo>
                                <a:cubicBezTo>
                                  <a:pt x="3475025" y="200152"/>
                                  <a:pt x="3475533" y="200152"/>
                                  <a:pt x="3476041" y="200278"/>
                                </a:cubicBezTo>
                                <a:cubicBezTo>
                                  <a:pt x="3476422" y="200406"/>
                                  <a:pt x="3476930" y="200406"/>
                                  <a:pt x="3477438" y="200533"/>
                                </a:cubicBezTo>
                                <a:cubicBezTo>
                                  <a:pt x="3477946" y="200660"/>
                                  <a:pt x="3478454" y="200787"/>
                                  <a:pt x="3478962" y="200913"/>
                                </a:cubicBezTo>
                                <a:cubicBezTo>
                                  <a:pt x="3479343" y="201040"/>
                                  <a:pt x="3479851" y="201168"/>
                                  <a:pt x="3480359" y="201168"/>
                                </a:cubicBezTo>
                                <a:cubicBezTo>
                                  <a:pt x="3480867" y="201295"/>
                                  <a:pt x="3481375" y="201422"/>
                                  <a:pt x="3481883" y="201676"/>
                                </a:cubicBezTo>
                                <a:cubicBezTo>
                                  <a:pt x="3482264" y="201802"/>
                                  <a:pt x="3482772" y="201930"/>
                                  <a:pt x="3483280" y="202184"/>
                                </a:cubicBezTo>
                                <a:cubicBezTo>
                                  <a:pt x="3483788" y="202311"/>
                                  <a:pt x="3484296" y="202437"/>
                                  <a:pt x="3484804" y="202692"/>
                                </a:cubicBezTo>
                                <a:cubicBezTo>
                                  <a:pt x="3485185" y="202819"/>
                                  <a:pt x="3485693" y="203073"/>
                                  <a:pt x="3486201" y="203200"/>
                                </a:cubicBezTo>
                                <a:cubicBezTo>
                                  <a:pt x="3486709" y="203453"/>
                                  <a:pt x="3487217" y="203581"/>
                                  <a:pt x="3487725" y="203708"/>
                                </a:cubicBezTo>
                                <a:cubicBezTo>
                                  <a:pt x="3488106" y="203962"/>
                                  <a:pt x="3488614" y="204088"/>
                                  <a:pt x="3489122" y="204215"/>
                                </a:cubicBezTo>
                                <a:cubicBezTo>
                                  <a:pt x="3489630" y="204470"/>
                                  <a:pt x="3490138" y="204597"/>
                                  <a:pt x="3490519" y="204724"/>
                                </a:cubicBezTo>
                                <a:cubicBezTo>
                                  <a:pt x="3491027" y="204851"/>
                                  <a:pt x="3491535" y="204977"/>
                                  <a:pt x="3492043" y="205105"/>
                                </a:cubicBezTo>
                                <a:cubicBezTo>
                                  <a:pt x="3492551" y="205232"/>
                                  <a:pt x="3493059" y="205359"/>
                                  <a:pt x="3493440" y="205486"/>
                                </a:cubicBezTo>
                                <a:cubicBezTo>
                                  <a:pt x="3493948" y="205612"/>
                                  <a:pt x="3494456" y="205739"/>
                                  <a:pt x="3494964" y="205867"/>
                                </a:cubicBezTo>
                                <a:cubicBezTo>
                                  <a:pt x="3495472" y="205994"/>
                                  <a:pt x="3495980" y="205994"/>
                                  <a:pt x="3496361" y="206121"/>
                                </a:cubicBezTo>
                                <a:cubicBezTo>
                                  <a:pt x="3496869" y="206248"/>
                                  <a:pt x="3497377" y="206375"/>
                                  <a:pt x="3497885" y="206375"/>
                                </a:cubicBezTo>
                                <a:cubicBezTo>
                                  <a:pt x="3498393" y="206502"/>
                                  <a:pt x="3498901" y="206502"/>
                                  <a:pt x="3499282" y="206628"/>
                                </a:cubicBezTo>
                                <a:cubicBezTo>
                                  <a:pt x="3499790" y="206756"/>
                                  <a:pt x="3500298" y="206883"/>
                                  <a:pt x="3500806" y="206883"/>
                                </a:cubicBezTo>
                                <a:cubicBezTo>
                                  <a:pt x="3501314" y="207010"/>
                                  <a:pt x="3501822" y="207137"/>
                                  <a:pt x="3502203" y="207137"/>
                                </a:cubicBezTo>
                                <a:cubicBezTo>
                                  <a:pt x="3502711" y="207263"/>
                                  <a:pt x="3503219" y="207390"/>
                                  <a:pt x="3503727" y="207518"/>
                                </a:cubicBezTo>
                                <a:cubicBezTo>
                                  <a:pt x="3504235" y="207645"/>
                                  <a:pt x="3504743" y="207772"/>
                                  <a:pt x="3505124" y="207899"/>
                                </a:cubicBezTo>
                                <a:cubicBezTo>
                                  <a:pt x="3505632" y="208026"/>
                                  <a:pt x="3506140" y="208280"/>
                                  <a:pt x="3506648" y="208407"/>
                                </a:cubicBezTo>
                                <a:cubicBezTo>
                                  <a:pt x="3507156" y="208534"/>
                                  <a:pt x="3507537" y="208661"/>
                                  <a:pt x="3508045" y="208787"/>
                                </a:cubicBezTo>
                                <a:cubicBezTo>
                                  <a:pt x="3508553" y="209042"/>
                                  <a:pt x="3509061" y="209169"/>
                                  <a:pt x="3509569" y="209423"/>
                                </a:cubicBezTo>
                                <a:cubicBezTo>
                                  <a:pt x="3510077" y="209550"/>
                                  <a:pt x="3510458" y="209803"/>
                                  <a:pt x="3510966" y="209931"/>
                                </a:cubicBezTo>
                                <a:cubicBezTo>
                                  <a:pt x="3511474" y="210185"/>
                                  <a:pt x="3511982" y="210312"/>
                                  <a:pt x="3512490" y="210565"/>
                                </a:cubicBezTo>
                                <a:cubicBezTo>
                                  <a:pt x="3512998" y="210693"/>
                                  <a:pt x="3513379" y="210947"/>
                                  <a:pt x="3513887" y="211201"/>
                                </a:cubicBezTo>
                                <a:cubicBezTo>
                                  <a:pt x="3514395" y="211327"/>
                                  <a:pt x="3514903" y="211582"/>
                                  <a:pt x="3515411" y="211836"/>
                                </a:cubicBezTo>
                                <a:cubicBezTo>
                                  <a:pt x="3515919" y="212089"/>
                                  <a:pt x="3516300" y="212344"/>
                                  <a:pt x="3516808" y="212598"/>
                                </a:cubicBezTo>
                                <a:cubicBezTo>
                                  <a:pt x="3517316" y="212852"/>
                                  <a:pt x="3517824" y="213106"/>
                                  <a:pt x="3518332" y="213360"/>
                                </a:cubicBezTo>
                                <a:cubicBezTo>
                                  <a:pt x="3518840" y="213613"/>
                                  <a:pt x="3519221" y="213868"/>
                                  <a:pt x="3519729" y="214122"/>
                                </a:cubicBezTo>
                                <a:cubicBezTo>
                                  <a:pt x="3520237" y="214376"/>
                                  <a:pt x="3520745" y="214630"/>
                                  <a:pt x="3521253" y="214884"/>
                                </a:cubicBezTo>
                                <a:cubicBezTo>
                                  <a:pt x="3521761" y="215264"/>
                                  <a:pt x="3522142" y="215519"/>
                                  <a:pt x="3522650" y="215773"/>
                                </a:cubicBezTo>
                                <a:cubicBezTo>
                                  <a:pt x="3523158" y="216153"/>
                                  <a:pt x="3523666" y="216408"/>
                                  <a:pt x="3524174" y="216662"/>
                                </a:cubicBezTo>
                                <a:cubicBezTo>
                                  <a:pt x="3524555" y="217043"/>
                                  <a:pt x="3525063" y="217297"/>
                                  <a:pt x="3525571" y="217677"/>
                                </a:cubicBezTo>
                                <a:cubicBezTo>
                                  <a:pt x="3526079" y="217932"/>
                                  <a:pt x="3526587" y="218312"/>
                                  <a:pt x="3527095" y="218694"/>
                                </a:cubicBezTo>
                                <a:cubicBezTo>
                                  <a:pt x="3527476" y="219075"/>
                                  <a:pt x="3527984" y="219328"/>
                                  <a:pt x="3528492" y="219710"/>
                                </a:cubicBezTo>
                                <a:cubicBezTo>
                                  <a:pt x="3529000" y="220090"/>
                                  <a:pt x="3529508" y="220472"/>
                                  <a:pt x="3530016" y="220726"/>
                                </a:cubicBezTo>
                                <a:cubicBezTo>
                                  <a:pt x="3530397" y="221107"/>
                                  <a:pt x="3530905" y="221487"/>
                                  <a:pt x="3531413" y="221869"/>
                                </a:cubicBezTo>
                                <a:cubicBezTo>
                                  <a:pt x="3531921" y="222250"/>
                                  <a:pt x="3532429" y="222631"/>
                                  <a:pt x="3532937" y="222885"/>
                                </a:cubicBezTo>
                                <a:cubicBezTo>
                                  <a:pt x="3533318" y="223265"/>
                                  <a:pt x="3533826" y="223647"/>
                                  <a:pt x="3534334" y="224027"/>
                                </a:cubicBezTo>
                                <a:cubicBezTo>
                                  <a:pt x="3534842" y="224409"/>
                                  <a:pt x="3535350" y="224789"/>
                                  <a:pt x="3535858" y="225171"/>
                                </a:cubicBezTo>
                                <a:cubicBezTo>
                                  <a:pt x="3536239" y="225552"/>
                                  <a:pt x="3536747" y="225933"/>
                                  <a:pt x="3537255" y="226313"/>
                                </a:cubicBezTo>
                                <a:cubicBezTo>
                                  <a:pt x="3537763" y="226695"/>
                                  <a:pt x="3538271" y="227202"/>
                                  <a:pt x="3538779" y="227584"/>
                                </a:cubicBezTo>
                                <a:cubicBezTo>
                                  <a:pt x="3539160" y="227964"/>
                                  <a:pt x="3539668" y="228346"/>
                                  <a:pt x="3540176" y="228727"/>
                                </a:cubicBezTo>
                                <a:cubicBezTo>
                                  <a:pt x="3540684" y="229108"/>
                                  <a:pt x="3541192" y="229488"/>
                                  <a:pt x="3541573" y="229997"/>
                                </a:cubicBezTo>
                                <a:cubicBezTo>
                                  <a:pt x="3542081" y="230377"/>
                                  <a:pt x="3542589" y="230759"/>
                                  <a:pt x="3543097" y="231139"/>
                                </a:cubicBezTo>
                                <a:cubicBezTo>
                                  <a:pt x="3543605" y="231521"/>
                                  <a:pt x="3544113" y="232028"/>
                                  <a:pt x="3544494" y="232410"/>
                                </a:cubicBezTo>
                                <a:cubicBezTo>
                                  <a:pt x="3545002" y="232790"/>
                                  <a:pt x="3545510" y="233172"/>
                                  <a:pt x="3546018" y="233552"/>
                                </a:cubicBezTo>
                                <a:cubicBezTo>
                                  <a:pt x="3546526" y="233934"/>
                                  <a:pt x="3547034" y="234314"/>
                                  <a:pt x="3547415" y="234696"/>
                                </a:cubicBezTo>
                                <a:cubicBezTo>
                                  <a:pt x="3547923" y="235077"/>
                                  <a:pt x="3548431" y="235458"/>
                                  <a:pt x="3548939" y="235838"/>
                                </a:cubicBezTo>
                                <a:cubicBezTo>
                                  <a:pt x="3549447" y="236093"/>
                                  <a:pt x="3549955" y="236474"/>
                                  <a:pt x="3550336" y="236855"/>
                                </a:cubicBezTo>
                                <a:cubicBezTo>
                                  <a:pt x="3550844" y="237236"/>
                                  <a:pt x="3551352" y="237489"/>
                                  <a:pt x="3551860" y="237871"/>
                                </a:cubicBezTo>
                                <a:cubicBezTo>
                                  <a:pt x="3552368" y="238125"/>
                                  <a:pt x="3552876" y="238506"/>
                                  <a:pt x="3553257" y="238760"/>
                                </a:cubicBezTo>
                                <a:cubicBezTo>
                                  <a:pt x="3553765" y="239140"/>
                                  <a:pt x="3554273" y="239395"/>
                                  <a:pt x="3554781" y="239776"/>
                                </a:cubicBezTo>
                                <a:cubicBezTo>
                                  <a:pt x="3555289" y="240030"/>
                                  <a:pt x="3555670" y="240284"/>
                                  <a:pt x="3556178" y="240537"/>
                                </a:cubicBezTo>
                                <a:cubicBezTo>
                                  <a:pt x="3556686" y="240792"/>
                                  <a:pt x="3557194" y="241173"/>
                                  <a:pt x="3557702" y="241427"/>
                                </a:cubicBezTo>
                                <a:cubicBezTo>
                                  <a:pt x="3558210" y="241681"/>
                                  <a:pt x="3558591" y="241935"/>
                                  <a:pt x="3559099" y="242062"/>
                                </a:cubicBezTo>
                                <a:cubicBezTo>
                                  <a:pt x="3559607" y="242315"/>
                                  <a:pt x="3560115" y="242570"/>
                                  <a:pt x="3560623" y="242824"/>
                                </a:cubicBezTo>
                                <a:cubicBezTo>
                                  <a:pt x="3561131" y="242951"/>
                                  <a:pt x="3561512" y="243205"/>
                                  <a:pt x="3562020" y="243332"/>
                                </a:cubicBezTo>
                                <a:cubicBezTo>
                                  <a:pt x="3562528" y="243459"/>
                                  <a:pt x="3563036" y="243586"/>
                                  <a:pt x="3563544" y="243712"/>
                                </a:cubicBezTo>
                                <a:cubicBezTo>
                                  <a:pt x="3564052" y="243839"/>
                                  <a:pt x="3564433" y="243839"/>
                                  <a:pt x="3564941" y="243967"/>
                                </a:cubicBezTo>
                                <a:cubicBezTo>
                                  <a:pt x="3565449" y="243967"/>
                                  <a:pt x="3565957" y="244094"/>
                                  <a:pt x="3566465" y="244094"/>
                                </a:cubicBezTo>
                                <a:cubicBezTo>
                                  <a:pt x="3566973" y="244221"/>
                                  <a:pt x="3567354" y="244221"/>
                                  <a:pt x="3567862" y="244348"/>
                                </a:cubicBezTo>
                                <a:cubicBezTo>
                                  <a:pt x="3568370" y="244348"/>
                                  <a:pt x="3568878" y="244475"/>
                                  <a:pt x="3569386" y="244602"/>
                                </a:cubicBezTo>
                                <a:cubicBezTo>
                                  <a:pt x="3569894" y="244728"/>
                                  <a:pt x="3570275" y="244728"/>
                                  <a:pt x="3570783" y="244856"/>
                                </a:cubicBezTo>
                                <a:cubicBezTo>
                                  <a:pt x="3571291" y="244983"/>
                                  <a:pt x="3571799" y="245110"/>
                                  <a:pt x="3572307" y="245237"/>
                                </a:cubicBezTo>
                                <a:cubicBezTo>
                                  <a:pt x="3572688" y="245363"/>
                                  <a:pt x="3573196" y="245490"/>
                                  <a:pt x="3573704" y="245618"/>
                                </a:cubicBezTo>
                                <a:cubicBezTo>
                                  <a:pt x="3574212" y="245618"/>
                                  <a:pt x="3574720" y="245745"/>
                                  <a:pt x="3575228" y="245872"/>
                                </a:cubicBezTo>
                                <a:cubicBezTo>
                                  <a:pt x="3575609" y="245999"/>
                                  <a:pt x="3576117" y="246126"/>
                                  <a:pt x="3576625" y="246252"/>
                                </a:cubicBezTo>
                                <a:cubicBezTo>
                                  <a:pt x="3577133" y="246252"/>
                                  <a:pt x="3577641" y="246380"/>
                                  <a:pt x="3578149" y="246507"/>
                                </a:cubicBezTo>
                                <a:cubicBezTo>
                                  <a:pt x="3578530" y="246507"/>
                                  <a:pt x="3579038" y="246634"/>
                                  <a:pt x="3579546" y="246761"/>
                                </a:cubicBezTo>
                                <a:cubicBezTo>
                                  <a:pt x="3580054" y="246761"/>
                                  <a:pt x="3580562" y="246887"/>
                                  <a:pt x="3581070" y="246887"/>
                                </a:cubicBezTo>
                                <a:cubicBezTo>
                                  <a:pt x="3581451" y="247014"/>
                                  <a:pt x="3581959" y="247142"/>
                                  <a:pt x="3582467" y="247142"/>
                                </a:cubicBezTo>
                                <a:cubicBezTo>
                                  <a:pt x="3582975" y="247142"/>
                                  <a:pt x="3583483" y="247142"/>
                                  <a:pt x="3583991" y="247269"/>
                                </a:cubicBezTo>
                                <a:cubicBezTo>
                                  <a:pt x="3584372" y="247269"/>
                                  <a:pt x="3584880" y="247269"/>
                                  <a:pt x="3585388" y="247269"/>
                                </a:cubicBezTo>
                                <a:cubicBezTo>
                                  <a:pt x="3585896" y="247142"/>
                                  <a:pt x="3586404" y="247142"/>
                                  <a:pt x="3586912" y="247014"/>
                                </a:cubicBezTo>
                                <a:cubicBezTo>
                                  <a:pt x="3587293" y="246887"/>
                                  <a:pt x="3587801" y="246761"/>
                                  <a:pt x="3588309" y="246634"/>
                                </a:cubicBezTo>
                                <a:cubicBezTo>
                                  <a:pt x="3588817" y="246380"/>
                                  <a:pt x="3589325" y="246126"/>
                                  <a:pt x="3589706" y="245872"/>
                                </a:cubicBezTo>
                                <a:cubicBezTo>
                                  <a:pt x="3590214" y="245745"/>
                                  <a:pt x="3590722" y="245490"/>
                                  <a:pt x="3591230" y="245237"/>
                                </a:cubicBezTo>
                                <a:cubicBezTo>
                                  <a:pt x="3591738" y="244856"/>
                                  <a:pt x="3592246" y="244602"/>
                                  <a:pt x="3592627" y="244348"/>
                                </a:cubicBezTo>
                                <a:cubicBezTo>
                                  <a:pt x="3593135" y="244094"/>
                                  <a:pt x="3593643" y="243839"/>
                                  <a:pt x="3594151" y="243586"/>
                                </a:cubicBezTo>
                                <a:cubicBezTo>
                                  <a:pt x="3594659" y="243459"/>
                                  <a:pt x="3595167" y="243205"/>
                                  <a:pt x="3595548" y="243077"/>
                                </a:cubicBezTo>
                                <a:cubicBezTo>
                                  <a:pt x="3596056" y="242824"/>
                                  <a:pt x="3596564" y="242570"/>
                                  <a:pt x="3597072" y="242443"/>
                                </a:cubicBezTo>
                                <a:cubicBezTo>
                                  <a:pt x="3597580" y="242188"/>
                                  <a:pt x="3598088" y="241935"/>
                                  <a:pt x="3598469" y="241681"/>
                                </a:cubicBezTo>
                                <a:cubicBezTo>
                                  <a:pt x="3598977" y="241553"/>
                                  <a:pt x="3599485" y="241300"/>
                                  <a:pt x="3599993" y="241046"/>
                                </a:cubicBezTo>
                                <a:cubicBezTo>
                                  <a:pt x="3600501" y="240792"/>
                                  <a:pt x="3601009" y="240537"/>
                                  <a:pt x="3601390" y="240284"/>
                                </a:cubicBezTo>
                                <a:cubicBezTo>
                                  <a:pt x="3601898" y="240030"/>
                                  <a:pt x="3602406" y="239776"/>
                                  <a:pt x="3602914" y="239649"/>
                                </a:cubicBezTo>
                                <a:cubicBezTo>
                                  <a:pt x="3603422" y="239395"/>
                                  <a:pt x="3603930" y="239140"/>
                                  <a:pt x="3604311" y="238887"/>
                                </a:cubicBezTo>
                                <a:cubicBezTo>
                                  <a:pt x="3604819" y="238760"/>
                                  <a:pt x="3605327" y="238506"/>
                                  <a:pt x="3605835" y="238378"/>
                                </a:cubicBezTo>
                                <a:cubicBezTo>
                                  <a:pt x="3606343" y="238125"/>
                                  <a:pt x="3606724" y="237998"/>
                                  <a:pt x="3607232" y="237871"/>
                                </a:cubicBezTo>
                                <a:cubicBezTo>
                                  <a:pt x="3607740" y="237617"/>
                                  <a:pt x="3608248" y="237489"/>
                                  <a:pt x="3608756" y="237362"/>
                                </a:cubicBezTo>
                                <a:cubicBezTo>
                                  <a:pt x="3609264" y="237109"/>
                                  <a:pt x="3609645" y="236982"/>
                                  <a:pt x="3610153" y="236727"/>
                                </a:cubicBezTo>
                                <a:cubicBezTo>
                                  <a:pt x="3610661" y="236601"/>
                                  <a:pt x="3611169" y="236347"/>
                                  <a:pt x="3611677" y="236093"/>
                                </a:cubicBezTo>
                                <a:cubicBezTo>
                                  <a:pt x="3612185" y="235838"/>
                                  <a:pt x="3612566" y="235585"/>
                                  <a:pt x="3613074" y="235331"/>
                                </a:cubicBezTo>
                                <a:cubicBezTo>
                                  <a:pt x="3613582" y="235077"/>
                                  <a:pt x="3614090" y="234696"/>
                                  <a:pt x="3614598" y="234442"/>
                                </a:cubicBezTo>
                                <a:cubicBezTo>
                                  <a:pt x="3615106" y="234187"/>
                                  <a:pt x="3615487" y="233807"/>
                                  <a:pt x="3615995" y="233552"/>
                                </a:cubicBezTo>
                                <a:cubicBezTo>
                                  <a:pt x="3616503" y="233299"/>
                                  <a:pt x="3617011" y="232918"/>
                                  <a:pt x="3617519" y="232663"/>
                                </a:cubicBezTo>
                                <a:cubicBezTo>
                                  <a:pt x="3618027" y="232537"/>
                                  <a:pt x="3618408" y="232283"/>
                                  <a:pt x="3618916" y="232028"/>
                                </a:cubicBezTo>
                                <a:cubicBezTo>
                                  <a:pt x="3619424" y="231902"/>
                                  <a:pt x="3619932" y="231648"/>
                                  <a:pt x="3620440" y="231648"/>
                                </a:cubicBezTo>
                                <a:cubicBezTo>
                                  <a:pt x="3620948" y="231521"/>
                                  <a:pt x="3621329" y="231394"/>
                                  <a:pt x="3621837" y="231267"/>
                                </a:cubicBezTo>
                                <a:cubicBezTo>
                                  <a:pt x="3622345" y="231267"/>
                                  <a:pt x="3622853" y="231267"/>
                                  <a:pt x="3623361" y="231267"/>
                                </a:cubicBezTo>
                                <a:cubicBezTo>
                                  <a:pt x="3623742" y="231267"/>
                                  <a:pt x="3624250" y="231267"/>
                                  <a:pt x="3624758" y="231267"/>
                                </a:cubicBezTo>
                                <a:cubicBezTo>
                                  <a:pt x="3625266" y="231394"/>
                                  <a:pt x="3625774" y="231394"/>
                                  <a:pt x="3626282" y="231521"/>
                                </a:cubicBezTo>
                                <a:cubicBezTo>
                                  <a:pt x="3626663" y="231648"/>
                                  <a:pt x="3627171" y="231648"/>
                                  <a:pt x="3627679" y="231902"/>
                                </a:cubicBezTo>
                                <a:cubicBezTo>
                                  <a:pt x="3628187" y="232028"/>
                                  <a:pt x="3628695" y="232156"/>
                                  <a:pt x="3629203" y="232410"/>
                                </a:cubicBezTo>
                                <a:cubicBezTo>
                                  <a:pt x="3629584" y="232663"/>
                                  <a:pt x="3630092" y="232918"/>
                                  <a:pt x="3630600" y="233172"/>
                                </a:cubicBezTo>
                                <a:cubicBezTo>
                                  <a:pt x="3631108" y="233552"/>
                                  <a:pt x="3631616" y="233807"/>
                                  <a:pt x="3632124" y="234314"/>
                                </a:cubicBezTo>
                                <a:cubicBezTo>
                                  <a:pt x="3632505" y="234696"/>
                                  <a:pt x="3633013" y="235077"/>
                                  <a:pt x="3633521" y="235585"/>
                                </a:cubicBezTo>
                                <a:cubicBezTo>
                                  <a:pt x="3634029" y="236093"/>
                                  <a:pt x="3634537" y="236601"/>
                                  <a:pt x="3635045" y="237109"/>
                                </a:cubicBezTo>
                                <a:cubicBezTo>
                                  <a:pt x="3635426" y="237744"/>
                                  <a:pt x="3635934" y="238252"/>
                                  <a:pt x="3636442" y="238760"/>
                                </a:cubicBezTo>
                                <a:cubicBezTo>
                                  <a:pt x="3636950" y="239268"/>
                                  <a:pt x="3637458" y="239649"/>
                                  <a:pt x="3637966" y="240157"/>
                                </a:cubicBezTo>
                                <a:cubicBezTo>
                                  <a:pt x="3638347" y="240537"/>
                                  <a:pt x="3638855" y="240919"/>
                                  <a:pt x="3639363" y="241173"/>
                                </a:cubicBezTo>
                                <a:cubicBezTo>
                                  <a:pt x="3639871" y="241427"/>
                                  <a:pt x="3640379" y="241553"/>
                                  <a:pt x="3640760" y="241681"/>
                                </a:cubicBezTo>
                                <a:cubicBezTo>
                                  <a:pt x="3641268" y="241808"/>
                                  <a:pt x="3641776" y="241935"/>
                                  <a:pt x="3642284" y="241935"/>
                                </a:cubicBezTo>
                                <a:cubicBezTo>
                                  <a:pt x="3642792" y="241808"/>
                                  <a:pt x="3643300" y="241808"/>
                                  <a:pt x="3643681" y="241553"/>
                                </a:cubicBezTo>
                                <a:cubicBezTo>
                                  <a:pt x="3644189" y="241427"/>
                                  <a:pt x="3644697" y="241173"/>
                                  <a:pt x="3645205" y="240919"/>
                                </a:cubicBezTo>
                                <a:cubicBezTo>
                                  <a:pt x="3645713" y="240537"/>
                                  <a:pt x="3646221" y="240157"/>
                                  <a:pt x="3646602" y="239649"/>
                                </a:cubicBezTo>
                                <a:cubicBezTo>
                                  <a:pt x="3647110" y="239140"/>
                                  <a:pt x="3647618" y="238506"/>
                                  <a:pt x="3648126" y="237871"/>
                                </a:cubicBezTo>
                                <a:cubicBezTo>
                                  <a:pt x="3648634" y="237236"/>
                                  <a:pt x="3649142" y="236474"/>
                                  <a:pt x="3649523" y="235712"/>
                                </a:cubicBezTo>
                                <a:cubicBezTo>
                                  <a:pt x="3650031" y="234950"/>
                                  <a:pt x="3650539" y="234061"/>
                                  <a:pt x="3651047" y="233172"/>
                                </a:cubicBezTo>
                                <a:cubicBezTo>
                                  <a:pt x="3651555" y="232410"/>
                                  <a:pt x="3652063" y="231521"/>
                                  <a:pt x="3652444" y="230632"/>
                                </a:cubicBezTo>
                                <a:cubicBezTo>
                                  <a:pt x="3652952" y="229870"/>
                                  <a:pt x="3653460" y="228981"/>
                                  <a:pt x="3653968" y="228219"/>
                                </a:cubicBezTo>
                                <a:cubicBezTo>
                                  <a:pt x="3654476" y="227330"/>
                                  <a:pt x="3654984" y="226695"/>
                                  <a:pt x="3655365" y="225933"/>
                                </a:cubicBezTo>
                                <a:cubicBezTo>
                                  <a:pt x="3655873" y="225298"/>
                                  <a:pt x="3656381" y="224662"/>
                                  <a:pt x="3656889" y="224027"/>
                                </a:cubicBezTo>
                                <a:cubicBezTo>
                                  <a:pt x="3657397" y="223393"/>
                                  <a:pt x="3657778" y="222885"/>
                                  <a:pt x="3658286" y="222377"/>
                                </a:cubicBezTo>
                                <a:cubicBezTo>
                                  <a:pt x="3658794" y="221869"/>
                                  <a:pt x="3659302" y="221361"/>
                                  <a:pt x="3659810" y="220980"/>
                                </a:cubicBezTo>
                                <a:cubicBezTo>
                                  <a:pt x="3660318" y="220472"/>
                                  <a:pt x="3660699" y="219963"/>
                                  <a:pt x="3661207" y="219583"/>
                                </a:cubicBezTo>
                                <a:cubicBezTo>
                                  <a:pt x="3661715" y="219075"/>
                                  <a:pt x="3662223" y="218694"/>
                                  <a:pt x="3662731" y="218186"/>
                                </a:cubicBezTo>
                                <a:cubicBezTo>
                                  <a:pt x="3663239" y="217805"/>
                                  <a:pt x="3663620" y="217424"/>
                                  <a:pt x="3664128" y="217043"/>
                                </a:cubicBezTo>
                                <a:cubicBezTo>
                                  <a:pt x="3664636" y="216788"/>
                                  <a:pt x="3665144" y="216408"/>
                                  <a:pt x="3665652" y="216027"/>
                                </a:cubicBezTo>
                                <a:cubicBezTo>
                                  <a:pt x="3666160" y="215773"/>
                                  <a:pt x="3666541" y="215519"/>
                                  <a:pt x="3667049" y="215264"/>
                                </a:cubicBezTo>
                                <a:cubicBezTo>
                                  <a:pt x="3667557" y="214884"/>
                                  <a:pt x="3668065" y="214757"/>
                                  <a:pt x="3668573" y="214502"/>
                                </a:cubicBezTo>
                                <a:cubicBezTo>
                                  <a:pt x="3669081" y="214249"/>
                                  <a:pt x="3669462" y="213995"/>
                                  <a:pt x="3669970" y="213740"/>
                                </a:cubicBezTo>
                                <a:cubicBezTo>
                                  <a:pt x="3670478" y="213360"/>
                                  <a:pt x="3670986" y="213106"/>
                                  <a:pt x="3671494" y="212852"/>
                                </a:cubicBezTo>
                                <a:cubicBezTo>
                                  <a:pt x="3672002" y="212471"/>
                                  <a:pt x="3672383" y="212089"/>
                                  <a:pt x="3672891" y="211709"/>
                                </a:cubicBezTo>
                                <a:cubicBezTo>
                                  <a:pt x="3673399" y="211201"/>
                                  <a:pt x="3673907" y="210693"/>
                                  <a:pt x="3674415" y="210185"/>
                                </a:cubicBezTo>
                                <a:cubicBezTo>
                                  <a:pt x="3674796" y="209677"/>
                                  <a:pt x="3675304" y="209042"/>
                                  <a:pt x="3675812" y="208280"/>
                                </a:cubicBezTo>
                                <a:cubicBezTo>
                                  <a:pt x="3676320" y="207645"/>
                                  <a:pt x="3676828" y="206756"/>
                                  <a:pt x="3677336" y="205867"/>
                                </a:cubicBezTo>
                                <a:cubicBezTo>
                                  <a:pt x="3677717" y="205105"/>
                                  <a:pt x="3678225" y="204088"/>
                                  <a:pt x="3678733" y="203200"/>
                                </a:cubicBezTo>
                                <a:cubicBezTo>
                                  <a:pt x="3679241" y="202184"/>
                                  <a:pt x="3679749" y="201168"/>
                                  <a:pt x="3680257" y="200152"/>
                                </a:cubicBezTo>
                                <a:cubicBezTo>
                                  <a:pt x="3680638" y="199009"/>
                                  <a:pt x="3681146" y="197993"/>
                                  <a:pt x="3681654" y="196977"/>
                                </a:cubicBezTo>
                                <a:cubicBezTo>
                                  <a:pt x="3682162" y="195961"/>
                                  <a:pt x="3682670" y="194945"/>
                                  <a:pt x="3683178" y="194056"/>
                                </a:cubicBezTo>
                                <a:cubicBezTo>
                                  <a:pt x="3683559" y="193167"/>
                                  <a:pt x="3684067" y="192405"/>
                                  <a:pt x="3684575" y="191770"/>
                                </a:cubicBezTo>
                                <a:cubicBezTo>
                                  <a:pt x="3685083" y="191135"/>
                                  <a:pt x="3685591" y="190500"/>
                                  <a:pt x="3686099" y="190119"/>
                                </a:cubicBezTo>
                                <a:cubicBezTo>
                                  <a:pt x="3686480" y="189737"/>
                                  <a:pt x="3686988" y="189484"/>
                                  <a:pt x="3687496" y="189357"/>
                                </a:cubicBezTo>
                                <a:cubicBezTo>
                                  <a:pt x="3688004" y="189230"/>
                                  <a:pt x="3688512" y="189230"/>
                                  <a:pt x="3689020" y="189230"/>
                                </a:cubicBezTo>
                                <a:cubicBezTo>
                                  <a:pt x="3689401" y="189357"/>
                                  <a:pt x="3689909" y="189611"/>
                                  <a:pt x="3690417" y="189737"/>
                                </a:cubicBezTo>
                                <a:cubicBezTo>
                                  <a:pt x="3690925" y="189992"/>
                                  <a:pt x="3691433" y="190246"/>
                                  <a:pt x="3691814" y="190627"/>
                                </a:cubicBezTo>
                                <a:cubicBezTo>
                                  <a:pt x="3692322" y="190881"/>
                                  <a:pt x="3692830" y="191262"/>
                                  <a:pt x="3693338" y="191515"/>
                                </a:cubicBezTo>
                                <a:cubicBezTo>
                                  <a:pt x="3693846" y="191897"/>
                                  <a:pt x="3694354" y="192277"/>
                                  <a:pt x="3694735" y="192659"/>
                                </a:cubicBezTo>
                                <a:cubicBezTo>
                                  <a:pt x="3695243" y="193039"/>
                                  <a:pt x="3695751" y="193421"/>
                                  <a:pt x="3696259" y="193802"/>
                                </a:cubicBezTo>
                                <a:cubicBezTo>
                                  <a:pt x="3696767" y="194183"/>
                                  <a:pt x="3697275" y="194563"/>
                                  <a:pt x="3697656" y="195072"/>
                                </a:cubicBezTo>
                                <a:cubicBezTo>
                                  <a:pt x="3698164" y="195452"/>
                                  <a:pt x="3698672" y="195834"/>
                                  <a:pt x="3699180" y="196342"/>
                                </a:cubicBezTo>
                                <a:cubicBezTo>
                                  <a:pt x="3699688" y="196723"/>
                                  <a:pt x="3700196" y="197103"/>
                                  <a:pt x="3700577" y="197612"/>
                                </a:cubicBezTo>
                                <a:cubicBezTo>
                                  <a:pt x="3701085" y="197993"/>
                                  <a:pt x="3701593" y="198501"/>
                                  <a:pt x="3702101" y="199009"/>
                                </a:cubicBezTo>
                                <a:cubicBezTo>
                                  <a:pt x="3702609" y="199517"/>
                                  <a:pt x="3703117" y="200025"/>
                                  <a:pt x="3703498" y="200533"/>
                                </a:cubicBezTo>
                                <a:cubicBezTo>
                                  <a:pt x="3704006" y="201040"/>
                                  <a:pt x="3704514" y="201549"/>
                                  <a:pt x="3705022" y="202057"/>
                                </a:cubicBezTo>
                                <a:cubicBezTo>
                                  <a:pt x="3705530" y="202692"/>
                                  <a:pt x="3706038" y="203200"/>
                                  <a:pt x="3706419" y="203835"/>
                                </a:cubicBezTo>
                                <a:cubicBezTo>
                                  <a:pt x="3706927" y="204470"/>
                                  <a:pt x="3707435" y="205105"/>
                                  <a:pt x="3707943" y="205739"/>
                                </a:cubicBezTo>
                                <a:cubicBezTo>
                                  <a:pt x="3708451" y="206375"/>
                                  <a:pt x="3708832" y="207137"/>
                                  <a:pt x="3709340" y="207772"/>
                                </a:cubicBezTo>
                                <a:cubicBezTo>
                                  <a:pt x="3709848" y="208280"/>
                                  <a:pt x="3710356" y="208914"/>
                                  <a:pt x="3710864" y="209550"/>
                                </a:cubicBezTo>
                                <a:cubicBezTo>
                                  <a:pt x="3711372" y="210058"/>
                                  <a:pt x="3711753" y="210693"/>
                                  <a:pt x="3712261" y="211074"/>
                                </a:cubicBezTo>
                                <a:cubicBezTo>
                                  <a:pt x="3712769" y="211582"/>
                                  <a:pt x="3713277" y="212089"/>
                                  <a:pt x="3713785" y="212471"/>
                                </a:cubicBezTo>
                                <a:cubicBezTo>
                                  <a:pt x="3714293" y="212852"/>
                                  <a:pt x="3714674" y="213233"/>
                                  <a:pt x="3715182" y="213613"/>
                                </a:cubicBezTo>
                                <a:cubicBezTo>
                                  <a:pt x="3715690" y="213868"/>
                                  <a:pt x="3716198" y="214249"/>
                                  <a:pt x="3716706" y="214502"/>
                                </a:cubicBezTo>
                                <a:cubicBezTo>
                                  <a:pt x="3717214" y="214757"/>
                                  <a:pt x="3717595" y="215137"/>
                                  <a:pt x="3718103" y="215392"/>
                                </a:cubicBezTo>
                                <a:cubicBezTo>
                                  <a:pt x="3718611" y="215773"/>
                                  <a:pt x="3719119" y="216153"/>
                                  <a:pt x="3719627" y="216408"/>
                                </a:cubicBezTo>
                                <a:cubicBezTo>
                                  <a:pt x="3720135" y="216788"/>
                                  <a:pt x="3720516" y="217043"/>
                                  <a:pt x="3721024" y="217424"/>
                                </a:cubicBezTo>
                                <a:cubicBezTo>
                                  <a:pt x="3721532" y="217805"/>
                                  <a:pt x="3722040" y="218186"/>
                                  <a:pt x="3722548" y="218567"/>
                                </a:cubicBezTo>
                                <a:cubicBezTo>
                                  <a:pt x="3723056" y="218948"/>
                                  <a:pt x="3723437" y="219328"/>
                                  <a:pt x="3723945" y="219710"/>
                                </a:cubicBezTo>
                                <a:cubicBezTo>
                                  <a:pt x="3724453" y="219963"/>
                                  <a:pt x="3724961" y="220345"/>
                                  <a:pt x="3725469" y="220726"/>
                                </a:cubicBezTo>
                                <a:cubicBezTo>
                                  <a:pt x="3725850" y="220980"/>
                                  <a:pt x="3726358" y="221361"/>
                                  <a:pt x="3726866" y="221614"/>
                                </a:cubicBezTo>
                                <a:cubicBezTo>
                                  <a:pt x="3727374" y="221996"/>
                                  <a:pt x="3727882" y="222250"/>
                                  <a:pt x="3728390" y="222503"/>
                                </a:cubicBezTo>
                                <a:cubicBezTo>
                                  <a:pt x="3728771" y="222758"/>
                                  <a:pt x="3729279" y="223012"/>
                                  <a:pt x="3729787" y="223265"/>
                                </a:cubicBezTo>
                                <a:cubicBezTo>
                                  <a:pt x="3730295" y="223393"/>
                                  <a:pt x="3730803" y="223647"/>
                                  <a:pt x="3731311" y="223774"/>
                                </a:cubicBezTo>
                                <a:cubicBezTo>
                                  <a:pt x="3731692" y="223901"/>
                                  <a:pt x="3732200" y="224027"/>
                                  <a:pt x="3732708" y="224155"/>
                                </a:cubicBezTo>
                                <a:cubicBezTo>
                                  <a:pt x="3733216" y="224282"/>
                                  <a:pt x="3733724" y="224409"/>
                                  <a:pt x="3734232" y="224536"/>
                                </a:cubicBezTo>
                                <a:cubicBezTo>
                                  <a:pt x="3734613" y="224536"/>
                                  <a:pt x="3735121" y="224536"/>
                                  <a:pt x="3735629" y="224536"/>
                                </a:cubicBezTo>
                                <a:cubicBezTo>
                                  <a:pt x="3736137" y="224536"/>
                                  <a:pt x="3736645" y="224409"/>
                                  <a:pt x="3737153" y="224409"/>
                                </a:cubicBezTo>
                                <a:cubicBezTo>
                                  <a:pt x="3737534" y="224282"/>
                                  <a:pt x="3738042" y="224155"/>
                                  <a:pt x="3738550" y="224027"/>
                                </a:cubicBezTo>
                                <a:cubicBezTo>
                                  <a:pt x="3739058" y="223774"/>
                                  <a:pt x="3739566" y="223647"/>
                                  <a:pt x="3740074" y="223393"/>
                                </a:cubicBezTo>
                                <a:cubicBezTo>
                                  <a:pt x="3740455" y="223265"/>
                                  <a:pt x="3740963" y="223012"/>
                                  <a:pt x="3741471" y="222758"/>
                                </a:cubicBezTo>
                                <a:cubicBezTo>
                                  <a:pt x="3741979" y="222631"/>
                                  <a:pt x="3742487" y="222377"/>
                                  <a:pt x="3742868" y="222123"/>
                                </a:cubicBezTo>
                                <a:cubicBezTo>
                                  <a:pt x="3743376" y="221996"/>
                                  <a:pt x="3743884" y="221742"/>
                                  <a:pt x="3744392" y="221614"/>
                                </a:cubicBezTo>
                                <a:cubicBezTo>
                                  <a:pt x="3744900" y="221361"/>
                                  <a:pt x="3745408" y="221234"/>
                                  <a:pt x="3745789" y="220980"/>
                                </a:cubicBezTo>
                                <a:cubicBezTo>
                                  <a:pt x="3746297" y="220852"/>
                                  <a:pt x="3746805" y="220599"/>
                                  <a:pt x="3747313" y="220472"/>
                                </a:cubicBezTo>
                                <a:cubicBezTo>
                                  <a:pt x="3747821" y="220345"/>
                                  <a:pt x="3748329" y="220218"/>
                                  <a:pt x="3748710" y="220090"/>
                                </a:cubicBezTo>
                                <a:cubicBezTo>
                                  <a:pt x="3749218" y="219963"/>
                                  <a:pt x="3749726" y="219710"/>
                                  <a:pt x="3750234" y="219710"/>
                                </a:cubicBezTo>
                                <a:cubicBezTo>
                                  <a:pt x="3750742" y="219583"/>
                                  <a:pt x="3751250" y="219456"/>
                                  <a:pt x="3751631" y="219328"/>
                                </a:cubicBezTo>
                                <a:cubicBezTo>
                                  <a:pt x="3752139" y="219202"/>
                                  <a:pt x="3752647" y="219202"/>
                                  <a:pt x="3753155" y="219202"/>
                                </a:cubicBezTo>
                                <a:cubicBezTo>
                                  <a:pt x="3753663" y="219202"/>
                                  <a:pt x="3754171" y="219202"/>
                                  <a:pt x="3754552" y="219202"/>
                                </a:cubicBezTo>
                                <a:cubicBezTo>
                                  <a:pt x="3755060" y="219202"/>
                                  <a:pt x="3755568" y="219328"/>
                                  <a:pt x="3756076" y="219328"/>
                                </a:cubicBezTo>
                                <a:cubicBezTo>
                                  <a:pt x="3756584" y="219456"/>
                                  <a:pt x="3756965" y="219583"/>
                                  <a:pt x="3757473" y="219583"/>
                                </a:cubicBezTo>
                                <a:cubicBezTo>
                                  <a:pt x="3757981" y="219710"/>
                                  <a:pt x="3758489" y="219837"/>
                                  <a:pt x="3758997" y="219837"/>
                                </a:cubicBezTo>
                                <a:cubicBezTo>
                                  <a:pt x="3759505" y="219963"/>
                                  <a:pt x="3759886" y="220090"/>
                                  <a:pt x="3760394" y="220218"/>
                                </a:cubicBezTo>
                                <a:cubicBezTo>
                                  <a:pt x="3760902" y="220218"/>
                                  <a:pt x="3761410" y="220345"/>
                                  <a:pt x="3761918" y="220472"/>
                                </a:cubicBezTo>
                                <a:cubicBezTo>
                                  <a:pt x="3762426" y="220599"/>
                                  <a:pt x="3762807" y="220726"/>
                                  <a:pt x="3763315" y="220980"/>
                                </a:cubicBezTo>
                                <a:cubicBezTo>
                                  <a:pt x="3763823" y="221107"/>
                                  <a:pt x="3764331" y="221234"/>
                                  <a:pt x="3764839" y="221487"/>
                                </a:cubicBezTo>
                                <a:cubicBezTo>
                                  <a:pt x="3765347" y="221742"/>
                                  <a:pt x="3765728" y="221869"/>
                                  <a:pt x="3766236" y="222123"/>
                                </a:cubicBezTo>
                                <a:cubicBezTo>
                                  <a:pt x="3766744" y="222377"/>
                                  <a:pt x="3767252" y="222631"/>
                                  <a:pt x="3767760" y="222885"/>
                                </a:cubicBezTo>
                                <a:cubicBezTo>
                                  <a:pt x="3768268" y="223265"/>
                                  <a:pt x="3768649" y="223520"/>
                                  <a:pt x="3769157" y="223774"/>
                                </a:cubicBezTo>
                                <a:cubicBezTo>
                                  <a:pt x="3769665" y="224027"/>
                                  <a:pt x="3770173" y="224282"/>
                                  <a:pt x="3770681" y="224536"/>
                                </a:cubicBezTo>
                                <a:cubicBezTo>
                                  <a:pt x="3771189" y="224662"/>
                                  <a:pt x="3771570" y="224917"/>
                                  <a:pt x="3772078" y="225171"/>
                                </a:cubicBezTo>
                                <a:cubicBezTo>
                                  <a:pt x="3772586" y="225298"/>
                                  <a:pt x="3773094" y="225425"/>
                                  <a:pt x="3773602" y="225678"/>
                                </a:cubicBezTo>
                                <a:cubicBezTo>
                                  <a:pt x="3774110" y="225806"/>
                                  <a:pt x="3774491" y="225806"/>
                                  <a:pt x="3774999" y="225933"/>
                                </a:cubicBezTo>
                                <a:cubicBezTo>
                                  <a:pt x="3775507" y="226060"/>
                                  <a:pt x="3776015" y="226060"/>
                                  <a:pt x="3776523" y="226060"/>
                                </a:cubicBezTo>
                                <a:cubicBezTo>
                                  <a:pt x="3776904" y="226060"/>
                                  <a:pt x="3777412" y="226060"/>
                                  <a:pt x="3777920" y="226060"/>
                                </a:cubicBezTo>
                                <a:cubicBezTo>
                                  <a:pt x="3778428" y="226060"/>
                                  <a:pt x="3778936" y="225933"/>
                                  <a:pt x="3779444" y="225806"/>
                                </a:cubicBezTo>
                                <a:cubicBezTo>
                                  <a:pt x="3779825" y="225806"/>
                                  <a:pt x="3780333" y="225678"/>
                                  <a:pt x="3780841" y="225425"/>
                                </a:cubicBezTo>
                                <a:cubicBezTo>
                                  <a:pt x="3781349" y="225298"/>
                                  <a:pt x="3781857" y="225044"/>
                                  <a:pt x="3782365" y="224917"/>
                                </a:cubicBezTo>
                                <a:cubicBezTo>
                                  <a:pt x="3782746" y="224662"/>
                                  <a:pt x="3783254" y="224536"/>
                                  <a:pt x="3783762" y="224282"/>
                                </a:cubicBezTo>
                                <a:cubicBezTo>
                                  <a:pt x="3784270" y="224155"/>
                                  <a:pt x="3784778" y="223901"/>
                                  <a:pt x="3785286" y="223647"/>
                                </a:cubicBezTo>
                                <a:cubicBezTo>
                                  <a:pt x="3785667" y="223520"/>
                                  <a:pt x="3786175" y="223265"/>
                                  <a:pt x="3786683" y="223138"/>
                                </a:cubicBezTo>
                                <a:cubicBezTo>
                                  <a:pt x="3787191" y="223012"/>
                                  <a:pt x="3787699" y="222885"/>
                                  <a:pt x="3788207" y="222758"/>
                                </a:cubicBezTo>
                                <a:cubicBezTo>
                                  <a:pt x="3788588" y="222758"/>
                                  <a:pt x="3789096" y="222758"/>
                                  <a:pt x="3789604" y="222758"/>
                                </a:cubicBezTo>
                                <a:cubicBezTo>
                                  <a:pt x="3790112" y="222758"/>
                                  <a:pt x="3790620" y="222885"/>
                                  <a:pt x="3791001" y="223012"/>
                                </a:cubicBezTo>
                                <a:cubicBezTo>
                                  <a:pt x="3791509" y="223138"/>
                                  <a:pt x="3792017" y="223393"/>
                                  <a:pt x="3792525" y="223774"/>
                                </a:cubicBezTo>
                                <a:cubicBezTo>
                                  <a:pt x="3793033" y="224027"/>
                                  <a:pt x="3793541" y="224409"/>
                                  <a:pt x="3793922" y="224789"/>
                                </a:cubicBezTo>
                                <a:cubicBezTo>
                                  <a:pt x="3794430" y="225298"/>
                                  <a:pt x="3794938" y="225806"/>
                                  <a:pt x="3795446" y="226313"/>
                                </a:cubicBezTo>
                                <a:cubicBezTo>
                                  <a:pt x="3795954" y="226949"/>
                                  <a:pt x="3796462" y="227584"/>
                                  <a:pt x="3796843" y="228346"/>
                                </a:cubicBezTo>
                                <a:cubicBezTo>
                                  <a:pt x="3797351" y="229108"/>
                                  <a:pt x="3797859" y="229870"/>
                                  <a:pt x="3798367" y="230759"/>
                                </a:cubicBezTo>
                                <a:cubicBezTo>
                                  <a:pt x="3798875" y="231521"/>
                                  <a:pt x="3799383" y="232537"/>
                                  <a:pt x="3799764" y="233426"/>
                                </a:cubicBezTo>
                                <a:cubicBezTo>
                                  <a:pt x="3800272" y="234442"/>
                                  <a:pt x="3800780" y="235458"/>
                                  <a:pt x="3801288" y="236601"/>
                                </a:cubicBezTo>
                                <a:cubicBezTo>
                                  <a:pt x="3801796" y="237744"/>
                                  <a:pt x="3802304" y="238887"/>
                                  <a:pt x="3802685" y="240030"/>
                                </a:cubicBezTo>
                                <a:cubicBezTo>
                                  <a:pt x="3803193" y="241173"/>
                                  <a:pt x="3803701" y="242443"/>
                                  <a:pt x="3804209" y="243586"/>
                                </a:cubicBezTo>
                                <a:cubicBezTo>
                                  <a:pt x="3804717" y="244856"/>
                                  <a:pt x="3805225" y="246126"/>
                                  <a:pt x="3805606" y="247523"/>
                                </a:cubicBezTo>
                                <a:cubicBezTo>
                                  <a:pt x="3806114" y="248793"/>
                                  <a:pt x="3806622" y="250189"/>
                                  <a:pt x="3807130" y="251587"/>
                                </a:cubicBezTo>
                                <a:cubicBezTo>
                                  <a:pt x="3807638" y="252984"/>
                                  <a:pt x="3808019" y="254381"/>
                                  <a:pt x="3808527" y="255905"/>
                                </a:cubicBezTo>
                                <a:cubicBezTo>
                                  <a:pt x="3809035" y="257428"/>
                                  <a:pt x="3809543" y="258952"/>
                                  <a:pt x="3810051" y="260477"/>
                                </a:cubicBezTo>
                                <a:cubicBezTo>
                                  <a:pt x="3810559" y="262127"/>
                                  <a:pt x="3810940" y="263778"/>
                                  <a:pt x="3811448" y="265430"/>
                                </a:cubicBezTo>
                                <a:cubicBezTo>
                                  <a:pt x="3811956" y="267208"/>
                                  <a:pt x="3812464" y="268859"/>
                                  <a:pt x="3812972" y="270637"/>
                                </a:cubicBezTo>
                                <a:cubicBezTo>
                                  <a:pt x="3813480" y="272414"/>
                                  <a:pt x="3813861" y="274193"/>
                                  <a:pt x="3814369" y="276098"/>
                                </a:cubicBezTo>
                                <a:cubicBezTo>
                                  <a:pt x="3814877" y="277876"/>
                                  <a:pt x="3815385" y="279653"/>
                                  <a:pt x="3815893" y="281559"/>
                                </a:cubicBezTo>
                                <a:cubicBezTo>
                                  <a:pt x="3816401" y="283337"/>
                                  <a:pt x="3816782" y="285114"/>
                                  <a:pt x="3817290" y="286893"/>
                                </a:cubicBezTo>
                                <a:cubicBezTo>
                                  <a:pt x="3817798" y="288544"/>
                                  <a:pt x="3818306" y="290322"/>
                                  <a:pt x="3818814" y="291973"/>
                                </a:cubicBezTo>
                                <a:cubicBezTo>
                                  <a:pt x="3819322" y="293751"/>
                                  <a:pt x="3819703" y="295275"/>
                                  <a:pt x="3820211" y="296799"/>
                                </a:cubicBezTo>
                                <a:cubicBezTo>
                                  <a:pt x="3820719" y="298450"/>
                                  <a:pt x="3821227" y="299847"/>
                                  <a:pt x="3821735" y="301244"/>
                                </a:cubicBezTo>
                                <a:cubicBezTo>
                                  <a:pt x="3822243" y="302640"/>
                                  <a:pt x="3822624" y="304037"/>
                                  <a:pt x="3823132" y="305181"/>
                                </a:cubicBezTo>
                                <a:cubicBezTo>
                                  <a:pt x="3823640" y="306324"/>
                                  <a:pt x="3824148" y="307467"/>
                                  <a:pt x="3824656" y="308483"/>
                                </a:cubicBezTo>
                                <a:cubicBezTo>
                                  <a:pt x="3825037" y="309372"/>
                                  <a:pt x="3825545" y="310261"/>
                                  <a:pt x="3826053" y="311023"/>
                                </a:cubicBezTo>
                                <a:cubicBezTo>
                                  <a:pt x="3826561" y="311785"/>
                                  <a:pt x="3827069" y="312420"/>
                                  <a:pt x="3827577" y="312927"/>
                                </a:cubicBezTo>
                                <a:cubicBezTo>
                                  <a:pt x="3827958" y="313436"/>
                                  <a:pt x="3828466" y="313944"/>
                                  <a:pt x="3828974" y="314325"/>
                                </a:cubicBezTo>
                                <a:cubicBezTo>
                                  <a:pt x="3829482" y="314706"/>
                                  <a:pt x="3829990" y="315087"/>
                                  <a:pt x="3830498" y="315468"/>
                                </a:cubicBezTo>
                                <a:cubicBezTo>
                                  <a:pt x="3830879" y="315849"/>
                                  <a:pt x="3831387" y="316230"/>
                                  <a:pt x="3831895" y="316611"/>
                                </a:cubicBezTo>
                                <a:cubicBezTo>
                                  <a:pt x="3832403" y="317119"/>
                                  <a:pt x="3832911" y="317627"/>
                                  <a:pt x="3833419" y="318262"/>
                                </a:cubicBezTo>
                                <a:cubicBezTo>
                                  <a:pt x="3833800" y="318897"/>
                                  <a:pt x="3834308" y="319532"/>
                                  <a:pt x="3834816" y="320421"/>
                                </a:cubicBezTo>
                                <a:cubicBezTo>
                                  <a:pt x="3835324" y="321310"/>
                                  <a:pt x="3835832" y="322199"/>
                                  <a:pt x="3836340" y="323342"/>
                                </a:cubicBezTo>
                                <a:cubicBezTo>
                                  <a:pt x="3836721" y="324358"/>
                                  <a:pt x="3837229" y="325501"/>
                                  <a:pt x="3837737" y="326644"/>
                                </a:cubicBezTo>
                                <a:cubicBezTo>
                                  <a:pt x="3838245" y="327913"/>
                                  <a:pt x="3838753" y="329057"/>
                                  <a:pt x="3839261" y="330200"/>
                                </a:cubicBezTo>
                                <a:cubicBezTo>
                                  <a:pt x="3839642" y="331343"/>
                                  <a:pt x="3840150" y="332612"/>
                                  <a:pt x="3840658" y="333628"/>
                                </a:cubicBezTo>
                                <a:cubicBezTo>
                                  <a:pt x="3841166" y="334518"/>
                                  <a:pt x="3841674" y="335534"/>
                                  <a:pt x="3842055" y="336169"/>
                                </a:cubicBezTo>
                                <a:cubicBezTo>
                                  <a:pt x="3842563" y="336803"/>
                                  <a:pt x="3843071" y="337312"/>
                                  <a:pt x="3843579" y="337438"/>
                                </a:cubicBezTo>
                                <a:cubicBezTo>
                                  <a:pt x="3844087" y="337693"/>
                                  <a:pt x="3844595" y="337693"/>
                                  <a:pt x="3844976" y="337438"/>
                                </a:cubicBezTo>
                                <a:cubicBezTo>
                                  <a:pt x="3845484" y="337185"/>
                                  <a:pt x="3845992" y="336677"/>
                                  <a:pt x="3846500" y="335914"/>
                                </a:cubicBezTo>
                                <a:cubicBezTo>
                                  <a:pt x="3847008" y="335280"/>
                                  <a:pt x="3847516" y="334263"/>
                                  <a:pt x="3847897" y="333121"/>
                                </a:cubicBezTo>
                                <a:cubicBezTo>
                                  <a:pt x="3848405" y="331977"/>
                                  <a:pt x="3848913" y="330708"/>
                                  <a:pt x="3849421" y="329311"/>
                                </a:cubicBezTo>
                                <a:cubicBezTo>
                                  <a:pt x="3849929" y="327913"/>
                                  <a:pt x="3850437" y="326262"/>
                                  <a:pt x="3850818" y="324738"/>
                                </a:cubicBezTo>
                                <a:cubicBezTo>
                                  <a:pt x="3851326" y="323214"/>
                                  <a:pt x="3851834" y="321563"/>
                                  <a:pt x="3852342" y="319912"/>
                                </a:cubicBezTo>
                                <a:cubicBezTo>
                                  <a:pt x="3852850" y="318388"/>
                                  <a:pt x="3853358" y="316737"/>
                                  <a:pt x="3853739" y="315213"/>
                                </a:cubicBezTo>
                                <a:cubicBezTo>
                                  <a:pt x="3854247" y="313689"/>
                                  <a:pt x="3854755" y="312293"/>
                                  <a:pt x="3855263" y="310896"/>
                                </a:cubicBezTo>
                                <a:cubicBezTo>
                                  <a:pt x="3855771" y="309499"/>
                                  <a:pt x="3856279" y="308228"/>
                                  <a:pt x="3856660" y="307086"/>
                                </a:cubicBezTo>
                                <a:cubicBezTo>
                                  <a:pt x="3857168" y="305943"/>
                                  <a:pt x="3857676" y="304800"/>
                                  <a:pt x="3858184" y="303911"/>
                                </a:cubicBezTo>
                                <a:cubicBezTo>
                                  <a:pt x="3858692" y="302895"/>
                                  <a:pt x="3859073" y="302133"/>
                                  <a:pt x="3859581" y="301371"/>
                                </a:cubicBezTo>
                                <a:cubicBezTo>
                                  <a:pt x="3860089" y="300736"/>
                                  <a:pt x="3860597" y="300101"/>
                                  <a:pt x="3861105" y="299593"/>
                                </a:cubicBezTo>
                                <a:cubicBezTo>
                                  <a:pt x="3861613" y="299085"/>
                                  <a:pt x="3861994" y="298703"/>
                                  <a:pt x="3862502" y="298323"/>
                                </a:cubicBezTo>
                                <a:cubicBezTo>
                                  <a:pt x="3863010" y="297942"/>
                                  <a:pt x="3863518" y="297687"/>
                                  <a:pt x="3864026" y="297307"/>
                                </a:cubicBezTo>
                                <a:cubicBezTo>
                                  <a:pt x="3864534" y="297052"/>
                                  <a:pt x="3864915" y="296672"/>
                                  <a:pt x="3865423" y="296418"/>
                                </a:cubicBezTo>
                                <a:cubicBezTo>
                                  <a:pt x="3865931" y="296037"/>
                                  <a:pt x="3866439" y="295656"/>
                                  <a:pt x="3866947" y="295275"/>
                                </a:cubicBezTo>
                                <a:cubicBezTo>
                                  <a:pt x="3867455" y="294767"/>
                                  <a:pt x="3867836" y="294259"/>
                                  <a:pt x="3868344" y="293624"/>
                                </a:cubicBezTo>
                                <a:cubicBezTo>
                                  <a:pt x="3868852" y="292988"/>
                                  <a:pt x="3869360" y="292353"/>
                                  <a:pt x="3869868" y="291464"/>
                                </a:cubicBezTo>
                                <a:cubicBezTo>
                                  <a:pt x="3870376" y="290702"/>
                                  <a:pt x="3870757" y="289813"/>
                                  <a:pt x="3871265" y="288671"/>
                                </a:cubicBezTo>
                                <a:cubicBezTo>
                                  <a:pt x="3871773" y="287655"/>
                                  <a:pt x="3872281" y="286512"/>
                                  <a:pt x="3872789" y="285369"/>
                                </a:cubicBezTo>
                                <a:cubicBezTo>
                                  <a:pt x="3873297" y="284099"/>
                                  <a:pt x="3873678" y="282702"/>
                                  <a:pt x="3874186" y="281432"/>
                                </a:cubicBezTo>
                                <a:cubicBezTo>
                                  <a:pt x="3874694" y="280035"/>
                                  <a:pt x="3875202" y="278511"/>
                                  <a:pt x="3875710" y="277113"/>
                                </a:cubicBezTo>
                                <a:cubicBezTo>
                                  <a:pt x="3876091" y="275589"/>
                                  <a:pt x="3876599" y="274065"/>
                                  <a:pt x="3877107" y="272414"/>
                                </a:cubicBezTo>
                                <a:cubicBezTo>
                                  <a:pt x="3877615" y="270890"/>
                                  <a:pt x="3878123" y="269367"/>
                                  <a:pt x="3878631" y="267843"/>
                                </a:cubicBezTo>
                                <a:cubicBezTo>
                                  <a:pt x="3879012" y="266192"/>
                                  <a:pt x="3879520" y="264668"/>
                                  <a:pt x="3880028" y="263144"/>
                                </a:cubicBezTo>
                                <a:cubicBezTo>
                                  <a:pt x="3880536" y="261493"/>
                                  <a:pt x="3881044" y="259969"/>
                                  <a:pt x="3881552" y="258445"/>
                                </a:cubicBezTo>
                                <a:cubicBezTo>
                                  <a:pt x="3881933" y="256921"/>
                                  <a:pt x="3882441" y="255397"/>
                                  <a:pt x="3882949" y="253873"/>
                                </a:cubicBezTo>
                                <a:cubicBezTo>
                                  <a:pt x="3883457" y="252349"/>
                                  <a:pt x="3883965" y="250825"/>
                                  <a:pt x="3884473" y="249301"/>
                                </a:cubicBezTo>
                                <a:cubicBezTo>
                                  <a:pt x="3884854" y="247903"/>
                                  <a:pt x="3885362" y="246380"/>
                                  <a:pt x="3885870" y="244856"/>
                                </a:cubicBezTo>
                                <a:cubicBezTo>
                                  <a:pt x="3886378" y="243459"/>
                                  <a:pt x="3886886" y="241935"/>
                                  <a:pt x="3887394" y="240411"/>
                                </a:cubicBezTo>
                                <a:cubicBezTo>
                                  <a:pt x="3887775" y="238887"/>
                                  <a:pt x="3888283" y="237489"/>
                                  <a:pt x="3888791" y="235965"/>
                                </a:cubicBezTo>
                                <a:cubicBezTo>
                                  <a:pt x="3889299" y="234442"/>
                                  <a:pt x="3889807" y="232918"/>
                                  <a:pt x="3890315" y="231394"/>
                                </a:cubicBezTo>
                                <a:cubicBezTo>
                                  <a:pt x="3890696" y="229870"/>
                                  <a:pt x="3891204" y="228346"/>
                                  <a:pt x="3891712" y="226695"/>
                                </a:cubicBezTo>
                                <a:cubicBezTo>
                                  <a:pt x="3892220" y="225171"/>
                                  <a:pt x="3892728" y="223647"/>
                                  <a:pt x="3893109" y="222123"/>
                                </a:cubicBezTo>
                                <a:cubicBezTo>
                                  <a:pt x="3893617" y="220599"/>
                                  <a:pt x="3894125" y="219202"/>
                                  <a:pt x="3894633" y="217677"/>
                                </a:cubicBezTo>
                                <a:cubicBezTo>
                                  <a:pt x="3895141" y="216281"/>
                                  <a:pt x="3895649" y="214757"/>
                                  <a:pt x="3896030" y="213487"/>
                                </a:cubicBezTo>
                                <a:cubicBezTo>
                                  <a:pt x="3896538" y="212089"/>
                                  <a:pt x="3897046" y="210693"/>
                                  <a:pt x="3897554" y="209550"/>
                                </a:cubicBezTo>
                                <a:cubicBezTo>
                                  <a:pt x="3898062" y="208280"/>
                                  <a:pt x="3898570" y="207137"/>
                                  <a:pt x="3898951" y="205994"/>
                                </a:cubicBezTo>
                                <a:cubicBezTo>
                                  <a:pt x="3899459" y="204977"/>
                                  <a:pt x="3899967" y="203962"/>
                                  <a:pt x="3900475" y="202946"/>
                                </a:cubicBezTo>
                                <a:cubicBezTo>
                                  <a:pt x="3900983" y="201930"/>
                                  <a:pt x="3901491" y="201040"/>
                                  <a:pt x="3901872" y="200152"/>
                                </a:cubicBezTo>
                                <a:cubicBezTo>
                                  <a:pt x="3902380" y="199262"/>
                                  <a:pt x="3902888" y="198374"/>
                                  <a:pt x="3903396" y="197485"/>
                                </a:cubicBezTo>
                                <a:cubicBezTo>
                                  <a:pt x="3903904" y="196596"/>
                                  <a:pt x="3904412" y="195707"/>
                                  <a:pt x="3904793" y="194818"/>
                                </a:cubicBezTo>
                                <a:cubicBezTo>
                                  <a:pt x="3905301" y="193928"/>
                                  <a:pt x="3905809" y="193039"/>
                                  <a:pt x="3906317" y="192024"/>
                                </a:cubicBezTo>
                                <a:cubicBezTo>
                                  <a:pt x="3906825" y="191008"/>
                                  <a:pt x="3907333" y="189992"/>
                                  <a:pt x="3907714" y="188976"/>
                                </a:cubicBezTo>
                                <a:cubicBezTo>
                                  <a:pt x="3908222" y="187960"/>
                                  <a:pt x="3908730" y="186817"/>
                                  <a:pt x="3909238" y="185674"/>
                                </a:cubicBezTo>
                                <a:cubicBezTo>
                                  <a:pt x="3909746" y="184531"/>
                                  <a:pt x="3910127" y="183387"/>
                                  <a:pt x="3910635" y="182245"/>
                                </a:cubicBezTo>
                                <a:cubicBezTo>
                                  <a:pt x="3911143" y="181102"/>
                                  <a:pt x="3911651" y="179959"/>
                                  <a:pt x="3912159" y="178943"/>
                                </a:cubicBezTo>
                                <a:cubicBezTo>
                                  <a:pt x="3912667" y="177927"/>
                                  <a:pt x="3913048" y="176911"/>
                                  <a:pt x="3913556" y="176022"/>
                                </a:cubicBezTo>
                                <a:cubicBezTo>
                                  <a:pt x="3914064" y="175133"/>
                                  <a:pt x="3914572" y="174498"/>
                                  <a:pt x="3915080" y="173862"/>
                                </a:cubicBezTo>
                                <a:cubicBezTo>
                                  <a:pt x="3915588" y="173355"/>
                                  <a:pt x="3915969" y="172974"/>
                                  <a:pt x="3916477" y="172847"/>
                                </a:cubicBezTo>
                                <a:cubicBezTo>
                                  <a:pt x="3916985" y="172720"/>
                                  <a:pt x="3917493" y="172720"/>
                                  <a:pt x="3918001" y="173101"/>
                                </a:cubicBezTo>
                                <a:cubicBezTo>
                                  <a:pt x="3918509" y="173355"/>
                                  <a:pt x="3918890" y="173862"/>
                                  <a:pt x="3919398" y="174625"/>
                                </a:cubicBezTo>
                                <a:cubicBezTo>
                                  <a:pt x="3919906" y="175513"/>
                                  <a:pt x="3920414" y="176530"/>
                                  <a:pt x="3920922" y="177673"/>
                                </a:cubicBezTo>
                                <a:cubicBezTo>
                                  <a:pt x="3921430" y="178943"/>
                                  <a:pt x="3921811" y="180339"/>
                                  <a:pt x="3922319" y="181863"/>
                                </a:cubicBezTo>
                                <a:cubicBezTo>
                                  <a:pt x="3922827" y="183387"/>
                                  <a:pt x="3923335" y="185165"/>
                                  <a:pt x="3923843" y="186944"/>
                                </a:cubicBezTo>
                                <a:cubicBezTo>
                                  <a:pt x="3924351" y="188722"/>
                                  <a:pt x="3924732" y="190627"/>
                                  <a:pt x="3925240" y="192532"/>
                                </a:cubicBezTo>
                                <a:cubicBezTo>
                                  <a:pt x="3925748" y="194437"/>
                                  <a:pt x="3926256" y="196342"/>
                                  <a:pt x="3926764" y="198247"/>
                                </a:cubicBezTo>
                                <a:cubicBezTo>
                                  <a:pt x="3927145" y="200152"/>
                                  <a:pt x="3927653" y="202057"/>
                                  <a:pt x="3928161" y="203835"/>
                                </a:cubicBezTo>
                                <a:cubicBezTo>
                                  <a:pt x="3928669" y="205612"/>
                                  <a:pt x="3929177" y="207390"/>
                                  <a:pt x="3929685" y="209042"/>
                                </a:cubicBezTo>
                                <a:cubicBezTo>
                                  <a:pt x="3930066" y="210693"/>
                                  <a:pt x="3930574" y="212344"/>
                                  <a:pt x="3931082" y="213868"/>
                                </a:cubicBezTo>
                                <a:cubicBezTo>
                                  <a:pt x="3931590" y="215392"/>
                                  <a:pt x="3932098" y="216662"/>
                                  <a:pt x="3932606" y="218059"/>
                                </a:cubicBezTo>
                                <a:cubicBezTo>
                                  <a:pt x="3932987" y="219328"/>
                                  <a:pt x="3933495" y="220599"/>
                                  <a:pt x="3934003" y="221742"/>
                                </a:cubicBezTo>
                                <a:cubicBezTo>
                                  <a:pt x="3934511" y="222885"/>
                                  <a:pt x="3935019" y="223901"/>
                                  <a:pt x="3935527" y="224917"/>
                                </a:cubicBezTo>
                                <a:cubicBezTo>
                                  <a:pt x="3935908" y="225933"/>
                                  <a:pt x="3936416" y="226822"/>
                                  <a:pt x="3936924" y="227584"/>
                                </a:cubicBezTo>
                                <a:cubicBezTo>
                                  <a:pt x="3937432" y="228473"/>
                                  <a:pt x="3937940" y="229235"/>
                                  <a:pt x="3938448" y="229997"/>
                                </a:cubicBezTo>
                                <a:cubicBezTo>
                                  <a:pt x="3938829" y="230759"/>
                                  <a:pt x="3939337" y="231394"/>
                                  <a:pt x="3939845" y="232028"/>
                                </a:cubicBezTo>
                                <a:cubicBezTo>
                                  <a:pt x="3940353" y="232663"/>
                                  <a:pt x="3940861" y="233172"/>
                                  <a:pt x="3941369" y="233680"/>
                                </a:cubicBezTo>
                                <a:cubicBezTo>
                                  <a:pt x="3941750" y="234187"/>
                                  <a:pt x="3942258" y="234823"/>
                                  <a:pt x="3942766" y="235203"/>
                                </a:cubicBezTo>
                                <a:cubicBezTo>
                                  <a:pt x="3943274" y="235712"/>
                                  <a:pt x="3943782" y="236093"/>
                                  <a:pt x="3944163" y="236601"/>
                                </a:cubicBezTo>
                                <a:cubicBezTo>
                                  <a:pt x="3944671" y="236982"/>
                                  <a:pt x="3945179" y="237362"/>
                                  <a:pt x="3945687" y="237744"/>
                                </a:cubicBezTo>
                                <a:cubicBezTo>
                                  <a:pt x="3946195" y="238125"/>
                                  <a:pt x="3946703" y="238506"/>
                                  <a:pt x="3947084" y="238760"/>
                                </a:cubicBezTo>
                                <a:cubicBezTo>
                                  <a:pt x="3947592" y="239140"/>
                                  <a:pt x="3948100" y="239522"/>
                                  <a:pt x="3948608" y="239776"/>
                                </a:cubicBezTo>
                                <a:cubicBezTo>
                                  <a:pt x="3949116" y="240030"/>
                                  <a:pt x="3949624" y="240284"/>
                                  <a:pt x="3950005" y="240537"/>
                                </a:cubicBezTo>
                                <a:cubicBezTo>
                                  <a:pt x="3950513" y="240792"/>
                                  <a:pt x="3951021" y="241046"/>
                                  <a:pt x="3951529" y="241300"/>
                                </a:cubicBezTo>
                                <a:cubicBezTo>
                                  <a:pt x="3952037" y="241553"/>
                                  <a:pt x="3952545" y="241808"/>
                                  <a:pt x="3952926" y="241935"/>
                                </a:cubicBezTo>
                                <a:cubicBezTo>
                                  <a:pt x="3953434" y="242188"/>
                                  <a:pt x="3953942" y="242315"/>
                                  <a:pt x="3954450" y="242570"/>
                                </a:cubicBezTo>
                                <a:cubicBezTo>
                                  <a:pt x="3954958" y="242697"/>
                                  <a:pt x="3955466" y="242951"/>
                                  <a:pt x="3955847" y="243077"/>
                                </a:cubicBezTo>
                                <a:cubicBezTo>
                                  <a:pt x="3956355" y="243205"/>
                                  <a:pt x="3956863" y="243332"/>
                                  <a:pt x="3957371" y="243459"/>
                                </a:cubicBezTo>
                                <a:cubicBezTo>
                                  <a:pt x="3957879" y="243586"/>
                                  <a:pt x="3958387" y="243712"/>
                                  <a:pt x="3958768" y="243839"/>
                                </a:cubicBezTo>
                                <a:cubicBezTo>
                                  <a:pt x="3959276" y="243967"/>
                                  <a:pt x="3959784" y="243967"/>
                                  <a:pt x="3960292" y="244094"/>
                                </a:cubicBezTo>
                                <a:cubicBezTo>
                                  <a:pt x="3960800" y="244221"/>
                                  <a:pt x="3961181" y="244221"/>
                                  <a:pt x="3961689" y="244348"/>
                                </a:cubicBezTo>
                                <a:cubicBezTo>
                                  <a:pt x="3962197" y="244475"/>
                                  <a:pt x="3962705" y="244475"/>
                                  <a:pt x="3963213" y="244475"/>
                                </a:cubicBezTo>
                                <a:cubicBezTo>
                                  <a:pt x="3963721" y="244602"/>
                                  <a:pt x="3964102" y="244602"/>
                                  <a:pt x="3964610" y="244602"/>
                                </a:cubicBezTo>
                                <a:cubicBezTo>
                                  <a:pt x="3965118" y="244602"/>
                                  <a:pt x="3965626" y="244728"/>
                                  <a:pt x="3966134" y="244728"/>
                                </a:cubicBezTo>
                                <a:cubicBezTo>
                                  <a:pt x="3966642" y="244728"/>
                                  <a:pt x="3967023" y="244856"/>
                                  <a:pt x="3967531" y="244856"/>
                                </a:cubicBezTo>
                                <a:cubicBezTo>
                                  <a:pt x="3968039" y="244856"/>
                                  <a:pt x="3968547" y="244983"/>
                                  <a:pt x="3969055" y="244983"/>
                                </a:cubicBezTo>
                                <a:cubicBezTo>
                                  <a:pt x="3969563" y="244983"/>
                                  <a:pt x="3969944" y="245110"/>
                                  <a:pt x="3970452" y="245110"/>
                                </a:cubicBezTo>
                                <a:cubicBezTo>
                                  <a:pt x="3970960" y="245237"/>
                                  <a:pt x="3971468" y="245237"/>
                                  <a:pt x="3971976" y="245237"/>
                                </a:cubicBezTo>
                                <a:cubicBezTo>
                                  <a:pt x="3972484" y="245363"/>
                                  <a:pt x="3972865" y="245490"/>
                                  <a:pt x="3973373" y="245490"/>
                                </a:cubicBezTo>
                                <a:cubicBezTo>
                                  <a:pt x="3973881" y="245490"/>
                                  <a:pt x="3974389" y="245618"/>
                                  <a:pt x="3974897" y="245618"/>
                                </a:cubicBezTo>
                                <a:cubicBezTo>
                                  <a:pt x="3975405" y="245745"/>
                                  <a:pt x="3975786" y="245745"/>
                                  <a:pt x="3976294" y="245745"/>
                                </a:cubicBezTo>
                                <a:cubicBezTo>
                                  <a:pt x="3976802" y="245745"/>
                                  <a:pt x="3977310" y="245872"/>
                                  <a:pt x="3977818" y="245872"/>
                                </a:cubicBezTo>
                                <a:cubicBezTo>
                                  <a:pt x="3978199" y="245872"/>
                                  <a:pt x="3978707" y="245872"/>
                                  <a:pt x="3979215" y="245872"/>
                                </a:cubicBezTo>
                                <a:cubicBezTo>
                                  <a:pt x="3979723" y="245872"/>
                                  <a:pt x="3980231" y="245745"/>
                                  <a:pt x="3980739" y="245745"/>
                                </a:cubicBezTo>
                                <a:cubicBezTo>
                                  <a:pt x="3981120" y="245618"/>
                                  <a:pt x="3981628" y="245618"/>
                                  <a:pt x="3982136" y="245490"/>
                                </a:cubicBezTo>
                                <a:cubicBezTo>
                                  <a:pt x="3982644" y="245363"/>
                                  <a:pt x="3983152" y="245110"/>
                                  <a:pt x="3983660" y="244856"/>
                                </a:cubicBezTo>
                                <a:cubicBezTo>
                                  <a:pt x="3984041" y="244728"/>
                                  <a:pt x="3984549" y="244475"/>
                                  <a:pt x="3985057" y="244094"/>
                                </a:cubicBezTo>
                                <a:cubicBezTo>
                                  <a:pt x="3985565" y="243712"/>
                                  <a:pt x="3986073" y="243332"/>
                                  <a:pt x="3986581" y="242824"/>
                                </a:cubicBezTo>
                                <a:cubicBezTo>
                                  <a:pt x="3986962" y="242315"/>
                                  <a:pt x="3987470" y="241681"/>
                                  <a:pt x="3987978" y="240919"/>
                                </a:cubicBezTo>
                                <a:cubicBezTo>
                                  <a:pt x="3988486" y="240157"/>
                                  <a:pt x="3988994" y="239395"/>
                                  <a:pt x="3989502" y="238506"/>
                                </a:cubicBezTo>
                                <a:cubicBezTo>
                                  <a:pt x="3989883" y="237617"/>
                                  <a:pt x="3990391" y="236601"/>
                                  <a:pt x="3990899" y="235458"/>
                                </a:cubicBezTo>
                                <a:cubicBezTo>
                                  <a:pt x="3991407" y="234314"/>
                                  <a:pt x="3991915" y="233172"/>
                                  <a:pt x="3992423" y="231902"/>
                                </a:cubicBezTo>
                                <a:cubicBezTo>
                                  <a:pt x="3992804" y="230632"/>
                                  <a:pt x="3993312" y="229235"/>
                                  <a:pt x="3993820" y="227964"/>
                                </a:cubicBezTo>
                                <a:cubicBezTo>
                                  <a:pt x="3994328" y="226568"/>
                                  <a:pt x="3994836" y="225171"/>
                                  <a:pt x="3995217" y="223901"/>
                                </a:cubicBezTo>
                                <a:cubicBezTo>
                                  <a:pt x="3995725" y="222631"/>
                                  <a:pt x="3996233" y="221234"/>
                                  <a:pt x="3996741" y="220090"/>
                                </a:cubicBezTo>
                                <a:cubicBezTo>
                                  <a:pt x="3997249" y="218821"/>
                                  <a:pt x="3997757" y="217677"/>
                                  <a:pt x="3998138" y="216662"/>
                                </a:cubicBezTo>
                                <a:cubicBezTo>
                                  <a:pt x="3998646" y="215773"/>
                                  <a:pt x="3999154" y="214884"/>
                                  <a:pt x="3999662" y="214122"/>
                                </a:cubicBezTo>
                                <a:cubicBezTo>
                                  <a:pt x="4000170" y="213487"/>
                                  <a:pt x="4000678" y="212978"/>
                                  <a:pt x="4001059" y="212598"/>
                                </a:cubicBezTo>
                                <a:cubicBezTo>
                                  <a:pt x="4001567" y="212217"/>
                                  <a:pt x="4002075" y="211962"/>
                                  <a:pt x="4002583" y="211962"/>
                                </a:cubicBezTo>
                                <a:cubicBezTo>
                                  <a:pt x="4003091" y="211836"/>
                                  <a:pt x="4003599" y="212089"/>
                                  <a:pt x="4003980" y="212217"/>
                                </a:cubicBezTo>
                                <a:cubicBezTo>
                                  <a:pt x="4004488" y="212471"/>
                                  <a:pt x="4004996" y="212852"/>
                                  <a:pt x="4005504" y="213233"/>
                                </a:cubicBezTo>
                                <a:cubicBezTo>
                                  <a:pt x="4006012" y="213613"/>
                                  <a:pt x="4006520" y="214122"/>
                                  <a:pt x="4006901" y="214757"/>
                                </a:cubicBezTo>
                                <a:cubicBezTo>
                                  <a:pt x="4007409" y="215264"/>
                                  <a:pt x="4007917" y="215773"/>
                                  <a:pt x="4008425" y="216408"/>
                                </a:cubicBezTo>
                                <a:cubicBezTo>
                                  <a:pt x="4008933" y="217043"/>
                                  <a:pt x="4009314" y="217677"/>
                                  <a:pt x="4009822" y="218312"/>
                                </a:cubicBezTo>
                                <a:cubicBezTo>
                                  <a:pt x="4010330" y="218948"/>
                                  <a:pt x="4010838" y="219583"/>
                                  <a:pt x="4011346" y="220218"/>
                                </a:cubicBezTo>
                                <a:cubicBezTo>
                                  <a:pt x="4011854" y="220980"/>
                                  <a:pt x="4012235" y="221614"/>
                                  <a:pt x="4012743" y="222377"/>
                                </a:cubicBezTo>
                                <a:cubicBezTo>
                                  <a:pt x="4013251" y="223138"/>
                                  <a:pt x="4013759" y="223901"/>
                                  <a:pt x="4014267" y="224789"/>
                                </a:cubicBezTo>
                                <a:cubicBezTo>
                                  <a:pt x="4014775" y="225678"/>
                                  <a:pt x="4015156" y="226568"/>
                                  <a:pt x="4015664" y="227711"/>
                                </a:cubicBezTo>
                                <a:cubicBezTo>
                                  <a:pt x="4016172" y="228727"/>
                                  <a:pt x="4016680" y="229870"/>
                                  <a:pt x="4017188" y="231139"/>
                                </a:cubicBezTo>
                                <a:cubicBezTo>
                                  <a:pt x="4017696" y="232410"/>
                                  <a:pt x="4018077" y="233680"/>
                                  <a:pt x="4018585" y="235203"/>
                                </a:cubicBezTo>
                                <a:cubicBezTo>
                                  <a:pt x="4019093" y="236727"/>
                                  <a:pt x="4019601" y="238378"/>
                                  <a:pt x="4020109" y="240157"/>
                                </a:cubicBezTo>
                                <a:cubicBezTo>
                                  <a:pt x="4020617" y="241935"/>
                                  <a:pt x="4020998" y="243712"/>
                                  <a:pt x="4021506" y="245745"/>
                                </a:cubicBezTo>
                                <a:cubicBezTo>
                                  <a:pt x="4022014" y="247777"/>
                                  <a:pt x="4022522" y="249936"/>
                                  <a:pt x="4023030" y="252222"/>
                                </a:cubicBezTo>
                                <a:cubicBezTo>
                                  <a:pt x="4023538" y="254508"/>
                                  <a:pt x="4023919" y="256794"/>
                                  <a:pt x="4024427" y="259334"/>
                                </a:cubicBezTo>
                                <a:cubicBezTo>
                                  <a:pt x="4024935" y="261874"/>
                                  <a:pt x="4025443" y="264540"/>
                                  <a:pt x="4025951" y="267208"/>
                                </a:cubicBezTo>
                                <a:cubicBezTo>
                                  <a:pt x="4026332" y="269875"/>
                                  <a:pt x="4026840" y="272796"/>
                                  <a:pt x="4027348" y="275589"/>
                                </a:cubicBezTo>
                                <a:cubicBezTo>
                                  <a:pt x="4027856" y="278511"/>
                                  <a:pt x="4028364" y="281432"/>
                                  <a:pt x="4028872" y="284480"/>
                                </a:cubicBezTo>
                                <a:cubicBezTo>
                                  <a:pt x="4029253" y="287401"/>
                                  <a:pt x="4029761" y="290449"/>
                                  <a:pt x="4030269" y="293370"/>
                                </a:cubicBezTo>
                                <a:cubicBezTo>
                                  <a:pt x="4030777" y="296418"/>
                                  <a:pt x="4031285" y="299338"/>
                                  <a:pt x="4031793" y="302260"/>
                                </a:cubicBezTo>
                                <a:cubicBezTo>
                                  <a:pt x="4032174" y="305053"/>
                                  <a:pt x="4032682" y="307975"/>
                                  <a:pt x="4033190" y="310642"/>
                                </a:cubicBezTo>
                                <a:cubicBezTo>
                                  <a:pt x="4033698" y="313436"/>
                                  <a:pt x="4034206" y="316102"/>
                                  <a:pt x="4034714" y="318515"/>
                                </a:cubicBezTo>
                                <a:cubicBezTo>
                                  <a:pt x="4035095" y="321056"/>
                                  <a:pt x="4035603" y="323342"/>
                                  <a:pt x="4036111" y="325627"/>
                                </a:cubicBezTo>
                                <a:cubicBezTo>
                                  <a:pt x="4036619" y="327787"/>
                                  <a:pt x="4037127" y="329946"/>
                                  <a:pt x="4037635" y="331851"/>
                                </a:cubicBezTo>
                                <a:cubicBezTo>
                                  <a:pt x="4038016" y="333756"/>
                                  <a:pt x="4038524" y="335407"/>
                                  <a:pt x="4039032" y="336931"/>
                                </a:cubicBezTo>
                                <a:cubicBezTo>
                                  <a:pt x="4039540" y="338582"/>
                                  <a:pt x="4040048" y="339852"/>
                                  <a:pt x="4040556" y="341122"/>
                                </a:cubicBezTo>
                                <a:cubicBezTo>
                                  <a:pt x="4040937" y="342264"/>
                                  <a:pt x="4041445" y="343281"/>
                                  <a:pt x="4041953" y="344043"/>
                                </a:cubicBezTo>
                                <a:cubicBezTo>
                                  <a:pt x="4042461" y="344932"/>
                                  <a:pt x="4042969" y="345567"/>
                                  <a:pt x="4043350" y="346075"/>
                                </a:cubicBezTo>
                                <a:cubicBezTo>
                                  <a:pt x="4043858" y="346583"/>
                                  <a:pt x="4044366" y="346837"/>
                                  <a:pt x="4044874" y="347218"/>
                                </a:cubicBezTo>
                                <a:cubicBezTo>
                                  <a:pt x="4045382" y="347472"/>
                                  <a:pt x="4045890" y="347599"/>
                                  <a:pt x="4046271" y="347852"/>
                                </a:cubicBezTo>
                                <a:cubicBezTo>
                                  <a:pt x="4046779" y="348234"/>
                                  <a:pt x="4047287" y="348487"/>
                                  <a:pt x="4047795" y="348996"/>
                                </a:cubicBezTo>
                                <a:cubicBezTo>
                                  <a:pt x="4048303" y="349503"/>
                                  <a:pt x="4048811" y="350138"/>
                                  <a:pt x="4049192" y="351027"/>
                                </a:cubicBezTo>
                                <a:cubicBezTo>
                                  <a:pt x="4049700" y="352044"/>
                                  <a:pt x="4050208" y="353187"/>
                                  <a:pt x="4050716" y="354711"/>
                                </a:cubicBezTo>
                                <a:cubicBezTo>
                                  <a:pt x="4051224" y="356235"/>
                                  <a:pt x="4051732" y="358139"/>
                                  <a:pt x="4052113" y="360172"/>
                                </a:cubicBezTo>
                                <a:cubicBezTo>
                                  <a:pt x="4052621" y="362331"/>
                                  <a:pt x="4053129" y="364871"/>
                                  <a:pt x="4053637" y="367411"/>
                                </a:cubicBezTo>
                                <a:cubicBezTo>
                                  <a:pt x="4054145" y="370077"/>
                                  <a:pt x="4054653" y="372999"/>
                                  <a:pt x="4055034" y="375793"/>
                                </a:cubicBezTo>
                                <a:cubicBezTo>
                                  <a:pt x="4055542" y="378587"/>
                                  <a:pt x="4056050" y="381508"/>
                                  <a:pt x="4056558" y="384048"/>
                                </a:cubicBezTo>
                                <a:cubicBezTo>
                                  <a:pt x="4057066" y="386714"/>
                                  <a:pt x="4057574" y="389255"/>
                                  <a:pt x="4057955" y="391287"/>
                                </a:cubicBezTo>
                                <a:cubicBezTo>
                                  <a:pt x="4058463" y="393319"/>
                                  <a:pt x="4058971" y="395224"/>
                                  <a:pt x="4059479" y="396494"/>
                                </a:cubicBezTo>
                                <a:cubicBezTo>
                                  <a:pt x="4059987" y="397763"/>
                                  <a:pt x="4060368" y="398526"/>
                                  <a:pt x="4060876" y="398907"/>
                                </a:cubicBezTo>
                                <a:cubicBezTo>
                                  <a:pt x="4061384" y="399287"/>
                                  <a:pt x="4061892" y="399161"/>
                                  <a:pt x="4062400" y="398780"/>
                                </a:cubicBezTo>
                                <a:cubicBezTo>
                                  <a:pt x="4062908" y="398399"/>
                                  <a:pt x="4063289" y="397637"/>
                                  <a:pt x="4063797" y="396748"/>
                                </a:cubicBezTo>
                                <a:cubicBezTo>
                                  <a:pt x="4064305" y="395859"/>
                                  <a:pt x="4064813" y="394588"/>
                                  <a:pt x="4065321" y="393573"/>
                                </a:cubicBezTo>
                                <a:cubicBezTo>
                                  <a:pt x="4065829" y="392430"/>
                                  <a:pt x="4066210" y="391287"/>
                                  <a:pt x="4066718" y="390271"/>
                                </a:cubicBezTo>
                                <a:cubicBezTo>
                                  <a:pt x="4067226" y="389382"/>
                                  <a:pt x="4067734" y="388493"/>
                                  <a:pt x="4068242" y="387731"/>
                                </a:cubicBezTo>
                                <a:cubicBezTo>
                                  <a:pt x="4068750" y="387096"/>
                                  <a:pt x="4069131" y="386587"/>
                                  <a:pt x="4069639" y="386334"/>
                                </a:cubicBezTo>
                                <a:cubicBezTo>
                                  <a:pt x="4070147" y="385952"/>
                                  <a:pt x="4070655" y="385952"/>
                                  <a:pt x="4071163" y="385952"/>
                                </a:cubicBezTo>
                                <a:cubicBezTo>
                                  <a:pt x="4071671" y="385952"/>
                                  <a:pt x="4072052" y="386207"/>
                                  <a:pt x="4072560" y="386334"/>
                                </a:cubicBezTo>
                                <a:cubicBezTo>
                                  <a:pt x="4073068" y="386461"/>
                                  <a:pt x="4073576" y="386714"/>
                                  <a:pt x="4074084" y="386969"/>
                                </a:cubicBezTo>
                                <a:cubicBezTo>
                                  <a:pt x="4074592" y="387096"/>
                                  <a:pt x="4074973" y="387223"/>
                                  <a:pt x="4075481" y="387350"/>
                                </a:cubicBezTo>
                                <a:cubicBezTo>
                                  <a:pt x="4075989" y="387350"/>
                                  <a:pt x="4076497" y="387223"/>
                                  <a:pt x="4077005" y="386969"/>
                                </a:cubicBezTo>
                                <a:cubicBezTo>
                                  <a:pt x="4077386" y="386714"/>
                                  <a:pt x="4077894" y="386334"/>
                                  <a:pt x="4078402" y="385826"/>
                                </a:cubicBezTo>
                                <a:cubicBezTo>
                                  <a:pt x="4078910" y="385318"/>
                                  <a:pt x="4079418" y="384556"/>
                                  <a:pt x="4079926" y="383667"/>
                                </a:cubicBezTo>
                                <a:cubicBezTo>
                                  <a:pt x="4080307" y="382905"/>
                                  <a:pt x="4080815" y="381762"/>
                                  <a:pt x="4081323" y="380619"/>
                                </a:cubicBezTo>
                                <a:cubicBezTo>
                                  <a:pt x="4081831" y="379476"/>
                                  <a:pt x="4082339" y="378206"/>
                                  <a:pt x="4082847" y="376809"/>
                                </a:cubicBezTo>
                                <a:cubicBezTo>
                                  <a:pt x="4083228" y="375412"/>
                                  <a:pt x="4083736" y="373761"/>
                                  <a:pt x="4084244" y="372237"/>
                                </a:cubicBezTo>
                                <a:cubicBezTo>
                                  <a:pt x="4084752" y="370586"/>
                                  <a:pt x="4085260" y="368808"/>
                                  <a:pt x="4085768" y="367030"/>
                                </a:cubicBezTo>
                                <a:cubicBezTo>
                                  <a:pt x="4086149" y="365252"/>
                                  <a:pt x="4086657" y="363474"/>
                                  <a:pt x="4087165" y="361569"/>
                                </a:cubicBezTo>
                                <a:cubicBezTo>
                                  <a:pt x="4087673" y="359790"/>
                                  <a:pt x="4088181" y="357886"/>
                                  <a:pt x="4088689" y="355981"/>
                                </a:cubicBezTo>
                                <a:cubicBezTo>
                                  <a:pt x="4089070" y="354202"/>
                                  <a:pt x="4089578" y="352298"/>
                                  <a:pt x="4090086" y="350520"/>
                                </a:cubicBezTo>
                                <a:cubicBezTo>
                                  <a:pt x="4090594" y="348742"/>
                                  <a:pt x="4091102" y="346963"/>
                                  <a:pt x="4091610" y="345186"/>
                                </a:cubicBezTo>
                                <a:cubicBezTo>
                                  <a:pt x="4091991" y="343535"/>
                                  <a:pt x="4092499" y="341884"/>
                                  <a:pt x="4093007" y="340233"/>
                                </a:cubicBezTo>
                                <a:cubicBezTo>
                                  <a:pt x="4093515" y="338582"/>
                                  <a:pt x="4094023" y="337058"/>
                                  <a:pt x="4094404" y="335661"/>
                                </a:cubicBezTo>
                                <a:cubicBezTo>
                                  <a:pt x="4094912" y="334137"/>
                                  <a:pt x="4095420" y="332739"/>
                                  <a:pt x="4095928" y="331343"/>
                                </a:cubicBezTo>
                                <a:cubicBezTo>
                                  <a:pt x="4096436" y="329946"/>
                                  <a:pt x="4096944" y="328549"/>
                                  <a:pt x="4097325" y="327278"/>
                                </a:cubicBezTo>
                                <a:cubicBezTo>
                                  <a:pt x="4097833" y="326009"/>
                                  <a:pt x="4098341" y="324738"/>
                                  <a:pt x="4098849" y="323469"/>
                                </a:cubicBezTo>
                                <a:cubicBezTo>
                                  <a:pt x="4099357" y="322326"/>
                                  <a:pt x="4099865" y="321183"/>
                                  <a:pt x="4100246" y="320039"/>
                                </a:cubicBezTo>
                                <a:cubicBezTo>
                                  <a:pt x="4100754" y="318897"/>
                                  <a:pt x="4101262" y="317753"/>
                                  <a:pt x="4101770" y="316737"/>
                                </a:cubicBezTo>
                                <a:cubicBezTo>
                                  <a:pt x="4102278" y="315595"/>
                                  <a:pt x="4102786" y="314578"/>
                                  <a:pt x="4103167" y="313562"/>
                                </a:cubicBezTo>
                                <a:cubicBezTo>
                                  <a:pt x="4103675" y="312674"/>
                                  <a:pt x="4104183" y="311658"/>
                                  <a:pt x="4104691" y="310769"/>
                                </a:cubicBezTo>
                                <a:cubicBezTo>
                                  <a:pt x="4105199" y="309880"/>
                                  <a:pt x="4105707" y="308990"/>
                                  <a:pt x="4106088" y="308102"/>
                                </a:cubicBezTo>
                                <a:cubicBezTo>
                                  <a:pt x="4106596" y="307212"/>
                                  <a:pt x="4107104" y="306324"/>
                                  <a:pt x="4107612" y="305435"/>
                                </a:cubicBezTo>
                                <a:cubicBezTo>
                                  <a:pt x="4108120" y="304546"/>
                                  <a:pt x="4108628" y="303657"/>
                                  <a:pt x="4109009" y="302768"/>
                                </a:cubicBezTo>
                                <a:cubicBezTo>
                                  <a:pt x="4109517" y="301878"/>
                                  <a:pt x="4110025" y="301117"/>
                                  <a:pt x="4110533" y="300101"/>
                                </a:cubicBezTo>
                                <a:cubicBezTo>
                                  <a:pt x="4111041" y="299212"/>
                                  <a:pt x="4111422" y="298323"/>
                                  <a:pt x="4111930" y="297434"/>
                                </a:cubicBezTo>
                                <a:cubicBezTo>
                                  <a:pt x="4112438" y="296545"/>
                                  <a:pt x="4112946" y="295528"/>
                                  <a:pt x="4113454" y="294639"/>
                                </a:cubicBezTo>
                                <a:cubicBezTo>
                                  <a:pt x="4113962" y="293624"/>
                                  <a:pt x="4114343" y="292735"/>
                                  <a:pt x="4114851" y="291846"/>
                                </a:cubicBezTo>
                                <a:cubicBezTo>
                                  <a:pt x="4115359" y="290830"/>
                                  <a:pt x="4115867" y="289940"/>
                                  <a:pt x="4116375" y="289052"/>
                                </a:cubicBezTo>
                                <a:cubicBezTo>
                                  <a:pt x="4116883" y="288162"/>
                                  <a:pt x="4117264" y="287274"/>
                                  <a:pt x="4117772" y="286385"/>
                                </a:cubicBezTo>
                                <a:cubicBezTo>
                                  <a:pt x="4118280" y="285496"/>
                                  <a:pt x="4118788" y="284607"/>
                                  <a:pt x="4119296" y="283845"/>
                                </a:cubicBezTo>
                                <a:cubicBezTo>
                                  <a:pt x="4119804" y="282956"/>
                                  <a:pt x="4120185" y="282194"/>
                                  <a:pt x="4120693" y="281432"/>
                                </a:cubicBezTo>
                                <a:cubicBezTo>
                                  <a:pt x="4121201" y="280543"/>
                                  <a:pt x="4121709" y="279781"/>
                                  <a:pt x="4122217" y="279019"/>
                                </a:cubicBezTo>
                                <a:cubicBezTo>
                                  <a:pt x="4122725" y="278384"/>
                                  <a:pt x="4123106" y="277622"/>
                                  <a:pt x="4123614" y="276987"/>
                                </a:cubicBezTo>
                                <a:cubicBezTo>
                                  <a:pt x="4124122" y="276225"/>
                                  <a:pt x="4124630" y="275589"/>
                                  <a:pt x="4125138" y="274955"/>
                                </a:cubicBezTo>
                                <a:cubicBezTo>
                                  <a:pt x="4125646" y="274320"/>
                                  <a:pt x="4126027" y="273812"/>
                                  <a:pt x="4126535" y="273177"/>
                                </a:cubicBezTo>
                                <a:cubicBezTo>
                                  <a:pt x="4127043" y="272669"/>
                                  <a:pt x="4127551" y="272161"/>
                                  <a:pt x="4128059" y="271652"/>
                                </a:cubicBezTo>
                                <a:cubicBezTo>
                                  <a:pt x="4128440" y="271145"/>
                                  <a:pt x="4128948" y="270637"/>
                                  <a:pt x="4129456" y="270256"/>
                                </a:cubicBezTo>
                                <a:cubicBezTo>
                                  <a:pt x="4129964" y="269748"/>
                                  <a:pt x="4130472" y="269367"/>
                                  <a:pt x="4130980" y="268986"/>
                                </a:cubicBezTo>
                                <a:cubicBezTo>
                                  <a:pt x="4131361" y="268605"/>
                                  <a:pt x="4131869" y="268097"/>
                                  <a:pt x="4132377" y="267715"/>
                                </a:cubicBezTo>
                                <a:cubicBezTo>
                                  <a:pt x="4132885" y="267335"/>
                                  <a:pt x="4133393" y="266953"/>
                                  <a:pt x="4133901" y="266573"/>
                                </a:cubicBezTo>
                                <a:cubicBezTo>
                                  <a:pt x="4134282" y="266192"/>
                                  <a:pt x="4134790" y="265811"/>
                                  <a:pt x="4135298" y="265302"/>
                                </a:cubicBezTo>
                                <a:cubicBezTo>
                                  <a:pt x="4135806" y="264922"/>
                                  <a:pt x="4136314" y="264540"/>
                                  <a:pt x="4136822" y="264160"/>
                                </a:cubicBezTo>
                                <a:cubicBezTo>
                                  <a:pt x="4137203" y="263652"/>
                                  <a:pt x="4137711" y="263271"/>
                                  <a:pt x="4138219" y="262762"/>
                                </a:cubicBezTo>
                                <a:cubicBezTo>
                                  <a:pt x="4138727" y="262382"/>
                                  <a:pt x="4139235" y="261874"/>
                                  <a:pt x="4139743" y="261493"/>
                                </a:cubicBezTo>
                                <a:cubicBezTo>
                                  <a:pt x="4140124" y="260985"/>
                                  <a:pt x="4140632" y="260477"/>
                                  <a:pt x="4141140" y="259969"/>
                                </a:cubicBezTo>
                                <a:cubicBezTo>
                                  <a:pt x="4141648" y="259461"/>
                                  <a:pt x="4142156" y="258952"/>
                                  <a:pt x="4142664" y="258445"/>
                                </a:cubicBezTo>
                                <a:cubicBezTo>
                                  <a:pt x="4143045" y="257937"/>
                                  <a:pt x="4143553" y="257428"/>
                                  <a:pt x="4144061" y="256794"/>
                                </a:cubicBezTo>
                                <a:cubicBezTo>
                                  <a:pt x="4144569" y="256286"/>
                                  <a:pt x="4145077" y="255651"/>
                                  <a:pt x="4145458" y="255015"/>
                                </a:cubicBezTo>
                                <a:cubicBezTo>
                                  <a:pt x="4145966" y="254381"/>
                                  <a:pt x="4146474" y="253873"/>
                                  <a:pt x="4146982" y="253237"/>
                                </a:cubicBezTo>
                                <a:cubicBezTo>
                                  <a:pt x="4147490" y="252602"/>
                                  <a:pt x="4147998" y="251968"/>
                                  <a:pt x="4148379" y="251460"/>
                                </a:cubicBezTo>
                                <a:cubicBezTo>
                                  <a:pt x="4148887" y="250825"/>
                                  <a:pt x="4149395" y="250189"/>
                                  <a:pt x="4149903" y="249682"/>
                                </a:cubicBezTo>
                                <a:cubicBezTo>
                                  <a:pt x="4150411" y="249047"/>
                                  <a:pt x="4150919" y="248412"/>
                                  <a:pt x="4151300" y="247903"/>
                                </a:cubicBezTo>
                                <a:cubicBezTo>
                                  <a:pt x="4151808" y="247269"/>
                                  <a:pt x="4152316" y="246634"/>
                                  <a:pt x="4152824" y="245999"/>
                                </a:cubicBezTo>
                                <a:cubicBezTo>
                                  <a:pt x="4153332" y="245363"/>
                                  <a:pt x="4153840" y="244728"/>
                                  <a:pt x="4154221" y="244094"/>
                                </a:cubicBezTo>
                                <a:cubicBezTo>
                                  <a:pt x="4154729" y="243332"/>
                                  <a:pt x="4155237" y="242570"/>
                                  <a:pt x="4155745" y="241808"/>
                                </a:cubicBezTo>
                                <a:cubicBezTo>
                                  <a:pt x="4156253" y="240919"/>
                                  <a:pt x="4156761" y="240157"/>
                                  <a:pt x="4157142" y="239140"/>
                                </a:cubicBezTo>
                                <a:cubicBezTo>
                                  <a:pt x="4157650" y="238125"/>
                                  <a:pt x="4158158" y="237109"/>
                                  <a:pt x="4158666" y="235965"/>
                                </a:cubicBezTo>
                                <a:cubicBezTo>
                                  <a:pt x="4159174" y="234823"/>
                                  <a:pt x="4159682" y="233426"/>
                                  <a:pt x="4160063" y="232028"/>
                                </a:cubicBezTo>
                                <a:cubicBezTo>
                                  <a:pt x="4160571" y="230632"/>
                                  <a:pt x="4161079" y="229108"/>
                                  <a:pt x="4161587" y="227330"/>
                                </a:cubicBezTo>
                                <a:cubicBezTo>
                                  <a:pt x="4162095" y="225678"/>
                                  <a:pt x="4162476" y="223774"/>
                                  <a:pt x="4162984" y="221742"/>
                                </a:cubicBezTo>
                                <a:cubicBezTo>
                                  <a:pt x="4163492" y="219710"/>
                                  <a:pt x="4164000" y="217551"/>
                                  <a:pt x="4164508" y="215264"/>
                                </a:cubicBezTo>
                                <a:cubicBezTo>
                                  <a:pt x="4165016" y="212852"/>
                                  <a:pt x="4165397" y="210312"/>
                                  <a:pt x="4165905" y="207645"/>
                                </a:cubicBezTo>
                                <a:cubicBezTo>
                                  <a:pt x="4166413" y="204977"/>
                                  <a:pt x="4166921" y="202057"/>
                                  <a:pt x="4167429" y="199009"/>
                                </a:cubicBezTo>
                                <a:cubicBezTo>
                                  <a:pt x="4167937" y="196087"/>
                                  <a:pt x="4168318" y="192786"/>
                                  <a:pt x="4168826" y="189484"/>
                                </a:cubicBezTo>
                                <a:cubicBezTo>
                                  <a:pt x="4169334" y="186055"/>
                                  <a:pt x="4169842" y="182499"/>
                                  <a:pt x="4170350" y="178943"/>
                                </a:cubicBezTo>
                                <a:cubicBezTo>
                                  <a:pt x="4170858" y="175260"/>
                                  <a:pt x="4171239" y="171450"/>
                                  <a:pt x="4171747" y="167512"/>
                                </a:cubicBezTo>
                                <a:cubicBezTo>
                                  <a:pt x="4172255" y="163576"/>
                                  <a:pt x="4172763" y="159385"/>
                                  <a:pt x="4173271" y="155321"/>
                                </a:cubicBezTo>
                                <a:cubicBezTo>
                                  <a:pt x="4173779" y="151130"/>
                                  <a:pt x="4174160" y="146812"/>
                                  <a:pt x="4174668" y="142494"/>
                                </a:cubicBezTo>
                                <a:cubicBezTo>
                                  <a:pt x="4175176" y="138176"/>
                                  <a:pt x="4175684" y="133731"/>
                                  <a:pt x="4176192" y="129286"/>
                                </a:cubicBezTo>
                                <a:cubicBezTo>
                                  <a:pt x="4176700" y="124840"/>
                                  <a:pt x="4177081" y="120396"/>
                                  <a:pt x="4177589" y="115951"/>
                                </a:cubicBezTo>
                                <a:cubicBezTo>
                                  <a:pt x="4178097" y="111506"/>
                                  <a:pt x="4178605" y="106934"/>
                                  <a:pt x="4179113" y="102743"/>
                                </a:cubicBezTo>
                                <a:cubicBezTo>
                                  <a:pt x="4179494" y="98425"/>
                                  <a:pt x="4180002" y="94107"/>
                                  <a:pt x="4180510" y="90170"/>
                                </a:cubicBezTo>
                                <a:cubicBezTo>
                                  <a:pt x="4181018" y="86233"/>
                                  <a:pt x="4181526" y="82423"/>
                                  <a:pt x="4182034" y="78994"/>
                                </a:cubicBezTo>
                                <a:cubicBezTo>
                                  <a:pt x="4182415" y="75564"/>
                                  <a:pt x="4182923" y="72389"/>
                                  <a:pt x="4183431" y="69850"/>
                                </a:cubicBezTo>
                                <a:cubicBezTo>
                                  <a:pt x="4183939" y="67183"/>
                                  <a:pt x="4184447" y="65024"/>
                                  <a:pt x="4184955" y="63373"/>
                                </a:cubicBezTo>
                                <a:cubicBezTo>
                                  <a:pt x="4185336" y="61849"/>
                                  <a:pt x="4185844" y="60706"/>
                                  <a:pt x="4186352" y="60198"/>
                                </a:cubicBezTo>
                                <a:cubicBezTo>
                                  <a:pt x="4186733" y="59817"/>
                                  <a:pt x="4187368" y="59944"/>
                                  <a:pt x="4187876" y="60578"/>
                                </a:cubicBezTo>
                                <a:cubicBezTo>
                                  <a:pt x="4188257" y="61213"/>
                                  <a:pt x="4188765" y="62611"/>
                                  <a:pt x="4189273" y="64388"/>
                                </a:cubicBezTo>
                                <a:cubicBezTo>
                                  <a:pt x="4189781" y="66167"/>
                                  <a:pt x="4190289" y="68452"/>
                                  <a:pt x="4190797" y="71120"/>
                                </a:cubicBezTo>
                                <a:cubicBezTo>
                                  <a:pt x="4191178" y="73787"/>
                                  <a:pt x="4191686" y="77088"/>
                                  <a:pt x="4192194" y="80390"/>
                                </a:cubicBezTo>
                                <a:cubicBezTo>
                                  <a:pt x="4192702" y="83820"/>
                                  <a:pt x="4193210" y="87630"/>
                                  <a:pt x="4193718" y="91439"/>
                                </a:cubicBezTo>
                                <a:cubicBezTo>
                                  <a:pt x="4194099" y="95250"/>
                                  <a:pt x="4194607" y="99313"/>
                                  <a:pt x="4195115" y="103377"/>
                                </a:cubicBezTo>
                                <a:cubicBezTo>
                                  <a:pt x="4195623" y="107442"/>
                                  <a:pt x="4196131" y="111506"/>
                                  <a:pt x="4196512" y="115570"/>
                                </a:cubicBezTo>
                                <a:cubicBezTo>
                                  <a:pt x="4197020" y="119634"/>
                                  <a:pt x="4197528" y="123698"/>
                                  <a:pt x="4198036" y="127635"/>
                                </a:cubicBezTo>
                                <a:cubicBezTo>
                                  <a:pt x="4198544" y="131445"/>
                                  <a:pt x="4199052" y="135255"/>
                                  <a:pt x="4199433" y="138937"/>
                                </a:cubicBezTo>
                                <a:cubicBezTo>
                                  <a:pt x="4199941" y="142621"/>
                                  <a:pt x="4200449" y="146177"/>
                                  <a:pt x="4200957" y="149478"/>
                                </a:cubicBezTo>
                                <a:cubicBezTo>
                                  <a:pt x="4201465" y="152781"/>
                                  <a:pt x="4201973" y="155956"/>
                                  <a:pt x="4202354" y="158877"/>
                                </a:cubicBezTo>
                                <a:cubicBezTo>
                                  <a:pt x="4202862" y="161798"/>
                                  <a:pt x="4203370" y="164592"/>
                                  <a:pt x="4203878" y="167132"/>
                                </a:cubicBezTo>
                                <a:cubicBezTo>
                                  <a:pt x="4204386" y="169672"/>
                                  <a:pt x="4204894" y="172085"/>
                                  <a:pt x="4205275" y="174117"/>
                                </a:cubicBezTo>
                                <a:cubicBezTo>
                                  <a:pt x="4205783" y="176276"/>
                                  <a:pt x="4206291" y="178308"/>
                                  <a:pt x="4206799" y="179959"/>
                                </a:cubicBezTo>
                                <a:cubicBezTo>
                                  <a:pt x="4207307" y="181737"/>
                                  <a:pt x="4207815" y="183134"/>
                                  <a:pt x="4208196" y="184403"/>
                                </a:cubicBezTo>
                                <a:cubicBezTo>
                                  <a:pt x="4208704" y="185674"/>
                                  <a:pt x="4209212" y="186817"/>
                                  <a:pt x="4209720" y="187578"/>
                                </a:cubicBezTo>
                                <a:cubicBezTo>
                                  <a:pt x="4210228" y="188340"/>
                                  <a:pt x="4210609" y="188976"/>
                                  <a:pt x="4211117" y="189230"/>
                                </a:cubicBezTo>
                                <a:cubicBezTo>
                                  <a:pt x="4211625" y="189484"/>
                                  <a:pt x="4212133" y="189484"/>
                                  <a:pt x="4212641" y="189102"/>
                                </a:cubicBezTo>
                                <a:cubicBezTo>
                                  <a:pt x="4213149" y="188849"/>
                                  <a:pt x="4213530" y="188340"/>
                                  <a:pt x="4214038" y="187452"/>
                                </a:cubicBezTo>
                                <a:cubicBezTo>
                                  <a:pt x="4214546" y="186562"/>
                                  <a:pt x="4215054" y="185293"/>
                                  <a:pt x="4215562" y="183896"/>
                                </a:cubicBezTo>
                                <a:cubicBezTo>
                                  <a:pt x="4216070" y="182499"/>
                                  <a:pt x="4216451" y="180721"/>
                                  <a:pt x="4216959" y="178943"/>
                                </a:cubicBezTo>
                                <a:cubicBezTo>
                                  <a:pt x="4217467" y="177037"/>
                                  <a:pt x="4217975" y="174878"/>
                                  <a:pt x="4218483" y="172593"/>
                                </a:cubicBezTo>
                                <a:cubicBezTo>
                                  <a:pt x="4218991" y="170434"/>
                                  <a:pt x="4219372" y="168021"/>
                                  <a:pt x="4219880" y="165735"/>
                                </a:cubicBezTo>
                                <a:cubicBezTo>
                                  <a:pt x="4220388" y="163449"/>
                                  <a:pt x="4220896" y="160909"/>
                                  <a:pt x="4221404" y="158750"/>
                                </a:cubicBezTo>
                                <a:cubicBezTo>
                                  <a:pt x="4221912" y="156463"/>
                                  <a:pt x="4222293" y="154305"/>
                                  <a:pt x="4222801" y="152400"/>
                                </a:cubicBezTo>
                                <a:cubicBezTo>
                                  <a:pt x="4223309" y="150368"/>
                                  <a:pt x="4223817" y="148462"/>
                                  <a:pt x="4224325" y="146938"/>
                                </a:cubicBezTo>
                                <a:cubicBezTo>
                                  <a:pt x="4224833" y="145287"/>
                                  <a:pt x="4225214" y="143890"/>
                                  <a:pt x="4225722" y="142748"/>
                                </a:cubicBezTo>
                                <a:cubicBezTo>
                                  <a:pt x="4226230" y="141605"/>
                                  <a:pt x="4226738" y="140588"/>
                                  <a:pt x="4227246" y="139827"/>
                                </a:cubicBezTo>
                                <a:cubicBezTo>
                                  <a:pt x="4227627" y="138937"/>
                                  <a:pt x="4228135" y="138302"/>
                                  <a:pt x="4228643" y="137668"/>
                                </a:cubicBezTo>
                                <a:cubicBezTo>
                                  <a:pt x="4229151" y="136906"/>
                                  <a:pt x="4229659" y="136398"/>
                                  <a:pt x="4230167" y="135636"/>
                                </a:cubicBezTo>
                                <a:cubicBezTo>
                                  <a:pt x="4230548" y="135001"/>
                                  <a:pt x="4231056" y="134238"/>
                                  <a:pt x="4231564" y="133350"/>
                                </a:cubicBezTo>
                                <a:cubicBezTo>
                                  <a:pt x="4232072" y="132461"/>
                                  <a:pt x="4232580" y="131445"/>
                                  <a:pt x="4233088" y="130175"/>
                                </a:cubicBezTo>
                                <a:cubicBezTo>
                                  <a:pt x="4233469" y="128777"/>
                                  <a:pt x="4233977" y="127253"/>
                                  <a:pt x="4234485" y="125476"/>
                                </a:cubicBezTo>
                                <a:cubicBezTo>
                                  <a:pt x="4234993" y="123698"/>
                                  <a:pt x="4235501" y="121665"/>
                                  <a:pt x="4236009" y="119380"/>
                                </a:cubicBezTo>
                                <a:cubicBezTo>
                                  <a:pt x="4236390" y="117221"/>
                                  <a:pt x="4236898" y="114553"/>
                                  <a:pt x="4237406" y="112013"/>
                                </a:cubicBezTo>
                                <a:cubicBezTo>
                                  <a:pt x="4237914" y="109347"/>
                                  <a:pt x="4238422" y="106426"/>
                                  <a:pt x="4238930" y="103505"/>
                                </a:cubicBezTo>
                                <a:cubicBezTo>
                                  <a:pt x="4239311" y="100711"/>
                                  <a:pt x="4239819" y="97789"/>
                                  <a:pt x="4240327" y="94996"/>
                                </a:cubicBezTo>
                                <a:cubicBezTo>
                                  <a:pt x="4240835" y="92202"/>
                                  <a:pt x="4241343" y="89408"/>
                                  <a:pt x="4241851" y="86995"/>
                                </a:cubicBezTo>
                                <a:cubicBezTo>
                                  <a:pt x="4242232" y="84582"/>
                                  <a:pt x="4242740" y="82169"/>
                                  <a:pt x="4243248" y="80390"/>
                                </a:cubicBezTo>
                                <a:cubicBezTo>
                                  <a:pt x="4243756" y="78612"/>
                                  <a:pt x="4244264" y="77215"/>
                                  <a:pt x="4244645" y="76200"/>
                                </a:cubicBezTo>
                                <a:cubicBezTo>
                                  <a:pt x="4245153" y="75311"/>
                                  <a:pt x="4245661" y="74802"/>
                                  <a:pt x="4246169" y="74802"/>
                                </a:cubicBezTo>
                                <a:cubicBezTo>
                                  <a:pt x="4246677" y="74930"/>
                                  <a:pt x="4247185" y="75564"/>
                                  <a:pt x="4247566" y="76581"/>
                                </a:cubicBezTo>
                                <a:cubicBezTo>
                                  <a:pt x="4248074" y="77724"/>
                                  <a:pt x="4248582" y="79375"/>
                                  <a:pt x="4249090" y="81407"/>
                                </a:cubicBezTo>
                                <a:cubicBezTo>
                                  <a:pt x="4249598" y="83565"/>
                                  <a:pt x="4250106" y="86106"/>
                                  <a:pt x="4250487" y="88900"/>
                                </a:cubicBezTo>
                                <a:cubicBezTo>
                                  <a:pt x="4250995" y="91821"/>
                                  <a:pt x="4251503" y="95123"/>
                                  <a:pt x="4252011" y="98552"/>
                                </a:cubicBezTo>
                                <a:cubicBezTo>
                                  <a:pt x="4252519" y="101853"/>
                                  <a:pt x="4253027" y="105537"/>
                                  <a:pt x="4253408" y="109220"/>
                                </a:cubicBezTo>
                                <a:cubicBezTo>
                                  <a:pt x="4253916" y="112902"/>
                                  <a:pt x="4254424" y="116712"/>
                                  <a:pt x="4254932" y="120396"/>
                                </a:cubicBezTo>
                                <a:cubicBezTo>
                                  <a:pt x="4255440" y="124078"/>
                                  <a:pt x="4255948" y="127888"/>
                                  <a:pt x="4256329" y="131318"/>
                                </a:cubicBezTo>
                                <a:cubicBezTo>
                                  <a:pt x="4256837" y="134747"/>
                                  <a:pt x="4257345" y="138176"/>
                                  <a:pt x="4257853" y="141224"/>
                                </a:cubicBezTo>
                                <a:cubicBezTo>
                                  <a:pt x="4258361" y="144399"/>
                                  <a:pt x="4258869" y="147193"/>
                                  <a:pt x="4259250" y="149733"/>
                                </a:cubicBezTo>
                                <a:cubicBezTo>
                                  <a:pt x="4259758" y="152273"/>
                                  <a:pt x="4260266" y="154686"/>
                                  <a:pt x="4260774" y="156590"/>
                                </a:cubicBezTo>
                                <a:cubicBezTo>
                                  <a:pt x="4261282" y="158496"/>
                                  <a:pt x="4261663" y="160020"/>
                                  <a:pt x="4262171" y="161289"/>
                                </a:cubicBezTo>
                                <a:cubicBezTo>
                                  <a:pt x="4262679" y="162433"/>
                                  <a:pt x="4263187" y="163322"/>
                                  <a:pt x="4263695" y="163830"/>
                                </a:cubicBezTo>
                                <a:cubicBezTo>
                                  <a:pt x="4264203" y="164211"/>
                                  <a:pt x="4264584" y="164211"/>
                                  <a:pt x="4265092" y="163957"/>
                                </a:cubicBezTo>
                                <a:cubicBezTo>
                                  <a:pt x="4265600" y="163576"/>
                                  <a:pt x="4266108" y="162813"/>
                                  <a:pt x="4266616" y="161671"/>
                                </a:cubicBezTo>
                                <a:cubicBezTo>
                                  <a:pt x="4267124" y="160527"/>
                                  <a:pt x="4267505" y="158877"/>
                                  <a:pt x="4268013" y="156972"/>
                                </a:cubicBezTo>
                                <a:cubicBezTo>
                                  <a:pt x="4268521" y="155067"/>
                                  <a:pt x="4269029" y="152653"/>
                                  <a:pt x="4269537" y="149987"/>
                                </a:cubicBezTo>
                                <a:cubicBezTo>
                                  <a:pt x="4270045" y="147320"/>
                                  <a:pt x="4270426" y="144272"/>
                                  <a:pt x="4270934" y="140970"/>
                                </a:cubicBezTo>
                                <a:cubicBezTo>
                                  <a:pt x="4271442" y="137795"/>
                                  <a:pt x="4271950" y="134238"/>
                                  <a:pt x="4272458" y="130683"/>
                                </a:cubicBezTo>
                                <a:cubicBezTo>
                                  <a:pt x="4272966" y="127000"/>
                                  <a:pt x="4273347" y="123189"/>
                                  <a:pt x="4273855" y="119507"/>
                                </a:cubicBezTo>
                                <a:cubicBezTo>
                                  <a:pt x="4274363" y="115824"/>
                                  <a:pt x="4274871" y="112013"/>
                                  <a:pt x="4275379" y="108458"/>
                                </a:cubicBezTo>
                                <a:cubicBezTo>
                                  <a:pt x="4275887" y="105028"/>
                                  <a:pt x="4276268" y="101600"/>
                                  <a:pt x="4276776" y="98552"/>
                                </a:cubicBezTo>
                                <a:cubicBezTo>
                                  <a:pt x="4277284" y="95503"/>
                                  <a:pt x="4277792" y="92837"/>
                                  <a:pt x="4278300" y="90424"/>
                                </a:cubicBezTo>
                                <a:cubicBezTo>
                                  <a:pt x="4278681" y="88137"/>
                                  <a:pt x="4279189" y="86106"/>
                                  <a:pt x="4279697" y="84582"/>
                                </a:cubicBezTo>
                                <a:cubicBezTo>
                                  <a:pt x="4280205" y="83058"/>
                                  <a:pt x="4280713" y="81914"/>
                                  <a:pt x="4281221" y="81152"/>
                                </a:cubicBezTo>
                                <a:cubicBezTo>
                                  <a:pt x="4281602" y="80263"/>
                                  <a:pt x="4282110" y="79883"/>
                                  <a:pt x="4282618" y="79756"/>
                                </a:cubicBezTo>
                                <a:cubicBezTo>
                                  <a:pt x="4283126" y="79502"/>
                                  <a:pt x="4283634" y="79756"/>
                                  <a:pt x="4284142" y="79883"/>
                                </a:cubicBezTo>
                                <a:cubicBezTo>
                                  <a:pt x="4284523" y="80010"/>
                                  <a:pt x="4285031" y="80390"/>
                                  <a:pt x="4285539" y="80645"/>
                                </a:cubicBezTo>
                                <a:cubicBezTo>
                                  <a:pt x="4286047" y="80772"/>
                                  <a:pt x="4286555" y="81026"/>
                                  <a:pt x="4287063" y="81026"/>
                                </a:cubicBezTo>
                                <a:cubicBezTo>
                                  <a:pt x="4287444" y="81026"/>
                                  <a:pt x="4287952" y="80899"/>
                                  <a:pt x="4288460" y="80518"/>
                                </a:cubicBezTo>
                                <a:cubicBezTo>
                                  <a:pt x="4288968" y="80010"/>
                                  <a:pt x="4289476" y="79375"/>
                                  <a:pt x="4289984" y="78232"/>
                                </a:cubicBezTo>
                                <a:cubicBezTo>
                                  <a:pt x="4290365" y="77215"/>
                                  <a:pt x="4290873" y="75819"/>
                                  <a:pt x="4291381" y="74168"/>
                                </a:cubicBezTo>
                                <a:cubicBezTo>
                                  <a:pt x="4291889" y="72389"/>
                                  <a:pt x="4292397" y="70358"/>
                                  <a:pt x="4292905" y="68072"/>
                                </a:cubicBezTo>
                                <a:cubicBezTo>
                                  <a:pt x="4293286" y="65659"/>
                                  <a:pt x="4293794" y="62992"/>
                                  <a:pt x="4294302" y="60071"/>
                                </a:cubicBezTo>
                                <a:cubicBezTo>
                                  <a:pt x="4294810" y="57150"/>
                                  <a:pt x="4295318" y="53975"/>
                                  <a:pt x="4295699" y="50673"/>
                                </a:cubicBezTo>
                                <a:cubicBezTo>
                                  <a:pt x="4296207" y="47498"/>
                                  <a:pt x="4296715" y="43942"/>
                                  <a:pt x="4297223" y="40512"/>
                                </a:cubicBezTo>
                                <a:cubicBezTo>
                                  <a:pt x="4297731" y="37084"/>
                                  <a:pt x="4298239" y="33401"/>
                                  <a:pt x="4298620" y="30099"/>
                                </a:cubicBezTo>
                                <a:cubicBezTo>
                                  <a:pt x="4299128" y="26670"/>
                                  <a:pt x="4299636" y="23240"/>
                                  <a:pt x="4300144" y="20193"/>
                                </a:cubicBezTo>
                                <a:cubicBezTo>
                                  <a:pt x="4300652" y="17145"/>
                                  <a:pt x="4301160" y="14224"/>
                                  <a:pt x="4301541" y="11684"/>
                                </a:cubicBezTo>
                                <a:cubicBezTo>
                                  <a:pt x="4302049" y="9271"/>
                                  <a:pt x="4302557" y="6985"/>
                                  <a:pt x="4303065" y="5207"/>
                                </a:cubicBezTo>
                                <a:cubicBezTo>
                                  <a:pt x="4303573" y="3429"/>
                                  <a:pt x="4304081" y="2159"/>
                                  <a:pt x="4304462" y="1270"/>
                                </a:cubicBezTo>
                                <a:cubicBezTo>
                                  <a:pt x="4304970" y="508"/>
                                  <a:pt x="4305478" y="0"/>
                                  <a:pt x="4305986" y="127"/>
                                </a:cubicBezTo>
                                <a:cubicBezTo>
                                  <a:pt x="4306494" y="254"/>
                                  <a:pt x="4307002" y="761"/>
                                  <a:pt x="4307383" y="1778"/>
                                </a:cubicBezTo>
                                <a:cubicBezTo>
                                  <a:pt x="4307891" y="2794"/>
                                  <a:pt x="4308399" y="4318"/>
                                  <a:pt x="4308907" y="6096"/>
                                </a:cubicBezTo>
                                <a:cubicBezTo>
                                  <a:pt x="4309415" y="7874"/>
                                  <a:pt x="4309923" y="10160"/>
                                  <a:pt x="4310304" y="12700"/>
                                </a:cubicBezTo>
                                <a:cubicBezTo>
                                  <a:pt x="4310812" y="15112"/>
                                  <a:pt x="4311320" y="18034"/>
                                  <a:pt x="4311828" y="21082"/>
                                </a:cubicBezTo>
                                <a:cubicBezTo>
                                  <a:pt x="4312336" y="24130"/>
                                  <a:pt x="4312717" y="27432"/>
                                  <a:pt x="4313225" y="30987"/>
                                </a:cubicBezTo>
                                <a:cubicBezTo>
                                  <a:pt x="4313733" y="34417"/>
                                  <a:pt x="4314241" y="38227"/>
                                  <a:pt x="4314749" y="42037"/>
                                </a:cubicBezTo>
                                <a:cubicBezTo>
                                  <a:pt x="4315257" y="45847"/>
                                  <a:pt x="4315638" y="49784"/>
                                  <a:pt x="4316146" y="53848"/>
                                </a:cubicBezTo>
                                <a:cubicBezTo>
                                  <a:pt x="4316654" y="57912"/>
                                  <a:pt x="4317162" y="62230"/>
                                  <a:pt x="4317670" y="66421"/>
                                </a:cubicBezTo>
                                <a:cubicBezTo>
                                  <a:pt x="4318178" y="70612"/>
                                  <a:pt x="4318559" y="75057"/>
                                  <a:pt x="4319067" y="79375"/>
                                </a:cubicBezTo>
                                <a:cubicBezTo>
                                  <a:pt x="4319575" y="83693"/>
                                  <a:pt x="4320083" y="88137"/>
                                  <a:pt x="4320591" y="92583"/>
                                </a:cubicBezTo>
                                <a:cubicBezTo>
                                  <a:pt x="4321099" y="96901"/>
                                  <a:pt x="4321480" y="101346"/>
                                  <a:pt x="4321988" y="105790"/>
                                </a:cubicBezTo>
                                <a:cubicBezTo>
                                  <a:pt x="4322496" y="110109"/>
                                  <a:pt x="4323004" y="114553"/>
                                  <a:pt x="4323512" y="118999"/>
                                </a:cubicBezTo>
                                <a:cubicBezTo>
                                  <a:pt x="4324020" y="123317"/>
                                  <a:pt x="4324401" y="127635"/>
                                  <a:pt x="4324909" y="131826"/>
                                </a:cubicBezTo>
                                <a:cubicBezTo>
                                  <a:pt x="4325417" y="136144"/>
                                  <a:pt x="4325925" y="140335"/>
                                  <a:pt x="4326433" y="144526"/>
                                </a:cubicBezTo>
                                <a:cubicBezTo>
                                  <a:pt x="4326941" y="148589"/>
                                  <a:pt x="4327322" y="152653"/>
                                  <a:pt x="4327830" y="156590"/>
                                </a:cubicBezTo>
                                <a:cubicBezTo>
                                  <a:pt x="4328338" y="160527"/>
                                  <a:pt x="4328846" y="164464"/>
                                  <a:pt x="4329354" y="168275"/>
                                </a:cubicBezTo>
                                <a:cubicBezTo>
                                  <a:pt x="4329735" y="171958"/>
                                  <a:pt x="4330243" y="175768"/>
                                  <a:pt x="4330751" y="179324"/>
                                </a:cubicBezTo>
                                <a:cubicBezTo>
                                  <a:pt x="4331259" y="182880"/>
                                  <a:pt x="4331767" y="186309"/>
                                  <a:pt x="4332275" y="189611"/>
                                </a:cubicBezTo>
                                <a:cubicBezTo>
                                  <a:pt x="4332656" y="193039"/>
                                  <a:pt x="4333164" y="196214"/>
                                  <a:pt x="4333672" y="199389"/>
                                </a:cubicBezTo>
                                <a:cubicBezTo>
                                  <a:pt x="4334180" y="202564"/>
                                  <a:pt x="4334688" y="205612"/>
                                  <a:pt x="4335196" y="208534"/>
                                </a:cubicBezTo>
                                <a:cubicBezTo>
                                  <a:pt x="4335577" y="211455"/>
                                  <a:pt x="4336085" y="214249"/>
                                  <a:pt x="4336593" y="216915"/>
                                </a:cubicBezTo>
                                <a:cubicBezTo>
                                  <a:pt x="4337101" y="219710"/>
                                  <a:pt x="4337609" y="222250"/>
                                  <a:pt x="4338117" y="224789"/>
                                </a:cubicBezTo>
                                <a:cubicBezTo>
                                  <a:pt x="4338498" y="227202"/>
                                  <a:pt x="4339006" y="229615"/>
                                  <a:pt x="4339514" y="231902"/>
                                </a:cubicBezTo>
                                <a:cubicBezTo>
                                  <a:pt x="4340022" y="234187"/>
                                  <a:pt x="4340530" y="236347"/>
                                  <a:pt x="4341038" y="238378"/>
                                </a:cubicBezTo>
                                <a:cubicBezTo>
                                  <a:pt x="4341419" y="240411"/>
                                  <a:pt x="4341927" y="242443"/>
                                  <a:pt x="4342435" y="244221"/>
                                </a:cubicBezTo>
                                <a:cubicBezTo>
                                  <a:pt x="4342943" y="245999"/>
                                  <a:pt x="4343451" y="247650"/>
                                  <a:pt x="4343959" y="249301"/>
                                </a:cubicBezTo>
                                <a:cubicBezTo>
                                  <a:pt x="4344340" y="250825"/>
                                  <a:pt x="4344848" y="252349"/>
                                  <a:pt x="4345356" y="253619"/>
                                </a:cubicBezTo>
                                <a:cubicBezTo>
                                  <a:pt x="4345864" y="255015"/>
                                  <a:pt x="4346372" y="256159"/>
                                  <a:pt x="4346753" y="257302"/>
                                </a:cubicBezTo>
                                <a:cubicBezTo>
                                  <a:pt x="4347261" y="258318"/>
                                  <a:pt x="4347769" y="259334"/>
                                  <a:pt x="4348277" y="260223"/>
                                </a:cubicBezTo>
                                <a:cubicBezTo>
                                  <a:pt x="4348785" y="260985"/>
                                  <a:pt x="4349293" y="261747"/>
                                  <a:pt x="4349674" y="262255"/>
                                </a:cubicBezTo>
                                <a:cubicBezTo>
                                  <a:pt x="4350182" y="262762"/>
                                  <a:pt x="4350690" y="263271"/>
                                  <a:pt x="4351198" y="263398"/>
                                </a:cubicBezTo>
                                <a:cubicBezTo>
                                  <a:pt x="4351706" y="263525"/>
                                  <a:pt x="4352214" y="263652"/>
                                  <a:pt x="4352595" y="263398"/>
                                </a:cubicBezTo>
                                <a:cubicBezTo>
                                  <a:pt x="4353103" y="263144"/>
                                  <a:pt x="4353611" y="262636"/>
                                  <a:pt x="4354119" y="261874"/>
                                </a:cubicBezTo>
                                <a:cubicBezTo>
                                  <a:pt x="4354627" y="261112"/>
                                  <a:pt x="4355135" y="259969"/>
                                  <a:pt x="4355516" y="258572"/>
                                </a:cubicBezTo>
                                <a:cubicBezTo>
                                  <a:pt x="4356024" y="257175"/>
                                  <a:pt x="4356532" y="255397"/>
                                  <a:pt x="4357040" y="253237"/>
                                </a:cubicBezTo>
                                <a:cubicBezTo>
                                  <a:pt x="4357548" y="250952"/>
                                  <a:pt x="4358056" y="248538"/>
                                  <a:pt x="4358437" y="245490"/>
                                </a:cubicBezTo>
                                <a:cubicBezTo>
                                  <a:pt x="4358945" y="242570"/>
                                  <a:pt x="4359453" y="239268"/>
                                  <a:pt x="4359961" y="235458"/>
                                </a:cubicBezTo>
                                <a:cubicBezTo>
                                  <a:pt x="4360469" y="231775"/>
                                  <a:pt x="4360850" y="227584"/>
                                  <a:pt x="4361358" y="223138"/>
                                </a:cubicBezTo>
                                <a:cubicBezTo>
                                  <a:pt x="4361866" y="218694"/>
                                  <a:pt x="4362374" y="213740"/>
                                  <a:pt x="4362882" y="208661"/>
                                </a:cubicBezTo>
                                <a:cubicBezTo>
                                  <a:pt x="4363390" y="203581"/>
                                  <a:pt x="4363771" y="198120"/>
                                  <a:pt x="4364279" y="192532"/>
                                </a:cubicBezTo>
                                <a:cubicBezTo>
                                  <a:pt x="4364787" y="186944"/>
                                  <a:pt x="4365295" y="180975"/>
                                  <a:pt x="4365803" y="175133"/>
                                </a:cubicBezTo>
                                <a:cubicBezTo>
                                  <a:pt x="4366311" y="169163"/>
                                  <a:pt x="4366692" y="162940"/>
                                  <a:pt x="4367200" y="156845"/>
                                </a:cubicBezTo>
                                <a:cubicBezTo>
                                  <a:pt x="4367708" y="150749"/>
                                  <a:pt x="4368216" y="144526"/>
                                  <a:pt x="4368724" y="138302"/>
                                </a:cubicBezTo>
                                <a:cubicBezTo>
                                  <a:pt x="4369232" y="132207"/>
                                  <a:pt x="4369613" y="126111"/>
                                  <a:pt x="4370121" y="120142"/>
                                </a:cubicBezTo>
                                <a:cubicBezTo>
                                  <a:pt x="4370629" y="114300"/>
                                  <a:pt x="4371137" y="108331"/>
                                  <a:pt x="4371645" y="102743"/>
                                </a:cubicBezTo>
                                <a:cubicBezTo>
                                  <a:pt x="4372153" y="97155"/>
                                  <a:pt x="4372534" y="91694"/>
                                  <a:pt x="4373042" y="86613"/>
                                </a:cubicBezTo>
                                <a:cubicBezTo>
                                  <a:pt x="4373550" y="81407"/>
                                  <a:pt x="4374058" y="76581"/>
                                  <a:pt x="4374566" y="72009"/>
                                </a:cubicBezTo>
                                <a:cubicBezTo>
                                  <a:pt x="4375074" y="67310"/>
                                  <a:pt x="4375455" y="62992"/>
                                  <a:pt x="4375963" y="59055"/>
                                </a:cubicBezTo>
                                <a:cubicBezTo>
                                  <a:pt x="4376471" y="54990"/>
                                  <a:pt x="4376979" y="51181"/>
                                  <a:pt x="4377487" y="47752"/>
                                </a:cubicBezTo>
                                <a:cubicBezTo>
                                  <a:pt x="4377995" y="44323"/>
                                  <a:pt x="4378376" y="41148"/>
                                  <a:pt x="4378884" y="38227"/>
                                </a:cubicBezTo>
                                <a:cubicBezTo>
                                  <a:pt x="4379392" y="35306"/>
                                  <a:pt x="4379900" y="32638"/>
                                  <a:pt x="4380408" y="30226"/>
                                </a:cubicBezTo>
                                <a:cubicBezTo>
                                  <a:pt x="4380789" y="27812"/>
                                  <a:pt x="4381297" y="25654"/>
                                  <a:pt x="4381805" y="23876"/>
                                </a:cubicBezTo>
                                <a:cubicBezTo>
                                  <a:pt x="4382313" y="22098"/>
                                  <a:pt x="4382821" y="20574"/>
                                  <a:pt x="4383329" y="19431"/>
                                </a:cubicBezTo>
                                <a:cubicBezTo>
                                  <a:pt x="4383710" y="18414"/>
                                  <a:pt x="4384218" y="17526"/>
                                  <a:pt x="4384726" y="17272"/>
                                </a:cubicBezTo>
                                <a:cubicBezTo>
                                  <a:pt x="4385107" y="17018"/>
                                  <a:pt x="4385742" y="17145"/>
                                  <a:pt x="4386250" y="17780"/>
                                </a:cubicBezTo>
                                <a:cubicBezTo>
                                  <a:pt x="4386631" y="18542"/>
                                  <a:pt x="4387139" y="19811"/>
                                  <a:pt x="4387647" y="21717"/>
                                </a:cubicBezTo>
                                <a:cubicBezTo>
                                  <a:pt x="4388155" y="23622"/>
                                  <a:pt x="4388663" y="26035"/>
                                  <a:pt x="4389171" y="29083"/>
                                </a:cubicBezTo>
                                <a:cubicBezTo>
                                  <a:pt x="4389552" y="32131"/>
                                  <a:pt x="4390060" y="35940"/>
                                  <a:pt x="4390568" y="40132"/>
                                </a:cubicBezTo>
                                <a:cubicBezTo>
                                  <a:pt x="4391076" y="44323"/>
                                  <a:pt x="4391584" y="49149"/>
                                  <a:pt x="4392092" y="54228"/>
                                </a:cubicBezTo>
                                <a:cubicBezTo>
                                  <a:pt x="4392473" y="59309"/>
                                  <a:pt x="4392981" y="65024"/>
                                  <a:pt x="4393489" y="70738"/>
                                </a:cubicBezTo>
                                <a:cubicBezTo>
                                  <a:pt x="4393997" y="76581"/>
                                  <a:pt x="4394505" y="82677"/>
                                  <a:pt x="4395013" y="88773"/>
                                </a:cubicBezTo>
                                <a:cubicBezTo>
                                  <a:pt x="4395394" y="94869"/>
                                  <a:pt x="4395902" y="101219"/>
                                  <a:pt x="4396410" y="107314"/>
                                </a:cubicBezTo>
                                <a:cubicBezTo>
                                  <a:pt x="4396918" y="113411"/>
                                  <a:pt x="4397426" y="119507"/>
                                  <a:pt x="4397807" y="125349"/>
                                </a:cubicBezTo>
                                <a:cubicBezTo>
                                  <a:pt x="4398315" y="131190"/>
                                  <a:pt x="4398823" y="136906"/>
                                  <a:pt x="4399331" y="142367"/>
                                </a:cubicBezTo>
                                <a:cubicBezTo>
                                  <a:pt x="4399839" y="147827"/>
                                  <a:pt x="4400347" y="153035"/>
                                  <a:pt x="4400728" y="157987"/>
                                </a:cubicBezTo>
                                <a:cubicBezTo>
                                  <a:pt x="4401236" y="162940"/>
                                  <a:pt x="4401744" y="167639"/>
                                  <a:pt x="4402252" y="172085"/>
                                </a:cubicBezTo>
                                <a:cubicBezTo>
                                  <a:pt x="4402760" y="176530"/>
                                  <a:pt x="4403268" y="180721"/>
                                  <a:pt x="4403649" y="184658"/>
                                </a:cubicBezTo>
                                <a:cubicBezTo>
                                  <a:pt x="4404157" y="188595"/>
                                  <a:pt x="4404665" y="192405"/>
                                  <a:pt x="4405173" y="195961"/>
                                </a:cubicBezTo>
                                <a:cubicBezTo>
                                  <a:pt x="4405681" y="199517"/>
                                  <a:pt x="4406189" y="202819"/>
                                  <a:pt x="4406570" y="206121"/>
                                </a:cubicBezTo>
                                <a:cubicBezTo>
                                  <a:pt x="4407078" y="209296"/>
                                  <a:pt x="4407586" y="212344"/>
                                  <a:pt x="4408094" y="215137"/>
                                </a:cubicBezTo>
                                <a:cubicBezTo>
                                  <a:pt x="4408602" y="218059"/>
                                  <a:pt x="4409110" y="220726"/>
                                  <a:pt x="4409491" y="223393"/>
                                </a:cubicBezTo>
                                <a:cubicBezTo>
                                  <a:pt x="4409999" y="225933"/>
                                  <a:pt x="4410507" y="228473"/>
                                  <a:pt x="4411015" y="230759"/>
                                </a:cubicBezTo>
                                <a:cubicBezTo>
                                  <a:pt x="4411523" y="233172"/>
                                  <a:pt x="4412031" y="235331"/>
                                  <a:pt x="4412412" y="237489"/>
                                </a:cubicBezTo>
                                <a:cubicBezTo>
                                  <a:pt x="4412920" y="239649"/>
                                  <a:pt x="4413428" y="241553"/>
                                  <a:pt x="4413936" y="243459"/>
                                </a:cubicBezTo>
                                <a:cubicBezTo>
                                  <a:pt x="4414444" y="245363"/>
                                  <a:pt x="4414825" y="247269"/>
                                  <a:pt x="4415333" y="249047"/>
                                </a:cubicBezTo>
                                <a:cubicBezTo>
                                  <a:pt x="4415841" y="250698"/>
                                  <a:pt x="4416349" y="252349"/>
                                  <a:pt x="4416857" y="254000"/>
                                </a:cubicBezTo>
                                <a:cubicBezTo>
                                  <a:pt x="4417365" y="255651"/>
                                  <a:pt x="4417746" y="257175"/>
                                  <a:pt x="4418254" y="258572"/>
                                </a:cubicBezTo>
                                <a:cubicBezTo>
                                  <a:pt x="4418762" y="260096"/>
                                  <a:pt x="4419270" y="261493"/>
                                  <a:pt x="4419778" y="262889"/>
                                </a:cubicBezTo>
                                <a:cubicBezTo>
                                  <a:pt x="4420286" y="264287"/>
                                  <a:pt x="4420667" y="265557"/>
                                  <a:pt x="4421175" y="266953"/>
                                </a:cubicBezTo>
                                <a:cubicBezTo>
                                  <a:pt x="4421683" y="268224"/>
                                  <a:pt x="4422191" y="269494"/>
                                  <a:pt x="4422699" y="270637"/>
                                </a:cubicBezTo>
                                <a:cubicBezTo>
                                  <a:pt x="4423207" y="271907"/>
                                  <a:pt x="4423588" y="273050"/>
                                  <a:pt x="4424096" y="274193"/>
                                </a:cubicBezTo>
                                <a:cubicBezTo>
                                  <a:pt x="4424604" y="275462"/>
                                  <a:pt x="4425112" y="276478"/>
                                  <a:pt x="4425620" y="277622"/>
                                </a:cubicBezTo>
                                <a:cubicBezTo>
                                  <a:pt x="4426128" y="278764"/>
                                  <a:pt x="4426509" y="279908"/>
                                  <a:pt x="4427017" y="280924"/>
                                </a:cubicBezTo>
                                <a:cubicBezTo>
                                  <a:pt x="4427525" y="281939"/>
                                  <a:pt x="4428033" y="282956"/>
                                  <a:pt x="4428541" y="283972"/>
                                </a:cubicBezTo>
                                <a:cubicBezTo>
                                  <a:pt x="4429049" y="284987"/>
                                  <a:pt x="4429430" y="286003"/>
                                  <a:pt x="4429938" y="286893"/>
                                </a:cubicBezTo>
                                <a:cubicBezTo>
                                  <a:pt x="4430446" y="287909"/>
                                  <a:pt x="4430954" y="288798"/>
                                  <a:pt x="4431462" y="289687"/>
                                </a:cubicBezTo>
                                <a:cubicBezTo>
                                  <a:pt x="4431843" y="290449"/>
                                  <a:pt x="4432351" y="291337"/>
                                  <a:pt x="4432859" y="292100"/>
                                </a:cubicBezTo>
                                <a:cubicBezTo>
                                  <a:pt x="4433367" y="292988"/>
                                  <a:pt x="4433875" y="293624"/>
                                  <a:pt x="4434383" y="294386"/>
                                </a:cubicBezTo>
                                <a:cubicBezTo>
                                  <a:pt x="4434764" y="295148"/>
                                  <a:pt x="4435272" y="295783"/>
                                  <a:pt x="4435780" y="296418"/>
                                </a:cubicBezTo>
                                <a:cubicBezTo>
                                  <a:pt x="4436288" y="297052"/>
                                  <a:pt x="4436796" y="297687"/>
                                  <a:pt x="4437304" y="298323"/>
                                </a:cubicBezTo>
                                <a:cubicBezTo>
                                  <a:pt x="4437685" y="298958"/>
                                  <a:pt x="4438193" y="299593"/>
                                  <a:pt x="4438701" y="300101"/>
                                </a:cubicBezTo>
                                <a:cubicBezTo>
                                  <a:pt x="4439209" y="300736"/>
                                  <a:pt x="4439717" y="301371"/>
                                  <a:pt x="4440225" y="302006"/>
                                </a:cubicBezTo>
                                <a:cubicBezTo>
                                  <a:pt x="4440606" y="302513"/>
                                  <a:pt x="4441114" y="303149"/>
                                  <a:pt x="4441622" y="303784"/>
                                </a:cubicBezTo>
                                <a:cubicBezTo>
                                  <a:pt x="4442130" y="304419"/>
                                  <a:pt x="4442638" y="304927"/>
                                  <a:pt x="4443146" y="305435"/>
                                </a:cubicBezTo>
                                <a:cubicBezTo>
                                  <a:pt x="4443527" y="306070"/>
                                  <a:pt x="4444035" y="306577"/>
                                  <a:pt x="4444543" y="307086"/>
                                </a:cubicBezTo>
                                <a:cubicBezTo>
                                  <a:pt x="4445051" y="307467"/>
                                  <a:pt x="4445559" y="307848"/>
                                  <a:pt x="4446067" y="308102"/>
                                </a:cubicBezTo>
                                <a:cubicBezTo>
                                  <a:pt x="4446448" y="308356"/>
                                  <a:pt x="4446956" y="308610"/>
                                  <a:pt x="4447464" y="308610"/>
                                </a:cubicBezTo>
                                <a:cubicBezTo>
                                  <a:pt x="4447972" y="308610"/>
                                  <a:pt x="4448480" y="308483"/>
                                  <a:pt x="4448861" y="308102"/>
                                </a:cubicBezTo>
                                <a:cubicBezTo>
                                  <a:pt x="4449369" y="307848"/>
                                  <a:pt x="4449877" y="307467"/>
                                  <a:pt x="4450385" y="306832"/>
                                </a:cubicBezTo>
                                <a:cubicBezTo>
                                  <a:pt x="4450893" y="306197"/>
                                  <a:pt x="4451401" y="305562"/>
                                  <a:pt x="4451782" y="304673"/>
                                </a:cubicBezTo>
                                <a:cubicBezTo>
                                  <a:pt x="4452290" y="303911"/>
                                  <a:pt x="4452798" y="302895"/>
                                  <a:pt x="4453306" y="302006"/>
                                </a:cubicBezTo>
                                <a:cubicBezTo>
                                  <a:pt x="4453814" y="300989"/>
                                  <a:pt x="4454322" y="299974"/>
                                  <a:pt x="4454703" y="298958"/>
                                </a:cubicBezTo>
                                <a:cubicBezTo>
                                  <a:pt x="4455211" y="298069"/>
                                  <a:pt x="4455719" y="297180"/>
                                  <a:pt x="4456227" y="296290"/>
                                </a:cubicBezTo>
                                <a:cubicBezTo>
                                  <a:pt x="4456735" y="295528"/>
                                  <a:pt x="4457243" y="294894"/>
                                  <a:pt x="4457624" y="294386"/>
                                </a:cubicBezTo>
                                <a:cubicBezTo>
                                  <a:pt x="4458132" y="293877"/>
                                  <a:pt x="4458640" y="293624"/>
                                  <a:pt x="4459148" y="293497"/>
                                </a:cubicBezTo>
                                <a:cubicBezTo>
                                  <a:pt x="4459656" y="293497"/>
                                  <a:pt x="4460164" y="293624"/>
                                  <a:pt x="4460545" y="294005"/>
                                </a:cubicBezTo>
                                <a:cubicBezTo>
                                  <a:pt x="4461053" y="294386"/>
                                  <a:pt x="4461561" y="295021"/>
                                  <a:pt x="4462069" y="295910"/>
                                </a:cubicBezTo>
                                <a:cubicBezTo>
                                  <a:pt x="4462577" y="296672"/>
                                  <a:pt x="4462958" y="297814"/>
                                  <a:pt x="4463466" y="298958"/>
                                </a:cubicBezTo>
                                <a:cubicBezTo>
                                  <a:pt x="4463974" y="300227"/>
                                  <a:pt x="4464482" y="301625"/>
                                  <a:pt x="4464990" y="303022"/>
                                </a:cubicBezTo>
                                <a:cubicBezTo>
                                  <a:pt x="4465498" y="304546"/>
                                  <a:pt x="4465879" y="306197"/>
                                  <a:pt x="4466387" y="307848"/>
                                </a:cubicBezTo>
                                <a:cubicBezTo>
                                  <a:pt x="4466895" y="309499"/>
                                  <a:pt x="4467403" y="311150"/>
                                  <a:pt x="4467911" y="312927"/>
                                </a:cubicBezTo>
                                <a:cubicBezTo>
                                  <a:pt x="4468419" y="314578"/>
                                  <a:pt x="4468800" y="316357"/>
                                  <a:pt x="4469308" y="318008"/>
                                </a:cubicBezTo>
                                <a:cubicBezTo>
                                  <a:pt x="4469816" y="319659"/>
                                  <a:pt x="4470324" y="321310"/>
                                  <a:pt x="4470832" y="322834"/>
                                </a:cubicBezTo>
                                <a:cubicBezTo>
                                  <a:pt x="4471340" y="324358"/>
                                  <a:pt x="4471721" y="326009"/>
                                  <a:pt x="4472229" y="327406"/>
                                </a:cubicBezTo>
                                <a:cubicBezTo>
                                  <a:pt x="4472737" y="328802"/>
                                  <a:pt x="4473245" y="330073"/>
                                  <a:pt x="4473753" y="331343"/>
                                </a:cubicBezTo>
                                <a:cubicBezTo>
                                  <a:pt x="4474261" y="332612"/>
                                  <a:pt x="4474642" y="333756"/>
                                  <a:pt x="4475150" y="334899"/>
                                </a:cubicBezTo>
                                <a:cubicBezTo>
                                  <a:pt x="4475658" y="336042"/>
                                  <a:pt x="4476166" y="337058"/>
                                  <a:pt x="4476674" y="337947"/>
                                </a:cubicBezTo>
                                <a:cubicBezTo>
                                  <a:pt x="4477182" y="338962"/>
                                  <a:pt x="4477563" y="339725"/>
                                  <a:pt x="4478071" y="340613"/>
                                </a:cubicBezTo>
                                <a:cubicBezTo>
                                  <a:pt x="4478579" y="341376"/>
                                  <a:pt x="4479087" y="342137"/>
                                  <a:pt x="4479595" y="342900"/>
                                </a:cubicBezTo>
                                <a:cubicBezTo>
                                  <a:pt x="4479976" y="343662"/>
                                  <a:pt x="4480484" y="344424"/>
                                  <a:pt x="4480992" y="345059"/>
                                </a:cubicBezTo>
                                <a:cubicBezTo>
                                  <a:pt x="4481500" y="345821"/>
                                  <a:pt x="4482008" y="346456"/>
                                  <a:pt x="4482516" y="347090"/>
                                </a:cubicBezTo>
                                <a:cubicBezTo>
                                  <a:pt x="4482897" y="347852"/>
                                  <a:pt x="4483405" y="348487"/>
                                  <a:pt x="4483913" y="349123"/>
                                </a:cubicBezTo>
                                <a:cubicBezTo>
                                  <a:pt x="4484421" y="349758"/>
                                  <a:pt x="4484929" y="350520"/>
                                  <a:pt x="4485437" y="351155"/>
                                </a:cubicBezTo>
                                <a:cubicBezTo>
                                  <a:pt x="4485818" y="351789"/>
                                  <a:pt x="4486326" y="352425"/>
                                  <a:pt x="4486834" y="353060"/>
                                </a:cubicBezTo>
                                <a:cubicBezTo>
                                  <a:pt x="4487342" y="353695"/>
                                  <a:pt x="4487850" y="354330"/>
                                  <a:pt x="4488358" y="354837"/>
                                </a:cubicBezTo>
                                <a:cubicBezTo>
                                  <a:pt x="4488739" y="355473"/>
                                  <a:pt x="4489247" y="355981"/>
                                  <a:pt x="4489755" y="356488"/>
                                </a:cubicBezTo>
                                <a:cubicBezTo>
                                  <a:pt x="4490263" y="357124"/>
                                  <a:pt x="4490771" y="357632"/>
                                  <a:pt x="4491279" y="358012"/>
                                </a:cubicBezTo>
                                <a:cubicBezTo>
                                  <a:pt x="4491660" y="358521"/>
                                  <a:pt x="4492168" y="358902"/>
                                  <a:pt x="4492676" y="359283"/>
                                </a:cubicBezTo>
                                <a:cubicBezTo>
                                  <a:pt x="4493184" y="359790"/>
                                  <a:pt x="4493692" y="360045"/>
                                  <a:pt x="4494200" y="360426"/>
                                </a:cubicBezTo>
                                <a:cubicBezTo>
                                  <a:pt x="4494581" y="360807"/>
                                  <a:pt x="4495089" y="361187"/>
                                  <a:pt x="4495597" y="361569"/>
                                </a:cubicBezTo>
                                <a:cubicBezTo>
                                  <a:pt x="4496105" y="361823"/>
                                  <a:pt x="4496613" y="362203"/>
                                  <a:pt x="4496994" y="362458"/>
                                </a:cubicBezTo>
                                <a:cubicBezTo>
                                  <a:pt x="4497502" y="362838"/>
                                  <a:pt x="4498010" y="363093"/>
                                  <a:pt x="4498518" y="363474"/>
                                </a:cubicBezTo>
                                <a:cubicBezTo>
                                  <a:pt x="4499026" y="363727"/>
                                  <a:pt x="4499534" y="364109"/>
                                  <a:pt x="4499915" y="364362"/>
                                </a:cubicBezTo>
                                <a:cubicBezTo>
                                  <a:pt x="4500423" y="364744"/>
                                  <a:pt x="4500931" y="364998"/>
                                  <a:pt x="4501439" y="365252"/>
                                </a:cubicBezTo>
                                <a:cubicBezTo>
                                  <a:pt x="4501947" y="365633"/>
                                  <a:pt x="4502455" y="365887"/>
                                  <a:pt x="4502836" y="366268"/>
                                </a:cubicBezTo>
                                <a:cubicBezTo>
                                  <a:pt x="4503344" y="366522"/>
                                  <a:pt x="4503852" y="366776"/>
                                  <a:pt x="4504360" y="367157"/>
                                </a:cubicBezTo>
                                <a:cubicBezTo>
                                  <a:pt x="4504868" y="367411"/>
                                  <a:pt x="4505376" y="367792"/>
                                  <a:pt x="4505757" y="368173"/>
                                </a:cubicBezTo>
                                <a:cubicBezTo>
                                  <a:pt x="4506265" y="368427"/>
                                  <a:pt x="4506773" y="368808"/>
                                  <a:pt x="4507281" y="369188"/>
                                </a:cubicBezTo>
                                <a:cubicBezTo>
                                  <a:pt x="4507789" y="369443"/>
                                  <a:pt x="4508297" y="369951"/>
                                  <a:pt x="4508678" y="370205"/>
                                </a:cubicBezTo>
                                <a:cubicBezTo>
                                  <a:pt x="4509186" y="370586"/>
                                  <a:pt x="4509694" y="370967"/>
                                  <a:pt x="4510202" y="371221"/>
                                </a:cubicBezTo>
                                <a:cubicBezTo>
                                  <a:pt x="4510710" y="371602"/>
                                  <a:pt x="4511218" y="371983"/>
                                  <a:pt x="4511599" y="372237"/>
                                </a:cubicBezTo>
                                <a:cubicBezTo>
                                  <a:pt x="4512107" y="372363"/>
                                  <a:pt x="4512615" y="372618"/>
                                  <a:pt x="4513123" y="372618"/>
                                </a:cubicBezTo>
                                <a:cubicBezTo>
                                  <a:pt x="4513631" y="372745"/>
                                  <a:pt x="4514012" y="372745"/>
                                  <a:pt x="4514520" y="372490"/>
                                </a:cubicBezTo>
                                <a:cubicBezTo>
                                  <a:pt x="4515028" y="372363"/>
                                  <a:pt x="4515536" y="372110"/>
                                  <a:pt x="4516044" y="371602"/>
                                </a:cubicBezTo>
                                <a:cubicBezTo>
                                  <a:pt x="4516552" y="371094"/>
                                  <a:pt x="4516933" y="370332"/>
                                  <a:pt x="4517441" y="369443"/>
                                </a:cubicBezTo>
                                <a:cubicBezTo>
                                  <a:pt x="4517949" y="368427"/>
                                  <a:pt x="4518457" y="367284"/>
                                  <a:pt x="4518965" y="365633"/>
                                </a:cubicBezTo>
                                <a:cubicBezTo>
                                  <a:pt x="4519473" y="364109"/>
                                  <a:pt x="4519854" y="362331"/>
                                  <a:pt x="4520362" y="360172"/>
                                </a:cubicBezTo>
                                <a:cubicBezTo>
                                  <a:pt x="4520870" y="358012"/>
                                  <a:pt x="4521378" y="355346"/>
                                  <a:pt x="4521886" y="352425"/>
                                </a:cubicBezTo>
                                <a:cubicBezTo>
                                  <a:pt x="4522394" y="349503"/>
                                  <a:pt x="4522775" y="346202"/>
                                  <a:pt x="4523283" y="342519"/>
                                </a:cubicBezTo>
                                <a:cubicBezTo>
                                  <a:pt x="4523791" y="338836"/>
                                  <a:pt x="4524299" y="334772"/>
                                  <a:pt x="4524807" y="330581"/>
                                </a:cubicBezTo>
                                <a:cubicBezTo>
                                  <a:pt x="4525315" y="326262"/>
                                  <a:pt x="4525696" y="321563"/>
                                  <a:pt x="4526204" y="316992"/>
                                </a:cubicBezTo>
                                <a:cubicBezTo>
                                  <a:pt x="4526712" y="312293"/>
                                  <a:pt x="4527220" y="307339"/>
                                  <a:pt x="4527728" y="302768"/>
                                </a:cubicBezTo>
                                <a:cubicBezTo>
                                  <a:pt x="4528236" y="298069"/>
                                  <a:pt x="4528617" y="293243"/>
                                  <a:pt x="4529125" y="289052"/>
                                </a:cubicBezTo>
                                <a:cubicBezTo>
                                  <a:pt x="4529633" y="284734"/>
                                  <a:pt x="4530141" y="280670"/>
                                  <a:pt x="4530649" y="277368"/>
                                </a:cubicBezTo>
                                <a:cubicBezTo>
                                  <a:pt x="4531030" y="273938"/>
                                  <a:pt x="4531538" y="271018"/>
                                  <a:pt x="4532046" y="268986"/>
                                </a:cubicBezTo>
                                <a:cubicBezTo>
                                  <a:pt x="4532554" y="266827"/>
                                  <a:pt x="4533062" y="265302"/>
                                  <a:pt x="4533570" y="264795"/>
                                </a:cubicBezTo>
                                <a:cubicBezTo>
                                  <a:pt x="4533951" y="264287"/>
                                  <a:pt x="4534586" y="264540"/>
                                  <a:pt x="4534967" y="265176"/>
                                </a:cubicBezTo>
                                <a:cubicBezTo>
                                  <a:pt x="4535475" y="266064"/>
                                  <a:pt x="4535983" y="267715"/>
                                  <a:pt x="4536491" y="269875"/>
                                </a:cubicBezTo>
                                <a:cubicBezTo>
                                  <a:pt x="4536872" y="271907"/>
                                  <a:pt x="4537380" y="274955"/>
                                  <a:pt x="4537888" y="278002"/>
                                </a:cubicBezTo>
                                <a:cubicBezTo>
                                  <a:pt x="4538396" y="281051"/>
                                  <a:pt x="4538904" y="284734"/>
                                  <a:pt x="4539412" y="288289"/>
                                </a:cubicBezTo>
                                <a:cubicBezTo>
                                  <a:pt x="4539793" y="291846"/>
                                  <a:pt x="4540301" y="295783"/>
                                  <a:pt x="4540809" y="299465"/>
                                </a:cubicBezTo>
                                <a:cubicBezTo>
                                  <a:pt x="4541317" y="303149"/>
                                  <a:pt x="4541825" y="306832"/>
                                  <a:pt x="4542333" y="310387"/>
                                </a:cubicBezTo>
                                <a:cubicBezTo>
                                  <a:pt x="4542714" y="313817"/>
                                  <a:pt x="4543222" y="317246"/>
                                  <a:pt x="4543730" y="320294"/>
                                </a:cubicBezTo>
                                <a:cubicBezTo>
                                  <a:pt x="4544238" y="323342"/>
                                  <a:pt x="4544746" y="326136"/>
                                  <a:pt x="4545254" y="328802"/>
                                </a:cubicBezTo>
                                <a:cubicBezTo>
                                  <a:pt x="4545635" y="331343"/>
                                  <a:pt x="4546143" y="333628"/>
                                  <a:pt x="4546651" y="335661"/>
                                </a:cubicBezTo>
                                <a:cubicBezTo>
                                  <a:pt x="4547159" y="337693"/>
                                  <a:pt x="4547667" y="339471"/>
                                  <a:pt x="4548048" y="341249"/>
                                </a:cubicBezTo>
                                <a:cubicBezTo>
                                  <a:pt x="4548556" y="342900"/>
                                  <a:pt x="4549064" y="344297"/>
                                  <a:pt x="4549572" y="345567"/>
                                </a:cubicBezTo>
                                <a:cubicBezTo>
                                  <a:pt x="4550080" y="346963"/>
                                  <a:pt x="4550588" y="348107"/>
                                  <a:pt x="4550969" y="349250"/>
                                </a:cubicBezTo>
                                <a:cubicBezTo>
                                  <a:pt x="4551477" y="350393"/>
                                  <a:pt x="4551985" y="351409"/>
                                  <a:pt x="4552493" y="352298"/>
                                </a:cubicBezTo>
                                <a:cubicBezTo>
                                  <a:pt x="4553001" y="353313"/>
                                  <a:pt x="4553509" y="354202"/>
                                  <a:pt x="4553890" y="355092"/>
                                </a:cubicBezTo>
                                <a:cubicBezTo>
                                  <a:pt x="4554398" y="355981"/>
                                  <a:pt x="4554906" y="356870"/>
                                  <a:pt x="4555414" y="357759"/>
                                </a:cubicBezTo>
                                <a:cubicBezTo>
                                  <a:pt x="4555922" y="358648"/>
                                  <a:pt x="4556430" y="359537"/>
                                  <a:pt x="4556811" y="360426"/>
                                </a:cubicBezTo>
                                <a:cubicBezTo>
                                  <a:pt x="4557319" y="361314"/>
                                  <a:pt x="4557827" y="362077"/>
                                  <a:pt x="4558335" y="362965"/>
                                </a:cubicBezTo>
                                <a:cubicBezTo>
                                  <a:pt x="4558843" y="363855"/>
                                  <a:pt x="4559351" y="364617"/>
                                  <a:pt x="4559732" y="365506"/>
                                </a:cubicBezTo>
                                <a:cubicBezTo>
                                  <a:pt x="4560240" y="366395"/>
                                  <a:pt x="4560748" y="367157"/>
                                  <a:pt x="4561256" y="367919"/>
                                </a:cubicBezTo>
                                <a:cubicBezTo>
                                  <a:pt x="4561764" y="368808"/>
                                  <a:pt x="4562272" y="369570"/>
                                  <a:pt x="4562653" y="370332"/>
                                </a:cubicBezTo>
                                <a:cubicBezTo>
                                  <a:pt x="4563161" y="371094"/>
                                  <a:pt x="4563669" y="371856"/>
                                  <a:pt x="4564177" y="372618"/>
                                </a:cubicBezTo>
                                <a:cubicBezTo>
                                  <a:pt x="4564685" y="373252"/>
                                  <a:pt x="4565066" y="373887"/>
                                  <a:pt x="4565574" y="374523"/>
                                </a:cubicBezTo>
                                <a:cubicBezTo>
                                  <a:pt x="4566082" y="375158"/>
                                  <a:pt x="4566590" y="375920"/>
                                  <a:pt x="4567098" y="376427"/>
                                </a:cubicBezTo>
                                <a:cubicBezTo>
                                  <a:pt x="4567606" y="377062"/>
                                  <a:pt x="4567987" y="377571"/>
                                  <a:pt x="4568495" y="378206"/>
                                </a:cubicBezTo>
                                <a:cubicBezTo>
                                  <a:pt x="4569003" y="378713"/>
                                  <a:pt x="4569511" y="379222"/>
                                  <a:pt x="4570019" y="379730"/>
                                </a:cubicBezTo>
                                <a:cubicBezTo>
                                  <a:pt x="4570527" y="380237"/>
                                  <a:pt x="4570908" y="380746"/>
                                  <a:pt x="4571416" y="381253"/>
                                </a:cubicBezTo>
                                <a:cubicBezTo>
                                  <a:pt x="4571924" y="381762"/>
                                  <a:pt x="4572432" y="382270"/>
                                  <a:pt x="4572940" y="382777"/>
                                </a:cubicBezTo>
                                <a:cubicBezTo>
                                  <a:pt x="4573448" y="383159"/>
                                  <a:pt x="4573829" y="383667"/>
                                  <a:pt x="4574337" y="384048"/>
                                </a:cubicBezTo>
                                <a:cubicBezTo>
                                  <a:pt x="4574845" y="384428"/>
                                  <a:pt x="4575353" y="384810"/>
                                  <a:pt x="4575861" y="385190"/>
                                </a:cubicBezTo>
                                <a:cubicBezTo>
                                  <a:pt x="4576369" y="385572"/>
                                  <a:pt x="4576750" y="385826"/>
                                  <a:pt x="4577258" y="386207"/>
                                </a:cubicBezTo>
                                <a:cubicBezTo>
                                  <a:pt x="4577766" y="386461"/>
                                  <a:pt x="4578274" y="386714"/>
                                  <a:pt x="4578782" y="386969"/>
                                </a:cubicBezTo>
                                <a:cubicBezTo>
                                  <a:pt x="4579290" y="387223"/>
                                  <a:pt x="4579671" y="387350"/>
                                  <a:pt x="4580179" y="387477"/>
                                </a:cubicBezTo>
                                <a:cubicBezTo>
                                  <a:pt x="4580687" y="387603"/>
                                  <a:pt x="4581195" y="387858"/>
                                  <a:pt x="4581703" y="387985"/>
                                </a:cubicBezTo>
                                <a:cubicBezTo>
                                  <a:pt x="4582084" y="387985"/>
                                  <a:pt x="4582592" y="388112"/>
                                  <a:pt x="4583100" y="388112"/>
                                </a:cubicBezTo>
                                <a:cubicBezTo>
                                  <a:pt x="4583608" y="388238"/>
                                  <a:pt x="4584116" y="388238"/>
                                  <a:pt x="4584624" y="388238"/>
                                </a:cubicBezTo>
                                <a:cubicBezTo>
                                  <a:pt x="4585005" y="388112"/>
                                  <a:pt x="4585513" y="388112"/>
                                  <a:pt x="4586021" y="387985"/>
                                </a:cubicBezTo>
                                <a:cubicBezTo>
                                  <a:pt x="4586529" y="387858"/>
                                  <a:pt x="4587037" y="387731"/>
                                  <a:pt x="4587545" y="387350"/>
                                </a:cubicBezTo>
                                <a:cubicBezTo>
                                  <a:pt x="4587926" y="387096"/>
                                  <a:pt x="4588434" y="386714"/>
                                  <a:pt x="4588942" y="386207"/>
                                </a:cubicBezTo>
                                <a:cubicBezTo>
                                  <a:pt x="4589450" y="385699"/>
                                  <a:pt x="4589958" y="385063"/>
                                  <a:pt x="4590466" y="384175"/>
                                </a:cubicBezTo>
                                <a:cubicBezTo>
                                  <a:pt x="4590847" y="383412"/>
                                  <a:pt x="4591355" y="382397"/>
                                  <a:pt x="4591863" y="381000"/>
                                </a:cubicBezTo>
                                <a:cubicBezTo>
                                  <a:pt x="4592371" y="379602"/>
                                  <a:pt x="4592879" y="378078"/>
                                  <a:pt x="4593387" y="376047"/>
                                </a:cubicBezTo>
                                <a:cubicBezTo>
                                  <a:pt x="4593768" y="374142"/>
                                  <a:pt x="4594276" y="371856"/>
                                  <a:pt x="4594784" y="369062"/>
                                </a:cubicBezTo>
                                <a:cubicBezTo>
                                  <a:pt x="4595292" y="366395"/>
                                  <a:pt x="4595800" y="363347"/>
                                  <a:pt x="4596308" y="359790"/>
                                </a:cubicBezTo>
                                <a:cubicBezTo>
                                  <a:pt x="4596689" y="356362"/>
                                  <a:pt x="4597197" y="352425"/>
                                  <a:pt x="4597705" y="348234"/>
                                </a:cubicBezTo>
                                <a:cubicBezTo>
                                  <a:pt x="4598213" y="344043"/>
                                  <a:pt x="4598721" y="339344"/>
                                  <a:pt x="4599102" y="334645"/>
                                </a:cubicBezTo>
                                <a:cubicBezTo>
                                  <a:pt x="4599610" y="329946"/>
                                  <a:pt x="4600118" y="324865"/>
                                  <a:pt x="4600626" y="320039"/>
                                </a:cubicBezTo>
                                <a:cubicBezTo>
                                  <a:pt x="4601134" y="315213"/>
                                  <a:pt x="4601642" y="310134"/>
                                  <a:pt x="4602023" y="305562"/>
                                </a:cubicBezTo>
                                <a:cubicBezTo>
                                  <a:pt x="4602531" y="300989"/>
                                  <a:pt x="4603039" y="296545"/>
                                  <a:pt x="4603547" y="292862"/>
                                </a:cubicBezTo>
                                <a:cubicBezTo>
                                  <a:pt x="4604055" y="289052"/>
                                  <a:pt x="4604563" y="285623"/>
                                  <a:pt x="4604944" y="283210"/>
                                </a:cubicBezTo>
                                <a:cubicBezTo>
                                  <a:pt x="4605452" y="280670"/>
                                  <a:pt x="4605960" y="278892"/>
                                  <a:pt x="4606468" y="277876"/>
                                </a:cubicBezTo>
                                <a:cubicBezTo>
                                  <a:pt x="4606849" y="277240"/>
                                  <a:pt x="4607611" y="276987"/>
                                  <a:pt x="4607865" y="277368"/>
                                </a:cubicBezTo>
                                <a:cubicBezTo>
                                  <a:pt x="4608373" y="278002"/>
                                  <a:pt x="4608881" y="279527"/>
                                  <a:pt x="4609389" y="281559"/>
                                </a:cubicBezTo>
                                <a:cubicBezTo>
                                  <a:pt x="4609897" y="283590"/>
                                  <a:pt x="4610405" y="286512"/>
                                  <a:pt x="4610786" y="289560"/>
                                </a:cubicBezTo>
                                <a:cubicBezTo>
                                  <a:pt x="4611294" y="292735"/>
                                  <a:pt x="4611802" y="296418"/>
                                  <a:pt x="4612310" y="300227"/>
                                </a:cubicBezTo>
                                <a:cubicBezTo>
                                  <a:pt x="4612818" y="304037"/>
                                  <a:pt x="4613326" y="308228"/>
                                  <a:pt x="4613707" y="312165"/>
                                </a:cubicBezTo>
                                <a:cubicBezTo>
                                  <a:pt x="4614215" y="316230"/>
                                  <a:pt x="4614723" y="320294"/>
                                  <a:pt x="4615231" y="324231"/>
                                </a:cubicBezTo>
                                <a:cubicBezTo>
                                  <a:pt x="4615739" y="328040"/>
                                  <a:pt x="4616120" y="331851"/>
                                  <a:pt x="4616628" y="335407"/>
                                </a:cubicBezTo>
                                <a:cubicBezTo>
                                  <a:pt x="4617136" y="338962"/>
                                  <a:pt x="4617644" y="342264"/>
                                  <a:pt x="4618152" y="345312"/>
                                </a:cubicBezTo>
                                <a:cubicBezTo>
                                  <a:pt x="4618660" y="348361"/>
                                  <a:pt x="4619041" y="351155"/>
                                  <a:pt x="4619549" y="353695"/>
                                </a:cubicBezTo>
                                <a:cubicBezTo>
                                  <a:pt x="4620057" y="356235"/>
                                  <a:pt x="4620565" y="358521"/>
                                  <a:pt x="4621073" y="360552"/>
                                </a:cubicBezTo>
                                <a:cubicBezTo>
                                  <a:pt x="4621581" y="362585"/>
                                  <a:pt x="4621962" y="364362"/>
                                  <a:pt x="4622470" y="366013"/>
                                </a:cubicBezTo>
                                <a:cubicBezTo>
                                  <a:pt x="4622978" y="367537"/>
                                  <a:pt x="4623486" y="368935"/>
                                  <a:pt x="4623994" y="370205"/>
                                </a:cubicBezTo>
                                <a:cubicBezTo>
                                  <a:pt x="4624502" y="371475"/>
                                  <a:pt x="4624883" y="372618"/>
                                  <a:pt x="4625391" y="373507"/>
                                </a:cubicBezTo>
                                <a:cubicBezTo>
                                  <a:pt x="4625899" y="374523"/>
                                  <a:pt x="4626407" y="375285"/>
                                  <a:pt x="4626915" y="376047"/>
                                </a:cubicBezTo>
                                <a:cubicBezTo>
                                  <a:pt x="4627423" y="376809"/>
                                  <a:pt x="4627804" y="377444"/>
                                  <a:pt x="4628312" y="378078"/>
                                </a:cubicBezTo>
                                <a:cubicBezTo>
                                  <a:pt x="4628820" y="378587"/>
                                  <a:pt x="4629328" y="379095"/>
                                  <a:pt x="4629836" y="379602"/>
                                </a:cubicBezTo>
                                <a:cubicBezTo>
                                  <a:pt x="4630344" y="380111"/>
                                  <a:pt x="4630725" y="380492"/>
                                  <a:pt x="4631233" y="380873"/>
                                </a:cubicBezTo>
                                <a:cubicBezTo>
                                  <a:pt x="4631741" y="381253"/>
                                  <a:pt x="4632249" y="381635"/>
                                  <a:pt x="4632757" y="382015"/>
                                </a:cubicBezTo>
                                <a:cubicBezTo>
                                  <a:pt x="4633138" y="382397"/>
                                  <a:pt x="4633646" y="382777"/>
                                  <a:pt x="4634154" y="383032"/>
                                </a:cubicBezTo>
                                <a:cubicBezTo>
                                  <a:pt x="4634662" y="383412"/>
                                  <a:pt x="4635170" y="383667"/>
                                  <a:pt x="4635678" y="383921"/>
                                </a:cubicBezTo>
                                <a:cubicBezTo>
                                  <a:pt x="4636059" y="384175"/>
                                  <a:pt x="4636567" y="384556"/>
                                  <a:pt x="4637075" y="384683"/>
                                </a:cubicBezTo>
                                <a:cubicBezTo>
                                  <a:pt x="4637583" y="384937"/>
                                  <a:pt x="4638091" y="385190"/>
                                  <a:pt x="4638599" y="385445"/>
                                </a:cubicBezTo>
                                <a:cubicBezTo>
                                  <a:pt x="4638980" y="385572"/>
                                  <a:pt x="4639488" y="385826"/>
                                  <a:pt x="4639996" y="386080"/>
                                </a:cubicBezTo>
                                <a:cubicBezTo>
                                  <a:pt x="4640504" y="386207"/>
                                  <a:pt x="4641012" y="386461"/>
                                  <a:pt x="4641520" y="386714"/>
                                </a:cubicBezTo>
                                <a:cubicBezTo>
                                  <a:pt x="4641901" y="386842"/>
                                  <a:pt x="4642409" y="387096"/>
                                  <a:pt x="4642917" y="387350"/>
                                </a:cubicBezTo>
                                <a:cubicBezTo>
                                  <a:pt x="4643425" y="387603"/>
                                  <a:pt x="4643933" y="387858"/>
                                  <a:pt x="4644441" y="388238"/>
                                </a:cubicBezTo>
                                <a:cubicBezTo>
                                  <a:pt x="4644822" y="388493"/>
                                  <a:pt x="4645330" y="388747"/>
                                  <a:pt x="4645838" y="389127"/>
                                </a:cubicBezTo>
                                <a:cubicBezTo>
                                  <a:pt x="4646346" y="389382"/>
                                  <a:pt x="4646854" y="389762"/>
                                  <a:pt x="4647362" y="390017"/>
                                </a:cubicBezTo>
                                <a:cubicBezTo>
                                  <a:pt x="4647743" y="390398"/>
                                  <a:pt x="4648251" y="390652"/>
                                  <a:pt x="4648759" y="391033"/>
                                </a:cubicBezTo>
                                <a:cubicBezTo>
                                  <a:pt x="4649267" y="391287"/>
                                  <a:pt x="4649775" y="391540"/>
                                  <a:pt x="4650156" y="391795"/>
                                </a:cubicBezTo>
                                <a:cubicBezTo>
                                  <a:pt x="4650664" y="392049"/>
                                  <a:pt x="4651172" y="392302"/>
                                  <a:pt x="4651680" y="392557"/>
                                </a:cubicBezTo>
                                <a:cubicBezTo>
                                  <a:pt x="4652188" y="392811"/>
                                  <a:pt x="4652696" y="392937"/>
                                  <a:pt x="4653077" y="393192"/>
                                </a:cubicBezTo>
                                <a:cubicBezTo>
                                  <a:pt x="4653585" y="393319"/>
                                  <a:pt x="4654093" y="393446"/>
                                  <a:pt x="4654601" y="393700"/>
                                </a:cubicBezTo>
                                <a:cubicBezTo>
                                  <a:pt x="4655109" y="393827"/>
                                  <a:pt x="4655617" y="393953"/>
                                  <a:pt x="4655998" y="394081"/>
                                </a:cubicBezTo>
                                <a:cubicBezTo>
                                  <a:pt x="4656506" y="394208"/>
                                  <a:pt x="4657014" y="394335"/>
                                  <a:pt x="4657522" y="394335"/>
                                </a:cubicBezTo>
                                <a:cubicBezTo>
                                  <a:pt x="4658030" y="394462"/>
                                  <a:pt x="4658538" y="394462"/>
                                  <a:pt x="4658919" y="394462"/>
                                </a:cubicBezTo>
                                <a:cubicBezTo>
                                  <a:pt x="4659427" y="394462"/>
                                  <a:pt x="4659935" y="394588"/>
                                  <a:pt x="4660443" y="394462"/>
                                </a:cubicBezTo>
                                <a:cubicBezTo>
                                  <a:pt x="4660951" y="394462"/>
                                  <a:pt x="4661459" y="394335"/>
                                  <a:pt x="4661840" y="394081"/>
                                </a:cubicBezTo>
                                <a:cubicBezTo>
                                  <a:pt x="4662348" y="393953"/>
                                  <a:pt x="4662856" y="393827"/>
                                  <a:pt x="4663364" y="393446"/>
                                </a:cubicBezTo>
                                <a:cubicBezTo>
                                  <a:pt x="4663872" y="393192"/>
                                  <a:pt x="4664253" y="392811"/>
                                  <a:pt x="4664761" y="392302"/>
                                </a:cubicBezTo>
                                <a:cubicBezTo>
                                  <a:pt x="4665269" y="391795"/>
                                  <a:pt x="4665777" y="391287"/>
                                  <a:pt x="4666285" y="390525"/>
                                </a:cubicBezTo>
                                <a:cubicBezTo>
                                  <a:pt x="4666793" y="389762"/>
                                  <a:pt x="4667174" y="388874"/>
                                  <a:pt x="4667682" y="387731"/>
                                </a:cubicBezTo>
                                <a:cubicBezTo>
                                  <a:pt x="4668190" y="386461"/>
                                  <a:pt x="4668698" y="385190"/>
                                  <a:pt x="4669206" y="383539"/>
                                </a:cubicBezTo>
                                <a:cubicBezTo>
                                  <a:pt x="4669714" y="381762"/>
                                  <a:pt x="4670095" y="379857"/>
                                  <a:pt x="4670603" y="377444"/>
                                </a:cubicBezTo>
                                <a:cubicBezTo>
                                  <a:pt x="4671111" y="375158"/>
                                  <a:pt x="4671619" y="372363"/>
                                  <a:pt x="4672127" y="369188"/>
                                </a:cubicBezTo>
                                <a:cubicBezTo>
                                  <a:pt x="4672635" y="366013"/>
                                  <a:pt x="4673016" y="362458"/>
                                  <a:pt x="4673524" y="358394"/>
                                </a:cubicBezTo>
                                <a:cubicBezTo>
                                  <a:pt x="4674032" y="354330"/>
                                  <a:pt x="4674540" y="349758"/>
                                  <a:pt x="4675048" y="344932"/>
                                </a:cubicBezTo>
                                <a:cubicBezTo>
                                  <a:pt x="4675556" y="339978"/>
                                  <a:pt x="4675937" y="334518"/>
                                  <a:pt x="4676445" y="328802"/>
                                </a:cubicBezTo>
                                <a:cubicBezTo>
                                  <a:pt x="4676953" y="323087"/>
                                  <a:pt x="4677461" y="316864"/>
                                  <a:pt x="4677969" y="310387"/>
                                </a:cubicBezTo>
                                <a:cubicBezTo>
                                  <a:pt x="4678477" y="303784"/>
                                  <a:pt x="4678858" y="296926"/>
                                  <a:pt x="4679366" y="289813"/>
                                </a:cubicBezTo>
                                <a:cubicBezTo>
                                  <a:pt x="4679874" y="282702"/>
                                  <a:pt x="4680382" y="275209"/>
                                  <a:pt x="4680890" y="267462"/>
                                </a:cubicBezTo>
                                <a:cubicBezTo>
                                  <a:pt x="4681271" y="259842"/>
                                  <a:pt x="4681779" y="251968"/>
                                  <a:pt x="4682287" y="243967"/>
                                </a:cubicBezTo>
                                <a:cubicBezTo>
                                  <a:pt x="4682795" y="235965"/>
                                  <a:pt x="4683303" y="227837"/>
                                  <a:pt x="4683811" y="219710"/>
                                </a:cubicBezTo>
                                <a:cubicBezTo>
                                  <a:pt x="4684192" y="211582"/>
                                  <a:pt x="4684700" y="203327"/>
                                  <a:pt x="4685208" y="195452"/>
                                </a:cubicBezTo>
                                <a:cubicBezTo>
                                  <a:pt x="4685716" y="187452"/>
                                  <a:pt x="4686224" y="179451"/>
                                  <a:pt x="4686732" y="172212"/>
                                </a:cubicBezTo>
                                <a:cubicBezTo>
                                  <a:pt x="4687113" y="164846"/>
                                  <a:pt x="4687621" y="157607"/>
                                  <a:pt x="4688129" y="151384"/>
                                </a:cubicBezTo>
                                <a:cubicBezTo>
                                  <a:pt x="4688637" y="145034"/>
                                  <a:pt x="4689145" y="139192"/>
                                  <a:pt x="4689653" y="134620"/>
                                </a:cubicBezTo>
                                <a:cubicBezTo>
                                  <a:pt x="4690034" y="129921"/>
                                  <a:pt x="4690542" y="126111"/>
                                  <a:pt x="4691050" y="123571"/>
                                </a:cubicBezTo>
                                <a:cubicBezTo>
                                  <a:pt x="4691431" y="121412"/>
                                  <a:pt x="4692066" y="119507"/>
                                  <a:pt x="4692574" y="119380"/>
                                </a:cubicBezTo>
                                <a:cubicBezTo>
                                  <a:pt x="4692955" y="119252"/>
                                  <a:pt x="4693590" y="120903"/>
                                  <a:pt x="4693971" y="122809"/>
                                </a:cubicBezTo>
                                <a:cubicBezTo>
                                  <a:pt x="4694479" y="125095"/>
                                  <a:pt x="4694987" y="128777"/>
                                  <a:pt x="4695495" y="133350"/>
                                </a:cubicBezTo>
                                <a:cubicBezTo>
                                  <a:pt x="4695876" y="137922"/>
                                  <a:pt x="4696384" y="143763"/>
                                  <a:pt x="4696892" y="149987"/>
                                </a:cubicBezTo>
                                <a:cubicBezTo>
                                  <a:pt x="4697400" y="156337"/>
                                  <a:pt x="4697908" y="163576"/>
                                  <a:pt x="4698289" y="170942"/>
                                </a:cubicBezTo>
                                <a:cubicBezTo>
                                  <a:pt x="4698797" y="178308"/>
                                  <a:pt x="4699305" y="186436"/>
                                  <a:pt x="4699813" y="194310"/>
                                </a:cubicBezTo>
                                <a:cubicBezTo>
                                  <a:pt x="4700321" y="202057"/>
                                  <a:pt x="4700829" y="210185"/>
                                  <a:pt x="4701210" y="217932"/>
                                </a:cubicBezTo>
                                <a:cubicBezTo>
                                  <a:pt x="4701718" y="225678"/>
                                  <a:pt x="4702226" y="233426"/>
                                  <a:pt x="4702734" y="240664"/>
                                </a:cubicBezTo>
                                <a:cubicBezTo>
                                  <a:pt x="4703242" y="247903"/>
                                  <a:pt x="4703750" y="254762"/>
                                  <a:pt x="4704131" y="261238"/>
                                </a:cubicBezTo>
                                <a:cubicBezTo>
                                  <a:pt x="4704639" y="267715"/>
                                  <a:pt x="4705147" y="273812"/>
                                  <a:pt x="4705655" y="279400"/>
                                </a:cubicBezTo>
                                <a:cubicBezTo>
                                  <a:pt x="4706163" y="284987"/>
                                  <a:pt x="4706671" y="290195"/>
                                  <a:pt x="4707052" y="295021"/>
                                </a:cubicBezTo>
                                <a:cubicBezTo>
                                  <a:pt x="4707560" y="299847"/>
                                  <a:pt x="4708068" y="304164"/>
                                  <a:pt x="4708576" y="308228"/>
                                </a:cubicBezTo>
                                <a:cubicBezTo>
                                  <a:pt x="4709084" y="312293"/>
                                  <a:pt x="4709592" y="315976"/>
                                  <a:pt x="4709973" y="319405"/>
                                </a:cubicBezTo>
                                <a:cubicBezTo>
                                  <a:pt x="4710481" y="322834"/>
                                  <a:pt x="4710989" y="326009"/>
                                  <a:pt x="4711497" y="328802"/>
                                </a:cubicBezTo>
                                <a:cubicBezTo>
                                  <a:pt x="4712005" y="331724"/>
                                  <a:pt x="4712513" y="334263"/>
                                  <a:pt x="4712894" y="336803"/>
                                </a:cubicBezTo>
                                <a:cubicBezTo>
                                  <a:pt x="4713402" y="339217"/>
                                  <a:pt x="4713910" y="341376"/>
                                  <a:pt x="4714418" y="343408"/>
                                </a:cubicBezTo>
                                <a:cubicBezTo>
                                  <a:pt x="4714926" y="345567"/>
                                  <a:pt x="4715307" y="347472"/>
                                  <a:pt x="4715815" y="349123"/>
                                </a:cubicBezTo>
                                <a:cubicBezTo>
                                  <a:pt x="4716323" y="350901"/>
                                  <a:pt x="4716831" y="352425"/>
                                  <a:pt x="4717339" y="353949"/>
                                </a:cubicBezTo>
                                <a:cubicBezTo>
                                  <a:pt x="4717847" y="355473"/>
                                  <a:pt x="4718228" y="356870"/>
                                  <a:pt x="4718736" y="358139"/>
                                </a:cubicBezTo>
                                <a:cubicBezTo>
                                  <a:pt x="4719244" y="359410"/>
                                  <a:pt x="4719752" y="360552"/>
                                  <a:pt x="4720260" y="361696"/>
                                </a:cubicBezTo>
                                <a:cubicBezTo>
                                  <a:pt x="4720768" y="362838"/>
                                  <a:pt x="4721149" y="363855"/>
                                  <a:pt x="4721657" y="364744"/>
                                </a:cubicBezTo>
                                <a:cubicBezTo>
                                  <a:pt x="4722165" y="365760"/>
                                  <a:pt x="4722673" y="366649"/>
                                  <a:pt x="4723181" y="367537"/>
                                </a:cubicBezTo>
                                <a:cubicBezTo>
                                  <a:pt x="4723689" y="368300"/>
                                  <a:pt x="4724070" y="369188"/>
                                  <a:pt x="4724578" y="369951"/>
                                </a:cubicBezTo>
                                <a:cubicBezTo>
                                  <a:pt x="4725086" y="370712"/>
                                  <a:pt x="4725594" y="371348"/>
                                  <a:pt x="4726102" y="371983"/>
                                </a:cubicBezTo>
                                <a:cubicBezTo>
                                  <a:pt x="4726610" y="372618"/>
                                  <a:pt x="4726991" y="373380"/>
                                  <a:pt x="4727499" y="373887"/>
                                </a:cubicBezTo>
                                <a:cubicBezTo>
                                  <a:pt x="4728007" y="374523"/>
                                  <a:pt x="4728515" y="375031"/>
                                  <a:pt x="4729023" y="375538"/>
                                </a:cubicBezTo>
                                <a:cubicBezTo>
                                  <a:pt x="4729531" y="376047"/>
                                  <a:pt x="4729912" y="376555"/>
                                  <a:pt x="4730420" y="377062"/>
                                </a:cubicBezTo>
                                <a:cubicBezTo>
                                  <a:pt x="4730928" y="377444"/>
                                  <a:pt x="4731436" y="377825"/>
                                  <a:pt x="4731944" y="378206"/>
                                </a:cubicBezTo>
                                <a:cubicBezTo>
                                  <a:pt x="4732325" y="378713"/>
                                  <a:pt x="4732833" y="379095"/>
                                  <a:pt x="4733341" y="379476"/>
                                </a:cubicBezTo>
                                <a:cubicBezTo>
                                  <a:pt x="4733849" y="379857"/>
                                  <a:pt x="4734357" y="380111"/>
                                  <a:pt x="4734865" y="380492"/>
                                </a:cubicBezTo>
                                <a:cubicBezTo>
                                  <a:pt x="4735246" y="380746"/>
                                  <a:pt x="4735754" y="381127"/>
                                  <a:pt x="4736262" y="381381"/>
                                </a:cubicBezTo>
                                <a:cubicBezTo>
                                  <a:pt x="4736770" y="381635"/>
                                  <a:pt x="4737278" y="381888"/>
                                  <a:pt x="4737786" y="382143"/>
                                </a:cubicBezTo>
                                <a:cubicBezTo>
                                  <a:pt x="4738167" y="382397"/>
                                  <a:pt x="4738675" y="382524"/>
                                  <a:pt x="4739183" y="382777"/>
                                </a:cubicBezTo>
                                <a:cubicBezTo>
                                  <a:pt x="4739691" y="383032"/>
                                  <a:pt x="4740199" y="383159"/>
                                  <a:pt x="4740707" y="383412"/>
                                </a:cubicBezTo>
                                <a:cubicBezTo>
                                  <a:pt x="4741088" y="383539"/>
                                  <a:pt x="4741596" y="383794"/>
                                  <a:pt x="4742104" y="383921"/>
                                </a:cubicBezTo>
                                <a:cubicBezTo>
                                  <a:pt x="4742612" y="384048"/>
                                  <a:pt x="4743120" y="384175"/>
                                  <a:pt x="4743628" y="384428"/>
                                </a:cubicBezTo>
                                <a:cubicBezTo>
                                  <a:pt x="4744009" y="384556"/>
                                  <a:pt x="4744517" y="384683"/>
                                  <a:pt x="4745025" y="384937"/>
                                </a:cubicBezTo>
                                <a:cubicBezTo>
                                  <a:pt x="4745533" y="385063"/>
                                  <a:pt x="4746041" y="385190"/>
                                  <a:pt x="4746549" y="385318"/>
                                </a:cubicBezTo>
                                <a:cubicBezTo>
                                  <a:pt x="4746930" y="385445"/>
                                  <a:pt x="4747438" y="385572"/>
                                  <a:pt x="4747946" y="385699"/>
                                </a:cubicBezTo>
                                <a:cubicBezTo>
                                  <a:pt x="4748454" y="385826"/>
                                  <a:pt x="4748962" y="385826"/>
                                  <a:pt x="4749343" y="385952"/>
                                </a:cubicBezTo>
                                <a:cubicBezTo>
                                  <a:pt x="4749851" y="386080"/>
                                  <a:pt x="4750359" y="386080"/>
                                  <a:pt x="4750867" y="386080"/>
                                </a:cubicBezTo>
                                <a:cubicBezTo>
                                  <a:pt x="4751375" y="386080"/>
                                  <a:pt x="4751883" y="386080"/>
                                  <a:pt x="4752264" y="386080"/>
                                </a:cubicBezTo>
                                <a:cubicBezTo>
                                  <a:pt x="4752772" y="386080"/>
                                  <a:pt x="4753280" y="386080"/>
                                  <a:pt x="4753788" y="385952"/>
                                </a:cubicBezTo>
                                <a:cubicBezTo>
                                  <a:pt x="4754296" y="385952"/>
                                  <a:pt x="4754804" y="385826"/>
                                  <a:pt x="4755185" y="385699"/>
                                </a:cubicBezTo>
                                <a:cubicBezTo>
                                  <a:pt x="4755693" y="385572"/>
                                  <a:pt x="4756201" y="385445"/>
                                  <a:pt x="4756709" y="385318"/>
                                </a:cubicBezTo>
                                <a:cubicBezTo>
                                  <a:pt x="4757217" y="385190"/>
                                  <a:pt x="4757725" y="384937"/>
                                  <a:pt x="4758106" y="384683"/>
                                </a:cubicBezTo>
                                <a:cubicBezTo>
                                  <a:pt x="4758614" y="384556"/>
                                  <a:pt x="4759122" y="384302"/>
                                  <a:pt x="4759630" y="384048"/>
                                </a:cubicBezTo>
                                <a:cubicBezTo>
                                  <a:pt x="4760138" y="383794"/>
                                  <a:pt x="4760646" y="383539"/>
                                  <a:pt x="4761027" y="383286"/>
                                </a:cubicBezTo>
                                <a:cubicBezTo>
                                  <a:pt x="4761535" y="383032"/>
                                  <a:pt x="4762043" y="382777"/>
                                  <a:pt x="4762551" y="382397"/>
                                </a:cubicBezTo>
                                <a:cubicBezTo>
                                  <a:pt x="4763059" y="382143"/>
                                  <a:pt x="4763567" y="381762"/>
                                  <a:pt x="4763948" y="381381"/>
                                </a:cubicBezTo>
                                <a:cubicBezTo>
                                  <a:pt x="4764456" y="381127"/>
                                  <a:pt x="4764964" y="380746"/>
                                  <a:pt x="4765472" y="380364"/>
                                </a:cubicBezTo>
                                <a:cubicBezTo>
                                  <a:pt x="4765980" y="379984"/>
                                  <a:pt x="4766361" y="379602"/>
                                  <a:pt x="4766869" y="379222"/>
                                </a:cubicBezTo>
                                <a:cubicBezTo>
                                  <a:pt x="4767377" y="378840"/>
                                  <a:pt x="4767885" y="378460"/>
                                  <a:pt x="4768393" y="378078"/>
                                </a:cubicBezTo>
                                <a:cubicBezTo>
                                  <a:pt x="4768901" y="377571"/>
                                  <a:pt x="4769282" y="377189"/>
                                  <a:pt x="4769790" y="376809"/>
                                </a:cubicBezTo>
                                <a:cubicBezTo>
                                  <a:pt x="4770298" y="376427"/>
                                  <a:pt x="4770806" y="376047"/>
                                  <a:pt x="4771314" y="375538"/>
                                </a:cubicBezTo>
                                <a:cubicBezTo>
                                  <a:pt x="4771822" y="375158"/>
                                  <a:pt x="4772203" y="374777"/>
                                  <a:pt x="4772711" y="374396"/>
                                </a:cubicBezTo>
                                <a:cubicBezTo>
                                  <a:pt x="4773219" y="374014"/>
                                  <a:pt x="4773727" y="373507"/>
                                  <a:pt x="4774235" y="373126"/>
                                </a:cubicBezTo>
                                <a:cubicBezTo>
                                  <a:pt x="4774743" y="372745"/>
                                  <a:pt x="4775124" y="372363"/>
                                  <a:pt x="4775632" y="371856"/>
                                </a:cubicBezTo>
                                <a:cubicBezTo>
                                  <a:pt x="4776140" y="371475"/>
                                  <a:pt x="4776648" y="371094"/>
                                  <a:pt x="4777156" y="370586"/>
                                </a:cubicBezTo>
                                <a:cubicBezTo>
                                  <a:pt x="4777664" y="370205"/>
                                  <a:pt x="4778045" y="369824"/>
                                  <a:pt x="4778553" y="369443"/>
                                </a:cubicBezTo>
                                <a:cubicBezTo>
                                  <a:pt x="4779061" y="369062"/>
                                  <a:pt x="4779569" y="368681"/>
                                  <a:pt x="4780077" y="368300"/>
                                </a:cubicBezTo>
                                <a:cubicBezTo>
                                  <a:pt x="4780585" y="367919"/>
                                  <a:pt x="4780966" y="367537"/>
                                  <a:pt x="4781474" y="367157"/>
                                </a:cubicBezTo>
                                <a:cubicBezTo>
                                  <a:pt x="4781982" y="366776"/>
                                  <a:pt x="4782490" y="366395"/>
                                  <a:pt x="4782998" y="366140"/>
                                </a:cubicBezTo>
                                <a:cubicBezTo>
                                  <a:pt x="4783379" y="365760"/>
                                  <a:pt x="4783887" y="365378"/>
                                  <a:pt x="4784395" y="364998"/>
                                </a:cubicBezTo>
                                <a:cubicBezTo>
                                  <a:pt x="4784903" y="364617"/>
                                  <a:pt x="4785411" y="364362"/>
                                  <a:pt x="4785919" y="363982"/>
                                </a:cubicBezTo>
                                <a:cubicBezTo>
                                  <a:pt x="4786300" y="363601"/>
                                  <a:pt x="4786808" y="363220"/>
                                  <a:pt x="4787316" y="362965"/>
                                </a:cubicBezTo>
                                <a:cubicBezTo>
                                  <a:pt x="4787824" y="362585"/>
                                  <a:pt x="4788332" y="362331"/>
                                  <a:pt x="4788840" y="362077"/>
                                </a:cubicBezTo>
                                <a:cubicBezTo>
                                  <a:pt x="4789221" y="361823"/>
                                  <a:pt x="4789729" y="361442"/>
                                  <a:pt x="4790237" y="361314"/>
                                </a:cubicBezTo>
                                <a:cubicBezTo>
                                  <a:pt x="4790745" y="361061"/>
                                  <a:pt x="4791253" y="360934"/>
                                  <a:pt x="4791761" y="360807"/>
                                </a:cubicBezTo>
                                <a:cubicBezTo>
                                  <a:pt x="4792142" y="360680"/>
                                  <a:pt x="4792650" y="360680"/>
                                  <a:pt x="4793158" y="360807"/>
                                </a:cubicBezTo>
                                <a:cubicBezTo>
                                  <a:pt x="4793666" y="360807"/>
                                  <a:pt x="4794174" y="360934"/>
                                  <a:pt x="4794682" y="361187"/>
                                </a:cubicBezTo>
                                <a:cubicBezTo>
                                  <a:pt x="4795063" y="361442"/>
                                  <a:pt x="4795571" y="361823"/>
                                  <a:pt x="4796079" y="362203"/>
                                </a:cubicBezTo>
                                <a:cubicBezTo>
                                  <a:pt x="4796587" y="362585"/>
                                  <a:pt x="4797095" y="363093"/>
                                  <a:pt x="4797603" y="363727"/>
                                </a:cubicBezTo>
                                <a:cubicBezTo>
                                  <a:pt x="4797984" y="364362"/>
                                  <a:pt x="4798492" y="365125"/>
                                  <a:pt x="4799000" y="365887"/>
                                </a:cubicBezTo>
                                <a:cubicBezTo>
                                  <a:pt x="4799508" y="366776"/>
                                  <a:pt x="4800016" y="367664"/>
                                  <a:pt x="4800397" y="368553"/>
                                </a:cubicBezTo>
                                <a:cubicBezTo>
                                  <a:pt x="4800905" y="369443"/>
                                  <a:pt x="4801413" y="370586"/>
                                  <a:pt x="4801921" y="371602"/>
                                </a:cubicBezTo>
                                <a:cubicBezTo>
                                  <a:pt x="4802429" y="372618"/>
                                  <a:pt x="4802937" y="373761"/>
                                  <a:pt x="4803318" y="374903"/>
                                </a:cubicBezTo>
                                <a:cubicBezTo>
                                  <a:pt x="4803826" y="376047"/>
                                  <a:pt x="4804334" y="377062"/>
                                  <a:pt x="4804842" y="378206"/>
                                </a:cubicBezTo>
                                <a:cubicBezTo>
                                  <a:pt x="4805350" y="379222"/>
                                  <a:pt x="4805858" y="380364"/>
                                  <a:pt x="4806239" y="381381"/>
                                </a:cubicBezTo>
                                <a:cubicBezTo>
                                  <a:pt x="4806747" y="382397"/>
                                  <a:pt x="4807255" y="383286"/>
                                  <a:pt x="4807763" y="384175"/>
                                </a:cubicBezTo>
                                <a:cubicBezTo>
                                  <a:pt x="4808271" y="384937"/>
                                  <a:pt x="4808779" y="385699"/>
                                  <a:pt x="4809160" y="386334"/>
                                </a:cubicBezTo>
                                <a:cubicBezTo>
                                  <a:pt x="4809668" y="386969"/>
                                  <a:pt x="4810176" y="387350"/>
                                  <a:pt x="4810684" y="387731"/>
                                </a:cubicBezTo>
                                <a:cubicBezTo>
                                  <a:pt x="4811192" y="387985"/>
                                  <a:pt x="4811700" y="388238"/>
                                  <a:pt x="4812081" y="388238"/>
                                </a:cubicBezTo>
                                <a:cubicBezTo>
                                  <a:pt x="4812589" y="388238"/>
                                  <a:pt x="4813097" y="388112"/>
                                  <a:pt x="4813605" y="387858"/>
                                </a:cubicBezTo>
                                <a:cubicBezTo>
                                  <a:pt x="4814113" y="387603"/>
                                  <a:pt x="4814494" y="387096"/>
                                  <a:pt x="4815002" y="386461"/>
                                </a:cubicBezTo>
                                <a:cubicBezTo>
                                  <a:pt x="4815510" y="385952"/>
                                  <a:pt x="4816018" y="385190"/>
                                  <a:pt x="4816526" y="384302"/>
                                </a:cubicBezTo>
                                <a:cubicBezTo>
                                  <a:pt x="4817034" y="383539"/>
                                  <a:pt x="4817415" y="382524"/>
                                  <a:pt x="4817923" y="381381"/>
                                </a:cubicBezTo>
                                <a:cubicBezTo>
                                  <a:pt x="4818431" y="380237"/>
                                  <a:pt x="4818939" y="378840"/>
                                  <a:pt x="4819447" y="377571"/>
                                </a:cubicBezTo>
                                <a:cubicBezTo>
                                  <a:pt x="4819955" y="376174"/>
                                  <a:pt x="4820336" y="374650"/>
                                  <a:pt x="4820844" y="372999"/>
                                </a:cubicBezTo>
                                <a:cubicBezTo>
                                  <a:pt x="4821352" y="371348"/>
                                  <a:pt x="4821860" y="369570"/>
                                  <a:pt x="4822368" y="367664"/>
                                </a:cubicBezTo>
                                <a:cubicBezTo>
                                  <a:pt x="4822876" y="365760"/>
                                  <a:pt x="4823257" y="363727"/>
                                  <a:pt x="4823765" y="361569"/>
                                </a:cubicBezTo>
                                <a:cubicBezTo>
                                  <a:pt x="4824273" y="359410"/>
                                  <a:pt x="4824781" y="357251"/>
                                  <a:pt x="4825289" y="354837"/>
                                </a:cubicBezTo>
                                <a:cubicBezTo>
                                  <a:pt x="4825797" y="352425"/>
                                  <a:pt x="4826178" y="349885"/>
                                  <a:pt x="4826686" y="347218"/>
                                </a:cubicBezTo>
                                <a:cubicBezTo>
                                  <a:pt x="4827194" y="344677"/>
                                  <a:pt x="4827702" y="341884"/>
                                  <a:pt x="4828210" y="339089"/>
                                </a:cubicBezTo>
                                <a:cubicBezTo>
                                  <a:pt x="4828718" y="336169"/>
                                  <a:pt x="4829099" y="333248"/>
                                  <a:pt x="4829607" y="330073"/>
                                </a:cubicBezTo>
                                <a:cubicBezTo>
                                  <a:pt x="4830115" y="327025"/>
                                  <a:pt x="4830623" y="323850"/>
                                  <a:pt x="4831131" y="320548"/>
                                </a:cubicBezTo>
                                <a:cubicBezTo>
                                  <a:pt x="4831639" y="317246"/>
                                  <a:pt x="4832020" y="313817"/>
                                  <a:pt x="4832528" y="310387"/>
                                </a:cubicBezTo>
                                <a:cubicBezTo>
                                  <a:pt x="4833036" y="306959"/>
                                  <a:pt x="4833544" y="303402"/>
                                  <a:pt x="4834052" y="299847"/>
                                </a:cubicBezTo>
                                <a:cubicBezTo>
                                  <a:pt x="4834433" y="296290"/>
                                  <a:pt x="4834941" y="292608"/>
                                  <a:pt x="4835449" y="289052"/>
                                </a:cubicBezTo>
                                <a:cubicBezTo>
                                  <a:pt x="4835957" y="285369"/>
                                  <a:pt x="4836465" y="281812"/>
                                  <a:pt x="4836973" y="278257"/>
                                </a:cubicBezTo>
                                <a:cubicBezTo>
                                  <a:pt x="4837354" y="274701"/>
                                  <a:pt x="4837862" y="271018"/>
                                  <a:pt x="4838370" y="267588"/>
                                </a:cubicBezTo>
                                <a:cubicBezTo>
                                  <a:pt x="4838878" y="264160"/>
                                  <a:pt x="4839386" y="260731"/>
                                  <a:pt x="4839894" y="257556"/>
                                </a:cubicBezTo>
                                <a:cubicBezTo>
                                  <a:pt x="4840275" y="254253"/>
                                  <a:pt x="4840783" y="251078"/>
                                  <a:pt x="4841291" y="248158"/>
                                </a:cubicBezTo>
                                <a:cubicBezTo>
                                  <a:pt x="4841799" y="245237"/>
                                  <a:pt x="4842307" y="242315"/>
                                  <a:pt x="4842815" y="239649"/>
                                </a:cubicBezTo>
                                <a:cubicBezTo>
                                  <a:pt x="4843196" y="236982"/>
                                  <a:pt x="4843704" y="234442"/>
                                  <a:pt x="4844212" y="232156"/>
                                </a:cubicBezTo>
                                <a:cubicBezTo>
                                  <a:pt x="4844720" y="229870"/>
                                  <a:pt x="4845228" y="227837"/>
                                  <a:pt x="4845736" y="225933"/>
                                </a:cubicBezTo>
                                <a:cubicBezTo>
                                  <a:pt x="4846117" y="224155"/>
                                  <a:pt x="4846625" y="222503"/>
                                  <a:pt x="4847133" y="220980"/>
                                </a:cubicBezTo>
                                <a:cubicBezTo>
                                  <a:pt x="4847641" y="219583"/>
                                  <a:pt x="4848149" y="218439"/>
                                  <a:pt x="4848657" y="217424"/>
                                </a:cubicBezTo>
                                <a:cubicBezTo>
                                  <a:pt x="4849038" y="216408"/>
                                  <a:pt x="4849546" y="215519"/>
                                  <a:pt x="4850054" y="215011"/>
                                </a:cubicBezTo>
                                <a:cubicBezTo>
                                  <a:pt x="4850562" y="214376"/>
                                  <a:pt x="4851070" y="213995"/>
                                  <a:pt x="4851451" y="213868"/>
                                </a:cubicBezTo>
                                <a:cubicBezTo>
                                  <a:pt x="4851959" y="213613"/>
                                  <a:pt x="4852467" y="213613"/>
                                  <a:pt x="4852975" y="213740"/>
                                </a:cubicBezTo>
                                <a:cubicBezTo>
                                  <a:pt x="4853483" y="213995"/>
                                  <a:pt x="4853991" y="214376"/>
                                  <a:pt x="4854372" y="214884"/>
                                </a:cubicBezTo>
                                <a:cubicBezTo>
                                  <a:pt x="4854880" y="215519"/>
                                  <a:pt x="4855388" y="216153"/>
                                  <a:pt x="4855896" y="217170"/>
                                </a:cubicBezTo>
                                <a:cubicBezTo>
                                  <a:pt x="4856404" y="218186"/>
                                  <a:pt x="4856912" y="219328"/>
                                  <a:pt x="4857293" y="220726"/>
                                </a:cubicBezTo>
                                <a:cubicBezTo>
                                  <a:pt x="4857801" y="222123"/>
                                  <a:pt x="4858309" y="223647"/>
                                  <a:pt x="4858817" y="225425"/>
                                </a:cubicBezTo>
                                <a:cubicBezTo>
                                  <a:pt x="4859325" y="227202"/>
                                  <a:pt x="4859833" y="229108"/>
                                  <a:pt x="4860214" y="231267"/>
                                </a:cubicBezTo>
                                <a:cubicBezTo>
                                  <a:pt x="4860722" y="233299"/>
                                  <a:pt x="4861230" y="235585"/>
                                  <a:pt x="4861738" y="237871"/>
                                </a:cubicBezTo>
                                <a:cubicBezTo>
                                  <a:pt x="4862246" y="240157"/>
                                  <a:pt x="4862754" y="242570"/>
                                  <a:pt x="4863135" y="244983"/>
                                </a:cubicBezTo>
                                <a:cubicBezTo>
                                  <a:pt x="4863643" y="247396"/>
                                  <a:pt x="4864151" y="249809"/>
                                  <a:pt x="4864659" y="252222"/>
                                </a:cubicBezTo>
                                <a:cubicBezTo>
                                  <a:pt x="4865167" y="254635"/>
                                  <a:pt x="4865675" y="257048"/>
                                  <a:pt x="4866056" y="259334"/>
                                </a:cubicBezTo>
                                <a:cubicBezTo>
                                  <a:pt x="4866564" y="261747"/>
                                  <a:pt x="4867072" y="264033"/>
                                  <a:pt x="4867580" y="266319"/>
                                </a:cubicBezTo>
                                <a:cubicBezTo>
                                  <a:pt x="4868088" y="268732"/>
                                  <a:pt x="4868469" y="271018"/>
                                  <a:pt x="4868977" y="273303"/>
                                </a:cubicBezTo>
                                <a:cubicBezTo>
                                  <a:pt x="4869485" y="275462"/>
                                  <a:pt x="4869993" y="277749"/>
                                  <a:pt x="4870501" y="279908"/>
                                </a:cubicBezTo>
                                <a:cubicBezTo>
                                  <a:pt x="4871009" y="282194"/>
                                  <a:pt x="4871390" y="284352"/>
                                  <a:pt x="4871898" y="286512"/>
                                </a:cubicBezTo>
                                <a:cubicBezTo>
                                  <a:pt x="4872406" y="288671"/>
                                  <a:pt x="4872914" y="290830"/>
                                  <a:pt x="4873422" y="292988"/>
                                </a:cubicBezTo>
                                <a:cubicBezTo>
                                  <a:pt x="4873930" y="295021"/>
                                  <a:pt x="4874311" y="297052"/>
                                  <a:pt x="4874819" y="299085"/>
                                </a:cubicBezTo>
                                <a:cubicBezTo>
                                  <a:pt x="4875327" y="301117"/>
                                  <a:pt x="4875835" y="303022"/>
                                  <a:pt x="4876343" y="304927"/>
                                </a:cubicBezTo>
                                <a:cubicBezTo>
                                  <a:pt x="4876851" y="306832"/>
                                  <a:pt x="4877232" y="308737"/>
                                  <a:pt x="4877740" y="310514"/>
                                </a:cubicBezTo>
                                <a:cubicBezTo>
                                  <a:pt x="4878248" y="312293"/>
                                  <a:pt x="4878756" y="314071"/>
                                  <a:pt x="4879264" y="315722"/>
                                </a:cubicBezTo>
                                <a:cubicBezTo>
                                  <a:pt x="4879772" y="317500"/>
                                  <a:pt x="4880153" y="319151"/>
                                  <a:pt x="4880661" y="320802"/>
                                </a:cubicBezTo>
                                <a:cubicBezTo>
                                  <a:pt x="4881169" y="322580"/>
                                  <a:pt x="4881677" y="324231"/>
                                  <a:pt x="4882185" y="325755"/>
                                </a:cubicBezTo>
                                <a:cubicBezTo>
                                  <a:pt x="4882693" y="327406"/>
                                  <a:pt x="4883074" y="329057"/>
                                  <a:pt x="4883582" y="330581"/>
                                </a:cubicBezTo>
                                <a:cubicBezTo>
                                  <a:pt x="4884090" y="332105"/>
                                  <a:pt x="4884598" y="333628"/>
                                  <a:pt x="4885106" y="335152"/>
                                </a:cubicBezTo>
                                <a:cubicBezTo>
                                  <a:pt x="4885487" y="336677"/>
                                  <a:pt x="4885995" y="338201"/>
                                  <a:pt x="4886503" y="339598"/>
                                </a:cubicBezTo>
                                <a:cubicBezTo>
                                  <a:pt x="4887011" y="340995"/>
                                  <a:pt x="4887519" y="342392"/>
                                  <a:pt x="4888027" y="343662"/>
                                </a:cubicBezTo>
                                <a:cubicBezTo>
                                  <a:pt x="4888408" y="344932"/>
                                  <a:pt x="4888916" y="346202"/>
                                  <a:pt x="4889424" y="347472"/>
                                </a:cubicBezTo>
                                <a:cubicBezTo>
                                  <a:pt x="4889932" y="348614"/>
                                  <a:pt x="4890440" y="349758"/>
                                  <a:pt x="4890948" y="350901"/>
                                </a:cubicBezTo>
                                <a:cubicBezTo>
                                  <a:pt x="4891329" y="352044"/>
                                  <a:pt x="4891837" y="353060"/>
                                  <a:pt x="4892345" y="354202"/>
                                </a:cubicBezTo>
                                <a:cubicBezTo>
                                  <a:pt x="4892853" y="355219"/>
                                  <a:pt x="4893361" y="356235"/>
                                  <a:pt x="4893869" y="357251"/>
                                </a:cubicBezTo>
                                <a:cubicBezTo>
                                  <a:pt x="4894250" y="358267"/>
                                  <a:pt x="4894758" y="359156"/>
                                  <a:pt x="4895266" y="360172"/>
                                </a:cubicBezTo>
                                <a:cubicBezTo>
                                  <a:pt x="4895774" y="361061"/>
                                  <a:pt x="4896282" y="361950"/>
                                  <a:pt x="4896790" y="362838"/>
                                </a:cubicBezTo>
                                <a:cubicBezTo>
                                  <a:pt x="4897171" y="363727"/>
                                  <a:pt x="4897679" y="364489"/>
                                  <a:pt x="4898187" y="365378"/>
                                </a:cubicBezTo>
                                <a:cubicBezTo>
                                  <a:pt x="4898695" y="366140"/>
                                  <a:pt x="4899203" y="366902"/>
                                  <a:pt x="4899711" y="367537"/>
                                </a:cubicBezTo>
                                <a:cubicBezTo>
                                  <a:pt x="4900092" y="368300"/>
                                  <a:pt x="4900600" y="368935"/>
                                  <a:pt x="4901108" y="369570"/>
                                </a:cubicBezTo>
                                <a:cubicBezTo>
                                  <a:pt x="4901616" y="370332"/>
                                  <a:pt x="4902124" y="370839"/>
                                  <a:pt x="4902505" y="371475"/>
                                </a:cubicBezTo>
                                <a:cubicBezTo>
                                  <a:pt x="4903013" y="372110"/>
                                  <a:pt x="4903521" y="372618"/>
                                  <a:pt x="4904029" y="373252"/>
                                </a:cubicBezTo>
                                <a:cubicBezTo>
                                  <a:pt x="4904537" y="373761"/>
                                  <a:pt x="4905045" y="374269"/>
                                  <a:pt x="4905426" y="374777"/>
                                </a:cubicBezTo>
                                <a:cubicBezTo>
                                  <a:pt x="4905934" y="375285"/>
                                  <a:pt x="4906442" y="375793"/>
                                  <a:pt x="4906950" y="376301"/>
                                </a:cubicBezTo>
                                <a:cubicBezTo>
                                  <a:pt x="4907458" y="376682"/>
                                  <a:pt x="4907966" y="377189"/>
                                  <a:pt x="4908347" y="377571"/>
                                </a:cubicBezTo>
                                <a:cubicBezTo>
                                  <a:pt x="4908855" y="377952"/>
                                  <a:pt x="4909363" y="378206"/>
                                  <a:pt x="4909871" y="378587"/>
                                </a:cubicBezTo>
                                <a:cubicBezTo>
                                  <a:pt x="4910379" y="378840"/>
                                  <a:pt x="4910887" y="379222"/>
                                  <a:pt x="4911268" y="379349"/>
                                </a:cubicBezTo>
                                <a:cubicBezTo>
                                  <a:pt x="4911776" y="379602"/>
                                  <a:pt x="4912284" y="379857"/>
                                  <a:pt x="4912792" y="379984"/>
                                </a:cubicBezTo>
                                <a:cubicBezTo>
                                  <a:pt x="4913300" y="380111"/>
                                  <a:pt x="4913808" y="380237"/>
                                  <a:pt x="4914189" y="380364"/>
                                </a:cubicBezTo>
                                <a:cubicBezTo>
                                  <a:pt x="4914697" y="380492"/>
                                  <a:pt x="4915205" y="380619"/>
                                  <a:pt x="4915713" y="380746"/>
                                </a:cubicBezTo>
                                <a:cubicBezTo>
                                  <a:pt x="4916221" y="380873"/>
                                  <a:pt x="4916602" y="381000"/>
                                  <a:pt x="4917110" y="381127"/>
                                </a:cubicBezTo>
                                <a:cubicBezTo>
                                  <a:pt x="4917618" y="381253"/>
                                  <a:pt x="4918126" y="381381"/>
                                  <a:pt x="4918634" y="381508"/>
                                </a:cubicBezTo>
                                <a:cubicBezTo>
                                  <a:pt x="4919142" y="381635"/>
                                  <a:pt x="4919523" y="381888"/>
                                  <a:pt x="4920031" y="382143"/>
                                </a:cubicBezTo>
                                <a:cubicBezTo>
                                  <a:pt x="4920539" y="382270"/>
                                  <a:pt x="4921047" y="382524"/>
                                  <a:pt x="4921555" y="382777"/>
                                </a:cubicBezTo>
                                <a:cubicBezTo>
                                  <a:pt x="4922063" y="383032"/>
                                  <a:pt x="4922444" y="383412"/>
                                  <a:pt x="4922952" y="383794"/>
                                </a:cubicBezTo>
                                <a:cubicBezTo>
                                  <a:pt x="4923460" y="384048"/>
                                  <a:pt x="4923968" y="384428"/>
                                  <a:pt x="4924476" y="384937"/>
                                </a:cubicBezTo>
                                <a:cubicBezTo>
                                  <a:pt x="4924984" y="385318"/>
                                  <a:pt x="4925365" y="385699"/>
                                  <a:pt x="4925873" y="386207"/>
                                </a:cubicBezTo>
                                <a:cubicBezTo>
                                  <a:pt x="4926381" y="386714"/>
                                  <a:pt x="4926889" y="387223"/>
                                  <a:pt x="4927397" y="387731"/>
                                </a:cubicBezTo>
                                <a:cubicBezTo>
                                  <a:pt x="4927905" y="388238"/>
                                  <a:pt x="4928286" y="388874"/>
                                  <a:pt x="4928794" y="389382"/>
                                </a:cubicBezTo>
                                <a:cubicBezTo>
                                  <a:pt x="4929302" y="389889"/>
                                  <a:pt x="4929810" y="390525"/>
                                  <a:pt x="4930318" y="391033"/>
                                </a:cubicBezTo>
                                <a:cubicBezTo>
                                  <a:pt x="4930826" y="391540"/>
                                  <a:pt x="4931207" y="392049"/>
                                  <a:pt x="4931715" y="392557"/>
                                </a:cubicBezTo>
                                <a:cubicBezTo>
                                  <a:pt x="4932223" y="392937"/>
                                  <a:pt x="4932731" y="393446"/>
                                  <a:pt x="4933239" y="393827"/>
                                </a:cubicBezTo>
                                <a:cubicBezTo>
                                  <a:pt x="4933620" y="394335"/>
                                  <a:pt x="4934128" y="394715"/>
                                  <a:pt x="4934636" y="394970"/>
                                </a:cubicBezTo>
                                <a:cubicBezTo>
                                  <a:pt x="4935144" y="395351"/>
                                  <a:pt x="4935652" y="395732"/>
                                  <a:pt x="4936160" y="396112"/>
                                </a:cubicBezTo>
                                <a:cubicBezTo>
                                  <a:pt x="4936541" y="396367"/>
                                  <a:pt x="4937049" y="396621"/>
                                  <a:pt x="4937557" y="396875"/>
                                </a:cubicBezTo>
                                <a:cubicBezTo>
                                  <a:pt x="4938065" y="397128"/>
                                  <a:pt x="4938573" y="397383"/>
                                  <a:pt x="4939081" y="397637"/>
                                </a:cubicBezTo>
                                <a:cubicBezTo>
                                  <a:pt x="4939462" y="397763"/>
                                  <a:pt x="4939970" y="397890"/>
                                  <a:pt x="4940478" y="397890"/>
                                </a:cubicBezTo>
                                <a:cubicBezTo>
                                  <a:pt x="4940986" y="397890"/>
                                  <a:pt x="4941494" y="397763"/>
                                  <a:pt x="4942002" y="397510"/>
                                </a:cubicBezTo>
                                <a:cubicBezTo>
                                  <a:pt x="4942383" y="397256"/>
                                  <a:pt x="4942891" y="397002"/>
                                  <a:pt x="4943399" y="396494"/>
                                </a:cubicBezTo>
                                <a:cubicBezTo>
                                  <a:pt x="4943907" y="395986"/>
                                  <a:pt x="4944415" y="395224"/>
                                  <a:pt x="4944923" y="394462"/>
                                </a:cubicBezTo>
                                <a:cubicBezTo>
                                  <a:pt x="4945304" y="393827"/>
                                  <a:pt x="4945812" y="392811"/>
                                  <a:pt x="4946320" y="391922"/>
                                </a:cubicBezTo>
                                <a:cubicBezTo>
                                  <a:pt x="4946828" y="391033"/>
                                  <a:pt x="4947336" y="390017"/>
                                  <a:pt x="4947844" y="389001"/>
                                </a:cubicBezTo>
                                <a:cubicBezTo>
                                  <a:pt x="4948225" y="388112"/>
                                  <a:pt x="4948733" y="387096"/>
                                  <a:pt x="4949241" y="386207"/>
                                </a:cubicBezTo>
                                <a:cubicBezTo>
                                  <a:pt x="4949749" y="385318"/>
                                  <a:pt x="4950257" y="384556"/>
                                  <a:pt x="4950638" y="383921"/>
                                </a:cubicBezTo>
                                <a:cubicBezTo>
                                  <a:pt x="4951146" y="383286"/>
                                  <a:pt x="4951654" y="382777"/>
                                  <a:pt x="4952162" y="382397"/>
                                </a:cubicBezTo>
                                <a:cubicBezTo>
                                  <a:pt x="4952670" y="382143"/>
                                  <a:pt x="4953178" y="382015"/>
                                  <a:pt x="4953559" y="382015"/>
                                </a:cubicBezTo>
                                <a:cubicBezTo>
                                  <a:pt x="4954067" y="382143"/>
                                  <a:pt x="4954575" y="382397"/>
                                  <a:pt x="4955083" y="382905"/>
                                </a:cubicBezTo>
                                <a:cubicBezTo>
                                  <a:pt x="4955591" y="383412"/>
                                  <a:pt x="4956099" y="384048"/>
                                  <a:pt x="4956480" y="384937"/>
                                </a:cubicBezTo>
                                <a:cubicBezTo>
                                  <a:pt x="4956988" y="385699"/>
                                  <a:pt x="4957496" y="386714"/>
                                  <a:pt x="4958004" y="387985"/>
                                </a:cubicBezTo>
                                <a:cubicBezTo>
                                  <a:pt x="4958512" y="389127"/>
                                  <a:pt x="4959147" y="391413"/>
                                  <a:pt x="4959401" y="392049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4E67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8" name="Shape 29828"/>
                        <wps:cNvSpPr/>
                        <wps:spPr>
                          <a:xfrm>
                            <a:off x="146901" y="5497958"/>
                            <a:ext cx="4959401" cy="39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7637">
                                <a:moveTo>
                                  <a:pt x="0" y="392684"/>
                                </a:moveTo>
                                <a:cubicBezTo>
                                  <a:pt x="483" y="392684"/>
                                  <a:pt x="978" y="392684"/>
                                  <a:pt x="1460" y="392684"/>
                                </a:cubicBezTo>
                                <a:cubicBezTo>
                                  <a:pt x="1943" y="392684"/>
                                  <a:pt x="2426" y="392811"/>
                                  <a:pt x="2921" y="392811"/>
                                </a:cubicBezTo>
                                <a:cubicBezTo>
                                  <a:pt x="3404" y="392811"/>
                                  <a:pt x="3886" y="392811"/>
                                  <a:pt x="4382" y="392811"/>
                                </a:cubicBezTo>
                                <a:cubicBezTo>
                                  <a:pt x="4864" y="392811"/>
                                  <a:pt x="5347" y="392811"/>
                                  <a:pt x="5842" y="392811"/>
                                </a:cubicBezTo>
                                <a:cubicBezTo>
                                  <a:pt x="6325" y="392811"/>
                                  <a:pt x="6807" y="392811"/>
                                  <a:pt x="7290" y="392811"/>
                                </a:cubicBezTo>
                                <a:cubicBezTo>
                                  <a:pt x="7785" y="392811"/>
                                  <a:pt x="8268" y="392811"/>
                                  <a:pt x="8750" y="392811"/>
                                </a:cubicBezTo>
                                <a:cubicBezTo>
                                  <a:pt x="9233" y="392811"/>
                                  <a:pt x="9728" y="392811"/>
                                  <a:pt x="10211" y="392811"/>
                                </a:cubicBezTo>
                                <a:cubicBezTo>
                                  <a:pt x="10693" y="392811"/>
                                  <a:pt x="11189" y="392811"/>
                                  <a:pt x="11671" y="392811"/>
                                </a:cubicBezTo>
                                <a:cubicBezTo>
                                  <a:pt x="12154" y="392811"/>
                                  <a:pt x="12637" y="392811"/>
                                  <a:pt x="13132" y="392811"/>
                                </a:cubicBezTo>
                                <a:cubicBezTo>
                                  <a:pt x="13614" y="392811"/>
                                  <a:pt x="14097" y="392811"/>
                                  <a:pt x="14592" y="392811"/>
                                </a:cubicBezTo>
                                <a:cubicBezTo>
                                  <a:pt x="15075" y="392811"/>
                                  <a:pt x="15557" y="392811"/>
                                  <a:pt x="16040" y="392811"/>
                                </a:cubicBezTo>
                                <a:cubicBezTo>
                                  <a:pt x="16535" y="392811"/>
                                  <a:pt x="17018" y="392811"/>
                                  <a:pt x="17501" y="392811"/>
                                </a:cubicBezTo>
                                <a:cubicBezTo>
                                  <a:pt x="17996" y="392811"/>
                                  <a:pt x="18479" y="392811"/>
                                  <a:pt x="18961" y="392811"/>
                                </a:cubicBezTo>
                                <a:cubicBezTo>
                                  <a:pt x="19444" y="392811"/>
                                  <a:pt x="19939" y="392811"/>
                                  <a:pt x="20422" y="392811"/>
                                </a:cubicBezTo>
                                <a:cubicBezTo>
                                  <a:pt x="20904" y="392811"/>
                                  <a:pt x="21399" y="392811"/>
                                  <a:pt x="21882" y="392811"/>
                                </a:cubicBezTo>
                                <a:cubicBezTo>
                                  <a:pt x="22365" y="392811"/>
                                  <a:pt x="22847" y="392684"/>
                                  <a:pt x="23343" y="392684"/>
                                </a:cubicBezTo>
                                <a:cubicBezTo>
                                  <a:pt x="23825" y="392684"/>
                                  <a:pt x="24308" y="392684"/>
                                  <a:pt x="24803" y="392684"/>
                                </a:cubicBezTo>
                                <a:cubicBezTo>
                                  <a:pt x="25286" y="392684"/>
                                  <a:pt x="25768" y="392684"/>
                                  <a:pt x="26251" y="392557"/>
                                </a:cubicBezTo>
                                <a:cubicBezTo>
                                  <a:pt x="26746" y="392557"/>
                                  <a:pt x="27229" y="392557"/>
                                  <a:pt x="27711" y="392557"/>
                                </a:cubicBezTo>
                                <a:cubicBezTo>
                                  <a:pt x="28207" y="392557"/>
                                  <a:pt x="28689" y="392557"/>
                                  <a:pt x="29172" y="392430"/>
                                </a:cubicBezTo>
                                <a:cubicBezTo>
                                  <a:pt x="29654" y="392430"/>
                                  <a:pt x="30150" y="392430"/>
                                  <a:pt x="30632" y="392430"/>
                                </a:cubicBezTo>
                                <a:cubicBezTo>
                                  <a:pt x="31115" y="392430"/>
                                  <a:pt x="31610" y="392430"/>
                                  <a:pt x="32093" y="392430"/>
                                </a:cubicBezTo>
                                <a:cubicBezTo>
                                  <a:pt x="32576" y="392430"/>
                                  <a:pt x="33058" y="392430"/>
                                  <a:pt x="33553" y="392430"/>
                                </a:cubicBezTo>
                                <a:cubicBezTo>
                                  <a:pt x="34036" y="392430"/>
                                  <a:pt x="34519" y="392430"/>
                                  <a:pt x="35014" y="392430"/>
                                </a:cubicBezTo>
                                <a:cubicBezTo>
                                  <a:pt x="35496" y="392302"/>
                                  <a:pt x="35979" y="392302"/>
                                  <a:pt x="36462" y="392302"/>
                                </a:cubicBezTo>
                                <a:cubicBezTo>
                                  <a:pt x="36957" y="392302"/>
                                  <a:pt x="37440" y="392302"/>
                                  <a:pt x="37922" y="392176"/>
                                </a:cubicBezTo>
                                <a:cubicBezTo>
                                  <a:pt x="38418" y="392176"/>
                                  <a:pt x="38900" y="392176"/>
                                  <a:pt x="39383" y="392176"/>
                                </a:cubicBezTo>
                                <a:cubicBezTo>
                                  <a:pt x="39865" y="392049"/>
                                  <a:pt x="40361" y="392049"/>
                                  <a:pt x="40843" y="392049"/>
                                </a:cubicBezTo>
                                <a:cubicBezTo>
                                  <a:pt x="41326" y="392049"/>
                                  <a:pt x="41808" y="392049"/>
                                  <a:pt x="42304" y="391922"/>
                                </a:cubicBezTo>
                                <a:cubicBezTo>
                                  <a:pt x="42786" y="391922"/>
                                  <a:pt x="43269" y="391922"/>
                                  <a:pt x="43764" y="391922"/>
                                </a:cubicBezTo>
                                <a:cubicBezTo>
                                  <a:pt x="44247" y="391922"/>
                                  <a:pt x="44729" y="391795"/>
                                  <a:pt x="45225" y="391795"/>
                                </a:cubicBezTo>
                                <a:cubicBezTo>
                                  <a:pt x="45707" y="391795"/>
                                  <a:pt x="46190" y="391795"/>
                                  <a:pt x="46673" y="391795"/>
                                </a:cubicBezTo>
                                <a:cubicBezTo>
                                  <a:pt x="47168" y="391668"/>
                                  <a:pt x="47650" y="391668"/>
                                  <a:pt x="48133" y="391668"/>
                                </a:cubicBezTo>
                                <a:cubicBezTo>
                                  <a:pt x="48628" y="391668"/>
                                  <a:pt x="49111" y="391668"/>
                                  <a:pt x="49593" y="391541"/>
                                </a:cubicBezTo>
                                <a:cubicBezTo>
                                  <a:pt x="50076" y="391541"/>
                                  <a:pt x="50571" y="391541"/>
                                  <a:pt x="51054" y="391541"/>
                                </a:cubicBezTo>
                                <a:cubicBezTo>
                                  <a:pt x="51537" y="391541"/>
                                  <a:pt x="52032" y="391414"/>
                                  <a:pt x="52515" y="391414"/>
                                </a:cubicBezTo>
                                <a:cubicBezTo>
                                  <a:pt x="52997" y="391414"/>
                                  <a:pt x="53480" y="391414"/>
                                  <a:pt x="53975" y="391414"/>
                                </a:cubicBezTo>
                                <a:cubicBezTo>
                                  <a:pt x="54458" y="391287"/>
                                  <a:pt x="54940" y="391287"/>
                                  <a:pt x="55435" y="391287"/>
                                </a:cubicBezTo>
                                <a:cubicBezTo>
                                  <a:pt x="55918" y="391287"/>
                                  <a:pt x="56401" y="391287"/>
                                  <a:pt x="56883" y="391287"/>
                                </a:cubicBezTo>
                                <a:cubicBezTo>
                                  <a:pt x="57379" y="391287"/>
                                  <a:pt x="57861" y="391287"/>
                                  <a:pt x="58344" y="391287"/>
                                </a:cubicBezTo>
                                <a:cubicBezTo>
                                  <a:pt x="58826" y="391287"/>
                                  <a:pt x="59322" y="391287"/>
                                  <a:pt x="59804" y="391287"/>
                                </a:cubicBezTo>
                                <a:cubicBezTo>
                                  <a:pt x="60287" y="391287"/>
                                  <a:pt x="60782" y="391287"/>
                                  <a:pt x="61265" y="391287"/>
                                </a:cubicBezTo>
                                <a:cubicBezTo>
                                  <a:pt x="61747" y="391287"/>
                                  <a:pt x="62230" y="391287"/>
                                  <a:pt x="62725" y="391287"/>
                                </a:cubicBezTo>
                                <a:cubicBezTo>
                                  <a:pt x="63208" y="391287"/>
                                  <a:pt x="63690" y="391287"/>
                                  <a:pt x="64186" y="391287"/>
                                </a:cubicBezTo>
                                <a:cubicBezTo>
                                  <a:pt x="64668" y="391287"/>
                                  <a:pt x="65151" y="391287"/>
                                  <a:pt x="65646" y="391287"/>
                                </a:cubicBezTo>
                                <a:cubicBezTo>
                                  <a:pt x="66129" y="391287"/>
                                  <a:pt x="66612" y="391287"/>
                                  <a:pt x="67094" y="391414"/>
                                </a:cubicBezTo>
                                <a:cubicBezTo>
                                  <a:pt x="67589" y="391414"/>
                                  <a:pt x="68072" y="391414"/>
                                  <a:pt x="68555" y="391414"/>
                                </a:cubicBezTo>
                                <a:cubicBezTo>
                                  <a:pt x="69050" y="391414"/>
                                  <a:pt x="69532" y="391414"/>
                                  <a:pt x="70015" y="391414"/>
                                </a:cubicBezTo>
                                <a:cubicBezTo>
                                  <a:pt x="70498" y="391541"/>
                                  <a:pt x="70993" y="391541"/>
                                  <a:pt x="71476" y="391541"/>
                                </a:cubicBezTo>
                                <a:cubicBezTo>
                                  <a:pt x="71958" y="391541"/>
                                  <a:pt x="72441" y="391541"/>
                                  <a:pt x="72936" y="391541"/>
                                </a:cubicBezTo>
                                <a:cubicBezTo>
                                  <a:pt x="73419" y="391541"/>
                                  <a:pt x="73901" y="391541"/>
                                  <a:pt x="74397" y="391541"/>
                                </a:cubicBezTo>
                                <a:cubicBezTo>
                                  <a:pt x="74879" y="391541"/>
                                  <a:pt x="75362" y="391541"/>
                                  <a:pt x="75844" y="391541"/>
                                </a:cubicBezTo>
                                <a:cubicBezTo>
                                  <a:pt x="76340" y="391541"/>
                                  <a:pt x="76822" y="391668"/>
                                  <a:pt x="77305" y="391668"/>
                                </a:cubicBezTo>
                                <a:cubicBezTo>
                                  <a:pt x="77800" y="391668"/>
                                  <a:pt x="78283" y="391668"/>
                                  <a:pt x="78765" y="391668"/>
                                </a:cubicBezTo>
                                <a:cubicBezTo>
                                  <a:pt x="79261" y="391668"/>
                                  <a:pt x="79743" y="391668"/>
                                  <a:pt x="80226" y="391668"/>
                                </a:cubicBezTo>
                                <a:cubicBezTo>
                                  <a:pt x="80709" y="391668"/>
                                  <a:pt x="81204" y="391668"/>
                                  <a:pt x="81686" y="391668"/>
                                </a:cubicBezTo>
                                <a:cubicBezTo>
                                  <a:pt x="82169" y="391668"/>
                                  <a:pt x="82652" y="391668"/>
                                  <a:pt x="83147" y="391668"/>
                                </a:cubicBezTo>
                                <a:cubicBezTo>
                                  <a:pt x="83629" y="391668"/>
                                  <a:pt x="84112" y="391668"/>
                                  <a:pt x="84607" y="391668"/>
                                </a:cubicBezTo>
                                <a:cubicBezTo>
                                  <a:pt x="85090" y="391668"/>
                                  <a:pt x="85573" y="391668"/>
                                  <a:pt x="86068" y="391668"/>
                                </a:cubicBezTo>
                                <a:cubicBezTo>
                                  <a:pt x="86551" y="391668"/>
                                  <a:pt x="87033" y="391668"/>
                                  <a:pt x="87516" y="391668"/>
                                </a:cubicBezTo>
                                <a:cubicBezTo>
                                  <a:pt x="88011" y="391668"/>
                                  <a:pt x="88494" y="391795"/>
                                  <a:pt x="88976" y="391795"/>
                                </a:cubicBezTo>
                                <a:cubicBezTo>
                                  <a:pt x="89459" y="391795"/>
                                  <a:pt x="89954" y="391795"/>
                                  <a:pt x="90437" y="391795"/>
                                </a:cubicBezTo>
                                <a:cubicBezTo>
                                  <a:pt x="90919" y="391795"/>
                                  <a:pt x="91415" y="391795"/>
                                  <a:pt x="91897" y="391922"/>
                                </a:cubicBezTo>
                                <a:cubicBezTo>
                                  <a:pt x="92380" y="391922"/>
                                  <a:pt x="92862" y="391922"/>
                                  <a:pt x="93358" y="391922"/>
                                </a:cubicBezTo>
                                <a:cubicBezTo>
                                  <a:pt x="93840" y="391922"/>
                                  <a:pt x="94323" y="391922"/>
                                  <a:pt x="94818" y="391922"/>
                                </a:cubicBezTo>
                                <a:cubicBezTo>
                                  <a:pt x="95301" y="392049"/>
                                  <a:pt x="95783" y="391922"/>
                                  <a:pt x="96279" y="391922"/>
                                </a:cubicBezTo>
                                <a:cubicBezTo>
                                  <a:pt x="96761" y="391922"/>
                                  <a:pt x="97244" y="392049"/>
                                  <a:pt x="97727" y="391922"/>
                                </a:cubicBezTo>
                                <a:cubicBezTo>
                                  <a:pt x="98222" y="391922"/>
                                  <a:pt x="98704" y="391922"/>
                                  <a:pt x="99187" y="391922"/>
                                </a:cubicBezTo>
                                <a:cubicBezTo>
                                  <a:pt x="99670" y="391922"/>
                                  <a:pt x="100165" y="391795"/>
                                  <a:pt x="100648" y="391795"/>
                                </a:cubicBezTo>
                                <a:cubicBezTo>
                                  <a:pt x="101130" y="391795"/>
                                  <a:pt x="101625" y="391795"/>
                                  <a:pt x="102108" y="391795"/>
                                </a:cubicBezTo>
                                <a:cubicBezTo>
                                  <a:pt x="102591" y="391668"/>
                                  <a:pt x="103073" y="391668"/>
                                  <a:pt x="103568" y="391668"/>
                                </a:cubicBezTo>
                                <a:cubicBezTo>
                                  <a:pt x="104051" y="391668"/>
                                  <a:pt x="104534" y="391668"/>
                                  <a:pt x="105029" y="391541"/>
                                </a:cubicBezTo>
                                <a:cubicBezTo>
                                  <a:pt x="105512" y="391541"/>
                                  <a:pt x="105994" y="391541"/>
                                  <a:pt x="106477" y="391541"/>
                                </a:cubicBezTo>
                                <a:cubicBezTo>
                                  <a:pt x="106972" y="391541"/>
                                  <a:pt x="107455" y="391541"/>
                                  <a:pt x="107937" y="391541"/>
                                </a:cubicBezTo>
                                <a:cubicBezTo>
                                  <a:pt x="108433" y="391541"/>
                                  <a:pt x="108915" y="391541"/>
                                  <a:pt x="109398" y="391541"/>
                                </a:cubicBezTo>
                                <a:cubicBezTo>
                                  <a:pt x="109880" y="391541"/>
                                  <a:pt x="110376" y="391541"/>
                                  <a:pt x="110858" y="391541"/>
                                </a:cubicBezTo>
                                <a:cubicBezTo>
                                  <a:pt x="111341" y="391541"/>
                                  <a:pt x="111836" y="391541"/>
                                  <a:pt x="112319" y="391541"/>
                                </a:cubicBezTo>
                                <a:cubicBezTo>
                                  <a:pt x="112801" y="391541"/>
                                  <a:pt x="113284" y="391668"/>
                                  <a:pt x="113779" y="391668"/>
                                </a:cubicBezTo>
                                <a:cubicBezTo>
                                  <a:pt x="114262" y="391668"/>
                                  <a:pt x="114745" y="391668"/>
                                  <a:pt x="115240" y="391668"/>
                                </a:cubicBezTo>
                                <a:cubicBezTo>
                                  <a:pt x="115722" y="391668"/>
                                  <a:pt x="116205" y="391668"/>
                                  <a:pt x="116688" y="391795"/>
                                </a:cubicBezTo>
                                <a:cubicBezTo>
                                  <a:pt x="117183" y="391795"/>
                                  <a:pt x="117665" y="391795"/>
                                  <a:pt x="118148" y="391795"/>
                                </a:cubicBezTo>
                                <a:cubicBezTo>
                                  <a:pt x="118643" y="391795"/>
                                  <a:pt x="119126" y="391795"/>
                                  <a:pt x="119609" y="391922"/>
                                </a:cubicBezTo>
                                <a:cubicBezTo>
                                  <a:pt x="120091" y="391922"/>
                                  <a:pt x="120587" y="391922"/>
                                  <a:pt x="121069" y="391922"/>
                                </a:cubicBezTo>
                                <a:cubicBezTo>
                                  <a:pt x="121552" y="391922"/>
                                  <a:pt x="122047" y="391922"/>
                                  <a:pt x="122530" y="391922"/>
                                </a:cubicBezTo>
                                <a:cubicBezTo>
                                  <a:pt x="123012" y="391922"/>
                                  <a:pt x="123495" y="391922"/>
                                  <a:pt x="123990" y="391922"/>
                                </a:cubicBezTo>
                                <a:cubicBezTo>
                                  <a:pt x="124473" y="391922"/>
                                  <a:pt x="124955" y="391922"/>
                                  <a:pt x="125451" y="391922"/>
                                </a:cubicBezTo>
                                <a:cubicBezTo>
                                  <a:pt x="125933" y="391922"/>
                                  <a:pt x="126416" y="391795"/>
                                  <a:pt x="126898" y="391795"/>
                                </a:cubicBezTo>
                                <a:cubicBezTo>
                                  <a:pt x="127394" y="391795"/>
                                  <a:pt x="127876" y="391795"/>
                                  <a:pt x="128359" y="391795"/>
                                </a:cubicBezTo>
                                <a:cubicBezTo>
                                  <a:pt x="128854" y="391795"/>
                                  <a:pt x="129337" y="391668"/>
                                  <a:pt x="129819" y="391668"/>
                                </a:cubicBezTo>
                                <a:cubicBezTo>
                                  <a:pt x="130302" y="391668"/>
                                  <a:pt x="130797" y="391668"/>
                                  <a:pt x="131280" y="391541"/>
                                </a:cubicBezTo>
                                <a:cubicBezTo>
                                  <a:pt x="131763" y="391541"/>
                                  <a:pt x="132258" y="391541"/>
                                  <a:pt x="132740" y="391541"/>
                                </a:cubicBezTo>
                                <a:cubicBezTo>
                                  <a:pt x="133223" y="391414"/>
                                  <a:pt x="133706" y="391414"/>
                                  <a:pt x="134201" y="391414"/>
                                </a:cubicBezTo>
                                <a:cubicBezTo>
                                  <a:pt x="134684" y="391414"/>
                                  <a:pt x="135166" y="391287"/>
                                  <a:pt x="135661" y="391287"/>
                                </a:cubicBezTo>
                                <a:cubicBezTo>
                                  <a:pt x="136144" y="391287"/>
                                  <a:pt x="136627" y="391287"/>
                                  <a:pt x="137109" y="391287"/>
                                </a:cubicBezTo>
                                <a:cubicBezTo>
                                  <a:pt x="137604" y="391287"/>
                                  <a:pt x="138087" y="391287"/>
                                  <a:pt x="138570" y="391287"/>
                                </a:cubicBezTo>
                                <a:cubicBezTo>
                                  <a:pt x="139065" y="391287"/>
                                  <a:pt x="139548" y="391287"/>
                                  <a:pt x="140030" y="391287"/>
                                </a:cubicBezTo>
                                <a:cubicBezTo>
                                  <a:pt x="140513" y="391287"/>
                                  <a:pt x="141008" y="391287"/>
                                  <a:pt x="141491" y="391287"/>
                                </a:cubicBezTo>
                                <a:cubicBezTo>
                                  <a:pt x="141973" y="391287"/>
                                  <a:pt x="142469" y="391287"/>
                                  <a:pt x="142951" y="391287"/>
                                </a:cubicBezTo>
                                <a:cubicBezTo>
                                  <a:pt x="143434" y="391287"/>
                                  <a:pt x="143916" y="391160"/>
                                  <a:pt x="144412" y="391160"/>
                                </a:cubicBezTo>
                                <a:cubicBezTo>
                                  <a:pt x="144894" y="391160"/>
                                  <a:pt x="145377" y="391160"/>
                                  <a:pt x="145872" y="391160"/>
                                </a:cubicBezTo>
                                <a:cubicBezTo>
                                  <a:pt x="146355" y="391160"/>
                                  <a:pt x="146837" y="391160"/>
                                  <a:pt x="147320" y="391160"/>
                                </a:cubicBezTo>
                                <a:cubicBezTo>
                                  <a:pt x="147815" y="391160"/>
                                  <a:pt x="148298" y="391160"/>
                                  <a:pt x="148781" y="391160"/>
                                </a:cubicBezTo>
                                <a:cubicBezTo>
                                  <a:pt x="149276" y="391160"/>
                                  <a:pt x="149758" y="391160"/>
                                  <a:pt x="150241" y="391160"/>
                                </a:cubicBezTo>
                                <a:cubicBezTo>
                                  <a:pt x="150724" y="391160"/>
                                  <a:pt x="151219" y="391160"/>
                                  <a:pt x="151702" y="391160"/>
                                </a:cubicBezTo>
                                <a:cubicBezTo>
                                  <a:pt x="152184" y="391160"/>
                                  <a:pt x="152679" y="391033"/>
                                  <a:pt x="153162" y="391033"/>
                                </a:cubicBezTo>
                                <a:cubicBezTo>
                                  <a:pt x="153645" y="391033"/>
                                  <a:pt x="154127" y="391033"/>
                                  <a:pt x="154623" y="391033"/>
                                </a:cubicBezTo>
                                <a:cubicBezTo>
                                  <a:pt x="155105" y="391033"/>
                                  <a:pt x="155588" y="391033"/>
                                  <a:pt x="156083" y="391033"/>
                                </a:cubicBezTo>
                                <a:cubicBezTo>
                                  <a:pt x="156566" y="391033"/>
                                  <a:pt x="157048" y="391033"/>
                                  <a:pt x="157531" y="391033"/>
                                </a:cubicBezTo>
                                <a:cubicBezTo>
                                  <a:pt x="158026" y="391033"/>
                                  <a:pt x="158509" y="390906"/>
                                  <a:pt x="158991" y="390906"/>
                                </a:cubicBezTo>
                                <a:cubicBezTo>
                                  <a:pt x="159487" y="390906"/>
                                  <a:pt x="159969" y="390906"/>
                                  <a:pt x="160452" y="390906"/>
                                </a:cubicBezTo>
                                <a:cubicBezTo>
                                  <a:pt x="160934" y="390906"/>
                                  <a:pt x="161430" y="390906"/>
                                  <a:pt x="161912" y="390906"/>
                                </a:cubicBezTo>
                                <a:cubicBezTo>
                                  <a:pt x="162395" y="390906"/>
                                  <a:pt x="162878" y="390906"/>
                                  <a:pt x="163373" y="390906"/>
                                </a:cubicBezTo>
                                <a:cubicBezTo>
                                  <a:pt x="163855" y="390906"/>
                                  <a:pt x="164338" y="390906"/>
                                  <a:pt x="164833" y="390906"/>
                                </a:cubicBezTo>
                                <a:cubicBezTo>
                                  <a:pt x="165316" y="390906"/>
                                  <a:pt x="165799" y="391033"/>
                                  <a:pt x="166294" y="391033"/>
                                </a:cubicBezTo>
                                <a:cubicBezTo>
                                  <a:pt x="166776" y="391033"/>
                                  <a:pt x="167259" y="391033"/>
                                  <a:pt x="167742" y="391033"/>
                                </a:cubicBezTo>
                                <a:cubicBezTo>
                                  <a:pt x="168237" y="391033"/>
                                  <a:pt x="168720" y="391033"/>
                                  <a:pt x="169202" y="391033"/>
                                </a:cubicBezTo>
                                <a:cubicBezTo>
                                  <a:pt x="169697" y="391033"/>
                                  <a:pt x="170180" y="391033"/>
                                  <a:pt x="170663" y="390906"/>
                                </a:cubicBezTo>
                                <a:cubicBezTo>
                                  <a:pt x="171145" y="390906"/>
                                  <a:pt x="171641" y="390906"/>
                                  <a:pt x="172123" y="390906"/>
                                </a:cubicBezTo>
                                <a:cubicBezTo>
                                  <a:pt x="172606" y="390906"/>
                                  <a:pt x="173101" y="390906"/>
                                  <a:pt x="173584" y="390906"/>
                                </a:cubicBezTo>
                                <a:cubicBezTo>
                                  <a:pt x="174066" y="390906"/>
                                  <a:pt x="174549" y="390778"/>
                                  <a:pt x="175044" y="390778"/>
                                </a:cubicBezTo>
                                <a:cubicBezTo>
                                  <a:pt x="175527" y="390778"/>
                                  <a:pt x="176009" y="390778"/>
                                  <a:pt x="176505" y="390778"/>
                                </a:cubicBezTo>
                                <a:cubicBezTo>
                                  <a:pt x="176987" y="390778"/>
                                  <a:pt x="177470" y="390778"/>
                                  <a:pt x="177952" y="390778"/>
                                </a:cubicBezTo>
                                <a:cubicBezTo>
                                  <a:pt x="178448" y="390651"/>
                                  <a:pt x="178930" y="390651"/>
                                  <a:pt x="179413" y="390651"/>
                                </a:cubicBezTo>
                                <a:cubicBezTo>
                                  <a:pt x="179896" y="390651"/>
                                  <a:pt x="180391" y="390651"/>
                                  <a:pt x="180873" y="390651"/>
                                </a:cubicBezTo>
                                <a:cubicBezTo>
                                  <a:pt x="181356" y="390651"/>
                                  <a:pt x="181851" y="390651"/>
                                  <a:pt x="182334" y="390651"/>
                                </a:cubicBezTo>
                                <a:cubicBezTo>
                                  <a:pt x="182817" y="390651"/>
                                  <a:pt x="183299" y="390525"/>
                                  <a:pt x="183794" y="390525"/>
                                </a:cubicBezTo>
                                <a:cubicBezTo>
                                  <a:pt x="184277" y="390525"/>
                                  <a:pt x="184760" y="390525"/>
                                  <a:pt x="185255" y="390525"/>
                                </a:cubicBezTo>
                                <a:cubicBezTo>
                                  <a:pt x="185738" y="390525"/>
                                  <a:pt x="186220" y="390525"/>
                                  <a:pt x="186715" y="390525"/>
                                </a:cubicBezTo>
                                <a:cubicBezTo>
                                  <a:pt x="187198" y="390525"/>
                                  <a:pt x="187681" y="390398"/>
                                  <a:pt x="188163" y="390398"/>
                                </a:cubicBezTo>
                                <a:cubicBezTo>
                                  <a:pt x="188659" y="390398"/>
                                  <a:pt x="189141" y="390398"/>
                                  <a:pt x="189624" y="390398"/>
                                </a:cubicBezTo>
                                <a:cubicBezTo>
                                  <a:pt x="190119" y="390398"/>
                                  <a:pt x="190602" y="390398"/>
                                  <a:pt x="191084" y="390398"/>
                                </a:cubicBezTo>
                                <a:cubicBezTo>
                                  <a:pt x="191567" y="390398"/>
                                  <a:pt x="192062" y="390398"/>
                                  <a:pt x="192545" y="390398"/>
                                </a:cubicBezTo>
                                <a:cubicBezTo>
                                  <a:pt x="193027" y="390398"/>
                                  <a:pt x="193510" y="390398"/>
                                  <a:pt x="194005" y="390398"/>
                                </a:cubicBezTo>
                                <a:cubicBezTo>
                                  <a:pt x="194488" y="390398"/>
                                  <a:pt x="194970" y="390398"/>
                                  <a:pt x="195466" y="390398"/>
                                </a:cubicBezTo>
                                <a:cubicBezTo>
                                  <a:pt x="195948" y="390398"/>
                                  <a:pt x="196431" y="390525"/>
                                  <a:pt x="196914" y="390525"/>
                                </a:cubicBezTo>
                                <a:cubicBezTo>
                                  <a:pt x="197409" y="390525"/>
                                  <a:pt x="197891" y="390525"/>
                                  <a:pt x="198374" y="390525"/>
                                </a:cubicBezTo>
                                <a:cubicBezTo>
                                  <a:pt x="198869" y="390525"/>
                                  <a:pt x="199352" y="390525"/>
                                  <a:pt x="199835" y="390525"/>
                                </a:cubicBezTo>
                                <a:cubicBezTo>
                                  <a:pt x="200330" y="390525"/>
                                  <a:pt x="200812" y="390525"/>
                                  <a:pt x="201295" y="390525"/>
                                </a:cubicBezTo>
                                <a:cubicBezTo>
                                  <a:pt x="201778" y="390525"/>
                                  <a:pt x="202273" y="390525"/>
                                  <a:pt x="202756" y="390525"/>
                                </a:cubicBezTo>
                                <a:cubicBezTo>
                                  <a:pt x="203238" y="390525"/>
                                  <a:pt x="203721" y="390525"/>
                                  <a:pt x="204216" y="390525"/>
                                </a:cubicBezTo>
                                <a:cubicBezTo>
                                  <a:pt x="204699" y="390525"/>
                                  <a:pt x="205181" y="390525"/>
                                  <a:pt x="205677" y="390525"/>
                                </a:cubicBezTo>
                                <a:cubicBezTo>
                                  <a:pt x="206159" y="390525"/>
                                  <a:pt x="206642" y="390525"/>
                                  <a:pt x="207137" y="390525"/>
                                </a:cubicBezTo>
                                <a:cubicBezTo>
                                  <a:pt x="207620" y="390525"/>
                                  <a:pt x="208102" y="390651"/>
                                  <a:pt x="208585" y="390651"/>
                                </a:cubicBezTo>
                                <a:cubicBezTo>
                                  <a:pt x="209080" y="390651"/>
                                  <a:pt x="209563" y="390651"/>
                                  <a:pt x="210045" y="390651"/>
                                </a:cubicBezTo>
                                <a:cubicBezTo>
                                  <a:pt x="210528" y="390651"/>
                                  <a:pt x="211023" y="390525"/>
                                  <a:pt x="211506" y="390525"/>
                                </a:cubicBezTo>
                                <a:cubicBezTo>
                                  <a:pt x="211988" y="390525"/>
                                  <a:pt x="212484" y="390525"/>
                                  <a:pt x="212966" y="390525"/>
                                </a:cubicBezTo>
                                <a:cubicBezTo>
                                  <a:pt x="213449" y="390525"/>
                                  <a:pt x="213932" y="390398"/>
                                  <a:pt x="214427" y="390398"/>
                                </a:cubicBezTo>
                                <a:cubicBezTo>
                                  <a:pt x="214909" y="390398"/>
                                  <a:pt x="215392" y="390271"/>
                                  <a:pt x="215887" y="390271"/>
                                </a:cubicBezTo>
                                <a:cubicBezTo>
                                  <a:pt x="216370" y="390271"/>
                                  <a:pt x="216853" y="390271"/>
                                  <a:pt x="217348" y="390271"/>
                                </a:cubicBezTo>
                                <a:cubicBezTo>
                                  <a:pt x="217830" y="390144"/>
                                  <a:pt x="218313" y="390144"/>
                                  <a:pt x="218796" y="390144"/>
                                </a:cubicBezTo>
                                <a:cubicBezTo>
                                  <a:pt x="219291" y="390144"/>
                                  <a:pt x="219774" y="390144"/>
                                  <a:pt x="220256" y="390144"/>
                                </a:cubicBezTo>
                                <a:cubicBezTo>
                                  <a:pt x="220739" y="390144"/>
                                  <a:pt x="221234" y="390144"/>
                                  <a:pt x="221717" y="390144"/>
                                </a:cubicBezTo>
                                <a:cubicBezTo>
                                  <a:pt x="222199" y="390144"/>
                                  <a:pt x="222695" y="390271"/>
                                  <a:pt x="223177" y="390271"/>
                                </a:cubicBezTo>
                                <a:cubicBezTo>
                                  <a:pt x="223660" y="390271"/>
                                  <a:pt x="224142" y="390271"/>
                                  <a:pt x="224638" y="390271"/>
                                </a:cubicBezTo>
                                <a:cubicBezTo>
                                  <a:pt x="225120" y="390271"/>
                                  <a:pt x="225603" y="390271"/>
                                  <a:pt x="226098" y="390271"/>
                                </a:cubicBezTo>
                                <a:cubicBezTo>
                                  <a:pt x="226581" y="390398"/>
                                  <a:pt x="227063" y="390398"/>
                                  <a:pt x="227546" y="390398"/>
                                </a:cubicBezTo>
                                <a:cubicBezTo>
                                  <a:pt x="228041" y="390398"/>
                                  <a:pt x="228524" y="390398"/>
                                  <a:pt x="229006" y="390271"/>
                                </a:cubicBezTo>
                                <a:cubicBezTo>
                                  <a:pt x="229502" y="390271"/>
                                  <a:pt x="229984" y="390271"/>
                                  <a:pt x="230467" y="390271"/>
                                </a:cubicBezTo>
                                <a:cubicBezTo>
                                  <a:pt x="230949" y="390271"/>
                                  <a:pt x="231445" y="390271"/>
                                  <a:pt x="231927" y="390271"/>
                                </a:cubicBezTo>
                                <a:cubicBezTo>
                                  <a:pt x="232410" y="390144"/>
                                  <a:pt x="232905" y="390144"/>
                                  <a:pt x="233388" y="390144"/>
                                </a:cubicBezTo>
                                <a:cubicBezTo>
                                  <a:pt x="233871" y="390144"/>
                                  <a:pt x="234353" y="390144"/>
                                  <a:pt x="234848" y="390144"/>
                                </a:cubicBezTo>
                                <a:cubicBezTo>
                                  <a:pt x="235331" y="390017"/>
                                  <a:pt x="235814" y="390017"/>
                                  <a:pt x="236309" y="390017"/>
                                </a:cubicBezTo>
                                <a:cubicBezTo>
                                  <a:pt x="236792" y="390017"/>
                                  <a:pt x="237274" y="390017"/>
                                  <a:pt x="237757" y="390017"/>
                                </a:cubicBezTo>
                                <a:cubicBezTo>
                                  <a:pt x="238252" y="390017"/>
                                  <a:pt x="238735" y="390017"/>
                                  <a:pt x="239217" y="390017"/>
                                </a:cubicBezTo>
                                <a:cubicBezTo>
                                  <a:pt x="239713" y="390017"/>
                                  <a:pt x="240195" y="389890"/>
                                  <a:pt x="240678" y="389890"/>
                                </a:cubicBezTo>
                                <a:cubicBezTo>
                                  <a:pt x="241160" y="389890"/>
                                  <a:pt x="241656" y="389890"/>
                                  <a:pt x="242138" y="389890"/>
                                </a:cubicBezTo>
                                <a:cubicBezTo>
                                  <a:pt x="242621" y="389890"/>
                                  <a:pt x="243116" y="389890"/>
                                  <a:pt x="243599" y="389890"/>
                                </a:cubicBezTo>
                                <a:cubicBezTo>
                                  <a:pt x="244081" y="389890"/>
                                  <a:pt x="244564" y="389890"/>
                                  <a:pt x="245059" y="389890"/>
                                </a:cubicBezTo>
                                <a:cubicBezTo>
                                  <a:pt x="245542" y="389890"/>
                                  <a:pt x="246024" y="389890"/>
                                  <a:pt x="246520" y="389890"/>
                                </a:cubicBezTo>
                                <a:cubicBezTo>
                                  <a:pt x="247002" y="389890"/>
                                  <a:pt x="247485" y="389890"/>
                                  <a:pt x="247968" y="389890"/>
                                </a:cubicBezTo>
                                <a:cubicBezTo>
                                  <a:pt x="248463" y="389890"/>
                                  <a:pt x="248945" y="389890"/>
                                  <a:pt x="249428" y="389890"/>
                                </a:cubicBezTo>
                                <a:cubicBezTo>
                                  <a:pt x="249923" y="389890"/>
                                  <a:pt x="250406" y="389890"/>
                                  <a:pt x="250889" y="389890"/>
                                </a:cubicBezTo>
                                <a:cubicBezTo>
                                  <a:pt x="251371" y="389890"/>
                                  <a:pt x="251866" y="389890"/>
                                  <a:pt x="252349" y="389890"/>
                                </a:cubicBezTo>
                                <a:cubicBezTo>
                                  <a:pt x="252832" y="389890"/>
                                  <a:pt x="253327" y="389890"/>
                                  <a:pt x="253810" y="389890"/>
                                </a:cubicBezTo>
                                <a:cubicBezTo>
                                  <a:pt x="254292" y="389890"/>
                                  <a:pt x="254775" y="389890"/>
                                  <a:pt x="255270" y="389890"/>
                                </a:cubicBezTo>
                                <a:cubicBezTo>
                                  <a:pt x="255753" y="389890"/>
                                  <a:pt x="256235" y="389890"/>
                                  <a:pt x="256731" y="389890"/>
                                </a:cubicBezTo>
                                <a:cubicBezTo>
                                  <a:pt x="257226" y="389890"/>
                                  <a:pt x="257734" y="389890"/>
                                  <a:pt x="258242" y="389890"/>
                                </a:cubicBezTo>
                                <a:cubicBezTo>
                                  <a:pt x="258623" y="389890"/>
                                  <a:pt x="259131" y="389890"/>
                                  <a:pt x="259639" y="389890"/>
                                </a:cubicBezTo>
                                <a:cubicBezTo>
                                  <a:pt x="260147" y="389890"/>
                                  <a:pt x="260655" y="389890"/>
                                  <a:pt x="261163" y="389890"/>
                                </a:cubicBezTo>
                                <a:cubicBezTo>
                                  <a:pt x="261544" y="389890"/>
                                  <a:pt x="262052" y="389890"/>
                                  <a:pt x="262560" y="389890"/>
                                </a:cubicBezTo>
                                <a:cubicBezTo>
                                  <a:pt x="263068" y="389890"/>
                                  <a:pt x="263576" y="390017"/>
                                  <a:pt x="263957" y="390017"/>
                                </a:cubicBezTo>
                                <a:cubicBezTo>
                                  <a:pt x="264465" y="390017"/>
                                  <a:pt x="264973" y="390017"/>
                                  <a:pt x="265481" y="390017"/>
                                </a:cubicBezTo>
                                <a:cubicBezTo>
                                  <a:pt x="265989" y="390017"/>
                                  <a:pt x="266497" y="390017"/>
                                  <a:pt x="266878" y="390017"/>
                                </a:cubicBezTo>
                                <a:cubicBezTo>
                                  <a:pt x="267386" y="390017"/>
                                  <a:pt x="267894" y="390017"/>
                                  <a:pt x="268402" y="390017"/>
                                </a:cubicBezTo>
                                <a:cubicBezTo>
                                  <a:pt x="268910" y="390017"/>
                                  <a:pt x="269418" y="390017"/>
                                  <a:pt x="269799" y="390017"/>
                                </a:cubicBezTo>
                                <a:cubicBezTo>
                                  <a:pt x="270307" y="390017"/>
                                  <a:pt x="270815" y="390017"/>
                                  <a:pt x="271323" y="390017"/>
                                </a:cubicBezTo>
                                <a:cubicBezTo>
                                  <a:pt x="271831" y="390017"/>
                                  <a:pt x="272339" y="390017"/>
                                  <a:pt x="272720" y="390017"/>
                                </a:cubicBezTo>
                                <a:cubicBezTo>
                                  <a:pt x="273228" y="390017"/>
                                  <a:pt x="273736" y="390017"/>
                                  <a:pt x="274244" y="390017"/>
                                </a:cubicBezTo>
                                <a:cubicBezTo>
                                  <a:pt x="274752" y="390017"/>
                                  <a:pt x="275260" y="390017"/>
                                  <a:pt x="275641" y="390017"/>
                                </a:cubicBezTo>
                                <a:cubicBezTo>
                                  <a:pt x="276149" y="390017"/>
                                  <a:pt x="276657" y="390017"/>
                                  <a:pt x="277165" y="390017"/>
                                </a:cubicBezTo>
                                <a:cubicBezTo>
                                  <a:pt x="277673" y="390017"/>
                                  <a:pt x="278181" y="390017"/>
                                  <a:pt x="278562" y="390017"/>
                                </a:cubicBezTo>
                                <a:cubicBezTo>
                                  <a:pt x="279070" y="390017"/>
                                  <a:pt x="279578" y="390017"/>
                                  <a:pt x="280086" y="390017"/>
                                </a:cubicBezTo>
                                <a:cubicBezTo>
                                  <a:pt x="280594" y="390017"/>
                                  <a:pt x="280975" y="389890"/>
                                  <a:pt x="281483" y="389890"/>
                                </a:cubicBezTo>
                                <a:cubicBezTo>
                                  <a:pt x="281991" y="389890"/>
                                  <a:pt x="282499" y="389890"/>
                                  <a:pt x="283007" y="389890"/>
                                </a:cubicBezTo>
                                <a:cubicBezTo>
                                  <a:pt x="283515" y="389890"/>
                                  <a:pt x="283896" y="389890"/>
                                  <a:pt x="284404" y="389890"/>
                                </a:cubicBezTo>
                                <a:cubicBezTo>
                                  <a:pt x="284912" y="389890"/>
                                  <a:pt x="285420" y="389890"/>
                                  <a:pt x="285928" y="389890"/>
                                </a:cubicBezTo>
                                <a:cubicBezTo>
                                  <a:pt x="286436" y="389890"/>
                                  <a:pt x="286817" y="389890"/>
                                  <a:pt x="287325" y="389763"/>
                                </a:cubicBezTo>
                                <a:cubicBezTo>
                                  <a:pt x="287833" y="389763"/>
                                  <a:pt x="288341" y="389763"/>
                                  <a:pt x="288849" y="389763"/>
                                </a:cubicBezTo>
                                <a:cubicBezTo>
                                  <a:pt x="289357" y="389763"/>
                                  <a:pt x="289738" y="389763"/>
                                  <a:pt x="290246" y="389763"/>
                                </a:cubicBezTo>
                                <a:cubicBezTo>
                                  <a:pt x="290754" y="389763"/>
                                  <a:pt x="291262" y="389763"/>
                                  <a:pt x="291770" y="389763"/>
                                </a:cubicBezTo>
                                <a:cubicBezTo>
                                  <a:pt x="292278" y="389636"/>
                                  <a:pt x="292659" y="389636"/>
                                  <a:pt x="293167" y="389636"/>
                                </a:cubicBezTo>
                                <a:cubicBezTo>
                                  <a:pt x="293675" y="389636"/>
                                  <a:pt x="294183" y="389636"/>
                                  <a:pt x="294691" y="389636"/>
                                </a:cubicBezTo>
                                <a:cubicBezTo>
                                  <a:pt x="295199" y="389509"/>
                                  <a:pt x="295580" y="389509"/>
                                  <a:pt x="296088" y="389509"/>
                                </a:cubicBezTo>
                                <a:cubicBezTo>
                                  <a:pt x="296596" y="389509"/>
                                  <a:pt x="297104" y="389509"/>
                                  <a:pt x="297612" y="389509"/>
                                </a:cubicBezTo>
                                <a:cubicBezTo>
                                  <a:pt x="297993" y="389509"/>
                                  <a:pt x="298501" y="389509"/>
                                  <a:pt x="299009" y="389509"/>
                                </a:cubicBezTo>
                                <a:cubicBezTo>
                                  <a:pt x="299517" y="389509"/>
                                  <a:pt x="300025" y="389382"/>
                                  <a:pt x="300533" y="389382"/>
                                </a:cubicBezTo>
                                <a:cubicBezTo>
                                  <a:pt x="300914" y="389382"/>
                                  <a:pt x="301422" y="389382"/>
                                  <a:pt x="301930" y="389382"/>
                                </a:cubicBezTo>
                                <a:cubicBezTo>
                                  <a:pt x="302438" y="389382"/>
                                  <a:pt x="302946" y="389382"/>
                                  <a:pt x="303454" y="389382"/>
                                </a:cubicBezTo>
                                <a:cubicBezTo>
                                  <a:pt x="303835" y="389382"/>
                                  <a:pt x="304343" y="389382"/>
                                  <a:pt x="304851" y="389382"/>
                                </a:cubicBezTo>
                                <a:cubicBezTo>
                                  <a:pt x="305359" y="389382"/>
                                  <a:pt x="305867" y="389382"/>
                                  <a:pt x="306375" y="389255"/>
                                </a:cubicBezTo>
                                <a:cubicBezTo>
                                  <a:pt x="306756" y="389255"/>
                                  <a:pt x="307264" y="389255"/>
                                  <a:pt x="307772" y="389255"/>
                                </a:cubicBezTo>
                                <a:cubicBezTo>
                                  <a:pt x="308280" y="389255"/>
                                  <a:pt x="308788" y="389255"/>
                                  <a:pt x="309296" y="389255"/>
                                </a:cubicBezTo>
                                <a:cubicBezTo>
                                  <a:pt x="309677" y="389255"/>
                                  <a:pt x="310185" y="389255"/>
                                  <a:pt x="310693" y="389255"/>
                                </a:cubicBezTo>
                                <a:cubicBezTo>
                                  <a:pt x="311201" y="389127"/>
                                  <a:pt x="311709" y="389255"/>
                                  <a:pt x="312217" y="389255"/>
                                </a:cubicBezTo>
                                <a:cubicBezTo>
                                  <a:pt x="312598" y="389255"/>
                                  <a:pt x="313106" y="389255"/>
                                  <a:pt x="313614" y="389255"/>
                                </a:cubicBezTo>
                                <a:cubicBezTo>
                                  <a:pt x="314122" y="389255"/>
                                  <a:pt x="314630" y="389255"/>
                                  <a:pt x="315011" y="389255"/>
                                </a:cubicBezTo>
                                <a:cubicBezTo>
                                  <a:pt x="315519" y="389255"/>
                                  <a:pt x="316027" y="389255"/>
                                  <a:pt x="316535" y="389255"/>
                                </a:cubicBezTo>
                                <a:cubicBezTo>
                                  <a:pt x="317043" y="389127"/>
                                  <a:pt x="317551" y="389127"/>
                                  <a:pt x="317932" y="389127"/>
                                </a:cubicBezTo>
                                <a:cubicBezTo>
                                  <a:pt x="318440" y="389127"/>
                                  <a:pt x="318948" y="389127"/>
                                  <a:pt x="319456" y="389127"/>
                                </a:cubicBezTo>
                                <a:cubicBezTo>
                                  <a:pt x="319964" y="389127"/>
                                  <a:pt x="320472" y="389127"/>
                                  <a:pt x="320853" y="389127"/>
                                </a:cubicBezTo>
                                <a:cubicBezTo>
                                  <a:pt x="321361" y="389001"/>
                                  <a:pt x="321869" y="389001"/>
                                  <a:pt x="322377" y="389001"/>
                                </a:cubicBezTo>
                                <a:cubicBezTo>
                                  <a:pt x="322885" y="389001"/>
                                  <a:pt x="323393" y="389001"/>
                                  <a:pt x="323774" y="389001"/>
                                </a:cubicBezTo>
                                <a:cubicBezTo>
                                  <a:pt x="324282" y="388874"/>
                                  <a:pt x="324790" y="388874"/>
                                  <a:pt x="325298" y="388874"/>
                                </a:cubicBezTo>
                                <a:cubicBezTo>
                                  <a:pt x="325806" y="388874"/>
                                  <a:pt x="326314" y="388874"/>
                                  <a:pt x="326695" y="388747"/>
                                </a:cubicBezTo>
                                <a:cubicBezTo>
                                  <a:pt x="327203" y="388747"/>
                                  <a:pt x="327711" y="388747"/>
                                  <a:pt x="328219" y="388747"/>
                                </a:cubicBezTo>
                                <a:cubicBezTo>
                                  <a:pt x="328727" y="388747"/>
                                  <a:pt x="329235" y="388747"/>
                                  <a:pt x="329616" y="388747"/>
                                </a:cubicBezTo>
                                <a:cubicBezTo>
                                  <a:pt x="330124" y="388747"/>
                                  <a:pt x="330632" y="388747"/>
                                  <a:pt x="331140" y="388747"/>
                                </a:cubicBezTo>
                                <a:cubicBezTo>
                                  <a:pt x="331648" y="388747"/>
                                  <a:pt x="332029" y="388747"/>
                                  <a:pt x="332537" y="388747"/>
                                </a:cubicBezTo>
                                <a:cubicBezTo>
                                  <a:pt x="333045" y="388747"/>
                                  <a:pt x="333553" y="388747"/>
                                  <a:pt x="334061" y="388747"/>
                                </a:cubicBezTo>
                                <a:cubicBezTo>
                                  <a:pt x="334569" y="388747"/>
                                  <a:pt x="334950" y="388747"/>
                                  <a:pt x="335458" y="388620"/>
                                </a:cubicBezTo>
                                <a:cubicBezTo>
                                  <a:pt x="335966" y="388620"/>
                                  <a:pt x="336474" y="388620"/>
                                  <a:pt x="336982" y="388620"/>
                                </a:cubicBezTo>
                                <a:cubicBezTo>
                                  <a:pt x="337490" y="388620"/>
                                  <a:pt x="337871" y="388493"/>
                                  <a:pt x="338379" y="388493"/>
                                </a:cubicBezTo>
                                <a:cubicBezTo>
                                  <a:pt x="338887" y="388493"/>
                                  <a:pt x="339395" y="388493"/>
                                  <a:pt x="339903" y="388493"/>
                                </a:cubicBezTo>
                                <a:cubicBezTo>
                                  <a:pt x="340411" y="388366"/>
                                  <a:pt x="340792" y="388366"/>
                                  <a:pt x="341300" y="388366"/>
                                </a:cubicBezTo>
                                <a:cubicBezTo>
                                  <a:pt x="341808" y="388366"/>
                                  <a:pt x="342316" y="388366"/>
                                  <a:pt x="342824" y="388366"/>
                                </a:cubicBezTo>
                                <a:cubicBezTo>
                                  <a:pt x="343332" y="388366"/>
                                  <a:pt x="343713" y="388366"/>
                                  <a:pt x="344221" y="388366"/>
                                </a:cubicBezTo>
                                <a:cubicBezTo>
                                  <a:pt x="344729" y="388366"/>
                                  <a:pt x="345237" y="388366"/>
                                  <a:pt x="345745" y="388366"/>
                                </a:cubicBezTo>
                                <a:cubicBezTo>
                                  <a:pt x="346253" y="388366"/>
                                  <a:pt x="346634" y="388493"/>
                                  <a:pt x="347142" y="388493"/>
                                </a:cubicBezTo>
                                <a:cubicBezTo>
                                  <a:pt x="347650" y="388493"/>
                                  <a:pt x="348158" y="388493"/>
                                  <a:pt x="348666" y="388493"/>
                                </a:cubicBezTo>
                                <a:cubicBezTo>
                                  <a:pt x="349047" y="388493"/>
                                  <a:pt x="349555" y="388366"/>
                                  <a:pt x="350063" y="388366"/>
                                </a:cubicBezTo>
                                <a:cubicBezTo>
                                  <a:pt x="350571" y="388366"/>
                                  <a:pt x="351079" y="388366"/>
                                  <a:pt x="351587" y="388366"/>
                                </a:cubicBezTo>
                                <a:cubicBezTo>
                                  <a:pt x="351968" y="388366"/>
                                  <a:pt x="352476" y="388366"/>
                                  <a:pt x="352984" y="388366"/>
                                </a:cubicBezTo>
                                <a:cubicBezTo>
                                  <a:pt x="353492" y="388366"/>
                                  <a:pt x="354000" y="388239"/>
                                  <a:pt x="354508" y="388239"/>
                                </a:cubicBezTo>
                                <a:cubicBezTo>
                                  <a:pt x="354889" y="388239"/>
                                  <a:pt x="355397" y="388239"/>
                                  <a:pt x="355905" y="388239"/>
                                </a:cubicBezTo>
                                <a:cubicBezTo>
                                  <a:pt x="356413" y="388239"/>
                                  <a:pt x="356921" y="388366"/>
                                  <a:pt x="357429" y="388366"/>
                                </a:cubicBezTo>
                                <a:cubicBezTo>
                                  <a:pt x="357810" y="388366"/>
                                  <a:pt x="358318" y="388366"/>
                                  <a:pt x="358826" y="388366"/>
                                </a:cubicBezTo>
                                <a:cubicBezTo>
                                  <a:pt x="359334" y="388366"/>
                                  <a:pt x="359842" y="388366"/>
                                  <a:pt x="360350" y="388366"/>
                                </a:cubicBezTo>
                                <a:cubicBezTo>
                                  <a:pt x="360731" y="388366"/>
                                  <a:pt x="361239" y="388366"/>
                                  <a:pt x="361747" y="388366"/>
                                </a:cubicBezTo>
                                <a:cubicBezTo>
                                  <a:pt x="362255" y="388366"/>
                                  <a:pt x="362763" y="388366"/>
                                  <a:pt x="363271" y="388366"/>
                                </a:cubicBezTo>
                                <a:cubicBezTo>
                                  <a:pt x="363652" y="388366"/>
                                  <a:pt x="364160" y="388366"/>
                                  <a:pt x="364668" y="388239"/>
                                </a:cubicBezTo>
                                <a:cubicBezTo>
                                  <a:pt x="365176" y="388239"/>
                                  <a:pt x="365684" y="388239"/>
                                  <a:pt x="366065" y="388239"/>
                                </a:cubicBezTo>
                                <a:cubicBezTo>
                                  <a:pt x="366573" y="388239"/>
                                  <a:pt x="367081" y="388239"/>
                                  <a:pt x="367589" y="388239"/>
                                </a:cubicBezTo>
                                <a:cubicBezTo>
                                  <a:pt x="368097" y="388239"/>
                                  <a:pt x="368605" y="388239"/>
                                  <a:pt x="368986" y="388239"/>
                                </a:cubicBezTo>
                                <a:cubicBezTo>
                                  <a:pt x="369494" y="388239"/>
                                  <a:pt x="370002" y="388239"/>
                                  <a:pt x="370510" y="388239"/>
                                </a:cubicBezTo>
                                <a:cubicBezTo>
                                  <a:pt x="371018" y="388239"/>
                                  <a:pt x="371526" y="388239"/>
                                  <a:pt x="371907" y="388239"/>
                                </a:cubicBezTo>
                                <a:cubicBezTo>
                                  <a:pt x="372415" y="388239"/>
                                  <a:pt x="372923" y="388239"/>
                                  <a:pt x="373431" y="388239"/>
                                </a:cubicBezTo>
                                <a:cubicBezTo>
                                  <a:pt x="373939" y="388239"/>
                                  <a:pt x="374447" y="388239"/>
                                  <a:pt x="374828" y="388112"/>
                                </a:cubicBezTo>
                                <a:cubicBezTo>
                                  <a:pt x="375336" y="388112"/>
                                  <a:pt x="375844" y="388112"/>
                                  <a:pt x="376352" y="388112"/>
                                </a:cubicBezTo>
                                <a:cubicBezTo>
                                  <a:pt x="376860" y="388112"/>
                                  <a:pt x="377368" y="388112"/>
                                  <a:pt x="377749" y="388112"/>
                                </a:cubicBezTo>
                                <a:cubicBezTo>
                                  <a:pt x="378257" y="387985"/>
                                  <a:pt x="378765" y="387985"/>
                                  <a:pt x="379273" y="387985"/>
                                </a:cubicBezTo>
                                <a:cubicBezTo>
                                  <a:pt x="379781" y="387985"/>
                                  <a:pt x="380162" y="387985"/>
                                  <a:pt x="380670" y="387985"/>
                                </a:cubicBezTo>
                                <a:cubicBezTo>
                                  <a:pt x="381178" y="387985"/>
                                  <a:pt x="381686" y="387985"/>
                                  <a:pt x="382194" y="387985"/>
                                </a:cubicBezTo>
                                <a:cubicBezTo>
                                  <a:pt x="382702" y="387985"/>
                                  <a:pt x="383083" y="388112"/>
                                  <a:pt x="383591" y="388112"/>
                                </a:cubicBezTo>
                                <a:cubicBezTo>
                                  <a:pt x="384099" y="388112"/>
                                  <a:pt x="384607" y="387985"/>
                                  <a:pt x="385115" y="387985"/>
                                </a:cubicBezTo>
                                <a:cubicBezTo>
                                  <a:pt x="385623" y="387985"/>
                                  <a:pt x="386004" y="387985"/>
                                  <a:pt x="386512" y="387985"/>
                                </a:cubicBezTo>
                                <a:cubicBezTo>
                                  <a:pt x="387020" y="387985"/>
                                  <a:pt x="387528" y="387985"/>
                                  <a:pt x="388036" y="387858"/>
                                </a:cubicBezTo>
                                <a:cubicBezTo>
                                  <a:pt x="388544" y="387858"/>
                                  <a:pt x="388925" y="387858"/>
                                  <a:pt x="389433" y="387858"/>
                                </a:cubicBezTo>
                                <a:cubicBezTo>
                                  <a:pt x="389941" y="387731"/>
                                  <a:pt x="390449" y="387731"/>
                                  <a:pt x="390957" y="387731"/>
                                </a:cubicBezTo>
                                <a:cubicBezTo>
                                  <a:pt x="391465" y="387731"/>
                                  <a:pt x="391846" y="387731"/>
                                  <a:pt x="392354" y="387603"/>
                                </a:cubicBezTo>
                                <a:cubicBezTo>
                                  <a:pt x="392862" y="387603"/>
                                  <a:pt x="393370" y="387603"/>
                                  <a:pt x="393878" y="387603"/>
                                </a:cubicBezTo>
                                <a:cubicBezTo>
                                  <a:pt x="394386" y="387603"/>
                                  <a:pt x="394767" y="387603"/>
                                  <a:pt x="395275" y="387603"/>
                                </a:cubicBezTo>
                                <a:cubicBezTo>
                                  <a:pt x="395783" y="387603"/>
                                  <a:pt x="396291" y="387603"/>
                                  <a:pt x="396799" y="387603"/>
                                </a:cubicBezTo>
                                <a:cubicBezTo>
                                  <a:pt x="397180" y="387603"/>
                                  <a:pt x="397688" y="387603"/>
                                  <a:pt x="398196" y="387603"/>
                                </a:cubicBezTo>
                                <a:cubicBezTo>
                                  <a:pt x="398704" y="387603"/>
                                  <a:pt x="399212" y="387603"/>
                                  <a:pt x="399720" y="387603"/>
                                </a:cubicBezTo>
                                <a:cubicBezTo>
                                  <a:pt x="400101" y="387603"/>
                                  <a:pt x="400609" y="387603"/>
                                  <a:pt x="401117" y="387603"/>
                                </a:cubicBezTo>
                                <a:cubicBezTo>
                                  <a:pt x="401625" y="387476"/>
                                  <a:pt x="402133" y="387476"/>
                                  <a:pt x="402641" y="387476"/>
                                </a:cubicBezTo>
                                <a:cubicBezTo>
                                  <a:pt x="403022" y="387476"/>
                                  <a:pt x="403530" y="387350"/>
                                  <a:pt x="404038" y="387350"/>
                                </a:cubicBezTo>
                                <a:cubicBezTo>
                                  <a:pt x="404546" y="387350"/>
                                  <a:pt x="405054" y="387350"/>
                                  <a:pt x="405562" y="387223"/>
                                </a:cubicBezTo>
                                <a:cubicBezTo>
                                  <a:pt x="405943" y="387223"/>
                                  <a:pt x="406451" y="387223"/>
                                  <a:pt x="406959" y="387096"/>
                                </a:cubicBezTo>
                                <a:cubicBezTo>
                                  <a:pt x="407467" y="387096"/>
                                  <a:pt x="407975" y="387096"/>
                                  <a:pt x="408483" y="387096"/>
                                </a:cubicBezTo>
                                <a:cubicBezTo>
                                  <a:pt x="408864" y="387096"/>
                                  <a:pt x="409372" y="387096"/>
                                  <a:pt x="409880" y="387096"/>
                                </a:cubicBezTo>
                                <a:cubicBezTo>
                                  <a:pt x="410388" y="386969"/>
                                  <a:pt x="410896" y="386969"/>
                                  <a:pt x="411404" y="386969"/>
                                </a:cubicBezTo>
                                <a:cubicBezTo>
                                  <a:pt x="411785" y="386969"/>
                                  <a:pt x="412293" y="386969"/>
                                  <a:pt x="412801" y="386969"/>
                                </a:cubicBezTo>
                                <a:cubicBezTo>
                                  <a:pt x="413309" y="386842"/>
                                  <a:pt x="413817" y="386842"/>
                                  <a:pt x="414198" y="386842"/>
                                </a:cubicBezTo>
                                <a:cubicBezTo>
                                  <a:pt x="414706" y="386842"/>
                                  <a:pt x="415214" y="386842"/>
                                  <a:pt x="415722" y="386842"/>
                                </a:cubicBezTo>
                                <a:cubicBezTo>
                                  <a:pt x="416230" y="386842"/>
                                  <a:pt x="416738" y="386842"/>
                                  <a:pt x="417119" y="386842"/>
                                </a:cubicBezTo>
                                <a:cubicBezTo>
                                  <a:pt x="417627" y="386842"/>
                                  <a:pt x="418135" y="386842"/>
                                  <a:pt x="418643" y="386715"/>
                                </a:cubicBezTo>
                                <a:cubicBezTo>
                                  <a:pt x="419151" y="386715"/>
                                  <a:pt x="419659" y="386715"/>
                                  <a:pt x="420040" y="386715"/>
                                </a:cubicBezTo>
                                <a:cubicBezTo>
                                  <a:pt x="420548" y="386715"/>
                                  <a:pt x="421056" y="386588"/>
                                  <a:pt x="421564" y="386588"/>
                                </a:cubicBezTo>
                                <a:cubicBezTo>
                                  <a:pt x="422072" y="386588"/>
                                  <a:pt x="422580" y="386588"/>
                                  <a:pt x="422961" y="386461"/>
                                </a:cubicBezTo>
                                <a:cubicBezTo>
                                  <a:pt x="423469" y="386461"/>
                                  <a:pt x="423977" y="386334"/>
                                  <a:pt x="424485" y="386334"/>
                                </a:cubicBezTo>
                                <a:cubicBezTo>
                                  <a:pt x="424993" y="386334"/>
                                  <a:pt x="425501" y="386207"/>
                                  <a:pt x="425882" y="386207"/>
                                </a:cubicBezTo>
                                <a:cubicBezTo>
                                  <a:pt x="426390" y="386207"/>
                                  <a:pt x="426898" y="386080"/>
                                  <a:pt x="427406" y="386080"/>
                                </a:cubicBezTo>
                                <a:cubicBezTo>
                                  <a:pt x="427914" y="386080"/>
                                  <a:pt x="428422" y="385952"/>
                                  <a:pt x="428803" y="385952"/>
                                </a:cubicBezTo>
                                <a:cubicBezTo>
                                  <a:pt x="429311" y="385952"/>
                                  <a:pt x="429819" y="385952"/>
                                  <a:pt x="430327" y="385952"/>
                                </a:cubicBezTo>
                                <a:cubicBezTo>
                                  <a:pt x="430835" y="385826"/>
                                  <a:pt x="431216" y="385826"/>
                                  <a:pt x="431724" y="385826"/>
                                </a:cubicBezTo>
                                <a:cubicBezTo>
                                  <a:pt x="432232" y="385826"/>
                                  <a:pt x="432740" y="385699"/>
                                  <a:pt x="433248" y="385699"/>
                                </a:cubicBezTo>
                                <a:cubicBezTo>
                                  <a:pt x="433756" y="385699"/>
                                  <a:pt x="434137" y="385699"/>
                                  <a:pt x="434645" y="385572"/>
                                </a:cubicBezTo>
                                <a:cubicBezTo>
                                  <a:pt x="435153" y="385572"/>
                                  <a:pt x="435661" y="385572"/>
                                  <a:pt x="436169" y="385445"/>
                                </a:cubicBezTo>
                                <a:cubicBezTo>
                                  <a:pt x="436677" y="385445"/>
                                  <a:pt x="437058" y="385445"/>
                                  <a:pt x="437566" y="385318"/>
                                </a:cubicBezTo>
                                <a:cubicBezTo>
                                  <a:pt x="438074" y="385318"/>
                                  <a:pt x="438582" y="385318"/>
                                  <a:pt x="439090" y="385191"/>
                                </a:cubicBezTo>
                                <a:cubicBezTo>
                                  <a:pt x="439598" y="385191"/>
                                  <a:pt x="439979" y="385064"/>
                                  <a:pt x="440487" y="385064"/>
                                </a:cubicBezTo>
                                <a:cubicBezTo>
                                  <a:pt x="440995" y="385064"/>
                                  <a:pt x="441503" y="385064"/>
                                  <a:pt x="442011" y="384937"/>
                                </a:cubicBezTo>
                                <a:cubicBezTo>
                                  <a:pt x="442519" y="384937"/>
                                  <a:pt x="442900" y="384937"/>
                                  <a:pt x="443408" y="384937"/>
                                </a:cubicBezTo>
                                <a:cubicBezTo>
                                  <a:pt x="443916" y="384810"/>
                                  <a:pt x="444424" y="384810"/>
                                  <a:pt x="444932" y="384810"/>
                                </a:cubicBezTo>
                                <a:cubicBezTo>
                                  <a:pt x="445440" y="384810"/>
                                  <a:pt x="445821" y="384810"/>
                                  <a:pt x="446329" y="384683"/>
                                </a:cubicBezTo>
                                <a:cubicBezTo>
                                  <a:pt x="446837" y="384683"/>
                                  <a:pt x="447345" y="384683"/>
                                  <a:pt x="447853" y="384556"/>
                                </a:cubicBezTo>
                                <a:cubicBezTo>
                                  <a:pt x="448234" y="384556"/>
                                  <a:pt x="448742" y="384556"/>
                                  <a:pt x="449250" y="384428"/>
                                </a:cubicBezTo>
                                <a:cubicBezTo>
                                  <a:pt x="449758" y="384428"/>
                                  <a:pt x="450266" y="384301"/>
                                  <a:pt x="450774" y="384301"/>
                                </a:cubicBezTo>
                                <a:cubicBezTo>
                                  <a:pt x="451155" y="384175"/>
                                  <a:pt x="451663" y="384175"/>
                                  <a:pt x="452171" y="384048"/>
                                </a:cubicBezTo>
                                <a:cubicBezTo>
                                  <a:pt x="452679" y="384048"/>
                                  <a:pt x="453187" y="383921"/>
                                  <a:pt x="453695" y="383921"/>
                                </a:cubicBezTo>
                                <a:cubicBezTo>
                                  <a:pt x="454076" y="383794"/>
                                  <a:pt x="454584" y="383794"/>
                                  <a:pt x="455092" y="383794"/>
                                </a:cubicBezTo>
                                <a:cubicBezTo>
                                  <a:pt x="455600" y="383667"/>
                                  <a:pt x="456108" y="383540"/>
                                  <a:pt x="456616" y="383540"/>
                                </a:cubicBezTo>
                                <a:cubicBezTo>
                                  <a:pt x="456997" y="383413"/>
                                  <a:pt x="457505" y="383413"/>
                                  <a:pt x="458013" y="383286"/>
                                </a:cubicBezTo>
                                <a:cubicBezTo>
                                  <a:pt x="458521" y="383286"/>
                                  <a:pt x="459029" y="383159"/>
                                  <a:pt x="459537" y="383032"/>
                                </a:cubicBezTo>
                                <a:cubicBezTo>
                                  <a:pt x="459918" y="383032"/>
                                  <a:pt x="460426" y="382905"/>
                                  <a:pt x="460934" y="382777"/>
                                </a:cubicBezTo>
                                <a:cubicBezTo>
                                  <a:pt x="461442" y="382651"/>
                                  <a:pt x="461950" y="382524"/>
                                  <a:pt x="462458" y="382524"/>
                                </a:cubicBezTo>
                                <a:cubicBezTo>
                                  <a:pt x="462839" y="382397"/>
                                  <a:pt x="463347" y="382270"/>
                                  <a:pt x="463855" y="382143"/>
                                </a:cubicBezTo>
                                <a:cubicBezTo>
                                  <a:pt x="464363" y="382016"/>
                                  <a:pt x="464871" y="381889"/>
                                  <a:pt x="465252" y="381762"/>
                                </a:cubicBezTo>
                                <a:cubicBezTo>
                                  <a:pt x="465760" y="381635"/>
                                  <a:pt x="466268" y="381508"/>
                                  <a:pt x="466776" y="381381"/>
                                </a:cubicBezTo>
                                <a:cubicBezTo>
                                  <a:pt x="467284" y="381253"/>
                                  <a:pt x="467792" y="381000"/>
                                  <a:pt x="468173" y="380873"/>
                                </a:cubicBezTo>
                                <a:cubicBezTo>
                                  <a:pt x="468681" y="380746"/>
                                  <a:pt x="469189" y="380619"/>
                                  <a:pt x="469697" y="380492"/>
                                </a:cubicBezTo>
                                <a:cubicBezTo>
                                  <a:pt x="470205" y="380365"/>
                                  <a:pt x="470713" y="380238"/>
                                  <a:pt x="471094" y="380111"/>
                                </a:cubicBezTo>
                                <a:cubicBezTo>
                                  <a:pt x="471602" y="379984"/>
                                  <a:pt x="472110" y="379857"/>
                                  <a:pt x="472618" y="379730"/>
                                </a:cubicBezTo>
                                <a:cubicBezTo>
                                  <a:pt x="473126" y="379602"/>
                                  <a:pt x="473634" y="379476"/>
                                  <a:pt x="474015" y="379476"/>
                                </a:cubicBezTo>
                                <a:cubicBezTo>
                                  <a:pt x="474523" y="379349"/>
                                  <a:pt x="475031" y="379222"/>
                                  <a:pt x="475539" y="379222"/>
                                </a:cubicBezTo>
                                <a:cubicBezTo>
                                  <a:pt x="476047" y="379095"/>
                                  <a:pt x="476555" y="379095"/>
                                  <a:pt x="476936" y="378968"/>
                                </a:cubicBezTo>
                                <a:cubicBezTo>
                                  <a:pt x="477444" y="378968"/>
                                  <a:pt x="477952" y="378841"/>
                                  <a:pt x="478460" y="378841"/>
                                </a:cubicBezTo>
                                <a:cubicBezTo>
                                  <a:pt x="478968" y="378714"/>
                                  <a:pt x="479476" y="378714"/>
                                  <a:pt x="479857" y="378714"/>
                                </a:cubicBezTo>
                                <a:cubicBezTo>
                                  <a:pt x="480365" y="378587"/>
                                  <a:pt x="480873" y="378587"/>
                                  <a:pt x="481381" y="378460"/>
                                </a:cubicBezTo>
                                <a:cubicBezTo>
                                  <a:pt x="481889" y="378460"/>
                                  <a:pt x="482270" y="378333"/>
                                  <a:pt x="482778" y="378333"/>
                                </a:cubicBezTo>
                                <a:cubicBezTo>
                                  <a:pt x="483286" y="378206"/>
                                  <a:pt x="483794" y="378078"/>
                                  <a:pt x="484302" y="378078"/>
                                </a:cubicBezTo>
                                <a:cubicBezTo>
                                  <a:pt x="484810" y="377951"/>
                                  <a:pt x="485191" y="377825"/>
                                  <a:pt x="485699" y="377825"/>
                                </a:cubicBezTo>
                                <a:cubicBezTo>
                                  <a:pt x="486207" y="377698"/>
                                  <a:pt x="486715" y="377571"/>
                                  <a:pt x="487223" y="377444"/>
                                </a:cubicBezTo>
                                <a:cubicBezTo>
                                  <a:pt x="487731" y="377317"/>
                                  <a:pt x="488112" y="377190"/>
                                  <a:pt x="488620" y="377190"/>
                                </a:cubicBezTo>
                                <a:cubicBezTo>
                                  <a:pt x="489128" y="377063"/>
                                  <a:pt x="489636" y="376936"/>
                                  <a:pt x="490144" y="376809"/>
                                </a:cubicBezTo>
                                <a:cubicBezTo>
                                  <a:pt x="490652" y="376682"/>
                                  <a:pt x="491033" y="376682"/>
                                  <a:pt x="491541" y="376555"/>
                                </a:cubicBezTo>
                                <a:cubicBezTo>
                                  <a:pt x="492049" y="376427"/>
                                  <a:pt x="492557" y="376301"/>
                                  <a:pt x="493065" y="376174"/>
                                </a:cubicBezTo>
                                <a:cubicBezTo>
                                  <a:pt x="493573" y="376047"/>
                                  <a:pt x="493954" y="375920"/>
                                  <a:pt x="494462" y="375793"/>
                                </a:cubicBezTo>
                                <a:cubicBezTo>
                                  <a:pt x="494970" y="375666"/>
                                  <a:pt x="495478" y="375539"/>
                                  <a:pt x="495986" y="375412"/>
                                </a:cubicBezTo>
                                <a:cubicBezTo>
                                  <a:pt x="496494" y="375285"/>
                                  <a:pt x="496875" y="375031"/>
                                  <a:pt x="497383" y="374903"/>
                                </a:cubicBezTo>
                                <a:cubicBezTo>
                                  <a:pt x="497891" y="374776"/>
                                  <a:pt x="498399" y="374650"/>
                                  <a:pt x="498907" y="374523"/>
                                </a:cubicBezTo>
                                <a:cubicBezTo>
                                  <a:pt x="499288" y="374269"/>
                                  <a:pt x="499796" y="374142"/>
                                  <a:pt x="500304" y="374015"/>
                                </a:cubicBezTo>
                                <a:cubicBezTo>
                                  <a:pt x="500812" y="373888"/>
                                  <a:pt x="501320" y="373634"/>
                                  <a:pt x="501828" y="373507"/>
                                </a:cubicBezTo>
                                <a:cubicBezTo>
                                  <a:pt x="502209" y="373380"/>
                                  <a:pt x="502717" y="373126"/>
                                  <a:pt x="503225" y="372999"/>
                                </a:cubicBezTo>
                                <a:cubicBezTo>
                                  <a:pt x="503733" y="372872"/>
                                  <a:pt x="504241" y="372745"/>
                                  <a:pt x="504749" y="372491"/>
                                </a:cubicBezTo>
                                <a:cubicBezTo>
                                  <a:pt x="505130" y="372364"/>
                                  <a:pt x="505638" y="372237"/>
                                  <a:pt x="506146" y="372110"/>
                                </a:cubicBezTo>
                                <a:cubicBezTo>
                                  <a:pt x="506654" y="371983"/>
                                  <a:pt x="507162" y="371728"/>
                                  <a:pt x="507670" y="371601"/>
                                </a:cubicBezTo>
                                <a:cubicBezTo>
                                  <a:pt x="508051" y="371475"/>
                                  <a:pt x="508559" y="371348"/>
                                  <a:pt x="509067" y="371221"/>
                                </a:cubicBezTo>
                                <a:cubicBezTo>
                                  <a:pt x="509575" y="371094"/>
                                  <a:pt x="510083" y="370840"/>
                                  <a:pt x="510591" y="370713"/>
                                </a:cubicBezTo>
                                <a:cubicBezTo>
                                  <a:pt x="510972" y="370586"/>
                                  <a:pt x="511480" y="370459"/>
                                  <a:pt x="511988" y="370205"/>
                                </a:cubicBezTo>
                                <a:cubicBezTo>
                                  <a:pt x="512496" y="370077"/>
                                  <a:pt x="513004" y="369951"/>
                                  <a:pt x="513512" y="369824"/>
                                </a:cubicBezTo>
                                <a:cubicBezTo>
                                  <a:pt x="513893" y="369697"/>
                                  <a:pt x="514401" y="369570"/>
                                  <a:pt x="514909" y="369316"/>
                                </a:cubicBezTo>
                                <a:cubicBezTo>
                                  <a:pt x="515417" y="369189"/>
                                  <a:pt x="515925" y="369062"/>
                                  <a:pt x="516306" y="368935"/>
                                </a:cubicBezTo>
                                <a:cubicBezTo>
                                  <a:pt x="516814" y="368681"/>
                                  <a:pt x="517322" y="368553"/>
                                  <a:pt x="517830" y="368426"/>
                                </a:cubicBezTo>
                                <a:cubicBezTo>
                                  <a:pt x="518338" y="368300"/>
                                  <a:pt x="518846" y="368173"/>
                                  <a:pt x="519227" y="368046"/>
                                </a:cubicBezTo>
                                <a:cubicBezTo>
                                  <a:pt x="519735" y="367919"/>
                                  <a:pt x="520243" y="367792"/>
                                  <a:pt x="520751" y="367665"/>
                                </a:cubicBezTo>
                                <a:cubicBezTo>
                                  <a:pt x="521259" y="367538"/>
                                  <a:pt x="521767" y="367411"/>
                                  <a:pt x="522148" y="367284"/>
                                </a:cubicBezTo>
                                <a:cubicBezTo>
                                  <a:pt x="522656" y="367157"/>
                                  <a:pt x="523164" y="367030"/>
                                  <a:pt x="523672" y="366902"/>
                                </a:cubicBezTo>
                                <a:cubicBezTo>
                                  <a:pt x="524180" y="366649"/>
                                  <a:pt x="524688" y="366522"/>
                                  <a:pt x="525069" y="366395"/>
                                </a:cubicBezTo>
                                <a:cubicBezTo>
                                  <a:pt x="525577" y="366268"/>
                                  <a:pt x="526085" y="366141"/>
                                  <a:pt x="526593" y="365887"/>
                                </a:cubicBezTo>
                                <a:cubicBezTo>
                                  <a:pt x="527101" y="365760"/>
                                  <a:pt x="527609" y="365633"/>
                                  <a:pt x="527990" y="365378"/>
                                </a:cubicBezTo>
                                <a:cubicBezTo>
                                  <a:pt x="528498" y="365251"/>
                                  <a:pt x="529006" y="365125"/>
                                  <a:pt x="529514" y="364871"/>
                                </a:cubicBezTo>
                                <a:cubicBezTo>
                                  <a:pt x="530022" y="364744"/>
                                  <a:pt x="530530" y="364617"/>
                                  <a:pt x="530911" y="364363"/>
                                </a:cubicBezTo>
                                <a:cubicBezTo>
                                  <a:pt x="531419" y="364236"/>
                                  <a:pt x="531927" y="364109"/>
                                  <a:pt x="532435" y="363982"/>
                                </a:cubicBezTo>
                                <a:cubicBezTo>
                                  <a:pt x="532943" y="363727"/>
                                  <a:pt x="533324" y="363601"/>
                                  <a:pt x="533832" y="363474"/>
                                </a:cubicBezTo>
                                <a:cubicBezTo>
                                  <a:pt x="534340" y="363347"/>
                                  <a:pt x="534848" y="363220"/>
                                  <a:pt x="535356" y="363093"/>
                                </a:cubicBezTo>
                                <a:cubicBezTo>
                                  <a:pt x="535864" y="362966"/>
                                  <a:pt x="536245" y="362839"/>
                                  <a:pt x="536753" y="362712"/>
                                </a:cubicBezTo>
                                <a:cubicBezTo>
                                  <a:pt x="537261" y="362585"/>
                                  <a:pt x="537769" y="362458"/>
                                  <a:pt x="538277" y="362203"/>
                                </a:cubicBezTo>
                                <a:cubicBezTo>
                                  <a:pt x="538785" y="362076"/>
                                  <a:pt x="539166" y="361950"/>
                                  <a:pt x="539674" y="361823"/>
                                </a:cubicBezTo>
                                <a:cubicBezTo>
                                  <a:pt x="540182" y="361569"/>
                                  <a:pt x="540690" y="361442"/>
                                  <a:pt x="541198" y="361315"/>
                                </a:cubicBezTo>
                                <a:cubicBezTo>
                                  <a:pt x="541706" y="361061"/>
                                  <a:pt x="542087" y="360934"/>
                                  <a:pt x="542595" y="360680"/>
                                </a:cubicBezTo>
                                <a:cubicBezTo>
                                  <a:pt x="543103" y="360552"/>
                                  <a:pt x="543611" y="360299"/>
                                  <a:pt x="544119" y="360172"/>
                                </a:cubicBezTo>
                                <a:cubicBezTo>
                                  <a:pt x="544627" y="360045"/>
                                  <a:pt x="545008" y="359791"/>
                                  <a:pt x="545516" y="359664"/>
                                </a:cubicBezTo>
                                <a:cubicBezTo>
                                  <a:pt x="546024" y="359410"/>
                                  <a:pt x="546532" y="359283"/>
                                  <a:pt x="547040" y="359156"/>
                                </a:cubicBezTo>
                                <a:cubicBezTo>
                                  <a:pt x="547548" y="359028"/>
                                  <a:pt x="547929" y="358901"/>
                                  <a:pt x="548437" y="358775"/>
                                </a:cubicBezTo>
                                <a:cubicBezTo>
                                  <a:pt x="548945" y="358521"/>
                                  <a:pt x="549453" y="358394"/>
                                  <a:pt x="549961" y="358267"/>
                                </a:cubicBezTo>
                                <a:cubicBezTo>
                                  <a:pt x="550342" y="358140"/>
                                  <a:pt x="550850" y="358013"/>
                                  <a:pt x="551358" y="357886"/>
                                </a:cubicBezTo>
                                <a:cubicBezTo>
                                  <a:pt x="551866" y="357759"/>
                                  <a:pt x="552374" y="357632"/>
                                  <a:pt x="552882" y="357505"/>
                                </a:cubicBezTo>
                                <a:cubicBezTo>
                                  <a:pt x="553263" y="357377"/>
                                  <a:pt x="553771" y="357251"/>
                                  <a:pt x="554279" y="357124"/>
                                </a:cubicBezTo>
                                <a:cubicBezTo>
                                  <a:pt x="554787" y="356870"/>
                                  <a:pt x="555295" y="356743"/>
                                  <a:pt x="555803" y="356616"/>
                                </a:cubicBezTo>
                                <a:cubicBezTo>
                                  <a:pt x="556184" y="356362"/>
                                  <a:pt x="556692" y="356235"/>
                                  <a:pt x="557200" y="356108"/>
                                </a:cubicBezTo>
                                <a:cubicBezTo>
                                  <a:pt x="557708" y="355853"/>
                                  <a:pt x="558216" y="355726"/>
                                  <a:pt x="558724" y="355600"/>
                                </a:cubicBezTo>
                                <a:cubicBezTo>
                                  <a:pt x="559105" y="355346"/>
                                  <a:pt x="559613" y="355219"/>
                                  <a:pt x="560121" y="355092"/>
                                </a:cubicBezTo>
                                <a:cubicBezTo>
                                  <a:pt x="560629" y="354965"/>
                                  <a:pt x="561137" y="354711"/>
                                  <a:pt x="561645" y="354584"/>
                                </a:cubicBezTo>
                                <a:cubicBezTo>
                                  <a:pt x="562026" y="354457"/>
                                  <a:pt x="562534" y="354330"/>
                                  <a:pt x="563042" y="354202"/>
                                </a:cubicBezTo>
                                <a:cubicBezTo>
                                  <a:pt x="563550" y="354076"/>
                                  <a:pt x="564058" y="354076"/>
                                  <a:pt x="564566" y="353949"/>
                                </a:cubicBezTo>
                                <a:cubicBezTo>
                                  <a:pt x="564947" y="353822"/>
                                  <a:pt x="565455" y="353695"/>
                                  <a:pt x="565963" y="353441"/>
                                </a:cubicBezTo>
                                <a:cubicBezTo>
                                  <a:pt x="566471" y="353314"/>
                                  <a:pt x="566979" y="353187"/>
                                  <a:pt x="567360" y="353060"/>
                                </a:cubicBezTo>
                                <a:cubicBezTo>
                                  <a:pt x="567868" y="352933"/>
                                  <a:pt x="568376" y="352806"/>
                                  <a:pt x="568884" y="352551"/>
                                </a:cubicBezTo>
                                <a:cubicBezTo>
                                  <a:pt x="569392" y="352425"/>
                                  <a:pt x="569900" y="352298"/>
                                  <a:pt x="570281" y="352171"/>
                                </a:cubicBezTo>
                                <a:cubicBezTo>
                                  <a:pt x="570789" y="351917"/>
                                  <a:pt x="571297" y="351790"/>
                                  <a:pt x="571805" y="351663"/>
                                </a:cubicBezTo>
                                <a:cubicBezTo>
                                  <a:pt x="572313" y="351409"/>
                                  <a:pt x="572821" y="351282"/>
                                  <a:pt x="573202" y="351155"/>
                                </a:cubicBezTo>
                                <a:cubicBezTo>
                                  <a:pt x="573710" y="351027"/>
                                  <a:pt x="574218" y="350774"/>
                                  <a:pt x="574726" y="350647"/>
                                </a:cubicBezTo>
                                <a:cubicBezTo>
                                  <a:pt x="575234" y="350520"/>
                                  <a:pt x="575742" y="350393"/>
                                  <a:pt x="576123" y="350266"/>
                                </a:cubicBezTo>
                                <a:cubicBezTo>
                                  <a:pt x="576631" y="350139"/>
                                  <a:pt x="577139" y="349885"/>
                                  <a:pt x="577647" y="349758"/>
                                </a:cubicBezTo>
                                <a:cubicBezTo>
                                  <a:pt x="578155" y="349631"/>
                                  <a:pt x="578663" y="349503"/>
                                  <a:pt x="579044" y="349376"/>
                                </a:cubicBezTo>
                                <a:cubicBezTo>
                                  <a:pt x="579552" y="349250"/>
                                  <a:pt x="580060" y="349123"/>
                                  <a:pt x="580568" y="348996"/>
                                </a:cubicBezTo>
                                <a:cubicBezTo>
                                  <a:pt x="581076" y="348869"/>
                                  <a:pt x="581457" y="348742"/>
                                  <a:pt x="581965" y="348615"/>
                                </a:cubicBezTo>
                                <a:cubicBezTo>
                                  <a:pt x="582473" y="348488"/>
                                  <a:pt x="582981" y="348361"/>
                                  <a:pt x="583489" y="348107"/>
                                </a:cubicBezTo>
                                <a:cubicBezTo>
                                  <a:pt x="583997" y="347980"/>
                                  <a:pt x="584378" y="347852"/>
                                  <a:pt x="584886" y="347726"/>
                                </a:cubicBezTo>
                                <a:cubicBezTo>
                                  <a:pt x="585394" y="347472"/>
                                  <a:pt x="585902" y="347345"/>
                                  <a:pt x="586410" y="347218"/>
                                </a:cubicBezTo>
                                <a:cubicBezTo>
                                  <a:pt x="586918" y="347091"/>
                                  <a:pt x="587299" y="346837"/>
                                  <a:pt x="587807" y="346710"/>
                                </a:cubicBezTo>
                                <a:cubicBezTo>
                                  <a:pt x="588315" y="346583"/>
                                  <a:pt x="588823" y="346456"/>
                                  <a:pt x="589331" y="346328"/>
                                </a:cubicBezTo>
                                <a:cubicBezTo>
                                  <a:pt x="589839" y="346201"/>
                                  <a:pt x="590220" y="345948"/>
                                  <a:pt x="590728" y="345821"/>
                                </a:cubicBezTo>
                                <a:cubicBezTo>
                                  <a:pt x="591236" y="345694"/>
                                  <a:pt x="591744" y="345567"/>
                                  <a:pt x="592252" y="345440"/>
                                </a:cubicBezTo>
                                <a:cubicBezTo>
                                  <a:pt x="592760" y="345313"/>
                                  <a:pt x="593141" y="345186"/>
                                  <a:pt x="593649" y="345059"/>
                                </a:cubicBezTo>
                                <a:cubicBezTo>
                                  <a:pt x="594157" y="344932"/>
                                  <a:pt x="594665" y="344677"/>
                                  <a:pt x="595173" y="344551"/>
                                </a:cubicBezTo>
                                <a:cubicBezTo>
                                  <a:pt x="595681" y="344424"/>
                                  <a:pt x="596062" y="344297"/>
                                  <a:pt x="596570" y="344170"/>
                                </a:cubicBezTo>
                                <a:cubicBezTo>
                                  <a:pt x="597078" y="344043"/>
                                  <a:pt x="597586" y="343916"/>
                                  <a:pt x="598094" y="343662"/>
                                </a:cubicBezTo>
                                <a:cubicBezTo>
                                  <a:pt x="598602" y="343535"/>
                                  <a:pt x="598983" y="343408"/>
                                  <a:pt x="599491" y="343281"/>
                                </a:cubicBezTo>
                                <a:cubicBezTo>
                                  <a:pt x="599999" y="343153"/>
                                  <a:pt x="600507" y="343026"/>
                                  <a:pt x="601015" y="342900"/>
                                </a:cubicBezTo>
                                <a:cubicBezTo>
                                  <a:pt x="601396" y="342646"/>
                                  <a:pt x="601904" y="342519"/>
                                  <a:pt x="602412" y="342392"/>
                                </a:cubicBezTo>
                                <a:cubicBezTo>
                                  <a:pt x="602920" y="342265"/>
                                  <a:pt x="603428" y="342138"/>
                                  <a:pt x="603936" y="342011"/>
                                </a:cubicBezTo>
                                <a:cubicBezTo>
                                  <a:pt x="604317" y="341757"/>
                                  <a:pt x="604825" y="341630"/>
                                  <a:pt x="605333" y="341502"/>
                                </a:cubicBezTo>
                                <a:cubicBezTo>
                                  <a:pt x="605841" y="341376"/>
                                  <a:pt x="606349" y="341249"/>
                                  <a:pt x="606857" y="341122"/>
                                </a:cubicBezTo>
                                <a:cubicBezTo>
                                  <a:pt x="607238" y="340995"/>
                                  <a:pt x="607746" y="340868"/>
                                  <a:pt x="608254" y="340741"/>
                                </a:cubicBezTo>
                                <a:cubicBezTo>
                                  <a:pt x="608762" y="340614"/>
                                  <a:pt x="609270" y="340487"/>
                                  <a:pt x="609778" y="340360"/>
                                </a:cubicBezTo>
                                <a:cubicBezTo>
                                  <a:pt x="610159" y="340233"/>
                                  <a:pt x="610667" y="340233"/>
                                  <a:pt x="611175" y="340106"/>
                                </a:cubicBezTo>
                                <a:cubicBezTo>
                                  <a:pt x="611683" y="339978"/>
                                  <a:pt x="612191" y="339851"/>
                                  <a:pt x="612699" y="339725"/>
                                </a:cubicBezTo>
                                <a:cubicBezTo>
                                  <a:pt x="613080" y="339598"/>
                                  <a:pt x="613588" y="339471"/>
                                  <a:pt x="614096" y="339344"/>
                                </a:cubicBezTo>
                                <a:cubicBezTo>
                                  <a:pt x="614604" y="339217"/>
                                  <a:pt x="615112" y="339090"/>
                                  <a:pt x="615620" y="338963"/>
                                </a:cubicBezTo>
                                <a:cubicBezTo>
                                  <a:pt x="616001" y="338836"/>
                                  <a:pt x="616509" y="338582"/>
                                  <a:pt x="617017" y="338455"/>
                                </a:cubicBezTo>
                                <a:cubicBezTo>
                                  <a:pt x="617525" y="338327"/>
                                  <a:pt x="618033" y="338201"/>
                                  <a:pt x="618414" y="338074"/>
                                </a:cubicBezTo>
                                <a:cubicBezTo>
                                  <a:pt x="618922" y="337947"/>
                                  <a:pt x="619430" y="337820"/>
                                  <a:pt x="619938" y="337693"/>
                                </a:cubicBezTo>
                                <a:cubicBezTo>
                                  <a:pt x="620446" y="337439"/>
                                  <a:pt x="620954" y="337312"/>
                                  <a:pt x="621335" y="337185"/>
                                </a:cubicBezTo>
                                <a:cubicBezTo>
                                  <a:pt x="621843" y="337058"/>
                                  <a:pt x="622351" y="336931"/>
                                  <a:pt x="622859" y="336803"/>
                                </a:cubicBezTo>
                                <a:cubicBezTo>
                                  <a:pt x="623367" y="336676"/>
                                  <a:pt x="623875" y="336550"/>
                                  <a:pt x="624256" y="336423"/>
                                </a:cubicBezTo>
                                <a:cubicBezTo>
                                  <a:pt x="624764" y="336296"/>
                                  <a:pt x="625272" y="336169"/>
                                  <a:pt x="625780" y="336042"/>
                                </a:cubicBezTo>
                                <a:cubicBezTo>
                                  <a:pt x="626288" y="335915"/>
                                  <a:pt x="626796" y="335788"/>
                                  <a:pt x="627177" y="335661"/>
                                </a:cubicBezTo>
                                <a:cubicBezTo>
                                  <a:pt x="627685" y="335534"/>
                                  <a:pt x="628193" y="335407"/>
                                  <a:pt x="628701" y="335280"/>
                                </a:cubicBezTo>
                                <a:cubicBezTo>
                                  <a:pt x="629209" y="335152"/>
                                  <a:pt x="629717" y="334899"/>
                                  <a:pt x="630098" y="334772"/>
                                </a:cubicBezTo>
                                <a:cubicBezTo>
                                  <a:pt x="630606" y="334645"/>
                                  <a:pt x="631114" y="334518"/>
                                  <a:pt x="631622" y="334391"/>
                                </a:cubicBezTo>
                                <a:cubicBezTo>
                                  <a:pt x="632130" y="334137"/>
                                  <a:pt x="632511" y="334010"/>
                                  <a:pt x="633019" y="333883"/>
                                </a:cubicBezTo>
                                <a:cubicBezTo>
                                  <a:pt x="633527" y="333756"/>
                                  <a:pt x="634035" y="333628"/>
                                  <a:pt x="634543" y="333375"/>
                                </a:cubicBezTo>
                                <a:cubicBezTo>
                                  <a:pt x="635051" y="333248"/>
                                  <a:pt x="635432" y="333121"/>
                                  <a:pt x="635940" y="332994"/>
                                </a:cubicBezTo>
                                <a:cubicBezTo>
                                  <a:pt x="636448" y="332867"/>
                                  <a:pt x="636956" y="332740"/>
                                  <a:pt x="637464" y="332613"/>
                                </a:cubicBezTo>
                                <a:cubicBezTo>
                                  <a:pt x="637972" y="332486"/>
                                  <a:pt x="638353" y="332359"/>
                                  <a:pt x="638861" y="332232"/>
                                </a:cubicBezTo>
                                <a:cubicBezTo>
                                  <a:pt x="639369" y="332105"/>
                                  <a:pt x="639877" y="331977"/>
                                  <a:pt x="640385" y="331851"/>
                                </a:cubicBezTo>
                                <a:cubicBezTo>
                                  <a:pt x="640893" y="331724"/>
                                  <a:pt x="641274" y="331597"/>
                                  <a:pt x="641782" y="331470"/>
                                </a:cubicBezTo>
                                <a:cubicBezTo>
                                  <a:pt x="642290" y="331343"/>
                                  <a:pt x="642798" y="331216"/>
                                  <a:pt x="643306" y="331089"/>
                                </a:cubicBezTo>
                                <a:cubicBezTo>
                                  <a:pt x="643814" y="330962"/>
                                  <a:pt x="644195" y="330835"/>
                                  <a:pt x="644703" y="330708"/>
                                </a:cubicBezTo>
                                <a:cubicBezTo>
                                  <a:pt x="645211" y="330581"/>
                                  <a:pt x="645719" y="330581"/>
                                  <a:pt x="646227" y="330453"/>
                                </a:cubicBezTo>
                                <a:cubicBezTo>
                                  <a:pt x="646735" y="330326"/>
                                  <a:pt x="647116" y="330200"/>
                                  <a:pt x="647624" y="330073"/>
                                </a:cubicBezTo>
                                <a:cubicBezTo>
                                  <a:pt x="648132" y="329946"/>
                                  <a:pt x="648640" y="329819"/>
                                  <a:pt x="649148" y="329692"/>
                                </a:cubicBezTo>
                                <a:cubicBezTo>
                                  <a:pt x="649529" y="329565"/>
                                  <a:pt x="650037" y="329438"/>
                                  <a:pt x="650545" y="329311"/>
                                </a:cubicBezTo>
                                <a:cubicBezTo>
                                  <a:pt x="651053" y="329184"/>
                                  <a:pt x="651561" y="329057"/>
                                  <a:pt x="652069" y="328930"/>
                                </a:cubicBezTo>
                                <a:cubicBezTo>
                                  <a:pt x="652450" y="328802"/>
                                  <a:pt x="652958" y="328676"/>
                                  <a:pt x="653466" y="328549"/>
                                </a:cubicBezTo>
                                <a:cubicBezTo>
                                  <a:pt x="653974" y="328422"/>
                                  <a:pt x="654482" y="328295"/>
                                  <a:pt x="654990" y="328168"/>
                                </a:cubicBezTo>
                                <a:cubicBezTo>
                                  <a:pt x="655371" y="328041"/>
                                  <a:pt x="655879" y="327914"/>
                                  <a:pt x="656387" y="327787"/>
                                </a:cubicBezTo>
                                <a:cubicBezTo>
                                  <a:pt x="656895" y="327660"/>
                                  <a:pt x="657403" y="327533"/>
                                  <a:pt x="657911" y="327406"/>
                                </a:cubicBezTo>
                                <a:cubicBezTo>
                                  <a:pt x="658292" y="327278"/>
                                  <a:pt x="658800" y="327278"/>
                                  <a:pt x="659308" y="327151"/>
                                </a:cubicBezTo>
                                <a:cubicBezTo>
                                  <a:pt x="659816" y="327025"/>
                                  <a:pt x="660324" y="326898"/>
                                  <a:pt x="660832" y="326771"/>
                                </a:cubicBezTo>
                                <a:cubicBezTo>
                                  <a:pt x="661213" y="326644"/>
                                  <a:pt x="661721" y="326517"/>
                                  <a:pt x="662229" y="326390"/>
                                </a:cubicBezTo>
                                <a:cubicBezTo>
                                  <a:pt x="662737" y="326390"/>
                                  <a:pt x="663245" y="326263"/>
                                  <a:pt x="663753" y="326136"/>
                                </a:cubicBezTo>
                                <a:cubicBezTo>
                                  <a:pt x="664134" y="326009"/>
                                  <a:pt x="664642" y="325882"/>
                                  <a:pt x="665150" y="325755"/>
                                </a:cubicBezTo>
                                <a:cubicBezTo>
                                  <a:pt x="665658" y="325627"/>
                                  <a:pt x="666166" y="325501"/>
                                  <a:pt x="666547" y="325374"/>
                                </a:cubicBezTo>
                                <a:cubicBezTo>
                                  <a:pt x="667055" y="325247"/>
                                  <a:pt x="667563" y="325120"/>
                                  <a:pt x="668071" y="324993"/>
                                </a:cubicBezTo>
                                <a:cubicBezTo>
                                  <a:pt x="668579" y="324866"/>
                                  <a:pt x="669087" y="324866"/>
                                  <a:pt x="669468" y="324739"/>
                                </a:cubicBezTo>
                                <a:cubicBezTo>
                                  <a:pt x="669976" y="324612"/>
                                  <a:pt x="670484" y="324485"/>
                                  <a:pt x="670992" y="324358"/>
                                </a:cubicBezTo>
                                <a:cubicBezTo>
                                  <a:pt x="671500" y="324231"/>
                                  <a:pt x="672008" y="324231"/>
                                  <a:pt x="672389" y="324103"/>
                                </a:cubicBezTo>
                                <a:cubicBezTo>
                                  <a:pt x="672897" y="323976"/>
                                  <a:pt x="673405" y="323850"/>
                                  <a:pt x="673913" y="323850"/>
                                </a:cubicBezTo>
                                <a:cubicBezTo>
                                  <a:pt x="674421" y="323723"/>
                                  <a:pt x="674929" y="323596"/>
                                  <a:pt x="675310" y="323596"/>
                                </a:cubicBezTo>
                                <a:cubicBezTo>
                                  <a:pt x="675818" y="323469"/>
                                  <a:pt x="676326" y="323342"/>
                                  <a:pt x="676834" y="323215"/>
                                </a:cubicBezTo>
                                <a:cubicBezTo>
                                  <a:pt x="677342" y="323215"/>
                                  <a:pt x="677850" y="323088"/>
                                  <a:pt x="678231" y="322961"/>
                                </a:cubicBezTo>
                                <a:cubicBezTo>
                                  <a:pt x="678739" y="322834"/>
                                  <a:pt x="679247" y="322707"/>
                                  <a:pt x="679755" y="322707"/>
                                </a:cubicBezTo>
                                <a:cubicBezTo>
                                  <a:pt x="680263" y="322580"/>
                                  <a:pt x="680771" y="322452"/>
                                  <a:pt x="681152" y="322326"/>
                                </a:cubicBezTo>
                                <a:cubicBezTo>
                                  <a:pt x="681660" y="322199"/>
                                  <a:pt x="682168" y="322072"/>
                                  <a:pt x="682676" y="321945"/>
                                </a:cubicBezTo>
                                <a:cubicBezTo>
                                  <a:pt x="683184" y="321945"/>
                                  <a:pt x="683565" y="321818"/>
                                  <a:pt x="684073" y="321691"/>
                                </a:cubicBezTo>
                                <a:cubicBezTo>
                                  <a:pt x="684581" y="321564"/>
                                  <a:pt x="685089" y="321437"/>
                                  <a:pt x="685597" y="321310"/>
                                </a:cubicBezTo>
                                <a:cubicBezTo>
                                  <a:pt x="686105" y="321310"/>
                                  <a:pt x="686486" y="321183"/>
                                  <a:pt x="686994" y="321056"/>
                                </a:cubicBezTo>
                                <a:cubicBezTo>
                                  <a:pt x="687502" y="320928"/>
                                  <a:pt x="688010" y="320801"/>
                                  <a:pt x="688518" y="320801"/>
                                </a:cubicBezTo>
                                <a:cubicBezTo>
                                  <a:pt x="689026" y="320675"/>
                                  <a:pt x="689407" y="320548"/>
                                  <a:pt x="689915" y="320421"/>
                                </a:cubicBezTo>
                                <a:cubicBezTo>
                                  <a:pt x="690423" y="320294"/>
                                  <a:pt x="690931" y="320167"/>
                                  <a:pt x="691439" y="320167"/>
                                </a:cubicBezTo>
                                <a:cubicBezTo>
                                  <a:pt x="691947" y="320040"/>
                                  <a:pt x="692328" y="319913"/>
                                  <a:pt x="692836" y="319786"/>
                                </a:cubicBezTo>
                                <a:cubicBezTo>
                                  <a:pt x="693344" y="319786"/>
                                  <a:pt x="693852" y="319659"/>
                                  <a:pt x="694360" y="319532"/>
                                </a:cubicBezTo>
                                <a:cubicBezTo>
                                  <a:pt x="694868" y="319532"/>
                                  <a:pt x="695249" y="319405"/>
                                  <a:pt x="695757" y="319277"/>
                                </a:cubicBezTo>
                                <a:cubicBezTo>
                                  <a:pt x="696265" y="319277"/>
                                  <a:pt x="696773" y="319151"/>
                                  <a:pt x="697281" y="319024"/>
                                </a:cubicBezTo>
                                <a:cubicBezTo>
                                  <a:pt x="697789" y="319024"/>
                                  <a:pt x="698170" y="318897"/>
                                  <a:pt x="698678" y="318770"/>
                                </a:cubicBezTo>
                                <a:cubicBezTo>
                                  <a:pt x="699186" y="318770"/>
                                  <a:pt x="699694" y="318643"/>
                                  <a:pt x="700202" y="318516"/>
                                </a:cubicBezTo>
                                <a:cubicBezTo>
                                  <a:pt x="700583" y="318516"/>
                                  <a:pt x="701091" y="318389"/>
                                  <a:pt x="701599" y="318262"/>
                                </a:cubicBezTo>
                                <a:cubicBezTo>
                                  <a:pt x="702107" y="318135"/>
                                  <a:pt x="702615" y="318135"/>
                                  <a:pt x="703123" y="318008"/>
                                </a:cubicBezTo>
                                <a:cubicBezTo>
                                  <a:pt x="703504" y="317881"/>
                                  <a:pt x="704012" y="317753"/>
                                  <a:pt x="704520" y="317626"/>
                                </a:cubicBezTo>
                                <a:cubicBezTo>
                                  <a:pt x="705028" y="317626"/>
                                  <a:pt x="705536" y="317500"/>
                                  <a:pt x="706044" y="317373"/>
                                </a:cubicBezTo>
                                <a:cubicBezTo>
                                  <a:pt x="706425" y="317246"/>
                                  <a:pt x="706933" y="317119"/>
                                  <a:pt x="707441" y="316992"/>
                                </a:cubicBezTo>
                                <a:cubicBezTo>
                                  <a:pt x="707949" y="316992"/>
                                  <a:pt x="708457" y="316865"/>
                                  <a:pt x="708965" y="316738"/>
                                </a:cubicBezTo>
                                <a:cubicBezTo>
                                  <a:pt x="709346" y="316611"/>
                                  <a:pt x="709854" y="316484"/>
                                  <a:pt x="710362" y="316357"/>
                                </a:cubicBezTo>
                                <a:cubicBezTo>
                                  <a:pt x="710870" y="316230"/>
                                  <a:pt x="711378" y="316102"/>
                                  <a:pt x="711886" y="315976"/>
                                </a:cubicBezTo>
                                <a:cubicBezTo>
                                  <a:pt x="712267" y="315976"/>
                                  <a:pt x="712775" y="315849"/>
                                  <a:pt x="713283" y="315722"/>
                                </a:cubicBezTo>
                                <a:cubicBezTo>
                                  <a:pt x="713791" y="315595"/>
                                  <a:pt x="714299" y="315468"/>
                                  <a:pt x="714807" y="315341"/>
                                </a:cubicBezTo>
                                <a:cubicBezTo>
                                  <a:pt x="715188" y="315087"/>
                                  <a:pt x="715696" y="314960"/>
                                  <a:pt x="716204" y="314833"/>
                                </a:cubicBezTo>
                                <a:cubicBezTo>
                                  <a:pt x="716712" y="314706"/>
                                  <a:pt x="717220" y="314578"/>
                                  <a:pt x="717601" y="314451"/>
                                </a:cubicBezTo>
                                <a:cubicBezTo>
                                  <a:pt x="718109" y="314325"/>
                                  <a:pt x="718617" y="314198"/>
                                  <a:pt x="719125" y="314071"/>
                                </a:cubicBezTo>
                                <a:cubicBezTo>
                                  <a:pt x="719633" y="313944"/>
                                  <a:pt x="720141" y="313690"/>
                                  <a:pt x="720522" y="313563"/>
                                </a:cubicBezTo>
                                <a:cubicBezTo>
                                  <a:pt x="721030" y="313436"/>
                                  <a:pt x="721538" y="313309"/>
                                  <a:pt x="722046" y="313182"/>
                                </a:cubicBezTo>
                                <a:cubicBezTo>
                                  <a:pt x="722554" y="313055"/>
                                  <a:pt x="723062" y="312927"/>
                                  <a:pt x="723443" y="312674"/>
                                </a:cubicBezTo>
                                <a:cubicBezTo>
                                  <a:pt x="723951" y="312547"/>
                                  <a:pt x="724459" y="312420"/>
                                  <a:pt x="724967" y="312293"/>
                                </a:cubicBezTo>
                                <a:cubicBezTo>
                                  <a:pt x="725475" y="312166"/>
                                  <a:pt x="725983" y="312039"/>
                                  <a:pt x="726364" y="312039"/>
                                </a:cubicBezTo>
                                <a:cubicBezTo>
                                  <a:pt x="726872" y="311912"/>
                                  <a:pt x="727380" y="311785"/>
                                  <a:pt x="727888" y="311658"/>
                                </a:cubicBezTo>
                                <a:cubicBezTo>
                                  <a:pt x="728396" y="311531"/>
                                  <a:pt x="728904" y="311531"/>
                                  <a:pt x="729285" y="311403"/>
                                </a:cubicBezTo>
                                <a:cubicBezTo>
                                  <a:pt x="729793" y="311276"/>
                                  <a:pt x="730301" y="311276"/>
                                  <a:pt x="730809" y="311150"/>
                                </a:cubicBezTo>
                                <a:cubicBezTo>
                                  <a:pt x="731317" y="311150"/>
                                  <a:pt x="731825" y="311023"/>
                                  <a:pt x="732206" y="311023"/>
                                </a:cubicBezTo>
                                <a:cubicBezTo>
                                  <a:pt x="732714" y="310896"/>
                                  <a:pt x="733222" y="310896"/>
                                  <a:pt x="733730" y="310896"/>
                                </a:cubicBezTo>
                                <a:cubicBezTo>
                                  <a:pt x="734238" y="310769"/>
                                  <a:pt x="734619" y="310769"/>
                                  <a:pt x="735127" y="310769"/>
                                </a:cubicBezTo>
                                <a:cubicBezTo>
                                  <a:pt x="735635" y="310769"/>
                                  <a:pt x="736143" y="310769"/>
                                  <a:pt x="736651" y="310769"/>
                                </a:cubicBezTo>
                                <a:cubicBezTo>
                                  <a:pt x="737159" y="310769"/>
                                  <a:pt x="737540" y="310642"/>
                                  <a:pt x="738048" y="310642"/>
                                </a:cubicBezTo>
                                <a:cubicBezTo>
                                  <a:pt x="738556" y="310642"/>
                                  <a:pt x="739064" y="310642"/>
                                  <a:pt x="739572" y="310642"/>
                                </a:cubicBezTo>
                                <a:cubicBezTo>
                                  <a:pt x="740080" y="310642"/>
                                  <a:pt x="740461" y="310642"/>
                                  <a:pt x="740969" y="310515"/>
                                </a:cubicBezTo>
                                <a:cubicBezTo>
                                  <a:pt x="741477" y="310515"/>
                                  <a:pt x="741985" y="310515"/>
                                  <a:pt x="742493" y="310515"/>
                                </a:cubicBezTo>
                                <a:cubicBezTo>
                                  <a:pt x="743001" y="310515"/>
                                  <a:pt x="743382" y="310515"/>
                                  <a:pt x="743890" y="310515"/>
                                </a:cubicBezTo>
                                <a:cubicBezTo>
                                  <a:pt x="744398" y="310515"/>
                                  <a:pt x="744906" y="310515"/>
                                  <a:pt x="745414" y="310515"/>
                                </a:cubicBezTo>
                                <a:cubicBezTo>
                                  <a:pt x="745922" y="310388"/>
                                  <a:pt x="746303" y="310388"/>
                                  <a:pt x="746811" y="310388"/>
                                </a:cubicBezTo>
                                <a:cubicBezTo>
                                  <a:pt x="747319" y="310388"/>
                                  <a:pt x="747827" y="310388"/>
                                  <a:pt x="748335" y="310261"/>
                                </a:cubicBezTo>
                                <a:cubicBezTo>
                                  <a:pt x="748843" y="310261"/>
                                  <a:pt x="749224" y="310261"/>
                                  <a:pt x="749732" y="310134"/>
                                </a:cubicBezTo>
                                <a:cubicBezTo>
                                  <a:pt x="750240" y="310134"/>
                                  <a:pt x="750748" y="310134"/>
                                  <a:pt x="751256" y="310134"/>
                                </a:cubicBezTo>
                                <a:cubicBezTo>
                                  <a:pt x="751637" y="310007"/>
                                  <a:pt x="752145" y="310007"/>
                                  <a:pt x="752653" y="310007"/>
                                </a:cubicBezTo>
                                <a:cubicBezTo>
                                  <a:pt x="753161" y="310007"/>
                                  <a:pt x="753669" y="309880"/>
                                  <a:pt x="754177" y="309880"/>
                                </a:cubicBezTo>
                                <a:cubicBezTo>
                                  <a:pt x="754558" y="309880"/>
                                  <a:pt x="755066" y="309752"/>
                                  <a:pt x="755574" y="309752"/>
                                </a:cubicBezTo>
                                <a:cubicBezTo>
                                  <a:pt x="756082" y="309626"/>
                                  <a:pt x="756590" y="309626"/>
                                  <a:pt x="757098" y="309626"/>
                                </a:cubicBezTo>
                                <a:cubicBezTo>
                                  <a:pt x="757479" y="309499"/>
                                  <a:pt x="757987" y="309499"/>
                                  <a:pt x="758495" y="309499"/>
                                </a:cubicBezTo>
                                <a:cubicBezTo>
                                  <a:pt x="759003" y="309372"/>
                                  <a:pt x="759511" y="309372"/>
                                  <a:pt x="760019" y="309372"/>
                                </a:cubicBezTo>
                                <a:cubicBezTo>
                                  <a:pt x="760400" y="309372"/>
                                  <a:pt x="760908" y="309245"/>
                                  <a:pt x="761416" y="309245"/>
                                </a:cubicBezTo>
                                <a:cubicBezTo>
                                  <a:pt x="761924" y="309118"/>
                                  <a:pt x="762432" y="309118"/>
                                  <a:pt x="762940" y="308991"/>
                                </a:cubicBezTo>
                                <a:cubicBezTo>
                                  <a:pt x="763321" y="308991"/>
                                  <a:pt x="763829" y="308991"/>
                                  <a:pt x="764337" y="308864"/>
                                </a:cubicBezTo>
                                <a:cubicBezTo>
                                  <a:pt x="764845" y="308864"/>
                                  <a:pt x="765353" y="308737"/>
                                  <a:pt x="765861" y="308737"/>
                                </a:cubicBezTo>
                                <a:cubicBezTo>
                                  <a:pt x="766242" y="308737"/>
                                  <a:pt x="766750" y="308610"/>
                                  <a:pt x="767258" y="308610"/>
                                </a:cubicBezTo>
                                <a:cubicBezTo>
                                  <a:pt x="767766" y="308483"/>
                                  <a:pt x="768274" y="308483"/>
                                  <a:pt x="768655" y="308356"/>
                                </a:cubicBezTo>
                                <a:cubicBezTo>
                                  <a:pt x="769163" y="308356"/>
                                  <a:pt x="769671" y="308356"/>
                                  <a:pt x="770179" y="308228"/>
                                </a:cubicBezTo>
                                <a:cubicBezTo>
                                  <a:pt x="770687" y="308228"/>
                                  <a:pt x="771195" y="308228"/>
                                  <a:pt x="771576" y="308101"/>
                                </a:cubicBezTo>
                                <a:cubicBezTo>
                                  <a:pt x="772084" y="308101"/>
                                  <a:pt x="772592" y="307975"/>
                                  <a:pt x="773100" y="307975"/>
                                </a:cubicBezTo>
                                <a:cubicBezTo>
                                  <a:pt x="773608" y="307975"/>
                                  <a:pt x="774116" y="307848"/>
                                  <a:pt x="774497" y="307848"/>
                                </a:cubicBezTo>
                                <a:cubicBezTo>
                                  <a:pt x="775005" y="307848"/>
                                  <a:pt x="775513" y="307848"/>
                                  <a:pt x="776021" y="307721"/>
                                </a:cubicBezTo>
                                <a:cubicBezTo>
                                  <a:pt x="776529" y="307721"/>
                                  <a:pt x="777037" y="307594"/>
                                  <a:pt x="777418" y="307594"/>
                                </a:cubicBezTo>
                                <a:cubicBezTo>
                                  <a:pt x="777926" y="307594"/>
                                  <a:pt x="778434" y="307467"/>
                                  <a:pt x="778942" y="307467"/>
                                </a:cubicBezTo>
                                <a:cubicBezTo>
                                  <a:pt x="779450" y="307467"/>
                                  <a:pt x="779958" y="307340"/>
                                  <a:pt x="780339" y="307340"/>
                                </a:cubicBezTo>
                                <a:cubicBezTo>
                                  <a:pt x="780847" y="307213"/>
                                  <a:pt x="781355" y="307213"/>
                                  <a:pt x="781863" y="307213"/>
                                </a:cubicBezTo>
                                <a:cubicBezTo>
                                  <a:pt x="782371" y="307086"/>
                                  <a:pt x="782879" y="306959"/>
                                  <a:pt x="783260" y="306959"/>
                                </a:cubicBezTo>
                                <a:cubicBezTo>
                                  <a:pt x="783768" y="306959"/>
                                  <a:pt x="784276" y="306832"/>
                                  <a:pt x="784784" y="306832"/>
                                </a:cubicBezTo>
                                <a:cubicBezTo>
                                  <a:pt x="785292" y="306705"/>
                                  <a:pt x="785673" y="306705"/>
                                  <a:pt x="786181" y="306577"/>
                                </a:cubicBezTo>
                                <a:cubicBezTo>
                                  <a:pt x="786689" y="306577"/>
                                  <a:pt x="787197" y="306451"/>
                                  <a:pt x="787705" y="306451"/>
                                </a:cubicBezTo>
                                <a:cubicBezTo>
                                  <a:pt x="788213" y="306451"/>
                                  <a:pt x="788594" y="306324"/>
                                  <a:pt x="789102" y="306197"/>
                                </a:cubicBezTo>
                                <a:cubicBezTo>
                                  <a:pt x="789610" y="306197"/>
                                  <a:pt x="790118" y="306070"/>
                                  <a:pt x="790626" y="306070"/>
                                </a:cubicBezTo>
                                <a:cubicBezTo>
                                  <a:pt x="791134" y="305943"/>
                                  <a:pt x="791515" y="305943"/>
                                  <a:pt x="792023" y="305816"/>
                                </a:cubicBezTo>
                                <a:cubicBezTo>
                                  <a:pt x="792531" y="305816"/>
                                  <a:pt x="793039" y="305689"/>
                                  <a:pt x="793547" y="305562"/>
                                </a:cubicBezTo>
                                <a:cubicBezTo>
                                  <a:pt x="794055" y="305562"/>
                                  <a:pt x="794436" y="305435"/>
                                  <a:pt x="794944" y="305435"/>
                                </a:cubicBezTo>
                                <a:cubicBezTo>
                                  <a:pt x="795452" y="305308"/>
                                  <a:pt x="795960" y="305181"/>
                                  <a:pt x="796468" y="305053"/>
                                </a:cubicBezTo>
                                <a:cubicBezTo>
                                  <a:pt x="796976" y="305053"/>
                                  <a:pt x="797357" y="304926"/>
                                  <a:pt x="797865" y="304800"/>
                                </a:cubicBezTo>
                                <a:cubicBezTo>
                                  <a:pt x="798373" y="304800"/>
                                  <a:pt x="798881" y="304673"/>
                                  <a:pt x="799389" y="304546"/>
                                </a:cubicBezTo>
                                <a:cubicBezTo>
                                  <a:pt x="799897" y="304419"/>
                                  <a:pt x="800278" y="304419"/>
                                  <a:pt x="800786" y="304292"/>
                                </a:cubicBezTo>
                                <a:cubicBezTo>
                                  <a:pt x="801294" y="304165"/>
                                  <a:pt x="801802" y="304165"/>
                                  <a:pt x="802310" y="304038"/>
                                </a:cubicBezTo>
                                <a:cubicBezTo>
                                  <a:pt x="802691" y="304038"/>
                                  <a:pt x="803199" y="303911"/>
                                  <a:pt x="803707" y="303784"/>
                                </a:cubicBezTo>
                                <a:cubicBezTo>
                                  <a:pt x="804215" y="303784"/>
                                  <a:pt x="804723" y="303657"/>
                                  <a:pt x="805231" y="303530"/>
                                </a:cubicBezTo>
                                <a:cubicBezTo>
                                  <a:pt x="805612" y="303530"/>
                                  <a:pt x="806120" y="303402"/>
                                  <a:pt x="806628" y="303402"/>
                                </a:cubicBezTo>
                                <a:cubicBezTo>
                                  <a:pt x="807136" y="303276"/>
                                  <a:pt x="807644" y="303276"/>
                                  <a:pt x="808152" y="303149"/>
                                </a:cubicBezTo>
                                <a:cubicBezTo>
                                  <a:pt x="808533" y="303149"/>
                                  <a:pt x="809041" y="303022"/>
                                  <a:pt x="809549" y="302895"/>
                                </a:cubicBezTo>
                                <a:cubicBezTo>
                                  <a:pt x="810057" y="302895"/>
                                  <a:pt x="810565" y="302768"/>
                                  <a:pt x="811073" y="302768"/>
                                </a:cubicBezTo>
                                <a:cubicBezTo>
                                  <a:pt x="811454" y="302641"/>
                                  <a:pt x="811962" y="302641"/>
                                  <a:pt x="812470" y="302514"/>
                                </a:cubicBezTo>
                                <a:cubicBezTo>
                                  <a:pt x="812978" y="302514"/>
                                  <a:pt x="813486" y="302387"/>
                                  <a:pt x="813994" y="302387"/>
                                </a:cubicBezTo>
                                <a:cubicBezTo>
                                  <a:pt x="814375" y="302260"/>
                                  <a:pt x="814883" y="302133"/>
                                  <a:pt x="815391" y="302133"/>
                                </a:cubicBezTo>
                                <a:cubicBezTo>
                                  <a:pt x="815899" y="302006"/>
                                  <a:pt x="816407" y="301878"/>
                                  <a:pt x="816915" y="301878"/>
                                </a:cubicBezTo>
                                <a:cubicBezTo>
                                  <a:pt x="817296" y="301751"/>
                                  <a:pt x="817804" y="301751"/>
                                  <a:pt x="818312" y="301625"/>
                                </a:cubicBezTo>
                                <a:cubicBezTo>
                                  <a:pt x="818820" y="301498"/>
                                  <a:pt x="819328" y="301498"/>
                                  <a:pt x="819709" y="301371"/>
                                </a:cubicBezTo>
                                <a:cubicBezTo>
                                  <a:pt x="820217" y="301244"/>
                                  <a:pt x="820725" y="301244"/>
                                  <a:pt x="821233" y="301117"/>
                                </a:cubicBezTo>
                                <a:cubicBezTo>
                                  <a:pt x="821741" y="300990"/>
                                  <a:pt x="822249" y="300990"/>
                                  <a:pt x="822630" y="300863"/>
                                </a:cubicBezTo>
                                <a:cubicBezTo>
                                  <a:pt x="823138" y="300863"/>
                                  <a:pt x="823646" y="300736"/>
                                  <a:pt x="824154" y="300736"/>
                                </a:cubicBezTo>
                                <a:cubicBezTo>
                                  <a:pt x="824662" y="300609"/>
                                  <a:pt x="825170" y="300482"/>
                                  <a:pt x="825551" y="300482"/>
                                </a:cubicBezTo>
                                <a:cubicBezTo>
                                  <a:pt x="826059" y="300355"/>
                                  <a:pt x="826567" y="300355"/>
                                  <a:pt x="827075" y="300227"/>
                                </a:cubicBezTo>
                                <a:cubicBezTo>
                                  <a:pt x="827583" y="300227"/>
                                  <a:pt x="828091" y="300101"/>
                                  <a:pt x="828472" y="300101"/>
                                </a:cubicBezTo>
                                <a:cubicBezTo>
                                  <a:pt x="828980" y="299974"/>
                                  <a:pt x="829488" y="299974"/>
                                  <a:pt x="829996" y="299847"/>
                                </a:cubicBezTo>
                                <a:cubicBezTo>
                                  <a:pt x="830504" y="299847"/>
                                  <a:pt x="831012" y="299720"/>
                                  <a:pt x="831393" y="299720"/>
                                </a:cubicBezTo>
                                <a:cubicBezTo>
                                  <a:pt x="831901" y="299593"/>
                                  <a:pt x="832409" y="299593"/>
                                  <a:pt x="832917" y="299593"/>
                                </a:cubicBezTo>
                                <a:cubicBezTo>
                                  <a:pt x="833425" y="299466"/>
                                  <a:pt x="833806" y="299466"/>
                                  <a:pt x="834314" y="299339"/>
                                </a:cubicBezTo>
                                <a:cubicBezTo>
                                  <a:pt x="834822" y="299339"/>
                                  <a:pt x="835330" y="299339"/>
                                  <a:pt x="835838" y="299212"/>
                                </a:cubicBezTo>
                                <a:cubicBezTo>
                                  <a:pt x="836346" y="299212"/>
                                  <a:pt x="836727" y="299085"/>
                                  <a:pt x="837235" y="299085"/>
                                </a:cubicBezTo>
                                <a:cubicBezTo>
                                  <a:pt x="837743" y="298958"/>
                                  <a:pt x="838251" y="298958"/>
                                  <a:pt x="838759" y="298831"/>
                                </a:cubicBezTo>
                                <a:cubicBezTo>
                                  <a:pt x="839267" y="298831"/>
                                  <a:pt x="839648" y="298703"/>
                                  <a:pt x="840156" y="298703"/>
                                </a:cubicBezTo>
                                <a:cubicBezTo>
                                  <a:pt x="840664" y="298576"/>
                                  <a:pt x="841172" y="298576"/>
                                  <a:pt x="841680" y="298450"/>
                                </a:cubicBezTo>
                                <a:cubicBezTo>
                                  <a:pt x="842188" y="298450"/>
                                  <a:pt x="842569" y="298323"/>
                                  <a:pt x="843077" y="298323"/>
                                </a:cubicBezTo>
                                <a:cubicBezTo>
                                  <a:pt x="843585" y="298196"/>
                                  <a:pt x="844093" y="298196"/>
                                  <a:pt x="844601" y="298069"/>
                                </a:cubicBezTo>
                                <a:cubicBezTo>
                                  <a:pt x="845109" y="298069"/>
                                  <a:pt x="845490" y="297942"/>
                                  <a:pt x="845998" y="297942"/>
                                </a:cubicBezTo>
                                <a:cubicBezTo>
                                  <a:pt x="846506" y="297815"/>
                                  <a:pt x="847014" y="297815"/>
                                  <a:pt x="847522" y="297688"/>
                                </a:cubicBezTo>
                                <a:cubicBezTo>
                                  <a:pt x="848030" y="297688"/>
                                  <a:pt x="848411" y="297561"/>
                                  <a:pt x="848919" y="297434"/>
                                </a:cubicBezTo>
                                <a:cubicBezTo>
                                  <a:pt x="849427" y="297434"/>
                                  <a:pt x="849935" y="297307"/>
                                  <a:pt x="850443" y="297307"/>
                                </a:cubicBezTo>
                                <a:cubicBezTo>
                                  <a:pt x="850824" y="297180"/>
                                  <a:pt x="851332" y="297180"/>
                                  <a:pt x="851840" y="297052"/>
                                </a:cubicBezTo>
                                <a:cubicBezTo>
                                  <a:pt x="852348" y="297052"/>
                                  <a:pt x="852856" y="297052"/>
                                  <a:pt x="853364" y="296926"/>
                                </a:cubicBezTo>
                                <a:cubicBezTo>
                                  <a:pt x="853745" y="296926"/>
                                  <a:pt x="854253" y="296799"/>
                                  <a:pt x="854761" y="296799"/>
                                </a:cubicBezTo>
                                <a:cubicBezTo>
                                  <a:pt x="855269" y="296799"/>
                                  <a:pt x="855777" y="296672"/>
                                  <a:pt x="856285" y="296672"/>
                                </a:cubicBezTo>
                                <a:cubicBezTo>
                                  <a:pt x="856666" y="296545"/>
                                  <a:pt x="857174" y="296545"/>
                                  <a:pt x="857682" y="296418"/>
                                </a:cubicBezTo>
                                <a:cubicBezTo>
                                  <a:pt x="858190" y="296418"/>
                                  <a:pt x="858698" y="296418"/>
                                  <a:pt x="859206" y="296418"/>
                                </a:cubicBezTo>
                                <a:cubicBezTo>
                                  <a:pt x="859587" y="296291"/>
                                  <a:pt x="860095" y="296291"/>
                                  <a:pt x="860603" y="296164"/>
                                </a:cubicBezTo>
                                <a:cubicBezTo>
                                  <a:pt x="861111" y="296164"/>
                                  <a:pt x="861619" y="296164"/>
                                  <a:pt x="862127" y="296037"/>
                                </a:cubicBezTo>
                                <a:cubicBezTo>
                                  <a:pt x="862508" y="296037"/>
                                  <a:pt x="863016" y="296037"/>
                                  <a:pt x="863524" y="295910"/>
                                </a:cubicBezTo>
                                <a:cubicBezTo>
                                  <a:pt x="864032" y="295910"/>
                                  <a:pt x="864540" y="295910"/>
                                  <a:pt x="865048" y="295910"/>
                                </a:cubicBezTo>
                                <a:cubicBezTo>
                                  <a:pt x="865429" y="295783"/>
                                  <a:pt x="865937" y="295783"/>
                                  <a:pt x="866445" y="295783"/>
                                </a:cubicBezTo>
                                <a:cubicBezTo>
                                  <a:pt x="866953" y="295656"/>
                                  <a:pt x="867461" y="295656"/>
                                  <a:pt x="867842" y="295656"/>
                                </a:cubicBezTo>
                                <a:cubicBezTo>
                                  <a:pt x="868350" y="295528"/>
                                  <a:pt x="868858" y="295528"/>
                                  <a:pt x="869366" y="295528"/>
                                </a:cubicBezTo>
                                <a:cubicBezTo>
                                  <a:pt x="869874" y="295528"/>
                                  <a:pt x="870382" y="295528"/>
                                  <a:pt x="870763" y="295528"/>
                                </a:cubicBezTo>
                                <a:cubicBezTo>
                                  <a:pt x="871271" y="295528"/>
                                  <a:pt x="871779" y="295401"/>
                                  <a:pt x="872287" y="295401"/>
                                </a:cubicBezTo>
                                <a:cubicBezTo>
                                  <a:pt x="872795" y="295401"/>
                                  <a:pt x="873303" y="295401"/>
                                  <a:pt x="873684" y="295401"/>
                                </a:cubicBezTo>
                                <a:cubicBezTo>
                                  <a:pt x="874192" y="295401"/>
                                  <a:pt x="874700" y="295401"/>
                                  <a:pt x="875208" y="295275"/>
                                </a:cubicBezTo>
                                <a:cubicBezTo>
                                  <a:pt x="875716" y="295275"/>
                                  <a:pt x="876224" y="295275"/>
                                  <a:pt x="876605" y="295275"/>
                                </a:cubicBezTo>
                                <a:cubicBezTo>
                                  <a:pt x="877113" y="295275"/>
                                  <a:pt x="877621" y="295275"/>
                                  <a:pt x="878129" y="295275"/>
                                </a:cubicBezTo>
                                <a:cubicBezTo>
                                  <a:pt x="878637" y="295275"/>
                                  <a:pt x="879145" y="295275"/>
                                  <a:pt x="879526" y="295275"/>
                                </a:cubicBezTo>
                                <a:cubicBezTo>
                                  <a:pt x="880034" y="295148"/>
                                  <a:pt x="880542" y="295148"/>
                                  <a:pt x="881050" y="295148"/>
                                </a:cubicBezTo>
                                <a:cubicBezTo>
                                  <a:pt x="881558" y="295148"/>
                                  <a:pt x="882066" y="295148"/>
                                  <a:pt x="882447" y="295148"/>
                                </a:cubicBezTo>
                                <a:cubicBezTo>
                                  <a:pt x="882955" y="295148"/>
                                  <a:pt x="883463" y="295148"/>
                                  <a:pt x="883971" y="295148"/>
                                </a:cubicBezTo>
                                <a:cubicBezTo>
                                  <a:pt x="884479" y="295148"/>
                                  <a:pt x="884860" y="295148"/>
                                  <a:pt x="885368" y="295275"/>
                                </a:cubicBezTo>
                                <a:cubicBezTo>
                                  <a:pt x="885876" y="295275"/>
                                  <a:pt x="886384" y="295275"/>
                                  <a:pt x="886892" y="295275"/>
                                </a:cubicBezTo>
                                <a:cubicBezTo>
                                  <a:pt x="887400" y="295275"/>
                                  <a:pt x="887781" y="295275"/>
                                  <a:pt x="888289" y="295275"/>
                                </a:cubicBezTo>
                                <a:cubicBezTo>
                                  <a:pt x="888797" y="295275"/>
                                  <a:pt x="889305" y="295275"/>
                                  <a:pt x="889813" y="295275"/>
                                </a:cubicBezTo>
                                <a:cubicBezTo>
                                  <a:pt x="890321" y="295275"/>
                                  <a:pt x="890702" y="295275"/>
                                  <a:pt x="891210" y="295275"/>
                                </a:cubicBezTo>
                                <a:cubicBezTo>
                                  <a:pt x="891718" y="295275"/>
                                  <a:pt x="892226" y="295275"/>
                                  <a:pt x="892734" y="295275"/>
                                </a:cubicBezTo>
                                <a:cubicBezTo>
                                  <a:pt x="893242" y="295275"/>
                                  <a:pt x="893623" y="295275"/>
                                  <a:pt x="894131" y="295275"/>
                                </a:cubicBezTo>
                                <a:cubicBezTo>
                                  <a:pt x="894639" y="295275"/>
                                  <a:pt x="895147" y="295275"/>
                                  <a:pt x="895655" y="295275"/>
                                </a:cubicBezTo>
                                <a:cubicBezTo>
                                  <a:pt x="896163" y="295275"/>
                                  <a:pt x="896544" y="295275"/>
                                  <a:pt x="897052" y="295275"/>
                                </a:cubicBezTo>
                                <a:cubicBezTo>
                                  <a:pt x="897560" y="295275"/>
                                  <a:pt x="898068" y="295275"/>
                                  <a:pt x="898576" y="295275"/>
                                </a:cubicBezTo>
                                <a:cubicBezTo>
                                  <a:pt x="899084" y="295401"/>
                                  <a:pt x="899465" y="295275"/>
                                  <a:pt x="899973" y="295275"/>
                                </a:cubicBezTo>
                                <a:cubicBezTo>
                                  <a:pt x="900481" y="295275"/>
                                  <a:pt x="900989" y="295275"/>
                                  <a:pt x="901497" y="295275"/>
                                </a:cubicBezTo>
                                <a:cubicBezTo>
                                  <a:pt x="901878" y="295275"/>
                                  <a:pt x="902386" y="295401"/>
                                  <a:pt x="902894" y="295275"/>
                                </a:cubicBezTo>
                                <a:cubicBezTo>
                                  <a:pt x="903402" y="295275"/>
                                  <a:pt x="903910" y="295275"/>
                                  <a:pt x="904418" y="295275"/>
                                </a:cubicBezTo>
                                <a:cubicBezTo>
                                  <a:pt x="904799" y="295275"/>
                                  <a:pt x="905307" y="295275"/>
                                  <a:pt x="905815" y="295275"/>
                                </a:cubicBezTo>
                                <a:cubicBezTo>
                                  <a:pt x="906323" y="295275"/>
                                  <a:pt x="906831" y="295275"/>
                                  <a:pt x="907339" y="295275"/>
                                </a:cubicBezTo>
                                <a:cubicBezTo>
                                  <a:pt x="907720" y="295275"/>
                                  <a:pt x="908228" y="295275"/>
                                  <a:pt x="908736" y="295275"/>
                                </a:cubicBezTo>
                                <a:cubicBezTo>
                                  <a:pt x="909244" y="295275"/>
                                  <a:pt x="909752" y="295275"/>
                                  <a:pt x="910260" y="295275"/>
                                </a:cubicBezTo>
                                <a:cubicBezTo>
                                  <a:pt x="910641" y="295275"/>
                                  <a:pt x="911149" y="295275"/>
                                  <a:pt x="911657" y="295275"/>
                                </a:cubicBezTo>
                                <a:cubicBezTo>
                                  <a:pt x="912165" y="295275"/>
                                  <a:pt x="912673" y="295275"/>
                                  <a:pt x="913181" y="295275"/>
                                </a:cubicBezTo>
                                <a:cubicBezTo>
                                  <a:pt x="913562" y="295275"/>
                                  <a:pt x="914070" y="295275"/>
                                  <a:pt x="914578" y="295275"/>
                                </a:cubicBezTo>
                                <a:cubicBezTo>
                                  <a:pt x="915086" y="295275"/>
                                  <a:pt x="915594" y="295275"/>
                                  <a:pt x="916102" y="295275"/>
                                </a:cubicBezTo>
                                <a:cubicBezTo>
                                  <a:pt x="916483" y="295148"/>
                                  <a:pt x="916991" y="295148"/>
                                  <a:pt x="917499" y="295148"/>
                                </a:cubicBezTo>
                                <a:cubicBezTo>
                                  <a:pt x="918007" y="295148"/>
                                  <a:pt x="918515" y="295148"/>
                                  <a:pt x="918896" y="295148"/>
                                </a:cubicBezTo>
                                <a:cubicBezTo>
                                  <a:pt x="919404" y="295148"/>
                                  <a:pt x="919912" y="295148"/>
                                  <a:pt x="920420" y="295021"/>
                                </a:cubicBezTo>
                                <a:cubicBezTo>
                                  <a:pt x="920928" y="295021"/>
                                  <a:pt x="921436" y="295021"/>
                                  <a:pt x="921817" y="295021"/>
                                </a:cubicBezTo>
                                <a:cubicBezTo>
                                  <a:pt x="922325" y="294894"/>
                                  <a:pt x="922833" y="294894"/>
                                  <a:pt x="923341" y="294894"/>
                                </a:cubicBezTo>
                                <a:cubicBezTo>
                                  <a:pt x="923849" y="294894"/>
                                  <a:pt x="924357" y="294894"/>
                                  <a:pt x="924738" y="294767"/>
                                </a:cubicBezTo>
                                <a:cubicBezTo>
                                  <a:pt x="925246" y="294767"/>
                                  <a:pt x="925754" y="294767"/>
                                  <a:pt x="926262" y="294767"/>
                                </a:cubicBezTo>
                                <a:cubicBezTo>
                                  <a:pt x="926770" y="294767"/>
                                  <a:pt x="927278" y="294640"/>
                                  <a:pt x="927659" y="294640"/>
                                </a:cubicBezTo>
                                <a:cubicBezTo>
                                  <a:pt x="928167" y="294640"/>
                                  <a:pt x="928675" y="294640"/>
                                  <a:pt x="929183" y="294640"/>
                                </a:cubicBezTo>
                                <a:cubicBezTo>
                                  <a:pt x="929691" y="294513"/>
                                  <a:pt x="930199" y="294513"/>
                                  <a:pt x="930580" y="294513"/>
                                </a:cubicBezTo>
                                <a:cubicBezTo>
                                  <a:pt x="931088" y="294513"/>
                                  <a:pt x="931596" y="294513"/>
                                  <a:pt x="932104" y="294386"/>
                                </a:cubicBezTo>
                                <a:cubicBezTo>
                                  <a:pt x="932612" y="294386"/>
                                  <a:pt x="933120" y="294386"/>
                                  <a:pt x="933501" y="294386"/>
                                </a:cubicBezTo>
                                <a:cubicBezTo>
                                  <a:pt x="934009" y="294386"/>
                                  <a:pt x="934517" y="294386"/>
                                  <a:pt x="935025" y="294259"/>
                                </a:cubicBezTo>
                                <a:cubicBezTo>
                                  <a:pt x="935533" y="294259"/>
                                  <a:pt x="935914" y="294259"/>
                                  <a:pt x="936422" y="294259"/>
                                </a:cubicBezTo>
                                <a:cubicBezTo>
                                  <a:pt x="936930" y="294259"/>
                                  <a:pt x="937438" y="294132"/>
                                  <a:pt x="937946" y="294132"/>
                                </a:cubicBezTo>
                                <a:cubicBezTo>
                                  <a:pt x="938454" y="294132"/>
                                  <a:pt x="938835" y="294132"/>
                                  <a:pt x="939343" y="294132"/>
                                </a:cubicBezTo>
                                <a:cubicBezTo>
                                  <a:pt x="939851" y="294005"/>
                                  <a:pt x="940359" y="294005"/>
                                  <a:pt x="940867" y="294005"/>
                                </a:cubicBezTo>
                                <a:cubicBezTo>
                                  <a:pt x="941375" y="293877"/>
                                  <a:pt x="941756" y="293877"/>
                                  <a:pt x="942264" y="293877"/>
                                </a:cubicBezTo>
                                <a:cubicBezTo>
                                  <a:pt x="942772" y="293751"/>
                                  <a:pt x="943280" y="293751"/>
                                  <a:pt x="943788" y="293751"/>
                                </a:cubicBezTo>
                                <a:cubicBezTo>
                                  <a:pt x="944296" y="293751"/>
                                  <a:pt x="944677" y="293624"/>
                                  <a:pt x="945185" y="293624"/>
                                </a:cubicBezTo>
                                <a:cubicBezTo>
                                  <a:pt x="945693" y="293624"/>
                                  <a:pt x="946201" y="293624"/>
                                  <a:pt x="946709" y="293497"/>
                                </a:cubicBezTo>
                                <a:cubicBezTo>
                                  <a:pt x="947217" y="293497"/>
                                  <a:pt x="947598" y="293497"/>
                                  <a:pt x="948106" y="293497"/>
                                </a:cubicBezTo>
                                <a:cubicBezTo>
                                  <a:pt x="948614" y="293370"/>
                                  <a:pt x="949122" y="293370"/>
                                  <a:pt x="949630" y="293370"/>
                                </a:cubicBezTo>
                                <a:cubicBezTo>
                                  <a:pt x="950138" y="293370"/>
                                  <a:pt x="950519" y="293370"/>
                                  <a:pt x="951027" y="293370"/>
                                </a:cubicBezTo>
                                <a:cubicBezTo>
                                  <a:pt x="951535" y="293370"/>
                                  <a:pt x="952043" y="293370"/>
                                  <a:pt x="952551" y="293243"/>
                                </a:cubicBezTo>
                                <a:cubicBezTo>
                                  <a:pt x="952932" y="293243"/>
                                  <a:pt x="953440" y="293243"/>
                                  <a:pt x="953948" y="293243"/>
                                </a:cubicBezTo>
                                <a:cubicBezTo>
                                  <a:pt x="954456" y="293243"/>
                                  <a:pt x="954964" y="293243"/>
                                  <a:pt x="955472" y="293243"/>
                                </a:cubicBezTo>
                                <a:cubicBezTo>
                                  <a:pt x="955853" y="293243"/>
                                  <a:pt x="956361" y="293243"/>
                                  <a:pt x="956869" y="293243"/>
                                </a:cubicBezTo>
                                <a:cubicBezTo>
                                  <a:pt x="957377" y="293243"/>
                                  <a:pt x="957885" y="293243"/>
                                  <a:pt x="958393" y="293243"/>
                                </a:cubicBezTo>
                                <a:cubicBezTo>
                                  <a:pt x="958774" y="293243"/>
                                  <a:pt x="959282" y="293243"/>
                                  <a:pt x="959790" y="293243"/>
                                </a:cubicBezTo>
                                <a:cubicBezTo>
                                  <a:pt x="960298" y="293370"/>
                                  <a:pt x="960806" y="293370"/>
                                  <a:pt x="961314" y="293370"/>
                                </a:cubicBezTo>
                                <a:cubicBezTo>
                                  <a:pt x="961695" y="293370"/>
                                  <a:pt x="962203" y="293370"/>
                                  <a:pt x="962711" y="293370"/>
                                </a:cubicBezTo>
                                <a:cubicBezTo>
                                  <a:pt x="963219" y="293370"/>
                                  <a:pt x="963727" y="293370"/>
                                  <a:pt x="964235" y="293497"/>
                                </a:cubicBezTo>
                                <a:cubicBezTo>
                                  <a:pt x="964616" y="293497"/>
                                  <a:pt x="965124" y="293497"/>
                                  <a:pt x="965632" y="293497"/>
                                </a:cubicBezTo>
                                <a:cubicBezTo>
                                  <a:pt x="966140" y="293497"/>
                                  <a:pt x="966648" y="293497"/>
                                  <a:pt x="967156" y="293497"/>
                                </a:cubicBezTo>
                                <a:cubicBezTo>
                                  <a:pt x="967537" y="293497"/>
                                  <a:pt x="968045" y="293624"/>
                                  <a:pt x="968553" y="293624"/>
                                </a:cubicBezTo>
                                <a:cubicBezTo>
                                  <a:pt x="969061" y="293624"/>
                                  <a:pt x="969569" y="293624"/>
                                  <a:pt x="969950" y="293624"/>
                                </a:cubicBezTo>
                                <a:cubicBezTo>
                                  <a:pt x="970458" y="293624"/>
                                  <a:pt x="970966" y="293751"/>
                                  <a:pt x="971474" y="293751"/>
                                </a:cubicBezTo>
                                <a:cubicBezTo>
                                  <a:pt x="971982" y="293751"/>
                                  <a:pt x="972490" y="293751"/>
                                  <a:pt x="972871" y="293877"/>
                                </a:cubicBezTo>
                                <a:cubicBezTo>
                                  <a:pt x="973379" y="293877"/>
                                  <a:pt x="973887" y="293877"/>
                                  <a:pt x="974395" y="294005"/>
                                </a:cubicBezTo>
                                <a:cubicBezTo>
                                  <a:pt x="974903" y="294005"/>
                                  <a:pt x="975411" y="294132"/>
                                  <a:pt x="975792" y="294132"/>
                                </a:cubicBezTo>
                                <a:cubicBezTo>
                                  <a:pt x="976300" y="294132"/>
                                  <a:pt x="976808" y="294259"/>
                                  <a:pt x="977316" y="294259"/>
                                </a:cubicBezTo>
                                <a:cubicBezTo>
                                  <a:pt x="977824" y="294259"/>
                                  <a:pt x="978332" y="294259"/>
                                  <a:pt x="978713" y="294386"/>
                                </a:cubicBezTo>
                                <a:cubicBezTo>
                                  <a:pt x="979221" y="294386"/>
                                  <a:pt x="979729" y="294386"/>
                                  <a:pt x="980237" y="294386"/>
                                </a:cubicBezTo>
                                <a:cubicBezTo>
                                  <a:pt x="980745" y="294513"/>
                                  <a:pt x="981253" y="294513"/>
                                  <a:pt x="981634" y="294513"/>
                                </a:cubicBezTo>
                                <a:cubicBezTo>
                                  <a:pt x="982142" y="294513"/>
                                  <a:pt x="982650" y="294513"/>
                                  <a:pt x="983158" y="294640"/>
                                </a:cubicBezTo>
                                <a:cubicBezTo>
                                  <a:pt x="983666" y="294640"/>
                                  <a:pt x="984174" y="294640"/>
                                  <a:pt x="984555" y="294640"/>
                                </a:cubicBezTo>
                                <a:cubicBezTo>
                                  <a:pt x="985063" y="294640"/>
                                  <a:pt x="985571" y="294640"/>
                                  <a:pt x="986079" y="294640"/>
                                </a:cubicBezTo>
                                <a:cubicBezTo>
                                  <a:pt x="986587" y="294640"/>
                                  <a:pt x="986968" y="294640"/>
                                  <a:pt x="987476" y="294640"/>
                                </a:cubicBezTo>
                                <a:cubicBezTo>
                                  <a:pt x="987984" y="294640"/>
                                  <a:pt x="988492" y="294640"/>
                                  <a:pt x="989000" y="294640"/>
                                </a:cubicBezTo>
                                <a:cubicBezTo>
                                  <a:pt x="989508" y="294640"/>
                                  <a:pt x="989889" y="294640"/>
                                  <a:pt x="990397" y="294767"/>
                                </a:cubicBezTo>
                                <a:cubicBezTo>
                                  <a:pt x="990905" y="294767"/>
                                  <a:pt x="991413" y="294640"/>
                                  <a:pt x="991921" y="294767"/>
                                </a:cubicBezTo>
                                <a:cubicBezTo>
                                  <a:pt x="992429" y="294767"/>
                                  <a:pt x="992810" y="294767"/>
                                  <a:pt x="993318" y="294767"/>
                                </a:cubicBezTo>
                                <a:cubicBezTo>
                                  <a:pt x="993826" y="294767"/>
                                  <a:pt x="994334" y="294767"/>
                                  <a:pt x="994842" y="294767"/>
                                </a:cubicBezTo>
                                <a:cubicBezTo>
                                  <a:pt x="995350" y="294894"/>
                                  <a:pt x="995731" y="294894"/>
                                  <a:pt x="996239" y="294894"/>
                                </a:cubicBezTo>
                                <a:cubicBezTo>
                                  <a:pt x="996747" y="294894"/>
                                  <a:pt x="997255" y="294894"/>
                                  <a:pt x="997763" y="294894"/>
                                </a:cubicBezTo>
                                <a:cubicBezTo>
                                  <a:pt x="998271" y="294894"/>
                                  <a:pt x="998652" y="294894"/>
                                  <a:pt x="999160" y="294894"/>
                                </a:cubicBezTo>
                                <a:cubicBezTo>
                                  <a:pt x="999668" y="294894"/>
                                  <a:pt x="1000176" y="294894"/>
                                  <a:pt x="1000684" y="294894"/>
                                </a:cubicBezTo>
                                <a:cubicBezTo>
                                  <a:pt x="1001192" y="294894"/>
                                  <a:pt x="1001573" y="295021"/>
                                  <a:pt x="1002081" y="295021"/>
                                </a:cubicBezTo>
                                <a:cubicBezTo>
                                  <a:pt x="1002589" y="295021"/>
                                  <a:pt x="1003097" y="295021"/>
                                  <a:pt x="1003605" y="295021"/>
                                </a:cubicBezTo>
                                <a:cubicBezTo>
                                  <a:pt x="1003986" y="295021"/>
                                  <a:pt x="1004494" y="294894"/>
                                  <a:pt x="1005002" y="294894"/>
                                </a:cubicBezTo>
                                <a:cubicBezTo>
                                  <a:pt x="1005510" y="294894"/>
                                  <a:pt x="1006018" y="294894"/>
                                  <a:pt x="1006526" y="294894"/>
                                </a:cubicBezTo>
                                <a:cubicBezTo>
                                  <a:pt x="1006907" y="294894"/>
                                  <a:pt x="1007415" y="294894"/>
                                  <a:pt x="1007923" y="294894"/>
                                </a:cubicBezTo>
                                <a:cubicBezTo>
                                  <a:pt x="1008431" y="294894"/>
                                  <a:pt x="1008939" y="294894"/>
                                  <a:pt x="1009447" y="294894"/>
                                </a:cubicBezTo>
                                <a:cubicBezTo>
                                  <a:pt x="1009828" y="294894"/>
                                  <a:pt x="1010336" y="294894"/>
                                  <a:pt x="1010844" y="294894"/>
                                </a:cubicBezTo>
                                <a:cubicBezTo>
                                  <a:pt x="1011352" y="294894"/>
                                  <a:pt x="1011860" y="294894"/>
                                  <a:pt x="1012368" y="294894"/>
                                </a:cubicBezTo>
                                <a:cubicBezTo>
                                  <a:pt x="1012749" y="294894"/>
                                  <a:pt x="1013257" y="294894"/>
                                  <a:pt x="1013765" y="294894"/>
                                </a:cubicBezTo>
                                <a:cubicBezTo>
                                  <a:pt x="1014273" y="294894"/>
                                  <a:pt x="1014781" y="294894"/>
                                  <a:pt x="1015289" y="294894"/>
                                </a:cubicBezTo>
                                <a:cubicBezTo>
                                  <a:pt x="1015670" y="294894"/>
                                  <a:pt x="1016178" y="294894"/>
                                  <a:pt x="1016686" y="294894"/>
                                </a:cubicBezTo>
                                <a:cubicBezTo>
                                  <a:pt x="1017194" y="294894"/>
                                  <a:pt x="1017702" y="294894"/>
                                  <a:pt x="1018210" y="294894"/>
                                </a:cubicBezTo>
                                <a:cubicBezTo>
                                  <a:pt x="1018591" y="294894"/>
                                  <a:pt x="1019099" y="294894"/>
                                  <a:pt x="1019607" y="294894"/>
                                </a:cubicBezTo>
                                <a:cubicBezTo>
                                  <a:pt x="1020115" y="294894"/>
                                  <a:pt x="1020623" y="294894"/>
                                  <a:pt x="1021004" y="294894"/>
                                </a:cubicBezTo>
                                <a:cubicBezTo>
                                  <a:pt x="1021512" y="294894"/>
                                  <a:pt x="1022020" y="294894"/>
                                  <a:pt x="1022528" y="294894"/>
                                </a:cubicBezTo>
                                <a:cubicBezTo>
                                  <a:pt x="1023036" y="294894"/>
                                  <a:pt x="1023544" y="294894"/>
                                  <a:pt x="1023925" y="294767"/>
                                </a:cubicBezTo>
                                <a:cubicBezTo>
                                  <a:pt x="1024433" y="294767"/>
                                  <a:pt x="1024941" y="294767"/>
                                  <a:pt x="1025449" y="294767"/>
                                </a:cubicBezTo>
                                <a:cubicBezTo>
                                  <a:pt x="1025957" y="294767"/>
                                  <a:pt x="1026465" y="294894"/>
                                  <a:pt x="1026846" y="294767"/>
                                </a:cubicBezTo>
                                <a:cubicBezTo>
                                  <a:pt x="1027354" y="294767"/>
                                  <a:pt x="1027862" y="294767"/>
                                  <a:pt x="1028370" y="294767"/>
                                </a:cubicBezTo>
                                <a:cubicBezTo>
                                  <a:pt x="1028878" y="294767"/>
                                  <a:pt x="1029386" y="294767"/>
                                  <a:pt x="1029767" y="294767"/>
                                </a:cubicBezTo>
                                <a:cubicBezTo>
                                  <a:pt x="1030275" y="294767"/>
                                  <a:pt x="1030783" y="294767"/>
                                  <a:pt x="1031291" y="294767"/>
                                </a:cubicBezTo>
                                <a:cubicBezTo>
                                  <a:pt x="1031799" y="294640"/>
                                  <a:pt x="1032307" y="294640"/>
                                  <a:pt x="1032688" y="294640"/>
                                </a:cubicBezTo>
                                <a:cubicBezTo>
                                  <a:pt x="1033196" y="294640"/>
                                  <a:pt x="1033704" y="294640"/>
                                  <a:pt x="1034212" y="294640"/>
                                </a:cubicBezTo>
                                <a:cubicBezTo>
                                  <a:pt x="1034720" y="294640"/>
                                  <a:pt x="1035101" y="294640"/>
                                  <a:pt x="1035609" y="294640"/>
                                </a:cubicBezTo>
                                <a:cubicBezTo>
                                  <a:pt x="1036117" y="294513"/>
                                  <a:pt x="1036625" y="294513"/>
                                  <a:pt x="1037133" y="294513"/>
                                </a:cubicBezTo>
                                <a:cubicBezTo>
                                  <a:pt x="1037641" y="294513"/>
                                  <a:pt x="1038022" y="294513"/>
                                  <a:pt x="1038530" y="294513"/>
                                </a:cubicBezTo>
                                <a:cubicBezTo>
                                  <a:pt x="1039038" y="294513"/>
                                  <a:pt x="1039546" y="294386"/>
                                  <a:pt x="1040054" y="294386"/>
                                </a:cubicBezTo>
                                <a:cubicBezTo>
                                  <a:pt x="1040562" y="294386"/>
                                  <a:pt x="1040943" y="294386"/>
                                  <a:pt x="1041451" y="294259"/>
                                </a:cubicBezTo>
                                <a:cubicBezTo>
                                  <a:pt x="1041959" y="294259"/>
                                  <a:pt x="1042467" y="294259"/>
                                  <a:pt x="1042975" y="294259"/>
                                </a:cubicBezTo>
                                <a:cubicBezTo>
                                  <a:pt x="1043483" y="294259"/>
                                  <a:pt x="1043864" y="294132"/>
                                  <a:pt x="1044372" y="294132"/>
                                </a:cubicBezTo>
                                <a:cubicBezTo>
                                  <a:pt x="1044880" y="294132"/>
                                  <a:pt x="1045388" y="294132"/>
                                  <a:pt x="1045896" y="294005"/>
                                </a:cubicBezTo>
                                <a:cubicBezTo>
                                  <a:pt x="1046404" y="294005"/>
                                  <a:pt x="1046785" y="294005"/>
                                  <a:pt x="1047293" y="294005"/>
                                </a:cubicBezTo>
                                <a:cubicBezTo>
                                  <a:pt x="1047801" y="293877"/>
                                  <a:pt x="1048309" y="293877"/>
                                  <a:pt x="1048817" y="293877"/>
                                </a:cubicBezTo>
                                <a:cubicBezTo>
                                  <a:pt x="1049325" y="293751"/>
                                  <a:pt x="1049706" y="293751"/>
                                  <a:pt x="1050214" y="293751"/>
                                </a:cubicBezTo>
                                <a:cubicBezTo>
                                  <a:pt x="1050722" y="293751"/>
                                  <a:pt x="1051230" y="293624"/>
                                  <a:pt x="1051738" y="293624"/>
                                </a:cubicBezTo>
                                <a:cubicBezTo>
                                  <a:pt x="1052246" y="293624"/>
                                  <a:pt x="1052627" y="293624"/>
                                  <a:pt x="1053135" y="293624"/>
                                </a:cubicBezTo>
                                <a:cubicBezTo>
                                  <a:pt x="1053643" y="293497"/>
                                  <a:pt x="1054151" y="293497"/>
                                  <a:pt x="1054659" y="293497"/>
                                </a:cubicBezTo>
                                <a:cubicBezTo>
                                  <a:pt x="1055040" y="293497"/>
                                  <a:pt x="1055548" y="293370"/>
                                  <a:pt x="1056056" y="293370"/>
                                </a:cubicBezTo>
                                <a:cubicBezTo>
                                  <a:pt x="1056564" y="293370"/>
                                  <a:pt x="1057072" y="293370"/>
                                  <a:pt x="1057580" y="293370"/>
                                </a:cubicBezTo>
                                <a:cubicBezTo>
                                  <a:pt x="1057961" y="293370"/>
                                  <a:pt x="1058469" y="293370"/>
                                  <a:pt x="1058977" y="293370"/>
                                </a:cubicBezTo>
                                <a:cubicBezTo>
                                  <a:pt x="1059485" y="293370"/>
                                  <a:pt x="1059993" y="293243"/>
                                  <a:pt x="1060501" y="293243"/>
                                </a:cubicBezTo>
                                <a:cubicBezTo>
                                  <a:pt x="1060882" y="293243"/>
                                  <a:pt x="1061390" y="293243"/>
                                  <a:pt x="1061898" y="293243"/>
                                </a:cubicBezTo>
                                <a:cubicBezTo>
                                  <a:pt x="1062406" y="293243"/>
                                  <a:pt x="1062914" y="293243"/>
                                  <a:pt x="1063422" y="293116"/>
                                </a:cubicBezTo>
                                <a:cubicBezTo>
                                  <a:pt x="1063803" y="293116"/>
                                  <a:pt x="1064311" y="293116"/>
                                  <a:pt x="1064819" y="293116"/>
                                </a:cubicBezTo>
                                <a:cubicBezTo>
                                  <a:pt x="1065327" y="293116"/>
                                  <a:pt x="1065835" y="293116"/>
                                  <a:pt x="1066343" y="293116"/>
                                </a:cubicBezTo>
                                <a:cubicBezTo>
                                  <a:pt x="1066724" y="292989"/>
                                  <a:pt x="1067232" y="292989"/>
                                  <a:pt x="1067740" y="292989"/>
                                </a:cubicBezTo>
                                <a:cubicBezTo>
                                  <a:pt x="1068248" y="292989"/>
                                  <a:pt x="1068756" y="292862"/>
                                  <a:pt x="1069264" y="292862"/>
                                </a:cubicBezTo>
                                <a:cubicBezTo>
                                  <a:pt x="1069645" y="292862"/>
                                  <a:pt x="1070153" y="292862"/>
                                  <a:pt x="1070661" y="292862"/>
                                </a:cubicBezTo>
                                <a:cubicBezTo>
                                  <a:pt x="1071169" y="292862"/>
                                  <a:pt x="1071677" y="292862"/>
                                  <a:pt x="1072058" y="292735"/>
                                </a:cubicBezTo>
                                <a:cubicBezTo>
                                  <a:pt x="1072566" y="292735"/>
                                  <a:pt x="1073074" y="292735"/>
                                  <a:pt x="1073582" y="292735"/>
                                </a:cubicBezTo>
                                <a:cubicBezTo>
                                  <a:pt x="1074090" y="292735"/>
                                  <a:pt x="1074598" y="292735"/>
                                  <a:pt x="1074979" y="292735"/>
                                </a:cubicBezTo>
                                <a:cubicBezTo>
                                  <a:pt x="1075487" y="292735"/>
                                  <a:pt x="1075995" y="292608"/>
                                  <a:pt x="1076503" y="292608"/>
                                </a:cubicBezTo>
                                <a:cubicBezTo>
                                  <a:pt x="1077011" y="292608"/>
                                  <a:pt x="1077519" y="292608"/>
                                  <a:pt x="1077900" y="292608"/>
                                </a:cubicBezTo>
                                <a:cubicBezTo>
                                  <a:pt x="1078408" y="292608"/>
                                  <a:pt x="1078916" y="292481"/>
                                  <a:pt x="1079424" y="292481"/>
                                </a:cubicBezTo>
                                <a:cubicBezTo>
                                  <a:pt x="1079932" y="292481"/>
                                  <a:pt x="1080440" y="292481"/>
                                  <a:pt x="1080821" y="292481"/>
                                </a:cubicBezTo>
                                <a:cubicBezTo>
                                  <a:pt x="1081329" y="292481"/>
                                  <a:pt x="1081837" y="292353"/>
                                  <a:pt x="1082345" y="292353"/>
                                </a:cubicBezTo>
                                <a:cubicBezTo>
                                  <a:pt x="1082853" y="292353"/>
                                  <a:pt x="1083361" y="292353"/>
                                  <a:pt x="1083742" y="292353"/>
                                </a:cubicBezTo>
                                <a:cubicBezTo>
                                  <a:pt x="1084250" y="292353"/>
                                  <a:pt x="1084758" y="292353"/>
                                  <a:pt x="1085266" y="292226"/>
                                </a:cubicBezTo>
                                <a:cubicBezTo>
                                  <a:pt x="1085774" y="292226"/>
                                  <a:pt x="1086155" y="292226"/>
                                  <a:pt x="1086663" y="292226"/>
                                </a:cubicBezTo>
                                <a:cubicBezTo>
                                  <a:pt x="1087171" y="292226"/>
                                  <a:pt x="1087679" y="292226"/>
                                  <a:pt x="1088187" y="292100"/>
                                </a:cubicBezTo>
                                <a:cubicBezTo>
                                  <a:pt x="1088695" y="292100"/>
                                  <a:pt x="1089076" y="292100"/>
                                  <a:pt x="1089584" y="292100"/>
                                </a:cubicBezTo>
                                <a:cubicBezTo>
                                  <a:pt x="1090092" y="292100"/>
                                  <a:pt x="1090600" y="292100"/>
                                  <a:pt x="1091108" y="292100"/>
                                </a:cubicBezTo>
                                <a:cubicBezTo>
                                  <a:pt x="1091616" y="292100"/>
                                  <a:pt x="1091997" y="292100"/>
                                  <a:pt x="1092505" y="292100"/>
                                </a:cubicBezTo>
                                <a:cubicBezTo>
                                  <a:pt x="1093013" y="291973"/>
                                  <a:pt x="1093521" y="291973"/>
                                  <a:pt x="1094029" y="291973"/>
                                </a:cubicBezTo>
                                <a:cubicBezTo>
                                  <a:pt x="1094537" y="291973"/>
                                  <a:pt x="1094918" y="291973"/>
                                  <a:pt x="1095426" y="291973"/>
                                </a:cubicBezTo>
                                <a:cubicBezTo>
                                  <a:pt x="1095934" y="291846"/>
                                  <a:pt x="1096442" y="291846"/>
                                  <a:pt x="1096950" y="291846"/>
                                </a:cubicBezTo>
                                <a:cubicBezTo>
                                  <a:pt x="1097458" y="291846"/>
                                  <a:pt x="1097839" y="291846"/>
                                  <a:pt x="1098347" y="291846"/>
                                </a:cubicBezTo>
                                <a:cubicBezTo>
                                  <a:pt x="1098855" y="291846"/>
                                  <a:pt x="1099363" y="291846"/>
                                  <a:pt x="1099871" y="291846"/>
                                </a:cubicBezTo>
                                <a:cubicBezTo>
                                  <a:pt x="1100379" y="291846"/>
                                  <a:pt x="1100760" y="291719"/>
                                  <a:pt x="1101268" y="291719"/>
                                </a:cubicBezTo>
                                <a:cubicBezTo>
                                  <a:pt x="1101776" y="291719"/>
                                  <a:pt x="1102284" y="291719"/>
                                  <a:pt x="1102792" y="291719"/>
                                </a:cubicBezTo>
                                <a:cubicBezTo>
                                  <a:pt x="1103173" y="291719"/>
                                  <a:pt x="1103681" y="291719"/>
                                  <a:pt x="1104189" y="291719"/>
                                </a:cubicBezTo>
                                <a:cubicBezTo>
                                  <a:pt x="1104697" y="291719"/>
                                  <a:pt x="1105205" y="291719"/>
                                  <a:pt x="1105713" y="291719"/>
                                </a:cubicBezTo>
                                <a:cubicBezTo>
                                  <a:pt x="1106094" y="291719"/>
                                  <a:pt x="1106602" y="291846"/>
                                  <a:pt x="1107110" y="291846"/>
                                </a:cubicBezTo>
                                <a:cubicBezTo>
                                  <a:pt x="1107618" y="291846"/>
                                  <a:pt x="1108126" y="291846"/>
                                  <a:pt x="1108634" y="291846"/>
                                </a:cubicBezTo>
                                <a:cubicBezTo>
                                  <a:pt x="1109015" y="291846"/>
                                  <a:pt x="1109523" y="291846"/>
                                  <a:pt x="1110031" y="291846"/>
                                </a:cubicBezTo>
                                <a:cubicBezTo>
                                  <a:pt x="1110539" y="291846"/>
                                  <a:pt x="1111047" y="291846"/>
                                  <a:pt x="1111555" y="291846"/>
                                </a:cubicBezTo>
                                <a:cubicBezTo>
                                  <a:pt x="1111936" y="291846"/>
                                  <a:pt x="1112444" y="291846"/>
                                  <a:pt x="1112952" y="291846"/>
                                </a:cubicBezTo>
                                <a:cubicBezTo>
                                  <a:pt x="1113460" y="291846"/>
                                  <a:pt x="1113968" y="291846"/>
                                  <a:pt x="1114476" y="291846"/>
                                </a:cubicBezTo>
                                <a:cubicBezTo>
                                  <a:pt x="1114857" y="291846"/>
                                  <a:pt x="1115365" y="291846"/>
                                  <a:pt x="1115873" y="291846"/>
                                </a:cubicBezTo>
                                <a:cubicBezTo>
                                  <a:pt x="1116381" y="291846"/>
                                  <a:pt x="1116889" y="291846"/>
                                  <a:pt x="1117397" y="291846"/>
                                </a:cubicBezTo>
                                <a:cubicBezTo>
                                  <a:pt x="1117778" y="291846"/>
                                  <a:pt x="1118286" y="291846"/>
                                  <a:pt x="1118794" y="291846"/>
                                </a:cubicBezTo>
                                <a:cubicBezTo>
                                  <a:pt x="1119302" y="291846"/>
                                  <a:pt x="1119810" y="291846"/>
                                  <a:pt x="1120191" y="291846"/>
                                </a:cubicBezTo>
                                <a:cubicBezTo>
                                  <a:pt x="1120699" y="291846"/>
                                  <a:pt x="1121207" y="291846"/>
                                  <a:pt x="1121715" y="291846"/>
                                </a:cubicBezTo>
                                <a:cubicBezTo>
                                  <a:pt x="1122223" y="291846"/>
                                  <a:pt x="1122731" y="291846"/>
                                  <a:pt x="1123112" y="291846"/>
                                </a:cubicBezTo>
                                <a:cubicBezTo>
                                  <a:pt x="1123620" y="291846"/>
                                  <a:pt x="1124128" y="291719"/>
                                  <a:pt x="1124636" y="291719"/>
                                </a:cubicBezTo>
                                <a:cubicBezTo>
                                  <a:pt x="1125144" y="291719"/>
                                  <a:pt x="1125652" y="291719"/>
                                  <a:pt x="1126033" y="291719"/>
                                </a:cubicBezTo>
                                <a:cubicBezTo>
                                  <a:pt x="1126541" y="291719"/>
                                  <a:pt x="1127049" y="291719"/>
                                  <a:pt x="1127557" y="291719"/>
                                </a:cubicBezTo>
                                <a:cubicBezTo>
                                  <a:pt x="1128065" y="291719"/>
                                  <a:pt x="1128573" y="291592"/>
                                  <a:pt x="1128954" y="291592"/>
                                </a:cubicBezTo>
                                <a:cubicBezTo>
                                  <a:pt x="1129462" y="291592"/>
                                  <a:pt x="1129970" y="291592"/>
                                  <a:pt x="1130478" y="291592"/>
                                </a:cubicBezTo>
                                <a:cubicBezTo>
                                  <a:pt x="1130986" y="291592"/>
                                  <a:pt x="1131494" y="291592"/>
                                  <a:pt x="1131875" y="291592"/>
                                </a:cubicBezTo>
                                <a:cubicBezTo>
                                  <a:pt x="1132383" y="291592"/>
                                  <a:pt x="1132891" y="291592"/>
                                  <a:pt x="1133399" y="291592"/>
                                </a:cubicBezTo>
                                <a:cubicBezTo>
                                  <a:pt x="1133907" y="291592"/>
                                  <a:pt x="1134415" y="291719"/>
                                  <a:pt x="1134796" y="291719"/>
                                </a:cubicBezTo>
                                <a:cubicBezTo>
                                  <a:pt x="1135304" y="291719"/>
                                  <a:pt x="1135812" y="291719"/>
                                  <a:pt x="1136320" y="291719"/>
                                </a:cubicBezTo>
                                <a:cubicBezTo>
                                  <a:pt x="1136828" y="291719"/>
                                  <a:pt x="1137209" y="291719"/>
                                  <a:pt x="1137717" y="291719"/>
                                </a:cubicBezTo>
                                <a:cubicBezTo>
                                  <a:pt x="1138225" y="291719"/>
                                  <a:pt x="1138733" y="291719"/>
                                  <a:pt x="1139241" y="291719"/>
                                </a:cubicBezTo>
                                <a:cubicBezTo>
                                  <a:pt x="1139749" y="291719"/>
                                  <a:pt x="1140130" y="291719"/>
                                  <a:pt x="1140638" y="291719"/>
                                </a:cubicBezTo>
                                <a:cubicBezTo>
                                  <a:pt x="1141146" y="291719"/>
                                  <a:pt x="1141654" y="291719"/>
                                  <a:pt x="1142162" y="291719"/>
                                </a:cubicBezTo>
                                <a:cubicBezTo>
                                  <a:pt x="1142670" y="291719"/>
                                  <a:pt x="1143051" y="291719"/>
                                  <a:pt x="1143559" y="291719"/>
                                </a:cubicBezTo>
                                <a:cubicBezTo>
                                  <a:pt x="1144067" y="291719"/>
                                  <a:pt x="1144575" y="291719"/>
                                  <a:pt x="1145083" y="291719"/>
                                </a:cubicBezTo>
                                <a:cubicBezTo>
                                  <a:pt x="1145591" y="291719"/>
                                  <a:pt x="1145972" y="291719"/>
                                  <a:pt x="1146480" y="291719"/>
                                </a:cubicBezTo>
                                <a:cubicBezTo>
                                  <a:pt x="1146988" y="291719"/>
                                  <a:pt x="1147496" y="291719"/>
                                  <a:pt x="1148004" y="291592"/>
                                </a:cubicBezTo>
                                <a:cubicBezTo>
                                  <a:pt x="1148512" y="291592"/>
                                  <a:pt x="1148893" y="291592"/>
                                  <a:pt x="1149401" y="291592"/>
                                </a:cubicBezTo>
                                <a:cubicBezTo>
                                  <a:pt x="1149909" y="291592"/>
                                  <a:pt x="1150417" y="291592"/>
                                  <a:pt x="1150925" y="291465"/>
                                </a:cubicBezTo>
                                <a:cubicBezTo>
                                  <a:pt x="1151433" y="291465"/>
                                  <a:pt x="1151814" y="291465"/>
                                  <a:pt x="1152322" y="291465"/>
                                </a:cubicBezTo>
                                <a:cubicBezTo>
                                  <a:pt x="1152830" y="291465"/>
                                  <a:pt x="1153338" y="291465"/>
                                  <a:pt x="1153846" y="291465"/>
                                </a:cubicBezTo>
                                <a:cubicBezTo>
                                  <a:pt x="1154227" y="291465"/>
                                  <a:pt x="1154735" y="291465"/>
                                  <a:pt x="1155243" y="291465"/>
                                </a:cubicBezTo>
                                <a:cubicBezTo>
                                  <a:pt x="1155751" y="291465"/>
                                  <a:pt x="1156259" y="291465"/>
                                  <a:pt x="1156767" y="291465"/>
                                </a:cubicBezTo>
                                <a:cubicBezTo>
                                  <a:pt x="1157148" y="291465"/>
                                  <a:pt x="1157656" y="291465"/>
                                  <a:pt x="1158164" y="291465"/>
                                </a:cubicBezTo>
                                <a:cubicBezTo>
                                  <a:pt x="1158672" y="291465"/>
                                  <a:pt x="1159180" y="291465"/>
                                  <a:pt x="1159688" y="291465"/>
                                </a:cubicBezTo>
                                <a:cubicBezTo>
                                  <a:pt x="1160069" y="291465"/>
                                  <a:pt x="1160577" y="291465"/>
                                  <a:pt x="1161085" y="291465"/>
                                </a:cubicBezTo>
                                <a:cubicBezTo>
                                  <a:pt x="1161593" y="291465"/>
                                  <a:pt x="1162101" y="291465"/>
                                  <a:pt x="1162609" y="291465"/>
                                </a:cubicBezTo>
                                <a:cubicBezTo>
                                  <a:pt x="1162990" y="291465"/>
                                  <a:pt x="1163498" y="291465"/>
                                  <a:pt x="1164006" y="291465"/>
                                </a:cubicBezTo>
                                <a:cubicBezTo>
                                  <a:pt x="1164514" y="291465"/>
                                  <a:pt x="1165022" y="291465"/>
                                  <a:pt x="1165530" y="291465"/>
                                </a:cubicBezTo>
                                <a:cubicBezTo>
                                  <a:pt x="1165911" y="291465"/>
                                  <a:pt x="1166419" y="291465"/>
                                  <a:pt x="1166927" y="291465"/>
                                </a:cubicBezTo>
                                <a:cubicBezTo>
                                  <a:pt x="1167435" y="291465"/>
                                  <a:pt x="1167943" y="291465"/>
                                  <a:pt x="1168451" y="291465"/>
                                </a:cubicBezTo>
                                <a:cubicBezTo>
                                  <a:pt x="1168832" y="291465"/>
                                  <a:pt x="1169340" y="291338"/>
                                  <a:pt x="1169848" y="291338"/>
                                </a:cubicBezTo>
                                <a:cubicBezTo>
                                  <a:pt x="1170356" y="291338"/>
                                  <a:pt x="1170864" y="291338"/>
                                  <a:pt x="1171245" y="291338"/>
                                </a:cubicBezTo>
                                <a:cubicBezTo>
                                  <a:pt x="1171753" y="291338"/>
                                  <a:pt x="1172261" y="291338"/>
                                  <a:pt x="1172769" y="291338"/>
                                </a:cubicBezTo>
                                <a:cubicBezTo>
                                  <a:pt x="1173277" y="291338"/>
                                  <a:pt x="1173785" y="291211"/>
                                  <a:pt x="1174166" y="291211"/>
                                </a:cubicBezTo>
                                <a:cubicBezTo>
                                  <a:pt x="1174674" y="291211"/>
                                  <a:pt x="1175182" y="291211"/>
                                  <a:pt x="1175690" y="291211"/>
                                </a:cubicBezTo>
                                <a:cubicBezTo>
                                  <a:pt x="1176198" y="291211"/>
                                  <a:pt x="1176706" y="291211"/>
                                  <a:pt x="1177087" y="291211"/>
                                </a:cubicBezTo>
                                <a:cubicBezTo>
                                  <a:pt x="1177595" y="291211"/>
                                  <a:pt x="1178103" y="291211"/>
                                  <a:pt x="1178611" y="291211"/>
                                </a:cubicBezTo>
                                <a:cubicBezTo>
                                  <a:pt x="1179119" y="291211"/>
                                  <a:pt x="1179627" y="291211"/>
                                  <a:pt x="1180008" y="291211"/>
                                </a:cubicBezTo>
                                <a:cubicBezTo>
                                  <a:pt x="1180516" y="291211"/>
                                  <a:pt x="1181024" y="291211"/>
                                  <a:pt x="1181532" y="291211"/>
                                </a:cubicBezTo>
                                <a:cubicBezTo>
                                  <a:pt x="1182040" y="291211"/>
                                  <a:pt x="1182548" y="291338"/>
                                  <a:pt x="1182929" y="291338"/>
                                </a:cubicBezTo>
                                <a:cubicBezTo>
                                  <a:pt x="1183437" y="291338"/>
                                  <a:pt x="1183945" y="291338"/>
                                  <a:pt x="1184453" y="291338"/>
                                </a:cubicBezTo>
                                <a:cubicBezTo>
                                  <a:pt x="1184961" y="291338"/>
                                  <a:pt x="1185469" y="291338"/>
                                  <a:pt x="1185850" y="291338"/>
                                </a:cubicBezTo>
                                <a:cubicBezTo>
                                  <a:pt x="1186358" y="291338"/>
                                  <a:pt x="1186866" y="291338"/>
                                  <a:pt x="1187374" y="291338"/>
                                </a:cubicBezTo>
                                <a:cubicBezTo>
                                  <a:pt x="1187882" y="291338"/>
                                  <a:pt x="1188263" y="291211"/>
                                  <a:pt x="1188771" y="291211"/>
                                </a:cubicBezTo>
                                <a:cubicBezTo>
                                  <a:pt x="1189279" y="291211"/>
                                  <a:pt x="1189787" y="291211"/>
                                  <a:pt x="1190295" y="291211"/>
                                </a:cubicBezTo>
                                <a:cubicBezTo>
                                  <a:pt x="1190803" y="291211"/>
                                  <a:pt x="1191184" y="291211"/>
                                  <a:pt x="1191692" y="291211"/>
                                </a:cubicBezTo>
                                <a:cubicBezTo>
                                  <a:pt x="1192200" y="291211"/>
                                  <a:pt x="1192708" y="291211"/>
                                  <a:pt x="1193216" y="291211"/>
                                </a:cubicBezTo>
                                <a:cubicBezTo>
                                  <a:pt x="1193724" y="291211"/>
                                  <a:pt x="1194105" y="291211"/>
                                  <a:pt x="1194613" y="291211"/>
                                </a:cubicBezTo>
                                <a:cubicBezTo>
                                  <a:pt x="1195121" y="291211"/>
                                  <a:pt x="1195629" y="291211"/>
                                  <a:pt x="1196137" y="291211"/>
                                </a:cubicBezTo>
                                <a:cubicBezTo>
                                  <a:pt x="1196645" y="291211"/>
                                  <a:pt x="1197026" y="291211"/>
                                  <a:pt x="1197534" y="291211"/>
                                </a:cubicBezTo>
                                <a:cubicBezTo>
                                  <a:pt x="1198042" y="291211"/>
                                  <a:pt x="1198550" y="291211"/>
                                  <a:pt x="1199058" y="291211"/>
                                </a:cubicBezTo>
                                <a:cubicBezTo>
                                  <a:pt x="1199566" y="291211"/>
                                  <a:pt x="1199947" y="291211"/>
                                  <a:pt x="1200455" y="291211"/>
                                </a:cubicBezTo>
                                <a:cubicBezTo>
                                  <a:pt x="1200963" y="291211"/>
                                  <a:pt x="1201471" y="291211"/>
                                  <a:pt x="1201979" y="291211"/>
                                </a:cubicBezTo>
                                <a:cubicBezTo>
                                  <a:pt x="1202487" y="291211"/>
                                  <a:pt x="1202868" y="291211"/>
                                  <a:pt x="1203376" y="291211"/>
                                </a:cubicBezTo>
                                <a:cubicBezTo>
                                  <a:pt x="1203884" y="291211"/>
                                  <a:pt x="1204392" y="291338"/>
                                  <a:pt x="1204900" y="291338"/>
                                </a:cubicBezTo>
                                <a:cubicBezTo>
                                  <a:pt x="1205281" y="291338"/>
                                  <a:pt x="1205789" y="291338"/>
                                  <a:pt x="1206297" y="291338"/>
                                </a:cubicBezTo>
                                <a:cubicBezTo>
                                  <a:pt x="1206805" y="291338"/>
                                  <a:pt x="1207313" y="291211"/>
                                  <a:pt x="1207821" y="291211"/>
                                </a:cubicBezTo>
                                <a:cubicBezTo>
                                  <a:pt x="1208202" y="291211"/>
                                  <a:pt x="1208710" y="291211"/>
                                  <a:pt x="1209218" y="291211"/>
                                </a:cubicBezTo>
                                <a:cubicBezTo>
                                  <a:pt x="1209726" y="291211"/>
                                  <a:pt x="1210234" y="291211"/>
                                  <a:pt x="1210742" y="291211"/>
                                </a:cubicBezTo>
                                <a:cubicBezTo>
                                  <a:pt x="1211123" y="291211"/>
                                  <a:pt x="1211631" y="291211"/>
                                  <a:pt x="1212139" y="291211"/>
                                </a:cubicBezTo>
                                <a:cubicBezTo>
                                  <a:pt x="1212647" y="291211"/>
                                  <a:pt x="1213155" y="291211"/>
                                  <a:pt x="1213663" y="291084"/>
                                </a:cubicBezTo>
                                <a:cubicBezTo>
                                  <a:pt x="1214044" y="291084"/>
                                  <a:pt x="1214552" y="291084"/>
                                  <a:pt x="1215060" y="291084"/>
                                </a:cubicBezTo>
                                <a:cubicBezTo>
                                  <a:pt x="1215568" y="291084"/>
                                  <a:pt x="1216076" y="291084"/>
                                  <a:pt x="1216584" y="291084"/>
                                </a:cubicBezTo>
                                <a:cubicBezTo>
                                  <a:pt x="1216965" y="291084"/>
                                  <a:pt x="1217473" y="291084"/>
                                  <a:pt x="1217981" y="290957"/>
                                </a:cubicBezTo>
                                <a:cubicBezTo>
                                  <a:pt x="1218489" y="290957"/>
                                  <a:pt x="1218997" y="290957"/>
                                  <a:pt x="1219505" y="290957"/>
                                </a:cubicBezTo>
                                <a:cubicBezTo>
                                  <a:pt x="1219886" y="290957"/>
                                  <a:pt x="1220394" y="290957"/>
                                  <a:pt x="1220902" y="290957"/>
                                </a:cubicBezTo>
                                <a:cubicBezTo>
                                  <a:pt x="1221410" y="290957"/>
                                  <a:pt x="1221918" y="290957"/>
                                  <a:pt x="1222299" y="290957"/>
                                </a:cubicBezTo>
                                <a:cubicBezTo>
                                  <a:pt x="1222807" y="290830"/>
                                  <a:pt x="1223315" y="290830"/>
                                  <a:pt x="1223823" y="290830"/>
                                </a:cubicBezTo>
                                <a:cubicBezTo>
                                  <a:pt x="1224331" y="290830"/>
                                  <a:pt x="1224839" y="290830"/>
                                  <a:pt x="1225220" y="290830"/>
                                </a:cubicBezTo>
                                <a:cubicBezTo>
                                  <a:pt x="1225728" y="290830"/>
                                  <a:pt x="1226236" y="290702"/>
                                  <a:pt x="1226744" y="290702"/>
                                </a:cubicBezTo>
                                <a:cubicBezTo>
                                  <a:pt x="1227252" y="290702"/>
                                  <a:pt x="1227760" y="290702"/>
                                  <a:pt x="1228141" y="290702"/>
                                </a:cubicBezTo>
                                <a:cubicBezTo>
                                  <a:pt x="1228649" y="290702"/>
                                  <a:pt x="1229157" y="290576"/>
                                  <a:pt x="1229665" y="290576"/>
                                </a:cubicBezTo>
                                <a:cubicBezTo>
                                  <a:pt x="1230173" y="290576"/>
                                  <a:pt x="1230681" y="290576"/>
                                  <a:pt x="1231062" y="290576"/>
                                </a:cubicBezTo>
                                <a:cubicBezTo>
                                  <a:pt x="1231570" y="290576"/>
                                  <a:pt x="1232078" y="290576"/>
                                  <a:pt x="1232586" y="290576"/>
                                </a:cubicBezTo>
                                <a:cubicBezTo>
                                  <a:pt x="1233094" y="290576"/>
                                  <a:pt x="1233602" y="290576"/>
                                  <a:pt x="1233983" y="290449"/>
                                </a:cubicBezTo>
                                <a:cubicBezTo>
                                  <a:pt x="1234491" y="290449"/>
                                  <a:pt x="1234999" y="290449"/>
                                  <a:pt x="1235507" y="290449"/>
                                </a:cubicBezTo>
                                <a:cubicBezTo>
                                  <a:pt x="1236015" y="290449"/>
                                  <a:pt x="1236523" y="290449"/>
                                  <a:pt x="1236904" y="290449"/>
                                </a:cubicBezTo>
                                <a:cubicBezTo>
                                  <a:pt x="1237412" y="290322"/>
                                  <a:pt x="1237920" y="290322"/>
                                  <a:pt x="1238428" y="290322"/>
                                </a:cubicBezTo>
                                <a:cubicBezTo>
                                  <a:pt x="1238936" y="290322"/>
                                  <a:pt x="1239317" y="290322"/>
                                  <a:pt x="1239825" y="290322"/>
                                </a:cubicBezTo>
                                <a:cubicBezTo>
                                  <a:pt x="1240333" y="290322"/>
                                  <a:pt x="1240841" y="290195"/>
                                  <a:pt x="1241349" y="290195"/>
                                </a:cubicBezTo>
                                <a:cubicBezTo>
                                  <a:pt x="1241857" y="290195"/>
                                  <a:pt x="1242238" y="290195"/>
                                  <a:pt x="1242746" y="290195"/>
                                </a:cubicBezTo>
                                <a:cubicBezTo>
                                  <a:pt x="1243254" y="290195"/>
                                  <a:pt x="1243762" y="290195"/>
                                  <a:pt x="1244270" y="290068"/>
                                </a:cubicBezTo>
                                <a:cubicBezTo>
                                  <a:pt x="1244778" y="290068"/>
                                  <a:pt x="1245159" y="290068"/>
                                  <a:pt x="1245667" y="290068"/>
                                </a:cubicBezTo>
                                <a:cubicBezTo>
                                  <a:pt x="1246175" y="290068"/>
                                  <a:pt x="1246683" y="289941"/>
                                  <a:pt x="1247191" y="289941"/>
                                </a:cubicBezTo>
                                <a:cubicBezTo>
                                  <a:pt x="1247699" y="289941"/>
                                  <a:pt x="1248080" y="289814"/>
                                  <a:pt x="1248588" y="289814"/>
                                </a:cubicBezTo>
                                <a:cubicBezTo>
                                  <a:pt x="1249096" y="289814"/>
                                  <a:pt x="1249604" y="289814"/>
                                  <a:pt x="1250112" y="289814"/>
                                </a:cubicBezTo>
                                <a:cubicBezTo>
                                  <a:pt x="1250620" y="289687"/>
                                  <a:pt x="1251001" y="289687"/>
                                  <a:pt x="1251509" y="289687"/>
                                </a:cubicBezTo>
                                <a:cubicBezTo>
                                  <a:pt x="1252017" y="289560"/>
                                  <a:pt x="1252525" y="289560"/>
                                  <a:pt x="1253033" y="289560"/>
                                </a:cubicBezTo>
                                <a:cubicBezTo>
                                  <a:pt x="1253541" y="289433"/>
                                  <a:pt x="1253922" y="289433"/>
                                  <a:pt x="1254430" y="289433"/>
                                </a:cubicBezTo>
                                <a:cubicBezTo>
                                  <a:pt x="1254938" y="289306"/>
                                  <a:pt x="1255446" y="289306"/>
                                  <a:pt x="1255954" y="289306"/>
                                </a:cubicBezTo>
                                <a:cubicBezTo>
                                  <a:pt x="1256335" y="289178"/>
                                  <a:pt x="1256843" y="289178"/>
                                  <a:pt x="1257351" y="289178"/>
                                </a:cubicBezTo>
                                <a:cubicBezTo>
                                  <a:pt x="1257859" y="289051"/>
                                  <a:pt x="1258367" y="289051"/>
                                  <a:pt x="1258875" y="289051"/>
                                </a:cubicBezTo>
                                <a:cubicBezTo>
                                  <a:pt x="1259256" y="288925"/>
                                  <a:pt x="1259764" y="288925"/>
                                  <a:pt x="1260272" y="288925"/>
                                </a:cubicBezTo>
                                <a:cubicBezTo>
                                  <a:pt x="1260780" y="288798"/>
                                  <a:pt x="1261288" y="288798"/>
                                  <a:pt x="1261796" y="288798"/>
                                </a:cubicBezTo>
                                <a:cubicBezTo>
                                  <a:pt x="1262177" y="288798"/>
                                  <a:pt x="1262685" y="288671"/>
                                  <a:pt x="1263193" y="288671"/>
                                </a:cubicBezTo>
                                <a:cubicBezTo>
                                  <a:pt x="1263701" y="288671"/>
                                  <a:pt x="1264209" y="288544"/>
                                  <a:pt x="1264717" y="288544"/>
                                </a:cubicBezTo>
                                <a:cubicBezTo>
                                  <a:pt x="1265098" y="288544"/>
                                  <a:pt x="1265606" y="288544"/>
                                  <a:pt x="1266114" y="288417"/>
                                </a:cubicBezTo>
                                <a:cubicBezTo>
                                  <a:pt x="1266622" y="288417"/>
                                  <a:pt x="1267130" y="288417"/>
                                  <a:pt x="1267638" y="288290"/>
                                </a:cubicBezTo>
                                <a:cubicBezTo>
                                  <a:pt x="1268019" y="288290"/>
                                  <a:pt x="1268527" y="288290"/>
                                  <a:pt x="1269035" y="288290"/>
                                </a:cubicBezTo>
                                <a:cubicBezTo>
                                  <a:pt x="1269543" y="288163"/>
                                  <a:pt x="1270051" y="288163"/>
                                  <a:pt x="1270559" y="288163"/>
                                </a:cubicBezTo>
                                <a:cubicBezTo>
                                  <a:pt x="1270940" y="288163"/>
                                  <a:pt x="1271448" y="288036"/>
                                  <a:pt x="1271956" y="288036"/>
                                </a:cubicBezTo>
                                <a:cubicBezTo>
                                  <a:pt x="1272464" y="288036"/>
                                  <a:pt x="1272972" y="287909"/>
                                  <a:pt x="1273353" y="287909"/>
                                </a:cubicBezTo>
                                <a:cubicBezTo>
                                  <a:pt x="1273861" y="287909"/>
                                  <a:pt x="1274369" y="287909"/>
                                  <a:pt x="1274877" y="287782"/>
                                </a:cubicBezTo>
                                <a:cubicBezTo>
                                  <a:pt x="1275385" y="287782"/>
                                  <a:pt x="1275893" y="287782"/>
                                  <a:pt x="1276274" y="287655"/>
                                </a:cubicBezTo>
                                <a:cubicBezTo>
                                  <a:pt x="1276782" y="287655"/>
                                  <a:pt x="1277290" y="287655"/>
                                  <a:pt x="1277798" y="287655"/>
                                </a:cubicBezTo>
                                <a:cubicBezTo>
                                  <a:pt x="1278306" y="287655"/>
                                  <a:pt x="1278814" y="287527"/>
                                  <a:pt x="1279195" y="287527"/>
                                </a:cubicBezTo>
                                <a:cubicBezTo>
                                  <a:pt x="1279703" y="287527"/>
                                  <a:pt x="1280211" y="287401"/>
                                  <a:pt x="1280719" y="287401"/>
                                </a:cubicBezTo>
                                <a:cubicBezTo>
                                  <a:pt x="1281227" y="287401"/>
                                  <a:pt x="1281735" y="287401"/>
                                  <a:pt x="1282116" y="287274"/>
                                </a:cubicBezTo>
                                <a:cubicBezTo>
                                  <a:pt x="1282624" y="287274"/>
                                  <a:pt x="1283132" y="287274"/>
                                  <a:pt x="1283640" y="287147"/>
                                </a:cubicBezTo>
                                <a:cubicBezTo>
                                  <a:pt x="1284148" y="287147"/>
                                  <a:pt x="1284656" y="287147"/>
                                  <a:pt x="1285037" y="287147"/>
                                </a:cubicBezTo>
                                <a:cubicBezTo>
                                  <a:pt x="1285545" y="287020"/>
                                  <a:pt x="1286053" y="287020"/>
                                  <a:pt x="1286561" y="286893"/>
                                </a:cubicBezTo>
                                <a:cubicBezTo>
                                  <a:pt x="1287069" y="286893"/>
                                  <a:pt x="1287450" y="286893"/>
                                  <a:pt x="1287958" y="286766"/>
                                </a:cubicBezTo>
                                <a:cubicBezTo>
                                  <a:pt x="1288466" y="286766"/>
                                  <a:pt x="1288974" y="286766"/>
                                  <a:pt x="1289482" y="286639"/>
                                </a:cubicBezTo>
                                <a:cubicBezTo>
                                  <a:pt x="1289990" y="286639"/>
                                  <a:pt x="1290371" y="286639"/>
                                  <a:pt x="1290879" y="286512"/>
                                </a:cubicBezTo>
                                <a:cubicBezTo>
                                  <a:pt x="1291387" y="286512"/>
                                  <a:pt x="1291895" y="286385"/>
                                  <a:pt x="1292403" y="286385"/>
                                </a:cubicBezTo>
                                <a:cubicBezTo>
                                  <a:pt x="1292911" y="286385"/>
                                  <a:pt x="1293292" y="286258"/>
                                  <a:pt x="1293800" y="286258"/>
                                </a:cubicBezTo>
                                <a:cubicBezTo>
                                  <a:pt x="1294308" y="286258"/>
                                  <a:pt x="1294816" y="286131"/>
                                  <a:pt x="1295324" y="286131"/>
                                </a:cubicBezTo>
                                <a:cubicBezTo>
                                  <a:pt x="1295832" y="286131"/>
                                  <a:pt x="1296213" y="286131"/>
                                  <a:pt x="1296721" y="286003"/>
                                </a:cubicBezTo>
                                <a:cubicBezTo>
                                  <a:pt x="1297229" y="286003"/>
                                  <a:pt x="1297737" y="286003"/>
                                  <a:pt x="1298245" y="285876"/>
                                </a:cubicBezTo>
                                <a:cubicBezTo>
                                  <a:pt x="1298753" y="285876"/>
                                  <a:pt x="1299134" y="285876"/>
                                  <a:pt x="1299642" y="285750"/>
                                </a:cubicBezTo>
                                <a:cubicBezTo>
                                  <a:pt x="1300150" y="285750"/>
                                  <a:pt x="1300658" y="285750"/>
                                  <a:pt x="1301166" y="285750"/>
                                </a:cubicBezTo>
                                <a:cubicBezTo>
                                  <a:pt x="1301674" y="285750"/>
                                  <a:pt x="1302055" y="285623"/>
                                  <a:pt x="1302563" y="285623"/>
                                </a:cubicBezTo>
                                <a:cubicBezTo>
                                  <a:pt x="1303071" y="285623"/>
                                  <a:pt x="1303579" y="285623"/>
                                  <a:pt x="1304087" y="285496"/>
                                </a:cubicBezTo>
                                <a:cubicBezTo>
                                  <a:pt x="1304468" y="285496"/>
                                  <a:pt x="1304976" y="285496"/>
                                  <a:pt x="1305484" y="285496"/>
                                </a:cubicBezTo>
                                <a:cubicBezTo>
                                  <a:pt x="1305992" y="285496"/>
                                  <a:pt x="1306500" y="285496"/>
                                  <a:pt x="1307008" y="285496"/>
                                </a:cubicBezTo>
                                <a:cubicBezTo>
                                  <a:pt x="1307389" y="285369"/>
                                  <a:pt x="1307897" y="285369"/>
                                  <a:pt x="1308405" y="285369"/>
                                </a:cubicBezTo>
                                <a:cubicBezTo>
                                  <a:pt x="1308913" y="285369"/>
                                  <a:pt x="1309421" y="285369"/>
                                  <a:pt x="1309929" y="285369"/>
                                </a:cubicBezTo>
                                <a:cubicBezTo>
                                  <a:pt x="1310310" y="285369"/>
                                  <a:pt x="1310818" y="285369"/>
                                  <a:pt x="1311326" y="285369"/>
                                </a:cubicBezTo>
                                <a:cubicBezTo>
                                  <a:pt x="1311834" y="285242"/>
                                  <a:pt x="1312342" y="285242"/>
                                  <a:pt x="1312850" y="285242"/>
                                </a:cubicBezTo>
                                <a:cubicBezTo>
                                  <a:pt x="1313231" y="285242"/>
                                  <a:pt x="1313739" y="285242"/>
                                  <a:pt x="1314247" y="285242"/>
                                </a:cubicBezTo>
                                <a:cubicBezTo>
                                  <a:pt x="1314755" y="285242"/>
                                  <a:pt x="1315263" y="285115"/>
                                  <a:pt x="1315771" y="285115"/>
                                </a:cubicBezTo>
                                <a:cubicBezTo>
                                  <a:pt x="1316152" y="285115"/>
                                  <a:pt x="1316660" y="285115"/>
                                  <a:pt x="1317168" y="285115"/>
                                </a:cubicBezTo>
                                <a:cubicBezTo>
                                  <a:pt x="1317676" y="285115"/>
                                  <a:pt x="1318184" y="285115"/>
                                  <a:pt x="1318692" y="285115"/>
                                </a:cubicBezTo>
                                <a:cubicBezTo>
                                  <a:pt x="1319073" y="285115"/>
                                  <a:pt x="1319581" y="285115"/>
                                  <a:pt x="1320089" y="285115"/>
                                </a:cubicBezTo>
                                <a:cubicBezTo>
                                  <a:pt x="1320597" y="285115"/>
                                  <a:pt x="1321105" y="285115"/>
                                  <a:pt x="1321486" y="285115"/>
                                </a:cubicBezTo>
                                <a:cubicBezTo>
                                  <a:pt x="1321994" y="285115"/>
                                  <a:pt x="1322502" y="285115"/>
                                  <a:pt x="1323010" y="285115"/>
                                </a:cubicBezTo>
                                <a:cubicBezTo>
                                  <a:pt x="1323518" y="285115"/>
                                  <a:pt x="1324026" y="285115"/>
                                  <a:pt x="1324407" y="285115"/>
                                </a:cubicBezTo>
                                <a:cubicBezTo>
                                  <a:pt x="1324915" y="285115"/>
                                  <a:pt x="1325423" y="285115"/>
                                  <a:pt x="1325931" y="285115"/>
                                </a:cubicBezTo>
                                <a:cubicBezTo>
                                  <a:pt x="1326439" y="285115"/>
                                  <a:pt x="1326947" y="285115"/>
                                  <a:pt x="1327328" y="285115"/>
                                </a:cubicBezTo>
                                <a:cubicBezTo>
                                  <a:pt x="1327836" y="285115"/>
                                  <a:pt x="1328344" y="285115"/>
                                  <a:pt x="1328852" y="285115"/>
                                </a:cubicBezTo>
                                <a:cubicBezTo>
                                  <a:pt x="1329360" y="285115"/>
                                  <a:pt x="1329868" y="285115"/>
                                  <a:pt x="1330249" y="285115"/>
                                </a:cubicBezTo>
                                <a:cubicBezTo>
                                  <a:pt x="1330757" y="285115"/>
                                  <a:pt x="1331265" y="285115"/>
                                  <a:pt x="1331773" y="285115"/>
                                </a:cubicBezTo>
                                <a:cubicBezTo>
                                  <a:pt x="1332281" y="285115"/>
                                  <a:pt x="1332789" y="285115"/>
                                  <a:pt x="1333170" y="285115"/>
                                </a:cubicBezTo>
                                <a:cubicBezTo>
                                  <a:pt x="1333678" y="285115"/>
                                  <a:pt x="1334186" y="285115"/>
                                  <a:pt x="1334694" y="285115"/>
                                </a:cubicBezTo>
                                <a:cubicBezTo>
                                  <a:pt x="1335202" y="285115"/>
                                  <a:pt x="1335710" y="285115"/>
                                  <a:pt x="1336091" y="285115"/>
                                </a:cubicBezTo>
                                <a:cubicBezTo>
                                  <a:pt x="1336599" y="285115"/>
                                  <a:pt x="1337107" y="285115"/>
                                  <a:pt x="1337615" y="284988"/>
                                </a:cubicBezTo>
                                <a:cubicBezTo>
                                  <a:pt x="1338123" y="284988"/>
                                  <a:pt x="1338504" y="285115"/>
                                  <a:pt x="1339012" y="284988"/>
                                </a:cubicBezTo>
                                <a:cubicBezTo>
                                  <a:pt x="1339520" y="284988"/>
                                  <a:pt x="1340028" y="284988"/>
                                  <a:pt x="1340536" y="284988"/>
                                </a:cubicBezTo>
                                <a:cubicBezTo>
                                  <a:pt x="1341044" y="284988"/>
                                  <a:pt x="1341425" y="284988"/>
                                  <a:pt x="1341933" y="284988"/>
                                </a:cubicBezTo>
                                <a:cubicBezTo>
                                  <a:pt x="1342441" y="284988"/>
                                  <a:pt x="1342949" y="284988"/>
                                  <a:pt x="1343457" y="284988"/>
                                </a:cubicBezTo>
                                <a:cubicBezTo>
                                  <a:pt x="1343965" y="284988"/>
                                  <a:pt x="1344346" y="284988"/>
                                  <a:pt x="1344854" y="284988"/>
                                </a:cubicBezTo>
                                <a:cubicBezTo>
                                  <a:pt x="1345362" y="284861"/>
                                  <a:pt x="1345870" y="284861"/>
                                  <a:pt x="1346378" y="284861"/>
                                </a:cubicBezTo>
                                <a:cubicBezTo>
                                  <a:pt x="1346886" y="284861"/>
                                  <a:pt x="1347267" y="284861"/>
                                  <a:pt x="1347775" y="284861"/>
                                </a:cubicBezTo>
                                <a:cubicBezTo>
                                  <a:pt x="1348283" y="284734"/>
                                  <a:pt x="1348791" y="284734"/>
                                  <a:pt x="1349299" y="284734"/>
                                </a:cubicBezTo>
                                <a:cubicBezTo>
                                  <a:pt x="1349807" y="284734"/>
                                  <a:pt x="1350188" y="284607"/>
                                  <a:pt x="1350696" y="284607"/>
                                </a:cubicBezTo>
                                <a:cubicBezTo>
                                  <a:pt x="1351204" y="284607"/>
                                  <a:pt x="1351712" y="284480"/>
                                  <a:pt x="1352220" y="284480"/>
                                </a:cubicBezTo>
                                <a:cubicBezTo>
                                  <a:pt x="1352728" y="284480"/>
                                  <a:pt x="1353109" y="284480"/>
                                  <a:pt x="1353617" y="284352"/>
                                </a:cubicBezTo>
                                <a:cubicBezTo>
                                  <a:pt x="1354125" y="284352"/>
                                  <a:pt x="1354633" y="284226"/>
                                  <a:pt x="1355141" y="284226"/>
                                </a:cubicBezTo>
                                <a:cubicBezTo>
                                  <a:pt x="1355522" y="284226"/>
                                  <a:pt x="1356030" y="284099"/>
                                  <a:pt x="1356538" y="284099"/>
                                </a:cubicBezTo>
                                <a:cubicBezTo>
                                  <a:pt x="1357046" y="283972"/>
                                  <a:pt x="1357554" y="283972"/>
                                  <a:pt x="1358062" y="283972"/>
                                </a:cubicBezTo>
                                <a:cubicBezTo>
                                  <a:pt x="1358443" y="283845"/>
                                  <a:pt x="1358951" y="283718"/>
                                  <a:pt x="1359459" y="283718"/>
                                </a:cubicBezTo>
                                <a:cubicBezTo>
                                  <a:pt x="1359967" y="283591"/>
                                  <a:pt x="1360475" y="283591"/>
                                  <a:pt x="1360983" y="283591"/>
                                </a:cubicBezTo>
                                <a:cubicBezTo>
                                  <a:pt x="1361364" y="283464"/>
                                  <a:pt x="1361872" y="283464"/>
                                  <a:pt x="1362380" y="283337"/>
                                </a:cubicBezTo>
                                <a:cubicBezTo>
                                  <a:pt x="1362888" y="283337"/>
                                  <a:pt x="1363396" y="283210"/>
                                  <a:pt x="1363904" y="283210"/>
                                </a:cubicBezTo>
                                <a:cubicBezTo>
                                  <a:pt x="1364285" y="283083"/>
                                  <a:pt x="1364793" y="283083"/>
                                  <a:pt x="1365301" y="283083"/>
                                </a:cubicBezTo>
                                <a:cubicBezTo>
                                  <a:pt x="1365809" y="282956"/>
                                  <a:pt x="1366317" y="282956"/>
                                  <a:pt x="1366825" y="282828"/>
                                </a:cubicBezTo>
                                <a:cubicBezTo>
                                  <a:pt x="1367206" y="282828"/>
                                  <a:pt x="1367714" y="282701"/>
                                  <a:pt x="1368222" y="282701"/>
                                </a:cubicBezTo>
                                <a:cubicBezTo>
                                  <a:pt x="1368730" y="282575"/>
                                  <a:pt x="1369238" y="282575"/>
                                  <a:pt x="1369746" y="282575"/>
                                </a:cubicBezTo>
                                <a:cubicBezTo>
                                  <a:pt x="1370127" y="282448"/>
                                  <a:pt x="1370635" y="282448"/>
                                  <a:pt x="1371143" y="282321"/>
                                </a:cubicBezTo>
                                <a:cubicBezTo>
                                  <a:pt x="1371651" y="282321"/>
                                  <a:pt x="1372159" y="282194"/>
                                  <a:pt x="1372540" y="282194"/>
                                </a:cubicBezTo>
                                <a:cubicBezTo>
                                  <a:pt x="1373048" y="282067"/>
                                  <a:pt x="1373556" y="282067"/>
                                  <a:pt x="1374064" y="282067"/>
                                </a:cubicBezTo>
                                <a:cubicBezTo>
                                  <a:pt x="1374572" y="281940"/>
                                  <a:pt x="1375080" y="281940"/>
                                  <a:pt x="1375461" y="281813"/>
                                </a:cubicBezTo>
                                <a:cubicBezTo>
                                  <a:pt x="1375969" y="281813"/>
                                  <a:pt x="1376477" y="281813"/>
                                  <a:pt x="1376985" y="281686"/>
                                </a:cubicBezTo>
                                <a:cubicBezTo>
                                  <a:pt x="1377493" y="281686"/>
                                  <a:pt x="1378001" y="281559"/>
                                  <a:pt x="1378382" y="281559"/>
                                </a:cubicBezTo>
                                <a:cubicBezTo>
                                  <a:pt x="1378890" y="281559"/>
                                  <a:pt x="1379398" y="281432"/>
                                  <a:pt x="1379906" y="281432"/>
                                </a:cubicBezTo>
                                <a:cubicBezTo>
                                  <a:pt x="1380414" y="281432"/>
                                  <a:pt x="1380922" y="281305"/>
                                  <a:pt x="1381303" y="281305"/>
                                </a:cubicBezTo>
                                <a:cubicBezTo>
                                  <a:pt x="1381811" y="281177"/>
                                  <a:pt x="1382319" y="281177"/>
                                  <a:pt x="1382827" y="281177"/>
                                </a:cubicBezTo>
                                <a:cubicBezTo>
                                  <a:pt x="1383335" y="281177"/>
                                  <a:pt x="1383843" y="281051"/>
                                  <a:pt x="1384224" y="281051"/>
                                </a:cubicBezTo>
                                <a:cubicBezTo>
                                  <a:pt x="1384732" y="281051"/>
                                  <a:pt x="1385240" y="281051"/>
                                  <a:pt x="1385748" y="281051"/>
                                </a:cubicBezTo>
                                <a:cubicBezTo>
                                  <a:pt x="1386256" y="280924"/>
                                  <a:pt x="1386764" y="280924"/>
                                  <a:pt x="1387145" y="280924"/>
                                </a:cubicBezTo>
                                <a:cubicBezTo>
                                  <a:pt x="1387653" y="280924"/>
                                  <a:pt x="1388161" y="280924"/>
                                  <a:pt x="1388669" y="280924"/>
                                </a:cubicBezTo>
                                <a:cubicBezTo>
                                  <a:pt x="1389177" y="280924"/>
                                  <a:pt x="1389558" y="280924"/>
                                  <a:pt x="1390066" y="280924"/>
                                </a:cubicBezTo>
                                <a:cubicBezTo>
                                  <a:pt x="1390574" y="280924"/>
                                  <a:pt x="1391082" y="280924"/>
                                  <a:pt x="1391590" y="281051"/>
                                </a:cubicBezTo>
                                <a:cubicBezTo>
                                  <a:pt x="1392098" y="281051"/>
                                  <a:pt x="1392479" y="281051"/>
                                  <a:pt x="1392987" y="281051"/>
                                </a:cubicBezTo>
                                <a:cubicBezTo>
                                  <a:pt x="1393495" y="281177"/>
                                  <a:pt x="1394003" y="281177"/>
                                  <a:pt x="1394511" y="281177"/>
                                </a:cubicBezTo>
                                <a:cubicBezTo>
                                  <a:pt x="1395019" y="281305"/>
                                  <a:pt x="1395400" y="281305"/>
                                  <a:pt x="1395908" y="281432"/>
                                </a:cubicBezTo>
                                <a:cubicBezTo>
                                  <a:pt x="1396416" y="281432"/>
                                  <a:pt x="1396924" y="281559"/>
                                  <a:pt x="1397432" y="281559"/>
                                </a:cubicBezTo>
                                <a:cubicBezTo>
                                  <a:pt x="1397940" y="281686"/>
                                  <a:pt x="1398321" y="281686"/>
                                  <a:pt x="1398829" y="281813"/>
                                </a:cubicBezTo>
                                <a:cubicBezTo>
                                  <a:pt x="1399337" y="281813"/>
                                  <a:pt x="1399845" y="281940"/>
                                  <a:pt x="1400353" y="282067"/>
                                </a:cubicBezTo>
                                <a:cubicBezTo>
                                  <a:pt x="1400861" y="282194"/>
                                  <a:pt x="1401242" y="282194"/>
                                  <a:pt x="1401750" y="282321"/>
                                </a:cubicBezTo>
                                <a:cubicBezTo>
                                  <a:pt x="1402258" y="282448"/>
                                  <a:pt x="1402766" y="282575"/>
                                  <a:pt x="1403274" y="282701"/>
                                </a:cubicBezTo>
                                <a:cubicBezTo>
                                  <a:pt x="1403782" y="282701"/>
                                  <a:pt x="1404163" y="282828"/>
                                  <a:pt x="1404671" y="282956"/>
                                </a:cubicBezTo>
                                <a:cubicBezTo>
                                  <a:pt x="1405179" y="283083"/>
                                  <a:pt x="1405687" y="283210"/>
                                  <a:pt x="1406195" y="283337"/>
                                </a:cubicBezTo>
                                <a:cubicBezTo>
                                  <a:pt x="1406576" y="283464"/>
                                  <a:pt x="1407084" y="283591"/>
                                  <a:pt x="1407592" y="283718"/>
                                </a:cubicBezTo>
                                <a:cubicBezTo>
                                  <a:pt x="1408100" y="283845"/>
                                  <a:pt x="1408608" y="283972"/>
                                  <a:pt x="1409116" y="284099"/>
                                </a:cubicBezTo>
                                <a:cubicBezTo>
                                  <a:pt x="1409497" y="284226"/>
                                  <a:pt x="1410005" y="284352"/>
                                  <a:pt x="1410513" y="284480"/>
                                </a:cubicBezTo>
                                <a:cubicBezTo>
                                  <a:pt x="1411021" y="284607"/>
                                  <a:pt x="1411529" y="284861"/>
                                  <a:pt x="1412037" y="284988"/>
                                </a:cubicBezTo>
                                <a:cubicBezTo>
                                  <a:pt x="1412418" y="284988"/>
                                  <a:pt x="1412926" y="285115"/>
                                  <a:pt x="1413434" y="285242"/>
                                </a:cubicBezTo>
                                <a:cubicBezTo>
                                  <a:pt x="1413942" y="285369"/>
                                  <a:pt x="1414450" y="285496"/>
                                  <a:pt x="1414958" y="285496"/>
                                </a:cubicBezTo>
                                <a:cubicBezTo>
                                  <a:pt x="1415339" y="285623"/>
                                  <a:pt x="1415847" y="285750"/>
                                  <a:pt x="1416355" y="285750"/>
                                </a:cubicBezTo>
                                <a:cubicBezTo>
                                  <a:pt x="1416863" y="285876"/>
                                  <a:pt x="1417371" y="285876"/>
                                  <a:pt x="1417879" y="286003"/>
                                </a:cubicBezTo>
                                <a:cubicBezTo>
                                  <a:pt x="1418260" y="286003"/>
                                  <a:pt x="1418768" y="286003"/>
                                  <a:pt x="1419276" y="286131"/>
                                </a:cubicBezTo>
                                <a:cubicBezTo>
                                  <a:pt x="1419784" y="286131"/>
                                  <a:pt x="1420292" y="286131"/>
                                  <a:pt x="1420800" y="286131"/>
                                </a:cubicBezTo>
                                <a:cubicBezTo>
                                  <a:pt x="1421181" y="286131"/>
                                  <a:pt x="1421689" y="286131"/>
                                  <a:pt x="1422197" y="286131"/>
                                </a:cubicBezTo>
                                <a:cubicBezTo>
                                  <a:pt x="1422705" y="286131"/>
                                  <a:pt x="1423213" y="286131"/>
                                  <a:pt x="1423594" y="286131"/>
                                </a:cubicBezTo>
                                <a:cubicBezTo>
                                  <a:pt x="1424102" y="286131"/>
                                  <a:pt x="1424610" y="286131"/>
                                  <a:pt x="1425118" y="286131"/>
                                </a:cubicBezTo>
                                <a:cubicBezTo>
                                  <a:pt x="1425626" y="286258"/>
                                  <a:pt x="1426134" y="286258"/>
                                  <a:pt x="1426515" y="286258"/>
                                </a:cubicBezTo>
                                <a:cubicBezTo>
                                  <a:pt x="1427023" y="286258"/>
                                  <a:pt x="1427531" y="286258"/>
                                  <a:pt x="1428039" y="286258"/>
                                </a:cubicBezTo>
                                <a:cubicBezTo>
                                  <a:pt x="1428547" y="286385"/>
                                  <a:pt x="1429055" y="286385"/>
                                  <a:pt x="1429436" y="286385"/>
                                </a:cubicBezTo>
                                <a:cubicBezTo>
                                  <a:pt x="1429944" y="286385"/>
                                  <a:pt x="1430452" y="286512"/>
                                  <a:pt x="1430960" y="286512"/>
                                </a:cubicBezTo>
                                <a:cubicBezTo>
                                  <a:pt x="1431468" y="286512"/>
                                  <a:pt x="1431976" y="286512"/>
                                  <a:pt x="1432357" y="286639"/>
                                </a:cubicBezTo>
                                <a:cubicBezTo>
                                  <a:pt x="1432865" y="286639"/>
                                  <a:pt x="1433373" y="286639"/>
                                  <a:pt x="1433881" y="286639"/>
                                </a:cubicBezTo>
                                <a:cubicBezTo>
                                  <a:pt x="1434389" y="286766"/>
                                  <a:pt x="1434897" y="286766"/>
                                  <a:pt x="1435278" y="286766"/>
                                </a:cubicBezTo>
                                <a:cubicBezTo>
                                  <a:pt x="1435786" y="286766"/>
                                  <a:pt x="1436294" y="286766"/>
                                  <a:pt x="1436802" y="286766"/>
                                </a:cubicBezTo>
                                <a:cubicBezTo>
                                  <a:pt x="1437310" y="286766"/>
                                  <a:pt x="1437818" y="286766"/>
                                  <a:pt x="1438199" y="286766"/>
                                </a:cubicBezTo>
                                <a:cubicBezTo>
                                  <a:pt x="1438707" y="286766"/>
                                  <a:pt x="1439215" y="286639"/>
                                  <a:pt x="1439723" y="286639"/>
                                </a:cubicBezTo>
                                <a:cubicBezTo>
                                  <a:pt x="1440231" y="286639"/>
                                  <a:pt x="1440612" y="286639"/>
                                  <a:pt x="1441120" y="286639"/>
                                </a:cubicBezTo>
                                <a:cubicBezTo>
                                  <a:pt x="1441628" y="286512"/>
                                  <a:pt x="1442136" y="286512"/>
                                  <a:pt x="1442644" y="286512"/>
                                </a:cubicBezTo>
                                <a:cubicBezTo>
                                  <a:pt x="1443152" y="286385"/>
                                  <a:pt x="1443533" y="286385"/>
                                  <a:pt x="1444041" y="286385"/>
                                </a:cubicBezTo>
                                <a:cubicBezTo>
                                  <a:pt x="1444549" y="286258"/>
                                  <a:pt x="1445057" y="286258"/>
                                  <a:pt x="1445565" y="286258"/>
                                </a:cubicBezTo>
                                <a:cubicBezTo>
                                  <a:pt x="1446073" y="286258"/>
                                  <a:pt x="1446454" y="286131"/>
                                  <a:pt x="1446962" y="286131"/>
                                </a:cubicBezTo>
                                <a:cubicBezTo>
                                  <a:pt x="1447470" y="286131"/>
                                  <a:pt x="1447978" y="286131"/>
                                  <a:pt x="1448486" y="286003"/>
                                </a:cubicBezTo>
                                <a:cubicBezTo>
                                  <a:pt x="1448994" y="286003"/>
                                  <a:pt x="1449375" y="286003"/>
                                  <a:pt x="1449883" y="285876"/>
                                </a:cubicBezTo>
                                <a:cubicBezTo>
                                  <a:pt x="1450391" y="285876"/>
                                  <a:pt x="1450899" y="285876"/>
                                  <a:pt x="1451407" y="285750"/>
                                </a:cubicBezTo>
                                <a:cubicBezTo>
                                  <a:pt x="1451915" y="285750"/>
                                  <a:pt x="1452296" y="285623"/>
                                  <a:pt x="1452804" y="285496"/>
                                </a:cubicBezTo>
                                <a:cubicBezTo>
                                  <a:pt x="1453312" y="285496"/>
                                  <a:pt x="1453820" y="285369"/>
                                  <a:pt x="1454328" y="285242"/>
                                </a:cubicBezTo>
                                <a:cubicBezTo>
                                  <a:pt x="1454836" y="285242"/>
                                  <a:pt x="1455217" y="285115"/>
                                  <a:pt x="1455725" y="284988"/>
                                </a:cubicBezTo>
                                <a:cubicBezTo>
                                  <a:pt x="1456233" y="284861"/>
                                  <a:pt x="1456741" y="284607"/>
                                  <a:pt x="1457249" y="284480"/>
                                </a:cubicBezTo>
                                <a:cubicBezTo>
                                  <a:pt x="1457630" y="284352"/>
                                  <a:pt x="1458138" y="284226"/>
                                  <a:pt x="1458646" y="284099"/>
                                </a:cubicBezTo>
                                <a:cubicBezTo>
                                  <a:pt x="1459154" y="283972"/>
                                  <a:pt x="1459662" y="283845"/>
                                  <a:pt x="1460170" y="283718"/>
                                </a:cubicBezTo>
                                <a:cubicBezTo>
                                  <a:pt x="1460551" y="283464"/>
                                  <a:pt x="1461059" y="283337"/>
                                  <a:pt x="1461567" y="283210"/>
                                </a:cubicBezTo>
                                <a:cubicBezTo>
                                  <a:pt x="1462075" y="282956"/>
                                  <a:pt x="1462583" y="282828"/>
                                  <a:pt x="1463091" y="282575"/>
                                </a:cubicBezTo>
                                <a:cubicBezTo>
                                  <a:pt x="1463472" y="282448"/>
                                  <a:pt x="1463980" y="282194"/>
                                  <a:pt x="1464488" y="282067"/>
                                </a:cubicBezTo>
                                <a:cubicBezTo>
                                  <a:pt x="1464996" y="281940"/>
                                  <a:pt x="1465504" y="281686"/>
                                  <a:pt x="1466012" y="281559"/>
                                </a:cubicBezTo>
                                <a:cubicBezTo>
                                  <a:pt x="1466393" y="281305"/>
                                  <a:pt x="1466901" y="281177"/>
                                  <a:pt x="1467409" y="280924"/>
                                </a:cubicBezTo>
                                <a:cubicBezTo>
                                  <a:pt x="1467917" y="280797"/>
                                  <a:pt x="1468425" y="280670"/>
                                  <a:pt x="1468933" y="280416"/>
                                </a:cubicBezTo>
                                <a:cubicBezTo>
                                  <a:pt x="1469314" y="280289"/>
                                  <a:pt x="1469822" y="280162"/>
                                  <a:pt x="1470330" y="279908"/>
                                </a:cubicBezTo>
                                <a:cubicBezTo>
                                  <a:pt x="1470838" y="279781"/>
                                  <a:pt x="1471346" y="279653"/>
                                  <a:pt x="1471854" y="279400"/>
                                </a:cubicBezTo>
                                <a:cubicBezTo>
                                  <a:pt x="1472235" y="279273"/>
                                  <a:pt x="1472743" y="279019"/>
                                  <a:pt x="1473251" y="278892"/>
                                </a:cubicBezTo>
                                <a:cubicBezTo>
                                  <a:pt x="1473759" y="278765"/>
                                  <a:pt x="1474267" y="278511"/>
                                  <a:pt x="1474648" y="278384"/>
                                </a:cubicBezTo>
                                <a:cubicBezTo>
                                  <a:pt x="1475156" y="278257"/>
                                  <a:pt x="1475664" y="278002"/>
                                  <a:pt x="1476172" y="277876"/>
                                </a:cubicBezTo>
                                <a:cubicBezTo>
                                  <a:pt x="1476680" y="277622"/>
                                  <a:pt x="1477188" y="277495"/>
                                  <a:pt x="1477569" y="277241"/>
                                </a:cubicBezTo>
                                <a:cubicBezTo>
                                  <a:pt x="1478077" y="276987"/>
                                  <a:pt x="1478585" y="276860"/>
                                  <a:pt x="1479093" y="276606"/>
                                </a:cubicBezTo>
                                <a:cubicBezTo>
                                  <a:pt x="1479601" y="276351"/>
                                  <a:pt x="1480109" y="276225"/>
                                  <a:pt x="1480490" y="275971"/>
                                </a:cubicBezTo>
                                <a:cubicBezTo>
                                  <a:pt x="1480998" y="275717"/>
                                  <a:pt x="1481506" y="275590"/>
                                  <a:pt x="1482014" y="275336"/>
                                </a:cubicBezTo>
                                <a:cubicBezTo>
                                  <a:pt x="1482522" y="275209"/>
                                  <a:pt x="1483030" y="274955"/>
                                  <a:pt x="1483411" y="274827"/>
                                </a:cubicBezTo>
                                <a:cubicBezTo>
                                  <a:pt x="1483919" y="274701"/>
                                  <a:pt x="1484427" y="274574"/>
                                  <a:pt x="1484935" y="274447"/>
                                </a:cubicBezTo>
                                <a:cubicBezTo>
                                  <a:pt x="1485443" y="274320"/>
                                  <a:pt x="1485951" y="274193"/>
                                  <a:pt x="1486332" y="274066"/>
                                </a:cubicBezTo>
                                <a:cubicBezTo>
                                  <a:pt x="1486840" y="274066"/>
                                  <a:pt x="1487348" y="273939"/>
                                  <a:pt x="1487856" y="273939"/>
                                </a:cubicBezTo>
                                <a:cubicBezTo>
                                  <a:pt x="1488364" y="273939"/>
                                  <a:pt x="1488745" y="274066"/>
                                  <a:pt x="1489253" y="274066"/>
                                </a:cubicBezTo>
                                <a:cubicBezTo>
                                  <a:pt x="1489761" y="274193"/>
                                  <a:pt x="1490269" y="274320"/>
                                  <a:pt x="1490777" y="274447"/>
                                </a:cubicBezTo>
                                <a:cubicBezTo>
                                  <a:pt x="1491285" y="274701"/>
                                  <a:pt x="1491666" y="274827"/>
                                  <a:pt x="1492174" y="275209"/>
                                </a:cubicBezTo>
                                <a:cubicBezTo>
                                  <a:pt x="1492682" y="275463"/>
                                  <a:pt x="1493190" y="275717"/>
                                  <a:pt x="1493698" y="276098"/>
                                </a:cubicBezTo>
                                <a:cubicBezTo>
                                  <a:pt x="1494206" y="276478"/>
                                  <a:pt x="1494587" y="276860"/>
                                  <a:pt x="1495095" y="277368"/>
                                </a:cubicBezTo>
                                <a:cubicBezTo>
                                  <a:pt x="1495603" y="277749"/>
                                  <a:pt x="1496111" y="278257"/>
                                  <a:pt x="1496619" y="278638"/>
                                </a:cubicBezTo>
                                <a:cubicBezTo>
                                  <a:pt x="1497127" y="279146"/>
                                  <a:pt x="1497508" y="279526"/>
                                  <a:pt x="1498016" y="280035"/>
                                </a:cubicBezTo>
                                <a:cubicBezTo>
                                  <a:pt x="1498524" y="280416"/>
                                  <a:pt x="1499032" y="280797"/>
                                  <a:pt x="1499540" y="281177"/>
                                </a:cubicBezTo>
                                <a:cubicBezTo>
                                  <a:pt x="1500048" y="281559"/>
                                  <a:pt x="1500429" y="281813"/>
                                  <a:pt x="1500937" y="282067"/>
                                </a:cubicBezTo>
                                <a:cubicBezTo>
                                  <a:pt x="1501445" y="282194"/>
                                  <a:pt x="1501953" y="282321"/>
                                  <a:pt x="1502461" y="282448"/>
                                </a:cubicBezTo>
                                <a:cubicBezTo>
                                  <a:pt x="1502969" y="282448"/>
                                  <a:pt x="1503350" y="282448"/>
                                  <a:pt x="1503858" y="282321"/>
                                </a:cubicBezTo>
                                <a:cubicBezTo>
                                  <a:pt x="1504366" y="282194"/>
                                  <a:pt x="1504874" y="282067"/>
                                  <a:pt x="1505382" y="281813"/>
                                </a:cubicBezTo>
                                <a:cubicBezTo>
                                  <a:pt x="1505890" y="281686"/>
                                  <a:pt x="1506271" y="281305"/>
                                  <a:pt x="1506779" y="281051"/>
                                </a:cubicBezTo>
                                <a:cubicBezTo>
                                  <a:pt x="1507287" y="280670"/>
                                  <a:pt x="1507795" y="280289"/>
                                  <a:pt x="1508303" y="280035"/>
                                </a:cubicBezTo>
                                <a:cubicBezTo>
                                  <a:pt x="1508684" y="279653"/>
                                  <a:pt x="1509192" y="279273"/>
                                  <a:pt x="1509700" y="278892"/>
                                </a:cubicBezTo>
                                <a:cubicBezTo>
                                  <a:pt x="1510208" y="278638"/>
                                  <a:pt x="1510716" y="278257"/>
                                  <a:pt x="1511224" y="278002"/>
                                </a:cubicBezTo>
                                <a:cubicBezTo>
                                  <a:pt x="1511605" y="277622"/>
                                  <a:pt x="1512113" y="277368"/>
                                  <a:pt x="1512621" y="277114"/>
                                </a:cubicBezTo>
                                <a:cubicBezTo>
                                  <a:pt x="1513129" y="276860"/>
                                  <a:pt x="1513637" y="276606"/>
                                  <a:pt x="1514145" y="276478"/>
                                </a:cubicBezTo>
                                <a:cubicBezTo>
                                  <a:pt x="1514526" y="276351"/>
                                  <a:pt x="1515034" y="276225"/>
                                  <a:pt x="1515542" y="276098"/>
                                </a:cubicBezTo>
                                <a:cubicBezTo>
                                  <a:pt x="1516050" y="275971"/>
                                  <a:pt x="1516558" y="275844"/>
                                  <a:pt x="1517066" y="275717"/>
                                </a:cubicBezTo>
                                <a:cubicBezTo>
                                  <a:pt x="1517447" y="275717"/>
                                  <a:pt x="1517955" y="275717"/>
                                  <a:pt x="1518463" y="275590"/>
                                </a:cubicBezTo>
                                <a:cubicBezTo>
                                  <a:pt x="1518971" y="275590"/>
                                  <a:pt x="1519479" y="275590"/>
                                  <a:pt x="1519987" y="275463"/>
                                </a:cubicBezTo>
                                <a:cubicBezTo>
                                  <a:pt x="1520368" y="275463"/>
                                  <a:pt x="1520876" y="275463"/>
                                  <a:pt x="1521384" y="275336"/>
                                </a:cubicBezTo>
                                <a:cubicBezTo>
                                  <a:pt x="1521892" y="275336"/>
                                  <a:pt x="1522400" y="275336"/>
                                  <a:pt x="1522781" y="275336"/>
                                </a:cubicBezTo>
                                <a:cubicBezTo>
                                  <a:pt x="1523289" y="275336"/>
                                  <a:pt x="1523797" y="275209"/>
                                  <a:pt x="1524305" y="275209"/>
                                </a:cubicBezTo>
                                <a:cubicBezTo>
                                  <a:pt x="1524813" y="275209"/>
                                  <a:pt x="1525321" y="275082"/>
                                  <a:pt x="1525702" y="275082"/>
                                </a:cubicBezTo>
                                <a:cubicBezTo>
                                  <a:pt x="1526210" y="275082"/>
                                  <a:pt x="1526718" y="274955"/>
                                  <a:pt x="1527226" y="274955"/>
                                </a:cubicBezTo>
                                <a:cubicBezTo>
                                  <a:pt x="1527734" y="274827"/>
                                  <a:pt x="1528242" y="274827"/>
                                  <a:pt x="1528623" y="274701"/>
                                </a:cubicBezTo>
                                <a:cubicBezTo>
                                  <a:pt x="1529131" y="274574"/>
                                  <a:pt x="1529639" y="274447"/>
                                  <a:pt x="1530147" y="274447"/>
                                </a:cubicBezTo>
                                <a:cubicBezTo>
                                  <a:pt x="1530655" y="274320"/>
                                  <a:pt x="1531163" y="274193"/>
                                  <a:pt x="1531544" y="274066"/>
                                </a:cubicBezTo>
                                <a:cubicBezTo>
                                  <a:pt x="1532052" y="273939"/>
                                  <a:pt x="1532560" y="273812"/>
                                  <a:pt x="1533068" y="273558"/>
                                </a:cubicBezTo>
                                <a:cubicBezTo>
                                  <a:pt x="1533576" y="273431"/>
                                  <a:pt x="1534084" y="273303"/>
                                  <a:pt x="1534465" y="273176"/>
                                </a:cubicBezTo>
                                <a:cubicBezTo>
                                  <a:pt x="1534973" y="273050"/>
                                  <a:pt x="1535481" y="272923"/>
                                  <a:pt x="1535989" y="272669"/>
                                </a:cubicBezTo>
                                <a:cubicBezTo>
                                  <a:pt x="1536497" y="272542"/>
                                  <a:pt x="1537005" y="272415"/>
                                  <a:pt x="1537386" y="272161"/>
                                </a:cubicBezTo>
                                <a:cubicBezTo>
                                  <a:pt x="1537894" y="272034"/>
                                  <a:pt x="1538402" y="271907"/>
                                  <a:pt x="1538910" y="271652"/>
                                </a:cubicBezTo>
                                <a:cubicBezTo>
                                  <a:pt x="1539418" y="271399"/>
                                  <a:pt x="1539799" y="271272"/>
                                  <a:pt x="1540307" y="271018"/>
                                </a:cubicBezTo>
                                <a:cubicBezTo>
                                  <a:pt x="1540815" y="270764"/>
                                  <a:pt x="1541323" y="270637"/>
                                  <a:pt x="1541831" y="270383"/>
                                </a:cubicBezTo>
                                <a:cubicBezTo>
                                  <a:pt x="1542339" y="270128"/>
                                  <a:pt x="1542720" y="269875"/>
                                  <a:pt x="1543228" y="269621"/>
                                </a:cubicBezTo>
                                <a:cubicBezTo>
                                  <a:pt x="1543736" y="269367"/>
                                  <a:pt x="1544244" y="269113"/>
                                  <a:pt x="1544752" y="268732"/>
                                </a:cubicBezTo>
                                <a:cubicBezTo>
                                  <a:pt x="1545260" y="268477"/>
                                  <a:pt x="1545641" y="268097"/>
                                  <a:pt x="1546149" y="267716"/>
                                </a:cubicBezTo>
                                <a:cubicBezTo>
                                  <a:pt x="1546657" y="267462"/>
                                  <a:pt x="1547165" y="267081"/>
                                  <a:pt x="1547673" y="266573"/>
                                </a:cubicBezTo>
                                <a:cubicBezTo>
                                  <a:pt x="1548181" y="266192"/>
                                  <a:pt x="1548562" y="265811"/>
                                  <a:pt x="1549070" y="265430"/>
                                </a:cubicBezTo>
                                <a:cubicBezTo>
                                  <a:pt x="1549578" y="264922"/>
                                  <a:pt x="1550086" y="264541"/>
                                  <a:pt x="1550594" y="264033"/>
                                </a:cubicBezTo>
                                <a:cubicBezTo>
                                  <a:pt x="1551102" y="263525"/>
                                  <a:pt x="1551483" y="263144"/>
                                  <a:pt x="1551991" y="262636"/>
                                </a:cubicBezTo>
                                <a:cubicBezTo>
                                  <a:pt x="1552499" y="262255"/>
                                  <a:pt x="1553007" y="261747"/>
                                  <a:pt x="1553515" y="261366"/>
                                </a:cubicBezTo>
                                <a:cubicBezTo>
                                  <a:pt x="1554023" y="260985"/>
                                  <a:pt x="1554404" y="260476"/>
                                  <a:pt x="1554912" y="260223"/>
                                </a:cubicBezTo>
                                <a:cubicBezTo>
                                  <a:pt x="1555420" y="259842"/>
                                  <a:pt x="1555928" y="259588"/>
                                  <a:pt x="1556436" y="259334"/>
                                </a:cubicBezTo>
                                <a:cubicBezTo>
                                  <a:pt x="1556817" y="259080"/>
                                  <a:pt x="1557325" y="258826"/>
                                  <a:pt x="1557833" y="258699"/>
                                </a:cubicBezTo>
                                <a:cubicBezTo>
                                  <a:pt x="1558341" y="258445"/>
                                  <a:pt x="1558849" y="258445"/>
                                  <a:pt x="1559357" y="258318"/>
                                </a:cubicBezTo>
                                <a:cubicBezTo>
                                  <a:pt x="1559738" y="258318"/>
                                  <a:pt x="1560246" y="258318"/>
                                  <a:pt x="1560754" y="258318"/>
                                </a:cubicBezTo>
                                <a:cubicBezTo>
                                  <a:pt x="1561262" y="258318"/>
                                  <a:pt x="1561770" y="258445"/>
                                  <a:pt x="1562278" y="258572"/>
                                </a:cubicBezTo>
                                <a:cubicBezTo>
                                  <a:pt x="1562659" y="258699"/>
                                  <a:pt x="1563167" y="258826"/>
                                  <a:pt x="1563675" y="258952"/>
                                </a:cubicBezTo>
                                <a:cubicBezTo>
                                  <a:pt x="1564183" y="259080"/>
                                  <a:pt x="1564691" y="259207"/>
                                  <a:pt x="1565199" y="259461"/>
                                </a:cubicBezTo>
                                <a:cubicBezTo>
                                  <a:pt x="1565580" y="259588"/>
                                  <a:pt x="1566088" y="259842"/>
                                  <a:pt x="1566596" y="259969"/>
                                </a:cubicBezTo>
                                <a:cubicBezTo>
                                  <a:pt x="1567104" y="260223"/>
                                  <a:pt x="1567612" y="260476"/>
                                  <a:pt x="1568120" y="260603"/>
                                </a:cubicBezTo>
                                <a:cubicBezTo>
                                  <a:pt x="1568501" y="260858"/>
                                  <a:pt x="1569009" y="261112"/>
                                  <a:pt x="1569517" y="261239"/>
                                </a:cubicBezTo>
                                <a:cubicBezTo>
                                  <a:pt x="1570025" y="261493"/>
                                  <a:pt x="1570533" y="261747"/>
                                  <a:pt x="1571041" y="261874"/>
                                </a:cubicBezTo>
                                <a:cubicBezTo>
                                  <a:pt x="1571422" y="262127"/>
                                  <a:pt x="1571930" y="262382"/>
                                  <a:pt x="1572438" y="262509"/>
                                </a:cubicBezTo>
                                <a:cubicBezTo>
                                  <a:pt x="1572946" y="262763"/>
                                  <a:pt x="1573454" y="262890"/>
                                  <a:pt x="1573835" y="263144"/>
                                </a:cubicBezTo>
                                <a:cubicBezTo>
                                  <a:pt x="1574343" y="263271"/>
                                  <a:pt x="1574851" y="263525"/>
                                  <a:pt x="1575359" y="263651"/>
                                </a:cubicBezTo>
                                <a:cubicBezTo>
                                  <a:pt x="1575867" y="263778"/>
                                  <a:pt x="1576375" y="263906"/>
                                  <a:pt x="1576756" y="264033"/>
                                </a:cubicBezTo>
                                <a:cubicBezTo>
                                  <a:pt x="1577264" y="264160"/>
                                  <a:pt x="1577772" y="264414"/>
                                  <a:pt x="1578280" y="264414"/>
                                </a:cubicBezTo>
                                <a:cubicBezTo>
                                  <a:pt x="1578788" y="264541"/>
                                  <a:pt x="1579296" y="264668"/>
                                  <a:pt x="1579677" y="264668"/>
                                </a:cubicBezTo>
                                <a:cubicBezTo>
                                  <a:pt x="1580185" y="264795"/>
                                  <a:pt x="1580693" y="264795"/>
                                  <a:pt x="1581201" y="264922"/>
                                </a:cubicBezTo>
                                <a:cubicBezTo>
                                  <a:pt x="1581709" y="264922"/>
                                  <a:pt x="1582217" y="264922"/>
                                  <a:pt x="1582598" y="264922"/>
                                </a:cubicBezTo>
                                <a:cubicBezTo>
                                  <a:pt x="1583106" y="265049"/>
                                  <a:pt x="1583614" y="265049"/>
                                  <a:pt x="1584122" y="264922"/>
                                </a:cubicBezTo>
                                <a:cubicBezTo>
                                  <a:pt x="1584630" y="264922"/>
                                  <a:pt x="1585138" y="264922"/>
                                  <a:pt x="1585519" y="264922"/>
                                </a:cubicBezTo>
                                <a:cubicBezTo>
                                  <a:pt x="1586027" y="264922"/>
                                  <a:pt x="1586535" y="264922"/>
                                  <a:pt x="1587043" y="264922"/>
                                </a:cubicBezTo>
                                <a:cubicBezTo>
                                  <a:pt x="1587551" y="264795"/>
                                  <a:pt x="1588059" y="264795"/>
                                  <a:pt x="1588440" y="264795"/>
                                </a:cubicBezTo>
                                <a:cubicBezTo>
                                  <a:pt x="1588948" y="264668"/>
                                  <a:pt x="1589456" y="264668"/>
                                  <a:pt x="1589964" y="264668"/>
                                </a:cubicBezTo>
                                <a:cubicBezTo>
                                  <a:pt x="1590472" y="264668"/>
                                  <a:pt x="1590853" y="264541"/>
                                  <a:pt x="1591361" y="264541"/>
                                </a:cubicBezTo>
                                <a:cubicBezTo>
                                  <a:pt x="1591869" y="264541"/>
                                  <a:pt x="1592377" y="264541"/>
                                  <a:pt x="1592885" y="264541"/>
                                </a:cubicBezTo>
                                <a:cubicBezTo>
                                  <a:pt x="1593393" y="264541"/>
                                  <a:pt x="1593774" y="264668"/>
                                  <a:pt x="1594282" y="264668"/>
                                </a:cubicBezTo>
                                <a:cubicBezTo>
                                  <a:pt x="1594790" y="264668"/>
                                  <a:pt x="1595298" y="264668"/>
                                  <a:pt x="1595806" y="264795"/>
                                </a:cubicBezTo>
                                <a:cubicBezTo>
                                  <a:pt x="1596314" y="264795"/>
                                  <a:pt x="1596695" y="264922"/>
                                  <a:pt x="1597203" y="264922"/>
                                </a:cubicBezTo>
                                <a:cubicBezTo>
                                  <a:pt x="1597711" y="265049"/>
                                  <a:pt x="1598219" y="265176"/>
                                  <a:pt x="1598727" y="265176"/>
                                </a:cubicBezTo>
                                <a:cubicBezTo>
                                  <a:pt x="1599235" y="265176"/>
                                  <a:pt x="1599616" y="265302"/>
                                  <a:pt x="1600124" y="265302"/>
                                </a:cubicBezTo>
                                <a:cubicBezTo>
                                  <a:pt x="1600632" y="265430"/>
                                  <a:pt x="1601140" y="265430"/>
                                  <a:pt x="1601648" y="265430"/>
                                </a:cubicBezTo>
                                <a:cubicBezTo>
                                  <a:pt x="1602156" y="265430"/>
                                  <a:pt x="1602537" y="265557"/>
                                  <a:pt x="1603045" y="265557"/>
                                </a:cubicBezTo>
                                <a:cubicBezTo>
                                  <a:pt x="1603553" y="265557"/>
                                  <a:pt x="1604061" y="265557"/>
                                  <a:pt x="1604569" y="265557"/>
                                </a:cubicBezTo>
                                <a:cubicBezTo>
                                  <a:pt x="1605077" y="265557"/>
                                  <a:pt x="1605458" y="265557"/>
                                  <a:pt x="1605966" y="265557"/>
                                </a:cubicBezTo>
                                <a:cubicBezTo>
                                  <a:pt x="1606474" y="265557"/>
                                  <a:pt x="1606982" y="265430"/>
                                  <a:pt x="1607490" y="265430"/>
                                </a:cubicBezTo>
                                <a:cubicBezTo>
                                  <a:pt x="1607871" y="265430"/>
                                  <a:pt x="1608379" y="265430"/>
                                  <a:pt x="1608887" y="265302"/>
                                </a:cubicBezTo>
                                <a:cubicBezTo>
                                  <a:pt x="1609395" y="265302"/>
                                  <a:pt x="1609903" y="265176"/>
                                  <a:pt x="1610411" y="265176"/>
                                </a:cubicBezTo>
                                <a:cubicBezTo>
                                  <a:pt x="1610792" y="265176"/>
                                  <a:pt x="1611300" y="265049"/>
                                  <a:pt x="1611808" y="265049"/>
                                </a:cubicBezTo>
                                <a:cubicBezTo>
                                  <a:pt x="1612316" y="264922"/>
                                  <a:pt x="1612824" y="264922"/>
                                  <a:pt x="1613332" y="264795"/>
                                </a:cubicBezTo>
                                <a:cubicBezTo>
                                  <a:pt x="1613713" y="264795"/>
                                  <a:pt x="1614221" y="264668"/>
                                  <a:pt x="1614729" y="264541"/>
                                </a:cubicBezTo>
                                <a:cubicBezTo>
                                  <a:pt x="1615237" y="264541"/>
                                  <a:pt x="1615745" y="264541"/>
                                  <a:pt x="1616253" y="264414"/>
                                </a:cubicBezTo>
                                <a:cubicBezTo>
                                  <a:pt x="1616634" y="264414"/>
                                  <a:pt x="1617142" y="264287"/>
                                  <a:pt x="1617650" y="264287"/>
                                </a:cubicBezTo>
                                <a:cubicBezTo>
                                  <a:pt x="1618158" y="264160"/>
                                  <a:pt x="1618666" y="264160"/>
                                  <a:pt x="1619174" y="264033"/>
                                </a:cubicBezTo>
                                <a:cubicBezTo>
                                  <a:pt x="1619555" y="264033"/>
                                  <a:pt x="1620063" y="264033"/>
                                  <a:pt x="1620571" y="263906"/>
                                </a:cubicBezTo>
                                <a:cubicBezTo>
                                  <a:pt x="1621079" y="263906"/>
                                  <a:pt x="1621587" y="263906"/>
                                  <a:pt x="1622095" y="263778"/>
                                </a:cubicBezTo>
                                <a:cubicBezTo>
                                  <a:pt x="1622476" y="263778"/>
                                  <a:pt x="1622984" y="263778"/>
                                  <a:pt x="1623492" y="263778"/>
                                </a:cubicBezTo>
                                <a:cubicBezTo>
                                  <a:pt x="1624000" y="263778"/>
                                  <a:pt x="1624508" y="263651"/>
                                  <a:pt x="1624889" y="263651"/>
                                </a:cubicBezTo>
                                <a:cubicBezTo>
                                  <a:pt x="1625397" y="263651"/>
                                  <a:pt x="1625905" y="263651"/>
                                  <a:pt x="1626413" y="263651"/>
                                </a:cubicBezTo>
                                <a:cubicBezTo>
                                  <a:pt x="1626921" y="263651"/>
                                  <a:pt x="1627429" y="263651"/>
                                  <a:pt x="1627810" y="263651"/>
                                </a:cubicBezTo>
                                <a:cubicBezTo>
                                  <a:pt x="1628318" y="263651"/>
                                  <a:pt x="1628826" y="263651"/>
                                  <a:pt x="1629334" y="263651"/>
                                </a:cubicBezTo>
                                <a:cubicBezTo>
                                  <a:pt x="1629842" y="263651"/>
                                  <a:pt x="1630350" y="263651"/>
                                  <a:pt x="1630731" y="263651"/>
                                </a:cubicBezTo>
                                <a:cubicBezTo>
                                  <a:pt x="1631239" y="263651"/>
                                  <a:pt x="1631747" y="263778"/>
                                  <a:pt x="1632255" y="263778"/>
                                </a:cubicBezTo>
                                <a:cubicBezTo>
                                  <a:pt x="1632763" y="263906"/>
                                  <a:pt x="1633271" y="263906"/>
                                  <a:pt x="1633652" y="263906"/>
                                </a:cubicBezTo>
                                <a:cubicBezTo>
                                  <a:pt x="1634160" y="264033"/>
                                  <a:pt x="1634668" y="264033"/>
                                  <a:pt x="1635176" y="264160"/>
                                </a:cubicBezTo>
                                <a:cubicBezTo>
                                  <a:pt x="1635684" y="264160"/>
                                  <a:pt x="1636192" y="264287"/>
                                  <a:pt x="1636573" y="264287"/>
                                </a:cubicBezTo>
                                <a:cubicBezTo>
                                  <a:pt x="1637081" y="264414"/>
                                  <a:pt x="1637589" y="264414"/>
                                  <a:pt x="1638097" y="264541"/>
                                </a:cubicBezTo>
                                <a:cubicBezTo>
                                  <a:pt x="1638605" y="264541"/>
                                  <a:pt x="1639113" y="264668"/>
                                  <a:pt x="1639494" y="264795"/>
                                </a:cubicBezTo>
                                <a:cubicBezTo>
                                  <a:pt x="1640002" y="264795"/>
                                  <a:pt x="1640510" y="264922"/>
                                  <a:pt x="1641018" y="265049"/>
                                </a:cubicBezTo>
                                <a:cubicBezTo>
                                  <a:pt x="1641526" y="265049"/>
                                  <a:pt x="1641907" y="265176"/>
                                  <a:pt x="1642415" y="265302"/>
                                </a:cubicBezTo>
                                <a:cubicBezTo>
                                  <a:pt x="1642923" y="265430"/>
                                  <a:pt x="1643431" y="265430"/>
                                  <a:pt x="1643939" y="265557"/>
                                </a:cubicBezTo>
                                <a:cubicBezTo>
                                  <a:pt x="1644447" y="265684"/>
                                  <a:pt x="1644828" y="265811"/>
                                  <a:pt x="1645336" y="265938"/>
                                </a:cubicBezTo>
                                <a:cubicBezTo>
                                  <a:pt x="1645844" y="265938"/>
                                  <a:pt x="1646352" y="266065"/>
                                  <a:pt x="1646860" y="266192"/>
                                </a:cubicBezTo>
                                <a:cubicBezTo>
                                  <a:pt x="1647368" y="266319"/>
                                  <a:pt x="1647749" y="266446"/>
                                  <a:pt x="1648257" y="266573"/>
                                </a:cubicBezTo>
                                <a:cubicBezTo>
                                  <a:pt x="1648765" y="266573"/>
                                  <a:pt x="1649273" y="266700"/>
                                  <a:pt x="1649781" y="266826"/>
                                </a:cubicBezTo>
                                <a:cubicBezTo>
                                  <a:pt x="1650289" y="266953"/>
                                  <a:pt x="1650670" y="266953"/>
                                  <a:pt x="1651178" y="267081"/>
                                </a:cubicBezTo>
                                <a:cubicBezTo>
                                  <a:pt x="1651686" y="267208"/>
                                  <a:pt x="1652194" y="267335"/>
                                  <a:pt x="1652702" y="267462"/>
                                </a:cubicBezTo>
                                <a:cubicBezTo>
                                  <a:pt x="1653210" y="267462"/>
                                  <a:pt x="1653591" y="267589"/>
                                  <a:pt x="1654099" y="267716"/>
                                </a:cubicBezTo>
                                <a:cubicBezTo>
                                  <a:pt x="1654607" y="267843"/>
                                  <a:pt x="1655115" y="267843"/>
                                  <a:pt x="1655623" y="267970"/>
                                </a:cubicBezTo>
                                <a:cubicBezTo>
                                  <a:pt x="1656131" y="268097"/>
                                  <a:pt x="1656512" y="268097"/>
                                  <a:pt x="1657020" y="268224"/>
                                </a:cubicBezTo>
                                <a:cubicBezTo>
                                  <a:pt x="1657528" y="268351"/>
                                  <a:pt x="1658036" y="268351"/>
                                  <a:pt x="1658544" y="268477"/>
                                </a:cubicBezTo>
                                <a:cubicBezTo>
                                  <a:pt x="1658925" y="268605"/>
                                  <a:pt x="1659433" y="268605"/>
                                  <a:pt x="1659941" y="268732"/>
                                </a:cubicBezTo>
                                <a:cubicBezTo>
                                  <a:pt x="1660449" y="268732"/>
                                  <a:pt x="1660957" y="268859"/>
                                  <a:pt x="1661465" y="268859"/>
                                </a:cubicBezTo>
                                <a:cubicBezTo>
                                  <a:pt x="1661846" y="268986"/>
                                  <a:pt x="1662354" y="268986"/>
                                  <a:pt x="1662862" y="269113"/>
                                </a:cubicBezTo>
                                <a:cubicBezTo>
                                  <a:pt x="1663370" y="269113"/>
                                  <a:pt x="1663878" y="269240"/>
                                  <a:pt x="1664386" y="269240"/>
                                </a:cubicBezTo>
                                <a:cubicBezTo>
                                  <a:pt x="1664767" y="269367"/>
                                  <a:pt x="1665275" y="269494"/>
                                  <a:pt x="1665783" y="269494"/>
                                </a:cubicBezTo>
                                <a:cubicBezTo>
                                  <a:pt x="1666291" y="269621"/>
                                  <a:pt x="1666799" y="269748"/>
                                  <a:pt x="1667307" y="269748"/>
                                </a:cubicBezTo>
                                <a:cubicBezTo>
                                  <a:pt x="1667688" y="269875"/>
                                  <a:pt x="1668196" y="270001"/>
                                  <a:pt x="1668704" y="270128"/>
                                </a:cubicBezTo>
                                <a:cubicBezTo>
                                  <a:pt x="1669212" y="270128"/>
                                  <a:pt x="1669720" y="270256"/>
                                  <a:pt x="1670228" y="270383"/>
                                </a:cubicBezTo>
                                <a:cubicBezTo>
                                  <a:pt x="1670609" y="270510"/>
                                  <a:pt x="1671117" y="270764"/>
                                  <a:pt x="1671625" y="270891"/>
                                </a:cubicBezTo>
                                <a:cubicBezTo>
                                  <a:pt x="1672133" y="271018"/>
                                  <a:pt x="1672641" y="271145"/>
                                  <a:pt x="1673149" y="271272"/>
                                </a:cubicBezTo>
                                <a:cubicBezTo>
                                  <a:pt x="1673530" y="271399"/>
                                  <a:pt x="1674038" y="271652"/>
                                  <a:pt x="1674546" y="271780"/>
                                </a:cubicBezTo>
                                <a:cubicBezTo>
                                  <a:pt x="1675054" y="271907"/>
                                  <a:pt x="1675562" y="272161"/>
                                  <a:pt x="1675943" y="272288"/>
                                </a:cubicBezTo>
                                <a:cubicBezTo>
                                  <a:pt x="1676451" y="272415"/>
                                  <a:pt x="1676959" y="272669"/>
                                  <a:pt x="1677467" y="272796"/>
                                </a:cubicBezTo>
                                <a:cubicBezTo>
                                  <a:pt x="1677975" y="273050"/>
                                  <a:pt x="1678483" y="273176"/>
                                  <a:pt x="1678864" y="273303"/>
                                </a:cubicBezTo>
                                <a:cubicBezTo>
                                  <a:pt x="1679372" y="273558"/>
                                  <a:pt x="1679880" y="273685"/>
                                  <a:pt x="1680388" y="273812"/>
                                </a:cubicBezTo>
                                <a:cubicBezTo>
                                  <a:pt x="1680896" y="274066"/>
                                  <a:pt x="1681404" y="274193"/>
                                  <a:pt x="1681785" y="274320"/>
                                </a:cubicBezTo>
                                <a:cubicBezTo>
                                  <a:pt x="1682293" y="274447"/>
                                  <a:pt x="1682801" y="274574"/>
                                  <a:pt x="1683309" y="274701"/>
                                </a:cubicBezTo>
                                <a:cubicBezTo>
                                  <a:pt x="1683817" y="274827"/>
                                  <a:pt x="1684325" y="274955"/>
                                  <a:pt x="1684706" y="275082"/>
                                </a:cubicBezTo>
                                <a:cubicBezTo>
                                  <a:pt x="1685214" y="275209"/>
                                  <a:pt x="1685722" y="275336"/>
                                  <a:pt x="1686230" y="275463"/>
                                </a:cubicBezTo>
                                <a:cubicBezTo>
                                  <a:pt x="1686738" y="275590"/>
                                  <a:pt x="1687246" y="275717"/>
                                  <a:pt x="1687627" y="275844"/>
                                </a:cubicBezTo>
                                <a:cubicBezTo>
                                  <a:pt x="1688135" y="275971"/>
                                  <a:pt x="1688643" y="276098"/>
                                  <a:pt x="1689151" y="276225"/>
                                </a:cubicBezTo>
                                <a:cubicBezTo>
                                  <a:pt x="1689659" y="276225"/>
                                  <a:pt x="1690167" y="276351"/>
                                  <a:pt x="1690548" y="276478"/>
                                </a:cubicBezTo>
                                <a:cubicBezTo>
                                  <a:pt x="1691056" y="276606"/>
                                  <a:pt x="1691564" y="276733"/>
                                  <a:pt x="1692072" y="276860"/>
                                </a:cubicBezTo>
                                <a:cubicBezTo>
                                  <a:pt x="1692580" y="276987"/>
                                  <a:pt x="1692961" y="277114"/>
                                  <a:pt x="1693469" y="277241"/>
                                </a:cubicBezTo>
                                <a:cubicBezTo>
                                  <a:pt x="1693977" y="277241"/>
                                  <a:pt x="1694485" y="277495"/>
                                  <a:pt x="1694993" y="277495"/>
                                </a:cubicBezTo>
                                <a:cubicBezTo>
                                  <a:pt x="1695501" y="277622"/>
                                  <a:pt x="1695882" y="277749"/>
                                  <a:pt x="1696390" y="277876"/>
                                </a:cubicBezTo>
                                <a:cubicBezTo>
                                  <a:pt x="1696898" y="278002"/>
                                  <a:pt x="1697406" y="278130"/>
                                  <a:pt x="1697914" y="278257"/>
                                </a:cubicBezTo>
                                <a:cubicBezTo>
                                  <a:pt x="1698422" y="278384"/>
                                  <a:pt x="1698803" y="278384"/>
                                  <a:pt x="1699311" y="278511"/>
                                </a:cubicBezTo>
                                <a:cubicBezTo>
                                  <a:pt x="1699819" y="278638"/>
                                  <a:pt x="1700327" y="278765"/>
                                  <a:pt x="1700835" y="278892"/>
                                </a:cubicBezTo>
                                <a:cubicBezTo>
                                  <a:pt x="1701343" y="278892"/>
                                  <a:pt x="1701724" y="279019"/>
                                  <a:pt x="1702232" y="279146"/>
                                </a:cubicBezTo>
                                <a:cubicBezTo>
                                  <a:pt x="1702740" y="279273"/>
                                  <a:pt x="1703248" y="279400"/>
                                  <a:pt x="1703756" y="279526"/>
                                </a:cubicBezTo>
                                <a:cubicBezTo>
                                  <a:pt x="1704264" y="279526"/>
                                  <a:pt x="1704645" y="279653"/>
                                  <a:pt x="1705153" y="279781"/>
                                </a:cubicBezTo>
                                <a:cubicBezTo>
                                  <a:pt x="1705661" y="279908"/>
                                  <a:pt x="1706169" y="279908"/>
                                  <a:pt x="1706677" y="280035"/>
                                </a:cubicBezTo>
                                <a:cubicBezTo>
                                  <a:pt x="1707185" y="280162"/>
                                  <a:pt x="1707566" y="280289"/>
                                  <a:pt x="1708074" y="280289"/>
                                </a:cubicBezTo>
                                <a:cubicBezTo>
                                  <a:pt x="1708582" y="280416"/>
                                  <a:pt x="1709090" y="280543"/>
                                  <a:pt x="1709598" y="280670"/>
                                </a:cubicBezTo>
                                <a:cubicBezTo>
                                  <a:pt x="1709979" y="280670"/>
                                  <a:pt x="1710487" y="280797"/>
                                  <a:pt x="1710995" y="280924"/>
                                </a:cubicBezTo>
                                <a:cubicBezTo>
                                  <a:pt x="1711503" y="281051"/>
                                  <a:pt x="1712011" y="281177"/>
                                  <a:pt x="1712519" y="281177"/>
                                </a:cubicBezTo>
                                <a:cubicBezTo>
                                  <a:pt x="1712900" y="281305"/>
                                  <a:pt x="1713408" y="281432"/>
                                  <a:pt x="1713916" y="281559"/>
                                </a:cubicBezTo>
                                <a:cubicBezTo>
                                  <a:pt x="1714424" y="281686"/>
                                  <a:pt x="1714932" y="281813"/>
                                  <a:pt x="1715440" y="281940"/>
                                </a:cubicBezTo>
                                <a:cubicBezTo>
                                  <a:pt x="1715821" y="282067"/>
                                  <a:pt x="1716329" y="282194"/>
                                  <a:pt x="1716837" y="282321"/>
                                </a:cubicBezTo>
                                <a:cubicBezTo>
                                  <a:pt x="1717345" y="282448"/>
                                  <a:pt x="1717853" y="282575"/>
                                  <a:pt x="1718361" y="282701"/>
                                </a:cubicBezTo>
                                <a:cubicBezTo>
                                  <a:pt x="1718742" y="282828"/>
                                  <a:pt x="1719250" y="282956"/>
                                  <a:pt x="1719758" y="283083"/>
                                </a:cubicBezTo>
                                <a:cubicBezTo>
                                  <a:pt x="1720266" y="283210"/>
                                  <a:pt x="1720774" y="283337"/>
                                  <a:pt x="1721282" y="283464"/>
                                </a:cubicBezTo>
                                <a:cubicBezTo>
                                  <a:pt x="1721663" y="283591"/>
                                  <a:pt x="1722171" y="283718"/>
                                  <a:pt x="1722679" y="283845"/>
                                </a:cubicBezTo>
                                <a:cubicBezTo>
                                  <a:pt x="1723187" y="283972"/>
                                  <a:pt x="1723695" y="284099"/>
                                  <a:pt x="1724203" y="284226"/>
                                </a:cubicBezTo>
                                <a:cubicBezTo>
                                  <a:pt x="1724584" y="284352"/>
                                  <a:pt x="1725092" y="284480"/>
                                  <a:pt x="1725600" y="284607"/>
                                </a:cubicBezTo>
                                <a:cubicBezTo>
                                  <a:pt x="1726108" y="284734"/>
                                  <a:pt x="1726616" y="284861"/>
                                  <a:pt x="1726997" y="284988"/>
                                </a:cubicBezTo>
                                <a:cubicBezTo>
                                  <a:pt x="1727505" y="285115"/>
                                  <a:pt x="1728013" y="285242"/>
                                  <a:pt x="1728521" y="285369"/>
                                </a:cubicBezTo>
                                <a:cubicBezTo>
                                  <a:pt x="1729029" y="285496"/>
                                  <a:pt x="1729537" y="285623"/>
                                  <a:pt x="1729918" y="285750"/>
                                </a:cubicBezTo>
                                <a:cubicBezTo>
                                  <a:pt x="1730426" y="285876"/>
                                  <a:pt x="1730934" y="286003"/>
                                  <a:pt x="1731442" y="286131"/>
                                </a:cubicBezTo>
                                <a:cubicBezTo>
                                  <a:pt x="1731950" y="286131"/>
                                  <a:pt x="1732458" y="286258"/>
                                  <a:pt x="1732839" y="286385"/>
                                </a:cubicBezTo>
                                <a:cubicBezTo>
                                  <a:pt x="1733347" y="286512"/>
                                  <a:pt x="1733855" y="286639"/>
                                  <a:pt x="1734363" y="286766"/>
                                </a:cubicBezTo>
                                <a:cubicBezTo>
                                  <a:pt x="1734871" y="286893"/>
                                  <a:pt x="1735379" y="287020"/>
                                  <a:pt x="1735760" y="287147"/>
                                </a:cubicBezTo>
                                <a:cubicBezTo>
                                  <a:pt x="1736268" y="287147"/>
                                  <a:pt x="1736776" y="287274"/>
                                  <a:pt x="1737284" y="287401"/>
                                </a:cubicBezTo>
                                <a:cubicBezTo>
                                  <a:pt x="1737792" y="287527"/>
                                  <a:pt x="1738300" y="287655"/>
                                  <a:pt x="1738681" y="287782"/>
                                </a:cubicBezTo>
                                <a:cubicBezTo>
                                  <a:pt x="1739189" y="287909"/>
                                  <a:pt x="1739697" y="287909"/>
                                  <a:pt x="1740205" y="288036"/>
                                </a:cubicBezTo>
                                <a:cubicBezTo>
                                  <a:pt x="1740713" y="288163"/>
                                  <a:pt x="1741094" y="288290"/>
                                  <a:pt x="1741602" y="288417"/>
                                </a:cubicBezTo>
                                <a:cubicBezTo>
                                  <a:pt x="1742110" y="288544"/>
                                  <a:pt x="1742618" y="288544"/>
                                  <a:pt x="1743126" y="288671"/>
                                </a:cubicBezTo>
                                <a:cubicBezTo>
                                  <a:pt x="1743634" y="288798"/>
                                  <a:pt x="1744015" y="288798"/>
                                  <a:pt x="1744523" y="288925"/>
                                </a:cubicBezTo>
                                <a:cubicBezTo>
                                  <a:pt x="1745031" y="289051"/>
                                  <a:pt x="1745539" y="289051"/>
                                  <a:pt x="1746047" y="289178"/>
                                </a:cubicBezTo>
                                <a:cubicBezTo>
                                  <a:pt x="1746555" y="289178"/>
                                  <a:pt x="1746936" y="289306"/>
                                  <a:pt x="1747444" y="289306"/>
                                </a:cubicBezTo>
                                <a:cubicBezTo>
                                  <a:pt x="1747952" y="289433"/>
                                  <a:pt x="1748460" y="289433"/>
                                  <a:pt x="1748968" y="289560"/>
                                </a:cubicBezTo>
                                <a:cubicBezTo>
                                  <a:pt x="1749476" y="289560"/>
                                  <a:pt x="1749857" y="289687"/>
                                  <a:pt x="1750365" y="289687"/>
                                </a:cubicBezTo>
                                <a:cubicBezTo>
                                  <a:pt x="1750873" y="289814"/>
                                  <a:pt x="1751381" y="289814"/>
                                  <a:pt x="1751889" y="289941"/>
                                </a:cubicBezTo>
                                <a:cubicBezTo>
                                  <a:pt x="1752397" y="289941"/>
                                  <a:pt x="1752778" y="289941"/>
                                  <a:pt x="1753286" y="289941"/>
                                </a:cubicBezTo>
                                <a:cubicBezTo>
                                  <a:pt x="1753794" y="290068"/>
                                  <a:pt x="1754302" y="290068"/>
                                  <a:pt x="1754810" y="290195"/>
                                </a:cubicBezTo>
                                <a:cubicBezTo>
                                  <a:pt x="1755318" y="290195"/>
                                  <a:pt x="1755699" y="290195"/>
                                  <a:pt x="1756207" y="290322"/>
                                </a:cubicBezTo>
                                <a:cubicBezTo>
                                  <a:pt x="1756715" y="290322"/>
                                  <a:pt x="1757223" y="290322"/>
                                  <a:pt x="1757731" y="290449"/>
                                </a:cubicBezTo>
                                <a:cubicBezTo>
                                  <a:pt x="1758112" y="290449"/>
                                  <a:pt x="1758620" y="290449"/>
                                  <a:pt x="1759128" y="290576"/>
                                </a:cubicBezTo>
                                <a:cubicBezTo>
                                  <a:pt x="1759636" y="290576"/>
                                  <a:pt x="1760144" y="290702"/>
                                  <a:pt x="1760652" y="290702"/>
                                </a:cubicBezTo>
                                <a:cubicBezTo>
                                  <a:pt x="1761033" y="290702"/>
                                  <a:pt x="1761541" y="290830"/>
                                  <a:pt x="1762049" y="290830"/>
                                </a:cubicBezTo>
                                <a:cubicBezTo>
                                  <a:pt x="1762557" y="290830"/>
                                  <a:pt x="1763065" y="290957"/>
                                  <a:pt x="1763573" y="290957"/>
                                </a:cubicBezTo>
                                <a:cubicBezTo>
                                  <a:pt x="1763954" y="290957"/>
                                  <a:pt x="1764462" y="290957"/>
                                  <a:pt x="1764970" y="291084"/>
                                </a:cubicBezTo>
                                <a:cubicBezTo>
                                  <a:pt x="1765478" y="291084"/>
                                  <a:pt x="1765986" y="291084"/>
                                  <a:pt x="1766494" y="291211"/>
                                </a:cubicBezTo>
                                <a:cubicBezTo>
                                  <a:pt x="1766875" y="291211"/>
                                  <a:pt x="1767383" y="291211"/>
                                  <a:pt x="1767891" y="291211"/>
                                </a:cubicBezTo>
                                <a:cubicBezTo>
                                  <a:pt x="1768399" y="291338"/>
                                  <a:pt x="1768907" y="291338"/>
                                  <a:pt x="1769415" y="291338"/>
                                </a:cubicBezTo>
                                <a:cubicBezTo>
                                  <a:pt x="1769796" y="291338"/>
                                  <a:pt x="1770304" y="291338"/>
                                  <a:pt x="1770812" y="291465"/>
                                </a:cubicBezTo>
                                <a:cubicBezTo>
                                  <a:pt x="1771320" y="291465"/>
                                  <a:pt x="1771828" y="291465"/>
                                  <a:pt x="1772336" y="291465"/>
                                </a:cubicBezTo>
                                <a:cubicBezTo>
                                  <a:pt x="1772717" y="291465"/>
                                  <a:pt x="1773225" y="291592"/>
                                  <a:pt x="1773733" y="291592"/>
                                </a:cubicBezTo>
                                <a:cubicBezTo>
                                  <a:pt x="1774241" y="291592"/>
                                  <a:pt x="1774749" y="291592"/>
                                  <a:pt x="1775130" y="291592"/>
                                </a:cubicBezTo>
                                <a:cubicBezTo>
                                  <a:pt x="1775638" y="291592"/>
                                  <a:pt x="1776146" y="291592"/>
                                  <a:pt x="1776654" y="291592"/>
                                </a:cubicBezTo>
                                <a:cubicBezTo>
                                  <a:pt x="1777162" y="291719"/>
                                  <a:pt x="1777670" y="291719"/>
                                  <a:pt x="1778051" y="291719"/>
                                </a:cubicBezTo>
                                <a:cubicBezTo>
                                  <a:pt x="1778559" y="291719"/>
                                  <a:pt x="1779067" y="291719"/>
                                  <a:pt x="1779575" y="291719"/>
                                </a:cubicBezTo>
                                <a:cubicBezTo>
                                  <a:pt x="1780083" y="291719"/>
                                  <a:pt x="1780591" y="291719"/>
                                  <a:pt x="1780972" y="291719"/>
                                </a:cubicBezTo>
                                <a:cubicBezTo>
                                  <a:pt x="1781480" y="291719"/>
                                  <a:pt x="1781988" y="291719"/>
                                  <a:pt x="1782496" y="291719"/>
                                </a:cubicBezTo>
                                <a:cubicBezTo>
                                  <a:pt x="1783004" y="291719"/>
                                  <a:pt x="1783512" y="291719"/>
                                  <a:pt x="1783893" y="291719"/>
                                </a:cubicBezTo>
                                <a:cubicBezTo>
                                  <a:pt x="1784401" y="291719"/>
                                  <a:pt x="1784909" y="291719"/>
                                  <a:pt x="1785417" y="291719"/>
                                </a:cubicBezTo>
                                <a:cubicBezTo>
                                  <a:pt x="1785925" y="291719"/>
                                  <a:pt x="1786433" y="291719"/>
                                  <a:pt x="1786814" y="291592"/>
                                </a:cubicBezTo>
                                <a:cubicBezTo>
                                  <a:pt x="1787322" y="291592"/>
                                  <a:pt x="1787830" y="291592"/>
                                  <a:pt x="1788338" y="291592"/>
                                </a:cubicBezTo>
                                <a:cubicBezTo>
                                  <a:pt x="1788846" y="291592"/>
                                  <a:pt x="1789354" y="291465"/>
                                  <a:pt x="1789735" y="291465"/>
                                </a:cubicBezTo>
                                <a:cubicBezTo>
                                  <a:pt x="1790243" y="291465"/>
                                  <a:pt x="1790751" y="291465"/>
                                  <a:pt x="1791259" y="291465"/>
                                </a:cubicBezTo>
                                <a:cubicBezTo>
                                  <a:pt x="1791767" y="291338"/>
                                  <a:pt x="1792148" y="291338"/>
                                  <a:pt x="1792656" y="291338"/>
                                </a:cubicBezTo>
                                <a:cubicBezTo>
                                  <a:pt x="1793164" y="291338"/>
                                  <a:pt x="1793672" y="291211"/>
                                  <a:pt x="1794180" y="291211"/>
                                </a:cubicBezTo>
                                <a:cubicBezTo>
                                  <a:pt x="1794688" y="291211"/>
                                  <a:pt x="1795069" y="291211"/>
                                  <a:pt x="1795577" y="291084"/>
                                </a:cubicBezTo>
                                <a:cubicBezTo>
                                  <a:pt x="1796085" y="291084"/>
                                  <a:pt x="1796593" y="291084"/>
                                  <a:pt x="1797101" y="290957"/>
                                </a:cubicBezTo>
                                <a:cubicBezTo>
                                  <a:pt x="1797609" y="290957"/>
                                  <a:pt x="1797990" y="290957"/>
                                  <a:pt x="1798498" y="290957"/>
                                </a:cubicBezTo>
                                <a:cubicBezTo>
                                  <a:pt x="1799006" y="290830"/>
                                  <a:pt x="1799514" y="290830"/>
                                  <a:pt x="1800022" y="290702"/>
                                </a:cubicBezTo>
                                <a:cubicBezTo>
                                  <a:pt x="1800530" y="290702"/>
                                  <a:pt x="1800911" y="290576"/>
                                  <a:pt x="1801419" y="290576"/>
                                </a:cubicBezTo>
                                <a:cubicBezTo>
                                  <a:pt x="1801927" y="290576"/>
                                  <a:pt x="1802435" y="290449"/>
                                  <a:pt x="1802943" y="290449"/>
                                </a:cubicBezTo>
                                <a:cubicBezTo>
                                  <a:pt x="1803451" y="290322"/>
                                  <a:pt x="1803832" y="290322"/>
                                  <a:pt x="1804340" y="290195"/>
                                </a:cubicBezTo>
                                <a:cubicBezTo>
                                  <a:pt x="1804848" y="290195"/>
                                  <a:pt x="1805356" y="290068"/>
                                  <a:pt x="1805864" y="290068"/>
                                </a:cubicBezTo>
                                <a:cubicBezTo>
                                  <a:pt x="1806372" y="290068"/>
                                  <a:pt x="1806753" y="289941"/>
                                  <a:pt x="1807261" y="289941"/>
                                </a:cubicBezTo>
                                <a:cubicBezTo>
                                  <a:pt x="1807769" y="289814"/>
                                  <a:pt x="1808277" y="289814"/>
                                  <a:pt x="1808785" y="289814"/>
                                </a:cubicBezTo>
                                <a:cubicBezTo>
                                  <a:pt x="1809166" y="289687"/>
                                  <a:pt x="1809674" y="289687"/>
                                  <a:pt x="1810182" y="289560"/>
                                </a:cubicBezTo>
                                <a:cubicBezTo>
                                  <a:pt x="1810690" y="289560"/>
                                  <a:pt x="1811198" y="289560"/>
                                  <a:pt x="1811706" y="289433"/>
                                </a:cubicBezTo>
                                <a:cubicBezTo>
                                  <a:pt x="1812087" y="289433"/>
                                  <a:pt x="1812595" y="289433"/>
                                  <a:pt x="1813103" y="289306"/>
                                </a:cubicBezTo>
                                <a:cubicBezTo>
                                  <a:pt x="1813611" y="289306"/>
                                  <a:pt x="1814119" y="289306"/>
                                  <a:pt x="1814627" y="289178"/>
                                </a:cubicBezTo>
                                <a:cubicBezTo>
                                  <a:pt x="1815008" y="289178"/>
                                  <a:pt x="1815516" y="289051"/>
                                  <a:pt x="1816024" y="289051"/>
                                </a:cubicBezTo>
                                <a:cubicBezTo>
                                  <a:pt x="1816532" y="289051"/>
                                  <a:pt x="1817040" y="288925"/>
                                  <a:pt x="1817548" y="288925"/>
                                </a:cubicBezTo>
                                <a:cubicBezTo>
                                  <a:pt x="1817929" y="288925"/>
                                  <a:pt x="1818437" y="288925"/>
                                  <a:pt x="1818945" y="288798"/>
                                </a:cubicBezTo>
                                <a:cubicBezTo>
                                  <a:pt x="1819453" y="288798"/>
                                  <a:pt x="1819961" y="288671"/>
                                  <a:pt x="1820469" y="288671"/>
                                </a:cubicBezTo>
                                <a:cubicBezTo>
                                  <a:pt x="1820850" y="288671"/>
                                  <a:pt x="1821358" y="288544"/>
                                  <a:pt x="1821866" y="288544"/>
                                </a:cubicBezTo>
                                <a:cubicBezTo>
                                  <a:pt x="1822374" y="288544"/>
                                  <a:pt x="1822882" y="288417"/>
                                  <a:pt x="1823390" y="288417"/>
                                </a:cubicBezTo>
                                <a:cubicBezTo>
                                  <a:pt x="1823771" y="288290"/>
                                  <a:pt x="1824279" y="288290"/>
                                  <a:pt x="1824787" y="288290"/>
                                </a:cubicBezTo>
                                <a:cubicBezTo>
                                  <a:pt x="1825295" y="288290"/>
                                  <a:pt x="1825803" y="288163"/>
                                  <a:pt x="1826184" y="288163"/>
                                </a:cubicBezTo>
                                <a:cubicBezTo>
                                  <a:pt x="1826692" y="288163"/>
                                  <a:pt x="1827200" y="288036"/>
                                  <a:pt x="1827708" y="288036"/>
                                </a:cubicBezTo>
                                <a:cubicBezTo>
                                  <a:pt x="1828216" y="288036"/>
                                  <a:pt x="1828724" y="288036"/>
                                  <a:pt x="1829105" y="287909"/>
                                </a:cubicBezTo>
                                <a:cubicBezTo>
                                  <a:pt x="1829613" y="287909"/>
                                  <a:pt x="1830121" y="287909"/>
                                  <a:pt x="1830629" y="287909"/>
                                </a:cubicBezTo>
                                <a:cubicBezTo>
                                  <a:pt x="1831137" y="287909"/>
                                  <a:pt x="1831645" y="287782"/>
                                  <a:pt x="1832026" y="287782"/>
                                </a:cubicBezTo>
                                <a:cubicBezTo>
                                  <a:pt x="1832534" y="287782"/>
                                  <a:pt x="1833042" y="287782"/>
                                  <a:pt x="1833550" y="287782"/>
                                </a:cubicBezTo>
                                <a:cubicBezTo>
                                  <a:pt x="1834058" y="287782"/>
                                  <a:pt x="1834566" y="287782"/>
                                  <a:pt x="1834947" y="287782"/>
                                </a:cubicBezTo>
                                <a:cubicBezTo>
                                  <a:pt x="1835455" y="287782"/>
                                  <a:pt x="1835963" y="287782"/>
                                  <a:pt x="1836471" y="287782"/>
                                </a:cubicBezTo>
                                <a:cubicBezTo>
                                  <a:pt x="1836979" y="287782"/>
                                  <a:pt x="1837487" y="287782"/>
                                  <a:pt x="1837868" y="287782"/>
                                </a:cubicBezTo>
                                <a:cubicBezTo>
                                  <a:pt x="1838376" y="287782"/>
                                  <a:pt x="1838884" y="287782"/>
                                  <a:pt x="1839392" y="287782"/>
                                </a:cubicBezTo>
                                <a:cubicBezTo>
                                  <a:pt x="1839900" y="287909"/>
                                  <a:pt x="1840408" y="287909"/>
                                  <a:pt x="1840789" y="287909"/>
                                </a:cubicBezTo>
                                <a:cubicBezTo>
                                  <a:pt x="1841297" y="287909"/>
                                  <a:pt x="1841805" y="288036"/>
                                  <a:pt x="1842313" y="288036"/>
                                </a:cubicBezTo>
                                <a:cubicBezTo>
                                  <a:pt x="1842821" y="288036"/>
                                  <a:pt x="1843202" y="288163"/>
                                  <a:pt x="1843710" y="288163"/>
                                </a:cubicBezTo>
                                <a:cubicBezTo>
                                  <a:pt x="1844218" y="288163"/>
                                  <a:pt x="1844726" y="288290"/>
                                  <a:pt x="1845234" y="288290"/>
                                </a:cubicBezTo>
                                <a:cubicBezTo>
                                  <a:pt x="1845742" y="288417"/>
                                  <a:pt x="1846123" y="288417"/>
                                  <a:pt x="1846631" y="288417"/>
                                </a:cubicBezTo>
                                <a:cubicBezTo>
                                  <a:pt x="1847139" y="288544"/>
                                  <a:pt x="1847647" y="288544"/>
                                  <a:pt x="1848155" y="288671"/>
                                </a:cubicBezTo>
                                <a:cubicBezTo>
                                  <a:pt x="1848663" y="288671"/>
                                  <a:pt x="1849044" y="288798"/>
                                  <a:pt x="1849552" y="288798"/>
                                </a:cubicBezTo>
                                <a:cubicBezTo>
                                  <a:pt x="1850060" y="288925"/>
                                  <a:pt x="1850568" y="288925"/>
                                  <a:pt x="1851076" y="289051"/>
                                </a:cubicBezTo>
                                <a:cubicBezTo>
                                  <a:pt x="1851584" y="289051"/>
                                  <a:pt x="1851965" y="289178"/>
                                  <a:pt x="1852473" y="289306"/>
                                </a:cubicBezTo>
                                <a:cubicBezTo>
                                  <a:pt x="1852981" y="289306"/>
                                  <a:pt x="1853489" y="289433"/>
                                  <a:pt x="1853997" y="289433"/>
                                </a:cubicBezTo>
                                <a:cubicBezTo>
                                  <a:pt x="1854505" y="289560"/>
                                  <a:pt x="1854886" y="289687"/>
                                  <a:pt x="1855394" y="289814"/>
                                </a:cubicBezTo>
                                <a:cubicBezTo>
                                  <a:pt x="1855902" y="289814"/>
                                  <a:pt x="1856410" y="289941"/>
                                  <a:pt x="1856918" y="290068"/>
                                </a:cubicBezTo>
                                <a:cubicBezTo>
                                  <a:pt x="1857426" y="290068"/>
                                  <a:pt x="1857807" y="290195"/>
                                  <a:pt x="1858315" y="290322"/>
                                </a:cubicBezTo>
                                <a:cubicBezTo>
                                  <a:pt x="1858823" y="290449"/>
                                  <a:pt x="1859331" y="290576"/>
                                  <a:pt x="1859839" y="290576"/>
                                </a:cubicBezTo>
                                <a:cubicBezTo>
                                  <a:pt x="1860220" y="290702"/>
                                  <a:pt x="1860728" y="290830"/>
                                  <a:pt x="1861236" y="290957"/>
                                </a:cubicBezTo>
                                <a:cubicBezTo>
                                  <a:pt x="1861744" y="291084"/>
                                  <a:pt x="1862252" y="291084"/>
                                  <a:pt x="1862760" y="291211"/>
                                </a:cubicBezTo>
                                <a:cubicBezTo>
                                  <a:pt x="1863141" y="291338"/>
                                  <a:pt x="1863649" y="291465"/>
                                  <a:pt x="1864157" y="291465"/>
                                </a:cubicBezTo>
                                <a:cubicBezTo>
                                  <a:pt x="1864665" y="291592"/>
                                  <a:pt x="1865173" y="291719"/>
                                  <a:pt x="1865681" y="291846"/>
                                </a:cubicBezTo>
                                <a:cubicBezTo>
                                  <a:pt x="1866062" y="291973"/>
                                  <a:pt x="1866570" y="292100"/>
                                  <a:pt x="1867078" y="292226"/>
                                </a:cubicBezTo>
                                <a:cubicBezTo>
                                  <a:pt x="1867586" y="292353"/>
                                  <a:pt x="1868094" y="292353"/>
                                  <a:pt x="1868602" y="292481"/>
                                </a:cubicBezTo>
                                <a:cubicBezTo>
                                  <a:pt x="1868983" y="292608"/>
                                  <a:pt x="1869491" y="292735"/>
                                  <a:pt x="1869999" y="292862"/>
                                </a:cubicBezTo>
                                <a:cubicBezTo>
                                  <a:pt x="1870507" y="292989"/>
                                  <a:pt x="1871015" y="292989"/>
                                  <a:pt x="1871523" y="293116"/>
                                </a:cubicBezTo>
                                <a:cubicBezTo>
                                  <a:pt x="1871904" y="293243"/>
                                  <a:pt x="1872412" y="293370"/>
                                  <a:pt x="1872920" y="293497"/>
                                </a:cubicBezTo>
                                <a:cubicBezTo>
                                  <a:pt x="1873428" y="293497"/>
                                  <a:pt x="1873936" y="293624"/>
                                  <a:pt x="1874444" y="293751"/>
                                </a:cubicBezTo>
                                <a:cubicBezTo>
                                  <a:pt x="1874825" y="293877"/>
                                  <a:pt x="1875333" y="294005"/>
                                  <a:pt x="1875841" y="294005"/>
                                </a:cubicBezTo>
                                <a:cubicBezTo>
                                  <a:pt x="1876349" y="294132"/>
                                  <a:pt x="1876857" y="294259"/>
                                  <a:pt x="1877238" y="294259"/>
                                </a:cubicBezTo>
                                <a:cubicBezTo>
                                  <a:pt x="1877746" y="294386"/>
                                  <a:pt x="1878254" y="294513"/>
                                  <a:pt x="1878762" y="294640"/>
                                </a:cubicBezTo>
                                <a:cubicBezTo>
                                  <a:pt x="1879270" y="294640"/>
                                  <a:pt x="1879778" y="294767"/>
                                  <a:pt x="1880159" y="294894"/>
                                </a:cubicBezTo>
                                <a:cubicBezTo>
                                  <a:pt x="1880667" y="294894"/>
                                  <a:pt x="1881175" y="295021"/>
                                  <a:pt x="1881683" y="295148"/>
                                </a:cubicBezTo>
                                <a:cubicBezTo>
                                  <a:pt x="1882191" y="295148"/>
                                  <a:pt x="1882699" y="295275"/>
                                  <a:pt x="1883080" y="295275"/>
                                </a:cubicBezTo>
                                <a:cubicBezTo>
                                  <a:pt x="1883588" y="295401"/>
                                  <a:pt x="1884096" y="295528"/>
                                  <a:pt x="1884604" y="295528"/>
                                </a:cubicBezTo>
                                <a:cubicBezTo>
                                  <a:pt x="1885112" y="295656"/>
                                  <a:pt x="1885620" y="295656"/>
                                  <a:pt x="1886001" y="295783"/>
                                </a:cubicBezTo>
                                <a:cubicBezTo>
                                  <a:pt x="1886509" y="295783"/>
                                  <a:pt x="1887017" y="295910"/>
                                  <a:pt x="1887525" y="295910"/>
                                </a:cubicBezTo>
                                <a:cubicBezTo>
                                  <a:pt x="1888033" y="296037"/>
                                  <a:pt x="1888541" y="296037"/>
                                  <a:pt x="1888922" y="296164"/>
                                </a:cubicBezTo>
                                <a:cubicBezTo>
                                  <a:pt x="1889430" y="296164"/>
                                  <a:pt x="1889938" y="296291"/>
                                  <a:pt x="1890446" y="296291"/>
                                </a:cubicBezTo>
                                <a:cubicBezTo>
                                  <a:pt x="1890954" y="296418"/>
                                  <a:pt x="1891462" y="296418"/>
                                  <a:pt x="1891843" y="296418"/>
                                </a:cubicBezTo>
                                <a:cubicBezTo>
                                  <a:pt x="1892351" y="296545"/>
                                  <a:pt x="1892859" y="296545"/>
                                  <a:pt x="1893367" y="296672"/>
                                </a:cubicBezTo>
                                <a:cubicBezTo>
                                  <a:pt x="1893875" y="296672"/>
                                  <a:pt x="1894256" y="296799"/>
                                  <a:pt x="1894764" y="296799"/>
                                </a:cubicBezTo>
                                <a:cubicBezTo>
                                  <a:pt x="1895272" y="296926"/>
                                  <a:pt x="1895780" y="296926"/>
                                  <a:pt x="1896288" y="296926"/>
                                </a:cubicBezTo>
                                <a:cubicBezTo>
                                  <a:pt x="1896796" y="297052"/>
                                  <a:pt x="1897177" y="297052"/>
                                  <a:pt x="1897685" y="297180"/>
                                </a:cubicBezTo>
                                <a:cubicBezTo>
                                  <a:pt x="1898193" y="297180"/>
                                  <a:pt x="1898701" y="297307"/>
                                  <a:pt x="1899209" y="297307"/>
                                </a:cubicBezTo>
                                <a:cubicBezTo>
                                  <a:pt x="1899717" y="297307"/>
                                  <a:pt x="1900098" y="297434"/>
                                  <a:pt x="1900606" y="297434"/>
                                </a:cubicBezTo>
                                <a:cubicBezTo>
                                  <a:pt x="1901114" y="297434"/>
                                  <a:pt x="1901622" y="297561"/>
                                  <a:pt x="1902130" y="297561"/>
                                </a:cubicBezTo>
                                <a:cubicBezTo>
                                  <a:pt x="1902638" y="297561"/>
                                  <a:pt x="1903019" y="297561"/>
                                  <a:pt x="1903527" y="297561"/>
                                </a:cubicBezTo>
                                <a:cubicBezTo>
                                  <a:pt x="1904035" y="297688"/>
                                  <a:pt x="1904543" y="297688"/>
                                  <a:pt x="1905051" y="297688"/>
                                </a:cubicBezTo>
                                <a:cubicBezTo>
                                  <a:pt x="1905559" y="297688"/>
                                  <a:pt x="1905940" y="297688"/>
                                  <a:pt x="1906448" y="297688"/>
                                </a:cubicBezTo>
                                <a:cubicBezTo>
                                  <a:pt x="1906956" y="297688"/>
                                  <a:pt x="1907464" y="297688"/>
                                  <a:pt x="1907972" y="297688"/>
                                </a:cubicBezTo>
                                <a:cubicBezTo>
                                  <a:pt x="1908480" y="297688"/>
                                  <a:pt x="1908861" y="297688"/>
                                  <a:pt x="1909369" y="297561"/>
                                </a:cubicBezTo>
                                <a:cubicBezTo>
                                  <a:pt x="1909877" y="297561"/>
                                  <a:pt x="1910385" y="297561"/>
                                  <a:pt x="1910893" y="297561"/>
                                </a:cubicBezTo>
                                <a:cubicBezTo>
                                  <a:pt x="1911274" y="297561"/>
                                  <a:pt x="1911782" y="297434"/>
                                  <a:pt x="1912290" y="297434"/>
                                </a:cubicBezTo>
                                <a:cubicBezTo>
                                  <a:pt x="1912798" y="297434"/>
                                  <a:pt x="1913306" y="297434"/>
                                  <a:pt x="1913814" y="297307"/>
                                </a:cubicBezTo>
                                <a:cubicBezTo>
                                  <a:pt x="1914195" y="297307"/>
                                  <a:pt x="1914703" y="297180"/>
                                  <a:pt x="1915211" y="297180"/>
                                </a:cubicBezTo>
                                <a:cubicBezTo>
                                  <a:pt x="1915719" y="297180"/>
                                  <a:pt x="1916227" y="297052"/>
                                  <a:pt x="1916735" y="296926"/>
                                </a:cubicBezTo>
                                <a:cubicBezTo>
                                  <a:pt x="1917116" y="296926"/>
                                  <a:pt x="1917624" y="296799"/>
                                  <a:pt x="1918132" y="296672"/>
                                </a:cubicBezTo>
                                <a:cubicBezTo>
                                  <a:pt x="1918640" y="296672"/>
                                  <a:pt x="1919148" y="296545"/>
                                  <a:pt x="1919656" y="296418"/>
                                </a:cubicBezTo>
                                <a:cubicBezTo>
                                  <a:pt x="1920037" y="296291"/>
                                  <a:pt x="1920545" y="296291"/>
                                  <a:pt x="1921053" y="296164"/>
                                </a:cubicBezTo>
                                <a:cubicBezTo>
                                  <a:pt x="1921561" y="296037"/>
                                  <a:pt x="1922069" y="295910"/>
                                  <a:pt x="1922577" y="295783"/>
                                </a:cubicBezTo>
                                <a:cubicBezTo>
                                  <a:pt x="1922958" y="295656"/>
                                  <a:pt x="1923466" y="295528"/>
                                  <a:pt x="1923974" y="295275"/>
                                </a:cubicBezTo>
                                <a:cubicBezTo>
                                  <a:pt x="1924482" y="295148"/>
                                  <a:pt x="1924990" y="295021"/>
                                  <a:pt x="1925498" y="294894"/>
                                </a:cubicBezTo>
                                <a:cubicBezTo>
                                  <a:pt x="1925879" y="294767"/>
                                  <a:pt x="1926387" y="294513"/>
                                  <a:pt x="1926895" y="294386"/>
                                </a:cubicBezTo>
                                <a:cubicBezTo>
                                  <a:pt x="1927403" y="294259"/>
                                  <a:pt x="1927911" y="294132"/>
                                  <a:pt x="1928292" y="293877"/>
                                </a:cubicBezTo>
                                <a:cubicBezTo>
                                  <a:pt x="1928800" y="293751"/>
                                  <a:pt x="1929308" y="293497"/>
                                  <a:pt x="1929816" y="293370"/>
                                </a:cubicBezTo>
                                <a:cubicBezTo>
                                  <a:pt x="1930324" y="293243"/>
                                  <a:pt x="1930832" y="292989"/>
                                  <a:pt x="1931213" y="292862"/>
                                </a:cubicBezTo>
                                <a:cubicBezTo>
                                  <a:pt x="1931721" y="292608"/>
                                  <a:pt x="1932229" y="292481"/>
                                  <a:pt x="1932737" y="292226"/>
                                </a:cubicBezTo>
                                <a:cubicBezTo>
                                  <a:pt x="1933245" y="292100"/>
                                  <a:pt x="1933753" y="291973"/>
                                  <a:pt x="1934134" y="291719"/>
                                </a:cubicBezTo>
                                <a:cubicBezTo>
                                  <a:pt x="1934642" y="291465"/>
                                  <a:pt x="1935150" y="291338"/>
                                  <a:pt x="1935658" y="291084"/>
                                </a:cubicBezTo>
                                <a:cubicBezTo>
                                  <a:pt x="1936166" y="290830"/>
                                  <a:pt x="1936674" y="290702"/>
                                  <a:pt x="1937055" y="290449"/>
                                </a:cubicBezTo>
                                <a:cubicBezTo>
                                  <a:pt x="1937563" y="290195"/>
                                  <a:pt x="1938071" y="290068"/>
                                  <a:pt x="1938579" y="289814"/>
                                </a:cubicBezTo>
                                <a:cubicBezTo>
                                  <a:pt x="1939087" y="289560"/>
                                  <a:pt x="1939595" y="289306"/>
                                  <a:pt x="1939976" y="289178"/>
                                </a:cubicBezTo>
                                <a:cubicBezTo>
                                  <a:pt x="1940484" y="288925"/>
                                  <a:pt x="1940992" y="288671"/>
                                  <a:pt x="1941500" y="288417"/>
                                </a:cubicBezTo>
                                <a:cubicBezTo>
                                  <a:pt x="1942008" y="288290"/>
                                  <a:pt x="1942389" y="288036"/>
                                  <a:pt x="1942897" y="287782"/>
                                </a:cubicBezTo>
                                <a:cubicBezTo>
                                  <a:pt x="1943405" y="287527"/>
                                  <a:pt x="1943913" y="287274"/>
                                  <a:pt x="1944421" y="287020"/>
                                </a:cubicBezTo>
                                <a:cubicBezTo>
                                  <a:pt x="1944929" y="286766"/>
                                  <a:pt x="1945310" y="286639"/>
                                  <a:pt x="1945818" y="286385"/>
                                </a:cubicBezTo>
                                <a:cubicBezTo>
                                  <a:pt x="1946326" y="286131"/>
                                  <a:pt x="1946834" y="285876"/>
                                  <a:pt x="1947342" y="285623"/>
                                </a:cubicBezTo>
                                <a:cubicBezTo>
                                  <a:pt x="1947850" y="285369"/>
                                  <a:pt x="1948231" y="285242"/>
                                  <a:pt x="1948739" y="284988"/>
                                </a:cubicBezTo>
                                <a:cubicBezTo>
                                  <a:pt x="1949247" y="284734"/>
                                  <a:pt x="1949755" y="284480"/>
                                  <a:pt x="1950263" y="284352"/>
                                </a:cubicBezTo>
                                <a:cubicBezTo>
                                  <a:pt x="1950771" y="284099"/>
                                  <a:pt x="1951152" y="283845"/>
                                  <a:pt x="1951660" y="283591"/>
                                </a:cubicBezTo>
                                <a:cubicBezTo>
                                  <a:pt x="1952168" y="283464"/>
                                  <a:pt x="1952676" y="283210"/>
                                  <a:pt x="1953184" y="283083"/>
                                </a:cubicBezTo>
                                <a:cubicBezTo>
                                  <a:pt x="1953692" y="282828"/>
                                  <a:pt x="1954073" y="282701"/>
                                  <a:pt x="1954581" y="282448"/>
                                </a:cubicBezTo>
                                <a:cubicBezTo>
                                  <a:pt x="1955089" y="282321"/>
                                  <a:pt x="1955597" y="282067"/>
                                  <a:pt x="1956105" y="281813"/>
                                </a:cubicBezTo>
                                <a:cubicBezTo>
                                  <a:pt x="1956613" y="281686"/>
                                  <a:pt x="1956994" y="281559"/>
                                  <a:pt x="1957502" y="281305"/>
                                </a:cubicBezTo>
                                <a:cubicBezTo>
                                  <a:pt x="1958010" y="281177"/>
                                  <a:pt x="1958518" y="281051"/>
                                  <a:pt x="1959026" y="280924"/>
                                </a:cubicBezTo>
                                <a:cubicBezTo>
                                  <a:pt x="1959534" y="280797"/>
                                  <a:pt x="1959915" y="280543"/>
                                  <a:pt x="1960423" y="280416"/>
                                </a:cubicBezTo>
                                <a:cubicBezTo>
                                  <a:pt x="1960931" y="280289"/>
                                  <a:pt x="1961439" y="280162"/>
                                  <a:pt x="1961947" y="280035"/>
                                </a:cubicBezTo>
                                <a:cubicBezTo>
                                  <a:pt x="1962328" y="279908"/>
                                  <a:pt x="1962836" y="279781"/>
                                  <a:pt x="1963344" y="279653"/>
                                </a:cubicBezTo>
                                <a:cubicBezTo>
                                  <a:pt x="1963852" y="279526"/>
                                  <a:pt x="1964360" y="279400"/>
                                  <a:pt x="1964868" y="279273"/>
                                </a:cubicBezTo>
                                <a:cubicBezTo>
                                  <a:pt x="1965249" y="279146"/>
                                  <a:pt x="1965757" y="279146"/>
                                  <a:pt x="1966265" y="279019"/>
                                </a:cubicBezTo>
                                <a:cubicBezTo>
                                  <a:pt x="1966773" y="278892"/>
                                  <a:pt x="1967281" y="278892"/>
                                  <a:pt x="1967789" y="278765"/>
                                </a:cubicBezTo>
                                <a:cubicBezTo>
                                  <a:pt x="1968170" y="278638"/>
                                  <a:pt x="1968678" y="278638"/>
                                  <a:pt x="1969186" y="278511"/>
                                </a:cubicBezTo>
                                <a:cubicBezTo>
                                  <a:pt x="1969694" y="278511"/>
                                  <a:pt x="1970202" y="278384"/>
                                  <a:pt x="1970710" y="278384"/>
                                </a:cubicBezTo>
                                <a:cubicBezTo>
                                  <a:pt x="1971091" y="278257"/>
                                  <a:pt x="1971599" y="278257"/>
                                  <a:pt x="1972107" y="278130"/>
                                </a:cubicBezTo>
                                <a:cubicBezTo>
                                  <a:pt x="1972615" y="278130"/>
                                  <a:pt x="1973123" y="278130"/>
                                  <a:pt x="1973631" y="278002"/>
                                </a:cubicBezTo>
                                <a:cubicBezTo>
                                  <a:pt x="1974012" y="278002"/>
                                  <a:pt x="1974520" y="278002"/>
                                  <a:pt x="1975028" y="278002"/>
                                </a:cubicBezTo>
                                <a:cubicBezTo>
                                  <a:pt x="1975536" y="278002"/>
                                  <a:pt x="1976044" y="277876"/>
                                  <a:pt x="1976425" y="277876"/>
                                </a:cubicBezTo>
                                <a:cubicBezTo>
                                  <a:pt x="1976933" y="277876"/>
                                  <a:pt x="1977441" y="277876"/>
                                  <a:pt x="1977949" y="277876"/>
                                </a:cubicBezTo>
                                <a:cubicBezTo>
                                  <a:pt x="1978457" y="277749"/>
                                  <a:pt x="1978965" y="277749"/>
                                  <a:pt x="1979346" y="277749"/>
                                </a:cubicBezTo>
                                <a:cubicBezTo>
                                  <a:pt x="1979854" y="277749"/>
                                  <a:pt x="1980362" y="277749"/>
                                  <a:pt x="1980870" y="277749"/>
                                </a:cubicBezTo>
                                <a:cubicBezTo>
                                  <a:pt x="1981378" y="277622"/>
                                  <a:pt x="1981886" y="277622"/>
                                  <a:pt x="1982267" y="277622"/>
                                </a:cubicBezTo>
                                <a:cubicBezTo>
                                  <a:pt x="1982775" y="277622"/>
                                  <a:pt x="1983283" y="277622"/>
                                  <a:pt x="1983791" y="277495"/>
                                </a:cubicBezTo>
                                <a:cubicBezTo>
                                  <a:pt x="1984299" y="277495"/>
                                  <a:pt x="1984807" y="277495"/>
                                  <a:pt x="1985188" y="277368"/>
                                </a:cubicBezTo>
                                <a:cubicBezTo>
                                  <a:pt x="1985696" y="277368"/>
                                  <a:pt x="1986204" y="277368"/>
                                  <a:pt x="1986712" y="277368"/>
                                </a:cubicBezTo>
                                <a:cubicBezTo>
                                  <a:pt x="1987220" y="277368"/>
                                  <a:pt x="1987728" y="277241"/>
                                  <a:pt x="1988109" y="277241"/>
                                </a:cubicBezTo>
                                <a:cubicBezTo>
                                  <a:pt x="1988617" y="277241"/>
                                  <a:pt x="1989125" y="277114"/>
                                  <a:pt x="1989633" y="277114"/>
                                </a:cubicBezTo>
                                <a:cubicBezTo>
                                  <a:pt x="1990141" y="277114"/>
                                  <a:pt x="1990649" y="276987"/>
                                  <a:pt x="1991030" y="276987"/>
                                </a:cubicBezTo>
                                <a:cubicBezTo>
                                  <a:pt x="1991538" y="276987"/>
                                  <a:pt x="1992046" y="276987"/>
                                  <a:pt x="1992554" y="276860"/>
                                </a:cubicBezTo>
                                <a:cubicBezTo>
                                  <a:pt x="1993062" y="276860"/>
                                  <a:pt x="1993443" y="276860"/>
                                  <a:pt x="1993951" y="276860"/>
                                </a:cubicBezTo>
                                <a:cubicBezTo>
                                  <a:pt x="1994459" y="276860"/>
                                  <a:pt x="1994967" y="276860"/>
                                  <a:pt x="1995475" y="276860"/>
                                </a:cubicBezTo>
                                <a:cubicBezTo>
                                  <a:pt x="1995983" y="276860"/>
                                  <a:pt x="1996364" y="276860"/>
                                  <a:pt x="1996872" y="276860"/>
                                </a:cubicBezTo>
                                <a:cubicBezTo>
                                  <a:pt x="1997380" y="276860"/>
                                  <a:pt x="1997888" y="276860"/>
                                  <a:pt x="1998396" y="276860"/>
                                </a:cubicBezTo>
                                <a:cubicBezTo>
                                  <a:pt x="1998904" y="276860"/>
                                  <a:pt x="1999285" y="276860"/>
                                  <a:pt x="1999793" y="276860"/>
                                </a:cubicBezTo>
                                <a:cubicBezTo>
                                  <a:pt x="2000301" y="276987"/>
                                  <a:pt x="2000809" y="276987"/>
                                  <a:pt x="2001317" y="276987"/>
                                </a:cubicBezTo>
                                <a:cubicBezTo>
                                  <a:pt x="2001825" y="277114"/>
                                  <a:pt x="2002206" y="277114"/>
                                  <a:pt x="2002714" y="277241"/>
                                </a:cubicBezTo>
                                <a:cubicBezTo>
                                  <a:pt x="2003222" y="277241"/>
                                  <a:pt x="2003730" y="277368"/>
                                  <a:pt x="2004238" y="277368"/>
                                </a:cubicBezTo>
                                <a:cubicBezTo>
                                  <a:pt x="2004746" y="277495"/>
                                  <a:pt x="2005127" y="277622"/>
                                  <a:pt x="2005635" y="277749"/>
                                </a:cubicBezTo>
                                <a:cubicBezTo>
                                  <a:pt x="2006143" y="277749"/>
                                  <a:pt x="2006651" y="277876"/>
                                  <a:pt x="2007159" y="278002"/>
                                </a:cubicBezTo>
                                <a:cubicBezTo>
                                  <a:pt x="2007667" y="278130"/>
                                  <a:pt x="2008048" y="278257"/>
                                  <a:pt x="2008556" y="278384"/>
                                </a:cubicBezTo>
                                <a:cubicBezTo>
                                  <a:pt x="2009064" y="278511"/>
                                  <a:pt x="2009572" y="278638"/>
                                  <a:pt x="2010080" y="278765"/>
                                </a:cubicBezTo>
                                <a:cubicBezTo>
                                  <a:pt x="2010461" y="278892"/>
                                  <a:pt x="2010969" y="279019"/>
                                  <a:pt x="2011477" y="279146"/>
                                </a:cubicBezTo>
                                <a:cubicBezTo>
                                  <a:pt x="2011985" y="279273"/>
                                  <a:pt x="2012493" y="279526"/>
                                  <a:pt x="2013001" y="279653"/>
                                </a:cubicBezTo>
                                <a:cubicBezTo>
                                  <a:pt x="2013382" y="279781"/>
                                  <a:pt x="2013890" y="279908"/>
                                  <a:pt x="2014398" y="280162"/>
                                </a:cubicBezTo>
                                <a:cubicBezTo>
                                  <a:pt x="2014906" y="280289"/>
                                  <a:pt x="2015414" y="280416"/>
                                  <a:pt x="2015922" y="280543"/>
                                </a:cubicBezTo>
                                <a:cubicBezTo>
                                  <a:pt x="2016303" y="280670"/>
                                  <a:pt x="2016811" y="280924"/>
                                  <a:pt x="2017319" y="281051"/>
                                </a:cubicBezTo>
                                <a:cubicBezTo>
                                  <a:pt x="2017827" y="281177"/>
                                  <a:pt x="2018335" y="281432"/>
                                  <a:pt x="2018843" y="281559"/>
                                </a:cubicBezTo>
                                <a:cubicBezTo>
                                  <a:pt x="2019224" y="281686"/>
                                  <a:pt x="2019732" y="281813"/>
                                  <a:pt x="2020240" y="282067"/>
                                </a:cubicBezTo>
                                <a:cubicBezTo>
                                  <a:pt x="2020748" y="282194"/>
                                  <a:pt x="2021256" y="282321"/>
                                  <a:pt x="2021764" y="282575"/>
                                </a:cubicBezTo>
                                <a:cubicBezTo>
                                  <a:pt x="2022145" y="282701"/>
                                  <a:pt x="2022653" y="282956"/>
                                  <a:pt x="2023161" y="283083"/>
                                </a:cubicBezTo>
                                <a:cubicBezTo>
                                  <a:pt x="2023669" y="283210"/>
                                  <a:pt x="2024177" y="283464"/>
                                  <a:pt x="2024685" y="283591"/>
                                </a:cubicBezTo>
                                <a:cubicBezTo>
                                  <a:pt x="2025066" y="283718"/>
                                  <a:pt x="2025574" y="283972"/>
                                  <a:pt x="2026082" y="284099"/>
                                </a:cubicBezTo>
                                <a:cubicBezTo>
                                  <a:pt x="2026590" y="284352"/>
                                  <a:pt x="2027098" y="284480"/>
                                  <a:pt x="2027479" y="284607"/>
                                </a:cubicBezTo>
                                <a:cubicBezTo>
                                  <a:pt x="2027987" y="284861"/>
                                  <a:pt x="2028495" y="285115"/>
                                  <a:pt x="2029003" y="285242"/>
                                </a:cubicBezTo>
                                <a:cubicBezTo>
                                  <a:pt x="2029511" y="285496"/>
                                  <a:pt x="2030019" y="285623"/>
                                  <a:pt x="2030400" y="285750"/>
                                </a:cubicBezTo>
                                <a:cubicBezTo>
                                  <a:pt x="2030908" y="286003"/>
                                  <a:pt x="2031416" y="286131"/>
                                  <a:pt x="2031924" y="286385"/>
                                </a:cubicBezTo>
                                <a:cubicBezTo>
                                  <a:pt x="2032432" y="286512"/>
                                  <a:pt x="2032940" y="286766"/>
                                  <a:pt x="2033321" y="286893"/>
                                </a:cubicBezTo>
                                <a:cubicBezTo>
                                  <a:pt x="2033829" y="287020"/>
                                  <a:pt x="2034337" y="287274"/>
                                  <a:pt x="2034845" y="287401"/>
                                </a:cubicBezTo>
                                <a:cubicBezTo>
                                  <a:pt x="2035353" y="287655"/>
                                  <a:pt x="2035861" y="287782"/>
                                  <a:pt x="2036242" y="288036"/>
                                </a:cubicBezTo>
                                <a:cubicBezTo>
                                  <a:pt x="2036750" y="288163"/>
                                  <a:pt x="2037258" y="288417"/>
                                  <a:pt x="2037766" y="288544"/>
                                </a:cubicBezTo>
                                <a:cubicBezTo>
                                  <a:pt x="2038274" y="288798"/>
                                  <a:pt x="2038782" y="288925"/>
                                  <a:pt x="2039163" y="289178"/>
                                </a:cubicBezTo>
                                <a:cubicBezTo>
                                  <a:pt x="2039671" y="289306"/>
                                  <a:pt x="2040179" y="289560"/>
                                  <a:pt x="2040687" y="289687"/>
                                </a:cubicBezTo>
                                <a:cubicBezTo>
                                  <a:pt x="2041195" y="289814"/>
                                  <a:pt x="2041703" y="290068"/>
                                  <a:pt x="2042084" y="290195"/>
                                </a:cubicBezTo>
                                <a:cubicBezTo>
                                  <a:pt x="2042592" y="290322"/>
                                  <a:pt x="2043100" y="290576"/>
                                  <a:pt x="2043608" y="290702"/>
                                </a:cubicBezTo>
                                <a:cubicBezTo>
                                  <a:pt x="2044116" y="290957"/>
                                  <a:pt x="2044497" y="291084"/>
                                  <a:pt x="2045005" y="291211"/>
                                </a:cubicBezTo>
                                <a:cubicBezTo>
                                  <a:pt x="2045513" y="291338"/>
                                  <a:pt x="2046021" y="291592"/>
                                  <a:pt x="2046529" y="291719"/>
                                </a:cubicBezTo>
                                <a:cubicBezTo>
                                  <a:pt x="2047037" y="291846"/>
                                  <a:pt x="2047418" y="291973"/>
                                  <a:pt x="2047926" y="292100"/>
                                </a:cubicBezTo>
                                <a:cubicBezTo>
                                  <a:pt x="2048434" y="292353"/>
                                  <a:pt x="2048942" y="292481"/>
                                  <a:pt x="2049450" y="292608"/>
                                </a:cubicBezTo>
                                <a:cubicBezTo>
                                  <a:pt x="2049958" y="292735"/>
                                  <a:pt x="2050339" y="292989"/>
                                  <a:pt x="2050847" y="293116"/>
                                </a:cubicBezTo>
                                <a:cubicBezTo>
                                  <a:pt x="2051355" y="293243"/>
                                  <a:pt x="2051863" y="293370"/>
                                  <a:pt x="2052371" y="293497"/>
                                </a:cubicBezTo>
                                <a:cubicBezTo>
                                  <a:pt x="2052879" y="293624"/>
                                  <a:pt x="2053260" y="293877"/>
                                  <a:pt x="2053768" y="294005"/>
                                </a:cubicBezTo>
                                <a:cubicBezTo>
                                  <a:pt x="2054276" y="294132"/>
                                  <a:pt x="2054784" y="294259"/>
                                  <a:pt x="2055292" y="294386"/>
                                </a:cubicBezTo>
                                <a:cubicBezTo>
                                  <a:pt x="2055800" y="294513"/>
                                  <a:pt x="2056181" y="294640"/>
                                  <a:pt x="2056689" y="294767"/>
                                </a:cubicBezTo>
                                <a:cubicBezTo>
                                  <a:pt x="2057197" y="294894"/>
                                  <a:pt x="2057705" y="295021"/>
                                  <a:pt x="2058213" y="295148"/>
                                </a:cubicBezTo>
                                <a:cubicBezTo>
                                  <a:pt x="2058721" y="295275"/>
                                  <a:pt x="2059102" y="295401"/>
                                  <a:pt x="2059610" y="295528"/>
                                </a:cubicBezTo>
                                <a:cubicBezTo>
                                  <a:pt x="2060118" y="295656"/>
                                  <a:pt x="2060626" y="295656"/>
                                  <a:pt x="2061134" y="295783"/>
                                </a:cubicBezTo>
                                <a:cubicBezTo>
                                  <a:pt x="2061515" y="295910"/>
                                  <a:pt x="2062023" y="296037"/>
                                  <a:pt x="2062531" y="296037"/>
                                </a:cubicBezTo>
                                <a:cubicBezTo>
                                  <a:pt x="2063039" y="296164"/>
                                  <a:pt x="2063547" y="296291"/>
                                  <a:pt x="2064055" y="296291"/>
                                </a:cubicBezTo>
                                <a:cubicBezTo>
                                  <a:pt x="2064436" y="296418"/>
                                  <a:pt x="2064944" y="296418"/>
                                  <a:pt x="2065452" y="296545"/>
                                </a:cubicBezTo>
                                <a:cubicBezTo>
                                  <a:pt x="2065960" y="296545"/>
                                  <a:pt x="2066468" y="296672"/>
                                  <a:pt x="2066976" y="296672"/>
                                </a:cubicBezTo>
                                <a:cubicBezTo>
                                  <a:pt x="2067357" y="296672"/>
                                  <a:pt x="2067865" y="296799"/>
                                  <a:pt x="2068373" y="296799"/>
                                </a:cubicBezTo>
                                <a:cubicBezTo>
                                  <a:pt x="2068881" y="296799"/>
                                  <a:pt x="2069389" y="296799"/>
                                  <a:pt x="2069897" y="296799"/>
                                </a:cubicBezTo>
                                <a:cubicBezTo>
                                  <a:pt x="2070278" y="296799"/>
                                  <a:pt x="2070786" y="296926"/>
                                  <a:pt x="2071294" y="296926"/>
                                </a:cubicBezTo>
                                <a:cubicBezTo>
                                  <a:pt x="2071802" y="296926"/>
                                  <a:pt x="2072310" y="296926"/>
                                  <a:pt x="2072818" y="296926"/>
                                </a:cubicBezTo>
                                <a:cubicBezTo>
                                  <a:pt x="2073199" y="296926"/>
                                  <a:pt x="2073707" y="296926"/>
                                  <a:pt x="2074215" y="296926"/>
                                </a:cubicBezTo>
                                <a:cubicBezTo>
                                  <a:pt x="2074723" y="296926"/>
                                  <a:pt x="2075231" y="296926"/>
                                  <a:pt x="2075739" y="296926"/>
                                </a:cubicBezTo>
                                <a:cubicBezTo>
                                  <a:pt x="2076120" y="296926"/>
                                  <a:pt x="2076628" y="296926"/>
                                  <a:pt x="2077136" y="296926"/>
                                </a:cubicBezTo>
                                <a:cubicBezTo>
                                  <a:pt x="2077644" y="296926"/>
                                  <a:pt x="2078152" y="296799"/>
                                  <a:pt x="2078533" y="296799"/>
                                </a:cubicBezTo>
                                <a:cubicBezTo>
                                  <a:pt x="2079041" y="296799"/>
                                  <a:pt x="2079549" y="296799"/>
                                  <a:pt x="2080057" y="296799"/>
                                </a:cubicBezTo>
                                <a:cubicBezTo>
                                  <a:pt x="2080565" y="296672"/>
                                  <a:pt x="2081073" y="296672"/>
                                  <a:pt x="2081454" y="296545"/>
                                </a:cubicBezTo>
                                <a:cubicBezTo>
                                  <a:pt x="2081962" y="296545"/>
                                  <a:pt x="2082470" y="296418"/>
                                  <a:pt x="2082978" y="296418"/>
                                </a:cubicBezTo>
                                <a:cubicBezTo>
                                  <a:pt x="2083486" y="296291"/>
                                  <a:pt x="2083994" y="296164"/>
                                  <a:pt x="2084375" y="296164"/>
                                </a:cubicBezTo>
                                <a:cubicBezTo>
                                  <a:pt x="2084883" y="296037"/>
                                  <a:pt x="2085391" y="295910"/>
                                  <a:pt x="2085899" y="295783"/>
                                </a:cubicBezTo>
                                <a:cubicBezTo>
                                  <a:pt x="2086407" y="295656"/>
                                  <a:pt x="2086915" y="295656"/>
                                  <a:pt x="2087296" y="295528"/>
                                </a:cubicBezTo>
                                <a:cubicBezTo>
                                  <a:pt x="2087804" y="295401"/>
                                  <a:pt x="2088312" y="295275"/>
                                  <a:pt x="2088820" y="295148"/>
                                </a:cubicBezTo>
                                <a:cubicBezTo>
                                  <a:pt x="2089328" y="295021"/>
                                  <a:pt x="2089836" y="294894"/>
                                  <a:pt x="2090217" y="294767"/>
                                </a:cubicBezTo>
                                <a:cubicBezTo>
                                  <a:pt x="2090725" y="294640"/>
                                  <a:pt x="2091233" y="294513"/>
                                  <a:pt x="2091741" y="294386"/>
                                </a:cubicBezTo>
                                <a:cubicBezTo>
                                  <a:pt x="2092249" y="294259"/>
                                  <a:pt x="2092757" y="294005"/>
                                  <a:pt x="2093138" y="293877"/>
                                </a:cubicBezTo>
                                <a:cubicBezTo>
                                  <a:pt x="2093646" y="293751"/>
                                  <a:pt x="2094154" y="293624"/>
                                  <a:pt x="2094662" y="293497"/>
                                </a:cubicBezTo>
                                <a:cubicBezTo>
                                  <a:pt x="2095170" y="293370"/>
                                  <a:pt x="2095551" y="293243"/>
                                  <a:pt x="2096059" y="293116"/>
                                </a:cubicBezTo>
                                <a:cubicBezTo>
                                  <a:pt x="2096567" y="292862"/>
                                  <a:pt x="2097075" y="292735"/>
                                  <a:pt x="2097583" y="292608"/>
                                </a:cubicBezTo>
                                <a:cubicBezTo>
                                  <a:pt x="2098091" y="292481"/>
                                  <a:pt x="2098472" y="292226"/>
                                  <a:pt x="2098980" y="292100"/>
                                </a:cubicBezTo>
                                <a:cubicBezTo>
                                  <a:pt x="2099488" y="291973"/>
                                  <a:pt x="2099996" y="291846"/>
                                  <a:pt x="2100504" y="291592"/>
                                </a:cubicBezTo>
                                <a:cubicBezTo>
                                  <a:pt x="2101012" y="291465"/>
                                  <a:pt x="2101393" y="291338"/>
                                  <a:pt x="2101901" y="291084"/>
                                </a:cubicBezTo>
                                <a:cubicBezTo>
                                  <a:pt x="2102409" y="290957"/>
                                  <a:pt x="2102917" y="290830"/>
                                  <a:pt x="2103425" y="290576"/>
                                </a:cubicBezTo>
                                <a:cubicBezTo>
                                  <a:pt x="2103933" y="290449"/>
                                  <a:pt x="2104314" y="290322"/>
                                  <a:pt x="2104822" y="290068"/>
                                </a:cubicBezTo>
                                <a:cubicBezTo>
                                  <a:pt x="2105330" y="289941"/>
                                  <a:pt x="2105838" y="289814"/>
                                  <a:pt x="2106346" y="289560"/>
                                </a:cubicBezTo>
                                <a:cubicBezTo>
                                  <a:pt x="2106854" y="289433"/>
                                  <a:pt x="2107235" y="289178"/>
                                  <a:pt x="2107743" y="289051"/>
                                </a:cubicBezTo>
                                <a:cubicBezTo>
                                  <a:pt x="2108251" y="288925"/>
                                  <a:pt x="2108759" y="288671"/>
                                  <a:pt x="2109267" y="288544"/>
                                </a:cubicBezTo>
                                <a:cubicBezTo>
                                  <a:pt x="2109775" y="288417"/>
                                  <a:pt x="2110156" y="288163"/>
                                  <a:pt x="2110664" y="288036"/>
                                </a:cubicBezTo>
                                <a:cubicBezTo>
                                  <a:pt x="2111172" y="287782"/>
                                  <a:pt x="2111680" y="287655"/>
                                  <a:pt x="2112188" y="287401"/>
                                </a:cubicBezTo>
                                <a:cubicBezTo>
                                  <a:pt x="2112569" y="287274"/>
                                  <a:pt x="2113077" y="287020"/>
                                  <a:pt x="2113585" y="286893"/>
                                </a:cubicBezTo>
                                <a:cubicBezTo>
                                  <a:pt x="2114093" y="286639"/>
                                  <a:pt x="2114601" y="286512"/>
                                  <a:pt x="2115109" y="286258"/>
                                </a:cubicBezTo>
                                <a:cubicBezTo>
                                  <a:pt x="2115490" y="286003"/>
                                  <a:pt x="2115998" y="285876"/>
                                  <a:pt x="2116506" y="285623"/>
                                </a:cubicBezTo>
                                <a:cubicBezTo>
                                  <a:pt x="2117014" y="285369"/>
                                  <a:pt x="2117522" y="285242"/>
                                  <a:pt x="2118030" y="284988"/>
                                </a:cubicBezTo>
                                <a:cubicBezTo>
                                  <a:pt x="2118411" y="284861"/>
                                  <a:pt x="2118919" y="284607"/>
                                  <a:pt x="2119427" y="284352"/>
                                </a:cubicBezTo>
                                <a:cubicBezTo>
                                  <a:pt x="2119935" y="284226"/>
                                  <a:pt x="2120443" y="283972"/>
                                  <a:pt x="2120951" y="283845"/>
                                </a:cubicBezTo>
                                <a:cubicBezTo>
                                  <a:pt x="2121332" y="283591"/>
                                  <a:pt x="2121840" y="283337"/>
                                  <a:pt x="2122348" y="283210"/>
                                </a:cubicBezTo>
                                <a:cubicBezTo>
                                  <a:pt x="2122856" y="282956"/>
                                  <a:pt x="2123364" y="282828"/>
                                  <a:pt x="2123872" y="282701"/>
                                </a:cubicBezTo>
                                <a:cubicBezTo>
                                  <a:pt x="2124253" y="282448"/>
                                  <a:pt x="2124761" y="282321"/>
                                  <a:pt x="2125269" y="282194"/>
                                </a:cubicBezTo>
                                <a:cubicBezTo>
                                  <a:pt x="2125777" y="282067"/>
                                  <a:pt x="2126285" y="281813"/>
                                  <a:pt x="2126793" y="281686"/>
                                </a:cubicBezTo>
                                <a:cubicBezTo>
                                  <a:pt x="2127174" y="281559"/>
                                  <a:pt x="2127682" y="281432"/>
                                  <a:pt x="2128190" y="281305"/>
                                </a:cubicBezTo>
                                <a:cubicBezTo>
                                  <a:pt x="2128698" y="281305"/>
                                  <a:pt x="2129206" y="281177"/>
                                  <a:pt x="2129587" y="281051"/>
                                </a:cubicBezTo>
                                <a:cubicBezTo>
                                  <a:pt x="2130095" y="281051"/>
                                  <a:pt x="2130603" y="280924"/>
                                  <a:pt x="2131111" y="280924"/>
                                </a:cubicBezTo>
                                <a:cubicBezTo>
                                  <a:pt x="2131619" y="280797"/>
                                  <a:pt x="2132127" y="280797"/>
                                  <a:pt x="2132508" y="280797"/>
                                </a:cubicBezTo>
                                <a:cubicBezTo>
                                  <a:pt x="2133016" y="280797"/>
                                  <a:pt x="2133524" y="280797"/>
                                  <a:pt x="2134032" y="280797"/>
                                </a:cubicBezTo>
                                <a:cubicBezTo>
                                  <a:pt x="2134540" y="280797"/>
                                  <a:pt x="2135048" y="280924"/>
                                  <a:pt x="2135429" y="280924"/>
                                </a:cubicBezTo>
                                <a:cubicBezTo>
                                  <a:pt x="2135937" y="280924"/>
                                  <a:pt x="2136445" y="281051"/>
                                  <a:pt x="2136953" y="281177"/>
                                </a:cubicBezTo>
                                <a:cubicBezTo>
                                  <a:pt x="2137461" y="281177"/>
                                  <a:pt x="2137969" y="281305"/>
                                  <a:pt x="2138350" y="281432"/>
                                </a:cubicBezTo>
                                <a:cubicBezTo>
                                  <a:pt x="2138858" y="281559"/>
                                  <a:pt x="2139366" y="281686"/>
                                  <a:pt x="2139874" y="281686"/>
                                </a:cubicBezTo>
                                <a:cubicBezTo>
                                  <a:pt x="2140382" y="281813"/>
                                  <a:pt x="2140890" y="282067"/>
                                  <a:pt x="2141271" y="282194"/>
                                </a:cubicBezTo>
                                <a:cubicBezTo>
                                  <a:pt x="2141779" y="282321"/>
                                  <a:pt x="2142287" y="282448"/>
                                  <a:pt x="2142795" y="282575"/>
                                </a:cubicBezTo>
                                <a:cubicBezTo>
                                  <a:pt x="2143303" y="282701"/>
                                  <a:pt x="2143811" y="282956"/>
                                  <a:pt x="2144192" y="283083"/>
                                </a:cubicBezTo>
                                <a:cubicBezTo>
                                  <a:pt x="2144700" y="283210"/>
                                  <a:pt x="2145208" y="283464"/>
                                  <a:pt x="2145716" y="283591"/>
                                </a:cubicBezTo>
                                <a:cubicBezTo>
                                  <a:pt x="2146224" y="283718"/>
                                  <a:pt x="2146605" y="283972"/>
                                  <a:pt x="2147113" y="284099"/>
                                </a:cubicBezTo>
                                <a:cubicBezTo>
                                  <a:pt x="2147621" y="284352"/>
                                  <a:pt x="2148129" y="284480"/>
                                  <a:pt x="2148637" y="284734"/>
                                </a:cubicBezTo>
                                <a:cubicBezTo>
                                  <a:pt x="2149145" y="284861"/>
                                  <a:pt x="2149526" y="285115"/>
                                  <a:pt x="2150034" y="285242"/>
                                </a:cubicBezTo>
                                <a:cubicBezTo>
                                  <a:pt x="2150542" y="285496"/>
                                  <a:pt x="2151050" y="285750"/>
                                  <a:pt x="2151558" y="285876"/>
                                </a:cubicBezTo>
                                <a:cubicBezTo>
                                  <a:pt x="2152066" y="286131"/>
                                  <a:pt x="2152447" y="286258"/>
                                  <a:pt x="2152955" y="286512"/>
                                </a:cubicBezTo>
                                <a:cubicBezTo>
                                  <a:pt x="2153463" y="286766"/>
                                  <a:pt x="2153971" y="286893"/>
                                  <a:pt x="2154479" y="287147"/>
                                </a:cubicBezTo>
                                <a:cubicBezTo>
                                  <a:pt x="2154987" y="287401"/>
                                  <a:pt x="2155368" y="287527"/>
                                  <a:pt x="2155876" y="287782"/>
                                </a:cubicBezTo>
                                <a:cubicBezTo>
                                  <a:pt x="2156384" y="288036"/>
                                  <a:pt x="2156892" y="288290"/>
                                  <a:pt x="2157400" y="288417"/>
                                </a:cubicBezTo>
                                <a:cubicBezTo>
                                  <a:pt x="2157908" y="288671"/>
                                  <a:pt x="2158289" y="288925"/>
                                  <a:pt x="2158797" y="289178"/>
                                </a:cubicBezTo>
                                <a:cubicBezTo>
                                  <a:pt x="2159305" y="289433"/>
                                  <a:pt x="2159813" y="289560"/>
                                  <a:pt x="2160321" y="289814"/>
                                </a:cubicBezTo>
                                <a:cubicBezTo>
                                  <a:pt x="2160829" y="290068"/>
                                  <a:pt x="2161210" y="290322"/>
                                  <a:pt x="2161718" y="290576"/>
                                </a:cubicBezTo>
                                <a:cubicBezTo>
                                  <a:pt x="2162226" y="290830"/>
                                  <a:pt x="2162734" y="291084"/>
                                  <a:pt x="2163242" y="291211"/>
                                </a:cubicBezTo>
                                <a:cubicBezTo>
                                  <a:pt x="2163623" y="291465"/>
                                  <a:pt x="2164131" y="291719"/>
                                  <a:pt x="2164639" y="291973"/>
                                </a:cubicBezTo>
                                <a:cubicBezTo>
                                  <a:pt x="2165147" y="292100"/>
                                  <a:pt x="2165655" y="292353"/>
                                  <a:pt x="2166163" y="292608"/>
                                </a:cubicBezTo>
                                <a:cubicBezTo>
                                  <a:pt x="2166544" y="292862"/>
                                  <a:pt x="2167052" y="292989"/>
                                  <a:pt x="2167560" y="293243"/>
                                </a:cubicBezTo>
                                <a:cubicBezTo>
                                  <a:pt x="2168068" y="293370"/>
                                  <a:pt x="2168576" y="293624"/>
                                  <a:pt x="2169084" y="293877"/>
                                </a:cubicBezTo>
                                <a:cubicBezTo>
                                  <a:pt x="2169465" y="294132"/>
                                  <a:pt x="2169973" y="294259"/>
                                  <a:pt x="2170481" y="294513"/>
                                </a:cubicBezTo>
                                <a:cubicBezTo>
                                  <a:pt x="2170989" y="294767"/>
                                  <a:pt x="2171497" y="294894"/>
                                  <a:pt x="2172005" y="295148"/>
                                </a:cubicBezTo>
                                <a:cubicBezTo>
                                  <a:pt x="2172386" y="295401"/>
                                  <a:pt x="2172894" y="295528"/>
                                  <a:pt x="2173402" y="295783"/>
                                </a:cubicBezTo>
                                <a:cubicBezTo>
                                  <a:pt x="2173910" y="296037"/>
                                  <a:pt x="2174418" y="296164"/>
                                  <a:pt x="2174926" y="296418"/>
                                </a:cubicBezTo>
                                <a:cubicBezTo>
                                  <a:pt x="2175307" y="296672"/>
                                  <a:pt x="2175815" y="296799"/>
                                  <a:pt x="2176323" y="297052"/>
                                </a:cubicBezTo>
                                <a:cubicBezTo>
                                  <a:pt x="2176831" y="297307"/>
                                  <a:pt x="2177339" y="297434"/>
                                  <a:pt x="2177847" y="297688"/>
                                </a:cubicBezTo>
                                <a:cubicBezTo>
                                  <a:pt x="2178228" y="297942"/>
                                  <a:pt x="2178736" y="298069"/>
                                  <a:pt x="2179244" y="298323"/>
                                </a:cubicBezTo>
                                <a:cubicBezTo>
                                  <a:pt x="2179752" y="298576"/>
                                  <a:pt x="2180260" y="298703"/>
                                  <a:pt x="2180641" y="298958"/>
                                </a:cubicBezTo>
                                <a:cubicBezTo>
                                  <a:pt x="2181149" y="299212"/>
                                  <a:pt x="2181657" y="299339"/>
                                  <a:pt x="2182165" y="299593"/>
                                </a:cubicBezTo>
                                <a:cubicBezTo>
                                  <a:pt x="2182673" y="299720"/>
                                  <a:pt x="2183181" y="299974"/>
                                  <a:pt x="2183562" y="300227"/>
                                </a:cubicBezTo>
                                <a:cubicBezTo>
                                  <a:pt x="2184070" y="300355"/>
                                  <a:pt x="2184578" y="300482"/>
                                  <a:pt x="2185086" y="300736"/>
                                </a:cubicBezTo>
                                <a:cubicBezTo>
                                  <a:pt x="2185594" y="300863"/>
                                  <a:pt x="2186102" y="301117"/>
                                  <a:pt x="2186483" y="301244"/>
                                </a:cubicBezTo>
                                <a:cubicBezTo>
                                  <a:pt x="2186991" y="301498"/>
                                  <a:pt x="2187499" y="301625"/>
                                  <a:pt x="2188007" y="301878"/>
                                </a:cubicBezTo>
                                <a:cubicBezTo>
                                  <a:pt x="2188515" y="302006"/>
                                  <a:pt x="2189023" y="302133"/>
                                  <a:pt x="2189404" y="302387"/>
                                </a:cubicBezTo>
                                <a:cubicBezTo>
                                  <a:pt x="2189912" y="302514"/>
                                  <a:pt x="2190420" y="302768"/>
                                  <a:pt x="2190928" y="302895"/>
                                </a:cubicBezTo>
                                <a:cubicBezTo>
                                  <a:pt x="2191436" y="303149"/>
                                  <a:pt x="2191944" y="303276"/>
                                  <a:pt x="2192325" y="303402"/>
                                </a:cubicBezTo>
                                <a:cubicBezTo>
                                  <a:pt x="2192833" y="303657"/>
                                  <a:pt x="2193341" y="303784"/>
                                  <a:pt x="2193849" y="303911"/>
                                </a:cubicBezTo>
                                <a:cubicBezTo>
                                  <a:pt x="2194357" y="304165"/>
                                  <a:pt x="2194738" y="304292"/>
                                  <a:pt x="2195246" y="304419"/>
                                </a:cubicBezTo>
                                <a:cubicBezTo>
                                  <a:pt x="2195754" y="304673"/>
                                  <a:pt x="2196262" y="304800"/>
                                  <a:pt x="2196770" y="304926"/>
                                </a:cubicBezTo>
                                <a:cubicBezTo>
                                  <a:pt x="2197278" y="305053"/>
                                  <a:pt x="2197659" y="305181"/>
                                  <a:pt x="2198167" y="305435"/>
                                </a:cubicBezTo>
                                <a:cubicBezTo>
                                  <a:pt x="2198675" y="305562"/>
                                  <a:pt x="2199183" y="305689"/>
                                  <a:pt x="2199691" y="305816"/>
                                </a:cubicBezTo>
                                <a:cubicBezTo>
                                  <a:pt x="2200199" y="306070"/>
                                  <a:pt x="2200580" y="306197"/>
                                  <a:pt x="2201088" y="306324"/>
                                </a:cubicBezTo>
                                <a:cubicBezTo>
                                  <a:pt x="2201596" y="306451"/>
                                  <a:pt x="2202104" y="306705"/>
                                  <a:pt x="2202612" y="306832"/>
                                </a:cubicBezTo>
                                <a:cubicBezTo>
                                  <a:pt x="2203120" y="306959"/>
                                  <a:pt x="2203501" y="307086"/>
                                  <a:pt x="2204009" y="307213"/>
                                </a:cubicBezTo>
                                <a:cubicBezTo>
                                  <a:pt x="2204517" y="307340"/>
                                  <a:pt x="2205025" y="307467"/>
                                  <a:pt x="2205533" y="307721"/>
                                </a:cubicBezTo>
                                <a:cubicBezTo>
                                  <a:pt x="2206041" y="307848"/>
                                  <a:pt x="2206422" y="307975"/>
                                  <a:pt x="2206930" y="308101"/>
                                </a:cubicBezTo>
                                <a:cubicBezTo>
                                  <a:pt x="2207438" y="308228"/>
                                  <a:pt x="2207946" y="308356"/>
                                  <a:pt x="2208454" y="308483"/>
                                </a:cubicBezTo>
                                <a:cubicBezTo>
                                  <a:pt x="2208962" y="308610"/>
                                  <a:pt x="2209343" y="308737"/>
                                  <a:pt x="2209851" y="308864"/>
                                </a:cubicBezTo>
                                <a:cubicBezTo>
                                  <a:pt x="2210359" y="308991"/>
                                  <a:pt x="2210867" y="309118"/>
                                  <a:pt x="2211375" y="309372"/>
                                </a:cubicBezTo>
                                <a:cubicBezTo>
                                  <a:pt x="2211756" y="309499"/>
                                  <a:pt x="2212264" y="309626"/>
                                  <a:pt x="2212772" y="309752"/>
                                </a:cubicBezTo>
                                <a:cubicBezTo>
                                  <a:pt x="2213280" y="309880"/>
                                  <a:pt x="2213788" y="310007"/>
                                  <a:pt x="2214296" y="310134"/>
                                </a:cubicBezTo>
                                <a:cubicBezTo>
                                  <a:pt x="2214677" y="310261"/>
                                  <a:pt x="2215185" y="310388"/>
                                  <a:pt x="2215693" y="310515"/>
                                </a:cubicBezTo>
                                <a:cubicBezTo>
                                  <a:pt x="2216201" y="310769"/>
                                  <a:pt x="2216709" y="310896"/>
                                  <a:pt x="2217217" y="311023"/>
                                </a:cubicBezTo>
                                <a:cubicBezTo>
                                  <a:pt x="2217598" y="311150"/>
                                  <a:pt x="2218106" y="311276"/>
                                  <a:pt x="2218614" y="311403"/>
                                </a:cubicBezTo>
                                <a:cubicBezTo>
                                  <a:pt x="2219122" y="311531"/>
                                  <a:pt x="2219630" y="311658"/>
                                  <a:pt x="2220138" y="311785"/>
                                </a:cubicBezTo>
                                <a:cubicBezTo>
                                  <a:pt x="2220519" y="311912"/>
                                  <a:pt x="2221027" y="312039"/>
                                  <a:pt x="2221535" y="312166"/>
                                </a:cubicBezTo>
                                <a:cubicBezTo>
                                  <a:pt x="2222043" y="312293"/>
                                  <a:pt x="2222551" y="312420"/>
                                  <a:pt x="2223059" y="312547"/>
                                </a:cubicBezTo>
                                <a:cubicBezTo>
                                  <a:pt x="2223440" y="312674"/>
                                  <a:pt x="2223948" y="312801"/>
                                  <a:pt x="2224456" y="312927"/>
                                </a:cubicBezTo>
                                <a:cubicBezTo>
                                  <a:pt x="2224964" y="313055"/>
                                  <a:pt x="2225472" y="313182"/>
                                  <a:pt x="2225980" y="313309"/>
                                </a:cubicBezTo>
                                <a:cubicBezTo>
                                  <a:pt x="2226361" y="313436"/>
                                  <a:pt x="2226869" y="313563"/>
                                  <a:pt x="2227377" y="313690"/>
                                </a:cubicBezTo>
                                <a:cubicBezTo>
                                  <a:pt x="2227885" y="313690"/>
                                  <a:pt x="2228393" y="313817"/>
                                  <a:pt x="2228774" y="313944"/>
                                </a:cubicBezTo>
                                <a:cubicBezTo>
                                  <a:pt x="2229282" y="314071"/>
                                  <a:pt x="2229790" y="314198"/>
                                  <a:pt x="2230298" y="314325"/>
                                </a:cubicBezTo>
                                <a:cubicBezTo>
                                  <a:pt x="2230806" y="314451"/>
                                  <a:pt x="2231314" y="314451"/>
                                  <a:pt x="2231695" y="314578"/>
                                </a:cubicBezTo>
                                <a:cubicBezTo>
                                  <a:pt x="2232203" y="314706"/>
                                  <a:pt x="2232711" y="314706"/>
                                  <a:pt x="2233219" y="314833"/>
                                </a:cubicBezTo>
                                <a:cubicBezTo>
                                  <a:pt x="2233727" y="314960"/>
                                  <a:pt x="2234235" y="315087"/>
                                  <a:pt x="2234616" y="315087"/>
                                </a:cubicBezTo>
                                <a:cubicBezTo>
                                  <a:pt x="2235124" y="315214"/>
                                  <a:pt x="2235632" y="315341"/>
                                  <a:pt x="2236140" y="315341"/>
                                </a:cubicBezTo>
                                <a:cubicBezTo>
                                  <a:pt x="2236648" y="315468"/>
                                  <a:pt x="2237156" y="315595"/>
                                  <a:pt x="2237537" y="315722"/>
                                </a:cubicBezTo>
                                <a:cubicBezTo>
                                  <a:pt x="2238045" y="315722"/>
                                  <a:pt x="2238553" y="315849"/>
                                  <a:pt x="2239061" y="315976"/>
                                </a:cubicBezTo>
                                <a:cubicBezTo>
                                  <a:pt x="2239569" y="316102"/>
                                  <a:pt x="2240077" y="316230"/>
                                  <a:pt x="2240458" y="316230"/>
                                </a:cubicBezTo>
                                <a:cubicBezTo>
                                  <a:pt x="2240966" y="316357"/>
                                  <a:pt x="2241474" y="316484"/>
                                  <a:pt x="2241982" y="316484"/>
                                </a:cubicBezTo>
                                <a:cubicBezTo>
                                  <a:pt x="2242490" y="316611"/>
                                  <a:pt x="2242998" y="316738"/>
                                  <a:pt x="2243379" y="316865"/>
                                </a:cubicBezTo>
                                <a:cubicBezTo>
                                  <a:pt x="2243887" y="316865"/>
                                  <a:pt x="2244395" y="316992"/>
                                  <a:pt x="2244903" y="317119"/>
                                </a:cubicBezTo>
                                <a:cubicBezTo>
                                  <a:pt x="2245411" y="317246"/>
                                  <a:pt x="2245792" y="317246"/>
                                  <a:pt x="2246300" y="317373"/>
                                </a:cubicBezTo>
                                <a:cubicBezTo>
                                  <a:pt x="2246808" y="317500"/>
                                  <a:pt x="2247316" y="317500"/>
                                  <a:pt x="2247824" y="317626"/>
                                </a:cubicBezTo>
                                <a:cubicBezTo>
                                  <a:pt x="2248332" y="317753"/>
                                  <a:pt x="2248713" y="317881"/>
                                  <a:pt x="2249221" y="317881"/>
                                </a:cubicBezTo>
                                <a:cubicBezTo>
                                  <a:pt x="2249729" y="318008"/>
                                  <a:pt x="2250237" y="318135"/>
                                  <a:pt x="2250745" y="318135"/>
                                </a:cubicBezTo>
                                <a:cubicBezTo>
                                  <a:pt x="2251253" y="318262"/>
                                  <a:pt x="2251634" y="318389"/>
                                  <a:pt x="2252142" y="318516"/>
                                </a:cubicBezTo>
                                <a:cubicBezTo>
                                  <a:pt x="2252650" y="318516"/>
                                  <a:pt x="2253158" y="318643"/>
                                  <a:pt x="2253666" y="318643"/>
                                </a:cubicBezTo>
                                <a:cubicBezTo>
                                  <a:pt x="2254174" y="318770"/>
                                  <a:pt x="2254555" y="318770"/>
                                  <a:pt x="2255063" y="318897"/>
                                </a:cubicBezTo>
                                <a:cubicBezTo>
                                  <a:pt x="2255571" y="318897"/>
                                  <a:pt x="2256079" y="319024"/>
                                  <a:pt x="2256587" y="319024"/>
                                </a:cubicBezTo>
                                <a:cubicBezTo>
                                  <a:pt x="2257095" y="319024"/>
                                  <a:pt x="2257476" y="319151"/>
                                  <a:pt x="2257984" y="319151"/>
                                </a:cubicBezTo>
                                <a:cubicBezTo>
                                  <a:pt x="2258492" y="319151"/>
                                  <a:pt x="2259000" y="319151"/>
                                  <a:pt x="2259508" y="319151"/>
                                </a:cubicBezTo>
                                <a:cubicBezTo>
                                  <a:pt x="2260016" y="319277"/>
                                  <a:pt x="2260397" y="319277"/>
                                  <a:pt x="2260905" y="319277"/>
                                </a:cubicBezTo>
                                <a:cubicBezTo>
                                  <a:pt x="2261413" y="319277"/>
                                  <a:pt x="2261921" y="319277"/>
                                  <a:pt x="2262429" y="319277"/>
                                </a:cubicBezTo>
                                <a:cubicBezTo>
                                  <a:pt x="2262810" y="319277"/>
                                  <a:pt x="2263318" y="319277"/>
                                  <a:pt x="2263826" y="319277"/>
                                </a:cubicBezTo>
                                <a:cubicBezTo>
                                  <a:pt x="2264334" y="319277"/>
                                  <a:pt x="2264842" y="319277"/>
                                  <a:pt x="2265350" y="319277"/>
                                </a:cubicBezTo>
                                <a:cubicBezTo>
                                  <a:pt x="2265731" y="319277"/>
                                  <a:pt x="2266239" y="319151"/>
                                  <a:pt x="2266747" y="319151"/>
                                </a:cubicBezTo>
                                <a:cubicBezTo>
                                  <a:pt x="2267255" y="319151"/>
                                  <a:pt x="2267763" y="319151"/>
                                  <a:pt x="2268271" y="319151"/>
                                </a:cubicBezTo>
                                <a:cubicBezTo>
                                  <a:pt x="2268652" y="319151"/>
                                  <a:pt x="2269160" y="319024"/>
                                  <a:pt x="2269668" y="319024"/>
                                </a:cubicBezTo>
                                <a:cubicBezTo>
                                  <a:pt x="2270176" y="319024"/>
                                  <a:pt x="2270684" y="319024"/>
                                  <a:pt x="2271192" y="319024"/>
                                </a:cubicBezTo>
                                <a:cubicBezTo>
                                  <a:pt x="2271573" y="318897"/>
                                  <a:pt x="2272081" y="318897"/>
                                  <a:pt x="2272589" y="318897"/>
                                </a:cubicBezTo>
                                <a:cubicBezTo>
                                  <a:pt x="2273097" y="318897"/>
                                  <a:pt x="2273605" y="318897"/>
                                  <a:pt x="2274113" y="318770"/>
                                </a:cubicBezTo>
                                <a:cubicBezTo>
                                  <a:pt x="2274494" y="318770"/>
                                  <a:pt x="2275002" y="318770"/>
                                  <a:pt x="2275510" y="318770"/>
                                </a:cubicBezTo>
                                <a:cubicBezTo>
                                  <a:pt x="2276018" y="318770"/>
                                  <a:pt x="2276526" y="318643"/>
                                  <a:pt x="2277034" y="318643"/>
                                </a:cubicBezTo>
                                <a:cubicBezTo>
                                  <a:pt x="2277415" y="318643"/>
                                  <a:pt x="2277923" y="318516"/>
                                  <a:pt x="2278431" y="318516"/>
                                </a:cubicBezTo>
                                <a:cubicBezTo>
                                  <a:pt x="2278939" y="318516"/>
                                  <a:pt x="2279447" y="318516"/>
                                  <a:pt x="2279828" y="318389"/>
                                </a:cubicBezTo>
                                <a:cubicBezTo>
                                  <a:pt x="2280336" y="318389"/>
                                  <a:pt x="2280844" y="318389"/>
                                  <a:pt x="2281352" y="318389"/>
                                </a:cubicBezTo>
                                <a:cubicBezTo>
                                  <a:pt x="2281860" y="318389"/>
                                  <a:pt x="2282368" y="318389"/>
                                  <a:pt x="2282749" y="318389"/>
                                </a:cubicBezTo>
                                <a:cubicBezTo>
                                  <a:pt x="2283257" y="318389"/>
                                  <a:pt x="2283765" y="318389"/>
                                  <a:pt x="2284273" y="318389"/>
                                </a:cubicBezTo>
                                <a:cubicBezTo>
                                  <a:pt x="2284781" y="318389"/>
                                  <a:pt x="2285289" y="318389"/>
                                  <a:pt x="2285670" y="318389"/>
                                </a:cubicBezTo>
                                <a:cubicBezTo>
                                  <a:pt x="2286178" y="318389"/>
                                  <a:pt x="2286686" y="318389"/>
                                  <a:pt x="2287194" y="318516"/>
                                </a:cubicBezTo>
                                <a:cubicBezTo>
                                  <a:pt x="2287702" y="318516"/>
                                  <a:pt x="2288210" y="318516"/>
                                  <a:pt x="2288591" y="318643"/>
                                </a:cubicBezTo>
                                <a:cubicBezTo>
                                  <a:pt x="2289099" y="318643"/>
                                  <a:pt x="2289607" y="318770"/>
                                  <a:pt x="2290115" y="318770"/>
                                </a:cubicBezTo>
                                <a:cubicBezTo>
                                  <a:pt x="2290623" y="318897"/>
                                  <a:pt x="2291131" y="318897"/>
                                  <a:pt x="2291512" y="319024"/>
                                </a:cubicBezTo>
                                <a:cubicBezTo>
                                  <a:pt x="2292020" y="319151"/>
                                  <a:pt x="2292528" y="319151"/>
                                  <a:pt x="2293036" y="319277"/>
                                </a:cubicBezTo>
                                <a:cubicBezTo>
                                  <a:pt x="2293544" y="319405"/>
                                  <a:pt x="2294052" y="319532"/>
                                  <a:pt x="2294433" y="319659"/>
                                </a:cubicBezTo>
                                <a:cubicBezTo>
                                  <a:pt x="2294941" y="319659"/>
                                  <a:pt x="2295449" y="319786"/>
                                  <a:pt x="2295957" y="319913"/>
                                </a:cubicBezTo>
                                <a:cubicBezTo>
                                  <a:pt x="2296465" y="320040"/>
                                  <a:pt x="2296846" y="320167"/>
                                  <a:pt x="2297354" y="320294"/>
                                </a:cubicBezTo>
                                <a:cubicBezTo>
                                  <a:pt x="2297862" y="320421"/>
                                  <a:pt x="2298370" y="320548"/>
                                  <a:pt x="2298878" y="320675"/>
                                </a:cubicBezTo>
                                <a:cubicBezTo>
                                  <a:pt x="2299386" y="320801"/>
                                  <a:pt x="2299767" y="320928"/>
                                  <a:pt x="2300275" y="321056"/>
                                </a:cubicBezTo>
                                <a:cubicBezTo>
                                  <a:pt x="2300783" y="321183"/>
                                  <a:pt x="2301291" y="321183"/>
                                  <a:pt x="2301799" y="321310"/>
                                </a:cubicBezTo>
                                <a:cubicBezTo>
                                  <a:pt x="2302307" y="321437"/>
                                  <a:pt x="2302688" y="321564"/>
                                  <a:pt x="2303196" y="321691"/>
                                </a:cubicBezTo>
                                <a:cubicBezTo>
                                  <a:pt x="2303704" y="321691"/>
                                  <a:pt x="2304212" y="321818"/>
                                  <a:pt x="2304720" y="321945"/>
                                </a:cubicBezTo>
                                <a:cubicBezTo>
                                  <a:pt x="2305228" y="322072"/>
                                  <a:pt x="2305609" y="322199"/>
                                  <a:pt x="2306117" y="322199"/>
                                </a:cubicBezTo>
                                <a:cubicBezTo>
                                  <a:pt x="2306625" y="322326"/>
                                  <a:pt x="2307133" y="322452"/>
                                  <a:pt x="2307641" y="322452"/>
                                </a:cubicBezTo>
                                <a:cubicBezTo>
                                  <a:pt x="2308149" y="322580"/>
                                  <a:pt x="2308530" y="322707"/>
                                  <a:pt x="2309038" y="322834"/>
                                </a:cubicBezTo>
                                <a:cubicBezTo>
                                  <a:pt x="2309546" y="322961"/>
                                  <a:pt x="2310054" y="322961"/>
                                  <a:pt x="2310562" y="323088"/>
                                </a:cubicBezTo>
                                <a:cubicBezTo>
                                  <a:pt x="2311070" y="323215"/>
                                  <a:pt x="2311451" y="323342"/>
                                  <a:pt x="2311959" y="323342"/>
                                </a:cubicBezTo>
                                <a:cubicBezTo>
                                  <a:pt x="2312467" y="323469"/>
                                  <a:pt x="2312975" y="323596"/>
                                  <a:pt x="2313483" y="323596"/>
                                </a:cubicBezTo>
                                <a:cubicBezTo>
                                  <a:pt x="2313864" y="323723"/>
                                  <a:pt x="2314372" y="323850"/>
                                  <a:pt x="2314880" y="323976"/>
                                </a:cubicBezTo>
                                <a:cubicBezTo>
                                  <a:pt x="2315388" y="323976"/>
                                  <a:pt x="2315896" y="324103"/>
                                  <a:pt x="2316404" y="324231"/>
                                </a:cubicBezTo>
                                <a:cubicBezTo>
                                  <a:pt x="2316785" y="324358"/>
                                  <a:pt x="2317293" y="324485"/>
                                  <a:pt x="2317801" y="324612"/>
                                </a:cubicBezTo>
                                <a:cubicBezTo>
                                  <a:pt x="2318309" y="324612"/>
                                  <a:pt x="2318817" y="324739"/>
                                  <a:pt x="2319325" y="324866"/>
                                </a:cubicBezTo>
                                <a:cubicBezTo>
                                  <a:pt x="2319706" y="324993"/>
                                  <a:pt x="2320214" y="325120"/>
                                  <a:pt x="2320722" y="325247"/>
                                </a:cubicBezTo>
                                <a:cubicBezTo>
                                  <a:pt x="2321230" y="325374"/>
                                  <a:pt x="2321738" y="325501"/>
                                  <a:pt x="2322246" y="325627"/>
                                </a:cubicBezTo>
                                <a:cubicBezTo>
                                  <a:pt x="2322627" y="325755"/>
                                  <a:pt x="2323135" y="325882"/>
                                  <a:pt x="2323643" y="326009"/>
                                </a:cubicBezTo>
                                <a:cubicBezTo>
                                  <a:pt x="2324151" y="326136"/>
                                  <a:pt x="2324659" y="326136"/>
                                  <a:pt x="2325167" y="326263"/>
                                </a:cubicBezTo>
                                <a:cubicBezTo>
                                  <a:pt x="2325548" y="326390"/>
                                  <a:pt x="2326056" y="326517"/>
                                  <a:pt x="2326564" y="326644"/>
                                </a:cubicBezTo>
                                <a:cubicBezTo>
                                  <a:pt x="2327072" y="326771"/>
                                  <a:pt x="2327580" y="326771"/>
                                  <a:pt x="2328088" y="326898"/>
                                </a:cubicBezTo>
                                <a:cubicBezTo>
                                  <a:pt x="2328469" y="327025"/>
                                  <a:pt x="2328977" y="327151"/>
                                  <a:pt x="2329485" y="327278"/>
                                </a:cubicBezTo>
                                <a:cubicBezTo>
                                  <a:pt x="2329993" y="327278"/>
                                  <a:pt x="2330501" y="327406"/>
                                  <a:pt x="2330882" y="327533"/>
                                </a:cubicBezTo>
                                <a:cubicBezTo>
                                  <a:pt x="2331390" y="327660"/>
                                  <a:pt x="2331898" y="327660"/>
                                  <a:pt x="2332406" y="327787"/>
                                </a:cubicBezTo>
                                <a:cubicBezTo>
                                  <a:pt x="2332914" y="327914"/>
                                  <a:pt x="2333422" y="328041"/>
                                  <a:pt x="2333803" y="328041"/>
                                </a:cubicBezTo>
                                <a:cubicBezTo>
                                  <a:pt x="2334311" y="328168"/>
                                  <a:pt x="2334819" y="328295"/>
                                  <a:pt x="2335327" y="328422"/>
                                </a:cubicBezTo>
                                <a:cubicBezTo>
                                  <a:pt x="2335835" y="328422"/>
                                  <a:pt x="2336343" y="328549"/>
                                  <a:pt x="2336724" y="328549"/>
                                </a:cubicBezTo>
                                <a:cubicBezTo>
                                  <a:pt x="2337232" y="328676"/>
                                  <a:pt x="2337740" y="328802"/>
                                  <a:pt x="2338248" y="328930"/>
                                </a:cubicBezTo>
                                <a:cubicBezTo>
                                  <a:pt x="2338756" y="328930"/>
                                  <a:pt x="2339264" y="329057"/>
                                  <a:pt x="2339645" y="329057"/>
                                </a:cubicBezTo>
                                <a:cubicBezTo>
                                  <a:pt x="2340153" y="329184"/>
                                  <a:pt x="2340661" y="329311"/>
                                  <a:pt x="2341169" y="329311"/>
                                </a:cubicBezTo>
                                <a:cubicBezTo>
                                  <a:pt x="2341677" y="329438"/>
                                  <a:pt x="2342185" y="329438"/>
                                  <a:pt x="2342566" y="329565"/>
                                </a:cubicBezTo>
                                <a:cubicBezTo>
                                  <a:pt x="2343074" y="329565"/>
                                  <a:pt x="2343582" y="329692"/>
                                  <a:pt x="2344090" y="329819"/>
                                </a:cubicBezTo>
                                <a:cubicBezTo>
                                  <a:pt x="2344598" y="329819"/>
                                  <a:pt x="2345106" y="329946"/>
                                  <a:pt x="2345487" y="329946"/>
                                </a:cubicBezTo>
                                <a:cubicBezTo>
                                  <a:pt x="2345995" y="330073"/>
                                  <a:pt x="2346503" y="330073"/>
                                  <a:pt x="2347011" y="330200"/>
                                </a:cubicBezTo>
                                <a:cubicBezTo>
                                  <a:pt x="2347519" y="330200"/>
                                  <a:pt x="2347900" y="330326"/>
                                  <a:pt x="2348408" y="330326"/>
                                </a:cubicBezTo>
                                <a:cubicBezTo>
                                  <a:pt x="2348916" y="330453"/>
                                  <a:pt x="2349424" y="330453"/>
                                  <a:pt x="2349932" y="330581"/>
                                </a:cubicBezTo>
                                <a:cubicBezTo>
                                  <a:pt x="2350440" y="330581"/>
                                  <a:pt x="2350821" y="330581"/>
                                  <a:pt x="2351329" y="330708"/>
                                </a:cubicBezTo>
                                <a:cubicBezTo>
                                  <a:pt x="2351837" y="330708"/>
                                  <a:pt x="2352345" y="330835"/>
                                  <a:pt x="2352853" y="330835"/>
                                </a:cubicBezTo>
                                <a:cubicBezTo>
                                  <a:pt x="2353361" y="330835"/>
                                  <a:pt x="2353742" y="330835"/>
                                  <a:pt x="2354250" y="330962"/>
                                </a:cubicBezTo>
                                <a:cubicBezTo>
                                  <a:pt x="2354758" y="330962"/>
                                  <a:pt x="2355266" y="330962"/>
                                  <a:pt x="2355774" y="331089"/>
                                </a:cubicBezTo>
                                <a:cubicBezTo>
                                  <a:pt x="2356282" y="331089"/>
                                  <a:pt x="2356663" y="331089"/>
                                  <a:pt x="2357171" y="331089"/>
                                </a:cubicBezTo>
                                <a:cubicBezTo>
                                  <a:pt x="2357679" y="331089"/>
                                  <a:pt x="2358187" y="331089"/>
                                  <a:pt x="2358695" y="331089"/>
                                </a:cubicBezTo>
                                <a:cubicBezTo>
                                  <a:pt x="2359203" y="331216"/>
                                  <a:pt x="2359584" y="331216"/>
                                  <a:pt x="2360092" y="331216"/>
                                </a:cubicBezTo>
                                <a:cubicBezTo>
                                  <a:pt x="2360600" y="331216"/>
                                  <a:pt x="2361108" y="331216"/>
                                  <a:pt x="2361616" y="331216"/>
                                </a:cubicBezTo>
                                <a:cubicBezTo>
                                  <a:pt x="2362124" y="331343"/>
                                  <a:pt x="2362505" y="331343"/>
                                  <a:pt x="2363013" y="331343"/>
                                </a:cubicBezTo>
                                <a:cubicBezTo>
                                  <a:pt x="2363521" y="331343"/>
                                  <a:pt x="2364029" y="331343"/>
                                  <a:pt x="2364537" y="331470"/>
                                </a:cubicBezTo>
                                <a:cubicBezTo>
                                  <a:pt x="2364918" y="331470"/>
                                  <a:pt x="2365426" y="331470"/>
                                  <a:pt x="2365934" y="331597"/>
                                </a:cubicBezTo>
                                <a:cubicBezTo>
                                  <a:pt x="2366442" y="331597"/>
                                  <a:pt x="2366950" y="331724"/>
                                  <a:pt x="2367458" y="331724"/>
                                </a:cubicBezTo>
                                <a:cubicBezTo>
                                  <a:pt x="2367839" y="331851"/>
                                  <a:pt x="2368347" y="331977"/>
                                  <a:pt x="2368855" y="331977"/>
                                </a:cubicBezTo>
                                <a:cubicBezTo>
                                  <a:pt x="2369363" y="332105"/>
                                  <a:pt x="2369871" y="332232"/>
                                  <a:pt x="2370379" y="332232"/>
                                </a:cubicBezTo>
                                <a:cubicBezTo>
                                  <a:pt x="2370760" y="332359"/>
                                  <a:pt x="2371268" y="332359"/>
                                  <a:pt x="2371776" y="332486"/>
                                </a:cubicBezTo>
                                <a:cubicBezTo>
                                  <a:pt x="2372284" y="332613"/>
                                  <a:pt x="2372792" y="332613"/>
                                  <a:pt x="2373300" y="332740"/>
                                </a:cubicBezTo>
                                <a:cubicBezTo>
                                  <a:pt x="2373681" y="332740"/>
                                  <a:pt x="2374189" y="332867"/>
                                  <a:pt x="2374697" y="332994"/>
                                </a:cubicBezTo>
                                <a:cubicBezTo>
                                  <a:pt x="2375205" y="332994"/>
                                  <a:pt x="2375713" y="333121"/>
                                  <a:pt x="2376221" y="333121"/>
                                </a:cubicBezTo>
                                <a:cubicBezTo>
                                  <a:pt x="2376602" y="333248"/>
                                  <a:pt x="2377110" y="333248"/>
                                  <a:pt x="2377618" y="333248"/>
                                </a:cubicBezTo>
                                <a:cubicBezTo>
                                  <a:pt x="2378126" y="333375"/>
                                  <a:pt x="2378634" y="333501"/>
                                  <a:pt x="2379142" y="333501"/>
                                </a:cubicBezTo>
                                <a:cubicBezTo>
                                  <a:pt x="2379523" y="333628"/>
                                  <a:pt x="2380031" y="333628"/>
                                  <a:pt x="2380539" y="333628"/>
                                </a:cubicBezTo>
                                <a:cubicBezTo>
                                  <a:pt x="2381047" y="333756"/>
                                  <a:pt x="2381555" y="333756"/>
                                  <a:pt x="2381936" y="333756"/>
                                </a:cubicBezTo>
                                <a:cubicBezTo>
                                  <a:pt x="2382444" y="333883"/>
                                  <a:pt x="2382952" y="333883"/>
                                  <a:pt x="2383460" y="333883"/>
                                </a:cubicBezTo>
                                <a:cubicBezTo>
                                  <a:pt x="2383968" y="333883"/>
                                  <a:pt x="2384476" y="334010"/>
                                  <a:pt x="2384857" y="334010"/>
                                </a:cubicBezTo>
                                <a:cubicBezTo>
                                  <a:pt x="2385365" y="334010"/>
                                  <a:pt x="2385873" y="334137"/>
                                  <a:pt x="2386381" y="334137"/>
                                </a:cubicBezTo>
                                <a:cubicBezTo>
                                  <a:pt x="2386889" y="334137"/>
                                  <a:pt x="2387397" y="334137"/>
                                  <a:pt x="2387778" y="334264"/>
                                </a:cubicBezTo>
                                <a:cubicBezTo>
                                  <a:pt x="2388286" y="334264"/>
                                  <a:pt x="2388794" y="334264"/>
                                  <a:pt x="2389302" y="334391"/>
                                </a:cubicBezTo>
                                <a:cubicBezTo>
                                  <a:pt x="2389810" y="334391"/>
                                  <a:pt x="2390318" y="334391"/>
                                  <a:pt x="2390699" y="334391"/>
                                </a:cubicBezTo>
                                <a:cubicBezTo>
                                  <a:pt x="2391207" y="334518"/>
                                  <a:pt x="2391715" y="334518"/>
                                  <a:pt x="2392223" y="334645"/>
                                </a:cubicBezTo>
                                <a:cubicBezTo>
                                  <a:pt x="2392731" y="334645"/>
                                  <a:pt x="2393239" y="334772"/>
                                  <a:pt x="2393620" y="334772"/>
                                </a:cubicBezTo>
                                <a:cubicBezTo>
                                  <a:pt x="2394128" y="334772"/>
                                  <a:pt x="2394636" y="334899"/>
                                  <a:pt x="2395144" y="334899"/>
                                </a:cubicBezTo>
                                <a:cubicBezTo>
                                  <a:pt x="2395652" y="335026"/>
                                  <a:pt x="2396033" y="335026"/>
                                  <a:pt x="2396541" y="335026"/>
                                </a:cubicBezTo>
                                <a:cubicBezTo>
                                  <a:pt x="2397049" y="335026"/>
                                  <a:pt x="2397557" y="335152"/>
                                  <a:pt x="2398065" y="335152"/>
                                </a:cubicBezTo>
                                <a:cubicBezTo>
                                  <a:pt x="2398573" y="335152"/>
                                  <a:pt x="2398954" y="335280"/>
                                  <a:pt x="2399462" y="335280"/>
                                </a:cubicBezTo>
                                <a:cubicBezTo>
                                  <a:pt x="2399970" y="335280"/>
                                  <a:pt x="2400478" y="335407"/>
                                  <a:pt x="2400986" y="335407"/>
                                </a:cubicBezTo>
                                <a:cubicBezTo>
                                  <a:pt x="2401494" y="335407"/>
                                  <a:pt x="2401875" y="335534"/>
                                  <a:pt x="2402383" y="335534"/>
                                </a:cubicBezTo>
                                <a:cubicBezTo>
                                  <a:pt x="2402891" y="335534"/>
                                  <a:pt x="2403399" y="335661"/>
                                  <a:pt x="2403907" y="335661"/>
                                </a:cubicBezTo>
                                <a:cubicBezTo>
                                  <a:pt x="2404415" y="335661"/>
                                  <a:pt x="2404796" y="335788"/>
                                  <a:pt x="2405304" y="335788"/>
                                </a:cubicBezTo>
                                <a:cubicBezTo>
                                  <a:pt x="2405812" y="335915"/>
                                  <a:pt x="2406320" y="335915"/>
                                  <a:pt x="2406828" y="335915"/>
                                </a:cubicBezTo>
                                <a:cubicBezTo>
                                  <a:pt x="2407336" y="336042"/>
                                  <a:pt x="2407717" y="336042"/>
                                  <a:pt x="2408225" y="336042"/>
                                </a:cubicBezTo>
                                <a:cubicBezTo>
                                  <a:pt x="2408733" y="336042"/>
                                  <a:pt x="2409241" y="336169"/>
                                  <a:pt x="2409749" y="336169"/>
                                </a:cubicBezTo>
                                <a:cubicBezTo>
                                  <a:pt x="2410257" y="336169"/>
                                  <a:pt x="2410638" y="336169"/>
                                  <a:pt x="2411146" y="336296"/>
                                </a:cubicBezTo>
                                <a:cubicBezTo>
                                  <a:pt x="2411654" y="336296"/>
                                  <a:pt x="2412162" y="336296"/>
                                  <a:pt x="2412670" y="336296"/>
                                </a:cubicBezTo>
                                <a:cubicBezTo>
                                  <a:pt x="2413178" y="336296"/>
                                  <a:pt x="2413559" y="336423"/>
                                  <a:pt x="2414067" y="336423"/>
                                </a:cubicBezTo>
                                <a:cubicBezTo>
                                  <a:pt x="2414575" y="336423"/>
                                  <a:pt x="2415083" y="336423"/>
                                  <a:pt x="2415591" y="336423"/>
                                </a:cubicBezTo>
                                <a:cubicBezTo>
                                  <a:pt x="2415972" y="336423"/>
                                  <a:pt x="2416480" y="336423"/>
                                  <a:pt x="2416988" y="336423"/>
                                </a:cubicBezTo>
                                <a:cubicBezTo>
                                  <a:pt x="2417496" y="336423"/>
                                  <a:pt x="2418004" y="336423"/>
                                  <a:pt x="2418512" y="336423"/>
                                </a:cubicBezTo>
                                <a:cubicBezTo>
                                  <a:pt x="2418893" y="336423"/>
                                  <a:pt x="2419401" y="336423"/>
                                  <a:pt x="2419909" y="336550"/>
                                </a:cubicBezTo>
                                <a:cubicBezTo>
                                  <a:pt x="2420417" y="336550"/>
                                  <a:pt x="2420925" y="336550"/>
                                  <a:pt x="2421433" y="336550"/>
                                </a:cubicBezTo>
                                <a:cubicBezTo>
                                  <a:pt x="2421814" y="336550"/>
                                  <a:pt x="2422322" y="336550"/>
                                  <a:pt x="2422830" y="336550"/>
                                </a:cubicBezTo>
                                <a:cubicBezTo>
                                  <a:pt x="2423338" y="336676"/>
                                  <a:pt x="2423846" y="336676"/>
                                  <a:pt x="2424354" y="336676"/>
                                </a:cubicBezTo>
                                <a:cubicBezTo>
                                  <a:pt x="2424735" y="336803"/>
                                  <a:pt x="2425243" y="336803"/>
                                  <a:pt x="2425751" y="336931"/>
                                </a:cubicBezTo>
                                <a:cubicBezTo>
                                  <a:pt x="2426259" y="336931"/>
                                  <a:pt x="2426767" y="337058"/>
                                  <a:pt x="2427275" y="337058"/>
                                </a:cubicBezTo>
                                <a:cubicBezTo>
                                  <a:pt x="2427656" y="337185"/>
                                  <a:pt x="2428164" y="337185"/>
                                  <a:pt x="2428672" y="337312"/>
                                </a:cubicBezTo>
                                <a:cubicBezTo>
                                  <a:pt x="2429180" y="337312"/>
                                  <a:pt x="2429688" y="337439"/>
                                  <a:pt x="2430069" y="337439"/>
                                </a:cubicBezTo>
                                <a:cubicBezTo>
                                  <a:pt x="2430577" y="337566"/>
                                  <a:pt x="2431085" y="337693"/>
                                  <a:pt x="2431593" y="337693"/>
                                </a:cubicBezTo>
                                <a:cubicBezTo>
                                  <a:pt x="2432101" y="337820"/>
                                  <a:pt x="2432609" y="337820"/>
                                  <a:pt x="2432990" y="337947"/>
                                </a:cubicBezTo>
                                <a:cubicBezTo>
                                  <a:pt x="2433498" y="337947"/>
                                  <a:pt x="2434006" y="338074"/>
                                  <a:pt x="2434514" y="338074"/>
                                </a:cubicBezTo>
                                <a:cubicBezTo>
                                  <a:pt x="2435022" y="338201"/>
                                  <a:pt x="2435530" y="338201"/>
                                  <a:pt x="2435911" y="338201"/>
                                </a:cubicBezTo>
                                <a:cubicBezTo>
                                  <a:pt x="2436419" y="338327"/>
                                  <a:pt x="2436927" y="338327"/>
                                  <a:pt x="2437435" y="338455"/>
                                </a:cubicBezTo>
                                <a:cubicBezTo>
                                  <a:pt x="2437943" y="338455"/>
                                  <a:pt x="2438451" y="338582"/>
                                  <a:pt x="2438832" y="338582"/>
                                </a:cubicBezTo>
                                <a:cubicBezTo>
                                  <a:pt x="2439340" y="338582"/>
                                  <a:pt x="2439848" y="338582"/>
                                  <a:pt x="2440356" y="338709"/>
                                </a:cubicBezTo>
                                <a:cubicBezTo>
                                  <a:pt x="2440864" y="338709"/>
                                  <a:pt x="2441372" y="338709"/>
                                  <a:pt x="2441753" y="338709"/>
                                </a:cubicBezTo>
                                <a:cubicBezTo>
                                  <a:pt x="2442261" y="338709"/>
                                  <a:pt x="2442769" y="338709"/>
                                  <a:pt x="2443277" y="338709"/>
                                </a:cubicBezTo>
                                <a:cubicBezTo>
                                  <a:pt x="2443785" y="338836"/>
                                  <a:pt x="2444293" y="338836"/>
                                  <a:pt x="2444674" y="338836"/>
                                </a:cubicBezTo>
                                <a:cubicBezTo>
                                  <a:pt x="2445182" y="338836"/>
                                  <a:pt x="2445690" y="338836"/>
                                  <a:pt x="2446198" y="338836"/>
                                </a:cubicBezTo>
                                <a:cubicBezTo>
                                  <a:pt x="2446706" y="338836"/>
                                  <a:pt x="2447087" y="338836"/>
                                  <a:pt x="2447595" y="338963"/>
                                </a:cubicBezTo>
                                <a:cubicBezTo>
                                  <a:pt x="2448103" y="338963"/>
                                  <a:pt x="2448611" y="338963"/>
                                  <a:pt x="2449119" y="339090"/>
                                </a:cubicBezTo>
                                <a:cubicBezTo>
                                  <a:pt x="2449627" y="339090"/>
                                  <a:pt x="2450008" y="339090"/>
                                  <a:pt x="2450516" y="339217"/>
                                </a:cubicBezTo>
                                <a:cubicBezTo>
                                  <a:pt x="2451024" y="339217"/>
                                  <a:pt x="2451532" y="339217"/>
                                  <a:pt x="2452040" y="339217"/>
                                </a:cubicBezTo>
                                <a:cubicBezTo>
                                  <a:pt x="2452548" y="339344"/>
                                  <a:pt x="2452929" y="339344"/>
                                  <a:pt x="2453437" y="339344"/>
                                </a:cubicBezTo>
                                <a:cubicBezTo>
                                  <a:pt x="2453945" y="339471"/>
                                  <a:pt x="2454453" y="339471"/>
                                  <a:pt x="2454961" y="339471"/>
                                </a:cubicBezTo>
                                <a:cubicBezTo>
                                  <a:pt x="2455469" y="339598"/>
                                  <a:pt x="2455850" y="339598"/>
                                  <a:pt x="2456358" y="339598"/>
                                </a:cubicBezTo>
                                <a:cubicBezTo>
                                  <a:pt x="2456866" y="339598"/>
                                  <a:pt x="2457374" y="339598"/>
                                  <a:pt x="2457882" y="339598"/>
                                </a:cubicBezTo>
                                <a:cubicBezTo>
                                  <a:pt x="2458390" y="339598"/>
                                  <a:pt x="2458771" y="339598"/>
                                  <a:pt x="2459279" y="339725"/>
                                </a:cubicBezTo>
                                <a:cubicBezTo>
                                  <a:pt x="2459787" y="339725"/>
                                  <a:pt x="2460295" y="339725"/>
                                  <a:pt x="2460803" y="339725"/>
                                </a:cubicBezTo>
                                <a:cubicBezTo>
                                  <a:pt x="2461311" y="339725"/>
                                  <a:pt x="2461692" y="339725"/>
                                  <a:pt x="2462200" y="339725"/>
                                </a:cubicBezTo>
                                <a:cubicBezTo>
                                  <a:pt x="2462708" y="339725"/>
                                  <a:pt x="2463216" y="339725"/>
                                  <a:pt x="2463724" y="339851"/>
                                </a:cubicBezTo>
                                <a:cubicBezTo>
                                  <a:pt x="2464105" y="339851"/>
                                  <a:pt x="2464613" y="339851"/>
                                  <a:pt x="2465121" y="339851"/>
                                </a:cubicBezTo>
                                <a:cubicBezTo>
                                  <a:pt x="2465629" y="339851"/>
                                  <a:pt x="2466137" y="339851"/>
                                  <a:pt x="2466645" y="339851"/>
                                </a:cubicBezTo>
                                <a:cubicBezTo>
                                  <a:pt x="2467026" y="339978"/>
                                  <a:pt x="2467534" y="339978"/>
                                  <a:pt x="2468042" y="339978"/>
                                </a:cubicBezTo>
                                <a:cubicBezTo>
                                  <a:pt x="2468550" y="339978"/>
                                  <a:pt x="2469058" y="340106"/>
                                  <a:pt x="2469566" y="340106"/>
                                </a:cubicBezTo>
                                <a:cubicBezTo>
                                  <a:pt x="2469947" y="340106"/>
                                  <a:pt x="2470455" y="340233"/>
                                  <a:pt x="2470963" y="340233"/>
                                </a:cubicBezTo>
                                <a:cubicBezTo>
                                  <a:pt x="2471471" y="340360"/>
                                  <a:pt x="2471979" y="340360"/>
                                  <a:pt x="2472487" y="340360"/>
                                </a:cubicBezTo>
                                <a:cubicBezTo>
                                  <a:pt x="2472868" y="340487"/>
                                  <a:pt x="2473376" y="340614"/>
                                  <a:pt x="2473884" y="340614"/>
                                </a:cubicBezTo>
                                <a:cubicBezTo>
                                  <a:pt x="2474392" y="340614"/>
                                  <a:pt x="2474900" y="340741"/>
                                  <a:pt x="2475408" y="340741"/>
                                </a:cubicBezTo>
                                <a:cubicBezTo>
                                  <a:pt x="2475789" y="340868"/>
                                  <a:pt x="2476297" y="340868"/>
                                  <a:pt x="2476805" y="340995"/>
                                </a:cubicBezTo>
                                <a:cubicBezTo>
                                  <a:pt x="2477313" y="340995"/>
                                  <a:pt x="2477821" y="341122"/>
                                  <a:pt x="2478329" y="341122"/>
                                </a:cubicBezTo>
                                <a:cubicBezTo>
                                  <a:pt x="2478710" y="341122"/>
                                  <a:pt x="2479218" y="341249"/>
                                  <a:pt x="2479726" y="341249"/>
                                </a:cubicBezTo>
                                <a:cubicBezTo>
                                  <a:pt x="2480234" y="341249"/>
                                  <a:pt x="2480742" y="341376"/>
                                  <a:pt x="2481123" y="341376"/>
                                </a:cubicBezTo>
                                <a:cubicBezTo>
                                  <a:pt x="2481631" y="341502"/>
                                  <a:pt x="2482139" y="341502"/>
                                  <a:pt x="2482647" y="341502"/>
                                </a:cubicBezTo>
                                <a:cubicBezTo>
                                  <a:pt x="2483155" y="341502"/>
                                  <a:pt x="2483663" y="341630"/>
                                  <a:pt x="2484044" y="341630"/>
                                </a:cubicBezTo>
                                <a:cubicBezTo>
                                  <a:pt x="2484552" y="341630"/>
                                  <a:pt x="2485060" y="341757"/>
                                  <a:pt x="2485568" y="341757"/>
                                </a:cubicBezTo>
                                <a:cubicBezTo>
                                  <a:pt x="2486076" y="341757"/>
                                  <a:pt x="2486584" y="341757"/>
                                  <a:pt x="2486965" y="341884"/>
                                </a:cubicBezTo>
                                <a:cubicBezTo>
                                  <a:pt x="2487473" y="341884"/>
                                  <a:pt x="2487981" y="341884"/>
                                  <a:pt x="2488489" y="341884"/>
                                </a:cubicBezTo>
                                <a:cubicBezTo>
                                  <a:pt x="2488997" y="341884"/>
                                  <a:pt x="2489505" y="341884"/>
                                  <a:pt x="2489886" y="342011"/>
                                </a:cubicBezTo>
                                <a:cubicBezTo>
                                  <a:pt x="2490394" y="342011"/>
                                  <a:pt x="2490902" y="342011"/>
                                  <a:pt x="2491410" y="342011"/>
                                </a:cubicBezTo>
                                <a:cubicBezTo>
                                  <a:pt x="2491918" y="342011"/>
                                  <a:pt x="2492426" y="342011"/>
                                  <a:pt x="2492807" y="342011"/>
                                </a:cubicBezTo>
                                <a:cubicBezTo>
                                  <a:pt x="2493315" y="342011"/>
                                  <a:pt x="2493823" y="342011"/>
                                  <a:pt x="2494331" y="342011"/>
                                </a:cubicBezTo>
                                <a:cubicBezTo>
                                  <a:pt x="2494839" y="342011"/>
                                  <a:pt x="2495347" y="342011"/>
                                  <a:pt x="2495728" y="342011"/>
                                </a:cubicBezTo>
                                <a:cubicBezTo>
                                  <a:pt x="2496236" y="342138"/>
                                  <a:pt x="2496744" y="342011"/>
                                  <a:pt x="2497252" y="342011"/>
                                </a:cubicBezTo>
                                <a:cubicBezTo>
                                  <a:pt x="2497760" y="342011"/>
                                  <a:pt x="2498141" y="342138"/>
                                  <a:pt x="2498649" y="342011"/>
                                </a:cubicBezTo>
                                <a:cubicBezTo>
                                  <a:pt x="2499157" y="342011"/>
                                  <a:pt x="2499665" y="342011"/>
                                  <a:pt x="2500173" y="342011"/>
                                </a:cubicBezTo>
                                <a:cubicBezTo>
                                  <a:pt x="2500681" y="342011"/>
                                  <a:pt x="2501062" y="342011"/>
                                  <a:pt x="2501570" y="342011"/>
                                </a:cubicBezTo>
                                <a:cubicBezTo>
                                  <a:pt x="2502078" y="342011"/>
                                  <a:pt x="2502586" y="341884"/>
                                  <a:pt x="2503094" y="341884"/>
                                </a:cubicBezTo>
                                <a:cubicBezTo>
                                  <a:pt x="2503602" y="341884"/>
                                  <a:pt x="2503983" y="341884"/>
                                  <a:pt x="2504491" y="341884"/>
                                </a:cubicBezTo>
                                <a:cubicBezTo>
                                  <a:pt x="2504999" y="341884"/>
                                  <a:pt x="2505507" y="341757"/>
                                  <a:pt x="2506015" y="341757"/>
                                </a:cubicBezTo>
                                <a:cubicBezTo>
                                  <a:pt x="2506523" y="341757"/>
                                  <a:pt x="2506904" y="341757"/>
                                  <a:pt x="2507412" y="341757"/>
                                </a:cubicBezTo>
                                <a:cubicBezTo>
                                  <a:pt x="2507920" y="341757"/>
                                  <a:pt x="2508428" y="341757"/>
                                  <a:pt x="2508936" y="341757"/>
                                </a:cubicBezTo>
                                <a:cubicBezTo>
                                  <a:pt x="2509444" y="341757"/>
                                  <a:pt x="2509825" y="341630"/>
                                  <a:pt x="2510333" y="341630"/>
                                </a:cubicBezTo>
                                <a:cubicBezTo>
                                  <a:pt x="2510841" y="341630"/>
                                  <a:pt x="2511349" y="341630"/>
                                  <a:pt x="2511857" y="341630"/>
                                </a:cubicBezTo>
                                <a:cubicBezTo>
                                  <a:pt x="2512365" y="341630"/>
                                  <a:pt x="2512746" y="341630"/>
                                  <a:pt x="2513254" y="341502"/>
                                </a:cubicBezTo>
                                <a:cubicBezTo>
                                  <a:pt x="2513762" y="341502"/>
                                  <a:pt x="2514270" y="341502"/>
                                  <a:pt x="2514778" y="341502"/>
                                </a:cubicBezTo>
                                <a:cubicBezTo>
                                  <a:pt x="2515159" y="341502"/>
                                  <a:pt x="2515667" y="341502"/>
                                  <a:pt x="2516175" y="341502"/>
                                </a:cubicBezTo>
                                <a:cubicBezTo>
                                  <a:pt x="2516683" y="341376"/>
                                  <a:pt x="2517191" y="341376"/>
                                  <a:pt x="2517699" y="341376"/>
                                </a:cubicBezTo>
                                <a:cubicBezTo>
                                  <a:pt x="2518080" y="341376"/>
                                  <a:pt x="2518588" y="341376"/>
                                  <a:pt x="2519096" y="341376"/>
                                </a:cubicBezTo>
                                <a:cubicBezTo>
                                  <a:pt x="2519604" y="341376"/>
                                  <a:pt x="2520112" y="341376"/>
                                  <a:pt x="2520620" y="341376"/>
                                </a:cubicBezTo>
                                <a:cubicBezTo>
                                  <a:pt x="2521001" y="341249"/>
                                  <a:pt x="2521509" y="341249"/>
                                  <a:pt x="2522017" y="341249"/>
                                </a:cubicBezTo>
                                <a:cubicBezTo>
                                  <a:pt x="2522525" y="341249"/>
                                  <a:pt x="2523033" y="341249"/>
                                  <a:pt x="2523541" y="341249"/>
                                </a:cubicBezTo>
                                <a:cubicBezTo>
                                  <a:pt x="2523922" y="341122"/>
                                  <a:pt x="2524430" y="341122"/>
                                  <a:pt x="2524938" y="341122"/>
                                </a:cubicBezTo>
                                <a:cubicBezTo>
                                  <a:pt x="2525446" y="341122"/>
                                  <a:pt x="2525954" y="340995"/>
                                  <a:pt x="2526462" y="340995"/>
                                </a:cubicBezTo>
                                <a:cubicBezTo>
                                  <a:pt x="2526843" y="340995"/>
                                  <a:pt x="2527351" y="340995"/>
                                  <a:pt x="2527859" y="340868"/>
                                </a:cubicBezTo>
                                <a:cubicBezTo>
                                  <a:pt x="2528367" y="340868"/>
                                  <a:pt x="2528875" y="340868"/>
                                  <a:pt x="2529383" y="340868"/>
                                </a:cubicBezTo>
                                <a:cubicBezTo>
                                  <a:pt x="2529764" y="340741"/>
                                  <a:pt x="2530272" y="340741"/>
                                  <a:pt x="2530780" y="340741"/>
                                </a:cubicBezTo>
                                <a:cubicBezTo>
                                  <a:pt x="2531288" y="340614"/>
                                  <a:pt x="2531796" y="340614"/>
                                  <a:pt x="2532177" y="340614"/>
                                </a:cubicBezTo>
                                <a:cubicBezTo>
                                  <a:pt x="2532685" y="340614"/>
                                  <a:pt x="2533193" y="340487"/>
                                  <a:pt x="2533701" y="340487"/>
                                </a:cubicBezTo>
                                <a:cubicBezTo>
                                  <a:pt x="2534209" y="340487"/>
                                  <a:pt x="2534717" y="340360"/>
                                  <a:pt x="2535098" y="340360"/>
                                </a:cubicBezTo>
                                <a:cubicBezTo>
                                  <a:pt x="2535606" y="340360"/>
                                  <a:pt x="2536114" y="340233"/>
                                  <a:pt x="2536622" y="340233"/>
                                </a:cubicBezTo>
                                <a:cubicBezTo>
                                  <a:pt x="2537130" y="340233"/>
                                  <a:pt x="2537638" y="340233"/>
                                  <a:pt x="2538019" y="340233"/>
                                </a:cubicBezTo>
                                <a:cubicBezTo>
                                  <a:pt x="2538527" y="340106"/>
                                  <a:pt x="2539035" y="340106"/>
                                  <a:pt x="2539543" y="340106"/>
                                </a:cubicBezTo>
                                <a:cubicBezTo>
                                  <a:pt x="2540051" y="339978"/>
                                  <a:pt x="2540559" y="339978"/>
                                  <a:pt x="2540940" y="339978"/>
                                </a:cubicBezTo>
                                <a:cubicBezTo>
                                  <a:pt x="2541448" y="339978"/>
                                  <a:pt x="2541956" y="339978"/>
                                  <a:pt x="2542464" y="339978"/>
                                </a:cubicBezTo>
                                <a:cubicBezTo>
                                  <a:pt x="2542972" y="339978"/>
                                  <a:pt x="2543480" y="339978"/>
                                  <a:pt x="2543861" y="339851"/>
                                </a:cubicBezTo>
                                <a:cubicBezTo>
                                  <a:pt x="2544369" y="339851"/>
                                  <a:pt x="2544877" y="339851"/>
                                  <a:pt x="2545385" y="339851"/>
                                </a:cubicBezTo>
                                <a:cubicBezTo>
                                  <a:pt x="2545893" y="339851"/>
                                  <a:pt x="2546401" y="339851"/>
                                  <a:pt x="2546782" y="339851"/>
                                </a:cubicBezTo>
                                <a:cubicBezTo>
                                  <a:pt x="2547290" y="339851"/>
                                  <a:pt x="2547798" y="339851"/>
                                  <a:pt x="2548306" y="339851"/>
                                </a:cubicBezTo>
                                <a:cubicBezTo>
                                  <a:pt x="2548814" y="339851"/>
                                  <a:pt x="2549195" y="339851"/>
                                  <a:pt x="2549703" y="339851"/>
                                </a:cubicBezTo>
                                <a:cubicBezTo>
                                  <a:pt x="2550211" y="339851"/>
                                  <a:pt x="2550719" y="339851"/>
                                  <a:pt x="2551227" y="339851"/>
                                </a:cubicBezTo>
                                <a:cubicBezTo>
                                  <a:pt x="2551735" y="339978"/>
                                  <a:pt x="2552116" y="339978"/>
                                  <a:pt x="2552624" y="339978"/>
                                </a:cubicBezTo>
                                <a:cubicBezTo>
                                  <a:pt x="2553132" y="339978"/>
                                  <a:pt x="2553640" y="339978"/>
                                  <a:pt x="2554148" y="340106"/>
                                </a:cubicBezTo>
                                <a:cubicBezTo>
                                  <a:pt x="2554656" y="340106"/>
                                  <a:pt x="2555037" y="340233"/>
                                  <a:pt x="2555545" y="340233"/>
                                </a:cubicBezTo>
                                <a:cubicBezTo>
                                  <a:pt x="2556053" y="340233"/>
                                  <a:pt x="2556561" y="340360"/>
                                  <a:pt x="2557069" y="340360"/>
                                </a:cubicBezTo>
                                <a:cubicBezTo>
                                  <a:pt x="2557577" y="340487"/>
                                  <a:pt x="2557958" y="340487"/>
                                  <a:pt x="2558466" y="340614"/>
                                </a:cubicBezTo>
                                <a:cubicBezTo>
                                  <a:pt x="2558974" y="340614"/>
                                  <a:pt x="2559482" y="340741"/>
                                  <a:pt x="2559990" y="340741"/>
                                </a:cubicBezTo>
                                <a:cubicBezTo>
                                  <a:pt x="2560498" y="340868"/>
                                  <a:pt x="2560879" y="340868"/>
                                  <a:pt x="2561387" y="340995"/>
                                </a:cubicBezTo>
                                <a:cubicBezTo>
                                  <a:pt x="2561895" y="341122"/>
                                  <a:pt x="2562403" y="341122"/>
                                  <a:pt x="2562911" y="341249"/>
                                </a:cubicBezTo>
                                <a:cubicBezTo>
                                  <a:pt x="2563419" y="341376"/>
                                  <a:pt x="2563800" y="341376"/>
                                  <a:pt x="2564308" y="341502"/>
                                </a:cubicBezTo>
                                <a:cubicBezTo>
                                  <a:pt x="2564816" y="341630"/>
                                  <a:pt x="2565324" y="341757"/>
                                  <a:pt x="2565832" y="341757"/>
                                </a:cubicBezTo>
                                <a:cubicBezTo>
                                  <a:pt x="2566213" y="341884"/>
                                  <a:pt x="2566721" y="342011"/>
                                  <a:pt x="2567229" y="342011"/>
                                </a:cubicBezTo>
                                <a:cubicBezTo>
                                  <a:pt x="2567737" y="342138"/>
                                  <a:pt x="2568245" y="342265"/>
                                  <a:pt x="2568753" y="342265"/>
                                </a:cubicBezTo>
                                <a:cubicBezTo>
                                  <a:pt x="2569134" y="342392"/>
                                  <a:pt x="2569642" y="342519"/>
                                  <a:pt x="2570150" y="342519"/>
                                </a:cubicBezTo>
                                <a:cubicBezTo>
                                  <a:pt x="2570658" y="342646"/>
                                  <a:pt x="2571166" y="342646"/>
                                  <a:pt x="2571674" y="342773"/>
                                </a:cubicBezTo>
                                <a:cubicBezTo>
                                  <a:pt x="2572055" y="342900"/>
                                  <a:pt x="2572563" y="342900"/>
                                  <a:pt x="2573071" y="343026"/>
                                </a:cubicBezTo>
                                <a:cubicBezTo>
                                  <a:pt x="2573579" y="343026"/>
                                  <a:pt x="2574087" y="343153"/>
                                  <a:pt x="2574595" y="343153"/>
                                </a:cubicBezTo>
                                <a:cubicBezTo>
                                  <a:pt x="2574976" y="343281"/>
                                  <a:pt x="2575484" y="343281"/>
                                  <a:pt x="2575992" y="343281"/>
                                </a:cubicBezTo>
                                <a:cubicBezTo>
                                  <a:pt x="2576500" y="343408"/>
                                  <a:pt x="2577008" y="343408"/>
                                  <a:pt x="2577516" y="343535"/>
                                </a:cubicBezTo>
                                <a:cubicBezTo>
                                  <a:pt x="2577897" y="343535"/>
                                  <a:pt x="2578405" y="343535"/>
                                  <a:pt x="2578913" y="343662"/>
                                </a:cubicBezTo>
                                <a:cubicBezTo>
                                  <a:pt x="2579421" y="343662"/>
                                  <a:pt x="2579929" y="343662"/>
                                  <a:pt x="2580437" y="343662"/>
                                </a:cubicBezTo>
                                <a:cubicBezTo>
                                  <a:pt x="2580818" y="343789"/>
                                  <a:pt x="2581326" y="343789"/>
                                  <a:pt x="2581834" y="343789"/>
                                </a:cubicBezTo>
                                <a:cubicBezTo>
                                  <a:pt x="2582342" y="343916"/>
                                  <a:pt x="2582850" y="343916"/>
                                  <a:pt x="2583231" y="343916"/>
                                </a:cubicBezTo>
                                <a:cubicBezTo>
                                  <a:pt x="2583739" y="343916"/>
                                  <a:pt x="2584247" y="343916"/>
                                  <a:pt x="2584755" y="343916"/>
                                </a:cubicBezTo>
                                <a:cubicBezTo>
                                  <a:pt x="2585263" y="343916"/>
                                  <a:pt x="2585771" y="344043"/>
                                  <a:pt x="2586152" y="344043"/>
                                </a:cubicBezTo>
                                <a:cubicBezTo>
                                  <a:pt x="2586660" y="344043"/>
                                  <a:pt x="2587168" y="344043"/>
                                  <a:pt x="2587676" y="344043"/>
                                </a:cubicBezTo>
                                <a:cubicBezTo>
                                  <a:pt x="2588184" y="344043"/>
                                  <a:pt x="2588692" y="344170"/>
                                  <a:pt x="2589073" y="344170"/>
                                </a:cubicBezTo>
                                <a:cubicBezTo>
                                  <a:pt x="2589581" y="344170"/>
                                  <a:pt x="2590089" y="344170"/>
                                  <a:pt x="2590597" y="344170"/>
                                </a:cubicBezTo>
                                <a:cubicBezTo>
                                  <a:pt x="2591105" y="344170"/>
                                  <a:pt x="2591613" y="344297"/>
                                  <a:pt x="2591994" y="344297"/>
                                </a:cubicBezTo>
                                <a:cubicBezTo>
                                  <a:pt x="2592502" y="344297"/>
                                  <a:pt x="2593010" y="344297"/>
                                  <a:pt x="2593518" y="344297"/>
                                </a:cubicBezTo>
                                <a:cubicBezTo>
                                  <a:pt x="2594026" y="344424"/>
                                  <a:pt x="2594534" y="344424"/>
                                  <a:pt x="2594915" y="344424"/>
                                </a:cubicBezTo>
                                <a:cubicBezTo>
                                  <a:pt x="2595423" y="344424"/>
                                  <a:pt x="2595931" y="344424"/>
                                  <a:pt x="2596439" y="344551"/>
                                </a:cubicBezTo>
                                <a:cubicBezTo>
                                  <a:pt x="2596947" y="344551"/>
                                  <a:pt x="2597455" y="344551"/>
                                  <a:pt x="2597836" y="344551"/>
                                </a:cubicBezTo>
                                <a:cubicBezTo>
                                  <a:pt x="2598344" y="344551"/>
                                  <a:pt x="2598852" y="344677"/>
                                  <a:pt x="2599360" y="344677"/>
                                </a:cubicBezTo>
                                <a:cubicBezTo>
                                  <a:pt x="2599868" y="344677"/>
                                  <a:pt x="2600249" y="344805"/>
                                  <a:pt x="2600757" y="344805"/>
                                </a:cubicBezTo>
                                <a:cubicBezTo>
                                  <a:pt x="2601265" y="344805"/>
                                  <a:pt x="2601773" y="344805"/>
                                  <a:pt x="2602281" y="344932"/>
                                </a:cubicBezTo>
                                <a:cubicBezTo>
                                  <a:pt x="2602789" y="344932"/>
                                  <a:pt x="2603170" y="344932"/>
                                  <a:pt x="2603678" y="345059"/>
                                </a:cubicBezTo>
                                <a:cubicBezTo>
                                  <a:pt x="2604186" y="345059"/>
                                  <a:pt x="2604694" y="345059"/>
                                  <a:pt x="2605202" y="345059"/>
                                </a:cubicBezTo>
                                <a:cubicBezTo>
                                  <a:pt x="2605710" y="345186"/>
                                  <a:pt x="2606091" y="345186"/>
                                  <a:pt x="2606599" y="345186"/>
                                </a:cubicBezTo>
                                <a:cubicBezTo>
                                  <a:pt x="2607107" y="345186"/>
                                  <a:pt x="2607615" y="345313"/>
                                  <a:pt x="2608123" y="345313"/>
                                </a:cubicBezTo>
                                <a:cubicBezTo>
                                  <a:pt x="2608631" y="345313"/>
                                  <a:pt x="2609012" y="345313"/>
                                  <a:pt x="2609520" y="345313"/>
                                </a:cubicBezTo>
                                <a:cubicBezTo>
                                  <a:pt x="2610028" y="345440"/>
                                  <a:pt x="2610536" y="345440"/>
                                  <a:pt x="2611044" y="345440"/>
                                </a:cubicBezTo>
                                <a:cubicBezTo>
                                  <a:pt x="2611552" y="345440"/>
                                  <a:pt x="2611933" y="345440"/>
                                  <a:pt x="2612441" y="345567"/>
                                </a:cubicBezTo>
                                <a:cubicBezTo>
                                  <a:pt x="2612949" y="345567"/>
                                  <a:pt x="2613457" y="345567"/>
                                  <a:pt x="2613965" y="345567"/>
                                </a:cubicBezTo>
                                <a:cubicBezTo>
                                  <a:pt x="2614473" y="345567"/>
                                  <a:pt x="2614854" y="345694"/>
                                  <a:pt x="2615362" y="345694"/>
                                </a:cubicBezTo>
                                <a:cubicBezTo>
                                  <a:pt x="2615870" y="345694"/>
                                  <a:pt x="2616378" y="345694"/>
                                  <a:pt x="2616886" y="345694"/>
                                </a:cubicBezTo>
                                <a:cubicBezTo>
                                  <a:pt x="2617267" y="345694"/>
                                  <a:pt x="2617775" y="345694"/>
                                  <a:pt x="2618283" y="345821"/>
                                </a:cubicBezTo>
                                <a:cubicBezTo>
                                  <a:pt x="2618791" y="345821"/>
                                  <a:pt x="2619299" y="345821"/>
                                  <a:pt x="2619807" y="345821"/>
                                </a:cubicBezTo>
                                <a:cubicBezTo>
                                  <a:pt x="2620188" y="345821"/>
                                  <a:pt x="2620696" y="345821"/>
                                  <a:pt x="2621204" y="345821"/>
                                </a:cubicBezTo>
                                <a:cubicBezTo>
                                  <a:pt x="2621712" y="345948"/>
                                  <a:pt x="2622220" y="345948"/>
                                  <a:pt x="2622728" y="345948"/>
                                </a:cubicBezTo>
                                <a:cubicBezTo>
                                  <a:pt x="2623109" y="345948"/>
                                  <a:pt x="2623617" y="346075"/>
                                  <a:pt x="2624125" y="346075"/>
                                </a:cubicBezTo>
                                <a:cubicBezTo>
                                  <a:pt x="2624633" y="346075"/>
                                  <a:pt x="2625141" y="346075"/>
                                  <a:pt x="2625649" y="346075"/>
                                </a:cubicBezTo>
                                <a:cubicBezTo>
                                  <a:pt x="2626030" y="346075"/>
                                  <a:pt x="2626538" y="346075"/>
                                  <a:pt x="2627046" y="346201"/>
                                </a:cubicBezTo>
                                <a:cubicBezTo>
                                  <a:pt x="2627554" y="346201"/>
                                  <a:pt x="2628062" y="346201"/>
                                  <a:pt x="2628570" y="346201"/>
                                </a:cubicBezTo>
                                <a:cubicBezTo>
                                  <a:pt x="2628951" y="346201"/>
                                  <a:pt x="2629459" y="346201"/>
                                  <a:pt x="2629967" y="346201"/>
                                </a:cubicBezTo>
                                <a:cubicBezTo>
                                  <a:pt x="2630475" y="346201"/>
                                  <a:pt x="2630983" y="346201"/>
                                  <a:pt x="2631491" y="346201"/>
                                </a:cubicBezTo>
                                <a:cubicBezTo>
                                  <a:pt x="2631872" y="346201"/>
                                  <a:pt x="2632380" y="346201"/>
                                  <a:pt x="2632888" y="346328"/>
                                </a:cubicBezTo>
                                <a:cubicBezTo>
                                  <a:pt x="2633396" y="346328"/>
                                  <a:pt x="2633904" y="346201"/>
                                  <a:pt x="2634285" y="346328"/>
                                </a:cubicBezTo>
                                <a:cubicBezTo>
                                  <a:pt x="2634793" y="346328"/>
                                  <a:pt x="2635301" y="346328"/>
                                  <a:pt x="2635809" y="346328"/>
                                </a:cubicBezTo>
                                <a:cubicBezTo>
                                  <a:pt x="2636317" y="346328"/>
                                  <a:pt x="2636825" y="346328"/>
                                  <a:pt x="2637206" y="346328"/>
                                </a:cubicBezTo>
                                <a:cubicBezTo>
                                  <a:pt x="2637714" y="346328"/>
                                  <a:pt x="2638222" y="346456"/>
                                  <a:pt x="2638730" y="346456"/>
                                </a:cubicBezTo>
                                <a:cubicBezTo>
                                  <a:pt x="2639238" y="346456"/>
                                  <a:pt x="2639746" y="346456"/>
                                  <a:pt x="2640127" y="346456"/>
                                </a:cubicBezTo>
                                <a:cubicBezTo>
                                  <a:pt x="2640635" y="346456"/>
                                  <a:pt x="2641143" y="346456"/>
                                  <a:pt x="2641651" y="346456"/>
                                </a:cubicBezTo>
                                <a:cubicBezTo>
                                  <a:pt x="2642159" y="346456"/>
                                  <a:pt x="2642667" y="346456"/>
                                  <a:pt x="2643048" y="346456"/>
                                </a:cubicBezTo>
                                <a:cubicBezTo>
                                  <a:pt x="2643556" y="346456"/>
                                  <a:pt x="2644064" y="346583"/>
                                  <a:pt x="2644572" y="346583"/>
                                </a:cubicBezTo>
                                <a:cubicBezTo>
                                  <a:pt x="2645080" y="346583"/>
                                  <a:pt x="2645588" y="346583"/>
                                  <a:pt x="2645969" y="346583"/>
                                </a:cubicBezTo>
                                <a:cubicBezTo>
                                  <a:pt x="2646477" y="346583"/>
                                  <a:pt x="2646985" y="346583"/>
                                  <a:pt x="2647493" y="346583"/>
                                </a:cubicBezTo>
                                <a:cubicBezTo>
                                  <a:pt x="2648001" y="346583"/>
                                  <a:pt x="2648382" y="346710"/>
                                  <a:pt x="2648890" y="346710"/>
                                </a:cubicBezTo>
                                <a:cubicBezTo>
                                  <a:pt x="2649398" y="346710"/>
                                  <a:pt x="2649906" y="346710"/>
                                  <a:pt x="2650414" y="346710"/>
                                </a:cubicBezTo>
                                <a:cubicBezTo>
                                  <a:pt x="2650922" y="346710"/>
                                  <a:pt x="2651303" y="346710"/>
                                  <a:pt x="2651811" y="346710"/>
                                </a:cubicBezTo>
                                <a:cubicBezTo>
                                  <a:pt x="2652319" y="346710"/>
                                  <a:pt x="2652827" y="346710"/>
                                  <a:pt x="2653335" y="346710"/>
                                </a:cubicBezTo>
                                <a:cubicBezTo>
                                  <a:pt x="2653843" y="346710"/>
                                  <a:pt x="2654224" y="346710"/>
                                  <a:pt x="2654732" y="346710"/>
                                </a:cubicBezTo>
                                <a:cubicBezTo>
                                  <a:pt x="2655240" y="346710"/>
                                  <a:pt x="2655748" y="346710"/>
                                  <a:pt x="2656256" y="346710"/>
                                </a:cubicBezTo>
                                <a:cubicBezTo>
                                  <a:pt x="2656764" y="346710"/>
                                  <a:pt x="2657145" y="346710"/>
                                  <a:pt x="2657653" y="346837"/>
                                </a:cubicBezTo>
                                <a:cubicBezTo>
                                  <a:pt x="2658161" y="346837"/>
                                  <a:pt x="2658669" y="346837"/>
                                  <a:pt x="2659177" y="346837"/>
                                </a:cubicBezTo>
                                <a:cubicBezTo>
                                  <a:pt x="2659685" y="346837"/>
                                  <a:pt x="2660066" y="346837"/>
                                  <a:pt x="2660574" y="346837"/>
                                </a:cubicBezTo>
                                <a:cubicBezTo>
                                  <a:pt x="2661082" y="346837"/>
                                  <a:pt x="2661590" y="346964"/>
                                  <a:pt x="2662098" y="346964"/>
                                </a:cubicBezTo>
                                <a:cubicBezTo>
                                  <a:pt x="2662606" y="346964"/>
                                  <a:pt x="2662987" y="346964"/>
                                  <a:pt x="2663495" y="346964"/>
                                </a:cubicBezTo>
                                <a:cubicBezTo>
                                  <a:pt x="2664003" y="346964"/>
                                  <a:pt x="2664511" y="346964"/>
                                  <a:pt x="2665019" y="346964"/>
                                </a:cubicBezTo>
                                <a:cubicBezTo>
                                  <a:pt x="2665400" y="346964"/>
                                  <a:pt x="2665908" y="346964"/>
                                  <a:pt x="2666416" y="346964"/>
                                </a:cubicBezTo>
                                <a:cubicBezTo>
                                  <a:pt x="2666924" y="347091"/>
                                  <a:pt x="2667432" y="347091"/>
                                  <a:pt x="2667940" y="347091"/>
                                </a:cubicBezTo>
                                <a:cubicBezTo>
                                  <a:pt x="2668321" y="347091"/>
                                  <a:pt x="2668829" y="347091"/>
                                  <a:pt x="2669337" y="347091"/>
                                </a:cubicBezTo>
                                <a:cubicBezTo>
                                  <a:pt x="2669845" y="347091"/>
                                  <a:pt x="2670353" y="347091"/>
                                  <a:pt x="2670861" y="347091"/>
                                </a:cubicBezTo>
                                <a:cubicBezTo>
                                  <a:pt x="2671242" y="347091"/>
                                  <a:pt x="2671750" y="347218"/>
                                  <a:pt x="2672258" y="347218"/>
                                </a:cubicBezTo>
                                <a:cubicBezTo>
                                  <a:pt x="2672766" y="347218"/>
                                  <a:pt x="2673274" y="347218"/>
                                  <a:pt x="2673782" y="347218"/>
                                </a:cubicBezTo>
                                <a:cubicBezTo>
                                  <a:pt x="2674163" y="347218"/>
                                  <a:pt x="2674671" y="347218"/>
                                  <a:pt x="2675179" y="347218"/>
                                </a:cubicBezTo>
                                <a:cubicBezTo>
                                  <a:pt x="2675687" y="347218"/>
                                  <a:pt x="2676195" y="347218"/>
                                  <a:pt x="2676703" y="347345"/>
                                </a:cubicBezTo>
                                <a:cubicBezTo>
                                  <a:pt x="2677084" y="347345"/>
                                  <a:pt x="2677592" y="347345"/>
                                  <a:pt x="2678100" y="347345"/>
                                </a:cubicBezTo>
                                <a:cubicBezTo>
                                  <a:pt x="2678608" y="347345"/>
                                  <a:pt x="2679116" y="347345"/>
                                  <a:pt x="2679624" y="347345"/>
                                </a:cubicBezTo>
                                <a:cubicBezTo>
                                  <a:pt x="2680005" y="347345"/>
                                  <a:pt x="2680513" y="347345"/>
                                  <a:pt x="2681021" y="347472"/>
                                </a:cubicBezTo>
                                <a:cubicBezTo>
                                  <a:pt x="2681529" y="347472"/>
                                  <a:pt x="2682037" y="347472"/>
                                  <a:pt x="2682418" y="347472"/>
                                </a:cubicBezTo>
                                <a:cubicBezTo>
                                  <a:pt x="2682926" y="347472"/>
                                  <a:pt x="2683434" y="347472"/>
                                  <a:pt x="2683942" y="347472"/>
                                </a:cubicBezTo>
                                <a:cubicBezTo>
                                  <a:pt x="2684450" y="347472"/>
                                  <a:pt x="2684958" y="347472"/>
                                  <a:pt x="2685339" y="347472"/>
                                </a:cubicBezTo>
                                <a:cubicBezTo>
                                  <a:pt x="2685847" y="347472"/>
                                  <a:pt x="2686355" y="347472"/>
                                  <a:pt x="2686863" y="347472"/>
                                </a:cubicBezTo>
                                <a:cubicBezTo>
                                  <a:pt x="2687371" y="347472"/>
                                  <a:pt x="2687879" y="347472"/>
                                  <a:pt x="2688260" y="347472"/>
                                </a:cubicBezTo>
                                <a:cubicBezTo>
                                  <a:pt x="2688768" y="347472"/>
                                  <a:pt x="2689276" y="347472"/>
                                  <a:pt x="2689784" y="347472"/>
                                </a:cubicBezTo>
                                <a:cubicBezTo>
                                  <a:pt x="2690292" y="347472"/>
                                  <a:pt x="2690800" y="347472"/>
                                  <a:pt x="2691181" y="347472"/>
                                </a:cubicBezTo>
                                <a:cubicBezTo>
                                  <a:pt x="2691689" y="347472"/>
                                  <a:pt x="2692197" y="347472"/>
                                  <a:pt x="2692705" y="347472"/>
                                </a:cubicBezTo>
                                <a:cubicBezTo>
                                  <a:pt x="2693213" y="347472"/>
                                  <a:pt x="2693721" y="347472"/>
                                  <a:pt x="2694102" y="347472"/>
                                </a:cubicBezTo>
                                <a:cubicBezTo>
                                  <a:pt x="2694610" y="347472"/>
                                  <a:pt x="2695118" y="347599"/>
                                  <a:pt x="2695626" y="347599"/>
                                </a:cubicBezTo>
                                <a:cubicBezTo>
                                  <a:pt x="2696134" y="347599"/>
                                  <a:pt x="2696642" y="347599"/>
                                  <a:pt x="2697023" y="347599"/>
                                </a:cubicBezTo>
                                <a:cubicBezTo>
                                  <a:pt x="2697531" y="347599"/>
                                  <a:pt x="2698039" y="347599"/>
                                  <a:pt x="2698547" y="347599"/>
                                </a:cubicBezTo>
                                <a:cubicBezTo>
                                  <a:pt x="2699055" y="347599"/>
                                  <a:pt x="2699436" y="347599"/>
                                  <a:pt x="2699944" y="347472"/>
                                </a:cubicBezTo>
                                <a:cubicBezTo>
                                  <a:pt x="2700452" y="347472"/>
                                  <a:pt x="2700960" y="347472"/>
                                  <a:pt x="2701468" y="347472"/>
                                </a:cubicBezTo>
                                <a:cubicBezTo>
                                  <a:pt x="2701976" y="347472"/>
                                  <a:pt x="2702357" y="347472"/>
                                  <a:pt x="2702865" y="347472"/>
                                </a:cubicBezTo>
                                <a:cubicBezTo>
                                  <a:pt x="2703373" y="347345"/>
                                  <a:pt x="2703881" y="347345"/>
                                  <a:pt x="2704389" y="347345"/>
                                </a:cubicBezTo>
                                <a:cubicBezTo>
                                  <a:pt x="2704897" y="347345"/>
                                  <a:pt x="2705278" y="347345"/>
                                  <a:pt x="2705786" y="347345"/>
                                </a:cubicBezTo>
                                <a:cubicBezTo>
                                  <a:pt x="2706294" y="347218"/>
                                  <a:pt x="2706802" y="347218"/>
                                  <a:pt x="2707310" y="347218"/>
                                </a:cubicBezTo>
                                <a:cubicBezTo>
                                  <a:pt x="2707818" y="347218"/>
                                  <a:pt x="2708199" y="347218"/>
                                  <a:pt x="2708707" y="347091"/>
                                </a:cubicBezTo>
                                <a:cubicBezTo>
                                  <a:pt x="2709215" y="347091"/>
                                  <a:pt x="2709723" y="347091"/>
                                  <a:pt x="2710231" y="346964"/>
                                </a:cubicBezTo>
                                <a:cubicBezTo>
                                  <a:pt x="2710739" y="346964"/>
                                  <a:pt x="2711120" y="346964"/>
                                  <a:pt x="2711628" y="346837"/>
                                </a:cubicBezTo>
                                <a:cubicBezTo>
                                  <a:pt x="2712136" y="346837"/>
                                  <a:pt x="2712644" y="346837"/>
                                  <a:pt x="2713152" y="346837"/>
                                </a:cubicBezTo>
                                <a:cubicBezTo>
                                  <a:pt x="2713660" y="346837"/>
                                  <a:pt x="2714041" y="346710"/>
                                  <a:pt x="2714549" y="346710"/>
                                </a:cubicBezTo>
                                <a:cubicBezTo>
                                  <a:pt x="2715057" y="346710"/>
                                  <a:pt x="2715565" y="346710"/>
                                  <a:pt x="2716073" y="346710"/>
                                </a:cubicBezTo>
                                <a:cubicBezTo>
                                  <a:pt x="2716454" y="346710"/>
                                  <a:pt x="2716962" y="346710"/>
                                  <a:pt x="2717470" y="346710"/>
                                </a:cubicBezTo>
                                <a:cubicBezTo>
                                  <a:pt x="2717978" y="346710"/>
                                  <a:pt x="2718486" y="346710"/>
                                  <a:pt x="2718994" y="346710"/>
                                </a:cubicBezTo>
                                <a:cubicBezTo>
                                  <a:pt x="2719375" y="346710"/>
                                  <a:pt x="2719883" y="346710"/>
                                  <a:pt x="2720391" y="346837"/>
                                </a:cubicBezTo>
                                <a:cubicBezTo>
                                  <a:pt x="2720899" y="346837"/>
                                  <a:pt x="2721407" y="346837"/>
                                  <a:pt x="2721915" y="346837"/>
                                </a:cubicBezTo>
                                <a:cubicBezTo>
                                  <a:pt x="2722296" y="346837"/>
                                  <a:pt x="2722804" y="346837"/>
                                  <a:pt x="2723312" y="346837"/>
                                </a:cubicBezTo>
                                <a:cubicBezTo>
                                  <a:pt x="2723820" y="346837"/>
                                  <a:pt x="2724328" y="346964"/>
                                  <a:pt x="2724836" y="346964"/>
                                </a:cubicBezTo>
                                <a:cubicBezTo>
                                  <a:pt x="2725217" y="346964"/>
                                  <a:pt x="2725725" y="346964"/>
                                  <a:pt x="2726233" y="346964"/>
                                </a:cubicBezTo>
                                <a:cubicBezTo>
                                  <a:pt x="2726741" y="347091"/>
                                  <a:pt x="2727249" y="347091"/>
                                  <a:pt x="2727757" y="347091"/>
                                </a:cubicBezTo>
                                <a:cubicBezTo>
                                  <a:pt x="2728138" y="347218"/>
                                  <a:pt x="2728646" y="347218"/>
                                  <a:pt x="2729154" y="347218"/>
                                </a:cubicBezTo>
                                <a:cubicBezTo>
                                  <a:pt x="2729662" y="347345"/>
                                  <a:pt x="2730170" y="347345"/>
                                  <a:pt x="2730678" y="347472"/>
                                </a:cubicBezTo>
                                <a:cubicBezTo>
                                  <a:pt x="2731059" y="347472"/>
                                  <a:pt x="2731567" y="347472"/>
                                  <a:pt x="2732075" y="347599"/>
                                </a:cubicBezTo>
                                <a:cubicBezTo>
                                  <a:pt x="2732583" y="347599"/>
                                  <a:pt x="2733091" y="347599"/>
                                  <a:pt x="2733472" y="347726"/>
                                </a:cubicBezTo>
                                <a:cubicBezTo>
                                  <a:pt x="2733980" y="347726"/>
                                  <a:pt x="2734488" y="347726"/>
                                  <a:pt x="2734996" y="347852"/>
                                </a:cubicBezTo>
                                <a:cubicBezTo>
                                  <a:pt x="2735504" y="347852"/>
                                  <a:pt x="2736012" y="347852"/>
                                  <a:pt x="2736393" y="347980"/>
                                </a:cubicBezTo>
                                <a:cubicBezTo>
                                  <a:pt x="2736901" y="347980"/>
                                  <a:pt x="2737409" y="347980"/>
                                  <a:pt x="2737917" y="347980"/>
                                </a:cubicBezTo>
                                <a:cubicBezTo>
                                  <a:pt x="2738425" y="347980"/>
                                  <a:pt x="2738933" y="347980"/>
                                  <a:pt x="2739314" y="347980"/>
                                </a:cubicBezTo>
                                <a:cubicBezTo>
                                  <a:pt x="2739822" y="348107"/>
                                  <a:pt x="2740330" y="348107"/>
                                  <a:pt x="2740838" y="348107"/>
                                </a:cubicBezTo>
                                <a:cubicBezTo>
                                  <a:pt x="2741346" y="348107"/>
                                  <a:pt x="2741854" y="348107"/>
                                  <a:pt x="2742235" y="348107"/>
                                </a:cubicBezTo>
                                <a:cubicBezTo>
                                  <a:pt x="2742743" y="348107"/>
                                  <a:pt x="2743251" y="348107"/>
                                  <a:pt x="2743759" y="348107"/>
                                </a:cubicBezTo>
                                <a:cubicBezTo>
                                  <a:pt x="2744267" y="348107"/>
                                  <a:pt x="2744775" y="348107"/>
                                  <a:pt x="2745156" y="348107"/>
                                </a:cubicBezTo>
                                <a:cubicBezTo>
                                  <a:pt x="2745664" y="348107"/>
                                  <a:pt x="2746172" y="348107"/>
                                  <a:pt x="2746680" y="348107"/>
                                </a:cubicBezTo>
                                <a:cubicBezTo>
                                  <a:pt x="2747188" y="348107"/>
                                  <a:pt x="2747696" y="348107"/>
                                  <a:pt x="2748077" y="348107"/>
                                </a:cubicBezTo>
                                <a:cubicBezTo>
                                  <a:pt x="2748585" y="348107"/>
                                  <a:pt x="2749093" y="348107"/>
                                  <a:pt x="2749601" y="347980"/>
                                </a:cubicBezTo>
                                <a:cubicBezTo>
                                  <a:pt x="2750109" y="347980"/>
                                  <a:pt x="2750490" y="347980"/>
                                  <a:pt x="2750998" y="347980"/>
                                </a:cubicBezTo>
                                <a:cubicBezTo>
                                  <a:pt x="2751506" y="347980"/>
                                  <a:pt x="2752014" y="347980"/>
                                  <a:pt x="2752522" y="347980"/>
                                </a:cubicBezTo>
                                <a:cubicBezTo>
                                  <a:pt x="2753030" y="347980"/>
                                  <a:pt x="2753411" y="347980"/>
                                  <a:pt x="2753919" y="347980"/>
                                </a:cubicBezTo>
                                <a:cubicBezTo>
                                  <a:pt x="2754427" y="347980"/>
                                  <a:pt x="2754935" y="347980"/>
                                  <a:pt x="2755443" y="347980"/>
                                </a:cubicBezTo>
                                <a:cubicBezTo>
                                  <a:pt x="2755951" y="347980"/>
                                  <a:pt x="2756332" y="347980"/>
                                  <a:pt x="2756840" y="347980"/>
                                </a:cubicBezTo>
                                <a:cubicBezTo>
                                  <a:pt x="2757348" y="347852"/>
                                  <a:pt x="2757856" y="347852"/>
                                  <a:pt x="2758364" y="347852"/>
                                </a:cubicBezTo>
                                <a:cubicBezTo>
                                  <a:pt x="2758872" y="347852"/>
                                  <a:pt x="2759253" y="347852"/>
                                  <a:pt x="2759761" y="347852"/>
                                </a:cubicBezTo>
                                <a:cubicBezTo>
                                  <a:pt x="2760269" y="347852"/>
                                  <a:pt x="2760777" y="347852"/>
                                  <a:pt x="2761285" y="347852"/>
                                </a:cubicBezTo>
                                <a:cubicBezTo>
                                  <a:pt x="2761793" y="347726"/>
                                  <a:pt x="2762174" y="347726"/>
                                  <a:pt x="2762682" y="347726"/>
                                </a:cubicBezTo>
                                <a:cubicBezTo>
                                  <a:pt x="2763190" y="347726"/>
                                  <a:pt x="2763698" y="347726"/>
                                  <a:pt x="2764206" y="347726"/>
                                </a:cubicBezTo>
                                <a:cubicBezTo>
                                  <a:pt x="2764714" y="347726"/>
                                  <a:pt x="2765095" y="347726"/>
                                  <a:pt x="2765603" y="347599"/>
                                </a:cubicBezTo>
                                <a:cubicBezTo>
                                  <a:pt x="2766111" y="347599"/>
                                  <a:pt x="2766619" y="347599"/>
                                  <a:pt x="2767127" y="347599"/>
                                </a:cubicBezTo>
                                <a:cubicBezTo>
                                  <a:pt x="2767508" y="347472"/>
                                  <a:pt x="2768016" y="347472"/>
                                  <a:pt x="2768524" y="347472"/>
                                </a:cubicBezTo>
                                <a:cubicBezTo>
                                  <a:pt x="2769032" y="347472"/>
                                  <a:pt x="2769540" y="347472"/>
                                  <a:pt x="2770048" y="347345"/>
                                </a:cubicBezTo>
                                <a:cubicBezTo>
                                  <a:pt x="2770429" y="347345"/>
                                  <a:pt x="2770937" y="347218"/>
                                  <a:pt x="2771445" y="347218"/>
                                </a:cubicBezTo>
                                <a:cubicBezTo>
                                  <a:pt x="2771953" y="347218"/>
                                  <a:pt x="2772461" y="347091"/>
                                  <a:pt x="2772969" y="347091"/>
                                </a:cubicBezTo>
                                <a:cubicBezTo>
                                  <a:pt x="2773350" y="347091"/>
                                  <a:pt x="2773858" y="346964"/>
                                  <a:pt x="2774366" y="346964"/>
                                </a:cubicBezTo>
                                <a:cubicBezTo>
                                  <a:pt x="2774874" y="346837"/>
                                  <a:pt x="2775382" y="346837"/>
                                  <a:pt x="2775890" y="346837"/>
                                </a:cubicBezTo>
                                <a:cubicBezTo>
                                  <a:pt x="2776271" y="346710"/>
                                  <a:pt x="2776779" y="346710"/>
                                  <a:pt x="2777287" y="346583"/>
                                </a:cubicBezTo>
                                <a:cubicBezTo>
                                  <a:pt x="2777795" y="346583"/>
                                  <a:pt x="2778303" y="346456"/>
                                  <a:pt x="2778811" y="346456"/>
                                </a:cubicBezTo>
                                <a:cubicBezTo>
                                  <a:pt x="2779192" y="346456"/>
                                  <a:pt x="2779700" y="346328"/>
                                  <a:pt x="2780208" y="346328"/>
                                </a:cubicBezTo>
                                <a:cubicBezTo>
                                  <a:pt x="2780716" y="346201"/>
                                  <a:pt x="2781224" y="346201"/>
                                  <a:pt x="2781732" y="346201"/>
                                </a:cubicBezTo>
                                <a:cubicBezTo>
                                  <a:pt x="2782113" y="346201"/>
                                  <a:pt x="2782621" y="346075"/>
                                  <a:pt x="2783129" y="346075"/>
                                </a:cubicBezTo>
                                <a:cubicBezTo>
                                  <a:pt x="2783637" y="345948"/>
                                  <a:pt x="2784145" y="345948"/>
                                  <a:pt x="2784526" y="345948"/>
                                </a:cubicBezTo>
                                <a:cubicBezTo>
                                  <a:pt x="2785034" y="345821"/>
                                  <a:pt x="2785542" y="345821"/>
                                  <a:pt x="2786050" y="345821"/>
                                </a:cubicBezTo>
                                <a:cubicBezTo>
                                  <a:pt x="2786558" y="345821"/>
                                  <a:pt x="2787066" y="345821"/>
                                  <a:pt x="2787447" y="345821"/>
                                </a:cubicBezTo>
                                <a:cubicBezTo>
                                  <a:pt x="2787955" y="345821"/>
                                  <a:pt x="2788463" y="345821"/>
                                  <a:pt x="2788971" y="345821"/>
                                </a:cubicBezTo>
                                <a:cubicBezTo>
                                  <a:pt x="2789479" y="345694"/>
                                  <a:pt x="2789987" y="345694"/>
                                  <a:pt x="2790368" y="345694"/>
                                </a:cubicBezTo>
                                <a:cubicBezTo>
                                  <a:pt x="2790876" y="345694"/>
                                  <a:pt x="2791384" y="345694"/>
                                  <a:pt x="2791892" y="345694"/>
                                </a:cubicBezTo>
                                <a:cubicBezTo>
                                  <a:pt x="2792400" y="345694"/>
                                  <a:pt x="2792908" y="345694"/>
                                  <a:pt x="2793289" y="345694"/>
                                </a:cubicBezTo>
                                <a:cubicBezTo>
                                  <a:pt x="2793797" y="345567"/>
                                  <a:pt x="2794305" y="345567"/>
                                  <a:pt x="2794813" y="345567"/>
                                </a:cubicBezTo>
                                <a:cubicBezTo>
                                  <a:pt x="2795321" y="345567"/>
                                  <a:pt x="2795829" y="345567"/>
                                  <a:pt x="2796210" y="345567"/>
                                </a:cubicBezTo>
                                <a:cubicBezTo>
                                  <a:pt x="2796718" y="345567"/>
                                  <a:pt x="2797226" y="345567"/>
                                  <a:pt x="2797734" y="345567"/>
                                </a:cubicBezTo>
                                <a:cubicBezTo>
                                  <a:pt x="2798242" y="345567"/>
                                  <a:pt x="2798750" y="345440"/>
                                  <a:pt x="2799131" y="345440"/>
                                </a:cubicBezTo>
                                <a:cubicBezTo>
                                  <a:pt x="2799639" y="345440"/>
                                  <a:pt x="2800147" y="345440"/>
                                  <a:pt x="2800655" y="345440"/>
                                </a:cubicBezTo>
                                <a:cubicBezTo>
                                  <a:pt x="2801163" y="345440"/>
                                  <a:pt x="2801544" y="345440"/>
                                  <a:pt x="2802052" y="345440"/>
                                </a:cubicBezTo>
                                <a:cubicBezTo>
                                  <a:pt x="2802560" y="345440"/>
                                  <a:pt x="2803068" y="345440"/>
                                  <a:pt x="2803576" y="345440"/>
                                </a:cubicBezTo>
                                <a:cubicBezTo>
                                  <a:pt x="2804084" y="345440"/>
                                  <a:pt x="2804465" y="345313"/>
                                  <a:pt x="2804973" y="345313"/>
                                </a:cubicBezTo>
                                <a:cubicBezTo>
                                  <a:pt x="2805481" y="345313"/>
                                  <a:pt x="2805989" y="345313"/>
                                  <a:pt x="2806497" y="345313"/>
                                </a:cubicBezTo>
                                <a:cubicBezTo>
                                  <a:pt x="2807005" y="345313"/>
                                  <a:pt x="2807386" y="345313"/>
                                  <a:pt x="2807894" y="345313"/>
                                </a:cubicBezTo>
                                <a:cubicBezTo>
                                  <a:pt x="2808402" y="345313"/>
                                  <a:pt x="2808910" y="345313"/>
                                  <a:pt x="2809418" y="345313"/>
                                </a:cubicBezTo>
                                <a:cubicBezTo>
                                  <a:pt x="2809926" y="345313"/>
                                  <a:pt x="2810307" y="345313"/>
                                  <a:pt x="2810815" y="345313"/>
                                </a:cubicBezTo>
                                <a:cubicBezTo>
                                  <a:pt x="2811323" y="345313"/>
                                  <a:pt x="2811831" y="345313"/>
                                  <a:pt x="2812339" y="345313"/>
                                </a:cubicBezTo>
                                <a:cubicBezTo>
                                  <a:pt x="2812847" y="345313"/>
                                  <a:pt x="2813228" y="345313"/>
                                  <a:pt x="2813736" y="345313"/>
                                </a:cubicBezTo>
                                <a:cubicBezTo>
                                  <a:pt x="2814244" y="345313"/>
                                  <a:pt x="2814752" y="345313"/>
                                  <a:pt x="2815260" y="345186"/>
                                </a:cubicBezTo>
                                <a:cubicBezTo>
                                  <a:pt x="2815768" y="345186"/>
                                  <a:pt x="2816149" y="345186"/>
                                  <a:pt x="2816657" y="345186"/>
                                </a:cubicBezTo>
                                <a:cubicBezTo>
                                  <a:pt x="2817165" y="345186"/>
                                  <a:pt x="2817673" y="345186"/>
                                  <a:pt x="2818181" y="345186"/>
                                </a:cubicBezTo>
                                <a:cubicBezTo>
                                  <a:pt x="2818562" y="345186"/>
                                  <a:pt x="2819070" y="345186"/>
                                  <a:pt x="2819578" y="345186"/>
                                </a:cubicBezTo>
                                <a:cubicBezTo>
                                  <a:pt x="2820086" y="345186"/>
                                  <a:pt x="2820594" y="345186"/>
                                  <a:pt x="2821102" y="345186"/>
                                </a:cubicBezTo>
                                <a:cubicBezTo>
                                  <a:pt x="2821483" y="345313"/>
                                  <a:pt x="2821991" y="345313"/>
                                  <a:pt x="2822499" y="345313"/>
                                </a:cubicBezTo>
                                <a:cubicBezTo>
                                  <a:pt x="2823007" y="345440"/>
                                  <a:pt x="2823515" y="345440"/>
                                  <a:pt x="2824023" y="345567"/>
                                </a:cubicBezTo>
                                <a:cubicBezTo>
                                  <a:pt x="2824404" y="345567"/>
                                  <a:pt x="2824912" y="345567"/>
                                  <a:pt x="2825420" y="345694"/>
                                </a:cubicBezTo>
                                <a:cubicBezTo>
                                  <a:pt x="2825928" y="345694"/>
                                  <a:pt x="2826436" y="345821"/>
                                  <a:pt x="2826944" y="345821"/>
                                </a:cubicBezTo>
                                <a:cubicBezTo>
                                  <a:pt x="2827325" y="345948"/>
                                  <a:pt x="2827833" y="345948"/>
                                  <a:pt x="2828341" y="345948"/>
                                </a:cubicBezTo>
                                <a:cubicBezTo>
                                  <a:pt x="2828849" y="346075"/>
                                  <a:pt x="2829357" y="346075"/>
                                  <a:pt x="2829865" y="346075"/>
                                </a:cubicBezTo>
                                <a:cubicBezTo>
                                  <a:pt x="2830246" y="346201"/>
                                  <a:pt x="2830754" y="346201"/>
                                  <a:pt x="2831262" y="346201"/>
                                </a:cubicBezTo>
                                <a:cubicBezTo>
                                  <a:pt x="2831770" y="346328"/>
                                  <a:pt x="2832278" y="346328"/>
                                  <a:pt x="2832786" y="346328"/>
                                </a:cubicBezTo>
                                <a:cubicBezTo>
                                  <a:pt x="2833167" y="346328"/>
                                  <a:pt x="2833675" y="346456"/>
                                  <a:pt x="2834183" y="346456"/>
                                </a:cubicBezTo>
                                <a:cubicBezTo>
                                  <a:pt x="2834691" y="346456"/>
                                  <a:pt x="2835199" y="346583"/>
                                  <a:pt x="2835580" y="346583"/>
                                </a:cubicBezTo>
                                <a:cubicBezTo>
                                  <a:pt x="2836088" y="346583"/>
                                  <a:pt x="2836596" y="346583"/>
                                  <a:pt x="2837104" y="346710"/>
                                </a:cubicBezTo>
                                <a:cubicBezTo>
                                  <a:pt x="2837612" y="346710"/>
                                  <a:pt x="2838120" y="346710"/>
                                  <a:pt x="2838501" y="346710"/>
                                </a:cubicBezTo>
                                <a:cubicBezTo>
                                  <a:pt x="2839009" y="346710"/>
                                  <a:pt x="2839517" y="346710"/>
                                  <a:pt x="2840025" y="346837"/>
                                </a:cubicBezTo>
                                <a:cubicBezTo>
                                  <a:pt x="2840533" y="346837"/>
                                  <a:pt x="2841041" y="346837"/>
                                  <a:pt x="2841422" y="346837"/>
                                </a:cubicBezTo>
                                <a:cubicBezTo>
                                  <a:pt x="2841930" y="346837"/>
                                  <a:pt x="2842438" y="346837"/>
                                  <a:pt x="2842946" y="346837"/>
                                </a:cubicBezTo>
                                <a:cubicBezTo>
                                  <a:pt x="2843454" y="346837"/>
                                  <a:pt x="2843962" y="346837"/>
                                  <a:pt x="2844343" y="346837"/>
                                </a:cubicBezTo>
                                <a:cubicBezTo>
                                  <a:pt x="2844851" y="346837"/>
                                  <a:pt x="2845359" y="346837"/>
                                  <a:pt x="2845867" y="346837"/>
                                </a:cubicBezTo>
                                <a:cubicBezTo>
                                  <a:pt x="2846375" y="346837"/>
                                  <a:pt x="2846883" y="346837"/>
                                  <a:pt x="2847264" y="346837"/>
                                </a:cubicBezTo>
                                <a:cubicBezTo>
                                  <a:pt x="2847772" y="346837"/>
                                  <a:pt x="2848280" y="346837"/>
                                  <a:pt x="2848788" y="346837"/>
                                </a:cubicBezTo>
                                <a:cubicBezTo>
                                  <a:pt x="2849296" y="346837"/>
                                  <a:pt x="2849677" y="346837"/>
                                  <a:pt x="2850185" y="346837"/>
                                </a:cubicBezTo>
                                <a:cubicBezTo>
                                  <a:pt x="2850693" y="346837"/>
                                  <a:pt x="2851201" y="346837"/>
                                  <a:pt x="2851709" y="346837"/>
                                </a:cubicBezTo>
                                <a:cubicBezTo>
                                  <a:pt x="2852217" y="346837"/>
                                  <a:pt x="2852598" y="346837"/>
                                  <a:pt x="2853106" y="346837"/>
                                </a:cubicBezTo>
                                <a:cubicBezTo>
                                  <a:pt x="2853614" y="346837"/>
                                  <a:pt x="2854122" y="346837"/>
                                  <a:pt x="2854630" y="346837"/>
                                </a:cubicBezTo>
                                <a:cubicBezTo>
                                  <a:pt x="2855138" y="346837"/>
                                  <a:pt x="2855519" y="346837"/>
                                  <a:pt x="2856027" y="346837"/>
                                </a:cubicBezTo>
                                <a:cubicBezTo>
                                  <a:pt x="2856535" y="346964"/>
                                  <a:pt x="2857043" y="346964"/>
                                  <a:pt x="2857551" y="346964"/>
                                </a:cubicBezTo>
                                <a:cubicBezTo>
                                  <a:pt x="2858059" y="346964"/>
                                  <a:pt x="2858440" y="347091"/>
                                  <a:pt x="2858948" y="347091"/>
                                </a:cubicBezTo>
                                <a:cubicBezTo>
                                  <a:pt x="2859456" y="347091"/>
                                  <a:pt x="2859964" y="347218"/>
                                  <a:pt x="2860472" y="347218"/>
                                </a:cubicBezTo>
                                <a:cubicBezTo>
                                  <a:pt x="2860980" y="347218"/>
                                  <a:pt x="2861361" y="347218"/>
                                  <a:pt x="2861869" y="347345"/>
                                </a:cubicBezTo>
                                <a:cubicBezTo>
                                  <a:pt x="2862377" y="347345"/>
                                  <a:pt x="2862885" y="347345"/>
                                  <a:pt x="2863393" y="347345"/>
                                </a:cubicBezTo>
                                <a:cubicBezTo>
                                  <a:pt x="2863901" y="347345"/>
                                  <a:pt x="2864282" y="347345"/>
                                  <a:pt x="2864790" y="347472"/>
                                </a:cubicBezTo>
                                <a:cubicBezTo>
                                  <a:pt x="2865298" y="347472"/>
                                  <a:pt x="2865806" y="347345"/>
                                  <a:pt x="2866314" y="347472"/>
                                </a:cubicBezTo>
                                <a:cubicBezTo>
                                  <a:pt x="2866822" y="347472"/>
                                  <a:pt x="2867203" y="347472"/>
                                  <a:pt x="2867711" y="347472"/>
                                </a:cubicBezTo>
                                <a:cubicBezTo>
                                  <a:pt x="2868219" y="347472"/>
                                  <a:pt x="2868727" y="347472"/>
                                  <a:pt x="2869235" y="347472"/>
                                </a:cubicBezTo>
                                <a:cubicBezTo>
                                  <a:pt x="2869616" y="347345"/>
                                  <a:pt x="2870124" y="347345"/>
                                  <a:pt x="2870632" y="347345"/>
                                </a:cubicBezTo>
                                <a:cubicBezTo>
                                  <a:pt x="2871140" y="347345"/>
                                  <a:pt x="2871648" y="347345"/>
                                  <a:pt x="2872156" y="347345"/>
                                </a:cubicBezTo>
                                <a:cubicBezTo>
                                  <a:pt x="2872537" y="347345"/>
                                  <a:pt x="2873045" y="347345"/>
                                  <a:pt x="2873553" y="347345"/>
                                </a:cubicBezTo>
                                <a:cubicBezTo>
                                  <a:pt x="2874061" y="347218"/>
                                  <a:pt x="2874569" y="347218"/>
                                  <a:pt x="2875077" y="347218"/>
                                </a:cubicBezTo>
                                <a:cubicBezTo>
                                  <a:pt x="2875458" y="347091"/>
                                  <a:pt x="2875966" y="347091"/>
                                  <a:pt x="2876474" y="347091"/>
                                </a:cubicBezTo>
                                <a:cubicBezTo>
                                  <a:pt x="2876982" y="347091"/>
                                  <a:pt x="2877490" y="346964"/>
                                  <a:pt x="2877998" y="346964"/>
                                </a:cubicBezTo>
                                <a:cubicBezTo>
                                  <a:pt x="2878379" y="346964"/>
                                  <a:pt x="2878887" y="346964"/>
                                  <a:pt x="2879395" y="346837"/>
                                </a:cubicBezTo>
                                <a:cubicBezTo>
                                  <a:pt x="2879903" y="346837"/>
                                  <a:pt x="2880411" y="346710"/>
                                  <a:pt x="2880919" y="346710"/>
                                </a:cubicBezTo>
                                <a:cubicBezTo>
                                  <a:pt x="2881300" y="346710"/>
                                  <a:pt x="2881808" y="346583"/>
                                  <a:pt x="2882316" y="346583"/>
                                </a:cubicBezTo>
                                <a:cubicBezTo>
                                  <a:pt x="2882824" y="346456"/>
                                  <a:pt x="2883332" y="346456"/>
                                  <a:pt x="2883713" y="346328"/>
                                </a:cubicBezTo>
                                <a:cubicBezTo>
                                  <a:pt x="2884221" y="346328"/>
                                  <a:pt x="2884729" y="346201"/>
                                  <a:pt x="2885237" y="346201"/>
                                </a:cubicBezTo>
                                <a:cubicBezTo>
                                  <a:pt x="2885745" y="346075"/>
                                  <a:pt x="2886253" y="346075"/>
                                  <a:pt x="2886634" y="345948"/>
                                </a:cubicBezTo>
                                <a:cubicBezTo>
                                  <a:pt x="2887142" y="345948"/>
                                  <a:pt x="2887650" y="345821"/>
                                  <a:pt x="2888158" y="345821"/>
                                </a:cubicBezTo>
                                <a:cubicBezTo>
                                  <a:pt x="2888666" y="345694"/>
                                  <a:pt x="2889174" y="345694"/>
                                  <a:pt x="2889555" y="345694"/>
                                </a:cubicBezTo>
                                <a:cubicBezTo>
                                  <a:pt x="2890063" y="345694"/>
                                  <a:pt x="2890571" y="345694"/>
                                  <a:pt x="2891079" y="345694"/>
                                </a:cubicBezTo>
                                <a:cubicBezTo>
                                  <a:pt x="2891587" y="345694"/>
                                  <a:pt x="2892095" y="345694"/>
                                  <a:pt x="2892476" y="345694"/>
                                </a:cubicBezTo>
                                <a:cubicBezTo>
                                  <a:pt x="2892984" y="345694"/>
                                  <a:pt x="2893492" y="345821"/>
                                  <a:pt x="2894000" y="345821"/>
                                </a:cubicBezTo>
                                <a:cubicBezTo>
                                  <a:pt x="2894508" y="345821"/>
                                  <a:pt x="2895016" y="345821"/>
                                  <a:pt x="2895397" y="345821"/>
                                </a:cubicBezTo>
                                <a:cubicBezTo>
                                  <a:pt x="2895905" y="345948"/>
                                  <a:pt x="2896413" y="345948"/>
                                  <a:pt x="2896921" y="345948"/>
                                </a:cubicBezTo>
                                <a:cubicBezTo>
                                  <a:pt x="2897429" y="346075"/>
                                  <a:pt x="2897937" y="346075"/>
                                  <a:pt x="2898318" y="346075"/>
                                </a:cubicBezTo>
                                <a:cubicBezTo>
                                  <a:pt x="2898826" y="346075"/>
                                  <a:pt x="2899334" y="346075"/>
                                  <a:pt x="2899842" y="346075"/>
                                </a:cubicBezTo>
                                <a:cubicBezTo>
                                  <a:pt x="2900350" y="346075"/>
                                  <a:pt x="2900731" y="346201"/>
                                  <a:pt x="2901239" y="346201"/>
                                </a:cubicBezTo>
                                <a:cubicBezTo>
                                  <a:pt x="2901747" y="346201"/>
                                  <a:pt x="2902255" y="346201"/>
                                  <a:pt x="2902763" y="346201"/>
                                </a:cubicBezTo>
                                <a:cubicBezTo>
                                  <a:pt x="2903271" y="346201"/>
                                  <a:pt x="2903652" y="346201"/>
                                  <a:pt x="2904160" y="346201"/>
                                </a:cubicBezTo>
                                <a:cubicBezTo>
                                  <a:pt x="2904668" y="346201"/>
                                  <a:pt x="2905176" y="346201"/>
                                  <a:pt x="2905684" y="346328"/>
                                </a:cubicBezTo>
                                <a:cubicBezTo>
                                  <a:pt x="2906192" y="346328"/>
                                  <a:pt x="2906573" y="346201"/>
                                  <a:pt x="2907081" y="346328"/>
                                </a:cubicBezTo>
                                <a:cubicBezTo>
                                  <a:pt x="2907589" y="346328"/>
                                  <a:pt x="2908097" y="346328"/>
                                  <a:pt x="2908605" y="346328"/>
                                </a:cubicBezTo>
                                <a:cubicBezTo>
                                  <a:pt x="2909113" y="346328"/>
                                  <a:pt x="2909494" y="346328"/>
                                  <a:pt x="2910002" y="346328"/>
                                </a:cubicBezTo>
                                <a:cubicBezTo>
                                  <a:pt x="2910510" y="346328"/>
                                  <a:pt x="2911018" y="346328"/>
                                  <a:pt x="2911526" y="346328"/>
                                </a:cubicBezTo>
                                <a:cubicBezTo>
                                  <a:pt x="2912034" y="346328"/>
                                  <a:pt x="2912415" y="346328"/>
                                  <a:pt x="2912923" y="346328"/>
                                </a:cubicBezTo>
                                <a:cubicBezTo>
                                  <a:pt x="2913431" y="346328"/>
                                  <a:pt x="2913939" y="346328"/>
                                  <a:pt x="2914447" y="346328"/>
                                </a:cubicBezTo>
                                <a:cubicBezTo>
                                  <a:pt x="2914955" y="346456"/>
                                  <a:pt x="2915336" y="346456"/>
                                  <a:pt x="2915844" y="346328"/>
                                </a:cubicBezTo>
                                <a:cubicBezTo>
                                  <a:pt x="2916352" y="346328"/>
                                  <a:pt x="2916860" y="346328"/>
                                  <a:pt x="2917368" y="346328"/>
                                </a:cubicBezTo>
                                <a:cubicBezTo>
                                  <a:pt x="2917749" y="346328"/>
                                  <a:pt x="2918257" y="346328"/>
                                  <a:pt x="2918765" y="346328"/>
                                </a:cubicBezTo>
                                <a:cubicBezTo>
                                  <a:pt x="2919273" y="346201"/>
                                  <a:pt x="2919781" y="346201"/>
                                  <a:pt x="2920289" y="346201"/>
                                </a:cubicBezTo>
                                <a:cubicBezTo>
                                  <a:pt x="2920670" y="346075"/>
                                  <a:pt x="2921178" y="346075"/>
                                  <a:pt x="2921686" y="346075"/>
                                </a:cubicBezTo>
                                <a:cubicBezTo>
                                  <a:pt x="2922194" y="345948"/>
                                  <a:pt x="2922702" y="345948"/>
                                  <a:pt x="2923210" y="345821"/>
                                </a:cubicBezTo>
                                <a:cubicBezTo>
                                  <a:pt x="2923591" y="345821"/>
                                  <a:pt x="2924099" y="345821"/>
                                  <a:pt x="2924607" y="345821"/>
                                </a:cubicBezTo>
                                <a:cubicBezTo>
                                  <a:pt x="2925115" y="345694"/>
                                  <a:pt x="2925623" y="345694"/>
                                  <a:pt x="2926131" y="345694"/>
                                </a:cubicBezTo>
                                <a:cubicBezTo>
                                  <a:pt x="2926512" y="345567"/>
                                  <a:pt x="2927020" y="345567"/>
                                  <a:pt x="2927528" y="345567"/>
                                </a:cubicBezTo>
                                <a:cubicBezTo>
                                  <a:pt x="2928036" y="345567"/>
                                  <a:pt x="2928544" y="345567"/>
                                  <a:pt x="2929052" y="345694"/>
                                </a:cubicBezTo>
                                <a:cubicBezTo>
                                  <a:pt x="2929433" y="345694"/>
                                  <a:pt x="2929941" y="345694"/>
                                  <a:pt x="2930449" y="345694"/>
                                </a:cubicBezTo>
                                <a:cubicBezTo>
                                  <a:pt x="2930957" y="345821"/>
                                  <a:pt x="2931465" y="345821"/>
                                  <a:pt x="2931973" y="345821"/>
                                </a:cubicBezTo>
                                <a:cubicBezTo>
                                  <a:pt x="2932354" y="345948"/>
                                  <a:pt x="2932862" y="345948"/>
                                  <a:pt x="2933370" y="346075"/>
                                </a:cubicBezTo>
                                <a:cubicBezTo>
                                  <a:pt x="2933878" y="346201"/>
                                  <a:pt x="2934386" y="346201"/>
                                  <a:pt x="2934767" y="346328"/>
                                </a:cubicBezTo>
                                <a:cubicBezTo>
                                  <a:pt x="2935275" y="346456"/>
                                  <a:pt x="2935783" y="346583"/>
                                  <a:pt x="2936291" y="346583"/>
                                </a:cubicBezTo>
                                <a:cubicBezTo>
                                  <a:pt x="2936799" y="346710"/>
                                  <a:pt x="2937307" y="346837"/>
                                  <a:pt x="2937688" y="346837"/>
                                </a:cubicBezTo>
                                <a:cubicBezTo>
                                  <a:pt x="2938196" y="346964"/>
                                  <a:pt x="2938704" y="347091"/>
                                  <a:pt x="2939212" y="347091"/>
                                </a:cubicBezTo>
                                <a:cubicBezTo>
                                  <a:pt x="2939720" y="347218"/>
                                  <a:pt x="2940228" y="347218"/>
                                  <a:pt x="2940609" y="347345"/>
                                </a:cubicBezTo>
                                <a:cubicBezTo>
                                  <a:pt x="2941117" y="347345"/>
                                  <a:pt x="2941625" y="347472"/>
                                  <a:pt x="2942133" y="347472"/>
                                </a:cubicBezTo>
                                <a:cubicBezTo>
                                  <a:pt x="2942641" y="347472"/>
                                  <a:pt x="2943149" y="347472"/>
                                  <a:pt x="2943530" y="347472"/>
                                </a:cubicBezTo>
                                <a:cubicBezTo>
                                  <a:pt x="2944038" y="347599"/>
                                  <a:pt x="2944546" y="347599"/>
                                  <a:pt x="2945054" y="347599"/>
                                </a:cubicBezTo>
                                <a:cubicBezTo>
                                  <a:pt x="2945562" y="347599"/>
                                  <a:pt x="2946070" y="347599"/>
                                  <a:pt x="2946451" y="347599"/>
                                </a:cubicBezTo>
                                <a:cubicBezTo>
                                  <a:pt x="2946959" y="347599"/>
                                  <a:pt x="2947467" y="347599"/>
                                  <a:pt x="2947975" y="347599"/>
                                </a:cubicBezTo>
                                <a:cubicBezTo>
                                  <a:pt x="2948483" y="347599"/>
                                  <a:pt x="2948991" y="347726"/>
                                  <a:pt x="2949372" y="347726"/>
                                </a:cubicBezTo>
                                <a:cubicBezTo>
                                  <a:pt x="2949880" y="347726"/>
                                  <a:pt x="2950388" y="347726"/>
                                  <a:pt x="2950896" y="347726"/>
                                </a:cubicBezTo>
                                <a:cubicBezTo>
                                  <a:pt x="2951404" y="347726"/>
                                  <a:pt x="2951785" y="347852"/>
                                  <a:pt x="2952293" y="347852"/>
                                </a:cubicBezTo>
                                <a:cubicBezTo>
                                  <a:pt x="2952801" y="347852"/>
                                  <a:pt x="2953309" y="347852"/>
                                  <a:pt x="2953817" y="347852"/>
                                </a:cubicBezTo>
                                <a:cubicBezTo>
                                  <a:pt x="2954325" y="347726"/>
                                  <a:pt x="2954706" y="347726"/>
                                  <a:pt x="2955214" y="347726"/>
                                </a:cubicBezTo>
                                <a:cubicBezTo>
                                  <a:pt x="2955722" y="347599"/>
                                  <a:pt x="2956230" y="347599"/>
                                  <a:pt x="2956738" y="347472"/>
                                </a:cubicBezTo>
                                <a:cubicBezTo>
                                  <a:pt x="2957246" y="347472"/>
                                  <a:pt x="2957627" y="347472"/>
                                  <a:pt x="2958135" y="347345"/>
                                </a:cubicBezTo>
                                <a:cubicBezTo>
                                  <a:pt x="2958643" y="347345"/>
                                  <a:pt x="2959151" y="347218"/>
                                  <a:pt x="2959659" y="347218"/>
                                </a:cubicBezTo>
                                <a:cubicBezTo>
                                  <a:pt x="2960167" y="347091"/>
                                  <a:pt x="2960548" y="347091"/>
                                  <a:pt x="2961056" y="346964"/>
                                </a:cubicBezTo>
                                <a:cubicBezTo>
                                  <a:pt x="2961564" y="346964"/>
                                  <a:pt x="2962072" y="346837"/>
                                  <a:pt x="2962580" y="346837"/>
                                </a:cubicBezTo>
                                <a:cubicBezTo>
                                  <a:pt x="2963088" y="346837"/>
                                  <a:pt x="2963469" y="346837"/>
                                  <a:pt x="2963977" y="346837"/>
                                </a:cubicBezTo>
                                <a:cubicBezTo>
                                  <a:pt x="2964485" y="346837"/>
                                  <a:pt x="2964993" y="346837"/>
                                  <a:pt x="2965501" y="346837"/>
                                </a:cubicBezTo>
                                <a:cubicBezTo>
                                  <a:pt x="2966009" y="346837"/>
                                  <a:pt x="2966390" y="346964"/>
                                  <a:pt x="2966898" y="346964"/>
                                </a:cubicBezTo>
                                <a:cubicBezTo>
                                  <a:pt x="2967406" y="346964"/>
                                  <a:pt x="2967914" y="347091"/>
                                  <a:pt x="2968422" y="347091"/>
                                </a:cubicBezTo>
                                <a:cubicBezTo>
                                  <a:pt x="2968803" y="347091"/>
                                  <a:pt x="2969311" y="347218"/>
                                  <a:pt x="2969819" y="347218"/>
                                </a:cubicBezTo>
                                <a:cubicBezTo>
                                  <a:pt x="2970327" y="347345"/>
                                  <a:pt x="2970835" y="347345"/>
                                  <a:pt x="2971343" y="347472"/>
                                </a:cubicBezTo>
                                <a:cubicBezTo>
                                  <a:pt x="2971724" y="347472"/>
                                  <a:pt x="2972232" y="347599"/>
                                  <a:pt x="2972740" y="347599"/>
                                </a:cubicBezTo>
                                <a:cubicBezTo>
                                  <a:pt x="2973248" y="347599"/>
                                  <a:pt x="2973756" y="347726"/>
                                  <a:pt x="2974264" y="347726"/>
                                </a:cubicBezTo>
                                <a:cubicBezTo>
                                  <a:pt x="2974645" y="347726"/>
                                  <a:pt x="2975153" y="347726"/>
                                  <a:pt x="2975661" y="347852"/>
                                </a:cubicBezTo>
                                <a:cubicBezTo>
                                  <a:pt x="2976169" y="347852"/>
                                  <a:pt x="2976677" y="347852"/>
                                  <a:pt x="2977185" y="347852"/>
                                </a:cubicBezTo>
                                <a:cubicBezTo>
                                  <a:pt x="2977566" y="347852"/>
                                  <a:pt x="2978074" y="347852"/>
                                  <a:pt x="2978582" y="347852"/>
                                </a:cubicBezTo>
                                <a:cubicBezTo>
                                  <a:pt x="2979090" y="347852"/>
                                  <a:pt x="2979598" y="347852"/>
                                  <a:pt x="2980106" y="347852"/>
                                </a:cubicBezTo>
                                <a:cubicBezTo>
                                  <a:pt x="2980487" y="347852"/>
                                  <a:pt x="2980995" y="347726"/>
                                  <a:pt x="2981503" y="347726"/>
                                </a:cubicBezTo>
                                <a:cubicBezTo>
                                  <a:pt x="2982011" y="347726"/>
                                  <a:pt x="2982519" y="347726"/>
                                  <a:pt x="2983027" y="347726"/>
                                </a:cubicBezTo>
                                <a:cubicBezTo>
                                  <a:pt x="2983408" y="347726"/>
                                  <a:pt x="2983916" y="347726"/>
                                  <a:pt x="2984424" y="347599"/>
                                </a:cubicBezTo>
                                <a:cubicBezTo>
                                  <a:pt x="2984932" y="347599"/>
                                  <a:pt x="2985440" y="347599"/>
                                  <a:pt x="2985821" y="347599"/>
                                </a:cubicBezTo>
                                <a:cubicBezTo>
                                  <a:pt x="2986329" y="347599"/>
                                  <a:pt x="2986837" y="347599"/>
                                  <a:pt x="2987345" y="347472"/>
                                </a:cubicBezTo>
                                <a:cubicBezTo>
                                  <a:pt x="2987853" y="347472"/>
                                  <a:pt x="2988361" y="347345"/>
                                  <a:pt x="2988742" y="347345"/>
                                </a:cubicBezTo>
                                <a:cubicBezTo>
                                  <a:pt x="2989250" y="347218"/>
                                  <a:pt x="2989758" y="347091"/>
                                  <a:pt x="2990266" y="347091"/>
                                </a:cubicBezTo>
                                <a:cubicBezTo>
                                  <a:pt x="2990774" y="346964"/>
                                  <a:pt x="2991282" y="346837"/>
                                  <a:pt x="2991663" y="346710"/>
                                </a:cubicBezTo>
                                <a:cubicBezTo>
                                  <a:pt x="2992171" y="346583"/>
                                  <a:pt x="2992679" y="346583"/>
                                  <a:pt x="2993187" y="346456"/>
                                </a:cubicBezTo>
                                <a:cubicBezTo>
                                  <a:pt x="2993695" y="346328"/>
                                  <a:pt x="2994203" y="346201"/>
                                  <a:pt x="2994584" y="346075"/>
                                </a:cubicBezTo>
                                <a:cubicBezTo>
                                  <a:pt x="2995092" y="346075"/>
                                  <a:pt x="2995600" y="345948"/>
                                  <a:pt x="2996108" y="345821"/>
                                </a:cubicBezTo>
                                <a:cubicBezTo>
                                  <a:pt x="2996616" y="345821"/>
                                  <a:pt x="2997124" y="345694"/>
                                  <a:pt x="2997505" y="345694"/>
                                </a:cubicBezTo>
                                <a:cubicBezTo>
                                  <a:pt x="2998013" y="345694"/>
                                  <a:pt x="2998521" y="345567"/>
                                  <a:pt x="2999029" y="345567"/>
                                </a:cubicBezTo>
                                <a:cubicBezTo>
                                  <a:pt x="2999537" y="345567"/>
                                  <a:pt x="3000045" y="345567"/>
                                  <a:pt x="3000426" y="345567"/>
                                </a:cubicBezTo>
                                <a:cubicBezTo>
                                  <a:pt x="3000934" y="345567"/>
                                  <a:pt x="3001442" y="345694"/>
                                  <a:pt x="3001950" y="345694"/>
                                </a:cubicBezTo>
                                <a:cubicBezTo>
                                  <a:pt x="3002458" y="345821"/>
                                  <a:pt x="3002839" y="345821"/>
                                  <a:pt x="3003347" y="345821"/>
                                </a:cubicBezTo>
                                <a:cubicBezTo>
                                  <a:pt x="3003855" y="345948"/>
                                  <a:pt x="3004363" y="345948"/>
                                  <a:pt x="3004871" y="346075"/>
                                </a:cubicBezTo>
                                <a:cubicBezTo>
                                  <a:pt x="3005379" y="346075"/>
                                  <a:pt x="3005760" y="346201"/>
                                  <a:pt x="3006268" y="346201"/>
                                </a:cubicBezTo>
                                <a:cubicBezTo>
                                  <a:pt x="3006776" y="346328"/>
                                  <a:pt x="3007284" y="346328"/>
                                  <a:pt x="3007792" y="346456"/>
                                </a:cubicBezTo>
                                <a:cubicBezTo>
                                  <a:pt x="3008300" y="346583"/>
                                  <a:pt x="3008681" y="346583"/>
                                  <a:pt x="3009189" y="346710"/>
                                </a:cubicBezTo>
                                <a:cubicBezTo>
                                  <a:pt x="3009697" y="346837"/>
                                  <a:pt x="3010205" y="346837"/>
                                  <a:pt x="3010713" y="346837"/>
                                </a:cubicBezTo>
                                <a:cubicBezTo>
                                  <a:pt x="3011221" y="346964"/>
                                  <a:pt x="3011602" y="346964"/>
                                  <a:pt x="3012110" y="346964"/>
                                </a:cubicBezTo>
                                <a:cubicBezTo>
                                  <a:pt x="3012618" y="346964"/>
                                  <a:pt x="3013126" y="346964"/>
                                  <a:pt x="3013634" y="346964"/>
                                </a:cubicBezTo>
                                <a:cubicBezTo>
                                  <a:pt x="3014142" y="346964"/>
                                  <a:pt x="3014523" y="346964"/>
                                  <a:pt x="3015031" y="346964"/>
                                </a:cubicBezTo>
                                <a:cubicBezTo>
                                  <a:pt x="3015539" y="346964"/>
                                  <a:pt x="3016047" y="346837"/>
                                  <a:pt x="3016555" y="346837"/>
                                </a:cubicBezTo>
                                <a:cubicBezTo>
                                  <a:pt x="3017063" y="346710"/>
                                  <a:pt x="3017444" y="346710"/>
                                  <a:pt x="3017952" y="346583"/>
                                </a:cubicBezTo>
                                <a:cubicBezTo>
                                  <a:pt x="3018460" y="346583"/>
                                  <a:pt x="3018968" y="346456"/>
                                  <a:pt x="3019476" y="346328"/>
                                </a:cubicBezTo>
                                <a:cubicBezTo>
                                  <a:pt x="3019857" y="346328"/>
                                  <a:pt x="3020365" y="346201"/>
                                  <a:pt x="3020873" y="346075"/>
                                </a:cubicBezTo>
                                <a:cubicBezTo>
                                  <a:pt x="3021381" y="345948"/>
                                  <a:pt x="3021889" y="345821"/>
                                  <a:pt x="3022397" y="345694"/>
                                </a:cubicBezTo>
                                <a:cubicBezTo>
                                  <a:pt x="3022778" y="345567"/>
                                  <a:pt x="3023286" y="345440"/>
                                  <a:pt x="3023794" y="345313"/>
                                </a:cubicBezTo>
                                <a:cubicBezTo>
                                  <a:pt x="3024302" y="345186"/>
                                  <a:pt x="3024810" y="344932"/>
                                  <a:pt x="3025318" y="344805"/>
                                </a:cubicBezTo>
                                <a:cubicBezTo>
                                  <a:pt x="3025699" y="344677"/>
                                  <a:pt x="3026207" y="344551"/>
                                  <a:pt x="3026715" y="344424"/>
                                </a:cubicBezTo>
                                <a:cubicBezTo>
                                  <a:pt x="3027223" y="344297"/>
                                  <a:pt x="3027731" y="344297"/>
                                  <a:pt x="3028239" y="344170"/>
                                </a:cubicBezTo>
                                <a:cubicBezTo>
                                  <a:pt x="3028620" y="344170"/>
                                  <a:pt x="3029128" y="344170"/>
                                  <a:pt x="3029636" y="344170"/>
                                </a:cubicBezTo>
                                <a:cubicBezTo>
                                  <a:pt x="3030144" y="344170"/>
                                  <a:pt x="3030652" y="344297"/>
                                  <a:pt x="3031160" y="344297"/>
                                </a:cubicBezTo>
                                <a:cubicBezTo>
                                  <a:pt x="3031541" y="344424"/>
                                  <a:pt x="3032049" y="344424"/>
                                  <a:pt x="3032557" y="344551"/>
                                </a:cubicBezTo>
                                <a:cubicBezTo>
                                  <a:pt x="3033065" y="344677"/>
                                  <a:pt x="3033573" y="344805"/>
                                  <a:pt x="3034081" y="344932"/>
                                </a:cubicBezTo>
                                <a:cubicBezTo>
                                  <a:pt x="3034462" y="344932"/>
                                  <a:pt x="3034970" y="345059"/>
                                  <a:pt x="3035478" y="345186"/>
                                </a:cubicBezTo>
                                <a:cubicBezTo>
                                  <a:pt x="3035986" y="345186"/>
                                  <a:pt x="3036494" y="345313"/>
                                  <a:pt x="3036875" y="345313"/>
                                </a:cubicBezTo>
                                <a:cubicBezTo>
                                  <a:pt x="3037383" y="345440"/>
                                  <a:pt x="3037891" y="345440"/>
                                  <a:pt x="3038399" y="345313"/>
                                </a:cubicBezTo>
                                <a:cubicBezTo>
                                  <a:pt x="3038907" y="345313"/>
                                  <a:pt x="3039415" y="345313"/>
                                  <a:pt x="3039796" y="345313"/>
                                </a:cubicBezTo>
                                <a:cubicBezTo>
                                  <a:pt x="3040304" y="345186"/>
                                  <a:pt x="3040812" y="345186"/>
                                  <a:pt x="3041320" y="345186"/>
                                </a:cubicBezTo>
                                <a:cubicBezTo>
                                  <a:pt x="3041828" y="345059"/>
                                  <a:pt x="3042336" y="345059"/>
                                  <a:pt x="3042717" y="345059"/>
                                </a:cubicBezTo>
                                <a:cubicBezTo>
                                  <a:pt x="3043225" y="344932"/>
                                  <a:pt x="3043733" y="344932"/>
                                  <a:pt x="3044241" y="344932"/>
                                </a:cubicBezTo>
                                <a:cubicBezTo>
                                  <a:pt x="3044749" y="344805"/>
                                  <a:pt x="3045257" y="344805"/>
                                  <a:pt x="3045638" y="344805"/>
                                </a:cubicBezTo>
                                <a:cubicBezTo>
                                  <a:pt x="3046146" y="344805"/>
                                  <a:pt x="3046654" y="344805"/>
                                  <a:pt x="3047162" y="344677"/>
                                </a:cubicBezTo>
                                <a:cubicBezTo>
                                  <a:pt x="3047670" y="344677"/>
                                  <a:pt x="3048178" y="344677"/>
                                  <a:pt x="3048559" y="344677"/>
                                </a:cubicBezTo>
                                <a:cubicBezTo>
                                  <a:pt x="3049067" y="344677"/>
                                  <a:pt x="3049575" y="344677"/>
                                  <a:pt x="3050083" y="344677"/>
                                </a:cubicBezTo>
                                <a:cubicBezTo>
                                  <a:pt x="3050591" y="344677"/>
                                  <a:pt x="3051099" y="344677"/>
                                  <a:pt x="3051480" y="344677"/>
                                </a:cubicBezTo>
                                <a:cubicBezTo>
                                  <a:pt x="3051988" y="344805"/>
                                  <a:pt x="3052496" y="344805"/>
                                  <a:pt x="3053004" y="344805"/>
                                </a:cubicBezTo>
                                <a:cubicBezTo>
                                  <a:pt x="3053512" y="344805"/>
                                  <a:pt x="3053893" y="344932"/>
                                  <a:pt x="3054401" y="344932"/>
                                </a:cubicBezTo>
                                <a:cubicBezTo>
                                  <a:pt x="3054909" y="344932"/>
                                  <a:pt x="3055417" y="344932"/>
                                  <a:pt x="3055925" y="344932"/>
                                </a:cubicBezTo>
                                <a:cubicBezTo>
                                  <a:pt x="3056433" y="345059"/>
                                  <a:pt x="3056814" y="345059"/>
                                  <a:pt x="3057322" y="345059"/>
                                </a:cubicBezTo>
                                <a:cubicBezTo>
                                  <a:pt x="3057830" y="345059"/>
                                  <a:pt x="3058338" y="345059"/>
                                  <a:pt x="3058846" y="345059"/>
                                </a:cubicBezTo>
                                <a:cubicBezTo>
                                  <a:pt x="3059354" y="345059"/>
                                  <a:pt x="3059735" y="345059"/>
                                  <a:pt x="3060243" y="345059"/>
                                </a:cubicBezTo>
                                <a:cubicBezTo>
                                  <a:pt x="3060751" y="344932"/>
                                  <a:pt x="3061259" y="344932"/>
                                  <a:pt x="3061767" y="344805"/>
                                </a:cubicBezTo>
                                <a:cubicBezTo>
                                  <a:pt x="3062275" y="344677"/>
                                  <a:pt x="3062656" y="344551"/>
                                  <a:pt x="3063164" y="344551"/>
                                </a:cubicBezTo>
                                <a:cubicBezTo>
                                  <a:pt x="3063672" y="344424"/>
                                  <a:pt x="3064180" y="344297"/>
                                  <a:pt x="3064688" y="344170"/>
                                </a:cubicBezTo>
                                <a:cubicBezTo>
                                  <a:pt x="3065196" y="344043"/>
                                  <a:pt x="3065577" y="343916"/>
                                  <a:pt x="3066085" y="343789"/>
                                </a:cubicBezTo>
                                <a:cubicBezTo>
                                  <a:pt x="3066593" y="343662"/>
                                  <a:pt x="3067101" y="343662"/>
                                  <a:pt x="3067609" y="343535"/>
                                </a:cubicBezTo>
                                <a:cubicBezTo>
                                  <a:pt x="3068117" y="343408"/>
                                  <a:pt x="3068498" y="343281"/>
                                  <a:pt x="3069006" y="343153"/>
                                </a:cubicBezTo>
                                <a:cubicBezTo>
                                  <a:pt x="3069514" y="343153"/>
                                  <a:pt x="3070022" y="343026"/>
                                  <a:pt x="3070530" y="343026"/>
                                </a:cubicBezTo>
                                <a:cubicBezTo>
                                  <a:pt x="3070911" y="342900"/>
                                  <a:pt x="3071419" y="342773"/>
                                  <a:pt x="3071927" y="342773"/>
                                </a:cubicBezTo>
                                <a:cubicBezTo>
                                  <a:pt x="3072435" y="342773"/>
                                  <a:pt x="3072943" y="342646"/>
                                  <a:pt x="3073451" y="342646"/>
                                </a:cubicBezTo>
                                <a:cubicBezTo>
                                  <a:pt x="3073832" y="342519"/>
                                  <a:pt x="3074340" y="342519"/>
                                  <a:pt x="3074848" y="342519"/>
                                </a:cubicBezTo>
                                <a:cubicBezTo>
                                  <a:pt x="3075356" y="342519"/>
                                  <a:pt x="3075864" y="342392"/>
                                  <a:pt x="3076372" y="342392"/>
                                </a:cubicBezTo>
                                <a:cubicBezTo>
                                  <a:pt x="3076753" y="342392"/>
                                  <a:pt x="3077261" y="342392"/>
                                  <a:pt x="3077769" y="342392"/>
                                </a:cubicBezTo>
                                <a:cubicBezTo>
                                  <a:pt x="3078277" y="342392"/>
                                  <a:pt x="3078785" y="342392"/>
                                  <a:pt x="3079293" y="342519"/>
                                </a:cubicBezTo>
                                <a:cubicBezTo>
                                  <a:pt x="3079674" y="342519"/>
                                  <a:pt x="3080182" y="342519"/>
                                  <a:pt x="3080690" y="342519"/>
                                </a:cubicBezTo>
                                <a:cubicBezTo>
                                  <a:pt x="3081198" y="342519"/>
                                  <a:pt x="3081706" y="342646"/>
                                  <a:pt x="3082214" y="342646"/>
                                </a:cubicBezTo>
                                <a:cubicBezTo>
                                  <a:pt x="3082595" y="342646"/>
                                  <a:pt x="3083103" y="342646"/>
                                  <a:pt x="3083611" y="342646"/>
                                </a:cubicBezTo>
                                <a:cubicBezTo>
                                  <a:pt x="3084119" y="342773"/>
                                  <a:pt x="3084627" y="342773"/>
                                  <a:pt x="3085135" y="342773"/>
                                </a:cubicBezTo>
                                <a:cubicBezTo>
                                  <a:pt x="3085516" y="342773"/>
                                  <a:pt x="3086024" y="342900"/>
                                  <a:pt x="3086532" y="342900"/>
                                </a:cubicBezTo>
                                <a:cubicBezTo>
                                  <a:pt x="3087040" y="342900"/>
                                  <a:pt x="3087548" y="343026"/>
                                  <a:pt x="3087929" y="343026"/>
                                </a:cubicBezTo>
                                <a:cubicBezTo>
                                  <a:pt x="3088437" y="343026"/>
                                  <a:pt x="3088945" y="343026"/>
                                  <a:pt x="3089453" y="343026"/>
                                </a:cubicBezTo>
                                <a:cubicBezTo>
                                  <a:pt x="3089961" y="343153"/>
                                  <a:pt x="3090469" y="343153"/>
                                  <a:pt x="3090850" y="343153"/>
                                </a:cubicBezTo>
                                <a:cubicBezTo>
                                  <a:pt x="3091358" y="343153"/>
                                  <a:pt x="3091866" y="343153"/>
                                  <a:pt x="3092374" y="343153"/>
                                </a:cubicBezTo>
                                <a:cubicBezTo>
                                  <a:pt x="3092882" y="343153"/>
                                  <a:pt x="3093390" y="343026"/>
                                  <a:pt x="3093771" y="343026"/>
                                </a:cubicBezTo>
                                <a:cubicBezTo>
                                  <a:pt x="3094279" y="342900"/>
                                  <a:pt x="3094787" y="342773"/>
                                  <a:pt x="3095295" y="342773"/>
                                </a:cubicBezTo>
                                <a:cubicBezTo>
                                  <a:pt x="3095803" y="342646"/>
                                  <a:pt x="3096311" y="342519"/>
                                  <a:pt x="3096692" y="342392"/>
                                </a:cubicBezTo>
                                <a:cubicBezTo>
                                  <a:pt x="3097200" y="342265"/>
                                  <a:pt x="3097708" y="342265"/>
                                  <a:pt x="3098216" y="342138"/>
                                </a:cubicBezTo>
                                <a:cubicBezTo>
                                  <a:pt x="3098724" y="342011"/>
                                  <a:pt x="3099232" y="341884"/>
                                  <a:pt x="3099613" y="341757"/>
                                </a:cubicBezTo>
                                <a:cubicBezTo>
                                  <a:pt x="3100121" y="341630"/>
                                  <a:pt x="3100629" y="341502"/>
                                  <a:pt x="3101137" y="341502"/>
                                </a:cubicBezTo>
                                <a:cubicBezTo>
                                  <a:pt x="3101645" y="341376"/>
                                  <a:pt x="3102026" y="341249"/>
                                  <a:pt x="3102534" y="341122"/>
                                </a:cubicBezTo>
                                <a:cubicBezTo>
                                  <a:pt x="3103042" y="340995"/>
                                  <a:pt x="3103550" y="340868"/>
                                  <a:pt x="3104058" y="340741"/>
                                </a:cubicBezTo>
                                <a:cubicBezTo>
                                  <a:pt x="3104566" y="340614"/>
                                  <a:pt x="3104947" y="340360"/>
                                  <a:pt x="3105455" y="340233"/>
                                </a:cubicBezTo>
                                <a:cubicBezTo>
                                  <a:pt x="3105963" y="340106"/>
                                  <a:pt x="3106471" y="339978"/>
                                  <a:pt x="3106979" y="339851"/>
                                </a:cubicBezTo>
                                <a:cubicBezTo>
                                  <a:pt x="3107487" y="339851"/>
                                  <a:pt x="3107868" y="339725"/>
                                  <a:pt x="3108376" y="339598"/>
                                </a:cubicBezTo>
                                <a:cubicBezTo>
                                  <a:pt x="3108884" y="339598"/>
                                  <a:pt x="3109392" y="339598"/>
                                  <a:pt x="3109900" y="339598"/>
                                </a:cubicBezTo>
                                <a:cubicBezTo>
                                  <a:pt x="3110408" y="339598"/>
                                  <a:pt x="3110789" y="339598"/>
                                  <a:pt x="3111297" y="339598"/>
                                </a:cubicBezTo>
                                <a:cubicBezTo>
                                  <a:pt x="3111805" y="339725"/>
                                  <a:pt x="3112313" y="339725"/>
                                  <a:pt x="3112821" y="339851"/>
                                </a:cubicBezTo>
                                <a:cubicBezTo>
                                  <a:pt x="3113329" y="339978"/>
                                  <a:pt x="3113710" y="340233"/>
                                  <a:pt x="3114218" y="340360"/>
                                </a:cubicBezTo>
                                <a:cubicBezTo>
                                  <a:pt x="3114726" y="340487"/>
                                  <a:pt x="3115234" y="340741"/>
                                  <a:pt x="3115742" y="340868"/>
                                </a:cubicBezTo>
                                <a:cubicBezTo>
                                  <a:pt x="3116250" y="341122"/>
                                  <a:pt x="3116631" y="341376"/>
                                  <a:pt x="3117139" y="341502"/>
                                </a:cubicBezTo>
                                <a:cubicBezTo>
                                  <a:pt x="3117647" y="341757"/>
                                  <a:pt x="3118155" y="341884"/>
                                  <a:pt x="3118663" y="342011"/>
                                </a:cubicBezTo>
                                <a:cubicBezTo>
                                  <a:pt x="3119044" y="342265"/>
                                  <a:pt x="3119552" y="342392"/>
                                  <a:pt x="3120060" y="342519"/>
                                </a:cubicBezTo>
                                <a:cubicBezTo>
                                  <a:pt x="3120568" y="342519"/>
                                  <a:pt x="3121076" y="342646"/>
                                  <a:pt x="3121584" y="342773"/>
                                </a:cubicBezTo>
                                <a:cubicBezTo>
                                  <a:pt x="3121965" y="342900"/>
                                  <a:pt x="3122473" y="343026"/>
                                  <a:pt x="3122981" y="343026"/>
                                </a:cubicBezTo>
                                <a:cubicBezTo>
                                  <a:pt x="3123489" y="343153"/>
                                  <a:pt x="3123997" y="343153"/>
                                  <a:pt x="3124505" y="343281"/>
                                </a:cubicBezTo>
                                <a:cubicBezTo>
                                  <a:pt x="3124886" y="343281"/>
                                  <a:pt x="3125394" y="343281"/>
                                  <a:pt x="3125902" y="343408"/>
                                </a:cubicBezTo>
                                <a:cubicBezTo>
                                  <a:pt x="3126410" y="343408"/>
                                  <a:pt x="3126918" y="343408"/>
                                  <a:pt x="3127426" y="343408"/>
                                </a:cubicBezTo>
                                <a:cubicBezTo>
                                  <a:pt x="3127807" y="343281"/>
                                  <a:pt x="3128315" y="343281"/>
                                  <a:pt x="3128823" y="343281"/>
                                </a:cubicBezTo>
                                <a:cubicBezTo>
                                  <a:pt x="3129331" y="343153"/>
                                  <a:pt x="3129839" y="343026"/>
                                  <a:pt x="3130347" y="342900"/>
                                </a:cubicBezTo>
                                <a:cubicBezTo>
                                  <a:pt x="3130728" y="342773"/>
                                  <a:pt x="3131236" y="342646"/>
                                  <a:pt x="3131744" y="342519"/>
                                </a:cubicBezTo>
                                <a:cubicBezTo>
                                  <a:pt x="3132252" y="342392"/>
                                  <a:pt x="3132760" y="342138"/>
                                  <a:pt x="3133268" y="342011"/>
                                </a:cubicBezTo>
                                <a:cubicBezTo>
                                  <a:pt x="3133649" y="341884"/>
                                  <a:pt x="3134157" y="341757"/>
                                  <a:pt x="3134665" y="341630"/>
                                </a:cubicBezTo>
                                <a:cubicBezTo>
                                  <a:pt x="3135173" y="341502"/>
                                  <a:pt x="3135681" y="341376"/>
                                  <a:pt x="3136062" y="341376"/>
                                </a:cubicBezTo>
                                <a:cubicBezTo>
                                  <a:pt x="3136570" y="341249"/>
                                  <a:pt x="3137078" y="341249"/>
                                  <a:pt x="3137586" y="341249"/>
                                </a:cubicBezTo>
                                <a:cubicBezTo>
                                  <a:pt x="3138094" y="341249"/>
                                  <a:pt x="3138602" y="341249"/>
                                  <a:pt x="3138983" y="341249"/>
                                </a:cubicBezTo>
                                <a:cubicBezTo>
                                  <a:pt x="3139491" y="341249"/>
                                  <a:pt x="3139999" y="341249"/>
                                  <a:pt x="3140507" y="341249"/>
                                </a:cubicBezTo>
                                <a:cubicBezTo>
                                  <a:pt x="3141015" y="341122"/>
                                  <a:pt x="3141523" y="341122"/>
                                  <a:pt x="3141904" y="341122"/>
                                </a:cubicBezTo>
                                <a:cubicBezTo>
                                  <a:pt x="3142412" y="340995"/>
                                  <a:pt x="3142920" y="340995"/>
                                  <a:pt x="3143428" y="340868"/>
                                </a:cubicBezTo>
                                <a:cubicBezTo>
                                  <a:pt x="3143936" y="340741"/>
                                  <a:pt x="3144444" y="340614"/>
                                  <a:pt x="3144825" y="340487"/>
                                </a:cubicBezTo>
                                <a:cubicBezTo>
                                  <a:pt x="3145333" y="340360"/>
                                  <a:pt x="3145841" y="340106"/>
                                  <a:pt x="3146349" y="339978"/>
                                </a:cubicBezTo>
                                <a:cubicBezTo>
                                  <a:pt x="3146857" y="339851"/>
                                  <a:pt x="3147365" y="339598"/>
                                  <a:pt x="3147746" y="339471"/>
                                </a:cubicBezTo>
                                <a:cubicBezTo>
                                  <a:pt x="3148254" y="339217"/>
                                  <a:pt x="3148762" y="339090"/>
                                  <a:pt x="3149270" y="338963"/>
                                </a:cubicBezTo>
                                <a:cubicBezTo>
                                  <a:pt x="3149778" y="338709"/>
                                  <a:pt x="3150286" y="338582"/>
                                  <a:pt x="3150667" y="338455"/>
                                </a:cubicBezTo>
                                <a:cubicBezTo>
                                  <a:pt x="3151175" y="338201"/>
                                  <a:pt x="3151683" y="338074"/>
                                  <a:pt x="3152191" y="337947"/>
                                </a:cubicBezTo>
                                <a:cubicBezTo>
                                  <a:pt x="3152699" y="337820"/>
                                  <a:pt x="3153080" y="337693"/>
                                  <a:pt x="3153588" y="337566"/>
                                </a:cubicBezTo>
                                <a:cubicBezTo>
                                  <a:pt x="3154096" y="337439"/>
                                  <a:pt x="3154604" y="337312"/>
                                  <a:pt x="3155112" y="337058"/>
                                </a:cubicBezTo>
                                <a:cubicBezTo>
                                  <a:pt x="3155620" y="336931"/>
                                  <a:pt x="3156001" y="336803"/>
                                  <a:pt x="3156509" y="336676"/>
                                </a:cubicBezTo>
                                <a:cubicBezTo>
                                  <a:pt x="3157017" y="336550"/>
                                  <a:pt x="3157525" y="336296"/>
                                  <a:pt x="3158033" y="336169"/>
                                </a:cubicBezTo>
                                <a:cubicBezTo>
                                  <a:pt x="3158541" y="336042"/>
                                  <a:pt x="3158922" y="335915"/>
                                  <a:pt x="3159430" y="335661"/>
                                </a:cubicBezTo>
                                <a:cubicBezTo>
                                  <a:pt x="3159938" y="335534"/>
                                  <a:pt x="3160446" y="335407"/>
                                  <a:pt x="3160954" y="335280"/>
                                </a:cubicBezTo>
                                <a:cubicBezTo>
                                  <a:pt x="3161462" y="335026"/>
                                  <a:pt x="3161843" y="334899"/>
                                  <a:pt x="3162351" y="334772"/>
                                </a:cubicBezTo>
                                <a:cubicBezTo>
                                  <a:pt x="3162859" y="334645"/>
                                  <a:pt x="3163367" y="334518"/>
                                  <a:pt x="3163875" y="334391"/>
                                </a:cubicBezTo>
                                <a:cubicBezTo>
                                  <a:pt x="3164383" y="334391"/>
                                  <a:pt x="3164764" y="334264"/>
                                  <a:pt x="3165272" y="334264"/>
                                </a:cubicBezTo>
                                <a:cubicBezTo>
                                  <a:pt x="3165780" y="334264"/>
                                  <a:pt x="3166288" y="334264"/>
                                  <a:pt x="3166796" y="334264"/>
                                </a:cubicBezTo>
                                <a:cubicBezTo>
                                  <a:pt x="3167304" y="334264"/>
                                  <a:pt x="3167685" y="334264"/>
                                  <a:pt x="3168193" y="334391"/>
                                </a:cubicBezTo>
                                <a:cubicBezTo>
                                  <a:pt x="3168701" y="334518"/>
                                  <a:pt x="3169209" y="334645"/>
                                  <a:pt x="3169717" y="334772"/>
                                </a:cubicBezTo>
                                <a:cubicBezTo>
                                  <a:pt x="3170098" y="335026"/>
                                  <a:pt x="3170606" y="335152"/>
                                  <a:pt x="3171114" y="335407"/>
                                </a:cubicBezTo>
                                <a:cubicBezTo>
                                  <a:pt x="3171622" y="335661"/>
                                  <a:pt x="3172130" y="335788"/>
                                  <a:pt x="3172638" y="336042"/>
                                </a:cubicBezTo>
                                <a:cubicBezTo>
                                  <a:pt x="3173019" y="336296"/>
                                  <a:pt x="3173527" y="336676"/>
                                  <a:pt x="3174035" y="336931"/>
                                </a:cubicBezTo>
                                <a:cubicBezTo>
                                  <a:pt x="3174543" y="337185"/>
                                  <a:pt x="3175051" y="337439"/>
                                  <a:pt x="3175559" y="337693"/>
                                </a:cubicBezTo>
                                <a:cubicBezTo>
                                  <a:pt x="3175940" y="337947"/>
                                  <a:pt x="3176448" y="338201"/>
                                  <a:pt x="3176956" y="338455"/>
                                </a:cubicBezTo>
                                <a:cubicBezTo>
                                  <a:pt x="3177464" y="338582"/>
                                  <a:pt x="3177972" y="338836"/>
                                  <a:pt x="3178480" y="338963"/>
                                </a:cubicBezTo>
                                <a:cubicBezTo>
                                  <a:pt x="3178861" y="339217"/>
                                  <a:pt x="3179369" y="339344"/>
                                  <a:pt x="3179877" y="339471"/>
                                </a:cubicBezTo>
                                <a:cubicBezTo>
                                  <a:pt x="3180385" y="339598"/>
                                  <a:pt x="3180893" y="339725"/>
                                  <a:pt x="3181401" y="339851"/>
                                </a:cubicBezTo>
                                <a:cubicBezTo>
                                  <a:pt x="3181782" y="339851"/>
                                  <a:pt x="3182290" y="339978"/>
                                  <a:pt x="3182798" y="339978"/>
                                </a:cubicBezTo>
                                <a:cubicBezTo>
                                  <a:pt x="3183306" y="340106"/>
                                  <a:pt x="3183814" y="340106"/>
                                  <a:pt x="3184322" y="340233"/>
                                </a:cubicBezTo>
                                <a:cubicBezTo>
                                  <a:pt x="3184703" y="340233"/>
                                  <a:pt x="3185211" y="340233"/>
                                  <a:pt x="3185719" y="340360"/>
                                </a:cubicBezTo>
                                <a:cubicBezTo>
                                  <a:pt x="3186227" y="340360"/>
                                  <a:pt x="3186735" y="340360"/>
                                  <a:pt x="3187116" y="340360"/>
                                </a:cubicBezTo>
                                <a:cubicBezTo>
                                  <a:pt x="3187624" y="340360"/>
                                  <a:pt x="3188132" y="340360"/>
                                  <a:pt x="3188640" y="340360"/>
                                </a:cubicBezTo>
                                <a:cubicBezTo>
                                  <a:pt x="3189148" y="340360"/>
                                  <a:pt x="3189656" y="340360"/>
                                  <a:pt x="3190037" y="340360"/>
                                </a:cubicBezTo>
                                <a:cubicBezTo>
                                  <a:pt x="3190545" y="340233"/>
                                  <a:pt x="3191053" y="340360"/>
                                  <a:pt x="3191561" y="340360"/>
                                </a:cubicBezTo>
                                <a:cubicBezTo>
                                  <a:pt x="3192069" y="340360"/>
                                  <a:pt x="3192577" y="340233"/>
                                  <a:pt x="3192958" y="340360"/>
                                </a:cubicBezTo>
                                <a:cubicBezTo>
                                  <a:pt x="3193466" y="340360"/>
                                  <a:pt x="3193974" y="340360"/>
                                  <a:pt x="3194482" y="340360"/>
                                </a:cubicBezTo>
                                <a:cubicBezTo>
                                  <a:pt x="3194990" y="340360"/>
                                  <a:pt x="3195498" y="340487"/>
                                  <a:pt x="3195879" y="340487"/>
                                </a:cubicBezTo>
                                <a:cubicBezTo>
                                  <a:pt x="3196387" y="340487"/>
                                  <a:pt x="3196895" y="340487"/>
                                  <a:pt x="3197403" y="340487"/>
                                </a:cubicBezTo>
                                <a:cubicBezTo>
                                  <a:pt x="3197911" y="340614"/>
                                  <a:pt x="3198419" y="340614"/>
                                  <a:pt x="3198800" y="340614"/>
                                </a:cubicBezTo>
                                <a:cubicBezTo>
                                  <a:pt x="3199308" y="340741"/>
                                  <a:pt x="3199816" y="340741"/>
                                  <a:pt x="3200324" y="340741"/>
                                </a:cubicBezTo>
                                <a:cubicBezTo>
                                  <a:pt x="3200832" y="340868"/>
                                  <a:pt x="3201340" y="340868"/>
                                  <a:pt x="3201721" y="340868"/>
                                </a:cubicBezTo>
                                <a:cubicBezTo>
                                  <a:pt x="3202229" y="340868"/>
                                  <a:pt x="3202737" y="340868"/>
                                  <a:pt x="3203245" y="340868"/>
                                </a:cubicBezTo>
                                <a:cubicBezTo>
                                  <a:pt x="3203753" y="340868"/>
                                  <a:pt x="3204134" y="340868"/>
                                  <a:pt x="3204642" y="340741"/>
                                </a:cubicBezTo>
                                <a:cubicBezTo>
                                  <a:pt x="3205150" y="340741"/>
                                  <a:pt x="3205658" y="340614"/>
                                  <a:pt x="3206166" y="340614"/>
                                </a:cubicBezTo>
                                <a:cubicBezTo>
                                  <a:pt x="3206674" y="340614"/>
                                  <a:pt x="3207055" y="340487"/>
                                  <a:pt x="3207563" y="340360"/>
                                </a:cubicBezTo>
                                <a:cubicBezTo>
                                  <a:pt x="3208071" y="340360"/>
                                  <a:pt x="3208579" y="340360"/>
                                  <a:pt x="3209087" y="340360"/>
                                </a:cubicBezTo>
                                <a:cubicBezTo>
                                  <a:pt x="3209595" y="340360"/>
                                  <a:pt x="3209976" y="340360"/>
                                  <a:pt x="3210484" y="340360"/>
                                </a:cubicBezTo>
                                <a:cubicBezTo>
                                  <a:pt x="3210992" y="340487"/>
                                  <a:pt x="3211500" y="340487"/>
                                  <a:pt x="3212008" y="340614"/>
                                </a:cubicBezTo>
                                <a:cubicBezTo>
                                  <a:pt x="3212516" y="340741"/>
                                  <a:pt x="3212897" y="340995"/>
                                  <a:pt x="3213405" y="341122"/>
                                </a:cubicBezTo>
                                <a:cubicBezTo>
                                  <a:pt x="3213913" y="341249"/>
                                  <a:pt x="3214421" y="341502"/>
                                  <a:pt x="3214929" y="341757"/>
                                </a:cubicBezTo>
                                <a:cubicBezTo>
                                  <a:pt x="3215437" y="341884"/>
                                  <a:pt x="3215818" y="342265"/>
                                  <a:pt x="3216326" y="342519"/>
                                </a:cubicBezTo>
                                <a:cubicBezTo>
                                  <a:pt x="3216834" y="342646"/>
                                  <a:pt x="3217342" y="342900"/>
                                  <a:pt x="3217850" y="343153"/>
                                </a:cubicBezTo>
                                <a:cubicBezTo>
                                  <a:pt x="3218358" y="343408"/>
                                  <a:pt x="3218739" y="343662"/>
                                  <a:pt x="3219247" y="343916"/>
                                </a:cubicBezTo>
                                <a:cubicBezTo>
                                  <a:pt x="3219755" y="344170"/>
                                  <a:pt x="3220263" y="344424"/>
                                  <a:pt x="3220771" y="344551"/>
                                </a:cubicBezTo>
                                <a:cubicBezTo>
                                  <a:pt x="3221152" y="344805"/>
                                  <a:pt x="3221660" y="344932"/>
                                  <a:pt x="3222168" y="345186"/>
                                </a:cubicBezTo>
                                <a:cubicBezTo>
                                  <a:pt x="3222676" y="345313"/>
                                  <a:pt x="3223184" y="345440"/>
                                  <a:pt x="3223692" y="345567"/>
                                </a:cubicBezTo>
                                <a:cubicBezTo>
                                  <a:pt x="3224073" y="345821"/>
                                  <a:pt x="3224581" y="345948"/>
                                  <a:pt x="3225089" y="346075"/>
                                </a:cubicBezTo>
                                <a:cubicBezTo>
                                  <a:pt x="3225597" y="346201"/>
                                  <a:pt x="3226105" y="346456"/>
                                  <a:pt x="3226613" y="346583"/>
                                </a:cubicBezTo>
                                <a:cubicBezTo>
                                  <a:pt x="3226994" y="346837"/>
                                  <a:pt x="3227502" y="347091"/>
                                  <a:pt x="3228010" y="347345"/>
                                </a:cubicBezTo>
                                <a:cubicBezTo>
                                  <a:pt x="3228518" y="347472"/>
                                  <a:pt x="3229026" y="347726"/>
                                  <a:pt x="3229534" y="347980"/>
                                </a:cubicBezTo>
                                <a:cubicBezTo>
                                  <a:pt x="3229915" y="348234"/>
                                  <a:pt x="3230423" y="348361"/>
                                  <a:pt x="3230931" y="348615"/>
                                </a:cubicBezTo>
                                <a:cubicBezTo>
                                  <a:pt x="3231439" y="348742"/>
                                  <a:pt x="3231947" y="348869"/>
                                  <a:pt x="3232455" y="348996"/>
                                </a:cubicBezTo>
                                <a:cubicBezTo>
                                  <a:pt x="3232836" y="349123"/>
                                  <a:pt x="3233344" y="349123"/>
                                  <a:pt x="3233852" y="349250"/>
                                </a:cubicBezTo>
                                <a:cubicBezTo>
                                  <a:pt x="3234360" y="349250"/>
                                  <a:pt x="3234868" y="349250"/>
                                  <a:pt x="3235376" y="349376"/>
                                </a:cubicBezTo>
                                <a:cubicBezTo>
                                  <a:pt x="3235757" y="349376"/>
                                  <a:pt x="3236265" y="349376"/>
                                  <a:pt x="3236773" y="349503"/>
                                </a:cubicBezTo>
                                <a:cubicBezTo>
                                  <a:pt x="3237281" y="349503"/>
                                  <a:pt x="3237789" y="349503"/>
                                  <a:pt x="3238170" y="349631"/>
                                </a:cubicBezTo>
                                <a:cubicBezTo>
                                  <a:pt x="3238678" y="349758"/>
                                  <a:pt x="3239186" y="350012"/>
                                  <a:pt x="3239694" y="350266"/>
                                </a:cubicBezTo>
                                <a:cubicBezTo>
                                  <a:pt x="3240202" y="350520"/>
                                  <a:pt x="3240710" y="350774"/>
                                  <a:pt x="3241091" y="351155"/>
                                </a:cubicBezTo>
                                <a:cubicBezTo>
                                  <a:pt x="3241599" y="351536"/>
                                  <a:pt x="3242107" y="352044"/>
                                  <a:pt x="3242615" y="352425"/>
                                </a:cubicBezTo>
                                <a:cubicBezTo>
                                  <a:pt x="3243123" y="352933"/>
                                  <a:pt x="3243631" y="353441"/>
                                  <a:pt x="3244012" y="353949"/>
                                </a:cubicBezTo>
                                <a:cubicBezTo>
                                  <a:pt x="3244520" y="354457"/>
                                  <a:pt x="3245028" y="354965"/>
                                  <a:pt x="3245536" y="355473"/>
                                </a:cubicBezTo>
                                <a:cubicBezTo>
                                  <a:pt x="3246044" y="355981"/>
                                  <a:pt x="3246552" y="356362"/>
                                  <a:pt x="3246933" y="356870"/>
                                </a:cubicBezTo>
                                <a:cubicBezTo>
                                  <a:pt x="3247441" y="357377"/>
                                  <a:pt x="3247949" y="357759"/>
                                  <a:pt x="3248457" y="358267"/>
                                </a:cubicBezTo>
                                <a:cubicBezTo>
                                  <a:pt x="3248965" y="358648"/>
                                  <a:pt x="3249473" y="359028"/>
                                  <a:pt x="3249854" y="359537"/>
                                </a:cubicBezTo>
                                <a:cubicBezTo>
                                  <a:pt x="3250362" y="359918"/>
                                  <a:pt x="3250870" y="360426"/>
                                  <a:pt x="3251378" y="360934"/>
                                </a:cubicBezTo>
                                <a:cubicBezTo>
                                  <a:pt x="3251886" y="361315"/>
                                  <a:pt x="3252394" y="361823"/>
                                  <a:pt x="3252775" y="362458"/>
                                </a:cubicBezTo>
                                <a:cubicBezTo>
                                  <a:pt x="3253283" y="362966"/>
                                  <a:pt x="3253791" y="363474"/>
                                  <a:pt x="3254299" y="364109"/>
                                </a:cubicBezTo>
                                <a:cubicBezTo>
                                  <a:pt x="3254807" y="364744"/>
                                  <a:pt x="3255188" y="365378"/>
                                  <a:pt x="3255696" y="366141"/>
                                </a:cubicBezTo>
                                <a:cubicBezTo>
                                  <a:pt x="3256204" y="366776"/>
                                  <a:pt x="3256712" y="367538"/>
                                  <a:pt x="3257220" y="368300"/>
                                </a:cubicBezTo>
                                <a:cubicBezTo>
                                  <a:pt x="3257728" y="369062"/>
                                  <a:pt x="3258109" y="369824"/>
                                  <a:pt x="3258617" y="370586"/>
                                </a:cubicBezTo>
                                <a:cubicBezTo>
                                  <a:pt x="3259125" y="371348"/>
                                  <a:pt x="3259633" y="372237"/>
                                  <a:pt x="3260141" y="372999"/>
                                </a:cubicBezTo>
                                <a:cubicBezTo>
                                  <a:pt x="3260649" y="373761"/>
                                  <a:pt x="3261030" y="374523"/>
                                  <a:pt x="3261538" y="375285"/>
                                </a:cubicBezTo>
                                <a:cubicBezTo>
                                  <a:pt x="3262046" y="376047"/>
                                  <a:pt x="3262554" y="376809"/>
                                  <a:pt x="3263062" y="377571"/>
                                </a:cubicBezTo>
                                <a:cubicBezTo>
                                  <a:pt x="3263570" y="378206"/>
                                  <a:pt x="3263951" y="378968"/>
                                  <a:pt x="3264459" y="379602"/>
                                </a:cubicBezTo>
                                <a:cubicBezTo>
                                  <a:pt x="3264967" y="380238"/>
                                  <a:pt x="3265475" y="380873"/>
                                  <a:pt x="3265983" y="381508"/>
                                </a:cubicBezTo>
                                <a:cubicBezTo>
                                  <a:pt x="3266491" y="382143"/>
                                  <a:pt x="3266872" y="382651"/>
                                  <a:pt x="3267380" y="383286"/>
                                </a:cubicBezTo>
                                <a:cubicBezTo>
                                  <a:pt x="3267888" y="383794"/>
                                  <a:pt x="3268396" y="384428"/>
                                  <a:pt x="3268904" y="384937"/>
                                </a:cubicBezTo>
                                <a:cubicBezTo>
                                  <a:pt x="3269412" y="385445"/>
                                  <a:pt x="3269793" y="386080"/>
                                  <a:pt x="3270301" y="386461"/>
                                </a:cubicBezTo>
                                <a:cubicBezTo>
                                  <a:pt x="3270809" y="386969"/>
                                  <a:pt x="3271317" y="387476"/>
                                  <a:pt x="3271825" y="387985"/>
                                </a:cubicBezTo>
                                <a:cubicBezTo>
                                  <a:pt x="3272206" y="388493"/>
                                  <a:pt x="3272714" y="388874"/>
                                  <a:pt x="3273222" y="389382"/>
                                </a:cubicBezTo>
                                <a:cubicBezTo>
                                  <a:pt x="3273730" y="389890"/>
                                  <a:pt x="3274238" y="390271"/>
                                  <a:pt x="3274746" y="390778"/>
                                </a:cubicBezTo>
                                <a:cubicBezTo>
                                  <a:pt x="3275127" y="391160"/>
                                  <a:pt x="3275635" y="391668"/>
                                  <a:pt x="3276143" y="391922"/>
                                </a:cubicBezTo>
                                <a:cubicBezTo>
                                  <a:pt x="3276651" y="392302"/>
                                  <a:pt x="3277159" y="392684"/>
                                  <a:pt x="3277667" y="392938"/>
                                </a:cubicBezTo>
                                <a:cubicBezTo>
                                  <a:pt x="3278048" y="393192"/>
                                  <a:pt x="3278556" y="393319"/>
                                  <a:pt x="3279064" y="393446"/>
                                </a:cubicBezTo>
                                <a:cubicBezTo>
                                  <a:pt x="3279572" y="393573"/>
                                  <a:pt x="3280080" y="393573"/>
                                  <a:pt x="3280588" y="393573"/>
                                </a:cubicBezTo>
                                <a:cubicBezTo>
                                  <a:pt x="3280969" y="393573"/>
                                  <a:pt x="3281477" y="393446"/>
                                  <a:pt x="3281985" y="393319"/>
                                </a:cubicBezTo>
                                <a:cubicBezTo>
                                  <a:pt x="3282493" y="393319"/>
                                  <a:pt x="3283001" y="393192"/>
                                  <a:pt x="3283509" y="393065"/>
                                </a:cubicBezTo>
                                <a:cubicBezTo>
                                  <a:pt x="3283890" y="393065"/>
                                  <a:pt x="3284398" y="392938"/>
                                  <a:pt x="3284906" y="392938"/>
                                </a:cubicBezTo>
                                <a:cubicBezTo>
                                  <a:pt x="3285414" y="392811"/>
                                  <a:pt x="3285922" y="392938"/>
                                  <a:pt x="3286430" y="392938"/>
                                </a:cubicBezTo>
                                <a:cubicBezTo>
                                  <a:pt x="3286811" y="392938"/>
                                  <a:pt x="3287319" y="393065"/>
                                  <a:pt x="3287827" y="393065"/>
                                </a:cubicBezTo>
                                <a:cubicBezTo>
                                  <a:pt x="3288335" y="393065"/>
                                  <a:pt x="3288843" y="393192"/>
                                  <a:pt x="3289224" y="393065"/>
                                </a:cubicBezTo>
                                <a:cubicBezTo>
                                  <a:pt x="3289732" y="393065"/>
                                  <a:pt x="3290240" y="392938"/>
                                  <a:pt x="3290748" y="392684"/>
                                </a:cubicBezTo>
                                <a:cubicBezTo>
                                  <a:pt x="3291256" y="392430"/>
                                  <a:pt x="3291764" y="392049"/>
                                  <a:pt x="3292145" y="391414"/>
                                </a:cubicBezTo>
                                <a:cubicBezTo>
                                  <a:pt x="3292653" y="390906"/>
                                  <a:pt x="3293161" y="390144"/>
                                  <a:pt x="3293669" y="389255"/>
                                </a:cubicBezTo>
                                <a:cubicBezTo>
                                  <a:pt x="3294177" y="388366"/>
                                  <a:pt x="3294685" y="387350"/>
                                  <a:pt x="3295066" y="386080"/>
                                </a:cubicBezTo>
                                <a:cubicBezTo>
                                  <a:pt x="3295574" y="384810"/>
                                  <a:pt x="3296082" y="383286"/>
                                  <a:pt x="3296590" y="381635"/>
                                </a:cubicBezTo>
                                <a:cubicBezTo>
                                  <a:pt x="3297098" y="379984"/>
                                  <a:pt x="3297606" y="378206"/>
                                  <a:pt x="3297987" y="376174"/>
                                </a:cubicBezTo>
                                <a:cubicBezTo>
                                  <a:pt x="3298495" y="374015"/>
                                  <a:pt x="3299003" y="371856"/>
                                  <a:pt x="3299511" y="369316"/>
                                </a:cubicBezTo>
                                <a:cubicBezTo>
                                  <a:pt x="3300019" y="366776"/>
                                  <a:pt x="3300527" y="364109"/>
                                  <a:pt x="3300908" y="361188"/>
                                </a:cubicBezTo>
                                <a:cubicBezTo>
                                  <a:pt x="3301416" y="358140"/>
                                  <a:pt x="3301924" y="354965"/>
                                  <a:pt x="3302432" y="351536"/>
                                </a:cubicBezTo>
                                <a:cubicBezTo>
                                  <a:pt x="3302940" y="348107"/>
                                  <a:pt x="3303321" y="344297"/>
                                  <a:pt x="3303829" y="340614"/>
                                </a:cubicBezTo>
                                <a:cubicBezTo>
                                  <a:pt x="3304337" y="336803"/>
                                  <a:pt x="3304845" y="332740"/>
                                  <a:pt x="3305353" y="328930"/>
                                </a:cubicBezTo>
                                <a:cubicBezTo>
                                  <a:pt x="3305861" y="324993"/>
                                  <a:pt x="3306242" y="321056"/>
                                  <a:pt x="3306750" y="317373"/>
                                </a:cubicBezTo>
                                <a:cubicBezTo>
                                  <a:pt x="3307258" y="313817"/>
                                  <a:pt x="3307766" y="310261"/>
                                  <a:pt x="3308274" y="306959"/>
                                </a:cubicBezTo>
                                <a:cubicBezTo>
                                  <a:pt x="3308782" y="303784"/>
                                  <a:pt x="3309163" y="300863"/>
                                  <a:pt x="3309671" y="298196"/>
                                </a:cubicBezTo>
                                <a:cubicBezTo>
                                  <a:pt x="3310179" y="295528"/>
                                  <a:pt x="3310687" y="293370"/>
                                  <a:pt x="3311195" y="291211"/>
                                </a:cubicBezTo>
                                <a:cubicBezTo>
                                  <a:pt x="3311703" y="289178"/>
                                  <a:pt x="3312084" y="287401"/>
                                  <a:pt x="3312592" y="285750"/>
                                </a:cubicBezTo>
                                <a:cubicBezTo>
                                  <a:pt x="3313100" y="284099"/>
                                  <a:pt x="3313608" y="282701"/>
                                  <a:pt x="3314116" y="281177"/>
                                </a:cubicBezTo>
                                <a:cubicBezTo>
                                  <a:pt x="3314624" y="279781"/>
                                  <a:pt x="3315005" y="278511"/>
                                  <a:pt x="3315513" y="277114"/>
                                </a:cubicBezTo>
                                <a:cubicBezTo>
                                  <a:pt x="3316021" y="275717"/>
                                  <a:pt x="3316529" y="274320"/>
                                  <a:pt x="3317037" y="272923"/>
                                </a:cubicBezTo>
                                <a:cubicBezTo>
                                  <a:pt x="3317545" y="271526"/>
                                  <a:pt x="3317926" y="270128"/>
                                  <a:pt x="3318434" y="268732"/>
                                </a:cubicBezTo>
                                <a:cubicBezTo>
                                  <a:pt x="3318942" y="267208"/>
                                  <a:pt x="3319450" y="265684"/>
                                  <a:pt x="3319958" y="264160"/>
                                </a:cubicBezTo>
                                <a:cubicBezTo>
                                  <a:pt x="3320466" y="262636"/>
                                  <a:pt x="3320847" y="260985"/>
                                  <a:pt x="3321355" y="259461"/>
                                </a:cubicBezTo>
                                <a:cubicBezTo>
                                  <a:pt x="3321863" y="257810"/>
                                  <a:pt x="3322371" y="256286"/>
                                  <a:pt x="3322879" y="254508"/>
                                </a:cubicBezTo>
                                <a:cubicBezTo>
                                  <a:pt x="3323260" y="252857"/>
                                  <a:pt x="3323768" y="251078"/>
                                  <a:pt x="3324276" y="249301"/>
                                </a:cubicBezTo>
                                <a:cubicBezTo>
                                  <a:pt x="3324784" y="247396"/>
                                  <a:pt x="3325292" y="245491"/>
                                  <a:pt x="3325800" y="243459"/>
                                </a:cubicBezTo>
                                <a:cubicBezTo>
                                  <a:pt x="3326181" y="241426"/>
                                  <a:pt x="3326689" y="239141"/>
                                  <a:pt x="3327197" y="236727"/>
                                </a:cubicBezTo>
                                <a:cubicBezTo>
                                  <a:pt x="3327705" y="234442"/>
                                  <a:pt x="3328213" y="231775"/>
                                  <a:pt x="3328721" y="229108"/>
                                </a:cubicBezTo>
                                <a:cubicBezTo>
                                  <a:pt x="3329102" y="226568"/>
                                  <a:pt x="3329610" y="223774"/>
                                  <a:pt x="3330118" y="220980"/>
                                </a:cubicBezTo>
                                <a:cubicBezTo>
                                  <a:pt x="3330626" y="218186"/>
                                  <a:pt x="3331134" y="215392"/>
                                  <a:pt x="3331642" y="212598"/>
                                </a:cubicBezTo>
                                <a:cubicBezTo>
                                  <a:pt x="3332023" y="209931"/>
                                  <a:pt x="3332531" y="207264"/>
                                  <a:pt x="3333039" y="204724"/>
                                </a:cubicBezTo>
                                <a:cubicBezTo>
                                  <a:pt x="3333547" y="202184"/>
                                  <a:pt x="3334055" y="199771"/>
                                  <a:pt x="3334563" y="197485"/>
                                </a:cubicBezTo>
                                <a:cubicBezTo>
                                  <a:pt x="3334944" y="195199"/>
                                  <a:pt x="3335452" y="193040"/>
                                  <a:pt x="3335960" y="190881"/>
                                </a:cubicBezTo>
                                <a:cubicBezTo>
                                  <a:pt x="3336468" y="188722"/>
                                  <a:pt x="3336976" y="186690"/>
                                  <a:pt x="3337357" y="184658"/>
                                </a:cubicBezTo>
                                <a:cubicBezTo>
                                  <a:pt x="3337865" y="182499"/>
                                  <a:pt x="3338373" y="180467"/>
                                  <a:pt x="3338881" y="178435"/>
                                </a:cubicBezTo>
                                <a:cubicBezTo>
                                  <a:pt x="3339389" y="176276"/>
                                  <a:pt x="3339897" y="174244"/>
                                  <a:pt x="3340278" y="172085"/>
                                </a:cubicBezTo>
                                <a:cubicBezTo>
                                  <a:pt x="3340786" y="169926"/>
                                  <a:pt x="3341294" y="167640"/>
                                  <a:pt x="3341802" y="165353"/>
                                </a:cubicBezTo>
                                <a:cubicBezTo>
                                  <a:pt x="3342310" y="163068"/>
                                  <a:pt x="3342818" y="160655"/>
                                  <a:pt x="3343199" y="158242"/>
                                </a:cubicBezTo>
                                <a:cubicBezTo>
                                  <a:pt x="3343707" y="155828"/>
                                  <a:pt x="3344215" y="153416"/>
                                  <a:pt x="3344723" y="150876"/>
                                </a:cubicBezTo>
                                <a:cubicBezTo>
                                  <a:pt x="3345231" y="148463"/>
                                  <a:pt x="3345739" y="146050"/>
                                  <a:pt x="3346120" y="143637"/>
                                </a:cubicBezTo>
                                <a:cubicBezTo>
                                  <a:pt x="3346628" y="141224"/>
                                  <a:pt x="3347136" y="138811"/>
                                  <a:pt x="3347644" y="136398"/>
                                </a:cubicBezTo>
                                <a:cubicBezTo>
                                  <a:pt x="3348152" y="133985"/>
                                  <a:pt x="3348660" y="131699"/>
                                  <a:pt x="3349041" y="129159"/>
                                </a:cubicBezTo>
                                <a:cubicBezTo>
                                  <a:pt x="3349549" y="126746"/>
                                  <a:pt x="3350057" y="124206"/>
                                  <a:pt x="3350565" y="121666"/>
                                </a:cubicBezTo>
                                <a:cubicBezTo>
                                  <a:pt x="3351073" y="118999"/>
                                  <a:pt x="3351581" y="116205"/>
                                  <a:pt x="3351962" y="113284"/>
                                </a:cubicBezTo>
                                <a:cubicBezTo>
                                  <a:pt x="3352470" y="110363"/>
                                  <a:pt x="3352978" y="107315"/>
                                  <a:pt x="3353486" y="104140"/>
                                </a:cubicBezTo>
                                <a:cubicBezTo>
                                  <a:pt x="3353994" y="100965"/>
                                  <a:pt x="3354375" y="97536"/>
                                  <a:pt x="3354883" y="94234"/>
                                </a:cubicBezTo>
                                <a:cubicBezTo>
                                  <a:pt x="3355391" y="90932"/>
                                  <a:pt x="3355899" y="87502"/>
                                  <a:pt x="3356407" y="84074"/>
                                </a:cubicBezTo>
                                <a:cubicBezTo>
                                  <a:pt x="3356915" y="80772"/>
                                  <a:pt x="3357296" y="77343"/>
                                  <a:pt x="3357804" y="74041"/>
                                </a:cubicBezTo>
                                <a:cubicBezTo>
                                  <a:pt x="3358312" y="70866"/>
                                  <a:pt x="3358820" y="67564"/>
                                  <a:pt x="3359328" y="64516"/>
                                </a:cubicBezTo>
                                <a:cubicBezTo>
                                  <a:pt x="3359836" y="61468"/>
                                  <a:pt x="3360217" y="58547"/>
                                  <a:pt x="3360725" y="55626"/>
                                </a:cubicBezTo>
                                <a:cubicBezTo>
                                  <a:pt x="3361233" y="52832"/>
                                  <a:pt x="3361741" y="50165"/>
                                  <a:pt x="3362249" y="47498"/>
                                </a:cubicBezTo>
                                <a:cubicBezTo>
                                  <a:pt x="3362757" y="44958"/>
                                  <a:pt x="3363138" y="42545"/>
                                  <a:pt x="3363646" y="40259"/>
                                </a:cubicBezTo>
                                <a:cubicBezTo>
                                  <a:pt x="3364154" y="37973"/>
                                  <a:pt x="3364662" y="35814"/>
                                  <a:pt x="3365170" y="33782"/>
                                </a:cubicBezTo>
                                <a:cubicBezTo>
                                  <a:pt x="3365678" y="31876"/>
                                  <a:pt x="3366059" y="30099"/>
                                  <a:pt x="3366567" y="28448"/>
                                </a:cubicBezTo>
                                <a:cubicBezTo>
                                  <a:pt x="3367075" y="26797"/>
                                  <a:pt x="3367583" y="25273"/>
                                  <a:pt x="3368091" y="23876"/>
                                </a:cubicBezTo>
                                <a:cubicBezTo>
                                  <a:pt x="3368599" y="22606"/>
                                  <a:pt x="3368980" y="21463"/>
                                  <a:pt x="3369488" y="20320"/>
                                </a:cubicBezTo>
                                <a:cubicBezTo>
                                  <a:pt x="3369996" y="19303"/>
                                  <a:pt x="3370504" y="18288"/>
                                  <a:pt x="3371012" y="17399"/>
                                </a:cubicBezTo>
                                <a:cubicBezTo>
                                  <a:pt x="3371393" y="16383"/>
                                  <a:pt x="3371901" y="15621"/>
                                  <a:pt x="3372409" y="14605"/>
                                </a:cubicBezTo>
                                <a:cubicBezTo>
                                  <a:pt x="3372917" y="13716"/>
                                  <a:pt x="3373425" y="12700"/>
                                  <a:pt x="3373933" y="11684"/>
                                </a:cubicBezTo>
                                <a:cubicBezTo>
                                  <a:pt x="3374314" y="10668"/>
                                  <a:pt x="3374822" y="9651"/>
                                  <a:pt x="3375330" y="8636"/>
                                </a:cubicBezTo>
                                <a:cubicBezTo>
                                  <a:pt x="3375838" y="7620"/>
                                  <a:pt x="3376346" y="6476"/>
                                  <a:pt x="3376854" y="5461"/>
                                </a:cubicBezTo>
                                <a:cubicBezTo>
                                  <a:pt x="3377235" y="4445"/>
                                  <a:pt x="3377743" y="3428"/>
                                  <a:pt x="3378251" y="2667"/>
                                </a:cubicBezTo>
                                <a:cubicBezTo>
                                  <a:pt x="3378759" y="1905"/>
                                  <a:pt x="3379267" y="1143"/>
                                  <a:pt x="3379775" y="762"/>
                                </a:cubicBezTo>
                                <a:cubicBezTo>
                                  <a:pt x="3380156" y="253"/>
                                  <a:pt x="3380664" y="0"/>
                                  <a:pt x="3381172" y="0"/>
                                </a:cubicBezTo>
                                <a:cubicBezTo>
                                  <a:pt x="3381680" y="0"/>
                                  <a:pt x="3382188" y="253"/>
                                  <a:pt x="3382696" y="762"/>
                                </a:cubicBezTo>
                                <a:cubicBezTo>
                                  <a:pt x="3383077" y="1143"/>
                                  <a:pt x="3383585" y="1905"/>
                                  <a:pt x="3384093" y="2794"/>
                                </a:cubicBezTo>
                                <a:cubicBezTo>
                                  <a:pt x="3384601" y="3556"/>
                                  <a:pt x="3385109" y="4699"/>
                                  <a:pt x="3385617" y="5842"/>
                                </a:cubicBezTo>
                                <a:cubicBezTo>
                                  <a:pt x="3385998" y="6858"/>
                                  <a:pt x="3386506" y="8127"/>
                                  <a:pt x="3387014" y="9398"/>
                                </a:cubicBezTo>
                                <a:cubicBezTo>
                                  <a:pt x="3387522" y="10668"/>
                                  <a:pt x="3388030" y="11938"/>
                                  <a:pt x="3388411" y="13335"/>
                                </a:cubicBezTo>
                                <a:cubicBezTo>
                                  <a:pt x="3388919" y="14605"/>
                                  <a:pt x="3389427" y="15875"/>
                                  <a:pt x="3389935" y="17272"/>
                                </a:cubicBezTo>
                                <a:cubicBezTo>
                                  <a:pt x="3390443" y="18542"/>
                                  <a:pt x="3390951" y="19812"/>
                                  <a:pt x="3391332" y="21082"/>
                                </a:cubicBezTo>
                                <a:cubicBezTo>
                                  <a:pt x="3391840" y="22351"/>
                                  <a:pt x="3392348" y="23622"/>
                                  <a:pt x="3392856" y="24765"/>
                                </a:cubicBezTo>
                                <a:cubicBezTo>
                                  <a:pt x="3393364" y="26035"/>
                                  <a:pt x="3393872" y="27177"/>
                                  <a:pt x="3394253" y="28448"/>
                                </a:cubicBezTo>
                                <a:cubicBezTo>
                                  <a:pt x="3394761" y="29591"/>
                                  <a:pt x="3395269" y="30861"/>
                                  <a:pt x="3395777" y="32131"/>
                                </a:cubicBezTo>
                                <a:cubicBezTo>
                                  <a:pt x="3396285" y="33401"/>
                                  <a:pt x="3396793" y="34671"/>
                                  <a:pt x="3397174" y="35941"/>
                                </a:cubicBezTo>
                                <a:cubicBezTo>
                                  <a:pt x="3397682" y="37338"/>
                                  <a:pt x="3398190" y="38608"/>
                                  <a:pt x="3398698" y="40005"/>
                                </a:cubicBezTo>
                                <a:cubicBezTo>
                                  <a:pt x="3399206" y="41401"/>
                                  <a:pt x="3399714" y="42926"/>
                                  <a:pt x="3400095" y="44323"/>
                                </a:cubicBezTo>
                                <a:cubicBezTo>
                                  <a:pt x="3400603" y="45847"/>
                                  <a:pt x="3401111" y="47371"/>
                                  <a:pt x="3401619" y="48895"/>
                                </a:cubicBezTo>
                                <a:cubicBezTo>
                                  <a:pt x="3402127" y="50419"/>
                                  <a:pt x="3402635" y="51943"/>
                                  <a:pt x="3403016" y="53594"/>
                                </a:cubicBezTo>
                                <a:cubicBezTo>
                                  <a:pt x="3403524" y="55118"/>
                                  <a:pt x="3404032" y="56769"/>
                                  <a:pt x="3404540" y="58293"/>
                                </a:cubicBezTo>
                                <a:cubicBezTo>
                                  <a:pt x="3405048" y="59817"/>
                                  <a:pt x="3405429" y="61341"/>
                                  <a:pt x="3405937" y="62865"/>
                                </a:cubicBezTo>
                                <a:cubicBezTo>
                                  <a:pt x="3406445" y="64262"/>
                                  <a:pt x="3406953" y="65786"/>
                                  <a:pt x="3407461" y="67056"/>
                                </a:cubicBezTo>
                                <a:cubicBezTo>
                                  <a:pt x="3407969" y="68452"/>
                                  <a:pt x="3408350" y="69723"/>
                                  <a:pt x="3408858" y="70993"/>
                                </a:cubicBezTo>
                                <a:cubicBezTo>
                                  <a:pt x="3409366" y="72263"/>
                                  <a:pt x="3409874" y="73406"/>
                                  <a:pt x="3410382" y="74676"/>
                                </a:cubicBezTo>
                                <a:cubicBezTo>
                                  <a:pt x="3410890" y="75946"/>
                                  <a:pt x="3411271" y="77089"/>
                                  <a:pt x="3411779" y="78232"/>
                                </a:cubicBezTo>
                                <a:cubicBezTo>
                                  <a:pt x="3412287" y="79501"/>
                                  <a:pt x="3412795" y="80772"/>
                                  <a:pt x="3413303" y="82042"/>
                                </a:cubicBezTo>
                                <a:cubicBezTo>
                                  <a:pt x="3413811" y="83312"/>
                                  <a:pt x="3414192" y="84582"/>
                                  <a:pt x="3414700" y="85978"/>
                                </a:cubicBezTo>
                                <a:cubicBezTo>
                                  <a:pt x="3415208" y="87376"/>
                                  <a:pt x="3415716" y="88900"/>
                                  <a:pt x="3416224" y="90297"/>
                                </a:cubicBezTo>
                                <a:cubicBezTo>
                                  <a:pt x="3416732" y="91821"/>
                                  <a:pt x="3417113" y="93345"/>
                                  <a:pt x="3417621" y="94869"/>
                                </a:cubicBezTo>
                                <a:cubicBezTo>
                                  <a:pt x="3418129" y="96266"/>
                                  <a:pt x="3418637" y="97790"/>
                                  <a:pt x="3419145" y="99060"/>
                                </a:cubicBezTo>
                                <a:cubicBezTo>
                                  <a:pt x="3419653" y="100330"/>
                                  <a:pt x="3420034" y="101600"/>
                                  <a:pt x="3420542" y="102743"/>
                                </a:cubicBezTo>
                                <a:cubicBezTo>
                                  <a:pt x="3421050" y="103886"/>
                                  <a:pt x="3421558" y="104775"/>
                                  <a:pt x="3422066" y="105664"/>
                                </a:cubicBezTo>
                                <a:cubicBezTo>
                                  <a:pt x="3422447" y="106552"/>
                                  <a:pt x="3422955" y="107188"/>
                                  <a:pt x="3423463" y="107823"/>
                                </a:cubicBezTo>
                                <a:cubicBezTo>
                                  <a:pt x="3423971" y="108585"/>
                                  <a:pt x="3424479" y="109220"/>
                                  <a:pt x="3424987" y="109982"/>
                                </a:cubicBezTo>
                                <a:cubicBezTo>
                                  <a:pt x="3425368" y="110744"/>
                                  <a:pt x="3425876" y="111506"/>
                                  <a:pt x="3426384" y="112395"/>
                                </a:cubicBezTo>
                                <a:cubicBezTo>
                                  <a:pt x="3426892" y="113411"/>
                                  <a:pt x="3427400" y="114426"/>
                                  <a:pt x="3427908" y="115697"/>
                                </a:cubicBezTo>
                                <a:cubicBezTo>
                                  <a:pt x="3428289" y="116967"/>
                                  <a:pt x="3428797" y="118364"/>
                                  <a:pt x="3429305" y="119888"/>
                                </a:cubicBezTo>
                                <a:cubicBezTo>
                                  <a:pt x="3429813" y="121412"/>
                                  <a:pt x="3430321" y="122936"/>
                                  <a:pt x="3430829" y="124587"/>
                                </a:cubicBezTo>
                                <a:cubicBezTo>
                                  <a:pt x="3431210" y="126238"/>
                                  <a:pt x="3431718" y="127889"/>
                                  <a:pt x="3432226" y="129540"/>
                                </a:cubicBezTo>
                                <a:cubicBezTo>
                                  <a:pt x="3432734" y="131064"/>
                                  <a:pt x="3433242" y="132715"/>
                                  <a:pt x="3433750" y="134112"/>
                                </a:cubicBezTo>
                                <a:cubicBezTo>
                                  <a:pt x="3434131" y="135636"/>
                                  <a:pt x="3434639" y="137033"/>
                                  <a:pt x="3435147" y="138302"/>
                                </a:cubicBezTo>
                                <a:cubicBezTo>
                                  <a:pt x="3435655" y="139700"/>
                                  <a:pt x="3436163" y="140843"/>
                                  <a:pt x="3436671" y="142113"/>
                                </a:cubicBezTo>
                                <a:cubicBezTo>
                                  <a:pt x="3437052" y="143383"/>
                                  <a:pt x="3437560" y="144526"/>
                                  <a:pt x="3438068" y="145669"/>
                                </a:cubicBezTo>
                                <a:cubicBezTo>
                                  <a:pt x="3438576" y="146939"/>
                                  <a:pt x="3439084" y="148082"/>
                                  <a:pt x="3439465" y="149351"/>
                                </a:cubicBezTo>
                                <a:cubicBezTo>
                                  <a:pt x="3439973" y="150622"/>
                                  <a:pt x="3440481" y="151892"/>
                                  <a:pt x="3440989" y="153162"/>
                                </a:cubicBezTo>
                                <a:cubicBezTo>
                                  <a:pt x="3441497" y="154432"/>
                                  <a:pt x="3442005" y="155828"/>
                                  <a:pt x="3442386" y="157226"/>
                                </a:cubicBezTo>
                                <a:cubicBezTo>
                                  <a:pt x="3442894" y="158496"/>
                                  <a:pt x="3443402" y="160020"/>
                                  <a:pt x="3443910" y="161290"/>
                                </a:cubicBezTo>
                                <a:cubicBezTo>
                                  <a:pt x="3444418" y="162687"/>
                                  <a:pt x="3444926" y="164084"/>
                                  <a:pt x="3445307" y="165353"/>
                                </a:cubicBezTo>
                                <a:cubicBezTo>
                                  <a:pt x="3445815" y="166624"/>
                                  <a:pt x="3446323" y="167894"/>
                                  <a:pt x="3446831" y="169037"/>
                                </a:cubicBezTo>
                                <a:cubicBezTo>
                                  <a:pt x="3447339" y="170180"/>
                                  <a:pt x="3447847" y="171323"/>
                                  <a:pt x="3448228" y="172339"/>
                                </a:cubicBezTo>
                                <a:cubicBezTo>
                                  <a:pt x="3448736" y="173355"/>
                                  <a:pt x="3449244" y="174244"/>
                                  <a:pt x="3449752" y="175006"/>
                                </a:cubicBezTo>
                                <a:cubicBezTo>
                                  <a:pt x="3450260" y="175895"/>
                                  <a:pt x="3450768" y="176530"/>
                                  <a:pt x="3451149" y="177292"/>
                                </a:cubicBezTo>
                                <a:cubicBezTo>
                                  <a:pt x="3451657" y="178053"/>
                                  <a:pt x="3452165" y="178689"/>
                                  <a:pt x="3452673" y="179451"/>
                                </a:cubicBezTo>
                                <a:cubicBezTo>
                                  <a:pt x="3453181" y="180213"/>
                                  <a:pt x="3453689" y="180975"/>
                                  <a:pt x="3454070" y="181864"/>
                                </a:cubicBezTo>
                                <a:cubicBezTo>
                                  <a:pt x="3454578" y="182626"/>
                                  <a:pt x="3455086" y="183642"/>
                                  <a:pt x="3455594" y="184531"/>
                                </a:cubicBezTo>
                                <a:cubicBezTo>
                                  <a:pt x="3456102" y="185420"/>
                                  <a:pt x="3456483" y="186436"/>
                                  <a:pt x="3456991" y="187451"/>
                                </a:cubicBezTo>
                                <a:cubicBezTo>
                                  <a:pt x="3457499" y="188468"/>
                                  <a:pt x="3458007" y="189484"/>
                                  <a:pt x="3458515" y="190500"/>
                                </a:cubicBezTo>
                                <a:cubicBezTo>
                                  <a:pt x="3459023" y="191516"/>
                                  <a:pt x="3459404" y="192659"/>
                                  <a:pt x="3459912" y="193548"/>
                                </a:cubicBezTo>
                                <a:cubicBezTo>
                                  <a:pt x="3460420" y="194564"/>
                                  <a:pt x="3460928" y="195580"/>
                                  <a:pt x="3461436" y="196469"/>
                                </a:cubicBezTo>
                                <a:cubicBezTo>
                                  <a:pt x="3461944" y="197358"/>
                                  <a:pt x="3462325" y="198120"/>
                                  <a:pt x="3462833" y="199009"/>
                                </a:cubicBezTo>
                                <a:cubicBezTo>
                                  <a:pt x="3463341" y="199771"/>
                                  <a:pt x="3463849" y="200533"/>
                                  <a:pt x="3464357" y="201295"/>
                                </a:cubicBezTo>
                                <a:cubicBezTo>
                                  <a:pt x="3464865" y="202057"/>
                                  <a:pt x="3465246" y="202819"/>
                                  <a:pt x="3465754" y="203581"/>
                                </a:cubicBezTo>
                                <a:cubicBezTo>
                                  <a:pt x="3466262" y="204216"/>
                                  <a:pt x="3466770" y="204977"/>
                                  <a:pt x="3467278" y="205867"/>
                                </a:cubicBezTo>
                                <a:cubicBezTo>
                                  <a:pt x="3467786" y="206628"/>
                                  <a:pt x="3468167" y="207518"/>
                                  <a:pt x="3468675" y="208407"/>
                                </a:cubicBezTo>
                                <a:cubicBezTo>
                                  <a:pt x="3469183" y="209169"/>
                                  <a:pt x="3469691" y="210185"/>
                                  <a:pt x="3470199" y="211074"/>
                                </a:cubicBezTo>
                                <a:cubicBezTo>
                                  <a:pt x="3470707" y="212090"/>
                                  <a:pt x="3471088" y="212978"/>
                                  <a:pt x="3471596" y="213995"/>
                                </a:cubicBezTo>
                                <a:cubicBezTo>
                                  <a:pt x="3472104" y="214884"/>
                                  <a:pt x="3472612" y="215900"/>
                                  <a:pt x="3473120" y="216789"/>
                                </a:cubicBezTo>
                                <a:cubicBezTo>
                                  <a:pt x="3473501" y="217677"/>
                                  <a:pt x="3474009" y="218567"/>
                                  <a:pt x="3474517" y="219328"/>
                                </a:cubicBezTo>
                                <a:cubicBezTo>
                                  <a:pt x="3475025" y="220218"/>
                                  <a:pt x="3475533" y="220980"/>
                                  <a:pt x="3476041" y="221615"/>
                                </a:cubicBezTo>
                                <a:cubicBezTo>
                                  <a:pt x="3476422" y="222376"/>
                                  <a:pt x="3476930" y="223139"/>
                                  <a:pt x="3477438" y="223774"/>
                                </a:cubicBezTo>
                                <a:cubicBezTo>
                                  <a:pt x="3477946" y="224409"/>
                                  <a:pt x="3478454" y="225044"/>
                                  <a:pt x="3478962" y="225678"/>
                                </a:cubicBezTo>
                                <a:cubicBezTo>
                                  <a:pt x="3479343" y="226314"/>
                                  <a:pt x="3479851" y="226822"/>
                                  <a:pt x="3480359" y="227457"/>
                                </a:cubicBezTo>
                                <a:cubicBezTo>
                                  <a:pt x="3480867" y="228092"/>
                                  <a:pt x="3481375" y="228726"/>
                                  <a:pt x="3481883" y="229489"/>
                                </a:cubicBezTo>
                                <a:cubicBezTo>
                                  <a:pt x="3482264" y="230124"/>
                                  <a:pt x="3482772" y="230759"/>
                                  <a:pt x="3483280" y="231521"/>
                                </a:cubicBezTo>
                                <a:cubicBezTo>
                                  <a:pt x="3483788" y="232156"/>
                                  <a:pt x="3484296" y="232918"/>
                                  <a:pt x="3484804" y="233680"/>
                                </a:cubicBezTo>
                                <a:cubicBezTo>
                                  <a:pt x="3485185" y="234315"/>
                                  <a:pt x="3485693" y="235076"/>
                                  <a:pt x="3486201" y="235839"/>
                                </a:cubicBezTo>
                                <a:cubicBezTo>
                                  <a:pt x="3486709" y="236601"/>
                                  <a:pt x="3487217" y="237363"/>
                                  <a:pt x="3487725" y="238125"/>
                                </a:cubicBezTo>
                                <a:cubicBezTo>
                                  <a:pt x="3488106" y="238887"/>
                                  <a:pt x="3488614" y="239649"/>
                                  <a:pt x="3489122" y="240284"/>
                                </a:cubicBezTo>
                                <a:cubicBezTo>
                                  <a:pt x="3489630" y="241046"/>
                                  <a:pt x="3490138" y="241808"/>
                                  <a:pt x="3490519" y="242443"/>
                                </a:cubicBezTo>
                                <a:cubicBezTo>
                                  <a:pt x="3491027" y="243205"/>
                                  <a:pt x="3491535" y="243967"/>
                                  <a:pt x="3492043" y="244601"/>
                                </a:cubicBezTo>
                                <a:cubicBezTo>
                                  <a:pt x="3492551" y="245364"/>
                                  <a:pt x="3493059" y="245999"/>
                                  <a:pt x="3493440" y="246761"/>
                                </a:cubicBezTo>
                                <a:cubicBezTo>
                                  <a:pt x="3493948" y="247396"/>
                                  <a:pt x="3494456" y="248158"/>
                                  <a:pt x="3494964" y="248793"/>
                                </a:cubicBezTo>
                                <a:cubicBezTo>
                                  <a:pt x="3495472" y="249555"/>
                                  <a:pt x="3495980" y="250190"/>
                                  <a:pt x="3496361" y="250951"/>
                                </a:cubicBezTo>
                                <a:cubicBezTo>
                                  <a:pt x="3496869" y="251587"/>
                                  <a:pt x="3497377" y="252222"/>
                                  <a:pt x="3497885" y="252984"/>
                                </a:cubicBezTo>
                                <a:cubicBezTo>
                                  <a:pt x="3498393" y="253619"/>
                                  <a:pt x="3498901" y="254253"/>
                                  <a:pt x="3499282" y="254762"/>
                                </a:cubicBezTo>
                                <a:cubicBezTo>
                                  <a:pt x="3499790" y="255397"/>
                                  <a:pt x="3500298" y="256032"/>
                                  <a:pt x="3500806" y="256667"/>
                                </a:cubicBezTo>
                                <a:cubicBezTo>
                                  <a:pt x="3501314" y="257175"/>
                                  <a:pt x="3501822" y="257810"/>
                                  <a:pt x="3502203" y="258445"/>
                                </a:cubicBezTo>
                                <a:cubicBezTo>
                                  <a:pt x="3502711" y="258952"/>
                                  <a:pt x="3503219" y="259588"/>
                                  <a:pt x="3503727" y="260096"/>
                                </a:cubicBezTo>
                                <a:cubicBezTo>
                                  <a:pt x="3504235" y="260731"/>
                                  <a:pt x="3504743" y="261239"/>
                                  <a:pt x="3505124" y="261874"/>
                                </a:cubicBezTo>
                                <a:cubicBezTo>
                                  <a:pt x="3505632" y="262382"/>
                                  <a:pt x="3506140" y="263017"/>
                                  <a:pt x="3506648" y="263651"/>
                                </a:cubicBezTo>
                                <a:cubicBezTo>
                                  <a:pt x="3507156" y="264287"/>
                                  <a:pt x="3507537" y="264795"/>
                                  <a:pt x="3508045" y="265430"/>
                                </a:cubicBezTo>
                                <a:cubicBezTo>
                                  <a:pt x="3508553" y="266065"/>
                                  <a:pt x="3509061" y="266573"/>
                                  <a:pt x="3509569" y="267208"/>
                                </a:cubicBezTo>
                                <a:cubicBezTo>
                                  <a:pt x="3510077" y="267843"/>
                                  <a:pt x="3510458" y="268351"/>
                                  <a:pt x="3510966" y="268986"/>
                                </a:cubicBezTo>
                                <a:cubicBezTo>
                                  <a:pt x="3511474" y="269494"/>
                                  <a:pt x="3511982" y="270128"/>
                                  <a:pt x="3512490" y="270764"/>
                                </a:cubicBezTo>
                                <a:cubicBezTo>
                                  <a:pt x="3512998" y="271272"/>
                                  <a:pt x="3513379" y="271907"/>
                                  <a:pt x="3513887" y="272542"/>
                                </a:cubicBezTo>
                                <a:cubicBezTo>
                                  <a:pt x="3514395" y="273176"/>
                                  <a:pt x="3514903" y="273812"/>
                                  <a:pt x="3515411" y="274574"/>
                                </a:cubicBezTo>
                                <a:cubicBezTo>
                                  <a:pt x="3515919" y="275209"/>
                                  <a:pt x="3516300" y="275844"/>
                                  <a:pt x="3516808" y="276478"/>
                                </a:cubicBezTo>
                                <a:cubicBezTo>
                                  <a:pt x="3517316" y="277114"/>
                                  <a:pt x="3517824" y="277749"/>
                                  <a:pt x="3518332" y="278257"/>
                                </a:cubicBezTo>
                                <a:cubicBezTo>
                                  <a:pt x="3518840" y="278765"/>
                                  <a:pt x="3519221" y="279273"/>
                                  <a:pt x="3519729" y="279781"/>
                                </a:cubicBezTo>
                                <a:cubicBezTo>
                                  <a:pt x="3520237" y="280289"/>
                                  <a:pt x="3520745" y="280797"/>
                                  <a:pt x="3521253" y="281177"/>
                                </a:cubicBezTo>
                                <a:cubicBezTo>
                                  <a:pt x="3521761" y="281686"/>
                                  <a:pt x="3522142" y="281940"/>
                                  <a:pt x="3522650" y="282321"/>
                                </a:cubicBezTo>
                                <a:cubicBezTo>
                                  <a:pt x="3523158" y="282701"/>
                                  <a:pt x="3523666" y="283083"/>
                                  <a:pt x="3524174" y="283464"/>
                                </a:cubicBezTo>
                                <a:cubicBezTo>
                                  <a:pt x="3524555" y="283845"/>
                                  <a:pt x="3525063" y="284226"/>
                                  <a:pt x="3525571" y="284607"/>
                                </a:cubicBezTo>
                                <a:cubicBezTo>
                                  <a:pt x="3526079" y="284988"/>
                                  <a:pt x="3526587" y="285369"/>
                                  <a:pt x="3527095" y="285623"/>
                                </a:cubicBezTo>
                                <a:cubicBezTo>
                                  <a:pt x="3527476" y="286003"/>
                                  <a:pt x="3527984" y="286385"/>
                                  <a:pt x="3528492" y="286766"/>
                                </a:cubicBezTo>
                                <a:cubicBezTo>
                                  <a:pt x="3529000" y="287020"/>
                                  <a:pt x="3529508" y="287401"/>
                                  <a:pt x="3530016" y="287782"/>
                                </a:cubicBezTo>
                                <a:cubicBezTo>
                                  <a:pt x="3530397" y="288036"/>
                                  <a:pt x="3530905" y="288417"/>
                                  <a:pt x="3531413" y="288671"/>
                                </a:cubicBezTo>
                                <a:cubicBezTo>
                                  <a:pt x="3531921" y="288925"/>
                                  <a:pt x="3532429" y="289178"/>
                                  <a:pt x="3532937" y="289306"/>
                                </a:cubicBezTo>
                                <a:cubicBezTo>
                                  <a:pt x="3533318" y="289560"/>
                                  <a:pt x="3533826" y="289687"/>
                                  <a:pt x="3534334" y="289814"/>
                                </a:cubicBezTo>
                                <a:cubicBezTo>
                                  <a:pt x="3534842" y="289941"/>
                                  <a:pt x="3535350" y="290068"/>
                                  <a:pt x="3535858" y="290322"/>
                                </a:cubicBezTo>
                                <a:cubicBezTo>
                                  <a:pt x="3536239" y="290449"/>
                                  <a:pt x="3536747" y="290576"/>
                                  <a:pt x="3537255" y="290957"/>
                                </a:cubicBezTo>
                                <a:cubicBezTo>
                                  <a:pt x="3537763" y="291211"/>
                                  <a:pt x="3538271" y="291465"/>
                                  <a:pt x="3538779" y="291846"/>
                                </a:cubicBezTo>
                                <a:cubicBezTo>
                                  <a:pt x="3539160" y="292226"/>
                                  <a:pt x="3539668" y="292735"/>
                                  <a:pt x="3540176" y="293116"/>
                                </a:cubicBezTo>
                                <a:cubicBezTo>
                                  <a:pt x="3540684" y="293624"/>
                                  <a:pt x="3541192" y="294132"/>
                                  <a:pt x="3541573" y="294767"/>
                                </a:cubicBezTo>
                                <a:cubicBezTo>
                                  <a:pt x="3542081" y="295275"/>
                                  <a:pt x="3542589" y="295783"/>
                                  <a:pt x="3543097" y="296291"/>
                                </a:cubicBezTo>
                                <a:cubicBezTo>
                                  <a:pt x="3543605" y="296799"/>
                                  <a:pt x="3544113" y="297307"/>
                                  <a:pt x="3544494" y="297688"/>
                                </a:cubicBezTo>
                                <a:cubicBezTo>
                                  <a:pt x="3545002" y="298069"/>
                                  <a:pt x="3545510" y="298576"/>
                                  <a:pt x="3546018" y="298958"/>
                                </a:cubicBezTo>
                                <a:cubicBezTo>
                                  <a:pt x="3546526" y="299339"/>
                                  <a:pt x="3547034" y="299593"/>
                                  <a:pt x="3547415" y="299974"/>
                                </a:cubicBezTo>
                                <a:cubicBezTo>
                                  <a:pt x="3547923" y="300355"/>
                                  <a:pt x="3548431" y="300736"/>
                                  <a:pt x="3548939" y="301117"/>
                                </a:cubicBezTo>
                                <a:cubicBezTo>
                                  <a:pt x="3549447" y="301498"/>
                                  <a:pt x="3549955" y="302006"/>
                                  <a:pt x="3550336" y="302514"/>
                                </a:cubicBezTo>
                                <a:cubicBezTo>
                                  <a:pt x="3550844" y="303022"/>
                                  <a:pt x="3551352" y="303657"/>
                                  <a:pt x="3551860" y="304292"/>
                                </a:cubicBezTo>
                                <a:cubicBezTo>
                                  <a:pt x="3552368" y="304926"/>
                                  <a:pt x="3552876" y="305689"/>
                                  <a:pt x="3553257" y="306577"/>
                                </a:cubicBezTo>
                                <a:cubicBezTo>
                                  <a:pt x="3553765" y="307340"/>
                                  <a:pt x="3554273" y="308228"/>
                                  <a:pt x="3554781" y="309118"/>
                                </a:cubicBezTo>
                                <a:cubicBezTo>
                                  <a:pt x="3555289" y="309880"/>
                                  <a:pt x="3555670" y="310769"/>
                                  <a:pt x="3556178" y="311531"/>
                                </a:cubicBezTo>
                                <a:cubicBezTo>
                                  <a:pt x="3556686" y="312166"/>
                                  <a:pt x="3557194" y="312927"/>
                                  <a:pt x="3557702" y="313436"/>
                                </a:cubicBezTo>
                                <a:cubicBezTo>
                                  <a:pt x="3558210" y="313944"/>
                                  <a:pt x="3558591" y="314325"/>
                                  <a:pt x="3559099" y="314706"/>
                                </a:cubicBezTo>
                                <a:cubicBezTo>
                                  <a:pt x="3559607" y="314960"/>
                                  <a:pt x="3560115" y="315214"/>
                                  <a:pt x="3560623" y="315341"/>
                                </a:cubicBezTo>
                                <a:cubicBezTo>
                                  <a:pt x="3561131" y="315595"/>
                                  <a:pt x="3561512" y="315595"/>
                                  <a:pt x="3562020" y="315722"/>
                                </a:cubicBezTo>
                                <a:cubicBezTo>
                                  <a:pt x="3562528" y="315849"/>
                                  <a:pt x="3563036" y="315849"/>
                                  <a:pt x="3563544" y="315976"/>
                                </a:cubicBezTo>
                                <a:cubicBezTo>
                                  <a:pt x="3564052" y="316102"/>
                                  <a:pt x="3564433" y="316102"/>
                                  <a:pt x="3564941" y="316230"/>
                                </a:cubicBezTo>
                                <a:cubicBezTo>
                                  <a:pt x="3565449" y="316357"/>
                                  <a:pt x="3565957" y="316611"/>
                                  <a:pt x="3566465" y="316865"/>
                                </a:cubicBezTo>
                                <a:cubicBezTo>
                                  <a:pt x="3566973" y="316992"/>
                                  <a:pt x="3567354" y="317373"/>
                                  <a:pt x="3567862" y="317626"/>
                                </a:cubicBezTo>
                                <a:cubicBezTo>
                                  <a:pt x="3568370" y="318008"/>
                                  <a:pt x="3568878" y="318389"/>
                                  <a:pt x="3569386" y="318770"/>
                                </a:cubicBezTo>
                                <a:cubicBezTo>
                                  <a:pt x="3569894" y="319151"/>
                                  <a:pt x="3570275" y="319659"/>
                                  <a:pt x="3570783" y="320040"/>
                                </a:cubicBezTo>
                                <a:cubicBezTo>
                                  <a:pt x="3571291" y="320421"/>
                                  <a:pt x="3571799" y="320801"/>
                                  <a:pt x="3572307" y="321183"/>
                                </a:cubicBezTo>
                                <a:cubicBezTo>
                                  <a:pt x="3572688" y="321564"/>
                                  <a:pt x="3573196" y="321945"/>
                                  <a:pt x="3573704" y="322199"/>
                                </a:cubicBezTo>
                                <a:cubicBezTo>
                                  <a:pt x="3574212" y="322580"/>
                                  <a:pt x="3574720" y="322834"/>
                                  <a:pt x="3575228" y="323088"/>
                                </a:cubicBezTo>
                                <a:cubicBezTo>
                                  <a:pt x="3575609" y="323469"/>
                                  <a:pt x="3576117" y="323596"/>
                                  <a:pt x="3576625" y="323850"/>
                                </a:cubicBezTo>
                                <a:cubicBezTo>
                                  <a:pt x="3577133" y="324103"/>
                                  <a:pt x="3577641" y="324231"/>
                                  <a:pt x="3578149" y="324485"/>
                                </a:cubicBezTo>
                                <a:cubicBezTo>
                                  <a:pt x="3578530" y="324612"/>
                                  <a:pt x="3579038" y="324866"/>
                                  <a:pt x="3579546" y="324993"/>
                                </a:cubicBezTo>
                                <a:cubicBezTo>
                                  <a:pt x="3580054" y="325120"/>
                                  <a:pt x="3580562" y="325247"/>
                                  <a:pt x="3581070" y="325374"/>
                                </a:cubicBezTo>
                                <a:cubicBezTo>
                                  <a:pt x="3581451" y="325501"/>
                                  <a:pt x="3581959" y="325627"/>
                                  <a:pt x="3582467" y="325755"/>
                                </a:cubicBezTo>
                                <a:cubicBezTo>
                                  <a:pt x="3582975" y="325882"/>
                                  <a:pt x="3583483" y="325882"/>
                                  <a:pt x="3583991" y="326009"/>
                                </a:cubicBezTo>
                                <a:cubicBezTo>
                                  <a:pt x="3584372" y="326136"/>
                                  <a:pt x="3584880" y="326263"/>
                                  <a:pt x="3585388" y="326263"/>
                                </a:cubicBezTo>
                                <a:cubicBezTo>
                                  <a:pt x="3585896" y="326390"/>
                                  <a:pt x="3586404" y="326644"/>
                                  <a:pt x="3586912" y="326771"/>
                                </a:cubicBezTo>
                                <a:cubicBezTo>
                                  <a:pt x="3587293" y="326898"/>
                                  <a:pt x="3587801" y="327025"/>
                                  <a:pt x="3588309" y="327151"/>
                                </a:cubicBezTo>
                                <a:cubicBezTo>
                                  <a:pt x="3588817" y="327278"/>
                                  <a:pt x="3589325" y="327278"/>
                                  <a:pt x="3589706" y="327406"/>
                                </a:cubicBezTo>
                                <a:cubicBezTo>
                                  <a:pt x="3590214" y="327533"/>
                                  <a:pt x="3590722" y="327533"/>
                                  <a:pt x="3591230" y="327660"/>
                                </a:cubicBezTo>
                                <a:cubicBezTo>
                                  <a:pt x="3591738" y="327787"/>
                                  <a:pt x="3592246" y="327787"/>
                                  <a:pt x="3592627" y="327914"/>
                                </a:cubicBezTo>
                                <a:cubicBezTo>
                                  <a:pt x="3593135" y="328041"/>
                                  <a:pt x="3593643" y="328295"/>
                                  <a:pt x="3594151" y="328422"/>
                                </a:cubicBezTo>
                                <a:cubicBezTo>
                                  <a:pt x="3594659" y="328549"/>
                                  <a:pt x="3595167" y="328802"/>
                                  <a:pt x="3595548" y="328930"/>
                                </a:cubicBezTo>
                                <a:cubicBezTo>
                                  <a:pt x="3596056" y="329184"/>
                                  <a:pt x="3596564" y="329311"/>
                                  <a:pt x="3597072" y="329565"/>
                                </a:cubicBezTo>
                                <a:cubicBezTo>
                                  <a:pt x="3597580" y="329692"/>
                                  <a:pt x="3598088" y="329819"/>
                                  <a:pt x="3598469" y="329946"/>
                                </a:cubicBezTo>
                                <a:cubicBezTo>
                                  <a:pt x="3598977" y="329946"/>
                                  <a:pt x="3599485" y="329946"/>
                                  <a:pt x="3599993" y="329946"/>
                                </a:cubicBezTo>
                                <a:cubicBezTo>
                                  <a:pt x="3600501" y="329946"/>
                                  <a:pt x="3601009" y="329819"/>
                                  <a:pt x="3601390" y="329692"/>
                                </a:cubicBezTo>
                                <a:cubicBezTo>
                                  <a:pt x="3601898" y="329565"/>
                                  <a:pt x="3602406" y="329438"/>
                                  <a:pt x="3602914" y="329184"/>
                                </a:cubicBezTo>
                                <a:cubicBezTo>
                                  <a:pt x="3603422" y="329057"/>
                                  <a:pt x="3603930" y="328802"/>
                                  <a:pt x="3604311" y="328676"/>
                                </a:cubicBezTo>
                                <a:cubicBezTo>
                                  <a:pt x="3604819" y="328549"/>
                                  <a:pt x="3605327" y="328295"/>
                                  <a:pt x="3605835" y="328168"/>
                                </a:cubicBezTo>
                                <a:cubicBezTo>
                                  <a:pt x="3606343" y="327914"/>
                                  <a:pt x="3606724" y="327914"/>
                                  <a:pt x="3607232" y="327787"/>
                                </a:cubicBezTo>
                                <a:cubicBezTo>
                                  <a:pt x="3607740" y="327660"/>
                                  <a:pt x="3608248" y="327533"/>
                                  <a:pt x="3608756" y="327406"/>
                                </a:cubicBezTo>
                                <a:cubicBezTo>
                                  <a:pt x="3609264" y="327278"/>
                                  <a:pt x="3609645" y="327278"/>
                                  <a:pt x="3610153" y="327025"/>
                                </a:cubicBezTo>
                                <a:cubicBezTo>
                                  <a:pt x="3610661" y="326898"/>
                                  <a:pt x="3611169" y="326771"/>
                                  <a:pt x="3611677" y="326517"/>
                                </a:cubicBezTo>
                                <a:cubicBezTo>
                                  <a:pt x="3612185" y="326263"/>
                                  <a:pt x="3612566" y="326136"/>
                                  <a:pt x="3613074" y="325882"/>
                                </a:cubicBezTo>
                                <a:cubicBezTo>
                                  <a:pt x="3613582" y="325627"/>
                                  <a:pt x="3614090" y="325374"/>
                                  <a:pt x="3614598" y="325120"/>
                                </a:cubicBezTo>
                                <a:cubicBezTo>
                                  <a:pt x="3615106" y="324866"/>
                                  <a:pt x="3615487" y="324739"/>
                                  <a:pt x="3615995" y="324612"/>
                                </a:cubicBezTo>
                                <a:cubicBezTo>
                                  <a:pt x="3616503" y="324485"/>
                                  <a:pt x="3617011" y="324358"/>
                                  <a:pt x="3617519" y="324358"/>
                                </a:cubicBezTo>
                                <a:cubicBezTo>
                                  <a:pt x="3618027" y="324358"/>
                                  <a:pt x="3618408" y="324485"/>
                                  <a:pt x="3618916" y="324485"/>
                                </a:cubicBezTo>
                                <a:cubicBezTo>
                                  <a:pt x="3619424" y="324612"/>
                                  <a:pt x="3619932" y="324739"/>
                                  <a:pt x="3620440" y="324866"/>
                                </a:cubicBezTo>
                                <a:cubicBezTo>
                                  <a:pt x="3620948" y="324993"/>
                                  <a:pt x="3621329" y="325120"/>
                                  <a:pt x="3621837" y="325120"/>
                                </a:cubicBezTo>
                                <a:cubicBezTo>
                                  <a:pt x="3622345" y="325247"/>
                                  <a:pt x="3622853" y="325374"/>
                                  <a:pt x="3623361" y="325374"/>
                                </a:cubicBezTo>
                                <a:cubicBezTo>
                                  <a:pt x="3623742" y="325501"/>
                                  <a:pt x="3624250" y="325501"/>
                                  <a:pt x="3624758" y="325501"/>
                                </a:cubicBezTo>
                                <a:cubicBezTo>
                                  <a:pt x="3625266" y="325501"/>
                                  <a:pt x="3625774" y="325501"/>
                                  <a:pt x="3626282" y="325501"/>
                                </a:cubicBezTo>
                                <a:cubicBezTo>
                                  <a:pt x="3626663" y="325501"/>
                                  <a:pt x="3627171" y="325501"/>
                                  <a:pt x="3627679" y="325627"/>
                                </a:cubicBezTo>
                                <a:cubicBezTo>
                                  <a:pt x="3628187" y="325627"/>
                                  <a:pt x="3628695" y="325627"/>
                                  <a:pt x="3629203" y="325755"/>
                                </a:cubicBezTo>
                                <a:cubicBezTo>
                                  <a:pt x="3629584" y="325882"/>
                                  <a:pt x="3630092" y="326009"/>
                                  <a:pt x="3630600" y="326136"/>
                                </a:cubicBezTo>
                                <a:cubicBezTo>
                                  <a:pt x="3631108" y="326390"/>
                                  <a:pt x="3631616" y="326644"/>
                                  <a:pt x="3632124" y="326898"/>
                                </a:cubicBezTo>
                                <a:cubicBezTo>
                                  <a:pt x="3632505" y="327278"/>
                                  <a:pt x="3633013" y="327787"/>
                                  <a:pt x="3633521" y="328295"/>
                                </a:cubicBezTo>
                                <a:cubicBezTo>
                                  <a:pt x="3634029" y="328802"/>
                                  <a:pt x="3634537" y="329438"/>
                                  <a:pt x="3635045" y="330073"/>
                                </a:cubicBezTo>
                                <a:cubicBezTo>
                                  <a:pt x="3635426" y="330581"/>
                                  <a:pt x="3635934" y="331343"/>
                                  <a:pt x="3636442" y="331977"/>
                                </a:cubicBezTo>
                                <a:cubicBezTo>
                                  <a:pt x="3636950" y="332486"/>
                                  <a:pt x="3637458" y="333121"/>
                                  <a:pt x="3637966" y="333628"/>
                                </a:cubicBezTo>
                                <a:cubicBezTo>
                                  <a:pt x="3638347" y="334137"/>
                                  <a:pt x="3638855" y="334518"/>
                                  <a:pt x="3639363" y="334899"/>
                                </a:cubicBezTo>
                                <a:cubicBezTo>
                                  <a:pt x="3639871" y="335152"/>
                                  <a:pt x="3640379" y="335407"/>
                                  <a:pt x="3640760" y="335534"/>
                                </a:cubicBezTo>
                                <a:cubicBezTo>
                                  <a:pt x="3641268" y="335788"/>
                                  <a:pt x="3641776" y="335915"/>
                                  <a:pt x="3642284" y="336042"/>
                                </a:cubicBezTo>
                                <a:cubicBezTo>
                                  <a:pt x="3642792" y="336296"/>
                                  <a:pt x="3643300" y="336423"/>
                                  <a:pt x="3643681" y="336550"/>
                                </a:cubicBezTo>
                                <a:cubicBezTo>
                                  <a:pt x="3644189" y="336676"/>
                                  <a:pt x="3644697" y="336803"/>
                                  <a:pt x="3645205" y="336931"/>
                                </a:cubicBezTo>
                                <a:cubicBezTo>
                                  <a:pt x="3645713" y="336931"/>
                                  <a:pt x="3646221" y="337058"/>
                                  <a:pt x="3646602" y="336931"/>
                                </a:cubicBezTo>
                                <a:cubicBezTo>
                                  <a:pt x="3647110" y="336931"/>
                                  <a:pt x="3647618" y="336803"/>
                                  <a:pt x="3648126" y="336550"/>
                                </a:cubicBezTo>
                                <a:cubicBezTo>
                                  <a:pt x="3648634" y="336296"/>
                                  <a:pt x="3649142" y="335915"/>
                                  <a:pt x="3649523" y="335534"/>
                                </a:cubicBezTo>
                                <a:cubicBezTo>
                                  <a:pt x="3650031" y="335026"/>
                                  <a:pt x="3650539" y="334518"/>
                                  <a:pt x="3651047" y="333883"/>
                                </a:cubicBezTo>
                                <a:cubicBezTo>
                                  <a:pt x="3651555" y="333248"/>
                                  <a:pt x="3652063" y="332613"/>
                                  <a:pt x="3652444" y="331851"/>
                                </a:cubicBezTo>
                                <a:cubicBezTo>
                                  <a:pt x="3652952" y="331216"/>
                                  <a:pt x="3653460" y="330453"/>
                                  <a:pt x="3653968" y="329819"/>
                                </a:cubicBezTo>
                                <a:cubicBezTo>
                                  <a:pt x="3654476" y="329057"/>
                                  <a:pt x="3654984" y="328422"/>
                                  <a:pt x="3655365" y="327914"/>
                                </a:cubicBezTo>
                                <a:cubicBezTo>
                                  <a:pt x="3655873" y="327278"/>
                                  <a:pt x="3656381" y="326644"/>
                                  <a:pt x="3656889" y="326136"/>
                                </a:cubicBezTo>
                                <a:cubicBezTo>
                                  <a:pt x="3657397" y="325627"/>
                                  <a:pt x="3657778" y="325247"/>
                                  <a:pt x="3658286" y="324739"/>
                                </a:cubicBezTo>
                                <a:cubicBezTo>
                                  <a:pt x="3658794" y="324358"/>
                                  <a:pt x="3659302" y="324103"/>
                                  <a:pt x="3659810" y="323723"/>
                                </a:cubicBezTo>
                                <a:cubicBezTo>
                                  <a:pt x="3660318" y="323469"/>
                                  <a:pt x="3660699" y="323215"/>
                                  <a:pt x="3661207" y="322961"/>
                                </a:cubicBezTo>
                                <a:cubicBezTo>
                                  <a:pt x="3661715" y="322707"/>
                                  <a:pt x="3662223" y="322580"/>
                                  <a:pt x="3662731" y="322452"/>
                                </a:cubicBezTo>
                                <a:cubicBezTo>
                                  <a:pt x="3663239" y="322326"/>
                                  <a:pt x="3663620" y="322199"/>
                                  <a:pt x="3664128" y="322199"/>
                                </a:cubicBezTo>
                                <a:cubicBezTo>
                                  <a:pt x="3664636" y="322199"/>
                                  <a:pt x="3665144" y="322199"/>
                                  <a:pt x="3665652" y="322199"/>
                                </a:cubicBezTo>
                                <a:cubicBezTo>
                                  <a:pt x="3666160" y="322199"/>
                                  <a:pt x="3666541" y="322326"/>
                                  <a:pt x="3667049" y="322326"/>
                                </a:cubicBezTo>
                                <a:cubicBezTo>
                                  <a:pt x="3667557" y="322452"/>
                                  <a:pt x="3668065" y="322452"/>
                                  <a:pt x="3668573" y="322452"/>
                                </a:cubicBezTo>
                                <a:cubicBezTo>
                                  <a:pt x="3669081" y="322580"/>
                                  <a:pt x="3669462" y="322580"/>
                                  <a:pt x="3669970" y="322580"/>
                                </a:cubicBezTo>
                                <a:cubicBezTo>
                                  <a:pt x="3670478" y="322580"/>
                                  <a:pt x="3670986" y="322580"/>
                                  <a:pt x="3671494" y="322452"/>
                                </a:cubicBezTo>
                                <a:cubicBezTo>
                                  <a:pt x="3672002" y="322452"/>
                                  <a:pt x="3672383" y="322326"/>
                                  <a:pt x="3672891" y="322199"/>
                                </a:cubicBezTo>
                                <a:cubicBezTo>
                                  <a:pt x="3673399" y="322072"/>
                                  <a:pt x="3673907" y="321945"/>
                                  <a:pt x="3674415" y="321818"/>
                                </a:cubicBezTo>
                                <a:cubicBezTo>
                                  <a:pt x="3674796" y="321564"/>
                                  <a:pt x="3675304" y="321310"/>
                                  <a:pt x="3675812" y="321183"/>
                                </a:cubicBezTo>
                                <a:cubicBezTo>
                                  <a:pt x="3676320" y="320928"/>
                                  <a:pt x="3676828" y="320675"/>
                                  <a:pt x="3677336" y="320421"/>
                                </a:cubicBezTo>
                                <a:cubicBezTo>
                                  <a:pt x="3677717" y="320167"/>
                                  <a:pt x="3678225" y="319913"/>
                                  <a:pt x="3678733" y="319659"/>
                                </a:cubicBezTo>
                                <a:cubicBezTo>
                                  <a:pt x="3679241" y="319405"/>
                                  <a:pt x="3679749" y="319151"/>
                                  <a:pt x="3680257" y="318897"/>
                                </a:cubicBezTo>
                                <a:cubicBezTo>
                                  <a:pt x="3680638" y="318643"/>
                                  <a:pt x="3681146" y="318389"/>
                                  <a:pt x="3681654" y="318135"/>
                                </a:cubicBezTo>
                                <a:cubicBezTo>
                                  <a:pt x="3682162" y="317881"/>
                                  <a:pt x="3682670" y="317626"/>
                                  <a:pt x="3683178" y="317373"/>
                                </a:cubicBezTo>
                                <a:cubicBezTo>
                                  <a:pt x="3683559" y="317119"/>
                                  <a:pt x="3684067" y="316992"/>
                                  <a:pt x="3684575" y="316738"/>
                                </a:cubicBezTo>
                                <a:cubicBezTo>
                                  <a:pt x="3685083" y="316484"/>
                                  <a:pt x="3685591" y="316357"/>
                                  <a:pt x="3686099" y="316230"/>
                                </a:cubicBezTo>
                                <a:cubicBezTo>
                                  <a:pt x="3686480" y="315976"/>
                                  <a:pt x="3686988" y="315976"/>
                                  <a:pt x="3687496" y="315849"/>
                                </a:cubicBezTo>
                                <a:cubicBezTo>
                                  <a:pt x="3688004" y="315722"/>
                                  <a:pt x="3688512" y="315722"/>
                                  <a:pt x="3689020" y="315722"/>
                                </a:cubicBezTo>
                                <a:cubicBezTo>
                                  <a:pt x="3689401" y="315595"/>
                                  <a:pt x="3689909" y="315722"/>
                                  <a:pt x="3690417" y="315722"/>
                                </a:cubicBezTo>
                                <a:cubicBezTo>
                                  <a:pt x="3690925" y="315722"/>
                                  <a:pt x="3691433" y="315722"/>
                                  <a:pt x="3691814" y="315722"/>
                                </a:cubicBezTo>
                                <a:cubicBezTo>
                                  <a:pt x="3692322" y="315722"/>
                                  <a:pt x="3692830" y="315849"/>
                                  <a:pt x="3693338" y="315849"/>
                                </a:cubicBezTo>
                                <a:cubicBezTo>
                                  <a:pt x="3693846" y="315722"/>
                                  <a:pt x="3694354" y="315722"/>
                                  <a:pt x="3694735" y="315722"/>
                                </a:cubicBezTo>
                                <a:cubicBezTo>
                                  <a:pt x="3695243" y="315595"/>
                                  <a:pt x="3695751" y="315468"/>
                                  <a:pt x="3696259" y="315341"/>
                                </a:cubicBezTo>
                                <a:cubicBezTo>
                                  <a:pt x="3696767" y="315087"/>
                                  <a:pt x="3697275" y="314833"/>
                                  <a:pt x="3697656" y="314578"/>
                                </a:cubicBezTo>
                                <a:cubicBezTo>
                                  <a:pt x="3698164" y="314325"/>
                                  <a:pt x="3698672" y="314071"/>
                                  <a:pt x="3699180" y="313690"/>
                                </a:cubicBezTo>
                                <a:cubicBezTo>
                                  <a:pt x="3699688" y="313436"/>
                                  <a:pt x="3700196" y="313055"/>
                                  <a:pt x="3700577" y="312801"/>
                                </a:cubicBezTo>
                                <a:cubicBezTo>
                                  <a:pt x="3701085" y="312420"/>
                                  <a:pt x="3701593" y="312166"/>
                                  <a:pt x="3702101" y="311785"/>
                                </a:cubicBezTo>
                                <a:cubicBezTo>
                                  <a:pt x="3702609" y="311531"/>
                                  <a:pt x="3703117" y="311150"/>
                                  <a:pt x="3703498" y="310896"/>
                                </a:cubicBezTo>
                                <a:cubicBezTo>
                                  <a:pt x="3704006" y="310515"/>
                                  <a:pt x="3704514" y="310261"/>
                                  <a:pt x="3705022" y="310007"/>
                                </a:cubicBezTo>
                                <a:cubicBezTo>
                                  <a:pt x="3705530" y="309626"/>
                                  <a:pt x="3706038" y="309372"/>
                                  <a:pt x="3706419" y="308991"/>
                                </a:cubicBezTo>
                                <a:cubicBezTo>
                                  <a:pt x="3706927" y="308737"/>
                                  <a:pt x="3707435" y="308483"/>
                                  <a:pt x="3707943" y="308228"/>
                                </a:cubicBezTo>
                                <a:cubicBezTo>
                                  <a:pt x="3708451" y="307975"/>
                                  <a:pt x="3708832" y="307721"/>
                                  <a:pt x="3709340" y="307467"/>
                                </a:cubicBezTo>
                                <a:cubicBezTo>
                                  <a:pt x="3709848" y="307213"/>
                                  <a:pt x="3710356" y="307086"/>
                                  <a:pt x="3710864" y="306832"/>
                                </a:cubicBezTo>
                                <a:cubicBezTo>
                                  <a:pt x="3711372" y="306705"/>
                                  <a:pt x="3711753" y="306451"/>
                                  <a:pt x="3712261" y="306324"/>
                                </a:cubicBezTo>
                                <a:cubicBezTo>
                                  <a:pt x="3712769" y="306070"/>
                                  <a:pt x="3713277" y="305943"/>
                                  <a:pt x="3713785" y="305816"/>
                                </a:cubicBezTo>
                                <a:cubicBezTo>
                                  <a:pt x="3714293" y="305689"/>
                                  <a:pt x="3714674" y="305689"/>
                                  <a:pt x="3715182" y="305562"/>
                                </a:cubicBezTo>
                                <a:cubicBezTo>
                                  <a:pt x="3715690" y="305562"/>
                                  <a:pt x="3716198" y="305562"/>
                                  <a:pt x="3716706" y="305562"/>
                                </a:cubicBezTo>
                                <a:cubicBezTo>
                                  <a:pt x="3717214" y="305562"/>
                                  <a:pt x="3717595" y="305689"/>
                                  <a:pt x="3718103" y="305689"/>
                                </a:cubicBezTo>
                                <a:cubicBezTo>
                                  <a:pt x="3718611" y="305689"/>
                                  <a:pt x="3719119" y="305689"/>
                                  <a:pt x="3719627" y="305689"/>
                                </a:cubicBezTo>
                                <a:cubicBezTo>
                                  <a:pt x="3720135" y="305689"/>
                                  <a:pt x="3720516" y="305562"/>
                                  <a:pt x="3721024" y="305435"/>
                                </a:cubicBezTo>
                                <a:cubicBezTo>
                                  <a:pt x="3721532" y="305308"/>
                                  <a:pt x="3722040" y="305053"/>
                                  <a:pt x="3722548" y="304800"/>
                                </a:cubicBezTo>
                                <a:cubicBezTo>
                                  <a:pt x="3723056" y="304546"/>
                                  <a:pt x="3723437" y="304038"/>
                                  <a:pt x="3723945" y="303657"/>
                                </a:cubicBezTo>
                                <a:cubicBezTo>
                                  <a:pt x="3724453" y="303149"/>
                                  <a:pt x="3724961" y="302641"/>
                                  <a:pt x="3725469" y="302006"/>
                                </a:cubicBezTo>
                                <a:cubicBezTo>
                                  <a:pt x="3725850" y="301371"/>
                                  <a:pt x="3726358" y="300736"/>
                                  <a:pt x="3726866" y="300101"/>
                                </a:cubicBezTo>
                                <a:cubicBezTo>
                                  <a:pt x="3727374" y="299339"/>
                                  <a:pt x="3727882" y="298703"/>
                                  <a:pt x="3728390" y="297942"/>
                                </a:cubicBezTo>
                                <a:cubicBezTo>
                                  <a:pt x="3728771" y="297180"/>
                                  <a:pt x="3729279" y="296291"/>
                                  <a:pt x="3729787" y="295528"/>
                                </a:cubicBezTo>
                                <a:cubicBezTo>
                                  <a:pt x="3730295" y="294640"/>
                                  <a:pt x="3730803" y="293751"/>
                                  <a:pt x="3731311" y="292735"/>
                                </a:cubicBezTo>
                                <a:cubicBezTo>
                                  <a:pt x="3731692" y="291846"/>
                                  <a:pt x="3732200" y="290830"/>
                                  <a:pt x="3732708" y="289687"/>
                                </a:cubicBezTo>
                                <a:cubicBezTo>
                                  <a:pt x="3733216" y="288417"/>
                                  <a:pt x="3733724" y="287147"/>
                                  <a:pt x="3734232" y="285750"/>
                                </a:cubicBezTo>
                                <a:cubicBezTo>
                                  <a:pt x="3734613" y="284352"/>
                                  <a:pt x="3735121" y="282701"/>
                                  <a:pt x="3735629" y="281051"/>
                                </a:cubicBezTo>
                                <a:cubicBezTo>
                                  <a:pt x="3736137" y="279273"/>
                                  <a:pt x="3736645" y="277368"/>
                                  <a:pt x="3737153" y="275209"/>
                                </a:cubicBezTo>
                                <a:cubicBezTo>
                                  <a:pt x="3737534" y="273176"/>
                                  <a:pt x="3738042" y="270764"/>
                                  <a:pt x="3738550" y="268351"/>
                                </a:cubicBezTo>
                                <a:cubicBezTo>
                                  <a:pt x="3739058" y="265938"/>
                                  <a:pt x="3739566" y="263398"/>
                                  <a:pt x="3740074" y="260603"/>
                                </a:cubicBezTo>
                                <a:cubicBezTo>
                                  <a:pt x="3740455" y="257937"/>
                                  <a:pt x="3740963" y="255016"/>
                                  <a:pt x="3741471" y="252095"/>
                                </a:cubicBezTo>
                                <a:cubicBezTo>
                                  <a:pt x="3741979" y="249174"/>
                                  <a:pt x="3742487" y="246126"/>
                                  <a:pt x="3742868" y="243077"/>
                                </a:cubicBezTo>
                                <a:cubicBezTo>
                                  <a:pt x="3743376" y="239902"/>
                                  <a:pt x="3743884" y="236727"/>
                                  <a:pt x="3744392" y="233426"/>
                                </a:cubicBezTo>
                                <a:cubicBezTo>
                                  <a:pt x="3744900" y="230124"/>
                                  <a:pt x="3745408" y="226695"/>
                                  <a:pt x="3745789" y="223393"/>
                                </a:cubicBezTo>
                                <a:cubicBezTo>
                                  <a:pt x="3746297" y="219964"/>
                                  <a:pt x="3746805" y="216535"/>
                                  <a:pt x="3747313" y="212978"/>
                                </a:cubicBezTo>
                                <a:cubicBezTo>
                                  <a:pt x="3747821" y="209550"/>
                                  <a:pt x="3748329" y="205867"/>
                                  <a:pt x="3748710" y="202438"/>
                                </a:cubicBezTo>
                                <a:cubicBezTo>
                                  <a:pt x="3749218" y="198882"/>
                                  <a:pt x="3749726" y="195326"/>
                                  <a:pt x="3750234" y="191770"/>
                                </a:cubicBezTo>
                                <a:cubicBezTo>
                                  <a:pt x="3750742" y="188341"/>
                                  <a:pt x="3751250" y="184912"/>
                                  <a:pt x="3751631" y="181610"/>
                                </a:cubicBezTo>
                                <a:cubicBezTo>
                                  <a:pt x="3752139" y="178308"/>
                                  <a:pt x="3752647" y="175006"/>
                                  <a:pt x="3753155" y="171958"/>
                                </a:cubicBezTo>
                                <a:cubicBezTo>
                                  <a:pt x="3753663" y="168783"/>
                                  <a:pt x="3754171" y="165862"/>
                                  <a:pt x="3754552" y="162941"/>
                                </a:cubicBezTo>
                                <a:cubicBezTo>
                                  <a:pt x="3755060" y="160020"/>
                                  <a:pt x="3755568" y="157352"/>
                                  <a:pt x="3756076" y="154686"/>
                                </a:cubicBezTo>
                                <a:cubicBezTo>
                                  <a:pt x="3756584" y="152019"/>
                                  <a:pt x="3756965" y="149478"/>
                                  <a:pt x="3757473" y="146939"/>
                                </a:cubicBezTo>
                                <a:cubicBezTo>
                                  <a:pt x="3757981" y="144399"/>
                                  <a:pt x="3758489" y="141986"/>
                                  <a:pt x="3758997" y="139446"/>
                                </a:cubicBezTo>
                                <a:cubicBezTo>
                                  <a:pt x="3759505" y="137033"/>
                                  <a:pt x="3759886" y="134493"/>
                                  <a:pt x="3760394" y="131952"/>
                                </a:cubicBezTo>
                                <a:cubicBezTo>
                                  <a:pt x="3760902" y="129413"/>
                                  <a:pt x="3761410" y="126873"/>
                                  <a:pt x="3761918" y="124206"/>
                                </a:cubicBezTo>
                                <a:cubicBezTo>
                                  <a:pt x="3762426" y="121666"/>
                                  <a:pt x="3762807" y="118999"/>
                                  <a:pt x="3763315" y="116332"/>
                                </a:cubicBezTo>
                                <a:cubicBezTo>
                                  <a:pt x="3763823" y="113792"/>
                                  <a:pt x="3764331" y="111125"/>
                                  <a:pt x="3764839" y="108585"/>
                                </a:cubicBezTo>
                                <a:cubicBezTo>
                                  <a:pt x="3765347" y="106045"/>
                                  <a:pt x="3765728" y="103632"/>
                                  <a:pt x="3766236" y="101219"/>
                                </a:cubicBezTo>
                                <a:cubicBezTo>
                                  <a:pt x="3766744" y="98933"/>
                                  <a:pt x="3767252" y="96647"/>
                                  <a:pt x="3767760" y="94615"/>
                                </a:cubicBezTo>
                                <a:cubicBezTo>
                                  <a:pt x="3768268" y="92583"/>
                                  <a:pt x="3768649" y="90677"/>
                                  <a:pt x="3769157" y="89026"/>
                                </a:cubicBezTo>
                                <a:cubicBezTo>
                                  <a:pt x="3769665" y="87249"/>
                                  <a:pt x="3770173" y="85725"/>
                                  <a:pt x="3770681" y="84327"/>
                                </a:cubicBezTo>
                                <a:cubicBezTo>
                                  <a:pt x="3771189" y="82931"/>
                                  <a:pt x="3771570" y="81661"/>
                                  <a:pt x="3772078" y="80518"/>
                                </a:cubicBezTo>
                                <a:cubicBezTo>
                                  <a:pt x="3772586" y="79375"/>
                                  <a:pt x="3773094" y="78359"/>
                                  <a:pt x="3773602" y="77597"/>
                                </a:cubicBezTo>
                                <a:cubicBezTo>
                                  <a:pt x="3774110" y="76708"/>
                                  <a:pt x="3774491" y="76073"/>
                                  <a:pt x="3774999" y="75565"/>
                                </a:cubicBezTo>
                                <a:cubicBezTo>
                                  <a:pt x="3775507" y="75057"/>
                                  <a:pt x="3776015" y="74549"/>
                                  <a:pt x="3776523" y="74422"/>
                                </a:cubicBezTo>
                                <a:cubicBezTo>
                                  <a:pt x="3776904" y="74422"/>
                                  <a:pt x="3777412" y="74422"/>
                                  <a:pt x="3777920" y="74802"/>
                                </a:cubicBezTo>
                                <a:cubicBezTo>
                                  <a:pt x="3778428" y="75184"/>
                                  <a:pt x="3778936" y="75819"/>
                                  <a:pt x="3779444" y="76708"/>
                                </a:cubicBezTo>
                                <a:cubicBezTo>
                                  <a:pt x="3779825" y="77724"/>
                                  <a:pt x="3780333" y="78994"/>
                                  <a:pt x="3780841" y="80518"/>
                                </a:cubicBezTo>
                                <a:cubicBezTo>
                                  <a:pt x="3781349" y="82169"/>
                                  <a:pt x="3781857" y="84074"/>
                                  <a:pt x="3782365" y="86360"/>
                                </a:cubicBezTo>
                                <a:cubicBezTo>
                                  <a:pt x="3782746" y="88519"/>
                                  <a:pt x="3783254" y="91186"/>
                                  <a:pt x="3783762" y="93980"/>
                                </a:cubicBezTo>
                                <a:cubicBezTo>
                                  <a:pt x="3784270" y="96647"/>
                                  <a:pt x="3784778" y="99822"/>
                                  <a:pt x="3785286" y="102997"/>
                                </a:cubicBezTo>
                                <a:cubicBezTo>
                                  <a:pt x="3785667" y="106172"/>
                                  <a:pt x="3786175" y="109601"/>
                                  <a:pt x="3786683" y="113030"/>
                                </a:cubicBezTo>
                                <a:cubicBezTo>
                                  <a:pt x="3787191" y="116459"/>
                                  <a:pt x="3787699" y="120015"/>
                                  <a:pt x="3788207" y="123571"/>
                                </a:cubicBezTo>
                                <a:cubicBezTo>
                                  <a:pt x="3788588" y="127126"/>
                                  <a:pt x="3789096" y="130683"/>
                                  <a:pt x="3789604" y="134366"/>
                                </a:cubicBezTo>
                                <a:cubicBezTo>
                                  <a:pt x="3790112" y="137922"/>
                                  <a:pt x="3790620" y="141477"/>
                                  <a:pt x="3791001" y="145161"/>
                                </a:cubicBezTo>
                                <a:cubicBezTo>
                                  <a:pt x="3791509" y="148717"/>
                                  <a:pt x="3792017" y="152273"/>
                                  <a:pt x="3792525" y="155828"/>
                                </a:cubicBezTo>
                                <a:cubicBezTo>
                                  <a:pt x="3793033" y="159512"/>
                                  <a:pt x="3793541" y="163068"/>
                                  <a:pt x="3793922" y="166624"/>
                                </a:cubicBezTo>
                                <a:cubicBezTo>
                                  <a:pt x="3794430" y="170180"/>
                                  <a:pt x="3794938" y="173863"/>
                                  <a:pt x="3795446" y="177419"/>
                                </a:cubicBezTo>
                                <a:cubicBezTo>
                                  <a:pt x="3795954" y="180975"/>
                                  <a:pt x="3796462" y="184531"/>
                                  <a:pt x="3796843" y="187960"/>
                                </a:cubicBezTo>
                                <a:cubicBezTo>
                                  <a:pt x="3797351" y="191516"/>
                                  <a:pt x="3797859" y="195072"/>
                                  <a:pt x="3798367" y="198501"/>
                                </a:cubicBezTo>
                                <a:cubicBezTo>
                                  <a:pt x="3798875" y="201930"/>
                                  <a:pt x="3799383" y="205359"/>
                                  <a:pt x="3799764" y="208661"/>
                                </a:cubicBezTo>
                                <a:cubicBezTo>
                                  <a:pt x="3800272" y="211963"/>
                                  <a:pt x="3800780" y="215265"/>
                                  <a:pt x="3801288" y="218440"/>
                                </a:cubicBezTo>
                                <a:cubicBezTo>
                                  <a:pt x="3801796" y="221615"/>
                                  <a:pt x="3802304" y="224663"/>
                                  <a:pt x="3802685" y="227584"/>
                                </a:cubicBezTo>
                                <a:cubicBezTo>
                                  <a:pt x="3803193" y="230505"/>
                                  <a:pt x="3803701" y="233426"/>
                                  <a:pt x="3804209" y="236220"/>
                                </a:cubicBezTo>
                                <a:cubicBezTo>
                                  <a:pt x="3804717" y="239014"/>
                                  <a:pt x="3805225" y="241681"/>
                                  <a:pt x="3805606" y="244348"/>
                                </a:cubicBezTo>
                                <a:cubicBezTo>
                                  <a:pt x="3806114" y="247142"/>
                                  <a:pt x="3806622" y="249682"/>
                                  <a:pt x="3807130" y="252349"/>
                                </a:cubicBezTo>
                                <a:cubicBezTo>
                                  <a:pt x="3807638" y="254889"/>
                                  <a:pt x="3808019" y="257428"/>
                                  <a:pt x="3808527" y="259969"/>
                                </a:cubicBezTo>
                                <a:cubicBezTo>
                                  <a:pt x="3809035" y="262509"/>
                                  <a:pt x="3809543" y="265049"/>
                                  <a:pt x="3810051" y="267462"/>
                                </a:cubicBezTo>
                                <a:cubicBezTo>
                                  <a:pt x="3810559" y="270001"/>
                                  <a:pt x="3810940" y="272542"/>
                                  <a:pt x="3811448" y="274955"/>
                                </a:cubicBezTo>
                                <a:cubicBezTo>
                                  <a:pt x="3811956" y="277368"/>
                                  <a:pt x="3812464" y="279908"/>
                                  <a:pt x="3812972" y="282321"/>
                                </a:cubicBezTo>
                                <a:cubicBezTo>
                                  <a:pt x="3813480" y="284607"/>
                                  <a:pt x="3813861" y="287020"/>
                                  <a:pt x="3814369" y="289433"/>
                                </a:cubicBezTo>
                                <a:cubicBezTo>
                                  <a:pt x="3814877" y="291719"/>
                                  <a:pt x="3815385" y="294005"/>
                                  <a:pt x="3815893" y="296291"/>
                                </a:cubicBezTo>
                                <a:cubicBezTo>
                                  <a:pt x="3816401" y="298450"/>
                                  <a:pt x="3816782" y="300736"/>
                                  <a:pt x="3817290" y="302768"/>
                                </a:cubicBezTo>
                                <a:cubicBezTo>
                                  <a:pt x="3817798" y="304926"/>
                                  <a:pt x="3818306" y="306959"/>
                                  <a:pt x="3818814" y="308991"/>
                                </a:cubicBezTo>
                                <a:cubicBezTo>
                                  <a:pt x="3819322" y="310896"/>
                                  <a:pt x="3819703" y="312801"/>
                                  <a:pt x="3820211" y="314706"/>
                                </a:cubicBezTo>
                                <a:cubicBezTo>
                                  <a:pt x="3820719" y="316484"/>
                                  <a:pt x="3821227" y="318262"/>
                                  <a:pt x="3821735" y="319913"/>
                                </a:cubicBezTo>
                                <a:cubicBezTo>
                                  <a:pt x="3822243" y="321564"/>
                                  <a:pt x="3822624" y="323215"/>
                                  <a:pt x="3823132" y="324739"/>
                                </a:cubicBezTo>
                                <a:cubicBezTo>
                                  <a:pt x="3823640" y="326263"/>
                                  <a:pt x="3824148" y="327787"/>
                                  <a:pt x="3824656" y="329184"/>
                                </a:cubicBezTo>
                                <a:cubicBezTo>
                                  <a:pt x="3825037" y="330581"/>
                                  <a:pt x="3825545" y="331977"/>
                                  <a:pt x="3826053" y="333248"/>
                                </a:cubicBezTo>
                                <a:cubicBezTo>
                                  <a:pt x="3826561" y="334518"/>
                                  <a:pt x="3827069" y="335788"/>
                                  <a:pt x="3827577" y="337058"/>
                                </a:cubicBezTo>
                                <a:cubicBezTo>
                                  <a:pt x="3827958" y="338327"/>
                                  <a:pt x="3828466" y="339471"/>
                                  <a:pt x="3828974" y="340741"/>
                                </a:cubicBezTo>
                                <a:cubicBezTo>
                                  <a:pt x="3829482" y="341884"/>
                                  <a:pt x="3829990" y="343026"/>
                                  <a:pt x="3830498" y="344297"/>
                                </a:cubicBezTo>
                                <a:cubicBezTo>
                                  <a:pt x="3830879" y="345440"/>
                                  <a:pt x="3831387" y="346710"/>
                                  <a:pt x="3831895" y="347852"/>
                                </a:cubicBezTo>
                                <a:cubicBezTo>
                                  <a:pt x="3832403" y="348996"/>
                                  <a:pt x="3832911" y="350139"/>
                                  <a:pt x="3833419" y="351155"/>
                                </a:cubicBezTo>
                                <a:cubicBezTo>
                                  <a:pt x="3833800" y="352298"/>
                                  <a:pt x="3834308" y="353314"/>
                                  <a:pt x="3834816" y="354330"/>
                                </a:cubicBezTo>
                                <a:cubicBezTo>
                                  <a:pt x="3835324" y="355346"/>
                                  <a:pt x="3835832" y="356362"/>
                                  <a:pt x="3836340" y="357251"/>
                                </a:cubicBezTo>
                                <a:cubicBezTo>
                                  <a:pt x="3836721" y="358140"/>
                                  <a:pt x="3837229" y="359028"/>
                                  <a:pt x="3837737" y="359791"/>
                                </a:cubicBezTo>
                                <a:cubicBezTo>
                                  <a:pt x="3838245" y="360552"/>
                                  <a:pt x="3838753" y="361188"/>
                                  <a:pt x="3839261" y="361823"/>
                                </a:cubicBezTo>
                                <a:cubicBezTo>
                                  <a:pt x="3839642" y="362331"/>
                                  <a:pt x="3840150" y="362839"/>
                                  <a:pt x="3840658" y="363220"/>
                                </a:cubicBezTo>
                                <a:cubicBezTo>
                                  <a:pt x="3841166" y="363601"/>
                                  <a:pt x="3841674" y="363982"/>
                                  <a:pt x="3842055" y="364109"/>
                                </a:cubicBezTo>
                                <a:cubicBezTo>
                                  <a:pt x="3842563" y="364236"/>
                                  <a:pt x="3843071" y="364363"/>
                                  <a:pt x="3843579" y="364363"/>
                                </a:cubicBezTo>
                                <a:cubicBezTo>
                                  <a:pt x="3844087" y="364363"/>
                                  <a:pt x="3844595" y="364109"/>
                                  <a:pt x="3844976" y="363982"/>
                                </a:cubicBezTo>
                                <a:cubicBezTo>
                                  <a:pt x="3845484" y="363855"/>
                                  <a:pt x="3845992" y="363474"/>
                                  <a:pt x="3846500" y="363220"/>
                                </a:cubicBezTo>
                                <a:cubicBezTo>
                                  <a:pt x="3847008" y="362839"/>
                                  <a:pt x="3847516" y="362458"/>
                                  <a:pt x="3847897" y="362076"/>
                                </a:cubicBezTo>
                                <a:cubicBezTo>
                                  <a:pt x="3848405" y="361823"/>
                                  <a:pt x="3848913" y="361442"/>
                                  <a:pt x="3849421" y="361061"/>
                                </a:cubicBezTo>
                                <a:cubicBezTo>
                                  <a:pt x="3849929" y="360680"/>
                                  <a:pt x="3850437" y="360299"/>
                                  <a:pt x="3850818" y="360045"/>
                                </a:cubicBezTo>
                                <a:cubicBezTo>
                                  <a:pt x="3851326" y="359791"/>
                                  <a:pt x="3851834" y="359537"/>
                                  <a:pt x="3852342" y="359283"/>
                                </a:cubicBezTo>
                                <a:cubicBezTo>
                                  <a:pt x="3852850" y="359028"/>
                                  <a:pt x="3853358" y="358901"/>
                                  <a:pt x="3853739" y="358648"/>
                                </a:cubicBezTo>
                                <a:cubicBezTo>
                                  <a:pt x="3854247" y="358521"/>
                                  <a:pt x="3854755" y="358394"/>
                                  <a:pt x="3855263" y="358267"/>
                                </a:cubicBezTo>
                                <a:cubicBezTo>
                                  <a:pt x="3855771" y="358140"/>
                                  <a:pt x="3856279" y="357886"/>
                                  <a:pt x="3856660" y="357759"/>
                                </a:cubicBezTo>
                                <a:cubicBezTo>
                                  <a:pt x="3857168" y="357505"/>
                                  <a:pt x="3857676" y="357377"/>
                                  <a:pt x="3858184" y="357124"/>
                                </a:cubicBezTo>
                                <a:cubicBezTo>
                                  <a:pt x="3858692" y="356743"/>
                                  <a:pt x="3859073" y="356489"/>
                                  <a:pt x="3859581" y="356108"/>
                                </a:cubicBezTo>
                                <a:cubicBezTo>
                                  <a:pt x="3860089" y="355726"/>
                                  <a:pt x="3860597" y="355219"/>
                                  <a:pt x="3861105" y="354584"/>
                                </a:cubicBezTo>
                                <a:cubicBezTo>
                                  <a:pt x="3861613" y="354076"/>
                                  <a:pt x="3861994" y="353441"/>
                                  <a:pt x="3862502" y="352678"/>
                                </a:cubicBezTo>
                                <a:cubicBezTo>
                                  <a:pt x="3863010" y="351917"/>
                                  <a:pt x="3863518" y="351027"/>
                                  <a:pt x="3864026" y="350139"/>
                                </a:cubicBezTo>
                                <a:cubicBezTo>
                                  <a:pt x="3864534" y="349123"/>
                                  <a:pt x="3864915" y="348107"/>
                                  <a:pt x="3865423" y="346964"/>
                                </a:cubicBezTo>
                                <a:cubicBezTo>
                                  <a:pt x="3865931" y="345821"/>
                                  <a:pt x="3866439" y="344551"/>
                                  <a:pt x="3866947" y="343281"/>
                                </a:cubicBezTo>
                                <a:cubicBezTo>
                                  <a:pt x="3867455" y="341884"/>
                                  <a:pt x="3867836" y="340487"/>
                                  <a:pt x="3868344" y="338836"/>
                                </a:cubicBezTo>
                                <a:cubicBezTo>
                                  <a:pt x="3868852" y="337312"/>
                                  <a:pt x="3869360" y="335661"/>
                                  <a:pt x="3869868" y="333883"/>
                                </a:cubicBezTo>
                                <a:cubicBezTo>
                                  <a:pt x="3870376" y="331977"/>
                                  <a:pt x="3870757" y="330073"/>
                                  <a:pt x="3871265" y="328041"/>
                                </a:cubicBezTo>
                                <a:cubicBezTo>
                                  <a:pt x="3871773" y="326009"/>
                                  <a:pt x="3872281" y="323976"/>
                                  <a:pt x="3872789" y="321691"/>
                                </a:cubicBezTo>
                                <a:cubicBezTo>
                                  <a:pt x="3873297" y="319532"/>
                                  <a:pt x="3873678" y="317246"/>
                                  <a:pt x="3874186" y="314833"/>
                                </a:cubicBezTo>
                                <a:cubicBezTo>
                                  <a:pt x="3874694" y="312547"/>
                                  <a:pt x="3875202" y="310007"/>
                                  <a:pt x="3875710" y="307594"/>
                                </a:cubicBezTo>
                                <a:cubicBezTo>
                                  <a:pt x="3876091" y="305181"/>
                                  <a:pt x="3876599" y="302768"/>
                                  <a:pt x="3877107" y="300227"/>
                                </a:cubicBezTo>
                                <a:cubicBezTo>
                                  <a:pt x="3877615" y="297815"/>
                                  <a:pt x="3878123" y="295401"/>
                                  <a:pt x="3878631" y="293116"/>
                                </a:cubicBezTo>
                                <a:cubicBezTo>
                                  <a:pt x="3879012" y="290702"/>
                                  <a:pt x="3879520" y="288417"/>
                                  <a:pt x="3880028" y="286131"/>
                                </a:cubicBezTo>
                                <a:cubicBezTo>
                                  <a:pt x="3880536" y="283972"/>
                                  <a:pt x="3881044" y="281813"/>
                                  <a:pt x="3881552" y="279653"/>
                                </a:cubicBezTo>
                                <a:cubicBezTo>
                                  <a:pt x="3881933" y="277622"/>
                                  <a:pt x="3882441" y="275717"/>
                                  <a:pt x="3882949" y="273812"/>
                                </a:cubicBezTo>
                                <a:cubicBezTo>
                                  <a:pt x="3883457" y="272034"/>
                                  <a:pt x="3883965" y="270256"/>
                                  <a:pt x="3884473" y="268477"/>
                                </a:cubicBezTo>
                                <a:cubicBezTo>
                                  <a:pt x="3884854" y="266826"/>
                                  <a:pt x="3885362" y="265176"/>
                                  <a:pt x="3885870" y="263651"/>
                                </a:cubicBezTo>
                                <a:cubicBezTo>
                                  <a:pt x="3886378" y="262001"/>
                                  <a:pt x="3886886" y="260603"/>
                                  <a:pt x="3887394" y="259080"/>
                                </a:cubicBezTo>
                                <a:cubicBezTo>
                                  <a:pt x="3887775" y="257556"/>
                                  <a:pt x="3888283" y="256159"/>
                                  <a:pt x="3888791" y="254635"/>
                                </a:cubicBezTo>
                                <a:cubicBezTo>
                                  <a:pt x="3889299" y="253238"/>
                                  <a:pt x="3889807" y="251714"/>
                                  <a:pt x="3890315" y="250317"/>
                                </a:cubicBezTo>
                                <a:cubicBezTo>
                                  <a:pt x="3890696" y="248920"/>
                                  <a:pt x="3891204" y="247396"/>
                                  <a:pt x="3891712" y="245999"/>
                                </a:cubicBezTo>
                                <a:cubicBezTo>
                                  <a:pt x="3892220" y="244601"/>
                                  <a:pt x="3892728" y="243077"/>
                                  <a:pt x="3893109" y="241681"/>
                                </a:cubicBezTo>
                                <a:cubicBezTo>
                                  <a:pt x="3893617" y="240284"/>
                                  <a:pt x="3894125" y="238760"/>
                                  <a:pt x="3894633" y="237363"/>
                                </a:cubicBezTo>
                                <a:cubicBezTo>
                                  <a:pt x="3895141" y="235966"/>
                                  <a:pt x="3895649" y="234696"/>
                                  <a:pt x="3896030" y="233299"/>
                                </a:cubicBezTo>
                                <a:cubicBezTo>
                                  <a:pt x="3896538" y="231901"/>
                                  <a:pt x="3897046" y="230632"/>
                                  <a:pt x="3897554" y="229362"/>
                                </a:cubicBezTo>
                                <a:cubicBezTo>
                                  <a:pt x="3898062" y="228092"/>
                                  <a:pt x="3898570" y="226822"/>
                                  <a:pt x="3898951" y="225678"/>
                                </a:cubicBezTo>
                                <a:cubicBezTo>
                                  <a:pt x="3899459" y="224409"/>
                                  <a:pt x="3899967" y="223266"/>
                                  <a:pt x="3900475" y="222123"/>
                                </a:cubicBezTo>
                                <a:cubicBezTo>
                                  <a:pt x="3900983" y="220980"/>
                                  <a:pt x="3901491" y="219837"/>
                                  <a:pt x="3901872" y="218821"/>
                                </a:cubicBezTo>
                                <a:cubicBezTo>
                                  <a:pt x="3902380" y="217677"/>
                                  <a:pt x="3902888" y="216535"/>
                                  <a:pt x="3903396" y="215392"/>
                                </a:cubicBezTo>
                                <a:cubicBezTo>
                                  <a:pt x="3903904" y="214122"/>
                                  <a:pt x="3904412" y="212978"/>
                                  <a:pt x="3904793" y="211709"/>
                                </a:cubicBezTo>
                                <a:cubicBezTo>
                                  <a:pt x="3905301" y="210566"/>
                                  <a:pt x="3905809" y="209296"/>
                                  <a:pt x="3906317" y="207899"/>
                                </a:cubicBezTo>
                                <a:cubicBezTo>
                                  <a:pt x="3906825" y="206501"/>
                                  <a:pt x="3907333" y="204977"/>
                                  <a:pt x="3907714" y="203453"/>
                                </a:cubicBezTo>
                                <a:cubicBezTo>
                                  <a:pt x="3908222" y="201930"/>
                                  <a:pt x="3908730" y="200278"/>
                                  <a:pt x="3909238" y="198501"/>
                                </a:cubicBezTo>
                                <a:cubicBezTo>
                                  <a:pt x="3909746" y="196723"/>
                                  <a:pt x="3910127" y="194818"/>
                                  <a:pt x="3910635" y="192786"/>
                                </a:cubicBezTo>
                                <a:cubicBezTo>
                                  <a:pt x="3911143" y="190753"/>
                                  <a:pt x="3911651" y="188722"/>
                                  <a:pt x="3912159" y="186436"/>
                                </a:cubicBezTo>
                                <a:cubicBezTo>
                                  <a:pt x="3912667" y="184150"/>
                                  <a:pt x="3913048" y="181737"/>
                                  <a:pt x="3913556" y="179197"/>
                                </a:cubicBezTo>
                                <a:cubicBezTo>
                                  <a:pt x="3914064" y="176657"/>
                                  <a:pt x="3914572" y="174117"/>
                                  <a:pt x="3915080" y="171450"/>
                                </a:cubicBezTo>
                                <a:cubicBezTo>
                                  <a:pt x="3915588" y="168656"/>
                                  <a:pt x="3915969" y="165862"/>
                                  <a:pt x="3916477" y="162941"/>
                                </a:cubicBezTo>
                                <a:cubicBezTo>
                                  <a:pt x="3916985" y="160020"/>
                                  <a:pt x="3917493" y="157099"/>
                                  <a:pt x="3918001" y="154177"/>
                                </a:cubicBezTo>
                                <a:cubicBezTo>
                                  <a:pt x="3918509" y="151257"/>
                                  <a:pt x="3918890" y="148209"/>
                                  <a:pt x="3919398" y="145288"/>
                                </a:cubicBezTo>
                                <a:cubicBezTo>
                                  <a:pt x="3919906" y="142367"/>
                                  <a:pt x="3920414" y="139446"/>
                                  <a:pt x="3920922" y="136651"/>
                                </a:cubicBezTo>
                                <a:cubicBezTo>
                                  <a:pt x="3921430" y="133858"/>
                                  <a:pt x="3921811" y="131064"/>
                                  <a:pt x="3922319" y="128524"/>
                                </a:cubicBezTo>
                                <a:cubicBezTo>
                                  <a:pt x="3922827" y="125984"/>
                                  <a:pt x="3923335" y="123571"/>
                                  <a:pt x="3923843" y="121412"/>
                                </a:cubicBezTo>
                                <a:cubicBezTo>
                                  <a:pt x="3924351" y="119252"/>
                                  <a:pt x="3924732" y="117094"/>
                                  <a:pt x="3925240" y="115316"/>
                                </a:cubicBezTo>
                                <a:cubicBezTo>
                                  <a:pt x="3925748" y="113538"/>
                                  <a:pt x="3926256" y="112014"/>
                                  <a:pt x="3926764" y="110744"/>
                                </a:cubicBezTo>
                                <a:cubicBezTo>
                                  <a:pt x="3927145" y="109347"/>
                                  <a:pt x="3927653" y="108203"/>
                                  <a:pt x="3928161" y="107442"/>
                                </a:cubicBezTo>
                                <a:cubicBezTo>
                                  <a:pt x="3928669" y="106552"/>
                                  <a:pt x="3929177" y="105918"/>
                                  <a:pt x="3929685" y="105664"/>
                                </a:cubicBezTo>
                                <a:cubicBezTo>
                                  <a:pt x="3930066" y="105283"/>
                                  <a:pt x="3930574" y="105156"/>
                                  <a:pt x="3931082" y="105283"/>
                                </a:cubicBezTo>
                                <a:cubicBezTo>
                                  <a:pt x="3931590" y="105410"/>
                                  <a:pt x="3932098" y="105791"/>
                                  <a:pt x="3932606" y="106299"/>
                                </a:cubicBezTo>
                                <a:cubicBezTo>
                                  <a:pt x="3932987" y="106807"/>
                                  <a:pt x="3933495" y="107569"/>
                                  <a:pt x="3934003" y="108331"/>
                                </a:cubicBezTo>
                                <a:cubicBezTo>
                                  <a:pt x="3934511" y="109220"/>
                                  <a:pt x="3935019" y="110236"/>
                                  <a:pt x="3935527" y="111378"/>
                                </a:cubicBezTo>
                                <a:cubicBezTo>
                                  <a:pt x="3935908" y="112395"/>
                                  <a:pt x="3936416" y="113665"/>
                                  <a:pt x="3936924" y="114935"/>
                                </a:cubicBezTo>
                                <a:cubicBezTo>
                                  <a:pt x="3937432" y="116077"/>
                                  <a:pt x="3937940" y="117475"/>
                                  <a:pt x="3938448" y="118745"/>
                                </a:cubicBezTo>
                                <a:cubicBezTo>
                                  <a:pt x="3938829" y="120015"/>
                                  <a:pt x="3939337" y="121285"/>
                                  <a:pt x="3939845" y="122682"/>
                                </a:cubicBezTo>
                                <a:cubicBezTo>
                                  <a:pt x="3940353" y="123951"/>
                                  <a:pt x="3940861" y="125222"/>
                                  <a:pt x="3941369" y="126492"/>
                                </a:cubicBezTo>
                                <a:cubicBezTo>
                                  <a:pt x="3941750" y="127635"/>
                                  <a:pt x="3942258" y="128905"/>
                                  <a:pt x="3942766" y="130048"/>
                                </a:cubicBezTo>
                                <a:cubicBezTo>
                                  <a:pt x="3943274" y="131191"/>
                                  <a:pt x="3943782" y="132334"/>
                                  <a:pt x="3944163" y="133350"/>
                                </a:cubicBezTo>
                                <a:cubicBezTo>
                                  <a:pt x="3944671" y="134366"/>
                                  <a:pt x="3945179" y="135382"/>
                                  <a:pt x="3945687" y="136398"/>
                                </a:cubicBezTo>
                                <a:cubicBezTo>
                                  <a:pt x="3946195" y="137414"/>
                                  <a:pt x="3946703" y="138430"/>
                                  <a:pt x="3947084" y="139446"/>
                                </a:cubicBezTo>
                                <a:cubicBezTo>
                                  <a:pt x="3947592" y="140462"/>
                                  <a:pt x="3948100" y="141351"/>
                                  <a:pt x="3948608" y="142240"/>
                                </a:cubicBezTo>
                                <a:cubicBezTo>
                                  <a:pt x="3949116" y="143256"/>
                                  <a:pt x="3949624" y="144145"/>
                                  <a:pt x="3950005" y="145161"/>
                                </a:cubicBezTo>
                                <a:cubicBezTo>
                                  <a:pt x="3950513" y="146176"/>
                                  <a:pt x="3951021" y="147066"/>
                                  <a:pt x="3951529" y="148209"/>
                                </a:cubicBezTo>
                                <a:cubicBezTo>
                                  <a:pt x="3952037" y="149225"/>
                                  <a:pt x="3952545" y="150241"/>
                                  <a:pt x="3952926" y="151384"/>
                                </a:cubicBezTo>
                                <a:cubicBezTo>
                                  <a:pt x="3953434" y="152526"/>
                                  <a:pt x="3953942" y="153670"/>
                                  <a:pt x="3954450" y="154940"/>
                                </a:cubicBezTo>
                                <a:cubicBezTo>
                                  <a:pt x="3954958" y="156210"/>
                                  <a:pt x="3955466" y="157480"/>
                                  <a:pt x="3955847" y="159003"/>
                                </a:cubicBezTo>
                                <a:cubicBezTo>
                                  <a:pt x="3956355" y="160401"/>
                                  <a:pt x="3956863" y="161925"/>
                                  <a:pt x="3957371" y="163576"/>
                                </a:cubicBezTo>
                                <a:cubicBezTo>
                                  <a:pt x="3957879" y="165226"/>
                                  <a:pt x="3958387" y="166877"/>
                                  <a:pt x="3958768" y="168656"/>
                                </a:cubicBezTo>
                                <a:cubicBezTo>
                                  <a:pt x="3959276" y="170561"/>
                                  <a:pt x="3959784" y="172466"/>
                                  <a:pt x="3960292" y="174371"/>
                                </a:cubicBezTo>
                                <a:cubicBezTo>
                                  <a:pt x="3960800" y="176402"/>
                                  <a:pt x="3961181" y="178562"/>
                                  <a:pt x="3961689" y="180721"/>
                                </a:cubicBezTo>
                                <a:cubicBezTo>
                                  <a:pt x="3962197" y="182752"/>
                                  <a:pt x="3962705" y="185039"/>
                                  <a:pt x="3963213" y="187325"/>
                                </a:cubicBezTo>
                                <a:cubicBezTo>
                                  <a:pt x="3963721" y="189484"/>
                                  <a:pt x="3964102" y="191897"/>
                                  <a:pt x="3964610" y="194183"/>
                                </a:cubicBezTo>
                                <a:cubicBezTo>
                                  <a:pt x="3965118" y="196469"/>
                                  <a:pt x="3965626" y="198882"/>
                                  <a:pt x="3966134" y="201168"/>
                                </a:cubicBezTo>
                                <a:cubicBezTo>
                                  <a:pt x="3966642" y="203581"/>
                                  <a:pt x="3967023" y="205867"/>
                                  <a:pt x="3967531" y="208280"/>
                                </a:cubicBezTo>
                                <a:cubicBezTo>
                                  <a:pt x="3968039" y="210566"/>
                                  <a:pt x="3968547" y="212978"/>
                                  <a:pt x="3969055" y="215265"/>
                                </a:cubicBezTo>
                                <a:cubicBezTo>
                                  <a:pt x="3969563" y="217551"/>
                                  <a:pt x="3969944" y="219837"/>
                                  <a:pt x="3970452" y="221996"/>
                                </a:cubicBezTo>
                                <a:cubicBezTo>
                                  <a:pt x="3970960" y="224282"/>
                                  <a:pt x="3971468" y="226441"/>
                                  <a:pt x="3971976" y="228473"/>
                                </a:cubicBezTo>
                                <a:cubicBezTo>
                                  <a:pt x="3972484" y="230632"/>
                                  <a:pt x="3972865" y="232664"/>
                                  <a:pt x="3973373" y="234569"/>
                                </a:cubicBezTo>
                                <a:cubicBezTo>
                                  <a:pt x="3973881" y="236601"/>
                                  <a:pt x="3974389" y="238506"/>
                                  <a:pt x="3974897" y="240284"/>
                                </a:cubicBezTo>
                                <a:cubicBezTo>
                                  <a:pt x="3975405" y="242189"/>
                                  <a:pt x="3975786" y="243840"/>
                                  <a:pt x="3976294" y="245618"/>
                                </a:cubicBezTo>
                                <a:cubicBezTo>
                                  <a:pt x="3976802" y="247396"/>
                                  <a:pt x="3977310" y="249047"/>
                                  <a:pt x="3977818" y="250698"/>
                                </a:cubicBezTo>
                                <a:cubicBezTo>
                                  <a:pt x="3978199" y="252222"/>
                                  <a:pt x="3978707" y="253873"/>
                                  <a:pt x="3979215" y="255397"/>
                                </a:cubicBezTo>
                                <a:cubicBezTo>
                                  <a:pt x="3979723" y="256921"/>
                                  <a:pt x="3980231" y="258445"/>
                                  <a:pt x="3980739" y="259842"/>
                                </a:cubicBezTo>
                                <a:cubicBezTo>
                                  <a:pt x="3981120" y="261366"/>
                                  <a:pt x="3981628" y="262763"/>
                                  <a:pt x="3982136" y="264160"/>
                                </a:cubicBezTo>
                                <a:cubicBezTo>
                                  <a:pt x="3982644" y="265557"/>
                                  <a:pt x="3983152" y="266953"/>
                                  <a:pt x="3983660" y="268224"/>
                                </a:cubicBezTo>
                                <a:cubicBezTo>
                                  <a:pt x="3984041" y="269621"/>
                                  <a:pt x="3984549" y="270891"/>
                                  <a:pt x="3985057" y="272161"/>
                                </a:cubicBezTo>
                                <a:cubicBezTo>
                                  <a:pt x="3985565" y="273431"/>
                                  <a:pt x="3986073" y="274701"/>
                                  <a:pt x="3986581" y="275971"/>
                                </a:cubicBezTo>
                                <a:cubicBezTo>
                                  <a:pt x="3986962" y="277114"/>
                                  <a:pt x="3987470" y="278257"/>
                                  <a:pt x="3987978" y="279400"/>
                                </a:cubicBezTo>
                                <a:cubicBezTo>
                                  <a:pt x="3988486" y="280543"/>
                                  <a:pt x="3988994" y="281686"/>
                                  <a:pt x="3989502" y="282701"/>
                                </a:cubicBezTo>
                                <a:cubicBezTo>
                                  <a:pt x="3989883" y="283718"/>
                                  <a:pt x="3990391" y="284734"/>
                                  <a:pt x="3990899" y="285750"/>
                                </a:cubicBezTo>
                                <a:cubicBezTo>
                                  <a:pt x="3991407" y="286766"/>
                                  <a:pt x="3991915" y="287782"/>
                                  <a:pt x="3992423" y="288798"/>
                                </a:cubicBezTo>
                                <a:cubicBezTo>
                                  <a:pt x="3992804" y="289687"/>
                                  <a:pt x="3993312" y="290576"/>
                                  <a:pt x="3993820" y="291592"/>
                                </a:cubicBezTo>
                                <a:cubicBezTo>
                                  <a:pt x="3994328" y="292481"/>
                                  <a:pt x="3994836" y="293370"/>
                                  <a:pt x="3995217" y="294259"/>
                                </a:cubicBezTo>
                                <a:cubicBezTo>
                                  <a:pt x="3995725" y="295148"/>
                                  <a:pt x="3996233" y="296037"/>
                                  <a:pt x="3996741" y="296926"/>
                                </a:cubicBezTo>
                                <a:cubicBezTo>
                                  <a:pt x="3997249" y="297815"/>
                                  <a:pt x="3997757" y="298703"/>
                                  <a:pt x="3998138" y="299466"/>
                                </a:cubicBezTo>
                                <a:cubicBezTo>
                                  <a:pt x="3998646" y="300355"/>
                                  <a:pt x="3999154" y="301244"/>
                                  <a:pt x="3999662" y="302006"/>
                                </a:cubicBezTo>
                                <a:cubicBezTo>
                                  <a:pt x="4000170" y="302768"/>
                                  <a:pt x="4000678" y="303657"/>
                                  <a:pt x="4001059" y="304419"/>
                                </a:cubicBezTo>
                                <a:cubicBezTo>
                                  <a:pt x="4001567" y="305181"/>
                                  <a:pt x="4002075" y="305943"/>
                                  <a:pt x="4002583" y="306705"/>
                                </a:cubicBezTo>
                                <a:cubicBezTo>
                                  <a:pt x="4003091" y="307594"/>
                                  <a:pt x="4003599" y="308356"/>
                                  <a:pt x="4003980" y="309118"/>
                                </a:cubicBezTo>
                                <a:cubicBezTo>
                                  <a:pt x="4004488" y="309880"/>
                                  <a:pt x="4004996" y="310642"/>
                                  <a:pt x="4005504" y="311276"/>
                                </a:cubicBezTo>
                                <a:cubicBezTo>
                                  <a:pt x="4006012" y="312039"/>
                                  <a:pt x="4006520" y="312801"/>
                                  <a:pt x="4006901" y="313563"/>
                                </a:cubicBezTo>
                                <a:cubicBezTo>
                                  <a:pt x="4007409" y="314198"/>
                                  <a:pt x="4007917" y="314960"/>
                                  <a:pt x="4008425" y="315595"/>
                                </a:cubicBezTo>
                                <a:cubicBezTo>
                                  <a:pt x="4008933" y="316230"/>
                                  <a:pt x="4009314" y="316992"/>
                                  <a:pt x="4009822" y="317626"/>
                                </a:cubicBezTo>
                                <a:cubicBezTo>
                                  <a:pt x="4010330" y="318262"/>
                                  <a:pt x="4010838" y="319024"/>
                                  <a:pt x="4011346" y="319659"/>
                                </a:cubicBezTo>
                                <a:cubicBezTo>
                                  <a:pt x="4011854" y="320421"/>
                                  <a:pt x="4012235" y="321056"/>
                                  <a:pt x="4012743" y="321691"/>
                                </a:cubicBezTo>
                                <a:cubicBezTo>
                                  <a:pt x="4013251" y="322326"/>
                                  <a:pt x="4013759" y="323088"/>
                                  <a:pt x="4014267" y="323723"/>
                                </a:cubicBezTo>
                                <a:cubicBezTo>
                                  <a:pt x="4014775" y="324485"/>
                                  <a:pt x="4015156" y="325247"/>
                                  <a:pt x="4015664" y="326009"/>
                                </a:cubicBezTo>
                                <a:cubicBezTo>
                                  <a:pt x="4016172" y="326771"/>
                                  <a:pt x="4016680" y="327533"/>
                                  <a:pt x="4017188" y="328422"/>
                                </a:cubicBezTo>
                                <a:cubicBezTo>
                                  <a:pt x="4017696" y="329311"/>
                                  <a:pt x="4018077" y="330200"/>
                                  <a:pt x="4018585" y="331089"/>
                                </a:cubicBezTo>
                                <a:cubicBezTo>
                                  <a:pt x="4019093" y="332105"/>
                                  <a:pt x="4019601" y="332994"/>
                                  <a:pt x="4020109" y="334137"/>
                                </a:cubicBezTo>
                                <a:cubicBezTo>
                                  <a:pt x="4020617" y="335152"/>
                                  <a:pt x="4020998" y="336296"/>
                                  <a:pt x="4021506" y="337439"/>
                                </a:cubicBezTo>
                                <a:cubicBezTo>
                                  <a:pt x="4022014" y="338582"/>
                                  <a:pt x="4022522" y="339851"/>
                                  <a:pt x="4023030" y="341122"/>
                                </a:cubicBezTo>
                                <a:cubicBezTo>
                                  <a:pt x="4023538" y="342392"/>
                                  <a:pt x="4023919" y="343789"/>
                                  <a:pt x="4024427" y="345313"/>
                                </a:cubicBezTo>
                                <a:cubicBezTo>
                                  <a:pt x="4024935" y="346710"/>
                                  <a:pt x="4025443" y="348361"/>
                                  <a:pt x="4025951" y="349885"/>
                                </a:cubicBezTo>
                                <a:cubicBezTo>
                                  <a:pt x="4026332" y="351536"/>
                                  <a:pt x="4026840" y="353187"/>
                                  <a:pt x="4027348" y="354965"/>
                                </a:cubicBezTo>
                                <a:cubicBezTo>
                                  <a:pt x="4027856" y="356743"/>
                                  <a:pt x="4028364" y="358521"/>
                                  <a:pt x="4028872" y="360426"/>
                                </a:cubicBezTo>
                                <a:cubicBezTo>
                                  <a:pt x="4029253" y="362331"/>
                                  <a:pt x="4029761" y="364236"/>
                                  <a:pt x="4030269" y="366141"/>
                                </a:cubicBezTo>
                                <a:cubicBezTo>
                                  <a:pt x="4030777" y="368046"/>
                                  <a:pt x="4031285" y="370077"/>
                                  <a:pt x="4031793" y="371983"/>
                                </a:cubicBezTo>
                                <a:cubicBezTo>
                                  <a:pt x="4032174" y="373888"/>
                                  <a:pt x="4032682" y="375793"/>
                                  <a:pt x="4033190" y="377698"/>
                                </a:cubicBezTo>
                                <a:cubicBezTo>
                                  <a:pt x="4033698" y="379476"/>
                                  <a:pt x="4034206" y="381381"/>
                                  <a:pt x="4034714" y="383032"/>
                                </a:cubicBezTo>
                                <a:cubicBezTo>
                                  <a:pt x="4035095" y="384810"/>
                                  <a:pt x="4035603" y="386461"/>
                                  <a:pt x="4036111" y="387858"/>
                                </a:cubicBezTo>
                                <a:cubicBezTo>
                                  <a:pt x="4036619" y="389382"/>
                                  <a:pt x="4037127" y="390778"/>
                                  <a:pt x="4037635" y="391922"/>
                                </a:cubicBezTo>
                                <a:cubicBezTo>
                                  <a:pt x="4038016" y="393192"/>
                                  <a:pt x="4038524" y="394208"/>
                                  <a:pt x="4039032" y="395097"/>
                                </a:cubicBezTo>
                                <a:cubicBezTo>
                                  <a:pt x="4039540" y="395859"/>
                                  <a:pt x="4040048" y="396494"/>
                                  <a:pt x="4040556" y="396875"/>
                                </a:cubicBezTo>
                                <a:cubicBezTo>
                                  <a:pt x="4040937" y="397383"/>
                                  <a:pt x="4041445" y="397637"/>
                                  <a:pt x="4041953" y="397637"/>
                                </a:cubicBezTo>
                                <a:cubicBezTo>
                                  <a:pt x="4042461" y="397637"/>
                                  <a:pt x="4042969" y="397256"/>
                                  <a:pt x="4043350" y="396875"/>
                                </a:cubicBezTo>
                                <a:cubicBezTo>
                                  <a:pt x="4043858" y="396367"/>
                                  <a:pt x="4044366" y="395732"/>
                                  <a:pt x="4044874" y="394843"/>
                                </a:cubicBezTo>
                                <a:cubicBezTo>
                                  <a:pt x="4045382" y="394081"/>
                                  <a:pt x="4045890" y="392938"/>
                                  <a:pt x="4046271" y="391795"/>
                                </a:cubicBezTo>
                                <a:cubicBezTo>
                                  <a:pt x="4046779" y="390651"/>
                                  <a:pt x="4047287" y="389382"/>
                                  <a:pt x="4047795" y="387985"/>
                                </a:cubicBezTo>
                                <a:cubicBezTo>
                                  <a:pt x="4048303" y="386588"/>
                                  <a:pt x="4048811" y="385064"/>
                                  <a:pt x="4049192" y="383540"/>
                                </a:cubicBezTo>
                                <a:cubicBezTo>
                                  <a:pt x="4049700" y="382143"/>
                                  <a:pt x="4050208" y="380619"/>
                                  <a:pt x="4050716" y="378968"/>
                                </a:cubicBezTo>
                                <a:cubicBezTo>
                                  <a:pt x="4051224" y="377444"/>
                                  <a:pt x="4051732" y="375920"/>
                                  <a:pt x="4052113" y="374269"/>
                                </a:cubicBezTo>
                                <a:cubicBezTo>
                                  <a:pt x="4052621" y="372618"/>
                                  <a:pt x="4053129" y="371094"/>
                                  <a:pt x="4053637" y="369316"/>
                                </a:cubicBezTo>
                                <a:cubicBezTo>
                                  <a:pt x="4054145" y="367665"/>
                                  <a:pt x="4054653" y="365887"/>
                                  <a:pt x="4055034" y="363982"/>
                                </a:cubicBezTo>
                                <a:cubicBezTo>
                                  <a:pt x="4055542" y="361950"/>
                                  <a:pt x="4056050" y="360045"/>
                                  <a:pt x="4056558" y="357759"/>
                                </a:cubicBezTo>
                                <a:cubicBezTo>
                                  <a:pt x="4057066" y="355473"/>
                                  <a:pt x="4057574" y="353060"/>
                                  <a:pt x="4057955" y="350520"/>
                                </a:cubicBezTo>
                                <a:cubicBezTo>
                                  <a:pt x="4058463" y="347852"/>
                                  <a:pt x="4058971" y="345059"/>
                                  <a:pt x="4059479" y="342011"/>
                                </a:cubicBezTo>
                                <a:cubicBezTo>
                                  <a:pt x="4059987" y="339090"/>
                                  <a:pt x="4060368" y="335788"/>
                                  <a:pt x="4060876" y="332613"/>
                                </a:cubicBezTo>
                                <a:cubicBezTo>
                                  <a:pt x="4061384" y="329311"/>
                                  <a:pt x="4061892" y="325882"/>
                                  <a:pt x="4062400" y="322452"/>
                                </a:cubicBezTo>
                                <a:cubicBezTo>
                                  <a:pt x="4062908" y="318897"/>
                                  <a:pt x="4063289" y="315341"/>
                                  <a:pt x="4063797" y="311785"/>
                                </a:cubicBezTo>
                                <a:cubicBezTo>
                                  <a:pt x="4064305" y="308356"/>
                                  <a:pt x="4064813" y="304800"/>
                                  <a:pt x="4065321" y="301244"/>
                                </a:cubicBezTo>
                                <a:cubicBezTo>
                                  <a:pt x="4065829" y="297815"/>
                                  <a:pt x="4066210" y="294386"/>
                                  <a:pt x="4066718" y="290957"/>
                                </a:cubicBezTo>
                                <a:cubicBezTo>
                                  <a:pt x="4067226" y="287401"/>
                                  <a:pt x="4067734" y="283972"/>
                                  <a:pt x="4068242" y="280416"/>
                                </a:cubicBezTo>
                                <a:cubicBezTo>
                                  <a:pt x="4068750" y="276860"/>
                                  <a:pt x="4069131" y="273303"/>
                                  <a:pt x="4069639" y="269621"/>
                                </a:cubicBezTo>
                                <a:cubicBezTo>
                                  <a:pt x="4070147" y="265811"/>
                                  <a:pt x="4070655" y="261874"/>
                                  <a:pt x="4071163" y="257810"/>
                                </a:cubicBezTo>
                                <a:cubicBezTo>
                                  <a:pt x="4071671" y="253619"/>
                                  <a:pt x="4072052" y="249301"/>
                                  <a:pt x="4072560" y="244728"/>
                                </a:cubicBezTo>
                                <a:cubicBezTo>
                                  <a:pt x="4073068" y="240157"/>
                                  <a:pt x="4073576" y="235331"/>
                                  <a:pt x="4074084" y="230251"/>
                                </a:cubicBezTo>
                                <a:cubicBezTo>
                                  <a:pt x="4074592" y="225171"/>
                                  <a:pt x="4074973" y="219837"/>
                                  <a:pt x="4075481" y="214376"/>
                                </a:cubicBezTo>
                                <a:cubicBezTo>
                                  <a:pt x="4075989" y="208915"/>
                                  <a:pt x="4076497" y="203200"/>
                                  <a:pt x="4077005" y="197612"/>
                                </a:cubicBezTo>
                                <a:cubicBezTo>
                                  <a:pt x="4077386" y="192024"/>
                                  <a:pt x="4077894" y="186309"/>
                                  <a:pt x="4078402" y="180721"/>
                                </a:cubicBezTo>
                                <a:cubicBezTo>
                                  <a:pt x="4078910" y="175133"/>
                                  <a:pt x="4079418" y="169418"/>
                                  <a:pt x="4079926" y="164084"/>
                                </a:cubicBezTo>
                                <a:cubicBezTo>
                                  <a:pt x="4080307" y="158750"/>
                                  <a:pt x="4080815" y="153543"/>
                                  <a:pt x="4081323" y="148717"/>
                                </a:cubicBezTo>
                                <a:cubicBezTo>
                                  <a:pt x="4081831" y="143891"/>
                                  <a:pt x="4082339" y="139319"/>
                                  <a:pt x="4082847" y="135001"/>
                                </a:cubicBezTo>
                                <a:cubicBezTo>
                                  <a:pt x="4083228" y="130810"/>
                                  <a:pt x="4083736" y="126873"/>
                                  <a:pt x="4084244" y="123317"/>
                                </a:cubicBezTo>
                                <a:cubicBezTo>
                                  <a:pt x="4084752" y="119888"/>
                                  <a:pt x="4085260" y="116713"/>
                                  <a:pt x="4085768" y="113919"/>
                                </a:cubicBezTo>
                                <a:cubicBezTo>
                                  <a:pt x="4086149" y="111125"/>
                                  <a:pt x="4086657" y="108712"/>
                                  <a:pt x="4087165" y="106807"/>
                                </a:cubicBezTo>
                                <a:cubicBezTo>
                                  <a:pt x="4087673" y="104775"/>
                                  <a:pt x="4088181" y="103124"/>
                                  <a:pt x="4088689" y="101853"/>
                                </a:cubicBezTo>
                                <a:cubicBezTo>
                                  <a:pt x="4089070" y="100711"/>
                                  <a:pt x="4089578" y="99822"/>
                                  <a:pt x="4090086" y="99314"/>
                                </a:cubicBezTo>
                                <a:cubicBezTo>
                                  <a:pt x="4090594" y="98933"/>
                                  <a:pt x="4091102" y="98806"/>
                                  <a:pt x="4091610" y="99060"/>
                                </a:cubicBezTo>
                                <a:cubicBezTo>
                                  <a:pt x="4091991" y="99314"/>
                                  <a:pt x="4092499" y="100076"/>
                                  <a:pt x="4093007" y="100965"/>
                                </a:cubicBezTo>
                                <a:cubicBezTo>
                                  <a:pt x="4093515" y="101981"/>
                                  <a:pt x="4094023" y="103251"/>
                                  <a:pt x="4094404" y="104775"/>
                                </a:cubicBezTo>
                                <a:cubicBezTo>
                                  <a:pt x="4094912" y="106426"/>
                                  <a:pt x="4095420" y="108331"/>
                                  <a:pt x="4095928" y="110490"/>
                                </a:cubicBezTo>
                                <a:cubicBezTo>
                                  <a:pt x="4096436" y="112649"/>
                                  <a:pt x="4096944" y="114935"/>
                                  <a:pt x="4097325" y="117475"/>
                                </a:cubicBezTo>
                                <a:cubicBezTo>
                                  <a:pt x="4097833" y="120015"/>
                                  <a:pt x="4098341" y="122809"/>
                                  <a:pt x="4098849" y="125602"/>
                                </a:cubicBezTo>
                                <a:cubicBezTo>
                                  <a:pt x="4099357" y="128524"/>
                                  <a:pt x="4099865" y="131445"/>
                                  <a:pt x="4100246" y="134493"/>
                                </a:cubicBezTo>
                                <a:cubicBezTo>
                                  <a:pt x="4100754" y="137541"/>
                                  <a:pt x="4101262" y="140716"/>
                                  <a:pt x="4101770" y="143891"/>
                                </a:cubicBezTo>
                                <a:cubicBezTo>
                                  <a:pt x="4102278" y="146939"/>
                                  <a:pt x="4102786" y="150114"/>
                                  <a:pt x="4103167" y="153035"/>
                                </a:cubicBezTo>
                                <a:cubicBezTo>
                                  <a:pt x="4103675" y="156083"/>
                                  <a:pt x="4104183" y="159131"/>
                                  <a:pt x="4104691" y="161798"/>
                                </a:cubicBezTo>
                                <a:cubicBezTo>
                                  <a:pt x="4105199" y="164465"/>
                                  <a:pt x="4105707" y="167005"/>
                                  <a:pt x="4106088" y="169164"/>
                                </a:cubicBezTo>
                                <a:cubicBezTo>
                                  <a:pt x="4106596" y="171196"/>
                                  <a:pt x="4107104" y="173101"/>
                                  <a:pt x="4107612" y="174498"/>
                                </a:cubicBezTo>
                                <a:cubicBezTo>
                                  <a:pt x="4108120" y="175895"/>
                                  <a:pt x="4108628" y="176911"/>
                                  <a:pt x="4109009" y="177292"/>
                                </a:cubicBezTo>
                                <a:cubicBezTo>
                                  <a:pt x="4109517" y="177673"/>
                                  <a:pt x="4110025" y="177673"/>
                                  <a:pt x="4110533" y="177165"/>
                                </a:cubicBezTo>
                                <a:cubicBezTo>
                                  <a:pt x="4111041" y="176530"/>
                                  <a:pt x="4111422" y="175514"/>
                                  <a:pt x="4111930" y="173990"/>
                                </a:cubicBezTo>
                                <a:cubicBezTo>
                                  <a:pt x="4112438" y="172593"/>
                                  <a:pt x="4112946" y="170561"/>
                                  <a:pt x="4113454" y="168528"/>
                                </a:cubicBezTo>
                                <a:cubicBezTo>
                                  <a:pt x="4113962" y="166497"/>
                                  <a:pt x="4114343" y="163957"/>
                                  <a:pt x="4114851" y="161671"/>
                                </a:cubicBezTo>
                                <a:cubicBezTo>
                                  <a:pt x="4115359" y="159258"/>
                                  <a:pt x="4115867" y="156718"/>
                                  <a:pt x="4116375" y="154559"/>
                                </a:cubicBezTo>
                                <a:cubicBezTo>
                                  <a:pt x="4116883" y="152526"/>
                                  <a:pt x="4117264" y="150368"/>
                                  <a:pt x="4117772" y="148971"/>
                                </a:cubicBezTo>
                                <a:cubicBezTo>
                                  <a:pt x="4118280" y="147447"/>
                                  <a:pt x="4118788" y="146176"/>
                                  <a:pt x="4119296" y="145669"/>
                                </a:cubicBezTo>
                                <a:cubicBezTo>
                                  <a:pt x="4119804" y="145161"/>
                                  <a:pt x="4120185" y="145161"/>
                                  <a:pt x="4120693" y="145542"/>
                                </a:cubicBezTo>
                                <a:cubicBezTo>
                                  <a:pt x="4121201" y="146050"/>
                                  <a:pt x="4121709" y="147193"/>
                                  <a:pt x="4122217" y="148717"/>
                                </a:cubicBezTo>
                                <a:cubicBezTo>
                                  <a:pt x="4122725" y="150241"/>
                                  <a:pt x="4123106" y="152273"/>
                                  <a:pt x="4123614" y="154559"/>
                                </a:cubicBezTo>
                                <a:cubicBezTo>
                                  <a:pt x="4124122" y="156845"/>
                                  <a:pt x="4124630" y="159639"/>
                                  <a:pt x="4125138" y="162306"/>
                                </a:cubicBezTo>
                                <a:cubicBezTo>
                                  <a:pt x="4125646" y="165100"/>
                                  <a:pt x="4126027" y="168275"/>
                                  <a:pt x="4126535" y="171196"/>
                                </a:cubicBezTo>
                                <a:cubicBezTo>
                                  <a:pt x="4127043" y="174244"/>
                                  <a:pt x="4127551" y="177419"/>
                                  <a:pt x="4128059" y="180467"/>
                                </a:cubicBezTo>
                                <a:cubicBezTo>
                                  <a:pt x="4128440" y="183388"/>
                                  <a:pt x="4128948" y="186436"/>
                                  <a:pt x="4129456" y="189357"/>
                                </a:cubicBezTo>
                                <a:cubicBezTo>
                                  <a:pt x="4129964" y="192277"/>
                                  <a:pt x="4130472" y="195072"/>
                                  <a:pt x="4130980" y="197612"/>
                                </a:cubicBezTo>
                                <a:cubicBezTo>
                                  <a:pt x="4131361" y="200278"/>
                                  <a:pt x="4131869" y="202819"/>
                                  <a:pt x="4132377" y="205232"/>
                                </a:cubicBezTo>
                                <a:cubicBezTo>
                                  <a:pt x="4132885" y="207645"/>
                                  <a:pt x="4133393" y="209931"/>
                                  <a:pt x="4133901" y="212217"/>
                                </a:cubicBezTo>
                                <a:cubicBezTo>
                                  <a:pt x="4134282" y="214376"/>
                                  <a:pt x="4134790" y="216408"/>
                                  <a:pt x="4135298" y="218313"/>
                                </a:cubicBezTo>
                                <a:cubicBezTo>
                                  <a:pt x="4135806" y="220345"/>
                                  <a:pt x="4136314" y="222123"/>
                                  <a:pt x="4136822" y="223901"/>
                                </a:cubicBezTo>
                                <a:cubicBezTo>
                                  <a:pt x="4137203" y="225678"/>
                                  <a:pt x="4137711" y="227330"/>
                                  <a:pt x="4138219" y="228981"/>
                                </a:cubicBezTo>
                                <a:cubicBezTo>
                                  <a:pt x="4138727" y="230505"/>
                                  <a:pt x="4139235" y="231901"/>
                                  <a:pt x="4139743" y="233299"/>
                                </a:cubicBezTo>
                                <a:cubicBezTo>
                                  <a:pt x="4140124" y="234696"/>
                                  <a:pt x="4140632" y="235966"/>
                                  <a:pt x="4141140" y="237109"/>
                                </a:cubicBezTo>
                                <a:cubicBezTo>
                                  <a:pt x="4141648" y="238378"/>
                                  <a:pt x="4142156" y="239395"/>
                                  <a:pt x="4142664" y="240538"/>
                                </a:cubicBezTo>
                                <a:cubicBezTo>
                                  <a:pt x="4143045" y="241553"/>
                                  <a:pt x="4143553" y="242443"/>
                                  <a:pt x="4144061" y="243332"/>
                                </a:cubicBezTo>
                                <a:cubicBezTo>
                                  <a:pt x="4144569" y="244221"/>
                                  <a:pt x="4145077" y="244983"/>
                                  <a:pt x="4145458" y="245745"/>
                                </a:cubicBezTo>
                                <a:cubicBezTo>
                                  <a:pt x="4145966" y="246507"/>
                                  <a:pt x="4146474" y="247269"/>
                                  <a:pt x="4146982" y="247903"/>
                                </a:cubicBezTo>
                                <a:cubicBezTo>
                                  <a:pt x="4147490" y="248539"/>
                                  <a:pt x="4147998" y="249174"/>
                                  <a:pt x="4148379" y="249682"/>
                                </a:cubicBezTo>
                                <a:cubicBezTo>
                                  <a:pt x="4148887" y="250317"/>
                                  <a:pt x="4149395" y="250825"/>
                                  <a:pt x="4149903" y="251333"/>
                                </a:cubicBezTo>
                                <a:cubicBezTo>
                                  <a:pt x="4150411" y="251841"/>
                                  <a:pt x="4150919" y="252349"/>
                                  <a:pt x="4151300" y="252730"/>
                                </a:cubicBezTo>
                                <a:cubicBezTo>
                                  <a:pt x="4151808" y="253238"/>
                                  <a:pt x="4152316" y="253619"/>
                                  <a:pt x="4152824" y="254126"/>
                                </a:cubicBezTo>
                                <a:cubicBezTo>
                                  <a:pt x="4153332" y="254508"/>
                                  <a:pt x="4153840" y="254889"/>
                                  <a:pt x="4154221" y="255397"/>
                                </a:cubicBezTo>
                                <a:cubicBezTo>
                                  <a:pt x="4154729" y="255905"/>
                                  <a:pt x="4155237" y="256286"/>
                                  <a:pt x="4155745" y="256794"/>
                                </a:cubicBezTo>
                                <a:cubicBezTo>
                                  <a:pt x="4156253" y="257301"/>
                                  <a:pt x="4156761" y="257810"/>
                                  <a:pt x="4157142" y="258445"/>
                                </a:cubicBezTo>
                                <a:cubicBezTo>
                                  <a:pt x="4157650" y="258952"/>
                                  <a:pt x="4158158" y="259588"/>
                                  <a:pt x="4158666" y="260223"/>
                                </a:cubicBezTo>
                                <a:cubicBezTo>
                                  <a:pt x="4159174" y="260858"/>
                                  <a:pt x="4159682" y="261620"/>
                                  <a:pt x="4160063" y="262255"/>
                                </a:cubicBezTo>
                                <a:cubicBezTo>
                                  <a:pt x="4160571" y="263017"/>
                                  <a:pt x="4161079" y="263778"/>
                                  <a:pt x="4161587" y="264541"/>
                                </a:cubicBezTo>
                                <a:cubicBezTo>
                                  <a:pt x="4162095" y="265302"/>
                                  <a:pt x="4162476" y="266065"/>
                                  <a:pt x="4162984" y="266953"/>
                                </a:cubicBezTo>
                                <a:cubicBezTo>
                                  <a:pt x="4163492" y="267716"/>
                                  <a:pt x="4164000" y="268477"/>
                                  <a:pt x="4164508" y="269240"/>
                                </a:cubicBezTo>
                                <a:cubicBezTo>
                                  <a:pt x="4165016" y="270128"/>
                                  <a:pt x="4165397" y="270891"/>
                                  <a:pt x="4165905" y="271652"/>
                                </a:cubicBezTo>
                                <a:cubicBezTo>
                                  <a:pt x="4166413" y="272415"/>
                                  <a:pt x="4166921" y="273176"/>
                                  <a:pt x="4167429" y="273812"/>
                                </a:cubicBezTo>
                                <a:cubicBezTo>
                                  <a:pt x="4167937" y="274574"/>
                                  <a:pt x="4168318" y="275336"/>
                                  <a:pt x="4168826" y="275971"/>
                                </a:cubicBezTo>
                                <a:cubicBezTo>
                                  <a:pt x="4169334" y="276606"/>
                                  <a:pt x="4169842" y="277241"/>
                                  <a:pt x="4170350" y="277876"/>
                                </a:cubicBezTo>
                                <a:cubicBezTo>
                                  <a:pt x="4170858" y="278511"/>
                                  <a:pt x="4171239" y="279019"/>
                                  <a:pt x="4171747" y="279526"/>
                                </a:cubicBezTo>
                                <a:cubicBezTo>
                                  <a:pt x="4172255" y="280162"/>
                                  <a:pt x="4172763" y="280670"/>
                                  <a:pt x="4173271" y="281051"/>
                                </a:cubicBezTo>
                                <a:cubicBezTo>
                                  <a:pt x="4173779" y="281559"/>
                                  <a:pt x="4174160" y="282067"/>
                                  <a:pt x="4174668" y="282448"/>
                                </a:cubicBezTo>
                                <a:cubicBezTo>
                                  <a:pt x="4175176" y="282828"/>
                                  <a:pt x="4175684" y="283210"/>
                                  <a:pt x="4176192" y="283464"/>
                                </a:cubicBezTo>
                                <a:cubicBezTo>
                                  <a:pt x="4176700" y="283845"/>
                                  <a:pt x="4177081" y="284226"/>
                                  <a:pt x="4177589" y="284480"/>
                                </a:cubicBezTo>
                                <a:cubicBezTo>
                                  <a:pt x="4178097" y="284861"/>
                                  <a:pt x="4178605" y="285115"/>
                                  <a:pt x="4179113" y="285369"/>
                                </a:cubicBezTo>
                                <a:cubicBezTo>
                                  <a:pt x="4179494" y="285750"/>
                                  <a:pt x="4180002" y="286003"/>
                                  <a:pt x="4180510" y="286258"/>
                                </a:cubicBezTo>
                                <a:cubicBezTo>
                                  <a:pt x="4181018" y="286512"/>
                                  <a:pt x="4181526" y="286766"/>
                                  <a:pt x="4182034" y="287147"/>
                                </a:cubicBezTo>
                                <a:cubicBezTo>
                                  <a:pt x="4182415" y="287401"/>
                                  <a:pt x="4182923" y="287527"/>
                                  <a:pt x="4183431" y="287782"/>
                                </a:cubicBezTo>
                                <a:cubicBezTo>
                                  <a:pt x="4183939" y="288036"/>
                                  <a:pt x="4184447" y="288290"/>
                                  <a:pt x="4184955" y="288544"/>
                                </a:cubicBezTo>
                                <a:cubicBezTo>
                                  <a:pt x="4185336" y="288798"/>
                                  <a:pt x="4185844" y="289051"/>
                                  <a:pt x="4186352" y="289306"/>
                                </a:cubicBezTo>
                                <a:cubicBezTo>
                                  <a:pt x="4186860" y="289560"/>
                                  <a:pt x="4187368" y="289687"/>
                                  <a:pt x="4187876" y="289941"/>
                                </a:cubicBezTo>
                                <a:cubicBezTo>
                                  <a:pt x="4188257" y="290195"/>
                                  <a:pt x="4188765" y="290322"/>
                                  <a:pt x="4189273" y="290576"/>
                                </a:cubicBezTo>
                                <a:cubicBezTo>
                                  <a:pt x="4189781" y="290702"/>
                                  <a:pt x="4190289" y="290957"/>
                                  <a:pt x="4190797" y="291084"/>
                                </a:cubicBezTo>
                                <a:cubicBezTo>
                                  <a:pt x="4191178" y="291211"/>
                                  <a:pt x="4191686" y="291465"/>
                                  <a:pt x="4192194" y="291592"/>
                                </a:cubicBezTo>
                                <a:cubicBezTo>
                                  <a:pt x="4192702" y="291719"/>
                                  <a:pt x="4193210" y="291973"/>
                                  <a:pt x="4193718" y="292100"/>
                                </a:cubicBezTo>
                                <a:cubicBezTo>
                                  <a:pt x="4194099" y="292226"/>
                                  <a:pt x="4194607" y="292353"/>
                                  <a:pt x="4195115" y="292481"/>
                                </a:cubicBezTo>
                                <a:cubicBezTo>
                                  <a:pt x="4195623" y="292608"/>
                                  <a:pt x="4196131" y="292735"/>
                                  <a:pt x="4196512" y="292862"/>
                                </a:cubicBezTo>
                                <a:cubicBezTo>
                                  <a:pt x="4197020" y="292989"/>
                                  <a:pt x="4197528" y="292989"/>
                                  <a:pt x="4198036" y="293116"/>
                                </a:cubicBezTo>
                                <a:cubicBezTo>
                                  <a:pt x="4198544" y="293116"/>
                                  <a:pt x="4199052" y="293243"/>
                                  <a:pt x="4199433" y="293243"/>
                                </a:cubicBezTo>
                                <a:cubicBezTo>
                                  <a:pt x="4199941" y="293243"/>
                                  <a:pt x="4200449" y="293243"/>
                                  <a:pt x="4200957" y="293243"/>
                                </a:cubicBezTo>
                                <a:cubicBezTo>
                                  <a:pt x="4201465" y="293243"/>
                                  <a:pt x="4201973" y="293243"/>
                                  <a:pt x="4202354" y="293243"/>
                                </a:cubicBezTo>
                                <a:cubicBezTo>
                                  <a:pt x="4202862" y="293243"/>
                                  <a:pt x="4203370" y="293243"/>
                                  <a:pt x="4203878" y="293116"/>
                                </a:cubicBezTo>
                                <a:cubicBezTo>
                                  <a:pt x="4204386" y="293116"/>
                                  <a:pt x="4204894" y="293116"/>
                                  <a:pt x="4205275" y="293116"/>
                                </a:cubicBezTo>
                                <a:cubicBezTo>
                                  <a:pt x="4205783" y="292989"/>
                                  <a:pt x="4206291" y="292989"/>
                                  <a:pt x="4206799" y="292989"/>
                                </a:cubicBezTo>
                                <a:cubicBezTo>
                                  <a:pt x="4207307" y="292862"/>
                                  <a:pt x="4207815" y="292862"/>
                                  <a:pt x="4208196" y="292862"/>
                                </a:cubicBezTo>
                                <a:cubicBezTo>
                                  <a:pt x="4208704" y="292862"/>
                                  <a:pt x="4209212" y="292862"/>
                                  <a:pt x="4209720" y="292735"/>
                                </a:cubicBezTo>
                                <a:cubicBezTo>
                                  <a:pt x="4210228" y="292735"/>
                                  <a:pt x="4210609" y="292735"/>
                                  <a:pt x="4211117" y="292735"/>
                                </a:cubicBezTo>
                                <a:cubicBezTo>
                                  <a:pt x="4211625" y="292735"/>
                                  <a:pt x="4212133" y="292735"/>
                                  <a:pt x="4212641" y="292735"/>
                                </a:cubicBezTo>
                                <a:cubicBezTo>
                                  <a:pt x="4213149" y="292735"/>
                                  <a:pt x="4213530" y="292735"/>
                                  <a:pt x="4214038" y="292735"/>
                                </a:cubicBezTo>
                                <a:cubicBezTo>
                                  <a:pt x="4214546" y="292862"/>
                                  <a:pt x="4215054" y="292862"/>
                                  <a:pt x="4215562" y="292862"/>
                                </a:cubicBezTo>
                                <a:cubicBezTo>
                                  <a:pt x="4216070" y="292862"/>
                                  <a:pt x="4216451" y="292989"/>
                                  <a:pt x="4216959" y="292989"/>
                                </a:cubicBezTo>
                                <a:cubicBezTo>
                                  <a:pt x="4217467" y="292989"/>
                                  <a:pt x="4217975" y="293116"/>
                                  <a:pt x="4218483" y="293116"/>
                                </a:cubicBezTo>
                                <a:cubicBezTo>
                                  <a:pt x="4218991" y="293116"/>
                                  <a:pt x="4219372" y="293116"/>
                                  <a:pt x="4219880" y="293243"/>
                                </a:cubicBezTo>
                                <a:cubicBezTo>
                                  <a:pt x="4220388" y="293243"/>
                                  <a:pt x="4220896" y="293370"/>
                                  <a:pt x="4221404" y="293370"/>
                                </a:cubicBezTo>
                                <a:cubicBezTo>
                                  <a:pt x="4221912" y="293370"/>
                                  <a:pt x="4222293" y="293497"/>
                                  <a:pt x="4222801" y="293624"/>
                                </a:cubicBezTo>
                                <a:cubicBezTo>
                                  <a:pt x="4223309" y="293624"/>
                                  <a:pt x="4223817" y="293751"/>
                                  <a:pt x="4224325" y="293877"/>
                                </a:cubicBezTo>
                                <a:cubicBezTo>
                                  <a:pt x="4224833" y="294005"/>
                                  <a:pt x="4225214" y="294132"/>
                                  <a:pt x="4225722" y="294386"/>
                                </a:cubicBezTo>
                                <a:cubicBezTo>
                                  <a:pt x="4226230" y="294513"/>
                                  <a:pt x="4226738" y="294767"/>
                                  <a:pt x="4227246" y="295021"/>
                                </a:cubicBezTo>
                                <a:cubicBezTo>
                                  <a:pt x="4227627" y="295401"/>
                                  <a:pt x="4228135" y="295783"/>
                                  <a:pt x="4228643" y="296164"/>
                                </a:cubicBezTo>
                                <a:cubicBezTo>
                                  <a:pt x="4229151" y="296545"/>
                                  <a:pt x="4229659" y="296926"/>
                                  <a:pt x="4230167" y="297434"/>
                                </a:cubicBezTo>
                                <a:cubicBezTo>
                                  <a:pt x="4230548" y="297942"/>
                                  <a:pt x="4231056" y="298576"/>
                                  <a:pt x="4231564" y="299085"/>
                                </a:cubicBezTo>
                                <a:cubicBezTo>
                                  <a:pt x="4232072" y="299720"/>
                                  <a:pt x="4232580" y="300355"/>
                                  <a:pt x="4233088" y="300990"/>
                                </a:cubicBezTo>
                                <a:cubicBezTo>
                                  <a:pt x="4233469" y="301751"/>
                                  <a:pt x="4233977" y="302387"/>
                                  <a:pt x="4234485" y="303149"/>
                                </a:cubicBezTo>
                                <a:cubicBezTo>
                                  <a:pt x="4234993" y="303911"/>
                                  <a:pt x="4235501" y="304673"/>
                                  <a:pt x="4236009" y="305308"/>
                                </a:cubicBezTo>
                                <a:cubicBezTo>
                                  <a:pt x="4236390" y="306070"/>
                                  <a:pt x="4236898" y="306832"/>
                                  <a:pt x="4237406" y="307594"/>
                                </a:cubicBezTo>
                                <a:cubicBezTo>
                                  <a:pt x="4237914" y="308228"/>
                                  <a:pt x="4238422" y="308991"/>
                                  <a:pt x="4238930" y="309626"/>
                                </a:cubicBezTo>
                                <a:cubicBezTo>
                                  <a:pt x="4239311" y="310261"/>
                                  <a:pt x="4239819" y="310896"/>
                                  <a:pt x="4240327" y="311531"/>
                                </a:cubicBezTo>
                                <a:cubicBezTo>
                                  <a:pt x="4240835" y="312039"/>
                                  <a:pt x="4241343" y="312547"/>
                                  <a:pt x="4241851" y="312927"/>
                                </a:cubicBezTo>
                                <a:cubicBezTo>
                                  <a:pt x="4242232" y="313436"/>
                                  <a:pt x="4242740" y="313817"/>
                                  <a:pt x="4243248" y="314071"/>
                                </a:cubicBezTo>
                                <a:cubicBezTo>
                                  <a:pt x="4243756" y="314451"/>
                                  <a:pt x="4244264" y="314706"/>
                                  <a:pt x="4244645" y="314833"/>
                                </a:cubicBezTo>
                                <a:cubicBezTo>
                                  <a:pt x="4245153" y="315087"/>
                                  <a:pt x="4245661" y="315214"/>
                                  <a:pt x="4246169" y="315341"/>
                                </a:cubicBezTo>
                                <a:cubicBezTo>
                                  <a:pt x="4246677" y="315341"/>
                                  <a:pt x="4247185" y="315468"/>
                                  <a:pt x="4247566" y="315468"/>
                                </a:cubicBezTo>
                                <a:cubicBezTo>
                                  <a:pt x="4248074" y="315468"/>
                                  <a:pt x="4248582" y="315468"/>
                                  <a:pt x="4249090" y="315468"/>
                                </a:cubicBezTo>
                                <a:cubicBezTo>
                                  <a:pt x="4249598" y="315595"/>
                                  <a:pt x="4250106" y="315595"/>
                                  <a:pt x="4250487" y="315595"/>
                                </a:cubicBezTo>
                                <a:cubicBezTo>
                                  <a:pt x="4250995" y="315595"/>
                                  <a:pt x="4251503" y="315722"/>
                                  <a:pt x="4252011" y="315722"/>
                                </a:cubicBezTo>
                                <a:cubicBezTo>
                                  <a:pt x="4252519" y="315722"/>
                                  <a:pt x="4253027" y="315849"/>
                                  <a:pt x="4253408" y="315976"/>
                                </a:cubicBezTo>
                                <a:cubicBezTo>
                                  <a:pt x="4253916" y="316102"/>
                                  <a:pt x="4254424" y="316230"/>
                                  <a:pt x="4254932" y="316357"/>
                                </a:cubicBezTo>
                                <a:cubicBezTo>
                                  <a:pt x="4255440" y="316611"/>
                                  <a:pt x="4255948" y="316738"/>
                                  <a:pt x="4256329" y="316992"/>
                                </a:cubicBezTo>
                                <a:cubicBezTo>
                                  <a:pt x="4256837" y="317246"/>
                                  <a:pt x="4257345" y="317500"/>
                                  <a:pt x="4257853" y="317753"/>
                                </a:cubicBezTo>
                                <a:cubicBezTo>
                                  <a:pt x="4258361" y="318135"/>
                                  <a:pt x="4258869" y="318389"/>
                                  <a:pt x="4259250" y="318770"/>
                                </a:cubicBezTo>
                                <a:cubicBezTo>
                                  <a:pt x="4259758" y="319024"/>
                                  <a:pt x="4260266" y="319405"/>
                                  <a:pt x="4260774" y="319786"/>
                                </a:cubicBezTo>
                                <a:cubicBezTo>
                                  <a:pt x="4261282" y="320167"/>
                                  <a:pt x="4261663" y="320548"/>
                                  <a:pt x="4262171" y="320928"/>
                                </a:cubicBezTo>
                                <a:cubicBezTo>
                                  <a:pt x="4262679" y="321310"/>
                                  <a:pt x="4263187" y="321818"/>
                                  <a:pt x="4263695" y="322199"/>
                                </a:cubicBezTo>
                                <a:cubicBezTo>
                                  <a:pt x="4264203" y="322580"/>
                                  <a:pt x="4264584" y="322961"/>
                                  <a:pt x="4265092" y="323342"/>
                                </a:cubicBezTo>
                                <a:cubicBezTo>
                                  <a:pt x="4265600" y="323723"/>
                                  <a:pt x="4266108" y="324103"/>
                                  <a:pt x="4266616" y="324485"/>
                                </a:cubicBezTo>
                                <a:cubicBezTo>
                                  <a:pt x="4267124" y="324739"/>
                                  <a:pt x="4267505" y="325120"/>
                                  <a:pt x="4268013" y="325374"/>
                                </a:cubicBezTo>
                                <a:cubicBezTo>
                                  <a:pt x="4268521" y="325755"/>
                                  <a:pt x="4269029" y="326009"/>
                                  <a:pt x="4269537" y="326263"/>
                                </a:cubicBezTo>
                                <a:cubicBezTo>
                                  <a:pt x="4270045" y="326517"/>
                                  <a:pt x="4270426" y="326771"/>
                                  <a:pt x="4270934" y="326898"/>
                                </a:cubicBezTo>
                                <a:cubicBezTo>
                                  <a:pt x="4271442" y="327151"/>
                                  <a:pt x="4271950" y="327278"/>
                                  <a:pt x="4272458" y="327406"/>
                                </a:cubicBezTo>
                                <a:cubicBezTo>
                                  <a:pt x="4272966" y="327660"/>
                                  <a:pt x="4273347" y="327660"/>
                                  <a:pt x="4273855" y="327787"/>
                                </a:cubicBezTo>
                                <a:cubicBezTo>
                                  <a:pt x="4274363" y="327787"/>
                                  <a:pt x="4274871" y="327914"/>
                                  <a:pt x="4275379" y="327914"/>
                                </a:cubicBezTo>
                                <a:cubicBezTo>
                                  <a:pt x="4275887" y="327914"/>
                                  <a:pt x="4276268" y="327787"/>
                                  <a:pt x="4276776" y="327787"/>
                                </a:cubicBezTo>
                                <a:cubicBezTo>
                                  <a:pt x="4277284" y="327660"/>
                                  <a:pt x="4277792" y="327660"/>
                                  <a:pt x="4278300" y="327533"/>
                                </a:cubicBezTo>
                                <a:cubicBezTo>
                                  <a:pt x="4278681" y="327406"/>
                                  <a:pt x="4279189" y="327278"/>
                                  <a:pt x="4279697" y="327025"/>
                                </a:cubicBezTo>
                                <a:cubicBezTo>
                                  <a:pt x="4280205" y="326898"/>
                                  <a:pt x="4280713" y="326771"/>
                                  <a:pt x="4281221" y="326517"/>
                                </a:cubicBezTo>
                                <a:cubicBezTo>
                                  <a:pt x="4281602" y="326263"/>
                                  <a:pt x="4282110" y="326009"/>
                                  <a:pt x="4282618" y="325882"/>
                                </a:cubicBezTo>
                                <a:cubicBezTo>
                                  <a:pt x="4283126" y="325627"/>
                                  <a:pt x="4283634" y="325374"/>
                                  <a:pt x="4284142" y="325120"/>
                                </a:cubicBezTo>
                                <a:cubicBezTo>
                                  <a:pt x="4284523" y="324993"/>
                                  <a:pt x="4285031" y="324739"/>
                                  <a:pt x="4285539" y="324485"/>
                                </a:cubicBezTo>
                                <a:cubicBezTo>
                                  <a:pt x="4286047" y="324231"/>
                                  <a:pt x="4286555" y="323976"/>
                                  <a:pt x="4287063" y="323850"/>
                                </a:cubicBezTo>
                                <a:cubicBezTo>
                                  <a:pt x="4287444" y="323596"/>
                                  <a:pt x="4287952" y="323342"/>
                                  <a:pt x="4288460" y="323088"/>
                                </a:cubicBezTo>
                                <a:cubicBezTo>
                                  <a:pt x="4288968" y="322834"/>
                                  <a:pt x="4289476" y="322580"/>
                                  <a:pt x="4289984" y="322326"/>
                                </a:cubicBezTo>
                                <a:cubicBezTo>
                                  <a:pt x="4290365" y="322072"/>
                                  <a:pt x="4290873" y="321818"/>
                                  <a:pt x="4291381" y="321437"/>
                                </a:cubicBezTo>
                                <a:cubicBezTo>
                                  <a:pt x="4291889" y="321183"/>
                                  <a:pt x="4292397" y="320801"/>
                                  <a:pt x="4292905" y="320421"/>
                                </a:cubicBezTo>
                                <a:cubicBezTo>
                                  <a:pt x="4293286" y="320040"/>
                                  <a:pt x="4293794" y="319659"/>
                                  <a:pt x="4294302" y="319277"/>
                                </a:cubicBezTo>
                                <a:cubicBezTo>
                                  <a:pt x="4294810" y="318897"/>
                                  <a:pt x="4295318" y="318516"/>
                                  <a:pt x="4295699" y="318135"/>
                                </a:cubicBezTo>
                                <a:cubicBezTo>
                                  <a:pt x="4296207" y="317753"/>
                                  <a:pt x="4296715" y="317246"/>
                                  <a:pt x="4297223" y="316865"/>
                                </a:cubicBezTo>
                                <a:cubicBezTo>
                                  <a:pt x="4297731" y="316484"/>
                                  <a:pt x="4298239" y="315976"/>
                                  <a:pt x="4298620" y="315595"/>
                                </a:cubicBezTo>
                                <a:cubicBezTo>
                                  <a:pt x="4299128" y="315214"/>
                                  <a:pt x="4299636" y="314833"/>
                                  <a:pt x="4300144" y="314451"/>
                                </a:cubicBezTo>
                                <a:cubicBezTo>
                                  <a:pt x="4300652" y="314198"/>
                                  <a:pt x="4301160" y="313817"/>
                                  <a:pt x="4301541" y="313563"/>
                                </a:cubicBezTo>
                                <a:cubicBezTo>
                                  <a:pt x="4302049" y="313309"/>
                                  <a:pt x="4302557" y="313055"/>
                                  <a:pt x="4303065" y="312801"/>
                                </a:cubicBezTo>
                                <a:cubicBezTo>
                                  <a:pt x="4303573" y="312547"/>
                                  <a:pt x="4304081" y="312420"/>
                                  <a:pt x="4304462" y="312293"/>
                                </a:cubicBezTo>
                                <a:cubicBezTo>
                                  <a:pt x="4304970" y="312166"/>
                                  <a:pt x="4305478" y="312166"/>
                                  <a:pt x="4305986" y="312166"/>
                                </a:cubicBezTo>
                                <a:cubicBezTo>
                                  <a:pt x="4306494" y="312039"/>
                                  <a:pt x="4307002" y="312039"/>
                                  <a:pt x="4307383" y="312166"/>
                                </a:cubicBezTo>
                                <a:cubicBezTo>
                                  <a:pt x="4307891" y="312166"/>
                                  <a:pt x="4308399" y="312293"/>
                                  <a:pt x="4308907" y="312420"/>
                                </a:cubicBezTo>
                                <a:cubicBezTo>
                                  <a:pt x="4309415" y="312547"/>
                                  <a:pt x="4309923" y="312674"/>
                                  <a:pt x="4310304" y="312927"/>
                                </a:cubicBezTo>
                                <a:cubicBezTo>
                                  <a:pt x="4310812" y="313055"/>
                                  <a:pt x="4311320" y="313309"/>
                                  <a:pt x="4311828" y="313436"/>
                                </a:cubicBezTo>
                                <a:cubicBezTo>
                                  <a:pt x="4312336" y="313690"/>
                                  <a:pt x="4312717" y="313817"/>
                                  <a:pt x="4313225" y="314071"/>
                                </a:cubicBezTo>
                                <a:cubicBezTo>
                                  <a:pt x="4313733" y="314198"/>
                                  <a:pt x="4314241" y="314451"/>
                                  <a:pt x="4314749" y="314578"/>
                                </a:cubicBezTo>
                                <a:cubicBezTo>
                                  <a:pt x="4315257" y="314833"/>
                                  <a:pt x="4315638" y="314960"/>
                                  <a:pt x="4316146" y="315087"/>
                                </a:cubicBezTo>
                                <a:cubicBezTo>
                                  <a:pt x="4316654" y="315214"/>
                                  <a:pt x="4317162" y="315341"/>
                                  <a:pt x="4317670" y="315341"/>
                                </a:cubicBezTo>
                                <a:cubicBezTo>
                                  <a:pt x="4318178" y="315468"/>
                                  <a:pt x="4318559" y="315468"/>
                                  <a:pt x="4319067" y="315468"/>
                                </a:cubicBezTo>
                                <a:cubicBezTo>
                                  <a:pt x="4319575" y="315468"/>
                                  <a:pt x="4320083" y="315468"/>
                                  <a:pt x="4320591" y="315341"/>
                                </a:cubicBezTo>
                                <a:cubicBezTo>
                                  <a:pt x="4321099" y="315214"/>
                                  <a:pt x="4321480" y="315087"/>
                                  <a:pt x="4321988" y="314960"/>
                                </a:cubicBezTo>
                                <a:cubicBezTo>
                                  <a:pt x="4322496" y="314706"/>
                                  <a:pt x="4323004" y="314578"/>
                                  <a:pt x="4323512" y="314325"/>
                                </a:cubicBezTo>
                                <a:cubicBezTo>
                                  <a:pt x="4324020" y="313944"/>
                                  <a:pt x="4324401" y="313690"/>
                                  <a:pt x="4324909" y="313309"/>
                                </a:cubicBezTo>
                                <a:cubicBezTo>
                                  <a:pt x="4325417" y="312927"/>
                                  <a:pt x="4325925" y="312674"/>
                                  <a:pt x="4326433" y="312293"/>
                                </a:cubicBezTo>
                                <a:cubicBezTo>
                                  <a:pt x="4326941" y="311912"/>
                                  <a:pt x="4327322" y="311531"/>
                                  <a:pt x="4327830" y="311023"/>
                                </a:cubicBezTo>
                                <a:cubicBezTo>
                                  <a:pt x="4328338" y="310642"/>
                                  <a:pt x="4328846" y="310261"/>
                                  <a:pt x="4329354" y="310007"/>
                                </a:cubicBezTo>
                                <a:cubicBezTo>
                                  <a:pt x="4329735" y="309626"/>
                                  <a:pt x="4330243" y="309245"/>
                                  <a:pt x="4330751" y="308864"/>
                                </a:cubicBezTo>
                                <a:cubicBezTo>
                                  <a:pt x="4331259" y="308610"/>
                                  <a:pt x="4331767" y="308356"/>
                                  <a:pt x="4332275" y="308101"/>
                                </a:cubicBezTo>
                                <a:cubicBezTo>
                                  <a:pt x="4332656" y="307848"/>
                                  <a:pt x="4333164" y="307594"/>
                                  <a:pt x="4333672" y="307340"/>
                                </a:cubicBezTo>
                                <a:cubicBezTo>
                                  <a:pt x="4334180" y="307213"/>
                                  <a:pt x="4334688" y="307086"/>
                                  <a:pt x="4335196" y="306959"/>
                                </a:cubicBezTo>
                                <a:cubicBezTo>
                                  <a:pt x="4335577" y="306832"/>
                                  <a:pt x="4336085" y="306705"/>
                                  <a:pt x="4336593" y="306577"/>
                                </a:cubicBezTo>
                                <a:cubicBezTo>
                                  <a:pt x="4337101" y="306451"/>
                                  <a:pt x="4337609" y="306324"/>
                                  <a:pt x="4338117" y="306197"/>
                                </a:cubicBezTo>
                                <a:cubicBezTo>
                                  <a:pt x="4338498" y="305943"/>
                                  <a:pt x="4339006" y="305943"/>
                                  <a:pt x="4339514" y="305689"/>
                                </a:cubicBezTo>
                                <a:cubicBezTo>
                                  <a:pt x="4340022" y="305562"/>
                                  <a:pt x="4340530" y="305435"/>
                                  <a:pt x="4341038" y="305308"/>
                                </a:cubicBezTo>
                                <a:cubicBezTo>
                                  <a:pt x="4341419" y="305053"/>
                                  <a:pt x="4341927" y="304926"/>
                                  <a:pt x="4342435" y="304800"/>
                                </a:cubicBezTo>
                                <a:cubicBezTo>
                                  <a:pt x="4342943" y="304673"/>
                                  <a:pt x="4343451" y="304419"/>
                                  <a:pt x="4343959" y="304292"/>
                                </a:cubicBezTo>
                                <a:cubicBezTo>
                                  <a:pt x="4344340" y="304165"/>
                                  <a:pt x="4344848" y="304038"/>
                                  <a:pt x="4345356" y="303911"/>
                                </a:cubicBezTo>
                                <a:cubicBezTo>
                                  <a:pt x="4345864" y="303784"/>
                                  <a:pt x="4346372" y="303784"/>
                                  <a:pt x="4346753" y="303784"/>
                                </a:cubicBezTo>
                                <a:cubicBezTo>
                                  <a:pt x="4347261" y="303784"/>
                                  <a:pt x="4347769" y="303784"/>
                                  <a:pt x="4348277" y="303911"/>
                                </a:cubicBezTo>
                                <a:cubicBezTo>
                                  <a:pt x="4348785" y="304038"/>
                                  <a:pt x="4349293" y="304165"/>
                                  <a:pt x="4349674" y="304419"/>
                                </a:cubicBezTo>
                                <a:cubicBezTo>
                                  <a:pt x="4350182" y="304673"/>
                                  <a:pt x="4350690" y="305053"/>
                                  <a:pt x="4351198" y="305435"/>
                                </a:cubicBezTo>
                                <a:cubicBezTo>
                                  <a:pt x="4351706" y="305943"/>
                                  <a:pt x="4352214" y="306451"/>
                                  <a:pt x="4352595" y="306959"/>
                                </a:cubicBezTo>
                                <a:cubicBezTo>
                                  <a:pt x="4353103" y="307594"/>
                                  <a:pt x="4353611" y="308356"/>
                                  <a:pt x="4354119" y="308991"/>
                                </a:cubicBezTo>
                                <a:cubicBezTo>
                                  <a:pt x="4354627" y="309752"/>
                                  <a:pt x="4355135" y="310642"/>
                                  <a:pt x="4355516" y="311531"/>
                                </a:cubicBezTo>
                                <a:cubicBezTo>
                                  <a:pt x="4356024" y="312293"/>
                                  <a:pt x="4356532" y="313309"/>
                                  <a:pt x="4357040" y="314198"/>
                                </a:cubicBezTo>
                                <a:cubicBezTo>
                                  <a:pt x="4357548" y="315087"/>
                                  <a:pt x="4358056" y="315976"/>
                                  <a:pt x="4358437" y="316865"/>
                                </a:cubicBezTo>
                                <a:cubicBezTo>
                                  <a:pt x="4358945" y="317753"/>
                                  <a:pt x="4359453" y="318643"/>
                                  <a:pt x="4359961" y="319532"/>
                                </a:cubicBezTo>
                                <a:cubicBezTo>
                                  <a:pt x="4360469" y="320294"/>
                                  <a:pt x="4360850" y="321183"/>
                                  <a:pt x="4361358" y="321818"/>
                                </a:cubicBezTo>
                                <a:cubicBezTo>
                                  <a:pt x="4361866" y="322580"/>
                                  <a:pt x="4362374" y="323215"/>
                                  <a:pt x="4362882" y="323723"/>
                                </a:cubicBezTo>
                                <a:cubicBezTo>
                                  <a:pt x="4363390" y="324231"/>
                                  <a:pt x="4363771" y="324739"/>
                                  <a:pt x="4364279" y="325120"/>
                                </a:cubicBezTo>
                                <a:cubicBezTo>
                                  <a:pt x="4364787" y="325501"/>
                                  <a:pt x="4365295" y="325755"/>
                                  <a:pt x="4365803" y="326009"/>
                                </a:cubicBezTo>
                                <a:cubicBezTo>
                                  <a:pt x="4366311" y="326263"/>
                                  <a:pt x="4366692" y="326390"/>
                                  <a:pt x="4367200" y="326517"/>
                                </a:cubicBezTo>
                                <a:cubicBezTo>
                                  <a:pt x="4367708" y="326644"/>
                                  <a:pt x="4368216" y="326644"/>
                                  <a:pt x="4368724" y="326771"/>
                                </a:cubicBezTo>
                                <a:cubicBezTo>
                                  <a:pt x="4369232" y="326771"/>
                                  <a:pt x="4369613" y="326771"/>
                                  <a:pt x="4370121" y="326644"/>
                                </a:cubicBezTo>
                                <a:cubicBezTo>
                                  <a:pt x="4370629" y="326644"/>
                                  <a:pt x="4371137" y="326517"/>
                                  <a:pt x="4371645" y="326390"/>
                                </a:cubicBezTo>
                                <a:cubicBezTo>
                                  <a:pt x="4372153" y="326390"/>
                                  <a:pt x="4372534" y="326263"/>
                                  <a:pt x="4373042" y="326136"/>
                                </a:cubicBezTo>
                                <a:cubicBezTo>
                                  <a:pt x="4373550" y="326009"/>
                                  <a:pt x="4374058" y="325882"/>
                                  <a:pt x="4374566" y="325882"/>
                                </a:cubicBezTo>
                                <a:cubicBezTo>
                                  <a:pt x="4375074" y="325755"/>
                                  <a:pt x="4375455" y="325755"/>
                                  <a:pt x="4375963" y="325627"/>
                                </a:cubicBezTo>
                                <a:cubicBezTo>
                                  <a:pt x="4376471" y="325627"/>
                                  <a:pt x="4376979" y="325501"/>
                                  <a:pt x="4377487" y="325627"/>
                                </a:cubicBezTo>
                                <a:cubicBezTo>
                                  <a:pt x="4377995" y="325627"/>
                                  <a:pt x="4378376" y="325627"/>
                                  <a:pt x="4378884" y="325755"/>
                                </a:cubicBezTo>
                                <a:cubicBezTo>
                                  <a:pt x="4379392" y="325755"/>
                                  <a:pt x="4379900" y="325882"/>
                                  <a:pt x="4380408" y="326136"/>
                                </a:cubicBezTo>
                                <a:cubicBezTo>
                                  <a:pt x="4380789" y="326263"/>
                                  <a:pt x="4381297" y="326390"/>
                                  <a:pt x="4381805" y="326644"/>
                                </a:cubicBezTo>
                                <a:cubicBezTo>
                                  <a:pt x="4382313" y="326898"/>
                                  <a:pt x="4382821" y="327151"/>
                                  <a:pt x="4383329" y="327533"/>
                                </a:cubicBezTo>
                                <a:cubicBezTo>
                                  <a:pt x="4383710" y="327787"/>
                                  <a:pt x="4384218" y="328168"/>
                                  <a:pt x="4384726" y="328549"/>
                                </a:cubicBezTo>
                                <a:cubicBezTo>
                                  <a:pt x="4385234" y="328930"/>
                                  <a:pt x="4385742" y="329311"/>
                                  <a:pt x="4386250" y="329692"/>
                                </a:cubicBezTo>
                                <a:cubicBezTo>
                                  <a:pt x="4386631" y="330073"/>
                                  <a:pt x="4387139" y="330453"/>
                                  <a:pt x="4387647" y="330835"/>
                                </a:cubicBezTo>
                                <a:cubicBezTo>
                                  <a:pt x="4388155" y="331343"/>
                                  <a:pt x="4388663" y="331724"/>
                                  <a:pt x="4389171" y="332105"/>
                                </a:cubicBezTo>
                                <a:cubicBezTo>
                                  <a:pt x="4389552" y="332486"/>
                                  <a:pt x="4390060" y="332994"/>
                                  <a:pt x="4390568" y="333375"/>
                                </a:cubicBezTo>
                                <a:cubicBezTo>
                                  <a:pt x="4391076" y="333756"/>
                                  <a:pt x="4391584" y="334137"/>
                                  <a:pt x="4392092" y="334518"/>
                                </a:cubicBezTo>
                                <a:cubicBezTo>
                                  <a:pt x="4392473" y="334899"/>
                                  <a:pt x="4392981" y="335280"/>
                                  <a:pt x="4393489" y="335534"/>
                                </a:cubicBezTo>
                                <a:cubicBezTo>
                                  <a:pt x="4393997" y="335915"/>
                                  <a:pt x="4394505" y="336296"/>
                                  <a:pt x="4395013" y="336550"/>
                                </a:cubicBezTo>
                                <a:cubicBezTo>
                                  <a:pt x="4395394" y="336803"/>
                                  <a:pt x="4395902" y="337058"/>
                                  <a:pt x="4396410" y="337312"/>
                                </a:cubicBezTo>
                                <a:cubicBezTo>
                                  <a:pt x="4396918" y="337566"/>
                                  <a:pt x="4397426" y="337820"/>
                                  <a:pt x="4397807" y="337947"/>
                                </a:cubicBezTo>
                                <a:cubicBezTo>
                                  <a:pt x="4398315" y="338074"/>
                                  <a:pt x="4398823" y="338327"/>
                                  <a:pt x="4399331" y="338327"/>
                                </a:cubicBezTo>
                                <a:cubicBezTo>
                                  <a:pt x="4399839" y="338455"/>
                                  <a:pt x="4400347" y="338582"/>
                                  <a:pt x="4400728" y="338582"/>
                                </a:cubicBezTo>
                                <a:cubicBezTo>
                                  <a:pt x="4401236" y="338709"/>
                                  <a:pt x="4401744" y="338709"/>
                                  <a:pt x="4402252" y="338709"/>
                                </a:cubicBezTo>
                                <a:cubicBezTo>
                                  <a:pt x="4402760" y="338709"/>
                                  <a:pt x="4403268" y="338709"/>
                                  <a:pt x="4403649" y="338709"/>
                                </a:cubicBezTo>
                                <a:cubicBezTo>
                                  <a:pt x="4404157" y="338582"/>
                                  <a:pt x="4404665" y="338582"/>
                                  <a:pt x="4405173" y="338455"/>
                                </a:cubicBezTo>
                                <a:cubicBezTo>
                                  <a:pt x="4405681" y="338327"/>
                                  <a:pt x="4406189" y="338201"/>
                                  <a:pt x="4406570" y="338074"/>
                                </a:cubicBezTo>
                                <a:cubicBezTo>
                                  <a:pt x="4407078" y="337947"/>
                                  <a:pt x="4407586" y="337820"/>
                                  <a:pt x="4408094" y="337566"/>
                                </a:cubicBezTo>
                                <a:cubicBezTo>
                                  <a:pt x="4408602" y="337439"/>
                                  <a:pt x="4409110" y="337185"/>
                                  <a:pt x="4409491" y="337058"/>
                                </a:cubicBezTo>
                                <a:cubicBezTo>
                                  <a:pt x="4409999" y="336803"/>
                                  <a:pt x="4410507" y="336550"/>
                                  <a:pt x="4411015" y="336296"/>
                                </a:cubicBezTo>
                                <a:cubicBezTo>
                                  <a:pt x="4411523" y="336042"/>
                                  <a:pt x="4412031" y="335661"/>
                                  <a:pt x="4412412" y="335407"/>
                                </a:cubicBezTo>
                                <a:cubicBezTo>
                                  <a:pt x="4412920" y="335152"/>
                                  <a:pt x="4413428" y="334899"/>
                                  <a:pt x="4413936" y="334518"/>
                                </a:cubicBezTo>
                                <a:cubicBezTo>
                                  <a:pt x="4414444" y="334264"/>
                                  <a:pt x="4414825" y="334010"/>
                                  <a:pt x="4415333" y="333628"/>
                                </a:cubicBezTo>
                                <a:cubicBezTo>
                                  <a:pt x="4415841" y="333248"/>
                                  <a:pt x="4416349" y="332994"/>
                                  <a:pt x="4416857" y="332613"/>
                                </a:cubicBezTo>
                                <a:cubicBezTo>
                                  <a:pt x="4417365" y="332232"/>
                                  <a:pt x="4417746" y="331977"/>
                                  <a:pt x="4418254" y="331597"/>
                                </a:cubicBezTo>
                                <a:cubicBezTo>
                                  <a:pt x="4418762" y="331216"/>
                                  <a:pt x="4419270" y="330708"/>
                                  <a:pt x="4419778" y="330326"/>
                                </a:cubicBezTo>
                                <a:cubicBezTo>
                                  <a:pt x="4420286" y="329946"/>
                                  <a:pt x="4420667" y="329565"/>
                                  <a:pt x="4421175" y="329184"/>
                                </a:cubicBezTo>
                                <a:cubicBezTo>
                                  <a:pt x="4421683" y="328676"/>
                                  <a:pt x="4422191" y="328295"/>
                                  <a:pt x="4422699" y="327787"/>
                                </a:cubicBezTo>
                                <a:cubicBezTo>
                                  <a:pt x="4423207" y="327406"/>
                                  <a:pt x="4423588" y="326898"/>
                                  <a:pt x="4424096" y="326390"/>
                                </a:cubicBezTo>
                                <a:cubicBezTo>
                                  <a:pt x="4424604" y="325882"/>
                                  <a:pt x="4425112" y="325374"/>
                                  <a:pt x="4425620" y="324739"/>
                                </a:cubicBezTo>
                                <a:cubicBezTo>
                                  <a:pt x="4426128" y="324231"/>
                                  <a:pt x="4426509" y="323723"/>
                                  <a:pt x="4427017" y="323088"/>
                                </a:cubicBezTo>
                                <a:cubicBezTo>
                                  <a:pt x="4427525" y="322452"/>
                                  <a:pt x="4428033" y="321818"/>
                                  <a:pt x="4428541" y="321183"/>
                                </a:cubicBezTo>
                                <a:cubicBezTo>
                                  <a:pt x="4429049" y="320548"/>
                                  <a:pt x="4429430" y="319786"/>
                                  <a:pt x="4429938" y="319151"/>
                                </a:cubicBezTo>
                                <a:cubicBezTo>
                                  <a:pt x="4430446" y="318389"/>
                                  <a:pt x="4430954" y="317626"/>
                                  <a:pt x="4431462" y="316865"/>
                                </a:cubicBezTo>
                                <a:cubicBezTo>
                                  <a:pt x="4431843" y="315976"/>
                                  <a:pt x="4432351" y="315214"/>
                                  <a:pt x="4432859" y="314325"/>
                                </a:cubicBezTo>
                                <a:cubicBezTo>
                                  <a:pt x="4433367" y="313436"/>
                                  <a:pt x="4433875" y="312547"/>
                                  <a:pt x="4434383" y="311658"/>
                                </a:cubicBezTo>
                                <a:cubicBezTo>
                                  <a:pt x="4434764" y="310769"/>
                                  <a:pt x="4435272" y="309880"/>
                                  <a:pt x="4435780" y="308991"/>
                                </a:cubicBezTo>
                                <a:cubicBezTo>
                                  <a:pt x="4436288" y="308101"/>
                                  <a:pt x="4436796" y="307086"/>
                                  <a:pt x="4437304" y="306197"/>
                                </a:cubicBezTo>
                                <a:cubicBezTo>
                                  <a:pt x="4437685" y="305308"/>
                                  <a:pt x="4438193" y="304292"/>
                                  <a:pt x="4438701" y="303402"/>
                                </a:cubicBezTo>
                                <a:cubicBezTo>
                                  <a:pt x="4439209" y="302514"/>
                                  <a:pt x="4439717" y="301625"/>
                                  <a:pt x="4440225" y="300736"/>
                                </a:cubicBezTo>
                                <a:cubicBezTo>
                                  <a:pt x="4440606" y="299847"/>
                                  <a:pt x="4441114" y="298958"/>
                                  <a:pt x="4441622" y="298069"/>
                                </a:cubicBezTo>
                                <a:cubicBezTo>
                                  <a:pt x="4442130" y="297180"/>
                                  <a:pt x="4442638" y="296291"/>
                                  <a:pt x="4443146" y="295528"/>
                                </a:cubicBezTo>
                                <a:cubicBezTo>
                                  <a:pt x="4443527" y="294640"/>
                                  <a:pt x="4444035" y="293877"/>
                                  <a:pt x="4444543" y="293116"/>
                                </a:cubicBezTo>
                                <a:cubicBezTo>
                                  <a:pt x="4445051" y="292353"/>
                                  <a:pt x="4445559" y="291592"/>
                                  <a:pt x="4446067" y="290830"/>
                                </a:cubicBezTo>
                                <a:cubicBezTo>
                                  <a:pt x="4446448" y="290068"/>
                                  <a:pt x="4446956" y="289306"/>
                                  <a:pt x="4447464" y="288544"/>
                                </a:cubicBezTo>
                                <a:cubicBezTo>
                                  <a:pt x="4447972" y="287909"/>
                                  <a:pt x="4448480" y="287147"/>
                                  <a:pt x="4448861" y="286512"/>
                                </a:cubicBezTo>
                                <a:cubicBezTo>
                                  <a:pt x="4449369" y="285876"/>
                                  <a:pt x="4449877" y="285242"/>
                                  <a:pt x="4450385" y="284607"/>
                                </a:cubicBezTo>
                                <a:cubicBezTo>
                                  <a:pt x="4450893" y="283972"/>
                                  <a:pt x="4451401" y="283337"/>
                                  <a:pt x="4451782" y="282701"/>
                                </a:cubicBezTo>
                                <a:cubicBezTo>
                                  <a:pt x="4452290" y="282067"/>
                                  <a:pt x="4452798" y="281559"/>
                                  <a:pt x="4453306" y="280924"/>
                                </a:cubicBezTo>
                                <a:cubicBezTo>
                                  <a:pt x="4453814" y="280289"/>
                                  <a:pt x="4454322" y="279781"/>
                                  <a:pt x="4454703" y="279146"/>
                                </a:cubicBezTo>
                                <a:cubicBezTo>
                                  <a:pt x="4455211" y="278638"/>
                                  <a:pt x="4455719" y="278002"/>
                                  <a:pt x="4456227" y="277495"/>
                                </a:cubicBezTo>
                                <a:cubicBezTo>
                                  <a:pt x="4456735" y="276860"/>
                                  <a:pt x="4457243" y="276351"/>
                                  <a:pt x="4457624" y="275717"/>
                                </a:cubicBezTo>
                                <a:cubicBezTo>
                                  <a:pt x="4458132" y="275209"/>
                                  <a:pt x="4458640" y="274701"/>
                                  <a:pt x="4459148" y="274066"/>
                                </a:cubicBezTo>
                                <a:cubicBezTo>
                                  <a:pt x="4459656" y="273431"/>
                                  <a:pt x="4460164" y="272796"/>
                                  <a:pt x="4460545" y="272288"/>
                                </a:cubicBezTo>
                                <a:cubicBezTo>
                                  <a:pt x="4461053" y="271652"/>
                                  <a:pt x="4461561" y="271018"/>
                                  <a:pt x="4462069" y="270383"/>
                                </a:cubicBezTo>
                                <a:cubicBezTo>
                                  <a:pt x="4462577" y="269748"/>
                                  <a:pt x="4462958" y="269113"/>
                                  <a:pt x="4463466" y="268351"/>
                                </a:cubicBezTo>
                                <a:cubicBezTo>
                                  <a:pt x="4463974" y="267589"/>
                                  <a:pt x="4464482" y="266953"/>
                                  <a:pt x="4464990" y="266192"/>
                                </a:cubicBezTo>
                                <a:cubicBezTo>
                                  <a:pt x="4465498" y="265430"/>
                                  <a:pt x="4465879" y="264668"/>
                                  <a:pt x="4466387" y="263778"/>
                                </a:cubicBezTo>
                                <a:cubicBezTo>
                                  <a:pt x="4466895" y="262890"/>
                                  <a:pt x="4467403" y="262001"/>
                                  <a:pt x="4467911" y="261112"/>
                                </a:cubicBezTo>
                                <a:cubicBezTo>
                                  <a:pt x="4468419" y="260096"/>
                                  <a:pt x="4468800" y="259207"/>
                                  <a:pt x="4469308" y="258191"/>
                                </a:cubicBezTo>
                                <a:cubicBezTo>
                                  <a:pt x="4469816" y="257175"/>
                                  <a:pt x="4470324" y="256032"/>
                                  <a:pt x="4470832" y="255016"/>
                                </a:cubicBezTo>
                                <a:cubicBezTo>
                                  <a:pt x="4471340" y="253873"/>
                                  <a:pt x="4471721" y="252730"/>
                                  <a:pt x="4472229" y="251460"/>
                                </a:cubicBezTo>
                                <a:cubicBezTo>
                                  <a:pt x="4472737" y="250317"/>
                                  <a:pt x="4473245" y="249047"/>
                                  <a:pt x="4473753" y="247776"/>
                                </a:cubicBezTo>
                                <a:cubicBezTo>
                                  <a:pt x="4474261" y="246507"/>
                                  <a:pt x="4474642" y="245237"/>
                                  <a:pt x="4475150" y="243840"/>
                                </a:cubicBezTo>
                                <a:cubicBezTo>
                                  <a:pt x="4475658" y="242570"/>
                                  <a:pt x="4476166" y="241173"/>
                                  <a:pt x="4476674" y="239776"/>
                                </a:cubicBezTo>
                                <a:cubicBezTo>
                                  <a:pt x="4477182" y="238378"/>
                                  <a:pt x="4477563" y="236855"/>
                                  <a:pt x="4478071" y="235458"/>
                                </a:cubicBezTo>
                                <a:cubicBezTo>
                                  <a:pt x="4478579" y="233934"/>
                                  <a:pt x="4479087" y="232537"/>
                                  <a:pt x="4479595" y="231013"/>
                                </a:cubicBezTo>
                                <a:cubicBezTo>
                                  <a:pt x="4479976" y="229489"/>
                                  <a:pt x="4480484" y="227838"/>
                                  <a:pt x="4480992" y="226314"/>
                                </a:cubicBezTo>
                                <a:cubicBezTo>
                                  <a:pt x="4481500" y="224790"/>
                                  <a:pt x="4482008" y="223139"/>
                                  <a:pt x="4482516" y="221488"/>
                                </a:cubicBezTo>
                                <a:cubicBezTo>
                                  <a:pt x="4482897" y="219964"/>
                                  <a:pt x="4483405" y="218313"/>
                                  <a:pt x="4483913" y="216662"/>
                                </a:cubicBezTo>
                                <a:cubicBezTo>
                                  <a:pt x="4484421" y="215011"/>
                                  <a:pt x="4484929" y="213360"/>
                                  <a:pt x="4485437" y="211709"/>
                                </a:cubicBezTo>
                                <a:cubicBezTo>
                                  <a:pt x="4485818" y="210058"/>
                                  <a:pt x="4486326" y="208280"/>
                                  <a:pt x="4486834" y="206628"/>
                                </a:cubicBezTo>
                                <a:cubicBezTo>
                                  <a:pt x="4487342" y="204851"/>
                                  <a:pt x="4487850" y="203200"/>
                                  <a:pt x="4488358" y="201422"/>
                                </a:cubicBezTo>
                                <a:cubicBezTo>
                                  <a:pt x="4488739" y="199644"/>
                                  <a:pt x="4489247" y="197866"/>
                                  <a:pt x="4489755" y="196088"/>
                                </a:cubicBezTo>
                                <a:cubicBezTo>
                                  <a:pt x="4490263" y="194310"/>
                                  <a:pt x="4490771" y="192532"/>
                                  <a:pt x="4491279" y="190753"/>
                                </a:cubicBezTo>
                                <a:cubicBezTo>
                                  <a:pt x="4491660" y="188976"/>
                                  <a:pt x="4492168" y="187198"/>
                                  <a:pt x="4492676" y="185420"/>
                                </a:cubicBezTo>
                                <a:cubicBezTo>
                                  <a:pt x="4493184" y="183642"/>
                                  <a:pt x="4493692" y="181864"/>
                                  <a:pt x="4494200" y="180213"/>
                                </a:cubicBezTo>
                                <a:cubicBezTo>
                                  <a:pt x="4494581" y="178435"/>
                                  <a:pt x="4495089" y="176657"/>
                                  <a:pt x="4495597" y="175006"/>
                                </a:cubicBezTo>
                                <a:cubicBezTo>
                                  <a:pt x="4496105" y="173355"/>
                                  <a:pt x="4496613" y="171576"/>
                                  <a:pt x="4496994" y="170052"/>
                                </a:cubicBezTo>
                                <a:cubicBezTo>
                                  <a:pt x="4497502" y="168401"/>
                                  <a:pt x="4498010" y="166877"/>
                                  <a:pt x="4498518" y="165353"/>
                                </a:cubicBezTo>
                                <a:cubicBezTo>
                                  <a:pt x="4499026" y="163830"/>
                                  <a:pt x="4499534" y="162306"/>
                                  <a:pt x="4499915" y="160909"/>
                                </a:cubicBezTo>
                                <a:cubicBezTo>
                                  <a:pt x="4500423" y="159512"/>
                                  <a:pt x="4500931" y="158115"/>
                                  <a:pt x="4501439" y="156845"/>
                                </a:cubicBezTo>
                                <a:cubicBezTo>
                                  <a:pt x="4501947" y="155575"/>
                                  <a:pt x="4502455" y="154305"/>
                                  <a:pt x="4502836" y="153162"/>
                                </a:cubicBezTo>
                                <a:cubicBezTo>
                                  <a:pt x="4503344" y="152019"/>
                                  <a:pt x="4503852" y="151002"/>
                                  <a:pt x="4504360" y="149987"/>
                                </a:cubicBezTo>
                                <a:cubicBezTo>
                                  <a:pt x="4504868" y="149098"/>
                                  <a:pt x="4505376" y="148209"/>
                                  <a:pt x="4505757" y="147447"/>
                                </a:cubicBezTo>
                                <a:cubicBezTo>
                                  <a:pt x="4506265" y="146685"/>
                                  <a:pt x="4506773" y="146050"/>
                                  <a:pt x="4507281" y="145415"/>
                                </a:cubicBezTo>
                                <a:cubicBezTo>
                                  <a:pt x="4507789" y="144907"/>
                                  <a:pt x="4508297" y="144399"/>
                                  <a:pt x="4508678" y="144018"/>
                                </a:cubicBezTo>
                                <a:cubicBezTo>
                                  <a:pt x="4509186" y="143764"/>
                                  <a:pt x="4509694" y="143510"/>
                                  <a:pt x="4510202" y="143383"/>
                                </a:cubicBezTo>
                                <a:cubicBezTo>
                                  <a:pt x="4510710" y="143256"/>
                                  <a:pt x="4511218" y="143128"/>
                                  <a:pt x="4511599" y="143256"/>
                                </a:cubicBezTo>
                                <a:cubicBezTo>
                                  <a:pt x="4512107" y="143256"/>
                                  <a:pt x="4512615" y="143383"/>
                                  <a:pt x="4513123" y="143510"/>
                                </a:cubicBezTo>
                                <a:cubicBezTo>
                                  <a:pt x="4513631" y="143764"/>
                                  <a:pt x="4514012" y="144018"/>
                                  <a:pt x="4514520" y="144272"/>
                                </a:cubicBezTo>
                                <a:cubicBezTo>
                                  <a:pt x="4515028" y="144652"/>
                                  <a:pt x="4515536" y="145034"/>
                                  <a:pt x="4516044" y="145288"/>
                                </a:cubicBezTo>
                                <a:cubicBezTo>
                                  <a:pt x="4516552" y="145669"/>
                                  <a:pt x="4516933" y="146050"/>
                                  <a:pt x="4517441" y="146431"/>
                                </a:cubicBezTo>
                                <a:cubicBezTo>
                                  <a:pt x="4517949" y="146685"/>
                                  <a:pt x="4518457" y="147066"/>
                                  <a:pt x="4518965" y="147193"/>
                                </a:cubicBezTo>
                                <a:cubicBezTo>
                                  <a:pt x="4519473" y="147447"/>
                                  <a:pt x="4519854" y="147574"/>
                                  <a:pt x="4520362" y="147701"/>
                                </a:cubicBezTo>
                                <a:cubicBezTo>
                                  <a:pt x="4520870" y="147701"/>
                                  <a:pt x="4521378" y="147574"/>
                                  <a:pt x="4521886" y="147320"/>
                                </a:cubicBezTo>
                                <a:cubicBezTo>
                                  <a:pt x="4522394" y="147066"/>
                                  <a:pt x="4522775" y="146685"/>
                                  <a:pt x="4523283" y="146176"/>
                                </a:cubicBezTo>
                                <a:cubicBezTo>
                                  <a:pt x="4523791" y="145542"/>
                                  <a:pt x="4524299" y="144780"/>
                                  <a:pt x="4524807" y="143891"/>
                                </a:cubicBezTo>
                                <a:cubicBezTo>
                                  <a:pt x="4525315" y="143001"/>
                                  <a:pt x="4525696" y="141986"/>
                                  <a:pt x="4526204" y="140843"/>
                                </a:cubicBezTo>
                                <a:cubicBezTo>
                                  <a:pt x="4526712" y="139700"/>
                                  <a:pt x="4527220" y="138302"/>
                                  <a:pt x="4527728" y="137033"/>
                                </a:cubicBezTo>
                                <a:cubicBezTo>
                                  <a:pt x="4528236" y="135763"/>
                                  <a:pt x="4528617" y="134239"/>
                                  <a:pt x="4529125" y="132842"/>
                                </a:cubicBezTo>
                                <a:cubicBezTo>
                                  <a:pt x="4529633" y="131572"/>
                                  <a:pt x="4530141" y="130175"/>
                                  <a:pt x="4530649" y="128905"/>
                                </a:cubicBezTo>
                                <a:cubicBezTo>
                                  <a:pt x="4531030" y="127635"/>
                                  <a:pt x="4531538" y="126365"/>
                                  <a:pt x="4532046" y="125349"/>
                                </a:cubicBezTo>
                                <a:cubicBezTo>
                                  <a:pt x="4532554" y="124333"/>
                                  <a:pt x="4533062" y="123444"/>
                                  <a:pt x="4533570" y="122682"/>
                                </a:cubicBezTo>
                                <a:cubicBezTo>
                                  <a:pt x="4533951" y="122047"/>
                                  <a:pt x="4534459" y="121412"/>
                                  <a:pt x="4534967" y="121158"/>
                                </a:cubicBezTo>
                                <a:cubicBezTo>
                                  <a:pt x="4535475" y="120776"/>
                                  <a:pt x="4535983" y="120650"/>
                                  <a:pt x="4536491" y="120650"/>
                                </a:cubicBezTo>
                                <a:cubicBezTo>
                                  <a:pt x="4536872" y="120776"/>
                                  <a:pt x="4537380" y="120903"/>
                                  <a:pt x="4537888" y="121285"/>
                                </a:cubicBezTo>
                                <a:cubicBezTo>
                                  <a:pt x="4538396" y="121666"/>
                                  <a:pt x="4538904" y="122174"/>
                                  <a:pt x="4539412" y="122809"/>
                                </a:cubicBezTo>
                                <a:cubicBezTo>
                                  <a:pt x="4539793" y="123444"/>
                                  <a:pt x="4540301" y="124078"/>
                                  <a:pt x="4540809" y="124968"/>
                                </a:cubicBezTo>
                                <a:cubicBezTo>
                                  <a:pt x="4541317" y="125730"/>
                                  <a:pt x="4541825" y="126619"/>
                                  <a:pt x="4542333" y="127635"/>
                                </a:cubicBezTo>
                                <a:cubicBezTo>
                                  <a:pt x="4542714" y="128524"/>
                                  <a:pt x="4543222" y="129540"/>
                                  <a:pt x="4543730" y="130428"/>
                                </a:cubicBezTo>
                                <a:cubicBezTo>
                                  <a:pt x="4544238" y="131445"/>
                                  <a:pt x="4544746" y="132461"/>
                                  <a:pt x="4545254" y="133603"/>
                                </a:cubicBezTo>
                                <a:cubicBezTo>
                                  <a:pt x="4545635" y="134620"/>
                                  <a:pt x="4546143" y="135636"/>
                                  <a:pt x="4546651" y="136651"/>
                                </a:cubicBezTo>
                                <a:cubicBezTo>
                                  <a:pt x="4547159" y="137668"/>
                                  <a:pt x="4547667" y="138684"/>
                                  <a:pt x="4548048" y="139700"/>
                                </a:cubicBezTo>
                                <a:cubicBezTo>
                                  <a:pt x="4548556" y="140843"/>
                                  <a:pt x="4549064" y="141859"/>
                                  <a:pt x="4549572" y="142875"/>
                                </a:cubicBezTo>
                                <a:cubicBezTo>
                                  <a:pt x="4550080" y="144018"/>
                                  <a:pt x="4550588" y="145034"/>
                                  <a:pt x="4550969" y="146176"/>
                                </a:cubicBezTo>
                                <a:cubicBezTo>
                                  <a:pt x="4551477" y="147320"/>
                                  <a:pt x="4551985" y="148463"/>
                                  <a:pt x="4552493" y="149733"/>
                                </a:cubicBezTo>
                                <a:cubicBezTo>
                                  <a:pt x="4553001" y="150876"/>
                                  <a:pt x="4553509" y="152146"/>
                                  <a:pt x="4553890" y="153543"/>
                                </a:cubicBezTo>
                                <a:cubicBezTo>
                                  <a:pt x="4554398" y="154813"/>
                                  <a:pt x="4554906" y="156210"/>
                                  <a:pt x="4555414" y="157734"/>
                                </a:cubicBezTo>
                                <a:cubicBezTo>
                                  <a:pt x="4555922" y="159131"/>
                                  <a:pt x="4556430" y="160655"/>
                                  <a:pt x="4556811" y="162178"/>
                                </a:cubicBezTo>
                                <a:cubicBezTo>
                                  <a:pt x="4557319" y="163702"/>
                                  <a:pt x="4557827" y="165353"/>
                                  <a:pt x="4558335" y="167005"/>
                                </a:cubicBezTo>
                                <a:cubicBezTo>
                                  <a:pt x="4558843" y="168656"/>
                                  <a:pt x="4559351" y="170307"/>
                                  <a:pt x="4559732" y="171958"/>
                                </a:cubicBezTo>
                                <a:cubicBezTo>
                                  <a:pt x="4560240" y="173609"/>
                                  <a:pt x="4560748" y="175387"/>
                                  <a:pt x="4561256" y="177038"/>
                                </a:cubicBezTo>
                                <a:cubicBezTo>
                                  <a:pt x="4561764" y="178816"/>
                                  <a:pt x="4562272" y="180467"/>
                                  <a:pt x="4562653" y="182118"/>
                                </a:cubicBezTo>
                                <a:cubicBezTo>
                                  <a:pt x="4563161" y="183769"/>
                                  <a:pt x="4563669" y="185420"/>
                                  <a:pt x="4564177" y="187071"/>
                                </a:cubicBezTo>
                                <a:cubicBezTo>
                                  <a:pt x="4564685" y="188722"/>
                                  <a:pt x="4565066" y="190246"/>
                                  <a:pt x="4565574" y="191770"/>
                                </a:cubicBezTo>
                                <a:cubicBezTo>
                                  <a:pt x="4566082" y="193294"/>
                                  <a:pt x="4566590" y="194818"/>
                                  <a:pt x="4567098" y="196342"/>
                                </a:cubicBezTo>
                                <a:cubicBezTo>
                                  <a:pt x="4567606" y="197739"/>
                                  <a:pt x="4567987" y="199136"/>
                                  <a:pt x="4568495" y="200533"/>
                                </a:cubicBezTo>
                                <a:cubicBezTo>
                                  <a:pt x="4569003" y="201930"/>
                                  <a:pt x="4569511" y="203326"/>
                                  <a:pt x="4570019" y="204597"/>
                                </a:cubicBezTo>
                                <a:cubicBezTo>
                                  <a:pt x="4570527" y="205867"/>
                                  <a:pt x="4570908" y="207137"/>
                                  <a:pt x="4571416" y="208407"/>
                                </a:cubicBezTo>
                                <a:cubicBezTo>
                                  <a:pt x="4571924" y="209676"/>
                                  <a:pt x="4572432" y="210947"/>
                                  <a:pt x="4572940" y="212090"/>
                                </a:cubicBezTo>
                                <a:cubicBezTo>
                                  <a:pt x="4573448" y="213233"/>
                                  <a:pt x="4573829" y="214376"/>
                                  <a:pt x="4574337" y="215519"/>
                                </a:cubicBezTo>
                                <a:cubicBezTo>
                                  <a:pt x="4574845" y="216662"/>
                                  <a:pt x="4575353" y="217805"/>
                                  <a:pt x="4575861" y="218948"/>
                                </a:cubicBezTo>
                                <a:cubicBezTo>
                                  <a:pt x="4576369" y="219964"/>
                                  <a:pt x="4576750" y="221107"/>
                                  <a:pt x="4577258" y="222123"/>
                                </a:cubicBezTo>
                                <a:cubicBezTo>
                                  <a:pt x="4577766" y="223266"/>
                                  <a:pt x="4578274" y="224282"/>
                                  <a:pt x="4578782" y="225298"/>
                                </a:cubicBezTo>
                                <a:cubicBezTo>
                                  <a:pt x="4579290" y="226441"/>
                                  <a:pt x="4579671" y="227457"/>
                                  <a:pt x="4580179" y="228473"/>
                                </a:cubicBezTo>
                                <a:cubicBezTo>
                                  <a:pt x="4580687" y="229489"/>
                                  <a:pt x="4581195" y="230505"/>
                                  <a:pt x="4581703" y="231394"/>
                                </a:cubicBezTo>
                                <a:cubicBezTo>
                                  <a:pt x="4582084" y="232410"/>
                                  <a:pt x="4582592" y="233426"/>
                                  <a:pt x="4583100" y="234442"/>
                                </a:cubicBezTo>
                                <a:cubicBezTo>
                                  <a:pt x="4583608" y="235331"/>
                                  <a:pt x="4584116" y="236347"/>
                                  <a:pt x="4584624" y="237236"/>
                                </a:cubicBezTo>
                                <a:cubicBezTo>
                                  <a:pt x="4585005" y="238251"/>
                                  <a:pt x="4585513" y="239141"/>
                                  <a:pt x="4586021" y="240030"/>
                                </a:cubicBezTo>
                                <a:cubicBezTo>
                                  <a:pt x="4586529" y="240919"/>
                                  <a:pt x="4587037" y="241935"/>
                                  <a:pt x="4587545" y="242824"/>
                                </a:cubicBezTo>
                                <a:cubicBezTo>
                                  <a:pt x="4587926" y="243713"/>
                                  <a:pt x="4588434" y="244601"/>
                                  <a:pt x="4588942" y="245491"/>
                                </a:cubicBezTo>
                                <a:cubicBezTo>
                                  <a:pt x="4589450" y="246507"/>
                                  <a:pt x="4589958" y="247269"/>
                                  <a:pt x="4590466" y="248158"/>
                                </a:cubicBezTo>
                                <a:cubicBezTo>
                                  <a:pt x="4590847" y="249047"/>
                                  <a:pt x="4591355" y="250063"/>
                                  <a:pt x="4591863" y="250951"/>
                                </a:cubicBezTo>
                                <a:cubicBezTo>
                                  <a:pt x="4592371" y="251841"/>
                                  <a:pt x="4592879" y="252730"/>
                                  <a:pt x="4593387" y="253492"/>
                                </a:cubicBezTo>
                                <a:cubicBezTo>
                                  <a:pt x="4593768" y="254381"/>
                                  <a:pt x="4594276" y="255270"/>
                                  <a:pt x="4594784" y="256159"/>
                                </a:cubicBezTo>
                                <a:cubicBezTo>
                                  <a:pt x="4595292" y="256921"/>
                                  <a:pt x="4595800" y="257810"/>
                                  <a:pt x="4596308" y="258572"/>
                                </a:cubicBezTo>
                                <a:cubicBezTo>
                                  <a:pt x="4596689" y="259334"/>
                                  <a:pt x="4597197" y="260223"/>
                                  <a:pt x="4597705" y="260985"/>
                                </a:cubicBezTo>
                                <a:cubicBezTo>
                                  <a:pt x="4598213" y="261747"/>
                                  <a:pt x="4598721" y="262509"/>
                                  <a:pt x="4599102" y="263271"/>
                                </a:cubicBezTo>
                                <a:cubicBezTo>
                                  <a:pt x="4599610" y="264033"/>
                                  <a:pt x="4600118" y="264668"/>
                                  <a:pt x="4600626" y="265430"/>
                                </a:cubicBezTo>
                                <a:cubicBezTo>
                                  <a:pt x="4601134" y="266065"/>
                                  <a:pt x="4601642" y="266826"/>
                                  <a:pt x="4602023" y="267589"/>
                                </a:cubicBezTo>
                                <a:cubicBezTo>
                                  <a:pt x="4602531" y="268224"/>
                                  <a:pt x="4603039" y="268859"/>
                                  <a:pt x="4603547" y="269621"/>
                                </a:cubicBezTo>
                                <a:cubicBezTo>
                                  <a:pt x="4604055" y="270256"/>
                                  <a:pt x="4604563" y="270891"/>
                                  <a:pt x="4604944" y="271652"/>
                                </a:cubicBezTo>
                                <a:cubicBezTo>
                                  <a:pt x="4605452" y="272288"/>
                                  <a:pt x="4605960" y="272923"/>
                                  <a:pt x="4606468" y="273558"/>
                                </a:cubicBezTo>
                                <a:cubicBezTo>
                                  <a:pt x="4606976" y="274320"/>
                                  <a:pt x="4607484" y="274955"/>
                                  <a:pt x="4607865" y="275717"/>
                                </a:cubicBezTo>
                                <a:cubicBezTo>
                                  <a:pt x="4608373" y="276351"/>
                                  <a:pt x="4608881" y="276987"/>
                                  <a:pt x="4609389" y="277749"/>
                                </a:cubicBezTo>
                                <a:cubicBezTo>
                                  <a:pt x="4609897" y="278384"/>
                                  <a:pt x="4610405" y="279146"/>
                                  <a:pt x="4610786" y="279781"/>
                                </a:cubicBezTo>
                                <a:cubicBezTo>
                                  <a:pt x="4611294" y="280543"/>
                                  <a:pt x="4611802" y="281177"/>
                                  <a:pt x="4612310" y="281940"/>
                                </a:cubicBezTo>
                                <a:cubicBezTo>
                                  <a:pt x="4612818" y="282701"/>
                                  <a:pt x="4613326" y="283464"/>
                                  <a:pt x="4613707" y="284099"/>
                                </a:cubicBezTo>
                                <a:cubicBezTo>
                                  <a:pt x="4614215" y="284861"/>
                                  <a:pt x="4614723" y="285623"/>
                                  <a:pt x="4615231" y="286385"/>
                                </a:cubicBezTo>
                                <a:cubicBezTo>
                                  <a:pt x="4615739" y="287147"/>
                                  <a:pt x="4616120" y="287909"/>
                                  <a:pt x="4616628" y="288671"/>
                                </a:cubicBezTo>
                                <a:cubicBezTo>
                                  <a:pt x="4617136" y="289306"/>
                                  <a:pt x="4617644" y="290068"/>
                                  <a:pt x="4618152" y="290830"/>
                                </a:cubicBezTo>
                                <a:cubicBezTo>
                                  <a:pt x="4618660" y="291465"/>
                                  <a:pt x="4619041" y="292226"/>
                                  <a:pt x="4619549" y="292862"/>
                                </a:cubicBezTo>
                                <a:cubicBezTo>
                                  <a:pt x="4620057" y="293624"/>
                                  <a:pt x="4620565" y="294259"/>
                                  <a:pt x="4621073" y="294894"/>
                                </a:cubicBezTo>
                                <a:cubicBezTo>
                                  <a:pt x="4621581" y="295656"/>
                                  <a:pt x="4621962" y="296164"/>
                                  <a:pt x="4622470" y="296799"/>
                                </a:cubicBezTo>
                                <a:cubicBezTo>
                                  <a:pt x="4622978" y="297434"/>
                                  <a:pt x="4623486" y="298069"/>
                                  <a:pt x="4623994" y="298576"/>
                                </a:cubicBezTo>
                                <a:cubicBezTo>
                                  <a:pt x="4624502" y="299212"/>
                                  <a:pt x="4624883" y="299847"/>
                                  <a:pt x="4625391" y="300355"/>
                                </a:cubicBezTo>
                                <a:cubicBezTo>
                                  <a:pt x="4625899" y="300863"/>
                                  <a:pt x="4626407" y="301498"/>
                                  <a:pt x="4626915" y="302006"/>
                                </a:cubicBezTo>
                                <a:cubicBezTo>
                                  <a:pt x="4627423" y="302514"/>
                                  <a:pt x="4627804" y="303022"/>
                                  <a:pt x="4628312" y="303402"/>
                                </a:cubicBezTo>
                                <a:cubicBezTo>
                                  <a:pt x="4628820" y="303911"/>
                                  <a:pt x="4629328" y="304419"/>
                                  <a:pt x="4629836" y="304800"/>
                                </a:cubicBezTo>
                                <a:cubicBezTo>
                                  <a:pt x="4630344" y="305181"/>
                                  <a:pt x="4630725" y="305562"/>
                                  <a:pt x="4631233" y="305816"/>
                                </a:cubicBezTo>
                                <a:cubicBezTo>
                                  <a:pt x="4631741" y="306070"/>
                                  <a:pt x="4632249" y="306324"/>
                                  <a:pt x="4632757" y="306451"/>
                                </a:cubicBezTo>
                                <a:cubicBezTo>
                                  <a:pt x="4633138" y="306577"/>
                                  <a:pt x="4633646" y="306577"/>
                                  <a:pt x="4634154" y="306577"/>
                                </a:cubicBezTo>
                                <a:cubicBezTo>
                                  <a:pt x="4634662" y="306451"/>
                                  <a:pt x="4635170" y="306324"/>
                                  <a:pt x="4635678" y="306070"/>
                                </a:cubicBezTo>
                                <a:cubicBezTo>
                                  <a:pt x="4636059" y="305689"/>
                                  <a:pt x="4636567" y="305308"/>
                                  <a:pt x="4637075" y="304673"/>
                                </a:cubicBezTo>
                                <a:cubicBezTo>
                                  <a:pt x="4637583" y="304165"/>
                                  <a:pt x="4638091" y="303402"/>
                                  <a:pt x="4638599" y="302514"/>
                                </a:cubicBezTo>
                                <a:cubicBezTo>
                                  <a:pt x="4638980" y="301751"/>
                                  <a:pt x="4639488" y="300736"/>
                                  <a:pt x="4639996" y="299593"/>
                                </a:cubicBezTo>
                                <a:cubicBezTo>
                                  <a:pt x="4640504" y="298576"/>
                                  <a:pt x="4641012" y="297307"/>
                                  <a:pt x="4641520" y="296037"/>
                                </a:cubicBezTo>
                                <a:cubicBezTo>
                                  <a:pt x="4641901" y="294767"/>
                                  <a:pt x="4642409" y="293370"/>
                                  <a:pt x="4642917" y="292100"/>
                                </a:cubicBezTo>
                                <a:cubicBezTo>
                                  <a:pt x="4643425" y="290702"/>
                                  <a:pt x="4643933" y="289306"/>
                                  <a:pt x="4644441" y="288036"/>
                                </a:cubicBezTo>
                                <a:cubicBezTo>
                                  <a:pt x="4644822" y="286766"/>
                                  <a:pt x="4645330" y="285496"/>
                                  <a:pt x="4645838" y="284352"/>
                                </a:cubicBezTo>
                                <a:cubicBezTo>
                                  <a:pt x="4646346" y="283210"/>
                                  <a:pt x="4646854" y="282194"/>
                                  <a:pt x="4647362" y="281177"/>
                                </a:cubicBezTo>
                                <a:cubicBezTo>
                                  <a:pt x="4647743" y="280289"/>
                                  <a:pt x="4648251" y="279400"/>
                                  <a:pt x="4648759" y="278511"/>
                                </a:cubicBezTo>
                                <a:cubicBezTo>
                                  <a:pt x="4649267" y="277749"/>
                                  <a:pt x="4649775" y="276987"/>
                                  <a:pt x="4650156" y="276225"/>
                                </a:cubicBezTo>
                                <a:cubicBezTo>
                                  <a:pt x="4650664" y="275336"/>
                                  <a:pt x="4651172" y="274701"/>
                                  <a:pt x="4651680" y="273685"/>
                                </a:cubicBezTo>
                                <a:cubicBezTo>
                                  <a:pt x="4652188" y="272669"/>
                                  <a:pt x="4652696" y="271652"/>
                                  <a:pt x="4653077" y="270256"/>
                                </a:cubicBezTo>
                                <a:cubicBezTo>
                                  <a:pt x="4653585" y="268859"/>
                                  <a:pt x="4654093" y="267208"/>
                                  <a:pt x="4654601" y="265176"/>
                                </a:cubicBezTo>
                                <a:cubicBezTo>
                                  <a:pt x="4655109" y="263144"/>
                                  <a:pt x="4655617" y="260858"/>
                                  <a:pt x="4655998" y="258064"/>
                                </a:cubicBezTo>
                                <a:cubicBezTo>
                                  <a:pt x="4656506" y="255397"/>
                                  <a:pt x="4657014" y="252222"/>
                                  <a:pt x="4657522" y="248793"/>
                                </a:cubicBezTo>
                                <a:cubicBezTo>
                                  <a:pt x="4658030" y="245364"/>
                                  <a:pt x="4658538" y="241553"/>
                                  <a:pt x="4658919" y="237617"/>
                                </a:cubicBezTo>
                                <a:cubicBezTo>
                                  <a:pt x="4659427" y="233680"/>
                                  <a:pt x="4659935" y="229362"/>
                                  <a:pt x="4660443" y="225425"/>
                                </a:cubicBezTo>
                                <a:cubicBezTo>
                                  <a:pt x="4660951" y="221361"/>
                                  <a:pt x="4661459" y="217170"/>
                                  <a:pt x="4661840" y="213487"/>
                                </a:cubicBezTo>
                                <a:cubicBezTo>
                                  <a:pt x="4662348" y="209803"/>
                                  <a:pt x="4662856" y="206121"/>
                                  <a:pt x="4663364" y="203200"/>
                                </a:cubicBezTo>
                                <a:cubicBezTo>
                                  <a:pt x="4663872" y="200278"/>
                                  <a:pt x="4664253" y="197739"/>
                                  <a:pt x="4664761" y="195961"/>
                                </a:cubicBezTo>
                                <a:cubicBezTo>
                                  <a:pt x="4665269" y="194310"/>
                                  <a:pt x="4665777" y="193167"/>
                                  <a:pt x="4666285" y="192659"/>
                                </a:cubicBezTo>
                                <a:cubicBezTo>
                                  <a:pt x="4666666" y="192405"/>
                                  <a:pt x="4667301" y="192913"/>
                                  <a:pt x="4667682" y="193675"/>
                                </a:cubicBezTo>
                                <a:cubicBezTo>
                                  <a:pt x="4668190" y="194564"/>
                                  <a:pt x="4668698" y="196342"/>
                                  <a:pt x="4669206" y="198374"/>
                                </a:cubicBezTo>
                                <a:cubicBezTo>
                                  <a:pt x="4669714" y="200533"/>
                                  <a:pt x="4670095" y="203326"/>
                                  <a:pt x="4670603" y="206248"/>
                                </a:cubicBezTo>
                                <a:cubicBezTo>
                                  <a:pt x="4671111" y="209296"/>
                                  <a:pt x="4671619" y="212725"/>
                                  <a:pt x="4672127" y="216153"/>
                                </a:cubicBezTo>
                                <a:cubicBezTo>
                                  <a:pt x="4672635" y="219710"/>
                                  <a:pt x="4673016" y="223393"/>
                                  <a:pt x="4673524" y="226949"/>
                                </a:cubicBezTo>
                                <a:cubicBezTo>
                                  <a:pt x="4674032" y="230632"/>
                                  <a:pt x="4674540" y="234315"/>
                                  <a:pt x="4675048" y="237744"/>
                                </a:cubicBezTo>
                                <a:cubicBezTo>
                                  <a:pt x="4675556" y="241300"/>
                                  <a:pt x="4675937" y="244856"/>
                                  <a:pt x="4676445" y="248031"/>
                                </a:cubicBezTo>
                                <a:cubicBezTo>
                                  <a:pt x="4676953" y="251333"/>
                                  <a:pt x="4677461" y="254381"/>
                                  <a:pt x="4677969" y="257301"/>
                                </a:cubicBezTo>
                                <a:cubicBezTo>
                                  <a:pt x="4678477" y="260223"/>
                                  <a:pt x="4678858" y="263017"/>
                                  <a:pt x="4679366" y="265557"/>
                                </a:cubicBezTo>
                                <a:cubicBezTo>
                                  <a:pt x="4679874" y="268097"/>
                                  <a:pt x="4680382" y="270510"/>
                                  <a:pt x="4680890" y="272669"/>
                                </a:cubicBezTo>
                                <a:cubicBezTo>
                                  <a:pt x="4681271" y="274827"/>
                                  <a:pt x="4681779" y="276860"/>
                                  <a:pt x="4682287" y="278765"/>
                                </a:cubicBezTo>
                                <a:cubicBezTo>
                                  <a:pt x="4682795" y="280670"/>
                                  <a:pt x="4683303" y="282448"/>
                                  <a:pt x="4683811" y="284099"/>
                                </a:cubicBezTo>
                                <a:cubicBezTo>
                                  <a:pt x="4684192" y="285750"/>
                                  <a:pt x="4684700" y="287274"/>
                                  <a:pt x="4685208" y="288671"/>
                                </a:cubicBezTo>
                                <a:cubicBezTo>
                                  <a:pt x="4685716" y="290068"/>
                                  <a:pt x="4686224" y="291338"/>
                                  <a:pt x="4686732" y="292608"/>
                                </a:cubicBezTo>
                                <a:cubicBezTo>
                                  <a:pt x="4687113" y="293751"/>
                                  <a:pt x="4687621" y="294894"/>
                                  <a:pt x="4688129" y="295910"/>
                                </a:cubicBezTo>
                                <a:cubicBezTo>
                                  <a:pt x="4688637" y="296926"/>
                                  <a:pt x="4689145" y="297942"/>
                                  <a:pt x="4689653" y="298958"/>
                                </a:cubicBezTo>
                                <a:cubicBezTo>
                                  <a:pt x="4690034" y="299847"/>
                                  <a:pt x="4690542" y="300736"/>
                                  <a:pt x="4691050" y="301498"/>
                                </a:cubicBezTo>
                                <a:cubicBezTo>
                                  <a:pt x="4691558" y="302387"/>
                                  <a:pt x="4692066" y="303149"/>
                                  <a:pt x="4692574" y="303911"/>
                                </a:cubicBezTo>
                                <a:cubicBezTo>
                                  <a:pt x="4692955" y="304546"/>
                                  <a:pt x="4693463" y="305308"/>
                                  <a:pt x="4693971" y="305943"/>
                                </a:cubicBezTo>
                                <a:cubicBezTo>
                                  <a:pt x="4694479" y="306705"/>
                                  <a:pt x="4694987" y="307340"/>
                                  <a:pt x="4695495" y="307848"/>
                                </a:cubicBezTo>
                                <a:cubicBezTo>
                                  <a:pt x="4695876" y="308483"/>
                                  <a:pt x="4696384" y="309118"/>
                                  <a:pt x="4696892" y="309626"/>
                                </a:cubicBezTo>
                                <a:cubicBezTo>
                                  <a:pt x="4697400" y="310261"/>
                                  <a:pt x="4697908" y="310769"/>
                                  <a:pt x="4698289" y="311276"/>
                                </a:cubicBezTo>
                                <a:cubicBezTo>
                                  <a:pt x="4698797" y="311785"/>
                                  <a:pt x="4699305" y="312293"/>
                                  <a:pt x="4699813" y="312801"/>
                                </a:cubicBezTo>
                                <a:cubicBezTo>
                                  <a:pt x="4700321" y="313309"/>
                                  <a:pt x="4700829" y="313817"/>
                                  <a:pt x="4701210" y="314325"/>
                                </a:cubicBezTo>
                                <a:cubicBezTo>
                                  <a:pt x="4701718" y="314833"/>
                                  <a:pt x="4702226" y="315214"/>
                                  <a:pt x="4702734" y="315722"/>
                                </a:cubicBezTo>
                                <a:cubicBezTo>
                                  <a:pt x="4703242" y="316230"/>
                                  <a:pt x="4703750" y="316611"/>
                                  <a:pt x="4704131" y="317119"/>
                                </a:cubicBezTo>
                                <a:cubicBezTo>
                                  <a:pt x="4704639" y="317626"/>
                                  <a:pt x="4705147" y="318008"/>
                                  <a:pt x="4705655" y="318516"/>
                                </a:cubicBezTo>
                                <a:cubicBezTo>
                                  <a:pt x="4706163" y="318897"/>
                                  <a:pt x="4706671" y="319405"/>
                                  <a:pt x="4707052" y="319786"/>
                                </a:cubicBezTo>
                                <a:cubicBezTo>
                                  <a:pt x="4707560" y="320294"/>
                                  <a:pt x="4708068" y="320675"/>
                                  <a:pt x="4708576" y="321183"/>
                                </a:cubicBezTo>
                                <a:cubicBezTo>
                                  <a:pt x="4709084" y="321564"/>
                                  <a:pt x="4709592" y="321945"/>
                                  <a:pt x="4709973" y="322452"/>
                                </a:cubicBezTo>
                                <a:cubicBezTo>
                                  <a:pt x="4710481" y="322834"/>
                                  <a:pt x="4710989" y="323215"/>
                                  <a:pt x="4711497" y="323596"/>
                                </a:cubicBezTo>
                                <a:cubicBezTo>
                                  <a:pt x="4712005" y="323976"/>
                                  <a:pt x="4712513" y="324358"/>
                                  <a:pt x="4712894" y="324739"/>
                                </a:cubicBezTo>
                                <a:cubicBezTo>
                                  <a:pt x="4713402" y="325120"/>
                                  <a:pt x="4713910" y="325501"/>
                                  <a:pt x="4714418" y="325882"/>
                                </a:cubicBezTo>
                                <a:cubicBezTo>
                                  <a:pt x="4714926" y="326263"/>
                                  <a:pt x="4715307" y="326644"/>
                                  <a:pt x="4715815" y="327025"/>
                                </a:cubicBezTo>
                                <a:cubicBezTo>
                                  <a:pt x="4716323" y="327406"/>
                                  <a:pt x="4716831" y="327787"/>
                                  <a:pt x="4717339" y="328041"/>
                                </a:cubicBezTo>
                                <a:cubicBezTo>
                                  <a:pt x="4717847" y="328422"/>
                                  <a:pt x="4718228" y="328802"/>
                                  <a:pt x="4718736" y="329184"/>
                                </a:cubicBezTo>
                                <a:cubicBezTo>
                                  <a:pt x="4719244" y="329438"/>
                                  <a:pt x="4719752" y="329819"/>
                                  <a:pt x="4720260" y="330073"/>
                                </a:cubicBezTo>
                                <a:cubicBezTo>
                                  <a:pt x="4720768" y="330453"/>
                                  <a:pt x="4721149" y="330835"/>
                                  <a:pt x="4721657" y="331089"/>
                                </a:cubicBezTo>
                                <a:cubicBezTo>
                                  <a:pt x="4722165" y="331470"/>
                                  <a:pt x="4722673" y="331724"/>
                                  <a:pt x="4723181" y="332105"/>
                                </a:cubicBezTo>
                                <a:cubicBezTo>
                                  <a:pt x="4723689" y="332359"/>
                                  <a:pt x="4724070" y="332613"/>
                                  <a:pt x="4724578" y="332867"/>
                                </a:cubicBezTo>
                                <a:cubicBezTo>
                                  <a:pt x="4725086" y="333248"/>
                                  <a:pt x="4725594" y="333501"/>
                                  <a:pt x="4726102" y="333883"/>
                                </a:cubicBezTo>
                                <a:cubicBezTo>
                                  <a:pt x="4726610" y="334137"/>
                                  <a:pt x="4726991" y="334391"/>
                                  <a:pt x="4727499" y="334645"/>
                                </a:cubicBezTo>
                                <a:cubicBezTo>
                                  <a:pt x="4728007" y="335026"/>
                                  <a:pt x="4728515" y="335280"/>
                                  <a:pt x="4729023" y="335534"/>
                                </a:cubicBezTo>
                                <a:cubicBezTo>
                                  <a:pt x="4729531" y="335788"/>
                                  <a:pt x="4729912" y="336169"/>
                                  <a:pt x="4730420" y="336423"/>
                                </a:cubicBezTo>
                                <a:cubicBezTo>
                                  <a:pt x="4730928" y="336676"/>
                                  <a:pt x="4731436" y="337058"/>
                                  <a:pt x="4731944" y="337312"/>
                                </a:cubicBezTo>
                                <a:cubicBezTo>
                                  <a:pt x="4732325" y="337566"/>
                                  <a:pt x="4732833" y="337947"/>
                                  <a:pt x="4733341" y="338201"/>
                                </a:cubicBezTo>
                                <a:cubicBezTo>
                                  <a:pt x="4733849" y="338455"/>
                                  <a:pt x="4734357" y="338836"/>
                                  <a:pt x="4734865" y="339090"/>
                                </a:cubicBezTo>
                                <a:cubicBezTo>
                                  <a:pt x="4735246" y="339344"/>
                                  <a:pt x="4735754" y="339725"/>
                                  <a:pt x="4736262" y="339978"/>
                                </a:cubicBezTo>
                                <a:cubicBezTo>
                                  <a:pt x="4736770" y="340233"/>
                                  <a:pt x="4737278" y="340614"/>
                                  <a:pt x="4737786" y="340868"/>
                                </a:cubicBezTo>
                                <a:cubicBezTo>
                                  <a:pt x="4738167" y="341249"/>
                                  <a:pt x="4738675" y="341502"/>
                                  <a:pt x="4739183" y="341757"/>
                                </a:cubicBezTo>
                                <a:cubicBezTo>
                                  <a:pt x="4739691" y="342138"/>
                                  <a:pt x="4740199" y="342392"/>
                                  <a:pt x="4740707" y="342646"/>
                                </a:cubicBezTo>
                                <a:cubicBezTo>
                                  <a:pt x="4741088" y="343026"/>
                                  <a:pt x="4741596" y="343281"/>
                                  <a:pt x="4742104" y="343662"/>
                                </a:cubicBezTo>
                                <a:cubicBezTo>
                                  <a:pt x="4742612" y="343916"/>
                                  <a:pt x="4743120" y="344170"/>
                                  <a:pt x="4743628" y="344551"/>
                                </a:cubicBezTo>
                                <a:cubicBezTo>
                                  <a:pt x="4744009" y="344805"/>
                                  <a:pt x="4744517" y="345059"/>
                                  <a:pt x="4745025" y="345313"/>
                                </a:cubicBezTo>
                                <a:cubicBezTo>
                                  <a:pt x="4745533" y="345694"/>
                                  <a:pt x="4746041" y="345948"/>
                                  <a:pt x="4746549" y="346201"/>
                                </a:cubicBezTo>
                                <a:cubicBezTo>
                                  <a:pt x="4746930" y="346456"/>
                                  <a:pt x="4747438" y="346837"/>
                                  <a:pt x="4747946" y="347091"/>
                                </a:cubicBezTo>
                                <a:cubicBezTo>
                                  <a:pt x="4748454" y="347345"/>
                                  <a:pt x="4748962" y="347726"/>
                                  <a:pt x="4749343" y="347980"/>
                                </a:cubicBezTo>
                                <a:cubicBezTo>
                                  <a:pt x="4749851" y="348234"/>
                                  <a:pt x="4750359" y="348488"/>
                                  <a:pt x="4750867" y="348869"/>
                                </a:cubicBezTo>
                                <a:cubicBezTo>
                                  <a:pt x="4751375" y="349123"/>
                                  <a:pt x="4751883" y="349376"/>
                                  <a:pt x="4752264" y="349758"/>
                                </a:cubicBezTo>
                                <a:cubicBezTo>
                                  <a:pt x="4752772" y="350012"/>
                                  <a:pt x="4753280" y="350266"/>
                                  <a:pt x="4753788" y="350520"/>
                                </a:cubicBezTo>
                                <a:cubicBezTo>
                                  <a:pt x="4754296" y="350774"/>
                                  <a:pt x="4754804" y="351155"/>
                                  <a:pt x="4755185" y="351409"/>
                                </a:cubicBezTo>
                                <a:cubicBezTo>
                                  <a:pt x="4755693" y="351663"/>
                                  <a:pt x="4756201" y="351917"/>
                                  <a:pt x="4756709" y="352171"/>
                                </a:cubicBezTo>
                                <a:cubicBezTo>
                                  <a:pt x="4757217" y="352425"/>
                                  <a:pt x="4757725" y="352678"/>
                                  <a:pt x="4758106" y="352933"/>
                                </a:cubicBezTo>
                                <a:cubicBezTo>
                                  <a:pt x="4758614" y="353187"/>
                                  <a:pt x="4759122" y="353441"/>
                                  <a:pt x="4759630" y="353695"/>
                                </a:cubicBezTo>
                                <a:cubicBezTo>
                                  <a:pt x="4760138" y="353949"/>
                                  <a:pt x="4760646" y="354076"/>
                                  <a:pt x="4761027" y="354330"/>
                                </a:cubicBezTo>
                                <a:cubicBezTo>
                                  <a:pt x="4761535" y="354584"/>
                                  <a:pt x="4762043" y="354838"/>
                                  <a:pt x="4762551" y="355092"/>
                                </a:cubicBezTo>
                                <a:cubicBezTo>
                                  <a:pt x="4763059" y="355346"/>
                                  <a:pt x="4763567" y="355600"/>
                                  <a:pt x="4763948" y="355726"/>
                                </a:cubicBezTo>
                                <a:cubicBezTo>
                                  <a:pt x="4764456" y="355981"/>
                                  <a:pt x="4764964" y="356235"/>
                                  <a:pt x="4765472" y="356489"/>
                                </a:cubicBezTo>
                                <a:cubicBezTo>
                                  <a:pt x="4765980" y="356616"/>
                                  <a:pt x="4766361" y="356870"/>
                                  <a:pt x="4766869" y="357124"/>
                                </a:cubicBezTo>
                                <a:cubicBezTo>
                                  <a:pt x="4767377" y="357251"/>
                                  <a:pt x="4767885" y="357505"/>
                                  <a:pt x="4768393" y="357759"/>
                                </a:cubicBezTo>
                                <a:cubicBezTo>
                                  <a:pt x="4768901" y="357886"/>
                                  <a:pt x="4769282" y="358140"/>
                                  <a:pt x="4769790" y="358267"/>
                                </a:cubicBezTo>
                                <a:cubicBezTo>
                                  <a:pt x="4770298" y="358521"/>
                                  <a:pt x="4770806" y="358648"/>
                                  <a:pt x="4771314" y="358775"/>
                                </a:cubicBezTo>
                                <a:cubicBezTo>
                                  <a:pt x="4771822" y="359028"/>
                                  <a:pt x="4772203" y="359283"/>
                                  <a:pt x="4772711" y="359410"/>
                                </a:cubicBezTo>
                                <a:cubicBezTo>
                                  <a:pt x="4773219" y="359664"/>
                                  <a:pt x="4773727" y="359791"/>
                                  <a:pt x="4774235" y="359918"/>
                                </a:cubicBezTo>
                                <a:cubicBezTo>
                                  <a:pt x="4774743" y="360172"/>
                                  <a:pt x="4775124" y="360299"/>
                                  <a:pt x="4775632" y="360426"/>
                                </a:cubicBezTo>
                                <a:cubicBezTo>
                                  <a:pt x="4776140" y="360680"/>
                                  <a:pt x="4776648" y="360807"/>
                                  <a:pt x="4777156" y="360934"/>
                                </a:cubicBezTo>
                                <a:cubicBezTo>
                                  <a:pt x="4777664" y="361188"/>
                                  <a:pt x="4778045" y="361315"/>
                                  <a:pt x="4778553" y="361442"/>
                                </a:cubicBezTo>
                                <a:cubicBezTo>
                                  <a:pt x="4779061" y="361569"/>
                                  <a:pt x="4779569" y="361823"/>
                                  <a:pt x="4780077" y="361950"/>
                                </a:cubicBezTo>
                                <a:cubicBezTo>
                                  <a:pt x="4780585" y="362076"/>
                                  <a:pt x="4780966" y="362203"/>
                                  <a:pt x="4781474" y="362331"/>
                                </a:cubicBezTo>
                                <a:cubicBezTo>
                                  <a:pt x="4781982" y="362458"/>
                                  <a:pt x="4782490" y="362585"/>
                                  <a:pt x="4782998" y="362712"/>
                                </a:cubicBezTo>
                                <a:cubicBezTo>
                                  <a:pt x="4783379" y="362839"/>
                                  <a:pt x="4783887" y="362839"/>
                                  <a:pt x="4784395" y="362966"/>
                                </a:cubicBezTo>
                                <a:cubicBezTo>
                                  <a:pt x="4784903" y="363093"/>
                                  <a:pt x="4785411" y="363220"/>
                                  <a:pt x="4785919" y="363347"/>
                                </a:cubicBezTo>
                                <a:cubicBezTo>
                                  <a:pt x="4786300" y="363474"/>
                                  <a:pt x="4786808" y="363474"/>
                                  <a:pt x="4787316" y="363601"/>
                                </a:cubicBezTo>
                                <a:cubicBezTo>
                                  <a:pt x="4787824" y="363727"/>
                                  <a:pt x="4788332" y="363855"/>
                                  <a:pt x="4788840" y="363855"/>
                                </a:cubicBezTo>
                                <a:cubicBezTo>
                                  <a:pt x="4789221" y="363982"/>
                                  <a:pt x="4789729" y="364109"/>
                                  <a:pt x="4790237" y="364236"/>
                                </a:cubicBezTo>
                                <a:cubicBezTo>
                                  <a:pt x="4790745" y="364236"/>
                                  <a:pt x="4791253" y="364363"/>
                                  <a:pt x="4791761" y="364490"/>
                                </a:cubicBezTo>
                                <a:cubicBezTo>
                                  <a:pt x="4792142" y="364617"/>
                                  <a:pt x="4792650" y="364744"/>
                                  <a:pt x="4793158" y="364871"/>
                                </a:cubicBezTo>
                                <a:cubicBezTo>
                                  <a:pt x="4793666" y="364998"/>
                                  <a:pt x="4794174" y="365125"/>
                                  <a:pt x="4794682" y="365251"/>
                                </a:cubicBezTo>
                                <a:cubicBezTo>
                                  <a:pt x="4795063" y="365378"/>
                                  <a:pt x="4795571" y="365506"/>
                                  <a:pt x="4796079" y="365633"/>
                                </a:cubicBezTo>
                                <a:cubicBezTo>
                                  <a:pt x="4796587" y="365760"/>
                                  <a:pt x="4797095" y="365887"/>
                                  <a:pt x="4797603" y="366014"/>
                                </a:cubicBezTo>
                                <a:cubicBezTo>
                                  <a:pt x="4797984" y="366141"/>
                                  <a:pt x="4798492" y="366268"/>
                                  <a:pt x="4799000" y="366395"/>
                                </a:cubicBezTo>
                                <a:cubicBezTo>
                                  <a:pt x="4799508" y="366522"/>
                                  <a:pt x="4800016" y="366649"/>
                                  <a:pt x="4800397" y="366776"/>
                                </a:cubicBezTo>
                                <a:cubicBezTo>
                                  <a:pt x="4800905" y="366902"/>
                                  <a:pt x="4801413" y="367030"/>
                                  <a:pt x="4801921" y="367157"/>
                                </a:cubicBezTo>
                                <a:cubicBezTo>
                                  <a:pt x="4802429" y="367284"/>
                                  <a:pt x="4802937" y="367284"/>
                                  <a:pt x="4803318" y="367411"/>
                                </a:cubicBezTo>
                                <a:cubicBezTo>
                                  <a:pt x="4803826" y="367538"/>
                                  <a:pt x="4804334" y="367665"/>
                                  <a:pt x="4804842" y="367792"/>
                                </a:cubicBezTo>
                                <a:cubicBezTo>
                                  <a:pt x="4805350" y="367919"/>
                                  <a:pt x="4805858" y="368046"/>
                                  <a:pt x="4806239" y="368046"/>
                                </a:cubicBezTo>
                                <a:cubicBezTo>
                                  <a:pt x="4806747" y="368173"/>
                                  <a:pt x="4807255" y="368300"/>
                                  <a:pt x="4807763" y="368426"/>
                                </a:cubicBezTo>
                                <a:cubicBezTo>
                                  <a:pt x="4808271" y="368553"/>
                                  <a:pt x="4808779" y="368681"/>
                                  <a:pt x="4809160" y="368808"/>
                                </a:cubicBezTo>
                                <a:cubicBezTo>
                                  <a:pt x="4809668" y="368935"/>
                                  <a:pt x="4810176" y="369062"/>
                                  <a:pt x="4810684" y="369189"/>
                                </a:cubicBezTo>
                                <a:cubicBezTo>
                                  <a:pt x="4811192" y="369443"/>
                                  <a:pt x="4811700" y="369443"/>
                                  <a:pt x="4812081" y="369697"/>
                                </a:cubicBezTo>
                                <a:cubicBezTo>
                                  <a:pt x="4812589" y="369824"/>
                                  <a:pt x="4813097" y="369951"/>
                                  <a:pt x="4813605" y="370077"/>
                                </a:cubicBezTo>
                                <a:cubicBezTo>
                                  <a:pt x="4814113" y="370205"/>
                                  <a:pt x="4814494" y="370459"/>
                                  <a:pt x="4815002" y="370586"/>
                                </a:cubicBezTo>
                                <a:cubicBezTo>
                                  <a:pt x="4815510" y="370713"/>
                                  <a:pt x="4816018" y="370967"/>
                                  <a:pt x="4816526" y="371094"/>
                                </a:cubicBezTo>
                                <a:cubicBezTo>
                                  <a:pt x="4817034" y="371348"/>
                                  <a:pt x="4817415" y="371475"/>
                                  <a:pt x="4817923" y="371728"/>
                                </a:cubicBezTo>
                                <a:cubicBezTo>
                                  <a:pt x="4818431" y="371983"/>
                                  <a:pt x="4818939" y="372110"/>
                                  <a:pt x="4819447" y="372364"/>
                                </a:cubicBezTo>
                                <a:cubicBezTo>
                                  <a:pt x="4819955" y="372618"/>
                                  <a:pt x="4820336" y="372872"/>
                                  <a:pt x="4820844" y="373126"/>
                                </a:cubicBezTo>
                                <a:cubicBezTo>
                                  <a:pt x="4821352" y="373380"/>
                                  <a:pt x="4821860" y="373507"/>
                                  <a:pt x="4822368" y="373888"/>
                                </a:cubicBezTo>
                                <a:cubicBezTo>
                                  <a:pt x="4822876" y="374142"/>
                                  <a:pt x="4823257" y="374396"/>
                                  <a:pt x="4823765" y="374650"/>
                                </a:cubicBezTo>
                                <a:cubicBezTo>
                                  <a:pt x="4824273" y="375031"/>
                                  <a:pt x="4824781" y="375285"/>
                                  <a:pt x="4825289" y="375539"/>
                                </a:cubicBezTo>
                                <a:cubicBezTo>
                                  <a:pt x="4825797" y="375920"/>
                                  <a:pt x="4826178" y="376174"/>
                                  <a:pt x="4826686" y="376427"/>
                                </a:cubicBezTo>
                                <a:cubicBezTo>
                                  <a:pt x="4827194" y="376809"/>
                                  <a:pt x="4827702" y="377063"/>
                                  <a:pt x="4828210" y="377317"/>
                                </a:cubicBezTo>
                                <a:cubicBezTo>
                                  <a:pt x="4828718" y="377698"/>
                                  <a:pt x="4829099" y="378078"/>
                                  <a:pt x="4829607" y="378333"/>
                                </a:cubicBezTo>
                                <a:cubicBezTo>
                                  <a:pt x="4830115" y="378714"/>
                                  <a:pt x="4830623" y="378968"/>
                                  <a:pt x="4831131" y="379349"/>
                                </a:cubicBezTo>
                                <a:cubicBezTo>
                                  <a:pt x="4831639" y="379602"/>
                                  <a:pt x="4832020" y="379984"/>
                                  <a:pt x="4832528" y="380238"/>
                                </a:cubicBezTo>
                                <a:cubicBezTo>
                                  <a:pt x="4833036" y="380492"/>
                                  <a:pt x="4833544" y="380873"/>
                                  <a:pt x="4834052" y="381126"/>
                                </a:cubicBezTo>
                                <a:cubicBezTo>
                                  <a:pt x="4834433" y="381381"/>
                                  <a:pt x="4834941" y="381635"/>
                                  <a:pt x="4835449" y="382016"/>
                                </a:cubicBezTo>
                                <a:cubicBezTo>
                                  <a:pt x="4835957" y="382270"/>
                                  <a:pt x="4836465" y="382524"/>
                                  <a:pt x="4836973" y="382777"/>
                                </a:cubicBezTo>
                                <a:cubicBezTo>
                                  <a:pt x="4837354" y="383032"/>
                                  <a:pt x="4837862" y="383286"/>
                                  <a:pt x="4838370" y="383540"/>
                                </a:cubicBezTo>
                                <a:cubicBezTo>
                                  <a:pt x="4838878" y="383667"/>
                                  <a:pt x="4839386" y="383921"/>
                                  <a:pt x="4839894" y="384175"/>
                                </a:cubicBezTo>
                                <a:cubicBezTo>
                                  <a:pt x="4840275" y="384428"/>
                                  <a:pt x="4840783" y="384556"/>
                                  <a:pt x="4841291" y="384810"/>
                                </a:cubicBezTo>
                                <a:cubicBezTo>
                                  <a:pt x="4841799" y="384937"/>
                                  <a:pt x="4842307" y="385191"/>
                                  <a:pt x="4842815" y="385318"/>
                                </a:cubicBezTo>
                                <a:cubicBezTo>
                                  <a:pt x="4843196" y="385445"/>
                                  <a:pt x="4843704" y="385572"/>
                                  <a:pt x="4844212" y="385826"/>
                                </a:cubicBezTo>
                                <a:cubicBezTo>
                                  <a:pt x="4844720" y="385952"/>
                                  <a:pt x="4845228" y="386080"/>
                                  <a:pt x="4845736" y="386207"/>
                                </a:cubicBezTo>
                                <a:cubicBezTo>
                                  <a:pt x="4846117" y="386334"/>
                                  <a:pt x="4846625" y="386334"/>
                                  <a:pt x="4847133" y="386461"/>
                                </a:cubicBezTo>
                                <a:cubicBezTo>
                                  <a:pt x="4847641" y="386461"/>
                                  <a:pt x="4848149" y="386588"/>
                                  <a:pt x="4848657" y="386588"/>
                                </a:cubicBezTo>
                                <a:cubicBezTo>
                                  <a:pt x="4849038" y="386588"/>
                                  <a:pt x="4849546" y="386588"/>
                                  <a:pt x="4850054" y="386588"/>
                                </a:cubicBezTo>
                                <a:cubicBezTo>
                                  <a:pt x="4850562" y="386588"/>
                                  <a:pt x="4851070" y="386588"/>
                                  <a:pt x="4851451" y="386588"/>
                                </a:cubicBezTo>
                                <a:cubicBezTo>
                                  <a:pt x="4851959" y="386588"/>
                                  <a:pt x="4852467" y="386461"/>
                                  <a:pt x="4852975" y="386461"/>
                                </a:cubicBezTo>
                                <a:cubicBezTo>
                                  <a:pt x="4853483" y="386461"/>
                                  <a:pt x="4853991" y="386334"/>
                                  <a:pt x="4854372" y="386334"/>
                                </a:cubicBezTo>
                                <a:cubicBezTo>
                                  <a:pt x="4854880" y="386334"/>
                                  <a:pt x="4855388" y="386334"/>
                                  <a:pt x="4855896" y="386461"/>
                                </a:cubicBezTo>
                                <a:cubicBezTo>
                                  <a:pt x="4856404" y="386461"/>
                                  <a:pt x="4856912" y="386588"/>
                                  <a:pt x="4857293" y="386715"/>
                                </a:cubicBezTo>
                                <a:cubicBezTo>
                                  <a:pt x="4857801" y="386842"/>
                                  <a:pt x="4858309" y="387096"/>
                                  <a:pt x="4858817" y="387223"/>
                                </a:cubicBezTo>
                                <a:cubicBezTo>
                                  <a:pt x="4859325" y="387476"/>
                                  <a:pt x="4859833" y="387731"/>
                                  <a:pt x="4860214" y="388112"/>
                                </a:cubicBezTo>
                                <a:cubicBezTo>
                                  <a:pt x="4860722" y="388366"/>
                                  <a:pt x="4861230" y="388747"/>
                                  <a:pt x="4861738" y="389127"/>
                                </a:cubicBezTo>
                                <a:cubicBezTo>
                                  <a:pt x="4862246" y="389382"/>
                                  <a:pt x="4862754" y="389763"/>
                                  <a:pt x="4863135" y="390144"/>
                                </a:cubicBezTo>
                                <a:cubicBezTo>
                                  <a:pt x="4863643" y="390525"/>
                                  <a:pt x="4864151" y="390778"/>
                                  <a:pt x="4864659" y="391033"/>
                                </a:cubicBezTo>
                                <a:cubicBezTo>
                                  <a:pt x="4865167" y="391414"/>
                                  <a:pt x="4865675" y="391668"/>
                                  <a:pt x="4866056" y="391922"/>
                                </a:cubicBezTo>
                                <a:cubicBezTo>
                                  <a:pt x="4866564" y="392176"/>
                                  <a:pt x="4867072" y="392430"/>
                                  <a:pt x="4867580" y="392557"/>
                                </a:cubicBezTo>
                                <a:cubicBezTo>
                                  <a:pt x="4868088" y="392811"/>
                                  <a:pt x="4868469" y="392938"/>
                                  <a:pt x="4868977" y="393192"/>
                                </a:cubicBezTo>
                                <a:cubicBezTo>
                                  <a:pt x="4869485" y="393319"/>
                                  <a:pt x="4869993" y="393446"/>
                                  <a:pt x="4870501" y="393573"/>
                                </a:cubicBezTo>
                                <a:cubicBezTo>
                                  <a:pt x="4871009" y="393700"/>
                                  <a:pt x="4871390" y="393826"/>
                                  <a:pt x="4871898" y="393953"/>
                                </a:cubicBezTo>
                                <a:cubicBezTo>
                                  <a:pt x="4872406" y="393953"/>
                                  <a:pt x="4872914" y="394081"/>
                                  <a:pt x="4873422" y="394081"/>
                                </a:cubicBezTo>
                                <a:cubicBezTo>
                                  <a:pt x="4873930" y="394208"/>
                                  <a:pt x="4874311" y="394208"/>
                                  <a:pt x="4874819" y="394208"/>
                                </a:cubicBezTo>
                                <a:cubicBezTo>
                                  <a:pt x="4875327" y="394208"/>
                                  <a:pt x="4875835" y="394208"/>
                                  <a:pt x="4876343" y="394081"/>
                                </a:cubicBezTo>
                                <a:cubicBezTo>
                                  <a:pt x="4876851" y="393953"/>
                                  <a:pt x="4877232" y="393826"/>
                                  <a:pt x="4877740" y="393573"/>
                                </a:cubicBezTo>
                                <a:cubicBezTo>
                                  <a:pt x="4878248" y="393446"/>
                                  <a:pt x="4878756" y="393192"/>
                                  <a:pt x="4879264" y="392811"/>
                                </a:cubicBezTo>
                                <a:cubicBezTo>
                                  <a:pt x="4879772" y="392430"/>
                                  <a:pt x="4880153" y="392049"/>
                                  <a:pt x="4880661" y="391541"/>
                                </a:cubicBezTo>
                                <a:cubicBezTo>
                                  <a:pt x="4881169" y="390906"/>
                                  <a:pt x="4881677" y="390271"/>
                                  <a:pt x="4882185" y="389509"/>
                                </a:cubicBezTo>
                                <a:cubicBezTo>
                                  <a:pt x="4882693" y="388747"/>
                                  <a:pt x="4883074" y="387858"/>
                                  <a:pt x="4883582" y="386715"/>
                                </a:cubicBezTo>
                                <a:cubicBezTo>
                                  <a:pt x="4884090" y="385572"/>
                                  <a:pt x="4884598" y="384301"/>
                                  <a:pt x="4885106" y="382777"/>
                                </a:cubicBezTo>
                                <a:cubicBezTo>
                                  <a:pt x="4885487" y="381253"/>
                                  <a:pt x="4885995" y="379602"/>
                                  <a:pt x="4886503" y="377698"/>
                                </a:cubicBezTo>
                                <a:cubicBezTo>
                                  <a:pt x="4887011" y="375793"/>
                                  <a:pt x="4887519" y="373761"/>
                                  <a:pt x="4888027" y="371348"/>
                                </a:cubicBezTo>
                                <a:cubicBezTo>
                                  <a:pt x="4888408" y="369062"/>
                                  <a:pt x="4888916" y="366395"/>
                                  <a:pt x="4889424" y="363601"/>
                                </a:cubicBezTo>
                                <a:cubicBezTo>
                                  <a:pt x="4889932" y="360807"/>
                                  <a:pt x="4890440" y="357759"/>
                                  <a:pt x="4890948" y="354584"/>
                                </a:cubicBezTo>
                                <a:cubicBezTo>
                                  <a:pt x="4891329" y="351282"/>
                                  <a:pt x="4891837" y="347852"/>
                                  <a:pt x="4892345" y="344170"/>
                                </a:cubicBezTo>
                                <a:cubicBezTo>
                                  <a:pt x="4892853" y="340487"/>
                                  <a:pt x="4893361" y="336676"/>
                                  <a:pt x="4893869" y="332613"/>
                                </a:cubicBezTo>
                                <a:cubicBezTo>
                                  <a:pt x="4894250" y="328676"/>
                                  <a:pt x="4894758" y="324358"/>
                                  <a:pt x="4895266" y="320040"/>
                                </a:cubicBezTo>
                                <a:cubicBezTo>
                                  <a:pt x="4895774" y="315722"/>
                                  <a:pt x="4896282" y="311150"/>
                                  <a:pt x="4896790" y="306577"/>
                                </a:cubicBezTo>
                                <a:cubicBezTo>
                                  <a:pt x="4897171" y="302006"/>
                                  <a:pt x="4897679" y="297307"/>
                                  <a:pt x="4898187" y="292608"/>
                                </a:cubicBezTo>
                                <a:cubicBezTo>
                                  <a:pt x="4898695" y="287909"/>
                                  <a:pt x="4899203" y="283083"/>
                                  <a:pt x="4899711" y="278511"/>
                                </a:cubicBezTo>
                                <a:cubicBezTo>
                                  <a:pt x="4900092" y="273812"/>
                                  <a:pt x="4900600" y="269240"/>
                                  <a:pt x="4901108" y="264795"/>
                                </a:cubicBezTo>
                                <a:cubicBezTo>
                                  <a:pt x="4901616" y="260350"/>
                                  <a:pt x="4902124" y="256032"/>
                                  <a:pt x="4902505" y="251968"/>
                                </a:cubicBezTo>
                                <a:cubicBezTo>
                                  <a:pt x="4903013" y="248031"/>
                                  <a:pt x="4903521" y="244221"/>
                                  <a:pt x="4904029" y="240919"/>
                                </a:cubicBezTo>
                                <a:cubicBezTo>
                                  <a:pt x="4904537" y="237617"/>
                                  <a:pt x="4905045" y="234569"/>
                                  <a:pt x="4905426" y="232156"/>
                                </a:cubicBezTo>
                                <a:cubicBezTo>
                                  <a:pt x="4905934" y="229743"/>
                                  <a:pt x="4906442" y="227711"/>
                                  <a:pt x="4906950" y="226314"/>
                                </a:cubicBezTo>
                                <a:cubicBezTo>
                                  <a:pt x="4907458" y="224917"/>
                                  <a:pt x="4907966" y="223901"/>
                                  <a:pt x="4908347" y="223647"/>
                                </a:cubicBezTo>
                                <a:cubicBezTo>
                                  <a:pt x="4908855" y="223266"/>
                                  <a:pt x="4909363" y="223647"/>
                                  <a:pt x="4909871" y="224282"/>
                                </a:cubicBezTo>
                                <a:cubicBezTo>
                                  <a:pt x="4910379" y="225044"/>
                                  <a:pt x="4910887" y="226314"/>
                                  <a:pt x="4911268" y="227965"/>
                                </a:cubicBezTo>
                                <a:cubicBezTo>
                                  <a:pt x="4911776" y="229616"/>
                                  <a:pt x="4912284" y="231901"/>
                                  <a:pt x="4912792" y="234315"/>
                                </a:cubicBezTo>
                                <a:cubicBezTo>
                                  <a:pt x="4913300" y="236727"/>
                                  <a:pt x="4913808" y="239522"/>
                                  <a:pt x="4914189" y="242443"/>
                                </a:cubicBezTo>
                                <a:cubicBezTo>
                                  <a:pt x="4914697" y="245491"/>
                                  <a:pt x="4915205" y="248666"/>
                                  <a:pt x="4915713" y="251968"/>
                                </a:cubicBezTo>
                                <a:cubicBezTo>
                                  <a:pt x="4916221" y="255270"/>
                                  <a:pt x="4916602" y="258699"/>
                                  <a:pt x="4917110" y="262127"/>
                                </a:cubicBezTo>
                                <a:cubicBezTo>
                                  <a:pt x="4917618" y="265557"/>
                                  <a:pt x="4918126" y="269113"/>
                                  <a:pt x="4918634" y="272542"/>
                                </a:cubicBezTo>
                                <a:cubicBezTo>
                                  <a:pt x="4919142" y="276098"/>
                                  <a:pt x="4919523" y="279526"/>
                                  <a:pt x="4920031" y="282956"/>
                                </a:cubicBezTo>
                                <a:cubicBezTo>
                                  <a:pt x="4920539" y="286385"/>
                                  <a:pt x="4921047" y="289814"/>
                                  <a:pt x="4921555" y="293116"/>
                                </a:cubicBezTo>
                                <a:cubicBezTo>
                                  <a:pt x="4922063" y="296418"/>
                                  <a:pt x="4922444" y="299720"/>
                                  <a:pt x="4922952" y="302895"/>
                                </a:cubicBezTo>
                                <a:cubicBezTo>
                                  <a:pt x="4923460" y="306197"/>
                                  <a:pt x="4923968" y="309245"/>
                                  <a:pt x="4924476" y="312293"/>
                                </a:cubicBezTo>
                                <a:cubicBezTo>
                                  <a:pt x="4924984" y="315214"/>
                                  <a:pt x="4925365" y="318135"/>
                                  <a:pt x="4925873" y="320928"/>
                                </a:cubicBezTo>
                                <a:cubicBezTo>
                                  <a:pt x="4926381" y="323723"/>
                                  <a:pt x="4926889" y="326517"/>
                                  <a:pt x="4927397" y="329057"/>
                                </a:cubicBezTo>
                                <a:cubicBezTo>
                                  <a:pt x="4927905" y="331597"/>
                                  <a:pt x="4928286" y="334010"/>
                                  <a:pt x="4928794" y="336296"/>
                                </a:cubicBezTo>
                                <a:cubicBezTo>
                                  <a:pt x="4929302" y="338582"/>
                                  <a:pt x="4929810" y="340741"/>
                                  <a:pt x="4930318" y="342773"/>
                                </a:cubicBezTo>
                                <a:cubicBezTo>
                                  <a:pt x="4930826" y="344805"/>
                                  <a:pt x="4931207" y="346710"/>
                                  <a:pt x="4931715" y="348488"/>
                                </a:cubicBezTo>
                                <a:cubicBezTo>
                                  <a:pt x="4932223" y="350266"/>
                                  <a:pt x="4932731" y="351917"/>
                                  <a:pt x="4933239" y="353568"/>
                                </a:cubicBezTo>
                                <a:cubicBezTo>
                                  <a:pt x="4933620" y="355219"/>
                                  <a:pt x="4934128" y="356743"/>
                                  <a:pt x="4934636" y="358140"/>
                                </a:cubicBezTo>
                                <a:cubicBezTo>
                                  <a:pt x="4935144" y="359664"/>
                                  <a:pt x="4935652" y="360934"/>
                                  <a:pt x="4936160" y="362331"/>
                                </a:cubicBezTo>
                                <a:cubicBezTo>
                                  <a:pt x="4936541" y="363727"/>
                                  <a:pt x="4937049" y="364998"/>
                                  <a:pt x="4937557" y="366268"/>
                                </a:cubicBezTo>
                                <a:cubicBezTo>
                                  <a:pt x="4938065" y="367538"/>
                                  <a:pt x="4938573" y="368808"/>
                                  <a:pt x="4939081" y="370077"/>
                                </a:cubicBezTo>
                                <a:cubicBezTo>
                                  <a:pt x="4939462" y="371348"/>
                                  <a:pt x="4939970" y="372491"/>
                                  <a:pt x="4940478" y="373634"/>
                                </a:cubicBezTo>
                                <a:cubicBezTo>
                                  <a:pt x="4940986" y="374776"/>
                                  <a:pt x="4941494" y="375920"/>
                                  <a:pt x="4942002" y="377063"/>
                                </a:cubicBezTo>
                                <a:cubicBezTo>
                                  <a:pt x="4942383" y="378078"/>
                                  <a:pt x="4942891" y="379095"/>
                                  <a:pt x="4943399" y="380111"/>
                                </a:cubicBezTo>
                                <a:cubicBezTo>
                                  <a:pt x="4943907" y="381000"/>
                                  <a:pt x="4944415" y="381889"/>
                                  <a:pt x="4944923" y="382651"/>
                                </a:cubicBezTo>
                                <a:cubicBezTo>
                                  <a:pt x="4945304" y="383413"/>
                                  <a:pt x="4945812" y="384175"/>
                                  <a:pt x="4946320" y="384810"/>
                                </a:cubicBezTo>
                                <a:cubicBezTo>
                                  <a:pt x="4946828" y="385445"/>
                                  <a:pt x="4947336" y="385952"/>
                                  <a:pt x="4947844" y="386461"/>
                                </a:cubicBezTo>
                                <a:cubicBezTo>
                                  <a:pt x="4948225" y="386969"/>
                                  <a:pt x="4948733" y="387476"/>
                                  <a:pt x="4949241" y="387858"/>
                                </a:cubicBezTo>
                                <a:cubicBezTo>
                                  <a:pt x="4949749" y="388239"/>
                                  <a:pt x="4950257" y="388493"/>
                                  <a:pt x="4950638" y="388747"/>
                                </a:cubicBezTo>
                                <a:cubicBezTo>
                                  <a:pt x="4951146" y="389127"/>
                                  <a:pt x="4951654" y="389382"/>
                                  <a:pt x="4952162" y="389636"/>
                                </a:cubicBezTo>
                                <a:cubicBezTo>
                                  <a:pt x="4952670" y="389890"/>
                                  <a:pt x="4953178" y="390017"/>
                                  <a:pt x="4953559" y="390271"/>
                                </a:cubicBezTo>
                                <a:cubicBezTo>
                                  <a:pt x="4954067" y="390525"/>
                                  <a:pt x="4954575" y="390651"/>
                                  <a:pt x="4955083" y="390906"/>
                                </a:cubicBezTo>
                                <a:cubicBezTo>
                                  <a:pt x="4955591" y="391160"/>
                                  <a:pt x="4956099" y="391287"/>
                                  <a:pt x="4956480" y="391541"/>
                                </a:cubicBezTo>
                                <a:cubicBezTo>
                                  <a:pt x="4956988" y="391668"/>
                                  <a:pt x="4957496" y="391922"/>
                                  <a:pt x="4958004" y="392176"/>
                                </a:cubicBezTo>
                                <a:cubicBezTo>
                                  <a:pt x="4958512" y="392430"/>
                                  <a:pt x="4959147" y="392684"/>
                                  <a:pt x="4959401" y="392811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A7EA5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9" name="Shape 29829"/>
                        <wps:cNvSpPr/>
                        <wps:spPr>
                          <a:xfrm>
                            <a:off x="146901" y="5890514"/>
                            <a:ext cx="4959401" cy="39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401" h="394209">
                                <a:moveTo>
                                  <a:pt x="0" y="392811"/>
                                </a:moveTo>
                                <a:cubicBezTo>
                                  <a:pt x="483" y="392811"/>
                                  <a:pt x="978" y="392811"/>
                                  <a:pt x="1460" y="392938"/>
                                </a:cubicBezTo>
                                <a:cubicBezTo>
                                  <a:pt x="1943" y="392938"/>
                                  <a:pt x="2426" y="392938"/>
                                  <a:pt x="2921" y="392938"/>
                                </a:cubicBezTo>
                                <a:cubicBezTo>
                                  <a:pt x="3404" y="392938"/>
                                  <a:pt x="3886" y="392938"/>
                                  <a:pt x="4382" y="392938"/>
                                </a:cubicBezTo>
                                <a:cubicBezTo>
                                  <a:pt x="4864" y="392938"/>
                                  <a:pt x="5347" y="392938"/>
                                  <a:pt x="5842" y="392938"/>
                                </a:cubicBezTo>
                                <a:cubicBezTo>
                                  <a:pt x="6325" y="392938"/>
                                  <a:pt x="6807" y="392938"/>
                                  <a:pt x="7290" y="392938"/>
                                </a:cubicBezTo>
                                <a:cubicBezTo>
                                  <a:pt x="7785" y="392938"/>
                                  <a:pt x="8268" y="392938"/>
                                  <a:pt x="8750" y="392938"/>
                                </a:cubicBezTo>
                                <a:cubicBezTo>
                                  <a:pt x="9233" y="392938"/>
                                  <a:pt x="9728" y="392938"/>
                                  <a:pt x="10211" y="392938"/>
                                </a:cubicBezTo>
                                <a:cubicBezTo>
                                  <a:pt x="10693" y="392938"/>
                                  <a:pt x="11189" y="392938"/>
                                  <a:pt x="11671" y="392938"/>
                                </a:cubicBezTo>
                                <a:cubicBezTo>
                                  <a:pt x="12154" y="392811"/>
                                  <a:pt x="12637" y="392938"/>
                                  <a:pt x="13132" y="392938"/>
                                </a:cubicBezTo>
                                <a:cubicBezTo>
                                  <a:pt x="13614" y="392938"/>
                                  <a:pt x="14097" y="392938"/>
                                  <a:pt x="14592" y="392938"/>
                                </a:cubicBezTo>
                                <a:cubicBezTo>
                                  <a:pt x="15075" y="392938"/>
                                  <a:pt x="15557" y="392938"/>
                                  <a:pt x="16040" y="392938"/>
                                </a:cubicBezTo>
                                <a:cubicBezTo>
                                  <a:pt x="16535" y="392938"/>
                                  <a:pt x="17018" y="392938"/>
                                  <a:pt x="17501" y="392938"/>
                                </a:cubicBezTo>
                                <a:cubicBezTo>
                                  <a:pt x="17996" y="392938"/>
                                  <a:pt x="18479" y="392938"/>
                                  <a:pt x="18961" y="392938"/>
                                </a:cubicBezTo>
                                <a:cubicBezTo>
                                  <a:pt x="19444" y="392938"/>
                                  <a:pt x="19939" y="392938"/>
                                  <a:pt x="20422" y="392938"/>
                                </a:cubicBezTo>
                                <a:cubicBezTo>
                                  <a:pt x="20904" y="392938"/>
                                  <a:pt x="21399" y="392938"/>
                                  <a:pt x="21882" y="392938"/>
                                </a:cubicBezTo>
                                <a:cubicBezTo>
                                  <a:pt x="22365" y="392938"/>
                                  <a:pt x="22847" y="392938"/>
                                  <a:pt x="23343" y="392938"/>
                                </a:cubicBezTo>
                                <a:cubicBezTo>
                                  <a:pt x="23825" y="392938"/>
                                  <a:pt x="24308" y="392938"/>
                                  <a:pt x="24803" y="392938"/>
                                </a:cubicBezTo>
                                <a:cubicBezTo>
                                  <a:pt x="25286" y="392938"/>
                                  <a:pt x="25768" y="392938"/>
                                  <a:pt x="26251" y="392938"/>
                                </a:cubicBezTo>
                                <a:cubicBezTo>
                                  <a:pt x="26746" y="392938"/>
                                  <a:pt x="27229" y="392938"/>
                                  <a:pt x="27711" y="392938"/>
                                </a:cubicBezTo>
                                <a:cubicBezTo>
                                  <a:pt x="28207" y="392938"/>
                                  <a:pt x="28689" y="392938"/>
                                  <a:pt x="29172" y="392938"/>
                                </a:cubicBezTo>
                                <a:cubicBezTo>
                                  <a:pt x="29654" y="392938"/>
                                  <a:pt x="30150" y="392938"/>
                                  <a:pt x="30632" y="392938"/>
                                </a:cubicBezTo>
                                <a:cubicBezTo>
                                  <a:pt x="31115" y="392938"/>
                                  <a:pt x="31610" y="392938"/>
                                  <a:pt x="32093" y="392938"/>
                                </a:cubicBezTo>
                                <a:cubicBezTo>
                                  <a:pt x="32576" y="392938"/>
                                  <a:pt x="33058" y="392938"/>
                                  <a:pt x="33553" y="392938"/>
                                </a:cubicBezTo>
                                <a:cubicBezTo>
                                  <a:pt x="34036" y="392938"/>
                                  <a:pt x="34519" y="392938"/>
                                  <a:pt x="35014" y="392938"/>
                                </a:cubicBezTo>
                                <a:cubicBezTo>
                                  <a:pt x="35496" y="392938"/>
                                  <a:pt x="35979" y="392938"/>
                                  <a:pt x="36462" y="392938"/>
                                </a:cubicBezTo>
                                <a:cubicBezTo>
                                  <a:pt x="36957" y="392811"/>
                                  <a:pt x="37440" y="392811"/>
                                  <a:pt x="37922" y="392811"/>
                                </a:cubicBezTo>
                                <a:cubicBezTo>
                                  <a:pt x="38418" y="392811"/>
                                  <a:pt x="38900" y="392811"/>
                                  <a:pt x="39383" y="392811"/>
                                </a:cubicBezTo>
                                <a:cubicBezTo>
                                  <a:pt x="39865" y="392811"/>
                                  <a:pt x="40361" y="392811"/>
                                  <a:pt x="40843" y="392811"/>
                                </a:cubicBezTo>
                                <a:cubicBezTo>
                                  <a:pt x="41326" y="392811"/>
                                  <a:pt x="41808" y="392811"/>
                                  <a:pt x="42304" y="392811"/>
                                </a:cubicBezTo>
                                <a:cubicBezTo>
                                  <a:pt x="42786" y="392811"/>
                                  <a:pt x="43269" y="392811"/>
                                  <a:pt x="43764" y="392811"/>
                                </a:cubicBezTo>
                                <a:cubicBezTo>
                                  <a:pt x="44247" y="392811"/>
                                  <a:pt x="44729" y="392811"/>
                                  <a:pt x="45225" y="392811"/>
                                </a:cubicBezTo>
                                <a:cubicBezTo>
                                  <a:pt x="45707" y="392811"/>
                                  <a:pt x="46190" y="392811"/>
                                  <a:pt x="46673" y="392811"/>
                                </a:cubicBezTo>
                                <a:cubicBezTo>
                                  <a:pt x="47168" y="392811"/>
                                  <a:pt x="47650" y="392811"/>
                                  <a:pt x="48133" y="392811"/>
                                </a:cubicBezTo>
                                <a:cubicBezTo>
                                  <a:pt x="48628" y="392811"/>
                                  <a:pt x="49111" y="392811"/>
                                  <a:pt x="49593" y="392811"/>
                                </a:cubicBezTo>
                                <a:cubicBezTo>
                                  <a:pt x="50076" y="392811"/>
                                  <a:pt x="50571" y="392811"/>
                                  <a:pt x="51054" y="392811"/>
                                </a:cubicBezTo>
                                <a:cubicBezTo>
                                  <a:pt x="51537" y="392811"/>
                                  <a:pt x="52032" y="392811"/>
                                  <a:pt x="52515" y="392811"/>
                                </a:cubicBezTo>
                                <a:cubicBezTo>
                                  <a:pt x="52997" y="392811"/>
                                  <a:pt x="53480" y="392811"/>
                                  <a:pt x="53975" y="392811"/>
                                </a:cubicBezTo>
                                <a:cubicBezTo>
                                  <a:pt x="54458" y="392811"/>
                                  <a:pt x="54940" y="392811"/>
                                  <a:pt x="55435" y="392811"/>
                                </a:cubicBezTo>
                                <a:cubicBezTo>
                                  <a:pt x="55918" y="392811"/>
                                  <a:pt x="56401" y="392811"/>
                                  <a:pt x="56883" y="392811"/>
                                </a:cubicBezTo>
                                <a:cubicBezTo>
                                  <a:pt x="57379" y="392811"/>
                                  <a:pt x="57861" y="392811"/>
                                  <a:pt x="58344" y="392811"/>
                                </a:cubicBezTo>
                                <a:cubicBezTo>
                                  <a:pt x="58826" y="392811"/>
                                  <a:pt x="59322" y="392811"/>
                                  <a:pt x="59804" y="392811"/>
                                </a:cubicBezTo>
                                <a:cubicBezTo>
                                  <a:pt x="60287" y="392811"/>
                                  <a:pt x="60782" y="392811"/>
                                  <a:pt x="61265" y="392811"/>
                                </a:cubicBezTo>
                                <a:cubicBezTo>
                                  <a:pt x="61747" y="392811"/>
                                  <a:pt x="62230" y="392811"/>
                                  <a:pt x="62725" y="392811"/>
                                </a:cubicBezTo>
                                <a:cubicBezTo>
                                  <a:pt x="63208" y="392811"/>
                                  <a:pt x="63690" y="392811"/>
                                  <a:pt x="64186" y="392811"/>
                                </a:cubicBezTo>
                                <a:cubicBezTo>
                                  <a:pt x="64668" y="392811"/>
                                  <a:pt x="65151" y="392811"/>
                                  <a:pt x="65646" y="392811"/>
                                </a:cubicBezTo>
                                <a:cubicBezTo>
                                  <a:pt x="66129" y="392811"/>
                                  <a:pt x="66612" y="392811"/>
                                  <a:pt x="67094" y="392811"/>
                                </a:cubicBezTo>
                                <a:cubicBezTo>
                                  <a:pt x="67589" y="392811"/>
                                  <a:pt x="68072" y="392811"/>
                                  <a:pt x="68555" y="392811"/>
                                </a:cubicBezTo>
                                <a:cubicBezTo>
                                  <a:pt x="69050" y="392811"/>
                                  <a:pt x="69532" y="392811"/>
                                  <a:pt x="70015" y="392811"/>
                                </a:cubicBezTo>
                                <a:cubicBezTo>
                                  <a:pt x="70498" y="392811"/>
                                  <a:pt x="70993" y="392811"/>
                                  <a:pt x="71476" y="392811"/>
                                </a:cubicBezTo>
                                <a:cubicBezTo>
                                  <a:pt x="71958" y="392811"/>
                                  <a:pt x="72441" y="392811"/>
                                  <a:pt x="72936" y="392811"/>
                                </a:cubicBezTo>
                                <a:cubicBezTo>
                                  <a:pt x="73419" y="392811"/>
                                  <a:pt x="73901" y="392811"/>
                                  <a:pt x="74397" y="392811"/>
                                </a:cubicBezTo>
                                <a:cubicBezTo>
                                  <a:pt x="74879" y="392811"/>
                                  <a:pt x="75362" y="392811"/>
                                  <a:pt x="75844" y="392811"/>
                                </a:cubicBezTo>
                                <a:cubicBezTo>
                                  <a:pt x="76340" y="392811"/>
                                  <a:pt x="76822" y="392811"/>
                                  <a:pt x="77305" y="392811"/>
                                </a:cubicBezTo>
                                <a:cubicBezTo>
                                  <a:pt x="77800" y="392811"/>
                                  <a:pt x="78283" y="392811"/>
                                  <a:pt x="78765" y="392811"/>
                                </a:cubicBezTo>
                                <a:cubicBezTo>
                                  <a:pt x="79261" y="392811"/>
                                  <a:pt x="79743" y="392811"/>
                                  <a:pt x="80226" y="392811"/>
                                </a:cubicBezTo>
                                <a:cubicBezTo>
                                  <a:pt x="80709" y="392811"/>
                                  <a:pt x="81204" y="392811"/>
                                  <a:pt x="81686" y="392811"/>
                                </a:cubicBezTo>
                                <a:cubicBezTo>
                                  <a:pt x="82169" y="392811"/>
                                  <a:pt x="82652" y="392811"/>
                                  <a:pt x="83147" y="392811"/>
                                </a:cubicBezTo>
                                <a:cubicBezTo>
                                  <a:pt x="83629" y="392811"/>
                                  <a:pt x="84112" y="392811"/>
                                  <a:pt x="84607" y="392811"/>
                                </a:cubicBezTo>
                                <a:cubicBezTo>
                                  <a:pt x="85090" y="392811"/>
                                  <a:pt x="85573" y="392811"/>
                                  <a:pt x="86068" y="392811"/>
                                </a:cubicBezTo>
                                <a:cubicBezTo>
                                  <a:pt x="86551" y="392811"/>
                                  <a:pt x="87033" y="392811"/>
                                  <a:pt x="87516" y="392811"/>
                                </a:cubicBezTo>
                                <a:cubicBezTo>
                                  <a:pt x="88011" y="392811"/>
                                  <a:pt x="88494" y="392811"/>
                                  <a:pt x="88976" y="392811"/>
                                </a:cubicBezTo>
                                <a:cubicBezTo>
                                  <a:pt x="89459" y="392811"/>
                                  <a:pt x="89954" y="392811"/>
                                  <a:pt x="90437" y="392811"/>
                                </a:cubicBezTo>
                                <a:cubicBezTo>
                                  <a:pt x="90919" y="392811"/>
                                  <a:pt x="91415" y="392811"/>
                                  <a:pt x="91897" y="392811"/>
                                </a:cubicBezTo>
                                <a:cubicBezTo>
                                  <a:pt x="92380" y="392811"/>
                                  <a:pt x="92862" y="392938"/>
                                  <a:pt x="93358" y="392938"/>
                                </a:cubicBezTo>
                                <a:cubicBezTo>
                                  <a:pt x="93840" y="392938"/>
                                  <a:pt x="94323" y="392811"/>
                                  <a:pt x="94818" y="392811"/>
                                </a:cubicBezTo>
                                <a:cubicBezTo>
                                  <a:pt x="95301" y="392811"/>
                                  <a:pt x="95783" y="392811"/>
                                  <a:pt x="96279" y="392811"/>
                                </a:cubicBezTo>
                                <a:cubicBezTo>
                                  <a:pt x="96761" y="392811"/>
                                  <a:pt x="97244" y="392811"/>
                                  <a:pt x="97727" y="392811"/>
                                </a:cubicBezTo>
                                <a:cubicBezTo>
                                  <a:pt x="98222" y="392811"/>
                                  <a:pt x="98704" y="392811"/>
                                  <a:pt x="99187" y="392811"/>
                                </a:cubicBezTo>
                                <a:cubicBezTo>
                                  <a:pt x="99670" y="392811"/>
                                  <a:pt x="100165" y="392811"/>
                                  <a:pt x="100648" y="392811"/>
                                </a:cubicBezTo>
                                <a:cubicBezTo>
                                  <a:pt x="101130" y="392811"/>
                                  <a:pt x="101625" y="392685"/>
                                  <a:pt x="102108" y="392685"/>
                                </a:cubicBezTo>
                                <a:cubicBezTo>
                                  <a:pt x="102591" y="392685"/>
                                  <a:pt x="103073" y="392685"/>
                                  <a:pt x="103568" y="392685"/>
                                </a:cubicBezTo>
                                <a:cubicBezTo>
                                  <a:pt x="104051" y="392685"/>
                                  <a:pt x="104534" y="392685"/>
                                  <a:pt x="105029" y="392685"/>
                                </a:cubicBezTo>
                                <a:cubicBezTo>
                                  <a:pt x="105512" y="392685"/>
                                  <a:pt x="105994" y="392685"/>
                                  <a:pt x="106477" y="392685"/>
                                </a:cubicBezTo>
                                <a:cubicBezTo>
                                  <a:pt x="106972" y="392685"/>
                                  <a:pt x="107455" y="392685"/>
                                  <a:pt x="107937" y="392685"/>
                                </a:cubicBezTo>
                                <a:cubicBezTo>
                                  <a:pt x="108433" y="392685"/>
                                  <a:pt x="108915" y="392685"/>
                                  <a:pt x="109398" y="392685"/>
                                </a:cubicBezTo>
                                <a:cubicBezTo>
                                  <a:pt x="109880" y="392685"/>
                                  <a:pt x="110376" y="392685"/>
                                  <a:pt x="110858" y="392685"/>
                                </a:cubicBezTo>
                                <a:cubicBezTo>
                                  <a:pt x="111341" y="392685"/>
                                  <a:pt x="111836" y="392685"/>
                                  <a:pt x="112319" y="392685"/>
                                </a:cubicBezTo>
                                <a:cubicBezTo>
                                  <a:pt x="112801" y="392685"/>
                                  <a:pt x="113284" y="392811"/>
                                  <a:pt x="113779" y="392811"/>
                                </a:cubicBezTo>
                                <a:cubicBezTo>
                                  <a:pt x="114262" y="392811"/>
                                  <a:pt x="114745" y="392811"/>
                                  <a:pt x="115240" y="392811"/>
                                </a:cubicBezTo>
                                <a:cubicBezTo>
                                  <a:pt x="115722" y="392811"/>
                                  <a:pt x="116205" y="392811"/>
                                  <a:pt x="116688" y="392811"/>
                                </a:cubicBezTo>
                                <a:cubicBezTo>
                                  <a:pt x="117183" y="392811"/>
                                  <a:pt x="117665" y="392811"/>
                                  <a:pt x="118148" y="392811"/>
                                </a:cubicBezTo>
                                <a:cubicBezTo>
                                  <a:pt x="118643" y="392811"/>
                                  <a:pt x="119126" y="392811"/>
                                  <a:pt x="119609" y="392811"/>
                                </a:cubicBezTo>
                                <a:cubicBezTo>
                                  <a:pt x="120091" y="392811"/>
                                  <a:pt x="120587" y="392811"/>
                                  <a:pt x="121069" y="392811"/>
                                </a:cubicBezTo>
                                <a:cubicBezTo>
                                  <a:pt x="121552" y="392811"/>
                                  <a:pt x="122047" y="392811"/>
                                  <a:pt x="122530" y="392811"/>
                                </a:cubicBezTo>
                                <a:cubicBezTo>
                                  <a:pt x="123012" y="392811"/>
                                  <a:pt x="123495" y="392811"/>
                                  <a:pt x="123990" y="392811"/>
                                </a:cubicBezTo>
                                <a:cubicBezTo>
                                  <a:pt x="124473" y="392811"/>
                                  <a:pt x="124955" y="392811"/>
                                  <a:pt x="125451" y="392811"/>
                                </a:cubicBezTo>
                                <a:cubicBezTo>
                                  <a:pt x="125933" y="392811"/>
                                  <a:pt x="126416" y="392811"/>
                                  <a:pt x="126898" y="392811"/>
                                </a:cubicBezTo>
                                <a:cubicBezTo>
                                  <a:pt x="127394" y="392811"/>
                                  <a:pt x="127876" y="392811"/>
                                  <a:pt x="128359" y="392811"/>
                                </a:cubicBezTo>
                                <a:cubicBezTo>
                                  <a:pt x="128854" y="392811"/>
                                  <a:pt x="129337" y="392811"/>
                                  <a:pt x="129819" y="392811"/>
                                </a:cubicBezTo>
                                <a:cubicBezTo>
                                  <a:pt x="130302" y="392811"/>
                                  <a:pt x="130797" y="392811"/>
                                  <a:pt x="131280" y="392811"/>
                                </a:cubicBezTo>
                                <a:cubicBezTo>
                                  <a:pt x="131763" y="392811"/>
                                  <a:pt x="132258" y="392811"/>
                                  <a:pt x="132740" y="392811"/>
                                </a:cubicBezTo>
                                <a:cubicBezTo>
                                  <a:pt x="133223" y="392811"/>
                                  <a:pt x="133706" y="392811"/>
                                  <a:pt x="134201" y="392811"/>
                                </a:cubicBezTo>
                                <a:cubicBezTo>
                                  <a:pt x="134684" y="392811"/>
                                  <a:pt x="135166" y="392685"/>
                                  <a:pt x="135661" y="392685"/>
                                </a:cubicBezTo>
                                <a:cubicBezTo>
                                  <a:pt x="136144" y="392685"/>
                                  <a:pt x="136627" y="392685"/>
                                  <a:pt x="137109" y="392685"/>
                                </a:cubicBezTo>
                                <a:cubicBezTo>
                                  <a:pt x="137604" y="392685"/>
                                  <a:pt x="138087" y="392685"/>
                                  <a:pt x="138570" y="392685"/>
                                </a:cubicBezTo>
                                <a:cubicBezTo>
                                  <a:pt x="139065" y="392685"/>
                                  <a:pt x="139548" y="392685"/>
                                  <a:pt x="140030" y="392685"/>
                                </a:cubicBezTo>
                                <a:cubicBezTo>
                                  <a:pt x="140513" y="392685"/>
                                  <a:pt x="141008" y="392685"/>
                                  <a:pt x="141491" y="392685"/>
                                </a:cubicBezTo>
                                <a:cubicBezTo>
                                  <a:pt x="141973" y="392685"/>
                                  <a:pt x="142469" y="392685"/>
                                  <a:pt x="142951" y="392685"/>
                                </a:cubicBezTo>
                                <a:cubicBezTo>
                                  <a:pt x="143434" y="392685"/>
                                  <a:pt x="143916" y="392685"/>
                                  <a:pt x="144412" y="392685"/>
                                </a:cubicBezTo>
                                <a:cubicBezTo>
                                  <a:pt x="144894" y="392685"/>
                                  <a:pt x="145377" y="392685"/>
                                  <a:pt x="145872" y="392685"/>
                                </a:cubicBezTo>
                                <a:cubicBezTo>
                                  <a:pt x="146355" y="392685"/>
                                  <a:pt x="146837" y="392685"/>
                                  <a:pt x="147320" y="392685"/>
                                </a:cubicBezTo>
                                <a:cubicBezTo>
                                  <a:pt x="147815" y="392685"/>
                                  <a:pt x="148298" y="392811"/>
                                  <a:pt x="148781" y="392811"/>
                                </a:cubicBezTo>
                                <a:cubicBezTo>
                                  <a:pt x="149276" y="392811"/>
                                  <a:pt x="149758" y="392811"/>
                                  <a:pt x="150241" y="392811"/>
                                </a:cubicBezTo>
                                <a:cubicBezTo>
                                  <a:pt x="150724" y="392811"/>
                                  <a:pt x="151219" y="392811"/>
                                  <a:pt x="151702" y="392811"/>
                                </a:cubicBezTo>
                                <a:cubicBezTo>
                                  <a:pt x="152184" y="392811"/>
                                  <a:pt x="152679" y="392811"/>
                                  <a:pt x="153162" y="392811"/>
                                </a:cubicBezTo>
                                <a:cubicBezTo>
                                  <a:pt x="153645" y="392811"/>
                                  <a:pt x="154127" y="392685"/>
                                  <a:pt x="154623" y="392685"/>
                                </a:cubicBezTo>
                                <a:cubicBezTo>
                                  <a:pt x="155105" y="392685"/>
                                  <a:pt x="155588" y="392685"/>
                                  <a:pt x="156083" y="392685"/>
                                </a:cubicBezTo>
                                <a:cubicBezTo>
                                  <a:pt x="156566" y="392685"/>
                                  <a:pt x="157048" y="392685"/>
                                  <a:pt x="157531" y="392685"/>
                                </a:cubicBezTo>
                                <a:cubicBezTo>
                                  <a:pt x="158026" y="392685"/>
                                  <a:pt x="158509" y="392685"/>
                                  <a:pt x="158991" y="392685"/>
                                </a:cubicBezTo>
                                <a:cubicBezTo>
                                  <a:pt x="159487" y="392685"/>
                                  <a:pt x="159969" y="392685"/>
                                  <a:pt x="160452" y="392685"/>
                                </a:cubicBezTo>
                                <a:cubicBezTo>
                                  <a:pt x="160934" y="392685"/>
                                  <a:pt x="161430" y="392685"/>
                                  <a:pt x="161912" y="392685"/>
                                </a:cubicBezTo>
                                <a:cubicBezTo>
                                  <a:pt x="162395" y="392685"/>
                                  <a:pt x="162878" y="392685"/>
                                  <a:pt x="163373" y="392811"/>
                                </a:cubicBezTo>
                                <a:cubicBezTo>
                                  <a:pt x="163855" y="392811"/>
                                  <a:pt x="164338" y="392811"/>
                                  <a:pt x="164833" y="392811"/>
                                </a:cubicBezTo>
                                <a:cubicBezTo>
                                  <a:pt x="165316" y="392811"/>
                                  <a:pt x="165799" y="392811"/>
                                  <a:pt x="166294" y="392811"/>
                                </a:cubicBezTo>
                                <a:cubicBezTo>
                                  <a:pt x="166776" y="392811"/>
                                  <a:pt x="167259" y="392811"/>
                                  <a:pt x="167742" y="392938"/>
                                </a:cubicBezTo>
                                <a:cubicBezTo>
                                  <a:pt x="168237" y="392938"/>
                                  <a:pt x="168720" y="392938"/>
                                  <a:pt x="169202" y="392938"/>
                                </a:cubicBezTo>
                                <a:cubicBezTo>
                                  <a:pt x="169697" y="392938"/>
                                  <a:pt x="170180" y="392938"/>
                                  <a:pt x="170663" y="392938"/>
                                </a:cubicBezTo>
                                <a:cubicBezTo>
                                  <a:pt x="171145" y="392811"/>
                                  <a:pt x="171641" y="392811"/>
                                  <a:pt x="172123" y="392811"/>
                                </a:cubicBezTo>
                                <a:cubicBezTo>
                                  <a:pt x="172606" y="392811"/>
                                  <a:pt x="173101" y="392811"/>
                                  <a:pt x="173584" y="392811"/>
                                </a:cubicBezTo>
                                <a:cubicBezTo>
                                  <a:pt x="174066" y="392811"/>
                                  <a:pt x="174549" y="392811"/>
                                  <a:pt x="175044" y="392811"/>
                                </a:cubicBezTo>
                                <a:cubicBezTo>
                                  <a:pt x="175527" y="392811"/>
                                  <a:pt x="176009" y="392811"/>
                                  <a:pt x="176505" y="392811"/>
                                </a:cubicBezTo>
                                <a:cubicBezTo>
                                  <a:pt x="176987" y="392811"/>
                                  <a:pt x="177470" y="392811"/>
                                  <a:pt x="177952" y="392811"/>
                                </a:cubicBezTo>
                                <a:cubicBezTo>
                                  <a:pt x="178448" y="392811"/>
                                  <a:pt x="178930" y="392811"/>
                                  <a:pt x="179413" y="392811"/>
                                </a:cubicBezTo>
                                <a:cubicBezTo>
                                  <a:pt x="179896" y="392811"/>
                                  <a:pt x="180391" y="392811"/>
                                  <a:pt x="180873" y="392811"/>
                                </a:cubicBezTo>
                                <a:cubicBezTo>
                                  <a:pt x="181356" y="392811"/>
                                  <a:pt x="181851" y="392685"/>
                                  <a:pt x="182334" y="392685"/>
                                </a:cubicBezTo>
                                <a:cubicBezTo>
                                  <a:pt x="182817" y="392685"/>
                                  <a:pt x="183299" y="392685"/>
                                  <a:pt x="183794" y="392685"/>
                                </a:cubicBezTo>
                                <a:cubicBezTo>
                                  <a:pt x="184277" y="392685"/>
                                  <a:pt x="184760" y="392685"/>
                                  <a:pt x="185255" y="392685"/>
                                </a:cubicBezTo>
                                <a:cubicBezTo>
                                  <a:pt x="185738" y="392685"/>
                                  <a:pt x="186220" y="392685"/>
                                  <a:pt x="186715" y="392685"/>
                                </a:cubicBezTo>
                                <a:cubicBezTo>
                                  <a:pt x="187198" y="392685"/>
                                  <a:pt x="187681" y="392685"/>
                                  <a:pt x="188163" y="392685"/>
                                </a:cubicBezTo>
                                <a:cubicBezTo>
                                  <a:pt x="188659" y="392685"/>
                                  <a:pt x="189141" y="392685"/>
                                  <a:pt x="189624" y="392685"/>
                                </a:cubicBezTo>
                                <a:cubicBezTo>
                                  <a:pt x="190119" y="392685"/>
                                  <a:pt x="190602" y="392685"/>
                                  <a:pt x="191084" y="392685"/>
                                </a:cubicBezTo>
                                <a:cubicBezTo>
                                  <a:pt x="191567" y="392685"/>
                                  <a:pt x="192062" y="392685"/>
                                  <a:pt x="192545" y="392685"/>
                                </a:cubicBezTo>
                                <a:cubicBezTo>
                                  <a:pt x="193027" y="392685"/>
                                  <a:pt x="193510" y="392685"/>
                                  <a:pt x="194005" y="392685"/>
                                </a:cubicBezTo>
                                <a:cubicBezTo>
                                  <a:pt x="194488" y="392685"/>
                                  <a:pt x="194970" y="392685"/>
                                  <a:pt x="195466" y="392685"/>
                                </a:cubicBezTo>
                                <a:cubicBezTo>
                                  <a:pt x="195948" y="392685"/>
                                  <a:pt x="196431" y="392685"/>
                                  <a:pt x="196914" y="392685"/>
                                </a:cubicBezTo>
                                <a:cubicBezTo>
                                  <a:pt x="197409" y="392685"/>
                                  <a:pt x="197891" y="392685"/>
                                  <a:pt x="198374" y="392685"/>
                                </a:cubicBezTo>
                                <a:cubicBezTo>
                                  <a:pt x="198869" y="392685"/>
                                  <a:pt x="199352" y="392685"/>
                                  <a:pt x="199835" y="392685"/>
                                </a:cubicBezTo>
                                <a:cubicBezTo>
                                  <a:pt x="200330" y="392685"/>
                                  <a:pt x="200812" y="392685"/>
                                  <a:pt x="201295" y="392811"/>
                                </a:cubicBezTo>
                                <a:cubicBezTo>
                                  <a:pt x="201778" y="392811"/>
                                  <a:pt x="202273" y="392811"/>
                                  <a:pt x="202756" y="392811"/>
                                </a:cubicBezTo>
                                <a:cubicBezTo>
                                  <a:pt x="203238" y="392811"/>
                                  <a:pt x="203721" y="392811"/>
                                  <a:pt x="204216" y="392811"/>
                                </a:cubicBezTo>
                                <a:cubicBezTo>
                                  <a:pt x="204699" y="392811"/>
                                  <a:pt x="205181" y="392811"/>
                                  <a:pt x="205677" y="392938"/>
                                </a:cubicBezTo>
                                <a:cubicBezTo>
                                  <a:pt x="206159" y="392938"/>
                                  <a:pt x="206642" y="392938"/>
                                  <a:pt x="207137" y="392938"/>
                                </a:cubicBezTo>
                                <a:cubicBezTo>
                                  <a:pt x="207620" y="392938"/>
                                  <a:pt x="208102" y="392938"/>
                                  <a:pt x="208585" y="392938"/>
                                </a:cubicBezTo>
                                <a:cubicBezTo>
                                  <a:pt x="209080" y="392938"/>
                                  <a:pt x="209563" y="392938"/>
                                  <a:pt x="210045" y="392938"/>
                                </a:cubicBezTo>
                                <a:cubicBezTo>
                                  <a:pt x="210528" y="392938"/>
                                  <a:pt x="211023" y="392938"/>
                                  <a:pt x="211506" y="392938"/>
                                </a:cubicBezTo>
                                <a:cubicBezTo>
                                  <a:pt x="211988" y="392938"/>
                                  <a:pt x="212484" y="392938"/>
                                  <a:pt x="212966" y="392938"/>
                                </a:cubicBezTo>
                                <a:cubicBezTo>
                                  <a:pt x="213449" y="392811"/>
                                  <a:pt x="213932" y="392938"/>
                                  <a:pt x="214427" y="392938"/>
                                </a:cubicBezTo>
                                <a:cubicBezTo>
                                  <a:pt x="214909" y="392938"/>
                                  <a:pt x="215392" y="392811"/>
                                  <a:pt x="215887" y="392938"/>
                                </a:cubicBezTo>
                                <a:cubicBezTo>
                                  <a:pt x="216370" y="392938"/>
                                  <a:pt x="216853" y="392938"/>
                                  <a:pt x="217348" y="392938"/>
                                </a:cubicBezTo>
                                <a:cubicBezTo>
                                  <a:pt x="217830" y="392938"/>
                                  <a:pt x="218313" y="392938"/>
                                  <a:pt x="218796" y="392938"/>
                                </a:cubicBezTo>
                                <a:cubicBezTo>
                                  <a:pt x="219291" y="392938"/>
                                  <a:pt x="219774" y="392938"/>
                                  <a:pt x="220256" y="392938"/>
                                </a:cubicBezTo>
                                <a:cubicBezTo>
                                  <a:pt x="220739" y="392938"/>
                                  <a:pt x="221234" y="392938"/>
                                  <a:pt x="221717" y="392938"/>
                                </a:cubicBezTo>
                                <a:cubicBezTo>
                                  <a:pt x="222199" y="392938"/>
                                  <a:pt x="222695" y="392938"/>
                                  <a:pt x="223177" y="392938"/>
                                </a:cubicBezTo>
                                <a:cubicBezTo>
                                  <a:pt x="223660" y="392811"/>
                                  <a:pt x="224142" y="392811"/>
                                  <a:pt x="224638" y="392811"/>
                                </a:cubicBezTo>
                                <a:cubicBezTo>
                                  <a:pt x="225120" y="392811"/>
                                  <a:pt x="225603" y="392811"/>
                                  <a:pt x="226098" y="392811"/>
                                </a:cubicBezTo>
                                <a:cubicBezTo>
                                  <a:pt x="226581" y="392811"/>
                                  <a:pt x="227063" y="392811"/>
                                  <a:pt x="227546" y="392811"/>
                                </a:cubicBezTo>
                                <a:cubicBezTo>
                                  <a:pt x="228041" y="392811"/>
                                  <a:pt x="228524" y="392811"/>
                                  <a:pt x="229006" y="392811"/>
                                </a:cubicBezTo>
                                <a:cubicBezTo>
                                  <a:pt x="229502" y="392811"/>
                                  <a:pt x="229984" y="392811"/>
                                  <a:pt x="230467" y="392811"/>
                                </a:cubicBezTo>
                                <a:cubicBezTo>
                                  <a:pt x="230949" y="392811"/>
                                  <a:pt x="231445" y="392811"/>
                                  <a:pt x="231927" y="392811"/>
                                </a:cubicBezTo>
                                <a:cubicBezTo>
                                  <a:pt x="232410" y="392811"/>
                                  <a:pt x="232905" y="392811"/>
                                  <a:pt x="233388" y="392811"/>
                                </a:cubicBezTo>
                                <a:cubicBezTo>
                                  <a:pt x="233871" y="392811"/>
                                  <a:pt x="234353" y="392811"/>
                                  <a:pt x="234848" y="392811"/>
                                </a:cubicBezTo>
                                <a:cubicBezTo>
                                  <a:pt x="235331" y="392811"/>
                                  <a:pt x="235814" y="392811"/>
                                  <a:pt x="236309" y="392811"/>
                                </a:cubicBezTo>
                                <a:cubicBezTo>
                                  <a:pt x="236792" y="392811"/>
                                  <a:pt x="237274" y="392811"/>
                                  <a:pt x="237757" y="392811"/>
                                </a:cubicBezTo>
                                <a:cubicBezTo>
                                  <a:pt x="238252" y="392811"/>
                                  <a:pt x="238735" y="392685"/>
                                  <a:pt x="239217" y="392685"/>
                                </a:cubicBezTo>
                                <a:cubicBezTo>
                                  <a:pt x="239713" y="392685"/>
                                  <a:pt x="240195" y="392685"/>
                                  <a:pt x="240678" y="392685"/>
                                </a:cubicBezTo>
                                <a:cubicBezTo>
                                  <a:pt x="241160" y="392685"/>
                                  <a:pt x="241656" y="392685"/>
                                  <a:pt x="242138" y="392685"/>
                                </a:cubicBezTo>
                                <a:cubicBezTo>
                                  <a:pt x="242621" y="392685"/>
                                  <a:pt x="243116" y="392557"/>
                                  <a:pt x="243599" y="392557"/>
                                </a:cubicBezTo>
                                <a:cubicBezTo>
                                  <a:pt x="244081" y="392557"/>
                                  <a:pt x="244564" y="392557"/>
                                  <a:pt x="245059" y="392557"/>
                                </a:cubicBezTo>
                                <a:cubicBezTo>
                                  <a:pt x="245542" y="392557"/>
                                  <a:pt x="246024" y="392557"/>
                                  <a:pt x="246520" y="392557"/>
                                </a:cubicBezTo>
                                <a:cubicBezTo>
                                  <a:pt x="247002" y="392557"/>
                                  <a:pt x="247485" y="392557"/>
                                  <a:pt x="247968" y="392557"/>
                                </a:cubicBezTo>
                                <a:cubicBezTo>
                                  <a:pt x="248463" y="392557"/>
                                  <a:pt x="248945" y="392557"/>
                                  <a:pt x="249428" y="392557"/>
                                </a:cubicBezTo>
                                <a:cubicBezTo>
                                  <a:pt x="249923" y="392557"/>
                                  <a:pt x="250406" y="392557"/>
                                  <a:pt x="250889" y="392557"/>
                                </a:cubicBezTo>
                                <a:cubicBezTo>
                                  <a:pt x="251371" y="392557"/>
                                  <a:pt x="251866" y="392557"/>
                                  <a:pt x="252349" y="392557"/>
                                </a:cubicBezTo>
                                <a:cubicBezTo>
                                  <a:pt x="252832" y="392557"/>
                                  <a:pt x="253327" y="392685"/>
                                  <a:pt x="253810" y="392685"/>
                                </a:cubicBezTo>
                                <a:cubicBezTo>
                                  <a:pt x="254292" y="392685"/>
                                  <a:pt x="254775" y="392685"/>
                                  <a:pt x="255270" y="392685"/>
                                </a:cubicBezTo>
                                <a:cubicBezTo>
                                  <a:pt x="255753" y="392685"/>
                                  <a:pt x="256235" y="392685"/>
                                  <a:pt x="256731" y="392685"/>
                                </a:cubicBezTo>
                                <a:cubicBezTo>
                                  <a:pt x="257226" y="392685"/>
                                  <a:pt x="257734" y="392685"/>
                                  <a:pt x="258242" y="392685"/>
                                </a:cubicBezTo>
                                <a:cubicBezTo>
                                  <a:pt x="258623" y="392685"/>
                                  <a:pt x="259131" y="392685"/>
                                  <a:pt x="259639" y="392685"/>
                                </a:cubicBezTo>
                                <a:cubicBezTo>
                                  <a:pt x="260147" y="392685"/>
                                  <a:pt x="260655" y="392685"/>
                                  <a:pt x="261163" y="392685"/>
                                </a:cubicBezTo>
                                <a:cubicBezTo>
                                  <a:pt x="261544" y="392685"/>
                                  <a:pt x="262052" y="392685"/>
                                  <a:pt x="262560" y="392685"/>
                                </a:cubicBezTo>
                                <a:cubicBezTo>
                                  <a:pt x="263068" y="392685"/>
                                  <a:pt x="263576" y="392685"/>
                                  <a:pt x="263957" y="392685"/>
                                </a:cubicBezTo>
                                <a:cubicBezTo>
                                  <a:pt x="264465" y="392685"/>
                                  <a:pt x="264973" y="392685"/>
                                  <a:pt x="265481" y="392811"/>
                                </a:cubicBezTo>
                                <a:cubicBezTo>
                                  <a:pt x="265989" y="392811"/>
                                  <a:pt x="266497" y="392811"/>
                                  <a:pt x="266878" y="392811"/>
                                </a:cubicBezTo>
                                <a:cubicBezTo>
                                  <a:pt x="267386" y="392811"/>
                                  <a:pt x="267894" y="392811"/>
                                  <a:pt x="268402" y="392811"/>
                                </a:cubicBezTo>
                                <a:cubicBezTo>
                                  <a:pt x="268910" y="392811"/>
                                  <a:pt x="269418" y="392811"/>
                                  <a:pt x="269799" y="392938"/>
                                </a:cubicBezTo>
                                <a:cubicBezTo>
                                  <a:pt x="270307" y="392938"/>
                                  <a:pt x="270815" y="392811"/>
                                  <a:pt x="271323" y="392938"/>
                                </a:cubicBezTo>
                                <a:cubicBezTo>
                                  <a:pt x="271831" y="392938"/>
                                  <a:pt x="272339" y="392938"/>
                                  <a:pt x="272720" y="392938"/>
                                </a:cubicBezTo>
                                <a:cubicBezTo>
                                  <a:pt x="273228" y="392938"/>
                                  <a:pt x="273736" y="392938"/>
                                  <a:pt x="274244" y="392938"/>
                                </a:cubicBezTo>
                                <a:cubicBezTo>
                                  <a:pt x="274752" y="392938"/>
                                  <a:pt x="275260" y="392938"/>
                                  <a:pt x="275641" y="392938"/>
                                </a:cubicBezTo>
                                <a:cubicBezTo>
                                  <a:pt x="276149" y="392938"/>
                                  <a:pt x="276657" y="392938"/>
                                  <a:pt x="277165" y="392938"/>
                                </a:cubicBezTo>
                                <a:cubicBezTo>
                                  <a:pt x="277673" y="392811"/>
                                  <a:pt x="278181" y="392938"/>
                                  <a:pt x="278562" y="392938"/>
                                </a:cubicBezTo>
                                <a:cubicBezTo>
                                  <a:pt x="279070" y="392938"/>
                                  <a:pt x="279578" y="392938"/>
                                  <a:pt x="280086" y="392938"/>
                                </a:cubicBezTo>
                                <a:cubicBezTo>
                                  <a:pt x="280594" y="392938"/>
                                  <a:pt x="280975" y="392938"/>
                                  <a:pt x="281483" y="392938"/>
                                </a:cubicBezTo>
                                <a:cubicBezTo>
                                  <a:pt x="281991" y="392938"/>
                                  <a:pt x="282499" y="392938"/>
                                  <a:pt x="283007" y="392938"/>
                                </a:cubicBezTo>
                                <a:cubicBezTo>
                                  <a:pt x="283515" y="392938"/>
                                  <a:pt x="283896" y="392938"/>
                                  <a:pt x="284404" y="392938"/>
                                </a:cubicBezTo>
                                <a:cubicBezTo>
                                  <a:pt x="284912" y="392938"/>
                                  <a:pt x="285420" y="392938"/>
                                  <a:pt x="285928" y="392938"/>
                                </a:cubicBezTo>
                                <a:cubicBezTo>
                                  <a:pt x="286436" y="392938"/>
                                  <a:pt x="286817" y="392938"/>
                                  <a:pt x="287325" y="392938"/>
                                </a:cubicBezTo>
                                <a:cubicBezTo>
                                  <a:pt x="287833" y="392938"/>
                                  <a:pt x="288341" y="392811"/>
                                  <a:pt x="288849" y="392938"/>
                                </a:cubicBezTo>
                                <a:cubicBezTo>
                                  <a:pt x="289357" y="392938"/>
                                  <a:pt x="289738" y="392938"/>
                                  <a:pt x="290246" y="392938"/>
                                </a:cubicBezTo>
                                <a:cubicBezTo>
                                  <a:pt x="290754" y="392938"/>
                                  <a:pt x="291262" y="392938"/>
                                  <a:pt x="291770" y="392938"/>
                                </a:cubicBezTo>
                                <a:cubicBezTo>
                                  <a:pt x="292278" y="392938"/>
                                  <a:pt x="292659" y="392938"/>
                                  <a:pt x="293167" y="392938"/>
                                </a:cubicBezTo>
                                <a:cubicBezTo>
                                  <a:pt x="293675" y="392938"/>
                                  <a:pt x="294183" y="392938"/>
                                  <a:pt x="294691" y="392938"/>
                                </a:cubicBezTo>
                                <a:cubicBezTo>
                                  <a:pt x="295199" y="392938"/>
                                  <a:pt x="295580" y="392938"/>
                                  <a:pt x="296088" y="392938"/>
                                </a:cubicBezTo>
                                <a:cubicBezTo>
                                  <a:pt x="296596" y="392811"/>
                                  <a:pt x="297104" y="392938"/>
                                  <a:pt x="297612" y="392938"/>
                                </a:cubicBezTo>
                                <a:cubicBezTo>
                                  <a:pt x="297993" y="392938"/>
                                  <a:pt x="298501" y="392938"/>
                                  <a:pt x="299009" y="392938"/>
                                </a:cubicBezTo>
                                <a:cubicBezTo>
                                  <a:pt x="299517" y="392811"/>
                                  <a:pt x="300025" y="392811"/>
                                  <a:pt x="300533" y="392811"/>
                                </a:cubicBezTo>
                                <a:cubicBezTo>
                                  <a:pt x="300914" y="392811"/>
                                  <a:pt x="301422" y="392811"/>
                                  <a:pt x="301930" y="392811"/>
                                </a:cubicBezTo>
                                <a:cubicBezTo>
                                  <a:pt x="302438" y="392811"/>
                                  <a:pt x="302946" y="392811"/>
                                  <a:pt x="303454" y="392811"/>
                                </a:cubicBezTo>
                                <a:cubicBezTo>
                                  <a:pt x="303835" y="392811"/>
                                  <a:pt x="304343" y="392811"/>
                                  <a:pt x="304851" y="392811"/>
                                </a:cubicBezTo>
                                <a:cubicBezTo>
                                  <a:pt x="305359" y="392811"/>
                                  <a:pt x="305867" y="392811"/>
                                  <a:pt x="306375" y="392811"/>
                                </a:cubicBezTo>
                                <a:cubicBezTo>
                                  <a:pt x="306756" y="392811"/>
                                  <a:pt x="307264" y="392811"/>
                                  <a:pt x="307772" y="392811"/>
                                </a:cubicBezTo>
                                <a:cubicBezTo>
                                  <a:pt x="308280" y="392811"/>
                                  <a:pt x="308788" y="392811"/>
                                  <a:pt x="309296" y="392811"/>
                                </a:cubicBezTo>
                                <a:cubicBezTo>
                                  <a:pt x="309677" y="392811"/>
                                  <a:pt x="310185" y="392811"/>
                                  <a:pt x="310693" y="392811"/>
                                </a:cubicBezTo>
                                <a:cubicBezTo>
                                  <a:pt x="311201" y="392811"/>
                                  <a:pt x="311709" y="392811"/>
                                  <a:pt x="312217" y="392811"/>
                                </a:cubicBezTo>
                                <a:cubicBezTo>
                                  <a:pt x="312598" y="392811"/>
                                  <a:pt x="313106" y="392811"/>
                                  <a:pt x="313614" y="392811"/>
                                </a:cubicBezTo>
                                <a:cubicBezTo>
                                  <a:pt x="314122" y="392811"/>
                                  <a:pt x="314630" y="392811"/>
                                  <a:pt x="315011" y="392811"/>
                                </a:cubicBezTo>
                                <a:cubicBezTo>
                                  <a:pt x="315519" y="392811"/>
                                  <a:pt x="316027" y="392811"/>
                                  <a:pt x="316535" y="392811"/>
                                </a:cubicBezTo>
                                <a:cubicBezTo>
                                  <a:pt x="317043" y="392811"/>
                                  <a:pt x="317551" y="392811"/>
                                  <a:pt x="317932" y="392811"/>
                                </a:cubicBezTo>
                                <a:cubicBezTo>
                                  <a:pt x="318440" y="392811"/>
                                  <a:pt x="318948" y="392811"/>
                                  <a:pt x="319456" y="392811"/>
                                </a:cubicBezTo>
                                <a:cubicBezTo>
                                  <a:pt x="319964" y="392811"/>
                                  <a:pt x="320472" y="392811"/>
                                  <a:pt x="320853" y="392811"/>
                                </a:cubicBezTo>
                                <a:cubicBezTo>
                                  <a:pt x="321361" y="392811"/>
                                  <a:pt x="321869" y="392811"/>
                                  <a:pt x="322377" y="392811"/>
                                </a:cubicBezTo>
                                <a:cubicBezTo>
                                  <a:pt x="322885" y="392811"/>
                                  <a:pt x="323393" y="392811"/>
                                  <a:pt x="323774" y="392811"/>
                                </a:cubicBezTo>
                                <a:cubicBezTo>
                                  <a:pt x="324282" y="392811"/>
                                  <a:pt x="324790" y="392811"/>
                                  <a:pt x="325298" y="392811"/>
                                </a:cubicBezTo>
                                <a:cubicBezTo>
                                  <a:pt x="325806" y="392811"/>
                                  <a:pt x="326314" y="392811"/>
                                  <a:pt x="326695" y="392811"/>
                                </a:cubicBezTo>
                                <a:cubicBezTo>
                                  <a:pt x="327203" y="392811"/>
                                  <a:pt x="327711" y="392811"/>
                                  <a:pt x="328219" y="392811"/>
                                </a:cubicBezTo>
                                <a:cubicBezTo>
                                  <a:pt x="328727" y="392811"/>
                                  <a:pt x="329235" y="392685"/>
                                  <a:pt x="329616" y="392685"/>
                                </a:cubicBezTo>
                                <a:cubicBezTo>
                                  <a:pt x="330124" y="392685"/>
                                  <a:pt x="330632" y="392685"/>
                                  <a:pt x="331140" y="392685"/>
                                </a:cubicBezTo>
                                <a:cubicBezTo>
                                  <a:pt x="331648" y="392685"/>
                                  <a:pt x="332029" y="392685"/>
                                  <a:pt x="332537" y="392685"/>
                                </a:cubicBezTo>
                                <a:cubicBezTo>
                                  <a:pt x="333045" y="392685"/>
                                  <a:pt x="333553" y="392685"/>
                                  <a:pt x="334061" y="392685"/>
                                </a:cubicBezTo>
                                <a:cubicBezTo>
                                  <a:pt x="334569" y="392685"/>
                                  <a:pt x="334950" y="392685"/>
                                  <a:pt x="335458" y="392685"/>
                                </a:cubicBezTo>
                                <a:cubicBezTo>
                                  <a:pt x="335966" y="392685"/>
                                  <a:pt x="336474" y="392557"/>
                                  <a:pt x="336982" y="392557"/>
                                </a:cubicBezTo>
                                <a:cubicBezTo>
                                  <a:pt x="337490" y="392557"/>
                                  <a:pt x="337871" y="392557"/>
                                  <a:pt x="338379" y="392557"/>
                                </a:cubicBezTo>
                                <a:cubicBezTo>
                                  <a:pt x="338887" y="392557"/>
                                  <a:pt x="339395" y="392557"/>
                                  <a:pt x="339903" y="392557"/>
                                </a:cubicBezTo>
                                <a:cubicBezTo>
                                  <a:pt x="340411" y="392557"/>
                                  <a:pt x="340792" y="392557"/>
                                  <a:pt x="341300" y="392557"/>
                                </a:cubicBezTo>
                                <a:cubicBezTo>
                                  <a:pt x="341808" y="392557"/>
                                  <a:pt x="342316" y="392557"/>
                                  <a:pt x="342824" y="392557"/>
                                </a:cubicBezTo>
                                <a:cubicBezTo>
                                  <a:pt x="343332" y="392557"/>
                                  <a:pt x="343713" y="392557"/>
                                  <a:pt x="344221" y="392557"/>
                                </a:cubicBezTo>
                                <a:cubicBezTo>
                                  <a:pt x="344729" y="392557"/>
                                  <a:pt x="345237" y="392557"/>
                                  <a:pt x="345745" y="392557"/>
                                </a:cubicBezTo>
                                <a:cubicBezTo>
                                  <a:pt x="346253" y="392557"/>
                                  <a:pt x="346634" y="392557"/>
                                  <a:pt x="347142" y="392557"/>
                                </a:cubicBezTo>
                                <a:cubicBezTo>
                                  <a:pt x="347650" y="392557"/>
                                  <a:pt x="348158" y="392557"/>
                                  <a:pt x="348666" y="392557"/>
                                </a:cubicBezTo>
                                <a:cubicBezTo>
                                  <a:pt x="349047" y="392557"/>
                                  <a:pt x="349555" y="392557"/>
                                  <a:pt x="350063" y="392557"/>
                                </a:cubicBezTo>
                                <a:cubicBezTo>
                                  <a:pt x="350571" y="392557"/>
                                  <a:pt x="351079" y="392685"/>
                                  <a:pt x="351587" y="392685"/>
                                </a:cubicBezTo>
                                <a:cubicBezTo>
                                  <a:pt x="351968" y="392685"/>
                                  <a:pt x="352476" y="392685"/>
                                  <a:pt x="352984" y="392685"/>
                                </a:cubicBezTo>
                                <a:cubicBezTo>
                                  <a:pt x="353492" y="392685"/>
                                  <a:pt x="354000" y="392685"/>
                                  <a:pt x="354508" y="392685"/>
                                </a:cubicBezTo>
                                <a:cubicBezTo>
                                  <a:pt x="354889" y="392685"/>
                                  <a:pt x="355397" y="392685"/>
                                  <a:pt x="355905" y="392685"/>
                                </a:cubicBezTo>
                                <a:cubicBezTo>
                                  <a:pt x="356413" y="392685"/>
                                  <a:pt x="356921" y="392685"/>
                                  <a:pt x="357429" y="392811"/>
                                </a:cubicBezTo>
                                <a:cubicBezTo>
                                  <a:pt x="357810" y="392811"/>
                                  <a:pt x="358318" y="392811"/>
                                  <a:pt x="358826" y="392811"/>
                                </a:cubicBezTo>
                                <a:cubicBezTo>
                                  <a:pt x="359334" y="392811"/>
                                  <a:pt x="359842" y="392811"/>
                                  <a:pt x="360350" y="392811"/>
                                </a:cubicBezTo>
                                <a:cubicBezTo>
                                  <a:pt x="360731" y="392811"/>
                                  <a:pt x="361239" y="392811"/>
                                  <a:pt x="361747" y="392811"/>
                                </a:cubicBezTo>
                                <a:cubicBezTo>
                                  <a:pt x="362255" y="392811"/>
                                  <a:pt x="362763" y="392811"/>
                                  <a:pt x="363271" y="392811"/>
                                </a:cubicBezTo>
                                <a:cubicBezTo>
                                  <a:pt x="363652" y="392811"/>
                                  <a:pt x="364160" y="392811"/>
                                  <a:pt x="364668" y="392938"/>
                                </a:cubicBezTo>
                                <a:cubicBezTo>
                                  <a:pt x="365176" y="392938"/>
                                  <a:pt x="365684" y="392811"/>
                                  <a:pt x="366065" y="392938"/>
                                </a:cubicBezTo>
                                <a:cubicBezTo>
                                  <a:pt x="366573" y="392938"/>
                                  <a:pt x="367081" y="392938"/>
                                  <a:pt x="367589" y="392938"/>
                                </a:cubicBezTo>
                                <a:cubicBezTo>
                                  <a:pt x="368097" y="392938"/>
                                  <a:pt x="368605" y="392938"/>
                                  <a:pt x="368986" y="392938"/>
                                </a:cubicBezTo>
                                <a:cubicBezTo>
                                  <a:pt x="369494" y="392938"/>
                                  <a:pt x="370002" y="392938"/>
                                  <a:pt x="370510" y="392938"/>
                                </a:cubicBezTo>
                                <a:cubicBezTo>
                                  <a:pt x="371018" y="392938"/>
                                  <a:pt x="371526" y="392938"/>
                                  <a:pt x="371907" y="392938"/>
                                </a:cubicBezTo>
                                <a:cubicBezTo>
                                  <a:pt x="372415" y="392938"/>
                                  <a:pt x="372923" y="392938"/>
                                  <a:pt x="373431" y="392938"/>
                                </a:cubicBezTo>
                                <a:cubicBezTo>
                                  <a:pt x="373939" y="392938"/>
                                  <a:pt x="374447" y="392938"/>
                                  <a:pt x="374828" y="392938"/>
                                </a:cubicBezTo>
                                <a:cubicBezTo>
                                  <a:pt x="375336" y="392811"/>
                                  <a:pt x="375844" y="392811"/>
                                  <a:pt x="376352" y="392811"/>
                                </a:cubicBezTo>
                                <a:cubicBezTo>
                                  <a:pt x="376860" y="392811"/>
                                  <a:pt x="377368" y="392811"/>
                                  <a:pt x="377749" y="392811"/>
                                </a:cubicBezTo>
                                <a:cubicBezTo>
                                  <a:pt x="378257" y="392811"/>
                                  <a:pt x="378765" y="392811"/>
                                  <a:pt x="379273" y="392811"/>
                                </a:cubicBezTo>
                                <a:cubicBezTo>
                                  <a:pt x="379781" y="392685"/>
                                  <a:pt x="380162" y="392685"/>
                                  <a:pt x="380670" y="392685"/>
                                </a:cubicBezTo>
                                <a:cubicBezTo>
                                  <a:pt x="381178" y="392685"/>
                                  <a:pt x="381686" y="392685"/>
                                  <a:pt x="382194" y="392557"/>
                                </a:cubicBezTo>
                                <a:cubicBezTo>
                                  <a:pt x="382702" y="392557"/>
                                  <a:pt x="383083" y="392557"/>
                                  <a:pt x="383591" y="392557"/>
                                </a:cubicBezTo>
                                <a:cubicBezTo>
                                  <a:pt x="384099" y="392557"/>
                                  <a:pt x="384607" y="392430"/>
                                  <a:pt x="385115" y="392430"/>
                                </a:cubicBezTo>
                                <a:cubicBezTo>
                                  <a:pt x="385623" y="392430"/>
                                  <a:pt x="386004" y="392430"/>
                                  <a:pt x="386512" y="392430"/>
                                </a:cubicBezTo>
                                <a:cubicBezTo>
                                  <a:pt x="387020" y="392303"/>
                                  <a:pt x="387528" y="392303"/>
                                  <a:pt x="388036" y="392303"/>
                                </a:cubicBezTo>
                                <a:cubicBezTo>
                                  <a:pt x="388544" y="392303"/>
                                  <a:pt x="388925" y="392303"/>
                                  <a:pt x="389433" y="392303"/>
                                </a:cubicBezTo>
                                <a:cubicBezTo>
                                  <a:pt x="389941" y="392303"/>
                                  <a:pt x="390449" y="392303"/>
                                  <a:pt x="390957" y="392303"/>
                                </a:cubicBezTo>
                                <a:cubicBezTo>
                                  <a:pt x="391465" y="392303"/>
                                  <a:pt x="391846" y="392303"/>
                                  <a:pt x="392354" y="392303"/>
                                </a:cubicBezTo>
                                <a:cubicBezTo>
                                  <a:pt x="392862" y="392303"/>
                                  <a:pt x="393370" y="392303"/>
                                  <a:pt x="393878" y="392303"/>
                                </a:cubicBezTo>
                                <a:cubicBezTo>
                                  <a:pt x="394386" y="392303"/>
                                  <a:pt x="394767" y="392303"/>
                                  <a:pt x="395275" y="392430"/>
                                </a:cubicBezTo>
                                <a:cubicBezTo>
                                  <a:pt x="395783" y="392430"/>
                                  <a:pt x="396291" y="392430"/>
                                  <a:pt x="396799" y="392430"/>
                                </a:cubicBezTo>
                                <a:cubicBezTo>
                                  <a:pt x="397180" y="392303"/>
                                  <a:pt x="397688" y="392303"/>
                                  <a:pt x="398196" y="392303"/>
                                </a:cubicBezTo>
                                <a:cubicBezTo>
                                  <a:pt x="398704" y="392303"/>
                                  <a:pt x="399212" y="392303"/>
                                  <a:pt x="399720" y="392303"/>
                                </a:cubicBezTo>
                                <a:cubicBezTo>
                                  <a:pt x="400101" y="392303"/>
                                  <a:pt x="400609" y="392303"/>
                                  <a:pt x="401117" y="392303"/>
                                </a:cubicBezTo>
                                <a:cubicBezTo>
                                  <a:pt x="401625" y="392176"/>
                                  <a:pt x="402133" y="392176"/>
                                  <a:pt x="402641" y="392176"/>
                                </a:cubicBezTo>
                                <a:cubicBezTo>
                                  <a:pt x="403022" y="392176"/>
                                  <a:pt x="403530" y="392176"/>
                                  <a:pt x="404038" y="392049"/>
                                </a:cubicBezTo>
                                <a:cubicBezTo>
                                  <a:pt x="404546" y="392049"/>
                                  <a:pt x="405054" y="392049"/>
                                  <a:pt x="405562" y="392049"/>
                                </a:cubicBezTo>
                                <a:cubicBezTo>
                                  <a:pt x="405943" y="392049"/>
                                  <a:pt x="406451" y="391922"/>
                                  <a:pt x="406959" y="391922"/>
                                </a:cubicBezTo>
                                <a:cubicBezTo>
                                  <a:pt x="407467" y="391922"/>
                                  <a:pt x="407975" y="391922"/>
                                  <a:pt x="408483" y="391795"/>
                                </a:cubicBezTo>
                                <a:cubicBezTo>
                                  <a:pt x="408864" y="391795"/>
                                  <a:pt x="409372" y="391795"/>
                                  <a:pt x="409880" y="391795"/>
                                </a:cubicBezTo>
                                <a:cubicBezTo>
                                  <a:pt x="410388" y="391795"/>
                                  <a:pt x="410896" y="391795"/>
                                  <a:pt x="411404" y="391795"/>
                                </a:cubicBezTo>
                                <a:cubicBezTo>
                                  <a:pt x="411785" y="391795"/>
                                  <a:pt x="412293" y="391668"/>
                                  <a:pt x="412801" y="391668"/>
                                </a:cubicBezTo>
                                <a:cubicBezTo>
                                  <a:pt x="413309" y="391668"/>
                                  <a:pt x="413817" y="391668"/>
                                  <a:pt x="414198" y="391668"/>
                                </a:cubicBezTo>
                                <a:cubicBezTo>
                                  <a:pt x="414706" y="391668"/>
                                  <a:pt x="415214" y="391668"/>
                                  <a:pt x="415722" y="391668"/>
                                </a:cubicBezTo>
                                <a:cubicBezTo>
                                  <a:pt x="416230" y="391541"/>
                                  <a:pt x="416738" y="391541"/>
                                  <a:pt x="417119" y="391541"/>
                                </a:cubicBezTo>
                                <a:cubicBezTo>
                                  <a:pt x="417627" y="391541"/>
                                  <a:pt x="418135" y="391541"/>
                                  <a:pt x="418643" y="391414"/>
                                </a:cubicBezTo>
                                <a:cubicBezTo>
                                  <a:pt x="419151" y="391414"/>
                                  <a:pt x="419659" y="391414"/>
                                  <a:pt x="420040" y="391414"/>
                                </a:cubicBezTo>
                                <a:cubicBezTo>
                                  <a:pt x="420548" y="391414"/>
                                  <a:pt x="421056" y="391414"/>
                                  <a:pt x="421564" y="391287"/>
                                </a:cubicBezTo>
                                <a:cubicBezTo>
                                  <a:pt x="422072" y="391287"/>
                                  <a:pt x="422580" y="391287"/>
                                  <a:pt x="422961" y="391287"/>
                                </a:cubicBezTo>
                                <a:cubicBezTo>
                                  <a:pt x="423469" y="391287"/>
                                  <a:pt x="423977" y="391287"/>
                                  <a:pt x="424485" y="391287"/>
                                </a:cubicBezTo>
                                <a:cubicBezTo>
                                  <a:pt x="424993" y="391160"/>
                                  <a:pt x="425501" y="391160"/>
                                  <a:pt x="425882" y="391160"/>
                                </a:cubicBezTo>
                                <a:cubicBezTo>
                                  <a:pt x="426390" y="391160"/>
                                  <a:pt x="426898" y="391160"/>
                                  <a:pt x="427406" y="391160"/>
                                </a:cubicBezTo>
                                <a:cubicBezTo>
                                  <a:pt x="427914" y="391034"/>
                                  <a:pt x="428422" y="391034"/>
                                  <a:pt x="428803" y="391034"/>
                                </a:cubicBezTo>
                                <a:cubicBezTo>
                                  <a:pt x="429311" y="391034"/>
                                  <a:pt x="429819" y="390906"/>
                                  <a:pt x="430327" y="390906"/>
                                </a:cubicBezTo>
                                <a:cubicBezTo>
                                  <a:pt x="430835" y="390906"/>
                                  <a:pt x="431216" y="390906"/>
                                  <a:pt x="431724" y="390779"/>
                                </a:cubicBezTo>
                                <a:cubicBezTo>
                                  <a:pt x="432232" y="390779"/>
                                  <a:pt x="432740" y="390779"/>
                                  <a:pt x="433248" y="390779"/>
                                </a:cubicBezTo>
                                <a:cubicBezTo>
                                  <a:pt x="433756" y="390652"/>
                                  <a:pt x="434137" y="390652"/>
                                  <a:pt x="434645" y="390525"/>
                                </a:cubicBezTo>
                                <a:cubicBezTo>
                                  <a:pt x="435153" y="390525"/>
                                  <a:pt x="435661" y="390525"/>
                                  <a:pt x="436169" y="390398"/>
                                </a:cubicBezTo>
                                <a:cubicBezTo>
                                  <a:pt x="436677" y="390398"/>
                                  <a:pt x="437058" y="390398"/>
                                  <a:pt x="437566" y="390271"/>
                                </a:cubicBezTo>
                                <a:cubicBezTo>
                                  <a:pt x="438074" y="390271"/>
                                  <a:pt x="438582" y="390271"/>
                                  <a:pt x="439090" y="390144"/>
                                </a:cubicBezTo>
                                <a:cubicBezTo>
                                  <a:pt x="439598" y="390144"/>
                                  <a:pt x="439979" y="390144"/>
                                  <a:pt x="440487" y="390144"/>
                                </a:cubicBezTo>
                                <a:cubicBezTo>
                                  <a:pt x="440995" y="390017"/>
                                  <a:pt x="441503" y="390017"/>
                                  <a:pt x="442011" y="390017"/>
                                </a:cubicBezTo>
                                <a:cubicBezTo>
                                  <a:pt x="442519" y="389890"/>
                                  <a:pt x="442900" y="389890"/>
                                  <a:pt x="443408" y="389890"/>
                                </a:cubicBezTo>
                                <a:cubicBezTo>
                                  <a:pt x="443916" y="389763"/>
                                  <a:pt x="444424" y="389763"/>
                                  <a:pt x="444932" y="389763"/>
                                </a:cubicBezTo>
                                <a:cubicBezTo>
                                  <a:pt x="445440" y="389636"/>
                                  <a:pt x="445821" y="389636"/>
                                  <a:pt x="446329" y="389636"/>
                                </a:cubicBezTo>
                                <a:cubicBezTo>
                                  <a:pt x="446837" y="389510"/>
                                  <a:pt x="447345" y="389510"/>
                                  <a:pt x="447853" y="389382"/>
                                </a:cubicBezTo>
                                <a:cubicBezTo>
                                  <a:pt x="448234" y="389382"/>
                                  <a:pt x="448742" y="389255"/>
                                  <a:pt x="449250" y="389255"/>
                                </a:cubicBezTo>
                                <a:cubicBezTo>
                                  <a:pt x="449758" y="389128"/>
                                  <a:pt x="450266" y="389128"/>
                                  <a:pt x="450774" y="389001"/>
                                </a:cubicBezTo>
                                <a:cubicBezTo>
                                  <a:pt x="451155" y="389001"/>
                                  <a:pt x="451663" y="388874"/>
                                  <a:pt x="452171" y="388747"/>
                                </a:cubicBezTo>
                                <a:cubicBezTo>
                                  <a:pt x="452679" y="388747"/>
                                  <a:pt x="453187" y="388620"/>
                                  <a:pt x="453695" y="388620"/>
                                </a:cubicBezTo>
                                <a:cubicBezTo>
                                  <a:pt x="454076" y="388493"/>
                                  <a:pt x="454584" y="388366"/>
                                  <a:pt x="455092" y="388239"/>
                                </a:cubicBezTo>
                                <a:cubicBezTo>
                                  <a:pt x="455600" y="388239"/>
                                  <a:pt x="456108" y="388112"/>
                                  <a:pt x="456616" y="387985"/>
                                </a:cubicBezTo>
                                <a:cubicBezTo>
                                  <a:pt x="456997" y="387985"/>
                                  <a:pt x="457505" y="387859"/>
                                  <a:pt x="458013" y="387859"/>
                                </a:cubicBezTo>
                                <a:cubicBezTo>
                                  <a:pt x="458521" y="387731"/>
                                  <a:pt x="459029" y="387604"/>
                                  <a:pt x="459537" y="387477"/>
                                </a:cubicBezTo>
                                <a:cubicBezTo>
                                  <a:pt x="459918" y="387477"/>
                                  <a:pt x="460426" y="387350"/>
                                  <a:pt x="460934" y="387223"/>
                                </a:cubicBezTo>
                                <a:cubicBezTo>
                                  <a:pt x="461442" y="387096"/>
                                  <a:pt x="461950" y="386969"/>
                                  <a:pt x="462458" y="386969"/>
                                </a:cubicBezTo>
                                <a:cubicBezTo>
                                  <a:pt x="462839" y="386842"/>
                                  <a:pt x="463347" y="386715"/>
                                  <a:pt x="463855" y="386588"/>
                                </a:cubicBezTo>
                                <a:cubicBezTo>
                                  <a:pt x="464363" y="386461"/>
                                  <a:pt x="464871" y="386335"/>
                                  <a:pt x="465252" y="386207"/>
                                </a:cubicBezTo>
                                <a:cubicBezTo>
                                  <a:pt x="465760" y="386080"/>
                                  <a:pt x="466268" y="385953"/>
                                  <a:pt x="466776" y="385826"/>
                                </a:cubicBezTo>
                                <a:cubicBezTo>
                                  <a:pt x="467284" y="385699"/>
                                  <a:pt x="467792" y="385572"/>
                                  <a:pt x="468173" y="385318"/>
                                </a:cubicBezTo>
                                <a:cubicBezTo>
                                  <a:pt x="468681" y="385191"/>
                                  <a:pt x="469189" y="385064"/>
                                  <a:pt x="469697" y="384937"/>
                                </a:cubicBezTo>
                                <a:cubicBezTo>
                                  <a:pt x="470205" y="384810"/>
                                  <a:pt x="470713" y="384684"/>
                                  <a:pt x="471094" y="384556"/>
                                </a:cubicBezTo>
                                <a:cubicBezTo>
                                  <a:pt x="471602" y="384429"/>
                                  <a:pt x="472110" y="384302"/>
                                  <a:pt x="472618" y="384175"/>
                                </a:cubicBezTo>
                                <a:cubicBezTo>
                                  <a:pt x="473126" y="383921"/>
                                  <a:pt x="473634" y="383794"/>
                                  <a:pt x="474015" y="383667"/>
                                </a:cubicBezTo>
                                <a:cubicBezTo>
                                  <a:pt x="474523" y="383540"/>
                                  <a:pt x="475031" y="383413"/>
                                  <a:pt x="475539" y="383286"/>
                                </a:cubicBezTo>
                                <a:cubicBezTo>
                                  <a:pt x="476047" y="383160"/>
                                  <a:pt x="476555" y="383032"/>
                                  <a:pt x="476936" y="382778"/>
                                </a:cubicBezTo>
                                <a:cubicBezTo>
                                  <a:pt x="477444" y="382651"/>
                                  <a:pt x="477952" y="382524"/>
                                  <a:pt x="478460" y="382397"/>
                                </a:cubicBezTo>
                                <a:cubicBezTo>
                                  <a:pt x="478968" y="382270"/>
                                  <a:pt x="479476" y="382143"/>
                                  <a:pt x="479857" y="382016"/>
                                </a:cubicBezTo>
                                <a:cubicBezTo>
                                  <a:pt x="480365" y="381762"/>
                                  <a:pt x="480873" y="381635"/>
                                  <a:pt x="481381" y="381509"/>
                                </a:cubicBezTo>
                                <a:cubicBezTo>
                                  <a:pt x="481889" y="381381"/>
                                  <a:pt x="482270" y="381254"/>
                                  <a:pt x="482778" y="381127"/>
                                </a:cubicBezTo>
                                <a:cubicBezTo>
                                  <a:pt x="483286" y="381000"/>
                                  <a:pt x="483794" y="380746"/>
                                  <a:pt x="484302" y="380619"/>
                                </a:cubicBezTo>
                                <a:cubicBezTo>
                                  <a:pt x="484810" y="380492"/>
                                  <a:pt x="485191" y="380365"/>
                                  <a:pt x="485699" y="380238"/>
                                </a:cubicBezTo>
                                <a:cubicBezTo>
                                  <a:pt x="486207" y="380111"/>
                                  <a:pt x="486715" y="379985"/>
                                  <a:pt x="487223" y="379857"/>
                                </a:cubicBezTo>
                                <a:cubicBezTo>
                                  <a:pt x="487731" y="379603"/>
                                  <a:pt x="488112" y="379603"/>
                                  <a:pt x="488620" y="379349"/>
                                </a:cubicBezTo>
                                <a:cubicBezTo>
                                  <a:pt x="489128" y="379222"/>
                                  <a:pt x="489636" y="379095"/>
                                  <a:pt x="490144" y="378968"/>
                                </a:cubicBezTo>
                                <a:cubicBezTo>
                                  <a:pt x="490652" y="378841"/>
                                  <a:pt x="491033" y="378714"/>
                                  <a:pt x="491541" y="378587"/>
                                </a:cubicBezTo>
                                <a:cubicBezTo>
                                  <a:pt x="492049" y="378460"/>
                                  <a:pt x="492557" y="378334"/>
                                  <a:pt x="493065" y="378206"/>
                                </a:cubicBezTo>
                                <a:cubicBezTo>
                                  <a:pt x="493573" y="377952"/>
                                  <a:pt x="493954" y="377825"/>
                                  <a:pt x="494462" y="377698"/>
                                </a:cubicBezTo>
                                <a:cubicBezTo>
                                  <a:pt x="494970" y="377571"/>
                                  <a:pt x="495478" y="377317"/>
                                  <a:pt x="495986" y="377190"/>
                                </a:cubicBezTo>
                                <a:cubicBezTo>
                                  <a:pt x="496494" y="377063"/>
                                  <a:pt x="496875" y="376936"/>
                                  <a:pt x="497383" y="376682"/>
                                </a:cubicBezTo>
                                <a:cubicBezTo>
                                  <a:pt x="497891" y="376555"/>
                                  <a:pt x="498399" y="376428"/>
                                  <a:pt x="498907" y="376301"/>
                                </a:cubicBezTo>
                                <a:cubicBezTo>
                                  <a:pt x="499288" y="376047"/>
                                  <a:pt x="499796" y="375920"/>
                                  <a:pt x="500304" y="375793"/>
                                </a:cubicBezTo>
                                <a:cubicBezTo>
                                  <a:pt x="500812" y="375539"/>
                                  <a:pt x="501320" y="375412"/>
                                  <a:pt x="501828" y="375285"/>
                                </a:cubicBezTo>
                                <a:cubicBezTo>
                                  <a:pt x="502209" y="375159"/>
                                  <a:pt x="502717" y="375031"/>
                                  <a:pt x="503225" y="374904"/>
                                </a:cubicBezTo>
                                <a:cubicBezTo>
                                  <a:pt x="503733" y="374650"/>
                                  <a:pt x="504241" y="374523"/>
                                  <a:pt x="504749" y="374396"/>
                                </a:cubicBezTo>
                                <a:cubicBezTo>
                                  <a:pt x="505130" y="374269"/>
                                  <a:pt x="505638" y="374142"/>
                                  <a:pt x="506146" y="374015"/>
                                </a:cubicBezTo>
                                <a:cubicBezTo>
                                  <a:pt x="506654" y="373888"/>
                                  <a:pt x="507162" y="373635"/>
                                  <a:pt x="507670" y="373507"/>
                                </a:cubicBezTo>
                                <a:cubicBezTo>
                                  <a:pt x="508051" y="373380"/>
                                  <a:pt x="508559" y="373253"/>
                                  <a:pt x="509067" y="372999"/>
                                </a:cubicBezTo>
                                <a:cubicBezTo>
                                  <a:pt x="509575" y="372872"/>
                                  <a:pt x="510083" y="372745"/>
                                  <a:pt x="510591" y="372491"/>
                                </a:cubicBezTo>
                                <a:cubicBezTo>
                                  <a:pt x="510972" y="372364"/>
                                  <a:pt x="511480" y="372237"/>
                                  <a:pt x="511988" y="372110"/>
                                </a:cubicBezTo>
                                <a:cubicBezTo>
                                  <a:pt x="512496" y="371856"/>
                                  <a:pt x="513004" y="371729"/>
                                  <a:pt x="513512" y="371602"/>
                                </a:cubicBezTo>
                                <a:cubicBezTo>
                                  <a:pt x="513893" y="371475"/>
                                  <a:pt x="514401" y="371221"/>
                                  <a:pt x="514909" y="371094"/>
                                </a:cubicBezTo>
                                <a:cubicBezTo>
                                  <a:pt x="515417" y="370967"/>
                                  <a:pt x="515925" y="370840"/>
                                  <a:pt x="516306" y="370713"/>
                                </a:cubicBezTo>
                                <a:cubicBezTo>
                                  <a:pt x="516814" y="370586"/>
                                  <a:pt x="517322" y="370332"/>
                                  <a:pt x="517830" y="370205"/>
                                </a:cubicBezTo>
                                <a:cubicBezTo>
                                  <a:pt x="518338" y="370078"/>
                                  <a:pt x="518846" y="369951"/>
                                  <a:pt x="519227" y="369824"/>
                                </a:cubicBezTo>
                                <a:cubicBezTo>
                                  <a:pt x="519735" y="369697"/>
                                  <a:pt x="520243" y="369570"/>
                                  <a:pt x="520751" y="369443"/>
                                </a:cubicBezTo>
                                <a:cubicBezTo>
                                  <a:pt x="521259" y="369316"/>
                                  <a:pt x="521767" y="369189"/>
                                  <a:pt x="522148" y="369062"/>
                                </a:cubicBezTo>
                                <a:cubicBezTo>
                                  <a:pt x="522656" y="368935"/>
                                  <a:pt x="523164" y="368809"/>
                                  <a:pt x="523672" y="368681"/>
                                </a:cubicBezTo>
                                <a:cubicBezTo>
                                  <a:pt x="524180" y="368554"/>
                                  <a:pt x="524688" y="368300"/>
                                  <a:pt x="525069" y="368173"/>
                                </a:cubicBezTo>
                                <a:cubicBezTo>
                                  <a:pt x="525577" y="368046"/>
                                  <a:pt x="526085" y="367919"/>
                                  <a:pt x="526593" y="367792"/>
                                </a:cubicBezTo>
                                <a:cubicBezTo>
                                  <a:pt x="527101" y="367665"/>
                                  <a:pt x="527609" y="367538"/>
                                  <a:pt x="527990" y="367411"/>
                                </a:cubicBezTo>
                                <a:cubicBezTo>
                                  <a:pt x="528498" y="367285"/>
                                  <a:pt x="529006" y="367157"/>
                                  <a:pt x="529514" y="367030"/>
                                </a:cubicBezTo>
                                <a:cubicBezTo>
                                  <a:pt x="530022" y="366903"/>
                                  <a:pt x="530530" y="366776"/>
                                  <a:pt x="530911" y="366649"/>
                                </a:cubicBezTo>
                                <a:cubicBezTo>
                                  <a:pt x="531419" y="366522"/>
                                  <a:pt x="531927" y="366395"/>
                                  <a:pt x="532435" y="366268"/>
                                </a:cubicBezTo>
                                <a:cubicBezTo>
                                  <a:pt x="532943" y="366141"/>
                                  <a:pt x="533324" y="366014"/>
                                  <a:pt x="533832" y="365887"/>
                                </a:cubicBezTo>
                                <a:cubicBezTo>
                                  <a:pt x="534340" y="365760"/>
                                  <a:pt x="534848" y="365760"/>
                                  <a:pt x="535356" y="365634"/>
                                </a:cubicBezTo>
                                <a:cubicBezTo>
                                  <a:pt x="535864" y="365506"/>
                                  <a:pt x="536245" y="365379"/>
                                  <a:pt x="536753" y="365252"/>
                                </a:cubicBezTo>
                                <a:cubicBezTo>
                                  <a:pt x="537261" y="365125"/>
                                  <a:pt x="537769" y="364998"/>
                                  <a:pt x="538277" y="364871"/>
                                </a:cubicBezTo>
                                <a:cubicBezTo>
                                  <a:pt x="538785" y="364744"/>
                                  <a:pt x="539166" y="364490"/>
                                  <a:pt x="539674" y="364363"/>
                                </a:cubicBezTo>
                                <a:cubicBezTo>
                                  <a:pt x="540182" y="364236"/>
                                  <a:pt x="540690" y="364110"/>
                                  <a:pt x="541198" y="363982"/>
                                </a:cubicBezTo>
                                <a:cubicBezTo>
                                  <a:pt x="541706" y="363855"/>
                                  <a:pt x="542087" y="363601"/>
                                  <a:pt x="542595" y="363474"/>
                                </a:cubicBezTo>
                                <a:cubicBezTo>
                                  <a:pt x="543103" y="363347"/>
                                  <a:pt x="543611" y="363220"/>
                                  <a:pt x="544119" y="363093"/>
                                </a:cubicBezTo>
                                <a:cubicBezTo>
                                  <a:pt x="544627" y="362839"/>
                                  <a:pt x="545008" y="362712"/>
                                  <a:pt x="545516" y="362585"/>
                                </a:cubicBezTo>
                                <a:cubicBezTo>
                                  <a:pt x="546024" y="362459"/>
                                  <a:pt x="546532" y="362331"/>
                                  <a:pt x="547040" y="362204"/>
                                </a:cubicBezTo>
                                <a:cubicBezTo>
                                  <a:pt x="547548" y="362077"/>
                                  <a:pt x="547929" y="361950"/>
                                  <a:pt x="548437" y="361823"/>
                                </a:cubicBezTo>
                                <a:cubicBezTo>
                                  <a:pt x="548945" y="361696"/>
                                  <a:pt x="549453" y="361569"/>
                                  <a:pt x="549961" y="361442"/>
                                </a:cubicBezTo>
                                <a:cubicBezTo>
                                  <a:pt x="550342" y="361188"/>
                                  <a:pt x="550850" y="361061"/>
                                  <a:pt x="551358" y="360935"/>
                                </a:cubicBezTo>
                                <a:cubicBezTo>
                                  <a:pt x="551866" y="360807"/>
                                  <a:pt x="552374" y="360680"/>
                                  <a:pt x="552882" y="360553"/>
                                </a:cubicBezTo>
                                <a:cubicBezTo>
                                  <a:pt x="553263" y="360426"/>
                                  <a:pt x="553771" y="360172"/>
                                  <a:pt x="554279" y="360045"/>
                                </a:cubicBezTo>
                                <a:cubicBezTo>
                                  <a:pt x="554787" y="359918"/>
                                  <a:pt x="555295" y="359664"/>
                                  <a:pt x="555803" y="359537"/>
                                </a:cubicBezTo>
                                <a:cubicBezTo>
                                  <a:pt x="556184" y="359410"/>
                                  <a:pt x="556692" y="359284"/>
                                  <a:pt x="557200" y="359029"/>
                                </a:cubicBezTo>
                                <a:cubicBezTo>
                                  <a:pt x="557708" y="358902"/>
                                  <a:pt x="558216" y="358775"/>
                                  <a:pt x="558724" y="358648"/>
                                </a:cubicBezTo>
                                <a:cubicBezTo>
                                  <a:pt x="559105" y="358394"/>
                                  <a:pt x="559613" y="358267"/>
                                  <a:pt x="560121" y="358140"/>
                                </a:cubicBezTo>
                                <a:cubicBezTo>
                                  <a:pt x="560629" y="358013"/>
                                  <a:pt x="561137" y="357760"/>
                                  <a:pt x="561645" y="357632"/>
                                </a:cubicBezTo>
                                <a:cubicBezTo>
                                  <a:pt x="562026" y="357505"/>
                                  <a:pt x="562534" y="357378"/>
                                  <a:pt x="563042" y="357251"/>
                                </a:cubicBezTo>
                                <a:cubicBezTo>
                                  <a:pt x="563550" y="357124"/>
                                  <a:pt x="564058" y="356870"/>
                                  <a:pt x="564566" y="356743"/>
                                </a:cubicBezTo>
                                <a:cubicBezTo>
                                  <a:pt x="564947" y="356616"/>
                                  <a:pt x="565455" y="356489"/>
                                  <a:pt x="565963" y="356362"/>
                                </a:cubicBezTo>
                                <a:cubicBezTo>
                                  <a:pt x="566471" y="356235"/>
                                  <a:pt x="566979" y="356109"/>
                                  <a:pt x="567360" y="355981"/>
                                </a:cubicBezTo>
                                <a:cubicBezTo>
                                  <a:pt x="567868" y="355727"/>
                                  <a:pt x="568376" y="355600"/>
                                  <a:pt x="568884" y="355473"/>
                                </a:cubicBezTo>
                                <a:cubicBezTo>
                                  <a:pt x="569392" y="355346"/>
                                  <a:pt x="569900" y="355219"/>
                                  <a:pt x="570281" y="355092"/>
                                </a:cubicBezTo>
                                <a:cubicBezTo>
                                  <a:pt x="570789" y="354965"/>
                                  <a:pt x="571297" y="354711"/>
                                  <a:pt x="571805" y="354585"/>
                                </a:cubicBezTo>
                                <a:cubicBezTo>
                                  <a:pt x="572313" y="354457"/>
                                  <a:pt x="572821" y="354330"/>
                                  <a:pt x="573202" y="354203"/>
                                </a:cubicBezTo>
                                <a:cubicBezTo>
                                  <a:pt x="573710" y="354076"/>
                                  <a:pt x="574218" y="353949"/>
                                  <a:pt x="574726" y="353822"/>
                                </a:cubicBezTo>
                                <a:cubicBezTo>
                                  <a:pt x="575234" y="353695"/>
                                  <a:pt x="575742" y="353568"/>
                                  <a:pt x="576123" y="353314"/>
                                </a:cubicBezTo>
                                <a:cubicBezTo>
                                  <a:pt x="576631" y="353187"/>
                                  <a:pt x="577139" y="353060"/>
                                  <a:pt x="577647" y="352934"/>
                                </a:cubicBezTo>
                                <a:cubicBezTo>
                                  <a:pt x="578155" y="352806"/>
                                  <a:pt x="578663" y="352679"/>
                                  <a:pt x="579044" y="352552"/>
                                </a:cubicBezTo>
                                <a:cubicBezTo>
                                  <a:pt x="579552" y="352425"/>
                                  <a:pt x="580060" y="352298"/>
                                  <a:pt x="580568" y="352171"/>
                                </a:cubicBezTo>
                                <a:cubicBezTo>
                                  <a:pt x="581076" y="351917"/>
                                  <a:pt x="581457" y="351790"/>
                                  <a:pt x="581965" y="351663"/>
                                </a:cubicBezTo>
                                <a:cubicBezTo>
                                  <a:pt x="582473" y="351536"/>
                                  <a:pt x="582981" y="351410"/>
                                  <a:pt x="583489" y="351282"/>
                                </a:cubicBezTo>
                                <a:cubicBezTo>
                                  <a:pt x="583997" y="351155"/>
                                  <a:pt x="584378" y="350901"/>
                                  <a:pt x="584886" y="350774"/>
                                </a:cubicBezTo>
                                <a:cubicBezTo>
                                  <a:pt x="585394" y="350647"/>
                                  <a:pt x="585902" y="350520"/>
                                  <a:pt x="586410" y="350393"/>
                                </a:cubicBezTo>
                                <a:cubicBezTo>
                                  <a:pt x="586918" y="350266"/>
                                  <a:pt x="587299" y="350139"/>
                                  <a:pt x="587807" y="350012"/>
                                </a:cubicBezTo>
                                <a:cubicBezTo>
                                  <a:pt x="588315" y="349759"/>
                                  <a:pt x="588823" y="349631"/>
                                  <a:pt x="589331" y="349504"/>
                                </a:cubicBezTo>
                                <a:cubicBezTo>
                                  <a:pt x="589839" y="349377"/>
                                  <a:pt x="590220" y="349250"/>
                                  <a:pt x="590728" y="348996"/>
                                </a:cubicBezTo>
                                <a:cubicBezTo>
                                  <a:pt x="591236" y="348869"/>
                                  <a:pt x="591744" y="348742"/>
                                  <a:pt x="592252" y="348615"/>
                                </a:cubicBezTo>
                                <a:cubicBezTo>
                                  <a:pt x="592760" y="348488"/>
                                  <a:pt x="593141" y="348361"/>
                                  <a:pt x="593649" y="348235"/>
                                </a:cubicBezTo>
                                <a:cubicBezTo>
                                  <a:pt x="594157" y="348107"/>
                                  <a:pt x="594665" y="347853"/>
                                  <a:pt x="595173" y="347726"/>
                                </a:cubicBezTo>
                                <a:cubicBezTo>
                                  <a:pt x="595681" y="347599"/>
                                  <a:pt x="596062" y="347472"/>
                                  <a:pt x="596570" y="347345"/>
                                </a:cubicBezTo>
                                <a:cubicBezTo>
                                  <a:pt x="597078" y="347218"/>
                                  <a:pt x="597586" y="347091"/>
                                  <a:pt x="598094" y="346837"/>
                                </a:cubicBezTo>
                                <a:cubicBezTo>
                                  <a:pt x="598602" y="346710"/>
                                  <a:pt x="598983" y="346584"/>
                                  <a:pt x="599491" y="346456"/>
                                </a:cubicBezTo>
                                <a:cubicBezTo>
                                  <a:pt x="599999" y="346329"/>
                                  <a:pt x="600507" y="346075"/>
                                  <a:pt x="601015" y="345948"/>
                                </a:cubicBezTo>
                                <a:cubicBezTo>
                                  <a:pt x="601396" y="345821"/>
                                  <a:pt x="601904" y="345694"/>
                                  <a:pt x="602412" y="345567"/>
                                </a:cubicBezTo>
                                <a:cubicBezTo>
                                  <a:pt x="602920" y="345313"/>
                                  <a:pt x="603428" y="345186"/>
                                  <a:pt x="603936" y="345060"/>
                                </a:cubicBezTo>
                                <a:cubicBezTo>
                                  <a:pt x="604317" y="344932"/>
                                  <a:pt x="604825" y="344805"/>
                                  <a:pt x="605333" y="344678"/>
                                </a:cubicBezTo>
                                <a:cubicBezTo>
                                  <a:pt x="605841" y="344551"/>
                                  <a:pt x="606349" y="344424"/>
                                  <a:pt x="606857" y="344297"/>
                                </a:cubicBezTo>
                                <a:cubicBezTo>
                                  <a:pt x="607238" y="344170"/>
                                  <a:pt x="607746" y="344043"/>
                                  <a:pt x="608254" y="343916"/>
                                </a:cubicBezTo>
                                <a:cubicBezTo>
                                  <a:pt x="608762" y="343789"/>
                                  <a:pt x="609270" y="343662"/>
                                  <a:pt x="609778" y="343535"/>
                                </a:cubicBezTo>
                                <a:cubicBezTo>
                                  <a:pt x="610159" y="343281"/>
                                  <a:pt x="610667" y="343281"/>
                                  <a:pt x="611175" y="343027"/>
                                </a:cubicBezTo>
                                <a:cubicBezTo>
                                  <a:pt x="611683" y="342900"/>
                                  <a:pt x="612191" y="342773"/>
                                  <a:pt x="612699" y="342646"/>
                                </a:cubicBezTo>
                                <a:cubicBezTo>
                                  <a:pt x="613080" y="342519"/>
                                  <a:pt x="613588" y="342392"/>
                                  <a:pt x="614096" y="342265"/>
                                </a:cubicBezTo>
                                <a:cubicBezTo>
                                  <a:pt x="614604" y="342011"/>
                                  <a:pt x="615112" y="341885"/>
                                  <a:pt x="615620" y="341757"/>
                                </a:cubicBezTo>
                                <a:cubicBezTo>
                                  <a:pt x="616001" y="341630"/>
                                  <a:pt x="616509" y="341503"/>
                                  <a:pt x="617017" y="341376"/>
                                </a:cubicBezTo>
                                <a:cubicBezTo>
                                  <a:pt x="617525" y="341249"/>
                                  <a:pt x="618033" y="341122"/>
                                  <a:pt x="618414" y="340868"/>
                                </a:cubicBezTo>
                                <a:cubicBezTo>
                                  <a:pt x="618922" y="340741"/>
                                  <a:pt x="619430" y="340614"/>
                                  <a:pt x="619938" y="340487"/>
                                </a:cubicBezTo>
                                <a:cubicBezTo>
                                  <a:pt x="620446" y="340360"/>
                                  <a:pt x="620954" y="340234"/>
                                  <a:pt x="621335" y="340106"/>
                                </a:cubicBezTo>
                                <a:cubicBezTo>
                                  <a:pt x="621843" y="339852"/>
                                  <a:pt x="622351" y="339725"/>
                                  <a:pt x="622859" y="339598"/>
                                </a:cubicBezTo>
                                <a:cubicBezTo>
                                  <a:pt x="623367" y="339471"/>
                                  <a:pt x="623875" y="339344"/>
                                  <a:pt x="624256" y="339217"/>
                                </a:cubicBezTo>
                                <a:cubicBezTo>
                                  <a:pt x="624764" y="339090"/>
                                  <a:pt x="625272" y="338963"/>
                                  <a:pt x="625780" y="338836"/>
                                </a:cubicBezTo>
                                <a:cubicBezTo>
                                  <a:pt x="626288" y="338710"/>
                                  <a:pt x="626796" y="338582"/>
                                  <a:pt x="627177" y="338328"/>
                                </a:cubicBezTo>
                                <a:cubicBezTo>
                                  <a:pt x="627685" y="338201"/>
                                  <a:pt x="628193" y="338074"/>
                                  <a:pt x="628701" y="337947"/>
                                </a:cubicBezTo>
                                <a:cubicBezTo>
                                  <a:pt x="629209" y="337693"/>
                                  <a:pt x="629717" y="337566"/>
                                  <a:pt x="630098" y="337439"/>
                                </a:cubicBezTo>
                                <a:cubicBezTo>
                                  <a:pt x="630606" y="337312"/>
                                  <a:pt x="631114" y="337059"/>
                                  <a:pt x="631622" y="336931"/>
                                </a:cubicBezTo>
                                <a:cubicBezTo>
                                  <a:pt x="632130" y="336804"/>
                                  <a:pt x="632511" y="336677"/>
                                  <a:pt x="633019" y="336423"/>
                                </a:cubicBezTo>
                                <a:cubicBezTo>
                                  <a:pt x="633527" y="336296"/>
                                  <a:pt x="634035" y="336169"/>
                                  <a:pt x="634543" y="336042"/>
                                </a:cubicBezTo>
                                <a:cubicBezTo>
                                  <a:pt x="635051" y="335915"/>
                                  <a:pt x="635432" y="335661"/>
                                  <a:pt x="635940" y="335535"/>
                                </a:cubicBezTo>
                                <a:cubicBezTo>
                                  <a:pt x="636448" y="335407"/>
                                  <a:pt x="636956" y="335280"/>
                                  <a:pt x="637464" y="335026"/>
                                </a:cubicBezTo>
                                <a:cubicBezTo>
                                  <a:pt x="637972" y="334899"/>
                                  <a:pt x="638353" y="334772"/>
                                  <a:pt x="638861" y="334645"/>
                                </a:cubicBezTo>
                                <a:cubicBezTo>
                                  <a:pt x="639369" y="334391"/>
                                  <a:pt x="639877" y="334264"/>
                                  <a:pt x="640385" y="334137"/>
                                </a:cubicBezTo>
                                <a:cubicBezTo>
                                  <a:pt x="640893" y="334010"/>
                                  <a:pt x="641274" y="333884"/>
                                  <a:pt x="641782" y="333756"/>
                                </a:cubicBezTo>
                                <a:cubicBezTo>
                                  <a:pt x="642290" y="333629"/>
                                  <a:pt x="642798" y="333375"/>
                                  <a:pt x="643306" y="333248"/>
                                </a:cubicBezTo>
                                <a:cubicBezTo>
                                  <a:pt x="643814" y="333121"/>
                                  <a:pt x="644195" y="332994"/>
                                  <a:pt x="644703" y="332867"/>
                                </a:cubicBezTo>
                                <a:cubicBezTo>
                                  <a:pt x="645211" y="332740"/>
                                  <a:pt x="645719" y="332613"/>
                                  <a:pt x="646227" y="332360"/>
                                </a:cubicBezTo>
                                <a:cubicBezTo>
                                  <a:pt x="646735" y="332232"/>
                                  <a:pt x="647116" y="332105"/>
                                  <a:pt x="647624" y="331978"/>
                                </a:cubicBezTo>
                                <a:cubicBezTo>
                                  <a:pt x="648132" y="331724"/>
                                  <a:pt x="648640" y="331597"/>
                                  <a:pt x="649148" y="331470"/>
                                </a:cubicBezTo>
                                <a:cubicBezTo>
                                  <a:pt x="649529" y="331343"/>
                                  <a:pt x="650037" y="331216"/>
                                  <a:pt x="650545" y="331089"/>
                                </a:cubicBezTo>
                                <a:cubicBezTo>
                                  <a:pt x="651053" y="330962"/>
                                  <a:pt x="651561" y="330835"/>
                                  <a:pt x="652069" y="330581"/>
                                </a:cubicBezTo>
                                <a:cubicBezTo>
                                  <a:pt x="652450" y="330454"/>
                                  <a:pt x="652958" y="330327"/>
                                  <a:pt x="653466" y="330200"/>
                                </a:cubicBezTo>
                                <a:cubicBezTo>
                                  <a:pt x="653974" y="330073"/>
                                  <a:pt x="654482" y="329946"/>
                                  <a:pt x="654990" y="329819"/>
                                </a:cubicBezTo>
                                <a:cubicBezTo>
                                  <a:pt x="655371" y="329565"/>
                                  <a:pt x="655879" y="329438"/>
                                  <a:pt x="656387" y="329311"/>
                                </a:cubicBezTo>
                                <a:cubicBezTo>
                                  <a:pt x="656895" y="329185"/>
                                  <a:pt x="657403" y="329057"/>
                                  <a:pt x="657911" y="328930"/>
                                </a:cubicBezTo>
                                <a:cubicBezTo>
                                  <a:pt x="658292" y="328676"/>
                                  <a:pt x="658800" y="328549"/>
                                  <a:pt x="659308" y="328422"/>
                                </a:cubicBezTo>
                                <a:cubicBezTo>
                                  <a:pt x="659816" y="328295"/>
                                  <a:pt x="660324" y="328168"/>
                                  <a:pt x="660832" y="328041"/>
                                </a:cubicBezTo>
                                <a:cubicBezTo>
                                  <a:pt x="661213" y="327914"/>
                                  <a:pt x="661721" y="327660"/>
                                  <a:pt x="662229" y="327534"/>
                                </a:cubicBezTo>
                                <a:cubicBezTo>
                                  <a:pt x="662737" y="327406"/>
                                  <a:pt x="663245" y="327279"/>
                                  <a:pt x="663753" y="327152"/>
                                </a:cubicBezTo>
                                <a:cubicBezTo>
                                  <a:pt x="664134" y="326898"/>
                                  <a:pt x="664642" y="326771"/>
                                  <a:pt x="665150" y="326644"/>
                                </a:cubicBezTo>
                                <a:cubicBezTo>
                                  <a:pt x="665658" y="326517"/>
                                  <a:pt x="666166" y="326263"/>
                                  <a:pt x="666547" y="326136"/>
                                </a:cubicBezTo>
                                <a:cubicBezTo>
                                  <a:pt x="667055" y="326010"/>
                                  <a:pt x="667563" y="325755"/>
                                  <a:pt x="668071" y="325628"/>
                                </a:cubicBezTo>
                                <a:cubicBezTo>
                                  <a:pt x="668579" y="325501"/>
                                  <a:pt x="669087" y="325374"/>
                                  <a:pt x="669468" y="325120"/>
                                </a:cubicBezTo>
                                <a:cubicBezTo>
                                  <a:pt x="669976" y="324993"/>
                                  <a:pt x="670484" y="324866"/>
                                  <a:pt x="670992" y="324739"/>
                                </a:cubicBezTo>
                                <a:cubicBezTo>
                                  <a:pt x="671500" y="324485"/>
                                  <a:pt x="672008" y="324359"/>
                                  <a:pt x="672389" y="324231"/>
                                </a:cubicBezTo>
                                <a:cubicBezTo>
                                  <a:pt x="672897" y="324104"/>
                                  <a:pt x="673405" y="323977"/>
                                  <a:pt x="673913" y="323850"/>
                                </a:cubicBezTo>
                                <a:cubicBezTo>
                                  <a:pt x="674421" y="323596"/>
                                  <a:pt x="674929" y="323469"/>
                                  <a:pt x="675310" y="323342"/>
                                </a:cubicBezTo>
                                <a:cubicBezTo>
                                  <a:pt x="675818" y="323215"/>
                                  <a:pt x="676326" y="323088"/>
                                  <a:pt x="676834" y="322835"/>
                                </a:cubicBezTo>
                                <a:cubicBezTo>
                                  <a:pt x="677342" y="322707"/>
                                  <a:pt x="677850" y="322580"/>
                                  <a:pt x="678231" y="322453"/>
                                </a:cubicBezTo>
                                <a:cubicBezTo>
                                  <a:pt x="678739" y="322326"/>
                                  <a:pt x="679247" y="322199"/>
                                  <a:pt x="679755" y="322072"/>
                                </a:cubicBezTo>
                                <a:cubicBezTo>
                                  <a:pt x="680263" y="321945"/>
                                  <a:pt x="680771" y="321691"/>
                                  <a:pt x="681152" y="321564"/>
                                </a:cubicBezTo>
                                <a:cubicBezTo>
                                  <a:pt x="681660" y="321437"/>
                                  <a:pt x="682168" y="321310"/>
                                  <a:pt x="682676" y="321184"/>
                                </a:cubicBezTo>
                                <a:cubicBezTo>
                                  <a:pt x="683184" y="321056"/>
                                  <a:pt x="683565" y="320929"/>
                                  <a:pt x="684073" y="320802"/>
                                </a:cubicBezTo>
                                <a:cubicBezTo>
                                  <a:pt x="684581" y="320675"/>
                                  <a:pt x="685089" y="320421"/>
                                  <a:pt x="685597" y="320294"/>
                                </a:cubicBezTo>
                                <a:cubicBezTo>
                                  <a:pt x="686105" y="320167"/>
                                  <a:pt x="686486" y="320040"/>
                                  <a:pt x="686994" y="319913"/>
                                </a:cubicBezTo>
                                <a:cubicBezTo>
                                  <a:pt x="687502" y="319660"/>
                                  <a:pt x="688010" y="319532"/>
                                  <a:pt x="688518" y="319405"/>
                                </a:cubicBezTo>
                                <a:cubicBezTo>
                                  <a:pt x="689026" y="319278"/>
                                  <a:pt x="689407" y="319151"/>
                                  <a:pt x="689915" y="319024"/>
                                </a:cubicBezTo>
                                <a:cubicBezTo>
                                  <a:pt x="690423" y="318770"/>
                                  <a:pt x="690931" y="318643"/>
                                  <a:pt x="691439" y="318516"/>
                                </a:cubicBezTo>
                                <a:cubicBezTo>
                                  <a:pt x="691947" y="318389"/>
                                  <a:pt x="692328" y="318262"/>
                                  <a:pt x="692836" y="318009"/>
                                </a:cubicBezTo>
                                <a:cubicBezTo>
                                  <a:pt x="693344" y="317881"/>
                                  <a:pt x="693852" y="317754"/>
                                  <a:pt x="694360" y="317627"/>
                                </a:cubicBezTo>
                                <a:cubicBezTo>
                                  <a:pt x="694868" y="317500"/>
                                  <a:pt x="695249" y="317373"/>
                                  <a:pt x="695757" y="317246"/>
                                </a:cubicBezTo>
                                <a:cubicBezTo>
                                  <a:pt x="696265" y="317119"/>
                                  <a:pt x="696773" y="316865"/>
                                  <a:pt x="697281" y="316738"/>
                                </a:cubicBezTo>
                                <a:cubicBezTo>
                                  <a:pt x="697789" y="316611"/>
                                  <a:pt x="698170" y="316485"/>
                                  <a:pt x="698678" y="316357"/>
                                </a:cubicBezTo>
                                <a:cubicBezTo>
                                  <a:pt x="699186" y="316230"/>
                                  <a:pt x="699694" y="316103"/>
                                  <a:pt x="700202" y="315976"/>
                                </a:cubicBezTo>
                                <a:cubicBezTo>
                                  <a:pt x="700583" y="315849"/>
                                  <a:pt x="701091" y="315722"/>
                                  <a:pt x="701599" y="315468"/>
                                </a:cubicBezTo>
                                <a:cubicBezTo>
                                  <a:pt x="702107" y="315341"/>
                                  <a:pt x="702615" y="315214"/>
                                  <a:pt x="703123" y="315087"/>
                                </a:cubicBezTo>
                                <a:cubicBezTo>
                                  <a:pt x="703504" y="314960"/>
                                  <a:pt x="704012" y="314834"/>
                                  <a:pt x="704520" y="314706"/>
                                </a:cubicBezTo>
                                <a:cubicBezTo>
                                  <a:pt x="705028" y="314452"/>
                                  <a:pt x="705536" y="314325"/>
                                  <a:pt x="706044" y="314198"/>
                                </a:cubicBezTo>
                                <a:cubicBezTo>
                                  <a:pt x="706425" y="314071"/>
                                  <a:pt x="706933" y="313944"/>
                                  <a:pt x="707441" y="313817"/>
                                </a:cubicBezTo>
                                <a:cubicBezTo>
                                  <a:pt x="707949" y="313690"/>
                                  <a:pt x="708457" y="313563"/>
                                  <a:pt x="708965" y="313436"/>
                                </a:cubicBezTo>
                                <a:cubicBezTo>
                                  <a:pt x="709346" y="313310"/>
                                  <a:pt x="709854" y="313182"/>
                                  <a:pt x="710362" y="313055"/>
                                </a:cubicBezTo>
                                <a:cubicBezTo>
                                  <a:pt x="710870" y="312801"/>
                                  <a:pt x="711378" y="312674"/>
                                  <a:pt x="711886" y="312547"/>
                                </a:cubicBezTo>
                                <a:cubicBezTo>
                                  <a:pt x="712267" y="312420"/>
                                  <a:pt x="712775" y="312293"/>
                                  <a:pt x="713283" y="312166"/>
                                </a:cubicBezTo>
                                <a:cubicBezTo>
                                  <a:pt x="713791" y="312039"/>
                                  <a:pt x="714299" y="311912"/>
                                  <a:pt x="714807" y="311785"/>
                                </a:cubicBezTo>
                                <a:cubicBezTo>
                                  <a:pt x="715188" y="311659"/>
                                  <a:pt x="715696" y="311531"/>
                                  <a:pt x="716204" y="311404"/>
                                </a:cubicBezTo>
                                <a:cubicBezTo>
                                  <a:pt x="716712" y="311277"/>
                                  <a:pt x="717220" y="311150"/>
                                  <a:pt x="717601" y="311023"/>
                                </a:cubicBezTo>
                                <a:cubicBezTo>
                                  <a:pt x="718109" y="310896"/>
                                  <a:pt x="718617" y="310769"/>
                                  <a:pt x="719125" y="310642"/>
                                </a:cubicBezTo>
                                <a:cubicBezTo>
                                  <a:pt x="719633" y="310515"/>
                                  <a:pt x="720141" y="310388"/>
                                  <a:pt x="720522" y="310261"/>
                                </a:cubicBezTo>
                                <a:cubicBezTo>
                                  <a:pt x="721030" y="310135"/>
                                  <a:pt x="721538" y="310007"/>
                                  <a:pt x="722046" y="309880"/>
                                </a:cubicBezTo>
                                <a:cubicBezTo>
                                  <a:pt x="722554" y="309753"/>
                                  <a:pt x="723062" y="309626"/>
                                  <a:pt x="723443" y="309499"/>
                                </a:cubicBezTo>
                                <a:cubicBezTo>
                                  <a:pt x="723951" y="309372"/>
                                  <a:pt x="724459" y="309245"/>
                                  <a:pt x="724967" y="309118"/>
                                </a:cubicBezTo>
                                <a:cubicBezTo>
                                  <a:pt x="725475" y="308991"/>
                                  <a:pt x="725983" y="308864"/>
                                  <a:pt x="726364" y="308737"/>
                                </a:cubicBezTo>
                                <a:cubicBezTo>
                                  <a:pt x="726872" y="308610"/>
                                  <a:pt x="727380" y="308484"/>
                                  <a:pt x="727888" y="308356"/>
                                </a:cubicBezTo>
                                <a:cubicBezTo>
                                  <a:pt x="728396" y="308229"/>
                                  <a:pt x="728904" y="308229"/>
                                  <a:pt x="729285" y="308102"/>
                                </a:cubicBezTo>
                                <a:cubicBezTo>
                                  <a:pt x="729793" y="307975"/>
                                  <a:pt x="730301" y="307848"/>
                                  <a:pt x="730809" y="307721"/>
                                </a:cubicBezTo>
                                <a:cubicBezTo>
                                  <a:pt x="731317" y="307594"/>
                                  <a:pt x="731825" y="307467"/>
                                  <a:pt x="732206" y="307340"/>
                                </a:cubicBezTo>
                                <a:cubicBezTo>
                                  <a:pt x="732714" y="307213"/>
                                  <a:pt x="733222" y="307086"/>
                                  <a:pt x="733730" y="306960"/>
                                </a:cubicBezTo>
                                <a:cubicBezTo>
                                  <a:pt x="734238" y="306832"/>
                                  <a:pt x="734619" y="306705"/>
                                  <a:pt x="735127" y="306578"/>
                                </a:cubicBezTo>
                                <a:cubicBezTo>
                                  <a:pt x="735635" y="306451"/>
                                  <a:pt x="736143" y="306324"/>
                                  <a:pt x="736651" y="306197"/>
                                </a:cubicBezTo>
                                <a:cubicBezTo>
                                  <a:pt x="737159" y="306070"/>
                                  <a:pt x="737540" y="305943"/>
                                  <a:pt x="738048" y="305816"/>
                                </a:cubicBezTo>
                                <a:cubicBezTo>
                                  <a:pt x="738556" y="305689"/>
                                  <a:pt x="739064" y="305562"/>
                                  <a:pt x="739572" y="305562"/>
                                </a:cubicBezTo>
                                <a:cubicBezTo>
                                  <a:pt x="740080" y="305435"/>
                                  <a:pt x="740461" y="305309"/>
                                  <a:pt x="740969" y="305181"/>
                                </a:cubicBezTo>
                                <a:cubicBezTo>
                                  <a:pt x="741477" y="305054"/>
                                  <a:pt x="741985" y="304927"/>
                                  <a:pt x="742493" y="304800"/>
                                </a:cubicBezTo>
                                <a:cubicBezTo>
                                  <a:pt x="743001" y="304673"/>
                                  <a:pt x="743382" y="304546"/>
                                  <a:pt x="743890" y="304419"/>
                                </a:cubicBezTo>
                                <a:cubicBezTo>
                                  <a:pt x="744398" y="304419"/>
                                  <a:pt x="744906" y="304292"/>
                                  <a:pt x="745414" y="304165"/>
                                </a:cubicBezTo>
                                <a:cubicBezTo>
                                  <a:pt x="745922" y="304038"/>
                                  <a:pt x="746303" y="303911"/>
                                  <a:pt x="746811" y="303785"/>
                                </a:cubicBezTo>
                                <a:cubicBezTo>
                                  <a:pt x="747319" y="303657"/>
                                  <a:pt x="747827" y="303657"/>
                                  <a:pt x="748335" y="303530"/>
                                </a:cubicBezTo>
                                <a:cubicBezTo>
                                  <a:pt x="748843" y="303403"/>
                                  <a:pt x="749224" y="303276"/>
                                  <a:pt x="749732" y="303149"/>
                                </a:cubicBezTo>
                                <a:cubicBezTo>
                                  <a:pt x="750240" y="303022"/>
                                  <a:pt x="750748" y="303022"/>
                                  <a:pt x="751256" y="302895"/>
                                </a:cubicBezTo>
                                <a:cubicBezTo>
                                  <a:pt x="751637" y="302768"/>
                                  <a:pt x="752145" y="302641"/>
                                  <a:pt x="752653" y="302514"/>
                                </a:cubicBezTo>
                                <a:cubicBezTo>
                                  <a:pt x="753161" y="302514"/>
                                  <a:pt x="753669" y="302387"/>
                                  <a:pt x="754177" y="302260"/>
                                </a:cubicBezTo>
                                <a:cubicBezTo>
                                  <a:pt x="754558" y="302134"/>
                                  <a:pt x="755066" y="302134"/>
                                  <a:pt x="755574" y="302006"/>
                                </a:cubicBezTo>
                                <a:cubicBezTo>
                                  <a:pt x="756082" y="301879"/>
                                  <a:pt x="756590" y="301879"/>
                                  <a:pt x="757098" y="301752"/>
                                </a:cubicBezTo>
                                <a:cubicBezTo>
                                  <a:pt x="757479" y="301625"/>
                                  <a:pt x="757987" y="301498"/>
                                  <a:pt x="758495" y="301498"/>
                                </a:cubicBezTo>
                                <a:cubicBezTo>
                                  <a:pt x="759003" y="301371"/>
                                  <a:pt x="759511" y="301244"/>
                                  <a:pt x="760019" y="301244"/>
                                </a:cubicBezTo>
                                <a:cubicBezTo>
                                  <a:pt x="760400" y="301117"/>
                                  <a:pt x="760908" y="300990"/>
                                  <a:pt x="761416" y="300863"/>
                                </a:cubicBezTo>
                                <a:cubicBezTo>
                                  <a:pt x="761924" y="300863"/>
                                  <a:pt x="762432" y="300736"/>
                                  <a:pt x="762940" y="300610"/>
                                </a:cubicBezTo>
                                <a:cubicBezTo>
                                  <a:pt x="763321" y="300482"/>
                                  <a:pt x="763829" y="300482"/>
                                  <a:pt x="764337" y="300355"/>
                                </a:cubicBezTo>
                                <a:cubicBezTo>
                                  <a:pt x="764845" y="300228"/>
                                  <a:pt x="765353" y="300228"/>
                                  <a:pt x="765861" y="300101"/>
                                </a:cubicBezTo>
                                <a:cubicBezTo>
                                  <a:pt x="766242" y="299974"/>
                                  <a:pt x="766750" y="299974"/>
                                  <a:pt x="767258" y="299847"/>
                                </a:cubicBezTo>
                                <a:cubicBezTo>
                                  <a:pt x="767766" y="299720"/>
                                  <a:pt x="768274" y="299593"/>
                                  <a:pt x="768655" y="299593"/>
                                </a:cubicBezTo>
                                <a:cubicBezTo>
                                  <a:pt x="769163" y="299466"/>
                                  <a:pt x="769671" y="299466"/>
                                  <a:pt x="770179" y="299339"/>
                                </a:cubicBezTo>
                                <a:cubicBezTo>
                                  <a:pt x="770687" y="299212"/>
                                  <a:pt x="771195" y="299085"/>
                                  <a:pt x="771576" y="299085"/>
                                </a:cubicBezTo>
                                <a:cubicBezTo>
                                  <a:pt x="772084" y="298959"/>
                                  <a:pt x="772592" y="298959"/>
                                  <a:pt x="773100" y="298831"/>
                                </a:cubicBezTo>
                                <a:cubicBezTo>
                                  <a:pt x="773608" y="298704"/>
                                  <a:pt x="774116" y="298577"/>
                                  <a:pt x="774497" y="298577"/>
                                </a:cubicBezTo>
                                <a:cubicBezTo>
                                  <a:pt x="775005" y="298450"/>
                                  <a:pt x="775513" y="298323"/>
                                  <a:pt x="776021" y="298323"/>
                                </a:cubicBezTo>
                                <a:cubicBezTo>
                                  <a:pt x="776529" y="298196"/>
                                  <a:pt x="777037" y="298069"/>
                                  <a:pt x="777418" y="298069"/>
                                </a:cubicBezTo>
                                <a:cubicBezTo>
                                  <a:pt x="777926" y="297942"/>
                                  <a:pt x="778434" y="297815"/>
                                  <a:pt x="778942" y="297815"/>
                                </a:cubicBezTo>
                                <a:cubicBezTo>
                                  <a:pt x="779450" y="297688"/>
                                  <a:pt x="779958" y="297561"/>
                                  <a:pt x="780339" y="297561"/>
                                </a:cubicBezTo>
                                <a:cubicBezTo>
                                  <a:pt x="780847" y="297435"/>
                                  <a:pt x="781355" y="297435"/>
                                  <a:pt x="781863" y="297307"/>
                                </a:cubicBezTo>
                                <a:cubicBezTo>
                                  <a:pt x="782371" y="297180"/>
                                  <a:pt x="782879" y="297180"/>
                                  <a:pt x="783260" y="297053"/>
                                </a:cubicBezTo>
                                <a:cubicBezTo>
                                  <a:pt x="783768" y="296926"/>
                                  <a:pt x="784276" y="296926"/>
                                  <a:pt x="784784" y="296799"/>
                                </a:cubicBezTo>
                                <a:cubicBezTo>
                                  <a:pt x="785292" y="296799"/>
                                  <a:pt x="785673" y="296672"/>
                                  <a:pt x="786181" y="296672"/>
                                </a:cubicBezTo>
                                <a:cubicBezTo>
                                  <a:pt x="786689" y="296545"/>
                                  <a:pt x="787197" y="296418"/>
                                  <a:pt x="787705" y="296418"/>
                                </a:cubicBezTo>
                                <a:cubicBezTo>
                                  <a:pt x="788213" y="296291"/>
                                  <a:pt x="788594" y="296291"/>
                                  <a:pt x="789102" y="296164"/>
                                </a:cubicBezTo>
                                <a:cubicBezTo>
                                  <a:pt x="789610" y="296164"/>
                                  <a:pt x="790118" y="296037"/>
                                  <a:pt x="790626" y="295910"/>
                                </a:cubicBezTo>
                                <a:cubicBezTo>
                                  <a:pt x="791134" y="295910"/>
                                  <a:pt x="791515" y="295784"/>
                                  <a:pt x="792023" y="295784"/>
                                </a:cubicBezTo>
                                <a:cubicBezTo>
                                  <a:pt x="792531" y="295656"/>
                                  <a:pt x="793039" y="295656"/>
                                  <a:pt x="793547" y="295529"/>
                                </a:cubicBezTo>
                                <a:cubicBezTo>
                                  <a:pt x="794055" y="295402"/>
                                  <a:pt x="794436" y="295402"/>
                                  <a:pt x="794944" y="295275"/>
                                </a:cubicBezTo>
                                <a:cubicBezTo>
                                  <a:pt x="795452" y="295275"/>
                                  <a:pt x="795960" y="295148"/>
                                  <a:pt x="796468" y="295148"/>
                                </a:cubicBezTo>
                                <a:cubicBezTo>
                                  <a:pt x="796976" y="295021"/>
                                  <a:pt x="797357" y="295021"/>
                                  <a:pt x="797865" y="294894"/>
                                </a:cubicBezTo>
                                <a:cubicBezTo>
                                  <a:pt x="798373" y="294894"/>
                                  <a:pt x="798881" y="294894"/>
                                  <a:pt x="799389" y="294767"/>
                                </a:cubicBezTo>
                                <a:cubicBezTo>
                                  <a:pt x="799897" y="294767"/>
                                  <a:pt x="800278" y="294640"/>
                                  <a:pt x="800786" y="294640"/>
                                </a:cubicBezTo>
                                <a:cubicBezTo>
                                  <a:pt x="801294" y="294513"/>
                                  <a:pt x="801802" y="294513"/>
                                  <a:pt x="802310" y="294386"/>
                                </a:cubicBezTo>
                                <a:cubicBezTo>
                                  <a:pt x="802691" y="294386"/>
                                  <a:pt x="803199" y="294260"/>
                                  <a:pt x="803707" y="294260"/>
                                </a:cubicBezTo>
                                <a:cubicBezTo>
                                  <a:pt x="804215" y="294260"/>
                                  <a:pt x="804723" y="294132"/>
                                  <a:pt x="805231" y="294132"/>
                                </a:cubicBezTo>
                                <a:cubicBezTo>
                                  <a:pt x="805612" y="294005"/>
                                  <a:pt x="806120" y="294005"/>
                                  <a:pt x="806628" y="294005"/>
                                </a:cubicBezTo>
                                <a:cubicBezTo>
                                  <a:pt x="807136" y="293878"/>
                                  <a:pt x="807644" y="293878"/>
                                  <a:pt x="808152" y="293751"/>
                                </a:cubicBezTo>
                                <a:cubicBezTo>
                                  <a:pt x="808533" y="293751"/>
                                  <a:pt x="809041" y="293624"/>
                                  <a:pt x="809549" y="293624"/>
                                </a:cubicBezTo>
                                <a:cubicBezTo>
                                  <a:pt x="810057" y="293497"/>
                                  <a:pt x="810565" y="293497"/>
                                  <a:pt x="811073" y="293497"/>
                                </a:cubicBezTo>
                                <a:cubicBezTo>
                                  <a:pt x="811454" y="293370"/>
                                  <a:pt x="811962" y="293370"/>
                                  <a:pt x="812470" y="293243"/>
                                </a:cubicBezTo>
                                <a:cubicBezTo>
                                  <a:pt x="812978" y="293243"/>
                                  <a:pt x="813486" y="293243"/>
                                  <a:pt x="813994" y="293116"/>
                                </a:cubicBezTo>
                                <a:cubicBezTo>
                                  <a:pt x="814375" y="293116"/>
                                  <a:pt x="814883" y="292989"/>
                                  <a:pt x="815391" y="292989"/>
                                </a:cubicBezTo>
                                <a:cubicBezTo>
                                  <a:pt x="815899" y="292989"/>
                                  <a:pt x="816407" y="292862"/>
                                  <a:pt x="816915" y="292862"/>
                                </a:cubicBezTo>
                                <a:cubicBezTo>
                                  <a:pt x="817296" y="292862"/>
                                  <a:pt x="817804" y="292735"/>
                                  <a:pt x="818312" y="292735"/>
                                </a:cubicBezTo>
                                <a:cubicBezTo>
                                  <a:pt x="818820" y="292609"/>
                                  <a:pt x="819328" y="292609"/>
                                  <a:pt x="819709" y="292609"/>
                                </a:cubicBezTo>
                                <a:cubicBezTo>
                                  <a:pt x="820217" y="292481"/>
                                  <a:pt x="820725" y="292481"/>
                                  <a:pt x="821233" y="292481"/>
                                </a:cubicBezTo>
                                <a:cubicBezTo>
                                  <a:pt x="821741" y="292354"/>
                                  <a:pt x="822249" y="292354"/>
                                  <a:pt x="822630" y="292227"/>
                                </a:cubicBezTo>
                                <a:cubicBezTo>
                                  <a:pt x="823138" y="292227"/>
                                  <a:pt x="823646" y="292227"/>
                                  <a:pt x="824154" y="292100"/>
                                </a:cubicBezTo>
                                <a:cubicBezTo>
                                  <a:pt x="824662" y="292100"/>
                                  <a:pt x="825170" y="291973"/>
                                  <a:pt x="825551" y="291973"/>
                                </a:cubicBezTo>
                                <a:cubicBezTo>
                                  <a:pt x="826059" y="291973"/>
                                  <a:pt x="826567" y="291973"/>
                                  <a:pt x="827075" y="291846"/>
                                </a:cubicBezTo>
                                <a:cubicBezTo>
                                  <a:pt x="827583" y="291846"/>
                                  <a:pt x="828091" y="291719"/>
                                  <a:pt x="828472" y="291719"/>
                                </a:cubicBezTo>
                                <a:cubicBezTo>
                                  <a:pt x="828980" y="291719"/>
                                  <a:pt x="829488" y="291592"/>
                                  <a:pt x="829996" y="291592"/>
                                </a:cubicBezTo>
                                <a:cubicBezTo>
                                  <a:pt x="830504" y="291592"/>
                                  <a:pt x="831012" y="291592"/>
                                  <a:pt x="831393" y="291465"/>
                                </a:cubicBezTo>
                                <a:cubicBezTo>
                                  <a:pt x="831901" y="291465"/>
                                  <a:pt x="832409" y="291465"/>
                                  <a:pt x="832917" y="291465"/>
                                </a:cubicBezTo>
                                <a:cubicBezTo>
                                  <a:pt x="833425" y="291338"/>
                                  <a:pt x="833806" y="291338"/>
                                  <a:pt x="834314" y="291338"/>
                                </a:cubicBezTo>
                                <a:cubicBezTo>
                                  <a:pt x="834822" y="291338"/>
                                  <a:pt x="835330" y="291211"/>
                                  <a:pt x="835838" y="291211"/>
                                </a:cubicBezTo>
                                <a:cubicBezTo>
                                  <a:pt x="836346" y="291211"/>
                                  <a:pt x="836727" y="291211"/>
                                  <a:pt x="837235" y="291085"/>
                                </a:cubicBezTo>
                                <a:cubicBezTo>
                                  <a:pt x="837743" y="291085"/>
                                  <a:pt x="838251" y="291085"/>
                                  <a:pt x="838759" y="290957"/>
                                </a:cubicBezTo>
                                <a:cubicBezTo>
                                  <a:pt x="839267" y="290957"/>
                                  <a:pt x="839648" y="290957"/>
                                  <a:pt x="840156" y="290830"/>
                                </a:cubicBezTo>
                                <a:cubicBezTo>
                                  <a:pt x="840664" y="290830"/>
                                  <a:pt x="841172" y="290830"/>
                                  <a:pt x="841680" y="290830"/>
                                </a:cubicBezTo>
                                <a:cubicBezTo>
                                  <a:pt x="842188" y="290703"/>
                                  <a:pt x="842569" y="290703"/>
                                  <a:pt x="843077" y="290703"/>
                                </a:cubicBezTo>
                                <a:cubicBezTo>
                                  <a:pt x="843585" y="290576"/>
                                  <a:pt x="844093" y="290576"/>
                                  <a:pt x="844601" y="290576"/>
                                </a:cubicBezTo>
                                <a:cubicBezTo>
                                  <a:pt x="845109" y="290576"/>
                                  <a:pt x="845490" y="290576"/>
                                  <a:pt x="845998" y="290449"/>
                                </a:cubicBezTo>
                                <a:cubicBezTo>
                                  <a:pt x="846506" y="290449"/>
                                  <a:pt x="847014" y="290449"/>
                                  <a:pt x="847522" y="290449"/>
                                </a:cubicBezTo>
                                <a:cubicBezTo>
                                  <a:pt x="848030" y="290449"/>
                                  <a:pt x="848411" y="290322"/>
                                  <a:pt x="848919" y="290322"/>
                                </a:cubicBezTo>
                                <a:cubicBezTo>
                                  <a:pt x="849427" y="290322"/>
                                  <a:pt x="849935" y="290322"/>
                                  <a:pt x="850443" y="290322"/>
                                </a:cubicBezTo>
                                <a:cubicBezTo>
                                  <a:pt x="850824" y="290322"/>
                                  <a:pt x="851332" y="290322"/>
                                  <a:pt x="851840" y="290322"/>
                                </a:cubicBezTo>
                                <a:cubicBezTo>
                                  <a:pt x="852348" y="290195"/>
                                  <a:pt x="852856" y="290195"/>
                                  <a:pt x="853364" y="290195"/>
                                </a:cubicBezTo>
                                <a:cubicBezTo>
                                  <a:pt x="853745" y="290195"/>
                                  <a:pt x="854253" y="290195"/>
                                  <a:pt x="854761" y="290195"/>
                                </a:cubicBezTo>
                                <a:cubicBezTo>
                                  <a:pt x="855269" y="290195"/>
                                  <a:pt x="855777" y="290195"/>
                                  <a:pt x="856285" y="290195"/>
                                </a:cubicBezTo>
                                <a:cubicBezTo>
                                  <a:pt x="856666" y="290195"/>
                                  <a:pt x="857174" y="290068"/>
                                  <a:pt x="857682" y="290068"/>
                                </a:cubicBezTo>
                                <a:cubicBezTo>
                                  <a:pt x="858190" y="290068"/>
                                  <a:pt x="858698" y="290068"/>
                                  <a:pt x="859206" y="290068"/>
                                </a:cubicBezTo>
                                <a:cubicBezTo>
                                  <a:pt x="859587" y="290068"/>
                                  <a:pt x="860095" y="290068"/>
                                  <a:pt x="860603" y="290068"/>
                                </a:cubicBezTo>
                                <a:cubicBezTo>
                                  <a:pt x="861111" y="290068"/>
                                  <a:pt x="861619" y="290068"/>
                                  <a:pt x="862127" y="290068"/>
                                </a:cubicBezTo>
                                <a:cubicBezTo>
                                  <a:pt x="862508" y="290068"/>
                                  <a:pt x="863016" y="289941"/>
                                  <a:pt x="863524" y="289941"/>
                                </a:cubicBezTo>
                                <a:cubicBezTo>
                                  <a:pt x="864032" y="289941"/>
                                  <a:pt x="864540" y="289941"/>
                                  <a:pt x="865048" y="289941"/>
                                </a:cubicBezTo>
                                <a:cubicBezTo>
                                  <a:pt x="865429" y="289941"/>
                                  <a:pt x="865937" y="289941"/>
                                  <a:pt x="866445" y="289814"/>
                                </a:cubicBezTo>
                                <a:cubicBezTo>
                                  <a:pt x="866953" y="289814"/>
                                  <a:pt x="867461" y="289814"/>
                                  <a:pt x="867842" y="289814"/>
                                </a:cubicBezTo>
                                <a:cubicBezTo>
                                  <a:pt x="868350" y="289814"/>
                                  <a:pt x="868858" y="289814"/>
                                  <a:pt x="869366" y="289814"/>
                                </a:cubicBezTo>
                                <a:cubicBezTo>
                                  <a:pt x="869874" y="289814"/>
                                  <a:pt x="870382" y="289687"/>
                                  <a:pt x="870763" y="289687"/>
                                </a:cubicBezTo>
                                <a:cubicBezTo>
                                  <a:pt x="871271" y="289687"/>
                                  <a:pt x="871779" y="289687"/>
                                  <a:pt x="872287" y="289687"/>
                                </a:cubicBezTo>
                                <a:cubicBezTo>
                                  <a:pt x="872795" y="289687"/>
                                  <a:pt x="873303" y="289687"/>
                                  <a:pt x="873684" y="289687"/>
                                </a:cubicBezTo>
                                <a:cubicBezTo>
                                  <a:pt x="874192" y="289560"/>
                                  <a:pt x="874700" y="289560"/>
                                  <a:pt x="875208" y="289560"/>
                                </a:cubicBezTo>
                                <a:cubicBezTo>
                                  <a:pt x="875716" y="289560"/>
                                  <a:pt x="876224" y="289560"/>
                                  <a:pt x="876605" y="289560"/>
                                </a:cubicBezTo>
                                <a:cubicBezTo>
                                  <a:pt x="877113" y="289560"/>
                                  <a:pt x="877621" y="289560"/>
                                  <a:pt x="878129" y="289560"/>
                                </a:cubicBezTo>
                                <a:cubicBezTo>
                                  <a:pt x="878637" y="289560"/>
                                  <a:pt x="879145" y="289434"/>
                                  <a:pt x="879526" y="289434"/>
                                </a:cubicBezTo>
                                <a:cubicBezTo>
                                  <a:pt x="880034" y="289434"/>
                                  <a:pt x="880542" y="289434"/>
                                  <a:pt x="881050" y="289434"/>
                                </a:cubicBezTo>
                                <a:cubicBezTo>
                                  <a:pt x="881558" y="289434"/>
                                  <a:pt x="882066" y="289434"/>
                                  <a:pt x="882447" y="289434"/>
                                </a:cubicBezTo>
                                <a:cubicBezTo>
                                  <a:pt x="882955" y="289434"/>
                                  <a:pt x="883463" y="289434"/>
                                  <a:pt x="883971" y="289434"/>
                                </a:cubicBezTo>
                                <a:cubicBezTo>
                                  <a:pt x="884479" y="289434"/>
                                  <a:pt x="884860" y="289434"/>
                                  <a:pt x="885368" y="289434"/>
                                </a:cubicBezTo>
                                <a:cubicBezTo>
                                  <a:pt x="885876" y="289434"/>
                                  <a:pt x="886384" y="289434"/>
                                  <a:pt x="886892" y="289434"/>
                                </a:cubicBezTo>
                                <a:cubicBezTo>
                                  <a:pt x="887400" y="289434"/>
                                  <a:pt x="887781" y="289434"/>
                                  <a:pt x="888289" y="289434"/>
                                </a:cubicBezTo>
                                <a:cubicBezTo>
                                  <a:pt x="888797" y="289434"/>
                                  <a:pt x="889305" y="289434"/>
                                  <a:pt x="889813" y="289434"/>
                                </a:cubicBezTo>
                                <a:cubicBezTo>
                                  <a:pt x="890321" y="289434"/>
                                  <a:pt x="890702" y="289434"/>
                                  <a:pt x="891210" y="289434"/>
                                </a:cubicBezTo>
                                <a:cubicBezTo>
                                  <a:pt x="891718" y="289434"/>
                                  <a:pt x="892226" y="289434"/>
                                  <a:pt x="892734" y="289434"/>
                                </a:cubicBezTo>
                                <a:cubicBezTo>
                                  <a:pt x="893242" y="289434"/>
                                  <a:pt x="893623" y="289434"/>
                                  <a:pt x="894131" y="289434"/>
                                </a:cubicBezTo>
                                <a:cubicBezTo>
                                  <a:pt x="894639" y="289434"/>
                                  <a:pt x="895147" y="289434"/>
                                  <a:pt x="895655" y="289434"/>
                                </a:cubicBezTo>
                                <a:cubicBezTo>
                                  <a:pt x="896163" y="289434"/>
                                  <a:pt x="896544" y="289434"/>
                                  <a:pt x="897052" y="289434"/>
                                </a:cubicBezTo>
                                <a:cubicBezTo>
                                  <a:pt x="897560" y="289434"/>
                                  <a:pt x="898068" y="289434"/>
                                  <a:pt x="898576" y="289434"/>
                                </a:cubicBezTo>
                                <a:cubicBezTo>
                                  <a:pt x="899084" y="289434"/>
                                  <a:pt x="899465" y="289560"/>
                                  <a:pt x="899973" y="289560"/>
                                </a:cubicBezTo>
                                <a:cubicBezTo>
                                  <a:pt x="900481" y="289560"/>
                                  <a:pt x="900989" y="289560"/>
                                  <a:pt x="901497" y="289560"/>
                                </a:cubicBezTo>
                                <a:cubicBezTo>
                                  <a:pt x="901878" y="289560"/>
                                  <a:pt x="902386" y="289560"/>
                                  <a:pt x="902894" y="289560"/>
                                </a:cubicBezTo>
                                <a:cubicBezTo>
                                  <a:pt x="903402" y="289560"/>
                                  <a:pt x="903910" y="289560"/>
                                  <a:pt x="904418" y="289560"/>
                                </a:cubicBezTo>
                                <a:cubicBezTo>
                                  <a:pt x="904799" y="289560"/>
                                  <a:pt x="905307" y="289560"/>
                                  <a:pt x="905815" y="289687"/>
                                </a:cubicBezTo>
                                <a:cubicBezTo>
                                  <a:pt x="906323" y="289687"/>
                                  <a:pt x="906831" y="289687"/>
                                  <a:pt x="907339" y="289687"/>
                                </a:cubicBezTo>
                                <a:cubicBezTo>
                                  <a:pt x="907720" y="289687"/>
                                  <a:pt x="908228" y="289687"/>
                                  <a:pt x="908736" y="289814"/>
                                </a:cubicBezTo>
                                <a:cubicBezTo>
                                  <a:pt x="909244" y="289814"/>
                                  <a:pt x="909752" y="289814"/>
                                  <a:pt x="910260" y="289814"/>
                                </a:cubicBezTo>
                                <a:cubicBezTo>
                                  <a:pt x="910641" y="289814"/>
                                  <a:pt x="911149" y="289814"/>
                                  <a:pt x="911657" y="289814"/>
                                </a:cubicBezTo>
                                <a:cubicBezTo>
                                  <a:pt x="912165" y="289814"/>
                                  <a:pt x="912673" y="289814"/>
                                  <a:pt x="913181" y="289814"/>
                                </a:cubicBezTo>
                                <a:cubicBezTo>
                                  <a:pt x="913562" y="289814"/>
                                  <a:pt x="914070" y="289814"/>
                                  <a:pt x="914578" y="289814"/>
                                </a:cubicBezTo>
                                <a:cubicBezTo>
                                  <a:pt x="915086" y="289941"/>
                                  <a:pt x="915594" y="289941"/>
                                  <a:pt x="916102" y="289941"/>
                                </a:cubicBezTo>
                                <a:cubicBezTo>
                                  <a:pt x="916483" y="289941"/>
                                  <a:pt x="916991" y="289941"/>
                                  <a:pt x="917499" y="289941"/>
                                </a:cubicBezTo>
                                <a:cubicBezTo>
                                  <a:pt x="918007" y="289941"/>
                                  <a:pt x="918515" y="289941"/>
                                  <a:pt x="918896" y="289941"/>
                                </a:cubicBezTo>
                                <a:cubicBezTo>
                                  <a:pt x="919404" y="289941"/>
                                  <a:pt x="919912" y="290068"/>
                                  <a:pt x="920420" y="290068"/>
                                </a:cubicBezTo>
                                <a:cubicBezTo>
                                  <a:pt x="920928" y="290068"/>
                                  <a:pt x="921436" y="290068"/>
                                  <a:pt x="921817" y="290068"/>
                                </a:cubicBezTo>
                                <a:cubicBezTo>
                                  <a:pt x="922325" y="290068"/>
                                  <a:pt x="922833" y="290068"/>
                                  <a:pt x="923341" y="290195"/>
                                </a:cubicBezTo>
                                <a:cubicBezTo>
                                  <a:pt x="923849" y="290195"/>
                                  <a:pt x="924357" y="290195"/>
                                  <a:pt x="924738" y="290195"/>
                                </a:cubicBezTo>
                                <a:cubicBezTo>
                                  <a:pt x="925246" y="290195"/>
                                  <a:pt x="925754" y="290195"/>
                                  <a:pt x="926262" y="290322"/>
                                </a:cubicBezTo>
                                <a:cubicBezTo>
                                  <a:pt x="926770" y="290322"/>
                                  <a:pt x="927278" y="290322"/>
                                  <a:pt x="927659" y="290322"/>
                                </a:cubicBezTo>
                                <a:cubicBezTo>
                                  <a:pt x="928167" y="290322"/>
                                  <a:pt x="928675" y="290449"/>
                                  <a:pt x="929183" y="290449"/>
                                </a:cubicBezTo>
                                <a:cubicBezTo>
                                  <a:pt x="929691" y="290449"/>
                                  <a:pt x="930199" y="290449"/>
                                  <a:pt x="930580" y="290449"/>
                                </a:cubicBezTo>
                                <a:cubicBezTo>
                                  <a:pt x="931088" y="290576"/>
                                  <a:pt x="931596" y="290576"/>
                                  <a:pt x="932104" y="290576"/>
                                </a:cubicBezTo>
                                <a:cubicBezTo>
                                  <a:pt x="932612" y="290576"/>
                                  <a:pt x="933120" y="290576"/>
                                  <a:pt x="933501" y="290703"/>
                                </a:cubicBezTo>
                                <a:cubicBezTo>
                                  <a:pt x="934009" y="290703"/>
                                  <a:pt x="934517" y="290703"/>
                                  <a:pt x="935025" y="290703"/>
                                </a:cubicBezTo>
                                <a:cubicBezTo>
                                  <a:pt x="935533" y="290703"/>
                                  <a:pt x="935914" y="290830"/>
                                  <a:pt x="936422" y="290830"/>
                                </a:cubicBezTo>
                                <a:cubicBezTo>
                                  <a:pt x="936930" y="290830"/>
                                  <a:pt x="937438" y="290830"/>
                                  <a:pt x="937946" y="290830"/>
                                </a:cubicBezTo>
                                <a:cubicBezTo>
                                  <a:pt x="938454" y="290957"/>
                                  <a:pt x="938835" y="290957"/>
                                  <a:pt x="939343" y="290957"/>
                                </a:cubicBezTo>
                                <a:cubicBezTo>
                                  <a:pt x="939851" y="290957"/>
                                  <a:pt x="940359" y="290957"/>
                                  <a:pt x="940867" y="290957"/>
                                </a:cubicBezTo>
                                <a:cubicBezTo>
                                  <a:pt x="941375" y="291085"/>
                                  <a:pt x="941756" y="291085"/>
                                  <a:pt x="942264" y="291085"/>
                                </a:cubicBezTo>
                                <a:cubicBezTo>
                                  <a:pt x="942772" y="291085"/>
                                  <a:pt x="943280" y="291085"/>
                                  <a:pt x="943788" y="291085"/>
                                </a:cubicBezTo>
                                <a:cubicBezTo>
                                  <a:pt x="944296" y="291085"/>
                                  <a:pt x="944677" y="291211"/>
                                  <a:pt x="945185" y="291211"/>
                                </a:cubicBezTo>
                                <a:cubicBezTo>
                                  <a:pt x="945693" y="291211"/>
                                  <a:pt x="946201" y="291211"/>
                                  <a:pt x="946709" y="291338"/>
                                </a:cubicBezTo>
                                <a:cubicBezTo>
                                  <a:pt x="947217" y="291338"/>
                                  <a:pt x="947598" y="291338"/>
                                  <a:pt x="948106" y="291338"/>
                                </a:cubicBezTo>
                                <a:cubicBezTo>
                                  <a:pt x="948614" y="291338"/>
                                  <a:pt x="949122" y="291465"/>
                                  <a:pt x="949630" y="291465"/>
                                </a:cubicBezTo>
                                <a:cubicBezTo>
                                  <a:pt x="950138" y="291465"/>
                                  <a:pt x="950519" y="291465"/>
                                  <a:pt x="951027" y="291465"/>
                                </a:cubicBezTo>
                                <a:cubicBezTo>
                                  <a:pt x="951535" y="291592"/>
                                  <a:pt x="952043" y="291592"/>
                                  <a:pt x="952551" y="291592"/>
                                </a:cubicBezTo>
                                <a:cubicBezTo>
                                  <a:pt x="952932" y="291592"/>
                                  <a:pt x="953440" y="291592"/>
                                  <a:pt x="953948" y="291719"/>
                                </a:cubicBezTo>
                                <a:cubicBezTo>
                                  <a:pt x="954456" y="291719"/>
                                  <a:pt x="954964" y="291719"/>
                                  <a:pt x="955472" y="291719"/>
                                </a:cubicBezTo>
                                <a:cubicBezTo>
                                  <a:pt x="955853" y="291719"/>
                                  <a:pt x="956361" y="291846"/>
                                  <a:pt x="956869" y="291846"/>
                                </a:cubicBezTo>
                                <a:cubicBezTo>
                                  <a:pt x="957377" y="291846"/>
                                  <a:pt x="957885" y="291973"/>
                                  <a:pt x="958393" y="291973"/>
                                </a:cubicBezTo>
                                <a:cubicBezTo>
                                  <a:pt x="958774" y="291973"/>
                                  <a:pt x="959282" y="291973"/>
                                  <a:pt x="959790" y="291973"/>
                                </a:cubicBezTo>
                                <a:cubicBezTo>
                                  <a:pt x="960298" y="292100"/>
                                  <a:pt x="960806" y="292100"/>
                                  <a:pt x="961314" y="292100"/>
                                </a:cubicBezTo>
                                <a:cubicBezTo>
                                  <a:pt x="961695" y="292227"/>
                                  <a:pt x="962203" y="292227"/>
                                  <a:pt x="962711" y="292227"/>
                                </a:cubicBezTo>
                                <a:cubicBezTo>
                                  <a:pt x="963219" y="292354"/>
                                  <a:pt x="963727" y="292354"/>
                                  <a:pt x="964235" y="292354"/>
                                </a:cubicBezTo>
                                <a:cubicBezTo>
                                  <a:pt x="964616" y="292354"/>
                                  <a:pt x="965124" y="292481"/>
                                  <a:pt x="965632" y="292481"/>
                                </a:cubicBezTo>
                                <a:cubicBezTo>
                                  <a:pt x="966140" y="292481"/>
                                  <a:pt x="966648" y="292481"/>
                                  <a:pt x="967156" y="292481"/>
                                </a:cubicBezTo>
                                <a:cubicBezTo>
                                  <a:pt x="967537" y="292609"/>
                                  <a:pt x="968045" y="292609"/>
                                  <a:pt x="968553" y="292609"/>
                                </a:cubicBezTo>
                                <a:cubicBezTo>
                                  <a:pt x="969061" y="292735"/>
                                  <a:pt x="969569" y="292735"/>
                                  <a:pt x="969950" y="292735"/>
                                </a:cubicBezTo>
                                <a:cubicBezTo>
                                  <a:pt x="970458" y="292735"/>
                                  <a:pt x="970966" y="292862"/>
                                  <a:pt x="971474" y="292862"/>
                                </a:cubicBezTo>
                                <a:cubicBezTo>
                                  <a:pt x="971982" y="292862"/>
                                  <a:pt x="972490" y="292862"/>
                                  <a:pt x="972871" y="292989"/>
                                </a:cubicBezTo>
                                <a:cubicBezTo>
                                  <a:pt x="973379" y="292989"/>
                                  <a:pt x="973887" y="292989"/>
                                  <a:pt x="974395" y="292989"/>
                                </a:cubicBezTo>
                                <a:cubicBezTo>
                                  <a:pt x="974903" y="293116"/>
                                  <a:pt x="975411" y="293116"/>
                                  <a:pt x="975792" y="293116"/>
                                </a:cubicBezTo>
                                <a:cubicBezTo>
                                  <a:pt x="976300" y="293243"/>
                                  <a:pt x="976808" y="293243"/>
                                  <a:pt x="977316" y="293243"/>
                                </a:cubicBezTo>
                                <a:cubicBezTo>
                                  <a:pt x="977824" y="293243"/>
                                  <a:pt x="978332" y="293370"/>
                                  <a:pt x="978713" y="293370"/>
                                </a:cubicBezTo>
                                <a:cubicBezTo>
                                  <a:pt x="979221" y="293370"/>
                                  <a:pt x="979729" y="293370"/>
                                  <a:pt x="980237" y="293497"/>
                                </a:cubicBezTo>
                                <a:cubicBezTo>
                                  <a:pt x="980745" y="293497"/>
                                  <a:pt x="981253" y="293497"/>
                                  <a:pt x="981634" y="293624"/>
                                </a:cubicBezTo>
                                <a:cubicBezTo>
                                  <a:pt x="982142" y="293624"/>
                                  <a:pt x="982650" y="293624"/>
                                  <a:pt x="983158" y="293624"/>
                                </a:cubicBezTo>
                                <a:cubicBezTo>
                                  <a:pt x="983666" y="293624"/>
                                  <a:pt x="984174" y="293751"/>
                                  <a:pt x="984555" y="293751"/>
                                </a:cubicBezTo>
                                <a:cubicBezTo>
                                  <a:pt x="985063" y="293751"/>
                                  <a:pt x="985571" y="293751"/>
                                  <a:pt x="986079" y="293751"/>
                                </a:cubicBezTo>
                                <a:cubicBezTo>
                                  <a:pt x="986587" y="293878"/>
                                  <a:pt x="986968" y="293878"/>
                                  <a:pt x="987476" y="293878"/>
                                </a:cubicBezTo>
                                <a:cubicBezTo>
                                  <a:pt x="987984" y="294005"/>
                                  <a:pt x="988492" y="294005"/>
                                  <a:pt x="989000" y="294005"/>
                                </a:cubicBezTo>
                                <a:cubicBezTo>
                                  <a:pt x="989508" y="294005"/>
                                  <a:pt x="989889" y="294132"/>
                                  <a:pt x="990397" y="294132"/>
                                </a:cubicBezTo>
                                <a:cubicBezTo>
                                  <a:pt x="990905" y="294132"/>
                                  <a:pt x="991413" y="294132"/>
                                  <a:pt x="991921" y="294260"/>
                                </a:cubicBezTo>
                                <a:cubicBezTo>
                                  <a:pt x="992429" y="294260"/>
                                  <a:pt x="992810" y="294260"/>
                                  <a:pt x="993318" y="294386"/>
                                </a:cubicBezTo>
                                <a:cubicBezTo>
                                  <a:pt x="993826" y="294386"/>
                                  <a:pt x="994334" y="294513"/>
                                  <a:pt x="994842" y="294513"/>
                                </a:cubicBezTo>
                                <a:cubicBezTo>
                                  <a:pt x="995350" y="294513"/>
                                  <a:pt x="995731" y="294640"/>
                                  <a:pt x="996239" y="294640"/>
                                </a:cubicBezTo>
                                <a:cubicBezTo>
                                  <a:pt x="996747" y="294640"/>
                                  <a:pt x="997255" y="294640"/>
                                  <a:pt x="997763" y="294767"/>
                                </a:cubicBezTo>
                                <a:cubicBezTo>
                                  <a:pt x="998271" y="294767"/>
                                  <a:pt x="998652" y="294894"/>
                                  <a:pt x="999160" y="294894"/>
                                </a:cubicBezTo>
                                <a:cubicBezTo>
                                  <a:pt x="999668" y="294894"/>
                                  <a:pt x="1000176" y="295021"/>
                                  <a:pt x="1000684" y="295021"/>
                                </a:cubicBezTo>
                                <a:cubicBezTo>
                                  <a:pt x="1001192" y="295021"/>
                                  <a:pt x="1001573" y="295148"/>
                                  <a:pt x="1002081" y="295148"/>
                                </a:cubicBezTo>
                                <a:cubicBezTo>
                                  <a:pt x="1002589" y="295148"/>
                                  <a:pt x="1003097" y="295148"/>
                                  <a:pt x="1003605" y="295275"/>
                                </a:cubicBezTo>
                                <a:cubicBezTo>
                                  <a:pt x="1003986" y="295275"/>
                                  <a:pt x="1004494" y="295275"/>
                                  <a:pt x="1005002" y="295402"/>
                                </a:cubicBezTo>
                                <a:cubicBezTo>
                                  <a:pt x="1005510" y="295402"/>
                                  <a:pt x="1006018" y="295402"/>
                                  <a:pt x="1006526" y="295529"/>
                                </a:cubicBezTo>
                                <a:cubicBezTo>
                                  <a:pt x="1006907" y="295529"/>
                                  <a:pt x="1007415" y="295529"/>
                                  <a:pt x="1007923" y="295529"/>
                                </a:cubicBezTo>
                                <a:cubicBezTo>
                                  <a:pt x="1008431" y="295529"/>
                                  <a:pt x="1008939" y="295656"/>
                                  <a:pt x="1009447" y="295656"/>
                                </a:cubicBezTo>
                                <a:cubicBezTo>
                                  <a:pt x="1009828" y="295656"/>
                                  <a:pt x="1010336" y="295656"/>
                                  <a:pt x="1010844" y="295784"/>
                                </a:cubicBezTo>
                                <a:cubicBezTo>
                                  <a:pt x="1011352" y="295784"/>
                                  <a:pt x="1011860" y="295784"/>
                                  <a:pt x="1012368" y="295784"/>
                                </a:cubicBezTo>
                                <a:cubicBezTo>
                                  <a:pt x="1012749" y="295784"/>
                                  <a:pt x="1013257" y="295784"/>
                                  <a:pt x="1013765" y="295910"/>
                                </a:cubicBezTo>
                                <a:cubicBezTo>
                                  <a:pt x="1014273" y="295910"/>
                                  <a:pt x="1014781" y="295910"/>
                                  <a:pt x="1015289" y="296037"/>
                                </a:cubicBezTo>
                                <a:cubicBezTo>
                                  <a:pt x="1015670" y="296037"/>
                                  <a:pt x="1016178" y="296037"/>
                                  <a:pt x="1016686" y="296037"/>
                                </a:cubicBezTo>
                                <a:cubicBezTo>
                                  <a:pt x="1017194" y="296164"/>
                                  <a:pt x="1017702" y="296164"/>
                                  <a:pt x="1018210" y="296164"/>
                                </a:cubicBezTo>
                                <a:cubicBezTo>
                                  <a:pt x="1018591" y="296164"/>
                                  <a:pt x="1019099" y="296164"/>
                                  <a:pt x="1019607" y="296291"/>
                                </a:cubicBezTo>
                                <a:cubicBezTo>
                                  <a:pt x="1020115" y="296291"/>
                                  <a:pt x="1020623" y="296291"/>
                                  <a:pt x="1021004" y="296291"/>
                                </a:cubicBezTo>
                                <a:cubicBezTo>
                                  <a:pt x="1021512" y="296291"/>
                                  <a:pt x="1022020" y="296418"/>
                                  <a:pt x="1022528" y="296418"/>
                                </a:cubicBezTo>
                                <a:cubicBezTo>
                                  <a:pt x="1023036" y="296418"/>
                                  <a:pt x="1023544" y="296418"/>
                                  <a:pt x="1023925" y="296545"/>
                                </a:cubicBezTo>
                                <a:cubicBezTo>
                                  <a:pt x="1024433" y="296545"/>
                                  <a:pt x="1024941" y="296545"/>
                                  <a:pt x="1025449" y="296545"/>
                                </a:cubicBezTo>
                                <a:cubicBezTo>
                                  <a:pt x="1025957" y="296672"/>
                                  <a:pt x="1026465" y="296672"/>
                                  <a:pt x="1026846" y="296672"/>
                                </a:cubicBezTo>
                                <a:cubicBezTo>
                                  <a:pt x="1027354" y="296672"/>
                                  <a:pt x="1027862" y="296672"/>
                                  <a:pt x="1028370" y="296799"/>
                                </a:cubicBezTo>
                                <a:cubicBezTo>
                                  <a:pt x="1028878" y="296799"/>
                                  <a:pt x="1029386" y="296799"/>
                                  <a:pt x="1029767" y="296799"/>
                                </a:cubicBezTo>
                                <a:cubicBezTo>
                                  <a:pt x="1030275" y="296799"/>
                                  <a:pt x="1030783" y="296926"/>
                                  <a:pt x="1031291" y="296926"/>
                                </a:cubicBezTo>
                                <a:cubicBezTo>
                                  <a:pt x="1031799" y="296926"/>
                                  <a:pt x="1032307" y="296926"/>
                                  <a:pt x="1032688" y="297053"/>
                                </a:cubicBezTo>
                                <a:cubicBezTo>
                                  <a:pt x="1033196" y="297053"/>
                                  <a:pt x="1033704" y="297053"/>
                                  <a:pt x="1034212" y="297053"/>
                                </a:cubicBezTo>
                                <a:cubicBezTo>
                                  <a:pt x="1034720" y="297180"/>
                                  <a:pt x="1035101" y="297180"/>
                                  <a:pt x="1035609" y="297180"/>
                                </a:cubicBezTo>
                                <a:cubicBezTo>
                                  <a:pt x="1036117" y="297180"/>
                                  <a:pt x="1036625" y="297180"/>
                                  <a:pt x="1037133" y="297307"/>
                                </a:cubicBezTo>
                                <a:cubicBezTo>
                                  <a:pt x="1037641" y="297307"/>
                                  <a:pt x="1038022" y="297307"/>
                                  <a:pt x="1038530" y="297307"/>
                                </a:cubicBezTo>
                                <a:cubicBezTo>
                                  <a:pt x="1039038" y="297307"/>
                                  <a:pt x="1039546" y="297307"/>
                                  <a:pt x="1040054" y="297435"/>
                                </a:cubicBezTo>
                                <a:cubicBezTo>
                                  <a:pt x="1040562" y="297435"/>
                                  <a:pt x="1040943" y="297435"/>
                                  <a:pt x="1041451" y="297435"/>
                                </a:cubicBezTo>
                                <a:cubicBezTo>
                                  <a:pt x="1041959" y="297435"/>
                                  <a:pt x="1042467" y="297435"/>
                                  <a:pt x="1042975" y="297435"/>
                                </a:cubicBezTo>
                                <a:cubicBezTo>
                                  <a:pt x="1043483" y="297561"/>
                                  <a:pt x="1043864" y="297561"/>
                                  <a:pt x="1044372" y="297561"/>
                                </a:cubicBezTo>
                                <a:cubicBezTo>
                                  <a:pt x="1044880" y="297561"/>
                                  <a:pt x="1045388" y="297561"/>
                                  <a:pt x="1045896" y="297561"/>
                                </a:cubicBezTo>
                                <a:cubicBezTo>
                                  <a:pt x="1046404" y="297688"/>
                                  <a:pt x="1046785" y="297688"/>
                                  <a:pt x="1047293" y="297688"/>
                                </a:cubicBezTo>
                                <a:cubicBezTo>
                                  <a:pt x="1047801" y="297688"/>
                                  <a:pt x="1048309" y="297688"/>
                                  <a:pt x="1048817" y="297815"/>
                                </a:cubicBezTo>
                                <a:cubicBezTo>
                                  <a:pt x="1049325" y="297815"/>
                                  <a:pt x="1049706" y="297815"/>
                                  <a:pt x="1050214" y="297815"/>
                                </a:cubicBezTo>
                                <a:cubicBezTo>
                                  <a:pt x="1050722" y="297815"/>
                                  <a:pt x="1051230" y="297815"/>
                                  <a:pt x="1051738" y="297942"/>
                                </a:cubicBezTo>
                                <a:cubicBezTo>
                                  <a:pt x="1052246" y="297942"/>
                                  <a:pt x="1052627" y="297942"/>
                                  <a:pt x="1053135" y="297942"/>
                                </a:cubicBezTo>
                                <a:cubicBezTo>
                                  <a:pt x="1053643" y="297942"/>
                                  <a:pt x="1054151" y="297942"/>
                                  <a:pt x="1054659" y="297942"/>
                                </a:cubicBezTo>
                                <a:cubicBezTo>
                                  <a:pt x="1055040" y="298069"/>
                                  <a:pt x="1055548" y="298069"/>
                                  <a:pt x="1056056" y="298069"/>
                                </a:cubicBezTo>
                                <a:cubicBezTo>
                                  <a:pt x="1056564" y="298069"/>
                                  <a:pt x="1057072" y="298196"/>
                                  <a:pt x="1057580" y="298196"/>
                                </a:cubicBezTo>
                                <a:cubicBezTo>
                                  <a:pt x="1057961" y="298196"/>
                                  <a:pt x="1058469" y="298196"/>
                                  <a:pt x="1058977" y="298196"/>
                                </a:cubicBezTo>
                                <a:cubicBezTo>
                                  <a:pt x="1059485" y="298196"/>
                                  <a:pt x="1059993" y="298196"/>
                                  <a:pt x="1060501" y="298323"/>
                                </a:cubicBezTo>
                                <a:cubicBezTo>
                                  <a:pt x="1060882" y="298323"/>
                                  <a:pt x="1061390" y="298323"/>
                                  <a:pt x="1061898" y="298323"/>
                                </a:cubicBezTo>
                                <a:cubicBezTo>
                                  <a:pt x="1062406" y="298323"/>
                                  <a:pt x="1062914" y="298450"/>
                                  <a:pt x="1063422" y="298450"/>
                                </a:cubicBezTo>
                                <a:cubicBezTo>
                                  <a:pt x="1063803" y="298450"/>
                                  <a:pt x="1064311" y="298450"/>
                                  <a:pt x="1064819" y="298450"/>
                                </a:cubicBezTo>
                                <a:cubicBezTo>
                                  <a:pt x="1065327" y="298450"/>
                                  <a:pt x="1065835" y="298577"/>
                                  <a:pt x="1066343" y="298577"/>
                                </a:cubicBezTo>
                                <a:cubicBezTo>
                                  <a:pt x="1066724" y="298577"/>
                                  <a:pt x="1067232" y="298577"/>
                                  <a:pt x="1067740" y="298577"/>
                                </a:cubicBezTo>
                                <a:cubicBezTo>
                                  <a:pt x="1068248" y="298704"/>
                                  <a:pt x="1068756" y="298704"/>
                                  <a:pt x="1069264" y="298704"/>
                                </a:cubicBezTo>
                                <a:cubicBezTo>
                                  <a:pt x="1069645" y="298704"/>
                                  <a:pt x="1070153" y="298704"/>
                                  <a:pt x="1070661" y="298831"/>
                                </a:cubicBezTo>
                                <a:cubicBezTo>
                                  <a:pt x="1071169" y="298831"/>
                                  <a:pt x="1071677" y="298831"/>
                                  <a:pt x="1072058" y="298831"/>
                                </a:cubicBezTo>
                                <a:cubicBezTo>
                                  <a:pt x="1072566" y="298831"/>
                                  <a:pt x="1073074" y="298831"/>
                                  <a:pt x="1073582" y="298959"/>
                                </a:cubicBezTo>
                                <a:cubicBezTo>
                                  <a:pt x="1074090" y="298959"/>
                                  <a:pt x="1074598" y="298959"/>
                                  <a:pt x="1074979" y="298959"/>
                                </a:cubicBezTo>
                                <a:cubicBezTo>
                                  <a:pt x="1075487" y="298959"/>
                                  <a:pt x="1075995" y="298959"/>
                                  <a:pt x="1076503" y="298959"/>
                                </a:cubicBezTo>
                                <a:cubicBezTo>
                                  <a:pt x="1077011" y="299085"/>
                                  <a:pt x="1077519" y="299085"/>
                                  <a:pt x="1077900" y="299085"/>
                                </a:cubicBezTo>
                                <a:cubicBezTo>
                                  <a:pt x="1078408" y="299085"/>
                                  <a:pt x="1078916" y="299085"/>
                                  <a:pt x="1079424" y="299085"/>
                                </a:cubicBezTo>
                                <a:cubicBezTo>
                                  <a:pt x="1079932" y="299212"/>
                                  <a:pt x="1080440" y="299212"/>
                                  <a:pt x="1080821" y="299212"/>
                                </a:cubicBezTo>
                                <a:cubicBezTo>
                                  <a:pt x="1081329" y="299212"/>
                                  <a:pt x="1081837" y="299212"/>
                                  <a:pt x="1082345" y="299212"/>
                                </a:cubicBezTo>
                                <a:cubicBezTo>
                                  <a:pt x="1082853" y="299212"/>
                                  <a:pt x="1083361" y="299339"/>
                                  <a:pt x="1083742" y="299339"/>
                                </a:cubicBezTo>
                                <a:cubicBezTo>
                                  <a:pt x="1084250" y="299339"/>
                                  <a:pt x="1084758" y="299339"/>
                                  <a:pt x="1085266" y="299466"/>
                                </a:cubicBezTo>
                                <a:cubicBezTo>
                                  <a:pt x="1085774" y="299466"/>
                                  <a:pt x="1086155" y="299466"/>
                                  <a:pt x="1086663" y="299466"/>
                                </a:cubicBezTo>
                                <a:cubicBezTo>
                                  <a:pt x="1087171" y="299466"/>
                                  <a:pt x="1087679" y="299466"/>
                                  <a:pt x="1088187" y="299466"/>
                                </a:cubicBezTo>
                                <a:cubicBezTo>
                                  <a:pt x="1088695" y="299466"/>
                                  <a:pt x="1089076" y="299593"/>
                                  <a:pt x="1089584" y="299593"/>
                                </a:cubicBezTo>
                                <a:cubicBezTo>
                                  <a:pt x="1090092" y="299593"/>
                                  <a:pt x="1090600" y="299593"/>
                                  <a:pt x="1091108" y="299593"/>
                                </a:cubicBezTo>
                                <a:cubicBezTo>
                                  <a:pt x="1091616" y="299720"/>
                                  <a:pt x="1091997" y="299720"/>
                                  <a:pt x="1092505" y="299720"/>
                                </a:cubicBezTo>
                                <a:cubicBezTo>
                                  <a:pt x="1093013" y="299720"/>
                                  <a:pt x="1093521" y="299720"/>
                                  <a:pt x="1094029" y="299847"/>
                                </a:cubicBezTo>
                                <a:cubicBezTo>
                                  <a:pt x="1094537" y="299847"/>
                                  <a:pt x="1094918" y="299847"/>
                                  <a:pt x="1095426" y="299847"/>
                                </a:cubicBezTo>
                                <a:cubicBezTo>
                                  <a:pt x="1095934" y="299847"/>
                                  <a:pt x="1096442" y="299974"/>
                                  <a:pt x="1096950" y="299974"/>
                                </a:cubicBezTo>
                                <a:cubicBezTo>
                                  <a:pt x="1097458" y="299974"/>
                                  <a:pt x="1097839" y="299974"/>
                                  <a:pt x="1098347" y="300101"/>
                                </a:cubicBezTo>
                                <a:cubicBezTo>
                                  <a:pt x="1098855" y="300101"/>
                                  <a:pt x="1099363" y="300101"/>
                                  <a:pt x="1099871" y="300101"/>
                                </a:cubicBezTo>
                                <a:cubicBezTo>
                                  <a:pt x="1100379" y="300101"/>
                                  <a:pt x="1100760" y="300101"/>
                                  <a:pt x="1101268" y="300101"/>
                                </a:cubicBezTo>
                                <a:cubicBezTo>
                                  <a:pt x="1101776" y="300228"/>
                                  <a:pt x="1102284" y="300228"/>
                                  <a:pt x="1102792" y="300228"/>
                                </a:cubicBezTo>
                                <a:cubicBezTo>
                                  <a:pt x="1103173" y="300228"/>
                                  <a:pt x="1103681" y="300228"/>
                                  <a:pt x="1104189" y="300228"/>
                                </a:cubicBezTo>
                                <a:cubicBezTo>
                                  <a:pt x="1104697" y="300355"/>
                                  <a:pt x="1105205" y="300355"/>
                                  <a:pt x="1105713" y="300355"/>
                                </a:cubicBezTo>
                                <a:cubicBezTo>
                                  <a:pt x="1106094" y="300355"/>
                                  <a:pt x="1106602" y="300355"/>
                                  <a:pt x="1107110" y="300355"/>
                                </a:cubicBezTo>
                                <a:cubicBezTo>
                                  <a:pt x="1107618" y="300355"/>
                                  <a:pt x="1108126" y="300355"/>
                                  <a:pt x="1108634" y="300482"/>
                                </a:cubicBezTo>
                                <a:cubicBezTo>
                                  <a:pt x="1109015" y="300482"/>
                                  <a:pt x="1109523" y="300482"/>
                                  <a:pt x="1110031" y="300482"/>
                                </a:cubicBezTo>
                                <a:cubicBezTo>
                                  <a:pt x="1110539" y="300482"/>
                                  <a:pt x="1111047" y="300610"/>
                                  <a:pt x="1111555" y="300610"/>
                                </a:cubicBezTo>
                                <a:cubicBezTo>
                                  <a:pt x="1111936" y="300610"/>
                                  <a:pt x="1112444" y="300610"/>
                                  <a:pt x="1112952" y="300610"/>
                                </a:cubicBezTo>
                                <a:cubicBezTo>
                                  <a:pt x="1113460" y="300736"/>
                                  <a:pt x="1113968" y="300736"/>
                                  <a:pt x="1114476" y="300736"/>
                                </a:cubicBezTo>
                                <a:cubicBezTo>
                                  <a:pt x="1114857" y="300863"/>
                                  <a:pt x="1115365" y="300863"/>
                                  <a:pt x="1115873" y="300863"/>
                                </a:cubicBezTo>
                                <a:cubicBezTo>
                                  <a:pt x="1116381" y="300863"/>
                                  <a:pt x="1116889" y="300990"/>
                                  <a:pt x="1117397" y="300990"/>
                                </a:cubicBezTo>
                                <a:cubicBezTo>
                                  <a:pt x="1117778" y="300990"/>
                                  <a:pt x="1118286" y="301117"/>
                                  <a:pt x="1118794" y="301117"/>
                                </a:cubicBezTo>
                                <a:cubicBezTo>
                                  <a:pt x="1119302" y="301117"/>
                                  <a:pt x="1119810" y="301117"/>
                                  <a:pt x="1120191" y="301244"/>
                                </a:cubicBezTo>
                                <a:cubicBezTo>
                                  <a:pt x="1120699" y="301244"/>
                                  <a:pt x="1121207" y="301244"/>
                                  <a:pt x="1121715" y="301244"/>
                                </a:cubicBezTo>
                                <a:cubicBezTo>
                                  <a:pt x="1122223" y="301244"/>
                                  <a:pt x="1122731" y="301371"/>
                                  <a:pt x="1123112" y="301371"/>
                                </a:cubicBezTo>
                                <a:cubicBezTo>
                                  <a:pt x="1123620" y="301371"/>
                                  <a:pt x="1124128" y="301371"/>
                                  <a:pt x="1124636" y="301498"/>
                                </a:cubicBezTo>
                                <a:cubicBezTo>
                                  <a:pt x="1125144" y="301498"/>
                                  <a:pt x="1125652" y="301498"/>
                                  <a:pt x="1126033" y="301498"/>
                                </a:cubicBezTo>
                                <a:cubicBezTo>
                                  <a:pt x="1126541" y="301498"/>
                                  <a:pt x="1127049" y="301625"/>
                                  <a:pt x="1127557" y="301625"/>
                                </a:cubicBezTo>
                                <a:cubicBezTo>
                                  <a:pt x="1128065" y="301625"/>
                                  <a:pt x="1128573" y="301625"/>
                                  <a:pt x="1128954" y="301752"/>
                                </a:cubicBezTo>
                                <a:cubicBezTo>
                                  <a:pt x="1129462" y="301752"/>
                                  <a:pt x="1129970" y="301752"/>
                                  <a:pt x="1130478" y="301752"/>
                                </a:cubicBezTo>
                                <a:cubicBezTo>
                                  <a:pt x="1130986" y="301879"/>
                                  <a:pt x="1131494" y="301879"/>
                                  <a:pt x="1131875" y="301879"/>
                                </a:cubicBezTo>
                                <a:cubicBezTo>
                                  <a:pt x="1132383" y="301879"/>
                                  <a:pt x="1132891" y="302006"/>
                                  <a:pt x="1133399" y="302006"/>
                                </a:cubicBezTo>
                                <a:cubicBezTo>
                                  <a:pt x="1133907" y="302006"/>
                                  <a:pt x="1134415" y="302006"/>
                                  <a:pt x="1134796" y="302134"/>
                                </a:cubicBezTo>
                                <a:cubicBezTo>
                                  <a:pt x="1135304" y="302134"/>
                                  <a:pt x="1135812" y="302134"/>
                                  <a:pt x="1136320" y="302134"/>
                                </a:cubicBezTo>
                                <a:cubicBezTo>
                                  <a:pt x="1136828" y="302134"/>
                                  <a:pt x="1137209" y="302260"/>
                                  <a:pt x="1137717" y="302260"/>
                                </a:cubicBezTo>
                                <a:cubicBezTo>
                                  <a:pt x="1138225" y="302260"/>
                                  <a:pt x="1138733" y="302387"/>
                                  <a:pt x="1139241" y="302387"/>
                                </a:cubicBezTo>
                                <a:cubicBezTo>
                                  <a:pt x="1139749" y="302387"/>
                                  <a:pt x="1140130" y="302387"/>
                                  <a:pt x="1140638" y="302514"/>
                                </a:cubicBezTo>
                                <a:cubicBezTo>
                                  <a:pt x="1141146" y="302514"/>
                                  <a:pt x="1141654" y="302514"/>
                                  <a:pt x="1142162" y="302641"/>
                                </a:cubicBezTo>
                                <a:cubicBezTo>
                                  <a:pt x="1142670" y="302641"/>
                                  <a:pt x="1143051" y="302641"/>
                                  <a:pt x="1143559" y="302768"/>
                                </a:cubicBezTo>
                                <a:cubicBezTo>
                                  <a:pt x="1144067" y="302768"/>
                                  <a:pt x="1144575" y="302768"/>
                                  <a:pt x="1145083" y="302768"/>
                                </a:cubicBezTo>
                                <a:cubicBezTo>
                                  <a:pt x="1145591" y="302768"/>
                                  <a:pt x="1145972" y="302895"/>
                                  <a:pt x="1146480" y="302895"/>
                                </a:cubicBezTo>
                                <a:cubicBezTo>
                                  <a:pt x="1146988" y="302895"/>
                                  <a:pt x="1147496" y="303022"/>
                                  <a:pt x="1148004" y="303022"/>
                                </a:cubicBezTo>
                                <a:cubicBezTo>
                                  <a:pt x="1148512" y="303022"/>
                                  <a:pt x="1148893" y="303022"/>
                                  <a:pt x="1149401" y="303149"/>
                                </a:cubicBezTo>
                                <a:cubicBezTo>
                                  <a:pt x="1149909" y="303149"/>
                                  <a:pt x="1150417" y="303149"/>
                                  <a:pt x="1150925" y="303276"/>
                                </a:cubicBezTo>
                                <a:cubicBezTo>
                                  <a:pt x="1151433" y="303276"/>
                                  <a:pt x="1151814" y="303276"/>
                                  <a:pt x="1152322" y="303403"/>
                                </a:cubicBezTo>
                                <a:cubicBezTo>
                                  <a:pt x="1152830" y="303403"/>
                                  <a:pt x="1153338" y="303403"/>
                                  <a:pt x="1153846" y="303403"/>
                                </a:cubicBezTo>
                                <a:cubicBezTo>
                                  <a:pt x="1154227" y="303530"/>
                                  <a:pt x="1154735" y="303530"/>
                                  <a:pt x="1155243" y="303530"/>
                                </a:cubicBezTo>
                                <a:cubicBezTo>
                                  <a:pt x="1155751" y="303657"/>
                                  <a:pt x="1156259" y="303657"/>
                                  <a:pt x="1156767" y="303657"/>
                                </a:cubicBezTo>
                                <a:cubicBezTo>
                                  <a:pt x="1157148" y="303785"/>
                                  <a:pt x="1157656" y="303785"/>
                                  <a:pt x="1158164" y="303785"/>
                                </a:cubicBezTo>
                                <a:cubicBezTo>
                                  <a:pt x="1158672" y="303911"/>
                                  <a:pt x="1159180" y="303911"/>
                                  <a:pt x="1159688" y="303911"/>
                                </a:cubicBezTo>
                                <a:cubicBezTo>
                                  <a:pt x="1160069" y="303911"/>
                                  <a:pt x="1160577" y="304038"/>
                                  <a:pt x="1161085" y="304038"/>
                                </a:cubicBezTo>
                                <a:cubicBezTo>
                                  <a:pt x="1161593" y="304165"/>
                                  <a:pt x="1162101" y="304165"/>
                                  <a:pt x="1162609" y="304165"/>
                                </a:cubicBezTo>
                                <a:cubicBezTo>
                                  <a:pt x="1162990" y="304292"/>
                                  <a:pt x="1163498" y="304292"/>
                                  <a:pt x="1164006" y="304419"/>
                                </a:cubicBezTo>
                                <a:cubicBezTo>
                                  <a:pt x="1164514" y="304419"/>
                                  <a:pt x="1165022" y="304419"/>
                                  <a:pt x="1165530" y="304546"/>
                                </a:cubicBezTo>
                                <a:cubicBezTo>
                                  <a:pt x="1165911" y="304546"/>
                                  <a:pt x="1166419" y="304546"/>
                                  <a:pt x="1166927" y="304673"/>
                                </a:cubicBezTo>
                                <a:cubicBezTo>
                                  <a:pt x="1167435" y="304673"/>
                                  <a:pt x="1167943" y="304673"/>
                                  <a:pt x="1168451" y="304800"/>
                                </a:cubicBezTo>
                                <a:cubicBezTo>
                                  <a:pt x="1168832" y="304800"/>
                                  <a:pt x="1169340" y="304800"/>
                                  <a:pt x="1169848" y="304927"/>
                                </a:cubicBezTo>
                                <a:cubicBezTo>
                                  <a:pt x="1170356" y="304927"/>
                                  <a:pt x="1170864" y="304927"/>
                                  <a:pt x="1171245" y="304927"/>
                                </a:cubicBezTo>
                                <a:cubicBezTo>
                                  <a:pt x="1171753" y="304927"/>
                                  <a:pt x="1172261" y="305054"/>
                                  <a:pt x="1172769" y="305054"/>
                                </a:cubicBezTo>
                                <a:cubicBezTo>
                                  <a:pt x="1173277" y="305054"/>
                                  <a:pt x="1173785" y="305054"/>
                                  <a:pt x="1174166" y="305181"/>
                                </a:cubicBezTo>
                                <a:cubicBezTo>
                                  <a:pt x="1174674" y="305181"/>
                                  <a:pt x="1175182" y="305181"/>
                                  <a:pt x="1175690" y="305309"/>
                                </a:cubicBezTo>
                                <a:cubicBezTo>
                                  <a:pt x="1176198" y="305309"/>
                                  <a:pt x="1176706" y="305435"/>
                                  <a:pt x="1177087" y="305435"/>
                                </a:cubicBezTo>
                                <a:cubicBezTo>
                                  <a:pt x="1177595" y="305435"/>
                                  <a:pt x="1178103" y="305435"/>
                                  <a:pt x="1178611" y="305562"/>
                                </a:cubicBezTo>
                                <a:cubicBezTo>
                                  <a:pt x="1179119" y="305562"/>
                                  <a:pt x="1179627" y="305689"/>
                                  <a:pt x="1180008" y="305689"/>
                                </a:cubicBezTo>
                                <a:cubicBezTo>
                                  <a:pt x="1180516" y="305689"/>
                                  <a:pt x="1181024" y="305816"/>
                                  <a:pt x="1181532" y="305816"/>
                                </a:cubicBezTo>
                                <a:cubicBezTo>
                                  <a:pt x="1182040" y="305943"/>
                                  <a:pt x="1182548" y="305943"/>
                                  <a:pt x="1182929" y="305943"/>
                                </a:cubicBezTo>
                                <a:cubicBezTo>
                                  <a:pt x="1183437" y="306070"/>
                                  <a:pt x="1183945" y="306070"/>
                                  <a:pt x="1184453" y="306070"/>
                                </a:cubicBezTo>
                                <a:cubicBezTo>
                                  <a:pt x="1184961" y="306197"/>
                                  <a:pt x="1185469" y="306197"/>
                                  <a:pt x="1185850" y="306324"/>
                                </a:cubicBezTo>
                                <a:cubicBezTo>
                                  <a:pt x="1186358" y="306324"/>
                                  <a:pt x="1186866" y="306324"/>
                                  <a:pt x="1187374" y="306451"/>
                                </a:cubicBezTo>
                                <a:cubicBezTo>
                                  <a:pt x="1187882" y="306451"/>
                                  <a:pt x="1188263" y="306451"/>
                                  <a:pt x="1188771" y="306578"/>
                                </a:cubicBezTo>
                                <a:cubicBezTo>
                                  <a:pt x="1189279" y="306578"/>
                                  <a:pt x="1189787" y="306578"/>
                                  <a:pt x="1190295" y="306705"/>
                                </a:cubicBezTo>
                                <a:cubicBezTo>
                                  <a:pt x="1190803" y="306705"/>
                                  <a:pt x="1191184" y="306832"/>
                                  <a:pt x="1191692" y="306832"/>
                                </a:cubicBezTo>
                                <a:cubicBezTo>
                                  <a:pt x="1192200" y="306832"/>
                                  <a:pt x="1192708" y="306960"/>
                                  <a:pt x="1193216" y="306960"/>
                                </a:cubicBezTo>
                                <a:cubicBezTo>
                                  <a:pt x="1193724" y="306960"/>
                                  <a:pt x="1194105" y="307086"/>
                                  <a:pt x="1194613" y="307086"/>
                                </a:cubicBezTo>
                                <a:cubicBezTo>
                                  <a:pt x="1195121" y="307213"/>
                                  <a:pt x="1195629" y="307213"/>
                                  <a:pt x="1196137" y="307213"/>
                                </a:cubicBezTo>
                                <a:cubicBezTo>
                                  <a:pt x="1196645" y="307340"/>
                                  <a:pt x="1197026" y="307340"/>
                                  <a:pt x="1197534" y="307467"/>
                                </a:cubicBezTo>
                                <a:cubicBezTo>
                                  <a:pt x="1198042" y="307467"/>
                                  <a:pt x="1198550" y="307467"/>
                                  <a:pt x="1199058" y="307594"/>
                                </a:cubicBezTo>
                                <a:cubicBezTo>
                                  <a:pt x="1199566" y="307594"/>
                                  <a:pt x="1199947" y="307594"/>
                                  <a:pt x="1200455" y="307721"/>
                                </a:cubicBezTo>
                                <a:cubicBezTo>
                                  <a:pt x="1200963" y="307721"/>
                                  <a:pt x="1201471" y="307848"/>
                                  <a:pt x="1201979" y="307848"/>
                                </a:cubicBezTo>
                                <a:cubicBezTo>
                                  <a:pt x="1202487" y="307848"/>
                                  <a:pt x="1202868" y="307975"/>
                                  <a:pt x="1203376" y="307975"/>
                                </a:cubicBezTo>
                                <a:cubicBezTo>
                                  <a:pt x="1203884" y="307975"/>
                                  <a:pt x="1204392" y="308102"/>
                                  <a:pt x="1204900" y="308102"/>
                                </a:cubicBezTo>
                                <a:cubicBezTo>
                                  <a:pt x="1205281" y="308102"/>
                                  <a:pt x="1205789" y="308229"/>
                                  <a:pt x="1206297" y="308229"/>
                                </a:cubicBezTo>
                                <a:cubicBezTo>
                                  <a:pt x="1206805" y="308229"/>
                                  <a:pt x="1207313" y="308229"/>
                                  <a:pt x="1207821" y="308356"/>
                                </a:cubicBezTo>
                                <a:cubicBezTo>
                                  <a:pt x="1208202" y="308356"/>
                                  <a:pt x="1208710" y="308356"/>
                                  <a:pt x="1209218" y="308484"/>
                                </a:cubicBezTo>
                                <a:cubicBezTo>
                                  <a:pt x="1209726" y="308484"/>
                                  <a:pt x="1210234" y="308610"/>
                                  <a:pt x="1210742" y="308610"/>
                                </a:cubicBezTo>
                                <a:cubicBezTo>
                                  <a:pt x="1211123" y="308610"/>
                                  <a:pt x="1211631" y="308737"/>
                                  <a:pt x="1212139" y="308737"/>
                                </a:cubicBezTo>
                                <a:cubicBezTo>
                                  <a:pt x="1212647" y="308737"/>
                                  <a:pt x="1213155" y="308864"/>
                                  <a:pt x="1213663" y="308864"/>
                                </a:cubicBezTo>
                                <a:cubicBezTo>
                                  <a:pt x="1214044" y="308991"/>
                                  <a:pt x="1214552" y="308991"/>
                                  <a:pt x="1215060" y="308991"/>
                                </a:cubicBezTo>
                                <a:cubicBezTo>
                                  <a:pt x="1215568" y="309118"/>
                                  <a:pt x="1216076" y="309118"/>
                                  <a:pt x="1216584" y="309245"/>
                                </a:cubicBezTo>
                                <a:cubicBezTo>
                                  <a:pt x="1216965" y="309245"/>
                                  <a:pt x="1217473" y="309245"/>
                                  <a:pt x="1217981" y="309372"/>
                                </a:cubicBezTo>
                                <a:cubicBezTo>
                                  <a:pt x="1218489" y="309372"/>
                                  <a:pt x="1218997" y="309372"/>
                                  <a:pt x="1219505" y="309499"/>
                                </a:cubicBezTo>
                                <a:cubicBezTo>
                                  <a:pt x="1219886" y="309499"/>
                                  <a:pt x="1220394" y="309626"/>
                                  <a:pt x="1220902" y="309626"/>
                                </a:cubicBezTo>
                                <a:cubicBezTo>
                                  <a:pt x="1221410" y="309626"/>
                                  <a:pt x="1221918" y="309753"/>
                                  <a:pt x="1222299" y="309753"/>
                                </a:cubicBezTo>
                                <a:cubicBezTo>
                                  <a:pt x="1222807" y="309880"/>
                                  <a:pt x="1223315" y="309880"/>
                                  <a:pt x="1223823" y="309880"/>
                                </a:cubicBezTo>
                                <a:cubicBezTo>
                                  <a:pt x="1224331" y="309880"/>
                                  <a:pt x="1224839" y="310007"/>
                                  <a:pt x="1225220" y="310007"/>
                                </a:cubicBezTo>
                                <a:cubicBezTo>
                                  <a:pt x="1225728" y="310007"/>
                                  <a:pt x="1226236" y="310135"/>
                                  <a:pt x="1226744" y="310135"/>
                                </a:cubicBezTo>
                                <a:cubicBezTo>
                                  <a:pt x="1227252" y="310261"/>
                                  <a:pt x="1227760" y="310261"/>
                                  <a:pt x="1228141" y="310261"/>
                                </a:cubicBezTo>
                                <a:cubicBezTo>
                                  <a:pt x="1228649" y="310388"/>
                                  <a:pt x="1229157" y="310388"/>
                                  <a:pt x="1229665" y="310388"/>
                                </a:cubicBezTo>
                                <a:cubicBezTo>
                                  <a:pt x="1230173" y="310515"/>
                                  <a:pt x="1230681" y="310515"/>
                                  <a:pt x="1231062" y="310642"/>
                                </a:cubicBezTo>
                                <a:cubicBezTo>
                                  <a:pt x="1231570" y="310642"/>
                                  <a:pt x="1232078" y="310769"/>
                                  <a:pt x="1232586" y="310769"/>
                                </a:cubicBezTo>
                                <a:cubicBezTo>
                                  <a:pt x="1233094" y="310769"/>
                                  <a:pt x="1233602" y="310896"/>
                                  <a:pt x="1233983" y="310896"/>
                                </a:cubicBezTo>
                                <a:cubicBezTo>
                                  <a:pt x="1234491" y="311023"/>
                                  <a:pt x="1234999" y="311023"/>
                                  <a:pt x="1235507" y="311023"/>
                                </a:cubicBezTo>
                                <a:cubicBezTo>
                                  <a:pt x="1236015" y="311150"/>
                                  <a:pt x="1236523" y="311150"/>
                                  <a:pt x="1236904" y="311150"/>
                                </a:cubicBezTo>
                                <a:cubicBezTo>
                                  <a:pt x="1237412" y="311277"/>
                                  <a:pt x="1237920" y="311277"/>
                                  <a:pt x="1238428" y="311404"/>
                                </a:cubicBezTo>
                                <a:cubicBezTo>
                                  <a:pt x="1238936" y="311404"/>
                                  <a:pt x="1239317" y="311404"/>
                                  <a:pt x="1239825" y="311531"/>
                                </a:cubicBezTo>
                                <a:cubicBezTo>
                                  <a:pt x="1240333" y="311531"/>
                                  <a:pt x="1240841" y="311659"/>
                                  <a:pt x="1241349" y="311659"/>
                                </a:cubicBezTo>
                                <a:cubicBezTo>
                                  <a:pt x="1241857" y="311659"/>
                                  <a:pt x="1242238" y="311785"/>
                                  <a:pt x="1242746" y="311785"/>
                                </a:cubicBezTo>
                                <a:cubicBezTo>
                                  <a:pt x="1243254" y="311785"/>
                                  <a:pt x="1243762" y="311912"/>
                                  <a:pt x="1244270" y="311912"/>
                                </a:cubicBezTo>
                                <a:cubicBezTo>
                                  <a:pt x="1244778" y="312039"/>
                                  <a:pt x="1245159" y="312039"/>
                                  <a:pt x="1245667" y="312039"/>
                                </a:cubicBezTo>
                                <a:cubicBezTo>
                                  <a:pt x="1246175" y="312039"/>
                                  <a:pt x="1246683" y="312166"/>
                                  <a:pt x="1247191" y="312166"/>
                                </a:cubicBezTo>
                                <a:cubicBezTo>
                                  <a:pt x="1247699" y="312166"/>
                                  <a:pt x="1248080" y="312293"/>
                                  <a:pt x="1248588" y="312293"/>
                                </a:cubicBezTo>
                                <a:cubicBezTo>
                                  <a:pt x="1249096" y="312420"/>
                                  <a:pt x="1249604" y="312420"/>
                                  <a:pt x="1250112" y="312420"/>
                                </a:cubicBezTo>
                                <a:cubicBezTo>
                                  <a:pt x="1250620" y="312547"/>
                                  <a:pt x="1251001" y="312547"/>
                                  <a:pt x="1251509" y="312547"/>
                                </a:cubicBezTo>
                                <a:cubicBezTo>
                                  <a:pt x="1252017" y="312674"/>
                                  <a:pt x="1252525" y="312674"/>
                                  <a:pt x="1253033" y="312674"/>
                                </a:cubicBezTo>
                                <a:cubicBezTo>
                                  <a:pt x="1253541" y="312801"/>
                                  <a:pt x="1253922" y="312801"/>
                                  <a:pt x="1254430" y="312801"/>
                                </a:cubicBezTo>
                                <a:cubicBezTo>
                                  <a:pt x="1254938" y="312928"/>
                                  <a:pt x="1255446" y="312928"/>
                                  <a:pt x="1255954" y="312928"/>
                                </a:cubicBezTo>
                                <a:cubicBezTo>
                                  <a:pt x="1256335" y="313055"/>
                                  <a:pt x="1256843" y="313055"/>
                                  <a:pt x="1257351" y="313055"/>
                                </a:cubicBezTo>
                                <a:cubicBezTo>
                                  <a:pt x="1257859" y="313055"/>
                                  <a:pt x="1258367" y="313182"/>
                                  <a:pt x="1258875" y="313182"/>
                                </a:cubicBezTo>
                                <a:cubicBezTo>
                                  <a:pt x="1259256" y="313182"/>
                                  <a:pt x="1259764" y="313182"/>
                                  <a:pt x="1260272" y="313310"/>
                                </a:cubicBezTo>
                                <a:cubicBezTo>
                                  <a:pt x="1260780" y="313310"/>
                                  <a:pt x="1261288" y="313310"/>
                                  <a:pt x="1261796" y="313310"/>
                                </a:cubicBezTo>
                                <a:cubicBezTo>
                                  <a:pt x="1262177" y="313436"/>
                                  <a:pt x="1262685" y="313436"/>
                                  <a:pt x="1263193" y="313436"/>
                                </a:cubicBezTo>
                                <a:cubicBezTo>
                                  <a:pt x="1263701" y="313563"/>
                                  <a:pt x="1264209" y="313563"/>
                                  <a:pt x="1264717" y="313563"/>
                                </a:cubicBezTo>
                                <a:cubicBezTo>
                                  <a:pt x="1265098" y="313563"/>
                                  <a:pt x="1265606" y="313690"/>
                                  <a:pt x="1266114" y="313690"/>
                                </a:cubicBezTo>
                                <a:cubicBezTo>
                                  <a:pt x="1266622" y="313690"/>
                                  <a:pt x="1267130" y="313690"/>
                                  <a:pt x="1267638" y="313817"/>
                                </a:cubicBezTo>
                                <a:cubicBezTo>
                                  <a:pt x="1268019" y="313817"/>
                                  <a:pt x="1268527" y="313817"/>
                                  <a:pt x="1269035" y="313944"/>
                                </a:cubicBezTo>
                                <a:cubicBezTo>
                                  <a:pt x="1269543" y="313944"/>
                                  <a:pt x="1270051" y="313944"/>
                                  <a:pt x="1270559" y="314071"/>
                                </a:cubicBezTo>
                                <a:cubicBezTo>
                                  <a:pt x="1270940" y="314071"/>
                                  <a:pt x="1271448" y="314071"/>
                                  <a:pt x="1271956" y="314198"/>
                                </a:cubicBezTo>
                                <a:cubicBezTo>
                                  <a:pt x="1272464" y="314198"/>
                                  <a:pt x="1272972" y="314198"/>
                                  <a:pt x="1273353" y="314198"/>
                                </a:cubicBezTo>
                                <a:cubicBezTo>
                                  <a:pt x="1273861" y="314325"/>
                                  <a:pt x="1274369" y="314325"/>
                                  <a:pt x="1274877" y="314325"/>
                                </a:cubicBezTo>
                                <a:cubicBezTo>
                                  <a:pt x="1275385" y="314452"/>
                                  <a:pt x="1275893" y="314452"/>
                                  <a:pt x="1276274" y="314452"/>
                                </a:cubicBezTo>
                                <a:cubicBezTo>
                                  <a:pt x="1276782" y="314579"/>
                                  <a:pt x="1277290" y="314579"/>
                                  <a:pt x="1277798" y="314579"/>
                                </a:cubicBezTo>
                                <a:cubicBezTo>
                                  <a:pt x="1278306" y="314579"/>
                                  <a:pt x="1278814" y="314706"/>
                                  <a:pt x="1279195" y="314706"/>
                                </a:cubicBezTo>
                                <a:cubicBezTo>
                                  <a:pt x="1279703" y="314706"/>
                                  <a:pt x="1280211" y="314706"/>
                                  <a:pt x="1280719" y="314706"/>
                                </a:cubicBezTo>
                                <a:cubicBezTo>
                                  <a:pt x="1281227" y="314834"/>
                                  <a:pt x="1281735" y="314834"/>
                                  <a:pt x="1282116" y="314834"/>
                                </a:cubicBezTo>
                                <a:cubicBezTo>
                                  <a:pt x="1282624" y="314834"/>
                                  <a:pt x="1283132" y="314960"/>
                                  <a:pt x="1283640" y="314960"/>
                                </a:cubicBezTo>
                                <a:cubicBezTo>
                                  <a:pt x="1284148" y="314960"/>
                                  <a:pt x="1284656" y="314960"/>
                                  <a:pt x="1285037" y="315087"/>
                                </a:cubicBezTo>
                                <a:cubicBezTo>
                                  <a:pt x="1285545" y="315087"/>
                                  <a:pt x="1286053" y="315087"/>
                                  <a:pt x="1286561" y="315214"/>
                                </a:cubicBezTo>
                                <a:cubicBezTo>
                                  <a:pt x="1287069" y="315214"/>
                                  <a:pt x="1287450" y="315214"/>
                                  <a:pt x="1287958" y="315214"/>
                                </a:cubicBezTo>
                                <a:cubicBezTo>
                                  <a:pt x="1288466" y="315214"/>
                                  <a:pt x="1288974" y="315341"/>
                                  <a:pt x="1289482" y="315341"/>
                                </a:cubicBezTo>
                                <a:cubicBezTo>
                                  <a:pt x="1289990" y="315341"/>
                                  <a:pt x="1290371" y="315468"/>
                                  <a:pt x="1290879" y="315468"/>
                                </a:cubicBezTo>
                                <a:cubicBezTo>
                                  <a:pt x="1291387" y="315468"/>
                                  <a:pt x="1291895" y="315468"/>
                                  <a:pt x="1292403" y="315595"/>
                                </a:cubicBezTo>
                                <a:cubicBezTo>
                                  <a:pt x="1292911" y="315595"/>
                                  <a:pt x="1293292" y="315595"/>
                                  <a:pt x="1293800" y="315722"/>
                                </a:cubicBezTo>
                                <a:cubicBezTo>
                                  <a:pt x="1294308" y="315722"/>
                                  <a:pt x="1294816" y="315722"/>
                                  <a:pt x="1295324" y="315722"/>
                                </a:cubicBezTo>
                                <a:cubicBezTo>
                                  <a:pt x="1295832" y="315722"/>
                                  <a:pt x="1296213" y="315849"/>
                                  <a:pt x="1296721" y="315849"/>
                                </a:cubicBezTo>
                                <a:cubicBezTo>
                                  <a:pt x="1297229" y="315849"/>
                                  <a:pt x="1297737" y="315976"/>
                                  <a:pt x="1298245" y="315976"/>
                                </a:cubicBezTo>
                                <a:cubicBezTo>
                                  <a:pt x="1298753" y="315976"/>
                                  <a:pt x="1299134" y="315976"/>
                                  <a:pt x="1299642" y="315976"/>
                                </a:cubicBezTo>
                                <a:cubicBezTo>
                                  <a:pt x="1300150" y="316103"/>
                                  <a:pt x="1300658" y="316103"/>
                                  <a:pt x="1301166" y="316103"/>
                                </a:cubicBezTo>
                                <a:cubicBezTo>
                                  <a:pt x="1301674" y="316103"/>
                                  <a:pt x="1302055" y="316103"/>
                                  <a:pt x="1302563" y="316230"/>
                                </a:cubicBezTo>
                                <a:cubicBezTo>
                                  <a:pt x="1303071" y="316230"/>
                                  <a:pt x="1303579" y="316230"/>
                                  <a:pt x="1304087" y="316357"/>
                                </a:cubicBezTo>
                                <a:cubicBezTo>
                                  <a:pt x="1304468" y="316357"/>
                                  <a:pt x="1304976" y="316357"/>
                                  <a:pt x="1305484" y="316357"/>
                                </a:cubicBezTo>
                                <a:cubicBezTo>
                                  <a:pt x="1305992" y="316357"/>
                                  <a:pt x="1306500" y="316485"/>
                                  <a:pt x="1307008" y="316485"/>
                                </a:cubicBezTo>
                                <a:cubicBezTo>
                                  <a:pt x="1307389" y="316485"/>
                                  <a:pt x="1307897" y="316485"/>
                                  <a:pt x="1308405" y="316485"/>
                                </a:cubicBezTo>
                                <a:cubicBezTo>
                                  <a:pt x="1308913" y="316611"/>
                                  <a:pt x="1309421" y="316611"/>
                                  <a:pt x="1309929" y="316611"/>
                                </a:cubicBezTo>
                                <a:cubicBezTo>
                                  <a:pt x="1310310" y="316611"/>
                                  <a:pt x="1310818" y="316611"/>
                                  <a:pt x="1311326" y="316738"/>
                                </a:cubicBezTo>
                                <a:cubicBezTo>
                                  <a:pt x="1311834" y="316738"/>
                                  <a:pt x="1312342" y="316738"/>
                                  <a:pt x="1312850" y="316738"/>
                                </a:cubicBezTo>
                                <a:cubicBezTo>
                                  <a:pt x="1313231" y="316738"/>
                                  <a:pt x="1313739" y="316865"/>
                                  <a:pt x="1314247" y="316865"/>
                                </a:cubicBezTo>
                                <a:cubicBezTo>
                                  <a:pt x="1314755" y="316865"/>
                                  <a:pt x="1315263" y="316865"/>
                                  <a:pt x="1315771" y="316865"/>
                                </a:cubicBezTo>
                                <a:cubicBezTo>
                                  <a:pt x="1316152" y="316992"/>
                                  <a:pt x="1316660" y="316992"/>
                                  <a:pt x="1317168" y="316992"/>
                                </a:cubicBezTo>
                                <a:cubicBezTo>
                                  <a:pt x="1317676" y="316992"/>
                                  <a:pt x="1318184" y="317119"/>
                                  <a:pt x="1318692" y="317119"/>
                                </a:cubicBezTo>
                                <a:cubicBezTo>
                                  <a:pt x="1319073" y="317119"/>
                                  <a:pt x="1319581" y="317119"/>
                                  <a:pt x="1320089" y="317119"/>
                                </a:cubicBezTo>
                                <a:cubicBezTo>
                                  <a:pt x="1320597" y="317119"/>
                                  <a:pt x="1321105" y="317119"/>
                                  <a:pt x="1321486" y="317246"/>
                                </a:cubicBezTo>
                                <a:cubicBezTo>
                                  <a:pt x="1321994" y="317246"/>
                                  <a:pt x="1322502" y="317246"/>
                                  <a:pt x="1323010" y="317246"/>
                                </a:cubicBezTo>
                                <a:cubicBezTo>
                                  <a:pt x="1323518" y="317246"/>
                                  <a:pt x="1324026" y="317246"/>
                                  <a:pt x="1324407" y="317373"/>
                                </a:cubicBezTo>
                                <a:cubicBezTo>
                                  <a:pt x="1324915" y="317373"/>
                                  <a:pt x="1325423" y="317373"/>
                                  <a:pt x="1325931" y="317373"/>
                                </a:cubicBezTo>
                                <a:cubicBezTo>
                                  <a:pt x="1326439" y="317373"/>
                                  <a:pt x="1326947" y="317500"/>
                                  <a:pt x="1327328" y="317500"/>
                                </a:cubicBezTo>
                                <a:cubicBezTo>
                                  <a:pt x="1327836" y="317500"/>
                                  <a:pt x="1328344" y="317500"/>
                                  <a:pt x="1328852" y="317500"/>
                                </a:cubicBezTo>
                                <a:cubicBezTo>
                                  <a:pt x="1329360" y="317627"/>
                                  <a:pt x="1329868" y="317627"/>
                                  <a:pt x="1330249" y="317627"/>
                                </a:cubicBezTo>
                                <a:cubicBezTo>
                                  <a:pt x="1330757" y="317627"/>
                                  <a:pt x="1331265" y="317754"/>
                                  <a:pt x="1331773" y="317754"/>
                                </a:cubicBezTo>
                                <a:cubicBezTo>
                                  <a:pt x="1332281" y="317754"/>
                                  <a:pt x="1332789" y="317754"/>
                                  <a:pt x="1333170" y="317754"/>
                                </a:cubicBezTo>
                                <a:cubicBezTo>
                                  <a:pt x="1333678" y="317754"/>
                                  <a:pt x="1334186" y="317754"/>
                                  <a:pt x="1334694" y="317881"/>
                                </a:cubicBezTo>
                                <a:cubicBezTo>
                                  <a:pt x="1335202" y="317881"/>
                                  <a:pt x="1335710" y="317881"/>
                                  <a:pt x="1336091" y="317881"/>
                                </a:cubicBezTo>
                                <a:cubicBezTo>
                                  <a:pt x="1336599" y="317881"/>
                                  <a:pt x="1337107" y="317881"/>
                                  <a:pt x="1337615" y="318009"/>
                                </a:cubicBezTo>
                                <a:cubicBezTo>
                                  <a:pt x="1338123" y="318009"/>
                                  <a:pt x="1338504" y="318009"/>
                                  <a:pt x="1339012" y="318009"/>
                                </a:cubicBezTo>
                                <a:cubicBezTo>
                                  <a:pt x="1339520" y="318009"/>
                                  <a:pt x="1340028" y="318009"/>
                                  <a:pt x="1340536" y="318009"/>
                                </a:cubicBezTo>
                                <a:cubicBezTo>
                                  <a:pt x="1341044" y="318009"/>
                                  <a:pt x="1341425" y="318009"/>
                                  <a:pt x="1341933" y="318009"/>
                                </a:cubicBezTo>
                                <a:cubicBezTo>
                                  <a:pt x="1342441" y="318135"/>
                                  <a:pt x="1342949" y="318135"/>
                                  <a:pt x="1343457" y="318135"/>
                                </a:cubicBezTo>
                                <a:cubicBezTo>
                                  <a:pt x="1343965" y="318135"/>
                                  <a:pt x="1344346" y="318135"/>
                                  <a:pt x="1344854" y="318135"/>
                                </a:cubicBezTo>
                                <a:cubicBezTo>
                                  <a:pt x="1345362" y="318135"/>
                                  <a:pt x="1345870" y="318135"/>
                                  <a:pt x="1346378" y="318135"/>
                                </a:cubicBezTo>
                                <a:cubicBezTo>
                                  <a:pt x="1346886" y="318262"/>
                                  <a:pt x="1347267" y="318262"/>
                                  <a:pt x="1347775" y="318262"/>
                                </a:cubicBezTo>
                                <a:cubicBezTo>
                                  <a:pt x="1348283" y="318262"/>
                                  <a:pt x="1348791" y="318262"/>
                                  <a:pt x="1349299" y="318262"/>
                                </a:cubicBezTo>
                                <a:cubicBezTo>
                                  <a:pt x="1349807" y="318262"/>
                                  <a:pt x="1350188" y="318389"/>
                                  <a:pt x="1350696" y="318389"/>
                                </a:cubicBezTo>
                                <a:cubicBezTo>
                                  <a:pt x="1351204" y="318389"/>
                                  <a:pt x="1351712" y="318389"/>
                                  <a:pt x="1352220" y="318389"/>
                                </a:cubicBezTo>
                                <a:cubicBezTo>
                                  <a:pt x="1352728" y="318389"/>
                                  <a:pt x="1353109" y="318389"/>
                                  <a:pt x="1353617" y="318389"/>
                                </a:cubicBezTo>
                                <a:cubicBezTo>
                                  <a:pt x="1354125" y="318389"/>
                                  <a:pt x="1354633" y="318389"/>
                                  <a:pt x="1355141" y="318516"/>
                                </a:cubicBezTo>
                                <a:cubicBezTo>
                                  <a:pt x="1355522" y="318516"/>
                                  <a:pt x="1356030" y="318389"/>
                                  <a:pt x="1356538" y="318516"/>
                                </a:cubicBezTo>
                                <a:cubicBezTo>
                                  <a:pt x="1357046" y="318516"/>
                                  <a:pt x="1357554" y="318516"/>
                                  <a:pt x="1358062" y="318516"/>
                                </a:cubicBezTo>
                                <a:cubicBezTo>
                                  <a:pt x="1358443" y="318516"/>
                                  <a:pt x="1358951" y="318516"/>
                                  <a:pt x="1359459" y="318516"/>
                                </a:cubicBezTo>
                                <a:cubicBezTo>
                                  <a:pt x="1359967" y="318516"/>
                                  <a:pt x="1360475" y="318516"/>
                                  <a:pt x="1360983" y="318516"/>
                                </a:cubicBezTo>
                                <a:cubicBezTo>
                                  <a:pt x="1361364" y="318516"/>
                                  <a:pt x="1361872" y="318516"/>
                                  <a:pt x="1362380" y="318516"/>
                                </a:cubicBezTo>
                                <a:cubicBezTo>
                                  <a:pt x="1362888" y="318516"/>
                                  <a:pt x="1363396" y="318516"/>
                                  <a:pt x="1363904" y="318516"/>
                                </a:cubicBezTo>
                                <a:cubicBezTo>
                                  <a:pt x="1364285" y="318643"/>
                                  <a:pt x="1364793" y="318643"/>
                                  <a:pt x="1365301" y="318643"/>
                                </a:cubicBezTo>
                                <a:cubicBezTo>
                                  <a:pt x="1365809" y="318643"/>
                                  <a:pt x="1366317" y="318643"/>
                                  <a:pt x="1366825" y="318643"/>
                                </a:cubicBezTo>
                                <a:cubicBezTo>
                                  <a:pt x="1367206" y="318643"/>
                                  <a:pt x="1367714" y="318643"/>
                                  <a:pt x="1368222" y="318643"/>
                                </a:cubicBezTo>
                                <a:cubicBezTo>
                                  <a:pt x="1368730" y="318770"/>
                                  <a:pt x="1369238" y="318770"/>
                                  <a:pt x="1369746" y="318770"/>
                                </a:cubicBezTo>
                                <a:cubicBezTo>
                                  <a:pt x="1370127" y="318770"/>
                                  <a:pt x="1370635" y="318770"/>
                                  <a:pt x="1371143" y="318770"/>
                                </a:cubicBezTo>
                                <a:cubicBezTo>
                                  <a:pt x="1371651" y="318770"/>
                                  <a:pt x="1372159" y="318770"/>
                                  <a:pt x="1372540" y="318770"/>
                                </a:cubicBezTo>
                                <a:cubicBezTo>
                                  <a:pt x="1373048" y="318770"/>
                                  <a:pt x="1373556" y="318897"/>
                                  <a:pt x="1374064" y="318897"/>
                                </a:cubicBezTo>
                                <a:cubicBezTo>
                                  <a:pt x="1374572" y="318897"/>
                                  <a:pt x="1375080" y="318897"/>
                                  <a:pt x="1375461" y="318897"/>
                                </a:cubicBezTo>
                                <a:cubicBezTo>
                                  <a:pt x="1375969" y="318897"/>
                                  <a:pt x="1376477" y="318897"/>
                                  <a:pt x="1376985" y="318897"/>
                                </a:cubicBezTo>
                                <a:cubicBezTo>
                                  <a:pt x="1377493" y="318897"/>
                                  <a:pt x="1378001" y="318897"/>
                                  <a:pt x="1378382" y="318897"/>
                                </a:cubicBezTo>
                                <a:cubicBezTo>
                                  <a:pt x="1378890" y="318897"/>
                                  <a:pt x="1379398" y="318897"/>
                                  <a:pt x="1379906" y="318897"/>
                                </a:cubicBezTo>
                                <a:cubicBezTo>
                                  <a:pt x="1380414" y="318897"/>
                                  <a:pt x="1380922" y="319024"/>
                                  <a:pt x="1381303" y="319024"/>
                                </a:cubicBezTo>
                                <a:cubicBezTo>
                                  <a:pt x="1381811" y="319024"/>
                                  <a:pt x="1382319" y="319024"/>
                                  <a:pt x="1382827" y="319024"/>
                                </a:cubicBezTo>
                                <a:cubicBezTo>
                                  <a:pt x="1383335" y="319024"/>
                                  <a:pt x="1383843" y="319024"/>
                                  <a:pt x="1384224" y="319024"/>
                                </a:cubicBezTo>
                                <a:cubicBezTo>
                                  <a:pt x="1384732" y="319024"/>
                                  <a:pt x="1385240" y="319024"/>
                                  <a:pt x="1385748" y="319024"/>
                                </a:cubicBezTo>
                                <a:cubicBezTo>
                                  <a:pt x="1386256" y="319024"/>
                                  <a:pt x="1386764" y="319024"/>
                                  <a:pt x="1387145" y="319024"/>
                                </a:cubicBezTo>
                                <a:cubicBezTo>
                                  <a:pt x="1387653" y="319024"/>
                                  <a:pt x="1388161" y="319024"/>
                                  <a:pt x="1388669" y="319024"/>
                                </a:cubicBezTo>
                                <a:cubicBezTo>
                                  <a:pt x="1389177" y="319024"/>
                                  <a:pt x="1389558" y="319024"/>
                                  <a:pt x="1390066" y="319024"/>
                                </a:cubicBezTo>
                                <a:cubicBezTo>
                                  <a:pt x="1390574" y="319151"/>
                                  <a:pt x="1391082" y="319024"/>
                                  <a:pt x="1391590" y="319024"/>
                                </a:cubicBezTo>
                                <a:cubicBezTo>
                                  <a:pt x="1392098" y="319151"/>
                                  <a:pt x="1392479" y="319151"/>
                                  <a:pt x="1392987" y="319151"/>
                                </a:cubicBezTo>
                                <a:cubicBezTo>
                                  <a:pt x="1393495" y="319151"/>
                                  <a:pt x="1394003" y="319151"/>
                                  <a:pt x="1394511" y="319151"/>
                                </a:cubicBezTo>
                                <a:cubicBezTo>
                                  <a:pt x="1395019" y="319151"/>
                                  <a:pt x="1395400" y="319151"/>
                                  <a:pt x="1395908" y="319151"/>
                                </a:cubicBezTo>
                                <a:cubicBezTo>
                                  <a:pt x="1396416" y="319151"/>
                                  <a:pt x="1396924" y="319151"/>
                                  <a:pt x="1397432" y="319151"/>
                                </a:cubicBezTo>
                                <a:cubicBezTo>
                                  <a:pt x="1397940" y="319151"/>
                                  <a:pt x="1398321" y="319151"/>
                                  <a:pt x="1398829" y="319151"/>
                                </a:cubicBezTo>
                                <a:cubicBezTo>
                                  <a:pt x="1399337" y="319278"/>
                                  <a:pt x="1399845" y="319278"/>
                                  <a:pt x="1400353" y="319278"/>
                                </a:cubicBezTo>
                                <a:cubicBezTo>
                                  <a:pt x="1400861" y="319278"/>
                                  <a:pt x="1401242" y="319278"/>
                                  <a:pt x="1401750" y="319278"/>
                                </a:cubicBezTo>
                                <a:cubicBezTo>
                                  <a:pt x="1402258" y="319278"/>
                                  <a:pt x="1402766" y="319278"/>
                                  <a:pt x="1403274" y="319278"/>
                                </a:cubicBezTo>
                                <a:cubicBezTo>
                                  <a:pt x="1403782" y="319278"/>
                                  <a:pt x="1404163" y="319405"/>
                                  <a:pt x="1404671" y="319405"/>
                                </a:cubicBezTo>
                                <a:cubicBezTo>
                                  <a:pt x="1405179" y="319405"/>
                                  <a:pt x="1405687" y="319405"/>
                                  <a:pt x="1406195" y="319405"/>
                                </a:cubicBezTo>
                                <a:cubicBezTo>
                                  <a:pt x="1406576" y="319405"/>
                                  <a:pt x="1407084" y="319405"/>
                                  <a:pt x="1407592" y="319532"/>
                                </a:cubicBezTo>
                                <a:cubicBezTo>
                                  <a:pt x="1408100" y="319532"/>
                                  <a:pt x="1408608" y="319532"/>
                                  <a:pt x="1409116" y="319532"/>
                                </a:cubicBezTo>
                                <a:cubicBezTo>
                                  <a:pt x="1409497" y="319532"/>
                                  <a:pt x="1410005" y="319532"/>
                                  <a:pt x="1410513" y="319532"/>
                                </a:cubicBezTo>
                                <a:cubicBezTo>
                                  <a:pt x="1411021" y="319532"/>
                                  <a:pt x="1411529" y="319532"/>
                                  <a:pt x="1412037" y="319660"/>
                                </a:cubicBezTo>
                                <a:cubicBezTo>
                                  <a:pt x="1412418" y="319660"/>
                                  <a:pt x="1412926" y="319660"/>
                                  <a:pt x="1413434" y="319660"/>
                                </a:cubicBezTo>
                                <a:cubicBezTo>
                                  <a:pt x="1413942" y="319660"/>
                                  <a:pt x="1414450" y="319660"/>
                                  <a:pt x="1414958" y="319660"/>
                                </a:cubicBezTo>
                                <a:cubicBezTo>
                                  <a:pt x="1415339" y="319660"/>
                                  <a:pt x="1415847" y="319660"/>
                                  <a:pt x="1416355" y="319660"/>
                                </a:cubicBezTo>
                                <a:cubicBezTo>
                                  <a:pt x="1416863" y="319532"/>
                                  <a:pt x="1417371" y="319532"/>
                                  <a:pt x="1417879" y="319532"/>
                                </a:cubicBezTo>
                                <a:cubicBezTo>
                                  <a:pt x="1418260" y="319532"/>
                                  <a:pt x="1418768" y="319532"/>
                                  <a:pt x="1419276" y="319532"/>
                                </a:cubicBezTo>
                                <a:cubicBezTo>
                                  <a:pt x="1419784" y="319405"/>
                                  <a:pt x="1420292" y="319405"/>
                                  <a:pt x="1420800" y="319405"/>
                                </a:cubicBezTo>
                                <a:cubicBezTo>
                                  <a:pt x="1421181" y="319405"/>
                                  <a:pt x="1421689" y="319278"/>
                                  <a:pt x="1422197" y="319278"/>
                                </a:cubicBezTo>
                                <a:cubicBezTo>
                                  <a:pt x="1422705" y="319278"/>
                                  <a:pt x="1423213" y="319151"/>
                                  <a:pt x="1423594" y="319151"/>
                                </a:cubicBezTo>
                                <a:cubicBezTo>
                                  <a:pt x="1424102" y="319151"/>
                                  <a:pt x="1424610" y="319024"/>
                                  <a:pt x="1425118" y="319024"/>
                                </a:cubicBezTo>
                                <a:cubicBezTo>
                                  <a:pt x="1425626" y="318897"/>
                                  <a:pt x="1426134" y="318897"/>
                                  <a:pt x="1426515" y="318897"/>
                                </a:cubicBezTo>
                                <a:cubicBezTo>
                                  <a:pt x="1427023" y="318770"/>
                                  <a:pt x="1427531" y="318643"/>
                                  <a:pt x="1428039" y="318643"/>
                                </a:cubicBezTo>
                                <a:cubicBezTo>
                                  <a:pt x="1428547" y="318516"/>
                                  <a:pt x="1429055" y="318516"/>
                                  <a:pt x="1429436" y="318389"/>
                                </a:cubicBezTo>
                                <a:cubicBezTo>
                                  <a:pt x="1429944" y="318262"/>
                                  <a:pt x="1430452" y="318262"/>
                                  <a:pt x="1430960" y="318135"/>
                                </a:cubicBezTo>
                                <a:cubicBezTo>
                                  <a:pt x="1431468" y="318009"/>
                                  <a:pt x="1431976" y="317881"/>
                                  <a:pt x="1432357" y="317754"/>
                                </a:cubicBezTo>
                                <a:cubicBezTo>
                                  <a:pt x="1432865" y="317627"/>
                                  <a:pt x="1433373" y="317500"/>
                                  <a:pt x="1433881" y="317373"/>
                                </a:cubicBezTo>
                                <a:cubicBezTo>
                                  <a:pt x="1434389" y="317119"/>
                                  <a:pt x="1434897" y="316992"/>
                                  <a:pt x="1435278" y="316865"/>
                                </a:cubicBezTo>
                                <a:cubicBezTo>
                                  <a:pt x="1435786" y="316611"/>
                                  <a:pt x="1436294" y="316485"/>
                                  <a:pt x="1436802" y="316230"/>
                                </a:cubicBezTo>
                                <a:cubicBezTo>
                                  <a:pt x="1437310" y="316103"/>
                                  <a:pt x="1437818" y="315849"/>
                                  <a:pt x="1438199" y="315595"/>
                                </a:cubicBezTo>
                                <a:cubicBezTo>
                                  <a:pt x="1438707" y="315341"/>
                                  <a:pt x="1439215" y="315087"/>
                                  <a:pt x="1439723" y="314834"/>
                                </a:cubicBezTo>
                                <a:cubicBezTo>
                                  <a:pt x="1440231" y="314579"/>
                                  <a:pt x="1440612" y="314325"/>
                                  <a:pt x="1441120" y="314071"/>
                                </a:cubicBezTo>
                                <a:cubicBezTo>
                                  <a:pt x="1441628" y="313817"/>
                                  <a:pt x="1442136" y="313436"/>
                                  <a:pt x="1442644" y="313182"/>
                                </a:cubicBezTo>
                                <a:cubicBezTo>
                                  <a:pt x="1443152" y="312801"/>
                                  <a:pt x="1443533" y="312547"/>
                                  <a:pt x="1444041" y="312166"/>
                                </a:cubicBezTo>
                                <a:cubicBezTo>
                                  <a:pt x="1444549" y="311785"/>
                                  <a:pt x="1445057" y="311531"/>
                                  <a:pt x="1445565" y="311150"/>
                                </a:cubicBezTo>
                                <a:cubicBezTo>
                                  <a:pt x="1446073" y="310769"/>
                                  <a:pt x="1446454" y="310388"/>
                                  <a:pt x="1446962" y="310007"/>
                                </a:cubicBezTo>
                                <a:cubicBezTo>
                                  <a:pt x="1447470" y="309626"/>
                                  <a:pt x="1447978" y="309118"/>
                                  <a:pt x="1448486" y="308737"/>
                                </a:cubicBezTo>
                                <a:cubicBezTo>
                                  <a:pt x="1448994" y="308356"/>
                                  <a:pt x="1449375" y="307848"/>
                                  <a:pt x="1449883" y="307467"/>
                                </a:cubicBezTo>
                                <a:cubicBezTo>
                                  <a:pt x="1450391" y="306960"/>
                                  <a:pt x="1450899" y="306451"/>
                                  <a:pt x="1451407" y="306070"/>
                                </a:cubicBezTo>
                                <a:cubicBezTo>
                                  <a:pt x="1451915" y="305562"/>
                                  <a:pt x="1452296" y="305054"/>
                                  <a:pt x="1452804" y="304673"/>
                                </a:cubicBezTo>
                                <a:cubicBezTo>
                                  <a:pt x="1453312" y="304165"/>
                                  <a:pt x="1453820" y="303657"/>
                                  <a:pt x="1454328" y="303149"/>
                                </a:cubicBezTo>
                                <a:cubicBezTo>
                                  <a:pt x="1454836" y="302641"/>
                                  <a:pt x="1455217" y="302134"/>
                                  <a:pt x="1455725" y="301752"/>
                                </a:cubicBezTo>
                                <a:cubicBezTo>
                                  <a:pt x="1456233" y="301244"/>
                                  <a:pt x="1456741" y="300736"/>
                                  <a:pt x="1457249" y="300228"/>
                                </a:cubicBezTo>
                                <a:cubicBezTo>
                                  <a:pt x="1457630" y="299720"/>
                                  <a:pt x="1458138" y="299212"/>
                                  <a:pt x="1458646" y="298831"/>
                                </a:cubicBezTo>
                                <a:cubicBezTo>
                                  <a:pt x="1459154" y="298323"/>
                                  <a:pt x="1459662" y="297815"/>
                                  <a:pt x="1460170" y="297435"/>
                                </a:cubicBezTo>
                                <a:cubicBezTo>
                                  <a:pt x="1460551" y="296926"/>
                                  <a:pt x="1461059" y="296545"/>
                                  <a:pt x="1461567" y="296037"/>
                                </a:cubicBezTo>
                                <a:cubicBezTo>
                                  <a:pt x="1462075" y="295656"/>
                                  <a:pt x="1462583" y="295148"/>
                                  <a:pt x="1463091" y="294767"/>
                                </a:cubicBezTo>
                                <a:cubicBezTo>
                                  <a:pt x="1463472" y="294386"/>
                                  <a:pt x="1463980" y="294005"/>
                                  <a:pt x="1464488" y="293624"/>
                                </a:cubicBezTo>
                                <a:cubicBezTo>
                                  <a:pt x="1464996" y="293116"/>
                                  <a:pt x="1465504" y="292862"/>
                                  <a:pt x="1466012" y="292481"/>
                                </a:cubicBezTo>
                                <a:cubicBezTo>
                                  <a:pt x="1466393" y="292100"/>
                                  <a:pt x="1466901" y="291719"/>
                                  <a:pt x="1467409" y="291465"/>
                                </a:cubicBezTo>
                                <a:cubicBezTo>
                                  <a:pt x="1467917" y="291085"/>
                                  <a:pt x="1468425" y="290703"/>
                                  <a:pt x="1468933" y="290449"/>
                                </a:cubicBezTo>
                                <a:cubicBezTo>
                                  <a:pt x="1469314" y="290195"/>
                                  <a:pt x="1469822" y="289941"/>
                                  <a:pt x="1470330" y="289687"/>
                                </a:cubicBezTo>
                                <a:cubicBezTo>
                                  <a:pt x="1470838" y="289434"/>
                                  <a:pt x="1471346" y="289179"/>
                                  <a:pt x="1471854" y="288925"/>
                                </a:cubicBezTo>
                                <a:cubicBezTo>
                                  <a:pt x="1472235" y="288671"/>
                                  <a:pt x="1472743" y="288417"/>
                                  <a:pt x="1473251" y="288163"/>
                                </a:cubicBezTo>
                                <a:cubicBezTo>
                                  <a:pt x="1473759" y="288036"/>
                                  <a:pt x="1474267" y="287782"/>
                                  <a:pt x="1474648" y="287655"/>
                                </a:cubicBezTo>
                                <a:cubicBezTo>
                                  <a:pt x="1475156" y="287401"/>
                                  <a:pt x="1475664" y="287274"/>
                                  <a:pt x="1476172" y="287020"/>
                                </a:cubicBezTo>
                                <a:cubicBezTo>
                                  <a:pt x="1476680" y="286893"/>
                                  <a:pt x="1477188" y="286766"/>
                                  <a:pt x="1477569" y="286512"/>
                                </a:cubicBezTo>
                                <a:cubicBezTo>
                                  <a:pt x="1478077" y="286385"/>
                                  <a:pt x="1478585" y="286259"/>
                                  <a:pt x="1479093" y="286131"/>
                                </a:cubicBezTo>
                                <a:cubicBezTo>
                                  <a:pt x="1479601" y="286004"/>
                                  <a:pt x="1480109" y="285877"/>
                                  <a:pt x="1480490" y="285750"/>
                                </a:cubicBezTo>
                                <a:cubicBezTo>
                                  <a:pt x="1480998" y="285623"/>
                                  <a:pt x="1481506" y="285623"/>
                                  <a:pt x="1482014" y="285496"/>
                                </a:cubicBezTo>
                                <a:cubicBezTo>
                                  <a:pt x="1482522" y="285496"/>
                                  <a:pt x="1483030" y="285496"/>
                                  <a:pt x="1483411" y="285496"/>
                                </a:cubicBezTo>
                                <a:cubicBezTo>
                                  <a:pt x="1483919" y="285623"/>
                                  <a:pt x="1484427" y="285623"/>
                                  <a:pt x="1484935" y="285750"/>
                                </a:cubicBezTo>
                                <a:cubicBezTo>
                                  <a:pt x="1485443" y="285877"/>
                                  <a:pt x="1485951" y="286131"/>
                                  <a:pt x="1486332" y="286385"/>
                                </a:cubicBezTo>
                                <a:cubicBezTo>
                                  <a:pt x="1486840" y="286639"/>
                                  <a:pt x="1487348" y="286893"/>
                                  <a:pt x="1487856" y="287274"/>
                                </a:cubicBezTo>
                                <a:cubicBezTo>
                                  <a:pt x="1488364" y="287528"/>
                                  <a:pt x="1488745" y="288036"/>
                                  <a:pt x="1489253" y="288417"/>
                                </a:cubicBezTo>
                                <a:cubicBezTo>
                                  <a:pt x="1489761" y="288798"/>
                                  <a:pt x="1490269" y="289306"/>
                                  <a:pt x="1490777" y="289814"/>
                                </a:cubicBezTo>
                                <a:cubicBezTo>
                                  <a:pt x="1491285" y="290195"/>
                                  <a:pt x="1491666" y="290703"/>
                                  <a:pt x="1492174" y="291211"/>
                                </a:cubicBezTo>
                                <a:cubicBezTo>
                                  <a:pt x="1492682" y="291592"/>
                                  <a:pt x="1493190" y="292100"/>
                                  <a:pt x="1493698" y="292609"/>
                                </a:cubicBezTo>
                                <a:cubicBezTo>
                                  <a:pt x="1494206" y="293116"/>
                                  <a:pt x="1494587" y="293624"/>
                                  <a:pt x="1495095" y="294005"/>
                                </a:cubicBezTo>
                                <a:cubicBezTo>
                                  <a:pt x="1495603" y="294513"/>
                                  <a:pt x="1496111" y="294894"/>
                                  <a:pt x="1496619" y="295275"/>
                                </a:cubicBezTo>
                                <a:cubicBezTo>
                                  <a:pt x="1497127" y="295656"/>
                                  <a:pt x="1497508" y="296037"/>
                                  <a:pt x="1498016" y="296418"/>
                                </a:cubicBezTo>
                                <a:cubicBezTo>
                                  <a:pt x="1498524" y="296799"/>
                                  <a:pt x="1499032" y="297180"/>
                                  <a:pt x="1499540" y="297435"/>
                                </a:cubicBezTo>
                                <a:cubicBezTo>
                                  <a:pt x="1500048" y="297815"/>
                                  <a:pt x="1500429" y="298196"/>
                                  <a:pt x="1500937" y="298450"/>
                                </a:cubicBezTo>
                                <a:cubicBezTo>
                                  <a:pt x="1501445" y="298831"/>
                                  <a:pt x="1501953" y="299085"/>
                                  <a:pt x="1502461" y="299339"/>
                                </a:cubicBezTo>
                                <a:cubicBezTo>
                                  <a:pt x="1502969" y="299720"/>
                                  <a:pt x="1503350" y="299974"/>
                                  <a:pt x="1503858" y="300228"/>
                                </a:cubicBezTo>
                                <a:cubicBezTo>
                                  <a:pt x="1504366" y="300482"/>
                                  <a:pt x="1504874" y="300736"/>
                                  <a:pt x="1505382" y="300990"/>
                                </a:cubicBezTo>
                                <a:cubicBezTo>
                                  <a:pt x="1505890" y="301244"/>
                                  <a:pt x="1506271" y="301498"/>
                                  <a:pt x="1506779" y="301752"/>
                                </a:cubicBezTo>
                                <a:cubicBezTo>
                                  <a:pt x="1507287" y="302006"/>
                                  <a:pt x="1507795" y="302134"/>
                                  <a:pt x="1508303" y="302387"/>
                                </a:cubicBezTo>
                                <a:cubicBezTo>
                                  <a:pt x="1508684" y="302641"/>
                                  <a:pt x="1509192" y="302768"/>
                                  <a:pt x="1509700" y="303022"/>
                                </a:cubicBezTo>
                                <a:cubicBezTo>
                                  <a:pt x="1510208" y="303149"/>
                                  <a:pt x="1510716" y="303276"/>
                                  <a:pt x="1511224" y="303530"/>
                                </a:cubicBezTo>
                                <a:cubicBezTo>
                                  <a:pt x="1511605" y="303657"/>
                                  <a:pt x="1512113" y="303785"/>
                                  <a:pt x="1512621" y="303911"/>
                                </a:cubicBezTo>
                                <a:cubicBezTo>
                                  <a:pt x="1513129" y="304165"/>
                                  <a:pt x="1513637" y="304165"/>
                                  <a:pt x="1514145" y="304292"/>
                                </a:cubicBezTo>
                                <a:cubicBezTo>
                                  <a:pt x="1514526" y="304419"/>
                                  <a:pt x="1515034" y="304546"/>
                                  <a:pt x="1515542" y="304673"/>
                                </a:cubicBezTo>
                                <a:cubicBezTo>
                                  <a:pt x="1516050" y="304800"/>
                                  <a:pt x="1516558" y="304800"/>
                                  <a:pt x="1517066" y="304927"/>
                                </a:cubicBezTo>
                                <a:cubicBezTo>
                                  <a:pt x="1517447" y="304927"/>
                                  <a:pt x="1517955" y="305054"/>
                                  <a:pt x="1518463" y="305181"/>
                                </a:cubicBezTo>
                                <a:cubicBezTo>
                                  <a:pt x="1518971" y="305181"/>
                                  <a:pt x="1519479" y="305181"/>
                                  <a:pt x="1519987" y="305309"/>
                                </a:cubicBezTo>
                                <a:cubicBezTo>
                                  <a:pt x="1520368" y="305309"/>
                                  <a:pt x="1520876" y="305309"/>
                                  <a:pt x="1521384" y="305309"/>
                                </a:cubicBezTo>
                                <a:cubicBezTo>
                                  <a:pt x="1521892" y="305309"/>
                                  <a:pt x="1522400" y="305309"/>
                                  <a:pt x="1522781" y="305309"/>
                                </a:cubicBezTo>
                                <a:cubicBezTo>
                                  <a:pt x="1523289" y="305309"/>
                                  <a:pt x="1523797" y="305309"/>
                                  <a:pt x="1524305" y="305309"/>
                                </a:cubicBezTo>
                                <a:cubicBezTo>
                                  <a:pt x="1524813" y="305309"/>
                                  <a:pt x="1525321" y="305181"/>
                                  <a:pt x="1525702" y="305181"/>
                                </a:cubicBezTo>
                                <a:cubicBezTo>
                                  <a:pt x="1526210" y="305181"/>
                                  <a:pt x="1526718" y="305054"/>
                                  <a:pt x="1527226" y="305054"/>
                                </a:cubicBezTo>
                                <a:cubicBezTo>
                                  <a:pt x="1527734" y="304927"/>
                                  <a:pt x="1528242" y="304927"/>
                                  <a:pt x="1528623" y="304800"/>
                                </a:cubicBezTo>
                                <a:cubicBezTo>
                                  <a:pt x="1529131" y="304673"/>
                                  <a:pt x="1529639" y="304546"/>
                                  <a:pt x="1530147" y="304419"/>
                                </a:cubicBezTo>
                                <a:cubicBezTo>
                                  <a:pt x="1530655" y="304419"/>
                                  <a:pt x="1531163" y="304292"/>
                                  <a:pt x="1531544" y="304165"/>
                                </a:cubicBezTo>
                                <a:cubicBezTo>
                                  <a:pt x="1532052" y="304038"/>
                                  <a:pt x="1532560" y="303911"/>
                                  <a:pt x="1533068" y="303785"/>
                                </a:cubicBezTo>
                                <a:cubicBezTo>
                                  <a:pt x="1533576" y="303657"/>
                                  <a:pt x="1534084" y="303530"/>
                                  <a:pt x="1534465" y="303403"/>
                                </a:cubicBezTo>
                                <a:cubicBezTo>
                                  <a:pt x="1534973" y="303403"/>
                                  <a:pt x="1535481" y="303276"/>
                                  <a:pt x="1535989" y="303149"/>
                                </a:cubicBezTo>
                                <a:cubicBezTo>
                                  <a:pt x="1536497" y="303022"/>
                                  <a:pt x="1537005" y="303022"/>
                                  <a:pt x="1537386" y="302895"/>
                                </a:cubicBezTo>
                                <a:cubicBezTo>
                                  <a:pt x="1537894" y="302895"/>
                                  <a:pt x="1538402" y="302768"/>
                                  <a:pt x="1538910" y="302768"/>
                                </a:cubicBezTo>
                                <a:cubicBezTo>
                                  <a:pt x="1539418" y="302641"/>
                                  <a:pt x="1539799" y="302641"/>
                                  <a:pt x="1540307" y="302641"/>
                                </a:cubicBezTo>
                                <a:cubicBezTo>
                                  <a:pt x="1540815" y="302514"/>
                                  <a:pt x="1541323" y="302514"/>
                                  <a:pt x="1541831" y="302514"/>
                                </a:cubicBezTo>
                                <a:cubicBezTo>
                                  <a:pt x="1542339" y="302514"/>
                                  <a:pt x="1542720" y="302514"/>
                                  <a:pt x="1543228" y="302514"/>
                                </a:cubicBezTo>
                                <a:cubicBezTo>
                                  <a:pt x="1543736" y="302514"/>
                                  <a:pt x="1544244" y="302641"/>
                                  <a:pt x="1544752" y="302641"/>
                                </a:cubicBezTo>
                                <a:cubicBezTo>
                                  <a:pt x="1545260" y="302768"/>
                                  <a:pt x="1545641" y="302768"/>
                                  <a:pt x="1546149" y="302768"/>
                                </a:cubicBezTo>
                                <a:cubicBezTo>
                                  <a:pt x="1546657" y="302895"/>
                                  <a:pt x="1547165" y="303022"/>
                                  <a:pt x="1547673" y="303022"/>
                                </a:cubicBezTo>
                                <a:cubicBezTo>
                                  <a:pt x="1548181" y="303149"/>
                                  <a:pt x="1548562" y="303276"/>
                                  <a:pt x="1549070" y="303403"/>
                                </a:cubicBezTo>
                                <a:cubicBezTo>
                                  <a:pt x="1549578" y="303530"/>
                                  <a:pt x="1550086" y="303657"/>
                                  <a:pt x="1550594" y="303785"/>
                                </a:cubicBezTo>
                                <a:cubicBezTo>
                                  <a:pt x="1551102" y="303911"/>
                                  <a:pt x="1551483" y="303911"/>
                                  <a:pt x="1551991" y="304038"/>
                                </a:cubicBezTo>
                                <a:cubicBezTo>
                                  <a:pt x="1552499" y="304165"/>
                                  <a:pt x="1553007" y="304419"/>
                                  <a:pt x="1553515" y="304546"/>
                                </a:cubicBezTo>
                                <a:cubicBezTo>
                                  <a:pt x="1554023" y="304673"/>
                                  <a:pt x="1554404" y="304800"/>
                                  <a:pt x="1554912" y="304927"/>
                                </a:cubicBezTo>
                                <a:cubicBezTo>
                                  <a:pt x="1555420" y="305054"/>
                                  <a:pt x="1555928" y="305181"/>
                                  <a:pt x="1556436" y="305309"/>
                                </a:cubicBezTo>
                                <a:cubicBezTo>
                                  <a:pt x="1556817" y="305435"/>
                                  <a:pt x="1557325" y="305562"/>
                                  <a:pt x="1557833" y="305689"/>
                                </a:cubicBezTo>
                                <a:cubicBezTo>
                                  <a:pt x="1558341" y="305816"/>
                                  <a:pt x="1558849" y="305943"/>
                                  <a:pt x="1559357" y="306070"/>
                                </a:cubicBezTo>
                                <a:cubicBezTo>
                                  <a:pt x="1559738" y="306197"/>
                                  <a:pt x="1560246" y="306451"/>
                                  <a:pt x="1560754" y="306578"/>
                                </a:cubicBezTo>
                                <a:cubicBezTo>
                                  <a:pt x="1561262" y="306705"/>
                                  <a:pt x="1561770" y="306832"/>
                                  <a:pt x="1562278" y="306960"/>
                                </a:cubicBezTo>
                                <a:cubicBezTo>
                                  <a:pt x="1562659" y="307086"/>
                                  <a:pt x="1563167" y="307086"/>
                                  <a:pt x="1563675" y="307213"/>
                                </a:cubicBezTo>
                                <a:cubicBezTo>
                                  <a:pt x="1564183" y="307340"/>
                                  <a:pt x="1564691" y="307594"/>
                                  <a:pt x="1565199" y="307721"/>
                                </a:cubicBezTo>
                                <a:cubicBezTo>
                                  <a:pt x="1565580" y="307721"/>
                                  <a:pt x="1566088" y="307848"/>
                                  <a:pt x="1566596" y="307975"/>
                                </a:cubicBezTo>
                                <a:cubicBezTo>
                                  <a:pt x="1567104" y="308102"/>
                                  <a:pt x="1567612" y="308229"/>
                                  <a:pt x="1568120" y="308229"/>
                                </a:cubicBezTo>
                                <a:cubicBezTo>
                                  <a:pt x="1568501" y="308356"/>
                                  <a:pt x="1569009" y="308484"/>
                                  <a:pt x="1569517" y="308610"/>
                                </a:cubicBezTo>
                                <a:cubicBezTo>
                                  <a:pt x="1570025" y="308737"/>
                                  <a:pt x="1570533" y="308737"/>
                                  <a:pt x="1571041" y="308864"/>
                                </a:cubicBezTo>
                                <a:cubicBezTo>
                                  <a:pt x="1571422" y="308991"/>
                                  <a:pt x="1571930" y="308991"/>
                                  <a:pt x="1572438" y="309118"/>
                                </a:cubicBezTo>
                                <a:cubicBezTo>
                                  <a:pt x="1572946" y="309245"/>
                                  <a:pt x="1573454" y="309245"/>
                                  <a:pt x="1573835" y="309372"/>
                                </a:cubicBezTo>
                                <a:cubicBezTo>
                                  <a:pt x="1574343" y="309372"/>
                                  <a:pt x="1574851" y="309499"/>
                                  <a:pt x="1575359" y="309499"/>
                                </a:cubicBezTo>
                                <a:cubicBezTo>
                                  <a:pt x="1575867" y="309626"/>
                                  <a:pt x="1576375" y="309626"/>
                                  <a:pt x="1576756" y="309753"/>
                                </a:cubicBezTo>
                                <a:cubicBezTo>
                                  <a:pt x="1577264" y="309753"/>
                                  <a:pt x="1577772" y="309880"/>
                                  <a:pt x="1578280" y="309880"/>
                                </a:cubicBezTo>
                                <a:cubicBezTo>
                                  <a:pt x="1578788" y="310007"/>
                                  <a:pt x="1579296" y="310007"/>
                                  <a:pt x="1579677" y="310007"/>
                                </a:cubicBezTo>
                                <a:cubicBezTo>
                                  <a:pt x="1580185" y="310135"/>
                                  <a:pt x="1580693" y="310135"/>
                                  <a:pt x="1581201" y="310261"/>
                                </a:cubicBezTo>
                                <a:cubicBezTo>
                                  <a:pt x="1581709" y="310261"/>
                                  <a:pt x="1582217" y="310261"/>
                                  <a:pt x="1582598" y="310388"/>
                                </a:cubicBezTo>
                                <a:cubicBezTo>
                                  <a:pt x="1583106" y="310388"/>
                                  <a:pt x="1583614" y="310388"/>
                                  <a:pt x="1584122" y="310515"/>
                                </a:cubicBezTo>
                                <a:cubicBezTo>
                                  <a:pt x="1584630" y="310515"/>
                                  <a:pt x="1585138" y="310642"/>
                                  <a:pt x="1585519" y="310642"/>
                                </a:cubicBezTo>
                                <a:cubicBezTo>
                                  <a:pt x="1586027" y="310642"/>
                                  <a:pt x="1586535" y="310769"/>
                                  <a:pt x="1587043" y="310769"/>
                                </a:cubicBezTo>
                                <a:cubicBezTo>
                                  <a:pt x="1587551" y="310769"/>
                                  <a:pt x="1588059" y="310896"/>
                                  <a:pt x="1588440" y="310896"/>
                                </a:cubicBezTo>
                                <a:cubicBezTo>
                                  <a:pt x="1588948" y="310896"/>
                                  <a:pt x="1589456" y="310896"/>
                                  <a:pt x="1589964" y="311023"/>
                                </a:cubicBezTo>
                                <a:cubicBezTo>
                                  <a:pt x="1590472" y="311023"/>
                                  <a:pt x="1590853" y="311023"/>
                                  <a:pt x="1591361" y="311150"/>
                                </a:cubicBezTo>
                                <a:cubicBezTo>
                                  <a:pt x="1591869" y="311150"/>
                                  <a:pt x="1592377" y="311150"/>
                                  <a:pt x="1592885" y="311150"/>
                                </a:cubicBezTo>
                                <a:cubicBezTo>
                                  <a:pt x="1593393" y="311277"/>
                                  <a:pt x="1593774" y="311277"/>
                                  <a:pt x="1594282" y="311277"/>
                                </a:cubicBezTo>
                                <a:cubicBezTo>
                                  <a:pt x="1594790" y="311404"/>
                                  <a:pt x="1595298" y="311404"/>
                                  <a:pt x="1595806" y="311404"/>
                                </a:cubicBezTo>
                                <a:cubicBezTo>
                                  <a:pt x="1596314" y="311404"/>
                                  <a:pt x="1596695" y="311531"/>
                                  <a:pt x="1597203" y="311531"/>
                                </a:cubicBezTo>
                                <a:cubicBezTo>
                                  <a:pt x="1597711" y="311531"/>
                                  <a:pt x="1598219" y="311531"/>
                                  <a:pt x="1598727" y="311531"/>
                                </a:cubicBezTo>
                                <a:cubicBezTo>
                                  <a:pt x="1599235" y="311659"/>
                                  <a:pt x="1599616" y="311659"/>
                                  <a:pt x="1600124" y="311659"/>
                                </a:cubicBezTo>
                                <a:cubicBezTo>
                                  <a:pt x="1600632" y="311785"/>
                                  <a:pt x="1601140" y="311785"/>
                                  <a:pt x="1601648" y="311785"/>
                                </a:cubicBezTo>
                                <a:cubicBezTo>
                                  <a:pt x="1602156" y="311785"/>
                                  <a:pt x="1602537" y="311912"/>
                                  <a:pt x="1603045" y="311912"/>
                                </a:cubicBezTo>
                                <a:cubicBezTo>
                                  <a:pt x="1603553" y="311912"/>
                                  <a:pt x="1604061" y="311912"/>
                                  <a:pt x="1604569" y="312039"/>
                                </a:cubicBezTo>
                                <a:cubicBezTo>
                                  <a:pt x="1605077" y="312039"/>
                                  <a:pt x="1605458" y="312039"/>
                                  <a:pt x="1605966" y="312039"/>
                                </a:cubicBezTo>
                                <a:cubicBezTo>
                                  <a:pt x="1606474" y="312166"/>
                                  <a:pt x="1606982" y="312166"/>
                                  <a:pt x="1607490" y="312166"/>
                                </a:cubicBezTo>
                                <a:cubicBezTo>
                                  <a:pt x="1607871" y="312166"/>
                                  <a:pt x="1608379" y="312293"/>
                                  <a:pt x="1608887" y="312293"/>
                                </a:cubicBezTo>
                                <a:cubicBezTo>
                                  <a:pt x="1609395" y="312293"/>
                                  <a:pt x="1609903" y="312293"/>
                                  <a:pt x="1610411" y="312420"/>
                                </a:cubicBezTo>
                                <a:cubicBezTo>
                                  <a:pt x="1610792" y="312420"/>
                                  <a:pt x="1611300" y="312420"/>
                                  <a:pt x="1611808" y="312420"/>
                                </a:cubicBezTo>
                                <a:cubicBezTo>
                                  <a:pt x="1612316" y="312420"/>
                                  <a:pt x="1612824" y="312420"/>
                                  <a:pt x="1613332" y="312547"/>
                                </a:cubicBezTo>
                                <a:cubicBezTo>
                                  <a:pt x="1613713" y="312547"/>
                                  <a:pt x="1614221" y="312547"/>
                                  <a:pt x="1614729" y="312547"/>
                                </a:cubicBezTo>
                                <a:cubicBezTo>
                                  <a:pt x="1615237" y="312547"/>
                                  <a:pt x="1615745" y="312547"/>
                                  <a:pt x="1616253" y="312547"/>
                                </a:cubicBezTo>
                                <a:cubicBezTo>
                                  <a:pt x="1616634" y="312674"/>
                                  <a:pt x="1617142" y="312674"/>
                                  <a:pt x="1617650" y="312674"/>
                                </a:cubicBezTo>
                                <a:cubicBezTo>
                                  <a:pt x="1618158" y="312674"/>
                                  <a:pt x="1618666" y="312674"/>
                                  <a:pt x="1619174" y="312801"/>
                                </a:cubicBezTo>
                                <a:cubicBezTo>
                                  <a:pt x="1619555" y="312801"/>
                                  <a:pt x="1620063" y="312801"/>
                                  <a:pt x="1620571" y="312928"/>
                                </a:cubicBezTo>
                                <a:cubicBezTo>
                                  <a:pt x="1621079" y="312928"/>
                                  <a:pt x="1621587" y="312928"/>
                                  <a:pt x="1622095" y="313055"/>
                                </a:cubicBezTo>
                                <a:cubicBezTo>
                                  <a:pt x="1622476" y="313055"/>
                                  <a:pt x="1622984" y="313182"/>
                                  <a:pt x="1623492" y="313182"/>
                                </a:cubicBezTo>
                                <a:cubicBezTo>
                                  <a:pt x="1624000" y="313310"/>
                                  <a:pt x="1624508" y="313310"/>
                                  <a:pt x="1624889" y="313436"/>
                                </a:cubicBezTo>
                                <a:cubicBezTo>
                                  <a:pt x="1625397" y="313563"/>
                                  <a:pt x="1625905" y="313563"/>
                                  <a:pt x="1626413" y="313690"/>
                                </a:cubicBezTo>
                                <a:cubicBezTo>
                                  <a:pt x="1626921" y="313817"/>
                                  <a:pt x="1627429" y="313817"/>
                                  <a:pt x="1627810" y="313944"/>
                                </a:cubicBezTo>
                                <a:cubicBezTo>
                                  <a:pt x="1628318" y="314071"/>
                                  <a:pt x="1628826" y="314198"/>
                                  <a:pt x="1629334" y="314325"/>
                                </a:cubicBezTo>
                                <a:cubicBezTo>
                                  <a:pt x="1629842" y="314452"/>
                                  <a:pt x="1630350" y="314579"/>
                                  <a:pt x="1630731" y="314706"/>
                                </a:cubicBezTo>
                                <a:cubicBezTo>
                                  <a:pt x="1631239" y="314960"/>
                                  <a:pt x="1631747" y="315087"/>
                                  <a:pt x="1632255" y="315214"/>
                                </a:cubicBezTo>
                                <a:cubicBezTo>
                                  <a:pt x="1632763" y="315341"/>
                                  <a:pt x="1633271" y="315595"/>
                                  <a:pt x="1633652" y="315722"/>
                                </a:cubicBezTo>
                                <a:cubicBezTo>
                                  <a:pt x="1634160" y="315849"/>
                                  <a:pt x="1634668" y="316103"/>
                                  <a:pt x="1635176" y="316230"/>
                                </a:cubicBezTo>
                                <a:cubicBezTo>
                                  <a:pt x="1635684" y="316357"/>
                                  <a:pt x="1636192" y="316611"/>
                                  <a:pt x="1636573" y="316738"/>
                                </a:cubicBezTo>
                                <a:cubicBezTo>
                                  <a:pt x="1637081" y="316865"/>
                                  <a:pt x="1637589" y="317119"/>
                                  <a:pt x="1638097" y="317246"/>
                                </a:cubicBezTo>
                                <a:cubicBezTo>
                                  <a:pt x="1638605" y="317500"/>
                                  <a:pt x="1639113" y="317627"/>
                                  <a:pt x="1639494" y="317754"/>
                                </a:cubicBezTo>
                                <a:cubicBezTo>
                                  <a:pt x="1640002" y="318009"/>
                                  <a:pt x="1640510" y="318135"/>
                                  <a:pt x="1641018" y="318262"/>
                                </a:cubicBezTo>
                                <a:cubicBezTo>
                                  <a:pt x="1641526" y="318516"/>
                                  <a:pt x="1641907" y="318643"/>
                                  <a:pt x="1642415" y="318770"/>
                                </a:cubicBezTo>
                                <a:cubicBezTo>
                                  <a:pt x="1642923" y="319024"/>
                                  <a:pt x="1643431" y="319151"/>
                                  <a:pt x="1643939" y="319278"/>
                                </a:cubicBezTo>
                                <a:cubicBezTo>
                                  <a:pt x="1644447" y="319532"/>
                                  <a:pt x="1644828" y="319660"/>
                                  <a:pt x="1645336" y="319786"/>
                                </a:cubicBezTo>
                                <a:cubicBezTo>
                                  <a:pt x="1645844" y="320040"/>
                                  <a:pt x="1646352" y="320167"/>
                                  <a:pt x="1646860" y="320294"/>
                                </a:cubicBezTo>
                                <a:cubicBezTo>
                                  <a:pt x="1647368" y="320421"/>
                                  <a:pt x="1647749" y="320675"/>
                                  <a:pt x="1648257" y="320802"/>
                                </a:cubicBezTo>
                                <a:cubicBezTo>
                                  <a:pt x="1648765" y="320929"/>
                                  <a:pt x="1649273" y="321184"/>
                                  <a:pt x="1649781" y="321310"/>
                                </a:cubicBezTo>
                                <a:cubicBezTo>
                                  <a:pt x="1650289" y="321437"/>
                                  <a:pt x="1650670" y="321564"/>
                                  <a:pt x="1651178" y="321818"/>
                                </a:cubicBezTo>
                                <a:cubicBezTo>
                                  <a:pt x="1651686" y="321945"/>
                                  <a:pt x="1652194" y="322072"/>
                                  <a:pt x="1652702" y="322199"/>
                                </a:cubicBezTo>
                                <a:cubicBezTo>
                                  <a:pt x="1653210" y="322326"/>
                                  <a:pt x="1653591" y="322453"/>
                                  <a:pt x="1654099" y="322707"/>
                                </a:cubicBezTo>
                                <a:cubicBezTo>
                                  <a:pt x="1654607" y="322835"/>
                                  <a:pt x="1655115" y="322961"/>
                                  <a:pt x="1655623" y="323088"/>
                                </a:cubicBezTo>
                                <a:cubicBezTo>
                                  <a:pt x="1656131" y="323215"/>
                                  <a:pt x="1656512" y="323342"/>
                                  <a:pt x="1657020" y="323469"/>
                                </a:cubicBezTo>
                                <a:cubicBezTo>
                                  <a:pt x="1657528" y="323723"/>
                                  <a:pt x="1658036" y="323723"/>
                                  <a:pt x="1658544" y="323977"/>
                                </a:cubicBezTo>
                                <a:cubicBezTo>
                                  <a:pt x="1658925" y="324104"/>
                                  <a:pt x="1659433" y="324231"/>
                                  <a:pt x="1659941" y="324359"/>
                                </a:cubicBezTo>
                                <a:cubicBezTo>
                                  <a:pt x="1660449" y="324485"/>
                                  <a:pt x="1660957" y="324612"/>
                                  <a:pt x="1661465" y="324739"/>
                                </a:cubicBezTo>
                                <a:cubicBezTo>
                                  <a:pt x="1661846" y="324866"/>
                                  <a:pt x="1662354" y="324993"/>
                                  <a:pt x="1662862" y="325120"/>
                                </a:cubicBezTo>
                                <a:cubicBezTo>
                                  <a:pt x="1663370" y="325247"/>
                                  <a:pt x="1663878" y="325374"/>
                                  <a:pt x="1664386" y="325501"/>
                                </a:cubicBezTo>
                                <a:cubicBezTo>
                                  <a:pt x="1664767" y="325628"/>
                                  <a:pt x="1665275" y="325755"/>
                                  <a:pt x="1665783" y="325882"/>
                                </a:cubicBezTo>
                                <a:cubicBezTo>
                                  <a:pt x="1666291" y="326010"/>
                                  <a:pt x="1666799" y="326136"/>
                                  <a:pt x="1667307" y="326263"/>
                                </a:cubicBezTo>
                                <a:cubicBezTo>
                                  <a:pt x="1667688" y="326390"/>
                                  <a:pt x="1668196" y="326517"/>
                                  <a:pt x="1668704" y="326644"/>
                                </a:cubicBezTo>
                                <a:cubicBezTo>
                                  <a:pt x="1669212" y="326644"/>
                                  <a:pt x="1669720" y="326771"/>
                                  <a:pt x="1670228" y="326898"/>
                                </a:cubicBezTo>
                                <a:cubicBezTo>
                                  <a:pt x="1670609" y="327025"/>
                                  <a:pt x="1671117" y="327152"/>
                                  <a:pt x="1671625" y="327279"/>
                                </a:cubicBezTo>
                                <a:cubicBezTo>
                                  <a:pt x="1672133" y="327406"/>
                                  <a:pt x="1672641" y="327534"/>
                                  <a:pt x="1673149" y="327660"/>
                                </a:cubicBezTo>
                                <a:cubicBezTo>
                                  <a:pt x="1673530" y="327787"/>
                                  <a:pt x="1674038" y="327787"/>
                                  <a:pt x="1674546" y="327914"/>
                                </a:cubicBezTo>
                                <a:cubicBezTo>
                                  <a:pt x="1675054" y="328041"/>
                                  <a:pt x="1675562" y="328168"/>
                                  <a:pt x="1675943" y="328295"/>
                                </a:cubicBezTo>
                                <a:cubicBezTo>
                                  <a:pt x="1676451" y="328422"/>
                                  <a:pt x="1676959" y="328549"/>
                                  <a:pt x="1677467" y="328676"/>
                                </a:cubicBezTo>
                                <a:cubicBezTo>
                                  <a:pt x="1677975" y="328803"/>
                                  <a:pt x="1678483" y="328930"/>
                                  <a:pt x="1678864" y="329057"/>
                                </a:cubicBezTo>
                                <a:cubicBezTo>
                                  <a:pt x="1679372" y="329185"/>
                                  <a:pt x="1679880" y="329311"/>
                                  <a:pt x="1680388" y="329438"/>
                                </a:cubicBezTo>
                                <a:cubicBezTo>
                                  <a:pt x="1680896" y="329565"/>
                                  <a:pt x="1681404" y="329692"/>
                                  <a:pt x="1681785" y="329819"/>
                                </a:cubicBezTo>
                                <a:cubicBezTo>
                                  <a:pt x="1682293" y="329946"/>
                                  <a:pt x="1682801" y="330073"/>
                                  <a:pt x="1683309" y="330200"/>
                                </a:cubicBezTo>
                                <a:cubicBezTo>
                                  <a:pt x="1683817" y="330327"/>
                                  <a:pt x="1684325" y="330327"/>
                                  <a:pt x="1684706" y="330454"/>
                                </a:cubicBezTo>
                                <a:cubicBezTo>
                                  <a:pt x="1685214" y="330581"/>
                                  <a:pt x="1685722" y="330709"/>
                                  <a:pt x="1686230" y="330835"/>
                                </a:cubicBezTo>
                                <a:cubicBezTo>
                                  <a:pt x="1686738" y="330835"/>
                                  <a:pt x="1687246" y="330962"/>
                                  <a:pt x="1687627" y="331089"/>
                                </a:cubicBezTo>
                                <a:cubicBezTo>
                                  <a:pt x="1688135" y="331216"/>
                                  <a:pt x="1688643" y="331343"/>
                                  <a:pt x="1689151" y="331343"/>
                                </a:cubicBezTo>
                                <a:cubicBezTo>
                                  <a:pt x="1689659" y="331470"/>
                                  <a:pt x="1690167" y="331597"/>
                                  <a:pt x="1690548" y="331597"/>
                                </a:cubicBezTo>
                                <a:cubicBezTo>
                                  <a:pt x="1691056" y="331724"/>
                                  <a:pt x="1691564" y="331851"/>
                                  <a:pt x="1692072" y="331851"/>
                                </a:cubicBezTo>
                                <a:cubicBezTo>
                                  <a:pt x="1692580" y="331978"/>
                                  <a:pt x="1692961" y="332105"/>
                                  <a:pt x="1693469" y="332105"/>
                                </a:cubicBezTo>
                                <a:cubicBezTo>
                                  <a:pt x="1693977" y="332232"/>
                                  <a:pt x="1694485" y="332232"/>
                                  <a:pt x="1694993" y="332360"/>
                                </a:cubicBezTo>
                                <a:cubicBezTo>
                                  <a:pt x="1695501" y="332486"/>
                                  <a:pt x="1695882" y="332486"/>
                                  <a:pt x="1696390" y="332613"/>
                                </a:cubicBezTo>
                                <a:cubicBezTo>
                                  <a:pt x="1696898" y="332613"/>
                                  <a:pt x="1697406" y="332740"/>
                                  <a:pt x="1697914" y="332740"/>
                                </a:cubicBezTo>
                                <a:cubicBezTo>
                                  <a:pt x="1698422" y="332867"/>
                                  <a:pt x="1698803" y="332994"/>
                                  <a:pt x="1699311" y="332994"/>
                                </a:cubicBezTo>
                                <a:cubicBezTo>
                                  <a:pt x="1699819" y="333121"/>
                                  <a:pt x="1700327" y="333248"/>
                                  <a:pt x="1700835" y="333248"/>
                                </a:cubicBezTo>
                                <a:cubicBezTo>
                                  <a:pt x="1701343" y="333375"/>
                                  <a:pt x="1701724" y="333375"/>
                                  <a:pt x="1702232" y="333502"/>
                                </a:cubicBezTo>
                                <a:cubicBezTo>
                                  <a:pt x="1702740" y="333502"/>
                                  <a:pt x="1703248" y="333629"/>
                                  <a:pt x="1703756" y="333756"/>
                                </a:cubicBezTo>
                                <a:cubicBezTo>
                                  <a:pt x="1704264" y="333756"/>
                                  <a:pt x="1704645" y="333884"/>
                                  <a:pt x="1705153" y="333884"/>
                                </a:cubicBezTo>
                                <a:cubicBezTo>
                                  <a:pt x="1705661" y="334010"/>
                                  <a:pt x="1706169" y="334137"/>
                                  <a:pt x="1706677" y="334137"/>
                                </a:cubicBezTo>
                                <a:cubicBezTo>
                                  <a:pt x="1707185" y="334264"/>
                                  <a:pt x="1707566" y="334391"/>
                                  <a:pt x="1708074" y="334391"/>
                                </a:cubicBezTo>
                                <a:cubicBezTo>
                                  <a:pt x="1708582" y="334518"/>
                                  <a:pt x="1709090" y="334518"/>
                                  <a:pt x="1709598" y="334645"/>
                                </a:cubicBezTo>
                                <a:cubicBezTo>
                                  <a:pt x="1709979" y="334645"/>
                                  <a:pt x="1710487" y="334772"/>
                                  <a:pt x="1710995" y="334772"/>
                                </a:cubicBezTo>
                                <a:cubicBezTo>
                                  <a:pt x="1711503" y="334899"/>
                                  <a:pt x="1712011" y="335026"/>
                                  <a:pt x="1712519" y="335026"/>
                                </a:cubicBezTo>
                                <a:cubicBezTo>
                                  <a:pt x="1712900" y="335153"/>
                                  <a:pt x="1713408" y="335280"/>
                                  <a:pt x="1713916" y="335280"/>
                                </a:cubicBezTo>
                                <a:cubicBezTo>
                                  <a:pt x="1714424" y="335407"/>
                                  <a:pt x="1714932" y="335407"/>
                                  <a:pt x="1715440" y="335535"/>
                                </a:cubicBezTo>
                                <a:cubicBezTo>
                                  <a:pt x="1715821" y="335661"/>
                                  <a:pt x="1716329" y="335661"/>
                                  <a:pt x="1716837" y="335788"/>
                                </a:cubicBezTo>
                                <a:cubicBezTo>
                                  <a:pt x="1717345" y="335915"/>
                                  <a:pt x="1717853" y="335915"/>
                                  <a:pt x="1718361" y="336042"/>
                                </a:cubicBezTo>
                                <a:cubicBezTo>
                                  <a:pt x="1718742" y="336042"/>
                                  <a:pt x="1719250" y="336169"/>
                                  <a:pt x="1719758" y="336296"/>
                                </a:cubicBezTo>
                                <a:cubicBezTo>
                                  <a:pt x="1720266" y="336296"/>
                                  <a:pt x="1720774" y="336423"/>
                                  <a:pt x="1721282" y="336423"/>
                                </a:cubicBezTo>
                                <a:cubicBezTo>
                                  <a:pt x="1721663" y="336550"/>
                                  <a:pt x="1722171" y="336677"/>
                                  <a:pt x="1722679" y="336677"/>
                                </a:cubicBezTo>
                                <a:cubicBezTo>
                                  <a:pt x="1723187" y="336804"/>
                                  <a:pt x="1723695" y="336931"/>
                                  <a:pt x="1724203" y="336931"/>
                                </a:cubicBezTo>
                                <a:cubicBezTo>
                                  <a:pt x="1724584" y="337059"/>
                                  <a:pt x="1725092" y="337059"/>
                                  <a:pt x="1725600" y="337185"/>
                                </a:cubicBezTo>
                                <a:cubicBezTo>
                                  <a:pt x="1726108" y="337312"/>
                                  <a:pt x="1726616" y="337439"/>
                                  <a:pt x="1726997" y="337439"/>
                                </a:cubicBezTo>
                                <a:cubicBezTo>
                                  <a:pt x="1727505" y="337566"/>
                                  <a:pt x="1728013" y="337566"/>
                                  <a:pt x="1728521" y="337693"/>
                                </a:cubicBezTo>
                                <a:cubicBezTo>
                                  <a:pt x="1729029" y="337820"/>
                                  <a:pt x="1729537" y="337820"/>
                                  <a:pt x="1729918" y="337947"/>
                                </a:cubicBezTo>
                                <a:cubicBezTo>
                                  <a:pt x="1730426" y="338074"/>
                                  <a:pt x="1730934" y="338074"/>
                                  <a:pt x="1731442" y="338201"/>
                                </a:cubicBezTo>
                                <a:cubicBezTo>
                                  <a:pt x="1731950" y="338201"/>
                                  <a:pt x="1732458" y="338328"/>
                                  <a:pt x="1732839" y="338455"/>
                                </a:cubicBezTo>
                                <a:cubicBezTo>
                                  <a:pt x="1733347" y="338455"/>
                                  <a:pt x="1733855" y="338582"/>
                                  <a:pt x="1734363" y="338582"/>
                                </a:cubicBezTo>
                                <a:cubicBezTo>
                                  <a:pt x="1734871" y="338710"/>
                                  <a:pt x="1735379" y="338836"/>
                                  <a:pt x="1735760" y="338836"/>
                                </a:cubicBezTo>
                                <a:cubicBezTo>
                                  <a:pt x="1736268" y="338963"/>
                                  <a:pt x="1736776" y="338963"/>
                                  <a:pt x="1737284" y="339090"/>
                                </a:cubicBezTo>
                                <a:cubicBezTo>
                                  <a:pt x="1737792" y="339090"/>
                                  <a:pt x="1738300" y="339217"/>
                                  <a:pt x="1738681" y="339344"/>
                                </a:cubicBezTo>
                                <a:cubicBezTo>
                                  <a:pt x="1739189" y="339344"/>
                                  <a:pt x="1739697" y="339471"/>
                                  <a:pt x="1740205" y="339471"/>
                                </a:cubicBezTo>
                                <a:cubicBezTo>
                                  <a:pt x="1740713" y="339598"/>
                                  <a:pt x="1741094" y="339725"/>
                                  <a:pt x="1741602" y="339725"/>
                                </a:cubicBezTo>
                                <a:cubicBezTo>
                                  <a:pt x="1742110" y="339852"/>
                                  <a:pt x="1742618" y="339852"/>
                                  <a:pt x="1743126" y="339979"/>
                                </a:cubicBezTo>
                                <a:cubicBezTo>
                                  <a:pt x="1743634" y="339979"/>
                                  <a:pt x="1744015" y="340106"/>
                                  <a:pt x="1744523" y="340106"/>
                                </a:cubicBezTo>
                                <a:cubicBezTo>
                                  <a:pt x="1745031" y="340234"/>
                                  <a:pt x="1745539" y="340234"/>
                                  <a:pt x="1746047" y="340360"/>
                                </a:cubicBezTo>
                                <a:cubicBezTo>
                                  <a:pt x="1746555" y="340360"/>
                                  <a:pt x="1746936" y="340487"/>
                                  <a:pt x="1747444" y="340487"/>
                                </a:cubicBezTo>
                                <a:cubicBezTo>
                                  <a:pt x="1747952" y="340614"/>
                                  <a:pt x="1748460" y="340614"/>
                                  <a:pt x="1748968" y="340741"/>
                                </a:cubicBezTo>
                                <a:cubicBezTo>
                                  <a:pt x="1749476" y="340741"/>
                                  <a:pt x="1749857" y="340868"/>
                                  <a:pt x="1750365" y="340868"/>
                                </a:cubicBezTo>
                                <a:cubicBezTo>
                                  <a:pt x="1750873" y="340995"/>
                                  <a:pt x="1751381" y="340995"/>
                                  <a:pt x="1751889" y="341122"/>
                                </a:cubicBezTo>
                                <a:cubicBezTo>
                                  <a:pt x="1752397" y="341122"/>
                                  <a:pt x="1752778" y="341249"/>
                                  <a:pt x="1753286" y="341249"/>
                                </a:cubicBezTo>
                                <a:cubicBezTo>
                                  <a:pt x="1753794" y="341376"/>
                                  <a:pt x="1754302" y="341376"/>
                                  <a:pt x="1754810" y="341503"/>
                                </a:cubicBezTo>
                                <a:cubicBezTo>
                                  <a:pt x="1755318" y="341503"/>
                                  <a:pt x="1755699" y="341630"/>
                                  <a:pt x="1756207" y="341630"/>
                                </a:cubicBezTo>
                                <a:cubicBezTo>
                                  <a:pt x="1756715" y="341757"/>
                                  <a:pt x="1757223" y="341757"/>
                                  <a:pt x="1757731" y="341885"/>
                                </a:cubicBezTo>
                                <a:cubicBezTo>
                                  <a:pt x="1758112" y="341885"/>
                                  <a:pt x="1758620" y="342011"/>
                                  <a:pt x="1759128" y="342011"/>
                                </a:cubicBezTo>
                                <a:cubicBezTo>
                                  <a:pt x="1759636" y="342138"/>
                                  <a:pt x="1760144" y="342138"/>
                                  <a:pt x="1760652" y="342265"/>
                                </a:cubicBezTo>
                                <a:cubicBezTo>
                                  <a:pt x="1761033" y="342392"/>
                                  <a:pt x="1761541" y="342392"/>
                                  <a:pt x="1762049" y="342392"/>
                                </a:cubicBezTo>
                                <a:cubicBezTo>
                                  <a:pt x="1762557" y="342519"/>
                                  <a:pt x="1763065" y="342646"/>
                                  <a:pt x="1763573" y="342646"/>
                                </a:cubicBezTo>
                                <a:cubicBezTo>
                                  <a:pt x="1763954" y="342773"/>
                                  <a:pt x="1764462" y="342773"/>
                                  <a:pt x="1764970" y="342900"/>
                                </a:cubicBezTo>
                                <a:cubicBezTo>
                                  <a:pt x="1765478" y="342900"/>
                                  <a:pt x="1765986" y="343027"/>
                                  <a:pt x="1766494" y="343027"/>
                                </a:cubicBezTo>
                                <a:cubicBezTo>
                                  <a:pt x="1766875" y="343154"/>
                                  <a:pt x="1767383" y="343154"/>
                                  <a:pt x="1767891" y="343281"/>
                                </a:cubicBezTo>
                                <a:cubicBezTo>
                                  <a:pt x="1768399" y="343281"/>
                                  <a:pt x="1768907" y="343409"/>
                                  <a:pt x="1769415" y="343535"/>
                                </a:cubicBezTo>
                                <a:cubicBezTo>
                                  <a:pt x="1769796" y="343535"/>
                                  <a:pt x="1770304" y="343662"/>
                                  <a:pt x="1770812" y="343662"/>
                                </a:cubicBezTo>
                                <a:cubicBezTo>
                                  <a:pt x="1771320" y="343789"/>
                                  <a:pt x="1771828" y="343789"/>
                                  <a:pt x="1772336" y="343916"/>
                                </a:cubicBezTo>
                                <a:cubicBezTo>
                                  <a:pt x="1772717" y="343916"/>
                                  <a:pt x="1773225" y="343916"/>
                                  <a:pt x="1773733" y="344043"/>
                                </a:cubicBezTo>
                                <a:cubicBezTo>
                                  <a:pt x="1774241" y="344043"/>
                                  <a:pt x="1774749" y="344170"/>
                                  <a:pt x="1775130" y="344170"/>
                                </a:cubicBezTo>
                                <a:cubicBezTo>
                                  <a:pt x="1775638" y="344297"/>
                                  <a:pt x="1776146" y="344297"/>
                                  <a:pt x="1776654" y="344424"/>
                                </a:cubicBezTo>
                                <a:cubicBezTo>
                                  <a:pt x="1777162" y="344424"/>
                                  <a:pt x="1777670" y="344424"/>
                                  <a:pt x="1778051" y="344551"/>
                                </a:cubicBezTo>
                                <a:cubicBezTo>
                                  <a:pt x="1778559" y="344551"/>
                                  <a:pt x="1779067" y="344678"/>
                                  <a:pt x="1779575" y="344678"/>
                                </a:cubicBezTo>
                                <a:cubicBezTo>
                                  <a:pt x="1780083" y="344805"/>
                                  <a:pt x="1780591" y="344805"/>
                                  <a:pt x="1780972" y="344805"/>
                                </a:cubicBezTo>
                                <a:cubicBezTo>
                                  <a:pt x="1781480" y="344932"/>
                                  <a:pt x="1781988" y="344932"/>
                                  <a:pt x="1782496" y="345060"/>
                                </a:cubicBezTo>
                                <a:cubicBezTo>
                                  <a:pt x="1783004" y="345060"/>
                                  <a:pt x="1783512" y="345060"/>
                                  <a:pt x="1783893" y="345186"/>
                                </a:cubicBezTo>
                                <a:cubicBezTo>
                                  <a:pt x="1784401" y="345186"/>
                                  <a:pt x="1784909" y="345313"/>
                                  <a:pt x="1785417" y="345313"/>
                                </a:cubicBezTo>
                                <a:cubicBezTo>
                                  <a:pt x="1785925" y="345313"/>
                                  <a:pt x="1786433" y="345440"/>
                                  <a:pt x="1786814" y="345440"/>
                                </a:cubicBezTo>
                                <a:cubicBezTo>
                                  <a:pt x="1787322" y="345567"/>
                                  <a:pt x="1787830" y="345567"/>
                                  <a:pt x="1788338" y="345694"/>
                                </a:cubicBezTo>
                                <a:cubicBezTo>
                                  <a:pt x="1788846" y="345694"/>
                                  <a:pt x="1789354" y="345694"/>
                                  <a:pt x="1789735" y="345694"/>
                                </a:cubicBezTo>
                                <a:cubicBezTo>
                                  <a:pt x="1790243" y="345821"/>
                                  <a:pt x="1790751" y="345821"/>
                                  <a:pt x="1791259" y="345948"/>
                                </a:cubicBezTo>
                                <a:cubicBezTo>
                                  <a:pt x="1791767" y="345948"/>
                                  <a:pt x="1792148" y="345948"/>
                                  <a:pt x="1792656" y="346075"/>
                                </a:cubicBezTo>
                                <a:cubicBezTo>
                                  <a:pt x="1793164" y="346075"/>
                                  <a:pt x="1793672" y="346075"/>
                                  <a:pt x="1794180" y="346202"/>
                                </a:cubicBezTo>
                                <a:cubicBezTo>
                                  <a:pt x="1794688" y="346202"/>
                                  <a:pt x="1795069" y="346202"/>
                                  <a:pt x="1795577" y="346202"/>
                                </a:cubicBezTo>
                                <a:cubicBezTo>
                                  <a:pt x="1796085" y="346329"/>
                                  <a:pt x="1796593" y="346329"/>
                                  <a:pt x="1797101" y="346329"/>
                                </a:cubicBezTo>
                                <a:cubicBezTo>
                                  <a:pt x="1797609" y="346456"/>
                                  <a:pt x="1797990" y="346456"/>
                                  <a:pt x="1798498" y="346456"/>
                                </a:cubicBezTo>
                                <a:cubicBezTo>
                                  <a:pt x="1799006" y="346584"/>
                                  <a:pt x="1799514" y="346584"/>
                                  <a:pt x="1800022" y="346584"/>
                                </a:cubicBezTo>
                                <a:cubicBezTo>
                                  <a:pt x="1800530" y="346710"/>
                                  <a:pt x="1800911" y="346710"/>
                                  <a:pt x="1801419" y="346710"/>
                                </a:cubicBezTo>
                                <a:cubicBezTo>
                                  <a:pt x="1801927" y="346710"/>
                                  <a:pt x="1802435" y="346710"/>
                                  <a:pt x="1802943" y="346710"/>
                                </a:cubicBezTo>
                                <a:cubicBezTo>
                                  <a:pt x="1803451" y="346837"/>
                                  <a:pt x="1803832" y="346837"/>
                                  <a:pt x="1804340" y="346837"/>
                                </a:cubicBezTo>
                                <a:cubicBezTo>
                                  <a:pt x="1804848" y="346837"/>
                                  <a:pt x="1805356" y="346964"/>
                                  <a:pt x="1805864" y="346964"/>
                                </a:cubicBezTo>
                                <a:cubicBezTo>
                                  <a:pt x="1806372" y="346964"/>
                                  <a:pt x="1806753" y="346964"/>
                                  <a:pt x="1807261" y="346964"/>
                                </a:cubicBezTo>
                                <a:cubicBezTo>
                                  <a:pt x="1807769" y="347091"/>
                                  <a:pt x="1808277" y="347091"/>
                                  <a:pt x="1808785" y="347091"/>
                                </a:cubicBezTo>
                                <a:cubicBezTo>
                                  <a:pt x="1809166" y="347091"/>
                                  <a:pt x="1809674" y="347091"/>
                                  <a:pt x="1810182" y="347218"/>
                                </a:cubicBezTo>
                                <a:cubicBezTo>
                                  <a:pt x="1810690" y="347218"/>
                                  <a:pt x="1811198" y="347218"/>
                                  <a:pt x="1811706" y="347218"/>
                                </a:cubicBezTo>
                                <a:cubicBezTo>
                                  <a:pt x="1812087" y="347218"/>
                                  <a:pt x="1812595" y="347218"/>
                                  <a:pt x="1813103" y="347345"/>
                                </a:cubicBezTo>
                                <a:cubicBezTo>
                                  <a:pt x="1813611" y="347345"/>
                                  <a:pt x="1814119" y="347345"/>
                                  <a:pt x="1814627" y="347345"/>
                                </a:cubicBezTo>
                                <a:cubicBezTo>
                                  <a:pt x="1815008" y="347345"/>
                                  <a:pt x="1815516" y="347345"/>
                                  <a:pt x="1816024" y="347345"/>
                                </a:cubicBezTo>
                                <a:cubicBezTo>
                                  <a:pt x="1816532" y="347472"/>
                                  <a:pt x="1817040" y="347472"/>
                                  <a:pt x="1817548" y="347472"/>
                                </a:cubicBezTo>
                                <a:cubicBezTo>
                                  <a:pt x="1817929" y="347472"/>
                                  <a:pt x="1818437" y="347472"/>
                                  <a:pt x="1818945" y="347472"/>
                                </a:cubicBezTo>
                                <a:cubicBezTo>
                                  <a:pt x="1819453" y="347599"/>
                                  <a:pt x="1819961" y="347599"/>
                                  <a:pt x="1820469" y="347599"/>
                                </a:cubicBezTo>
                                <a:cubicBezTo>
                                  <a:pt x="1820850" y="347599"/>
                                  <a:pt x="1821358" y="347599"/>
                                  <a:pt x="1821866" y="347599"/>
                                </a:cubicBezTo>
                                <a:cubicBezTo>
                                  <a:pt x="1822374" y="347599"/>
                                  <a:pt x="1822882" y="347599"/>
                                  <a:pt x="1823390" y="347726"/>
                                </a:cubicBezTo>
                                <a:cubicBezTo>
                                  <a:pt x="1823771" y="347726"/>
                                  <a:pt x="1824279" y="347726"/>
                                  <a:pt x="1824787" y="347726"/>
                                </a:cubicBezTo>
                                <a:cubicBezTo>
                                  <a:pt x="1825295" y="347726"/>
                                  <a:pt x="1825803" y="347726"/>
                                  <a:pt x="1826184" y="347726"/>
                                </a:cubicBezTo>
                                <a:cubicBezTo>
                                  <a:pt x="1826692" y="347726"/>
                                  <a:pt x="1827200" y="347853"/>
                                  <a:pt x="1827708" y="347853"/>
                                </a:cubicBezTo>
                                <a:cubicBezTo>
                                  <a:pt x="1828216" y="347853"/>
                                  <a:pt x="1828724" y="347853"/>
                                  <a:pt x="1829105" y="347853"/>
                                </a:cubicBezTo>
                                <a:cubicBezTo>
                                  <a:pt x="1829613" y="347853"/>
                                  <a:pt x="1830121" y="347853"/>
                                  <a:pt x="1830629" y="347853"/>
                                </a:cubicBezTo>
                                <a:cubicBezTo>
                                  <a:pt x="1831137" y="347980"/>
                                  <a:pt x="1831645" y="347980"/>
                                  <a:pt x="1832026" y="347980"/>
                                </a:cubicBezTo>
                                <a:cubicBezTo>
                                  <a:pt x="1832534" y="347980"/>
                                  <a:pt x="1833042" y="347980"/>
                                  <a:pt x="1833550" y="347980"/>
                                </a:cubicBezTo>
                                <a:cubicBezTo>
                                  <a:pt x="1834058" y="347980"/>
                                  <a:pt x="1834566" y="347980"/>
                                  <a:pt x="1834947" y="347980"/>
                                </a:cubicBezTo>
                                <a:cubicBezTo>
                                  <a:pt x="1835455" y="348107"/>
                                  <a:pt x="1835963" y="348107"/>
                                  <a:pt x="1836471" y="348107"/>
                                </a:cubicBezTo>
                                <a:cubicBezTo>
                                  <a:pt x="1836979" y="348107"/>
                                  <a:pt x="1837487" y="348107"/>
                                  <a:pt x="1837868" y="348107"/>
                                </a:cubicBezTo>
                                <a:cubicBezTo>
                                  <a:pt x="1838376" y="348107"/>
                                  <a:pt x="1838884" y="348107"/>
                                  <a:pt x="1839392" y="348235"/>
                                </a:cubicBezTo>
                                <a:cubicBezTo>
                                  <a:pt x="1839900" y="348235"/>
                                  <a:pt x="1840408" y="348235"/>
                                  <a:pt x="1840789" y="348235"/>
                                </a:cubicBezTo>
                                <a:cubicBezTo>
                                  <a:pt x="1841297" y="348235"/>
                                  <a:pt x="1841805" y="348361"/>
                                  <a:pt x="1842313" y="348361"/>
                                </a:cubicBezTo>
                                <a:cubicBezTo>
                                  <a:pt x="1842821" y="348361"/>
                                  <a:pt x="1843202" y="348361"/>
                                  <a:pt x="1843710" y="348361"/>
                                </a:cubicBezTo>
                                <a:cubicBezTo>
                                  <a:pt x="1844218" y="348488"/>
                                  <a:pt x="1844726" y="348488"/>
                                  <a:pt x="1845234" y="348488"/>
                                </a:cubicBezTo>
                                <a:cubicBezTo>
                                  <a:pt x="1845742" y="348488"/>
                                  <a:pt x="1846123" y="348615"/>
                                  <a:pt x="1846631" y="348615"/>
                                </a:cubicBezTo>
                                <a:cubicBezTo>
                                  <a:pt x="1847139" y="348615"/>
                                  <a:pt x="1847647" y="348615"/>
                                  <a:pt x="1848155" y="348615"/>
                                </a:cubicBezTo>
                                <a:cubicBezTo>
                                  <a:pt x="1848663" y="348615"/>
                                  <a:pt x="1849044" y="348615"/>
                                  <a:pt x="1849552" y="348742"/>
                                </a:cubicBezTo>
                                <a:cubicBezTo>
                                  <a:pt x="1850060" y="348742"/>
                                  <a:pt x="1850568" y="348742"/>
                                  <a:pt x="1851076" y="348742"/>
                                </a:cubicBezTo>
                                <a:cubicBezTo>
                                  <a:pt x="1851584" y="348742"/>
                                  <a:pt x="1851965" y="348869"/>
                                  <a:pt x="1852473" y="348869"/>
                                </a:cubicBezTo>
                                <a:cubicBezTo>
                                  <a:pt x="1852981" y="348869"/>
                                  <a:pt x="1853489" y="348869"/>
                                  <a:pt x="1853997" y="348996"/>
                                </a:cubicBezTo>
                                <a:cubicBezTo>
                                  <a:pt x="1854505" y="348996"/>
                                  <a:pt x="1854886" y="348996"/>
                                  <a:pt x="1855394" y="348996"/>
                                </a:cubicBezTo>
                                <a:cubicBezTo>
                                  <a:pt x="1855902" y="348996"/>
                                  <a:pt x="1856410" y="349123"/>
                                  <a:pt x="1856918" y="349123"/>
                                </a:cubicBezTo>
                                <a:cubicBezTo>
                                  <a:pt x="1857426" y="349123"/>
                                  <a:pt x="1857807" y="349123"/>
                                  <a:pt x="1858315" y="349123"/>
                                </a:cubicBezTo>
                                <a:cubicBezTo>
                                  <a:pt x="1858823" y="349250"/>
                                  <a:pt x="1859331" y="349250"/>
                                  <a:pt x="1859839" y="349250"/>
                                </a:cubicBezTo>
                                <a:cubicBezTo>
                                  <a:pt x="1860220" y="349250"/>
                                  <a:pt x="1860728" y="349250"/>
                                  <a:pt x="1861236" y="349377"/>
                                </a:cubicBezTo>
                                <a:cubicBezTo>
                                  <a:pt x="1861744" y="349377"/>
                                  <a:pt x="1862252" y="349377"/>
                                  <a:pt x="1862760" y="349504"/>
                                </a:cubicBezTo>
                                <a:cubicBezTo>
                                  <a:pt x="1863141" y="349504"/>
                                  <a:pt x="1863649" y="349504"/>
                                  <a:pt x="1864157" y="349504"/>
                                </a:cubicBezTo>
                                <a:cubicBezTo>
                                  <a:pt x="1864665" y="349504"/>
                                  <a:pt x="1865173" y="349631"/>
                                  <a:pt x="1865681" y="349631"/>
                                </a:cubicBezTo>
                                <a:cubicBezTo>
                                  <a:pt x="1866062" y="349631"/>
                                  <a:pt x="1866570" y="349631"/>
                                  <a:pt x="1867078" y="349759"/>
                                </a:cubicBezTo>
                                <a:cubicBezTo>
                                  <a:pt x="1867586" y="349759"/>
                                  <a:pt x="1868094" y="349759"/>
                                  <a:pt x="1868602" y="349759"/>
                                </a:cubicBezTo>
                                <a:cubicBezTo>
                                  <a:pt x="1868983" y="349885"/>
                                  <a:pt x="1869491" y="349885"/>
                                  <a:pt x="1869999" y="349885"/>
                                </a:cubicBezTo>
                                <a:cubicBezTo>
                                  <a:pt x="1870507" y="349885"/>
                                  <a:pt x="1871015" y="349885"/>
                                  <a:pt x="1871523" y="350012"/>
                                </a:cubicBezTo>
                                <a:cubicBezTo>
                                  <a:pt x="1871904" y="350012"/>
                                  <a:pt x="1872412" y="350012"/>
                                  <a:pt x="1872920" y="350012"/>
                                </a:cubicBezTo>
                                <a:cubicBezTo>
                                  <a:pt x="1873428" y="350012"/>
                                  <a:pt x="1873936" y="350139"/>
                                  <a:pt x="1874444" y="350139"/>
                                </a:cubicBezTo>
                                <a:cubicBezTo>
                                  <a:pt x="1874825" y="350139"/>
                                  <a:pt x="1875333" y="350139"/>
                                  <a:pt x="1875841" y="350139"/>
                                </a:cubicBezTo>
                                <a:cubicBezTo>
                                  <a:pt x="1876349" y="350266"/>
                                  <a:pt x="1876857" y="350266"/>
                                  <a:pt x="1877238" y="350266"/>
                                </a:cubicBezTo>
                                <a:cubicBezTo>
                                  <a:pt x="1877746" y="350266"/>
                                  <a:pt x="1878254" y="350266"/>
                                  <a:pt x="1878762" y="350266"/>
                                </a:cubicBezTo>
                                <a:cubicBezTo>
                                  <a:pt x="1879270" y="350266"/>
                                  <a:pt x="1879778" y="350393"/>
                                  <a:pt x="1880159" y="350393"/>
                                </a:cubicBezTo>
                                <a:cubicBezTo>
                                  <a:pt x="1880667" y="350393"/>
                                  <a:pt x="1881175" y="350393"/>
                                  <a:pt x="1881683" y="350520"/>
                                </a:cubicBezTo>
                                <a:cubicBezTo>
                                  <a:pt x="1882191" y="350520"/>
                                  <a:pt x="1882699" y="350520"/>
                                  <a:pt x="1883080" y="350520"/>
                                </a:cubicBezTo>
                                <a:cubicBezTo>
                                  <a:pt x="1883588" y="350520"/>
                                  <a:pt x="1884096" y="350520"/>
                                  <a:pt x="1884604" y="350520"/>
                                </a:cubicBezTo>
                                <a:cubicBezTo>
                                  <a:pt x="1885112" y="350520"/>
                                  <a:pt x="1885620" y="350647"/>
                                  <a:pt x="1886001" y="350647"/>
                                </a:cubicBezTo>
                                <a:cubicBezTo>
                                  <a:pt x="1886509" y="350647"/>
                                  <a:pt x="1887017" y="350647"/>
                                  <a:pt x="1887525" y="350647"/>
                                </a:cubicBezTo>
                                <a:cubicBezTo>
                                  <a:pt x="1888033" y="350647"/>
                                  <a:pt x="1888541" y="350774"/>
                                  <a:pt x="1888922" y="350774"/>
                                </a:cubicBezTo>
                                <a:cubicBezTo>
                                  <a:pt x="1889430" y="350774"/>
                                  <a:pt x="1889938" y="350774"/>
                                  <a:pt x="1890446" y="350774"/>
                                </a:cubicBezTo>
                                <a:cubicBezTo>
                                  <a:pt x="1890954" y="350774"/>
                                  <a:pt x="1891462" y="350774"/>
                                  <a:pt x="1891843" y="350901"/>
                                </a:cubicBezTo>
                                <a:cubicBezTo>
                                  <a:pt x="1892351" y="350901"/>
                                  <a:pt x="1892859" y="350901"/>
                                  <a:pt x="1893367" y="350901"/>
                                </a:cubicBezTo>
                                <a:cubicBezTo>
                                  <a:pt x="1893875" y="350901"/>
                                  <a:pt x="1894256" y="350901"/>
                                  <a:pt x="1894764" y="351028"/>
                                </a:cubicBezTo>
                                <a:cubicBezTo>
                                  <a:pt x="1895272" y="351028"/>
                                  <a:pt x="1895780" y="351028"/>
                                  <a:pt x="1896288" y="351028"/>
                                </a:cubicBezTo>
                                <a:cubicBezTo>
                                  <a:pt x="1896796" y="351028"/>
                                  <a:pt x="1897177" y="351155"/>
                                  <a:pt x="1897685" y="351155"/>
                                </a:cubicBezTo>
                                <a:cubicBezTo>
                                  <a:pt x="1898193" y="351155"/>
                                  <a:pt x="1898701" y="351155"/>
                                  <a:pt x="1899209" y="351155"/>
                                </a:cubicBezTo>
                                <a:cubicBezTo>
                                  <a:pt x="1899717" y="351155"/>
                                  <a:pt x="1900098" y="351282"/>
                                  <a:pt x="1900606" y="351282"/>
                                </a:cubicBezTo>
                                <a:cubicBezTo>
                                  <a:pt x="1901114" y="351282"/>
                                  <a:pt x="1901622" y="351282"/>
                                  <a:pt x="1902130" y="351282"/>
                                </a:cubicBezTo>
                                <a:cubicBezTo>
                                  <a:pt x="1902638" y="351410"/>
                                  <a:pt x="1903019" y="351410"/>
                                  <a:pt x="1903527" y="351410"/>
                                </a:cubicBezTo>
                                <a:cubicBezTo>
                                  <a:pt x="1904035" y="351410"/>
                                  <a:pt x="1904543" y="351410"/>
                                  <a:pt x="1905051" y="351410"/>
                                </a:cubicBezTo>
                                <a:cubicBezTo>
                                  <a:pt x="1905559" y="351410"/>
                                  <a:pt x="1905940" y="351410"/>
                                  <a:pt x="1906448" y="351410"/>
                                </a:cubicBezTo>
                                <a:cubicBezTo>
                                  <a:pt x="1906956" y="351410"/>
                                  <a:pt x="1907464" y="351536"/>
                                  <a:pt x="1907972" y="351536"/>
                                </a:cubicBezTo>
                                <a:cubicBezTo>
                                  <a:pt x="1908480" y="351536"/>
                                  <a:pt x="1908861" y="351536"/>
                                  <a:pt x="1909369" y="351536"/>
                                </a:cubicBezTo>
                                <a:cubicBezTo>
                                  <a:pt x="1909877" y="351536"/>
                                  <a:pt x="1910385" y="351536"/>
                                  <a:pt x="1910893" y="351536"/>
                                </a:cubicBezTo>
                                <a:cubicBezTo>
                                  <a:pt x="1911274" y="351536"/>
                                  <a:pt x="1911782" y="351536"/>
                                  <a:pt x="1912290" y="351536"/>
                                </a:cubicBezTo>
                                <a:cubicBezTo>
                                  <a:pt x="1912798" y="351536"/>
                                  <a:pt x="1913306" y="351536"/>
                                  <a:pt x="1913814" y="351536"/>
                                </a:cubicBezTo>
                                <a:cubicBezTo>
                                  <a:pt x="1914195" y="351536"/>
                                  <a:pt x="1914703" y="351536"/>
                                  <a:pt x="1915211" y="351536"/>
                                </a:cubicBezTo>
                                <a:cubicBezTo>
                                  <a:pt x="1915719" y="351536"/>
                                  <a:pt x="1916227" y="351536"/>
                                  <a:pt x="1916735" y="351663"/>
                                </a:cubicBezTo>
                                <a:cubicBezTo>
                                  <a:pt x="1917116" y="351663"/>
                                  <a:pt x="1917624" y="351663"/>
                                  <a:pt x="1918132" y="351663"/>
                                </a:cubicBezTo>
                                <a:cubicBezTo>
                                  <a:pt x="1918640" y="351663"/>
                                  <a:pt x="1919148" y="351663"/>
                                  <a:pt x="1919656" y="351663"/>
                                </a:cubicBezTo>
                                <a:cubicBezTo>
                                  <a:pt x="1920037" y="351663"/>
                                  <a:pt x="1920545" y="351663"/>
                                  <a:pt x="1921053" y="351663"/>
                                </a:cubicBezTo>
                                <a:cubicBezTo>
                                  <a:pt x="1921561" y="351663"/>
                                  <a:pt x="1922069" y="351663"/>
                                  <a:pt x="1922577" y="351663"/>
                                </a:cubicBezTo>
                                <a:cubicBezTo>
                                  <a:pt x="1922958" y="351663"/>
                                  <a:pt x="1923466" y="351663"/>
                                  <a:pt x="1923974" y="351663"/>
                                </a:cubicBezTo>
                                <a:cubicBezTo>
                                  <a:pt x="1924482" y="351663"/>
                                  <a:pt x="1924990" y="351663"/>
                                  <a:pt x="1925498" y="351663"/>
                                </a:cubicBezTo>
                                <a:cubicBezTo>
                                  <a:pt x="1925879" y="351536"/>
                                  <a:pt x="1926387" y="351536"/>
                                  <a:pt x="1926895" y="351536"/>
                                </a:cubicBezTo>
                                <a:cubicBezTo>
                                  <a:pt x="1927403" y="351536"/>
                                  <a:pt x="1927911" y="351536"/>
                                  <a:pt x="1928292" y="351536"/>
                                </a:cubicBezTo>
                                <a:cubicBezTo>
                                  <a:pt x="1928800" y="351536"/>
                                  <a:pt x="1929308" y="351536"/>
                                  <a:pt x="1929816" y="351536"/>
                                </a:cubicBezTo>
                                <a:cubicBezTo>
                                  <a:pt x="1930324" y="351410"/>
                                  <a:pt x="1930832" y="351410"/>
                                  <a:pt x="1931213" y="351410"/>
                                </a:cubicBezTo>
                                <a:cubicBezTo>
                                  <a:pt x="1931721" y="351410"/>
                                  <a:pt x="1932229" y="351410"/>
                                  <a:pt x="1932737" y="351410"/>
                                </a:cubicBezTo>
                                <a:cubicBezTo>
                                  <a:pt x="1933245" y="351410"/>
                                  <a:pt x="1933753" y="351410"/>
                                  <a:pt x="1934134" y="351410"/>
                                </a:cubicBezTo>
                                <a:cubicBezTo>
                                  <a:pt x="1934642" y="351410"/>
                                  <a:pt x="1935150" y="351410"/>
                                  <a:pt x="1935658" y="351282"/>
                                </a:cubicBezTo>
                                <a:cubicBezTo>
                                  <a:pt x="1936166" y="351282"/>
                                  <a:pt x="1936674" y="351282"/>
                                  <a:pt x="1937055" y="351282"/>
                                </a:cubicBezTo>
                                <a:cubicBezTo>
                                  <a:pt x="1937563" y="351282"/>
                                  <a:pt x="1938071" y="351155"/>
                                  <a:pt x="1938579" y="351155"/>
                                </a:cubicBezTo>
                                <a:cubicBezTo>
                                  <a:pt x="1939087" y="351155"/>
                                  <a:pt x="1939595" y="351155"/>
                                  <a:pt x="1939976" y="351155"/>
                                </a:cubicBezTo>
                                <a:cubicBezTo>
                                  <a:pt x="1940484" y="351028"/>
                                  <a:pt x="1940992" y="351028"/>
                                  <a:pt x="1941500" y="351028"/>
                                </a:cubicBezTo>
                                <a:cubicBezTo>
                                  <a:pt x="1942008" y="351028"/>
                                  <a:pt x="1942389" y="350901"/>
                                  <a:pt x="1942897" y="350901"/>
                                </a:cubicBezTo>
                                <a:cubicBezTo>
                                  <a:pt x="1943405" y="350901"/>
                                  <a:pt x="1943913" y="350901"/>
                                  <a:pt x="1944421" y="350774"/>
                                </a:cubicBezTo>
                                <a:cubicBezTo>
                                  <a:pt x="1944929" y="350774"/>
                                  <a:pt x="1945310" y="350774"/>
                                  <a:pt x="1945818" y="350647"/>
                                </a:cubicBezTo>
                                <a:cubicBezTo>
                                  <a:pt x="1946326" y="350647"/>
                                  <a:pt x="1946834" y="350647"/>
                                  <a:pt x="1947342" y="350647"/>
                                </a:cubicBezTo>
                                <a:cubicBezTo>
                                  <a:pt x="1947850" y="350647"/>
                                  <a:pt x="1948231" y="350520"/>
                                  <a:pt x="1948739" y="350520"/>
                                </a:cubicBezTo>
                                <a:cubicBezTo>
                                  <a:pt x="1949247" y="350520"/>
                                  <a:pt x="1949755" y="350393"/>
                                  <a:pt x="1950263" y="350393"/>
                                </a:cubicBezTo>
                                <a:cubicBezTo>
                                  <a:pt x="1950771" y="350393"/>
                                  <a:pt x="1951152" y="350266"/>
                                  <a:pt x="1951660" y="350266"/>
                                </a:cubicBezTo>
                                <a:cubicBezTo>
                                  <a:pt x="1952168" y="350266"/>
                                  <a:pt x="1952676" y="350139"/>
                                  <a:pt x="1953184" y="350139"/>
                                </a:cubicBezTo>
                                <a:cubicBezTo>
                                  <a:pt x="1953692" y="350139"/>
                                  <a:pt x="1954073" y="350012"/>
                                  <a:pt x="1954581" y="350012"/>
                                </a:cubicBezTo>
                                <a:cubicBezTo>
                                  <a:pt x="1955089" y="350012"/>
                                  <a:pt x="1955597" y="350012"/>
                                  <a:pt x="1956105" y="350012"/>
                                </a:cubicBezTo>
                                <a:cubicBezTo>
                                  <a:pt x="1956613" y="349885"/>
                                  <a:pt x="1956994" y="349885"/>
                                  <a:pt x="1957502" y="349885"/>
                                </a:cubicBezTo>
                                <a:cubicBezTo>
                                  <a:pt x="1958010" y="349759"/>
                                  <a:pt x="1958518" y="349759"/>
                                  <a:pt x="1959026" y="349759"/>
                                </a:cubicBezTo>
                                <a:cubicBezTo>
                                  <a:pt x="1959534" y="349631"/>
                                  <a:pt x="1959915" y="349631"/>
                                  <a:pt x="1960423" y="349631"/>
                                </a:cubicBezTo>
                                <a:cubicBezTo>
                                  <a:pt x="1960931" y="349631"/>
                                  <a:pt x="1961439" y="349504"/>
                                  <a:pt x="1961947" y="349504"/>
                                </a:cubicBezTo>
                                <a:cubicBezTo>
                                  <a:pt x="1962328" y="349504"/>
                                  <a:pt x="1962836" y="349504"/>
                                  <a:pt x="1963344" y="349377"/>
                                </a:cubicBezTo>
                                <a:cubicBezTo>
                                  <a:pt x="1963852" y="349377"/>
                                  <a:pt x="1964360" y="349377"/>
                                  <a:pt x="1964868" y="349250"/>
                                </a:cubicBezTo>
                                <a:cubicBezTo>
                                  <a:pt x="1965249" y="349250"/>
                                  <a:pt x="1965757" y="349250"/>
                                  <a:pt x="1966265" y="349123"/>
                                </a:cubicBezTo>
                                <a:cubicBezTo>
                                  <a:pt x="1966773" y="349123"/>
                                  <a:pt x="1967281" y="349123"/>
                                  <a:pt x="1967789" y="348996"/>
                                </a:cubicBezTo>
                                <a:cubicBezTo>
                                  <a:pt x="1968170" y="348996"/>
                                  <a:pt x="1968678" y="348996"/>
                                  <a:pt x="1969186" y="348996"/>
                                </a:cubicBezTo>
                                <a:cubicBezTo>
                                  <a:pt x="1969694" y="348869"/>
                                  <a:pt x="1970202" y="348869"/>
                                  <a:pt x="1970710" y="348869"/>
                                </a:cubicBezTo>
                                <a:cubicBezTo>
                                  <a:pt x="1971091" y="348742"/>
                                  <a:pt x="1971599" y="348742"/>
                                  <a:pt x="1972107" y="348742"/>
                                </a:cubicBezTo>
                                <a:cubicBezTo>
                                  <a:pt x="1972615" y="348615"/>
                                  <a:pt x="1973123" y="348615"/>
                                  <a:pt x="1973631" y="348615"/>
                                </a:cubicBezTo>
                                <a:cubicBezTo>
                                  <a:pt x="1974012" y="348488"/>
                                  <a:pt x="1974520" y="348488"/>
                                  <a:pt x="1975028" y="348488"/>
                                </a:cubicBezTo>
                                <a:cubicBezTo>
                                  <a:pt x="1975536" y="348488"/>
                                  <a:pt x="1976044" y="348361"/>
                                  <a:pt x="1976425" y="348361"/>
                                </a:cubicBezTo>
                                <a:cubicBezTo>
                                  <a:pt x="1976933" y="348361"/>
                                  <a:pt x="1977441" y="348361"/>
                                  <a:pt x="1977949" y="348235"/>
                                </a:cubicBezTo>
                                <a:cubicBezTo>
                                  <a:pt x="1978457" y="348235"/>
                                  <a:pt x="1978965" y="348235"/>
                                  <a:pt x="1979346" y="348107"/>
                                </a:cubicBezTo>
                                <a:cubicBezTo>
                                  <a:pt x="1979854" y="348107"/>
                                  <a:pt x="1980362" y="348107"/>
                                  <a:pt x="1980870" y="348107"/>
                                </a:cubicBezTo>
                                <a:cubicBezTo>
                                  <a:pt x="1981378" y="347980"/>
                                  <a:pt x="1981886" y="347980"/>
                                  <a:pt x="1982267" y="347980"/>
                                </a:cubicBezTo>
                                <a:cubicBezTo>
                                  <a:pt x="1982775" y="347980"/>
                                  <a:pt x="1983283" y="347980"/>
                                  <a:pt x="1983791" y="347853"/>
                                </a:cubicBezTo>
                                <a:cubicBezTo>
                                  <a:pt x="1984299" y="347853"/>
                                  <a:pt x="1984807" y="347853"/>
                                  <a:pt x="1985188" y="347853"/>
                                </a:cubicBezTo>
                                <a:cubicBezTo>
                                  <a:pt x="1985696" y="347853"/>
                                  <a:pt x="1986204" y="347853"/>
                                  <a:pt x="1986712" y="347853"/>
                                </a:cubicBezTo>
                                <a:cubicBezTo>
                                  <a:pt x="1987220" y="347726"/>
                                  <a:pt x="1987728" y="347726"/>
                                  <a:pt x="1988109" y="347726"/>
                                </a:cubicBezTo>
                                <a:cubicBezTo>
                                  <a:pt x="1988617" y="347726"/>
                                  <a:pt x="1989125" y="347726"/>
                                  <a:pt x="1989633" y="347726"/>
                                </a:cubicBezTo>
                                <a:cubicBezTo>
                                  <a:pt x="1990141" y="347599"/>
                                  <a:pt x="1990649" y="347599"/>
                                  <a:pt x="1991030" y="347599"/>
                                </a:cubicBezTo>
                                <a:cubicBezTo>
                                  <a:pt x="1991538" y="347599"/>
                                  <a:pt x="1992046" y="347599"/>
                                  <a:pt x="1992554" y="347599"/>
                                </a:cubicBezTo>
                                <a:cubicBezTo>
                                  <a:pt x="1993062" y="347599"/>
                                  <a:pt x="1993443" y="347472"/>
                                  <a:pt x="1993951" y="347472"/>
                                </a:cubicBezTo>
                                <a:cubicBezTo>
                                  <a:pt x="1994459" y="347472"/>
                                  <a:pt x="1994967" y="347472"/>
                                  <a:pt x="1995475" y="347472"/>
                                </a:cubicBezTo>
                                <a:cubicBezTo>
                                  <a:pt x="1995983" y="347472"/>
                                  <a:pt x="1996364" y="347472"/>
                                  <a:pt x="1996872" y="347472"/>
                                </a:cubicBezTo>
                                <a:cubicBezTo>
                                  <a:pt x="1997380" y="347472"/>
                                  <a:pt x="1997888" y="347472"/>
                                  <a:pt x="1998396" y="347472"/>
                                </a:cubicBezTo>
                                <a:cubicBezTo>
                                  <a:pt x="1998904" y="347472"/>
                                  <a:pt x="1999285" y="347472"/>
                                  <a:pt x="1999793" y="347472"/>
                                </a:cubicBezTo>
                                <a:cubicBezTo>
                                  <a:pt x="2000301" y="347472"/>
                                  <a:pt x="2000809" y="347472"/>
                                  <a:pt x="2001317" y="347472"/>
                                </a:cubicBezTo>
                                <a:cubicBezTo>
                                  <a:pt x="2001825" y="347472"/>
                                  <a:pt x="2002206" y="347472"/>
                                  <a:pt x="2002714" y="347472"/>
                                </a:cubicBezTo>
                                <a:cubicBezTo>
                                  <a:pt x="2003222" y="347472"/>
                                  <a:pt x="2003730" y="347599"/>
                                  <a:pt x="2004238" y="347599"/>
                                </a:cubicBezTo>
                                <a:cubicBezTo>
                                  <a:pt x="2004746" y="347599"/>
                                  <a:pt x="2005127" y="347599"/>
                                  <a:pt x="2005635" y="347599"/>
                                </a:cubicBezTo>
                                <a:cubicBezTo>
                                  <a:pt x="2006143" y="347599"/>
                                  <a:pt x="2006651" y="347599"/>
                                  <a:pt x="2007159" y="347599"/>
                                </a:cubicBezTo>
                                <a:cubicBezTo>
                                  <a:pt x="2007667" y="347599"/>
                                  <a:pt x="2008048" y="347599"/>
                                  <a:pt x="2008556" y="347599"/>
                                </a:cubicBezTo>
                                <a:cubicBezTo>
                                  <a:pt x="2009064" y="347599"/>
                                  <a:pt x="2009572" y="347599"/>
                                  <a:pt x="2010080" y="347599"/>
                                </a:cubicBezTo>
                                <a:cubicBezTo>
                                  <a:pt x="2010461" y="347599"/>
                                  <a:pt x="2010969" y="347726"/>
                                  <a:pt x="2011477" y="347726"/>
                                </a:cubicBezTo>
                                <a:cubicBezTo>
                                  <a:pt x="2011985" y="347726"/>
                                  <a:pt x="2012493" y="347726"/>
                                  <a:pt x="2013001" y="347726"/>
                                </a:cubicBezTo>
                                <a:cubicBezTo>
                                  <a:pt x="2013382" y="347726"/>
                                  <a:pt x="2013890" y="347726"/>
                                  <a:pt x="2014398" y="347726"/>
                                </a:cubicBezTo>
                                <a:cubicBezTo>
                                  <a:pt x="2014906" y="347726"/>
                                  <a:pt x="2015414" y="347726"/>
                                  <a:pt x="2015922" y="347853"/>
                                </a:cubicBezTo>
                                <a:cubicBezTo>
                                  <a:pt x="2016303" y="347853"/>
                                  <a:pt x="2016811" y="347853"/>
                                  <a:pt x="2017319" y="347853"/>
                                </a:cubicBezTo>
                                <a:cubicBezTo>
                                  <a:pt x="2017827" y="347853"/>
                                  <a:pt x="2018335" y="347853"/>
                                  <a:pt x="2018843" y="347853"/>
                                </a:cubicBezTo>
                                <a:cubicBezTo>
                                  <a:pt x="2019224" y="347980"/>
                                  <a:pt x="2019732" y="347980"/>
                                  <a:pt x="2020240" y="347980"/>
                                </a:cubicBezTo>
                                <a:cubicBezTo>
                                  <a:pt x="2020748" y="347980"/>
                                  <a:pt x="2021256" y="347980"/>
                                  <a:pt x="2021764" y="347980"/>
                                </a:cubicBezTo>
                                <a:cubicBezTo>
                                  <a:pt x="2022145" y="348107"/>
                                  <a:pt x="2022653" y="348107"/>
                                  <a:pt x="2023161" y="348107"/>
                                </a:cubicBezTo>
                                <a:cubicBezTo>
                                  <a:pt x="2023669" y="348107"/>
                                  <a:pt x="2024177" y="348107"/>
                                  <a:pt x="2024685" y="348107"/>
                                </a:cubicBezTo>
                                <a:cubicBezTo>
                                  <a:pt x="2025066" y="348107"/>
                                  <a:pt x="2025574" y="348235"/>
                                  <a:pt x="2026082" y="348235"/>
                                </a:cubicBezTo>
                                <a:cubicBezTo>
                                  <a:pt x="2026590" y="348235"/>
                                  <a:pt x="2027098" y="348235"/>
                                  <a:pt x="2027479" y="348361"/>
                                </a:cubicBezTo>
                                <a:cubicBezTo>
                                  <a:pt x="2027987" y="348361"/>
                                  <a:pt x="2028495" y="348361"/>
                                  <a:pt x="2029003" y="348361"/>
                                </a:cubicBezTo>
                                <a:cubicBezTo>
                                  <a:pt x="2029511" y="348361"/>
                                  <a:pt x="2030019" y="348361"/>
                                  <a:pt x="2030400" y="348361"/>
                                </a:cubicBezTo>
                                <a:cubicBezTo>
                                  <a:pt x="2030908" y="348488"/>
                                  <a:pt x="2031416" y="348488"/>
                                  <a:pt x="2031924" y="348488"/>
                                </a:cubicBezTo>
                                <a:cubicBezTo>
                                  <a:pt x="2032432" y="348488"/>
                                  <a:pt x="2032940" y="348615"/>
                                  <a:pt x="2033321" y="348615"/>
                                </a:cubicBezTo>
                                <a:cubicBezTo>
                                  <a:pt x="2033829" y="348615"/>
                                  <a:pt x="2034337" y="348615"/>
                                  <a:pt x="2034845" y="348615"/>
                                </a:cubicBezTo>
                                <a:cubicBezTo>
                                  <a:pt x="2035353" y="348742"/>
                                  <a:pt x="2035861" y="348742"/>
                                  <a:pt x="2036242" y="348742"/>
                                </a:cubicBezTo>
                                <a:cubicBezTo>
                                  <a:pt x="2036750" y="348742"/>
                                  <a:pt x="2037258" y="348742"/>
                                  <a:pt x="2037766" y="348869"/>
                                </a:cubicBezTo>
                                <a:cubicBezTo>
                                  <a:pt x="2038274" y="348869"/>
                                  <a:pt x="2038782" y="348869"/>
                                  <a:pt x="2039163" y="348869"/>
                                </a:cubicBezTo>
                                <a:cubicBezTo>
                                  <a:pt x="2039671" y="348869"/>
                                  <a:pt x="2040179" y="348996"/>
                                  <a:pt x="2040687" y="348996"/>
                                </a:cubicBezTo>
                                <a:cubicBezTo>
                                  <a:pt x="2041195" y="348996"/>
                                  <a:pt x="2041703" y="348996"/>
                                  <a:pt x="2042084" y="349123"/>
                                </a:cubicBezTo>
                                <a:cubicBezTo>
                                  <a:pt x="2042592" y="349123"/>
                                  <a:pt x="2043100" y="349123"/>
                                  <a:pt x="2043608" y="349123"/>
                                </a:cubicBezTo>
                                <a:cubicBezTo>
                                  <a:pt x="2044116" y="349250"/>
                                  <a:pt x="2044497" y="349250"/>
                                  <a:pt x="2045005" y="349250"/>
                                </a:cubicBezTo>
                                <a:cubicBezTo>
                                  <a:pt x="2045513" y="349250"/>
                                  <a:pt x="2046021" y="349250"/>
                                  <a:pt x="2046529" y="349250"/>
                                </a:cubicBezTo>
                                <a:cubicBezTo>
                                  <a:pt x="2047037" y="349250"/>
                                  <a:pt x="2047418" y="349377"/>
                                  <a:pt x="2047926" y="349377"/>
                                </a:cubicBezTo>
                                <a:cubicBezTo>
                                  <a:pt x="2048434" y="349377"/>
                                  <a:pt x="2048942" y="349377"/>
                                  <a:pt x="2049450" y="349377"/>
                                </a:cubicBezTo>
                                <a:cubicBezTo>
                                  <a:pt x="2049958" y="349377"/>
                                  <a:pt x="2050339" y="349504"/>
                                  <a:pt x="2050847" y="349504"/>
                                </a:cubicBezTo>
                                <a:cubicBezTo>
                                  <a:pt x="2051355" y="349504"/>
                                  <a:pt x="2051863" y="349504"/>
                                  <a:pt x="2052371" y="349504"/>
                                </a:cubicBezTo>
                                <a:cubicBezTo>
                                  <a:pt x="2052879" y="349504"/>
                                  <a:pt x="2053260" y="349631"/>
                                  <a:pt x="2053768" y="349631"/>
                                </a:cubicBezTo>
                                <a:cubicBezTo>
                                  <a:pt x="2054276" y="349631"/>
                                  <a:pt x="2054784" y="349631"/>
                                  <a:pt x="2055292" y="349631"/>
                                </a:cubicBezTo>
                                <a:cubicBezTo>
                                  <a:pt x="2055800" y="349631"/>
                                  <a:pt x="2056181" y="349759"/>
                                  <a:pt x="2056689" y="349759"/>
                                </a:cubicBezTo>
                                <a:cubicBezTo>
                                  <a:pt x="2057197" y="349759"/>
                                  <a:pt x="2057705" y="349759"/>
                                  <a:pt x="2058213" y="349759"/>
                                </a:cubicBezTo>
                                <a:cubicBezTo>
                                  <a:pt x="2058721" y="349759"/>
                                  <a:pt x="2059102" y="349759"/>
                                  <a:pt x="2059610" y="349759"/>
                                </a:cubicBezTo>
                                <a:cubicBezTo>
                                  <a:pt x="2060118" y="349759"/>
                                  <a:pt x="2060626" y="349885"/>
                                  <a:pt x="2061134" y="349885"/>
                                </a:cubicBezTo>
                                <a:cubicBezTo>
                                  <a:pt x="2061515" y="349885"/>
                                  <a:pt x="2062023" y="349885"/>
                                  <a:pt x="2062531" y="349885"/>
                                </a:cubicBezTo>
                                <a:cubicBezTo>
                                  <a:pt x="2063039" y="349885"/>
                                  <a:pt x="2063547" y="349885"/>
                                  <a:pt x="2064055" y="350012"/>
                                </a:cubicBezTo>
                                <a:cubicBezTo>
                                  <a:pt x="2064436" y="350012"/>
                                  <a:pt x="2064944" y="350012"/>
                                  <a:pt x="2065452" y="350012"/>
                                </a:cubicBezTo>
                                <a:cubicBezTo>
                                  <a:pt x="2065960" y="350012"/>
                                  <a:pt x="2066468" y="350012"/>
                                  <a:pt x="2066976" y="350012"/>
                                </a:cubicBezTo>
                                <a:cubicBezTo>
                                  <a:pt x="2067357" y="350012"/>
                                  <a:pt x="2067865" y="350012"/>
                                  <a:pt x="2068373" y="350012"/>
                                </a:cubicBezTo>
                                <a:cubicBezTo>
                                  <a:pt x="2068881" y="350139"/>
                                  <a:pt x="2069389" y="350012"/>
                                  <a:pt x="2069897" y="350012"/>
                                </a:cubicBezTo>
                                <a:cubicBezTo>
                                  <a:pt x="2070278" y="350012"/>
                                  <a:pt x="2070786" y="350012"/>
                                  <a:pt x="2071294" y="350012"/>
                                </a:cubicBezTo>
                                <a:cubicBezTo>
                                  <a:pt x="2071802" y="350139"/>
                                  <a:pt x="2072310" y="350139"/>
                                  <a:pt x="2072818" y="350139"/>
                                </a:cubicBezTo>
                                <a:cubicBezTo>
                                  <a:pt x="2073199" y="350139"/>
                                  <a:pt x="2073707" y="350139"/>
                                  <a:pt x="2074215" y="350139"/>
                                </a:cubicBezTo>
                                <a:cubicBezTo>
                                  <a:pt x="2074723" y="350139"/>
                                  <a:pt x="2075231" y="350139"/>
                                  <a:pt x="2075739" y="350139"/>
                                </a:cubicBezTo>
                                <a:cubicBezTo>
                                  <a:pt x="2076120" y="350266"/>
                                  <a:pt x="2076628" y="350266"/>
                                  <a:pt x="2077136" y="350266"/>
                                </a:cubicBezTo>
                                <a:cubicBezTo>
                                  <a:pt x="2077644" y="350266"/>
                                  <a:pt x="2078152" y="350266"/>
                                  <a:pt x="2078533" y="350266"/>
                                </a:cubicBezTo>
                                <a:cubicBezTo>
                                  <a:pt x="2079041" y="350266"/>
                                  <a:pt x="2079549" y="350266"/>
                                  <a:pt x="2080057" y="350266"/>
                                </a:cubicBezTo>
                                <a:cubicBezTo>
                                  <a:pt x="2080565" y="350266"/>
                                  <a:pt x="2081073" y="350393"/>
                                  <a:pt x="2081454" y="350393"/>
                                </a:cubicBezTo>
                                <a:cubicBezTo>
                                  <a:pt x="2081962" y="350393"/>
                                  <a:pt x="2082470" y="350393"/>
                                  <a:pt x="2082978" y="350393"/>
                                </a:cubicBezTo>
                                <a:cubicBezTo>
                                  <a:pt x="2083486" y="350393"/>
                                  <a:pt x="2083994" y="350393"/>
                                  <a:pt x="2084375" y="350393"/>
                                </a:cubicBezTo>
                                <a:cubicBezTo>
                                  <a:pt x="2084883" y="350393"/>
                                  <a:pt x="2085391" y="350393"/>
                                  <a:pt x="2085899" y="350393"/>
                                </a:cubicBezTo>
                                <a:cubicBezTo>
                                  <a:pt x="2086407" y="350393"/>
                                  <a:pt x="2086915" y="350393"/>
                                  <a:pt x="2087296" y="350393"/>
                                </a:cubicBezTo>
                                <a:cubicBezTo>
                                  <a:pt x="2087804" y="350393"/>
                                  <a:pt x="2088312" y="350393"/>
                                  <a:pt x="2088820" y="350393"/>
                                </a:cubicBezTo>
                                <a:cubicBezTo>
                                  <a:pt x="2089328" y="350393"/>
                                  <a:pt x="2089836" y="350520"/>
                                  <a:pt x="2090217" y="350520"/>
                                </a:cubicBezTo>
                                <a:cubicBezTo>
                                  <a:pt x="2090725" y="350520"/>
                                  <a:pt x="2091233" y="350520"/>
                                  <a:pt x="2091741" y="350520"/>
                                </a:cubicBezTo>
                                <a:cubicBezTo>
                                  <a:pt x="2092249" y="350520"/>
                                  <a:pt x="2092757" y="350520"/>
                                  <a:pt x="2093138" y="350520"/>
                                </a:cubicBezTo>
                                <a:cubicBezTo>
                                  <a:pt x="2093646" y="350520"/>
                                  <a:pt x="2094154" y="350520"/>
                                  <a:pt x="2094662" y="350520"/>
                                </a:cubicBezTo>
                                <a:cubicBezTo>
                                  <a:pt x="2095170" y="350520"/>
                                  <a:pt x="2095551" y="350520"/>
                                  <a:pt x="2096059" y="350520"/>
                                </a:cubicBezTo>
                                <a:cubicBezTo>
                                  <a:pt x="2096567" y="350520"/>
                                  <a:pt x="2097075" y="350520"/>
                                  <a:pt x="2097583" y="350520"/>
                                </a:cubicBezTo>
                                <a:cubicBezTo>
                                  <a:pt x="2098091" y="350520"/>
                                  <a:pt x="2098472" y="350520"/>
                                  <a:pt x="2098980" y="350520"/>
                                </a:cubicBezTo>
                                <a:cubicBezTo>
                                  <a:pt x="2099488" y="350520"/>
                                  <a:pt x="2099996" y="350520"/>
                                  <a:pt x="2100504" y="350520"/>
                                </a:cubicBezTo>
                                <a:cubicBezTo>
                                  <a:pt x="2101012" y="350520"/>
                                  <a:pt x="2101393" y="350520"/>
                                  <a:pt x="2101901" y="350520"/>
                                </a:cubicBezTo>
                                <a:cubicBezTo>
                                  <a:pt x="2102409" y="350520"/>
                                  <a:pt x="2102917" y="350520"/>
                                  <a:pt x="2103425" y="350520"/>
                                </a:cubicBezTo>
                                <a:cubicBezTo>
                                  <a:pt x="2103933" y="350520"/>
                                  <a:pt x="2104314" y="350520"/>
                                  <a:pt x="2104822" y="350520"/>
                                </a:cubicBezTo>
                                <a:cubicBezTo>
                                  <a:pt x="2105330" y="350520"/>
                                  <a:pt x="2105838" y="350520"/>
                                  <a:pt x="2106346" y="350520"/>
                                </a:cubicBezTo>
                                <a:cubicBezTo>
                                  <a:pt x="2106854" y="350647"/>
                                  <a:pt x="2107235" y="350520"/>
                                  <a:pt x="2107743" y="350520"/>
                                </a:cubicBezTo>
                                <a:cubicBezTo>
                                  <a:pt x="2108251" y="350647"/>
                                  <a:pt x="2108759" y="350647"/>
                                  <a:pt x="2109267" y="350647"/>
                                </a:cubicBezTo>
                                <a:cubicBezTo>
                                  <a:pt x="2109775" y="350647"/>
                                  <a:pt x="2110156" y="350647"/>
                                  <a:pt x="2110664" y="350647"/>
                                </a:cubicBezTo>
                                <a:cubicBezTo>
                                  <a:pt x="2111172" y="350647"/>
                                  <a:pt x="2111680" y="350647"/>
                                  <a:pt x="2112188" y="350647"/>
                                </a:cubicBezTo>
                                <a:cubicBezTo>
                                  <a:pt x="2112569" y="350647"/>
                                  <a:pt x="2113077" y="350647"/>
                                  <a:pt x="2113585" y="350647"/>
                                </a:cubicBezTo>
                                <a:cubicBezTo>
                                  <a:pt x="2114093" y="350647"/>
                                  <a:pt x="2114601" y="350774"/>
                                  <a:pt x="2115109" y="350774"/>
                                </a:cubicBezTo>
                                <a:cubicBezTo>
                                  <a:pt x="2115490" y="350774"/>
                                  <a:pt x="2115998" y="350774"/>
                                  <a:pt x="2116506" y="350774"/>
                                </a:cubicBezTo>
                                <a:cubicBezTo>
                                  <a:pt x="2117014" y="350774"/>
                                  <a:pt x="2117522" y="350774"/>
                                  <a:pt x="2118030" y="350774"/>
                                </a:cubicBezTo>
                                <a:cubicBezTo>
                                  <a:pt x="2118411" y="350774"/>
                                  <a:pt x="2118919" y="350901"/>
                                  <a:pt x="2119427" y="350901"/>
                                </a:cubicBezTo>
                                <a:cubicBezTo>
                                  <a:pt x="2119935" y="350901"/>
                                  <a:pt x="2120443" y="350901"/>
                                  <a:pt x="2120951" y="350901"/>
                                </a:cubicBezTo>
                                <a:cubicBezTo>
                                  <a:pt x="2121332" y="350901"/>
                                  <a:pt x="2121840" y="350901"/>
                                  <a:pt x="2122348" y="351028"/>
                                </a:cubicBezTo>
                                <a:cubicBezTo>
                                  <a:pt x="2122856" y="351028"/>
                                  <a:pt x="2123364" y="351028"/>
                                  <a:pt x="2123872" y="351028"/>
                                </a:cubicBezTo>
                                <a:cubicBezTo>
                                  <a:pt x="2124253" y="351028"/>
                                  <a:pt x="2124761" y="351028"/>
                                  <a:pt x="2125269" y="351155"/>
                                </a:cubicBezTo>
                                <a:cubicBezTo>
                                  <a:pt x="2125777" y="351155"/>
                                  <a:pt x="2126285" y="351155"/>
                                  <a:pt x="2126793" y="351155"/>
                                </a:cubicBezTo>
                                <a:cubicBezTo>
                                  <a:pt x="2127174" y="351155"/>
                                  <a:pt x="2127682" y="351282"/>
                                  <a:pt x="2128190" y="351282"/>
                                </a:cubicBezTo>
                                <a:cubicBezTo>
                                  <a:pt x="2128698" y="351282"/>
                                  <a:pt x="2129206" y="351282"/>
                                  <a:pt x="2129587" y="351282"/>
                                </a:cubicBezTo>
                                <a:cubicBezTo>
                                  <a:pt x="2130095" y="351410"/>
                                  <a:pt x="2130603" y="351410"/>
                                  <a:pt x="2131111" y="351410"/>
                                </a:cubicBezTo>
                                <a:cubicBezTo>
                                  <a:pt x="2131619" y="351410"/>
                                  <a:pt x="2132127" y="351410"/>
                                  <a:pt x="2132508" y="351536"/>
                                </a:cubicBezTo>
                                <a:cubicBezTo>
                                  <a:pt x="2133016" y="351536"/>
                                  <a:pt x="2133524" y="351536"/>
                                  <a:pt x="2134032" y="351663"/>
                                </a:cubicBezTo>
                                <a:cubicBezTo>
                                  <a:pt x="2134540" y="351663"/>
                                  <a:pt x="2135048" y="351663"/>
                                  <a:pt x="2135429" y="351663"/>
                                </a:cubicBezTo>
                                <a:cubicBezTo>
                                  <a:pt x="2135937" y="351663"/>
                                  <a:pt x="2136445" y="351790"/>
                                  <a:pt x="2136953" y="351790"/>
                                </a:cubicBezTo>
                                <a:cubicBezTo>
                                  <a:pt x="2137461" y="351790"/>
                                  <a:pt x="2137969" y="351917"/>
                                  <a:pt x="2138350" y="351917"/>
                                </a:cubicBezTo>
                                <a:cubicBezTo>
                                  <a:pt x="2138858" y="351917"/>
                                  <a:pt x="2139366" y="352044"/>
                                  <a:pt x="2139874" y="352044"/>
                                </a:cubicBezTo>
                                <a:cubicBezTo>
                                  <a:pt x="2140382" y="352044"/>
                                  <a:pt x="2140890" y="352044"/>
                                  <a:pt x="2141271" y="352171"/>
                                </a:cubicBezTo>
                                <a:cubicBezTo>
                                  <a:pt x="2141779" y="352171"/>
                                  <a:pt x="2142287" y="352171"/>
                                  <a:pt x="2142795" y="352171"/>
                                </a:cubicBezTo>
                                <a:cubicBezTo>
                                  <a:pt x="2143303" y="352298"/>
                                  <a:pt x="2143811" y="352298"/>
                                  <a:pt x="2144192" y="352425"/>
                                </a:cubicBezTo>
                                <a:cubicBezTo>
                                  <a:pt x="2144700" y="352425"/>
                                  <a:pt x="2145208" y="352425"/>
                                  <a:pt x="2145716" y="352552"/>
                                </a:cubicBezTo>
                                <a:cubicBezTo>
                                  <a:pt x="2146224" y="352552"/>
                                  <a:pt x="2146605" y="352552"/>
                                  <a:pt x="2147113" y="352679"/>
                                </a:cubicBezTo>
                                <a:cubicBezTo>
                                  <a:pt x="2147621" y="352679"/>
                                  <a:pt x="2148129" y="352806"/>
                                  <a:pt x="2148637" y="352806"/>
                                </a:cubicBezTo>
                                <a:cubicBezTo>
                                  <a:pt x="2149145" y="352934"/>
                                  <a:pt x="2149526" y="352934"/>
                                  <a:pt x="2150034" y="352934"/>
                                </a:cubicBezTo>
                                <a:cubicBezTo>
                                  <a:pt x="2150542" y="353060"/>
                                  <a:pt x="2151050" y="353060"/>
                                  <a:pt x="2151558" y="353187"/>
                                </a:cubicBezTo>
                                <a:cubicBezTo>
                                  <a:pt x="2152066" y="353187"/>
                                  <a:pt x="2152447" y="353187"/>
                                  <a:pt x="2152955" y="353314"/>
                                </a:cubicBezTo>
                                <a:cubicBezTo>
                                  <a:pt x="2153463" y="353314"/>
                                  <a:pt x="2153971" y="353314"/>
                                  <a:pt x="2154479" y="353441"/>
                                </a:cubicBezTo>
                                <a:cubicBezTo>
                                  <a:pt x="2154987" y="353441"/>
                                  <a:pt x="2155368" y="353568"/>
                                  <a:pt x="2155876" y="353568"/>
                                </a:cubicBezTo>
                                <a:cubicBezTo>
                                  <a:pt x="2156384" y="353695"/>
                                  <a:pt x="2156892" y="353695"/>
                                  <a:pt x="2157400" y="353822"/>
                                </a:cubicBezTo>
                                <a:cubicBezTo>
                                  <a:pt x="2157908" y="353822"/>
                                  <a:pt x="2158289" y="353822"/>
                                  <a:pt x="2158797" y="353949"/>
                                </a:cubicBezTo>
                                <a:cubicBezTo>
                                  <a:pt x="2159305" y="353949"/>
                                  <a:pt x="2159813" y="354076"/>
                                  <a:pt x="2160321" y="354076"/>
                                </a:cubicBezTo>
                                <a:cubicBezTo>
                                  <a:pt x="2160829" y="354203"/>
                                  <a:pt x="2161210" y="354203"/>
                                  <a:pt x="2161718" y="354330"/>
                                </a:cubicBezTo>
                                <a:cubicBezTo>
                                  <a:pt x="2162226" y="354330"/>
                                  <a:pt x="2162734" y="354457"/>
                                  <a:pt x="2163242" y="354457"/>
                                </a:cubicBezTo>
                                <a:cubicBezTo>
                                  <a:pt x="2163623" y="354585"/>
                                  <a:pt x="2164131" y="354585"/>
                                  <a:pt x="2164639" y="354711"/>
                                </a:cubicBezTo>
                                <a:cubicBezTo>
                                  <a:pt x="2165147" y="354711"/>
                                  <a:pt x="2165655" y="354838"/>
                                  <a:pt x="2166163" y="354838"/>
                                </a:cubicBezTo>
                                <a:cubicBezTo>
                                  <a:pt x="2166544" y="354965"/>
                                  <a:pt x="2167052" y="354965"/>
                                  <a:pt x="2167560" y="355092"/>
                                </a:cubicBezTo>
                                <a:cubicBezTo>
                                  <a:pt x="2168068" y="355219"/>
                                  <a:pt x="2168576" y="355219"/>
                                  <a:pt x="2169084" y="355346"/>
                                </a:cubicBezTo>
                                <a:cubicBezTo>
                                  <a:pt x="2169465" y="355346"/>
                                  <a:pt x="2169973" y="355473"/>
                                  <a:pt x="2170481" y="355473"/>
                                </a:cubicBezTo>
                                <a:cubicBezTo>
                                  <a:pt x="2170989" y="355600"/>
                                  <a:pt x="2171497" y="355600"/>
                                  <a:pt x="2172005" y="355727"/>
                                </a:cubicBezTo>
                                <a:cubicBezTo>
                                  <a:pt x="2172386" y="355854"/>
                                  <a:pt x="2172894" y="355854"/>
                                  <a:pt x="2173402" y="355981"/>
                                </a:cubicBezTo>
                                <a:cubicBezTo>
                                  <a:pt x="2173910" y="355981"/>
                                  <a:pt x="2174418" y="356109"/>
                                  <a:pt x="2174926" y="356109"/>
                                </a:cubicBezTo>
                                <a:cubicBezTo>
                                  <a:pt x="2175307" y="356235"/>
                                  <a:pt x="2175815" y="356362"/>
                                  <a:pt x="2176323" y="356362"/>
                                </a:cubicBezTo>
                                <a:cubicBezTo>
                                  <a:pt x="2176831" y="356489"/>
                                  <a:pt x="2177339" y="356489"/>
                                  <a:pt x="2177847" y="356616"/>
                                </a:cubicBezTo>
                                <a:cubicBezTo>
                                  <a:pt x="2178228" y="356743"/>
                                  <a:pt x="2178736" y="356743"/>
                                  <a:pt x="2179244" y="356870"/>
                                </a:cubicBezTo>
                                <a:cubicBezTo>
                                  <a:pt x="2179752" y="356997"/>
                                  <a:pt x="2180260" y="356997"/>
                                  <a:pt x="2180641" y="357124"/>
                                </a:cubicBezTo>
                                <a:cubicBezTo>
                                  <a:pt x="2181149" y="357124"/>
                                  <a:pt x="2181657" y="357251"/>
                                  <a:pt x="2182165" y="357378"/>
                                </a:cubicBezTo>
                                <a:cubicBezTo>
                                  <a:pt x="2182673" y="357505"/>
                                  <a:pt x="2183181" y="357505"/>
                                  <a:pt x="2183562" y="357632"/>
                                </a:cubicBezTo>
                                <a:cubicBezTo>
                                  <a:pt x="2184070" y="357632"/>
                                  <a:pt x="2184578" y="357760"/>
                                  <a:pt x="2185086" y="357886"/>
                                </a:cubicBezTo>
                                <a:cubicBezTo>
                                  <a:pt x="2185594" y="357886"/>
                                  <a:pt x="2186102" y="358013"/>
                                  <a:pt x="2186483" y="358140"/>
                                </a:cubicBezTo>
                                <a:cubicBezTo>
                                  <a:pt x="2186991" y="358267"/>
                                  <a:pt x="2187499" y="358267"/>
                                  <a:pt x="2188007" y="358394"/>
                                </a:cubicBezTo>
                                <a:cubicBezTo>
                                  <a:pt x="2188515" y="358394"/>
                                  <a:pt x="2189023" y="358521"/>
                                  <a:pt x="2189404" y="358648"/>
                                </a:cubicBezTo>
                                <a:cubicBezTo>
                                  <a:pt x="2189912" y="358648"/>
                                  <a:pt x="2190420" y="358775"/>
                                  <a:pt x="2190928" y="358902"/>
                                </a:cubicBezTo>
                                <a:cubicBezTo>
                                  <a:pt x="2191436" y="358902"/>
                                  <a:pt x="2191944" y="359029"/>
                                  <a:pt x="2192325" y="359156"/>
                                </a:cubicBezTo>
                                <a:cubicBezTo>
                                  <a:pt x="2192833" y="359156"/>
                                  <a:pt x="2193341" y="359284"/>
                                  <a:pt x="2193849" y="359284"/>
                                </a:cubicBezTo>
                                <a:cubicBezTo>
                                  <a:pt x="2194357" y="359410"/>
                                  <a:pt x="2194738" y="359537"/>
                                  <a:pt x="2195246" y="359664"/>
                                </a:cubicBezTo>
                                <a:cubicBezTo>
                                  <a:pt x="2195754" y="359664"/>
                                  <a:pt x="2196262" y="359791"/>
                                  <a:pt x="2196770" y="359791"/>
                                </a:cubicBezTo>
                                <a:cubicBezTo>
                                  <a:pt x="2197278" y="359918"/>
                                  <a:pt x="2197659" y="360045"/>
                                  <a:pt x="2198167" y="360045"/>
                                </a:cubicBezTo>
                                <a:cubicBezTo>
                                  <a:pt x="2198675" y="360172"/>
                                  <a:pt x="2199183" y="360299"/>
                                  <a:pt x="2199691" y="360299"/>
                                </a:cubicBezTo>
                                <a:cubicBezTo>
                                  <a:pt x="2200199" y="360426"/>
                                  <a:pt x="2200580" y="360426"/>
                                  <a:pt x="2201088" y="360553"/>
                                </a:cubicBezTo>
                                <a:cubicBezTo>
                                  <a:pt x="2201596" y="360680"/>
                                  <a:pt x="2202104" y="360680"/>
                                  <a:pt x="2202612" y="360807"/>
                                </a:cubicBezTo>
                                <a:cubicBezTo>
                                  <a:pt x="2203120" y="360935"/>
                                  <a:pt x="2203501" y="360935"/>
                                  <a:pt x="2204009" y="361061"/>
                                </a:cubicBezTo>
                                <a:cubicBezTo>
                                  <a:pt x="2204517" y="361188"/>
                                  <a:pt x="2205025" y="361188"/>
                                  <a:pt x="2205533" y="361315"/>
                                </a:cubicBezTo>
                                <a:cubicBezTo>
                                  <a:pt x="2206041" y="361442"/>
                                  <a:pt x="2206422" y="361442"/>
                                  <a:pt x="2206930" y="361569"/>
                                </a:cubicBezTo>
                                <a:cubicBezTo>
                                  <a:pt x="2207438" y="361569"/>
                                  <a:pt x="2207946" y="361696"/>
                                  <a:pt x="2208454" y="361823"/>
                                </a:cubicBezTo>
                                <a:cubicBezTo>
                                  <a:pt x="2208962" y="361823"/>
                                  <a:pt x="2209343" y="361950"/>
                                  <a:pt x="2209851" y="361950"/>
                                </a:cubicBezTo>
                                <a:cubicBezTo>
                                  <a:pt x="2210359" y="362077"/>
                                  <a:pt x="2210867" y="362077"/>
                                  <a:pt x="2211375" y="362204"/>
                                </a:cubicBezTo>
                                <a:cubicBezTo>
                                  <a:pt x="2211756" y="362331"/>
                                  <a:pt x="2212264" y="362331"/>
                                  <a:pt x="2212772" y="362459"/>
                                </a:cubicBezTo>
                                <a:cubicBezTo>
                                  <a:pt x="2213280" y="362459"/>
                                  <a:pt x="2213788" y="362585"/>
                                  <a:pt x="2214296" y="362712"/>
                                </a:cubicBezTo>
                                <a:cubicBezTo>
                                  <a:pt x="2214677" y="362712"/>
                                  <a:pt x="2215185" y="362839"/>
                                  <a:pt x="2215693" y="362966"/>
                                </a:cubicBezTo>
                                <a:cubicBezTo>
                                  <a:pt x="2216201" y="362966"/>
                                  <a:pt x="2216709" y="363093"/>
                                  <a:pt x="2217217" y="363093"/>
                                </a:cubicBezTo>
                                <a:cubicBezTo>
                                  <a:pt x="2217598" y="363220"/>
                                  <a:pt x="2218106" y="363220"/>
                                  <a:pt x="2218614" y="363347"/>
                                </a:cubicBezTo>
                                <a:cubicBezTo>
                                  <a:pt x="2219122" y="363474"/>
                                  <a:pt x="2219630" y="363474"/>
                                  <a:pt x="2220138" y="363601"/>
                                </a:cubicBezTo>
                                <a:cubicBezTo>
                                  <a:pt x="2220519" y="363601"/>
                                  <a:pt x="2221027" y="363728"/>
                                  <a:pt x="2221535" y="363728"/>
                                </a:cubicBezTo>
                                <a:cubicBezTo>
                                  <a:pt x="2222043" y="363855"/>
                                  <a:pt x="2222551" y="363855"/>
                                  <a:pt x="2223059" y="363982"/>
                                </a:cubicBezTo>
                                <a:cubicBezTo>
                                  <a:pt x="2223440" y="363982"/>
                                  <a:pt x="2223948" y="364110"/>
                                  <a:pt x="2224456" y="364110"/>
                                </a:cubicBezTo>
                                <a:cubicBezTo>
                                  <a:pt x="2224964" y="364236"/>
                                  <a:pt x="2225472" y="364363"/>
                                  <a:pt x="2225980" y="364363"/>
                                </a:cubicBezTo>
                                <a:cubicBezTo>
                                  <a:pt x="2226361" y="364490"/>
                                  <a:pt x="2226869" y="364490"/>
                                  <a:pt x="2227377" y="364617"/>
                                </a:cubicBezTo>
                                <a:cubicBezTo>
                                  <a:pt x="2227885" y="364617"/>
                                  <a:pt x="2228393" y="364744"/>
                                  <a:pt x="2228774" y="364744"/>
                                </a:cubicBezTo>
                                <a:cubicBezTo>
                                  <a:pt x="2229282" y="364871"/>
                                  <a:pt x="2229790" y="364871"/>
                                  <a:pt x="2230298" y="364998"/>
                                </a:cubicBezTo>
                                <a:cubicBezTo>
                                  <a:pt x="2230806" y="364998"/>
                                  <a:pt x="2231314" y="365125"/>
                                  <a:pt x="2231695" y="365252"/>
                                </a:cubicBezTo>
                                <a:cubicBezTo>
                                  <a:pt x="2232203" y="365252"/>
                                  <a:pt x="2232711" y="365379"/>
                                  <a:pt x="2233219" y="365379"/>
                                </a:cubicBezTo>
                                <a:cubicBezTo>
                                  <a:pt x="2233727" y="365506"/>
                                  <a:pt x="2234235" y="365506"/>
                                  <a:pt x="2234616" y="365634"/>
                                </a:cubicBezTo>
                                <a:cubicBezTo>
                                  <a:pt x="2235124" y="365634"/>
                                  <a:pt x="2235632" y="365760"/>
                                  <a:pt x="2236140" y="365760"/>
                                </a:cubicBezTo>
                                <a:cubicBezTo>
                                  <a:pt x="2236648" y="365887"/>
                                  <a:pt x="2237156" y="365887"/>
                                  <a:pt x="2237537" y="366014"/>
                                </a:cubicBezTo>
                                <a:cubicBezTo>
                                  <a:pt x="2238045" y="366014"/>
                                  <a:pt x="2238553" y="366141"/>
                                  <a:pt x="2239061" y="366141"/>
                                </a:cubicBezTo>
                                <a:cubicBezTo>
                                  <a:pt x="2239569" y="366268"/>
                                  <a:pt x="2240077" y="366268"/>
                                  <a:pt x="2240458" y="366395"/>
                                </a:cubicBezTo>
                                <a:cubicBezTo>
                                  <a:pt x="2240966" y="366395"/>
                                  <a:pt x="2241474" y="366522"/>
                                  <a:pt x="2241982" y="366522"/>
                                </a:cubicBezTo>
                                <a:cubicBezTo>
                                  <a:pt x="2242490" y="366649"/>
                                  <a:pt x="2242998" y="366649"/>
                                  <a:pt x="2243379" y="366776"/>
                                </a:cubicBezTo>
                                <a:cubicBezTo>
                                  <a:pt x="2243887" y="366776"/>
                                  <a:pt x="2244395" y="366903"/>
                                  <a:pt x="2244903" y="366903"/>
                                </a:cubicBezTo>
                                <a:cubicBezTo>
                                  <a:pt x="2245411" y="367030"/>
                                  <a:pt x="2245792" y="367030"/>
                                  <a:pt x="2246300" y="367157"/>
                                </a:cubicBezTo>
                                <a:cubicBezTo>
                                  <a:pt x="2246808" y="367285"/>
                                  <a:pt x="2247316" y="367285"/>
                                  <a:pt x="2247824" y="367411"/>
                                </a:cubicBezTo>
                                <a:cubicBezTo>
                                  <a:pt x="2248332" y="367411"/>
                                  <a:pt x="2248713" y="367538"/>
                                  <a:pt x="2249221" y="367538"/>
                                </a:cubicBezTo>
                                <a:cubicBezTo>
                                  <a:pt x="2249729" y="367665"/>
                                  <a:pt x="2250237" y="367665"/>
                                  <a:pt x="2250745" y="367792"/>
                                </a:cubicBezTo>
                                <a:cubicBezTo>
                                  <a:pt x="2251253" y="367792"/>
                                  <a:pt x="2251634" y="367919"/>
                                  <a:pt x="2252142" y="367919"/>
                                </a:cubicBezTo>
                                <a:cubicBezTo>
                                  <a:pt x="2252650" y="368046"/>
                                  <a:pt x="2253158" y="368173"/>
                                  <a:pt x="2253666" y="368173"/>
                                </a:cubicBezTo>
                                <a:cubicBezTo>
                                  <a:pt x="2254174" y="368300"/>
                                  <a:pt x="2254555" y="368300"/>
                                  <a:pt x="2255063" y="368427"/>
                                </a:cubicBezTo>
                                <a:cubicBezTo>
                                  <a:pt x="2255571" y="368427"/>
                                  <a:pt x="2256079" y="368554"/>
                                  <a:pt x="2256587" y="368554"/>
                                </a:cubicBezTo>
                                <a:cubicBezTo>
                                  <a:pt x="2257095" y="368681"/>
                                  <a:pt x="2257476" y="368681"/>
                                  <a:pt x="2257984" y="368809"/>
                                </a:cubicBezTo>
                                <a:cubicBezTo>
                                  <a:pt x="2258492" y="368809"/>
                                  <a:pt x="2259000" y="368935"/>
                                  <a:pt x="2259508" y="369062"/>
                                </a:cubicBezTo>
                                <a:cubicBezTo>
                                  <a:pt x="2260016" y="369062"/>
                                  <a:pt x="2260397" y="369189"/>
                                  <a:pt x="2260905" y="369189"/>
                                </a:cubicBezTo>
                                <a:cubicBezTo>
                                  <a:pt x="2261413" y="369316"/>
                                  <a:pt x="2261921" y="369316"/>
                                  <a:pt x="2262429" y="369443"/>
                                </a:cubicBezTo>
                                <a:cubicBezTo>
                                  <a:pt x="2262810" y="369443"/>
                                  <a:pt x="2263318" y="369570"/>
                                  <a:pt x="2263826" y="369697"/>
                                </a:cubicBezTo>
                                <a:cubicBezTo>
                                  <a:pt x="2264334" y="369697"/>
                                  <a:pt x="2264842" y="369824"/>
                                  <a:pt x="2265350" y="369824"/>
                                </a:cubicBezTo>
                                <a:cubicBezTo>
                                  <a:pt x="2265731" y="369951"/>
                                  <a:pt x="2266239" y="369951"/>
                                  <a:pt x="2266747" y="370078"/>
                                </a:cubicBezTo>
                                <a:cubicBezTo>
                                  <a:pt x="2267255" y="370078"/>
                                  <a:pt x="2267763" y="370205"/>
                                  <a:pt x="2268271" y="370332"/>
                                </a:cubicBezTo>
                                <a:cubicBezTo>
                                  <a:pt x="2268652" y="370332"/>
                                  <a:pt x="2269160" y="370460"/>
                                  <a:pt x="2269668" y="370460"/>
                                </a:cubicBezTo>
                                <a:cubicBezTo>
                                  <a:pt x="2270176" y="370586"/>
                                  <a:pt x="2270684" y="370586"/>
                                  <a:pt x="2271192" y="370713"/>
                                </a:cubicBezTo>
                                <a:cubicBezTo>
                                  <a:pt x="2271573" y="370713"/>
                                  <a:pt x="2272081" y="370840"/>
                                  <a:pt x="2272589" y="370840"/>
                                </a:cubicBezTo>
                                <a:cubicBezTo>
                                  <a:pt x="2273097" y="370967"/>
                                  <a:pt x="2273605" y="371094"/>
                                  <a:pt x="2274113" y="371094"/>
                                </a:cubicBezTo>
                                <a:cubicBezTo>
                                  <a:pt x="2274494" y="371221"/>
                                  <a:pt x="2275002" y="371221"/>
                                  <a:pt x="2275510" y="371348"/>
                                </a:cubicBezTo>
                                <a:cubicBezTo>
                                  <a:pt x="2276018" y="371348"/>
                                  <a:pt x="2276526" y="371475"/>
                                  <a:pt x="2277034" y="371475"/>
                                </a:cubicBezTo>
                                <a:cubicBezTo>
                                  <a:pt x="2277415" y="371602"/>
                                  <a:pt x="2277923" y="371729"/>
                                  <a:pt x="2278431" y="371729"/>
                                </a:cubicBezTo>
                                <a:cubicBezTo>
                                  <a:pt x="2278939" y="371856"/>
                                  <a:pt x="2279447" y="371856"/>
                                  <a:pt x="2279828" y="371984"/>
                                </a:cubicBezTo>
                                <a:cubicBezTo>
                                  <a:pt x="2280336" y="371984"/>
                                  <a:pt x="2280844" y="372110"/>
                                  <a:pt x="2281352" y="372110"/>
                                </a:cubicBezTo>
                                <a:cubicBezTo>
                                  <a:pt x="2281860" y="372237"/>
                                  <a:pt x="2282368" y="372237"/>
                                  <a:pt x="2282749" y="372364"/>
                                </a:cubicBezTo>
                                <a:cubicBezTo>
                                  <a:pt x="2283257" y="372364"/>
                                  <a:pt x="2283765" y="372491"/>
                                  <a:pt x="2284273" y="372491"/>
                                </a:cubicBezTo>
                                <a:cubicBezTo>
                                  <a:pt x="2284781" y="372618"/>
                                  <a:pt x="2285289" y="372618"/>
                                  <a:pt x="2285670" y="372745"/>
                                </a:cubicBezTo>
                                <a:cubicBezTo>
                                  <a:pt x="2286178" y="372745"/>
                                  <a:pt x="2286686" y="372872"/>
                                  <a:pt x="2287194" y="372872"/>
                                </a:cubicBezTo>
                                <a:cubicBezTo>
                                  <a:pt x="2287702" y="372999"/>
                                  <a:pt x="2288210" y="372999"/>
                                  <a:pt x="2288591" y="373126"/>
                                </a:cubicBezTo>
                                <a:cubicBezTo>
                                  <a:pt x="2289099" y="373126"/>
                                  <a:pt x="2289607" y="373253"/>
                                  <a:pt x="2290115" y="373380"/>
                                </a:cubicBezTo>
                                <a:cubicBezTo>
                                  <a:pt x="2290623" y="373380"/>
                                  <a:pt x="2291131" y="373507"/>
                                  <a:pt x="2291512" y="373507"/>
                                </a:cubicBezTo>
                                <a:cubicBezTo>
                                  <a:pt x="2292020" y="373635"/>
                                  <a:pt x="2292528" y="373635"/>
                                  <a:pt x="2293036" y="373635"/>
                                </a:cubicBezTo>
                                <a:cubicBezTo>
                                  <a:pt x="2293544" y="373761"/>
                                  <a:pt x="2294052" y="373761"/>
                                  <a:pt x="2294433" y="373888"/>
                                </a:cubicBezTo>
                                <a:cubicBezTo>
                                  <a:pt x="2294941" y="373888"/>
                                  <a:pt x="2295449" y="374015"/>
                                  <a:pt x="2295957" y="374015"/>
                                </a:cubicBezTo>
                                <a:cubicBezTo>
                                  <a:pt x="2296465" y="374142"/>
                                  <a:pt x="2296846" y="374142"/>
                                  <a:pt x="2297354" y="374269"/>
                                </a:cubicBezTo>
                                <a:cubicBezTo>
                                  <a:pt x="2297862" y="374269"/>
                                  <a:pt x="2298370" y="374269"/>
                                  <a:pt x="2298878" y="374396"/>
                                </a:cubicBezTo>
                                <a:cubicBezTo>
                                  <a:pt x="2299386" y="374396"/>
                                  <a:pt x="2299767" y="374523"/>
                                  <a:pt x="2300275" y="374523"/>
                                </a:cubicBezTo>
                                <a:cubicBezTo>
                                  <a:pt x="2300783" y="374650"/>
                                  <a:pt x="2301291" y="374650"/>
                                  <a:pt x="2301799" y="374777"/>
                                </a:cubicBezTo>
                                <a:cubicBezTo>
                                  <a:pt x="2302307" y="374777"/>
                                  <a:pt x="2302688" y="374777"/>
                                  <a:pt x="2303196" y="374904"/>
                                </a:cubicBezTo>
                                <a:cubicBezTo>
                                  <a:pt x="2303704" y="374904"/>
                                  <a:pt x="2304212" y="375031"/>
                                  <a:pt x="2304720" y="375031"/>
                                </a:cubicBezTo>
                                <a:cubicBezTo>
                                  <a:pt x="2305228" y="375159"/>
                                  <a:pt x="2305609" y="375159"/>
                                  <a:pt x="2306117" y="375285"/>
                                </a:cubicBezTo>
                                <a:cubicBezTo>
                                  <a:pt x="2306625" y="375285"/>
                                  <a:pt x="2307133" y="375285"/>
                                  <a:pt x="2307641" y="375412"/>
                                </a:cubicBezTo>
                                <a:cubicBezTo>
                                  <a:pt x="2308149" y="375412"/>
                                  <a:pt x="2308530" y="375539"/>
                                  <a:pt x="2309038" y="375539"/>
                                </a:cubicBezTo>
                                <a:cubicBezTo>
                                  <a:pt x="2309546" y="375666"/>
                                  <a:pt x="2310054" y="375793"/>
                                  <a:pt x="2310562" y="375793"/>
                                </a:cubicBezTo>
                                <a:cubicBezTo>
                                  <a:pt x="2311070" y="375793"/>
                                  <a:pt x="2311451" y="375920"/>
                                  <a:pt x="2311959" y="375920"/>
                                </a:cubicBezTo>
                                <a:cubicBezTo>
                                  <a:pt x="2312467" y="376047"/>
                                  <a:pt x="2312975" y="376047"/>
                                  <a:pt x="2313483" y="376174"/>
                                </a:cubicBezTo>
                                <a:cubicBezTo>
                                  <a:pt x="2313864" y="376174"/>
                                  <a:pt x="2314372" y="376301"/>
                                  <a:pt x="2314880" y="376301"/>
                                </a:cubicBezTo>
                                <a:cubicBezTo>
                                  <a:pt x="2315388" y="376428"/>
                                  <a:pt x="2315896" y="376428"/>
                                  <a:pt x="2316404" y="376555"/>
                                </a:cubicBezTo>
                                <a:cubicBezTo>
                                  <a:pt x="2316785" y="376555"/>
                                  <a:pt x="2317293" y="376682"/>
                                  <a:pt x="2317801" y="376682"/>
                                </a:cubicBezTo>
                                <a:cubicBezTo>
                                  <a:pt x="2318309" y="376810"/>
                                  <a:pt x="2318817" y="376810"/>
                                  <a:pt x="2319325" y="376936"/>
                                </a:cubicBezTo>
                                <a:cubicBezTo>
                                  <a:pt x="2319706" y="376936"/>
                                  <a:pt x="2320214" y="377063"/>
                                  <a:pt x="2320722" y="377063"/>
                                </a:cubicBezTo>
                                <a:cubicBezTo>
                                  <a:pt x="2321230" y="377190"/>
                                  <a:pt x="2321738" y="377190"/>
                                  <a:pt x="2322246" y="377190"/>
                                </a:cubicBezTo>
                                <a:cubicBezTo>
                                  <a:pt x="2322627" y="377317"/>
                                  <a:pt x="2323135" y="377317"/>
                                  <a:pt x="2323643" y="377444"/>
                                </a:cubicBezTo>
                                <a:cubicBezTo>
                                  <a:pt x="2324151" y="377444"/>
                                  <a:pt x="2324659" y="377571"/>
                                  <a:pt x="2325167" y="377571"/>
                                </a:cubicBezTo>
                                <a:cubicBezTo>
                                  <a:pt x="2325548" y="377571"/>
                                  <a:pt x="2326056" y="377698"/>
                                  <a:pt x="2326564" y="377698"/>
                                </a:cubicBezTo>
                                <a:cubicBezTo>
                                  <a:pt x="2327072" y="377825"/>
                                  <a:pt x="2327580" y="377825"/>
                                  <a:pt x="2328088" y="377825"/>
                                </a:cubicBezTo>
                                <a:cubicBezTo>
                                  <a:pt x="2328469" y="377952"/>
                                  <a:pt x="2328977" y="377952"/>
                                  <a:pt x="2329485" y="378079"/>
                                </a:cubicBezTo>
                                <a:cubicBezTo>
                                  <a:pt x="2329993" y="378079"/>
                                  <a:pt x="2330501" y="378079"/>
                                  <a:pt x="2330882" y="378206"/>
                                </a:cubicBezTo>
                                <a:cubicBezTo>
                                  <a:pt x="2331390" y="378206"/>
                                  <a:pt x="2331898" y="378334"/>
                                  <a:pt x="2332406" y="378334"/>
                                </a:cubicBezTo>
                                <a:cubicBezTo>
                                  <a:pt x="2332914" y="378460"/>
                                  <a:pt x="2333422" y="378460"/>
                                  <a:pt x="2333803" y="378587"/>
                                </a:cubicBezTo>
                                <a:cubicBezTo>
                                  <a:pt x="2334311" y="378587"/>
                                  <a:pt x="2334819" y="378587"/>
                                  <a:pt x="2335327" y="378714"/>
                                </a:cubicBezTo>
                                <a:cubicBezTo>
                                  <a:pt x="2335835" y="378714"/>
                                  <a:pt x="2336343" y="378841"/>
                                  <a:pt x="2336724" y="378841"/>
                                </a:cubicBezTo>
                                <a:cubicBezTo>
                                  <a:pt x="2337232" y="378968"/>
                                  <a:pt x="2337740" y="378968"/>
                                  <a:pt x="2338248" y="379095"/>
                                </a:cubicBezTo>
                                <a:cubicBezTo>
                                  <a:pt x="2338756" y="379095"/>
                                  <a:pt x="2339264" y="379222"/>
                                  <a:pt x="2339645" y="379222"/>
                                </a:cubicBezTo>
                                <a:cubicBezTo>
                                  <a:pt x="2340153" y="379222"/>
                                  <a:pt x="2340661" y="379349"/>
                                  <a:pt x="2341169" y="379349"/>
                                </a:cubicBezTo>
                                <a:cubicBezTo>
                                  <a:pt x="2341677" y="379476"/>
                                  <a:pt x="2342185" y="379476"/>
                                  <a:pt x="2342566" y="379476"/>
                                </a:cubicBezTo>
                                <a:cubicBezTo>
                                  <a:pt x="2343074" y="379603"/>
                                  <a:pt x="2343582" y="379603"/>
                                  <a:pt x="2344090" y="379730"/>
                                </a:cubicBezTo>
                                <a:cubicBezTo>
                                  <a:pt x="2344598" y="379730"/>
                                  <a:pt x="2345106" y="379857"/>
                                  <a:pt x="2345487" y="379857"/>
                                </a:cubicBezTo>
                                <a:cubicBezTo>
                                  <a:pt x="2345995" y="379857"/>
                                  <a:pt x="2346503" y="379857"/>
                                  <a:pt x="2347011" y="379985"/>
                                </a:cubicBezTo>
                                <a:cubicBezTo>
                                  <a:pt x="2347519" y="379985"/>
                                  <a:pt x="2347900" y="380111"/>
                                  <a:pt x="2348408" y="380111"/>
                                </a:cubicBezTo>
                                <a:cubicBezTo>
                                  <a:pt x="2348916" y="380111"/>
                                  <a:pt x="2349424" y="380238"/>
                                  <a:pt x="2349932" y="380238"/>
                                </a:cubicBezTo>
                                <a:cubicBezTo>
                                  <a:pt x="2350440" y="380238"/>
                                  <a:pt x="2350821" y="380365"/>
                                  <a:pt x="2351329" y="380365"/>
                                </a:cubicBezTo>
                                <a:cubicBezTo>
                                  <a:pt x="2351837" y="380365"/>
                                  <a:pt x="2352345" y="380365"/>
                                  <a:pt x="2352853" y="380492"/>
                                </a:cubicBezTo>
                                <a:cubicBezTo>
                                  <a:pt x="2353361" y="380492"/>
                                  <a:pt x="2353742" y="380492"/>
                                  <a:pt x="2354250" y="380619"/>
                                </a:cubicBezTo>
                                <a:cubicBezTo>
                                  <a:pt x="2354758" y="380619"/>
                                  <a:pt x="2355266" y="380619"/>
                                  <a:pt x="2355774" y="380746"/>
                                </a:cubicBezTo>
                                <a:cubicBezTo>
                                  <a:pt x="2356282" y="380746"/>
                                  <a:pt x="2356663" y="380746"/>
                                  <a:pt x="2357171" y="380873"/>
                                </a:cubicBezTo>
                                <a:cubicBezTo>
                                  <a:pt x="2357679" y="380873"/>
                                  <a:pt x="2358187" y="380873"/>
                                  <a:pt x="2358695" y="381000"/>
                                </a:cubicBezTo>
                                <a:cubicBezTo>
                                  <a:pt x="2359203" y="381000"/>
                                  <a:pt x="2359584" y="381000"/>
                                  <a:pt x="2360092" y="381000"/>
                                </a:cubicBezTo>
                                <a:cubicBezTo>
                                  <a:pt x="2360600" y="381000"/>
                                  <a:pt x="2361108" y="381127"/>
                                  <a:pt x="2361616" y="381127"/>
                                </a:cubicBezTo>
                                <a:cubicBezTo>
                                  <a:pt x="2362124" y="381127"/>
                                  <a:pt x="2362505" y="381127"/>
                                  <a:pt x="2363013" y="381254"/>
                                </a:cubicBezTo>
                                <a:cubicBezTo>
                                  <a:pt x="2363521" y="381254"/>
                                  <a:pt x="2364029" y="381254"/>
                                  <a:pt x="2364537" y="381381"/>
                                </a:cubicBezTo>
                                <a:cubicBezTo>
                                  <a:pt x="2364918" y="381381"/>
                                  <a:pt x="2365426" y="381381"/>
                                  <a:pt x="2365934" y="381509"/>
                                </a:cubicBezTo>
                                <a:cubicBezTo>
                                  <a:pt x="2366442" y="381509"/>
                                  <a:pt x="2366950" y="381509"/>
                                  <a:pt x="2367458" y="381635"/>
                                </a:cubicBezTo>
                                <a:cubicBezTo>
                                  <a:pt x="2367839" y="381635"/>
                                  <a:pt x="2368347" y="381635"/>
                                  <a:pt x="2368855" y="381762"/>
                                </a:cubicBezTo>
                                <a:cubicBezTo>
                                  <a:pt x="2369363" y="381762"/>
                                  <a:pt x="2369871" y="381889"/>
                                  <a:pt x="2370379" y="381889"/>
                                </a:cubicBezTo>
                                <a:cubicBezTo>
                                  <a:pt x="2370760" y="381889"/>
                                  <a:pt x="2371268" y="382016"/>
                                  <a:pt x="2371776" y="382016"/>
                                </a:cubicBezTo>
                                <a:cubicBezTo>
                                  <a:pt x="2372284" y="382016"/>
                                  <a:pt x="2372792" y="382016"/>
                                  <a:pt x="2373300" y="382143"/>
                                </a:cubicBezTo>
                                <a:cubicBezTo>
                                  <a:pt x="2373681" y="382143"/>
                                  <a:pt x="2374189" y="382143"/>
                                  <a:pt x="2374697" y="382270"/>
                                </a:cubicBezTo>
                                <a:cubicBezTo>
                                  <a:pt x="2375205" y="382270"/>
                                  <a:pt x="2375713" y="382270"/>
                                  <a:pt x="2376221" y="382397"/>
                                </a:cubicBezTo>
                                <a:cubicBezTo>
                                  <a:pt x="2376602" y="382397"/>
                                  <a:pt x="2377110" y="382397"/>
                                  <a:pt x="2377618" y="382524"/>
                                </a:cubicBezTo>
                                <a:cubicBezTo>
                                  <a:pt x="2378126" y="382524"/>
                                  <a:pt x="2378634" y="382524"/>
                                  <a:pt x="2379142" y="382651"/>
                                </a:cubicBezTo>
                                <a:cubicBezTo>
                                  <a:pt x="2379523" y="382651"/>
                                  <a:pt x="2380031" y="382651"/>
                                  <a:pt x="2380539" y="382778"/>
                                </a:cubicBezTo>
                                <a:cubicBezTo>
                                  <a:pt x="2381047" y="382778"/>
                                  <a:pt x="2381555" y="382778"/>
                                  <a:pt x="2381936" y="382905"/>
                                </a:cubicBezTo>
                                <a:cubicBezTo>
                                  <a:pt x="2382444" y="382905"/>
                                  <a:pt x="2382952" y="382905"/>
                                  <a:pt x="2383460" y="383032"/>
                                </a:cubicBezTo>
                                <a:cubicBezTo>
                                  <a:pt x="2383968" y="383032"/>
                                  <a:pt x="2384476" y="383032"/>
                                  <a:pt x="2384857" y="383160"/>
                                </a:cubicBezTo>
                                <a:cubicBezTo>
                                  <a:pt x="2385365" y="383160"/>
                                  <a:pt x="2385873" y="383160"/>
                                  <a:pt x="2386381" y="383160"/>
                                </a:cubicBezTo>
                                <a:cubicBezTo>
                                  <a:pt x="2386889" y="383286"/>
                                  <a:pt x="2387397" y="383286"/>
                                  <a:pt x="2387778" y="383286"/>
                                </a:cubicBezTo>
                                <a:cubicBezTo>
                                  <a:pt x="2388286" y="383413"/>
                                  <a:pt x="2388794" y="383413"/>
                                  <a:pt x="2389302" y="383413"/>
                                </a:cubicBezTo>
                                <a:cubicBezTo>
                                  <a:pt x="2389810" y="383540"/>
                                  <a:pt x="2390318" y="383540"/>
                                  <a:pt x="2390699" y="383667"/>
                                </a:cubicBezTo>
                                <a:cubicBezTo>
                                  <a:pt x="2391207" y="383667"/>
                                  <a:pt x="2391715" y="383667"/>
                                  <a:pt x="2392223" y="383794"/>
                                </a:cubicBezTo>
                                <a:cubicBezTo>
                                  <a:pt x="2392731" y="383794"/>
                                  <a:pt x="2393239" y="383921"/>
                                  <a:pt x="2393620" y="383921"/>
                                </a:cubicBezTo>
                                <a:cubicBezTo>
                                  <a:pt x="2394128" y="383921"/>
                                  <a:pt x="2394636" y="384048"/>
                                  <a:pt x="2395144" y="384048"/>
                                </a:cubicBezTo>
                                <a:cubicBezTo>
                                  <a:pt x="2395652" y="384175"/>
                                  <a:pt x="2396033" y="384175"/>
                                  <a:pt x="2396541" y="384175"/>
                                </a:cubicBezTo>
                                <a:cubicBezTo>
                                  <a:pt x="2397049" y="384302"/>
                                  <a:pt x="2397557" y="384302"/>
                                  <a:pt x="2398065" y="384302"/>
                                </a:cubicBezTo>
                                <a:cubicBezTo>
                                  <a:pt x="2398573" y="384429"/>
                                  <a:pt x="2398954" y="384429"/>
                                  <a:pt x="2399462" y="384429"/>
                                </a:cubicBezTo>
                                <a:cubicBezTo>
                                  <a:pt x="2399970" y="384556"/>
                                  <a:pt x="2400478" y="384556"/>
                                  <a:pt x="2400986" y="384556"/>
                                </a:cubicBezTo>
                                <a:cubicBezTo>
                                  <a:pt x="2401494" y="384556"/>
                                  <a:pt x="2401875" y="384556"/>
                                  <a:pt x="2402383" y="384684"/>
                                </a:cubicBezTo>
                                <a:cubicBezTo>
                                  <a:pt x="2402891" y="384684"/>
                                  <a:pt x="2403399" y="384684"/>
                                  <a:pt x="2403907" y="384684"/>
                                </a:cubicBezTo>
                                <a:cubicBezTo>
                                  <a:pt x="2404415" y="384684"/>
                                  <a:pt x="2404796" y="384684"/>
                                  <a:pt x="2405304" y="384684"/>
                                </a:cubicBezTo>
                                <a:cubicBezTo>
                                  <a:pt x="2405812" y="384684"/>
                                  <a:pt x="2406320" y="384810"/>
                                  <a:pt x="2406828" y="384810"/>
                                </a:cubicBezTo>
                                <a:cubicBezTo>
                                  <a:pt x="2407336" y="384810"/>
                                  <a:pt x="2407717" y="384810"/>
                                  <a:pt x="2408225" y="384810"/>
                                </a:cubicBezTo>
                                <a:cubicBezTo>
                                  <a:pt x="2408733" y="384810"/>
                                  <a:pt x="2409241" y="384937"/>
                                  <a:pt x="2409749" y="384937"/>
                                </a:cubicBezTo>
                                <a:cubicBezTo>
                                  <a:pt x="2410257" y="384937"/>
                                  <a:pt x="2410638" y="384937"/>
                                  <a:pt x="2411146" y="385064"/>
                                </a:cubicBezTo>
                                <a:cubicBezTo>
                                  <a:pt x="2411654" y="385064"/>
                                  <a:pt x="2412162" y="385064"/>
                                  <a:pt x="2412670" y="385191"/>
                                </a:cubicBezTo>
                                <a:cubicBezTo>
                                  <a:pt x="2413178" y="385191"/>
                                  <a:pt x="2413559" y="385191"/>
                                  <a:pt x="2414067" y="385318"/>
                                </a:cubicBezTo>
                                <a:cubicBezTo>
                                  <a:pt x="2414575" y="385318"/>
                                  <a:pt x="2415083" y="385318"/>
                                  <a:pt x="2415591" y="385318"/>
                                </a:cubicBezTo>
                                <a:cubicBezTo>
                                  <a:pt x="2415972" y="385445"/>
                                  <a:pt x="2416480" y="385445"/>
                                  <a:pt x="2416988" y="385445"/>
                                </a:cubicBezTo>
                                <a:cubicBezTo>
                                  <a:pt x="2417496" y="385445"/>
                                  <a:pt x="2418004" y="385445"/>
                                  <a:pt x="2418512" y="385445"/>
                                </a:cubicBezTo>
                                <a:cubicBezTo>
                                  <a:pt x="2418893" y="385445"/>
                                  <a:pt x="2419401" y="385572"/>
                                  <a:pt x="2419909" y="385572"/>
                                </a:cubicBezTo>
                                <a:cubicBezTo>
                                  <a:pt x="2420417" y="385572"/>
                                  <a:pt x="2420925" y="385572"/>
                                  <a:pt x="2421433" y="385572"/>
                                </a:cubicBezTo>
                                <a:cubicBezTo>
                                  <a:pt x="2421814" y="385572"/>
                                  <a:pt x="2422322" y="385572"/>
                                  <a:pt x="2422830" y="385572"/>
                                </a:cubicBezTo>
                                <a:cubicBezTo>
                                  <a:pt x="2423338" y="385572"/>
                                  <a:pt x="2423846" y="385699"/>
                                  <a:pt x="2424354" y="385699"/>
                                </a:cubicBezTo>
                                <a:cubicBezTo>
                                  <a:pt x="2424735" y="385699"/>
                                  <a:pt x="2425243" y="385699"/>
                                  <a:pt x="2425751" y="385826"/>
                                </a:cubicBezTo>
                                <a:cubicBezTo>
                                  <a:pt x="2426259" y="385826"/>
                                  <a:pt x="2426767" y="385953"/>
                                  <a:pt x="2427275" y="385953"/>
                                </a:cubicBezTo>
                                <a:cubicBezTo>
                                  <a:pt x="2427656" y="386080"/>
                                  <a:pt x="2428164" y="386080"/>
                                  <a:pt x="2428672" y="386080"/>
                                </a:cubicBezTo>
                                <a:cubicBezTo>
                                  <a:pt x="2429180" y="386207"/>
                                  <a:pt x="2429688" y="386207"/>
                                  <a:pt x="2430069" y="386335"/>
                                </a:cubicBezTo>
                                <a:cubicBezTo>
                                  <a:pt x="2430577" y="386335"/>
                                  <a:pt x="2431085" y="386335"/>
                                  <a:pt x="2431593" y="386335"/>
                                </a:cubicBezTo>
                                <a:cubicBezTo>
                                  <a:pt x="2432101" y="386461"/>
                                  <a:pt x="2432609" y="386461"/>
                                  <a:pt x="2432990" y="386461"/>
                                </a:cubicBezTo>
                                <a:cubicBezTo>
                                  <a:pt x="2433498" y="386588"/>
                                  <a:pt x="2434006" y="386588"/>
                                  <a:pt x="2434514" y="386588"/>
                                </a:cubicBezTo>
                                <a:cubicBezTo>
                                  <a:pt x="2435022" y="386715"/>
                                  <a:pt x="2435530" y="386715"/>
                                  <a:pt x="2435911" y="386715"/>
                                </a:cubicBezTo>
                                <a:cubicBezTo>
                                  <a:pt x="2436419" y="386842"/>
                                  <a:pt x="2436927" y="386842"/>
                                  <a:pt x="2437435" y="386842"/>
                                </a:cubicBezTo>
                                <a:cubicBezTo>
                                  <a:pt x="2437943" y="386842"/>
                                  <a:pt x="2438451" y="386969"/>
                                  <a:pt x="2438832" y="386969"/>
                                </a:cubicBezTo>
                                <a:cubicBezTo>
                                  <a:pt x="2439340" y="386969"/>
                                  <a:pt x="2439848" y="386969"/>
                                  <a:pt x="2440356" y="386969"/>
                                </a:cubicBezTo>
                                <a:cubicBezTo>
                                  <a:pt x="2440864" y="387096"/>
                                  <a:pt x="2441372" y="387096"/>
                                  <a:pt x="2441753" y="387096"/>
                                </a:cubicBezTo>
                                <a:cubicBezTo>
                                  <a:pt x="2442261" y="387096"/>
                                  <a:pt x="2442769" y="387096"/>
                                  <a:pt x="2443277" y="387096"/>
                                </a:cubicBezTo>
                                <a:cubicBezTo>
                                  <a:pt x="2443785" y="387223"/>
                                  <a:pt x="2444293" y="387223"/>
                                  <a:pt x="2444674" y="387223"/>
                                </a:cubicBezTo>
                                <a:cubicBezTo>
                                  <a:pt x="2445182" y="387223"/>
                                  <a:pt x="2445690" y="387223"/>
                                  <a:pt x="2446198" y="387350"/>
                                </a:cubicBezTo>
                                <a:cubicBezTo>
                                  <a:pt x="2446706" y="387350"/>
                                  <a:pt x="2447087" y="387350"/>
                                  <a:pt x="2447595" y="387477"/>
                                </a:cubicBezTo>
                                <a:cubicBezTo>
                                  <a:pt x="2448103" y="387477"/>
                                  <a:pt x="2448611" y="387477"/>
                                  <a:pt x="2449119" y="387477"/>
                                </a:cubicBezTo>
                                <a:cubicBezTo>
                                  <a:pt x="2449627" y="387477"/>
                                  <a:pt x="2450008" y="387604"/>
                                  <a:pt x="2450516" y="387604"/>
                                </a:cubicBezTo>
                                <a:cubicBezTo>
                                  <a:pt x="2451024" y="387604"/>
                                  <a:pt x="2451532" y="387604"/>
                                  <a:pt x="2452040" y="387604"/>
                                </a:cubicBezTo>
                                <a:cubicBezTo>
                                  <a:pt x="2452548" y="387731"/>
                                  <a:pt x="2452929" y="387731"/>
                                  <a:pt x="2453437" y="387731"/>
                                </a:cubicBezTo>
                                <a:cubicBezTo>
                                  <a:pt x="2453945" y="387731"/>
                                  <a:pt x="2454453" y="387731"/>
                                  <a:pt x="2454961" y="387859"/>
                                </a:cubicBezTo>
                                <a:cubicBezTo>
                                  <a:pt x="2455469" y="387859"/>
                                  <a:pt x="2455850" y="387859"/>
                                  <a:pt x="2456358" y="387859"/>
                                </a:cubicBezTo>
                                <a:cubicBezTo>
                                  <a:pt x="2456866" y="387859"/>
                                  <a:pt x="2457374" y="387985"/>
                                  <a:pt x="2457882" y="387985"/>
                                </a:cubicBezTo>
                                <a:cubicBezTo>
                                  <a:pt x="2458390" y="387985"/>
                                  <a:pt x="2458771" y="387985"/>
                                  <a:pt x="2459279" y="387985"/>
                                </a:cubicBezTo>
                                <a:cubicBezTo>
                                  <a:pt x="2459787" y="388112"/>
                                  <a:pt x="2460295" y="388112"/>
                                  <a:pt x="2460803" y="388112"/>
                                </a:cubicBezTo>
                                <a:cubicBezTo>
                                  <a:pt x="2461311" y="388112"/>
                                  <a:pt x="2461692" y="388239"/>
                                  <a:pt x="2462200" y="388239"/>
                                </a:cubicBezTo>
                                <a:cubicBezTo>
                                  <a:pt x="2462708" y="388239"/>
                                  <a:pt x="2463216" y="388239"/>
                                  <a:pt x="2463724" y="388366"/>
                                </a:cubicBezTo>
                                <a:cubicBezTo>
                                  <a:pt x="2464105" y="388366"/>
                                  <a:pt x="2464613" y="388366"/>
                                  <a:pt x="2465121" y="388493"/>
                                </a:cubicBezTo>
                                <a:cubicBezTo>
                                  <a:pt x="2465629" y="388493"/>
                                  <a:pt x="2466137" y="388493"/>
                                  <a:pt x="2466645" y="388493"/>
                                </a:cubicBezTo>
                                <a:cubicBezTo>
                                  <a:pt x="2467026" y="388493"/>
                                  <a:pt x="2467534" y="388493"/>
                                  <a:pt x="2468042" y="388620"/>
                                </a:cubicBezTo>
                                <a:cubicBezTo>
                                  <a:pt x="2468550" y="388620"/>
                                  <a:pt x="2469058" y="388620"/>
                                  <a:pt x="2469566" y="388620"/>
                                </a:cubicBezTo>
                                <a:cubicBezTo>
                                  <a:pt x="2469947" y="388620"/>
                                  <a:pt x="2470455" y="388747"/>
                                  <a:pt x="2470963" y="388747"/>
                                </a:cubicBezTo>
                                <a:cubicBezTo>
                                  <a:pt x="2471471" y="388747"/>
                                  <a:pt x="2471979" y="388747"/>
                                  <a:pt x="2472487" y="388747"/>
                                </a:cubicBezTo>
                                <a:cubicBezTo>
                                  <a:pt x="2472868" y="388874"/>
                                  <a:pt x="2473376" y="388874"/>
                                  <a:pt x="2473884" y="388874"/>
                                </a:cubicBezTo>
                                <a:cubicBezTo>
                                  <a:pt x="2474392" y="388874"/>
                                  <a:pt x="2474900" y="388874"/>
                                  <a:pt x="2475408" y="388874"/>
                                </a:cubicBezTo>
                                <a:cubicBezTo>
                                  <a:pt x="2475789" y="388874"/>
                                  <a:pt x="2476297" y="389001"/>
                                  <a:pt x="2476805" y="389001"/>
                                </a:cubicBezTo>
                                <a:cubicBezTo>
                                  <a:pt x="2477313" y="389001"/>
                                  <a:pt x="2477821" y="389001"/>
                                  <a:pt x="2478329" y="389128"/>
                                </a:cubicBezTo>
                                <a:cubicBezTo>
                                  <a:pt x="2478710" y="389128"/>
                                  <a:pt x="2479218" y="389128"/>
                                  <a:pt x="2479726" y="389128"/>
                                </a:cubicBezTo>
                                <a:cubicBezTo>
                                  <a:pt x="2480234" y="389128"/>
                                  <a:pt x="2480742" y="389255"/>
                                  <a:pt x="2481123" y="389255"/>
                                </a:cubicBezTo>
                                <a:cubicBezTo>
                                  <a:pt x="2481631" y="389255"/>
                                  <a:pt x="2482139" y="389255"/>
                                  <a:pt x="2482647" y="389255"/>
                                </a:cubicBezTo>
                                <a:cubicBezTo>
                                  <a:pt x="2483155" y="389382"/>
                                  <a:pt x="2483663" y="389382"/>
                                  <a:pt x="2484044" y="389382"/>
                                </a:cubicBezTo>
                                <a:cubicBezTo>
                                  <a:pt x="2484552" y="389382"/>
                                  <a:pt x="2485060" y="389382"/>
                                  <a:pt x="2485568" y="389510"/>
                                </a:cubicBezTo>
                                <a:cubicBezTo>
                                  <a:pt x="2486076" y="389510"/>
                                  <a:pt x="2486584" y="389510"/>
                                  <a:pt x="2486965" y="389510"/>
                                </a:cubicBezTo>
                                <a:cubicBezTo>
                                  <a:pt x="2487473" y="389510"/>
                                  <a:pt x="2487981" y="389510"/>
                                  <a:pt x="2488489" y="389636"/>
                                </a:cubicBezTo>
                                <a:cubicBezTo>
                                  <a:pt x="2488997" y="389636"/>
                                  <a:pt x="2489505" y="389636"/>
                                  <a:pt x="2489886" y="389636"/>
                                </a:cubicBezTo>
                                <a:cubicBezTo>
                                  <a:pt x="2490394" y="389636"/>
                                  <a:pt x="2490902" y="389636"/>
                                  <a:pt x="2491410" y="389636"/>
                                </a:cubicBezTo>
                                <a:cubicBezTo>
                                  <a:pt x="2491918" y="389763"/>
                                  <a:pt x="2492426" y="389763"/>
                                  <a:pt x="2492807" y="389763"/>
                                </a:cubicBezTo>
                                <a:cubicBezTo>
                                  <a:pt x="2493315" y="389763"/>
                                  <a:pt x="2493823" y="389763"/>
                                  <a:pt x="2494331" y="389763"/>
                                </a:cubicBezTo>
                                <a:cubicBezTo>
                                  <a:pt x="2494839" y="389890"/>
                                  <a:pt x="2495347" y="389890"/>
                                  <a:pt x="2495728" y="389890"/>
                                </a:cubicBezTo>
                                <a:cubicBezTo>
                                  <a:pt x="2496236" y="389890"/>
                                  <a:pt x="2496744" y="389890"/>
                                  <a:pt x="2497252" y="389890"/>
                                </a:cubicBezTo>
                                <a:cubicBezTo>
                                  <a:pt x="2497760" y="389890"/>
                                  <a:pt x="2498141" y="390017"/>
                                  <a:pt x="2498649" y="390017"/>
                                </a:cubicBezTo>
                                <a:cubicBezTo>
                                  <a:pt x="2499157" y="390017"/>
                                  <a:pt x="2499665" y="390017"/>
                                  <a:pt x="2500173" y="390144"/>
                                </a:cubicBezTo>
                                <a:cubicBezTo>
                                  <a:pt x="2500681" y="390144"/>
                                  <a:pt x="2501062" y="390144"/>
                                  <a:pt x="2501570" y="390144"/>
                                </a:cubicBezTo>
                                <a:cubicBezTo>
                                  <a:pt x="2502078" y="390144"/>
                                  <a:pt x="2502586" y="390271"/>
                                  <a:pt x="2503094" y="390271"/>
                                </a:cubicBezTo>
                                <a:cubicBezTo>
                                  <a:pt x="2503602" y="390271"/>
                                  <a:pt x="2503983" y="390271"/>
                                  <a:pt x="2504491" y="390271"/>
                                </a:cubicBezTo>
                                <a:cubicBezTo>
                                  <a:pt x="2504999" y="390398"/>
                                  <a:pt x="2505507" y="390398"/>
                                  <a:pt x="2506015" y="390398"/>
                                </a:cubicBezTo>
                                <a:cubicBezTo>
                                  <a:pt x="2506523" y="390398"/>
                                  <a:pt x="2506904" y="390398"/>
                                  <a:pt x="2507412" y="390525"/>
                                </a:cubicBezTo>
                                <a:cubicBezTo>
                                  <a:pt x="2507920" y="390525"/>
                                  <a:pt x="2508428" y="390525"/>
                                  <a:pt x="2508936" y="390525"/>
                                </a:cubicBezTo>
                                <a:cubicBezTo>
                                  <a:pt x="2509444" y="390525"/>
                                  <a:pt x="2509825" y="390525"/>
                                  <a:pt x="2510333" y="390652"/>
                                </a:cubicBezTo>
                                <a:cubicBezTo>
                                  <a:pt x="2510841" y="390652"/>
                                  <a:pt x="2511349" y="390652"/>
                                  <a:pt x="2511857" y="390652"/>
                                </a:cubicBezTo>
                                <a:cubicBezTo>
                                  <a:pt x="2512365" y="390652"/>
                                  <a:pt x="2512746" y="390652"/>
                                  <a:pt x="2513254" y="390779"/>
                                </a:cubicBezTo>
                                <a:cubicBezTo>
                                  <a:pt x="2513762" y="390779"/>
                                  <a:pt x="2514270" y="390779"/>
                                  <a:pt x="2514778" y="390779"/>
                                </a:cubicBezTo>
                                <a:cubicBezTo>
                                  <a:pt x="2515159" y="390779"/>
                                  <a:pt x="2515667" y="390779"/>
                                  <a:pt x="2516175" y="390779"/>
                                </a:cubicBezTo>
                                <a:cubicBezTo>
                                  <a:pt x="2516683" y="390779"/>
                                  <a:pt x="2517191" y="390779"/>
                                  <a:pt x="2517699" y="390779"/>
                                </a:cubicBezTo>
                                <a:cubicBezTo>
                                  <a:pt x="2518080" y="390906"/>
                                  <a:pt x="2518588" y="390906"/>
                                  <a:pt x="2519096" y="390906"/>
                                </a:cubicBezTo>
                                <a:cubicBezTo>
                                  <a:pt x="2519604" y="390906"/>
                                  <a:pt x="2520112" y="390906"/>
                                  <a:pt x="2520620" y="390906"/>
                                </a:cubicBezTo>
                                <a:cubicBezTo>
                                  <a:pt x="2521001" y="390906"/>
                                  <a:pt x="2521509" y="391034"/>
                                  <a:pt x="2522017" y="391034"/>
                                </a:cubicBezTo>
                                <a:cubicBezTo>
                                  <a:pt x="2522525" y="391034"/>
                                  <a:pt x="2523033" y="391034"/>
                                  <a:pt x="2523541" y="391034"/>
                                </a:cubicBezTo>
                                <a:cubicBezTo>
                                  <a:pt x="2523922" y="391034"/>
                                  <a:pt x="2524430" y="391034"/>
                                  <a:pt x="2524938" y="391034"/>
                                </a:cubicBezTo>
                                <a:cubicBezTo>
                                  <a:pt x="2525446" y="391034"/>
                                  <a:pt x="2525954" y="391160"/>
                                  <a:pt x="2526462" y="391160"/>
                                </a:cubicBezTo>
                                <a:cubicBezTo>
                                  <a:pt x="2526843" y="391160"/>
                                  <a:pt x="2527351" y="391160"/>
                                  <a:pt x="2527859" y="391160"/>
                                </a:cubicBezTo>
                                <a:cubicBezTo>
                                  <a:pt x="2528367" y="391160"/>
                                  <a:pt x="2528875" y="391160"/>
                                  <a:pt x="2529383" y="391160"/>
                                </a:cubicBezTo>
                                <a:cubicBezTo>
                                  <a:pt x="2529764" y="391160"/>
                                  <a:pt x="2530272" y="391160"/>
                                  <a:pt x="2530780" y="391287"/>
                                </a:cubicBezTo>
                                <a:cubicBezTo>
                                  <a:pt x="2531288" y="391287"/>
                                  <a:pt x="2531796" y="391287"/>
                                  <a:pt x="2532177" y="391287"/>
                                </a:cubicBezTo>
                                <a:cubicBezTo>
                                  <a:pt x="2532685" y="391287"/>
                                  <a:pt x="2533193" y="391287"/>
                                  <a:pt x="2533701" y="391287"/>
                                </a:cubicBezTo>
                                <a:cubicBezTo>
                                  <a:pt x="2534209" y="391287"/>
                                  <a:pt x="2534717" y="391287"/>
                                  <a:pt x="2535098" y="391287"/>
                                </a:cubicBezTo>
                                <a:cubicBezTo>
                                  <a:pt x="2535606" y="391414"/>
                                  <a:pt x="2536114" y="391414"/>
                                  <a:pt x="2536622" y="391414"/>
                                </a:cubicBezTo>
                                <a:cubicBezTo>
                                  <a:pt x="2537130" y="391414"/>
                                  <a:pt x="2537638" y="391414"/>
                                  <a:pt x="2538019" y="391414"/>
                                </a:cubicBezTo>
                                <a:cubicBezTo>
                                  <a:pt x="2538527" y="391414"/>
                                  <a:pt x="2539035" y="391414"/>
                                  <a:pt x="2539543" y="391414"/>
                                </a:cubicBezTo>
                                <a:cubicBezTo>
                                  <a:pt x="2540051" y="391414"/>
                                  <a:pt x="2540559" y="391541"/>
                                  <a:pt x="2540940" y="391541"/>
                                </a:cubicBezTo>
                                <a:cubicBezTo>
                                  <a:pt x="2541448" y="391541"/>
                                  <a:pt x="2541956" y="391541"/>
                                  <a:pt x="2542464" y="391541"/>
                                </a:cubicBezTo>
                                <a:cubicBezTo>
                                  <a:pt x="2542972" y="391541"/>
                                  <a:pt x="2543480" y="391541"/>
                                  <a:pt x="2543861" y="391668"/>
                                </a:cubicBezTo>
                                <a:cubicBezTo>
                                  <a:pt x="2544369" y="391668"/>
                                  <a:pt x="2544877" y="391668"/>
                                  <a:pt x="2545385" y="391668"/>
                                </a:cubicBezTo>
                                <a:cubicBezTo>
                                  <a:pt x="2545893" y="391668"/>
                                  <a:pt x="2546401" y="391668"/>
                                  <a:pt x="2546782" y="391668"/>
                                </a:cubicBezTo>
                                <a:cubicBezTo>
                                  <a:pt x="2547290" y="391668"/>
                                  <a:pt x="2547798" y="391668"/>
                                  <a:pt x="2548306" y="391795"/>
                                </a:cubicBezTo>
                                <a:cubicBezTo>
                                  <a:pt x="2548814" y="391795"/>
                                  <a:pt x="2549195" y="391795"/>
                                  <a:pt x="2549703" y="391795"/>
                                </a:cubicBezTo>
                                <a:cubicBezTo>
                                  <a:pt x="2550211" y="391795"/>
                                  <a:pt x="2550719" y="391795"/>
                                  <a:pt x="2551227" y="391795"/>
                                </a:cubicBezTo>
                                <a:cubicBezTo>
                                  <a:pt x="2551735" y="391795"/>
                                  <a:pt x="2552116" y="391795"/>
                                  <a:pt x="2552624" y="391795"/>
                                </a:cubicBezTo>
                                <a:cubicBezTo>
                                  <a:pt x="2553132" y="391922"/>
                                  <a:pt x="2553640" y="391922"/>
                                  <a:pt x="2554148" y="391922"/>
                                </a:cubicBezTo>
                                <a:cubicBezTo>
                                  <a:pt x="2554656" y="391922"/>
                                  <a:pt x="2555037" y="391922"/>
                                  <a:pt x="2555545" y="391922"/>
                                </a:cubicBezTo>
                                <a:cubicBezTo>
                                  <a:pt x="2556053" y="391922"/>
                                  <a:pt x="2556561" y="391922"/>
                                  <a:pt x="2557069" y="391922"/>
                                </a:cubicBezTo>
                                <a:cubicBezTo>
                                  <a:pt x="2557577" y="391922"/>
                                  <a:pt x="2557958" y="391922"/>
                                  <a:pt x="2558466" y="391922"/>
                                </a:cubicBezTo>
                                <a:cubicBezTo>
                                  <a:pt x="2558974" y="392049"/>
                                  <a:pt x="2559482" y="392049"/>
                                  <a:pt x="2559990" y="392049"/>
                                </a:cubicBezTo>
                                <a:cubicBezTo>
                                  <a:pt x="2560498" y="392049"/>
                                  <a:pt x="2560879" y="392049"/>
                                  <a:pt x="2561387" y="392049"/>
                                </a:cubicBezTo>
                                <a:cubicBezTo>
                                  <a:pt x="2561895" y="392049"/>
                                  <a:pt x="2562403" y="392049"/>
                                  <a:pt x="2562911" y="392049"/>
                                </a:cubicBezTo>
                                <a:cubicBezTo>
                                  <a:pt x="2563419" y="392049"/>
                                  <a:pt x="2563800" y="392049"/>
                                  <a:pt x="2564308" y="392049"/>
                                </a:cubicBezTo>
                                <a:cubicBezTo>
                                  <a:pt x="2564816" y="392049"/>
                                  <a:pt x="2565324" y="392176"/>
                                  <a:pt x="2565832" y="392176"/>
                                </a:cubicBezTo>
                                <a:cubicBezTo>
                                  <a:pt x="2566213" y="392176"/>
                                  <a:pt x="2566721" y="392176"/>
                                  <a:pt x="2567229" y="392176"/>
                                </a:cubicBezTo>
                                <a:cubicBezTo>
                                  <a:pt x="2567737" y="392176"/>
                                  <a:pt x="2568245" y="392176"/>
                                  <a:pt x="2568753" y="392176"/>
                                </a:cubicBezTo>
                                <a:cubicBezTo>
                                  <a:pt x="2569134" y="392176"/>
                                  <a:pt x="2569642" y="392303"/>
                                  <a:pt x="2570150" y="392303"/>
                                </a:cubicBezTo>
                                <a:cubicBezTo>
                                  <a:pt x="2570658" y="392303"/>
                                  <a:pt x="2571166" y="392303"/>
                                  <a:pt x="2571674" y="392303"/>
                                </a:cubicBezTo>
                                <a:cubicBezTo>
                                  <a:pt x="2572055" y="392303"/>
                                  <a:pt x="2572563" y="392303"/>
                                  <a:pt x="2573071" y="392303"/>
                                </a:cubicBezTo>
                                <a:cubicBezTo>
                                  <a:pt x="2573579" y="392303"/>
                                  <a:pt x="2574087" y="392303"/>
                                  <a:pt x="2574595" y="392303"/>
                                </a:cubicBezTo>
                                <a:cubicBezTo>
                                  <a:pt x="2574976" y="392303"/>
                                  <a:pt x="2575484" y="392303"/>
                                  <a:pt x="2575992" y="392430"/>
                                </a:cubicBezTo>
                                <a:cubicBezTo>
                                  <a:pt x="2576500" y="392430"/>
                                  <a:pt x="2577008" y="392430"/>
                                  <a:pt x="2577516" y="392430"/>
                                </a:cubicBezTo>
                                <a:cubicBezTo>
                                  <a:pt x="2577897" y="392430"/>
                                  <a:pt x="2578405" y="392430"/>
                                  <a:pt x="2578913" y="392430"/>
                                </a:cubicBezTo>
                                <a:cubicBezTo>
                                  <a:pt x="2579421" y="392557"/>
                                  <a:pt x="2579929" y="392557"/>
                                  <a:pt x="2580437" y="392557"/>
                                </a:cubicBezTo>
                                <a:cubicBezTo>
                                  <a:pt x="2580818" y="392557"/>
                                  <a:pt x="2581326" y="392557"/>
                                  <a:pt x="2581834" y="392557"/>
                                </a:cubicBezTo>
                                <a:cubicBezTo>
                                  <a:pt x="2582342" y="392557"/>
                                  <a:pt x="2582850" y="392557"/>
                                  <a:pt x="2583231" y="392557"/>
                                </a:cubicBezTo>
                                <a:cubicBezTo>
                                  <a:pt x="2583739" y="392557"/>
                                  <a:pt x="2584247" y="392685"/>
                                  <a:pt x="2584755" y="392685"/>
                                </a:cubicBezTo>
                                <a:cubicBezTo>
                                  <a:pt x="2585263" y="392685"/>
                                  <a:pt x="2585771" y="392685"/>
                                  <a:pt x="2586152" y="392685"/>
                                </a:cubicBezTo>
                                <a:cubicBezTo>
                                  <a:pt x="2586660" y="392685"/>
                                  <a:pt x="2587168" y="392685"/>
                                  <a:pt x="2587676" y="392685"/>
                                </a:cubicBezTo>
                                <a:cubicBezTo>
                                  <a:pt x="2588184" y="392685"/>
                                  <a:pt x="2588692" y="392685"/>
                                  <a:pt x="2589073" y="392685"/>
                                </a:cubicBezTo>
                                <a:cubicBezTo>
                                  <a:pt x="2589581" y="392685"/>
                                  <a:pt x="2590089" y="392685"/>
                                  <a:pt x="2590597" y="392685"/>
                                </a:cubicBezTo>
                                <a:cubicBezTo>
                                  <a:pt x="2591105" y="392685"/>
                                  <a:pt x="2591613" y="392685"/>
                                  <a:pt x="2591994" y="392685"/>
                                </a:cubicBezTo>
                                <a:cubicBezTo>
                                  <a:pt x="2592502" y="392685"/>
                                  <a:pt x="2593010" y="392685"/>
                                  <a:pt x="2593518" y="392685"/>
                                </a:cubicBezTo>
                                <a:cubicBezTo>
                                  <a:pt x="2594026" y="392685"/>
                                  <a:pt x="2594534" y="392685"/>
                                  <a:pt x="2594915" y="392685"/>
                                </a:cubicBezTo>
                                <a:cubicBezTo>
                                  <a:pt x="2595423" y="392685"/>
                                  <a:pt x="2595931" y="392685"/>
                                  <a:pt x="2596439" y="392685"/>
                                </a:cubicBezTo>
                                <a:cubicBezTo>
                                  <a:pt x="2596947" y="392685"/>
                                  <a:pt x="2597455" y="392811"/>
                                  <a:pt x="2597836" y="392811"/>
                                </a:cubicBezTo>
                                <a:cubicBezTo>
                                  <a:pt x="2598344" y="392811"/>
                                  <a:pt x="2598852" y="392811"/>
                                  <a:pt x="2599360" y="392811"/>
                                </a:cubicBezTo>
                                <a:cubicBezTo>
                                  <a:pt x="2599868" y="392811"/>
                                  <a:pt x="2600249" y="392811"/>
                                  <a:pt x="2600757" y="392811"/>
                                </a:cubicBezTo>
                                <a:cubicBezTo>
                                  <a:pt x="2601265" y="392811"/>
                                  <a:pt x="2601773" y="392811"/>
                                  <a:pt x="2602281" y="392811"/>
                                </a:cubicBezTo>
                                <a:cubicBezTo>
                                  <a:pt x="2602789" y="392811"/>
                                  <a:pt x="2603170" y="392811"/>
                                  <a:pt x="2603678" y="392811"/>
                                </a:cubicBezTo>
                                <a:cubicBezTo>
                                  <a:pt x="2604186" y="392811"/>
                                  <a:pt x="2604694" y="392811"/>
                                  <a:pt x="2605202" y="392811"/>
                                </a:cubicBezTo>
                                <a:cubicBezTo>
                                  <a:pt x="2605710" y="392811"/>
                                  <a:pt x="2606091" y="392811"/>
                                  <a:pt x="2606599" y="392811"/>
                                </a:cubicBezTo>
                                <a:cubicBezTo>
                                  <a:pt x="2607107" y="392811"/>
                                  <a:pt x="2607615" y="392811"/>
                                  <a:pt x="2608123" y="392811"/>
                                </a:cubicBezTo>
                                <a:cubicBezTo>
                                  <a:pt x="2608631" y="392811"/>
                                  <a:pt x="2609012" y="392811"/>
                                  <a:pt x="2609520" y="392811"/>
                                </a:cubicBezTo>
                                <a:cubicBezTo>
                                  <a:pt x="2610028" y="392811"/>
                                  <a:pt x="2610536" y="392811"/>
                                  <a:pt x="2611044" y="392811"/>
                                </a:cubicBezTo>
                                <a:cubicBezTo>
                                  <a:pt x="2611552" y="392811"/>
                                  <a:pt x="2611933" y="392811"/>
                                  <a:pt x="2612441" y="392811"/>
                                </a:cubicBezTo>
                                <a:cubicBezTo>
                                  <a:pt x="2612949" y="392811"/>
                                  <a:pt x="2613457" y="392811"/>
                                  <a:pt x="2613965" y="392811"/>
                                </a:cubicBezTo>
                                <a:cubicBezTo>
                                  <a:pt x="2614473" y="392811"/>
                                  <a:pt x="2614854" y="392811"/>
                                  <a:pt x="2615362" y="392811"/>
                                </a:cubicBezTo>
                                <a:cubicBezTo>
                                  <a:pt x="2615870" y="392811"/>
                                  <a:pt x="2616378" y="392811"/>
                                  <a:pt x="2616886" y="392811"/>
                                </a:cubicBezTo>
                                <a:cubicBezTo>
                                  <a:pt x="2617267" y="392811"/>
                                  <a:pt x="2617775" y="392811"/>
                                  <a:pt x="2618283" y="392811"/>
                                </a:cubicBezTo>
                                <a:cubicBezTo>
                                  <a:pt x="2618791" y="392811"/>
                                  <a:pt x="2619299" y="392811"/>
                                  <a:pt x="2619807" y="392811"/>
                                </a:cubicBezTo>
                                <a:cubicBezTo>
                                  <a:pt x="2620188" y="392811"/>
                                  <a:pt x="2620696" y="392811"/>
                                  <a:pt x="2621204" y="392811"/>
                                </a:cubicBezTo>
                                <a:cubicBezTo>
                                  <a:pt x="2621712" y="392811"/>
                                  <a:pt x="2622220" y="392811"/>
                                  <a:pt x="2622728" y="392811"/>
                                </a:cubicBezTo>
                                <a:cubicBezTo>
                                  <a:pt x="2623109" y="392811"/>
                                  <a:pt x="2623617" y="392811"/>
                                  <a:pt x="2624125" y="392811"/>
                                </a:cubicBezTo>
                                <a:cubicBezTo>
                                  <a:pt x="2624633" y="392811"/>
                                  <a:pt x="2625141" y="392811"/>
                                  <a:pt x="2625649" y="392938"/>
                                </a:cubicBezTo>
                                <a:cubicBezTo>
                                  <a:pt x="2626030" y="392938"/>
                                  <a:pt x="2626538" y="392938"/>
                                  <a:pt x="2627046" y="392938"/>
                                </a:cubicBezTo>
                                <a:cubicBezTo>
                                  <a:pt x="2627554" y="392938"/>
                                  <a:pt x="2628062" y="392938"/>
                                  <a:pt x="2628570" y="392938"/>
                                </a:cubicBezTo>
                                <a:cubicBezTo>
                                  <a:pt x="2628951" y="392938"/>
                                  <a:pt x="2629459" y="392938"/>
                                  <a:pt x="2629967" y="392938"/>
                                </a:cubicBezTo>
                                <a:cubicBezTo>
                                  <a:pt x="2630475" y="392938"/>
                                  <a:pt x="2630983" y="392938"/>
                                  <a:pt x="2631491" y="392938"/>
                                </a:cubicBezTo>
                                <a:cubicBezTo>
                                  <a:pt x="2631872" y="392938"/>
                                  <a:pt x="2632380" y="392938"/>
                                  <a:pt x="2632888" y="392938"/>
                                </a:cubicBezTo>
                                <a:cubicBezTo>
                                  <a:pt x="2633396" y="392938"/>
                                  <a:pt x="2633904" y="392811"/>
                                  <a:pt x="2634285" y="392938"/>
                                </a:cubicBezTo>
                                <a:cubicBezTo>
                                  <a:pt x="2634793" y="392938"/>
                                  <a:pt x="2635301" y="392938"/>
                                  <a:pt x="2635809" y="392938"/>
                                </a:cubicBezTo>
                                <a:cubicBezTo>
                                  <a:pt x="2636317" y="392938"/>
                                  <a:pt x="2636825" y="392938"/>
                                  <a:pt x="2637206" y="392938"/>
                                </a:cubicBezTo>
                                <a:cubicBezTo>
                                  <a:pt x="2637714" y="392938"/>
                                  <a:pt x="2638222" y="392938"/>
                                  <a:pt x="2638730" y="392938"/>
                                </a:cubicBezTo>
                                <a:cubicBezTo>
                                  <a:pt x="2639238" y="392938"/>
                                  <a:pt x="2639746" y="392938"/>
                                  <a:pt x="2640127" y="392938"/>
                                </a:cubicBezTo>
                                <a:cubicBezTo>
                                  <a:pt x="2640635" y="392811"/>
                                  <a:pt x="2641143" y="392938"/>
                                  <a:pt x="2641651" y="392938"/>
                                </a:cubicBezTo>
                                <a:cubicBezTo>
                                  <a:pt x="2642159" y="392811"/>
                                  <a:pt x="2642667" y="392811"/>
                                  <a:pt x="2643048" y="392811"/>
                                </a:cubicBezTo>
                                <a:cubicBezTo>
                                  <a:pt x="2643556" y="392811"/>
                                  <a:pt x="2644064" y="392811"/>
                                  <a:pt x="2644572" y="392811"/>
                                </a:cubicBezTo>
                                <a:cubicBezTo>
                                  <a:pt x="2645080" y="392811"/>
                                  <a:pt x="2645588" y="392811"/>
                                  <a:pt x="2645969" y="392811"/>
                                </a:cubicBezTo>
                                <a:cubicBezTo>
                                  <a:pt x="2646477" y="392811"/>
                                  <a:pt x="2646985" y="392811"/>
                                  <a:pt x="2647493" y="392811"/>
                                </a:cubicBezTo>
                                <a:cubicBezTo>
                                  <a:pt x="2648001" y="392811"/>
                                  <a:pt x="2648382" y="392811"/>
                                  <a:pt x="2648890" y="392811"/>
                                </a:cubicBezTo>
                                <a:cubicBezTo>
                                  <a:pt x="2649398" y="392811"/>
                                  <a:pt x="2649906" y="392811"/>
                                  <a:pt x="2650414" y="392811"/>
                                </a:cubicBezTo>
                                <a:cubicBezTo>
                                  <a:pt x="2650922" y="392811"/>
                                  <a:pt x="2651303" y="392811"/>
                                  <a:pt x="2651811" y="392811"/>
                                </a:cubicBezTo>
                                <a:cubicBezTo>
                                  <a:pt x="2652319" y="392811"/>
                                  <a:pt x="2652827" y="392811"/>
                                  <a:pt x="2653335" y="392811"/>
                                </a:cubicBezTo>
                                <a:cubicBezTo>
                                  <a:pt x="2653843" y="392811"/>
                                  <a:pt x="2654224" y="392685"/>
                                  <a:pt x="2654732" y="392685"/>
                                </a:cubicBezTo>
                                <a:cubicBezTo>
                                  <a:pt x="2655240" y="392685"/>
                                  <a:pt x="2655748" y="392685"/>
                                  <a:pt x="2656256" y="392685"/>
                                </a:cubicBezTo>
                                <a:cubicBezTo>
                                  <a:pt x="2656764" y="392685"/>
                                  <a:pt x="2657145" y="392685"/>
                                  <a:pt x="2657653" y="392685"/>
                                </a:cubicBezTo>
                                <a:cubicBezTo>
                                  <a:pt x="2658161" y="392685"/>
                                  <a:pt x="2658669" y="392685"/>
                                  <a:pt x="2659177" y="392685"/>
                                </a:cubicBezTo>
                                <a:cubicBezTo>
                                  <a:pt x="2659685" y="392685"/>
                                  <a:pt x="2660066" y="392685"/>
                                  <a:pt x="2660574" y="392685"/>
                                </a:cubicBezTo>
                                <a:cubicBezTo>
                                  <a:pt x="2661082" y="392685"/>
                                  <a:pt x="2661590" y="392685"/>
                                  <a:pt x="2662098" y="392685"/>
                                </a:cubicBezTo>
                                <a:cubicBezTo>
                                  <a:pt x="2662606" y="392685"/>
                                  <a:pt x="2662987" y="392685"/>
                                  <a:pt x="2663495" y="392685"/>
                                </a:cubicBezTo>
                                <a:cubicBezTo>
                                  <a:pt x="2664003" y="392685"/>
                                  <a:pt x="2664511" y="392685"/>
                                  <a:pt x="2665019" y="392685"/>
                                </a:cubicBezTo>
                                <a:cubicBezTo>
                                  <a:pt x="2665400" y="392685"/>
                                  <a:pt x="2665908" y="392685"/>
                                  <a:pt x="2666416" y="392685"/>
                                </a:cubicBezTo>
                                <a:cubicBezTo>
                                  <a:pt x="2666924" y="392685"/>
                                  <a:pt x="2667432" y="392685"/>
                                  <a:pt x="2667940" y="392685"/>
                                </a:cubicBezTo>
                                <a:cubicBezTo>
                                  <a:pt x="2668321" y="392685"/>
                                  <a:pt x="2668829" y="392685"/>
                                  <a:pt x="2669337" y="392685"/>
                                </a:cubicBezTo>
                                <a:cubicBezTo>
                                  <a:pt x="2669845" y="392685"/>
                                  <a:pt x="2670353" y="392685"/>
                                  <a:pt x="2670861" y="392685"/>
                                </a:cubicBezTo>
                                <a:cubicBezTo>
                                  <a:pt x="2671242" y="392685"/>
                                  <a:pt x="2671750" y="392685"/>
                                  <a:pt x="2672258" y="392685"/>
                                </a:cubicBezTo>
                                <a:cubicBezTo>
                                  <a:pt x="2672766" y="392685"/>
                                  <a:pt x="2673274" y="392685"/>
                                  <a:pt x="2673782" y="392685"/>
                                </a:cubicBezTo>
                                <a:cubicBezTo>
                                  <a:pt x="2674163" y="392685"/>
                                  <a:pt x="2674671" y="392685"/>
                                  <a:pt x="2675179" y="392685"/>
                                </a:cubicBezTo>
                                <a:cubicBezTo>
                                  <a:pt x="2675687" y="392685"/>
                                  <a:pt x="2676195" y="392685"/>
                                  <a:pt x="2676703" y="392685"/>
                                </a:cubicBezTo>
                                <a:cubicBezTo>
                                  <a:pt x="2677084" y="392685"/>
                                  <a:pt x="2677592" y="392685"/>
                                  <a:pt x="2678100" y="392685"/>
                                </a:cubicBezTo>
                                <a:cubicBezTo>
                                  <a:pt x="2678608" y="392685"/>
                                  <a:pt x="2679116" y="392685"/>
                                  <a:pt x="2679624" y="392685"/>
                                </a:cubicBezTo>
                                <a:cubicBezTo>
                                  <a:pt x="2680005" y="392685"/>
                                  <a:pt x="2680513" y="392685"/>
                                  <a:pt x="2681021" y="392685"/>
                                </a:cubicBezTo>
                                <a:cubicBezTo>
                                  <a:pt x="2681529" y="392685"/>
                                  <a:pt x="2682037" y="392685"/>
                                  <a:pt x="2682418" y="392685"/>
                                </a:cubicBezTo>
                                <a:cubicBezTo>
                                  <a:pt x="2682926" y="392685"/>
                                  <a:pt x="2683434" y="392811"/>
                                  <a:pt x="2683942" y="392811"/>
                                </a:cubicBezTo>
                                <a:cubicBezTo>
                                  <a:pt x="2684450" y="392811"/>
                                  <a:pt x="2684958" y="392811"/>
                                  <a:pt x="2685339" y="392811"/>
                                </a:cubicBezTo>
                                <a:cubicBezTo>
                                  <a:pt x="2685847" y="392811"/>
                                  <a:pt x="2686355" y="392811"/>
                                  <a:pt x="2686863" y="392811"/>
                                </a:cubicBezTo>
                                <a:cubicBezTo>
                                  <a:pt x="2687371" y="392811"/>
                                  <a:pt x="2687879" y="392811"/>
                                  <a:pt x="2688260" y="392811"/>
                                </a:cubicBezTo>
                                <a:cubicBezTo>
                                  <a:pt x="2688768" y="392811"/>
                                  <a:pt x="2689276" y="392685"/>
                                  <a:pt x="2689784" y="392685"/>
                                </a:cubicBezTo>
                                <a:cubicBezTo>
                                  <a:pt x="2690292" y="392685"/>
                                  <a:pt x="2690800" y="392685"/>
                                  <a:pt x="2691181" y="392685"/>
                                </a:cubicBezTo>
                                <a:cubicBezTo>
                                  <a:pt x="2691689" y="392685"/>
                                  <a:pt x="2692197" y="392685"/>
                                  <a:pt x="2692705" y="392685"/>
                                </a:cubicBezTo>
                                <a:cubicBezTo>
                                  <a:pt x="2693213" y="392685"/>
                                  <a:pt x="2693721" y="392685"/>
                                  <a:pt x="2694102" y="392685"/>
                                </a:cubicBezTo>
                                <a:cubicBezTo>
                                  <a:pt x="2694610" y="392685"/>
                                  <a:pt x="2695118" y="392685"/>
                                  <a:pt x="2695626" y="392685"/>
                                </a:cubicBezTo>
                                <a:cubicBezTo>
                                  <a:pt x="2696134" y="392685"/>
                                  <a:pt x="2696642" y="392685"/>
                                  <a:pt x="2697023" y="392685"/>
                                </a:cubicBezTo>
                                <a:cubicBezTo>
                                  <a:pt x="2697531" y="392685"/>
                                  <a:pt x="2698039" y="392685"/>
                                  <a:pt x="2698547" y="392685"/>
                                </a:cubicBezTo>
                                <a:cubicBezTo>
                                  <a:pt x="2699055" y="392685"/>
                                  <a:pt x="2699436" y="392685"/>
                                  <a:pt x="2699944" y="392685"/>
                                </a:cubicBezTo>
                                <a:cubicBezTo>
                                  <a:pt x="2700452" y="392685"/>
                                  <a:pt x="2700960" y="392685"/>
                                  <a:pt x="2701468" y="392685"/>
                                </a:cubicBezTo>
                                <a:cubicBezTo>
                                  <a:pt x="2701976" y="392685"/>
                                  <a:pt x="2702357" y="392685"/>
                                  <a:pt x="2702865" y="392685"/>
                                </a:cubicBezTo>
                                <a:cubicBezTo>
                                  <a:pt x="2703373" y="392685"/>
                                  <a:pt x="2703881" y="392685"/>
                                  <a:pt x="2704389" y="392685"/>
                                </a:cubicBezTo>
                                <a:cubicBezTo>
                                  <a:pt x="2704897" y="392685"/>
                                  <a:pt x="2705278" y="392685"/>
                                  <a:pt x="2705786" y="392685"/>
                                </a:cubicBezTo>
                                <a:cubicBezTo>
                                  <a:pt x="2706294" y="392685"/>
                                  <a:pt x="2706802" y="392685"/>
                                  <a:pt x="2707310" y="392685"/>
                                </a:cubicBezTo>
                                <a:cubicBezTo>
                                  <a:pt x="2707818" y="392685"/>
                                  <a:pt x="2708199" y="392685"/>
                                  <a:pt x="2708707" y="392685"/>
                                </a:cubicBezTo>
                                <a:cubicBezTo>
                                  <a:pt x="2709215" y="392685"/>
                                  <a:pt x="2709723" y="392685"/>
                                  <a:pt x="2710231" y="392685"/>
                                </a:cubicBezTo>
                                <a:cubicBezTo>
                                  <a:pt x="2710739" y="392685"/>
                                  <a:pt x="2711120" y="392557"/>
                                  <a:pt x="2711628" y="392557"/>
                                </a:cubicBezTo>
                                <a:cubicBezTo>
                                  <a:pt x="2712136" y="392557"/>
                                  <a:pt x="2712644" y="392557"/>
                                  <a:pt x="2713152" y="392557"/>
                                </a:cubicBezTo>
                                <a:cubicBezTo>
                                  <a:pt x="2713660" y="392557"/>
                                  <a:pt x="2714041" y="392557"/>
                                  <a:pt x="2714549" y="392557"/>
                                </a:cubicBezTo>
                                <a:cubicBezTo>
                                  <a:pt x="2715057" y="392557"/>
                                  <a:pt x="2715565" y="392557"/>
                                  <a:pt x="2716073" y="392557"/>
                                </a:cubicBezTo>
                                <a:cubicBezTo>
                                  <a:pt x="2716454" y="392557"/>
                                  <a:pt x="2716962" y="392557"/>
                                  <a:pt x="2717470" y="392557"/>
                                </a:cubicBezTo>
                                <a:cubicBezTo>
                                  <a:pt x="2717978" y="392557"/>
                                  <a:pt x="2718486" y="392557"/>
                                  <a:pt x="2718994" y="392557"/>
                                </a:cubicBezTo>
                                <a:cubicBezTo>
                                  <a:pt x="2719375" y="392557"/>
                                  <a:pt x="2719883" y="392557"/>
                                  <a:pt x="2720391" y="392557"/>
                                </a:cubicBezTo>
                                <a:cubicBezTo>
                                  <a:pt x="2720899" y="392557"/>
                                  <a:pt x="2721407" y="392557"/>
                                  <a:pt x="2721915" y="392430"/>
                                </a:cubicBezTo>
                                <a:cubicBezTo>
                                  <a:pt x="2722296" y="392430"/>
                                  <a:pt x="2722804" y="392430"/>
                                  <a:pt x="2723312" y="392430"/>
                                </a:cubicBezTo>
                                <a:cubicBezTo>
                                  <a:pt x="2723820" y="392430"/>
                                  <a:pt x="2724328" y="392430"/>
                                  <a:pt x="2724836" y="392430"/>
                                </a:cubicBezTo>
                                <a:cubicBezTo>
                                  <a:pt x="2725217" y="392430"/>
                                  <a:pt x="2725725" y="392430"/>
                                  <a:pt x="2726233" y="392430"/>
                                </a:cubicBezTo>
                                <a:cubicBezTo>
                                  <a:pt x="2726741" y="392430"/>
                                  <a:pt x="2727249" y="392430"/>
                                  <a:pt x="2727757" y="392430"/>
                                </a:cubicBezTo>
                                <a:cubicBezTo>
                                  <a:pt x="2728138" y="392303"/>
                                  <a:pt x="2728646" y="392430"/>
                                  <a:pt x="2729154" y="392430"/>
                                </a:cubicBezTo>
                                <a:cubicBezTo>
                                  <a:pt x="2729662" y="392303"/>
                                  <a:pt x="2730170" y="392303"/>
                                  <a:pt x="2730678" y="392303"/>
                                </a:cubicBezTo>
                                <a:cubicBezTo>
                                  <a:pt x="2731059" y="392303"/>
                                  <a:pt x="2731567" y="392303"/>
                                  <a:pt x="2732075" y="392303"/>
                                </a:cubicBezTo>
                                <a:cubicBezTo>
                                  <a:pt x="2732583" y="392303"/>
                                  <a:pt x="2733091" y="392303"/>
                                  <a:pt x="2733472" y="392303"/>
                                </a:cubicBezTo>
                                <a:cubicBezTo>
                                  <a:pt x="2733980" y="392303"/>
                                  <a:pt x="2734488" y="392303"/>
                                  <a:pt x="2734996" y="392303"/>
                                </a:cubicBezTo>
                                <a:cubicBezTo>
                                  <a:pt x="2735504" y="392303"/>
                                  <a:pt x="2736012" y="392303"/>
                                  <a:pt x="2736393" y="392303"/>
                                </a:cubicBezTo>
                                <a:cubicBezTo>
                                  <a:pt x="2736901" y="392303"/>
                                  <a:pt x="2737409" y="392176"/>
                                  <a:pt x="2737917" y="392176"/>
                                </a:cubicBezTo>
                                <a:cubicBezTo>
                                  <a:pt x="2738425" y="392176"/>
                                  <a:pt x="2738933" y="392176"/>
                                  <a:pt x="2739314" y="392176"/>
                                </a:cubicBezTo>
                                <a:cubicBezTo>
                                  <a:pt x="2739822" y="392176"/>
                                  <a:pt x="2740330" y="392176"/>
                                  <a:pt x="2740838" y="392176"/>
                                </a:cubicBezTo>
                                <a:cubicBezTo>
                                  <a:pt x="2741346" y="392176"/>
                                  <a:pt x="2741854" y="392176"/>
                                  <a:pt x="2742235" y="392176"/>
                                </a:cubicBezTo>
                                <a:cubicBezTo>
                                  <a:pt x="2742743" y="392176"/>
                                  <a:pt x="2743251" y="392176"/>
                                  <a:pt x="2743759" y="392176"/>
                                </a:cubicBezTo>
                                <a:cubicBezTo>
                                  <a:pt x="2744267" y="392176"/>
                                  <a:pt x="2744775" y="392176"/>
                                  <a:pt x="2745156" y="392176"/>
                                </a:cubicBezTo>
                                <a:cubicBezTo>
                                  <a:pt x="2745664" y="392176"/>
                                  <a:pt x="2746172" y="392176"/>
                                  <a:pt x="2746680" y="392176"/>
                                </a:cubicBezTo>
                                <a:cubicBezTo>
                                  <a:pt x="2747188" y="392176"/>
                                  <a:pt x="2747696" y="392176"/>
                                  <a:pt x="2748077" y="392176"/>
                                </a:cubicBezTo>
                                <a:cubicBezTo>
                                  <a:pt x="2748585" y="392176"/>
                                  <a:pt x="2749093" y="392176"/>
                                  <a:pt x="2749601" y="392176"/>
                                </a:cubicBezTo>
                                <a:cubicBezTo>
                                  <a:pt x="2750109" y="392176"/>
                                  <a:pt x="2750490" y="392049"/>
                                  <a:pt x="2750998" y="392049"/>
                                </a:cubicBezTo>
                                <a:cubicBezTo>
                                  <a:pt x="2751506" y="392049"/>
                                  <a:pt x="2752014" y="392049"/>
                                  <a:pt x="2752522" y="392049"/>
                                </a:cubicBezTo>
                                <a:cubicBezTo>
                                  <a:pt x="2753030" y="392049"/>
                                  <a:pt x="2753411" y="392049"/>
                                  <a:pt x="2753919" y="392049"/>
                                </a:cubicBezTo>
                                <a:cubicBezTo>
                                  <a:pt x="2754427" y="392049"/>
                                  <a:pt x="2754935" y="392049"/>
                                  <a:pt x="2755443" y="392049"/>
                                </a:cubicBezTo>
                                <a:cubicBezTo>
                                  <a:pt x="2755951" y="392049"/>
                                  <a:pt x="2756332" y="392049"/>
                                  <a:pt x="2756840" y="392049"/>
                                </a:cubicBezTo>
                                <a:cubicBezTo>
                                  <a:pt x="2757348" y="392049"/>
                                  <a:pt x="2757856" y="391922"/>
                                  <a:pt x="2758364" y="391922"/>
                                </a:cubicBezTo>
                                <a:cubicBezTo>
                                  <a:pt x="2758872" y="391922"/>
                                  <a:pt x="2759253" y="391922"/>
                                  <a:pt x="2759761" y="391922"/>
                                </a:cubicBezTo>
                                <a:cubicBezTo>
                                  <a:pt x="2760269" y="391922"/>
                                  <a:pt x="2760777" y="391922"/>
                                  <a:pt x="2761285" y="391922"/>
                                </a:cubicBezTo>
                                <a:cubicBezTo>
                                  <a:pt x="2761793" y="391922"/>
                                  <a:pt x="2762174" y="391922"/>
                                  <a:pt x="2762682" y="391922"/>
                                </a:cubicBezTo>
                                <a:cubicBezTo>
                                  <a:pt x="2763190" y="391922"/>
                                  <a:pt x="2763698" y="391922"/>
                                  <a:pt x="2764206" y="391795"/>
                                </a:cubicBezTo>
                                <a:cubicBezTo>
                                  <a:pt x="2764714" y="391795"/>
                                  <a:pt x="2765095" y="391795"/>
                                  <a:pt x="2765603" y="391795"/>
                                </a:cubicBezTo>
                                <a:cubicBezTo>
                                  <a:pt x="2766111" y="391795"/>
                                  <a:pt x="2766619" y="391795"/>
                                  <a:pt x="2767127" y="391795"/>
                                </a:cubicBezTo>
                                <a:cubicBezTo>
                                  <a:pt x="2767508" y="391795"/>
                                  <a:pt x="2768016" y="391795"/>
                                  <a:pt x="2768524" y="391795"/>
                                </a:cubicBezTo>
                                <a:cubicBezTo>
                                  <a:pt x="2769032" y="391668"/>
                                  <a:pt x="2769540" y="391668"/>
                                  <a:pt x="2770048" y="391668"/>
                                </a:cubicBezTo>
                                <a:cubicBezTo>
                                  <a:pt x="2770429" y="391668"/>
                                  <a:pt x="2770937" y="391668"/>
                                  <a:pt x="2771445" y="391668"/>
                                </a:cubicBezTo>
                                <a:cubicBezTo>
                                  <a:pt x="2771953" y="391541"/>
                                  <a:pt x="2772461" y="391541"/>
                                  <a:pt x="2772969" y="391541"/>
                                </a:cubicBezTo>
                                <a:cubicBezTo>
                                  <a:pt x="2773350" y="391541"/>
                                  <a:pt x="2773858" y="391541"/>
                                  <a:pt x="2774366" y="391541"/>
                                </a:cubicBezTo>
                                <a:cubicBezTo>
                                  <a:pt x="2774874" y="391541"/>
                                  <a:pt x="2775382" y="391541"/>
                                  <a:pt x="2775890" y="391541"/>
                                </a:cubicBezTo>
                                <a:cubicBezTo>
                                  <a:pt x="2776271" y="391541"/>
                                  <a:pt x="2776779" y="391541"/>
                                  <a:pt x="2777287" y="391541"/>
                                </a:cubicBezTo>
                                <a:cubicBezTo>
                                  <a:pt x="2777795" y="391541"/>
                                  <a:pt x="2778303" y="391414"/>
                                  <a:pt x="2778811" y="391414"/>
                                </a:cubicBezTo>
                                <a:cubicBezTo>
                                  <a:pt x="2779192" y="391414"/>
                                  <a:pt x="2779700" y="391414"/>
                                  <a:pt x="2780208" y="391414"/>
                                </a:cubicBezTo>
                                <a:cubicBezTo>
                                  <a:pt x="2780716" y="391414"/>
                                  <a:pt x="2781224" y="391414"/>
                                  <a:pt x="2781732" y="391414"/>
                                </a:cubicBezTo>
                                <a:cubicBezTo>
                                  <a:pt x="2782113" y="391414"/>
                                  <a:pt x="2782621" y="391414"/>
                                  <a:pt x="2783129" y="391287"/>
                                </a:cubicBezTo>
                                <a:cubicBezTo>
                                  <a:pt x="2783637" y="391287"/>
                                  <a:pt x="2784145" y="391287"/>
                                  <a:pt x="2784526" y="391287"/>
                                </a:cubicBezTo>
                                <a:cubicBezTo>
                                  <a:pt x="2785034" y="391287"/>
                                  <a:pt x="2785542" y="391287"/>
                                  <a:pt x="2786050" y="391287"/>
                                </a:cubicBezTo>
                                <a:cubicBezTo>
                                  <a:pt x="2786558" y="391287"/>
                                  <a:pt x="2787066" y="391287"/>
                                  <a:pt x="2787447" y="391287"/>
                                </a:cubicBezTo>
                                <a:cubicBezTo>
                                  <a:pt x="2787955" y="391160"/>
                                  <a:pt x="2788463" y="391160"/>
                                  <a:pt x="2788971" y="391160"/>
                                </a:cubicBezTo>
                                <a:cubicBezTo>
                                  <a:pt x="2789479" y="391160"/>
                                  <a:pt x="2789987" y="391160"/>
                                  <a:pt x="2790368" y="391160"/>
                                </a:cubicBezTo>
                                <a:cubicBezTo>
                                  <a:pt x="2790876" y="391034"/>
                                  <a:pt x="2791384" y="391034"/>
                                  <a:pt x="2791892" y="391034"/>
                                </a:cubicBezTo>
                                <a:cubicBezTo>
                                  <a:pt x="2792400" y="391034"/>
                                  <a:pt x="2792908" y="391034"/>
                                  <a:pt x="2793289" y="391034"/>
                                </a:cubicBezTo>
                                <a:cubicBezTo>
                                  <a:pt x="2793797" y="390906"/>
                                  <a:pt x="2794305" y="390906"/>
                                  <a:pt x="2794813" y="390906"/>
                                </a:cubicBezTo>
                                <a:cubicBezTo>
                                  <a:pt x="2795321" y="390906"/>
                                  <a:pt x="2795829" y="390906"/>
                                  <a:pt x="2796210" y="390906"/>
                                </a:cubicBezTo>
                                <a:cubicBezTo>
                                  <a:pt x="2796718" y="390906"/>
                                  <a:pt x="2797226" y="390906"/>
                                  <a:pt x="2797734" y="390779"/>
                                </a:cubicBezTo>
                                <a:cubicBezTo>
                                  <a:pt x="2798242" y="390779"/>
                                  <a:pt x="2798750" y="390779"/>
                                  <a:pt x="2799131" y="390779"/>
                                </a:cubicBezTo>
                                <a:cubicBezTo>
                                  <a:pt x="2799639" y="390779"/>
                                  <a:pt x="2800147" y="390779"/>
                                  <a:pt x="2800655" y="390779"/>
                                </a:cubicBezTo>
                                <a:cubicBezTo>
                                  <a:pt x="2801163" y="390779"/>
                                  <a:pt x="2801544" y="390779"/>
                                  <a:pt x="2802052" y="390779"/>
                                </a:cubicBezTo>
                                <a:cubicBezTo>
                                  <a:pt x="2802560" y="390652"/>
                                  <a:pt x="2803068" y="390652"/>
                                  <a:pt x="2803576" y="390652"/>
                                </a:cubicBezTo>
                                <a:cubicBezTo>
                                  <a:pt x="2804084" y="390652"/>
                                  <a:pt x="2804465" y="390652"/>
                                  <a:pt x="2804973" y="390652"/>
                                </a:cubicBezTo>
                                <a:cubicBezTo>
                                  <a:pt x="2805481" y="390652"/>
                                  <a:pt x="2805989" y="390525"/>
                                  <a:pt x="2806497" y="390525"/>
                                </a:cubicBezTo>
                                <a:cubicBezTo>
                                  <a:pt x="2807005" y="390525"/>
                                  <a:pt x="2807386" y="390525"/>
                                  <a:pt x="2807894" y="390525"/>
                                </a:cubicBezTo>
                                <a:cubicBezTo>
                                  <a:pt x="2808402" y="390398"/>
                                  <a:pt x="2808910" y="390398"/>
                                  <a:pt x="2809418" y="390398"/>
                                </a:cubicBezTo>
                                <a:cubicBezTo>
                                  <a:pt x="2809926" y="390398"/>
                                  <a:pt x="2810307" y="390398"/>
                                  <a:pt x="2810815" y="390398"/>
                                </a:cubicBezTo>
                                <a:cubicBezTo>
                                  <a:pt x="2811323" y="390398"/>
                                  <a:pt x="2811831" y="390398"/>
                                  <a:pt x="2812339" y="390398"/>
                                </a:cubicBezTo>
                                <a:cubicBezTo>
                                  <a:pt x="2812847" y="390398"/>
                                  <a:pt x="2813228" y="390398"/>
                                  <a:pt x="2813736" y="390271"/>
                                </a:cubicBezTo>
                                <a:cubicBezTo>
                                  <a:pt x="2814244" y="390271"/>
                                  <a:pt x="2814752" y="390271"/>
                                  <a:pt x="2815260" y="390271"/>
                                </a:cubicBezTo>
                                <a:cubicBezTo>
                                  <a:pt x="2815768" y="390271"/>
                                  <a:pt x="2816149" y="390271"/>
                                  <a:pt x="2816657" y="390144"/>
                                </a:cubicBezTo>
                                <a:cubicBezTo>
                                  <a:pt x="2817165" y="390144"/>
                                  <a:pt x="2817673" y="390144"/>
                                  <a:pt x="2818181" y="390144"/>
                                </a:cubicBezTo>
                                <a:cubicBezTo>
                                  <a:pt x="2818562" y="390144"/>
                                  <a:pt x="2819070" y="390144"/>
                                  <a:pt x="2819578" y="390144"/>
                                </a:cubicBezTo>
                                <a:cubicBezTo>
                                  <a:pt x="2820086" y="390144"/>
                                  <a:pt x="2820594" y="390144"/>
                                  <a:pt x="2821102" y="390144"/>
                                </a:cubicBezTo>
                                <a:cubicBezTo>
                                  <a:pt x="2821483" y="390017"/>
                                  <a:pt x="2821991" y="390017"/>
                                  <a:pt x="2822499" y="390017"/>
                                </a:cubicBezTo>
                                <a:cubicBezTo>
                                  <a:pt x="2823007" y="390017"/>
                                  <a:pt x="2823515" y="390017"/>
                                  <a:pt x="2824023" y="390017"/>
                                </a:cubicBezTo>
                                <a:cubicBezTo>
                                  <a:pt x="2824404" y="390017"/>
                                  <a:pt x="2824912" y="390017"/>
                                  <a:pt x="2825420" y="390017"/>
                                </a:cubicBezTo>
                                <a:cubicBezTo>
                                  <a:pt x="2825928" y="389890"/>
                                  <a:pt x="2826436" y="389890"/>
                                  <a:pt x="2826944" y="389890"/>
                                </a:cubicBezTo>
                                <a:cubicBezTo>
                                  <a:pt x="2827325" y="389890"/>
                                  <a:pt x="2827833" y="389890"/>
                                  <a:pt x="2828341" y="389890"/>
                                </a:cubicBezTo>
                                <a:cubicBezTo>
                                  <a:pt x="2828849" y="389890"/>
                                  <a:pt x="2829357" y="389763"/>
                                  <a:pt x="2829865" y="389763"/>
                                </a:cubicBezTo>
                                <a:cubicBezTo>
                                  <a:pt x="2830246" y="389763"/>
                                  <a:pt x="2830754" y="389763"/>
                                  <a:pt x="2831262" y="389763"/>
                                </a:cubicBezTo>
                                <a:cubicBezTo>
                                  <a:pt x="2831770" y="389763"/>
                                  <a:pt x="2832278" y="389763"/>
                                  <a:pt x="2832786" y="389636"/>
                                </a:cubicBezTo>
                                <a:cubicBezTo>
                                  <a:pt x="2833167" y="389636"/>
                                  <a:pt x="2833675" y="389636"/>
                                  <a:pt x="2834183" y="389636"/>
                                </a:cubicBezTo>
                                <a:cubicBezTo>
                                  <a:pt x="2834691" y="389636"/>
                                  <a:pt x="2835199" y="389636"/>
                                  <a:pt x="2835580" y="389636"/>
                                </a:cubicBezTo>
                                <a:cubicBezTo>
                                  <a:pt x="2836088" y="389636"/>
                                  <a:pt x="2836596" y="389636"/>
                                  <a:pt x="2837104" y="389636"/>
                                </a:cubicBezTo>
                                <a:cubicBezTo>
                                  <a:pt x="2837612" y="389510"/>
                                  <a:pt x="2838120" y="389510"/>
                                  <a:pt x="2838501" y="389510"/>
                                </a:cubicBezTo>
                                <a:cubicBezTo>
                                  <a:pt x="2839009" y="389510"/>
                                  <a:pt x="2839517" y="389510"/>
                                  <a:pt x="2840025" y="389510"/>
                                </a:cubicBezTo>
                                <a:cubicBezTo>
                                  <a:pt x="2840533" y="389510"/>
                                  <a:pt x="2841041" y="389510"/>
                                  <a:pt x="2841422" y="389510"/>
                                </a:cubicBezTo>
                                <a:cubicBezTo>
                                  <a:pt x="2841930" y="389510"/>
                                  <a:pt x="2842438" y="389382"/>
                                  <a:pt x="2842946" y="389382"/>
                                </a:cubicBezTo>
                                <a:cubicBezTo>
                                  <a:pt x="2843454" y="389382"/>
                                  <a:pt x="2843962" y="389382"/>
                                  <a:pt x="2844343" y="389382"/>
                                </a:cubicBezTo>
                                <a:cubicBezTo>
                                  <a:pt x="2844851" y="389382"/>
                                  <a:pt x="2845359" y="389382"/>
                                  <a:pt x="2845867" y="389382"/>
                                </a:cubicBezTo>
                                <a:cubicBezTo>
                                  <a:pt x="2846375" y="389382"/>
                                  <a:pt x="2846883" y="389382"/>
                                  <a:pt x="2847264" y="389382"/>
                                </a:cubicBezTo>
                                <a:cubicBezTo>
                                  <a:pt x="2847772" y="389382"/>
                                  <a:pt x="2848280" y="389382"/>
                                  <a:pt x="2848788" y="389382"/>
                                </a:cubicBezTo>
                                <a:cubicBezTo>
                                  <a:pt x="2849296" y="389382"/>
                                  <a:pt x="2849677" y="389382"/>
                                  <a:pt x="2850185" y="389382"/>
                                </a:cubicBezTo>
                                <a:cubicBezTo>
                                  <a:pt x="2850693" y="389382"/>
                                  <a:pt x="2851201" y="389382"/>
                                  <a:pt x="2851709" y="389382"/>
                                </a:cubicBezTo>
                                <a:cubicBezTo>
                                  <a:pt x="2852217" y="389382"/>
                                  <a:pt x="2852598" y="389255"/>
                                  <a:pt x="2853106" y="389255"/>
                                </a:cubicBezTo>
                                <a:cubicBezTo>
                                  <a:pt x="2853614" y="389255"/>
                                  <a:pt x="2854122" y="389255"/>
                                  <a:pt x="2854630" y="389255"/>
                                </a:cubicBezTo>
                                <a:cubicBezTo>
                                  <a:pt x="2855138" y="389255"/>
                                  <a:pt x="2855519" y="389255"/>
                                  <a:pt x="2856027" y="389255"/>
                                </a:cubicBezTo>
                                <a:cubicBezTo>
                                  <a:pt x="2856535" y="389255"/>
                                  <a:pt x="2857043" y="389255"/>
                                  <a:pt x="2857551" y="389255"/>
                                </a:cubicBezTo>
                                <a:cubicBezTo>
                                  <a:pt x="2858059" y="389255"/>
                                  <a:pt x="2858440" y="389255"/>
                                  <a:pt x="2858948" y="389255"/>
                                </a:cubicBezTo>
                                <a:cubicBezTo>
                                  <a:pt x="2859456" y="389255"/>
                                  <a:pt x="2859964" y="389255"/>
                                  <a:pt x="2860472" y="389128"/>
                                </a:cubicBezTo>
                                <a:cubicBezTo>
                                  <a:pt x="2860980" y="389128"/>
                                  <a:pt x="2861361" y="389128"/>
                                  <a:pt x="2861869" y="389128"/>
                                </a:cubicBezTo>
                                <a:cubicBezTo>
                                  <a:pt x="2862377" y="389128"/>
                                  <a:pt x="2862885" y="389128"/>
                                  <a:pt x="2863393" y="389128"/>
                                </a:cubicBezTo>
                                <a:cubicBezTo>
                                  <a:pt x="2863901" y="389128"/>
                                  <a:pt x="2864282" y="389128"/>
                                  <a:pt x="2864790" y="389128"/>
                                </a:cubicBezTo>
                                <a:cubicBezTo>
                                  <a:pt x="2865298" y="389001"/>
                                  <a:pt x="2865806" y="389001"/>
                                  <a:pt x="2866314" y="389001"/>
                                </a:cubicBezTo>
                                <a:cubicBezTo>
                                  <a:pt x="2866822" y="389001"/>
                                  <a:pt x="2867203" y="389001"/>
                                  <a:pt x="2867711" y="389001"/>
                                </a:cubicBezTo>
                                <a:cubicBezTo>
                                  <a:pt x="2868219" y="389001"/>
                                  <a:pt x="2868727" y="389001"/>
                                  <a:pt x="2869235" y="389001"/>
                                </a:cubicBezTo>
                                <a:cubicBezTo>
                                  <a:pt x="2869616" y="389001"/>
                                  <a:pt x="2870124" y="389001"/>
                                  <a:pt x="2870632" y="389001"/>
                                </a:cubicBezTo>
                                <a:cubicBezTo>
                                  <a:pt x="2871140" y="389001"/>
                                  <a:pt x="2871648" y="389001"/>
                                  <a:pt x="2872156" y="389001"/>
                                </a:cubicBezTo>
                                <a:cubicBezTo>
                                  <a:pt x="2872537" y="389001"/>
                                  <a:pt x="2873045" y="389001"/>
                                  <a:pt x="2873553" y="389001"/>
                                </a:cubicBezTo>
                                <a:cubicBezTo>
                                  <a:pt x="2874061" y="388874"/>
                                  <a:pt x="2874569" y="388874"/>
                                  <a:pt x="2875077" y="388874"/>
                                </a:cubicBezTo>
                                <a:cubicBezTo>
                                  <a:pt x="2875458" y="388874"/>
                                  <a:pt x="2875966" y="388874"/>
                                  <a:pt x="2876474" y="388874"/>
                                </a:cubicBezTo>
                                <a:cubicBezTo>
                                  <a:pt x="2876982" y="388874"/>
                                  <a:pt x="2877490" y="388874"/>
                                  <a:pt x="2877998" y="388874"/>
                                </a:cubicBezTo>
                                <a:cubicBezTo>
                                  <a:pt x="2878379" y="388874"/>
                                  <a:pt x="2878887" y="388874"/>
                                  <a:pt x="2879395" y="388874"/>
                                </a:cubicBezTo>
                                <a:cubicBezTo>
                                  <a:pt x="2879903" y="388874"/>
                                  <a:pt x="2880411" y="388874"/>
                                  <a:pt x="2880919" y="388874"/>
                                </a:cubicBezTo>
                                <a:cubicBezTo>
                                  <a:pt x="2881300" y="388874"/>
                                  <a:pt x="2881808" y="388874"/>
                                  <a:pt x="2882316" y="388874"/>
                                </a:cubicBezTo>
                                <a:cubicBezTo>
                                  <a:pt x="2882824" y="388874"/>
                                  <a:pt x="2883332" y="388874"/>
                                  <a:pt x="2883713" y="388874"/>
                                </a:cubicBezTo>
                                <a:cubicBezTo>
                                  <a:pt x="2884221" y="388874"/>
                                  <a:pt x="2884729" y="388874"/>
                                  <a:pt x="2885237" y="388874"/>
                                </a:cubicBezTo>
                                <a:cubicBezTo>
                                  <a:pt x="2885745" y="388874"/>
                                  <a:pt x="2886253" y="388874"/>
                                  <a:pt x="2886634" y="388874"/>
                                </a:cubicBezTo>
                                <a:cubicBezTo>
                                  <a:pt x="2887142" y="388874"/>
                                  <a:pt x="2887650" y="389001"/>
                                  <a:pt x="2888158" y="389001"/>
                                </a:cubicBezTo>
                                <a:cubicBezTo>
                                  <a:pt x="2888666" y="389001"/>
                                  <a:pt x="2889174" y="389001"/>
                                  <a:pt x="2889555" y="389001"/>
                                </a:cubicBezTo>
                                <a:cubicBezTo>
                                  <a:pt x="2890063" y="389001"/>
                                  <a:pt x="2890571" y="389001"/>
                                  <a:pt x="2891079" y="389001"/>
                                </a:cubicBezTo>
                                <a:cubicBezTo>
                                  <a:pt x="2891587" y="389001"/>
                                  <a:pt x="2892095" y="389001"/>
                                  <a:pt x="2892476" y="389001"/>
                                </a:cubicBezTo>
                                <a:cubicBezTo>
                                  <a:pt x="2892984" y="389001"/>
                                  <a:pt x="2893492" y="388874"/>
                                  <a:pt x="2894000" y="388874"/>
                                </a:cubicBezTo>
                                <a:cubicBezTo>
                                  <a:pt x="2894508" y="388874"/>
                                  <a:pt x="2895016" y="388874"/>
                                  <a:pt x="2895397" y="388874"/>
                                </a:cubicBezTo>
                                <a:cubicBezTo>
                                  <a:pt x="2895905" y="388874"/>
                                  <a:pt x="2896413" y="388874"/>
                                  <a:pt x="2896921" y="388747"/>
                                </a:cubicBezTo>
                                <a:cubicBezTo>
                                  <a:pt x="2897429" y="388747"/>
                                  <a:pt x="2897937" y="388747"/>
                                  <a:pt x="2898318" y="388747"/>
                                </a:cubicBezTo>
                                <a:cubicBezTo>
                                  <a:pt x="2898826" y="388747"/>
                                  <a:pt x="2899334" y="388620"/>
                                  <a:pt x="2899842" y="388620"/>
                                </a:cubicBezTo>
                                <a:cubicBezTo>
                                  <a:pt x="2900350" y="388620"/>
                                  <a:pt x="2900731" y="388620"/>
                                  <a:pt x="2901239" y="388620"/>
                                </a:cubicBezTo>
                                <a:cubicBezTo>
                                  <a:pt x="2901747" y="388620"/>
                                  <a:pt x="2902255" y="388620"/>
                                  <a:pt x="2902763" y="388620"/>
                                </a:cubicBezTo>
                                <a:cubicBezTo>
                                  <a:pt x="2903271" y="388620"/>
                                  <a:pt x="2903652" y="388620"/>
                                  <a:pt x="2904160" y="388620"/>
                                </a:cubicBezTo>
                                <a:cubicBezTo>
                                  <a:pt x="2904668" y="388493"/>
                                  <a:pt x="2905176" y="388620"/>
                                  <a:pt x="2905684" y="388620"/>
                                </a:cubicBezTo>
                                <a:cubicBezTo>
                                  <a:pt x="2906192" y="388620"/>
                                  <a:pt x="2906573" y="388620"/>
                                  <a:pt x="2907081" y="388620"/>
                                </a:cubicBezTo>
                                <a:cubicBezTo>
                                  <a:pt x="2907589" y="388620"/>
                                  <a:pt x="2908097" y="388620"/>
                                  <a:pt x="2908605" y="388620"/>
                                </a:cubicBezTo>
                                <a:cubicBezTo>
                                  <a:pt x="2909113" y="388620"/>
                                  <a:pt x="2909494" y="388620"/>
                                  <a:pt x="2910002" y="388620"/>
                                </a:cubicBezTo>
                                <a:cubicBezTo>
                                  <a:pt x="2910510" y="388493"/>
                                  <a:pt x="2911018" y="388493"/>
                                  <a:pt x="2911526" y="388493"/>
                                </a:cubicBezTo>
                                <a:cubicBezTo>
                                  <a:pt x="2912034" y="388493"/>
                                  <a:pt x="2912415" y="388493"/>
                                  <a:pt x="2912923" y="388493"/>
                                </a:cubicBezTo>
                                <a:cubicBezTo>
                                  <a:pt x="2913431" y="388493"/>
                                  <a:pt x="2913939" y="388493"/>
                                  <a:pt x="2914447" y="388493"/>
                                </a:cubicBezTo>
                                <a:cubicBezTo>
                                  <a:pt x="2914955" y="388493"/>
                                  <a:pt x="2915336" y="388493"/>
                                  <a:pt x="2915844" y="388493"/>
                                </a:cubicBezTo>
                                <a:cubicBezTo>
                                  <a:pt x="2916352" y="388493"/>
                                  <a:pt x="2916860" y="388493"/>
                                  <a:pt x="2917368" y="388493"/>
                                </a:cubicBezTo>
                                <a:cubicBezTo>
                                  <a:pt x="2917749" y="388493"/>
                                  <a:pt x="2918257" y="388493"/>
                                  <a:pt x="2918765" y="388493"/>
                                </a:cubicBezTo>
                                <a:cubicBezTo>
                                  <a:pt x="2919273" y="388493"/>
                                  <a:pt x="2919781" y="388493"/>
                                  <a:pt x="2920289" y="388493"/>
                                </a:cubicBezTo>
                                <a:cubicBezTo>
                                  <a:pt x="2920670" y="388493"/>
                                  <a:pt x="2921178" y="388493"/>
                                  <a:pt x="2921686" y="388620"/>
                                </a:cubicBezTo>
                                <a:cubicBezTo>
                                  <a:pt x="2922194" y="388620"/>
                                  <a:pt x="2922702" y="388620"/>
                                  <a:pt x="2923210" y="388620"/>
                                </a:cubicBezTo>
                                <a:cubicBezTo>
                                  <a:pt x="2923591" y="388620"/>
                                  <a:pt x="2924099" y="388620"/>
                                  <a:pt x="2924607" y="388620"/>
                                </a:cubicBezTo>
                                <a:cubicBezTo>
                                  <a:pt x="2925115" y="388620"/>
                                  <a:pt x="2925623" y="388747"/>
                                  <a:pt x="2926131" y="388747"/>
                                </a:cubicBezTo>
                                <a:cubicBezTo>
                                  <a:pt x="2926512" y="388747"/>
                                  <a:pt x="2927020" y="388747"/>
                                  <a:pt x="2927528" y="388747"/>
                                </a:cubicBezTo>
                                <a:cubicBezTo>
                                  <a:pt x="2928036" y="388747"/>
                                  <a:pt x="2928544" y="388747"/>
                                  <a:pt x="2929052" y="388747"/>
                                </a:cubicBezTo>
                                <a:cubicBezTo>
                                  <a:pt x="2929433" y="388747"/>
                                  <a:pt x="2929941" y="388747"/>
                                  <a:pt x="2930449" y="388747"/>
                                </a:cubicBezTo>
                                <a:cubicBezTo>
                                  <a:pt x="2930957" y="388747"/>
                                  <a:pt x="2931465" y="388747"/>
                                  <a:pt x="2931973" y="388747"/>
                                </a:cubicBezTo>
                                <a:cubicBezTo>
                                  <a:pt x="2932354" y="388747"/>
                                  <a:pt x="2932862" y="388747"/>
                                  <a:pt x="2933370" y="388620"/>
                                </a:cubicBezTo>
                                <a:cubicBezTo>
                                  <a:pt x="2933878" y="388620"/>
                                  <a:pt x="2934386" y="388620"/>
                                  <a:pt x="2934767" y="388620"/>
                                </a:cubicBezTo>
                                <a:cubicBezTo>
                                  <a:pt x="2935275" y="388620"/>
                                  <a:pt x="2935783" y="388620"/>
                                  <a:pt x="2936291" y="388620"/>
                                </a:cubicBezTo>
                                <a:cubicBezTo>
                                  <a:pt x="2936799" y="388620"/>
                                  <a:pt x="2937307" y="388620"/>
                                  <a:pt x="2937688" y="388620"/>
                                </a:cubicBezTo>
                                <a:cubicBezTo>
                                  <a:pt x="2938196" y="388493"/>
                                  <a:pt x="2938704" y="388620"/>
                                  <a:pt x="2939212" y="388620"/>
                                </a:cubicBezTo>
                                <a:cubicBezTo>
                                  <a:pt x="2939720" y="388620"/>
                                  <a:pt x="2940228" y="388620"/>
                                  <a:pt x="2940609" y="388620"/>
                                </a:cubicBezTo>
                                <a:cubicBezTo>
                                  <a:pt x="2941117" y="388620"/>
                                  <a:pt x="2941625" y="388620"/>
                                  <a:pt x="2942133" y="388620"/>
                                </a:cubicBezTo>
                                <a:cubicBezTo>
                                  <a:pt x="2942641" y="388620"/>
                                  <a:pt x="2943149" y="388493"/>
                                  <a:pt x="2943530" y="388620"/>
                                </a:cubicBezTo>
                                <a:cubicBezTo>
                                  <a:pt x="2944038" y="388620"/>
                                  <a:pt x="2944546" y="388620"/>
                                  <a:pt x="2945054" y="388620"/>
                                </a:cubicBezTo>
                                <a:cubicBezTo>
                                  <a:pt x="2945562" y="388620"/>
                                  <a:pt x="2946070" y="388620"/>
                                  <a:pt x="2946451" y="388620"/>
                                </a:cubicBezTo>
                                <a:cubicBezTo>
                                  <a:pt x="2946959" y="388620"/>
                                  <a:pt x="2947467" y="388620"/>
                                  <a:pt x="2947975" y="388620"/>
                                </a:cubicBezTo>
                                <a:cubicBezTo>
                                  <a:pt x="2948483" y="388620"/>
                                  <a:pt x="2948991" y="388620"/>
                                  <a:pt x="2949372" y="388620"/>
                                </a:cubicBezTo>
                                <a:cubicBezTo>
                                  <a:pt x="2949880" y="388620"/>
                                  <a:pt x="2950388" y="388620"/>
                                  <a:pt x="2950896" y="388620"/>
                                </a:cubicBezTo>
                                <a:cubicBezTo>
                                  <a:pt x="2951404" y="388620"/>
                                  <a:pt x="2951785" y="388620"/>
                                  <a:pt x="2952293" y="388620"/>
                                </a:cubicBezTo>
                                <a:cubicBezTo>
                                  <a:pt x="2952801" y="388620"/>
                                  <a:pt x="2953309" y="388620"/>
                                  <a:pt x="2953817" y="388620"/>
                                </a:cubicBezTo>
                                <a:cubicBezTo>
                                  <a:pt x="2954325" y="388620"/>
                                  <a:pt x="2954706" y="388747"/>
                                  <a:pt x="2955214" y="388747"/>
                                </a:cubicBezTo>
                                <a:cubicBezTo>
                                  <a:pt x="2955722" y="388747"/>
                                  <a:pt x="2956230" y="388747"/>
                                  <a:pt x="2956738" y="388747"/>
                                </a:cubicBezTo>
                                <a:cubicBezTo>
                                  <a:pt x="2957246" y="388747"/>
                                  <a:pt x="2957627" y="388747"/>
                                  <a:pt x="2958135" y="388747"/>
                                </a:cubicBezTo>
                                <a:cubicBezTo>
                                  <a:pt x="2958643" y="388747"/>
                                  <a:pt x="2959151" y="388747"/>
                                  <a:pt x="2959659" y="388747"/>
                                </a:cubicBezTo>
                                <a:cubicBezTo>
                                  <a:pt x="2960167" y="388747"/>
                                  <a:pt x="2960548" y="388874"/>
                                  <a:pt x="2961056" y="388874"/>
                                </a:cubicBezTo>
                                <a:cubicBezTo>
                                  <a:pt x="2961564" y="388874"/>
                                  <a:pt x="2962072" y="388874"/>
                                  <a:pt x="2962580" y="388874"/>
                                </a:cubicBezTo>
                                <a:cubicBezTo>
                                  <a:pt x="2963088" y="388874"/>
                                  <a:pt x="2963469" y="389001"/>
                                  <a:pt x="2963977" y="389001"/>
                                </a:cubicBezTo>
                                <a:cubicBezTo>
                                  <a:pt x="2964485" y="389001"/>
                                  <a:pt x="2964993" y="389001"/>
                                  <a:pt x="2965501" y="389001"/>
                                </a:cubicBezTo>
                                <a:cubicBezTo>
                                  <a:pt x="2966009" y="389001"/>
                                  <a:pt x="2966390" y="389001"/>
                                  <a:pt x="2966898" y="389001"/>
                                </a:cubicBezTo>
                                <a:cubicBezTo>
                                  <a:pt x="2967406" y="389001"/>
                                  <a:pt x="2967914" y="388874"/>
                                  <a:pt x="2968422" y="388874"/>
                                </a:cubicBezTo>
                                <a:cubicBezTo>
                                  <a:pt x="2968803" y="388874"/>
                                  <a:pt x="2969311" y="388874"/>
                                  <a:pt x="2969819" y="388874"/>
                                </a:cubicBezTo>
                                <a:cubicBezTo>
                                  <a:pt x="2970327" y="388874"/>
                                  <a:pt x="2970835" y="388874"/>
                                  <a:pt x="2971343" y="388874"/>
                                </a:cubicBezTo>
                                <a:cubicBezTo>
                                  <a:pt x="2971724" y="388874"/>
                                  <a:pt x="2972232" y="388874"/>
                                  <a:pt x="2972740" y="388874"/>
                                </a:cubicBezTo>
                                <a:cubicBezTo>
                                  <a:pt x="2973248" y="388874"/>
                                  <a:pt x="2973756" y="388874"/>
                                  <a:pt x="2974264" y="389001"/>
                                </a:cubicBezTo>
                                <a:cubicBezTo>
                                  <a:pt x="2974645" y="389001"/>
                                  <a:pt x="2975153" y="389001"/>
                                  <a:pt x="2975661" y="389001"/>
                                </a:cubicBezTo>
                                <a:cubicBezTo>
                                  <a:pt x="2976169" y="389001"/>
                                  <a:pt x="2976677" y="389001"/>
                                  <a:pt x="2977185" y="389128"/>
                                </a:cubicBezTo>
                                <a:cubicBezTo>
                                  <a:pt x="2977566" y="389128"/>
                                  <a:pt x="2978074" y="389128"/>
                                  <a:pt x="2978582" y="389128"/>
                                </a:cubicBezTo>
                                <a:cubicBezTo>
                                  <a:pt x="2979090" y="389128"/>
                                  <a:pt x="2979598" y="389128"/>
                                  <a:pt x="2980106" y="389128"/>
                                </a:cubicBezTo>
                                <a:cubicBezTo>
                                  <a:pt x="2980487" y="389128"/>
                                  <a:pt x="2980995" y="389128"/>
                                  <a:pt x="2981503" y="389128"/>
                                </a:cubicBezTo>
                                <a:cubicBezTo>
                                  <a:pt x="2982011" y="389128"/>
                                  <a:pt x="2982519" y="389128"/>
                                  <a:pt x="2983027" y="389128"/>
                                </a:cubicBezTo>
                                <a:cubicBezTo>
                                  <a:pt x="2983408" y="389255"/>
                                  <a:pt x="2983916" y="389255"/>
                                  <a:pt x="2984424" y="389255"/>
                                </a:cubicBezTo>
                                <a:cubicBezTo>
                                  <a:pt x="2984932" y="389255"/>
                                  <a:pt x="2985440" y="389255"/>
                                  <a:pt x="2985821" y="389255"/>
                                </a:cubicBezTo>
                                <a:cubicBezTo>
                                  <a:pt x="2986329" y="389382"/>
                                  <a:pt x="2986837" y="389382"/>
                                  <a:pt x="2987345" y="389382"/>
                                </a:cubicBezTo>
                                <a:cubicBezTo>
                                  <a:pt x="2987853" y="389382"/>
                                  <a:pt x="2988361" y="389382"/>
                                  <a:pt x="2988742" y="389382"/>
                                </a:cubicBezTo>
                                <a:cubicBezTo>
                                  <a:pt x="2989250" y="389382"/>
                                  <a:pt x="2989758" y="389382"/>
                                  <a:pt x="2990266" y="389510"/>
                                </a:cubicBezTo>
                                <a:cubicBezTo>
                                  <a:pt x="2990774" y="389510"/>
                                  <a:pt x="2991282" y="389510"/>
                                  <a:pt x="2991663" y="389510"/>
                                </a:cubicBezTo>
                                <a:cubicBezTo>
                                  <a:pt x="2992171" y="389510"/>
                                  <a:pt x="2992679" y="389510"/>
                                  <a:pt x="2993187" y="389636"/>
                                </a:cubicBezTo>
                                <a:cubicBezTo>
                                  <a:pt x="2993695" y="389636"/>
                                  <a:pt x="2994203" y="389636"/>
                                  <a:pt x="2994584" y="389636"/>
                                </a:cubicBezTo>
                                <a:cubicBezTo>
                                  <a:pt x="2995092" y="389636"/>
                                  <a:pt x="2995600" y="389763"/>
                                  <a:pt x="2996108" y="389763"/>
                                </a:cubicBezTo>
                                <a:cubicBezTo>
                                  <a:pt x="2996616" y="389763"/>
                                  <a:pt x="2997124" y="389763"/>
                                  <a:pt x="2997505" y="389890"/>
                                </a:cubicBezTo>
                                <a:cubicBezTo>
                                  <a:pt x="2998013" y="389890"/>
                                  <a:pt x="2998521" y="389890"/>
                                  <a:pt x="2999029" y="389890"/>
                                </a:cubicBezTo>
                                <a:cubicBezTo>
                                  <a:pt x="2999537" y="389890"/>
                                  <a:pt x="3000045" y="390017"/>
                                  <a:pt x="3000426" y="390017"/>
                                </a:cubicBezTo>
                                <a:cubicBezTo>
                                  <a:pt x="3000934" y="390017"/>
                                  <a:pt x="3001442" y="390017"/>
                                  <a:pt x="3001950" y="390017"/>
                                </a:cubicBezTo>
                                <a:cubicBezTo>
                                  <a:pt x="3002458" y="390017"/>
                                  <a:pt x="3002839" y="390017"/>
                                  <a:pt x="3003347" y="390017"/>
                                </a:cubicBezTo>
                                <a:cubicBezTo>
                                  <a:pt x="3003855" y="390017"/>
                                  <a:pt x="3004363" y="389890"/>
                                  <a:pt x="3004871" y="389890"/>
                                </a:cubicBezTo>
                                <a:cubicBezTo>
                                  <a:pt x="3005379" y="389890"/>
                                  <a:pt x="3005760" y="390017"/>
                                  <a:pt x="3006268" y="390017"/>
                                </a:cubicBezTo>
                                <a:cubicBezTo>
                                  <a:pt x="3006776" y="390017"/>
                                  <a:pt x="3007284" y="390017"/>
                                  <a:pt x="3007792" y="390017"/>
                                </a:cubicBezTo>
                                <a:cubicBezTo>
                                  <a:pt x="3008300" y="390017"/>
                                  <a:pt x="3008681" y="390144"/>
                                  <a:pt x="3009189" y="390144"/>
                                </a:cubicBezTo>
                                <a:cubicBezTo>
                                  <a:pt x="3009697" y="390144"/>
                                  <a:pt x="3010205" y="390144"/>
                                  <a:pt x="3010713" y="390144"/>
                                </a:cubicBezTo>
                                <a:cubicBezTo>
                                  <a:pt x="3011221" y="390271"/>
                                  <a:pt x="3011602" y="390271"/>
                                  <a:pt x="3012110" y="390271"/>
                                </a:cubicBezTo>
                                <a:cubicBezTo>
                                  <a:pt x="3012618" y="390398"/>
                                  <a:pt x="3013126" y="390398"/>
                                  <a:pt x="3013634" y="390398"/>
                                </a:cubicBezTo>
                                <a:cubicBezTo>
                                  <a:pt x="3014142" y="390398"/>
                                  <a:pt x="3014523" y="390398"/>
                                  <a:pt x="3015031" y="390398"/>
                                </a:cubicBezTo>
                                <a:cubicBezTo>
                                  <a:pt x="3015539" y="390398"/>
                                  <a:pt x="3016047" y="390398"/>
                                  <a:pt x="3016555" y="390398"/>
                                </a:cubicBezTo>
                                <a:cubicBezTo>
                                  <a:pt x="3017063" y="390398"/>
                                  <a:pt x="3017444" y="390525"/>
                                  <a:pt x="3017952" y="390525"/>
                                </a:cubicBezTo>
                                <a:cubicBezTo>
                                  <a:pt x="3018460" y="390525"/>
                                  <a:pt x="3018968" y="390525"/>
                                  <a:pt x="3019476" y="390525"/>
                                </a:cubicBezTo>
                                <a:cubicBezTo>
                                  <a:pt x="3019857" y="390525"/>
                                  <a:pt x="3020365" y="390525"/>
                                  <a:pt x="3020873" y="390652"/>
                                </a:cubicBezTo>
                                <a:cubicBezTo>
                                  <a:pt x="3021381" y="390652"/>
                                  <a:pt x="3021889" y="390652"/>
                                  <a:pt x="3022397" y="390652"/>
                                </a:cubicBezTo>
                                <a:cubicBezTo>
                                  <a:pt x="3022778" y="390652"/>
                                  <a:pt x="3023286" y="390779"/>
                                  <a:pt x="3023794" y="390779"/>
                                </a:cubicBezTo>
                                <a:cubicBezTo>
                                  <a:pt x="3024302" y="390779"/>
                                  <a:pt x="3024810" y="390779"/>
                                  <a:pt x="3025318" y="390779"/>
                                </a:cubicBezTo>
                                <a:cubicBezTo>
                                  <a:pt x="3025699" y="390906"/>
                                  <a:pt x="3026207" y="390906"/>
                                  <a:pt x="3026715" y="390906"/>
                                </a:cubicBezTo>
                                <a:cubicBezTo>
                                  <a:pt x="3027223" y="390906"/>
                                  <a:pt x="3027731" y="390906"/>
                                  <a:pt x="3028239" y="390906"/>
                                </a:cubicBezTo>
                                <a:cubicBezTo>
                                  <a:pt x="3028620" y="390906"/>
                                  <a:pt x="3029128" y="390906"/>
                                  <a:pt x="3029636" y="390906"/>
                                </a:cubicBezTo>
                                <a:cubicBezTo>
                                  <a:pt x="3030144" y="390906"/>
                                  <a:pt x="3030652" y="390906"/>
                                  <a:pt x="3031160" y="390906"/>
                                </a:cubicBezTo>
                                <a:cubicBezTo>
                                  <a:pt x="3031541" y="390906"/>
                                  <a:pt x="3032049" y="390906"/>
                                  <a:pt x="3032557" y="390906"/>
                                </a:cubicBezTo>
                                <a:cubicBezTo>
                                  <a:pt x="3033065" y="390906"/>
                                  <a:pt x="3033573" y="390906"/>
                                  <a:pt x="3034081" y="390906"/>
                                </a:cubicBezTo>
                                <a:cubicBezTo>
                                  <a:pt x="3034462" y="390906"/>
                                  <a:pt x="3034970" y="390906"/>
                                  <a:pt x="3035478" y="390906"/>
                                </a:cubicBezTo>
                                <a:cubicBezTo>
                                  <a:pt x="3035986" y="390906"/>
                                  <a:pt x="3036494" y="390779"/>
                                  <a:pt x="3036875" y="390779"/>
                                </a:cubicBezTo>
                                <a:cubicBezTo>
                                  <a:pt x="3037383" y="390779"/>
                                  <a:pt x="3037891" y="390779"/>
                                  <a:pt x="3038399" y="390779"/>
                                </a:cubicBezTo>
                                <a:cubicBezTo>
                                  <a:pt x="3038907" y="390906"/>
                                  <a:pt x="3039415" y="390906"/>
                                  <a:pt x="3039796" y="390906"/>
                                </a:cubicBezTo>
                                <a:cubicBezTo>
                                  <a:pt x="3040304" y="390906"/>
                                  <a:pt x="3040812" y="390906"/>
                                  <a:pt x="3041320" y="391034"/>
                                </a:cubicBezTo>
                                <a:cubicBezTo>
                                  <a:pt x="3041828" y="391034"/>
                                  <a:pt x="3042336" y="391160"/>
                                  <a:pt x="3042717" y="391160"/>
                                </a:cubicBezTo>
                                <a:cubicBezTo>
                                  <a:pt x="3043225" y="391160"/>
                                  <a:pt x="3043733" y="391287"/>
                                  <a:pt x="3044241" y="391287"/>
                                </a:cubicBezTo>
                                <a:cubicBezTo>
                                  <a:pt x="3044749" y="391414"/>
                                  <a:pt x="3045257" y="391414"/>
                                  <a:pt x="3045638" y="391541"/>
                                </a:cubicBezTo>
                                <a:cubicBezTo>
                                  <a:pt x="3046146" y="391541"/>
                                  <a:pt x="3046654" y="391541"/>
                                  <a:pt x="3047162" y="391668"/>
                                </a:cubicBezTo>
                                <a:cubicBezTo>
                                  <a:pt x="3047670" y="391668"/>
                                  <a:pt x="3048178" y="391668"/>
                                  <a:pt x="3048559" y="391668"/>
                                </a:cubicBezTo>
                                <a:cubicBezTo>
                                  <a:pt x="3049067" y="391668"/>
                                  <a:pt x="3049575" y="391795"/>
                                  <a:pt x="3050083" y="391795"/>
                                </a:cubicBezTo>
                                <a:cubicBezTo>
                                  <a:pt x="3050591" y="391795"/>
                                  <a:pt x="3051099" y="391795"/>
                                  <a:pt x="3051480" y="391795"/>
                                </a:cubicBezTo>
                                <a:cubicBezTo>
                                  <a:pt x="3051988" y="391795"/>
                                  <a:pt x="3052496" y="391795"/>
                                  <a:pt x="3053004" y="391795"/>
                                </a:cubicBezTo>
                                <a:cubicBezTo>
                                  <a:pt x="3053512" y="391795"/>
                                  <a:pt x="3053893" y="391668"/>
                                  <a:pt x="3054401" y="391668"/>
                                </a:cubicBezTo>
                                <a:cubicBezTo>
                                  <a:pt x="3054909" y="391668"/>
                                  <a:pt x="3055417" y="391668"/>
                                  <a:pt x="3055925" y="391795"/>
                                </a:cubicBezTo>
                                <a:cubicBezTo>
                                  <a:pt x="3056433" y="391795"/>
                                  <a:pt x="3056814" y="391795"/>
                                  <a:pt x="3057322" y="391795"/>
                                </a:cubicBezTo>
                                <a:cubicBezTo>
                                  <a:pt x="3057830" y="391795"/>
                                  <a:pt x="3058338" y="391795"/>
                                  <a:pt x="3058846" y="391795"/>
                                </a:cubicBezTo>
                                <a:cubicBezTo>
                                  <a:pt x="3059354" y="391795"/>
                                  <a:pt x="3059735" y="391795"/>
                                  <a:pt x="3060243" y="391795"/>
                                </a:cubicBezTo>
                                <a:cubicBezTo>
                                  <a:pt x="3060751" y="391922"/>
                                  <a:pt x="3061259" y="391922"/>
                                  <a:pt x="3061767" y="391922"/>
                                </a:cubicBezTo>
                                <a:cubicBezTo>
                                  <a:pt x="3062275" y="391922"/>
                                  <a:pt x="3062656" y="391922"/>
                                  <a:pt x="3063164" y="391922"/>
                                </a:cubicBezTo>
                                <a:cubicBezTo>
                                  <a:pt x="3063672" y="391922"/>
                                  <a:pt x="3064180" y="391922"/>
                                  <a:pt x="3064688" y="391922"/>
                                </a:cubicBezTo>
                                <a:cubicBezTo>
                                  <a:pt x="3065196" y="391922"/>
                                  <a:pt x="3065577" y="392049"/>
                                  <a:pt x="3066085" y="392049"/>
                                </a:cubicBezTo>
                                <a:cubicBezTo>
                                  <a:pt x="3066593" y="392049"/>
                                  <a:pt x="3067101" y="392049"/>
                                  <a:pt x="3067609" y="392049"/>
                                </a:cubicBezTo>
                                <a:cubicBezTo>
                                  <a:pt x="3068117" y="392049"/>
                                  <a:pt x="3068498" y="392049"/>
                                  <a:pt x="3069006" y="392049"/>
                                </a:cubicBezTo>
                                <a:cubicBezTo>
                                  <a:pt x="3069514" y="392049"/>
                                  <a:pt x="3070022" y="392176"/>
                                  <a:pt x="3070530" y="392176"/>
                                </a:cubicBezTo>
                                <a:cubicBezTo>
                                  <a:pt x="3070911" y="392176"/>
                                  <a:pt x="3071419" y="392176"/>
                                  <a:pt x="3071927" y="392176"/>
                                </a:cubicBezTo>
                                <a:cubicBezTo>
                                  <a:pt x="3072435" y="392176"/>
                                  <a:pt x="3072943" y="392176"/>
                                  <a:pt x="3073451" y="392176"/>
                                </a:cubicBezTo>
                                <a:cubicBezTo>
                                  <a:pt x="3073832" y="392176"/>
                                  <a:pt x="3074340" y="392176"/>
                                  <a:pt x="3074848" y="392176"/>
                                </a:cubicBezTo>
                                <a:cubicBezTo>
                                  <a:pt x="3075356" y="392176"/>
                                  <a:pt x="3075864" y="392176"/>
                                  <a:pt x="3076372" y="392176"/>
                                </a:cubicBezTo>
                                <a:cubicBezTo>
                                  <a:pt x="3076753" y="392176"/>
                                  <a:pt x="3077261" y="392176"/>
                                  <a:pt x="3077769" y="392176"/>
                                </a:cubicBezTo>
                                <a:cubicBezTo>
                                  <a:pt x="3078277" y="392176"/>
                                  <a:pt x="3078785" y="392176"/>
                                  <a:pt x="3079293" y="392303"/>
                                </a:cubicBezTo>
                                <a:cubicBezTo>
                                  <a:pt x="3079674" y="392303"/>
                                  <a:pt x="3080182" y="392303"/>
                                  <a:pt x="3080690" y="392303"/>
                                </a:cubicBezTo>
                                <a:cubicBezTo>
                                  <a:pt x="3081198" y="392303"/>
                                  <a:pt x="3081706" y="392303"/>
                                  <a:pt x="3082214" y="392430"/>
                                </a:cubicBezTo>
                                <a:cubicBezTo>
                                  <a:pt x="3082595" y="392430"/>
                                  <a:pt x="3083103" y="392430"/>
                                  <a:pt x="3083611" y="392430"/>
                                </a:cubicBezTo>
                                <a:cubicBezTo>
                                  <a:pt x="3084119" y="392430"/>
                                  <a:pt x="3084627" y="392430"/>
                                  <a:pt x="3085135" y="392430"/>
                                </a:cubicBezTo>
                                <a:cubicBezTo>
                                  <a:pt x="3085516" y="392430"/>
                                  <a:pt x="3086024" y="392430"/>
                                  <a:pt x="3086532" y="392430"/>
                                </a:cubicBezTo>
                                <a:cubicBezTo>
                                  <a:pt x="3087040" y="392557"/>
                                  <a:pt x="3087548" y="392557"/>
                                  <a:pt x="3087929" y="392557"/>
                                </a:cubicBezTo>
                                <a:cubicBezTo>
                                  <a:pt x="3088437" y="392557"/>
                                  <a:pt x="3088945" y="392557"/>
                                  <a:pt x="3089453" y="392557"/>
                                </a:cubicBezTo>
                                <a:cubicBezTo>
                                  <a:pt x="3089961" y="392557"/>
                                  <a:pt x="3090469" y="392685"/>
                                  <a:pt x="3090850" y="392685"/>
                                </a:cubicBezTo>
                                <a:cubicBezTo>
                                  <a:pt x="3091358" y="392685"/>
                                  <a:pt x="3091866" y="392685"/>
                                  <a:pt x="3092374" y="392685"/>
                                </a:cubicBezTo>
                                <a:cubicBezTo>
                                  <a:pt x="3092882" y="392685"/>
                                  <a:pt x="3093390" y="392685"/>
                                  <a:pt x="3093771" y="392685"/>
                                </a:cubicBezTo>
                                <a:cubicBezTo>
                                  <a:pt x="3094279" y="392685"/>
                                  <a:pt x="3094787" y="392685"/>
                                  <a:pt x="3095295" y="392557"/>
                                </a:cubicBezTo>
                                <a:cubicBezTo>
                                  <a:pt x="3095803" y="392557"/>
                                  <a:pt x="3096311" y="392557"/>
                                  <a:pt x="3096692" y="392557"/>
                                </a:cubicBezTo>
                                <a:cubicBezTo>
                                  <a:pt x="3097200" y="392557"/>
                                  <a:pt x="3097708" y="392430"/>
                                  <a:pt x="3098216" y="392430"/>
                                </a:cubicBezTo>
                                <a:cubicBezTo>
                                  <a:pt x="3098724" y="392430"/>
                                  <a:pt x="3099232" y="392430"/>
                                  <a:pt x="3099613" y="392430"/>
                                </a:cubicBezTo>
                                <a:cubicBezTo>
                                  <a:pt x="3100121" y="392430"/>
                                  <a:pt x="3100629" y="392430"/>
                                  <a:pt x="3101137" y="392430"/>
                                </a:cubicBezTo>
                                <a:cubicBezTo>
                                  <a:pt x="3101645" y="392303"/>
                                  <a:pt x="3102026" y="392430"/>
                                  <a:pt x="3102534" y="392430"/>
                                </a:cubicBezTo>
                                <a:cubicBezTo>
                                  <a:pt x="3103042" y="392430"/>
                                  <a:pt x="3103550" y="392303"/>
                                  <a:pt x="3104058" y="392430"/>
                                </a:cubicBezTo>
                                <a:cubicBezTo>
                                  <a:pt x="3104566" y="392430"/>
                                  <a:pt x="3104947" y="392430"/>
                                  <a:pt x="3105455" y="392430"/>
                                </a:cubicBezTo>
                                <a:cubicBezTo>
                                  <a:pt x="3105963" y="392430"/>
                                  <a:pt x="3106471" y="392430"/>
                                  <a:pt x="3106979" y="392430"/>
                                </a:cubicBezTo>
                                <a:cubicBezTo>
                                  <a:pt x="3107487" y="392430"/>
                                  <a:pt x="3107868" y="392430"/>
                                  <a:pt x="3108376" y="392430"/>
                                </a:cubicBezTo>
                                <a:cubicBezTo>
                                  <a:pt x="3108884" y="392430"/>
                                  <a:pt x="3109392" y="392430"/>
                                  <a:pt x="3109900" y="392430"/>
                                </a:cubicBezTo>
                                <a:cubicBezTo>
                                  <a:pt x="3110408" y="392303"/>
                                  <a:pt x="3110789" y="392430"/>
                                  <a:pt x="3111297" y="392430"/>
                                </a:cubicBezTo>
                                <a:cubicBezTo>
                                  <a:pt x="3111805" y="392430"/>
                                  <a:pt x="3112313" y="392303"/>
                                  <a:pt x="3112821" y="392430"/>
                                </a:cubicBezTo>
                                <a:cubicBezTo>
                                  <a:pt x="3113329" y="392430"/>
                                  <a:pt x="3113710" y="392430"/>
                                  <a:pt x="3114218" y="392430"/>
                                </a:cubicBezTo>
                                <a:cubicBezTo>
                                  <a:pt x="3114726" y="392430"/>
                                  <a:pt x="3115234" y="392557"/>
                                  <a:pt x="3115742" y="392557"/>
                                </a:cubicBezTo>
                                <a:cubicBezTo>
                                  <a:pt x="3116250" y="392557"/>
                                  <a:pt x="3116631" y="392685"/>
                                  <a:pt x="3117139" y="392685"/>
                                </a:cubicBezTo>
                                <a:cubicBezTo>
                                  <a:pt x="3117647" y="392811"/>
                                  <a:pt x="3118155" y="392811"/>
                                  <a:pt x="3118663" y="392811"/>
                                </a:cubicBezTo>
                                <a:cubicBezTo>
                                  <a:pt x="3119044" y="392811"/>
                                  <a:pt x="3119552" y="392811"/>
                                  <a:pt x="3120060" y="392938"/>
                                </a:cubicBezTo>
                                <a:cubicBezTo>
                                  <a:pt x="3120568" y="392938"/>
                                  <a:pt x="3121076" y="392938"/>
                                  <a:pt x="3121584" y="392938"/>
                                </a:cubicBezTo>
                                <a:cubicBezTo>
                                  <a:pt x="3121965" y="392938"/>
                                  <a:pt x="3122473" y="392938"/>
                                  <a:pt x="3122981" y="392938"/>
                                </a:cubicBezTo>
                                <a:cubicBezTo>
                                  <a:pt x="3123489" y="392938"/>
                                  <a:pt x="3123997" y="392938"/>
                                  <a:pt x="3124505" y="392938"/>
                                </a:cubicBezTo>
                                <a:cubicBezTo>
                                  <a:pt x="3124886" y="392938"/>
                                  <a:pt x="3125394" y="392938"/>
                                  <a:pt x="3125902" y="392938"/>
                                </a:cubicBezTo>
                                <a:cubicBezTo>
                                  <a:pt x="3126410" y="392938"/>
                                  <a:pt x="3126918" y="392938"/>
                                  <a:pt x="3127426" y="392938"/>
                                </a:cubicBezTo>
                                <a:cubicBezTo>
                                  <a:pt x="3127807" y="392938"/>
                                  <a:pt x="3128315" y="392938"/>
                                  <a:pt x="3128823" y="392938"/>
                                </a:cubicBezTo>
                                <a:cubicBezTo>
                                  <a:pt x="3129331" y="392938"/>
                                  <a:pt x="3129839" y="392938"/>
                                  <a:pt x="3130347" y="392938"/>
                                </a:cubicBezTo>
                                <a:cubicBezTo>
                                  <a:pt x="3130728" y="392811"/>
                                  <a:pt x="3131236" y="392811"/>
                                  <a:pt x="3131744" y="392811"/>
                                </a:cubicBezTo>
                                <a:cubicBezTo>
                                  <a:pt x="3132252" y="392811"/>
                                  <a:pt x="3132760" y="392811"/>
                                  <a:pt x="3133268" y="392811"/>
                                </a:cubicBezTo>
                                <a:cubicBezTo>
                                  <a:pt x="3133649" y="392811"/>
                                  <a:pt x="3134157" y="392811"/>
                                  <a:pt x="3134665" y="392811"/>
                                </a:cubicBezTo>
                                <a:cubicBezTo>
                                  <a:pt x="3135173" y="392811"/>
                                  <a:pt x="3135681" y="392811"/>
                                  <a:pt x="3136062" y="392811"/>
                                </a:cubicBezTo>
                                <a:cubicBezTo>
                                  <a:pt x="3136570" y="392811"/>
                                  <a:pt x="3137078" y="392811"/>
                                  <a:pt x="3137586" y="392811"/>
                                </a:cubicBezTo>
                                <a:cubicBezTo>
                                  <a:pt x="3138094" y="392811"/>
                                  <a:pt x="3138602" y="392685"/>
                                  <a:pt x="3138983" y="392685"/>
                                </a:cubicBezTo>
                                <a:cubicBezTo>
                                  <a:pt x="3139491" y="392685"/>
                                  <a:pt x="3139999" y="392685"/>
                                  <a:pt x="3140507" y="392685"/>
                                </a:cubicBezTo>
                                <a:cubicBezTo>
                                  <a:pt x="3141015" y="392685"/>
                                  <a:pt x="3141523" y="392557"/>
                                  <a:pt x="3141904" y="392557"/>
                                </a:cubicBezTo>
                                <a:cubicBezTo>
                                  <a:pt x="3142412" y="392430"/>
                                  <a:pt x="3142920" y="392430"/>
                                  <a:pt x="3143428" y="392430"/>
                                </a:cubicBezTo>
                                <a:cubicBezTo>
                                  <a:pt x="3143936" y="392303"/>
                                  <a:pt x="3144444" y="392303"/>
                                  <a:pt x="3144825" y="392303"/>
                                </a:cubicBezTo>
                                <a:cubicBezTo>
                                  <a:pt x="3145333" y="392176"/>
                                  <a:pt x="3145841" y="392176"/>
                                  <a:pt x="3146349" y="392176"/>
                                </a:cubicBezTo>
                                <a:cubicBezTo>
                                  <a:pt x="3146857" y="392049"/>
                                  <a:pt x="3147365" y="392049"/>
                                  <a:pt x="3147746" y="392049"/>
                                </a:cubicBezTo>
                                <a:cubicBezTo>
                                  <a:pt x="3148254" y="392049"/>
                                  <a:pt x="3148762" y="392049"/>
                                  <a:pt x="3149270" y="392176"/>
                                </a:cubicBezTo>
                                <a:cubicBezTo>
                                  <a:pt x="3149778" y="392176"/>
                                  <a:pt x="3150286" y="392176"/>
                                  <a:pt x="3150667" y="392176"/>
                                </a:cubicBezTo>
                                <a:cubicBezTo>
                                  <a:pt x="3151175" y="392176"/>
                                  <a:pt x="3151683" y="392303"/>
                                  <a:pt x="3152191" y="392303"/>
                                </a:cubicBezTo>
                                <a:cubicBezTo>
                                  <a:pt x="3152699" y="392303"/>
                                  <a:pt x="3153080" y="392303"/>
                                  <a:pt x="3153588" y="392303"/>
                                </a:cubicBezTo>
                                <a:cubicBezTo>
                                  <a:pt x="3154096" y="392303"/>
                                  <a:pt x="3154604" y="392303"/>
                                  <a:pt x="3155112" y="392303"/>
                                </a:cubicBezTo>
                                <a:cubicBezTo>
                                  <a:pt x="3155620" y="392176"/>
                                  <a:pt x="3156001" y="392176"/>
                                  <a:pt x="3156509" y="392176"/>
                                </a:cubicBezTo>
                                <a:cubicBezTo>
                                  <a:pt x="3157017" y="392049"/>
                                  <a:pt x="3157525" y="392049"/>
                                  <a:pt x="3158033" y="391922"/>
                                </a:cubicBezTo>
                                <a:cubicBezTo>
                                  <a:pt x="3158541" y="391922"/>
                                  <a:pt x="3158922" y="391922"/>
                                  <a:pt x="3159430" y="391795"/>
                                </a:cubicBezTo>
                                <a:cubicBezTo>
                                  <a:pt x="3159938" y="391795"/>
                                  <a:pt x="3160446" y="391668"/>
                                  <a:pt x="3160954" y="391668"/>
                                </a:cubicBezTo>
                                <a:cubicBezTo>
                                  <a:pt x="3161462" y="391541"/>
                                  <a:pt x="3161843" y="391541"/>
                                  <a:pt x="3162351" y="391414"/>
                                </a:cubicBezTo>
                                <a:cubicBezTo>
                                  <a:pt x="3162859" y="391414"/>
                                  <a:pt x="3163367" y="391287"/>
                                  <a:pt x="3163875" y="391287"/>
                                </a:cubicBezTo>
                                <a:cubicBezTo>
                                  <a:pt x="3164383" y="391160"/>
                                  <a:pt x="3164764" y="391034"/>
                                  <a:pt x="3165272" y="391034"/>
                                </a:cubicBezTo>
                                <a:cubicBezTo>
                                  <a:pt x="3165780" y="391034"/>
                                  <a:pt x="3166288" y="390906"/>
                                  <a:pt x="3166796" y="390906"/>
                                </a:cubicBezTo>
                                <a:cubicBezTo>
                                  <a:pt x="3167304" y="390779"/>
                                  <a:pt x="3167685" y="390779"/>
                                  <a:pt x="3168193" y="390779"/>
                                </a:cubicBezTo>
                                <a:cubicBezTo>
                                  <a:pt x="3168701" y="390779"/>
                                  <a:pt x="3169209" y="390652"/>
                                  <a:pt x="3169717" y="390652"/>
                                </a:cubicBezTo>
                                <a:cubicBezTo>
                                  <a:pt x="3170098" y="390652"/>
                                  <a:pt x="3170606" y="390652"/>
                                  <a:pt x="3171114" y="390652"/>
                                </a:cubicBezTo>
                                <a:cubicBezTo>
                                  <a:pt x="3171622" y="390652"/>
                                  <a:pt x="3172130" y="390652"/>
                                  <a:pt x="3172638" y="390652"/>
                                </a:cubicBezTo>
                                <a:cubicBezTo>
                                  <a:pt x="3173019" y="390652"/>
                                  <a:pt x="3173527" y="390652"/>
                                  <a:pt x="3174035" y="390652"/>
                                </a:cubicBezTo>
                                <a:cubicBezTo>
                                  <a:pt x="3174543" y="390652"/>
                                  <a:pt x="3175051" y="390652"/>
                                  <a:pt x="3175559" y="390779"/>
                                </a:cubicBezTo>
                                <a:cubicBezTo>
                                  <a:pt x="3175940" y="390779"/>
                                  <a:pt x="3176448" y="390779"/>
                                  <a:pt x="3176956" y="390779"/>
                                </a:cubicBezTo>
                                <a:cubicBezTo>
                                  <a:pt x="3177464" y="390652"/>
                                  <a:pt x="3177972" y="390652"/>
                                  <a:pt x="3178480" y="390652"/>
                                </a:cubicBezTo>
                                <a:cubicBezTo>
                                  <a:pt x="3178861" y="390652"/>
                                  <a:pt x="3179369" y="390652"/>
                                  <a:pt x="3179877" y="390525"/>
                                </a:cubicBezTo>
                                <a:cubicBezTo>
                                  <a:pt x="3180385" y="390525"/>
                                  <a:pt x="3180893" y="390525"/>
                                  <a:pt x="3181401" y="390525"/>
                                </a:cubicBezTo>
                                <a:cubicBezTo>
                                  <a:pt x="3181782" y="390398"/>
                                  <a:pt x="3182290" y="390398"/>
                                  <a:pt x="3182798" y="390398"/>
                                </a:cubicBezTo>
                                <a:cubicBezTo>
                                  <a:pt x="3183306" y="390271"/>
                                  <a:pt x="3183814" y="390271"/>
                                  <a:pt x="3184322" y="390271"/>
                                </a:cubicBezTo>
                                <a:cubicBezTo>
                                  <a:pt x="3184703" y="390271"/>
                                  <a:pt x="3185211" y="390271"/>
                                  <a:pt x="3185719" y="390144"/>
                                </a:cubicBezTo>
                                <a:cubicBezTo>
                                  <a:pt x="3186227" y="390144"/>
                                  <a:pt x="3186735" y="390017"/>
                                  <a:pt x="3187116" y="390017"/>
                                </a:cubicBezTo>
                                <a:cubicBezTo>
                                  <a:pt x="3187624" y="389890"/>
                                  <a:pt x="3188132" y="389890"/>
                                  <a:pt x="3188640" y="389763"/>
                                </a:cubicBezTo>
                                <a:cubicBezTo>
                                  <a:pt x="3189148" y="389763"/>
                                  <a:pt x="3189656" y="389636"/>
                                  <a:pt x="3190037" y="389636"/>
                                </a:cubicBezTo>
                                <a:cubicBezTo>
                                  <a:pt x="3190545" y="389510"/>
                                  <a:pt x="3191053" y="389382"/>
                                  <a:pt x="3191561" y="389382"/>
                                </a:cubicBezTo>
                                <a:cubicBezTo>
                                  <a:pt x="3192069" y="389255"/>
                                  <a:pt x="3192577" y="389128"/>
                                  <a:pt x="3192958" y="389128"/>
                                </a:cubicBezTo>
                                <a:cubicBezTo>
                                  <a:pt x="3193466" y="389001"/>
                                  <a:pt x="3193974" y="389001"/>
                                  <a:pt x="3194482" y="388874"/>
                                </a:cubicBezTo>
                                <a:cubicBezTo>
                                  <a:pt x="3194990" y="388747"/>
                                  <a:pt x="3195498" y="388620"/>
                                  <a:pt x="3195879" y="388620"/>
                                </a:cubicBezTo>
                                <a:cubicBezTo>
                                  <a:pt x="3196387" y="388493"/>
                                  <a:pt x="3196895" y="388493"/>
                                  <a:pt x="3197403" y="388366"/>
                                </a:cubicBezTo>
                                <a:cubicBezTo>
                                  <a:pt x="3197911" y="388239"/>
                                  <a:pt x="3198419" y="388239"/>
                                  <a:pt x="3198800" y="388112"/>
                                </a:cubicBezTo>
                                <a:cubicBezTo>
                                  <a:pt x="3199308" y="387985"/>
                                  <a:pt x="3199816" y="387859"/>
                                  <a:pt x="3200324" y="387731"/>
                                </a:cubicBezTo>
                                <a:cubicBezTo>
                                  <a:pt x="3200832" y="387604"/>
                                  <a:pt x="3201340" y="387477"/>
                                  <a:pt x="3201721" y="387477"/>
                                </a:cubicBezTo>
                                <a:cubicBezTo>
                                  <a:pt x="3202229" y="387350"/>
                                  <a:pt x="3202737" y="387223"/>
                                  <a:pt x="3203245" y="387096"/>
                                </a:cubicBezTo>
                                <a:cubicBezTo>
                                  <a:pt x="3203753" y="386969"/>
                                  <a:pt x="3204134" y="386842"/>
                                  <a:pt x="3204642" y="386715"/>
                                </a:cubicBezTo>
                                <a:cubicBezTo>
                                  <a:pt x="3205150" y="386588"/>
                                  <a:pt x="3205658" y="386461"/>
                                  <a:pt x="3206166" y="386335"/>
                                </a:cubicBezTo>
                                <a:cubicBezTo>
                                  <a:pt x="3206674" y="386207"/>
                                  <a:pt x="3207055" y="386080"/>
                                  <a:pt x="3207563" y="385826"/>
                                </a:cubicBezTo>
                                <a:cubicBezTo>
                                  <a:pt x="3208071" y="385699"/>
                                  <a:pt x="3208579" y="385572"/>
                                  <a:pt x="3209087" y="385445"/>
                                </a:cubicBezTo>
                                <a:cubicBezTo>
                                  <a:pt x="3209595" y="385318"/>
                                  <a:pt x="3209976" y="385191"/>
                                  <a:pt x="3210484" y="384937"/>
                                </a:cubicBezTo>
                                <a:cubicBezTo>
                                  <a:pt x="3210992" y="384810"/>
                                  <a:pt x="3211500" y="384556"/>
                                  <a:pt x="3212008" y="384429"/>
                                </a:cubicBezTo>
                                <a:cubicBezTo>
                                  <a:pt x="3212516" y="384302"/>
                                  <a:pt x="3212897" y="384048"/>
                                  <a:pt x="3213405" y="383921"/>
                                </a:cubicBezTo>
                                <a:cubicBezTo>
                                  <a:pt x="3213913" y="383794"/>
                                  <a:pt x="3214421" y="383540"/>
                                  <a:pt x="3214929" y="383286"/>
                                </a:cubicBezTo>
                                <a:cubicBezTo>
                                  <a:pt x="3215437" y="383160"/>
                                  <a:pt x="3215818" y="382905"/>
                                  <a:pt x="3216326" y="382778"/>
                                </a:cubicBezTo>
                                <a:cubicBezTo>
                                  <a:pt x="3216834" y="382524"/>
                                  <a:pt x="3217342" y="382397"/>
                                  <a:pt x="3217850" y="382143"/>
                                </a:cubicBezTo>
                                <a:cubicBezTo>
                                  <a:pt x="3218358" y="381889"/>
                                  <a:pt x="3218739" y="381635"/>
                                  <a:pt x="3219247" y="381381"/>
                                </a:cubicBezTo>
                                <a:cubicBezTo>
                                  <a:pt x="3219755" y="381127"/>
                                  <a:pt x="3220263" y="380873"/>
                                  <a:pt x="3220771" y="380619"/>
                                </a:cubicBezTo>
                                <a:cubicBezTo>
                                  <a:pt x="3221152" y="380365"/>
                                  <a:pt x="3221660" y="380111"/>
                                  <a:pt x="3222168" y="379857"/>
                                </a:cubicBezTo>
                                <a:cubicBezTo>
                                  <a:pt x="3222676" y="379603"/>
                                  <a:pt x="3223184" y="379222"/>
                                  <a:pt x="3223692" y="378968"/>
                                </a:cubicBezTo>
                                <a:cubicBezTo>
                                  <a:pt x="3224073" y="378587"/>
                                  <a:pt x="3224581" y="378334"/>
                                  <a:pt x="3225089" y="378079"/>
                                </a:cubicBezTo>
                                <a:cubicBezTo>
                                  <a:pt x="3225597" y="377698"/>
                                  <a:pt x="3226105" y="377444"/>
                                  <a:pt x="3226613" y="377063"/>
                                </a:cubicBezTo>
                                <a:cubicBezTo>
                                  <a:pt x="3226994" y="376810"/>
                                  <a:pt x="3227502" y="376555"/>
                                  <a:pt x="3228010" y="376174"/>
                                </a:cubicBezTo>
                                <a:cubicBezTo>
                                  <a:pt x="3228518" y="375920"/>
                                  <a:pt x="3229026" y="375539"/>
                                  <a:pt x="3229534" y="375159"/>
                                </a:cubicBezTo>
                                <a:cubicBezTo>
                                  <a:pt x="3229915" y="374904"/>
                                  <a:pt x="3230423" y="374523"/>
                                  <a:pt x="3230931" y="374142"/>
                                </a:cubicBezTo>
                                <a:cubicBezTo>
                                  <a:pt x="3231439" y="373761"/>
                                  <a:pt x="3231947" y="373380"/>
                                  <a:pt x="3232455" y="372872"/>
                                </a:cubicBezTo>
                                <a:cubicBezTo>
                                  <a:pt x="3232836" y="372491"/>
                                  <a:pt x="3233344" y="371984"/>
                                  <a:pt x="3233852" y="371348"/>
                                </a:cubicBezTo>
                                <a:cubicBezTo>
                                  <a:pt x="3234360" y="370840"/>
                                  <a:pt x="3234868" y="370332"/>
                                  <a:pt x="3235376" y="369697"/>
                                </a:cubicBezTo>
                                <a:cubicBezTo>
                                  <a:pt x="3235757" y="369062"/>
                                  <a:pt x="3236265" y="368427"/>
                                  <a:pt x="3236773" y="367792"/>
                                </a:cubicBezTo>
                                <a:cubicBezTo>
                                  <a:pt x="3237281" y="367157"/>
                                  <a:pt x="3237789" y="366395"/>
                                  <a:pt x="3238170" y="365760"/>
                                </a:cubicBezTo>
                                <a:cubicBezTo>
                                  <a:pt x="3238678" y="364998"/>
                                  <a:pt x="3239186" y="364363"/>
                                  <a:pt x="3239694" y="363601"/>
                                </a:cubicBezTo>
                                <a:cubicBezTo>
                                  <a:pt x="3240202" y="362839"/>
                                  <a:pt x="3240710" y="362077"/>
                                  <a:pt x="3241091" y="361315"/>
                                </a:cubicBezTo>
                                <a:cubicBezTo>
                                  <a:pt x="3241599" y="360426"/>
                                  <a:pt x="3242107" y="359664"/>
                                  <a:pt x="3242615" y="358775"/>
                                </a:cubicBezTo>
                                <a:cubicBezTo>
                                  <a:pt x="3243123" y="357886"/>
                                  <a:pt x="3243631" y="356997"/>
                                  <a:pt x="3244012" y="356109"/>
                                </a:cubicBezTo>
                                <a:cubicBezTo>
                                  <a:pt x="3244520" y="355092"/>
                                  <a:pt x="3245028" y="354076"/>
                                  <a:pt x="3245536" y="352934"/>
                                </a:cubicBezTo>
                                <a:cubicBezTo>
                                  <a:pt x="3246044" y="351917"/>
                                  <a:pt x="3246552" y="350647"/>
                                  <a:pt x="3246933" y="349377"/>
                                </a:cubicBezTo>
                                <a:cubicBezTo>
                                  <a:pt x="3247441" y="348107"/>
                                  <a:pt x="3247949" y="346837"/>
                                  <a:pt x="3248457" y="345440"/>
                                </a:cubicBezTo>
                                <a:cubicBezTo>
                                  <a:pt x="3248965" y="344043"/>
                                  <a:pt x="3249473" y="342519"/>
                                  <a:pt x="3249854" y="341122"/>
                                </a:cubicBezTo>
                                <a:cubicBezTo>
                                  <a:pt x="3250362" y="339598"/>
                                  <a:pt x="3250870" y="338074"/>
                                  <a:pt x="3251378" y="336550"/>
                                </a:cubicBezTo>
                                <a:cubicBezTo>
                                  <a:pt x="3251886" y="335026"/>
                                  <a:pt x="3252394" y="333375"/>
                                  <a:pt x="3252775" y="331851"/>
                                </a:cubicBezTo>
                                <a:cubicBezTo>
                                  <a:pt x="3253283" y="330327"/>
                                  <a:pt x="3253791" y="328803"/>
                                  <a:pt x="3254299" y="327152"/>
                                </a:cubicBezTo>
                                <a:cubicBezTo>
                                  <a:pt x="3254807" y="325628"/>
                                  <a:pt x="3255188" y="323977"/>
                                  <a:pt x="3255696" y="322453"/>
                                </a:cubicBezTo>
                                <a:cubicBezTo>
                                  <a:pt x="3256204" y="320802"/>
                                  <a:pt x="3256712" y="319278"/>
                                  <a:pt x="3257220" y="317627"/>
                                </a:cubicBezTo>
                                <a:cubicBezTo>
                                  <a:pt x="3257728" y="315976"/>
                                  <a:pt x="3258109" y="314452"/>
                                  <a:pt x="3258617" y="312674"/>
                                </a:cubicBezTo>
                                <a:cubicBezTo>
                                  <a:pt x="3259125" y="311023"/>
                                  <a:pt x="3259633" y="309372"/>
                                  <a:pt x="3260141" y="307594"/>
                                </a:cubicBezTo>
                                <a:cubicBezTo>
                                  <a:pt x="3260649" y="305816"/>
                                  <a:pt x="3261030" y="303911"/>
                                  <a:pt x="3261538" y="302134"/>
                                </a:cubicBezTo>
                                <a:cubicBezTo>
                                  <a:pt x="3262046" y="300228"/>
                                  <a:pt x="3262554" y="298323"/>
                                  <a:pt x="3263062" y="296418"/>
                                </a:cubicBezTo>
                                <a:cubicBezTo>
                                  <a:pt x="3263570" y="294513"/>
                                  <a:pt x="3263951" y="292481"/>
                                  <a:pt x="3264459" y="290449"/>
                                </a:cubicBezTo>
                                <a:cubicBezTo>
                                  <a:pt x="3264967" y="288417"/>
                                  <a:pt x="3265475" y="286259"/>
                                  <a:pt x="3265983" y="284099"/>
                                </a:cubicBezTo>
                                <a:cubicBezTo>
                                  <a:pt x="3266491" y="282067"/>
                                  <a:pt x="3266872" y="279781"/>
                                  <a:pt x="3267380" y="277622"/>
                                </a:cubicBezTo>
                                <a:cubicBezTo>
                                  <a:pt x="3267888" y="275463"/>
                                  <a:pt x="3268396" y="273304"/>
                                  <a:pt x="3268904" y="271018"/>
                                </a:cubicBezTo>
                                <a:cubicBezTo>
                                  <a:pt x="3269412" y="268860"/>
                                  <a:pt x="3269793" y="266573"/>
                                  <a:pt x="3270301" y="264414"/>
                                </a:cubicBezTo>
                                <a:cubicBezTo>
                                  <a:pt x="3270809" y="262255"/>
                                  <a:pt x="3271317" y="259969"/>
                                  <a:pt x="3271825" y="257810"/>
                                </a:cubicBezTo>
                                <a:cubicBezTo>
                                  <a:pt x="3272206" y="255651"/>
                                  <a:pt x="3272714" y="253619"/>
                                  <a:pt x="3273222" y="251460"/>
                                </a:cubicBezTo>
                                <a:cubicBezTo>
                                  <a:pt x="3273730" y="249301"/>
                                  <a:pt x="3274238" y="247142"/>
                                  <a:pt x="3274746" y="245110"/>
                                </a:cubicBezTo>
                                <a:cubicBezTo>
                                  <a:pt x="3275127" y="242951"/>
                                  <a:pt x="3275635" y="240792"/>
                                  <a:pt x="3276143" y="238760"/>
                                </a:cubicBezTo>
                                <a:cubicBezTo>
                                  <a:pt x="3276651" y="236601"/>
                                  <a:pt x="3277159" y="234569"/>
                                  <a:pt x="3277667" y="232410"/>
                                </a:cubicBezTo>
                                <a:cubicBezTo>
                                  <a:pt x="3278048" y="230378"/>
                                  <a:pt x="3278556" y="228219"/>
                                  <a:pt x="3279064" y="226060"/>
                                </a:cubicBezTo>
                                <a:cubicBezTo>
                                  <a:pt x="3279572" y="223901"/>
                                  <a:pt x="3280080" y="221742"/>
                                  <a:pt x="3280588" y="219584"/>
                                </a:cubicBezTo>
                                <a:cubicBezTo>
                                  <a:pt x="3280969" y="217424"/>
                                  <a:pt x="3281477" y="215265"/>
                                  <a:pt x="3281985" y="213106"/>
                                </a:cubicBezTo>
                                <a:cubicBezTo>
                                  <a:pt x="3282493" y="210947"/>
                                  <a:pt x="3283001" y="208788"/>
                                  <a:pt x="3283509" y="206756"/>
                                </a:cubicBezTo>
                                <a:cubicBezTo>
                                  <a:pt x="3283890" y="204724"/>
                                  <a:pt x="3284398" y="202692"/>
                                  <a:pt x="3284906" y="200660"/>
                                </a:cubicBezTo>
                                <a:cubicBezTo>
                                  <a:pt x="3285414" y="198755"/>
                                  <a:pt x="3285922" y="196850"/>
                                  <a:pt x="3286430" y="194945"/>
                                </a:cubicBezTo>
                                <a:cubicBezTo>
                                  <a:pt x="3286811" y="193167"/>
                                  <a:pt x="3287319" y="191389"/>
                                  <a:pt x="3287827" y="189611"/>
                                </a:cubicBezTo>
                                <a:cubicBezTo>
                                  <a:pt x="3288335" y="187834"/>
                                  <a:pt x="3288843" y="186182"/>
                                  <a:pt x="3289224" y="184531"/>
                                </a:cubicBezTo>
                                <a:cubicBezTo>
                                  <a:pt x="3289732" y="182753"/>
                                  <a:pt x="3290240" y="181102"/>
                                  <a:pt x="3290748" y="179578"/>
                                </a:cubicBezTo>
                                <a:cubicBezTo>
                                  <a:pt x="3291256" y="177927"/>
                                  <a:pt x="3291764" y="176276"/>
                                  <a:pt x="3292145" y="174625"/>
                                </a:cubicBezTo>
                                <a:cubicBezTo>
                                  <a:pt x="3292653" y="172974"/>
                                  <a:pt x="3293161" y="171323"/>
                                  <a:pt x="3293669" y="169672"/>
                                </a:cubicBezTo>
                                <a:cubicBezTo>
                                  <a:pt x="3294177" y="168021"/>
                                  <a:pt x="3294685" y="166497"/>
                                  <a:pt x="3295066" y="164846"/>
                                </a:cubicBezTo>
                                <a:cubicBezTo>
                                  <a:pt x="3295574" y="163195"/>
                                  <a:pt x="3296082" y="161544"/>
                                  <a:pt x="3296590" y="160020"/>
                                </a:cubicBezTo>
                                <a:cubicBezTo>
                                  <a:pt x="3297098" y="158369"/>
                                  <a:pt x="3297606" y="156718"/>
                                  <a:pt x="3297987" y="155194"/>
                                </a:cubicBezTo>
                                <a:cubicBezTo>
                                  <a:pt x="3298495" y="153543"/>
                                  <a:pt x="3299003" y="151892"/>
                                  <a:pt x="3299511" y="150241"/>
                                </a:cubicBezTo>
                                <a:cubicBezTo>
                                  <a:pt x="3300019" y="148590"/>
                                  <a:pt x="3300527" y="146812"/>
                                  <a:pt x="3300908" y="145161"/>
                                </a:cubicBezTo>
                                <a:cubicBezTo>
                                  <a:pt x="3301416" y="143384"/>
                                  <a:pt x="3301924" y="141605"/>
                                  <a:pt x="3302432" y="139700"/>
                                </a:cubicBezTo>
                                <a:cubicBezTo>
                                  <a:pt x="3302940" y="137795"/>
                                  <a:pt x="3303321" y="135890"/>
                                  <a:pt x="3303829" y="133859"/>
                                </a:cubicBezTo>
                                <a:cubicBezTo>
                                  <a:pt x="3304337" y="131953"/>
                                  <a:pt x="3304845" y="129794"/>
                                  <a:pt x="3305353" y="127762"/>
                                </a:cubicBezTo>
                                <a:cubicBezTo>
                                  <a:pt x="3305861" y="125730"/>
                                  <a:pt x="3306242" y="123698"/>
                                  <a:pt x="3306750" y="121539"/>
                                </a:cubicBezTo>
                                <a:cubicBezTo>
                                  <a:pt x="3307258" y="119507"/>
                                  <a:pt x="3307766" y="117475"/>
                                  <a:pt x="3308274" y="115570"/>
                                </a:cubicBezTo>
                                <a:cubicBezTo>
                                  <a:pt x="3308782" y="113538"/>
                                  <a:pt x="3309163" y="111634"/>
                                  <a:pt x="3309671" y="109728"/>
                                </a:cubicBezTo>
                                <a:cubicBezTo>
                                  <a:pt x="3310179" y="107950"/>
                                  <a:pt x="3310687" y="106172"/>
                                  <a:pt x="3311195" y="104648"/>
                                </a:cubicBezTo>
                                <a:cubicBezTo>
                                  <a:pt x="3311703" y="102997"/>
                                  <a:pt x="3312084" y="101346"/>
                                  <a:pt x="3312592" y="99949"/>
                                </a:cubicBezTo>
                                <a:cubicBezTo>
                                  <a:pt x="3313100" y="98425"/>
                                  <a:pt x="3313608" y="97155"/>
                                  <a:pt x="3314116" y="95759"/>
                                </a:cubicBezTo>
                                <a:cubicBezTo>
                                  <a:pt x="3314624" y="94488"/>
                                  <a:pt x="3315005" y="93218"/>
                                  <a:pt x="3315513" y="92075"/>
                                </a:cubicBezTo>
                                <a:cubicBezTo>
                                  <a:pt x="3316021" y="90932"/>
                                  <a:pt x="3316529" y="89916"/>
                                  <a:pt x="3317037" y="88900"/>
                                </a:cubicBezTo>
                                <a:cubicBezTo>
                                  <a:pt x="3317545" y="87885"/>
                                  <a:pt x="3317926" y="86868"/>
                                  <a:pt x="3318434" y="85979"/>
                                </a:cubicBezTo>
                                <a:cubicBezTo>
                                  <a:pt x="3318942" y="85090"/>
                                  <a:pt x="3319450" y="84328"/>
                                  <a:pt x="3319958" y="83566"/>
                                </a:cubicBezTo>
                                <a:cubicBezTo>
                                  <a:pt x="3320466" y="82804"/>
                                  <a:pt x="3320847" y="82169"/>
                                  <a:pt x="3321355" y="81535"/>
                                </a:cubicBezTo>
                                <a:cubicBezTo>
                                  <a:pt x="3321863" y="81026"/>
                                  <a:pt x="3322371" y="80518"/>
                                  <a:pt x="3322879" y="80010"/>
                                </a:cubicBezTo>
                                <a:cubicBezTo>
                                  <a:pt x="3323260" y="79629"/>
                                  <a:pt x="3323768" y="79248"/>
                                  <a:pt x="3324276" y="78994"/>
                                </a:cubicBezTo>
                                <a:cubicBezTo>
                                  <a:pt x="3324784" y="78740"/>
                                  <a:pt x="3325292" y="78613"/>
                                  <a:pt x="3325800" y="78613"/>
                                </a:cubicBezTo>
                                <a:cubicBezTo>
                                  <a:pt x="3326181" y="78613"/>
                                  <a:pt x="3326689" y="78613"/>
                                  <a:pt x="3327197" y="78740"/>
                                </a:cubicBezTo>
                                <a:cubicBezTo>
                                  <a:pt x="3327705" y="78994"/>
                                  <a:pt x="3328213" y="79375"/>
                                  <a:pt x="3328721" y="79756"/>
                                </a:cubicBezTo>
                                <a:cubicBezTo>
                                  <a:pt x="3329102" y="80137"/>
                                  <a:pt x="3329610" y="80645"/>
                                  <a:pt x="3330118" y="81280"/>
                                </a:cubicBezTo>
                                <a:cubicBezTo>
                                  <a:pt x="3330626" y="81915"/>
                                  <a:pt x="3331134" y="82677"/>
                                  <a:pt x="3331642" y="83439"/>
                                </a:cubicBezTo>
                                <a:cubicBezTo>
                                  <a:pt x="3332023" y="84201"/>
                                  <a:pt x="3332531" y="85090"/>
                                  <a:pt x="3333039" y="86106"/>
                                </a:cubicBezTo>
                                <a:cubicBezTo>
                                  <a:pt x="3333547" y="87122"/>
                                  <a:pt x="3334055" y="88138"/>
                                  <a:pt x="3334563" y="89281"/>
                                </a:cubicBezTo>
                                <a:cubicBezTo>
                                  <a:pt x="3334944" y="90297"/>
                                  <a:pt x="3335452" y="91440"/>
                                  <a:pt x="3335960" y="92710"/>
                                </a:cubicBezTo>
                                <a:cubicBezTo>
                                  <a:pt x="3336468" y="93980"/>
                                  <a:pt x="3336976" y="95250"/>
                                  <a:pt x="3337357" y="96647"/>
                                </a:cubicBezTo>
                                <a:cubicBezTo>
                                  <a:pt x="3337865" y="98044"/>
                                  <a:pt x="3338373" y="99441"/>
                                  <a:pt x="3338881" y="100838"/>
                                </a:cubicBezTo>
                                <a:cubicBezTo>
                                  <a:pt x="3339389" y="102362"/>
                                  <a:pt x="3339897" y="104013"/>
                                  <a:pt x="3340278" y="105537"/>
                                </a:cubicBezTo>
                                <a:cubicBezTo>
                                  <a:pt x="3340786" y="107188"/>
                                  <a:pt x="3341294" y="108839"/>
                                  <a:pt x="3341802" y="110490"/>
                                </a:cubicBezTo>
                                <a:cubicBezTo>
                                  <a:pt x="3342310" y="112141"/>
                                  <a:pt x="3342818" y="113919"/>
                                  <a:pt x="3343199" y="115570"/>
                                </a:cubicBezTo>
                                <a:cubicBezTo>
                                  <a:pt x="3343707" y="117348"/>
                                  <a:pt x="3344215" y="118999"/>
                                  <a:pt x="3344723" y="120777"/>
                                </a:cubicBezTo>
                                <a:cubicBezTo>
                                  <a:pt x="3345231" y="122428"/>
                                  <a:pt x="3345739" y="124206"/>
                                  <a:pt x="3346120" y="125985"/>
                                </a:cubicBezTo>
                                <a:cubicBezTo>
                                  <a:pt x="3346628" y="127635"/>
                                  <a:pt x="3347136" y="129413"/>
                                  <a:pt x="3347644" y="131191"/>
                                </a:cubicBezTo>
                                <a:cubicBezTo>
                                  <a:pt x="3348152" y="132969"/>
                                  <a:pt x="3348660" y="134747"/>
                                  <a:pt x="3349041" y="136652"/>
                                </a:cubicBezTo>
                                <a:cubicBezTo>
                                  <a:pt x="3349549" y="138430"/>
                                  <a:pt x="3350057" y="140335"/>
                                  <a:pt x="3350565" y="142240"/>
                                </a:cubicBezTo>
                                <a:cubicBezTo>
                                  <a:pt x="3351073" y="144272"/>
                                  <a:pt x="3351581" y="146304"/>
                                  <a:pt x="3351962" y="148336"/>
                                </a:cubicBezTo>
                                <a:cubicBezTo>
                                  <a:pt x="3352470" y="150495"/>
                                  <a:pt x="3352978" y="152654"/>
                                  <a:pt x="3353486" y="154940"/>
                                </a:cubicBezTo>
                                <a:cubicBezTo>
                                  <a:pt x="3353994" y="157099"/>
                                  <a:pt x="3354375" y="159512"/>
                                  <a:pt x="3354883" y="161798"/>
                                </a:cubicBezTo>
                                <a:cubicBezTo>
                                  <a:pt x="3355391" y="164211"/>
                                  <a:pt x="3355899" y="166624"/>
                                  <a:pt x="3356407" y="169037"/>
                                </a:cubicBezTo>
                                <a:cubicBezTo>
                                  <a:pt x="3356915" y="171323"/>
                                  <a:pt x="3357296" y="173736"/>
                                  <a:pt x="3357804" y="176149"/>
                                </a:cubicBezTo>
                                <a:cubicBezTo>
                                  <a:pt x="3358312" y="178435"/>
                                  <a:pt x="3358820" y="180848"/>
                                  <a:pt x="3359328" y="183135"/>
                                </a:cubicBezTo>
                                <a:cubicBezTo>
                                  <a:pt x="3359836" y="185420"/>
                                  <a:pt x="3360217" y="187579"/>
                                  <a:pt x="3360725" y="189865"/>
                                </a:cubicBezTo>
                                <a:cubicBezTo>
                                  <a:pt x="3361233" y="192024"/>
                                  <a:pt x="3361741" y="194056"/>
                                  <a:pt x="3362249" y="196088"/>
                                </a:cubicBezTo>
                                <a:cubicBezTo>
                                  <a:pt x="3362757" y="198120"/>
                                  <a:pt x="3363138" y="200152"/>
                                  <a:pt x="3363646" y="202057"/>
                                </a:cubicBezTo>
                                <a:cubicBezTo>
                                  <a:pt x="3364154" y="203962"/>
                                  <a:pt x="3364662" y="205867"/>
                                  <a:pt x="3365170" y="207645"/>
                                </a:cubicBezTo>
                                <a:cubicBezTo>
                                  <a:pt x="3365678" y="209550"/>
                                  <a:pt x="3366059" y="211328"/>
                                  <a:pt x="3366567" y="212979"/>
                                </a:cubicBezTo>
                                <a:cubicBezTo>
                                  <a:pt x="3367075" y="214757"/>
                                  <a:pt x="3367583" y="216409"/>
                                  <a:pt x="3368091" y="218186"/>
                                </a:cubicBezTo>
                                <a:cubicBezTo>
                                  <a:pt x="3368599" y="219837"/>
                                  <a:pt x="3368980" y="221488"/>
                                  <a:pt x="3369488" y="223139"/>
                                </a:cubicBezTo>
                                <a:cubicBezTo>
                                  <a:pt x="3369996" y="224790"/>
                                  <a:pt x="3370504" y="226441"/>
                                  <a:pt x="3371012" y="227965"/>
                                </a:cubicBezTo>
                                <a:cubicBezTo>
                                  <a:pt x="3371393" y="229616"/>
                                  <a:pt x="3371901" y="231267"/>
                                  <a:pt x="3372409" y="232791"/>
                                </a:cubicBezTo>
                                <a:cubicBezTo>
                                  <a:pt x="3372917" y="234442"/>
                                  <a:pt x="3373425" y="236093"/>
                                  <a:pt x="3373933" y="237744"/>
                                </a:cubicBezTo>
                                <a:cubicBezTo>
                                  <a:pt x="3374314" y="239268"/>
                                  <a:pt x="3374822" y="240919"/>
                                  <a:pt x="3375330" y="242570"/>
                                </a:cubicBezTo>
                                <a:cubicBezTo>
                                  <a:pt x="3375838" y="244094"/>
                                  <a:pt x="3376346" y="245618"/>
                                  <a:pt x="3376854" y="247142"/>
                                </a:cubicBezTo>
                                <a:cubicBezTo>
                                  <a:pt x="3377235" y="248666"/>
                                  <a:pt x="3377743" y="250190"/>
                                  <a:pt x="3378251" y="251587"/>
                                </a:cubicBezTo>
                                <a:cubicBezTo>
                                  <a:pt x="3378759" y="252985"/>
                                  <a:pt x="3379267" y="254381"/>
                                  <a:pt x="3379775" y="255651"/>
                                </a:cubicBezTo>
                                <a:cubicBezTo>
                                  <a:pt x="3380156" y="256921"/>
                                  <a:pt x="3380664" y="258064"/>
                                  <a:pt x="3381172" y="259207"/>
                                </a:cubicBezTo>
                                <a:cubicBezTo>
                                  <a:pt x="3381680" y="260350"/>
                                  <a:pt x="3382188" y="261493"/>
                                  <a:pt x="3382696" y="262510"/>
                                </a:cubicBezTo>
                                <a:cubicBezTo>
                                  <a:pt x="3383077" y="263525"/>
                                  <a:pt x="3383585" y="264541"/>
                                  <a:pt x="3384093" y="265430"/>
                                </a:cubicBezTo>
                                <a:cubicBezTo>
                                  <a:pt x="3384601" y="266446"/>
                                  <a:pt x="3385109" y="267335"/>
                                  <a:pt x="3385617" y="268224"/>
                                </a:cubicBezTo>
                                <a:cubicBezTo>
                                  <a:pt x="3385998" y="269240"/>
                                  <a:pt x="3386506" y="270129"/>
                                  <a:pt x="3387014" y="271018"/>
                                </a:cubicBezTo>
                                <a:cubicBezTo>
                                  <a:pt x="3387522" y="271907"/>
                                  <a:pt x="3388030" y="272669"/>
                                  <a:pt x="3388411" y="273559"/>
                                </a:cubicBezTo>
                                <a:cubicBezTo>
                                  <a:pt x="3388919" y="274447"/>
                                  <a:pt x="3389427" y="275336"/>
                                  <a:pt x="3389935" y="276098"/>
                                </a:cubicBezTo>
                                <a:cubicBezTo>
                                  <a:pt x="3390443" y="276987"/>
                                  <a:pt x="3390951" y="277749"/>
                                  <a:pt x="3391332" y="278638"/>
                                </a:cubicBezTo>
                                <a:cubicBezTo>
                                  <a:pt x="3391840" y="279400"/>
                                  <a:pt x="3392348" y="280162"/>
                                  <a:pt x="3392856" y="281051"/>
                                </a:cubicBezTo>
                                <a:cubicBezTo>
                                  <a:pt x="3393364" y="281813"/>
                                  <a:pt x="3393872" y="282575"/>
                                  <a:pt x="3394253" y="283337"/>
                                </a:cubicBezTo>
                                <a:cubicBezTo>
                                  <a:pt x="3394761" y="284226"/>
                                  <a:pt x="3395269" y="284988"/>
                                  <a:pt x="3395777" y="285750"/>
                                </a:cubicBezTo>
                                <a:cubicBezTo>
                                  <a:pt x="3396285" y="286512"/>
                                  <a:pt x="3396793" y="287274"/>
                                  <a:pt x="3397174" y="288036"/>
                                </a:cubicBezTo>
                                <a:cubicBezTo>
                                  <a:pt x="3397682" y="288798"/>
                                  <a:pt x="3398190" y="289560"/>
                                  <a:pt x="3398698" y="290322"/>
                                </a:cubicBezTo>
                                <a:cubicBezTo>
                                  <a:pt x="3399206" y="291085"/>
                                  <a:pt x="3399714" y="291846"/>
                                  <a:pt x="3400095" y="292481"/>
                                </a:cubicBezTo>
                                <a:cubicBezTo>
                                  <a:pt x="3400603" y="293243"/>
                                  <a:pt x="3401111" y="293878"/>
                                  <a:pt x="3401619" y="294640"/>
                                </a:cubicBezTo>
                                <a:cubicBezTo>
                                  <a:pt x="3402127" y="295275"/>
                                  <a:pt x="3402635" y="295910"/>
                                  <a:pt x="3403016" y="296545"/>
                                </a:cubicBezTo>
                                <a:cubicBezTo>
                                  <a:pt x="3403524" y="297180"/>
                                  <a:pt x="3404032" y="297688"/>
                                  <a:pt x="3404540" y="298323"/>
                                </a:cubicBezTo>
                                <a:cubicBezTo>
                                  <a:pt x="3405048" y="298831"/>
                                  <a:pt x="3405429" y="299339"/>
                                  <a:pt x="3405937" y="299847"/>
                                </a:cubicBezTo>
                                <a:cubicBezTo>
                                  <a:pt x="3406445" y="300355"/>
                                  <a:pt x="3406953" y="300863"/>
                                  <a:pt x="3407461" y="301371"/>
                                </a:cubicBezTo>
                                <a:cubicBezTo>
                                  <a:pt x="3407969" y="301752"/>
                                  <a:pt x="3408350" y="302134"/>
                                  <a:pt x="3408858" y="302641"/>
                                </a:cubicBezTo>
                                <a:cubicBezTo>
                                  <a:pt x="3409366" y="303022"/>
                                  <a:pt x="3409874" y="303403"/>
                                  <a:pt x="3410382" y="303785"/>
                                </a:cubicBezTo>
                                <a:cubicBezTo>
                                  <a:pt x="3410890" y="304165"/>
                                  <a:pt x="3411271" y="304546"/>
                                  <a:pt x="3411779" y="304800"/>
                                </a:cubicBezTo>
                                <a:cubicBezTo>
                                  <a:pt x="3412287" y="305181"/>
                                  <a:pt x="3412795" y="305562"/>
                                  <a:pt x="3413303" y="305816"/>
                                </a:cubicBezTo>
                                <a:cubicBezTo>
                                  <a:pt x="3413811" y="306197"/>
                                  <a:pt x="3414192" y="306578"/>
                                  <a:pt x="3414700" y="306832"/>
                                </a:cubicBezTo>
                                <a:cubicBezTo>
                                  <a:pt x="3415208" y="307086"/>
                                  <a:pt x="3415716" y="307467"/>
                                  <a:pt x="3416224" y="307721"/>
                                </a:cubicBezTo>
                                <a:cubicBezTo>
                                  <a:pt x="3416732" y="307975"/>
                                  <a:pt x="3417113" y="308229"/>
                                  <a:pt x="3417621" y="308484"/>
                                </a:cubicBezTo>
                                <a:cubicBezTo>
                                  <a:pt x="3418129" y="308610"/>
                                  <a:pt x="3418637" y="308864"/>
                                  <a:pt x="3419145" y="308991"/>
                                </a:cubicBezTo>
                                <a:cubicBezTo>
                                  <a:pt x="3419653" y="309245"/>
                                  <a:pt x="3420034" y="309372"/>
                                  <a:pt x="3420542" y="309372"/>
                                </a:cubicBezTo>
                                <a:cubicBezTo>
                                  <a:pt x="3421050" y="309499"/>
                                  <a:pt x="3421558" y="309626"/>
                                  <a:pt x="3422066" y="309626"/>
                                </a:cubicBezTo>
                                <a:cubicBezTo>
                                  <a:pt x="3422447" y="309626"/>
                                  <a:pt x="3422955" y="309753"/>
                                  <a:pt x="3423463" y="309753"/>
                                </a:cubicBezTo>
                                <a:cubicBezTo>
                                  <a:pt x="3423971" y="309753"/>
                                  <a:pt x="3424479" y="309753"/>
                                  <a:pt x="3424987" y="309753"/>
                                </a:cubicBezTo>
                                <a:cubicBezTo>
                                  <a:pt x="3425368" y="309753"/>
                                  <a:pt x="3425876" y="309753"/>
                                  <a:pt x="3426384" y="309753"/>
                                </a:cubicBezTo>
                                <a:cubicBezTo>
                                  <a:pt x="3426892" y="309753"/>
                                  <a:pt x="3427400" y="309753"/>
                                  <a:pt x="3427908" y="309880"/>
                                </a:cubicBezTo>
                                <a:cubicBezTo>
                                  <a:pt x="3428289" y="309880"/>
                                  <a:pt x="3428797" y="309880"/>
                                  <a:pt x="3429305" y="309880"/>
                                </a:cubicBezTo>
                                <a:cubicBezTo>
                                  <a:pt x="3429813" y="310007"/>
                                  <a:pt x="3430321" y="310007"/>
                                  <a:pt x="3430829" y="310135"/>
                                </a:cubicBezTo>
                                <a:cubicBezTo>
                                  <a:pt x="3431210" y="310261"/>
                                  <a:pt x="3431718" y="310388"/>
                                  <a:pt x="3432226" y="310515"/>
                                </a:cubicBezTo>
                                <a:cubicBezTo>
                                  <a:pt x="3432734" y="310642"/>
                                  <a:pt x="3433242" y="310896"/>
                                  <a:pt x="3433750" y="311023"/>
                                </a:cubicBezTo>
                                <a:cubicBezTo>
                                  <a:pt x="3434131" y="311150"/>
                                  <a:pt x="3434639" y="311404"/>
                                  <a:pt x="3435147" y="311531"/>
                                </a:cubicBezTo>
                                <a:cubicBezTo>
                                  <a:pt x="3435655" y="311785"/>
                                  <a:pt x="3436163" y="311912"/>
                                  <a:pt x="3436671" y="312166"/>
                                </a:cubicBezTo>
                                <a:cubicBezTo>
                                  <a:pt x="3437052" y="312293"/>
                                  <a:pt x="3437560" y="312420"/>
                                  <a:pt x="3438068" y="312547"/>
                                </a:cubicBezTo>
                                <a:cubicBezTo>
                                  <a:pt x="3438576" y="312801"/>
                                  <a:pt x="3439084" y="312928"/>
                                  <a:pt x="3439465" y="313055"/>
                                </a:cubicBezTo>
                                <a:cubicBezTo>
                                  <a:pt x="3439973" y="313055"/>
                                  <a:pt x="3440481" y="313182"/>
                                  <a:pt x="3440989" y="313310"/>
                                </a:cubicBezTo>
                                <a:cubicBezTo>
                                  <a:pt x="3441497" y="313436"/>
                                  <a:pt x="3442005" y="313436"/>
                                  <a:pt x="3442386" y="313563"/>
                                </a:cubicBezTo>
                                <a:cubicBezTo>
                                  <a:pt x="3442894" y="313690"/>
                                  <a:pt x="3443402" y="313817"/>
                                  <a:pt x="3443910" y="313944"/>
                                </a:cubicBezTo>
                                <a:cubicBezTo>
                                  <a:pt x="3444418" y="314071"/>
                                  <a:pt x="3444926" y="314071"/>
                                  <a:pt x="3445307" y="314198"/>
                                </a:cubicBezTo>
                                <a:cubicBezTo>
                                  <a:pt x="3445815" y="314325"/>
                                  <a:pt x="3446323" y="314579"/>
                                  <a:pt x="3446831" y="314706"/>
                                </a:cubicBezTo>
                                <a:cubicBezTo>
                                  <a:pt x="3447339" y="314834"/>
                                  <a:pt x="3447847" y="314960"/>
                                  <a:pt x="3448228" y="315214"/>
                                </a:cubicBezTo>
                                <a:cubicBezTo>
                                  <a:pt x="3448736" y="315341"/>
                                  <a:pt x="3449244" y="315468"/>
                                  <a:pt x="3449752" y="315722"/>
                                </a:cubicBezTo>
                                <a:cubicBezTo>
                                  <a:pt x="3450260" y="315849"/>
                                  <a:pt x="3450768" y="316103"/>
                                  <a:pt x="3451149" y="316357"/>
                                </a:cubicBezTo>
                                <a:cubicBezTo>
                                  <a:pt x="3451657" y="316611"/>
                                  <a:pt x="3452165" y="316865"/>
                                  <a:pt x="3452673" y="317119"/>
                                </a:cubicBezTo>
                                <a:cubicBezTo>
                                  <a:pt x="3453181" y="317373"/>
                                  <a:pt x="3453689" y="317627"/>
                                  <a:pt x="3454070" y="318009"/>
                                </a:cubicBezTo>
                                <a:cubicBezTo>
                                  <a:pt x="3454578" y="318262"/>
                                  <a:pt x="3455086" y="318643"/>
                                  <a:pt x="3455594" y="319024"/>
                                </a:cubicBezTo>
                                <a:cubicBezTo>
                                  <a:pt x="3456102" y="319278"/>
                                  <a:pt x="3456483" y="319660"/>
                                  <a:pt x="3456991" y="320040"/>
                                </a:cubicBezTo>
                                <a:cubicBezTo>
                                  <a:pt x="3457499" y="320421"/>
                                  <a:pt x="3458007" y="320802"/>
                                  <a:pt x="3458515" y="321184"/>
                                </a:cubicBezTo>
                                <a:cubicBezTo>
                                  <a:pt x="3459023" y="321564"/>
                                  <a:pt x="3459404" y="321945"/>
                                  <a:pt x="3459912" y="322326"/>
                                </a:cubicBezTo>
                                <a:cubicBezTo>
                                  <a:pt x="3460420" y="322707"/>
                                  <a:pt x="3460928" y="323088"/>
                                  <a:pt x="3461436" y="323469"/>
                                </a:cubicBezTo>
                                <a:cubicBezTo>
                                  <a:pt x="3461944" y="323850"/>
                                  <a:pt x="3462325" y="324231"/>
                                  <a:pt x="3462833" y="324612"/>
                                </a:cubicBezTo>
                                <a:cubicBezTo>
                                  <a:pt x="3463341" y="325120"/>
                                  <a:pt x="3463849" y="325501"/>
                                  <a:pt x="3464357" y="325882"/>
                                </a:cubicBezTo>
                                <a:cubicBezTo>
                                  <a:pt x="3464865" y="326390"/>
                                  <a:pt x="3465246" y="326771"/>
                                  <a:pt x="3465754" y="327279"/>
                                </a:cubicBezTo>
                                <a:cubicBezTo>
                                  <a:pt x="3466262" y="327787"/>
                                  <a:pt x="3466770" y="328295"/>
                                  <a:pt x="3467278" y="328803"/>
                                </a:cubicBezTo>
                                <a:cubicBezTo>
                                  <a:pt x="3467786" y="329311"/>
                                  <a:pt x="3468167" y="329946"/>
                                  <a:pt x="3468675" y="330581"/>
                                </a:cubicBezTo>
                                <a:cubicBezTo>
                                  <a:pt x="3469183" y="331216"/>
                                  <a:pt x="3469691" y="331851"/>
                                  <a:pt x="3470199" y="332486"/>
                                </a:cubicBezTo>
                                <a:cubicBezTo>
                                  <a:pt x="3470707" y="333121"/>
                                  <a:pt x="3471088" y="333756"/>
                                  <a:pt x="3471596" y="334391"/>
                                </a:cubicBezTo>
                                <a:cubicBezTo>
                                  <a:pt x="3472104" y="335026"/>
                                  <a:pt x="3472612" y="335661"/>
                                  <a:pt x="3473120" y="336296"/>
                                </a:cubicBezTo>
                                <a:cubicBezTo>
                                  <a:pt x="3473501" y="336931"/>
                                  <a:pt x="3474009" y="337566"/>
                                  <a:pt x="3474517" y="338074"/>
                                </a:cubicBezTo>
                                <a:cubicBezTo>
                                  <a:pt x="3475025" y="338710"/>
                                  <a:pt x="3475533" y="339217"/>
                                  <a:pt x="3476041" y="339725"/>
                                </a:cubicBezTo>
                                <a:cubicBezTo>
                                  <a:pt x="3476422" y="340360"/>
                                  <a:pt x="3476930" y="340868"/>
                                  <a:pt x="3477438" y="341376"/>
                                </a:cubicBezTo>
                                <a:cubicBezTo>
                                  <a:pt x="3477946" y="342011"/>
                                  <a:pt x="3478454" y="342519"/>
                                  <a:pt x="3478962" y="343027"/>
                                </a:cubicBezTo>
                                <a:cubicBezTo>
                                  <a:pt x="3479343" y="343535"/>
                                  <a:pt x="3479851" y="344043"/>
                                  <a:pt x="3480359" y="344551"/>
                                </a:cubicBezTo>
                                <a:cubicBezTo>
                                  <a:pt x="3480867" y="345060"/>
                                  <a:pt x="3481375" y="345567"/>
                                  <a:pt x="3481883" y="346075"/>
                                </a:cubicBezTo>
                                <a:cubicBezTo>
                                  <a:pt x="3482264" y="346584"/>
                                  <a:pt x="3482772" y="347091"/>
                                  <a:pt x="3483280" y="347726"/>
                                </a:cubicBezTo>
                                <a:cubicBezTo>
                                  <a:pt x="3483788" y="348235"/>
                                  <a:pt x="3484296" y="348742"/>
                                  <a:pt x="3484804" y="349250"/>
                                </a:cubicBezTo>
                                <a:cubicBezTo>
                                  <a:pt x="3485185" y="349759"/>
                                  <a:pt x="3485693" y="350266"/>
                                  <a:pt x="3486201" y="350901"/>
                                </a:cubicBezTo>
                                <a:cubicBezTo>
                                  <a:pt x="3486709" y="351410"/>
                                  <a:pt x="3487217" y="351917"/>
                                  <a:pt x="3487725" y="352425"/>
                                </a:cubicBezTo>
                                <a:cubicBezTo>
                                  <a:pt x="3488106" y="353060"/>
                                  <a:pt x="3488614" y="353568"/>
                                  <a:pt x="3489122" y="354076"/>
                                </a:cubicBezTo>
                                <a:cubicBezTo>
                                  <a:pt x="3489630" y="354585"/>
                                  <a:pt x="3490138" y="355092"/>
                                  <a:pt x="3490519" y="355600"/>
                                </a:cubicBezTo>
                                <a:cubicBezTo>
                                  <a:pt x="3491027" y="356109"/>
                                  <a:pt x="3491535" y="356616"/>
                                  <a:pt x="3492043" y="357124"/>
                                </a:cubicBezTo>
                                <a:cubicBezTo>
                                  <a:pt x="3492551" y="357632"/>
                                  <a:pt x="3493059" y="358140"/>
                                  <a:pt x="3493440" y="358648"/>
                                </a:cubicBezTo>
                                <a:cubicBezTo>
                                  <a:pt x="3493948" y="359029"/>
                                  <a:pt x="3494456" y="359537"/>
                                  <a:pt x="3494964" y="360045"/>
                                </a:cubicBezTo>
                                <a:cubicBezTo>
                                  <a:pt x="3495472" y="360426"/>
                                  <a:pt x="3495980" y="360935"/>
                                  <a:pt x="3496361" y="361315"/>
                                </a:cubicBezTo>
                                <a:cubicBezTo>
                                  <a:pt x="3496869" y="361823"/>
                                  <a:pt x="3497377" y="362204"/>
                                  <a:pt x="3497885" y="362585"/>
                                </a:cubicBezTo>
                                <a:cubicBezTo>
                                  <a:pt x="3498393" y="362966"/>
                                  <a:pt x="3498901" y="363347"/>
                                  <a:pt x="3499282" y="363728"/>
                                </a:cubicBezTo>
                                <a:cubicBezTo>
                                  <a:pt x="3499790" y="364110"/>
                                  <a:pt x="3500298" y="364490"/>
                                  <a:pt x="3500806" y="364871"/>
                                </a:cubicBezTo>
                                <a:cubicBezTo>
                                  <a:pt x="3501314" y="365252"/>
                                  <a:pt x="3501822" y="365634"/>
                                  <a:pt x="3502203" y="365887"/>
                                </a:cubicBezTo>
                                <a:cubicBezTo>
                                  <a:pt x="3502711" y="366268"/>
                                  <a:pt x="3503219" y="366649"/>
                                  <a:pt x="3503727" y="367030"/>
                                </a:cubicBezTo>
                                <a:cubicBezTo>
                                  <a:pt x="3504235" y="367411"/>
                                  <a:pt x="3504743" y="367792"/>
                                  <a:pt x="3505124" y="368046"/>
                                </a:cubicBezTo>
                                <a:cubicBezTo>
                                  <a:pt x="3505632" y="368427"/>
                                  <a:pt x="3506140" y="368809"/>
                                  <a:pt x="3506648" y="369062"/>
                                </a:cubicBezTo>
                                <a:cubicBezTo>
                                  <a:pt x="3507156" y="369443"/>
                                  <a:pt x="3507537" y="369697"/>
                                  <a:pt x="3508045" y="370078"/>
                                </a:cubicBezTo>
                                <a:cubicBezTo>
                                  <a:pt x="3508553" y="370332"/>
                                  <a:pt x="3509061" y="370713"/>
                                  <a:pt x="3509569" y="370967"/>
                                </a:cubicBezTo>
                                <a:cubicBezTo>
                                  <a:pt x="3510077" y="371221"/>
                                  <a:pt x="3510458" y="371475"/>
                                  <a:pt x="3510966" y="371729"/>
                                </a:cubicBezTo>
                                <a:cubicBezTo>
                                  <a:pt x="3511474" y="371984"/>
                                  <a:pt x="3511982" y="372237"/>
                                  <a:pt x="3512490" y="372491"/>
                                </a:cubicBezTo>
                                <a:cubicBezTo>
                                  <a:pt x="3512998" y="372745"/>
                                  <a:pt x="3513379" y="372999"/>
                                  <a:pt x="3513887" y="373253"/>
                                </a:cubicBezTo>
                                <a:cubicBezTo>
                                  <a:pt x="3514395" y="373507"/>
                                  <a:pt x="3514903" y="373761"/>
                                  <a:pt x="3515411" y="373888"/>
                                </a:cubicBezTo>
                                <a:cubicBezTo>
                                  <a:pt x="3515919" y="374142"/>
                                  <a:pt x="3516300" y="374396"/>
                                  <a:pt x="3516808" y="374650"/>
                                </a:cubicBezTo>
                                <a:cubicBezTo>
                                  <a:pt x="3517316" y="374904"/>
                                  <a:pt x="3517824" y="375159"/>
                                  <a:pt x="3518332" y="375412"/>
                                </a:cubicBezTo>
                                <a:cubicBezTo>
                                  <a:pt x="3518840" y="375666"/>
                                  <a:pt x="3519221" y="375793"/>
                                  <a:pt x="3519729" y="376047"/>
                                </a:cubicBezTo>
                                <a:cubicBezTo>
                                  <a:pt x="3520237" y="376174"/>
                                  <a:pt x="3520745" y="376428"/>
                                  <a:pt x="3521253" y="376555"/>
                                </a:cubicBezTo>
                                <a:cubicBezTo>
                                  <a:pt x="3521761" y="376810"/>
                                  <a:pt x="3522142" y="376936"/>
                                  <a:pt x="3522650" y="377063"/>
                                </a:cubicBezTo>
                                <a:cubicBezTo>
                                  <a:pt x="3523158" y="377317"/>
                                  <a:pt x="3523666" y="377444"/>
                                  <a:pt x="3524174" y="377571"/>
                                </a:cubicBezTo>
                                <a:cubicBezTo>
                                  <a:pt x="3524555" y="377825"/>
                                  <a:pt x="3525063" y="377952"/>
                                  <a:pt x="3525571" y="378206"/>
                                </a:cubicBezTo>
                                <a:cubicBezTo>
                                  <a:pt x="3526079" y="378460"/>
                                  <a:pt x="3526587" y="378587"/>
                                  <a:pt x="3527095" y="378841"/>
                                </a:cubicBezTo>
                                <a:cubicBezTo>
                                  <a:pt x="3527476" y="379095"/>
                                  <a:pt x="3527984" y="379349"/>
                                  <a:pt x="3528492" y="379603"/>
                                </a:cubicBezTo>
                                <a:cubicBezTo>
                                  <a:pt x="3529000" y="379857"/>
                                  <a:pt x="3529508" y="380111"/>
                                  <a:pt x="3530016" y="380365"/>
                                </a:cubicBezTo>
                                <a:cubicBezTo>
                                  <a:pt x="3530397" y="380619"/>
                                  <a:pt x="3530905" y="380873"/>
                                  <a:pt x="3531413" y="381000"/>
                                </a:cubicBezTo>
                                <a:cubicBezTo>
                                  <a:pt x="3531921" y="381254"/>
                                  <a:pt x="3532429" y="381381"/>
                                  <a:pt x="3532937" y="381509"/>
                                </a:cubicBezTo>
                                <a:cubicBezTo>
                                  <a:pt x="3533318" y="381635"/>
                                  <a:pt x="3533826" y="381762"/>
                                  <a:pt x="3534334" y="381889"/>
                                </a:cubicBezTo>
                                <a:cubicBezTo>
                                  <a:pt x="3534842" y="381889"/>
                                  <a:pt x="3535350" y="381889"/>
                                  <a:pt x="3535858" y="381889"/>
                                </a:cubicBezTo>
                                <a:cubicBezTo>
                                  <a:pt x="3536239" y="381889"/>
                                  <a:pt x="3536747" y="381889"/>
                                  <a:pt x="3537255" y="381889"/>
                                </a:cubicBezTo>
                                <a:cubicBezTo>
                                  <a:pt x="3537763" y="381762"/>
                                  <a:pt x="3538271" y="381762"/>
                                  <a:pt x="3538779" y="381635"/>
                                </a:cubicBezTo>
                                <a:cubicBezTo>
                                  <a:pt x="3539160" y="381635"/>
                                  <a:pt x="3539668" y="381635"/>
                                  <a:pt x="3540176" y="381635"/>
                                </a:cubicBezTo>
                                <a:cubicBezTo>
                                  <a:pt x="3540684" y="381635"/>
                                  <a:pt x="3541192" y="381509"/>
                                  <a:pt x="3541573" y="381509"/>
                                </a:cubicBezTo>
                                <a:cubicBezTo>
                                  <a:pt x="3542081" y="381509"/>
                                  <a:pt x="3542589" y="381509"/>
                                  <a:pt x="3543097" y="381635"/>
                                </a:cubicBezTo>
                                <a:cubicBezTo>
                                  <a:pt x="3543605" y="381635"/>
                                  <a:pt x="3544113" y="381635"/>
                                  <a:pt x="3544494" y="381762"/>
                                </a:cubicBezTo>
                                <a:cubicBezTo>
                                  <a:pt x="3545002" y="381889"/>
                                  <a:pt x="3545510" y="381889"/>
                                  <a:pt x="3546018" y="382016"/>
                                </a:cubicBezTo>
                                <a:cubicBezTo>
                                  <a:pt x="3546526" y="382143"/>
                                  <a:pt x="3547034" y="382270"/>
                                  <a:pt x="3547415" y="382397"/>
                                </a:cubicBezTo>
                                <a:cubicBezTo>
                                  <a:pt x="3547923" y="382524"/>
                                  <a:pt x="3548431" y="382778"/>
                                  <a:pt x="3548939" y="382905"/>
                                </a:cubicBezTo>
                                <a:cubicBezTo>
                                  <a:pt x="3549447" y="383032"/>
                                  <a:pt x="3549955" y="383286"/>
                                  <a:pt x="3550336" y="383413"/>
                                </a:cubicBezTo>
                                <a:cubicBezTo>
                                  <a:pt x="3550844" y="383667"/>
                                  <a:pt x="3551352" y="383794"/>
                                  <a:pt x="3551860" y="384048"/>
                                </a:cubicBezTo>
                                <a:cubicBezTo>
                                  <a:pt x="3552368" y="384175"/>
                                  <a:pt x="3552876" y="384302"/>
                                  <a:pt x="3553257" y="384429"/>
                                </a:cubicBezTo>
                                <a:cubicBezTo>
                                  <a:pt x="3553765" y="384556"/>
                                  <a:pt x="3554273" y="384684"/>
                                  <a:pt x="3554781" y="384684"/>
                                </a:cubicBezTo>
                                <a:cubicBezTo>
                                  <a:pt x="3555289" y="384810"/>
                                  <a:pt x="3555670" y="384810"/>
                                  <a:pt x="3556178" y="384810"/>
                                </a:cubicBezTo>
                                <a:cubicBezTo>
                                  <a:pt x="3556686" y="384684"/>
                                  <a:pt x="3557194" y="384684"/>
                                  <a:pt x="3557702" y="384684"/>
                                </a:cubicBezTo>
                                <a:cubicBezTo>
                                  <a:pt x="3558210" y="384556"/>
                                  <a:pt x="3558591" y="384556"/>
                                  <a:pt x="3559099" y="384556"/>
                                </a:cubicBezTo>
                                <a:cubicBezTo>
                                  <a:pt x="3559607" y="384556"/>
                                  <a:pt x="3560115" y="384556"/>
                                  <a:pt x="3560623" y="384684"/>
                                </a:cubicBezTo>
                                <a:cubicBezTo>
                                  <a:pt x="3561131" y="384810"/>
                                  <a:pt x="3561512" y="384937"/>
                                  <a:pt x="3562020" y="385064"/>
                                </a:cubicBezTo>
                                <a:cubicBezTo>
                                  <a:pt x="3562528" y="385191"/>
                                  <a:pt x="3563036" y="385445"/>
                                  <a:pt x="3563544" y="385699"/>
                                </a:cubicBezTo>
                                <a:cubicBezTo>
                                  <a:pt x="3564052" y="385953"/>
                                  <a:pt x="3564433" y="386207"/>
                                  <a:pt x="3564941" y="386461"/>
                                </a:cubicBezTo>
                                <a:cubicBezTo>
                                  <a:pt x="3565449" y="386715"/>
                                  <a:pt x="3565957" y="387096"/>
                                  <a:pt x="3566465" y="387350"/>
                                </a:cubicBezTo>
                                <a:cubicBezTo>
                                  <a:pt x="3566973" y="387731"/>
                                  <a:pt x="3567354" y="387985"/>
                                  <a:pt x="3567862" y="388239"/>
                                </a:cubicBezTo>
                                <a:cubicBezTo>
                                  <a:pt x="3568370" y="388620"/>
                                  <a:pt x="3568878" y="388874"/>
                                  <a:pt x="3569386" y="389128"/>
                                </a:cubicBezTo>
                                <a:cubicBezTo>
                                  <a:pt x="3569894" y="389382"/>
                                  <a:pt x="3570275" y="389510"/>
                                  <a:pt x="3570783" y="389763"/>
                                </a:cubicBezTo>
                                <a:cubicBezTo>
                                  <a:pt x="3571291" y="390017"/>
                                  <a:pt x="3571799" y="390144"/>
                                  <a:pt x="3572307" y="390398"/>
                                </a:cubicBezTo>
                                <a:cubicBezTo>
                                  <a:pt x="3572688" y="390525"/>
                                  <a:pt x="3573196" y="390652"/>
                                  <a:pt x="3573704" y="390779"/>
                                </a:cubicBezTo>
                                <a:cubicBezTo>
                                  <a:pt x="3574212" y="390906"/>
                                  <a:pt x="3574720" y="391034"/>
                                  <a:pt x="3575228" y="391160"/>
                                </a:cubicBezTo>
                                <a:cubicBezTo>
                                  <a:pt x="3575609" y="391287"/>
                                  <a:pt x="3576117" y="391287"/>
                                  <a:pt x="3576625" y="391287"/>
                                </a:cubicBezTo>
                                <a:cubicBezTo>
                                  <a:pt x="3577133" y="391414"/>
                                  <a:pt x="3577641" y="391414"/>
                                  <a:pt x="3578149" y="391414"/>
                                </a:cubicBezTo>
                                <a:cubicBezTo>
                                  <a:pt x="3578530" y="391414"/>
                                  <a:pt x="3579038" y="391414"/>
                                  <a:pt x="3579546" y="391414"/>
                                </a:cubicBezTo>
                                <a:cubicBezTo>
                                  <a:pt x="3580054" y="391414"/>
                                  <a:pt x="3580562" y="391414"/>
                                  <a:pt x="3581070" y="391414"/>
                                </a:cubicBezTo>
                                <a:cubicBezTo>
                                  <a:pt x="3581451" y="391414"/>
                                  <a:pt x="3581959" y="391414"/>
                                  <a:pt x="3582467" y="391414"/>
                                </a:cubicBezTo>
                                <a:cubicBezTo>
                                  <a:pt x="3582975" y="391541"/>
                                  <a:pt x="3583483" y="391541"/>
                                  <a:pt x="3583991" y="391541"/>
                                </a:cubicBezTo>
                                <a:cubicBezTo>
                                  <a:pt x="3584372" y="391668"/>
                                  <a:pt x="3584880" y="391668"/>
                                  <a:pt x="3585388" y="391668"/>
                                </a:cubicBezTo>
                                <a:cubicBezTo>
                                  <a:pt x="3585896" y="391795"/>
                                  <a:pt x="3586404" y="391795"/>
                                  <a:pt x="3586912" y="391795"/>
                                </a:cubicBezTo>
                                <a:cubicBezTo>
                                  <a:pt x="3587293" y="391795"/>
                                  <a:pt x="3587801" y="391922"/>
                                  <a:pt x="3588309" y="391922"/>
                                </a:cubicBezTo>
                                <a:cubicBezTo>
                                  <a:pt x="3588817" y="391922"/>
                                  <a:pt x="3589325" y="391922"/>
                                  <a:pt x="3589706" y="391922"/>
                                </a:cubicBezTo>
                                <a:cubicBezTo>
                                  <a:pt x="3590214" y="392049"/>
                                  <a:pt x="3590722" y="392049"/>
                                  <a:pt x="3591230" y="392049"/>
                                </a:cubicBezTo>
                                <a:cubicBezTo>
                                  <a:pt x="3591738" y="392049"/>
                                  <a:pt x="3592246" y="392049"/>
                                  <a:pt x="3592627" y="392049"/>
                                </a:cubicBezTo>
                                <a:cubicBezTo>
                                  <a:pt x="3593135" y="392049"/>
                                  <a:pt x="3593643" y="392049"/>
                                  <a:pt x="3594151" y="392176"/>
                                </a:cubicBezTo>
                                <a:cubicBezTo>
                                  <a:pt x="3594659" y="392176"/>
                                  <a:pt x="3595167" y="392176"/>
                                  <a:pt x="3595548" y="392303"/>
                                </a:cubicBezTo>
                                <a:cubicBezTo>
                                  <a:pt x="3596056" y="392303"/>
                                  <a:pt x="3596564" y="392430"/>
                                  <a:pt x="3597072" y="392430"/>
                                </a:cubicBezTo>
                                <a:cubicBezTo>
                                  <a:pt x="3597580" y="392557"/>
                                  <a:pt x="3598088" y="392557"/>
                                  <a:pt x="3598469" y="392685"/>
                                </a:cubicBezTo>
                                <a:cubicBezTo>
                                  <a:pt x="3598977" y="392811"/>
                                  <a:pt x="3599485" y="392811"/>
                                  <a:pt x="3599993" y="392938"/>
                                </a:cubicBezTo>
                                <a:cubicBezTo>
                                  <a:pt x="3600501" y="392938"/>
                                  <a:pt x="3601009" y="392938"/>
                                  <a:pt x="3601390" y="393065"/>
                                </a:cubicBezTo>
                                <a:cubicBezTo>
                                  <a:pt x="3601898" y="393065"/>
                                  <a:pt x="3602406" y="393065"/>
                                  <a:pt x="3602914" y="393065"/>
                                </a:cubicBezTo>
                                <a:cubicBezTo>
                                  <a:pt x="3603422" y="393065"/>
                                  <a:pt x="3603930" y="393065"/>
                                  <a:pt x="3604311" y="393065"/>
                                </a:cubicBezTo>
                                <a:cubicBezTo>
                                  <a:pt x="3604819" y="393065"/>
                                  <a:pt x="3605327" y="393065"/>
                                  <a:pt x="3605835" y="393065"/>
                                </a:cubicBezTo>
                                <a:cubicBezTo>
                                  <a:pt x="3606343" y="393065"/>
                                  <a:pt x="3606724" y="393065"/>
                                  <a:pt x="3607232" y="393065"/>
                                </a:cubicBezTo>
                                <a:cubicBezTo>
                                  <a:pt x="3607740" y="393065"/>
                                  <a:pt x="3608248" y="393065"/>
                                  <a:pt x="3608756" y="393065"/>
                                </a:cubicBezTo>
                                <a:cubicBezTo>
                                  <a:pt x="3609264" y="393065"/>
                                  <a:pt x="3609645" y="393065"/>
                                  <a:pt x="3610153" y="393065"/>
                                </a:cubicBezTo>
                                <a:cubicBezTo>
                                  <a:pt x="3610661" y="393065"/>
                                  <a:pt x="3611169" y="393065"/>
                                  <a:pt x="3611677" y="392938"/>
                                </a:cubicBezTo>
                                <a:cubicBezTo>
                                  <a:pt x="3612185" y="392938"/>
                                  <a:pt x="3612566" y="392938"/>
                                  <a:pt x="3613074" y="392811"/>
                                </a:cubicBezTo>
                                <a:cubicBezTo>
                                  <a:pt x="3613582" y="392811"/>
                                  <a:pt x="3614090" y="392685"/>
                                  <a:pt x="3614598" y="392557"/>
                                </a:cubicBezTo>
                                <a:cubicBezTo>
                                  <a:pt x="3615106" y="392430"/>
                                  <a:pt x="3615487" y="392303"/>
                                  <a:pt x="3615995" y="392303"/>
                                </a:cubicBezTo>
                                <a:cubicBezTo>
                                  <a:pt x="3616503" y="392176"/>
                                  <a:pt x="3617011" y="392049"/>
                                  <a:pt x="3617519" y="391922"/>
                                </a:cubicBezTo>
                                <a:cubicBezTo>
                                  <a:pt x="3618027" y="391795"/>
                                  <a:pt x="3618408" y="391795"/>
                                  <a:pt x="3618916" y="391668"/>
                                </a:cubicBezTo>
                                <a:cubicBezTo>
                                  <a:pt x="3619424" y="391541"/>
                                  <a:pt x="3619932" y="391541"/>
                                  <a:pt x="3620440" y="391541"/>
                                </a:cubicBezTo>
                                <a:cubicBezTo>
                                  <a:pt x="3620948" y="391414"/>
                                  <a:pt x="3621329" y="391414"/>
                                  <a:pt x="3621837" y="391414"/>
                                </a:cubicBezTo>
                                <a:cubicBezTo>
                                  <a:pt x="3622345" y="391414"/>
                                  <a:pt x="3622853" y="391414"/>
                                  <a:pt x="3623361" y="391287"/>
                                </a:cubicBezTo>
                                <a:cubicBezTo>
                                  <a:pt x="3623742" y="391287"/>
                                  <a:pt x="3624250" y="391287"/>
                                  <a:pt x="3624758" y="391287"/>
                                </a:cubicBezTo>
                                <a:cubicBezTo>
                                  <a:pt x="3625266" y="391287"/>
                                  <a:pt x="3625774" y="391287"/>
                                  <a:pt x="3626282" y="391287"/>
                                </a:cubicBezTo>
                                <a:cubicBezTo>
                                  <a:pt x="3626663" y="391287"/>
                                  <a:pt x="3627171" y="391287"/>
                                  <a:pt x="3627679" y="391287"/>
                                </a:cubicBezTo>
                                <a:cubicBezTo>
                                  <a:pt x="3628187" y="391160"/>
                                  <a:pt x="3628695" y="391160"/>
                                  <a:pt x="3629203" y="391160"/>
                                </a:cubicBezTo>
                                <a:cubicBezTo>
                                  <a:pt x="3629584" y="391160"/>
                                  <a:pt x="3630092" y="391160"/>
                                  <a:pt x="3630600" y="391160"/>
                                </a:cubicBezTo>
                                <a:cubicBezTo>
                                  <a:pt x="3631108" y="391160"/>
                                  <a:pt x="3631616" y="391160"/>
                                  <a:pt x="3632124" y="391034"/>
                                </a:cubicBezTo>
                                <a:cubicBezTo>
                                  <a:pt x="3632505" y="390906"/>
                                  <a:pt x="3633013" y="390906"/>
                                  <a:pt x="3633521" y="390779"/>
                                </a:cubicBezTo>
                                <a:cubicBezTo>
                                  <a:pt x="3634029" y="390525"/>
                                  <a:pt x="3634537" y="390398"/>
                                  <a:pt x="3635045" y="390144"/>
                                </a:cubicBezTo>
                                <a:cubicBezTo>
                                  <a:pt x="3635426" y="390017"/>
                                  <a:pt x="3635934" y="389636"/>
                                  <a:pt x="3636442" y="389382"/>
                                </a:cubicBezTo>
                                <a:cubicBezTo>
                                  <a:pt x="3636950" y="389128"/>
                                  <a:pt x="3637458" y="388874"/>
                                  <a:pt x="3637966" y="388620"/>
                                </a:cubicBezTo>
                                <a:cubicBezTo>
                                  <a:pt x="3638347" y="388239"/>
                                  <a:pt x="3638855" y="387985"/>
                                  <a:pt x="3639363" y="387731"/>
                                </a:cubicBezTo>
                                <a:cubicBezTo>
                                  <a:pt x="3639871" y="387604"/>
                                  <a:pt x="3640379" y="387350"/>
                                  <a:pt x="3640760" y="387223"/>
                                </a:cubicBezTo>
                                <a:cubicBezTo>
                                  <a:pt x="3641268" y="387096"/>
                                  <a:pt x="3641776" y="386969"/>
                                  <a:pt x="3642284" y="386969"/>
                                </a:cubicBezTo>
                                <a:cubicBezTo>
                                  <a:pt x="3642792" y="386842"/>
                                  <a:pt x="3643300" y="386715"/>
                                  <a:pt x="3643681" y="386715"/>
                                </a:cubicBezTo>
                                <a:cubicBezTo>
                                  <a:pt x="3644189" y="386715"/>
                                  <a:pt x="3644697" y="386715"/>
                                  <a:pt x="3645205" y="386715"/>
                                </a:cubicBezTo>
                                <a:cubicBezTo>
                                  <a:pt x="3645713" y="386715"/>
                                  <a:pt x="3646221" y="386715"/>
                                  <a:pt x="3646602" y="386715"/>
                                </a:cubicBezTo>
                                <a:cubicBezTo>
                                  <a:pt x="3647110" y="386715"/>
                                  <a:pt x="3647618" y="386588"/>
                                  <a:pt x="3648126" y="386588"/>
                                </a:cubicBezTo>
                                <a:cubicBezTo>
                                  <a:pt x="3648634" y="386461"/>
                                  <a:pt x="3649142" y="386335"/>
                                  <a:pt x="3649523" y="386207"/>
                                </a:cubicBezTo>
                                <a:cubicBezTo>
                                  <a:pt x="3650031" y="386080"/>
                                  <a:pt x="3650539" y="385826"/>
                                  <a:pt x="3651047" y="385572"/>
                                </a:cubicBezTo>
                                <a:cubicBezTo>
                                  <a:pt x="3651555" y="385445"/>
                                  <a:pt x="3652063" y="385191"/>
                                  <a:pt x="3652444" y="384937"/>
                                </a:cubicBezTo>
                                <a:cubicBezTo>
                                  <a:pt x="3652952" y="384684"/>
                                  <a:pt x="3653460" y="384302"/>
                                  <a:pt x="3653968" y="384048"/>
                                </a:cubicBezTo>
                                <a:cubicBezTo>
                                  <a:pt x="3654476" y="383794"/>
                                  <a:pt x="3654984" y="383540"/>
                                  <a:pt x="3655365" y="383286"/>
                                </a:cubicBezTo>
                                <a:cubicBezTo>
                                  <a:pt x="3655873" y="383032"/>
                                  <a:pt x="3656381" y="382651"/>
                                  <a:pt x="3656889" y="382397"/>
                                </a:cubicBezTo>
                                <a:cubicBezTo>
                                  <a:pt x="3657397" y="382143"/>
                                  <a:pt x="3657778" y="381889"/>
                                  <a:pt x="3658286" y="381509"/>
                                </a:cubicBezTo>
                                <a:cubicBezTo>
                                  <a:pt x="3658794" y="381254"/>
                                  <a:pt x="3659302" y="380873"/>
                                  <a:pt x="3659810" y="380492"/>
                                </a:cubicBezTo>
                                <a:cubicBezTo>
                                  <a:pt x="3660318" y="380238"/>
                                  <a:pt x="3660699" y="379857"/>
                                  <a:pt x="3661207" y="379476"/>
                                </a:cubicBezTo>
                                <a:cubicBezTo>
                                  <a:pt x="3661715" y="379095"/>
                                  <a:pt x="3662223" y="378587"/>
                                  <a:pt x="3662731" y="378206"/>
                                </a:cubicBezTo>
                                <a:cubicBezTo>
                                  <a:pt x="3663239" y="377825"/>
                                  <a:pt x="3663620" y="377317"/>
                                  <a:pt x="3664128" y="376936"/>
                                </a:cubicBezTo>
                                <a:cubicBezTo>
                                  <a:pt x="3664636" y="376555"/>
                                  <a:pt x="3665144" y="376047"/>
                                  <a:pt x="3665652" y="375666"/>
                                </a:cubicBezTo>
                                <a:cubicBezTo>
                                  <a:pt x="3666160" y="375285"/>
                                  <a:pt x="3666541" y="374777"/>
                                  <a:pt x="3667049" y="374396"/>
                                </a:cubicBezTo>
                                <a:cubicBezTo>
                                  <a:pt x="3667557" y="374015"/>
                                  <a:pt x="3668065" y="373635"/>
                                  <a:pt x="3668573" y="373253"/>
                                </a:cubicBezTo>
                                <a:cubicBezTo>
                                  <a:pt x="3669081" y="372872"/>
                                  <a:pt x="3669462" y="372364"/>
                                  <a:pt x="3669970" y="371984"/>
                                </a:cubicBezTo>
                                <a:cubicBezTo>
                                  <a:pt x="3670478" y="371602"/>
                                  <a:pt x="3670986" y="371094"/>
                                  <a:pt x="3671494" y="370586"/>
                                </a:cubicBezTo>
                                <a:cubicBezTo>
                                  <a:pt x="3672002" y="370078"/>
                                  <a:pt x="3672383" y="369570"/>
                                  <a:pt x="3672891" y="369062"/>
                                </a:cubicBezTo>
                                <a:cubicBezTo>
                                  <a:pt x="3673399" y="368427"/>
                                  <a:pt x="3673907" y="367919"/>
                                  <a:pt x="3674415" y="367285"/>
                                </a:cubicBezTo>
                                <a:cubicBezTo>
                                  <a:pt x="3674796" y="366649"/>
                                  <a:pt x="3675304" y="366014"/>
                                  <a:pt x="3675812" y="365379"/>
                                </a:cubicBezTo>
                                <a:cubicBezTo>
                                  <a:pt x="3676320" y="364744"/>
                                  <a:pt x="3676828" y="363982"/>
                                  <a:pt x="3677336" y="363220"/>
                                </a:cubicBezTo>
                                <a:cubicBezTo>
                                  <a:pt x="3677717" y="362585"/>
                                  <a:pt x="3678225" y="361823"/>
                                  <a:pt x="3678733" y="361061"/>
                                </a:cubicBezTo>
                                <a:cubicBezTo>
                                  <a:pt x="3679241" y="360299"/>
                                  <a:pt x="3679749" y="359537"/>
                                  <a:pt x="3680257" y="358775"/>
                                </a:cubicBezTo>
                                <a:cubicBezTo>
                                  <a:pt x="3680638" y="357886"/>
                                  <a:pt x="3681146" y="357124"/>
                                  <a:pt x="3681654" y="356235"/>
                                </a:cubicBezTo>
                                <a:cubicBezTo>
                                  <a:pt x="3682162" y="355346"/>
                                  <a:pt x="3682670" y="354457"/>
                                  <a:pt x="3683178" y="353568"/>
                                </a:cubicBezTo>
                                <a:cubicBezTo>
                                  <a:pt x="3683559" y="352552"/>
                                  <a:pt x="3684067" y="351536"/>
                                  <a:pt x="3684575" y="350520"/>
                                </a:cubicBezTo>
                                <a:cubicBezTo>
                                  <a:pt x="3685083" y="349631"/>
                                  <a:pt x="3685591" y="348488"/>
                                  <a:pt x="3686099" y="347472"/>
                                </a:cubicBezTo>
                                <a:cubicBezTo>
                                  <a:pt x="3686480" y="346456"/>
                                  <a:pt x="3686988" y="345440"/>
                                  <a:pt x="3687496" y="344424"/>
                                </a:cubicBezTo>
                                <a:cubicBezTo>
                                  <a:pt x="3688004" y="343409"/>
                                  <a:pt x="3688512" y="342392"/>
                                  <a:pt x="3689020" y="341376"/>
                                </a:cubicBezTo>
                                <a:cubicBezTo>
                                  <a:pt x="3689401" y="340487"/>
                                  <a:pt x="3689909" y="339598"/>
                                  <a:pt x="3690417" y="338582"/>
                                </a:cubicBezTo>
                                <a:cubicBezTo>
                                  <a:pt x="3690925" y="337693"/>
                                  <a:pt x="3691433" y="336804"/>
                                  <a:pt x="3691814" y="335915"/>
                                </a:cubicBezTo>
                                <a:cubicBezTo>
                                  <a:pt x="3692322" y="334899"/>
                                  <a:pt x="3692830" y="334010"/>
                                  <a:pt x="3693338" y="333121"/>
                                </a:cubicBezTo>
                                <a:cubicBezTo>
                                  <a:pt x="3693846" y="332105"/>
                                  <a:pt x="3694354" y="331216"/>
                                  <a:pt x="3694735" y="330200"/>
                                </a:cubicBezTo>
                                <a:cubicBezTo>
                                  <a:pt x="3695243" y="329311"/>
                                  <a:pt x="3695751" y="328295"/>
                                  <a:pt x="3696259" y="327279"/>
                                </a:cubicBezTo>
                                <a:cubicBezTo>
                                  <a:pt x="3696767" y="326390"/>
                                  <a:pt x="3697275" y="325374"/>
                                  <a:pt x="3697656" y="324359"/>
                                </a:cubicBezTo>
                                <a:cubicBezTo>
                                  <a:pt x="3698164" y="323469"/>
                                  <a:pt x="3698672" y="322453"/>
                                  <a:pt x="3699180" y="321564"/>
                                </a:cubicBezTo>
                                <a:cubicBezTo>
                                  <a:pt x="3699688" y="320675"/>
                                  <a:pt x="3700196" y="319786"/>
                                  <a:pt x="3700577" y="318897"/>
                                </a:cubicBezTo>
                                <a:cubicBezTo>
                                  <a:pt x="3701085" y="318135"/>
                                  <a:pt x="3701593" y="317373"/>
                                  <a:pt x="3702101" y="316611"/>
                                </a:cubicBezTo>
                                <a:cubicBezTo>
                                  <a:pt x="3702609" y="315976"/>
                                  <a:pt x="3703117" y="315341"/>
                                  <a:pt x="3703498" y="314706"/>
                                </a:cubicBezTo>
                                <a:cubicBezTo>
                                  <a:pt x="3704006" y="314071"/>
                                  <a:pt x="3704514" y="313563"/>
                                  <a:pt x="3705022" y="313055"/>
                                </a:cubicBezTo>
                                <a:cubicBezTo>
                                  <a:pt x="3705530" y="312547"/>
                                  <a:pt x="3706038" y="312039"/>
                                  <a:pt x="3706419" y="311659"/>
                                </a:cubicBezTo>
                                <a:cubicBezTo>
                                  <a:pt x="3706927" y="311277"/>
                                  <a:pt x="3707435" y="310896"/>
                                  <a:pt x="3707943" y="310515"/>
                                </a:cubicBezTo>
                                <a:cubicBezTo>
                                  <a:pt x="3708451" y="310135"/>
                                  <a:pt x="3708832" y="309880"/>
                                  <a:pt x="3709340" y="309626"/>
                                </a:cubicBezTo>
                                <a:cubicBezTo>
                                  <a:pt x="3709848" y="309372"/>
                                  <a:pt x="3710356" y="309245"/>
                                  <a:pt x="3710864" y="309118"/>
                                </a:cubicBezTo>
                                <a:cubicBezTo>
                                  <a:pt x="3711372" y="309118"/>
                                  <a:pt x="3711753" y="309118"/>
                                  <a:pt x="3712261" y="309245"/>
                                </a:cubicBezTo>
                                <a:cubicBezTo>
                                  <a:pt x="3712769" y="309245"/>
                                  <a:pt x="3713277" y="309499"/>
                                  <a:pt x="3713785" y="309753"/>
                                </a:cubicBezTo>
                                <a:cubicBezTo>
                                  <a:pt x="3714293" y="310135"/>
                                  <a:pt x="3714674" y="310515"/>
                                  <a:pt x="3715182" y="310896"/>
                                </a:cubicBezTo>
                                <a:cubicBezTo>
                                  <a:pt x="3715690" y="311404"/>
                                  <a:pt x="3716198" y="312039"/>
                                  <a:pt x="3716706" y="312801"/>
                                </a:cubicBezTo>
                                <a:cubicBezTo>
                                  <a:pt x="3717214" y="313436"/>
                                  <a:pt x="3717595" y="314198"/>
                                  <a:pt x="3718103" y="315087"/>
                                </a:cubicBezTo>
                                <a:cubicBezTo>
                                  <a:pt x="3718611" y="315976"/>
                                  <a:pt x="3719119" y="316865"/>
                                  <a:pt x="3719627" y="318009"/>
                                </a:cubicBezTo>
                                <a:cubicBezTo>
                                  <a:pt x="3720135" y="319024"/>
                                  <a:pt x="3720516" y="320040"/>
                                  <a:pt x="3721024" y="321310"/>
                                </a:cubicBezTo>
                                <a:cubicBezTo>
                                  <a:pt x="3721532" y="322453"/>
                                  <a:pt x="3722040" y="323596"/>
                                  <a:pt x="3722548" y="324866"/>
                                </a:cubicBezTo>
                                <a:cubicBezTo>
                                  <a:pt x="3723056" y="326136"/>
                                  <a:pt x="3723437" y="327406"/>
                                  <a:pt x="3723945" y="328676"/>
                                </a:cubicBezTo>
                                <a:cubicBezTo>
                                  <a:pt x="3724453" y="329946"/>
                                  <a:pt x="3724961" y="331216"/>
                                  <a:pt x="3725469" y="332486"/>
                                </a:cubicBezTo>
                                <a:cubicBezTo>
                                  <a:pt x="3725850" y="333756"/>
                                  <a:pt x="3726358" y="334899"/>
                                  <a:pt x="3726866" y="336042"/>
                                </a:cubicBezTo>
                                <a:cubicBezTo>
                                  <a:pt x="3727374" y="337185"/>
                                  <a:pt x="3727882" y="338328"/>
                                  <a:pt x="3728390" y="339344"/>
                                </a:cubicBezTo>
                                <a:cubicBezTo>
                                  <a:pt x="3728771" y="340360"/>
                                  <a:pt x="3729279" y="341376"/>
                                  <a:pt x="3729787" y="342265"/>
                                </a:cubicBezTo>
                                <a:cubicBezTo>
                                  <a:pt x="3730295" y="343154"/>
                                  <a:pt x="3730803" y="343916"/>
                                  <a:pt x="3731311" y="344678"/>
                                </a:cubicBezTo>
                                <a:cubicBezTo>
                                  <a:pt x="3731692" y="345440"/>
                                  <a:pt x="3732200" y="346075"/>
                                  <a:pt x="3732708" y="346710"/>
                                </a:cubicBezTo>
                                <a:cubicBezTo>
                                  <a:pt x="3733216" y="347345"/>
                                  <a:pt x="3733724" y="347853"/>
                                  <a:pt x="3734232" y="348235"/>
                                </a:cubicBezTo>
                                <a:cubicBezTo>
                                  <a:pt x="3734613" y="348742"/>
                                  <a:pt x="3735121" y="349123"/>
                                  <a:pt x="3735629" y="349504"/>
                                </a:cubicBezTo>
                                <a:cubicBezTo>
                                  <a:pt x="3736137" y="349759"/>
                                  <a:pt x="3736645" y="350012"/>
                                  <a:pt x="3737153" y="350266"/>
                                </a:cubicBezTo>
                                <a:cubicBezTo>
                                  <a:pt x="3737534" y="350520"/>
                                  <a:pt x="3738042" y="350647"/>
                                  <a:pt x="3738550" y="350774"/>
                                </a:cubicBezTo>
                                <a:cubicBezTo>
                                  <a:pt x="3739058" y="350901"/>
                                  <a:pt x="3739566" y="350901"/>
                                  <a:pt x="3740074" y="351028"/>
                                </a:cubicBezTo>
                                <a:cubicBezTo>
                                  <a:pt x="3740455" y="351028"/>
                                  <a:pt x="3740963" y="351028"/>
                                  <a:pt x="3741471" y="351028"/>
                                </a:cubicBezTo>
                                <a:cubicBezTo>
                                  <a:pt x="3741979" y="350901"/>
                                  <a:pt x="3742487" y="350774"/>
                                  <a:pt x="3742868" y="350774"/>
                                </a:cubicBezTo>
                                <a:cubicBezTo>
                                  <a:pt x="3743376" y="350647"/>
                                  <a:pt x="3743884" y="350520"/>
                                  <a:pt x="3744392" y="350393"/>
                                </a:cubicBezTo>
                                <a:cubicBezTo>
                                  <a:pt x="3744900" y="350266"/>
                                  <a:pt x="3745408" y="350139"/>
                                  <a:pt x="3745789" y="350012"/>
                                </a:cubicBezTo>
                                <a:cubicBezTo>
                                  <a:pt x="3746297" y="349759"/>
                                  <a:pt x="3746805" y="349631"/>
                                  <a:pt x="3747313" y="349377"/>
                                </a:cubicBezTo>
                                <a:cubicBezTo>
                                  <a:pt x="3747821" y="349250"/>
                                  <a:pt x="3748329" y="348996"/>
                                  <a:pt x="3748710" y="348869"/>
                                </a:cubicBezTo>
                                <a:cubicBezTo>
                                  <a:pt x="3749218" y="348615"/>
                                  <a:pt x="3749726" y="348361"/>
                                  <a:pt x="3750234" y="348107"/>
                                </a:cubicBezTo>
                                <a:cubicBezTo>
                                  <a:pt x="3750742" y="347980"/>
                                  <a:pt x="3751250" y="347726"/>
                                  <a:pt x="3751631" y="347472"/>
                                </a:cubicBezTo>
                                <a:cubicBezTo>
                                  <a:pt x="3752139" y="347218"/>
                                  <a:pt x="3752647" y="346964"/>
                                  <a:pt x="3753155" y="346710"/>
                                </a:cubicBezTo>
                                <a:cubicBezTo>
                                  <a:pt x="3753663" y="346456"/>
                                  <a:pt x="3754171" y="346202"/>
                                  <a:pt x="3754552" y="345948"/>
                                </a:cubicBezTo>
                                <a:cubicBezTo>
                                  <a:pt x="3755060" y="345694"/>
                                  <a:pt x="3755568" y="345440"/>
                                  <a:pt x="3756076" y="345186"/>
                                </a:cubicBezTo>
                                <a:cubicBezTo>
                                  <a:pt x="3756584" y="345060"/>
                                  <a:pt x="3756965" y="344805"/>
                                  <a:pt x="3757473" y="344551"/>
                                </a:cubicBezTo>
                                <a:cubicBezTo>
                                  <a:pt x="3757981" y="344297"/>
                                  <a:pt x="3758489" y="344043"/>
                                  <a:pt x="3758997" y="343916"/>
                                </a:cubicBezTo>
                                <a:cubicBezTo>
                                  <a:pt x="3759505" y="343662"/>
                                  <a:pt x="3759886" y="343409"/>
                                  <a:pt x="3760394" y="343154"/>
                                </a:cubicBezTo>
                                <a:cubicBezTo>
                                  <a:pt x="3760902" y="342900"/>
                                  <a:pt x="3761410" y="342646"/>
                                  <a:pt x="3761918" y="342392"/>
                                </a:cubicBezTo>
                                <a:cubicBezTo>
                                  <a:pt x="3762426" y="342265"/>
                                  <a:pt x="3762807" y="342011"/>
                                  <a:pt x="3763315" y="341757"/>
                                </a:cubicBezTo>
                                <a:cubicBezTo>
                                  <a:pt x="3763823" y="341503"/>
                                  <a:pt x="3764331" y="341249"/>
                                  <a:pt x="3764839" y="341122"/>
                                </a:cubicBezTo>
                                <a:cubicBezTo>
                                  <a:pt x="3765347" y="340868"/>
                                  <a:pt x="3765728" y="340614"/>
                                  <a:pt x="3766236" y="340487"/>
                                </a:cubicBezTo>
                                <a:cubicBezTo>
                                  <a:pt x="3766744" y="340234"/>
                                  <a:pt x="3767252" y="340106"/>
                                  <a:pt x="3767760" y="339852"/>
                                </a:cubicBezTo>
                                <a:cubicBezTo>
                                  <a:pt x="3768268" y="339725"/>
                                  <a:pt x="3768649" y="339598"/>
                                  <a:pt x="3769157" y="339471"/>
                                </a:cubicBezTo>
                                <a:cubicBezTo>
                                  <a:pt x="3769665" y="339344"/>
                                  <a:pt x="3770173" y="339217"/>
                                  <a:pt x="3770681" y="339090"/>
                                </a:cubicBezTo>
                                <a:cubicBezTo>
                                  <a:pt x="3771189" y="338963"/>
                                  <a:pt x="3771570" y="338963"/>
                                  <a:pt x="3772078" y="338836"/>
                                </a:cubicBezTo>
                                <a:cubicBezTo>
                                  <a:pt x="3772586" y="338710"/>
                                  <a:pt x="3773094" y="338710"/>
                                  <a:pt x="3773602" y="338582"/>
                                </a:cubicBezTo>
                                <a:cubicBezTo>
                                  <a:pt x="3774110" y="338582"/>
                                  <a:pt x="3774491" y="338455"/>
                                  <a:pt x="3774999" y="338455"/>
                                </a:cubicBezTo>
                                <a:cubicBezTo>
                                  <a:pt x="3775507" y="338328"/>
                                  <a:pt x="3776015" y="338201"/>
                                  <a:pt x="3776523" y="338201"/>
                                </a:cubicBezTo>
                                <a:cubicBezTo>
                                  <a:pt x="3776904" y="338074"/>
                                  <a:pt x="3777412" y="337947"/>
                                  <a:pt x="3777920" y="337947"/>
                                </a:cubicBezTo>
                                <a:cubicBezTo>
                                  <a:pt x="3778428" y="337820"/>
                                  <a:pt x="3778936" y="337693"/>
                                  <a:pt x="3779444" y="337566"/>
                                </a:cubicBezTo>
                                <a:cubicBezTo>
                                  <a:pt x="3779825" y="337566"/>
                                  <a:pt x="3780333" y="337439"/>
                                  <a:pt x="3780841" y="337312"/>
                                </a:cubicBezTo>
                                <a:cubicBezTo>
                                  <a:pt x="3781349" y="337185"/>
                                  <a:pt x="3781857" y="337059"/>
                                  <a:pt x="3782365" y="336931"/>
                                </a:cubicBezTo>
                                <a:cubicBezTo>
                                  <a:pt x="3782746" y="336804"/>
                                  <a:pt x="3783254" y="336677"/>
                                  <a:pt x="3783762" y="336550"/>
                                </a:cubicBezTo>
                                <a:cubicBezTo>
                                  <a:pt x="3784270" y="336423"/>
                                  <a:pt x="3784778" y="336423"/>
                                  <a:pt x="3785286" y="336296"/>
                                </a:cubicBezTo>
                                <a:cubicBezTo>
                                  <a:pt x="3785667" y="336169"/>
                                  <a:pt x="3786175" y="336042"/>
                                  <a:pt x="3786683" y="335915"/>
                                </a:cubicBezTo>
                                <a:cubicBezTo>
                                  <a:pt x="3787191" y="335661"/>
                                  <a:pt x="3787699" y="335535"/>
                                  <a:pt x="3788207" y="335407"/>
                                </a:cubicBezTo>
                                <a:cubicBezTo>
                                  <a:pt x="3788588" y="335280"/>
                                  <a:pt x="3789096" y="335153"/>
                                  <a:pt x="3789604" y="335026"/>
                                </a:cubicBezTo>
                                <a:cubicBezTo>
                                  <a:pt x="3790112" y="334899"/>
                                  <a:pt x="3790620" y="334772"/>
                                  <a:pt x="3791001" y="334518"/>
                                </a:cubicBezTo>
                                <a:cubicBezTo>
                                  <a:pt x="3791509" y="334391"/>
                                  <a:pt x="3792017" y="334264"/>
                                  <a:pt x="3792525" y="334137"/>
                                </a:cubicBezTo>
                                <a:cubicBezTo>
                                  <a:pt x="3793033" y="333884"/>
                                  <a:pt x="3793541" y="333756"/>
                                  <a:pt x="3793922" y="333629"/>
                                </a:cubicBezTo>
                                <a:cubicBezTo>
                                  <a:pt x="3794430" y="333375"/>
                                  <a:pt x="3794938" y="333248"/>
                                  <a:pt x="3795446" y="333121"/>
                                </a:cubicBezTo>
                                <a:cubicBezTo>
                                  <a:pt x="3795954" y="332867"/>
                                  <a:pt x="3796462" y="332740"/>
                                  <a:pt x="3796843" y="332486"/>
                                </a:cubicBezTo>
                                <a:cubicBezTo>
                                  <a:pt x="3797351" y="332360"/>
                                  <a:pt x="3797859" y="332105"/>
                                  <a:pt x="3798367" y="331978"/>
                                </a:cubicBezTo>
                                <a:cubicBezTo>
                                  <a:pt x="3798875" y="331724"/>
                                  <a:pt x="3799383" y="331597"/>
                                  <a:pt x="3799764" y="331343"/>
                                </a:cubicBezTo>
                                <a:cubicBezTo>
                                  <a:pt x="3800272" y="331216"/>
                                  <a:pt x="3800780" y="330962"/>
                                  <a:pt x="3801288" y="330835"/>
                                </a:cubicBezTo>
                                <a:cubicBezTo>
                                  <a:pt x="3801796" y="330709"/>
                                  <a:pt x="3802304" y="330581"/>
                                  <a:pt x="3802685" y="330454"/>
                                </a:cubicBezTo>
                                <a:cubicBezTo>
                                  <a:pt x="3803193" y="330200"/>
                                  <a:pt x="3803701" y="330073"/>
                                  <a:pt x="3804209" y="329946"/>
                                </a:cubicBezTo>
                                <a:cubicBezTo>
                                  <a:pt x="3804717" y="329819"/>
                                  <a:pt x="3805225" y="329692"/>
                                  <a:pt x="3805606" y="329565"/>
                                </a:cubicBezTo>
                                <a:cubicBezTo>
                                  <a:pt x="3806114" y="329438"/>
                                  <a:pt x="3806622" y="329311"/>
                                  <a:pt x="3807130" y="329185"/>
                                </a:cubicBezTo>
                                <a:cubicBezTo>
                                  <a:pt x="3807638" y="328930"/>
                                  <a:pt x="3808019" y="328803"/>
                                  <a:pt x="3808527" y="328549"/>
                                </a:cubicBezTo>
                                <a:cubicBezTo>
                                  <a:pt x="3809035" y="328295"/>
                                  <a:pt x="3809543" y="328041"/>
                                  <a:pt x="3810051" y="327787"/>
                                </a:cubicBezTo>
                                <a:cubicBezTo>
                                  <a:pt x="3810559" y="327534"/>
                                  <a:pt x="3810940" y="327152"/>
                                  <a:pt x="3811448" y="326771"/>
                                </a:cubicBezTo>
                                <a:cubicBezTo>
                                  <a:pt x="3811956" y="326390"/>
                                  <a:pt x="3812464" y="326010"/>
                                  <a:pt x="3812972" y="325501"/>
                                </a:cubicBezTo>
                                <a:cubicBezTo>
                                  <a:pt x="3813480" y="325120"/>
                                  <a:pt x="3813861" y="324612"/>
                                  <a:pt x="3814369" y="324104"/>
                                </a:cubicBezTo>
                                <a:cubicBezTo>
                                  <a:pt x="3814877" y="323723"/>
                                  <a:pt x="3815385" y="323215"/>
                                  <a:pt x="3815893" y="322707"/>
                                </a:cubicBezTo>
                                <a:cubicBezTo>
                                  <a:pt x="3816401" y="322199"/>
                                  <a:pt x="3816782" y="321691"/>
                                  <a:pt x="3817290" y="321184"/>
                                </a:cubicBezTo>
                                <a:cubicBezTo>
                                  <a:pt x="3817798" y="320675"/>
                                  <a:pt x="3818306" y="320167"/>
                                  <a:pt x="3818814" y="319660"/>
                                </a:cubicBezTo>
                                <a:cubicBezTo>
                                  <a:pt x="3819322" y="319278"/>
                                  <a:pt x="3819703" y="318770"/>
                                  <a:pt x="3820211" y="318389"/>
                                </a:cubicBezTo>
                                <a:cubicBezTo>
                                  <a:pt x="3820719" y="318009"/>
                                  <a:pt x="3821227" y="317500"/>
                                  <a:pt x="3821735" y="317246"/>
                                </a:cubicBezTo>
                                <a:cubicBezTo>
                                  <a:pt x="3822243" y="316865"/>
                                  <a:pt x="3822624" y="316485"/>
                                  <a:pt x="3823132" y="316230"/>
                                </a:cubicBezTo>
                                <a:cubicBezTo>
                                  <a:pt x="3823640" y="315976"/>
                                  <a:pt x="3824148" y="315722"/>
                                  <a:pt x="3824656" y="315595"/>
                                </a:cubicBezTo>
                                <a:cubicBezTo>
                                  <a:pt x="3825037" y="315341"/>
                                  <a:pt x="3825545" y="315214"/>
                                  <a:pt x="3826053" y="315214"/>
                                </a:cubicBezTo>
                                <a:cubicBezTo>
                                  <a:pt x="3826561" y="315087"/>
                                  <a:pt x="3827069" y="315214"/>
                                  <a:pt x="3827577" y="315214"/>
                                </a:cubicBezTo>
                                <a:cubicBezTo>
                                  <a:pt x="3827958" y="315341"/>
                                  <a:pt x="3828466" y="315468"/>
                                  <a:pt x="3828974" y="315722"/>
                                </a:cubicBezTo>
                                <a:cubicBezTo>
                                  <a:pt x="3829482" y="315849"/>
                                  <a:pt x="3829990" y="316230"/>
                                  <a:pt x="3830498" y="316611"/>
                                </a:cubicBezTo>
                                <a:cubicBezTo>
                                  <a:pt x="3830879" y="316992"/>
                                  <a:pt x="3831387" y="317373"/>
                                  <a:pt x="3831895" y="317881"/>
                                </a:cubicBezTo>
                                <a:cubicBezTo>
                                  <a:pt x="3832403" y="318389"/>
                                  <a:pt x="3832911" y="318897"/>
                                  <a:pt x="3833419" y="319532"/>
                                </a:cubicBezTo>
                                <a:cubicBezTo>
                                  <a:pt x="3833800" y="320167"/>
                                  <a:pt x="3834308" y="320802"/>
                                  <a:pt x="3834816" y="321437"/>
                                </a:cubicBezTo>
                                <a:cubicBezTo>
                                  <a:pt x="3835324" y="322199"/>
                                  <a:pt x="3835832" y="322835"/>
                                  <a:pt x="3836340" y="323596"/>
                                </a:cubicBezTo>
                                <a:cubicBezTo>
                                  <a:pt x="3836721" y="324359"/>
                                  <a:pt x="3837229" y="325120"/>
                                  <a:pt x="3837737" y="325755"/>
                                </a:cubicBezTo>
                                <a:cubicBezTo>
                                  <a:pt x="3838245" y="326517"/>
                                  <a:pt x="3838753" y="327279"/>
                                  <a:pt x="3839261" y="328041"/>
                                </a:cubicBezTo>
                                <a:cubicBezTo>
                                  <a:pt x="3839642" y="328803"/>
                                  <a:pt x="3840150" y="329565"/>
                                  <a:pt x="3840658" y="330200"/>
                                </a:cubicBezTo>
                                <a:cubicBezTo>
                                  <a:pt x="3841166" y="330835"/>
                                  <a:pt x="3841674" y="331597"/>
                                  <a:pt x="3842055" y="332232"/>
                                </a:cubicBezTo>
                                <a:cubicBezTo>
                                  <a:pt x="3842563" y="332867"/>
                                  <a:pt x="3843071" y="333375"/>
                                  <a:pt x="3843579" y="334010"/>
                                </a:cubicBezTo>
                                <a:cubicBezTo>
                                  <a:pt x="3844087" y="334518"/>
                                  <a:pt x="3844595" y="335026"/>
                                  <a:pt x="3844976" y="335535"/>
                                </a:cubicBezTo>
                                <a:cubicBezTo>
                                  <a:pt x="3845484" y="335915"/>
                                  <a:pt x="3845992" y="336423"/>
                                  <a:pt x="3846500" y="336677"/>
                                </a:cubicBezTo>
                                <a:cubicBezTo>
                                  <a:pt x="3847008" y="337059"/>
                                  <a:pt x="3847516" y="337312"/>
                                  <a:pt x="3847897" y="337566"/>
                                </a:cubicBezTo>
                                <a:cubicBezTo>
                                  <a:pt x="3848405" y="337820"/>
                                  <a:pt x="3848913" y="338074"/>
                                  <a:pt x="3849421" y="338201"/>
                                </a:cubicBezTo>
                                <a:cubicBezTo>
                                  <a:pt x="3849929" y="338455"/>
                                  <a:pt x="3850437" y="338582"/>
                                  <a:pt x="3850818" y="338582"/>
                                </a:cubicBezTo>
                                <a:cubicBezTo>
                                  <a:pt x="3851326" y="338710"/>
                                  <a:pt x="3851834" y="338836"/>
                                  <a:pt x="3852342" y="338963"/>
                                </a:cubicBezTo>
                                <a:cubicBezTo>
                                  <a:pt x="3852850" y="338963"/>
                                  <a:pt x="3853358" y="339090"/>
                                  <a:pt x="3853739" y="339090"/>
                                </a:cubicBezTo>
                                <a:cubicBezTo>
                                  <a:pt x="3854247" y="339090"/>
                                  <a:pt x="3854755" y="339090"/>
                                  <a:pt x="3855263" y="339217"/>
                                </a:cubicBezTo>
                                <a:cubicBezTo>
                                  <a:pt x="3855771" y="339217"/>
                                  <a:pt x="3856279" y="339090"/>
                                  <a:pt x="3856660" y="339090"/>
                                </a:cubicBezTo>
                                <a:cubicBezTo>
                                  <a:pt x="3857168" y="339090"/>
                                  <a:pt x="3857676" y="339090"/>
                                  <a:pt x="3858184" y="338963"/>
                                </a:cubicBezTo>
                                <a:cubicBezTo>
                                  <a:pt x="3858692" y="338963"/>
                                  <a:pt x="3859073" y="338836"/>
                                  <a:pt x="3859581" y="338710"/>
                                </a:cubicBezTo>
                                <a:cubicBezTo>
                                  <a:pt x="3860089" y="338710"/>
                                  <a:pt x="3860597" y="338582"/>
                                  <a:pt x="3861105" y="338455"/>
                                </a:cubicBezTo>
                                <a:cubicBezTo>
                                  <a:pt x="3861613" y="338328"/>
                                  <a:pt x="3861994" y="338074"/>
                                  <a:pt x="3862502" y="337947"/>
                                </a:cubicBezTo>
                                <a:cubicBezTo>
                                  <a:pt x="3863010" y="337820"/>
                                  <a:pt x="3863518" y="337693"/>
                                  <a:pt x="3864026" y="337566"/>
                                </a:cubicBezTo>
                                <a:cubicBezTo>
                                  <a:pt x="3864534" y="337312"/>
                                  <a:pt x="3864915" y="337185"/>
                                  <a:pt x="3865423" y="336931"/>
                                </a:cubicBezTo>
                                <a:cubicBezTo>
                                  <a:pt x="3865931" y="336804"/>
                                  <a:pt x="3866439" y="336550"/>
                                  <a:pt x="3866947" y="336423"/>
                                </a:cubicBezTo>
                                <a:cubicBezTo>
                                  <a:pt x="3867455" y="336169"/>
                                  <a:pt x="3867836" y="335915"/>
                                  <a:pt x="3868344" y="335788"/>
                                </a:cubicBezTo>
                                <a:cubicBezTo>
                                  <a:pt x="3868852" y="335535"/>
                                  <a:pt x="3869360" y="335407"/>
                                  <a:pt x="3869868" y="335280"/>
                                </a:cubicBezTo>
                                <a:cubicBezTo>
                                  <a:pt x="3870376" y="335026"/>
                                  <a:pt x="3870757" y="334899"/>
                                  <a:pt x="3871265" y="334645"/>
                                </a:cubicBezTo>
                                <a:cubicBezTo>
                                  <a:pt x="3871773" y="334518"/>
                                  <a:pt x="3872281" y="334391"/>
                                  <a:pt x="3872789" y="334137"/>
                                </a:cubicBezTo>
                                <a:cubicBezTo>
                                  <a:pt x="3873297" y="334010"/>
                                  <a:pt x="3873678" y="333884"/>
                                  <a:pt x="3874186" y="333756"/>
                                </a:cubicBezTo>
                                <a:cubicBezTo>
                                  <a:pt x="3874694" y="333502"/>
                                  <a:pt x="3875202" y="333375"/>
                                  <a:pt x="3875710" y="333248"/>
                                </a:cubicBezTo>
                                <a:cubicBezTo>
                                  <a:pt x="3876091" y="333121"/>
                                  <a:pt x="3876599" y="332994"/>
                                  <a:pt x="3877107" y="332867"/>
                                </a:cubicBezTo>
                                <a:cubicBezTo>
                                  <a:pt x="3877615" y="332740"/>
                                  <a:pt x="3878123" y="332613"/>
                                  <a:pt x="3878631" y="332486"/>
                                </a:cubicBezTo>
                                <a:cubicBezTo>
                                  <a:pt x="3879012" y="332360"/>
                                  <a:pt x="3879520" y="332232"/>
                                  <a:pt x="3880028" y="332105"/>
                                </a:cubicBezTo>
                                <a:cubicBezTo>
                                  <a:pt x="3880536" y="331851"/>
                                  <a:pt x="3881044" y="331724"/>
                                  <a:pt x="3881552" y="331597"/>
                                </a:cubicBezTo>
                                <a:cubicBezTo>
                                  <a:pt x="3881933" y="331343"/>
                                  <a:pt x="3882441" y="331216"/>
                                  <a:pt x="3882949" y="331089"/>
                                </a:cubicBezTo>
                                <a:cubicBezTo>
                                  <a:pt x="3883457" y="330835"/>
                                  <a:pt x="3883965" y="330709"/>
                                  <a:pt x="3884473" y="330454"/>
                                </a:cubicBezTo>
                                <a:cubicBezTo>
                                  <a:pt x="3884854" y="330327"/>
                                  <a:pt x="3885362" y="330073"/>
                                  <a:pt x="3885870" y="329946"/>
                                </a:cubicBezTo>
                                <a:cubicBezTo>
                                  <a:pt x="3886378" y="329819"/>
                                  <a:pt x="3886886" y="329692"/>
                                  <a:pt x="3887394" y="329565"/>
                                </a:cubicBezTo>
                                <a:cubicBezTo>
                                  <a:pt x="3887775" y="329438"/>
                                  <a:pt x="3888283" y="329311"/>
                                  <a:pt x="3888791" y="329185"/>
                                </a:cubicBezTo>
                                <a:cubicBezTo>
                                  <a:pt x="3889299" y="329185"/>
                                  <a:pt x="3889807" y="329057"/>
                                  <a:pt x="3890315" y="329057"/>
                                </a:cubicBezTo>
                                <a:cubicBezTo>
                                  <a:pt x="3890696" y="328930"/>
                                  <a:pt x="3891204" y="328930"/>
                                  <a:pt x="3891712" y="328930"/>
                                </a:cubicBezTo>
                                <a:cubicBezTo>
                                  <a:pt x="3892220" y="328930"/>
                                  <a:pt x="3892728" y="328930"/>
                                  <a:pt x="3893109" y="328930"/>
                                </a:cubicBezTo>
                                <a:cubicBezTo>
                                  <a:pt x="3893617" y="328803"/>
                                  <a:pt x="3894125" y="328803"/>
                                  <a:pt x="3894633" y="328930"/>
                                </a:cubicBezTo>
                                <a:cubicBezTo>
                                  <a:pt x="3895141" y="328930"/>
                                  <a:pt x="3895649" y="328930"/>
                                  <a:pt x="3896030" y="328930"/>
                                </a:cubicBezTo>
                                <a:cubicBezTo>
                                  <a:pt x="3896538" y="328930"/>
                                  <a:pt x="3897046" y="328930"/>
                                  <a:pt x="3897554" y="328930"/>
                                </a:cubicBezTo>
                                <a:cubicBezTo>
                                  <a:pt x="3898062" y="329057"/>
                                  <a:pt x="3898570" y="329057"/>
                                  <a:pt x="3898951" y="329057"/>
                                </a:cubicBezTo>
                                <a:cubicBezTo>
                                  <a:pt x="3899459" y="329185"/>
                                  <a:pt x="3899967" y="329185"/>
                                  <a:pt x="3900475" y="329311"/>
                                </a:cubicBezTo>
                                <a:cubicBezTo>
                                  <a:pt x="3900983" y="329311"/>
                                  <a:pt x="3901491" y="329438"/>
                                  <a:pt x="3901872" y="329438"/>
                                </a:cubicBezTo>
                                <a:cubicBezTo>
                                  <a:pt x="3902380" y="329565"/>
                                  <a:pt x="3902888" y="329565"/>
                                  <a:pt x="3903396" y="329692"/>
                                </a:cubicBezTo>
                                <a:cubicBezTo>
                                  <a:pt x="3903904" y="329819"/>
                                  <a:pt x="3904412" y="329819"/>
                                  <a:pt x="3904793" y="329946"/>
                                </a:cubicBezTo>
                                <a:cubicBezTo>
                                  <a:pt x="3905301" y="329946"/>
                                  <a:pt x="3905809" y="330073"/>
                                  <a:pt x="3906317" y="330073"/>
                                </a:cubicBezTo>
                                <a:cubicBezTo>
                                  <a:pt x="3906825" y="330073"/>
                                  <a:pt x="3907333" y="330200"/>
                                  <a:pt x="3907714" y="330200"/>
                                </a:cubicBezTo>
                                <a:cubicBezTo>
                                  <a:pt x="3908222" y="330200"/>
                                  <a:pt x="3908730" y="330200"/>
                                  <a:pt x="3909238" y="330327"/>
                                </a:cubicBezTo>
                                <a:cubicBezTo>
                                  <a:pt x="3909746" y="330327"/>
                                  <a:pt x="3910127" y="330327"/>
                                  <a:pt x="3910635" y="330327"/>
                                </a:cubicBezTo>
                                <a:cubicBezTo>
                                  <a:pt x="3911143" y="330327"/>
                                  <a:pt x="3911651" y="330327"/>
                                  <a:pt x="3912159" y="330327"/>
                                </a:cubicBezTo>
                                <a:cubicBezTo>
                                  <a:pt x="3912667" y="330327"/>
                                  <a:pt x="3913048" y="330327"/>
                                  <a:pt x="3913556" y="330327"/>
                                </a:cubicBezTo>
                                <a:cubicBezTo>
                                  <a:pt x="3914064" y="330200"/>
                                  <a:pt x="3914572" y="330200"/>
                                  <a:pt x="3915080" y="330200"/>
                                </a:cubicBezTo>
                                <a:cubicBezTo>
                                  <a:pt x="3915588" y="330200"/>
                                  <a:pt x="3915969" y="330073"/>
                                  <a:pt x="3916477" y="330073"/>
                                </a:cubicBezTo>
                                <a:cubicBezTo>
                                  <a:pt x="3916985" y="329946"/>
                                  <a:pt x="3917493" y="329946"/>
                                  <a:pt x="3918001" y="329819"/>
                                </a:cubicBezTo>
                                <a:cubicBezTo>
                                  <a:pt x="3918509" y="329819"/>
                                  <a:pt x="3918890" y="329692"/>
                                  <a:pt x="3919398" y="329565"/>
                                </a:cubicBezTo>
                                <a:cubicBezTo>
                                  <a:pt x="3919906" y="329438"/>
                                  <a:pt x="3920414" y="329438"/>
                                  <a:pt x="3920922" y="329311"/>
                                </a:cubicBezTo>
                                <a:cubicBezTo>
                                  <a:pt x="3921430" y="329185"/>
                                  <a:pt x="3921811" y="329057"/>
                                  <a:pt x="3922319" y="328930"/>
                                </a:cubicBezTo>
                                <a:cubicBezTo>
                                  <a:pt x="3922827" y="328930"/>
                                  <a:pt x="3923335" y="328803"/>
                                  <a:pt x="3923843" y="328676"/>
                                </a:cubicBezTo>
                                <a:cubicBezTo>
                                  <a:pt x="3924351" y="328549"/>
                                  <a:pt x="3924732" y="328422"/>
                                  <a:pt x="3925240" y="328295"/>
                                </a:cubicBezTo>
                                <a:cubicBezTo>
                                  <a:pt x="3925748" y="328168"/>
                                  <a:pt x="3926256" y="328041"/>
                                  <a:pt x="3926764" y="327914"/>
                                </a:cubicBezTo>
                                <a:cubicBezTo>
                                  <a:pt x="3927145" y="327787"/>
                                  <a:pt x="3927653" y="327660"/>
                                  <a:pt x="3928161" y="327406"/>
                                </a:cubicBezTo>
                                <a:cubicBezTo>
                                  <a:pt x="3928669" y="327279"/>
                                  <a:pt x="3929177" y="327152"/>
                                  <a:pt x="3929685" y="326898"/>
                                </a:cubicBezTo>
                                <a:cubicBezTo>
                                  <a:pt x="3930066" y="326771"/>
                                  <a:pt x="3930574" y="326644"/>
                                  <a:pt x="3931082" y="326390"/>
                                </a:cubicBezTo>
                                <a:cubicBezTo>
                                  <a:pt x="3931590" y="326136"/>
                                  <a:pt x="3932098" y="326010"/>
                                  <a:pt x="3932606" y="325755"/>
                                </a:cubicBezTo>
                                <a:cubicBezTo>
                                  <a:pt x="3932987" y="325501"/>
                                  <a:pt x="3933495" y="325247"/>
                                  <a:pt x="3934003" y="325120"/>
                                </a:cubicBezTo>
                                <a:cubicBezTo>
                                  <a:pt x="3934511" y="324866"/>
                                  <a:pt x="3935019" y="324612"/>
                                  <a:pt x="3935527" y="324359"/>
                                </a:cubicBezTo>
                                <a:cubicBezTo>
                                  <a:pt x="3935908" y="324104"/>
                                  <a:pt x="3936416" y="323723"/>
                                  <a:pt x="3936924" y="323469"/>
                                </a:cubicBezTo>
                                <a:cubicBezTo>
                                  <a:pt x="3937432" y="323088"/>
                                  <a:pt x="3937940" y="322835"/>
                                  <a:pt x="3938448" y="322453"/>
                                </a:cubicBezTo>
                                <a:cubicBezTo>
                                  <a:pt x="3938829" y="322199"/>
                                  <a:pt x="3939337" y="321818"/>
                                  <a:pt x="3939845" y="321437"/>
                                </a:cubicBezTo>
                                <a:cubicBezTo>
                                  <a:pt x="3940353" y="321056"/>
                                  <a:pt x="3940861" y="320675"/>
                                  <a:pt x="3941369" y="320167"/>
                                </a:cubicBezTo>
                                <a:cubicBezTo>
                                  <a:pt x="3941750" y="319786"/>
                                  <a:pt x="3942258" y="319405"/>
                                  <a:pt x="3942766" y="318897"/>
                                </a:cubicBezTo>
                                <a:cubicBezTo>
                                  <a:pt x="3943274" y="318389"/>
                                  <a:pt x="3943782" y="318009"/>
                                  <a:pt x="3944163" y="317500"/>
                                </a:cubicBezTo>
                                <a:cubicBezTo>
                                  <a:pt x="3944671" y="316992"/>
                                  <a:pt x="3945179" y="316485"/>
                                  <a:pt x="3945687" y="315976"/>
                                </a:cubicBezTo>
                                <a:cubicBezTo>
                                  <a:pt x="3946195" y="315468"/>
                                  <a:pt x="3946703" y="314834"/>
                                  <a:pt x="3947084" y="314325"/>
                                </a:cubicBezTo>
                                <a:cubicBezTo>
                                  <a:pt x="3947592" y="313817"/>
                                  <a:pt x="3948100" y="313182"/>
                                  <a:pt x="3948608" y="312674"/>
                                </a:cubicBezTo>
                                <a:cubicBezTo>
                                  <a:pt x="3949116" y="312039"/>
                                  <a:pt x="3949624" y="311531"/>
                                  <a:pt x="3950005" y="310896"/>
                                </a:cubicBezTo>
                                <a:cubicBezTo>
                                  <a:pt x="3950513" y="310261"/>
                                  <a:pt x="3951021" y="309626"/>
                                  <a:pt x="3951529" y="309118"/>
                                </a:cubicBezTo>
                                <a:cubicBezTo>
                                  <a:pt x="3952037" y="308484"/>
                                  <a:pt x="3952545" y="307848"/>
                                  <a:pt x="3952926" y="307213"/>
                                </a:cubicBezTo>
                                <a:cubicBezTo>
                                  <a:pt x="3953434" y="306578"/>
                                  <a:pt x="3953942" y="305943"/>
                                  <a:pt x="3954450" y="305309"/>
                                </a:cubicBezTo>
                                <a:cubicBezTo>
                                  <a:pt x="3954958" y="304673"/>
                                  <a:pt x="3955466" y="304038"/>
                                  <a:pt x="3955847" y="303403"/>
                                </a:cubicBezTo>
                                <a:cubicBezTo>
                                  <a:pt x="3956355" y="302768"/>
                                  <a:pt x="3956863" y="302134"/>
                                  <a:pt x="3957371" y="301625"/>
                                </a:cubicBezTo>
                                <a:cubicBezTo>
                                  <a:pt x="3957879" y="300990"/>
                                  <a:pt x="3958387" y="300355"/>
                                  <a:pt x="3958768" y="299720"/>
                                </a:cubicBezTo>
                                <a:cubicBezTo>
                                  <a:pt x="3959276" y="299085"/>
                                  <a:pt x="3959784" y="298450"/>
                                  <a:pt x="3960292" y="297942"/>
                                </a:cubicBezTo>
                                <a:cubicBezTo>
                                  <a:pt x="3960800" y="297307"/>
                                  <a:pt x="3961181" y="296799"/>
                                  <a:pt x="3961689" y="296164"/>
                                </a:cubicBezTo>
                                <a:cubicBezTo>
                                  <a:pt x="3962197" y="295656"/>
                                  <a:pt x="3962705" y="295021"/>
                                  <a:pt x="3963213" y="294513"/>
                                </a:cubicBezTo>
                                <a:cubicBezTo>
                                  <a:pt x="3963721" y="294005"/>
                                  <a:pt x="3964102" y="293370"/>
                                  <a:pt x="3964610" y="292862"/>
                                </a:cubicBezTo>
                                <a:cubicBezTo>
                                  <a:pt x="3965118" y="292354"/>
                                  <a:pt x="3965626" y="291846"/>
                                  <a:pt x="3966134" y="291338"/>
                                </a:cubicBezTo>
                                <a:cubicBezTo>
                                  <a:pt x="3966642" y="290830"/>
                                  <a:pt x="3967023" y="290322"/>
                                  <a:pt x="3967531" y="289814"/>
                                </a:cubicBezTo>
                                <a:cubicBezTo>
                                  <a:pt x="3968039" y="289434"/>
                                  <a:pt x="3968547" y="288925"/>
                                  <a:pt x="3969055" y="288544"/>
                                </a:cubicBezTo>
                                <a:cubicBezTo>
                                  <a:pt x="3969563" y="288036"/>
                                  <a:pt x="3969944" y="287655"/>
                                  <a:pt x="3970452" y="287147"/>
                                </a:cubicBezTo>
                                <a:cubicBezTo>
                                  <a:pt x="3970960" y="286766"/>
                                  <a:pt x="3971468" y="286385"/>
                                  <a:pt x="3971976" y="286004"/>
                                </a:cubicBezTo>
                                <a:cubicBezTo>
                                  <a:pt x="3972484" y="285496"/>
                                  <a:pt x="3972865" y="285115"/>
                                  <a:pt x="3973373" y="284735"/>
                                </a:cubicBezTo>
                                <a:cubicBezTo>
                                  <a:pt x="3973881" y="284353"/>
                                  <a:pt x="3974389" y="283972"/>
                                  <a:pt x="3974897" y="283591"/>
                                </a:cubicBezTo>
                                <a:cubicBezTo>
                                  <a:pt x="3975405" y="283210"/>
                                  <a:pt x="3975786" y="282829"/>
                                  <a:pt x="3976294" y="282448"/>
                                </a:cubicBezTo>
                                <a:cubicBezTo>
                                  <a:pt x="3976802" y="282067"/>
                                  <a:pt x="3977310" y="281686"/>
                                  <a:pt x="3977818" y="281432"/>
                                </a:cubicBezTo>
                                <a:cubicBezTo>
                                  <a:pt x="3978199" y="281051"/>
                                  <a:pt x="3978707" y="280670"/>
                                  <a:pt x="3979215" y="280289"/>
                                </a:cubicBezTo>
                                <a:cubicBezTo>
                                  <a:pt x="3979723" y="280035"/>
                                  <a:pt x="3980231" y="279654"/>
                                  <a:pt x="3980739" y="279273"/>
                                </a:cubicBezTo>
                                <a:cubicBezTo>
                                  <a:pt x="3981120" y="278892"/>
                                  <a:pt x="3981628" y="278511"/>
                                  <a:pt x="3982136" y="278257"/>
                                </a:cubicBezTo>
                                <a:cubicBezTo>
                                  <a:pt x="3982644" y="277876"/>
                                  <a:pt x="3983152" y="277495"/>
                                  <a:pt x="3983660" y="277241"/>
                                </a:cubicBezTo>
                                <a:cubicBezTo>
                                  <a:pt x="3984041" y="276860"/>
                                  <a:pt x="3984549" y="276479"/>
                                  <a:pt x="3985057" y="276098"/>
                                </a:cubicBezTo>
                                <a:cubicBezTo>
                                  <a:pt x="3985565" y="275717"/>
                                  <a:pt x="3986073" y="275336"/>
                                  <a:pt x="3986581" y="275082"/>
                                </a:cubicBezTo>
                                <a:cubicBezTo>
                                  <a:pt x="3986962" y="274701"/>
                                  <a:pt x="3987470" y="274320"/>
                                  <a:pt x="3987978" y="273939"/>
                                </a:cubicBezTo>
                                <a:cubicBezTo>
                                  <a:pt x="3988486" y="273559"/>
                                  <a:pt x="3988994" y="273177"/>
                                  <a:pt x="3989502" y="272796"/>
                                </a:cubicBezTo>
                                <a:cubicBezTo>
                                  <a:pt x="3989883" y="272415"/>
                                  <a:pt x="3990391" y="272035"/>
                                  <a:pt x="3990899" y="271653"/>
                                </a:cubicBezTo>
                                <a:cubicBezTo>
                                  <a:pt x="3991407" y="271272"/>
                                  <a:pt x="3991915" y="270764"/>
                                  <a:pt x="3992423" y="270384"/>
                                </a:cubicBezTo>
                                <a:cubicBezTo>
                                  <a:pt x="3992804" y="270002"/>
                                  <a:pt x="3993312" y="269621"/>
                                  <a:pt x="3993820" y="269113"/>
                                </a:cubicBezTo>
                                <a:cubicBezTo>
                                  <a:pt x="3994328" y="268732"/>
                                  <a:pt x="3994836" y="268351"/>
                                  <a:pt x="3995217" y="267843"/>
                                </a:cubicBezTo>
                                <a:cubicBezTo>
                                  <a:pt x="3995725" y="267462"/>
                                  <a:pt x="3996233" y="266954"/>
                                  <a:pt x="3996741" y="266573"/>
                                </a:cubicBezTo>
                                <a:cubicBezTo>
                                  <a:pt x="3997249" y="266065"/>
                                  <a:pt x="3997757" y="265685"/>
                                  <a:pt x="3998138" y="265176"/>
                                </a:cubicBezTo>
                                <a:cubicBezTo>
                                  <a:pt x="3998646" y="264668"/>
                                  <a:pt x="3999154" y="264160"/>
                                  <a:pt x="3999662" y="263652"/>
                                </a:cubicBezTo>
                                <a:cubicBezTo>
                                  <a:pt x="4000170" y="263017"/>
                                  <a:pt x="4000678" y="262510"/>
                                  <a:pt x="4001059" y="262001"/>
                                </a:cubicBezTo>
                                <a:cubicBezTo>
                                  <a:pt x="4001567" y="261493"/>
                                  <a:pt x="4002075" y="260859"/>
                                  <a:pt x="4002583" y="260350"/>
                                </a:cubicBezTo>
                                <a:cubicBezTo>
                                  <a:pt x="4003091" y="259715"/>
                                  <a:pt x="4003599" y="259207"/>
                                  <a:pt x="4003980" y="258572"/>
                                </a:cubicBezTo>
                                <a:cubicBezTo>
                                  <a:pt x="4004488" y="257937"/>
                                  <a:pt x="4004996" y="257429"/>
                                  <a:pt x="4005504" y="256794"/>
                                </a:cubicBezTo>
                                <a:cubicBezTo>
                                  <a:pt x="4006012" y="256160"/>
                                  <a:pt x="4006520" y="255524"/>
                                  <a:pt x="4006901" y="254889"/>
                                </a:cubicBezTo>
                                <a:cubicBezTo>
                                  <a:pt x="4007409" y="254254"/>
                                  <a:pt x="4007917" y="253619"/>
                                  <a:pt x="4008425" y="252985"/>
                                </a:cubicBezTo>
                                <a:cubicBezTo>
                                  <a:pt x="4008933" y="252349"/>
                                  <a:pt x="4009314" y="251714"/>
                                  <a:pt x="4009822" y="250952"/>
                                </a:cubicBezTo>
                                <a:cubicBezTo>
                                  <a:pt x="4010330" y="250317"/>
                                  <a:pt x="4010838" y="249682"/>
                                  <a:pt x="4011346" y="249047"/>
                                </a:cubicBezTo>
                                <a:cubicBezTo>
                                  <a:pt x="4011854" y="248285"/>
                                  <a:pt x="4012235" y="247650"/>
                                  <a:pt x="4012743" y="246888"/>
                                </a:cubicBezTo>
                                <a:cubicBezTo>
                                  <a:pt x="4013251" y="246253"/>
                                  <a:pt x="4013759" y="245618"/>
                                  <a:pt x="4014267" y="244856"/>
                                </a:cubicBezTo>
                                <a:cubicBezTo>
                                  <a:pt x="4014775" y="244221"/>
                                  <a:pt x="4015156" y="243460"/>
                                  <a:pt x="4015664" y="242824"/>
                                </a:cubicBezTo>
                                <a:cubicBezTo>
                                  <a:pt x="4016172" y="242189"/>
                                  <a:pt x="4016680" y="241427"/>
                                  <a:pt x="4017188" y="240792"/>
                                </a:cubicBezTo>
                                <a:cubicBezTo>
                                  <a:pt x="4017696" y="240157"/>
                                  <a:pt x="4018077" y="239395"/>
                                  <a:pt x="4018585" y="238760"/>
                                </a:cubicBezTo>
                                <a:cubicBezTo>
                                  <a:pt x="4019093" y="237998"/>
                                  <a:pt x="4019601" y="237236"/>
                                  <a:pt x="4020109" y="236601"/>
                                </a:cubicBezTo>
                                <a:cubicBezTo>
                                  <a:pt x="4020617" y="235839"/>
                                  <a:pt x="4020998" y="235204"/>
                                  <a:pt x="4021506" y="234442"/>
                                </a:cubicBezTo>
                                <a:cubicBezTo>
                                  <a:pt x="4022014" y="233807"/>
                                  <a:pt x="4022522" y="233045"/>
                                  <a:pt x="4023030" y="232284"/>
                                </a:cubicBezTo>
                                <a:cubicBezTo>
                                  <a:pt x="4023538" y="231648"/>
                                  <a:pt x="4023919" y="231013"/>
                                  <a:pt x="4024427" y="230251"/>
                                </a:cubicBezTo>
                                <a:cubicBezTo>
                                  <a:pt x="4024935" y="229616"/>
                                  <a:pt x="4025443" y="228854"/>
                                  <a:pt x="4025951" y="228219"/>
                                </a:cubicBezTo>
                                <a:cubicBezTo>
                                  <a:pt x="4026332" y="227457"/>
                                  <a:pt x="4026840" y="226822"/>
                                  <a:pt x="4027348" y="226187"/>
                                </a:cubicBezTo>
                                <a:cubicBezTo>
                                  <a:pt x="4027856" y="225425"/>
                                  <a:pt x="4028364" y="224790"/>
                                  <a:pt x="4028872" y="224155"/>
                                </a:cubicBezTo>
                                <a:cubicBezTo>
                                  <a:pt x="4029253" y="223520"/>
                                  <a:pt x="4029761" y="222885"/>
                                  <a:pt x="4030269" y="222250"/>
                                </a:cubicBezTo>
                                <a:cubicBezTo>
                                  <a:pt x="4030777" y="221615"/>
                                  <a:pt x="4031285" y="220980"/>
                                  <a:pt x="4031793" y="220345"/>
                                </a:cubicBezTo>
                                <a:cubicBezTo>
                                  <a:pt x="4032174" y="219584"/>
                                  <a:pt x="4032682" y="218948"/>
                                  <a:pt x="4033190" y="218313"/>
                                </a:cubicBezTo>
                                <a:cubicBezTo>
                                  <a:pt x="4033698" y="217678"/>
                                  <a:pt x="4034206" y="217043"/>
                                  <a:pt x="4034714" y="216409"/>
                                </a:cubicBezTo>
                                <a:cubicBezTo>
                                  <a:pt x="4035095" y="215773"/>
                                  <a:pt x="4035603" y="215138"/>
                                  <a:pt x="4036111" y="214376"/>
                                </a:cubicBezTo>
                                <a:cubicBezTo>
                                  <a:pt x="4036619" y="213741"/>
                                  <a:pt x="4037127" y="213106"/>
                                  <a:pt x="4037635" y="212344"/>
                                </a:cubicBezTo>
                                <a:cubicBezTo>
                                  <a:pt x="4038016" y="211710"/>
                                  <a:pt x="4038524" y="210947"/>
                                  <a:pt x="4039032" y="210312"/>
                                </a:cubicBezTo>
                                <a:cubicBezTo>
                                  <a:pt x="4039540" y="209550"/>
                                  <a:pt x="4040048" y="208915"/>
                                  <a:pt x="4040556" y="208153"/>
                                </a:cubicBezTo>
                                <a:cubicBezTo>
                                  <a:pt x="4040937" y="207518"/>
                                  <a:pt x="4041445" y="206756"/>
                                  <a:pt x="4041953" y="205994"/>
                                </a:cubicBezTo>
                                <a:cubicBezTo>
                                  <a:pt x="4042461" y="205232"/>
                                  <a:pt x="4042969" y="204470"/>
                                  <a:pt x="4043350" y="203709"/>
                                </a:cubicBezTo>
                                <a:cubicBezTo>
                                  <a:pt x="4043858" y="202946"/>
                                  <a:pt x="4044366" y="202057"/>
                                  <a:pt x="4044874" y="201295"/>
                                </a:cubicBezTo>
                                <a:cubicBezTo>
                                  <a:pt x="4045382" y="200534"/>
                                  <a:pt x="4045890" y="199771"/>
                                  <a:pt x="4046271" y="199010"/>
                                </a:cubicBezTo>
                                <a:cubicBezTo>
                                  <a:pt x="4046779" y="198120"/>
                                  <a:pt x="4047287" y="197359"/>
                                  <a:pt x="4047795" y="196596"/>
                                </a:cubicBezTo>
                                <a:cubicBezTo>
                                  <a:pt x="4048303" y="195835"/>
                                  <a:pt x="4048811" y="195199"/>
                                  <a:pt x="4049192" y="194437"/>
                                </a:cubicBezTo>
                                <a:cubicBezTo>
                                  <a:pt x="4049700" y="193802"/>
                                  <a:pt x="4050208" y="193040"/>
                                  <a:pt x="4050716" y="192405"/>
                                </a:cubicBezTo>
                                <a:cubicBezTo>
                                  <a:pt x="4051224" y="191770"/>
                                  <a:pt x="4051732" y="191135"/>
                                  <a:pt x="4052113" y="190627"/>
                                </a:cubicBezTo>
                                <a:cubicBezTo>
                                  <a:pt x="4052621" y="189992"/>
                                  <a:pt x="4053129" y="189485"/>
                                  <a:pt x="4053637" y="188976"/>
                                </a:cubicBezTo>
                                <a:cubicBezTo>
                                  <a:pt x="4054145" y="188468"/>
                                  <a:pt x="4054653" y="187834"/>
                                  <a:pt x="4055034" y="187325"/>
                                </a:cubicBezTo>
                                <a:cubicBezTo>
                                  <a:pt x="4055542" y="186817"/>
                                  <a:pt x="4056050" y="186436"/>
                                  <a:pt x="4056558" y="185928"/>
                                </a:cubicBezTo>
                                <a:cubicBezTo>
                                  <a:pt x="4057066" y="185420"/>
                                  <a:pt x="4057574" y="185039"/>
                                  <a:pt x="4057955" y="184531"/>
                                </a:cubicBezTo>
                                <a:cubicBezTo>
                                  <a:pt x="4058463" y="184023"/>
                                  <a:pt x="4058971" y="183515"/>
                                  <a:pt x="4059479" y="183135"/>
                                </a:cubicBezTo>
                                <a:cubicBezTo>
                                  <a:pt x="4059987" y="182626"/>
                                  <a:pt x="4060368" y="182245"/>
                                  <a:pt x="4060876" y="181737"/>
                                </a:cubicBezTo>
                                <a:cubicBezTo>
                                  <a:pt x="4061384" y="181356"/>
                                  <a:pt x="4061892" y="180848"/>
                                  <a:pt x="4062400" y="180467"/>
                                </a:cubicBezTo>
                                <a:cubicBezTo>
                                  <a:pt x="4062908" y="179960"/>
                                  <a:pt x="4063289" y="179578"/>
                                  <a:pt x="4063797" y="179197"/>
                                </a:cubicBezTo>
                                <a:cubicBezTo>
                                  <a:pt x="4064305" y="178816"/>
                                  <a:pt x="4064813" y="178435"/>
                                  <a:pt x="4065321" y="178181"/>
                                </a:cubicBezTo>
                                <a:cubicBezTo>
                                  <a:pt x="4065829" y="177927"/>
                                  <a:pt x="4066210" y="177673"/>
                                  <a:pt x="4066718" y="177419"/>
                                </a:cubicBezTo>
                                <a:cubicBezTo>
                                  <a:pt x="4067226" y="177165"/>
                                  <a:pt x="4067734" y="176911"/>
                                  <a:pt x="4068242" y="176911"/>
                                </a:cubicBezTo>
                                <a:cubicBezTo>
                                  <a:pt x="4068750" y="176785"/>
                                  <a:pt x="4069131" y="176657"/>
                                  <a:pt x="4069639" y="176657"/>
                                </a:cubicBezTo>
                                <a:cubicBezTo>
                                  <a:pt x="4070147" y="176657"/>
                                  <a:pt x="4070655" y="176657"/>
                                  <a:pt x="4071163" y="176785"/>
                                </a:cubicBezTo>
                                <a:cubicBezTo>
                                  <a:pt x="4071671" y="176911"/>
                                  <a:pt x="4072052" y="177038"/>
                                  <a:pt x="4072560" y="177292"/>
                                </a:cubicBezTo>
                                <a:cubicBezTo>
                                  <a:pt x="4073068" y="177546"/>
                                  <a:pt x="4073576" y="177800"/>
                                  <a:pt x="4074084" y="178181"/>
                                </a:cubicBezTo>
                                <a:cubicBezTo>
                                  <a:pt x="4074592" y="178562"/>
                                  <a:pt x="4074973" y="178943"/>
                                  <a:pt x="4075481" y="179451"/>
                                </a:cubicBezTo>
                                <a:cubicBezTo>
                                  <a:pt x="4075989" y="179960"/>
                                  <a:pt x="4076497" y="180467"/>
                                  <a:pt x="4077005" y="181102"/>
                                </a:cubicBezTo>
                                <a:cubicBezTo>
                                  <a:pt x="4077386" y="181737"/>
                                  <a:pt x="4077894" y="182372"/>
                                  <a:pt x="4078402" y="183135"/>
                                </a:cubicBezTo>
                                <a:cubicBezTo>
                                  <a:pt x="4078910" y="183896"/>
                                  <a:pt x="4079418" y="184659"/>
                                  <a:pt x="4079926" y="185547"/>
                                </a:cubicBezTo>
                                <a:cubicBezTo>
                                  <a:pt x="4080307" y="186436"/>
                                  <a:pt x="4080815" y="187325"/>
                                  <a:pt x="4081323" y="188341"/>
                                </a:cubicBezTo>
                                <a:cubicBezTo>
                                  <a:pt x="4081831" y="189357"/>
                                  <a:pt x="4082339" y="190373"/>
                                  <a:pt x="4082847" y="191516"/>
                                </a:cubicBezTo>
                                <a:cubicBezTo>
                                  <a:pt x="4083228" y="192660"/>
                                  <a:pt x="4083736" y="193929"/>
                                  <a:pt x="4084244" y="195199"/>
                                </a:cubicBezTo>
                                <a:cubicBezTo>
                                  <a:pt x="4084752" y="196469"/>
                                  <a:pt x="4085260" y="197739"/>
                                  <a:pt x="4085768" y="199136"/>
                                </a:cubicBezTo>
                                <a:cubicBezTo>
                                  <a:pt x="4086149" y="200660"/>
                                  <a:pt x="4086657" y="202057"/>
                                  <a:pt x="4087165" y="203709"/>
                                </a:cubicBezTo>
                                <a:cubicBezTo>
                                  <a:pt x="4087673" y="205232"/>
                                  <a:pt x="4088181" y="206884"/>
                                  <a:pt x="4088689" y="208535"/>
                                </a:cubicBezTo>
                                <a:cubicBezTo>
                                  <a:pt x="4089070" y="210185"/>
                                  <a:pt x="4089578" y="211963"/>
                                  <a:pt x="4090086" y="213868"/>
                                </a:cubicBezTo>
                                <a:cubicBezTo>
                                  <a:pt x="4090594" y="215646"/>
                                  <a:pt x="4091102" y="217551"/>
                                  <a:pt x="4091610" y="219456"/>
                                </a:cubicBezTo>
                                <a:cubicBezTo>
                                  <a:pt x="4091991" y="221488"/>
                                  <a:pt x="4092499" y="223520"/>
                                  <a:pt x="4093007" y="225552"/>
                                </a:cubicBezTo>
                                <a:cubicBezTo>
                                  <a:pt x="4093515" y="227585"/>
                                  <a:pt x="4094023" y="229743"/>
                                  <a:pt x="4094404" y="231902"/>
                                </a:cubicBezTo>
                                <a:cubicBezTo>
                                  <a:pt x="4094912" y="234061"/>
                                  <a:pt x="4095420" y="236347"/>
                                  <a:pt x="4095928" y="238506"/>
                                </a:cubicBezTo>
                                <a:cubicBezTo>
                                  <a:pt x="4096436" y="240792"/>
                                  <a:pt x="4096944" y="243078"/>
                                  <a:pt x="4097325" y="245491"/>
                                </a:cubicBezTo>
                                <a:cubicBezTo>
                                  <a:pt x="4097833" y="247777"/>
                                  <a:pt x="4098341" y="250190"/>
                                  <a:pt x="4098849" y="252603"/>
                                </a:cubicBezTo>
                                <a:cubicBezTo>
                                  <a:pt x="4099357" y="254889"/>
                                  <a:pt x="4099865" y="257302"/>
                                  <a:pt x="4100246" y="259842"/>
                                </a:cubicBezTo>
                                <a:cubicBezTo>
                                  <a:pt x="4100754" y="262255"/>
                                  <a:pt x="4101262" y="264668"/>
                                  <a:pt x="4101770" y="267081"/>
                                </a:cubicBezTo>
                                <a:cubicBezTo>
                                  <a:pt x="4102278" y="269621"/>
                                  <a:pt x="4102786" y="272035"/>
                                  <a:pt x="4103167" y="274447"/>
                                </a:cubicBezTo>
                                <a:cubicBezTo>
                                  <a:pt x="4103675" y="276860"/>
                                  <a:pt x="4104183" y="279273"/>
                                  <a:pt x="4104691" y="281686"/>
                                </a:cubicBezTo>
                                <a:cubicBezTo>
                                  <a:pt x="4105199" y="284099"/>
                                  <a:pt x="4105707" y="286512"/>
                                  <a:pt x="4106088" y="288798"/>
                                </a:cubicBezTo>
                                <a:cubicBezTo>
                                  <a:pt x="4106596" y="291211"/>
                                  <a:pt x="4107104" y="293497"/>
                                  <a:pt x="4107612" y="295784"/>
                                </a:cubicBezTo>
                                <a:cubicBezTo>
                                  <a:pt x="4108120" y="298196"/>
                                  <a:pt x="4108628" y="300482"/>
                                  <a:pt x="4109009" y="302641"/>
                                </a:cubicBezTo>
                                <a:cubicBezTo>
                                  <a:pt x="4109517" y="304927"/>
                                  <a:pt x="4110025" y="307086"/>
                                  <a:pt x="4110533" y="309245"/>
                                </a:cubicBezTo>
                                <a:cubicBezTo>
                                  <a:pt x="4111041" y="311277"/>
                                  <a:pt x="4111422" y="313436"/>
                                  <a:pt x="4111930" y="315468"/>
                                </a:cubicBezTo>
                                <a:cubicBezTo>
                                  <a:pt x="4112438" y="317500"/>
                                  <a:pt x="4112946" y="319405"/>
                                  <a:pt x="4113454" y="321310"/>
                                </a:cubicBezTo>
                                <a:cubicBezTo>
                                  <a:pt x="4113962" y="323215"/>
                                  <a:pt x="4114343" y="324993"/>
                                  <a:pt x="4114851" y="326771"/>
                                </a:cubicBezTo>
                                <a:cubicBezTo>
                                  <a:pt x="4115359" y="328549"/>
                                  <a:pt x="4115867" y="330200"/>
                                  <a:pt x="4116375" y="331851"/>
                                </a:cubicBezTo>
                                <a:cubicBezTo>
                                  <a:pt x="4116883" y="333375"/>
                                  <a:pt x="4117264" y="334899"/>
                                  <a:pt x="4117772" y="336423"/>
                                </a:cubicBezTo>
                                <a:cubicBezTo>
                                  <a:pt x="4118280" y="337820"/>
                                  <a:pt x="4118788" y="339217"/>
                                  <a:pt x="4119296" y="340614"/>
                                </a:cubicBezTo>
                                <a:cubicBezTo>
                                  <a:pt x="4119804" y="341885"/>
                                  <a:pt x="4120185" y="343154"/>
                                  <a:pt x="4120693" y="344424"/>
                                </a:cubicBezTo>
                                <a:cubicBezTo>
                                  <a:pt x="4121201" y="345567"/>
                                  <a:pt x="4121709" y="346837"/>
                                  <a:pt x="4122217" y="347853"/>
                                </a:cubicBezTo>
                                <a:cubicBezTo>
                                  <a:pt x="4122725" y="348996"/>
                                  <a:pt x="4123106" y="350012"/>
                                  <a:pt x="4123614" y="351028"/>
                                </a:cubicBezTo>
                                <a:cubicBezTo>
                                  <a:pt x="4124122" y="351917"/>
                                  <a:pt x="4124630" y="352934"/>
                                  <a:pt x="4125138" y="353822"/>
                                </a:cubicBezTo>
                                <a:cubicBezTo>
                                  <a:pt x="4125646" y="354711"/>
                                  <a:pt x="4126027" y="355473"/>
                                  <a:pt x="4126535" y="356362"/>
                                </a:cubicBezTo>
                                <a:cubicBezTo>
                                  <a:pt x="4127043" y="357124"/>
                                  <a:pt x="4127551" y="357886"/>
                                  <a:pt x="4128059" y="358648"/>
                                </a:cubicBezTo>
                                <a:cubicBezTo>
                                  <a:pt x="4128440" y="359284"/>
                                  <a:pt x="4128948" y="360045"/>
                                  <a:pt x="4129456" y="360680"/>
                                </a:cubicBezTo>
                                <a:cubicBezTo>
                                  <a:pt x="4129964" y="361315"/>
                                  <a:pt x="4130472" y="361823"/>
                                  <a:pt x="4130980" y="362459"/>
                                </a:cubicBezTo>
                                <a:cubicBezTo>
                                  <a:pt x="4131361" y="362966"/>
                                  <a:pt x="4131869" y="363474"/>
                                  <a:pt x="4132377" y="363982"/>
                                </a:cubicBezTo>
                                <a:cubicBezTo>
                                  <a:pt x="4132885" y="364490"/>
                                  <a:pt x="4133393" y="364998"/>
                                  <a:pt x="4133901" y="365379"/>
                                </a:cubicBezTo>
                                <a:cubicBezTo>
                                  <a:pt x="4134282" y="365760"/>
                                  <a:pt x="4134790" y="366268"/>
                                  <a:pt x="4135298" y="366522"/>
                                </a:cubicBezTo>
                                <a:cubicBezTo>
                                  <a:pt x="4135806" y="366903"/>
                                  <a:pt x="4136314" y="367285"/>
                                  <a:pt x="4136822" y="367538"/>
                                </a:cubicBezTo>
                                <a:cubicBezTo>
                                  <a:pt x="4137203" y="367792"/>
                                  <a:pt x="4137711" y="368046"/>
                                  <a:pt x="4138219" y="368300"/>
                                </a:cubicBezTo>
                                <a:cubicBezTo>
                                  <a:pt x="4138727" y="368554"/>
                                  <a:pt x="4139235" y="368681"/>
                                  <a:pt x="4139743" y="368809"/>
                                </a:cubicBezTo>
                                <a:cubicBezTo>
                                  <a:pt x="4140124" y="368935"/>
                                  <a:pt x="4140632" y="368935"/>
                                  <a:pt x="4141140" y="369062"/>
                                </a:cubicBezTo>
                                <a:cubicBezTo>
                                  <a:pt x="4141648" y="369062"/>
                                  <a:pt x="4142156" y="369062"/>
                                  <a:pt x="4142664" y="368935"/>
                                </a:cubicBezTo>
                                <a:cubicBezTo>
                                  <a:pt x="4143045" y="368809"/>
                                  <a:pt x="4143553" y="368681"/>
                                  <a:pt x="4144061" y="368554"/>
                                </a:cubicBezTo>
                                <a:cubicBezTo>
                                  <a:pt x="4144569" y="368300"/>
                                  <a:pt x="4145077" y="368046"/>
                                  <a:pt x="4145458" y="367665"/>
                                </a:cubicBezTo>
                                <a:cubicBezTo>
                                  <a:pt x="4145966" y="367411"/>
                                  <a:pt x="4146474" y="367030"/>
                                  <a:pt x="4146982" y="366522"/>
                                </a:cubicBezTo>
                                <a:cubicBezTo>
                                  <a:pt x="4147490" y="366014"/>
                                  <a:pt x="4147998" y="365506"/>
                                  <a:pt x="4148379" y="364744"/>
                                </a:cubicBezTo>
                                <a:cubicBezTo>
                                  <a:pt x="4148887" y="364110"/>
                                  <a:pt x="4149395" y="363474"/>
                                  <a:pt x="4149903" y="362585"/>
                                </a:cubicBezTo>
                                <a:cubicBezTo>
                                  <a:pt x="4150411" y="361696"/>
                                  <a:pt x="4150919" y="360680"/>
                                  <a:pt x="4151300" y="359664"/>
                                </a:cubicBezTo>
                                <a:cubicBezTo>
                                  <a:pt x="4151808" y="358521"/>
                                  <a:pt x="4152316" y="357378"/>
                                  <a:pt x="4152824" y="355981"/>
                                </a:cubicBezTo>
                                <a:cubicBezTo>
                                  <a:pt x="4153332" y="354711"/>
                                  <a:pt x="4153840" y="353314"/>
                                  <a:pt x="4154221" y="351663"/>
                                </a:cubicBezTo>
                                <a:cubicBezTo>
                                  <a:pt x="4154729" y="350012"/>
                                  <a:pt x="4155237" y="348235"/>
                                  <a:pt x="4155745" y="346329"/>
                                </a:cubicBezTo>
                                <a:cubicBezTo>
                                  <a:pt x="4156253" y="344424"/>
                                  <a:pt x="4156761" y="342392"/>
                                  <a:pt x="4157142" y="340106"/>
                                </a:cubicBezTo>
                                <a:cubicBezTo>
                                  <a:pt x="4157650" y="337820"/>
                                  <a:pt x="4158158" y="335407"/>
                                  <a:pt x="4158666" y="332867"/>
                                </a:cubicBezTo>
                                <a:cubicBezTo>
                                  <a:pt x="4159174" y="330200"/>
                                  <a:pt x="4159682" y="327406"/>
                                  <a:pt x="4160063" y="324485"/>
                                </a:cubicBezTo>
                                <a:cubicBezTo>
                                  <a:pt x="4160571" y="321564"/>
                                  <a:pt x="4161079" y="318516"/>
                                  <a:pt x="4161587" y="315214"/>
                                </a:cubicBezTo>
                                <a:cubicBezTo>
                                  <a:pt x="4162095" y="311912"/>
                                  <a:pt x="4162476" y="308356"/>
                                  <a:pt x="4162984" y="304673"/>
                                </a:cubicBezTo>
                                <a:cubicBezTo>
                                  <a:pt x="4163492" y="301117"/>
                                  <a:pt x="4164000" y="297180"/>
                                  <a:pt x="4164508" y="293243"/>
                                </a:cubicBezTo>
                                <a:cubicBezTo>
                                  <a:pt x="4165016" y="289306"/>
                                  <a:pt x="4165397" y="285115"/>
                                  <a:pt x="4165905" y="280924"/>
                                </a:cubicBezTo>
                                <a:cubicBezTo>
                                  <a:pt x="4166413" y="276606"/>
                                  <a:pt x="4166921" y="272161"/>
                                  <a:pt x="4167429" y="267716"/>
                                </a:cubicBezTo>
                                <a:cubicBezTo>
                                  <a:pt x="4167937" y="263144"/>
                                  <a:pt x="4168318" y="258445"/>
                                  <a:pt x="4168826" y="253746"/>
                                </a:cubicBezTo>
                                <a:cubicBezTo>
                                  <a:pt x="4169334" y="249047"/>
                                  <a:pt x="4169842" y="244094"/>
                                  <a:pt x="4170350" y="239268"/>
                                </a:cubicBezTo>
                                <a:cubicBezTo>
                                  <a:pt x="4170858" y="234315"/>
                                  <a:pt x="4171239" y="229235"/>
                                  <a:pt x="4171747" y="224155"/>
                                </a:cubicBezTo>
                                <a:cubicBezTo>
                                  <a:pt x="4172255" y="219202"/>
                                  <a:pt x="4172763" y="213995"/>
                                  <a:pt x="4173271" y="208915"/>
                                </a:cubicBezTo>
                                <a:cubicBezTo>
                                  <a:pt x="4173779" y="203709"/>
                                  <a:pt x="4174160" y="198501"/>
                                  <a:pt x="4174668" y="193294"/>
                                </a:cubicBezTo>
                                <a:cubicBezTo>
                                  <a:pt x="4175176" y="188087"/>
                                  <a:pt x="4175684" y="182880"/>
                                  <a:pt x="4176192" y="177673"/>
                                </a:cubicBezTo>
                                <a:cubicBezTo>
                                  <a:pt x="4176700" y="172466"/>
                                  <a:pt x="4177081" y="167260"/>
                                  <a:pt x="4177589" y="162052"/>
                                </a:cubicBezTo>
                                <a:cubicBezTo>
                                  <a:pt x="4178097" y="156845"/>
                                  <a:pt x="4178605" y="151638"/>
                                  <a:pt x="4179113" y="146431"/>
                                </a:cubicBezTo>
                                <a:cubicBezTo>
                                  <a:pt x="4179494" y="141351"/>
                                  <a:pt x="4180002" y="136144"/>
                                  <a:pt x="4180510" y="131064"/>
                                </a:cubicBezTo>
                                <a:cubicBezTo>
                                  <a:pt x="4181018" y="125985"/>
                                  <a:pt x="4181526" y="120904"/>
                                  <a:pt x="4182034" y="115824"/>
                                </a:cubicBezTo>
                                <a:cubicBezTo>
                                  <a:pt x="4182415" y="110871"/>
                                  <a:pt x="4182923" y="105918"/>
                                  <a:pt x="4183431" y="100965"/>
                                </a:cubicBezTo>
                                <a:cubicBezTo>
                                  <a:pt x="4183939" y="96012"/>
                                  <a:pt x="4184447" y="91186"/>
                                  <a:pt x="4184955" y="86360"/>
                                </a:cubicBezTo>
                                <a:cubicBezTo>
                                  <a:pt x="4185336" y="81535"/>
                                  <a:pt x="4185844" y="76962"/>
                                  <a:pt x="4186352" y="72263"/>
                                </a:cubicBezTo>
                                <a:cubicBezTo>
                                  <a:pt x="4186860" y="67691"/>
                                  <a:pt x="4187368" y="63119"/>
                                  <a:pt x="4187876" y="58801"/>
                                </a:cubicBezTo>
                                <a:cubicBezTo>
                                  <a:pt x="4188257" y="54483"/>
                                  <a:pt x="4188765" y="50292"/>
                                  <a:pt x="4189273" y="46228"/>
                                </a:cubicBezTo>
                                <a:cubicBezTo>
                                  <a:pt x="4189781" y="42164"/>
                                  <a:pt x="4190289" y="38227"/>
                                  <a:pt x="4190797" y="34544"/>
                                </a:cubicBezTo>
                                <a:cubicBezTo>
                                  <a:pt x="4191178" y="30861"/>
                                  <a:pt x="4191686" y="27432"/>
                                  <a:pt x="4192194" y="24257"/>
                                </a:cubicBezTo>
                                <a:cubicBezTo>
                                  <a:pt x="4192702" y="20955"/>
                                  <a:pt x="4193210" y="17907"/>
                                  <a:pt x="4193718" y="15240"/>
                                </a:cubicBezTo>
                                <a:cubicBezTo>
                                  <a:pt x="4194099" y="12573"/>
                                  <a:pt x="4194607" y="10287"/>
                                  <a:pt x="4195115" y="8255"/>
                                </a:cubicBezTo>
                                <a:cubicBezTo>
                                  <a:pt x="4195623" y="6223"/>
                                  <a:pt x="4196131" y="4445"/>
                                  <a:pt x="4196512" y="3175"/>
                                </a:cubicBezTo>
                                <a:cubicBezTo>
                                  <a:pt x="4197020" y="1905"/>
                                  <a:pt x="4197528" y="1016"/>
                                  <a:pt x="4198036" y="508"/>
                                </a:cubicBezTo>
                                <a:cubicBezTo>
                                  <a:pt x="4198544" y="127"/>
                                  <a:pt x="4199052" y="0"/>
                                  <a:pt x="4199433" y="508"/>
                                </a:cubicBezTo>
                                <a:cubicBezTo>
                                  <a:pt x="4199941" y="889"/>
                                  <a:pt x="4200449" y="1778"/>
                                  <a:pt x="4200957" y="3175"/>
                                </a:cubicBezTo>
                                <a:cubicBezTo>
                                  <a:pt x="4201465" y="4572"/>
                                  <a:pt x="4201973" y="6350"/>
                                  <a:pt x="4202354" y="8636"/>
                                </a:cubicBezTo>
                                <a:cubicBezTo>
                                  <a:pt x="4202862" y="11049"/>
                                  <a:pt x="4203370" y="13843"/>
                                  <a:pt x="4203878" y="17018"/>
                                </a:cubicBezTo>
                                <a:cubicBezTo>
                                  <a:pt x="4204386" y="20193"/>
                                  <a:pt x="4204894" y="23876"/>
                                  <a:pt x="4205275" y="27813"/>
                                </a:cubicBezTo>
                                <a:cubicBezTo>
                                  <a:pt x="4205783" y="31750"/>
                                  <a:pt x="4206291" y="36195"/>
                                  <a:pt x="4206799" y="40767"/>
                                </a:cubicBezTo>
                                <a:cubicBezTo>
                                  <a:pt x="4207307" y="45339"/>
                                  <a:pt x="4207815" y="50292"/>
                                  <a:pt x="4208196" y="55372"/>
                                </a:cubicBezTo>
                                <a:cubicBezTo>
                                  <a:pt x="4208704" y="60452"/>
                                  <a:pt x="4209212" y="65913"/>
                                  <a:pt x="4209720" y="71247"/>
                                </a:cubicBezTo>
                                <a:cubicBezTo>
                                  <a:pt x="4210228" y="76581"/>
                                  <a:pt x="4210609" y="82169"/>
                                  <a:pt x="4211117" y="87757"/>
                                </a:cubicBezTo>
                                <a:cubicBezTo>
                                  <a:pt x="4211625" y="93218"/>
                                  <a:pt x="4212133" y="98806"/>
                                  <a:pt x="4212641" y="104267"/>
                                </a:cubicBezTo>
                                <a:cubicBezTo>
                                  <a:pt x="4213149" y="109601"/>
                                  <a:pt x="4213530" y="115062"/>
                                  <a:pt x="4214038" y="120269"/>
                                </a:cubicBezTo>
                                <a:cubicBezTo>
                                  <a:pt x="4214546" y="125476"/>
                                  <a:pt x="4215054" y="130556"/>
                                  <a:pt x="4215562" y="135255"/>
                                </a:cubicBezTo>
                                <a:cubicBezTo>
                                  <a:pt x="4216070" y="140081"/>
                                  <a:pt x="4216451" y="144653"/>
                                  <a:pt x="4216959" y="148971"/>
                                </a:cubicBezTo>
                                <a:cubicBezTo>
                                  <a:pt x="4217467" y="153289"/>
                                  <a:pt x="4217975" y="157353"/>
                                  <a:pt x="4218483" y="161036"/>
                                </a:cubicBezTo>
                                <a:cubicBezTo>
                                  <a:pt x="4218991" y="164719"/>
                                  <a:pt x="4219372" y="168148"/>
                                  <a:pt x="4219880" y="171196"/>
                                </a:cubicBezTo>
                                <a:cubicBezTo>
                                  <a:pt x="4220388" y="174244"/>
                                  <a:pt x="4220896" y="177038"/>
                                  <a:pt x="4221404" y="179451"/>
                                </a:cubicBezTo>
                                <a:cubicBezTo>
                                  <a:pt x="4221912" y="181864"/>
                                  <a:pt x="4222293" y="184023"/>
                                  <a:pt x="4222801" y="185928"/>
                                </a:cubicBezTo>
                                <a:cubicBezTo>
                                  <a:pt x="4223309" y="187706"/>
                                  <a:pt x="4223817" y="189230"/>
                                  <a:pt x="4224325" y="190500"/>
                                </a:cubicBezTo>
                                <a:cubicBezTo>
                                  <a:pt x="4224833" y="191770"/>
                                  <a:pt x="4225214" y="192786"/>
                                  <a:pt x="4225722" y="193675"/>
                                </a:cubicBezTo>
                                <a:cubicBezTo>
                                  <a:pt x="4226230" y="194437"/>
                                  <a:pt x="4226738" y="194945"/>
                                  <a:pt x="4227246" y="195453"/>
                                </a:cubicBezTo>
                                <a:cubicBezTo>
                                  <a:pt x="4227627" y="195835"/>
                                  <a:pt x="4228135" y="196088"/>
                                  <a:pt x="4228643" y="196215"/>
                                </a:cubicBezTo>
                                <a:cubicBezTo>
                                  <a:pt x="4229151" y="196342"/>
                                  <a:pt x="4229659" y="196342"/>
                                  <a:pt x="4230167" y="196342"/>
                                </a:cubicBezTo>
                                <a:cubicBezTo>
                                  <a:pt x="4230548" y="196342"/>
                                  <a:pt x="4231056" y="196088"/>
                                  <a:pt x="4231564" y="195961"/>
                                </a:cubicBezTo>
                                <a:cubicBezTo>
                                  <a:pt x="4232072" y="195835"/>
                                  <a:pt x="4232580" y="195707"/>
                                  <a:pt x="4233088" y="195580"/>
                                </a:cubicBezTo>
                                <a:cubicBezTo>
                                  <a:pt x="4233469" y="195453"/>
                                  <a:pt x="4233977" y="195326"/>
                                  <a:pt x="4234485" y="195326"/>
                                </a:cubicBezTo>
                                <a:cubicBezTo>
                                  <a:pt x="4234993" y="195199"/>
                                  <a:pt x="4235501" y="195199"/>
                                  <a:pt x="4236009" y="195326"/>
                                </a:cubicBezTo>
                                <a:cubicBezTo>
                                  <a:pt x="4236390" y="195326"/>
                                  <a:pt x="4236898" y="195453"/>
                                  <a:pt x="4237406" y="195707"/>
                                </a:cubicBezTo>
                                <a:cubicBezTo>
                                  <a:pt x="4237914" y="195961"/>
                                  <a:pt x="4238422" y="196215"/>
                                  <a:pt x="4238930" y="196596"/>
                                </a:cubicBezTo>
                                <a:cubicBezTo>
                                  <a:pt x="4239311" y="196977"/>
                                  <a:pt x="4239819" y="197485"/>
                                  <a:pt x="4240327" y="197993"/>
                                </a:cubicBezTo>
                                <a:cubicBezTo>
                                  <a:pt x="4240835" y="198501"/>
                                  <a:pt x="4241343" y="199136"/>
                                  <a:pt x="4241851" y="199771"/>
                                </a:cubicBezTo>
                                <a:cubicBezTo>
                                  <a:pt x="4242232" y="200534"/>
                                  <a:pt x="4242740" y="201168"/>
                                  <a:pt x="4243248" y="202057"/>
                                </a:cubicBezTo>
                                <a:cubicBezTo>
                                  <a:pt x="4243756" y="202819"/>
                                  <a:pt x="4244264" y="203709"/>
                                  <a:pt x="4244645" y="204597"/>
                                </a:cubicBezTo>
                                <a:cubicBezTo>
                                  <a:pt x="4245153" y="205486"/>
                                  <a:pt x="4245661" y="206502"/>
                                  <a:pt x="4246169" y="207391"/>
                                </a:cubicBezTo>
                                <a:cubicBezTo>
                                  <a:pt x="4246677" y="208407"/>
                                  <a:pt x="4247185" y="209550"/>
                                  <a:pt x="4247566" y="210566"/>
                                </a:cubicBezTo>
                                <a:cubicBezTo>
                                  <a:pt x="4248074" y="211710"/>
                                  <a:pt x="4248582" y="212725"/>
                                  <a:pt x="4249090" y="213995"/>
                                </a:cubicBezTo>
                                <a:cubicBezTo>
                                  <a:pt x="4249598" y="215138"/>
                                  <a:pt x="4250106" y="216409"/>
                                  <a:pt x="4250487" y="217678"/>
                                </a:cubicBezTo>
                                <a:cubicBezTo>
                                  <a:pt x="4250995" y="218948"/>
                                  <a:pt x="4251503" y="220218"/>
                                  <a:pt x="4252011" y="221615"/>
                                </a:cubicBezTo>
                                <a:cubicBezTo>
                                  <a:pt x="4252519" y="223012"/>
                                  <a:pt x="4253027" y="224410"/>
                                  <a:pt x="4253408" y="225934"/>
                                </a:cubicBezTo>
                                <a:cubicBezTo>
                                  <a:pt x="4253916" y="227457"/>
                                  <a:pt x="4254424" y="229109"/>
                                  <a:pt x="4254932" y="230632"/>
                                </a:cubicBezTo>
                                <a:cubicBezTo>
                                  <a:pt x="4255440" y="232284"/>
                                  <a:pt x="4255948" y="233935"/>
                                  <a:pt x="4256329" y="235712"/>
                                </a:cubicBezTo>
                                <a:cubicBezTo>
                                  <a:pt x="4256837" y="237490"/>
                                  <a:pt x="4257345" y="239395"/>
                                  <a:pt x="4257853" y="241300"/>
                                </a:cubicBezTo>
                                <a:cubicBezTo>
                                  <a:pt x="4258361" y="243205"/>
                                  <a:pt x="4258869" y="245110"/>
                                  <a:pt x="4259250" y="247142"/>
                                </a:cubicBezTo>
                                <a:cubicBezTo>
                                  <a:pt x="4259758" y="249174"/>
                                  <a:pt x="4260266" y="251206"/>
                                  <a:pt x="4260774" y="253365"/>
                                </a:cubicBezTo>
                                <a:cubicBezTo>
                                  <a:pt x="4261282" y="255524"/>
                                  <a:pt x="4261663" y="257684"/>
                                  <a:pt x="4262171" y="259969"/>
                                </a:cubicBezTo>
                                <a:cubicBezTo>
                                  <a:pt x="4262679" y="262128"/>
                                  <a:pt x="4263187" y="264414"/>
                                  <a:pt x="4263695" y="266700"/>
                                </a:cubicBezTo>
                                <a:cubicBezTo>
                                  <a:pt x="4264203" y="268986"/>
                                  <a:pt x="4264584" y="271399"/>
                                  <a:pt x="4265092" y="273685"/>
                                </a:cubicBezTo>
                                <a:cubicBezTo>
                                  <a:pt x="4265600" y="275971"/>
                                  <a:pt x="4266108" y="278385"/>
                                  <a:pt x="4266616" y="280797"/>
                                </a:cubicBezTo>
                                <a:cubicBezTo>
                                  <a:pt x="4267124" y="283084"/>
                                  <a:pt x="4267505" y="285496"/>
                                  <a:pt x="4268013" y="287782"/>
                                </a:cubicBezTo>
                                <a:cubicBezTo>
                                  <a:pt x="4268521" y="290195"/>
                                  <a:pt x="4269029" y="292609"/>
                                  <a:pt x="4269537" y="294894"/>
                                </a:cubicBezTo>
                                <a:cubicBezTo>
                                  <a:pt x="4270045" y="297180"/>
                                  <a:pt x="4270426" y="299466"/>
                                  <a:pt x="4270934" y="301625"/>
                                </a:cubicBezTo>
                                <a:cubicBezTo>
                                  <a:pt x="4271442" y="303911"/>
                                  <a:pt x="4271950" y="306070"/>
                                  <a:pt x="4272458" y="308229"/>
                                </a:cubicBezTo>
                                <a:cubicBezTo>
                                  <a:pt x="4272966" y="310388"/>
                                  <a:pt x="4273347" y="312420"/>
                                  <a:pt x="4273855" y="314325"/>
                                </a:cubicBezTo>
                                <a:cubicBezTo>
                                  <a:pt x="4274363" y="316357"/>
                                  <a:pt x="4274871" y="318262"/>
                                  <a:pt x="4275379" y="320167"/>
                                </a:cubicBezTo>
                                <a:cubicBezTo>
                                  <a:pt x="4275887" y="321945"/>
                                  <a:pt x="4276268" y="323596"/>
                                  <a:pt x="4276776" y="325120"/>
                                </a:cubicBezTo>
                                <a:cubicBezTo>
                                  <a:pt x="4277284" y="326771"/>
                                  <a:pt x="4277792" y="328168"/>
                                  <a:pt x="4278300" y="329565"/>
                                </a:cubicBezTo>
                                <a:cubicBezTo>
                                  <a:pt x="4278681" y="330835"/>
                                  <a:pt x="4279189" y="331978"/>
                                  <a:pt x="4279697" y="332994"/>
                                </a:cubicBezTo>
                                <a:cubicBezTo>
                                  <a:pt x="4280205" y="334010"/>
                                  <a:pt x="4280713" y="334899"/>
                                  <a:pt x="4281221" y="335535"/>
                                </a:cubicBezTo>
                                <a:cubicBezTo>
                                  <a:pt x="4281602" y="336169"/>
                                  <a:pt x="4282110" y="336677"/>
                                  <a:pt x="4282618" y="337059"/>
                                </a:cubicBezTo>
                                <a:cubicBezTo>
                                  <a:pt x="4283126" y="337312"/>
                                  <a:pt x="4283634" y="337439"/>
                                  <a:pt x="4284142" y="337312"/>
                                </a:cubicBezTo>
                                <a:cubicBezTo>
                                  <a:pt x="4284523" y="337185"/>
                                  <a:pt x="4285031" y="336931"/>
                                  <a:pt x="4285539" y="336423"/>
                                </a:cubicBezTo>
                                <a:cubicBezTo>
                                  <a:pt x="4286047" y="335915"/>
                                  <a:pt x="4286555" y="335153"/>
                                  <a:pt x="4287063" y="334264"/>
                                </a:cubicBezTo>
                                <a:cubicBezTo>
                                  <a:pt x="4287444" y="333248"/>
                                  <a:pt x="4287952" y="331978"/>
                                  <a:pt x="4288460" y="330581"/>
                                </a:cubicBezTo>
                                <a:cubicBezTo>
                                  <a:pt x="4288968" y="329185"/>
                                  <a:pt x="4289476" y="327534"/>
                                  <a:pt x="4289984" y="325628"/>
                                </a:cubicBezTo>
                                <a:cubicBezTo>
                                  <a:pt x="4290365" y="323723"/>
                                  <a:pt x="4290873" y="321691"/>
                                  <a:pt x="4291381" y="319405"/>
                                </a:cubicBezTo>
                                <a:cubicBezTo>
                                  <a:pt x="4291889" y="317119"/>
                                  <a:pt x="4292397" y="314579"/>
                                  <a:pt x="4292905" y="311785"/>
                                </a:cubicBezTo>
                                <a:cubicBezTo>
                                  <a:pt x="4293286" y="309118"/>
                                  <a:pt x="4293794" y="306197"/>
                                  <a:pt x="4294302" y="303149"/>
                                </a:cubicBezTo>
                                <a:cubicBezTo>
                                  <a:pt x="4294810" y="300101"/>
                                  <a:pt x="4295318" y="296799"/>
                                  <a:pt x="4295699" y="293497"/>
                                </a:cubicBezTo>
                                <a:cubicBezTo>
                                  <a:pt x="4296207" y="290068"/>
                                  <a:pt x="4296715" y="286512"/>
                                  <a:pt x="4297223" y="282956"/>
                                </a:cubicBezTo>
                                <a:cubicBezTo>
                                  <a:pt x="4297731" y="279400"/>
                                  <a:pt x="4298239" y="275717"/>
                                  <a:pt x="4298620" y="272035"/>
                                </a:cubicBezTo>
                                <a:cubicBezTo>
                                  <a:pt x="4299128" y="268351"/>
                                  <a:pt x="4299636" y="264541"/>
                                  <a:pt x="4300144" y="260731"/>
                                </a:cubicBezTo>
                                <a:cubicBezTo>
                                  <a:pt x="4300652" y="256921"/>
                                  <a:pt x="4301160" y="253111"/>
                                  <a:pt x="4301541" y="249555"/>
                                </a:cubicBezTo>
                                <a:cubicBezTo>
                                  <a:pt x="4302049" y="245872"/>
                                  <a:pt x="4302557" y="242189"/>
                                  <a:pt x="4303065" y="238760"/>
                                </a:cubicBezTo>
                                <a:cubicBezTo>
                                  <a:pt x="4303573" y="235204"/>
                                  <a:pt x="4304081" y="231775"/>
                                  <a:pt x="4304462" y="228600"/>
                                </a:cubicBezTo>
                                <a:cubicBezTo>
                                  <a:pt x="4304970" y="225425"/>
                                  <a:pt x="4305478" y="222250"/>
                                  <a:pt x="4305986" y="219456"/>
                                </a:cubicBezTo>
                                <a:cubicBezTo>
                                  <a:pt x="4306494" y="216662"/>
                                  <a:pt x="4307002" y="213995"/>
                                  <a:pt x="4307383" y="211582"/>
                                </a:cubicBezTo>
                                <a:cubicBezTo>
                                  <a:pt x="4307891" y="209169"/>
                                  <a:pt x="4308399" y="207010"/>
                                  <a:pt x="4308907" y="205105"/>
                                </a:cubicBezTo>
                                <a:cubicBezTo>
                                  <a:pt x="4309415" y="203200"/>
                                  <a:pt x="4309923" y="201422"/>
                                  <a:pt x="4310304" y="200152"/>
                                </a:cubicBezTo>
                                <a:cubicBezTo>
                                  <a:pt x="4310812" y="198755"/>
                                  <a:pt x="4311320" y="197612"/>
                                  <a:pt x="4311828" y="196723"/>
                                </a:cubicBezTo>
                                <a:cubicBezTo>
                                  <a:pt x="4312336" y="195961"/>
                                  <a:pt x="4312717" y="195326"/>
                                  <a:pt x="4313225" y="195072"/>
                                </a:cubicBezTo>
                                <a:cubicBezTo>
                                  <a:pt x="4313733" y="194691"/>
                                  <a:pt x="4314241" y="194818"/>
                                  <a:pt x="4314749" y="195072"/>
                                </a:cubicBezTo>
                                <a:cubicBezTo>
                                  <a:pt x="4315257" y="195326"/>
                                  <a:pt x="4315638" y="195961"/>
                                  <a:pt x="4316146" y="196850"/>
                                </a:cubicBezTo>
                                <a:cubicBezTo>
                                  <a:pt x="4316654" y="197739"/>
                                  <a:pt x="4317162" y="198882"/>
                                  <a:pt x="4317670" y="200279"/>
                                </a:cubicBezTo>
                                <a:cubicBezTo>
                                  <a:pt x="4318178" y="201676"/>
                                  <a:pt x="4318559" y="203327"/>
                                  <a:pt x="4319067" y="205232"/>
                                </a:cubicBezTo>
                                <a:cubicBezTo>
                                  <a:pt x="4319575" y="207137"/>
                                  <a:pt x="4320083" y="209423"/>
                                  <a:pt x="4320591" y="211710"/>
                                </a:cubicBezTo>
                                <a:cubicBezTo>
                                  <a:pt x="4321099" y="214122"/>
                                  <a:pt x="4321480" y="216662"/>
                                  <a:pt x="4321988" y="219329"/>
                                </a:cubicBezTo>
                                <a:cubicBezTo>
                                  <a:pt x="4322496" y="222123"/>
                                  <a:pt x="4323004" y="225044"/>
                                  <a:pt x="4323512" y="227965"/>
                                </a:cubicBezTo>
                                <a:cubicBezTo>
                                  <a:pt x="4324020" y="231013"/>
                                  <a:pt x="4324401" y="234188"/>
                                  <a:pt x="4324909" y="237363"/>
                                </a:cubicBezTo>
                                <a:cubicBezTo>
                                  <a:pt x="4325417" y="240538"/>
                                  <a:pt x="4325925" y="243840"/>
                                  <a:pt x="4326433" y="247142"/>
                                </a:cubicBezTo>
                                <a:cubicBezTo>
                                  <a:pt x="4326941" y="250444"/>
                                  <a:pt x="4327322" y="253746"/>
                                  <a:pt x="4327830" y="257175"/>
                                </a:cubicBezTo>
                                <a:cubicBezTo>
                                  <a:pt x="4328338" y="260477"/>
                                  <a:pt x="4328846" y="263906"/>
                                  <a:pt x="4329354" y="267209"/>
                                </a:cubicBezTo>
                                <a:cubicBezTo>
                                  <a:pt x="4329735" y="270510"/>
                                  <a:pt x="4330243" y="273812"/>
                                  <a:pt x="4330751" y="277114"/>
                                </a:cubicBezTo>
                                <a:cubicBezTo>
                                  <a:pt x="4331259" y="280289"/>
                                  <a:pt x="4331767" y="283591"/>
                                  <a:pt x="4332275" y="286639"/>
                                </a:cubicBezTo>
                                <a:cubicBezTo>
                                  <a:pt x="4332656" y="289814"/>
                                  <a:pt x="4333164" y="292989"/>
                                  <a:pt x="4333672" y="295910"/>
                                </a:cubicBezTo>
                                <a:cubicBezTo>
                                  <a:pt x="4334180" y="298959"/>
                                  <a:pt x="4334688" y="301879"/>
                                  <a:pt x="4335196" y="304800"/>
                                </a:cubicBezTo>
                                <a:cubicBezTo>
                                  <a:pt x="4335577" y="307594"/>
                                  <a:pt x="4336085" y="310388"/>
                                  <a:pt x="4336593" y="313055"/>
                                </a:cubicBezTo>
                                <a:cubicBezTo>
                                  <a:pt x="4337101" y="315722"/>
                                  <a:pt x="4337609" y="318262"/>
                                  <a:pt x="4338117" y="320802"/>
                                </a:cubicBezTo>
                                <a:cubicBezTo>
                                  <a:pt x="4338498" y="323215"/>
                                  <a:pt x="4339006" y="325628"/>
                                  <a:pt x="4339514" y="327914"/>
                                </a:cubicBezTo>
                                <a:cubicBezTo>
                                  <a:pt x="4340022" y="330200"/>
                                  <a:pt x="4340530" y="332486"/>
                                  <a:pt x="4341038" y="334518"/>
                                </a:cubicBezTo>
                                <a:cubicBezTo>
                                  <a:pt x="4341419" y="336677"/>
                                  <a:pt x="4341927" y="338710"/>
                                  <a:pt x="4342435" y="340614"/>
                                </a:cubicBezTo>
                                <a:cubicBezTo>
                                  <a:pt x="4342943" y="342519"/>
                                  <a:pt x="4343451" y="344424"/>
                                  <a:pt x="4343959" y="346202"/>
                                </a:cubicBezTo>
                                <a:cubicBezTo>
                                  <a:pt x="4344340" y="347853"/>
                                  <a:pt x="4344848" y="349631"/>
                                  <a:pt x="4345356" y="351155"/>
                                </a:cubicBezTo>
                                <a:cubicBezTo>
                                  <a:pt x="4345864" y="352806"/>
                                  <a:pt x="4346372" y="354330"/>
                                  <a:pt x="4346753" y="355727"/>
                                </a:cubicBezTo>
                                <a:cubicBezTo>
                                  <a:pt x="4347261" y="357124"/>
                                  <a:pt x="4347769" y="358521"/>
                                  <a:pt x="4348277" y="359791"/>
                                </a:cubicBezTo>
                                <a:cubicBezTo>
                                  <a:pt x="4348785" y="361188"/>
                                  <a:pt x="4349293" y="362459"/>
                                  <a:pt x="4349674" y="363601"/>
                                </a:cubicBezTo>
                                <a:cubicBezTo>
                                  <a:pt x="4350182" y="364744"/>
                                  <a:pt x="4350690" y="365887"/>
                                  <a:pt x="4351198" y="366903"/>
                                </a:cubicBezTo>
                                <a:cubicBezTo>
                                  <a:pt x="4351706" y="368046"/>
                                  <a:pt x="4352214" y="369062"/>
                                  <a:pt x="4352595" y="369951"/>
                                </a:cubicBezTo>
                                <a:cubicBezTo>
                                  <a:pt x="4353103" y="370967"/>
                                  <a:pt x="4353611" y="371856"/>
                                  <a:pt x="4354119" y="372745"/>
                                </a:cubicBezTo>
                                <a:cubicBezTo>
                                  <a:pt x="4354627" y="373635"/>
                                  <a:pt x="4355135" y="374523"/>
                                  <a:pt x="4355516" y="375285"/>
                                </a:cubicBezTo>
                                <a:cubicBezTo>
                                  <a:pt x="4356024" y="376047"/>
                                  <a:pt x="4356532" y="376810"/>
                                  <a:pt x="4357040" y="377444"/>
                                </a:cubicBezTo>
                                <a:cubicBezTo>
                                  <a:pt x="4357548" y="378079"/>
                                  <a:pt x="4358056" y="378841"/>
                                  <a:pt x="4358437" y="379349"/>
                                </a:cubicBezTo>
                                <a:cubicBezTo>
                                  <a:pt x="4358945" y="379985"/>
                                  <a:pt x="4359453" y="380619"/>
                                  <a:pt x="4359961" y="381127"/>
                                </a:cubicBezTo>
                                <a:cubicBezTo>
                                  <a:pt x="4360469" y="381762"/>
                                  <a:pt x="4360850" y="382143"/>
                                  <a:pt x="4361358" y="382651"/>
                                </a:cubicBezTo>
                                <a:cubicBezTo>
                                  <a:pt x="4361866" y="383160"/>
                                  <a:pt x="4362374" y="383540"/>
                                  <a:pt x="4362882" y="384048"/>
                                </a:cubicBezTo>
                                <a:cubicBezTo>
                                  <a:pt x="4363390" y="384429"/>
                                  <a:pt x="4363771" y="384810"/>
                                  <a:pt x="4364279" y="385191"/>
                                </a:cubicBezTo>
                                <a:cubicBezTo>
                                  <a:pt x="4364787" y="385445"/>
                                  <a:pt x="4365295" y="385826"/>
                                  <a:pt x="4365803" y="386080"/>
                                </a:cubicBezTo>
                                <a:cubicBezTo>
                                  <a:pt x="4366311" y="386461"/>
                                  <a:pt x="4366692" y="386715"/>
                                  <a:pt x="4367200" y="386969"/>
                                </a:cubicBezTo>
                                <a:cubicBezTo>
                                  <a:pt x="4367708" y="387350"/>
                                  <a:pt x="4368216" y="387604"/>
                                  <a:pt x="4368724" y="387859"/>
                                </a:cubicBezTo>
                                <a:cubicBezTo>
                                  <a:pt x="4369232" y="388112"/>
                                  <a:pt x="4369613" y="388239"/>
                                  <a:pt x="4370121" y="388493"/>
                                </a:cubicBezTo>
                                <a:cubicBezTo>
                                  <a:pt x="4370629" y="388747"/>
                                  <a:pt x="4371137" y="389001"/>
                                  <a:pt x="4371645" y="389128"/>
                                </a:cubicBezTo>
                                <a:cubicBezTo>
                                  <a:pt x="4372153" y="389382"/>
                                  <a:pt x="4372534" y="389510"/>
                                  <a:pt x="4373042" y="389636"/>
                                </a:cubicBezTo>
                                <a:cubicBezTo>
                                  <a:pt x="4373550" y="389890"/>
                                  <a:pt x="4374058" y="390017"/>
                                  <a:pt x="4374566" y="390144"/>
                                </a:cubicBezTo>
                                <a:cubicBezTo>
                                  <a:pt x="4375074" y="390398"/>
                                  <a:pt x="4375455" y="390525"/>
                                  <a:pt x="4375963" y="390652"/>
                                </a:cubicBezTo>
                                <a:cubicBezTo>
                                  <a:pt x="4376471" y="390779"/>
                                  <a:pt x="4376979" y="390906"/>
                                  <a:pt x="4377487" y="391034"/>
                                </a:cubicBezTo>
                                <a:cubicBezTo>
                                  <a:pt x="4377995" y="391160"/>
                                  <a:pt x="4378376" y="391287"/>
                                  <a:pt x="4378884" y="391414"/>
                                </a:cubicBezTo>
                                <a:cubicBezTo>
                                  <a:pt x="4379392" y="391541"/>
                                  <a:pt x="4379900" y="391541"/>
                                  <a:pt x="4380408" y="391668"/>
                                </a:cubicBezTo>
                                <a:cubicBezTo>
                                  <a:pt x="4380789" y="391795"/>
                                  <a:pt x="4381297" y="391922"/>
                                  <a:pt x="4381805" y="391922"/>
                                </a:cubicBezTo>
                                <a:cubicBezTo>
                                  <a:pt x="4382313" y="392049"/>
                                  <a:pt x="4382821" y="392176"/>
                                  <a:pt x="4383329" y="392176"/>
                                </a:cubicBezTo>
                                <a:cubicBezTo>
                                  <a:pt x="4383710" y="392303"/>
                                  <a:pt x="4384218" y="392303"/>
                                  <a:pt x="4384726" y="392430"/>
                                </a:cubicBezTo>
                                <a:cubicBezTo>
                                  <a:pt x="4385234" y="392430"/>
                                  <a:pt x="4385742" y="392557"/>
                                  <a:pt x="4386250" y="392557"/>
                                </a:cubicBezTo>
                                <a:cubicBezTo>
                                  <a:pt x="4386631" y="392557"/>
                                  <a:pt x="4387139" y="392685"/>
                                  <a:pt x="4387647" y="392685"/>
                                </a:cubicBezTo>
                                <a:cubicBezTo>
                                  <a:pt x="4388155" y="392811"/>
                                  <a:pt x="4388663" y="392811"/>
                                  <a:pt x="4389171" y="392811"/>
                                </a:cubicBezTo>
                                <a:cubicBezTo>
                                  <a:pt x="4389552" y="392811"/>
                                  <a:pt x="4390060" y="392938"/>
                                  <a:pt x="4390568" y="392938"/>
                                </a:cubicBezTo>
                                <a:cubicBezTo>
                                  <a:pt x="4391076" y="392938"/>
                                  <a:pt x="4391584" y="392938"/>
                                  <a:pt x="4392092" y="392938"/>
                                </a:cubicBezTo>
                                <a:cubicBezTo>
                                  <a:pt x="4392473" y="393065"/>
                                  <a:pt x="4392981" y="393065"/>
                                  <a:pt x="4393489" y="393065"/>
                                </a:cubicBezTo>
                                <a:cubicBezTo>
                                  <a:pt x="4393997" y="393065"/>
                                  <a:pt x="4394505" y="393065"/>
                                  <a:pt x="4395013" y="393065"/>
                                </a:cubicBezTo>
                                <a:cubicBezTo>
                                  <a:pt x="4395394" y="393065"/>
                                  <a:pt x="4395902" y="393065"/>
                                  <a:pt x="4396410" y="393065"/>
                                </a:cubicBezTo>
                                <a:cubicBezTo>
                                  <a:pt x="4396918" y="393065"/>
                                  <a:pt x="4397426" y="393065"/>
                                  <a:pt x="4397807" y="393065"/>
                                </a:cubicBezTo>
                                <a:cubicBezTo>
                                  <a:pt x="4398315" y="393065"/>
                                  <a:pt x="4398823" y="393065"/>
                                  <a:pt x="4399331" y="393065"/>
                                </a:cubicBezTo>
                                <a:cubicBezTo>
                                  <a:pt x="4399839" y="393065"/>
                                  <a:pt x="4400347" y="393065"/>
                                  <a:pt x="4400728" y="393065"/>
                                </a:cubicBezTo>
                                <a:cubicBezTo>
                                  <a:pt x="4401236" y="393065"/>
                                  <a:pt x="4401744" y="393065"/>
                                  <a:pt x="4402252" y="393065"/>
                                </a:cubicBezTo>
                                <a:cubicBezTo>
                                  <a:pt x="4402760" y="393065"/>
                                  <a:pt x="4403268" y="393065"/>
                                  <a:pt x="4403649" y="392938"/>
                                </a:cubicBezTo>
                                <a:cubicBezTo>
                                  <a:pt x="4404157" y="392938"/>
                                  <a:pt x="4404665" y="392938"/>
                                  <a:pt x="4405173" y="392938"/>
                                </a:cubicBezTo>
                                <a:cubicBezTo>
                                  <a:pt x="4405681" y="392811"/>
                                  <a:pt x="4406189" y="392811"/>
                                  <a:pt x="4406570" y="392685"/>
                                </a:cubicBezTo>
                                <a:cubicBezTo>
                                  <a:pt x="4407078" y="392685"/>
                                  <a:pt x="4407586" y="392557"/>
                                  <a:pt x="4408094" y="392557"/>
                                </a:cubicBezTo>
                                <a:cubicBezTo>
                                  <a:pt x="4408602" y="392430"/>
                                  <a:pt x="4409110" y="392430"/>
                                  <a:pt x="4409491" y="392303"/>
                                </a:cubicBezTo>
                                <a:cubicBezTo>
                                  <a:pt x="4409999" y="392176"/>
                                  <a:pt x="4410507" y="392049"/>
                                  <a:pt x="4411015" y="391922"/>
                                </a:cubicBezTo>
                                <a:cubicBezTo>
                                  <a:pt x="4411523" y="391922"/>
                                  <a:pt x="4412031" y="391795"/>
                                  <a:pt x="4412412" y="391668"/>
                                </a:cubicBezTo>
                                <a:cubicBezTo>
                                  <a:pt x="4412920" y="391541"/>
                                  <a:pt x="4413428" y="391414"/>
                                  <a:pt x="4413936" y="391287"/>
                                </a:cubicBezTo>
                                <a:cubicBezTo>
                                  <a:pt x="4414444" y="391160"/>
                                  <a:pt x="4414825" y="391034"/>
                                  <a:pt x="4415333" y="390906"/>
                                </a:cubicBezTo>
                                <a:cubicBezTo>
                                  <a:pt x="4415841" y="390779"/>
                                  <a:pt x="4416349" y="390652"/>
                                  <a:pt x="4416857" y="390525"/>
                                </a:cubicBezTo>
                                <a:cubicBezTo>
                                  <a:pt x="4417365" y="390398"/>
                                  <a:pt x="4417746" y="390271"/>
                                  <a:pt x="4418254" y="390144"/>
                                </a:cubicBezTo>
                                <a:cubicBezTo>
                                  <a:pt x="4418762" y="390017"/>
                                  <a:pt x="4419270" y="389763"/>
                                  <a:pt x="4419778" y="389636"/>
                                </a:cubicBezTo>
                                <a:cubicBezTo>
                                  <a:pt x="4420286" y="389510"/>
                                  <a:pt x="4420667" y="389510"/>
                                  <a:pt x="4421175" y="389382"/>
                                </a:cubicBezTo>
                                <a:cubicBezTo>
                                  <a:pt x="4421683" y="389255"/>
                                  <a:pt x="4422191" y="389128"/>
                                  <a:pt x="4422699" y="389001"/>
                                </a:cubicBezTo>
                                <a:cubicBezTo>
                                  <a:pt x="4423207" y="388874"/>
                                  <a:pt x="4423588" y="388874"/>
                                  <a:pt x="4424096" y="388747"/>
                                </a:cubicBezTo>
                                <a:cubicBezTo>
                                  <a:pt x="4424604" y="388620"/>
                                  <a:pt x="4425112" y="388620"/>
                                  <a:pt x="4425620" y="388493"/>
                                </a:cubicBezTo>
                                <a:cubicBezTo>
                                  <a:pt x="4426128" y="388493"/>
                                  <a:pt x="4426509" y="388366"/>
                                  <a:pt x="4427017" y="388239"/>
                                </a:cubicBezTo>
                                <a:cubicBezTo>
                                  <a:pt x="4427525" y="388239"/>
                                  <a:pt x="4428033" y="388112"/>
                                  <a:pt x="4428541" y="387985"/>
                                </a:cubicBezTo>
                                <a:cubicBezTo>
                                  <a:pt x="4429049" y="387859"/>
                                  <a:pt x="4429430" y="387859"/>
                                  <a:pt x="4429938" y="387731"/>
                                </a:cubicBezTo>
                                <a:cubicBezTo>
                                  <a:pt x="4430446" y="387604"/>
                                  <a:pt x="4430954" y="387604"/>
                                  <a:pt x="4431462" y="387477"/>
                                </a:cubicBezTo>
                                <a:cubicBezTo>
                                  <a:pt x="4431843" y="387350"/>
                                  <a:pt x="4432351" y="387096"/>
                                  <a:pt x="4432859" y="386969"/>
                                </a:cubicBezTo>
                                <a:cubicBezTo>
                                  <a:pt x="4433367" y="386842"/>
                                  <a:pt x="4433875" y="386715"/>
                                  <a:pt x="4434383" y="386461"/>
                                </a:cubicBezTo>
                                <a:cubicBezTo>
                                  <a:pt x="4434764" y="386335"/>
                                  <a:pt x="4435272" y="386207"/>
                                  <a:pt x="4435780" y="385953"/>
                                </a:cubicBezTo>
                                <a:cubicBezTo>
                                  <a:pt x="4436288" y="385826"/>
                                  <a:pt x="4436796" y="385572"/>
                                  <a:pt x="4437304" y="385318"/>
                                </a:cubicBezTo>
                                <a:cubicBezTo>
                                  <a:pt x="4437685" y="385064"/>
                                  <a:pt x="4438193" y="384937"/>
                                  <a:pt x="4438701" y="384684"/>
                                </a:cubicBezTo>
                                <a:cubicBezTo>
                                  <a:pt x="4439209" y="384429"/>
                                  <a:pt x="4439717" y="384175"/>
                                  <a:pt x="4440225" y="384048"/>
                                </a:cubicBezTo>
                                <a:cubicBezTo>
                                  <a:pt x="4440606" y="383794"/>
                                  <a:pt x="4441114" y="383540"/>
                                  <a:pt x="4441622" y="383286"/>
                                </a:cubicBezTo>
                                <a:cubicBezTo>
                                  <a:pt x="4442130" y="383032"/>
                                  <a:pt x="4442638" y="382778"/>
                                  <a:pt x="4443146" y="382524"/>
                                </a:cubicBezTo>
                                <a:cubicBezTo>
                                  <a:pt x="4443527" y="382270"/>
                                  <a:pt x="4444035" y="382016"/>
                                  <a:pt x="4444543" y="381762"/>
                                </a:cubicBezTo>
                                <a:cubicBezTo>
                                  <a:pt x="4445051" y="381509"/>
                                  <a:pt x="4445559" y="381254"/>
                                  <a:pt x="4446067" y="381000"/>
                                </a:cubicBezTo>
                                <a:cubicBezTo>
                                  <a:pt x="4446448" y="380746"/>
                                  <a:pt x="4446956" y="380492"/>
                                  <a:pt x="4447464" y="380238"/>
                                </a:cubicBezTo>
                                <a:cubicBezTo>
                                  <a:pt x="4447972" y="379985"/>
                                  <a:pt x="4448480" y="379730"/>
                                  <a:pt x="4448861" y="379349"/>
                                </a:cubicBezTo>
                                <a:cubicBezTo>
                                  <a:pt x="4449369" y="379095"/>
                                  <a:pt x="4449877" y="378841"/>
                                  <a:pt x="4450385" y="378587"/>
                                </a:cubicBezTo>
                                <a:cubicBezTo>
                                  <a:pt x="4450893" y="378334"/>
                                  <a:pt x="4451401" y="378079"/>
                                  <a:pt x="4451782" y="377825"/>
                                </a:cubicBezTo>
                                <a:cubicBezTo>
                                  <a:pt x="4452290" y="377571"/>
                                  <a:pt x="4452798" y="377190"/>
                                  <a:pt x="4453306" y="376936"/>
                                </a:cubicBezTo>
                                <a:cubicBezTo>
                                  <a:pt x="4453814" y="376682"/>
                                  <a:pt x="4454322" y="376428"/>
                                  <a:pt x="4454703" y="376174"/>
                                </a:cubicBezTo>
                                <a:cubicBezTo>
                                  <a:pt x="4455211" y="375920"/>
                                  <a:pt x="4455719" y="375666"/>
                                  <a:pt x="4456227" y="375539"/>
                                </a:cubicBezTo>
                                <a:cubicBezTo>
                                  <a:pt x="4456735" y="375285"/>
                                  <a:pt x="4457243" y="375031"/>
                                  <a:pt x="4457624" y="374777"/>
                                </a:cubicBezTo>
                                <a:cubicBezTo>
                                  <a:pt x="4458132" y="374650"/>
                                  <a:pt x="4458640" y="374396"/>
                                  <a:pt x="4459148" y="374269"/>
                                </a:cubicBezTo>
                                <a:cubicBezTo>
                                  <a:pt x="4459656" y="374142"/>
                                  <a:pt x="4460164" y="374015"/>
                                  <a:pt x="4460545" y="373888"/>
                                </a:cubicBezTo>
                                <a:cubicBezTo>
                                  <a:pt x="4461053" y="373761"/>
                                  <a:pt x="4461561" y="373761"/>
                                  <a:pt x="4462069" y="373635"/>
                                </a:cubicBezTo>
                                <a:cubicBezTo>
                                  <a:pt x="4462577" y="373635"/>
                                  <a:pt x="4462958" y="373635"/>
                                  <a:pt x="4463466" y="373507"/>
                                </a:cubicBezTo>
                                <a:cubicBezTo>
                                  <a:pt x="4463974" y="373507"/>
                                  <a:pt x="4464482" y="373507"/>
                                  <a:pt x="4464990" y="373507"/>
                                </a:cubicBezTo>
                                <a:cubicBezTo>
                                  <a:pt x="4465498" y="373507"/>
                                  <a:pt x="4465879" y="373507"/>
                                  <a:pt x="4466387" y="373507"/>
                                </a:cubicBezTo>
                                <a:cubicBezTo>
                                  <a:pt x="4466895" y="373507"/>
                                  <a:pt x="4467403" y="373507"/>
                                  <a:pt x="4467911" y="373380"/>
                                </a:cubicBezTo>
                                <a:cubicBezTo>
                                  <a:pt x="4468419" y="373380"/>
                                  <a:pt x="4468800" y="373253"/>
                                  <a:pt x="4469308" y="373253"/>
                                </a:cubicBezTo>
                                <a:cubicBezTo>
                                  <a:pt x="4469816" y="373126"/>
                                  <a:pt x="4470324" y="372999"/>
                                  <a:pt x="4470832" y="372872"/>
                                </a:cubicBezTo>
                                <a:cubicBezTo>
                                  <a:pt x="4471340" y="372745"/>
                                  <a:pt x="4471721" y="372491"/>
                                  <a:pt x="4472229" y="372237"/>
                                </a:cubicBezTo>
                                <a:cubicBezTo>
                                  <a:pt x="4472737" y="372110"/>
                                  <a:pt x="4473245" y="371856"/>
                                  <a:pt x="4473753" y="371475"/>
                                </a:cubicBezTo>
                                <a:cubicBezTo>
                                  <a:pt x="4474261" y="371221"/>
                                  <a:pt x="4474642" y="370840"/>
                                  <a:pt x="4475150" y="370460"/>
                                </a:cubicBezTo>
                                <a:cubicBezTo>
                                  <a:pt x="4475658" y="370078"/>
                                  <a:pt x="4476166" y="369697"/>
                                  <a:pt x="4476674" y="369316"/>
                                </a:cubicBezTo>
                                <a:cubicBezTo>
                                  <a:pt x="4477182" y="368809"/>
                                  <a:pt x="4477563" y="368427"/>
                                  <a:pt x="4478071" y="367919"/>
                                </a:cubicBezTo>
                                <a:cubicBezTo>
                                  <a:pt x="4478579" y="367538"/>
                                  <a:pt x="4479087" y="367030"/>
                                  <a:pt x="4479595" y="366522"/>
                                </a:cubicBezTo>
                                <a:cubicBezTo>
                                  <a:pt x="4479976" y="366014"/>
                                  <a:pt x="4480484" y="365506"/>
                                  <a:pt x="4480992" y="364998"/>
                                </a:cubicBezTo>
                                <a:cubicBezTo>
                                  <a:pt x="4481500" y="364490"/>
                                  <a:pt x="4482008" y="363982"/>
                                  <a:pt x="4482516" y="363601"/>
                                </a:cubicBezTo>
                                <a:cubicBezTo>
                                  <a:pt x="4482897" y="363093"/>
                                  <a:pt x="4483405" y="362712"/>
                                  <a:pt x="4483913" y="362331"/>
                                </a:cubicBezTo>
                                <a:cubicBezTo>
                                  <a:pt x="4484421" y="361823"/>
                                  <a:pt x="4484929" y="361569"/>
                                  <a:pt x="4485437" y="361188"/>
                                </a:cubicBezTo>
                                <a:cubicBezTo>
                                  <a:pt x="4485818" y="360807"/>
                                  <a:pt x="4486326" y="360553"/>
                                  <a:pt x="4486834" y="360299"/>
                                </a:cubicBezTo>
                                <a:cubicBezTo>
                                  <a:pt x="4487342" y="360045"/>
                                  <a:pt x="4487850" y="359791"/>
                                  <a:pt x="4488358" y="359664"/>
                                </a:cubicBezTo>
                                <a:cubicBezTo>
                                  <a:pt x="4488739" y="359537"/>
                                  <a:pt x="4489247" y="359410"/>
                                  <a:pt x="4489755" y="359284"/>
                                </a:cubicBezTo>
                                <a:cubicBezTo>
                                  <a:pt x="4490263" y="359284"/>
                                  <a:pt x="4490771" y="359284"/>
                                  <a:pt x="4491279" y="359284"/>
                                </a:cubicBezTo>
                                <a:cubicBezTo>
                                  <a:pt x="4491660" y="359410"/>
                                  <a:pt x="4492168" y="359410"/>
                                  <a:pt x="4492676" y="359664"/>
                                </a:cubicBezTo>
                                <a:cubicBezTo>
                                  <a:pt x="4493184" y="359791"/>
                                  <a:pt x="4493692" y="359918"/>
                                  <a:pt x="4494200" y="360172"/>
                                </a:cubicBezTo>
                                <a:cubicBezTo>
                                  <a:pt x="4494581" y="360426"/>
                                  <a:pt x="4495089" y="360807"/>
                                  <a:pt x="4495597" y="361061"/>
                                </a:cubicBezTo>
                                <a:cubicBezTo>
                                  <a:pt x="4496105" y="361442"/>
                                  <a:pt x="4496613" y="361696"/>
                                  <a:pt x="4496994" y="362077"/>
                                </a:cubicBezTo>
                                <a:cubicBezTo>
                                  <a:pt x="4497502" y="362459"/>
                                  <a:pt x="4498010" y="362966"/>
                                  <a:pt x="4498518" y="363474"/>
                                </a:cubicBezTo>
                                <a:cubicBezTo>
                                  <a:pt x="4499026" y="363855"/>
                                  <a:pt x="4499534" y="364363"/>
                                  <a:pt x="4499915" y="364871"/>
                                </a:cubicBezTo>
                                <a:cubicBezTo>
                                  <a:pt x="4500423" y="365252"/>
                                  <a:pt x="4500931" y="365760"/>
                                  <a:pt x="4501439" y="366268"/>
                                </a:cubicBezTo>
                                <a:cubicBezTo>
                                  <a:pt x="4501947" y="366776"/>
                                  <a:pt x="4502455" y="367285"/>
                                  <a:pt x="4502836" y="367792"/>
                                </a:cubicBezTo>
                                <a:cubicBezTo>
                                  <a:pt x="4503344" y="368300"/>
                                  <a:pt x="4503852" y="368809"/>
                                  <a:pt x="4504360" y="369316"/>
                                </a:cubicBezTo>
                                <a:cubicBezTo>
                                  <a:pt x="4504868" y="369824"/>
                                  <a:pt x="4505376" y="370332"/>
                                  <a:pt x="4505757" y="370840"/>
                                </a:cubicBezTo>
                                <a:cubicBezTo>
                                  <a:pt x="4506265" y="371348"/>
                                  <a:pt x="4506773" y="371856"/>
                                  <a:pt x="4507281" y="372364"/>
                                </a:cubicBezTo>
                                <a:cubicBezTo>
                                  <a:pt x="4507789" y="372872"/>
                                  <a:pt x="4508297" y="373253"/>
                                  <a:pt x="4508678" y="373761"/>
                                </a:cubicBezTo>
                                <a:cubicBezTo>
                                  <a:pt x="4509186" y="374142"/>
                                  <a:pt x="4509694" y="374650"/>
                                  <a:pt x="4510202" y="375031"/>
                                </a:cubicBezTo>
                                <a:cubicBezTo>
                                  <a:pt x="4510710" y="375539"/>
                                  <a:pt x="4511218" y="375920"/>
                                  <a:pt x="4511599" y="376301"/>
                                </a:cubicBezTo>
                                <a:cubicBezTo>
                                  <a:pt x="4512107" y="376682"/>
                                  <a:pt x="4512615" y="377063"/>
                                  <a:pt x="4513123" y="377444"/>
                                </a:cubicBezTo>
                                <a:cubicBezTo>
                                  <a:pt x="4513631" y="377825"/>
                                  <a:pt x="4514012" y="378206"/>
                                  <a:pt x="4514520" y="378587"/>
                                </a:cubicBezTo>
                                <a:cubicBezTo>
                                  <a:pt x="4515028" y="378841"/>
                                  <a:pt x="4515536" y="379222"/>
                                  <a:pt x="4516044" y="379603"/>
                                </a:cubicBezTo>
                                <a:cubicBezTo>
                                  <a:pt x="4516552" y="379857"/>
                                  <a:pt x="4516933" y="380238"/>
                                  <a:pt x="4517441" y="380492"/>
                                </a:cubicBezTo>
                                <a:cubicBezTo>
                                  <a:pt x="4517949" y="380873"/>
                                  <a:pt x="4518457" y="381127"/>
                                  <a:pt x="4518965" y="381381"/>
                                </a:cubicBezTo>
                                <a:cubicBezTo>
                                  <a:pt x="4519473" y="381762"/>
                                  <a:pt x="4519854" y="382016"/>
                                  <a:pt x="4520362" y="382270"/>
                                </a:cubicBezTo>
                                <a:cubicBezTo>
                                  <a:pt x="4520870" y="382524"/>
                                  <a:pt x="4521378" y="382778"/>
                                  <a:pt x="4521886" y="383160"/>
                                </a:cubicBezTo>
                                <a:cubicBezTo>
                                  <a:pt x="4522394" y="383413"/>
                                  <a:pt x="4522775" y="383667"/>
                                  <a:pt x="4523283" y="383921"/>
                                </a:cubicBezTo>
                                <a:cubicBezTo>
                                  <a:pt x="4523791" y="384175"/>
                                  <a:pt x="4524299" y="384429"/>
                                  <a:pt x="4524807" y="384684"/>
                                </a:cubicBezTo>
                                <a:cubicBezTo>
                                  <a:pt x="4525315" y="384810"/>
                                  <a:pt x="4525696" y="385064"/>
                                  <a:pt x="4526204" y="385318"/>
                                </a:cubicBezTo>
                                <a:cubicBezTo>
                                  <a:pt x="4526712" y="385572"/>
                                  <a:pt x="4527220" y="385826"/>
                                  <a:pt x="4527728" y="386080"/>
                                </a:cubicBezTo>
                                <a:cubicBezTo>
                                  <a:pt x="4528236" y="386207"/>
                                  <a:pt x="4528617" y="386461"/>
                                  <a:pt x="4529125" y="386715"/>
                                </a:cubicBezTo>
                                <a:cubicBezTo>
                                  <a:pt x="4529633" y="386842"/>
                                  <a:pt x="4530141" y="387096"/>
                                  <a:pt x="4530649" y="387223"/>
                                </a:cubicBezTo>
                                <a:cubicBezTo>
                                  <a:pt x="4531030" y="387477"/>
                                  <a:pt x="4531538" y="387604"/>
                                  <a:pt x="4532046" y="387859"/>
                                </a:cubicBezTo>
                                <a:cubicBezTo>
                                  <a:pt x="4532554" y="387985"/>
                                  <a:pt x="4533062" y="388112"/>
                                  <a:pt x="4533570" y="388239"/>
                                </a:cubicBezTo>
                                <a:cubicBezTo>
                                  <a:pt x="4533951" y="388366"/>
                                  <a:pt x="4534459" y="388620"/>
                                  <a:pt x="4534967" y="388620"/>
                                </a:cubicBezTo>
                                <a:cubicBezTo>
                                  <a:pt x="4535475" y="388747"/>
                                  <a:pt x="4535983" y="388874"/>
                                  <a:pt x="4536491" y="389001"/>
                                </a:cubicBezTo>
                                <a:cubicBezTo>
                                  <a:pt x="4536872" y="389001"/>
                                  <a:pt x="4537380" y="389128"/>
                                  <a:pt x="4537888" y="389128"/>
                                </a:cubicBezTo>
                                <a:cubicBezTo>
                                  <a:pt x="4538396" y="389255"/>
                                  <a:pt x="4538904" y="389255"/>
                                  <a:pt x="4539412" y="389255"/>
                                </a:cubicBezTo>
                                <a:cubicBezTo>
                                  <a:pt x="4539793" y="389255"/>
                                  <a:pt x="4540301" y="389255"/>
                                  <a:pt x="4540809" y="389128"/>
                                </a:cubicBezTo>
                                <a:cubicBezTo>
                                  <a:pt x="4541317" y="389128"/>
                                  <a:pt x="4541825" y="389128"/>
                                  <a:pt x="4542333" y="389128"/>
                                </a:cubicBezTo>
                                <a:cubicBezTo>
                                  <a:pt x="4542714" y="389001"/>
                                  <a:pt x="4543222" y="388874"/>
                                  <a:pt x="4543730" y="388874"/>
                                </a:cubicBezTo>
                                <a:cubicBezTo>
                                  <a:pt x="4544238" y="388747"/>
                                  <a:pt x="4544746" y="388620"/>
                                  <a:pt x="4545254" y="388493"/>
                                </a:cubicBezTo>
                                <a:cubicBezTo>
                                  <a:pt x="4545635" y="388366"/>
                                  <a:pt x="4546143" y="388239"/>
                                  <a:pt x="4546651" y="388112"/>
                                </a:cubicBezTo>
                                <a:cubicBezTo>
                                  <a:pt x="4547159" y="387985"/>
                                  <a:pt x="4547667" y="387731"/>
                                  <a:pt x="4548048" y="387604"/>
                                </a:cubicBezTo>
                                <a:cubicBezTo>
                                  <a:pt x="4548556" y="387477"/>
                                  <a:pt x="4549064" y="387223"/>
                                  <a:pt x="4549572" y="387096"/>
                                </a:cubicBezTo>
                                <a:cubicBezTo>
                                  <a:pt x="4550080" y="386842"/>
                                  <a:pt x="4550588" y="386715"/>
                                  <a:pt x="4550969" y="386461"/>
                                </a:cubicBezTo>
                                <a:cubicBezTo>
                                  <a:pt x="4551477" y="386335"/>
                                  <a:pt x="4551985" y="386080"/>
                                  <a:pt x="4552493" y="385826"/>
                                </a:cubicBezTo>
                                <a:cubicBezTo>
                                  <a:pt x="4553001" y="385572"/>
                                  <a:pt x="4553509" y="385445"/>
                                  <a:pt x="4553890" y="385191"/>
                                </a:cubicBezTo>
                                <a:cubicBezTo>
                                  <a:pt x="4554398" y="384937"/>
                                  <a:pt x="4554906" y="384684"/>
                                  <a:pt x="4555414" y="384556"/>
                                </a:cubicBezTo>
                                <a:cubicBezTo>
                                  <a:pt x="4555922" y="384302"/>
                                  <a:pt x="4556430" y="384048"/>
                                  <a:pt x="4556811" y="383794"/>
                                </a:cubicBezTo>
                                <a:cubicBezTo>
                                  <a:pt x="4557319" y="383667"/>
                                  <a:pt x="4557827" y="383413"/>
                                  <a:pt x="4558335" y="383160"/>
                                </a:cubicBezTo>
                                <a:cubicBezTo>
                                  <a:pt x="4558843" y="383032"/>
                                  <a:pt x="4559351" y="382778"/>
                                  <a:pt x="4559732" y="382524"/>
                                </a:cubicBezTo>
                                <a:cubicBezTo>
                                  <a:pt x="4560240" y="382397"/>
                                  <a:pt x="4560748" y="382143"/>
                                  <a:pt x="4561256" y="381889"/>
                                </a:cubicBezTo>
                                <a:cubicBezTo>
                                  <a:pt x="4561764" y="381762"/>
                                  <a:pt x="4562272" y="381509"/>
                                  <a:pt x="4562653" y="381381"/>
                                </a:cubicBezTo>
                                <a:cubicBezTo>
                                  <a:pt x="4563161" y="381254"/>
                                  <a:pt x="4563669" y="381000"/>
                                  <a:pt x="4564177" y="380873"/>
                                </a:cubicBezTo>
                                <a:cubicBezTo>
                                  <a:pt x="4564685" y="380746"/>
                                  <a:pt x="4565066" y="380619"/>
                                  <a:pt x="4565574" y="380492"/>
                                </a:cubicBezTo>
                                <a:cubicBezTo>
                                  <a:pt x="4566082" y="380492"/>
                                  <a:pt x="4566590" y="380365"/>
                                  <a:pt x="4567098" y="380365"/>
                                </a:cubicBezTo>
                                <a:cubicBezTo>
                                  <a:pt x="4567606" y="380365"/>
                                  <a:pt x="4567987" y="380365"/>
                                  <a:pt x="4568495" y="380492"/>
                                </a:cubicBezTo>
                                <a:cubicBezTo>
                                  <a:pt x="4569003" y="380492"/>
                                  <a:pt x="4569511" y="380619"/>
                                  <a:pt x="4570019" y="380746"/>
                                </a:cubicBezTo>
                                <a:cubicBezTo>
                                  <a:pt x="4570527" y="381000"/>
                                  <a:pt x="4570908" y="381127"/>
                                  <a:pt x="4571416" y="381381"/>
                                </a:cubicBezTo>
                                <a:cubicBezTo>
                                  <a:pt x="4571924" y="381635"/>
                                  <a:pt x="4572432" y="381889"/>
                                  <a:pt x="4572940" y="382270"/>
                                </a:cubicBezTo>
                                <a:cubicBezTo>
                                  <a:pt x="4573448" y="382524"/>
                                  <a:pt x="4573829" y="382905"/>
                                  <a:pt x="4574337" y="383286"/>
                                </a:cubicBezTo>
                                <a:cubicBezTo>
                                  <a:pt x="4574845" y="383667"/>
                                  <a:pt x="4575353" y="384048"/>
                                  <a:pt x="4575861" y="384429"/>
                                </a:cubicBezTo>
                                <a:cubicBezTo>
                                  <a:pt x="4576369" y="384810"/>
                                  <a:pt x="4576750" y="385191"/>
                                  <a:pt x="4577258" y="385572"/>
                                </a:cubicBezTo>
                                <a:cubicBezTo>
                                  <a:pt x="4577766" y="386080"/>
                                  <a:pt x="4578274" y="386461"/>
                                  <a:pt x="4578782" y="386842"/>
                                </a:cubicBezTo>
                                <a:cubicBezTo>
                                  <a:pt x="4579290" y="387223"/>
                                  <a:pt x="4579671" y="387604"/>
                                  <a:pt x="4580179" y="387985"/>
                                </a:cubicBezTo>
                                <a:cubicBezTo>
                                  <a:pt x="4580687" y="388366"/>
                                  <a:pt x="4581195" y="388747"/>
                                  <a:pt x="4581703" y="389128"/>
                                </a:cubicBezTo>
                                <a:cubicBezTo>
                                  <a:pt x="4582084" y="389510"/>
                                  <a:pt x="4582592" y="389763"/>
                                  <a:pt x="4583100" y="390144"/>
                                </a:cubicBezTo>
                                <a:cubicBezTo>
                                  <a:pt x="4583608" y="390398"/>
                                  <a:pt x="4584116" y="390652"/>
                                  <a:pt x="4584624" y="390906"/>
                                </a:cubicBezTo>
                                <a:cubicBezTo>
                                  <a:pt x="4585005" y="391160"/>
                                  <a:pt x="4585513" y="391414"/>
                                  <a:pt x="4586021" y="391668"/>
                                </a:cubicBezTo>
                                <a:cubicBezTo>
                                  <a:pt x="4586529" y="391922"/>
                                  <a:pt x="4587037" y="392049"/>
                                  <a:pt x="4587545" y="392303"/>
                                </a:cubicBezTo>
                                <a:cubicBezTo>
                                  <a:pt x="4587926" y="392430"/>
                                  <a:pt x="4588434" y="392557"/>
                                  <a:pt x="4588942" y="392811"/>
                                </a:cubicBezTo>
                                <a:cubicBezTo>
                                  <a:pt x="4589450" y="392938"/>
                                  <a:pt x="4589958" y="393065"/>
                                  <a:pt x="4590466" y="393192"/>
                                </a:cubicBezTo>
                                <a:cubicBezTo>
                                  <a:pt x="4590847" y="393319"/>
                                  <a:pt x="4591355" y="393319"/>
                                  <a:pt x="4591863" y="393446"/>
                                </a:cubicBezTo>
                                <a:cubicBezTo>
                                  <a:pt x="4592371" y="393446"/>
                                  <a:pt x="4592879" y="393446"/>
                                  <a:pt x="4593387" y="393446"/>
                                </a:cubicBezTo>
                                <a:cubicBezTo>
                                  <a:pt x="4593768" y="393573"/>
                                  <a:pt x="4594276" y="393573"/>
                                  <a:pt x="4594784" y="393446"/>
                                </a:cubicBezTo>
                                <a:cubicBezTo>
                                  <a:pt x="4595292" y="393446"/>
                                  <a:pt x="4595800" y="393446"/>
                                  <a:pt x="4596308" y="393319"/>
                                </a:cubicBezTo>
                                <a:cubicBezTo>
                                  <a:pt x="4596689" y="393192"/>
                                  <a:pt x="4597197" y="393065"/>
                                  <a:pt x="4597705" y="392938"/>
                                </a:cubicBezTo>
                                <a:cubicBezTo>
                                  <a:pt x="4598213" y="392811"/>
                                  <a:pt x="4598721" y="392685"/>
                                  <a:pt x="4599102" y="392430"/>
                                </a:cubicBezTo>
                                <a:cubicBezTo>
                                  <a:pt x="4599610" y="392303"/>
                                  <a:pt x="4600118" y="392049"/>
                                  <a:pt x="4600626" y="391795"/>
                                </a:cubicBezTo>
                                <a:cubicBezTo>
                                  <a:pt x="4601134" y="391414"/>
                                  <a:pt x="4601642" y="391160"/>
                                  <a:pt x="4602023" y="390779"/>
                                </a:cubicBezTo>
                                <a:cubicBezTo>
                                  <a:pt x="4602531" y="390398"/>
                                  <a:pt x="4603039" y="390144"/>
                                  <a:pt x="4603547" y="389636"/>
                                </a:cubicBezTo>
                                <a:cubicBezTo>
                                  <a:pt x="4604055" y="389255"/>
                                  <a:pt x="4604563" y="388747"/>
                                  <a:pt x="4604944" y="388239"/>
                                </a:cubicBezTo>
                                <a:cubicBezTo>
                                  <a:pt x="4605452" y="387731"/>
                                  <a:pt x="4605960" y="387096"/>
                                  <a:pt x="4606468" y="386461"/>
                                </a:cubicBezTo>
                                <a:cubicBezTo>
                                  <a:pt x="4606976" y="385953"/>
                                  <a:pt x="4607484" y="385318"/>
                                  <a:pt x="4607865" y="384556"/>
                                </a:cubicBezTo>
                                <a:cubicBezTo>
                                  <a:pt x="4608373" y="383794"/>
                                  <a:pt x="4608881" y="383032"/>
                                  <a:pt x="4609389" y="382270"/>
                                </a:cubicBezTo>
                                <a:cubicBezTo>
                                  <a:pt x="4609897" y="381381"/>
                                  <a:pt x="4610405" y="380492"/>
                                  <a:pt x="4610786" y="379603"/>
                                </a:cubicBezTo>
                                <a:cubicBezTo>
                                  <a:pt x="4611294" y="378714"/>
                                  <a:pt x="4611802" y="377698"/>
                                  <a:pt x="4612310" y="376682"/>
                                </a:cubicBezTo>
                                <a:cubicBezTo>
                                  <a:pt x="4612818" y="375539"/>
                                  <a:pt x="4613326" y="374523"/>
                                  <a:pt x="4613707" y="373380"/>
                                </a:cubicBezTo>
                                <a:cubicBezTo>
                                  <a:pt x="4614215" y="372237"/>
                                  <a:pt x="4614723" y="370967"/>
                                  <a:pt x="4615231" y="369697"/>
                                </a:cubicBezTo>
                                <a:cubicBezTo>
                                  <a:pt x="4615739" y="368554"/>
                                  <a:pt x="4616120" y="367285"/>
                                  <a:pt x="4616628" y="365887"/>
                                </a:cubicBezTo>
                                <a:cubicBezTo>
                                  <a:pt x="4617136" y="364617"/>
                                  <a:pt x="4617644" y="363220"/>
                                  <a:pt x="4618152" y="361823"/>
                                </a:cubicBezTo>
                                <a:cubicBezTo>
                                  <a:pt x="4618660" y="360426"/>
                                  <a:pt x="4619041" y="358902"/>
                                  <a:pt x="4619549" y="357505"/>
                                </a:cubicBezTo>
                                <a:cubicBezTo>
                                  <a:pt x="4620057" y="355981"/>
                                  <a:pt x="4620565" y="354457"/>
                                  <a:pt x="4621073" y="352934"/>
                                </a:cubicBezTo>
                                <a:cubicBezTo>
                                  <a:pt x="4621581" y="351410"/>
                                  <a:pt x="4621962" y="349885"/>
                                  <a:pt x="4622470" y="348361"/>
                                </a:cubicBezTo>
                                <a:cubicBezTo>
                                  <a:pt x="4622978" y="346837"/>
                                  <a:pt x="4623486" y="345313"/>
                                  <a:pt x="4623994" y="343789"/>
                                </a:cubicBezTo>
                                <a:cubicBezTo>
                                  <a:pt x="4624502" y="342265"/>
                                  <a:pt x="4624883" y="340741"/>
                                  <a:pt x="4625391" y="339217"/>
                                </a:cubicBezTo>
                                <a:cubicBezTo>
                                  <a:pt x="4625899" y="337693"/>
                                  <a:pt x="4626407" y="336296"/>
                                  <a:pt x="4626915" y="334772"/>
                                </a:cubicBezTo>
                                <a:cubicBezTo>
                                  <a:pt x="4627423" y="333375"/>
                                  <a:pt x="4627804" y="331978"/>
                                  <a:pt x="4628312" y="330709"/>
                                </a:cubicBezTo>
                                <a:cubicBezTo>
                                  <a:pt x="4628820" y="329311"/>
                                  <a:pt x="4629328" y="328041"/>
                                  <a:pt x="4629836" y="326898"/>
                                </a:cubicBezTo>
                                <a:cubicBezTo>
                                  <a:pt x="4630344" y="325755"/>
                                  <a:pt x="4630725" y="324739"/>
                                  <a:pt x="4631233" y="323723"/>
                                </a:cubicBezTo>
                                <a:cubicBezTo>
                                  <a:pt x="4631741" y="322835"/>
                                  <a:pt x="4632249" y="321945"/>
                                  <a:pt x="4632757" y="321184"/>
                                </a:cubicBezTo>
                                <a:cubicBezTo>
                                  <a:pt x="4633138" y="320421"/>
                                  <a:pt x="4633646" y="319913"/>
                                  <a:pt x="4634154" y="319405"/>
                                </a:cubicBezTo>
                                <a:cubicBezTo>
                                  <a:pt x="4634662" y="318897"/>
                                  <a:pt x="4635170" y="318643"/>
                                  <a:pt x="4635678" y="318516"/>
                                </a:cubicBezTo>
                                <a:cubicBezTo>
                                  <a:pt x="4636059" y="318262"/>
                                  <a:pt x="4636567" y="318262"/>
                                  <a:pt x="4637075" y="318389"/>
                                </a:cubicBezTo>
                                <a:cubicBezTo>
                                  <a:pt x="4637583" y="318389"/>
                                  <a:pt x="4638091" y="318770"/>
                                  <a:pt x="4638599" y="319024"/>
                                </a:cubicBezTo>
                                <a:cubicBezTo>
                                  <a:pt x="4638980" y="319405"/>
                                  <a:pt x="4639488" y="320040"/>
                                  <a:pt x="4639996" y="320675"/>
                                </a:cubicBezTo>
                                <a:cubicBezTo>
                                  <a:pt x="4640504" y="321310"/>
                                  <a:pt x="4641012" y="322072"/>
                                  <a:pt x="4641520" y="322835"/>
                                </a:cubicBezTo>
                                <a:cubicBezTo>
                                  <a:pt x="4641901" y="323723"/>
                                  <a:pt x="4642409" y="324739"/>
                                  <a:pt x="4642917" y="325882"/>
                                </a:cubicBezTo>
                                <a:cubicBezTo>
                                  <a:pt x="4643425" y="326898"/>
                                  <a:pt x="4643933" y="328168"/>
                                  <a:pt x="4644441" y="329438"/>
                                </a:cubicBezTo>
                                <a:cubicBezTo>
                                  <a:pt x="4644822" y="330581"/>
                                  <a:pt x="4645330" y="331978"/>
                                  <a:pt x="4645838" y="333248"/>
                                </a:cubicBezTo>
                                <a:cubicBezTo>
                                  <a:pt x="4646346" y="334645"/>
                                  <a:pt x="4646854" y="336042"/>
                                  <a:pt x="4647362" y="337566"/>
                                </a:cubicBezTo>
                                <a:cubicBezTo>
                                  <a:pt x="4647743" y="338963"/>
                                  <a:pt x="4648251" y="340487"/>
                                  <a:pt x="4648759" y="342011"/>
                                </a:cubicBezTo>
                                <a:cubicBezTo>
                                  <a:pt x="4649267" y="343409"/>
                                  <a:pt x="4649775" y="344932"/>
                                  <a:pt x="4650156" y="346456"/>
                                </a:cubicBezTo>
                                <a:cubicBezTo>
                                  <a:pt x="4650664" y="347980"/>
                                  <a:pt x="4651172" y="349377"/>
                                  <a:pt x="4651680" y="350901"/>
                                </a:cubicBezTo>
                                <a:cubicBezTo>
                                  <a:pt x="4652188" y="352298"/>
                                  <a:pt x="4652696" y="353695"/>
                                  <a:pt x="4653077" y="355092"/>
                                </a:cubicBezTo>
                                <a:cubicBezTo>
                                  <a:pt x="4653585" y="356489"/>
                                  <a:pt x="4654093" y="357760"/>
                                  <a:pt x="4654601" y="359029"/>
                                </a:cubicBezTo>
                                <a:cubicBezTo>
                                  <a:pt x="4655109" y="360299"/>
                                  <a:pt x="4655617" y="361569"/>
                                  <a:pt x="4655998" y="362839"/>
                                </a:cubicBezTo>
                                <a:cubicBezTo>
                                  <a:pt x="4656506" y="363982"/>
                                  <a:pt x="4657014" y="365125"/>
                                  <a:pt x="4657522" y="366268"/>
                                </a:cubicBezTo>
                                <a:cubicBezTo>
                                  <a:pt x="4658030" y="367285"/>
                                  <a:pt x="4658538" y="368300"/>
                                  <a:pt x="4658919" y="369316"/>
                                </a:cubicBezTo>
                                <a:cubicBezTo>
                                  <a:pt x="4659427" y="370332"/>
                                  <a:pt x="4659935" y="371221"/>
                                  <a:pt x="4660443" y="372110"/>
                                </a:cubicBezTo>
                                <a:cubicBezTo>
                                  <a:pt x="4660951" y="372999"/>
                                  <a:pt x="4661459" y="373888"/>
                                  <a:pt x="4661840" y="374650"/>
                                </a:cubicBezTo>
                                <a:cubicBezTo>
                                  <a:pt x="4662348" y="375412"/>
                                  <a:pt x="4662856" y="376174"/>
                                  <a:pt x="4663364" y="376810"/>
                                </a:cubicBezTo>
                                <a:cubicBezTo>
                                  <a:pt x="4663872" y="377571"/>
                                  <a:pt x="4664253" y="378206"/>
                                  <a:pt x="4664761" y="378841"/>
                                </a:cubicBezTo>
                                <a:cubicBezTo>
                                  <a:pt x="4665269" y="379476"/>
                                  <a:pt x="4665777" y="379985"/>
                                  <a:pt x="4666285" y="380619"/>
                                </a:cubicBezTo>
                                <a:cubicBezTo>
                                  <a:pt x="4666793" y="381127"/>
                                  <a:pt x="4667174" y="381635"/>
                                  <a:pt x="4667682" y="382143"/>
                                </a:cubicBezTo>
                                <a:cubicBezTo>
                                  <a:pt x="4668190" y="382651"/>
                                  <a:pt x="4668698" y="383160"/>
                                  <a:pt x="4669206" y="383540"/>
                                </a:cubicBezTo>
                                <a:cubicBezTo>
                                  <a:pt x="4669714" y="384048"/>
                                  <a:pt x="4670095" y="384429"/>
                                  <a:pt x="4670603" y="384810"/>
                                </a:cubicBezTo>
                                <a:cubicBezTo>
                                  <a:pt x="4671111" y="385191"/>
                                  <a:pt x="4671619" y="385572"/>
                                  <a:pt x="4672127" y="385953"/>
                                </a:cubicBezTo>
                                <a:cubicBezTo>
                                  <a:pt x="4672635" y="386335"/>
                                  <a:pt x="4673016" y="386588"/>
                                  <a:pt x="4673524" y="386969"/>
                                </a:cubicBezTo>
                                <a:cubicBezTo>
                                  <a:pt x="4674032" y="387223"/>
                                  <a:pt x="4674540" y="387604"/>
                                  <a:pt x="4675048" y="387859"/>
                                </a:cubicBezTo>
                                <a:cubicBezTo>
                                  <a:pt x="4675556" y="388112"/>
                                  <a:pt x="4675937" y="388366"/>
                                  <a:pt x="4676445" y="388620"/>
                                </a:cubicBezTo>
                                <a:cubicBezTo>
                                  <a:pt x="4676953" y="388874"/>
                                  <a:pt x="4677461" y="389128"/>
                                  <a:pt x="4677969" y="389382"/>
                                </a:cubicBezTo>
                                <a:cubicBezTo>
                                  <a:pt x="4678477" y="389636"/>
                                  <a:pt x="4678858" y="389763"/>
                                  <a:pt x="4679366" y="390017"/>
                                </a:cubicBezTo>
                                <a:cubicBezTo>
                                  <a:pt x="4679874" y="390144"/>
                                  <a:pt x="4680382" y="390398"/>
                                  <a:pt x="4680890" y="390525"/>
                                </a:cubicBezTo>
                                <a:cubicBezTo>
                                  <a:pt x="4681271" y="390779"/>
                                  <a:pt x="4681779" y="390906"/>
                                  <a:pt x="4682287" y="391034"/>
                                </a:cubicBezTo>
                                <a:cubicBezTo>
                                  <a:pt x="4682795" y="391160"/>
                                  <a:pt x="4683303" y="391287"/>
                                  <a:pt x="4683811" y="391414"/>
                                </a:cubicBezTo>
                                <a:cubicBezTo>
                                  <a:pt x="4684192" y="391541"/>
                                  <a:pt x="4684700" y="391668"/>
                                  <a:pt x="4685208" y="391795"/>
                                </a:cubicBezTo>
                                <a:cubicBezTo>
                                  <a:pt x="4685716" y="391922"/>
                                  <a:pt x="4686224" y="392049"/>
                                  <a:pt x="4686732" y="392176"/>
                                </a:cubicBezTo>
                                <a:cubicBezTo>
                                  <a:pt x="4687113" y="392176"/>
                                  <a:pt x="4687621" y="392303"/>
                                  <a:pt x="4688129" y="392430"/>
                                </a:cubicBezTo>
                                <a:cubicBezTo>
                                  <a:pt x="4688637" y="392430"/>
                                  <a:pt x="4689145" y="392557"/>
                                  <a:pt x="4689653" y="392685"/>
                                </a:cubicBezTo>
                                <a:cubicBezTo>
                                  <a:pt x="4690034" y="392685"/>
                                  <a:pt x="4690542" y="392685"/>
                                  <a:pt x="4691050" y="392811"/>
                                </a:cubicBezTo>
                                <a:cubicBezTo>
                                  <a:pt x="4691558" y="392811"/>
                                  <a:pt x="4692066" y="392938"/>
                                  <a:pt x="4692574" y="392938"/>
                                </a:cubicBezTo>
                                <a:cubicBezTo>
                                  <a:pt x="4692955" y="392938"/>
                                  <a:pt x="4693463" y="393065"/>
                                  <a:pt x="4693971" y="393065"/>
                                </a:cubicBezTo>
                                <a:cubicBezTo>
                                  <a:pt x="4694479" y="393065"/>
                                  <a:pt x="4694987" y="393065"/>
                                  <a:pt x="4695495" y="393065"/>
                                </a:cubicBezTo>
                                <a:cubicBezTo>
                                  <a:pt x="4695876" y="393065"/>
                                  <a:pt x="4696384" y="393065"/>
                                  <a:pt x="4696892" y="393065"/>
                                </a:cubicBezTo>
                                <a:cubicBezTo>
                                  <a:pt x="4697400" y="393065"/>
                                  <a:pt x="4697908" y="393065"/>
                                  <a:pt x="4698289" y="393065"/>
                                </a:cubicBezTo>
                                <a:cubicBezTo>
                                  <a:pt x="4698797" y="393065"/>
                                  <a:pt x="4699305" y="393065"/>
                                  <a:pt x="4699813" y="393065"/>
                                </a:cubicBezTo>
                                <a:cubicBezTo>
                                  <a:pt x="4700321" y="393065"/>
                                  <a:pt x="4700829" y="392938"/>
                                  <a:pt x="4701210" y="392938"/>
                                </a:cubicBezTo>
                                <a:cubicBezTo>
                                  <a:pt x="4701718" y="392938"/>
                                  <a:pt x="4702226" y="392811"/>
                                  <a:pt x="4702734" y="392811"/>
                                </a:cubicBezTo>
                                <a:cubicBezTo>
                                  <a:pt x="4703242" y="392685"/>
                                  <a:pt x="4703750" y="392685"/>
                                  <a:pt x="4704131" y="392557"/>
                                </a:cubicBezTo>
                                <a:cubicBezTo>
                                  <a:pt x="4704639" y="392557"/>
                                  <a:pt x="4705147" y="392430"/>
                                  <a:pt x="4705655" y="392430"/>
                                </a:cubicBezTo>
                                <a:cubicBezTo>
                                  <a:pt x="4706163" y="392303"/>
                                  <a:pt x="4706671" y="392176"/>
                                  <a:pt x="4707052" y="392049"/>
                                </a:cubicBezTo>
                                <a:cubicBezTo>
                                  <a:pt x="4707560" y="391922"/>
                                  <a:pt x="4708068" y="391795"/>
                                  <a:pt x="4708576" y="391668"/>
                                </a:cubicBezTo>
                                <a:cubicBezTo>
                                  <a:pt x="4709084" y="391541"/>
                                  <a:pt x="4709592" y="391414"/>
                                  <a:pt x="4709973" y="391160"/>
                                </a:cubicBezTo>
                                <a:cubicBezTo>
                                  <a:pt x="4710481" y="391034"/>
                                  <a:pt x="4710989" y="390779"/>
                                  <a:pt x="4711497" y="390652"/>
                                </a:cubicBezTo>
                                <a:cubicBezTo>
                                  <a:pt x="4712005" y="390398"/>
                                  <a:pt x="4712513" y="390144"/>
                                  <a:pt x="4712894" y="390017"/>
                                </a:cubicBezTo>
                                <a:cubicBezTo>
                                  <a:pt x="4713402" y="389763"/>
                                  <a:pt x="4713910" y="389510"/>
                                  <a:pt x="4714418" y="389255"/>
                                </a:cubicBezTo>
                                <a:cubicBezTo>
                                  <a:pt x="4714926" y="389001"/>
                                  <a:pt x="4715307" y="388747"/>
                                  <a:pt x="4715815" y="388493"/>
                                </a:cubicBezTo>
                                <a:cubicBezTo>
                                  <a:pt x="4716323" y="388112"/>
                                  <a:pt x="4716831" y="387859"/>
                                  <a:pt x="4717339" y="387477"/>
                                </a:cubicBezTo>
                                <a:cubicBezTo>
                                  <a:pt x="4717847" y="387223"/>
                                  <a:pt x="4718228" y="386842"/>
                                  <a:pt x="4718736" y="386461"/>
                                </a:cubicBezTo>
                                <a:cubicBezTo>
                                  <a:pt x="4719244" y="386080"/>
                                  <a:pt x="4719752" y="385699"/>
                                  <a:pt x="4720260" y="385318"/>
                                </a:cubicBezTo>
                                <a:cubicBezTo>
                                  <a:pt x="4720768" y="384937"/>
                                  <a:pt x="4721149" y="384556"/>
                                  <a:pt x="4721657" y="384048"/>
                                </a:cubicBezTo>
                                <a:cubicBezTo>
                                  <a:pt x="4722165" y="383667"/>
                                  <a:pt x="4722673" y="383160"/>
                                  <a:pt x="4723181" y="382778"/>
                                </a:cubicBezTo>
                                <a:cubicBezTo>
                                  <a:pt x="4723689" y="382270"/>
                                  <a:pt x="4724070" y="381762"/>
                                  <a:pt x="4724578" y="381381"/>
                                </a:cubicBezTo>
                                <a:cubicBezTo>
                                  <a:pt x="4725086" y="380873"/>
                                  <a:pt x="4725594" y="380365"/>
                                  <a:pt x="4726102" y="379857"/>
                                </a:cubicBezTo>
                                <a:cubicBezTo>
                                  <a:pt x="4726610" y="379476"/>
                                  <a:pt x="4726991" y="378968"/>
                                  <a:pt x="4727499" y="378460"/>
                                </a:cubicBezTo>
                                <a:cubicBezTo>
                                  <a:pt x="4728007" y="377952"/>
                                  <a:pt x="4728515" y="377571"/>
                                  <a:pt x="4729023" y="377063"/>
                                </a:cubicBezTo>
                                <a:cubicBezTo>
                                  <a:pt x="4729531" y="376555"/>
                                  <a:pt x="4729912" y="376047"/>
                                  <a:pt x="4730420" y="375666"/>
                                </a:cubicBezTo>
                                <a:cubicBezTo>
                                  <a:pt x="4730928" y="375159"/>
                                  <a:pt x="4731436" y="374650"/>
                                  <a:pt x="4731944" y="374269"/>
                                </a:cubicBezTo>
                                <a:cubicBezTo>
                                  <a:pt x="4732325" y="373761"/>
                                  <a:pt x="4732833" y="373380"/>
                                  <a:pt x="4733341" y="372872"/>
                                </a:cubicBezTo>
                                <a:cubicBezTo>
                                  <a:pt x="4733849" y="372491"/>
                                  <a:pt x="4734357" y="371984"/>
                                  <a:pt x="4734865" y="371602"/>
                                </a:cubicBezTo>
                                <a:cubicBezTo>
                                  <a:pt x="4735246" y="371221"/>
                                  <a:pt x="4735754" y="370713"/>
                                  <a:pt x="4736262" y="370332"/>
                                </a:cubicBezTo>
                                <a:cubicBezTo>
                                  <a:pt x="4736770" y="369824"/>
                                  <a:pt x="4737278" y="369443"/>
                                  <a:pt x="4737786" y="369062"/>
                                </a:cubicBezTo>
                                <a:cubicBezTo>
                                  <a:pt x="4738167" y="368681"/>
                                  <a:pt x="4738675" y="368300"/>
                                  <a:pt x="4739183" y="367919"/>
                                </a:cubicBezTo>
                                <a:cubicBezTo>
                                  <a:pt x="4739691" y="367411"/>
                                  <a:pt x="4740199" y="367030"/>
                                  <a:pt x="4740707" y="366776"/>
                                </a:cubicBezTo>
                                <a:cubicBezTo>
                                  <a:pt x="4741088" y="366395"/>
                                  <a:pt x="4741596" y="366014"/>
                                  <a:pt x="4742104" y="365634"/>
                                </a:cubicBezTo>
                                <a:cubicBezTo>
                                  <a:pt x="4742612" y="365379"/>
                                  <a:pt x="4743120" y="364998"/>
                                  <a:pt x="4743628" y="364744"/>
                                </a:cubicBezTo>
                                <a:cubicBezTo>
                                  <a:pt x="4744009" y="364490"/>
                                  <a:pt x="4744517" y="364236"/>
                                  <a:pt x="4745025" y="363982"/>
                                </a:cubicBezTo>
                                <a:cubicBezTo>
                                  <a:pt x="4745533" y="363728"/>
                                  <a:pt x="4746041" y="363601"/>
                                  <a:pt x="4746549" y="363474"/>
                                </a:cubicBezTo>
                                <a:cubicBezTo>
                                  <a:pt x="4746930" y="363220"/>
                                  <a:pt x="4747438" y="363220"/>
                                  <a:pt x="4747946" y="363093"/>
                                </a:cubicBezTo>
                                <a:cubicBezTo>
                                  <a:pt x="4748454" y="363093"/>
                                  <a:pt x="4748962" y="362966"/>
                                  <a:pt x="4749343" y="363093"/>
                                </a:cubicBezTo>
                                <a:cubicBezTo>
                                  <a:pt x="4749851" y="363093"/>
                                  <a:pt x="4750359" y="363093"/>
                                  <a:pt x="4750867" y="363220"/>
                                </a:cubicBezTo>
                                <a:cubicBezTo>
                                  <a:pt x="4751375" y="363347"/>
                                  <a:pt x="4751883" y="363474"/>
                                  <a:pt x="4752264" y="363601"/>
                                </a:cubicBezTo>
                                <a:cubicBezTo>
                                  <a:pt x="4752772" y="363855"/>
                                  <a:pt x="4753280" y="364110"/>
                                  <a:pt x="4753788" y="364363"/>
                                </a:cubicBezTo>
                                <a:cubicBezTo>
                                  <a:pt x="4754296" y="364617"/>
                                  <a:pt x="4754804" y="364998"/>
                                  <a:pt x="4755185" y="365252"/>
                                </a:cubicBezTo>
                                <a:cubicBezTo>
                                  <a:pt x="4755693" y="365634"/>
                                  <a:pt x="4756201" y="366014"/>
                                  <a:pt x="4756709" y="366395"/>
                                </a:cubicBezTo>
                                <a:cubicBezTo>
                                  <a:pt x="4757217" y="366903"/>
                                  <a:pt x="4757725" y="367285"/>
                                  <a:pt x="4758106" y="367792"/>
                                </a:cubicBezTo>
                                <a:cubicBezTo>
                                  <a:pt x="4758614" y="368173"/>
                                  <a:pt x="4759122" y="368681"/>
                                  <a:pt x="4759630" y="369062"/>
                                </a:cubicBezTo>
                                <a:cubicBezTo>
                                  <a:pt x="4760138" y="369570"/>
                                  <a:pt x="4760646" y="370078"/>
                                  <a:pt x="4761027" y="370586"/>
                                </a:cubicBezTo>
                                <a:cubicBezTo>
                                  <a:pt x="4761535" y="371094"/>
                                  <a:pt x="4762043" y="371602"/>
                                  <a:pt x="4762551" y="372110"/>
                                </a:cubicBezTo>
                                <a:cubicBezTo>
                                  <a:pt x="4763059" y="372618"/>
                                  <a:pt x="4763567" y="373126"/>
                                  <a:pt x="4763948" y="373635"/>
                                </a:cubicBezTo>
                                <a:cubicBezTo>
                                  <a:pt x="4764456" y="374142"/>
                                  <a:pt x="4764964" y="374650"/>
                                  <a:pt x="4765472" y="375031"/>
                                </a:cubicBezTo>
                                <a:cubicBezTo>
                                  <a:pt x="4765980" y="375539"/>
                                  <a:pt x="4766361" y="376047"/>
                                  <a:pt x="4766869" y="376555"/>
                                </a:cubicBezTo>
                                <a:cubicBezTo>
                                  <a:pt x="4767377" y="376936"/>
                                  <a:pt x="4767885" y="377444"/>
                                  <a:pt x="4768393" y="377825"/>
                                </a:cubicBezTo>
                                <a:cubicBezTo>
                                  <a:pt x="4768901" y="378334"/>
                                  <a:pt x="4769282" y="378714"/>
                                  <a:pt x="4769790" y="379095"/>
                                </a:cubicBezTo>
                                <a:cubicBezTo>
                                  <a:pt x="4770298" y="379603"/>
                                  <a:pt x="4770806" y="379985"/>
                                  <a:pt x="4771314" y="380365"/>
                                </a:cubicBezTo>
                                <a:cubicBezTo>
                                  <a:pt x="4771822" y="380746"/>
                                  <a:pt x="4772203" y="381000"/>
                                  <a:pt x="4772711" y="381381"/>
                                </a:cubicBezTo>
                                <a:cubicBezTo>
                                  <a:pt x="4773219" y="381762"/>
                                  <a:pt x="4773727" y="382143"/>
                                  <a:pt x="4774235" y="382397"/>
                                </a:cubicBezTo>
                                <a:cubicBezTo>
                                  <a:pt x="4774743" y="382778"/>
                                  <a:pt x="4775124" y="383032"/>
                                  <a:pt x="4775632" y="383286"/>
                                </a:cubicBezTo>
                                <a:cubicBezTo>
                                  <a:pt x="4776140" y="383667"/>
                                  <a:pt x="4776648" y="383921"/>
                                  <a:pt x="4777156" y="384175"/>
                                </a:cubicBezTo>
                                <a:cubicBezTo>
                                  <a:pt x="4777664" y="384429"/>
                                  <a:pt x="4778045" y="384556"/>
                                  <a:pt x="4778553" y="384810"/>
                                </a:cubicBezTo>
                                <a:cubicBezTo>
                                  <a:pt x="4779061" y="385064"/>
                                  <a:pt x="4779569" y="385191"/>
                                  <a:pt x="4780077" y="385445"/>
                                </a:cubicBezTo>
                                <a:cubicBezTo>
                                  <a:pt x="4780585" y="385572"/>
                                  <a:pt x="4780966" y="385699"/>
                                  <a:pt x="4781474" y="385826"/>
                                </a:cubicBezTo>
                                <a:cubicBezTo>
                                  <a:pt x="4781982" y="386080"/>
                                  <a:pt x="4782490" y="386207"/>
                                  <a:pt x="4782998" y="386335"/>
                                </a:cubicBezTo>
                                <a:cubicBezTo>
                                  <a:pt x="4783379" y="386335"/>
                                  <a:pt x="4783887" y="386461"/>
                                  <a:pt x="4784395" y="386588"/>
                                </a:cubicBezTo>
                                <a:cubicBezTo>
                                  <a:pt x="4784903" y="386715"/>
                                  <a:pt x="4785411" y="386715"/>
                                  <a:pt x="4785919" y="386842"/>
                                </a:cubicBezTo>
                                <a:cubicBezTo>
                                  <a:pt x="4786300" y="386842"/>
                                  <a:pt x="4786808" y="386969"/>
                                  <a:pt x="4787316" y="386969"/>
                                </a:cubicBezTo>
                                <a:cubicBezTo>
                                  <a:pt x="4787824" y="387096"/>
                                  <a:pt x="4788332" y="387096"/>
                                  <a:pt x="4788840" y="387096"/>
                                </a:cubicBezTo>
                                <a:cubicBezTo>
                                  <a:pt x="4789221" y="387223"/>
                                  <a:pt x="4789729" y="387223"/>
                                  <a:pt x="4790237" y="387223"/>
                                </a:cubicBezTo>
                                <a:cubicBezTo>
                                  <a:pt x="4790745" y="387223"/>
                                  <a:pt x="4791253" y="387350"/>
                                  <a:pt x="4791761" y="387350"/>
                                </a:cubicBezTo>
                                <a:cubicBezTo>
                                  <a:pt x="4792142" y="387350"/>
                                  <a:pt x="4792650" y="387350"/>
                                  <a:pt x="4793158" y="387350"/>
                                </a:cubicBezTo>
                                <a:cubicBezTo>
                                  <a:pt x="4793666" y="387350"/>
                                  <a:pt x="4794174" y="387350"/>
                                  <a:pt x="4794682" y="387350"/>
                                </a:cubicBezTo>
                                <a:cubicBezTo>
                                  <a:pt x="4795063" y="387350"/>
                                  <a:pt x="4795571" y="387350"/>
                                  <a:pt x="4796079" y="387350"/>
                                </a:cubicBezTo>
                                <a:cubicBezTo>
                                  <a:pt x="4796587" y="387350"/>
                                  <a:pt x="4797095" y="387223"/>
                                  <a:pt x="4797603" y="387223"/>
                                </a:cubicBezTo>
                                <a:cubicBezTo>
                                  <a:pt x="4797984" y="387223"/>
                                  <a:pt x="4798492" y="387223"/>
                                  <a:pt x="4799000" y="387223"/>
                                </a:cubicBezTo>
                                <a:cubicBezTo>
                                  <a:pt x="4799508" y="387096"/>
                                  <a:pt x="4800016" y="387096"/>
                                  <a:pt x="4800397" y="387096"/>
                                </a:cubicBezTo>
                                <a:cubicBezTo>
                                  <a:pt x="4800905" y="387096"/>
                                  <a:pt x="4801413" y="387096"/>
                                  <a:pt x="4801921" y="386969"/>
                                </a:cubicBezTo>
                                <a:cubicBezTo>
                                  <a:pt x="4802429" y="386969"/>
                                  <a:pt x="4802937" y="386969"/>
                                  <a:pt x="4803318" y="386969"/>
                                </a:cubicBezTo>
                                <a:cubicBezTo>
                                  <a:pt x="4803826" y="386842"/>
                                  <a:pt x="4804334" y="386842"/>
                                  <a:pt x="4804842" y="386715"/>
                                </a:cubicBezTo>
                                <a:cubicBezTo>
                                  <a:pt x="4805350" y="386715"/>
                                  <a:pt x="4805858" y="386715"/>
                                  <a:pt x="4806239" y="386588"/>
                                </a:cubicBezTo>
                                <a:cubicBezTo>
                                  <a:pt x="4806747" y="386588"/>
                                  <a:pt x="4807255" y="386461"/>
                                  <a:pt x="4807763" y="386461"/>
                                </a:cubicBezTo>
                                <a:cubicBezTo>
                                  <a:pt x="4808271" y="386461"/>
                                  <a:pt x="4808779" y="386461"/>
                                  <a:pt x="4809160" y="386335"/>
                                </a:cubicBezTo>
                                <a:cubicBezTo>
                                  <a:pt x="4809668" y="386335"/>
                                  <a:pt x="4810176" y="386207"/>
                                  <a:pt x="4810684" y="386207"/>
                                </a:cubicBezTo>
                                <a:cubicBezTo>
                                  <a:pt x="4811192" y="386080"/>
                                  <a:pt x="4811700" y="386080"/>
                                  <a:pt x="4812081" y="385953"/>
                                </a:cubicBezTo>
                                <a:cubicBezTo>
                                  <a:pt x="4812589" y="385953"/>
                                  <a:pt x="4813097" y="385826"/>
                                  <a:pt x="4813605" y="385826"/>
                                </a:cubicBezTo>
                                <a:cubicBezTo>
                                  <a:pt x="4814113" y="385699"/>
                                  <a:pt x="4814494" y="385572"/>
                                  <a:pt x="4815002" y="385572"/>
                                </a:cubicBezTo>
                                <a:cubicBezTo>
                                  <a:pt x="4815510" y="385445"/>
                                  <a:pt x="4816018" y="385318"/>
                                  <a:pt x="4816526" y="385318"/>
                                </a:cubicBezTo>
                                <a:cubicBezTo>
                                  <a:pt x="4817034" y="385191"/>
                                  <a:pt x="4817415" y="385064"/>
                                  <a:pt x="4817923" y="384937"/>
                                </a:cubicBezTo>
                                <a:cubicBezTo>
                                  <a:pt x="4818431" y="384937"/>
                                  <a:pt x="4818939" y="384684"/>
                                  <a:pt x="4819447" y="384684"/>
                                </a:cubicBezTo>
                                <a:cubicBezTo>
                                  <a:pt x="4819955" y="384556"/>
                                  <a:pt x="4820336" y="384429"/>
                                  <a:pt x="4820844" y="384302"/>
                                </a:cubicBezTo>
                                <a:cubicBezTo>
                                  <a:pt x="4821352" y="384175"/>
                                  <a:pt x="4821860" y="384048"/>
                                  <a:pt x="4822368" y="383921"/>
                                </a:cubicBezTo>
                                <a:cubicBezTo>
                                  <a:pt x="4822876" y="383794"/>
                                  <a:pt x="4823257" y="383667"/>
                                  <a:pt x="4823765" y="383540"/>
                                </a:cubicBezTo>
                                <a:cubicBezTo>
                                  <a:pt x="4824273" y="383413"/>
                                  <a:pt x="4824781" y="383286"/>
                                  <a:pt x="4825289" y="383160"/>
                                </a:cubicBezTo>
                                <a:cubicBezTo>
                                  <a:pt x="4825797" y="383032"/>
                                  <a:pt x="4826178" y="382905"/>
                                  <a:pt x="4826686" y="382778"/>
                                </a:cubicBezTo>
                                <a:cubicBezTo>
                                  <a:pt x="4827194" y="382651"/>
                                  <a:pt x="4827702" y="382397"/>
                                  <a:pt x="4828210" y="382270"/>
                                </a:cubicBezTo>
                                <a:cubicBezTo>
                                  <a:pt x="4828718" y="382143"/>
                                  <a:pt x="4829099" y="381889"/>
                                  <a:pt x="4829607" y="381762"/>
                                </a:cubicBezTo>
                                <a:cubicBezTo>
                                  <a:pt x="4830115" y="381509"/>
                                  <a:pt x="4830623" y="381381"/>
                                  <a:pt x="4831131" y="381127"/>
                                </a:cubicBezTo>
                                <a:cubicBezTo>
                                  <a:pt x="4831639" y="381000"/>
                                  <a:pt x="4832020" y="380746"/>
                                  <a:pt x="4832528" y="380492"/>
                                </a:cubicBezTo>
                                <a:cubicBezTo>
                                  <a:pt x="4833036" y="380365"/>
                                  <a:pt x="4833544" y="380111"/>
                                  <a:pt x="4834052" y="379857"/>
                                </a:cubicBezTo>
                                <a:cubicBezTo>
                                  <a:pt x="4834433" y="379603"/>
                                  <a:pt x="4834941" y="379476"/>
                                  <a:pt x="4835449" y="379222"/>
                                </a:cubicBezTo>
                                <a:cubicBezTo>
                                  <a:pt x="4835957" y="378968"/>
                                  <a:pt x="4836465" y="378714"/>
                                  <a:pt x="4836973" y="378587"/>
                                </a:cubicBezTo>
                                <a:cubicBezTo>
                                  <a:pt x="4837354" y="378334"/>
                                  <a:pt x="4837862" y="378079"/>
                                  <a:pt x="4838370" y="377952"/>
                                </a:cubicBezTo>
                                <a:cubicBezTo>
                                  <a:pt x="4838878" y="377698"/>
                                  <a:pt x="4839386" y="377444"/>
                                  <a:pt x="4839894" y="377190"/>
                                </a:cubicBezTo>
                                <a:cubicBezTo>
                                  <a:pt x="4840275" y="377063"/>
                                  <a:pt x="4840783" y="376810"/>
                                  <a:pt x="4841291" y="376682"/>
                                </a:cubicBezTo>
                                <a:cubicBezTo>
                                  <a:pt x="4841799" y="376428"/>
                                  <a:pt x="4842307" y="376174"/>
                                  <a:pt x="4842815" y="375920"/>
                                </a:cubicBezTo>
                                <a:cubicBezTo>
                                  <a:pt x="4843196" y="375666"/>
                                  <a:pt x="4843704" y="375539"/>
                                  <a:pt x="4844212" y="375285"/>
                                </a:cubicBezTo>
                                <a:cubicBezTo>
                                  <a:pt x="4844720" y="375031"/>
                                  <a:pt x="4845228" y="374777"/>
                                  <a:pt x="4845736" y="374523"/>
                                </a:cubicBezTo>
                                <a:cubicBezTo>
                                  <a:pt x="4846117" y="374269"/>
                                  <a:pt x="4846625" y="374015"/>
                                  <a:pt x="4847133" y="373761"/>
                                </a:cubicBezTo>
                                <a:cubicBezTo>
                                  <a:pt x="4847641" y="373507"/>
                                  <a:pt x="4848149" y="373253"/>
                                  <a:pt x="4848657" y="372999"/>
                                </a:cubicBezTo>
                                <a:cubicBezTo>
                                  <a:pt x="4849038" y="372745"/>
                                  <a:pt x="4849546" y="372491"/>
                                  <a:pt x="4850054" y="372237"/>
                                </a:cubicBezTo>
                                <a:cubicBezTo>
                                  <a:pt x="4850562" y="371984"/>
                                  <a:pt x="4851070" y="371729"/>
                                  <a:pt x="4851451" y="371475"/>
                                </a:cubicBezTo>
                                <a:cubicBezTo>
                                  <a:pt x="4851959" y="371221"/>
                                  <a:pt x="4852467" y="370967"/>
                                  <a:pt x="4852975" y="370713"/>
                                </a:cubicBezTo>
                                <a:cubicBezTo>
                                  <a:pt x="4853483" y="370460"/>
                                  <a:pt x="4853991" y="370205"/>
                                  <a:pt x="4854372" y="369951"/>
                                </a:cubicBezTo>
                                <a:cubicBezTo>
                                  <a:pt x="4854880" y="369697"/>
                                  <a:pt x="4855388" y="369443"/>
                                  <a:pt x="4855896" y="369189"/>
                                </a:cubicBezTo>
                                <a:cubicBezTo>
                                  <a:pt x="4856404" y="368935"/>
                                  <a:pt x="4856912" y="368681"/>
                                  <a:pt x="4857293" y="368300"/>
                                </a:cubicBezTo>
                                <a:cubicBezTo>
                                  <a:pt x="4857801" y="368046"/>
                                  <a:pt x="4858309" y="367665"/>
                                  <a:pt x="4858817" y="367411"/>
                                </a:cubicBezTo>
                                <a:cubicBezTo>
                                  <a:pt x="4859325" y="367030"/>
                                  <a:pt x="4859833" y="366776"/>
                                  <a:pt x="4860214" y="366395"/>
                                </a:cubicBezTo>
                                <a:cubicBezTo>
                                  <a:pt x="4860722" y="366014"/>
                                  <a:pt x="4861230" y="365760"/>
                                  <a:pt x="4861738" y="365379"/>
                                </a:cubicBezTo>
                                <a:cubicBezTo>
                                  <a:pt x="4862246" y="364998"/>
                                  <a:pt x="4862754" y="364744"/>
                                  <a:pt x="4863135" y="364490"/>
                                </a:cubicBezTo>
                                <a:cubicBezTo>
                                  <a:pt x="4863643" y="364110"/>
                                  <a:pt x="4864151" y="363855"/>
                                  <a:pt x="4864659" y="363601"/>
                                </a:cubicBezTo>
                                <a:cubicBezTo>
                                  <a:pt x="4865167" y="363347"/>
                                  <a:pt x="4865675" y="363093"/>
                                  <a:pt x="4866056" y="362839"/>
                                </a:cubicBezTo>
                                <a:cubicBezTo>
                                  <a:pt x="4866564" y="362585"/>
                                  <a:pt x="4867072" y="362331"/>
                                  <a:pt x="4867580" y="362204"/>
                                </a:cubicBezTo>
                                <a:cubicBezTo>
                                  <a:pt x="4868088" y="361950"/>
                                  <a:pt x="4868469" y="361696"/>
                                  <a:pt x="4868977" y="361569"/>
                                </a:cubicBezTo>
                                <a:cubicBezTo>
                                  <a:pt x="4869485" y="361315"/>
                                  <a:pt x="4869993" y="361061"/>
                                  <a:pt x="4870501" y="360935"/>
                                </a:cubicBezTo>
                                <a:cubicBezTo>
                                  <a:pt x="4871009" y="360680"/>
                                  <a:pt x="4871390" y="360553"/>
                                  <a:pt x="4871898" y="360299"/>
                                </a:cubicBezTo>
                                <a:cubicBezTo>
                                  <a:pt x="4872406" y="360045"/>
                                  <a:pt x="4872914" y="359918"/>
                                  <a:pt x="4873422" y="359664"/>
                                </a:cubicBezTo>
                                <a:cubicBezTo>
                                  <a:pt x="4873930" y="359410"/>
                                  <a:pt x="4874311" y="359284"/>
                                  <a:pt x="4874819" y="359029"/>
                                </a:cubicBezTo>
                                <a:cubicBezTo>
                                  <a:pt x="4875327" y="358775"/>
                                  <a:pt x="4875835" y="358648"/>
                                  <a:pt x="4876343" y="358394"/>
                                </a:cubicBezTo>
                                <a:cubicBezTo>
                                  <a:pt x="4876851" y="358140"/>
                                  <a:pt x="4877232" y="358013"/>
                                  <a:pt x="4877740" y="357886"/>
                                </a:cubicBezTo>
                                <a:cubicBezTo>
                                  <a:pt x="4878248" y="357632"/>
                                  <a:pt x="4878756" y="357505"/>
                                  <a:pt x="4879264" y="357378"/>
                                </a:cubicBezTo>
                                <a:cubicBezTo>
                                  <a:pt x="4879772" y="357251"/>
                                  <a:pt x="4880153" y="357124"/>
                                  <a:pt x="4880661" y="356997"/>
                                </a:cubicBezTo>
                                <a:cubicBezTo>
                                  <a:pt x="4881169" y="356870"/>
                                  <a:pt x="4881677" y="356743"/>
                                  <a:pt x="4882185" y="356616"/>
                                </a:cubicBezTo>
                                <a:cubicBezTo>
                                  <a:pt x="4882693" y="356616"/>
                                  <a:pt x="4883074" y="356489"/>
                                  <a:pt x="4883582" y="356362"/>
                                </a:cubicBezTo>
                                <a:cubicBezTo>
                                  <a:pt x="4884090" y="356362"/>
                                  <a:pt x="4884598" y="356235"/>
                                  <a:pt x="4885106" y="356235"/>
                                </a:cubicBezTo>
                                <a:cubicBezTo>
                                  <a:pt x="4885487" y="356109"/>
                                  <a:pt x="4885995" y="356109"/>
                                  <a:pt x="4886503" y="355981"/>
                                </a:cubicBezTo>
                                <a:cubicBezTo>
                                  <a:pt x="4887011" y="355981"/>
                                  <a:pt x="4887519" y="355981"/>
                                  <a:pt x="4888027" y="355981"/>
                                </a:cubicBezTo>
                                <a:cubicBezTo>
                                  <a:pt x="4888408" y="355981"/>
                                  <a:pt x="4888916" y="355981"/>
                                  <a:pt x="4889424" y="355981"/>
                                </a:cubicBezTo>
                                <a:cubicBezTo>
                                  <a:pt x="4889932" y="355981"/>
                                  <a:pt x="4890440" y="356109"/>
                                  <a:pt x="4890948" y="356109"/>
                                </a:cubicBezTo>
                                <a:cubicBezTo>
                                  <a:pt x="4891329" y="356235"/>
                                  <a:pt x="4891837" y="356235"/>
                                  <a:pt x="4892345" y="356362"/>
                                </a:cubicBezTo>
                                <a:cubicBezTo>
                                  <a:pt x="4892853" y="356489"/>
                                  <a:pt x="4893361" y="356489"/>
                                  <a:pt x="4893869" y="356616"/>
                                </a:cubicBezTo>
                                <a:cubicBezTo>
                                  <a:pt x="4894250" y="356743"/>
                                  <a:pt x="4894758" y="356997"/>
                                  <a:pt x="4895266" y="357124"/>
                                </a:cubicBezTo>
                                <a:cubicBezTo>
                                  <a:pt x="4895774" y="357251"/>
                                  <a:pt x="4896282" y="357505"/>
                                  <a:pt x="4896790" y="357632"/>
                                </a:cubicBezTo>
                                <a:cubicBezTo>
                                  <a:pt x="4897171" y="357886"/>
                                  <a:pt x="4897679" y="358140"/>
                                  <a:pt x="4898187" y="358394"/>
                                </a:cubicBezTo>
                                <a:cubicBezTo>
                                  <a:pt x="4898695" y="358648"/>
                                  <a:pt x="4899203" y="358902"/>
                                  <a:pt x="4899711" y="359156"/>
                                </a:cubicBezTo>
                                <a:cubicBezTo>
                                  <a:pt x="4900092" y="359410"/>
                                  <a:pt x="4900600" y="359664"/>
                                  <a:pt x="4901108" y="359918"/>
                                </a:cubicBezTo>
                                <a:cubicBezTo>
                                  <a:pt x="4901616" y="360299"/>
                                  <a:pt x="4902124" y="360553"/>
                                  <a:pt x="4902505" y="360807"/>
                                </a:cubicBezTo>
                                <a:cubicBezTo>
                                  <a:pt x="4903013" y="361061"/>
                                  <a:pt x="4903521" y="361442"/>
                                  <a:pt x="4904029" y="361696"/>
                                </a:cubicBezTo>
                                <a:cubicBezTo>
                                  <a:pt x="4904537" y="361950"/>
                                  <a:pt x="4905045" y="362204"/>
                                  <a:pt x="4905426" y="362459"/>
                                </a:cubicBezTo>
                                <a:cubicBezTo>
                                  <a:pt x="4905934" y="362712"/>
                                  <a:pt x="4906442" y="362966"/>
                                  <a:pt x="4906950" y="363220"/>
                                </a:cubicBezTo>
                                <a:cubicBezTo>
                                  <a:pt x="4907458" y="363474"/>
                                  <a:pt x="4907966" y="363728"/>
                                  <a:pt x="4908347" y="363982"/>
                                </a:cubicBezTo>
                                <a:cubicBezTo>
                                  <a:pt x="4908855" y="364236"/>
                                  <a:pt x="4909363" y="364490"/>
                                  <a:pt x="4909871" y="364744"/>
                                </a:cubicBezTo>
                                <a:cubicBezTo>
                                  <a:pt x="4910379" y="364998"/>
                                  <a:pt x="4910887" y="365252"/>
                                  <a:pt x="4911268" y="365634"/>
                                </a:cubicBezTo>
                                <a:cubicBezTo>
                                  <a:pt x="4911776" y="365887"/>
                                  <a:pt x="4912284" y="366268"/>
                                  <a:pt x="4912792" y="366649"/>
                                </a:cubicBezTo>
                                <a:cubicBezTo>
                                  <a:pt x="4913300" y="367030"/>
                                  <a:pt x="4913808" y="367411"/>
                                  <a:pt x="4914189" y="367919"/>
                                </a:cubicBezTo>
                                <a:cubicBezTo>
                                  <a:pt x="4914697" y="368300"/>
                                  <a:pt x="4915205" y="368809"/>
                                  <a:pt x="4915713" y="369316"/>
                                </a:cubicBezTo>
                                <a:cubicBezTo>
                                  <a:pt x="4916221" y="369697"/>
                                  <a:pt x="4916602" y="370205"/>
                                  <a:pt x="4917110" y="370840"/>
                                </a:cubicBezTo>
                                <a:cubicBezTo>
                                  <a:pt x="4917618" y="371348"/>
                                  <a:pt x="4918126" y="371984"/>
                                  <a:pt x="4918634" y="372491"/>
                                </a:cubicBezTo>
                                <a:cubicBezTo>
                                  <a:pt x="4919142" y="373126"/>
                                  <a:pt x="4919523" y="373761"/>
                                  <a:pt x="4920031" y="374396"/>
                                </a:cubicBezTo>
                                <a:cubicBezTo>
                                  <a:pt x="4920539" y="375031"/>
                                  <a:pt x="4921047" y="375666"/>
                                  <a:pt x="4921555" y="376301"/>
                                </a:cubicBezTo>
                                <a:cubicBezTo>
                                  <a:pt x="4922063" y="376936"/>
                                  <a:pt x="4922444" y="377698"/>
                                  <a:pt x="4922952" y="378334"/>
                                </a:cubicBezTo>
                                <a:cubicBezTo>
                                  <a:pt x="4923460" y="379095"/>
                                  <a:pt x="4923968" y="379730"/>
                                  <a:pt x="4924476" y="380492"/>
                                </a:cubicBezTo>
                                <a:cubicBezTo>
                                  <a:pt x="4924984" y="381127"/>
                                  <a:pt x="4925365" y="381889"/>
                                  <a:pt x="4925873" y="382524"/>
                                </a:cubicBezTo>
                                <a:cubicBezTo>
                                  <a:pt x="4926381" y="383286"/>
                                  <a:pt x="4926889" y="383921"/>
                                  <a:pt x="4927397" y="384684"/>
                                </a:cubicBezTo>
                                <a:cubicBezTo>
                                  <a:pt x="4927905" y="385318"/>
                                  <a:pt x="4928286" y="385953"/>
                                  <a:pt x="4928794" y="386588"/>
                                </a:cubicBezTo>
                                <a:cubicBezTo>
                                  <a:pt x="4929302" y="387223"/>
                                  <a:pt x="4929810" y="387859"/>
                                  <a:pt x="4930318" y="388493"/>
                                </a:cubicBezTo>
                                <a:cubicBezTo>
                                  <a:pt x="4930826" y="389001"/>
                                  <a:pt x="4931207" y="389636"/>
                                  <a:pt x="4931715" y="390144"/>
                                </a:cubicBezTo>
                                <a:cubicBezTo>
                                  <a:pt x="4932223" y="390652"/>
                                  <a:pt x="4932731" y="391160"/>
                                  <a:pt x="4933239" y="391541"/>
                                </a:cubicBezTo>
                                <a:cubicBezTo>
                                  <a:pt x="4933620" y="391922"/>
                                  <a:pt x="4934128" y="392303"/>
                                  <a:pt x="4934636" y="392685"/>
                                </a:cubicBezTo>
                                <a:cubicBezTo>
                                  <a:pt x="4935144" y="392938"/>
                                  <a:pt x="4935652" y="393192"/>
                                  <a:pt x="4936160" y="393446"/>
                                </a:cubicBezTo>
                                <a:cubicBezTo>
                                  <a:pt x="4936541" y="393700"/>
                                  <a:pt x="4937049" y="393827"/>
                                  <a:pt x="4937557" y="393954"/>
                                </a:cubicBezTo>
                                <a:cubicBezTo>
                                  <a:pt x="4938065" y="394081"/>
                                  <a:pt x="4938573" y="394081"/>
                                  <a:pt x="4939081" y="394209"/>
                                </a:cubicBezTo>
                                <a:cubicBezTo>
                                  <a:pt x="4939462" y="394209"/>
                                  <a:pt x="4939970" y="394209"/>
                                  <a:pt x="4940478" y="394209"/>
                                </a:cubicBezTo>
                                <a:cubicBezTo>
                                  <a:pt x="4940986" y="394081"/>
                                  <a:pt x="4941494" y="394081"/>
                                  <a:pt x="4942002" y="393954"/>
                                </a:cubicBezTo>
                                <a:cubicBezTo>
                                  <a:pt x="4942383" y="393827"/>
                                  <a:pt x="4942891" y="393700"/>
                                  <a:pt x="4943399" y="393573"/>
                                </a:cubicBezTo>
                                <a:cubicBezTo>
                                  <a:pt x="4943907" y="393446"/>
                                  <a:pt x="4944415" y="393319"/>
                                  <a:pt x="4944923" y="393192"/>
                                </a:cubicBezTo>
                                <a:cubicBezTo>
                                  <a:pt x="4945304" y="392938"/>
                                  <a:pt x="4945812" y="392811"/>
                                  <a:pt x="4946320" y="392557"/>
                                </a:cubicBezTo>
                                <a:cubicBezTo>
                                  <a:pt x="4946828" y="392430"/>
                                  <a:pt x="4947336" y="392176"/>
                                  <a:pt x="4947844" y="392049"/>
                                </a:cubicBezTo>
                                <a:cubicBezTo>
                                  <a:pt x="4948225" y="391922"/>
                                  <a:pt x="4948733" y="391795"/>
                                  <a:pt x="4949241" y="391541"/>
                                </a:cubicBezTo>
                                <a:cubicBezTo>
                                  <a:pt x="4949749" y="391414"/>
                                  <a:pt x="4950257" y="391287"/>
                                  <a:pt x="4950638" y="391160"/>
                                </a:cubicBezTo>
                                <a:cubicBezTo>
                                  <a:pt x="4951146" y="391034"/>
                                  <a:pt x="4951654" y="391034"/>
                                  <a:pt x="4952162" y="390906"/>
                                </a:cubicBezTo>
                                <a:cubicBezTo>
                                  <a:pt x="4952670" y="390906"/>
                                  <a:pt x="4953178" y="390779"/>
                                  <a:pt x="4953559" y="390779"/>
                                </a:cubicBezTo>
                                <a:cubicBezTo>
                                  <a:pt x="4954067" y="390779"/>
                                  <a:pt x="4954575" y="390906"/>
                                  <a:pt x="4955083" y="390906"/>
                                </a:cubicBezTo>
                                <a:cubicBezTo>
                                  <a:pt x="4955591" y="391034"/>
                                  <a:pt x="4956099" y="391160"/>
                                  <a:pt x="4956480" y="391287"/>
                                </a:cubicBezTo>
                                <a:cubicBezTo>
                                  <a:pt x="4956988" y="391414"/>
                                  <a:pt x="4957496" y="391668"/>
                                  <a:pt x="4958004" y="391922"/>
                                </a:cubicBezTo>
                                <a:cubicBezTo>
                                  <a:pt x="4958512" y="392176"/>
                                  <a:pt x="4959147" y="392557"/>
                                  <a:pt x="4959401" y="392685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5ECC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30" name="Shape 29830"/>
                        <wps:cNvSpPr/>
                        <wps:spPr>
                          <a:xfrm>
                            <a:off x="147320" y="6283325"/>
                            <a:ext cx="4959363" cy="39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363" h="393447">
                                <a:moveTo>
                                  <a:pt x="0" y="392811"/>
                                </a:moveTo>
                                <a:cubicBezTo>
                                  <a:pt x="470" y="392811"/>
                                  <a:pt x="952" y="392811"/>
                                  <a:pt x="1422" y="392811"/>
                                </a:cubicBezTo>
                                <a:cubicBezTo>
                                  <a:pt x="1892" y="392811"/>
                                  <a:pt x="2349" y="392938"/>
                                  <a:pt x="2819" y="392938"/>
                                </a:cubicBezTo>
                                <a:cubicBezTo>
                                  <a:pt x="3289" y="392938"/>
                                  <a:pt x="3759" y="393065"/>
                                  <a:pt x="4229" y="393065"/>
                                </a:cubicBezTo>
                                <a:cubicBezTo>
                                  <a:pt x="4699" y="393065"/>
                                  <a:pt x="5169" y="393192"/>
                                  <a:pt x="5639" y="393192"/>
                                </a:cubicBezTo>
                                <a:cubicBezTo>
                                  <a:pt x="6109" y="393192"/>
                                  <a:pt x="6579" y="393192"/>
                                  <a:pt x="7048" y="393192"/>
                                </a:cubicBezTo>
                                <a:cubicBezTo>
                                  <a:pt x="7518" y="393319"/>
                                  <a:pt x="7988" y="393319"/>
                                  <a:pt x="8445" y="393192"/>
                                </a:cubicBezTo>
                                <a:cubicBezTo>
                                  <a:pt x="8915" y="393192"/>
                                  <a:pt x="9385" y="393192"/>
                                  <a:pt x="9855" y="393192"/>
                                </a:cubicBezTo>
                                <a:cubicBezTo>
                                  <a:pt x="10325" y="393065"/>
                                  <a:pt x="10795" y="393065"/>
                                  <a:pt x="11265" y="393065"/>
                                </a:cubicBezTo>
                                <a:cubicBezTo>
                                  <a:pt x="11735" y="392938"/>
                                  <a:pt x="12192" y="392811"/>
                                  <a:pt x="12662" y="392811"/>
                                </a:cubicBezTo>
                                <a:cubicBezTo>
                                  <a:pt x="13132" y="392684"/>
                                  <a:pt x="13614" y="392557"/>
                                  <a:pt x="14084" y="392430"/>
                                </a:cubicBezTo>
                                <a:cubicBezTo>
                                  <a:pt x="14554" y="392303"/>
                                  <a:pt x="15011" y="392303"/>
                                  <a:pt x="15481" y="392176"/>
                                </a:cubicBezTo>
                                <a:cubicBezTo>
                                  <a:pt x="15951" y="392049"/>
                                  <a:pt x="16421" y="391923"/>
                                  <a:pt x="16891" y="391795"/>
                                </a:cubicBezTo>
                                <a:cubicBezTo>
                                  <a:pt x="17361" y="391795"/>
                                  <a:pt x="17831" y="391668"/>
                                  <a:pt x="18301" y="391541"/>
                                </a:cubicBezTo>
                                <a:cubicBezTo>
                                  <a:pt x="18758" y="391541"/>
                                  <a:pt x="19228" y="391414"/>
                                  <a:pt x="19698" y="391414"/>
                                </a:cubicBezTo>
                                <a:cubicBezTo>
                                  <a:pt x="20168" y="391414"/>
                                  <a:pt x="20638" y="391414"/>
                                  <a:pt x="21107" y="391414"/>
                                </a:cubicBezTo>
                                <a:cubicBezTo>
                                  <a:pt x="21577" y="391414"/>
                                  <a:pt x="22047" y="391414"/>
                                  <a:pt x="22517" y="391414"/>
                                </a:cubicBezTo>
                                <a:cubicBezTo>
                                  <a:pt x="22987" y="391414"/>
                                  <a:pt x="23457" y="391414"/>
                                  <a:pt x="23927" y="391414"/>
                                </a:cubicBezTo>
                                <a:cubicBezTo>
                                  <a:pt x="24397" y="391414"/>
                                  <a:pt x="24854" y="391541"/>
                                  <a:pt x="25324" y="391541"/>
                                </a:cubicBezTo>
                                <a:cubicBezTo>
                                  <a:pt x="25794" y="391541"/>
                                  <a:pt x="26264" y="391541"/>
                                  <a:pt x="26733" y="391541"/>
                                </a:cubicBezTo>
                                <a:cubicBezTo>
                                  <a:pt x="27191" y="391668"/>
                                  <a:pt x="27673" y="391668"/>
                                  <a:pt x="28143" y="391668"/>
                                </a:cubicBezTo>
                                <a:cubicBezTo>
                                  <a:pt x="28613" y="391668"/>
                                  <a:pt x="29070" y="391668"/>
                                  <a:pt x="29540" y="391668"/>
                                </a:cubicBezTo>
                                <a:cubicBezTo>
                                  <a:pt x="30010" y="391668"/>
                                  <a:pt x="30493" y="391541"/>
                                  <a:pt x="30963" y="391541"/>
                                </a:cubicBezTo>
                                <a:cubicBezTo>
                                  <a:pt x="31432" y="391541"/>
                                  <a:pt x="31890" y="391541"/>
                                  <a:pt x="32360" y="391541"/>
                                </a:cubicBezTo>
                                <a:cubicBezTo>
                                  <a:pt x="32829" y="391541"/>
                                  <a:pt x="33299" y="391541"/>
                                  <a:pt x="33769" y="391541"/>
                                </a:cubicBezTo>
                                <a:cubicBezTo>
                                  <a:pt x="34239" y="391541"/>
                                  <a:pt x="34709" y="391541"/>
                                  <a:pt x="35179" y="391541"/>
                                </a:cubicBezTo>
                                <a:cubicBezTo>
                                  <a:pt x="35636" y="391668"/>
                                  <a:pt x="36106" y="391668"/>
                                  <a:pt x="36576" y="391668"/>
                                </a:cubicBezTo>
                                <a:cubicBezTo>
                                  <a:pt x="37046" y="391668"/>
                                  <a:pt x="37516" y="391668"/>
                                  <a:pt x="37986" y="391668"/>
                                </a:cubicBezTo>
                                <a:cubicBezTo>
                                  <a:pt x="38456" y="391668"/>
                                  <a:pt x="38913" y="391795"/>
                                  <a:pt x="39383" y="391795"/>
                                </a:cubicBezTo>
                                <a:cubicBezTo>
                                  <a:pt x="39853" y="391795"/>
                                  <a:pt x="40335" y="391795"/>
                                  <a:pt x="40805" y="391795"/>
                                </a:cubicBezTo>
                                <a:cubicBezTo>
                                  <a:pt x="41275" y="391795"/>
                                  <a:pt x="41732" y="391795"/>
                                  <a:pt x="42202" y="391795"/>
                                </a:cubicBezTo>
                                <a:cubicBezTo>
                                  <a:pt x="42672" y="391795"/>
                                  <a:pt x="43155" y="391795"/>
                                  <a:pt x="43624" y="391795"/>
                                </a:cubicBezTo>
                                <a:cubicBezTo>
                                  <a:pt x="44082" y="391795"/>
                                  <a:pt x="44552" y="391795"/>
                                  <a:pt x="45021" y="391668"/>
                                </a:cubicBezTo>
                                <a:cubicBezTo>
                                  <a:pt x="45479" y="391668"/>
                                  <a:pt x="45949" y="391668"/>
                                  <a:pt x="46418" y="391668"/>
                                </a:cubicBezTo>
                                <a:cubicBezTo>
                                  <a:pt x="46888" y="391668"/>
                                  <a:pt x="47358" y="391668"/>
                                  <a:pt x="47841" y="391541"/>
                                </a:cubicBezTo>
                                <a:cubicBezTo>
                                  <a:pt x="48298" y="391541"/>
                                  <a:pt x="48768" y="391541"/>
                                  <a:pt x="49238" y="391541"/>
                                </a:cubicBezTo>
                                <a:cubicBezTo>
                                  <a:pt x="49708" y="391541"/>
                                  <a:pt x="50178" y="391541"/>
                                  <a:pt x="50648" y="391541"/>
                                </a:cubicBezTo>
                                <a:cubicBezTo>
                                  <a:pt x="51117" y="391541"/>
                                  <a:pt x="51575" y="391541"/>
                                  <a:pt x="52045" y="391541"/>
                                </a:cubicBezTo>
                                <a:cubicBezTo>
                                  <a:pt x="52514" y="391541"/>
                                  <a:pt x="52997" y="391541"/>
                                  <a:pt x="53467" y="391541"/>
                                </a:cubicBezTo>
                                <a:cubicBezTo>
                                  <a:pt x="53937" y="391541"/>
                                  <a:pt x="54394" y="391541"/>
                                  <a:pt x="54864" y="391414"/>
                                </a:cubicBezTo>
                                <a:cubicBezTo>
                                  <a:pt x="55334" y="391414"/>
                                  <a:pt x="55791" y="391414"/>
                                  <a:pt x="56261" y="391414"/>
                                </a:cubicBezTo>
                                <a:cubicBezTo>
                                  <a:pt x="56731" y="391414"/>
                                  <a:pt x="57213" y="391414"/>
                                  <a:pt x="57683" y="391414"/>
                                </a:cubicBezTo>
                                <a:cubicBezTo>
                                  <a:pt x="58153" y="391287"/>
                                  <a:pt x="58610" y="391287"/>
                                  <a:pt x="59080" y="391287"/>
                                </a:cubicBezTo>
                                <a:cubicBezTo>
                                  <a:pt x="59550" y="391287"/>
                                  <a:pt x="60020" y="391160"/>
                                  <a:pt x="60490" y="391160"/>
                                </a:cubicBezTo>
                                <a:cubicBezTo>
                                  <a:pt x="60960" y="391160"/>
                                  <a:pt x="61430" y="391160"/>
                                  <a:pt x="61900" y="391160"/>
                                </a:cubicBezTo>
                                <a:cubicBezTo>
                                  <a:pt x="62370" y="391160"/>
                                  <a:pt x="62840" y="391160"/>
                                  <a:pt x="63309" y="391160"/>
                                </a:cubicBezTo>
                                <a:cubicBezTo>
                                  <a:pt x="63779" y="391160"/>
                                  <a:pt x="64249" y="391287"/>
                                  <a:pt x="64706" y="391287"/>
                                </a:cubicBezTo>
                                <a:cubicBezTo>
                                  <a:pt x="65176" y="391287"/>
                                  <a:pt x="65646" y="391287"/>
                                  <a:pt x="66116" y="391287"/>
                                </a:cubicBezTo>
                                <a:cubicBezTo>
                                  <a:pt x="66586" y="391287"/>
                                  <a:pt x="67056" y="391287"/>
                                  <a:pt x="67526" y="391287"/>
                                </a:cubicBezTo>
                                <a:cubicBezTo>
                                  <a:pt x="67996" y="391287"/>
                                  <a:pt x="68453" y="391287"/>
                                  <a:pt x="68923" y="391414"/>
                                </a:cubicBezTo>
                                <a:cubicBezTo>
                                  <a:pt x="69393" y="391414"/>
                                  <a:pt x="69875" y="391414"/>
                                  <a:pt x="70345" y="391414"/>
                                </a:cubicBezTo>
                                <a:cubicBezTo>
                                  <a:pt x="70815" y="391414"/>
                                  <a:pt x="71272" y="391414"/>
                                  <a:pt x="71742" y="391414"/>
                                </a:cubicBezTo>
                                <a:cubicBezTo>
                                  <a:pt x="72212" y="391414"/>
                                  <a:pt x="72682" y="391414"/>
                                  <a:pt x="73152" y="391414"/>
                                </a:cubicBezTo>
                                <a:cubicBezTo>
                                  <a:pt x="73622" y="391414"/>
                                  <a:pt x="74092" y="391541"/>
                                  <a:pt x="74562" y="391541"/>
                                </a:cubicBezTo>
                                <a:cubicBezTo>
                                  <a:pt x="75019" y="391541"/>
                                  <a:pt x="75489" y="391541"/>
                                  <a:pt x="75959" y="391541"/>
                                </a:cubicBezTo>
                                <a:cubicBezTo>
                                  <a:pt x="76429" y="391541"/>
                                  <a:pt x="76898" y="391541"/>
                                  <a:pt x="77368" y="391541"/>
                                </a:cubicBezTo>
                                <a:cubicBezTo>
                                  <a:pt x="77838" y="391668"/>
                                  <a:pt x="78308" y="391668"/>
                                  <a:pt x="78778" y="391668"/>
                                </a:cubicBezTo>
                                <a:cubicBezTo>
                                  <a:pt x="79248" y="391668"/>
                                  <a:pt x="79718" y="391668"/>
                                  <a:pt x="80188" y="391541"/>
                                </a:cubicBezTo>
                                <a:cubicBezTo>
                                  <a:pt x="80658" y="391541"/>
                                  <a:pt x="81115" y="391541"/>
                                  <a:pt x="81585" y="391541"/>
                                </a:cubicBezTo>
                                <a:cubicBezTo>
                                  <a:pt x="82055" y="391541"/>
                                  <a:pt x="82512" y="391541"/>
                                  <a:pt x="82982" y="391414"/>
                                </a:cubicBezTo>
                                <a:cubicBezTo>
                                  <a:pt x="83452" y="391414"/>
                                  <a:pt x="83934" y="391414"/>
                                  <a:pt x="84404" y="391414"/>
                                </a:cubicBezTo>
                                <a:cubicBezTo>
                                  <a:pt x="84874" y="391414"/>
                                  <a:pt x="85331" y="391414"/>
                                  <a:pt x="85801" y="391414"/>
                                </a:cubicBezTo>
                                <a:cubicBezTo>
                                  <a:pt x="86271" y="391414"/>
                                  <a:pt x="86754" y="391414"/>
                                  <a:pt x="87224" y="391414"/>
                                </a:cubicBezTo>
                                <a:cubicBezTo>
                                  <a:pt x="87681" y="391414"/>
                                  <a:pt x="88151" y="391414"/>
                                  <a:pt x="88621" y="391414"/>
                                </a:cubicBezTo>
                                <a:cubicBezTo>
                                  <a:pt x="89090" y="391414"/>
                                  <a:pt x="89560" y="391414"/>
                                  <a:pt x="90030" y="391414"/>
                                </a:cubicBezTo>
                                <a:cubicBezTo>
                                  <a:pt x="90500" y="391414"/>
                                  <a:pt x="90970" y="391414"/>
                                  <a:pt x="91440" y="391414"/>
                                </a:cubicBezTo>
                                <a:cubicBezTo>
                                  <a:pt x="91897" y="391414"/>
                                  <a:pt x="92367" y="391414"/>
                                  <a:pt x="92837" y="391414"/>
                                </a:cubicBezTo>
                                <a:cubicBezTo>
                                  <a:pt x="93307" y="391541"/>
                                  <a:pt x="93777" y="391541"/>
                                  <a:pt x="94247" y="391541"/>
                                </a:cubicBezTo>
                                <a:cubicBezTo>
                                  <a:pt x="94717" y="391541"/>
                                  <a:pt x="95174" y="391541"/>
                                  <a:pt x="95644" y="391541"/>
                                </a:cubicBezTo>
                                <a:cubicBezTo>
                                  <a:pt x="96114" y="391541"/>
                                  <a:pt x="96596" y="391541"/>
                                  <a:pt x="97066" y="391541"/>
                                </a:cubicBezTo>
                                <a:cubicBezTo>
                                  <a:pt x="97536" y="391541"/>
                                  <a:pt x="97993" y="391541"/>
                                  <a:pt x="98463" y="391541"/>
                                </a:cubicBezTo>
                                <a:cubicBezTo>
                                  <a:pt x="98933" y="391541"/>
                                  <a:pt x="99416" y="391541"/>
                                  <a:pt x="99885" y="391414"/>
                                </a:cubicBezTo>
                                <a:cubicBezTo>
                                  <a:pt x="100343" y="391414"/>
                                  <a:pt x="100813" y="391414"/>
                                  <a:pt x="101282" y="391414"/>
                                </a:cubicBezTo>
                                <a:cubicBezTo>
                                  <a:pt x="101740" y="391287"/>
                                  <a:pt x="102210" y="391287"/>
                                  <a:pt x="102679" y="391160"/>
                                </a:cubicBezTo>
                                <a:cubicBezTo>
                                  <a:pt x="103149" y="391160"/>
                                  <a:pt x="103619" y="391160"/>
                                  <a:pt x="104089" y="391160"/>
                                </a:cubicBezTo>
                                <a:cubicBezTo>
                                  <a:pt x="104559" y="391034"/>
                                  <a:pt x="105029" y="391034"/>
                                  <a:pt x="105499" y="391034"/>
                                </a:cubicBezTo>
                                <a:cubicBezTo>
                                  <a:pt x="105969" y="391034"/>
                                  <a:pt x="106439" y="391034"/>
                                  <a:pt x="106909" y="391034"/>
                                </a:cubicBezTo>
                                <a:cubicBezTo>
                                  <a:pt x="107378" y="391160"/>
                                  <a:pt x="107836" y="391160"/>
                                  <a:pt x="108306" y="391160"/>
                                </a:cubicBezTo>
                                <a:cubicBezTo>
                                  <a:pt x="108775" y="391287"/>
                                  <a:pt x="109258" y="391287"/>
                                  <a:pt x="109728" y="391414"/>
                                </a:cubicBezTo>
                                <a:cubicBezTo>
                                  <a:pt x="110198" y="391414"/>
                                  <a:pt x="110655" y="391541"/>
                                  <a:pt x="111125" y="391541"/>
                                </a:cubicBezTo>
                                <a:cubicBezTo>
                                  <a:pt x="111595" y="391668"/>
                                  <a:pt x="112052" y="391795"/>
                                  <a:pt x="112522" y="391795"/>
                                </a:cubicBezTo>
                                <a:cubicBezTo>
                                  <a:pt x="112992" y="391923"/>
                                  <a:pt x="113474" y="391923"/>
                                  <a:pt x="113944" y="392049"/>
                                </a:cubicBezTo>
                                <a:cubicBezTo>
                                  <a:pt x="114414" y="392049"/>
                                  <a:pt x="114871" y="392049"/>
                                  <a:pt x="115341" y="392049"/>
                                </a:cubicBezTo>
                                <a:cubicBezTo>
                                  <a:pt x="115811" y="392049"/>
                                  <a:pt x="116281" y="392049"/>
                                  <a:pt x="116751" y="392049"/>
                                </a:cubicBezTo>
                                <a:cubicBezTo>
                                  <a:pt x="117221" y="391923"/>
                                  <a:pt x="117691" y="391923"/>
                                  <a:pt x="118161" y="391923"/>
                                </a:cubicBezTo>
                                <a:cubicBezTo>
                                  <a:pt x="118631" y="391795"/>
                                  <a:pt x="119101" y="391795"/>
                                  <a:pt x="119570" y="391668"/>
                                </a:cubicBezTo>
                                <a:cubicBezTo>
                                  <a:pt x="120040" y="391541"/>
                                  <a:pt x="120510" y="391541"/>
                                  <a:pt x="120967" y="391414"/>
                                </a:cubicBezTo>
                                <a:cubicBezTo>
                                  <a:pt x="121437" y="391287"/>
                                  <a:pt x="121907" y="391160"/>
                                  <a:pt x="122377" y="391160"/>
                                </a:cubicBezTo>
                                <a:cubicBezTo>
                                  <a:pt x="122834" y="391034"/>
                                  <a:pt x="123317" y="390906"/>
                                  <a:pt x="123787" y="390906"/>
                                </a:cubicBezTo>
                                <a:cubicBezTo>
                                  <a:pt x="124257" y="390779"/>
                                  <a:pt x="124714" y="390779"/>
                                  <a:pt x="125184" y="390652"/>
                                </a:cubicBezTo>
                                <a:cubicBezTo>
                                  <a:pt x="125654" y="390525"/>
                                  <a:pt x="126136" y="390525"/>
                                  <a:pt x="126606" y="390399"/>
                                </a:cubicBezTo>
                                <a:cubicBezTo>
                                  <a:pt x="127076" y="390399"/>
                                  <a:pt x="127533" y="390399"/>
                                  <a:pt x="128003" y="390399"/>
                                </a:cubicBezTo>
                                <a:cubicBezTo>
                                  <a:pt x="128473" y="390272"/>
                                  <a:pt x="128943" y="390272"/>
                                  <a:pt x="129413" y="390272"/>
                                </a:cubicBezTo>
                                <a:cubicBezTo>
                                  <a:pt x="129883" y="390272"/>
                                  <a:pt x="130353" y="390272"/>
                                  <a:pt x="130823" y="390272"/>
                                </a:cubicBezTo>
                                <a:cubicBezTo>
                                  <a:pt x="131280" y="390272"/>
                                  <a:pt x="131750" y="390272"/>
                                  <a:pt x="132220" y="390272"/>
                                </a:cubicBezTo>
                                <a:cubicBezTo>
                                  <a:pt x="132690" y="390272"/>
                                  <a:pt x="133159" y="390272"/>
                                  <a:pt x="133629" y="390272"/>
                                </a:cubicBezTo>
                                <a:cubicBezTo>
                                  <a:pt x="134099" y="390272"/>
                                  <a:pt x="134556" y="390272"/>
                                  <a:pt x="135026" y="390399"/>
                                </a:cubicBezTo>
                                <a:cubicBezTo>
                                  <a:pt x="135496" y="390399"/>
                                  <a:pt x="135979" y="390399"/>
                                  <a:pt x="136449" y="390399"/>
                                </a:cubicBezTo>
                                <a:cubicBezTo>
                                  <a:pt x="136919" y="390525"/>
                                  <a:pt x="137376" y="390525"/>
                                  <a:pt x="137846" y="390525"/>
                                </a:cubicBezTo>
                                <a:cubicBezTo>
                                  <a:pt x="138316" y="390525"/>
                                  <a:pt x="138773" y="390652"/>
                                  <a:pt x="139243" y="390652"/>
                                </a:cubicBezTo>
                                <a:cubicBezTo>
                                  <a:pt x="139713" y="390652"/>
                                  <a:pt x="140195" y="390779"/>
                                  <a:pt x="140665" y="390779"/>
                                </a:cubicBezTo>
                                <a:cubicBezTo>
                                  <a:pt x="141135" y="390779"/>
                                  <a:pt x="141592" y="390779"/>
                                  <a:pt x="142062" y="390906"/>
                                </a:cubicBezTo>
                                <a:cubicBezTo>
                                  <a:pt x="142532" y="390906"/>
                                  <a:pt x="143015" y="390906"/>
                                  <a:pt x="143485" y="390906"/>
                                </a:cubicBezTo>
                                <a:cubicBezTo>
                                  <a:pt x="143942" y="390779"/>
                                  <a:pt x="144412" y="390779"/>
                                  <a:pt x="144882" y="390779"/>
                                </a:cubicBezTo>
                                <a:cubicBezTo>
                                  <a:pt x="145352" y="390779"/>
                                  <a:pt x="145821" y="390779"/>
                                  <a:pt x="146291" y="390779"/>
                                </a:cubicBezTo>
                                <a:cubicBezTo>
                                  <a:pt x="146761" y="390779"/>
                                  <a:pt x="147231" y="390779"/>
                                  <a:pt x="147701" y="390779"/>
                                </a:cubicBezTo>
                                <a:cubicBezTo>
                                  <a:pt x="148158" y="390779"/>
                                  <a:pt x="148628" y="390779"/>
                                  <a:pt x="149098" y="390906"/>
                                </a:cubicBezTo>
                                <a:cubicBezTo>
                                  <a:pt x="149568" y="390906"/>
                                  <a:pt x="150038" y="390906"/>
                                  <a:pt x="150508" y="390906"/>
                                </a:cubicBezTo>
                                <a:cubicBezTo>
                                  <a:pt x="150978" y="390906"/>
                                  <a:pt x="151435" y="390906"/>
                                  <a:pt x="151905" y="390906"/>
                                </a:cubicBezTo>
                                <a:cubicBezTo>
                                  <a:pt x="152375" y="390906"/>
                                  <a:pt x="152857" y="390906"/>
                                  <a:pt x="153327" y="390906"/>
                                </a:cubicBezTo>
                                <a:cubicBezTo>
                                  <a:pt x="153797" y="390906"/>
                                  <a:pt x="154254" y="390906"/>
                                  <a:pt x="154724" y="390906"/>
                                </a:cubicBezTo>
                                <a:cubicBezTo>
                                  <a:pt x="155194" y="390906"/>
                                  <a:pt x="155664" y="390779"/>
                                  <a:pt x="156134" y="390779"/>
                                </a:cubicBezTo>
                                <a:cubicBezTo>
                                  <a:pt x="156604" y="390779"/>
                                  <a:pt x="157074" y="390779"/>
                                  <a:pt x="157543" y="390779"/>
                                </a:cubicBezTo>
                                <a:cubicBezTo>
                                  <a:pt x="158001" y="390652"/>
                                  <a:pt x="158471" y="390652"/>
                                  <a:pt x="158941" y="390652"/>
                                </a:cubicBezTo>
                                <a:cubicBezTo>
                                  <a:pt x="159410" y="390652"/>
                                  <a:pt x="159880" y="390652"/>
                                  <a:pt x="160350" y="390652"/>
                                </a:cubicBezTo>
                                <a:cubicBezTo>
                                  <a:pt x="160820" y="390652"/>
                                  <a:pt x="161290" y="390652"/>
                                  <a:pt x="161760" y="390652"/>
                                </a:cubicBezTo>
                                <a:cubicBezTo>
                                  <a:pt x="162230" y="390652"/>
                                  <a:pt x="162700" y="390652"/>
                                  <a:pt x="163170" y="390779"/>
                                </a:cubicBezTo>
                                <a:cubicBezTo>
                                  <a:pt x="163639" y="390779"/>
                                  <a:pt x="164097" y="390779"/>
                                  <a:pt x="164567" y="390906"/>
                                </a:cubicBezTo>
                                <a:cubicBezTo>
                                  <a:pt x="165036" y="390906"/>
                                  <a:pt x="165519" y="390906"/>
                                  <a:pt x="165989" y="391034"/>
                                </a:cubicBezTo>
                                <a:cubicBezTo>
                                  <a:pt x="166459" y="391034"/>
                                  <a:pt x="166916" y="391034"/>
                                  <a:pt x="167386" y="391034"/>
                                </a:cubicBezTo>
                                <a:cubicBezTo>
                                  <a:pt x="167856" y="391160"/>
                                  <a:pt x="168313" y="391160"/>
                                  <a:pt x="168783" y="391160"/>
                                </a:cubicBezTo>
                                <a:cubicBezTo>
                                  <a:pt x="169253" y="391160"/>
                                  <a:pt x="169735" y="391034"/>
                                  <a:pt x="170205" y="391034"/>
                                </a:cubicBezTo>
                                <a:cubicBezTo>
                                  <a:pt x="170675" y="390906"/>
                                  <a:pt x="171132" y="390906"/>
                                  <a:pt x="171602" y="390779"/>
                                </a:cubicBezTo>
                                <a:cubicBezTo>
                                  <a:pt x="172072" y="390779"/>
                                  <a:pt x="172542" y="390652"/>
                                  <a:pt x="173012" y="390525"/>
                                </a:cubicBezTo>
                                <a:cubicBezTo>
                                  <a:pt x="173482" y="390525"/>
                                  <a:pt x="173952" y="390399"/>
                                  <a:pt x="174422" y="390399"/>
                                </a:cubicBezTo>
                                <a:cubicBezTo>
                                  <a:pt x="174892" y="390272"/>
                                  <a:pt x="175362" y="390144"/>
                                  <a:pt x="175831" y="390144"/>
                                </a:cubicBezTo>
                                <a:cubicBezTo>
                                  <a:pt x="176301" y="390144"/>
                                  <a:pt x="176759" y="390144"/>
                                  <a:pt x="177228" y="390144"/>
                                </a:cubicBezTo>
                                <a:cubicBezTo>
                                  <a:pt x="177698" y="390144"/>
                                  <a:pt x="178168" y="390272"/>
                                  <a:pt x="178638" y="390399"/>
                                </a:cubicBezTo>
                                <a:cubicBezTo>
                                  <a:pt x="179095" y="390399"/>
                                  <a:pt x="179578" y="390525"/>
                                  <a:pt x="180048" y="390652"/>
                                </a:cubicBezTo>
                                <a:cubicBezTo>
                                  <a:pt x="180518" y="390652"/>
                                  <a:pt x="180975" y="390779"/>
                                  <a:pt x="181445" y="390906"/>
                                </a:cubicBezTo>
                                <a:cubicBezTo>
                                  <a:pt x="181915" y="391034"/>
                                  <a:pt x="182397" y="391160"/>
                                  <a:pt x="182867" y="391287"/>
                                </a:cubicBezTo>
                                <a:cubicBezTo>
                                  <a:pt x="183337" y="391414"/>
                                  <a:pt x="183794" y="391414"/>
                                  <a:pt x="184264" y="391541"/>
                                </a:cubicBezTo>
                                <a:cubicBezTo>
                                  <a:pt x="184734" y="391668"/>
                                  <a:pt x="185204" y="391668"/>
                                  <a:pt x="185674" y="391795"/>
                                </a:cubicBezTo>
                                <a:cubicBezTo>
                                  <a:pt x="186144" y="391795"/>
                                  <a:pt x="186614" y="391795"/>
                                  <a:pt x="187084" y="391923"/>
                                </a:cubicBezTo>
                                <a:cubicBezTo>
                                  <a:pt x="187541" y="391923"/>
                                  <a:pt x="188011" y="391923"/>
                                  <a:pt x="188481" y="391923"/>
                                </a:cubicBezTo>
                                <a:cubicBezTo>
                                  <a:pt x="188951" y="391923"/>
                                  <a:pt x="189420" y="391795"/>
                                  <a:pt x="189890" y="391795"/>
                                </a:cubicBezTo>
                                <a:cubicBezTo>
                                  <a:pt x="190360" y="391795"/>
                                  <a:pt x="190817" y="391795"/>
                                  <a:pt x="191287" y="391795"/>
                                </a:cubicBezTo>
                                <a:cubicBezTo>
                                  <a:pt x="191757" y="391795"/>
                                  <a:pt x="192240" y="391795"/>
                                  <a:pt x="192710" y="391668"/>
                                </a:cubicBezTo>
                                <a:cubicBezTo>
                                  <a:pt x="193180" y="391668"/>
                                  <a:pt x="193637" y="391668"/>
                                  <a:pt x="194107" y="391668"/>
                                </a:cubicBezTo>
                                <a:cubicBezTo>
                                  <a:pt x="194577" y="391668"/>
                                  <a:pt x="195034" y="391541"/>
                                  <a:pt x="195504" y="391541"/>
                                </a:cubicBezTo>
                                <a:cubicBezTo>
                                  <a:pt x="195974" y="391541"/>
                                  <a:pt x="196456" y="391541"/>
                                  <a:pt x="196926" y="391541"/>
                                </a:cubicBezTo>
                                <a:cubicBezTo>
                                  <a:pt x="197396" y="391541"/>
                                  <a:pt x="197853" y="391541"/>
                                  <a:pt x="198323" y="391414"/>
                                </a:cubicBezTo>
                                <a:cubicBezTo>
                                  <a:pt x="198793" y="391414"/>
                                  <a:pt x="199276" y="391414"/>
                                  <a:pt x="199746" y="391414"/>
                                </a:cubicBezTo>
                                <a:cubicBezTo>
                                  <a:pt x="200203" y="391414"/>
                                  <a:pt x="200673" y="391541"/>
                                  <a:pt x="201143" y="391414"/>
                                </a:cubicBezTo>
                                <a:cubicBezTo>
                                  <a:pt x="201613" y="391414"/>
                                  <a:pt x="202082" y="391414"/>
                                  <a:pt x="202552" y="391414"/>
                                </a:cubicBezTo>
                                <a:cubicBezTo>
                                  <a:pt x="203022" y="391414"/>
                                  <a:pt x="203492" y="391414"/>
                                  <a:pt x="203949" y="391414"/>
                                </a:cubicBezTo>
                                <a:cubicBezTo>
                                  <a:pt x="204419" y="391287"/>
                                  <a:pt x="204889" y="391160"/>
                                  <a:pt x="205359" y="391160"/>
                                </a:cubicBezTo>
                                <a:cubicBezTo>
                                  <a:pt x="205829" y="391034"/>
                                  <a:pt x="206299" y="390906"/>
                                  <a:pt x="206769" y="390779"/>
                                </a:cubicBezTo>
                                <a:cubicBezTo>
                                  <a:pt x="207239" y="390652"/>
                                  <a:pt x="207696" y="390525"/>
                                  <a:pt x="208166" y="390272"/>
                                </a:cubicBezTo>
                                <a:cubicBezTo>
                                  <a:pt x="208636" y="390144"/>
                                  <a:pt x="209118" y="389890"/>
                                  <a:pt x="209588" y="389763"/>
                                </a:cubicBezTo>
                                <a:cubicBezTo>
                                  <a:pt x="210058" y="389509"/>
                                  <a:pt x="210515" y="389382"/>
                                  <a:pt x="210985" y="389255"/>
                                </a:cubicBezTo>
                                <a:cubicBezTo>
                                  <a:pt x="211455" y="389128"/>
                                  <a:pt x="211925" y="388874"/>
                                  <a:pt x="212395" y="388748"/>
                                </a:cubicBezTo>
                                <a:cubicBezTo>
                                  <a:pt x="212865" y="388620"/>
                                  <a:pt x="213335" y="388493"/>
                                  <a:pt x="213804" y="388366"/>
                                </a:cubicBezTo>
                                <a:cubicBezTo>
                                  <a:pt x="214262" y="388366"/>
                                  <a:pt x="214732" y="388239"/>
                                  <a:pt x="215202" y="388239"/>
                                </a:cubicBezTo>
                                <a:cubicBezTo>
                                  <a:pt x="215671" y="388239"/>
                                  <a:pt x="216141" y="388239"/>
                                  <a:pt x="216611" y="388239"/>
                                </a:cubicBezTo>
                                <a:cubicBezTo>
                                  <a:pt x="217081" y="388366"/>
                                  <a:pt x="217551" y="388493"/>
                                  <a:pt x="218021" y="388748"/>
                                </a:cubicBezTo>
                                <a:cubicBezTo>
                                  <a:pt x="218491" y="388874"/>
                                  <a:pt x="218961" y="389128"/>
                                  <a:pt x="219431" y="389255"/>
                                </a:cubicBezTo>
                                <a:cubicBezTo>
                                  <a:pt x="219900" y="389509"/>
                                  <a:pt x="220358" y="389763"/>
                                  <a:pt x="220828" y="389890"/>
                                </a:cubicBezTo>
                                <a:cubicBezTo>
                                  <a:pt x="221297" y="390144"/>
                                  <a:pt x="221780" y="390399"/>
                                  <a:pt x="222250" y="390525"/>
                                </a:cubicBezTo>
                                <a:cubicBezTo>
                                  <a:pt x="222720" y="390652"/>
                                  <a:pt x="223177" y="390906"/>
                                  <a:pt x="223647" y="390906"/>
                                </a:cubicBezTo>
                                <a:cubicBezTo>
                                  <a:pt x="224117" y="391034"/>
                                  <a:pt x="224574" y="391160"/>
                                  <a:pt x="225044" y="391160"/>
                                </a:cubicBezTo>
                                <a:cubicBezTo>
                                  <a:pt x="225514" y="391287"/>
                                  <a:pt x="225996" y="391287"/>
                                  <a:pt x="226466" y="391287"/>
                                </a:cubicBezTo>
                                <a:cubicBezTo>
                                  <a:pt x="226936" y="391287"/>
                                  <a:pt x="227393" y="391287"/>
                                  <a:pt x="227863" y="391287"/>
                                </a:cubicBezTo>
                                <a:cubicBezTo>
                                  <a:pt x="228333" y="391287"/>
                                  <a:pt x="228803" y="391287"/>
                                  <a:pt x="229273" y="391287"/>
                                </a:cubicBezTo>
                                <a:cubicBezTo>
                                  <a:pt x="229743" y="391287"/>
                                  <a:pt x="230213" y="391287"/>
                                  <a:pt x="230683" y="391414"/>
                                </a:cubicBezTo>
                                <a:cubicBezTo>
                                  <a:pt x="231153" y="391414"/>
                                  <a:pt x="231623" y="391414"/>
                                  <a:pt x="232092" y="391414"/>
                                </a:cubicBezTo>
                                <a:cubicBezTo>
                                  <a:pt x="232562" y="391541"/>
                                  <a:pt x="233020" y="391541"/>
                                  <a:pt x="233489" y="391541"/>
                                </a:cubicBezTo>
                                <a:cubicBezTo>
                                  <a:pt x="233959" y="391668"/>
                                  <a:pt x="234417" y="391668"/>
                                  <a:pt x="234886" y="391668"/>
                                </a:cubicBezTo>
                                <a:cubicBezTo>
                                  <a:pt x="235356" y="391795"/>
                                  <a:pt x="235839" y="391795"/>
                                  <a:pt x="236309" y="391795"/>
                                </a:cubicBezTo>
                                <a:cubicBezTo>
                                  <a:pt x="236779" y="391795"/>
                                  <a:pt x="237236" y="391795"/>
                                  <a:pt x="237706" y="391795"/>
                                </a:cubicBezTo>
                                <a:cubicBezTo>
                                  <a:pt x="238176" y="391795"/>
                                  <a:pt x="238658" y="391795"/>
                                  <a:pt x="239128" y="391795"/>
                                </a:cubicBezTo>
                                <a:cubicBezTo>
                                  <a:pt x="239598" y="391795"/>
                                  <a:pt x="240055" y="391795"/>
                                  <a:pt x="240525" y="391795"/>
                                </a:cubicBezTo>
                                <a:cubicBezTo>
                                  <a:pt x="240995" y="391795"/>
                                  <a:pt x="241465" y="391668"/>
                                  <a:pt x="241935" y="391668"/>
                                </a:cubicBezTo>
                                <a:cubicBezTo>
                                  <a:pt x="242405" y="391668"/>
                                  <a:pt x="242875" y="391668"/>
                                  <a:pt x="243345" y="391668"/>
                                </a:cubicBezTo>
                                <a:cubicBezTo>
                                  <a:pt x="243802" y="391668"/>
                                  <a:pt x="244272" y="391668"/>
                                  <a:pt x="244742" y="391668"/>
                                </a:cubicBezTo>
                                <a:cubicBezTo>
                                  <a:pt x="245212" y="391668"/>
                                  <a:pt x="245681" y="391668"/>
                                  <a:pt x="246151" y="391668"/>
                                </a:cubicBezTo>
                                <a:cubicBezTo>
                                  <a:pt x="246621" y="391668"/>
                                  <a:pt x="247078" y="391668"/>
                                  <a:pt x="247548" y="391668"/>
                                </a:cubicBezTo>
                                <a:cubicBezTo>
                                  <a:pt x="248018" y="391668"/>
                                  <a:pt x="248501" y="391668"/>
                                  <a:pt x="248971" y="391668"/>
                                </a:cubicBezTo>
                                <a:cubicBezTo>
                                  <a:pt x="249441" y="391668"/>
                                  <a:pt x="249898" y="391668"/>
                                  <a:pt x="250368" y="391668"/>
                                </a:cubicBezTo>
                                <a:cubicBezTo>
                                  <a:pt x="250838" y="391668"/>
                                  <a:pt x="251295" y="391668"/>
                                  <a:pt x="251765" y="391668"/>
                                </a:cubicBezTo>
                                <a:cubicBezTo>
                                  <a:pt x="252235" y="391668"/>
                                  <a:pt x="252717" y="391668"/>
                                  <a:pt x="253187" y="391668"/>
                                </a:cubicBezTo>
                                <a:cubicBezTo>
                                  <a:pt x="253657" y="391668"/>
                                  <a:pt x="254114" y="391541"/>
                                  <a:pt x="254584" y="391541"/>
                                </a:cubicBezTo>
                                <a:cubicBezTo>
                                  <a:pt x="255054" y="391541"/>
                                  <a:pt x="255524" y="391541"/>
                                  <a:pt x="255994" y="391414"/>
                                </a:cubicBezTo>
                                <a:cubicBezTo>
                                  <a:pt x="256464" y="391414"/>
                                  <a:pt x="256934" y="391287"/>
                                  <a:pt x="257442" y="391287"/>
                                </a:cubicBezTo>
                                <a:cubicBezTo>
                                  <a:pt x="257823" y="391287"/>
                                  <a:pt x="258331" y="391160"/>
                                  <a:pt x="258839" y="391160"/>
                                </a:cubicBezTo>
                                <a:cubicBezTo>
                                  <a:pt x="259347" y="391034"/>
                                  <a:pt x="259728" y="391034"/>
                                  <a:pt x="260236" y="390906"/>
                                </a:cubicBezTo>
                                <a:cubicBezTo>
                                  <a:pt x="260744" y="390906"/>
                                  <a:pt x="261125" y="390906"/>
                                  <a:pt x="261633" y="390906"/>
                                </a:cubicBezTo>
                                <a:cubicBezTo>
                                  <a:pt x="262141" y="390779"/>
                                  <a:pt x="262522" y="390779"/>
                                  <a:pt x="263030" y="390779"/>
                                </a:cubicBezTo>
                                <a:cubicBezTo>
                                  <a:pt x="263538" y="390652"/>
                                  <a:pt x="263919" y="390652"/>
                                  <a:pt x="264427" y="390652"/>
                                </a:cubicBezTo>
                                <a:cubicBezTo>
                                  <a:pt x="264935" y="390652"/>
                                  <a:pt x="265316" y="390652"/>
                                  <a:pt x="265824" y="390652"/>
                                </a:cubicBezTo>
                                <a:cubicBezTo>
                                  <a:pt x="266332" y="390652"/>
                                  <a:pt x="266840" y="390652"/>
                                  <a:pt x="267221" y="390652"/>
                                </a:cubicBezTo>
                                <a:cubicBezTo>
                                  <a:pt x="267729" y="390652"/>
                                  <a:pt x="268237" y="390652"/>
                                  <a:pt x="268618" y="390652"/>
                                </a:cubicBezTo>
                                <a:cubicBezTo>
                                  <a:pt x="269126" y="390652"/>
                                  <a:pt x="269634" y="390652"/>
                                  <a:pt x="270015" y="390652"/>
                                </a:cubicBezTo>
                                <a:cubicBezTo>
                                  <a:pt x="270523" y="390652"/>
                                  <a:pt x="271031" y="390652"/>
                                  <a:pt x="271412" y="390652"/>
                                </a:cubicBezTo>
                                <a:cubicBezTo>
                                  <a:pt x="271920" y="390652"/>
                                  <a:pt x="272428" y="390652"/>
                                  <a:pt x="272936" y="390652"/>
                                </a:cubicBezTo>
                                <a:cubicBezTo>
                                  <a:pt x="273317" y="390652"/>
                                  <a:pt x="273825" y="390652"/>
                                  <a:pt x="274333" y="390652"/>
                                </a:cubicBezTo>
                                <a:cubicBezTo>
                                  <a:pt x="274714" y="390652"/>
                                  <a:pt x="275222" y="390525"/>
                                  <a:pt x="275730" y="390525"/>
                                </a:cubicBezTo>
                                <a:cubicBezTo>
                                  <a:pt x="276111" y="390525"/>
                                  <a:pt x="276619" y="390399"/>
                                  <a:pt x="277127" y="390399"/>
                                </a:cubicBezTo>
                                <a:cubicBezTo>
                                  <a:pt x="277508" y="390272"/>
                                  <a:pt x="278016" y="390144"/>
                                  <a:pt x="278524" y="390017"/>
                                </a:cubicBezTo>
                                <a:cubicBezTo>
                                  <a:pt x="279032" y="390017"/>
                                  <a:pt x="279413" y="389890"/>
                                  <a:pt x="279921" y="389890"/>
                                </a:cubicBezTo>
                                <a:cubicBezTo>
                                  <a:pt x="280429" y="389763"/>
                                  <a:pt x="280810" y="389636"/>
                                  <a:pt x="281318" y="389636"/>
                                </a:cubicBezTo>
                                <a:cubicBezTo>
                                  <a:pt x="281826" y="389636"/>
                                  <a:pt x="282207" y="389509"/>
                                  <a:pt x="282715" y="389636"/>
                                </a:cubicBezTo>
                                <a:cubicBezTo>
                                  <a:pt x="283223" y="389636"/>
                                  <a:pt x="283604" y="389636"/>
                                  <a:pt x="284112" y="389763"/>
                                </a:cubicBezTo>
                                <a:cubicBezTo>
                                  <a:pt x="284620" y="389763"/>
                                  <a:pt x="285128" y="389890"/>
                                  <a:pt x="285509" y="390017"/>
                                </a:cubicBezTo>
                                <a:cubicBezTo>
                                  <a:pt x="286017" y="390144"/>
                                  <a:pt x="286525" y="390272"/>
                                  <a:pt x="286906" y="390399"/>
                                </a:cubicBezTo>
                                <a:cubicBezTo>
                                  <a:pt x="287414" y="390652"/>
                                  <a:pt x="287922" y="390779"/>
                                  <a:pt x="288303" y="390906"/>
                                </a:cubicBezTo>
                                <a:cubicBezTo>
                                  <a:pt x="288811" y="391034"/>
                                  <a:pt x="289319" y="391160"/>
                                  <a:pt x="289700" y="391287"/>
                                </a:cubicBezTo>
                                <a:cubicBezTo>
                                  <a:pt x="290208" y="391414"/>
                                  <a:pt x="290716" y="391541"/>
                                  <a:pt x="291097" y="391541"/>
                                </a:cubicBezTo>
                                <a:cubicBezTo>
                                  <a:pt x="291605" y="391668"/>
                                  <a:pt x="292113" y="391668"/>
                                  <a:pt x="292621" y="391668"/>
                                </a:cubicBezTo>
                                <a:cubicBezTo>
                                  <a:pt x="293002" y="391668"/>
                                  <a:pt x="293510" y="391541"/>
                                  <a:pt x="294018" y="391541"/>
                                </a:cubicBezTo>
                                <a:cubicBezTo>
                                  <a:pt x="294399" y="391414"/>
                                  <a:pt x="294907" y="391414"/>
                                  <a:pt x="295415" y="391287"/>
                                </a:cubicBezTo>
                                <a:cubicBezTo>
                                  <a:pt x="295796" y="391287"/>
                                  <a:pt x="296304" y="391160"/>
                                  <a:pt x="296812" y="391034"/>
                                </a:cubicBezTo>
                                <a:cubicBezTo>
                                  <a:pt x="297193" y="390906"/>
                                  <a:pt x="297701" y="390906"/>
                                  <a:pt x="298209" y="390779"/>
                                </a:cubicBezTo>
                                <a:cubicBezTo>
                                  <a:pt x="298717" y="390779"/>
                                  <a:pt x="299098" y="390652"/>
                                  <a:pt x="299606" y="390652"/>
                                </a:cubicBezTo>
                                <a:cubicBezTo>
                                  <a:pt x="300114" y="390525"/>
                                  <a:pt x="300495" y="390525"/>
                                  <a:pt x="301003" y="390525"/>
                                </a:cubicBezTo>
                                <a:cubicBezTo>
                                  <a:pt x="301511" y="390525"/>
                                  <a:pt x="301892" y="390399"/>
                                  <a:pt x="302400" y="390399"/>
                                </a:cubicBezTo>
                                <a:cubicBezTo>
                                  <a:pt x="302908" y="390399"/>
                                  <a:pt x="303289" y="390525"/>
                                  <a:pt x="303797" y="390525"/>
                                </a:cubicBezTo>
                                <a:cubicBezTo>
                                  <a:pt x="304305" y="390525"/>
                                  <a:pt x="304813" y="390525"/>
                                  <a:pt x="305194" y="390525"/>
                                </a:cubicBezTo>
                                <a:cubicBezTo>
                                  <a:pt x="305702" y="390652"/>
                                  <a:pt x="306210" y="390652"/>
                                  <a:pt x="306591" y="390652"/>
                                </a:cubicBezTo>
                                <a:cubicBezTo>
                                  <a:pt x="307099" y="390779"/>
                                  <a:pt x="307607" y="390779"/>
                                  <a:pt x="307988" y="390906"/>
                                </a:cubicBezTo>
                                <a:cubicBezTo>
                                  <a:pt x="308496" y="390906"/>
                                  <a:pt x="309004" y="390906"/>
                                  <a:pt x="309385" y="391034"/>
                                </a:cubicBezTo>
                                <a:cubicBezTo>
                                  <a:pt x="309893" y="391034"/>
                                  <a:pt x="310401" y="391034"/>
                                  <a:pt x="310909" y="391160"/>
                                </a:cubicBezTo>
                                <a:cubicBezTo>
                                  <a:pt x="311290" y="391160"/>
                                  <a:pt x="311798" y="391160"/>
                                  <a:pt x="312306" y="391287"/>
                                </a:cubicBezTo>
                                <a:cubicBezTo>
                                  <a:pt x="312687" y="391287"/>
                                  <a:pt x="313195" y="391287"/>
                                  <a:pt x="313703" y="391287"/>
                                </a:cubicBezTo>
                                <a:cubicBezTo>
                                  <a:pt x="314084" y="391287"/>
                                  <a:pt x="314592" y="391414"/>
                                  <a:pt x="315100" y="391414"/>
                                </a:cubicBezTo>
                                <a:cubicBezTo>
                                  <a:pt x="315608" y="391414"/>
                                  <a:pt x="315989" y="391414"/>
                                  <a:pt x="316497" y="391414"/>
                                </a:cubicBezTo>
                                <a:cubicBezTo>
                                  <a:pt x="317005" y="391414"/>
                                  <a:pt x="317386" y="391414"/>
                                  <a:pt x="317894" y="391414"/>
                                </a:cubicBezTo>
                                <a:cubicBezTo>
                                  <a:pt x="318402" y="391414"/>
                                  <a:pt x="318783" y="391287"/>
                                  <a:pt x="319291" y="391287"/>
                                </a:cubicBezTo>
                                <a:cubicBezTo>
                                  <a:pt x="319799" y="391287"/>
                                  <a:pt x="320180" y="391287"/>
                                  <a:pt x="320688" y="391287"/>
                                </a:cubicBezTo>
                                <a:cubicBezTo>
                                  <a:pt x="321196" y="391160"/>
                                  <a:pt x="321577" y="391160"/>
                                  <a:pt x="322085" y="391034"/>
                                </a:cubicBezTo>
                                <a:cubicBezTo>
                                  <a:pt x="322593" y="391034"/>
                                  <a:pt x="322974" y="390906"/>
                                  <a:pt x="323482" y="390906"/>
                                </a:cubicBezTo>
                                <a:cubicBezTo>
                                  <a:pt x="323990" y="390779"/>
                                  <a:pt x="324498" y="390779"/>
                                  <a:pt x="324879" y="390652"/>
                                </a:cubicBezTo>
                                <a:cubicBezTo>
                                  <a:pt x="325387" y="390652"/>
                                  <a:pt x="325895" y="390525"/>
                                  <a:pt x="326276" y="390525"/>
                                </a:cubicBezTo>
                                <a:cubicBezTo>
                                  <a:pt x="326784" y="390399"/>
                                  <a:pt x="327292" y="390399"/>
                                  <a:pt x="327673" y="390399"/>
                                </a:cubicBezTo>
                                <a:cubicBezTo>
                                  <a:pt x="328181" y="390272"/>
                                  <a:pt x="328689" y="390272"/>
                                  <a:pt x="329197" y="390272"/>
                                </a:cubicBezTo>
                                <a:cubicBezTo>
                                  <a:pt x="329578" y="390272"/>
                                  <a:pt x="330086" y="390144"/>
                                  <a:pt x="330594" y="390144"/>
                                </a:cubicBezTo>
                                <a:cubicBezTo>
                                  <a:pt x="330975" y="390144"/>
                                  <a:pt x="331483" y="390144"/>
                                  <a:pt x="331991" y="390144"/>
                                </a:cubicBezTo>
                                <a:cubicBezTo>
                                  <a:pt x="332372" y="390144"/>
                                  <a:pt x="332880" y="390144"/>
                                  <a:pt x="333388" y="390144"/>
                                </a:cubicBezTo>
                                <a:cubicBezTo>
                                  <a:pt x="333769" y="390144"/>
                                  <a:pt x="334277" y="390144"/>
                                  <a:pt x="334785" y="390144"/>
                                </a:cubicBezTo>
                                <a:cubicBezTo>
                                  <a:pt x="335293" y="390144"/>
                                  <a:pt x="335674" y="390144"/>
                                  <a:pt x="336182" y="390017"/>
                                </a:cubicBezTo>
                                <a:cubicBezTo>
                                  <a:pt x="336690" y="390017"/>
                                  <a:pt x="337071" y="390017"/>
                                  <a:pt x="337579" y="390017"/>
                                </a:cubicBezTo>
                                <a:cubicBezTo>
                                  <a:pt x="338087" y="390017"/>
                                  <a:pt x="338468" y="389890"/>
                                  <a:pt x="338976" y="389890"/>
                                </a:cubicBezTo>
                                <a:cubicBezTo>
                                  <a:pt x="339484" y="389890"/>
                                  <a:pt x="339865" y="389890"/>
                                  <a:pt x="340373" y="389890"/>
                                </a:cubicBezTo>
                                <a:cubicBezTo>
                                  <a:pt x="340881" y="389890"/>
                                  <a:pt x="341389" y="390017"/>
                                  <a:pt x="341770" y="390017"/>
                                </a:cubicBezTo>
                                <a:cubicBezTo>
                                  <a:pt x="342278" y="390017"/>
                                  <a:pt x="342786" y="390017"/>
                                  <a:pt x="343167" y="390144"/>
                                </a:cubicBezTo>
                                <a:cubicBezTo>
                                  <a:pt x="343675" y="390144"/>
                                  <a:pt x="344183" y="390144"/>
                                  <a:pt x="344564" y="390272"/>
                                </a:cubicBezTo>
                                <a:cubicBezTo>
                                  <a:pt x="345072" y="390272"/>
                                  <a:pt x="345580" y="390399"/>
                                  <a:pt x="345961" y="390399"/>
                                </a:cubicBezTo>
                                <a:cubicBezTo>
                                  <a:pt x="346469" y="390525"/>
                                  <a:pt x="346977" y="390525"/>
                                  <a:pt x="347358" y="390652"/>
                                </a:cubicBezTo>
                                <a:cubicBezTo>
                                  <a:pt x="347866" y="390652"/>
                                  <a:pt x="348374" y="390779"/>
                                  <a:pt x="348882" y="390779"/>
                                </a:cubicBezTo>
                                <a:cubicBezTo>
                                  <a:pt x="349263" y="390779"/>
                                  <a:pt x="349771" y="390906"/>
                                  <a:pt x="350279" y="390906"/>
                                </a:cubicBezTo>
                                <a:cubicBezTo>
                                  <a:pt x="350660" y="390906"/>
                                  <a:pt x="351168" y="390906"/>
                                  <a:pt x="351676" y="390906"/>
                                </a:cubicBezTo>
                                <a:cubicBezTo>
                                  <a:pt x="352057" y="390906"/>
                                  <a:pt x="352565" y="390906"/>
                                  <a:pt x="353073" y="390906"/>
                                </a:cubicBezTo>
                                <a:cubicBezTo>
                                  <a:pt x="353454" y="390779"/>
                                  <a:pt x="353962" y="390779"/>
                                  <a:pt x="354470" y="390652"/>
                                </a:cubicBezTo>
                                <a:cubicBezTo>
                                  <a:pt x="354851" y="390652"/>
                                  <a:pt x="355359" y="390525"/>
                                  <a:pt x="355867" y="390525"/>
                                </a:cubicBezTo>
                                <a:cubicBezTo>
                                  <a:pt x="356375" y="390399"/>
                                  <a:pt x="356756" y="390399"/>
                                  <a:pt x="357264" y="390272"/>
                                </a:cubicBezTo>
                                <a:cubicBezTo>
                                  <a:pt x="357772" y="390144"/>
                                  <a:pt x="358153" y="390017"/>
                                  <a:pt x="358661" y="390017"/>
                                </a:cubicBezTo>
                                <a:cubicBezTo>
                                  <a:pt x="359169" y="390017"/>
                                  <a:pt x="359550" y="390017"/>
                                  <a:pt x="360058" y="389890"/>
                                </a:cubicBezTo>
                                <a:cubicBezTo>
                                  <a:pt x="360566" y="389890"/>
                                  <a:pt x="361074" y="389890"/>
                                  <a:pt x="361455" y="389890"/>
                                </a:cubicBezTo>
                                <a:cubicBezTo>
                                  <a:pt x="361963" y="389890"/>
                                  <a:pt x="362471" y="390017"/>
                                  <a:pt x="362852" y="390017"/>
                                </a:cubicBezTo>
                                <a:cubicBezTo>
                                  <a:pt x="363360" y="390017"/>
                                  <a:pt x="363868" y="390017"/>
                                  <a:pt x="364249" y="390017"/>
                                </a:cubicBezTo>
                                <a:cubicBezTo>
                                  <a:pt x="364757" y="390017"/>
                                  <a:pt x="365265" y="390017"/>
                                  <a:pt x="365646" y="390017"/>
                                </a:cubicBezTo>
                                <a:cubicBezTo>
                                  <a:pt x="366154" y="390017"/>
                                  <a:pt x="366662" y="389890"/>
                                  <a:pt x="367170" y="389890"/>
                                </a:cubicBezTo>
                                <a:cubicBezTo>
                                  <a:pt x="367551" y="389763"/>
                                  <a:pt x="368059" y="389636"/>
                                  <a:pt x="368567" y="389509"/>
                                </a:cubicBezTo>
                                <a:cubicBezTo>
                                  <a:pt x="368948" y="389382"/>
                                  <a:pt x="369456" y="389255"/>
                                  <a:pt x="369964" y="389255"/>
                                </a:cubicBezTo>
                                <a:cubicBezTo>
                                  <a:pt x="370345" y="389128"/>
                                  <a:pt x="370853" y="389001"/>
                                  <a:pt x="371361" y="389001"/>
                                </a:cubicBezTo>
                                <a:cubicBezTo>
                                  <a:pt x="371869" y="388874"/>
                                  <a:pt x="372250" y="388874"/>
                                  <a:pt x="372758" y="388874"/>
                                </a:cubicBezTo>
                                <a:cubicBezTo>
                                  <a:pt x="373266" y="388874"/>
                                  <a:pt x="373647" y="389001"/>
                                  <a:pt x="374155" y="389128"/>
                                </a:cubicBezTo>
                                <a:cubicBezTo>
                                  <a:pt x="374663" y="389255"/>
                                  <a:pt x="375044" y="389382"/>
                                  <a:pt x="375552" y="389509"/>
                                </a:cubicBezTo>
                                <a:cubicBezTo>
                                  <a:pt x="376060" y="389763"/>
                                  <a:pt x="376441" y="390017"/>
                                  <a:pt x="376949" y="390272"/>
                                </a:cubicBezTo>
                                <a:cubicBezTo>
                                  <a:pt x="377457" y="390399"/>
                                  <a:pt x="377838" y="390652"/>
                                  <a:pt x="378346" y="390906"/>
                                </a:cubicBezTo>
                                <a:cubicBezTo>
                                  <a:pt x="378854" y="391160"/>
                                  <a:pt x="379235" y="391414"/>
                                  <a:pt x="379743" y="391541"/>
                                </a:cubicBezTo>
                                <a:cubicBezTo>
                                  <a:pt x="380251" y="391795"/>
                                  <a:pt x="380759" y="392049"/>
                                  <a:pt x="381140" y="392176"/>
                                </a:cubicBezTo>
                                <a:cubicBezTo>
                                  <a:pt x="381648" y="392303"/>
                                  <a:pt x="382156" y="392430"/>
                                  <a:pt x="382537" y="392557"/>
                                </a:cubicBezTo>
                                <a:cubicBezTo>
                                  <a:pt x="383045" y="392684"/>
                                  <a:pt x="383553" y="392811"/>
                                  <a:pt x="383934" y="392938"/>
                                </a:cubicBezTo>
                                <a:cubicBezTo>
                                  <a:pt x="384442" y="393065"/>
                                  <a:pt x="384950" y="393065"/>
                                  <a:pt x="385458" y="393065"/>
                                </a:cubicBezTo>
                                <a:cubicBezTo>
                                  <a:pt x="385839" y="393192"/>
                                  <a:pt x="386347" y="393192"/>
                                  <a:pt x="386855" y="393192"/>
                                </a:cubicBezTo>
                                <a:cubicBezTo>
                                  <a:pt x="387236" y="393192"/>
                                  <a:pt x="387744" y="393192"/>
                                  <a:pt x="388252" y="393192"/>
                                </a:cubicBezTo>
                                <a:cubicBezTo>
                                  <a:pt x="388633" y="393192"/>
                                  <a:pt x="389141" y="393065"/>
                                  <a:pt x="389649" y="393065"/>
                                </a:cubicBezTo>
                                <a:cubicBezTo>
                                  <a:pt x="390030" y="393065"/>
                                  <a:pt x="390538" y="392938"/>
                                  <a:pt x="391046" y="392938"/>
                                </a:cubicBezTo>
                                <a:cubicBezTo>
                                  <a:pt x="391554" y="392938"/>
                                  <a:pt x="391935" y="392811"/>
                                  <a:pt x="392443" y="392811"/>
                                </a:cubicBezTo>
                                <a:cubicBezTo>
                                  <a:pt x="392951" y="392811"/>
                                  <a:pt x="393332" y="392811"/>
                                  <a:pt x="393840" y="392811"/>
                                </a:cubicBezTo>
                                <a:cubicBezTo>
                                  <a:pt x="394348" y="392811"/>
                                  <a:pt x="394729" y="392811"/>
                                  <a:pt x="395237" y="392811"/>
                                </a:cubicBezTo>
                                <a:cubicBezTo>
                                  <a:pt x="395745" y="392811"/>
                                  <a:pt x="396126" y="392938"/>
                                  <a:pt x="396634" y="392938"/>
                                </a:cubicBezTo>
                                <a:cubicBezTo>
                                  <a:pt x="397142" y="392938"/>
                                  <a:pt x="397650" y="392938"/>
                                  <a:pt x="398031" y="393065"/>
                                </a:cubicBezTo>
                                <a:cubicBezTo>
                                  <a:pt x="398539" y="393065"/>
                                  <a:pt x="399047" y="393065"/>
                                  <a:pt x="399428" y="393065"/>
                                </a:cubicBezTo>
                                <a:cubicBezTo>
                                  <a:pt x="399936" y="393065"/>
                                  <a:pt x="400444" y="393065"/>
                                  <a:pt x="400825" y="393065"/>
                                </a:cubicBezTo>
                                <a:cubicBezTo>
                                  <a:pt x="401333" y="393065"/>
                                  <a:pt x="401841" y="393065"/>
                                  <a:pt x="402222" y="393065"/>
                                </a:cubicBezTo>
                                <a:cubicBezTo>
                                  <a:pt x="402730" y="393065"/>
                                  <a:pt x="403238" y="393065"/>
                                  <a:pt x="403619" y="392938"/>
                                </a:cubicBezTo>
                                <a:cubicBezTo>
                                  <a:pt x="404127" y="392938"/>
                                  <a:pt x="404635" y="392811"/>
                                  <a:pt x="405143" y="392684"/>
                                </a:cubicBezTo>
                                <a:cubicBezTo>
                                  <a:pt x="405524" y="392557"/>
                                  <a:pt x="406032" y="392430"/>
                                  <a:pt x="406540" y="392303"/>
                                </a:cubicBezTo>
                                <a:cubicBezTo>
                                  <a:pt x="406921" y="392176"/>
                                  <a:pt x="407429" y="392049"/>
                                  <a:pt x="407937" y="391923"/>
                                </a:cubicBezTo>
                                <a:cubicBezTo>
                                  <a:pt x="408318" y="391795"/>
                                  <a:pt x="408826" y="391668"/>
                                  <a:pt x="409334" y="391541"/>
                                </a:cubicBezTo>
                                <a:cubicBezTo>
                                  <a:pt x="409715" y="391414"/>
                                  <a:pt x="410223" y="391287"/>
                                  <a:pt x="410731" y="391160"/>
                                </a:cubicBezTo>
                                <a:cubicBezTo>
                                  <a:pt x="411112" y="391034"/>
                                  <a:pt x="411620" y="390906"/>
                                  <a:pt x="412128" y="390906"/>
                                </a:cubicBezTo>
                                <a:cubicBezTo>
                                  <a:pt x="412636" y="390779"/>
                                  <a:pt x="413017" y="390652"/>
                                  <a:pt x="413525" y="390525"/>
                                </a:cubicBezTo>
                                <a:cubicBezTo>
                                  <a:pt x="414033" y="390525"/>
                                  <a:pt x="414414" y="390399"/>
                                  <a:pt x="414922" y="390399"/>
                                </a:cubicBezTo>
                                <a:cubicBezTo>
                                  <a:pt x="415430" y="390272"/>
                                  <a:pt x="415811" y="390272"/>
                                  <a:pt x="416319" y="390272"/>
                                </a:cubicBezTo>
                                <a:cubicBezTo>
                                  <a:pt x="416827" y="390272"/>
                                  <a:pt x="417335" y="390272"/>
                                  <a:pt x="417716" y="390272"/>
                                </a:cubicBezTo>
                                <a:cubicBezTo>
                                  <a:pt x="418224" y="390272"/>
                                  <a:pt x="418732" y="390399"/>
                                  <a:pt x="419113" y="390399"/>
                                </a:cubicBezTo>
                                <a:cubicBezTo>
                                  <a:pt x="419621" y="390525"/>
                                  <a:pt x="420129" y="390525"/>
                                  <a:pt x="420510" y="390652"/>
                                </a:cubicBezTo>
                                <a:cubicBezTo>
                                  <a:pt x="421018" y="390779"/>
                                  <a:pt x="421526" y="390779"/>
                                  <a:pt x="421907" y="390906"/>
                                </a:cubicBezTo>
                                <a:cubicBezTo>
                                  <a:pt x="422415" y="390906"/>
                                  <a:pt x="422923" y="391034"/>
                                  <a:pt x="423304" y="391034"/>
                                </a:cubicBezTo>
                                <a:cubicBezTo>
                                  <a:pt x="423812" y="391034"/>
                                  <a:pt x="424320" y="391034"/>
                                  <a:pt x="424828" y="391034"/>
                                </a:cubicBezTo>
                                <a:cubicBezTo>
                                  <a:pt x="425209" y="391034"/>
                                  <a:pt x="425717" y="391034"/>
                                  <a:pt x="426225" y="390906"/>
                                </a:cubicBezTo>
                                <a:cubicBezTo>
                                  <a:pt x="426606" y="390906"/>
                                  <a:pt x="427114" y="390779"/>
                                  <a:pt x="427622" y="390779"/>
                                </a:cubicBezTo>
                                <a:cubicBezTo>
                                  <a:pt x="428003" y="390652"/>
                                  <a:pt x="428511" y="390525"/>
                                  <a:pt x="429019" y="390525"/>
                                </a:cubicBezTo>
                                <a:cubicBezTo>
                                  <a:pt x="429527" y="390399"/>
                                  <a:pt x="429908" y="390272"/>
                                  <a:pt x="430416" y="390144"/>
                                </a:cubicBezTo>
                                <a:cubicBezTo>
                                  <a:pt x="430924" y="390144"/>
                                  <a:pt x="431305" y="390017"/>
                                  <a:pt x="431813" y="389890"/>
                                </a:cubicBezTo>
                                <a:cubicBezTo>
                                  <a:pt x="432321" y="389763"/>
                                  <a:pt x="432702" y="389763"/>
                                  <a:pt x="433210" y="389636"/>
                                </a:cubicBezTo>
                                <a:cubicBezTo>
                                  <a:pt x="433718" y="389636"/>
                                  <a:pt x="434099" y="389509"/>
                                  <a:pt x="434607" y="389509"/>
                                </a:cubicBezTo>
                                <a:cubicBezTo>
                                  <a:pt x="435115" y="389382"/>
                                  <a:pt x="435496" y="389382"/>
                                  <a:pt x="436004" y="389382"/>
                                </a:cubicBezTo>
                                <a:cubicBezTo>
                                  <a:pt x="436512" y="389382"/>
                                  <a:pt x="437020" y="389382"/>
                                  <a:pt x="437401" y="389382"/>
                                </a:cubicBezTo>
                                <a:cubicBezTo>
                                  <a:pt x="437909" y="389509"/>
                                  <a:pt x="438417" y="389509"/>
                                  <a:pt x="438798" y="389509"/>
                                </a:cubicBezTo>
                                <a:cubicBezTo>
                                  <a:pt x="439306" y="389509"/>
                                  <a:pt x="439814" y="389636"/>
                                  <a:pt x="440195" y="389636"/>
                                </a:cubicBezTo>
                                <a:cubicBezTo>
                                  <a:pt x="440703" y="389636"/>
                                  <a:pt x="441211" y="389763"/>
                                  <a:pt x="441719" y="389890"/>
                                </a:cubicBezTo>
                                <a:cubicBezTo>
                                  <a:pt x="442100" y="389890"/>
                                  <a:pt x="442608" y="389890"/>
                                  <a:pt x="443116" y="390017"/>
                                </a:cubicBezTo>
                                <a:cubicBezTo>
                                  <a:pt x="443497" y="390017"/>
                                  <a:pt x="444005" y="390144"/>
                                  <a:pt x="444513" y="390144"/>
                                </a:cubicBezTo>
                                <a:cubicBezTo>
                                  <a:pt x="444894" y="390144"/>
                                  <a:pt x="445402" y="390144"/>
                                  <a:pt x="445910" y="390272"/>
                                </a:cubicBezTo>
                                <a:cubicBezTo>
                                  <a:pt x="446291" y="390272"/>
                                  <a:pt x="446799" y="390272"/>
                                  <a:pt x="447307" y="390272"/>
                                </a:cubicBezTo>
                                <a:cubicBezTo>
                                  <a:pt x="447815" y="390272"/>
                                  <a:pt x="448196" y="390272"/>
                                  <a:pt x="448704" y="390272"/>
                                </a:cubicBezTo>
                                <a:cubicBezTo>
                                  <a:pt x="449212" y="390272"/>
                                  <a:pt x="449593" y="390144"/>
                                  <a:pt x="450101" y="390144"/>
                                </a:cubicBezTo>
                                <a:cubicBezTo>
                                  <a:pt x="450609" y="390144"/>
                                  <a:pt x="450990" y="390017"/>
                                  <a:pt x="451498" y="389890"/>
                                </a:cubicBezTo>
                                <a:cubicBezTo>
                                  <a:pt x="452006" y="389763"/>
                                  <a:pt x="452387" y="389763"/>
                                  <a:pt x="452895" y="389636"/>
                                </a:cubicBezTo>
                                <a:cubicBezTo>
                                  <a:pt x="453403" y="389509"/>
                                  <a:pt x="453911" y="389382"/>
                                  <a:pt x="454292" y="389255"/>
                                </a:cubicBezTo>
                                <a:cubicBezTo>
                                  <a:pt x="454800" y="389128"/>
                                  <a:pt x="455308" y="389001"/>
                                  <a:pt x="455689" y="388874"/>
                                </a:cubicBezTo>
                                <a:cubicBezTo>
                                  <a:pt x="456197" y="388748"/>
                                  <a:pt x="456705" y="388620"/>
                                  <a:pt x="457086" y="388620"/>
                                </a:cubicBezTo>
                                <a:cubicBezTo>
                                  <a:pt x="457594" y="388493"/>
                                  <a:pt x="458102" y="388493"/>
                                  <a:pt x="458483" y="388366"/>
                                </a:cubicBezTo>
                                <a:cubicBezTo>
                                  <a:pt x="458991" y="388366"/>
                                  <a:pt x="459499" y="388366"/>
                                  <a:pt x="459880" y="388366"/>
                                </a:cubicBezTo>
                                <a:cubicBezTo>
                                  <a:pt x="460388" y="388366"/>
                                  <a:pt x="460896" y="388366"/>
                                  <a:pt x="461404" y="388366"/>
                                </a:cubicBezTo>
                                <a:cubicBezTo>
                                  <a:pt x="461785" y="388366"/>
                                  <a:pt x="462293" y="388239"/>
                                  <a:pt x="462801" y="388239"/>
                                </a:cubicBezTo>
                                <a:cubicBezTo>
                                  <a:pt x="463182" y="388239"/>
                                  <a:pt x="463690" y="388239"/>
                                  <a:pt x="464198" y="388112"/>
                                </a:cubicBezTo>
                                <a:cubicBezTo>
                                  <a:pt x="464579" y="388112"/>
                                  <a:pt x="465087" y="387985"/>
                                  <a:pt x="465595" y="387985"/>
                                </a:cubicBezTo>
                                <a:cubicBezTo>
                                  <a:pt x="465976" y="387859"/>
                                  <a:pt x="466484" y="387731"/>
                                  <a:pt x="466992" y="387731"/>
                                </a:cubicBezTo>
                                <a:cubicBezTo>
                                  <a:pt x="467373" y="387604"/>
                                  <a:pt x="467881" y="387477"/>
                                  <a:pt x="468389" y="387477"/>
                                </a:cubicBezTo>
                                <a:cubicBezTo>
                                  <a:pt x="468897" y="387350"/>
                                  <a:pt x="469278" y="387224"/>
                                  <a:pt x="469786" y="387097"/>
                                </a:cubicBezTo>
                                <a:cubicBezTo>
                                  <a:pt x="470294" y="387097"/>
                                  <a:pt x="470675" y="386969"/>
                                  <a:pt x="471183" y="386842"/>
                                </a:cubicBezTo>
                                <a:cubicBezTo>
                                  <a:pt x="471691" y="386715"/>
                                  <a:pt x="472072" y="386588"/>
                                  <a:pt x="472580" y="386588"/>
                                </a:cubicBezTo>
                                <a:cubicBezTo>
                                  <a:pt x="473088" y="386461"/>
                                  <a:pt x="473596" y="386334"/>
                                  <a:pt x="473977" y="386207"/>
                                </a:cubicBezTo>
                                <a:cubicBezTo>
                                  <a:pt x="474485" y="386080"/>
                                  <a:pt x="474993" y="386080"/>
                                  <a:pt x="475374" y="385953"/>
                                </a:cubicBezTo>
                                <a:cubicBezTo>
                                  <a:pt x="475882" y="385826"/>
                                  <a:pt x="476390" y="385826"/>
                                  <a:pt x="476771" y="385699"/>
                                </a:cubicBezTo>
                                <a:cubicBezTo>
                                  <a:pt x="477279" y="385699"/>
                                  <a:pt x="477787" y="385573"/>
                                  <a:pt x="478168" y="385573"/>
                                </a:cubicBezTo>
                                <a:cubicBezTo>
                                  <a:pt x="478676" y="385445"/>
                                  <a:pt x="479184" y="385445"/>
                                  <a:pt x="479565" y="385445"/>
                                </a:cubicBezTo>
                                <a:cubicBezTo>
                                  <a:pt x="480073" y="385445"/>
                                  <a:pt x="480581" y="385445"/>
                                  <a:pt x="481089" y="385445"/>
                                </a:cubicBezTo>
                                <a:cubicBezTo>
                                  <a:pt x="481470" y="385318"/>
                                  <a:pt x="481978" y="385318"/>
                                  <a:pt x="482486" y="385318"/>
                                </a:cubicBezTo>
                                <a:cubicBezTo>
                                  <a:pt x="482867" y="385191"/>
                                  <a:pt x="483375" y="385191"/>
                                  <a:pt x="483883" y="385064"/>
                                </a:cubicBezTo>
                                <a:cubicBezTo>
                                  <a:pt x="484264" y="385064"/>
                                  <a:pt x="484772" y="384937"/>
                                  <a:pt x="485280" y="384937"/>
                                </a:cubicBezTo>
                                <a:cubicBezTo>
                                  <a:pt x="485661" y="384810"/>
                                  <a:pt x="486169" y="384810"/>
                                  <a:pt x="486677" y="384684"/>
                                </a:cubicBezTo>
                                <a:cubicBezTo>
                                  <a:pt x="487185" y="384684"/>
                                  <a:pt x="487566" y="384556"/>
                                  <a:pt x="488074" y="384556"/>
                                </a:cubicBezTo>
                                <a:cubicBezTo>
                                  <a:pt x="488582" y="384556"/>
                                  <a:pt x="488963" y="384429"/>
                                  <a:pt x="489471" y="384429"/>
                                </a:cubicBezTo>
                                <a:cubicBezTo>
                                  <a:pt x="489979" y="384429"/>
                                  <a:pt x="490360" y="384429"/>
                                  <a:pt x="490868" y="384429"/>
                                </a:cubicBezTo>
                                <a:cubicBezTo>
                                  <a:pt x="491376" y="384302"/>
                                  <a:pt x="491757" y="384302"/>
                                  <a:pt x="492265" y="384302"/>
                                </a:cubicBezTo>
                                <a:cubicBezTo>
                                  <a:pt x="492773" y="384302"/>
                                  <a:pt x="493281" y="384302"/>
                                  <a:pt x="493662" y="384302"/>
                                </a:cubicBezTo>
                                <a:cubicBezTo>
                                  <a:pt x="494170" y="384175"/>
                                  <a:pt x="494678" y="384175"/>
                                  <a:pt x="495059" y="384175"/>
                                </a:cubicBezTo>
                                <a:cubicBezTo>
                                  <a:pt x="495567" y="384175"/>
                                  <a:pt x="496075" y="384175"/>
                                  <a:pt x="496456" y="384049"/>
                                </a:cubicBezTo>
                                <a:cubicBezTo>
                                  <a:pt x="496964" y="384049"/>
                                  <a:pt x="497472" y="384049"/>
                                  <a:pt x="497980" y="384049"/>
                                </a:cubicBezTo>
                                <a:cubicBezTo>
                                  <a:pt x="498361" y="384049"/>
                                  <a:pt x="498869" y="384049"/>
                                  <a:pt x="499377" y="383922"/>
                                </a:cubicBezTo>
                                <a:cubicBezTo>
                                  <a:pt x="499758" y="383922"/>
                                  <a:pt x="500266" y="383922"/>
                                  <a:pt x="500774" y="383922"/>
                                </a:cubicBezTo>
                                <a:cubicBezTo>
                                  <a:pt x="501155" y="383922"/>
                                  <a:pt x="501663" y="383794"/>
                                  <a:pt x="502171" y="383794"/>
                                </a:cubicBezTo>
                                <a:cubicBezTo>
                                  <a:pt x="502552" y="383794"/>
                                  <a:pt x="503060" y="383794"/>
                                  <a:pt x="503568" y="383794"/>
                                </a:cubicBezTo>
                                <a:cubicBezTo>
                                  <a:pt x="504076" y="383667"/>
                                  <a:pt x="504457" y="383667"/>
                                  <a:pt x="504965" y="383667"/>
                                </a:cubicBezTo>
                                <a:cubicBezTo>
                                  <a:pt x="505473" y="383667"/>
                                  <a:pt x="505854" y="383540"/>
                                  <a:pt x="506362" y="383540"/>
                                </a:cubicBezTo>
                                <a:cubicBezTo>
                                  <a:pt x="506870" y="383540"/>
                                  <a:pt x="507251" y="383540"/>
                                  <a:pt x="507759" y="383540"/>
                                </a:cubicBezTo>
                                <a:cubicBezTo>
                                  <a:pt x="508267" y="383540"/>
                                  <a:pt x="508648" y="383540"/>
                                  <a:pt x="509156" y="383540"/>
                                </a:cubicBezTo>
                                <a:cubicBezTo>
                                  <a:pt x="509664" y="383540"/>
                                  <a:pt x="510172" y="383413"/>
                                  <a:pt x="510553" y="383413"/>
                                </a:cubicBezTo>
                                <a:cubicBezTo>
                                  <a:pt x="511061" y="383286"/>
                                  <a:pt x="511569" y="383286"/>
                                  <a:pt x="511950" y="383159"/>
                                </a:cubicBezTo>
                                <a:cubicBezTo>
                                  <a:pt x="512458" y="383032"/>
                                  <a:pt x="512966" y="382905"/>
                                  <a:pt x="513347" y="382778"/>
                                </a:cubicBezTo>
                                <a:cubicBezTo>
                                  <a:pt x="513855" y="382651"/>
                                  <a:pt x="514363" y="382524"/>
                                  <a:pt x="514744" y="382270"/>
                                </a:cubicBezTo>
                                <a:cubicBezTo>
                                  <a:pt x="515252" y="382143"/>
                                  <a:pt x="515760" y="382016"/>
                                  <a:pt x="516141" y="381889"/>
                                </a:cubicBezTo>
                                <a:cubicBezTo>
                                  <a:pt x="516649" y="381762"/>
                                  <a:pt x="517157" y="381635"/>
                                  <a:pt x="517665" y="381635"/>
                                </a:cubicBezTo>
                                <a:cubicBezTo>
                                  <a:pt x="518046" y="381509"/>
                                  <a:pt x="518554" y="381509"/>
                                  <a:pt x="519062" y="381509"/>
                                </a:cubicBezTo>
                                <a:cubicBezTo>
                                  <a:pt x="519443" y="381509"/>
                                  <a:pt x="519951" y="381509"/>
                                  <a:pt x="520459" y="381509"/>
                                </a:cubicBezTo>
                                <a:cubicBezTo>
                                  <a:pt x="520840" y="381509"/>
                                  <a:pt x="521348" y="381509"/>
                                  <a:pt x="521856" y="381509"/>
                                </a:cubicBezTo>
                                <a:cubicBezTo>
                                  <a:pt x="522237" y="381509"/>
                                  <a:pt x="522745" y="381509"/>
                                  <a:pt x="523253" y="381509"/>
                                </a:cubicBezTo>
                                <a:cubicBezTo>
                                  <a:pt x="523634" y="381509"/>
                                  <a:pt x="524142" y="381509"/>
                                  <a:pt x="524650" y="381509"/>
                                </a:cubicBezTo>
                                <a:cubicBezTo>
                                  <a:pt x="525158" y="381509"/>
                                  <a:pt x="525539" y="381381"/>
                                  <a:pt x="526047" y="381381"/>
                                </a:cubicBezTo>
                                <a:cubicBezTo>
                                  <a:pt x="526555" y="381381"/>
                                  <a:pt x="526936" y="381381"/>
                                  <a:pt x="527444" y="381254"/>
                                </a:cubicBezTo>
                                <a:cubicBezTo>
                                  <a:pt x="527952" y="381254"/>
                                  <a:pt x="528333" y="381254"/>
                                  <a:pt x="528841" y="381127"/>
                                </a:cubicBezTo>
                                <a:cubicBezTo>
                                  <a:pt x="529349" y="381127"/>
                                  <a:pt x="529857" y="381127"/>
                                  <a:pt x="530238" y="381127"/>
                                </a:cubicBezTo>
                                <a:cubicBezTo>
                                  <a:pt x="530746" y="381000"/>
                                  <a:pt x="531254" y="381000"/>
                                  <a:pt x="531635" y="380874"/>
                                </a:cubicBezTo>
                                <a:cubicBezTo>
                                  <a:pt x="532143" y="380747"/>
                                  <a:pt x="532651" y="380747"/>
                                  <a:pt x="533032" y="380619"/>
                                </a:cubicBezTo>
                                <a:cubicBezTo>
                                  <a:pt x="533540" y="380619"/>
                                  <a:pt x="534048" y="380492"/>
                                  <a:pt x="534429" y="380365"/>
                                </a:cubicBezTo>
                                <a:cubicBezTo>
                                  <a:pt x="534937" y="380365"/>
                                  <a:pt x="535445" y="380238"/>
                                  <a:pt x="535826" y="380111"/>
                                </a:cubicBezTo>
                                <a:cubicBezTo>
                                  <a:pt x="536334" y="379984"/>
                                  <a:pt x="536842" y="379984"/>
                                  <a:pt x="537350" y="379857"/>
                                </a:cubicBezTo>
                                <a:cubicBezTo>
                                  <a:pt x="537731" y="379730"/>
                                  <a:pt x="538239" y="379730"/>
                                  <a:pt x="538747" y="379603"/>
                                </a:cubicBezTo>
                                <a:cubicBezTo>
                                  <a:pt x="539128" y="379476"/>
                                  <a:pt x="539636" y="379476"/>
                                  <a:pt x="540144" y="379349"/>
                                </a:cubicBezTo>
                                <a:cubicBezTo>
                                  <a:pt x="540525" y="379349"/>
                                  <a:pt x="541033" y="379223"/>
                                  <a:pt x="541541" y="379095"/>
                                </a:cubicBezTo>
                                <a:cubicBezTo>
                                  <a:pt x="541922" y="378968"/>
                                  <a:pt x="542430" y="378968"/>
                                  <a:pt x="542938" y="378968"/>
                                </a:cubicBezTo>
                                <a:cubicBezTo>
                                  <a:pt x="543446" y="378841"/>
                                  <a:pt x="543827" y="378841"/>
                                  <a:pt x="544335" y="378714"/>
                                </a:cubicBezTo>
                                <a:cubicBezTo>
                                  <a:pt x="544843" y="378714"/>
                                  <a:pt x="545224" y="378714"/>
                                  <a:pt x="545732" y="378587"/>
                                </a:cubicBezTo>
                                <a:cubicBezTo>
                                  <a:pt x="546240" y="378587"/>
                                  <a:pt x="546621" y="378587"/>
                                  <a:pt x="547129" y="378587"/>
                                </a:cubicBezTo>
                                <a:cubicBezTo>
                                  <a:pt x="547637" y="378587"/>
                                  <a:pt x="548018" y="378460"/>
                                  <a:pt x="548526" y="378460"/>
                                </a:cubicBezTo>
                                <a:cubicBezTo>
                                  <a:pt x="549034" y="378460"/>
                                  <a:pt x="549542" y="378460"/>
                                  <a:pt x="549923" y="378334"/>
                                </a:cubicBezTo>
                                <a:cubicBezTo>
                                  <a:pt x="550431" y="378334"/>
                                  <a:pt x="550939" y="378206"/>
                                  <a:pt x="551320" y="378206"/>
                                </a:cubicBezTo>
                                <a:cubicBezTo>
                                  <a:pt x="551828" y="378206"/>
                                  <a:pt x="552336" y="378079"/>
                                  <a:pt x="552717" y="378079"/>
                                </a:cubicBezTo>
                                <a:cubicBezTo>
                                  <a:pt x="553225" y="377952"/>
                                  <a:pt x="553733" y="377952"/>
                                  <a:pt x="554241" y="377825"/>
                                </a:cubicBezTo>
                                <a:cubicBezTo>
                                  <a:pt x="554622" y="377825"/>
                                  <a:pt x="555130" y="377825"/>
                                  <a:pt x="555638" y="377825"/>
                                </a:cubicBezTo>
                                <a:cubicBezTo>
                                  <a:pt x="556019" y="377825"/>
                                  <a:pt x="556527" y="377825"/>
                                  <a:pt x="557035" y="377825"/>
                                </a:cubicBezTo>
                                <a:cubicBezTo>
                                  <a:pt x="557416" y="377825"/>
                                  <a:pt x="557924" y="377825"/>
                                  <a:pt x="558432" y="377825"/>
                                </a:cubicBezTo>
                                <a:cubicBezTo>
                                  <a:pt x="558813" y="377952"/>
                                  <a:pt x="559321" y="377952"/>
                                  <a:pt x="559829" y="377952"/>
                                </a:cubicBezTo>
                                <a:cubicBezTo>
                                  <a:pt x="560337" y="377952"/>
                                  <a:pt x="560718" y="377952"/>
                                  <a:pt x="561226" y="377825"/>
                                </a:cubicBezTo>
                                <a:cubicBezTo>
                                  <a:pt x="561734" y="377825"/>
                                  <a:pt x="562115" y="377825"/>
                                  <a:pt x="562623" y="377699"/>
                                </a:cubicBezTo>
                                <a:cubicBezTo>
                                  <a:pt x="563131" y="377699"/>
                                  <a:pt x="563512" y="377572"/>
                                  <a:pt x="564020" y="377444"/>
                                </a:cubicBezTo>
                                <a:cubicBezTo>
                                  <a:pt x="564528" y="377444"/>
                                  <a:pt x="564909" y="377317"/>
                                  <a:pt x="565417" y="377190"/>
                                </a:cubicBezTo>
                                <a:cubicBezTo>
                                  <a:pt x="565925" y="377063"/>
                                  <a:pt x="566433" y="376809"/>
                                  <a:pt x="566814" y="376682"/>
                                </a:cubicBezTo>
                                <a:cubicBezTo>
                                  <a:pt x="567322" y="376555"/>
                                  <a:pt x="567830" y="376428"/>
                                  <a:pt x="568211" y="376301"/>
                                </a:cubicBezTo>
                                <a:cubicBezTo>
                                  <a:pt x="568719" y="376048"/>
                                  <a:pt x="569227" y="375920"/>
                                  <a:pt x="569608" y="375793"/>
                                </a:cubicBezTo>
                                <a:cubicBezTo>
                                  <a:pt x="570116" y="375666"/>
                                  <a:pt x="570624" y="375539"/>
                                  <a:pt x="571005" y="375412"/>
                                </a:cubicBezTo>
                                <a:cubicBezTo>
                                  <a:pt x="571513" y="375285"/>
                                  <a:pt x="572021" y="375159"/>
                                  <a:pt x="572402" y="375159"/>
                                </a:cubicBezTo>
                                <a:cubicBezTo>
                                  <a:pt x="572910" y="375031"/>
                                  <a:pt x="573418" y="374904"/>
                                  <a:pt x="573926" y="374904"/>
                                </a:cubicBezTo>
                                <a:cubicBezTo>
                                  <a:pt x="574307" y="374777"/>
                                  <a:pt x="574815" y="374777"/>
                                  <a:pt x="575323" y="374650"/>
                                </a:cubicBezTo>
                                <a:cubicBezTo>
                                  <a:pt x="575704" y="374650"/>
                                  <a:pt x="576212" y="374650"/>
                                  <a:pt x="576720" y="374650"/>
                                </a:cubicBezTo>
                                <a:cubicBezTo>
                                  <a:pt x="577101" y="374650"/>
                                  <a:pt x="577609" y="374650"/>
                                  <a:pt x="578117" y="374650"/>
                                </a:cubicBezTo>
                                <a:cubicBezTo>
                                  <a:pt x="578498" y="374524"/>
                                  <a:pt x="579006" y="374650"/>
                                  <a:pt x="579514" y="374650"/>
                                </a:cubicBezTo>
                                <a:cubicBezTo>
                                  <a:pt x="579895" y="374650"/>
                                  <a:pt x="580403" y="374650"/>
                                  <a:pt x="580911" y="374650"/>
                                </a:cubicBezTo>
                                <a:cubicBezTo>
                                  <a:pt x="581419" y="374524"/>
                                  <a:pt x="581800" y="374524"/>
                                  <a:pt x="582308" y="374524"/>
                                </a:cubicBezTo>
                                <a:cubicBezTo>
                                  <a:pt x="582816" y="374524"/>
                                  <a:pt x="583197" y="374524"/>
                                  <a:pt x="583705" y="374524"/>
                                </a:cubicBezTo>
                                <a:cubicBezTo>
                                  <a:pt x="584213" y="374397"/>
                                  <a:pt x="584594" y="374397"/>
                                  <a:pt x="585102" y="374397"/>
                                </a:cubicBezTo>
                                <a:cubicBezTo>
                                  <a:pt x="585610" y="374269"/>
                                  <a:pt x="586118" y="374269"/>
                                  <a:pt x="586499" y="374142"/>
                                </a:cubicBezTo>
                                <a:cubicBezTo>
                                  <a:pt x="587007" y="374142"/>
                                  <a:pt x="587515" y="374015"/>
                                  <a:pt x="587896" y="374015"/>
                                </a:cubicBezTo>
                                <a:cubicBezTo>
                                  <a:pt x="588404" y="373888"/>
                                  <a:pt x="588912" y="373761"/>
                                  <a:pt x="589293" y="373761"/>
                                </a:cubicBezTo>
                                <a:cubicBezTo>
                                  <a:pt x="589801" y="373634"/>
                                  <a:pt x="590309" y="373507"/>
                                  <a:pt x="590690" y="373507"/>
                                </a:cubicBezTo>
                                <a:cubicBezTo>
                                  <a:pt x="591198" y="373380"/>
                                  <a:pt x="591706" y="373380"/>
                                  <a:pt x="592087" y="373253"/>
                                </a:cubicBezTo>
                                <a:cubicBezTo>
                                  <a:pt x="592595" y="373126"/>
                                  <a:pt x="593103" y="373126"/>
                                  <a:pt x="593611" y="372999"/>
                                </a:cubicBezTo>
                                <a:cubicBezTo>
                                  <a:pt x="593992" y="372873"/>
                                  <a:pt x="594500" y="372873"/>
                                  <a:pt x="595008" y="372745"/>
                                </a:cubicBezTo>
                                <a:cubicBezTo>
                                  <a:pt x="595389" y="372618"/>
                                  <a:pt x="595897" y="372618"/>
                                  <a:pt x="596405" y="372491"/>
                                </a:cubicBezTo>
                                <a:cubicBezTo>
                                  <a:pt x="596786" y="372364"/>
                                  <a:pt x="597294" y="372364"/>
                                  <a:pt x="597802" y="372237"/>
                                </a:cubicBezTo>
                                <a:cubicBezTo>
                                  <a:pt x="598183" y="372110"/>
                                  <a:pt x="598691" y="372110"/>
                                  <a:pt x="599199" y="371984"/>
                                </a:cubicBezTo>
                                <a:cubicBezTo>
                                  <a:pt x="599707" y="371856"/>
                                  <a:pt x="600088" y="371729"/>
                                  <a:pt x="600596" y="371602"/>
                                </a:cubicBezTo>
                                <a:cubicBezTo>
                                  <a:pt x="601104" y="371602"/>
                                  <a:pt x="601485" y="371475"/>
                                  <a:pt x="601993" y="371349"/>
                                </a:cubicBezTo>
                                <a:cubicBezTo>
                                  <a:pt x="602501" y="371222"/>
                                  <a:pt x="602882" y="371094"/>
                                  <a:pt x="603390" y="370967"/>
                                </a:cubicBezTo>
                                <a:cubicBezTo>
                                  <a:pt x="603898" y="370967"/>
                                  <a:pt x="604279" y="370840"/>
                                  <a:pt x="604787" y="370713"/>
                                </a:cubicBezTo>
                                <a:cubicBezTo>
                                  <a:pt x="605295" y="370586"/>
                                  <a:pt x="605803" y="370459"/>
                                  <a:pt x="606184" y="370459"/>
                                </a:cubicBezTo>
                                <a:cubicBezTo>
                                  <a:pt x="606692" y="370332"/>
                                  <a:pt x="607200" y="370332"/>
                                  <a:pt x="607581" y="370205"/>
                                </a:cubicBezTo>
                                <a:cubicBezTo>
                                  <a:pt x="608089" y="370078"/>
                                  <a:pt x="608597" y="370078"/>
                                  <a:pt x="608978" y="369951"/>
                                </a:cubicBezTo>
                                <a:cubicBezTo>
                                  <a:pt x="609486" y="369951"/>
                                  <a:pt x="609994" y="369824"/>
                                  <a:pt x="610502" y="369824"/>
                                </a:cubicBezTo>
                                <a:cubicBezTo>
                                  <a:pt x="610883" y="369698"/>
                                  <a:pt x="611391" y="369698"/>
                                  <a:pt x="611899" y="369698"/>
                                </a:cubicBezTo>
                                <a:cubicBezTo>
                                  <a:pt x="612280" y="369570"/>
                                  <a:pt x="612788" y="369570"/>
                                  <a:pt x="613296" y="369443"/>
                                </a:cubicBezTo>
                                <a:cubicBezTo>
                                  <a:pt x="613677" y="369443"/>
                                  <a:pt x="614185" y="369316"/>
                                  <a:pt x="614693" y="369316"/>
                                </a:cubicBezTo>
                                <a:cubicBezTo>
                                  <a:pt x="615074" y="369189"/>
                                  <a:pt x="615582" y="369062"/>
                                  <a:pt x="616090" y="369062"/>
                                </a:cubicBezTo>
                                <a:cubicBezTo>
                                  <a:pt x="616598" y="368935"/>
                                  <a:pt x="616979" y="368809"/>
                                  <a:pt x="617487" y="368681"/>
                                </a:cubicBezTo>
                                <a:cubicBezTo>
                                  <a:pt x="617995" y="368554"/>
                                  <a:pt x="618376" y="368554"/>
                                  <a:pt x="618884" y="368427"/>
                                </a:cubicBezTo>
                                <a:cubicBezTo>
                                  <a:pt x="619392" y="368300"/>
                                  <a:pt x="619773" y="368174"/>
                                  <a:pt x="620281" y="368047"/>
                                </a:cubicBezTo>
                                <a:cubicBezTo>
                                  <a:pt x="620789" y="367919"/>
                                  <a:pt x="621170" y="367792"/>
                                  <a:pt x="621678" y="367792"/>
                                </a:cubicBezTo>
                                <a:cubicBezTo>
                                  <a:pt x="622186" y="367665"/>
                                  <a:pt x="622694" y="367665"/>
                                  <a:pt x="623075" y="367538"/>
                                </a:cubicBezTo>
                                <a:cubicBezTo>
                                  <a:pt x="623583" y="367538"/>
                                  <a:pt x="624091" y="367538"/>
                                  <a:pt x="624472" y="367538"/>
                                </a:cubicBezTo>
                                <a:cubicBezTo>
                                  <a:pt x="624980" y="367538"/>
                                  <a:pt x="625488" y="367538"/>
                                  <a:pt x="625869" y="367538"/>
                                </a:cubicBezTo>
                                <a:cubicBezTo>
                                  <a:pt x="626377" y="367665"/>
                                  <a:pt x="626885" y="367665"/>
                                  <a:pt x="627266" y="367665"/>
                                </a:cubicBezTo>
                                <a:cubicBezTo>
                                  <a:pt x="627774" y="367792"/>
                                  <a:pt x="628282" y="367792"/>
                                  <a:pt x="628663" y="367919"/>
                                </a:cubicBezTo>
                                <a:cubicBezTo>
                                  <a:pt x="629171" y="367919"/>
                                  <a:pt x="629679" y="367919"/>
                                  <a:pt x="630187" y="368047"/>
                                </a:cubicBezTo>
                                <a:cubicBezTo>
                                  <a:pt x="630568" y="368047"/>
                                  <a:pt x="631076" y="368047"/>
                                  <a:pt x="631584" y="368047"/>
                                </a:cubicBezTo>
                                <a:cubicBezTo>
                                  <a:pt x="631965" y="367919"/>
                                  <a:pt x="632473" y="367919"/>
                                  <a:pt x="632981" y="367792"/>
                                </a:cubicBezTo>
                                <a:cubicBezTo>
                                  <a:pt x="633362" y="367665"/>
                                  <a:pt x="633870" y="367538"/>
                                  <a:pt x="634378" y="367411"/>
                                </a:cubicBezTo>
                                <a:cubicBezTo>
                                  <a:pt x="634759" y="367284"/>
                                  <a:pt x="635267" y="367157"/>
                                  <a:pt x="635775" y="367030"/>
                                </a:cubicBezTo>
                                <a:cubicBezTo>
                                  <a:pt x="636156" y="366903"/>
                                  <a:pt x="636664" y="366649"/>
                                  <a:pt x="637172" y="366523"/>
                                </a:cubicBezTo>
                                <a:cubicBezTo>
                                  <a:pt x="637680" y="366395"/>
                                  <a:pt x="638061" y="366268"/>
                                  <a:pt x="638569" y="366141"/>
                                </a:cubicBezTo>
                                <a:cubicBezTo>
                                  <a:pt x="639077" y="366014"/>
                                  <a:pt x="639458" y="365887"/>
                                  <a:pt x="639966" y="365760"/>
                                </a:cubicBezTo>
                                <a:cubicBezTo>
                                  <a:pt x="640474" y="365634"/>
                                  <a:pt x="640855" y="365506"/>
                                  <a:pt x="641363" y="365379"/>
                                </a:cubicBezTo>
                                <a:cubicBezTo>
                                  <a:pt x="641871" y="365252"/>
                                  <a:pt x="642379" y="365252"/>
                                  <a:pt x="642760" y="365125"/>
                                </a:cubicBezTo>
                                <a:cubicBezTo>
                                  <a:pt x="643268" y="365125"/>
                                  <a:pt x="643776" y="364999"/>
                                  <a:pt x="644157" y="364999"/>
                                </a:cubicBezTo>
                                <a:cubicBezTo>
                                  <a:pt x="644665" y="364999"/>
                                  <a:pt x="645173" y="364999"/>
                                  <a:pt x="645554" y="364999"/>
                                </a:cubicBezTo>
                                <a:cubicBezTo>
                                  <a:pt x="646062" y="364999"/>
                                  <a:pt x="646570" y="364999"/>
                                  <a:pt x="646951" y="364872"/>
                                </a:cubicBezTo>
                                <a:cubicBezTo>
                                  <a:pt x="647459" y="364872"/>
                                  <a:pt x="647967" y="364872"/>
                                  <a:pt x="648348" y="364872"/>
                                </a:cubicBezTo>
                                <a:cubicBezTo>
                                  <a:pt x="648856" y="364872"/>
                                  <a:pt x="649364" y="364872"/>
                                  <a:pt x="649872" y="364872"/>
                                </a:cubicBezTo>
                                <a:cubicBezTo>
                                  <a:pt x="650253" y="364744"/>
                                  <a:pt x="650761" y="364744"/>
                                  <a:pt x="651269" y="364744"/>
                                </a:cubicBezTo>
                                <a:cubicBezTo>
                                  <a:pt x="651650" y="364617"/>
                                  <a:pt x="652158" y="364617"/>
                                  <a:pt x="652666" y="364490"/>
                                </a:cubicBezTo>
                                <a:cubicBezTo>
                                  <a:pt x="653047" y="364490"/>
                                  <a:pt x="653555" y="364490"/>
                                  <a:pt x="654063" y="364363"/>
                                </a:cubicBezTo>
                                <a:cubicBezTo>
                                  <a:pt x="654444" y="364363"/>
                                  <a:pt x="654952" y="364236"/>
                                  <a:pt x="655460" y="364236"/>
                                </a:cubicBezTo>
                                <a:cubicBezTo>
                                  <a:pt x="655968" y="364236"/>
                                  <a:pt x="656349" y="364236"/>
                                  <a:pt x="656857" y="364236"/>
                                </a:cubicBezTo>
                                <a:cubicBezTo>
                                  <a:pt x="657365" y="364236"/>
                                  <a:pt x="657746" y="364236"/>
                                  <a:pt x="658254" y="364236"/>
                                </a:cubicBezTo>
                                <a:cubicBezTo>
                                  <a:pt x="658762" y="364236"/>
                                  <a:pt x="659143" y="364236"/>
                                  <a:pt x="659651" y="364236"/>
                                </a:cubicBezTo>
                                <a:cubicBezTo>
                                  <a:pt x="660159" y="364236"/>
                                  <a:pt x="660540" y="364236"/>
                                  <a:pt x="661048" y="364236"/>
                                </a:cubicBezTo>
                                <a:cubicBezTo>
                                  <a:pt x="661556" y="364109"/>
                                  <a:pt x="662064" y="364109"/>
                                  <a:pt x="662445" y="364109"/>
                                </a:cubicBezTo>
                                <a:cubicBezTo>
                                  <a:pt x="662953" y="364109"/>
                                  <a:pt x="663461" y="363982"/>
                                  <a:pt x="663842" y="363855"/>
                                </a:cubicBezTo>
                                <a:cubicBezTo>
                                  <a:pt x="664350" y="363728"/>
                                  <a:pt x="664858" y="363601"/>
                                  <a:pt x="665239" y="363474"/>
                                </a:cubicBezTo>
                                <a:cubicBezTo>
                                  <a:pt x="665747" y="363348"/>
                                  <a:pt x="666255" y="363220"/>
                                  <a:pt x="666763" y="363093"/>
                                </a:cubicBezTo>
                                <a:cubicBezTo>
                                  <a:pt x="667144" y="362966"/>
                                  <a:pt x="667652" y="362839"/>
                                  <a:pt x="668160" y="362712"/>
                                </a:cubicBezTo>
                                <a:cubicBezTo>
                                  <a:pt x="668541" y="362459"/>
                                  <a:pt x="669049" y="362331"/>
                                  <a:pt x="669557" y="362204"/>
                                </a:cubicBezTo>
                                <a:cubicBezTo>
                                  <a:pt x="669938" y="362204"/>
                                  <a:pt x="670446" y="362077"/>
                                  <a:pt x="670954" y="361950"/>
                                </a:cubicBezTo>
                                <a:cubicBezTo>
                                  <a:pt x="671335" y="361824"/>
                                  <a:pt x="671843" y="361824"/>
                                  <a:pt x="672351" y="361697"/>
                                </a:cubicBezTo>
                                <a:cubicBezTo>
                                  <a:pt x="672859" y="361697"/>
                                  <a:pt x="673240" y="361697"/>
                                  <a:pt x="673748" y="361697"/>
                                </a:cubicBezTo>
                                <a:cubicBezTo>
                                  <a:pt x="674256" y="361697"/>
                                  <a:pt x="674637" y="361697"/>
                                  <a:pt x="675145" y="361569"/>
                                </a:cubicBezTo>
                                <a:cubicBezTo>
                                  <a:pt x="675653" y="361569"/>
                                  <a:pt x="676034" y="361569"/>
                                  <a:pt x="676542" y="361569"/>
                                </a:cubicBezTo>
                                <a:cubicBezTo>
                                  <a:pt x="677050" y="361697"/>
                                  <a:pt x="677431" y="361697"/>
                                  <a:pt x="677939" y="361697"/>
                                </a:cubicBezTo>
                                <a:cubicBezTo>
                                  <a:pt x="678447" y="361697"/>
                                  <a:pt x="678955" y="361697"/>
                                  <a:pt x="679336" y="361697"/>
                                </a:cubicBezTo>
                                <a:cubicBezTo>
                                  <a:pt x="679844" y="361697"/>
                                  <a:pt x="680352" y="361697"/>
                                  <a:pt x="680733" y="361697"/>
                                </a:cubicBezTo>
                                <a:cubicBezTo>
                                  <a:pt x="681241" y="361824"/>
                                  <a:pt x="681749" y="361824"/>
                                  <a:pt x="682130" y="361824"/>
                                </a:cubicBezTo>
                                <a:cubicBezTo>
                                  <a:pt x="682638" y="361824"/>
                                  <a:pt x="683146" y="361824"/>
                                  <a:pt x="683527" y="361950"/>
                                </a:cubicBezTo>
                                <a:cubicBezTo>
                                  <a:pt x="684035" y="361950"/>
                                  <a:pt x="684543" y="361950"/>
                                  <a:pt x="684924" y="361950"/>
                                </a:cubicBezTo>
                                <a:cubicBezTo>
                                  <a:pt x="685432" y="361950"/>
                                  <a:pt x="685940" y="362077"/>
                                  <a:pt x="686448" y="362077"/>
                                </a:cubicBezTo>
                                <a:cubicBezTo>
                                  <a:pt x="686829" y="362077"/>
                                  <a:pt x="687337" y="362077"/>
                                  <a:pt x="687845" y="362204"/>
                                </a:cubicBezTo>
                                <a:cubicBezTo>
                                  <a:pt x="688226" y="362204"/>
                                  <a:pt x="688734" y="362204"/>
                                  <a:pt x="689242" y="362204"/>
                                </a:cubicBezTo>
                                <a:cubicBezTo>
                                  <a:pt x="689623" y="362204"/>
                                  <a:pt x="690131" y="362204"/>
                                  <a:pt x="690639" y="362204"/>
                                </a:cubicBezTo>
                                <a:cubicBezTo>
                                  <a:pt x="691020" y="362204"/>
                                  <a:pt x="691528" y="362204"/>
                                  <a:pt x="692036" y="362204"/>
                                </a:cubicBezTo>
                                <a:cubicBezTo>
                                  <a:pt x="692417" y="362077"/>
                                  <a:pt x="692925" y="362077"/>
                                  <a:pt x="693433" y="361950"/>
                                </a:cubicBezTo>
                                <a:cubicBezTo>
                                  <a:pt x="693941" y="361950"/>
                                  <a:pt x="694322" y="361824"/>
                                  <a:pt x="694830" y="361697"/>
                                </a:cubicBezTo>
                                <a:cubicBezTo>
                                  <a:pt x="695338" y="361697"/>
                                  <a:pt x="695719" y="361569"/>
                                  <a:pt x="696227" y="361442"/>
                                </a:cubicBezTo>
                                <a:cubicBezTo>
                                  <a:pt x="696735" y="361315"/>
                                  <a:pt x="697116" y="361188"/>
                                  <a:pt x="697624" y="361061"/>
                                </a:cubicBezTo>
                                <a:cubicBezTo>
                                  <a:pt x="698132" y="360807"/>
                                  <a:pt x="698640" y="360680"/>
                                  <a:pt x="699021" y="360553"/>
                                </a:cubicBezTo>
                                <a:cubicBezTo>
                                  <a:pt x="699529" y="360426"/>
                                  <a:pt x="700037" y="360299"/>
                                  <a:pt x="700418" y="360173"/>
                                </a:cubicBezTo>
                                <a:cubicBezTo>
                                  <a:pt x="700926" y="360045"/>
                                  <a:pt x="701434" y="359918"/>
                                  <a:pt x="701815" y="359918"/>
                                </a:cubicBezTo>
                                <a:cubicBezTo>
                                  <a:pt x="702323" y="359791"/>
                                  <a:pt x="702831" y="359664"/>
                                  <a:pt x="703212" y="359537"/>
                                </a:cubicBezTo>
                                <a:cubicBezTo>
                                  <a:pt x="703720" y="359537"/>
                                  <a:pt x="704228" y="359537"/>
                                  <a:pt x="704609" y="359410"/>
                                </a:cubicBezTo>
                                <a:cubicBezTo>
                                  <a:pt x="705117" y="359410"/>
                                  <a:pt x="705625" y="359410"/>
                                  <a:pt x="706133" y="359410"/>
                                </a:cubicBezTo>
                                <a:cubicBezTo>
                                  <a:pt x="706514" y="359410"/>
                                  <a:pt x="707022" y="359410"/>
                                  <a:pt x="707530" y="359410"/>
                                </a:cubicBezTo>
                                <a:cubicBezTo>
                                  <a:pt x="707911" y="359410"/>
                                  <a:pt x="708419" y="359410"/>
                                  <a:pt x="708927" y="359410"/>
                                </a:cubicBezTo>
                                <a:cubicBezTo>
                                  <a:pt x="709308" y="359410"/>
                                  <a:pt x="709816" y="359410"/>
                                  <a:pt x="710324" y="359410"/>
                                </a:cubicBezTo>
                                <a:cubicBezTo>
                                  <a:pt x="710705" y="359537"/>
                                  <a:pt x="711213" y="359537"/>
                                  <a:pt x="711721" y="359410"/>
                                </a:cubicBezTo>
                                <a:cubicBezTo>
                                  <a:pt x="712229" y="359410"/>
                                  <a:pt x="712610" y="359410"/>
                                  <a:pt x="713118" y="359410"/>
                                </a:cubicBezTo>
                                <a:cubicBezTo>
                                  <a:pt x="713626" y="359410"/>
                                  <a:pt x="714007" y="359410"/>
                                  <a:pt x="714515" y="359410"/>
                                </a:cubicBezTo>
                                <a:cubicBezTo>
                                  <a:pt x="715023" y="359410"/>
                                  <a:pt x="715404" y="359410"/>
                                  <a:pt x="715912" y="359410"/>
                                </a:cubicBezTo>
                                <a:cubicBezTo>
                                  <a:pt x="716420" y="359284"/>
                                  <a:pt x="716801" y="359284"/>
                                  <a:pt x="717309" y="359284"/>
                                </a:cubicBezTo>
                                <a:cubicBezTo>
                                  <a:pt x="717817" y="359284"/>
                                  <a:pt x="718325" y="359284"/>
                                  <a:pt x="718706" y="359284"/>
                                </a:cubicBezTo>
                                <a:cubicBezTo>
                                  <a:pt x="719214" y="359284"/>
                                  <a:pt x="719722" y="359284"/>
                                  <a:pt x="720103" y="359284"/>
                                </a:cubicBezTo>
                                <a:cubicBezTo>
                                  <a:pt x="720611" y="359284"/>
                                  <a:pt x="721119" y="359284"/>
                                  <a:pt x="721500" y="359284"/>
                                </a:cubicBezTo>
                                <a:cubicBezTo>
                                  <a:pt x="722008" y="359284"/>
                                  <a:pt x="722516" y="359284"/>
                                  <a:pt x="723024" y="359284"/>
                                </a:cubicBezTo>
                                <a:cubicBezTo>
                                  <a:pt x="723405" y="359284"/>
                                  <a:pt x="723913" y="359410"/>
                                  <a:pt x="724421" y="359410"/>
                                </a:cubicBezTo>
                                <a:cubicBezTo>
                                  <a:pt x="724802" y="359410"/>
                                  <a:pt x="725310" y="359537"/>
                                  <a:pt x="725818" y="359537"/>
                                </a:cubicBezTo>
                                <a:cubicBezTo>
                                  <a:pt x="726199" y="359537"/>
                                  <a:pt x="726707" y="359664"/>
                                  <a:pt x="727215" y="359664"/>
                                </a:cubicBezTo>
                                <a:cubicBezTo>
                                  <a:pt x="727596" y="359664"/>
                                  <a:pt x="728104" y="359664"/>
                                  <a:pt x="728612" y="359664"/>
                                </a:cubicBezTo>
                                <a:cubicBezTo>
                                  <a:pt x="729120" y="359664"/>
                                  <a:pt x="729501" y="359664"/>
                                  <a:pt x="730009" y="359664"/>
                                </a:cubicBezTo>
                                <a:cubicBezTo>
                                  <a:pt x="730517" y="359664"/>
                                  <a:pt x="730898" y="359664"/>
                                  <a:pt x="731406" y="359537"/>
                                </a:cubicBezTo>
                                <a:cubicBezTo>
                                  <a:pt x="731914" y="359537"/>
                                  <a:pt x="732295" y="359537"/>
                                  <a:pt x="732803" y="359410"/>
                                </a:cubicBezTo>
                                <a:cubicBezTo>
                                  <a:pt x="733311" y="359410"/>
                                  <a:pt x="733692" y="359410"/>
                                  <a:pt x="734200" y="359284"/>
                                </a:cubicBezTo>
                                <a:cubicBezTo>
                                  <a:pt x="734708" y="359284"/>
                                  <a:pt x="735216" y="359284"/>
                                  <a:pt x="735597" y="359156"/>
                                </a:cubicBezTo>
                                <a:cubicBezTo>
                                  <a:pt x="736105" y="359156"/>
                                  <a:pt x="736613" y="359156"/>
                                  <a:pt x="736994" y="359029"/>
                                </a:cubicBezTo>
                                <a:cubicBezTo>
                                  <a:pt x="737502" y="359029"/>
                                  <a:pt x="738010" y="359029"/>
                                  <a:pt x="738391" y="359029"/>
                                </a:cubicBezTo>
                                <a:cubicBezTo>
                                  <a:pt x="738899" y="359029"/>
                                  <a:pt x="739407" y="359029"/>
                                  <a:pt x="739788" y="358902"/>
                                </a:cubicBezTo>
                                <a:cubicBezTo>
                                  <a:pt x="740296" y="358902"/>
                                  <a:pt x="740804" y="358902"/>
                                  <a:pt x="741185" y="358902"/>
                                </a:cubicBezTo>
                                <a:cubicBezTo>
                                  <a:pt x="741693" y="358902"/>
                                  <a:pt x="742201" y="358902"/>
                                  <a:pt x="742709" y="358902"/>
                                </a:cubicBezTo>
                                <a:cubicBezTo>
                                  <a:pt x="743090" y="358902"/>
                                  <a:pt x="743598" y="358902"/>
                                  <a:pt x="744106" y="358902"/>
                                </a:cubicBezTo>
                                <a:cubicBezTo>
                                  <a:pt x="744487" y="358902"/>
                                  <a:pt x="744995" y="358902"/>
                                  <a:pt x="745503" y="358902"/>
                                </a:cubicBezTo>
                                <a:cubicBezTo>
                                  <a:pt x="745884" y="358902"/>
                                  <a:pt x="746392" y="358902"/>
                                  <a:pt x="746900" y="358902"/>
                                </a:cubicBezTo>
                                <a:cubicBezTo>
                                  <a:pt x="747281" y="358902"/>
                                  <a:pt x="747789" y="359029"/>
                                  <a:pt x="748297" y="359029"/>
                                </a:cubicBezTo>
                                <a:cubicBezTo>
                                  <a:pt x="748678" y="359029"/>
                                  <a:pt x="749186" y="359029"/>
                                  <a:pt x="749694" y="359029"/>
                                </a:cubicBezTo>
                                <a:cubicBezTo>
                                  <a:pt x="750202" y="359156"/>
                                  <a:pt x="750583" y="359156"/>
                                  <a:pt x="751091" y="359156"/>
                                </a:cubicBezTo>
                                <a:cubicBezTo>
                                  <a:pt x="751599" y="359156"/>
                                  <a:pt x="751980" y="359156"/>
                                  <a:pt x="752488" y="359156"/>
                                </a:cubicBezTo>
                                <a:cubicBezTo>
                                  <a:pt x="752996" y="359156"/>
                                  <a:pt x="753377" y="359156"/>
                                  <a:pt x="753885" y="359156"/>
                                </a:cubicBezTo>
                                <a:cubicBezTo>
                                  <a:pt x="754393" y="359029"/>
                                  <a:pt x="754901" y="359029"/>
                                  <a:pt x="755282" y="359029"/>
                                </a:cubicBezTo>
                                <a:cubicBezTo>
                                  <a:pt x="755790" y="358902"/>
                                  <a:pt x="756298" y="358902"/>
                                  <a:pt x="756679" y="358902"/>
                                </a:cubicBezTo>
                                <a:cubicBezTo>
                                  <a:pt x="757187" y="358775"/>
                                  <a:pt x="757695" y="358649"/>
                                  <a:pt x="758076" y="358649"/>
                                </a:cubicBezTo>
                                <a:cubicBezTo>
                                  <a:pt x="758584" y="358649"/>
                                  <a:pt x="759092" y="358522"/>
                                  <a:pt x="759473" y="358522"/>
                                </a:cubicBezTo>
                                <a:cubicBezTo>
                                  <a:pt x="759981" y="358394"/>
                                  <a:pt x="760489" y="358394"/>
                                  <a:pt x="760870" y="358394"/>
                                </a:cubicBezTo>
                                <a:cubicBezTo>
                                  <a:pt x="761378" y="358267"/>
                                  <a:pt x="761886" y="358267"/>
                                  <a:pt x="762394" y="358267"/>
                                </a:cubicBezTo>
                                <a:cubicBezTo>
                                  <a:pt x="762775" y="358267"/>
                                  <a:pt x="763283" y="358140"/>
                                  <a:pt x="763791" y="358140"/>
                                </a:cubicBezTo>
                                <a:cubicBezTo>
                                  <a:pt x="764172" y="358140"/>
                                  <a:pt x="764680" y="358140"/>
                                  <a:pt x="765188" y="358140"/>
                                </a:cubicBezTo>
                                <a:cubicBezTo>
                                  <a:pt x="765569" y="358140"/>
                                  <a:pt x="766077" y="358140"/>
                                  <a:pt x="766585" y="358140"/>
                                </a:cubicBezTo>
                                <a:cubicBezTo>
                                  <a:pt x="766966" y="358013"/>
                                  <a:pt x="767474" y="358013"/>
                                  <a:pt x="767982" y="358013"/>
                                </a:cubicBezTo>
                                <a:cubicBezTo>
                                  <a:pt x="768490" y="358013"/>
                                  <a:pt x="768871" y="358013"/>
                                  <a:pt x="769379" y="358013"/>
                                </a:cubicBezTo>
                                <a:cubicBezTo>
                                  <a:pt x="769887" y="358013"/>
                                  <a:pt x="770268" y="357886"/>
                                  <a:pt x="770776" y="357886"/>
                                </a:cubicBezTo>
                                <a:cubicBezTo>
                                  <a:pt x="771284" y="357886"/>
                                  <a:pt x="771665" y="357886"/>
                                  <a:pt x="772173" y="357886"/>
                                </a:cubicBezTo>
                                <a:cubicBezTo>
                                  <a:pt x="772681" y="357886"/>
                                  <a:pt x="773062" y="357886"/>
                                  <a:pt x="773570" y="357886"/>
                                </a:cubicBezTo>
                                <a:cubicBezTo>
                                  <a:pt x="774078" y="357886"/>
                                  <a:pt x="774586" y="357886"/>
                                  <a:pt x="774967" y="357886"/>
                                </a:cubicBezTo>
                                <a:cubicBezTo>
                                  <a:pt x="775475" y="357886"/>
                                  <a:pt x="775983" y="357886"/>
                                  <a:pt x="776364" y="357886"/>
                                </a:cubicBezTo>
                                <a:cubicBezTo>
                                  <a:pt x="776872" y="357886"/>
                                  <a:pt x="777380" y="357886"/>
                                  <a:pt x="777761" y="357886"/>
                                </a:cubicBezTo>
                                <a:cubicBezTo>
                                  <a:pt x="778269" y="357886"/>
                                  <a:pt x="778777" y="357886"/>
                                  <a:pt x="779285" y="357886"/>
                                </a:cubicBezTo>
                                <a:cubicBezTo>
                                  <a:pt x="779666" y="357886"/>
                                  <a:pt x="780174" y="357886"/>
                                  <a:pt x="780682" y="357886"/>
                                </a:cubicBezTo>
                                <a:cubicBezTo>
                                  <a:pt x="781063" y="357886"/>
                                  <a:pt x="781571" y="357886"/>
                                  <a:pt x="782079" y="357759"/>
                                </a:cubicBezTo>
                                <a:cubicBezTo>
                                  <a:pt x="782460" y="357759"/>
                                  <a:pt x="782968" y="357759"/>
                                  <a:pt x="783476" y="357759"/>
                                </a:cubicBezTo>
                                <a:cubicBezTo>
                                  <a:pt x="783857" y="357759"/>
                                  <a:pt x="784365" y="357632"/>
                                  <a:pt x="784873" y="357632"/>
                                </a:cubicBezTo>
                                <a:cubicBezTo>
                                  <a:pt x="785381" y="357505"/>
                                  <a:pt x="785762" y="357505"/>
                                  <a:pt x="786270" y="357378"/>
                                </a:cubicBezTo>
                                <a:cubicBezTo>
                                  <a:pt x="786778" y="357378"/>
                                  <a:pt x="787159" y="357378"/>
                                  <a:pt x="787667" y="357251"/>
                                </a:cubicBezTo>
                                <a:cubicBezTo>
                                  <a:pt x="788175" y="357251"/>
                                  <a:pt x="788556" y="357124"/>
                                  <a:pt x="789064" y="357124"/>
                                </a:cubicBezTo>
                                <a:cubicBezTo>
                                  <a:pt x="789572" y="357124"/>
                                  <a:pt x="789953" y="357124"/>
                                  <a:pt x="790461" y="357124"/>
                                </a:cubicBezTo>
                                <a:cubicBezTo>
                                  <a:pt x="790969" y="357124"/>
                                  <a:pt x="791477" y="357124"/>
                                  <a:pt x="791858" y="357124"/>
                                </a:cubicBezTo>
                                <a:cubicBezTo>
                                  <a:pt x="792366" y="357124"/>
                                  <a:pt x="792874" y="357124"/>
                                  <a:pt x="793255" y="357124"/>
                                </a:cubicBezTo>
                                <a:cubicBezTo>
                                  <a:pt x="793763" y="357124"/>
                                  <a:pt x="794271" y="357251"/>
                                  <a:pt x="794652" y="357251"/>
                                </a:cubicBezTo>
                                <a:cubicBezTo>
                                  <a:pt x="795160" y="357251"/>
                                  <a:pt x="795668" y="357251"/>
                                  <a:pt x="796049" y="357251"/>
                                </a:cubicBezTo>
                                <a:cubicBezTo>
                                  <a:pt x="796557" y="357378"/>
                                  <a:pt x="797065" y="357378"/>
                                  <a:pt x="797446" y="357378"/>
                                </a:cubicBezTo>
                                <a:cubicBezTo>
                                  <a:pt x="797954" y="357505"/>
                                  <a:pt x="798462" y="357505"/>
                                  <a:pt x="798970" y="357505"/>
                                </a:cubicBezTo>
                                <a:cubicBezTo>
                                  <a:pt x="799351" y="357505"/>
                                  <a:pt x="799859" y="357505"/>
                                  <a:pt x="800367" y="357505"/>
                                </a:cubicBezTo>
                                <a:cubicBezTo>
                                  <a:pt x="800748" y="357505"/>
                                  <a:pt x="801256" y="357505"/>
                                  <a:pt x="801764" y="357505"/>
                                </a:cubicBezTo>
                                <a:cubicBezTo>
                                  <a:pt x="802145" y="357505"/>
                                  <a:pt x="802653" y="357505"/>
                                  <a:pt x="803161" y="357378"/>
                                </a:cubicBezTo>
                                <a:cubicBezTo>
                                  <a:pt x="803542" y="357378"/>
                                  <a:pt x="804050" y="357378"/>
                                  <a:pt x="804558" y="357378"/>
                                </a:cubicBezTo>
                                <a:cubicBezTo>
                                  <a:pt x="804939" y="357378"/>
                                  <a:pt x="805447" y="357251"/>
                                  <a:pt x="805955" y="357251"/>
                                </a:cubicBezTo>
                                <a:cubicBezTo>
                                  <a:pt x="806463" y="357251"/>
                                  <a:pt x="806844" y="357124"/>
                                  <a:pt x="807352" y="357124"/>
                                </a:cubicBezTo>
                                <a:cubicBezTo>
                                  <a:pt x="807860" y="357124"/>
                                  <a:pt x="808241" y="357124"/>
                                  <a:pt x="808749" y="356998"/>
                                </a:cubicBezTo>
                                <a:cubicBezTo>
                                  <a:pt x="809257" y="356998"/>
                                  <a:pt x="809638" y="356998"/>
                                  <a:pt x="810146" y="356998"/>
                                </a:cubicBezTo>
                                <a:cubicBezTo>
                                  <a:pt x="810654" y="356870"/>
                                  <a:pt x="811162" y="356870"/>
                                  <a:pt x="811543" y="356743"/>
                                </a:cubicBezTo>
                                <a:cubicBezTo>
                                  <a:pt x="812051" y="356743"/>
                                  <a:pt x="812559" y="356743"/>
                                  <a:pt x="812940" y="356616"/>
                                </a:cubicBezTo>
                                <a:cubicBezTo>
                                  <a:pt x="813448" y="356616"/>
                                  <a:pt x="813956" y="356489"/>
                                  <a:pt x="814337" y="356489"/>
                                </a:cubicBezTo>
                                <a:cubicBezTo>
                                  <a:pt x="814845" y="356362"/>
                                  <a:pt x="815353" y="356362"/>
                                  <a:pt x="815734" y="356235"/>
                                </a:cubicBezTo>
                                <a:cubicBezTo>
                                  <a:pt x="816242" y="356235"/>
                                  <a:pt x="816750" y="356109"/>
                                  <a:pt x="817131" y="355981"/>
                                </a:cubicBezTo>
                                <a:cubicBezTo>
                                  <a:pt x="817639" y="355981"/>
                                  <a:pt x="818147" y="355854"/>
                                  <a:pt x="818655" y="355727"/>
                                </a:cubicBezTo>
                                <a:cubicBezTo>
                                  <a:pt x="819036" y="355727"/>
                                  <a:pt x="819544" y="355600"/>
                                  <a:pt x="820052" y="355600"/>
                                </a:cubicBezTo>
                                <a:cubicBezTo>
                                  <a:pt x="820433" y="355474"/>
                                  <a:pt x="820941" y="355474"/>
                                  <a:pt x="821449" y="355347"/>
                                </a:cubicBezTo>
                                <a:cubicBezTo>
                                  <a:pt x="821830" y="355219"/>
                                  <a:pt x="822338" y="355219"/>
                                  <a:pt x="822846" y="355092"/>
                                </a:cubicBezTo>
                                <a:cubicBezTo>
                                  <a:pt x="823227" y="355092"/>
                                  <a:pt x="823735" y="355092"/>
                                  <a:pt x="824243" y="354965"/>
                                </a:cubicBezTo>
                                <a:cubicBezTo>
                                  <a:pt x="824751" y="354965"/>
                                  <a:pt x="825132" y="354965"/>
                                  <a:pt x="825640" y="354838"/>
                                </a:cubicBezTo>
                                <a:cubicBezTo>
                                  <a:pt x="826148" y="354838"/>
                                  <a:pt x="826529" y="354838"/>
                                  <a:pt x="827037" y="354838"/>
                                </a:cubicBezTo>
                                <a:cubicBezTo>
                                  <a:pt x="827545" y="354711"/>
                                  <a:pt x="827926" y="354711"/>
                                  <a:pt x="828434" y="354711"/>
                                </a:cubicBezTo>
                                <a:cubicBezTo>
                                  <a:pt x="828942" y="354711"/>
                                  <a:pt x="829323" y="354711"/>
                                  <a:pt x="829831" y="354584"/>
                                </a:cubicBezTo>
                                <a:cubicBezTo>
                                  <a:pt x="830339" y="354584"/>
                                  <a:pt x="830847" y="354584"/>
                                  <a:pt x="831228" y="354584"/>
                                </a:cubicBezTo>
                                <a:cubicBezTo>
                                  <a:pt x="831736" y="354584"/>
                                  <a:pt x="832244" y="354584"/>
                                  <a:pt x="832625" y="354584"/>
                                </a:cubicBezTo>
                                <a:cubicBezTo>
                                  <a:pt x="833133" y="354584"/>
                                  <a:pt x="833641" y="354584"/>
                                  <a:pt x="834022" y="354584"/>
                                </a:cubicBezTo>
                                <a:cubicBezTo>
                                  <a:pt x="834530" y="354584"/>
                                  <a:pt x="835038" y="354584"/>
                                  <a:pt x="835546" y="354584"/>
                                </a:cubicBezTo>
                                <a:cubicBezTo>
                                  <a:pt x="835927" y="354584"/>
                                  <a:pt x="836435" y="354584"/>
                                  <a:pt x="836943" y="354584"/>
                                </a:cubicBezTo>
                                <a:cubicBezTo>
                                  <a:pt x="837324" y="354711"/>
                                  <a:pt x="837832" y="354711"/>
                                  <a:pt x="838340" y="354711"/>
                                </a:cubicBezTo>
                                <a:cubicBezTo>
                                  <a:pt x="838721" y="354711"/>
                                  <a:pt x="839229" y="354711"/>
                                  <a:pt x="839737" y="354711"/>
                                </a:cubicBezTo>
                                <a:cubicBezTo>
                                  <a:pt x="840118" y="354711"/>
                                  <a:pt x="840626" y="354711"/>
                                  <a:pt x="841134" y="354711"/>
                                </a:cubicBezTo>
                                <a:cubicBezTo>
                                  <a:pt x="841642" y="354711"/>
                                  <a:pt x="842023" y="354711"/>
                                  <a:pt x="842531" y="354584"/>
                                </a:cubicBezTo>
                                <a:cubicBezTo>
                                  <a:pt x="843039" y="354584"/>
                                  <a:pt x="843420" y="354584"/>
                                  <a:pt x="843928" y="354584"/>
                                </a:cubicBezTo>
                                <a:cubicBezTo>
                                  <a:pt x="844436" y="354457"/>
                                  <a:pt x="844817" y="354457"/>
                                  <a:pt x="845325" y="354330"/>
                                </a:cubicBezTo>
                                <a:cubicBezTo>
                                  <a:pt x="845833" y="354330"/>
                                  <a:pt x="846214" y="354203"/>
                                  <a:pt x="846722" y="354203"/>
                                </a:cubicBezTo>
                                <a:cubicBezTo>
                                  <a:pt x="847230" y="354076"/>
                                  <a:pt x="847611" y="353949"/>
                                  <a:pt x="848119" y="353949"/>
                                </a:cubicBezTo>
                                <a:cubicBezTo>
                                  <a:pt x="848627" y="353823"/>
                                  <a:pt x="849135" y="353823"/>
                                  <a:pt x="849516" y="353695"/>
                                </a:cubicBezTo>
                                <a:cubicBezTo>
                                  <a:pt x="850024" y="353568"/>
                                  <a:pt x="850532" y="353568"/>
                                  <a:pt x="850913" y="353441"/>
                                </a:cubicBezTo>
                                <a:cubicBezTo>
                                  <a:pt x="851421" y="353314"/>
                                  <a:pt x="851929" y="353314"/>
                                  <a:pt x="852310" y="353187"/>
                                </a:cubicBezTo>
                                <a:cubicBezTo>
                                  <a:pt x="852818" y="353060"/>
                                  <a:pt x="853326" y="353060"/>
                                  <a:pt x="853707" y="352934"/>
                                </a:cubicBezTo>
                                <a:cubicBezTo>
                                  <a:pt x="854215" y="352934"/>
                                  <a:pt x="854723" y="352806"/>
                                  <a:pt x="855231" y="352806"/>
                                </a:cubicBezTo>
                                <a:cubicBezTo>
                                  <a:pt x="855612" y="352679"/>
                                  <a:pt x="856120" y="352679"/>
                                  <a:pt x="856628" y="352552"/>
                                </a:cubicBezTo>
                                <a:cubicBezTo>
                                  <a:pt x="857009" y="352552"/>
                                  <a:pt x="857517" y="352552"/>
                                  <a:pt x="858025" y="352425"/>
                                </a:cubicBezTo>
                                <a:cubicBezTo>
                                  <a:pt x="858406" y="352425"/>
                                  <a:pt x="858914" y="352425"/>
                                  <a:pt x="859422" y="352425"/>
                                </a:cubicBezTo>
                                <a:cubicBezTo>
                                  <a:pt x="859803" y="352425"/>
                                  <a:pt x="860311" y="352299"/>
                                  <a:pt x="860819" y="352299"/>
                                </a:cubicBezTo>
                                <a:cubicBezTo>
                                  <a:pt x="861200" y="352299"/>
                                  <a:pt x="861708" y="352299"/>
                                  <a:pt x="862216" y="352299"/>
                                </a:cubicBezTo>
                                <a:cubicBezTo>
                                  <a:pt x="862724" y="352299"/>
                                  <a:pt x="863105" y="352299"/>
                                  <a:pt x="863613" y="352299"/>
                                </a:cubicBezTo>
                                <a:cubicBezTo>
                                  <a:pt x="864121" y="352172"/>
                                  <a:pt x="864502" y="352172"/>
                                  <a:pt x="865010" y="352172"/>
                                </a:cubicBezTo>
                                <a:cubicBezTo>
                                  <a:pt x="865518" y="352172"/>
                                  <a:pt x="865899" y="352044"/>
                                  <a:pt x="866407" y="352044"/>
                                </a:cubicBezTo>
                                <a:cubicBezTo>
                                  <a:pt x="866915" y="351917"/>
                                  <a:pt x="867423" y="351917"/>
                                  <a:pt x="867804" y="351790"/>
                                </a:cubicBezTo>
                                <a:cubicBezTo>
                                  <a:pt x="868312" y="351790"/>
                                  <a:pt x="868820" y="351790"/>
                                  <a:pt x="869201" y="351663"/>
                                </a:cubicBezTo>
                                <a:cubicBezTo>
                                  <a:pt x="869709" y="351663"/>
                                  <a:pt x="870217" y="351536"/>
                                  <a:pt x="870598" y="351536"/>
                                </a:cubicBezTo>
                                <a:cubicBezTo>
                                  <a:pt x="871106" y="351409"/>
                                  <a:pt x="871614" y="351409"/>
                                  <a:pt x="871995" y="351282"/>
                                </a:cubicBezTo>
                                <a:cubicBezTo>
                                  <a:pt x="872503" y="351282"/>
                                  <a:pt x="873011" y="351282"/>
                                  <a:pt x="873392" y="351155"/>
                                </a:cubicBezTo>
                                <a:cubicBezTo>
                                  <a:pt x="873900" y="351155"/>
                                  <a:pt x="874408" y="351155"/>
                                  <a:pt x="874916" y="351028"/>
                                </a:cubicBezTo>
                                <a:cubicBezTo>
                                  <a:pt x="875297" y="351028"/>
                                  <a:pt x="875805" y="351028"/>
                                  <a:pt x="876313" y="351028"/>
                                </a:cubicBezTo>
                                <a:cubicBezTo>
                                  <a:pt x="876694" y="350901"/>
                                  <a:pt x="877202" y="350901"/>
                                  <a:pt x="877710" y="350901"/>
                                </a:cubicBezTo>
                                <a:cubicBezTo>
                                  <a:pt x="878091" y="350901"/>
                                  <a:pt x="878599" y="350901"/>
                                  <a:pt x="879107" y="350901"/>
                                </a:cubicBezTo>
                                <a:cubicBezTo>
                                  <a:pt x="879488" y="350901"/>
                                  <a:pt x="879996" y="350774"/>
                                  <a:pt x="880504" y="350774"/>
                                </a:cubicBezTo>
                                <a:cubicBezTo>
                                  <a:pt x="881012" y="350774"/>
                                  <a:pt x="881393" y="350774"/>
                                  <a:pt x="881901" y="350774"/>
                                </a:cubicBezTo>
                                <a:cubicBezTo>
                                  <a:pt x="882409" y="350648"/>
                                  <a:pt x="882790" y="350648"/>
                                  <a:pt x="883298" y="350648"/>
                                </a:cubicBezTo>
                                <a:cubicBezTo>
                                  <a:pt x="883806" y="350520"/>
                                  <a:pt x="884187" y="350520"/>
                                  <a:pt x="884695" y="350393"/>
                                </a:cubicBezTo>
                                <a:cubicBezTo>
                                  <a:pt x="885203" y="350393"/>
                                  <a:pt x="885584" y="350266"/>
                                  <a:pt x="886092" y="350266"/>
                                </a:cubicBezTo>
                                <a:cubicBezTo>
                                  <a:pt x="886600" y="350139"/>
                                  <a:pt x="887108" y="350139"/>
                                  <a:pt x="887489" y="350139"/>
                                </a:cubicBezTo>
                                <a:cubicBezTo>
                                  <a:pt x="887997" y="350012"/>
                                  <a:pt x="888505" y="350012"/>
                                  <a:pt x="888886" y="349885"/>
                                </a:cubicBezTo>
                                <a:cubicBezTo>
                                  <a:pt x="889394" y="349885"/>
                                  <a:pt x="889902" y="349759"/>
                                  <a:pt x="890283" y="349759"/>
                                </a:cubicBezTo>
                                <a:cubicBezTo>
                                  <a:pt x="890791" y="349759"/>
                                  <a:pt x="891299" y="349759"/>
                                  <a:pt x="891807" y="349631"/>
                                </a:cubicBezTo>
                                <a:cubicBezTo>
                                  <a:pt x="892188" y="349631"/>
                                  <a:pt x="892696" y="349631"/>
                                  <a:pt x="893204" y="349631"/>
                                </a:cubicBezTo>
                                <a:cubicBezTo>
                                  <a:pt x="893585" y="349631"/>
                                  <a:pt x="894093" y="349631"/>
                                  <a:pt x="894601" y="349631"/>
                                </a:cubicBezTo>
                                <a:cubicBezTo>
                                  <a:pt x="894982" y="349631"/>
                                  <a:pt x="895490" y="349631"/>
                                  <a:pt x="895998" y="349631"/>
                                </a:cubicBezTo>
                                <a:cubicBezTo>
                                  <a:pt x="896379" y="349631"/>
                                  <a:pt x="896887" y="349631"/>
                                  <a:pt x="897395" y="349631"/>
                                </a:cubicBezTo>
                                <a:cubicBezTo>
                                  <a:pt x="897903" y="349504"/>
                                  <a:pt x="898284" y="349504"/>
                                  <a:pt x="898792" y="349504"/>
                                </a:cubicBezTo>
                                <a:cubicBezTo>
                                  <a:pt x="899300" y="349504"/>
                                  <a:pt x="899681" y="349504"/>
                                  <a:pt x="900189" y="349377"/>
                                </a:cubicBezTo>
                                <a:cubicBezTo>
                                  <a:pt x="900697" y="349377"/>
                                  <a:pt x="901078" y="349377"/>
                                  <a:pt x="901586" y="349250"/>
                                </a:cubicBezTo>
                                <a:cubicBezTo>
                                  <a:pt x="902094" y="349250"/>
                                  <a:pt x="902475" y="349250"/>
                                  <a:pt x="902983" y="349124"/>
                                </a:cubicBezTo>
                                <a:cubicBezTo>
                                  <a:pt x="903491" y="349124"/>
                                  <a:pt x="903872" y="349124"/>
                                  <a:pt x="904380" y="349124"/>
                                </a:cubicBezTo>
                                <a:cubicBezTo>
                                  <a:pt x="904888" y="348997"/>
                                  <a:pt x="905396" y="348997"/>
                                  <a:pt x="905777" y="348997"/>
                                </a:cubicBezTo>
                                <a:cubicBezTo>
                                  <a:pt x="906285" y="348869"/>
                                  <a:pt x="906793" y="348869"/>
                                  <a:pt x="907174" y="348742"/>
                                </a:cubicBezTo>
                                <a:cubicBezTo>
                                  <a:pt x="907682" y="348742"/>
                                  <a:pt x="908190" y="348615"/>
                                  <a:pt x="908571" y="348615"/>
                                </a:cubicBezTo>
                                <a:cubicBezTo>
                                  <a:pt x="909079" y="348488"/>
                                  <a:pt x="909587" y="348488"/>
                                  <a:pt x="909968" y="348361"/>
                                </a:cubicBezTo>
                                <a:cubicBezTo>
                                  <a:pt x="910476" y="348361"/>
                                  <a:pt x="910984" y="348234"/>
                                  <a:pt x="911492" y="348107"/>
                                </a:cubicBezTo>
                                <a:cubicBezTo>
                                  <a:pt x="911873" y="348107"/>
                                  <a:pt x="912381" y="347980"/>
                                  <a:pt x="912889" y="347980"/>
                                </a:cubicBezTo>
                                <a:cubicBezTo>
                                  <a:pt x="913270" y="347853"/>
                                  <a:pt x="913778" y="347853"/>
                                  <a:pt x="914286" y="347853"/>
                                </a:cubicBezTo>
                                <a:cubicBezTo>
                                  <a:pt x="914667" y="347726"/>
                                  <a:pt x="915175" y="347726"/>
                                  <a:pt x="915683" y="347599"/>
                                </a:cubicBezTo>
                                <a:cubicBezTo>
                                  <a:pt x="916064" y="347599"/>
                                  <a:pt x="916572" y="347599"/>
                                  <a:pt x="917080" y="347599"/>
                                </a:cubicBezTo>
                                <a:cubicBezTo>
                                  <a:pt x="917461" y="347599"/>
                                  <a:pt x="917969" y="347599"/>
                                  <a:pt x="918477" y="347473"/>
                                </a:cubicBezTo>
                                <a:cubicBezTo>
                                  <a:pt x="918985" y="347473"/>
                                  <a:pt x="919366" y="347473"/>
                                  <a:pt x="919874" y="347473"/>
                                </a:cubicBezTo>
                                <a:cubicBezTo>
                                  <a:pt x="920382" y="347473"/>
                                  <a:pt x="920763" y="347473"/>
                                  <a:pt x="921271" y="347473"/>
                                </a:cubicBezTo>
                                <a:cubicBezTo>
                                  <a:pt x="921779" y="347345"/>
                                  <a:pt x="922160" y="347345"/>
                                  <a:pt x="922668" y="347345"/>
                                </a:cubicBezTo>
                                <a:cubicBezTo>
                                  <a:pt x="923176" y="347345"/>
                                  <a:pt x="923684" y="347345"/>
                                  <a:pt x="924065" y="347218"/>
                                </a:cubicBezTo>
                                <a:cubicBezTo>
                                  <a:pt x="924573" y="347218"/>
                                  <a:pt x="925081" y="347218"/>
                                  <a:pt x="925462" y="347091"/>
                                </a:cubicBezTo>
                                <a:cubicBezTo>
                                  <a:pt x="925970" y="347091"/>
                                  <a:pt x="926478" y="347091"/>
                                  <a:pt x="926859" y="346964"/>
                                </a:cubicBezTo>
                                <a:cubicBezTo>
                                  <a:pt x="927367" y="346964"/>
                                  <a:pt x="927875" y="346837"/>
                                  <a:pt x="928256" y="346837"/>
                                </a:cubicBezTo>
                                <a:cubicBezTo>
                                  <a:pt x="928764" y="346710"/>
                                  <a:pt x="929272" y="346710"/>
                                  <a:pt x="929653" y="346584"/>
                                </a:cubicBezTo>
                                <a:cubicBezTo>
                                  <a:pt x="930161" y="346584"/>
                                  <a:pt x="930669" y="346456"/>
                                  <a:pt x="931177" y="346456"/>
                                </a:cubicBezTo>
                                <a:cubicBezTo>
                                  <a:pt x="931558" y="346329"/>
                                  <a:pt x="932066" y="346329"/>
                                  <a:pt x="932574" y="346202"/>
                                </a:cubicBezTo>
                                <a:cubicBezTo>
                                  <a:pt x="932955" y="346202"/>
                                  <a:pt x="933463" y="346075"/>
                                  <a:pt x="933971" y="345949"/>
                                </a:cubicBezTo>
                                <a:cubicBezTo>
                                  <a:pt x="934352" y="345949"/>
                                  <a:pt x="934860" y="345822"/>
                                  <a:pt x="935368" y="345822"/>
                                </a:cubicBezTo>
                                <a:cubicBezTo>
                                  <a:pt x="935749" y="345694"/>
                                  <a:pt x="936257" y="345567"/>
                                  <a:pt x="936765" y="345440"/>
                                </a:cubicBezTo>
                                <a:cubicBezTo>
                                  <a:pt x="937273" y="345440"/>
                                  <a:pt x="937654" y="345313"/>
                                  <a:pt x="938162" y="345313"/>
                                </a:cubicBezTo>
                                <a:cubicBezTo>
                                  <a:pt x="938670" y="345186"/>
                                  <a:pt x="939051" y="345059"/>
                                  <a:pt x="939559" y="344932"/>
                                </a:cubicBezTo>
                                <a:cubicBezTo>
                                  <a:pt x="940067" y="344805"/>
                                  <a:pt x="940448" y="344805"/>
                                  <a:pt x="940956" y="344678"/>
                                </a:cubicBezTo>
                                <a:cubicBezTo>
                                  <a:pt x="941464" y="344551"/>
                                  <a:pt x="941845" y="344424"/>
                                  <a:pt x="942353" y="344424"/>
                                </a:cubicBezTo>
                                <a:cubicBezTo>
                                  <a:pt x="942861" y="344298"/>
                                  <a:pt x="943369" y="344170"/>
                                  <a:pt x="943750" y="344170"/>
                                </a:cubicBezTo>
                                <a:cubicBezTo>
                                  <a:pt x="944258" y="344043"/>
                                  <a:pt x="944766" y="343916"/>
                                  <a:pt x="945147" y="343789"/>
                                </a:cubicBezTo>
                                <a:cubicBezTo>
                                  <a:pt x="945655" y="343789"/>
                                  <a:pt x="946163" y="343662"/>
                                  <a:pt x="946544" y="343662"/>
                                </a:cubicBezTo>
                                <a:cubicBezTo>
                                  <a:pt x="947052" y="343535"/>
                                  <a:pt x="947560" y="343409"/>
                                  <a:pt x="947941" y="343409"/>
                                </a:cubicBezTo>
                                <a:cubicBezTo>
                                  <a:pt x="948449" y="343281"/>
                                  <a:pt x="948957" y="343281"/>
                                  <a:pt x="949465" y="343154"/>
                                </a:cubicBezTo>
                                <a:cubicBezTo>
                                  <a:pt x="949846" y="343154"/>
                                  <a:pt x="950354" y="343027"/>
                                  <a:pt x="950862" y="343027"/>
                                </a:cubicBezTo>
                                <a:cubicBezTo>
                                  <a:pt x="951243" y="342900"/>
                                  <a:pt x="951751" y="342774"/>
                                  <a:pt x="952259" y="342774"/>
                                </a:cubicBezTo>
                                <a:cubicBezTo>
                                  <a:pt x="952640" y="342647"/>
                                  <a:pt x="953148" y="342647"/>
                                  <a:pt x="953656" y="342519"/>
                                </a:cubicBezTo>
                                <a:cubicBezTo>
                                  <a:pt x="954164" y="342519"/>
                                  <a:pt x="954545" y="342392"/>
                                  <a:pt x="955053" y="342265"/>
                                </a:cubicBezTo>
                                <a:cubicBezTo>
                                  <a:pt x="955561" y="342265"/>
                                  <a:pt x="955942" y="342138"/>
                                  <a:pt x="956450" y="342011"/>
                                </a:cubicBezTo>
                                <a:cubicBezTo>
                                  <a:pt x="956958" y="342011"/>
                                  <a:pt x="957339" y="341884"/>
                                  <a:pt x="957847" y="341884"/>
                                </a:cubicBezTo>
                                <a:cubicBezTo>
                                  <a:pt x="958355" y="341757"/>
                                  <a:pt x="958736" y="341757"/>
                                  <a:pt x="959244" y="341630"/>
                                </a:cubicBezTo>
                                <a:cubicBezTo>
                                  <a:pt x="959752" y="341630"/>
                                  <a:pt x="960133" y="341503"/>
                                  <a:pt x="960641" y="341503"/>
                                </a:cubicBezTo>
                                <a:cubicBezTo>
                                  <a:pt x="961149" y="341376"/>
                                  <a:pt x="961657" y="341376"/>
                                  <a:pt x="962038" y="341249"/>
                                </a:cubicBezTo>
                                <a:cubicBezTo>
                                  <a:pt x="962546" y="341249"/>
                                  <a:pt x="963054" y="341123"/>
                                  <a:pt x="963435" y="340995"/>
                                </a:cubicBezTo>
                                <a:cubicBezTo>
                                  <a:pt x="963943" y="340995"/>
                                  <a:pt x="964451" y="340995"/>
                                  <a:pt x="964832" y="340868"/>
                                </a:cubicBezTo>
                                <a:cubicBezTo>
                                  <a:pt x="965340" y="340741"/>
                                  <a:pt x="965848" y="340614"/>
                                  <a:pt x="966229" y="340614"/>
                                </a:cubicBezTo>
                                <a:cubicBezTo>
                                  <a:pt x="966737" y="340487"/>
                                  <a:pt x="967245" y="340487"/>
                                  <a:pt x="967753" y="340360"/>
                                </a:cubicBezTo>
                                <a:cubicBezTo>
                                  <a:pt x="968134" y="340234"/>
                                  <a:pt x="968642" y="340106"/>
                                  <a:pt x="969150" y="340106"/>
                                </a:cubicBezTo>
                                <a:cubicBezTo>
                                  <a:pt x="969531" y="339979"/>
                                  <a:pt x="970039" y="339852"/>
                                  <a:pt x="970547" y="339852"/>
                                </a:cubicBezTo>
                                <a:cubicBezTo>
                                  <a:pt x="970928" y="339725"/>
                                  <a:pt x="971436" y="339725"/>
                                  <a:pt x="971944" y="339599"/>
                                </a:cubicBezTo>
                                <a:cubicBezTo>
                                  <a:pt x="972325" y="339472"/>
                                  <a:pt x="972833" y="339472"/>
                                  <a:pt x="973341" y="339344"/>
                                </a:cubicBezTo>
                                <a:cubicBezTo>
                                  <a:pt x="973722" y="339344"/>
                                  <a:pt x="974230" y="339217"/>
                                  <a:pt x="974738" y="339217"/>
                                </a:cubicBezTo>
                                <a:cubicBezTo>
                                  <a:pt x="975246" y="339090"/>
                                  <a:pt x="975627" y="339090"/>
                                  <a:pt x="976135" y="338963"/>
                                </a:cubicBezTo>
                                <a:cubicBezTo>
                                  <a:pt x="976643" y="338836"/>
                                  <a:pt x="977024" y="338836"/>
                                  <a:pt x="977532" y="338709"/>
                                </a:cubicBezTo>
                                <a:cubicBezTo>
                                  <a:pt x="978040" y="338709"/>
                                  <a:pt x="978421" y="338582"/>
                                  <a:pt x="978929" y="338455"/>
                                </a:cubicBezTo>
                                <a:cubicBezTo>
                                  <a:pt x="979437" y="338455"/>
                                  <a:pt x="979945" y="338328"/>
                                  <a:pt x="980326" y="338201"/>
                                </a:cubicBezTo>
                                <a:cubicBezTo>
                                  <a:pt x="980834" y="338201"/>
                                  <a:pt x="981342" y="338074"/>
                                  <a:pt x="981723" y="338074"/>
                                </a:cubicBezTo>
                                <a:cubicBezTo>
                                  <a:pt x="982231" y="337948"/>
                                  <a:pt x="982739" y="337820"/>
                                  <a:pt x="983120" y="337820"/>
                                </a:cubicBezTo>
                                <a:cubicBezTo>
                                  <a:pt x="983628" y="337693"/>
                                  <a:pt x="984136" y="337693"/>
                                  <a:pt x="984517" y="337693"/>
                                </a:cubicBezTo>
                                <a:cubicBezTo>
                                  <a:pt x="985025" y="337566"/>
                                  <a:pt x="985533" y="337439"/>
                                  <a:pt x="985914" y="337439"/>
                                </a:cubicBezTo>
                                <a:cubicBezTo>
                                  <a:pt x="986422" y="337439"/>
                                  <a:pt x="986930" y="337312"/>
                                  <a:pt x="987438" y="337312"/>
                                </a:cubicBezTo>
                                <a:cubicBezTo>
                                  <a:pt x="987819" y="337185"/>
                                  <a:pt x="988327" y="337185"/>
                                  <a:pt x="988835" y="337059"/>
                                </a:cubicBezTo>
                                <a:cubicBezTo>
                                  <a:pt x="989216" y="337059"/>
                                  <a:pt x="989724" y="336931"/>
                                  <a:pt x="990232" y="336804"/>
                                </a:cubicBezTo>
                                <a:cubicBezTo>
                                  <a:pt x="990613" y="336677"/>
                                  <a:pt x="991121" y="336677"/>
                                  <a:pt x="991629" y="336550"/>
                                </a:cubicBezTo>
                                <a:cubicBezTo>
                                  <a:pt x="992010" y="336424"/>
                                  <a:pt x="992518" y="336297"/>
                                  <a:pt x="993026" y="336169"/>
                                </a:cubicBezTo>
                                <a:cubicBezTo>
                                  <a:pt x="993534" y="336042"/>
                                  <a:pt x="993915" y="335915"/>
                                  <a:pt x="994423" y="335915"/>
                                </a:cubicBezTo>
                                <a:cubicBezTo>
                                  <a:pt x="994931" y="335788"/>
                                  <a:pt x="995312" y="335661"/>
                                  <a:pt x="995820" y="335534"/>
                                </a:cubicBezTo>
                                <a:cubicBezTo>
                                  <a:pt x="996328" y="335407"/>
                                  <a:pt x="996709" y="335280"/>
                                  <a:pt x="997217" y="335280"/>
                                </a:cubicBezTo>
                                <a:cubicBezTo>
                                  <a:pt x="997725" y="335153"/>
                                  <a:pt x="998106" y="335026"/>
                                  <a:pt x="998614" y="335026"/>
                                </a:cubicBezTo>
                                <a:cubicBezTo>
                                  <a:pt x="999122" y="334899"/>
                                  <a:pt x="999630" y="334899"/>
                                  <a:pt x="1000011" y="334773"/>
                                </a:cubicBezTo>
                                <a:cubicBezTo>
                                  <a:pt x="1000519" y="334773"/>
                                  <a:pt x="1001027" y="334645"/>
                                  <a:pt x="1001408" y="334645"/>
                                </a:cubicBezTo>
                                <a:cubicBezTo>
                                  <a:pt x="1001916" y="334518"/>
                                  <a:pt x="1002424" y="334518"/>
                                  <a:pt x="1002805" y="334518"/>
                                </a:cubicBezTo>
                                <a:cubicBezTo>
                                  <a:pt x="1003313" y="334391"/>
                                  <a:pt x="1003821" y="334264"/>
                                  <a:pt x="1004202" y="334264"/>
                                </a:cubicBezTo>
                                <a:cubicBezTo>
                                  <a:pt x="1004710" y="334137"/>
                                  <a:pt x="1005218" y="334137"/>
                                  <a:pt x="1005726" y="334010"/>
                                </a:cubicBezTo>
                                <a:cubicBezTo>
                                  <a:pt x="1006107" y="334010"/>
                                  <a:pt x="1006615" y="333884"/>
                                  <a:pt x="1007123" y="333884"/>
                                </a:cubicBezTo>
                                <a:cubicBezTo>
                                  <a:pt x="1007504" y="333756"/>
                                  <a:pt x="1008012" y="333629"/>
                                  <a:pt x="1008520" y="333502"/>
                                </a:cubicBezTo>
                                <a:cubicBezTo>
                                  <a:pt x="1008901" y="333502"/>
                                  <a:pt x="1009409" y="333375"/>
                                  <a:pt x="1009917" y="333249"/>
                                </a:cubicBezTo>
                                <a:cubicBezTo>
                                  <a:pt x="1010425" y="333122"/>
                                  <a:pt x="1010806" y="332994"/>
                                  <a:pt x="1011314" y="332867"/>
                                </a:cubicBezTo>
                                <a:cubicBezTo>
                                  <a:pt x="1011822" y="332867"/>
                                  <a:pt x="1012203" y="332740"/>
                                  <a:pt x="1012711" y="332613"/>
                                </a:cubicBezTo>
                                <a:cubicBezTo>
                                  <a:pt x="1013219" y="332486"/>
                                  <a:pt x="1013600" y="332359"/>
                                  <a:pt x="1014108" y="332232"/>
                                </a:cubicBezTo>
                                <a:cubicBezTo>
                                  <a:pt x="1014616" y="332105"/>
                                  <a:pt x="1014997" y="332105"/>
                                  <a:pt x="1015505" y="331978"/>
                                </a:cubicBezTo>
                                <a:cubicBezTo>
                                  <a:pt x="1016013" y="331851"/>
                                  <a:pt x="1016394" y="331724"/>
                                  <a:pt x="1016902" y="331598"/>
                                </a:cubicBezTo>
                                <a:cubicBezTo>
                                  <a:pt x="1017410" y="331470"/>
                                  <a:pt x="1017918" y="331470"/>
                                  <a:pt x="1018299" y="331343"/>
                                </a:cubicBezTo>
                                <a:cubicBezTo>
                                  <a:pt x="1018807" y="331216"/>
                                  <a:pt x="1019315" y="331216"/>
                                  <a:pt x="1019696" y="331089"/>
                                </a:cubicBezTo>
                                <a:cubicBezTo>
                                  <a:pt x="1020204" y="331089"/>
                                  <a:pt x="1020712" y="330962"/>
                                  <a:pt x="1021093" y="330835"/>
                                </a:cubicBezTo>
                                <a:cubicBezTo>
                                  <a:pt x="1021601" y="330709"/>
                                  <a:pt x="1022109" y="330709"/>
                                  <a:pt x="1022490" y="330581"/>
                                </a:cubicBezTo>
                                <a:cubicBezTo>
                                  <a:pt x="1022998" y="330454"/>
                                  <a:pt x="1023506" y="330327"/>
                                  <a:pt x="1024014" y="330200"/>
                                </a:cubicBezTo>
                                <a:cubicBezTo>
                                  <a:pt x="1024395" y="330200"/>
                                  <a:pt x="1024903" y="330074"/>
                                  <a:pt x="1025411" y="329947"/>
                                </a:cubicBezTo>
                                <a:cubicBezTo>
                                  <a:pt x="1025792" y="329947"/>
                                  <a:pt x="1026300" y="329819"/>
                                  <a:pt x="1026808" y="329692"/>
                                </a:cubicBezTo>
                                <a:cubicBezTo>
                                  <a:pt x="1027189" y="329565"/>
                                  <a:pt x="1027697" y="329565"/>
                                  <a:pt x="1028205" y="329438"/>
                                </a:cubicBezTo>
                                <a:cubicBezTo>
                                  <a:pt x="1028586" y="329311"/>
                                  <a:pt x="1029094" y="329311"/>
                                  <a:pt x="1029602" y="329184"/>
                                </a:cubicBezTo>
                                <a:cubicBezTo>
                                  <a:pt x="1029983" y="329057"/>
                                  <a:pt x="1030491" y="329057"/>
                                  <a:pt x="1030999" y="328930"/>
                                </a:cubicBezTo>
                                <a:cubicBezTo>
                                  <a:pt x="1031507" y="328930"/>
                                  <a:pt x="1031888" y="328803"/>
                                  <a:pt x="1032396" y="328676"/>
                                </a:cubicBezTo>
                                <a:cubicBezTo>
                                  <a:pt x="1032904" y="328676"/>
                                  <a:pt x="1033285" y="328549"/>
                                  <a:pt x="1033793" y="328549"/>
                                </a:cubicBezTo>
                                <a:cubicBezTo>
                                  <a:pt x="1034301" y="328423"/>
                                  <a:pt x="1034682" y="328295"/>
                                  <a:pt x="1035190" y="328168"/>
                                </a:cubicBezTo>
                                <a:cubicBezTo>
                                  <a:pt x="1035698" y="328168"/>
                                  <a:pt x="1036206" y="328041"/>
                                  <a:pt x="1036587" y="327914"/>
                                </a:cubicBezTo>
                                <a:cubicBezTo>
                                  <a:pt x="1037095" y="327787"/>
                                  <a:pt x="1037603" y="327787"/>
                                  <a:pt x="1037984" y="327660"/>
                                </a:cubicBezTo>
                                <a:cubicBezTo>
                                  <a:pt x="1038492" y="327534"/>
                                  <a:pt x="1039000" y="327406"/>
                                  <a:pt x="1039381" y="327406"/>
                                </a:cubicBezTo>
                                <a:cubicBezTo>
                                  <a:pt x="1039889" y="327279"/>
                                  <a:pt x="1040397" y="327152"/>
                                  <a:pt x="1040778" y="327025"/>
                                </a:cubicBezTo>
                                <a:cubicBezTo>
                                  <a:pt x="1041286" y="327025"/>
                                  <a:pt x="1041794" y="326899"/>
                                  <a:pt x="1042175" y="326772"/>
                                </a:cubicBezTo>
                                <a:cubicBezTo>
                                  <a:pt x="1042683" y="326644"/>
                                  <a:pt x="1043191" y="326644"/>
                                  <a:pt x="1043699" y="326517"/>
                                </a:cubicBezTo>
                                <a:cubicBezTo>
                                  <a:pt x="1044080" y="326390"/>
                                  <a:pt x="1044588" y="326390"/>
                                  <a:pt x="1045096" y="326263"/>
                                </a:cubicBezTo>
                                <a:cubicBezTo>
                                  <a:pt x="1045477" y="326263"/>
                                  <a:pt x="1045985" y="326136"/>
                                  <a:pt x="1046493" y="326136"/>
                                </a:cubicBezTo>
                                <a:cubicBezTo>
                                  <a:pt x="1046874" y="326009"/>
                                  <a:pt x="1047382" y="326009"/>
                                  <a:pt x="1047890" y="325882"/>
                                </a:cubicBezTo>
                                <a:cubicBezTo>
                                  <a:pt x="1048271" y="325882"/>
                                  <a:pt x="1048779" y="325755"/>
                                  <a:pt x="1049287" y="325755"/>
                                </a:cubicBezTo>
                                <a:cubicBezTo>
                                  <a:pt x="1049795" y="325755"/>
                                  <a:pt x="1050176" y="325755"/>
                                  <a:pt x="1050684" y="325628"/>
                                </a:cubicBezTo>
                                <a:cubicBezTo>
                                  <a:pt x="1051192" y="325628"/>
                                  <a:pt x="1051573" y="325628"/>
                                  <a:pt x="1052081" y="325501"/>
                                </a:cubicBezTo>
                                <a:cubicBezTo>
                                  <a:pt x="1052589" y="325501"/>
                                  <a:pt x="1052970" y="325501"/>
                                  <a:pt x="1053478" y="325374"/>
                                </a:cubicBezTo>
                                <a:cubicBezTo>
                                  <a:pt x="1053986" y="325374"/>
                                  <a:pt x="1054367" y="325374"/>
                                  <a:pt x="1054875" y="325248"/>
                                </a:cubicBezTo>
                                <a:cubicBezTo>
                                  <a:pt x="1055383" y="325248"/>
                                  <a:pt x="1055891" y="325120"/>
                                  <a:pt x="1056272" y="325120"/>
                                </a:cubicBezTo>
                                <a:cubicBezTo>
                                  <a:pt x="1056780" y="324993"/>
                                  <a:pt x="1057288" y="324866"/>
                                  <a:pt x="1057669" y="324739"/>
                                </a:cubicBezTo>
                                <a:cubicBezTo>
                                  <a:pt x="1058177" y="324739"/>
                                  <a:pt x="1058685" y="324612"/>
                                  <a:pt x="1059066" y="324485"/>
                                </a:cubicBezTo>
                                <a:cubicBezTo>
                                  <a:pt x="1059574" y="324359"/>
                                  <a:pt x="1060082" y="324231"/>
                                  <a:pt x="1060463" y="324104"/>
                                </a:cubicBezTo>
                                <a:cubicBezTo>
                                  <a:pt x="1060971" y="324104"/>
                                  <a:pt x="1061479" y="323977"/>
                                  <a:pt x="1061987" y="323850"/>
                                </a:cubicBezTo>
                                <a:cubicBezTo>
                                  <a:pt x="1062368" y="323724"/>
                                  <a:pt x="1062876" y="323597"/>
                                  <a:pt x="1063384" y="323469"/>
                                </a:cubicBezTo>
                                <a:cubicBezTo>
                                  <a:pt x="1063765" y="323342"/>
                                  <a:pt x="1064273" y="323215"/>
                                  <a:pt x="1064781" y="323088"/>
                                </a:cubicBezTo>
                                <a:cubicBezTo>
                                  <a:pt x="1065162" y="323088"/>
                                  <a:pt x="1065670" y="322961"/>
                                  <a:pt x="1066178" y="322834"/>
                                </a:cubicBezTo>
                                <a:cubicBezTo>
                                  <a:pt x="1066686" y="322707"/>
                                  <a:pt x="1067067" y="322707"/>
                                  <a:pt x="1067575" y="322580"/>
                                </a:cubicBezTo>
                                <a:cubicBezTo>
                                  <a:pt x="1068083" y="322453"/>
                                  <a:pt x="1068464" y="322326"/>
                                  <a:pt x="1068972" y="322326"/>
                                </a:cubicBezTo>
                                <a:cubicBezTo>
                                  <a:pt x="1069480" y="322199"/>
                                  <a:pt x="1069861" y="322073"/>
                                  <a:pt x="1070369" y="322073"/>
                                </a:cubicBezTo>
                                <a:cubicBezTo>
                                  <a:pt x="1070877" y="321945"/>
                                  <a:pt x="1071258" y="321818"/>
                                  <a:pt x="1071766" y="321818"/>
                                </a:cubicBezTo>
                                <a:cubicBezTo>
                                  <a:pt x="1072274" y="321691"/>
                                  <a:pt x="1072655" y="321691"/>
                                  <a:pt x="1073163" y="321691"/>
                                </a:cubicBezTo>
                                <a:cubicBezTo>
                                  <a:pt x="1073671" y="321564"/>
                                  <a:pt x="1074179" y="321564"/>
                                  <a:pt x="1074560" y="321437"/>
                                </a:cubicBezTo>
                                <a:cubicBezTo>
                                  <a:pt x="1075068" y="321437"/>
                                  <a:pt x="1075576" y="321437"/>
                                  <a:pt x="1075957" y="321310"/>
                                </a:cubicBezTo>
                                <a:cubicBezTo>
                                  <a:pt x="1076465" y="321310"/>
                                  <a:pt x="1076973" y="321184"/>
                                  <a:pt x="1077354" y="321184"/>
                                </a:cubicBezTo>
                                <a:cubicBezTo>
                                  <a:pt x="1077862" y="321184"/>
                                  <a:pt x="1078370" y="321056"/>
                                  <a:pt x="1078751" y="320929"/>
                                </a:cubicBezTo>
                                <a:cubicBezTo>
                                  <a:pt x="1079259" y="320929"/>
                                  <a:pt x="1079767" y="320802"/>
                                  <a:pt x="1080275" y="320802"/>
                                </a:cubicBezTo>
                                <a:cubicBezTo>
                                  <a:pt x="1080656" y="320675"/>
                                  <a:pt x="1081164" y="320675"/>
                                  <a:pt x="1081672" y="320549"/>
                                </a:cubicBezTo>
                                <a:cubicBezTo>
                                  <a:pt x="1082053" y="320549"/>
                                  <a:pt x="1082561" y="320422"/>
                                  <a:pt x="1083069" y="320422"/>
                                </a:cubicBezTo>
                                <a:cubicBezTo>
                                  <a:pt x="1083450" y="320294"/>
                                  <a:pt x="1083958" y="320167"/>
                                  <a:pt x="1084466" y="320167"/>
                                </a:cubicBezTo>
                                <a:cubicBezTo>
                                  <a:pt x="1084847" y="320040"/>
                                  <a:pt x="1085355" y="319913"/>
                                  <a:pt x="1085863" y="319786"/>
                                </a:cubicBezTo>
                                <a:cubicBezTo>
                                  <a:pt x="1086244" y="319786"/>
                                  <a:pt x="1086752" y="319659"/>
                                  <a:pt x="1087260" y="319532"/>
                                </a:cubicBezTo>
                                <a:cubicBezTo>
                                  <a:pt x="1087768" y="319532"/>
                                  <a:pt x="1088149" y="319405"/>
                                  <a:pt x="1088657" y="319278"/>
                                </a:cubicBezTo>
                                <a:cubicBezTo>
                                  <a:pt x="1089165" y="319151"/>
                                  <a:pt x="1089546" y="319024"/>
                                  <a:pt x="1090054" y="319024"/>
                                </a:cubicBezTo>
                                <a:cubicBezTo>
                                  <a:pt x="1090562" y="318898"/>
                                  <a:pt x="1090943" y="318770"/>
                                  <a:pt x="1091451" y="318643"/>
                                </a:cubicBezTo>
                                <a:cubicBezTo>
                                  <a:pt x="1091959" y="318516"/>
                                  <a:pt x="1092467" y="318516"/>
                                  <a:pt x="1092848" y="318389"/>
                                </a:cubicBezTo>
                                <a:cubicBezTo>
                                  <a:pt x="1093356" y="318262"/>
                                  <a:pt x="1093864" y="318262"/>
                                  <a:pt x="1094245" y="318135"/>
                                </a:cubicBezTo>
                                <a:cubicBezTo>
                                  <a:pt x="1094753" y="318135"/>
                                  <a:pt x="1095261" y="318009"/>
                                  <a:pt x="1095642" y="318009"/>
                                </a:cubicBezTo>
                                <a:cubicBezTo>
                                  <a:pt x="1096150" y="317881"/>
                                  <a:pt x="1096658" y="317881"/>
                                  <a:pt x="1097039" y="317754"/>
                                </a:cubicBezTo>
                                <a:cubicBezTo>
                                  <a:pt x="1097547" y="317754"/>
                                  <a:pt x="1098055" y="317754"/>
                                  <a:pt x="1098436" y="317627"/>
                                </a:cubicBezTo>
                                <a:cubicBezTo>
                                  <a:pt x="1098944" y="317627"/>
                                  <a:pt x="1099452" y="317627"/>
                                  <a:pt x="1099960" y="317500"/>
                                </a:cubicBezTo>
                                <a:cubicBezTo>
                                  <a:pt x="1100341" y="317500"/>
                                  <a:pt x="1100849" y="317374"/>
                                  <a:pt x="1101357" y="317374"/>
                                </a:cubicBezTo>
                                <a:cubicBezTo>
                                  <a:pt x="1101738" y="317374"/>
                                  <a:pt x="1102246" y="317247"/>
                                  <a:pt x="1102754" y="317247"/>
                                </a:cubicBezTo>
                                <a:cubicBezTo>
                                  <a:pt x="1103135" y="317119"/>
                                  <a:pt x="1103643" y="317119"/>
                                  <a:pt x="1104151" y="316992"/>
                                </a:cubicBezTo>
                                <a:cubicBezTo>
                                  <a:pt x="1104532" y="316992"/>
                                  <a:pt x="1105040" y="316865"/>
                                  <a:pt x="1105548" y="316865"/>
                                </a:cubicBezTo>
                                <a:cubicBezTo>
                                  <a:pt x="1106056" y="316738"/>
                                  <a:pt x="1106437" y="316738"/>
                                  <a:pt x="1106945" y="316611"/>
                                </a:cubicBezTo>
                                <a:cubicBezTo>
                                  <a:pt x="1107453" y="316611"/>
                                  <a:pt x="1107834" y="316484"/>
                                  <a:pt x="1108342" y="316484"/>
                                </a:cubicBezTo>
                                <a:cubicBezTo>
                                  <a:pt x="1108850" y="316357"/>
                                  <a:pt x="1109231" y="316357"/>
                                  <a:pt x="1109739" y="316230"/>
                                </a:cubicBezTo>
                                <a:cubicBezTo>
                                  <a:pt x="1110247" y="316230"/>
                                  <a:pt x="1110628" y="316230"/>
                                  <a:pt x="1111136" y="316103"/>
                                </a:cubicBezTo>
                                <a:cubicBezTo>
                                  <a:pt x="1111644" y="316103"/>
                                  <a:pt x="1112152" y="315976"/>
                                  <a:pt x="1112533" y="315976"/>
                                </a:cubicBezTo>
                                <a:cubicBezTo>
                                  <a:pt x="1113041" y="315849"/>
                                  <a:pt x="1113549" y="315849"/>
                                  <a:pt x="1113930" y="315723"/>
                                </a:cubicBezTo>
                                <a:cubicBezTo>
                                  <a:pt x="1114438" y="315723"/>
                                  <a:pt x="1114946" y="315595"/>
                                  <a:pt x="1115327" y="315595"/>
                                </a:cubicBezTo>
                                <a:cubicBezTo>
                                  <a:pt x="1115835" y="315468"/>
                                  <a:pt x="1116343" y="315468"/>
                                  <a:pt x="1116724" y="315341"/>
                                </a:cubicBezTo>
                                <a:cubicBezTo>
                                  <a:pt x="1117232" y="315341"/>
                                  <a:pt x="1117740" y="315214"/>
                                  <a:pt x="1118248" y="315087"/>
                                </a:cubicBezTo>
                                <a:cubicBezTo>
                                  <a:pt x="1118629" y="315087"/>
                                  <a:pt x="1119137" y="314960"/>
                                  <a:pt x="1119645" y="314960"/>
                                </a:cubicBezTo>
                                <a:cubicBezTo>
                                  <a:pt x="1120026" y="314834"/>
                                  <a:pt x="1120534" y="314834"/>
                                  <a:pt x="1121042" y="314706"/>
                                </a:cubicBezTo>
                                <a:cubicBezTo>
                                  <a:pt x="1121423" y="314706"/>
                                  <a:pt x="1121931" y="314579"/>
                                  <a:pt x="1122439" y="314452"/>
                                </a:cubicBezTo>
                                <a:cubicBezTo>
                                  <a:pt x="1122947" y="314452"/>
                                  <a:pt x="1123328" y="314325"/>
                                  <a:pt x="1123836" y="314325"/>
                                </a:cubicBezTo>
                                <a:cubicBezTo>
                                  <a:pt x="1124344" y="314199"/>
                                  <a:pt x="1124725" y="314199"/>
                                  <a:pt x="1125233" y="314199"/>
                                </a:cubicBezTo>
                                <a:cubicBezTo>
                                  <a:pt x="1125741" y="314072"/>
                                  <a:pt x="1126122" y="314072"/>
                                  <a:pt x="1126630" y="313944"/>
                                </a:cubicBezTo>
                                <a:cubicBezTo>
                                  <a:pt x="1127138" y="313944"/>
                                  <a:pt x="1127519" y="313817"/>
                                  <a:pt x="1128027" y="313817"/>
                                </a:cubicBezTo>
                                <a:cubicBezTo>
                                  <a:pt x="1128535" y="313690"/>
                                  <a:pt x="1128916" y="313690"/>
                                  <a:pt x="1129424" y="313690"/>
                                </a:cubicBezTo>
                                <a:cubicBezTo>
                                  <a:pt x="1129932" y="313690"/>
                                  <a:pt x="1130440" y="313563"/>
                                  <a:pt x="1130821" y="313563"/>
                                </a:cubicBezTo>
                                <a:cubicBezTo>
                                  <a:pt x="1131329" y="313563"/>
                                  <a:pt x="1131837" y="313436"/>
                                  <a:pt x="1132218" y="313436"/>
                                </a:cubicBezTo>
                                <a:cubicBezTo>
                                  <a:pt x="1132726" y="313309"/>
                                  <a:pt x="1133234" y="313309"/>
                                  <a:pt x="1133615" y="313309"/>
                                </a:cubicBezTo>
                                <a:cubicBezTo>
                                  <a:pt x="1134123" y="313182"/>
                                  <a:pt x="1134631" y="313182"/>
                                  <a:pt x="1135012" y="313182"/>
                                </a:cubicBezTo>
                                <a:cubicBezTo>
                                  <a:pt x="1135520" y="313055"/>
                                  <a:pt x="1136028" y="313055"/>
                                  <a:pt x="1136536" y="313055"/>
                                </a:cubicBezTo>
                                <a:cubicBezTo>
                                  <a:pt x="1136917" y="312928"/>
                                  <a:pt x="1137425" y="312928"/>
                                  <a:pt x="1137933" y="312928"/>
                                </a:cubicBezTo>
                                <a:cubicBezTo>
                                  <a:pt x="1138314" y="312801"/>
                                  <a:pt x="1138822" y="312801"/>
                                  <a:pt x="1139330" y="312801"/>
                                </a:cubicBezTo>
                                <a:cubicBezTo>
                                  <a:pt x="1139711" y="312801"/>
                                  <a:pt x="1140219" y="312674"/>
                                  <a:pt x="1140727" y="312674"/>
                                </a:cubicBezTo>
                                <a:cubicBezTo>
                                  <a:pt x="1141108" y="312674"/>
                                  <a:pt x="1141616" y="312674"/>
                                  <a:pt x="1142124" y="312548"/>
                                </a:cubicBezTo>
                                <a:cubicBezTo>
                                  <a:pt x="1142505" y="312548"/>
                                  <a:pt x="1143013" y="312548"/>
                                  <a:pt x="1143521" y="312420"/>
                                </a:cubicBezTo>
                                <a:cubicBezTo>
                                  <a:pt x="1144029" y="312420"/>
                                  <a:pt x="1144410" y="312420"/>
                                  <a:pt x="1144918" y="312293"/>
                                </a:cubicBezTo>
                                <a:cubicBezTo>
                                  <a:pt x="1145426" y="312293"/>
                                  <a:pt x="1145807" y="312293"/>
                                  <a:pt x="1146315" y="312166"/>
                                </a:cubicBezTo>
                                <a:cubicBezTo>
                                  <a:pt x="1146823" y="312166"/>
                                  <a:pt x="1147204" y="312166"/>
                                  <a:pt x="1147712" y="312039"/>
                                </a:cubicBezTo>
                                <a:cubicBezTo>
                                  <a:pt x="1148220" y="312039"/>
                                  <a:pt x="1148728" y="311912"/>
                                  <a:pt x="1149109" y="311912"/>
                                </a:cubicBezTo>
                                <a:cubicBezTo>
                                  <a:pt x="1149617" y="311912"/>
                                  <a:pt x="1150125" y="311785"/>
                                  <a:pt x="1150506" y="311659"/>
                                </a:cubicBezTo>
                                <a:cubicBezTo>
                                  <a:pt x="1151014" y="311659"/>
                                  <a:pt x="1151522" y="311659"/>
                                  <a:pt x="1151903" y="311531"/>
                                </a:cubicBezTo>
                                <a:cubicBezTo>
                                  <a:pt x="1152411" y="311531"/>
                                  <a:pt x="1152919" y="311531"/>
                                  <a:pt x="1153300" y="311404"/>
                                </a:cubicBezTo>
                                <a:cubicBezTo>
                                  <a:pt x="1153808" y="311404"/>
                                  <a:pt x="1154316" y="311277"/>
                                  <a:pt x="1154697" y="311277"/>
                                </a:cubicBezTo>
                                <a:cubicBezTo>
                                  <a:pt x="1155205" y="311277"/>
                                  <a:pt x="1155713" y="311150"/>
                                  <a:pt x="1156221" y="311150"/>
                                </a:cubicBezTo>
                                <a:cubicBezTo>
                                  <a:pt x="1156602" y="311150"/>
                                  <a:pt x="1157110" y="311024"/>
                                  <a:pt x="1157618" y="311024"/>
                                </a:cubicBezTo>
                                <a:cubicBezTo>
                                  <a:pt x="1157999" y="311024"/>
                                  <a:pt x="1158507" y="310897"/>
                                  <a:pt x="1159015" y="310897"/>
                                </a:cubicBezTo>
                                <a:cubicBezTo>
                                  <a:pt x="1159396" y="310897"/>
                                  <a:pt x="1159904" y="310897"/>
                                  <a:pt x="1160412" y="310769"/>
                                </a:cubicBezTo>
                                <a:cubicBezTo>
                                  <a:pt x="1160793" y="310769"/>
                                  <a:pt x="1161301" y="310769"/>
                                  <a:pt x="1161809" y="310769"/>
                                </a:cubicBezTo>
                                <a:cubicBezTo>
                                  <a:pt x="1162317" y="310769"/>
                                  <a:pt x="1162698" y="310642"/>
                                  <a:pt x="1163206" y="310642"/>
                                </a:cubicBezTo>
                                <a:cubicBezTo>
                                  <a:pt x="1163714" y="310642"/>
                                  <a:pt x="1164095" y="310642"/>
                                  <a:pt x="1164603" y="310642"/>
                                </a:cubicBezTo>
                                <a:cubicBezTo>
                                  <a:pt x="1165111" y="310642"/>
                                  <a:pt x="1165492" y="310642"/>
                                  <a:pt x="1166000" y="310642"/>
                                </a:cubicBezTo>
                                <a:cubicBezTo>
                                  <a:pt x="1166508" y="310642"/>
                                  <a:pt x="1166889" y="310642"/>
                                  <a:pt x="1167397" y="310642"/>
                                </a:cubicBezTo>
                                <a:cubicBezTo>
                                  <a:pt x="1167905" y="310642"/>
                                  <a:pt x="1168413" y="310642"/>
                                  <a:pt x="1168794" y="310642"/>
                                </a:cubicBezTo>
                                <a:cubicBezTo>
                                  <a:pt x="1169302" y="310642"/>
                                  <a:pt x="1169810" y="310515"/>
                                  <a:pt x="1170191" y="310515"/>
                                </a:cubicBezTo>
                                <a:cubicBezTo>
                                  <a:pt x="1170699" y="310515"/>
                                  <a:pt x="1171207" y="310515"/>
                                  <a:pt x="1171588" y="310388"/>
                                </a:cubicBezTo>
                                <a:cubicBezTo>
                                  <a:pt x="1172096" y="310388"/>
                                  <a:pt x="1172604" y="310388"/>
                                  <a:pt x="1172985" y="310261"/>
                                </a:cubicBezTo>
                                <a:cubicBezTo>
                                  <a:pt x="1173493" y="310261"/>
                                  <a:pt x="1174001" y="310261"/>
                                  <a:pt x="1174509" y="310134"/>
                                </a:cubicBezTo>
                                <a:cubicBezTo>
                                  <a:pt x="1174890" y="310134"/>
                                  <a:pt x="1175398" y="310134"/>
                                  <a:pt x="1175906" y="310007"/>
                                </a:cubicBezTo>
                                <a:cubicBezTo>
                                  <a:pt x="1176287" y="310007"/>
                                  <a:pt x="1176795" y="310007"/>
                                  <a:pt x="1177303" y="310007"/>
                                </a:cubicBezTo>
                                <a:cubicBezTo>
                                  <a:pt x="1177684" y="309880"/>
                                  <a:pt x="1178192" y="309880"/>
                                  <a:pt x="1178700" y="309880"/>
                                </a:cubicBezTo>
                                <a:cubicBezTo>
                                  <a:pt x="1179208" y="309753"/>
                                  <a:pt x="1179589" y="309753"/>
                                  <a:pt x="1180097" y="309753"/>
                                </a:cubicBezTo>
                                <a:cubicBezTo>
                                  <a:pt x="1180605" y="309753"/>
                                  <a:pt x="1180986" y="309626"/>
                                  <a:pt x="1181494" y="309626"/>
                                </a:cubicBezTo>
                                <a:cubicBezTo>
                                  <a:pt x="1182002" y="309626"/>
                                  <a:pt x="1182383" y="309499"/>
                                  <a:pt x="1182891" y="309499"/>
                                </a:cubicBezTo>
                                <a:cubicBezTo>
                                  <a:pt x="1183399" y="309499"/>
                                  <a:pt x="1183780" y="309499"/>
                                  <a:pt x="1184288" y="309499"/>
                                </a:cubicBezTo>
                                <a:cubicBezTo>
                                  <a:pt x="1184796" y="309373"/>
                                  <a:pt x="1185177" y="309373"/>
                                  <a:pt x="1185685" y="309373"/>
                                </a:cubicBezTo>
                                <a:cubicBezTo>
                                  <a:pt x="1186193" y="309373"/>
                                  <a:pt x="1186701" y="309373"/>
                                  <a:pt x="1187082" y="309373"/>
                                </a:cubicBezTo>
                                <a:cubicBezTo>
                                  <a:pt x="1187590" y="309373"/>
                                  <a:pt x="1188098" y="309373"/>
                                  <a:pt x="1188479" y="309373"/>
                                </a:cubicBezTo>
                                <a:cubicBezTo>
                                  <a:pt x="1188987" y="309373"/>
                                  <a:pt x="1189495" y="309373"/>
                                  <a:pt x="1189876" y="309373"/>
                                </a:cubicBezTo>
                                <a:cubicBezTo>
                                  <a:pt x="1190384" y="309373"/>
                                  <a:pt x="1190892" y="309373"/>
                                  <a:pt x="1191273" y="309373"/>
                                </a:cubicBezTo>
                                <a:cubicBezTo>
                                  <a:pt x="1191781" y="309373"/>
                                  <a:pt x="1192289" y="309373"/>
                                  <a:pt x="1192797" y="309373"/>
                                </a:cubicBezTo>
                                <a:cubicBezTo>
                                  <a:pt x="1193178" y="309373"/>
                                  <a:pt x="1193686" y="309373"/>
                                  <a:pt x="1194194" y="309373"/>
                                </a:cubicBezTo>
                                <a:cubicBezTo>
                                  <a:pt x="1194575" y="309373"/>
                                  <a:pt x="1195083" y="309373"/>
                                  <a:pt x="1195591" y="309373"/>
                                </a:cubicBezTo>
                                <a:cubicBezTo>
                                  <a:pt x="1195972" y="309373"/>
                                  <a:pt x="1196480" y="309373"/>
                                  <a:pt x="1196988" y="309373"/>
                                </a:cubicBezTo>
                                <a:cubicBezTo>
                                  <a:pt x="1197369" y="309373"/>
                                  <a:pt x="1197877" y="309373"/>
                                  <a:pt x="1198385" y="309373"/>
                                </a:cubicBezTo>
                                <a:cubicBezTo>
                                  <a:pt x="1198766" y="309373"/>
                                  <a:pt x="1199274" y="309373"/>
                                  <a:pt x="1199782" y="309373"/>
                                </a:cubicBezTo>
                                <a:cubicBezTo>
                                  <a:pt x="1200290" y="309373"/>
                                  <a:pt x="1200671" y="309373"/>
                                  <a:pt x="1201179" y="309373"/>
                                </a:cubicBezTo>
                                <a:cubicBezTo>
                                  <a:pt x="1201687" y="309373"/>
                                  <a:pt x="1202068" y="309245"/>
                                  <a:pt x="1202576" y="309245"/>
                                </a:cubicBezTo>
                                <a:cubicBezTo>
                                  <a:pt x="1203084" y="309245"/>
                                  <a:pt x="1203465" y="309245"/>
                                  <a:pt x="1203973" y="309245"/>
                                </a:cubicBezTo>
                                <a:cubicBezTo>
                                  <a:pt x="1204481" y="309118"/>
                                  <a:pt x="1204989" y="309118"/>
                                  <a:pt x="1205370" y="309118"/>
                                </a:cubicBezTo>
                                <a:cubicBezTo>
                                  <a:pt x="1205878" y="309118"/>
                                  <a:pt x="1206386" y="309118"/>
                                  <a:pt x="1206767" y="308991"/>
                                </a:cubicBezTo>
                                <a:cubicBezTo>
                                  <a:pt x="1207275" y="308991"/>
                                  <a:pt x="1207783" y="308991"/>
                                  <a:pt x="1208164" y="308991"/>
                                </a:cubicBezTo>
                                <a:cubicBezTo>
                                  <a:pt x="1208672" y="308864"/>
                                  <a:pt x="1209180" y="308864"/>
                                  <a:pt x="1209561" y="308864"/>
                                </a:cubicBezTo>
                                <a:cubicBezTo>
                                  <a:pt x="1210069" y="308737"/>
                                  <a:pt x="1210577" y="308737"/>
                                  <a:pt x="1210958" y="308737"/>
                                </a:cubicBezTo>
                                <a:cubicBezTo>
                                  <a:pt x="1211466" y="308610"/>
                                  <a:pt x="1211974" y="308610"/>
                                  <a:pt x="1212482" y="308610"/>
                                </a:cubicBezTo>
                                <a:cubicBezTo>
                                  <a:pt x="1212863" y="308484"/>
                                  <a:pt x="1213371" y="308484"/>
                                  <a:pt x="1213879" y="308484"/>
                                </a:cubicBezTo>
                                <a:cubicBezTo>
                                  <a:pt x="1214260" y="308484"/>
                                  <a:pt x="1214768" y="308356"/>
                                  <a:pt x="1215276" y="308356"/>
                                </a:cubicBezTo>
                                <a:cubicBezTo>
                                  <a:pt x="1215657" y="308356"/>
                                  <a:pt x="1216165" y="308356"/>
                                  <a:pt x="1216673" y="308356"/>
                                </a:cubicBezTo>
                                <a:cubicBezTo>
                                  <a:pt x="1217054" y="308356"/>
                                  <a:pt x="1217562" y="308229"/>
                                  <a:pt x="1218070" y="308229"/>
                                </a:cubicBezTo>
                                <a:cubicBezTo>
                                  <a:pt x="1218578" y="308229"/>
                                  <a:pt x="1218959" y="308229"/>
                                  <a:pt x="1219467" y="308229"/>
                                </a:cubicBezTo>
                                <a:cubicBezTo>
                                  <a:pt x="1219975" y="308102"/>
                                  <a:pt x="1220356" y="308102"/>
                                  <a:pt x="1220864" y="308102"/>
                                </a:cubicBezTo>
                                <a:cubicBezTo>
                                  <a:pt x="1221372" y="308102"/>
                                  <a:pt x="1221753" y="308102"/>
                                  <a:pt x="1222261" y="308102"/>
                                </a:cubicBezTo>
                                <a:cubicBezTo>
                                  <a:pt x="1222769" y="307975"/>
                                  <a:pt x="1223150" y="307975"/>
                                  <a:pt x="1223658" y="307975"/>
                                </a:cubicBezTo>
                                <a:cubicBezTo>
                                  <a:pt x="1224166" y="307975"/>
                                  <a:pt x="1224674" y="307849"/>
                                  <a:pt x="1225055" y="307849"/>
                                </a:cubicBezTo>
                                <a:cubicBezTo>
                                  <a:pt x="1225563" y="307849"/>
                                  <a:pt x="1226071" y="307849"/>
                                  <a:pt x="1226452" y="307849"/>
                                </a:cubicBezTo>
                                <a:cubicBezTo>
                                  <a:pt x="1226960" y="307849"/>
                                  <a:pt x="1227468" y="307849"/>
                                  <a:pt x="1227849" y="307849"/>
                                </a:cubicBezTo>
                                <a:cubicBezTo>
                                  <a:pt x="1228357" y="307722"/>
                                  <a:pt x="1228865" y="307722"/>
                                  <a:pt x="1229246" y="307849"/>
                                </a:cubicBezTo>
                                <a:cubicBezTo>
                                  <a:pt x="1229754" y="307849"/>
                                  <a:pt x="1230262" y="307849"/>
                                  <a:pt x="1230770" y="307849"/>
                                </a:cubicBezTo>
                                <a:cubicBezTo>
                                  <a:pt x="1231151" y="307849"/>
                                  <a:pt x="1231659" y="307849"/>
                                  <a:pt x="1232167" y="307849"/>
                                </a:cubicBezTo>
                                <a:cubicBezTo>
                                  <a:pt x="1232548" y="307975"/>
                                  <a:pt x="1233056" y="307975"/>
                                  <a:pt x="1233564" y="307975"/>
                                </a:cubicBezTo>
                                <a:cubicBezTo>
                                  <a:pt x="1233945" y="307975"/>
                                  <a:pt x="1234453" y="307975"/>
                                  <a:pt x="1234961" y="307975"/>
                                </a:cubicBezTo>
                                <a:cubicBezTo>
                                  <a:pt x="1235469" y="308102"/>
                                  <a:pt x="1235850" y="308102"/>
                                  <a:pt x="1236358" y="308102"/>
                                </a:cubicBezTo>
                                <a:cubicBezTo>
                                  <a:pt x="1236866" y="308102"/>
                                  <a:pt x="1237247" y="307975"/>
                                  <a:pt x="1237755" y="307975"/>
                                </a:cubicBezTo>
                                <a:cubicBezTo>
                                  <a:pt x="1238263" y="307975"/>
                                  <a:pt x="1238644" y="307975"/>
                                  <a:pt x="1239152" y="307975"/>
                                </a:cubicBezTo>
                                <a:cubicBezTo>
                                  <a:pt x="1239660" y="307975"/>
                                  <a:pt x="1240041" y="307975"/>
                                  <a:pt x="1240549" y="307975"/>
                                </a:cubicBezTo>
                                <a:cubicBezTo>
                                  <a:pt x="1241057" y="307975"/>
                                  <a:pt x="1241438" y="307975"/>
                                  <a:pt x="1241946" y="307975"/>
                                </a:cubicBezTo>
                                <a:cubicBezTo>
                                  <a:pt x="1242454" y="307975"/>
                                  <a:pt x="1242962" y="307975"/>
                                  <a:pt x="1243343" y="307849"/>
                                </a:cubicBezTo>
                                <a:cubicBezTo>
                                  <a:pt x="1243851" y="307849"/>
                                  <a:pt x="1244359" y="307849"/>
                                  <a:pt x="1244740" y="307849"/>
                                </a:cubicBezTo>
                                <a:cubicBezTo>
                                  <a:pt x="1245248" y="307849"/>
                                  <a:pt x="1245756" y="307849"/>
                                  <a:pt x="1246137" y="307849"/>
                                </a:cubicBezTo>
                                <a:cubicBezTo>
                                  <a:pt x="1246645" y="307849"/>
                                  <a:pt x="1247153" y="307722"/>
                                  <a:pt x="1247534" y="307722"/>
                                </a:cubicBezTo>
                                <a:cubicBezTo>
                                  <a:pt x="1248042" y="307722"/>
                                  <a:pt x="1248550" y="307722"/>
                                  <a:pt x="1249058" y="307722"/>
                                </a:cubicBezTo>
                                <a:cubicBezTo>
                                  <a:pt x="1249439" y="307594"/>
                                  <a:pt x="1249947" y="307594"/>
                                  <a:pt x="1250455" y="307594"/>
                                </a:cubicBezTo>
                                <a:cubicBezTo>
                                  <a:pt x="1250836" y="307467"/>
                                  <a:pt x="1251344" y="307467"/>
                                  <a:pt x="1251852" y="307467"/>
                                </a:cubicBezTo>
                                <a:cubicBezTo>
                                  <a:pt x="1252233" y="307340"/>
                                  <a:pt x="1252741" y="307340"/>
                                  <a:pt x="1253249" y="307340"/>
                                </a:cubicBezTo>
                                <a:cubicBezTo>
                                  <a:pt x="1253630" y="307340"/>
                                  <a:pt x="1254138" y="307213"/>
                                  <a:pt x="1254646" y="307213"/>
                                </a:cubicBezTo>
                                <a:cubicBezTo>
                                  <a:pt x="1255027" y="307213"/>
                                  <a:pt x="1255535" y="307213"/>
                                  <a:pt x="1256043" y="307213"/>
                                </a:cubicBezTo>
                                <a:cubicBezTo>
                                  <a:pt x="1256551" y="307086"/>
                                  <a:pt x="1256932" y="307086"/>
                                  <a:pt x="1257440" y="307086"/>
                                </a:cubicBezTo>
                                <a:cubicBezTo>
                                  <a:pt x="1257948" y="307086"/>
                                  <a:pt x="1258329" y="307086"/>
                                  <a:pt x="1258837" y="307086"/>
                                </a:cubicBezTo>
                                <a:cubicBezTo>
                                  <a:pt x="1259345" y="307086"/>
                                  <a:pt x="1259726" y="307086"/>
                                  <a:pt x="1260234" y="307086"/>
                                </a:cubicBezTo>
                                <a:cubicBezTo>
                                  <a:pt x="1260742" y="307086"/>
                                  <a:pt x="1261250" y="307086"/>
                                  <a:pt x="1261631" y="307086"/>
                                </a:cubicBezTo>
                                <a:cubicBezTo>
                                  <a:pt x="1262139" y="307086"/>
                                  <a:pt x="1262647" y="307086"/>
                                  <a:pt x="1263028" y="307086"/>
                                </a:cubicBezTo>
                                <a:cubicBezTo>
                                  <a:pt x="1263536" y="307086"/>
                                  <a:pt x="1264044" y="307086"/>
                                  <a:pt x="1264425" y="307086"/>
                                </a:cubicBezTo>
                                <a:cubicBezTo>
                                  <a:pt x="1264933" y="307086"/>
                                  <a:pt x="1265441" y="307086"/>
                                  <a:pt x="1265822" y="307213"/>
                                </a:cubicBezTo>
                                <a:cubicBezTo>
                                  <a:pt x="1266330" y="307213"/>
                                  <a:pt x="1266838" y="307213"/>
                                  <a:pt x="1267219" y="307213"/>
                                </a:cubicBezTo>
                                <a:cubicBezTo>
                                  <a:pt x="1267727" y="307213"/>
                                  <a:pt x="1268235" y="307213"/>
                                  <a:pt x="1268743" y="307213"/>
                                </a:cubicBezTo>
                                <a:cubicBezTo>
                                  <a:pt x="1269124" y="307213"/>
                                  <a:pt x="1269632" y="307213"/>
                                  <a:pt x="1270140" y="307340"/>
                                </a:cubicBezTo>
                                <a:cubicBezTo>
                                  <a:pt x="1270521" y="307340"/>
                                  <a:pt x="1271029" y="307213"/>
                                  <a:pt x="1271537" y="307340"/>
                                </a:cubicBezTo>
                                <a:cubicBezTo>
                                  <a:pt x="1271918" y="307340"/>
                                  <a:pt x="1272426" y="307340"/>
                                  <a:pt x="1272934" y="307340"/>
                                </a:cubicBezTo>
                                <a:cubicBezTo>
                                  <a:pt x="1273315" y="307340"/>
                                  <a:pt x="1273823" y="307340"/>
                                  <a:pt x="1274331" y="307340"/>
                                </a:cubicBezTo>
                                <a:cubicBezTo>
                                  <a:pt x="1274839" y="307340"/>
                                  <a:pt x="1275220" y="307340"/>
                                  <a:pt x="1275728" y="307340"/>
                                </a:cubicBezTo>
                                <a:cubicBezTo>
                                  <a:pt x="1276236" y="307340"/>
                                  <a:pt x="1276617" y="307340"/>
                                  <a:pt x="1277125" y="307340"/>
                                </a:cubicBezTo>
                                <a:cubicBezTo>
                                  <a:pt x="1277633" y="307340"/>
                                  <a:pt x="1278014" y="307340"/>
                                  <a:pt x="1278522" y="307340"/>
                                </a:cubicBezTo>
                                <a:cubicBezTo>
                                  <a:pt x="1279030" y="307340"/>
                                  <a:pt x="1279411" y="307340"/>
                                  <a:pt x="1279919" y="307340"/>
                                </a:cubicBezTo>
                                <a:cubicBezTo>
                                  <a:pt x="1280427" y="307340"/>
                                  <a:pt x="1280935" y="307340"/>
                                  <a:pt x="1281316" y="307340"/>
                                </a:cubicBezTo>
                                <a:cubicBezTo>
                                  <a:pt x="1281824" y="307340"/>
                                  <a:pt x="1282332" y="307340"/>
                                  <a:pt x="1282713" y="307340"/>
                                </a:cubicBezTo>
                                <a:cubicBezTo>
                                  <a:pt x="1283221" y="307213"/>
                                  <a:pt x="1283729" y="307213"/>
                                  <a:pt x="1284110" y="307213"/>
                                </a:cubicBezTo>
                                <a:cubicBezTo>
                                  <a:pt x="1284618" y="307213"/>
                                  <a:pt x="1285126" y="307213"/>
                                  <a:pt x="1285507" y="307213"/>
                                </a:cubicBezTo>
                                <a:cubicBezTo>
                                  <a:pt x="1286015" y="307213"/>
                                  <a:pt x="1286523" y="307213"/>
                                  <a:pt x="1287031" y="307213"/>
                                </a:cubicBezTo>
                                <a:cubicBezTo>
                                  <a:pt x="1287412" y="307086"/>
                                  <a:pt x="1287920" y="307086"/>
                                  <a:pt x="1288428" y="307086"/>
                                </a:cubicBezTo>
                                <a:cubicBezTo>
                                  <a:pt x="1288809" y="307086"/>
                                  <a:pt x="1289317" y="306959"/>
                                  <a:pt x="1289825" y="306959"/>
                                </a:cubicBezTo>
                                <a:cubicBezTo>
                                  <a:pt x="1290206" y="306959"/>
                                  <a:pt x="1290714" y="306959"/>
                                  <a:pt x="1291222" y="306832"/>
                                </a:cubicBezTo>
                                <a:cubicBezTo>
                                  <a:pt x="1291603" y="306832"/>
                                  <a:pt x="1292111" y="306832"/>
                                  <a:pt x="1292619" y="306832"/>
                                </a:cubicBezTo>
                                <a:cubicBezTo>
                                  <a:pt x="1293127" y="306705"/>
                                  <a:pt x="1293508" y="306705"/>
                                  <a:pt x="1294016" y="306705"/>
                                </a:cubicBezTo>
                                <a:cubicBezTo>
                                  <a:pt x="1294524" y="306578"/>
                                  <a:pt x="1294905" y="306578"/>
                                  <a:pt x="1295413" y="306578"/>
                                </a:cubicBezTo>
                                <a:cubicBezTo>
                                  <a:pt x="1295921" y="306578"/>
                                  <a:pt x="1296302" y="306451"/>
                                  <a:pt x="1296810" y="306451"/>
                                </a:cubicBezTo>
                                <a:cubicBezTo>
                                  <a:pt x="1297318" y="306451"/>
                                  <a:pt x="1297699" y="306451"/>
                                  <a:pt x="1298207" y="306451"/>
                                </a:cubicBezTo>
                                <a:cubicBezTo>
                                  <a:pt x="1298715" y="306451"/>
                                  <a:pt x="1299223" y="306451"/>
                                  <a:pt x="1299604" y="306451"/>
                                </a:cubicBezTo>
                                <a:cubicBezTo>
                                  <a:pt x="1300112" y="306451"/>
                                  <a:pt x="1300620" y="306451"/>
                                  <a:pt x="1301001" y="306451"/>
                                </a:cubicBezTo>
                                <a:cubicBezTo>
                                  <a:pt x="1301509" y="306451"/>
                                  <a:pt x="1302017" y="306451"/>
                                  <a:pt x="1302398" y="306578"/>
                                </a:cubicBezTo>
                                <a:cubicBezTo>
                                  <a:pt x="1302906" y="306578"/>
                                  <a:pt x="1303414" y="306578"/>
                                  <a:pt x="1303795" y="306578"/>
                                </a:cubicBezTo>
                                <a:cubicBezTo>
                                  <a:pt x="1304303" y="306578"/>
                                  <a:pt x="1304811" y="306578"/>
                                  <a:pt x="1305319" y="306705"/>
                                </a:cubicBezTo>
                                <a:cubicBezTo>
                                  <a:pt x="1305700" y="306705"/>
                                  <a:pt x="1306208" y="306705"/>
                                  <a:pt x="1306716" y="306705"/>
                                </a:cubicBezTo>
                                <a:cubicBezTo>
                                  <a:pt x="1307097" y="306705"/>
                                  <a:pt x="1307605" y="306705"/>
                                  <a:pt x="1308113" y="306705"/>
                                </a:cubicBezTo>
                                <a:cubicBezTo>
                                  <a:pt x="1308494" y="306705"/>
                                  <a:pt x="1309002" y="306705"/>
                                  <a:pt x="1309510" y="306832"/>
                                </a:cubicBezTo>
                                <a:cubicBezTo>
                                  <a:pt x="1309891" y="306832"/>
                                  <a:pt x="1310399" y="306832"/>
                                  <a:pt x="1310907" y="306832"/>
                                </a:cubicBezTo>
                                <a:cubicBezTo>
                                  <a:pt x="1311288" y="306832"/>
                                  <a:pt x="1311796" y="306832"/>
                                  <a:pt x="1312304" y="306832"/>
                                </a:cubicBezTo>
                                <a:cubicBezTo>
                                  <a:pt x="1312812" y="306832"/>
                                  <a:pt x="1313193" y="306832"/>
                                  <a:pt x="1313701" y="306832"/>
                                </a:cubicBezTo>
                                <a:cubicBezTo>
                                  <a:pt x="1314209" y="306832"/>
                                  <a:pt x="1314590" y="306832"/>
                                  <a:pt x="1315098" y="306832"/>
                                </a:cubicBezTo>
                                <a:cubicBezTo>
                                  <a:pt x="1315606" y="306832"/>
                                  <a:pt x="1315987" y="306832"/>
                                  <a:pt x="1316495" y="306832"/>
                                </a:cubicBezTo>
                                <a:cubicBezTo>
                                  <a:pt x="1317003" y="306705"/>
                                  <a:pt x="1317511" y="306705"/>
                                  <a:pt x="1317892" y="306705"/>
                                </a:cubicBezTo>
                                <a:cubicBezTo>
                                  <a:pt x="1318400" y="306705"/>
                                  <a:pt x="1318908" y="306705"/>
                                  <a:pt x="1319289" y="306832"/>
                                </a:cubicBezTo>
                                <a:cubicBezTo>
                                  <a:pt x="1319797" y="306832"/>
                                  <a:pt x="1320305" y="306705"/>
                                  <a:pt x="1320686" y="306832"/>
                                </a:cubicBezTo>
                                <a:cubicBezTo>
                                  <a:pt x="1321194" y="306832"/>
                                  <a:pt x="1321702" y="306832"/>
                                  <a:pt x="1322083" y="306832"/>
                                </a:cubicBezTo>
                                <a:cubicBezTo>
                                  <a:pt x="1322591" y="306832"/>
                                  <a:pt x="1323099" y="306832"/>
                                  <a:pt x="1323480" y="306832"/>
                                </a:cubicBezTo>
                                <a:cubicBezTo>
                                  <a:pt x="1323988" y="306832"/>
                                  <a:pt x="1324496" y="306959"/>
                                  <a:pt x="1325004" y="306959"/>
                                </a:cubicBezTo>
                                <a:cubicBezTo>
                                  <a:pt x="1325385" y="306959"/>
                                  <a:pt x="1325893" y="306959"/>
                                  <a:pt x="1326401" y="306959"/>
                                </a:cubicBezTo>
                                <a:cubicBezTo>
                                  <a:pt x="1326782" y="307086"/>
                                  <a:pt x="1327290" y="307086"/>
                                  <a:pt x="1327798" y="307086"/>
                                </a:cubicBezTo>
                                <a:cubicBezTo>
                                  <a:pt x="1328179" y="307213"/>
                                  <a:pt x="1328687" y="307213"/>
                                  <a:pt x="1329195" y="307213"/>
                                </a:cubicBezTo>
                                <a:cubicBezTo>
                                  <a:pt x="1329576" y="307213"/>
                                  <a:pt x="1330084" y="307340"/>
                                  <a:pt x="1330592" y="307340"/>
                                </a:cubicBezTo>
                                <a:cubicBezTo>
                                  <a:pt x="1331100" y="307340"/>
                                  <a:pt x="1331481" y="307340"/>
                                  <a:pt x="1331989" y="307340"/>
                                </a:cubicBezTo>
                                <a:cubicBezTo>
                                  <a:pt x="1332497" y="307467"/>
                                  <a:pt x="1332878" y="307467"/>
                                  <a:pt x="1333386" y="307467"/>
                                </a:cubicBezTo>
                                <a:cubicBezTo>
                                  <a:pt x="1333894" y="307467"/>
                                  <a:pt x="1334275" y="307467"/>
                                  <a:pt x="1334783" y="307467"/>
                                </a:cubicBezTo>
                                <a:cubicBezTo>
                                  <a:pt x="1335291" y="307467"/>
                                  <a:pt x="1335672" y="307594"/>
                                  <a:pt x="1336180" y="307594"/>
                                </a:cubicBezTo>
                                <a:cubicBezTo>
                                  <a:pt x="1336688" y="307594"/>
                                  <a:pt x="1337196" y="307594"/>
                                  <a:pt x="1337577" y="307594"/>
                                </a:cubicBezTo>
                                <a:cubicBezTo>
                                  <a:pt x="1338085" y="307594"/>
                                  <a:pt x="1338593" y="307594"/>
                                  <a:pt x="1338974" y="307594"/>
                                </a:cubicBezTo>
                                <a:cubicBezTo>
                                  <a:pt x="1339482" y="307594"/>
                                  <a:pt x="1339990" y="307594"/>
                                  <a:pt x="1340371" y="307594"/>
                                </a:cubicBezTo>
                                <a:cubicBezTo>
                                  <a:pt x="1340879" y="307594"/>
                                  <a:pt x="1341387" y="307594"/>
                                  <a:pt x="1341768" y="307594"/>
                                </a:cubicBezTo>
                                <a:cubicBezTo>
                                  <a:pt x="1342276" y="307594"/>
                                  <a:pt x="1342784" y="307594"/>
                                  <a:pt x="1343292" y="307594"/>
                                </a:cubicBezTo>
                                <a:cubicBezTo>
                                  <a:pt x="1343673" y="307594"/>
                                  <a:pt x="1344181" y="307722"/>
                                  <a:pt x="1344689" y="307722"/>
                                </a:cubicBezTo>
                                <a:cubicBezTo>
                                  <a:pt x="1345070" y="307722"/>
                                  <a:pt x="1345578" y="307722"/>
                                  <a:pt x="1346086" y="307722"/>
                                </a:cubicBezTo>
                                <a:cubicBezTo>
                                  <a:pt x="1346467" y="307722"/>
                                  <a:pt x="1346975" y="307722"/>
                                  <a:pt x="1347483" y="307722"/>
                                </a:cubicBezTo>
                                <a:cubicBezTo>
                                  <a:pt x="1347864" y="307722"/>
                                  <a:pt x="1348372" y="307722"/>
                                  <a:pt x="1348880" y="307849"/>
                                </a:cubicBezTo>
                                <a:cubicBezTo>
                                  <a:pt x="1349388" y="307849"/>
                                  <a:pt x="1349769" y="307849"/>
                                  <a:pt x="1350277" y="307849"/>
                                </a:cubicBezTo>
                                <a:cubicBezTo>
                                  <a:pt x="1350785" y="307849"/>
                                  <a:pt x="1351166" y="307849"/>
                                  <a:pt x="1351674" y="307849"/>
                                </a:cubicBezTo>
                                <a:cubicBezTo>
                                  <a:pt x="1352182" y="307849"/>
                                  <a:pt x="1352563" y="307849"/>
                                  <a:pt x="1353071" y="307849"/>
                                </a:cubicBezTo>
                                <a:cubicBezTo>
                                  <a:pt x="1353579" y="307849"/>
                                  <a:pt x="1353960" y="307849"/>
                                  <a:pt x="1354468" y="307849"/>
                                </a:cubicBezTo>
                                <a:cubicBezTo>
                                  <a:pt x="1354976" y="307975"/>
                                  <a:pt x="1355484" y="307975"/>
                                  <a:pt x="1355865" y="307975"/>
                                </a:cubicBezTo>
                                <a:cubicBezTo>
                                  <a:pt x="1356373" y="307975"/>
                                  <a:pt x="1356881" y="307975"/>
                                  <a:pt x="1357262" y="307975"/>
                                </a:cubicBezTo>
                                <a:cubicBezTo>
                                  <a:pt x="1357770" y="307975"/>
                                  <a:pt x="1358278" y="307975"/>
                                  <a:pt x="1358659" y="307975"/>
                                </a:cubicBezTo>
                                <a:cubicBezTo>
                                  <a:pt x="1359167" y="308102"/>
                                  <a:pt x="1359675" y="308102"/>
                                  <a:pt x="1360056" y="308102"/>
                                </a:cubicBezTo>
                                <a:cubicBezTo>
                                  <a:pt x="1360564" y="308102"/>
                                  <a:pt x="1361072" y="308102"/>
                                  <a:pt x="1361580" y="307975"/>
                                </a:cubicBezTo>
                                <a:cubicBezTo>
                                  <a:pt x="1361961" y="307975"/>
                                  <a:pt x="1362469" y="307975"/>
                                  <a:pt x="1362977" y="307975"/>
                                </a:cubicBezTo>
                                <a:cubicBezTo>
                                  <a:pt x="1363358" y="307975"/>
                                  <a:pt x="1363866" y="307975"/>
                                  <a:pt x="1364374" y="307849"/>
                                </a:cubicBezTo>
                                <a:cubicBezTo>
                                  <a:pt x="1364755" y="307849"/>
                                  <a:pt x="1365263" y="307849"/>
                                  <a:pt x="1365771" y="307849"/>
                                </a:cubicBezTo>
                                <a:cubicBezTo>
                                  <a:pt x="1366152" y="307849"/>
                                  <a:pt x="1366660" y="307722"/>
                                  <a:pt x="1367168" y="307722"/>
                                </a:cubicBezTo>
                                <a:cubicBezTo>
                                  <a:pt x="1367549" y="307722"/>
                                  <a:pt x="1368057" y="307722"/>
                                  <a:pt x="1368565" y="307722"/>
                                </a:cubicBezTo>
                                <a:cubicBezTo>
                                  <a:pt x="1369073" y="307594"/>
                                  <a:pt x="1369454" y="307594"/>
                                  <a:pt x="1369962" y="307594"/>
                                </a:cubicBezTo>
                                <a:cubicBezTo>
                                  <a:pt x="1370470" y="307594"/>
                                  <a:pt x="1370851" y="307594"/>
                                  <a:pt x="1371359" y="307594"/>
                                </a:cubicBezTo>
                                <a:cubicBezTo>
                                  <a:pt x="1371867" y="307594"/>
                                  <a:pt x="1372248" y="307467"/>
                                  <a:pt x="1372756" y="307467"/>
                                </a:cubicBezTo>
                                <a:cubicBezTo>
                                  <a:pt x="1373264" y="307467"/>
                                  <a:pt x="1373772" y="307467"/>
                                  <a:pt x="1374153" y="307467"/>
                                </a:cubicBezTo>
                                <a:cubicBezTo>
                                  <a:pt x="1374661" y="307467"/>
                                  <a:pt x="1375169" y="307467"/>
                                  <a:pt x="1375550" y="307340"/>
                                </a:cubicBezTo>
                                <a:cubicBezTo>
                                  <a:pt x="1376058" y="307340"/>
                                  <a:pt x="1376566" y="307340"/>
                                  <a:pt x="1376947" y="307340"/>
                                </a:cubicBezTo>
                                <a:cubicBezTo>
                                  <a:pt x="1377455" y="307340"/>
                                  <a:pt x="1377963" y="307340"/>
                                  <a:pt x="1378344" y="307340"/>
                                </a:cubicBezTo>
                                <a:cubicBezTo>
                                  <a:pt x="1378852" y="307340"/>
                                  <a:pt x="1379360" y="307340"/>
                                  <a:pt x="1379741" y="307340"/>
                                </a:cubicBezTo>
                                <a:cubicBezTo>
                                  <a:pt x="1380249" y="307340"/>
                                  <a:pt x="1380757" y="307340"/>
                                  <a:pt x="1381265" y="307340"/>
                                </a:cubicBezTo>
                                <a:cubicBezTo>
                                  <a:pt x="1381646" y="307340"/>
                                  <a:pt x="1382154" y="307340"/>
                                  <a:pt x="1382662" y="307340"/>
                                </a:cubicBezTo>
                                <a:cubicBezTo>
                                  <a:pt x="1383043" y="307467"/>
                                  <a:pt x="1383551" y="307467"/>
                                  <a:pt x="1384059" y="307467"/>
                                </a:cubicBezTo>
                                <a:cubicBezTo>
                                  <a:pt x="1384440" y="307467"/>
                                  <a:pt x="1384948" y="307467"/>
                                  <a:pt x="1385456" y="307467"/>
                                </a:cubicBezTo>
                                <a:cubicBezTo>
                                  <a:pt x="1385837" y="307467"/>
                                  <a:pt x="1386345" y="307467"/>
                                  <a:pt x="1386853" y="307467"/>
                                </a:cubicBezTo>
                                <a:cubicBezTo>
                                  <a:pt x="1387234" y="307467"/>
                                  <a:pt x="1387742" y="307594"/>
                                  <a:pt x="1388250" y="307594"/>
                                </a:cubicBezTo>
                                <a:cubicBezTo>
                                  <a:pt x="1388758" y="307594"/>
                                  <a:pt x="1389139" y="307594"/>
                                  <a:pt x="1389647" y="307594"/>
                                </a:cubicBezTo>
                                <a:cubicBezTo>
                                  <a:pt x="1390155" y="307594"/>
                                  <a:pt x="1390536" y="307594"/>
                                  <a:pt x="1391044" y="307594"/>
                                </a:cubicBezTo>
                                <a:cubicBezTo>
                                  <a:pt x="1391552" y="307594"/>
                                  <a:pt x="1391933" y="307594"/>
                                  <a:pt x="1392441" y="307594"/>
                                </a:cubicBezTo>
                                <a:cubicBezTo>
                                  <a:pt x="1392949" y="307594"/>
                                  <a:pt x="1393457" y="307594"/>
                                  <a:pt x="1393838" y="307594"/>
                                </a:cubicBezTo>
                                <a:cubicBezTo>
                                  <a:pt x="1394346" y="307594"/>
                                  <a:pt x="1394854" y="307594"/>
                                  <a:pt x="1395235" y="307594"/>
                                </a:cubicBezTo>
                                <a:cubicBezTo>
                                  <a:pt x="1395743" y="307594"/>
                                  <a:pt x="1396251" y="307594"/>
                                  <a:pt x="1396632" y="307594"/>
                                </a:cubicBezTo>
                                <a:cubicBezTo>
                                  <a:pt x="1397140" y="307594"/>
                                  <a:pt x="1397648" y="307594"/>
                                  <a:pt x="1398029" y="307594"/>
                                </a:cubicBezTo>
                                <a:cubicBezTo>
                                  <a:pt x="1398537" y="307594"/>
                                  <a:pt x="1399045" y="307594"/>
                                  <a:pt x="1399426" y="307594"/>
                                </a:cubicBezTo>
                                <a:cubicBezTo>
                                  <a:pt x="1399934" y="307594"/>
                                  <a:pt x="1400442" y="307594"/>
                                  <a:pt x="1400950" y="307594"/>
                                </a:cubicBezTo>
                                <a:cubicBezTo>
                                  <a:pt x="1401331" y="307594"/>
                                  <a:pt x="1401839" y="307722"/>
                                  <a:pt x="1402347" y="307722"/>
                                </a:cubicBezTo>
                                <a:cubicBezTo>
                                  <a:pt x="1402728" y="307722"/>
                                  <a:pt x="1403236" y="307722"/>
                                  <a:pt x="1403744" y="307722"/>
                                </a:cubicBezTo>
                                <a:cubicBezTo>
                                  <a:pt x="1404125" y="307722"/>
                                  <a:pt x="1404633" y="307849"/>
                                  <a:pt x="1405141" y="307849"/>
                                </a:cubicBezTo>
                                <a:cubicBezTo>
                                  <a:pt x="1405649" y="307849"/>
                                  <a:pt x="1406030" y="307849"/>
                                  <a:pt x="1406538" y="307849"/>
                                </a:cubicBezTo>
                                <a:cubicBezTo>
                                  <a:pt x="1407046" y="307975"/>
                                  <a:pt x="1407427" y="307975"/>
                                  <a:pt x="1407935" y="307975"/>
                                </a:cubicBezTo>
                                <a:cubicBezTo>
                                  <a:pt x="1408443" y="308102"/>
                                  <a:pt x="1408824" y="308102"/>
                                  <a:pt x="1409332" y="308102"/>
                                </a:cubicBezTo>
                                <a:cubicBezTo>
                                  <a:pt x="1409840" y="308229"/>
                                  <a:pt x="1410221" y="308229"/>
                                  <a:pt x="1410729" y="308229"/>
                                </a:cubicBezTo>
                                <a:cubicBezTo>
                                  <a:pt x="1411237" y="308356"/>
                                  <a:pt x="1411745" y="308356"/>
                                  <a:pt x="1412126" y="308356"/>
                                </a:cubicBezTo>
                                <a:cubicBezTo>
                                  <a:pt x="1412634" y="308356"/>
                                  <a:pt x="1413142" y="308356"/>
                                  <a:pt x="1413523" y="308356"/>
                                </a:cubicBezTo>
                                <a:cubicBezTo>
                                  <a:pt x="1414031" y="308356"/>
                                  <a:pt x="1414539" y="308356"/>
                                  <a:pt x="1414920" y="308356"/>
                                </a:cubicBezTo>
                                <a:cubicBezTo>
                                  <a:pt x="1415428" y="308356"/>
                                  <a:pt x="1415936" y="308356"/>
                                  <a:pt x="1416317" y="308484"/>
                                </a:cubicBezTo>
                                <a:cubicBezTo>
                                  <a:pt x="1416825" y="308484"/>
                                  <a:pt x="1417333" y="308484"/>
                                  <a:pt x="1417841" y="308484"/>
                                </a:cubicBezTo>
                                <a:cubicBezTo>
                                  <a:pt x="1418222" y="308484"/>
                                  <a:pt x="1418730" y="308484"/>
                                  <a:pt x="1419238" y="308484"/>
                                </a:cubicBezTo>
                                <a:cubicBezTo>
                                  <a:pt x="1419619" y="308484"/>
                                  <a:pt x="1420127" y="308610"/>
                                  <a:pt x="1420635" y="308610"/>
                                </a:cubicBezTo>
                                <a:cubicBezTo>
                                  <a:pt x="1421016" y="308610"/>
                                  <a:pt x="1421524" y="308610"/>
                                  <a:pt x="1422032" y="308610"/>
                                </a:cubicBezTo>
                                <a:cubicBezTo>
                                  <a:pt x="1422413" y="308737"/>
                                  <a:pt x="1422921" y="308737"/>
                                  <a:pt x="1423429" y="308737"/>
                                </a:cubicBezTo>
                                <a:cubicBezTo>
                                  <a:pt x="1423810" y="308864"/>
                                  <a:pt x="1424318" y="308864"/>
                                  <a:pt x="1424826" y="308864"/>
                                </a:cubicBezTo>
                                <a:cubicBezTo>
                                  <a:pt x="1425334" y="308864"/>
                                  <a:pt x="1425715" y="308991"/>
                                  <a:pt x="1426223" y="308991"/>
                                </a:cubicBezTo>
                                <a:cubicBezTo>
                                  <a:pt x="1426731" y="308991"/>
                                  <a:pt x="1427112" y="308991"/>
                                  <a:pt x="1427620" y="308991"/>
                                </a:cubicBezTo>
                                <a:cubicBezTo>
                                  <a:pt x="1428128" y="308991"/>
                                  <a:pt x="1428509" y="308991"/>
                                  <a:pt x="1429017" y="308991"/>
                                </a:cubicBezTo>
                                <a:cubicBezTo>
                                  <a:pt x="1429525" y="308991"/>
                                  <a:pt x="1430033" y="308991"/>
                                  <a:pt x="1430414" y="308991"/>
                                </a:cubicBezTo>
                                <a:cubicBezTo>
                                  <a:pt x="1430922" y="308991"/>
                                  <a:pt x="1431430" y="308991"/>
                                  <a:pt x="1431811" y="308991"/>
                                </a:cubicBezTo>
                                <a:cubicBezTo>
                                  <a:pt x="1432319" y="308991"/>
                                  <a:pt x="1432827" y="308991"/>
                                  <a:pt x="1433208" y="308991"/>
                                </a:cubicBezTo>
                                <a:cubicBezTo>
                                  <a:pt x="1433716" y="308991"/>
                                  <a:pt x="1434224" y="308991"/>
                                  <a:pt x="1434605" y="308991"/>
                                </a:cubicBezTo>
                                <a:cubicBezTo>
                                  <a:pt x="1435113" y="308991"/>
                                  <a:pt x="1435621" y="308991"/>
                                  <a:pt x="1436002" y="308991"/>
                                </a:cubicBezTo>
                                <a:cubicBezTo>
                                  <a:pt x="1436510" y="308991"/>
                                  <a:pt x="1437018" y="308991"/>
                                  <a:pt x="1437526" y="308991"/>
                                </a:cubicBezTo>
                                <a:cubicBezTo>
                                  <a:pt x="1437907" y="308991"/>
                                  <a:pt x="1438415" y="308991"/>
                                  <a:pt x="1438923" y="308991"/>
                                </a:cubicBezTo>
                                <a:cubicBezTo>
                                  <a:pt x="1439304" y="308991"/>
                                  <a:pt x="1439812" y="308991"/>
                                  <a:pt x="1440320" y="308991"/>
                                </a:cubicBezTo>
                                <a:cubicBezTo>
                                  <a:pt x="1440701" y="308864"/>
                                  <a:pt x="1441209" y="308991"/>
                                  <a:pt x="1441717" y="308991"/>
                                </a:cubicBezTo>
                                <a:cubicBezTo>
                                  <a:pt x="1442098" y="308991"/>
                                  <a:pt x="1442606" y="308991"/>
                                  <a:pt x="1443114" y="308991"/>
                                </a:cubicBezTo>
                                <a:cubicBezTo>
                                  <a:pt x="1443495" y="308864"/>
                                  <a:pt x="1444003" y="308864"/>
                                  <a:pt x="1444511" y="308864"/>
                                </a:cubicBezTo>
                                <a:cubicBezTo>
                                  <a:pt x="1445019" y="308864"/>
                                  <a:pt x="1445400" y="308864"/>
                                  <a:pt x="1445908" y="308864"/>
                                </a:cubicBezTo>
                                <a:cubicBezTo>
                                  <a:pt x="1446416" y="308864"/>
                                  <a:pt x="1446797" y="308864"/>
                                  <a:pt x="1447305" y="308864"/>
                                </a:cubicBezTo>
                                <a:cubicBezTo>
                                  <a:pt x="1447813" y="308864"/>
                                  <a:pt x="1448194" y="308864"/>
                                  <a:pt x="1448702" y="308864"/>
                                </a:cubicBezTo>
                                <a:cubicBezTo>
                                  <a:pt x="1449210" y="308864"/>
                                  <a:pt x="1449718" y="308864"/>
                                  <a:pt x="1450099" y="308864"/>
                                </a:cubicBezTo>
                                <a:cubicBezTo>
                                  <a:pt x="1450607" y="308864"/>
                                  <a:pt x="1451115" y="308991"/>
                                  <a:pt x="1451496" y="308991"/>
                                </a:cubicBezTo>
                                <a:cubicBezTo>
                                  <a:pt x="1452004" y="308991"/>
                                  <a:pt x="1452512" y="308991"/>
                                  <a:pt x="1452893" y="309118"/>
                                </a:cubicBezTo>
                                <a:cubicBezTo>
                                  <a:pt x="1453401" y="309118"/>
                                  <a:pt x="1453909" y="309118"/>
                                  <a:pt x="1454290" y="309245"/>
                                </a:cubicBezTo>
                                <a:cubicBezTo>
                                  <a:pt x="1454798" y="309245"/>
                                  <a:pt x="1455306" y="309373"/>
                                  <a:pt x="1455687" y="309373"/>
                                </a:cubicBezTo>
                                <a:cubicBezTo>
                                  <a:pt x="1456195" y="309499"/>
                                  <a:pt x="1456703" y="309499"/>
                                  <a:pt x="1457211" y="309626"/>
                                </a:cubicBezTo>
                                <a:cubicBezTo>
                                  <a:pt x="1457592" y="309626"/>
                                  <a:pt x="1458100" y="309753"/>
                                  <a:pt x="1458608" y="309880"/>
                                </a:cubicBezTo>
                                <a:cubicBezTo>
                                  <a:pt x="1458989" y="309880"/>
                                  <a:pt x="1459497" y="310007"/>
                                  <a:pt x="1460005" y="310007"/>
                                </a:cubicBezTo>
                                <a:cubicBezTo>
                                  <a:pt x="1460386" y="310134"/>
                                  <a:pt x="1460894" y="310261"/>
                                  <a:pt x="1461402" y="310261"/>
                                </a:cubicBezTo>
                                <a:cubicBezTo>
                                  <a:pt x="1461910" y="310261"/>
                                  <a:pt x="1462291" y="310388"/>
                                  <a:pt x="1462799" y="310388"/>
                                </a:cubicBezTo>
                                <a:cubicBezTo>
                                  <a:pt x="1463307" y="310515"/>
                                  <a:pt x="1463688" y="310515"/>
                                  <a:pt x="1464196" y="310642"/>
                                </a:cubicBezTo>
                                <a:cubicBezTo>
                                  <a:pt x="1464704" y="310642"/>
                                  <a:pt x="1465085" y="310769"/>
                                  <a:pt x="1465593" y="310769"/>
                                </a:cubicBezTo>
                                <a:cubicBezTo>
                                  <a:pt x="1466101" y="310897"/>
                                  <a:pt x="1466482" y="310897"/>
                                  <a:pt x="1466990" y="310897"/>
                                </a:cubicBezTo>
                                <a:cubicBezTo>
                                  <a:pt x="1467498" y="311024"/>
                                  <a:pt x="1468006" y="311024"/>
                                  <a:pt x="1468387" y="311150"/>
                                </a:cubicBezTo>
                                <a:cubicBezTo>
                                  <a:pt x="1468895" y="311150"/>
                                  <a:pt x="1469403" y="311277"/>
                                  <a:pt x="1469784" y="311277"/>
                                </a:cubicBezTo>
                                <a:cubicBezTo>
                                  <a:pt x="1470292" y="311404"/>
                                  <a:pt x="1470800" y="311404"/>
                                  <a:pt x="1471181" y="311404"/>
                                </a:cubicBezTo>
                                <a:cubicBezTo>
                                  <a:pt x="1471689" y="311531"/>
                                  <a:pt x="1472197" y="311531"/>
                                  <a:pt x="1472578" y="311659"/>
                                </a:cubicBezTo>
                                <a:cubicBezTo>
                                  <a:pt x="1473086" y="311659"/>
                                  <a:pt x="1473594" y="311659"/>
                                  <a:pt x="1474102" y="311659"/>
                                </a:cubicBezTo>
                                <a:cubicBezTo>
                                  <a:pt x="1474483" y="311785"/>
                                  <a:pt x="1474991" y="311785"/>
                                  <a:pt x="1475499" y="311785"/>
                                </a:cubicBezTo>
                                <a:cubicBezTo>
                                  <a:pt x="1475880" y="311912"/>
                                  <a:pt x="1476388" y="311912"/>
                                  <a:pt x="1476896" y="311912"/>
                                </a:cubicBezTo>
                                <a:cubicBezTo>
                                  <a:pt x="1477277" y="312039"/>
                                  <a:pt x="1477785" y="312039"/>
                                  <a:pt x="1478293" y="312039"/>
                                </a:cubicBezTo>
                                <a:cubicBezTo>
                                  <a:pt x="1478674" y="312039"/>
                                  <a:pt x="1479182" y="312039"/>
                                  <a:pt x="1479690" y="312166"/>
                                </a:cubicBezTo>
                                <a:cubicBezTo>
                                  <a:pt x="1480071" y="312166"/>
                                  <a:pt x="1480579" y="312166"/>
                                  <a:pt x="1481087" y="312166"/>
                                </a:cubicBezTo>
                                <a:cubicBezTo>
                                  <a:pt x="1481595" y="312166"/>
                                  <a:pt x="1481976" y="312166"/>
                                  <a:pt x="1482484" y="312166"/>
                                </a:cubicBezTo>
                                <a:cubicBezTo>
                                  <a:pt x="1482992" y="312293"/>
                                  <a:pt x="1483373" y="312293"/>
                                  <a:pt x="1483881" y="312293"/>
                                </a:cubicBezTo>
                                <a:cubicBezTo>
                                  <a:pt x="1484389" y="312293"/>
                                  <a:pt x="1484770" y="312420"/>
                                  <a:pt x="1485278" y="312420"/>
                                </a:cubicBezTo>
                                <a:cubicBezTo>
                                  <a:pt x="1485786" y="312420"/>
                                  <a:pt x="1486294" y="312420"/>
                                  <a:pt x="1486675" y="312420"/>
                                </a:cubicBezTo>
                                <a:cubicBezTo>
                                  <a:pt x="1487183" y="312548"/>
                                  <a:pt x="1487691" y="312548"/>
                                  <a:pt x="1488072" y="312548"/>
                                </a:cubicBezTo>
                                <a:cubicBezTo>
                                  <a:pt x="1488580" y="312674"/>
                                  <a:pt x="1489088" y="312674"/>
                                  <a:pt x="1489469" y="312674"/>
                                </a:cubicBezTo>
                                <a:cubicBezTo>
                                  <a:pt x="1489977" y="312801"/>
                                  <a:pt x="1490485" y="312801"/>
                                  <a:pt x="1490866" y="312801"/>
                                </a:cubicBezTo>
                                <a:cubicBezTo>
                                  <a:pt x="1491374" y="312801"/>
                                  <a:pt x="1491882" y="312928"/>
                                  <a:pt x="1492263" y="312928"/>
                                </a:cubicBezTo>
                                <a:cubicBezTo>
                                  <a:pt x="1492771" y="312928"/>
                                  <a:pt x="1493279" y="313055"/>
                                  <a:pt x="1493787" y="313055"/>
                                </a:cubicBezTo>
                                <a:cubicBezTo>
                                  <a:pt x="1494168" y="313182"/>
                                  <a:pt x="1494676" y="313182"/>
                                  <a:pt x="1495184" y="313309"/>
                                </a:cubicBezTo>
                                <a:cubicBezTo>
                                  <a:pt x="1495565" y="313309"/>
                                  <a:pt x="1496073" y="313309"/>
                                  <a:pt x="1496581" y="313436"/>
                                </a:cubicBezTo>
                                <a:cubicBezTo>
                                  <a:pt x="1496962" y="313436"/>
                                  <a:pt x="1497470" y="313563"/>
                                  <a:pt x="1497978" y="313563"/>
                                </a:cubicBezTo>
                                <a:cubicBezTo>
                                  <a:pt x="1498359" y="313690"/>
                                  <a:pt x="1498867" y="313690"/>
                                  <a:pt x="1499375" y="313817"/>
                                </a:cubicBezTo>
                                <a:cubicBezTo>
                                  <a:pt x="1499756" y="313817"/>
                                  <a:pt x="1500264" y="313944"/>
                                  <a:pt x="1500772" y="314072"/>
                                </a:cubicBezTo>
                                <a:cubicBezTo>
                                  <a:pt x="1501280" y="314072"/>
                                  <a:pt x="1501661" y="314199"/>
                                  <a:pt x="1502169" y="314325"/>
                                </a:cubicBezTo>
                                <a:cubicBezTo>
                                  <a:pt x="1502677" y="314325"/>
                                  <a:pt x="1503058" y="314452"/>
                                  <a:pt x="1503566" y="314452"/>
                                </a:cubicBezTo>
                                <a:cubicBezTo>
                                  <a:pt x="1504074" y="314579"/>
                                  <a:pt x="1504455" y="314706"/>
                                  <a:pt x="1504963" y="314834"/>
                                </a:cubicBezTo>
                                <a:cubicBezTo>
                                  <a:pt x="1505471" y="314834"/>
                                  <a:pt x="1505979" y="314960"/>
                                  <a:pt x="1506360" y="315087"/>
                                </a:cubicBezTo>
                                <a:cubicBezTo>
                                  <a:pt x="1506868" y="315087"/>
                                  <a:pt x="1507376" y="315214"/>
                                  <a:pt x="1507757" y="315341"/>
                                </a:cubicBezTo>
                                <a:cubicBezTo>
                                  <a:pt x="1508265" y="315468"/>
                                  <a:pt x="1508773" y="315595"/>
                                  <a:pt x="1509154" y="315595"/>
                                </a:cubicBezTo>
                                <a:cubicBezTo>
                                  <a:pt x="1509662" y="315723"/>
                                  <a:pt x="1510170" y="315849"/>
                                  <a:pt x="1510551" y="315976"/>
                                </a:cubicBezTo>
                                <a:cubicBezTo>
                                  <a:pt x="1511059" y="316103"/>
                                  <a:pt x="1511567" y="316230"/>
                                  <a:pt x="1511948" y="316357"/>
                                </a:cubicBezTo>
                                <a:cubicBezTo>
                                  <a:pt x="1512456" y="316484"/>
                                  <a:pt x="1512964" y="316611"/>
                                  <a:pt x="1513472" y="316611"/>
                                </a:cubicBezTo>
                                <a:cubicBezTo>
                                  <a:pt x="1513853" y="316738"/>
                                  <a:pt x="1514361" y="316865"/>
                                  <a:pt x="1514869" y="316992"/>
                                </a:cubicBezTo>
                                <a:cubicBezTo>
                                  <a:pt x="1515250" y="317119"/>
                                  <a:pt x="1515758" y="317247"/>
                                  <a:pt x="1516266" y="317247"/>
                                </a:cubicBezTo>
                                <a:cubicBezTo>
                                  <a:pt x="1516647" y="317374"/>
                                  <a:pt x="1517155" y="317500"/>
                                  <a:pt x="1517663" y="317627"/>
                                </a:cubicBezTo>
                                <a:cubicBezTo>
                                  <a:pt x="1518171" y="317754"/>
                                  <a:pt x="1518552" y="317754"/>
                                  <a:pt x="1519060" y="317881"/>
                                </a:cubicBezTo>
                                <a:cubicBezTo>
                                  <a:pt x="1519568" y="318009"/>
                                  <a:pt x="1519949" y="318009"/>
                                  <a:pt x="1520457" y="318135"/>
                                </a:cubicBezTo>
                                <a:cubicBezTo>
                                  <a:pt x="1520965" y="318135"/>
                                  <a:pt x="1521346" y="318262"/>
                                  <a:pt x="1521854" y="318389"/>
                                </a:cubicBezTo>
                                <a:cubicBezTo>
                                  <a:pt x="1522362" y="318389"/>
                                  <a:pt x="1522743" y="318516"/>
                                  <a:pt x="1523251" y="318516"/>
                                </a:cubicBezTo>
                                <a:cubicBezTo>
                                  <a:pt x="1523759" y="318643"/>
                                  <a:pt x="1524267" y="318643"/>
                                  <a:pt x="1524648" y="318770"/>
                                </a:cubicBezTo>
                                <a:cubicBezTo>
                                  <a:pt x="1525156" y="318770"/>
                                  <a:pt x="1525664" y="318770"/>
                                  <a:pt x="1526045" y="318898"/>
                                </a:cubicBezTo>
                                <a:cubicBezTo>
                                  <a:pt x="1526553" y="318898"/>
                                  <a:pt x="1527061" y="318898"/>
                                  <a:pt x="1527442" y="318898"/>
                                </a:cubicBezTo>
                                <a:cubicBezTo>
                                  <a:pt x="1527950" y="318898"/>
                                  <a:pt x="1528458" y="318898"/>
                                  <a:pt x="1528839" y="318898"/>
                                </a:cubicBezTo>
                                <a:cubicBezTo>
                                  <a:pt x="1529347" y="318898"/>
                                  <a:pt x="1529855" y="318898"/>
                                  <a:pt x="1530363" y="318898"/>
                                </a:cubicBezTo>
                                <a:cubicBezTo>
                                  <a:pt x="1530744" y="318898"/>
                                  <a:pt x="1531252" y="318898"/>
                                  <a:pt x="1531760" y="318898"/>
                                </a:cubicBezTo>
                                <a:cubicBezTo>
                                  <a:pt x="1532141" y="318898"/>
                                  <a:pt x="1532649" y="318898"/>
                                  <a:pt x="1533157" y="318770"/>
                                </a:cubicBezTo>
                                <a:cubicBezTo>
                                  <a:pt x="1533538" y="318770"/>
                                  <a:pt x="1534046" y="318770"/>
                                  <a:pt x="1534554" y="318770"/>
                                </a:cubicBezTo>
                                <a:cubicBezTo>
                                  <a:pt x="1534935" y="318770"/>
                                  <a:pt x="1535443" y="318770"/>
                                  <a:pt x="1535951" y="318770"/>
                                </a:cubicBezTo>
                                <a:cubicBezTo>
                                  <a:pt x="1536332" y="318643"/>
                                  <a:pt x="1536840" y="318643"/>
                                  <a:pt x="1537348" y="318643"/>
                                </a:cubicBezTo>
                                <a:cubicBezTo>
                                  <a:pt x="1537856" y="318643"/>
                                  <a:pt x="1538237" y="318643"/>
                                  <a:pt x="1538745" y="318643"/>
                                </a:cubicBezTo>
                                <a:cubicBezTo>
                                  <a:pt x="1539253" y="318643"/>
                                  <a:pt x="1539634" y="318643"/>
                                  <a:pt x="1540142" y="318643"/>
                                </a:cubicBezTo>
                                <a:cubicBezTo>
                                  <a:pt x="1540650" y="318516"/>
                                  <a:pt x="1541031" y="318516"/>
                                  <a:pt x="1541539" y="318516"/>
                                </a:cubicBezTo>
                                <a:cubicBezTo>
                                  <a:pt x="1542047" y="318516"/>
                                  <a:pt x="1542555" y="318516"/>
                                  <a:pt x="1542936" y="318516"/>
                                </a:cubicBezTo>
                                <a:cubicBezTo>
                                  <a:pt x="1543444" y="318516"/>
                                  <a:pt x="1543952" y="318516"/>
                                  <a:pt x="1544333" y="318516"/>
                                </a:cubicBezTo>
                                <a:cubicBezTo>
                                  <a:pt x="1544841" y="318516"/>
                                  <a:pt x="1545349" y="318516"/>
                                  <a:pt x="1545730" y="318516"/>
                                </a:cubicBezTo>
                                <a:cubicBezTo>
                                  <a:pt x="1546238" y="318516"/>
                                  <a:pt x="1546746" y="318516"/>
                                  <a:pt x="1547127" y="318516"/>
                                </a:cubicBezTo>
                                <a:cubicBezTo>
                                  <a:pt x="1547635" y="318516"/>
                                  <a:pt x="1548143" y="318389"/>
                                  <a:pt x="1548524" y="318389"/>
                                </a:cubicBezTo>
                                <a:cubicBezTo>
                                  <a:pt x="1549032" y="318389"/>
                                  <a:pt x="1549540" y="318389"/>
                                  <a:pt x="1550048" y="318389"/>
                                </a:cubicBezTo>
                                <a:cubicBezTo>
                                  <a:pt x="1550429" y="318389"/>
                                  <a:pt x="1550937" y="318389"/>
                                  <a:pt x="1551445" y="318389"/>
                                </a:cubicBezTo>
                                <a:cubicBezTo>
                                  <a:pt x="1551826" y="318389"/>
                                  <a:pt x="1552334" y="318389"/>
                                  <a:pt x="1552842" y="318262"/>
                                </a:cubicBezTo>
                                <a:cubicBezTo>
                                  <a:pt x="1553223" y="318262"/>
                                  <a:pt x="1553731" y="318262"/>
                                  <a:pt x="1554239" y="318135"/>
                                </a:cubicBezTo>
                                <a:cubicBezTo>
                                  <a:pt x="1554620" y="318135"/>
                                  <a:pt x="1555128" y="318135"/>
                                  <a:pt x="1555636" y="318135"/>
                                </a:cubicBezTo>
                                <a:cubicBezTo>
                                  <a:pt x="1556017" y="318135"/>
                                  <a:pt x="1556525" y="318009"/>
                                  <a:pt x="1557033" y="318009"/>
                                </a:cubicBezTo>
                                <a:cubicBezTo>
                                  <a:pt x="1557541" y="318009"/>
                                  <a:pt x="1557922" y="318009"/>
                                  <a:pt x="1558430" y="317881"/>
                                </a:cubicBezTo>
                                <a:cubicBezTo>
                                  <a:pt x="1558938" y="317881"/>
                                  <a:pt x="1559319" y="317881"/>
                                  <a:pt x="1559827" y="317881"/>
                                </a:cubicBezTo>
                                <a:cubicBezTo>
                                  <a:pt x="1560335" y="317881"/>
                                  <a:pt x="1560716" y="317754"/>
                                  <a:pt x="1561224" y="317754"/>
                                </a:cubicBezTo>
                                <a:cubicBezTo>
                                  <a:pt x="1561732" y="317754"/>
                                  <a:pt x="1562240" y="317754"/>
                                  <a:pt x="1562621" y="317754"/>
                                </a:cubicBezTo>
                                <a:cubicBezTo>
                                  <a:pt x="1563129" y="317754"/>
                                  <a:pt x="1563637" y="317627"/>
                                  <a:pt x="1564018" y="317627"/>
                                </a:cubicBezTo>
                                <a:cubicBezTo>
                                  <a:pt x="1564526" y="317627"/>
                                  <a:pt x="1565034" y="317627"/>
                                  <a:pt x="1565415" y="317627"/>
                                </a:cubicBezTo>
                                <a:cubicBezTo>
                                  <a:pt x="1565923" y="317627"/>
                                  <a:pt x="1566431" y="317500"/>
                                  <a:pt x="1566812" y="317500"/>
                                </a:cubicBezTo>
                                <a:cubicBezTo>
                                  <a:pt x="1567320" y="317500"/>
                                  <a:pt x="1567828" y="317500"/>
                                  <a:pt x="1568209" y="317500"/>
                                </a:cubicBezTo>
                                <a:cubicBezTo>
                                  <a:pt x="1568717" y="317500"/>
                                  <a:pt x="1569225" y="317500"/>
                                  <a:pt x="1569733" y="317374"/>
                                </a:cubicBezTo>
                                <a:cubicBezTo>
                                  <a:pt x="1570114" y="317374"/>
                                  <a:pt x="1570622" y="317374"/>
                                  <a:pt x="1571130" y="317247"/>
                                </a:cubicBezTo>
                                <a:cubicBezTo>
                                  <a:pt x="1571511" y="317247"/>
                                  <a:pt x="1572019" y="317247"/>
                                  <a:pt x="1572527" y="317119"/>
                                </a:cubicBezTo>
                                <a:cubicBezTo>
                                  <a:pt x="1572908" y="317119"/>
                                  <a:pt x="1573416" y="317119"/>
                                  <a:pt x="1573924" y="317119"/>
                                </a:cubicBezTo>
                                <a:cubicBezTo>
                                  <a:pt x="1574432" y="316992"/>
                                  <a:pt x="1574813" y="316992"/>
                                  <a:pt x="1575321" y="316992"/>
                                </a:cubicBezTo>
                                <a:cubicBezTo>
                                  <a:pt x="1575829" y="316992"/>
                                  <a:pt x="1576210" y="316865"/>
                                  <a:pt x="1576718" y="316865"/>
                                </a:cubicBezTo>
                                <a:cubicBezTo>
                                  <a:pt x="1577226" y="316865"/>
                                  <a:pt x="1577607" y="316865"/>
                                  <a:pt x="1578115" y="316865"/>
                                </a:cubicBezTo>
                                <a:cubicBezTo>
                                  <a:pt x="1578623" y="316865"/>
                                  <a:pt x="1579004" y="316992"/>
                                  <a:pt x="1579512" y="316992"/>
                                </a:cubicBezTo>
                                <a:cubicBezTo>
                                  <a:pt x="1580020" y="317119"/>
                                  <a:pt x="1580528" y="317119"/>
                                  <a:pt x="1580909" y="317247"/>
                                </a:cubicBezTo>
                                <a:cubicBezTo>
                                  <a:pt x="1581417" y="317374"/>
                                  <a:pt x="1581925" y="317500"/>
                                  <a:pt x="1582306" y="317627"/>
                                </a:cubicBezTo>
                                <a:cubicBezTo>
                                  <a:pt x="1582814" y="317754"/>
                                  <a:pt x="1583322" y="318009"/>
                                  <a:pt x="1583703" y="318135"/>
                                </a:cubicBezTo>
                                <a:cubicBezTo>
                                  <a:pt x="1584211" y="318389"/>
                                  <a:pt x="1584719" y="318516"/>
                                  <a:pt x="1585100" y="318770"/>
                                </a:cubicBezTo>
                                <a:cubicBezTo>
                                  <a:pt x="1585608" y="319024"/>
                                  <a:pt x="1586116" y="319278"/>
                                  <a:pt x="1586624" y="319405"/>
                                </a:cubicBezTo>
                                <a:cubicBezTo>
                                  <a:pt x="1587005" y="319659"/>
                                  <a:pt x="1587513" y="319913"/>
                                  <a:pt x="1588021" y="320167"/>
                                </a:cubicBezTo>
                                <a:cubicBezTo>
                                  <a:pt x="1588402" y="320422"/>
                                  <a:pt x="1588910" y="320675"/>
                                  <a:pt x="1589418" y="320929"/>
                                </a:cubicBezTo>
                                <a:cubicBezTo>
                                  <a:pt x="1589799" y="321310"/>
                                  <a:pt x="1590307" y="321564"/>
                                  <a:pt x="1590815" y="321818"/>
                                </a:cubicBezTo>
                                <a:cubicBezTo>
                                  <a:pt x="1591196" y="322199"/>
                                  <a:pt x="1591704" y="322453"/>
                                  <a:pt x="1592212" y="322707"/>
                                </a:cubicBezTo>
                                <a:cubicBezTo>
                                  <a:pt x="1592593" y="322961"/>
                                  <a:pt x="1593101" y="323342"/>
                                  <a:pt x="1593609" y="323597"/>
                                </a:cubicBezTo>
                                <a:cubicBezTo>
                                  <a:pt x="1594117" y="323850"/>
                                  <a:pt x="1594498" y="324104"/>
                                  <a:pt x="1595006" y="324485"/>
                                </a:cubicBezTo>
                                <a:cubicBezTo>
                                  <a:pt x="1595514" y="324739"/>
                                  <a:pt x="1595895" y="324993"/>
                                  <a:pt x="1596403" y="325248"/>
                                </a:cubicBezTo>
                                <a:cubicBezTo>
                                  <a:pt x="1596911" y="325628"/>
                                  <a:pt x="1597292" y="325882"/>
                                  <a:pt x="1597800" y="326136"/>
                                </a:cubicBezTo>
                                <a:cubicBezTo>
                                  <a:pt x="1598308" y="326390"/>
                                  <a:pt x="1598816" y="326644"/>
                                  <a:pt x="1599197" y="326899"/>
                                </a:cubicBezTo>
                                <a:cubicBezTo>
                                  <a:pt x="1599705" y="327152"/>
                                  <a:pt x="1600213" y="327406"/>
                                  <a:pt x="1600594" y="327660"/>
                                </a:cubicBezTo>
                                <a:cubicBezTo>
                                  <a:pt x="1601102" y="327914"/>
                                  <a:pt x="1601610" y="328168"/>
                                  <a:pt x="1601991" y="328423"/>
                                </a:cubicBezTo>
                                <a:cubicBezTo>
                                  <a:pt x="1602499" y="328676"/>
                                  <a:pt x="1603007" y="328930"/>
                                  <a:pt x="1603388" y="329057"/>
                                </a:cubicBezTo>
                                <a:cubicBezTo>
                                  <a:pt x="1603896" y="329311"/>
                                  <a:pt x="1604404" y="329565"/>
                                  <a:pt x="1604785" y="329819"/>
                                </a:cubicBezTo>
                                <a:cubicBezTo>
                                  <a:pt x="1605293" y="329947"/>
                                  <a:pt x="1605801" y="330200"/>
                                  <a:pt x="1606309" y="330454"/>
                                </a:cubicBezTo>
                                <a:cubicBezTo>
                                  <a:pt x="1606690" y="330581"/>
                                  <a:pt x="1607198" y="330835"/>
                                  <a:pt x="1607706" y="331089"/>
                                </a:cubicBezTo>
                                <a:cubicBezTo>
                                  <a:pt x="1608087" y="331216"/>
                                  <a:pt x="1608595" y="331470"/>
                                  <a:pt x="1609103" y="331598"/>
                                </a:cubicBezTo>
                                <a:cubicBezTo>
                                  <a:pt x="1609484" y="331851"/>
                                  <a:pt x="1609992" y="331978"/>
                                  <a:pt x="1610500" y="332232"/>
                                </a:cubicBezTo>
                                <a:cubicBezTo>
                                  <a:pt x="1610881" y="332359"/>
                                  <a:pt x="1611389" y="332613"/>
                                  <a:pt x="1611897" y="332867"/>
                                </a:cubicBezTo>
                                <a:cubicBezTo>
                                  <a:pt x="1612278" y="332994"/>
                                  <a:pt x="1612786" y="333122"/>
                                  <a:pt x="1613294" y="333375"/>
                                </a:cubicBezTo>
                                <a:cubicBezTo>
                                  <a:pt x="1613802" y="333502"/>
                                  <a:pt x="1614183" y="333629"/>
                                  <a:pt x="1614691" y="333884"/>
                                </a:cubicBezTo>
                                <a:cubicBezTo>
                                  <a:pt x="1615199" y="334010"/>
                                  <a:pt x="1615580" y="334264"/>
                                  <a:pt x="1616088" y="334391"/>
                                </a:cubicBezTo>
                                <a:cubicBezTo>
                                  <a:pt x="1616596" y="334518"/>
                                  <a:pt x="1616977" y="334645"/>
                                  <a:pt x="1617485" y="334899"/>
                                </a:cubicBezTo>
                                <a:cubicBezTo>
                                  <a:pt x="1617993" y="335026"/>
                                  <a:pt x="1618501" y="335153"/>
                                  <a:pt x="1618882" y="335280"/>
                                </a:cubicBezTo>
                                <a:cubicBezTo>
                                  <a:pt x="1619390" y="335534"/>
                                  <a:pt x="1619898" y="335661"/>
                                  <a:pt x="1620279" y="335788"/>
                                </a:cubicBezTo>
                                <a:cubicBezTo>
                                  <a:pt x="1620787" y="335915"/>
                                  <a:pt x="1621295" y="336042"/>
                                  <a:pt x="1621676" y="336297"/>
                                </a:cubicBezTo>
                                <a:cubicBezTo>
                                  <a:pt x="1622184" y="336424"/>
                                  <a:pt x="1622692" y="336550"/>
                                  <a:pt x="1623073" y="336677"/>
                                </a:cubicBezTo>
                                <a:cubicBezTo>
                                  <a:pt x="1623581" y="336931"/>
                                  <a:pt x="1624089" y="337059"/>
                                  <a:pt x="1624470" y="337185"/>
                                </a:cubicBezTo>
                                <a:cubicBezTo>
                                  <a:pt x="1624978" y="337312"/>
                                  <a:pt x="1625486" y="337566"/>
                                  <a:pt x="1625994" y="337693"/>
                                </a:cubicBezTo>
                                <a:cubicBezTo>
                                  <a:pt x="1626375" y="337820"/>
                                  <a:pt x="1626883" y="337948"/>
                                  <a:pt x="1627391" y="338201"/>
                                </a:cubicBezTo>
                                <a:cubicBezTo>
                                  <a:pt x="1627772" y="338328"/>
                                  <a:pt x="1628280" y="338455"/>
                                  <a:pt x="1628788" y="338582"/>
                                </a:cubicBezTo>
                                <a:cubicBezTo>
                                  <a:pt x="1629169" y="338709"/>
                                  <a:pt x="1629677" y="338963"/>
                                  <a:pt x="1630185" y="339090"/>
                                </a:cubicBezTo>
                                <a:cubicBezTo>
                                  <a:pt x="1630693" y="339217"/>
                                  <a:pt x="1631074" y="339344"/>
                                  <a:pt x="1631582" y="339472"/>
                                </a:cubicBezTo>
                                <a:cubicBezTo>
                                  <a:pt x="1632090" y="339599"/>
                                  <a:pt x="1632471" y="339725"/>
                                  <a:pt x="1632979" y="339852"/>
                                </a:cubicBezTo>
                                <a:cubicBezTo>
                                  <a:pt x="1633487" y="339979"/>
                                  <a:pt x="1633868" y="340106"/>
                                  <a:pt x="1634376" y="340234"/>
                                </a:cubicBezTo>
                                <a:cubicBezTo>
                                  <a:pt x="1634884" y="340360"/>
                                  <a:pt x="1635265" y="340487"/>
                                  <a:pt x="1635773" y="340614"/>
                                </a:cubicBezTo>
                                <a:cubicBezTo>
                                  <a:pt x="1636281" y="340741"/>
                                  <a:pt x="1636789" y="340868"/>
                                  <a:pt x="1637170" y="340995"/>
                                </a:cubicBezTo>
                                <a:cubicBezTo>
                                  <a:pt x="1637678" y="341123"/>
                                  <a:pt x="1638186" y="341249"/>
                                  <a:pt x="1638567" y="341376"/>
                                </a:cubicBezTo>
                                <a:cubicBezTo>
                                  <a:pt x="1639075" y="341503"/>
                                  <a:pt x="1639583" y="341630"/>
                                  <a:pt x="1639964" y="341757"/>
                                </a:cubicBezTo>
                                <a:cubicBezTo>
                                  <a:pt x="1640472" y="341884"/>
                                  <a:pt x="1640980" y="342011"/>
                                  <a:pt x="1641361" y="342138"/>
                                </a:cubicBezTo>
                                <a:cubicBezTo>
                                  <a:pt x="1641869" y="342265"/>
                                  <a:pt x="1642377" y="342392"/>
                                  <a:pt x="1642885" y="342519"/>
                                </a:cubicBezTo>
                                <a:cubicBezTo>
                                  <a:pt x="1643266" y="342647"/>
                                  <a:pt x="1643774" y="342647"/>
                                  <a:pt x="1644282" y="342774"/>
                                </a:cubicBezTo>
                                <a:cubicBezTo>
                                  <a:pt x="1644663" y="342900"/>
                                  <a:pt x="1645171" y="343027"/>
                                  <a:pt x="1645679" y="343154"/>
                                </a:cubicBezTo>
                                <a:cubicBezTo>
                                  <a:pt x="1646060" y="343281"/>
                                  <a:pt x="1646568" y="343409"/>
                                  <a:pt x="1647076" y="343535"/>
                                </a:cubicBezTo>
                                <a:cubicBezTo>
                                  <a:pt x="1647457" y="343662"/>
                                  <a:pt x="1647965" y="343789"/>
                                  <a:pt x="1648473" y="343916"/>
                                </a:cubicBezTo>
                                <a:cubicBezTo>
                                  <a:pt x="1648854" y="344043"/>
                                  <a:pt x="1649362" y="344170"/>
                                  <a:pt x="1649870" y="344298"/>
                                </a:cubicBezTo>
                                <a:cubicBezTo>
                                  <a:pt x="1650378" y="344424"/>
                                  <a:pt x="1650759" y="344551"/>
                                  <a:pt x="1651267" y="344678"/>
                                </a:cubicBezTo>
                                <a:cubicBezTo>
                                  <a:pt x="1651775" y="344805"/>
                                  <a:pt x="1652156" y="344932"/>
                                  <a:pt x="1652664" y="345059"/>
                                </a:cubicBezTo>
                                <a:cubicBezTo>
                                  <a:pt x="1653172" y="345186"/>
                                  <a:pt x="1653553" y="345313"/>
                                  <a:pt x="1654061" y="345440"/>
                                </a:cubicBezTo>
                                <a:cubicBezTo>
                                  <a:pt x="1654569" y="345567"/>
                                  <a:pt x="1655077" y="345694"/>
                                  <a:pt x="1655458" y="345822"/>
                                </a:cubicBezTo>
                                <a:cubicBezTo>
                                  <a:pt x="1655966" y="346075"/>
                                  <a:pt x="1656474" y="346202"/>
                                  <a:pt x="1656855" y="346329"/>
                                </a:cubicBezTo>
                                <a:cubicBezTo>
                                  <a:pt x="1657363" y="346456"/>
                                  <a:pt x="1657871" y="346584"/>
                                  <a:pt x="1658252" y="346710"/>
                                </a:cubicBezTo>
                                <a:cubicBezTo>
                                  <a:pt x="1658760" y="346837"/>
                                  <a:pt x="1659268" y="346964"/>
                                  <a:pt x="1659649" y="347091"/>
                                </a:cubicBezTo>
                                <a:cubicBezTo>
                                  <a:pt x="1660157" y="347345"/>
                                  <a:pt x="1660665" y="347473"/>
                                  <a:pt x="1661046" y="347599"/>
                                </a:cubicBezTo>
                                <a:cubicBezTo>
                                  <a:pt x="1661554" y="347726"/>
                                  <a:pt x="1662062" y="347853"/>
                                  <a:pt x="1662570" y="347980"/>
                                </a:cubicBezTo>
                                <a:cubicBezTo>
                                  <a:pt x="1662951" y="348107"/>
                                  <a:pt x="1663459" y="348234"/>
                                  <a:pt x="1663967" y="348488"/>
                                </a:cubicBezTo>
                                <a:cubicBezTo>
                                  <a:pt x="1664348" y="348615"/>
                                  <a:pt x="1664856" y="348742"/>
                                  <a:pt x="1665364" y="348869"/>
                                </a:cubicBezTo>
                                <a:cubicBezTo>
                                  <a:pt x="1665745" y="348997"/>
                                  <a:pt x="1666253" y="349124"/>
                                  <a:pt x="1666761" y="349124"/>
                                </a:cubicBezTo>
                                <a:cubicBezTo>
                                  <a:pt x="1667142" y="349250"/>
                                  <a:pt x="1667650" y="349377"/>
                                  <a:pt x="1668158" y="349504"/>
                                </a:cubicBezTo>
                                <a:cubicBezTo>
                                  <a:pt x="1668539" y="349631"/>
                                  <a:pt x="1669047" y="349631"/>
                                  <a:pt x="1669555" y="349759"/>
                                </a:cubicBezTo>
                                <a:cubicBezTo>
                                  <a:pt x="1670063" y="349885"/>
                                  <a:pt x="1670444" y="349885"/>
                                  <a:pt x="1670952" y="350012"/>
                                </a:cubicBezTo>
                                <a:cubicBezTo>
                                  <a:pt x="1671460" y="350012"/>
                                  <a:pt x="1671841" y="350139"/>
                                  <a:pt x="1672349" y="350139"/>
                                </a:cubicBezTo>
                                <a:cubicBezTo>
                                  <a:pt x="1672857" y="350139"/>
                                  <a:pt x="1673238" y="350139"/>
                                  <a:pt x="1673746" y="350266"/>
                                </a:cubicBezTo>
                                <a:cubicBezTo>
                                  <a:pt x="1674254" y="350266"/>
                                  <a:pt x="1674762" y="350266"/>
                                  <a:pt x="1675143" y="350266"/>
                                </a:cubicBezTo>
                                <a:cubicBezTo>
                                  <a:pt x="1675651" y="350139"/>
                                  <a:pt x="1676159" y="350139"/>
                                  <a:pt x="1676540" y="350139"/>
                                </a:cubicBezTo>
                                <a:cubicBezTo>
                                  <a:pt x="1677048" y="350139"/>
                                  <a:pt x="1677556" y="350139"/>
                                  <a:pt x="1677937" y="350139"/>
                                </a:cubicBezTo>
                                <a:cubicBezTo>
                                  <a:pt x="1678445" y="350139"/>
                                  <a:pt x="1678953" y="350012"/>
                                  <a:pt x="1679334" y="350012"/>
                                </a:cubicBezTo>
                                <a:cubicBezTo>
                                  <a:pt x="1679842" y="350012"/>
                                  <a:pt x="1680350" y="350012"/>
                                  <a:pt x="1680731" y="350012"/>
                                </a:cubicBezTo>
                                <a:cubicBezTo>
                                  <a:pt x="1681239" y="350012"/>
                                  <a:pt x="1681747" y="350012"/>
                                  <a:pt x="1682255" y="350012"/>
                                </a:cubicBezTo>
                                <a:cubicBezTo>
                                  <a:pt x="1682636" y="350012"/>
                                  <a:pt x="1683144" y="350012"/>
                                  <a:pt x="1683652" y="350139"/>
                                </a:cubicBezTo>
                                <a:cubicBezTo>
                                  <a:pt x="1684033" y="350139"/>
                                  <a:pt x="1684541" y="350139"/>
                                  <a:pt x="1685049" y="350139"/>
                                </a:cubicBezTo>
                                <a:cubicBezTo>
                                  <a:pt x="1685430" y="350139"/>
                                  <a:pt x="1685938" y="350266"/>
                                  <a:pt x="1686446" y="350266"/>
                                </a:cubicBezTo>
                                <a:cubicBezTo>
                                  <a:pt x="1686954" y="350266"/>
                                  <a:pt x="1687335" y="350393"/>
                                  <a:pt x="1687843" y="350393"/>
                                </a:cubicBezTo>
                                <a:cubicBezTo>
                                  <a:pt x="1688351" y="350520"/>
                                  <a:pt x="1688732" y="350520"/>
                                  <a:pt x="1689240" y="350520"/>
                                </a:cubicBezTo>
                                <a:cubicBezTo>
                                  <a:pt x="1689748" y="350648"/>
                                  <a:pt x="1690129" y="350648"/>
                                  <a:pt x="1690637" y="350774"/>
                                </a:cubicBezTo>
                                <a:cubicBezTo>
                                  <a:pt x="1691145" y="350774"/>
                                  <a:pt x="1691526" y="350774"/>
                                  <a:pt x="1692034" y="350901"/>
                                </a:cubicBezTo>
                                <a:cubicBezTo>
                                  <a:pt x="1692542" y="350901"/>
                                  <a:pt x="1693050" y="351028"/>
                                  <a:pt x="1693431" y="351028"/>
                                </a:cubicBezTo>
                                <a:cubicBezTo>
                                  <a:pt x="1693939" y="351028"/>
                                  <a:pt x="1694447" y="351155"/>
                                  <a:pt x="1694828" y="351155"/>
                                </a:cubicBezTo>
                                <a:cubicBezTo>
                                  <a:pt x="1695336" y="351282"/>
                                  <a:pt x="1695844" y="351282"/>
                                  <a:pt x="1696225" y="351282"/>
                                </a:cubicBezTo>
                                <a:cubicBezTo>
                                  <a:pt x="1696733" y="351409"/>
                                  <a:pt x="1697241" y="351409"/>
                                  <a:pt x="1697622" y="351536"/>
                                </a:cubicBezTo>
                                <a:cubicBezTo>
                                  <a:pt x="1698130" y="351536"/>
                                  <a:pt x="1698638" y="351536"/>
                                  <a:pt x="1699146" y="351663"/>
                                </a:cubicBezTo>
                                <a:cubicBezTo>
                                  <a:pt x="1699527" y="351663"/>
                                  <a:pt x="1700035" y="351790"/>
                                  <a:pt x="1700543" y="351790"/>
                                </a:cubicBezTo>
                                <a:cubicBezTo>
                                  <a:pt x="1700924" y="351917"/>
                                  <a:pt x="1701432" y="351917"/>
                                  <a:pt x="1701940" y="352044"/>
                                </a:cubicBezTo>
                                <a:cubicBezTo>
                                  <a:pt x="1702321" y="352044"/>
                                  <a:pt x="1702829" y="352172"/>
                                  <a:pt x="1703337" y="352172"/>
                                </a:cubicBezTo>
                                <a:cubicBezTo>
                                  <a:pt x="1703718" y="352172"/>
                                  <a:pt x="1704226" y="352299"/>
                                  <a:pt x="1704734" y="352425"/>
                                </a:cubicBezTo>
                                <a:cubicBezTo>
                                  <a:pt x="1705115" y="352425"/>
                                  <a:pt x="1705623" y="352552"/>
                                  <a:pt x="1706131" y="352552"/>
                                </a:cubicBezTo>
                                <a:cubicBezTo>
                                  <a:pt x="1706639" y="352679"/>
                                  <a:pt x="1707020" y="352679"/>
                                  <a:pt x="1707528" y="352679"/>
                                </a:cubicBezTo>
                                <a:cubicBezTo>
                                  <a:pt x="1708036" y="352806"/>
                                  <a:pt x="1708417" y="352806"/>
                                  <a:pt x="1708925" y="352934"/>
                                </a:cubicBezTo>
                                <a:cubicBezTo>
                                  <a:pt x="1709433" y="352934"/>
                                  <a:pt x="1709814" y="353060"/>
                                  <a:pt x="1710322" y="353060"/>
                                </a:cubicBezTo>
                                <a:cubicBezTo>
                                  <a:pt x="1710830" y="353187"/>
                                  <a:pt x="1711338" y="353187"/>
                                  <a:pt x="1711719" y="353187"/>
                                </a:cubicBezTo>
                                <a:cubicBezTo>
                                  <a:pt x="1712227" y="353314"/>
                                  <a:pt x="1712735" y="353314"/>
                                  <a:pt x="1713116" y="353441"/>
                                </a:cubicBezTo>
                                <a:cubicBezTo>
                                  <a:pt x="1713624" y="353441"/>
                                  <a:pt x="1714132" y="353568"/>
                                  <a:pt x="1714513" y="353568"/>
                                </a:cubicBezTo>
                                <a:cubicBezTo>
                                  <a:pt x="1715021" y="353695"/>
                                  <a:pt x="1715529" y="353695"/>
                                  <a:pt x="1715910" y="353823"/>
                                </a:cubicBezTo>
                                <a:cubicBezTo>
                                  <a:pt x="1716418" y="353823"/>
                                  <a:pt x="1716926" y="353949"/>
                                  <a:pt x="1717307" y="353949"/>
                                </a:cubicBezTo>
                                <a:cubicBezTo>
                                  <a:pt x="1717815" y="354076"/>
                                  <a:pt x="1718323" y="354076"/>
                                  <a:pt x="1718831" y="354203"/>
                                </a:cubicBezTo>
                                <a:cubicBezTo>
                                  <a:pt x="1719212" y="354203"/>
                                  <a:pt x="1719720" y="354330"/>
                                  <a:pt x="1720228" y="354330"/>
                                </a:cubicBezTo>
                                <a:cubicBezTo>
                                  <a:pt x="1720609" y="354457"/>
                                  <a:pt x="1721117" y="354457"/>
                                  <a:pt x="1721625" y="354584"/>
                                </a:cubicBezTo>
                                <a:cubicBezTo>
                                  <a:pt x="1722006" y="354584"/>
                                  <a:pt x="1722514" y="354711"/>
                                  <a:pt x="1723022" y="354711"/>
                                </a:cubicBezTo>
                                <a:cubicBezTo>
                                  <a:pt x="1723403" y="354711"/>
                                  <a:pt x="1723911" y="354838"/>
                                  <a:pt x="1724419" y="354838"/>
                                </a:cubicBezTo>
                                <a:cubicBezTo>
                                  <a:pt x="1724800" y="354965"/>
                                  <a:pt x="1725308" y="354965"/>
                                  <a:pt x="1725816" y="354965"/>
                                </a:cubicBezTo>
                                <a:cubicBezTo>
                                  <a:pt x="1726324" y="355092"/>
                                  <a:pt x="1726705" y="355092"/>
                                  <a:pt x="1727213" y="355092"/>
                                </a:cubicBezTo>
                                <a:cubicBezTo>
                                  <a:pt x="1727721" y="355219"/>
                                  <a:pt x="1728102" y="355219"/>
                                  <a:pt x="1728610" y="355347"/>
                                </a:cubicBezTo>
                                <a:cubicBezTo>
                                  <a:pt x="1729118" y="355347"/>
                                  <a:pt x="1729499" y="355347"/>
                                  <a:pt x="1730007" y="355474"/>
                                </a:cubicBezTo>
                                <a:cubicBezTo>
                                  <a:pt x="1730515" y="355474"/>
                                  <a:pt x="1730896" y="355474"/>
                                  <a:pt x="1731404" y="355600"/>
                                </a:cubicBezTo>
                                <a:cubicBezTo>
                                  <a:pt x="1731912" y="355600"/>
                                  <a:pt x="1732420" y="355600"/>
                                  <a:pt x="1732801" y="355727"/>
                                </a:cubicBezTo>
                                <a:cubicBezTo>
                                  <a:pt x="1733309" y="355727"/>
                                  <a:pt x="1733817" y="355727"/>
                                  <a:pt x="1734198" y="355854"/>
                                </a:cubicBezTo>
                                <a:cubicBezTo>
                                  <a:pt x="1734706" y="355854"/>
                                  <a:pt x="1735214" y="355854"/>
                                  <a:pt x="1735595" y="355981"/>
                                </a:cubicBezTo>
                                <a:cubicBezTo>
                                  <a:pt x="1736103" y="355981"/>
                                  <a:pt x="1736611" y="355981"/>
                                  <a:pt x="1736992" y="356109"/>
                                </a:cubicBezTo>
                                <a:cubicBezTo>
                                  <a:pt x="1737500" y="356109"/>
                                  <a:pt x="1738008" y="356109"/>
                                  <a:pt x="1738516" y="356235"/>
                                </a:cubicBezTo>
                                <a:cubicBezTo>
                                  <a:pt x="1738897" y="356235"/>
                                  <a:pt x="1739405" y="356235"/>
                                  <a:pt x="1739913" y="356362"/>
                                </a:cubicBezTo>
                                <a:cubicBezTo>
                                  <a:pt x="1740294" y="356362"/>
                                  <a:pt x="1740802" y="356362"/>
                                  <a:pt x="1741310" y="356489"/>
                                </a:cubicBezTo>
                                <a:cubicBezTo>
                                  <a:pt x="1741691" y="356489"/>
                                  <a:pt x="1742199" y="356489"/>
                                  <a:pt x="1742707" y="356616"/>
                                </a:cubicBezTo>
                                <a:cubicBezTo>
                                  <a:pt x="1743215" y="356616"/>
                                  <a:pt x="1743596" y="356616"/>
                                  <a:pt x="1744104" y="356743"/>
                                </a:cubicBezTo>
                                <a:cubicBezTo>
                                  <a:pt x="1744612" y="356743"/>
                                  <a:pt x="1744993" y="356743"/>
                                  <a:pt x="1745501" y="356743"/>
                                </a:cubicBezTo>
                                <a:cubicBezTo>
                                  <a:pt x="1746009" y="356743"/>
                                  <a:pt x="1746390" y="356870"/>
                                  <a:pt x="1746898" y="356870"/>
                                </a:cubicBezTo>
                                <a:cubicBezTo>
                                  <a:pt x="1747406" y="356870"/>
                                  <a:pt x="1747787" y="356870"/>
                                  <a:pt x="1748295" y="356998"/>
                                </a:cubicBezTo>
                                <a:cubicBezTo>
                                  <a:pt x="1748803" y="356998"/>
                                  <a:pt x="1749184" y="356998"/>
                                  <a:pt x="1749692" y="357124"/>
                                </a:cubicBezTo>
                                <a:cubicBezTo>
                                  <a:pt x="1750200" y="357124"/>
                                  <a:pt x="1750708" y="357124"/>
                                  <a:pt x="1751089" y="357124"/>
                                </a:cubicBezTo>
                                <a:cubicBezTo>
                                  <a:pt x="1751597" y="357124"/>
                                  <a:pt x="1752105" y="357251"/>
                                  <a:pt x="1752486" y="357251"/>
                                </a:cubicBezTo>
                                <a:cubicBezTo>
                                  <a:pt x="1752994" y="357251"/>
                                  <a:pt x="1753502" y="357378"/>
                                  <a:pt x="1753883" y="357378"/>
                                </a:cubicBezTo>
                                <a:cubicBezTo>
                                  <a:pt x="1754391" y="357378"/>
                                  <a:pt x="1754899" y="357505"/>
                                  <a:pt x="1755407" y="357505"/>
                                </a:cubicBezTo>
                                <a:cubicBezTo>
                                  <a:pt x="1755788" y="357505"/>
                                  <a:pt x="1756296" y="357505"/>
                                  <a:pt x="1756804" y="357632"/>
                                </a:cubicBezTo>
                                <a:cubicBezTo>
                                  <a:pt x="1757185" y="357632"/>
                                  <a:pt x="1757693" y="357632"/>
                                  <a:pt x="1758201" y="357759"/>
                                </a:cubicBezTo>
                                <a:cubicBezTo>
                                  <a:pt x="1758582" y="357759"/>
                                  <a:pt x="1759090" y="357759"/>
                                  <a:pt x="1759598" y="357759"/>
                                </a:cubicBezTo>
                                <a:cubicBezTo>
                                  <a:pt x="1759979" y="357759"/>
                                  <a:pt x="1760487" y="357886"/>
                                  <a:pt x="1760995" y="357886"/>
                                </a:cubicBezTo>
                                <a:cubicBezTo>
                                  <a:pt x="1761376" y="357886"/>
                                  <a:pt x="1761884" y="358013"/>
                                  <a:pt x="1762392" y="358013"/>
                                </a:cubicBezTo>
                                <a:cubicBezTo>
                                  <a:pt x="1762900" y="358013"/>
                                  <a:pt x="1763281" y="358013"/>
                                  <a:pt x="1763789" y="358140"/>
                                </a:cubicBezTo>
                                <a:cubicBezTo>
                                  <a:pt x="1764297" y="358140"/>
                                  <a:pt x="1764678" y="358140"/>
                                  <a:pt x="1765186" y="358140"/>
                                </a:cubicBezTo>
                                <a:cubicBezTo>
                                  <a:pt x="1765694" y="358140"/>
                                  <a:pt x="1766075" y="358267"/>
                                  <a:pt x="1766583" y="358267"/>
                                </a:cubicBezTo>
                                <a:cubicBezTo>
                                  <a:pt x="1767091" y="358267"/>
                                  <a:pt x="1767599" y="358267"/>
                                  <a:pt x="1767980" y="358394"/>
                                </a:cubicBezTo>
                                <a:cubicBezTo>
                                  <a:pt x="1768488" y="358394"/>
                                  <a:pt x="1768996" y="358267"/>
                                  <a:pt x="1769377" y="358394"/>
                                </a:cubicBezTo>
                                <a:cubicBezTo>
                                  <a:pt x="1769885" y="358394"/>
                                  <a:pt x="1770393" y="358394"/>
                                  <a:pt x="1770774" y="358394"/>
                                </a:cubicBezTo>
                                <a:cubicBezTo>
                                  <a:pt x="1771282" y="358394"/>
                                  <a:pt x="1771790" y="358394"/>
                                  <a:pt x="1772171" y="358394"/>
                                </a:cubicBezTo>
                                <a:cubicBezTo>
                                  <a:pt x="1772679" y="358394"/>
                                  <a:pt x="1773187" y="358394"/>
                                  <a:pt x="1773568" y="358394"/>
                                </a:cubicBezTo>
                                <a:cubicBezTo>
                                  <a:pt x="1774076" y="358394"/>
                                  <a:pt x="1774584" y="358394"/>
                                  <a:pt x="1775092" y="358394"/>
                                </a:cubicBezTo>
                                <a:cubicBezTo>
                                  <a:pt x="1775473" y="358394"/>
                                  <a:pt x="1775981" y="358394"/>
                                  <a:pt x="1776489" y="358394"/>
                                </a:cubicBezTo>
                                <a:cubicBezTo>
                                  <a:pt x="1776870" y="358394"/>
                                  <a:pt x="1777378" y="358394"/>
                                  <a:pt x="1777886" y="358394"/>
                                </a:cubicBezTo>
                                <a:cubicBezTo>
                                  <a:pt x="1778267" y="358522"/>
                                  <a:pt x="1778775" y="358522"/>
                                  <a:pt x="1779283" y="358522"/>
                                </a:cubicBezTo>
                                <a:cubicBezTo>
                                  <a:pt x="1779664" y="358522"/>
                                  <a:pt x="1780172" y="358522"/>
                                  <a:pt x="1780680" y="358522"/>
                                </a:cubicBezTo>
                                <a:cubicBezTo>
                                  <a:pt x="1781061" y="358649"/>
                                  <a:pt x="1781569" y="358649"/>
                                  <a:pt x="1782077" y="358649"/>
                                </a:cubicBezTo>
                                <a:cubicBezTo>
                                  <a:pt x="1782585" y="358649"/>
                                  <a:pt x="1782966" y="358649"/>
                                  <a:pt x="1783474" y="358775"/>
                                </a:cubicBezTo>
                                <a:cubicBezTo>
                                  <a:pt x="1783982" y="358775"/>
                                  <a:pt x="1784363" y="358775"/>
                                  <a:pt x="1784871" y="358775"/>
                                </a:cubicBezTo>
                                <a:cubicBezTo>
                                  <a:pt x="1785379" y="358775"/>
                                  <a:pt x="1785760" y="358902"/>
                                  <a:pt x="1786268" y="358902"/>
                                </a:cubicBezTo>
                                <a:cubicBezTo>
                                  <a:pt x="1786776" y="358902"/>
                                  <a:pt x="1787157" y="358902"/>
                                  <a:pt x="1787665" y="358902"/>
                                </a:cubicBezTo>
                                <a:cubicBezTo>
                                  <a:pt x="1788173" y="358902"/>
                                  <a:pt x="1788681" y="358902"/>
                                  <a:pt x="1789062" y="358902"/>
                                </a:cubicBezTo>
                                <a:cubicBezTo>
                                  <a:pt x="1789570" y="359029"/>
                                  <a:pt x="1790078" y="359029"/>
                                  <a:pt x="1790459" y="359029"/>
                                </a:cubicBezTo>
                                <a:cubicBezTo>
                                  <a:pt x="1790967" y="359029"/>
                                  <a:pt x="1791475" y="359029"/>
                                  <a:pt x="1791856" y="359029"/>
                                </a:cubicBezTo>
                                <a:cubicBezTo>
                                  <a:pt x="1792364" y="359029"/>
                                  <a:pt x="1792872" y="359029"/>
                                  <a:pt x="1793253" y="359029"/>
                                </a:cubicBezTo>
                                <a:cubicBezTo>
                                  <a:pt x="1793761" y="359029"/>
                                  <a:pt x="1794269" y="359029"/>
                                  <a:pt x="1794777" y="359029"/>
                                </a:cubicBezTo>
                                <a:cubicBezTo>
                                  <a:pt x="1795158" y="359029"/>
                                  <a:pt x="1795666" y="359029"/>
                                  <a:pt x="1796174" y="359029"/>
                                </a:cubicBezTo>
                                <a:cubicBezTo>
                                  <a:pt x="1796555" y="359029"/>
                                  <a:pt x="1797063" y="359029"/>
                                  <a:pt x="1797571" y="359029"/>
                                </a:cubicBezTo>
                                <a:cubicBezTo>
                                  <a:pt x="1797952" y="359029"/>
                                  <a:pt x="1798460" y="359029"/>
                                  <a:pt x="1798968" y="359029"/>
                                </a:cubicBezTo>
                                <a:cubicBezTo>
                                  <a:pt x="1799476" y="359029"/>
                                  <a:pt x="1799857" y="359029"/>
                                  <a:pt x="1800365" y="359029"/>
                                </a:cubicBezTo>
                                <a:cubicBezTo>
                                  <a:pt x="1800873" y="359029"/>
                                  <a:pt x="1801254" y="359029"/>
                                  <a:pt x="1801762" y="359029"/>
                                </a:cubicBezTo>
                                <a:cubicBezTo>
                                  <a:pt x="1802270" y="359029"/>
                                  <a:pt x="1802651" y="359029"/>
                                  <a:pt x="1803159" y="359029"/>
                                </a:cubicBezTo>
                                <a:cubicBezTo>
                                  <a:pt x="1803667" y="359029"/>
                                  <a:pt x="1804048" y="359029"/>
                                  <a:pt x="1804556" y="359029"/>
                                </a:cubicBezTo>
                                <a:cubicBezTo>
                                  <a:pt x="1805064" y="359156"/>
                                  <a:pt x="1805445" y="359156"/>
                                  <a:pt x="1805953" y="359156"/>
                                </a:cubicBezTo>
                                <a:cubicBezTo>
                                  <a:pt x="1806461" y="359156"/>
                                  <a:pt x="1806842" y="359284"/>
                                  <a:pt x="1807350" y="359284"/>
                                </a:cubicBezTo>
                                <a:cubicBezTo>
                                  <a:pt x="1807858" y="359284"/>
                                  <a:pt x="1808366" y="359410"/>
                                  <a:pt x="1808747" y="359410"/>
                                </a:cubicBezTo>
                                <a:cubicBezTo>
                                  <a:pt x="1809255" y="359410"/>
                                  <a:pt x="1809763" y="359410"/>
                                  <a:pt x="1810144" y="359410"/>
                                </a:cubicBezTo>
                                <a:cubicBezTo>
                                  <a:pt x="1810652" y="359537"/>
                                  <a:pt x="1811160" y="359537"/>
                                  <a:pt x="1811668" y="359537"/>
                                </a:cubicBezTo>
                                <a:cubicBezTo>
                                  <a:pt x="1812049" y="359664"/>
                                  <a:pt x="1812557" y="359664"/>
                                  <a:pt x="1813065" y="359664"/>
                                </a:cubicBezTo>
                                <a:cubicBezTo>
                                  <a:pt x="1813446" y="359664"/>
                                  <a:pt x="1813954" y="359664"/>
                                  <a:pt x="1814462" y="359791"/>
                                </a:cubicBezTo>
                                <a:cubicBezTo>
                                  <a:pt x="1814843" y="359791"/>
                                  <a:pt x="1815351" y="359791"/>
                                  <a:pt x="1815859" y="359791"/>
                                </a:cubicBezTo>
                                <a:cubicBezTo>
                                  <a:pt x="1816240" y="359791"/>
                                  <a:pt x="1816748" y="359918"/>
                                  <a:pt x="1817256" y="359918"/>
                                </a:cubicBezTo>
                                <a:cubicBezTo>
                                  <a:pt x="1817637" y="359918"/>
                                  <a:pt x="1818145" y="359918"/>
                                  <a:pt x="1818653" y="359918"/>
                                </a:cubicBezTo>
                                <a:cubicBezTo>
                                  <a:pt x="1819161" y="359918"/>
                                  <a:pt x="1819542" y="359918"/>
                                  <a:pt x="1820050" y="360045"/>
                                </a:cubicBezTo>
                                <a:cubicBezTo>
                                  <a:pt x="1820558" y="360045"/>
                                  <a:pt x="1820939" y="360045"/>
                                  <a:pt x="1821447" y="360045"/>
                                </a:cubicBezTo>
                                <a:cubicBezTo>
                                  <a:pt x="1821955" y="360045"/>
                                  <a:pt x="1822336" y="360045"/>
                                  <a:pt x="1822844" y="360045"/>
                                </a:cubicBezTo>
                                <a:cubicBezTo>
                                  <a:pt x="1823352" y="360045"/>
                                  <a:pt x="1823733" y="360045"/>
                                  <a:pt x="1824241" y="360045"/>
                                </a:cubicBezTo>
                                <a:cubicBezTo>
                                  <a:pt x="1824749" y="360045"/>
                                  <a:pt x="1825257" y="360045"/>
                                  <a:pt x="1825638" y="360045"/>
                                </a:cubicBezTo>
                                <a:cubicBezTo>
                                  <a:pt x="1826146" y="360045"/>
                                  <a:pt x="1826654" y="360045"/>
                                  <a:pt x="1827035" y="360045"/>
                                </a:cubicBezTo>
                                <a:cubicBezTo>
                                  <a:pt x="1827543" y="360045"/>
                                  <a:pt x="1828051" y="360045"/>
                                  <a:pt x="1828432" y="360045"/>
                                </a:cubicBezTo>
                                <a:cubicBezTo>
                                  <a:pt x="1828940" y="360173"/>
                                  <a:pt x="1829448" y="360173"/>
                                  <a:pt x="1829829" y="360173"/>
                                </a:cubicBezTo>
                                <a:cubicBezTo>
                                  <a:pt x="1830337" y="360173"/>
                                  <a:pt x="1830845" y="360173"/>
                                  <a:pt x="1831353" y="360299"/>
                                </a:cubicBezTo>
                                <a:cubicBezTo>
                                  <a:pt x="1831734" y="360299"/>
                                  <a:pt x="1832242" y="360299"/>
                                  <a:pt x="1832750" y="360299"/>
                                </a:cubicBezTo>
                                <a:cubicBezTo>
                                  <a:pt x="1833131" y="360299"/>
                                  <a:pt x="1833639" y="360426"/>
                                  <a:pt x="1834147" y="360426"/>
                                </a:cubicBezTo>
                                <a:cubicBezTo>
                                  <a:pt x="1834528" y="360426"/>
                                  <a:pt x="1835036" y="360553"/>
                                  <a:pt x="1835544" y="360553"/>
                                </a:cubicBezTo>
                                <a:cubicBezTo>
                                  <a:pt x="1835925" y="360553"/>
                                  <a:pt x="1836433" y="360553"/>
                                  <a:pt x="1836941" y="360553"/>
                                </a:cubicBezTo>
                                <a:cubicBezTo>
                                  <a:pt x="1837322" y="360680"/>
                                  <a:pt x="1837830" y="360680"/>
                                  <a:pt x="1838338" y="360680"/>
                                </a:cubicBezTo>
                                <a:cubicBezTo>
                                  <a:pt x="1838846" y="360680"/>
                                  <a:pt x="1839227" y="360680"/>
                                  <a:pt x="1839735" y="360807"/>
                                </a:cubicBezTo>
                                <a:cubicBezTo>
                                  <a:pt x="1840243" y="360807"/>
                                  <a:pt x="1840624" y="360807"/>
                                  <a:pt x="1841132" y="360807"/>
                                </a:cubicBezTo>
                                <a:cubicBezTo>
                                  <a:pt x="1841640" y="360807"/>
                                  <a:pt x="1842021" y="360934"/>
                                  <a:pt x="1842529" y="360934"/>
                                </a:cubicBezTo>
                                <a:cubicBezTo>
                                  <a:pt x="1843037" y="360934"/>
                                  <a:pt x="1843418" y="360934"/>
                                  <a:pt x="1843926" y="360934"/>
                                </a:cubicBezTo>
                                <a:cubicBezTo>
                                  <a:pt x="1844434" y="360934"/>
                                  <a:pt x="1844942" y="360934"/>
                                  <a:pt x="1845323" y="360934"/>
                                </a:cubicBezTo>
                                <a:cubicBezTo>
                                  <a:pt x="1845831" y="360934"/>
                                  <a:pt x="1846339" y="360934"/>
                                  <a:pt x="1846720" y="360934"/>
                                </a:cubicBezTo>
                                <a:cubicBezTo>
                                  <a:pt x="1847228" y="360934"/>
                                  <a:pt x="1847736" y="360934"/>
                                  <a:pt x="1848117" y="360934"/>
                                </a:cubicBezTo>
                                <a:cubicBezTo>
                                  <a:pt x="1848625" y="360934"/>
                                  <a:pt x="1849133" y="360934"/>
                                  <a:pt x="1849514" y="360934"/>
                                </a:cubicBezTo>
                                <a:cubicBezTo>
                                  <a:pt x="1850022" y="360934"/>
                                  <a:pt x="1850530" y="360934"/>
                                  <a:pt x="1851038" y="361061"/>
                                </a:cubicBezTo>
                                <a:cubicBezTo>
                                  <a:pt x="1851419" y="361061"/>
                                  <a:pt x="1851927" y="361061"/>
                                  <a:pt x="1852435" y="361061"/>
                                </a:cubicBezTo>
                                <a:cubicBezTo>
                                  <a:pt x="1852816" y="361061"/>
                                  <a:pt x="1853324" y="361061"/>
                                  <a:pt x="1853832" y="361061"/>
                                </a:cubicBezTo>
                                <a:cubicBezTo>
                                  <a:pt x="1854213" y="361188"/>
                                  <a:pt x="1854721" y="361188"/>
                                  <a:pt x="1855229" y="361188"/>
                                </a:cubicBezTo>
                                <a:cubicBezTo>
                                  <a:pt x="1855737" y="361188"/>
                                  <a:pt x="1856118" y="361188"/>
                                  <a:pt x="1856626" y="361188"/>
                                </a:cubicBezTo>
                                <a:cubicBezTo>
                                  <a:pt x="1857134" y="361188"/>
                                  <a:pt x="1857515" y="361188"/>
                                  <a:pt x="1858023" y="361188"/>
                                </a:cubicBezTo>
                                <a:cubicBezTo>
                                  <a:pt x="1858531" y="361188"/>
                                  <a:pt x="1858912" y="361315"/>
                                  <a:pt x="1859420" y="361315"/>
                                </a:cubicBezTo>
                                <a:cubicBezTo>
                                  <a:pt x="1859928" y="361315"/>
                                  <a:pt x="1860309" y="361315"/>
                                  <a:pt x="1860817" y="361315"/>
                                </a:cubicBezTo>
                                <a:cubicBezTo>
                                  <a:pt x="1861325" y="361315"/>
                                  <a:pt x="1861706" y="361315"/>
                                  <a:pt x="1862214" y="361315"/>
                                </a:cubicBezTo>
                                <a:cubicBezTo>
                                  <a:pt x="1862722" y="361315"/>
                                  <a:pt x="1863103" y="361315"/>
                                  <a:pt x="1863611" y="361315"/>
                                </a:cubicBezTo>
                                <a:cubicBezTo>
                                  <a:pt x="1864119" y="361315"/>
                                  <a:pt x="1864627" y="361442"/>
                                  <a:pt x="1865008" y="361442"/>
                                </a:cubicBezTo>
                                <a:cubicBezTo>
                                  <a:pt x="1865516" y="361442"/>
                                  <a:pt x="1866024" y="361442"/>
                                  <a:pt x="1866405" y="361442"/>
                                </a:cubicBezTo>
                                <a:cubicBezTo>
                                  <a:pt x="1866913" y="361442"/>
                                  <a:pt x="1867421" y="361442"/>
                                  <a:pt x="1867929" y="361442"/>
                                </a:cubicBezTo>
                                <a:cubicBezTo>
                                  <a:pt x="1868310" y="361442"/>
                                  <a:pt x="1868818" y="361442"/>
                                  <a:pt x="1869326" y="361569"/>
                                </a:cubicBezTo>
                                <a:cubicBezTo>
                                  <a:pt x="1869707" y="361569"/>
                                  <a:pt x="1870215" y="361569"/>
                                  <a:pt x="1870723" y="361569"/>
                                </a:cubicBezTo>
                                <a:cubicBezTo>
                                  <a:pt x="1871104" y="361569"/>
                                  <a:pt x="1871612" y="361569"/>
                                  <a:pt x="1872120" y="361569"/>
                                </a:cubicBezTo>
                                <a:cubicBezTo>
                                  <a:pt x="1872501" y="361697"/>
                                  <a:pt x="1873009" y="361697"/>
                                  <a:pt x="1873517" y="361697"/>
                                </a:cubicBezTo>
                                <a:cubicBezTo>
                                  <a:pt x="1873898" y="361697"/>
                                  <a:pt x="1874406" y="361697"/>
                                  <a:pt x="1874914" y="361697"/>
                                </a:cubicBezTo>
                                <a:cubicBezTo>
                                  <a:pt x="1875422" y="361697"/>
                                  <a:pt x="1875803" y="361697"/>
                                  <a:pt x="1876311" y="361697"/>
                                </a:cubicBezTo>
                                <a:cubicBezTo>
                                  <a:pt x="1876819" y="361697"/>
                                  <a:pt x="1877200" y="361697"/>
                                  <a:pt x="1877708" y="361697"/>
                                </a:cubicBezTo>
                                <a:cubicBezTo>
                                  <a:pt x="1878216" y="361697"/>
                                  <a:pt x="1878597" y="361697"/>
                                  <a:pt x="1879105" y="361697"/>
                                </a:cubicBezTo>
                                <a:cubicBezTo>
                                  <a:pt x="1879613" y="361697"/>
                                  <a:pt x="1879994" y="361697"/>
                                  <a:pt x="1880502" y="361697"/>
                                </a:cubicBezTo>
                                <a:cubicBezTo>
                                  <a:pt x="1881010" y="361697"/>
                                  <a:pt x="1881518" y="361697"/>
                                  <a:pt x="1881899" y="361697"/>
                                </a:cubicBezTo>
                                <a:cubicBezTo>
                                  <a:pt x="1882407" y="361697"/>
                                  <a:pt x="1882915" y="361697"/>
                                  <a:pt x="1883296" y="361697"/>
                                </a:cubicBezTo>
                                <a:cubicBezTo>
                                  <a:pt x="1883804" y="361697"/>
                                  <a:pt x="1884312" y="361697"/>
                                  <a:pt x="1884693" y="361697"/>
                                </a:cubicBezTo>
                                <a:cubicBezTo>
                                  <a:pt x="1885201" y="361697"/>
                                  <a:pt x="1885709" y="361697"/>
                                  <a:pt x="1886090" y="361569"/>
                                </a:cubicBezTo>
                                <a:cubicBezTo>
                                  <a:pt x="1886598" y="361569"/>
                                  <a:pt x="1887106" y="361569"/>
                                  <a:pt x="1887614" y="361569"/>
                                </a:cubicBezTo>
                                <a:cubicBezTo>
                                  <a:pt x="1887995" y="361569"/>
                                  <a:pt x="1888503" y="361569"/>
                                  <a:pt x="1889011" y="361569"/>
                                </a:cubicBezTo>
                                <a:cubicBezTo>
                                  <a:pt x="1889392" y="361442"/>
                                  <a:pt x="1889900" y="361442"/>
                                  <a:pt x="1890408" y="361442"/>
                                </a:cubicBezTo>
                                <a:cubicBezTo>
                                  <a:pt x="1890789" y="361442"/>
                                  <a:pt x="1891297" y="361442"/>
                                  <a:pt x="1891805" y="361442"/>
                                </a:cubicBezTo>
                                <a:cubicBezTo>
                                  <a:pt x="1892186" y="361442"/>
                                  <a:pt x="1892694" y="361442"/>
                                  <a:pt x="1893202" y="361442"/>
                                </a:cubicBezTo>
                                <a:cubicBezTo>
                                  <a:pt x="1893583" y="361442"/>
                                  <a:pt x="1894091" y="361315"/>
                                  <a:pt x="1894599" y="361315"/>
                                </a:cubicBezTo>
                                <a:cubicBezTo>
                                  <a:pt x="1895107" y="361315"/>
                                  <a:pt x="1895488" y="361315"/>
                                  <a:pt x="1895996" y="361315"/>
                                </a:cubicBezTo>
                                <a:cubicBezTo>
                                  <a:pt x="1896504" y="361315"/>
                                  <a:pt x="1896885" y="361315"/>
                                  <a:pt x="1897393" y="361315"/>
                                </a:cubicBezTo>
                                <a:cubicBezTo>
                                  <a:pt x="1897901" y="361315"/>
                                  <a:pt x="1898282" y="361315"/>
                                  <a:pt x="1898790" y="361315"/>
                                </a:cubicBezTo>
                                <a:cubicBezTo>
                                  <a:pt x="1899298" y="361315"/>
                                  <a:pt x="1899679" y="361315"/>
                                  <a:pt x="1900187" y="361188"/>
                                </a:cubicBezTo>
                                <a:cubicBezTo>
                                  <a:pt x="1900695" y="361188"/>
                                  <a:pt x="1901203" y="361188"/>
                                  <a:pt x="1901584" y="361188"/>
                                </a:cubicBezTo>
                                <a:cubicBezTo>
                                  <a:pt x="1902092" y="361188"/>
                                  <a:pt x="1902600" y="361061"/>
                                  <a:pt x="1902981" y="361061"/>
                                </a:cubicBezTo>
                                <a:cubicBezTo>
                                  <a:pt x="1903489" y="361061"/>
                                  <a:pt x="1903997" y="361061"/>
                                  <a:pt x="1904378" y="361061"/>
                                </a:cubicBezTo>
                                <a:cubicBezTo>
                                  <a:pt x="1904886" y="360934"/>
                                  <a:pt x="1905394" y="360934"/>
                                  <a:pt x="1905775" y="360934"/>
                                </a:cubicBezTo>
                                <a:cubicBezTo>
                                  <a:pt x="1906283" y="360934"/>
                                  <a:pt x="1906791" y="360934"/>
                                  <a:pt x="1907299" y="360934"/>
                                </a:cubicBezTo>
                                <a:cubicBezTo>
                                  <a:pt x="1907680" y="360807"/>
                                  <a:pt x="1908188" y="360807"/>
                                  <a:pt x="1908696" y="360807"/>
                                </a:cubicBezTo>
                                <a:cubicBezTo>
                                  <a:pt x="1909077" y="360807"/>
                                  <a:pt x="1909585" y="360807"/>
                                  <a:pt x="1910093" y="360680"/>
                                </a:cubicBezTo>
                                <a:cubicBezTo>
                                  <a:pt x="1910474" y="360680"/>
                                  <a:pt x="1910982" y="360680"/>
                                  <a:pt x="1911490" y="360680"/>
                                </a:cubicBezTo>
                                <a:cubicBezTo>
                                  <a:pt x="1911871" y="360680"/>
                                  <a:pt x="1912379" y="360553"/>
                                  <a:pt x="1912887" y="360553"/>
                                </a:cubicBezTo>
                                <a:cubicBezTo>
                                  <a:pt x="1913395" y="360553"/>
                                  <a:pt x="1913776" y="360553"/>
                                  <a:pt x="1914284" y="360553"/>
                                </a:cubicBezTo>
                                <a:cubicBezTo>
                                  <a:pt x="1914792" y="360426"/>
                                  <a:pt x="1915173" y="360426"/>
                                  <a:pt x="1915681" y="360426"/>
                                </a:cubicBezTo>
                                <a:cubicBezTo>
                                  <a:pt x="1916189" y="360426"/>
                                  <a:pt x="1916570" y="360299"/>
                                  <a:pt x="1917078" y="360299"/>
                                </a:cubicBezTo>
                                <a:cubicBezTo>
                                  <a:pt x="1917586" y="360299"/>
                                  <a:pt x="1917967" y="360299"/>
                                  <a:pt x="1918475" y="360299"/>
                                </a:cubicBezTo>
                                <a:cubicBezTo>
                                  <a:pt x="1918983" y="360299"/>
                                  <a:pt x="1919364" y="360299"/>
                                  <a:pt x="1919872" y="360173"/>
                                </a:cubicBezTo>
                                <a:cubicBezTo>
                                  <a:pt x="1920380" y="360173"/>
                                  <a:pt x="1920888" y="360173"/>
                                  <a:pt x="1921269" y="360173"/>
                                </a:cubicBezTo>
                                <a:cubicBezTo>
                                  <a:pt x="1921777" y="360173"/>
                                  <a:pt x="1922285" y="360173"/>
                                  <a:pt x="1922666" y="360045"/>
                                </a:cubicBezTo>
                                <a:cubicBezTo>
                                  <a:pt x="1923174" y="360045"/>
                                  <a:pt x="1923682" y="360045"/>
                                  <a:pt x="1924190" y="360045"/>
                                </a:cubicBezTo>
                                <a:cubicBezTo>
                                  <a:pt x="1924571" y="360045"/>
                                  <a:pt x="1925079" y="359918"/>
                                  <a:pt x="1925587" y="359918"/>
                                </a:cubicBezTo>
                                <a:cubicBezTo>
                                  <a:pt x="1925968" y="359918"/>
                                  <a:pt x="1926476" y="359918"/>
                                  <a:pt x="1926984" y="359918"/>
                                </a:cubicBezTo>
                                <a:cubicBezTo>
                                  <a:pt x="1927365" y="359791"/>
                                  <a:pt x="1927873" y="359791"/>
                                  <a:pt x="1928381" y="359791"/>
                                </a:cubicBezTo>
                                <a:cubicBezTo>
                                  <a:pt x="1928762" y="359791"/>
                                  <a:pt x="1929270" y="359791"/>
                                  <a:pt x="1929778" y="359664"/>
                                </a:cubicBezTo>
                                <a:cubicBezTo>
                                  <a:pt x="1930159" y="359664"/>
                                  <a:pt x="1930667" y="359664"/>
                                  <a:pt x="1931175" y="359664"/>
                                </a:cubicBezTo>
                                <a:cubicBezTo>
                                  <a:pt x="1931683" y="359664"/>
                                  <a:pt x="1932064" y="359537"/>
                                  <a:pt x="1932572" y="359537"/>
                                </a:cubicBezTo>
                                <a:cubicBezTo>
                                  <a:pt x="1933080" y="359537"/>
                                  <a:pt x="1933461" y="359410"/>
                                  <a:pt x="1933969" y="359410"/>
                                </a:cubicBezTo>
                                <a:cubicBezTo>
                                  <a:pt x="1934477" y="359410"/>
                                  <a:pt x="1934858" y="359410"/>
                                  <a:pt x="1935366" y="359410"/>
                                </a:cubicBezTo>
                                <a:cubicBezTo>
                                  <a:pt x="1935874" y="359284"/>
                                  <a:pt x="1936255" y="359284"/>
                                  <a:pt x="1936763" y="359284"/>
                                </a:cubicBezTo>
                                <a:cubicBezTo>
                                  <a:pt x="1937271" y="359284"/>
                                  <a:pt x="1937779" y="359284"/>
                                  <a:pt x="1938160" y="359284"/>
                                </a:cubicBezTo>
                                <a:cubicBezTo>
                                  <a:pt x="1938668" y="359284"/>
                                  <a:pt x="1939176" y="359156"/>
                                  <a:pt x="1939557" y="359156"/>
                                </a:cubicBezTo>
                                <a:cubicBezTo>
                                  <a:pt x="1940065" y="359156"/>
                                  <a:pt x="1940573" y="359156"/>
                                  <a:pt x="1940954" y="359156"/>
                                </a:cubicBezTo>
                                <a:cubicBezTo>
                                  <a:pt x="1941462" y="359156"/>
                                  <a:pt x="1941970" y="359156"/>
                                  <a:pt x="1942351" y="359156"/>
                                </a:cubicBezTo>
                                <a:cubicBezTo>
                                  <a:pt x="1942859" y="359156"/>
                                  <a:pt x="1943367" y="359156"/>
                                  <a:pt x="1943875" y="359156"/>
                                </a:cubicBezTo>
                                <a:cubicBezTo>
                                  <a:pt x="1944256" y="359156"/>
                                  <a:pt x="1944764" y="359156"/>
                                  <a:pt x="1945272" y="359156"/>
                                </a:cubicBezTo>
                                <a:cubicBezTo>
                                  <a:pt x="1945653" y="359156"/>
                                  <a:pt x="1946161" y="359156"/>
                                  <a:pt x="1946669" y="359156"/>
                                </a:cubicBezTo>
                                <a:cubicBezTo>
                                  <a:pt x="1947050" y="359156"/>
                                  <a:pt x="1947558" y="359156"/>
                                  <a:pt x="1948066" y="359156"/>
                                </a:cubicBezTo>
                                <a:cubicBezTo>
                                  <a:pt x="1948447" y="359156"/>
                                  <a:pt x="1948955" y="359029"/>
                                  <a:pt x="1949463" y="359029"/>
                                </a:cubicBezTo>
                                <a:cubicBezTo>
                                  <a:pt x="1949844" y="359029"/>
                                  <a:pt x="1950352" y="359156"/>
                                  <a:pt x="1950860" y="359156"/>
                                </a:cubicBezTo>
                                <a:cubicBezTo>
                                  <a:pt x="1951368" y="359156"/>
                                  <a:pt x="1951749" y="359156"/>
                                  <a:pt x="1952257" y="359156"/>
                                </a:cubicBezTo>
                                <a:cubicBezTo>
                                  <a:pt x="1952765" y="359156"/>
                                  <a:pt x="1953146" y="359156"/>
                                  <a:pt x="1953654" y="359156"/>
                                </a:cubicBezTo>
                                <a:cubicBezTo>
                                  <a:pt x="1954162" y="359156"/>
                                  <a:pt x="1954543" y="359156"/>
                                  <a:pt x="1955051" y="359156"/>
                                </a:cubicBezTo>
                                <a:cubicBezTo>
                                  <a:pt x="1955559" y="359156"/>
                                  <a:pt x="1955940" y="359284"/>
                                  <a:pt x="1956448" y="359284"/>
                                </a:cubicBezTo>
                                <a:cubicBezTo>
                                  <a:pt x="1956956" y="359284"/>
                                  <a:pt x="1957464" y="359284"/>
                                  <a:pt x="1957845" y="359284"/>
                                </a:cubicBezTo>
                                <a:cubicBezTo>
                                  <a:pt x="1958353" y="359284"/>
                                  <a:pt x="1958861" y="359284"/>
                                  <a:pt x="1959242" y="359410"/>
                                </a:cubicBezTo>
                                <a:cubicBezTo>
                                  <a:pt x="1959750" y="359410"/>
                                  <a:pt x="1960258" y="359410"/>
                                  <a:pt x="1960639" y="359410"/>
                                </a:cubicBezTo>
                                <a:cubicBezTo>
                                  <a:pt x="1961147" y="359410"/>
                                  <a:pt x="1961655" y="359410"/>
                                  <a:pt x="1962036" y="359410"/>
                                </a:cubicBezTo>
                                <a:cubicBezTo>
                                  <a:pt x="1962544" y="359410"/>
                                  <a:pt x="1963052" y="359410"/>
                                  <a:pt x="1963560" y="359410"/>
                                </a:cubicBezTo>
                                <a:cubicBezTo>
                                  <a:pt x="1963941" y="359537"/>
                                  <a:pt x="1964449" y="359537"/>
                                  <a:pt x="1964957" y="359537"/>
                                </a:cubicBezTo>
                                <a:cubicBezTo>
                                  <a:pt x="1965338" y="359537"/>
                                  <a:pt x="1965846" y="359537"/>
                                  <a:pt x="1966354" y="359537"/>
                                </a:cubicBezTo>
                                <a:cubicBezTo>
                                  <a:pt x="1966735" y="359537"/>
                                  <a:pt x="1967243" y="359537"/>
                                  <a:pt x="1967751" y="359537"/>
                                </a:cubicBezTo>
                                <a:cubicBezTo>
                                  <a:pt x="1968132" y="359537"/>
                                  <a:pt x="1968640" y="359537"/>
                                  <a:pt x="1969148" y="359537"/>
                                </a:cubicBezTo>
                                <a:cubicBezTo>
                                  <a:pt x="1969656" y="359664"/>
                                  <a:pt x="1970037" y="359664"/>
                                  <a:pt x="1970545" y="359664"/>
                                </a:cubicBezTo>
                                <a:cubicBezTo>
                                  <a:pt x="1971053" y="359664"/>
                                  <a:pt x="1971434" y="359664"/>
                                  <a:pt x="1971942" y="359664"/>
                                </a:cubicBezTo>
                                <a:cubicBezTo>
                                  <a:pt x="1972450" y="359664"/>
                                  <a:pt x="1972831" y="359664"/>
                                  <a:pt x="1973339" y="359664"/>
                                </a:cubicBezTo>
                                <a:cubicBezTo>
                                  <a:pt x="1973847" y="359664"/>
                                  <a:pt x="1974228" y="359791"/>
                                  <a:pt x="1974736" y="359791"/>
                                </a:cubicBezTo>
                                <a:cubicBezTo>
                                  <a:pt x="1975244" y="359791"/>
                                  <a:pt x="1975625" y="359791"/>
                                  <a:pt x="1976133" y="359918"/>
                                </a:cubicBezTo>
                                <a:cubicBezTo>
                                  <a:pt x="1976641" y="359918"/>
                                  <a:pt x="1977149" y="359918"/>
                                  <a:pt x="1977530" y="360045"/>
                                </a:cubicBezTo>
                                <a:cubicBezTo>
                                  <a:pt x="1978038" y="360045"/>
                                  <a:pt x="1978546" y="360045"/>
                                  <a:pt x="1978927" y="360045"/>
                                </a:cubicBezTo>
                                <a:cubicBezTo>
                                  <a:pt x="1979435" y="360045"/>
                                  <a:pt x="1979943" y="360045"/>
                                  <a:pt x="1980324" y="360173"/>
                                </a:cubicBezTo>
                                <a:cubicBezTo>
                                  <a:pt x="1980832" y="360173"/>
                                  <a:pt x="1981340" y="360173"/>
                                  <a:pt x="1981848" y="360299"/>
                                </a:cubicBezTo>
                                <a:cubicBezTo>
                                  <a:pt x="1982229" y="360299"/>
                                  <a:pt x="1982737" y="360299"/>
                                  <a:pt x="1983245" y="360426"/>
                                </a:cubicBezTo>
                                <a:cubicBezTo>
                                  <a:pt x="1983626" y="360426"/>
                                  <a:pt x="1984134" y="360426"/>
                                  <a:pt x="1984642" y="360553"/>
                                </a:cubicBezTo>
                                <a:cubicBezTo>
                                  <a:pt x="1985023" y="360553"/>
                                  <a:pt x="1985531" y="360680"/>
                                  <a:pt x="1986039" y="360680"/>
                                </a:cubicBezTo>
                                <a:cubicBezTo>
                                  <a:pt x="1986420" y="360807"/>
                                  <a:pt x="1986928" y="360807"/>
                                  <a:pt x="1987436" y="360934"/>
                                </a:cubicBezTo>
                                <a:cubicBezTo>
                                  <a:pt x="1987944" y="360934"/>
                                  <a:pt x="1988325" y="360934"/>
                                  <a:pt x="1988833" y="361061"/>
                                </a:cubicBezTo>
                                <a:cubicBezTo>
                                  <a:pt x="1989341" y="361061"/>
                                  <a:pt x="1989722" y="361188"/>
                                  <a:pt x="1990230" y="361188"/>
                                </a:cubicBezTo>
                                <a:cubicBezTo>
                                  <a:pt x="1990738" y="361188"/>
                                  <a:pt x="1991119" y="361315"/>
                                  <a:pt x="1991627" y="361315"/>
                                </a:cubicBezTo>
                                <a:cubicBezTo>
                                  <a:pt x="1992135" y="361315"/>
                                  <a:pt x="1992516" y="361315"/>
                                  <a:pt x="1993024" y="361442"/>
                                </a:cubicBezTo>
                                <a:cubicBezTo>
                                  <a:pt x="1993532" y="361442"/>
                                  <a:pt x="1994040" y="361442"/>
                                  <a:pt x="1994421" y="361442"/>
                                </a:cubicBezTo>
                                <a:cubicBezTo>
                                  <a:pt x="1994929" y="361442"/>
                                  <a:pt x="1995437" y="361569"/>
                                  <a:pt x="1995818" y="361569"/>
                                </a:cubicBezTo>
                                <a:cubicBezTo>
                                  <a:pt x="1996326" y="361569"/>
                                  <a:pt x="1996834" y="361569"/>
                                  <a:pt x="1997215" y="361569"/>
                                </a:cubicBezTo>
                                <a:cubicBezTo>
                                  <a:pt x="1997723" y="361569"/>
                                  <a:pt x="1998231" y="361697"/>
                                  <a:pt x="1998612" y="361697"/>
                                </a:cubicBezTo>
                                <a:cubicBezTo>
                                  <a:pt x="1999120" y="361697"/>
                                  <a:pt x="1999628" y="361697"/>
                                  <a:pt x="2000136" y="361697"/>
                                </a:cubicBezTo>
                                <a:cubicBezTo>
                                  <a:pt x="2000517" y="361824"/>
                                  <a:pt x="2001025" y="361824"/>
                                  <a:pt x="2001533" y="361824"/>
                                </a:cubicBezTo>
                                <a:cubicBezTo>
                                  <a:pt x="2001914" y="361950"/>
                                  <a:pt x="2002422" y="361950"/>
                                  <a:pt x="2002930" y="361950"/>
                                </a:cubicBezTo>
                                <a:cubicBezTo>
                                  <a:pt x="2003311" y="361950"/>
                                  <a:pt x="2003819" y="362077"/>
                                  <a:pt x="2004327" y="362077"/>
                                </a:cubicBezTo>
                                <a:cubicBezTo>
                                  <a:pt x="2004708" y="362077"/>
                                  <a:pt x="2005216" y="362077"/>
                                  <a:pt x="2005724" y="362204"/>
                                </a:cubicBezTo>
                                <a:cubicBezTo>
                                  <a:pt x="2006105" y="362204"/>
                                  <a:pt x="2006613" y="362204"/>
                                  <a:pt x="2007121" y="362331"/>
                                </a:cubicBezTo>
                                <a:cubicBezTo>
                                  <a:pt x="2007629" y="362331"/>
                                  <a:pt x="2008010" y="362331"/>
                                  <a:pt x="2008518" y="362459"/>
                                </a:cubicBezTo>
                                <a:cubicBezTo>
                                  <a:pt x="2009026" y="362459"/>
                                  <a:pt x="2009407" y="362585"/>
                                  <a:pt x="2009915" y="362585"/>
                                </a:cubicBezTo>
                                <a:cubicBezTo>
                                  <a:pt x="2010423" y="362585"/>
                                  <a:pt x="2010804" y="362712"/>
                                  <a:pt x="2011312" y="362712"/>
                                </a:cubicBezTo>
                                <a:cubicBezTo>
                                  <a:pt x="2011820" y="362712"/>
                                  <a:pt x="2012201" y="362839"/>
                                  <a:pt x="2012709" y="362839"/>
                                </a:cubicBezTo>
                                <a:cubicBezTo>
                                  <a:pt x="2013217" y="362839"/>
                                  <a:pt x="2013725" y="362839"/>
                                  <a:pt x="2014106" y="362839"/>
                                </a:cubicBezTo>
                                <a:cubicBezTo>
                                  <a:pt x="2014614" y="362966"/>
                                  <a:pt x="2015122" y="362966"/>
                                  <a:pt x="2015503" y="362966"/>
                                </a:cubicBezTo>
                                <a:cubicBezTo>
                                  <a:pt x="2016011" y="362966"/>
                                  <a:pt x="2016519" y="362966"/>
                                  <a:pt x="2016900" y="363093"/>
                                </a:cubicBezTo>
                                <a:cubicBezTo>
                                  <a:pt x="2017408" y="363093"/>
                                  <a:pt x="2017916" y="363093"/>
                                  <a:pt x="2018297" y="363093"/>
                                </a:cubicBezTo>
                                <a:cubicBezTo>
                                  <a:pt x="2018805" y="363093"/>
                                  <a:pt x="2019313" y="363220"/>
                                  <a:pt x="2019821" y="363220"/>
                                </a:cubicBezTo>
                                <a:cubicBezTo>
                                  <a:pt x="2020202" y="363220"/>
                                  <a:pt x="2020710" y="363220"/>
                                  <a:pt x="2021218" y="363220"/>
                                </a:cubicBezTo>
                                <a:cubicBezTo>
                                  <a:pt x="2021599" y="363348"/>
                                  <a:pt x="2022107" y="363348"/>
                                  <a:pt x="2022615" y="363348"/>
                                </a:cubicBezTo>
                                <a:cubicBezTo>
                                  <a:pt x="2022996" y="363348"/>
                                  <a:pt x="2023504" y="363348"/>
                                  <a:pt x="2024012" y="363348"/>
                                </a:cubicBezTo>
                                <a:cubicBezTo>
                                  <a:pt x="2024393" y="363474"/>
                                  <a:pt x="2024901" y="363474"/>
                                  <a:pt x="2025409" y="363474"/>
                                </a:cubicBezTo>
                                <a:cubicBezTo>
                                  <a:pt x="2025917" y="363474"/>
                                  <a:pt x="2026298" y="363474"/>
                                  <a:pt x="2026806" y="363474"/>
                                </a:cubicBezTo>
                                <a:cubicBezTo>
                                  <a:pt x="2027314" y="363474"/>
                                  <a:pt x="2027695" y="363474"/>
                                  <a:pt x="2028203" y="363474"/>
                                </a:cubicBezTo>
                                <a:cubicBezTo>
                                  <a:pt x="2028711" y="363474"/>
                                  <a:pt x="2029092" y="363474"/>
                                  <a:pt x="2029600" y="363474"/>
                                </a:cubicBezTo>
                                <a:cubicBezTo>
                                  <a:pt x="2030108" y="363474"/>
                                  <a:pt x="2030489" y="363601"/>
                                  <a:pt x="2030997" y="363601"/>
                                </a:cubicBezTo>
                                <a:cubicBezTo>
                                  <a:pt x="2031505" y="363601"/>
                                  <a:pt x="2031886" y="363601"/>
                                  <a:pt x="2032394" y="363601"/>
                                </a:cubicBezTo>
                                <a:cubicBezTo>
                                  <a:pt x="2032902" y="363601"/>
                                  <a:pt x="2033410" y="363601"/>
                                  <a:pt x="2033791" y="363601"/>
                                </a:cubicBezTo>
                                <a:cubicBezTo>
                                  <a:pt x="2034299" y="363601"/>
                                  <a:pt x="2034807" y="363728"/>
                                  <a:pt x="2035188" y="363728"/>
                                </a:cubicBezTo>
                                <a:cubicBezTo>
                                  <a:pt x="2035696" y="363728"/>
                                  <a:pt x="2036204" y="363728"/>
                                  <a:pt x="2036585" y="363728"/>
                                </a:cubicBezTo>
                                <a:cubicBezTo>
                                  <a:pt x="2037093" y="363728"/>
                                  <a:pt x="2037601" y="363728"/>
                                  <a:pt x="2038109" y="363728"/>
                                </a:cubicBezTo>
                                <a:cubicBezTo>
                                  <a:pt x="2038490" y="363855"/>
                                  <a:pt x="2038998" y="363855"/>
                                  <a:pt x="2039506" y="363855"/>
                                </a:cubicBezTo>
                                <a:cubicBezTo>
                                  <a:pt x="2039887" y="363855"/>
                                  <a:pt x="2040395" y="363855"/>
                                  <a:pt x="2040903" y="363855"/>
                                </a:cubicBezTo>
                                <a:cubicBezTo>
                                  <a:pt x="2041284" y="363855"/>
                                  <a:pt x="2041792" y="363855"/>
                                  <a:pt x="2042300" y="363855"/>
                                </a:cubicBezTo>
                                <a:cubicBezTo>
                                  <a:pt x="2042681" y="363855"/>
                                  <a:pt x="2043189" y="363855"/>
                                  <a:pt x="2043697" y="363855"/>
                                </a:cubicBezTo>
                                <a:cubicBezTo>
                                  <a:pt x="2044205" y="363855"/>
                                  <a:pt x="2044586" y="363982"/>
                                  <a:pt x="2045094" y="363982"/>
                                </a:cubicBezTo>
                                <a:cubicBezTo>
                                  <a:pt x="2045602" y="363982"/>
                                  <a:pt x="2045983" y="363982"/>
                                  <a:pt x="2046491" y="363982"/>
                                </a:cubicBezTo>
                                <a:cubicBezTo>
                                  <a:pt x="2046999" y="363982"/>
                                  <a:pt x="2047380" y="363982"/>
                                  <a:pt x="2047888" y="363982"/>
                                </a:cubicBezTo>
                                <a:cubicBezTo>
                                  <a:pt x="2048396" y="363982"/>
                                  <a:pt x="2048777" y="363982"/>
                                  <a:pt x="2049285" y="363982"/>
                                </a:cubicBezTo>
                                <a:cubicBezTo>
                                  <a:pt x="2049793" y="363982"/>
                                  <a:pt x="2050301" y="363982"/>
                                  <a:pt x="2050682" y="363982"/>
                                </a:cubicBezTo>
                                <a:cubicBezTo>
                                  <a:pt x="2051190" y="363982"/>
                                  <a:pt x="2051698" y="363982"/>
                                  <a:pt x="2052079" y="363982"/>
                                </a:cubicBezTo>
                                <a:cubicBezTo>
                                  <a:pt x="2052587" y="363982"/>
                                  <a:pt x="2053095" y="363982"/>
                                  <a:pt x="2053476" y="363982"/>
                                </a:cubicBezTo>
                                <a:cubicBezTo>
                                  <a:pt x="2053984" y="363982"/>
                                  <a:pt x="2054492" y="363982"/>
                                  <a:pt x="2054873" y="363982"/>
                                </a:cubicBezTo>
                                <a:cubicBezTo>
                                  <a:pt x="2055381" y="363982"/>
                                  <a:pt x="2055889" y="363982"/>
                                  <a:pt x="2056397" y="363982"/>
                                </a:cubicBezTo>
                                <a:cubicBezTo>
                                  <a:pt x="2056778" y="363982"/>
                                  <a:pt x="2057286" y="363982"/>
                                  <a:pt x="2057794" y="363982"/>
                                </a:cubicBezTo>
                                <a:cubicBezTo>
                                  <a:pt x="2058175" y="363982"/>
                                  <a:pt x="2058683" y="363855"/>
                                  <a:pt x="2059191" y="363855"/>
                                </a:cubicBezTo>
                                <a:cubicBezTo>
                                  <a:pt x="2059572" y="363855"/>
                                  <a:pt x="2060080" y="363855"/>
                                  <a:pt x="2060588" y="363855"/>
                                </a:cubicBezTo>
                                <a:cubicBezTo>
                                  <a:pt x="2060969" y="363855"/>
                                  <a:pt x="2061477" y="363855"/>
                                  <a:pt x="2061985" y="363855"/>
                                </a:cubicBezTo>
                                <a:cubicBezTo>
                                  <a:pt x="2062366" y="363855"/>
                                  <a:pt x="2062874" y="363855"/>
                                  <a:pt x="2063382" y="363855"/>
                                </a:cubicBezTo>
                                <a:cubicBezTo>
                                  <a:pt x="2063890" y="363855"/>
                                  <a:pt x="2064271" y="363855"/>
                                  <a:pt x="2064779" y="363855"/>
                                </a:cubicBezTo>
                                <a:cubicBezTo>
                                  <a:pt x="2065287" y="363855"/>
                                  <a:pt x="2065668" y="363855"/>
                                  <a:pt x="2066176" y="363855"/>
                                </a:cubicBezTo>
                                <a:cubicBezTo>
                                  <a:pt x="2066684" y="363982"/>
                                  <a:pt x="2067065" y="363982"/>
                                  <a:pt x="2067573" y="363982"/>
                                </a:cubicBezTo>
                                <a:cubicBezTo>
                                  <a:pt x="2068081" y="363982"/>
                                  <a:pt x="2068462" y="363982"/>
                                  <a:pt x="2068970" y="363982"/>
                                </a:cubicBezTo>
                                <a:cubicBezTo>
                                  <a:pt x="2069478" y="363982"/>
                                  <a:pt x="2069986" y="364109"/>
                                  <a:pt x="2070367" y="364109"/>
                                </a:cubicBezTo>
                                <a:cubicBezTo>
                                  <a:pt x="2070875" y="364109"/>
                                  <a:pt x="2071383" y="364109"/>
                                  <a:pt x="2071764" y="364109"/>
                                </a:cubicBezTo>
                                <a:cubicBezTo>
                                  <a:pt x="2072272" y="364109"/>
                                  <a:pt x="2072780" y="364109"/>
                                  <a:pt x="2073161" y="364236"/>
                                </a:cubicBezTo>
                                <a:cubicBezTo>
                                  <a:pt x="2073669" y="364236"/>
                                  <a:pt x="2074177" y="364236"/>
                                  <a:pt x="2074558" y="364236"/>
                                </a:cubicBezTo>
                                <a:cubicBezTo>
                                  <a:pt x="2075066" y="364236"/>
                                  <a:pt x="2075574" y="364236"/>
                                  <a:pt x="2076082" y="364363"/>
                                </a:cubicBezTo>
                                <a:cubicBezTo>
                                  <a:pt x="2076463" y="364363"/>
                                  <a:pt x="2076971" y="364363"/>
                                  <a:pt x="2077479" y="364363"/>
                                </a:cubicBezTo>
                                <a:cubicBezTo>
                                  <a:pt x="2077860" y="364363"/>
                                  <a:pt x="2078368" y="364490"/>
                                  <a:pt x="2078876" y="364490"/>
                                </a:cubicBezTo>
                                <a:cubicBezTo>
                                  <a:pt x="2079257" y="364490"/>
                                  <a:pt x="2079765" y="364490"/>
                                  <a:pt x="2080273" y="364490"/>
                                </a:cubicBezTo>
                                <a:cubicBezTo>
                                  <a:pt x="2080654" y="364490"/>
                                  <a:pt x="2081162" y="364490"/>
                                  <a:pt x="2081670" y="364617"/>
                                </a:cubicBezTo>
                                <a:cubicBezTo>
                                  <a:pt x="2082178" y="364617"/>
                                  <a:pt x="2082559" y="364617"/>
                                  <a:pt x="2083067" y="364617"/>
                                </a:cubicBezTo>
                                <a:cubicBezTo>
                                  <a:pt x="2083575" y="364744"/>
                                  <a:pt x="2083956" y="364744"/>
                                  <a:pt x="2084464" y="364744"/>
                                </a:cubicBezTo>
                                <a:cubicBezTo>
                                  <a:pt x="2084972" y="364744"/>
                                  <a:pt x="2085353" y="364744"/>
                                  <a:pt x="2085861" y="364744"/>
                                </a:cubicBezTo>
                                <a:cubicBezTo>
                                  <a:pt x="2086369" y="364744"/>
                                  <a:pt x="2086750" y="364872"/>
                                  <a:pt x="2087258" y="364872"/>
                                </a:cubicBezTo>
                                <a:cubicBezTo>
                                  <a:pt x="2087766" y="364872"/>
                                  <a:pt x="2088147" y="364999"/>
                                  <a:pt x="2088655" y="364999"/>
                                </a:cubicBezTo>
                                <a:cubicBezTo>
                                  <a:pt x="2089163" y="364999"/>
                                  <a:pt x="2089671" y="364999"/>
                                  <a:pt x="2090052" y="364999"/>
                                </a:cubicBezTo>
                                <a:cubicBezTo>
                                  <a:pt x="2090560" y="365125"/>
                                  <a:pt x="2091068" y="365125"/>
                                  <a:pt x="2091449" y="365125"/>
                                </a:cubicBezTo>
                                <a:cubicBezTo>
                                  <a:pt x="2091957" y="365125"/>
                                  <a:pt x="2092465" y="365252"/>
                                  <a:pt x="2092846" y="365252"/>
                                </a:cubicBezTo>
                                <a:cubicBezTo>
                                  <a:pt x="2093354" y="365252"/>
                                  <a:pt x="2093862" y="365252"/>
                                  <a:pt x="2094370" y="365379"/>
                                </a:cubicBezTo>
                                <a:cubicBezTo>
                                  <a:pt x="2094751" y="365379"/>
                                  <a:pt x="2095259" y="365379"/>
                                  <a:pt x="2095767" y="365379"/>
                                </a:cubicBezTo>
                                <a:cubicBezTo>
                                  <a:pt x="2096148" y="365379"/>
                                  <a:pt x="2096656" y="365506"/>
                                  <a:pt x="2097164" y="365506"/>
                                </a:cubicBezTo>
                                <a:cubicBezTo>
                                  <a:pt x="2097545" y="365506"/>
                                  <a:pt x="2098053" y="365634"/>
                                  <a:pt x="2098561" y="365634"/>
                                </a:cubicBezTo>
                                <a:cubicBezTo>
                                  <a:pt x="2098942" y="365634"/>
                                  <a:pt x="2099450" y="365760"/>
                                  <a:pt x="2099958" y="365760"/>
                                </a:cubicBezTo>
                                <a:cubicBezTo>
                                  <a:pt x="2100466" y="365887"/>
                                  <a:pt x="2100847" y="365887"/>
                                  <a:pt x="2101355" y="365887"/>
                                </a:cubicBezTo>
                                <a:cubicBezTo>
                                  <a:pt x="2101863" y="365887"/>
                                  <a:pt x="2102244" y="366014"/>
                                  <a:pt x="2102752" y="366014"/>
                                </a:cubicBezTo>
                                <a:cubicBezTo>
                                  <a:pt x="2103260" y="366014"/>
                                  <a:pt x="2103641" y="366141"/>
                                  <a:pt x="2104149" y="366141"/>
                                </a:cubicBezTo>
                                <a:cubicBezTo>
                                  <a:pt x="2104657" y="366268"/>
                                  <a:pt x="2105038" y="366268"/>
                                  <a:pt x="2105546" y="366268"/>
                                </a:cubicBezTo>
                                <a:cubicBezTo>
                                  <a:pt x="2106054" y="366395"/>
                                  <a:pt x="2106562" y="366395"/>
                                  <a:pt x="2106943" y="366395"/>
                                </a:cubicBezTo>
                                <a:cubicBezTo>
                                  <a:pt x="2107451" y="366523"/>
                                  <a:pt x="2107959" y="366523"/>
                                  <a:pt x="2108340" y="366523"/>
                                </a:cubicBezTo>
                                <a:cubicBezTo>
                                  <a:pt x="2108848" y="366523"/>
                                  <a:pt x="2109356" y="366649"/>
                                  <a:pt x="2109737" y="366649"/>
                                </a:cubicBezTo>
                                <a:cubicBezTo>
                                  <a:pt x="2110245" y="366649"/>
                                  <a:pt x="2110753" y="366776"/>
                                  <a:pt x="2111134" y="366776"/>
                                </a:cubicBezTo>
                                <a:cubicBezTo>
                                  <a:pt x="2111642" y="366903"/>
                                  <a:pt x="2112150" y="366903"/>
                                  <a:pt x="2112658" y="367030"/>
                                </a:cubicBezTo>
                                <a:cubicBezTo>
                                  <a:pt x="2113039" y="367030"/>
                                  <a:pt x="2113547" y="367030"/>
                                  <a:pt x="2114055" y="367030"/>
                                </a:cubicBezTo>
                                <a:cubicBezTo>
                                  <a:pt x="2114436" y="367157"/>
                                  <a:pt x="2114944" y="367157"/>
                                  <a:pt x="2115452" y="367284"/>
                                </a:cubicBezTo>
                                <a:cubicBezTo>
                                  <a:pt x="2115833" y="367284"/>
                                  <a:pt x="2116341" y="367284"/>
                                  <a:pt x="2116849" y="367411"/>
                                </a:cubicBezTo>
                                <a:cubicBezTo>
                                  <a:pt x="2117230" y="367411"/>
                                  <a:pt x="2117738" y="367538"/>
                                  <a:pt x="2118246" y="367538"/>
                                </a:cubicBezTo>
                                <a:cubicBezTo>
                                  <a:pt x="2118627" y="367665"/>
                                  <a:pt x="2119135" y="367665"/>
                                  <a:pt x="2119643" y="367792"/>
                                </a:cubicBezTo>
                                <a:cubicBezTo>
                                  <a:pt x="2120151" y="367792"/>
                                  <a:pt x="2120532" y="367919"/>
                                  <a:pt x="2121040" y="367919"/>
                                </a:cubicBezTo>
                                <a:cubicBezTo>
                                  <a:pt x="2121548" y="368047"/>
                                  <a:pt x="2121929" y="368047"/>
                                  <a:pt x="2122437" y="368174"/>
                                </a:cubicBezTo>
                                <a:cubicBezTo>
                                  <a:pt x="2122945" y="368174"/>
                                  <a:pt x="2123326" y="368174"/>
                                  <a:pt x="2123834" y="368300"/>
                                </a:cubicBezTo>
                                <a:cubicBezTo>
                                  <a:pt x="2124342" y="368300"/>
                                  <a:pt x="2124723" y="368427"/>
                                  <a:pt x="2125231" y="368427"/>
                                </a:cubicBezTo>
                                <a:cubicBezTo>
                                  <a:pt x="2125739" y="368427"/>
                                  <a:pt x="2126247" y="368554"/>
                                  <a:pt x="2126628" y="368554"/>
                                </a:cubicBezTo>
                                <a:cubicBezTo>
                                  <a:pt x="2127136" y="368681"/>
                                  <a:pt x="2127644" y="368681"/>
                                  <a:pt x="2128025" y="368681"/>
                                </a:cubicBezTo>
                                <a:cubicBezTo>
                                  <a:pt x="2128533" y="368809"/>
                                  <a:pt x="2129041" y="368809"/>
                                  <a:pt x="2129422" y="368809"/>
                                </a:cubicBezTo>
                                <a:cubicBezTo>
                                  <a:pt x="2129930" y="368935"/>
                                  <a:pt x="2130438" y="368935"/>
                                  <a:pt x="2130819" y="368935"/>
                                </a:cubicBezTo>
                                <a:cubicBezTo>
                                  <a:pt x="2131327" y="369062"/>
                                  <a:pt x="2131835" y="369062"/>
                                  <a:pt x="2132343" y="369189"/>
                                </a:cubicBezTo>
                                <a:cubicBezTo>
                                  <a:pt x="2132724" y="369189"/>
                                  <a:pt x="2133232" y="369316"/>
                                  <a:pt x="2133740" y="369316"/>
                                </a:cubicBezTo>
                                <a:cubicBezTo>
                                  <a:pt x="2134121" y="369443"/>
                                  <a:pt x="2134629" y="369443"/>
                                  <a:pt x="2135137" y="369443"/>
                                </a:cubicBezTo>
                                <a:cubicBezTo>
                                  <a:pt x="2135518" y="369570"/>
                                  <a:pt x="2136026" y="369570"/>
                                  <a:pt x="2136534" y="369698"/>
                                </a:cubicBezTo>
                                <a:cubicBezTo>
                                  <a:pt x="2136915" y="369698"/>
                                  <a:pt x="2137423" y="369698"/>
                                  <a:pt x="2137931" y="369824"/>
                                </a:cubicBezTo>
                                <a:cubicBezTo>
                                  <a:pt x="2138439" y="369824"/>
                                  <a:pt x="2138820" y="369951"/>
                                  <a:pt x="2139328" y="369951"/>
                                </a:cubicBezTo>
                                <a:cubicBezTo>
                                  <a:pt x="2139836" y="369951"/>
                                  <a:pt x="2140217" y="370078"/>
                                  <a:pt x="2140725" y="370078"/>
                                </a:cubicBezTo>
                                <a:cubicBezTo>
                                  <a:pt x="2141233" y="370078"/>
                                  <a:pt x="2141614" y="370205"/>
                                  <a:pt x="2142122" y="370205"/>
                                </a:cubicBezTo>
                                <a:cubicBezTo>
                                  <a:pt x="2142630" y="370332"/>
                                  <a:pt x="2143011" y="370332"/>
                                  <a:pt x="2143519" y="370332"/>
                                </a:cubicBezTo>
                                <a:cubicBezTo>
                                  <a:pt x="2144027" y="370459"/>
                                  <a:pt x="2144408" y="370459"/>
                                  <a:pt x="2144916" y="370586"/>
                                </a:cubicBezTo>
                                <a:cubicBezTo>
                                  <a:pt x="2145424" y="370586"/>
                                  <a:pt x="2145932" y="370586"/>
                                  <a:pt x="2146313" y="370713"/>
                                </a:cubicBezTo>
                                <a:cubicBezTo>
                                  <a:pt x="2146821" y="370713"/>
                                  <a:pt x="2147329" y="370840"/>
                                  <a:pt x="2147710" y="370840"/>
                                </a:cubicBezTo>
                                <a:cubicBezTo>
                                  <a:pt x="2148218" y="370967"/>
                                  <a:pt x="2148726" y="370967"/>
                                  <a:pt x="2149107" y="371094"/>
                                </a:cubicBezTo>
                                <a:cubicBezTo>
                                  <a:pt x="2149615" y="371094"/>
                                  <a:pt x="2150123" y="371222"/>
                                  <a:pt x="2150631" y="371222"/>
                                </a:cubicBezTo>
                                <a:cubicBezTo>
                                  <a:pt x="2151012" y="371349"/>
                                  <a:pt x="2151520" y="371349"/>
                                  <a:pt x="2152028" y="371349"/>
                                </a:cubicBezTo>
                                <a:cubicBezTo>
                                  <a:pt x="2152409" y="371475"/>
                                  <a:pt x="2152917" y="371475"/>
                                  <a:pt x="2153425" y="371602"/>
                                </a:cubicBezTo>
                                <a:cubicBezTo>
                                  <a:pt x="2153806" y="371602"/>
                                  <a:pt x="2154314" y="371729"/>
                                  <a:pt x="2154822" y="371729"/>
                                </a:cubicBezTo>
                                <a:cubicBezTo>
                                  <a:pt x="2155203" y="371856"/>
                                  <a:pt x="2155711" y="371856"/>
                                  <a:pt x="2156219" y="371984"/>
                                </a:cubicBezTo>
                                <a:cubicBezTo>
                                  <a:pt x="2156727" y="371984"/>
                                  <a:pt x="2157108" y="371984"/>
                                  <a:pt x="2157616" y="372110"/>
                                </a:cubicBezTo>
                                <a:cubicBezTo>
                                  <a:pt x="2158124" y="372110"/>
                                  <a:pt x="2158505" y="372110"/>
                                  <a:pt x="2159013" y="372237"/>
                                </a:cubicBezTo>
                                <a:cubicBezTo>
                                  <a:pt x="2159521" y="372237"/>
                                  <a:pt x="2159902" y="372237"/>
                                  <a:pt x="2160410" y="372364"/>
                                </a:cubicBezTo>
                                <a:cubicBezTo>
                                  <a:pt x="2160918" y="372364"/>
                                  <a:pt x="2161299" y="372491"/>
                                  <a:pt x="2161807" y="372491"/>
                                </a:cubicBezTo>
                                <a:cubicBezTo>
                                  <a:pt x="2162315" y="372491"/>
                                  <a:pt x="2162823" y="372618"/>
                                  <a:pt x="2163204" y="372618"/>
                                </a:cubicBezTo>
                                <a:cubicBezTo>
                                  <a:pt x="2163712" y="372618"/>
                                  <a:pt x="2164220" y="372745"/>
                                  <a:pt x="2164601" y="372745"/>
                                </a:cubicBezTo>
                                <a:cubicBezTo>
                                  <a:pt x="2165109" y="372873"/>
                                  <a:pt x="2165617" y="372873"/>
                                  <a:pt x="2165998" y="372999"/>
                                </a:cubicBezTo>
                                <a:cubicBezTo>
                                  <a:pt x="2166506" y="372999"/>
                                  <a:pt x="2167014" y="372999"/>
                                  <a:pt x="2167395" y="373126"/>
                                </a:cubicBezTo>
                                <a:cubicBezTo>
                                  <a:pt x="2167903" y="373126"/>
                                  <a:pt x="2168411" y="373126"/>
                                  <a:pt x="2168919" y="373253"/>
                                </a:cubicBezTo>
                                <a:cubicBezTo>
                                  <a:pt x="2169300" y="373253"/>
                                  <a:pt x="2169808" y="373380"/>
                                  <a:pt x="2170316" y="373380"/>
                                </a:cubicBezTo>
                                <a:cubicBezTo>
                                  <a:pt x="2170697" y="373380"/>
                                  <a:pt x="2171205" y="373507"/>
                                  <a:pt x="2171713" y="373507"/>
                                </a:cubicBezTo>
                                <a:cubicBezTo>
                                  <a:pt x="2172094" y="373634"/>
                                  <a:pt x="2172602" y="373634"/>
                                  <a:pt x="2173110" y="373634"/>
                                </a:cubicBezTo>
                                <a:cubicBezTo>
                                  <a:pt x="2173491" y="373761"/>
                                  <a:pt x="2173999" y="373761"/>
                                  <a:pt x="2174507" y="373888"/>
                                </a:cubicBezTo>
                                <a:cubicBezTo>
                                  <a:pt x="2174888" y="373888"/>
                                  <a:pt x="2175396" y="373888"/>
                                  <a:pt x="2175904" y="374015"/>
                                </a:cubicBezTo>
                                <a:cubicBezTo>
                                  <a:pt x="2176412" y="374015"/>
                                  <a:pt x="2176793" y="374142"/>
                                  <a:pt x="2177301" y="374142"/>
                                </a:cubicBezTo>
                                <a:cubicBezTo>
                                  <a:pt x="2177809" y="374269"/>
                                  <a:pt x="2178190" y="374269"/>
                                  <a:pt x="2178698" y="374269"/>
                                </a:cubicBezTo>
                                <a:cubicBezTo>
                                  <a:pt x="2179206" y="374397"/>
                                  <a:pt x="2179587" y="374397"/>
                                  <a:pt x="2180095" y="374524"/>
                                </a:cubicBezTo>
                                <a:cubicBezTo>
                                  <a:pt x="2180603" y="374524"/>
                                  <a:pt x="2180984" y="374650"/>
                                  <a:pt x="2181492" y="374650"/>
                                </a:cubicBezTo>
                                <a:cubicBezTo>
                                  <a:pt x="2182000" y="374777"/>
                                  <a:pt x="2182508" y="374777"/>
                                  <a:pt x="2182889" y="374904"/>
                                </a:cubicBezTo>
                                <a:cubicBezTo>
                                  <a:pt x="2183397" y="374904"/>
                                  <a:pt x="2183905" y="375031"/>
                                  <a:pt x="2184286" y="375031"/>
                                </a:cubicBezTo>
                                <a:cubicBezTo>
                                  <a:pt x="2184794" y="375159"/>
                                  <a:pt x="2185302" y="375159"/>
                                  <a:pt x="2185683" y="375159"/>
                                </a:cubicBezTo>
                                <a:cubicBezTo>
                                  <a:pt x="2186191" y="375285"/>
                                  <a:pt x="2186699" y="375285"/>
                                  <a:pt x="2187080" y="375412"/>
                                </a:cubicBezTo>
                                <a:cubicBezTo>
                                  <a:pt x="2187588" y="375412"/>
                                  <a:pt x="2188096" y="375539"/>
                                  <a:pt x="2188604" y="375539"/>
                                </a:cubicBezTo>
                                <a:cubicBezTo>
                                  <a:pt x="2188985" y="375539"/>
                                  <a:pt x="2189493" y="375666"/>
                                  <a:pt x="2190001" y="375666"/>
                                </a:cubicBezTo>
                                <a:cubicBezTo>
                                  <a:pt x="2190382" y="375666"/>
                                  <a:pt x="2190890" y="375793"/>
                                  <a:pt x="2191398" y="375793"/>
                                </a:cubicBezTo>
                                <a:cubicBezTo>
                                  <a:pt x="2191779" y="375793"/>
                                  <a:pt x="2192287" y="375920"/>
                                  <a:pt x="2192795" y="375920"/>
                                </a:cubicBezTo>
                                <a:cubicBezTo>
                                  <a:pt x="2193176" y="375920"/>
                                  <a:pt x="2193684" y="375920"/>
                                  <a:pt x="2194192" y="376048"/>
                                </a:cubicBezTo>
                                <a:cubicBezTo>
                                  <a:pt x="2194700" y="376048"/>
                                  <a:pt x="2195081" y="376048"/>
                                  <a:pt x="2195589" y="376174"/>
                                </a:cubicBezTo>
                                <a:cubicBezTo>
                                  <a:pt x="2196097" y="376174"/>
                                  <a:pt x="2196478" y="376174"/>
                                  <a:pt x="2196986" y="376174"/>
                                </a:cubicBezTo>
                                <a:cubicBezTo>
                                  <a:pt x="2197494" y="376174"/>
                                  <a:pt x="2197875" y="376301"/>
                                  <a:pt x="2198383" y="376301"/>
                                </a:cubicBezTo>
                                <a:cubicBezTo>
                                  <a:pt x="2198891" y="376301"/>
                                  <a:pt x="2199272" y="376428"/>
                                  <a:pt x="2199780" y="376428"/>
                                </a:cubicBezTo>
                                <a:cubicBezTo>
                                  <a:pt x="2200288" y="376428"/>
                                  <a:pt x="2200669" y="376555"/>
                                  <a:pt x="2201177" y="376555"/>
                                </a:cubicBezTo>
                                <a:cubicBezTo>
                                  <a:pt x="2201685" y="376555"/>
                                  <a:pt x="2202193" y="376682"/>
                                  <a:pt x="2202574" y="376682"/>
                                </a:cubicBezTo>
                                <a:cubicBezTo>
                                  <a:pt x="2203082" y="376682"/>
                                  <a:pt x="2203590" y="376809"/>
                                  <a:pt x="2203971" y="376809"/>
                                </a:cubicBezTo>
                                <a:cubicBezTo>
                                  <a:pt x="2204479" y="376809"/>
                                  <a:pt x="2204987" y="376809"/>
                                  <a:pt x="2205368" y="376936"/>
                                </a:cubicBezTo>
                                <a:cubicBezTo>
                                  <a:pt x="2205876" y="376936"/>
                                  <a:pt x="2206384" y="376936"/>
                                  <a:pt x="2206892" y="377063"/>
                                </a:cubicBezTo>
                                <a:cubicBezTo>
                                  <a:pt x="2207273" y="377063"/>
                                  <a:pt x="2207781" y="377063"/>
                                  <a:pt x="2208289" y="377190"/>
                                </a:cubicBezTo>
                                <a:cubicBezTo>
                                  <a:pt x="2208670" y="377190"/>
                                  <a:pt x="2209178" y="377190"/>
                                  <a:pt x="2209686" y="377317"/>
                                </a:cubicBezTo>
                                <a:cubicBezTo>
                                  <a:pt x="2210067" y="377317"/>
                                  <a:pt x="2210575" y="377317"/>
                                  <a:pt x="2211083" y="377317"/>
                                </a:cubicBezTo>
                                <a:cubicBezTo>
                                  <a:pt x="2211464" y="377444"/>
                                  <a:pt x="2211972" y="377444"/>
                                  <a:pt x="2212480" y="377572"/>
                                </a:cubicBezTo>
                                <a:cubicBezTo>
                                  <a:pt x="2212988" y="377572"/>
                                  <a:pt x="2213369" y="377699"/>
                                  <a:pt x="2213877" y="377699"/>
                                </a:cubicBezTo>
                                <a:cubicBezTo>
                                  <a:pt x="2214385" y="377699"/>
                                  <a:pt x="2214766" y="377825"/>
                                  <a:pt x="2215274" y="377825"/>
                                </a:cubicBezTo>
                                <a:cubicBezTo>
                                  <a:pt x="2215782" y="377825"/>
                                  <a:pt x="2216163" y="377825"/>
                                  <a:pt x="2216671" y="377952"/>
                                </a:cubicBezTo>
                                <a:cubicBezTo>
                                  <a:pt x="2217179" y="377952"/>
                                  <a:pt x="2217560" y="378079"/>
                                  <a:pt x="2218068" y="378079"/>
                                </a:cubicBezTo>
                                <a:cubicBezTo>
                                  <a:pt x="2218576" y="378079"/>
                                  <a:pt x="2219084" y="378206"/>
                                  <a:pt x="2219465" y="378206"/>
                                </a:cubicBezTo>
                                <a:cubicBezTo>
                                  <a:pt x="2219973" y="378206"/>
                                  <a:pt x="2220481" y="378334"/>
                                  <a:pt x="2220862" y="378334"/>
                                </a:cubicBezTo>
                                <a:cubicBezTo>
                                  <a:pt x="2221370" y="378334"/>
                                  <a:pt x="2221878" y="378460"/>
                                  <a:pt x="2222259" y="378460"/>
                                </a:cubicBezTo>
                                <a:cubicBezTo>
                                  <a:pt x="2222767" y="378460"/>
                                  <a:pt x="2223275" y="378587"/>
                                  <a:pt x="2223656" y="378587"/>
                                </a:cubicBezTo>
                                <a:cubicBezTo>
                                  <a:pt x="2224164" y="378587"/>
                                  <a:pt x="2224672" y="378714"/>
                                  <a:pt x="2225180" y="378714"/>
                                </a:cubicBezTo>
                                <a:cubicBezTo>
                                  <a:pt x="2225561" y="378841"/>
                                  <a:pt x="2226069" y="378841"/>
                                  <a:pt x="2226577" y="378841"/>
                                </a:cubicBezTo>
                                <a:cubicBezTo>
                                  <a:pt x="2226958" y="378968"/>
                                  <a:pt x="2227466" y="378968"/>
                                  <a:pt x="2227974" y="378968"/>
                                </a:cubicBezTo>
                                <a:cubicBezTo>
                                  <a:pt x="2228355" y="379095"/>
                                  <a:pt x="2228863" y="379095"/>
                                  <a:pt x="2229371" y="379223"/>
                                </a:cubicBezTo>
                                <a:cubicBezTo>
                                  <a:pt x="2229752" y="379223"/>
                                  <a:pt x="2230260" y="379349"/>
                                  <a:pt x="2230768" y="379349"/>
                                </a:cubicBezTo>
                                <a:cubicBezTo>
                                  <a:pt x="2231149" y="379476"/>
                                  <a:pt x="2231657" y="379476"/>
                                  <a:pt x="2232165" y="379476"/>
                                </a:cubicBezTo>
                                <a:cubicBezTo>
                                  <a:pt x="2232673" y="379603"/>
                                  <a:pt x="2233054" y="379730"/>
                                  <a:pt x="2233562" y="379730"/>
                                </a:cubicBezTo>
                                <a:cubicBezTo>
                                  <a:pt x="2234070" y="379857"/>
                                  <a:pt x="2234451" y="379857"/>
                                  <a:pt x="2234959" y="379984"/>
                                </a:cubicBezTo>
                                <a:cubicBezTo>
                                  <a:pt x="2235467" y="379984"/>
                                  <a:pt x="2235848" y="380111"/>
                                  <a:pt x="2236356" y="380111"/>
                                </a:cubicBezTo>
                                <a:cubicBezTo>
                                  <a:pt x="2236864" y="380238"/>
                                  <a:pt x="2237245" y="380238"/>
                                  <a:pt x="2237753" y="380238"/>
                                </a:cubicBezTo>
                                <a:cubicBezTo>
                                  <a:pt x="2238261" y="380365"/>
                                  <a:pt x="2238769" y="380365"/>
                                  <a:pt x="2239149" y="380365"/>
                                </a:cubicBezTo>
                                <a:cubicBezTo>
                                  <a:pt x="2239658" y="380492"/>
                                  <a:pt x="2240166" y="380492"/>
                                  <a:pt x="2240547" y="380619"/>
                                </a:cubicBezTo>
                                <a:cubicBezTo>
                                  <a:pt x="2241055" y="380619"/>
                                  <a:pt x="2241563" y="380619"/>
                                  <a:pt x="2241944" y="380619"/>
                                </a:cubicBezTo>
                                <a:cubicBezTo>
                                  <a:pt x="2242452" y="380747"/>
                                  <a:pt x="2242960" y="380747"/>
                                  <a:pt x="2243341" y="380747"/>
                                </a:cubicBezTo>
                                <a:cubicBezTo>
                                  <a:pt x="2243849" y="380874"/>
                                  <a:pt x="2244357" y="380874"/>
                                  <a:pt x="2244865" y="380874"/>
                                </a:cubicBezTo>
                                <a:cubicBezTo>
                                  <a:pt x="2245246" y="381000"/>
                                  <a:pt x="2245754" y="381000"/>
                                  <a:pt x="2246262" y="381000"/>
                                </a:cubicBezTo>
                                <a:cubicBezTo>
                                  <a:pt x="2246643" y="381127"/>
                                  <a:pt x="2247151" y="381127"/>
                                  <a:pt x="2247659" y="381127"/>
                                </a:cubicBezTo>
                                <a:cubicBezTo>
                                  <a:pt x="2248040" y="381254"/>
                                  <a:pt x="2248548" y="381254"/>
                                  <a:pt x="2249056" y="381254"/>
                                </a:cubicBezTo>
                                <a:cubicBezTo>
                                  <a:pt x="2249437" y="381381"/>
                                  <a:pt x="2249945" y="381381"/>
                                  <a:pt x="2250453" y="381381"/>
                                </a:cubicBezTo>
                                <a:cubicBezTo>
                                  <a:pt x="2250961" y="381509"/>
                                  <a:pt x="2251342" y="381509"/>
                                  <a:pt x="2251849" y="381509"/>
                                </a:cubicBezTo>
                                <a:cubicBezTo>
                                  <a:pt x="2252358" y="381635"/>
                                  <a:pt x="2252739" y="381635"/>
                                  <a:pt x="2253247" y="381635"/>
                                </a:cubicBezTo>
                                <a:cubicBezTo>
                                  <a:pt x="2253755" y="381635"/>
                                  <a:pt x="2254136" y="381762"/>
                                  <a:pt x="2254644" y="381762"/>
                                </a:cubicBezTo>
                                <a:cubicBezTo>
                                  <a:pt x="2255152" y="381762"/>
                                  <a:pt x="2255533" y="381762"/>
                                  <a:pt x="2256041" y="381889"/>
                                </a:cubicBezTo>
                                <a:cubicBezTo>
                                  <a:pt x="2256549" y="381889"/>
                                  <a:pt x="2256930" y="381889"/>
                                  <a:pt x="2257438" y="382016"/>
                                </a:cubicBezTo>
                                <a:cubicBezTo>
                                  <a:pt x="2257946" y="382016"/>
                                  <a:pt x="2258454" y="382016"/>
                                  <a:pt x="2258835" y="382143"/>
                                </a:cubicBezTo>
                                <a:cubicBezTo>
                                  <a:pt x="2259343" y="382143"/>
                                  <a:pt x="2259851" y="382143"/>
                                  <a:pt x="2260232" y="382270"/>
                                </a:cubicBezTo>
                                <a:cubicBezTo>
                                  <a:pt x="2260740" y="382270"/>
                                  <a:pt x="2261248" y="382270"/>
                                  <a:pt x="2261629" y="382270"/>
                                </a:cubicBezTo>
                                <a:cubicBezTo>
                                  <a:pt x="2262137" y="382398"/>
                                  <a:pt x="2262645" y="382398"/>
                                  <a:pt x="2263153" y="382398"/>
                                </a:cubicBezTo>
                                <a:cubicBezTo>
                                  <a:pt x="2263534" y="382398"/>
                                  <a:pt x="2264042" y="382524"/>
                                  <a:pt x="2264549" y="382524"/>
                                </a:cubicBezTo>
                                <a:cubicBezTo>
                                  <a:pt x="2264931" y="382524"/>
                                  <a:pt x="2265439" y="382651"/>
                                  <a:pt x="2265947" y="382651"/>
                                </a:cubicBezTo>
                                <a:cubicBezTo>
                                  <a:pt x="2266328" y="382651"/>
                                  <a:pt x="2266836" y="382778"/>
                                  <a:pt x="2267344" y="382778"/>
                                </a:cubicBezTo>
                                <a:cubicBezTo>
                                  <a:pt x="2267724" y="382778"/>
                                  <a:pt x="2268233" y="382778"/>
                                  <a:pt x="2268741" y="382905"/>
                                </a:cubicBezTo>
                                <a:cubicBezTo>
                                  <a:pt x="2269249" y="382905"/>
                                  <a:pt x="2269630" y="382905"/>
                                  <a:pt x="2270138" y="383032"/>
                                </a:cubicBezTo>
                                <a:cubicBezTo>
                                  <a:pt x="2270646" y="383032"/>
                                  <a:pt x="2271027" y="383032"/>
                                  <a:pt x="2271535" y="383032"/>
                                </a:cubicBezTo>
                                <a:cubicBezTo>
                                  <a:pt x="2272043" y="383159"/>
                                  <a:pt x="2272424" y="383159"/>
                                  <a:pt x="2272932" y="383159"/>
                                </a:cubicBezTo>
                                <a:cubicBezTo>
                                  <a:pt x="2273440" y="383159"/>
                                  <a:pt x="2273821" y="383286"/>
                                  <a:pt x="2274329" y="383286"/>
                                </a:cubicBezTo>
                                <a:cubicBezTo>
                                  <a:pt x="2274837" y="383286"/>
                                  <a:pt x="2275345" y="383286"/>
                                  <a:pt x="2275726" y="383286"/>
                                </a:cubicBezTo>
                                <a:cubicBezTo>
                                  <a:pt x="2276234" y="383413"/>
                                  <a:pt x="2276742" y="383413"/>
                                  <a:pt x="2277123" y="383413"/>
                                </a:cubicBezTo>
                                <a:cubicBezTo>
                                  <a:pt x="2277631" y="383413"/>
                                  <a:pt x="2278139" y="383540"/>
                                  <a:pt x="2278520" y="383540"/>
                                </a:cubicBezTo>
                                <a:cubicBezTo>
                                  <a:pt x="2279028" y="383540"/>
                                  <a:pt x="2279536" y="383540"/>
                                  <a:pt x="2279917" y="383667"/>
                                </a:cubicBezTo>
                                <a:cubicBezTo>
                                  <a:pt x="2280424" y="383667"/>
                                  <a:pt x="2280933" y="383667"/>
                                  <a:pt x="2281441" y="383794"/>
                                </a:cubicBezTo>
                                <a:cubicBezTo>
                                  <a:pt x="2281822" y="383794"/>
                                  <a:pt x="2282330" y="383794"/>
                                  <a:pt x="2282838" y="383794"/>
                                </a:cubicBezTo>
                                <a:cubicBezTo>
                                  <a:pt x="2283219" y="383794"/>
                                  <a:pt x="2283727" y="383922"/>
                                  <a:pt x="2284235" y="383922"/>
                                </a:cubicBezTo>
                                <a:cubicBezTo>
                                  <a:pt x="2284616" y="383922"/>
                                  <a:pt x="2285124" y="383922"/>
                                  <a:pt x="2285632" y="383922"/>
                                </a:cubicBezTo>
                                <a:cubicBezTo>
                                  <a:pt x="2286013" y="383922"/>
                                  <a:pt x="2286521" y="384049"/>
                                  <a:pt x="2287029" y="384049"/>
                                </a:cubicBezTo>
                                <a:cubicBezTo>
                                  <a:pt x="2287410" y="384049"/>
                                  <a:pt x="2287918" y="384049"/>
                                  <a:pt x="2288426" y="384049"/>
                                </a:cubicBezTo>
                                <a:cubicBezTo>
                                  <a:pt x="2288934" y="384175"/>
                                  <a:pt x="2289315" y="384175"/>
                                  <a:pt x="2289823" y="384175"/>
                                </a:cubicBezTo>
                                <a:cubicBezTo>
                                  <a:pt x="2290331" y="384175"/>
                                  <a:pt x="2290712" y="384175"/>
                                  <a:pt x="2291220" y="384302"/>
                                </a:cubicBezTo>
                                <a:cubicBezTo>
                                  <a:pt x="2291728" y="384302"/>
                                  <a:pt x="2292109" y="384302"/>
                                  <a:pt x="2292617" y="384429"/>
                                </a:cubicBezTo>
                                <a:cubicBezTo>
                                  <a:pt x="2293124" y="384429"/>
                                  <a:pt x="2293506" y="384429"/>
                                  <a:pt x="2294014" y="384429"/>
                                </a:cubicBezTo>
                                <a:cubicBezTo>
                                  <a:pt x="2294522" y="384429"/>
                                  <a:pt x="2295030" y="384556"/>
                                  <a:pt x="2295411" y="384556"/>
                                </a:cubicBezTo>
                                <a:cubicBezTo>
                                  <a:pt x="2295919" y="384556"/>
                                  <a:pt x="2296427" y="384556"/>
                                  <a:pt x="2296808" y="384684"/>
                                </a:cubicBezTo>
                                <a:cubicBezTo>
                                  <a:pt x="2297316" y="384684"/>
                                  <a:pt x="2297824" y="384684"/>
                                  <a:pt x="2298205" y="384684"/>
                                </a:cubicBezTo>
                                <a:cubicBezTo>
                                  <a:pt x="2298713" y="384810"/>
                                  <a:pt x="2299221" y="384810"/>
                                  <a:pt x="2299602" y="384810"/>
                                </a:cubicBezTo>
                                <a:cubicBezTo>
                                  <a:pt x="2300110" y="384810"/>
                                  <a:pt x="2300618" y="384810"/>
                                  <a:pt x="2301126" y="384937"/>
                                </a:cubicBezTo>
                                <a:cubicBezTo>
                                  <a:pt x="2301507" y="384937"/>
                                  <a:pt x="2302015" y="384937"/>
                                  <a:pt x="2302523" y="384937"/>
                                </a:cubicBezTo>
                                <a:cubicBezTo>
                                  <a:pt x="2302904" y="384937"/>
                                  <a:pt x="2303412" y="384937"/>
                                  <a:pt x="2303920" y="384937"/>
                                </a:cubicBezTo>
                                <a:cubicBezTo>
                                  <a:pt x="2304301" y="385064"/>
                                  <a:pt x="2304809" y="385064"/>
                                  <a:pt x="2305317" y="385064"/>
                                </a:cubicBezTo>
                                <a:cubicBezTo>
                                  <a:pt x="2305698" y="385064"/>
                                  <a:pt x="2306206" y="385064"/>
                                  <a:pt x="2306714" y="385064"/>
                                </a:cubicBezTo>
                                <a:cubicBezTo>
                                  <a:pt x="2307222" y="385064"/>
                                  <a:pt x="2307603" y="385064"/>
                                  <a:pt x="2308111" y="385064"/>
                                </a:cubicBezTo>
                                <a:cubicBezTo>
                                  <a:pt x="2308619" y="385064"/>
                                  <a:pt x="2308999" y="385064"/>
                                  <a:pt x="2309508" y="385064"/>
                                </a:cubicBezTo>
                                <a:cubicBezTo>
                                  <a:pt x="2310016" y="385064"/>
                                  <a:pt x="2310397" y="385064"/>
                                  <a:pt x="2310905" y="385064"/>
                                </a:cubicBezTo>
                                <a:cubicBezTo>
                                  <a:pt x="2311413" y="385064"/>
                                  <a:pt x="2311794" y="385191"/>
                                  <a:pt x="2312302" y="385191"/>
                                </a:cubicBezTo>
                                <a:cubicBezTo>
                                  <a:pt x="2312810" y="385191"/>
                                  <a:pt x="2313191" y="385191"/>
                                  <a:pt x="2313699" y="385191"/>
                                </a:cubicBezTo>
                                <a:cubicBezTo>
                                  <a:pt x="2314207" y="385318"/>
                                  <a:pt x="2314715" y="385318"/>
                                  <a:pt x="2315096" y="385318"/>
                                </a:cubicBezTo>
                                <a:cubicBezTo>
                                  <a:pt x="2315604" y="385318"/>
                                  <a:pt x="2316112" y="385445"/>
                                  <a:pt x="2316493" y="385445"/>
                                </a:cubicBezTo>
                                <a:cubicBezTo>
                                  <a:pt x="2317001" y="385445"/>
                                  <a:pt x="2317509" y="385445"/>
                                  <a:pt x="2317890" y="385445"/>
                                </a:cubicBezTo>
                                <a:cubicBezTo>
                                  <a:pt x="2318398" y="385573"/>
                                  <a:pt x="2318906" y="385573"/>
                                  <a:pt x="2319414" y="385573"/>
                                </a:cubicBezTo>
                                <a:cubicBezTo>
                                  <a:pt x="2319795" y="385573"/>
                                  <a:pt x="2320303" y="385699"/>
                                  <a:pt x="2320811" y="385699"/>
                                </a:cubicBezTo>
                                <a:cubicBezTo>
                                  <a:pt x="2321192" y="385699"/>
                                  <a:pt x="2321699" y="385699"/>
                                  <a:pt x="2322208" y="385699"/>
                                </a:cubicBezTo>
                                <a:cubicBezTo>
                                  <a:pt x="2322589" y="385699"/>
                                  <a:pt x="2323097" y="385826"/>
                                  <a:pt x="2323605" y="385826"/>
                                </a:cubicBezTo>
                                <a:cubicBezTo>
                                  <a:pt x="2323986" y="385826"/>
                                  <a:pt x="2324494" y="385826"/>
                                  <a:pt x="2325002" y="385826"/>
                                </a:cubicBezTo>
                                <a:cubicBezTo>
                                  <a:pt x="2325510" y="385826"/>
                                  <a:pt x="2325891" y="385826"/>
                                  <a:pt x="2326399" y="385953"/>
                                </a:cubicBezTo>
                                <a:cubicBezTo>
                                  <a:pt x="2326907" y="385953"/>
                                  <a:pt x="2327288" y="385953"/>
                                  <a:pt x="2327796" y="385953"/>
                                </a:cubicBezTo>
                                <a:cubicBezTo>
                                  <a:pt x="2328304" y="385953"/>
                                  <a:pt x="2328685" y="385953"/>
                                  <a:pt x="2329193" y="385953"/>
                                </a:cubicBezTo>
                                <a:cubicBezTo>
                                  <a:pt x="2329701" y="385953"/>
                                  <a:pt x="2330082" y="385953"/>
                                  <a:pt x="2330590" y="386080"/>
                                </a:cubicBezTo>
                                <a:cubicBezTo>
                                  <a:pt x="2331098" y="386080"/>
                                  <a:pt x="2331606" y="386080"/>
                                  <a:pt x="2331987" y="386080"/>
                                </a:cubicBezTo>
                                <a:cubicBezTo>
                                  <a:pt x="2332495" y="386080"/>
                                  <a:pt x="2333003" y="386080"/>
                                  <a:pt x="2333384" y="386080"/>
                                </a:cubicBezTo>
                                <a:cubicBezTo>
                                  <a:pt x="2333892" y="386080"/>
                                  <a:pt x="2334399" y="386207"/>
                                  <a:pt x="2334781" y="386207"/>
                                </a:cubicBezTo>
                                <a:cubicBezTo>
                                  <a:pt x="2335289" y="386207"/>
                                  <a:pt x="2335797" y="386207"/>
                                  <a:pt x="2336178" y="386207"/>
                                </a:cubicBezTo>
                                <a:cubicBezTo>
                                  <a:pt x="2336686" y="386207"/>
                                  <a:pt x="2337194" y="386334"/>
                                  <a:pt x="2337702" y="386334"/>
                                </a:cubicBezTo>
                                <a:cubicBezTo>
                                  <a:pt x="2338083" y="386334"/>
                                  <a:pt x="2338591" y="386334"/>
                                  <a:pt x="2339099" y="386334"/>
                                </a:cubicBezTo>
                                <a:cubicBezTo>
                                  <a:pt x="2339480" y="386334"/>
                                  <a:pt x="2339988" y="386334"/>
                                  <a:pt x="2340496" y="386461"/>
                                </a:cubicBezTo>
                                <a:cubicBezTo>
                                  <a:pt x="2340877" y="386461"/>
                                  <a:pt x="2341385" y="386461"/>
                                  <a:pt x="2341893" y="386461"/>
                                </a:cubicBezTo>
                                <a:cubicBezTo>
                                  <a:pt x="2342274" y="386461"/>
                                  <a:pt x="2342782" y="386461"/>
                                  <a:pt x="2343290" y="386588"/>
                                </a:cubicBezTo>
                                <a:cubicBezTo>
                                  <a:pt x="2343671" y="386588"/>
                                  <a:pt x="2344179" y="386588"/>
                                  <a:pt x="2344687" y="386588"/>
                                </a:cubicBezTo>
                                <a:cubicBezTo>
                                  <a:pt x="2345195" y="386588"/>
                                  <a:pt x="2345576" y="386588"/>
                                  <a:pt x="2346084" y="386588"/>
                                </a:cubicBezTo>
                                <a:cubicBezTo>
                                  <a:pt x="2346592" y="386588"/>
                                  <a:pt x="2346973" y="386588"/>
                                  <a:pt x="2347481" y="386588"/>
                                </a:cubicBezTo>
                                <a:cubicBezTo>
                                  <a:pt x="2347989" y="386588"/>
                                  <a:pt x="2348370" y="386588"/>
                                  <a:pt x="2348878" y="386588"/>
                                </a:cubicBezTo>
                                <a:cubicBezTo>
                                  <a:pt x="2349386" y="386588"/>
                                  <a:pt x="2349767" y="386588"/>
                                  <a:pt x="2350274" y="386588"/>
                                </a:cubicBezTo>
                                <a:cubicBezTo>
                                  <a:pt x="2350783" y="386588"/>
                                  <a:pt x="2351291" y="386588"/>
                                  <a:pt x="2351672" y="386588"/>
                                </a:cubicBezTo>
                                <a:cubicBezTo>
                                  <a:pt x="2352180" y="386588"/>
                                  <a:pt x="2352688" y="386588"/>
                                  <a:pt x="2353069" y="386588"/>
                                </a:cubicBezTo>
                                <a:cubicBezTo>
                                  <a:pt x="2353577" y="386461"/>
                                  <a:pt x="2354085" y="386461"/>
                                  <a:pt x="2354466" y="386461"/>
                                </a:cubicBezTo>
                                <a:cubicBezTo>
                                  <a:pt x="2354974" y="386461"/>
                                  <a:pt x="2355482" y="386461"/>
                                  <a:pt x="2355863" y="386461"/>
                                </a:cubicBezTo>
                                <a:cubicBezTo>
                                  <a:pt x="2356371" y="386461"/>
                                  <a:pt x="2356879" y="386461"/>
                                  <a:pt x="2357387" y="386461"/>
                                </a:cubicBezTo>
                                <a:cubicBezTo>
                                  <a:pt x="2357768" y="386461"/>
                                  <a:pt x="2358276" y="386461"/>
                                  <a:pt x="2358784" y="386588"/>
                                </a:cubicBezTo>
                                <a:cubicBezTo>
                                  <a:pt x="2359165" y="386588"/>
                                  <a:pt x="2359673" y="386588"/>
                                  <a:pt x="2360181" y="386588"/>
                                </a:cubicBezTo>
                                <a:cubicBezTo>
                                  <a:pt x="2360562" y="386588"/>
                                  <a:pt x="2361070" y="386588"/>
                                  <a:pt x="2361578" y="386588"/>
                                </a:cubicBezTo>
                                <a:cubicBezTo>
                                  <a:pt x="2361959" y="386715"/>
                                  <a:pt x="2362467" y="386715"/>
                                  <a:pt x="2362974" y="386715"/>
                                </a:cubicBezTo>
                                <a:cubicBezTo>
                                  <a:pt x="2363483" y="386715"/>
                                  <a:pt x="2363864" y="386715"/>
                                  <a:pt x="2364372" y="386715"/>
                                </a:cubicBezTo>
                                <a:cubicBezTo>
                                  <a:pt x="2364880" y="386842"/>
                                  <a:pt x="2365261" y="386842"/>
                                  <a:pt x="2365769" y="386842"/>
                                </a:cubicBezTo>
                                <a:cubicBezTo>
                                  <a:pt x="2366277" y="386842"/>
                                  <a:pt x="2366658" y="386842"/>
                                  <a:pt x="2367166" y="386842"/>
                                </a:cubicBezTo>
                                <a:cubicBezTo>
                                  <a:pt x="2367674" y="386842"/>
                                  <a:pt x="2368055" y="386969"/>
                                  <a:pt x="2368563" y="386969"/>
                                </a:cubicBezTo>
                                <a:cubicBezTo>
                                  <a:pt x="2369071" y="386969"/>
                                  <a:pt x="2369452" y="386969"/>
                                  <a:pt x="2369960" y="386969"/>
                                </a:cubicBezTo>
                                <a:cubicBezTo>
                                  <a:pt x="2370468" y="386969"/>
                                  <a:pt x="2370976" y="386969"/>
                                  <a:pt x="2371357" y="386969"/>
                                </a:cubicBezTo>
                                <a:cubicBezTo>
                                  <a:pt x="2371865" y="386969"/>
                                  <a:pt x="2372373" y="386969"/>
                                  <a:pt x="2372754" y="386969"/>
                                </a:cubicBezTo>
                                <a:cubicBezTo>
                                  <a:pt x="2373262" y="386969"/>
                                  <a:pt x="2373770" y="386969"/>
                                  <a:pt x="2374151" y="386969"/>
                                </a:cubicBezTo>
                                <a:cubicBezTo>
                                  <a:pt x="2374659" y="386969"/>
                                  <a:pt x="2375167" y="386969"/>
                                  <a:pt x="2375674" y="386969"/>
                                </a:cubicBezTo>
                                <a:cubicBezTo>
                                  <a:pt x="2376056" y="386969"/>
                                  <a:pt x="2376564" y="386969"/>
                                  <a:pt x="2377072" y="386969"/>
                                </a:cubicBezTo>
                                <a:cubicBezTo>
                                  <a:pt x="2377453" y="386969"/>
                                  <a:pt x="2377961" y="386969"/>
                                  <a:pt x="2378469" y="386969"/>
                                </a:cubicBezTo>
                                <a:cubicBezTo>
                                  <a:pt x="2378849" y="386969"/>
                                  <a:pt x="2379358" y="387097"/>
                                  <a:pt x="2379866" y="387097"/>
                                </a:cubicBezTo>
                                <a:cubicBezTo>
                                  <a:pt x="2380247" y="387097"/>
                                  <a:pt x="2380755" y="387224"/>
                                  <a:pt x="2381263" y="387224"/>
                                </a:cubicBezTo>
                                <a:cubicBezTo>
                                  <a:pt x="2381771" y="387224"/>
                                  <a:pt x="2382152" y="387350"/>
                                  <a:pt x="2382660" y="387350"/>
                                </a:cubicBezTo>
                                <a:cubicBezTo>
                                  <a:pt x="2383168" y="387350"/>
                                  <a:pt x="2383549" y="387477"/>
                                  <a:pt x="2384057" y="387477"/>
                                </a:cubicBezTo>
                                <a:cubicBezTo>
                                  <a:pt x="2384565" y="387477"/>
                                  <a:pt x="2384946" y="387477"/>
                                  <a:pt x="2385454" y="387477"/>
                                </a:cubicBezTo>
                                <a:cubicBezTo>
                                  <a:pt x="2385962" y="387477"/>
                                  <a:pt x="2386343" y="387477"/>
                                  <a:pt x="2386851" y="387477"/>
                                </a:cubicBezTo>
                                <a:cubicBezTo>
                                  <a:pt x="2387359" y="387477"/>
                                  <a:pt x="2387867" y="387477"/>
                                  <a:pt x="2388248" y="387477"/>
                                </a:cubicBezTo>
                                <a:cubicBezTo>
                                  <a:pt x="2388756" y="387477"/>
                                  <a:pt x="2389264" y="387477"/>
                                  <a:pt x="2389645" y="387477"/>
                                </a:cubicBezTo>
                                <a:cubicBezTo>
                                  <a:pt x="2390153" y="387477"/>
                                  <a:pt x="2390661" y="387477"/>
                                  <a:pt x="2391042" y="387477"/>
                                </a:cubicBezTo>
                                <a:cubicBezTo>
                                  <a:pt x="2391549" y="387477"/>
                                  <a:pt x="2392058" y="387477"/>
                                  <a:pt x="2392439" y="387604"/>
                                </a:cubicBezTo>
                                <a:cubicBezTo>
                                  <a:pt x="2392947" y="387604"/>
                                  <a:pt x="2393455" y="387604"/>
                                  <a:pt x="2393963" y="387604"/>
                                </a:cubicBezTo>
                                <a:cubicBezTo>
                                  <a:pt x="2394344" y="387604"/>
                                  <a:pt x="2394852" y="387604"/>
                                  <a:pt x="2395360" y="387731"/>
                                </a:cubicBezTo>
                                <a:cubicBezTo>
                                  <a:pt x="2395741" y="387731"/>
                                  <a:pt x="2396249" y="387731"/>
                                  <a:pt x="2396757" y="387731"/>
                                </a:cubicBezTo>
                                <a:cubicBezTo>
                                  <a:pt x="2397138" y="387731"/>
                                  <a:pt x="2397646" y="387731"/>
                                  <a:pt x="2398154" y="387731"/>
                                </a:cubicBezTo>
                                <a:cubicBezTo>
                                  <a:pt x="2398535" y="387731"/>
                                  <a:pt x="2399043" y="387731"/>
                                  <a:pt x="2399551" y="387731"/>
                                </a:cubicBezTo>
                                <a:cubicBezTo>
                                  <a:pt x="2399932" y="387859"/>
                                  <a:pt x="2400440" y="387859"/>
                                  <a:pt x="2400948" y="387859"/>
                                </a:cubicBezTo>
                                <a:cubicBezTo>
                                  <a:pt x="2401456" y="387859"/>
                                  <a:pt x="2401837" y="387859"/>
                                  <a:pt x="2402345" y="387859"/>
                                </a:cubicBezTo>
                                <a:cubicBezTo>
                                  <a:pt x="2402853" y="387985"/>
                                  <a:pt x="2403234" y="387985"/>
                                  <a:pt x="2403742" y="387985"/>
                                </a:cubicBezTo>
                                <a:cubicBezTo>
                                  <a:pt x="2404249" y="387985"/>
                                  <a:pt x="2404631" y="387985"/>
                                  <a:pt x="2405139" y="387985"/>
                                </a:cubicBezTo>
                                <a:cubicBezTo>
                                  <a:pt x="2405647" y="387985"/>
                                  <a:pt x="2406028" y="388112"/>
                                  <a:pt x="2406536" y="388112"/>
                                </a:cubicBezTo>
                                <a:cubicBezTo>
                                  <a:pt x="2407044" y="388112"/>
                                  <a:pt x="2407552" y="388112"/>
                                  <a:pt x="2407933" y="388112"/>
                                </a:cubicBezTo>
                                <a:cubicBezTo>
                                  <a:pt x="2408441" y="388112"/>
                                  <a:pt x="2408949" y="388112"/>
                                  <a:pt x="2409330" y="388239"/>
                                </a:cubicBezTo>
                                <a:cubicBezTo>
                                  <a:pt x="2409838" y="388239"/>
                                  <a:pt x="2410346" y="388239"/>
                                  <a:pt x="2410727" y="388239"/>
                                </a:cubicBezTo>
                                <a:cubicBezTo>
                                  <a:pt x="2411235" y="388239"/>
                                  <a:pt x="2411743" y="388239"/>
                                  <a:pt x="2412124" y="388239"/>
                                </a:cubicBezTo>
                                <a:cubicBezTo>
                                  <a:pt x="2412632" y="388239"/>
                                  <a:pt x="2413140" y="388239"/>
                                  <a:pt x="2413648" y="388239"/>
                                </a:cubicBezTo>
                                <a:cubicBezTo>
                                  <a:pt x="2414029" y="388239"/>
                                  <a:pt x="2414537" y="388239"/>
                                  <a:pt x="2415045" y="388239"/>
                                </a:cubicBezTo>
                                <a:cubicBezTo>
                                  <a:pt x="2415426" y="388239"/>
                                  <a:pt x="2415934" y="388239"/>
                                  <a:pt x="2416442" y="388239"/>
                                </a:cubicBezTo>
                                <a:cubicBezTo>
                                  <a:pt x="2416823" y="388239"/>
                                  <a:pt x="2417331" y="388239"/>
                                  <a:pt x="2417839" y="388239"/>
                                </a:cubicBezTo>
                                <a:cubicBezTo>
                                  <a:pt x="2418220" y="388239"/>
                                  <a:pt x="2418728" y="388366"/>
                                  <a:pt x="2419236" y="388366"/>
                                </a:cubicBezTo>
                                <a:cubicBezTo>
                                  <a:pt x="2419617" y="388366"/>
                                  <a:pt x="2420124" y="388366"/>
                                  <a:pt x="2420633" y="388366"/>
                                </a:cubicBezTo>
                                <a:cubicBezTo>
                                  <a:pt x="2421141" y="388366"/>
                                  <a:pt x="2421522" y="388366"/>
                                  <a:pt x="2422030" y="388366"/>
                                </a:cubicBezTo>
                                <a:cubicBezTo>
                                  <a:pt x="2422538" y="388366"/>
                                  <a:pt x="2422919" y="388366"/>
                                  <a:pt x="2423427" y="388366"/>
                                </a:cubicBezTo>
                                <a:cubicBezTo>
                                  <a:pt x="2423935" y="388366"/>
                                  <a:pt x="2424316" y="388366"/>
                                  <a:pt x="2424824" y="388366"/>
                                </a:cubicBezTo>
                                <a:cubicBezTo>
                                  <a:pt x="2425332" y="388366"/>
                                  <a:pt x="2425713" y="388493"/>
                                  <a:pt x="2426221" y="388493"/>
                                </a:cubicBezTo>
                                <a:cubicBezTo>
                                  <a:pt x="2426729" y="388493"/>
                                  <a:pt x="2427237" y="388493"/>
                                  <a:pt x="2427618" y="388493"/>
                                </a:cubicBezTo>
                                <a:cubicBezTo>
                                  <a:pt x="2428126" y="388493"/>
                                  <a:pt x="2428634" y="388493"/>
                                  <a:pt x="2429015" y="388493"/>
                                </a:cubicBezTo>
                                <a:cubicBezTo>
                                  <a:pt x="2429523" y="388493"/>
                                  <a:pt x="2430031" y="388493"/>
                                  <a:pt x="2430412" y="388493"/>
                                </a:cubicBezTo>
                                <a:cubicBezTo>
                                  <a:pt x="2430920" y="388493"/>
                                  <a:pt x="2431428" y="388493"/>
                                  <a:pt x="2431809" y="388493"/>
                                </a:cubicBezTo>
                                <a:cubicBezTo>
                                  <a:pt x="2432317" y="388493"/>
                                  <a:pt x="2432824" y="388493"/>
                                  <a:pt x="2433333" y="388493"/>
                                </a:cubicBezTo>
                                <a:cubicBezTo>
                                  <a:pt x="2433714" y="388493"/>
                                  <a:pt x="2434222" y="388493"/>
                                  <a:pt x="2434730" y="388493"/>
                                </a:cubicBezTo>
                                <a:cubicBezTo>
                                  <a:pt x="2435111" y="388493"/>
                                  <a:pt x="2435619" y="388493"/>
                                  <a:pt x="2436127" y="388493"/>
                                </a:cubicBezTo>
                                <a:cubicBezTo>
                                  <a:pt x="2436508" y="388493"/>
                                  <a:pt x="2437016" y="388493"/>
                                  <a:pt x="2437524" y="388620"/>
                                </a:cubicBezTo>
                                <a:cubicBezTo>
                                  <a:pt x="2438032" y="388620"/>
                                  <a:pt x="2438413" y="388620"/>
                                  <a:pt x="2438921" y="388620"/>
                                </a:cubicBezTo>
                                <a:cubicBezTo>
                                  <a:pt x="2439429" y="388620"/>
                                  <a:pt x="2439810" y="388620"/>
                                  <a:pt x="2440318" y="388620"/>
                                </a:cubicBezTo>
                                <a:cubicBezTo>
                                  <a:pt x="2440826" y="388620"/>
                                  <a:pt x="2441207" y="388620"/>
                                  <a:pt x="2441715" y="388748"/>
                                </a:cubicBezTo>
                                <a:cubicBezTo>
                                  <a:pt x="2442223" y="388748"/>
                                  <a:pt x="2442604" y="388748"/>
                                  <a:pt x="2443112" y="388748"/>
                                </a:cubicBezTo>
                                <a:cubicBezTo>
                                  <a:pt x="2443620" y="388748"/>
                                  <a:pt x="2444128" y="388748"/>
                                  <a:pt x="2444509" y="388748"/>
                                </a:cubicBezTo>
                                <a:cubicBezTo>
                                  <a:pt x="2445017" y="388748"/>
                                  <a:pt x="2445524" y="388748"/>
                                  <a:pt x="2445906" y="388748"/>
                                </a:cubicBezTo>
                                <a:cubicBezTo>
                                  <a:pt x="2446414" y="388748"/>
                                  <a:pt x="2446922" y="388874"/>
                                  <a:pt x="2447303" y="388874"/>
                                </a:cubicBezTo>
                                <a:cubicBezTo>
                                  <a:pt x="2447811" y="388874"/>
                                  <a:pt x="2448319" y="388874"/>
                                  <a:pt x="2448699" y="388874"/>
                                </a:cubicBezTo>
                                <a:cubicBezTo>
                                  <a:pt x="2449208" y="388874"/>
                                  <a:pt x="2449716" y="388874"/>
                                  <a:pt x="2450224" y="388874"/>
                                </a:cubicBezTo>
                                <a:cubicBezTo>
                                  <a:pt x="2450605" y="388874"/>
                                  <a:pt x="2451113" y="388874"/>
                                  <a:pt x="2451621" y="388874"/>
                                </a:cubicBezTo>
                                <a:cubicBezTo>
                                  <a:pt x="2452002" y="388874"/>
                                  <a:pt x="2452510" y="388874"/>
                                  <a:pt x="2453018" y="388874"/>
                                </a:cubicBezTo>
                                <a:cubicBezTo>
                                  <a:pt x="2453399" y="388874"/>
                                  <a:pt x="2453907" y="388874"/>
                                  <a:pt x="2454415" y="388874"/>
                                </a:cubicBezTo>
                                <a:cubicBezTo>
                                  <a:pt x="2454796" y="388874"/>
                                  <a:pt x="2455304" y="388874"/>
                                  <a:pt x="2455812" y="388874"/>
                                </a:cubicBezTo>
                                <a:cubicBezTo>
                                  <a:pt x="2456193" y="388874"/>
                                  <a:pt x="2456701" y="388748"/>
                                  <a:pt x="2457209" y="388748"/>
                                </a:cubicBezTo>
                                <a:cubicBezTo>
                                  <a:pt x="2457717" y="388748"/>
                                  <a:pt x="2458098" y="388748"/>
                                  <a:pt x="2458606" y="388748"/>
                                </a:cubicBezTo>
                                <a:cubicBezTo>
                                  <a:pt x="2459114" y="388748"/>
                                  <a:pt x="2459495" y="388748"/>
                                  <a:pt x="2460003" y="388748"/>
                                </a:cubicBezTo>
                                <a:cubicBezTo>
                                  <a:pt x="2460511" y="388620"/>
                                  <a:pt x="2460892" y="388748"/>
                                  <a:pt x="2461399" y="388748"/>
                                </a:cubicBezTo>
                                <a:cubicBezTo>
                                  <a:pt x="2461908" y="388620"/>
                                  <a:pt x="2462289" y="388620"/>
                                  <a:pt x="2462797" y="388620"/>
                                </a:cubicBezTo>
                                <a:cubicBezTo>
                                  <a:pt x="2463305" y="388620"/>
                                  <a:pt x="2463813" y="388620"/>
                                  <a:pt x="2464194" y="388620"/>
                                </a:cubicBezTo>
                                <a:cubicBezTo>
                                  <a:pt x="2464702" y="388620"/>
                                  <a:pt x="2465210" y="388620"/>
                                  <a:pt x="2465591" y="388748"/>
                                </a:cubicBezTo>
                                <a:cubicBezTo>
                                  <a:pt x="2466099" y="388748"/>
                                  <a:pt x="2466607" y="388748"/>
                                  <a:pt x="2466988" y="388748"/>
                                </a:cubicBezTo>
                                <a:cubicBezTo>
                                  <a:pt x="2467496" y="388748"/>
                                  <a:pt x="2468004" y="388748"/>
                                  <a:pt x="2468385" y="388748"/>
                                </a:cubicBezTo>
                                <a:cubicBezTo>
                                  <a:pt x="2468893" y="388874"/>
                                  <a:pt x="2469401" y="388874"/>
                                  <a:pt x="2469909" y="388874"/>
                                </a:cubicBezTo>
                                <a:cubicBezTo>
                                  <a:pt x="2470290" y="389001"/>
                                  <a:pt x="2470798" y="389001"/>
                                  <a:pt x="2471306" y="389001"/>
                                </a:cubicBezTo>
                                <a:cubicBezTo>
                                  <a:pt x="2471687" y="389001"/>
                                  <a:pt x="2472195" y="389001"/>
                                  <a:pt x="2472703" y="389128"/>
                                </a:cubicBezTo>
                                <a:cubicBezTo>
                                  <a:pt x="2473084" y="389128"/>
                                  <a:pt x="2473592" y="389128"/>
                                  <a:pt x="2474099" y="389128"/>
                                </a:cubicBezTo>
                                <a:cubicBezTo>
                                  <a:pt x="2474481" y="389128"/>
                                  <a:pt x="2474989" y="389255"/>
                                  <a:pt x="2475497" y="389255"/>
                                </a:cubicBezTo>
                                <a:cubicBezTo>
                                  <a:pt x="2475878" y="389255"/>
                                  <a:pt x="2476386" y="389255"/>
                                  <a:pt x="2476894" y="389255"/>
                                </a:cubicBezTo>
                                <a:cubicBezTo>
                                  <a:pt x="2477402" y="389255"/>
                                  <a:pt x="2477783" y="389255"/>
                                  <a:pt x="2478291" y="389255"/>
                                </a:cubicBezTo>
                                <a:cubicBezTo>
                                  <a:pt x="2478799" y="389382"/>
                                  <a:pt x="2479180" y="389382"/>
                                  <a:pt x="2479688" y="389382"/>
                                </a:cubicBezTo>
                                <a:cubicBezTo>
                                  <a:pt x="2480196" y="389382"/>
                                  <a:pt x="2480577" y="389382"/>
                                  <a:pt x="2481085" y="389382"/>
                                </a:cubicBezTo>
                                <a:cubicBezTo>
                                  <a:pt x="2481593" y="389509"/>
                                  <a:pt x="2481974" y="389509"/>
                                  <a:pt x="2482482" y="389509"/>
                                </a:cubicBezTo>
                                <a:cubicBezTo>
                                  <a:pt x="2482990" y="389509"/>
                                  <a:pt x="2483498" y="389509"/>
                                  <a:pt x="2483879" y="389636"/>
                                </a:cubicBezTo>
                                <a:cubicBezTo>
                                  <a:pt x="2484387" y="389636"/>
                                  <a:pt x="2484895" y="389636"/>
                                  <a:pt x="2485276" y="389636"/>
                                </a:cubicBezTo>
                                <a:cubicBezTo>
                                  <a:pt x="2485784" y="389636"/>
                                  <a:pt x="2486292" y="389763"/>
                                  <a:pt x="2486673" y="389763"/>
                                </a:cubicBezTo>
                                <a:cubicBezTo>
                                  <a:pt x="2487181" y="389763"/>
                                  <a:pt x="2487689" y="389763"/>
                                  <a:pt x="2488070" y="389763"/>
                                </a:cubicBezTo>
                                <a:cubicBezTo>
                                  <a:pt x="2488578" y="389763"/>
                                  <a:pt x="2489086" y="389763"/>
                                  <a:pt x="2489594" y="389890"/>
                                </a:cubicBezTo>
                                <a:cubicBezTo>
                                  <a:pt x="2489974" y="389890"/>
                                  <a:pt x="2490483" y="389890"/>
                                  <a:pt x="2490991" y="389890"/>
                                </a:cubicBezTo>
                                <a:cubicBezTo>
                                  <a:pt x="2491372" y="389890"/>
                                  <a:pt x="2491880" y="389890"/>
                                  <a:pt x="2492388" y="389890"/>
                                </a:cubicBezTo>
                                <a:cubicBezTo>
                                  <a:pt x="2492769" y="389890"/>
                                  <a:pt x="2493277" y="389890"/>
                                  <a:pt x="2493785" y="389890"/>
                                </a:cubicBezTo>
                                <a:cubicBezTo>
                                  <a:pt x="2494293" y="390017"/>
                                  <a:pt x="2494674" y="390017"/>
                                  <a:pt x="2495182" y="390017"/>
                                </a:cubicBezTo>
                                <a:cubicBezTo>
                                  <a:pt x="2495690" y="390017"/>
                                  <a:pt x="2496071" y="390017"/>
                                  <a:pt x="2496579" y="390017"/>
                                </a:cubicBezTo>
                                <a:cubicBezTo>
                                  <a:pt x="2497087" y="390144"/>
                                  <a:pt x="2497468" y="390144"/>
                                  <a:pt x="2497976" y="390144"/>
                                </a:cubicBezTo>
                                <a:cubicBezTo>
                                  <a:pt x="2498484" y="390144"/>
                                  <a:pt x="2498865" y="390144"/>
                                  <a:pt x="2499373" y="390272"/>
                                </a:cubicBezTo>
                                <a:cubicBezTo>
                                  <a:pt x="2499881" y="390272"/>
                                  <a:pt x="2500389" y="390272"/>
                                  <a:pt x="2500770" y="390272"/>
                                </a:cubicBezTo>
                                <a:cubicBezTo>
                                  <a:pt x="2501278" y="390272"/>
                                  <a:pt x="2501786" y="390399"/>
                                  <a:pt x="2502167" y="390399"/>
                                </a:cubicBezTo>
                                <a:cubicBezTo>
                                  <a:pt x="2502674" y="390399"/>
                                  <a:pt x="2503183" y="390399"/>
                                  <a:pt x="2503564" y="390399"/>
                                </a:cubicBezTo>
                                <a:cubicBezTo>
                                  <a:pt x="2504072" y="390525"/>
                                  <a:pt x="2504580" y="390525"/>
                                  <a:pt x="2504961" y="390525"/>
                                </a:cubicBezTo>
                                <a:cubicBezTo>
                                  <a:pt x="2505469" y="390525"/>
                                  <a:pt x="2505977" y="390525"/>
                                  <a:pt x="2506485" y="390525"/>
                                </a:cubicBezTo>
                                <a:cubicBezTo>
                                  <a:pt x="2506866" y="390525"/>
                                  <a:pt x="2507374" y="390525"/>
                                  <a:pt x="2507882" y="390525"/>
                                </a:cubicBezTo>
                                <a:cubicBezTo>
                                  <a:pt x="2508263" y="390525"/>
                                  <a:pt x="2508771" y="390652"/>
                                  <a:pt x="2509279" y="390652"/>
                                </a:cubicBezTo>
                                <a:cubicBezTo>
                                  <a:pt x="2509660" y="390652"/>
                                  <a:pt x="2510168" y="390652"/>
                                  <a:pt x="2510676" y="390652"/>
                                </a:cubicBezTo>
                                <a:cubicBezTo>
                                  <a:pt x="2511057" y="390652"/>
                                  <a:pt x="2511565" y="390652"/>
                                  <a:pt x="2512073" y="390652"/>
                                </a:cubicBezTo>
                                <a:cubicBezTo>
                                  <a:pt x="2512454" y="390652"/>
                                  <a:pt x="2512962" y="390652"/>
                                  <a:pt x="2513470" y="390652"/>
                                </a:cubicBezTo>
                                <a:cubicBezTo>
                                  <a:pt x="2513978" y="390652"/>
                                  <a:pt x="2514359" y="390652"/>
                                  <a:pt x="2514867" y="390652"/>
                                </a:cubicBezTo>
                                <a:cubicBezTo>
                                  <a:pt x="2515374" y="390652"/>
                                  <a:pt x="2515756" y="390652"/>
                                  <a:pt x="2516264" y="390652"/>
                                </a:cubicBezTo>
                                <a:cubicBezTo>
                                  <a:pt x="2516772" y="390652"/>
                                  <a:pt x="2517153" y="390652"/>
                                  <a:pt x="2517661" y="390652"/>
                                </a:cubicBezTo>
                                <a:cubicBezTo>
                                  <a:pt x="2518169" y="390652"/>
                                  <a:pt x="2518549" y="390779"/>
                                  <a:pt x="2519058" y="390779"/>
                                </a:cubicBezTo>
                                <a:cubicBezTo>
                                  <a:pt x="2519566" y="390779"/>
                                  <a:pt x="2520074" y="390779"/>
                                  <a:pt x="2520455" y="390779"/>
                                </a:cubicBezTo>
                                <a:cubicBezTo>
                                  <a:pt x="2520963" y="390779"/>
                                  <a:pt x="2521471" y="390779"/>
                                  <a:pt x="2521852" y="390779"/>
                                </a:cubicBezTo>
                                <a:cubicBezTo>
                                  <a:pt x="2522360" y="390779"/>
                                  <a:pt x="2522868" y="390779"/>
                                  <a:pt x="2523249" y="390779"/>
                                </a:cubicBezTo>
                                <a:cubicBezTo>
                                  <a:pt x="2523757" y="390779"/>
                                  <a:pt x="2524265" y="390779"/>
                                  <a:pt x="2524646" y="390779"/>
                                </a:cubicBezTo>
                                <a:cubicBezTo>
                                  <a:pt x="2525154" y="390779"/>
                                  <a:pt x="2525662" y="390779"/>
                                  <a:pt x="2526170" y="390779"/>
                                </a:cubicBezTo>
                                <a:cubicBezTo>
                                  <a:pt x="2526551" y="390779"/>
                                  <a:pt x="2527059" y="390779"/>
                                  <a:pt x="2527567" y="390779"/>
                                </a:cubicBezTo>
                                <a:cubicBezTo>
                                  <a:pt x="2527948" y="390779"/>
                                  <a:pt x="2528456" y="390779"/>
                                  <a:pt x="2528964" y="390779"/>
                                </a:cubicBezTo>
                                <a:cubicBezTo>
                                  <a:pt x="2529345" y="390779"/>
                                  <a:pt x="2529853" y="390779"/>
                                  <a:pt x="2530361" y="390779"/>
                                </a:cubicBezTo>
                                <a:cubicBezTo>
                                  <a:pt x="2530742" y="390779"/>
                                  <a:pt x="2531249" y="390779"/>
                                  <a:pt x="2531758" y="390779"/>
                                </a:cubicBezTo>
                                <a:cubicBezTo>
                                  <a:pt x="2532139" y="390779"/>
                                  <a:pt x="2532647" y="390652"/>
                                  <a:pt x="2533155" y="390652"/>
                                </a:cubicBezTo>
                                <a:cubicBezTo>
                                  <a:pt x="2533663" y="390652"/>
                                  <a:pt x="2534044" y="390652"/>
                                  <a:pt x="2534552" y="390652"/>
                                </a:cubicBezTo>
                                <a:cubicBezTo>
                                  <a:pt x="2535060" y="390652"/>
                                  <a:pt x="2535441" y="390652"/>
                                  <a:pt x="2535949" y="390652"/>
                                </a:cubicBezTo>
                                <a:cubicBezTo>
                                  <a:pt x="2536457" y="390652"/>
                                  <a:pt x="2536838" y="390652"/>
                                  <a:pt x="2537346" y="390652"/>
                                </a:cubicBezTo>
                                <a:cubicBezTo>
                                  <a:pt x="2537854" y="390652"/>
                                  <a:pt x="2538235" y="390525"/>
                                  <a:pt x="2538743" y="390525"/>
                                </a:cubicBezTo>
                                <a:cubicBezTo>
                                  <a:pt x="2539251" y="390525"/>
                                  <a:pt x="2539759" y="390525"/>
                                  <a:pt x="2540140" y="390525"/>
                                </a:cubicBezTo>
                                <a:cubicBezTo>
                                  <a:pt x="2540648" y="390525"/>
                                  <a:pt x="2541156" y="390525"/>
                                  <a:pt x="2541537" y="390525"/>
                                </a:cubicBezTo>
                                <a:cubicBezTo>
                                  <a:pt x="2542045" y="390525"/>
                                  <a:pt x="2542553" y="390525"/>
                                  <a:pt x="2542934" y="390525"/>
                                </a:cubicBezTo>
                                <a:cubicBezTo>
                                  <a:pt x="2543442" y="390525"/>
                                  <a:pt x="2543949" y="390525"/>
                                  <a:pt x="2544331" y="390525"/>
                                </a:cubicBezTo>
                                <a:cubicBezTo>
                                  <a:pt x="2544839" y="390525"/>
                                  <a:pt x="2545347" y="390525"/>
                                  <a:pt x="2545855" y="390525"/>
                                </a:cubicBezTo>
                                <a:cubicBezTo>
                                  <a:pt x="2546236" y="390525"/>
                                  <a:pt x="2546744" y="390525"/>
                                  <a:pt x="2547252" y="390525"/>
                                </a:cubicBezTo>
                                <a:cubicBezTo>
                                  <a:pt x="2547633" y="390525"/>
                                  <a:pt x="2548141" y="390525"/>
                                  <a:pt x="2548649" y="390525"/>
                                </a:cubicBezTo>
                                <a:cubicBezTo>
                                  <a:pt x="2549030" y="390525"/>
                                  <a:pt x="2549538" y="390652"/>
                                  <a:pt x="2550046" y="390652"/>
                                </a:cubicBezTo>
                                <a:cubicBezTo>
                                  <a:pt x="2550554" y="390652"/>
                                  <a:pt x="2550935" y="390652"/>
                                  <a:pt x="2551443" y="390652"/>
                                </a:cubicBezTo>
                                <a:cubicBezTo>
                                  <a:pt x="2551951" y="390652"/>
                                  <a:pt x="2552332" y="390779"/>
                                  <a:pt x="2552840" y="390779"/>
                                </a:cubicBezTo>
                                <a:cubicBezTo>
                                  <a:pt x="2553348" y="390779"/>
                                  <a:pt x="2553729" y="390779"/>
                                  <a:pt x="2554237" y="390779"/>
                                </a:cubicBezTo>
                                <a:cubicBezTo>
                                  <a:pt x="2554745" y="390779"/>
                                  <a:pt x="2555126" y="390779"/>
                                  <a:pt x="2555634" y="390779"/>
                                </a:cubicBezTo>
                                <a:cubicBezTo>
                                  <a:pt x="2556142" y="390779"/>
                                  <a:pt x="2556649" y="390652"/>
                                  <a:pt x="2557031" y="390652"/>
                                </a:cubicBezTo>
                                <a:cubicBezTo>
                                  <a:pt x="2557539" y="390652"/>
                                  <a:pt x="2558047" y="390652"/>
                                  <a:pt x="2558428" y="390652"/>
                                </a:cubicBezTo>
                                <a:cubicBezTo>
                                  <a:pt x="2558936" y="390652"/>
                                  <a:pt x="2559444" y="390652"/>
                                  <a:pt x="2559824" y="390652"/>
                                </a:cubicBezTo>
                                <a:cubicBezTo>
                                  <a:pt x="2560333" y="390652"/>
                                  <a:pt x="2560841" y="390652"/>
                                  <a:pt x="2561222" y="390652"/>
                                </a:cubicBezTo>
                                <a:cubicBezTo>
                                  <a:pt x="2561730" y="390652"/>
                                  <a:pt x="2562238" y="390652"/>
                                  <a:pt x="2562746" y="390652"/>
                                </a:cubicBezTo>
                                <a:cubicBezTo>
                                  <a:pt x="2563127" y="390652"/>
                                  <a:pt x="2563635" y="390652"/>
                                  <a:pt x="2564143" y="390652"/>
                                </a:cubicBezTo>
                                <a:cubicBezTo>
                                  <a:pt x="2564524" y="390652"/>
                                  <a:pt x="2565032" y="390652"/>
                                  <a:pt x="2565540" y="390652"/>
                                </a:cubicBezTo>
                                <a:cubicBezTo>
                                  <a:pt x="2565921" y="390652"/>
                                  <a:pt x="2566429" y="390652"/>
                                  <a:pt x="2566937" y="390652"/>
                                </a:cubicBezTo>
                                <a:cubicBezTo>
                                  <a:pt x="2567318" y="390652"/>
                                  <a:pt x="2567826" y="390525"/>
                                  <a:pt x="2568334" y="390525"/>
                                </a:cubicBezTo>
                                <a:cubicBezTo>
                                  <a:pt x="2568715" y="390525"/>
                                  <a:pt x="2569223" y="390525"/>
                                  <a:pt x="2569731" y="390525"/>
                                </a:cubicBezTo>
                                <a:cubicBezTo>
                                  <a:pt x="2570239" y="390525"/>
                                  <a:pt x="2570620" y="390525"/>
                                  <a:pt x="2571128" y="390525"/>
                                </a:cubicBezTo>
                                <a:cubicBezTo>
                                  <a:pt x="2571636" y="390525"/>
                                  <a:pt x="2572017" y="390525"/>
                                  <a:pt x="2572524" y="390525"/>
                                </a:cubicBezTo>
                                <a:cubicBezTo>
                                  <a:pt x="2573033" y="390525"/>
                                  <a:pt x="2573414" y="390525"/>
                                  <a:pt x="2573922" y="390525"/>
                                </a:cubicBezTo>
                                <a:cubicBezTo>
                                  <a:pt x="2574430" y="390525"/>
                                  <a:pt x="2574811" y="390525"/>
                                  <a:pt x="2575319" y="390525"/>
                                </a:cubicBezTo>
                                <a:cubicBezTo>
                                  <a:pt x="2575827" y="390525"/>
                                  <a:pt x="2576335" y="390525"/>
                                  <a:pt x="2576716" y="390525"/>
                                </a:cubicBezTo>
                                <a:cubicBezTo>
                                  <a:pt x="2577224" y="390525"/>
                                  <a:pt x="2577732" y="390525"/>
                                  <a:pt x="2578113" y="390525"/>
                                </a:cubicBezTo>
                                <a:cubicBezTo>
                                  <a:pt x="2578621" y="390525"/>
                                  <a:pt x="2579129" y="390525"/>
                                  <a:pt x="2579510" y="390525"/>
                                </a:cubicBezTo>
                                <a:cubicBezTo>
                                  <a:pt x="2580018" y="390525"/>
                                  <a:pt x="2580526" y="390525"/>
                                  <a:pt x="2580907" y="390525"/>
                                </a:cubicBezTo>
                                <a:cubicBezTo>
                                  <a:pt x="2581415" y="390525"/>
                                  <a:pt x="2581923" y="390525"/>
                                  <a:pt x="2582431" y="390525"/>
                                </a:cubicBezTo>
                                <a:cubicBezTo>
                                  <a:pt x="2582812" y="390525"/>
                                  <a:pt x="2583320" y="390525"/>
                                  <a:pt x="2583828" y="390525"/>
                                </a:cubicBezTo>
                                <a:cubicBezTo>
                                  <a:pt x="2584209" y="390525"/>
                                  <a:pt x="2584717" y="390652"/>
                                  <a:pt x="2585224" y="390652"/>
                                </a:cubicBezTo>
                                <a:cubicBezTo>
                                  <a:pt x="2585606" y="390652"/>
                                  <a:pt x="2586114" y="390525"/>
                                  <a:pt x="2586622" y="390525"/>
                                </a:cubicBezTo>
                                <a:cubicBezTo>
                                  <a:pt x="2587003" y="390525"/>
                                  <a:pt x="2587511" y="390525"/>
                                  <a:pt x="2588019" y="390525"/>
                                </a:cubicBezTo>
                                <a:cubicBezTo>
                                  <a:pt x="2588399" y="390525"/>
                                  <a:pt x="2588908" y="390525"/>
                                  <a:pt x="2589416" y="390525"/>
                                </a:cubicBezTo>
                                <a:cubicBezTo>
                                  <a:pt x="2589924" y="390525"/>
                                  <a:pt x="2590305" y="390525"/>
                                  <a:pt x="2590813" y="390525"/>
                                </a:cubicBezTo>
                                <a:cubicBezTo>
                                  <a:pt x="2591321" y="390525"/>
                                  <a:pt x="2591702" y="390525"/>
                                  <a:pt x="2592210" y="390525"/>
                                </a:cubicBezTo>
                                <a:cubicBezTo>
                                  <a:pt x="2592718" y="390525"/>
                                  <a:pt x="2593099" y="390525"/>
                                  <a:pt x="2593607" y="390525"/>
                                </a:cubicBezTo>
                                <a:cubicBezTo>
                                  <a:pt x="2594115" y="390525"/>
                                  <a:pt x="2594496" y="390525"/>
                                  <a:pt x="2595004" y="390525"/>
                                </a:cubicBezTo>
                                <a:cubicBezTo>
                                  <a:pt x="2595512" y="390525"/>
                                  <a:pt x="2596020" y="390652"/>
                                  <a:pt x="2596401" y="390652"/>
                                </a:cubicBezTo>
                                <a:cubicBezTo>
                                  <a:pt x="2596909" y="390652"/>
                                  <a:pt x="2597417" y="390652"/>
                                  <a:pt x="2597798" y="390652"/>
                                </a:cubicBezTo>
                                <a:cubicBezTo>
                                  <a:pt x="2598306" y="390652"/>
                                  <a:pt x="2598814" y="390652"/>
                                  <a:pt x="2599195" y="390652"/>
                                </a:cubicBezTo>
                                <a:cubicBezTo>
                                  <a:pt x="2599703" y="390652"/>
                                  <a:pt x="2600211" y="390652"/>
                                  <a:pt x="2600592" y="390652"/>
                                </a:cubicBezTo>
                                <a:cubicBezTo>
                                  <a:pt x="2601099" y="390652"/>
                                  <a:pt x="2601608" y="390652"/>
                                  <a:pt x="2602116" y="390652"/>
                                </a:cubicBezTo>
                                <a:cubicBezTo>
                                  <a:pt x="2602497" y="390652"/>
                                  <a:pt x="2603005" y="390652"/>
                                  <a:pt x="2603513" y="390652"/>
                                </a:cubicBezTo>
                                <a:cubicBezTo>
                                  <a:pt x="2603894" y="390652"/>
                                  <a:pt x="2604402" y="390652"/>
                                  <a:pt x="2604910" y="390652"/>
                                </a:cubicBezTo>
                                <a:cubicBezTo>
                                  <a:pt x="2605291" y="390652"/>
                                  <a:pt x="2605799" y="390779"/>
                                  <a:pt x="2606307" y="390779"/>
                                </a:cubicBezTo>
                                <a:cubicBezTo>
                                  <a:pt x="2606815" y="390779"/>
                                  <a:pt x="2607196" y="390779"/>
                                  <a:pt x="2607704" y="390779"/>
                                </a:cubicBezTo>
                                <a:cubicBezTo>
                                  <a:pt x="2608212" y="390779"/>
                                  <a:pt x="2608593" y="390779"/>
                                  <a:pt x="2609101" y="390779"/>
                                </a:cubicBezTo>
                                <a:cubicBezTo>
                                  <a:pt x="2609609" y="390779"/>
                                  <a:pt x="2609990" y="390779"/>
                                  <a:pt x="2610498" y="390779"/>
                                </a:cubicBezTo>
                                <a:cubicBezTo>
                                  <a:pt x="2611006" y="390779"/>
                                  <a:pt x="2611387" y="390779"/>
                                  <a:pt x="2611895" y="390779"/>
                                </a:cubicBezTo>
                                <a:cubicBezTo>
                                  <a:pt x="2612403" y="390779"/>
                                  <a:pt x="2612784" y="390779"/>
                                  <a:pt x="2613292" y="390779"/>
                                </a:cubicBezTo>
                                <a:cubicBezTo>
                                  <a:pt x="2613799" y="390779"/>
                                  <a:pt x="2614308" y="390779"/>
                                  <a:pt x="2614689" y="390779"/>
                                </a:cubicBezTo>
                                <a:cubicBezTo>
                                  <a:pt x="2615197" y="390779"/>
                                  <a:pt x="2615705" y="390652"/>
                                  <a:pt x="2616086" y="390652"/>
                                </a:cubicBezTo>
                                <a:cubicBezTo>
                                  <a:pt x="2616594" y="390652"/>
                                  <a:pt x="2617102" y="390652"/>
                                  <a:pt x="2617483" y="390652"/>
                                </a:cubicBezTo>
                                <a:cubicBezTo>
                                  <a:pt x="2617991" y="390652"/>
                                  <a:pt x="2618499" y="390652"/>
                                  <a:pt x="2619007" y="390652"/>
                                </a:cubicBezTo>
                                <a:cubicBezTo>
                                  <a:pt x="2619388" y="390652"/>
                                  <a:pt x="2619896" y="390652"/>
                                  <a:pt x="2620404" y="390652"/>
                                </a:cubicBezTo>
                                <a:cubicBezTo>
                                  <a:pt x="2620785" y="390652"/>
                                  <a:pt x="2621293" y="390652"/>
                                  <a:pt x="2621801" y="390652"/>
                                </a:cubicBezTo>
                                <a:cubicBezTo>
                                  <a:pt x="2622182" y="390652"/>
                                  <a:pt x="2622690" y="390652"/>
                                  <a:pt x="2623198" y="390652"/>
                                </a:cubicBezTo>
                                <a:cubicBezTo>
                                  <a:pt x="2623579" y="390652"/>
                                  <a:pt x="2624087" y="390652"/>
                                  <a:pt x="2624595" y="390652"/>
                                </a:cubicBezTo>
                                <a:cubicBezTo>
                                  <a:pt x="2624976" y="390652"/>
                                  <a:pt x="2625484" y="390652"/>
                                  <a:pt x="2625992" y="390652"/>
                                </a:cubicBezTo>
                                <a:cubicBezTo>
                                  <a:pt x="2626499" y="390652"/>
                                  <a:pt x="2626881" y="390652"/>
                                  <a:pt x="2627389" y="390652"/>
                                </a:cubicBezTo>
                                <a:cubicBezTo>
                                  <a:pt x="2627897" y="390652"/>
                                  <a:pt x="2628278" y="390652"/>
                                  <a:pt x="2628786" y="390652"/>
                                </a:cubicBezTo>
                                <a:cubicBezTo>
                                  <a:pt x="2629294" y="390652"/>
                                  <a:pt x="2629674" y="390779"/>
                                  <a:pt x="2630183" y="390779"/>
                                </a:cubicBezTo>
                                <a:cubicBezTo>
                                  <a:pt x="2630691" y="390779"/>
                                  <a:pt x="2631072" y="390779"/>
                                  <a:pt x="2631580" y="390779"/>
                                </a:cubicBezTo>
                                <a:cubicBezTo>
                                  <a:pt x="2632088" y="390779"/>
                                  <a:pt x="2632596" y="390779"/>
                                  <a:pt x="2632977" y="390779"/>
                                </a:cubicBezTo>
                                <a:cubicBezTo>
                                  <a:pt x="2633485" y="390779"/>
                                  <a:pt x="2633993" y="390779"/>
                                  <a:pt x="2634374" y="390779"/>
                                </a:cubicBezTo>
                                <a:cubicBezTo>
                                  <a:pt x="2634882" y="390779"/>
                                  <a:pt x="2635390" y="390779"/>
                                  <a:pt x="2635771" y="390779"/>
                                </a:cubicBezTo>
                                <a:cubicBezTo>
                                  <a:pt x="2636279" y="390779"/>
                                  <a:pt x="2636787" y="390779"/>
                                  <a:pt x="2637168" y="390779"/>
                                </a:cubicBezTo>
                                <a:cubicBezTo>
                                  <a:pt x="2637676" y="390779"/>
                                  <a:pt x="2638184" y="390779"/>
                                  <a:pt x="2638692" y="390779"/>
                                </a:cubicBezTo>
                                <a:cubicBezTo>
                                  <a:pt x="2639073" y="390779"/>
                                  <a:pt x="2639581" y="390779"/>
                                  <a:pt x="2640089" y="390906"/>
                                </a:cubicBezTo>
                                <a:cubicBezTo>
                                  <a:pt x="2640470" y="390906"/>
                                  <a:pt x="2640978" y="390906"/>
                                  <a:pt x="2641486" y="390906"/>
                                </a:cubicBezTo>
                                <a:cubicBezTo>
                                  <a:pt x="2641867" y="390906"/>
                                  <a:pt x="2642374" y="390906"/>
                                  <a:pt x="2642883" y="390906"/>
                                </a:cubicBezTo>
                                <a:cubicBezTo>
                                  <a:pt x="2643264" y="390906"/>
                                  <a:pt x="2643772" y="390906"/>
                                  <a:pt x="2644280" y="390906"/>
                                </a:cubicBezTo>
                                <a:cubicBezTo>
                                  <a:pt x="2644661" y="390906"/>
                                  <a:pt x="2645169" y="390906"/>
                                  <a:pt x="2645677" y="390906"/>
                                </a:cubicBezTo>
                                <a:cubicBezTo>
                                  <a:pt x="2646185" y="390906"/>
                                  <a:pt x="2646566" y="390906"/>
                                  <a:pt x="2647074" y="390906"/>
                                </a:cubicBezTo>
                                <a:cubicBezTo>
                                  <a:pt x="2647582" y="390906"/>
                                  <a:pt x="2647963" y="390906"/>
                                  <a:pt x="2648471" y="390906"/>
                                </a:cubicBezTo>
                                <a:cubicBezTo>
                                  <a:pt x="2648979" y="390906"/>
                                  <a:pt x="2649360" y="390906"/>
                                  <a:pt x="2649868" y="390906"/>
                                </a:cubicBezTo>
                                <a:cubicBezTo>
                                  <a:pt x="2650376" y="390906"/>
                                  <a:pt x="2650757" y="390906"/>
                                  <a:pt x="2651265" y="390906"/>
                                </a:cubicBezTo>
                                <a:cubicBezTo>
                                  <a:pt x="2651773" y="390906"/>
                                  <a:pt x="2652281" y="390906"/>
                                  <a:pt x="2652662" y="390906"/>
                                </a:cubicBezTo>
                                <a:cubicBezTo>
                                  <a:pt x="2653170" y="390906"/>
                                  <a:pt x="2653678" y="390906"/>
                                  <a:pt x="2654059" y="390906"/>
                                </a:cubicBezTo>
                                <a:cubicBezTo>
                                  <a:pt x="2654567" y="390906"/>
                                  <a:pt x="2655074" y="390906"/>
                                  <a:pt x="2655456" y="390906"/>
                                </a:cubicBezTo>
                                <a:cubicBezTo>
                                  <a:pt x="2655964" y="390906"/>
                                  <a:pt x="2656472" y="390906"/>
                                  <a:pt x="2656853" y="390906"/>
                                </a:cubicBezTo>
                                <a:cubicBezTo>
                                  <a:pt x="2657361" y="390779"/>
                                  <a:pt x="2657869" y="390906"/>
                                  <a:pt x="2658377" y="390906"/>
                                </a:cubicBezTo>
                                <a:cubicBezTo>
                                  <a:pt x="2658758" y="390906"/>
                                  <a:pt x="2659266" y="390906"/>
                                  <a:pt x="2659774" y="390906"/>
                                </a:cubicBezTo>
                                <a:cubicBezTo>
                                  <a:pt x="2660155" y="390906"/>
                                  <a:pt x="2660663" y="390906"/>
                                  <a:pt x="2661171" y="390906"/>
                                </a:cubicBezTo>
                                <a:cubicBezTo>
                                  <a:pt x="2661552" y="390906"/>
                                  <a:pt x="2662060" y="390906"/>
                                  <a:pt x="2662568" y="390906"/>
                                </a:cubicBezTo>
                                <a:cubicBezTo>
                                  <a:pt x="2663076" y="390906"/>
                                  <a:pt x="2663457" y="390906"/>
                                  <a:pt x="2663965" y="390906"/>
                                </a:cubicBezTo>
                                <a:cubicBezTo>
                                  <a:pt x="2664473" y="390906"/>
                                  <a:pt x="2664854" y="390906"/>
                                  <a:pt x="2665362" y="390906"/>
                                </a:cubicBezTo>
                                <a:cubicBezTo>
                                  <a:pt x="2665870" y="390779"/>
                                  <a:pt x="2666251" y="390779"/>
                                  <a:pt x="2666759" y="390779"/>
                                </a:cubicBezTo>
                                <a:cubicBezTo>
                                  <a:pt x="2667267" y="390779"/>
                                  <a:pt x="2667648" y="390779"/>
                                  <a:pt x="2668156" y="390779"/>
                                </a:cubicBezTo>
                                <a:cubicBezTo>
                                  <a:pt x="2668664" y="390779"/>
                                  <a:pt x="2669045" y="390779"/>
                                  <a:pt x="2669553" y="390779"/>
                                </a:cubicBezTo>
                                <a:cubicBezTo>
                                  <a:pt x="2670061" y="390779"/>
                                  <a:pt x="2670569" y="390779"/>
                                  <a:pt x="2670949" y="390779"/>
                                </a:cubicBezTo>
                                <a:cubicBezTo>
                                  <a:pt x="2671458" y="390779"/>
                                  <a:pt x="2671966" y="390779"/>
                                  <a:pt x="2672347" y="390779"/>
                                </a:cubicBezTo>
                                <a:cubicBezTo>
                                  <a:pt x="2672855" y="390779"/>
                                  <a:pt x="2673363" y="390779"/>
                                  <a:pt x="2673744" y="390779"/>
                                </a:cubicBezTo>
                                <a:cubicBezTo>
                                  <a:pt x="2674252" y="390779"/>
                                  <a:pt x="2674760" y="390779"/>
                                  <a:pt x="2675268" y="390779"/>
                                </a:cubicBezTo>
                                <a:cubicBezTo>
                                  <a:pt x="2675649" y="390779"/>
                                  <a:pt x="2676157" y="390652"/>
                                  <a:pt x="2676665" y="390652"/>
                                </a:cubicBezTo>
                                <a:cubicBezTo>
                                  <a:pt x="2677046" y="390652"/>
                                  <a:pt x="2677554" y="390652"/>
                                  <a:pt x="2678062" y="390652"/>
                                </a:cubicBezTo>
                                <a:cubicBezTo>
                                  <a:pt x="2678443" y="390652"/>
                                  <a:pt x="2678951" y="390652"/>
                                  <a:pt x="2679459" y="390652"/>
                                </a:cubicBezTo>
                                <a:cubicBezTo>
                                  <a:pt x="2679840" y="390652"/>
                                  <a:pt x="2680348" y="390652"/>
                                  <a:pt x="2680856" y="390652"/>
                                </a:cubicBezTo>
                                <a:cubicBezTo>
                                  <a:pt x="2681237" y="390652"/>
                                  <a:pt x="2681745" y="390779"/>
                                  <a:pt x="2682253" y="390779"/>
                                </a:cubicBezTo>
                                <a:cubicBezTo>
                                  <a:pt x="2682761" y="390779"/>
                                  <a:pt x="2683142" y="390779"/>
                                  <a:pt x="2683649" y="390779"/>
                                </a:cubicBezTo>
                                <a:cubicBezTo>
                                  <a:pt x="2684158" y="390779"/>
                                  <a:pt x="2684539" y="390779"/>
                                  <a:pt x="2685047" y="390779"/>
                                </a:cubicBezTo>
                                <a:cubicBezTo>
                                  <a:pt x="2685555" y="390779"/>
                                  <a:pt x="2685936" y="390779"/>
                                  <a:pt x="2686444" y="390779"/>
                                </a:cubicBezTo>
                                <a:cubicBezTo>
                                  <a:pt x="2686952" y="390779"/>
                                  <a:pt x="2687333" y="390779"/>
                                  <a:pt x="2687841" y="390779"/>
                                </a:cubicBezTo>
                                <a:cubicBezTo>
                                  <a:pt x="2688349" y="390779"/>
                                  <a:pt x="2688857" y="390779"/>
                                  <a:pt x="2689238" y="390779"/>
                                </a:cubicBezTo>
                                <a:cubicBezTo>
                                  <a:pt x="2689746" y="390779"/>
                                  <a:pt x="2690254" y="390779"/>
                                  <a:pt x="2690635" y="390779"/>
                                </a:cubicBezTo>
                                <a:cubicBezTo>
                                  <a:pt x="2691143" y="390779"/>
                                  <a:pt x="2691651" y="390652"/>
                                  <a:pt x="2692032" y="390652"/>
                                </a:cubicBezTo>
                                <a:cubicBezTo>
                                  <a:pt x="2692540" y="390652"/>
                                  <a:pt x="2693048" y="390652"/>
                                  <a:pt x="2693429" y="390652"/>
                                </a:cubicBezTo>
                                <a:cubicBezTo>
                                  <a:pt x="2693937" y="390652"/>
                                  <a:pt x="2694445" y="390652"/>
                                  <a:pt x="2694953" y="390652"/>
                                </a:cubicBezTo>
                                <a:cubicBezTo>
                                  <a:pt x="2695334" y="390652"/>
                                  <a:pt x="2695842" y="390652"/>
                                  <a:pt x="2696349" y="390652"/>
                                </a:cubicBezTo>
                                <a:cubicBezTo>
                                  <a:pt x="2696731" y="390652"/>
                                  <a:pt x="2697239" y="390652"/>
                                  <a:pt x="2697747" y="390652"/>
                                </a:cubicBezTo>
                                <a:cubicBezTo>
                                  <a:pt x="2698128" y="390652"/>
                                  <a:pt x="2698636" y="390652"/>
                                  <a:pt x="2699144" y="390652"/>
                                </a:cubicBezTo>
                                <a:cubicBezTo>
                                  <a:pt x="2699524" y="390652"/>
                                  <a:pt x="2700033" y="390525"/>
                                  <a:pt x="2700541" y="390525"/>
                                </a:cubicBezTo>
                                <a:cubicBezTo>
                                  <a:pt x="2700922" y="390525"/>
                                  <a:pt x="2701430" y="390525"/>
                                  <a:pt x="2701938" y="390525"/>
                                </a:cubicBezTo>
                                <a:cubicBezTo>
                                  <a:pt x="2702446" y="390525"/>
                                  <a:pt x="2702827" y="390525"/>
                                  <a:pt x="2703335" y="390525"/>
                                </a:cubicBezTo>
                                <a:cubicBezTo>
                                  <a:pt x="2703843" y="390525"/>
                                  <a:pt x="2704224" y="390525"/>
                                  <a:pt x="2704732" y="390525"/>
                                </a:cubicBezTo>
                                <a:cubicBezTo>
                                  <a:pt x="2705240" y="390525"/>
                                  <a:pt x="2705621" y="390525"/>
                                  <a:pt x="2706129" y="390525"/>
                                </a:cubicBezTo>
                                <a:cubicBezTo>
                                  <a:pt x="2706637" y="390525"/>
                                  <a:pt x="2707018" y="390525"/>
                                  <a:pt x="2707526" y="390525"/>
                                </a:cubicBezTo>
                                <a:cubicBezTo>
                                  <a:pt x="2708034" y="390525"/>
                                  <a:pt x="2708542" y="390525"/>
                                  <a:pt x="2708923" y="390525"/>
                                </a:cubicBezTo>
                                <a:cubicBezTo>
                                  <a:pt x="2709431" y="390525"/>
                                  <a:pt x="2709939" y="390525"/>
                                  <a:pt x="2710320" y="390525"/>
                                </a:cubicBezTo>
                                <a:cubicBezTo>
                                  <a:pt x="2710828" y="390525"/>
                                  <a:pt x="2711336" y="390525"/>
                                  <a:pt x="2711717" y="390525"/>
                                </a:cubicBezTo>
                                <a:cubicBezTo>
                                  <a:pt x="2712224" y="390525"/>
                                  <a:pt x="2712733" y="390525"/>
                                  <a:pt x="2713114" y="390525"/>
                                </a:cubicBezTo>
                                <a:cubicBezTo>
                                  <a:pt x="2713622" y="390525"/>
                                  <a:pt x="2714130" y="390525"/>
                                  <a:pt x="2714638" y="390525"/>
                                </a:cubicBezTo>
                                <a:cubicBezTo>
                                  <a:pt x="2715019" y="390525"/>
                                  <a:pt x="2715527" y="390652"/>
                                  <a:pt x="2716035" y="390652"/>
                                </a:cubicBezTo>
                                <a:cubicBezTo>
                                  <a:pt x="2716416" y="390652"/>
                                  <a:pt x="2716924" y="390652"/>
                                  <a:pt x="2717432" y="390652"/>
                                </a:cubicBezTo>
                                <a:cubicBezTo>
                                  <a:pt x="2717813" y="390652"/>
                                  <a:pt x="2718321" y="390652"/>
                                  <a:pt x="2718829" y="390652"/>
                                </a:cubicBezTo>
                                <a:cubicBezTo>
                                  <a:pt x="2719337" y="390652"/>
                                  <a:pt x="2719718" y="390652"/>
                                  <a:pt x="2720226" y="390652"/>
                                </a:cubicBezTo>
                                <a:cubicBezTo>
                                  <a:pt x="2720734" y="390652"/>
                                  <a:pt x="2721115" y="390652"/>
                                  <a:pt x="2721623" y="390652"/>
                                </a:cubicBezTo>
                                <a:cubicBezTo>
                                  <a:pt x="2722131" y="390652"/>
                                  <a:pt x="2722512" y="390652"/>
                                  <a:pt x="2723020" y="390652"/>
                                </a:cubicBezTo>
                                <a:cubicBezTo>
                                  <a:pt x="2723528" y="390652"/>
                                  <a:pt x="2723909" y="390525"/>
                                  <a:pt x="2724417" y="390525"/>
                                </a:cubicBezTo>
                                <a:cubicBezTo>
                                  <a:pt x="2724924" y="390525"/>
                                  <a:pt x="2725306" y="390525"/>
                                  <a:pt x="2725814" y="390525"/>
                                </a:cubicBezTo>
                                <a:cubicBezTo>
                                  <a:pt x="2726322" y="390525"/>
                                  <a:pt x="2726830" y="390525"/>
                                  <a:pt x="2727211" y="390525"/>
                                </a:cubicBezTo>
                                <a:cubicBezTo>
                                  <a:pt x="2727719" y="390525"/>
                                  <a:pt x="2728227" y="390652"/>
                                  <a:pt x="2728608" y="390652"/>
                                </a:cubicBezTo>
                                <a:cubicBezTo>
                                  <a:pt x="2729116" y="390652"/>
                                  <a:pt x="2729624" y="390652"/>
                                  <a:pt x="2730005" y="390652"/>
                                </a:cubicBezTo>
                                <a:cubicBezTo>
                                  <a:pt x="2730513" y="390652"/>
                                  <a:pt x="2731021" y="390652"/>
                                  <a:pt x="2731529" y="390652"/>
                                </a:cubicBezTo>
                                <a:cubicBezTo>
                                  <a:pt x="2731910" y="390652"/>
                                  <a:pt x="2732418" y="390652"/>
                                  <a:pt x="2732926" y="390652"/>
                                </a:cubicBezTo>
                                <a:cubicBezTo>
                                  <a:pt x="2733307" y="390652"/>
                                  <a:pt x="2733815" y="390779"/>
                                  <a:pt x="2734323" y="390779"/>
                                </a:cubicBezTo>
                                <a:cubicBezTo>
                                  <a:pt x="2734704" y="390779"/>
                                  <a:pt x="2735212" y="390779"/>
                                  <a:pt x="2735720" y="390779"/>
                                </a:cubicBezTo>
                                <a:cubicBezTo>
                                  <a:pt x="2736101" y="390779"/>
                                  <a:pt x="2736609" y="390779"/>
                                  <a:pt x="2737117" y="390779"/>
                                </a:cubicBezTo>
                                <a:cubicBezTo>
                                  <a:pt x="2737498" y="390779"/>
                                  <a:pt x="2738006" y="390779"/>
                                  <a:pt x="2738514" y="390779"/>
                                </a:cubicBezTo>
                                <a:cubicBezTo>
                                  <a:pt x="2739022" y="390779"/>
                                  <a:pt x="2739403" y="390779"/>
                                  <a:pt x="2739911" y="390779"/>
                                </a:cubicBezTo>
                                <a:cubicBezTo>
                                  <a:pt x="2740419" y="390779"/>
                                  <a:pt x="2740799" y="390779"/>
                                  <a:pt x="2741308" y="390906"/>
                                </a:cubicBezTo>
                                <a:cubicBezTo>
                                  <a:pt x="2741816" y="390906"/>
                                  <a:pt x="2742197" y="390906"/>
                                  <a:pt x="2742705" y="390906"/>
                                </a:cubicBezTo>
                                <a:cubicBezTo>
                                  <a:pt x="2743213" y="390906"/>
                                  <a:pt x="2743594" y="390906"/>
                                  <a:pt x="2744102" y="390906"/>
                                </a:cubicBezTo>
                                <a:cubicBezTo>
                                  <a:pt x="2744610" y="390906"/>
                                  <a:pt x="2745118" y="390906"/>
                                  <a:pt x="2745499" y="390906"/>
                                </a:cubicBezTo>
                                <a:cubicBezTo>
                                  <a:pt x="2746007" y="390906"/>
                                  <a:pt x="2746515" y="390906"/>
                                  <a:pt x="2746896" y="390906"/>
                                </a:cubicBezTo>
                                <a:cubicBezTo>
                                  <a:pt x="2747404" y="391034"/>
                                  <a:pt x="2747912" y="391034"/>
                                  <a:pt x="2748293" y="391034"/>
                                </a:cubicBezTo>
                                <a:cubicBezTo>
                                  <a:pt x="2748801" y="391034"/>
                                  <a:pt x="2749309" y="391034"/>
                                  <a:pt x="2749690" y="391034"/>
                                </a:cubicBezTo>
                                <a:cubicBezTo>
                                  <a:pt x="2750198" y="391034"/>
                                  <a:pt x="2750706" y="391034"/>
                                  <a:pt x="2751214" y="391034"/>
                                </a:cubicBezTo>
                                <a:cubicBezTo>
                                  <a:pt x="2751595" y="391034"/>
                                  <a:pt x="2752103" y="391034"/>
                                  <a:pt x="2752611" y="391034"/>
                                </a:cubicBezTo>
                                <a:cubicBezTo>
                                  <a:pt x="2752992" y="391034"/>
                                  <a:pt x="2753499" y="391034"/>
                                  <a:pt x="2754008" y="391034"/>
                                </a:cubicBezTo>
                                <a:cubicBezTo>
                                  <a:pt x="2754389" y="391034"/>
                                  <a:pt x="2754897" y="391034"/>
                                  <a:pt x="2755405" y="391034"/>
                                </a:cubicBezTo>
                                <a:cubicBezTo>
                                  <a:pt x="2755786" y="391034"/>
                                  <a:pt x="2756294" y="391034"/>
                                  <a:pt x="2756802" y="391034"/>
                                </a:cubicBezTo>
                                <a:cubicBezTo>
                                  <a:pt x="2757183" y="391034"/>
                                  <a:pt x="2757691" y="391034"/>
                                  <a:pt x="2758199" y="391034"/>
                                </a:cubicBezTo>
                                <a:cubicBezTo>
                                  <a:pt x="2758707" y="391034"/>
                                  <a:pt x="2759088" y="391034"/>
                                  <a:pt x="2759596" y="391034"/>
                                </a:cubicBezTo>
                                <a:cubicBezTo>
                                  <a:pt x="2760104" y="391034"/>
                                  <a:pt x="2760485" y="391034"/>
                                  <a:pt x="2760993" y="391034"/>
                                </a:cubicBezTo>
                                <a:cubicBezTo>
                                  <a:pt x="2761501" y="391034"/>
                                  <a:pt x="2761882" y="391034"/>
                                  <a:pt x="2762390" y="391034"/>
                                </a:cubicBezTo>
                                <a:cubicBezTo>
                                  <a:pt x="2762898" y="391034"/>
                                  <a:pt x="2763279" y="391034"/>
                                  <a:pt x="2763787" y="391034"/>
                                </a:cubicBezTo>
                                <a:cubicBezTo>
                                  <a:pt x="2764295" y="391034"/>
                                  <a:pt x="2764803" y="391034"/>
                                  <a:pt x="2765184" y="391034"/>
                                </a:cubicBezTo>
                                <a:cubicBezTo>
                                  <a:pt x="2765692" y="391034"/>
                                  <a:pt x="2766199" y="391160"/>
                                  <a:pt x="2766581" y="391160"/>
                                </a:cubicBezTo>
                                <a:cubicBezTo>
                                  <a:pt x="2767089" y="391160"/>
                                  <a:pt x="2767597" y="391160"/>
                                  <a:pt x="2767978" y="391160"/>
                                </a:cubicBezTo>
                                <a:cubicBezTo>
                                  <a:pt x="2768486" y="391160"/>
                                  <a:pt x="2768994" y="391160"/>
                                  <a:pt x="2769374" y="391160"/>
                                </a:cubicBezTo>
                                <a:cubicBezTo>
                                  <a:pt x="2769883" y="391160"/>
                                  <a:pt x="2770391" y="391160"/>
                                  <a:pt x="2770899" y="391160"/>
                                </a:cubicBezTo>
                                <a:cubicBezTo>
                                  <a:pt x="2771280" y="391160"/>
                                  <a:pt x="2771788" y="391160"/>
                                  <a:pt x="2772296" y="391160"/>
                                </a:cubicBezTo>
                                <a:cubicBezTo>
                                  <a:pt x="2772677" y="391160"/>
                                  <a:pt x="2773185" y="391160"/>
                                  <a:pt x="2773693" y="391160"/>
                                </a:cubicBezTo>
                                <a:cubicBezTo>
                                  <a:pt x="2774074" y="391160"/>
                                  <a:pt x="2774582" y="391160"/>
                                  <a:pt x="2775090" y="391160"/>
                                </a:cubicBezTo>
                                <a:cubicBezTo>
                                  <a:pt x="2775598" y="391160"/>
                                  <a:pt x="2775979" y="391160"/>
                                  <a:pt x="2776487" y="391160"/>
                                </a:cubicBezTo>
                                <a:cubicBezTo>
                                  <a:pt x="2776995" y="391160"/>
                                  <a:pt x="2777376" y="391160"/>
                                  <a:pt x="2777884" y="391160"/>
                                </a:cubicBezTo>
                                <a:cubicBezTo>
                                  <a:pt x="2778392" y="391160"/>
                                  <a:pt x="2778773" y="391160"/>
                                  <a:pt x="2779281" y="391160"/>
                                </a:cubicBezTo>
                                <a:cubicBezTo>
                                  <a:pt x="2779789" y="391160"/>
                                  <a:pt x="2780170" y="391160"/>
                                  <a:pt x="2780678" y="391160"/>
                                </a:cubicBezTo>
                                <a:cubicBezTo>
                                  <a:pt x="2781186" y="391160"/>
                                  <a:pt x="2781567" y="391287"/>
                                  <a:pt x="2782074" y="391287"/>
                                </a:cubicBezTo>
                                <a:cubicBezTo>
                                  <a:pt x="2782583" y="391287"/>
                                  <a:pt x="2782964" y="391287"/>
                                  <a:pt x="2783472" y="391287"/>
                                </a:cubicBezTo>
                                <a:cubicBezTo>
                                  <a:pt x="2783980" y="391287"/>
                                  <a:pt x="2784488" y="391287"/>
                                  <a:pt x="2784869" y="391287"/>
                                </a:cubicBezTo>
                                <a:cubicBezTo>
                                  <a:pt x="2785377" y="391287"/>
                                  <a:pt x="2785885" y="391287"/>
                                  <a:pt x="2786266" y="391287"/>
                                </a:cubicBezTo>
                                <a:cubicBezTo>
                                  <a:pt x="2786774" y="391287"/>
                                  <a:pt x="2787282" y="391287"/>
                                  <a:pt x="2787790" y="391287"/>
                                </a:cubicBezTo>
                                <a:cubicBezTo>
                                  <a:pt x="2788171" y="391287"/>
                                  <a:pt x="2788679" y="391287"/>
                                  <a:pt x="2789187" y="391287"/>
                                </a:cubicBezTo>
                                <a:cubicBezTo>
                                  <a:pt x="2789568" y="391287"/>
                                  <a:pt x="2790076" y="391287"/>
                                  <a:pt x="2790584" y="391287"/>
                                </a:cubicBezTo>
                                <a:cubicBezTo>
                                  <a:pt x="2790965" y="391287"/>
                                  <a:pt x="2791473" y="391287"/>
                                  <a:pt x="2791981" y="391287"/>
                                </a:cubicBezTo>
                                <a:cubicBezTo>
                                  <a:pt x="2792362" y="391287"/>
                                  <a:pt x="2792870" y="391287"/>
                                  <a:pt x="2793378" y="391287"/>
                                </a:cubicBezTo>
                                <a:cubicBezTo>
                                  <a:pt x="2793759" y="391287"/>
                                  <a:pt x="2794267" y="391287"/>
                                  <a:pt x="2794774" y="391287"/>
                                </a:cubicBezTo>
                                <a:cubicBezTo>
                                  <a:pt x="2795283" y="391287"/>
                                  <a:pt x="2795664" y="391287"/>
                                  <a:pt x="2796172" y="391287"/>
                                </a:cubicBezTo>
                                <a:cubicBezTo>
                                  <a:pt x="2796680" y="391287"/>
                                  <a:pt x="2797061" y="391287"/>
                                  <a:pt x="2797569" y="391287"/>
                                </a:cubicBezTo>
                                <a:cubicBezTo>
                                  <a:pt x="2798077" y="391287"/>
                                  <a:pt x="2798458" y="391287"/>
                                  <a:pt x="2798966" y="391287"/>
                                </a:cubicBezTo>
                                <a:cubicBezTo>
                                  <a:pt x="2799474" y="391287"/>
                                  <a:pt x="2799855" y="391287"/>
                                  <a:pt x="2800363" y="391287"/>
                                </a:cubicBezTo>
                                <a:cubicBezTo>
                                  <a:pt x="2800871" y="391287"/>
                                  <a:pt x="2801379" y="391287"/>
                                  <a:pt x="2801760" y="391287"/>
                                </a:cubicBezTo>
                                <a:cubicBezTo>
                                  <a:pt x="2802268" y="391287"/>
                                  <a:pt x="2802776" y="391287"/>
                                  <a:pt x="2803157" y="391287"/>
                                </a:cubicBezTo>
                                <a:cubicBezTo>
                                  <a:pt x="2803665" y="391287"/>
                                  <a:pt x="2804173" y="391287"/>
                                  <a:pt x="2804554" y="391287"/>
                                </a:cubicBezTo>
                                <a:cubicBezTo>
                                  <a:pt x="2805062" y="391287"/>
                                  <a:pt x="2805570" y="391287"/>
                                  <a:pt x="2805951" y="391287"/>
                                </a:cubicBezTo>
                                <a:cubicBezTo>
                                  <a:pt x="2806459" y="391287"/>
                                  <a:pt x="2806967" y="391287"/>
                                  <a:pt x="2807474" y="391287"/>
                                </a:cubicBezTo>
                                <a:cubicBezTo>
                                  <a:pt x="2807856" y="391287"/>
                                  <a:pt x="2808364" y="391287"/>
                                  <a:pt x="2808872" y="391287"/>
                                </a:cubicBezTo>
                                <a:cubicBezTo>
                                  <a:pt x="2809253" y="391287"/>
                                  <a:pt x="2809761" y="391287"/>
                                  <a:pt x="2810269" y="391287"/>
                                </a:cubicBezTo>
                                <a:cubicBezTo>
                                  <a:pt x="2810649" y="391287"/>
                                  <a:pt x="2811158" y="391287"/>
                                  <a:pt x="2811666" y="391287"/>
                                </a:cubicBezTo>
                                <a:cubicBezTo>
                                  <a:pt x="2812047" y="391287"/>
                                  <a:pt x="2812555" y="391287"/>
                                  <a:pt x="2813063" y="391287"/>
                                </a:cubicBezTo>
                                <a:cubicBezTo>
                                  <a:pt x="2813444" y="391287"/>
                                  <a:pt x="2813952" y="391287"/>
                                  <a:pt x="2814460" y="391287"/>
                                </a:cubicBezTo>
                                <a:cubicBezTo>
                                  <a:pt x="2814968" y="391287"/>
                                  <a:pt x="2815349" y="391287"/>
                                  <a:pt x="2815857" y="391287"/>
                                </a:cubicBezTo>
                                <a:cubicBezTo>
                                  <a:pt x="2816365" y="391287"/>
                                  <a:pt x="2816746" y="391287"/>
                                  <a:pt x="2817254" y="391414"/>
                                </a:cubicBezTo>
                                <a:cubicBezTo>
                                  <a:pt x="2817762" y="391414"/>
                                  <a:pt x="2818143" y="391414"/>
                                  <a:pt x="2818651" y="391414"/>
                                </a:cubicBezTo>
                                <a:cubicBezTo>
                                  <a:pt x="2819159" y="391414"/>
                                  <a:pt x="2819540" y="391414"/>
                                  <a:pt x="2820048" y="391414"/>
                                </a:cubicBezTo>
                                <a:cubicBezTo>
                                  <a:pt x="2820556" y="391414"/>
                                  <a:pt x="2821064" y="391414"/>
                                  <a:pt x="2821445" y="391414"/>
                                </a:cubicBezTo>
                                <a:cubicBezTo>
                                  <a:pt x="2821953" y="391414"/>
                                  <a:pt x="2822461" y="391414"/>
                                  <a:pt x="2822842" y="391414"/>
                                </a:cubicBezTo>
                                <a:cubicBezTo>
                                  <a:pt x="2823349" y="391414"/>
                                  <a:pt x="2823858" y="391414"/>
                                  <a:pt x="2824239" y="391414"/>
                                </a:cubicBezTo>
                                <a:cubicBezTo>
                                  <a:pt x="2824747" y="391414"/>
                                  <a:pt x="2825255" y="391414"/>
                                  <a:pt x="2825636" y="391414"/>
                                </a:cubicBezTo>
                                <a:cubicBezTo>
                                  <a:pt x="2826144" y="391414"/>
                                  <a:pt x="2826652" y="391414"/>
                                  <a:pt x="2827160" y="391414"/>
                                </a:cubicBezTo>
                                <a:cubicBezTo>
                                  <a:pt x="2827541" y="391414"/>
                                  <a:pt x="2828049" y="391414"/>
                                  <a:pt x="2828557" y="391414"/>
                                </a:cubicBezTo>
                                <a:cubicBezTo>
                                  <a:pt x="2828938" y="391287"/>
                                  <a:pt x="2829446" y="391287"/>
                                  <a:pt x="2829954" y="391287"/>
                                </a:cubicBezTo>
                                <a:cubicBezTo>
                                  <a:pt x="2830335" y="391287"/>
                                  <a:pt x="2830843" y="391287"/>
                                  <a:pt x="2831351" y="391287"/>
                                </a:cubicBezTo>
                                <a:cubicBezTo>
                                  <a:pt x="2831859" y="391287"/>
                                  <a:pt x="2832240" y="391287"/>
                                  <a:pt x="2832748" y="391287"/>
                                </a:cubicBezTo>
                                <a:cubicBezTo>
                                  <a:pt x="2833256" y="391287"/>
                                  <a:pt x="2833637" y="391287"/>
                                  <a:pt x="2834145" y="391287"/>
                                </a:cubicBezTo>
                                <a:cubicBezTo>
                                  <a:pt x="2834653" y="391287"/>
                                  <a:pt x="2835034" y="391287"/>
                                  <a:pt x="2835542" y="391287"/>
                                </a:cubicBezTo>
                                <a:cubicBezTo>
                                  <a:pt x="2836049" y="391287"/>
                                  <a:pt x="2836431" y="391160"/>
                                  <a:pt x="2836939" y="391160"/>
                                </a:cubicBezTo>
                                <a:cubicBezTo>
                                  <a:pt x="2837447" y="391160"/>
                                  <a:pt x="2837828" y="391160"/>
                                  <a:pt x="2838336" y="391160"/>
                                </a:cubicBezTo>
                                <a:cubicBezTo>
                                  <a:pt x="2838844" y="391160"/>
                                  <a:pt x="2839224" y="391160"/>
                                  <a:pt x="2839733" y="391160"/>
                                </a:cubicBezTo>
                                <a:cubicBezTo>
                                  <a:pt x="2840241" y="391160"/>
                                  <a:pt x="2840749" y="391160"/>
                                  <a:pt x="2841130" y="391160"/>
                                </a:cubicBezTo>
                                <a:cubicBezTo>
                                  <a:pt x="2841638" y="391160"/>
                                  <a:pt x="2842146" y="391160"/>
                                  <a:pt x="2842527" y="391160"/>
                                </a:cubicBezTo>
                                <a:cubicBezTo>
                                  <a:pt x="2843035" y="391160"/>
                                  <a:pt x="2843543" y="391160"/>
                                  <a:pt x="2844051" y="391160"/>
                                </a:cubicBezTo>
                                <a:cubicBezTo>
                                  <a:pt x="2844432" y="391160"/>
                                  <a:pt x="2844940" y="391160"/>
                                  <a:pt x="2845448" y="391160"/>
                                </a:cubicBezTo>
                                <a:cubicBezTo>
                                  <a:pt x="2845829" y="391160"/>
                                  <a:pt x="2846337" y="391160"/>
                                  <a:pt x="2846845" y="391160"/>
                                </a:cubicBezTo>
                                <a:cubicBezTo>
                                  <a:pt x="2847226" y="391160"/>
                                  <a:pt x="2847734" y="391160"/>
                                  <a:pt x="2848242" y="391160"/>
                                </a:cubicBezTo>
                                <a:cubicBezTo>
                                  <a:pt x="2848623" y="391160"/>
                                  <a:pt x="2849131" y="391160"/>
                                  <a:pt x="2849639" y="391160"/>
                                </a:cubicBezTo>
                                <a:cubicBezTo>
                                  <a:pt x="2850020" y="391160"/>
                                  <a:pt x="2850528" y="391160"/>
                                  <a:pt x="2851036" y="391160"/>
                                </a:cubicBezTo>
                                <a:cubicBezTo>
                                  <a:pt x="2851544" y="391160"/>
                                  <a:pt x="2851924" y="391160"/>
                                  <a:pt x="2852433" y="391160"/>
                                </a:cubicBezTo>
                                <a:cubicBezTo>
                                  <a:pt x="2852941" y="391160"/>
                                  <a:pt x="2853322" y="391287"/>
                                  <a:pt x="2853830" y="391287"/>
                                </a:cubicBezTo>
                                <a:cubicBezTo>
                                  <a:pt x="2854338" y="391287"/>
                                  <a:pt x="2854719" y="391287"/>
                                  <a:pt x="2855227" y="391287"/>
                                </a:cubicBezTo>
                                <a:cubicBezTo>
                                  <a:pt x="2855735" y="391287"/>
                                  <a:pt x="2856116" y="391287"/>
                                  <a:pt x="2856624" y="391287"/>
                                </a:cubicBezTo>
                                <a:cubicBezTo>
                                  <a:pt x="2857132" y="391287"/>
                                  <a:pt x="2857640" y="391160"/>
                                  <a:pt x="2858021" y="391160"/>
                                </a:cubicBezTo>
                                <a:cubicBezTo>
                                  <a:pt x="2858529" y="391160"/>
                                  <a:pt x="2859037" y="391160"/>
                                  <a:pt x="2859418" y="391160"/>
                                </a:cubicBezTo>
                                <a:cubicBezTo>
                                  <a:pt x="2859926" y="391160"/>
                                  <a:pt x="2860434" y="391160"/>
                                  <a:pt x="2860815" y="391160"/>
                                </a:cubicBezTo>
                                <a:cubicBezTo>
                                  <a:pt x="2861323" y="391160"/>
                                  <a:pt x="2861831" y="391034"/>
                                  <a:pt x="2862212" y="391034"/>
                                </a:cubicBezTo>
                                <a:cubicBezTo>
                                  <a:pt x="2862720" y="391034"/>
                                  <a:pt x="2863228" y="391034"/>
                                  <a:pt x="2863736" y="391034"/>
                                </a:cubicBezTo>
                                <a:cubicBezTo>
                                  <a:pt x="2864117" y="391034"/>
                                  <a:pt x="2864624" y="391034"/>
                                  <a:pt x="2865133" y="391034"/>
                                </a:cubicBezTo>
                                <a:cubicBezTo>
                                  <a:pt x="2865514" y="391034"/>
                                  <a:pt x="2866022" y="391034"/>
                                  <a:pt x="2866530" y="391034"/>
                                </a:cubicBezTo>
                                <a:cubicBezTo>
                                  <a:pt x="2866911" y="391034"/>
                                  <a:pt x="2867419" y="391034"/>
                                  <a:pt x="2867927" y="391034"/>
                                </a:cubicBezTo>
                                <a:cubicBezTo>
                                  <a:pt x="2868308" y="391034"/>
                                  <a:pt x="2868816" y="391034"/>
                                  <a:pt x="2869324" y="391034"/>
                                </a:cubicBezTo>
                                <a:cubicBezTo>
                                  <a:pt x="2869705" y="391034"/>
                                  <a:pt x="2870213" y="391034"/>
                                  <a:pt x="2870721" y="391034"/>
                                </a:cubicBezTo>
                                <a:cubicBezTo>
                                  <a:pt x="2871229" y="391034"/>
                                  <a:pt x="2871610" y="391034"/>
                                  <a:pt x="2872118" y="391034"/>
                                </a:cubicBezTo>
                                <a:cubicBezTo>
                                  <a:pt x="2872626" y="391034"/>
                                  <a:pt x="2873007" y="391034"/>
                                  <a:pt x="2873515" y="391034"/>
                                </a:cubicBezTo>
                                <a:cubicBezTo>
                                  <a:pt x="2874023" y="391034"/>
                                  <a:pt x="2874404" y="391034"/>
                                  <a:pt x="2874912" y="391034"/>
                                </a:cubicBezTo>
                                <a:cubicBezTo>
                                  <a:pt x="2875420" y="391034"/>
                                  <a:pt x="2875801" y="391034"/>
                                  <a:pt x="2876309" y="391034"/>
                                </a:cubicBezTo>
                                <a:cubicBezTo>
                                  <a:pt x="2876817" y="391034"/>
                                  <a:pt x="2877324" y="391034"/>
                                  <a:pt x="2877706" y="391034"/>
                                </a:cubicBezTo>
                                <a:cubicBezTo>
                                  <a:pt x="2878214" y="391034"/>
                                  <a:pt x="2878722" y="391034"/>
                                  <a:pt x="2879103" y="391034"/>
                                </a:cubicBezTo>
                                <a:cubicBezTo>
                                  <a:pt x="2879611" y="391034"/>
                                  <a:pt x="2880119" y="391034"/>
                                  <a:pt x="2880499" y="391034"/>
                                </a:cubicBezTo>
                                <a:cubicBezTo>
                                  <a:pt x="2881008" y="391034"/>
                                  <a:pt x="2881516" y="391034"/>
                                  <a:pt x="2881897" y="391034"/>
                                </a:cubicBezTo>
                                <a:cubicBezTo>
                                  <a:pt x="2882405" y="391034"/>
                                  <a:pt x="2882913" y="391034"/>
                                  <a:pt x="2883421" y="391034"/>
                                </a:cubicBezTo>
                                <a:cubicBezTo>
                                  <a:pt x="2883802" y="391034"/>
                                  <a:pt x="2884310" y="391160"/>
                                  <a:pt x="2884818" y="391160"/>
                                </a:cubicBezTo>
                                <a:cubicBezTo>
                                  <a:pt x="2885199" y="391160"/>
                                  <a:pt x="2885707" y="391160"/>
                                  <a:pt x="2886215" y="391160"/>
                                </a:cubicBezTo>
                                <a:cubicBezTo>
                                  <a:pt x="2886596" y="391160"/>
                                  <a:pt x="2887104" y="391160"/>
                                  <a:pt x="2887612" y="391160"/>
                                </a:cubicBezTo>
                                <a:cubicBezTo>
                                  <a:pt x="2888120" y="391160"/>
                                  <a:pt x="2888501" y="391287"/>
                                  <a:pt x="2889009" y="391287"/>
                                </a:cubicBezTo>
                                <a:cubicBezTo>
                                  <a:pt x="2889517" y="391287"/>
                                  <a:pt x="2889898" y="391287"/>
                                  <a:pt x="2890406" y="391287"/>
                                </a:cubicBezTo>
                                <a:cubicBezTo>
                                  <a:pt x="2890914" y="391287"/>
                                  <a:pt x="2891295" y="391287"/>
                                  <a:pt x="2891803" y="391287"/>
                                </a:cubicBezTo>
                                <a:cubicBezTo>
                                  <a:pt x="2892311" y="391287"/>
                                  <a:pt x="2892692" y="391287"/>
                                  <a:pt x="2893199" y="391287"/>
                                </a:cubicBezTo>
                                <a:cubicBezTo>
                                  <a:pt x="2893708" y="391160"/>
                                  <a:pt x="2894089" y="391160"/>
                                  <a:pt x="2894597" y="391160"/>
                                </a:cubicBezTo>
                                <a:cubicBezTo>
                                  <a:pt x="2895105" y="391160"/>
                                  <a:pt x="2895486" y="391160"/>
                                  <a:pt x="2895994" y="391034"/>
                                </a:cubicBezTo>
                                <a:cubicBezTo>
                                  <a:pt x="2896502" y="391034"/>
                                  <a:pt x="2897010" y="391034"/>
                                  <a:pt x="2897391" y="391034"/>
                                </a:cubicBezTo>
                                <a:cubicBezTo>
                                  <a:pt x="2897899" y="391034"/>
                                  <a:pt x="2898407" y="391034"/>
                                  <a:pt x="2898788" y="390906"/>
                                </a:cubicBezTo>
                                <a:cubicBezTo>
                                  <a:pt x="2899296" y="390906"/>
                                  <a:pt x="2899804" y="390906"/>
                                  <a:pt x="2900312" y="390906"/>
                                </a:cubicBezTo>
                                <a:cubicBezTo>
                                  <a:pt x="2900693" y="390906"/>
                                  <a:pt x="2901201" y="390906"/>
                                  <a:pt x="2901709" y="390906"/>
                                </a:cubicBezTo>
                                <a:cubicBezTo>
                                  <a:pt x="2902090" y="390906"/>
                                  <a:pt x="2902598" y="390906"/>
                                  <a:pt x="2903106" y="390906"/>
                                </a:cubicBezTo>
                                <a:cubicBezTo>
                                  <a:pt x="2903487" y="390906"/>
                                  <a:pt x="2903995" y="390906"/>
                                  <a:pt x="2904503" y="390906"/>
                                </a:cubicBezTo>
                                <a:cubicBezTo>
                                  <a:pt x="2904884" y="390779"/>
                                  <a:pt x="2905392" y="390779"/>
                                  <a:pt x="2905899" y="390779"/>
                                </a:cubicBezTo>
                                <a:cubicBezTo>
                                  <a:pt x="2906281" y="390779"/>
                                  <a:pt x="2906789" y="390779"/>
                                  <a:pt x="2907297" y="390779"/>
                                </a:cubicBezTo>
                                <a:cubicBezTo>
                                  <a:pt x="2907805" y="390779"/>
                                  <a:pt x="2908186" y="390779"/>
                                  <a:pt x="2908694" y="390779"/>
                                </a:cubicBezTo>
                                <a:cubicBezTo>
                                  <a:pt x="2909202" y="390779"/>
                                  <a:pt x="2909583" y="390779"/>
                                  <a:pt x="2910091" y="390779"/>
                                </a:cubicBezTo>
                                <a:cubicBezTo>
                                  <a:pt x="2910599" y="390779"/>
                                  <a:pt x="2910980" y="390779"/>
                                  <a:pt x="2911488" y="390779"/>
                                </a:cubicBezTo>
                                <a:cubicBezTo>
                                  <a:pt x="2911996" y="390779"/>
                                  <a:pt x="2912377" y="390779"/>
                                  <a:pt x="2912885" y="390779"/>
                                </a:cubicBezTo>
                                <a:cubicBezTo>
                                  <a:pt x="2913393" y="390779"/>
                                  <a:pt x="2913901" y="390779"/>
                                  <a:pt x="2914282" y="390779"/>
                                </a:cubicBezTo>
                                <a:cubicBezTo>
                                  <a:pt x="2914790" y="390779"/>
                                  <a:pt x="2915298" y="390779"/>
                                  <a:pt x="2915679" y="390779"/>
                                </a:cubicBezTo>
                                <a:cubicBezTo>
                                  <a:pt x="2916187" y="390779"/>
                                  <a:pt x="2916695" y="390779"/>
                                  <a:pt x="2917076" y="390779"/>
                                </a:cubicBezTo>
                                <a:cubicBezTo>
                                  <a:pt x="2917584" y="390779"/>
                                  <a:pt x="2918092" y="390779"/>
                                  <a:pt x="2918473" y="390779"/>
                                </a:cubicBezTo>
                                <a:cubicBezTo>
                                  <a:pt x="2918981" y="390779"/>
                                  <a:pt x="2919489" y="390779"/>
                                  <a:pt x="2919997" y="390779"/>
                                </a:cubicBezTo>
                                <a:cubicBezTo>
                                  <a:pt x="2920378" y="390779"/>
                                  <a:pt x="2920886" y="390779"/>
                                  <a:pt x="2921394" y="390779"/>
                                </a:cubicBezTo>
                                <a:cubicBezTo>
                                  <a:pt x="2921774" y="390779"/>
                                  <a:pt x="2922283" y="390906"/>
                                  <a:pt x="2922791" y="390906"/>
                                </a:cubicBezTo>
                                <a:cubicBezTo>
                                  <a:pt x="2923172" y="390906"/>
                                  <a:pt x="2923680" y="390906"/>
                                  <a:pt x="2924188" y="390906"/>
                                </a:cubicBezTo>
                                <a:cubicBezTo>
                                  <a:pt x="2924569" y="391034"/>
                                  <a:pt x="2925077" y="391034"/>
                                  <a:pt x="2925585" y="391034"/>
                                </a:cubicBezTo>
                                <a:cubicBezTo>
                                  <a:pt x="2925966" y="391034"/>
                                  <a:pt x="2926474" y="391160"/>
                                  <a:pt x="2926982" y="391160"/>
                                </a:cubicBezTo>
                                <a:cubicBezTo>
                                  <a:pt x="2927490" y="391160"/>
                                  <a:pt x="2927871" y="391160"/>
                                  <a:pt x="2928379" y="391160"/>
                                </a:cubicBezTo>
                                <a:cubicBezTo>
                                  <a:pt x="2928887" y="391160"/>
                                  <a:pt x="2929268" y="391160"/>
                                  <a:pt x="2929776" y="391160"/>
                                </a:cubicBezTo>
                                <a:cubicBezTo>
                                  <a:pt x="2930284" y="391160"/>
                                  <a:pt x="2930665" y="391160"/>
                                  <a:pt x="2931173" y="391160"/>
                                </a:cubicBezTo>
                                <a:cubicBezTo>
                                  <a:pt x="2931681" y="391160"/>
                                  <a:pt x="2932062" y="391160"/>
                                  <a:pt x="2932570" y="391160"/>
                                </a:cubicBezTo>
                                <a:cubicBezTo>
                                  <a:pt x="2933078" y="391160"/>
                                  <a:pt x="2933586" y="391034"/>
                                  <a:pt x="2933967" y="391034"/>
                                </a:cubicBezTo>
                                <a:cubicBezTo>
                                  <a:pt x="2934474" y="391034"/>
                                  <a:pt x="2934983" y="391034"/>
                                  <a:pt x="2935364" y="390906"/>
                                </a:cubicBezTo>
                                <a:cubicBezTo>
                                  <a:pt x="2935872" y="390906"/>
                                  <a:pt x="2936380" y="390906"/>
                                  <a:pt x="2936761" y="390906"/>
                                </a:cubicBezTo>
                                <a:cubicBezTo>
                                  <a:pt x="2937269" y="390779"/>
                                  <a:pt x="2937777" y="390779"/>
                                  <a:pt x="2938158" y="390779"/>
                                </a:cubicBezTo>
                                <a:cubicBezTo>
                                  <a:pt x="2938666" y="390652"/>
                                  <a:pt x="2939174" y="390652"/>
                                  <a:pt x="2939682" y="390652"/>
                                </a:cubicBezTo>
                                <a:cubicBezTo>
                                  <a:pt x="2940063" y="390652"/>
                                  <a:pt x="2940571" y="390652"/>
                                  <a:pt x="2941079" y="390525"/>
                                </a:cubicBezTo>
                                <a:cubicBezTo>
                                  <a:pt x="2941460" y="390525"/>
                                  <a:pt x="2941968" y="390525"/>
                                  <a:pt x="2942476" y="390525"/>
                                </a:cubicBezTo>
                                <a:cubicBezTo>
                                  <a:pt x="2942857" y="390525"/>
                                  <a:pt x="2943365" y="390525"/>
                                  <a:pt x="2943873" y="390525"/>
                                </a:cubicBezTo>
                                <a:cubicBezTo>
                                  <a:pt x="2944254" y="390525"/>
                                  <a:pt x="2944762" y="390525"/>
                                  <a:pt x="2945270" y="390399"/>
                                </a:cubicBezTo>
                                <a:cubicBezTo>
                                  <a:pt x="2945778" y="390399"/>
                                  <a:pt x="2946159" y="390399"/>
                                  <a:pt x="2946667" y="390399"/>
                                </a:cubicBezTo>
                                <a:cubicBezTo>
                                  <a:pt x="2947174" y="390399"/>
                                  <a:pt x="2947556" y="390399"/>
                                  <a:pt x="2948064" y="390399"/>
                                </a:cubicBezTo>
                                <a:cubicBezTo>
                                  <a:pt x="2948572" y="390399"/>
                                  <a:pt x="2948953" y="390399"/>
                                  <a:pt x="2949461" y="390399"/>
                                </a:cubicBezTo>
                                <a:cubicBezTo>
                                  <a:pt x="2949969" y="390399"/>
                                  <a:pt x="2950349" y="390399"/>
                                  <a:pt x="2950858" y="390399"/>
                                </a:cubicBezTo>
                                <a:cubicBezTo>
                                  <a:pt x="2951366" y="390399"/>
                                  <a:pt x="2951747" y="390399"/>
                                  <a:pt x="2952255" y="390399"/>
                                </a:cubicBezTo>
                                <a:cubicBezTo>
                                  <a:pt x="2952763" y="390399"/>
                                  <a:pt x="2953271" y="390399"/>
                                  <a:pt x="2953652" y="390399"/>
                                </a:cubicBezTo>
                                <a:cubicBezTo>
                                  <a:pt x="2954160" y="390399"/>
                                  <a:pt x="2954668" y="390399"/>
                                  <a:pt x="2955049" y="390399"/>
                                </a:cubicBezTo>
                                <a:cubicBezTo>
                                  <a:pt x="2955557" y="390525"/>
                                  <a:pt x="2956065" y="390525"/>
                                  <a:pt x="2956446" y="390525"/>
                                </a:cubicBezTo>
                                <a:cubicBezTo>
                                  <a:pt x="2956954" y="390525"/>
                                  <a:pt x="2957462" y="390525"/>
                                  <a:pt x="2957970" y="390525"/>
                                </a:cubicBezTo>
                                <a:cubicBezTo>
                                  <a:pt x="2958351" y="390525"/>
                                  <a:pt x="2958859" y="390652"/>
                                  <a:pt x="2959367" y="390652"/>
                                </a:cubicBezTo>
                                <a:cubicBezTo>
                                  <a:pt x="2959748" y="390652"/>
                                  <a:pt x="2960256" y="390652"/>
                                  <a:pt x="2960764" y="390652"/>
                                </a:cubicBezTo>
                                <a:cubicBezTo>
                                  <a:pt x="2961145" y="390652"/>
                                  <a:pt x="2961653" y="390652"/>
                                  <a:pt x="2962161" y="390779"/>
                                </a:cubicBezTo>
                                <a:cubicBezTo>
                                  <a:pt x="2962542" y="390779"/>
                                  <a:pt x="2963049" y="390779"/>
                                  <a:pt x="2963558" y="390779"/>
                                </a:cubicBezTo>
                                <a:cubicBezTo>
                                  <a:pt x="2964066" y="390779"/>
                                  <a:pt x="2964447" y="390779"/>
                                  <a:pt x="2964955" y="390779"/>
                                </a:cubicBezTo>
                                <a:cubicBezTo>
                                  <a:pt x="2965463" y="390779"/>
                                  <a:pt x="2965844" y="390779"/>
                                  <a:pt x="2966352" y="390779"/>
                                </a:cubicBezTo>
                                <a:cubicBezTo>
                                  <a:pt x="2966860" y="390779"/>
                                  <a:pt x="2967241" y="390779"/>
                                  <a:pt x="2967749" y="390779"/>
                                </a:cubicBezTo>
                                <a:cubicBezTo>
                                  <a:pt x="2968257" y="390779"/>
                                  <a:pt x="2968638" y="390652"/>
                                  <a:pt x="2969146" y="390652"/>
                                </a:cubicBezTo>
                                <a:cubicBezTo>
                                  <a:pt x="2969654" y="390652"/>
                                  <a:pt x="2970162" y="390652"/>
                                  <a:pt x="2970543" y="390652"/>
                                </a:cubicBezTo>
                                <a:cubicBezTo>
                                  <a:pt x="2971051" y="390652"/>
                                  <a:pt x="2971559" y="390652"/>
                                  <a:pt x="2971940" y="390525"/>
                                </a:cubicBezTo>
                                <a:cubicBezTo>
                                  <a:pt x="2972448" y="390525"/>
                                  <a:pt x="2972956" y="390525"/>
                                  <a:pt x="2973337" y="390525"/>
                                </a:cubicBezTo>
                                <a:cubicBezTo>
                                  <a:pt x="2973845" y="390525"/>
                                  <a:pt x="2974353" y="390525"/>
                                  <a:pt x="2974734" y="390525"/>
                                </a:cubicBezTo>
                                <a:cubicBezTo>
                                  <a:pt x="2975242" y="390525"/>
                                  <a:pt x="2975749" y="390525"/>
                                  <a:pt x="2976258" y="390525"/>
                                </a:cubicBezTo>
                                <a:cubicBezTo>
                                  <a:pt x="2976639" y="390525"/>
                                  <a:pt x="2977147" y="390525"/>
                                  <a:pt x="2977655" y="390525"/>
                                </a:cubicBezTo>
                                <a:cubicBezTo>
                                  <a:pt x="2978036" y="390525"/>
                                  <a:pt x="2978544" y="390525"/>
                                  <a:pt x="2979052" y="390525"/>
                                </a:cubicBezTo>
                                <a:cubicBezTo>
                                  <a:pt x="2979433" y="390525"/>
                                  <a:pt x="2979941" y="390525"/>
                                  <a:pt x="2980449" y="390525"/>
                                </a:cubicBezTo>
                                <a:cubicBezTo>
                                  <a:pt x="2980830" y="390525"/>
                                  <a:pt x="2981338" y="390399"/>
                                  <a:pt x="2981846" y="390399"/>
                                </a:cubicBezTo>
                                <a:cubicBezTo>
                                  <a:pt x="2982227" y="390399"/>
                                  <a:pt x="2982735" y="390399"/>
                                  <a:pt x="2983243" y="390399"/>
                                </a:cubicBezTo>
                                <a:cubicBezTo>
                                  <a:pt x="2983751" y="390399"/>
                                  <a:pt x="2984132" y="390399"/>
                                  <a:pt x="2984640" y="390399"/>
                                </a:cubicBezTo>
                                <a:cubicBezTo>
                                  <a:pt x="2985148" y="390399"/>
                                  <a:pt x="2985529" y="390399"/>
                                  <a:pt x="2986037" y="390399"/>
                                </a:cubicBezTo>
                                <a:cubicBezTo>
                                  <a:pt x="2986545" y="390399"/>
                                  <a:pt x="2986926" y="390399"/>
                                  <a:pt x="2987434" y="390399"/>
                                </a:cubicBezTo>
                                <a:cubicBezTo>
                                  <a:pt x="2987942" y="390399"/>
                                  <a:pt x="2988323" y="390399"/>
                                  <a:pt x="2988831" y="390399"/>
                                </a:cubicBezTo>
                                <a:cubicBezTo>
                                  <a:pt x="2989339" y="390525"/>
                                  <a:pt x="2989847" y="390525"/>
                                  <a:pt x="2990228" y="390525"/>
                                </a:cubicBezTo>
                                <a:cubicBezTo>
                                  <a:pt x="2990736" y="390525"/>
                                  <a:pt x="2991244" y="390525"/>
                                  <a:pt x="2991624" y="390525"/>
                                </a:cubicBezTo>
                                <a:cubicBezTo>
                                  <a:pt x="2992133" y="390652"/>
                                  <a:pt x="2992641" y="390652"/>
                                  <a:pt x="2993022" y="390652"/>
                                </a:cubicBezTo>
                                <a:cubicBezTo>
                                  <a:pt x="2993530" y="390779"/>
                                  <a:pt x="2994038" y="390779"/>
                                  <a:pt x="2994419" y="390779"/>
                                </a:cubicBezTo>
                                <a:cubicBezTo>
                                  <a:pt x="2994927" y="390779"/>
                                  <a:pt x="2995435" y="390906"/>
                                  <a:pt x="2995943" y="390906"/>
                                </a:cubicBezTo>
                                <a:cubicBezTo>
                                  <a:pt x="2996324" y="390906"/>
                                  <a:pt x="2996832" y="390906"/>
                                  <a:pt x="2997340" y="391034"/>
                                </a:cubicBezTo>
                                <a:cubicBezTo>
                                  <a:pt x="2997721" y="391034"/>
                                  <a:pt x="2998229" y="391034"/>
                                  <a:pt x="2998737" y="391160"/>
                                </a:cubicBezTo>
                                <a:cubicBezTo>
                                  <a:pt x="2999118" y="391160"/>
                                  <a:pt x="2999626" y="391160"/>
                                  <a:pt x="3000134" y="391160"/>
                                </a:cubicBezTo>
                                <a:cubicBezTo>
                                  <a:pt x="3000515" y="391160"/>
                                  <a:pt x="3001023" y="391160"/>
                                  <a:pt x="3001531" y="391160"/>
                                </a:cubicBezTo>
                                <a:cubicBezTo>
                                  <a:pt x="3002039" y="391160"/>
                                  <a:pt x="3002420" y="391034"/>
                                  <a:pt x="3002928" y="391034"/>
                                </a:cubicBezTo>
                                <a:cubicBezTo>
                                  <a:pt x="3003436" y="391034"/>
                                  <a:pt x="3003817" y="390906"/>
                                  <a:pt x="3004324" y="390906"/>
                                </a:cubicBezTo>
                                <a:cubicBezTo>
                                  <a:pt x="3004833" y="390779"/>
                                  <a:pt x="3005214" y="390779"/>
                                  <a:pt x="3005722" y="390779"/>
                                </a:cubicBezTo>
                                <a:cubicBezTo>
                                  <a:pt x="3006230" y="390652"/>
                                  <a:pt x="3006611" y="390652"/>
                                  <a:pt x="3007119" y="390652"/>
                                </a:cubicBezTo>
                                <a:cubicBezTo>
                                  <a:pt x="3007627" y="390525"/>
                                  <a:pt x="3008008" y="390525"/>
                                  <a:pt x="3008516" y="390525"/>
                                </a:cubicBezTo>
                                <a:cubicBezTo>
                                  <a:pt x="3009024" y="390525"/>
                                  <a:pt x="3009532" y="390399"/>
                                  <a:pt x="3009913" y="390399"/>
                                </a:cubicBezTo>
                                <a:cubicBezTo>
                                  <a:pt x="3010421" y="390399"/>
                                  <a:pt x="3010929" y="390399"/>
                                  <a:pt x="3011310" y="390399"/>
                                </a:cubicBezTo>
                                <a:cubicBezTo>
                                  <a:pt x="3011818" y="390399"/>
                                  <a:pt x="3012326" y="390399"/>
                                  <a:pt x="3012707" y="390399"/>
                                </a:cubicBezTo>
                                <a:cubicBezTo>
                                  <a:pt x="3013215" y="390399"/>
                                  <a:pt x="3013723" y="390399"/>
                                  <a:pt x="3014231" y="390399"/>
                                </a:cubicBezTo>
                                <a:cubicBezTo>
                                  <a:pt x="3014612" y="390399"/>
                                  <a:pt x="3015120" y="390399"/>
                                  <a:pt x="3015628" y="390399"/>
                                </a:cubicBezTo>
                                <a:cubicBezTo>
                                  <a:pt x="3016009" y="390399"/>
                                  <a:pt x="3016517" y="390399"/>
                                  <a:pt x="3017024" y="390399"/>
                                </a:cubicBezTo>
                                <a:cubicBezTo>
                                  <a:pt x="3017406" y="390399"/>
                                  <a:pt x="3017914" y="390399"/>
                                  <a:pt x="3018422" y="390399"/>
                                </a:cubicBezTo>
                                <a:cubicBezTo>
                                  <a:pt x="3018803" y="390399"/>
                                  <a:pt x="3019311" y="390399"/>
                                  <a:pt x="3019819" y="390399"/>
                                </a:cubicBezTo>
                                <a:cubicBezTo>
                                  <a:pt x="3020327" y="390525"/>
                                  <a:pt x="3020708" y="390525"/>
                                  <a:pt x="3021216" y="390525"/>
                                </a:cubicBezTo>
                                <a:cubicBezTo>
                                  <a:pt x="3021724" y="390525"/>
                                  <a:pt x="3022105" y="390652"/>
                                  <a:pt x="3022613" y="390652"/>
                                </a:cubicBezTo>
                                <a:cubicBezTo>
                                  <a:pt x="3023121" y="390652"/>
                                  <a:pt x="3023502" y="390779"/>
                                  <a:pt x="3024010" y="390779"/>
                                </a:cubicBezTo>
                                <a:cubicBezTo>
                                  <a:pt x="3024518" y="390779"/>
                                  <a:pt x="3024899" y="390906"/>
                                  <a:pt x="3025407" y="390906"/>
                                </a:cubicBezTo>
                                <a:cubicBezTo>
                                  <a:pt x="3025915" y="391034"/>
                                  <a:pt x="3026423" y="391034"/>
                                  <a:pt x="3026804" y="391034"/>
                                </a:cubicBezTo>
                                <a:cubicBezTo>
                                  <a:pt x="3027312" y="391034"/>
                                  <a:pt x="3027820" y="391160"/>
                                  <a:pt x="3028201" y="391160"/>
                                </a:cubicBezTo>
                                <a:cubicBezTo>
                                  <a:pt x="3028709" y="391160"/>
                                  <a:pt x="3029217" y="391160"/>
                                  <a:pt x="3029598" y="391287"/>
                                </a:cubicBezTo>
                                <a:cubicBezTo>
                                  <a:pt x="3030106" y="391287"/>
                                  <a:pt x="3030614" y="391287"/>
                                  <a:pt x="3030995" y="391287"/>
                                </a:cubicBezTo>
                                <a:cubicBezTo>
                                  <a:pt x="3031503" y="391287"/>
                                  <a:pt x="3032011" y="391287"/>
                                  <a:pt x="3032519" y="391287"/>
                                </a:cubicBezTo>
                                <a:cubicBezTo>
                                  <a:pt x="3032899" y="391287"/>
                                  <a:pt x="3033408" y="391287"/>
                                  <a:pt x="3033916" y="391287"/>
                                </a:cubicBezTo>
                                <a:cubicBezTo>
                                  <a:pt x="3034297" y="391287"/>
                                  <a:pt x="3034805" y="391287"/>
                                  <a:pt x="3035313" y="391160"/>
                                </a:cubicBezTo>
                                <a:cubicBezTo>
                                  <a:pt x="3035694" y="391160"/>
                                  <a:pt x="3036202" y="391160"/>
                                  <a:pt x="3036710" y="391034"/>
                                </a:cubicBezTo>
                                <a:cubicBezTo>
                                  <a:pt x="3037091" y="391034"/>
                                  <a:pt x="3037599" y="391034"/>
                                  <a:pt x="3038107" y="390906"/>
                                </a:cubicBezTo>
                                <a:cubicBezTo>
                                  <a:pt x="3038488" y="390906"/>
                                  <a:pt x="3038996" y="390906"/>
                                  <a:pt x="3039504" y="390906"/>
                                </a:cubicBezTo>
                                <a:cubicBezTo>
                                  <a:pt x="3040012" y="390779"/>
                                  <a:pt x="3040393" y="390779"/>
                                  <a:pt x="3040901" y="390779"/>
                                </a:cubicBezTo>
                                <a:cubicBezTo>
                                  <a:pt x="3041409" y="390652"/>
                                  <a:pt x="3041790" y="390652"/>
                                  <a:pt x="3042298" y="390652"/>
                                </a:cubicBezTo>
                                <a:cubicBezTo>
                                  <a:pt x="3042806" y="390652"/>
                                  <a:pt x="3043187" y="390779"/>
                                  <a:pt x="3043695" y="390779"/>
                                </a:cubicBezTo>
                                <a:cubicBezTo>
                                  <a:pt x="3044203" y="390779"/>
                                  <a:pt x="3044584" y="390779"/>
                                  <a:pt x="3045092" y="390779"/>
                                </a:cubicBezTo>
                                <a:cubicBezTo>
                                  <a:pt x="3045599" y="390779"/>
                                  <a:pt x="3046108" y="390779"/>
                                  <a:pt x="3046489" y="390906"/>
                                </a:cubicBezTo>
                                <a:cubicBezTo>
                                  <a:pt x="3046997" y="390906"/>
                                  <a:pt x="3047505" y="390906"/>
                                  <a:pt x="3047886" y="390906"/>
                                </a:cubicBezTo>
                                <a:cubicBezTo>
                                  <a:pt x="3048394" y="390906"/>
                                  <a:pt x="3048902" y="390906"/>
                                  <a:pt x="3049283" y="390906"/>
                                </a:cubicBezTo>
                                <a:cubicBezTo>
                                  <a:pt x="3049791" y="390906"/>
                                  <a:pt x="3050299" y="390906"/>
                                  <a:pt x="3050680" y="390906"/>
                                </a:cubicBezTo>
                                <a:cubicBezTo>
                                  <a:pt x="3051188" y="390906"/>
                                  <a:pt x="3051696" y="390779"/>
                                  <a:pt x="3052077" y="390779"/>
                                </a:cubicBezTo>
                                <a:cubicBezTo>
                                  <a:pt x="3052585" y="390779"/>
                                  <a:pt x="3053093" y="390779"/>
                                  <a:pt x="3053601" y="390779"/>
                                </a:cubicBezTo>
                                <a:cubicBezTo>
                                  <a:pt x="3053982" y="390779"/>
                                  <a:pt x="3054490" y="390652"/>
                                  <a:pt x="3054998" y="390652"/>
                                </a:cubicBezTo>
                                <a:cubicBezTo>
                                  <a:pt x="3055379" y="390652"/>
                                  <a:pt x="3055887" y="390652"/>
                                  <a:pt x="3056395" y="390652"/>
                                </a:cubicBezTo>
                                <a:cubicBezTo>
                                  <a:pt x="3056776" y="390652"/>
                                  <a:pt x="3057284" y="390652"/>
                                  <a:pt x="3057792" y="390525"/>
                                </a:cubicBezTo>
                                <a:cubicBezTo>
                                  <a:pt x="3058299" y="390525"/>
                                  <a:pt x="3058681" y="390525"/>
                                  <a:pt x="3059189" y="390525"/>
                                </a:cubicBezTo>
                                <a:cubicBezTo>
                                  <a:pt x="3059697" y="390525"/>
                                  <a:pt x="3060078" y="390525"/>
                                  <a:pt x="3060586" y="390525"/>
                                </a:cubicBezTo>
                                <a:cubicBezTo>
                                  <a:pt x="3061094" y="390525"/>
                                  <a:pt x="3061474" y="390525"/>
                                  <a:pt x="3061983" y="390525"/>
                                </a:cubicBezTo>
                                <a:cubicBezTo>
                                  <a:pt x="3062491" y="390525"/>
                                  <a:pt x="3062872" y="390525"/>
                                  <a:pt x="3063380" y="390525"/>
                                </a:cubicBezTo>
                                <a:cubicBezTo>
                                  <a:pt x="3063888" y="390525"/>
                                  <a:pt x="3064269" y="390525"/>
                                  <a:pt x="3064777" y="390525"/>
                                </a:cubicBezTo>
                                <a:cubicBezTo>
                                  <a:pt x="3065285" y="390525"/>
                                  <a:pt x="3065793" y="390525"/>
                                  <a:pt x="3066174" y="390525"/>
                                </a:cubicBezTo>
                                <a:cubicBezTo>
                                  <a:pt x="3066682" y="390652"/>
                                  <a:pt x="3067190" y="390652"/>
                                  <a:pt x="3067571" y="390652"/>
                                </a:cubicBezTo>
                                <a:cubicBezTo>
                                  <a:pt x="3068079" y="390652"/>
                                  <a:pt x="3068587" y="390652"/>
                                  <a:pt x="3068968" y="390779"/>
                                </a:cubicBezTo>
                                <a:cubicBezTo>
                                  <a:pt x="3069476" y="390779"/>
                                  <a:pt x="3069984" y="390779"/>
                                  <a:pt x="3070492" y="390779"/>
                                </a:cubicBezTo>
                                <a:cubicBezTo>
                                  <a:pt x="3070873" y="390779"/>
                                  <a:pt x="3071381" y="390906"/>
                                  <a:pt x="3071889" y="390906"/>
                                </a:cubicBezTo>
                                <a:cubicBezTo>
                                  <a:pt x="3072270" y="390906"/>
                                  <a:pt x="3072778" y="390906"/>
                                  <a:pt x="3073286" y="390906"/>
                                </a:cubicBezTo>
                                <a:cubicBezTo>
                                  <a:pt x="3073667" y="390906"/>
                                  <a:pt x="3074174" y="390906"/>
                                  <a:pt x="3074683" y="390906"/>
                                </a:cubicBezTo>
                                <a:cubicBezTo>
                                  <a:pt x="3075064" y="391034"/>
                                  <a:pt x="3075572" y="390906"/>
                                  <a:pt x="3076080" y="390906"/>
                                </a:cubicBezTo>
                                <a:cubicBezTo>
                                  <a:pt x="3076588" y="390906"/>
                                  <a:pt x="3076969" y="391034"/>
                                  <a:pt x="3077477" y="390906"/>
                                </a:cubicBezTo>
                                <a:cubicBezTo>
                                  <a:pt x="3077985" y="390906"/>
                                  <a:pt x="3078366" y="390906"/>
                                  <a:pt x="3078874" y="390906"/>
                                </a:cubicBezTo>
                                <a:cubicBezTo>
                                  <a:pt x="3079382" y="390906"/>
                                  <a:pt x="3079763" y="390906"/>
                                  <a:pt x="3080271" y="390906"/>
                                </a:cubicBezTo>
                                <a:cubicBezTo>
                                  <a:pt x="3080779" y="390906"/>
                                  <a:pt x="3081160" y="390779"/>
                                  <a:pt x="3081668" y="390779"/>
                                </a:cubicBezTo>
                                <a:cubicBezTo>
                                  <a:pt x="3082176" y="390779"/>
                                  <a:pt x="3082684" y="390652"/>
                                  <a:pt x="3083065" y="390652"/>
                                </a:cubicBezTo>
                                <a:cubicBezTo>
                                  <a:pt x="3083573" y="390525"/>
                                  <a:pt x="3084081" y="390525"/>
                                  <a:pt x="3084462" y="390399"/>
                                </a:cubicBezTo>
                                <a:cubicBezTo>
                                  <a:pt x="3084970" y="390399"/>
                                  <a:pt x="3085478" y="390399"/>
                                  <a:pt x="3085859" y="390399"/>
                                </a:cubicBezTo>
                                <a:cubicBezTo>
                                  <a:pt x="3086367" y="390272"/>
                                  <a:pt x="3086874" y="390272"/>
                                  <a:pt x="3087256" y="390272"/>
                                </a:cubicBezTo>
                                <a:cubicBezTo>
                                  <a:pt x="3087764" y="390272"/>
                                  <a:pt x="3088272" y="390144"/>
                                  <a:pt x="3088780" y="390144"/>
                                </a:cubicBezTo>
                                <a:cubicBezTo>
                                  <a:pt x="3089161" y="390144"/>
                                  <a:pt x="3089669" y="390144"/>
                                  <a:pt x="3090177" y="390144"/>
                                </a:cubicBezTo>
                                <a:cubicBezTo>
                                  <a:pt x="3090558" y="390144"/>
                                  <a:pt x="3091066" y="390144"/>
                                  <a:pt x="3091574" y="390144"/>
                                </a:cubicBezTo>
                                <a:cubicBezTo>
                                  <a:pt x="3091955" y="390144"/>
                                  <a:pt x="3092463" y="390144"/>
                                  <a:pt x="3092971" y="390144"/>
                                </a:cubicBezTo>
                                <a:cubicBezTo>
                                  <a:pt x="3093352" y="390144"/>
                                  <a:pt x="3093860" y="390017"/>
                                  <a:pt x="3094368" y="390017"/>
                                </a:cubicBezTo>
                                <a:cubicBezTo>
                                  <a:pt x="3094749" y="390017"/>
                                  <a:pt x="3095257" y="390017"/>
                                  <a:pt x="3095765" y="390017"/>
                                </a:cubicBezTo>
                                <a:cubicBezTo>
                                  <a:pt x="3096273" y="390017"/>
                                  <a:pt x="3096654" y="390017"/>
                                  <a:pt x="3097162" y="390017"/>
                                </a:cubicBezTo>
                                <a:cubicBezTo>
                                  <a:pt x="3097670" y="390017"/>
                                  <a:pt x="3098051" y="390017"/>
                                  <a:pt x="3098559" y="390017"/>
                                </a:cubicBezTo>
                                <a:cubicBezTo>
                                  <a:pt x="3099067" y="390144"/>
                                  <a:pt x="3099448" y="390144"/>
                                  <a:pt x="3099956" y="390144"/>
                                </a:cubicBezTo>
                                <a:cubicBezTo>
                                  <a:pt x="3100464" y="390272"/>
                                  <a:pt x="3100845" y="390272"/>
                                  <a:pt x="3101353" y="390399"/>
                                </a:cubicBezTo>
                                <a:cubicBezTo>
                                  <a:pt x="3101861" y="390399"/>
                                  <a:pt x="3102369" y="390525"/>
                                  <a:pt x="3102749" y="390525"/>
                                </a:cubicBezTo>
                                <a:cubicBezTo>
                                  <a:pt x="3103258" y="390652"/>
                                  <a:pt x="3103766" y="390779"/>
                                  <a:pt x="3104147" y="390779"/>
                                </a:cubicBezTo>
                                <a:cubicBezTo>
                                  <a:pt x="3104655" y="390906"/>
                                  <a:pt x="3105163" y="391034"/>
                                  <a:pt x="3105544" y="391034"/>
                                </a:cubicBezTo>
                                <a:cubicBezTo>
                                  <a:pt x="3106052" y="391160"/>
                                  <a:pt x="3106560" y="391160"/>
                                  <a:pt x="3106941" y="391160"/>
                                </a:cubicBezTo>
                                <a:cubicBezTo>
                                  <a:pt x="3107449" y="391287"/>
                                  <a:pt x="3107957" y="391287"/>
                                  <a:pt x="3108338" y="391287"/>
                                </a:cubicBezTo>
                                <a:cubicBezTo>
                                  <a:pt x="3108846" y="391287"/>
                                  <a:pt x="3109354" y="391287"/>
                                  <a:pt x="3109862" y="391287"/>
                                </a:cubicBezTo>
                                <a:cubicBezTo>
                                  <a:pt x="3110243" y="391160"/>
                                  <a:pt x="3110751" y="391160"/>
                                  <a:pt x="3111259" y="391034"/>
                                </a:cubicBezTo>
                                <a:cubicBezTo>
                                  <a:pt x="3111640" y="391034"/>
                                  <a:pt x="3112148" y="390906"/>
                                  <a:pt x="3112656" y="390906"/>
                                </a:cubicBezTo>
                                <a:cubicBezTo>
                                  <a:pt x="3113037" y="390779"/>
                                  <a:pt x="3113545" y="390779"/>
                                  <a:pt x="3114053" y="390652"/>
                                </a:cubicBezTo>
                                <a:cubicBezTo>
                                  <a:pt x="3114561" y="390525"/>
                                  <a:pt x="3114942" y="390525"/>
                                  <a:pt x="3115449" y="390399"/>
                                </a:cubicBezTo>
                                <a:cubicBezTo>
                                  <a:pt x="3115958" y="390399"/>
                                  <a:pt x="3116339" y="390272"/>
                                  <a:pt x="3116847" y="390144"/>
                                </a:cubicBezTo>
                                <a:cubicBezTo>
                                  <a:pt x="3117355" y="390144"/>
                                  <a:pt x="3117736" y="390017"/>
                                  <a:pt x="3118244" y="390017"/>
                                </a:cubicBezTo>
                                <a:cubicBezTo>
                                  <a:pt x="3118752" y="389890"/>
                                  <a:pt x="3119133" y="389890"/>
                                  <a:pt x="3119641" y="389890"/>
                                </a:cubicBezTo>
                                <a:cubicBezTo>
                                  <a:pt x="3120149" y="389763"/>
                                  <a:pt x="3120530" y="389763"/>
                                  <a:pt x="3121038" y="389763"/>
                                </a:cubicBezTo>
                                <a:cubicBezTo>
                                  <a:pt x="3121546" y="389763"/>
                                  <a:pt x="3122054" y="389763"/>
                                  <a:pt x="3122435" y="389763"/>
                                </a:cubicBezTo>
                                <a:cubicBezTo>
                                  <a:pt x="3122943" y="389636"/>
                                  <a:pt x="3123451" y="389636"/>
                                  <a:pt x="3123832" y="389636"/>
                                </a:cubicBezTo>
                                <a:cubicBezTo>
                                  <a:pt x="3124340" y="389636"/>
                                  <a:pt x="3124848" y="389636"/>
                                  <a:pt x="3125229" y="389636"/>
                                </a:cubicBezTo>
                                <a:cubicBezTo>
                                  <a:pt x="3125737" y="389636"/>
                                  <a:pt x="3126245" y="389636"/>
                                  <a:pt x="3126753" y="389509"/>
                                </a:cubicBezTo>
                                <a:cubicBezTo>
                                  <a:pt x="3127134" y="389509"/>
                                  <a:pt x="3127642" y="389509"/>
                                  <a:pt x="3128149" y="389509"/>
                                </a:cubicBezTo>
                                <a:cubicBezTo>
                                  <a:pt x="3128531" y="389509"/>
                                  <a:pt x="3129039" y="389509"/>
                                  <a:pt x="3129547" y="389382"/>
                                </a:cubicBezTo>
                                <a:cubicBezTo>
                                  <a:pt x="3129928" y="389382"/>
                                  <a:pt x="3130436" y="389382"/>
                                  <a:pt x="3130944" y="389382"/>
                                </a:cubicBezTo>
                                <a:cubicBezTo>
                                  <a:pt x="3131324" y="389382"/>
                                  <a:pt x="3131833" y="389382"/>
                                  <a:pt x="3132341" y="389382"/>
                                </a:cubicBezTo>
                                <a:cubicBezTo>
                                  <a:pt x="3132849" y="389509"/>
                                  <a:pt x="3133230" y="389509"/>
                                  <a:pt x="3133738" y="389509"/>
                                </a:cubicBezTo>
                                <a:cubicBezTo>
                                  <a:pt x="3134246" y="389509"/>
                                  <a:pt x="3134627" y="389636"/>
                                  <a:pt x="3135135" y="389636"/>
                                </a:cubicBezTo>
                                <a:cubicBezTo>
                                  <a:pt x="3135643" y="389763"/>
                                  <a:pt x="3136024" y="389763"/>
                                  <a:pt x="3136532" y="389890"/>
                                </a:cubicBezTo>
                                <a:cubicBezTo>
                                  <a:pt x="3137040" y="389890"/>
                                  <a:pt x="3137421" y="389890"/>
                                  <a:pt x="3137929" y="389890"/>
                                </a:cubicBezTo>
                                <a:cubicBezTo>
                                  <a:pt x="3138437" y="390017"/>
                                  <a:pt x="3138945" y="390017"/>
                                  <a:pt x="3139326" y="390017"/>
                                </a:cubicBezTo>
                                <a:cubicBezTo>
                                  <a:pt x="3139834" y="390144"/>
                                  <a:pt x="3140342" y="390144"/>
                                  <a:pt x="3140723" y="390144"/>
                                </a:cubicBezTo>
                                <a:cubicBezTo>
                                  <a:pt x="3141231" y="390144"/>
                                  <a:pt x="3141739" y="390144"/>
                                  <a:pt x="3142120" y="390144"/>
                                </a:cubicBezTo>
                                <a:cubicBezTo>
                                  <a:pt x="3142628" y="390144"/>
                                  <a:pt x="3143136" y="390144"/>
                                  <a:pt x="3143517" y="390144"/>
                                </a:cubicBezTo>
                                <a:cubicBezTo>
                                  <a:pt x="3144024" y="390017"/>
                                  <a:pt x="3144533" y="390017"/>
                                  <a:pt x="3145041" y="390017"/>
                                </a:cubicBezTo>
                                <a:cubicBezTo>
                                  <a:pt x="3145422" y="389890"/>
                                  <a:pt x="3145930" y="389890"/>
                                  <a:pt x="3146438" y="389890"/>
                                </a:cubicBezTo>
                                <a:cubicBezTo>
                                  <a:pt x="3146819" y="389763"/>
                                  <a:pt x="3147327" y="389636"/>
                                  <a:pt x="3147835" y="389636"/>
                                </a:cubicBezTo>
                                <a:cubicBezTo>
                                  <a:pt x="3148216" y="389509"/>
                                  <a:pt x="3148724" y="389382"/>
                                  <a:pt x="3149232" y="389382"/>
                                </a:cubicBezTo>
                                <a:cubicBezTo>
                                  <a:pt x="3149613" y="389255"/>
                                  <a:pt x="3150121" y="389255"/>
                                  <a:pt x="3150629" y="389128"/>
                                </a:cubicBezTo>
                                <a:cubicBezTo>
                                  <a:pt x="3151010" y="389128"/>
                                  <a:pt x="3151518" y="389001"/>
                                  <a:pt x="3152026" y="389001"/>
                                </a:cubicBezTo>
                                <a:cubicBezTo>
                                  <a:pt x="3152534" y="388874"/>
                                  <a:pt x="3152915" y="388874"/>
                                  <a:pt x="3153423" y="388874"/>
                                </a:cubicBezTo>
                                <a:cubicBezTo>
                                  <a:pt x="3153931" y="388874"/>
                                  <a:pt x="3154312" y="388748"/>
                                  <a:pt x="3154820" y="388748"/>
                                </a:cubicBezTo>
                                <a:cubicBezTo>
                                  <a:pt x="3155328" y="388748"/>
                                  <a:pt x="3155709" y="388748"/>
                                  <a:pt x="3156217" y="388748"/>
                                </a:cubicBezTo>
                                <a:cubicBezTo>
                                  <a:pt x="3156724" y="388748"/>
                                  <a:pt x="3157106" y="388748"/>
                                  <a:pt x="3157614" y="388748"/>
                                </a:cubicBezTo>
                                <a:cubicBezTo>
                                  <a:pt x="3158122" y="388874"/>
                                  <a:pt x="3158630" y="388874"/>
                                  <a:pt x="3159011" y="388874"/>
                                </a:cubicBezTo>
                                <a:cubicBezTo>
                                  <a:pt x="3159519" y="388874"/>
                                  <a:pt x="3160027" y="388874"/>
                                  <a:pt x="3160408" y="389001"/>
                                </a:cubicBezTo>
                                <a:cubicBezTo>
                                  <a:pt x="3160916" y="389001"/>
                                  <a:pt x="3161424" y="389001"/>
                                  <a:pt x="3161805" y="389001"/>
                                </a:cubicBezTo>
                                <a:cubicBezTo>
                                  <a:pt x="3162313" y="389128"/>
                                  <a:pt x="3162821" y="389128"/>
                                  <a:pt x="3163202" y="389128"/>
                                </a:cubicBezTo>
                                <a:cubicBezTo>
                                  <a:pt x="3163710" y="389128"/>
                                  <a:pt x="3164218" y="389255"/>
                                  <a:pt x="3164599" y="389255"/>
                                </a:cubicBezTo>
                                <a:cubicBezTo>
                                  <a:pt x="3165107" y="389255"/>
                                  <a:pt x="3165615" y="389255"/>
                                  <a:pt x="3166123" y="389255"/>
                                </a:cubicBezTo>
                                <a:cubicBezTo>
                                  <a:pt x="3166504" y="389382"/>
                                  <a:pt x="3167012" y="389255"/>
                                  <a:pt x="3167520" y="389255"/>
                                </a:cubicBezTo>
                                <a:cubicBezTo>
                                  <a:pt x="3167901" y="389255"/>
                                  <a:pt x="3168409" y="389255"/>
                                  <a:pt x="3168917" y="389128"/>
                                </a:cubicBezTo>
                                <a:cubicBezTo>
                                  <a:pt x="3169298" y="389128"/>
                                  <a:pt x="3169806" y="389001"/>
                                  <a:pt x="3170314" y="389001"/>
                                </a:cubicBezTo>
                                <a:cubicBezTo>
                                  <a:pt x="3170822" y="388874"/>
                                  <a:pt x="3171203" y="388748"/>
                                  <a:pt x="3171711" y="388620"/>
                                </a:cubicBezTo>
                                <a:cubicBezTo>
                                  <a:pt x="3172219" y="388493"/>
                                  <a:pt x="3172599" y="388366"/>
                                  <a:pt x="3173108" y="388239"/>
                                </a:cubicBezTo>
                                <a:cubicBezTo>
                                  <a:pt x="3173616" y="388112"/>
                                  <a:pt x="3173997" y="387985"/>
                                  <a:pt x="3174505" y="387859"/>
                                </a:cubicBezTo>
                                <a:cubicBezTo>
                                  <a:pt x="3175013" y="387731"/>
                                  <a:pt x="3175394" y="387604"/>
                                  <a:pt x="3175902" y="387604"/>
                                </a:cubicBezTo>
                                <a:cubicBezTo>
                                  <a:pt x="3176410" y="387477"/>
                                  <a:pt x="3176791" y="387350"/>
                                  <a:pt x="3177299" y="387224"/>
                                </a:cubicBezTo>
                                <a:cubicBezTo>
                                  <a:pt x="3177807" y="387224"/>
                                  <a:pt x="3178315" y="387097"/>
                                  <a:pt x="3178696" y="387097"/>
                                </a:cubicBezTo>
                                <a:cubicBezTo>
                                  <a:pt x="3179204" y="386969"/>
                                  <a:pt x="3179712" y="386842"/>
                                  <a:pt x="3180093" y="386842"/>
                                </a:cubicBezTo>
                                <a:cubicBezTo>
                                  <a:pt x="3180601" y="386842"/>
                                  <a:pt x="3181109" y="386715"/>
                                  <a:pt x="3181490" y="386715"/>
                                </a:cubicBezTo>
                                <a:cubicBezTo>
                                  <a:pt x="3181998" y="386715"/>
                                  <a:pt x="3182506" y="386588"/>
                                  <a:pt x="3183014" y="386588"/>
                                </a:cubicBezTo>
                                <a:cubicBezTo>
                                  <a:pt x="3183395" y="386461"/>
                                  <a:pt x="3183903" y="386461"/>
                                  <a:pt x="3184411" y="386461"/>
                                </a:cubicBezTo>
                                <a:cubicBezTo>
                                  <a:pt x="3184792" y="386461"/>
                                  <a:pt x="3185299" y="386461"/>
                                  <a:pt x="3185808" y="386461"/>
                                </a:cubicBezTo>
                                <a:cubicBezTo>
                                  <a:pt x="3186189" y="386334"/>
                                  <a:pt x="3186697" y="386334"/>
                                  <a:pt x="3187205" y="386334"/>
                                </a:cubicBezTo>
                                <a:cubicBezTo>
                                  <a:pt x="3187586" y="386334"/>
                                  <a:pt x="3188094" y="386334"/>
                                  <a:pt x="3188602" y="386334"/>
                                </a:cubicBezTo>
                                <a:cubicBezTo>
                                  <a:pt x="3189110" y="386334"/>
                                  <a:pt x="3189491" y="386461"/>
                                  <a:pt x="3189999" y="386461"/>
                                </a:cubicBezTo>
                                <a:cubicBezTo>
                                  <a:pt x="3190507" y="386461"/>
                                  <a:pt x="3190888" y="386461"/>
                                  <a:pt x="3191396" y="386461"/>
                                </a:cubicBezTo>
                                <a:cubicBezTo>
                                  <a:pt x="3191904" y="386334"/>
                                  <a:pt x="3192285" y="386334"/>
                                  <a:pt x="3192793" y="386334"/>
                                </a:cubicBezTo>
                                <a:cubicBezTo>
                                  <a:pt x="3193301" y="386334"/>
                                  <a:pt x="3193682" y="386207"/>
                                  <a:pt x="3194190" y="386207"/>
                                </a:cubicBezTo>
                                <a:cubicBezTo>
                                  <a:pt x="3194698" y="386080"/>
                                  <a:pt x="3195206" y="386080"/>
                                  <a:pt x="3195587" y="385953"/>
                                </a:cubicBezTo>
                                <a:cubicBezTo>
                                  <a:pt x="3196095" y="385826"/>
                                  <a:pt x="3196603" y="385699"/>
                                  <a:pt x="3196984" y="385699"/>
                                </a:cubicBezTo>
                                <a:cubicBezTo>
                                  <a:pt x="3197492" y="385573"/>
                                  <a:pt x="3197999" y="385445"/>
                                  <a:pt x="3198381" y="385445"/>
                                </a:cubicBezTo>
                                <a:cubicBezTo>
                                  <a:pt x="3198889" y="385318"/>
                                  <a:pt x="3199397" y="385191"/>
                                  <a:pt x="3199778" y="385191"/>
                                </a:cubicBezTo>
                                <a:cubicBezTo>
                                  <a:pt x="3200286" y="385064"/>
                                  <a:pt x="3200794" y="385064"/>
                                  <a:pt x="3201302" y="384937"/>
                                </a:cubicBezTo>
                                <a:cubicBezTo>
                                  <a:pt x="3201683" y="384937"/>
                                  <a:pt x="3202191" y="384937"/>
                                  <a:pt x="3202699" y="384937"/>
                                </a:cubicBezTo>
                                <a:cubicBezTo>
                                  <a:pt x="3203080" y="384810"/>
                                  <a:pt x="3203588" y="384810"/>
                                  <a:pt x="3204096" y="384810"/>
                                </a:cubicBezTo>
                                <a:cubicBezTo>
                                  <a:pt x="3204477" y="384684"/>
                                  <a:pt x="3204985" y="384684"/>
                                  <a:pt x="3205493" y="384556"/>
                                </a:cubicBezTo>
                                <a:cubicBezTo>
                                  <a:pt x="3205874" y="384556"/>
                                  <a:pt x="3206382" y="384556"/>
                                  <a:pt x="3206890" y="384429"/>
                                </a:cubicBezTo>
                                <a:cubicBezTo>
                                  <a:pt x="3207271" y="384429"/>
                                  <a:pt x="3207779" y="384302"/>
                                  <a:pt x="3208287" y="384302"/>
                                </a:cubicBezTo>
                                <a:cubicBezTo>
                                  <a:pt x="3208795" y="384175"/>
                                  <a:pt x="3209176" y="384175"/>
                                  <a:pt x="3209684" y="384049"/>
                                </a:cubicBezTo>
                                <a:cubicBezTo>
                                  <a:pt x="3210192" y="384049"/>
                                  <a:pt x="3210573" y="383922"/>
                                  <a:pt x="3211081" y="383922"/>
                                </a:cubicBezTo>
                                <a:cubicBezTo>
                                  <a:pt x="3211589" y="383794"/>
                                  <a:pt x="3211970" y="383667"/>
                                  <a:pt x="3212478" y="383667"/>
                                </a:cubicBezTo>
                                <a:cubicBezTo>
                                  <a:pt x="3212986" y="383540"/>
                                  <a:pt x="3213367" y="383540"/>
                                  <a:pt x="3213874" y="383413"/>
                                </a:cubicBezTo>
                                <a:cubicBezTo>
                                  <a:pt x="3214383" y="383413"/>
                                  <a:pt x="3214891" y="383286"/>
                                  <a:pt x="3215272" y="383286"/>
                                </a:cubicBezTo>
                                <a:cubicBezTo>
                                  <a:pt x="3215780" y="383159"/>
                                  <a:pt x="3216288" y="383032"/>
                                  <a:pt x="3216669" y="382905"/>
                                </a:cubicBezTo>
                                <a:cubicBezTo>
                                  <a:pt x="3217177" y="382905"/>
                                  <a:pt x="3217685" y="382651"/>
                                  <a:pt x="3218066" y="382524"/>
                                </a:cubicBezTo>
                                <a:cubicBezTo>
                                  <a:pt x="3218574" y="382398"/>
                                  <a:pt x="3219082" y="382270"/>
                                  <a:pt x="3219463" y="382143"/>
                                </a:cubicBezTo>
                                <a:cubicBezTo>
                                  <a:pt x="3219971" y="381889"/>
                                  <a:pt x="3220479" y="381762"/>
                                  <a:pt x="3220860" y="381509"/>
                                </a:cubicBezTo>
                                <a:cubicBezTo>
                                  <a:pt x="3221368" y="381381"/>
                                  <a:pt x="3221876" y="381127"/>
                                  <a:pt x="3222384" y="381000"/>
                                </a:cubicBezTo>
                                <a:cubicBezTo>
                                  <a:pt x="3222765" y="380747"/>
                                  <a:pt x="3223273" y="380619"/>
                                  <a:pt x="3223781" y="380365"/>
                                </a:cubicBezTo>
                                <a:cubicBezTo>
                                  <a:pt x="3224162" y="380111"/>
                                  <a:pt x="3224670" y="379984"/>
                                  <a:pt x="3225178" y="379730"/>
                                </a:cubicBezTo>
                                <a:cubicBezTo>
                                  <a:pt x="3225559" y="379603"/>
                                  <a:pt x="3226067" y="379349"/>
                                  <a:pt x="3226574" y="379223"/>
                                </a:cubicBezTo>
                                <a:cubicBezTo>
                                  <a:pt x="3227083" y="379095"/>
                                  <a:pt x="3227464" y="378841"/>
                                  <a:pt x="3227972" y="378714"/>
                                </a:cubicBezTo>
                                <a:cubicBezTo>
                                  <a:pt x="3228480" y="378460"/>
                                  <a:pt x="3228861" y="378334"/>
                                  <a:pt x="3229369" y="378079"/>
                                </a:cubicBezTo>
                                <a:cubicBezTo>
                                  <a:pt x="3229877" y="377952"/>
                                  <a:pt x="3230258" y="377825"/>
                                  <a:pt x="3230766" y="377572"/>
                                </a:cubicBezTo>
                                <a:cubicBezTo>
                                  <a:pt x="3231274" y="377444"/>
                                  <a:pt x="3231655" y="377317"/>
                                  <a:pt x="3232163" y="377190"/>
                                </a:cubicBezTo>
                                <a:cubicBezTo>
                                  <a:pt x="3232671" y="377063"/>
                                  <a:pt x="3233052" y="376809"/>
                                  <a:pt x="3233560" y="376682"/>
                                </a:cubicBezTo>
                                <a:cubicBezTo>
                                  <a:pt x="3234068" y="376555"/>
                                  <a:pt x="3234576" y="376428"/>
                                  <a:pt x="3234957" y="376301"/>
                                </a:cubicBezTo>
                                <a:cubicBezTo>
                                  <a:pt x="3235465" y="376174"/>
                                  <a:pt x="3235973" y="375920"/>
                                  <a:pt x="3236354" y="375793"/>
                                </a:cubicBezTo>
                                <a:cubicBezTo>
                                  <a:pt x="3236862" y="375666"/>
                                  <a:pt x="3237370" y="375412"/>
                                  <a:pt x="3237751" y="375285"/>
                                </a:cubicBezTo>
                                <a:cubicBezTo>
                                  <a:pt x="3238259" y="375031"/>
                                  <a:pt x="3238767" y="374904"/>
                                  <a:pt x="3239274" y="374650"/>
                                </a:cubicBezTo>
                                <a:cubicBezTo>
                                  <a:pt x="3239656" y="374524"/>
                                  <a:pt x="3240164" y="374269"/>
                                  <a:pt x="3240672" y="374015"/>
                                </a:cubicBezTo>
                                <a:cubicBezTo>
                                  <a:pt x="3241053" y="373761"/>
                                  <a:pt x="3241561" y="373634"/>
                                  <a:pt x="3242069" y="373380"/>
                                </a:cubicBezTo>
                                <a:cubicBezTo>
                                  <a:pt x="3242449" y="373126"/>
                                  <a:pt x="3242958" y="372999"/>
                                  <a:pt x="3243466" y="372745"/>
                                </a:cubicBezTo>
                                <a:cubicBezTo>
                                  <a:pt x="3243847" y="372491"/>
                                  <a:pt x="3244355" y="372237"/>
                                  <a:pt x="3244863" y="372110"/>
                                </a:cubicBezTo>
                                <a:cubicBezTo>
                                  <a:pt x="3245371" y="371856"/>
                                  <a:pt x="3245752" y="371602"/>
                                  <a:pt x="3246260" y="371349"/>
                                </a:cubicBezTo>
                                <a:cubicBezTo>
                                  <a:pt x="3246768" y="371094"/>
                                  <a:pt x="3247149" y="370840"/>
                                  <a:pt x="3247657" y="370586"/>
                                </a:cubicBezTo>
                                <a:cubicBezTo>
                                  <a:pt x="3248165" y="370205"/>
                                  <a:pt x="3248546" y="369824"/>
                                  <a:pt x="3249054" y="369443"/>
                                </a:cubicBezTo>
                                <a:cubicBezTo>
                                  <a:pt x="3249562" y="369062"/>
                                  <a:pt x="3249943" y="368554"/>
                                  <a:pt x="3250451" y="368174"/>
                                </a:cubicBezTo>
                                <a:cubicBezTo>
                                  <a:pt x="3250959" y="367665"/>
                                  <a:pt x="3251467" y="367030"/>
                                  <a:pt x="3251848" y="366523"/>
                                </a:cubicBezTo>
                                <a:cubicBezTo>
                                  <a:pt x="3252356" y="365887"/>
                                  <a:pt x="3252864" y="365379"/>
                                  <a:pt x="3253245" y="364872"/>
                                </a:cubicBezTo>
                                <a:cubicBezTo>
                                  <a:pt x="3253753" y="364236"/>
                                  <a:pt x="3254261" y="363601"/>
                                  <a:pt x="3254642" y="363093"/>
                                </a:cubicBezTo>
                                <a:cubicBezTo>
                                  <a:pt x="3255149" y="362459"/>
                                  <a:pt x="3255658" y="361950"/>
                                  <a:pt x="3256039" y="361442"/>
                                </a:cubicBezTo>
                                <a:cubicBezTo>
                                  <a:pt x="3256547" y="360807"/>
                                  <a:pt x="3257055" y="360299"/>
                                  <a:pt x="3257563" y="359791"/>
                                </a:cubicBezTo>
                                <a:cubicBezTo>
                                  <a:pt x="3257944" y="359156"/>
                                  <a:pt x="3258452" y="358649"/>
                                  <a:pt x="3258960" y="358013"/>
                                </a:cubicBezTo>
                                <a:cubicBezTo>
                                  <a:pt x="3259341" y="357505"/>
                                  <a:pt x="3259849" y="356870"/>
                                  <a:pt x="3260357" y="356235"/>
                                </a:cubicBezTo>
                                <a:cubicBezTo>
                                  <a:pt x="3260738" y="355600"/>
                                  <a:pt x="3261246" y="354965"/>
                                  <a:pt x="3261754" y="354330"/>
                                </a:cubicBezTo>
                                <a:cubicBezTo>
                                  <a:pt x="3262135" y="353695"/>
                                  <a:pt x="3262643" y="352934"/>
                                  <a:pt x="3263151" y="352172"/>
                                </a:cubicBezTo>
                                <a:cubicBezTo>
                                  <a:pt x="3263532" y="351409"/>
                                  <a:pt x="3264040" y="350648"/>
                                  <a:pt x="3264548" y="349885"/>
                                </a:cubicBezTo>
                                <a:cubicBezTo>
                                  <a:pt x="3265056" y="349124"/>
                                  <a:pt x="3265437" y="348234"/>
                                  <a:pt x="3265945" y="347345"/>
                                </a:cubicBezTo>
                                <a:cubicBezTo>
                                  <a:pt x="3266453" y="346456"/>
                                  <a:pt x="3266834" y="345694"/>
                                  <a:pt x="3267342" y="344805"/>
                                </a:cubicBezTo>
                                <a:cubicBezTo>
                                  <a:pt x="3267849" y="343789"/>
                                  <a:pt x="3268231" y="342900"/>
                                  <a:pt x="3268739" y="341884"/>
                                </a:cubicBezTo>
                                <a:cubicBezTo>
                                  <a:pt x="3269247" y="340995"/>
                                  <a:pt x="3269628" y="339979"/>
                                  <a:pt x="3270136" y="338963"/>
                                </a:cubicBezTo>
                                <a:cubicBezTo>
                                  <a:pt x="3270644" y="337948"/>
                                  <a:pt x="3271152" y="336931"/>
                                  <a:pt x="3271533" y="335915"/>
                                </a:cubicBezTo>
                                <a:cubicBezTo>
                                  <a:pt x="3272041" y="334899"/>
                                  <a:pt x="3272549" y="333756"/>
                                  <a:pt x="3272930" y="332740"/>
                                </a:cubicBezTo>
                                <a:cubicBezTo>
                                  <a:pt x="3273438" y="331598"/>
                                  <a:pt x="3273946" y="330454"/>
                                  <a:pt x="3274327" y="329311"/>
                                </a:cubicBezTo>
                                <a:cubicBezTo>
                                  <a:pt x="3274835" y="328168"/>
                                  <a:pt x="3275343" y="327025"/>
                                  <a:pt x="3275724" y="325755"/>
                                </a:cubicBezTo>
                                <a:cubicBezTo>
                                  <a:pt x="3276232" y="324612"/>
                                  <a:pt x="3276740" y="323342"/>
                                  <a:pt x="3277121" y="321945"/>
                                </a:cubicBezTo>
                                <a:cubicBezTo>
                                  <a:pt x="3277629" y="320675"/>
                                  <a:pt x="3278137" y="319278"/>
                                  <a:pt x="3278645" y="317881"/>
                                </a:cubicBezTo>
                                <a:cubicBezTo>
                                  <a:pt x="3279026" y="316357"/>
                                  <a:pt x="3279534" y="314834"/>
                                  <a:pt x="3280042" y="313309"/>
                                </a:cubicBezTo>
                                <a:cubicBezTo>
                                  <a:pt x="3280423" y="311659"/>
                                  <a:pt x="3280931" y="309880"/>
                                  <a:pt x="3281439" y="308102"/>
                                </a:cubicBezTo>
                                <a:cubicBezTo>
                                  <a:pt x="3281820" y="306324"/>
                                  <a:pt x="3282328" y="304419"/>
                                  <a:pt x="3282836" y="302514"/>
                                </a:cubicBezTo>
                                <a:cubicBezTo>
                                  <a:pt x="3283344" y="300609"/>
                                  <a:pt x="3283724" y="298704"/>
                                  <a:pt x="3284233" y="296673"/>
                                </a:cubicBezTo>
                                <a:cubicBezTo>
                                  <a:pt x="3284741" y="294640"/>
                                  <a:pt x="3285122" y="292609"/>
                                  <a:pt x="3285630" y="290576"/>
                                </a:cubicBezTo>
                                <a:cubicBezTo>
                                  <a:pt x="3286138" y="288672"/>
                                  <a:pt x="3286519" y="286639"/>
                                  <a:pt x="3287027" y="284607"/>
                                </a:cubicBezTo>
                                <a:cubicBezTo>
                                  <a:pt x="3287535" y="282702"/>
                                  <a:pt x="3287916" y="280798"/>
                                  <a:pt x="3288424" y="278892"/>
                                </a:cubicBezTo>
                                <a:cubicBezTo>
                                  <a:pt x="3288932" y="276987"/>
                                  <a:pt x="3289313" y="275209"/>
                                  <a:pt x="3289821" y="273431"/>
                                </a:cubicBezTo>
                                <a:cubicBezTo>
                                  <a:pt x="3290329" y="271526"/>
                                  <a:pt x="3290837" y="269749"/>
                                  <a:pt x="3291218" y="268098"/>
                                </a:cubicBezTo>
                                <a:cubicBezTo>
                                  <a:pt x="3291726" y="266319"/>
                                  <a:pt x="3292234" y="264668"/>
                                  <a:pt x="3292615" y="262890"/>
                                </a:cubicBezTo>
                                <a:cubicBezTo>
                                  <a:pt x="3293123" y="261239"/>
                                  <a:pt x="3293631" y="259588"/>
                                  <a:pt x="3294012" y="258064"/>
                                </a:cubicBezTo>
                                <a:cubicBezTo>
                                  <a:pt x="3294520" y="256413"/>
                                  <a:pt x="3295028" y="254889"/>
                                  <a:pt x="3295536" y="253492"/>
                                </a:cubicBezTo>
                                <a:cubicBezTo>
                                  <a:pt x="3295917" y="251968"/>
                                  <a:pt x="3296424" y="250572"/>
                                  <a:pt x="3296933" y="249301"/>
                                </a:cubicBezTo>
                                <a:cubicBezTo>
                                  <a:pt x="3297314" y="248031"/>
                                  <a:pt x="3297822" y="246761"/>
                                  <a:pt x="3298330" y="245618"/>
                                </a:cubicBezTo>
                                <a:cubicBezTo>
                                  <a:pt x="3298711" y="244475"/>
                                  <a:pt x="3299219" y="243459"/>
                                  <a:pt x="3299727" y="242443"/>
                                </a:cubicBezTo>
                                <a:cubicBezTo>
                                  <a:pt x="3300108" y="241427"/>
                                  <a:pt x="3300616" y="240538"/>
                                  <a:pt x="3301124" y="239649"/>
                                </a:cubicBezTo>
                                <a:cubicBezTo>
                                  <a:pt x="3301632" y="238760"/>
                                  <a:pt x="3302013" y="237872"/>
                                  <a:pt x="3302521" y="237109"/>
                                </a:cubicBezTo>
                                <a:cubicBezTo>
                                  <a:pt x="3303029" y="236220"/>
                                  <a:pt x="3303410" y="235459"/>
                                  <a:pt x="3303918" y="234569"/>
                                </a:cubicBezTo>
                                <a:cubicBezTo>
                                  <a:pt x="3304426" y="233680"/>
                                  <a:pt x="3304807" y="232664"/>
                                  <a:pt x="3305315" y="231775"/>
                                </a:cubicBezTo>
                                <a:cubicBezTo>
                                  <a:pt x="3305823" y="230759"/>
                                  <a:pt x="3306204" y="229616"/>
                                  <a:pt x="3306712" y="228600"/>
                                </a:cubicBezTo>
                                <a:cubicBezTo>
                                  <a:pt x="3307220" y="227457"/>
                                  <a:pt x="3307728" y="226187"/>
                                  <a:pt x="3308109" y="224917"/>
                                </a:cubicBezTo>
                                <a:cubicBezTo>
                                  <a:pt x="3308617" y="223648"/>
                                  <a:pt x="3309124" y="222250"/>
                                  <a:pt x="3309506" y="220853"/>
                                </a:cubicBezTo>
                                <a:cubicBezTo>
                                  <a:pt x="3310014" y="219456"/>
                                  <a:pt x="3310522" y="217932"/>
                                  <a:pt x="3310903" y="216281"/>
                                </a:cubicBezTo>
                                <a:cubicBezTo>
                                  <a:pt x="3311411" y="214630"/>
                                  <a:pt x="3311919" y="212852"/>
                                  <a:pt x="3312299" y="210948"/>
                                </a:cubicBezTo>
                                <a:cubicBezTo>
                                  <a:pt x="3312808" y="209042"/>
                                  <a:pt x="3313316" y="207010"/>
                                  <a:pt x="3313824" y="204851"/>
                                </a:cubicBezTo>
                                <a:cubicBezTo>
                                  <a:pt x="3314205" y="202692"/>
                                  <a:pt x="3314713" y="200279"/>
                                  <a:pt x="3315221" y="197739"/>
                                </a:cubicBezTo>
                                <a:cubicBezTo>
                                  <a:pt x="3315602" y="195326"/>
                                  <a:pt x="3316110" y="192659"/>
                                  <a:pt x="3316618" y="189865"/>
                                </a:cubicBezTo>
                                <a:cubicBezTo>
                                  <a:pt x="3316999" y="187072"/>
                                  <a:pt x="3317507" y="184150"/>
                                  <a:pt x="3318015" y="181102"/>
                                </a:cubicBezTo>
                                <a:cubicBezTo>
                                  <a:pt x="3318396" y="178181"/>
                                  <a:pt x="3318904" y="175006"/>
                                  <a:pt x="3319412" y="171831"/>
                                </a:cubicBezTo>
                                <a:cubicBezTo>
                                  <a:pt x="3319793" y="168656"/>
                                  <a:pt x="3320301" y="165481"/>
                                  <a:pt x="3320809" y="162179"/>
                                </a:cubicBezTo>
                                <a:cubicBezTo>
                                  <a:pt x="3321317" y="158877"/>
                                  <a:pt x="3321698" y="155575"/>
                                  <a:pt x="3322206" y="152147"/>
                                </a:cubicBezTo>
                                <a:cubicBezTo>
                                  <a:pt x="3322714" y="148717"/>
                                  <a:pt x="3323095" y="145415"/>
                                  <a:pt x="3323603" y="141732"/>
                                </a:cubicBezTo>
                                <a:cubicBezTo>
                                  <a:pt x="3324111" y="138176"/>
                                  <a:pt x="3324492" y="134493"/>
                                  <a:pt x="3324999" y="130684"/>
                                </a:cubicBezTo>
                                <a:cubicBezTo>
                                  <a:pt x="3325508" y="126874"/>
                                  <a:pt x="3325889" y="122809"/>
                                  <a:pt x="3326397" y="118618"/>
                                </a:cubicBezTo>
                                <a:cubicBezTo>
                                  <a:pt x="3326905" y="114300"/>
                                  <a:pt x="3327413" y="109855"/>
                                  <a:pt x="3327794" y="105284"/>
                                </a:cubicBezTo>
                                <a:cubicBezTo>
                                  <a:pt x="3328302" y="100711"/>
                                  <a:pt x="3328810" y="95885"/>
                                  <a:pt x="3329191" y="91313"/>
                                </a:cubicBezTo>
                                <a:cubicBezTo>
                                  <a:pt x="3329699" y="86614"/>
                                  <a:pt x="3330207" y="81915"/>
                                  <a:pt x="3330588" y="77470"/>
                                </a:cubicBezTo>
                                <a:cubicBezTo>
                                  <a:pt x="3331096" y="73025"/>
                                  <a:pt x="3331604" y="68707"/>
                                  <a:pt x="3331985" y="64770"/>
                                </a:cubicBezTo>
                                <a:cubicBezTo>
                                  <a:pt x="3332493" y="60833"/>
                                  <a:pt x="3333001" y="57150"/>
                                  <a:pt x="3333382" y="53849"/>
                                </a:cubicBezTo>
                                <a:cubicBezTo>
                                  <a:pt x="3333890" y="50547"/>
                                  <a:pt x="3334398" y="47625"/>
                                  <a:pt x="3334906" y="44958"/>
                                </a:cubicBezTo>
                                <a:cubicBezTo>
                                  <a:pt x="3335287" y="42164"/>
                                  <a:pt x="3335795" y="39624"/>
                                  <a:pt x="3336303" y="37211"/>
                                </a:cubicBezTo>
                                <a:cubicBezTo>
                                  <a:pt x="3336684" y="34799"/>
                                  <a:pt x="3337192" y="32639"/>
                                  <a:pt x="3337699" y="30480"/>
                                </a:cubicBezTo>
                                <a:cubicBezTo>
                                  <a:pt x="3338081" y="28322"/>
                                  <a:pt x="3338589" y="26289"/>
                                  <a:pt x="3339097" y="24384"/>
                                </a:cubicBezTo>
                                <a:cubicBezTo>
                                  <a:pt x="3339605" y="22352"/>
                                  <a:pt x="3339986" y="20574"/>
                                  <a:pt x="3340494" y="18797"/>
                                </a:cubicBezTo>
                                <a:cubicBezTo>
                                  <a:pt x="3341002" y="17145"/>
                                  <a:pt x="3341383" y="15494"/>
                                  <a:pt x="3341891" y="14098"/>
                                </a:cubicBezTo>
                                <a:cubicBezTo>
                                  <a:pt x="3342399" y="12700"/>
                                  <a:pt x="3342780" y="11303"/>
                                  <a:pt x="3343288" y="10160"/>
                                </a:cubicBezTo>
                                <a:cubicBezTo>
                                  <a:pt x="3343796" y="9017"/>
                                  <a:pt x="3344177" y="8001"/>
                                  <a:pt x="3344685" y="7112"/>
                                </a:cubicBezTo>
                                <a:cubicBezTo>
                                  <a:pt x="3345193" y="6097"/>
                                  <a:pt x="3345574" y="5334"/>
                                  <a:pt x="3346082" y="4573"/>
                                </a:cubicBezTo>
                                <a:cubicBezTo>
                                  <a:pt x="3346590" y="3810"/>
                                  <a:pt x="3347098" y="3175"/>
                                  <a:pt x="3347479" y="2540"/>
                                </a:cubicBezTo>
                                <a:cubicBezTo>
                                  <a:pt x="3347987" y="1905"/>
                                  <a:pt x="3348495" y="1270"/>
                                  <a:pt x="3348876" y="889"/>
                                </a:cubicBezTo>
                                <a:cubicBezTo>
                                  <a:pt x="3349384" y="508"/>
                                  <a:pt x="3349892" y="127"/>
                                  <a:pt x="3350273" y="127"/>
                                </a:cubicBezTo>
                                <a:cubicBezTo>
                                  <a:pt x="3350781" y="0"/>
                                  <a:pt x="3351289" y="127"/>
                                  <a:pt x="3351797" y="762"/>
                                </a:cubicBezTo>
                                <a:cubicBezTo>
                                  <a:pt x="3352178" y="1398"/>
                                  <a:pt x="3352686" y="2413"/>
                                  <a:pt x="3353194" y="3810"/>
                                </a:cubicBezTo>
                                <a:cubicBezTo>
                                  <a:pt x="3353574" y="5207"/>
                                  <a:pt x="3354083" y="7112"/>
                                  <a:pt x="3354591" y="9399"/>
                                </a:cubicBezTo>
                                <a:cubicBezTo>
                                  <a:pt x="3354972" y="11684"/>
                                  <a:pt x="3355480" y="14478"/>
                                  <a:pt x="3355988" y="17399"/>
                                </a:cubicBezTo>
                                <a:cubicBezTo>
                                  <a:pt x="3356369" y="20320"/>
                                  <a:pt x="3356877" y="23495"/>
                                  <a:pt x="3357385" y="26798"/>
                                </a:cubicBezTo>
                                <a:cubicBezTo>
                                  <a:pt x="3357893" y="29973"/>
                                  <a:pt x="3358274" y="33401"/>
                                  <a:pt x="3358782" y="36830"/>
                                </a:cubicBezTo>
                                <a:cubicBezTo>
                                  <a:pt x="3359290" y="40132"/>
                                  <a:pt x="3359671" y="43434"/>
                                  <a:pt x="3360179" y="46863"/>
                                </a:cubicBezTo>
                                <a:cubicBezTo>
                                  <a:pt x="3360687" y="50165"/>
                                  <a:pt x="3361068" y="53594"/>
                                  <a:pt x="3361576" y="56897"/>
                                </a:cubicBezTo>
                                <a:cubicBezTo>
                                  <a:pt x="3362084" y="60325"/>
                                  <a:pt x="3362465" y="63754"/>
                                  <a:pt x="3362973" y="67184"/>
                                </a:cubicBezTo>
                                <a:cubicBezTo>
                                  <a:pt x="3363481" y="70739"/>
                                  <a:pt x="3363862" y="74168"/>
                                  <a:pt x="3364370" y="77724"/>
                                </a:cubicBezTo>
                                <a:cubicBezTo>
                                  <a:pt x="3364878" y="81153"/>
                                  <a:pt x="3365386" y="84709"/>
                                  <a:pt x="3365767" y="88265"/>
                                </a:cubicBezTo>
                                <a:cubicBezTo>
                                  <a:pt x="3366274" y="91694"/>
                                  <a:pt x="3366783" y="95250"/>
                                  <a:pt x="3367164" y="98552"/>
                                </a:cubicBezTo>
                                <a:cubicBezTo>
                                  <a:pt x="3367672" y="101981"/>
                                  <a:pt x="3368180" y="105284"/>
                                  <a:pt x="3368561" y="108585"/>
                                </a:cubicBezTo>
                                <a:cubicBezTo>
                                  <a:pt x="3369069" y="111887"/>
                                  <a:pt x="3369577" y="115062"/>
                                  <a:pt x="3370085" y="118237"/>
                                </a:cubicBezTo>
                                <a:cubicBezTo>
                                  <a:pt x="3370466" y="121539"/>
                                  <a:pt x="3370974" y="124587"/>
                                  <a:pt x="3371482" y="127889"/>
                                </a:cubicBezTo>
                                <a:cubicBezTo>
                                  <a:pt x="3371863" y="131191"/>
                                  <a:pt x="3372371" y="134493"/>
                                  <a:pt x="3372879" y="138049"/>
                                </a:cubicBezTo>
                                <a:cubicBezTo>
                                  <a:pt x="3373260" y="141605"/>
                                  <a:pt x="3373768" y="145415"/>
                                  <a:pt x="3374276" y="149352"/>
                                </a:cubicBezTo>
                                <a:cubicBezTo>
                                  <a:pt x="3374657" y="153289"/>
                                  <a:pt x="3375165" y="157607"/>
                                  <a:pt x="3375673" y="161925"/>
                                </a:cubicBezTo>
                                <a:cubicBezTo>
                                  <a:pt x="3376054" y="166243"/>
                                  <a:pt x="3376562" y="170942"/>
                                  <a:pt x="3377070" y="175387"/>
                                </a:cubicBezTo>
                                <a:cubicBezTo>
                                  <a:pt x="3377578" y="179832"/>
                                  <a:pt x="3377959" y="184404"/>
                                  <a:pt x="3378467" y="188595"/>
                                </a:cubicBezTo>
                                <a:cubicBezTo>
                                  <a:pt x="3378974" y="192786"/>
                                  <a:pt x="3379356" y="196724"/>
                                  <a:pt x="3379864" y="200406"/>
                                </a:cubicBezTo>
                                <a:cubicBezTo>
                                  <a:pt x="3380372" y="203962"/>
                                  <a:pt x="3380753" y="207264"/>
                                  <a:pt x="3381261" y="210185"/>
                                </a:cubicBezTo>
                                <a:cubicBezTo>
                                  <a:pt x="3381769" y="213234"/>
                                  <a:pt x="3382149" y="215900"/>
                                  <a:pt x="3382658" y="218313"/>
                                </a:cubicBezTo>
                                <a:cubicBezTo>
                                  <a:pt x="3383166" y="220853"/>
                                  <a:pt x="3383674" y="223012"/>
                                  <a:pt x="3384055" y="225172"/>
                                </a:cubicBezTo>
                                <a:cubicBezTo>
                                  <a:pt x="3384563" y="227330"/>
                                  <a:pt x="3385071" y="229362"/>
                                  <a:pt x="3385452" y="231394"/>
                                </a:cubicBezTo>
                                <a:cubicBezTo>
                                  <a:pt x="3385960" y="233426"/>
                                  <a:pt x="3386468" y="235459"/>
                                  <a:pt x="3386849" y="237490"/>
                                </a:cubicBezTo>
                                <a:cubicBezTo>
                                  <a:pt x="3387357" y="239523"/>
                                  <a:pt x="3387865" y="241554"/>
                                  <a:pt x="3388246" y="243713"/>
                                </a:cubicBezTo>
                                <a:cubicBezTo>
                                  <a:pt x="3388754" y="245745"/>
                                  <a:pt x="3389262" y="247904"/>
                                  <a:pt x="3389643" y="250063"/>
                                </a:cubicBezTo>
                                <a:cubicBezTo>
                                  <a:pt x="3390151" y="252223"/>
                                  <a:pt x="3390659" y="254381"/>
                                  <a:pt x="3391167" y="256540"/>
                                </a:cubicBezTo>
                                <a:cubicBezTo>
                                  <a:pt x="3391548" y="258699"/>
                                  <a:pt x="3392056" y="260859"/>
                                  <a:pt x="3392564" y="262890"/>
                                </a:cubicBezTo>
                                <a:cubicBezTo>
                                  <a:pt x="3392945" y="265049"/>
                                  <a:pt x="3393453" y="267081"/>
                                  <a:pt x="3393961" y="269113"/>
                                </a:cubicBezTo>
                                <a:cubicBezTo>
                                  <a:pt x="3394342" y="271145"/>
                                  <a:pt x="3394849" y="273050"/>
                                  <a:pt x="3395358" y="275082"/>
                                </a:cubicBezTo>
                                <a:cubicBezTo>
                                  <a:pt x="3395739" y="276987"/>
                                  <a:pt x="3396247" y="278892"/>
                                  <a:pt x="3396755" y="280798"/>
                                </a:cubicBezTo>
                                <a:cubicBezTo>
                                  <a:pt x="3397263" y="282575"/>
                                  <a:pt x="3397644" y="284353"/>
                                  <a:pt x="3398152" y="286131"/>
                                </a:cubicBezTo>
                                <a:cubicBezTo>
                                  <a:pt x="3398660" y="287782"/>
                                  <a:pt x="3399041" y="289560"/>
                                  <a:pt x="3399549" y="291084"/>
                                </a:cubicBezTo>
                                <a:cubicBezTo>
                                  <a:pt x="3400057" y="292735"/>
                                  <a:pt x="3400438" y="294132"/>
                                  <a:pt x="3400946" y="295656"/>
                                </a:cubicBezTo>
                                <a:cubicBezTo>
                                  <a:pt x="3401454" y="297053"/>
                                  <a:pt x="3401835" y="298450"/>
                                  <a:pt x="3402343" y="299720"/>
                                </a:cubicBezTo>
                                <a:cubicBezTo>
                                  <a:pt x="3402851" y="300990"/>
                                  <a:pt x="3403359" y="302134"/>
                                  <a:pt x="3403740" y="303276"/>
                                </a:cubicBezTo>
                                <a:cubicBezTo>
                                  <a:pt x="3404248" y="304419"/>
                                  <a:pt x="3404756" y="305435"/>
                                  <a:pt x="3405137" y="306451"/>
                                </a:cubicBezTo>
                                <a:cubicBezTo>
                                  <a:pt x="3405645" y="307594"/>
                                  <a:pt x="3406153" y="308484"/>
                                  <a:pt x="3406534" y="309499"/>
                                </a:cubicBezTo>
                                <a:cubicBezTo>
                                  <a:pt x="3407042" y="310515"/>
                                  <a:pt x="3407549" y="311531"/>
                                  <a:pt x="3408058" y="312548"/>
                                </a:cubicBezTo>
                                <a:cubicBezTo>
                                  <a:pt x="3408439" y="313563"/>
                                  <a:pt x="3408947" y="314579"/>
                                  <a:pt x="3409455" y="315595"/>
                                </a:cubicBezTo>
                                <a:cubicBezTo>
                                  <a:pt x="3409836" y="316484"/>
                                  <a:pt x="3410344" y="317500"/>
                                  <a:pt x="3410852" y="318389"/>
                                </a:cubicBezTo>
                                <a:cubicBezTo>
                                  <a:pt x="3411233" y="319405"/>
                                  <a:pt x="3411741" y="320294"/>
                                  <a:pt x="3412249" y="321056"/>
                                </a:cubicBezTo>
                                <a:cubicBezTo>
                                  <a:pt x="3412630" y="321818"/>
                                  <a:pt x="3413138" y="322580"/>
                                  <a:pt x="3413646" y="323342"/>
                                </a:cubicBezTo>
                                <a:cubicBezTo>
                                  <a:pt x="3414154" y="323977"/>
                                  <a:pt x="3414535" y="324612"/>
                                  <a:pt x="3415043" y="325248"/>
                                </a:cubicBezTo>
                                <a:cubicBezTo>
                                  <a:pt x="3415551" y="325755"/>
                                  <a:pt x="3415932" y="326263"/>
                                  <a:pt x="3416440" y="326772"/>
                                </a:cubicBezTo>
                                <a:cubicBezTo>
                                  <a:pt x="3416948" y="327279"/>
                                  <a:pt x="3417329" y="327787"/>
                                  <a:pt x="3417837" y="328295"/>
                                </a:cubicBezTo>
                                <a:cubicBezTo>
                                  <a:pt x="3418345" y="328930"/>
                                  <a:pt x="3418726" y="329438"/>
                                  <a:pt x="3419234" y="330074"/>
                                </a:cubicBezTo>
                                <a:cubicBezTo>
                                  <a:pt x="3419742" y="330709"/>
                                  <a:pt x="3420123" y="331470"/>
                                  <a:pt x="3420631" y="332232"/>
                                </a:cubicBezTo>
                                <a:cubicBezTo>
                                  <a:pt x="3421139" y="332994"/>
                                  <a:pt x="3421647" y="334010"/>
                                  <a:pt x="3422028" y="334899"/>
                                </a:cubicBezTo>
                                <a:cubicBezTo>
                                  <a:pt x="3422536" y="335788"/>
                                  <a:pt x="3423044" y="336677"/>
                                  <a:pt x="3423424" y="337693"/>
                                </a:cubicBezTo>
                                <a:cubicBezTo>
                                  <a:pt x="3423933" y="338582"/>
                                  <a:pt x="3424441" y="339472"/>
                                  <a:pt x="3424822" y="340360"/>
                                </a:cubicBezTo>
                                <a:cubicBezTo>
                                  <a:pt x="3425330" y="341123"/>
                                  <a:pt x="3425838" y="341884"/>
                                  <a:pt x="3426346" y="342647"/>
                                </a:cubicBezTo>
                                <a:cubicBezTo>
                                  <a:pt x="3426727" y="343281"/>
                                  <a:pt x="3427235" y="343916"/>
                                  <a:pt x="3427743" y="344424"/>
                                </a:cubicBezTo>
                                <a:cubicBezTo>
                                  <a:pt x="3428124" y="345059"/>
                                  <a:pt x="3428632" y="345567"/>
                                  <a:pt x="3429140" y="346075"/>
                                </a:cubicBezTo>
                                <a:cubicBezTo>
                                  <a:pt x="3429521" y="346584"/>
                                  <a:pt x="3430029" y="346964"/>
                                  <a:pt x="3430537" y="347473"/>
                                </a:cubicBezTo>
                                <a:cubicBezTo>
                                  <a:pt x="3430918" y="347853"/>
                                  <a:pt x="3431426" y="348361"/>
                                  <a:pt x="3431934" y="348742"/>
                                </a:cubicBezTo>
                                <a:cubicBezTo>
                                  <a:pt x="3432315" y="349124"/>
                                  <a:pt x="3432823" y="349504"/>
                                  <a:pt x="3433331" y="349885"/>
                                </a:cubicBezTo>
                                <a:cubicBezTo>
                                  <a:pt x="3433839" y="350266"/>
                                  <a:pt x="3434220" y="350520"/>
                                  <a:pt x="3434728" y="350901"/>
                                </a:cubicBezTo>
                                <a:cubicBezTo>
                                  <a:pt x="3435236" y="351282"/>
                                  <a:pt x="3435617" y="351536"/>
                                  <a:pt x="3436124" y="351790"/>
                                </a:cubicBezTo>
                                <a:cubicBezTo>
                                  <a:pt x="3436633" y="352044"/>
                                  <a:pt x="3437014" y="352299"/>
                                  <a:pt x="3437522" y="352552"/>
                                </a:cubicBezTo>
                                <a:cubicBezTo>
                                  <a:pt x="3438030" y="352806"/>
                                  <a:pt x="3438411" y="353060"/>
                                  <a:pt x="3438919" y="353314"/>
                                </a:cubicBezTo>
                                <a:cubicBezTo>
                                  <a:pt x="3439427" y="353568"/>
                                  <a:pt x="3439935" y="353823"/>
                                  <a:pt x="3440316" y="354076"/>
                                </a:cubicBezTo>
                                <a:cubicBezTo>
                                  <a:pt x="3440824" y="354330"/>
                                  <a:pt x="3441332" y="354711"/>
                                  <a:pt x="3441713" y="354965"/>
                                </a:cubicBezTo>
                                <a:cubicBezTo>
                                  <a:pt x="3442221" y="355347"/>
                                  <a:pt x="3442729" y="355600"/>
                                  <a:pt x="3443110" y="355981"/>
                                </a:cubicBezTo>
                                <a:cubicBezTo>
                                  <a:pt x="3443618" y="356362"/>
                                  <a:pt x="3444126" y="356743"/>
                                  <a:pt x="3444507" y="357124"/>
                                </a:cubicBezTo>
                                <a:cubicBezTo>
                                  <a:pt x="3445015" y="357505"/>
                                  <a:pt x="3445523" y="358013"/>
                                  <a:pt x="3445904" y="358394"/>
                                </a:cubicBezTo>
                                <a:cubicBezTo>
                                  <a:pt x="3446412" y="358775"/>
                                  <a:pt x="3446920" y="359156"/>
                                  <a:pt x="3447428" y="359537"/>
                                </a:cubicBezTo>
                                <a:cubicBezTo>
                                  <a:pt x="3447809" y="359918"/>
                                  <a:pt x="3448317" y="360173"/>
                                  <a:pt x="3448824" y="360553"/>
                                </a:cubicBezTo>
                                <a:cubicBezTo>
                                  <a:pt x="3449206" y="360807"/>
                                  <a:pt x="3449714" y="361061"/>
                                  <a:pt x="3450222" y="361188"/>
                                </a:cubicBezTo>
                                <a:cubicBezTo>
                                  <a:pt x="3450603" y="361442"/>
                                  <a:pt x="3451111" y="361697"/>
                                  <a:pt x="3451619" y="361824"/>
                                </a:cubicBezTo>
                                <a:cubicBezTo>
                                  <a:pt x="3451999" y="362077"/>
                                  <a:pt x="3452508" y="362204"/>
                                  <a:pt x="3453016" y="362459"/>
                                </a:cubicBezTo>
                                <a:cubicBezTo>
                                  <a:pt x="3453524" y="362712"/>
                                  <a:pt x="3453905" y="362839"/>
                                  <a:pt x="3454413" y="363093"/>
                                </a:cubicBezTo>
                                <a:cubicBezTo>
                                  <a:pt x="3454921" y="363348"/>
                                  <a:pt x="3455302" y="363601"/>
                                  <a:pt x="3455810" y="363855"/>
                                </a:cubicBezTo>
                                <a:cubicBezTo>
                                  <a:pt x="3456318" y="364109"/>
                                  <a:pt x="3456699" y="364363"/>
                                  <a:pt x="3457207" y="364744"/>
                                </a:cubicBezTo>
                                <a:cubicBezTo>
                                  <a:pt x="3457715" y="364999"/>
                                  <a:pt x="3458096" y="365252"/>
                                  <a:pt x="3458604" y="365506"/>
                                </a:cubicBezTo>
                                <a:cubicBezTo>
                                  <a:pt x="3459112" y="365760"/>
                                  <a:pt x="3459620" y="366014"/>
                                  <a:pt x="3460001" y="366268"/>
                                </a:cubicBezTo>
                                <a:cubicBezTo>
                                  <a:pt x="3460509" y="366523"/>
                                  <a:pt x="3461017" y="366776"/>
                                  <a:pt x="3461398" y="367030"/>
                                </a:cubicBezTo>
                                <a:cubicBezTo>
                                  <a:pt x="3461906" y="367284"/>
                                  <a:pt x="3462414" y="367538"/>
                                  <a:pt x="3462795" y="367792"/>
                                </a:cubicBezTo>
                                <a:cubicBezTo>
                                  <a:pt x="3463303" y="368047"/>
                                  <a:pt x="3463811" y="368300"/>
                                  <a:pt x="3464192" y="368554"/>
                                </a:cubicBezTo>
                                <a:cubicBezTo>
                                  <a:pt x="3464699" y="368809"/>
                                  <a:pt x="3465208" y="369189"/>
                                  <a:pt x="3465716" y="369443"/>
                                </a:cubicBezTo>
                                <a:cubicBezTo>
                                  <a:pt x="3466097" y="369698"/>
                                  <a:pt x="3466605" y="369951"/>
                                  <a:pt x="3467113" y="370205"/>
                                </a:cubicBezTo>
                                <a:cubicBezTo>
                                  <a:pt x="3467494" y="370332"/>
                                  <a:pt x="3468002" y="370586"/>
                                  <a:pt x="3468510" y="370840"/>
                                </a:cubicBezTo>
                                <a:cubicBezTo>
                                  <a:pt x="3468891" y="371094"/>
                                  <a:pt x="3469399" y="371222"/>
                                  <a:pt x="3469907" y="371475"/>
                                </a:cubicBezTo>
                                <a:cubicBezTo>
                                  <a:pt x="3470415" y="371602"/>
                                  <a:pt x="3470796" y="371856"/>
                                  <a:pt x="3471304" y="371984"/>
                                </a:cubicBezTo>
                                <a:cubicBezTo>
                                  <a:pt x="3471812" y="372110"/>
                                  <a:pt x="3472193" y="372237"/>
                                  <a:pt x="3472701" y="372364"/>
                                </a:cubicBezTo>
                                <a:cubicBezTo>
                                  <a:pt x="3473209" y="372491"/>
                                  <a:pt x="3473590" y="372745"/>
                                  <a:pt x="3474098" y="372873"/>
                                </a:cubicBezTo>
                                <a:cubicBezTo>
                                  <a:pt x="3474606" y="372999"/>
                                  <a:pt x="3474987" y="373126"/>
                                  <a:pt x="3475495" y="373380"/>
                                </a:cubicBezTo>
                                <a:cubicBezTo>
                                  <a:pt x="3476003" y="373507"/>
                                  <a:pt x="3476384" y="373761"/>
                                  <a:pt x="3476892" y="374015"/>
                                </a:cubicBezTo>
                                <a:cubicBezTo>
                                  <a:pt x="3477399" y="374142"/>
                                  <a:pt x="3477908" y="374397"/>
                                  <a:pt x="3478289" y="374650"/>
                                </a:cubicBezTo>
                                <a:cubicBezTo>
                                  <a:pt x="3478797" y="374904"/>
                                  <a:pt x="3479305" y="375031"/>
                                  <a:pt x="3479686" y="375285"/>
                                </a:cubicBezTo>
                                <a:cubicBezTo>
                                  <a:pt x="3480194" y="375412"/>
                                  <a:pt x="3480702" y="375666"/>
                                  <a:pt x="3481083" y="375793"/>
                                </a:cubicBezTo>
                                <a:cubicBezTo>
                                  <a:pt x="3481591" y="376048"/>
                                  <a:pt x="3482099" y="376174"/>
                                  <a:pt x="3482607" y="376301"/>
                                </a:cubicBezTo>
                                <a:cubicBezTo>
                                  <a:pt x="3482988" y="376428"/>
                                  <a:pt x="3483496" y="376555"/>
                                  <a:pt x="3484004" y="376809"/>
                                </a:cubicBezTo>
                                <a:cubicBezTo>
                                  <a:pt x="3484385" y="376936"/>
                                  <a:pt x="3484893" y="377063"/>
                                  <a:pt x="3485401" y="377190"/>
                                </a:cubicBezTo>
                                <a:cubicBezTo>
                                  <a:pt x="3485782" y="377317"/>
                                  <a:pt x="3486290" y="377444"/>
                                  <a:pt x="3486798" y="377699"/>
                                </a:cubicBezTo>
                                <a:cubicBezTo>
                                  <a:pt x="3487179" y="377825"/>
                                  <a:pt x="3487687" y="377952"/>
                                  <a:pt x="3488195" y="378079"/>
                                </a:cubicBezTo>
                                <a:cubicBezTo>
                                  <a:pt x="3488576" y="378334"/>
                                  <a:pt x="3489084" y="378460"/>
                                  <a:pt x="3489592" y="378587"/>
                                </a:cubicBezTo>
                                <a:cubicBezTo>
                                  <a:pt x="3490099" y="378714"/>
                                  <a:pt x="3490481" y="378841"/>
                                  <a:pt x="3490989" y="378968"/>
                                </a:cubicBezTo>
                                <a:cubicBezTo>
                                  <a:pt x="3491497" y="379223"/>
                                  <a:pt x="3491878" y="379223"/>
                                  <a:pt x="3492386" y="379349"/>
                                </a:cubicBezTo>
                                <a:cubicBezTo>
                                  <a:pt x="3492894" y="379476"/>
                                  <a:pt x="3493274" y="379603"/>
                                  <a:pt x="3493783" y="379603"/>
                                </a:cubicBezTo>
                                <a:cubicBezTo>
                                  <a:pt x="3494291" y="379730"/>
                                  <a:pt x="3494672" y="379857"/>
                                  <a:pt x="3495180" y="379984"/>
                                </a:cubicBezTo>
                                <a:cubicBezTo>
                                  <a:pt x="3495688" y="379984"/>
                                  <a:pt x="3496196" y="380111"/>
                                  <a:pt x="3496577" y="380111"/>
                                </a:cubicBezTo>
                                <a:cubicBezTo>
                                  <a:pt x="3497085" y="380238"/>
                                  <a:pt x="3497593" y="380365"/>
                                  <a:pt x="3497974" y="380492"/>
                                </a:cubicBezTo>
                                <a:cubicBezTo>
                                  <a:pt x="3498482" y="380619"/>
                                  <a:pt x="3498990" y="380619"/>
                                  <a:pt x="3499371" y="380747"/>
                                </a:cubicBezTo>
                                <a:cubicBezTo>
                                  <a:pt x="3499879" y="380874"/>
                                  <a:pt x="3500387" y="381127"/>
                                  <a:pt x="3500768" y="381254"/>
                                </a:cubicBezTo>
                                <a:cubicBezTo>
                                  <a:pt x="3501276" y="381381"/>
                                  <a:pt x="3501784" y="381509"/>
                                  <a:pt x="3502165" y="381635"/>
                                </a:cubicBezTo>
                                <a:cubicBezTo>
                                  <a:pt x="3502673" y="381762"/>
                                  <a:pt x="3503181" y="381889"/>
                                  <a:pt x="3503689" y="382016"/>
                                </a:cubicBezTo>
                                <a:cubicBezTo>
                                  <a:pt x="3504070" y="382143"/>
                                  <a:pt x="3504578" y="382270"/>
                                  <a:pt x="3505086" y="382270"/>
                                </a:cubicBezTo>
                                <a:cubicBezTo>
                                  <a:pt x="3505467" y="382398"/>
                                  <a:pt x="3505974" y="382524"/>
                                  <a:pt x="3506483" y="382651"/>
                                </a:cubicBezTo>
                                <a:cubicBezTo>
                                  <a:pt x="3506864" y="382651"/>
                                  <a:pt x="3507372" y="382778"/>
                                  <a:pt x="3507880" y="382905"/>
                                </a:cubicBezTo>
                                <a:cubicBezTo>
                                  <a:pt x="3508261" y="382905"/>
                                  <a:pt x="3508769" y="383032"/>
                                  <a:pt x="3509277" y="383159"/>
                                </a:cubicBezTo>
                                <a:cubicBezTo>
                                  <a:pt x="3509785" y="383286"/>
                                  <a:pt x="3510166" y="383413"/>
                                  <a:pt x="3510674" y="383413"/>
                                </a:cubicBezTo>
                                <a:cubicBezTo>
                                  <a:pt x="3511182" y="383540"/>
                                  <a:pt x="3511563" y="383667"/>
                                  <a:pt x="3512071" y="383794"/>
                                </a:cubicBezTo>
                                <a:cubicBezTo>
                                  <a:pt x="3512579" y="383922"/>
                                  <a:pt x="3512960" y="383922"/>
                                  <a:pt x="3513468" y="384049"/>
                                </a:cubicBezTo>
                                <a:cubicBezTo>
                                  <a:pt x="3513976" y="384175"/>
                                  <a:pt x="3514357" y="384175"/>
                                  <a:pt x="3514865" y="384302"/>
                                </a:cubicBezTo>
                                <a:cubicBezTo>
                                  <a:pt x="3515373" y="384302"/>
                                  <a:pt x="3515881" y="384429"/>
                                  <a:pt x="3516262" y="384429"/>
                                </a:cubicBezTo>
                                <a:cubicBezTo>
                                  <a:pt x="3516770" y="384556"/>
                                  <a:pt x="3517278" y="384556"/>
                                  <a:pt x="3517659" y="384556"/>
                                </a:cubicBezTo>
                                <a:cubicBezTo>
                                  <a:pt x="3518167" y="384556"/>
                                  <a:pt x="3518674" y="384684"/>
                                  <a:pt x="3519056" y="384684"/>
                                </a:cubicBezTo>
                                <a:cubicBezTo>
                                  <a:pt x="3519564" y="384810"/>
                                  <a:pt x="3520072" y="384810"/>
                                  <a:pt x="3520453" y="384937"/>
                                </a:cubicBezTo>
                                <a:cubicBezTo>
                                  <a:pt x="3520961" y="384937"/>
                                  <a:pt x="3521469" y="385064"/>
                                  <a:pt x="3521977" y="385064"/>
                                </a:cubicBezTo>
                                <a:cubicBezTo>
                                  <a:pt x="3522358" y="385191"/>
                                  <a:pt x="3522866" y="385318"/>
                                  <a:pt x="3523374" y="385318"/>
                                </a:cubicBezTo>
                                <a:cubicBezTo>
                                  <a:pt x="3523755" y="385445"/>
                                  <a:pt x="3524263" y="385445"/>
                                  <a:pt x="3524771" y="385573"/>
                                </a:cubicBezTo>
                                <a:cubicBezTo>
                                  <a:pt x="3525152" y="385699"/>
                                  <a:pt x="3525660" y="385699"/>
                                  <a:pt x="3526168" y="385826"/>
                                </a:cubicBezTo>
                                <a:cubicBezTo>
                                  <a:pt x="3526676" y="385826"/>
                                  <a:pt x="3527057" y="385953"/>
                                  <a:pt x="3527565" y="385953"/>
                                </a:cubicBezTo>
                                <a:cubicBezTo>
                                  <a:pt x="3528073" y="386080"/>
                                  <a:pt x="3528454" y="386080"/>
                                  <a:pt x="3528962" y="386080"/>
                                </a:cubicBezTo>
                                <a:cubicBezTo>
                                  <a:pt x="3529470" y="386207"/>
                                  <a:pt x="3529851" y="386207"/>
                                  <a:pt x="3530359" y="386334"/>
                                </a:cubicBezTo>
                                <a:cubicBezTo>
                                  <a:pt x="3530867" y="386334"/>
                                  <a:pt x="3531248" y="386461"/>
                                  <a:pt x="3531756" y="386588"/>
                                </a:cubicBezTo>
                                <a:cubicBezTo>
                                  <a:pt x="3532264" y="386588"/>
                                  <a:pt x="3532645" y="386715"/>
                                  <a:pt x="3533153" y="386842"/>
                                </a:cubicBezTo>
                                <a:cubicBezTo>
                                  <a:pt x="3533661" y="386969"/>
                                  <a:pt x="3534169" y="387097"/>
                                  <a:pt x="3534549" y="387097"/>
                                </a:cubicBezTo>
                                <a:cubicBezTo>
                                  <a:pt x="3535058" y="387224"/>
                                  <a:pt x="3535566" y="387350"/>
                                  <a:pt x="3535947" y="387477"/>
                                </a:cubicBezTo>
                                <a:cubicBezTo>
                                  <a:pt x="3536455" y="387604"/>
                                  <a:pt x="3536963" y="387604"/>
                                  <a:pt x="3537344" y="387731"/>
                                </a:cubicBezTo>
                                <a:cubicBezTo>
                                  <a:pt x="3537852" y="387859"/>
                                  <a:pt x="3538360" y="387859"/>
                                  <a:pt x="3538868" y="387985"/>
                                </a:cubicBezTo>
                                <a:cubicBezTo>
                                  <a:pt x="3539249" y="387985"/>
                                  <a:pt x="3539757" y="387985"/>
                                  <a:pt x="3540265" y="388112"/>
                                </a:cubicBezTo>
                                <a:cubicBezTo>
                                  <a:pt x="3540646" y="388112"/>
                                  <a:pt x="3541154" y="388239"/>
                                  <a:pt x="3541662" y="388239"/>
                                </a:cubicBezTo>
                                <a:cubicBezTo>
                                  <a:pt x="3542043" y="388366"/>
                                  <a:pt x="3542551" y="388366"/>
                                  <a:pt x="3543059" y="388493"/>
                                </a:cubicBezTo>
                                <a:cubicBezTo>
                                  <a:pt x="3543440" y="388493"/>
                                  <a:pt x="3543948" y="388620"/>
                                  <a:pt x="3544456" y="388620"/>
                                </a:cubicBezTo>
                                <a:cubicBezTo>
                                  <a:pt x="3544837" y="388748"/>
                                  <a:pt x="3545345" y="388748"/>
                                  <a:pt x="3545853" y="388874"/>
                                </a:cubicBezTo>
                                <a:cubicBezTo>
                                  <a:pt x="3546361" y="388874"/>
                                  <a:pt x="3546742" y="389001"/>
                                  <a:pt x="3547249" y="389001"/>
                                </a:cubicBezTo>
                                <a:cubicBezTo>
                                  <a:pt x="3547758" y="389001"/>
                                  <a:pt x="3548139" y="389001"/>
                                  <a:pt x="3548647" y="389001"/>
                                </a:cubicBezTo>
                                <a:cubicBezTo>
                                  <a:pt x="3549155" y="389001"/>
                                  <a:pt x="3549536" y="389001"/>
                                  <a:pt x="3550044" y="389001"/>
                                </a:cubicBezTo>
                                <a:cubicBezTo>
                                  <a:pt x="3550552" y="389001"/>
                                  <a:pt x="3550933" y="388874"/>
                                  <a:pt x="3551441" y="388874"/>
                                </a:cubicBezTo>
                                <a:cubicBezTo>
                                  <a:pt x="3551949" y="388874"/>
                                  <a:pt x="3552457" y="388748"/>
                                  <a:pt x="3552838" y="388748"/>
                                </a:cubicBezTo>
                                <a:cubicBezTo>
                                  <a:pt x="3553346" y="388748"/>
                                  <a:pt x="3553854" y="388748"/>
                                  <a:pt x="3554235" y="388748"/>
                                </a:cubicBezTo>
                                <a:cubicBezTo>
                                  <a:pt x="3554743" y="388748"/>
                                  <a:pt x="3555251" y="388748"/>
                                  <a:pt x="3555632" y="388874"/>
                                </a:cubicBezTo>
                                <a:cubicBezTo>
                                  <a:pt x="3556140" y="389001"/>
                                  <a:pt x="3556648" y="389128"/>
                                  <a:pt x="3557029" y="389255"/>
                                </a:cubicBezTo>
                                <a:cubicBezTo>
                                  <a:pt x="3557537" y="389382"/>
                                  <a:pt x="3558045" y="389509"/>
                                  <a:pt x="3558426" y="389763"/>
                                </a:cubicBezTo>
                                <a:cubicBezTo>
                                  <a:pt x="3558934" y="389890"/>
                                  <a:pt x="3559442" y="390017"/>
                                  <a:pt x="3559949" y="390144"/>
                                </a:cubicBezTo>
                                <a:cubicBezTo>
                                  <a:pt x="3560331" y="390272"/>
                                  <a:pt x="3560839" y="390399"/>
                                  <a:pt x="3561347" y="390399"/>
                                </a:cubicBezTo>
                                <a:cubicBezTo>
                                  <a:pt x="3561728" y="390399"/>
                                  <a:pt x="3562236" y="390399"/>
                                  <a:pt x="3562744" y="390399"/>
                                </a:cubicBezTo>
                                <a:cubicBezTo>
                                  <a:pt x="3563124" y="390272"/>
                                  <a:pt x="3563633" y="390272"/>
                                  <a:pt x="3564141" y="390144"/>
                                </a:cubicBezTo>
                                <a:cubicBezTo>
                                  <a:pt x="3564522" y="390017"/>
                                  <a:pt x="3565030" y="390017"/>
                                  <a:pt x="3565538" y="389890"/>
                                </a:cubicBezTo>
                                <a:cubicBezTo>
                                  <a:pt x="3566046" y="389890"/>
                                  <a:pt x="3566427" y="389890"/>
                                  <a:pt x="3566935" y="389890"/>
                                </a:cubicBezTo>
                                <a:cubicBezTo>
                                  <a:pt x="3567443" y="389763"/>
                                  <a:pt x="3567824" y="389890"/>
                                  <a:pt x="3568332" y="389890"/>
                                </a:cubicBezTo>
                                <a:cubicBezTo>
                                  <a:pt x="3568840" y="389890"/>
                                  <a:pt x="3569221" y="389890"/>
                                  <a:pt x="3569729" y="389890"/>
                                </a:cubicBezTo>
                                <a:cubicBezTo>
                                  <a:pt x="3570237" y="389890"/>
                                  <a:pt x="3570618" y="389890"/>
                                  <a:pt x="3571126" y="389890"/>
                                </a:cubicBezTo>
                                <a:cubicBezTo>
                                  <a:pt x="3571634" y="389890"/>
                                  <a:pt x="3572142" y="389890"/>
                                  <a:pt x="3572523" y="389890"/>
                                </a:cubicBezTo>
                                <a:cubicBezTo>
                                  <a:pt x="3573031" y="389763"/>
                                  <a:pt x="3573539" y="389763"/>
                                  <a:pt x="3573920" y="389763"/>
                                </a:cubicBezTo>
                                <a:cubicBezTo>
                                  <a:pt x="3574428" y="389763"/>
                                  <a:pt x="3574936" y="389763"/>
                                  <a:pt x="3575317" y="389890"/>
                                </a:cubicBezTo>
                                <a:cubicBezTo>
                                  <a:pt x="3575824" y="389890"/>
                                  <a:pt x="3576333" y="389890"/>
                                  <a:pt x="3576714" y="390017"/>
                                </a:cubicBezTo>
                                <a:cubicBezTo>
                                  <a:pt x="3577222" y="390017"/>
                                  <a:pt x="3577730" y="390144"/>
                                  <a:pt x="3578238" y="390272"/>
                                </a:cubicBezTo>
                                <a:cubicBezTo>
                                  <a:pt x="3578619" y="390272"/>
                                  <a:pt x="3579127" y="390399"/>
                                  <a:pt x="3579635" y="390525"/>
                                </a:cubicBezTo>
                                <a:cubicBezTo>
                                  <a:pt x="3580016" y="390652"/>
                                  <a:pt x="3580524" y="390906"/>
                                  <a:pt x="3581032" y="391034"/>
                                </a:cubicBezTo>
                                <a:cubicBezTo>
                                  <a:pt x="3581413" y="391160"/>
                                  <a:pt x="3581921" y="391287"/>
                                  <a:pt x="3582429" y="391414"/>
                                </a:cubicBezTo>
                                <a:cubicBezTo>
                                  <a:pt x="3582937" y="391668"/>
                                  <a:pt x="3583318" y="391795"/>
                                  <a:pt x="3583826" y="391923"/>
                                </a:cubicBezTo>
                                <a:cubicBezTo>
                                  <a:pt x="3584334" y="391923"/>
                                  <a:pt x="3584715" y="392049"/>
                                  <a:pt x="3585223" y="392049"/>
                                </a:cubicBezTo>
                                <a:cubicBezTo>
                                  <a:pt x="3585731" y="392176"/>
                                  <a:pt x="3586112" y="392049"/>
                                  <a:pt x="3586620" y="392049"/>
                                </a:cubicBezTo>
                                <a:cubicBezTo>
                                  <a:pt x="3587128" y="392049"/>
                                  <a:pt x="3587509" y="391923"/>
                                  <a:pt x="3588017" y="391795"/>
                                </a:cubicBezTo>
                                <a:cubicBezTo>
                                  <a:pt x="3588524" y="391795"/>
                                  <a:pt x="3588906" y="391668"/>
                                  <a:pt x="3589414" y="391541"/>
                                </a:cubicBezTo>
                                <a:cubicBezTo>
                                  <a:pt x="3589922" y="391414"/>
                                  <a:pt x="3590430" y="391287"/>
                                  <a:pt x="3590811" y="391287"/>
                                </a:cubicBezTo>
                                <a:cubicBezTo>
                                  <a:pt x="3591319" y="391160"/>
                                  <a:pt x="3591827" y="391160"/>
                                  <a:pt x="3592208" y="391034"/>
                                </a:cubicBezTo>
                                <a:cubicBezTo>
                                  <a:pt x="3592716" y="391034"/>
                                  <a:pt x="3593224" y="391034"/>
                                  <a:pt x="3593605" y="391034"/>
                                </a:cubicBezTo>
                                <a:cubicBezTo>
                                  <a:pt x="3594113" y="391034"/>
                                  <a:pt x="3594621" y="391034"/>
                                  <a:pt x="3595129" y="390906"/>
                                </a:cubicBezTo>
                                <a:cubicBezTo>
                                  <a:pt x="3595510" y="390906"/>
                                  <a:pt x="3596018" y="390906"/>
                                  <a:pt x="3596526" y="390906"/>
                                </a:cubicBezTo>
                                <a:cubicBezTo>
                                  <a:pt x="3596907" y="391034"/>
                                  <a:pt x="3597415" y="391034"/>
                                  <a:pt x="3597923" y="391034"/>
                                </a:cubicBezTo>
                                <a:cubicBezTo>
                                  <a:pt x="3598304" y="391034"/>
                                  <a:pt x="3598812" y="391034"/>
                                  <a:pt x="3599320" y="391034"/>
                                </a:cubicBezTo>
                                <a:cubicBezTo>
                                  <a:pt x="3599701" y="391034"/>
                                  <a:pt x="3600209" y="391034"/>
                                  <a:pt x="3600717" y="391160"/>
                                </a:cubicBezTo>
                                <a:cubicBezTo>
                                  <a:pt x="3601098" y="391160"/>
                                  <a:pt x="3601606" y="391160"/>
                                  <a:pt x="3602114" y="391160"/>
                                </a:cubicBezTo>
                                <a:cubicBezTo>
                                  <a:pt x="3602622" y="391287"/>
                                  <a:pt x="3603003" y="391287"/>
                                  <a:pt x="3603511" y="391414"/>
                                </a:cubicBezTo>
                                <a:cubicBezTo>
                                  <a:pt x="3604019" y="391414"/>
                                  <a:pt x="3604399" y="391414"/>
                                  <a:pt x="3604908" y="391541"/>
                                </a:cubicBezTo>
                                <a:cubicBezTo>
                                  <a:pt x="3605416" y="391541"/>
                                  <a:pt x="3605797" y="391668"/>
                                  <a:pt x="3606305" y="391668"/>
                                </a:cubicBezTo>
                                <a:cubicBezTo>
                                  <a:pt x="3606813" y="391795"/>
                                  <a:pt x="3607194" y="391795"/>
                                  <a:pt x="3607702" y="391923"/>
                                </a:cubicBezTo>
                                <a:cubicBezTo>
                                  <a:pt x="3608210" y="391923"/>
                                  <a:pt x="3608718" y="392049"/>
                                  <a:pt x="3609099" y="392176"/>
                                </a:cubicBezTo>
                                <a:cubicBezTo>
                                  <a:pt x="3609607" y="392176"/>
                                  <a:pt x="3610115" y="392303"/>
                                  <a:pt x="3610496" y="392430"/>
                                </a:cubicBezTo>
                                <a:cubicBezTo>
                                  <a:pt x="3611004" y="392557"/>
                                  <a:pt x="3611512" y="392684"/>
                                  <a:pt x="3611893" y="392811"/>
                                </a:cubicBezTo>
                                <a:cubicBezTo>
                                  <a:pt x="3612401" y="392938"/>
                                  <a:pt x="3612909" y="393065"/>
                                  <a:pt x="3613290" y="393065"/>
                                </a:cubicBezTo>
                                <a:cubicBezTo>
                                  <a:pt x="3613798" y="393192"/>
                                  <a:pt x="3614306" y="393319"/>
                                  <a:pt x="3614687" y="393319"/>
                                </a:cubicBezTo>
                                <a:cubicBezTo>
                                  <a:pt x="3615195" y="393319"/>
                                  <a:pt x="3615703" y="393447"/>
                                  <a:pt x="3616211" y="393447"/>
                                </a:cubicBezTo>
                                <a:cubicBezTo>
                                  <a:pt x="3616592" y="393447"/>
                                  <a:pt x="3617099" y="393319"/>
                                  <a:pt x="3617608" y="393319"/>
                                </a:cubicBezTo>
                                <a:cubicBezTo>
                                  <a:pt x="3617989" y="393192"/>
                                  <a:pt x="3618497" y="393192"/>
                                  <a:pt x="3619005" y="393065"/>
                                </a:cubicBezTo>
                                <a:cubicBezTo>
                                  <a:pt x="3619386" y="392938"/>
                                  <a:pt x="3619894" y="392811"/>
                                  <a:pt x="3620402" y="392811"/>
                                </a:cubicBezTo>
                                <a:cubicBezTo>
                                  <a:pt x="3620783" y="392684"/>
                                  <a:pt x="3621291" y="392557"/>
                                  <a:pt x="3621799" y="392430"/>
                                </a:cubicBezTo>
                                <a:cubicBezTo>
                                  <a:pt x="3622307" y="392303"/>
                                  <a:pt x="3622688" y="392303"/>
                                  <a:pt x="3623196" y="392176"/>
                                </a:cubicBezTo>
                                <a:cubicBezTo>
                                  <a:pt x="3623704" y="392049"/>
                                  <a:pt x="3624085" y="392049"/>
                                  <a:pt x="3624593" y="392049"/>
                                </a:cubicBezTo>
                                <a:cubicBezTo>
                                  <a:pt x="3625101" y="391923"/>
                                  <a:pt x="3625482" y="391923"/>
                                  <a:pt x="3625990" y="391795"/>
                                </a:cubicBezTo>
                                <a:cubicBezTo>
                                  <a:pt x="3626498" y="391795"/>
                                  <a:pt x="3626879" y="391795"/>
                                  <a:pt x="3627387" y="391668"/>
                                </a:cubicBezTo>
                                <a:cubicBezTo>
                                  <a:pt x="3627895" y="391668"/>
                                  <a:pt x="3628403" y="391668"/>
                                  <a:pt x="3628784" y="391668"/>
                                </a:cubicBezTo>
                                <a:cubicBezTo>
                                  <a:pt x="3629292" y="391668"/>
                                  <a:pt x="3629799" y="391668"/>
                                  <a:pt x="3630181" y="391795"/>
                                </a:cubicBezTo>
                                <a:cubicBezTo>
                                  <a:pt x="3630689" y="391795"/>
                                  <a:pt x="3631197" y="391795"/>
                                  <a:pt x="3631578" y="391923"/>
                                </a:cubicBezTo>
                                <a:cubicBezTo>
                                  <a:pt x="3632086" y="391923"/>
                                  <a:pt x="3632594" y="392049"/>
                                  <a:pt x="3632974" y="392049"/>
                                </a:cubicBezTo>
                                <a:cubicBezTo>
                                  <a:pt x="3633483" y="392049"/>
                                  <a:pt x="3633991" y="392176"/>
                                  <a:pt x="3634499" y="392176"/>
                                </a:cubicBezTo>
                                <a:cubicBezTo>
                                  <a:pt x="3634880" y="392176"/>
                                  <a:pt x="3635388" y="392176"/>
                                  <a:pt x="3635896" y="392049"/>
                                </a:cubicBezTo>
                                <a:cubicBezTo>
                                  <a:pt x="3636277" y="391923"/>
                                  <a:pt x="3636785" y="391795"/>
                                  <a:pt x="3637293" y="391668"/>
                                </a:cubicBezTo>
                                <a:cubicBezTo>
                                  <a:pt x="3637674" y="391541"/>
                                  <a:pt x="3638182" y="391287"/>
                                  <a:pt x="3638690" y="391160"/>
                                </a:cubicBezTo>
                                <a:cubicBezTo>
                                  <a:pt x="3639198" y="390906"/>
                                  <a:pt x="3639579" y="390779"/>
                                  <a:pt x="3640087" y="390525"/>
                                </a:cubicBezTo>
                                <a:cubicBezTo>
                                  <a:pt x="3640595" y="390399"/>
                                  <a:pt x="3640976" y="390272"/>
                                  <a:pt x="3641484" y="390144"/>
                                </a:cubicBezTo>
                                <a:cubicBezTo>
                                  <a:pt x="3641992" y="390017"/>
                                  <a:pt x="3642373" y="390017"/>
                                  <a:pt x="3642881" y="389890"/>
                                </a:cubicBezTo>
                                <a:cubicBezTo>
                                  <a:pt x="3643389" y="389890"/>
                                  <a:pt x="3643770" y="389890"/>
                                  <a:pt x="3644278" y="389890"/>
                                </a:cubicBezTo>
                                <a:cubicBezTo>
                                  <a:pt x="3644786" y="389890"/>
                                  <a:pt x="3645167" y="389890"/>
                                  <a:pt x="3645674" y="389890"/>
                                </a:cubicBezTo>
                                <a:cubicBezTo>
                                  <a:pt x="3646183" y="389890"/>
                                  <a:pt x="3646691" y="389890"/>
                                  <a:pt x="3647072" y="389890"/>
                                </a:cubicBezTo>
                                <a:cubicBezTo>
                                  <a:pt x="3647580" y="389890"/>
                                  <a:pt x="3648088" y="389763"/>
                                  <a:pt x="3648469" y="389763"/>
                                </a:cubicBezTo>
                                <a:cubicBezTo>
                                  <a:pt x="3648977" y="389763"/>
                                  <a:pt x="3649485" y="389763"/>
                                  <a:pt x="3649866" y="389636"/>
                                </a:cubicBezTo>
                                <a:cubicBezTo>
                                  <a:pt x="3650374" y="389636"/>
                                  <a:pt x="3650882" y="389509"/>
                                  <a:pt x="3651390" y="389509"/>
                                </a:cubicBezTo>
                                <a:cubicBezTo>
                                  <a:pt x="3651771" y="389382"/>
                                  <a:pt x="3652279" y="389382"/>
                                  <a:pt x="3652787" y="389255"/>
                                </a:cubicBezTo>
                                <a:cubicBezTo>
                                  <a:pt x="3653168" y="389255"/>
                                  <a:pt x="3653676" y="389255"/>
                                  <a:pt x="3654184" y="389255"/>
                                </a:cubicBezTo>
                                <a:cubicBezTo>
                                  <a:pt x="3654565" y="389255"/>
                                  <a:pt x="3655073" y="389255"/>
                                  <a:pt x="3655581" y="389255"/>
                                </a:cubicBezTo>
                                <a:cubicBezTo>
                                  <a:pt x="3655962" y="389382"/>
                                  <a:pt x="3656470" y="389509"/>
                                  <a:pt x="3656978" y="389509"/>
                                </a:cubicBezTo>
                                <a:cubicBezTo>
                                  <a:pt x="3657359" y="389636"/>
                                  <a:pt x="3657867" y="389636"/>
                                  <a:pt x="3658374" y="389763"/>
                                </a:cubicBezTo>
                                <a:cubicBezTo>
                                  <a:pt x="3658883" y="389763"/>
                                  <a:pt x="3659264" y="389890"/>
                                  <a:pt x="3659772" y="389890"/>
                                </a:cubicBezTo>
                                <a:cubicBezTo>
                                  <a:pt x="3660280" y="389890"/>
                                  <a:pt x="3660661" y="389890"/>
                                  <a:pt x="3661169" y="389890"/>
                                </a:cubicBezTo>
                                <a:cubicBezTo>
                                  <a:pt x="3661677" y="389890"/>
                                  <a:pt x="3662058" y="389763"/>
                                  <a:pt x="3662566" y="389763"/>
                                </a:cubicBezTo>
                                <a:cubicBezTo>
                                  <a:pt x="3663074" y="389636"/>
                                  <a:pt x="3663455" y="389509"/>
                                  <a:pt x="3663963" y="389382"/>
                                </a:cubicBezTo>
                                <a:cubicBezTo>
                                  <a:pt x="3664471" y="389255"/>
                                  <a:pt x="3664979" y="389001"/>
                                  <a:pt x="3665360" y="388874"/>
                                </a:cubicBezTo>
                                <a:cubicBezTo>
                                  <a:pt x="3665868" y="388748"/>
                                  <a:pt x="3666376" y="388493"/>
                                  <a:pt x="3666757" y="388366"/>
                                </a:cubicBezTo>
                                <a:cubicBezTo>
                                  <a:pt x="3667265" y="388239"/>
                                  <a:pt x="3667773" y="388112"/>
                                  <a:pt x="3668154" y="387985"/>
                                </a:cubicBezTo>
                                <a:cubicBezTo>
                                  <a:pt x="3668662" y="387859"/>
                                  <a:pt x="3669170" y="387604"/>
                                  <a:pt x="3669551" y="387604"/>
                                </a:cubicBezTo>
                                <a:cubicBezTo>
                                  <a:pt x="3670059" y="387477"/>
                                  <a:pt x="3670567" y="387350"/>
                                  <a:pt x="3670948" y="387224"/>
                                </a:cubicBezTo>
                                <a:cubicBezTo>
                                  <a:pt x="3671456" y="387224"/>
                                  <a:pt x="3671964" y="387097"/>
                                  <a:pt x="3672472" y="387097"/>
                                </a:cubicBezTo>
                                <a:cubicBezTo>
                                  <a:pt x="3672853" y="386969"/>
                                  <a:pt x="3673361" y="386842"/>
                                  <a:pt x="3673869" y="386842"/>
                                </a:cubicBezTo>
                                <a:cubicBezTo>
                                  <a:pt x="3674249" y="386842"/>
                                  <a:pt x="3674758" y="386715"/>
                                  <a:pt x="3675266" y="386715"/>
                                </a:cubicBezTo>
                                <a:cubicBezTo>
                                  <a:pt x="3675647" y="386715"/>
                                  <a:pt x="3676155" y="386715"/>
                                  <a:pt x="3676663" y="386588"/>
                                </a:cubicBezTo>
                                <a:cubicBezTo>
                                  <a:pt x="3677044" y="386588"/>
                                  <a:pt x="3677552" y="386715"/>
                                  <a:pt x="3678060" y="386715"/>
                                </a:cubicBezTo>
                                <a:cubicBezTo>
                                  <a:pt x="3678568" y="386715"/>
                                  <a:pt x="3678949" y="386715"/>
                                  <a:pt x="3679457" y="386715"/>
                                </a:cubicBezTo>
                                <a:cubicBezTo>
                                  <a:pt x="3679965" y="386715"/>
                                  <a:pt x="3680346" y="386842"/>
                                  <a:pt x="3680854" y="386842"/>
                                </a:cubicBezTo>
                                <a:cubicBezTo>
                                  <a:pt x="3681362" y="386842"/>
                                  <a:pt x="3681743" y="386842"/>
                                  <a:pt x="3682251" y="386842"/>
                                </a:cubicBezTo>
                                <a:cubicBezTo>
                                  <a:pt x="3682759" y="386715"/>
                                  <a:pt x="3683140" y="386715"/>
                                  <a:pt x="3683648" y="386588"/>
                                </a:cubicBezTo>
                                <a:cubicBezTo>
                                  <a:pt x="3684156" y="386588"/>
                                  <a:pt x="3684664" y="386461"/>
                                  <a:pt x="3685045" y="386334"/>
                                </a:cubicBezTo>
                                <a:cubicBezTo>
                                  <a:pt x="3685553" y="386207"/>
                                  <a:pt x="3686061" y="385953"/>
                                  <a:pt x="3686442" y="385826"/>
                                </a:cubicBezTo>
                                <a:cubicBezTo>
                                  <a:pt x="3686949" y="385699"/>
                                  <a:pt x="3687458" y="385445"/>
                                  <a:pt x="3687839" y="385318"/>
                                </a:cubicBezTo>
                                <a:cubicBezTo>
                                  <a:pt x="3688347" y="385064"/>
                                  <a:pt x="3688855" y="384937"/>
                                  <a:pt x="3689236" y="384684"/>
                                </a:cubicBezTo>
                                <a:cubicBezTo>
                                  <a:pt x="3689744" y="384556"/>
                                  <a:pt x="3690252" y="384429"/>
                                  <a:pt x="3690760" y="384302"/>
                                </a:cubicBezTo>
                                <a:cubicBezTo>
                                  <a:pt x="3691141" y="384049"/>
                                  <a:pt x="3691649" y="383922"/>
                                  <a:pt x="3692157" y="383794"/>
                                </a:cubicBezTo>
                                <a:cubicBezTo>
                                  <a:pt x="3692538" y="383667"/>
                                  <a:pt x="3693046" y="383413"/>
                                  <a:pt x="3693554" y="383286"/>
                                </a:cubicBezTo>
                                <a:cubicBezTo>
                                  <a:pt x="3693935" y="383159"/>
                                  <a:pt x="3694443" y="383032"/>
                                  <a:pt x="3694951" y="382778"/>
                                </a:cubicBezTo>
                                <a:cubicBezTo>
                                  <a:pt x="3695459" y="382651"/>
                                  <a:pt x="3695840" y="382524"/>
                                  <a:pt x="3696348" y="382270"/>
                                </a:cubicBezTo>
                                <a:cubicBezTo>
                                  <a:pt x="3696856" y="382143"/>
                                  <a:pt x="3697237" y="381889"/>
                                  <a:pt x="3697745" y="381762"/>
                                </a:cubicBezTo>
                                <a:cubicBezTo>
                                  <a:pt x="3698253" y="381635"/>
                                  <a:pt x="3698634" y="381381"/>
                                  <a:pt x="3699142" y="381254"/>
                                </a:cubicBezTo>
                                <a:cubicBezTo>
                                  <a:pt x="3699649" y="381127"/>
                                  <a:pt x="3700031" y="381000"/>
                                  <a:pt x="3700539" y="380747"/>
                                </a:cubicBezTo>
                                <a:cubicBezTo>
                                  <a:pt x="3701047" y="380619"/>
                                  <a:pt x="3701428" y="380492"/>
                                  <a:pt x="3701936" y="380365"/>
                                </a:cubicBezTo>
                                <a:cubicBezTo>
                                  <a:pt x="3702444" y="380111"/>
                                  <a:pt x="3702952" y="379984"/>
                                  <a:pt x="3703333" y="379857"/>
                                </a:cubicBezTo>
                                <a:cubicBezTo>
                                  <a:pt x="3703841" y="379730"/>
                                  <a:pt x="3704349" y="379476"/>
                                  <a:pt x="3704730" y="379223"/>
                                </a:cubicBezTo>
                                <a:cubicBezTo>
                                  <a:pt x="3705238" y="379095"/>
                                  <a:pt x="3705746" y="378841"/>
                                  <a:pt x="3706127" y="378460"/>
                                </a:cubicBezTo>
                                <a:cubicBezTo>
                                  <a:pt x="3706635" y="378206"/>
                                  <a:pt x="3707143" y="377825"/>
                                  <a:pt x="3707651" y="377444"/>
                                </a:cubicBezTo>
                                <a:cubicBezTo>
                                  <a:pt x="3708032" y="377063"/>
                                  <a:pt x="3708540" y="376555"/>
                                  <a:pt x="3709048" y="376048"/>
                                </a:cubicBezTo>
                                <a:cubicBezTo>
                                  <a:pt x="3709429" y="375666"/>
                                  <a:pt x="3709937" y="375031"/>
                                  <a:pt x="3710445" y="374524"/>
                                </a:cubicBezTo>
                                <a:cubicBezTo>
                                  <a:pt x="3710826" y="374015"/>
                                  <a:pt x="3711334" y="373507"/>
                                  <a:pt x="3711842" y="372999"/>
                                </a:cubicBezTo>
                                <a:cubicBezTo>
                                  <a:pt x="3712223" y="372364"/>
                                  <a:pt x="3712731" y="371984"/>
                                  <a:pt x="3713239" y="371475"/>
                                </a:cubicBezTo>
                                <a:cubicBezTo>
                                  <a:pt x="3713620" y="370967"/>
                                  <a:pt x="3714128" y="370459"/>
                                  <a:pt x="3714636" y="370078"/>
                                </a:cubicBezTo>
                                <a:cubicBezTo>
                                  <a:pt x="3715144" y="369570"/>
                                  <a:pt x="3715524" y="369189"/>
                                  <a:pt x="3716033" y="368809"/>
                                </a:cubicBezTo>
                                <a:cubicBezTo>
                                  <a:pt x="3716541" y="368300"/>
                                  <a:pt x="3716922" y="367919"/>
                                  <a:pt x="3717430" y="367411"/>
                                </a:cubicBezTo>
                                <a:cubicBezTo>
                                  <a:pt x="3717938" y="366903"/>
                                  <a:pt x="3718319" y="366395"/>
                                  <a:pt x="3718827" y="365887"/>
                                </a:cubicBezTo>
                                <a:cubicBezTo>
                                  <a:pt x="3719335" y="365379"/>
                                  <a:pt x="3719716" y="364872"/>
                                  <a:pt x="3720224" y="364236"/>
                                </a:cubicBezTo>
                                <a:cubicBezTo>
                                  <a:pt x="3720732" y="363728"/>
                                  <a:pt x="3721240" y="363093"/>
                                  <a:pt x="3721621" y="362459"/>
                                </a:cubicBezTo>
                                <a:cubicBezTo>
                                  <a:pt x="3722129" y="361824"/>
                                  <a:pt x="3722637" y="361188"/>
                                  <a:pt x="3723018" y="360553"/>
                                </a:cubicBezTo>
                                <a:cubicBezTo>
                                  <a:pt x="3723526" y="359791"/>
                                  <a:pt x="3724034" y="359156"/>
                                  <a:pt x="3724415" y="358394"/>
                                </a:cubicBezTo>
                                <a:cubicBezTo>
                                  <a:pt x="3724923" y="357759"/>
                                  <a:pt x="3725431" y="357124"/>
                                  <a:pt x="3725812" y="356362"/>
                                </a:cubicBezTo>
                                <a:cubicBezTo>
                                  <a:pt x="3726320" y="355727"/>
                                  <a:pt x="3726828" y="354965"/>
                                  <a:pt x="3727209" y="354330"/>
                                </a:cubicBezTo>
                                <a:cubicBezTo>
                                  <a:pt x="3727717" y="353568"/>
                                  <a:pt x="3728224" y="352934"/>
                                  <a:pt x="3728733" y="352299"/>
                                </a:cubicBezTo>
                                <a:cubicBezTo>
                                  <a:pt x="3729114" y="351536"/>
                                  <a:pt x="3729622" y="350901"/>
                                  <a:pt x="3730130" y="350266"/>
                                </a:cubicBezTo>
                                <a:cubicBezTo>
                                  <a:pt x="3730511" y="349631"/>
                                  <a:pt x="3731019" y="348869"/>
                                  <a:pt x="3731527" y="348234"/>
                                </a:cubicBezTo>
                                <a:cubicBezTo>
                                  <a:pt x="3731908" y="347473"/>
                                  <a:pt x="3732416" y="346837"/>
                                  <a:pt x="3732924" y="346202"/>
                                </a:cubicBezTo>
                                <a:cubicBezTo>
                                  <a:pt x="3733305" y="345567"/>
                                  <a:pt x="3733813" y="344805"/>
                                  <a:pt x="3734321" y="344170"/>
                                </a:cubicBezTo>
                                <a:cubicBezTo>
                                  <a:pt x="3734829" y="343409"/>
                                  <a:pt x="3735210" y="342647"/>
                                  <a:pt x="3735718" y="342011"/>
                                </a:cubicBezTo>
                                <a:cubicBezTo>
                                  <a:pt x="3736226" y="341249"/>
                                  <a:pt x="3736607" y="340487"/>
                                  <a:pt x="3737115" y="339725"/>
                                </a:cubicBezTo>
                                <a:cubicBezTo>
                                  <a:pt x="3737623" y="338963"/>
                                  <a:pt x="3738004" y="338074"/>
                                  <a:pt x="3738512" y="337312"/>
                                </a:cubicBezTo>
                                <a:cubicBezTo>
                                  <a:pt x="3739020" y="336550"/>
                                  <a:pt x="3739401" y="335661"/>
                                  <a:pt x="3739909" y="334899"/>
                                </a:cubicBezTo>
                                <a:cubicBezTo>
                                  <a:pt x="3740417" y="334137"/>
                                  <a:pt x="3740924" y="333249"/>
                                  <a:pt x="3741306" y="332486"/>
                                </a:cubicBezTo>
                                <a:cubicBezTo>
                                  <a:pt x="3741814" y="331598"/>
                                  <a:pt x="3742322" y="330835"/>
                                  <a:pt x="3742703" y="330074"/>
                                </a:cubicBezTo>
                                <a:cubicBezTo>
                                  <a:pt x="3743211" y="329438"/>
                                  <a:pt x="3743719" y="328676"/>
                                  <a:pt x="3744099" y="327914"/>
                                </a:cubicBezTo>
                                <a:cubicBezTo>
                                  <a:pt x="3744608" y="327279"/>
                                  <a:pt x="3745116" y="326644"/>
                                  <a:pt x="3745497" y="325882"/>
                                </a:cubicBezTo>
                                <a:cubicBezTo>
                                  <a:pt x="3746005" y="325248"/>
                                  <a:pt x="3746513" y="324612"/>
                                  <a:pt x="3747021" y="323977"/>
                                </a:cubicBezTo>
                                <a:cubicBezTo>
                                  <a:pt x="3747402" y="323342"/>
                                  <a:pt x="3747910" y="322707"/>
                                  <a:pt x="3748418" y="322073"/>
                                </a:cubicBezTo>
                                <a:cubicBezTo>
                                  <a:pt x="3748799" y="321437"/>
                                  <a:pt x="3749307" y="320675"/>
                                  <a:pt x="3749815" y="320040"/>
                                </a:cubicBezTo>
                                <a:cubicBezTo>
                                  <a:pt x="3750196" y="319405"/>
                                  <a:pt x="3750704" y="318770"/>
                                  <a:pt x="3751212" y="318135"/>
                                </a:cubicBezTo>
                                <a:cubicBezTo>
                                  <a:pt x="3751720" y="317500"/>
                                  <a:pt x="3752101" y="316738"/>
                                  <a:pt x="3752609" y="316103"/>
                                </a:cubicBezTo>
                                <a:cubicBezTo>
                                  <a:pt x="3753117" y="315468"/>
                                  <a:pt x="3753498" y="314960"/>
                                  <a:pt x="3754006" y="314325"/>
                                </a:cubicBezTo>
                                <a:cubicBezTo>
                                  <a:pt x="3754514" y="313690"/>
                                  <a:pt x="3754895" y="313182"/>
                                  <a:pt x="3755403" y="312674"/>
                                </a:cubicBezTo>
                                <a:cubicBezTo>
                                  <a:pt x="3755911" y="312039"/>
                                  <a:pt x="3756292" y="311531"/>
                                  <a:pt x="3756799" y="311024"/>
                                </a:cubicBezTo>
                                <a:cubicBezTo>
                                  <a:pt x="3757308" y="310515"/>
                                  <a:pt x="3757689" y="310007"/>
                                  <a:pt x="3758197" y="309626"/>
                                </a:cubicBezTo>
                                <a:cubicBezTo>
                                  <a:pt x="3758705" y="309118"/>
                                  <a:pt x="3759213" y="308737"/>
                                  <a:pt x="3759594" y="308229"/>
                                </a:cubicBezTo>
                                <a:cubicBezTo>
                                  <a:pt x="3760102" y="307722"/>
                                  <a:pt x="3760610" y="307340"/>
                                  <a:pt x="3760991" y="306832"/>
                                </a:cubicBezTo>
                                <a:cubicBezTo>
                                  <a:pt x="3761499" y="306324"/>
                                  <a:pt x="3762007" y="305816"/>
                                  <a:pt x="3762388" y="305309"/>
                                </a:cubicBezTo>
                                <a:cubicBezTo>
                                  <a:pt x="3762896" y="304927"/>
                                  <a:pt x="3763404" y="304419"/>
                                  <a:pt x="3763912" y="303911"/>
                                </a:cubicBezTo>
                                <a:cubicBezTo>
                                  <a:pt x="3764293" y="303403"/>
                                  <a:pt x="3764801" y="302895"/>
                                  <a:pt x="3765309" y="302387"/>
                                </a:cubicBezTo>
                                <a:cubicBezTo>
                                  <a:pt x="3765690" y="301879"/>
                                  <a:pt x="3766198" y="301499"/>
                                  <a:pt x="3766706" y="300990"/>
                                </a:cubicBezTo>
                                <a:cubicBezTo>
                                  <a:pt x="3767087" y="300609"/>
                                  <a:pt x="3767595" y="300228"/>
                                  <a:pt x="3768103" y="299720"/>
                                </a:cubicBezTo>
                                <a:cubicBezTo>
                                  <a:pt x="3768484" y="299339"/>
                                  <a:pt x="3768992" y="298959"/>
                                  <a:pt x="3769499" y="298577"/>
                                </a:cubicBezTo>
                                <a:cubicBezTo>
                                  <a:pt x="3769881" y="298324"/>
                                  <a:pt x="3770389" y="297942"/>
                                  <a:pt x="3770897" y="297561"/>
                                </a:cubicBezTo>
                                <a:cubicBezTo>
                                  <a:pt x="3771405" y="297180"/>
                                  <a:pt x="3771786" y="296799"/>
                                  <a:pt x="3772294" y="296418"/>
                                </a:cubicBezTo>
                                <a:cubicBezTo>
                                  <a:pt x="3772802" y="296037"/>
                                  <a:pt x="3773183" y="295656"/>
                                  <a:pt x="3773691" y="295275"/>
                                </a:cubicBezTo>
                                <a:cubicBezTo>
                                  <a:pt x="3774199" y="294894"/>
                                  <a:pt x="3774580" y="294513"/>
                                  <a:pt x="3775088" y="294005"/>
                                </a:cubicBezTo>
                                <a:cubicBezTo>
                                  <a:pt x="3775596" y="293624"/>
                                  <a:pt x="3775977" y="293243"/>
                                  <a:pt x="3776485" y="292735"/>
                                </a:cubicBezTo>
                                <a:cubicBezTo>
                                  <a:pt x="3776993" y="292354"/>
                                  <a:pt x="3777501" y="291974"/>
                                  <a:pt x="3777882" y="291465"/>
                                </a:cubicBezTo>
                                <a:cubicBezTo>
                                  <a:pt x="3778390" y="290957"/>
                                  <a:pt x="3778898" y="290576"/>
                                  <a:pt x="3779279" y="290068"/>
                                </a:cubicBezTo>
                                <a:cubicBezTo>
                                  <a:pt x="3779787" y="289560"/>
                                  <a:pt x="3780295" y="289052"/>
                                  <a:pt x="3780676" y="288544"/>
                                </a:cubicBezTo>
                                <a:cubicBezTo>
                                  <a:pt x="3781184" y="288036"/>
                                  <a:pt x="3781692" y="287401"/>
                                  <a:pt x="3782073" y="286893"/>
                                </a:cubicBezTo>
                                <a:cubicBezTo>
                                  <a:pt x="3782581" y="286385"/>
                                  <a:pt x="3783089" y="285750"/>
                                  <a:pt x="3783470" y="285115"/>
                                </a:cubicBezTo>
                                <a:cubicBezTo>
                                  <a:pt x="3783978" y="284607"/>
                                  <a:pt x="3784486" y="283973"/>
                                  <a:pt x="3784994" y="283464"/>
                                </a:cubicBezTo>
                                <a:cubicBezTo>
                                  <a:pt x="3785374" y="282956"/>
                                  <a:pt x="3785883" y="282322"/>
                                  <a:pt x="3786391" y="281813"/>
                                </a:cubicBezTo>
                                <a:cubicBezTo>
                                  <a:pt x="3786772" y="281432"/>
                                  <a:pt x="3787280" y="280924"/>
                                  <a:pt x="3787788" y="280670"/>
                                </a:cubicBezTo>
                                <a:cubicBezTo>
                                  <a:pt x="3788169" y="280289"/>
                                  <a:pt x="3788677" y="280035"/>
                                  <a:pt x="3789185" y="279909"/>
                                </a:cubicBezTo>
                                <a:cubicBezTo>
                                  <a:pt x="3789566" y="279781"/>
                                  <a:pt x="3790074" y="279654"/>
                                  <a:pt x="3790582" y="279781"/>
                                </a:cubicBezTo>
                                <a:cubicBezTo>
                                  <a:pt x="3791090" y="279781"/>
                                  <a:pt x="3791471" y="280035"/>
                                  <a:pt x="3791979" y="280289"/>
                                </a:cubicBezTo>
                                <a:cubicBezTo>
                                  <a:pt x="3792487" y="280543"/>
                                  <a:pt x="3792868" y="280924"/>
                                  <a:pt x="3793376" y="281432"/>
                                </a:cubicBezTo>
                                <a:cubicBezTo>
                                  <a:pt x="3793884" y="281940"/>
                                  <a:pt x="3794265" y="282575"/>
                                  <a:pt x="3794773" y="283337"/>
                                </a:cubicBezTo>
                                <a:cubicBezTo>
                                  <a:pt x="3795281" y="283973"/>
                                  <a:pt x="3795662" y="284861"/>
                                  <a:pt x="3796170" y="285624"/>
                                </a:cubicBezTo>
                                <a:cubicBezTo>
                                  <a:pt x="3796678" y="286512"/>
                                  <a:pt x="3797186" y="287528"/>
                                  <a:pt x="3797567" y="288544"/>
                                </a:cubicBezTo>
                                <a:cubicBezTo>
                                  <a:pt x="3798074" y="289560"/>
                                  <a:pt x="3798583" y="290576"/>
                                  <a:pt x="3798964" y="291592"/>
                                </a:cubicBezTo>
                                <a:cubicBezTo>
                                  <a:pt x="3799472" y="292735"/>
                                  <a:pt x="3799980" y="293878"/>
                                  <a:pt x="3800361" y="294894"/>
                                </a:cubicBezTo>
                                <a:cubicBezTo>
                                  <a:pt x="3800869" y="295910"/>
                                  <a:pt x="3801377" y="296926"/>
                                  <a:pt x="3801758" y="297942"/>
                                </a:cubicBezTo>
                                <a:cubicBezTo>
                                  <a:pt x="3802266" y="298959"/>
                                  <a:pt x="3802774" y="299974"/>
                                  <a:pt x="3803282" y="300863"/>
                                </a:cubicBezTo>
                                <a:cubicBezTo>
                                  <a:pt x="3803663" y="301752"/>
                                  <a:pt x="3804171" y="302768"/>
                                  <a:pt x="3804679" y="303530"/>
                                </a:cubicBezTo>
                                <a:cubicBezTo>
                                  <a:pt x="3805060" y="304419"/>
                                  <a:pt x="3805568" y="305181"/>
                                  <a:pt x="3806076" y="305943"/>
                                </a:cubicBezTo>
                                <a:cubicBezTo>
                                  <a:pt x="3806457" y="306705"/>
                                  <a:pt x="3806965" y="307340"/>
                                  <a:pt x="3807473" y="307975"/>
                                </a:cubicBezTo>
                                <a:cubicBezTo>
                                  <a:pt x="3807981" y="308610"/>
                                  <a:pt x="3808362" y="309245"/>
                                  <a:pt x="3808870" y="309753"/>
                                </a:cubicBezTo>
                                <a:cubicBezTo>
                                  <a:pt x="3809378" y="310261"/>
                                  <a:pt x="3809759" y="310642"/>
                                  <a:pt x="3810267" y="311024"/>
                                </a:cubicBezTo>
                                <a:cubicBezTo>
                                  <a:pt x="3810774" y="311404"/>
                                  <a:pt x="3811156" y="311785"/>
                                  <a:pt x="3811664" y="312039"/>
                                </a:cubicBezTo>
                                <a:cubicBezTo>
                                  <a:pt x="3812172" y="312166"/>
                                  <a:pt x="3812553" y="312293"/>
                                  <a:pt x="3813061" y="312420"/>
                                </a:cubicBezTo>
                                <a:cubicBezTo>
                                  <a:pt x="3813569" y="312420"/>
                                  <a:pt x="3813949" y="312420"/>
                                  <a:pt x="3814458" y="312293"/>
                                </a:cubicBezTo>
                                <a:cubicBezTo>
                                  <a:pt x="3814966" y="312166"/>
                                  <a:pt x="3815347" y="311912"/>
                                  <a:pt x="3815855" y="311659"/>
                                </a:cubicBezTo>
                                <a:cubicBezTo>
                                  <a:pt x="3816363" y="311404"/>
                                  <a:pt x="3816871" y="311024"/>
                                  <a:pt x="3817252" y="310515"/>
                                </a:cubicBezTo>
                                <a:cubicBezTo>
                                  <a:pt x="3817760" y="310134"/>
                                  <a:pt x="3818268" y="309499"/>
                                  <a:pt x="3818649" y="308864"/>
                                </a:cubicBezTo>
                                <a:cubicBezTo>
                                  <a:pt x="3819157" y="308229"/>
                                  <a:pt x="3819665" y="307594"/>
                                  <a:pt x="3820173" y="306832"/>
                                </a:cubicBezTo>
                                <a:cubicBezTo>
                                  <a:pt x="3820554" y="306070"/>
                                  <a:pt x="3821062" y="305309"/>
                                  <a:pt x="3821570" y="304419"/>
                                </a:cubicBezTo>
                                <a:cubicBezTo>
                                  <a:pt x="3821951" y="303530"/>
                                  <a:pt x="3822459" y="302514"/>
                                  <a:pt x="3822967" y="301499"/>
                                </a:cubicBezTo>
                                <a:cubicBezTo>
                                  <a:pt x="3823348" y="300482"/>
                                  <a:pt x="3823856" y="299339"/>
                                  <a:pt x="3824364" y="298197"/>
                                </a:cubicBezTo>
                                <a:cubicBezTo>
                                  <a:pt x="3824745" y="297053"/>
                                  <a:pt x="3825253" y="295910"/>
                                  <a:pt x="3825761" y="294640"/>
                                </a:cubicBezTo>
                                <a:cubicBezTo>
                                  <a:pt x="3826142" y="293370"/>
                                  <a:pt x="3826649" y="291974"/>
                                  <a:pt x="3827158" y="290576"/>
                                </a:cubicBezTo>
                                <a:cubicBezTo>
                                  <a:pt x="3827666" y="289306"/>
                                  <a:pt x="3828047" y="287782"/>
                                  <a:pt x="3828555" y="286385"/>
                                </a:cubicBezTo>
                                <a:cubicBezTo>
                                  <a:pt x="3829063" y="284861"/>
                                  <a:pt x="3829444" y="283464"/>
                                  <a:pt x="3829952" y="281940"/>
                                </a:cubicBezTo>
                                <a:cubicBezTo>
                                  <a:pt x="3830460" y="280543"/>
                                  <a:pt x="3830841" y="279019"/>
                                  <a:pt x="3831349" y="277623"/>
                                </a:cubicBezTo>
                                <a:cubicBezTo>
                                  <a:pt x="3831857" y="276225"/>
                                  <a:pt x="3832238" y="274828"/>
                                  <a:pt x="3832746" y="273685"/>
                                </a:cubicBezTo>
                                <a:cubicBezTo>
                                  <a:pt x="3833254" y="272415"/>
                                  <a:pt x="3833762" y="271145"/>
                                  <a:pt x="3834143" y="270129"/>
                                </a:cubicBezTo>
                                <a:cubicBezTo>
                                  <a:pt x="3834651" y="268986"/>
                                  <a:pt x="3835159" y="268098"/>
                                  <a:pt x="3835540" y="267209"/>
                                </a:cubicBezTo>
                                <a:cubicBezTo>
                                  <a:pt x="3836048" y="266447"/>
                                  <a:pt x="3836556" y="265684"/>
                                  <a:pt x="3836937" y="265049"/>
                                </a:cubicBezTo>
                                <a:cubicBezTo>
                                  <a:pt x="3837445" y="264541"/>
                                  <a:pt x="3837953" y="264034"/>
                                  <a:pt x="3838334" y="263652"/>
                                </a:cubicBezTo>
                                <a:cubicBezTo>
                                  <a:pt x="3838842" y="263399"/>
                                  <a:pt x="3839349" y="263144"/>
                                  <a:pt x="3839731" y="263017"/>
                                </a:cubicBezTo>
                                <a:cubicBezTo>
                                  <a:pt x="3840239" y="262890"/>
                                  <a:pt x="3840747" y="263017"/>
                                  <a:pt x="3841255" y="263144"/>
                                </a:cubicBezTo>
                                <a:cubicBezTo>
                                  <a:pt x="3841636" y="263272"/>
                                  <a:pt x="3842144" y="263525"/>
                                  <a:pt x="3842652" y="263906"/>
                                </a:cubicBezTo>
                                <a:cubicBezTo>
                                  <a:pt x="3843033" y="264160"/>
                                  <a:pt x="3843541" y="264668"/>
                                  <a:pt x="3844049" y="265303"/>
                                </a:cubicBezTo>
                                <a:cubicBezTo>
                                  <a:pt x="3844430" y="265811"/>
                                  <a:pt x="3844938" y="266574"/>
                                  <a:pt x="3845446" y="267209"/>
                                </a:cubicBezTo>
                                <a:cubicBezTo>
                                  <a:pt x="3845827" y="267970"/>
                                  <a:pt x="3846335" y="268859"/>
                                  <a:pt x="3846843" y="269749"/>
                                </a:cubicBezTo>
                                <a:cubicBezTo>
                                  <a:pt x="3847351" y="270637"/>
                                  <a:pt x="3847732" y="271526"/>
                                  <a:pt x="3848240" y="272542"/>
                                </a:cubicBezTo>
                                <a:cubicBezTo>
                                  <a:pt x="3848748" y="273431"/>
                                  <a:pt x="3849129" y="274320"/>
                                  <a:pt x="3849637" y="275336"/>
                                </a:cubicBezTo>
                                <a:cubicBezTo>
                                  <a:pt x="3850145" y="276225"/>
                                  <a:pt x="3850526" y="277241"/>
                                  <a:pt x="3851034" y="278130"/>
                                </a:cubicBezTo>
                                <a:cubicBezTo>
                                  <a:pt x="3851542" y="279019"/>
                                  <a:pt x="3851923" y="280035"/>
                                  <a:pt x="3852431" y="280924"/>
                                </a:cubicBezTo>
                                <a:cubicBezTo>
                                  <a:pt x="3852939" y="281813"/>
                                  <a:pt x="3853447" y="282702"/>
                                  <a:pt x="3853828" y="283718"/>
                                </a:cubicBezTo>
                                <a:cubicBezTo>
                                  <a:pt x="3854336" y="284607"/>
                                  <a:pt x="3854844" y="285497"/>
                                  <a:pt x="3855224" y="286512"/>
                                </a:cubicBezTo>
                                <a:cubicBezTo>
                                  <a:pt x="3855733" y="287401"/>
                                  <a:pt x="3856241" y="288417"/>
                                  <a:pt x="3856622" y="289306"/>
                                </a:cubicBezTo>
                                <a:cubicBezTo>
                                  <a:pt x="3857130" y="290323"/>
                                  <a:pt x="3857638" y="291338"/>
                                  <a:pt x="3858019" y="292354"/>
                                </a:cubicBezTo>
                                <a:cubicBezTo>
                                  <a:pt x="3858527" y="293370"/>
                                  <a:pt x="3859035" y="294386"/>
                                  <a:pt x="3859543" y="295402"/>
                                </a:cubicBezTo>
                                <a:cubicBezTo>
                                  <a:pt x="3859924" y="296418"/>
                                  <a:pt x="3860432" y="297434"/>
                                  <a:pt x="3860940" y="298577"/>
                                </a:cubicBezTo>
                                <a:cubicBezTo>
                                  <a:pt x="3861321" y="299593"/>
                                  <a:pt x="3861829" y="300609"/>
                                  <a:pt x="3862337" y="301752"/>
                                </a:cubicBezTo>
                                <a:cubicBezTo>
                                  <a:pt x="3862718" y="302768"/>
                                  <a:pt x="3863226" y="303911"/>
                                  <a:pt x="3863734" y="304927"/>
                                </a:cubicBezTo>
                                <a:cubicBezTo>
                                  <a:pt x="3864242" y="306070"/>
                                  <a:pt x="3864623" y="307086"/>
                                  <a:pt x="3865131" y="308229"/>
                                </a:cubicBezTo>
                                <a:cubicBezTo>
                                  <a:pt x="3865639" y="309245"/>
                                  <a:pt x="3866020" y="310388"/>
                                  <a:pt x="3866528" y="311404"/>
                                </a:cubicBezTo>
                                <a:cubicBezTo>
                                  <a:pt x="3867036" y="312548"/>
                                  <a:pt x="3867417" y="313563"/>
                                  <a:pt x="3867924" y="314579"/>
                                </a:cubicBezTo>
                                <a:cubicBezTo>
                                  <a:pt x="3868433" y="315723"/>
                                  <a:pt x="3868814" y="316738"/>
                                  <a:pt x="3869322" y="317627"/>
                                </a:cubicBezTo>
                                <a:cubicBezTo>
                                  <a:pt x="3869830" y="318643"/>
                                  <a:pt x="3870211" y="319659"/>
                                  <a:pt x="3870719" y="320675"/>
                                </a:cubicBezTo>
                                <a:cubicBezTo>
                                  <a:pt x="3871227" y="321564"/>
                                  <a:pt x="3871608" y="322453"/>
                                  <a:pt x="3872116" y="323342"/>
                                </a:cubicBezTo>
                                <a:cubicBezTo>
                                  <a:pt x="3872624" y="324231"/>
                                  <a:pt x="3873132" y="324993"/>
                                  <a:pt x="3873513" y="325882"/>
                                </a:cubicBezTo>
                                <a:cubicBezTo>
                                  <a:pt x="3874021" y="326644"/>
                                  <a:pt x="3874529" y="327406"/>
                                  <a:pt x="3874910" y="328168"/>
                                </a:cubicBezTo>
                                <a:cubicBezTo>
                                  <a:pt x="3875418" y="328930"/>
                                  <a:pt x="3875926" y="329692"/>
                                  <a:pt x="3876307" y="330327"/>
                                </a:cubicBezTo>
                                <a:cubicBezTo>
                                  <a:pt x="3876815" y="330962"/>
                                  <a:pt x="3877323" y="331724"/>
                                  <a:pt x="3877831" y="332359"/>
                                </a:cubicBezTo>
                                <a:cubicBezTo>
                                  <a:pt x="3878212" y="332867"/>
                                  <a:pt x="3878720" y="333502"/>
                                  <a:pt x="3879228" y="334010"/>
                                </a:cubicBezTo>
                                <a:cubicBezTo>
                                  <a:pt x="3879609" y="334645"/>
                                  <a:pt x="3880117" y="335153"/>
                                  <a:pt x="3880624" y="335661"/>
                                </a:cubicBezTo>
                                <a:cubicBezTo>
                                  <a:pt x="3881006" y="336169"/>
                                  <a:pt x="3881514" y="336550"/>
                                  <a:pt x="3882022" y="337059"/>
                                </a:cubicBezTo>
                                <a:cubicBezTo>
                                  <a:pt x="3882403" y="337439"/>
                                  <a:pt x="3882911" y="337820"/>
                                  <a:pt x="3883419" y="338201"/>
                                </a:cubicBezTo>
                                <a:cubicBezTo>
                                  <a:pt x="3883927" y="338455"/>
                                  <a:pt x="3884308" y="338836"/>
                                  <a:pt x="3884816" y="339090"/>
                                </a:cubicBezTo>
                                <a:cubicBezTo>
                                  <a:pt x="3885324" y="339344"/>
                                  <a:pt x="3885705" y="339599"/>
                                  <a:pt x="3886213" y="339852"/>
                                </a:cubicBezTo>
                                <a:cubicBezTo>
                                  <a:pt x="3886721" y="340106"/>
                                  <a:pt x="3887102" y="340360"/>
                                  <a:pt x="3887610" y="340487"/>
                                </a:cubicBezTo>
                                <a:cubicBezTo>
                                  <a:pt x="3888118" y="340741"/>
                                  <a:pt x="3888499" y="340995"/>
                                  <a:pt x="3889007" y="341123"/>
                                </a:cubicBezTo>
                                <a:cubicBezTo>
                                  <a:pt x="3889515" y="341376"/>
                                  <a:pt x="3890023" y="341503"/>
                                  <a:pt x="3890404" y="341757"/>
                                </a:cubicBezTo>
                                <a:cubicBezTo>
                                  <a:pt x="3890912" y="341884"/>
                                  <a:pt x="3891420" y="342138"/>
                                  <a:pt x="3891801" y="342265"/>
                                </a:cubicBezTo>
                                <a:cubicBezTo>
                                  <a:pt x="3892309" y="342519"/>
                                  <a:pt x="3892817" y="342647"/>
                                  <a:pt x="3893198" y="342900"/>
                                </a:cubicBezTo>
                                <a:cubicBezTo>
                                  <a:pt x="3893706" y="343027"/>
                                  <a:pt x="3894214" y="343154"/>
                                  <a:pt x="3894595" y="343409"/>
                                </a:cubicBezTo>
                                <a:cubicBezTo>
                                  <a:pt x="3895103" y="343535"/>
                                  <a:pt x="3895611" y="343662"/>
                                  <a:pt x="3895992" y="343789"/>
                                </a:cubicBezTo>
                                <a:cubicBezTo>
                                  <a:pt x="3896499" y="343916"/>
                                  <a:pt x="3897008" y="344043"/>
                                  <a:pt x="3897516" y="344170"/>
                                </a:cubicBezTo>
                                <a:cubicBezTo>
                                  <a:pt x="3897897" y="344298"/>
                                  <a:pt x="3898405" y="344424"/>
                                  <a:pt x="3898913" y="344551"/>
                                </a:cubicBezTo>
                                <a:cubicBezTo>
                                  <a:pt x="3899294" y="344551"/>
                                  <a:pt x="3899802" y="344678"/>
                                  <a:pt x="3900310" y="344805"/>
                                </a:cubicBezTo>
                                <a:cubicBezTo>
                                  <a:pt x="3900691" y="344932"/>
                                  <a:pt x="3901199" y="345059"/>
                                  <a:pt x="3901707" y="345059"/>
                                </a:cubicBezTo>
                                <a:cubicBezTo>
                                  <a:pt x="3902088" y="345186"/>
                                  <a:pt x="3902596" y="345313"/>
                                  <a:pt x="3903104" y="345313"/>
                                </a:cubicBezTo>
                                <a:cubicBezTo>
                                  <a:pt x="3903612" y="345440"/>
                                  <a:pt x="3903993" y="345567"/>
                                  <a:pt x="3904501" y="345694"/>
                                </a:cubicBezTo>
                                <a:cubicBezTo>
                                  <a:pt x="3905009" y="345694"/>
                                  <a:pt x="3905390" y="345822"/>
                                  <a:pt x="3905898" y="345949"/>
                                </a:cubicBezTo>
                                <a:cubicBezTo>
                                  <a:pt x="3906406" y="346075"/>
                                  <a:pt x="3906787" y="346075"/>
                                  <a:pt x="3907295" y="346202"/>
                                </a:cubicBezTo>
                                <a:cubicBezTo>
                                  <a:pt x="3907803" y="346329"/>
                                  <a:pt x="3908184" y="346329"/>
                                  <a:pt x="3908692" y="346456"/>
                                </a:cubicBezTo>
                                <a:cubicBezTo>
                                  <a:pt x="3909199" y="346456"/>
                                  <a:pt x="3909708" y="346584"/>
                                  <a:pt x="3910089" y="346584"/>
                                </a:cubicBezTo>
                                <a:cubicBezTo>
                                  <a:pt x="3910597" y="346710"/>
                                  <a:pt x="3911105" y="346837"/>
                                  <a:pt x="3911486" y="346837"/>
                                </a:cubicBezTo>
                                <a:cubicBezTo>
                                  <a:pt x="3911994" y="346964"/>
                                  <a:pt x="3912502" y="347091"/>
                                  <a:pt x="3912883" y="347091"/>
                                </a:cubicBezTo>
                                <a:cubicBezTo>
                                  <a:pt x="3913391" y="347218"/>
                                  <a:pt x="3913899" y="347218"/>
                                  <a:pt x="3914280" y="347345"/>
                                </a:cubicBezTo>
                                <a:cubicBezTo>
                                  <a:pt x="3914788" y="347345"/>
                                  <a:pt x="3915296" y="347473"/>
                                  <a:pt x="3915677" y="347473"/>
                                </a:cubicBezTo>
                                <a:cubicBezTo>
                                  <a:pt x="3916185" y="347599"/>
                                  <a:pt x="3916693" y="347599"/>
                                  <a:pt x="3917201" y="347726"/>
                                </a:cubicBezTo>
                                <a:cubicBezTo>
                                  <a:pt x="3917582" y="347726"/>
                                  <a:pt x="3918090" y="347853"/>
                                  <a:pt x="3918598" y="347853"/>
                                </a:cubicBezTo>
                                <a:cubicBezTo>
                                  <a:pt x="3918979" y="347853"/>
                                  <a:pt x="3919487" y="347853"/>
                                  <a:pt x="3919995" y="347980"/>
                                </a:cubicBezTo>
                                <a:cubicBezTo>
                                  <a:pt x="3920376" y="347980"/>
                                  <a:pt x="3920884" y="347980"/>
                                  <a:pt x="3921392" y="347980"/>
                                </a:cubicBezTo>
                                <a:cubicBezTo>
                                  <a:pt x="3921899" y="347980"/>
                                  <a:pt x="3922281" y="347980"/>
                                  <a:pt x="3922789" y="347980"/>
                                </a:cubicBezTo>
                                <a:cubicBezTo>
                                  <a:pt x="3923297" y="347980"/>
                                  <a:pt x="3923678" y="347980"/>
                                  <a:pt x="3924186" y="347980"/>
                                </a:cubicBezTo>
                                <a:cubicBezTo>
                                  <a:pt x="3924694" y="347980"/>
                                  <a:pt x="3925074" y="347980"/>
                                  <a:pt x="3925583" y="347853"/>
                                </a:cubicBezTo>
                                <a:cubicBezTo>
                                  <a:pt x="3926091" y="347853"/>
                                  <a:pt x="3926472" y="347853"/>
                                  <a:pt x="3926980" y="347726"/>
                                </a:cubicBezTo>
                                <a:cubicBezTo>
                                  <a:pt x="3927488" y="347726"/>
                                  <a:pt x="3927869" y="347726"/>
                                  <a:pt x="3928377" y="347599"/>
                                </a:cubicBezTo>
                                <a:cubicBezTo>
                                  <a:pt x="3928885" y="347599"/>
                                  <a:pt x="3929393" y="347473"/>
                                  <a:pt x="3929774" y="347345"/>
                                </a:cubicBezTo>
                                <a:cubicBezTo>
                                  <a:pt x="3930282" y="347345"/>
                                  <a:pt x="3930790" y="347218"/>
                                  <a:pt x="3931171" y="347091"/>
                                </a:cubicBezTo>
                                <a:cubicBezTo>
                                  <a:pt x="3931679" y="346964"/>
                                  <a:pt x="3932187" y="346837"/>
                                  <a:pt x="3932695" y="346710"/>
                                </a:cubicBezTo>
                                <a:cubicBezTo>
                                  <a:pt x="3933076" y="346584"/>
                                  <a:pt x="3933584" y="346456"/>
                                  <a:pt x="3934092" y="346329"/>
                                </a:cubicBezTo>
                                <a:cubicBezTo>
                                  <a:pt x="3934473" y="346075"/>
                                  <a:pt x="3934981" y="345949"/>
                                  <a:pt x="3935489" y="345822"/>
                                </a:cubicBezTo>
                                <a:cubicBezTo>
                                  <a:pt x="3935870" y="345694"/>
                                  <a:pt x="3936378" y="345440"/>
                                  <a:pt x="3936886" y="345313"/>
                                </a:cubicBezTo>
                                <a:cubicBezTo>
                                  <a:pt x="3937267" y="345186"/>
                                  <a:pt x="3937774" y="344932"/>
                                  <a:pt x="3938283" y="344805"/>
                                </a:cubicBezTo>
                                <a:cubicBezTo>
                                  <a:pt x="3938664" y="344678"/>
                                  <a:pt x="3939172" y="344551"/>
                                  <a:pt x="3939680" y="344298"/>
                                </a:cubicBezTo>
                                <a:cubicBezTo>
                                  <a:pt x="3940188" y="344170"/>
                                  <a:pt x="3940569" y="343916"/>
                                  <a:pt x="3941077" y="343789"/>
                                </a:cubicBezTo>
                                <a:cubicBezTo>
                                  <a:pt x="3941585" y="343535"/>
                                  <a:pt x="3941966" y="343409"/>
                                  <a:pt x="3942474" y="343154"/>
                                </a:cubicBezTo>
                                <a:cubicBezTo>
                                  <a:pt x="3942982" y="343027"/>
                                  <a:pt x="3943363" y="342900"/>
                                  <a:pt x="3943871" y="342647"/>
                                </a:cubicBezTo>
                                <a:cubicBezTo>
                                  <a:pt x="3944379" y="342519"/>
                                  <a:pt x="3944760" y="342265"/>
                                  <a:pt x="3945268" y="342138"/>
                                </a:cubicBezTo>
                                <a:cubicBezTo>
                                  <a:pt x="3945776" y="342011"/>
                                  <a:pt x="3946284" y="341884"/>
                                  <a:pt x="3946665" y="341757"/>
                                </a:cubicBezTo>
                                <a:cubicBezTo>
                                  <a:pt x="3947173" y="341630"/>
                                  <a:pt x="3947681" y="341503"/>
                                  <a:pt x="3948062" y="341376"/>
                                </a:cubicBezTo>
                                <a:cubicBezTo>
                                  <a:pt x="3948570" y="341249"/>
                                  <a:pt x="3949078" y="341123"/>
                                  <a:pt x="3949459" y="341123"/>
                                </a:cubicBezTo>
                                <a:cubicBezTo>
                                  <a:pt x="3949967" y="340995"/>
                                  <a:pt x="3950474" y="340995"/>
                                  <a:pt x="3950856" y="340868"/>
                                </a:cubicBezTo>
                                <a:cubicBezTo>
                                  <a:pt x="3951364" y="340868"/>
                                  <a:pt x="3951872" y="340741"/>
                                  <a:pt x="3952253" y="340741"/>
                                </a:cubicBezTo>
                                <a:cubicBezTo>
                                  <a:pt x="3952761" y="340741"/>
                                  <a:pt x="3953269" y="340614"/>
                                  <a:pt x="3953777" y="340614"/>
                                </a:cubicBezTo>
                                <a:cubicBezTo>
                                  <a:pt x="3954158" y="340614"/>
                                  <a:pt x="3954666" y="340614"/>
                                  <a:pt x="3955174" y="340614"/>
                                </a:cubicBezTo>
                                <a:cubicBezTo>
                                  <a:pt x="3955555" y="340614"/>
                                  <a:pt x="3956063" y="340614"/>
                                  <a:pt x="3956571" y="340741"/>
                                </a:cubicBezTo>
                                <a:cubicBezTo>
                                  <a:pt x="3956952" y="340741"/>
                                  <a:pt x="3957460" y="340741"/>
                                  <a:pt x="3957968" y="340868"/>
                                </a:cubicBezTo>
                                <a:cubicBezTo>
                                  <a:pt x="3958349" y="340868"/>
                                  <a:pt x="3958857" y="340868"/>
                                  <a:pt x="3959365" y="340995"/>
                                </a:cubicBezTo>
                                <a:cubicBezTo>
                                  <a:pt x="3959873" y="340995"/>
                                  <a:pt x="3960254" y="340995"/>
                                  <a:pt x="3960762" y="341123"/>
                                </a:cubicBezTo>
                                <a:cubicBezTo>
                                  <a:pt x="3961270" y="341123"/>
                                  <a:pt x="3961651" y="341249"/>
                                  <a:pt x="3962159" y="341249"/>
                                </a:cubicBezTo>
                                <a:cubicBezTo>
                                  <a:pt x="3962667" y="341249"/>
                                  <a:pt x="3963048" y="341376"/>
                                  <a:pt x="3963556" y="341376"/>
                                </a:cubicBezTo>
                                <a:cubicBezTo>
                                  <a:pt x="3964064" y="341376"/>
                                  <a:pt x="3964445" y="341376"/>
                                  <a:pt x="3964953" y="341503"/>
                                </a:cubicBezTo>
                                <a:cubicBezTo>
                                  <a:pt x="3965461" y="341503"/>
                                  <a:pt x="3965969" y="341503"/>
                                  <a:pt x="3966349" y="341503"/>
                                </a:cubicBezTo>
                                <a:cubicBezTo>
                                  <a:pt x="3966858" y="341503"/>
                                  <a:pt x="3967366" y="341503"/>
                                  <a:pt x="3967747" y="341503"/>
                                </a:cubicBezTo>
                                <a:cubicBezTo>
                                  <a:pt x="3968255" y="341376"/>
                                  <a:pt x="3968763" y="341376"/>
                                  <a:pt x="3969144" y="341376"/>
                                </a:cubicBezTo>
                                <a:cubicBezTo>
                                  <a:pt x="3969652" y="341376"/>
                                  <a:pt x="3970160" y="341249"/>
                                  <a:pt x="3970541" y="341249"/>
                                </a:cubicBezTo>
                                <a:cubicBezTo>
                                  <a:pt x="3971049" y="341123"/>
                                  <a:pt x="3971557" y="341123"/>
                                  <a:pt x="3971938" y="340995"/>
                                </a:cubicBezTo>
                                <a:cubicBezTo>
                                  <a:pt x="3972446" y="340995"/>
                                  <a:pt x="3972954" y="340868"/>
                                  <a:pt x="3973462" y="340741"/>
                                </a:cubicBezTo>
                                <a:cubicBezTo>
                                  <a:pt x="3973843" y="340614"/>
                                  <a:pt x="3974351" y="340487"/>
                                  <a:pt x="3974859" y="340360"/>
                                </a:cubicBezTo>
                                <a:cubicBezTo>
                                  <a:pt x="3975240" y="340234"/>
                                  <a:pt x="3975748" y="340106"/>
                                  <a:pt x="3976256" y="339852"/>
                                </a:cubicBezTo>
                                <a:cubicBezTo>
                                  <a:pt x="3976637" y="339725"/>
                                  <a:pt x="3977145" y="339599"/>
                                  <a:pt x="3977653" y="339344"/>
                                </a:cubicBezTo>
                                <a:cubicBezTo>
                                  <a:pt x="3978161" y="339217"/>
                                  <a:pt x="3978542" y="338963"/>
                                  <a:pt x="3979049" y="338709"/>
                                </a:cubicBezTo>
                                <a:cubicBezTo>
                                  <a:pt x="3979558" y="338455"/>
                                  <a:pt x="3979939" y="338201"/>
                                  <a:pt x="3980447" y="337948"/>
                                </a:cubicBezTo>
                                <a:cubicBezTo>
                                  <a:pt x="3980955" y="337693"/>
                                  <a:pt x="3981336" y="337439"/>
                                  <a:pt x="3981844" y="337185"/>
                                </a:cubicBezTo>
                                <a:cubicBezTo>
                                  <a:pt x="3982352" y="336931"/>
                                  <a:pt x="3982733" y="336550"/>
                                  <a:pt x="3983241" y="336169"/>
                                </a:cubicBezTo>
                                <a:cubicBezTo>
                                  <a:pt x="3983749" y="335915"/>
                                  <a:pt x="3984130" y="335534"/>
                                  <a:pt x="3984638" y="335153"/>
                                </a:cubicBezTo>
                                <a:cubicBezTo>
                                  <a:pt x="3985146" y="334773"/>
                                  <a:pt x="3985654" y="334391"/>
                                  <a:pt x="3986035" y="333884"/>
                                </a:cubicBezTo>
                                <a:cubicBezTo>
                                  <a:pt x="3986543" y="333502"/>
                                  <a:pt x="3987051" y="333122"/>
                                  <a:pt x="3987432" y="332613"/>
                                </a:cubicBezTo>
                                <a:cubicBezTo>
                                  <a:pt x="3987940" y="332105"/>
                                  <a:pt x="3988448" y="331598"/>
                                  <a:pt x="3988829" y="331216"/>
                                </a:cubicBezTo>
                                <a:cubicBezTo>
                                  <a:pt x="3989337" y="330709"/>
                                  <a:pt x="3989845" y="330074"/>
                                  <a:pt x="3990353" y="329565"/>
                                </a:cubicBezTo>
                                <a:cubicBezTo>
                                  <a:pt x="3990734" y="329057"/>
                                  <a:pt x="3991242" y="328549"/>
                                  <a:pt x="3991749" y="327914"/>
                                </a:cubicBezTo>
                                <a:cubicBezTo>
                                  <a:pt x="3992131" y="327406"/>
                                  <a:pt x="3992639" y="326899"/>
                                  <a:pt x="3993147" y="326263"/>
                                </a:cubicBezTo>
                                <a:cubicBezTo>
                                  <a:pt x="3993528" y="325755"/>
                                  <a:pt x="3994036" y="325248"/>
                                  <a:pt x="3994544" y="324612"/>
                                </a:cubicBezTo>
                                <a:cubicBezTo>
                                  <a:pt x="3994924" y="324104"/>
                                  <a:pt x="3995433" y="323469"/>
                                  <a:pt x="3995941" y="322961"/>
                                </a:cubicBezTo>
                                <a:cubicBezTo>
                                  <a:pt x="3996449" y="322453"/>
                                  <a:pt x="3996830" y="321945"/>
                                  <a:pt x="3997338" y="321437"/>
                                </a:cubicBezTo>
                                <a:cubicBezTo>
                                  <a:pt x="3997846" y="320929"/>
                                  <a:pt x="3998227" y="320422"/>
                                  <a:pt x="3998735" y="319913"/>
                                </a:cubicBezTo>
                                <a:cubicBezTo>
                                  <a:pt x="3999243" y="319532"/>
                                  <a:pt x="3999624" y="319024"/>
                                  <a:pt x="4000132" y="318643"/>
                                </a:cubicBezTo>
                                <a:cubicBezTo>
                                  <a:pt x="4000640" y="318262"/>
                                  <a:pt x="4001021" y="317881"/>
                                  <a:pt x="4001529" y="317500"/>
                                </a:cubicBezTo>
                                <a:cubicBezTo>
                                  <a:pt x="4002037" y="317247"/>
                                  <a:pt x="4002545" y="316865"/>
                                  <a:pt x="4002926" y="316611"/>
                                </a:cubicBezTo>
                                <a:cubicBezTo>
                                  <a:pt x="4003434" y="316357"/>
                                  <a:pt x="4003942" y="316103"/>
                                  <a:pt x="4004323" y="315976"/>
                                </a:cubicBezTo>
                                <a:cubicBezTo>
                                  <a:pt x="4004831" y="315723"/>
                                  <a:pt x="4005339" y="315468"/>
                                  <a:pt x="4005720" y="315341"/>
                                </a:cubicBezTo>
                                <a:cubicBezTo>
                                  <a:pt x="4006228" y="315214"/>
                                  <a:pt x="4006736" y="315087"/>
                                  <a:pt x="4007117" y="314960"/>
                                </a:cubicBezTo>
                                <a:cubicBezTo>
                                  <a:pt x="4007624" y="314834"/>
                                  <a:pt x="4008133" y="314834"/>
                                  <a:pt x="4008514" y="314706"/>
                                </a:cubicBezTo>
                                <a:cubicBezTo>
                                  <a:pt x="4009022" y="314579"/>
                                  <a:pt x="4009530" y="314579"/>
                                  <a:pt x="4010038" y="314452"/>
                                </a:cubicBezTo>
                                <a:cubicBezTo>
                                  <a:pt x="4010419" y="314452"/>
                                  <a:pt x="4010927" y="314325"/>
                                  <a:pt x="4011435" y="314325"/>
                                </a:cubicBezTo>
                                <a:cubicBezTo>
                                  <a:pt x="4011816" y="314199"/>
                                  <a:pt x="4012324" y="314199"/>
                                  <a:pt x="4012832" y="314199"/>
                                </a:cubicBezTo>
                                <a:cubicBezTo>
                                  <a:pt x="4013213" y="314199"/>
                                  <a:pt x="4013721" y="314072"/>
                                  <a:pt x="4014229" y="314072"/>
                                </a:cubicBezTo>
                                <a:cubicBezTo>
                                  <a:pt x="4014610" y="314072"/>
                                  <a:pt x="4015118" y="314072"/>
                                  <a:pt x="4015626" y="313944"/>
                                </a:cubicBezTo>
                                <a:cubicBezTo>
                                  <a:pt x="4016134" y="313944"/>
                                  <a:pt x="4016515" y="313817"/>
                                  <a:pt x="4017023" y="313817"/>
                                </a:cubicBezTo>
                                <a:cubicBezTo>
                                  <a:pt x="4017531" y="313690"/>
                                  <a:pt x="4017912" y="313563"/>
                                  <a:pt x="4018420" y="313563"/>
                                </a:cubicBezTo>
                                <a:cubicBezTo>
                                  <a:pt x="4018928" y="313436"/>
                                  <a:pt x="4019309" y="313309"/>
                                  <a:pt x="4019817" y="313309"/>
                                </a:cubicBezTo>
                                <a:cubicBezTo>
                                  <a:pt x="4020324" y="313182"/>
                                  <a:pt x="4020706" y="313055"/>
                                  <a:pt x="4021214" y="312801"/>
                                </a:cubicBezTo>
                                <a:cubicBezTo>
                                  <a:pt x="4021722" y="312674"/>
                                  <a:pt x="4022230" y="312548"/>
                                  <a:pt x="4022611" y="312420"/>
                                </a:cubicBezTo>
                                <a:cubicBezTo>
                                  <a:pt x="4023119" y="312293"/>
                                  <a:pt x="4023627" y="312039"/>
                                  <a:pt x="4024008" y="311912"/>
                                </a:cubicBezTo>
                                <a:cubicBezTo>
                                  <a:pt x="4024516" y="311785"/>
                                  <a:pt x="4025024" y="311531"/>
                                  <a:pt x="4025405" y="311404"/>
                                </a:cubicBezTo>
                                <a:cubicBezTo>
                                  <a:pt x="4025913" y="311277"/>
                                  <a:pt x="4026421" y="311024"/>
                                  <a:pt x="4026802" y="310897"/>
                                </a:cubicBezTo>
                                <a:cubicBezTo>
                                  <a:pt x="4027310" y="310642"/>
                                  <a:pt x="4027818" y="310515"/>
                                  <a:pt x="4028199" y="310261"/>
                                </a:cubicBezTo>
                                <a:cubicBezTo>
                                  <a:pt x="4028707" y="310007"/>
                                  <a:pt x="4029215" y="309880"/>
                                  <a:pt x="4029723" y="309626"/>
                                </a:cubicBezTo>
                                <a:cubicBezTo>
                                  <a:pt x="4030104" y="309499"/>
                                  <a:pt x="4030612" y="309245"/>
                                  <a:pt x="4031120" y="309118"/>
                                </a:cubicBezTo>
                                <a:cubicBezTo>
                                  <a:pt x="4031501" y="308864"/>
                                  <a:pt x="4032009" y="308610"/>
                                  <a:pt x="4032517" y="308484"/>
                                </a:cubicBezTo>
                                <a:cubicBezTo>
                                  <a:pt x="4032898" y="308229"/>
                                  <a:pt x="4033406" y="307975"/>
                                  <a:pt x="4033914" y="307849"/>
                                </a:cubicBezTo>
                                <a:cubicBezTo>
                                  <a:pt x="4034422" y="307594"/>
                                  <a:pt x="4034803" y="307340"/>
                                  <a:pt x="4035311" y="307213"/>
                                </a:cubicBezTo>
                                <a:cubicBezTo>
                                  <a:pt x="4035819" y="306959"/>
                                  <a:pt x="4036199" y="306705"/>
                                  <a:pt x="4036708" y="306578"/>
                                </a:cubicBezTo>
                                <a:cubicBezTo>
                                  <a:pt x="4037216" y="306324"/>
                                  <a:pt x="4037597" y="306198"/>
                                  <a:pt x="4038105" y="305943"/>
                                </a:cubicBezTo>
                                <a:cubicBezTo>
                                  <a:pt x="4038613" y="305816"/>
                                  <a:pt x="4038994" y="305562"/>
                                  <a:pt x="4039502" y="305435"/>
                                </a:cubicBezTo>
                                <a:cubicBezTo>
                                  <a:pt x="4040010" y="305309"/>
                                  <a:pt x="4040391" y="305054"/>
                                  <a:pt x="4040899" y="304927"/>
                                </a:cubicBezTo>
                                <a:cubicBezTo>
                                  <a:pt x="4041407" y="304674"/>
                                  <a:pt x="4041915" y="304547"/>
                                  <a:pt x="4042296" y="304419"/>
                                </a:cubicBezTo>
                                <a:cubicBezTo>
                                  <a:pt x="4042804" y="304165"/>
                                  <a:pt x="4043312" y="304038"/>
                                  <a:pt x="4043693" y="303911"/>
                                </a:cubicBezTo>
                                <a:cubicBezTo>
                                  <a:pt x="4044201" y="303784"/>
                                  <a:pt x="4044709" y="303530"/>
                                  <a:pt x="4045090" y="303403"/>
                                </a:cubicBezTo>
                                <a:cubicBezTo>
                                  <a:pt x="4045598" y="303276"/>
                                  <a:pt x="4046106" y="303149"/>
                                  <a:pt x="4046614" y="303023"/>
                                </a:cubicBezTo>
                                <a:cubicBezTo>
                                  <a:pt x="4046995" y="302895"/>
                                  <a:pt x="4047503" y="302768"/>
                                  <a:pt x="4048011" y="302641"/>
                                </a:cubicBezTo>
                                <a:cubicBezTo>
                                  <a:pt x="4048392" y="302514"/>
                                  <a:pt x="4048899" y="302387"/>
                                  <a:pt x="4049408" y="302260"/>
                                </a:cubicBezTo>
                                <a:cubicBezTo>
                                  <a:pt x="4049789" y="302134"/>
                                  <a:pt x="4050297" y="302134"/>
                                  <a:pt x="4050805" y="302006"/>
                                </a:cubicBezTo>
                                <a:cubicBezTo>
                                  <a:pt x="4051186" y="301879"/>
                                  <a:pt x="4051694" y="301752"/>
                                  <a:pt x="4052202" y="301625"/>
                                </a:cubicBezTo>
                                <a:cubicBezTo>
                                  <a:pt x="4052710" y="301499"/>
                                  <a:pt x="4053091" y="301372"/>
                                  <a:pt x="4053599" y="301244"/>
                                </a:cubicBezTo>
                                <a:cubicBezTo>
                                  <a:pt x="4054107" y="300990"/>
                                  <a:pt x="4054488" y="300863"/>
                                  <a:pt x="4054996" y="300736"/>
                                </a:cubicBezTo>
                                <a:cubicBezTo>
                                  <a:pt x="4055504" y="300609"/>
                                  <a:pt x="4055885" y="300355"/>
                                  <a:pt x="4056393" y="300228"/>
                                </a:cubicBezTo>
                                <a:cubicBezTo>
                                  <a:pt x="4056901" y="299974"/>
                                  <a:pt x="4057282" y="299848"/>
                                  <a:pt x="4057790" y="299593"/>
                                </a:cubicBezTo>
                                <a:cubicBezTo>
                                  <a:pt x="4058298" y="299466"/>
                                  <a:pt x="4058806" y="299212"/>
                                  <a:pt x="4059187" y="298959"/>
                                </a:cubicBezTo>
                                <a:cubicBezTo>
                                  <a:pt x="4059695" y="298831"/>
                                  <a:pt x="4060203" y="298577"/>
                                  <a:pt x="4060584" y="298324"/>
                                </a:cubicBezTo>
                                <a:cubicBezTo>
                                  <a:pt x="4061092" y="298069"/>
                                  <a:pt x="4061599" y="297815"/>
                                  <a:pt x="4061981" y="297561"/>
                                </a:cubicBezTo>
                                <a:cubicBezTo>
                                  <a:pt x="4062489" y="297307"/>
                                  <a:pt x="4062997" y="297053"/>
                                  <a:pt x="4063378" y="296799"/>
                                </a:cubicBezTo>
                                <a:cubicBezTo>
                                  <a:pt x="4063886" y="296545"/>
                                  <a:pt x="4064394" y="296164"/>
                                  <a:pt x="4064774" y="295910"/>
                                </a:cubicBezTo>
                                <a:cubicBezTo>
                                  <a:pt x="4065283" y="295656"/>
                                  <a:pt x="4065791" y="295402"/>
                                  <a:pt x="4066299" y="295149"/>
                                </a:cubicBezTo>
                                <a:cubicBezTo>
                                  <a:pt x="4066680" y="294894"/>
                                  <a:pt x="4067188" y="294513"/>
                                  <a:pt x="4067696" y="294259"/>
                                </a:cubicBezTo>
                                <a:cubicBezTo>
                                  <a:pt x="4068077" y="294005"/>
                                  <a:pt x="4068585" y="293751"/>
                                  <a:pt x="4069093" y="293624"/>
                                </a:cubicBezTo>
                                <a:cubicBezTo>
                                  <a:pt x="4069474" y="293370"/>
                                  <a:pt x="4069982" y="293243"/>
                                  <a:pt x="4070490" y="293116"/>
                                </a:cubicBezTo>
                                <a:cubicBezTo>
                                  <a:pt x="4070871" y="292989"/>
                                  <a:pt x="4071379" y="292862"/>
                                  <a:pt x="4071887" y="292862"/>
                                </a:cubicBezTo>
                                <a:cubicBezTo>
                                  <a:pt x="4072395" y="292735"/>
                                  <a:pt x="4072776" y="292735"/>
                                  <a:pt x="4073284" y="292862"/>
                                </a:cubicBezTo>
                                <a:cubicBezTo>
                                  <a:pt x="4073792" y="292989"/>
                                  <a:pt x="4074173" y="293116"/>
                                  <a:pt x="4074681" y="293243"/>
                                </a:cubicBezTo>
                                <a:cubicBezTo>
                                  <a:pt x="4075189" y="293498"/>
                                  <a:pt x="4075570" y="293751"/>
                                  <a:pt x="4076078" y="294132"/>
                                </a:cubicBezTo>
                                <a:cubicBezTo>
                                  <a:pt x="4076586" y="294386"/>
                                  <a:pt x="4076967" y="294894"/>
                                  <a:pt x="4077474" y="295402"/>
                                </a:cubicBezTo>
                                <a:cubicBezTo>
                                  <a:pt x="4077983" y="295784"/>
                                  <a:pt x="4078491" y="296418"/>
                                  <a:pt x="4078872" y="297053"/>
                                </a:cubicBezTo>
                                <a:cubicBezTo>
                                  <a:pt x="4079380" y="297561"/>
                                  <a:pt x="4079888" y="298324"/>
                                  <a:pt x="4080269" y="299085"/>
                                </a:cubicBezTo>
                                <a:cubicBezTo>
                                  <a:pt x="4080777" y="299848"/>
                                  <a:pt x="4081285" y="300609"/>
                                  <a:pt x="4081666" y="301499"/>
                                </a:cubicBezTo>
                                <a:cubicBezTo>
                                  <a:pt x="4082174" y="302260"/>
                                  <a:pt x="4082682" y="303149"/>
                                  <a:pt x="4083063" y="304038"/>
                                </a:cubicBezTo>
                                <a:cubicBezTo>
                                  <a:pt x="4083571" y="304927"/>
                                  <a:pt x="4084079" y="305816"/>
                                  <a:pt x="4084460" y="306705"/>
                                </a:cubicBezTo>
                                <a:cubicBezTo>
                                  <a:pt x="4084968" y="307594"/>
                                  <a:pt x="4085476" y="308484"/>
                                  <a:pt x="4085984" y="309245"/>
                                </a:cubicBezTo>
                                <a:cubicBezTo>
                                  <a:pt x="4086365" y="310134"/>
                                  <a:pt x="4086873" y="310897"/>
                                  <a:pt x="4087381" y="311659"/>
                                </a:cubicBezTo>
                                <a:cubicBezTo>
                                  <a:pt x="4087762" y="312420"/>
                                  <a:pt x="4088270" y="313055"/>
                                  <a:pt x="4088778" y="313563"/>
                                </a:cubicBezTo>
                                <a:cubicBezTo>
                                  <a:pt x="4089159" y="314199"/>
                                  <a:pt x="4089667" y="314706"/>
                                  <a:pt x="4090174" y="315087"/>
                                </a:cubicBezTo>
                                <a:cubicBezTo>
                                  <a:pt x="4090683" y="315595"/>
                                  <a:pt x="4091064" y="315849"/>
                                  <a:pt x="4091572" y="316103"/>
                                </a:cubicBezTo>
                                <a:cubicBezTo>
                                  <a:pt x="4092080" y="316357"/>
                                  <a:pt x="4092461" y="316611"/>
                                  <a:pt x="4092969" y="316738"/>
                                </a:cubicBezTo>
                                <a:cubicBezTo>
                                  <a:pt x="4093477" y="316865"/>
                                  <a:pt x="4093858" y="316865"/>
                                  <a:pt x="4094366" y="316738"/>
                                </a:cubicBezTo>
                                <a:cubicBezTo>
                                  <a:pt x="4094874" y="316738"/>
                                  <a:pt x="4095255" y="316611"/>
                                  <a:pt x="4095763" y="316484"/>
                                </a:cubicBezTo>
                                <a:cubicBezTo>
                                  <a:pt x="4096271" y="316230"/>
                                  <a:pt x="4096652" y="315976"/>
                                  <a:pt x="4097160" y="315723"/>
                                </a:cubicBezTo>
                                <a:cubicBezTo>
                                  <a:pt x="4097668" y="315341"/>
                                  <a:pt x="4098176" y="314960"/>
                                  <a:pt x="4098557" y="314579"/>
                                </a:cubicBezTo>
                                <a:cubicBezTo>
                                  <a:pt x="4099065" y="314199"/>
                                  <a:pt x="4099573" y="313690"/>
                                  <a:pt x="4099954" y="313309"/>
                                </a:cubicBezTo>
                                <a:cubicBezTo>
                                  <a:pt x="4100462" y="312801"/>
                                  <a:pt x="4100970" y="312293"/>
                                  <a:pt x="4101351" y="311785"/>
                                </a:cubicBezTo>
                                <a:cubicBezTo>
                                  <a:pt x="4101859" y="311277"/>
                                  <a:pt x="4102367" y="310769"/>
                                  <a:pt x="4102874" y="310261"/>
                                </a:cubicBezTo>
                                <a:cubicBezTo>
                                  <a:pt x="4103256" y="309626"/>
                                  <a:pt x="4103764" y="309118"/>
                                  <a:pt x="4104272" y="308610"/>
                                </a:cubicBezTo>
                                <a:cubicBezTo>
                                  <a:pt x="4104653" y="307975"/>
                                  <a:pt x="4105161" y="307467"/>
                                  <a:pt x="4105669" y="306832"/>
                                </a:cubicBezTo>
                                <a:cubicBezTo>
                                  <a:pt x="4106049" y="306324"/>
                                  <a:pt x="4106558" y="305689"/>
                                  <a:pt x="4107066" y="305054"/>
                                </a:cubicBezTo>
                                <a:cubicBezTo>
                                  <a:pt x="4107447" y="304419"/>
                                  <a:pt x="4107955" y="303911"/>
                                  <a:pt x="4108463" y="303276"/>
                                </a:cubicBezTo>
                                <a:cubicBezTo>
                                  <a:pt x="4108971" y="302641"/>
                                  <a:pt x="4109352" y="301879"/>
                                  <a:pt x="4109860" y="301244"/>
                                </a:cubicBezTo>
                                <a:cubicBezTo>
                                  <a:pt x="4110368" y="300482"/>
                                  <a:pt x="4110749" y="299848"/>
                                  <a:pt x="4111257" y="299085"/>
                                </a:cubicBezTo>
                                <a:cubicBezTo>
                                  <a:pt x="4111765" y="298324"/>
                                  <a:pt x="4112146" y="297434"/>
                                  <a:pt x="4112654" y="296545"/>
                                </a:cubicBezTo>
                                <a:cubicBezTo>
                                  <a:pt x="4113162" y="295784"/>
                                  <a:pt x="4113543" y="294894"/>
                                  <a:pt x="4114051" y="293878"/>
                                </a:cubicBezTo>
                                <a:cubicBezTo>
                                  <a:pt x="4114559" y="292862"/>
                                  <a:pt x="4115067" y="291847"/>
                                  <a:pt x="4115448" y="290703"/>
                                </a:cubicBezTo>
                                <a:cubicBezTo>
                                  <a:pt x="4115956" y="289560"/>
                                  <a:pt x="4116464" y="288417"/>
                                  <a:pt x="4116845" y="287148"/>
                                </a:cubicBezTo>
                                <a:cubicBezTo>
                                  <a:pt x="4117353" y="285750"/>
                                  <a:pt x="4117861" y="284480"/>
                                  <a:pt x="4118242" y="282956"/>
                                </a:cubicBezTo>
                                <a:cubicBezTo>
                                  <a:pt x="4118749" y="281432"/>
                                  <a:pt x="4119258" y="279909"/>
                                  <a:pt x="4119639" y="278130"/>
                                </a:cubicBezTo>
                                <a:cubicBezTo>
                                  <a:pt x="4120147" y="276479"/>
                                  <a:pt x="4120655" y="274574"/>
                                  <a:pt x="4121036" y="272669"/>
                                </a:cubicBezTo>
                                <a:cubicBezTo>
                                  <a:pt x="4121544" y="270764"/>
                                  <a:pt x="4122052" y="268732"/>
                                  <a:pt x="4122560" y="266574"/>
                                </a:cubicBezTo>
                                <a:cubicBezTo>
                                  <a:pt x="4122941" y="264414"/>
                                  <a:pt x="4123449" y="262128"/>
                                  <a:pt x="4123957" y="259715"/>
                                </a:cubicBezTo>
                                <a:cubicBezTo>
                                  <a:pt x="4124338" y="257429"/>
                                  <a:pt x="4124846" y="254889"/>
                                  <a:pt x="4125354" y="252476"/>
                                </a:cubicBezTo>
                                <a:cubicBezTo>
                                  <a:pt x="4125735" y="249936"/>
                                  <a:pt x="4126243" y="247269"/>
                                  <a:pt x="4126751" y="244602"/>
                                </a:cubicBezTo>
                                <a:cubicBezTo>
                                  <a:pt x="4127132" y="241935"/>
                                  <a:pt x="4127640" y="239268"/>
                                  <a:pt x="4128148" y="236601"/>
                                </a:cubicBezTo>
                                <a:cubicBezTo>
                                  <a:pt x="4128656" y="233807"/>
                                  <a:pt x="4129037" y="231140"/>
                                  <a:pt x="4129545" y="228474"/>
                                </a:cubicBezTo>
                                <a:cubicBezTo>
                                  <a:pt x="4130053" y="225806"/>
                                  <a:pt x="4130434" y="223139"/>
                                  <a:pt x="4130942" y="220473"/>
                                </a:cubicBezTo>
                                <a:cubicBezTo>
                                  <a:pt x="4131449" y="217932"/>
                                  <a:pt x="4131831" y="215519"/>
                                  <a:pt x="4132339" y="213106"/>
                                </a:cubicBezTo>
                                <a:cubicBezTo>
                                  <a:pt x="4132847" y="210693"/>
                                  <a:pt x="4133228" y="208407"/>
                                  <a:pt x="4133736" y="206375"/>
                                </a:cubicBezTo>
                                <a:cubicBezTo>
                                  <a:pt x="4134244" y="204343"/>
                                  <a:pt x="4134752" y="202438"/>
                                  <a:pt x="4135133" y="200787"/>
                                </a:cubicBezTo>
                                <a:cubicBezTo>
                                  <a:pt x="4135641" y="199136"/>
                                  <a:pt x="4136149" y="197612"/>
                                  <a:pt x="4136530" y="196469"/>
                                </a:cubicBezTo>
                                <a:cubicBezTo>
                                  <a:pt x="4137038" y="195199"/>
                                  <a:pt x="4137546" y="194310"/>
                                  <a:pt x="4137927" y="193549"/>
                                </a:cubicBezTo>
                                <a:cubicBezTo>
                                  <a:pt x="4138435" y="192913"/>
                                  <a:pt x="4138943" y="192532"/>
                                  <a:pt x="4139324" y="192278"/>
                                </a:cubicBezTo>
                                <a:cubicBezTo>
                                  <a:pt x="4139832" y="192151"/>
                                  <a:pt x="4140340" y="192278"/>
                                  <a:pt x="4140721" y="192659"/>
                                </a:cubicBezTo>
                                <a:cubicBezTo>
                                  <a:pt x="4141229" y="192913"/>
                                  <a:pt x="4141737" y="193549"/>
                                  <a:pt x="4142245" y="194437"/>
                                </a:cubicBezTo>
                                <a:cubicBezTo>
                                  <a:pt x="4142626" y="195199"/>
                                  <a:pt x="4143134" y="196215"/>
                                  <a:pt x="4143642" y="197485"/>
                                </a:cubicBezTo>
                                <a:cubicBezTo>
                                  <a:pt x="4144023" y="198755"/>
                                  <a:pt x="4144531" y="200279"/>
                                  <a:pt x="4145039" y="201930"/>
                                </a:cubicBezTo>
                                <a:cubicBezTo>
                                  <a:pt x="4145420" y="203581"/>
                                  <a:pt x="4145928" y="205359"/>
                                  <a:pt x="4146436" y="207391"/>
                                </a:cubicBezTo>
                                <a:cubicBezTo>
                                  <a:pt x="4146944" y="209297"/>
                                  <a:pt x="4147324" y="211455"/>
                                  <a:pt x="4147833" y="213741"/>
                                </a:cubicBezTo>
                                <a:cubicBezTo>
                                  <a:pt x="4148341" y="216027"/>
                                  <a:pt x="4148722" y="218440"/>
                                  <a:pt x="4149230" y="220853"/>
                                </a:cubicBezTo>
                                <a:cubicBezTo>
                                  <a:pt x="4149738" y="223266"/>
                                  <a:pt x="4150119" y="225934"/>
                                  <a:pt x="4150627" y="228474"/>
                                </a:cubicBezTo>
                                <a:cubicBezTo>
                                  <a:pt x="4151135" y="231140"/>
                                  <a:pt x="4151516" y="233807"/>
                                  <a:pt x="4152024" y="236601"/>
                                </a:cubicBezTo>
                                <a:cubicBezTo>
                                  <a:pt x="4152532" y="239268"/>
                                  <a:pt x="4152913" y="242062"/>
                                  <a:pt x="4153421" y="244856"/>
                                </a:cubicBezTo>
                                <a:cubicBezTo>
                                  <a:pt x="4153929" y="247650"/>
                                  <a:pt x="4154437" y="250317"/>
                                  <a:pt x="4154818" y="253111"/>
                                </a:cubicBezTo>
                                <a:cubicBezTo>
                                  <a:pt x="4155326" y="255905"/>
                                  <a:pt x="4155834" y="258699"/>
                                  <a:pt x="4156215" y="261366"/>
                                </a:cubicBezTo>
                                <a:cubicBezTo>
                                  <a:pt x="4156723" y="264160"/>
                                  <a:pt x="4157231" y="266954"/>
                                  <a:pt x="4157612" y="269622"/>
                                </a:cubicBezTo>
                                <a:cubicBezTo>
                                  <a:pt x="4158120" y="272288"/>
                                  <a:pt x="4158628" y="274955"/>
                                  <a:pt x="4159136" y="277495"/>
                                </a:cubicBezTo>
                                <a:cubicBezTo>
                                  <a:pt x="4159517" y="280162"/>
                                  <a:pt x="4160024" y="282702"/>
                                  <a:pt x="4160533" y="285242"/>
                                </a:cubicBezTo>
                                <a:cubicBezTo>
                                  <a:pt x="4160914" y="287782"/>
                                  <a:pt x="4161422" y="290195"/>
                                  <a:pt x="4161930" y="292609"/>
                                </a:cubicBezTo>
                                <a:cubicBezTo>
                                  <a:pt x="4162311" y="295022"/>
                                  <a:pt x="4162819" y="297434"/>
                                  <a:pt x="4163327" y="299720"/>
                                </a:cubicBezTo>
                                <a:cubicBezTo>
                                  <a:pt x="4163708" y="301879"/>
                                  <a:pt x="4164216" y="304165"/>
                                  <a:pt x="4164724" y="306198"/>
                                </a:cubicBezTo>
                                <a:cubicBezTo>
                                  <a:pt x="4165232" y="308356"/>
                                  <a:pt x="4165613" y="310515"/>
                                  <a:pt x="4166121" y="312548"/>
                                </a:cubicBezTo>
                                <a:cubicBezTo>
                                  <a:pt x="4166629" y="314452"/>
                                  <a:pt x="4167010" y="316484"/>
                                  <a:pt x="4167518" y="318262"/>
                                </a:cubicBezTo>
                                <a:cubicBezTo>
                                  <a:pt x="4168026" y="320167"/>
                                  <a:pt x="4168407" y="321945"/>
                                  <a:pt x="4168915" y="323724"/>
                                </a:cubicBezTo>
                                <a:cubicBezTo>
                                  <a:pt x="4169423" y="325501"/>
                                  <a:pt x="4169804" y="327152"/>
                                  <a:pt x="4170312" y="328803"/>
                                </a:cubicBezTo>
                                <a:cubicBezTo>
                                  <a:pt x="4170820" y="330454"/>
                                  <a:pt x="4171328" y="331978"/>
                                  <a:pt x="4171709" y="333502"/>
                                </a:cubicBezTo>
                                <a:cubicBezTo>
                                  <a:pt x="4172217" y="335026"/>
                                  <a:pt x="4172724" y="336424"/>
                                  <a:pt x="4173106" y="337820"/>
                                </a:cubicBezTo>
                                <a:cubicBezTo>
                                  <a:pt x="4173614" y="339217"/>
                                  <a:pt x="4174122" y="340614"/>
                                  <a:pt x="4174503" y="341884"/>
                                </a:cubicBezTo>
                                <a:cubicBezTo>
                                  <a:pt x="4175011" y="343154"/>
                                  <a:pt x="4175519" y="344424"/>
                                  <a:pt x="4175899" y="345567"/>
                                </a:cubicBezTo>
                                <a:cubicBezTo>
                                  <a:pt x="4176408" y="346837"/>
                                  <a:pt x="4176916" y="347980"/>
                                  <a:pt x="4177297" y="348997"/>
                                </a:cubicBezTo>
                                <a:cubicBezTo>
                                  <a:pt x="4177805" y="350139"/>
                                  <a:pt x="4178313" y="351155"/>
                                  <a:pt x="4178821" y="352172"/>
                                </a:cubicBezTo>
                                <a:cubicBezTo>
                                  <a:pt x="4179202" y="353060"/>
                                  <a:pt x="4179710" y="354076"/>
                                  <a:pt x="4180218" y="354965"/>
                                </a:cubicBezTo>
                                <a:cubicBezTo>
                                  <a:pt x="4180599" y="355854"/>
                                  <a:pt x="4181107" y="356743"/>
                                  <a:pt x="4181615" y="357632"/>
                                </a:cubicBezTo>
                                <a:cubicBezTo>
                                  <a:pt x="4181996" y="358522"/>
                                  <a:pt x="4182504" y="359284"/>
                                  <a:pt x="4183012" y="360045"/>
                                </a:cubicBezTo>
                                <a:cubicBezTo>
                                  <a:pt x="4183393" y="360807"/>
                                  <a:pt x="4183901" y="361569"/>
                                  <a:pt x="4184409" y="362331"/>
                                </a:cubicBezTo>
                                <a:cubicBezTo>
                                  <a:pt x="4184917" y="362966"/>
                                  <a:pt x="4185298" y="363728"/>
                                  <a:pt x="4185806" y="364363"/>
                                </a:cubicBezTo>
                                <a:cubicBezTo>
                                  <a:pt x="4186314" y="364999"/>
                                  <a:pt x="4186695" y="365634"/>
                                  <a:pt x="4187203" y="366268"/>
                                </a:cubicBezTo>
                                <a:cubicBezTo>
                                  <a:pt x="4187711" y="366903"/>
                                  <a:pt x="4188092" y="367538"/>
                                  <a:pt x="4188599" y="368174"/>
                                </a:cubicBezTo>
                                <a:cubicBezTo>
                                  <a:pt x="4189108" y="368681"/>
                                  <a:pt x="4189489" y="369189"/>
                                  <a:pt x="4189997" y="369698"/>
                                </a:cubicBezTo>
                                <a:cubicBezTo>
                                  <a:pt x="4190505" y="370332"/>
                                  <a:pt x="4191013" y="370713"/>
                                  <a:pt x="4191394" y="371222"/>
                                </a:cubicBezTo>
                                <a:cubicBezTo>
                                  <a:pt x="4191902" y="371729"/>
                                  <a:pt x="4192410" y="372237"/>
                                  <a:pt x="4192791" y="372618"/>
                                </a:cubicBezTo>
                                <a:cubicBezTo>
                                  <a:pt x="4193299" y="373126"/>
                                  <a:pt x="4193807" y="373507"/>
                                  <a:pt x="4194188" y="374015"/>
                                </a:cubicBezTo>
                                <a:cubicBezTo>
                                  <a:pt x="4194696" y="374397"/>
                                  <a:pt x="4195204" y="374777"/>
                                  <a:pt x="4195585" y="375159"/>
                                </a:cubicBezTo>
                                <a:cubicBezTo>
                                  <a:pt x="4196093" y="375539"/>
                                  <a:pt x="4196601" y="375920"/>
                                  <a:pt x="4196982" y="376301"/>
                                </a:cubicBezTo>
                                <a:cubicBezTo>
                                  <a:pt x="4197490" y="376555"/>
                                  <a:pt x="4197998" y="376936"/>
                                  <a:pt x="4198506" y="377190"/>
                                </a:cubicBezTo>
                                <a:cubicBezTo>
                                  <a:pt x="4198887" y="377572"/>
                                  <a:pt x="4199395" y="377825"/>
                                  <a:pt x="4199903" y="378206"/>
                                </a:cubicBezTo>
                                <a:cubicBezTo>
                                  <a:pt x="4200284" y="378460"/>
                                  <a:pt x="4200792" y="378714"/>
                                  <a:pt x="4201300" y="378968"/>
                                </a:cubicBezTo>
                                <a:cubicBezTo>
                                  <a:pt x="4201681" y="379223"/>
                                  <a:pt x="4202189" y="379476"/>
                                  <a:pt x="4202697" y="379730"/>
                                </a:cubicBezTo>
                                <a:cubicBezTo>
                                  <a:pt x="4203205" y="379984"/>
                                  <a:pt x="4203586" y="380238"/>
                                  <a:pt x="4204094" y="380492"/>
                                </a:cubicBezTo>
                                <a:cubicBezTo>
                                  <a:pt x="4204602" y="380747"/>
                                  <a:pt x="4204983" y="380874"/>
                                  <a:pt x="4205491" y="381127"/>
                                </a:cubicBezTo>
                                <a:cubicBezTo>
                                  <a:pt x="4205999" y="381381"/>
                                  <a:pt x="4206380" y="381635"/>
                                  <a:pt x="4206888" y="381762"/>
                                </a:cubicBezTo>
                                <a:cubicBezTo>
                                  <a:pt x="4207396" y="382016"/>
                                  <a:pt x="4207777" y="382143"/>
                                  <a:pt x="4208285" y="382398"/>
                                </a:cubicBezTo>
                                <a:cubicBezTo>
                                  <a:pt x="4208793" y="382524"/>
                                  <a:pt x="4209174" y="382778"/>
                                  <a:pt x="4209682" y="382905"/>
                                </a:cubicBezTo>
                                <a:cubicBezTo>
                                  <a:pt x="4210190" y="383159"/>
                                  <a:pt x="4210698" y="383286"/>
                                  <a:pt x="4211079" y="383413"/>
                                </a:cubicBezTo>
                                <a:cubicBezTo>
                                  <a:pt x="4211587" y="383667"/>
                                  <a:pt x="4212095" y="383794"/>
                                  <a:pt x="4212476" y="383922"/>
                                </a:cubicBezTo>
                                <a:cubicBezTo>
                                  <a:pt x="4212984" y="384049"/>
                                  <a:pt x="4213492" y="384175"/>
                                  <a:pt x="4213873" y="384429"/>
                                </a:cubicBezTo>
                                <a:cubicBezTo>
                                  <a:pt x="4214381" y="384556"/>
                                  <a:pt x="4214889" y="384684"/>
                                  <a:pt x="4215397" y="384810"/>
                                </a:cubicBezTo>
                                <a:cubicBezTo>
                                  <a:pt x="4215778" y="384937"/>
                                  <a:pt x="4216286" y="385064"/>
                                  <a:pt x="4216794" y="385191"/>
                                </a:cubicBezTo>
                                <a:cubicBezTo>
                                  <a:pt x="4217175" y="385318"/>
                                  <a:pt x="4217683" y="385445"/>
                                  <a:pt x="4218191" y="385573"/>
                                </a:cubicBezTo>
                                <a:cubicBezTo>
                                  <a:pt x="4218572" y="385699"/>
                                  <a:pt x="4219080" y="385826"/>
                                  <a:pt x="4219588" y="386080"/>
                                </a:cubicBezTo>
                                <a:cubicBezTo>
                                  <a:pt x="4219969" y="386207"/>
                                  <a:pt x="4220477" y="386334"/>
                                  <a:pt x="4220985" y="386461"/>
                                </a:cubicBezTo>
                                <a:cubicBezTo>
                                  <a:pt x="4221493" y="386588"/>
                                  <a:pt x="4221874" y="386715"/>
                                  <a:pt x="4222382" y="386842"/>
                                </a:cubicBezTo>
                                <a:cubicBezTo>
                                  <a:pt x="4222890" y="386969"/>
                                  <a:pt x="4223271" y="387097"/>
                                  <a:pt x="4223779" y="387097"/>
                                </a:cubicBezTo>
                                <a:cubicBezTo>
                                  <a:pt x="4224287" y="387224"/>
                                  <a:pt x="4224668" y="387350"/>
                                  <a:pt x="4225176" y="387477"/>
                                </a:cubicBezTo>
                                <a:cubicBezTo>
                                  <a:pt x="4225684" y="387604"/>
                                  <a:pt x="4226065" y="387731"/>
                                  <a:pt x="4226573" y="387731"/>
                                </a:cubicBezTo>
                                <a:cubicBezTo>
                                  <a:pt x="4227081" y="387859"/>
                                  <a:pt x="4227589" y="387985"/>
                                  <a:pt x="4227970" y="388112"/>
                                </a:cubicBezTo>
                                <a:cubicBezTo>
                                  <a:pt x="4228478" y="388112"/>
                                  <a:pt x="4228986" y="388239"/>
                                  <a:pt x="4229367" y="388239"/>
                                </a:cubicBezTo>
                                <a:cubicBezTo>
                                  <a:pt x="4229875" y="388366"/>
                                  <a:pt x="4230383" y="388366"/>
                                  <a:pt x="4230764" y="388493"/>
                                </a:cubicBezTo>
                                <a:cubicBezTo>
                                  <a:pt x="4231272" y="388620"/>
                                  <a:pt x="4231780" y="388620"/>
                                  <a:pt x="4232161" y="388748"/>
                                </a:cubicBezTo>
                                <a:cubicBezTo>
                                  <a:pt x="4232669" y="388748"/>
                                  <a:pt x="4233177" y="388748"/>
                                  <a:pt x="4233558" y="388874"/>
                                </a:cubicBezTo>
                                <a:cubicBezTo>
                                  <a:pt x="4234066" y="388874"/>
                                  <a:pt x="4234574" y="388874"/>
                                  <a:pt x="4235082" y="389001"/>
                                </a:cubicBezTo>
                                <a:cubicBezTo>
                                  <a:pt x="4235463" y="389001"/>
                                  <a:pt x="4235971" y="389001"/>
                                  <a:pt x="4236479" y="389128"/>
                                </a:cubicBezTo>
                                <a:cubicBezTo>
                                  <a:pt x="4236860" y="389128"/>
                                  <a:pt x="4237368" y="389128"/>
                                  <a:pt x="4237876" y="389128"/>
                                </a:cubicBezTo>
                                <a:cubicBezTo>
                                  <a:pt x="4238257" y="389128"/>
                                  <a:pt x="4238765" y="389128"/>
                                  <a:pt x="4239273" y="389255"/>
                                </a:cubicBezTo>
                                <a:cubicBezTo>
                                  <a:pt x="4239654" y="389255"/>
                                  <a:pt x="4240162" y="389255"/>
                                  <a:pt x="4240670" y="389255"/>
                                </a:cubicBezTo>
                                <a:cubicBezTo>
                                  <a:pt x="4241178" y="389255"/>
                                  <a:pt x="4241559" y="389255"/>
                                  <a:pt x="4242067" y="389255"/>
                                </a:cubicBezTo>
                                <a:cubicBezTo>
                                  <a:pt x="4242575" y="389255"/>
                                  <a:pt x="4242956" y="389255"/>
                                  <a:pt x="4243464" y="389255"/>
                                </a:cubicBezTo>
                                <a:cubicBezTo>
                                  <a:pt x="4243972" y="389128"/>
                                  <a:pt x="4244353" y="389128"/>
                                  <a:pt x="4244861" y="389128"/>
                                </a:cubicBezTo>
                                <a:cubicBezTo>
                                  <a:pt x="4245369" y="389128"/>
                                  <a:pt x="4245750" y="389001"/>
                                  <a:pt x="4246258" y="389001"/>
                                </a:cubicBezTo>
                                <a:cubicBezTo>
                                  <a:pt x="4246766" y="389001"/>
                                  <a:pt x="4247274" y="388874"/>
                                  <a:pt x="4247655" y="388748"/>
                                </a:cubicBezTo>
                                <a:cubicBezTo>
                                  <a:pt x="4248163" y="388748"/>
                                  <a:pt x="4248671" y="388620"/>
                                  <a:pt x="4249052" y="388620"/>
                                </a:cubicBezTo>
                                <a:cubicBezTo>
                                  <a:pt x="4249560" y="388493"/>
                                  <a:pt x="4250068" y="388366"/>
                                  <a:pt x="4250449" y="388239"/>
                                </a:cubicBezTo>
                                <a:cubicBezTo>
                                  <a:pt x="4250957" y="388239"/>
                                  <a:pt x="4251465" y="388112"/>
                                  <a:pt x="4251846" y="387985"/>
                                </a:cubicBezTo>
                                <a:cubicBezTo>
                                  <a:pt x="4252354" y="387859"/>
                                  <a:pt x="4252862" y="387731"/>
                                  <a:pt x="4253243" y="387731"/>
                                </a:cubicBezTo>
                                <a:cubicBezTo>
                                  <a:pt x="4253751" y="387604"/>
                                  <a:pt x="4254259" y="387477"/>
                                  <a:pt x="4254767" y="387350"/>
                                </a:cubicBezTo>
                                <a:cubicBezTo>
                                  <a:pt x="4255148" y="387224"/>
                                  <a:pt x="4255656" y="387097"/>
                                  <a:pt x="4256164" y="386969"/>
                                </a:cubicBezTo>
                                <a:cubicBezTo>
                                  <a:pt x="4256545" y="386842"/>
                                  <a:pt x="4257053" y="386588"/>
                                  <a:pt x="4257561" y="386461"/>
                                </a:cubicBezTo>
                                <a:cubicBezTo>
                                  <a:pt x="4257942" y="386334"/>
                                  <a:pt x="4258450" y="386207"/>
                                  <a:pt x="4258958" y="386080"/>
                                </a:cubicBezTo>
                                <a:cubicBezTo>
                                  <a:pt x="4259466" y="385826"/>
                                  <a:pt x="4259847" y="385699"/>
                                  <a:pt x="4260355" y="385573"/>
                                </a:cubicBezTo>
                                <a:cubicBezTo>
                                  <a:pt x="4260863" y="385445"/>
                                  <a:pt x="4261244" y="385191"/>
                                  <a:pt x="4261752" y="385064"/>
                                </a:cubicBezTo>
                                <a:cubicBezTo>
                                  <a:pt x="4262260" y="384810"/>
                                  <a:pt x="4262641" y="384684"/>
                                  <a:pt x="4263149" y="384429"/>
                                </a:cubicBezTo>
                                <a:cubicBezTo>
                                  <a:pt x="4263657" y="384302"/>
                                  <a:pt x="4264038" y="384049"/>
                                  <a:pt x="4264546" y="383794"/>
                                </a:cubicBezTo>
                                <a:cubicBezTo>
                                  <a:pt x="4265054" y="383540"/>
                                  <a:pt x="4265435" y="383413"/>
                                  <a:pt x="4265943" y="383159"/>
                                </a:cubicBezTo>
                                <a:cubicBezTo>
                                  <a:pt x="4266451" y="382905"/>
                                  <a:pt x="4266959" y="382651"/>
                                  <a:pt x="4267340" y="382398"/>
                                </a:cubicBezTo>
                                <a:cubicBezTo>
                                  <a:pt x="4267848" y="382143"/>
                                  <a:pt x="4268356" y="381762"/>
                                  <a:pt x="4268737" y="381509"/>
                                </a:cubicBezTo>
                                <a:cubicBezTo>
                                  <a:pt x="4269245" y="381254"/>
                                  <a:pt x="4269753" y="380874"/>
                                  <a:pt x="4270134" y="380619"/>
                                </a:cubicBezTo>
                                <a:cubicBezTo>
                                  <a:pt x="4270642" y="380238"/>
                                  <a:pt x="4271150" y="379857"/>
                                  <a:pt x="4271658" y="379603"/>
                                </a:cubicBezTo>
                                <a:cubicBezTo>
                                  <a:pt x="4272039" y="379223"/>
                                  <a:pt x="4272547" y="378968"/>
                                  <a:pt x="4273055" y="378587"/>
                                </a:cubicBezTo>
                                <a:cubicBezTo>
                                  <a:pt x="4273436" y="378206"/>
                                  <a:pt x="4273944" y="377952"/>
                                  <a:pt x="4274452" y="377572"/>
                                </a:cubicBezTo>
                                <a:cubicBezTo>
                                  <a:pt x="4274833" y="377317"/>
                                  <a:pt x="4275341" y="376936"/>
                                  <a:pt x="4275849" y="376682"/>
                                </a:cubicBezTo>
                                <a:cubicBezTo>
                                  <a:pt x="4276230" y="376428"/>
                                  <a:pt x="4276738" y="376174"/>
                                  <a:pt x="4277246" y="375920"/>
                                </a:cubicBezTo>
                                <a:cubicBezTo>
                                  <a:pt x="4277754" y="375666"/>
                                  <a:pt x="4278135" y="375412"/>
                                  <a:pt x="4278643" y="375285"/>
                                </a:cubicBezTo>
                                <a:cubicBezTo>
                                  <a:pt x="4279151" y="375031"/>
                                  <a:pt x="4279532" y="374904"/>
                                  <a:pt x="4280040" y="374650"/>
                                </a:cubicBezTo>
                                <a:cubicBezTo>
                                  <a:pt x="4280548" y="374524"/>
                                  <a:pt x="4280929" y="374397"/>
                                  <a:pt x="4281437" y="374397"/>
                                </a:cubicBezTo>
                                <a:cubicBezTo>
                                  <a:pt x="4281945" y="374269"/>
                                  <a:pt x="4282326" y="374142"/>
                                  <a:pt x="4282834" y="374142"/>
                                </a:cubicBezTo>
                                <a:cubicBezTo>
                                  <a:pt x="4283342" y="374142"/>
                                  <a:pt x="4283850" y="374142"/>
                                  <a:pt x="4284231" y="374142"/>
                                </a:cubicBezTo>
                                <a:cubicBezTo>
                                  <a:pt x="4284739" y="374142"/>
                                  <a:pt x="4285247" y="374269"/>
                                  <a:pt x="4285628" y="374269"/>
                                </a:cubicBezTo>
                                <a:cubicBezTo>
                                  <a:pt x="4286136" y="374397"/>
                                  <a:pt x="4286644" y="374397"/>
                                  <a:pt x="4287025" y="374524"/>
                                </a:cubicBezTo>
                                <a:cubicBezTo>
                                  <a:pt x="4287533" y="374650"/>
                                  <a:pt x="4288041" y="374777"/>
                                  <a:pt x="4288422" y="374904"/>
                                </a:cubicBezTo>
                                <a:cubicBezTo>
                                  <a:pt x="4288930" y="375031"/>
                                  <a:pt x="4289438" y="375159"/>
                                  <a:pt x="4289819" y="375285"/>
                                </a:cubicBezTo>
                                <a:cubicBezTo>
                                  <a:pt x="4290327" y="375539"/>
                                  <a:pt x="4290835" y="375666"/>
                                  <a:pt x="4291343" y="375793"/>
                                </a:cubicBezTo>
                                <a:cubicBezTo>
                                  <a:pt x="4291724" y="376048"/>
                                  <a:pt x="4292232" y="376301"/>
                                  <a:pt x="4292740" y="376555"/>
                                </a:cubicBezTo>
                                <a:cubicBezTo>
                                  <a:pt x="4293121" y="376682"/>
                                  <a:pt x="4293629" y="376936"/>
                                  <a:pt x="4294137" y="377190"/>
                                </a:cubicBezTo>
                                <a:cubicBezTo>
                                  <a:pt x="4294518" y="377444"/>
                                  <a:pt x="4295026" y="377825"/>
                                  <a:pt x="4295534" y="378079"/>
                                </a:cubicBezTo>
                                <a:cubicBezTo>
                                  <a:pt x="4295915" y="378334"/>
                                  <a:pt x="4296423" y="378587"/>
                                  <a:pt x="4296931" y="378968"/>
                                </a:cubicBezTo>
                                <a:cubicBezTo>
                                  <a:pt x="4297439" y="379223"/>
                                  <a:pt x="4297820" y="379476"/>
                                  <a:pt x="4298328" y="379857"/>
                                </a:cubicBezTo>
                                <a:cubicBezTo>
                                  <a:pt x="4298836" y="380111"/>
                                  <a:pt x="4299217" y="380492"/>
                                  <a:pt x="4299725" y="380747"/>
                                </a:cubicBezTo>
                                <a:cubicBezTo>
                                  <a:pt x="4300233" y="381127"/>
                                  <a:pt x="4300614" y="381381"/>
                                  <a:pt x="4301122" y="381762"/>
                                </a:cubicBezTo>
                                <a:cubicBezTo>
                                  <a:pt x="4301630" y="382016"/>
                                  <a:pt x="4302011" y="382398"/>
                                  <a:pt x="4302519" y="382651"/>
                                </a:cubicBezTo>
                                <a:cubicBezTo>
                                  <a:pt x="4303027" y="383032"/>
                                  <a:pt x="4303535" y="383286"/>
                                  <a:pt x="4303916" y="383540"/>
                                </a:cubicBezTo>
                                <a:cubicBezTo>
                                  <a:pt x="4304424" y="383794"/>
                                  <a:pt x="4304932" y="384049"/>
                                  <a:pt x="4305313" y="384302"/>
                                </a:cubicBezTo>
                                <a:cubicBezTo>
                                  <a:pt x="4305821" y="384556"/>
                                  <a:pt x="4306329" y="384810"/>
                                  <a:pt x="4306710" y="384937"/>
                                </a:cubicBezTo>
                                <a:cubicBezTo>
                                  <a:pt x="4307218" y="385191"/>
                                  <a:pt x="4307726" y="385445"/>
                                  <a:pt x="4308107" y="385573"/>
                                </a:cubicBezTo>
                                <a:cubicBezTo>
                                  <a:pt x="4308615" y="385826"/>
                                  <a:pt x="4309123" y="386080"/>
                                  <a:pt x="4309504" y="386207"/>
                                </a:cubicBezTo>
                                <a:cubicBezTo>
                                  <a:pt x="4310012" y="386334"/>
                                  <a:pt x="4310520" y="386461"/>
                                  <a:pt x="4311028" y="386588"/>
                                </a:cubicBezTo>
                                <a:cubicBezTo>
                                  <a:pt x="4311409" y="386715"/>
                                  <a:pt x="4311917" y="386842"/>
                                  <a:pt x="4312425" y="386969"/>
                                </a:cubicBezTo>
                                <a:cubicBezTo>
                                  <a:pt x="4312806" y="386969"/>
                                  <a:pt x="4313314" y="387097"/>
                                  <a:pt x="4313822" y="387097"/>
                                </a:cubicBezTo>
                                <a:cubicBezTo>
                                  <a:pt x="4314203" y="387224"/>
                                  <a:pt x="4314711" y="387224"/>
                                  <a:pt x="4315219" y="387224"/>
                                </a:cubicBezTo>
                                <a:cubicBezTo>
                                  <a:pt x="4315600" y="387350"/>
                                  <a:pt x="4316108" y="387350"/>
                                  <a:pt x="4316616" y="387350"/>
                                </a:cubicBezTo>
                                <a:cubicBezTo>
                                  <a:pt x="4317124" y="387350"/>
                                  <a:pt x="4317505" y="387224"/>
                                  <a:pt x="4318013" y="387224"/>
                                </a:cubicBezTo>
                                <a:cubicBezTo>
                                  <a:pt x="4318521" y="387224"/>
                                  <a:pt x="4318902" y="387097"/>
                                  <a:pt x="4319410" y="387097"/>
                                </a:cubicBezTo>
                                <a:cubicBezTo>
                                  <a:pt x="4319918" y="386969"/>
                                  <a:pt x="4320299" y="386969"/>
                                  <a:pt x="4320807" y="386842"/>
                                </a:cubicBezTo>
                                <a:cubicBezTo>
                                  <a:pt x="4321315" y="386715"/>
                                  <a:pt x="4321696" y="386588"/>
                                  <a:pt x="4322204" y="386461"/>
                                </a:cubicBezTo>
                                <a:cubicBezTo>
                                  <a:pt x="4322712" y="386334"/>
                                  <a:pt x="4323220" y="386207"/>
                                  <a:pt x="4323601" y="386080"/>
                                </a:cubicBezTo>
                                <a:cubicBezTo>
                                  <a:pt x="4324109" y="385826"/>
                                  <a:pt x="4324617" y="385699"/>
                                  <a:pt x="4324998" y="385445"/>
                                </a:cubicBezTo>
                                <a:cubicBezTo>
                                  <a:pt x="4325506" y="385191"/>
                                  <a:pt x="4326014" y="384937"/>
                                  <a:pt x="4326395" y="384684"/>
                                </a:cubicBezTo>
                                <a:cubicBezTo>
                                  <a:pt x="4326903" y="384429"/>
                                  <a:pt x="4327411" y="384175"/>
                                  <a:pt x="4327919" y="383922"/>
                                </a:cubicBezTo>
                                <a:cubicBezTo>
                                  <a:pt x="4328300" y="383667"/>
                                  <a:pt x="4328808" y="383286"/>
                                  <a:pt x="4329316" y="383032"/>
                                </a:cubicBezTo>
                                <a:cubicBezTo>
                                  <a:pt x="4329697" y="382651"/>
                                  <a:pt x="4330205" y="382398"/>
                                  <a:pt x="4330713" y="382016"/>
                                </a:cubicBezTo>
                                <a:cubicBezTo>
                                  <a:pt x="4331094" y="381635"/>
                                  <a:pt x="4331602" y="381381"/>
                                  <a:pt x="4332110" y="381000"/>
                                </a:cubicBezTo>
                                <a:cubicBezTo>
                                  <a:pt x="4332491" y="380619"/>
                                  <a:pt x="4332999" y="380365"/>
                                  <a:pt x="4333507" y="379984"/>
                                </a:cubicBezTo>
                                <a:cubicBezTo>
                                  <a:pt x="4334015" y="379603"/>
                                  <a:pt x="4334396" y="379223"/>
                                  <a:pt x="4334904" y="378968"/>
                                </a:cubicBezTo>
                                <a:cubicBezTo>
                                  <a:pt x="4335412" y="378587"/>
                                  <a:pt x="4335793" y="378334"/>
                                  <a:pt x="4336301" y="377952"/>
                                </a:cubicBezTo>
                                <a:cubicBezTo>
                                  <a:pt x="4336809" y="377699"/>
                                  <a:pt x="4337190" y="377444"/>
                                  <a:pt x="4337698" y="377190"/>
                                </a:cubicBezTo>
                                <a:cubicBezTo>
                                  <a:pt x="4338206" y="376936"/>
                                  <a:pt x="4338587" y="376682"/>
                                  <a:pt x="4339095" y="376428"/>
                                </a:cubicBezTo>
                                <a:cubicBezTo>
                                  <a:pt x="4339603" y="376301"/>
                                  <a:pt x="4339984" y="376048"/>
                                  <a:pt x="4340492" y="375920"/>
                                </a:cubicBezTo>
                                <a:cubicBezTo>
                                  <a:pt x="4341000" y="375793"/>
                                  <a:pt x="4341508" y="375666"/>
                                  <a:pt x="4341889" y="375666"/>
                                </a:cubicBezTo>
                                <a:cubicBezTo>
                                  <a:pt x="4342397" y="375539"/>
                                  <a:pt x="4342905" y="375539"/>
                                  <a:pt x="4343286" y="375539"/>
                                </a:cubicBezTo>
                                <a:cubicBezTo>
                                  <a:pt x="4343794" y="375539"/>
                                  <a:pt x="4344302" y="375539"/>
                                  <a:pt x="4344683" y="375666"/>
                                </a:cubicBezTo>
                                <a:cubicBezTo>
                                  <a:pt x="4345191" y="375666"/>
                                  <a:pt x="4345699" y="375793"/>
                                  <a:pt x="4346080" y="375920"/>
                                </a:cubicBezTo>
                                <a:cubicBezTo>
                                  <a:pt x="4346588" y="376048"/>
                                  <a:pt x="4347096" y="376301"/>
                                  <a:pt x="4347604" y="376428"/>
                                </a:cubicBezTo>
                                <a:cubicBezTo>
                                  <a:pt x="4347985" y="376682"/>
                                  <a:pt x="4348493" y="376936"/>
                                  <a:pt x="4349001" y="377190"/>
                                </a:cubicBezTo>
                                <a:cubicBezTo>
                                  <a:pt x="4349382" y="377444"/>
                                  <a:pt x="4349890" y="377699"/>
                                  <a:pt x="4350398" y="377952"/>
                                </a:cubicBezTo>
                                <a:cubicBezTo>
                                  <a:pt x="4350779" y="378206"/>
                                  <a:pt x="4351287" y="378460"/>
                                  <a:pt x="4351795" y="378841"/>
                                </a:cubicBezTo>
                                <a:cubicBezTo>
                                  <a:pt x="4352176" y="379095"/>
                                  <a:pt x="4352684" y="379349"/>
                                  <a:pt x="4353192" y="379730"/>
                                </a:cubicBezTo>
                                <a:cubicBezTo>
                                  <a:pt x="4353700" y="379984"/>
                                  <a:pt x="4354081" y="380365"/>
                                  <a:pt x="4354589" y="380619"/>
                                </a:cubicBezTo>
                                <a:cubicBezTo>
                                  <a:pt x="4355097" y="380874"/>
                                  <a:pt x="4355478" y="381254"/>
                                  <a:pt x="4355986" y="381509"/>
                                </a:cubicBezTo>
                                <a:cubicBezTo>
                                  <a:pt x="4356494" y="381762"/>
                                  <a:pt x="4356875" y="382016"/>
                                  <a:pt x="4357383" y="382270"/>
                                </a:cubicBezTo>
                                <a:cubicBezTo>
                                  <a:pt x="4357891" y="382398"/>
                                  <a:pt x="4358272" y="382651"/>
                                  <a:pt x="4358780" y="382905"/>
                                </a:cubicBezTo>
                                <a:cubicBezTo>
                                  <a:pt x="4359288" y="383032"/>
                                  <a:pt x="4359796" y="383286"/>
                                  <a:pt x="4360177" y="383413"/>
                                </a:cubicBezTo>
                                <a:cubicBezTo>
                                  <a:pt x="4360685" y="383540"/>
                                  <a:pt x="4361193" y="383667"/>
                                  <a:pt x="4361574" y="383794"/>
                                </a:cubicBezTo>
                                <a:cubicBezTo>
                                  <a:pt x="4362082" y="383922"/>
                                  <a:pt x="4362590" y="384049"/>
                                  <a:pt x="4362971" y="384049"/>
                                </a:cubicBezTo>
                                <a:cubicBezTo>
                                  <a:pt x="4363479" y="384175"/>
                                  <a:pt x="4363987" y="384302"/>
                                  <a:pt x="4364368" y="384302"/>
                                </a:cubicBezTo>
                                <a:cubicBezTo>
                                  <a:pt x="4364876" y="384302"/>
                                  <a:pt x="4365384" y="384302"/>
                                  <a:pt x="4365765" y="384302"/>
                                </a:cubicBezTo>
                                <a:cubicBezTo>
                                  <a:pt x="4366273" y="384302"/>
                                  <a:pt x="4366781" y="384302"/>
                                  <a:pt x="4367289" y="384302"/>
                                </a:cubicBezTo>
                                <a:cubicBezTo>
                                  <a:pt x="4367670" y="384302"/>
                                  <a:pt x="4368178" y="384175"/>
                                  <a:pt x="4368686" y="384175"/>
                                </a:cubicBezTo>
                                <a:cubicBezTo>
                                  <a:pt x="4369067" y="384049"/>
                                  <a:pt x="4369575" y="383922"/>
                                  <a:pt x="4370083" y="383922"/>
                                </a:cubicBezTo>
                                <a:cubicBezTo>
                                  <a:pt x="4370464" y="383794"/>
                                  <a:pt x="4370972" y="383667"/>
                                  <a:pt x="4371480" y="383413"/>
                                </a:cubicBezTo>
                                <a:cubicBezTo>
                                  <a:pt x="4371988" y="383286"/>
                                  <a:pt x="4372369" y="383159"/>
                                  <a:pt x="4372877" y="382905"/>
                                </a:cubicBezTo>
                                <a:cubicBezTo>
                                  <a:pt x="4373385" y="382778"/>
                                  <a:pt x="4373766" y="382524"/>
                                  <a:pt x="4374274" y="382270"/>
                                </a:cubicBezTo>
                                <a:cubicBezTo>
                                  <a:pt x="4374782" y="382143"/>
                                  <a:pt x="4375163" y="381889"/>
                                  <a:pt x="4375671" y="381635"/>
                                </a:cubicBezTo>
                                <a:cubicBezTo>
                                  <a:pt x="4376179" y="381254"/>
                                  <a:pt x="4376560" y="381000"/>
                                  <a:pt x="4377068" y="380747"/>
                                </a:cubicBezTo>
                                <a:cubicBezTo>
                                  <a:pt x="4377576" y="380365"/>
                                  <a:pt x="4377957" y="380111"/>
                                  <a:pt x="4378465" y="379730"/>
                                </a:cubicBezTo>
                                <a:cubicBezTo>
                                  <a:pt x="4378973" y="379349"/>
                                  <a:pt x="4379481" y="378968"/>
                                  <a:pt x="4379862" y="378587"/>
                                </a:cubicBezTo>
                                <a:cubicBezTo>
                                  <a:pt x="4380370" y="378206"/>
                                  <a:pt x="4380878" y="377699"/>
                                  <a:pt x="4381259" y="377317"/>
                                </a:cubicBezTo>
                                <a:cubicBezTo>
                                  <a:pt x="4381767" y="376936"/>
                                  <a:pt x="4382275" y="376428"/>
                                  <a:pt x="4382656" y="376048"/>
                                </a:cubicBezTo>
                                <a:cubicBezTo>
                                  <a:pt x="4383164" y="375539"/>
                                  <a:pt x="4383672" y="375031"/>
                                  <a:pt x="4384180" y="374650"/>
                                </a:cubicBezTo>
                                <a:cubicBezTo>
                                  <a:pt x="4384561" y="374142"/>
                                  <a:pt x="4385069" y="373761"/>
                                  <a:pt x="4385577" y="373380"/>
                                </a:cubicBezTo>
                                <a:cubicBezTo>
                                  <a:pt x="4385958" y="372873"/>
                                  <a:pt x="4386466" y="372491"/>
                                  <a:pt x="4386974" y="372110"/>
                                </a:cubicBezTo>
                                <a:cubicBezTo>
                                  <a:pt x="4387355" y="371856"/>
                                  <a:pt x="4387863" y="371475"/>
                                  <a:pt x="4388371" y="371222"/>
                                </a:cubicBezTo>
                                <a:cubicBezTo>
                                  <a:pt x="4388752" y="370840"/>
                                  <a:pt x="4389260" y="370586"/>
                                  <a:pt x="4389768" y="370332"/>
                                </a:cubicBezTo>
                                <a:cubicBezTo>
                                  <a:pt x="4390276" y="370205"/>
                                  <a:pt x="4390657" y="369951"/>
                                  <a:pt x="4391165" y="369824"/>
                                </a:cubicBezTo>
                                <a:cubicBezTo>
                                  <a:pt x="4391673" y="369698"/>
                                  <a:pt x="4392054" y="369698"/>
                                  <a:pt x="4392562" y="369698"/>
                                </a:cubicBezTo>
                                <a:cubicBezTo>
                                  <a:pt x="4393070" y="369570"/>
                                  <a:pt x="4393451" y="369698"/>
                                  <a:pt x="4393959" y="369698"/>
                                </a:cubicBezTo>
                                <a:cubicBezTo>
                                  <a:pt x="4394467" y="369824"/>
                                  <a:pt x="4394848" y="369951"/>
                                  <a:pt x="4395356" y="370078"/>
                                </a:cubicBezTo>
                                <a:cubicBezTo>
                                  <a:pt x="4395864" y="370205"/>
                                  <a:pt x="4396245" y="370332"/>
                                  <a:pt x="4396753" y="370586"/>
                                </a:cubicBezTo>
                                <a:cubicBezTo>
                                  <a:pt x="4397261" y="370713"/>
                                  <a:pt x="4397769" y="370967"/>
                                  <a:pt x="4398150" y="371222"/>
                                </a:cubicBezTo>
                                <a:cubicBezTo>
                                  <a:pt x="4398658" y="371475"/>
                                  <a:pt x="4399166" y="371729"/>
                                  <a:pt x="4399547" y="371984"/>
                                </a:cubicBezTo>
                                <a:cubicBezTo>
                                  <a:pt x="4400055" y="372364"/>
                                  <a:pt x="4400563" y="372618"/>
                                  <a:pt x="4400944" y="372873"/>
                                </a:cubicBezTo>
                                <a:cubicBezTo>
                                  <a:pt x="4401452" y="373126"/>
                                  <a:pt x="4401960" y="373380"/>
                                  <a:pt x="4402341" y="373634"/>
                                </a:cubicBezTo>
                                <a:cubicBezTo>
                                  <a:pt x="4402849" y="373888"/>
                                  <a:pt x="4403357" y="374142"/>
                                  <a:pt x="4403865" y="374397"/>
                                </a:cubicBezTo>
                                <a:cubicBezTo>
                                  <a:pt x="4404246" y="374524"/>
                                  <a:pt x="4404754" y="374777"/>
                                  <a:pt x="4405262" y="375031"/>
                                </a:cubicBezTo>
                                <a:cubicBezTo>
                                  <a:pt x="4405643" y="375159"/>
                                  <a:pt x="4406151" y="375285"/>
                                  <a:pt x="4406659" y="375539"/>
                                </a:cubicBezTo>
                                <a:cubicBezTo>
                                  <a:pt x="4407040" y="375666"/>
                                  <a:pt x="4407548" y="375793"/>
                                  <a:pt x="4408056" y="375920"/>
                                </a:cubicBezTo>
                                <a:cubicBezTo>
                                  <a:pt x="4408437" y="376048"/>
                                  <a:pt x="4408945" y="376048"/>
                                  <a:pt x="4409453" y="376174"/>
                                </a:cubicBezTo>
                                <a:cubicBezTo>
                                  <a:pt x="4409961" y="376301"/>
                                  <a:pt x="4410342" y="376428"/>
                                  <a:pt x="4410850" y="376428"/>
                                </a:cubicBezTo>
                                <a:cubicBezTo>
                                  <a:pt x="4411358" y="376555"/>
                                  <a:pt x="4411739" y="376555"/>
                                  <a:pt x="4412247" y="376555"/>
                                </a:cubicBezTo>
                                <a:cubicBezTo>
                                  <a:pt x="4412755" y="376555"/>
                                  <a:pt x="4413136" y="376682"/>
                                  <a:pt x="4413644" y="376682"/>
                                </a:cubicBezTo>
                                <a:cubicBezTo>
                                  <a:pt x="4414152" y="376682"/>
                                  <a:pt x="4414533" y="376682"/>
                                  <a:pt x="4415041" y="376682"/>
                                </a:cubicBezTo>
                                <a:cubicBezTo>
                                  <a:pt x="4415549" y="376682"/>
                                  <a:pt x="4416057" y="376682"/>
                                  <a:pt x="4416438" y="376555"/>
                                </a:cubicBezTo>
                                <a:cubicBezTo>
                                  <a:pt x="4416946" y="376555"/>
                                  <a:pt x="4417454" y="376555"/>
                                  <a:pt x="4417835" y="376428"/>
                                </a:cubicBezTo>
                                <a:cubicBezTo>
                                  <a:pt x="4418343" y="376428"/>
                                  <a:pt x="4418851" y="376428"/>
                                  <a:pt x="4419232" y="376301"/>
                                </a:cubicBezTo>
                                <a:cubicBezTo>
                                  <a:pt x="4419740" y="376301"/>
                                  <a:pt x="4420248" y="376301"/>
                                  <a:pt x="4420629" y="376174"/>
                                </a:cubicBezTo>
                                <a:cubicBezTo>
                                  <a:pt x="4421137" y="376174"/>
                                  <a:pt x="4421645" y="376048"/>
                                  <a:pt x="4422026" y="376048"/>
                                </a:cubicBezTo>
                                <a:cubicBezTo>
                                  <a:pt x="4422534" y="376048"/>
                                  <a:pt x="4423042" y="375920"/>
                                  <a:pt x="4423550" y="375793"/>
                                </a:cubicBezTo>
                                <a:cubicBezTo>
                                  <a:pt x="4423931" y="375793"/>
                                  <a:pt x="4424439" y="375666"/>
                                  <a:pt x="4424947" y="375666"/>
                                </a:cubicBezTo>
                                <a:cubicBezTo>
                                  <a:pt x="4425328" y="375539"/>
                                  <a:pt x="4425836" y="375539"/>
                                  <a:pt x="4426344" y="375412"/>
                                </a:cubicBezTo>
                                <a:cubicBezTo>
                                  <a:pt x="4426725" y="375285"/>
                                  <a:pt x="4427233" y="375285"/>
                                  <a:pt x="4427741" y="375159"/>
                                </a:cubicBezTo>
                                <a:cubicBezTo>
                                  <a:pt x="4428122" y="375031"/>
                                  <a:pt x="4428630" y="374904"/>
                                  <a:pt x="4429138" y="374904"/>
                                </a:cubicBezTo>
                                <a:cubicBezTo>
                                  <a:pt x="4429646" y="374777"/>
                                  <a:pt x="4430027" y="374650"/>
                                  <a:pt x="4430535" y="374650"/>
                                </a:cubicBezTo>
                                <a:cubicBezTo>
                                  <a:pt x="4431043" y="374524"/>
                                  <a:pt x="4431424" y="374397"/>
                                  <a:pt x="4431932" y="374269"/>
                                </a:cubicBezTo>
                                <a:cubicBezTo>
                                  <a:pt x="4432440" y="374142"/>
                                  <a:pt x="4432821" y="374015"/>
                                  <a:pt x="4433329" y="374015"/>
                                </a:cubicBezTo>
                                <a:cubicBezTo>
                                  <a:pt x="4433837" y="373888"/>
                                  <a:pt x="4434218" y="373761"/>
                                  <a:pt x="4434726" y="373634"/>
                                </a:cubicBezTo>
                                <a:cubicBezTo>
                                  <a:pt x="4435234" y="373507"/>
                                  <a:pt x="4435742" y="373380"/>
                                  <a:pt x="4436123" y="373253"/>
                                </a:cubicBezTo>
                                <a:cubicBezTo>
                                  <a:pt x="4436631" y="373126"/>
                                  <a:pt x="4437139" y="373126"/>
                                  <a:pt x="4437520" y="372999"/>
                                </a:cubicBezTo>
                                <a:cubicBezTo>
                                  <a:pt x="4438028" y="372873"/>
                                  <a:pt x="4438536" y="372618"/>
                                  <a:pt x="4438917" y="372491"/>
                                </a:cubicBezTo>
                                <a:cubicBezTo>
                                  <a:pt x="4439425" y="372364"/>
                                  <a:pt x="4439933" y="372237"/>
                                  <a:pt x="4440314" y="372110"/>
                                </a:cubicBezTo>
                                <a:cubicBezTo>
                                  <a:pt x="4440822" y="371984"/>
                                  <a:pt x="4441330" y="371856"/>
                                  <a:pt x="4441838" y="371729"/>
                                </a:cubicBezTo>
                                <a:cubicBezTo>
                                  <a:pt x="4442219" y="371602"/>
                                  <a:pt x="4442727" y="371475"/>
                                  <a:pt x="4443235" y="371349"/>
                                </a:cubicBezTo>
                                <a:cubicBezTo>
                                  <a:pt x="4443616" y="371222"/>
                                  <a:pt x="4444124" y="371094"/>
                                  <a:pt x="4444632" y="370967"/>
                                </a:cubicBezTo>
                                <a:cubicBezTo>
                                  <a:pt x="4445013" y="370840"/>
                                  <a:pt x="4445521" y="370713"/>
                                  <a:pt x="4446029" y="370459"/>
                                </a:cubicBezTo>
                                <a:cubicBezTo>
                                  <a:pt x="4446537" y="370332"/>
                                  <a:pt x="4446918" y="370205"/>
                                  <a:pt x="4447426" y="370078"/>
                                </a:cubicBezTo>
                                <a:cubicBezTo>
                                  <a:pt x="4447934" y="369951"/>
                                  <a:pt x="4448315" y="369698"/>
                                  <a:pt x="4448823" y="369570"/>
                                </a:cubicBezTo>
                                <a:cubicBezTo>
                                  <a:pt x="4449331" y="369443"/>
                                  <a:pt x="4449712" y="369316"/>
                                  <a:pt x="4450220" y="369189"/>
                                </a:cubicBezTo>
                                <a:cubicBezTo>
                                  <a:pt x="4450728" y="368935"/>
                                  <a:pt x="4451109" y="368809"/>
                                  <a:pt x="4451617" y="368681"/>
                                </a:cubicBezTo>
                                <a:cubicBezTo>
                                  <a:pt x="4452125" y="368554"/>
                                  <a:pt x="4452506" y="368427"/>
                                  <a:pt x="4453014" y="368174"/>
                                </a:cubicBezTo>
                                <a:cubicBezTo>
                                  <a:pt x="4453522" y="368047"/>
                                  <a:pt x="4454030" y="367919"/>
                                  <a:pt x="4454411" y="367792"/>
                                </a:cubicBezTo>
                                <a:cubicBezTo>
                                  <a:pt x="4454919" y="367665"/>
                                  <a:pt x="4455427" y="367538"/>
                                  <a:pt x="4455808" y="367411"/>
                                </a:cubicBezTo>
                                <a:cubicBezTo>
                                  <a:pt x="4456316" y="367284"/>
                                  <a:pt x="4456824" y="367157"/>
                                  <a:pt x="4457205" y="367030"/>
                                </a:cubicBezTo>
                                <a:cubicBezTo>
                                  <a:pt x="4457713" y="366903"/>
                                  <a:pt x="4458221" y="366649"/>
                                  <a:pt x="4458602" y="366523"/>
                                </a:cubicBezTo>
                                <a:cubicBezTo>
                                  <a:pt x="4459110" y="366395"/>
                                  <a:pt x="4459618" y="366395"/>
                                  <a:pt x="4460126" y="366268"/>
                                </a:cubicBezTo>
                                <a:cubicBezTo>
                                  <a:pt x="4460507" y="366141"/>
                                  <a:pt x="4461015" y="366014"/>
                                  <a:pt x="4461523" y="365887"/>
                                </a:cubicBezTo>
                                <a:cubicBezTo>
                                  <a:pt x="4461904" y="365760"/>
                                  <a:pt x="4462412" y="365634"/>
                                  <a:pt x="4462920" y="365506"/>
                                </a:cubicBezTo>
                                <a:cubicBezTo>
                                  <a:pt x="4463301" y="365506"/>
                                  <a:pt x="4463809" y="365379"/>
                                  <a:pt x="4464317" y="365252"/>
                                </a:cubicBezTo>
                                <a:cubicBezTo>
                                  <a:pt x="4464698" y="365252"/>
                                  <a:pt x="4465206" y="365125"/>
                                  <a:pt x="4465714" y="364999"/>
                                </a:cubicBezTo>
                                <a:cubicBezTo>
                                  <a:pt x="4466222" y="364999"/>
                                  <a:pt x="4466603" y="364999"/>
                                  <a:pt x="4467111" y="364872"/>
                                </a:cubicBezTo>
                                <a:cubicBezTo>
                                  <a:pt x="4467619" y="364872"/>
                                  <a:pt x="4468000" y="364744"/>
                                  <a:pt x="4468508" y="364744"/>
                                </a:cubicBezTo>
                                <a:cubicBezTo>
                                  <a:pt x="4469016" y="364617"/>
                                  <a:pt x="4469397" y="364617"/>
                                  <a:pt x="4469905" y="364617"/>
                                </a:cubicBezTo>
                                <a:cubicBezTo>
                                  <a:pt x="4470413" y="364490"/>
                                  <a:pt x="4470794" y="364490"/>
                                  <a:pt x="4471302" y="364490"/>
                                </a:cubicBezTo>
                                <a:cubicBezTo>
                                  <a:pt x="4471810" y="364363"/>
                                  <a:pt x="4472318" y="364363"/>
                                  <a:pt x="4472699" y="364363"/>
                                </a:cubicBezTo>
                                <a:cubicBezTo>
                                  <a:pt x="4473207" y="364363"/>
                                  <a:pt x="4473715" y="364236"/>
                                  <a:pt x="4474096" y="364236"/>
                                </a:cubicBezTo>
                                <a:cubicBezTo>
                                  <a:pt x="4474604" y="364236"/>
                                  <a:pt x="4475112" y="364236"/>
                                  <a:pt x="4475493" y="364236"/>
                                </a:cubicBezTo>
                                <a:cubicBezTo>
                                  <a:pt x="4476001" y="364109"/>
                                  <a:pt x="4476509" y="364109"/>
                                  <a:pt x="4476890" y="364109"/>
                                </a:cubicBezTo>
                                <a:cubicBezTo>
                                  <a:pt x="4477398" y="364109"/>
                                  <a:pt x="4477906" y="364109"/>
                                  <a:pt x="4478287" y="364109"/>
                                </a:cubicBezTo>
                                <a:cubicBezTo>
                                  <a:pt x="4478795" y="364109"/>
                                  <a:pt x="4479303" y="364109"/>
                                  <a:pt x="4479811" y="364109"/>
                                </a:cubicBezTo>
                                <a:cubicBezTo>
                                  <a:pt x="4480192" y="364109"/>
                                  <a:pt x="4480700" y="364109"/>
                                  <a:pt x="4481208" y="363982"/>
                                </a:cubicBezTo>
                                <a:cubicBezTo>
                                  <a:pt x="4481589" y="363982"/>
                                  <a:pt x="4482097" y="363982"/>
                                  <a:pt x="4482605" y="363982"/>
                                </a:cubicBezTo>
                                <a:cubicBezTo>
                                  <a:pt x="4482986" y="363982"/>
                                  <a:pt x="4483494" y="363982"/>
                                  <a:pt x="4484002" y="363855"/>
                                </a:cubicBezTo>
                                <a:cubicBezTo>
                                  <a:pt x="4484383" y="363855"/>
                                  <a:pt x="4484891" y="363855"/>
                                  <a:pt x="4485399" y="363855"/>
                                </a:cubicBezTo>
                                <a:cubicBezTo>
                                  <a:pt x="4485907" y="363855"/>
                                  <a:pt x="4486288" y="363855"/>
                                  <a:pt x="4486796" y="363855"/>
                                </a:cubicBezTo>
                                <a:cubicBezTo>
                                  <a:pt x="4487304" y="363855"/>
                                  <a:pt x="4487685" y="363855"/>
                                  <a:pt x="4488193" y="363855"/>
                                </a:cubicBezTo>
                                <a:cubicBezTo>
                                  <a:pt x="4488701" y="363855"/>
                                  <a:pt x="4489082" y="363855"/>
                                  <a:pt x="4489590" y="363855"/>
                                </a:cubicBezTo>
                                <a:cubicBezTo>
                                  <a:pt x="4490098" y="363982"/>
                                  <a:pt x="4490479" y="363982"/>
                                  <a:pt x="4490987" y="363982"/>
                                </a:cubicBezTo>
                                <a:cubicBezTo>
                                  <a:pt x="4491495" y="363982"/>
                                  <a:pt x="4492003" y="363982"/>
                                  <a:pt x="4492384" y="364109"/>
                                </a:cubicBezTo>
                                <a:cubicBezTo>
                                  <a:pt x="4492892" y="364109"/>
                                  <a:pt x="4493400" y="364109"/>
                                  <a:pt x="4493781" y="364236"/>
                                </a:cubicBezTo>
                                <a:cubicBezTo>
                                  <a:pt x="4494289" y="364236"/>
                                  <a:pt x="4494797" y="364236"/>
                                  <a:pt x="4495178" y="364363"/>
                                </a:cubicBezTo>
                                <a:cubicBezTo>
                                  <a:pt x="4495686" y="364363"/>
                                  <a:pt x="4496194" y="364490"/>
                                  <a:pt x="4496575" y="364490"/>
                                </a:cubicBezTo>
                                <a:cubicBezTo>
                                  <a:pt x="4497083" y="364617"/>
                                  <a:pt x="4497591" y="364617"/>
                                  <a:pt x="4498099" y="364744"/>
                                </a:cubicBezTo>
                                <a:cubicBezTo>
                                  <a:pt x="4498480" y="364744"/>
                                  <a:pt x="4498988" y="364872"/>
                                  <a:pt x="4499496" y="364872"/>
                                </a:cubicBezTo>
                                <a:cubicBezTo>
                                  <a:pt x="4499877" y="364999"/>
                                  <a:pt x="4500385" y="364999"/>
                                  <a:pt x="4500893" y="365125"/>
                                </a:cubicBezTo>
                                <a:cubicBezTo>
                                  <a:pt x="4501274" y="365252"/>
                                  <a:pt x="4501782" y="365252"/>
                                  <a:pt x="4502290" y="365379"/>
                                </a:cubicBezTo>
                                <a:cubicBezTo>
                                  <a:pt x="4502798" y="365379"/>
                                  <a:pt x="4503179" y="365506"/>
                                  <a:pt x="4503687" y="365506"/>
                                </a:cubicBezTo>
                                <a:cubicBezTo>
                                  <a:pt x="4504195" y="365634"/>
                                  <a:pt x="4504576" y="365634"/>
                                  <a:pt x="4505084" y="365760"/>
                                </a:cubicBezTo>
                                <a:cubicBezTo>
                                  <a:pt x="4505592" y="365760"/>
                                  <a:pt x="4505973" y="365887"/>
                                  <a:pt x="4506481" y="365887"/>
                                </a:cubicBezTo>
                                <a:cubicBezTo>
                                  <a:pt x="4506989" y="366014"/>
                                  <a:pt x="4507370" y="366014"/>
                                  <a:pt x="4507878" y="366141"/>
                                </a:cubicBezTo>
                                <a:cubicBezTo>
                                  <a:pt x="4508386" y="366141"/>
                                  <a:pt x="4508767" y="366268"/>
                                  <a:pt x="4509275" y="366268"/>
                                </a:cubicBezTo>
                                <a:cubicBezTo>
                                  <a:pt x="4509783" y="366268"/>
                                  <a:pt x="4510291" y="366395"/>
                                  <a:pt x="4510672" y="366395"/>
                                </a:cubicBezTo>
                                <a:cubicBezTo>
                                  <a:pt x="4511180" y="366395"/>
                                  <a:pt x="4511688" y="366395"/>
                                  <a:pt x="4512069" y="366395"/>
                                </a:cubicBezTo>
                                <a:cubicBezTo>
                                  <a:pt x="4512577" y="366395"/>
                                  <a:pt x="4513085" y="366395"/>
                                  <a:pt x="4513466" y="366523"/>
                                </a:cubicBezTo>
                                <a:cubicBezTo>
                                  <a:pt x="4513974" y="366523"/>
                                  <a:pt x="4514482" y="366523"/>
                                  <a:pt x="4514863" y="366523"/>
                                </a:cubicBezTo>
                                <a:cubicBezTo>
                                  <a:pt x="4515371" y="366395"/>
                                  <a:pt x="4515879" y="366395"/>
                                  <a:pt x="4516387" y="366395"/>
                                </a:cubicBezTo>
                                <a:cubicBezTo>
                                  <a:pt x="4516768" y="366395"/>
                                  <a:pt x="4517276" y="366395"/>
                                  <a:pt x="4517784" y="366268"/>
                                </a:cubicBezTo>
                                <a:cubicBezTo>
                                  <a:pt x="4518165" y="366268"/>
                                  <a:pt x="4518673" y="366141"/>
                                  <a:pt x="4519181" y="366141"/>
                                </a:cubicBezTo>
                                <a:cubicBezTo>
                                  <a:pt x="4519562" y="366141"/>
                                  <a:pt x="4520070" y="366014"/>
                                  <a:pt x="4520578" y="366014"/>
                                </a:cubicBezTo>
                                <a:cubicBezTo>
                                  <a:pt x="4520959" y="365887"/>
                                  <a:pt x="4521467" y="365887"/>
                                  <a:pt x="4521975" y="365760"/>
                                </a:cubicBezTo>
                                <a:cubicBezTo>
                                  <a:pt x="4522483" y="365760"/>
                                  <a:pt x="4522864" y="365634"/>
                                  <a:pt x="4523372" y="365634"/>
                                </a:cubicBezTo>
                                <a:cubicBezTo>
                                  <a:pt x="4523880" y="365506"/>
                                  <a:pt x="4524261" y="365379"/>
                                  <a:pt x="4524769" y="365379"/>
                                </a:cubicBezTo>
                                <a:cubicBezTo>
                                  <a:pt x="4525277" y="365252"/>
                                  <a:pt x="4525658" y="365252"/>
                                  <a:pt x="4526166" y="365125"/>
                                </a:cubicBezTo>
                                <a:cubicBezTo>
                                  <a:pt x="4526674" y="364999"/>
                                  <a:pt x="4527055" y="364999"/>
                                  <a:pt x="4527563" y="364872"/>
                                </a:cubicBezTo>
                                <a:cubicBezTo>
                                  <a:pt x="4528071" y="364872"/>
                                  <a:pt x="4528579" y="364744"/>
                                  <a:pt x="4528960" y="364744"/>
                                </a:cubicBezTo>
                                <a:cubicBezTo>
                                  <a:pt x="4529468" y="364617"/>
                                  <a:pt x="4529976" y="364617"/>
                                  <a:pt x="4530357" y="364490"/>
                                </a:cubicBezTo>
                                <a:cubicBezTo>
                                  <a:pt x="4530865" y="364490"/>
                                  <a:pt x="4531373" y="364363"/>
                                  <a:pt x="4531754" y="364363"/>
                                </a:cubicBezTo>
                                <a:cubicBezTo>
                                  <a:pt x="4532262" y="364363"/>
                                  <a:pt x="4532770" y="364236"/>
                                  <a:pt x="4533151" y="364236"/>
                                </a:cubicBezTo>
                                <a:cubicBezTo>
                                  <a:pt x="4533659" y="364236"/>
                                  <a:pt x="4534167" y="364236"/>
                                  <a:pt x="4534548" y="364236"/>
                                </a:cubicBezTo>
                                <a:cubicBezTo>
                                  <a:pt x="4535056" y="364236"/>
                                  <a:pt x="4535564" y="364236"/>
                                  <a:pt x="4536072" y="364236"/>
                                </a:cubicBezTo>
                                <a:cubicBezTo>
                                  <a:pt x="4536453" y="364236"/>
                                  <a:pt x="4536961" y="364236"/>
                                  <a:pt x="4537469" y="364363"/>
                                </a:cubicBezTo>
                                <a:cubicBezTo>
                                  <a:pt x="4537850" y="364363"/>
                                  <a:pt x="4538358" y="364363"/>
                                  <a:pt x="4538866" y="364490"/>
                                </a:cubicBezTo>
                                <a:cubicBezTo>
                                  <a:pt x="4539247" y="364490"/>
                                  <a:pt x="4539755" y="364617"/>
                                  <a:pt x="4540263" y="364617"/>
                                </a:cubicBezTo>
                                <a:cubicBezTo>
                                  <a:pt x="4540644" y="364744"/>
                                  <a:pt x="4541152" y="364872"/>
                                  <a:pt x="4541660" y="364872"/>
                                </a:cubicBezTo>
                                <a:cubicBezTo>
                                  <a:pt x="4542168" y="364999"/>
                                  <a:pt x="4542549" y="365125"/>
                                  <a:pt x="4543057" y="365252"/>
                                </a:cubicBezTo>
                                <a:cubicBezTo>
                                  <a:pt x="4543565" y="365379"/>
                                  <a:pt x="4543946" y="365506"/>
                                  <a:pt x="4544454" y="365634"/>
                                </a:cubicBezTo>
                                <a:cubicBezTo>
                                  <a:pt x="4544962" y="365760"/>
                                  <a:pt x="4545343" y="365760"/>
                                  <a:pt x="4545851" y="365887"/>
                                </a:cubicBezTo>
                                <a:cubicBezTo>
                                  <a:pt x="4546359" y="366141"/>
                                  <a:pt x="4546740" y="366268"/>
                                  <a:pt x="4547248" y="366395"/>
                                </a:cubicBezTo>
                                <a:cubicBezTo>
                                  <a:pt x="4547756" y="366523"/>
                                  <a:pt x="4548264" y="366649"/>
                                  <a:pt x="4548645" y="366776"/>
                                </a:cubicBezTo>
                                <a:cubicBezTo>
                                  <a:pt x="4549153" y="366903"/>
                                  <a:pt x="4549661" y="367030"/>
                                  <a:pt x="4550042" y="367157"/>
                                </a:cubicBezTo>
                                <a:cubicBezTo>
                                  <a:pt x="4550550" y="367284"/>
                                  <a:pt x="4551058" y="367411"/>
                                  <a:pt x="4551439" y="367538"/>
                                </a:cubicBezTo>
                                <a:cubicBezTo>
                                  <a:pt x="4551947" y="367665"/>
                                  <a:pt x="4552455" y="367792"/>
                                  <a:pt x="4552836" y="367919"/>
                                </a:cubicBezTo>
                                <a:cubicBezTo>
                                  <a:pt x="4553344" y="368047"/>
                                  <a:pt x="4553852" y="368174"/>
                                  <a:pt x="4554360" y="368300"/>
                                </a:cubicBezTo>
                                <a:cubicBezTo>
                                  <a:pt x="4554741" y="368427"/>
                                  <a:pt x="4555249" y="368554"/>
                                  <a:pt x="4555757" y="368681"/>
                                </a:cubicBezTo>
                                <a:cubicBezTo>
                                  <a:pt x="4556138" y="368809"/>
                                  <a:pt x="4556646" y="368935"/>
                                  <a:pt x="4557154" y="369062"/>
                                </a:cubicBezTo>
                                <a:cubicBezTo>
                                  <a:pt x="4557535" y="369062"/>
                                  <a:pt x="4558043" y="369189"/>
                                  <a:pt x="4558551" y="369316"/>
                                </a:cubicBezTo>
                                <a:cubicBezTo>
                                  <a:pt x="4559059" y="369316"/>
                                  <a:pt x="4559440" y="369443"/>
                                  <a:pt x="4559948" y="369570"/>
                                </a:cubicBezTo>
                                <a:cubicBezTo>
                                  <a:pt x="4560456" y="369698"/>
                                  <a:pt x="4560837" y="369698"/>
                                  <a:pt x="4561345" y="369824"/>
                                </a:cubicBezTo>
                                <a:cubicBezTo>
                                  <a:pt x="4561853" y="369824"/>
                                  <a:pt x="4562234" y="369951"/>
                                  <a:pt x="4562742" y="369951"/>
                                </a:cubicBezTo>
                                <a:cubicBezTo>
                                  <a:pt x="4563250" y="370078"/>
                                  <a:pt x="4563631" y="370078"/>
                                  <a:pt x="4564139" y="370205"/>
                                </a:cubicBezTo>
                                <a:cubicBezTo>
                                  <a:pt x="4564647" y="370205"/>
                                  <a:pt x="4565028" y="370332"/>
                                  <a:pt x="4565536" y="370332"/>
                                </a:cubicBezTo>
                                <a:cubicBezTo>
                                  <a:pt x="4566044" y="370459"/>
                                  <a:pt x="4566552" y="370459"/>
                                  <a:pt x="4566933" y="370459"/>
                                </a:cubicBezTo>
                                <a:cubicBezTo>
                                  <a:pt x="4567441" y="370586"/>
                                  <a:pt x="4567949" y="370586"/>
                                  <a:pt x="4568330" y="370713"/>
                                </a:cubicBezTo>
                                <a:cubicBezTo>
                                  <a:pt x="4568838" y="370713"/>
                                  <a:pt x="4569346" y="370713"/>
                                  <a:pt x="4569727" y="370840"/>
                                </a:cubicBezTo>
                                <a:cubicBezTo>
                                  <a:pt x="4570235" y="370840"/>
                                  <a:pt x="4570743" y="370967"/>
                                  <a:pt x="4571124" y="370967"/>
                                </a:cubicBezTo>
                                <a:cubicBezTo>
                                  <a:pt x="4571632" y="370967"/>
                                  <a:pt x="4572140" y="371094"/>
                                  <a:pt x="4572648" y="371094"/>
                                </a:cubicBezTo>
                                <a:cubicBezTo>
                                  <a:pt x="4573029" y="371094"/>
                                  <a:pt x="4573537" y="371094"/>
                                  <a:pt x="4574045" y="371222"/>
                                </a:cubicBezTo>
                                <a:cubicBezTo>
                                  <a:pt x="4574426" y="371222"/>
                                  <a:pt x="4574934" y="371222"/>
                                  <a:pt x="4575442" y="371349"/>
                                </a:cubicBezTo>
                                <a:cubicBezTo>
                                  <a:pt x="4575823" y="371349"/>
                                  <a:pt x="4576331" y="371349"/>
                                  <a:pt x="4576839" y="371349"/>
                                </a:cubicBezTo>
                                <a:cubicBezTo>
                                  <a:pt x="4577220" y="371349"/>
                                  <a:pt x="4577728" y="371475"/>
                                  <a:pt x="4578236" y="371475"/>
                                </a:cubicBezTo>
                                <a:cubicBezTo>
                                  <a:pt x="4578744" y="371475"/>
                                  <a:pt x="4579125" y="371475"/>
                                  <a:pt x="4579633" y="371475"/>
                                </a:cubicBezTo>
                                <a:cubicBezTo>
                                  <a:pt x="4580141" y="371602"/>
                                  <a:pt x="4580522" y="371602"/>
                                  <a:pt x="4581030" y="371602"/>
                                </a:cubicBezTo>
                                <a:cubicBezTo>
                                  <a:pt x="4581538" y="371602"/>
                                  <a:pt x="4581919" y="371602"/>
                                  <a:pt x="4582427" y="371602"/>
                                </a:cubicBezTo>
                                <a:cubicBezTo>
                                  <a:pt x="4582935" y="371602"/>
                                  <a:pt x="4583316" y="371602"/>
                                  <a:pt x="4583824" y="371602"/>
                                </a:cubicBezTo>
                                <a:cubicBezTo>
                                  <a:pt x="4584332" y="371602"/>
                                  <a:pt x="4584840" y="371602"/>
                                  <a:pt x="4585221" y="371602"/>
                                </a:cubicBezTo>
                                <a:cubicBezTo>
                                  <a:pt x="4585729" y="371602"/>
                                  <a:pt x="4586237" y="371602"/>
                                  <a:pt x="4586618" y="371602"/>
                                </a:cubicBezTo>
                                <a:cubicBezTo>
                                  <a:pt x="4587126" y="371602"/>
                                  <a:pt x="4587634" y="371602"/>
                                  <a:pt x="4588015" y="371602"/>
                                </a:cubicBezTo>
                                <a:cubicBezTo>
                                  <a:pt x="4588523" y="371602"/>
                                  <a:pt x="4589031" y="371729"/>
                                  <a:pt x="4589412" y="371729"/>
                                </a:cubicBezTo>
                                <a:cubicBezTo>
                                  <a:pt x="4589920" y="371729"/>
                                  <a:pt x="4590428" y="371729"/>
                                  <a:pt x="4590809" y="371729"/>
                                </a:cubicBezTo>
                                <a:cubicBezTo>
                                  <a:pt x="4591317" y="371729"/>
                                  <a:pt x="4591825" y="371729"/>
                                  <a:pt x="4592333" y="371729"/>
                                </a:cubicBezTo>
                                <a:cubicBezTo>
                                  <a:pt x="4592714" y="371729"/>
                                  <a:pt x="4593222" y="371729"/>
                                  <a:pt x="4593730" y="371729"/>
                                </a:cubicBezTo>
                                <a:cubicBezTo>
                                  <a:pt x="4594111" y="371729"/>
                                  <a:pt x="4594619" y="371729"/>
                                  <a:pt x="4595127" y="371729"/>
                                </a:cubicBezTo>
                                <a:cubicBezTo>
                                  <a:pt x="4595508" y="371729"/>
                                  <a:pt x="4596016" y="371729"/>
                                  <a:pt x="4596524" y="371729"/>
                                </a:cubicBezTo>
                                <a:cubicBezTo>
                                  <a:pt x="4596905" y="371729"/>
                                  <a:pt x="4597413" y="371729"/>
                                  <a:pt x="4597921" y="371729"/>
                                </a:cubicBezTo>
                                <a:cubicBezTo>
                                  <a:pt x="4598429" y="371729"/>
                                  <a:pt x="4598810" y="371729"/>
                                  <a:pt x="4599318" y="371729"/>
                                </a:cubicBezTo>
                                <a:cubicBezTo>
                                  <a:pt x="4599826" y="371729"/>
                                  <a:pt x="4600207" y="371602"/>
                                  <a:pt x="4600715" y="371602"/>
                                </a:cubicBezTo>
                                <a:cubicBezTo>
                                  <a:pt x="4601223" y="371602"/>
                                  <a:pt x="4601604" y="371602"/>
                                  <a:pt x="4602112" y="371602"/>
                                </a:cubicBezTo>
                                <a:cubicBezTo>
                                  <a:pt x="4602620" y="371602"/>
                                  <a:pt x="4603001" y="371602"/>
                                  <a:pt x="4603509" y="371602"/>
                                </a:cubicBezTo>
                                <a:cubicBezTo>
                                  <a:pt x="4604017" y="371602"/>
                                  <a:pt x="4604525" y="371602"/>
                                  <a:pt x="4604906" y="371602"/>
                                </a:cubicBezTo>
                                <a:cubicBezTo>
                                  <a:pt x="4605414" y="371602"/>
                                  <a:pt x="4605922" y="371602"/>
                                  <a:pt x="4606303" y="371475"/>
                                </a:cubicBezTo>
                                <a:cubicBezTo>
                                  <a:pt x="4606811" y="371475"/>
                                  <a:pt x="4607319" y="371475"/>
                                  <a:pt x="4607700" y="371475"/>
                                </a:cubicBezTo>
                                <a:cubicBezTo>
                                  <a:pt x="4608208" y="371475"/>
                                  <a:pt x="4608716" y="371349"/>
                                  <a:pt x="4609097" y="371349"/>
                                </a:cubicBezTo>
                                <a:cubicBezTo>
                                  <a:pt x="4609605" y="371349"/>
                                  <a:pt x="4610113" y="371349"/>
                                  <a:pt x="4610621" y="371349"/>
                                </a:cubicBezTo>
                                <a:cubicBezTo>
                                  <a:pt x="4611002" y="371222"/>
                                  <a:pt x="4611510" y="371222"/>
                                  <a:pt x="4612018" y="371222"/>
                                </a:cubicBezTo>
                                <a:cubicBezTo>
                                  <a:pt x="4612399" y="371222"/>
                                  <a:pt x="4612907" y="371222"/>
                                  <a:pt x="4613415" y="371222"/>
                                </a:cubicBezTo>
                                <a:cubicBezTo>
                                  <a:pt x="4613796" y="371094"/>
                                  <a:pt x="4614304" y="371094"/>
                                  <a:pt x="4614812" y="371094"/>
                                </a:cubicBezTo>
                                <a:cubicBezTo>
                                  <a:pt x="4615320" y="371094"/>
                                  <a:pt x="4615701" y="371094"/>
                                  <a:pt x="4616209" y="370967"/>
                                </a:cubicBezTo>
                                <a:cubicBezTo>
                                  <a:pt x="4616717" y="370967"/>
                                  <a:pt x="4617098" y="370967"/>
                                  <a:pt x="4617606" y="370967"/>
                                </a:cubicBezTo>
                                <a:cubicBezTo>
                                  <a:pt x="4618114" y="370967"/>
                                  <a:pt x="4618495" y="370840"/>
                                  <a:pt x="4619003" y="370840"/>
                                </a:cubicBezTo>
                                <a:cubicBezTo>
                                  <a:pt x="4619511" y="370840"/>
                                  <a:pt x="4619892" y="370713"/>
                                  <a:pt x="4620400" y="370713"/>
                                </a:cubicBezTo>
                                <a:cubicBezTo>
                                  <a:pt x="4620908" y="370713"/>
                                  <a:pt x="4621289" y="370713"/>
                                  <a:pt x="4621797" y="370713"/>
                                </a:cubicBezTo>
                                <a:cubicBezTo>
                                  <a:pt x="4622305" y="370713"/>
                                  <a:pt x="4622813" y="370586"/>
                                  <a:pt x="4623194" y="370586"/>
                                </a:cubicBezTo>
                                <a:cubicBezTo>
                                  <a:pt x="4623702" y="370586"/>
                                  <a:pt x="4624210" y="370586"/>
                                  <a:pt x="4624591" y="370586"/>
                                </a:cubicBezTo>
                                <a:cubicBezTo>
                                  <a:pt x="4625099" y="370586"/>
                                  <a:pt x="4625607" y="370586"/>
                                  <a:pt x="4625988" y="370586"/>
                                </a:cubicBezTo>
                                <a:cubicBezTo>
                                  <a:pt x="4626496" y="370586"/>
                                  <a:pt x="4627004" y="370459"/>
                                  <a:pt x="4627385" y="370459"/>
                                </a:cubicBezTo>
                                <a:cubicBezTo>
                                  <a:pt x="4627893" y="370459"/>
                                  <a:pt x="4628401" y="370459"/>
                                  <a:pt x="4628909" y="370459"/>
                                </a:cubicBezTo>
                                <a:cubicBezTo>
                                  <a:pt x="4629290" y="370459"/>
                                  <a:pt x="4629798" y="370459"/>
                                  <a:pt x="4630306" y="370459"/>
                                </a:cubicBezTo>
                                <a:cubicBezTo>
                                  <a:pt x="4630687" y="370459"/>
                                  <a:pt x="4631195" y="370332"/>
                                  <a:pt x="4631703" y="370332"/>
                                </a:cubicBezTo>
                                <a:cubicBezTo>
                                  <a:pt x="4632084" y="370332"/>
                                  <a:pt x="4632592" y="370332"/>
                                  <a:pt x="4633100" y="370332"/>
                                </a:cubicBezTo>
                                <a:cubicBezTo>
                                  <a:pt x="4633481" y="370205"/>
                                  <a:pt x="4633989" y="370205"/>
                                  <a:pt x="4634497" y="370205"/>
                                </a:cubicBezTo>
                                <a:cubicBezTo>
                                  <a:pt x="4635005" y="370205"/>
                                  <a:pt x="4635386" y="370078"/>
                                  <a:pt x="4635894" y="370078"/>
                                </a:cubicBezTo>
                                <a:cubicBezTo>
                                  <a:pt x="4636402" y="370078"/>
                                  <a:pt x="4636783" y="370078"/>
                                  <a:pt x="4637291" y="370078"/>
                                </a:cubicBezTo>
                                <a:cubicBezTo>
                                  <a:pt x="4637799" y="369951"/>
                                  <a:pt x="4638180" y="369951"/>
                                  <a:pt x="4638688" y="369951"/>
                                </a:cubicBezTo>
                                <a:cubicBezTo>
                                  <a:pt x="4639196" y="369824"/>
                                  <a:pt x="4639577" y="369824"/>
                                  <a:pt x="4640085" y="369698"/>
                                </a:cubicBezTo>
                                <a:cubicBezTo>
                                  <a:pt x="4640593" y="369698"/>
                                  <a:pt x="4641101" y="369698"/>
                                  <a:pt x="4641482" y="369570"/>
                                </a:cubicBezTo>
                                <a:cubicBezTo>
                                  <a:pt x="4641990" y="369443"/>
                                  <a:pt x="4642498" y="369443"/>
                                  <a:pt x="4642879" y="369316"/>
                                </a:cubicBezTo>
                                <a:cubicBezTo>
                                  <a:pt x="4643387" y="369189"/>
                                  <a:pt x="4643895" y="369189"/>
                                  <a:pt x="4644276" y="369062"/>
                                </a:cubicBezTo>
                                <a:cubicBezTo>
                                  <a:pt x="4644784" y="368935"/>
                                  <a:pt x="4645292" y="368809"/>
                                  <a:pt x="4645673" y="368681"/>
                                </a:cubicBezTo>
                                <a:cubicBezTo>
                                  <a:pt x="4646181" y="368554"/>
                                  <a:pt x="4646689" y="368427"/>
                                  <a:pt x="4647070" y="368300"/>
                                </a:cubicBezTo>
                                <a:cubicBezTo>
                                  <a:pt x="4647578" y="368174"/>
                                  <a:pt x="4648086" y="368047"/>
                                  <a:pt x="4648594" y="367792"/>
                                </a:cubicBezTo>
                                <a:cubicBezTo>
                                  <a:pt x="4648975" y="367665"/>
                                  <a:pt x="4649483" y="367538"/>
                                  <a:pt x="4649991" y="367284"/>
                                </a:cubicBezTo>
                                <a:cubicBezTo>
                                  <a:pt x="4650372" y="367157"/>
                                  <a:pt x="4650880" y="366903"/>
                                  <a:pt x="4651388" y="366776"/>
                                </a:cubicBezTo>
                                <a:cubicBezTo>
                                  <a:pt x="4651769" y="366523"/>
                                  <a:pt x="4652277" y="366395"/>
                                  <a:pt x="4652785" y="366141"/>
                                </a:cubicBezTo>
                                <a:cubicBezTo>
                                  <a:pt x="4653166" y="366014"/>
                                  <a:pt x="4653674" y="365887"/>
                                  <a:pt x="4654182" y="365634"/>
                                </a:cubicBezTo>
                                <a:cubicBezTo>
                                  <a:pt x="4654690" y="365506"/>
                                  <a:pt x="4655071" y="365252"/>
                                  <a:pt x="4655579" y="364999"/>
                                </a:cubicBezTo>
                                <a:cubicBezTo>
                                  <a:pt x="4656087" y="364872"/>
                                  <a:pt x="4656468" y="364744"/>
                                  <a:pt x="4656976" y="364490"/>
                                </a:cubicBezTo>
                                <a:cubicBezTo>
                                  <a:pt x="4657484" y="364363"/>
                                  <a:pt x="4657865" y="364109"/>
                                  <a:pt x="4658373" y="363982"/>
                                </a:cubicBezTo>
                                <a:cubicBezTo>
                                  <a:pt x="4658881" y="363728"/>
                                  <a:pt x="4659262" y="363601"/>
                                  <a:pt x="4659770" y="363474"/>
                                </a:cubicBezTo>
                                <a:cubicBezTo>
                                  <a:pt x="4660278" y="363220"/>
                                  <a:pt x="4660786" y="363093"/>
                                  <a:pt x="4661167" y="362966"/>
                                </a:cubicBezTo>
                                <a:cubicBezTo>
                                  <a:pt x="4661675" y="362839"/>
                                  <a:pt x="4662183" y="362712"/>
                                  <a:pt x="4662564" y="362585"/>
                                </a:cubicBezTo>
                                <a:cubicBezTo>
                                  <a:pt x="4663072" y="362459"/>
                                  <a:pt x="4663580" y="362331"/>
                                  <a:pt x="4663961" y="362204"/>
                                </a:cubicBezTo>
                                <a:cubicBezTo>
                                  <a:pt x="4664469" y="362077"/>
                                  <a:pt x="4664977" y="361950"/>
                                  <a:pt x="4665358" y="361824"/>
                                </a:cubicBezTo>
                                <a:cubicBezTo>
                                  <a:pt x="4665866" y="361824"/>
                                  <a:pt x="4666374" y="361697"/>
                                  <a:pt x="4666882" y="361697"/>
                                </a:cubicBezTo>
                                <a:cubicBezTo>
                                  <a:pt x="4667263" y="361697"/>
                                  <a:pt x="4667771" y="361697"/>
                                  <a:pt x="4668279" y="361569"/>
                                </a:cubicBezTo>
                                <a:cubicBezTo>
                                  <a:pt x="4668660" y="361569"/>
                                  <a:pt x="4669168" y="361697"/>
                                  <a:pt x="4669676" y="361697"/>
                                </a:cubicBezTo>
                                <a:cubicBezTo>
                                  <a:pt x="4670057" y="361697"/>
                                  <a:pt x="4670565" y="361697"/>
                                  <a:pt x="4671073" y="361824"/>
                                </a:cubicBezTo>
                                <a:cubicBezTo>
                                  <a:pt x="4671581" y="361950"/>
                                  <a:pt x="4671962" y="361950"/>
                                  <a:pt x="4672470" y="362077"/>
                                </a:cubicBezTo>
                                <a:cubicBezTo>
                                  <a:pt x="4672978" y="362204"/>
                                  <a:pt x="4673359" y="362331"/>
                                  <a:pt x="4673867" y="362459"/>
                                </a:cubicBezTo>
                                <a:cubicBezTo>
                                  <a:pt x="4674375" y="362585"/>
                                  <a:pt x="4674756" y="362712"/>
                                  <a:pt x="4675264" y="362966"/>
                                </a:cubicBezTo>
                                <a:cubicBezTo>
                                  <a:pt x="4675772" y="363093"/>
                                  <a:pt x="4676153" y="363220"/>
                                  <a:pt x="4676661" y="363474"/>
                                </a:cubicBezTo>
                                <a:cubicBezTo>
                                  <a:pt x="4677169" y="363728"/>
                                  <a:pt x="4677550" y="363855"/>
                                  <a:pt x="4678058" y="364109"/>
                                </a:cubicBezTo>
                                <a:cubicBezTo>
                                  <a:pt x="4678566" y="364363"/>
                                  <a:pt x="4679074" y="364617"/>
                                  <a:pt x="4679455" y="364872"/>
                                </a:cubicBezTo>
                                <a:cubicBezTo>
                                  <a:pt x="4679963" y="365125"/>
                                  <a:pt x="4680471" y="365379"/>
                                  <a:pt x="4680852" y="365634"/>
                                </a:cubicBezTo>
                                <a:cubicBezTo>
                                  <a:pt x="4681360" y="365887"/>
                                  <a:pt x="4681868" y="366141"/>
                                  <a:pt x="4682249" y="366395"/>
                                </a:cubicBezTo>
                                <a:cubicBezTo>
                                  <a:pt x="4682757" y="366649"/>
                                  <a:pt x="4683265" y="366903"/>
                                  <a:pt x="4683646" y="367157"/>
                                </a:cubicBezTo>
                                <a:cubicBezTo>
                                  <a:pt x="4684154" y="367411"/>
                                  <a:pt x="4684662" y="367792"/>
                                  <a:pt x="4685170" y="368047"/>
                                </a:cubicBezTo>
                                <a:cubicBezTo>
                                  <a:pt x="4685551" y="368300"/>
                                  <a:pt x="4686059" y="368427"/>
                                  <a:pt x="4686567" y="368681"/>
                                </a:cubicBezTo>
                                <a:cubicBezTo>
                                  <a:pt x="4686948" y="368935"/>
                                  <a:pt x="4687456" y="369189"/>
                                  <a:pt x="4687964" y="369443"/>
                                </a:cubicBezTo>
                                <a:cubicBezTo>
                                  <a:pt x="4688345" y="369698"/>
                                  <a:pt x="4688853" y="369824"/>
                                  <a:pt x="4689361" y="370078"/>
                                </a:cubicBezTo>
                                <a:cubicBezTo>
                                  <a:pt x="4689742" y="370332"/>
                                  <a:pt x="4690250" y="370459"/>
                                  <a:pt x="4690758" y="370713"/>
                                </a:cubicBezTo>
                                <a:cubicBezTo>
                                  <a:pt x="4691266" y="370840"/>
                                  <a:pt x="4691647" y="370967"/>
                                  <a:pt x="4692155" y="371222"/>
                                </a:cubicBezTo>
                                <a:cubicBezTo>
                                  <a:pt x="4692663" y="371349"/>
                                  <a:pt x="4693044" y="371475"/>
                                  <a:pt x="4693552" y="371602"/>
                                </a:cubicBezTo>
                                <a:cubicBezTo>
                                  <a:pt x="4694060" y="371729"/>
                                  <a:pt x="4694441" y="371856"/>
                                  <a:pt x="4694949" y="371984"/>
                                </a:cubicBezTo>
                                <a:cubicBezTo>
                                  <a:pt x="4695457" y="372110"/>
                                  <a:pt x="4695838" y="372110"/>
                                  <a:pt x="4696346" y="372237"/>
                                </a:cubicBezTo>
                                <a:cubicBezTo>
                                  <a:pt x="4696854" y="372364"/>
                                  <a:pt x="4697362" y="372364"/>
                                  <a:pt x="4697743" y="372491"/>
                                </a:cubicBezTo>
                                <a:cubicBezTo>
                                  <a:pt x="4698251" y="372491"/>
                                  <a:pt x="4698759" y="372491"/>
                                  <a:pt x="4699140" y="372618"/>
                                </a:cubicBezTo>
                                <a:cubicBezTo>
                                  <a:pt x="4699648" y="372618"/>
                                  <a:pt x="4700156" y="372618"/>
                                  <a:pt x="4700537" y="372618"/>
                                </a:cubicBezTo>
                                <a:cubicBezTo>
                                  <a:pt x="4701045" y="372745"/>
                                  <a:pt x="4701553" y="372745"/>
                                  <a:pt x="4701934" y="372745"/>
                                </a:cubicBezTo>
                                <a:cubicBezTo>
                                  <a:pt x="4702442" y="372745"/>
                                  <a:pt x="4702950" y="372745"/>
                                  <a:pt x="4703331" y="372745"/>
                                </a:cubicBezTo>
                                <a:cubicBezTo>
                                  <a:pt x="4703839" y="372745"/>
                                  <a:pt x="4704347" y="372745"/>
                                  <a:pt x="4704855" y="372745"/>
                                </a:cubicBezTo>
                                <a:cubicBezTo>
                                  <a:pt x="4705236" y="372745"/>
                                  <a:pt x="4705744" y="372618"/>
                                  <a:pt x="4706252" y="372618"/>
                                </a:cubicBezTo>
                                <a:cubicBezTo>
                                  <a:pt x="4706633" y="372618"/>
                                  <a:pt x="4707141" y="372618"/>
                                  <a:pt x="4707649" y="372618"/>
                                </a:cubicBezTo>
                                <a:cubicBezTo>
                                  <a:pt x="4708030" y="372618"/>
                                  <a:pt x="4708538" y="372618"/>
                                  <a:pt x="4709046" y="372618"/>
                                </a:cubicBezTo>
                                <a:cubicBezTo>
                                  <a:pt x="4709427" y="372618"/>
                                  <a:pt x="4709935" y="372618"/>
                                  <a:pt x="4710443" y="372618"/>
                                </a:cubicBezTo>
                                <a:cubicBezTo>
                                  <a:pt x="4710951" y="372618"/>
                                  <a:pt x="4711332" y="372618"/>
                                  <a:pt x="4711840" y="372618"/>
                                </a:cubicBezTo>
                                <a:cubicBezTo>
                                  <a:pt x="4712348" y="372745"/>
                                  <a:pt x="4712729" y="372745"/>
                                  <a:pt x="4713237" y="372873"/>
                                </a:cubicBezTo>
                                <a:cubicBezTo>
                                  <a:pt x="4713745" y="372873"/>
                                  <a:pt x="4714126" y="372999"/>
                                  <a:pt x="4714634" y="373126"/>
                                </a:cubicBezTo>
                                <a:cubicBezTo>
                                  <a:pt x="4715142" y="373253"/>
                                  <a:pt x="4715523" y="373253"/>
                                  <a:pt x="4716031" y="373507"/>
                                </a:cubicBezTo>
                                <a:cubicBezTo>
                                  <a:pt x="4716539" y="373634"/>
                                  <a:pt x="4717047" y="373761"/>
                                  <a:pt x="4717428" y="373888"/>
                                </a:cubicBezTo>
                                <a:cubicBezTo>
                                  <a:pt x="4717936" y="374142"/>
                                  <a:pt x="4718444" y="374269"/>
                                  <a:pt x="4718825" y="374397"/>
                                </a:cubicBezTo>
                                <a:cubicBezTo>
                                  <a:pt x="4719333" y="374650"/>
                                  <a:pt x="4719841" y="374777"/>
                                  <a:pt x="4720222" y="375031"/>
                                </a:cubicBezTo>
                                <a:cubicBezTo>
                                  <a:pt x="4720730" y="375159"/>
                                  <a:pt x="4721238" y="375412"/>
                                  <a:pt x="4721619" y="375666"/>
                                </a:cubicBezTo>
                                <a:cubicBezTo>
                                  <a:pt x="4722127" y="375793"/>
                                  <a:pt x="4722635" y="376048"/>
                                  <a:pt x="4723143" y="376174"/>
                                </a:cubicBezTo>
                                <a:cubicBezTo>
                                  <a:pt x="4723524" y="376428"/>
                                  <a:pt x="4724032" y="376555"/>
                                  <a:pt x="4724540" y="376809"/>
                                </a:cubicBezTo>
                                <a:cubicBezTo>
                                  <a:pt x="4724921" y="376936"/>
                                  <a:pt x="4725429" y="377190"/>
                                  <a:pt x="4725937" y="377317"/>
                                </a:cubicBezTo>
                                <a:cubicBezTo>
                                  <a:pt x="4726318" y="377444"/>
                                  <a:pt x="4726826" y="377572"/>
                                  <a:pt x="4727334" y="377825"/>
                                </a:cubicBezTo>
                                <a:cubicBezTo>
                                  <a:pt x="4727842" y="377952"/>
                                  <a:pt x="4728223" y="378079"/>
                                  <a:pt x="4728731" y="378206"/>
                                </a:cubicBezTo>
                                <a:cubicBezTo>
                                  <a:pt x="4729239" y="378334"/>
                                  <a:pt x="4729620" y="378460"/>
                                  <a:pt x="4730128" y="378587"/>
                                </a:cubicBezTo>
                                <a:cubicBezTo>
                                  <a:pt x="4730636" y="378714"/>
                                  <a:pt x="4731017" y="378968"/>
                                  <a:pt x="4731525" y="379095"/>
                                </a:cubicBezTo>
                                <a:cubicBezTo>
                                  <a:pt x="4732033" y="379223"/>
                                  <a:pt x="4732414" y="379349"/>
                                  <a:pt x="4732922" y="379476"/>
                                </a:cubicBezTo>
                                <a:cubicBezTo>
                                  <a:pt x="4733430" y="379603"/>
                                  <a:pt x="4733811" y="379730"/>
                                  <a:pt x="4734319" y="379857"/>
                                </a:cubicBezTo>
                                <a:cubicBezTo>
                                  <a:pt x="4734827" y="379984"/>
                                  <a:pt x="4735335" y="380111"/>
                                  <a:pt x="4735716" y="380238"/>
                                </a:cubicBezTo>
                                <a:cubicBezTo>
                                  <a:pt x="4736224" y="380365"/>
                                  <a:pt x="4736732" y="380492"/>
                                  <a:pt x="4737113" y="380619"/>
                                </a:cubicBezTo>
                                <a:cubicBezTo>
                                  <a:pt x="4737621" y="380874"/>
                                  <a:pt x="4738129" y="380874"/>
                                  <a:pt x="4738510" y="381127"/>
                                </a:cubicBezTo>
                                <a:cubicBezTo>
                                  <a:pt x="4739018" y="381254"/>
                                  <a:pt x="4739526" y="381381"/>
                                  <a:pt x="4739907" y="381509"/>
                                </a:cubicBezTo>
                                <a:cubicBezTo>
                                  <a:pt x="4740415" y="381635"/>
                                  <a:pt x="4740923" y="381762"/>
                                  <a:pt x="4741431" y="381889"/>
                                </a:cubicBezTo>
                                <a:cubicBezTo>
                                  <a:pt x="4741812" y="382016"/>
                                  <a:pt x="4742320" y="382270"/>
                                  <a:pt x="4742828" y="382398"/>
                                </a:cubicBezTo>
                                <a:cubicBezTo>
                                  <a:pt x="4743209" y="382524"/>
                                  <a:pt x="4743717" y="382651"/>
                                  <a:pt x="4744225" y="382778"/>
                                </a:cubicBezTo>
                                <a:cubicBezTo>
                                  <a:pt x="4744606" y="382905"/>
                                  <a:pt x="4745114" y="383032"/>
                                  <a:pt x="4745622" y="383286"/>
                                </a:cubicBezTo>
                                <a:cubicBezTo>
                                  <a:pt x="4746003" y="383413"/>
                                  <a:pt x="4746511" y="383540"/>
                                  <a:pt x="4747019" y="383667"/>
                                </a:cubicBezTo>
                                <a:cubicBezTo>
                                  <a:pt x="4747527" y="383794"/>
                                  <a:pt x="4747908" y="383922"/>
                                  <a:pt x="4748416" y="384049"/>
                                </a:cubicBezTo>
                                <a:cubicBezTo>
                                  <a:pt x="4748924" y="384175"/>
                                  <a:pt x="4749305" y="384302"/>
                                  <a:pt x="4749813" y="384429"/>
                                </a:cubicBezTo>
                                <a:cubicBezTo>
                                  <a:pt x="4750321" y="384556"/>
                                  <a:pt x="4750702" y="384684"/>
                                  <a:pt x="4751210" y="384810"/>
                                </a:cubicBezTo>
                                <a:cubicBezTo>
                                  <a:pt x="4751718" y="384937"/>
                                  <a:pt x="4752099" y="385064"/>
                                  <a:pt x="4752607" y="385191"/>
                                </a:cubicBezTo>
                                <a:cubicBezTo>
                                  <a:pt x="4753115" y="385318"/>
                                  <a:pt x="4753623" y="385445"/>
                                  <a:pt x="4754004" y="385573"/>
                                </a:cubicBezTo>
                                <a:cubicBezTo>
                                  <a:pt x="4754512" y="385699"/>
                                  <a:pt x="4755020" y="385699"/>
                                  <a:pt x="4755401" y="385826"/>
                                </a:cubicBezTo>
                                <a:cubicBezTo>
                                  <a:pt x="4755909" y="385953"/>
                                  <a:pt x="4756417" y="386080"/>
                                  <a:pt x="4756798" y="386207"/>
                                </a:cubicBezTo>
                                <a:cubicBezTo>
                                  <a:pt x="4757306" y="386334"/>
                                  <a:pt x="4757814" y="386334"/>
                                  <a:pt x="4758195" y="386461"/>
                                </a:cubicBezTo>
                                <a:cubicBezTo>
                                  <a:pt x="4758703" y="386588"/>
                                  <a:pt x="4759211" y="386588"/>
                                  <a:pt x="4759592" y="386715"/>
                                </a:cubicBezTo>
                                <a:cubicBezTo>
                                  <a:pt x="4760100" y="386842"/>
                                  <a:pt x="4760608" y="386969"/>
                                  <a:pt x="4761116" y="386969"/>
                                </a:cubicBezTo>
                                <a:cubicBezTo>
                                  <a:pt x="4761497" y="387097"/>
                                  <a:pt x="4762005" y="387097"/>
                                  <a:pt x="4762513" y="387224"/>
                                </a:cubicBezTo>
                                <a:cubicBezTo>
                                  <a:pt x="4762894" y="387350"/>
                                  <a:pt x="4763402" y="387350"/>
                                  <a:pt x="4763910" y="387477"/>
                                </a:cubicBezTo>
                                <a:cubicBezTo>
                                  <a:pt x="4764291" y="387604"/>
                                  <a:pt x="4764799" y="387604"/>
                                  <a:pt x="4765307" y="387731"/>
                                </a:cubicBezTo>
                                <a:cubicBezTo>
                                  <a:pt x="4765688" y="387731"/>
                                  <a:pt x="4766196" y="387731"/>
                                  <a:pt x="4766704" y="387859"/>
                                </a:cubicBezTo>
                                <a:cubicBezTo>
                                  <a:pt x="4767212" y="387859"/>
                                  <a:pt x="4767593" y="387985"/>
                                  <a:pt x="4768101" y="387985"/>
                                </a:cubicBezTo>
                                <a:cubicBezTo>
                                  <a:pt x="4768609" y="387985"/>
                                  <a:pt x="4768990" y="388112"/>
                                  <a:pt x="4769498" y="388112"/>
                                </a:cubicBezTo>
                                <a:cubicBezTo>
                                  <a:pt x="4770006" y="388239"/>
                                  <a:pt x="4770387" y="388239"/>
                                  <a:pt x="4770895" y="388239"/>
                                </a:cubicBezTo>
                                <a:cubicBezTo>
                                  <a:pt x="4771403" y="388366"/>
                                  <a:pt x="4771784" y="388366"/>
                                  <a:pt x="4772292" y="388493"/>
                                </a:cubicBezTo>
                                <a:cubicBezTo>
                                  <a:pt x="4772800" y="388493"/>
                                  <a:pt x="4773308" y="388493"/>
                                  <a:pt x="4773689" y="388620"/>
                                </a:cubicBezTo>
                                <a:cubicBezTo>
                                  <a:pt x="4774197" y="388620"/>
                                  <a:pt x="4774705" y="388620"/>
                                  <a:pt x="4775086" y="388748"/>
                                </a:cubicBezTo>
                                <a:cubicBezTo>
                                  <a:pt x="4775594" y="388748"/>
                                  <a:pt x="4776102" y="388874"/>
                                  <a:pt x="4776483" y="388874"/>
                                </a:cubicBezTo>
                                <a:cubicBezTo>
                                  <a:pt x="4776991" y="389001"/>
                                  <a:pt x="4777499" y="389001"/>
                                  <a:pt x="4777880" y="389128"/>
                                </a:cubicBezTo>
                                <a:cubicBezTo>
                                  <a:pt x="4778388" y="389128"/>
                                  <a:pt x="4778896" y="389255"/>
                                  <a:pt x="4779404" y="389255"/>
                                </a:cubicBezTo>
                                <a:cubicBezTo>
                                  <a:pt x="4779785" y="389382"/>
                                  <a:pt x="4780293" y="389382"/>
                                  <a:pt x="4780801" y="389382"/>
                                </a:cubicBezTo>
                                <a:cubicBezTo>
                                  <a:pt x="4781182" y="389509"/>
                                  <a:pt x="4781690" y="389509"/>
                                  <a:pt x="4782198" y="389636"/>
                                </a:cubicBezTo>
                                <a:cubicBezTo>
                                  <a:pt x="4782579" y="389636"/>
                                  <a:pt x="4783087" y="389763"/>
                                  <a:pt x="4783595" y="389763"/>
                                </a:cubicBezTo>
                                <a:cubicBezTo>
                                  <a:pt x="4784103" y="389890"/>
                                  <a:pt x="4784484" y="389890"/>
                                  <a:pt x="4784992" y="389890"/>
                                </a:cubicBezTo>
                                <a:cubicBezTo>
                                  <a:pt x="4785500" y="389890"/>
                                  <a:pt x="4785881" y="390017"/>
                                  <a:pt x="4786389" y="390017"/>
                                </a:cubicBezTo>
                                <a:cubicBezTo>
                                  <a:pt x="4786897" y="390017"/>
                                  <a:pt x="4787278" y="390017"/>
                                  <a:pt x="4787786" y="390017"/>
                                </a:cubicBezTo>
                                <a:cubicBezTo>
                                  <a:pt x="4788294" y="390017"/>
                                  <a:pt x="4788675" y="390017"/>
                                  <a:pt x="4789183" y="390017"/>
                                </a:cubicBezTo>
                                <a:cubicBezTo>
                                  <a:pt x="4789691" y="390017"/>
                                  <a:pt x="4790072" y="390144"/>
                                  <a:pt x="4790580" y="390144"/>
                                </a:cubicBezTo>
                                <a:cubicBezTo>
                                  <a:pt x="4791088" y="390144"/>
                                  <a:pt x="4791469" y="390144"/>
                                  <a:pt x="4791977" y="390144"/>
                                </a:cubicBezTo>
                                <a:cubicBezTo>
                                  <a:pt x="4792485" y="390144"/>
                                  <a:pt x="4792993" y="390144"/>
                                  <a:pt x="4793374" y="390272"/>
                                </a:cubicBezTo>
                                <a:cubicBezTo>
                                  <a:pt x="4793882" y="390272"/>
                                  <a:pt x="4794390" y="390272"/>
                                  <a:pt x="4794771" y="390272"/>
                                </a:cubicBezTo>
                                <a:cubicBezTo>
                                  <a:pt x="4795279" y="390272"/>
                                  <a:pt x="4795787" y="390272"/>
                                  <a:pt x="4796168" y="390399"/>
                                </a:cubicBezTo>
                                <a:cubicBezTo>
                                  <a:pt x="4796676" y="390399"/>
                                  <a:pt x="4797184" y="390399"/>
                                  <a:pt x="4797692" y="390399"/>
                                </a:cubicBezTo>
                                <a:cubicBezTo>
                                  <a:pt x="4798073" y="390399"/>
                                  <a:pt x="4798581" y="390399"/>
                                  <a:pt x="4799089" y="390399"/>
                                </a:cubicBezTo>
                                <a:cubicBezTo>
                                  <a:pt x="4799470" y="390525"/>
                                  <a:pt x="4799978" y="390525"/>
                                  <a:pt x="4800486" y="390525"/>
                                </a:cubicBezTo>
                                <a:cubicBezTo>
                                  <a:pt x="4800867" y="390525"/>
                                  <a:pt x="4801375" y="390525"/>
                                  <a:pt x="4801883" y="390652"/>
                                </a:cubicBezTo>
                                <a:cubicBezTo>
                                  <a:pt x="4802264" y="390652"/>
                                  <a:pt x="4802772" y="390652"/>
                                  <a:pt x="4803280" y="390779"/>
                                </a:cubicBezTo>
                                <a:cubicBezTo>
                                  <a:pt x="4803788" y="390779"/>
                                  <a:pt x="4804169" y="390779"/>
                                  <a:pt x="4804677" y="390906"/>
                                </a:cubicBezTo>
                                <a:cubicBezTo>
                                  <a:pt x="4805185" y="390906"/>
                                  <a:pt x="4805566" y="390906"/>
                                  <a:pt x="4806074" y="390906"/>
                                </a:cubicBezTo>
                                <a:cubicBezTo>
                                  <a:pt x="4806582" y="391034"/>
                                  <a:pt x="4806963" y="391034"/>
                                  <a:pt x="4807471" y="391034"/>
                                </a:cubicBezTo>
                                <a:cubicBezTo>
                                  <a:pt x="4807979" y="391160"/>
                                  <a:pt x="4808360" y="391160"/>
                                  <a:pt x="4808868" y="391160"/>
                                </a:cubicBezTo>
                                <a:cubicBezTo>
                                  <a:pt x="4809376" y="391287"/>
                                  <a:pt x="4809884" y="391287"/>
                                  <a:pt x="4810265" y="391287"/>
                                </a:cubicBezTo>
                                <a:cubicBezTo>
                                  <a:pt x="4810773" y="391414"/>
                                  <a:pt x="4811281" y="391414"/>
                                  <a:pt x="4811662" y="391414"/>
                                </a:cubicBezTo>
                                <a:cubicBezTo>
                                  <a:pt x="4812170" y="391541"/>
                                  <a:pt x="4812678" y="391541"/>
                                  <a:pt x="4813059" y="391541"/>
                                </a:cubicBezTo>
                                <a:cubicBezTo>
                                  <a:pt x="4813567" y="391668"/>
                                  <a:pt x="4814075" y="391668"/>
                                  <a:pt x="4814456" y="391795"/>
                                </a:cubicBezTo>
                                <a:cubicBezTo>
                                  <a:pt x="4814964" y="391795"/>
                                  <a:pt x="4815472" y="391795"/>
                                  <a:pt x="4815853" y="391923"/>
                                </a:cubicBezTo>
                                <a:cubicBezTo>
                                  <a:pt x="4816361" y="391923"/>
                                  <a:pt x="4816869" y="392049"/>
                                  <a:pt x="4817377" y="392049"/>
                                </a:cubicBezTo>
                                <a:cubicBezTo>
                                  <a:pt x="4817758" y="392176"/>
                                  <a:pt x="4818266" y="392176"/>
                                  <a:pt x="4818774" y="392303"/>
                                </a:cubicBezTo>
                                <a:cubicBezTo>
                                  <a:pt x="4819155" y="392303"/>
                                  <a:pt x="4819663" y="392303"/>
                                  <a:pt x="4820171" y="392430"/>
                                </a:cubicBezTo>
                                <a:cubicBezTo>
                                  <a:pt x="4820552" y="392430"/>
                                  <a:pt x="4821060" y="392430"/>
                                  <a:pt x="4821568" y="392557"/>
                                </a:cubicBezTo>
                                <a:cubicBezTo>
                                  <a:pt x="4821949" y="392557"/>
                                  <a:pt x="4822457" y="392684"/>
                                  <a:pt x="4822965" y="392684"/>
                                </a:cubicBezTo>
                                <a:cubicBezTo>
                                  <a:pt x="4823473" y="392684"/>
                                  <a:pt x="4823854" y="392684"/>
                                  <a:pt x="4824362" y="392684"/>
                                </a:cubicBezTo>
                                <a:cubicBezTo>
                                  <a:pt x="4824870" y="392811"/>
                                  <a:pt x="4825251" y="392811"/>
                                  <a:pt x="4825759" y="392811"/>
                                </a:cubicBezTo>
                                <a:cubicBezTo>
                                  <a:pt x="4826267" y="392811"/>
                                  <a:pt x="4826648" y="392811"/>
                                  <a:pt x="4827156" y="392938"/>
                                </a:cubicBezTo>
                                <a:cubicBezTo>
                                  <a:pt x="4827664" y="392938"/>
                                  <a:pt x="4828045" y="392938"/>
                                  <a:pt x="4828553" y="392938"/>
                                </a:cubicBezTo>
                                <a:cubicBezTo>
                                  <a:pt x="4829061" y="392938"/>
                                  <a:pt x="4829569" y="392938"/>
                                  <a:pt x="4829950" y="393065"/>
                                </a:cubicBezTo>
                                <a:cubicBezTo>
                                  <a:pt x="4830458" y="393065"/>
                                  <a:pt x="4830966" y="393065"/>
                                  <a:pt x="4831347" y="393065"/>
                                </a:cubicBezTo>
                                <a:cubicBezTo>
                                  <a:pt x="4831855" y="393065"/>
                                  <a:pt x="4832363" y="393065"/>
                                  <a:pt x="4832744" y="393065"/>
                                </a:cubicBezTo>
                                <a:cubicBezTo>
                                  <a:pt x="4833252" y="393065"/>
                                  <a:pt x="4833760" y="393065"/>
                                  <a:pt x="4834141" y="393065"/>
                                </a:cubicBezTo>
                                <a:cubicBezTo>
                                  <a:pt x="4834649" y="393065"/>
                                  <a:pt x="4835157" y="393065"/>
                                  <a:pt x="4835538" y="393065"/>
                                </a:cubicBezTo>
                                <a:cubicBezTo>
                                  <a:pt x="4836046" y="393065"/>
                                  <a:pt x="4836554" y="393065"/>
                                  <a:pt x="4837062" y="393065"/>
                                </a:cubicBezTo>
                                <a:cubicBezTo>
                                  <a:pt x="4837443" y="393065"/>
                                  <a:pt x="4837951" y="393065"/>
                                  <a:pt x="4838459" y="393065"/>
                                </a:cubicBezTo>
                                <a:cubicBezTo>
                                  <a:pt x="4838840" y="393065"/>
                                  <a:pt x="4839348" y="393065"/>
                                  <a:pt x="4839856" y="393065"/>
                                </a:cubicBezTo>
                                <a:cubicBezTo>
                                  <a:pt x="4840237" y="393192"/>
                                  <a:pt x="4840745" y="393065"/>
                                  <a:pt x="4841253" y="393065"/>
                                </a:cubicBezTo>
                                <a:cubicBezTo>
                                  <a:pt x="4841761" y="393065"/>
                                  <a:pt x="4842142" y="393192"/>
                                  <a:pt x="4842650" y="393065"/>
                                </a:cubicBezTo>
                                <a:cubicBezTo>
                                  <a:pt x="4843158" y="393065"/>
                                  <a:pt x="4843539" y="393065"/>
                                  <a:pt x="4844047" y="393065"/>
                                </a:cubicBezTo>
                                <a:cubicBezTo>
                                  <a:pt x="4844555" y="393065"/>
                                  <a:pt x="4844936" y="392938"/>
                                  <a:pt x="4845444" y="392938"/>
                                </a:cubicBezTo>
                                <a:cubicBezTo>
                                  <a:pt x="4845952" y="392938"/>
                                  <a:pt x="4846333" y="392811"/>
                                  <a:pt x="4846841" y="392811"/>
                                </a:cubicBezTo>
                                <a:cubicBezTo>
                                  <a:pt x="4847349" y="392811"/>
                                  <a:pt x="4847730" y="392811"/>
                                  <a:pt x="4848238" y="392684"/>
                                </a:cubicBezTo>
                                <a:cubicBezTo>
                                  <a:pt x="4848746" y="392684"/>
                                  <a:pt x="4849254" y="392684"/>
                                  <a:pt x="4849635" y="392684"/>
                                </a:cubicBezTo>
                                <a:cubicBezTo>
                                  <a:pt x="4850143" y="392684"/>
                                  <a:pt x="4850651" y="392684"/>
                                  <a:pt x="4851032" y="392684"/>
                                </a:cubicBezTo>
                                <a:cubicBezTo>
                                  <a:pt x="4851540" y="392811"/>
                                  <a:pt x="4852048" y="392811"/>
                                  <a:pt x="4852429" y="392811"/>
                                </a:cubicBezTo>
                                <a:cubicBezTo>
                                  <a:pt x="4852937" y="392811"/>
                                  <a:pt x="4853445" y="392938"/>
                                  <a:pt x="4853953" y="392938"/>
                                </a:cubicBezTo>
                                <a:cubicBezTo>
                                  <a:pt x="4854334" y="393065"/>
                                  <a:pt x="4854842" y="393065"/>
                                  <a:pt x="4855350" y="393065"/>
                                </a:cubicBezTo>
                                <a:cubicBezTo>
                                  <a:pt x="4855731" y="393192"/>
                                  <a:pt x="4856239" y="393192"/>
                                  <a:pt x="4856747" y="393192"/>
                                </a:cubicBezTo>
                                <a:cubicBezTo>
                                  <a:pt x="4857128" y="393192"/>
                                  <a:pt x="4857636" y="393192"/>
                                  <a:pt x="4858144" y="393065"/>
                                </a:cubicBezTo>
                                <a:cubicBezTo>
                                  <a:pt x="4858525" y="393065"/>
                                  <a:pt x="4859033" y="392938"/>
                                  <a:pt x="4859541" y="392684"/>
                                </a:cubicBezTo>
                                <a:cubicBezTo>
                                  <a:pt x="4860049" y="392557"/>
                                  <a:pt x="4860430" y="392430"/>
                                  <a:pt x="4860938" y="392176"/>
                                </a:cubicBezTo>
                                <a:cubicBezTo>
                                  <a:pt x="4861446" y="392049"/>
                                  <a:pt x="4861827" y="391795"/>
                                  <a:pt x="4862335" y="391541"/>
                                </a:cubicBezTo>
                                <a:cubicBezTo>
                                  <a:pt x="4862843" y="391287"/>
                                  <a:pt x="4863224" y="391034"/>
                                  <a:pt x="4863732" y="390906"/>
                                </a:cubicBezTo>
                                <a:cubicBezTo>
                                  <a:pt x="4864240" y="390652"/>
                                  <a:pt x="4864621" y="390525"/>
                                  <a:pt x="4865129" y="390272"/>
                                </a:cubicBezTo>
                                <a:cubicBezTo>
                                  <a:pt x="4865637" y="390144"/>
                                  <a:pt x="4866145" y="389890"/>
                                  <a:pt x="4866526" y="389890"/>
                                </a:cubicBezTo>
                                <a:cubicBezTo>
                                  <a:pt x="4867034" y="389763"/>
                                  <a:pt x="4867542" y="389636"/>
                                  <a:pt x="4867923" y="389509"/>
                                </a:cubicBezTo>
                                <a:cubicBezTo>
                                  <a:pt x="4868431" y="389509"/>
                                  <a:pt x="4868939" y="389382"/>
                                  <a:pt x="4869320" y="389382"/>
                                </a:cubicBezTo>
                                <a:cubicBezTo>
                                  <a:pt x="4869828" y="389255"/>
                                  <a:pt x="4870336" y="389255"/>
                                  <a:pt x="4870717" y="389255"/>
                                </a:cubicBezTo>
                                <a:cubicBezTo>
                                  <a:pt x="4871225" y="389255"/>
                                  <a:pt x="4871733" y="389255"/>
                                  <a:pt x="4872114" y="389255"/>
                                </a:cubicBezTo>
                                <a:cubicBezTo>
                                  <a:pt x="4872622" y="389128"/>
                                  <a:pt x="4873130" y="389255"/>
                                  <a:pt x="4873638" y="389255"/>
                                </a:cubicBezTo>
                                <a:cubicBezTo>
                                  <a:pt x="4874019" y="389128"/>
                                  <a:pt x="4874527" y="389128"/>
                                  <a:pt x="4875035" y="389128"/>
                                </a:cubicBezTo>
                                <a:cubicBezTo>
                                  <a:pt x="4875416" y="389128"/>
                                  <a:pt x="4875924" y="389128"/>
                                  <a:pt x="4876432" y="389128"/>
                                </a:cubicBezTo>
                                <a:cubicBezTo>
                                  <a:pt x="4876813" y="389001"/>
                                  <a:pt x="4877321" y="389001"/>
                                  <a:pt x="4877829" y="389001"/>
                                </a:cubicBezTo>
                                <a:cubicBezTo>
                                  <a:pt x="4878210" y="389001"/>
                                  <a:pt x="4878718" y="389001"/>
                                  <a:pt x="4879226" y="389001"/>
                                </a:cubicBezTo>
                                <a:cubicBezTo>
                                  <a:pt x="4879607" y="389001"/>
                                  <a:pt x="4880115" y="388874"/>
                                  <a:pt x="4880623" y="388874"/>
                                </a:cubicBezTo>
                                <a:cubicBezTo>
                                  <a:pt x="4881131" y="388874"/>
                                  <a:pt x="4881512" y="388874"/>
                                  <a:pt x="4882020" y="388874"/>
                                </a:cubicBezTo>
                                <a:cubicBezTo>
                                  <a:pt x="4882528" y="388874"/>
                                  <a:pt x="4882909" y="388874"/>
                                  <a:pt x="4883417" y="388874"/>
                                </a:cubicBezTo>
                                <a:cubicBezTo>
                                  <a:pt x="4883925" y="388874"/>
                                  <a:pt x="4884306" y="388874"/>
                                  <a:pt x="4884814" y="388874"/>
                                </a:cubicBezTo>
                                <a:cubicBezTo>
                                  <a:pt x="4885322" y="388874"/>
                                  <a:pt x="4885830" y="388874"/>
                                  <a:pt x="4886211" y="388874"/>
                                </a:cubicBezTo>
                                <a:cubicBezTo>
                                  <a:pt x="4886719" y="388874"/>
                                  <a:pt x="4887227" y="388874"/>
                                  <a:pt x="4887608" y="388874"/>
                                </a:cubicBezTo>
                                <a:cubicBezTo>
                                  <a:pt x="4888116" y="388874"/>
                                  <a:pt x="4888624" y="388874"/>
                                  <a:pt x="4889005" y="388874"/>
                                </a:cubicBezTo>
                                <a:cubicBezTo>
                                  <a:pt x="4889513" y="388874"/>
                                  <a:pt x="4890021" y="388874"/>
                                  <a:pt x="4890402" y="388874"/>
                                </a:cubicBezTo>
                                <a:cubicBezTo>
                                  <a:pt x="4890910" y="388874"/>
                                  <a:pt x="4891418" y="388874"/>
                                  <a:pt x="4891926" y="388874"/>
                                </a:cubicBezTo>
                                <a:cubicBezTo>
                                  <a:pt x="4892307" y="388874"/>
                                  <a:pt x="4892815" y="388874"/>
                                  <a:pt x="4893323" y="389001"/>
                                </a:cubicBezTo>
                                <a:cubicBezTo>
                                  <a:pt x="4893704" y="389001"/>
                                  <a:pt x="4894212" y="389001"/>
                                  <a:pt x="4894720" y="389128"/>
                                </a:cubicBezTo>
                                <a:cubicBezTo>
                                  <a:pt x="4895101" y="389128"/>
                                  <a:pt x="4895609" y="389128"/>
                                  <a:pt x="4896117" y="389255"/>
                                </a:cubicBezTo>
                                <a:cubicBezTo>
                                  <a:pt x="4896625" y="389255"/>
                                  <a:pt x="4897006" y="389382"/>
                                  <a:pt x="4897514" y="389382"/>
                                </a:cubicBezTo>
                                <a:cubicBezTo>
                                  <a:pt x="4898022" y="389509"/>
                                  <a:pt x="4898403" y="389509"/>
                                  <a:pt x="4898911" y="389636"/>
                                </a:cubicBezTo>
                                <a:cubicBezTo>
                                  <a:pt x="4899419" y="389636"/>
                                  <a:pt x="4899800" y="389763"/>
                                  <a:pt x="4900308" y="389890"/>
                                </a:cubicBezTo>
                                <a:cubicBezTo>
                                  <a:pt x="4900816" y="389890"/>
                                  <a:pt x="4901197" y="390017"/>
                                  <a:pt x="4901705" y="390144"/>
                                </a:cubicBezTo>
                                <a:cubicBezTo>
                                  <a:pt x="4902213" y="390144"/>
                                  <a:pt x="4902594" y="390272"/>
                                  <a:pt x="4903102" y="390399"/>
                                </a:cubicBezTo>
                                <a:cubicBezTo>
                                  <a:pt x="4903610" y="390525"/>
                                  <a:pt x="4903991" y="390525"/>
                                  <a:pt x="4904499" y="390652"/>
                                </a:cubicBezTo>
                                <a:cubicBezTo>
                                  <a:pt x="4905007" y="390779"/>
                                  <a:pt x="4905515" y="390906"/>
                                  <a:pt x="4905896" y="391034"/>
                                </a:cubicBezTo>
                                <a:cubicBezTo>
                                  <a:pt x="4906404" y="391160"/>
                                  <a:pt x="4906912" y="391287"/>
                                  <a:pt x="4907293" y="391414"/>
                                </a:cubicBezTo>
                                <a:cubicBezTo>
                                  <a:pt x="4907801" y="391414"/>
                                  <a:pt x="4908309" y="391541"/>
                                  <a:pt x="4908690" y="391668"/>
                                </a:cubicBezTo>
                                <a:cubicBezTo>
                                  <a:pt x="4909198" y="391795"/>
                                  <a:pt x="4909706" y="391795"/>
                                  <a:pt x="4910214" y="391923"/>
                                </a:cubicBezTo>
                                <a:cubicBezTo>
                                  <a:pt x="4910595" y="391923"/>
                                  <a:pt x="4911103" y="392049"/>
                                  <a:pt x="4911611" y="392049"/>
                                </a:cubicBezTo>
                                <a:cubicBezTo>
                                  <a:pt x="4911992" y="392176"/>
                                  <a:pt x="4912500" y="392176"/>
                                  <a:pt x="4913008" y="392303"/>
                                </a:cubicBezTo>
                                <a:cubicBezTo>
                                  <a:pt x="4913389" y="392303"/>
                                  <a:pt x="4913897" y="392303"/>
                                  <a:pt x="4914405" y="392430"/>
                                </a:cubicBezTo>
                                <a:cubicBezTo>
                                  <a:pt x="4914786" y="392430"/>
                                  <a:pt x="4915294" y="392430"/>
                                  <a:pt x="4915802" y="392430"/>
                                </a:cubicBezTo>
                                <a:cubicBezTo>
                                  <a:pt x="4916310" y="392430"/>
                                  <a:pt x="4916691" y="392430"/>
                                  <a:pt x="4917199" y="392557"/>
                                </a:cubicBezTo>
                                <a:cubicBezTo>
                                  <a:pt x="4917707" y="392557"/>
                                  <a:pt x="4918088" y="392557"/>
                                  <a:pt x="4918596" y="392557"/>
                                </a:cubicBezTo>
                                <a:cubicBezTo>
                                  <a:pt x="4919104" y="392430"/>
                                  <a:pt x="4919485" y="392430"/>
                                  <a:pt x="4919993" y="392430"/>
                                </a:cubicBezTo>
                                <a:cubicBezTo>
                                  <a:pt x="4920501" y="392303"/>
                                  <a:pt x="4920882" y="392303"/>
                                  <a:pt x="4921390" y="392176"/>
                                </a:cubicBezTo>
                                <a:cubicBezTo>
                                  <a:pt x="4921898" y="392049"/>
                                  <a:pt x="4922406" y="392049"/>
                                  <a:pt x="4922787" y="391923"/>
                                </a:cubicBezTo>
                                <a:cubicBezTo>
                                  <a:pt x="4923295" y="391795"/>
                                  <a:pt x="4923803" y="391668"/>
                                  <a:pt x="4924184" y="391414"/>
                                </a:cubicBezTo>
                                <a:cubicBezTo>
                                  <a:pt x="4924692" y="391287"/>
                                  <a:pt x="4925200" y="391160"/>
                                  <a:pt x="4925581" y="391034"/>
                                </a:cubicBezTo>
                                <a:cubicBezTo>
                                  <a:pt x="4926089" y="390906"/>
                                  <a:pt x="4926597" y="390779"/>
                                  <a:pt x="4926978" y="390525"/>
                                </a:cubicBezTo>
                                <a:cubicBezTo>
                                  <a:pt x="4927486" y="390399"/>
                                  <a:pt x="4927994" y="390272"/>
                                  <a:pt x="4928375" y="390144"/>
                                </a:cubicBezTo>
                                <a:cubicBezTo>
                                  <a:pt x="4928883" y="389890"/>
                                  <a:pt x="4929391" y="389763"/>
                                  <a:pt x="4929899" y="389636"/>
                                </a:cubicBezTo>
                                <a:cubicBezTo>
                                  <a:pt x="4930280" y="389509"/>
                                  <a:pt x="4930788" y="389382"/>
                                  <a:pt x="4931296" y="389128"/>
                                </a:cubicBezTo>
                                <a:cubicBezTo>
                                  <a:pt x="4931677" y="389001"/>
                                  <a:pt x="4932185" y="388874"/>
                                  <a:pt x="4932693" y="388620"/>
                                </a:cubicBezTo>
                                <a:cubicBezTo>
                                  <a:pt x="4933074" y="388493"/>
                                  <a:pt x="4933582" y="388239"/>
                                  <a:pt x="4934090" y="388112"/>
                                </a:cubicBezTo>
                                <a:cubicBezTo>
                                  <a:pt x="4934471" y="387985"/>
                                  <a:pt x="4934979" y="387859"/>
                                  <a:pt x="4935487" y="387731"/>
                                </a:cubicBezTo>
                                <a:cubicBezTo>
                                  <a:pt x="4935868" y="387604"/>
                                  <a:pt x="4936376" y="387477"/>
                                  <a:pt x="4936884" y="387350"/>
                                </a:cubicBezTo>
                                <a:cubicBezTo>
                                  <a:pt x="4937392" y="387350"/>
                                  <a:pt x="4937773" y="387224"/>
                                  <a:pt x="4938281" y="387097"/>
                                </a:cubicBezTo>
                                <a:cubicBezTo>
                                  <a:pt x="4938789" y="387097"/>
                                  <a:pt x="4939170" y="387097"/>
                                  <a:pt x="4939678" y="387097"/>
                                </a:cubicBezTo>
                                <a:cubicBezTo>
                                  <a:pt x="4940186" y="387097"/>
                                  <a:pt x="4940567" y="387097"/>
                                  <a:pt x="4941075" y="387097"/>
                                </a:cubicBezTo>
                                <a:cubicBezTo>
                                  <a:pt x="4941583" y="387097"/>
                                  <a:pt x="4942091" y="387224"/>
                                  <a:pt x="4942472" y="387224"/>
                                </a:cubicBezTo>
                                <a:cubicBezTo>
                                  <a:pt x="4942980" y="387350"/>
                                  <a:pt x="4943488" y="387350"/>
                                  <a:pt x="4943869" y="387477"/>
                                </a:cubicBezTo>
                                <a:cubicBezTo>
                                  <a:pt x="4944377" y="387604"/>
                                  <a:pt x="4944885" y="387731"/>
                                  <a:pt x="4945266" y="387859"/>
                                </a:cubicBezTo>
                                <a:cubicBezTo>
                                  <a:pt x="4945774" y="387985"/>
                                  <a:pt x="4946282" y="388112"/>
                                  <a:pt x="4946663" y="388239"/>
                                </a:cubicBezTo>
                                <a:cubicBezTo>
                                  <a:pt x="4947171" y="388493"/>
                                  <a:pt x="4947679" y="388620"/>
                                  <a:pt x="4948060" y="388874"/>
                                </a:cubicBezTo>
                                <a:cubicBezTo>
                                  <a:pt x="4948568" y="389001"/>
                                  <a:pt x="4949076" y="389255"/>
                                  <a:pt x="4949584" y="389382"/>
                                </a:cubicBezTo>
                                <a:cubicBezTo>
                                  <a:pt x="4949965" y="389636"/>
                                  <a:pt x="4950473" y="389890"/>
                                  <a:pt x="4950981" y="390017"/>
                                </a:cubicBezTo>
                                <a:cubicBezTo>
                                  <a:pt x="4951362" y="390272"/>
                                  <a:pt x="4951870" y="390525"/>
                                  <a:pt x="4952378" y="390652"/>
                                </a:cubicBezTo>
                                <a:cubicBezTo>
                                  <a:pt x="4952759" y="390906"/>
                                  <a:pt x="4953267" y="391034"/>
                                  <a:pt x="4953775" y="391287"/>
                                </a:cubicBezTo>
                                <a:cubicBezTo>
                                  <a:pt x="4954156" y="391414"/>
                                  <a:pt x="4954664" y="391668"/>
                                  <a:pt x="4955172" y="391795"/>
                                </a:cubicBezTo>
                                <a:cubicBezTo>
                                  <a:pt x="4955680" y="392049"/>
                                  <a:pt x="4956061" y="392303"/>
                                  <a:pt x="4956569" y="392430"/>
                                </a:cubicBezTo>
                                <a:cubicBezTo>
                                  <a:pt x="4957077" y="392557"/>
                                  <a:pt x="4957458" y="392430"/>
                                  <a:pt x="4957966" y="392557"/>
                                </a:cubicBezTo>
                                <a:cubicBezTo>
                                  <a:pt x="4958474" y="392811"/>
                                  <a:pt x="4959109" y="393319"/>
                                  <a:pt x="4959363" y="393447"/>
                                </a:cubicBezTo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99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31" name="Rectangle 29831"/>
                        <wps:cNvSpPr/>
                        <wps:spPr>
                          <a:xfrm>
                            <a:off x="5012195" y="6746558"/>
                            <a:ext cx="2526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E182B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2" name="Rectangle 29832"/>
                        <wps:cNvSpPr/>
                        <wps:spPr>
                          <a:xfrm>
                            <a:off x="4250830" y="6746558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F1313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1100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3" name="Rectangle 29833"/>
                        <wps:cNvSpPr/>
                        <wps:spPr>
                          <a:xfrm>
                            <a:off x="3521469" y="6746558"/>
                            <a:ext cx="33765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1F243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4" name="Rectangle 29834"/>
                        <wps:cNvSpPr/>
                        <wps:spPr>
                          <a:xfrm>
                            <a:off x="2792108" y="6746558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F2D08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2100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5" name="Rectangle 29835"/>
                        <wps:cNvSpPr/>
                        <wps:spPr>
                          <a:xfrm>
                            <a:off x="2062366" y="6746558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4A17C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2600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6" name="Rectangle 29836"/>
                        <wps:cNvSpPr/>
                        <wps:spPr>
                          <a:xfrm>
                            <a:off x="1333005" y="6746558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72EEE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3100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7" name="Rectangle 29837"/>
                        <wps:cNvSpPr/>
                        <wps:spPr>
                          <a:xfrm>
                            <a:off x="603644" y="6746558"/>
                            <a:ext cx="3376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238C5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3600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8" name="Rectangle 29838"/>
                        <wps:cNvSpPr/>
                        <wps:spPr>
                          <a:xfrm rot="-5399999">
                            <a:off x="-335125" y="3151068"/>
                            <a:ext cx="83975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E95AB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Absorvância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9" name="Rectangle 29839"/>
                        <wps:cNvSpPr/>
                        <wps:spPr>
                          <a:xfrm>
                            <a:off x="2023123" y="6915087"/>
                            <a:ext cx="1461511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E0055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Número de Onda (cm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0" name="Rectangle 29840"/>
                        <wps:cNvSpPr/>
                        <wps:spPr>
                          <a:xfrm>
                            <a:off x="3123705" y="6914515"/>
                            <a:ext cx="33749" cy="11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EA169" w14:textId="77777777" w:rsidR="002E227B" w:rsidRDefault="002E227B" w:rsidP="002E227B">
                              <w:r>
                                <w:rPr>
                                  <w:color w:val="595959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1" name="Rectangle 29841"/>
                        <wps:cNvSpPr/>
                        <wps:spPr>
                          <a:xfrm>
                            <a:off x="3149613" y="6914515"/>
                            <a:ext cx="56364" cy="11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73D47" w14:textId="77777777" w:rsidR="002E227B" w:rsidRDefault="002E227B" w:rsidP="002E227B">
                              <w:r>
                                <w:rPr>
                                  <w:color w:val="595959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2" name="Rectangle 29842"/>
                        <wps:cNvSpPr/>
                        <wps:spPr>
                          <a:xfrm>
                            <a:off x="3192285" y="6915087"/>
                            <a:ext cx="50624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E2D91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6" name="Shape 29846"/>
                        <wps:cNvSpPr/>
                        <wps:spPr>
                          <a:xfrm>
                            <a:off x="5275847" y="618110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7DD8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7" name="Rectangle 29847"/>
                        <wps:cNvSpPr/>
                        <wps:spPr>
                          <a:xfrm>
                            <a:off x="5546865" y="551497"/>
                            <a:ext cx="36362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B83E6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Xylitol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8" name="Shape 29848"/>
                        <wps:cNvSpPr/>
                        <wps:spPr>
                          <a:xfrm>
                            <a:off x="5275847" y="998474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B9EE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9" name="Rectangle 29849"/>
                        <wps:cNvSpPr/>
                        <wps:spPr>
                          <a:xfrm>
                            <a:off x="5546865" y="931863"/>
                            <a:ext cx="414404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7A1EC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Xylose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0" name="Shape 29850"/>
                        <wps:cNvSpPr/>
                        <wps:spPr>
                          <a:xfrm>
                            <a:off x="5275847" y="137883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7ED6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1" name="Rectangle 29851"/>
                        <wps:cNvSpPr/>
                        <wps:spPr>
                          <a:xfrm>
                            <a:off x="5546865" y="1312228"/>
                            <a:ext cx="67602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934DB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Trehalose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2" name="Shape 29852"/>
                        <wps:cNvSpPr/>
                        <wps:spPr>
                          <a:xfrm>
                            <a:off x="5275847" y="1759204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7185D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3" name="Rectangle 29853"/>
                        <wps:cNvSpPr/>
                        <wps:spPr>
                          <a:xfrm>
                            <a:off x="5546865" y="1692719"/>
                            <a:ext cx="566575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90988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Sorbose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4" name="Shape 29854"/>
                        <wps:cNvSpPr/>
                        <wps:spPr>
                          <a:xfrm>
                            <a:off x="5275847" y="2139570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9C1F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5" name="Rectangle 29855"/>
                        <wps:cNvSpPr/>
                        <wps:spPr>
                          <a:xfrm>
                            <a:off x="5546865" y="2073085"/>
                            <a:ext cx="47353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63CDE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Ribose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6" name="Shape 29856"/>
                        <wps:cNvSpPr/>
                        <wps:spPr>
                          <a:xfrm>
                            <a:off x="5275847" y="2519934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AD4A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7" name="Rectangle 29857"/>
                        <wps:cNvSpPr/>
                        <wps:spPr>
                          <a:xfrm>
                            <a:off x="5546865" y="2453450"/>
                            <a:ext cx="73488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6BDC1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Rhamnose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8" name="Shape 29858"/>
                        <wps:cNvSpPr/>
                        <wps:spPr>
                          <a:xfrm>
                            <a:off x="5275847" y="290029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2A8A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9" name="Rectangle 29859"/>
                        <wps:cNvSpPr/>
                        <wps:spPr>
                          <a:xfrm>
                            <a:off x="5546865" y="2833815"/>
                            <a:ext cx="54014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97336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Mannose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0" name="Shape 29860"/>
                        <wps:cNvSpPr/>
                        <wps:spPr>
                          <a:xfrm>
                            <a:off x="5275847" y="3280664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68A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1" name="Rectangle 29861"/>
                        <wps:cNvSpPr/>
                        <wps:spPr>
                          <a:xfrm>
                            <a:off x="5546865" y="3214180"/>
                            <a:ext cx="32988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ADC31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HMF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2" name="Shape 29862"/>
                        <wps:cNvSpPr/>
                        <wps:spPr>
                          <a:xfrm>
                            <a:off x="5275847" y="366102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E8F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3" name="Rectangle 29863"/>
                        <wps:cNvSpPr/>
                        <wps:spPr>
                          <a:xfrm>
                            <a:off x="5546865" y="3594926"/>
                            <a:ext cx="556260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1805B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Glucose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4" name="Shape 29864"/>
                        <wps:cNvSpPr/>
                        <wps:spPr>
                          <a:xfrm>
                            <a:off x="5275847" y="4041395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283A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5" name="Rectangle 29865"/>
                        <wps:cNvSpPr/>
                        <wps:spPr>
                          <a:xfrm>
                            <a:off x="5546865" y="3975291"/>
                            <a:ext cx="68410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1D329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Galactose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6" name="Shape 29866"/>
                        <wps:cNvSpPr/>
                        <wps:spPr>
                          <a:xfrm>
                            <a:off x="5275847" y="442175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141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7" name="Rectangle 29867"/>
                        <wps:cNvSpPr/>
                        <wps:spPr>
                          <a:xfrm>
                            <a:off x="5546865" y="4355656"/>
                            <a:ext cx="52373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5DF55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Furfural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8" name="Shape 29868"/>
                        <wps:cNvSpPr/>
                        <wps:spPr>
                          <a:xfrm>
                            <a:off x="5275847" y="4802125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8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9" name="Rectangle 29869"/>
                        <wps:cNvSpPr/>
                        <wps:spPr>
                          <a:xfrm>
                            <a:off x="5546865" y="4736148"/>
                            <a:ext cx="51595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82C83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Fructose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0" name="Shape 29870"/>
                        <wps:cNvSpPr/>
                        <wps:spPr>
                          <a:xfrm>
                            <a:off x="5275847" y="518248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5DCEA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1" name="Rectangle 29871"/>
                        <wps:cNvSpPr/>
                        <wps:spPr>
                          <a:xfrm>
                            <a:off x="5546865" y="5116514"/>
                            <a:ext cx="710080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CFECE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Cellobiose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2" name="Shape 29872"/>
                        <wps:cNvSpPr/>
                        <wps:spPr>
                          <a:xfrm>
                            <a:off x="5275847" y="5562854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4E67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3" name="Rectangle 29873"/>
                        <wps:cNvSpPr/>
                        <wps:spPr>
                          <a:xfrm>
                            <a:off x="5546865" y="5496878"/>
                            <a:ext cx="68395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F5028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Arabinose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4" name="Shape 29874"/>
                        <wps:cNvSpPr/>
                        <wps:spPr>
                          <a:xfrm>
                            <a:off x="5275847" y="5943220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A7EA5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5" name="Rectangle 29875"/>
                        <wps:cNvSpPr/>
                        <wps:spPr>
                          <a:xfrm>
                            <a:off x="5563494" y="5890519"/>
                            <a:ext cx="38007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F2ABA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Acid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6" name="Rectangle 29876"/>
                        <wps:cNvSpPr/>
                        <wps:spPr>
                          <a:xfrm>
                            <a:off x="5554485" y="5773736"/>
                            <a:ext cx="64944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C4197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Succinic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7" name="Shape 29877"/>
                        <wps:cNvSpPr/>
                        <wps:spPr>
                          <a:xfrm>
                            <a:off x="5275847" y="6323584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5ECC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8" name="Rectangle 29878"/>
                        <wps:cNvSpPr/>
                        <wps:spPr>
                          <a:xfrm>
                            <a:off x="5538938" y="6284721"/>
                            <a:ext cx="38007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CA986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Acid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9" name="Rectangle 29879"/>
                        <wps:cNvSpPr/>
                        <wps:spPr>
                          <a:xfrm>
                            <a:off x="5538937" y="6168073"/>
                            <a:ext cx="48146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7FCA8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Lactic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0" name="Shape 29880"/>
                        <wps:cNvSpPr/>
                        <wps:spPr>
                          <a:xfrm>
                            <a:off x="5275847" y="670394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FF99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1" name="Rectangle 29881"/>
                        <wps:cNvSpPr/>
                        <wps:spPr>
                          <a:xfrm>
                            <a:off x="5538939" y="6698757"/>
                            <a:ext cx="380071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AA0EC" w14:textId="77777777" w:rsidR="002E227B" w:rsidRDefault="002E227B" w:rsidP="002E227B">
                              <w:r>
                                <w:rPr>
                                  <w:color w:val="595959"/>
                                  <w:sz w:val="18"/>
                                </w:rPr>
                                <w:t>Acid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2" name="Rectangle 29882"/>
                        <wps:cNvSpPr/>
                        <wps:spPr>
                          <a:xfrm>
                            <a:off x="5528339" y="6556058"/>
                            <a:ext cx="675595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ACD29" w14:textId="77777777" w:rsidR="002E227B" w:rsidRPr="000F0E09" w:rsidRDefault="002E227B" w:rsidP="002E227B">
                              <w:pPr>
                                <w:rPr>
                                  <w:lang w:val="pt-PT"/>
                                </w:rPr>
                              </w:pPr>
                              <w:r>
                                <w:rPr>
                                  <w:color w:val="595959"/>
                                  <w:sz w:val="18"/>
                                  <w:lang w:val="pt-PT"/>
                                </w:rPr>
                                <w:t>Levullinic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C7DA9" id="Group 238329" o:spid="_x0000_s1026" style="width:494.65pt;height:557.85pt;mso-position-horizontal-relative:char;mso-position-vertical-relative:line" coordorigin="" coordsize="62817,70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">
                <v:shape id="Shape 29770" o:spid="_x0000_s1027" style="position:absolute;left:1469;top:1;width:0;height:66760;visibility:visible;mso-wrap-style:square;v-text-anchor:top" coordsize="0,66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" path="m,6676009l,e" filled="f" strokecolor="#bfbfbf">
                  <v:path arrowok="t" textboxrect="0,0,0,6676009"/>
                </v:shape>
                <v:shape id="Shape 29771" o:spid="_x0000_s1028" style="position:absolute;left:1469;top:66761;width:49594;height:0;visibility:visible;mso-wrap-style:square;v-text-anchor:top" coordsize="4959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" path="m4959401,l,e" filled="f" strokecolor="#bfbfbf">
                  <v:path arrowok="t" textboxrect="0,0,4959401,0"/>
                </v:shape>
                <v:shape id="Shape 29772" o:spid="_x0000_s1029" style="position:absolute;left:51064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773" o:spid="_x0000_s1030" style="position:absolute;left:49601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774" o:spid="_x0000_s1031" style="position:absolute;left:48153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775" o:spid="_x0000_s1032" style="position:absolute;left:46690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776" o:spid="_x0000_s1033" style="position:absolute;left:45227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777" o:spid="_x0000_s1034" style="position:absolute;left:43764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" path="m,l,25908e" filled="f" strokecolor="#bfbfbf" strokeweight=".72pt">
                  <v:path arrowok="t" textboxrect="0,0,0,25908"/>
                </v:shape>
                <v:shape id="Shape 29778" o:spid="_x0000_s1035" style="position:absolute;left:42316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" path="m,l,25908e" filled="f" strokecolor="#bfbfbf" strokeweight=".72pt">
                  <v:path arrowok="t" textboxrect="0,0,0,25908"/>
                </v:shape>
                <v:shape id="Shape 29779" o:spid="_x0000_s1036" style="position:absolute;left:40853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" path="m,l,25908e" filled="f" strokecolor="#bfbfbf" strokeweight=".72pt">
                  <v:path arrowok="t" textboxrect="0,0,0,25908"/>
                </v:shape>
                <v:shape id="Shape 29780" o:spid="_x0000_s1037" style="position:absolute;left:39390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" path="m,l,25908e" filled="f" strokecolor="#bfbfbf" strokeweight=".72pt">
                  <v:path arrowok="t" textboxrect="0,0,0,25908"/>
                </v:shape>
                <v:shape id="Shape 29781" o:spid="_x0000_s1038" style="position:absolute;left:37942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" path="m,l,25908e" filled="f" strokecolor="#bfbfbf" strokeweight=".72pt">
                  <v:path arrowok="t" textboxrect="0,0,0,25908"/>
                </v:shape>
                <v:shape id="Shape 29782" o:spid="_x0000_s1039" style="position:absolute;left:36479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783" o:spid="_x0000_s1040" style="position:absolute;left:35016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" path="m,l,25908e" filled="f" strokecolor="#bfbfbf" strokeweight=".72pt">
                  <v:path arrowok="t" textboxrect="0,0,0,25908"/>
                </v:shape>
                <v:shape id="Shape 29784" o:spid="_x0000_s1041" style="position:absolute;left:33553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" path="m,l,25908e" filled="f" strokecolor="#bfbfbf" strokeweight=".72pt">
                  <v:path arrowok="t" textboxrect="0,0,0,25908"/>
                </v:shape>
                <v:shape id="Shape 29785" o:spid="_x0000_s1042" style="position:absolute;left:32105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786" o:spid="_x0000_s1043" style="position:absolute;left:30642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787" o:spid="_x0000_s1044" style="position:absolute;left:29179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788" o:spid="_x0000_s1045" style="position:absolute;left:27731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" path="m,l,25908e" filled="f" strokecolor="#bfbfbf" strokeweight=".72pt">
                  <v:path arrowok="t" textboxrect="0,0,0,25908"/>
                </v:shape>
                <v:shape id="Shape 29789" o:spid="_x0000_s1046" style="position:absolute;left:26268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" path="m,l,25908e" filled="f" strokecolor="#bfbfbf" strokeweight=".72pt">
                  <v:path arrowok="t" textboxrect="0,0,0,25908"/>
                </v:shape>
                <v:shape id="Shape 29790" o:spid="_x0000_s1047" style="position:absolute;left:24805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" path="m,l,25908e" filled="f" strokecolor="#bfbfbf" strokeweight=".72pt">
                  <v:path arrowok="t" textboxrect="0,0,0,25908"/>
                </v:shape>
                <v:shape id="Shape 29791" o:spid="_x0000_s1048" style="position:absolute;left:23342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792" o:spid="_x0000_s1049" style="position:absolute;left:21894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793" o:spid="_x0000_s1050" style="position:absolute;left:20431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" path="m,l,25908e" filled="f" strokecolor="#bfbfbf" strokeweight=".72pt">
                  <v:path arrowok="t" textboxrect="0,0,0,25908"/>
                </v:shape>
                <v:shape id="Shape 29794" o:spid="_x0000_s1051" style="position:absolute;left:18968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" path="m,l,25908e" filled="f" strokecolor="#bfbfbf" strokeweight=".72pt">
                  <v:path arrowok="t" textboxrect="0,0,0,25908"/>
                </v:shape>
                <v:shape id="Shape 29795" o:spid="_x0000_s1052" style="position:absolute;left:17521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" path="m,l,25908e" filled="f" strokecolor="#bfbfbf" strokeweight=".72pt">
                  <v:path arrowok="t" textboxrect="0,0,0,25908"/>
                </v:shape>
                <v:shape id="Shape 29796" o:spid="_x0000_s1053" style="position:absolute;left:16058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" path="m,l,25908e" filled="f" strokecolor="#bfbfbf" strokeweight=".72pt">
                  <v:path arrowok="t" textboxrect="0,0,0,25908"/>
                </v:shape>
                <v:shape id="Shape 29797" o:spid="_x0000_s1054" style="position:absolute;left:14594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" path="m,l,25908e" filled="f" strokecolor="#bfbfbf" strokeweight=".72pt">
                  <v:path arrowok="t" textboxrect="0,0,0,25908"/>
                </v:shape>
                <v:shape id="Shape 29798" o:spid="_x0000_s1055" style="position:absolute;left:13131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" path="m,l,25908e" filled="f" strokecolor="#bfbfbf" strokeweight=".72pt">
                  <v:path arrowok="t" textboxrect="0,0,0,25908"/>
                </v:shape>
                <v:shape id="Shape 29799" o:spid="_x0000_s1056" style="position:absolute;left:11684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800" o:spid="_x0000_s1057" style="position:absolute;left:10221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" path="m,l,25908e" filled="f" strokecolor="#bfbfbf" strokeweight=".72pt">
                  <v:path arrowok="t" textboxrect="0,0,0,25908"/>
                </v:shape>
                <v:shape id="Shape 29801" o:spid="_x0000_s1058" style="position:absolute;left:8758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" path="m,l,25908e" filled="f" strokecolor="#bfbfbf" strokeweight=".72pt">
                  <v:path arrowok="t" textboxrect="0,0,0,25908"/>
                </v:shape>
                <v:shape id="Shape 29802" o:spid="_x0000_s1059" style="position:absolute;left:7310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" path="m,l,25908e" filled="f" strokecolor="#bfbfbf" strokeweight=".72pt">
                  <v:path arrowok="t" textboxrect="0,0,0,25908"/>
                </v:shape>
                <v:shape id="Shape 29803" o:spid="_x0000_s1060" style="position:absolute;left:5847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804" o:spid="_x0000_s1061" style="position:absolute;left:4384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" path="m,l,25908e" filled="f" strokecolor="#bfbfbf" strokeweight=".72pt">
                  <v:path arrowok="t" textboxrect="0,0,0,25908"/>
                </v:shape>
                <v:shape id="Shape 29805" o:spid="_x0000_s1062" style="position:absolute;left:2921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" path="m,l,25908e" filled="f" strokecolor="#bfbfbf" strokeweight=".72pt">
                  <v:path arrowok="t" textboxrect="0,0,0,25908"/>
                </v:shape>
                <v:shape id="Shape 29806" o:spid="_x0000_s1063" style="position:absolute;left:1473;top:66503;width:0;height:259;visibility:visible;mso-wrap-style:square;v-text-anchor:top" coordsize="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" path="m,l,25908e" filled="f" strokecolor="#bfbfbf" strokeweight=".72pt">
                  <v:path arrowok="t" textboxrect="0,0,0,25908"/>
                </v:shape>
                <v:shape id="Shape 29807" o:spid="_x0000_s1064" style="position:absolute;left:51064;top:66412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" path="m,l,70104e" filled="f" strokecolor="#bfbfbf" strokeweight=".72pt">
                  <v:path arrowok="t" textboxrect="0,0,0,70104"/>
                </v:shape>
                <v:shape id="Shape 29808" o:spid="_x0000_s1065" style="position:absolute;left:43764;top:66412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" path="m,l,70104e" filled="f" strokecolor="#bfbfbf" strokeweight=".72pt">
                  <v:path arrowok="t" textboxrect="0,0,0,70104"/>
                </v:shape>
                <v:shape id="Shape 29809" o:spid="_x0000_s1066" style="position:absolute;left:36479;top:66412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" path="m,l,70104e" filled="f" strokecolor="#bfbfbf" strokeweight=".72pt">
                  <v:path arrowok="t" textboxrect="0,0,0,70104"/>
                </v:shape>
                <v:shape id="Shape 29810" o:spid="_x0000_s1067" style="position:absolute;left:29179;top:66412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" path="m,l,70104e" filled="f" strokecolor="#bfbfbf" strokeweight=".72pt">
                  <v:path arrowok="t" textboxrect="0,0,0,70104"/>
                </v:shape>
                <v:shape id="Shape 29811" o:spid="_x0000_s1068" style="position:absolute;left:21894;top:66412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" path="m,l,70104e" filled="f" strokecolor="#bfbfbf" strokeweight=".72pt">
                  <v:path arrowok="t" textboxrect="0,0,0,70104"/>
                </v:shape>
                <v:shape id="Shape 29812" o:spid="_x0000_s1069" style="position:absolute;left:14594;top:66412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" path="m,l,70104e" filled="f" strokecolor="#bfbfbf" strokeweight=".72pt">
                  <v:path arrowok="t" textboxrect="0,0,0,70104"/>
                </v:shape>
                <v:shape id="Shape 29813" o:spid="_x0000_s1070" style="position:absolute;left:7310;top:66412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" path="m,l,70104e" filled="f" strokecolor="#bfbfbf" strokeweight=".72pt">
                  <v:path arrowok="t" textboxrect="0,0,0,70104"/>
                </v:shape>
                <v:shape id="Shape 29814" o:spid="_x0000_s1071" style="position:absolute;left:1469;width:49594;height:3980;visibility:visible;mso-wrap-style:square;v-text-anchor:top" coordsize="4959401,39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" path="m,392811v483,,978,,1460,c1943,392811,2426,392811,2921,392811v483,,965,,1461,127c4864,392938,5347,392938,5842,392938v483,,965,,1448,c7785,392938,8268,392938,8750,392938v483,,978,,1461,c10693,392938,11189,392938,11671,392938v483,-127,966,,1461,c13614,392938,14097,392938,14592,392938v483,,965,,1448,c16535,392938,17018,392938,17501,392938v495,,978,,1460,c19444,392938,19939,392938,20422,392938v482,-127,977,-127,1460,-127c22365,392811,22847,392811,23343,392811v482,,965,-126,1460,-126c25286,392685,25768,392685,26251,392685v495,-128,978,-128,1460,-128c28207,392557,28689,392430,29172,392430v482,,978,,1460,c31115,392303,31610,392303,32093,392303v483,,965,-127,1460,-127c34036,392176,34519,392176,35014,392176v482,,965,,1448,c36957,392176,37440,392176,37922,392176v496,,978,,1461,c39865,392176,40361,392176,40843,392176v483,,965,,1461,c42786,392176,43269,392176,43764,392176v483,,965,,1461,c45707,392176,46190,392176,46673,392176v495,,977,-127,1460,-127c48628,392049,49111,392049,49593,392049v483,,978,,1461,c51537,392049,52032,392049,52515,391923v482,,965,,1460,c54458,391923,54940,391923,55435,391923v483,,966,,1448,c57379,391923,57861,391923,58344,391923v482,,978,,1460,c60287,391923,60782,391923,61265,391923v482,,965,,1460,c63208,391923,63690,391923,64186,391795v482,,965,,1460,c66129,391795,66612,391795,67094,391795v495,,978,,1461,c69050,391668,69532,391668,70015,391668v483,,978,,1461,c71958,391668,72441,391668,72936,391668v483,,965,,1461,c74879,391668,75362,391668,75844,391668v496,,978,,1461,c77800,391668,78283,391668,78765,391795v496,,978,,1461,c80709,391795,81204,391923,81686,391923v483,,966,,1461,c83629,392049,84112,392049,84607,392049v483,,966,,1461,c86551,392049,87033,392049,87516,392049v495,,978,,1460,c89459,392049,89954,392049,90437,392049v482,,978,,1460,c92380,392049,92862,392176,93358,392176v482,,965,,1460,c95301,392176,95783,392176,96279,392176v482,,965,-127,1448,-127c98222,392049,98704,392049,99187,392049v483,,978,-126,1461,-126c101130,391923,101625,391923,102108,391795v483,,965,,1460,c104051,391795,104534,391795,105029,391795v483,-127,965,-127,1448,-127c106972,391668,107455,391668,107937,391668v496,,978,,1461,c109880,391668,110376,391668,110858,391668v483,,978,,1461,c112801,391668,113284,391668,113779,391795v483,,966,,1461,c115722,391795,116205,391795,116688,391795v495,,977,,1460,c118643,391795,119126,391795,119609,391795v482,,978,,1460,c121552,391795,122047,391795,122530,391795v482,,965,,1460,c124473,391795,124955,391795,125451,391795v482,-127,965,-127,1447,-127c127394,391668,127876,391668,128359,391668v495,,978,-127,1460,-127c130302,391541,130797,391541,131280,391541v483,,978,,1460,-127c133223,391414,133706,391414,134201,391414v483,,965,,1460,-127c136144,391287,136627,391287,137109,391287v495,,978,,1461,c139065,391160,139548,391160,140030,391160v483,,978,,1461,-126c141973,391034,142469,391034,142951,390906v483,,965,,1461,-127c144894,390779,145377,390779,145872,390779v483,,965,-127,1448,-127c147815,390652,148298,390652,148781,390652v495,-127,977,-127,1460,-127c150724,390525,151219,390525,151702,390525v482,,977,,1460,c153645,390525,154127,390525,154623,390525v482,,965,,1460,c156566,390525,157048,390525,157531,390525v495,,978,,1460,c159487,390525,159969,390525,160452,390398v482,,978,,1460,c162395,390398,162878,390398,163373,390398v482,,965,,1460,c165316,390398,165799,390398,166294,390398v482,,965,,1448,c168237,390398,168720,390398,169202,390398v495,,978,,1461,c171145,390398,171641,390398,172123,390398v483,,978,,1461,-126c174066,390272,174549,390272,175044,390272v483,,965,,1461,-128c176987,390144,177470,390144,177952,390144v496,,978,,1461,c179896,390144,180391,390144,180873,390144v483,,978,,1461,c182817,390144,183299,390144,183794,390144v483,,966,,1461,c185738,390144,186220,390144,186715,390144v483,,966,,1448,c188659,390144,189141,390144,189624,390144v495,,978,-127,1460,-127c191567,390017,192062,390017,192545,390017v482,,965,,1460,127c194488,390144,194970,390144,195466,390144v482,,965,,1448,c197409,390144,197891,390144,198374,390144v495,,978,,1461,c200330,390144,200812,390144,201295,390144v483,,978,-127,1461,-127c203238,390017,203721,390017,204216,390017v483,,965,,1461,c206159,390017,206642,390017,207137,390017v483,,965,,1448,c209080,390017,209563,390017,210045,390017v483,,978,127,1461,127c211988,390144,212484,390017,212966,390017v483,,966,,1461,c214909,389890,215392,389890,215887,389890v483,,966,,1461,-127c217830,389763,218313,389763,218796,389763v495,,978,,1460,c220739,389763,221234,389890,221717,389890v482,,978,,1460,c223660,390017,224142,390017,224638,390017v482,,965,,1460,127c226581,390144,227063,390144,227546,390144v495,,978,,1460,c229502,390017,229984,390017,230467,390017v482,,978,,1460,-127c232410,389890,232905,389890,233388,389763v483,,965,-127,1460,-127c235331,389510,235814,389510,236309,389510v483,-128,965,-128,1448,-255c238252,389255,238735,389255,239217,389128v496,,978,-127,1461,-127c241160,389001,241656,388874,242138,388874v483,,978,,1461,-126c244081,388748,244564,388748,245059,388748v483,,965,-128,1461,-128c247002,388620,247485,388620,247968,388620v495,,977,128,1460,128c249923,388748,250406,388748,250889,388748v482,,977,,1460,c252832,388748,253327,388874,253810,388874v482,,965,,1460,c255753,388874,256235,388874,256731,388874v495,,1003,,1511,c258623,388874,259131,388748,259639,388748v508,,1016,,1524,c261544,388748,262052,388748,262560,388748v508,,1016,,1397,c264465,388748,264973,388748,265481,388748v508,,1016,,1397,c267386,388748,267894,388874,268402,388874v508,,1016,,1397,c270307,388874,270815,388874,271323,388874v508,,1016,,1397,c273228,388874,273736,388874,274244,388874v508,,1016,-126,1397,-126c276149,388748,276657,388748,277165,388748v508,,1016,,1397,c279070,388748,279578,388748,280086,388620v508,,889,,1397,c281991,388620,282499,388620,283007,388620v508,,889,,1397,c284912,388493,285420,388620,285928,388620v508,-127,889,-127,1397,-127c287833,388493,288341,388493,288849,388493v508,,889,,1397,c290754,388366,291262,388366,291770,388366v508,,889,,1397,c293675,388239,294183,388239,294691,388239v508,,889,,1397,c296596,388239,297104,388112,297612,388112v381,,889,,1397,c299517,388112,300025,388112,300533,388112v381,,889,,1397,c302438,388112,302946,388112,303454,387985v381,,889,127,1397,c305359,387985,305867,387985,306375,387985v381,,889,,1397,c308280,387985,308788,387985,309296,387985v381,,889,,1397,c311201,387985,311709,387985,312217,387985v381,,889,,1397,c314122,387985,314630,387985,315011,387985v508,,1016,,1524,c317043,387985,317551,387985,317932,387985v508,,1016,,1524,c319964,387859,320472,387859,320853,387859v508,,1016,,1524,c322885,387731,323393,387731,323774,387731v508,-127,1016,-127,1524,-127c325806,387604,326314,387477,326695,387477v508,,1016,,1524,c328727,387477,329235,387477,329616,387477v508,-127,1016,,1524,c331648,387477,332029,387477,332537,387477v508,-127,1016,-127,1524,-127c334569,387350,334950,387350,335458,387350v508,,1016,,1524,-127c337490,387223,337871,387223,338379,387097v508,,1016,,1524,c340411,387097,340792,387097,341300,386969v508,,1016,,1524,c343332,386969,343713,386969,344221,386969v508,,1016,,1524,c346253,387097,346634,387097,347142,387097v508,,1016,,1524,c349047,387097,349555,387097,350063,386969v508,,1016,,1524,c351968,386969,352476,386969,352984,386969v508,,1016,,1524,c354889,386969,355397,386969,355905,386969v508,,1016,,1524,c357810,386969,358318,386969,358826,386969v508,128,1016,128,1524,128c360731,387097,361239,387097,361747,387097v508,,1016,,1524,c363652,387097,364160,387097,364668,386969v508,,1016,,1397,c366573,386969,367081,386969,367589,386969v508,,1016,,1397,c369494,386842,370002,386969,370510,386969v508,-127,1016,-127,1397,-127c372415,386842,372923,386842,373431,386842v508,,1016,-127,1397,-127c375336,386715,375844,386715,376352,386715v508,-127,1016,-127,1397,-127c378257,386588,378765,386588,379273,386588v508,,889,,1397,c381178,386588,381686,386588,382194,386588v508,,889,127,1397,127c384099,386715,384607,386715,385115,386715v508,,889,,1397,-127c387020,386588,387528,386588,388036,386588v508,-127,889,-127,1397,-127c389941,386335,390449,386335,390957,386335v508,-128,889,-128,1397,-128c392862,386207,393370,386207,393878,386207v508,,889,-127,1397,-127c395783,386080,396291,386080,396799,386080v381,,889,,1397,c398704,386080,399212,386080,399720,386080v381,,889,-127,1397,-127c401625,385953,402133,385826,402641,385826v381,-127,889,-127,1397,-127c404546,385573,405054,385573,405562,385445v381,,889,,1397,-127c407467,385318,407975,385318,408483,385191v381,,889,,1397,-127c410388,385064,410896,385064,411404,385064v381,,889,-127,1397,-127c413309,384937,413817,384937,414198,384937v508,,1016,,1524,c416230,384937,416738,384937,417119,384937v508,,1016,,1524,c419151,384937,419659,384937,420040,384937v508,,1016,,1524,c422072,384937,422580,384937,422961,384810v508,,1016,,1524,c424993,384684,425501,384684,425882,384684v508,,1016,-128,1524,-128c427914,384556,428422,384556,428803,384556v508,,1016,-127,1524,-127c430835,384429,431216,384429,431724,384429v508,,1016,,1524,c433756,384429,434137,384429,434645,384302v508,,1016,,1524,c436677,384302,437058,384175,437566,384175v508,,1016,,1524,-127c439598,384048,439979,384048,440487,384048v508,-126,1016,-126,1524,-126c442519,383922,442900,383922,443408,383794v508,,1016,,1524,c445440,383794,445821,383794,446329,383794v508,,1016,,1524,c448234,383794,448742,383794,449250,383667v508,,1016,,1524,c451155,383667,451663,383540,452171,383540v508,,1016,-127,1524,-127c454076,383413,454584,383286,455092,383286v508,-126,1016,-126,1524,-126c456997,383032,457505,383032,458013,382905v508,,1016,-127,1524,-127c459918,382651,460426,382524,460934,382524v508,-126,1016,-254,1524,-381c462839,382016,463347,381889,463855,381762v508,-127,1016,-381,1397,-508c465760,381127,466268,381000,466776,380873v508,-254,1016,-381,1397,-508c468681,380238,469189,380111,469697,379857v508,-127,1016,-127,1397,-254c471602,379476,472110,379349,472618,379349v508,-126,1016,-126,1397,-126c474523,379223,475031,379223,475539,379223v508,,1016,,1397,126c477444,379349,477952,379349,478460,379476v508,,1016,127,1397,127c480365,379603,480873,379730,481381,379730v508,,889,,1397,c483286,379730,483794,379730,484302,379730v508,,889,,1397,-127c486207,379603,486715,379476,487223,379476v508,,889,,1397,-127c489128,379349,489636,379223,490144,379223v508,,889,-128,1397,-128c492049,378968,492557,378968,493065,378841v508,,889,,1397,-127c494970,378714,495478,378587,495986,378460v508,,889,-126,1397,-254c497891,378079,498399,378079,498907,377952v381,-127,889,-254,1397,-254c500812,377572,501320,377444,501828,377317v381,-127,889,-254,1397,-254c503733,376936,504241,376810,504749,376810v381,-128,889,-255,1397,-255c506654,376428,507162,376428,507670,376301v381,,889,-127,1397,-253c509575,376048,510083,375920,510591,375920v381,-127,889,-254,1397,-381c512496,375539,513004,375412,513512,375412v381,-127,889,-253,1397,-381c515417,375031,515925,374904,516306,374904v508,-127,1016,-254,1524,-254c518338,374523,518846,374397,519227,374397v508,-128,1016,-128,1524,-255c521259,374142,521767,374015,522148,374015v508,-127,1016,-127,1524,-254c524180,373635,524688,373635,525069,373507v508,-127,1016,-127,1524,-254c527101,373126,527609,372999,527990,372873v508,,1016,-128,1524,-255c530022,372491,530530,372364,530911,372237v508,-127,1016,-253,1524,-253c532943,371856,533324,371729,533832,371729v508,-127,1016,-127,1524,-254c535864,371348,536245,371348,536753,371222v508,,1016,-128,1524,-255c538785,370967,539166,370840,539674,370713v508,-127,1016,-253,1524,-381c541706,370205,542087,370078,542595,369951v508,-127,1016,-253,1524,-381c544627,369443,545008,369316,545516,369189v508,-127,1016,-254,1524,-380c547548,368681,547929,368554,548437,368554v508,-127,1016,-254,1524,-381c550342,368173,550850,368047,551358,367919v508,-127,1016,-127,1524,-254c553263,367538,553771,367411,554279,367285v508,-128,1016,-255,1524,-382c556184,366649,556692,366523,557200,366395v508,-127,1016,-254,1524,-381c559105,365887,559613,365634,560121,365506v508,-127,1016,-254,1524,-254c562026,365125,562534,364998,563042,364872v508,,1016,-128,1524,-255c564947,364617,565455,364490,565963,364363v508,,1016,-127,1397,-253c567868,363982,568376,363982,568884,363855v508,-127,1016,-254,1397,-381c570789,363348,571297,363220,571805,363093v508,-127,1016,-254,1397,-381c573710,362585,574218,362459,574726,362331v508,-127,1016,-254,1397,-381c576631,361950,577139,361823,577647,361697v508,-128,1016,-255,1397,-382c579552,361188,580060,361061,580568,360935v508,-128,889,-255,1397,-382c582473,360426,582981,360299,583489,360173v508,-128,889,-255,1397,-382c585394,359664,585902,359537,586410,359410v508,-126,889,-381,1397,-508c588315,358775,588823,358775,589331,358648v508,-126,889,-254,1397,-508c591236,358013,591744,357886,592252,357760v508,-128,889,-128,1397,-255c594157,357378,594665,357124,595173,357124v508,-126,889,-254,1397,-381c597078,356616,597586,356489,598094,356362v508,-127,889,-381,1397,-508c599999,355727,600507,355600,601015,355473v381,-126,889,-381,1397,-508c602920,354838,603428,354711,603936,354457v381,-127,889,-254,1397,-381c605841,353823,606349,353695,606857,353568v381,-127,889,-254,1397,-381c608762,353060,609270,352934,609778,352806v381,-127,889,-254,1397,-381c611683,352298,612191,352172,612699,352044v381,-127,889,-254,1397,-381c614604,351410,615112,351282,615620,351155v381,-127,889,-381,1397,-507c617525,350393,618033,350266,618414,350012v508,-127,1016,-253,1524,-508c620446,349377,620954,349123,621335,348997v508,-255,1016,-382,1524,-509c623367,348361,623875,348235,624256,347980v508,-127,1016,-254,1524,-381c626288,347345,626796,347218,627177,347091v508,-127,1016,-254,1524,-381c629209,346456,629717,346329,630098,346202v508,-254,1016,-380,1524,-508c632130,345440,632511,345313,633019,345060v508,-128,1016,-382,1524,-509c635051,344298,635432,344170,635940,344043v508,-254,1016,-381,1524,-508c637972,343281,638353,343154,638861,343027v508,-254,1016,-380,1524,-508c640893,342392,641274,342138,641782,342011v508,-254,1016,-381,1524,-508c643814,341249,644195,341123,644703,340995v508,-127,1016,-381,1524,-508c646735,340360,647116,340234,647624,339979v508,-127,1016,-254,1524,-381c649529,339344,650037,339217,650545,339090v508,-127,1016,-380,1524,-508c652450,338455,652958,338201,653466,338074v508,-126,1016,-254,1524,-508c655371,337439,655879,337312,656387,337059v508,-128,1016,-255,1524,-382c658292,336423,658800,336297,659308,336169v508,-127,1016,-381,1524,-508c661213,335535,661721,335407,662229,335153v508,-127,1016,-254,1524,-508c664134,334518,664642,334264,665150,334137v508,-127,1016,-381,1397,-508c667055,333502,667563,333248,668071,333122v508,-255,1016,-382,1397,-509c669976,332360,670484,332232,670992,332105v508,-254,1016,-381,1397,-507c672897,331343,673405,331216,673913,331089v508,-127,1016,-380,1397,-508c675818,330454,676326,330200,676834,330073v508,-126,1016,-381,1397,-508c678739,329438,679247,329185,679755,329057v508,-127,1016,-381,1397,-508c681660,328295,682168,328168,682676,327914v508,-127,889,-380,1397,-508c684581,327152,685089,327025,685597,326772v508,-128,889,-382,1397,-636c687502,326010,688010,325755,688518,325628v508,-254,889,-380,1397,-635c690423,324866,690931,324612,691439,324485v508,-254,889,-508,1397,-635c693344,323597,693852,323469,694360,323342v508,-254,889,-381,1397,-635c696265,322580,696773,322453,697281,322199v508,-126,889,-381,1397,-508c699186,321437,699694,321310,700202,321056v381,-127,889,-381,1397,-508c702107,320294,702615,320167,703123,319913v381,-253,889,-381,1397,-635c705028,319024,705536,318898,706044,318643v381,-254,889,-508,1397,-634c707949,317754,708457,317500,708965,317247v381,-255,889,-509,1397,-762c710870,316230,711378,315976,711886,315849v381,-254,889,-508,1397,-762c713791,314834,714299,314579,714807,314198v381,-254,889,-508,1397,-762c716712,313182,717220,312928,717601,312674v508,-254,1016,-635,1524,-889c719633,311531,720141,311277,720522,311023v508,-254,1016,-635,1524,-888c722554,309880,723062,309626,723443,309373v508,-382,1016,-636,1524,-889c725475,308229,725983,307975,726364,307722v508,-382,1016,-636,1524,-762c728396,306705,728904,306451,729285,306198v508,-128,1016,-382,1524,-636c731317,305435,731825,305309,732206,305054v508,-127,1016,-381,1524,-507c734238,304419,734619,304165,735127,304038v508,-127,1016,-253,1524,-381c737159,303403,737540,303276,738048,303149v508,-126,1016,-381,1524,-508c740080,302514,740461,302387,740969,302260v508,-254,1016,-381,1524,-508c743001,301625,743382,301498,743890,301244v508,-127,1016,-254,1524,-508c745922,300610,746303,300482,746811,300228v508,-127,1016,-254,1524,-508c748843,299593,749224,299466,749732,299212v508,-127,1016,-381,1524,-508c751637,298577,752145,298323,752653,298197v508,-128,1016,-382,1524,-509c754558,297435,755066,297307,755574,297180v508,-254,1016,-381,1524,-635c757479,296418,757987,296164,758495,296037v508,-127,1016,-381,1524,-508c760400,295402,760908,295148,761416,294894v508,-127,1016,-254,1524,-508c763321,294132,763829,294005,764337,293751v508,-253,1016,-381,1524,-635c766242,292989,766750,292735,767258,292481v508,-254,1016,-381,1397,-634c769163,291592,769671,291338,770179,291211v508,-254,1016,-508,1397,-762c772084,290195,772592,289941,773100,289687v508,-253,1016,-508,1397,-762c775005,288672,775513,288417,776021,288163v508,-253,1016,-508,1397,-762c777926,287020,778434,286766,778942,286512v508,-253,1016,-635,1397,-889c780847,285242,781355,284988,781863,284607v508,-254,1016,-634,1397,-889c783768,283337,784276,283084,784784,282702v508,-380,889,-762,1397,-1016c786689,281305,787197,280924,787705,280543v508,-381,889,-762,1397,-1143c789610,279019,790118,278638,790626,278257v508,-381,889,-762,1397,-1270c792531,276606,793039,276098,793547,275717v508,-507,889,-889,1397,-1397c795452,273812,795960,273304,796468,272797v508,-509,889,-1144,1397,-1652c798373,270637,798881,270002,799389,269494v508,-634,889,-1270,1397,-1905c801294,267081,801802,266319,802310,265685v381,-636,889,-1271,1397,-1906c804215,263017,804723,262382,805231,261620v381,-761,889,-1523,1397,-2285c807136,258699,807644,257810,808152,257048v381,-762,889,-1524,1397,-2413c810057,253747,810565,252985,811073,252095v381,-889,889,-1778,1397,-2667c812978,248412,813486,247523,813994,246635v381,-1017,889,-1906,1397,-2922c815899,242698,816407,241681,816915,240792v381,-1016,889,-2032,1397,-3048c818820,236728,819328,235585,819709,234569v508,-1016,1016,-2032,1524,-3175c821741,230378,822249,229362,822630,228219v508,-1016,1016,-2032,1524,-3175c824662,224028,825170,222885,825551,221869v508,-1016,1016,-2032,1524,-3047c827583,217805,828091,216789,828472,215773v508,-1016,1016,-1905,1524,-2921c830504,211963,831012,211074,831393,210185v508,-888,1016,-1650,1524,-2540c833425,206884,833806,206122,834314,205360v508,-636,1016,-1398,1524,-2033c836346,202692,836727,202057,837235,201549v508,-508,1016,-1015,1524,-1524c839267,199644,839648,199263,840156,198882v508,-381,1016,-762,1524,-1016c842188,197612,842569,197485,843077,197231v508,-127,1016,-254,1524,-254c845109,196850,845490,196850,845998,196850v508,,1016,,1524,127c848030,196977,848411,197231,848919,197359v508,126,1016,253,1524,380c850824,197993,851332,198120,851840,198374v508,254,1016,508,1524,762c853745,199263,854253,199517,854761,199772v508,253,1016,634,1524,888c856666,200914,857174,201168,857682,201423v508,380,1016,507,1524,888c859587,202565,860095,202819,860603,203073v508,254,1016,508,1524,762c862508,204089,863016,204216,863524,204470v508,254,1016,508,1524,635c865429,205360,865937,205486,866445,205740v508,127,1016,254,1397,508c868350,206375,868858,206375,869366,206502v508,127,1016,254,1397,382c871271,206884,871779,207010,872287,207010v508,,1016,127,1397,127c874192,207137,874700,207137,875208,207010v508,,1016,-126,1397,-126c877113,206756,877621,206756,878129,206629v508,-127,1016,-381,1397,-507c880034,205994,880542,205740,881050,205613v508,-253,1016,-381,1397,-635c882955,204724,883463,204343,883971,204089v508,-254,889,-635,1397,-1016c885876,202819,886384,202438,886892,202057v508,-381,889,-762,1397,-1270c888797,200406,889305,199898,889813,199390v508,-508,889,-1016,1397,-1524c891718,197359,892226,196723,892734,196215v508,-635,889,-1142,1397,-1778c894639,193802,895147,193167,895655,192532v508,-762,889,-1397,1397,-2159c897560,189611,898068,188849,898576,188087v508,-762,889,-1524,1397,-2413c900481,184912,900989,184023,901497,183261v381,-888,889,-1777,1397,-2667c903402,179705,903910,178816,904418,177927v381,-889,889,-1904,1397,-2793c906323,174244,906831,173355,907339,172339v381,-889,889,-1904,1397,-2794c909244,168656,909752,167640,910260,166751v381,-889,889,-1904,1397,-2794c912165,163068,912673,162179,913181,161163v381,-889,889,-1778,1397,-2666c915086,157607,915594,156718,916102,155829v381,-762,889,-1651,1397,-2540c918007,152527,918515,151638,918896,150876v508,-889,1016,-1651,1524,-2413c920928,147701,921436,146939,921817,146177v508,-762,1016,-1524,1524,-2159c923849,143256,924357,142622,924738,141986v508,-635,1016,-1270,1524,-1905c926770,139573,927278,138938,927659,138430v508,-507,1016,-889,1524,-1396c929691,136652,930199,136272,930580,135890v508,-380,1016,-762,1524,-1016c932612,134620,933120,134366,933501,134239v508,-127,1016,-380,1524,-508c935533,133604,935914,133604,936422,133477v508,,1016,,1524,127c938454,133604,938835,133731,939343,133859v508,126,1016,253,1524,380c941375,134493,941756,134620,942264,134874v508,254,1016,508,1524,889c944296,136017,944677,136398,945185,136779v508,381,1016,762,1524,1144c947217,138303,947598,138811,948106,139319v508,381,1016,890,1524,1397c950138,141224,950519,141732,951027,142240v508,508,1016,1016,1524,1524c952932,144273,953440,144907,953948,145415v508,508,1016,1016,1524,1524c955853,147448,956361,148082,956869,148590v508,508,1016,1016,1524,1524c958774,150623,959282,151257,959790,151765v508,508,1016,1016,1524,1524c961695,153798,962203,154305,962711,154686v508,508,1016,1016,1524,1524c964616,156718,965124,157099,965632,157607v508,508,1016,890,1524,1270c967537,159385,968045,159766,968553,160148v508,380,1016,762,1397,1142c970458,161672,970966,162052,971474,162434v508,380,1016,761,1397,1015c973379,163830,973887,164211,974395,164465v508,382,1016,635,1397,889c976300,165609,976808,165862,977316,166116v508,254,1016,508,1397,762c979221,167132,979729,167260,980237,167513v508,127,1016,254,1397,381c982142,168022,982650,168148,983158,168275v508,127,1016,254,1397,381c985063,168784,985571,168784,986079,168784v508,126,889,126,1397,126c987984,169037,988492,169037,989000,169037v508,,889,,1397,c990905,169037,991413,168910,991921,168910v508,,889,-126,1397,-126c993826,168656,994334,168529,994842,168529v508,-127,889,-254,1397,-381c996747,167894,997255,167767,997763,167640v508,-127,889,-380,1397,-508c999668,166878,1000176,166624,1000684,166370v508,-254,889,-508,1397,-761c1002589,165354,1003097,164973,1003605,164719v381,-254,889,-634,1397,-889c1005510,163449,1006018,163068,1006526,162814v381,-380,889,-762,1397,-1142c1008431,161290,1008939,160910,1009447,160655v381,-381,889,-762,1397,-1143c1011352,159131,1011860,158750,1012368,158369v381,-381,889,-762,1397,-1143c1014273,156845,1014781,156464,1015289,156084v381,-382,889,-762,1397,-1144c1017194,154560,1017702,154178,1018210,153798v381,-255,889,-636,1397,-1017c1020115,152527,1020623,152147,1021004,151892v508,-381,1016,-635,1524,-1016c1023036,150623,1023544,150368,1023925,150114v508,-380,1016,-635,1524,-889c1025957,148972,1026465,148844,1026846,148590v508,-254,1016,-380,1524,-635c1028878,147828,1029386,147574,1029767,147448v508,-128,1016,-255,1524,-255c1031799,147066,1032307,147066,1032688,146939v508,,1016,,1524,c1034720,146939,1035101,146939,1035609,146939v508,127,1016,127,1524,127c1037641,147193,1038022,147320,1038530,147448v508,126,1016,253,1524,380c1040562,148082,1040943,148210,1041451,148336v508,254,1016,508,1524,636c1043483,149225,1043864,149479,1044372,149734v508,253,1016,507,1524,761c1046404,150876,1046785,151130,1047293,151385v508,253,1016,507,1524,888c1049325,152527,1049706,152781,1050214,153162v508,254,1016,508,1524,889c1052246,154305,1052627,154686,1053135,154940v508,382,1016,635,1524,1016c1055040,156210,1055548,156591,1056056,156845v508,381,1016,635,1524,1016c1057961,158115,1058469,158497,1058977,158750v508,254,1016,635,1524,889c1060882,159893,1061390,160274,1061898,160528v508,382,1016,635,1524,889c1063803,161672,1064311,162052,1064819,162306v508,254,1016,508,1524,762c1066724,163323,1067232,163576,1067740,163830v508,255,1016,508,1524,635c1069645,164719,1070153,164973,1070661,165227v508,127,1016,382,1397,508c1072566,165989,1073074,166116,1073582,166243v508,255,1016,381,1397,508c1075487,166878,1075995,167132,1076503,167260v508,126,1016,253,1397,380c1078408,167767,1078916,167894,1079424,168022v508,126,1016,126,1397,253c1081329,168402,1081837,168529,1082345,168529v508,127,1016,127,1397,255c1084250,168784,1084758,168910,1085266,168910v508,,889,,1397,127c1087171,169037,1087679,169037,1088187,169037v508,,889,127,1397,127c1090092,169164,1090600,169164,1091108,169164v508,,889,,1397,c1093013,169164,1093521,169037,1094029,169037v508,,889,,1397,-127c1095934,168910,1096442,168910,1096950,168784v508,,889,,1397,-128c1098855,168656,1099363,168529,1099871,168529v508,-127,889,-127,1397,-254c1101776,168148,1102284,168148,1102792,168022v381,,889,-128,1397,-255c1104697,167640,1105205,167640,1105713,167513v381,-127,889,-253,1397,-381c1107618,167005,1108126,167005,1108634,166878v381,-127,889,-254,1397,-380c1110539,166370,1111047,166243,1111555,166116v381,-127,889,-254,1397,-381c1113460,165609,1113968,165481,1114476,165354v381,-127,889,-254,1397,-381c1116381,164847,1116889,164719,1117397,164465v381,-127,889,-254,1397,-380c1119302,163830,1119810,163703,1120191,163576v508,-127,1016,-381,1524,-508c1122223,162941,1122731,162687,1123112,162560v508,-126,1016,-381,1524,-508c1125144,161798,1125652,161672,1126033,161417v508,-127,1016,-381,1524,-507c1128065,160782,1128573,160528,1128954,160401v508,-253,1016,-381,1524,-635c1130986,159512,1131494,159385,1131875,159131v508,-127,1016,-381,1524,-634c1133907,158369,1134415,158115,1134796,157861v508,-126,1016,-381,1524,-635c1136828,156973,1137209,156845,1137717,156591v508,-254,1016,-381,1524,-635c1139749,155702,1140130,155448,1140638,155194v508,-254,1016,-508,1524,-634c1142670,154305,1143051,154051,1143559,153798v508,-255,1016,-509,1524,-763c1145591,152781,1145972,152527,1146480,152400v508,-253,1016,-508,1524,-762c1148512,151385,1148893,151130,1149401,150876v508,-127,1016,-381,1524,-635c1151433,149987,1151814,149734,1152322,149606v508,-254,1016,-508,1524,-762c1154227,148717,1154735,148463,1155243,148210v508,-255,1016,-509,1524,-636c1157148,147320,1157656,147066,1158164,146812v508,-253,1016,-381,1524,-635c1160069,145923,1160577,145669,1161085,145415v508,-254,1016,-380,1524,-635c1162990,144526,1163498,144399,1164006,144145v508,-254,1016,-508,1524,-635c1165911,143256,1166419,143002,1166927,142748v508,-126,1016,-381,1524,-635c1168832,141986,1169340,141732,1169848,141478v508,-127,1016,-380,1397,-508c1171753,140716,1172261,140462,1172769,140335v508,-254,1016,-381,1397,-508c1174674,139573,1175182,139447,1175690,139192v508,-127,1016,-254,1397,-507c1177595,138557,1178103,138430,1178611,138303v508,-254,1016,-380,1397,-508c1180516,137668,1181024,137541,1181532,137414v508,-127,1016,-380,1397,-508c1183437,136779,1183945,136652,1184453,136525v508,-127,1016,-253,1397,-381c1186358,136017,1186866,135890,1187374,135763v508,-127,889,-127,1397,-253c1189279,135382,1189787,135255,1190295,135128v508,,889,-127,1397,-254c1192200,134874,1192708,134748,1193216,134620v508,,889,-127,1397,-127c1195121,134366,1195629,134366,1196137,134366v508,-127,889,-127,1397,-127c1198042,134112,1198550,134112,1199058,134112v508,-127,889,-127,1397,-127c1200963,133859,1201471,133859,1201979,133859v508,-128,889,-128,1397,-128c1203884,133604,1204392,133604,1204900,133477v381,,889,,1397,c1206805,133350,1207313,133350,1207821,133350v381,-127,889,-127,1397,-127c1209726,133223,1210234,133097,1210742,133097v381,,889,,1397,-128c1212647,132969,1213155,132969,1213663,132969v381,,889,,1397,c1215568,132842,1216076,132842,1216584,132842v381,,889,,1397,c1218489,132842,1218997,132842,1219505,132842v381,,889,,1397,c1221410,132842,1221918,132842,1222299,132842v508,,1016,,1524,c1224331,132842,1224839,132842,1225220,132842v508,,1016,,1524,c1227252,132842,1227760,132842,1228141,132842v508,,1016,,1524,c1230173,132842,1230681,132842,1231062,132969v508,,1016,,1524,c1233094,133097,1233602,133097,1233983,133097v508,126,1016,126,1524,126c1236015,133223,1236523,133350,1236904,133350v508,,1016,,1524,127c1238936,133477,1239317,133604,1239825,133604v508,,1016,127,1524,127c1241857,133859,1242238,133859,1242746,133985v508,,1016,127,1524,254c1244778,134239,1245159,134366,1245667,134493v508,,1016,127,1524,255c1247699,134748,1248080,134874,1248588,135001v508,127,1016,254,1524,254c1250620,135382,1251001,135510,1251509,135636v508,127,1016,254,1524,381c1253541,136144,1253922,136144,1254430,136272v508,126,1016,253,1524,380c1256335,136906,1256843,137034,1257351,137160v508,127,1016,254,1524,381c1259256,137668,1259764,137795,1260272,137923v508,253,1016,380,1524,507c1262177,138557,1262685,138685,1263193,138938v508,127,1016,381,1524,509c1265098,139700,1265606,139827,1266114,140081v508,128,1016,381,1524,508c1268019,140843,1268527,141098,1269035,141351v508,127,1016,381,1524,635c1270940,142240,1271448,142494,1271956,142748v508,254,1016,508,1397,762c1273861,143764,1274369,144018,1274877,144273v508,253,1016,507,1397,762c1276782,145415,1277290,145669,1277798,145923v508,254,1016,636,1397,889c1279703,147066,1280211,147448,1280719,147701v508,381,1016,635,1397,889c1282624,148972,1283132,149352,1283640,149606v508,381,1016,635,1397,1017c1285545,151003,1286053,151257,1286561,151638v508,381,889,762,1397,1016c1288466,153035,1288974,153416,1289482,153798v508,380,889,634,1397,1015c1291387,155194,1291895,155575,1292403,155956v508,381,889,762,1397,1143c1294308,157480,1294816,157861,1295324,158242v508,381,889,762,1397,1270c1297229,159893,1297737,160274,1298245,160655v508,381,889,889,1397,1270c1300150,162306,1300658,162687,1301166,163068v508,508,889,889,1397,1270c1303071,164719,1303579,165227,1304087,165609v381,380,889,761,1397,1142c1305992,167260,1306500,167640,1307008,168022v381,380,889,888,1397,1269c1308913,169673,1309421,170053,1309929,170435v381,507,889,888,1397,1269c1311834,172085,1312342,172466,1312850,172974v381,381,889,762,1397,1143c1314755,174625,1315263,175006,1315771,175387v381,381,889,762,1397,1270c1317676,177038,1318184,177419,1318692,177927v381,382,889,762,1397,1143c1320597,179451,1321105,179960,1321486,180340v508,382,1016,889,1524,1270c1323518,181991,1324026,182499,1324407,182880v508,381,1016,762,1524,1270c1326439,184531,1326947,184912,1327328,185420v508,381,1016,762,1524,1143c1329360,186944,1329868,187452,1330249,187834v508,380,1016,761,1524,1142c1332281,189357,1332789,189738,1333170,190119v508,381,1016,762,1524,1143c1335202,191643,1335710,192024,1336091,192405v508,381,1016,762,1524,1143c1338123,193929,1338504,194310,1339012,194691v508,254,1016,635,1524,1016c1341044,196088,1341425,196469,1341933,196723v508,381,1016,762,1524,1016c1343965,198120,1344346,198501,1344854,198882v508,254,1016,635,1524,1016c1346886,200152,1347267,200534,1347775,200914v508,254,1016,635,1524,1016c1349807,202185,1350188,202565,1350696,202947v508,253,1016,634,1524,888c1352728,204089,1353109,204470,1353617,204724v508,254,1016,636,1524,889c1355522,205867,1356030,206248,1356538,206502v508,254,1016,635,1524,889c1358443,207645,1358951,208026,1359459,208280v508,381,1016,635,1524,889c1361364,209550,1361872,209804,1362380,210059v508,380,1016,634,1524,1015c1364285,211328,1364793,211582,1365301,211963v508,254,1016,509,1524,762c1367206,213106,1367714,213360,1368222,213614v508,381,1016,635,1524,889c1370127,214757,1370635,215011,1371143,215392v508,255,1016,508,1397,762c1373048,216409,1373556,216662,1374064,216916v508,254,1016,508,1397,762c1375969,217932,1376477,218313,1376985,218567v508,255,1016,508,1397,762c1378890,219584,1379398,219837,1379906,220091v508,254,1016,635,1397,889c1381811,221235,1382319,221615,1382827,221869v508,254,1016,508,1397,890c1384732,223012,1385240,223266,1385748,223520v508,381,1016,635,1397,1016c1387653,224790,1388161,225044,1388669,225425v508,254,889,635,1397,889c1390574,226695,1391082,226949,1391590,227330v508,255,889,635,1397,889c1393495,228600,1394003,228981,1394511,229235v508,381,889,763,1397,1143c1396416,230760,1396924,231013,1397432,231394v508,381,889,890,1397,1270c1399337,233045,1399845,233426,1400353,233807v508,381,889,762,1397,1143c1402258,235459,1402766,235839,1403274,236348v508,380,889,888,1397,1269c1405179,238125,1405687,238506,1406195,239014v381,381,889,889,1397,1271c1408100,240792,1408608,241173,1409116,241681v381,381,889,889,1397,1270c1411021,243332,1411529,243840,1412037,244222v381,380,889,762,1397,1142c1413942,245745,1414450,246126,1414958,246380v381,381,889,762,1397,1017c1416863,247777,1417371,248031,1417879,248285v381,381,889,635,1397,763c1419784,249301,1420292,249555,1420800,249810v381,253,889,380,1397,634c1422705,250698,1423213,250825,1423594,251079v508,255,1016,381,1524,635c1425626,251968,1426134,252095,1426515,252349v508,254,1016,508,1524,636c1428547,253238,1429055,253492,1429436,253747v508,253,1016,507,1524,762c1431468,254635,1431976,254889,1432357,255143v508,255,1016,381,1524,635c1434389,256032,1434897,256160,1435278,256286v508,254,1016,381,1524,508c1437310,257048,1437818,257175,1438199,257175v508,127,1016,254,1524,381c1440231,257684,1440612,257810,1441120,257937v508,127,1016,127,1524,254c1443152,258318,1443533,258318,1444041,258445v508,,1016,128,1524,254c1446073,258699,1446454,258826,1446962,258826v508,,1016,,1524,c1448994,258953,1449375,258953,1449883,258826v508,,1016,-127,1524,-253c1451915,258445,1452296,258318,1452804,258191v508,-254,1016,-507,1524,-889c1454836,257048,1455217,256667,1455725,256286v508,-381,1016,-888,1524,-1397c1457630,254381,1458138,253747,1458646,253238v508,-635,1016,-1270,1524,-1778c1460551,250825,1461059,250190,1461567,249682v508,-634,1016,-1270,1524,-1778c1463472,247397,1463980,246888,1464488,246507v508,-381,1016,-762,1524,-1016c1466393,245237,1466901,245110,1467409,244984v508,-128,1016,-128,1524,c1469314,244984,1469822,245110,1470330,245364v508,127,1016,381,1524,762c1472235,246380,1472743,246761,1473251,247015v508,382,1016,762,1397,1016c1475156,248412,1475664,248666,1476172,249048v508,253,1016,507,1397,762c1478077,250063,1478585,250190,1479093,250317v508,255,1016,381,1397,508c1480998,250952,1481506,250952,1482014,251079v508,,1016,127,1397,127c1483919,251206,1484427,251206,1484935,251206v508,,1016,,1397,c1486840,251206,1487348,251206,1487856,251206v508,128,889,128,1397,128c1489761,251334,1490269,251460,1490777,251460v508,127,889,127,1397,254c1492682,251841,1493190,251841,1493698,252095v508,128,889,254,1397,508c1495603,252857,1496111,252985,1496619,253238v508,254,889,509,1397,762c1498524,254254,1499032,254509,1499540,254762v508,127,889,381,1397,636c1501445,255524,1501953,255651,1502461,255778v508,127,889,254,1397,254c1504366,256032,1504874,256032,1505382,256032v508,-127,889,-127,1397,-254c1507287,255651,1507795,255524,1508303,255270v381,-127,889,-254,1397,-508c1510208,254635,1510716,254381,1511224,254254v381,-254,889,-507,1397,-762c1513129,253238,1513637,252985,1514145,252730v381,-381,889,-762,1397,-1016c1516050,251334,1516558,250952,1517066,250572v381,-509,889,-890,1397,-1398c1518971,248793,1519479,248412,1519987,247904v381,-381,889,-889,1397,-1269c1521892,246253,1522400,245999,1522781,245618v508,-381,1016,-634,1524,-889c1524813,244475,1525321,244222,1525702,244094v508,-254,1016,-381,1524,-634c1527734,243205,1528242,243078,1528623,242824v508,-254,1016,-381,1524,-762c1530655,241809,1531163,241554,1531544,241173v508,-254,1016,-635,1524,-1143c1533576,239649,1534084,239268,1534465,238760v508,-381,1016,-762,1524,-1270c1536497,237110,1537005,236728,1537386,236348v508,-382,1016,-763,1524,-1144c1539418,234950,1539799,234697,1540307,234442v508,-254,1016,-507,1524,-635c1542339,233680,1542720,233553,1543228,233426v508,-127,1016,-127,1524,-253c1545260,233045,1545641,233045,1546149,232918v508,-127,1016,-127,1524,-254c1548181,232537,1548562,232410,1549070,232284v508,-128,1016,-255,1524,-382c1551102,231775,1551483,231648,1551991,231394v508,-127,1016,-254,1524,-381c1554023,230886,1554404,230760,1554912,230632v508,,1016,-127,1524,-127c1556817,230505,1557325,230505,1557833,230505v508,,1016,127,1524,127c1559738,230760,1560246,230760,1560754,230886v508,127,1016,254,1524,254c1562659,231267,1563167,231267,1563675,231394v508,,1016,,1524,c1565580,231267,1566088,231267,1566596,231140v508,-254,1016,-508,1524,-762c1568501,229998,1569009,229616,1569517,229109v508,-636,1016,-1271,1524,-2033c1571422,226314,1571930,225425,1572438,224410v508,-1017,1016,-2160,1397,-3430c1574343,219710,1574851,218313,1575359,217043v508,-1396,1016,-2920,1397,-4318c1577264,211328,1577772,209804,1578280,208407v508,-1270,1016,-2667,1397,-3683c1580185,203581,1580693,202565,1581201,201803v508,-635,1016,-1269,1397,-1524c1583106,200025,1583614,199898,1584122,200152v508,127,1016,508,1397,1143c1586027,201803,1586535,202692,1587043,203581v508,889,1016,2032,1397,3175c1588948,207773,1589456,209042,1589964,210185v508,1143,889,2413,1397,3556c1591869,214885,1592377,215900,1592885,216916v508,1016,889,1906,1397,2794c1594790,220473,1595298,221235,1595806,221869v508,508,889,1016,1397,1524c1597711,223774,1598219,224028,1598727,224282v508,254,889,508,1397,635c1600632,225044,1601140,225044,1601648,225044v508,,889,,1397,c1603553,225044,1604061,224917,1604569,224790v508,-127,889,-254,1397,-254c1606474,224410,1606982,224282,1607490,224155v381,-127,889,-254,1397,-381c1609395,223648,1609903,223520,1610411,223393v381,-127,889,-254,1397,-381c1612316,222759,1612824,222631,1613332,222504v381,-127,889,-381,1397,-507c1615237,221742,1615745,221615,1616253,221361v381,-254,889,-508,1397,-635c1618158,220473,1618666,220218,1619174,219964v381,-254,889,-508,1397,-762c1621079,219075,1621587,218822,1622095,218567v381,-254,889,-381,1397,-635c1624000,217678,1624508,217551,1624889,217298v508,-128,1016,-382,1524,-509c1626921,216662,1627429,216409,1627810,216281v508,-127,1016,-254,1524,-381c1629842,215773,1630350,215647,1630731,215519v508,,1016,-127,1524,-127c1632763,215265,1633271,215265,1633652,215138v508,,1016,,1524,c1635684,215138,1636192,215138,1636573,215138v508,,1016,127,1524,127c1638605,215265,1639113,215392,1639494,215392v508,127,1016,127,1524,255c1641526,215647,1641907,215773,1642415,215773v508,127,1016,254,1524,254c1644447,216154,1644828,216281,1645336,216409v508,,1016,126,1524,253c1647368,216789,1647749,216789,1648257,216916v508,127,1016,254,1524,382c1650289,217424,1650670,217551,1651178,217551v508,127,1016,254,1524,381c1653210,218060,1653591,218186,1654099,218186v508,127,1016,254,1524,381c1656131,218694,1656512,218822,1657020,218948v508,127,1016,254,1524,381c1658925,219456,1659433,219584,1659941,219710v508,127,1016,254,1524,381c1661846,220218,1662354,220345,1662862,220473v508,253,1016,380,1524,507c1664767,221107,1665275,221361,1665783,221488v508,254,1016,381,1524,635c1667688,222250,1668196,222504,1668704,222759v508,126,1016,380,1524,761c1670609,223774,1671117,224028,1671625,224282v508,254,1016,635,1524,890c1673530,225552,1674038,225934,1674546,226314v508,254,1016,635,1397,1016c1676451,227711,1676959,228092,1677467,228473v508,254,1016,636,1397,1016c1679372,229870,1679880,230251,1680388,230632v508,254,1016,635,1397,1016c1682293,232029,1682801,232284,1683309,232664v508,381,1016,635,1397,1016c1685214,233935,1685722,234315,1686230,234569v508,381,1016,635,1397,1016c1688135,235839,1688643,236220,1689151,236601v508,254,1016,509,1397,889c1691056,237744,1691564,238125,1692072,238379v508,381,889,635,1397,1016c1693977,239649,1694485,240030,1694993,240411v508,254,889,508,1397,889c1696898,241554,1697406,241935,1697914,242189v508,254,889,635,1397,889c1699819,243332,1700327,243713,1700835,243967v508,255,889,635,1397,889c1702740,245110,1703248,245364,1703756,245745v508,254,889,508,1397,762c1705661,246761,1706169,247015,1706677,247269v508,254,889,508,1397,762c1708582,248285,1709090,248539,1709598,248666v381,254,889,508,1397,762c1711503,249555,1712011,249810,1712519,250063v381,254,889,381,1397,635c1714424,250825,1714932,251079,1715440,251206v381,254,889,381,1397,635c1717345,251968,1717853,252223,1718361,252349v381,254,889,381,1397,508c1720266,253111,1720774,253238,1721282,253365v381,127,889,382,1397,508c1723187,254000,1723695,254127,1724203,254381v381,128,889,254,1397,381c1726108,254889,1726616,255143,1726997,255270v508,128,1016,254,1524,381c1729029,255905,1729537,256032,1729918,256160v508,253,1016,380,1524,634c1731950,256922,1732458,257175,1732839,257302v508,254,1016,382,1524,635c1734871,258191,1735379,258445,1735760,258573v508,253,1016,507,1524,762c1737792,259588,1738300,259842,1738681,260097v508,253,1016,507,1524,762c1740713,261112,1741094,261366,1741602,261620v508,254,1016,508,1524,762c1743634,262636,1744015,262890,1744523,263144v508,254,1016,381,1524,635c1746555,264034,1746936,264287,1747444,264414v508,254,1016,509,1524,635c1749476,265303,1749857,265430,1750365,265557v508,254,1016,381,1524,635c1752397,266319,1752778,266447,1753286,266700v508,127,1016,254,1524,381c1755318,267335,1755699,267462,1756207,267589v508,127,1016,254,1524,509c1758112,268224,1758620,268351,1759128,268478v508,127,1016,254,1524,382c1761033,268986,1761541,269113,1762049,269240v508,127,1016,254,1524,382c1763954,269622,1764462,269748,1764970,269875v508,127,1016,127,1524,254c1766875,270256,1767383,270384,1767891,270384v508,126,1016,126,1524,253c1769796,270637,1770304,270764,1770812,270764v508,127,1016,127,1524,254c1772717,271145,1773225,271145,1773733,271273v508,,1016,,1397,126c1775638,271399,1776146,271526,1776654,271526v508,127,1016,127,1397,254c1778559,271780,1779067,271780,1779575,271907v508,,1016,128,1397,128c1781480,272035,1781988,272161,1782496,272161v508,127,1016,127,1397,127c1784401,272288,1784909,272288,1785417,272415v508,,1016,,1397,c1787322,272415,1787830,272415,1788338,272415v508,,1016,,1397,c1790243,272415,1790751,272415,1791259,272415v508,,889,,1397,c1793164,272415,1793672,272415,1794180,272415v508,-127,889,-127,1397,-127c1796085,272288,1796593,272288,1797101,272161v508,,889,-126,1397,-126c1799006,272035,1799514,271907,1800022,271907v508,-127,889,-127,1397,-254c1801927,271653,1802435,271526,1802943,271399v508,,889,-126,1397,-126c1804848,271145,1805356,271018,1805864,270891v508,,889,-127,1397,-254c1807769,270637,1808277,270510,1808785,270384v381,-128,889,-128,1397,-255c1810690,270002,1811198,269875,1811706,269748v381,,889,-126,1397,-254c1813611,269367,1814119,269240,1814627,269113v381,,889,-127,1397,-253c1816532,268732,1817040,268605,1817548,268605v381,-127,889,-254,1397,-381c1819453,268224,1819961,268098,1820469,267970v381,,889,-127,1397,-127c1822374,267716,1822882,267716,1823390,267589v381,,889,-127,1397,-127c1825295,267462,1825803,267462,1826184,267462v508,,1016,,1524,c1828216,267462,1828724,267335,1829105,267462v508,,1016,,1524,c1831137,267462,1831645,267462,1832026,267589v508,,1016,,1524,c1834058,267589,1834566,267716,1834947,267716v508,,1016,127,1524,127c1836979,267843,1837487,267970,1837868,267970v508,,1016,128,1524,128c1839900,268224,1840408,268224,1840789,268224v508,127,1016,127,1524,254c1842821,268478,1843202,268478,1843710,268605v508,,1016,,1524,127c1845742,268732,1846123,268732,1846631,268732v508,128,1016,128,1524,128c1848663,268860,1849044,268860,1849552,268860v508,,1016,,1524,c1851584,268860,1851965,268860,1852473,268860v508,-128,1016,-128,1524,-128c1854505,268605,1854886,268605,1855394,268605v508,-127,1016,-127,1524,-127c1857426,268351,1857807,268351,1858315,268224v508,,1016,-126,1524,-126c1860220,267970,1860728,267843,1861236,267843v508,-127,1016,-127,1524,-254c1863141,267589,1863649,267462,1864157,267462v508,-127,1016,-127,1524,-127c1866062,267209,1866570,267209,1867078,267081v508,,1016,,1524,-127c1868983,266954,1869491,266954,1869999,266954v508,,1016,,1524,c1871904,266954,1872412,266954,1872920,266954v508,,1016,127,1524,127c1874825,267209,1875333,267209,1875841,267335v508,,1016,127,1397,127c1877746,267589,1878254,267716,1878762,267716v508,127,1016,254,1397,382c1880667,268224,1881175,268351,1881683,268478v508,,1016,127,1397,254c1883588,268860,1884096,268986,1884604,269113v508,127,1016,254,1397,381c1886509,269622,1887017,269622,1887525,269748v508,127,1016,254,1397,254c1889430,270129,1889938,270256,1890446,270256v508,128,1016,254,1397,381c1892351,270637,1892859,270764,1893367,270764v508,127,889,127,1397,254c1895272,271145,1895780,271145,1896288,271273v508,,889,126,1397,126c1898193,271526,1898701,271526,1899209,271526v508,,889,127,1397,127c1901114,271780,1901622,271780,1902130,271780v508,,889,,1397,c1904035,271780,1904543,271907,1905051,271907v508,,889,-127,1397,-127c1906956,271780,1907464,271780,1907972,271780v508,,889,-127,1397,-127c1909877,271653,1910385,271526,1910893,271526v381,,889,-127,1397,-127c1912798,271399,1913306,271273,1913814,271273v381,-128,889,-128,1397,-128c1915719,271018,1916227,271018,1916735,270891v381,,889,,1397,-127c1918640,270764,1919148,270764,1919656,270637v381,,889,-127,1397,-127c1921561,270510,1922069,270384,1922577,270384v381,,889,-128,1397,-128c1924482,270256,1924990,270256,1925498,270129v381,,889,,1397,-127c1927403,270002,1927911,270002,1928292,270002v508,-127,1016,-127,1524,-127c1930324,269748,1930832,269748,1931213,269748v508,,1016,-126,1524,-126c1933245,269622,1933753,269622,1934134,269622v508,-128,1016,-128,1524,-128c1936166,269494,1936674,269494,1937055,269367v508,,1016,,1524,c1939087,269367,1939595,269240,1939976,269240v508,,1016,,1524,c1942008,269240,1942389,269367,1942897,269367v508,,1016,,1524,127c1944929,269494,1945310,269494,1945818,269622v508,,1016,126,1524,126c1947850,269875,1948231,270002,1948739,270002v508,127,1016,254,1524,254c1950771,270384,1951152,270510,1951660,270637v508,127,1016,254,1524,381c1953692,271145,1954073,271145,1954581,271273v508,253,1016,380,1524,507c1956613,271907,1956994,272035,1957502,272161v508,127,1016,254,1524,508c1959534,272797,1959915,272923,1960423,273050v508,254,1016,381,1524,509c1962328,273685,1962836,273939,1963344,274066v508,127,1016,382,1524,508c1965249,274701,1965757,274828,1966265,275082v508,128,1016,254,1524,381c1968170,275717,1968678,275844,1969186,275972v508,126,1016,380,1524,507c1971091,276606,1971599,276734,1972107,276860v508,127,1016,254,1524,381c1974012,277495,1974520,277623,1975028,277749v508,127,1016,254,1397,381c1976933,278257,1977441,278385,1977949,278511v508,127,1016,254,1397,381c1979854,279019,1980362,279147,1980870,279273v508,127,1016,254,1397,381c1982775,279781,1983283,279781,1983791,279909v508,126,1016,253,1397,253c1985696,280289,1986204,280416,1986712,280543v508,127,1016,127,1397,255c1988617,280798,1989125,280924,1989633,281051v508,127,1016,127,1397,254c1991538,281432,1992046,281432,1992554,281560v508,126,889,253,1397,253c1994459,281940,1994967,282067,1995475,282194v508,128,889,128,1397,254c1997380,282575,1997888,282702,1998396,282829v508,127,889,127,1397,255c2000301,283210,2000809,283337,2001317,283464v508,127,889,254,1397,381c2003222,283845,2003730,283973,2004238,284099v508,127,889,254,1397,381c2006143,284607,2006651,284735,2007159,284861v508,,889,127,1397,254c2009064,285242,2009572,285369,2010080,285497v381,126,889,126,1397,253c2011985,285877,2012493,286004,2013001,286131v381,128,889,128,1397,254c2014906,286512,2015414,286639,2015922,286766v381,,889,127,1397,254c2017827,287148,2018335,287148,2018843,287274v381,127,889,254,1397,381c2020748,287655,2021256,287782,2021764,287910v381,,889,126,1397,253c2023669,288290,2024177,288290,2024685,288417v381,127,889,127,1397,255c2026590,288798,2027098,288925,2027479,288925v508,127,1016,254,1524,254c2029511,289306,2030019,289434,2030400,289434v508,126,1016,253,1524,253c2032432,289814,2032940,289814,2033321,289941v508,,1016,127,1524,127c2035353,290195,2035861,290195,2036242,290323v508,,1016,,1524,c2038274,290449,2038782,290449,2039163,290449v508,127,1016,127,1524,127c2041195,290576,2041703,290576,2042084,290576v508,,1016,,1524,c2044116,290576,2044497,290576,2045005,290576v508,,1016,,1524,c2047037,290576,2047418,290576,2047926,290576v508,,1016,-127,1524,-127c2049958,290449,2050339,290449,2050847,290449v508,,1016,,1524,-126c2052879,290323,2053260,290323,2053768,290323v508,,1016,,1524,c2055800,290323,2056181,290323,2056689,290323v508,,1016,,1524,c2058721,290323,2059102,290323,2059610,290323v508,,1016,,1524,c2061515,290323,2062023,290323,2062531,290323v508,,1016,,1524,c2064436,290323,2064944,290323,2065452,290323v508,,1016,,1524,c2067357,290323,2067865,290323,2068373,290323v508,,1016,,1524,c2070278,290323,2070786,290323,2071294,290323v508,,1016,,1524,c2073199,290323,2073707,290323,2074215,290323v508,,1016,126,1524,126c2076120,290449,2076628,290449,2077136,290449v508,127,1016,127,1397,127c2079041,290576,2079549,290576,2080057,290576v508,,1016,127,1397,127c2081962,290703,2082470,290703,2082978,290703v508,,1016,,1397,c2084883,290576,2085391,290576,2085899,290576v508,,1016,,1397,-127c2087804,290449,2088312,290449,2088820,290323v508,,1016,,1397,c2090725,290195,2091233,290195,2091741,290195v508,-127,1016,-127,1397,-127c2093646,289941,2094154,289941,2094662,289814v508,,889,,1397,c2096567,289687,2097075,289687,2097583,289560v508,,889,-126,1397,-126c2099488,289434,2099996,289306,2100504,289306v508,-127,889,-127,1397,-127c2102409,289179,2102917,289052,2103425,289052v508,,889,,1397,c2105330,289052,2105838,289052,2106346,289052v508,,889,,1397,c2108251,289052,2108759,289179,2109267,289179v508,,889,127,1397,127c2111172,289434,2111680,289434,2112188,289434v381,126,889,126,1397,253c2114093,289687,2114601,289814,2115109,289814v381,127,889,127,1397,254c2117014,290068,2117522,290195,2118030,290195v381,128,889,128,1397,128c2119935,290449,2120443,290449,2120951,290576v381,,889,127,1397,127c2122856,290703,2123364,290830,2123872,290830v381,127,889,127,1397,127c2125777,290957,2126285,291085,2126793,291085v381,,889,126,1397,126c2128698,291211,2129206,291211,2129587,291338v508,,1016,,1524,127c2131619,291465,2132127,291465,2132508,291465v508,127,1016,127,1524,127c2134540,291592,2135048,291719,2135429,291719v508,,1016,128,1524,128c2137461,291847,2137969,291973,2138350,291973v508,,1016,,1524,127c2140382,292100,2140890,292100,2141271,292227v508,,1016,,1524,127c2143303,292354,2143811,292354,2144192,292481v508,,1016,,1524,c2146224,292609,2146605,292609,2147113,292609v508,126,1016,126,1524,253c2149145,292862,2149526,292862,2150034,292989v508,,1016,127,1524,127c2152066,293243,2152447,293243,2152955,293243v508,127,1016,255,1524,255c2154987,293624,2155368,293624,2155876,293751v508,127,1016,127,1524,254c2157908,294132,2158289,294132,2158797,294260v508,126,1016,126,1524,253c2160829,294640,2161210,294767,2161718,294894v508,128,1016,128,1524,254c2163623,295275,2164131,295402,2164639,295529v508,,1016,127,1524,255c2166544,295910,2167052,296037,2167560,296164v508,,1016,127,1524,254c2169465,296418,2169973,296545,2170481,296673v508,126,1016,126,1524,253c2172386,297053,2172894,297053,2173402,297180v508,127,1016,127,1524,255c2175307,297435,2175815,297561,2176323,297688v508,,1016,127,1524,254c2178228,297942,2178736,298069,2179244,298069v508,128,1016,128,1397,254c2181149,298323,2181657,298450,2182165,298450v508,127,1016,127,1397,127c2184070,298704,2184578,298704,2185086,298831v508,,1016,128,1397,128c2186991,299085,2187499,299085,2188007,299085v508,127,1016,127,1397,254c2189912,299339,2190420,299339,2190928,299466v508,,1016,127,1397,127c2192833,299720,2193341,299848,2193849,299848v508,126,889,126,1397,253c2195754,300228,2196262,300355,2196770,300355v508,127,889,255,1397,255c2198675,300736,2199183,300863,2199691,300990v508,127,889,254,1397,382c2201596,301498,2202104,301498,2202612,301625v508,127,889,254,1397,381c2204517,302134,2205025,302260,2205533,302387v508,127,889,127,1397,254c2207438,302768,2207946,302895,2208454,303023v508,126,889,126,1397,253c2210359,303403,2210867,303530,2211375,303530v381,127,889,255,1397,381c2213280,304038,2213788,304038,2214296,304165v381,127,889,127,1397,254c2216201,304547,2216709,304547,2217217,304673v381,127,889,127,1397,254c2219122,304927,2219630,305054,2220138,305054v381,127,889,255,1397,255c2222043,305435,2222551,305435,2223059,305562v381,,889,127,1397,127c2224964,305689,2225472,305816,2225980,305816v381,127,889,127,1397,254c2227885,306070,2228393,306070,2228774,306198v508,,1016,126,1524,126c2230806,306451,2231314,306451,2231695,306578v508,,1016,,1524,127c2233727,306705,2234235,306832,2234616,306832v508,128,1016,128,1524,254c2236648,307086,2237156,307213,2237537,307213v508,127,1016,127,1524,127c2239569,307467,2240077,307467,2240458,307594v508,,1016,,1524,128c2242490,307722,2242998,307722,2243379,307848v508,,1016,,1524,127c2245411,307975,2245792,307975,2246300,308102v508,,1016,,1524,c2248332,308102,2248713,308229,2249221,308229v508,,1016,127,1524,127c2251253,308356,2251634,308356,2252142,308356v508,128,1016,128,1524,128c2254174,308484,2254555,308484,2255063,308610v508,,1016,,1524,c2257095,308610,2257476,308610,2257984,308610v508,,1016,,1524,c2260016,308610,2260397,308610,2260905,308610v508,,1016,,1524,c2262810,308610,2263318,308484,2263826,308484v508,,1016,,1524,c2265731,308484,2266239,308484,2266747,308484v508,,1016,,1524,c2268652,308484,2269160,308484,2269668,308484v508,,1016,,1524,c2271573,308484,2272081,308610,2272589,308610v508,,1016,,1524,127c2274494,308737,2275002,308737,2275510,308737v508,127,1016,127,1524,254c2277415,308991,2277923,308991,2278431,309118v508,,1016,127,1397,255c2280336,309373,2280844,309373,2281352,309499v508,127,1016,127,1397,254c2283257,309880,2283765,309880,2284273,310007v508,,1016,128,1397,128c2286178,310261,2286686,310388,2287194,310388v508,127,1016,127,1397,254c2289099,310642,2289607,310769,2290115,310769v508,128,1016,254,1397,254c2292020,311150,2292528,311150,2293036,311150v508,127,1016,127,1397,254c2294941,311404,2295449,311531,2295957,311531v508,128,889,128,1397,254c2297862,311785,2298370,311912,2298878,311912v508,127,889,127,1397,127c2300783,312166,2301291,312293,2301799,312293v508,,889,127,1397,127c2303704,312548,2304212,312548,2304720,312674v508,,889,127,1397,127c2306625,312801,2307133,312928,2307641,313055v508,,889,127,1397,127c2309546,313310,2310054,313310,2310562,313436v508,,889,127,1397,254c2312467,313690,2312975,313817,2313483,313817v381,127,889,127,1397,255c2315388,314072,2315896,314198,2316404,314198v381,127,889,127,1397,254c2318309,314452,2318817,314579,2319325,314579v381,127,889,127,1397,255c2321230,314834,2321738,314960,2322246,314960v381,,889,127,1397,127c2324151,315214,2324659,315214,2325167,315341v381,,889,,1397,c2327072,315468,2327580,315468,2328088,315468v381,127,889,127,1397,127c2329993,315595,2330501,315723,2330882,315723v508,,1016,,1524,126c2332914,315849,2333422,315849,2333803,315849v508,127,1016,127,1524,127c2335835,316103,2336343,316103,2336724,316230v508,,1016,,1524,127c2338756,316357,2339264,316357,2339645,316485v508,,1016,,1524,126c2341677,316611,2342185,316738,2342566,316738v508,,1016,127,1524,127c2344598,316865,2345106,316865,2345487,316992v508,,1016,,1524,127c2347519,317119,2347900,317119,2348408,317247v508,,1016,,1524,c2350440,317373,2350821,317373,2351329,317373v508,,1016,,1524,127c2353361,317500,2353742,317500,2354250,317500v508,,1016,,1524,c2356282,317500,2356663,317500,2357171,317500v508,,1016,,1524,c2359203,317500,2359584,317500,2360092,317500v508,,1016,,1524,c2362124,317500,2362505,317500,2363013,317500v508,,1016,,1524,c2364918,317500,2365426,317627,2365934,317627v508,,1016,,1524,c2367839,317754,2368347,317754,2368855,317754v508,,1016,127,1524,127c2370760,317881,2371268,317881,2371776,318009v508,,1016,,1524,c2373681,318135,2374189,318135,2374697,318135v508,,1016,127,1524,127c2376602,318262,2377110,318262,2377618,318262v508,,1016,,1524,c2379523,318262,2380031,318262,2380539,318389v508,,1016,,1397,c2382444,318389,2382952,318389,2383460,318516v508,,1016,,1397,c2385365,318516,2385873,318643,2386381,318643v508,,1016,,1397,c2388286,318643,2388794,318770,2389302,318770v508,,1016,,1397,c2391207,318770,2391715,318770,2392223,318898v508,,1016,,1397,c2394128,318898,2394636,319024,2395144,319024v508,,889,,1397,127c2397049,319151,2397557,319151,2398065,319151v508,,889,,1397,c2399970,319151,2400478,319151,2400986,319151v508,,889,,1397,c2402891,319151,2403399,319278,2403907,319278v508,,889,,1397,c2405812,319278,2406320,319278,2406828,319278v508,,889,127,1397,127c2408733,319405,2409241,319405,2409749,319405v508,,889,,1397,c2411654,319405,2412162,319405,2412670,319532v508,,889,,1397,c2414575,319532,2415083,319532,2415591,319532v381,,889,,1397,c2417496,319532,2418004,319532,2418512,319660v381,,889,,1397,c2420417,319660,2420925,319660,2421433,319660v381,,889,,1397,c2423338,319786,2423846,319786,2424354,319786v381,,889,,1397,c2426259,319913,2426767,319913,2427275,319913v381,,889,,1397,c2429180,319913,2429688,320040,2430069,320040v508,,1016,,1524,c2432101,320040,2432609,320040,2432990,320040v508,,1016,,1524,c2435022,320040,2435530,320040,2435911,320040v508,,1016,,1524,c2437943,320040,2438451,320040,2438832,320167v508,,1016,-127,1524,c2440864,320167,2441372,320167,2441753,320167v508,,1016,,1524,c2443785,320167,2444293,320167,2444674,320167v508,127,1016,127,1524,127c2446706,320294,2447087,320294,2447595,320294v508,,1016,,1524,c2449627,320422,2450008,320422,2450516,320422v508,,1016,,1524,c2452548,320422,2452929,320422,2453437,320422v508,,1016,,1524,c2455469,320422,2455850,320548,2456358,320548v508,,1016,,1524,c2458390,320548,2458771,320548,2459279,320548v508,,1016,,1524,c2461311,320548,2461692,320548,2462200,320548v508,,1016,-126,1524,-126c2464105,320422,2464613,320422,2465121,320422v508,,1016,,1524,c2467026,320422,2467534,320422,2468042,320422v508,,1016,-128,1524,-128c2469947,320294,2470455,320294,2470963,320294v508,,1016,,1524,c2472868,320294,2473376,320294,2473884,320294v508,,1016,,1524,c2475789,320294,2476297,320422,2476805,320422v508,,1016,,1524,c2478710,320422,2479218,320422,2479726,320422v508,,1016,,1397,c2481631,320422,2482139,320422,2482647,320548v508,,1016,,1397,c2484552,320548,2485060,320548,2485568,320675v508,,1016,,1397,c2487473,320675,2487981,320675,2488489,320675v508,,1016,,1397,c2490394,320675,2490902,320675,2491410,320675v508,127,1016,,1397,c2493315,320802,2493823,320802,2494331,320802v508,,1016,,1397,c2496236,320802,2496744,320802,2497252,320802v508,127,889,127,1397,127c2499157,320929,2499665,320929,2500173,320929v508,,889,,1397,c2502078,320929,2502586,321056,2503094,321056v508,,889,,1397,c2504999,321056,2505507,321056,2506015,321184v508,,889,,1397,c2507920,321184,2508428,321184,2508936,321310v508,,889,,1397,c2510841,321310,2511349,321310,2511857,321310v508,127,889,127,1397,127c2513762,321437,2514270,321437,2514778,321564v381,,889,,1397,c2516683,321691,2517191,321691,2517699,321691v381,,889,,1397,127c2519604,321818,2520112,321818,2520620,321818v381,,889,,1397,c2522525,321818,2523033,321818,2523541,321818v381,,889,,1397,c2525446,321818,2525954,321818,2526462,321818v381,,889,,1397,c2528367,321691,2528875,321691,2529383,321691v381,,889,,1397,c2531288,321564,2531796,321564,2532177,321564v508,,1016,,1524,-127c2534209,321437,2534717,321437,2535098,321437v508,,1016,-127,1524,-127c2537130,321310,2537638,321310,2538019,321310v508,-126,1016,-126,1524,-126c2540051,321184,2540559,321056,2540940,321056v508,,1016,,1524,c2542972,320929,2543480,320929,2543861,320929v508,,1016,,1524,-127c2545893,320802,2546401,320802,2546782,320802v508,,1016,-127,1524,-127c2548814,320675,2549195,320675,2549703,320675v508,,1016,-127,1524,-127c2551735,320548,2552116,320548,2552624,320548v508,,1016,,1524,c2554656,320548,2555037,320422,2555545,320422v508,,1016,,1524,c2557577,320422,2557958,320422,2558466,320422v508,,1016,,1524,c2560498,320422,2560879,320422,2561387,320422v508,,1016,,1524,c2563419,320422,2563800,320294,2564308,320294v508,,1016,,1524,c2566213,320294,2566721,320294,2567229,320294v508,,1016,,1524,c2569134,320294,2569642,320294,2570150,320294v508,,1016,,1524,c2572055,320294,2572563,320294,2573071,320167v508,,1016,,1524,c2574976,320167,2575484,320167,2575992,320167v508,,1016,-127,1524,-127c2577897,320040,2578405,320040,2578913,320040v508,,1016,,1524,-127c2580818,319913,2581326,319913,2581834,319913v508,-127,1016,-127,1397,-127c2583739,319786,2584247,319660,2584755,319660v508,,1016,,1397,-128c2586660,319532,2587168,319532,2587676,319405v508,,1016,,1397,-127c2589581,319278,2590089,319278,2590597,319151v508,,1016,,1397,c2592502,319024,2593010,319024,2593518,319024v508,-126,1016,-126,1397,-126c2595423,318898,2595931,318898,2596439,318770v508,,1016,,1397,c2598344,318770,2598852,318770,2599360,318643v508,,889,,1397,c2601265,318643,2601773,318643,2602281,318643v508,,889,,1397,-127c2604186,318516,2604694,318516,2605202,318516v508,,889,,1397,c2607107,318516,2607615,318516,2608123,318516v508,-127,889,-127,1397,-127c2610028,318389,2610536,318389,2611044,318389v508,,889,,1397,c2612949,318389,2613457,318262,2613965,318262v508,,889,,1397,c2615870,318262,2616378,318262,2616886,318135v381,,889,,1397,c2618791,318135,2619299,318009,2619807,318009v381,,889,,1397,c2621712,318009,2622220,317881,2622728,317881v381,,889,,1397,c2624633,317754,2625141,317754,2625649,317754v381,,889,,1397,c2627554,317754,2628062,317754,2628570,317754v381,,889,-127,1397,-127c2630475,317627,2630983,317627,2631491,317627v381,,889,,1397,-127c2633396,317500,2633904,317500,2634285,317500v508,,1016,,1524,c2636317,317373,2636825,317373,2637206,317373v508,,1016,,1524,c2639238,317247,2639746,317247,2640127,317247v508,,1016,,1524,c2642159,317119,2642667,317119,2643048,317119v508,,1016,,1524,-127c2645080,316992,2645588,316992,2645969,316992v508,,1016,-127,1524,-127c2648001,316865,2648382,316865,2648890,316865v508,-127,1016,-127,1524,-127c2650922,316738,2651303,316738,2651811,316738v508,-127,1016,-127,1524,-127c2653843,316611,2654224,316611,2654732,316611v508,,1016,,1524,c2656764,316611,2657145,316611,2657653,316611v508,,1016,-126,1524,-126c2659685,316485,2660066,316485,2660574,316485v508,,1016,,1524,c2662606,316485,2662987,316485,2663495,316485v508,,1016,,1524,c2665400,316485,2665908,316485,2666416,316485v508,,1016,,1524,c2668321,316485,2668829,316485,2669337,316485v508,,1016,-128,1524,-128c2671242,316357,2671750,316485,2672258,316485v508,,1016,,1524,c2674163,316485,2674671,316485,2675179,316485v508,,1016,,1524,c2677084,316611,2677592,316611,2678100,316611v508,,1016,,1524,c2680005,316611,2680513,316738,2681021,316738v508,,1016,,1397,127c2682926,316865,2683434,316865,2683942,316865v508,127,1016,127,1397,127c2685847,316992,2686355,317119,2686863,317119v508,,1016,,1397,c2688768,317247,2689276,317247,2689784,317247v508,,1016,,1397,c2691689,317247,2692197,317373,2692705,317373v508,,1016,,1397,c2694610,317373,2695118,317373,2695626,317500v508,,1016,,1397,c2697531,317500,2698039,317500,2698547,317500v508,,889,,1397,c2700452,317500,2700960,317500,2701468,317500v508,,889,,1397,c2703373,317500,2703881,317500,2704389,317500v508,,889,,1397,c2706294,317373,2706802,317373,2707310,317373v508,,889,-126,1397,-126c2709215,317247,2709723,317119,2710231,317119v508,,889,-127,1397,-127c2712136,316992,2712644,316992,2713152,316865v508,,889,-127,1397,-127c2715057,316738,2715565,316611,2716073,316611v381,,889,,1397,-126c2717978,316485,2718486,316485,2718994,316485v381,,889,-128,1397,-128c2720899,316357,2721407,316357,2721915,316357v381,-127,889,-127,1397,-127c2723820,316230,2724328,316230,2724836,316230v381,-127,889,-127,1397,-127c2726741,316103,2727249,316103,2727757,315976v381,,889,,1397,c2729662,315976,2730170,315976,2730678,315976v381,,889,,1397,-127c2732583,315849,2733091,315849,2733472,315849v508,,1016,,1524,c2735504,315849,2736012,315849,2736393,315849v508,,1016,,1524,c2738425,315849,2738933,315849,2739314,315849v508,,1016,,1524,c2741346,315976,2741854,315976,2742235,315976v508,,1016,,1524,c2744267,315976,2744775,315976,2745156,315976v508,,1016,127,1524,127c2747188,316103,2747696,316103,2748077,316103v508,,1016,,1524,c2750109,316103,2750490,316103,2750998,316103v508,,1016,-127,1524,-127c2753030,315976,2753411,315976,2753919,315976v508,,1016,-127,1524,-127c2755951,315849,2756332,315723,2756840,315723v508,,1016,-128,1524,-128c2758872,315595,2759253,315468,2759761,315468v508,-127,1016,-127,1524,-254c2761793,315214,2762174,315087,2762682,315087v508,,1016,-127,1524,-253c2764714,314834,2765095,314834,2765603,314706v508,,1016,-127,1524,-127c2767508,314452,2768016,314452,2768524,314325v508,,1016,-127,1524,-127c2770429,314072,2770937,314072,2771445,313944v508,,1016,-127,1524,-127c2773350,313817,2773858,313690,2774366,313690v508,-127,1016,-127,1524,-127c2776271,313436,2776779,313436,2777287,313436v508,-126,1016,-126,1524,-126c2779192,313310,2779700,313310,2780208,313310v508,,1016,-128,1524,-128c2782113,313182,2782621,313182,2783129,313182v508,,1016,,1397,c2785034,313182,2785542,313310,2786050,313310v508,,1016,,1397,c2787955,313310,2788463,313310,2788971,313310v508,,1016,,1397,c2790876,313310,2791384,313310,2791892,313310v508,,1016,,1397,-128c2793797,313182,2794305,313182,2794813,313182v508,,1016,,1397,c2796718,313055,2797226,313055,2797734,313055v508,,1016,,1397,-127c2799639,312928,2800147,312928,2800655,312928v508,-127,889,-127,1397,-127c2802560,312674,2803068,312674,2803576,312548v508,,889,,1397,c2805481,312420,2805989,312420,2806497,312293v508,,889,-127,1397,-127c2808402,312166,2808910,312039,2809418,312039v508,-127,889,-127,1397,-127c2811323,311785,2811831,311785,2812339,311659v508,,889,-128,1397,-128c2814244,311531,2814752,311531,2815260,311404v508,,889,-127,1397,-127c2817165,311277,2817673,311150,2818181,311150v381,,889,-127,1397,-127c2820086,311023,2820594,311023,2821102,311023v381,,889,-126,1397,-126c2823007,310897,2823515,310897,2824023,310897v381,,889,,1397,c2825928,310897,2826436,310897,2826944,310897v381,126,889,126,1397,126c2828849,311023,2829357,311023,2829865,311023v381,127,889,127,1397,127c2831770,311277,2832278,311277,2832786,311277v381,127,889,127,1397,127c2834691,311404,2835199,311531,2835580,311531v508,,1016,128,1524,128c2837612,311659,2838120,311785,2838501,311785v508,,1016,127,1524,127c2840533,311912,2841041,311912,2841422,312039v508,,1016,,1524,c2843454,312039,2843962,312166,2844343,312166v508,,1016,,1524,c2846375,312293,2846883,312293,2847264,312293v508,,1016,,1524,c2849296,312293,2849677,312293,2850185,312293v508,,1016,,1524,c2852217,312293,2852598,312293,2853106,312293v508,,1016,,1524,c2855138,312293,2855519,312166,2856027,312166v508,,1016,,1524,c2858059,312166,2858440,312166,2858948,312166v508,,1016,,1524,c2860980,312166,2861361,312166,2861869,312039v508,,1016,,1524,c2863901,312039,2864282,312039,2864790,312039v508,,1016,,1524,c2866822,312039,2867203,312039,2867711,312039v508,-127,1016,,1524,c2869616,311912,2870124,311912,2870632,311912v508,,1016,,1524,c2872537,311912,2873045,311785,2873553,311785v508,,1016,,1524,c2875458,311785,2875966,311785,2876474,311659v508,,1016,,1524,c2878379,311659,2878887,311659,2879395,311531v508,,1016,,1524,c2881300,311531,2881808,311404,2882316,311404v508,,1016,,1397,c2884221,311277,2884729,311277,2885237,311277v508,,1016,,1397,c2887142,311277,2887650,311277,2888158,311150v508,,1016,,1397,c2890063,311150,2890571,311150,2891079,311023v508,,1016,,1397,c2892984,311023,2893492,310897,2894000,310897v508,,1016,,1397,-128c2895905,310769,2896413,310642,2896921,310642v508,,1016,-127,1397,-127c2898826,310515,2899334,310388,2899842,310388v508,,889,,1397,c2901747,310261,2902255,310261,2902763,310261v508,,889,,1397,c2904668,310261,2905176,310135,2905684,310135v508,,889,,1397,c2907589,310135,2908097,310135,2908605,310135v508,,889,,1397,c2910510,310135,2911018,310135,2911526,310135v508,,889,-128,1397,-128c2913431,310007,2913939,310007,2914447,310007v508,,889,,1397,c2916352,310007,2916860,309880,2917368,309880v381,,889,,1397,c2919273,309880,2919781,309753,2920289,309753v381,,889,,1397,c2922194,309753,2922702,309753,2923210,309753v381,,889,,1397,c2925115,309753,2925623,309753,2926131,309753v381,,889,,1397,c2928036,309626,2928544,309626,2929052,309626v381,,889,,1397,-127c2930957,309499,2931465,309499,2931973,309373v381,,889,,1397,c2933878,309245,2934386,309245,2934767,309118v508,,1016,,1524,-127c2936799,308991,2937307,308991,2937688,308864v508,,1016,,1524,-127c2939720,308737,2940228,308737,2940609,308737v508,,1016,-127,1524,-127c2942641,308610,2943149,308610,2943530,308610v508,-126,1016,-126,1524,-126c2945562,308484,2946070,308484,2946451,308484v508,,1016,-128,1524,-128c2948483,308356,2948991,308356,2949372,308356v508,,1016,,1524,c2951404,308356,2951785,308356,2952293,308229v508,,1016,,1524,c2954325,308229,2954706,308229,2955214,308229v508,,1016,,1524,c2957246,308102,2957627,308229,2958135,308229v508,,1016,,1524,c2960167,308229,2960548,308102,2961056,308229v508,,1016,,1524,c2963088,308229,2963469,308229,2963977,308229v508,127,1016,127,1524,127c2966009,308356,2966390,308356,2966898,308356v508,,1016,,1524,c2968803,308484,2969311,308484,2969819,308484v508,,1016,,1524,c2971724,308484,2972232,308484,2972740,308484v508,,1016,,1524,c2974645,308484,2975153,308484,2975661,308484v508,,1016,,1524,c2977566,308484,2978074,308484,2978582,308484v508,,1016,,1524,-128c2980487,308356,2980995,308356,2981503,308356v508,,1016,,1524,-127c2983408,308229,2983916,308229,2984424,308229v508,,1016,-127,1397,-127c2986329,308102,2986837,308102,2987345,308102v508,-127,1016,-127,1397,-127c2989250,307975,2989758,307848,2990266,307848v508,,1016,,1397,-126c2992171,307722,2992679,307722,2993187,307722v508,,1016,,1397,c2995092,307594,2995600,307722,2996108,307722v508,,1016,,1397,c2998013,307722,2998521,307722,2999029,307722v508,,1016,,1397,c3000934,307722,3001442,307722,3001950,307722v508,-128,889,-128,1397,-128c3003855,307594,3004363,307594,3004871,307594v508,-127,889,-127,1397,-127c3006776,307467,3007284,307467,3007792,307467v508,,889,,1397,127c3009697,307594,3010205,307594,3010713,307594v508,,889,,1397,128c3012618,307722,3013126,307722,3013634,307722v508,,889,,1397,c3015539,307594,3016047,307594,3016555,307594v508,,889,-127,1397,-127c3018460,307467,3018968,307340,3019476,307340v381,,889,-127,1397,-127c3021381,307086,3021889,307086,3022397,306960v381,,889,-128,1397,-128c3024302,306832,3024810,306705,3025318,306578v381,,889,,1397,-127c3027223,306451,3027731,306324,3028239,306324v381,-126,889,-126,1397,-254c3030144,306070,3030652,306070,3031160,306070v381,-127,889,-127,1397,-127c3033065,305943,3033573,305943,3034081,305943v381,,889,,1397,c3035986,305943,3036494,305943,3036875,305943v508,,1016,,1524,c3038907,305943,3039415,305943,3039796,305943v508,,1016,-127,1524,-127c3041828,305816,3042336,305816,3042717,305816v508,,1016,,1524,127c3044749,305943,3045257,305943,3045638,305943v508,,1016,,1524,127c3047670,306070,3048178,306070,3048559,306070v508,,1016,,1524,c3050591,306198,3051099,306198,3051480,306070v508,,1016,,1524,c3053512,306070,3053893,306070,3054401,306070v508,,1016,,1524,c3056433,305943,3056814,306070,3057322,306070v508,,1016,,1524,c3059354,306070,3059735,306070,3060243,306070v508,-127,1016,-127,1524,-127c3062275,305943,3062656,305943,3063164,305943v508,,1016,,1524,-127c3065196,305816,3065577,305816,3066085,305689v508,,1016,-127,1524,-127c3068117,305562,3068498,305562,3069006,305435v508,,1016,,1524,-126c3070911,305309,3071419,305309,3071927,305181v508,,1016,,1524,-127c3073832,305054,3074340,305054,3074848,305054v508,,1016,-127,1524,-127c3076753,304927,3077261,304927,3077769,304927v508,,1016,,1524,c3079674,304800,3080182,304800,3080690,304800v508,,1016,,1524,c3082595,304800,3083103,304800,3083611,304800v508,,1016,,1524,c3085516,304800,3086024,304800,3086532,304800v508,,1016,127,1397,127c3088437,304927,3088945,304927,3089453,304927v508,,1016,,1397,c3091358,304927,3091866,304800,3092374,304800v508,,1016,,1397,c3094279,304673,3094787,304673,3095295,304547v508,,1016,-128,1397,-128c3097200,304292,3097708,304165,3098216,304038v508,,1016,-127,1397,-253c3100121,303657,3100629,303657,3101137,303530v508,-127,889,-127,1397,-127c3103042,303276,3103550,303276,3104058,303149v508,,889,-126,1397,-126c3105963,303023,3106471,302895,3106979,302895v508,,889,-127,1397,-127c3108884,302768,3109392,302768,3109900,302641v508,,889,,1397,-127c3111805,302514,3112313,302514,3112821,302514v508,,889,,1397,c3114726,302641,3115234,302641,3115742,302641v508,127,889,254,1397,254c3117647,303023,3118155,303149,3118663,303276v381,127,889,254,1397,254c3120568,303657,3121076,303785,3121584,303785v381,126,889,126,1397,126c3123489,304038,3123997,304038,3124505,304038v381,127,889,127,1397,127c3126410,304165,3126918,304165,3127426,304165v381,,889,,1397,c3129331,304165,3129839,304165,3130347,304165v381,-127,889,-127,1397,-127c3132252,304038,3132760,303911,3133268,303911v381,-126,889,-254,1397,-254c3135173,303657,3135681,303530,3136062,303530v508,-127,1016,-127,1524,-127c3138094,303276,3138602,303276,3138983,303276v508,,1016,,1524,c3141015,303149,3141523,303149,3141904,303149v508,,1016,,1524,c3143936,303023,3144444,303023,3144825,303023v508,-128,1016,-128,1524,-255c3146857,302768,3147365,302768,3147746,302641v508,,1016,,1524,-127c3149778,302514,3150286,302514,3150667,302514v508,,1016,,1524,c3152699,302514,3153080,302514,3153588,302514v508,,1016,127,1524,127c3155620,302641,3156001,302641,3156509,302514v508,,1016,,1524,-127c3158541,302387,3158922,302387,3159430,302260v508,,1016,-126,1524,-254c3161462,302006,3161843,301879,3162351,301879v508,-127,1016,-127,1524,-254c3164383,301625,3164764,301498,3165272,301498v508,,1016,,1524,c3167304,301498,3167685,301498,3168193,301498v508,,1016,,1524,c3170098,301625,3170606,301625,3171114,301752v508,,1016,,1524,127c3173019,302006,3173527,302006,3174035,302134v508,126,1016,253,1524,380c3175940,302641,3176448,302768,3176956,302895v508,128,1016,254,1524,381c3178861,303403,3179369,303530,3179877,303530v508,127,1016,255,1524,381c3181782,303911,3182290,304038,3182798,304038v508,127,1016,127,1524,254c3184703,304292,3185211,304419,3185719,304419v508,128,1016,128,1397,128c3187624,304673,3188132,304673,3188640,304800v508,,1016,,1397,127c3190545,304927,3191053,305054,3191561,305054v508,,1016,127,1397,127c3193466,305181,3193974,305181,3194482,305309v508,,1016,,1397,c3196387,305435,3196895,305435,3197403,305435v508,127,1016,127,1397,127c3199308,305562,3199816,305689,3200324,305689v508,127,1016,127,1397,254c3202229,306070,3202737,306198,3203245,306324v508,,889,127,1397,254c3205150,306578,3205658,306705,3206166,306705v508,127,889,127,1397,255c3208071,306960,3208579,306960,3209087,306960v508,126,889,126,1397,126c3210992,307213,3211500,307213,3212008,307340v508,,889,127,1397,254c3213913,307722,3214421,307975,3214929,308102v508,127,889,382,1397,635c3216834,308864,3217342,309118,3217850,309373v508,253,889,507,1397,762c3219755,310388,3220263,310642,3220771,310897v381,253,889,507,1397,634c3222676,311785,3223184,312039,3223692,312293v381,127,889,381,1397,635c3225597,313182,3226105,313310,3226613,313563v381,254,889,509,1397,762c3228518,314579,3229026,314834,3229534,315214v381,254,889,509,1397,762c3231439,316230,3231947,316485,3232455,316611v381,254,889,508,1397,636c3234360,317500,3234868,317627,3235376,317754v381,255,889,381,1397,508c3237281,318389,3237789,318516,3238170,318643v508,127,1016,381,1524,508c3240202,319405,3240710,319532,3241091,319786v508,381,1016,636,1524,1016c3243123,321184,3243631,321564,3244012,322073v508,380,1016,888,1524,1524c3246044,324104,3246552,324739,3246933,325248v508,634,1016,1269,1524,1904c3248965,327787,3249473,328549,3249854,329311v508,636,1016,1398,1524,2159c3251886,332232,3252394,332994,3252775,333756v508,889,1016,1779,1524,2667c3254807,337185,3255188,338074,3255696,339090v508,889,1016,1905,1524,2921c3257728,343027,3258109,344170,3258617,345186v508,1143,1016,2159,1524,3302c3260649,349504,3261030,350648,3261538,351790v508,1144,1016,2286,1524,3429c3263570,356235,3263951,357378,3264459,358522v508,1015,1016,2158,1524,3175c3266491,362712,3266872,363728,3267380,364744v508,1016,1016,1905,1524,2921c3269412,368554,3269793,369443,3270301,370460v508,888,1016,1777,1524,2666c3272206,374015,3272714,374904,3273222,375793v508,889,1016,1779,1524,2541c3275127,379223,3275635,380111,3276143,381000v508,889,1016,1651,1524,2540c3278048,384302,3278556,385064,3279064,385826v508,635,1016,1397,1524,1905c3280969,388366,3281477,388874,3281985,389382v508,381,1016,890,1524,1270c3283890,391034,3284398,391287,3284906,391668v508,255,1016,635,1524,889c3286811,392811,3287319,393192,3287827,393447v508,253,1016,634,1397,888c3289732,394462,3290240,394716,3290748,394843v508,127,1016,255,1397,255c3292653,394970,3293161,394843,3293669,394589v508,-127,1016,-508,1397,-1016c3295574,393065,3296082,392430,3296590,391668v508,-762,1016,-1651,1397,-2794c3298495,387731,3299003,386461,3299511,385064v508,-1397,1016,-2921,1397,-4699c3301416,378587,3301924,376555,3302432,374523v508,-2032,889,-4318,1397,-6604c3304337,365634,3304845,363093,3305353,360807v508,-2413,889,-4826,1397,-6984c3307258,351536,3307766,349377,3308274,347473v508,-1779,889,-3557,1397,-4954c3310179,341123,3310687,339852,3311195,338836v508,-1016,889,-1777,1397,-2539c3313100,335661,3313608,335026,3314116,334518v508,-634,889,-1016,1397,-1651c3316021,332360,3316529,331851,3317037,331216v508,-635,889,-1397,1397,-2159c3318942,328295,3319450,327534,3319958,326517v508,-889,889,-1905,1397,-2920c3321863,322453,3322371,321310,3322879,320167v381,-1269,889,-2540,1397,-3810c3324784,314960,3325292,313563,3325800,312166v381,-1524,889,-3048,1397,-4699c3327705,305689,3328213,303911,3328721,302134v381,-1906,889,-3937,1397,-5970c3330626,294132,3331134,291973,3331642,289814v381,-2032,889,-4191,1397,-6223c3333547,281560,3334055,279527,3334563,277623v381,-1906,889,-3684,1397,-5462c3336468,270384,3336976,268732,3337357,266954v508,-1651,1016,-3302,1524,-4826c3339389,260477,3339897,258826,3340278,257175v508,-1651,1016,-3302,1524,-4952c3342310,250572,3342818,248793,3343199,247142v508,-1778,1016,-3429,1524,-5207c3345231,240285,3345739,238506,3346120,236728v508,-1651,1016,-3429,1524,-5080c3348152,230124,3348660,228473,3349041,226949v508,-1524,1016,-3175,1524,-4572c3351073,220853,3351581,219456,3351962,218186v508,-1397,1016,-2667,1524,-3937c3353994,213106,3354375,211836,3354883,210820v508,-1143,1016,-2159,1524,-3047c3356915,206884,3357296,206122,3357804,205486v508,-762,1016,-1270,1524,-1651c3359836,203327,3360217,203073,3360725,202819v508,-127,1016,-254,1524,-381c3362757,202438,3363138,202565,3363646,202692v508,127,1016,255,1524,508c3365678,203454,3366059,203709,3366567,204089v508,381,1016,762,1524,1143c3368599,205613,3368980,206122,3369488,206756v508,508,1016,1143,1524,1779c3371393,209169,3371901,209931,3372409,210693v508,762,1016,1524,1524,2541c3374314,214123,3374822,215011,3375330,216027v508,1016,1016,2033,1524,3175c3377235,220218,3377743,221488,3378251,222631v508,1143,1016,2286,1524,3556c3380156,227330,3380664,228600,3381172,229870v508,1143,1016,2414,1524,3683c3383077,234823,3383585,236220,3384093,237490v508,1270,1016,2667,1524,3937c3385998,242824,3386506,244222,3387014,245491v508,1270,1016,2668,1397,3937c3388919,250698,3389427,251841,3389935,252985v508,1269,1016,2413,1397,3428c3391840,257556,3392348,258573,3392856,259588v508,1016,1016,1905,1397,2794c3394761,263272,3395269,264034,3395777,264795v508,890,1016,1524,1397,2286c3397682,267843,3398190,268478,3398698,269113v508,762,1016,1397,1397,2032c3400603,271780,3401111,272415,3401619,273050v508,635,1016,1270,1397,1905c3403524,275463,3404032,276098,3404540,276734v508,507,889,1142,1397,1651c3406445,278892,3406953,279400,3407461,279909v508,380,889,761,1397,1142c3409366,281432,3409874,281686,3410382,281940v508,254,889,508,1397,635c3412287,282829,3412795,282956,3413303,283084v508,126,889,126,1397,253c3415208,283464,3415716,283464,3416224,283591v508,127,889,127,1397,254c3418129,283845,3418637,283973,3419145,283973v508,126,889,126,1397,253c3421050,284226,3421558,284226,3422066,284226v381,-127,889,-127,1397,-253c3423971,283973,3424479,283845,3424987,283718v381,,889,-127,1397,-127c3426892,283591,3427400,283718,3427908,283845v381,128,889,381,1397,635c3429813,284861,3430321,285242,3430829,285623v381,381,889,889,1397,1397c3432734,287528,3433242,288036,3433750,288544v381,381,889,762,1397,1143c3435655,290068,3436163,290323,3436671,290576v381,254,889,509,1397,635c3438576,291465,3439084,291465,3439465,291592v508,127,1016,127,1524,255c3441497,291847,3442005,291973,3442386,291973v508,127,1016,254,1524,254c3444418,292354,3444926,292481,3445307,292481v508,128,1016,128,1524,128c3447339,292735,3447847,292735,3448228,292735v508,,1016,-126,1524,-126c3450260,292481,3450768,292481,3451149,292354v508,,1016,-127,1524,-127c3453181,292100,3453689,292100,3454070,292100v508,127,1016,127,1524,254c3456102,292481,3456483,292609,3456991,292609v508,126,1016,253,1524,380c3459023,293116,3459404,293243,3459912,293243v508,127,1016,127,1524,127c3461944,293370,3462325,293370,3462833,293243v508,-127,1016,-254,1524,-254c3464865,292862,3465246,292609,3465754,292481v508,-127,1016,-254,1524,-381c3467786,292100,3468167,291973,3468675,291973v508,-126,1016,-126,1524,c3470707,291973,3471088,291973,3471596,292100v508,127,1016,127,1524,254c3473501,292481,3474009,292609,3474517,292735v508,,1016,127,1524,254c3476422,293116,3476930,293116,3477438,293243v508,,1016,127,1524,255c3479343,293498,3479851,293624,3480359,293751v508,127,1016,254,1524,381c3482264,294260,3482772,294513,3483280,294640v508,127,1016,382,1524,508c3485185,295402,3485693,295529,3486201,295784v508,126,1016,380,1524,507c3488106,296418,3488614,296673,3489122,296799v508,127,1016,254,1397,381c3491027,297307,3491535,297435,3492043,297435v508,126,1016,253,1397,253c3493948,297815,3494456,297815,3494964,297942v508,,1016,,1397,127c3496869,298069,3497377,298069,3497885,298197v508,,1016,,1397,126c3499790,298323,3500298,298323,3500806,298450v508,,1016,,1397,127c3502711,298577,3503219,298577,3503727,298704v508,,1016,127,1397,127c3505632,298959,3506140,298959,3506648,299085v508,127,889,254,1397,381c3508553,299466,3509061,299593,3509569,299720v508,128,889,254,1397,381c3511474,300228,3511982,300355,3512490,300482v508,128,889,254,1397,508c3514395,301117,3514903,301244,3515411,301498v508,254,889,381,1397,636c3517316,302387,3517824,302514,3518332,302768v508,255,889,381,1397,635c3520237,303530,3520745,303785,3521253,303911v508,127,889,381,1397,508c3523158,304547,3523666,304673,3524174,304800v381,127,889,254,1397,381c3526079,305309,3526587,305309,3527095,305562v381,127,889,254,1397,381c3529000,306070,3529508,306198,3530016,306451v381,127,889,254,1397,509c3531921,307086,3532429,307340,3532937,307467v381,127,889,381,1397,508c3534842,308102,3535350,308356,3535858,308484v381,126,889,253,1397,507c3537763,309245,3538271,309373,3538779,309626v381,254,889,509,1397,889c3540684,310769,3541192,311150,3541573,311531v508,381,1016,762,1524,1143c3543605,313055,3544113,313436,3544494,313817v508,381,1016,762,1524,1017c3546526,315214,3547034,315468,3547415,315723v508,253,1016,507,1524,634c3549447,316611,3549955,316611,3550336,316738v508,127,1016,254,1524,381c3552368,317119,3552876,317247,3553257,317373v508,,1016,127,1524,127c3555289,317627,3555670,317754,3556178,317754v508,127,1016,255,1524,255c3558210,318135,3558591,318262,3559099,318389v508,127,1016,254,1524,381c3561131,318898,3561512,319024,3562020,319151v508,127,1016,381,1524,509c3564052,319913,3564433,320167,3564941,320422v508,380,1016,634,1524,1015c3566973,321818,3567354,322326,3567862,322707v508,508,1016,890,1524,1397c3569894,324485,3570275,324993,3570783,325374v508,381,1016,762,1524,1143c3572688,326772,3573196,327025,3573704,327279v508,127,1016,255,1524,381c3575609,327660,3576117,327660,3576625,327534v508,,1016,-128,1524,-382c3578530,327025,3579038,326772,3579546,326517v508,-254,1016,-507,1524,-762c3581451,325501,3581959,325248,3582467,324993v508,-254,1016,-508,1524,-762c3584372,323977,3584880,323850,3585388,323597v508,-255,1016,-509,1524,-762c3587293,322707,3587801,322453,3588309,322326v508,-127,1016,-253,1397,-381c3590214,321945,3590722,321818,3591230,321818v508,,1016,,1397,127c3593135,321945,3593643,322073,3594151,322199v508,127,1016,381,1397,508c3596056,322835,3596564,322961,3597072,322961v508,127,1016,254,1397,381c3598977,323342,3599485,323342,3599993,323215v508,,1016,-127,1397,-254c3601898,322835,3602406,322580,3602914,322326v508,-253,1016,-508,1397,-762c3604819,321184,3605327,320929,3605835,320675v508,-381,889,-635,1397,-1015c3607740,319405,3608248,319024,3608756,318643v508,-254,889,-634,1397,-1016c3610661,317373,3611169,316992,3611677,316611v508,-381,889,-888,1397,-1270c3613582,314960,3614090,314579,3614598,314198v508,-508,889,-888,1397,-1143c3616503,312674,3617011,312420,3617519,312166v508,-254,889,-507,1397,-635c3619424,311404,3619932,311404,3620440,311404v508,-127,889,,1397,c3622345,311404,3622853,311404,3623361,311404v381,,889,,1397,c3625266,311404,3625774,311404,3626282,311404v381,-127,889,-127,1397,-127c3628187,311277,3628695,311277,3629203,311277v381,,889,,1397,127c3631108,311404,3631616,311531,3632124,311531v381,128,889,254,1397,508c3634029,312166,3634537,312293,3635045,312420v381,128,889,254,1397,381c3636950,312928,3637458,313055,3637966,313055v381,127,889,127,1397,127c3639871,313182,3640379,313182,3640760,313182v508,,1016,-127,1524,-127c3642792,312928,3643300,312801,3643681,312674v508,-126,1016,-254,1524,-508c3645713,311912,3646221,311659,3646602,311277v508,-380,1016,-762,1524,-1397c3648634,309373,3649142,308610,3649523,307848v508,-762,1016,-1524,1524,-2413c3651555,304547,3652063,303530,3652444,302641v508,-1016,1016,-1905,1524,-2793c3654476,298959,3654984,298069,3655365,297180v508,-889,1016,-1651,1524,-2413c3657397,294005,3657778,293370,3658286,292609v508,-636,1016,-1271,1524,-1906c3660318,290068,3660699,289434,3661207,288672v508,-636,1016,-1271,1524,-1906c3663239,286131,3663620,285369,3664128,284735v508,-636,1016,-1271,1524,-1906c3666160,282194,3666541,281560,3667049,281051v508,-635,1016,-1270,1524,-1904c3669081,278638,3669462,278003,3669970,277368v508,-634,1016,-1270,1524,-2032c3672002,274574,3672383,273939,3672891,273050v508,-762,1016,-1651,1524,-2666c3674796,269494,3675304,268478,3675812,267462v508,-1015,1016,-2159,1524,-3302c3677717,262890,3678225,261748,3678733,260477v508,-1270,1016,-2667,1524,-3937c3680638,255143,3681146,253747,3681654,252349v508,-1524,1016,-2921,1524,-4318c3683559,246507,3684067,244984,3684575,243586v508,-1397,1016,-2794,1524,-4063c3686480,238252,3686988,236982,3687496,235839v508,-1142,1016,-2159,1524,-3048c3689401,231902,3689909,231013,3690417,230378v508,-762,1016,-1269,1397,-1778c3692322,228092,3692830,227585,3693338,227203v508,-380,1016,-762,1397,-1143c3695243,225679,3695751,225425,3696259,225044v508,-254,1016,-634,1397,-1016c3698164,223774,3698672,223393,3699180,223012v508,-253,1016,-635,1397,-1015c3701085,221742,3701593,221488,3702101,221107v508,-254,1016,-508,1397,-762c3704006,220091,3704514,219837,3705022,219584v508,-255,1016,-509,1397,-890c3706927,218440,3707435,218060,3707943,217678v508,-508,889,-889,1397,-1397c3709848,215773,3710356,215138,3710864,214503v508,-635,889,-1269,1397,-2031c3712769,211836,3713277,211201,3713785,210566v508,-762,889,-1397,1397,-1905c3715690,208026,3716198,207518,3716706,207137v508,-508,889,-889,1397,-1270c3718611,205486,3719119,205232,3719627,204851v508,-253,889,-635,1397,-889c3721532,203581,3722040,203327,3722548,202947v508,-382,889,-762,1397,-1144c3724453,201295,3724961,200787,3725469,200279v381,-635,889,-1269,1397,-1905c3727374,197739,3727882,197104,3728390,196342v381,-762,889,-1524,1397,-2286c3730295,193294,3730803,192405,3731311,191643v381,-889,889,-1778,1397,-2667c3733216,188087,3733724,187072,3734232,186182v381,-1016,889,-2032,1397,-3047c3736137,182118,3736645,181102,3737153,180086v381,-1016,889,-2159,1397,-3175c3739058,175895,3739566,174752,3740074,173863v381,-1015,889,-2032,1397,-2921c3741979,170053,3742487,169164,3742868,168402v508,-889,1016,-1524,1524,-2286c3744900,165481,3745408,164847,3745789,164338v508,-635,1016,-1143,1524,-1651c3747821,162052,3748329,161672,3748710,161163v508,-508,1016,-1015,1524,-1524c3750742,159131,3751250,158497,3751631,157988v508,-635,1016,-1270,1524,-1904c3753663,155322,3754171,154686,3754552,153798v508,-763,1016,-1651,1524,-2541c3756584,150368,3756965,149479,3757473,148463v508,-889,1016,-2032,1524,-3048c3759505,144526,3759886,143510,3760394,142494v508,-889,1016,-1905,1524,-2667c3762426,139065,3762807,138303,3763315,137795v508,-635,1016,-1016,1524,-1143c3765347,136398,3765728,136398,3766236,136525v508,127,1016,509,1524,1016c3768268,138049,3768649,138811,3769157,139700v508,762,1016,1778,1524,2794c3771189,143510,3771570,144653,3772078,145797v508,1142,1016,2285,1524,3555c3774110,150495,3774491,151765,3774999,153035v508,1270,1016,2540,1524,3938c3776904,158369,3777412,159766,3777920,161163v508,1524,1016,3048,1524,4826c3779825,167640,3780333,169418,3780841,171323v508,1905,1016,3937,1524,6224c3782746,179705,3783254,181991,3783762,184531v508,2413,1016,5080,1524,7747c3785667,194945,3786175,197739,3786683,200406v508,2794,1016,5716,1524,8509c3788588,211710,3789096,214630,3789604,217424v508,2794,1016,5461,1397,8255c3791509,228347,3792017,231013,3792525,233553v508,2540,1016,5081,1397,7494c3794430,243460,3794938,245873,3795446,248159v508,2285,1016,4444,1397,6603c3797351,256794,3797859,258826,3798367,260731v508,2032,1016,3810,1397,5716c3800272,268224,3800780,269875,3801288,271526v508,1651,1016,3175,1397,4699c3803193,277749,3803701,279273,3804209,280670v508,1524,1016,2921,1397,4318c3806114,286385,3806622,287910,3807130,289306v508,1524,889,2921,1397,4445c3809035,295275,3809543,296799,3810051,298450v508,1524,889,3175,1397,4826c3811956,304927,3812464,306578,3812972,308229v508,1524,889,3175,1397,4699c3814877,314452,3815385,315976,3815893,317373v508,1270,889,2667,1397,3683c3817798,322073,3818306,322961,3818814,323597v508,634,889,1015,1397,1142c3820719,324866,3821227,324739,3821735,324359v508,-382,889,-1144,1397,-2033c3823640,321564,3824148,320294,3824656,319024v381,-1270,889,-2794,1397,-4190c3826561,313310,3827069,311659,3827577,310261v381,-1397,889,-2794,1397,-3937c3829482,305309,3829990,304292,3830498,303785v381,-509,889,-762,1397,-636c3832403,303403,3832911,303911,3833419,304800v381,1016,889,2286,1397,3937c3835324,310261,3835832,312293,3836340,314452v381,2033,889,4446,1397,6858c3838245,323597,3838753,326136,3839261,328423v381,2412,889,4699,1397,6857c3841166,337439,3841674,339472,3842055,341249v508,1651,1016,3175,1524,4445c3844087,346837,3844595,347726,3844976,348361v508,636,1016,1016,1524,1143c3847008,349631,3847516,349377,3847897,348997v508,-509,1016,-1144,1524,-1906c3849929,346329,3850437,345440,3850818,344424v508,-1015,1016,-2286,1524,-3429c3852850,339725,3853358,338455,3853739,337185v508,-1397,1016,-2667,1524,-4063c3855771,331724,3856279,330327,3856660,328930v508,-1396,1016,-2794,1524,-4064c3858692,323469,3859073,322199,3859581,320929v508,-1269,1016,-2540,1524,-3682c3861613,316103,3861994,315087,3862502,314072v508,-890,1016,-1779,1524,-2541c3864534,310769,3864915,310135,3865423,309626v508,-508,1016,-1016,1524,-1397c3867455,307848,3867836,307594,3868344,307340v508,-254,1016,-508,1524,-762c3870376,306324,3870757,306070,3871265,305816v508,-254,1016,-507,1524,-889c3873297,304673,3873678,304292,3874186,303785v508,-509,1016,-1017,1524,-1525c3876091,301625,3876599,300990,3877107,300228v508,-635,1016,-1524,1524,-2286c3879012,297180,3879520,296291,3880028,295402v508,-762,1016,-1651,1524,-2540c3881933,291973,3882441,291085,3882949,290195v508,-889,1016,-1778,1524,-2540c3884854,286893,3885362,286131,3885870,285369v508,-634,1016,-1270,1524,-1905c3887775,282829,3888283,282322,3888791,281813v508,-381,1016,-762,1524,-1143c3890696,280289,3891204,280035,3891712,279781v508,-254,1016,-381,1397,-508c3893617,279147,3894125,279019,3894633,279019v508,-127,1016,,1397,c3896538,279019,3897046,279019,3897554,279019v508,128,1016,128,1397,128c3899459,279147,3899967,279147,3900475,279147v508,-128,1016,-128,1397,-382c3902380,278638,3902888,278385,3903396,278003v508,-380,1016,-889,1397,-1524c3905301,275844,3905809,275210,3906317,274193v508,-889,1016,-2032,1397,-3429c3908222,269494,3908730,267970,3909238,266319v508,-1778,889,-3809,1397,-5842c3911143,258318,3911651,256032,3912159,253619v508,-2413,889,-5080,1397,-7620c3914064,243332,3914572,240538,3915080,237998v508,-2667,889,-5334,1397,-7747c3916985,227838,3917493,225425,3918001,223393v508,-2032,889,-3937,1397,-5333c3919906,216535,3920414,215265,3920922,214503v508,-762,889,-1269,1397,-1397c3922827,212979,3923335,213234,3923843,213614v508,509,889,1271,1397,2286c3925748,216789,3926256,218060,3926764,219329v381,1270,889,2668,1397,4191c3928669,224917,3929177,226441,3929685,227965v381,1524,889,3048,1397,4572c3931590,233935,3932098,235459,3932606,236855v381,1397,889,2794,1397,4192c3934511,242316,3935019,243713,3935527,244984v381,1269,889,2539,1397,3682c3937432,249936,3937940,251079,3938448,252095v381,1143,889,2286,1397,3303c3940353,256413,3940861,257302,3941369,258191v381,889,889,1778,1397,2540c3943274,261493,3943782,262128,3944163,262636v508,636,1016,1143,1524,1524c3946195,264541,3946703,264795,3947084,264923v508,126,1016,253,1524,253c3949116,265049,3949624,264923,3950005,264541v508,-381,1016,-762,1524,-1397c3952037,262510,3952545,261748,3952926,260731v508,-889,1016,-2032,1524,-3429c3954958,256032,3955466,254509,3955847,252857v508,-1651,1016,-3429,1524,-5460c3957879,245491,3958387,243332,3958768,241047v508,-2160,1016,-4573,1524,-6986c3960800,231648,3961181,229109,3961689,226823v508,-2413,1016,-4954,1524,-7239c3963721,217298,3964102,215138,3964610,213234v508,-1906,1016,-3811,1524,-5208c3966642,206629,3967023,205360,3967531,204598v508,-763,1016,-1271,1524,-1398c3969563,203200,3969944,203454,3970452,204089v508,635,1016,1651,1524,3048c3972484,208407,3972865,210059,3973373,211963v508,1778,1016,3937,1524,6223c3975405,220345,3975786,222885,3976294,225298v508,2540,1016,5080,1524,7620c3978199,235459,3978707,238125,3979215,240538v508,2540,1016,5080,1524,7493c3981120,250317,3981628,252603,3982136,254889v508,2159,1016,4191,1524,6223c3984041,263144,3984549,264923,3985057,266700v508,1778,1016,3429,1524,4953c3986962,273177,3987470,274701,3987978,275972v508,1396,1016,2539,1524,3682c3989883,280798,3990391,281813,3990899,282702v508,1016,1016,1778,1524,2540c3992804,286004,3993312,286639,3993820,287274v508,508,1016,1016,1397,1398c3995725,289052,3996233,289306,3996741,289434v508,253,1016,253,1397,253c3998646,289560,3999154,289434,3999662,289052v508,-254,1016,-635,1397,-1142c4001567,287401,4002075,286766,4002583,286004v508,-635,1016,-1524,1397,-2286c4004488,282829,4004996,281940,4005504,281051v508,-889,1016,-1904,1397,-2794c4007409,277368,4007917,276606,4008425,275844v508,-762,889,-1396,1397,-1778c4010330,273559,4010838,273177,4011346,273050v508,-127,889,-127,1397,254c4013251,273559,4013759,274066,4014267,274828v508,762,889,1651,1397,2921c4016172,278892,4016680,280289,4017188,281940v508,1524,889,3302,1397,5208c4019093,289179,4019601,291211,4020109,293498v508,2158,889,4444,1397,6857c4022014,302768,4022522,305309,4023030,307848v508,2540,889,5207,1397,7875c4024935,318389,4025443,321184,4025951,323977v381,2667,889,5588,1397,8383c4027856,335280,4028364,338201,4028872,341123v381,2920,889,5841,1397,8762c4030777,352806,4031285,355727,4031793,358648v381,2794,889,5715,1397,8382c4033698,369824,4034206,372491,4034714,375031v381,2413,889,4826,1397,7112c4036619,384302,4037127,386461,4037635,388239v381,1778,889,3429,1397,4699c4039540,394335,4040048,395351,4040556,396240v381,762,889,1270,1397,1524c4042461,398018,4042969,397891,4043350,397637v508,-253,1016,-889,1524,-1524c4045382,395351,4045890,394335,4046271,393447v508,-1017,1016,-2160,1524,-3303c4048303,389128,4048811,387985,4049192,386969v508,-889,1016,-1778,1524,-2413c4051224,383922,4051732,383413,4052113,383032v508,-254,1016,-381,1524,-254c4054145,382778,4054653,383160,4055034,383413v508,254,1016,635,1524,1016c4057066,384684,4057574,385064,4057955,385191v508,127,1016,254,1524,127c4059987,385191,4060368,384810,4060876,384302v508,-508,1016,-1142,1524,-2032c4062908,381509,4063289,380492,4063797,379476v508,-1016,1016,-2159,1524,-3175c4065829,375159,4066210,374142,4066718,373126v508,-1016,1016,-2032,1524,-2921c4068750,369316,4069131,368427,4069639,367665v508,-762,1016,-1524,1524,-2286c4071671,364744,4072052,363982,4072560,363220v508,-635,1016,-1397,1524,-2159c4074592,360299,4074973,359537,4075481,358775v508,-889,1016,-1777,1524,-2540c4077386,355347,4077894,354457,4078402,353695v508,-889,1016,-1778,1524,-2540c4080307,350393,4080815,349631,4081323,348869v508,-762,1016,-1396,1524,-2032c4083228,346202,4083736,345567,4084244,345060v508,-509,1016,-1017,1524,-1398c4086149,343281,4086657,342900,4087165,342647v508,-255,1016,-509,1524,-636c4089070,341885,4089578,341757,4090086,341757v508,-127,1016,-127,1524,c4091991,341757,4092499,341885,4093007,342011v508,127,1016,381,1397,508c4094912,342773,4095420,343027,4095928,343154v508,127,1016,381,1397,508c4097833,343789,4098341,344043,4098849,344043v508,127,1016,255,1397,255c4100754,344424,4101262,344424,4101770,344298v508,,1016,,1397,-128c4103675,344043,4104183,343916,4104691,343662v508,-253,1016,-508,1397,-889c4106596,342519,4107104,342011,4107612,341503v508,-380,1016,-1016,1397,-1524c4109517,339344,4110025,338582,4110533,337948v508,-763,889,-1525,1397,-2160c4112438,335026,4112946,334264,4113454,333629v508,-762,889,-1397,1397,-2031c4115359,331089,4115867,330454,4116375,330073v508,-381,889,-762,1397,-888c4118280,328930,4118788,328803,4119296,328803v508,,889,127,1397,254c4121201,329185,4121709,329438,4122217,329692v508,255,889,635,1397,1017c4124122,331089,4124630,331470,4125138,331851v508,381,889,889,1397,1271c4127043,333502,4127551,334010,4128059,334391v381,382,889,762,1397,1144c4129964,335915,4130472,336297,4130980,336550v381,381,889,762,1397,1016c4132885,337820,4133393,338074,4133901,338328v381,254,889,508,1397,762c4135806,339217,4136314,339472,4136822,339598v381,127,889,254,1397,254c4138727,339979,4139235,339979,4139743,339852v381,,889,,1397,-127c4141648,339598,4142156,339472,4142664,339217v381,-127,889,-381,1397,-635c4144569,338201,4145077,337948,4145458,337566v508,-254,1016,-635,1524,-1016c4147490,336169,4147998,335788,4148379,335407v508,-381,1016,-889,1524,-1270c4150411,333756,4150919,333248,4151300,332867v508,-381,1016,-762,1524,-1143c4153332,331470,4153840,331089,4154221,330835v508,-381,1016,-635,1524,-888c4156253,329692,4156761,329565,4157142,329438v508,-253,1016,-253,1524,-381c4159174,328930,4159682,328930,4160063,328930v508,,1016,,1524,127c4162095,329057,4162476,329057,4162984,329185v508,,1016,126,1524,126c4165016,329311,4165397,329185,4165905,329185v508,-128,1016,-255,1524,-509c4167937,328423,4168318,328168,4168826,327787v508,-381,1016,-889,1524,-1524c4170858,325628,4171239,324866,4171747,323977v508,-889,1016,-2032,1524,-3302c4173779,319405,4174160,318009,4174668,316357v508,-1651,1016,-3556,1524,-5715c4176700,308484,4177081,306070,4177589,303276v508,-2794,1016,-5841,1524,-9271c4179494,290576,4180002,286766,4180510,282702v508,-4191,1016,-8636,1524,-13462c4182415,264414,4182923,259207,4183431,253747v508,-5335,1016,-11177,1524,-17019c4185336,230760,4185844,224663,4186352,218567v508,-6095,1016,-12445,1524,-18415c4188257,194056,4188765,188087,4189273,182373v508,-5588,1016,-11050,1524,-16003c4191178,161544,4191686,156845,4192194,152909v508,-3937,1016,-7494,1524,-10415c4194099,139573,4194607,137287,4195115,135382v508,-1905,1016,-3175,1397,-4064c4197020,130302,4197528,129922,4198036,129540v508,-254,1016,-254,1397,-254c4199941,129286,4200449,129413,4200957,129413v508,-127,1016,-127,1397,-635c4202862,128398,4203370,127762,4203878,126873v508,-1016,1016,-2286,1397,-3937c4205783,121285,4206291,119380,4206799,117222v508,-2287,1016,-4827,1397,-7240c4208704,107442,4209212,104648,4209720,102109v508,-2414,889,-5081,1397,-7240c4211625,92710,4212133,90678,4212641,89281v508,-1524,889,-2540,1397,-2921c4214546,85979,4215054,86106,4215562,86741v508,762,889,2159,1397,3937c4217467,92584,4217975,94997,4218483,97790v508,2795,889,6223,1397,9652c4220388,110872,4220896,114681,4221404,118237v508,3683,889,7493,1397,11049c4223309,132715,4223817,136144,4224325,139065v508,2921,889,5588,1397,7620c4226230,148717,4226738,150368,4227246,151257v381,890,1016,1270,1397,1143c4229151,152147,4229659,151257,4230167,149860v381,-1397,889,-3429,1397,-5842c4232072,141605,4232580,138557,4233088,135382v381,-3175,889,-6858,1397,-10668c4234993,121031,4235501,116967,4236009,113030v381,-3937,889,-8001,1397,-11938c4237914,97282,4238422,93345,4238930,89662v381,-3683,889,-7365,1397,-10668c4240835,75565,4241343,72390,4241851,69469v381,-3047,889,-5715,1397,-8255c4243756,58674,4244264,56388,4244645,54483v508,-1905,1016,-3683,1524,-4826c4246677,48514,4247185,47625,4247566,47498v508,-254,1143,127,1524,889c4249598,49403,4250106,50927,4250487,53086v508,2159,1016,5080,1524,8509c4252519,65024,4253027,69215,4253408,73787v508,4445,1016,9652,1524,14732c4255440,93726,4255948,99441,4256329,104902v508,5461,1016,11176,1524,16383c4258361,126492,4258869,131826,4259250,136398v508,4700,1016,9144,1524,12954c4261282,153162,4261663,156464,4262171,159259v508,2666,1016,4826,1524,6350c4264203,167132,4264584,168148,4265092,168529v508,381,1016,,1524,-635c4267124,167132,4267505,165735,4268013,163957v508,-1905,1016,-4191,1524,-7112c4270045,154051,4270426,150749,4270934,147066v508,-3682,1016,-7747,1524,-12065c4272966,130556,4273347,125857,4273855,121031v508,-4826,1016,-10033,1524,-14986c4275887,100965,4276268,95759,4276776,90805v508,-4953,1016,-9906,1524,-14478c4278681,71882,4279189,67437,4279697,63627v508,-3810,1016,-7366,1524,-10160c4281602,50673,4282110,48260,4282618,46610v508,-1525,1016,-2541,1524,-2795c4284523,43561,4285158,44197,4285539,44958v508,1143,1016,2921,1524,5334c4287444,52578,4287952,55626,4288460,59055v508,3430,1016,7367,1524,11557c4290365,74803,4290873,79502,4291381,84074v508,4699,1016,9652,1524,14605c4293286,103505,4293794,108459,4294302,113285v508,4825,1016,9525,1397,14096c4296207,131953,4296715,136398,4297223,140462v508,4191,1016,8128,1397,11938c4299128,156084,4299636,159639,4300144,162941v508,3429,1016,6477,1397,9525c4302049,175387,4302557,178309,4303065,180975v508,2667,1016,5335,1397,7748c4304970,191262,4305478,193675,4305986,195961v508,2287,1016,4573,1397,6731c4307891,204851,4308399,207010,4308907,209169v508,2032,1016,4065,1397,6096c4310812,217298,4311320,219202,4311828,221107v508,1905,889,3810,1397,5716c4313733,228600,4314241,230378,4314749,232029v508,1651,889,3302,1397,4699c4316654,238252,4317162,239649,4317670,241047v508,1269,889,2539,1397,3682c4319575,245873,4320083,246761,4320591,247650v508,889,889,1651,1397,2413c4322496,250698,4323004,251206,4323512,251587v508,381,889,762,1397,889c4325417,252730,4325925,252730,4326433,252730v508,-127,889,-254,1397,-381c4328338,252095,4328846,251714,4329354,251206v381,-381,889,-889,1397,-1524c4331259,248920,4331767,248159,4332275,247397v381,-890,889,-1906,1397,-2922c4334180,243332,4334688,242062,4335196,240665v381,-1397,889,-2921,1397,-4699c4337101,234061,4337609,232156,4338117,229870v381,-2285,889,-4826,1397,-7620c4340022,219329,4340530,216281,4341038,212852v381,-3429,889,-7239,1397,-11303c4342943,197485,4343451,193040,4343959,188341v381,-4826,889,-9906,1397,-15240c4345864,167767,4346372,162052,4346753,156210v508,-5842,1016,-11937,1524,-18034c4348785,132080,4349293,125730,4349674,119507v508,-6222,1016,-12572,1524,-18542c4351706,94997,4352214,89027,4352595,83439v508,-5588,1016,-11049,1524,-16002c4354627,62485,4355135,57912,4355516,53722v508,-4319,1016,-8129,1524,-11685c4357548,38481,4358056,35433,4358437,32512v508,-2921,1016,-5588,1524,-8001c4360469,22098,4360850,19812,4361358,17780v508,-2158,1016,-4191,1524,-6095c4363390,9779,4363771,7874,4364279,6350v508,-1524,1016,-3048,1524,-4190c4366311,1143,4366692,381,4367200,127v381,-127,1143,127,1524,889c4369232,1905,4369613,3429,4370121,5715v508,2286,1016,5208,1524,8890c4372153,18161,4372534,22606,4373042,27560v508,4952,1016,10667,1524,16637c4375074,50165,4375455,56769,4375963,63373v508,6604,1016,13589,1524,20575c4377995,90805,4378376,97917,4378884,104902v508,6858,1016,13843,1524,20447c4380789,132080,4381297,138557,4381805,144907v508,6223,1016,12319,1524,18161c4383710,168910,4384218,174625,4384726,180086v508,5334,1016,10541,1524,15494c4386631,200534,4387139,205232,4387647,209804v508,4445,1016,8763,1524,12955c4389552,226823,4390060,230760,4390568,234442v508,3810,1016,7367,1524,10668c4392473,248539,4392981,251714,4393489,254762v508,3048,1016,5969,1524,8763c4395394,266192,4395902,268860,4396410,271273v508,2539,1016,4952,1397,7112c4398315,280670,4398823,282829,4399331,284861v508,2032,1016,3937,1397,5842c4401236,292481,4401744,294260,4402252,295910v508,1651,1016,3175,1397,4700c4404157,302134,4404665,303530,4405173,304927v508,1271,1016,2667,1397,3810c4407078,310007,4407586,311277,4408094,312420v508,1143,1016,2159,1397,3303c4409999,316738,4410507,317627,4411015,318643v508,1017,1016,1905,1397,2794c4412920,322326,4413428,323215,4413936,323977v508,889,889,1651,1397,2413c4415841,327152,4416349,327914,4416857,328676v508,635,889,1397,1397,2033c4418762,331343,4419270,331978,4419778,332613v508,509,889,1143,1397,1778c4421683,334899,4422191,335535,4422699,336042v508,508,889,1017,1397,1524c4424604,337948,4425112,338455,4425620,338836v508,381,889,762,1397,1143c4427525,340360,4428033,340741,4428541,341123v508,253,889,634,1397,888c4430446,342265,4430954,342519,4431462,342773v381,127,889,381,1397,636c4433367,343535,4433875,343789,4434383,343916v381,127,889,254,1397,382c4436288,344551,4436796,344678,4437304,344805v381,127,889,381,1397,508c4439209,345440,4439717,345694,4440225,345948v381,127,889,381,1397,636c4442130,346837,4442638,347218,4443146,347473v381,253,889,634,1397,1015c4445051,348742,4445559,349123,4446067,349504v381,381,889,762,1397,1144c4447972,351028,4448480,351410,4448861,351790v508,382,1016,762,1524,1016c4450893,353187,4451401,353568,4451782,353823v508,380,1016,762,1524,1142c4453814,355219,4454322,355600,4454703,355854v508,381,1016,635,1524,889c4456735,357124,4457243,357378,4457624,357632v508,254,1016,508,1524,762c4459656,358648,4460164,358775,4460545,359029v508,255,1016,381,1524,635c4462577,359791,4462958,359918,4463466,360045v508,254,1016,381,1524,508c4465498,360680,4465879,360807,4466387,360935v508,126,1016,126,1524,253c4468419,361315,4468800,361315,4469308,361442v508,,1016,127,1524,127c4471340,361569,4471721,361697,4472229,361697v508,,1016,,1524,c4474261,361697,4474642,361697,4475150,361569v508,,1016,,1524,-127c4477182,361442,4477563,361315,4478071,361188v508,-127,1016,-253,1524,-508c4479976,360426,4480484,360173,4480992,359791v508,-381,1016,-762,1524,-1397c4482897,357886,4483405,357251,4483913,356362v508,-889,1016,-1777,1524,-3048c4485818,352172,4486326,350901,4486834,349377v508,-1651,1016,-3302,1524,-5334c4488739,342138,4489247,339979,4489755,337566v508,-2413,1016,-5080,1524,-7747c4491660,327025,4492168,323977,4492676,320929v508,-3048,1016,-6350,1524,-9652c4494581,307975,4495089,304547,4495597,301244v508,-3175,1016,-6604,1397,-9779c4497502,288417,4498010,285369,4498518,282702v508,-2667,1016,-5207,1397,-7112c4500423,273559,4500931,271780,4501439,270637v508,-1143,1016,-1777,1397,-2032c4503344,268478,4503852,268986,4504360,269748v508,889,1016,2413,1397,4191c4506265,275844,4506773,278257,4507281,280924v508,2667,1016,5842,1397,9144c4509186,293370,4509694,296926,4510202,300482v508,3429,1016,7240,1397,10795c4512107,314706,4512615,318262,4513123,321564v508,3302,889,6350,1397,9145c4515028,333502,4515536,336169,4516044,338328v508,2286,889,4191,1397,5842c4517949,345822,4518457,347091,4518965,348107v508,1016,889,1778,1397,2159c4520870,350648,4521378,350774,4521886,350648v508,-255,889,-636,1397,-1525c4523791,348361,4524299,347218,4524807,345694v508,-1651,889,-3429,1397,-5715c4526712,337693,4527220,335026,4527728,331851v508,-3048,889,-6603,1397,-10541c4529633,317500,4530141,313182,4530649,308484v381,-4573,889,-9653,1397,-14860c4532554,288417,4533062,282829,4533570,277241v381,-5715,889,-11684,1397,-17526c4535475,253873,4535983,247777,4536491,241935v381,-5842,889,-11811,1397,-17399c4538396,218822,4538904,213360,4539412,208153v381,-5206,889,-10287,1397,-14731c4541317,188849,4541825,184659,4542333,181229v381,-3556,889,-6604,1397,-8890c4544238,170053,4544746,168402,4545254,167513v254,-635,1016,-762,1397,-253c4547159,167894,4547667,169418,4548048,171577v508,2159,1016,5080,1524,8636c4550080,183769,4550588,188087,4550969,192660v508,4571,1016,9778,1524,15113c4553001,213106,4553509,218822,4553890,224536v508,5715,1016,11557,1524,17273c4555922,247523,4556430,253238,4556811,258826v508,5461,1016,10796,1524,15875c4558843,279654,4559351,284607,4559732,289052v508,4446,1016,8509,1524,12320c4561764,305181,4562272,308610,4562653,311659v508,3047,1016,5841,1524,8001c4564685,321945,4565066,323850,4565574,325374v508,1398,1016,2413,1524,2921c4567606,328803,4567987,328930,4568495,328549v508,-381,1016,-1270,1524,-2921c4570527,324104,4570908,322073,4571416,319405v508,-2794,1016,-6095,1524,-10160c4573448,305181,4573829,300482,4574337,295148v508,-5461,1016,-11557,1524,-18034c4576369,270510,4576750,263272,4577258,255778v508,-7366,1016,-15493,1524,-23241c4579290,224663,4579671,216409,4580179,208915v508,-7492,1016,-14986,1524,-21336c4582084,181229,4582592,175134,4583100,170561v508,-4572,1016,-8255,1524,-10413c4584878,158623,4585640,157099,4586021,157353v508,382,1016,2540,1524,5207c4587926,165354,4588434,169673,4588942,174625v508,4826,1016,10923,1524,17145c4590847,198120,4591355,205232,4591863,212090v508,6985,1016,14478,1524,21590c4593768,240665,4594276,247904,4594784,254635v508,6731,1016,13335,1524,19431c4596689,280162,4597197,286004,4597705,291338v508,5335,1016,10160,1397,14732c4599610,310642,4600118,314834,4600626,318516v508,3810,1016,7239,1397,10414c4602531,332105,4603039,334899,4603547,337566v508,2668,1016,4953,1397,7112c4605452,346837,4605960,348869,4606468,350774v508,1905,1016,3683,1397,5207c4608373,357632,4608881,359156,4609389,360680v508,1397,1016,2794,1397,4064c4611294,366014,4611802,367285,4612310,368427v508,1143,1016,2286,1397,3302c4614215,372873,4614723,373888,4615231,374777v508,1016,889,1905,1397,2795c4617136,378334,4617644,379095,4618152,379857v508,762,889,1524,1397,2159c4620057,382778,4620565,383286,4621073,383922v508,634,889,1142,1397,1651c4622978,386080,4623486,386588,4623994,386969v508,508,889,890,1397,1397c4625899,388748,4626407,389128,4626915,389510v508,253,889,634,1397,888c4628820,390779,4629328,391034,4629836,391287v508,254,889,508,1397,762c4631741,392176,4632249,392430,4632757,392557v381,254,889,381,1397,381c4634662,393065,4635170,393192,4635678,393192v381,,889,,1397,c4637583,393192,4638091,393065,4638599,393065v381,-127,889,-254,1397,-380c4640504,392557,4641012,392430,4641520,392176v381,-127,889,-253,1397,-508c4643425,391541,4643933,391287,4644441,391160v381,-126,889,-254,1397,-381c4646346,390652,4646854,390525,4647362,390398v381,-126,889,-126,1397,-254c4649267,390017,4649775,389890,4650156,389763v508,-127,1016,-253,1524,-508c4652188,389128,4652696,388874,4653077,388620v508,-254,1016,-508,1524,-889c4655109,387350,4655617,386969,4655998,386461v508,-381,1016,-888,1524,-1397c4658030,384684,4658538,384175,4658919,383794v508,-381,1016,-889,1524,-1143c4660951,382398,4661459,382143,4661840,382016v508,-127,1016,-127,1524,-127c4663872,382016,4664253,382143,4664761,382398v508,253,1016,634,1524,1142c4666793,383922,4667174,384429,4667682,384937v508,636,1016,1143,1524,1778c4669714,387223,4670095,387859,4670603,388366v508,508,1016,1016,1524,1524c4672635,390398,4673016,390779,4673524,391160v508,381,1016,635,1524,889c4675556,392303,4675937,392557,4676445,392811v508,127,1016,254,1524,381c4678477,393319,4678858,393319,4679366,393447v508,,1016,,1524,c4681271,393447,4681779,393447,4682287,393319v508,,1016,-127,1524,-127c4684192,393065,4684700,393065,4685208,392938v508,,1016,-127,1524,-253c4687113,392557,4687621,392430,4688129,392430v508,-127,1016,-254,1524,-381c4690034,391923,4690542,391795,4691050,391668v508,-127,1016,-254,1524,-381c4692955,391034,4693463,390906,4693971,390779v508,-127,1016,-381,1524,-507c4695876,390144,4696384,390017,4696892,389890v508,-127,1016,-380,1397,-508c4698797,389255,4699305,389255,4699813,389128v508,-127,1016,-254,1397,-254c4701718,388874,4702226,388748,4702734,388748v508,,1016,,1397,-128c4704639,388620,4705147,388620,4705655,388620v508,,1016,,1397,c4707560,388620,4708068,388493,4708576,388493v508,,1016,-127,1397,-127c4710481,388366,4710989,388239,4711497,388112v508,,1016,-127,1397,-253c4713402,387731,4713910,387604,4714418,387350v508,-127,889,-381,1397,-635c4716323,386461,4716831,386207,4717339,385826v508,-381,889,-762,1397,-1270c4719244,384048,4719752,383540,4720260,382905v508,-635,889,-1270,1397,-2158c4722165,379857,4722673,378968,4723181,377825v508,-1143,889,-2286,1397,-3683c4725086,372618,4725594,371094,4726102,369316v508,-1905,889,-3937,1397,-6223c4728007,360680,4728515,358013,4729023,354965v508,-2921,889,-6223,1397,-10033c4730928,341123,4731436,337059,4731944,332360v381,-4573,889,-9653,1397,-15113c4733849,311659,4734357,305689,4734865,299212v381,-6350,889,-13335,1397,-20574c4736770,271399,4737278,263652,4737786,255778v381,-7874,889,-16255,1397,-24511c4739691,223012,4740199,214503,4740707,206375v381,-8127,889,-16383,1397,-24002c4742612,174879,4743120,167513,4743628,161163v381,-6350,889,-12191,1397,-16890c4745533,139700,4746041,135890,4746549,133223v381,-2286,1016,-4063,1397,-4445c4748327,128524,4749089,129922,4749343,131318v508,1779,1016,4954,1524,8636c4751375,143764,4751883,148717,4752264,154051v508,5208,1016,11303,1524,17526c4754296,177800,4754804,184659,4755185,191262v508,6731,1016,13589,1524,20320c4757217,218186,4757725,225044,4758106,231394v508,6350,1016,12700,1524,18542c4760138,255778,4760646,261493,4761027,266827v508,5208,1016,10160,1524,14733c4763059,286259,4763567,290576,4763948,294513v508,3937,1016,7621,1524,11049c4765980,308864,4766361,312039,4766869,314834v508,2920,1016,5460,1524,7873c4768901,324993,4769282,327152,4769790,329185v508,2031,1016,3809,1524,5460c4771822,336297,4772203,337820,4772711,339217v508,1397,1016,2794,1524,3937c4774743,344424,4775124,345440,4775632,346456v508,1017,1016,2032,1524,2921c4777664,350266,4778045,351028,4778553,351790v508,762,1016,1524,1524,2159c4780585,354585,4780966,355219,4781474,355854v508,508,1016,1144,1524,1651c4783379,358013,4783887,358394,4784395,358902v508,382,1016,889,1524,1271c4786300,360680,4786808,360935,4787316,361442v508,381,1016,762,1524,1143c4789221,362966,4789729,363348,4790237,363601v508,381,1016,762,1524,1143c4792142,365125,4792650,365506,4793158,366014v508,381,1016,889,1524,1271c4795063,367665,4795571,368173,4796079,368554v508,508,1016,889,1524,1397c4797984,370460,4798492,370840,4799000,371348v508,381,1016,889,1397,1397c4800905,373126,4801413,373635,4801921,374015v508,508,1016,889,1397,1270c4803826,375793,4804334,376174,4804842,376555v508,381,1016,762,1397,1143c4806747,378079,4807255,378460,4807763,378841v508,254,1016,635,1397,1016c4809668,380111,4810176,380365,4810684,380747v508,253,1016,507,1397,762c4812589,381889,4813097,382143,4813605,382398v508,253,889,507,1397,762c4815510,383413,4816018,383667,4816526,383922v508,253,889,507,1397,762c4818431,384937,4818939,385191,4819447,385445v508,254,889,635,1397,890c4821352,386588,4821860,386969,4822368,387223v508,254,889,636,1397,889c4824273,388366,4824781,388620,4825289,389001v508,254,889,509,1397,762c4827194,390144,4827702,390398,4828210,390652v508,254,889,508,1397,762c4830115,391668,4830623,391795,4831131,392049v508,254,889,381,1397,636c4833036,392811,4833544,392938,4834052,393065v381,254,889,382,1397,382c4835957,393573,4836465,393700,4836973,393700v381,127,889,127,1397,254c4838878,393954,4839386,393954,4839894,393954v381,,889,,1397,c4841799,393954,4842307,393954,4842815,393954v381,,889,-127,1397,-127c4844720,393700,4845228,393700,4845736,393573v381,-126,889,-254,1397,-381c4847641,392938,4848149,392811,4848657,392557v381,-254,889,-634,1397,-889c4850562,391287,4851070,391034,4851451,390652v508,-380,1016,-762,1524,-1142c4853483,389128,4853991,388620,4854372,388239v508,-380,1016,-635,1524,-1016c4856404,386969,4856912,386715,4857293,386588v508,-127,1016,-253,1524,-253c4859325,386335,4859833,386461,4860214,386715v508,127,1016,382,1524,762c4862246,387731,4862754,388239,4863135,388620v508,381,1016,762,1524,1143c4865167,390144,4865675,390652,4866056,390906v508,381,1016,762,1524,889c4868088,392049,4868469,392303,4868977,392430v508,127,1016,127,1524,127c4871009,392557,4871390,392430,4871898,392303v508,-127,1016,-380,1524,-635c4873930,391414,4874311,391034,4874819,390652v508,-380,1016,-889,1524,-1397c4876851,388748,4877232,388239,4877740,387604v508,-507,1016,-1143,1524,-1778c4879772,385191,4880153,384429,4880661,383667v508,-635,1016,-1397,1524,-2158c4882693,380747,4883074,379857,4883582,378968v508,-889,1016,-1905,1524,-2920c4885487,375159,4885995,374015,4886503,372873v508,-1017,1016,-2287,1524,-3557c4888408,368047,4888916,366776,4889424,365379v508,-1269,1016,-2794,1524,-4318c4891329,359664,4891837,358140,4892345,356489v508,-1524,1016,-3175,1524,-4826c4894250,350139,4894758,348488,4895266,346837v508,-1524,1016,-3175,1524,-4699c4897171,340614,4897679,339090,4898187,337693v508,-1396,1016,-2667,1524,-3809c4900092,332740,4900600,331598,4901108,330835v508,-888,1016,-1650,1397,-2159c4903013,328168,4903521,327914,4904029,327787v508,-127,1016,,1397,254c4905934,328295,4906442,328803,4906950,329438v508,635,1016,1397,1397,2413c4908855,332740,4909363,333884,4909871,334899v508,1143,1016,2413,1397,3683c4911776,339852,4912284,341123,4912792,342392v508,1397,1016,2668,1397,3937c4914697,347726,4915205,348997,4915713,350139v508,1271,889,2540,1397,3684c4917618,354965,4918126,356109,4918634,357251v508,1143,889,2286,1397,3429c4920539,361697,4921047,362839,4921555,363855v508,1143,889,2159,1397,3302c4923460,368173,4923968,369316,4924476,370332v508,1143,889,2159,1397,3303c4926381,374777,4926889,375793,4927397,376936v508,1016,889,2032,1397,3049c4929302,381000,4929810,382143,4930318,383032v508,1016,889,1905,1397,2794c4932223,386715,4932731,387604,4933239,388366v381,889,889,1524,1397,2286c4935144,391287,4935652,391923,4936160,392557v381,635,889,1143,1397,1524c4938065,394589,4938573,395098,4939081,395478v381,382,889,635,1397,889c4940986,396622,4941494,396875,4942002,397002v381,127,889,254,1397,254c4943907,397256,4944415,397256,4944923,397002v381,-127,889,-380,1397,-762c4946828,395986,4947336,395478,4947844,394970v381,-508,889,-1016,1397,-1651c4949749,392685,4950257,391923,4950638,391287v508,-762,1016,-1524,1524,-2159c4952670,388493,4953178,387731,4953559,387350v508,-508,1016,-889,1524,-1015c4955591,386080,4956099,386080,4956480,386335v508,253,1016,762,1524,1396c4958512,388493,4959147,390144,4959401,390652e" filled="f" strokecolor="#7dd8bf" strokeweight="1.56pt">
                  <v:stroke endcap="round"/>
                  <v:path arrowok="t" textboxrect="0,0,4959401,398018"/>
                </v:shape>
                <v:shape id="Shape 29815" o:spid="_x0000_s1072" style="position:absolute;left:1469;top:3926;width:49594;height:6768;visibility:visible;mso-wrap-style:square;v-text-anchor:top" coordsize="4959401,6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" path="m,392684v483,127,978,127,1460,127c1943,392811,2426,392938,2921,392938v483,,965,,1461,c4864,392938,5347,392938,5842,392938v483,,965,,1448,c7785,392938,8268,392938,8750,392938v483,,978,,1461,c10693,392938,11189,392938,11671,392811v483,,966,,1461,c13614,392811,14097,392684,14592,392684v483,,965,,1448,c16535,392557,17018,392557,17501,392557v495,,978,,1460,c19444,392430,19939,392430,20422,392430v482,,977,,1460,c22365,392430,22847,392302,23343,392302v482,,965,-127,1460,-127c25286,392175,25768,392175,26251,392175v495,-126,978,-126,1460,-126c28207,392049,28689,392049,29172,392049v482,-127,978,-127,1460,-127c31115,391922,31610,391922,32093,391922v483,,965,,1460,c34036,391922,34519,391922,35014,391922v482,-127,965,-127,1448,-127c36957,391668,37440,391668,37922,391540v496,,978,-127,1461,-127c39865,391287,40361,391287,40843,391160v483,,965,-127,1461,-254c42786,390906,43269,390778,43764,390778v483,-127,965,-127,1461,-253c45707,390525,46190,390525,46673,390525v495,,977,-127,1460,-127c48628,390398,49111,390398,49593,390398v483,,978,,1461,c51537,390398,52032,390398,52515,390398v482,,965,-127,1460,-127c54458,390271,54940,390271,55435,390271v483,,966,,1448,c57379,390271,57861,390271,58344,390144v482,,978,,1460,c60287,390144,60782,390144,61265,390017v482,,965,,1460,c63208,390017,63690,390017,64186,390017v482,,965,,1460,c66129,390017,66612,390017,67094,390017v495,,978,,1461,c69050,390017,69532,390017,70015,390017v483,,978,,1461,c71958,390017,72441,390017,72936,390017v483,,965,-128,1461,-128c74879,389889,75362,389889,75844,389889v496,,978,-126,1461,-126c77800,389763,78283,389763,78765,389763v496,,978,,1461,c80709,389763,81204,389636,81686,389636v483,,966,,1461,c83629,389636,84112,389636,84607,389636v483,,966,,1461,c86551,389636,87033,389636,87516,389636v495,,978,,1460,c89459,389636,89954,389763,90437,389763v482,,978,126,1460,126c92380,389889,92862,389889,93358,390017v482,,965,,1460,c95301,390017,95783,390017,96279,390017v482,,965,-128,1448,-128c98222,389763,98704,389763,99187,389636v483,,978,-127,1461,-254c101130,389255,101625,389127,102108,389000v483,-126,965,-253,1460,-380c104051,388493,104534,388493,105029,388365v483,-127,965,-127,1448,-253c106972,388112,107455,387985,107937,387985v496,,978,,1461,c109880,387985,110376,387858,110858,387858v483,,978,127,1461,127c112801,387985,113284,387985,113779,388112v483,,966,,1461,126c115722,388238,116205,388238,116688,388238v495,,977,127,1460,127c118643,388365,119126,388493,119609,388493v482,,978,,1460,c121552,388493,122047,388493,122530,388493v482,,965,,1460,c124473,388493,124955,388493,125451,388365v482,,965,,1447,c127394,388238,127876,388238,128359,388238v495,-126,978,-126,1460,-253c130302,387985,130797,387858,131280,387858v483,-127,978,-127,1460,-127c133223,387731,133706,387603,134201,387603v483,,965,-127,1460,-127c136144,387476,136627,387476,137109,387476v495,,978,,1461,c139065,387476,139548,387476,140030,387476v483,,978,,1461,c141973,387476,142469,387476,142951,387350v483,,965,,1461,c144894,387350,145377,387223,145872,387223v483,,965,-127,1448,-127c147815,387096,148298,387096,148781,387096v495,,977,-127,1460,-127c150724,386969,151219,386969,151702,386969v482,,977,,1460,-127c153645,386842,154127,386842,154623,386842v482,-128,965,-128,1460,-128c156566,386588,157048,386588,157531,386461v495,,978,,1460,-127c159487,386334,159969,386207,160452,386207v482,-127,978,-127,1460,-127c162395,386080,162878,386080,163373,386080v482,,965,,1460,c165316,386207,165799,386207,166294,386207v482,127,965,127,1448,254c168237,386461,168720,386461,169202,386588v495,,978,,1461,c171145,386588,171641,386588,172123,386588v483,,978,,1461,-127c174066,386461,174549,386461,175044,386461v483,,965,-127,1461,-127c176987,386334,177470,386461,177952,386461v496,,978,,1461,c179896,386588,180391,386588,180873,386588v483,,978,126,1461,126c182817,386714,183299,386714,183794,386714v483,,966,,1461,c185738,386714,186220,386588,186715,386588v483,-127,966,-127,1448,-254c188659,386334,189141,386207,189624,386207v495,-127,978,-127,1460,-127c191567,385952,192062,385952,192545,385952v482,-127,965,-127,1460,-127c194488,385825,194970,385952,195466,385952v482,,965,,1448,c197409,385952,197891,385952,198374,385952v495,,978,,1461,c200330,385952,200812,385952,201295,385952v483,,978,,1461,c203238,385825,203721,385825,204216,385825v483,,965,,1461,-126c206159,385699,206642,385699,207137,385699v483,,965,,1448,c209080,385825,209563,385825,210045,385825v483,,978,127,1461,127c211988,385952,212484,385952,212966,386080v483,,966,,1461,127c214909,386207,215392,386207,215887,386207v483,127,966,127,1461,127c217830,386461,218313,386461,218796,386461v495,,978,,1460,c220739,386461,221234,386461,221717,386461v482,,978,,1460,-127c223660,386334,224142,386334,224638,386334v482,,965,,1460,c226581,386334,227063,386334,227546,386334v495,,978,,1460,c229502,386334,229984,386461,230467,386461v482,,978,,1460,c232410,386461,232905,386461,233388,386334v483,,965,,1460,-127c235331,386207,235814,386207,236309,386080v483,-128,965,-128,1448,-255c238252,385699,238735,385572,239217,385445v496,-127,978,-255,1461,-382c241160,384937,241656,384810,242138,384683v483,-127,978,-382,1461,-508c244081,384048,244564,383921,245059,383921v483,-127,965,-254,1461,-254c247002,383667,247485,383667,247968,383539v495,,977,,1460,c249923,383667,250406,383667,250889,383667v482,127,977,127,1460,254c252832,383921,253327,383921,253810,384048v482,,965,127,1460,127c255753,384175,256235,384175,256731,384175v495,,1003,,1511,c258623,384175,259131,384048,259639,384048v508,,1016,-127,1524,-127c261544,383921,262052,383921,262560,383921v508,-127,1016,-127,1397,-127c264465,383794,264973,383794,265481,383794v508,,1016,,1397,c267386,383794,267894,383921,268402,383921v508,127,1016,127,1397,127c270307,384048,270815,384175,271323,384175v508,,1016,126,1397,126c273228,384301,273736,384301,274244,384301v508,,1016,-126,1397,-126c276149,384175,276657,384048,277165,384048v508,-127,1016,-127,1397,-127c279070,383794,279578,383794,280086,383667v508,,889,,1397,c281991,383667,282499,383539,283007,383539v508,,889,,1397,c284912,383539,285420,383667,285928,383667v508,,889,,1397,c287833,383667,288341,383667,288849,383667v508,,889,,1397,c290754,383539,291262,383539,291770,383413v508,,889,,1397,-127c293675,383159,294183,383159,294691,383032v508,-127,889,-255,1397,-382c296596,382524,297104,382524,297612,382397v381,-127,889,-254,1397,-254c299517,382015,300025,381888,300533,381888v381,-126,889,-126,1397,-253c302438,381635,302946,381635,303454,381508v381,,889,,1397,c305359,381508,305867,381508,306375,381508v381,,889,,1397,127c308280,381635,308788,381635,309296,381762v381,,889,,1397,126c311201,381888,311709,381888,312217,381888v381,,889,127,1397,127c314122,382015,314630,382015,315011,382015v508,,1016,,1524,c317043,382015,317551,382015,317932,381888v508,,1016,,1524,-126c319964,381762,320472,381635,320853,381635v508,-127,1016,-254,1524,-254c322885,381253,323393,381126,323774,381126v508,-126,1016,-253,1524,-253c325806,380746,326314,380746,326695,380746v508,-127,1016,-127,1524,-127c328727,380492,329235,380492,329616,380492v508,,1016,127,1524,127c331648,380619,332029,380619,332537,380619v508,,1016,,1524,c334569,380619,334950,380619,335458,380619v508,,1016,,1524,c337490,380492,337871,380492,338379,380492v508,-128,1016,-128,1524,-128c340411,380238,340792,380238,341300,380238v508,,1016,,1524,c343332,380238,343713,380238,344221,380238v508,,1016,,1524,c346253,380364,346634,380364,347142,380364v508,,1016,128,1524,128c349047,380492,349555,380492,350063,380492v508,,1016,-128,1524,-128c351968,380364,352476,380364,352984,380364v508,,1016,,1524,c354889,380364,355397,380492,355905,380492v508,,1016,127,1524,254c357810,380746,358318,380873,358826,380873v508,127,1016,253,1524,253c360731,381253,361239,381253,361747,381381v508,,1016,127,1524,127c363652,381508,364160,381508,364668,381635v508,,1016,,1397,c366573,381635,367081,381635,367589,381635v508,,1016,,1397,c369494,381635,370002,381635,370510,381635v508,,1016,,1397,127c372415,381762,372923,381762,373431,381762v508,,1016,,1397,c375336,381762,375844,381762,376352,381762v508,,1016,,1397,c378257,381762,378765,381762,379273,381635v508,,889,,1397,-127c381178,381508,381686,381508,382194,381381v508,,889,-128,1397,-255c384099,381000,384607,380873,385115,380746v508,-127,889,-382,1397,-508c387020,380111,387528,379857,388036,379730v508,-128,889,-255,1397,-381c389941,379222,390449,379095,390957,379095v508,-127,889,-127,1397,-127c392862,378968,393370,379095,393878,379095v508,127,889,127,1397,254c395783,379349,396291,379475,396799,379602v381,,889,,1397,c398704,379730,399212,379730,399720,379602v381,,889,,1397,-127c401625,379349,402133,379222,402641,379095v381,-127,889,-255,1397,-382c404546,378587,405054,378333,405562,378206v381,-128,889,-255,1397,-381c407467,377698,407975,377698,408483,377571v381,-127,889,-127,1397,-127c410388,377317,410896,377317,411404,377317v381,,889,,1397,c413309,377317,413817,377317,414198,377317v508,,1016,,1524,c416230,377317,416738,377444,417119,377444v508,,1016,,1524,c419151,377444,419659,377444,420040,377444v508,-127,1016,-127,1524,-127c422072,377317,422580,377189,422961,377063v508,,1016,-127,1524,-127c424993,376809,425501,376682,425882,376555v508,,1016,-128,1524,-255c427914,376300,428422,376174,428803,376047v508,,1016,-127,1524,-127c430835,375793,431216,375793,431724,375665v508,,1016,-127,1524,-127c433756,375538,434137,375412,434645,375285v508,,1016,,1524,-127c436677,375158,437058,375031,437566,375031v508,,1016,-128,1524,-128c439598,374903,439979,374903,440487,374903v508,,1016,,1524,c442519,374903,442900,374903,443408,375031v508,,1016,,1524,127c445440,375158,445821,375158,446329,375285v508,,1016,,1524,c448234,375285,448742,375285,449250,375285v508,,1016,,1524,c451155,375158,451663,375158,452171,375158v508,-127,1016,-127,1524,-255c454076,374903,454584,374776,455092,374776v508,-126,1016,-126,1524,-253c456997,374523,457505,374396,458013,374269v508,,1016,-127,1524,-255c459918,373888,460426,373761,460934,373634v508,-127,1016,-382,1524,-509c462839,372872,463347,372745,463855,372490v508,-127,1016,-380,1397,-634c465760,371728,466268,371475,466776,371348v508,-254,1016,-381,1397,-509c468681,370586,469189,370459,469697,370332v508,-255,1016,-382,1397,-508c471602,369697,472110,369443,472618,369315v508,-127,1016,-380,1397,-507c474523,368681,475031,368553,475539,368426v508,-126,1016,-253,1397,-380c477444,367919,477952,367792,478460,367664v508,-126,1016,-253,1397,-253c480365,367284,480873,367157,481381,367157v508,-127,889,-255,1397,-382c483286,366649,483794,366522,484302,366522v508,-127,889,-254,1397,-382c486207,366140,486715,366013,487223,365887v508,,889,-127,1397,-254c489128,365633,489636,365506,490144,365506v508,-128,889,-128,1397,-255c492049,365251,492557,365125,493065,365125v508,-127,889,-127,1397,-254c494970,364871,495478,364744,495986,364617v508,-128,889,-128,1397,-254c497891,364236,498399,364109,498907,363855v381,-128,889,-255,1397,-381c500812,363347,501320,363220,501828,363093v381,-128,889,-255,1397,-255c503733,362712,504241,362585,504749,362585v381,-127,889,-127,1397,-254c506654,362331,507162,362331,507670,362331v381,-128,889,-128,1397,-128c509575,362076,510083,362076,510591,361950v381,,889,-127,1397,-254c512496,361696,513004,361569,513512,361569v381,-127,889,-127,1397,-255c515417,361314,515925,361314,516306,361188v508,,1016,,1524,c518338,361188,518846,361188,519227,361188v508,,1016,126,1524,126c521259,361314,521767,361314,522148,361314v508,,1016,128,1524,128c524180,361442,524688,361442,525069,361442v508,,1016,,1524,c527101,361442,527609,361442,527990,361442v508,,1016,127,1524,127c530022,361569,530530,361569,530911,361569v508,,1016,,1524,c532943,361569,533324,361569,533832,361696v508,,1016,,1524,c535864,361696,536245,361823,536753,361823v508,,1016,,1524,c538785,361823,539166,361823,539674,361696v508,,1016,-127,1524,-127c541706,361442,542087,361314,542595,361188v508,,1016,-127,1524,-254c544627,360807,545008,360680,545516,360680v508,-128,1016,-255,1524,-381c547548,360172,547929,360172,548437,360045v508,,1016,-127,1524,-255c550342,359790,550850,359663,551358,359537v508,,1016,-127,1524,-254c553263,359156,553771,359028,554279,358901v508,-126,1016,-253,1524,-380c556184,358267,556692,358139,557200,358013v508,-127,1016,-254,1524,-381c559105,357505,559613,357377,560121,357377v508,-127,1016,-253,1524,-253c562026,357124,562534,356997,563042,356997v508,,1016,,1524,c564947,356997,565455,356870,565963,356870v508,,1016,-127,1397,-127c567868,356615,568376,356615,568884,356488v508,,1016,-126,1397,-253c570789,356108,571297,355981,571805,355853v508,,1016,-127,1397,-253c573710,355473,574218,355346,574726,355219v508,,1016,-127,1397,-255c576631,354964,577139,354838,577647,354711v508,,1016,-127,1397,-127c579552,354457,580060,354330,580568,354202v508,,889,-127,1397,-253c582473,353822,582981,353695,583489,353568v508,-128,889,-255,1397,-508c585394,352933,585902,352806,586410,352678v508,-253,889,-380,1397,-507c588315,351917,588823,351789,589331,351663v508,-254,889,-381,1397,-508c591236,350900,591744,350774,592252,350647v508,-254,889,-382,1397,-509c594157,350012,594665,349885,595173,349758v508,-127,889,-255,1397,-382c597078,349250,597586,349123,598094,348996v508,-127,889,-254,1397,-382c599999,348361,600507,348234,601015,348107v381,-127,889,-255,1397,-508c602920,347472,603428,347218,603936,347090v381,-127,889,-253,1397,-380c605841,346583,606349,346456,606857,346328v381,-127,889,-253,1397,-380c608762,345948,609270,345821,609778,345821v381,-127,889,-127,1397,-254c611683,345567,612191,345567,612699,345439v381,,889,-126,1397,-126c614604,345186,615112,345059,615620,344932v381,-127,889,-255,1397,-382c617525,344424,618033,344297,618414,344170v508,-255,1016,-382,1524,-508c620446,343535,620954,343408,621335,343281v508,-128,1016,-255,1524,-381c623367,342773,623875,342646,624256,342519v508,-127,1016,-255,1524,-381c626288,342011,626796,341884,627177,341757v508,-127,1016,-382,1524,-508c629209,340995,629717,340868,630098,340613v508,-253,1016,-507,1524,-635c632130,339725,632511,339471,633019,339217v508,-254,1016,-508,1524,-762c635051,338200,635432,337947,635940,337693v508,-255,1016,-381,1524,-635c637972,336803,638353,336676,638861,336423v508,-127,1016,-254,1524,-509c640893,335788,641274,335661,641782,335534v508,-127,1016,-254,1524,-382c643814,334899,644195,334772,644703,334645v508,-127,1016,-255,1524,-382c646735,334137,647116,334137,647624,334010v508,-127,1016,-382,1524,-509c649529,333375,650037,333375,650545,333121v508,-127,1016,-254,1524,-382c652450,332486,652958,332359,653466,332232v508,-127,1016,-382,1524,-508c655371,331597,655879,331343,656387,331215v508,-127,1016,-380,1524,-507c658292,330581,658800,330326,659308,330200v508,-127,1016,-254,1524,-508c661213,329564,661721,329438,662229,329184v508,-127,1016,-254,1524,-509c664134,328549,664642,328422,665150,328168v508,-128,1016,-255,1397,-508c667055,327533,667563,327278,668071,327025v508,-127,1016,-254,1397,-508c669976,326389,670484,326136,670992,326009v508,-254,1016,-382,1397,-635c672897,325247,673405,325120,673913,324993v508,-128,1016,-381,1397,-508c675818,324358,676326,324231,676834,324103v508,-127,1016,-253,1397,-380c678739,323596,679247,323469,679755,323342v508,-128,1016,-254,1397,-381c681660,322834,682168,322707,682676,322580v508,-128,889,-255,1397,-381c684581,322072,685089,321945,685597,321690v508,-127,889,-253,1397,-507c687502,321056,688010,320928,688518,320675v508,-127,889,-254,1397,-508c690423,320039,690931,319913,691439,319659v508,-127,889,-254,1397,-509c693344,319024,693852,318897,694360,318770v508,-255,889,-382,1397,-508c696265,318135,696773,318008,697281,317881v508,-128,889,-255,1397,-508c699186,317246,699694,317119,700202,316992v381,-128,889,-254,1397,-508c702107,316357,702615,316230,703123,315975v381,-126,889,-253,1397,-507c705028,315340,705536,315087,706044,314960v381,-254,889,-382,1397,-509c707949,314198,708457,314071,708965,313817v381,-128,889,-381,1397,-508c710870,313055,711378,312927,711886,312674v381,-254,889,-381,1397,-636c713791,311912,714299,311658,714807,311531v381,-255,889,-508,1397,-635c716712,310642,717220,310514,717601,310261v508,-127,1016,-381,1524,-636c719633,309499,720141,309372,720522,309118v508,-128,1016,-381,1524,-508c722554,308356,723062,308228,723443,307975v508,-127,1016,-254,1524,-508c725475,307339,725983,307086,726364,306959v508,-127,1016,-254,1524,-509c728396,306324,728904,306197,729285,305943v508,-128,1016,-255,1524,-381c731317,305435,731825,305181,732206,305053v508,-127,1016,-253,1524,-380c734238,304546,734619,304419,735127,304164v508,-126,1016,-253,1524,-380c737159,303657,737540,303530,738048,303402v508,-127,1016,-253,1524,-380c740080,302895,740461,302768,740969,302640v508,-127,1016,-253,1524,-380c743001,302133,743382,302006,743890,301878v508,-127,1016,-253,1524,-380c745922,301371,746303,301244,746811,300989v508,-126,1016,-253,1524,-380c748843,300482,749224,300482,749732,300355v508,-128,1016,-381,1524,-508c751637,299847,752145,299720,752653,299593v508,-128,1016,-255,1524,-255c754558,299212,755066,299085,755574,299085v508,-127,1016,-254,1524,-254c757479,298703,757987,298703,758495,298576v508,,1016,-126,1524,-253c760400,298323,760908,298196,761416,298196v508,-127,1016,-254,1524,-382c763321,297814,763829,297688,764337,297561v508,-127,1016,-254,1524,-381c766242,297052,766750,296925,767258,296799v508,-127,1016,-254,1397,-381c769163,296290,769671,296037,770179,295910v508,-127,1016,-254,1397,-382c772084,295401,772592,295275,773100,295148v508,-127,1016,-254,1397,-254c775005,294767,775513,294639,776021,294513v508,-127,1016,-254,1397,-381c777926,294005,778434,293877,778942,293750v508,-126,1016,-253,1397,-380c780847,293243,781355,293115,781863,292988v508,-126,1016,-380,1397,-507c783768,292353,784276,292226,784784,292100v508,-127,889,-381,1397,-508c786689,291464,787197,291338,787705,291211v508,-254,889,-381,1397,-636c789610,290449,790118,290322,790626,290068v508,-128,889,-381,1397,-508c792531,289306,793039,289051,793547,288798v508,-254,889,-381,1397,-635c795452,287909,795960,287655,796468,287400v508,-380,889,-635,1397,-888c798373,286258,798881,286003,799389,285750v508,-381,889,-636,1397,-889c801294,284607,801802,284352,802310,284099v381,-381,889,-509,1397,-762c804215,283083,804723,282828,805231,282575v381,-254,889,-381,1397,-636c807136,281686,807644,281432,808152,281305v381,-255,889,-508,1397,-762c810057,280288,810565,280035,811073,279781v381,-255,889,-508,1397,-762c812978,278638,813486,278384,813994,278130v381,-381,889,-635,1397,-890c815899,276860,816407,276606,816915,276351v381,-380,889,-634,1397,-888c818820,275082,819328,274827,819709,274447v508,-254,1016,-509,1524,-889c821741,273303,822249,273050,822630,272669v508,-255,1016,-635,1524,-889c824662,271399,825170,271145,825551,270890v508,-380,1016,-634,1524,-1015c827583,269621,828091,269239,828472,268986v508,-381,1016,-636,1524,-889c830504,267715,831012,267462,831393,267208v508,-255,1016,-635,1524,-889c833425,265938,833806,265684,834314,265302v508,-253,1016,-634,1524,-1015c836346,264033,836727,263651,837235,263271v508,-382,1016,-635,1524,-1016c839267,261874,839648,261493,840156,261112v508,-381,1016,-762,1524,-1016c842188,259714,842569,259334,843077,259080v508,-381,1016,-635,1524,-1017c845109,257810,845490,257428,845998,257175v508,-254,1016,-508,1524,-762c848030,256159,848411,255905,848919,255650v508,-253,1016,-507,1524,-762c850824,254762,851332,254508,851840,254253v508,-127,1016,-380,1524,-507c853745,253492,854253,253364,854761,253238v508,-127,1016,-381,1524,-508c856666,252602,857174,252475,857682,252349v508,-127,1016,-254,1524,-254c859587,251968,860095,251840,860603,251713v508,-126,1016,-253,1524,-253c862508,251333,863016,251206,863524,251206v508,-128,1016,-255,1524,-255c865429,250825,865937,250825,866445,250825v508,-127,1016,-127,1397,-127c868350,250698,868858,250698,869366,250698v508,,1016,,1397,c871271,250698,871779,250698,872287,250698v508,,1016,,1397,127c874192,250825,874700,250825,875208,250951v508,,1016,,1397,c877113,251078,877621,251078,878129,251078v508,128,1016,255,1397,255c880034,251460,880542,251460,881050,251587v508,126,1016,253,1397,381c882955,251968,883463,252095,883971,252222v508,127,889,253,1397,380c885876,252730,886384,252857,886892,252984v508,127,889,254,1397,254c888797,253364,889305,253492,889813,253619v508,127,889,127,1397,254c891718,253873,892226,254000,892734,254126v508,,889,,1397,127c894639,254253,895147,254381,895655,254381v508,,889,,1397,c897560,254508,898068,254508,898576,254508v508,,889,,1397,c900481,254508,900989,254635,901497,254635v381,,889,,1397,c903402,254635,903910,254635,904418,254762v381,,889,,1397,c906323,254762,906831,254888,907339,254888v381,,889,127,1397,127c909244,255015,909752,255143,910260,255143v381,,889,127,1397,127c912165,255270,912673,255270,913181,255270v381,,889,127,1397,127c915086,255397,915594,255270,916102,255270v381,,889,,1397,c918007,255143,918515,255143,918896,255143v508,-128,1016,-128,1524,-128c920928,254888,921436,254888,921817,254762v508,,1016,,1524,c923849,254635,924357,254635,924738,254635v508,-127,1016,-127,1524,-127c926770,254508,927278,254508,927659,254381v508,,1016,,1524,c929691,254381,930199,254381,930580,254381v508,,1016,,1524,-128c932612,254253,933120,254253,933501,254253v508,,1016,,1524,-127c935533,254126,935914,254000,936422,254000v508,-127,1016,-127,1524,-254c938454,253619,938835,253619,939343,253492v508,-128,1016,-254,1524,-381c941375,252984,941756,252857,942264,252602v508,-127,1016,-253,1524,-380c944296,252095,944677,251968,945185,251713v508,-126,1016,-253,1524,-380c947217,251078,947598,250951,948106,250825v508,-127,1016,-254,1524,-381c950138,250189,950519,250063,951027,249936v508,-127,1016,-254,1524,-509c952932,249300,953440,249174,953948,249047v508,-254,1016,-382,1524,-509c955853,248412,956361,248158,956869,248031v508,-128,1016,-255,1524,-381c958774,247523,959282,247269,959790,247142v508,-128,1016,-254,1524,-508c961695,246507,962203,246380,962711,246125v508,-126,1016,-380,1524,-507c964616,245363,965124,245110,965632,244856v508,-255,1016,-381,1524,-635c967537,243967,968045,243713,968553,243459v508,-254,1016,-509,1397,-762c970458,242443,970966,242315,971474,242062v508,-127,1016,-381,1397,-509c973379,241426,973887,241300,974395,241173v508,-254,1016,-381,1397,-509c976300,240538,976808,240538,977316,240411v508,-127,1016,-254,1397,-381c979221,239902,979729,239775,980237,239649v508,,1016,-127,1397,-254c982142,239268,982650,239140,983158,239013v508,-126,1016,-253,1397,-380c985063,238633,985571,238506,986079,238378v508,-127,889,-127,1397,-253c987984,238125,988492,237998,989000,237998v508,,889,,1397,c990905,237998,991413,237998,991921,238125v508,,889,126,1397,126c993826,238378,994334,238506,994842,238506v508,127,889,254,1397,381c996747,238887,997255,239013,997763,239140v508,,889,128,1397,255c999668,239395,1000176,239522,1000684,239522v508,,889,,1397,127c1002589,239649,1003097,239649,1003605,239649v381,-127,889,-127,1397,-127c1005510,239522,1006018,239522,1006526,239395v381,,889,,1397,c1008431,239268,1008939,239268,1009447,239140v381,,889,,1397,-127c1011352,239013,1011860,239013,1012368,238887v381,,889,-127,1397,-127c1014273,238760,1014781,238633,1015289,238633v381,-127,889,-127,1397,-127c1017194,238378,1017702,238378,1018210,238251v381,,889,,1397,-126c1020115,238125,1020623,237998,1021004,237998v508,-127,1016,-127,1524,-254c1023036,237744,1023544,237617,1023925,237489v508,,1016,-126,1524,-253c1025957,237236,1026465,237109,1026846,236982v508,-127,1016,-255,1524,-255c1028878,236600,1029386,236474,1029767,236347v508,-127,1016,-254,1524,-382c1031799,235838,1032307,235712,1032688,235585v508,-127,1016,-382,1524,-509c1034720,234950,1035101,234823,1035609,234569v508,-127,1016,-255,1524,-508c1037641,233934,1038022,233807,1038530,233680v508,-255,1016,-381,1524,-635c1040562,232918,1040943,232790,1041451,232663v508,-126,1016,-380,1524,-507c1043483,232028,1043864,231901,1044372,231775v508,-127,1016,-381,1524,-508c1046404,231139,1046785,231013,1047293,230886v508,-127,1016,-254,1524,-509c1049325,230250,1049706,230124,1050214,229997v508,-127,1016,-254,1524,-382c1052246,229488,1052627,229362,1053135,229235v508,-127,1016,-382,1524,-509c1055040,228600,1055548,228600,1056056,228473v508,-127,1016,-254,1524,-381c1057961,227964,1058469,227838,1058977,227711v508,-127,1016,-127,1524,-254c1060882,227330,1061390,227330,1061898,227202v508,-127,1016,-253,1524,-253c1063803,226822,1064311,226695,1064819,226695v508,-127,1016,-127,1524,-255c1066724,226313,1067232,226313,1067740,226187v508,,1016,-127,1524,-127c1069645,225933,1070153,225806,1070661,225806v508,-128,1016,-255,1397,-255c1072566,225425,1073074,225425,1073582,225425v508,-127,1016,-127,1397,-127c1075487,225171,1075995,225171,1076503,225171v508,,1016,,1397,c1078408,225171,1078916,225171,1079424,225171v508,,1016,,1397,-127c1081329,225044,1081837,225044,1082345,225044v508,,1016,-127,1397,-127c1084250,224917,1084758,224789,1085266,224789v508,-126,889,-126,1397,-253c1087171,224536,1087679,224409,1088187,224409v508,-127,889,-127,1397,-254c1090092,224155,1090600,224027,1091108,224027v508,-127,889,-127,1397,-127c1093013,223774,1093521,223774,1094029,223774v508,-127,889,-127,1397,-254c1095934,223520,1096442,223520,1096950,223393v508,,889,,1397,-128c1098855,223265,1099363,223265,1099871,223265v508,-127,889,-127,1397,-127c1101776,223012,1102284,223012,1102792,223012v381,-127,889,-127,1397,-127c1104697,222758,1105205,222758,1105713,222758v381,-127,889,-127,1397,-255c1107618,222376,1108126,222376,1108634,222250v381,,889,-127,1397,-127c1110539,221996,1111047,221869,1111555,221869v381,-127,889,-255,1397,-255c1113460,221488,1113968,221361,1114476,221234v381,-127,889,-127,1397,-254c1116381,220852,1116889,220725,1117397,220599v381,-127,889,-254,1397,-381c1119302,220090,1119810,219963,1120191,219837v508,-127,1016,-254,1524,-381c1122223,219328,1122731,219201,1123112,219075v508,-127,1016,-254,1524,-254c1125144,218694,1125652,218567,1126033,218567v508,-128,1016,-128,1524,-254c1128065,218313,1128573,218313,1128954,218186v508,,1016,,1524,c1130986,218186,1131494,218186,1131875,218186v508,,1016,,1524,c1133907,218186,1134415,218186,1134796,218186v508,,1016,127,1524,127c1136828,218313,1137209,218313,1137717,218439v508,,1016,,1524,c1139749,218567,1140130,218567,1140638,218567v508,127,1016,127,1524,254c1142670,218821,1143051,218821,1143559,218948v508,,1016,127,1524,253c1145591,219201,1145972,219328,1146480,219456v508,,1016,127,1524,127c1148512,219710,1148893,219837,1149401,219837v508,126,1016,253,1524,253c1151433,220218,1151814,220345,1152322,220472v508,,1016,127,1524,253c1154227,220852,1154735,220980,1155243,221107v508,127,1016,254,1524,507c1157148,221742,1157656,221869,1158164,222123v508,127,1016,253,1524,508c1160069,222758,1160577,223012,1161085,223265v508,128,1016,382,1524,635c1162990,224027,1163498,224282,1164006,224409v508,254,1016,508,1524,635c1165911,225298,1166419,225425,1166927,225551v508,255,1016,509,1524,636c1168832,226440,1169340,226568,1169848,226695v508,254,1016,380,1397,635c1171753,227457,1172261,227711,1172769,227838v508,126,1016,381,1397,508c1174674,228600,1175182,228726,1175690,228981v508,254,1016,381,1397,634c1177595,229743,1178103,229997,1178611,230250v508,127,1016,382,1397,636c1180516,231139,1181024,231267,1181532,231521v508,254,1016,507,1397,762c1183437,232410,1183945,232663,1184453,232918v508,127,1016,381,1397,507c1186358,233680,1186866,233807,1187374,234061v508,127,889,381,1397,508c1189279,234823,1189787,234950,1190295,235203v508,128,889,255,1397,509c1192200,235838,1192708,236093,1193216,236347v508,253,889,380,1397,635c1195121,237236,1195629,237489,1196137,237744v508,254,889,381,1397,634c1198042,238633,1198550,238887,1199058,239140v508,255,889,382,1397,635c1200963,240030,1201471,240157,1201979,240411v508,253,889,381,1397,635c1203884,241173,1204392,241426,1204900,241553v381,255,889,382,1397,635c1206805,242315,1207313,242443,1207821,242697v381,127,889,380,1397,508c1209726,243332,1210234,243586,1210742,243713v381,126,889,381,1397,635c1212647,244475,1213155,244728,1213663,244856v381,254,889,507,1397,634c1215568,245745,1216076,245999,1216584,246125v381,255,889,509,1397,763c1218489,247014,1218997,247269,1219505,247523v381,253,889,508,1397,635c1221410,248412,1221918,248538,1222299,248793v508,127,1016,381,1524,507c1224331,249555,1224839,249682,1225220,249936v508,127,1016,381,1524,508c1227252,250698,1227760,250825,1228141,251078v508,128,1016,382,1524,509c1230173,251840,1230681,252095,1231062,252349v508,126,1016,381,1524,635c1233094,253238,1233602,253364,1233983,253619v508,254,1016,507,1524,762c1236015,254635,1236523,254762,1236904,255015v508,255,1016,509,1524,762c1238936,256032,1239317,256159,1239825,256413v508,254,1016,508,1524,762c1241857,257301,1242238,257556,1242746,257810v508,127,1016,380,1524,635c1244778,258699,1245159,258825,1245667,259080v508,254,1016,381,1524,634c1247699,259969,1248080,260096,1248588,260350v508,253,1016,508,1524,635c1250620,261238,1251001,261493,1251509,261620v508,254,1016,507,1524,635c1253541,262509,1253922,262636,1254430,262889v508,128,1016,382,1524,636c1256335,263651,1256843,263778,1257351,264033v508,127,1016,254,1524,507c1259256,264668,1259764,264922,1260272,265049v508,253,1016,381,1524,635c1262177,265811,1262685,266064,1263193,266192v508,254,1016,381,1524,634c1265098,266953,1265606,267208,1266114,267335v508,253,1016,508,1524,635c1268019,268224,1268527,268477,1269035,268605v508,254,1016,508,1524,634c1270940,269494,1271448,269748,1271956,270001v508,127,1016,382,1397,509c1273861,270763,1274369,271018,1274877,271272v508,127,1016,380,1397,635c1276782,272034,1277290,272288,1277798,272414v508,255,1016,509,1397,636c1279703,273303,1280211,273431,1280719,273685v508,127,1016,380,1397,508c1282624,274447,1283132,274574,1283640,274827v508,128,1016,382,1397,636c1285545,275589,1286053,275844,1286561,275971v508,254,889,507,1397,762c1288466,276860,1288974,277113,1289482,277368v508,254,889,381,1397,634c1291387,278257,1291895,278511,1292403,278638v508,254,889,508,1397,762c1294308,279653,1294816,279908,1295324,280162v508,253,889,508,1397,762c1297229,281305,1297737,281559,1298245,281813v508,254,889,508,1397,888c1300150,282956,1300658,283210,1301166,283590v508,255,889,509,1397,762c1303071,284607,1303579,284861,1304087,285242v381,254,889,381,1397,634c1305992,286131,1306500,286385,1307008,286638v381,255,889,509,1397,762c1308913,287527,1309421,287782,1309929,287909v381,254,889,508,1397,635c1311834,288798,1312342,289051,1312850,289178v381,255,889,382,1397,509c1314755,289940,1315263,290068,1315771,290322v381,127,889,380,1397,635c1317676,291084,1318184,291338,1318692,291592v381,127,889,381,1397,634c1320597,292481,1321105,292735,1321486,292988v508,255,1016,509,1524,762c1323518,294005,1324026,294259,1324407,294386v508,253,1016,508,1524,762c1326439,295401,1326947,295656,1327328,295910v508,253,1016,508,1524,635c1329360,296799,1329868,297052,1330249,297180v508,254,1016,508,1524,634c1332281,298069,1332789,298196,1333170,298450v508,126,1016,381,1524,508c1335202,299085,1335710,299338,1336091,299465v508,128,1016,255,1524,382c1338123,300100,1338504,300227,1339012,300355v508,127,1016,254,1524,381c1341044,300863,1341425,300989,1341933,301117v508,127,1016,381,1524,508c1343965,301751,1344346,301878,1344854,302006v508,254,1016,381,1524,507c1346886,302640,1347267,302895,1347775,303022v508,127,1016,380,1524,508c1349807,303657,1350188,303784,1350696,303911v508,127,1016,253,1524,381c1352728,304419,1353109,304546,1353617,304673v508,127,1016,253,1524,253c1355522,305053,1356030,305181,1356538,305308v508,127,1016,127,1524,254c1358443,305688,1358951,305815,1359459,305943v508,127,1016,127,1524,254c1361364,306324,1361872,306450,1362380,306577v508,128,1016,255,1524,382c1364285,307086,1364793,307213,1365301,307339v508,128,1016,255,1524,382c1367206,307848,1367714,308101,1368222,308228v508,128,1016,255,1524,382c1370127,308737,1370635,308863,1371143,308990v508,128,1016,382,1397,509c1373048,309625,1373556,309625,1374064,309752v508,128,1016,255,1397,382c1375969,310388,1376477,310514,1376985,310642v508,127,1016,254,1397,381c1378890,311150,1379398,311276,1379906,311403v508,128,1016,255,1397,382c1381811,311912,1382319,312038,1382827,312165v508,128,1016,255,1397,382c1384732,312674,1385240,312800,1385748,312927v508,255,1016,382,1397,509c1387653,313689,1388161,313817,1388669,314071v508,127,889,380,1397,635c1390574,314960,1391082,315213,1391590,315595v508,254,889,635,1397,1016c1393495,316864,1394003,317246,1394511,317753v508,382,889,762,1397,1144c1396416,319405,1396924,319786,1397432,320294v508,507,889,1016,1397,1524c1399337,322325,1399845,322961,1400353,323469v508,507,889,1143,1397,1778c1402258,325755,1402766,326389,1403274,327025v508,635,889,1270,1397,1905c1405179,329564,1405687,330326,1406195,330962v381,635,889,1270,1397,2032c1408100,333628,1408608,334263,1409116,334899v381,635,889,1397,1397,1904c1411021,337438,1411529,338074,1412037,338709v381,508,889,1142,1397,1651c1413942,340868,1414450,341249,1414958,341757v381,381,889,762,1397,1143c1416863,343281,1417371,343535,1417879,343788v381,255,889,382,1397,636c1419784,344550,1420292,344677,1420800,344805v381,,889,127,1397,127c1422705,345059,1423213,345059,1423594,345186v508,,1016,,1524,127c1425626,345313,1426134,345439,1426515,345567v508,127,1016,127,1524,254c1428547,345948,1429055,346075,1429436,346075v508,126,1016,253,1524,381c1431468,346456,1431976,346583,1432357,346583v508,,1016,,1524,c1434389,346456,1434897,346456,1435278,346328v508,-127,1016,-380,1524,-507c1437310,345567,1437818,345313,1438199,345059v508,-254,1016,-635,1524,-889c1440231,343788,1440612,343408,1441120,343026v508,-380,1016,-762,1524,-1142c1443152,341502,1443533,341122,1444041,340740v508,-380,1016,-762,1524,-1142c1446073,339217,1446454,338709,1446962,338327v508,-380,1016,-762,1524,-1269c1448994,336676,1449375,336169,1449883,335661v508,-381,1016,-889,1524,-1524c1451915,333628,1452296,333121,1452804,332486v508,-636,1016,-1271,1524,-2033c1454836,329819,1455217,329057,1455725,328295v508,-635,1016,-1397,1524,-2159c1457630,325374,1458138,324612,1458646,323850v508,-762,1016,-1525,1524,-2287c1460551,320801,1461059,320039,1461567,319277v508,-762,1016,-1524,1524,-2158c1463472,316357,1463980,315595,1464488,314833v508,-635,1016,-1397,1524,-2159c1466393,312038,1466901,311276,1467409,310514v508,-762,1016,-1524,1524,-2158c1469314,307594,1469822,306832,1470330,306070v508,-762,1016,-1524,1524,-2286c1472235,303022,1472743,302133,1473251,301371v508,-889,1016,-1778,1397,-2795c1475156,297561,1475664,296545,1476172,295528v508,-1142,1016,-2285,1397,-3555c1478077,290702,1478585,289306,1479093,287909v508,-1271,1016,-2795,1397,-4191c1480998,282194,1481506,280797,1482014,279400v508,-1398,1016,-2922,1397,-4191c1483919,273938,1484427,272796,1484935,271780v508,-1017,1016,-1905,1397,-2541c1486840,268477,1487348,268097,1487856,267843v508,-255,889,-255,1397,c1489761,268224,1490269,268732,1490777,269494v508,762,889,1905,1397,3175c1492682,273812,1493190,275463,1493698,277113v508,1525,889,3430,1397,5335c1495603,284352,1496111,286512,1496619,288417v508,2032,889,4064,1397,5969c1498524,296290,1499032,298196,1499540,299720v508,1524,889,3048,1397,4064c1501445,304926,1501953,305815,1502461,306324v508,635,889,889,1397,1015c1504366,307339,1504874,307086,1505382,306705v508,-381,889,-1143,1397,-1779c1507287,304292,1507795,303402,1508303,302513v381,-762,889,-1650,1397,-2413c1510208,299338,1510716,298703,1511224,298069v381,-635,889,-1144,1397,-1524c1513129,296290,1513637,296037,1514145,295910v381,-127,889,,1397,127c1516050,296037,1516558,296290,1517066,296545v381,254,889,635,1397,1143c1518971,298069,1519479,298450,1519987,298958v381,380,889,889,1397,1397c1521892,300863,1522400,301371,1522781,301878v508,509,1016,1017,1524,1524c1524813,303911,1525321,304292,1525702,304800v508,508,1016,888,1524,1397c1527734,306577,1528242,306959,1528623,307467v508,381,1016,761,1524,1143c1530655,308863,1531163,309245,1531544,309625v508,255,1016,636,1524,889c1533576,310769,1534084,311023,1534465,311403v508,255,1016,509,1524,890c1536497,312547,1537005,312674,1537386,312927v508,255,1016,636,1524,762c1539418,313944,1539799,314198,1540307,314325v508,253,1016,381,1524,508c1542339,315087,1542720,315213,1543228,315340v508,128,1016,255,1524,255c1545260,315722,1545641,315849,1546149,315975v508,,1016,127,1524,127c1548181,316230,1548562,316230,1549070,316357v508,127,1016,127,1524,254c1551102,316738,1551483,316738,1551991,316864v508,128,1016,255,1524,382c1554023,317500,1554404,317626,1554912,317753v508,255,1016,382,1524,635c1556817,318643,1557325,318897,1557833,319150v508,382,1016,636,1524,889c1559738,320421,1560246,320675,1560754,321056v508,381,1016,762,1524,1016c1562659,322452,1563167,322834,1563675,323214v508,382,1016,636,1524,1017c1565580,324485,1566088,324738,1566596,324993v508,254,1016,507,1524,762c1568501,326009,1569009,326136,1569517,326389v508,128,1016,255,1524,255c1571422,326771,1571930,326898,1572438,326898v508,,1016,-127,1397,-254c1574343,326644,1574851,326517,1575359,326263v508,-254,1016,-508,1397,-889c1577264,324993,1577772,324612,1578280,324103v508,-507,1016,-1015,1397,-1651c1580185,321818,1580693,321056,1581201,320294v508,-762,1016,-1651,1397,-2541c1583106,316864,1583614,315975,1584122,314960v508,-889,1016,-1905,1397,-2922c1586027,311023,1586535,310007,1587043,309118v508,-1017,1016,-2032,1397,-3048c1588948,305053,1589456,304164,1589964,303149v508,-889,889,-1778,1397,-2667c1591869,299593,1592377,298703,1592885,297942v508,-762,889,-1652,1397,-2414c1594790,294767,1595298,294132,1595806,293370v508,-635,889,-1397,1397,-2032c1597711,290702,1598219,290068,1598727,289433v508,-635,889,-1270,1397,-1778c1600632,287020,1601140,286512,1601648,286003v508,-507,889,-1142,1397,-1523c1603553,283972,1604061,283463,1604569,283083v508,-508,889,-889,1397,-1270c1606474,281305,1606982,280924,1607490,280543v381,-381,889,-762,1397,-1143c1609395,279019,1609903,278638,1610411,278257v381,-382,889,-762,1397,-1144c1612316,276733,1612824,276351,1613332,275971v381,-508,889,-889,1397,-1271c1615237,274320,1615745,273812,1616253,273431v381,-381,889,-762,1397,-1017c1618158,272034,1618666,271652,1619174,271399v381,-254,889,-509,1397,-636c1621079,270510,1621587,270383,1622095,270383v381,-127,889,-255,1397,-255c1624000,270128,1624508,270256,1624889,270383v508,127,1016,254,1524,507c1626921,271018,1627429,271272,1627810,271652v508,255,1016,509,1524,890c1629842,272923,1630350,273303,1630731,273685v508,380,1016,762,1524,1270c1632763,275336,1633271,275844,1633652,276351v508,509,1016,889,1524,1398c1635684,278257,1636192,278638,1636573,279146v508,507,1016,1016,1524,1397c1638605,281050,1639113,281432,1639494,281939v508,382,1016,762,1524,1144c1641526,283463,1641907,283845,1642415,284099v508,381,1016,762,1524,1015c1644447,285496,1644828,285750,1645336,286003v508,255,1016,509,1524,890c1647368,287147,1647749,287274,1648257,287527v508,255,1016,509,1524,762c1650289,288544,1650670,288798,1651178,289051v508,255,1016,509,1524,762c1653210,290068,1653591,290322,1654099,290575v508,255,1016,636,1524,889c1656131,291719,1656512,292100,1657020,292353v508,382,1016,762,1524,1144c1658925,293877,1659433,294259,1659941,294639v508,509,1016,889,1524,1271c1661846,296418,1662354,296799,1662862,297307v508,381,1016,762,1524,1269c1664767,298958,1665275,299465,1665783,299847v508,508,1016,889,1524,1270c1667688,301625,1668196,302006,1668704,302387v508,381,1016,762,1524,1270c1670609,304038,1671117,304419,1671625,304800v508,253,1016,635,1524,1015c1673530,306070,1674038,306324,1674546,306577v508,255,1016,509,1397,636c1676451,307467,1676959,307594,1677467,307594v508,127,1016,127,1397,127c1679372,307594,1679880,307594,1680388,307467v508,-254,1016,-381,1397,-635c1682293,306577,1682801,306324,1683309,306070v508,-255,1016,-635,1397,-889c1685214,304800,1685722,304419,1686230,304164v508,-380,1016,-762,1397,-1015c1688135,302768,1688643,302387,1689151,302133v508,-382,1016,-635,1397,-889c1691056,300863,1691564,300609,1692072,300355v508,-255,889,-508,1397,-762c1693977,299338,1694485,299085,1694993,298831v508,-128,889,-381,1397,-508c1696898,298069,1697406,297942,1697914,297688v508,-127,889,-254,1397,-381c1699819,297180,1700327,296925,1700835,296799v508,-127,889,-254,1397,-381c1702740,296290,1703248,296290,1703756,296163v508,-126,889,-253,1397,-380c1705661,295783,1706169,295656,1706677,295528v508,,889,-127,1397,-127c1708582,295275,1709090,295148,1709598,295148v381,-127,889,-127,1397,-254c1711503,294894,1712011,294767,1712519,294767v381,-128,889,-128,1397,-128c1714424,294513,1714932,294513,1715440,294386v381,,889,,1397,c1717345,294386,1717853,294386,1718361,294386v381,,889,,1397,c1720266,294386,1720774,294386,1721282,294386v381,,889,,1397,c1723187,294386,1723695,294386,1724203,294386v381,,889,-127,1397,-127c1726108,294259,1726616,294259,1726997,294259v508,,1016,,1524,c1729029,294132,1729537,294132,1729918,294132v508,,1016,,1524,-127c1731950,294005,1732458,294005,1732839,294005v508,,1016,,1524,-128c1734871,293877,1735379,293877,1735760,293877v508,,1016,,1524,c1737792,293877,1738300,293877,1738681,293877v508,-127,1016,,1524,c1740713,293877,1741094,293877,1741602,293877v508,-127,1016,-127,1524,-127c1743634,293750,1744015,293750,1744523,293750v508,,1016,,1524,c1746555,293624,1746936,293624,1747444,293624v508,,1016,,1524,-127c1749476,293497,1749857,293497,1750365,293370v508,,1016,,1524,c1752397,293370,1752778,293243,1753286,293243v508,,1016,,1524,c1755318,293115,1755699,293115,1756207,293115v508,,1016,,1524,c1758112,293115,1758620,293115,1759128,293115v508,,1016,,1524,c1761033,293115,1761541,293115,1762049,293243v508,,1016,,1524,c1763954,293243,1764462,293243,1764970,293243v508,,1016,,1524,127c1766875,293370,1767383,293370,1767891,293370v508,-127,1016,-127,1524,-127c1769796,293243,1770304,293243,1770812,293243v508,-128,1016,-128,1524,-128c1772717,293115,1773225,293115,1773733,293115v508,,1016,,1397,c1775638,293115,1776146,293115,1776654,293115v508,,1016,,1397,c1778559,293115,1779067,293243,1779575,293243v508,,1016,,1397,127c1781480,293370,1781988,293370,1782496,293370v508,,1016,,1397,c1784401,293370,1784909,293370,1785417,293370v508,,1016,,1397,c1787322,293370,1787830,293370,1788338,293370v508,,1016,,1397,c1790243,293370,1790751,293370,1791259,293370v508,,889,,1397,c1793164,293370,1793672,293370,1794180,293370v508,127,889,127,1397,127c1796085,293497,1796593,293497,1797101,293497v508,,889,,1397,c1799006,293497,1799514,293497,1800022,293497v508,,889,,1397,-127c1801927,293370,1802435,293370,1802943,293370v508,,889,-127,1397,-127c1804848,293243,1805356,293243,1805864,293243v508,-128,889,-128,1397,-128c1807769,293115,1808277,293115,1808785,293115v381,,889,,1397,c1810690,293115,1811198,292988,1811706,292988v381,,889,,1397,c1813611,292988,1814119,292988,1814627,292988v381,,889,,1397,-126c1816532,292862,1817040,292862,1817548,292862v381,,889,-127,1397,-127c1819453,292735,1819961,292608,1820469,292608v381,-127,889,-127,1397,-127c1822374,292353,1822882,292353,1823390,292353v381,,889,-127,1397,-127c1825295,292226,1825803,292226,1826184,292226v508,-126,1016,-126,1524,-126c1828216,292100,1828724,292100,1829105,292100v508,,1016,,1524,c1831137,292100,1831645,291973,1832026,291973v508,,1016,,1524,c1834058,291973,1834566,291973,1834947,291973v508,,1016,,1524,-127c1836979,291846,1837487,291846,1837868,291846v508,,1016,,1524,-127c1839900,291719,1840408,291719,1840789,291719v508,-127,1016,-127,1524,-127c1842821,291592,1843202,291592,1843710,291464v508,,1016,,1524,c1845742,291338,1846123,291338,1846631,291338v508,,1016,,1524,c1848663,291338,1849044,291338,1849552,291211v508,,1016,,1524,c1851584,291211,1851965,291211,1852473,291211v508,,1016,,1524,c1854505,291211,1854886,291211,1855394,291211v508,,1016,,1524,c1857426,291211,1857807,291211,1858315,291211v508,,1016,,1524,c1860220,291211,1860728,291211,1861236,291211v508,,1016,,1524,c1863141,291211,1863649,291211,1864157,291211v508,,1016,,1524,c1866062,291211,1866570,291211,1867078,291211v508,-127,1016,-127,1524,-127c1868983,291084,1869491,291084,1869999,291084v508,,1016,,1524,c1871904,291084,1872412,291084,1872920,291211v508,,1016,-127,1524,c1874825,291211,1875333,291211,1875841,291211v508,,1016,,1397,c1877746,291084,1878254,291211,1878762,291211v508,-127,1016,-127,1397,-127c1880667,291084,1881175,291084,1881683,291084v508,,1016,,1397,c1883588,290957,1884096,290957,1884604,290957v508,,1016,,1397,c1886509,290957,1887017,290830,1887525,290830v508,,1016,,1397,c1889430,290830,1889938,290830,1890446,290702v508,,1016,,1397,c1892351,290702,1892859,290702,1893367,290702v508,,889,,1397,-127c1895272,290575,1895780,290575,1896288,290575v508,,889,,1397,c1898193,290575,1898701,290575,1899209,290575v508,127,889,127,1397,127c1901114,290702,1901622,290702,1902130,290702v508,,889,,1397,c1904035,290830,1904543,290830,1905051,290830v508,,889,,1397,c1906956,290830,1907464,290957,1907972,290957v508,,889,,1397,c1909877,290957,1910385,290957,1910893,290957v381,,889,,1397,c1912798,290957,1913306,290957,1913814,290957v381,,889,-127,1397,-127c1915719,290830,1916227,290830,1916735,290830v381,,889,,1397,c1918640,290830,1919148,290830,1919656,290830v381,,889,,1397,c1921561,290830,1922069,290830,1922577,290702v381,,889,,1397,c1924482,290702,1924990,290575,1925498,290575v381,,889,,1397,c1927403,290449,1927911,290449,1928292,290449v508,,1016,,1524,c1930324,290449,1930832,290449,1931213,290449v508,,1016,,1524,c1933245,290449,1933753,290449,1934134,290449v508,,1016,126,1524,126c1936166,290575,1936674,290575,1937055,290575v508,,1016,-126,1524,-126c1939087,290449,1939595,290449,1939976,290449v508,-127,1016,-127,1524,-127c1942008,290195,1942389,290195,1942897,290195v508,-127,1016,-127,1524,-127c1944929,290068,1945310,289940,1945818,289940v508,,1016,,1524,c1947850,289940,1948231,289940,1948739,289940v508,,1016,,1524,c1950771,289940,1951152,289940,1951660,290068v508,,1016,,1524,c1953692,290068,1954073,290068,1954581,290068v508,127,1016,127,1524,127c1956613,290195,1956994,290195,1957502,290195v508,,1016,,1524,c1959534,290195,1959915,290322,1960423,290322v508,,1016,,1524,c1962328,290322,1962836,290322,1963344,290322v508,,1016,,1524,c1965249,290322,1965757,290322,1966265,290322v508,,1016,127,1524,127c1968170,290449,1968678,290449,1969186,290449v508,,1016,,1524,c1971091,290449,1971599,290449,1972107,290449v508,,1016,,1524,c1974012,290449,1974520,290449,1975028,290449v508,,1016,,1397,c1976933,290449,1977441,290449,1977949,290449v508,,1016,,1397,c1979854,290449,1980362,290449,1980870,290449v508,,1016,,1397,c1982775,290449,1983283,290449,1983791,290449v508,,1016,,1397,c1985696,290449,1986204,290449,1986712,290449v508,,1016,,1397,c1988617,290449,1989125,290322,1989633,290322v508,,1016,,1397,c1991538,290322,1992046,290322,1992554,290322v508,,889,,1397,-127c1994459,290195,1994967,290195,1995475,290195v508,,889,,1397,c1997380,290195,1997888,290195,1998396,290195v508,,889,,1397,c2000301,290195,2000809,290195,2001317,290068v508,,889,127,1397,c2003222,290068,2003730,290068,2004238,290068v508,,889,,1397,c2006143,290068,2006651,290068,2007159,290068v508,-128,889,-128,1397,-128c2009064,289940,2009572,289940,2010080,289940v381,,889,,1397,c2011985,289940,2012493,289940,2013001,289940v381,,889,,1397,128c2014906,290068,2015414,290068,2015922,290068v381,,889,,1397,c2017827,290068,2018335,290068,2018843,290068v381,,889,,1397,c2020748,290068,2021256,290068,2021764,290068v381,,889,,1397,c2023669,290068,2024177,290068,2024685,290068v381,-128,889,-128,1397,-128c2026590,289940,2027098,289940,2027479,289940v508,,1016,,1524,c2029511,289940,2030019,289940,2030400,289940v508,,1016,,1524,c2032432,289940,2032940,289940,2033321,289940v508,,1016,,1524,c2035353,289940,2035861,289940,2036242,289940v508,,1016,,1524,c2038274,289940,2038782,289940,2039163,289940v508,,1016,,1524,c2041195,289940,2041703,289940,2042084,289940v508,,1016,-127,1524,-127c2044116,289813,2044497,289813,2045005,289813v508,,1016,,1524,c2047037,289813,2047418,289813,2047926,289813v508,,1016,,1524,c2049958,289813,2050339,289813,2050847,289813v508,,1016,127,1524,127c2052879,289940,2053260,289940,2053768,290068v508,,1016,,1524,c2055800,290195,2056181,290195,2056689,290322v508,,1016,,1524,127c2058721,290449,2059102,290449,2059610,290575v508,,1016,,1524,c2061515,290575,2062023,290575,2062531,290575v508,,1016,,1524,c2064436,290575,2064944,290575,2065452,290575v508,-126,1016,-126,1524,-126c2067357,290449,2067865,290322,2068373,290322v508,-127,1016,-127,1524,-127c2070278,290068,2070786,290068,2071294,290068v508,,1016,-128,1524,-128c2073199,289940,2073707,289940,2074215,289940v508,,1016,,1524,c2076120,289940,2076628,289940,2077136,289940v508,,1016,128,1397,128c2079041,290068,2079549,290068,2080057,290068v508,127,1016,127,1397,127c2081962,290322,2082470,290322,2082978,290322v508,,1016,127,1397,127c2084883,290449,2085391,290449,2085899,290449v508,,1016,,1397,c2087804,290449,2088312,290322,2088820,290322v508,,1016,,1397,c2090725,290322,2091233,290322,2091741,290322v508,,1016,,1397,-127c2093646,290195,2094154,290195,2094662,290195v508,,889,-127,1397,-127c2096567,290068,2097075,290068,2097583,289940v508,,889,-127,1397,-127c2099488,289687,2099996,289560,2100504,289560v508,-127,889,-127,1397,-254c2102409,289178,2102917,289178,2103425,289051v508,,889,-126,1397,-126c2105330,288798,2105838,288798,2106346,288798v508,,889,-127,1397,-127c2108251,288671,2108759,288671,2109267,288671v508,,889,,1397,c2111172,288671,2111680,288671,2112188,288671v381,,889,,1397,c2114093,288671,2114601,288671,2115109,288671v381,,889,,1397,c2117014,288671,2117522,288798,2118030,288798v381,,889,,1397,c2119935,288798,2120443,288798,2120951,288798v381,,889,-127,1397,-127c2122856,288671,2123364,288671,2123872,288671v381,,889,-127,1397,-127c2125777,288544,2126285,288544,2126793,288417v381,,889,-128,1397,-128c2128698,288289,2129206,288163,2129587,288163v508,-127,1016,-127,1524,-254c2131619,287909,2132127,287782,2132508,287782v508,-127,1016,-127,1524,-127c2134540,287527,2135048,287527,2135429,287527v508,,1016,-127,1524,-127c2137461,287400,2137969,287400,2138350,287400v508,-126,1016,-126,1524,-126c2140382,287274,2140890,287147,2141271,287147v508,,1016,,1524,c2143303,287020,2143811,287020,2144192,287020v508,,1016,,1524,-127c2146224,286893,2146605,286893,2147113,286893v508,,1016,,1524,c2149145,286765,2149526,286893,2150034,286893v508,,1016,,1524,c2152066,286893,2152447,286893,2152955,286893v508,,1016,,1524,c2154987,286893,2155368,286893,2155876,286893v508,,1016,,1524,c2157908,286765,2158289,286765,2158797,286765v508,,1016,,1524,c2160829,286765,2161210,286765,2161718,286765v508,,1016,,1524,c2163623,286765,2164131,286765,2164639,286765v508,,1016,,1524,c2166544,286638,2167052,286638,2167560,286638v508,,1016,,1524,c2169465,286512,2169973,286512,2170481,286512v508,,1016,,1524,c2172386,286512,2172894,286385,2173402,286385v508,,1016,,1524,-127c2175307,286258,2175815,286258,2176323,286258v508,,1016,-127,1524,-127c2178228,286131,2178736,286003,2179244,286003v508,,1016,,1397,-127c2181149,285876,2181657,285876,2182165,285876v508,,1016,,1397,-126c2184070,285750,2184578,285750,2185086,285750v508,,1016,,1397,c2186991,285750,2187499,285750,2188007,285750v508,,1016,,1397,c2189912,285750,2190420,285750,2190928,285750v508,-127,1016,-127,1397,-127c2192833,285623,2193341,285623,2193849,285623v508,,889,,1397,c2195754,285623,2196262,285623,2196770,285623v508,,889,,1397,c2198675,285623,2199183,285623,2199691,285623v508,,889,,1397,c2201596,285623,2202104,285623,2202612,285623v508,,889,,1397,c2204517,285623,2205025,285623,2205533,285623v508,,889,,1397,c2207438,285623,2207946,285623,2208454,285623v508,,889,,1397,c2210359,285623,2210867,285623,2211375,285750v381,,889,,1397,c2213280,285750,2213788,285876,2214296,285876v381,,889,127,1397,127c2216201,286003,2216709,286131,2217217,286131v381,127,889,127,1397,127c2219122,286258,2219630,286385,2220138,286385v381,,889,,1397,c2222043,286385,2222551,286385,2223059,286385v381,,889,,1397,c2224964,286385,2225472,286385,2225980,286258v381,,889,,1397,c2227885,286258,2228393,286258,2228774,286258v508,,1016,,1524,c2230806,286385,2231314,286385,2231695,286385v508,,1016,,1524,c2233727,286385,2234235,286385,2234616,286385v508,,1016,,1524,c2236648,286385,2237156,286385,2237537,286385v508,,1016,,1524,c2239569,286385,2240077,286385,2240458,286258v508,,1016,,1524,c2242490,286258,2242998,286258,2243379,286258v508,,1016,,1524,c2245411,286258,2245792,286258,2246300,286258v508,127,1016,127,1524,127c2248332,286385,2248713,286385,2249221,286385v508,,1016,,1524,c2251253,286512,2251634,286512,2252142,286512v508,,1016,,1524,126c2254174,286638,2254555,286638,2255063,286765v508,,1016,,1524,c2257095,286765,2257476,286893,2257984,286893v508,,1016,,1524,c2260016,287020,2260397,286893,2260905,286893v508,,1016,,1524,c2262810,286893,2263318,286893,2263826,286893v508,,1016,,1524,c2265731,286765,2266239,286765,2266747,286765v508,,1016,,1524,c2268652,286765,2269160,286638,2269668,286638v508,,1016,,1524,c2271573,286638,2272081,286512,2272589,286512v508,,1016,,1524,c2274494,286512,2275002,286512,2275510,286512v508,,1016,,1524,c2277415,286512,2277923,286512,2278431,286512v508,,1016,,1397,c2280336,286512,2280844,286512,2281352,286512v508,,1016,,1397,c2283257,286512,2283765,286512,2284273,286512v508,,1016,,1397,c2286178,286512,2286686,286512,2287194,286512v508,,1016,,1397,c2289099,286512,2289607,286512,2290115,286638v508,,1016,,1397,c2292020,286638,2292528,286638,2293036,286765v508,,1016,,1397,c2294941,286765,2295449,286765,2295957,286765v508,,889,,1397,c2297862,286638,2298370,286638,2298878,286638v508,,889,,1397,-126c2300783,286512,2301291,286512,2301799,286512v508,-127,889,-127,1397,-127c2303704,286385,2304212,286258,2304720,286258v508,,889,,1397,c2306625,286258,2307133,286258,2307641,286258v508,-127,889,-127,1397,c2309546,286258,2310054,286258,2310562,286258v508,,889,,1397,c2312467,286258,2312975,286258,2313483,286258v381,127,889,127,1397,127c2315388,286385,2315896,286385,2316404,286385v381,,889,,1397,c2318309,286385,2318817,286385,2319325,286258v381,,889,,1397,c2321230,286258,2321738,286131,2322246,286131v381,,889,,1397,-128c2324151,286003,2324659,286003,2325167,285876v381,,889,,1397,-126c2327072,285750,2327580,285750,2328088,285750v381,-127,889,-127,1397,-254c2329993,285496,2330501,285369,2330882,285369v508,,1016,-127,1524,-127c2332914,285242,2333422,285242,2333803,285114v508,,1016,-126,1524,-126c2335835,284988,2336343,284988,2336724,284988v508,,1016,,1524,c2338756,284988,2339264,284861,2339645,284861v508,,1016,,1524,c2341677,284861,2342185,284861,2342566,284861v508,,1016,-127,1524,-127c2344598,284734,2345106,284734,2345487,284607v508,,1016,,1524,c2347519,284607,2347900,284607,2348408,284607v508,-127,1016,-127,1524,-127c2350440,284480,2350821,284480,2351329,284480v508,,1016,,1524,127c2353361,284607,2353742,284607,2354250,284607v508,,1016,127,1524,127c2356282,284734,2356663,284734,2357171,284734v508,127,1016,127,1524,127c2359203,284988,2359584,284988,2360092,284988v508,126,1016,126,1524,126c2362124,285114,2362505,285114,2363013,285114v508,,1016,128,1524,128c2364918,285242,2365426,285114,2365934,285114v508,,1016,,1524,c2367839,284988,2368347,284988,2368855,284988v508,-127,1016,-127,1524,-127c2370760,284734,2371268,284734,2371776,284607v508,,1016,,1524,-127c2373681,284480,2374189,284480,2374697,284352v508,,1016,-127,1524,-127c2376602,284225,2377110,284099,2377618,284099v508,,1016,,1524,c2379523,284099,2380031,284099,2380539,284099v508,,1016,,1397,c2382444,284099,2382952,284225,2383460,284225v508,,1016,127,1397,127c2385365,284480,2385873,284480,2386381,284480v508,127,1016,127,1397,127c2388286,284607,2388794,284607,2389302,284607v508,,1016,,1397,c2391207,284607,2391715,284607,2392223,284607v508,,1016,,1397,c2394128,284607,2394636,284607,2395144,284607v508,,889,,1397,c2397049,284480,2397557,284480,2398065,284480v508,-128,889,-128,1397,-255c2399970,284099,2400478,283972,2400986,283845v508,-127,889,-255,1397,-382c2402891,283337,2403399,283210,2403907,283083v508,-127,889,-255,1397,-255c2405812,282701,2406320,282701,2406828,282575v508,,889,,1397,126c2408733,282701,2409241,282828,2409749,282956v508,,889,127,1397,254c2411654,283337,2412162,283463,2412670,283590v508,128,889,382,1397,509c2414575,284225,2415083,284352,2415591,284352v381,128,889,128,1397,255c2417496,284607,2418004,284607,2418512,284607v381,,889,,1397,c2420417,284480,2420925,284480,2421433,284480v381,,889,,1397,-128c2423338,284352,2423846,284352,2424354,284352v381,,889,,1397,c2426259,284352,2426767,284352,2427275,284352v381,,889,,1397,128c2429180,284480,2429688,284480,2430069,284480v508,,1016,,1524,c2432101,284480,2432609,284480,2432990,284480v508,,1016,,1524,c2435022,284352,2435530,284352,2435911,284352v508,,1016,-127,1524,-127c2437943,284225,2438451,284225,2438832,284099v508,,1016,,1524,c2440864,283972,2441372,283972,2441753,283972v508,,1016,,1524,c2443785,283972,2444293,283972,2444674,283972v508,,1016,127,1524,127c2446706,284099,2447087,284099,2447595,284225v508,,1016,127,1524,127c2449627,284352,2450008,284480,2450516,284480v508,127,1016,127,1524,127c2452548,284607,2452929,284734,2453437,284734v508,,1016,,1524,c2455469,284734,2455850,284734,2456358,284734v508,,1016,,1524,c2458390,284734,2458771,284734,2459279,284734v508,,1016,,1524,-127c2461311,284607,2461692,284607,2462200,284607v508,,1016,,1524,-127c2464105,284480,2464613,284480,2465121,284352v508,,1016,-127,1524,-127c2467026,284225,2467534,284225,2468042,284099v508,,1016,-127,1524,-127c2469947,283972,2470455,283845,2470963,283845v508,,1016,-127,1524,-127c2472868,283718,2473376,283718,2473884,283590v508,,1016,,1524,c2475789,283590,2476297,283590,2476805,283590v508,-127,1016,-127,1524,-127c2478710,283463,2479218,283463,2479726,283463v508,,1016,,1397,c2481631,283337,2482139,283337,2482647,283337v508,,1016,,1397,-127c2484552,283210,2485060,283210,2485568,283083v508,,1016,,1397,c2487473,282956,2487981,282956,2488489,282956v508,-128,1016,-128,1397,-128c2490394,282828,2490902,282701,2491410,282701v508,,1016,,1397,c2493315,282701,2493823,282701,2494331,282701v508,,1016,,1397,c2496236,282701,2496744,282701,2497252,282701v508,,889,127,1397,127c2499157,282828,2499665,282828,2500173,282828v508,,889,,1397,c2502078,282828,2502586,282828,2503094,282828v508,,889,,1397,c2504999,282828,2505507,282828,2506015,282828v508,,889,,1397,c2507920,282828,2508428,282828,2508936,282828v508,,889,,1397,128c2510841,282956,2511349,282956,2511857,282956v508,,889,127,1397,127c2513762,283083,2514270,283083,2514778,283083v381,,889,,1397,c2516683,283210,2517191,283210,2517699,283210v381,,889,,1397,-127c2519604,283083,2520112,283083,2520620,283083v381,,889,,1397,c2522525,283083,2523033,282956,2523541,282956v381,,889,,1397,c2525446,282956,2525954,282828,2526462,282828v381,,889,,1397,c2528367,282828,2528875,282828,2529383,282828v381,,889,-127,1397,-127c2531288,282701,2531796,282701,2532177,282701v508,,1016,,1524,c2534209,282701,2534717,282701,2535098,282575v508,,1016,,1524,c2537130,282575,2537638,282448,2538019,282448v508,,1016,-127,1524,-127c2540051,282321,2540559,282194,2540940,282194v508,-127,1016,-127,1524,-255c2542972,281939,2543480,281939,2543861,281939v508,,1016,-126,1524,-126c2545893,281813,2546401,281813,2546782,281813v508,-127,1016,-127,1524,-127c2548814,281686,2549195,281686,2549703,281686v508,,1016,,1524,c2551735,281559,2552116,281559,2552624,281559v508,-127,1016,-127,1524,-127c2554656,281305,2555037,281305,2555545,281305v508,-128,1016,-128,1524,-255c2557577,281050,2557958,280924,2558466,280924v508,-127,1016,-127,1524,-254c2560498,280670,2560879,280543,2561387,280543v508,-128,1016,-128,1524,-255c2563419,280288,2563800,280162,2564308,280162v508,,1016,-127,1524,-127c2566213,279908,2566721,279908,2567229,279908v508,-127,1016,-127,1524,-127c2569134,279781,2569642,279653,2570150,279653v508,,1016,,1524,c2572055,279653,2572563,279653,2573071,279653v508,-127,1016,-127,1524,-127c2574976,279526,2575484,279526,2575992,279526v508,,1016,,1524,-126c2577897,279400,2578405,279400,2578913,279400v508,,1016,,1524,-127c2580818,279273,2581326,279273,2581834,279273v508,,1016,,1397,c2583739,279146,2584247,279146,2584755,279146v508,,1016,-127,1397,-127c2586660,278892,2587168,278892,2587676,278892v508,-128,1016,-128,1397,-254c2589581,278638,2590089,278511,2590597,278511v508,-127,1016,-127,1397,-254c2592502,278257,2593010,278130,2593518,278130v508,-128,1016,-128,1397,-128c2595423,277875,2595931,277875,2596439,277749v508,,1016,-127,1397,-127c2598344,277495,2598852,277495,2599360,277495v508,-127,889,-127,1397,-255c2601265,277240,2601773,277113,2602281,277113v508,-126,889,-253,1397,-253c2604186,276733,2604694,276733,2605202,276606v508,,889,-128,1397,-128c2607107,276351,2607615,276351,2608123,276351v508,-126,889,-126,1397,-253c2610028,276098,2610536,276098,2611044,276098v508,,889,-127,1397,-127c2612949,275971,2613457,275971,2613965,275971v508,-127,889,-127,1397,-127c2615870,275844,2616378,275844,2616886,275844v381,,889,,1397,c2618791,275844,2619299,275844,2619807,275844v381,,889,,1397,c2621712,275844,2622220,275717,2622728,275717v381,,889,,1397,c2624633,275717,2625141,275717,2625649,275589v381,,889,,1397,c2627554,275589,2628062,275463,2628570,275463v381,,889,,1397,c2630475,275463,2630983,275463,2631491,275463v381,-127,889,-127,1397,-127c2633396,275336,2633904,275336,2634285,275463v508,,1016,-127,1524,c2636317,275463,2636825,275463,2637206,275463v508,,1016,,1524,c2639238,275463,2639746,275463,2640127,275463v508,,1016,,1524,c2642159,275463,2642667,275463,2643048,275463v508,,1016,,1524,c2645080,275463,2645588,275463,2645969,275463v508,-127,1016,-127,1524,-127c2648001,275336,2648382,275336,2648890,275336v508,,1016,-127,1524,-127c2650922,275209,2651303,275209,2651811,275209v508,-127,1016,-127,1524,-127c2653843,275082,2654224,275082,2654732,274955v508,,1016,,1524,-128c2656764,274827,2657145,274827,2657653,274827v508,,1016,-127,1524,-127c2659685,274700,2660066,274700,2660574,274700v508,,1016,,1524,c2662606,274700,2662987,274700,2663495,274700v508,,1016,,1524,c2665400,274700,2665908,274574,2666416,274574v508,,1016,,1524,c2668321,274447,2668829,274447,2669337,274320v508,,1016,,1524,c2671242,274193,2671750,274193,2672258,274065v508,,1016,,1524,c2674163,273938,2674671,273938,2675179,273938v508,,1016,,1524,c2677084,273938,2677592,273938,2678100,274065v508,,1016,,1524,c2680005,274193,2680513,274193,2681021,274193v508,127,1016,127,1397,127c2682926,274447,2683434,274447,2683942,274574v508,,1016,126,1397,126c2685847,274827,2686355,274827,2686863,274827v508,128,1016,255,1397,255c2688768,275082,2689276,275209,2689784,275209v508,127,1016,127,1397,127c2691689,275463,2692197,275463,2692705,275463v508,,1016,126,1397,126c2694610,275589,2695118,275589,2695626,275589v508,,1016,128,1397,128c2697531,275717,2698039,275717,2698547,275717v508,,889,,1397,c2700452,275717,2700960,275844,2701468,275844v508,,889,,1397,c2703373,275844,2703881,275844,2704389,275844v508,,889,,1397,c2706294,275844,2706802,275717,2707310,275717v508,,889,,1397,c2709215,275717,2709723,275717,2710231,275589v508,,889,,1397,c2712136,275589,2712644,275589,2713152,275463v508,,889,,1397,c2715057,275463,2715565,275463,2716073,275463v381,,889,,1397,c2717978,275463,2718486,275463,2718994,275463v381,,889,,1397,c2720899,275463,2721407,275463,2721915,275463v381,,889,,1397,c2723820,275463,2724328,275463,2724836,275463v381,,889,,1397,c2726741,275336,2727249,275336,2727757,275336v381,,889,,1397,c2729662,275336,2730170,275209,2730678,275209v381,,889,,1397,c2732583,275209,2733091,275209,2733472,275209v508,,1016,-127,1524,-127c2735504,275082,2736012,275082,2736393,274955v508,,1016,,1524,-128c2738425,274827,2738933,274827,2739314,274827v508,-127,1016,-127,1524,-253c2741346,274574,2741854,274447,2742235,274447v508,,1016,-127,1524,-127c2744267,274320,2744775,274320,2745156,274193v508,,1016,,1524,-128c2747188,274065,2747696,274065,2748077,274065v508,-127,1016,-127,1524,-127c2750109,273938,2750490,273938,2750998,273812v508,,1016,,1524,c2753030,273812,2753411,273812,2753919,273812v508,,1016,,1524,c2755951,273685,2756332,273812,2756840,273812v508,-127,1016,-127,1524,-127c2758872,273685,2759253,273685,2759761,273685v508,-127,1016,-127,1524,-254c2761793,273431,2762174,273431,2762682,273303v508,,1016,-127,1524,-127c2764714,273050,2765095,272923,2765603,272923v508,-127,1016,-254,1524,-254c2767508,272542,2768016,272542,2768524,272414v508,-126,1016,-126,1524,-253c2770429,272161,2770937,272034,2771445,272034v508,-127,1016,-254,1524,-254c2773350,271652,2773858,271652,2774366,271525v508,,1016,-126,1524,-253c2776271,271272,2776779,271272,2777287,271145v508,,1016,-127,1524,-127c2779192,270890,2779700,270890,2780208,270890v508,-127,1016,-127,1524,-127c2782113,270763,2782621,270637,2783129,270637v508,,1016,-127,1397,-127c2785034,270383,2785542,270383,2786050,270383v508,-127,1016,-127,1397,-255c2787955,270128,2788463,270001,2788971,270001v508,-126,1016,-126,1397,-253c2790876,269748,2791384,269621,2791892,269621v508,,1016,-127,1397,-127c2793797,269367,2794305,269367,2794813,269367v508,-128,1016,-128,1397,-128c2796718,269113,2797226,269113,2797734,269113v508,-127,1016,-127,1397,-127c2799639,268859,2800147,268859,2800655,268859v508,-127,889,-127,1397,-127c2802560,268605,2803068,268605,2803576,268477v508,,889,,1397,-127c2805481,268350,2805989,268350,2806497,268350v508,-126,889,-126,1397,-253c2808402,268097,2808910,267970,2809418,267970v508,,889,-127,1397,-127c2811323,267715,2811831,267715,2812339,267715v508,-127,889,-127,1397,-253c2814244,267462,2814752,267462,2815260,267462v508,,889,-127,1397,-127c2817165,267335,2817673,267335,2818181,267335v381,,889,,1397,c2820086,267335,2820594,267335,2821102,267335v381,-127,889,-127,1397,-127c2823007,267208,2823515,267208,2824023,267208v381,,889,-127,1397,-127c2825928,267081,2826436,266953,2826944,266953v381,,889,-127,1397,-127c2828849,266700,2829357,266700,2829865,266573v381,,889,-127,1397,-127c2831770,266319,2832278,266319,2832786,266192v381,,889,-128,1397,-128c2834691,265938,2835199,265938,2835580,265811v508,,1016,-127,1524,-127c2837612,265684,2838120,265684,2838501,265684v508,-127,1016,-127,1524,-127c2840533,265557,2841041,265557,2841422,265557v508,-127,1016,-127,1524,-127c2843454,265430,2843962,265430,2844343,265430v508,,1016,,1524,c2846375,265430,2846883,265430,2847264,265430v508,,1016,127,1524,127c2849296,265557,2849677,265557,2850185,265557v508,,1016,,1524,c2852217,265557,2852598,265557,2853106,265557v508,-127,1016,-127,1524,-127c2855138,265430,2855519,265430,2856027,265302v508,,1016,,1524,-127c2858059,265175,2858440,265175,2858948,265049v508,,1016,,1524,-127c2860980,264922,2861361,264922,2861869,264795v508,,1016,,1524,-127c2863901,264668,2864282,264668,2864790,264540v508,,1016,,1524,-127c2866822,264413,2867203,264413,2867711,264287v508,,1016,-127,1524,-127c2869616,264160,2870124,264033,2870632,264033v508,-127,1016,-127,1524,-127c2872537,263906,2873045,263778,2873553,263778v508,,1016,,1524,c2875458,263778,2875966,263651,2876474,263651v508,,1016,,1524,c2878379,263651,2878887,263651,2879395,263651v508,,1016,,1524,c2881300,263651,2881808,263525,2882316,263525v508,,1016,,1397,c2884221,263525,2884729,263525,2885237,263525v508,,1016,126,1397,126c2887142,263651,2887650,263651,2888158,263651v508,127,1016,127,1397,127c2890063,263778,2890571,263778,2891079,263778v508,,1016,,1397,c2892984,263778,2893492,263778,2894000,263651v508,,1016,,1397,-126c2895905,263525,2896413,263525,2896921,263398v508,,1016,-127,1397,-127c2898826,263271,2899334,263144,2899842,263017v508,,889,,1397,-128c2901747,262889,2902255,262889,2902763,262763v508,,889,,1397,-127c2904668,262636,2905176,262636,2905684,262636v508,,889,,1397,c2907589,262636,2908097,262636,2908605,262636v508,,889,127,1397,127c2910510,262763,2911018,262763,2911526,262763v508,,889,,1397,c2913431,262763,2913939,262763,2914447,262763v508,-127,889,-127,1397,-127c2916352,262636,2916860,262636,2917368,262636v381,,889,-127,1397,-127c2919273,262509,2919781,262509,2920289,262509v381,,889,,1397,c2922194,262636,2922702,262636,2923210,262636v381,,889,127,1397,127c2925115,262763,2925623,262763,2926131,262763v381,,889,126,1397,126c2928036,262889,2928544,262763,2929052,262763v381,,889,,1397,-127c2930957,262636,2931465,262636,2931973,262509v381,,889,,1397,-127c2933878,262382,2934386,262255,2934767,262255v508,,1016,-128,1524,-128c2936799,262127,2937307,262000,2937688,262000v508,,1016,-126,1524,-126c2939720,261874,2940228,261874,2940609,261874v508,-127,1016,-127,1524,-127c2942641,261747,2943149,261620,2943530,261620v508,,1016,,1524,c2945562,261620,2946070,261620,2946451,261493v508,,1016,,1524,-128c2948483,261365,2948991,261365,2949372,261365v508,-127,1016,-127,1524,-253c2951404,261112,2951785,260985,2952293,260985v508,-127,1016,-127,1524,-254c2954325,260731,2954706,260731,2955214,260603v508,,1016,,1524,-127c2957246,260476,2957627,260476,2958135,260476v508,-126,1016,-126,1524,-126c2960167,260350,2960548,260350,2961056,260350v508,,1016,,1524,-127c2963088,260223,2963469,260223,2963977,260223v508,,1016,,1524,c2966009,260223,2966390,260096,2966898,260096v508,,1016,,1524,c2968803,259969,2969311,259969,2969819,259969v508,-127,1016,-127,1524,-127c2971724,259714,2972232,259714,2972740,259714v508,-126,1016,-126,1524,-126c2974645,259588,2975153,259461,2975661,259461v508,,1016,,1524,c2977566,259461,2978074,259334,2978582,259334v508,,1016,,1524,c2980487,259334,2980995,259334,2981503,259207v508,,1016,,1524,c2983408,259207,2983916,259080,2984424,259080v508,,1016,-128,1397,-128c2986329,258825,2986837,258825,2987345,258825v508,-126,1016,-126,1397,-126c2989250,258699,2989758,258572,2990266,258572v508,,1016,,1397,c2992171,258572,2992679,258572,2993187,258572v508,,1016,,1397,c2995092,258572,2995600,258572,2996108,258572v508,,1016,,1397,c2998013,258572,2998521,258572,2999029,258572v508,-127,1016,-127,1397,-127c3000934,258318,3001442,258318,3001950,258190v508,-127,889,-127,1397,-253c3003855,257810,3004363,257810,3004871,257683v508,-127,889,-127,1397,-255c3006776,257428,3007284,257301,3007792,257301v508,,889,-126,1397,-126c3009697,257175,3010205,257175,3010713,257175v508,,889,,1397,126c3012618,257301,3013126,257301,3013634,257428v508,,889,,1397,c3015539,257428,3016047,257428,3016555,257556v508,,889,,1397,c3018460,257428,3018968,257428,3019476,257428v381,,889,,1397,c3021381,257428,3021889,257301,3022397,257301v381,,889,,1397,c3024302,257301,3024810,257301,3025318,257301v381,,889,-126,1397,-126c3027223,257175,3027731,257048,3028239,257048v381,,889,,1397,-127c3030144,256921,3030652,256794,3031160,256794v381,-127,889,-127,1397,-255c3033065,256539,3033573,256413,3034081,256413v381,-127,889,-127,1397,-127c3035986,256159,3036494,256159,3036875,256032v508,,1016,,1524,c3038907,256032,3039415,256032,3039796,256032v508,,1016,,1524,c3041828,256032,3042336,256032,3042717,256159v508,,1016,,1524,127c3044749,256286,3045257,256286,3045638,256286v508,,1016,127,1524,127c3047670,256413,3048178,256413,3048559,256413v508,,1016,,1524,c3050591,256413,3051099,256286,3051480,256286v508,,1016,-127,1524,-254c3053512,256032,3053893,255905,3054401,255905v508,-128,1016,-128,1524,-255c3056433,255650,3056814,255650,3057322,255524v508,,1016,,1524,c3059354,255524,3059735,255524,3060243,255524v508,,1016,,1524,c3062275,255524,3062656,255524,3063164,255524v508,,1016,,1524,c3065196,255524,3065577,255650,3066085,255650v508,,1016,,1524,c3068117,255650,3068498,255650,3069006,255650v508,,1016,,1524,127c3070911,255777,3071419,255777,3071927,255777v508,,1016,128,1524,128c3073832,255905,3074340,255905,3074848,255905v508,,1016,,1524,c3076753,255777,3077261,255777,3077769,255777v508,-127,1016,-127,1524,-253c3079674,255524,3080182,255397,3080690,255397v508,-127,1016,-254,1524,-254c3082595,255015,3083103,255015,3083611,254888v508,,1016,,1524,-126c3085516,254762,3086024,254762,3086532,254635v508,,1016,,1397,c3088437,254508,3088945,254508,3089453,254508v508,-127,1016,-127,1397,-127c3091358,254253,3091866,254253,3092374,254253v508,-127,1016,-127,1397,-127c3094279,254000,3094787,254000,3095295,254000v508,-127,1016,-127,1397,-127c3097200,253873,3097708,253873,3098216,253873v508,,1016,,1397,c3100121,253873,3100629,254000,3101137,254000v508,,889,126,1397,126c3103042,254126,3103550,254253,3104058,254253v508,128,889,255,1397,255c3105963,254508,3106471,254635,3106979,254635v508,,889,,1397,-127c3108884,254508,3109392,254381,3109900,254253v508,,889,-127,1397,-253c3111805,253873,3112313,253746,3112821,253619v508,-127,889,-255,1397,-381c3114726,253238,3115234,253111,3115742,253111v508,,889,,1397,c3117647,253111,3118155,253111,3118663,253111v381,,889,,1397,127c3120568,253238,3121076,253238,3121584,253238v381,,889,,1397,c3123489,253238,3123997,253238,3124505,253238v381,,889,-127,1397,-127c3126410,253111,3126918,253111,3127426,253111v381,-127,889,-127,1397,-127c3129331,252984,3129839,252984,3130347,252984v381,,889,,1397,127c3132252,253111,3132760,253111,3133268,253238v381,,889,,1397,c3135173,253364,3135681,253364,3136062,253492v508,,1016,,1524,127c3138094,253619,3138602,253619,3138983,253619v508,,1016,,1524,c3141015,253619,3141523,253619,3141904,253619v508,-127,1016,-255,1524,-255c3143936,253238,3144444,253111,3144825,253111v508,-127,1016,-254,1524,-381c3146857,252602,3147365,252475,3147746,252349v508,,1016,-127,1524,-127c3149778,252095,3150286,252095,3150667,252095v508,127,1016,127,1524,254c3152699,252349,3153080,252475,3153588,252602v508,128,1016,255,1524,382c3155620,253111,3156001,253238,3156509,253364v508,128,1016,128,1524,255c3158541,253746,3158922,253746,3159430,253746v508,127,1016,127,1524,254c3161462,254000,3161843,254126,3162351,254126v508,,1016,127,1524,127c3164383,254253,3164764,254381,3165272,254381v508,,1016,,1524,c3167304,254381,3167685,254508,3168193,254381v508,,1016,,1524,-128c3170098,254253,3170606,254253,3171114,254126v508,,1016,,1524,-126c3173019,254000,3173527,254000,3174035,254000v508,,1016,126,1524,126c3175940,254253,3176448,254381,3176956,254508v508,127,1016,254,1524,380c3178861,255015,3179369,255270,3179877,255397v508,127,1016,253,1524,508c3181782,256032,3182290,256286,3182798,256413v508,254,1016,381,1524,508c3184703,257175,3185211,257428,3185719,257556v508,254,1016,507,1397,762c3187624,258572,3188132,258952,3188640,259207v508,254,1016,507,1397,889c3190545,260350,3191053,260603,3191561,260858v508,254,1016,507,1397,762c3193466,261874,3193974,262127,3194482,262382v508,127,1016,381,1397,507c3196387,263144,3196895,263398,3197403,263651v508,255,1016,509,1397,762c3199308,264668,3199816,265049,3200324,265430v508,254,1016,634,1397,1016c3202229,266826,3202737,267335,3203245,267715v508,382,889,762,1397,1144c3205150,269239,3205658,269748,3206166,270128v508,382,889,762,1397,1144c3208071,271780,3208579,272161,3209087,272542v508,508,889,889,1397,1396c3210992,274447,3211500,275082,3212008,275589v508,636,889,1144,1397,1779c3213913,278002,3214421,278638,3214929,279273v508,635,889,1397,1397,2032c3216834,281939,3217342,282575,3217850,283337v508,635,889,1270,1397,1905c3219755,285876,3220263,286512,3220771,287147v381,635,889,1270,1397,1904c3222676,289687,3223184,290322,3223692,290957v381,635,889,1269,1397,1905c3225597,293624,3226105,294386,3226613,295021v381,762,889,1397,1397,2159c3228518,297942,3229026,298703,3229534,299465v381,762,889,1524,1397,2286c3231439,302513,3231947,303275,3232455,304164v381,762,889,1651,1397,2413c3234360,307467,3234868,308356,3235376,309245v381,1016,889,1905,1397,2920c3237281,313182,3237789,314325,3238170,315468v508,1143,1016,2285,1524,3556c3240202,320294,3240710,321690,3241091,323088v508,1524,1016,3048,1524,4699c3243123,329438,3243631,331215,3244012,333121v508,1904,1016,3810,1524,5842c3246044,341122,3246552,343281,3246933,345567v508,2285,1016,4571,1524,6984c3248965,354964,3249473,357505,3249854,359918v508,2540,1016,5080,1524,7620c3251886,370205,3252394,372872,3252775,375538v508,2795,1016,5462,1524,8383c3254807,386842,3255188,389889,3255696,392938v508,3048,1016,6350,1524,9651c3257728,405892,3258109,409321,3258617,412876v508,3430,1016,7112,1524,10796c3260649,427355,3261030,431164,3261538,434975v508,3810,1016,7747,1524,11557c3263570,450469,3263951,454406,3264459,458343v508,3937,1016,7874,1524,11810c3266491,474090,3266872,478155,3267380,482092v508,3936,1016,8001,1524,11938c3269412,497967,3269793,502031,3270301,505968v508,3937,1016,7874,1524,11938c3272206,521843,3272714,525907,3273222,529971v508,3937,1016,8001,1524,12065c3275127,546100,3275635,550163,3276143,554227v508,4065,1016,8256,1524,12320c3278048,570611,3278556,574675,3279064,578612v508,3937,1016,8001,1524,11811c3280969,594233,3281477,597915,3281985,601599v508,3556,1016,7112,1524,10540c3283890,615569,3284398,618744,3284906,621919v508,3175,1016,6350,1524,9270c3286811,634238,3287319,637159,3287827,640080v508,2794,1016,5588,1397,8255c3289732,651129,3290240,653669,3290748,656209v508,2540,1016,4953,1397,7112c3292653,665480,3293161,667512,3293669,669163v508,1777,1016,3301,1397,4572c3295574,674877,3296082,675767,3296590,676148v508,508,1016,635,1397,253c3298495,676021,3299003,675132,3299511,673735v508,-1397,1016,-3302,1397,-5842c3301416,665480,3301924,662305,3302432,658875v508,-3428,889,-7619,1397,-11811c3304337,642747,3304845,637921,3305353,633349v508,-4699,889,-9525,1397,-13970c3307258,614807,3307766,610362,3308274,606551v508,-3937,889,-7492,1397,-10540c3310179,592963,3310687,590423,3311195,588263v508,-2286,889,-3937,1397,-5588c3313100,581025,3313608,579755,3314116,578485v508,-1397,889,-2413,1397,-3684c3316021,573532,3316529,572262,3317037,570864v508,-1396,889,-2793,1397,-4444c3318942,564769,3319450,562990,3319958,561086v508,-1905,889,-3811,1397,-5969c3321863,552958,3322371,550672,3322879,548386v381,-2413,889,-4826,1397,-7493c3324784,538099,3325292,535305,3325800,532257v381,-3175,889,-6350,1397,-10033c3327705,518540,3328213,514603,3328721,510413v381,-4191,889,-8763,1397,-13463c3330626,492378,3331134,487299,3331642,482346v381,-4826,889,-9907,1397,-14859c3333547,462534,3334055,457708,3334563,452882v381,-4699,889,-9271,1397,-13717c3336468,434721,3336976,430402,3337357,426212v508,-4318,1016,-8382,1524,-12574c3339389,409448,3339897,405384,3340278,401320v508,-4064,1016,-8128,1524,-12193c3342310,385190,3342818,381126,3343199,377189v508,-4064,1016,-8001,1524,-11811c3345231,361569,3345739,357759,3346120,354075v508,-3810,1016,-7365,1524,-10922c3348152,339725,3348660,336296,3349041,332994v508,-3430,1016,-6731,1524,-9906c3351073,319913,3351581,316738,3351962,313689v508,-3047,1016,-6095,1524,-9016c3353994,301751,3354375,298958,3354883,296163v508,-2666,1016,-5333,1524,-7874c3356915,285876,3357296,283463,3357804,281305v508,-2159,1016,-4318,1524,-6223c3359836,273303,3360217,271525,3360725,270001v508,-1524,1016,-2920,1524,-4190c3362757,264540,3363138,263525,3363646,262509v508,-889,1016,-1778,1524,-2413c3365678,259334,3366059,258825,3366567,258318v508,-381,1016,-762,1524,-1143c3368599,256794,3368980,256667,3369488,256413v508,-254,1016,-381,1524,-636c3371393,255524,3371901,255397,3372409,255143v508,-255,1016,-508,1524,-890c3374314,253873,3374822,253492,3375330,253111v508,-509,1016,-1016,1524,-1651c3377235,250951,3377743,250317,3378251,249809v508,-635,1016,-1271,1524,-1778c3380156,247523,3380664,247014,3381172,246634v508,-382,1016,-635,1524,-889c3383077,245490,3383585,245363,3384093,245110v508,-127,1016,-127,1524,-254c3385998,244856,3386506,244856,3387014,244728v508,,1016,,1397,c3388919,244728,3389427,244601,3389935,244601v508,,1016,127,1397,127c3391840,244728,3392348,244728,3392856,244856v508,,1016,,1397,127c3394761,244983,3395269,244983,3395777,244983v508,,1016,,1397,c3397682,244856,3398190,244856,3398698,244856v508,-128,1016,-128,1397,-255c3400603,244601,3401111,244601,3401619,244601v508,,1016,,1397,c3403524,244601,3404032,244728,3404540,244728v508,128,889,128,1397,255c3406445,244983,3406953,245110,3407461,245110v508,127,889,127,1397,127c3409366,245363,3409874,245363,3410382,245363v508,,889,,1397,c3412287,245363,3412795,245363,3413303,245363v508,,889,,1397,c3415208,245363,3415716,245490,3416224,245490v508,,889,,1397,c3418129,245490,3418637,245490,3419145,245490v508,,889,,1397,c3421050,245490,3421558,245363,3422066,245363v381,-126,889,-126,1397,-253c3423971,245110,3424479,245110,3424987,244983v381,,889,,1397,c3426892,245110,3427400,245110,3427908,245237v381,126,889,253,1397,381c3429813,245618,3430321,245745,3430829,245872v381,127,889,127,1397,127c3432734,245999,3433242,245999,3433750,245999v381,,889,,1397,-127c3435655,245745,3436163,245745,3436671,245618v381,,889,-128,1397,-128c3438576,245363,3439084,245363,3439465,245363v508,,1016,,1524,c3441497,245363,3442005,245363,3442386,245363v508,,1016,,1524,-126c3444418,245110,3444926,245110,3445307,244856v508,-128,1016,-381,1524,-635c3447339,243839,3447847,243459,3448228,243077v508,-507,1016,-1015,1524,-1524c3450260,241046,3450768,240538,3451149,240030v508,-508,1016,-1017,1524,-1397c3453181,238251,3453689,237998,3454070,237744v508,-255,1016,-381,1524,-508c3456102,237109,3456483,236982,3456991,236982v508,-127,1016,-127,1524,-127c3459023,236727,3459404,236600,3459912,236474v508,-127,1016,-254,1524,-509c3461944,235712,3462325,235458,3462833,235203v508,-253,1016,-634,1524,-889c3464865,233934,3465246,233552,3465754,233299v508,-254,1016,-636,1524,-762c3467786,232283,3468167,232028,3468675,231901v508,-126,1016,-253,1524,-253c3470707,231521,3471088,231521,3471596,231521v508,,1016,-127,1524,-127c3473501,231394,3474009,231394,3474517,231267v508,,1016,-128,1524,-254c3476422,231013,3476930,230886,3477438,230759v508,-127,1016,-254,1524,-254c3479343,230505,3479851,230377,3480359,230377v508,128,1016,128,1524,255c3482264,230632,3482772,230886,3483280,231013v508,126,1016,381,1524,508c3485185,231775,3485693,231901,3486201,232028v508,255,1016,382,1524,509c3488106,232790,3488614,232918,3489122,232918v508,127,1016,127,1397,127c3491027,233172,3491535,233172,3492043,233172v508,,1016,-127,1397,-127c3493948,233045,3494456,232918,3494964,232918v508,-128,1016,-128,1397,-255c3496869,232663,3497377,232537,3497885,232537v508,-127,1016,-127,1397,-254c3499790,232283,3500298,232283,3500806,232156v508,,1016,,1397,c3502711,232156,3503219,232283,3503727,232283v508,,1016,127,1397,254c3505632,232537,3506140,232663,3506648,232790v508,128,889,255,1397,382c3508553,233425,3509061,233552,3509569,233680v508,127,889,254,1397,508c3511474,234314,3511982,234442,3512490,234569v508,254,889,381,1397,634c3514395,235331,3514903,235585,3515411,235838v508,127,889,382,1397,636c3517316,236727,3517824,236982,3518332,237236v508,253,889,508,1397,889c3520237,238378,3520745,238760,3521253,239013v508,382,889,762,1397,1144c3523158,240411,3523666,240919,3524174,241300v381,381,889,888,1397,1270c3526079,243077,3526587,243586,3527095,244094v381,507,889,1016,1397,1651c3529000,246252,3529508,246888,3530016,247396v381,635,889,1269,1397,1778c3531921,249809,3532429,250317,3532937,250951v381,509,889,1017,1397,1524c3534842,252984,3535350,253492,3535858,253873v381,508,889,889,1397,1397c3537763,255650,3538271,256159,3538779,256539v381,509,889,1017,1397,1524c3540684,258445,3541192,258952,3541573,259461v508,508,1016,1015,1524,1524c3543605,261493,3544113,262127,3544494,262636v508,508,1016,1015,1524,1524c3546526,264668,3547034,265175,3547415,265557v508,381,1016,762,1524,1143c3549447,267081,3549955,267462,3550336,267715v508,382,1016,635,1524,890c3552368,268859,3552876,268986,3553257,269239v508,128,1016,382,1524,509c3555289,269875,3555670,270001,3556178,270128v508,128,1016,382,1524,382c3558210,270637,3558591,270763,3559099,270890v508,128,1016,255,1524,255c3561131,271145,3561512,271145,3562020,271018v508,,1016,-128,1524,-255c3564052,270763,3564433,270510,3564941,270510v508,,1016,,1524,127c3566973,270637,3567354,270890,3567862,271018v508,127,1016,381,1524,634c3569894,271780,3570275,272034,3570783,272288v508,126,1016,381,1524,381c3572688,272796,3573196,272923,3573704,272923v508,,1016,,1524,c3575609,272796,3576117,272669,3576625,272542v508,-128,1016,-254,1524,-381c3578530,271907,3579038,271652,3579546,271525v508,-253,1016,-380,1524,-507c3581451,270763,3581959,270510,3582467,270383v508,-255,1016,-508,1524,-762c3584372,269239,3584880,268986,3585388,268477v508,-507,1016,-1142,1524,-1777c3587293,265938,3587801,265175,3588309,264287v508,-762,1016,-1778,1397,-2540c3590214,260858,3590722,259969,3591230,259080v508,-762,1016,-1397,1397,-2032c3593135,256413,3593643,255905,3594151,255397v508,-635,1016,-1016,1397,-1524c3596056,253492,3596564,252984,3597072,252602v508,-507,1016,-889,1397,-1396c3598977,250698,3599485,250189,3599993,249682v508,-508,1016,-1144,1397,-1779c3601898,247396,3602406,246761,3602914,246125v508,-507,1016,-1142,1397,-1650c3604819,243839,3605327,243332,3605835,242697v508,-509,889,-1016,1397,-1524c3607740,240538,3608248,240030,3608756,239522v508,-635,889,-1144,1397,-1778c3610661,237109,3611169,236474,3611677,235838v508,-762,889,-1524,1397,-2286c3613582,232790,3614090,231901,3614598,231013v508,-763,889,-1651,1397,-2413c3616503,227838,3617011,226949,3617519,226187v508,-636,889,-1398,1397,-1905c3619424,223647,3619932,223138,3620440,222758v508,-508,889,-889,1397,-1144c3622345,221234,3622853,221107,3623361,220852v381,-127,889,-127,1397,-253c3625266,220599,3625774,220725,3626282,220725v381,127,889,255,1397,509c3628187,221488,3628695,221869,3629203,222250v381,381,889,888,1397,1397c3631108,224155,3631616,224917,3632124,225551v381,636,889,1398,1397,2160c3634029,228346,3634537,229108,3635045,229615v381,635,889,1144,1397,1652c3636950,231648,3637458,231901,3637966,232028v381,255,889,382,1397,382c3639871,232410,3640379,232410,3640760,232283v508,,1016,-127,1524,-382c3642792,231648,3643300,231394,3643681,231013v508,-381,1016,-763,1524,-1525c3645713,228853,3646221,228092,3646602,227075v508,-1015,1016,-2158,1524,-3555c3648634,222250,3649142,220725,3649523,219075v508,-1651,1016,-3429,1524,-5207c3651555,212089,3652063,210312,3652444,208534v508,-1651,1016,-3429,1524,-5081c3654476,201930,3654984,200406,3655365,199136v508,-1398,1016,-2540,1524,-3556c3657397,194437,3657778,193421,3658286,192532v508,-889,1016,-1779,1524,-2668c3660318,189102,3660699,188213,3661207,187451v508,-888,1016,-1777,1524,-2666c3663239,183896,3663620,183007,3664128,182118v508,-890,1016,-1779,1524,-2541c3666160,178688,3666541,177926,3667049,177164v508,-889,1016,-1651,1524,-2286c3669081,174117,3669462,173482,3669970,172720v508,-762,1016,-1397,1524,-2159c3672002,169799,3672383,169037,3672891,168275v508,-762,1016,-1525,1524,-2413c3674796,165100,3675304,164338,3675812,163449v508,-762,1016,-1651,1524,-2413c3677717,160274,3678225,159512,3678733,158876v508,-762,1016,-1396,1524,-1904c3680638,156463,3681146,155956,3681654,155575v508,-381,1016,-762,1524,-1016c3683559,154305,3684067,154177,3684575,154050v508,,1016,-126,1524,-126c3686480,153924,3686988,154050,3687496,154177v508,,1016,128,1524,255c3689401,154686,3689909,154813,3690417,154939v508,128,1016,382,1397,509c3692322,155701,3692830,155828,3693338,155956v508,254,1016,381,1397,507c3695243,156590,3695751,156718,3696259,156845v508,127,1016,127,1397,254c3698164,157225,3698672,157225,3699180,157352v508,128,1016,128,1397,255c3701085,157734,3701593,157988,3702101,158114v508,128,1016,382,1397,636c3704006,158876,3704514,159131,3705022,159385v508,253,1016,635,1397,889c3706927,160527,3707435,160782,3707943,160909v508,254,889,380,1397,380c3709848,161289,3710356,161289,3710864,161289v508,-126,889,-253,1397,-380c3712769,160782,3713277,160655,3713785,160527v508,-127,889,-253,1397,-253c3715690,160274,3716198,160400,3716706,160400v508,127,889,382,1397,636c3718611,161289,3719119,161544,3719627,161798v508,380,889,762,1397,1142c3721532,163195,3722040,163575,3722548,163957v508,381,889,762,1397,1143c3724453,165481,3724961,165862,3725469,166243v381,381,889,762,1397,1143c3727374,167767,3727882,168148,3728390,168656v381,381,889,889,1397,1269c3730295,170434,3730803,170942,3731311,171450v381,508,889,1143,1397,1650c3733216,173609,3733724,174244,3734232,174878v381,635,889,1271,1397,1779c3736137,177292,3736645,177800,3737153,178435v381,508,889,1015,1397,1524c3739058,180467,3739566,180975,3740074,181356v381,507,889,889,1397,1269c3741979,183007,3742487,183388,3742868,183769v508,381,1016,762,1524,1143c3744900,185293,3745408,185547,3745789,185927v508,382,1016,636,1524,1017c3747821,187198,3748329,187578,3748710,187833v508,254,1016,635,1524,889c3750742,188975,3751250,189357,3751631,189611v508,381,1016,635,1524,1015c3753663,191008,3754171,191262,3754552,191643v508,381,1016,762,1524,1016c3756584,193039,3756965,193294,3757473,193675v508,253,1016,508,1524,762c3759505,194690,3759886,194945,3760394,195072v508,127,1016,253,1524,380c3762426,195580,3762807,195707,3763315,195707v508,127,1016,127,1524,254c3765347,195961,3765728,196088,3766236,196214v508,,1016,128,1524,128c3768268,196469,3768649,196596,3769157,196723v508,127,1016,127,1524,253c3771189,197103,3771570,197103,3772078,197103v508,,1016,128,1524,128c3774110,197103,3774491,197103,3774999,196976v508,-126,1016,-253,1524,-380c3776904,196342,3777412,196088,3777920,195834v508,-254,1016,-509,1524,-762c3779825,194690,3780333,194310,3780841,193928v508,-380,1016,-889,1524,-1396c3782746,192150,3783254,191643,3783762,191008v508,-508,1016,-1016,1524,-1651c3785667,188722,3786175,188213,3786683,187578v508,-634,1016,-1142,1524,-1778c3788588,185165,3789096,184658,3789604,184023v508,-509,1016,-1143,1397,-1651c3791509,181863,3792017,181356,3792525,180975v508,-508,1016,-889,1397,-1270c3794430,179324,3794938,178943,3795446,178815v508,-253,1016,-380,1397,-380c3797351,178435,3797859,178562,3798367,178943v508,381,1016,889,1397,1524c3800272,181228,3800780,182245,3801288,183388v508,1270,1016,2667,1397,4445c3803193,189484,3803701,191388,3804209,193548v508,2286,1016,4699,1397,7365c3806114,203581,3806622,206501,3807130,209550v508,3048,889,6476,1397,9906c3809035,223012,3809543,226695,3810051,230632v508,3810,889,7874,1397,12065c3811956,246888,3812464,251206,3812972,255524v508,4318,889,8763,1397,13208c3814877,273050,3815385,277622,3815893,281939v508,4319,889,8636,1397,12955c3817798,299085,3818306,303275,3818814,307213v508,3937,889,7874,1397,11557c3820719,322452,3821227,326009,3821735,329184v508,3302,889,6477,1397,9271c3823640,341375,3824148,343915,3824656,346328v381,2414,889,4572,1397,6478c3826561,354838,3827069,356488,3827577,358013v381,1524,889,2794,1397,4190c3829482,363474,3829990,364489,3830498,365760v381,1142,889,2286,1397,3555c3832403,370459,3832911,371728,3833419,373125v381,1398,889,3049,1397,4700c3835324,379475,3835832,381253,3836340,383032v381,1778,889,3810,1397,5588c3838245,390398,3838753,392302,3839261,393826v381,1651,889,3175,1397,4319c3841166,399288,3841674,400176,3842055,400558v508,380,1016,380,1524,c3844087,400050,3844595,399161,3844976,397890v508,-1269,1016,-3047,1524,-5079c3847008,390778,3847516,388365,3847897,385952v508,-2413,1016,-5206,1524,-7746c3849929,375665,3850437,372999,3850818,370586v508,-2286,1016,-4573,1524,-6604c3852850,361950,3853358,360172,3853739,358648v508,-1651,1016,-2795,1524,-3937c3855771,353440,3856279,352551,3856660,351663v508,-889,1016,-1525,1524,-2413c3858692,348361,3859073,347599,3859581,346583v508,-1144,1016,-2159,1524,-3557c3861613,341630,3861994,340106,3862502,338327v508,-1904,1016,-3937,1524,-6350c3864534,329692,3864915,327025,3865423,324231v508,-2794,1016,-5969,1524,-9144c3867455,311785,3867836,308356,3868344,304800v508,-3556,1016,-7366,1524,-11176c3870376,289813,3870757,285876,3871265,281939v508,-3937,1016,-8001,1524,-11938c3873297,265938,3873678,261874,3874186,257937v508,-3937,1016,-7874,1524,-11812c3876091,242315,3876599,238378,3877107,234696v508,-3683,1016,-7239,1524,-10669c3879012,220599,3879520,217297,3880028,214122v508,-3048,1016,-6097,1524,-8763c3881933,202564,3882441,200025,3882949,197738v508,-2286,1016,-4444,1524,-6350c3884854,189484,3885362,187706,3885870,186309v508,-1524,1016,-2921,1524,-4064c3887775,181101,3888283,180213,3888791,179324v508,-889,1016,-1651,1524,-2286c3890696,176402,3891204,175895,3891712,175387v508,-509,1016,-889,1397,-1270c3893617,173736,3894125,173482,3894633,173227v508,-380,1016,-634,1397,-889c3896538,172085,3897046,171958,3897554,171703v508,-127,1016,-380,1397,-507c3899459,171069,3899967,170814,3900475,170688v508,-127,1016,-254,1397,-381c3902380,170180,3902888,170052,3903396,169925v508,-253,1016,-380,1397,-635c3905301,169163,3905809,168910,3906317,168656v508,-255,1016,-635,1397,-1017c3908222,167386,3908730,166877,3909238,166497v508,-382,889,-889,1397,-1397c3911143,164592,3911651,164084,3912159,163575v508,-380,889,-888,1397,-1397c3914064,161671,3914572,161163,3915080,160782v508,-508,889,-889,1397,-1397c3916985,159003,3917493,158623,3918001,158369v508,-381,889,-635,1397,-1017c3919906,157099,3920414,156845,3920922,156590v508,-380,889,-634,1397,-889c3922827,155448,3923335,155194,3923843,154939v508,-253,889,-507,1397,-889c3925748,153797,3926256,153543,3926764,153162v381,-381,889,-762,1397,-1143c3928669,151638,3929177,151257,3929685,150875v381,-380,889,-762,1397,-1142c3931590,149351,3932098,148971,3932606,148589v381,-380,889,-762,1397,-1015c3934511,147193,3935019,146938,3935527,146685v381,-382,889,-635,1397,-889c3937432,145669,3937940,145414,3938448,145288v381,-127,889,-254,1397,-381c3940353,144780,3940861,144780,3941369,144652v381,,889,,1397,c3943274,144525,3943782,144652,3944163,144652v508,,1016,,1524,128c3946195,144780,3946703,144907,3947084,144907v508,127,1016,127,1524,254c3949116,145288,3949624,145414,3950005,145414v508,128,1016,255,1524,255c3952037,145796,3952545,145923,3952926,146050v508,,1016,126,1524,253c3954958,146431,3955466,146431,3955847,146558v508,127,1016,254,1524,380c3957879,147065,3958387,147193,3958768,147320v508,127,1016,254,1524,380c3960800,147827,3961181,147955,3961689,148082v508,127,1016,381,1524,507c3963721,148717,3964102,148844,3964610,148971v508,,1016,127,1524,254c3966642,149351,3967023,149478,3967531,149478v508,128,1016,128,1524,255c3969563,149860,3969944,149860,3970452,149860v508,127,1016,127,1524,127c3972484,149987,3972865,149987,3973373,149987v508,,1016,,1524,c3975405,149860,3975786,149860,3976294,149733v508,-127,1016,-127,1524,-255c3978199,149351,3978707,149098,3979215,148971v508,-127,1016,-254,1524,-508c3981120,148336,3981628,148209,3982136,148082v508,-255,1016,-382,1524,-508c3984041,147320,3984549,147193,3985057,147065v508,-253,1016,-380,1524,-507c3986962,146431,3987470,146176,3987978,146050v508,-127,1016,-381,1524,-508c3989883,145414,3990391,145288,3990899,145161v508,-254,1016,-381,1524,-509c3992804,144525,3993312,144399,3993820,144272v508,-127,1016,-254,1397,-382c3995725,143763,3996233,143637,3996741,143510v508,-127,1016,-254,1397,-382c3998646,143128,3999154,143001,3999662,142875v508,,1016,-127,1397,-127c4001567,142621,4002075,142621,4002583,142748v508,,1016,,1397,127c4004488,143001,4004996,143256,4005504,143510v508,253,1016,508,1397,889c4007409,144780,4007917,145288,4008425,145923v508,508,889,1142,1397,1904c4010330,148589,4010838,149478,4011346,150368v508,889,889,1905,1397,3047c4013251,154686,4013759,155956,4014267,157352v508,1398,889,2922,1397,4699c4016172,163702,4016680,165481,4017188,167513v508,2032,889,4190,1397,6476c4019093,176275,4019601,178815,4020109,181483v508,2667,889,5461,1397,8509c4022014,193039,4022522,196214,4023030,199771v508,3429,889,7239,1397,11176c4024935,214884,4025443,219075,4025951,223520v381,4572,889,9270,1397,14224c4027856,242824,4028364,248031,4028872,253492v381,5460,889,11176,1397,17018c4030777,276351,4031285,282448,4031793,288417v381,6096,889,12192,1397,18288c4033698,312674,4034206,318897,4034714,324612v381,5841,889,11557,1397,16890c4036619,346837,4037127,351917,4037635,356362v381,4572,889,8763,1397,12191c4039540,372110,4040048,375158,4040556,377444v381,2286,889,3937,1397,5080c4042334,383413,4042969,383921,4043350,383794v508,-127,1016,-889,1524,-1906c4045382,380873,4045890,379222,4046271,377825v508,-1398,1016,-3302,1524,-4573c4048303,371856,4048811,370459,4049192,369824v508,-636,1016,-1143,1524,-762c4051224,369443,4051732,370332,4052113,371856v508,1396,1016,3682,1524,6222c4054145,380492,4054653,383539,4055034,386588v508,2921,1016,6223,1524,9017c4057066,398399,4057574,401193,4057955,403225v508,1905,1016,3428,1524,4063c4059860,407797,4060495,407543,4060876,406908v508,-889,1016,-2668,1524,-4953c4062908,399796,4063289,396621,4063797,393573v508,-3175,1016,-6859,1524,-10287c4065829,379857,4066210,376174,4066718,372999v508,-3175,1016,-6350,1524,-9017c4068750,361442,4069131,359028,4069639,357124v508,-1905,1016,-3429,1524,-4826c4071671,350900,4072052,350012,4072560,348996v508,-1016,1016,-1778,1524,-2668c4074592,345313,4074973,344424,4075481,343281v508,-1017,1016,-2286,1524,-3810c4077386,338074,4077894,336296,4078402,334390v508,-2031,1016,-4190,1524,-6730c4080307,325247,4080815,322452,4081323,319405v508,-2921,1016,-6223,1524,-9653c4083228,306324,4083736,302640,4084244,298703v508,-3809,1016,-7873,1524,-11938c4086149,282575,4086657,278257,4087165,273938v508,-4317,1016,-8763,1524,-13080c4089070,256539,4089578,252222,4090086,248031v508,-4318,1016,-8509,1524,-12446c4091991,231521,4092499,227711,4093007,224027v508,-3682,1016,-7239,1397,-10540c4094912,210058,4095420,206883,4095928,203835v508,-2922,1016,-5715,1397,-8383c4097833,192786,4098341,190373,4098849,188087v508,-2287,1016,-4445,1397,-6350c4100754,179832,4101262,178053,4101770,176402v508,-1651,1016,-3175,1397,-4444c4103675,170561,4104183,169418,4104691,168148v508,-1143,1016,-2160,1397,-3302c4106596,163830,4107104,162940,4107612,161925v508,-1016,1016,-2160,1397,-3175c4109517,157734,4110025,156590,4110533,155448v508,-1016,889,-2286,1397,-3429c4112438,150875,4112946,149606,4113454,148336v508,-1271,889,-2540,1397,-3684c4115359,143383,4115867,142113,4116375,140843v508,-1270,889,-2541,1397,-3683c4118280,136017,4118788,134747,4119296,133731v508,-1143,889,-2286,1397,-3303c4121201,129286,4121709,128270,4122217,127253v508,-1015,889,-1904,1397,-2793c4124122,123571,4124630,122809,4125138,122047v508,-762,889,-1397,1397,-2033c4127043,119380,4127551,118872,4128059,118363v381,-507,889,-888,1397,-1269c4129964,116713,4130472,116332,4130980,115950v381,-380,889,-635,1397,-1015c4132885,114553,4133393,114173,4133901,113792v381,-381,889,-762,1397,-1270c4135806,112013,4136314,111506,4136822,110871v381,-635,889,-1271,1397,-2033c4138727,108203,4139235,107314,4139743,106425v381,-1015,889,-2031,1397,-3175c4141648,102108,4142156,100711,4142664,99313v381,-1396,889,-3048,1397,-4699c4144569,92837,4145077,91059,4145458,89026v508,-1904,1016,-4063,1524,-6223c4147490,80645,4147998,78359,4148379,76073v508,-2286,1016,-4826,1524,-7239c4150411,66421,4150919,64008,4151300,61595v508,-2413,1016,-4826,1524,-7112c4153332,52070,4153840,49784,4154221,47751v508,-2158,1016,-4190,1524,-5968c4156253,39877,4156761,38226,4157142,36957v508,-1397,1016,-2540,1524,-3430c4159174,32765,4159682,32131,4160063,32003v508,-253,1016,-127,1524,255c4162095,32638,4162476,33400,4162984,34289v508,889,1016,2160,1524,3430c4165016,39115,4165397,40639,4165905,42163v508,1651,1016,3302,1524,4826c4167937,48640,4168318,50292,4168826,51688v508,1525,1016,2922,1524,4064c4170858,56896,4171239,57912,4171747,58674v508,762,1016,1270,1524,1651c4173779,60578,4174160,60706,4174668,60578v508,-127,1016,-634,1524,-1269c4176700,58674,4177081,57785,4177589,56642v508,-1017,1016,-2414,1524,-3937c4179494,51308,4180002,49530,4180510,47878v508,-1778,1016,-3682,1524,-5588c4182415,40386,4182923,38481,4183431,36575v508,-1777,1016,-3682,1524,-5333c4185336,29590,4185844,27939,4186352,26543v508,-1397,1016,-2668,1524,-3683c4188257,21844,4188765,20955,4189273,20320v508,-508,1016,-889,1524,-1144c4191178,19050,4191686,19176,4192194,19558v508,380,1016,889,1524,1651c4194099,22098,4194607,23113,4195115,24257v508,1269,1016,2793,1397,4318c4197020,30225,4197528,32003,4198036,33782v508,1905,1016,3810,1397,5842c4199941,41528,4200449,43561,4200957,45593v508,1905,1016,3809,1397,5715c4202862,53086,4203370,54737,4203878,56388v508,1650,1016,3048,1397,4445c4205783,62230,4206291,63373,4206799,64515v508,1144,1016,2160,1397,3048c4208704,68580,4209212,69469,4209720,70358v508,889,889,1651,1397,2413c4211625,73660,4212133,74422,4212641,75184v508,889,889,1651,1397,2540c4214546,78613,4215054,79501,4215562,80390v508,1017,889,1906,1397,3048c4217467,84582,4217975,85725,4218483,86995v508,1269,889,2667,1397,4191c4220388,92583,4220896,94234,4221404,96012v508,1651,889,3556,1397,5588c4223309,103505,4223817,105663,4224325,107823v508,2159,889,4317,1397,6603c4226230,116713,4226738,119125,4227246,121412v381,2286,889,4699,1397,6985c4229151,130810,4229659,133096,4230167,135255v381,2285,889,4445,1397,6604c4232072,144018,4232580,146050,4233088,148082v381,2031,889,3937,1397,5715c4234993,155575,4235501,157352,4236009,158876v381,1651,889,3049,1397,4446c4237914,164592,4238422,165735,4238930,166750v381,1017,889,1778,1397,2413c4240835,169799,4241343,170180,4241851,170307v381,254,889,254,1397,127c4243756,170180,4244264,169799,4244645,169290v508,-634,1016,-1396,1524,-2285c4246677,166115,4247185,164973,4247566,163830v508,-1270,1016,-2541,1524,-3937c4249598,158496,4250106,156972,4250487,155575v508,-1398,1016,-2922,1524,-4318c4252519,149860,4253027,148463,4253408,147193v508,-1270,1016,-2413,1524,-3430c4255440,142748,4255948,141859,4256329,141224v508,-636,1016,-1143,1524,-1524c4258361,139319,4258869,139064,4259250,138938v508,-127,1016,,1524,c4261282,139064,4261663,139192,4262171,139319v508,254,1016,507,1524,634c4264203,140081,4264584,140335,4265092,140335v508,127,1016,127,1524,c4267124,140335,4267505,140208,4268013,139953v508,-253,1016,-634,1524,-1015c4270045,138557,4270426,138049,4270934,137540v508,-634,1016,-1269,1524,-2031c4272966,134874,4273347,134112,4273855,133350v508,-762,1016,-1651,1524,-2413c4275887,130048,4276268,129286,4276776,128397v508,-762,1016,-1524,1524,-2286c4278681,125222,4279189,124587,4279697,123825v508,-762,1016,-1525,1524,-2287c4281602,120776,4282110,120142,4282618,119252v508,-762,1016,-1524,1524,-2413c4284523,115824,4285031,114935,4285539,113792v508,-1143,1016,-2414,1524,-3810c4287444,108585,4287952,107061,4288460,105410v508,-1778,1016,-3684,1524,-5588c4290365,97789,4290873,95631,4291381,93345v508,-2159,1016,-4572,1524,-6985c4293286,83947,4293794,81280,4294302,78867v508,-2541,1016,-5080,1397,-7493c4296207,68961,4296715,66548,4297223,64135v508,-2286,1016,-4572,1397,-6732c4299128,55245,4299636,53213,4300144,51308v508,-1906,1016,-3810,1397,-5461c4302049,44069,4302557,42418,4303065,40767v508,-1524,1016,-3048,1397,-4572c4304970,34671,4305478,33274,4305986,31750v508,-1398,1016,-2922,1397,-4445c4307891,25908,4308399,24511,4308907,22987v508,-1398,1016,-2922,1397,-4318c4310812,17145,4311320,15748,4311828,14350v508,-1397,889,-2793,1397,-4063c4313733,9017,4314241,7747,4314749,6603v508,-1015,889,-2158,1397,-2920c4316654,2794,4317162,2032,4317670,1524v508,-509,889,-1016,1397,-1271c4319575,126,4320083,,4320591,253v508,128,889,382,1397,1017c4322496,1777,4323004,2539,4323512,3428v508,890,889,1906,1397,3175c4325417,7874,4325925,9271,4326433,10795v508,1651,889,3302,1397,5080c4328338,17652,4328846,19685,4329354,21717v381,1905,889,4064,1397,6222c4331259,30099,4331767,32385,4332275,34671v381,2286,889,4572,1397,6857c4334180,43942,4334688,46355,4335196,48640v381,2286,889,4573,1397,6859c4337101,57658,4337609,59944,4338117,61975v381,2160,889,4064,1397,5970c4340022,69723,4340530,71374,4341038,72771v381,1524,889,2667,1397,3810c4342943,77597,4343451,78359,4343959,78994v381,634,889,1143,1397,1396c4345864,80645,4346372,80772,4346753,80899v508,126,1016,,1524,126c4348785,81152,4349293,81152,4349674,81407v508,254,1016,635,1524,1269c4351706,83185,4352214,84074,4352595,85089v508,1144,1016,2541,1524,4192c4354627,90932,4355135,92837,4355516,94996v508,2159,1016,4572,1524,7239c4357548,104775,4358056,107696,4358437,110617v508,2921,1016,5969,1524,9017c4360469,122682,4360850,125857,4361358,128905v508,3175,1016,6350,1524,9270c4363390,141224,4363771,144272,4364279,147065v508,2922,1016,5716,1524,8383c4366311,158114,4366692,160782,4367200,163195v508,2540,1016,4953,1524,7239c4369232,172720,4369613,175006,4370121,177164v508,2033,1016,4064,1524,5970c4372153,185038,4372534,186944,4373042,188722v508,1778,1016,3428,1524,4953c4375074,195199,4375455,196723,4375963,198120v508,1269,1016,2667,1524,3810c4377995,203073,4378376,204215,4378884,205232v508,1143,1016,2031,1524,2920c4380789,209169,4381297,210058,4381805,210947v508,889,1016,1778,1524,2666c4383710,214375,4384218,215264,4384726,216153v508,890,1016,1906,1524,2795c4386631,219963,4387139,220980,4387647,221996v508,1016,1016,2031,1524,3175c4389552,226187,4390060,227330,4390568,228473v508,1142,1016,2286,1524,3555c4392473,233172,4392981,234314,4393489,235585v508,1142,1016,2413,1524,3555c4395394,240284,4395902,241426,4396410,242570v508,1143,1016,2286,1397,3429c4398315,247142,4398823,248158,4399331,249174v508,1015,1016,2032,1397,2921c4401236,252984,4401744,253873,4402252,254762v508,762,1016,1524,1397,2286c4404157,257810,4404665,258445,4405173,259080v508,634,1016,1270,1397,1905c4407078,261620,4407586,262127,4408094,262636v508,635,1016,1142,1397,1651c4409999,264795,4410507,265302,4411015,265811v508,508,1016,889,1397,1397c4412920,267715,4413428,268224,4413936,268605v508,508,889,1016,1397,1523c4415841,270637,4416349,271145,4416857,271652v508,382,889,890,1397,1524c4418762,273685,4419270,274193,4419778,274827v508,509,889,1017,1397,1651c4421683,276987,4422191,277622,4422699,278257v508,635,889,1143,1397,1778c4424604,280670,4425112,281305,4425620,281939v508,636,889,1271,1397,1906c4427525,284352,4428033,284988,4428541,285623v508,635,889,1142,1397,1777c4430446,287909,4430954,288417,4431462,288925v381,508,889,888,1397,1397c4433367,290702,4433875,291084,4434383,291464v381,255,889,509,1397,762c4436288,292481,4436796,292735,4437304,292988v381,127,889,255,1397,382c4439209,293624,4439717,293750,4440225,293877v381,128,889,255,1397,509c4442130,294513,4442638,294767,4443146,295021v381,127,889,380,1397,762c4445051,296037,4445559,296418,4446067,296672v381,380,889,762,1397,1142c4447972,298196,4448480,298703,4448861,299085v508,380,1016,762,1524,1142c4450893,300609,4451401,300989,4451782,301244v508,254,1016,507,1524,634c4453814,302006,4454322,302133,4454703,302006v508,-128,1016,-255,1524,-762c4456735,300863,4457243,300355,4457624,299465v508,-889,1016,-1904,1524,-3302c4459656,294767,4460164,293243,4460545,291211v508,-1905,1016,-4191,1524,-6859c4462577,281813,4462958,278892,4463466,275717v508,-3175,1016,-6604,1524,-10287c4465498,261747,4465879,257810,4466387,253746v508,-3937,1016,-8256,1524,-12320c4468419,237236,4468800,233045,4469308,228981v508,-4064,1016,-8129,1524,-11811c4471340,213360,4471721,209803,4472229,206756v508,-3175,1016,-6096,1524,-8509c4474261,195834,4474642,193801,4475150,192277v508,-1524,1016,-2666,1524,-3175c4477055,188468,4477563,188340,4478071,188595v508,254,1016,889,1524,2031c4479976,191643,4480484,193167,4480992,194945v508,1778,1016,3937,1524,6223c4482897,203581,4483405,206248,4483913,209042v508,2667,1016,5715,1524,8635c4485818,220725,4486326,223900,4486834,227075v508,3175,1016,6350,1524,9525c4488739,239775,4489247,242950,4489755,245999v508,3048,1016,6096,1524,9016c4491660,257937,4492168,260858,4492676,263525v508,2667,1016,5334,1524,7747c4494581,273685,4495089,275971,4495597,278130v508,2032,1016,3937,1397,5588c4497502,285496,4498010,287020,4498518,288163v508,1143,1016,2159,1397,2794c4500423,291592,4500931,291973,4501439,291973v508,-127,1016,-381,1397,-1143c4503344,290068,4503852,288925,4504360,287527v508,-1524,1016,-3302,1397,-5460c4506265,280035,4506773,277495,4507281,274827v508,-2666,1016,-5588,1397,-8635c4509186,263271,4509694,259969,4510202,256921v508,-3175,1016,-6350,1397,-9271c4512107,244728,4512615,241681,4513123,239140v508,-2666,889,-5079,1397,-7112c4515028,229997,4515536,228219,4516044,226822v508,-1271,889,-2286,1397,-2922c4517949,223265,4518457,223012,4518965,223138v508,127,889,636,1397,1398c4520870,225298,4521378,226440,4521886,227838v508,1270,889,2921,1397,4699c4523791,234314,4524299,236347,4524807,238378v508,2033,889,4192,1397,6350c4526712,246888,4527220,249047,4527728,251206v508,2158,889,4318,1397,6350c4529633,259714,4530141,261747,4530649,263525v381,1905,889,3683,1397,5334c4532554,270510,4533062,272034,4533570,273431v381,1396,889,2667,1397,3809c4535475,278384,4535983,279400,4536491,280288v381,889,889,1525,1397,2160c4538396,283083,4538904,283590,4539412,283972v381,380,889,508,1397,635c4541317,284861,4541825,284861,4542333,284861v381,,889,-254,1397,-381c4544238,284352,4544746,284099,4545254,283845v381,-127,889,-508,1397,-762c4547159,282956,4547667,282701,4548048,282448v508,-127,1016,-254,1524,-254c4550080,282194,4550588,282194,4550969,282448v508,253,1016,508,1524,1015c4553001,283972,4553509,284607,4553890,285369v508,762,1016,1778,1524,2794c4555922,289178,4556430,290449,4556811,291719v508,1396,1016,2794,1524,4318c4558843,297434,4559351,298958,4559732,300482v508,1524,1016,3175,1524,4571c4561764,306577,4562272,308101,4562653,309499v508,1397,1016,2666,1524,3937c4564685,314706,4565066,315849,4565574,316864v508,1017,1016,2033,1524,2922c4567606,320675,4567987,321437,4568495,322199v508,762,1016,1524,1524,2159c4570527,324993,4570908,325627,4571416,326263v508,508,1016,1015,1524,1650c4573448,328422,4573829,328930,4574337,329438v508,381,1016,888,1524,1397c4576369,331215,4576750,331597,4577258,332105v508,381,1016,762,1524,1270c4579290,333756,4579671,334137,4580179,334518v508,381,1016,762,1524,1143c4582084,336042,4582592,336550,4583100,336931v508,381,1016,889,1524,1396c4585005,338709,4585513,339217,4586021,339598v508,508,1016,1015,1524,1524c4587926,341757,4588434,342264,4588942,342773v508,508,1016,1015,1524,1651c4590847,344932,4591355,345439,4591863,345948v508,508,1016,1015,1524,1524c4593768,347980,4594276,348488,4594784,348996v508,507,1016,1016,1524,1397c4596689,350900,4597197,351282,4597705,351663v508,508,1016,888,1397,1270c4599610,353313,4600118,353695,4600626,354075v508,382,1016,763,1397,1144c4602531,355473,4603039,355853,4603547,356235v508,380,1016,762,1397,1015c4605452,357632,4605960,358013,4606468,358267v508,254,1016,634,1397,761c4608373,359283,4608881,359537,4609389,359790v508,128,1016,382,1397,382c4611294,360299,4611802,360425,4612310,360425v508,,1016,,1397,c4614215,360425,4614723,360299,4615231,360172v508,-127,889,-254,1397,-382c4617136,359537,4617644,359410,4618152,359156v508,-255,889,-508,1397,-762c4620057,358139,4620565,357759,4621073,357377v508,-380,889,-762,1397,-1142c4622978,355853,4623486,355473,4623994,354964v508,-507,889,-1015,1397,-1396c4625899,353060,4626407,352551,4626915,352044v508,-508,889,-1017,1397,-1524c4628820,350012,4629328,349503,4629836,348996v508,-508,889,-1016,1397,-1397c4631741,347090,4632249,346583,4632757,346201v381,-380,889,-762,1397,-1015c4634662,344932,4635170,344677,4635678,344424v381,-127,889,-254,1397,-381c4637583,344043,4638091,344170,4638599,344297v381,127,889,253,1397,635c4640504,345186,4641012,345567,4641520,346075v381,508,889,1143,1397,1777c4643425,348488,4643933,349250,4644441,350012v381,762,889,1651,1397,2539c4646346,353313,4646854,354202,4647362,355219v381,889,889,1778,1397,2667c4649267,358901,4649775,359790,4650156,360680v508,889,1016,1778,1524,2667c4652188,364236,4652696,364998,4653077,365760v508,762,1016,1524,1524,2286c4655109,368681,4655617,369315,4655998,369950v508,636,1016,1271,1524,1778c4658030,372363,4658538,372872,4658919,373380v508,508,1016,889,1524,1396c4660951,375158,4661459,375538,4661840,375920v508,380,1016,762,1524,1143c4663872,377444,4664253,377698,4664761,378078v508,255,1016,509,1524,890c4666793,379222,4667174,379475,4667682,379730v508,381,1016,634,1524,889c4669714,380873,4670095,381126,4670603,381381v508,381,1016,634,1524,889c4672635,382650,4673016,382905,4673524,383159v508,380,1016,762,1524,1016c4675556,384556,4675937,384937,4676445,385318v508,381,1016,762,1524,1143c4678477,386842,4678858,387223,4679366,387476v508,382,1016,762,1524,1144c4681271,388874,4681779,389127,4682287,389509v508,254,1016,635,1524,889c4684192,390651,4684700,390778,4685208,391033v508,254,1016,507,1524,635c4687113,391922,4687621,392049,4688129,392302v508,128,1016,255,1524,382c4690034,392938,4690542,392938,4691050,393064v508,128,1016,255,1524,255c4692955,393446,4693463,393446,4693971,393446v508,,1016,,1524,c4695876,393446,4696384,393446,4696892,393446v508,-127,1016,-127,1397,-127c4698797,393319,4699305,393192,4699813,393192v508,,1016,-128,1397,-128c4701718,392938,4702226,392938,4702734,392811v508,-127,1016,-254,1397,-509c4704639,392175,4705147,391922,4705655,391540v508,-253,1016,-634,1397,-1142c4707560,389889,4708068,389382,4708576,388620v508,-635,1016,-1524,1397,-2540c4710481,385063,4710989,383921,4711497,382524v508,-1271,1016,-2922,1397,-4699c4713402,376047,4713910,374014,4714418,371856v508,-2286,889,-4826,1397,-7493c4716323,361696,4716831,358648,4717339,355600v508,-3049,889,-6350,1397,-9652c4719244,342773,4719752,339217,4720260,336042v508,-3303,889,-6731,1397,-9653c4722165,323342,4722673,320294,4723181,317753v508,-2540,889,-4826,1397,-6603c4725086,309245,4725594,307848,4726102,306832v381,-1017,889,-1524,1397,-1524c4728007,305181,4728515,305688,4729023,306450v508,763,889,2160,1397,3684c4730928,311658,4731436,313563,4731944,315595v381,2031,889,4444,1397,6857c4733849,324865,4734357,327406,4734865,329946v381,2540,889,5206,1397,7619c4736770,340106,4737278,342519,4737786,344932v381,2286,889,4444,1397,6477c4739691,353568,4740199,355473,4740707,357377v381,1779,889,3430,1397,4954c4742612,363982,4743120,365378,4743628,366775v381,1398,889,2540,1397,3684c4745533,371601,4746041,372618,4746549,373634v381,1016,889,1904,1397,2793c4748454,377189,4748962,377951,4749343,378713v508,762,1016,1398,1524,2033c4751375,381381,4751883,381888,4752264,382397v508,508,1016,1016,1524,1397c4754296,384301,4754804,384683,4755185,385063v508,382,1016,762,1524,1144c4757217,386588,4757725,386842,4758106,387223v508,253,1016,508,1524,762c4760138,388238,4760646,388493,4761027,388747v508,253,1016,508,1524,635c4763059,389636,4763567,389763,4763948,390017v508,127,1016,254,1524,254c4765980,390398,4766361,390525,4766869,390525v508,126,1016,126,1524,126c4768901,390651,4769282,390778,4769790,390778v508,,1016,,1524,c4771822,390778,4772203,390651,4772711,390651v508,,1016,,1524,c4774743,390651,4775124,390651,4775632,390651v508,,1016,,1524,c4777664,390651,4778045,390525,4778553,390525v508,,1016,126,1524,126c4780585,390651,4780966,390651,4781474,390651v508,127,1016,127,1524,127c4783379,390906,4783887,390906,4784395,390906v508,127,1016,127,1524,127c4786300,391033,4786808,391160,4787316,391160v508,,1016,127,1524,127c4789221,391413,4789729,391413,4790237,391540v508,,1016,128,1524,128c4792142,391795,4792650,391922,4793158,392049v508,,1016,126,1524,253c4795063,392430,4795571,392557,4796079,392684v508,127,1016,127,1524,254c4797984,393064,4798492,393064,4799000,393192v508,,1016,,1397,c4800905,393319,4801413,393319,4801921,393319v508,,1016,,1397,c4803826,393319,4804334,393192,4804842,393192v508,,1016,,1397,c4806747,393064,4807255,393064,4807763,392938v508,,1016,-127,1397,-254c4809668,392684,4810176,392557,4810684,392302v508,-127,1016,-253,1397,-507c4812589,391668,4813097,391413,4813605,391160v508,-254,889,-509,1397,-762c4815510,390017,4816018,389763,4816526,389382v508,-255,889,-635,1397,-1017c4818431,387985,4818939,387603,4819447,387223v508,-381,889,-889,1397,-1271c4821352,385445,4821860,384937,4822368,384428v508,-634,889,-1142,1397,-1778c4824273,382143,4824781,381508,4825289,380746v508,-635,889,-1271,1397,-2033c4827194,378078,4827702,377317,4828210,376555v508,-762,889,-1524,1397,-2286c4830115,373507,4830623,372618,4831131,371856v508,-889,889,-1779,1397,-2668c4833036,368300,4833544,367411,4834052,366522v381,-1016,889,-1905,1397,-2795c4835957,362838,4836465,361950,4836973,361061v381,-889,889,-1778,1397,-2667c4838878,357505,4839386,356615,4839894,355853v381,-889,889,-1651,1397,-2413c4841799,352678,4842307,351917,4842815,351282v381,-762,889,-1524,1397,-2159c4844720,348488,4845228,347852,4845736,347218v381,-635,889,-1143,1397,-1779c4847641,344932,4848149,344297,4848657,343788v381,-507,889,-1015,1397,-1524c4850562,341757,4851070,341249,4851451,340740v508,-507,1016,-1015,1524,-1523c4853483,338709,4853991,338327,4854372,337947v508,-382,1016,-889,1524,-1144c4856404,336550,4856912,336423,4857293,336423v508,-127,1016,,1524,253c4859325,336931,4859833,337312,4860214,337820v508,507,1016,1269,1524,2158c4862246,340740,4862754,341630,4863135,342646v508,889,1016,2031,1524,3048c4865167,346710,4865675,347725,4866056,348742v508,1016,1016,1905,1524,2921c4868088,352551,4868469,353440,4868977,354202v508,890,1016,1651,1524,2286c4871009,357250,4871390,357886,4871898,358521v508,635,1016,1142,1524,1651c4873930,360680,4874311,361188,4874819,361696v508,380,1016,762,1524,1142c4876851,363220,4877232,363474,4877740,363855v508,254,1016,634,1524,889c4879772,365125,4880153,365378,4880661,365633v508,254,1016,635,1524,889c4882693,366775,4883074,367157,4883582,367411v508,253,1016,635,1524,889c4885487,368553,4885995,368935,4886503,369188v508,255,1016,382,1524,636c4888408,369950,4888916,370077,4889424,370077v508,128,1016,128,1524,c4891329,369950,4891837,369824,4892345,369697v508,-254,1016,-509,1524,-762c4894250,368681,4894758,368300,4895266,367919v508,-255,1016,-635,1524,-1017c4897171,366522,4897679,366140,4898187,365887v508,-381,1016,-762,1524,-1016c4900092,364617,4900600,364363,4901108,364236v508,-254,1016,-381,1397,-381c4903013,363727,4903521,363727,4904029,363855v508,,1016,127,1397,254c4905934,364236,4906442,364363,4906950,364489v508,255,1016,509,1397,636c4908855,365378,4909363,365506,4909871,365760v508,127,1016,253,1397,380c4911776,366395,4912284,366522,4912792,366649v508,,1016,126,1397,253c4914697,367030,4915205,367030,4915713,367157v508,254,889,381,1397,507c4917618,367919,4918126,368173,4918634,368426v508,382,889,636,1397,1017c4920539,369950,4921047,370332,4921555,370967v508,508,889,1016,1397,1651c4923460,373252,4923968,373888,4924476,374523v508,635,889,1270,1397,1904c4926381,377063,4926889,377698,4927397,378333v508,635,889,1142,1397,1651c4929302,380492,4929810,381000,4930318,381508v508,507,889,889,1397,1269c4932223,383159,4932731,383539,4933239,383921v381,380,889,635,1397,1142c4935144,385445,4935652,385825,4936160,386207v381,507,889,1016,1397,1524c4938065,388365,4938573,388874,4939081,389509v381,508,889,1269,1397,1778c4940986,391922,4941494,392430,4942002,392938v381,381,889,888,1397,1270c4943907,394462,4944415,394715,4944923,394843v381,127,889,127,1397,127c4946828,394843,4947336,394715,4947844,394462v381,-254,889,-636,1397,-889c4949749,393192,4950257,392811,4950638,392430v508,-381,1016,-635,1524,-1017c4952670,391160,4953178,390906,4953559,390651v508,-126,1016,-253,1524,-253c4955591,390271,4956099,390398,4956480,390525v508,126,1016,381,1524,635c4958512,391413,4959147,392049,4959401,392175e" filled="f" strokecolor="#b9ee75" strokeweight="1.56pt">
                  <v:stroke endcap="round"/>
                  <v:path arrowok="t" textboxrect="0,0,4959401,676783"/>
                </v:shape>
                <v:shape id="Shape 29816" o:spid="_x0000_s1073" style="position:absolute;left:1469;top:7853;width:49594;height:3973;visibility:visible;mso-wrap-style:square;v-text-anchor:top" coordsize="4959401,39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" path="m,392938v483,-127,978,-127,1460,-127c1943,392811,2426,392811,2921,392811v483,,965,,1461,-127c4864,392684,5347,392684,5842,392684v483,-127,965,-127,1448,-127c7785,392557,8268,392557,8750,392430v483,,978,,1461,c10693,392430,11189,392430,11671,392430v483,,966,,1461,c13614,392303,14097,392430,14592,392430v483,,965,,1448,c16535,392303,17018,392303,17501,392303v495,,978,,1460,c19444,392303,19939,392303,20422,392303v482,,977,-127,1460,-127c22365,392176,22847,392176,23343,392176v482,,965,,1460,-127c25286,392049,25768,392049,26251,392049v495,,978,,1460,-127c28207,391922,28689,391922,29172,391922v482,,978,,1460,c31115,391922,31610,391922,32093,391922v483,,965,,1460,c34036,391795,34519,391922,35014,391922v482,,965,,1448,c36957,391795,37440,391795,37922,391795v496,,978,,1461,c39865,391668,40361,391668,40843,391668v483,,965,,1461,c42786,391541,43269,391541,43764,391541v483,,965,,1461,-127c45707,391414,46190,391414,46673,391414v495,,977,-127,1460,-127c48628,391287,49111,391287,49593,391287v483,-127,978,-127,1461,-127c51537,391160,52032,391160,52515,391160v482,-127,965,-127,1460,-127c54458,391033,54940,391033,55435,391033v483,,966,,1448,c57379,391033,57861,390906,58344,390906v482,,978,,1460,c60287,390906,60782,390906,61265,390906v482,,965,,1460,c63208,390906,63690,390906,64186,390779v482,,965,127,1460,c66129,390779,66612,390779,67094,390779v495,,978,,1461,c69050,390779,69532,390779,70015,390779v483,-127,978,-127,1461,-127c71958,390652,72441,390652,72936,390652v483,-127,965,-127,1461,-127c74879,390525,75362,390525,75844,390525v496,,978,,1461,c77800,390525,78283,390525,78765,390525v496,,978,,1461,c80709,390525,81204,390398,81686,390398v483,,966,,1461,c83629,390398,84112,390398,84607,390398v483,,966,,1461,-127c86551,390271,87033,390271,87516,390271v495,,978,,1460,c89459,390144,89954,390144,90437,390144v482,,978,,1460,c92380,390144,92862,390144,93358,390144v482,,965,,1460,c95301,390144,95783,390144,96279,390144v482,-127,965,-127,1448,-127c98222,390017,98704,390017,99187,389890v483,,978,,1461,c101130,389763,101625,389763,102108,389763v483,,965,-127,1460,-127c104051,389636,104534,389509,105029,389509v483,,965,,1448,c106972,389509,107455,389509,107937,389382v496,,978,,1461,c109880,389382,110376,389382,110858,389382v483,,978,,1461,c112801,389382,113284,389255,113779,389255v483,,966,,1461,c115722,389255,116205,389255,116688,389255v495,,977,,1460,c118643,389255,119126,389255,119609,389255v482,,978,,1460,c121552,389255,122047,389255,122530,389255v482,,965,,1460,-127c124473,389128,124955,389128,125451,389128v482,,965,,1447,c127394,389001,127876,389001,128359,389001v495,,978,,1460,-127c130302,388874,130797,388874,131280,388874v483,-127,978,-127,1460,-127c133223,388747,133706,388747,134201,388620v483,,965,,1460,c136144,388620,136627,388620,137109,388620v495,,978,,1461,c139065,388493,139548,388493,140030,388493v483,,978,,1461,c141973,388366,142469,388366,142951,388366v483,,965,,1461,c144894,388239,145377,388239,145872,388239v483,,965,,1448,c147815,388239,148298,388239,148781,388112v495,,977,,1460,c150724,388239,151219,388239,151702,388239v482,,977,,1460,c153645,388239,154127,388239,154623,388239v482,,965,,1460,c156566,388239,157048,388239,157531,388239v495,,978,,1460,c159487,388239,159969,388239,160452,388112v482,,978,,1460,c162395,388112,162878,388112,163373,388112v482,,965,,1460,c165316,388112,165799,388112,166294,388112v482,,965,,1448,c168237,388239,168720,388239,169202,388112v495,,978,,1461,c171145,388112,171641,388112,172123,388112v483,,978,-127,1461,-127c174066,387985,174549,387985,175044,387858v483,,965,,1461,c176987,387731,177470,387731,177952,387731v496,,978,,1461,-127c179896,387604,180391,387604,180873,387604v483,,978,,1461,c182817,387604,183299,387477,183794,387477v483,,966,,1461,c185738,387350,186220,387350,186715,387350v483,,966,,1448,-127c188659,387223,189141,387223,189624,387223v495,,978,-127,1460,-127c191567,387096,192062,387096,192545,386969v482,,965,,1460,c194488,386969,194970,386969,195466,386969v482,,965,,1448,c197409,386969,197891,386969,198374,386969v495,,978,,1461,c200330,386969,200812,386969,201295,386969v483,-127,978,-127,1461,-127c203238,386842,203721,386842,204216,386842v483,,965,,1461,c206159,386842,206642,386842,207137,386842v483,,965,,1448,c209080,386842,209563,386842,210045,386842v483,,978,,1461,c211988,386842,212484,386842,212966,386842v483,,966,,1461,c214909,386842,215392,386842,215887,386842v483,,966,,1461,c217830,386842,218313,386715,218796,386715v495,,978,,1460,c220739,386715,221234,386715,221717,386715v482,,978,,1460,c223660,386715,224142,386715,224638,386715v482,,965,,1460,c226581,386715,227063,386715,227546,386588v495,,978,,1460,c229502,386588,229984,386588,230467,386461v482,,978,,1460,c232410,386461,232905,386461,233388,386461v483,-127,965,-127,1460,-127c235331,386334,235814,386207,236309,386207v483,,965,,1448,-127c238252,386080,238735,385953,239217,385953v496,,978,,1461,-127c241160,385826,241656,385699,242138,385699v483,,978,-127,1461,-127c244081,385445,244564,385445,245059,385445v483,,965,,1461,c247002,385318,247485,385318,247968,385318v495,,977,,1460,127c249923,385445,250406,385445,250889,385445v482,,977,,1460,c252832,385445,253327,385445,253810,385445v482,,965,,1460,c255753,385445,256235,385445,256731,385445v495,,1003,,1511,c258623,385318,259131,385318,259639,385318v508,,1016,,1524,c261544,385191,262052,385191,262560,385191v508,,1016,,1397,c264465,385191,264973,385191,265481,385191v508,,1016,,1397,c267386,385191,267894,385191,268402,385191v508,,1016,,1397,c270307,385191,270815,385191,271323,385191v508,,1016,,1397,c273228,385064,273736,385064,274244,385064v508,,1016,,1397,c276149,385064,276657,385064,277165,384937v508,,1016,,1397,c279070,384937,279578,384937,280086,384937v508,,889,,1397,-127c281991,384810,282499,384810,283007,384810v508,127,889,127,1397,127c284912,384937,285420,384937,285928,384937v508,,889,,1397,-127c287833,384810,288341,384810,288849,384810v508,,889,-127,1397,-127c290754,384683,291262,384556,291770,384556v508,-127,889,-127,1397,-254c293675,384302,294183,384175,294691,384175v508,-127,889,-127,1397,-127c296596,383921,297104,383921,297612,383794v381,,889,,1397,c299517,383794,300025,383667,300533,383667v381,,889,,1397,c302438,383540,302946,383540,303454,383540v381,,889,,1397,c305359,383540,305867,383540,306375,383540v381,,889,,1397,c308280,383540,308788,383540,309296,383540v381,,889,,1397,c311201,383540,311709,383540,312217,383540v381,,889,,1397,c314122,383540,314630,383540,315011,383540v508,,1016,-127,1524,-127c317043,383413,317551,383413,317932,383413v508,,1016,-127,1524,-127c319964,383286,320472,383286,320853,383159v508,,1016,,1524,c322885,383159,323393,383032,323774,383032v508,,1016,,1524,c325806,382905,326314,382905,326695,382905v508,,1016,,1524,c328727,382905,329235,382905,329616,382905v508,,1016,-127,1524,-127c331648,382778,332029,382905,332537,382778v508,,1016,,1524,c334569,382778,334950,382778,335458,382651v508,,1016,,1524,c337490,382524,337871,382524,338379,382524v508,-127,1016,-127,1524,-254c340411,382270,340792,382270,341300,382143v508,,1016,,1524,c343332,382143,343713,382143,344221,382143v508,-127,1016,,1524,c346253,382016,346634,382016,347142,382016v508,,1016,,1524,c349047,382016,349555,382016,350063,382016v508,,1016,-127,1524,-127c351968,381889,352476,381889,352984,381889v508,,1016,-127,1524,-127c354889,381762,355397,381762,355905,381762v508,,1016,,1524,c357810,381889,358318,381889,358826,381889v508,,1016,,1524,127c360731,382016,361239,382016,361747,382016v508,,1016,127,1524,127c363652,382143,364160,382143,364668,382143v508,,1016,,1397,c366573,382143,367081,382143,367589,382143v508,,1016,,1397,c369494,382143,370002,382143,370510,382143v508,-127,1016,-127,1397,-127c372415,382016,372923,382016,373431,382016v508,-127,1016,-127,1397,-127c375336,381889,375844,381889,376352,381889v508,,1016,,1397,c378257,381889,378765,381762,379273,381762v508,,889,,1397,c381178,381762,381686,381762,382194,381762v508,,889,,1397,c384099,381762,384607,381762,385115,381635v508,,889,,1397,c387020,381508,387528,381508,388036,381508v508,-127,889,-127,1397,-127c389941,381254,390449,381254,390957,381254v508,,889,-127,1397,-127c392862,381127,393370,381127,393878,381127v508,,889,,1397,c395783,381127,396291,381254,396799,381254v381,,889,,1397,c398704,381254,399212,381254,399720,381127v381,,889,,1397,c401625,381127,402133,381000,402641,381000v381,,889,-127,1397,-127c404546,380873,405054,380746,405562,380746v381,-127,889,-127,1397,-254c407467,380492,407975,380492,408483,380492v381,-127,889,-127,1397,-127c410388,380365,410896,380365,411404,380365v381,,889,-127,1397,-127c413309,380238,413817,380238,414198,380238v508,,1016,,1524,c416230,380238,416738,380238,417119,380238v508,,1016,-127,1524,-127c419151,380111,419659,380111,420040,380111v508,,1016,-127,1524,-127c422072,379984,422580,379984,422961,379857v508,,1016,-127,1524,-127c424993,379730,425501,379603,425882,379603v508,,1016,,1524,-127c427914,379476,428422,379476,428803,379476v508,,1016,,1524,c430835,379349,431216,379349,431724,379349v508,,1016,,1524,c433756,379349,434137,379349,434645,379349v508,-127,1016,-127,1524,-127c436677,379222,437058,379222,437566,379222v508,-127,1016,-127,1524,-127c439598,379095,439979,379095,440487,378968v508,,1016,,1524,c442519,378968,442900,378968,443408,378968v508,,1016,,1524,-127c445440,378841,445821,378841,446329,378841v508,,1016,127,1524,c448234,378841,448742,378841,449250,378841v508,,1016,,1524,c451155,378841,451663,378841,452171,378841v508,,1016,,1524,c454076,378714,454584,378714,455092,378714v508,,1016,,1524,-127c456997,378587,457505,378587,458013,378587v508,-127,1016,-127,1524,-127c459918,378333,460426,378333,460934,378206v508,,1016,-127,1524,-127c462839,377952,463347,377825,463855,377825v508,-127,1016,-254,1397,-381c465760,377444,466268,377317,466776,377190v508,-127,1016,-127,1397,-254c468681,376809,469189,376682,469697,376682v508,-127,1016,-127,1397,-254c471602,376428,472110,376428,472618,376301v508,,1016,,1397,c474523,376301,475031,376301,475539,376301v508,,1016,,1397,c477444,376301,477952,376428,478460,376428v508,,1016,,1397,c480365,376428,480873,376555,481381,376555v508,,889,,1397,c483286,376555,483794,376428,484302,376428v508,,889,,1397,c486207,376428,486715,376428,487223,376301v508,,889,,1397,c489128,376301,489636,376301,490144,376174v508,,889,,1397,c492049,376174,492557,376174,493065,376174v508,,889,-127,1397,-127c494970,376047,495478,376047,495986,376047v508,-127,889,-127,1397,-127c497891,375793,498399,375793,498907,375666v381,,889,,1397,-127c500812,375539,501320,375412,501828,375412v381,-127,889,-127,1397,-254c503733,375158,504241,375158,504749,375031v381,,889,,1397,c506654,374904,507162,374904,507670,374904v381,,889,,1397,-127c509575,374777,510083,374777,510591,374650v381,,889,,1397,-127c512496,374523,513004,374523,513512,374396v381,,889,,1397,-127c515417,374269,515925,374269,516306,374142v508,,1016,,1524,c518338,374142,518846,374015,519227,374015v508,,1016,,1524,c521259,374015,521767,374015,522148,374015v508,,1016,,1524,c524180,373888,524688,373888,525069,373888v508,,1016,,1524,-127c527101,373761,527609,373634,527990,373634v508,,1016,-127,1524,-127c530022,373380,530530,373380,530911,373380v508,-127,1016,-127,1524,-254c532943,373126,533324,372999,533832,372999v508,,1016,-127,1524,-127c535864,372872,536245,372872,536753,372745v508,,1016,,1524,-127c538785,372618,539166,372618,539674,372491v508,,1016,-127,1524,-127c541706,372237,542087,372237,542595,372110v508,,1016,-127,1524,-127c544627,371856,545008,371729,545516,371729v508,-127,1016,-127,1524,-127c547548,371475,547929,371475,548437,371348v508,,1016,,1524,-127c550342,371221,550850,371094,551358,371094v508,,1016,-127,1524,-127c553263,370840,553771,370840,554279,370713v508,,1016,-127,1524,-127c556184,370459,556692,370332,557200,370332v508,-127,1016,-254,1524,-254c559105,369951,559613,369951,560121,369824v508,,1016,-127,1524,-127c562026,369697,562534,369697,563042,369570v508,,1016,,1524,-127c564947,369443,565455,369443,565963,369443v508,-127,1016,-127,1397,-254c567868,369189,568376,369189,568884,369062v508,,1016,-127,1397,-127c570789,368808,571297,368681,571805,368681v508,-127,1016,-254,1397,-254c573710,368300,574218,368300,574726,368173v508,,1016,-127,1397,-127c576631,367919,577139,367919,577647,367792v508,,1016,,1397,-127c579552,367665,580060,367538,580568,367538v508,-127,889,-254,1397,-254c582473,367157,582981,367157,583489,367030v508,,889,-127,1397,-127c585394,366776,585902,366649,586410,366649v508,-127,889,-127,1397,-254c588315,366268,588823,366141,589331,366141v508,-127,889,-254,1397,-254c591236,365760,591744,365633,592252,365633v508,-127,889,-254,1397,-254c594157,365252,594665,365252,595173,365125v508,-127,889,-127,1397,-254c597078,364744,597586,364744,598094,364617v508,-127,889,-254,1397,-254c599999,364236,600507,364109,601015,364109v381,-127,889,-254,1397,-381c602920,363601,603428,363474,603936,363474v381,-127,889,-254,1397,-381c605841,363093,606349,362966,606857,362839v381,,889,-127,1397,-254c608762,362585,609270,362458,609778,362458v381,-127,889,-127,1397,-254c611683,362077,612191,362077,612699,361950v381,,889,-127,1397,-254c614604,361696,615112,361569,615620,361442v381,-127,889,-127,1397,-254c617525,361061,618033,360934,618414,360807v508,-127,1016,-254,1524,-381c620446,360299,620954,360172,621335,360045v508,-127,1016,-127,1524,-254c623367,359664,623875,359537,624256,359410v508,,1016,-127,1524,-254c626288,359029,626796,359029,627177,358902v508,-127,1016,-254,1524,-381c629209,358394,629717,358267,630098,358140v508,-127,1016,-254,1524,-381c632130,357632,632511,357505,633019,357378v508,-127,1016,-381,1524,-508c635051,356743,635432,356616,635940,356489v508,-127,1016,-254,1524,-381c637972,355981,638353,355854,638861,355727v508,-127,1016,-254,1524,-381c640893,355219,641274,355092,641782,354965v508,-127,1016,-254,1524,-381c643814,354457,644195,354330,644703,354203v508,-127,1016,-254,1524,-381c646735,353695,647116,353695,647624,353568v508,-127,1016,-254,1524,-381c649529,353060,650037,352933,650545,352806v508,-127,1016,-254,1524,-381c652450,352298,652958,352171,653466,352044v508,-127,1016,-254,1524,-381c655371,351536,655879,351409,656387,351282v508,-127,1016,-254,1524,-381c658292,350774,658800,350647,659308,350520v508,-127,1016,-254,1524,-381c661213,349885,661721,349885,662229,349631v508,-127,1016,-254,1524,-381c664134,349123,664642,348996,665150,348869v508,-254,1016,-381,1397,-508c667055,348234,667563,348107,668071,347980v508,-254,1016,-381,1397,-508c669976,347345,670484,347218,670992,347091v508,-127,1016,-254,1397,-381c672897,346583,673405,346329,673913,346202v508,-127,1016,-254,1397,-381c675818,345694,676326,345567,676834,345440v508,-127,1016,-381,1397,-508c678739,344805,679247,344678,679755,344551v508,-127,1016,-254,1397,-381c681660,344043,682168,343916,682676,343662v508,-127,889,-254,1397,-381c684581,343154,685089,343027,685597,342773v508,-127,889,-254,1397,-381c687502,342138,688010,342011,688518,341884v508,-127,889,-381,1397,-508c690423,341122,690931,340995,691439,340868v508,-254,889,-381,1397,-635c693344,340106,693852,339852,694360,339725v508,-254,889,-381,1397,-635c696265,338836,696773,338709,697281,338455v508,-254,889,-508,1397,-762c699186,337566,699694,337312,700202,337058v381,-254,889,-508,1397,-762c702107,336042,702615,335661,703123,335407v381,-254,889,-635,1397,-889c705028,334264,705536,333883,706044,333629v381,-381,889,-762,1397,-1143c707949,332105,708457,331724,708965,331343v381,-381,889,-762,1397,-1270c710870,329692,711378,329184,711886,328803v381,-508,889,-1016,1397,-1524c713791,326771,714299,326263,714807,325628v381,-508,889,-1143,1397,-1778c716712,323215,717220,322580,717601,321945v508,-635,1016,-1270,1524,-2032c719633,319278,720141,318516,720522,317754v508,-762,1016,-1524,1524,-2286c722554,314706,723062,313944,723443,313182v508,-762,1016,-1524,1524,-2159c725475,310261,725983,309499,726364,308864v508,-762,1016,-1397,1524,-2032c728396,306324,728904,305689,729285,305181v508,-508,1016,-1016,1524,-1397c731317,303403,731825,303022,732206,302641v508,-254,1016,-508,1524,-762c734238,301752,734619,301625,735127,301498v508,-127,1016,-127,1524,-254c737159,301244,737540,301371,738048,301371v508,127,1016,127,1524,254c740080,301752,740461,301879,740969,302006v508,254,1016,381,1524,508c743001,302768,743382,302895,743890,303149v508,127,1016,381,1524,508c745922,303911,746303,304038,746811,304292v508,127,1016,381,1524,508c748843,304927,749224,305181,749732,305308v508,127,1016,381,1524,508c751637,305943,752145,306070,752653,306197v508,127,1016,254,1524,381c754558,306578,755066,306705,755574,306832v508,,1016,127,1524,254c757479,307086,757987,307086,758495,307213v508,,1016,,1524,c760400,307340,760908,307340,761416,307213v508,,1016,,1524,c763321,307213,763829,307213,764337,307086v508,,1016,-127,1524,-127c766242,306832,766750,306832,767258,306705v508,,1016,-127,1397,-254c769163,306324,769671,306197,770179,306197v508,-127,1016,-254,1397,-381c772084,305689,772592,305562,773100,305435v508,-127,1016,-254,1397,-381c775005,304927,775513,304800,776021,304673v508,-127,1016,-381,1397,-508c777926,304038,778434,303911,778942,303657v508,-127,1016,-254,1397,-508c780847,303022,781355,302768,781863,302641v508,-127,1016,-381,1397,-508c783768,301879,784276,301752,784784,301498v508,-254,889,-381,1397,-635c786689,300736,787197,300482,787705,300228v508,-127,889,-381,1397,-635c789610,299339,790118,299212,790626,298958v508,-254,889,-508,1397,-762c792531,297942,793039,297688,793547,297434v508,-254,889,-508,1397,-762c795452,296418,795960,296164,796468,295910v508,-254,889,-635,1397,-889c798373,294767,798881,294513,799389,294132v508,-254,889,-635,1397,-889c801294,292989,801802,292608,802310,292354v381,-254,889,-635,1397,-889c804215,291084,804723,290703,805231,290449v381,-381,889,-635,1397,-1016c807136,289179,807644,288798,808152,288417v381,-254,889,-635,1397,-889c810057,287147,810565,286766,811073,286512v381,-381,889,-762,1397,-1016c812978,285115,813486,284734,813994,284480v381,-381,889,-762,1397,-1016c815899,283083,816407,282829,816915,282448v381,-254,889,-635,1397,-889c818820,281305,819328,280924,819709,280670v508,-254,1016,-508,1524,-762c821741,279527,822249,279273,822630,279019v508,-254,1016,-508,1524,-762c824662,278003,825170,277876,825551,277622v508,-254,1016,-508,1524,-762c827583,276606,828091,276479,828472,276225v508,-254,1016,-381,1524,-635c830504,275336,831012,275209,831393,274955v508,-254,1016,-381,1524,-635c833425,274066,833806,273939,834314,273685v508,-254,1016,-381,1524,-635c836346,272796,836727,272542,837235,272415v508,-254,1016,-508,1524,-762c839267,271399,839648,271018,840156,270764v508,-254,1016,-508,1524,-889c842188,269621,842569,269367,843077,268986v508,-381,1016,-635,1524,-1016c845109,267589,845490,267208,845998,266827v508,-381,1016,-762,1524,-1143c848030,265303,848411,264795,848919,264414v508,-381,1016,-889,1524,-1270c850824,262636,851332,262255,851840,261747v508,-508,1016,-1016,1524,-1397c853745,259842,854253,259334,854761,258826v508,-508,1016,-889,1524,-1397c856666,256921,857174,256413,857682,255905v508,-381,1016,-889,1524,-1397c859587,254000,860095,253619,860603,253111v508,-381,1016,-889,1524,-1270c862508,251460,863016,250952,863524,250571v508,-381,1016,-762,1524,-1143c865429,249047,865937,248793,866445,248412v508,-381,1016,-635,1397,-889c868350,247269,868858,247015,869366,246761v508,-254,1016,-508,1397,-762c871271,245745,871779,245618,872287,245364v508,-127,1016,-381,1397,-508c874192,244602,874700,244475,875208,244348v508,-127,1016,-381,1397,-508c877113,243713,877621,243586,878129,243459v508,-127,1016,-254,1397,-254c880034,243078,880542,242951,881050,242824v508,,1016,-127,1397,-127c882955,242570,883463,242570,883971,242570v508,-127,889,-127,1397,-127c885876,242316,886384,242316,886892,242316v508,,889,,1397,c888797,242316,889305,242316,889813,242316v508,,889,,1397,c891718,242316,892226,242443,892734,242443v508,,889,,1397,c894639,242443,895147,242443,895655,242443v508,,889,,1397,c897560,242316,898068,242316,898576,242316v508,,889,-127,1397,-127c900481,242062,900989,242062,901497,242062v381,-127,889,-127,1397,-254c903402,241681,903910,241681,904418,241554v381,-127,889,-254,1397,-254c906323,241173,906831,241046,907339,240919v381,-127,889,-254,1397,-381c909244,240411,909752,240284,910260,240157v381,-127,889,-381,1397,-508c912165,239522,912673,239268,913181,239141v381,-254,889,-381,1397,-635c915086,238379,915594,238125,916102,237871v381,-254,889,-381,1397,-635c918007,236982,918515,236728,918896,236474v508,-254,1016,-508,1524,-889c920928,235331,921436,235077,921817,234823v508,-381,1016,-635,1524,-889c923849,233553,924357,233299,924738,232918v508,-254,1016,-635,1524,-889c926770,231775,927278,231394,927659,231140v508,-381,1016,-635,1524,-1016c929691,229870,930199,229489,930580,229108v508,-254,1016,-635,1524,-889c932612,227838,933120,227457,933501,227203v508,-381,1016,-635,1524,-1016c935533,225806,935914,225552,936422,225171v508,-381,1016,-635,1524,-1016c938454,223774,938835,223393,939343,223139v508,-381,1016,-635,1524,-1016c941375,221742,941756,221488,942264,221107v508,-381,1016,-635,1524,-1016c944296,219837,944677,219456,945185,219202v508,-381,1016,-635,1524,-1016c947217,217932,947598,217678,948106,217424v508,-381,1016,-635,1524,-889c950138,216281,950519,216027,951027,215773v508,-254,1016,-508,1524,-762c952932,214757,953440,214503,953948,214249v508,-254,1016,-508,1524,-762c955853,213360,956361,213106,956869,212852v508,-254,1016,-381,1524,-635c958774,211963,959282,211836,959790,211582v508,-254,1016,-381,1524,-635c961695,210820,962203,210566,962711,210439v508,-254,1016,-381,1524,-508c964616,209677,965124,209550,965632,209423v508,-254,1016,-381,1524,-635c967537,208661,968045,208534,968553,208280v508,-127,1016,-254,1397,-508c970458,207645,970966,207391,971474,207264v508,-127,1016,-254,1397,-508c973379,206629,973887,206502,974395,206375v508,-127,1016,-381,1397,-508c976300,205740,976808,205613,977316,205359v508,-127,1016,-381,1397,-508c979221,204724,979729,204470,980237,204343v508,-254,1016,-381,1397,-635c982142,203581,982650,203327,983158,203200v508,-254,1016,-381,1397,-635c985063,202438,985571,202184,986079,202057v508,-254,889,-381,1397,-508c987984,201295,988492,201168,989000,201041v508,-254,889,-381,1397,-508c990905,200279,991413,200152,991921,200025v508,-127,889,-381,1397,-508c993826,199390,994334,199263,994842,199136v508,-127,889,-381,1397,-508c996747,198501,997255,198374,997763,198247v508,-127,889,-254,1397,-508c999668,197612,1000176,197485,1000684,197358v508,-127,889,-254,1397,-381c1002589,196850,1003097,196723,1003605,196469v381,-127,889,-127,1397,-254c1005510,196088,1006018,195961,1006526,195834v381,-127,889,-254,1397,-381c1008431,195453,1008939,195326,1009447,195199v381,,889,-127,1397,-127c1011352,194945,1011860,194945,1012368,194818v381,,889,-127,1397,-127c1014273,194691,1014781,194564,1015289,194564v381,-127,889,-127,1397,-127c1017194,194310,1017702,194310,1018210,194310v381,,889,-127,1397,-127c1020115,194183,1020623,194183,1021004,194183v508,-127,1016,-127,1524,-127c1023036,193929,1023544,193929,1023925,193929v508,-127,1016,-127,1524,-127c1025957,193802,1026465,193675,1026846,193675v508,,1016,,1524,-127c1028878,193548,1029386,193548,1029767,193421v508,,1016,,1524,c1031799,193421,1032307,193421,1032688,193294v508,,1016,,1524,c1034720,193294,1035101,193294,1035609,193294v508,-127,1016,-127,1524,-127c1037641,193167,1038022,193040,1038530,193040v508,,1016,-127,1524,-127c1040562,192913,1040943,192786,1041451,192786v508,-127,1016,-127,1524,-127c1043483,192532,1043864,192405,1044372,192405v508,-127,1016,-127,1524,-254c1046404,192151,1046785,192024,1047293,191897v508,,1016,-127,1524,-254c1049325,191643,1049706,191516,1050214,191389v508,,1016,-127,1524,-254c1052246,191135,1052627,191008,1053135,191008v508,-127,1016,-127,1524,-254c1055040,190754,1055548,190627,1056056,190500v508,,1016,-127,1524,-127c1057961,190246,1058469,190246,1058977,190246v508,-127,1016,-127,1524,-254c1060882,189992,1061390,189992,1061898,189992v508,-127,1016,-127,1524,-127c1063803,189738,1064311,189738,1064819,189738v508,,1016,,1524,c1066724,189738,1067232,189738,1067740,189738v508,,1016,,1524,c1069645,189738,1070153,189865,1070661,189865v508,,1016,,1397,127c1072566,189992,1073074,189992,1073582,189992v508,127,1016,127,1397,254c1075487,190246,1075995,190373,1076503,190373v508,127,1016,127,1397,254c1078408,190754,1078916,190881,1079424,191008v508,,1016,127,1397,254c1081329,191389,1081837,191516,1082345,191643v508,127,1016,254,1397,381c1084250,192151,1084758,192278,1085266,192405v508,127,889,254,1397,381c1087171,193040,1087679,193167,1088187,193294v508,127,889,254,1397,508c1090092,193929,1090600,194183,1091108,194310v508,254,889,381,1397,508c1093013,195072,1093521,195326,1094029,195453v508,254,889,381,1397,635c1095934,196215,1096442,196469,1096950,196723v508,127,889,381,1397,635c1098855,197485,1099363,197739,1099871,197993v508,127,889,381,1397,635c1101776,198755,1102284,199009,1102792,199263v381,254,889,381,1397,635c1104697,200152,1105205,200406,1105713,200660v381,127,889,381,1397,635c1107618,201549,1108126,201803,1108634,202057v381,254,889,381,1397,635c1110539,202946,1111047,203200,1111555,203454v381,254,889,508,1397,635c1113460,204343,1113968,204597,1114476,204851v381,254,889,508,1397,762c1116381,205740,1116889,205994,1117397,206248v381,254,889,381,1397,635c1119302,207137,1119810,207391,1120191,207518v508,254,1016,508,1524,635c1122223,208407,1122731,208661,1123112,208788v508,254,1016,508,1524,635c1125144,209677,1125652,209931,1126033,210058v508,254,1016,381,1524,635c1128065,210820,1128573,211074,1128954,211328v508,127,1016,381,1524,508c1130986,212090,1131494,212217,1131875,212471v508,127,1016,381,1524,508c1133907,213233,1134415,213360,1134796,213614v508,127,1016,381,1524,508c1136828,214249,1137209,214503,1137717,214630v508,254,1016,381,1524,635c1139749,215392,1140130,215519,1140638,215773v508,127,1016,254,1524,508c1142670,216408,1143051,216535,1143559,216789v508,127,1016,254,1524,381c1145591,217424,1145972,217551,1146480,217678v508,254,1016,381,1524,508c1148512,218313,1148893,218567,1149401,218694v508,127,1016,381,1524,508c1151433,219329,1151814,219456,1152322,219583v508,127,1016,381,1524,508c1154227,220218,1154735,220345,1155243,220472v508,254,1016,381,1524,508c1157148,221107,1157656,221361,1158164,221488v508,127,1016,254,1524,508c1160069,222123,1160577,222250,1161085,222504v508,127,1016,254,1524,381c1162990,223139,1163498,223266,1164006,223393v508,127,1016,254,1524,508c1165911,224028,1166419,224155,1166927,224282v508,127,1016,254,1524,381c1168832,224917,1169340,225044,1169848,225171v508,127,1016,254,1397,381c1171753,225679,1172261,225806,1172769,225933v508,127,1016,254,1397,381c1174674,226441,1175182,226568,1175690,226695v508,127,1016,381,1397,508c1177595,227330,1178103,227457,1178611,227584v508,127,1016,254,1397,381c1180516,228092,1181024,228219,1181532,228473v508,127,1016,254,1397,381c1183437,228981,1183945,229108,1184453,229235v508,127,1016,254,1397,381c1186358,229743,1186866,229997,1187374,230124v508,127,889,254,1397,381c1189279,230632,1189787,230759,1190295,230886v508,127,889,254,1397,381c1192200,231394,1192708,231521,1193216,231648v508,127,889,254,1397,381c1195121,232156,1195629,232283,1196137,232410v508,127,889,254,1397,508c1198042,233045,1198550,233172,1199058,233299v508,127,889,254,1397,381c1200963,233807,1201471,233934,1201979,234061v508,127,889,254,1397,381c1203884,234569,1204392,234696,1204900,234823v381,127,889,254,1397,254c1206805,235204,1207313,235331,1207821,235458v381,127,889,254,1397,381c1209726,235966,1210234,235966,1210742,236093v381,127,889,254,1397,381c1212647,236474,1213155,236601,1213663,236728v381,127,889,254,1397,381c1215568,237109,1216076,237236,1216584,237363v381,127,889,254,1397,381c1218489,237744,1218997,237871,1219505,237998v381,127,889,254,1397,254c1221410,238379,1221918,238506,1222299,238633v508,127,1016,254,1524,254c1224331,239014,1224839,239141,1225220,239268v508,,1016,127,1524,254c1227252,239649,1227760,239776,1228141,239903v508,127,1016,127,1524,254c1230173,240284,1230681,240411,1231062,240538v508,127,1016,254,1524,381c1233094,241046,1233602,241173,1233983,241300v508,127,1016,254,1524,381c1236015,241808,1236523,241935,1236904,242062v508,,1016,127,1524,254c1238936,242443,1239317,242570,1239825,242697v508,127,1016,127,1524,254c1241857,243078,1242238,243205,1242746,243332v508,127,1016,127,1524,254c1244778,243713,1245159,243840,1245667,243967v508,127,1016,254,1524,381c1247699,244475,1248080,244602,1248588,244729v508,127,1016,254,1524,381c1250620,245237,1251001,245364,1251509,245491v508,127,1016,254,1524,381c1253541,246126,1253922,246253,1254430,246380v508,127,1016,254,1524,381c1256335,246888,1256843,247015,1257351,247269v508,127,1016,254,1524,381c1259256,247904,1259764,248031,1260272,248158v508,127,1016,381,1524,508c1262177,248793,1262685,248920,1263193,249174v508,127,1016,254,1524,508c1265098,249809,1265606,249936,1266114,250190v508,127,1016,381,1524,508c1268019,250952,1268527,251079,1269035,251333v508,127,1016,381,1524,635c1270940,252095,1271448,252349,1271956,252476v508,254,1016,508,1397,762c1273861,253365,1274369,253619,1274877,253873v508,127,1016,381,1397,635c1276782,254762,1277290,255016,1277798,255143v508,254,1016,508,1397,762c1279703,256159,1280211,256413,1280719,256667v508,127,1016,508,1397,635c1282624,257556,1283132,257810,1283640,258064v508,254,1016,508,1397,762c1285545,258953,1286053,259207,1286561,259461v508,254,889,508,1397,762c1288466,260477,1288974,260731,1289482,260985v508,127,889,381,1397,635c1291387,261874,1291895,262128,1292403,262382v508,254,889,508,1397,762c1294308,263398,1294816,263652,1295324,263779v508,254,889,508,1397,762c1297229,264795,1297737,265049,1298245,265303v508,254,889,508,1397,762c1300150,266319,1300658,266573,1301166,266827v508,254,889,508,1397,762c1303071,267843,1303579,268097,1304087,268351v381,254,889,508,1397,762c1305992,269367,1306500,269494,1307008,269748v381,254,889,508,1397,762c1308913,270764,1309421,271018,1309929,271272v381,254,889,508,1397,635c1311834,272161,1312342,272415,1312850,272669v381,254,889,508,1397,762c1314755,273558,1315263,273812,1315771,274066v381,254,889,508,1397,635c1317676,274955,1318184,275209,1318692,275463v381,127,889,381,1397,635c1320597,276352,1321105,276606,1321486,276860v508,127,1016,381,1524,635c1323518,277749,1324026,278003,1324407,278130v508,254,1016,508,1524,762c1326439,279146,1326947,279273,1327328,279527v508,254,1016,508,1524,635c1329360,280416,1329868,280670,1330249,280797v508,254,1016,508,1524,635c1332281,281686,1332789,281940,1333170,282067v508,254,1016,381,1524,635c1335202,282829,1335710,283083,1336091,283210v508,254,1016,381,1524,635c1338123,283972,1338504,284099,1339012,284353v508,127,1016,381,1524,508c1341044,284988,1341425,285242,1341933,285369v508,127,1016,381,1524,508c1343965,286004,1344346,286258,1344854,286385v508,127,1016,381,1524,508c1346886,287020,1347267,287274,1347775,287401v508,127,1016,381,1524,508c1349807,288036,1350188,288163,1350696,288417v508,127,1016,254,1524,381c1352728,289052,1353109,289179,1353617,289306v508,127,1016,381,1524,508c1355522,289941,1356030,290068,1356538,290195v508,127,1016,381,1524,508c1358443,290830,1358951,290957,1359459,291084v508,254,1016,381,1524,508c1361364,291719,1361872,291846,1362380,291973v508,254,1016,381,1524,508c1364285,292608,1364793,292735,1365301,292989v508,127,1016,254,1524,381c1367206,293497,1367714,293751,1368222,293878v508,127,1016,254,1524,381c1370127,294513,1370635,294640,1371143,294767v508,127,1016,254,1397,381c1373048,295275,1373556,295529,1374064,295656v508,127,1016,254,1397,381c1375969,296164,1376477,296291,1376985,296418v508,127,1016,254,1397,381c1378890,296926,1379398,297053,1379906,297180v508,127,1016,254,1397,381c1381811,297688,1382319,297942,1382827,298069v508,127,1016,254,1397,381c1384732,298577,1385240,298704,1385748,298831v508,127,1016,381,1397,508c1387653,299466,1388161,299593,1388669,299720v508,254,889,381,1397,508c1390574,300482,1391082,300609,1391590,300736v508,254,889,508,1397,635c1393495,301625,1394003,301752,1394511,301879v508,254,889,508,1397,635c1396416,302768,1396924,303022,1397432,303149v508,254,889,508,1397,762c1399337,304038,1399845,304292,1400353,304546v508,254,889,508,1397,762c1402258,305562,1402766,305816,1403274,306070v508,254,889,508,1397,762c1405179,307213,1405687,307467,1406195,307721v381,254,889,508,1397,762c1408100,308864,1408608,309118,1409116,309372v381,254,889,508,1397,762c1411021,310388,1411529,310642,1412037,310896v381,254,889,508,1397,762c1413942,311912,1414450,312039,1414958,312293v381,127,889,381,1397,508c1416863,312928,1417371,313182,1417879,313309v381,127,889,254,1397,381c1419784,313690,1420292,313944,1420800,313944v381,127,889,254,1397,381c1422705,314325,1423213,314452,1423594,314579v508,,1016,127,1524,254c1425626,314960,1426134,315087,1426515,315214v508,,1016,127,1524,254c1428547,315595,1429055,315722,1429436,315849v508,127,1016,254,1524,381c1431468,316357,1431976,316484,1432357,316611v508,127,1016,127,1524,254c1434389,316992,1434897,316992,1435278,317119v508,,1016,127,1524,127c1437310,317373,1437818,317373,1438199,317373v508,,1016,127,1524,127c1440231,317500,1440612,317500,1441120,317500v508,127,1016,127,1524,127c1443152,317627,1443533,317627,1444041,317627v508,127,1016,127,1524,127c1446073,317754,1446454,317754,1446962,317881v508,,1016,,1524,c1448994,317881,1449375,317881,1449883,317881v508,,1016,,1524,c1451915,317754,1452296,317754,1452804,317627v508,,1016,-127,1524,-254c1454836,317246,1455217,317119,1455725,316992v508,-127,1016,-254,1524,-508c1457630,316357,1458138,316103,1458646,315849v508,-254,1016,-381,1524,-635c1460551,314960,1461059,314579,1461567,314325v508,-254,1016,-508,1524,-762c1463472,313309,1463980,312928,1464488,312674v508,-254,1016,-381,1524,-635c1466393,311785,1466901,311531,1467409,311404v508,-127,1016,-381,1524,-381c1469314,310896,1469822,310769,1470330,310642v508,,1016,,1524,-127c1472235,310515,1472743,310515,1473251,310515v508,,1016,127,1397,127c1475156,310642,1475664,310642,1476172,310642v508,,1016,,1397,c1478077,310515,1478585,310515,1479093,310388v508,,1016,-127,1397,-254c1480998,310007,1481506,309880,1482014,309753v508,-254,1016,-381,1397,-508c1483919,308991,1484427,308864,1484935,308610v508,-254,1016,-381,1397,-635c1486840,307721,1487348,307594,1487856,307340v508,-127,889,-381,1397,-508c1489761,306705,1490269,306578,1490777,306578v508,-127,889,-127,1397,-127c1492682,306578,1493190,306578,1493698,306832v508,127,889,381,1397,635c1495603,307721,1496111,308102,1496619,308483v508,381,889,889,1397,1270c1498524,310261,1499032,310642,1499540,311150v508,381,889,762,1397,1143c1501445,312674,1501953,312928,1502461,313182v508,127,889,254,1397,254c1504366,313563,1504874,313436,1505382,313309v508,-127,889,-381,1397,-635c1507287,312293,1507795,311912,1508303,311531v381,-381,889,-889,1397,-1270c1510208,309753,1510716,309245,1511224,308737v381,-508,889,-1016,1397,-1524c1513129,306832,1513637,306324,1514145,305816v381,-508,889,-889,1397,-1397c1516050,304038,1516558,303530,1517066,303149v381,-508,889,-889,1397,-1397c1518971,301371,1519479,300990,1519987,300609v381,-508,889,-889,1397,-1270c1521892,298831,1522400,298450,1522781,298069v508,-381,1016,-889,1524,-1270c1524813,296418,1525321,295910,1525702,295529v508,-508,1016,-889,1524,-1270c1527734,293878,1528242,293370,1528623,292989v508,-381,1016,-762,1524,-1143c1530655,291465,1531163,291211,1531544,290957v508,-381,1016,-635,1524,-889c1533576,289814,1534084,289560,1534465,289433v508,-127,1016,-254,1524,-381c1536497,288925,1537005,288925,1537386,288798v508,,1016,,1524,c1539418,288925,1539799,288925,1540307,288925v508,,1016,127,1524,127c1542339,289052,1542720,289179,1543228,289179v508,,1016,,1524,c1545260,289052,1545641,289052,1546149,288925v508,-127,1016,-127,1524,-254c1548181,288544,1548562,288290,1549070,288163v508,-127,1016,-381,1524,-508c1551102,287528,1551483,287401,1551991,287274v508,-127,1016,-254,1524,-254c1554023,287020,1554404,287147,1554912,287147v508,127,1016,381,1524,635c1556817,288036,1557325,288417,1557833,288798v508,381,1016,762,1524,1270c1559738,290449,1560246,291084,1560754,291592v508,508,1016,1016,1524,1524c1562659,293624,1563167,294132,1563675,294640v508,508,1016,889,1524,1397c1565580,296418,1566088,296799,1566596,297053v508,381,1016,635,1524,889c1568501,298323,1569009,298450,1569517,298577v508,254,1016,381,1524,381c1571422,299085,1571930,299085,1572438,299085v508,,1016,-127,1397,-127c1574343,298831,1574851,298704,1575359,298450v508,-127,1016,-381,1397,-635c1577264,297434,1577772,297180,1578280,296799v508,-381,1016,-889,1397,-1397c1580185,294894,1580693,294386,1581201,293751v508,-508,1016,-1143,1397,-1778c1583106,291211,1583614,290449,1584122,289814v508,-762,1016,-1651,1397,-2413c1586027,286639,1586535,285750,1587043,284988v508,-762,1016,-1524,1397,-2159c1588948,282067,1589456,281432,1589964,280797v508,-508,889,-1016,1397,-1270c1591869,279146,1592377,278892,1592885,278892v508,-127,889,-127,1397,c1594790,279019,1595298,279273,1595806,279654v508,254,889,762,1397,1143c1597711,281305,1598219,281813,1598727,282321v508,508,889,1016,1397,1524c1600632,284353,1601140,284861,1601648,285242v508,381,889,762,1397,1143c1603553,286639,1604061,286893,1604569,287147v508,254,889,381,1397,508c1606474,287655,1606982,287782,1607490,287782v381,,889,,1397,c1609395,287782,1609903,287655,1610411,287655v381,-127,889,-254,1397,-254c1612316,287274,1612824,287147,1613332,287147v381,-127,889,-254,1397,-381c1615237,286766,1615745,286639,1616253,286639v381,-127,889,-254,1397,-254c1618158,286385,1618666,286258,1619174,286258v381,,889,-127,1397,-127c1621079,286131,1621587,286131,1622095,286131v381,,889,-127,1397,-127c1624000,286004,1624508,286004,1624889,286004v508,,1016,-127,1524,-127c1626921,285877,1627429,285877,1627810,285750v508,,1016,,1524,-127c1629842,285623,1630350,285623,1630731,285623v508,,1016,-127,1524,-127c1632763,285496,1633271,285496,1633652,285496v508,,1016,,1524,127c1635684,285623,1636192,285750,1636573,285750v508,127,1016,254,1524,254c1638605,286131,1639113,286258,1639494,286385v508,127,1016,381,1524,508c1641526,287020,1641907,287274,1642415,287401v508,254,1016,381,1524,635c1644447,288290,1644828,288417,1645336,288671v508,254,1016,508,1524,762c1647368,289687,1647749,289814,1648257,290068v508,254,1016,508,1524,762c1650289,290957,1650670,291211,1651178,291465v508,254,1016,381,1524,635c1653210,292227,1653591,292481,1654099,292735v508,127,1016,381,1524,508c1656131,293497,1656512,293624,1657020,293878v508,127,1016,254,1524,508c1658925,294513,1659433,294767,1659941,294894v508,127,1016,254,1524,508c1661846,295529,1662354,295783,1662862,295910v508,127,1016,254,1524,508c1664767,296545,1665275,296672,1665783,296799v508,127,1016,381,1524,508c1667688,297434,1668196,297561,1668704,297688v508,254,1016,381,1524,508c1670609,298323,1671117,298577,1671625,298704v508,127,1016,381,1524,508c1673530,299339,1674038,299466,1674546,299593v508,254,1016,381,1397,508c1676451,300228,1676959,300355,1677467,300482v508,127,1016,254,1397,254c1679372,300863,1679880,300990,1680388,300990v508,127,1016,127,1397,254c1682293,301244,1682801,301371,1683309,301371v508,,1016,,1397,c1685214,301371,1685722,301371,1686230,301371v508,,1016,,1397,c1688135,301371,1688643,301498,1689151,301498v508,,1016,,1397,c1691056,301498,1691564,301498,1692072,301498v508,,889,127,1397,127c1693977,301625,1694485,301752,1694993,301752v508,,889,,1397,127c1696898,301879,1697406,301879,1697914,302006v508,,889,127,1397,127c1699819,302133,1700327,302260,1700835,302260v508,127,889,127,1397,127c1702740,302387,1703248,302514,1703756,302514v508,127,889,127,1397,127c1705661,302768,1706169,302768,1706677,302768v508,,889,127,1397,127c1708582,302895,1709090,303022,1709598,303022v381,,889,,1397,c1711503,303149,1712011,303149,1712519,303149v381,,889,,1397,127c1714424,303276,1714932,303276,1715440,303276v381,,889,127,1397,127c1717345,303403,1717853,303403,1718361,303403v381,127,889,127,1397,127c1720266,303530,1720774,303657,1721282,303657v381,,889,,1397,c1723187,303657,1723695,303657,1724203,303657v381,,889,127,1397,127c1726108,303784,1726616,303784,1726997,303784v508,,1016,,1524,c1729029,303784,1729537,303784,1729918,303784v508,,1016,,1524,c1731950,303784,1732458,303784,1732839,303784v508,,1016,,1524,127c1734871,303911,1735379,303911,1735760,303911v508,,1016,,1524,c1737792,303911,1738300,303911,1738681,303911v508,127,1016,,1524,c1740713,304038,1741094,304038,1741602,304038v508,,1016,,1524,c1743634,304038,1744015,304038,1744523,304038v508,,1016,,1524,c1746555,304038,1746936,304038,1747444,304038v508,127,1016,127,1524,127c1749476,304165,1749857,304165,1750365,304165v508,,1016,,1524,c1752397,304292,1752778,304292,1753286,304292v508,,1016,,1524,c1755318,304292,1755699,304292,1756207,304419v508,,1016,,1524,c1758112,304419,1758620,304546,1759128,304546v508,,1016,,1524,c1761033,304546,1761541,304673,1762049,304673v508,,1016,,1524,127c1763954,304800,1764462,304800,1764970,304800v508,127,1016,127,1524,127c1766875,304927,1767383,304927,1767891,305054v508,,1016,,1524,c1769796,305054,1770304,305181,1770812,305181v508,,1016,,1524,c1772717,305308,1773225,305308,1773733,305308v508,,1016,,1397,c1775638,305435,1776146,305435,1776654,305435v508,,1016,127,1397,127c1778559,305562,1779067,305562,1779575,305689v508,,1016,,1397,127c1781480,305816,1781988,305816,1782496,305943v508,,1016,,1397,127c1784401,306070,1784909,306070,1785417,306197v508,,1016,,1397,c1787322,306197,1787830,306324,1788338,306324v508,,1016,,1397,127c1790243,306451,1790751,306451,1791259,306451v508,,889,127,1397,127c1793164,306578,1793672,306578,1794180,306705v508,,889,,1397,c1796085,306705,1796593,306705,1797101,306705v508,,889,,1397,c1799006,306832,1799514,306832,1800022,306832v508,,889,,1397,c1801927,306832,1802435,306832,1802943,306832v508,,889,,1397,c1804848,306832,1805356,306832,1805864,306832v508,,889,,1397,c1807769,306832,1808277,306959,1808785,306959v381,,889,,1397,c1810690,306959,1811198,306959,1811706,306959v381,,889,,1397,127c1813611,307086,1814119,307086,1814627,307086v381,,889,,1397,127c1816532,307213,1817040,307213,1817548,307213v381,,889,,1397,c1819453,307340,1819961,307340,1820469,307340v381,,889,,1397,c1822374,307340,1822882,307340,1823390,307340v381,127,889,127,1397,127c1825295,307467,1825803,307467,1826184,307467v508,,1016,,1524,c1828216,307467,1828724,307467,1829105,307467v508,,1016,,1524,c1831137,307467,1831645,307467,1832026,307467v508,,1016,,1524,c1834058,307467,1834566,307467,1834947,307340v508,,1016,,1524,c1836979,307340,1837487,307340,1837868,307340v508,,1016,,1524,-127c1839900,307213,1840408,307213,1840789,307213v508,,1016,,1524,c1842821,307213,1843202,307213,1843710,307213v508,-127,1016,-127,1524,-127c1845742,307086,1846123,307086,1846631,307086v508,-127,1016,-127,1524,-127c1848663,306959,1849044,306959,1849552,306832v508,,1016,,1524,c1851584,306832,1851965,306705,1852473,306705v508,,1016,-127,1524,-127c1854505,306578,1854886,306578,1855394,306578v508,-127,1016,-127,1524,-127c1857426,306451,1857807,306451,1858315,306324v508,,1016,,1524,c1860220,306324,1860728,306197,1861236,306197v508,,1016,,1524,c1863141,306070,1863649,306070,1864157,306070v508,,1016,-127,1524,-127c1866062,305943,1866570,305943,1867078,305943v508,-127,1016,-127,1524,-127c1868983,305816,1869491,305816,1869999,305689v508,,1016,,1524,c1871904,305689,1872412,305689,1872920,305562v508,,1016,,1524,c1874825,305562,1875333,305562,1875841,305562v508,,1016,,1397,c1877746,305435,1878254,305435,1878762,305435v508,,1016,,1397,c1880667,305308,1881175,305308,1881683,305308v508,,1016,,1397,c1883588,305181,1884096,305181,1884604,305181v508,,1016,,1397,-127c1886509,305054,1887017,305054,1887525,305054v508,,1016,,1397,c1889430,304927,1889938,304927,1890446,304927v508,,1016,,1397,c1892351,304800,1892859,304800,1893367,304800v508,,889,,1397,c1895272,304800,1895780,304800,1896288,304800v508,,889,,1397,c1898193,304800,1898701,304800,1899209,304800v508,,889,,1397,c1901114,304800,1901622,304800,1902130,304800v508,,889,,1397,c1904035,304800,1904543,304927,1905051,304927v508,,889,,1397,c1906956,304927,1907464,304927,1907972,304927v508,,889,,1397,c1909877,304927,1910385,304927,1910893,304927v381,,889,,1397,c1912798,304927,1913306,304927,1913814,304927v381,,889,,1397,c1915719,304927,1916227,304927,1916735,304927v381,,889,,1397,c1918640,304927,1919148,304927,1919656,304927v381,,889,,1397,c1921561,304927,1922069,304927,1922577,304927v381,,889,,1397,c1924482,304927,1924990,304927,1925498,304927v381,,889,,1397,c1927403,304927,1927911,304927,1928292,305054v508,,1016,,1524,c1930324,305054,1930832,305054,1931213,305054v508,,1016,,1524,c1933245,305181,1933753,305181,1934134,305181v508,,1016,,1524,c1936166,305181,1936674,305181,1937055,305181v508,,1016,,1524,c1939087,305181,1939595,305181,1939976,305181v508,,1016,,1524,c1942008,305181,1942389,305181,1942897,305181v508,,1016,,1524,c1944929,305181,1945310,305181,1945818,305181v508,,1016,,1524,c1947850,305181,1948231,305181,1948739,305181v508,,1016,,1524,c1950771,305181,1951152,305181,1951660,305181v508,,1016,,1524,c1953692,305181,1954073,305308,1954581,305308v508,,1016,,1524,c1956613,305308,1956994,305308,1957502,305308v508,,1016,127,1524,127c1959534,305435,1959915,305435,1960423,305435v508,,1016,,1524,127c1962328,305562,1962836,305562,1963344,305562v508,,1016,,1524,c1965249,305689,1965757,305689,1966265,305689v508,,1016,,1524,c1968170,305816,1968678,305816,1969186,305816v508,,1016,,1524,127c1971091,305943,1971599,305943,1972107,305943v508,,1016,,1524,c1974012,305943,1974520,305943,1975028,306070v508,,1016,,1397,c1976933,306070,1977441,306070,1977949,306197v508,,1016,,1397,c1979854,306197,1980362,306197,1980870,306197v508,,1016,,1397,c1982775,306197,1983283,306197,1983791,306197v508,,1016,,1397,c1985696,306197,1986204,306197,1986712,306197v508,,1016,,1397,c1988617,306197,1989125,306197,1989633,306197v508,,1016,,1397,c1991538,306197,1992046,306197,1992554,306197v508,,889,,1397,c1994459,306197,1994967,306197,1995475,306197v508,,889,,1397,c1997380,306197,1997888,306197,1998396,306197v508,127,889,127,1397,127c2000301,306324,2000809,306324,2001317,306324v508,,889,,1397,c2003222,306324,2003730,306451,2004238,306451v508,,889,,1397,c2006143,306451,2006651,306451,2007159,306451v508,,889,,1397,c2009064,306451,2009572,306451,2010080,306451v381,,889,,1397,c2011985,306451,2012493,306578,2013001,306578v381,,889,,1397,c2014906,306578,2015414,306578,2015922,306578v381,,889,,1397,c2017827,306578,2018335,306578,2018843,306578v381,,889,,1397,c2020748,306578,2021256,306451,2021764,306451v381,,889,,1397,c2023669,306451,2024177,306451,2024685,306451v381,,889,,1397,-127c2026590,306324,2027098,306324,2027479,306324v508,,1016,,1524,c2029511,306324,2030019,306197,2030400,306197v508,,1016,,1524,c2032432,306197,2032940,306197,2033321,306197v508,,1016,,1524,c2035353,306197,2035861,306324,2036242,306324v508,,1016,,1524,c2038274,306324,2038782,306324,2039163,306324v508,,1016,127,1524,127c2041195,306451,2041703,306451,2042084,306451v508,,1016,,1524,127c2044116,306578,2044497,306578,2045005,306578v508,,1016,,1524,127c2047037,306705,2047418,306705,2047926,306705v508,,1016,,1524,c2049958,306705,2050339,306832,2050847,306832v508,,1016,,1524,c2052879,306832,2053260,306832,2053768,306959v508,,1016,,1524,c2055800,306959,2056181,306959,2056689,307086v508,,1016,,1524,c2058721,307086,2059102,307086,2059610,307213v508,,1016,,1524,c2061515,307213,2062023,307213,2062531,307213v508,,1016,,1524,c2064436,307213,2064944,307213,2065452,307213v508,,1016,,1524,c2067357,307086,2067865,307086,2068373,307086v508,,1016,,1524,c2070278,307086,2070786,306959,2071294,306959v508,,1016,,1524,c2073199,306959,2073707,306959,2074215,306959v508,,1016,-127,1524,-127c2076120,306832,2076628,306832,2077136,306832v508,,1016,,1397,c2079041,306832,2079549,306832,2080057,306832v508,,1016,,1397,-127c2081962,306705,2082470,306705,2082978,306705v508,,1016,,1397,c2084883,306705,2085391,306578,2085899,306578v508,,1016,,1397,c2087804,306578,2088312,306578,2088820,306578v508,-127,1016,-127,1397,-127c2090725,306451,2091233,306451,2091741,306451v508,,1016,,1397,c2093646,306451,2094154,306451,2094662,306451v508,,889,,1397,c2096567,306451,2097075,306451,2097583,306451v508,,889,,1397,c2099488,306451,2099996,306451,2100504,306451v508,,889,,1397,c2102409,306451,2102917,306451,2103425,306451v508,,889,,1397,c2105330,306451,2105838,306451,2106346,306451v508,,889,-127,1397,-127c2108251,306324,2108759,306324,2109267,306324v508,,889,,1397,c2111172,306324,2111680,306324,2112188,306197v381,,889,,1397,c2114093,306197,2114601,306197,2115109,306197v381,,889,,1397,c2117014,306070,2117522,306070,2118030,306070v381,,889,,1397,c2119935,306070,2120443,306070,2120951,306070v381,-127,889,-127,1397,-127c2122856,305943,2123364,305943,2123872,305943v381,,889,,1397,c2125777,305943,2126285,305816,2126793,305816v381,,889,,1397,c2128698,305816,2129206,305816,2129587,305816v508,,1016,,1524,c2131619,305816,2132127,305816,2132508,305689v508,,1016,,1524,c2134540,305689,2135048,305689,2135429,305689v508,,1016,,1524,c2137461,305689,2137969,305689,2138350,305689v508,,1016,,1524,c2140382,305689,2140890,305689,2141271,305689v508,,1016,,1524,c2143303,305816,2143811,305816,2144192,305816v508,,1016,,1524,c2146224,305816,2146605,305816,2147113,305816v508,,1016,,1524,c2149145,305816,2149526,305816,2150034,305816v508,,1016,,1524,c2152066,305816,2152447,305816,2152955,305816v508,,1016,,1524,c2154987,305816,2155368,305689,2155876,305689v508,,1016,,1524,c2157908,305689,2158289,305689,2158797,305689v508,,1016,,1524,c2160829,305689,2161210,305689,2161718,305562v508,,1016,,1524,c2163623,305562,2164131,305562,2164639,305562v508,,1016,,1524,c2166544,305562,2167052,305562,2167560,305562v508,-127,1016,-127,1524,-127c2169465,305435,2169973,305435,2170481,305435v508,,1016,,1524,c2172386,305435,2172894,305308,2173402,305308v508,,1016,,1524,c2175307,305308,2175815,305308,2176323,305308v508,,1016,-127,1524,-127c2178228,305181,2178736,305181,2179244,305181v508,,1016,,1397,-127c2181149,305054,2181657,305054,2182165,305054v508,,1016,,1397,c2184070,305054,2184578,305054,2185086,305054v508,-127,1016,,1397,c2186991,304927,2187499,304927,2188007,304927v508,,1016,,1397,c2189912,304927,2190420,304927,2190928,304927v508,,1016,,1397,c2192833,304800,2193341,304800,2193849,304800v508,,889,,1397,c2195754,304800,2196262,304800,2196770,304800v508,,889,,1397,c2198675,304800,2199183,304673,2199691,304673v508,,889,,1397,c2201596,304673,2202104,304673,2202612,304673v508,,889,,1397,c2204517,304673,2205025,304673,2205533,304673v508,,889,,1397,c2207438,304673,2207946,304673,2208454,304673v508,,889,,1397,c2210359,304673,2210867,304673,2211375,304673v381,,889,,1397,c2213280,304673,2213788,304673,2214296,304673v381,,889,,1397,c2216201,304673,2216709,304673,2217217,304673v381,,889,127,1397,127c2219122,304800,2219630,304800,2220138,304800v381,,889,,1397,c2222043,304800,2222551,304800,2223059,304800v381,,889,,1397,c2224964,304800,2225472,304927,2225980,304927v381,,889,,1397,c2227885,304927,2228393,304927,2228774,304927v508,,1016,,1524,c2230806,304927,2231314,304927,2231695,304927v508,,1016,,1524,127c2233727,305054,2234235,305054,2234616,305054v508,,1016,,1524,c2236648,305054,2237156,305054,2237537,305054v508,,1016,,1524,c2239569,305181,2240077,305054,2240458,305054v508,127,1016,127,1524,127c2242490,305181,2242998,305181,2243379,305181v508,,1016,,1524,c2245411,305181,2245792,305308,2246300,305308v508,,1016,,1524,c2248332,305308,2248713,305308,2249221,305435v508,,1016,,1524,c2251253,305435,2251634,305435,2252142,305435v508,,1016,127,1524,127c2254174,305562,2254555,305562,2255063,305562v508,,1016,,1524,c2257095,305689,2257476,305689,2257984,305689v508,,1016,,1524,c2260016,305816,2260397,305689,2260905,305689v508,,1016,127,1524,127c2262810,305816,2263318,305816,2263826,305816v508,,1016,,1524,c2265731,305816,2266239,305816,2266747,305816v508,,1016,,1524,c2268652,305816,2269160,305943,2269668,305943v508,,1016,,1524,c2271573,305943,2272081,305943,2272589,305943v508,,1016,,1524,c2274494,305943,2275002,305943,2275510,305943v508,,1016,,1524,c2277415,305943,2277923,305943,2278431,305943v508,,1016,,1397,c2280336,305943,2280844,305943,2281352,305943v508,,1016,,1397,c2283257,305943,2283765,305943,2284273,305943v508,,1016,,1397,c2286178,305943,2286686,306070,2287194,306070v508,,1016,,1397,c2289099,306070,2289607,306070,2290115,306070v508,,1016,,1397,c2292020,306070,2292528,306070,2293036,306070v508,,1016,,1397,127c2294941,306197,2295449,306070,2295957,306197v508,,889,,1397,c2297862,306197,2298370,306197,2298878,306197v508,,889,,1397,c2300783,306197,2301291,306197,2301799,306197v508,,889,,1397,c2303704,306197,2304212,306324,2304720,306324v508,,889,,1397,c2306625,306324,2307133,306451,2307641,306451v508,,889,,1397,c2309546,306451,2310054,306451,2310562,306451v508,,889,,1397,127c2312467,306578,2312975,306578,2313483,306578v381,,889,,1397,127c2315388,306705,2315896,306705,2316404,306705v381,,889,,1397,c2318309,306705,2318817,306705,2319325,306705v381,127,889,127,1397,127c2321230,306832,2321738,306832,2322246,306832v381,,889,,1397,c2324151,306832,2324659,306832,2325167,306832v381,,889,,1397,c2327072,306832,2327580,306832,2328088,306705v381,,889,,1397,c2329993,306705,2330501,306705,2330882,306705v508,,1016,,1524,c2332914,306578,2333422,306578,2333803,306578v508,,1016,,1524,c2335835,306578,2336343,306578,2336724,306578v508,,1016,,1524,c2338756,306578,2339264,306578,2339645,306578v508,,1016,-127,1524,-127c2341677,306451,2342185,306451,2342566,306451v508,,1016,,1524,c2344598,306451,2345106,306451,2345487,306324v508,,1016,,1524,c2347519,306324,2347900,306324,2348408,306324v508,,1016,,1524,-127c2350440,306197,2350821,306197,2351329,306197v508,,1016,,1524,c2353361,306197,2353742,306197,2354250,306197v508,,1016,,1524,c2356282,306197,2356663,306197,2357171,306197v508,,1016,,1524,c2359203,306197,2359584,306197,2360092,306197v508,,1016,,1524,c2362124,306197,2362505,306197,2363013,306197v508,,1016,,1524,c2364918,306197,2365426,306197,2365934,306197v508,,1016,,1524,c2367839,306197,2368347,306197,2368855,306197v508,-127,1016,,1524,c2370760,306070,2371268,306070,2371776,306070v508,,1016,,1524,c2373681,306070,2374189,306070,2374697,306070v508,,1016,-127,1524,-127c2376602,305943,2377110,305943,2377618,305943v508,,1016,-127,1524,-127c2379523,305816,2380031,305816,2380539,305816v508,,1016,,1397,c2382444,305816,2382952,305816,2383460,305816v508,,1016,,1397,c2385365,305816,2385873,305816,2386381,305816v508,,1016,,1397,c2388286,305816,2388794,305816,2389302,305816v508,,1016,,1397,c2391207,305816,2391715,305816,2392223,305816v508,,1016,,1397,-127c2394128,305689,2394636,305689,2395144,305689v508,,889,-127,1397,-127c2397049,305562,2397557,305562,2398065,305562v508,-127,889,-127,1397,-127c2399970,305435,2400478,305435,2400986,305435v508,,889,-127,1397,-127c2402891,305308,2403399,305308,2403907,305308v508,,889,,1397,c2405812,305308,2406320,305308,2406828,305308v508,,889,,1397,c2408733,305308,2409241,305435,2409749,305435v508,,889,,1397,c2411654,305435,2412162,305435,2412670,305435v508,,889,-127,1397,-127c2414575,305308,2415083,305308,2415591,305308v381,,889,,1397,-127c2417496,305181,2418004,305181,2418512,305181v381,,889,-127,1397,-127c2420417,305054,2420925,305054,2421433,305054v381,-127,889,-127,1397,-127c2423338,304927,2423846,304927,2424354,304927v381,-127,889,-127,1397,-127c2426259,304800,2426767,304800,2427275,304800v381,,889,,1397,c2429180,304800,2429688,304800,2430069,304800v508,,1016,-127,1524,-127c2432101,304673,2432609,304673,2432990,304673v508,,1016,,1524,c2435022,304673,2435530,304673,2435911,304546v508,,1016,,1524,c2437943,304546,2438451,304546,2438832,304546v508,,1016,,1524,c2440864,304419,2441372,304419,2441753,304419v508,,1016,,1524,c2443785,304292,2444293,304292,2444674,304292v508,,1016,,1524,c2446706,304292,2447087,304292,2447595,304165v508,,1016,,1524,c2449627,304165,2450008,304165,2450516,304165v508,,1016,,1524,-127c2452548,304038,2452929,304038,2453437,304038v508,,1016,-127,1524,-127c2455469,303911,2455850,303911,2456358,303911v508,-127,1016,-127,1524,-127c2458390,303784,2458771,303784,2459279,303784v508,-127,1016,-127,1524,-127c2461311,303657,2461692,303657,2462200,303530v508,,1016,,1524,c2464105,303530,2464613,303403,2465121,303403v508,,1016,,1524,c2467026,303276,2467534,303276,2468042,303276v508,,1016,,1524,-127c2469947,303149,2470455,303149,2470963,303022v508,,1016,,1524,c2472868,303022,2473376,303022,2473884,302895v508,,1016,,1524,c2475789,302895,2476297,302768,2476805,302768v508,,1016,,1524,c2478710,302768,2479218,302641,2479726,302641v508,,1016,,1397,c2481631,302641,2482139,302641,2482647,302514v508,,1016,,1397,c2484552,302514,2485060,302387,2485568,302387v508,,1016,,1397,c2487473,302260,2487981,302260,2488489,302260v508,,1016,-127,1397,-127c2490394,302133,2490902,302133,2491410,302133v508,,1016,-127,1397,-127c2493315,302006,2493823,302006,2494331,302006v508,,1016,,1397,c2496236,302006,2496744,302006,2497252,301879v508,,889,,1397,c2499157,301879,2499665,301879,2500173,301752v508,,889,,1397,c2502078,301752,2502586,301752,2503094,301752v508,-127,889,-127,1397,-127c2504999,301625,2505507,301625,2506015,301498v508,,889,,1397,c2507920,301371,2508428,301371,2508936,301371v508,,889,,1397,-127c2510841,301244,2511349,301244,2511857,301244v508,,889,-127,1397,-127c2513762,301117,2514270,301117,2514778,300990v381,,889,,1397,c2516683,300863,2517191,300863,2517699,300863v381,-127,889,-127,1397,-127c2519604,300736,2520112,300736,2520620,300609v381,,889,,1397,-127c2522525,300482,2523033,300482,2523541,300482v381,-127,889,-127,1397,-127c2525446,300228,2525954,300228,2526462,300228v381,-127,889,-127,1397,-127c2528367,300101,2528875,299974,2529383,299974v381,,889,,1397,c2531288,299847,2531796,299847,2532177,299847v508,,1016,,1524,-127c2534209,299720,2534717,299720,2535098,299720v508,,1016,,1524,-127c2537130,299593,2537638,299593,2538019,299593v508,,1016,,1524,c2540051,299466,2540559,299466,2540940,299466v508,,1016,,1524,-127c2542972,299339,2543480,299339,2543861,299339v508,-127,1016,-127,1524,-127c2545893,299212,2546401,299212,2546782,299085v508,,1016,,1524,c2548814,299085,2549195,298958,2549703,298958v508,,1016,,1524,c2551735,298831,2552116,298831,2552624,298831v508,,1016,-127,1524,-127c2554656,298704,2555037,298704,2555545,298577v508,,1016,,1524,c2557577,298450,2557958,298450,2558466,298450v508,-127,1016,-127,1524,-127c2560498,298196,2560879,298196,2561387,298196v508,-127,1016,-127,1524,-254c2563419,297942,2563800,297942,2564308,297942v508,-127,1016,-127,1524,-127c2566213,297688,2566721,297688,2567229,297561v508,,1016,,1524,-127c2569134,297434,2569642,297434,2570150,297307v508,,1016,-127,1524,-127c2572055,297180,2572563,297053,2573071,297053v508,,1016,,1524,-127c2574976,296926,2575484,296799,2575992,296799v508,,1016,-127,1524,-127c2577897,296672,2578405,296545,2578913,296545v508,,1016,,1524,-127c2580818,296418,2581326,296418,2581834,296291v508,,1016,,1397,-127c2583739,296164,2584247,296164,2584755,296037v508,,1016,,1397,-127c2586660,295910,2587168,295783,2587676,295783v508,,1016,-127,1397,-127c2589581,295656,2590089,295529,2590597,295529v508,-127,1016,-127,1397,-127c2592502,295275,2593010,295275,2593518,295275v508,,1016,-127,1397,-127c2595423,295148,2595931,295148,2596439,295021v508,,1016,,1397,-127c2598344,294894,2598852,294894,2599360,294767v508,,889,,1397,c2601265,294640,2601773,294640,2602281,294640v508,-127,889,-127,1397,-127c2604186,294386,2604694,294386,2605202,294386v508,,889,-127,1397,-127c2607107,294259,2607615,294259,2608123,294259v508,-127,889,-127,1397,-127c2610028,294005,2610536,294005,2611044,294005v508,,889,,1397,c2612949,293878,2613457,293878,2613965,293878v508,,889,,1397,c2615870,293878,2616378,293878,2616886,293878v381,,889,,1397,c2618791,293878,2619299,293878,2619807,293878v381,,889,,1397,c2621712,293878,2622220,293878,2622728,293878v381,,889,,1397,c2624633,293878,2625141,293878,2625649,293878v381,,889,,1397,c2627554,293878,2628062,293878,2628570,293878v381,,889,,1397,c2630475,293878,2630983,293878,2631491,293878v381,,889,,1397,c2633396,293878,2633904,293878,2634285,293878v508,,1016,,1524,c2636317,293878,2636825,293878,2637206,293878v508,,1016,,1524,c2639238,293878,2639746,293878,2640127,293751v508,,1016,,1524,c2642159,293751,2642667,293751,2643048,293751v508,,1016,,1524,-127c2645080,293624,2645588,293624,2645969,293624v508,,1016,,1524,c2648001,293624,2648382,293624,2648890,293624v508,-127,1016,-127,1524,-127c2650922,293497,2651303,293497,2651811,293497v508,,1016,-127,1524,-127c2653843,293370,2654224,293370,2654732,293370v508,,1016,,1524,c2656764,293370,2657145,293370,2657653,293243v508,,1016,,1524,c2659685,293243,2660066,293243,2660574,293116v508,,1016,,1524,c2662606,293116,2662987,293116,2663495,293116v508,,1016,,1524,c2665400,293116,2665908,293116,2666416,293116v508,-127,1016,-127,1524,-127c2668321,292989,2668829,292989,2669337,292989v508,,1016,,1524,c2671242,292862,2671750,292862,2672258,292862v508,,1016,,1524,c2674163,292862,2674671,292735,2675179,292735v508,,1016,,1524,c2677084,292735,2677592,292735,2678100,292735v508,,1016,,1524,c2680005,292735,2680513,292735,2681021,292735v508,,1016,,1397,c2682926,292735,2683434,292862,2683942,292862v508,,1016,,1397,c2685847,292862,2686355,292862,2686863,292862v508,,1016,,1397,c2688768,292862,2689276,292862,2689784,292862v508,,1016,,1397,c2691689,292862,2692197,292862,2692705,292862v508,,1016,,1397,c2694610,292862,2695118,292862,2695626,292862v508,,1016,,1397,c2697531,292862,2698039,292862,2698547,292862v508,,889,-127,1397,-127c2700452,292735,2700960,292735,2701468,292735v508,,889,,1397,c2703373,292735,2703881,292735,2704389,292735v508,,889,,1397,c2706294,292735,2706802,292735,2707310,292735v508,,889,-127,1397,-127c2709215,292608,2709723,292608,2710231,292608v508,,889,,1397,c2712136,292608,2712644,292735,2713152,292735v508,,889,,1397,c2715057,292735,2715565,292735,2716073,292735v381,,889,,1397,c2717978,292735,2718486,292735,2718994,292735v381,,889,,1397,c2720899,292735,2721407,292735,2721915,292735v381,,889,,1397,c2723820,292735,2724328,292735,2724836,292735v381,,889,,1397,-127c2726741,292608,2727249,292608,2727757,292608v381,,889,,1397,c2729662,292608,2730170,292608,2730678,292608v381,-127,889,-127,1397,-127c2732583,292481,2733091,292481,2733472,292481v508,-127,1016,-127,1524,-127c2735504,292354,2736012,292354,2736393,292227v508,,1016,,1524,-127c2738425,292100,2738933,292100,2739314,292100v508,,1016,-127,1524,-127c2741346,291973,2741854,291973,2742235,291846v508,,1016,,1524,-127c2744267,291719,2744775,291719,2745156,291719v508,-127,1016,-127,1524,-127c2747188,291592,2747696,291592,2748077,291465v508,,1016,,1524,c2750109,291338,2750490,291338,2750998,291338v508,,1016,,1524,c2753030,291211,2753411,291211,2753919,291211v508,,1016,,1524,-127c2755951,291084,2756332,291084,2756840,291084v508,,1016,,1524,c2758872,291084,2759253,290957,2759761,290957v508,,1016,,1524,c2761793,290957,2762174,290957,2762682,290957v508,-127,1016,-127,1524,-127c2764714,290830,2765095,290703,2765603,290703v508,,1016,,1524,c2767508,290703,2768016,290703,2768524,290576v508,,1016,,1524,c2770429,290576,2770937,290449,2771445,290449v508,,1016,,1524,-127c2773350,290322,2773858,290322,2774366,290322v508,,1016,-127,1524,-127c2776271,290195,2776779,290195,2777287,290195v508,,1016,-127,1524,-127c2779192,290068,2779700,290068,2780208,290068v508,,1016,,1524,c2782113,290068,2782621,289941,2783129,289941v508,,1016,,1397,c2785034,289941,2785542,289941,2786050,289814v508,,1016,,1397,c2787955,289814,2788463,289687,2788971,289687v508,,1016,,1397,c2790876,289560,2791384,289560,2791892,289560v508,,1016,,1397,-127c2793797,289433,2794305,289433,2794813,289433v508,,1016,-127,1397,-127c2796718,289306,2797226,289306,2797734,289306v508,-127,1016,-127,1397,-127c2799639,289179,2800147,289179,2800655,289052v508,,889,,1397,-127c2802560,288925,2803068,288925,2803576,288925v508,,889,,1397,-127c2805481,288798,2805989,288798,2806497,288798v508,,889,-127,1397,-127c2808402,288671,2808910,288671,2809418,288671v508,-127,889,-127,1397,-127c2811323,288544,2811831,288544,2812339,288544v508,,889,,1397,-127c2814244,288417,2814752,288417,2815260,288417v508,,889,,1397,-127c2817165,288290,2817673,288290,2818181,288290v381,,889,,1397,c2820086,288163,2820594,288163,2821102,288163v381,,889,,1397,c2823007,288036,2823515,288036,2824023,288036v381,-127,889,-127,1397,-127c2825928,287909,2826436,287782,2826944,287782v381,,889,-127,1397,-127c2828849,287655,2829357,287655,2829865,287655v381,-127,889,-127,1397,-127c2831770,287401,2832278,287401,2832786,287401v381,,889,,1397,-127c2834691,287274,2835199,287274,2835580,287274v508,,1016,,1524,-127c2837612,287147,2838120,287274,2838501,287147v508,,1016,,1524,c2840533,287147,2841041,287147,2841422,287147v508,,1016,,1524,c2843454,287147,2843962,287147,2844343,287147v508,,1016,,1524,c2846375,287020,2846883,287147,2847264,287147v508,,1016,,1524,c2849296,287147,2849677,287147,2850185,287147v508,,1016,,1524,c2852217,287147,2852598,287147,2853106,287147v508,,1016,,1524,c2855138,287147,2855519,287147,2856027,287147v508,,1016,,1524,c2858059,287147,2858440,287147,2858948,287147v508,,1016,,1524,c2860980,287147,2861361,287147,2861869,287147v508,-127,1016,-127,1524,-127c2863901,287020,2864282,287020,2864790,287020v508,,1016,,1524,c2866822,287020,2867203,287020,2867711,287020v508,,1016,-127,1524,-127c2869616,286893,2870124,286893,2870632,286893v508,,1016,,1524,-127c2872537,286766,2873045,286766,2873553,286766v508,,1016,,1524,c2875458,286766,2875966,286639,2876474,286639v508,,1016,,1524,c2878379,286639,2878887,286639,2879395,286639v508,-127,1016,-127,1524,-127c2881300,286512,2881808,286512,2882316,286512v508,,1016,,1397,c2884221,286512,2884729,286512,2885237,286512v508,,1016,,1397,c2887142,286512,2887650,286512,2888158,286512v508,,1016,,1397,c2890063,286512,2890571,286512,2891079,286512v508,,1016,,1397,c2892984,286512,2893492,286512,2894000,286512v508,,1016,,1397,c2895905,286385,2896413,286385,2896921,286385v508,,1016,,1397,c2898826,286385,2899334,286258,2899842,286258v508,,889,,1397,c2901747,286258,2902255,286258,2902763,286258v508,,889,,1397,c2904668,286258,2905176,286258,2905684,286258v508,,889,,1397,c2907589,286258,2908097,286258,2908605,286258v508,,889,,1397,c2910510,286258,2911018,286258,2911526,286258v508,,889,,1397,c2913431,286258,2913939,286258,2914447,286258v508,,889,,1397,c2916352,286258,2916860,286258,2917368,286131v381,,889,,1397,c2919273,286131,2919781,286131,2920289,286131v381,,889,,1397,-127c2922194,286004,2922702,286004,2923210,286004v381,,889,,1397,c2925115,286004,2925623,286004,2926131,286004v381,-127,889,-127,1397,-127c2928036,285877,2928544,285877,2929052,285877v381,-127,889,-127,1397,-127c2930957,285750,2931465,285750,2931973,285623v381,,889,,1397,c2933878,285623,2934386,285496,2934767,285496v508,,1016,,1524,c2936799,285369,2937307,285369,2937688,285369v508,,1016,,1524,c2939720,285242,2940228,285242,2940609,285242v508,,1016,,1524,c2942641,285242,2943149,285242,2943530,285242v508,,1016,,1524,c2945562,285242,2946070,285242,2946451,285242v508,,1016,,1524,c2948483,285242,2948991,285115,2949372,285115v508,,1016,,1524,c2951404,285115,2951785,285115,2952293,285115v508,,1016,-127,1524,-127c2954325,284988,2954706,284988,2955214,284988v508,,1016,,1524,c2957246,284861,2957627,284861,2958135,284861v508,,1016,,1524,c2960167,284861,2960548,284861,2961056,284861v508,,1016,,1524,c2963088,284861,2963469,284734,2963977,284734v508,,1016,,1524,c2966009,284734,2966390,284734,2966898,284734v508,,1016,,1524,c2968803,284734,2969311,284734,2969819,284734v508,,1016,-127,1524,-127c2971724,284607,2972232,284607,2972740,284607v508,,1016,,1524,c2974645,284607,2975153,284607,2975661,284480v508,,1016,,1524,c2977566,284480,2978074,284480,2978582,284480v508,,1016,,1524,c2980487,284480,2980995,284480,2981503,284480v508,-127,1016,-127,1524,-127c2983408,284353,2983916,284353,2984424,284353v508,,1016,,1397,c2986329,284226,2986837,284226,2987345,284226v508,,1016,,1397,c2989250,284226,2989758,284099,2990266,284099v508,,1016,,1397,c2992171,284099,2992679,284099,2993187,284099v508,,1016,,1397,c2995092,284099,2995600,283972,2996108,283972v508,,1016,,1397,c2998013,283972,2998521,283972,2999029,283972v508,,1016,,1397,c3000934,283972,3001442,283845,3001950,283845v508,,889,,1397,c3003855,283718,3004363,283718,3004871,283718v508,,889,,1397,-127c3006776,283591,3007284,283591,3007792,283591v508,,889,-127,1397,-127c3009697,283464,3010205,283464,3010713,283464v508,,889,,1397,c3012618,283464,3013126,283464,3013634,283464v508,,889,,1397,c3015539,283464,3016047,283464,3016555,283337v508,,889,,1397,c3018460,283337,3018968,283337,3019476,283337v381,,889,-127,1397,-127c3021381,283210,3021889,283210,3022397,283210v381,-127,889,-127,1397,-127c3024302,283083,3024810,283083,3025318,283083v381,,889,,1397,-127c3027223,282956,3027731,282956,3028239,282956v381,,889,,1397,-127c3030144,282829,3030652,282829,3031160,282829v381,,889,-127,1397,-127c3033065,282702,3033573,282702,3034081,282702v381,,889,-127,1397,-127c3035986,282575,3036494,282575,3036875,282575v508,-127,1016,-127,1524,-127c3038907,282448,3039415,282321,3039796,282321v508,,1016,,1524,-127c3041828,282194,3042336,282194,3042717,282194v508,,1016,,1524,c3044749,282067,3045257,282067,3045638,282067v508,,1016,,1524,c3047670,282067,3048178,282067,3048559,282067v508,,1016,,1524,c3050591,282067,3051099,281940,3051480,281940v508,,1016,,1524,c3053512,281940,3053893,281813,3054401,281813v508,,1016,,1524,c3056433,281813,3056814,281813,3057322,281686v508,,1016,,1524,c3059354,281813,3059735,281813,3060243,281813v508,,1016,,1524,c3062275,281813,3062656,281813,3063164,281813v508,,1016,,1524,c3065196,281813,3065577,281813,3066085,281813v508,,1016,,1524,c3068117,281813,3068498,281813,3069006,281813v508,,1016,,1524,c3070911,281813,3071419,281813,3071927,281813v508,,1016,,1524,c3073832,281813,3074340,281813,3074848,281686v508,,1016,127,1524,c3076753,281686,3077261,281686,3077769,281686v508,,1016,,1524,c3079674,281686,3080182,281686,3080690,281686v508,-127,1016,,1524,c3082595,281686,3083103,281686,3083611,281686v508,-127,1016,-127,1524,-127c3085516,281559,3086024,281559,3086532,281559v508,,1016,,1397,c3088437,281559,3088945,281559,3089453,281559v508,,1016,-127,1397,-127c3091358,281432,3091866,281432,3092374,281432v508,,1016,,1397,c3094279,281432,3094787,281432,3095295,281305v508,,1016,,1397,c3097200,281305,3097708,281178,3098216,281178v508,,1016,,1397,c3100121,281178,3100629,281051,3101137,281051v508,,889,,1397,c3103042,281051,3103550,281051,3104058,281051v508,,889,,1397,c3105963,281051,3106471,281051,3106979,281051v508,,889,,1397,c3108884,281051,3109392,281051,3109900,281051v508,-127,889,-127,1397,-127c3111805,280924,3112313,280924,3112821,280797v508,,889,,1397,c3114726,280797,3115234,280797,3115742,280797v508,,889,,1397,c3117647,280797,3118155,280797,3118663,280797v381,,889,,1397,c3120568,280797,3121076,280797,3121584,280797v381,,889,,1397,c3123489,280797,3123997,280797,3124505,280797v381,,889,,1397,c3126410,280797,3126918,280797,3127426,280670v381,,889,,1397,c3129331,280670,3129839,280670,3130347,280670v381,,889,-127,1397,-127c3132252,280543,3132760,280543,3133268,280543v381,-127,889,-127,1397,-127c3135173,280416,3135681,280416,3136062,280289v508,,1016,,1524,c3138094,280289,3138602,280289,3138983,280162v508,,1016,,1524,c3141015,280162,3141523,280162,3141904,280162v508,,1016,,1524,c3143936,280162,3144444,280162,3144825,280035v508,,1016,,1524,c3146857,280035,3147365,280035,3147746,280035v508,,1016,,1524,c3149778,279908,3150286,279908,3150667,279908v508,,1016,,1524,127c3152699,280035,3153080,280035,3153588,280035v508,,1016,,1524,c3155620,280162,3156001,280162,3156509,280162v508,,1016,,1524,c3158541,280162,3158922,280162,3159430,280162v508,,1016,,1524,c3161462,280162,3161843,280162,3162351,280162v508,,1016,,1524,c3164383,280162,3164764,280289,3165272,280289v508,,1016,,1524,c3167304,280289,3167685,280289,3168193,280289v508,,1016,127,1524,127c3170098,280416,3170606,280416,3171114,280416v508,,1016,,1524,c3173019,280416,3173527,280416,3174035,280416v508,,1016,127,1524,127c3175940,280543,3176448,280670,3176956,280670v508,,1016,,1524,127c3178861,280797,3179369,280924,3179877,280924v508,,1016,127,1524,127c3181782,281051,3182290,281178,3182798,281178v508,,1016,,1524,127c3184703,281305,3185211,281432,3185719,281432v508,,1016,127,1397,127c3187624,281686,3188132,281813,3188640,281813v508,127,1016,127,1397,254c3190545,282067,3191053,282194,3191561,282194v508,127,1016,254,1397,254c3193466,282575,3193974,282575,3194482,282702v508,,1016,,1397,127c3196387,282829,3196895,282956,3197403,282956v508,,1016,127,1397,127c3199308,283210,3199816,283337,3200324,283337v508,127,1016,127,1397,254c3202229,283718,3202737,283718,3203245,283845v508,127,889,254,1397,254c3205150,284226,3205658,284353,3206166,284480v508,,889,127,1397,254c3208071,284734,3208579,284861,3209087,284988v508,127,889,127,1397,254c3210992,285369,3211500,285496,3212008,285623v508,127,889,254,1397,381c3213913,286258,3214421,286385,3214929,286639v508,127,889,254,1397,508c3216834,287274,3217342,287528,3217850,287655v508,254,889,508,1397,635c3219755,288544,3220263,288671,3220771,288925v381,254,889,381,1397,635c3222676,289687,3223184,289941,3223692,290195v381,127,889,381,1397,635c3225597,290957,3226105,291211,3226613,291338v381,254,889,508,1397,635c3228518,292227,3229026,292354,3229534,292608v381,254,889,508,1397,635c3231439,293497,3231947,293751,3232455,293878v381,254,889,508,1397,762c3234360,294894,3234868,295148,3235376,295275v381,254,889,508,1397,762c3237281,296291,3237789,296545,3238170,296926v508,254,1016,508,1524,889c3240202,298196,3240710,298450,3241091,298831v508,381,1016,762,1524,1270c3243123,300482,3243631,300990,3244012,301498v508,508,1016,1143,1524,1651c3246044,303784,3246552,304419,3246933,305054v508,635,1016,1270,1524,2032c3248965,307721,3249473,308483,3249854,309245v508,762,1016,1524,1524,2286c3251886,312293,3252394,313055,3252775,313817v508,762,1016,1524,1524,2413c3254807,316992,3255188,317881,3255696,318770v508,889,1016,1778,1524,2667c3257728,322326,3258109,323342,3258617,324231v508,1016,1016,2032,1524,3048c3260649,328295,3261030,329438,3261538,330454v508,1016,1016,2159,1524,3175c3263570,334772,3263951,335915,3264459,336931v508,1143,1016,2286,1524,3429c3266491,341376,3266872,342519,3267380,343535v508,1143,1016,2286,1524,3429c3269412,347980,3269793,349123,3270301,350139v508,1143,1016,2286,1524,3302c3272206,354584,3272714,355600,3273222,356743v508,1016,1016,2159,1524,3175c3275127,361061,3275635,362077,3276143,363220v508,1143,1016,2159,1524,3302c3278048,367665,3278556,368681,3279064,369824v508,1016,1016,2032,1524,3048c3280969,373888,3281477,374904,3281985,375920v508,889,1016,1905,1524,2794c3283890,379603,3284398,380365,3284906,381254v508,889,1016,1651,1524,2413c3286811,384429,3287319,385318,3287827,385953v508,762,1016,1524,1397,2286c3289732,388874,3290240,389636,3290748,390271v508,635,1016,1270,1397,1905c3292653,392811,3293161,393319,3293669,393827v508,381,1016,762,1397,1143c3295574,395224,3296082,395478,3296590,395732v508,127,1016,127,1397,c3298495,395605,3299003,395478,3299511,395097v508,-381,1016,-889,1397,-1524c3301416,392938,3301924,392176,3302432,391287v508,-1016,889,-2032,1397,-3175c3304337,386969,3304845,385699,3305353,384556v508,-1270,889,-2540,1397,-3683c3307258,379603,3307766,378460,3308274,377444v508,-1016,889,-1905,1397,-2794c3310179,373888,3310687,373253,3311195,372618v508,-508,889,-1016,1397,-1397c3313100,370840,3313608,370586,3314116,370205v508,-254,889,-508,1397,-889c3316021,369062,3316529,368681,3317037,368300v508,-381,889,-762,1397,-1143c3318942,366649,3319450,366141,3319958,365633v508,-508,889,-1016,1397,-1651c3321863,363347,3322371,362712,3322879,362077v381,-635,889,-1397,1397,-2159c3324784,359156,3325292,358394,3325800,357505v381,-889,889,-1778,1397,-2794c3327705,353695,3328213,352552,3328721,351409v381,-1143,889,-2413,1397,-3683c3330626,346329,3331134,344932,3331642,343535v381,-1397,889,-2794,1397,-4318c3333547,337820,3334055,336423,3334563,335153v381,-1397,889,-2794,1397,-4064c3336468,329819,3336976,328549,3337357,327279v508,-1270,1016,-2540,1524,-3810c3339389,322326,3339897,321056,3340278,319786v508,-1143,1016,-2413,1524,-3683c3342310,314960,3342818,313690,3343199,312420v508,-1143,1016,-2413,1524,-3683c3345231,307594,3345739,306451,3346120,305181v508,-1143,1016,-2286,1524,-3429c3348152,300609,3348660,299593,3349041,298450v508,-1016,1016,-2159,1524,-3175c3351073,294259,3351581,293243,3351962,292227v508,-1016,1016,-2032,1524,-2921c3353994,288290,3354375,287401,3354883,286512v508,-1016,1016,-1905,1524,-2667c3356915,282956,3357296,282194,3357804,281432v508,-762,1016,-1524,1524,-2159c3359836,278638,3360217,278003,3360725,277368v508,-635,1016,-1143,1524,-1651c3362757,275082,3363138,274701,3363646,274193v508,-508,1016,-889,1524,-1270c3365678,272542,3366059,272161,3366567,271907v508,-381,1016,-635,1524,-889c3368599,270764,3368980,270637,3369488,270383v508,-127,1016,-254,1524,-381c3371393,269875,3371901,269748,3372409,269748v508,-127,1016,-254,1524,-254c3374314,269494,3374822,269367,3375330,269367v508,,1016,,1524,c3377235,269367,3377743,269367,3378251,269494v508,,1016,,1524,127c3380156,269621,3380664,269748,3381172,269875v508,127,1016,254,1524,381c3383077,270383,3383585,270510,3384093,270764v508,127,1016,381,1524,635c3385998,271653,3386506,271780,3387014,272034v508,254,1016,508,1397,762c3388919,273050,3389427,273304,3389935,273558v508,127,1016,381,1397,635c3391840,274447,3392348,274828,3392856,275082v508,254,1016,508,1397,635c3394761,275971,3395269,276225,3395777,276479v508,254,1016,381,1397,635c3397682,277368,3398190,277495,3398698,277749v508,127,1016,381,1397,508c3400603,278511,3401111,278638,3401619,278892v508,127,1016,254,1397,508c3403524,279527,3404032,279781,3404540,279908v508,254,889,381,1397,635c3406445,280670,3406953,280797,3407461,281051v508,127,889,254,1397,381c3409366,281559,3409874,281686,3410382,281813v508,127,889,254,1397,381c3412287,282194,3412795,282321,3413303,282321v508,127,889,254,1397,381c3415208,282702,3415716,282829,3416224,282829v508,127,889,254,1397,381c3418129,283210,3418637,283337,3419145,283464v508,127,889,127,1397,254c3421050,283845,3421558,283972,3422066,284099v381,,889,127,1397,254c3423971,284480,3424479,284480,3424987,284607v381,,889,127,1397,254c3426892,284861,3427400,284988,3427908,284988v381,127,889,254,1397,381c3429813,285496,3430321,285496,3430829,285623v381,127,889,381,1397,381c3432734,286131,3433242,286258,3433750,286385v381,127,889,254,1397,381c3435655,286893,3436163,287020,3436671,287020v381,127,889,254,1397,254c3438576,287401,3439084,287401,3439465,287528v508,,1016,127,1524,127c3441497,287782,3442005,287782,3442386,287909v508,,1016,127,1524,127c3444418,288163,3444926,288290,3445307,288290v508,127,1016,127,1524,254c3447339,288544,3447847,288544,3448228,288544v508,,1016,,1524,c3450260,288544,3450768,288544,3451149,288544v508,,1016,-127,1524,-127c3453181,288417,3453689,288417,3454070,288417v508,,1016,,1524,c3456102,288544,3456483,288544,3456991,288671v508,,1016,,1524,127c3459023,288798,3459404,288925,3459912,288925v508,,1016,127,1524,127c3461944,289052,3462325,289052,3462833,289052v508,,1016,,1524,c3464865,289052,3465246,289052,3465754,289052v508,,1016,,1524,c3467786,289052,3468167,289052,3468675,289179v508,,1016,127,1524,127c3470707,289433,3471088,289560,3471596,289560v508,127,1016,254,1524,254c3473501,289941,3474009,290068,3474517,290195v508,,1016,127,1524,127c3476422,290449,3476930,290449,3477438,290576v508,,1016,127,1524,127c3479343,290830,3479851,290830,3480359,290957v508,,1016,127,1524,254c3482264,291211,3482772,291338,3483280,291465v508,127,1016,254,1524,254c3485185,291846,3485693,291973,3486201,292100v508,127,1016,127,1524,254c3488106,292481,3488614,292608,3489122,292735v508,127,1016,254,1397,254c3491027,293116,3491535,293243,3492043,293243v508,127,1016,127,1397,254c3493948,293497,3494456,293497,3494964,293624v508,,1016,127,1397,127c3496869,293751,3497377,293878,3497885,293878v508,,1016,127,1397,127c3499790,294005,3500298,294132,3500806,294132v508,,1016,,1397,127c3502711,294259,3503219,294386,3503727,294386v508,127,1016,127,1397,254c3505632,294640,3506140,294767,3506648,294767v508,127,889,254,1397,254c3508553,295148,3509061,295275,3509569,295275v508,127,889,127,1397,254c3511474,295656,3511982,295656,3512490,295783v508,127,889,254,1397,254c3514395,296164,3514903,296291,3515411,296418v508,127,889,254,1397,381c3517316,296926,3517824,296926,3518332,297053v508,127,889,254,1397,381c3520237,297561,3520745,297688,3521253,297815v508,127,889,254,1397,381c3523158,298323,3523666,298450,3524174,298577v381,127,889,254,1397,508c3526079,299212,3526587,299339,3527095,299466v381,254,889,381,1397,508c3529000,300228,3529508,300355,3530016,300609v381,127,889,381,1397,508c3531921,301371,3532429,301498,3532937,301752v381,127,889,381,1397,508c3534842,302514,3535350,302641,3535858,302768v381,127,889,254,1397,381c3537763,303276,3538271,303403,3538779,303530v381,127,889,381,1397,508c3540684,304165,3541192,304292,3541573,304546v508,127,1016,254,1524,381c3543605,305181,3544113,305308,3544494,305435v508,254,1016,381,1524,508c3546526,306197,3547034,306324,3547415,306451v508,254,1016,381,1524,508c3549447,307086,3549955,307213,3550336,307213v508,127,1016,254,1524,381c3552368,307721,3552876,307848,3553257,307848v508,127,1016,254,1524,254c3555289,308229,3555670,308229,3556178,308356v508,,1016,127,1524,254c3558210,308737,3558591,308737,3559099,308864v508,127,1016,254,1524,381c3561131,309245,3561512,309372,3562020,309499v508,127,1016,127,1524,254c3564052,309880,3564433,309880,3564941,310007v508,,1016,127,1524,254c3566973,310388,3567354,310515,3567862,310515v508,127,1016,254,1524,381c3569894,311023,3570275,311150,3570783,311150v508,127,1016,254,1524,381c3572688,311531,3573196,311658,3573704,311658v508,,1016,127,1524,127c3575609,311785,3576117,311785,3576625,311658v508,,1016,,1524,-127c3578530,311531,3579038,311404,3579546,311404v508,,1016,-127,1524,-127c3581451,311150,3581959,311150,3582467,311023v508,,1016,,1524,c3584372,311023,3584880,310896,3585388,310896v508,,1016,-127,1524,-254c3587293,310642,3587801,310515,3588309,310388v508,-127,1016,-381,1397,-508c3590214,309753,3590722,309499,3591230,309372v508,-127,1016,-254,1397,-381c3593135,308864,3593643,308737,3594151,308610v508,-127,1016,-127,1397,-254c3596056,308229,3596564,308102,3597072,308102v508,-127,1016,-254,1397,-381c3598977,307721,3599485,307594,3599993,307467v508,-127,1016,-381,1397,-508c3601898,306832,3602406,306705,3602914,306578v508,-127,1016,-381,1397,-508c3604819,305943,3605327,305689,3605835,305562v508,-127,889,-254,1397,-381c3607740,305054,3608248,304927,3608756,304800v508,-127,889,-254,1397,-381c3610661,304165,3611169,304038,3611677,303911v508,-127,889,-381,1397,-508c3613582,303149,3614090,303022,3614598,302768v508,-254,889,-508,1397,-635c3616503,301879,3617011,301625,3617519,301498v508,-127,889,-381,1397,-508c3619424,300863,3619932,300736,3620440,300609v508,-127,889,-254,1397,-254c3622345,300228,3622853,300228,3623361,300101v381,,889,,1397,-127c3625266,299974,3625774,299974,3626282,299974v381,,889,,1397,c3628187,299974,3628695,299974,3629203,300101v381,,889,127,1397,254c3631108,300482,3631616,300609,3632124,300863v381,127,889,381,1397,508c3634029,301625,3634537,301879,3635045,302006v381,127,889,381,1397,508c3636950,302641,3637458,302641,3637966,302768v381,,889,,1397,c3639871,302768,3640379,302768,3640760,302641v508,,1016,-127,1524,-254c3642792,302260,3643300,302133,3643681,301879v508,-127,1016,-254,1524,-635c3645713,300990,3646221,300736,3646602,300355v508,-381,1016,-762,1524,-1270c3648634,298577,3649142,298069,3649523,297561v508,-635,1016,-1270,1524,-1905c3651555,295021,3652063,294386,3652444,293751v508,-508,1016,-1143,1524,-1778c3654476,291338,3654984,290830,3655365,290322v508,-508,1016,-1016,1524,-1524c3657397,288417,3657778,288036,3658286,287655v508,-381,1016,-762,1524,-1143c3660318,286131,3660699,285750,3661207,285496v508,-381,1016,-762,1524,-1143c3663239,283972,3663620,283718,3664128,283337v508,-381,1016,-635,1524,-1016c3666160,282067,3666541,281686,3667049,281432v508,-254,1016,-508,1524,-762c3669081,280416,3669462,280162,3669970,279908v508,-254,1016,-508,1524,-889c3672002,278765,3672383,278511,3672891,278257v508,-254,1016,-635,1524,-889c3674796,276987,3675304,276606,3675812,276225v508,-254,1016,-635,1524,-1016c3677717,274701,3678225,274320,3678733,273812v508,-381,1016,-889,1524,-1397c3680638,271907,3681146,271399,3681654,270764v508,-508,1016,-1270,1524,-1905c3683559,268224,3684067,267462,3684575,266700v508,-762,1016,-1651,1524,-2413c3686480,263398,3686988,262509,3687496,261620v508,-762,1016,-1651,1524,-2540c3689401,258191,3689909,257429,3690417,256540v508,-762,1016,-1651,1397,-2540c3692322,253238,3692830,252476,3693338,251587v508,-889,1016,-1651,1397,-2540c3695243,248158,3695751,247142,3696259,246253v508,-889,1016,-1905,1397,-2921c3698164,242316,3698672,241300,3699180,240411v508,-1016,1016,-2032,1397,-3048c3701085,236347,3701593,235458,3702101,234442v508,-889,1016,-1778,1397,-2667c3704006,231013,3704514,230124,3705022,229489v508,-762,1016,-1524,1397,-2159c3706927,226695,3707435,226187,3707943,225552v508,-508,889,-1016,1397,-1397c3709848,223647,3710356,223393,3710864,223012v508,-381,889,-635,1397,-889c3712769,221869,3713277,221742,3713785,221615v508,-127,889,-254,1397,-381c3715690,221234,3716198,221234,3716706,221234v508,,889,,1397,127c3718611,221361,3719119,221488,3719627,221488v508,127,889,127,1397,254c3721532,221869,3722040,221996,3722548,222123v508,127,889,254,1397,381c3724453,222758,3724961,222885,3725469,223139v381,254,889,635,1397,889c3727374,224409,3727882,224790,3728390,225171v381,508,889,889,1397,1524c3730295,227203,3730803,227838,3731311,228473v381,635,889,1270,1397,1905c3733216,231140,3733724,231902,3734232,232664v381,762,889,1524,1397,2286c3736137,235712,3736645,236474,3737153,237109v381,762,889,1397,1397,1905c3739058,239649,3739566,240157,3740074,240665v381,508,889,762,1397,1143c3741979,242062,3742487,242316,3742868,242443v508,127,1016,127,1524,127c3744900,242570,3745408,242570,3745789,242443v508,-127,1016,-254,1524,-381c3747821,241935,3748329,241681,3748710,241554v508,-127,1016,-254,1524,-381c3750742,241046,3751250,241046,3751631,241046v508,,1016,,1524,127c3753663,241300,3754171,241427,3754552,241808v508,254,1016,635,1524,1016c3756584,243332,3756965,243840,3757473,244475v508,635,1016,1270,1524,2032c3759505,247269,3759886,248031,3760394,248920v508,889,1016,1778,1524,2667c3762426,252476,3762807,253492,3763315,254381v508,1016,1016,2032,1524,2921c3765347,258191,3765728,259080,3766236,259969v508,889,1016,1651,1524,2413c3768268,263144,3768649,263906,3769157,264541v508,635,1016,1270,1524,1778c3771189,266827,3771570,267335,3772078,267716v508,381,1016,762,1524,1016c3774110,269113,3774491,269240,3774999,269494v508,254,1016,508,1524,635c3776904,270383,3777412,270510,3777920,270637v508,127,1016,254,1524,381c3779825,271145,3780333,271272,3780841,271272v508,127,1016,127,1524,254c3782746,271653,3783254,271653,3783762,271780v508,127,1016,127,1524,127c3785667,272034,3786175,272161,3786683,272288v508,,1016,127,1524,254c3788588,272796,3789096,272923,3789604,273050v508,254,1016,508,1397,889c3791509,274320,3792017,274701,3792525,275082v508,508,1016,1016,1397,1651c3794430,277368,3794938,278130,3795446,278892v508,889,1016,1778,1397,2667c3797351,282575,3797859,283591,3798367,284607v508,1016,1016,2159,1397,3302c3800272,289052,3800780,290322,3801288,291465v508,1143,1016,2286,1397,3302c3803193,295910,3803701,297053,3804209,298069v508,1143,1016,2159,1397,3175c3806114,302133,3806622,303149,3807130,304038v508,889,889,1778,1397,2667c3809035,307594,3809543,308483,3810051,309372v508,889,889,1778,1397,2667c3811956,312928,3812464,313944,3812972,314960v508,1016,889,2032,1397,3175c3814877,319151,3815385,320294,3815893,321564v508,1143,889,2413,1397,3683c3817798,326517,3818306,327787,3818814,329057v508,1270,889,2667,1397,3937c3820719,334264,3821227,335534,3821735,336677v508,1270,889,2413,1397,3429c3823640,341249,3824148,342265,3824656,343027v381,889,889,1778,1397,2413c3826561,346075,3827069,346710,3827577,347218v381,381,889,762,1397,1143c3829482,348615,3829990,348869,3830498,349123v381,254,889,381,1397,635c3832403,350012,3832911,350266,3833419,350520v381,381,889,635,1397,1016c3835324,351917,3835832,352425,3836340,352933v381,508,889,1016,1397,1651c3838245,355092,3838753,355727,3839261,356235v381,508,889,1016,1397,1397c3841166,358013,3841674,358394,3842055,358521v508,127,1016,127,1524,-127c3844087,358267,3844595,357886,3844976,357251v508,-635,1016,-1397,1524,-2413c3847008,353822,3847516,352552,3847897,351282v508,-1270,1016,-2794,1524,-4318c3849929,345440,3850437,343789,3850818,342138v508,-1651,1016,-3302,1524,-4826c3852850,335788,3853358,334264,3853739,332740v508,-1397,1016,-2667,1524,-3937c3855771,327533,3856279,326390,3856660,325501v508,-1016,1016,-1905,1524,-2667c3858692,322072,3859073,321310,3859581,320802v508,-635,1016,-1143,1524,-1651c3861613,318770,3861994,318389,3862502,318008v508,-381,1016,-762,1524,-1016c3864534,316611,3864915,316230,3865423,315849v508,-254,1016,-635,1524,-1016c3867455,314325,3867836,313944,3868344,313436v508,-508,1016,-1016,1524,-1524c3870376,311404,3870757,310769,3871265,310134v508,-508,1016,-1270,1524,-1905c3873297,307594,3873678,306959,3874186,306197v508,-635,1016,-1397,1524,-2159c3876091,303403,3876599,302641,3877107,301879v508,-762,1016,-1524,1524,-2413c3879012,298704,3879520,297815,3880028,296926v508,-889,1016,-1905,1524,-2794c3881933,293116,3882441,292100,3882949,290957v508,-1016,1016,-2286,1524,-3302c3884854,286512,3885362,285242,3885870,284226v508,-1143,1016,-2286,1524,-3302c3887775,279781,3888283,278765,3888791,277876v508,-889,1016,-1651,1524,-2413c3890696,274828,3891204,274193,3891712,273812v508,-381,1016,-635,1397,-762c3893617,272923,3894125,273050,3894633,273177v508,254,1016,635,1397,1143c3896538,274828,3897046,275590,3897554,276352v508,762,1016,1651,1397,2667c3899459,280035,3899967,281051,3900475,282194v508,1143,1016,2286,1397,3556c3902380,286893,3902888,288163,3903396,289306v508,1143,1016,2286,1397,3302c3905301,293624,3905809,294640,3906317,295529v508,889,1016,1651,1397,2286c3908222,298450,3908730,298958,3909238,299339v508,381,889,635,1397,762c3911143,300101,3911651,300101,3912159,299847v508,-127,889,-508,1397,-889c3914064,298577,3914572,297942,3915080,297434v508,-635,889,-1397,1397,-2032c3916985,294640,3917493,294005,3918001,293243v508,-635,889,-1397,1397,-2032c3919906,290576,3920414,290068,3920922,289560v508,-508,889,-889,1397,-1016c3922827,288290,3923335,288163,3923843,288290v508,,889,127,1397,508c3925748,289052,3926256,289560,3926764,290068v381,635,889,1270,1397,2032c3928669,292862,3929177,293751,3929685,294640v381,889,889,1778,1397,2667c3931590,298196,3932098,299212,3932606,300101v381,889,889,1778,1397,2667c3934511,303657,3935019,304419,3935527,305181v381,762,889,1524,1397,2159c3937432,307975,3937940,308610,3938448,309245v381,635,889,1143,1397,1778c3940353,311531,3940861,311912,3941369,312420v381,508,889,1016,1397,1397c3943274,314325,3943782,314833,3944163,315214v508,381,1016,889,1524,1270c3946195,316865,3946703,317246,3947084,317627v508,381,1016,762,1524,1143c3949116,319151,3949624,319532,3950005,319786v508,381,1016,762,1524,1016c3952037,321056,3952545,321310,3952926,321564v508,254,1016,508,1524,762c3954958,322453,3955466,322707,3955847,322834v508,127,1016,254,1524,381c3957879,323342,3958387,323469,3958768,323596v508,127,1016,127,1524,254c3960800,323977,3961181,323977,3961689,324104v508,127,1016,127,1524,254c3963721,324485,3964102,324485,3964610,324612v508,127,1016,127,1524,254c3966642,324993,3967023,324993,3967531,325120v508,127,1016,254,1524,254c3969563,325501,3969944,325628,3970452,325628v508,127,1016,254,1524,254c3972484,326009,3972865,326009,3973373,326136v508,,1016,127,1524,127c3975405,326263,3975786,326263,3976294,326263v508,127,1016,127,1524,127c3978199,326390,3978707,326390,3979215,326390v508,,1016,,1524,-127c3981120,326263,3981628,326263,3982136,326263v508,,1016,-127,1524,-127c3984041,326009,3984549,326009,3985057,325882v508,-127,1016,-254,1524,-381c3986962,325374,3987470,325247,3987978,325120v508,-254,1016,-508,1524,-635c3989883,324231,3990391,323977,3990899,323723v508,-254,1016,-508,1524,-762c3992804,322707,3993312,322453,3993820,322199v508,-254,1016,-508,1397,-762c3995725,321310,3996233,321183,3996741,320929v508,-127,1016,-254,1397,-381c3998646,320548,3999154,320421,3999662,320421v508,,1016,,1397,c4001567,320548,4002075,320548,4002583,320675v508,127,1016,127,1397,254c4004488,321056,4004996,321183,4005504,321183v508,127,1016,254,1397,254c4007409,321437,4007917,321564,4008425,321437v508,,889,,1397,-127c4010330,321183,4010838,321056,4011346,320802v508,-254,889,-508,1397,-762c4013251,319659,4013759,319278,4014267,318897v508,-381,889,-889,1397,-1397c4016172,317119,4016680,316611,4017188,316103v508,-508,889,-889,1397,-1270c4019093,314452,4019601,314071,4020109,313944v508,-254,889,-254,1397,-254c4022014,313817,4022522,314071,4023030,314579v508,508,889,1270,1397,2159c4024935,317754,4025443,318897,4025951,320421v381,1397,889,3175,1397,5080c4027856,327406,4028364,329565,4028872,331851v381,2413,889,4826,1397,7493c4030777,341884,4031285,344678,4031793,347345v381,2794,889,5588,1397,8255c4033698,358394,4034206,361061,4034714,363601v381,2540,889,4953,1397,7112c4036619,372999,4037127,375031,4037635,376809v381,1905,889,3429,1397,4699c4039540,382778,4040048,383921,4040556,384683v381,762,889,1270,1397,1524c4042461,386461,4042969,386461,4043350,386334v508,-254,1016,-635,1524,-1143c4045382,384810,4045890,384048,4046271,383540v508,-635,1016,-1270,1524,-1778c4048303,381254,4048811,380746,4049192,380619v508,-254,1016,-254,1524,c4051224,380873,4051732,381254,4052113,382016v508,635,1016,1651,1524,2667c4054145,385699,4054653,386969,4055034,388112v508,1270,1016,2667,1524,3810c4057066,393065,4057574,394208,4057955,394970v508,762,1016,1524,1524,1778c4059987,397129,4060368,397256,4060876,397002v508,-127,1016,-635,1524,-1270c4062908,395097,4063289,394208,4063797,393446v508,-889,1016,-2032,1524,-2921c4065829,389636,4066210,388747,4066718,387985v508,-762,1016,-1524,1524,-1905c4068750,385572,4069131,385318,4069639,385064v508,-127,1016,-127,1524,c4071671,385191,4072052,385572,4072560,385826v508,254,1016,762,1524,1143c4074592,387223,4074973,387604,4075481,387985v508,254,1016,635,1524,889c4077386,389128,4077894,389255,4078402,389382v508,,1016,,1524,c4080307,389382,4080815,389255,4081323,389001v508,-127,1016,-381,1524,-762c4083228,387985,4083736,387604,4084244,387223v508,-508,1016,-889,1524,-1397c4086149,385318,4086657,384683,4087165,384175v508,-635,1016,-1143,1524,-1778c4089070,381762,4089578,381127,4090086,380492v508,-635,1016,-1270,1524,-1905c4091991,377952,4092499,377317,4093007,376682v508,-635,1016,-1270,1397,-1905c4094912,374269,4095420,373634,4095928,372999v508,-508,1016,-1143,1397,-1651c4097833,370840,4098341,370205,4098849,369697v508,-508,1016,-1016,1397,-1524c4100754,367665,4101262,367157,4101770,366649v508,-381,1016,-889,1397,-1397c4103675,364871,4104183,364490,4104691,363982v508,-381,1016,-889,1397,-1270c4106596,362331,4107104,361823,4107612,361442v508,-381,1016,-762,1397,-1270c4109517,359791,4110025,359283,4110533,358902v508,-508,889,-889,1397,-1397c4112438,356997,4112946,356489,4113454,356108v508,-508,889,-1016,1397,-1524c4115359,354203,4115867,353695,4116375,353187v508,-508,889,-1016,1397,-1397c4118280,351282,4118788,350901,4119296,350393v508,-381,889,-889,1397,-1270c4121201,348615,4121709,348234,4122217,347853v508,-381,889,-889,1397,-1270c4124122,346202,4124630,345821,4125138,345440v508,-254,889,-635,1397,-1016c4127043,344170,4127551,343789,4128059,343408v381,-254,889,-635,1397,-889c4129964,342138,4130472,341884,4130980,341503v381,-381,889,-635,1397,-1016c4132885,340106,4133393,339725,4133901,339217v381,-381,889,-762,1397,-1397c4135806,337312,4136314,336804,4136822,336042v381,-635,889,-1270,1397,-2159c4138727,333121,4139235,332232,4139743,331216v381,-1016,889,-2159,1397,-3429c4141648,326517,4142156,325120,4142664,323596v381,-1524,889,-3302,1397,-5207c4144569,316484,4145077,314452,4145458,312166v508,-2286,1016,-4826,1524,-7620c4147490,301752,4147998,298704,4148379,295529v508,-3175,1016,-6604,1524,-10160c4150411,281813,4150919,278003,4151300,274193v508,-3683,1016,-7620,1524,-11430c4153332,258953,4153840,255143,4154221,251587v508,-3429,1016,-6731,1524,-9652c4156253,239141,4156761,236601,4157142,234569v508,-1905,1016,-3429,1524,-4318c4159047,229489,4159682,229108,4160063,229235v508,254,1016,1143,1524,2286c4162095,232791,4162476,234569,4162984,236347v508,1905,1016,4191,1524,6477c4165016,245110,4165397,247523,4165905,249809v508,2159,1016,4445,1524,6350c4167937,258191,4168318,259969,4168826,261366v508,1524,1016,2667,1524,3429c4170858,265557,4171239,266065,4171747,266319v508,127,1016,,1524,-381c4173779,265557,4174160,264922,4174668,264033v508,-889,1016,-1905,1524,-3048c4176700,259715,4177081,258445,4177589,257048v508,-1397,1016,-2921,1524,-4318c4179494,251206,4180002,249682,4180510,248158v508,-1397,1016,-2921,1524,-4318c4182415,242443,4182923,241046,4183431,239903v508,-1270,1016,-2413,1524,-3429c4185336,235458,4185844,234569,4186352,233807v508,-762,1016,-1397,1524,-2032c4188257,231267,4188765,230886,4189273,230632v508,-381,1016,-508,1524,-508c4191178,229997,4191686,229997,4192194,230124v508,254,1016,381,1524,762c4194099,231267,4194607,231648,4195115,232156v508,508,1016,1143,1397,1778c4197020,234442,4197528,235204,4198036,235839v508,762,1016,1524,1397,2159c4199941,238633,4200449,239395,4200957,240030v508,635,1016,1270,1397,1778c4202862,242316,4203370,242824,4203878,243205v508,381,1016,635,1397,762c4205783,244221,4206291,244348,4206799,244348v508,127,1016,,1397,c4208704,244221,4209212,244094,4209720,243967v508,-127,889,-254,1397,-508c4211625,243332,4212133,243078,4212641,242824v508,-381,889,-635,1397,-1016c4214546,241300,4215054,240919,4215562,240284v508,-635,889,-1397,1397,-2413c4217467,236982,4217975,235839,4218483,234442v508,-1270,889,-2921,1397,-4699c4220388,227838,4220896,225806,4221404,223520v508,-2286,889,-4699,1397,-7366c4223309,213614,4223817,210820,4224325,208026v508,-2667,889,-5588,1397,-8255c4226230,197104,4226738,194437,4227246,192278v381,-2159,889,-4191,1397,-5715c4229151,185039,4229659,183896,4230167,183388v381,-508,889,-508,1397,c4232072,183896,4232580,185039,4233088,186690v381,1524,889,3810,1397,6223c4234993,195453,4235501,198501,4236009,201549v381,3048,889,6604,1397,9906c4237914,214757,4238422,218186,4238930,221361v381,3048,889,6223,1397,8763c4240835,232791,4241343,235077,4241851,236855v381,1778,889,3175,1397,4064c4243756,241681,4244264,242062,4244645,242062v508,-127,1016,-762,1524,-1778c4246677,239395,4247185,237871,4247566,236347v508,-1651,1016,-3683,1524,-5715c4249598,228600,4250106,226314,4250487,224282v508,-2159,1016,-4318,1524,-6350c4252519,216027,4253027,214122,4253408,212598v508,-1524,1016,-2794,1524,-3683c4255440,208153,4255948,207518,4256329,207391v508,,1016,254,1524,889c4258361,209042,4258869,210058,4259250,211582v508,1397,1016,3302,1524,5461c4261282,219202,4261663,221742,4262171,224409v508,2794,1016,5842,1524,8890c4264203,236347,4264584,239649,4265092,242824v508,3175,1016,6477,1524,9652c4267124,255524,4267505,258699,4268013,261493v508,2794,1016,5588,1524,7874c4270045,271653,4270426,273685,4270934,275336v508,1651,1016,2921,1524,3683c4272839,279781,4273347,280289,4273855,280162v508,,1016,-635,1524,-1524c4275887,277749,4276268,276352,4276776,274574v508,-1778,1016,-3937,1524,-6350c4278681,265811,4279189,263017,4279697,260223v508,-2794,1016,-5969,1524,-8890c4281602,248285,4282110,245110,4282618,242189v508,-2921,1016,-5842,1524,-8509c4284523,231013,4285031,228600,4285539,226441v508,-2032,1016,-3937,1524,-5461c4287444,219456,4287952,218313,4288460,217297v508,-889,1016,-1524,1524,-1905c4290365,214884,4290873,214757,4291381,214630v508,-127,1016,-127,1524,c4293286,214757,4293794,214884,4294302,215011v508,254,1016,381,1397,635c4296207,215900,4296715,216027,4297223,216281v508,254,1016,635,1397,1016c4299128,217678,4299636,218186,4300144,218694v508,635,1016,1397,1397,2286c4302049,221869,4302557,222885,4303065,224028v508,1270,1016,2540,1397,4064c4304970,229489,4305478,231140,4305986,232791v508,1651,1016,3429,1397,5080c4307891,239649,4308399,241427,4308907,243205v508,1651,1016,3302,1397,4953c4310812,249682,4311320,251206,4311828,252603v508,1397,889,2667,1397,3683c4313733,257302,4314241,258318,4314749,258953v508,635,889,1016,1397,1143c4316654,260223,4317162,260096,4317670,259461v508,-508,889,-1397,1397,-2794c4319575,255270,4320083,253492,4320591,251206v508,-2286,889,-5080,1397,-8382c4322496,239649,4323004,235839,4323512,231648v508,-4191,889,-8890,1397,-13716c4325417,212979,4325925,207645,4326433,202184v508,-5461,889,-11176,1397,-16764c4328338,179959,4328846,174244,4329354,168910v381,-5334,889,-10541,1397,-15240c4331259,148844,4331767,144526,4332275,140716v381,-3810,889,-7112,1397,-9906c4334180,128143,4334688,126111,4335196,124460v381,-1651,889,-2667,1397,-3302c4337101,120523,4337609,120396,4338117,120523v381,,889,508,1397,1016c4340022,122174,4340530,122936,4341038,123698v381,635,889,1524,1397,2159c4342943,126365,4343451,127000,4343959,127381v381,381,889,508,1397,508c4345864,127889,4346372,127635,4346753,127254v508,-381,1016,-1016,1524,-1778c4348785,124841,4349293,123825,4349674,122936v508,-889,1016,-2032,1524,-2921c4351706,119126,4352214,118110,4352595,117348v508,-635,1016,-1397,1524,-1778c4354627,115189,4355135,114935,4355516,114935v508,-127,1016,127,1524,508c4357548,115697,4358056,116205,4358437,116713v508,635,1016,1270,1524,1778c4360469,119126,4360850,119634,4361358,120015v508,254,1016,381,1524,254c4363390,120142,4363771,119761,4364279,118999v508,-762,1016,-1778,1524,-3302c4366311,114300,4366692,112395,4367200,110236v508,-2159,1016,-4826,1524,-7620c4369232,99695,4369613,96393,4370121,92964v508,-3429,1016,-7239,1524,-11176c4372153,77851,4372534,73533,4373042,69342v508,-4318,1016,-8763,1524,-13208c4375074,51816,4375455,47244,4375963,42926v508,-4318,1016,-8763,1524,-12827c4377995,26162,4378376,22225,4378884,18796v508,-3429,1016,-6731,1524,-9271c4380789,6985,4381297,4699,4381805,3175v508,-1524,1016,-2540,1524,-2921c4383710,,4384345,381,4384726,1143v508,889,1016,2413,1524,4445c4386631,7620,4387139,10414,4387647,13589v508,3048,1016,6731,1524,10668c4389552,28194,4390060,32766,4390568,37338v508,4572,1016,9652,1524,14732c4392473,57150,4392981,62484,4393489,67818v508,5334,1016,10922,1524,16383c4395394,89789,4395902,95377,4396410,100965v508,5588,1016,11049,1397,16637c4398315,123063,4398823,128524,4399331,133858v508,5334,1016,10668,1397,15748c4401236,154686,4401744,159766,4402252,164719v508,4826,1016,9652,1397,14351c4404157,183769,4404665,188214,4405173,192659v508,4318,1016,8636,1397,12827c4407078,209550,4407586,213614,4408094,217551v508,3810,1016,7620,1397,11303c4409999,232410,4410507,235966,4411015,239395v508,3429,1016,6858,1397,10033c4412920,252603,4413428,255778,4413936,258826v508,2921,889,5969,1397,8763c4415841,270383,4416349,273050,4416857,275717v508,2667,889,5207,1397,7620c4418762,285877,4419270,288163,4419778,290322v508,2286,889,4445,1397,6350c4421683,298577,4422191,300482,4422699,302133v508,1651,889,3175,1397,4445c4424604,307848,4425112,308991,4425620,309880v508,889,889,1524,1397,1778c4427525,312039,4428033,312039,4428541,311785v508,-254,889,-762,1397,-1651c4430446,309372,4430954,308102,4431462,306705v381,-1397,889,-3048,1397,-4953c4433367,299974,4433875,297942,4434383,295910v381,-2032,889,-4191,1397,-6096c4436288,287909,4436796,286004,4437304,284480v381,-1651,889,-3048,1397,-3937c4439209,279654,4439717,279019,4440225,278892v381,-254,889,127,1397,762c4442130,280289,4442638,281559,4443146,282956v381,1397,889,3302,1397,5334c4445051,290195,4445559,292608,4446067,295021v381,2286,889,4953,1397,7366c4447972,304927,4448480,307594,4448861,310134v508,2413,1016,4953,1524,7366c4450893,319913,4451401,322199,4451782,324358v508,2159,1016,4318,1524,6223c4453814,332613,4454322,334391,4454703,336169v508,1778,1016,3429,1524,5080c4456735,342773,4457243,344297,4457624,345694v508,1397,1016,2667,1524,3937c4459656,350901,4460164,352044,4460545,353060v508,1143,1016,2159,1524,3175c4462577,357251,4462958,358140,4463466,359029v508,889,1016,1778,1524,2540c4465498,362331,4465879,363220,4466387,363855v508,762,1016,1524,1524,2159c4468419,366649,4468800,367284,4469308,367919v508,508,1016,1016,1524,1524c4471340,369951,4471721,370459,4472229,370840v508,381,1016,762,1524,1143c4474261,372237,4474642,372491,4475150,372745v508,254,1016,508,1524,635c4477182,373507,4477563,373634,4478071,373761v508,,1016,127,1524,127c4479976,373888,4480484,373761,4480992,373761v508,-127,1016,-127,1524,-254c4482897,373380,4483405,373126,4483913,372872v508,-127,1016,-381,1524,-762c4485818,371856,4486326,371475,4486834,371094v508,-381,1016,-889,1524,-1524c4488739,369062,4489247,368427,4489755,367665v508,-762,1016,-1524,1524,-2540c4491660,364236,4492168,363093,4492676,361950v508,-1143,1016,-2413,1524,-3810c4494581,356743,4495089,355219,4495597,353695v508,-1651,1016,-3302,1397,-4953c4497502,347091,4498010,345313,4498518,343662v508,-1651,1016,-3302,1397,-4826c4500423,337312,4500931,335915,4501439,334645v508,-1270,1016,-2413,1397,-3175c4503344,330581,4503852,329946,4504360,329565v508,-254,1016,-381,1397,-127c4506265,329692,4506773,330200,4507281,330962v508,762,1016,1905,1397,3175c4509186,335407,4509694,337058,4510202,338709v508,1651,1016,3556,1397,5461c4512107,346075,4512615,348107,4513123,350139v508,2032,889,4064,1397,6096c4515028,358140,4515536,360172,4516044,361950v508,1778,889,3556,1397,5080c4517949,368681,4518457,370078,4518965,371475v508,1397,889,2540,1397,3683c4520870,376301,4521378,377317,4521886,378206v508,889,889,1651,1397,2286c4523791,381254,4524299,381889,4524807,382397v508,508,889,1016,1397,1397c4526712,384175,4527220,384556,4527728,384810v508,254,889,381,1397,508c4529633,385445,4530141,385572,4530649,385572v381,,889,,1397,-127c4532554,385445,4533062,385318,4533570,385191v381,-127,889,-381,1397,-635c4535475,384429,4535983,384175,4536491,383794v381,-254,889,-635,1397,-1016c4538396,382397,4538904,381889,4539412,381381v381,-508,889,-1016,1397,-1651c4541317,379095,4541825,378460,4542333,377698v381,-762,889,-1524,1397,-2413c4544238,374523,4544746,373634,4545254,372618v381,-889,889,-1905,1397,-2921c4547159,368808,4547667,367665,4548048,366649v508,-1016,1016,-2032,1524,-3048c4550080,362585,4550588,361569,4550969,360680v508,-889,1016,-1905,1524,-2667c4553001,357124,4553509,356362,4553890,355727v508,-635,1016,-1270,1524,-1778c4555922,353568,4556430,353187,4556811,352806v508,-254,1016,-508,1524,-635c4558843,352044,4559351,352044,4559732,351917v508,,1016,127,1524,127c4561764,352044,4562272,352044,4562653,352044v508,,1016,127,1524,127c4564685,352171,4565066,352044,4565574,352044v508,,1016,-127,1524,-254c4567606,351790,4567987,351663,4568495,351536v508,-127,1016,-127,1524,-254c4570527,351155,4570908,351028,4571416,351028v508,-127,1016,-254,1524,-381c4573448,350647,4573829,350520,4574337,350520v508,-127,1016,-127,1524,-254c4576369,350139,4576750,350139,4577258,350012v508,-127,1016,-127,1524,-381c4579290,349504,4579671,349377,4580179,349123v508,-127,1016,-381,1524,-635c4582084,348234,4582592,347980,4583100,347599v508,-254,1016,-635,1524,-1143c4585005,346075,4585513,345694,4586021,345186v508,-508,1016,-1016,1524,-1524c4587926,343281,4588434,342773,4588942,342265v508,-508,1016,-889,1524,-1270c4590847,340614,4591355,340360,4591863,340106v508,-254,1016,-508,1524,-762c4593768,339217,4594276,339090,4594784,338963v508,-127,1016,-254,1524,-381c4596689,338328,4597197,338201,4597705,337947v508,-381,1016,-762,1397,-1270c4599610,336296,4600118,335661,4600626,335026v508,-635,1016,-1524,1397,-2286c4602531,331978,4603039,331089,4603547,330200v508,-762,1016,-1651,1397,-2413c4605452,327152,4605960,326390,4606468,326009v508,-381,1016,-762,1397,-762c4608373,325247,4608881,325501,4609389,325882v508,508,1016,1270,1397,2286c4611294,329057,4611802,330327,4612310,331851v508,1397,1016,3048,1397,4826c4614215,338455,4614723,340487,4615231,342519v508,1905,889,4064,1397,6096c4617136,350647,4617644,352806,4618152,354838v508,2032,889,4064,1397,5969c4620057,362585,4620565,364490,4621073,366141v508,1651,889,3302,1397,4699c4622978,372364,4623486,373634,4623994,374904v508,1270,889,2286,1397,3429c4625899,379349,4626407,380238,4626915,381127v508,889,889,1651,1397,2286c4628820,384175,4629328,384937,4629836,385445v508,635,889,1270,1397,1778c4631741,387731,4632249,388112,4632757,388620v381,381,889,762,1397,1143c4634662,390144,4635170,390398,4635678,390779v381,254,889,508,1397,762c4637583,391795,4638091,391922,4638599,392049v381,254,889,381,1397,508c4640504,392684,4641012,392811,4641520,392938v381,127,889,127,1397,254c4643425,393192,4643933,393192,4644441,393192v381,-127,889,-127,1397,-254c4646346,392811,4646854,392684,4647362,392303v381,-254,889,-635,1397,-1143c4649267,390652,4649775,390144,4650156,389382v508,-762,1016,-1651,1524,-2667c4652188,385699,4652696,384556,4653077,383286v508,-1270,1016,-2794,1524,-4191c4655109,377571,4655617,375920,4655998,374396v508,-1651,1016,-3302,1524,-4826c4658030,368046,4658538,366395,4658919,365125v508,-1270,1016,-2540,1524,-3556c4660951,360680,4661459,359918,4661840,359410v508,-508,1016,-635,1524,-635c4663872,358902,4664253,359283,4664761,359791v508,508,1016,1397,1524,2286c4666793,362966,4667174,363982,4667682,365125v508,1143,1016,2413,1524,3556c4669714,369824,4670095,370967,4670603,372110v508,1143,1016,2286,1524,3302c4672635,376301,4673016,377317,4673524,378079v508,889,1016,1651,1524,2286c4675556,381000,4675937,381635,4676445,382143v508,508,1016,1016,1524,1397c4678477,384048,4678858,384302,4679366,384683v508,254,1016,635,1524,762c4681271,385699,4681779,385953,4682287,386080v508,127,1016,254,1524,381c4684192,386461,4684700,386588,4685208,386588v508,,1016,,1524,-127c4687113,386461,4687621,386334,4688129,386207v508,-127,1016,-254,1524,-508c4690034,385445,4690542,385191,4691050,384937v508,-381,1016,-635,1524,-1016c4692955,383540,4693463,383159,4693971,382651v508,-381,1016,-889,1524,-1270c4695876,381000,4696384,380492,4696892,380111v508,-381,1016,-889,1397,-1143c4698797,378587,4699305,378333,4699813,378079v508,-127,1016,-254,1397,-381c4701718,377698,4702226,377698,4702734,377825v508,,1016,127,1397,381c4704639,378460,4705147,378714,4705655,379095v508,381,1016,762,1397,1143c4707560,380746,4708068,381127,4708576,381635v508,508,1016,1143,1397,1651c4710481,383794,4710989,384429,4711497,384937v508,508,1016,1143,1397,1651c4713402,387096,4713910,387604,4714418,388112v508,381,889,889,1397,1270c4716323,389890,4716831,390271,4717339,390652v508,254,889,635,1397,889c4719244,391795,4719752,392049,4720260,392176v508,254,889,381,1397,635c4722165,392938,4722673,393065,4723181,393192v508,127,889,127,1397,254c4725086,393446,4725594,393573,4726102,393573v508,,889,,1397,c4728007,393700,4728515,393700,4729023,393700v508,,889,,1397,-127c4730928,393573,4731436,393573,4731944,393573v381,,889,-127,1397,-127c4733849,393446,4734357,393446,4734865,393319v381,,889,-127,1397,-127c4736770,393192,4737278,393065,4737786,393065v381,-127,889,-254,1397,-254c4739691,392684,4740199,392557,4740707,392430v381,-127,889,-254,1397,-381c4742612,391922,4743120,391795,4743628,391668v381,-127,889,-381,1397,-508c4745533,391033,4746041,390906,4746549,390779v381,-254,889,-381,1397,-508c4748454,390144,4748962,389890,4749343,389763v508,-127,1016,-381,1524,-508c4751375,389001,4751883,388874,4752264,388620v508,-254,1016,-381,1524,-635c4754296,387731,4754804,387477,4755185,387096v508,-254,1016,-508,1524,-762c4757217,385953,4757725,385699,4758106,385318v508,-254,1016,-635,1524,-1016c4760138,383921,4760646,383667,4761027,383286v508,-381,1016,-762,1524,-1143c4763059,381762,4763567,381508,4763948,381127v508,-254,1016,-635,1524,-889c4765980,379984,4766361,379730,4766869,379476v508,-127,1016,-381,1524,-508c4768901,378968,4769282,378841,4769790,378841v508,,1016,,1524,127c4771822,379095,4772203,379222,4772711,379349v508,127,1016,381,1524,508c4774743,379984,4775124,380238,4775632,380365v508,127,1016,254,1524,508c4777664,381000,4778045,381127,4778553,381254v508,127,1016,254,1524,381c4780585,381762,4780966,381762,4781474,381889v508,,1016,127,1524,254c4783379,382143,4783887,382143,4784395,382270v508,,1016,,1524,c4786300,382270,4786808,382270,4787316,382270v508,,1016,,1524,c4789221,382270,4789729,382143,4790237,382143v508,-127,1016,-127,1524,-127c4792142,381889,4792650,381889,4793158,381762v508,,1016,,1524,-127c4795063,381635,4795571,381508,4796079,381508v508,-127,1016,-127,1524,-254c4797984,381127,4798492,381127,4799000,381000v508,-127,1016,-381,1397,-508c4800905,380238,4801413,380111,4801921,379857v508,-254,1016,-508,1397,-889c4803826,378714,4804334,378333,4804842,377952v508,-381,1016,-762,1397,-1270c4806747,376301,4807255,375793,4807763,375285v508,-635,1016,-1143,1397,-1778c4809668,372872,4810176,372237,4810684,371475v508,-635,1016,-1397,1397,-2032c4812589,368808,4813097,368046,4813605,367411v508,-635,889,-1270,1397,-1905c4815510,364998,4816018,364490,4816526,364236v508,-381,889,-635,1397,-762c4818431,363347,4818939,363220,4819447,363347v508,127,889,381,1397,635c4821352,364363,4821860,364744,4822368,365252v508,635,889,1143,1397,1778c4824273,367665,4824781,368427,4825289,369062v508,762,889,1524,1397,2159c4827194,371983,4827702,372745,4828210,373380v508,635,889,1397,1397,1905c4830115,375920,4830623,376428,4831131,376809v508,508,889,889,1397,1143c4833036,378333,4833544,378460,4834052,378714v381,127,889,254,1397,381c4835957,379095,4836465,379095,4836973,379095v381,,889,,1397,-127c4838878,378841,4839386,378841,4839894,378587v381,-127,889,-254,1397,-508c4841799,377825,4842307,377571,4842815,377190v381,-254,889,-635,1397,-1016c4844720,375666,4845228,375158,4845736,374523v381,-508,889,-1270,1397,-1905c4847641,371856,4848149,371094,4848657,370205v381,-889,889,-1778,1397,-2667c4850562,366522,4851070,365506,4851451,364490v508,-1016,1016,-2032,1524,-3048c4853483,360426,4853991,359283,4854372,358394v508,-1016,1016,-1905,1524,-2794c4856404,354711,4856912,353822,4857293,353187v508,-635,1016,-1270,1524,-1778c4859325,351028,4859833,350647,4860214,350520v508,-254,1016,-254,1524,-254c4862246,350266,4862754,350520,4863135,350774v508,254,1016,635,1524,1016c4865167,352171,4865675,352679,4866056,353060v508,508,1016,889,1524,1397c4868088,354838,4868469,355346,4868977,355727v508,381,1016,762,1524,1016c4871009,357124,4871390,357378,4871898,357632v508,127,1016,381,1524,508c4873930,358267,4874311,358394,4874819,358521v508,,1016,,1524,c4876851,358521,4877232,358521,4877740,358521v508,-127,1016,-254,1524,-254c4879772,358140,4880153,358013,4880661,357886v508,-127,1016,-254,1524,-381c4882693,357378,4883074,357251,4883582,357124v508,-127,1016,-127,1524,-127c4885487,356997,4885995,356997,4886503,356997v508,,1016,127,1524,254c4888408,357505,4888916,357632,4889424,357886v508,127,1016,508,1524,762c4891329,358902,4891837,359283,4892345,359664v508,381,1016,762,1524,1143c4894250,361315,4894758,361696,4895266,362204v508,381,1016,889,1524,1397c4897171,364109,4897679,364617,4898187,365125v508,508,1016,1016,1524,1524c4900092,367157,4900600,367665,4901108,368173v508,508,1016,889,1397,1397c4903013,369951,4903521,370459,4904029,370840v508,381,1016,762,1397,1143c4905934,372364,4906442,372745,4906950,373126v508,254,1016,635,1397,1016c4908855,374396,4909363,374777,4909871,375158v508,381,1016,762,1397,1143c4911776,376682,4912284,376936,4912792,377317v508,381,1016,889,1397,1270c4914697,378968,4915205,379349,4915713,379857v508,381,889,762,1397,1270c4917618,381508,4918126,382016,4918634,382524v508,381,889,889,1397,1397c4920539,384429,4921047,384937,4921555,385445v508,508,889,1016,1397,1524c4923460,387604,4923968,388112,4924476,388493v508,508,889,1016,1397,1397c4926381,390271,4926889,390652,4927397,390779v508,254,889,508,1397,635c4929302,391414,4929810,391414,4930318,391414v508,-127,889,-254,1397,-508c4932223,390652,4932731,390271,4933239,390017v381,-381,889,-762,1397,-1270c4935144,388366,4935652,387985,4936160,387477v381,-381,889,-889,1397,-1270c4938065,385826,4938573,385445,4939081,385064v381,-381,889,-635,1397,-889c4940986,383921,4941494,383667,4942002,383413v381,-127,889,-254,1397,-381c4943907,382905,4944415,382778,4944923,382778v381,,889,,1397,c4946828,382778,4947336,382778,4947844,382778v381,127,889,254,1397,381c4949749,383159,4950257,383286,4950638,383540v508,254,1016,381,1524,762c4952670,384556,4953178,384937,4953559,385445v508,381,1016,889,1524,1524c4955591,387604,4956099,388366,4956480,389128v508,762,1016,1651,1524,2667c4958512,392684,4959147,394208,4959401,394716e" filled="f" strokecolor="#7ed6f5" strokeweight="1.56pt">
                  <v:stroke endcap="round"/>
                  <v:path arrowok="t" textboxrect="0,0,4959401,397256"/>
                </v:shape>
                <v:shape id="Shape 29817" o:spid="_x0000_s1074" style="position:absolute;left:1469;top:11780;width:49594;height:3988;visibility:visible;mso-wrap-style:square;v-text-anchor:top" coordsize="4959401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" path="m,392938v483,,978,,1460,-127c1943,392811,2426,392811,2921,392811v483,-127,965,-127,1461,-127c4864,392684,5347,392557,5842,392557v483,,965,-127,1448,-127c7785,392430,8268,392430,8750,392303v483,,978,,1461,c10693,392303,11189,392176,11671,392176v483,,966,,1461,c13614,392049,14097,392049,14592,392049v483,,965,,1448,c16535,391922,17018,391922,17501,391922v495,,978,,1460,-127c19444,391795,19939,391795,20422,391668v482,,977,,1460,c22365,391541,22847,391541,23343,391414v482,,965,,1460,-127c25286,391287,25768,391160,26251,391160v495,-127,978,-127,1460,-127c28207,390906,28689,390906,29172,390779v482,,978,,1460,-127c31115,390652,31610,390652,32093,390652v483,,965,-127,1460,-127c34036,390525,34519,390525,35014,390525v482,-127,965,-127,1448,-127c36957,390398,37440,390398,37922,390398v496,-127,978,-127,1461,-127c39865,390271,40361,390144,40843,390144v483,,965,,1461,-127c42786,390017,43269,390017,43764,390017v483,,965,-127,1461,-127c45707,389890,46190,389890,46673,389763v495,,977,,1460,-127c48628,389636,49111,389636,49593,389636v483,,978,-127,1461,-127c51537,389509,52032,389509,52515,389509v482,,965,-127,1460,-127c54458,389382,54940,389382,55435,389382v483,,966,-127,1448,-127c57379,389255,57861,389255,58344,389255v482,-127,978,-127,1460,-127c60287,389128,60782,389128,61265,389001v482,,965,,1460,c63208,389001,63690,389001,64186,389001v482,-127,965,-127,1460,-127c66129,388874,66612,388874,67094,388874v495,-127,978,-127,1461,-127c69050,388747,69532,388620,70015,388620v483,,978,-127,1461,-127c71958,388493,72441,388366,72936,388366v483,,965,,1461,c74879,388239,75362,388239,75844,388239v496,,978,,1461,c77800,388239,78283,388112,78765,388112v496,,978,,1461,c80709,388112,81204,388112,81686,388112v483,,966,,1461,c83629,388112,84112,388112,84607,388112v483,,966,-127,1461,-127c86551,387985,87033,387985,87516,387858v495,,978,,1460,c89459,387858,89954,387731,90437,387731v482,,978,,1460,c92380,387604,92862,387604,93358,387604v482,-127,965,-127,1460,-127c95301,387350,95783,387350,96279,387350v482,-127,965,-127,1448,-127c98222,387096,98704,387096,99187,386969v483,,978,,1461,-127c101130,386842,101625,386715,102108,386715v483,-127,965,-127,1460,-127c104051,386461,104534,386461,105029,386461v483,-127,965,-127,1448,-127c106972,386334,107455,386334,107937,386334v496,,978,,1461,-127c109880,386207,110376,386207,110858,386207v483,,978,,1461,c112801,386207,113284,386207,113779,386207v483,-127,966,-127,1461,-127c115722,386080,116205,386080,116688,386080v495,-127,977,-127,1460,-127c118643,385953,119126,385953,119609,385826v482,,978,,1460,c121552,385826,122047,385826,122530,385826v482,,965,,1460,-127c124473,385699,124955,385699,125451,385699v482,,965,,1447,c127394,385699,127876,385572,128359,385572v495,,978,,1460,c130302,385445,130797,385445,131280,385445v483,-127,978,-127,1460,-127c133223,385191,133706,385191,134201,385191v483,,965,-127,1460,-127c136144,385064,136627,385064,137109,384937v495,,978,,1461,c139065,384810,139548,384810,140030,384810v483,,978,-127,1461,-127c141973,384683,142469,384556,142951,384556v483,,965,,1461,-127c144894,384429,145377,384302,145872,384302v483,,965,-127,1448,-127c147815,384175,148298,384048,148781,384048v495,,977,,1460,c150724,383921,151219,383921,151702,383921v482,,977,,1460,c153645,383794,154127,383794,154623,383794v482,,965,,1460,c156566,383794,157048,383667,157531,383667v495,,978,,1460,-127c159487,383540,159969,383540,160452,383540v482,-127,978,-127,1460,-127c162395,383286,162878,383286,163373,383286v482,,965,,1460,c165316,383286,165799,383286,166294,383286v482,,965,,1448,c168237,383286,168720,383286,169202,383159v495,,978,,1461,c171145,383159,171641,383032,172123,383032v483,,978,-127,1461,-127c174066,382905,174549,382778,175044,382778v483,,965,-127,1461,-127c176987,382524,177470,382524,177952,382524v496,,978,-127,1461,-127c179896,382397,180391,382397,180873,382397v483,-127,978,-127,1461,-127c182817,382143,183299,382143,183794,382143v483,,966,-127,1461,-127c185738,382016,186220,382016,186715,381889v483,,966,-127,1448,-127c188659,381635,189141,381635,189624,381635v495,-127,978,-127,1460,-127c191567,381508,192062,381508,192545,381381v482,,965,,1460,c194488,381381,194970,381381,195466,381381v482,,965,,1448,c197409,381381,197891,381381,198374,381381v495,,978,,1461,c200330,381381,200812,381254,201295,381254v483,,978,-127,1461,-127c203238,381127,203721,381000,204216,381000v483,,965,,1461,-127c206159,380873,206642,380873,207137,380873v483,,965,,1448,c209080,380873,209563,380873,210045,380873v483,,978,,1461,c211988,380873,212484,380873,212966,380873v483,,966,-127,1461,-127c214909,380746,215392,380746,215887,380619v483,,966,-127,1461,-127c217830,380492,218313,380365,218796,380365v495,-127,978,-127,1460,-127c220739,380238,221234,380111,221717,380111v482,,978,,1460,-127c223660,379984,224142,379984,224638,379984v482,,965,,1460,-127c226581,379857,227063,379857,227546,379857v495,,978,-127,1460,-127c229502,379730,229984,379730,230467,379603v482,,978,,1460,-127c232410,379476,232905,379476,233388,379349v483,,965,,1460,c235331,379222,235814,379222,236309,379222v483,,965,-127,1448,-127c238252,379095,238735,378968,239217,378968v496,-127,978,-127,1461,-254c241160,378714,241656,378714,242138,378587v483,,978,-127,1461,-127c244081,378333,244564,378333,245059,378206v483,,965,,1461,c247002,378206,247485,378079,247968,378079v495,,977,,1460,c249923,378079,250406,378079,250889,378079v482,,977,,1460,c252832,378079,253327,378079,253810,378079v482,,965,,1460,c255753,378079,256235,378079,256731,378079v495,-127,1003,-127,1511,-127c258623,377952,259131,377825,259639,377825v508,,1016,,1524,-127c261544,377698,262052,377698,262560,377698v508,,1016,,1397,-127c264465,377571,264973,377571,265481,377571v508,,1016,,1397,c267386,377571,267894,377571,268402,377571v508,,1016,,1397,c270307,377698,270815,377571,271323,377571v508,,1016,127,1397,c273228,377571,273736,377571,274244,377571v508,,1016,,1397,c276149,377444,276657,377444,277165,377444v508,,1016,-127,1397,-127c279070,377317,279578,377190,280086,377190v508,,889,,1397,-127c281991,377063,282499,377063,283007,377063v508,,889,,1397,-127c284912,376936,285420,376936,285928,376936v508,,889,,1397,c287833,376809,288341,376809,288849,376809v508,,889,-127,1397,-127c290754,376555,291262,376555,291770,376428v508,,889,,1397,-127c293675,376301,294183,376174,294691,376174v508,-127,889,-254,1397,-254c296596,375793,297104,375793,297612,375666v381,,889,-127,1397,-127c299517,375539,300025,375412,300533,375412v381,-127,889,-127,1397,-127c302438,375285,302946,375158,303454,375158v381,-127,889,-127,1397,-127c305359,374904,305867,374904,306375,374904v381,,889,-127,1397,-127c308280,374777,308788,374777,309296,374777v381,-127,889,-127,1397,-127c311201,374650,311709,374523,312217,374523v381,,889,,1397,c314122,374523,314630,374523,315011,374523v508,,1016,,1524,c317043,374523,317551,374523,317932,374396v508,,1016,,1524,c319964,374396,320472,374396,320853,374269v508,,1016,,1524,c322885,374142,323393,374142,323774,374015v508,,1016,-127,1524,-127c325806,373888,326314,373761,326695,373761v508,-127,1016,-127,1524,-127c328727,373634,329235,373634,329616,373507v508,,1016,,1524,c331648,373507,332029,373507,332537,373507v508,,1016,,1524,-127c334569,373380,334950,373380,335458,373380v508,,1016,-127,1524,-127c337490,373253,337871,373253,338379,373126v508,,1016,,1524,-127c340411,372999,340792,372999,341300,372999v508,,1016,-127,1524,-127c343332,372872,343713,372872,344221,372872v508,,1016,,1524,c346253,372872,346634,372872,347142,372872v508,,1016,,1524,c349047,372872,349555,372872,350063,372745v508,,1016,,1524,-127c351968,372618,352476,372618,352984,372491v508,,1016,,1524,-127c354889,372364,355397,372364,355905,372364v508,,1016,,1524,c357810,372364,358318,372364,358826,372364v508,,1016,,1524,c360731,372364,361239,372364,361747,372364v508,,1016,,1524,c363652,372364,364160,372364,364668,372364v508,,1016,,1397,c366573,372364,367081,372364,367589,372364v508,,1016,,1397,c369494,372364,370002,372364,370510,372237v508,,1016,,1397,c372415,372237,372923,372110,373431,372110v508,,1016,-127,1397,-127c375336,371983,375844,371856,376352,371856v508,-127,1016,-127,1397,-127c378257,371602,378765,371602,379273,371602v508,,889,-127,1397,-127c381178,371475,381686,371475,382194,371475v508,,889,,1397,c384099,371348,384607,371348,385115,371348v508,,889,-127,1397,-127c387020,371221,387528,371094,388036,371094v508,-127,889,-127,1397,-254c389941,370840,390449,370713,390957,370713v508,,889,-127,1397,-127c392862,370586,393370,370586,393878,370459v508,,889,,1397,c395783,370459,396291,370459,396799,370459v381,,889,,1397,c398704,370459,399212,370459,399720,370332v381,,889,,1397,-127c401625,370205,402133,370205,402641,370078v381,,889,-127,1397,-127c404546,369824,405054,369697,405562,369697v381,-127,889,-254,1397,-254c407467,369316,407975,369316,408483,369189v381,,889,-127,1397,-127c410388,368935,410896,368935,411404,368808v381,,889,,1397,c413309,368681,413817,368681,414198,368681v508,-127,1016,-127,1524,-127c416230,368554,416738,368554,417119,368554v508,,1016,,1524,c419151,368554,419659,368554,420040,368554v508,,1016,,1524,-127c422072,368427,422580,368427,422961,368427v508,,1016,-127,1524,-127c424993,368300,425501,368173,425882,368173v508,,1016,-127,1524,-127c427914,368046,428422,367919,428803,367919v508,,1016,-127,1524,-127c430835,367792,431216,367792,431724,367665v508,,1016,,1524,-127c433756,367538,434137,367538,434645,367411v508,,1016,,1524,-127c436677,367284,437058,367284,437566,367284v508,-127,1016,-127,1524,-127c439598,367030,439979,367030,440487,367030v508,,1016,-127,1524,-127c442519,366903,442900,366903,443408,366903v508,,1016,,1524,c445440,366903,445821,366776,446329,366776v508,,1016,,1524,c448234,366776,448742,366649,449250,366649v508,,1016,-127,1524,-127c451155,366395,451663,366395,452171,366268v508,,1016,-127,1524,-127c454076,366014,454584,366014,455092,366014v508,-127,1016,-127,1524,-254c456997,365760,457505,365760,458013,365633v508,,1016,-127,1524,-127c459918,365379,460426,365379,460934,365252v508,-127,1016,-127,1524,-254c462839,364998,463347,364871,463855,364744v508,-127,1016,-254,1397,-254c465760,364363,466268,364236,466776,364109v508,-127,1016,-254,1397,-254c468681,363728,469189,363601,469697,363474v508,-127,1016,-254,1397,-381c471602,362966,472110,362839,472618,362712v508,-127,1016,-254,1397,-381c474523,362331,475031,362204,475539,362077v508,-127,1016,-127,1397,-254c477444,361696,477952,361569,478460,361569v508,-127,1016,-254,1397,-254c480365,361188,480873,361188,481381,361061v508,-127,889,-127,1397,-254c483286,360680,483794,360680,484302,360553v508,,889,-127,1397,-254c486207,360299,486715,360172,487223,360172v508,-127,889,-127,1397,-254c489128,359918,489636,359791,490144,359791v508,-127,889,-127,1397,-127c492049,359537,492557,359410,493065,359410v508,,889,-127,1397,-127c494970,359156,495478,359156,495986,359029v508,,889,-127,1397,-254c497891,358775,498399,358648,498907,358521v381,,889,-127,1397,-254c500812,358267,501320,358140,501828,358140v381,-127,889,-127,1397,-254c503733,357886,504241,357886,504749,357759v381,,889,,1397,c506654,357632,507162,357632,507670,357632v381,,889,,1397,-127c509575,357505,510083,357505,510591,357505v381,,889,-127,1397,-127c512496,357378,513004,357251,513512,357251v381,,889,-127,1397,-127c515417,357124,515925,356997,516306,356997v508,,1016,-127,1524,-127c518338,356870,518846,356870,519227,356870v508,-127,1016,-127,1524,-127c521259,356743,521767,356616,522148,356616v508,,1016,,1524,-127c524180,356489,524688,356489,525069,356362v508,,1016,-127,1524,-127c527101,356235,527609,356108,527990,356108v508,-127,1016,-127,1524,-254c530022,355854,530530,355854,530911,355854v508,-127,1016,-127,1524,-127c532943,355727,533324,355727,533832,355727v508,,1016,,1524,c535864,355727,536245,355727,536753,355854v508,,1016,,1524,c538785,355854,539166,355854,539674,355854v508,-127,1016,-127,1524,-127c541706,355727,542087,355600,542595,355600v508,,1016,-127,1524,-254c544627,355346,545008,355219,545516,355219v508,-127,1016,-127,1524,-254c547548,354965,547929,354838,548437,354711v508,,1016,,1524,-127c550342,354584,550850,354457,551358,354457v508,,1016,-127,1524,-254c553263,354203,553771,354203,554279,354076v508,-127,1016,-254,1524,-254c556184,353695,556692,353568,557200,353568v508,-127,1016,-254,1524,-381c559105,353187,559613,353060,560121,352933v508,,1016,-127,1524,-127c562026,352679,562534,352679,563042,352552v508,,1016,-127,1524,-127c564947,352298,565455,352171,565963,352171v508,-127,1016,-127,1397,-254c567868,351790,568376,351663,568884,351536v508,,1016,-127,1397,-254c570789,351155,571297,351028,571805,350901v508,,1016,-127,1397,-254c573710,350520,574218,350393,574726,350393v508,-127,1016,-254,1397,-381c576631,350012,577139,349885,577647,349758v508,-127,1016,-127,1397,-254c579552,349377,580060,349377,580568,349250v508,,889,-127,1397,-254c582473,348869,582981,348869,583489,348742v508,-127,889,-254,1397,-381c585394,348361,585902,348234,586410,348107v508,-127,889,-254,1397,-381c588315,347726,588823,347599,589331,347472v508,-127,889,-254,1397,-254c591236,347091,591744,346964,592252,346837v508,-127,889,-254,1397,-381c594157,346329,594665,346202,595173,346075v508,,889,-127,1397,-254c597078,345694,597586,345567,598094,345440v508,-127,889,-254,1397,-381c599999,344932,600507,344805,601015,344678v381,-127,889,-254,1397,-381c602920,344170,603428,344043,603936,343916v381,-254,889,-381,1397,-508c605841,343281,606349,343154,606857,343027v381,-127,889,-127,1397,-254c608762,342646,609270,342519,609778,342392v381,,889,-127,1397,-254c611683,342011,612191,342011,612699,341884v381,-127,889,-254,1397,-381c614604,341376,615112,341376,615620,341249v381,-254,889,-381,1397,-508c617525,340614,618033,340487,618414,340233v508,-127,1016,-254,1524,-381c620446,339725,620954,339598,621335,339471v508,-254,1016,-381,1524,-508c623367,338963,623875,338836,624256,338709v508,-127,1016,-254,1524,-381c626288,338201,626796,338074,627177,337947v508,-127,1016,-254,1524,-508c629209,337312,629717,337185,630098,336931v508,-127,1016,-254,1524,-508c632130,336296,632511,336169,633019,335915v508,-127,1016,-381,1524,-508c635051,335153,635432,335026,635940,334772v508,-127,1016,-381,1524,-508c637972,334137,638353,333883,638861,333756v508,-127,1016,-381,1524,-508c640893,333121,641274,332994,641782,332740v508,-127,1016,-254,1524,-508c643814,332105,644195,331978,644703,331724v508,-127,1016,-254,1524,-381c646735,331089,647116,330962,647624,330708v508,-127,1016,-254,1524,-508c649529,330073,650037,329819,650545,329692v508,-254,1016,-381,1524,-508c652450,328930,652958,328676,653466,328549v508,-254,1016,-381,1524,-635c655371,327787,655879,327533,656387,327406v508,-127,1016,-381,1524,-508c658292,326644,658800,326517,659308,326390v508,-254,1016,-381,1524,-635c661213,325628,661721,325374,662229,325247v508,-254,1016,-381,1524,-635c664134,324485,664642,324231,665150,323977v508,-127,1016,-381,1397,-635c667055,323215,667563,322961,668071,322707v508,-254,1016,-381,1397,-635c669976,321945,670484,321691,670992,321437v508,-254,1016,-381,1397,-635c672897,320548,673405,320421,673913,320167v508,-127,1016,-381,1397,-635c675818,319405,676326,319151,676834,319024v508,-254,1016,-381,1397,-635c678739,318135,679247,317881,679755,317754v508,-254,1016,-508,1397,-762c681660,316865,682168,316611,682676,316357v508,-254,889,-508,1397,-762c684581,315341,685089,315087,685597,314833v508,-254,889,-508,1397,-762c687502,313817,688010,313563,688518,313309v508,-254,889,-508,1397,-889c690423,312166,690931,311912,691439,311658v508,-254,889,-508,1397,-762c693344,310642,693852,310261,694360,310007v508,-254,889,-508,1397,-762c696265,308991,696773,308737,697281,308356v508,-254,889,-508,1397,-762c699186,307213,699694,306959,700202,306578v381,-254,889,-508,1397,-762c702107,305435,702615,305181,703123,304800v381,-254,889,-635,1397,-889c705028,303657,705536,303276,706044,303022v381,-254,889,-635,1397,-889c707949,301879,708457,301498,708965,301244v381,-254,889,-635,1397,-889c710870,300101,711378,299720,711886,299466v381,-381,889,-635,1397,-889c713791,298323,714299,297942,714807,297688v381,-254,889,-508,1397,-889c716712,296545,717220,296291,717601,296037v508,-254,1016,-635,1524,-889c719633,294894,720141,294640,720522,294259v508,-254,1016,-508,1524,-889c722554,293116,723062,292862,723443,292608v508,-381,1016,-635,1524,-889c725475,291465,725983,291084,726364,290830v508,-381,1016,-635,1524,-889c728396,289687,728904,289306,729285,289052v508,-254,1016,-508,1524,-889c731317,287909,731825,287655,732206,287401v508,-381,1016,-635,1524,-889c734238,286258,734619,285877,735127,285623v508,-254,1016,-508,1524,-762c737159,284607,737540,284226,738048,283972v508,-254,1016,-635,1524,-889c740080,282829,740461,282448,740969,282194v508,-254,1016,-635,1524,-889c743001,281051,743382,280670,743890,280416v508,-381,1016,-635,1524,-889c745922,279146,746303,278892,746811,278638v508,-381,1016,-635,1524,-889c748843,277495,749224,277114,749732,276860v508,-254,1016,-508,1524,-762c751637,275717,752145,275463,752653,275209v508,-254,1016,-508,1524,-762c754558,274193,755066,273939,755574,273685v508,-254,1016,-508,1524,-762c757479,272669,757987,272415,758495,272161v508,-254,1016,-508,1524,-762c760400,271145,760908,270891,761416,270637v508,-254,1016,-508,1524,-762c763321,269621,763829,269367,764337,269113v508,-254,1016,-635,1524,-889c766242,267970,766750,267716,767258,267462v508,-254,1016,-635,1397,-889c769163,266319,769671,266065,770179,265684v508,-254,1016,-508,1397,-762c772084,264541,772592,264287,773100,264033v508,-254,1016,-508,1397,-889c775005,262890,775513,262636,776021,262382v508,-254,1016,-635,1397,-889c777926,261239,778434,260985,778942,260604v508,-254,1016,-508,1397,-889c780847,259461,781355,259207,781863,258953v508,-381,1016,-635,1397,-889c783768,257683,784276,257429,784784,257175v508,-381,889,-635,1397,-889c786689,255905,787197,255651,787705,255270v508,-254,889,-508,1397,-889c789610,254127,790118,253746,790626,253492v508,-381,889,-635,1397,-1016c792531,252095,793039,251841,793547,251460v508,-254,889,-635,1397,-1016c795452,250063,795960,249809,796468,249428v508,-381,889,-762,1397,-1016c798373,248031,798881,247650,799389,247269v508,-381,889,-762,1397,-1143c801294,245745,801802,245364,802310,244983v381,-381,889,-762,1397,-1143c804215,243459,804723,243078,805231,242697v381,-381,889,-762,1397,-1143c807136,241173,807644,240792,808152,240284v381,-381,889,-762,1397,-1143c810057,238760,810565,238379,811073,237998v381,-508,889,-889,1397,-1270c812978,236347,813486,235966,813994,235585v381,-381,889,-889,1397,-1270c815899,233934,816407,233426,816915,233045v381,-381,889,-762,1397,-1143c818820,231394,819328,231013,819709,230632v508,-381,1016,-889,1524,-1270c821741,228981,822249,228600,822630,228219v508,-508,1016,-889,1524,-1270c824662,226441,825170,226060,825551,225679v508,-381,1016,-889,1524,-1270c827583,224028,828091,223647,828472,223266v508,-508,1016,-889,1524,-1270c830504,221615,831012,221234,831393,220726v508,-381,1016,-762,1524,-1143c833425,219202,833806,218821,834314,218440v508,-381,1016,-762,1524,-1143c836346,216916,836727,216535,837235,216154v508,-381,1016,-889,1524,-1270c839267,214503,839648,214122,840156,213741v508,-381,1016,-762,1524,-1143c842188,212217,842569,211963,843077,211582v508,-381,1016,-762,1524,-1143c845109,210058,845490,209677,845998,209296v508,-254,1016,-635,1524,-1016c848030,207899,848411,207645,848919,207264v508,-381,1016,-635,1524,-1016c850824,205994,851332,205740,851840,205359v508,-254,1016,-508,1524,-889c853745,204216,854253,203962,854761,203708v508,-254,1016,-508,1524,-635c856666,202819,857174,202565,857682,202438v508,-254,1016,-508,1524,-635c859587,201549,860095,201295,860603,201168v508,-254,1016,-381,1524,-635c862508,200279,863016,200152,863524,199898v508,-254,1016,-381,1524,-635c865429,199009,865937,198882,866445,198628v508,-127,1016,-381,1397,-635c868350,197866,868858,197739,869366,197485v508,-127,1016,-381,1397,-508c871271,196723,871779,196596,872287,196342v508,-127,1016,-254,1397,-381c874192,195834,874700,195580,875208,195453v508,-127,1016,-254,1397,-381c877113,194945,877621,194945,878129,194818v508,-127,1016,-254,1397,-254c880034,194437,880542,194310,881050,194310v508,-127,1016,-127,1397,-254c882955,194056,883463,193929,883971,193929v508,,889,-127,1397,-127c885876,193675,886384,193675,886892,193675v508,-127,889,-127,1397,-127c888797,193548,889305,193421,889813,193421v508,,889,,1397,c891718,193294,892226,193294,892734,193294v508,,889,,1397,-127c894639,193167,895147,193167,895655,193167v508,,889,,1397,-127c897560,193040,898068,193040,898576,193040v508,,889,,1397,c900481,192913,900989,192913,901497,192913v381,,889,,1397,c903402,192913,903910,192913,904418,192913v381,,889,,1397,c906323,192913,906831,192913,907339,193040v381,,889,,1397,c909244,193040,909752,193040,910260,193040v381,127,889,127,1397,127c912165,193294,912673,193294,913181,193294v381,127,889,127,1397,254c915086,193548,915594,193675,916102,193675v381,127,889,127,1397,254c918007,193929,918515,194056,918896,194056v508,127,1016,127,1524,254c920928,194310,921436,194310,921817,194437v508,,1016,127,1524,127c923849,194691,924357,194691,924738,194818v508,,1016,,1524,127c926770,194945,927278,195072,927659,195072v508,,1016,127,1524,127c929691,195199,930199,195199,930580,195326v508,,1016,,1524,127c932612,195453,933120,195453,933501,195580v508,,1016,,1524,127c935533,195707,935914,195707,936422,195707v508,,1016,127,1524,127c938454,195834,938835,195961,939343,195961v508,,1016,,1524,c941375,195961,941756,195961,942264,195961v508,,1016,127,1524,127c944296,196088,944677,196088,945185,196088v508,,1016,,1524,c947217,196088,947598,196215,948106,196215v508,,1016,127,1524,127c950138,196342,950519,196342,951027,196342v508,,1016,,1524,c952932,196469,953440,196469,953948,196469v508,,1016,-127,1524,-127c955853,196342,956361,196342,956869,196342v508,,1016,,1524,c958774,196342,959282,196342,959790,196342v508,,1016,,1524,c961695,196342,962203,196342,962711,196215v508,,1016,,1524,c964616,196215,965124,196215,965632,196215v508,,1016,-127,1524,-127c967537,196088,968045,195961,968553,195961v508,,1016,-127,1397,-127c970458,195834,970966,195707,971474,195707v508,-127,1016,-127,1397,-127c973379,195580,973887,195453,974395,195453v508,-127,1016,-127,1397,-254c976300,195199,976808,195199,977316,195072v508,,1016,-127,1397,-254c979221,194818,979729,194691,980237,194564v508,,1016,-127,1397,-127c982142,194310,982650,194183,983158,194056v508,,1016,-127,1397,-254c985063,193802,985571,193675,986079,193548v508,-127,889,-127,1397,-254c987984,193294,988492,193167,989000,193040v508,,889,-127,1397,-127c990905,192786,991413,192786,991921,192659v508,,889,-127,1397,-127c993826,192405,994334,192405,994842,192278v508,,889,-127,1397,-254c996747,192024,997255,191897,997763,191897v508,-127,889,-254,1397,-381c999668,191516,1000176,191389,1000684,191262v508,-127,889,-127,1397,-254c1002589,190881,1003097,190754,1003605,190627v381,-127,889,-254,1397,-381c1005510,190246,1006018,190119,1006526,189992v381,-127,889,-254,1397,-381c1008431,189484,1008939,189357,1009447,189230v381,-127,889,-127,1397,-254c1011352,188849,1011860,188722,1012368,188595v381,-127,889,-254,1397,-381c1014273,188214,1014781,187960,1015289,187960v381,-127,889,-254,1397,-381c1017194,187452,1017702,187452,1018210,187325v381,-127,889,-254,1397,-381c1020115,186817,1020623,186690,1021004,186563v508,,1016,-127,1524,-254c1023036,186182,1023544,186055,1023925,185928v508,-127,1016,-254,1524,-381c1025957,185420,1026465,185420,1026846,185293v508,-127,1016,-381,1524,-508c1028878,184785,1029386,184658,1029767,184531v508,-127,1016,-254,1524,-381c1031799,184023,1032307,183896,1032688,183769v508,-127,1016,-381,1524,-508c1034720,183134,1035101,183007,1035609,182880v508,-127,1016,-254,1524,-381c1037641,182372,1038022,182245,1038530,182118v508,-127,1016,-254,1524,-381c1040562,181610,1040943,181483,1041451,181356v508,-127,1016,-254,1524,-381c1043483,180848,1043864,180721,1044372,180594v508,-127,1016,-254,1524,-381c1046404,180086,1046785,179959,1047293,179959v508,-127,1016,-254,1524,-381c1049325,179451,1049706,179324,1050214,179324v508,-127,1016,-254,1524,-381c1052246,178816,1052627,178689,1053135,178689v508,-127,1016,-254,1524,-381c1055040,178308,1055548,178181,1056056,178054v508,-127,1016,-127,1524,-254c1057961,177673,1058469,177546,1058977,177419v508,,1016,-127,1524,-254c1060882,177038,1061390,176911,1061898,176784v508,,1016,-127,1524,-254c1063803,176530,1064311,176403,1064819,176276v508,-127,1016,-127,1524,-254c1066724,176022,1067232,175895,1067740,175768v508,,1016,-127,1524,-254c1069645,175514,1070153,175387,1070661,175260v508,,1016,-127,1397,-127c1072566,175006,1073074,174879,1073582,174752v508,,1016,-127,1397,-127c1075487,174498,1075995,174498,1076503,174371v508,,1016,-127,1397,-127c1078408,174244,1078916,174117,1079424,174117v508,-127,1016,-127,1397,-127c1081329,173863,1081837,173863,1082345,173863v508,-127,1016,-127,1397,-127c1084250,173609,1084758,173609,1085266,173482v508,,889,,1397,-127c1087171,173355,1087679,173355,1088187,173228v508,,889,,1397,c1090092,173101,1090600,173101,1091108,173101v508,,889,,1397,c1093013,173101,1093521,173101,1094029,173101v508,,889,,1397,c1095934,173101,1096442,173101,1096950,173101v508,,889,,1397,c1098855,173101,1099363,173228,1099871,173228v508,,889,,1397,c1101776,173228,1102284,173228,1102792,173355v381,,889,,1397,127c1104697,173482,1105205,173482,1105713,173482v381,127,889,127,1397,127c1107618,173736,1108126,173736,1108634,173863v381,,889,127,1397,127c1110539,174117,1111047,174117,1111555,174244v381,127,889,127,1397,254c1113460,174625,1113968,174625,1114476,174752v381,127,889,127,1397,254c1116381,175133,1116889,175260,1117397,175260v381,127,889,254,1397,381c1119302,175768,1119810,175768,1120191,175895v508,127,1016,254,1524,381c1122223,176403,1122731,176530,1123112,176657v508,127,1016,254,1524,381c1125144,177165,1125652,177292,1126033,177419v508,127,1016,254,1524,381c1128065,177927,1128573,178054,1128954,178181v508,127,1016,254,1524,381c1130986,178689,1131494,178943,1131875,179070v508,127,1016,254,1524,381c1133907,179578,1134415,179705,1134796,179959v508,127,1016,254,1524,381c1136828,180467,1137209,180594,1137717,180848v508,127,1016,254,1524,381c1139749,181483,1140130,181610,1140638,181737v508,127,1016,381,1524,508c1142670,182372,1143051,182626,1143559,182753v508,254,1016,381,1524,508c1145591,183515,1145972,183642,1146480,183896v508,127,1016,381,1524,508c1148512,184658,1148893,184912,1149401,185039v508,254,1016,381,1524,635c1151433,185928,1151814,186055,1152322,186309v508,254,1016,381,1524,635c1154227,187071,1154735,187325,1155243,187579v508,127,1016,381,1524,508c1157148,188341,1157656,188595,1158164,188849v508,127,1016,381,1524,635c1160069,189738,1160577,189865,1161085,190119v508,254,1016,508,1524,762c1162990,191135,1163498,191389,1164006,191516v508,254,1016,508,1524,762c1165911,192405,1166419,192659,1166927,192913v508,254,1016,381,1524,635c1168832,193802,1169340,193929,1169848,194183v508,254,1016,381,1397,635c1171753,195072,1172261,195199,1172769,195453v508,254,1016,508,1397,635c1174674,196342,1175182,196469,1175690,196723v508,254,1016,508,1397,635c1177595,197612,1178103,197866,1178611,198120v508,254,1016,381,1397,635c1180516,199009,1181024,199263,1181532,199517v508,254,1016,508,1397,635c1183437,200406,1183945,200660,1184453,200914v508,254,1016,381,1397,635c1186358,201803,1186866,201930,1187374,202184v508,254,889,508,1397,635c1189279,203073,1189787,203327,1190295,203581v508,254,889,508,1397,762c1192200,204470,1192708,204724,1193216,204978v508,254,889,635,1397,889c1195121,206121,1195629,206375,1196137,206629v508,254,889,508,1397,889c1198042,207772,1198550,208026,1199058,208280v508,254,889,508,1397,762c1200963,209296,1201471,209550,1201979,209804v508,254,889,508,1397,762c1203884,210820,1204392,211074,1204900,211328v381,127,889,381,1397,635c1206805,212217,1207313,212471,1207821,212598v381,254,889,508,1397,635c1209726,213487,1210234,213741,1210742,213995v381,127,889,381,1397,635c1212647,214884,1213155,215011,1213663,215265v381,254,889,508,1397,762c1215568,216281,1216076,216408,1216584,216662v381,254,889,508,1397,762c1218489,217678,1218997,217932,1219505,218186v381,254,889,508,1397,762c1221410,219075,1221918,219329,1222299,219583v508,254,1016,508,1524,635c1224331,220472,1224839,220726,1225220,220980v508,127,1016,381,1524,635c1227252,221869,1227760,222123,1228141,222250v508,254,1016,508,1524,762c1230173,223266,1230681,223520,1231062,223774v508,127,1016,381,1524,635c1233094,224663,1233602,224917,1233983,225171v508,254,1016,381,1524,635c1236015,226060,1236523,226314,1236904,226568v508,127,1016,381,1524,635c1238936,227457,1239317,227584,1239825,227838v508,127,1016,381,1524,635c1241857,228600,1242238,228854,1242746,229108v508,127,1016,381,1524,635c1244778,229997,1245159,230124,1245667,230378v508,254,1016,381,1524,635c1247699,231267,1248080,231521,1248588,231648v508,254,1016,508,1524,635c1250620,232537,1251001,232791,1251509,233045v508,127,1016,381,1524,635c1253541,233807,1253922,234061,1254430,234188v508,254,1016,381,1524,635c1256335,234950,1256843,235204,1257351,235331v508,254,1016,381,1524,508c1259256,236093,1259764,236220,1260272,236474v508,127,1016,254,1524,508c1262177,237109,1262685,237363,1263193,237490v508,254,1016,381,1524,635c1265098,238252,1265606,238506,1266114,238633v508,254,1016,381,1524,635c1268019,239395,1268527,239649,1269035,239776v508,254,1016,381,1524,635c1270940,240538,1271448,240792,1271956,240919v508,254,1016,381,1397,508c1273861,241681,1274369,241808,1274877,242062v508,127,1016,381,1397,508c1276782,242697,1277290,242951,1277798,243078v508,254,1016,381,1397,635c1279703,243840,1280211,244094,1280719,244221v508,254,1016,381,1397,635c1282624,244983,1283132,245237,1283640,245364v508,127,1016,381,1397,508c1285545,246126,1286053,246253,1286561,246507v508,127,889,381,1397,508c1288466,247269,1288974,247396,1289482,247650v508,127,889,381,1397,508c1291387,248412,1291895,248539,1292403,248793v508,127,889,254,1397,508c1294308,249428,1294816,249682,1295324,249809v508,254,889,381,1397,635c1297229,250571,1297737,250825,1298245,250952v508,254,889,381,1397,635c1300150,251714,1300658,251841,1301166,252095v508,127,889,381,1397,508c1303071,252857,1303579,252984,1304087,253111v381,254,889,381,1397,508c1305992,253873,1306500,254000,1307008,254127v381,254,889,381,1397,635c1308913,254889,1309421,255016,1309929,255270v381,127,889,381,1397,508c1311834,256032,1312342,256159,1312850,256413v381,127,889,381,1397,508c1314755,257175,1315263,257302,1315771,257429v381,254,889,381,1397,635c1317676,258191,1318184,258318,1318692,258572v381,127,889,254,1397,508c1320597,259207,1321105,259334,1321486,259461v508,254,1016,381,1524,508c1323518,260223,1324026,260350,1324407,260477v508,254,1016,381,1524,508c1326439,261112,1326947,261366,1327328,261493v508,127,1016,381,1524,508c1329360,262128,1329868,262255,1330249,262509v508,127,1016,254,1524,381c1332281,263017,1332789,263144,1333170,263398v508,127,1016,254,1524,381c1335202,263906,1335710,264033,1336091,264160v508,254,1016,381,1524,508c1338123,264795,1338504,264922,1339012,265049v508,127,1016,254,1524,381c1341044,265557,1341425,265684,1341933,265811v508,127,1016,254,1524,508c1343965,266446,1344346,266573,1344854,266700v508,127,1016,254,1524,381c1346886,267208,1347267,267335,1347775,267462v508,127,1016,254,1524,381c1349807,267843,1350188,267970,1350696,268097v508,127,1016,254,1524,381c1352728,268478,1353109,268605,1353617,268732v508,,1016,127,1524,254c1355522,269113,1356030,269113,1356538,269240v508,127,1016,254,1524,381c1358443,269748,1358951,269748,1359459,269875v508,127,1016,254,1524,254c1361364,270256,1361872,270383,1362380,270510v508,127,1016,127,1524,254c1364285,270891,1364793,271018,1365301,271145v508,127,1016,254,1524,381c1367206,271653,1367714,271780,1368222,271780v508,127,1016,254,1524,381c1370127,272288,1370635,272415,1371143,272415v508,127,1016,254,1397,381c1373048,272923,1373556,272923,1374064,273050v508,127,1016,127,1397,254c1375969,273431,1376477,273431,1376985,273558v508,127,1016,127,1397,254c1378890,273939,1379398,274066,1379906,274066v508,127,1016,254,1397,381c1381811,274574,1382319,274574,1382827,274701v508,127,1016,254,1397,381c1384732,275209,1385240,275336,1385748,275463v508,,1016,127,1397,254c1387653,275844,1388161,276098,1388669,276225v508,127,889,254,1397,381c1390574,276860,1391082,276987,1391590,277114v508,254,889,381,1397,635c1393495,277876,1394003,278130,1394511,278257v508,254,889,508,1397,762c1396416,279273,1396924,279400,1397432,279654v508,254,889,508,1397,762c1399337,280797,1399845,281051,1400353,281305v508,254,889,635,1397,889c1402258,282575,1402766,282829,1403274,283210v508,254,889,635,1397,1016c1405179,284607,1405687,284988,1406195,285242v381,381,889,762,1397,1143c1408100,286766,1408608,287147,1409116,287401v381,381,889,762,1397,1143c1411021,288798,1411529,289179,1412037,289433v381,381,889,635,1397,889c1413942,290703,1414450,290830,1414958,291084v381,254,889,508,1397,762c1416863,291973,1417371,292100,1417879,292227v381,127,889,254,1397,381c1419784,292608,1420292,292735,1420800,292735v381,127,889,127,1397,127c1422705,292862,1423213,292989,1423594,292989v508,,1016,,1524,127c1425626,293116,1426134,293116,1426515,293116v508,127,1016,127,1524,254c1428547,293370,1429055,293370,1429436,293370v508,127,1016,127,1524,127c1431468,293624,1431976,293497,1432357,293497v508,,1016,,1524,c1434389,293497,1434897,293370,1435278,293370v508,-127,1016,-254,1524,-381c1437310,292862,1437818,292608,1438199,292481v508,-127,1016,-381,1524,-508c1440231,291719,1440612,291465,1441120,291211v508,-254,1016,-508,1524,-762c1443152,290195,1443533,289941,1444041,289687v508,-254,1016,-508,1524,-889c1446073,288544,1446454,288290,1446962,287909v508,-254,1016,-635,1524,-889c1448994,286639,1449375,286385,1449883,286004v508,-381,1016,-762,1524,-1143c1451915,284480,1452296,284099,1452804,283591v508,-381,1016,-889,1524,-1270c1454836,281813,1455217,281305,1455725,280797v508,-508,1016,-1016,1524,-1524c1457630,278765,1458138,278257,1458646,277622v508,-508,1016,-1143,1524,-1651c1460551,275336,1461059,274828,1461567,274193v508,-508,1016,-1143,1524,-1651c1463472,271907,1463980,271272,1464488,270764v508,-635,1016,-1270,1524,-1778c1466393,268351,1466901,267716,1467409,267208v508,-635,1016,-1270,1524,-1778c1469314,264922,1469822,264287,1470330,263779v508,-508,1016,-1016,1524,-1524c1472235,261747,1472743,261112,1473251,260604v508,-508,1016,-1016,1397,-1524c1475156,258445,1475664,257937,1476172,257302v508,-635,1016,-1270,1397,-1905c1478077,254635,1478585,254000,1479093,253238v508,-762,1016,-1524,1397,-2286c1480998,250190,1481506,249428,1482014,248666v508,-762,1016,-1524,1397,-2286c1483919,245745,1484427,245110,1484935,244602v508,-635,1016,-1016,1397,-1397c1486840,242824,1487348,242570,1487856,242443v508,-127,889,-127,1397,c1489761,242570,1490269,242824,1490777,243205v508,381,889,889,1397,1524c1492682,245237,1493190,245999,1493698,246761v508,762,889,1524,1397,2413c1495603,250063,1496111,250952,1496619,251841v508,889,889,1778,1397,2540c1498524,255143,1499032,255905,1499540,256540v508,635,889,1143,1397,1524c1501445,258445,1501953,258699,1502461,258826v508,127,889,127,1397,c1504366,258699,1504874,258318,1505382,257937v508,-381,889,-889,1397,-1397c1507287,255905,1507795,255270,1508303,254635v381,-635,889,-1397,1397,-2032c1510208,251841,1510716,251206,1511224,250571v381,-635,889,-1270,1397,-1778c1513129,248158,1513637,247650,1514145,247142v381,-508,889,-889,1397,-1270c1516050,245491,1516558,245110,1517066,244729v381,-254,889,-635,1397,-889c1518971,243586,1519479,243332,1519987,243078v381,-127,889,-381,1397,-508c1521892,242443,1522400,242316,1522781,242189v508,-127,1016,-127,1524,-127c1524813,242062,1525321,242062,1525702,242189v508,,1016,127,1524,254c1527734,242570,1528242,242697,1528623,242951v508,127,1016,381,1524,635c1530655,243840,1531163,244094,1531544,244475v508,254,1016,508,1524,889c1533576,245745,1534084,245999,1534465,246380v508,381,1016,635,1524,1016c1536497,247777,1537005,248158,1537386,248412v508,381,1016,635,1524,889c1539418,249682,1539799,249936,1540307,250190v508,254,1016,508,1524,762c1542339,251079,1542720,251333,1543228,251587v508,127,1016,254,1524,381c1545260,252095,1545641,252349,1546149,252476v508,127,1016,254,1524,254c1548181,252857,1548562,252984,1549070,253111v508,127,1016,254,1524,381c1551102,253619,1551483,253746,1551991,253873v508,254,1016,381,1524,508c1554023,254508,1554404,254762,1554912,254889v508,254,1016,508,1524,762c1556817,255905,1557325,256032,1557833,256413v508,254,1016,508,1524,889c1559738,257556,1560246,257810,1560754,258191v508,381,1016,762,1524,1016c1562659,259588,1563167,259969,1563675,260350v508,254,1016,635,1524,1016c1565580,261620,1566088,262001,1566596,262255v508,381,1016,635,1524,889c1568501,263398,1569009,263652,1569517,263906v508,127,1016,381,1524,508c1571422,264541,1571930,264668,1572438,264795v508,,1016,127,1397,127c1574343,264922,1574851,264795,1575359,264668v508,-127,1016,-254,1397,-508c1577264,263906,1577772,263652,1578280,263398v508,-381,1016,-762,1397,-1143c1580185,261874,1580693,261366,1581201,260858v508,-508,1016,-1016,1397,-1651c1583106,258699,1583614,258064,1584122,257429v508,-635,1016,-1270,1397,-1905c1586027,254889,1586535,254254,1587043,253619v508,-635,1016,-1397,1397,-2032c1588948,251079,1589456,250444,1589964,249809v508,-635,889,-1143,1397,-1778c1591869,247523,1592377,247015,1592885,246507v508,-508,889,-1016,1397,-1397c1594790,244602,1595298,244221,1595806,243713v508,-381,889,-762,1397,-1143c1597711,242189,1598219,241935,1598727,241554v508,-381,889,-635,1397,-889c1600632,240284,1601140,240030,1601648,239776v508,-254,889,-508,1397,-762c1603553,238760,1604061,238506,1604569,238379v508,-254,889,-508,1397,-635c1606474,237490,1606982,237363,1607490,237109v381,-127,889,-381,1397,-508c1609395,236347,1609903,236220,1610411,235966v381,-127,889,-254,1397,-508c1612316,235331,1612824,235077,1613332,234950v381,-254,889,-381,1397,-508c1615237,234188,1615745,234061,1616253,233934v381,-127,889,-254,1397,-381c1618158,233426,1618666,233299,1619174,233172v381,-127,889,-127,1397,-127c1621079,232918,1621587,232918,1622095,232918v381,,889,,1397,c1624000,232918,1624508,232918,1624889,233045v508,,1016,127,1524,127c1626921,233299,1627429,233426,1627810,233553v508,127,1016,254,1524,508c1629842,234188,1630350,234442,1630731,234569v508,254,1016,508,1524,762c1632763,235458,1633271,235839,1633652,236093v508,254,1016,508,1524,762c1635684,237109,1636192,237490,1636573,237744v508,381,1016,635,1524,889c1638605,239014,1639113,239268,1639494,239649v508,254,1016,508,1524,762c1641526,240792,1641907,241046,1642415,241300v508,254,1016,508,1524,889c1644447,242443,1644828,242697,1645336,242951v508,254,1016,508,1524,762c1647368,243967,1647749,244221,1648257,244475v508,254,1016,508,1524,762c1650289,245491,1650670,245745,1651178,245999v508,127,1016,381,1524,635c1653210,246888,1653591,247142,1654099,247396v508,254,1016,381,1524,635c1656131,248285,1656512,248539,1657020,248793v508,254,1016,508,1524,762c1658925,249809,1659433,250063,1659941,250444v508,254,1016,508,1524,762c1661846,251587,1662354,251841,1662862,252222v508,254,1016,635,1524,889c1664767,253492,1665275,253746,1665783,254127v508,254,1016,635,1524,889c1667688,255397,1668196,255651,1668704,256032v508,254,1016,635,1524,889c1670609,257175,1671117,257429,1671625,257683v508,381,1016,635,1524,889c1673530,258699,1674038,258953,1674546,259207v508,127,1016,254,1397,508c1676451,259842,1676959,259969,1677467,259969v508,127,1016,127,1397,254c1679372,260223,1679880,260223,1680388,260096v508,,1016,,1397,-127c1682293,259842,1682801,259842,1683309,259715v508,-127,1016,-381,1397,-508c1685214,259080,1685722,258953,1686230,258826v508,-127,1016,-381,1397,-508c1688135,258191,1688643,258064,1689151,257937v508,-127,1016,-381,1397,-508c1691056,257302,1691564,257175,1692072,257048v508,,889,-127,1397,-254c1693977,256667,1694485,256540,1694993,256540v508,-127,889,-254,1397,-254c1696898,256159,1697406,256032,1697914,256032v508,-127,889,-127,1397,-254c1699819,255778,1700327,255651,1700835,255651v508,-127,889,-127,1397,-254c1702740,255397,1703248,255270,1703756,255270v508,-127,889,-127,1397,-127c1705661,255016,1706169,255016,1706677,255016v508,-127,889,-127,1397,-127c1708582,254889,1709090,254762,1709598,254762v381,,889,-127,1397,-127c1711503,254635,1712011,254635,1712519,254635v381,-127,889,-127,1397,-127c1714424,254508,1714932,254508,1715440,254381v381,,889,,1397,c1717345,254381,1717853,254381,1718361,254381v381,-127,889,-127,1397,-127c1720266,254254,1720774,254254,1721282,254254v381,-127,889,-127,1397,-127c1723187,254127,1723695,254127,1724203,254127v381,,889,-127,1397,-127c1726108,254000,1726616,254000,1726997,254000v508,,1016,,1524,c1729029,254000,1729537,254000,1729918,254000v508,,1016,,1524,-127c1731950,253873,1732458,253873,1732839,253873v508,,1016,,1524,c1734871,253873,1735379,253873,1735760,253873v508,,1016,,1524,c1737792,253873,1738300,253873,1738681,253873v508,,1016,,1524,-127c1740713,253746,1741094,253746,1741602,253746v508,,1016,,1524,c1743634,253619,1744015,253619,1744523,253619v508,-127,1016,-127,1524,-127c1746555,253365,1746936,253365,1747444,253365v508,-127,1016,-127,1524,-127c1749476,253111,1749857,253111,1750365,252984v508,,1016,-127,1524,-127c1752397,252857,1752778,252730,1753286,252730v508,,1016,,1524,-127c1755318,252603,1755699,252603,1756207,252476v508,,1016,,1524,c1758112,252349,1758620,252349,1759128,252349v508,-127,1016,-127,1524,-127c1761033,252222,1761541,252222,1762049,252222v508,-127,1016,-127,1524,-127c1763954,252095,1764462,251968,1764970,251968v508,,1016,,1524,c1766875,251841,1767383,251841,1767891,251841v508,-127,1016,-127,1524,-127c1769796,251714,1770304,251587,1770812,251587v508,,1016,,1524,c1772717,251460,1773225,251460,1773733,251460v508,,1016,,1397,-127c1775638,251333,1776146,251333,1776654,251333v508,,1016,-127,1397,-127c1778559,251206,1779067,251206,1779575,251206v508,,1016,,1397,c1781480,251206,1781988,251206,1782496,251079v508,,1016,,1397,c1784401,251079,1784909,250952,1785417,250952v508,,1016,,1397,c1787322,250825,1787830,250825,1788338,250825v508,,1016,,1397,-127c1790243,250698,1790751,250698,1791259,250698v508,,889,,1397,c1793164,250698,1793672,250698,1794180,250698v508,,889,,1397,c1796085,250698,1796593,250698,1797101,250698v508,,889,,1397,c1799006,250698,1799514,250698,1800022,250698v508,,889,,1397,c1801927,250698,1802435,250825,1802943,250825v508,,889,,1397,c1804848,250825,1805356,250825,1805864,250825v508,,889,,1397,c1807769,250825,1808277,250952,1808785,250952v381,,889,,1397,c1810690,250952,1811198,250952,1811706,250952v381,,889,,1397,c1813611,250952,1814119,250952,1814627,250952v381,,889,,1397,c1816532,250952,1817040,250952,1817548,250952v381,,889,,1397,c1819453,250952,1819961,250825,1820469,250825v381,,889,,1397,c1822374,250825,1822882,250825,1823390,250825v381,,889,,1397,c1825295,250825,1825803,250825,1826184,250825v508,,1016,,1524,c1828216,250825,1828724,250825,1829105,250825v508,,1016,,1524,c1831137,250825,1831645,250825,1832026,250825v508,,1016,,1524,c1834058,250825,1834566,250825,1834947,250825v508,,1016,,1524,c1836979,250825,1837487,250825,1837868,250825v508,,1016,,1524,c1839900,250825,1840408,250698,1840789,250698v508,,1016,,1524,c1842821,250698,1843202,250698,1843710,250698v508,,1016,,1524,c1845742,250698,1846123,250698,1846631,250698v508,,1016,,1524,c1848663,250698,1849044,250698,1849552,250698v508,,1016,,1524,c1851584,250698,1851965,250698,1852473,250698v508,,1016,-127,1524,-127c1854505,250571,1854886,250571,1855394,250571v508,,1016,,1524,c1857426,250571,1857807,250571,1858315,250571v508,,1016,,1524,c1860220,250571,1860728,250571,1861236,250571v508,,1016,,1524,c1863141,250571,1863649,250571,1864157,250571v508,-127,1016,-127,1524,-127c1866062,250444,1866570,250444,1867078,250444v508,-127,1016,-127,1524,-127c1868983,250317,1869491,250317,1869999,250317v508,,1016,-127,1524,-127c1871904,250190,1872412,250190,1872920,250190v508,,1016,,1524,c1874825,250190,1875333,250190,1875841,250063v508,,1016,,1397,c1877746,250063,1878254,250063,1878762,249936v508,,1016,,1397,c1880667,249936,1881175,249936,1881683,249809v508,,1016,,1397,-127c1883588,249682,1884096,249682,1884604,249682v508,-127,1016,-127,1397,-127c1886509,249428,1887017,249428,1887525,249428v508,-127,1016,-127,1397,-127c1889430,249174,1889938,249174,1890446,249047v508,,1016,,1397,-127c1892351,248920,1892859,248920,1893367,248793v508,,889,,1397,-127c1895272,248666,1895780,248539,1896288,248539v508,,889,-127,1397,-127c1898193,248412,1898701,248412,1899209,248412v508,-127,889,-127,1397,-127c1901114,248158,1901622,248158,1902130,248158v508,,889,-127,1397,-127c1904035,248031,1904543,248031,1905051,247904v508,,889,,1397,c1906956,247904,1907464,247777,1907972,247777v508,,889,,1397,c1909877,247650,1910385,247650,1910893,247650v381,,889,-127,1397,-127c1912798,247523,1913306,247523,1913814,247523v381,,889,,1397,-127c1915719,247396,1916227,247396,1916735,247396v381,,889,,1397,c1918640,247396,1919148,247396,1919656,247269v381,,889,,1397,c1921561,247269,1922069,247269,1922577,247269v381,,889,-127,1397,-127c1924482,247142,1924990,247142,1925498,247142v381,,889,-127,1397,-127c1927403,247015,1927911,247015,1928292,247015v508,,1016,,1524,c1930324,247015,1930832,246888,1931213,246888v508,,1016,,1524,c1933245,246888,1933753,246888,1934134,246888v508,,1016,-127,1524,-127c1936166,246761,1936674,246761,1937055,246761v508,-127,1016,-127,1524,-127c1939087,246507,1939595,246507,1939976,246507v508,-127,1016,-127,1524,-127c1942008,246253,1942389,246253,1942897,246253v508,,1016,-127,1524,-127c1944929,246126,1945310,246126,1945818,245999v508,,1016,,1524,c1947850,245872,1948231,245872,1948739,245872v508,-127,1016,-127,1524,-127c1950771,245745,1951152,245745,1951660,245618v508,,1016,,1524,c1953692,245618,1954073,245491,1954581,245491v508,,1016,,1524,c1956613,245491,1956994,245364,1957502,245364v508,,1016,,1524,c1959534,245364,1959915,245364,1960423,245237v508,,1016,,1524,c1962328,245237,1962836,245237,1963344,245237v508,,1016,,1524,-127c1965249,245110,1965757,245110,1966265,245110v508,,1016,,1524,c1968170,244983,1968678,244983,1969186,244983v508,,1016,,1524,c1971091,244856,1971599,244856,1972107,244856v508,,1016,,1524,c1974012,244856,1974520,244856,1975028,244856v508,,1016,,1397,c1976933,244856,1977441,244856,1977949,244856v508,,1016,127,1397,127c1979854,244983,1980362,244983,1980870,244983v508,,1016,127,1397,127c1982775,245110,1983283,245110,1983791,245110v508,127,1016,127,1397,127c1985696,245237,1986204,245237,1986712,245237v508,,1016,,1397,c1988617,245237,1989125,245237,1989633,245237v508,,1016,,1397,c1991538,245237,1992046,245237,1992554,245237v508,,889,,1397,c1994459,245237,1994967,245237,1995475,245237v508,,889,,1397,c1997380,245237,1997888,245237,1998396,245237v508,,889,,1397,c2000301,245237,2000809,245237,2001317,245237v508,,889,,1397,c2003222,245237,2003730,245237,2004238,245237v508,,889,,1397,c2006143,245237,2006651,245237,2007159,245110v508,,889,,1397,c2009064,245110,2009572,245110,2010080,245110v381,-127,889,-127,1397,-127c2011985,244983,2012493,244983,2013001,244983v381,-127,889,-127,1397,-127c2014906,244856,2015414,244856,2015922,244856v381,,889,-127,1397,-127c2017827,244729,2018335,244729,2018843,244602v381,,889,,1397,c2020748,244602,2021256,244602,2021764,244602v381,,889,,1397,c2023669,244475,2024177,244475,2024685,244475v381,,889,,1397,c2026590,244475,2027098,244475,2027479,244475v508,-127,1016,-127,1524,-127c2029511,244348,2030019,244348,2030400,244348v508,,1016,,1524,c2032432,244348,2032940,244348,2033321,244348v508,,1016,,1524,c2035353,244348,2035861,244475,2036242,244475v508,,1016,,1524,127c2038274,244602,2038782,244602,2039163,244602v508,,1016,127,1524,127c2041195,244729,2041703,244729,2042084,244856v508,,1016,,1524,c2044116,244856,2044497,244856,2045005,244983v508,,1016,,1524,c2047037,244983,2047418,244983,2047926,244983v508,,1016,127,1524,127c2049958,245110,2050339,245110,2050847,245110v508,,1016,127,1524,127c2052879,245237,2053260,245237,2053768,245237v508,127,1016,127,1524,127c2055800,245491,2056181,245491,2056689,245491v508,,1016,,1524,127c2058721,245618,2059102,245618,2059610,245618v508,,1016,,1524,c2061515,245745,2062023,245745,2062531,245745v508,,1016,,1524,c2064436,245745,2064944,245745,2065452,245618v508,,1016,,1524,c2067357,245618,2067865,245618,2068373,245618v508,,1016,-127,1524,-127c2070278,245491,2070786,245491,2071294,245491v508,-127,1016,-127,1524,-127c2073199,245364,2073707,245364,2074215,245364v508,,1016,-127,1524,-127c2076120,245237,2076628,245237,2077136,245237v508,,1016,,1397,-127c2079041,245110,2079549,245110,2080057,245110v508,,1016,,1397,c2081962,245110,2082470,245110,2082978,245110v508,-127,1016,-127,1397,-127c2084883,244983,2085391,244983,2085899,244983v508,-127,1016,-127,1397,-127c2087804,244856,2088312,244856,2088820,244856v508,-127,1016,-127,1397,-127c2090725,244729,2091233,244729,2091741,244602v508,,1016,,1397,c2093646,244602,2094154,244475,2094662,244475v508,,889,,1397,-127c2096567,244348,2097075,244348,2097583,244348v508,-127,889,-127,1397,-254c2099488,244094,2099996,244094,2100504,243967v508,,889,,1397,c2102409,243840,2102917,243840,2103425,243713v508,,889,,1397,c2105330,243586,2105838,243586,2106346,243586v508,,889,,1397,-127c2108251,243459,2108759,243459,2109267,243459v508,,889,-127,1397,-127c2111172,243332,2111680,243332,2112188,243332v381,-127,889,-127,1397,-127c2114093,243205,2114601,243205,2115109,243078v381,,889,,1397,-127c2117014,242951,2117522,242951,2118030,242951v381,,889,,1397,c2119935,242824,2120443,242824,2120951,242824v381,,889,,1397,c2122856,242697,2123364,242697,2123872,242697v381,,889,,1397,c2125777,242697,2126285,242570,2126793,242570v381,,889,-127,1397,-127c2128698,242443,2129206,242443,2129587,242443v508,-127,1016,-127,1524,-127c2131619,242316,2132127,242189,2132508,242189v508,,1016,,1524,-127c2134540,242062,2135048,242062,2135429,242062v508,-127,1016,-127,1524,-127c2137461,241935,2137969,241808,2138350,241808v508,,1016,,1524,c2140382,241681,2140890,241681,2141271,241681v508,,1016,,1524,-127c2143303,241554,2143811,241554,2144192,241554v508,,1016,-127,1524,-127c2146224,241427,2146605,241427,2147113,241427v508,,1016,,1524,c2149145,241427,2149526,241427,2150034,241427v508,,1016,,1524,c2152066,241427,2152447,241427,2152955,241300v508,,1016,,1524,c2154987,241300,2155368,241300,2155876,241300v508,,1016,,1524,c2157908,241173,2158289,241173,2158797,241173v508,,1016,,1524,c2160829,241046,2161210,241046,2161718,241046v508,,1016,,1524,c2163623,240919,2164131,240919,2164639,240919v508,,1016,,1524,-127c2166544,240792,2167052,240792,2167560,240792v508,,1016,-127,1524,-127c2169465,240665,2169973,240665,2170481,240665v508,-127,1016,-127,1524,-127c2172386,240538,2172894,240538,2173402,240538v508,,1016,-127,1524,-127c2175307,240411,2175815,240411,2176323,240411v508,,1016,,1524,c2178228,240411,2178736,240411,2179244,240284v508,,1016,,1397,c2181149,240284,2181657,240284,2182165,240284v508,,1016,,1397,c2184070,240157,2184578,240157,2185086,240157v508,,1016,,1397,c2186991,240157,2187499,240157,2188007,240157v508,-127,1016,-127,1397,-127c2189912,240030,2190420,240030,2190928,240030v508,-127,1016,-127,1397,-127c2192833,239903,2193341,239903,2193849,239903v508,,889,-127,1397,-127c2195754,239776,2196262,239776,2196770,239776v508,,889,,1397,c2198675,239776,2199183,239776,2199691,239649v508,,889,127,1397,c2201596,239649,2202104,239649,2202612,239649v508,,889,,1397,c2204517,239522,2205025,239522,2205533,239522v508,,889,,1397,-127c2207438,239395,2207946,239395,2208454,239395v508,-127,889,-127,1397,-127c2210359,239268,2210867,239268,2211375,239141v381,,889,,1397,c2213280,239141,2213788,239141,2214296,239141v381,,889,,1397,c2216201,239141,2216709,239141,2217217,239141v381,,889,,1397,c2219122,239141,2219630,239141,2220138,239141v381,,889,,1397,c2222043,239141,2222551,239141,2223059,239141v381,,889,,1397,c2224964,239014,2225472,239014,2225980,239014v381,,889,,1397,c2227885,239014,2228393,239014,2228774,239014v508,-127,1016,-127,1524,-127c2230806,238887,2231314,238887,2231695,238887v508,,1016,,1524,c2233727,238887,2234235,238760,2234616,238760v508,,1016,,1524,c2236648,238760,2237156,238633,2237537,238633v508,,1016,,1524,c2239569,238633,2240077,238633,2240458,238633v508,-127,1016,,1524,c2242490,238633,2242998,238506,2243379,238633v508,,1016,,1524,c2245411,238633,2245792,238633,2246300,238633v508,,1016,,1524,c2248332,238760,2248713,238760,2249221,238760v508,,1016,,1524,c2251253,238760,2251634,238760,2252142,238760v508,,1016,,1524,c2254174,238760,2254555,238760,2255063,238760v508,,1016,127,1524,127c2257095,238887,2257476,238887,2257984,238887v508,,1016,,1524,c2260016,238887,2260397,238887,2260905,238887v508,,1016,,1524,c2262810,238887,2263318,238887,2263826,238887v508,,1016,,1524,c2265731,238887,2266239,238887,2266747,238887v508,,1016,,1524,c2268652,238887,2269160,238887,2269668,238887v508,,1016,,1524,c2271573,238887,2272081,238887,2272589,238887v508,,1016,,1524,c2274494,238887,2275002,239014,2275510,239014v508,,1016,,1524,c2277415,239014,2277923,239014,2278431,239014v508,,1016,,1397,c2280336,239014,2280844,239014,2281352,239141v508,,1016,,1397,c2283257,239141,2283765,239141,2284273,239141v508,,1016,,1397,c2286178,239268,2286686,239268,2287194,239268v508,,1016,,1397,c2289099,239268,2289607,239268,2290115,239268v508,,1016,127,1397,127c2292020,239395,2292528,239395,2293036,239395v508,,1016,,1397,c2294941,239395,2295449,239395,2295957,239395v508,,889,,1397,c2297862,239395,2298370,239395,2298878,239395v508,,889,,1397,c2300783,239395,2301291,239395,2301799,239395v508,,889,,1397,c2303704,239395,2304212,239395,2304720,239395v508,,889,,1397,c2306625,239395,2307133,239395,2307641,239395v508,,889,,1397,c2309546,239395,2310054,239395,2310562,239395v508,,889,127,1397,127c2312467,239522,2312975,239522,2313483,239522v381,,889,,1397,c2315388,239522,2315896,239522,2316404,239522v381,,889,,1397,c2318309,239522,2318817,239522,2319325,239522v381,,889,-127,1397,-127c2321230,239395,2321738,239395,2322246,239395v381,,889,,1397,-127c2324151,239268,2324659,239268,2325167,239268v381,,889,,1397,-127c2327072,239141,2327580,239141,2328088,239141v381,,889,,1397,c2329993,239014,2330501,239014,2330882,239014v508,,1016,,1524,c2332914,239014,2333422,239014,2333803,239014v508,,1016,,1524,c2335835,239014,2336343,239014,2336724,239014v508,,1016,,1524,c2338756,239014,2339264,239014,2339645,239014v508,,1016,,1524,c2341677,239014,2342185,238887,2342566,238887v508,,1016,,1524,c2344598,238887,2345106,238887,2345487,238887v508,,1016,,1524,c2347519,238887,2347900,238760,2348408,238760v508,,1016,,1524,c2350440,238760,2350821,238760,2351329,238760v508,,1016,-127,1524,-127c2353361,238633,2353742,238633,2354250,238633v508,,1016,,1524,c2356282,238633,2356663,238633,2357171,238633v508,,1016,,1524,c2359203,238633,2359584,238633,2360092,238633v508,,1016,,1524,c2362124,238633,2362505,238633,2363013,238633v508,,1016,,1524,c2364918,238633,2365426,238633,2365934,238633v508,-127,1016,-127,1524,-127c2367839,238506,2368347,238506,2368855,238506v508,-127,1016,-127,1524,-127c2370760,238379,2371268,238379,2371776,238379v508,-127,1016,-127,1524,-127c2373681,238252,2374189,238252,2374697,238125v508,,1016,,1524,c2376602,238125,2377110,238125,2377618,237998v508,,1016,,1524,c2379523,237998,2380031,237998,2380539,237998v508,-127,1016,-127,1397,-127c2382444,237871,2382952,237871,2383460,237871v508,,1016,,1397,c2385365,237871,2385873,237871,2386381,237998v508,,1016,,1397,c2388286,237998,2388794,237998,2389302,237998v508,,1016,,1397,c2391207,237998,2391715,237998,2392223,237998v508,,1016,,1397,c2394128,237871,2394636,237871,2395144,237871v508,,889,,1397,c2397049,237871,2397557,237871,2398065,237871v508,,889,,1397,c2399970,237871,2400478,237744,2400986,237744v508,,889,,1397,c2402891,237744,2403399,237744,2403907,237744v508,,889,-127,1397,-127c2405812,237617,2406320,237617,2406828,237617v508,,889,,1397,c2408733,237617,2409241,237617,2409749,237617v508,,889,,1397,c2411654,237617,2412162,237617,2412670,237617v508,,889,,1397,c2414575,237617,2415083,237617,2415591,237617v381,,889,,1397,c2417496,237617,2418004,237617,2418512,237490v381,,889,,1397,c2420417,237490,2420925,237363,2421433,237363v381,,889,,1397,c2423338,237236,2423846,237236,2424354,237236v381,-127,889,-127,1397,-127c2426259,237109,2426767,236982,2427275,236982v381,,889,,1397,c2429180,236855,2429688,236855,2430069,236855v508,,1016,,1524,c2432101,236728,2432609,236728,2432990,236728v508,,1016,,1524,c2435022,236728,2435530,236728,2435911,236728v508,,1016,-127,1524,-127c2437943,236601,2438451,236601,2438832,236601v508,,1016,,1524,c2440864,236601,2441372,236474,2441753,236474v508,,1016,,1524,c2443785,236474,2444293,236474,2444674,236474v508,,1016,,1524,c2446706,236474,2447087,236474,2447595,236474v508,,1016,,1524,c2449627,236474,2450008,236347,2450516,236347v508,,1016,,1524,c2452548,236347,2452929,236220,2453437,236220v508,,1016,,1524,c2455469,236093,2455850,236093,2456358,236093v508,,1016,,1524,c2458390,236093,2458771,235966,2459279,235966v508,,1016,,1524,-127c2461311,235839,2461692,235839,2462200,235839v508,,1016,,1524,c2464105,235712,2464613,235712,2465121,235712v508,-127,1016,-127,1524,-127c2467026,235585,2467534,235458,2468042,235458v508,,1016,,1524,-127c2469947,235331,2470455,235204,2470963,235204v508,,1016,-127,1524,-127c2472868,235077,2473376,234950,2473884,234950v508,,1016,-127,1524,-127c2475789,234823,2476297,234823,2476805,234823v508,-127,1016,-127,1524,-127c2478710,234569,2479218,234569,2479726,234569v508,,1016,,1397,c2481631,234569,2482139,234442,2482647,234442v508,,1016,,1397,-127c2484552,234315,2485060,234315,2485568,234315v508,,1016,,1397,-127c2487473,234188,2487981,234188,2488489,234188v508,,1016,,1397,c2490394,234061,2490902,234061,2491410,234061v508,,1016,,1397,c2493315,233934,2493823,233934,2494331,233934v508,,1016,,1397,c2496236,233934,2496744,233934,2497252,233934v508,,889,,1397,c2499157,233934,2499665,233934,2500173,233934v508,,889,,1397,c2502078,233934,2502586,233934,2503094,233934v508,,889,,1397,c2504999,233934,2505507,233934,2506015,233934v508,,889,,1397,c2507920,233934,2508428,233934,2508936,233807v508,,889,,1397,c2510841,233807,2511349,233807,2511857,233807v508,,889,,1397,-127c2513762,233680,2514270,233680,2514778,233680v381,,889,,1397,c2516683,233680,2517191,233680,2517699,233680v381,,889,,1397,c2519604,233680,2520112,233680,2520620,233680v381,-127,889,-127,1397,-127c2522525,233553,2523033,233553,2523541,233553v381,,889,,1397,-127c2525446,233426,2525954,233426,2526462,233426v381,-127,889,-127,1397,-127c2528367,233172,2528875,233172,2529383,233172v381,,889,-127,1397,-127c2531288,233045,2531796,232918,2532177,232918v508,,1016,-127,1524,-127c2534209,232664,2534717,232664,2535098,232664v508,,1016,-127,1524,-127c2537130,232537,2537638,232410,2538019,232410v508,,1016,,1524,c2540051,232283,2540559,232283,2540940,232283v508,,1016,-127,1524,-127c2542972,232156,2543480,232156,2543861,232029v508,,1016,,1524,c2545893,231902,2546401,231902,2546782,231902v508,-127,1016,-127,1524,-127c2548814,231648,2549195,231648,2549703,231648v508,-127,1016,-127,1524,-127c2551735,231521,2552116,231394,2552624,231394v508,,1016,-127,1524,-127c2554656,231140,2555037,231140,2555545,231013v508,,1016,,1524,c2557577,230886,2557958,230886,2558466,230759v508,,1016,-127,1524,-127c2560498,230632,2560879,230505,2561387,230505v508,,1016,,1524,-127c2563419,230378,2563800,230378,2564308,230251v508,,1016,,1524,c2566213,230124,2566721,230124,2567229,230124v508,,1016,,1524,c2569134,230124,2569642,229997,2570150,229997v508,,1016,,1524,-127c2572055,229870,2572563,229870,2573071,229870v508,,1016,,1524,c2574976,229743,2575484,229743,2575992,229743v508,,1016,-127,1524,-127c2577897,229616,2578405,229616,2578913,229616v508,,1016,,1524,-127c2580818,229489,2581326,229489,2581834,229489v508,,1016,-127,1397,-127c2583739,229362,2584247,229235,2584755,229235v508,,1016,-127,1397,-127c2586660,229108,2587168,228981,2587676,228981v508,-127,1016,-127,1397,-127c2589581,228727,2590089,228727,2590597,228600v508,,1016,-127,1397,-127c2592502,228473,2593010,228346,2593518,228346v508,,1016,-127,1397,-127c2595423,228219,2595931,228092,2596439,228092v508,,1016,-127,1397,-127c2598344,227965,2598852,227838,2599360,227838v508,-127,889,-127,1397,-127c2601265,227584,2601773,227584,2602281,227584v508,-127,889,-127,1397,-254c2604186,227330,2604694,227330,2605202,227203v508,,889,,1397,-127c2607107,227076,2607615,227076,2608123,226949v508,,889,,1397,-127c2610028,226822,2610536,226695,2611044,226695v508,,889,,1397,-127c2612949,226568,2613457,226568,2613965,226441v508,,889,,1397,c2615870,226314,2616378,226314,2616886,226314v381,-127,889,-127,1397,-127c2618791,226187,2619299,226187,2619807,226187v381,,889,-127,1397,-127c2621712,226060,2622220,226060,2622728,226060v381,-127,889,-127,1397,-127c2624633,225933,2625141,225933,2625649,225933v381,-127,889,-127,1397,-127c2627554,225806,2628062,225806,2628570,225679v381,,889,,1397,c2630475,225679,2630983,225552,2631491,225552v381,,889,,1397,c2633396,225425,2633904,225425,2634285,225425v508,,1016,,1524,-127c2636317,225298,2636825,225298,2637206,225171v508,,1016,,1524,c2639238,225171,2639746,225044,2640127,225044v508,,1016,,1524,-127c2642159,224917,2642667,224917,2643048,224790v508,,1016,,1524,-127c2645080,224663,2645588,224663,2645969,224536v508,,1016,-127,1524,-127c2648001,224282,2648382,224282,2648890,224282v508,-127,1016,-127,1524,-254c2650922,224028,2651303,224028,2651811,223901v508,,1016,-127,1524,-127c2653843,223774,2654224,223647,2654732,223647v508,-127,1016,-127,1524,-254c2656764,223393,2657145,223393,2657653,223393v508,-127,1016,-127,1524,-254c2659685,223139,2660066,223139,2660574,223139v508,-127,1016,-127,1524,-127c2662606,222885,2662987,222885,2663495,222885v508,,1016,-127,1524,-127c2665400,222758,2665908,222758,2666416,222631v508,,1016,,1524,c2668321,222504,2668829,222504,2669337,222504v508,,1016,,1524,-127c2671242,222377,2671750,222377,2672258,222377v508,,1016,-127,1524,-127c2674163,222250,2674671,222250,2675179,222250v508,,1016,,1524,c2677084,222250,2677592,222250,2678100,222250v508,,1016,-127,1524,-127c2680005,222123,2680513,222123,2681021,222123v508,,1016,,1397,c2682926,221996,2683434,221996,2683942,221996v508,,1016,,1397,c2685847,221996,2686355,221869,2686863,221869v508,,1016,,1397,-127c2688768,221742,2689276,221742,2689784,221742v508,,1016,-127,1397,-127c2691689,221615,2692197,221615,2692705,221615v508,-127,1016,-127,1397,-127c2694610,221361,2695118,221361,2695626,221361v508,-127,1016,-127,1397,-127c2697531,221234,2698039,221107,2698547,221107v508,,889,-127,1397,-127c2700452,220853,2700960,220853,2701468,220853v508,-127,889,-127,1397,-127c2703373,220726,2703881,220599,2704389,220599v508,,889,-127,1397,-127c2706294,220472,2706802,220345,2707310,220345v508,-127,889,-127,1397,-127c2709215,220091,2709723,220091,2710231,220091v508,,889,-127,1397,-127c2712136,219964,2712644,219837,2713152,219837v508,,889,-127,1397,-127c2715057,219710,2715565,219583,2716073,219583v381,,889,,1397,c2717978,219456,2718486,219456,2718994,219456v381,,889,,1397,-127c2720899,219329,2721407,219329,2721915,219329v381,-127,889,-127,1397,-127c2723820,219202,2724328,219075,2724836,219075v381,,889,-127,1397,-127c2726741,218948,2727249,218821,2727757,218821v381,,889,-127,1397,-127c2729662,218694,2730170,218567,2730678,218567v381,,889,,1397,c2732583,218440,2733091,218440,2733472,218440v508,-127,1016,-127,1524,-127c2735504,218313,2736012,218313,2736393,218186v508,,1016,,1524,-127c2738425,218059,2738933,218059,2739314,217932v508,,1016,,1524,-127c2741346,217805,2741854,217678,2742235,217678v508,,1016,-127,1524,-127c2744267,217551,2744775,217424,2745156,217424v508,,1016,-127,1524,-127c2747188,217297,2747696,217297,2748077,217297v508,-127,1016,-127,1524,-127c2750109,217043,2750490,217043,2750998,217043v508,,1016,,1524,-127c2753030,216916,2753411,216916,2753919,216916v508,,1016,-127,1524,-127c2755951,216789,2756332,216662,2756840,216662v508,,1016,,1524,c2758872,216535,2759253,216535,2759761,216535v508,-127,1016,-127,1524,-127c2761793,216408,2762174,216281,2762682,216281v508,,1016,,1524,-127c2764714,216154,2765095,216154,2765603,216154v508,-127,1016,-127,1524,-127c2767508,215900,2768016,215900,2768524,215900v508,-127,1016,-127,1524,-127c2770429,215646,2770937,215646,2771445,215646v508,-127,1016,-127,1524,-127c2773350,215392,2773858,215392,2774366,215265v508,,1016,,1524,-127c2776271,215138,2776779,215011,2777287,215011v508,,1016,-127,1524,-127c2779192,214884,2779700,214757,2780208,214757v508,,1016,,1524,-127c2782113,214630,2782621,214630,2783129,214503v508,,1016,,1397,-127c2785034,214376,2785542,214376,2786050,214249v508,,1016,-127,1397,-127c2787955,213995,2788463,213995,2788971,213868v508,,1016,-127,1397,-127c2790876,213741,2791384,213614,2791892,213614v508,-127,1016,-127,1397,-127c2793797,213360,2794305,213360,2794813,213360v508,-127,1016,-127,1397,-254c2796718,213106,2797226,213106,2797734,212979v508,,1016,,1397,-127c2799639,212852,2800147,212725,2800655,212725v508,-127,889,-127,1397,-127c2802560,212471,2803068,212344,2803576,212344v508,-127,889,-127,1397,-254c2805481,212090,2805989,211963,2806497,211963v508,-127,889,-127,1397,-254c2808402,211709,2808910,211582,2809418,211582v508,-127,889,-127,1397,-254c2811323,211328,2811831,211201,2812339,211201v508,,889,-127,1397,-127c2814244,210947,2814752,210947,2815260,210947v508,,889,-127,1397,-127c2817165,210820,2817673,210820,2818181,210820v381,,889,-127,1397,-127c2820086,210693,2820594,210693,2821102,210693v381,,889,,1397,c2823007,210693,2823515,210566,2824023,210566v381,,889,,1397,c2825928,210566,2826436,210566,2826944,210566v381,,889,-127,1397,-127c2828849,210439,2829357,210439,2829865,210439v381,,889,-127,1397,-127c2831770,210312,2832278,210312,2832786,210312v381,-127,889,-127,1397,-127c2834691,210185,2835199,210185,2835580,210058v508,,1016,,1524,c2837612,210058,2838120,210058,2838501,209931v508,,1016,,1524,c2840533,209931,2841041,209931,2841422,209931v508,,1016,,1524,-127c2843454,209804,2843962,209804,2844343,209804v508,,1016,,1524,c2846375,209804,2846883,209804,2847264,209804v508,,1016,,1524,c2849296,209677,2849677,209677,2850185,209677v508,,1016,,1524,c2852217,209677,2852598,209677,2853106,209550v508,,1016,,1524,c2855138,209423,2855519,209423,2856027,209423v508,,1016,,1524,-127c2858059,209296,2858440,209296,2858948,209296v508,,1016,-127,1524,-127c2860980,209169,2861361,209169,2861869,209169v508,-127,1016,-127,1524,-127c2863901,209042,2864282,209042,2864790,209042v508,-127,1016,-127,1524,-127c2866822,208788,2867203,208788,2867711,208788v508,,1016,,1524,-127c2869616,208661,2870124,208534,2870632,208534v508,,1016,-127,1524,-127c2872537,208280,2873045,208280,2873553,208153v508,,1016,,1524,-127c2875458,208026,2875966,207899,2876474,207899v508,,1016,-127,1524,-127c2878379,207772,2878887,207645,2879395,207645v508,,1016,,1524,c2881300,207645,2881808,207518,2882316,207518v508,,1016,,1397,c2884221,207518,2884729,207518,2885237,207518v508,,1016,,1397,c2887142,207518,2887650,207391,2888158,207391v508,,1016,,1397,c2890063,207391,2890571,207264,2891079,207264v508,,1016,,1397,-127c2892984,207137,2893492,207137,2894000,207137v508,-127,1016,-127,1397,-127c2895905,206883,2896413,206883,2896921,206883v508,-127,1016,-127,1397,-127c2898826,206629,2899334,206629,2899842,206629v508,,889,-127,1397,-127c2901747,206502,2902255,206502,2902763,206502v508,-127,889,-127,1397,-127c2904668,206375,2905176,206375,2905684,206375v508,,889,,1397,c2907589,206375,2908097,206375,2908605,206375v508,,889,,1397,c2910510,206375,2911018,206375,2911526,206375v508,,889,,1397,c2913431,206375,2913939,206248,2914447,206248v508,,889,,1397,c2916352,206248,2916860,206248,2917368,206248v381,,889,,1397,c2919273,206248,2919781,206248,2920289,206248v381,,889,,1397,c2922194,206248,2922702,206248,2923210,206248v381,,889,-127,1397,-127c2925115,206121,2925623,206121,2926131,206121v381,,889,,1397,c2928036,206121,2928544,206121,2929052,206121v381,,889,-127,1397,-127c2930957,205994,2931465,205994,2931973,205994v381,-127,889,-127,1397,-127c2933878,205867,2934386,205740,2934767,205740v508,,1016,-127,1524,-127c2936799,205613,2937307,205486,2937688,205486v508,,1016,,1524,-127c2939720,205359,2940228,205359,2940609,205232v508,,1016,,1524,c2942641,205105,2943149,205105,2943530,205105v508,-127,1016,-127,1524,-127c2945562,204978,2946070,204978,2946451,204978v508,,1016,-127,1524,-127c2948483,204851,2948991,204851,2949372,204724v508,,1016,,1524,c2951404,204597,2951785,204597,2952293,204597v508,,1016,-127,1524,-127c2954325,204470,2954706,204343,2955214,204343v508,,1016,,1524,-127c2957246,204216,2957627,204216,2958135,204089v508,,1016,,1524,-127c2960167,203962,2960548,203962,2961056,203835v508,,1016,,1524,c2963088,203708,2963469,203708,2963977,203708v508,-127,1016,-127,1524,-127c2966009,203454,2966390,203454,2966898,203454v508,,1016,,1524,-127c2968803,203327,2969311,203327,2969819,203327v508,-127,1016,-127,1524,-127c2971724,203073,2972232,203073,2972740,202946v508,,1016,,1524,-127c2974645,202819,2975153,202692,2975661,202692v508,-127,1016,-127,1524,-127c2977566,202438,2978074,202438,2978582,202311v508,,1016,,1524,-127c2980487,202184,2980995,202184,2981503,202057v508,,1016,-127,1524,-127c2983408,201930,2983916,201803,2984424,201803v508,,1016,-127,1397,-127c2986329,201676,2986837,201549,2987345,201549v508,,1016,,1397,c2989250,201422,2989758,201422,2990266,201422v508,-127,1016,-127,1397,-127c2992171,201168,2992679,201168,2993187,201168v508,,1016,-127,1397,-127c2995092,201041,2995600,201041,2996108,200914v508,,1016,,1397,-127c2998013,200787,2998521,200787,2999029,200787v508,-127,1016,-127,1397,-127c3000934,200660,3001442,200533,3001950,200533v508,,889,,1397,-127c3003855,200406,3004363,200406,3004871,200279v508,,889,,1397,c3006776,200152,3007284,200152,3007792,200152v508,,889,-127,1397,-127c3009697,200025,3010205,200025,3010713,200025v508,-127,889,-127,1397,-127c3012618,199898,3013126,199898,3013634,199898v508,,889,,1397,c3015539,199898,3016047,199898,3016555,199898v508,,889,-127,1397,-127c3018460,199771,3018968,199771,3019476,199771v381,,889,,1397,-127c3021381,199644,3021889,199644,3022397,199644v381,,889,,1397,-127c3024302,199517,3024810,199517,3025318,199517v381,,889,-127,1397,-127c3027223,199390,3027731,199390,3028239,199263v381,,889,,1397,-127c3030144,199136,3030652,199136,3031160,199136v381,-127,889,-127,1397,-127c3033065,199009,3033573,198882,3034081,198882v381,,889,,1397,c3035986,198755,3036494,198755,3036875,198755v508,-127,1016,-127,1524,-127c3038907,198628,3039415,198628,3039796,198501v508,,1016,,1524,-127c3041828,198374,3042336,198374,3042717,198374v508,-127,1016,-127,1524,-127c3044749,198247,3045257,198247,3045638,198120v508,,1016,,1524,c3047670,197993,3048178,197993,3048559,197993v508,,1016,,1524,-127c3050591,197866,3051099,197866,3051480,197866v508,-127,1016,-127,1524,-127c3053512,197612,3053893,197612,3054401,197612v508,-127,1016,-127,1524,-127c3056433,197485,3056814,197485,3057322,197358v508,,1016,,1524,c3059354,197358,3059735,197358,3060243,197358v508,,1016,,1524,c3062275,197358,3062656,197358,3063164,197358v508,,1016,,1524,c3065196,197358,3065577,197358,3066085,197358v508,-127,1016,-127,1524,-127c3068117,197231,3068498,197231,3069006,197231v508,,1016,,1524,c3070911,197231,3071419,197231,3071927,197231v508,,1016,,1524,c3073832,197231,3074340,197231,3074848,197231v508,,1016,-127,1524,-127c3076753,197104,3077261,197104,3077769,197104v508,,1016,,1524,c3079674,197104,3080182,197104,3080690,196977v508,,1016,,1524,c3082595,196977,3083103,196850,3083611,196850v508,,1016,,1524,c3085516,196850,3086024,196723,3086532,196723v508,,1016,,1397,-127c3088437,196596,3088945,196596,3089453,196469v508,,1016,,1397,-127c3091358,196342,3091866,196342,3092374,196215v508,,1016,,1397,c3094279,196088,3094787,196088,3095295,196088v508,-127,1016,-127,1397,-127c3097200,195961,3097708,195961,3098216,195961v508,,1016,-127,1397,-127c3100121,195834,3100629,195834,3101137,195834v508,,889,,1397,c3103042,195834,3103550,195834,3104058,195834v508,,889,,1397,-127c3105963,195707,3106471,195707,3106979,195707v508,,889,,1397,-127c3108884,195580,3109392,195580,3109900,195453v508,,889,-127,1397,-127c3111805,195326,3112313,195199,3112821,195199v508,-127,889,-127,1397,-127c3114726,194945,3115234,194945,3115742,194945v508,-127,889,-127,1397,-127c3117647,194818,3118155,194818,3118663,194818v381,,889,-127,1397,-127c3120568,194691,3121076,194691,3121584,194691v381,,889,,1397,-127c3123489,194564,3123997,194564,3124505,194564v381,,889,,1397,c3126410,194437,3126918,194437,3127426,194437v381,,889,,1397,c3129331,194437,3129839,194310,3130347,194310v381,,889,,1397,c3132252,194310,3132760,194310,3133268,194310v381,,889,,1397,c3135173,194310,3135681,194310,3136062,194310v508,,1016,,1524,c3138094,194310,3138602,194437,3138983,194437v508,,1016,,1524,c3141015,194437,3141523,194437,3141904,194437v508,,1016,,1524,c3143936,194437,3144444,194437,3144825,194437v508,,1016,,1524,-127c3146857,194310,3147365,194310,3147746,194310v508,-127,1016,-127,1524,-127c3149778,194183,3150286,194056,3150667,194056v508,,1016,,1524,c3152699,194056,3153080,194056,3153588,194056v508,,1016,127,1524,127c3155620,194183,3156001,194183,3156509,194183v508,127,1016,127,1524,127c3158541,194310,3158922,194310,3159430,194437v508,,1016,,1524,c3161462,194437,3161843,194437,3162351,194564v508,,1016,,1524,c3164383,194564,3164764,194691,3165272,194691v508,,1016,,1524,c3167304,194818,3167685,194818,3168193,194818v508,,1016,,1524,c3170098,194818,3170606,194818,3171114,194818v508,,1016,,1524,c3173019,194818,3173527,194818,3174035,194818v508,,1016,127,1524,127c3175940,194945,3176448,194945,3176956,194945v508,,1016,127,1524,127c3178861,195072,3179369,195199,3179877,195199v508,127,1016,127,1524,127c3181782,195453,3182290,195453,3182798,195580v508,,1016,127,1524,127c3184703,195834,3185211,195961,3185719,195961v508,127,1016,254,1397,254c3187624,196342,3188132,196469,3188640,196596v508,127,1016,254,1397,381c3190545,197104,3191053,197231,3191561,197358v508,,1016,127,1397,254c3193466,197739,3193974,197866,3194482,197993v508,127,1016,127,1397,254c3196387,198374,3196895,198501,3197403,198628v508,127,1016,381,1397,508c3199308,199263,3199816,199390,3200324,199517v508,254,1016,381,1397,635c3202229,200279,3202737,200533,3203245,200660v508,254,889,508,1397,635c3205150,201549,3205658,201676,3206166,201930v508,127,889,381,1397,508c3208071,202692,3208579,202946,3209087,203073v508,254,889,508,1397,762c3210992,204089,3211500,204343,3212008,204597v508,254,889,508,1397,762c3213913,205613,3214421,205994,3214929,206248v508,254,889,635,1397,889c3216834,207518,3217342,207772,3217850,208153v508,254,889,508,1397,889c3219755,209423,3220263,209677,3220771,210058v381,254,889,635,1397,889c3222676,211328,3223184,211709,3223692,211963v381,381,889,635,1397,1016c3225597,213233,3226105,213614,3226613,213995v381,254,889,635,1397,889c3228518,215138,3229026,215519,3229534,215773v381,381,889,635,1397,889c3231439,217043,3231947,217297,3232455,217551v381,381,889,635,1397,1016c3234360,218948,3234868,219329,3235376,219710v381,381,889,762,1397,1270c3237281,221361,3237789,221869,3238170,222377v508,508,1016,1143,1524,1651c3240202,224663,3240710,225298,3241091,226060v508,635,1016,1397,1524,2286c3243123,229108,3243631,229997,3244012,230886v508,889,1016,1905,1524,2921c3246044,234823,3246552,235966,3246933,236982v508,1143,1016,2286,1524,3556c3248965,241808,3249473,243078,3249854,244348v508,1270,1016,2540,1524,3810c3251886,249555,3252394,250952,3252775,252222v508,1397,1016,2794,1524,4318c3254807,257937,3255188,259461,3255696,260985v508,1524,1016,3048,1524,4572c3257728,267208,3258109,268859,3258617,270510v508,1651,1016,3429,1524,5080c3260649,277368,3261030,279146,3261538,280924v508,1905,1016,3683,1524,5588c3263570,288417,3263951,290322,3264459,292227v508,1905,1016,3810,1524,5715c3266491,299847,3266872,301752,3267380,303784v508,1905,1016,3810,1524,5715c3269412,311531,3269793,313436,3270301,315341v508,1905,1016,3937,1524,5842c3272206,323088,3272714,324993,3273222,327025v508,1905,1016,3810,1524,5715c3275127,334772,3275635,336677,3276143,338582v508,1905,1016,3937,1524,5842c3278048,346329,3278556,348234,3279064,350139v508,1778,1016,3683,1524,5461c3280969,357378,3281477,359156,3281985,360934v508,1651,1016,3429,1524,4953c3283890,367538,3284398,369062,3284906,370586v508,1524,1016,3048,1524,4572c3286811,376555,3287319,377952,3287827,379349v508,1397,1016,2794,1397,4191c3289732,384810,3290240,386080,3290748,387350v508,1270,1016,2413,1397,3556c3292653,392049,3293161,393065,3293669,393954v508,1016,1016,1778,1397,2540c3295574,397129,3296082,397637,3296590,397891v508,381,1016,508,1397,381c3298495,398272,3299003,397891,3299511,397256v508,-508,1016,-1397,1397,-2540c3301416,393573,3301924,392049,3302432,390525v508,-1651,889,-3683,1397,-5715c3304337,382778,3304845,380492,3305353,378333v508,-2159,889,-4445,1397,-6604c3307258,369697,3307766,367538,3308274,365760v508,-1778,889,-3302,1397,-4699c3310179,359664,3310687,358521,3311195,357505v508,-889,889,-1651,1397,-2286c3313100,354457,3313608,353949,3314116,353441v508,-635,889,-1016,1397,-1524c3316021,351409,3316529,350901,3317037,350266v508,-635,889,-1143,1397,-1905c3318942,347726,3319450,346964,3319958,346075v508,-762,889,-1651,1397,-2667c3321863,342519,3322371,341503,3322879,340487v381,-1016,889,-2159,1397,-3429c3324784,335915,3325292,334645,3325800,333121v381,-1397,889,-3048,1397,-4699c3327705,326644,3328213,324866,3328721,322834v381,-1905,889,-4191,1397,-6350c3330626,314325,3331134,312039,3331642,309753v381,-2286,889,-4572,1397,-6858c3333547,300609,3334055,298323,3334563,296164v381,-2159,889,-4318,1397,-6477c3336468,287655,3336976,285623,3337357,283591v508,-2032,1016,-3937,1524,-5969c3339389,275717,3339897,273812,3340278,271907v508,-1905,1016,-3937,1524,-5715c3342310,264287,3342818,262382,3343199,260477v508,-1778,1016,-3556,1524,-5334c3345231,253365,3345739,251587,3346120,249936v508,-1651,1016,-3175,1524,-4826c3348152,243586,3348660,242189,3349041,240665v508,-1397,1016,-2794,1524,-4191c3351073,235077,3351581,233680,3351962,232410v508,-1397,1016,-2794,1524,-4064c3353994,227076,3354375,225806,3354883,224536v508,-1270,1016,-2413,1524,-3556c3356915,219837,3357296,218821,3357804,217805v508,-1016,1016,-2032,1524,-2794c3359836,214122,3360217,213360,3360725,212598v508,-762,1016,-1397,1524,-1905c3362757,210058,3363138,209550,3363646,209169v508,-508,1016,-889,1524,-1143c3365678,207645,3366059,207391,3366567,207264v508,-254,1016,-381,1524,-508c3368599,206629,3368980,206502,3369488,206502v508,-127,1016,-127,1524,-254c3371393,206248,3371901,206248,3372409,206121v508,,1016,-127,1524,-127c3374314,205867,3374822,205867,3375330,205740v508,-127,1016,-254,1524,-381c3377235,205232,3377743,205105,3378251,205105v508,-127,1016,-127,1524,-254c3380156,204851,3380664,204851,3381172,204851v508,,1016,,1524,c3383077,204978,3383585,204978,3384093,205105v508,,1016,127,1524,254c3385998,205359,3386506,205486,3387014,205613v508,127,1016,127,1397,254c3388919,205994,3389427,206121,3389935,206248v508,127,1016,254,1397,381c3391840,206629,3392348,206756,3392856,206883v508,127,1016,254,1397,381c3394761,207391,3395269,207518,3395777,207518v508,127,1016,127,1397,254c3397682,207899,3398190,207899,3398698,208026v508,127,1016,127,1397,127c3400603,208280,3401111,208407,3401619,208407v508,127,1016,254,1397,381c3403524,208788,3404032,208915,3404540,209042v508,,889,254,1397,254c3406445,209423,3406953,209550,3407461,209677v508,127,889,254,1397,381c3409366,210185,3409874,210312,3410382,210439v508,127,889,254,1397,381c3412287,210947,3412795,211074,3413303,211201v508,127,889,254,1397,381c3415208,211709,3415716,211836,3416224,211963v508,127,889,254,1397,381c3418129,212471,3418637,212598,3419145,212598v508,127,889,254,1397,381c3421050,213106,3421558,213106,3422066,213233v381,,889,127,1397,254c3423971,213614,3424479,213614,3424987,213741v381,127,889,254,1397,381c3426892,214376,3427400,214503,3427908,214630v381,127,889,381,1397,508c3429813,215265,3430321,215392,3430829,215646v381,127,889,254,1397,381c3432734,216154,3433242,216154,3433750,216281v381,127,889,127,1397,254c3435655,216535,3436163,216535,3436671,216662v381,,889,127,1397,254c3438576,216916,3439084,216916,3439465,217043v508,127,1016,254,1524,254c3441497,217424,3442005,217551,3442386,217551v508,127,1016,254,1524,254c3444418,217932,3444926,217932,3445307,217932v508,127,1016,127,1524,127c3447339,218059,3447847,217932,3448228,217932v508,-127,1016,-254,1524,-254c3450260,217551,3450768,217424,3451149,217297v508,-127,1016,-254,1524,-254c3453181,216916,3453689,216789,3454070,216789v508,-127,1016,-127,1524,-127c3456102,216662,3456483,216535,3456991,216535v508,,1016,,1524,c3459023,216535,3459404,216535,3459912,216535v508,,1016,,1524,-127c3461944,216408,3462325,216408,3462833,216281v508,,1016,-127,1524,-127c3464865,216154,3465246,216027,3465754,216027v508,-127,1016,-127,1524,-127c3467786,215900,3468167,215900,3468675,215900v508,,1016,,1524,127c3470707,216027,3471088,216154,3471596,216154v508,,1016,127,1524,127c3473501,216281,3474009,216408,3474517,216408v508,127,1016,127,1524,254c3476422,216662,3476930,216662,3477438,216789v508,,1016,127,1524,254c3479343,217043,3479851,217170,3480359,217297v508,127,1016,254,1524,381c3482264,217805,3482772,218059,3483280,218186v508,127,1016,381,1524,508c3485185,218948,3485693,219075,3486201,219202v508,254,1016,381,1524,508c3488106,219964,3488614,220091,3489122,220218v508,127,1016,254,1397,508c3491027,220853,3491535,220853,3492043,220980v508,127,1016,254,1397,381c3493948,221488,3494456,221615,3494964,221742v508,,1016,127,1397,254c3496869,221996,3497377,222123,3497885,222250v508,127,1016,254,1397,254c3499790,222631,3500298,222758,3500806,222885v508,,1016,127,1397,254c3502711,223266,3503219,223393,3503727,223520v508,127,1016,381,1397,508c3505632,224155,3506140,224282,3506648,224536v508,127,889,254,1397,508c3508553,225171,3509061,225425,3509569,225552v508,254,889,381,1397,635c3511474,226314,3511982,226568,3512490,226822v508,254,889,381,1397,635c3514395,227711,3514903,227965,3515411,228219v508,254,889,508,1397,762c3517316,229235,3517824,229489,3518332,229743v508,254,889,635,1397,889c3520237,230886,3520745,231267,3521253,231521v508,254,889,508,1397,889c3523158,232664,3523666,233045,3524174,233426v381,254,889,635,1397,1016c3526079,234696,3526587,235077,3527095,235458v381,381,889,762,1397,1143c3529000,236982,3529508,237236,3530016,237617v381,381,889,889,1397,1270c3531921,239268,3532429,239649,3532937,240030v381,381,889,762,1397,1143c3534842,241554,3535350,241935,3535858,242443v381,381,889,762,1397,1143c3537763,243967,3538271,244475,3538779,244856v381,381,889,889,1397,1270c3540684,246507,3541192,247015,3541573,247396v508,381,1016,762,1524,1143c3543605,249047,3544113,249428,3544494,249809v508,381,1016,635,1524,1016c3546526,251206,3547034,251587,3547415,251968v508,254,1016,635,1524,889c3549447,253238,3549955,253492,3550336,253746v508,381,1016,635,1524,889c3552368,255016,3552876,255270,3553257,255524v508,254,1016,508,1524,762c3555289,256540,3555670,256921,3556178,257175v508,254,1016,508,1524,762c3558210,258191,3558591,258445,3559099,258699v508,254,1016,508,1524,635c3561131,259588,3561512,259842,3562020,259969v508,127,1016,254,1524,381c3564052,260350,3564433,260477,3564941,260477v508,127,1016,127,1524,254c3566973,260731,3567354,260858,3567862,260858v508,127,1016,254,1524,381c3569894,261239,3570275,261366,3570783,261493v508,127,1016,254,1524,381c3572688,261874,3573196,262001,3573704,262128v508,127,1016,127,1524,254c3575609,262509,3576117,262509,3576625,262636v508,,1016,127,1524,254c3578530,262890,3579038,262890,3579546,263017v508,,1016,127,1524,127c3581451,263144,3581959,263144,3582467,263144v508,,1016,,1524,c3584372,263144,3584880,263144,3585388,263017v508,-127,1016,-254,1524,-381c3587293,262509,3587801,262255,3588309,262001v508,-127,1016,-381,1397,-635c3590214,261112,3590722,260858,3591230,260604v508,-254,1016,-381,1397,-635c3593135,259842,3593643,259588,3594151,259461v508,-127,1016,-381,1397,-508c3596056,258826,3596564,258699,3597072,258572v508,-127,1016,-254,1397,-508c3598977,257937,3599485,257810,3599993,257556v508,-127,1016,-381,1397,-508c3601898,256794,3602406,256667,3602914,256413v508,-127,1016,-381,1397,-508c3604819,255778,3605327,255651,3605835,255397v508,-127,889,-254,1397,-381c3607740,254889,3608248,254889,3608756,254762v508,-127,889,-381,1397,-508c3610661,254127,3611169,254000,3611677,253746v508,-127,889,-254,1397,-508c3613582,253111,3614090,252857,3614598,252603v508,-127,889,-381,1397,-635c3616503,251841,3617011,251587,3617519,251460v508,-127,889,-254,1397,-381c3619424,250952,3619932,250825,3620440,250825v508,-127,889,-127,1397,-127c3622345,250698,3622853,250698,3623361,250698v381,127,889,127,1397,254c3625266,251079,3625774,251206,3626282,251333v381,127,889,254,1397,508c3628187,252095,3628695,252349,3629203,252603v381,254,889,635,1397,1016c3631108,254000,3631616,254381,3632124,254762v381,508,889,889,1397,1397c3634029,256667,3634537,257175,3635045,257683v381,508,889,1143,1397,1524c3636950,259715,3637458,260223,3637966,260604v381,381,889,635,1397,889c3639871,261874,3640379,262001,3640760,262128v508,254,1016,254,1524,381c3642792,262509,3643300,262509,3643681,262509v508,-127,1016,-254,1524,-381c3645713,261874,3646221,261620,3646602,261239v508,-381,1016,-762,1524,-1270c3648634,259461,3649142,258826,3649523,258191v508,-635,1016,-1397,1524,-2032c3651555,255524,3652063,254762,3652444,254000v508,-635,1016,-1270,1524,-1905c3654476,251460,3654984,250952,3655365,250444v508,-508,1016,-1016,1524,-1397c3657397,248666,3657778,248285,3658286,248031v508,-381,1016,-635,1524,-1016c3660318,246761,3660699,246507,3661207,246253v508,-254,1016,-508,1524,-762c3663239,245237,3663620,245110,3664128,244856v508,-254,1016,-381,1524,-508c3666160,244094,3666541,243967,3667049,243840v508,-127,1016,-127,1524,-254c3669081,243459,3669462,243459,3669970,243459v508,-127,1016,-127,1524,-127c3672002,243205,3672383,243205,3672891,243205v508,,1016,,1524,c3674796,243205,3675304,243078,3675812,243078v508,,1016,,1524,-127c3677717,242951,3678225,242824,3678733,242697v508,-127,1016,-254,1524,-381c3680638,242062,3681146,241935,3681654,241554v508,-254,1016,-508,1524,-889c3683559,240284,3684067,239776,3684575,239268v508,-381,1016,-1016,1524,-1524c3686480,237236,3686988,236601,3687496,235966v508,-635,1016,-1270,1524,-1778c3689401,233553,3689909,232918,3690417,232283v508,-508,1016,-1143,1397,-1651c3692322,230124,3692830,229616,3693338,229108v508,-508,1016,-889,1397,-1270c3695243,227457,3695751,227076,3696259,226822v508,-254,1016,-508,1397,-762c3698164,225933,3698672,225933,3699180,225933v508,,1016,,1397,127c3701085,226187,3701593,226441,3702101,226695v508,254,1016,635,1397,1016c3704006,228219,3704514,228600,3705022,229235v508,508,1016,1016,1397,1651c3706927,231521,3707435,232156,3707943,232791v508,635,889,1397,1397,2032c3709848,235331,3710356,235966,3710864,236601v508,508,889,1016,1397,1524c3712769,238633,3713277,239014,3713785,239395v508,381,889,762,1397,1143c3715690,240792,3716198,241173,3716706,241427v508,254,889,508,1397,889c3718611,242570,3719119,242824,3719627,243078v508,254,889,508,1397,635c3721532,243967,3722040,244094,3722548,244348v508,127,889,254,1397,381c3724453,244856,3724961,244856,3725469,244983v381,127,889,127,1397,127c3727374,245237,3727882,245237,3728390,245364v381,,889,,1397,127c3730295,245491,3730803,245618,3731311,245618v381,127,889,254,1397,254c3733216,245999,3733724,246126,3734232,246126v381,127,889,127,1397,254c3736137,246380,3736645,246380,3737153,246507v381,,889,,1397,c3739058,246507,3739566,246507,3740074,246507v381,,889,,1397,c3741979,246507,3742487,246507,3742868,246507v508,,1016,127,1524,127c3744900,246761,3745408,246761,3745789,246888v508,127,1016,254,1524,381c3747821,247269,3748329,247396,3748710,247523v508,127,1016,381,1524,508c3750742,248158,3751250,248285,3751631,248412v508,127,1016,254,1524,508c3753663,249047,3754171,249174,3754552,249301v508,127,1016,254,1524,381c3756584,249809,3756965,249936,3757473,249936v508,127,1016,127,1524,127c3759505,250063,3759886,249936,3760394,249936v508,-127,1016,-254,1524,-381c3762426,249428,3762807,249301,3763315,249047v508,-127,1016,-381,1524,-635c3765347,248158,3765728,247904,3766236,247650v508,-381,1016,-635,1524,-889c3768268,246507,3768649,246126,3769157,245872v508,-381,1016,-762,1524,-1016c3771189,244475,3771570,244094,3772078,243713v508,-381,1016,-635,1524,-1016c3774110,242316,3774491,241808,3774999,241427v508,-381,1016,-889,1524,-1270c3776904,239776,3777412,239395,3777920,238887v508,-381,1016,-889,1524,-1270c3779825,237109,3780333,236728,3780841,236220v508,-381,1016,-889,1524,-1270c3782746,234442,3783254,234061,3783762,233553v508,-381,1016,-889,1524,-1270c3785667,231775,3786175,231394,3786683,231013v508,-381,1016,-889,1524,-1143c3788588,229489,3789096,229108,3789604,228727v508,-254,1016,-635,1397,-889c3791509,227584,3792017,227457,3792525,227203v508,-127,1016,-381,1397,-508c3794430,226695,3794938,226568,3795446,226568v508,,1016,,1397,127c3797351,226822,3797859,226949,3798367,227203v508,254,1016,635,1397,1016c3800272,228727,3800780,229235,3801288,229870v508,508,1016,1270,1397,2032c3803193,232791,3803701,233680,3804209,234696v508,1016,1016,2159,1397,3302c3806114,239268,3806622,240538,3807130,241935v508,1397,889,2921,1397,4445c3809035,248031,3809543,249682,3810051,251460v508,1778,889,3556,1397,5461c3811956,258826,3812464,260858,3812972,262763v508,2032,889,4064,1397,6096c3814877,270891,3815385,272923,3815893,274955v508,2032,889,4064,1397,5969c3817798,282956,3818306,284861,3818814,286766v508,1905,889,3683,1397,5461c3820719,294005,3821227,295656,3821735,297307v508,1524,889,3175,1397,4572c3823640,303276,3824148,304546,3824656,305816v381,1143,889,2159,1397,3175c3826561,309880,3827069,310769,3827577,311531v381,635,889,1270,1397,1778c3829482,313817,3829990,314198,3830498,314452v381,381,889,508,1397,762c3832403,315341,3832911,315468,3833419,315595v381,,889,127,1397,127c3835324,315722,3835832,315722,3836340,315722v381,-127,889,-127,1397,-381c3838245,315214,3838753,315087,3839261,314706v381,-254,889,-635,1397,-1143c3841166,313055,3841674,312420,3842055,311658v508,-762,1016,-1651,1524,-2667c3844087,307975,3844595,306832,3844976,305562v508,-1143,1016,-2540,1524,-3810c3847008,300482,3847516,299085,3847897,297942v508,-1270,1016,-2413,1524,-3429c3849929,293497,3850437,292608,3850818,291846v508,-635,1016,-1270,1524,-1524c3852850,289941,3853358,289814,3853739,289814v508,,1016,127,1524,381c3855771,290322,3856279,290703,3856660,290957v508,254,1016,762,1524,1016c3858692,292227,3859073,292481,3859581,292608v508,127,1016,127,1524,c3861613,292481,3861994,292227,3862502,291719v508,-381,1016,-1016,1524,-1778c3864534,289306,3864915,288417,3865423,287401v508,-1016,1016,-2159,1524,-3429c3867455,282829,3867836,281559,3868344,280162v508,-1270,1016,-2667,1524,-4064c3870376,274701,3870757,273304,3871265,271907v508,-1397,1016,-2667,1524,-3937c3873297,266700,3873678,265430,3874186,264287v508,-1016,1016,-2159,1524,-3048c3876091,260223,3876599,259461,3877107,258699v508,-762,1016,-1524,1524,-2032c3879012,256159,3879520,255651,3880028,255270v508,-381,1016,-635,1524,-889c3881933,254254,3882441,254127,3882949,254127v508,-127,1016,-127,1524,-127c3884854,254127,3885362,254127,3885870,254254v508,127,1016,254,1524,508c3887775,254889,3888283,255016,3888791,255270v508,127,1016,381,1524,635c3890696,256159,3891204,256286,3891712,256540v508,254,1016,381,1397,635c3893617,257429,3894125,257556,3894633,257810v508,254,1016,381,1397,635c3896538,258572,3897046,258826,3897554,258953v508,254,1016,381,1397,635c3899459,259715,3899967,259842,3900475,260096v508,127,1016,254,1397,381c3902380,260604,3902888,260731,3903396,260858v508,127,1016,254,1397,254c3905301,261112,3905809,261239,3906317,261239v508,,1016,,1397,-127c3908222,261112,3908730,260985,3909238,260985v508,-127,889,-254,1397,-254c3911143,260604,3911651,260350,3912159,260350v508,-127,889,-254,1397,-381c3914064,259842,3914572,259715,3915080,259588v508,-127,889,-254,1397,-254c3916985,259207,3917493,259207,3918001,259207v508,-127,889,-127,1397,-127c3919906,259080,3920414,259207,3920922,259207v508,,889,127,1397,127c3922827,259461,3923335,259461,3923843,259588v508,,889,127,1397,254c3925748,259969,3926256,259969,3926764,260096v381,127,889,254,1397,381c3928669,260604,3929177,260604,3929685,260731v381,127,889,254,1397,381c3931590,261239,3932098,261366,3932606,261493v381,127,889,254,1397,381c3934511,262001,3935019,262255,3935527,262382v381,127,889,381,1397,508c3937432,263144,3937940,263271,3938448,263525v381,254,889,381,1397,635c3940353,264414,3940861,264668,3941369,264922v381,254,889,508,1397,762c3943274,265938,3943782,266192,3944163,266573v508,254,1016,508,1524,889c3946195,267716,3946703,267970,3947084,268351v508,254,1016,635,1524,889c3949116,269621,3949624,269875,3950005,270129v508,381,1016,635,1524,889c3952037,271272,3952545,271526,3952926,271780v508,254,1016,508,1524,635c3954958,272669,3955466,272923,3955847,273050v508,254,1016,381,1524,635c3957879,273812,3958387,273939,3958768,274066v508,254,1016,381,1524,508c3960800,274701,3961181,274701,3961689,274828v508,127,1016,254,1524,254c3963721,275209,3964102,275209,3964610,275209v508,,1016,,1524,c3966642,275209,3967023,275082,3967531,275082v508,-127,1016,-127,1524,-254c3969563,274701,3969944,274574,3970452,274447v508,-254,1016,-508,1524,-635c3972484,273558,3972865,273304,3973373,272923v508,-381,1016,-762,1524,-1143c3975405,271399,3975786,270891,3976294,270383v508,-508,1016,-1143,1524,-1778c3978199,267970,3978707,267335,3979215,266573v508,-762,1016,-1524,1524,-2413c3981120,263271,3981628,262382,3982136,261366v508,-1016,1016,-2032,1524,-3302c3984041,256921,3984549,255778,3985057,254508v508,-1397,1016,-2794,1524,-4191c3986962,248793,3987470,247269,3987978,245745v508,-1651,1016,-3302,1524,-5080c3989883,239014,3990391,237109,3990899,235331v508,-1778,1016,-3683,1524,-5461c3992804,227965,3993312,226060,3993820,224282v508,-1778,1016,-3556,1397,-5207c3995725,217297,3996233,215646,3996741,214122v508,-1651,1016,-3048,1397,-4445c3998646,208280,3999154,207010,3999662,205994v508,-1143,1016,-2032,1397,-2794c4001567,202438,4002075,201803,4002583,201422v508,-508,1016,-635,1397,-762c4004488,200660,4004996,200914,4005504,201295v508,381,1016,889,1397,1651c4007409,203708,4007917,204724,4008425,205867v508,1143,889,2540,1397,3937c4010330,211328,4010838,212979,4011346,214757v508,1651,889,3556,1397,5588c4013251,222377,4013759,224409,4014267,226568v508,2159,889,4445,1397,6731c4016172,235585,4016680,237871,4017188,240284v508,2286,889,4699,1397,7112c4019093,249809,4019601,252222,4020109,254762v508,2413,889,4953,1397,7493c4022014,264795,4022522,267335,4023030,270002v508,2667,889,5334,1397,8128c4024935,280924,4025443,283845,4025951,286893v381,2921,889,5969,1397,9144c4027856,299212,4028364,302514,4028872,305943v381,3302,889,6858,1397,10287c4030777,319786,4031285,323342,4031793,327025v381,3556,889,7112,1397,10668c4033698,341249,4034206,344805,4034714,348107v381,3429,889,6731,1397,9779c4036619,360934,4037127,363982,4037635,366649v381,2667,889,5080,1397,7239c4039540,376047,4040048,377952,4040556,379476v381,1524,889,2794,1397,3683c4042461,384048,4042969,384556,4043350,384937v508,254,1016,127,1524,c4045382,384810,4045890,384302,4046271,383794v508,-508,1016,-1143,1524,-1524c4048303,381762,4048811,381254,4049192,381000v508,-254,1016,-381,1524,-127c4051224,381000,4051732,381508,4052113,382270v508,635,1016,1651,1524,2921c4054145,386334,4054653,387731,4055034,389128v508,1270,1016,2921,1524,4191c4057066,394589,4057574,395859,4057955,396621v508,889,1016,1651,1524,1905c4059987,398780,4060368,398653,4060876,398272v508,-381,1016,-1270,1524,-2286c4062908,395097,4063289,393700,4063797,392303v508,-1397,1016,-2921,1524,-4445c4065829,386461,4066210,384937,4066718,383667v508,-1270,1016,-2540,1524,-3556c4068750,379095,4069131,378206,4069639,377571v508,-762,1016,-1270,1524,-1778c4071671,375285,4072052,375031,4072560,374523v508,-508,1016,-889,1524,-1397c4074592,372491,4074973,371856,4075481,370967v508,-1016,1016,-2032,1524,-3302c4077386,366395,4077894,364871,4078402,362966v508,-1778,1016,-3810,1524,-6096c4080307,354584,4080815,352044,4081323,349250v508,-2794,1016,-5715,1524,-8890c4083228,337185,4083736,333756,4084244,330200v508,-3556,1016,-7366,1524,-11176c4086149,315214,4086657,311277,4087165,307340v508,-3937,1016,-8001,1524,-11938c4089070,291465,4089578,287528,4090086,283718v508,-3683,1016,-7493,1524,-11049c4091991,269113,4092499,265811,4093007,262636v508,-3175,1016,-6223,1397,-8890c4094912,250952,4095420,248412,4095928,246126v508,-2159,1016,-4191,1397,-5969c4097833,238379,4098341,236855,4098849,235458v508,-1270,1016,-2286,1397,-3175c4100754,231394,4101262,230759,4101770,230378v508,-508,1016,-762,1397,-762c4103675,229489,4104183,229616,4104691,229743v508,254,1016,508,1397,1016c4106596,231140,4107104,231648,4107612,232156v508,635,1016,1270,1397,1905c4109517,234696,4110025,235458,4110533,236093v508,762,889,1397,1397,2159c4112438,238887,4112946,239649,4113454,240411v508,762,889,1524,1397,2286c4115359,243459,4115867,244221,4116375,244856v508,762,889,1397,1397,2159c4118280,247650,4118788,248285,4119296,248920v508,635,889,1143,1397,1651c4121201,251206,4121709,251714,4122217,252222v508,381,889,889,1397,1270c4124122,253873,4124630,254254,4125138,254635v508,254,889,635,1397,889c4127043,255905,4127551,256159,4128059,256413v381,127,889,381,1397,635c4129964,257175,4130472,257175,4130980,257302v381,127,889,127,1397,127c4132885,257302,4133393,257175,4133901,257048v381,-254,889,-508,1397,-889c4135806,255778,4136314,255397,4136822,254762v381,-508,889,-1270,1397,-2032c4138727,251841,4139235,250952,4139743,249936v381,-1143,889,-2286,1397,-3683c4141648,244856,4142156,243332,4142664,241808v381,-1651,889,-3429,1397,-5334c4144569,234442,4145077,232410,4145458,230251v508,-2159,1016,-4318,1524,-6604c4147490,221361,4147998,218948,4148379,216535v508,-2286,1016,-4699,1524,-6985c4150411,207264,4150919,204978,4151300,202819v508,-2159,1016,-4318,1524,-6096c4153332,194818,4153840,193040,4154221,191516v508,-1524,1016,-2921,1524,-3937c4156253,186436,4156761,185547,4157142,184912v508,-635,1016,-889,1524,-1016c4159174,183769,4159682,183896,4160063,184277v508,508,1016,1143,1524,1905c4162095,186944,4162476,188087,4162984,189230v508,1016,1016,2413,1524,3683c4165016,194183,4165397,195707,4165905,196977v508,1397,1016,2794,1524,3937c4167937,202184,4168318,203454,4168826,204343v508,1016,1016,1905,1524,2667c4170858,207645,4171239,208280,4171747,208534v508,381,1016,508,1524,381c4173779,208915,4174160,208661,4174668,208153v508,-381,1016,-1016,1524,-1778c4176700,205486,4177081,204597,4177589,203454v508,-1016,1016,-2286,1524,-3556c4179494,198501,4180002,197104,4180510,195707v508,-1397,1016,-3048,1524,-4445c4182415,189738,4182923,188214,4183431,186690v508,-1524,1016,-2921,1524,-4318c4185336,181102,4185844,179705,4186352,178562v508,-1270,1016,-2286,1524,-3302c4188257,174244,4188765,173228,4189273,172466v508,-762,1016,-1524,1524,-2159c4191178,169799,4191686,169164,4192194,168783v508,-508,1016,-889,1524,-1270c4194099,167132,4194607,166878,4195115,166497v508,-254,1016,-508,1397,-889c4197020,165227,4197528,164973,4198036,164465v508,-381,1016,-762,1397,-1270c4199941,162560,4200449,161925,4200957,161290v508,-635,1016,-1524,1397,-2286c4202862,158115,4203370,157099,4203878,156083v508,-1016,1016,-2032,1397,-3175c4205783,151765,4206291,150495,4206799,149225v508,-1143,1016,-2413,1397,-3810c4208704,144145,4209212,142875,4209720,141478v508,-1270,889,-2667,1397,-3937c4211625,136271,4212133,134874,4212641,133604v508,-1270,889,-2540,1397,-3810c4214546,128524,4215054,127381,4215562,126238v508,-1270,889,-2286,1397,-3302c4217467,121920,4217975,120904,4218483,120015v508,-762,889,-1524,1397,-2032c4220388,117348,4220896,116840,4221404,116713v508,-254,889,-381,1397,-127c4223309,116840,4223817,117221,4224325,117856v508,762,889,1651,1397,2921c4226230,122174,4226738,123698,4227246,125603v381,1905,889,4064,1397,6604c4229151,134874,4229659,137668,4230167,140843v381,3175,889,6731,1397,10414c4232072,154813,4232580,158877,4233088,162941v381,4064,889,8255,1397,12573c4234993,179705,4235501,184023,4236009,188214v381,4064,889,8255,1397,12192c4237914,204216,4238422,207899,4238930,211201v381,3302,889,6350,1397,8890c4240835,222504,4241343,224663,4241851,226314v381,1651,889,2921,1397,3556c4243756,230505,4244264,230632,4244645,230378v508,-254,1016,-1143,1524,-2286c4246677,226949,4247185,225298,4247566,223520v508,-1905,1016,-4191,1524,-6604c4249598,214630,4250106,211963,4250487,209296v508,-2667,1016,-5461,1524,-8128c4252519,198501,4253027,195834,4253408,193294v508,-2413,1016,-4826,1524,-6985c4255440,184150,4255948,182245,4256329,180467v508,-1651,1016,-3048,1524,-4318c4258361,175006,4258869,173990,4259250,173228v508,-762,1016,-1397,1524,-1778c4261282,170942,4261663,170688,4262171,170434v508,-254,1016,-381,1524,-635c4264203,169545,4264584,169418,4265092,169164v508,-381,1016,-635,1524,-1143c4267124,167513,4267505,167005,4268013,166243v508,-889,1016,-1778,1524,-2921c4270045,162179,4270426,160909,4270934,159385v508,-1524,1016,-3175,1524,-5080c4272966,152527,4273347,150368,4273855,148209v508,-2159,1016,-4572,1524,-6985c4275887,138684,4276268,136144,4276776,133477v508,-2667,1016,-5461,1524,-8255c4278681,122428,4279189,119634,4279697,116840v508,-2794,1016,-5588,1524,-8255c4281602,105791,4282110,103124,4282618,100711v508,-2540,1016,-5080,1524,-7239c4284523,91186,4285031,89027,4285539,87122v508,-1905,1016,-3556,1524,-5207c4287444,80391,4287952,79121,4288460,77851v508,-1143,1016,-2159,1524,-3048c4290365,73914,4290873,73152,4291381,72517v508,-762,1016,-1397,1524,-2159c4293286,69723,4293794,69088,4294302,68199v508,-762,1016,-1651,1397,-2667c4296207,64389,4296715,63246,4297223,61849v508,-1397,1016,-2921,1397,-4699c4299128,55372,4299636,53467,4300144,51435v508,-2032,1016,-4318,1397,-6604c4302049,42418,4302557,40005,4303065,37592v508,-2413,1016,-4953,1397,-7366c4304970,27813,4305478,25273,4305986,22987v508,-2286,1016,-4572,1397,-6604c4307891,14351,4308399,12319,4308907,10541v508,-1778,1016,-3429,1397,-4826c4310812,4445,4311320,3175,4311828,2286v508,-889,889,-1524,1397,-1905c4313733,127,4314241,,4314749,381v508,254,889,889,1397,1905c4316654,3175,4317162,4572,4317670,6223v508,1651,889,3556,1397,5842c4319575,14351,4320083,17018,4320591,19812v508,2667,889,5842,1397,8890c4322496,31877,4323004,35179,4323512,38481v508,3302,889,6604,1397,9906c4325417,51562,4325925,54864,4326433,57912v508,3048,889,5969,1397,8636c4328338,69215,4328846,71755,4329354,74168v381,2286,889,4445,1397,6350c4331259,82550,4331767,84328,4332275,86106v381,1651,889,3302,1397,4953c4334180,92710,4334688,94234,4335196,95885v381,1651,889,3302,1397,5207c4337101,102870,4337609,104775,4338117,106807v381,2032,889,4064,1397,6223c4340022,115189,4340530,117475,4341038,119761v381,2159,889,4572,1397,6731c4342943,128651,4343451,130810,4343959,132842v381,1905,889,3810,1397,5334c4345864,139827,4346372,141224,4346753,142367v508,1143,1016,2159,1524,2794c4348785,145796,4349293,146177,4349674,146431v508,381,1016,381,1524,381c4351706,146685,4352214,146558,4352595,146304v508,-127,1016,-254,1524,-381c4354627,145923,4355135,145923,4355516,146177v508,254,1016,762,1524,1524c4357548,148463,4358056,149352,4358437,150749v508,1270,1016,2921,1524,4826c4360469,157480,4360850,159766,4361358,162179v508,2413,1016,5207,1524,8001c4363390,172974,4363771,176022,4364279,179070v508,3048,1016,6350,1524,9398c4366311,191643,4366692,194691,4367200,197739v508,2921,1016,5842,1524,8509c4369232,208915,4369613,211582,4370121,213868v508,2286,1016,4445,1524,6223c4372153,221869,4372534,223520,4373042,224790v508,1270,1016,2159,1524,2794c4375074,228219,4375455,228473,4375963,228473v508,,1016,-381,1524,-1143c4377995,226695,4378376,225679,4378884,224409v508,-1270,1016,-2921,1524,-4572c4380789,218059,4381297,216027,4381805,213995v508,-2032,1016,-4191,1524,-6350c4383710,205613,4384218,203327,4384726,201422v508,-1905,1016,-3810,1524,-5334c4386631,194564,4387139,193167,4387647,192278v508,-889,1016,-1524,1524,-1778c4389552,190246,4390060,190500,4390568,191008v508,508,1016,1524,1524,2794c4392473,195199,4392981,196850,4393489,198882v508,1905,1016,4191,1524,6604c4395394,208026,4395902,210693,4396410,213487v508,2794,1016,5715,1397,8763c4398315,225171,4398823,228219,4399331,231140v508,2921,1016,5969,1397,8763c4401236,242824,4401744,245618,4402252,248285v508,2667,1016,5334,1397,7874c4404157,258572,4404665,261112,4405173,263398v508,2286,1016,4445,1397,6477c4407078,271907,4407586,273939,4408094,275844v508,1905,1016,3683,1397,5461c4409999,282956,4410507,284607,4411015,286131v508,1651,1016,3048,1397,4572c4412920,292100,4413428,293370,4413936,294767v508,1270,889,2540,1397,3683c4415841,299720,4416349,300863,4416857,302006v508,1143,889,2159,1397,3302c4418762,306324,4419270,307340,4419778,308356v508,1016,889,2032,1397,3048c4421683,312420,4422191,313309,4422699,314325v508,889,889,1778,1397,2667c4424604,317881,4425112,318897,4425620,319659v508,889,889,1778,1397,2540c4427525,323088,4428033,323850,4428541,324612v508,762,889,1524,1397,2286c4430446,327660,4430954,328295,4431462,328930v381,635,889,1270,1397,1778c4433367,331216,4433875,331724,4434383,332232v381,381,889,889,1397,1270c4436288,333883,4436796,334264,4437304,334645v381,254,889,508,1397,889c4439209,335788,4439717,336169,4440225,336423v381,381,889,635,1397,1016c4442130,337693,4442638,338074,4443146,338455v381,508,889,889,1397,1270c4445051,340233,4445559,340741,4446067,341249v381,508,889,1016,1397,1651c4447972,343408,4448480,344043,4448861,344678v508,635,1016,1270,1524,1905c4450893,347218,4451401,347853,4451782,348488v508,762,1016,1397,1524,2032c4453814,351282,4454322,351917,4454703,352552v508,762,1016,1397,1524,2032c4456735,355219,4457243,355854,4457624,356489v508,635,1016,1270,1524,1905c4459656,359029,4460164,359664,4460545,360172v508,635,1016,1143,1524,1651c4462577,362331,4462958,362966,4463466,363474v508,508,1016,1016,1524,1524c4465498,365506,4465879,366014,4466387,366395v508,508,1016,1016,1524,1397c4468419,368300,4468800,368808,4469308,369189v508,508,1016,889,1524,1397c4471340,370967,4471721,371475,4472229,371983v508,381,1016,889,1524,1270c4474261,373761,4474642,374269,4475150,374777v508,381,1016,889,1524,1397c4477182,376682,4477563,377190,4478071,377698v508,508,1016,1016,1524,1524c4479976,379730,4480484,380238,4480992,380619v508,508,1016,889,1524,1397c4482897,382397,4483405,382778,4483913,383159v508,381,1016,762,1524,1143c4485818,384556,4486326,384937,4486834,385191v508,254,1016,508,1524,762c4488739,386207,4489247,386461,4489755,386715v508,254,1016,381,1524,635c4491660,387477,4492168,387731,4492676,387858v508,127,1016,254,1524,381c4494581,388366,4495089,388493,4495597,388620v508,,1016,127,1397,127c4497502,388747,4498010,388747,4498518,388747v508,,1016,-127,1397,-254c4500423,388366,4500931,388112,4501439,387858v508,-254,1016,-635,1397,-1143c4503344,386207,4503852,385699,4504360,385064v508,-762,1016,-1524,1397,-2413c4506265,381635,4506773,380619,4507281,379476v508,-1143,1016,-2540,1397,-3810c4509186,374269,4509694,372745,4510202,371221v508,-1524,1016,-3175,1397,-4826c4512107,364744,4512615,363093,4513123,361442v508,-1524,889,-3175,1397,-4699c4515028,355219,4515536,353822,4516044,352552v508,-1397,889,-2540,1397,-3556c4517949,347980,4518457,347091,4518965,346456v508,-762,889,-1270,1397,-1651c4520870,344424,4521378,344297,4521886,344297v508,-127,889,,1397,254c4523791,344678,4524299,345059,4524807,345313v508,254,889,635,1397,889c4526712,346456,4527220,346710,4527728,346837v508,,889,,1397,-254c4529633,346202,4530141,345821,4530649,344932v381,-762,889,-1778,1397,-3175c4532554,340360,4533062,338709,4533570,336677v381,-2032,889,-4445,1397,-6985c4535475,327025,4535983,324104,4536491,320929v381,-3048,889,-6604,1397,-10033c4538396,307340,4538904,303657,4539412,299974v381,-3683,889,-7493,1397,-11176c4541317,285115,4541825,281432,4542333,278003v381,-3429,889,-6858,1397,-10033c4544238,264922,4544746,262001,4545254,259461v381,-2667,889,-4953,1397,-6858c4547159,250571,4547667,248920,4548048,247650v508,-1270,1016,-2159,1524,-2667c4550080,244475,4550588,244348,4550969,244602v508,254,1016,889,1524,2032c4553001,247650,4553509,249047,4553890,250825v508,1778,1016,3937,1524,6350c4555922,259588,4556430,262382,4556811,265303v508,3048,1016,6223,1524,9652c4558843,278257,4559351,281813,4559732,285242v508,3556,1016,7112,1524,10668c4561764,299466,4562272,303022,4562653,306324v508,3429,1016,6731,1524,9906c4564685,319405,4565066,322326,4565574,325247v508,2794,1016,5461,1524,8001c4567606,335788,4567987,338201,4568495,340360v508,2159,1016,4318,1524,6223c4570527,348488,4570908,350266,4571416,352044v508,1651,1016,3175,1524,4699c4573448,358267,4573829,359537,4574337,360807v508,1397,1016,2540,1524,3683c4576369,365633,4576750,366649,4577258,367665v508,1016,1016,1905,1524,2794c4579290,371348,4579671,372110,4580179,372872v508,889,1016,1524,1524,2286c4582084,375920,4582592,376555,4583100,377190v508,762,1016,1397,1524,2032c4585005,379730,4585513,380365,4586021,381000v508,508,1016,1143,1524,1651c4587926,383286,4588434,383794,4588942,384302v508,508,1016,1016,1524,1397c4590847,386207,4591355,386715,4591863,387096v508,381,1016,889,1524,1270c4593768,388747,4594276,389128,4594784,389509v508,381,1016,762,1524,1143c4596689,391033,4597197,391287,4597705,391668v508,254,1016,508,1397,762c4599610,392684,4600118,392811,4600626,393065v508,127,1016,381,1397,508c4602531,393700,4603039,393700,4603547,393827v508,,1016,127,1397,127c4605452,393954,4605960,393827,4606468,393827v508,-127,1016,-254,1397,-381c4608373,393192,4608881,392938,4609389,392684v508,-254,1016,-635,1397,-1016c4611294,391160,4611802,390652,4612310,390017v508,-508,1016,-1143,1397,-1905c4614215,387350,4614723,386461,4615231,385572v508,-1016,889,-2032,1397,-3175c4617136,381127,4617644,379857,4618152,378460v508,-1524,889,-3175,1397,-4953c4620057,371729,4620565,369824,4621073,367665v508,-2286,889,-4572,1397,-7239c4622978,357759,4623486,354965,4623994,351917v508,-3048,889,-6477,1397,-10033c4625899,338328,4626407,334518,4626915,330581v508,-4064,889,-8382,1397,-12700c4628820,313436,4629328,308737,4629836,304038v508,-4699,889,-9652,1397,-14478c4631741,284861,4632249,279908,4632757,275082v381,-4699,889,-9525,1397,-13843c4634662,256794,4635170,252476,4635678,248666v381,-3937,889,-7493,1397,-10541c4637583,235077,4638091,232410,4638599,230505v381,-2032,889,-3556,1397,-4445c4640377,225298,4641012,224917,4641520,225044v381,381,889,1270,1397,2667c4643425,229108,4643933,231140,4644441,233426v381,2413,889,5334,1397,8382c4646346,244983,4646854,248666,4647362,252349v381,3683,889,7747,1397,11684c4649267,268097,4649775,272288,4650156,276352v508,4064,1016,8128,1524,12192c4652188,292481,4652696,296418,4653077,300101v508,3683,1016,7239,1524,10668c4655109,314071,4655617,317373,4655998,320294v508,3048,1016,5842,1524,8382c4658030,331343,4658538,333756,4658919,336042v508,2286,1016,4445,1524,6350c4660951,344424,4661459,346202,4661840,347853v508,1651,1016,3302,1524,4699c4663872,354076,4664253,355346,4664761,356616v508,1270,1016,2413,1524,3556c4666793,361188,4667174,362204,4667682,363093v508,1016,1016,1778,1524,2540c4669714,366395,4670095,367157,4670603,367792v508,635,1016,1270,1524,1778c4672635,370078,4673016,370459,4673524,370967v508,381,1016,889,1524,1143c4675556,372491,4675937,372872,4676445,373253v508,254,1016,508,1524,762c4678477,374269,4678858,374523,4679366,374650v508,254,1016,381,1524,635c4681271,375412,4681779,375539,4682287,375666v508,127,1016,127,1524,254c4684192,375920,4684700,375920,4685208,375920v508,127,1016,,1524,c4687113,375920,4687621,375793,4688129,375793v508,-127,1016,-127,1524,-254c4690034,375412,4690542,375285,4691050,375158v508,-254,1016,-381,1524,-508c4692955,374396,4693463,374142,4693971,374015v508,-254,1016,-508,1524,-762c4695876,372999,4696384,372745,4696892,372491v508,-254,1016,-508,1397,-762c4698797,371475,4699305,371221,4699813,370967v508,-381,1016,-635,1397,-889c4701718,369824,4702226,369443,4702734,369189v508,-254,1016,-635,1397,-889c4704639,367919,4705147,367665,4705655,367284v508,-381,1016,-762,1397,-1143c4707560,365887,4708068,365379,4708576,364998v508,-381,1016,-762,1397,-1143c4710481,363474,4710989,363093,4711497,362585v508,-381,1016,-762,1397,-1270c4713402,360934,4713910,360553,4714418,360172v508,-508,889,-889,1397,-1397c4716323,358394,4716831,357886,4717339,357505v508,-508,889,-889,1397,-1397c4719244,355600,4719752,355092,4720260,354711v508,-508,889,-1016,1397,-1524c4722165,352679,4722673,352171,4723181,351790v508,-508,889,-1016,1397,-1524c4725086,349758,4725594,349377,4726102,348869v508,-508,889,-889,1397,-1397c4728007,346964,4728515,346583,4729023,346075v508,-381,889,-889,1397,-1270c4730928,344424,4731436,343916,4731944,343535v381,-508,889,-889,1397,-1270c4733849,341884,4734357,341376,4734865,340995v381,-381,889,-762,1397,-1270c4736770,339344,4737278,338963,4737786,338455v381,-381,889,-762,1397,-1143c4739691,336804,4740199,336423,4740707,336042v381,-381,889,-762,1397,-1270c4742612,334391,4743120,334010,4743628,333629v381,-381,889,-762,1397,-1143c4745533,332105,4746041,331724,4746549,331470v381,-381,889,-762,1397,-1143c4748454,329946,4748962,329692,4749343,329311v508,-381,1016,-762,1524,-1143c4751375,327787,4751883,327533,4752264,327025v508,-381,1016,-762,1524,-1143c4754296,325501,4754804,324993,4755185,324612v508,-381,1016,-889,1524,-1397c4757217,322834,4757725,322326,4758106,321818v508,-508,1016,-1016,1524,-1524c4760138,319786,4760646,319278,4761027,318770v508,-635,1016,-1143,1524,-1778c4763059,316357,4763567,315722,4763948,315087v508,-635,1016,-1270,1524,-2032c4765980,312293,4766361,311658,4766869,310769v508,-762,1016,-1651,1524,-2540c4768901,307340,4769282,306324,4769790,305308v508,-1016,1016,-2032,1524,-3175c4771822,300863,4772203,299593,4772711,298323v508,-1270,1016,-2667,1524,-4191c4774743,292735,4775124,291211,4775632,289560v508,-1524,1016,-3175,1524,-4826c4777664,283083,4778045,281305,4778553,279654v508,-1651,1016,-3302,1524,-4953c4780585,273050,4780966,271526,4781474,270129v508,-1397,1016,-2794,1524,-4064c4783379,264922,4783887,263779,4784395,263017v508,-889,1016,-1651,1524,-2159c4786300,260350,4786808,260096,4787316,259969v508,-127,1016,,1524,381c4789221,260604,4789729,261112,4790237,261747v508,635,1016,1524,1524,2413c4792142,265176,4792650,266319,4793158,267462v508,1270,1016,2540,1524,3937c4795063,272796,4795571,274193,4796079,275717v508,1397,1016,2921,1524,4445c4797984,281686,4798492,283210,4799000,284607v508,1524,1016,2921,1397,4318c4800905,290322,4801413,291719,4801921,293116v508,1397,1016,2667,1397,3937c4803826,298323,4804334,299466,4804842,300736v508,1143,1016,2286,1397,3429c4806747,305181,4807255,306324,4807763,307340v508,1016,1016,2032,1397,2921c4809668,311277,4810176,312166,4810684,313055v508,889,1016,1778,1397,2540c4812589,316484,4813097,317246,4813605,318008v508,762,889,1397,1397,2159c4815510,320802,4816018,321437,4816526,322199v508,635,889,1270,1397,1778c4818431,324612,4818939,325120,4819447,325755v508,508,889,1143,1397,1651c4821352,327914,4821860,328549,4822368,328930v508,508,889,1016,1397,1397c4824273,330835,4824781,331216,4825289,331470v508,381,889,762,1397,1016c4827194,332740,4827702,332994,4828210,333121v508,254,889,381,1397,508c4830115,333629,4830623,333629,4831131,333629v508,127,889,127,1397,127c4833036,333756,4833544,333756,4834052,333756v381,,889,,1397,127c4835957,334010,4836465,334137,4836973,334391v381,254,889,508,1397,889c4838878,335661,4839386,336042,4839894,336550v381,508,889,1143,1397,1778c4841799,338963,4842307,339725,4842815,340360v381,762,889,1524,1397,2286c4844720,343408,4845228,344170,4845736,344932v381,635,889,1397,1397,2159c4847641,347726,4848149,348361,4848657,349123v381,635,889,1270,1397,1778c4850562,351536,4851070,352171,4851451,352679v508,508,1016,1016,1524,1524c4853483,354711,4853991,355219,4854372,355600v508,508,1016,889,1524,1397c4856404,357505,4856912,357886,4857293,358394v508,508,1016,889,1524,1397c4859325,360172,4859833,360680,4860214,361188v508,508,1016,1016,1524,1524c4862246,363220,4862754,363728,4863135,364236v508,508,1016,1143,1524,1651c4865167,366395,4865675,366903,4866056,367411v508,508,1016,1016,1524,1524c4868088,369443,4868469,369951,4868977,370332v508,381,1016,762,1524,1270c4871009,371983,4871390,372237,4871898,372618v508,381,1016,635,1524,1016c4873930,373888,4874311,374142,4874819,374523v508,254,1016,508,1524,762c4876851,375539,4877232,375793,4877740,376047v508,254,1016,381,1524,635c4879772,376936,4880153,377063,4880661,377190v508,254,1016,381,1524,381c4882693,377698,4883074,377698,4883582,377698v508,,1016,-127,1524,-254c4885487,377317,4885995,377063,4886503,376809v508,-254,1016,-635,1524,-1016c4888408,375285,4888916,374777,4889424,374269v508,-635,1016,-1270,1524,-1905c4891329,371729,4891837,370967,4892345,370078v508,-762,1016,-1651,1524,-2413c4894250,366776,4894758,366014,4895266,365125v508,-762,1016,-1651,1524,-2286c4897171,362077,4897679,361442,4898187,360807v508,-508,1016,-1016,1524,-1397c4900092,359029,4900600,358902,4901108,358775v508,-127,1016,,1397,127c4903013,359156,4903521,359410,4904029,359918v508,508,1016,1016,1397,1651c4905934,362204,4906442,363093,4906950,363855v508,889,1016,1778,1397,2667c4908855,367538,4909363,368554,4909871,369443v508,1016,1016,2032,1397,3048c4911776,373507,4912284,374523,4912792,375539v508,889,1016,1905,1397,2794c4914697,379222,4915205,380111,4915713,380873v508,762,889,1524,1397,2286c4917618,383921,4918126,384556,4918634,385191v508,635,889,1270,1397,1905c4920539,387604,4921047,388239,4921555,388747v508,508,889,1016,1397,1524c4923460,390779,4923968,391287,4924476,391795v508,508,889,889,1397,1270c4926381,393446,4926889,393827,4927397,394081v508,381,889,508,1397,635c4929302,394843,4929810,394970,4930318,394843v508,,889,-127,1397,-381c4932223,394208,4932731,393954,4933239,393573v381,-381,889,-889,1397,-1270c4935144,391795,4935652,391287,4936160,390779v381,-508,889,-1016,1397,-1524c4938065,388747,4938573,388239,4939081,387731v381,-508,889,-1016,1397,-1397c4940986,385953,4941494,385572,4942002,385191v381,-381,889,-635,1397,-889c4943907,384048,4944415,383794,4944923,383667v381,-254,889,-381,1397,-381c4946828,383286,4947336,383286,4947844,383286v381,,889,127,1397,381c4949749,383794,4950257,384048,4950638,384429v508,254,1016,635,1524,1143c4952670,385953,4953178,386461,4953559,386969v508,508,1016,1016,1524,1651c4955591,389255,4956099,389890,4956480,390525v508,635,1016,1270,1524,2032c4958512,393192,4959147,394208,4959401,394462e" filled="f" strokecolor="#7185d3" strokeweight="1.56pt">
                  <v:stroke endcap="round"/>
                  <v:path arrowok="t" textboxrect="0,0,4959401,398780"/>
                </v:shape>
                <v:shape id="Shape 29818" o:spid="_x0000_s1075" style="position:absolute;left:1469;top:15708;width:49594;height:3954;visibility:visible;mso-wrap-style:square;v-text-anchor:top" coordsize="4959401,39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" path="m,392811v483,,978,,1460,c1943,392811,2426,392811,2921,392811v483,,965,-127,1461,-127c4864,392684,5347,392684,5842,392684v483,,965,,1448,c7785,392684,8268,392684,8750,392684v483,,978,,1461,c10693,392684,11189,392684,11671,392684v483,,966,-127,1461,-127c13614,392557,14097,392557,14592,392557v483,,965,,1448,c16535,392557,17018,392557,17501,392557v495,,978,,1460,c19444,392557,19939,392557,20422,392557v482,,977,,1460,c22365,392557,22847,392557,23343,392557v482,,965,,1460,-127c25286,392430,25768,392430,26251,392430v495,,978,,1460,c28207,392430,28689,392430,29172,392430v482,-127,978,-127,1460,-127c31115,392303,31610,392303,32093,392303v483,,965,,1460,c34036,392303,34519,392303,35014,392303v482,,965,,1448,c36957,392303,37440,392303,37922,392303v496,,978,,1461,c39865,392303,40361,392303,40843,392303v483,,965,,1461,c42786,392303,43269,392303,43764,392303v483,,965,,1461,c45707,392303,46190,392176,46673,392176v495,,977,,1460,c48628,392176,49111,392176,49593,392176v483,,978,,1461,c51537,392176,52032,392049,52515,392049v482,,965,,1460,c54458,392049,54940,392049,55435,392049v483,,966,,1448,c57379,392049,57861,392049,58344,392049v482,,978,-127,1460,-127c60287,391922,60782,391922,61265,391922v482,,965,,1460,c63208,391922,63690,391922,64186,391922v482,,965,,1460,-127c66129,391795,66612,391795,67094,391795v495,,978,,1461,c69050,391668,69532,391668,70015,391668v483,,978,,1461,c71958,391668,72441,391541,72936,391541v483,,965,,1461,c74879,391541,75362,391541,75844,391541v496,,978,,1461,c77800,391541,78283,391541,78765,391541v496,,978,,1461,c80709,391541,81204,391541,81686,391541v483,,966,,1461,c83629,391541,84112,391541,84607,391541v483,,966,-127,1461,-127c86551,391414,87033,391414,87516,391414v495,,978,,1460,c89459,391414,89954,391414,90437,391414v482,,978,,1460,c92380,391414,92862,391414,93358,391414v482,,965,,1460,c95301,391414,95783,391287,96279,391287v482,,965,,1448,c98222,391160,98704,391160,99187,391160v483,,978,,1461,-127c101130,391033,101625,391033,102108,390906v483,,965,,1460,c104051,390906,104534,390906,105029,390779v483,,965,,1448,c106972,390779,107455,390779,107937,390779v496,,978,,1461,c109880,390779,110376,390779,110858,390779v483,127,978,127,1461,127c112801,390906,113284,390906,113779,390906v483,,966,,1461,c115722,390906,116205,390906,116688,390906v495,,977,,1460,c118643,390906,119126,390906,119609,390906v482,,978,,1460,c121552,390906,122047,390906,122530,390906v482,,965,,1460,-127c124473,390779,124955,390906,125451,390779v482,,965,,1447,c127394,390779,127876,390779,128359,390779v495,,978,,1460,c130302,390779,130797,390779,131280,390779v483,,978,,1460,c133223,390652,133706,390779,134201,390779v483,-127,965,-127,1460,-127c136144,390652,136627,390652,137109,390652v495,,978,,1461,c139065,390525,139548,390525,140030,390525v483,,978,,1461,c141973,390525,142469,390525,142951,390398v483,,965,,1461,c144894,390398,145377,390271,145872,390271v483,,965,,1448,c147815,390271,148298,390271,148781,390271v495,,977,,1460,c150724,390271,151219,390271,151702,390271v482,,977,,1460,c153645,390271,154127,390271,154623,390271v482,,965,,1460,c156566,390271,157048,390271,157531,390271v495,,978,,1460,c159487,390144,159969,390144,160452,390144v482,,978,,1460,c162395,390144,162878,390144,163373,390144v482,,965,,1460,127c165316,390271,165799,390271,166294,390271v482,,965,,1448,c168237,390271,168720,390271,169202,390271v495,,978,,1461,c171145,390271,171641,390271,172123,390271v483,-127,978,-127,1461,-127c174066,390144,174549,390144,175044,390017v483,,965,,1461,-127c176987,389890,177470,389890,177952,389890v496,,978,,1461,-127c179896,389763,180391,389763,180873,389763v483,,978,,1461,c182817,389763,183299,389763,183794,389763v483,,966,,1461,c185738,389763,186220,389763,186715,389636v483,,966,,1448,c188659,389636,189141,389636,189624,389636v495,,978,,1460,c191567,389509,192062,389509,192545,389509v482,,965,,1460,c194488,389509,194970,389509,195466,389509v482,,965,,1448,c197409,389509,197891,389509,198374,389509v495,,978,-127,1461,-127c200330,389382,200812,389382,201295,389382v483,,978,,1461,c203238,389382,203721,389382,204216,389382v483,,965,,1461,c206159,389382,206642,389382,207137,389382v483,,965,-127,1448,-127c209080,389255,209563,389255,210045,389255v483,,978,,1461,c211988,389255,212484,389128,212966,389128v483,,966,,1461,c214909,389001,215392,389128,215887,389128v483,,966,-127,1461,c217830,389128,218313,389128,218796,389128v495,,978,,1460,c220739,389128,221234,389128,221717,389128v482,,978,,1460,c223660,389128,224142,389128,224638,389128v482,,965,,1460,c226581,389128,227063,389128,227546,389128v495,,978,,1460,c229502,389128,229984,389128,230467,389128v482,,978,,1460,c232410,389001,232905,389001,233388,389001v483,,965,,1460,c235331,388874,235814,388874,236309,388874v483,,965,-127,1448,-127c238252,388747,238735,388620,239217,388620v496,,978,,1461,-127c241160,388493,241656,388493,242138,388366v483,,978,-127,1461,-127c244081,388239,244564,388112,245059,388112v483,,965,,1461,-127c247002,387985,247485,387985,247968,387985v495,,977,,1460,c249923,387985,250406,387985,250889,387985v482,,977,,1460,c252832,387985,253327,387985,253810,387985v482,,965,,1460,c255753,387985,256235,387985,256731,387985v495,,1003,,1511,c258623,387985,259131,387858,259639,387858v508,,1016,,1524,c261544,387858,262052,387858,262560,387858v508,,1016,-127,1397,-127c264465,387731,264973,387731,265481,387731v508,,1016,,1397,c267386,387731,267894,387731,268402,387731v508,,1016,,1397,c270307,387731,270815,387604,271323,387604v508,,1016,127,1397,c273228,387604,273736,387604,274244,387604v508,,1016,,1397,-127c276149,387477,276657,387477,277165,387477v508,-127,1016,-127,1397,-127c279070,387350,279578,387350,280086,387223v508,,889,,1397,c281991,387223,282499,387096,283007,387096v508,,889,,1397,c284912,387096,285420,387096,285928,387096v508,,889,,1397,c287833,387096,288341,387096,288849,386969v508,,889,,1397,c290754,386969,291262,386842,291770,386842v508,,889,,1397,-127c293675,386715,294183,386715,294691,386588v508,,889,,1397,c296596,386461,297104,386461,297612,386461v381,,889,-127,1397,-127c299517,386334,300025,386334,300533,386334v381,-127,889,-127,1397,-127c302438,386207,302946,386207,303454,386207v381,,889,-127,1397,-127c305359,386080,305867,386080,306375,386080v381,,889,,1397,c308280,386080,308788,386080,309296,386080v381,,889,,1397,c311201,386080,311709,386080,312217,386080v381,,889,,1397,c314122,386080,314630,386080,315011,386080v508,,1016,,1524,c317043,386080,317551,386080,317932,386080v508,,1016,,1524,c319964,386080,320472,385953,320853,385953v508,,1016,,1524,c322885,385953,323393,385826,323774,385826v508,,1016,,1524,c325806,385826,326314,385826,326695,385826v508,,1016,,1524,c328727,385826,329235,385826,329616,385826v508,,1016,,1524,c331648,385826,332029,385826,332537,385826v508,,1016,-127,1524,-127c334569,385699,334950,385699,335458,385699v508,,1016,,1524,-127c337490,385572,337871,385572,338379,385572v508,-127,1016,-127,1524,-127c340411,385445,340792,385445,341300,385445v508,,1016,,1524,-127c343332,385318,343713,385318,344221,385318v508,,1016,,1524,c346253,385318,346634,385318,347142,385318v508,,1016,127,1524,c349047,385318,349555,385318,350063,385318v508,,1016,,1524,c351968,385318,352476,385318,352984,385318v508,-127,1016,-127,1524,-127c354889,385191,355397,385191,355905,385191v508,,1016,,1524,127c357810,385318,358318,385318,358826,385318v508,,1016,,1524,c360731,385318,361239,385445,361747,385445v508,,1016,,1524,c363652,385445,364160,385445,364668,385445v508,,1016,,1397,c366573,385445,367081,385445,367589,385445v508,,1016,,1397,-127c369494,385318,370002,385318,370510,385318v508,,1016,-127,1397,-127c372415,385191,372923,385191,373431,385191v508,,1016,-127,1397,-127c375336,385064,375844,385064,376352,385064v508,,1016,,1397,c378257,385064,378765,385064,379273,385064v508,,889,,1397,c381178,385064,381686,385064,382194,385064v508,,889,,1397,-127c384099,384937,384607,384937,385115,384810v508,,889,,1397,c387020,384810,387528,384683,388036,384683v508,,889,-127,1397,-127c389941,384556,390449,384556,390957,384556v508,,889,,1397,c392862,384556,393370,384556,393878,384556v508,,889,,1397,c395783,384556,396291,384556,396799,384556v381,,889,,1397,-127c398704,384429,399212,384429,399720,384429v381,-127,889,-127,1397,-127c401625,384175,402133,384175,402641,384175v381,,889,-127,1397,-127c404546,383921,405054,383921,405562,383921v381,-127,889,-127,1397,-127c407467,383794,407975,383794,408483,383794v381,,889,,1397,-127c410388,383667,410896,383667,411404,383667v381,,889,,1397,c413309,383667,413817,383667,414198,383667v508,,1016,,1524,c416230,383667,416738,383540,417119,383540v508,,1016,,1524,c419151,383540,419659,383540,420040,383413v508,,1016,,1524,c422072,383286,422580,383286,422961,383286v508,,1016,,1524,-127c424993,383159,425501,383159,425882,383159v508,,1016,-127,1524,-127c427914,383032,428422,383032,428803,383032v508,-127,1016,-127,1524,-127c430835,382905,431216,382905,431724,382778v508,,1016,,1524,c433756,382778,434137,382651,434645,382651v508,,1016,-127,1524,-127c436677,382524,437058,382524,437566,382524v508,-127,1016,-127,1524,-127c439598,382397,439979,382397,440487,382270v508,,1016,,1524,c442519,382270,442900,382270,443408,382270v508,,1016,,1524,c445440,382270,445821,382270,446329,382143v508,,1016,,1524,c448234,382143,448742,382143,449250,382016v508,,1016,,1524,c451155,382016,451663,381889,452171,381889v508,,1016,,1524,-127c454076,381762,454584,381762,455092,381635v508,,1016,,1524,c456997,381635,457505,381508,458013,381508v508,,1016,,1524,c459918,381381,460426,381381,460934,381381v508,-127,1016,-127,1524,-254c462839,381127,463347,381127,463855,381000v508,,1016,-127,1397,-127c465760,380746,466268,380619,466776,380619v508,-127,1016,-127,1397,-254c468681,380365,469189,380238,469697,380111v508,,1016,-127,1397,-127c471602,379857,472110,379857,472618,379730v508,,1016,-127,1397,-127c474523,379476,475031,379476,475539,379349v508,,1016,,1397,-127c477444,379222,477952,379222,478460,379095v508,,1016,-127,1397,-127c480365,378968,480873,378841,481381,378841v508,,889,-127,1397,-127c483286,378587,483794,378587,484302,378587v508,-127,889,-127,1397,-254c486207,378333,486715,378333,487223,378333v508,-127,889,-127,1397,-127c489128,378079,489636,378079,490144,378079v508,-127,889,-127,1397,-127c492049,377825,492557,377825,493065,377825v508,-127,889,-127,1397,-127c494970,377571,495478,377571,495986,377444v508,,889,-127,1397,-127c497891,377190,498399,377190,498907,377063v381,,889,-127,1397,-254c500812,376809,501320,376809,501828,376682v381,,889,-127,1397,-127c503733,376428,504241,376428,504749,376428v381,-127,889,-127,1397,-127c506654,376174,507162,376174,507670,376174v381,,889,,1397,-127c509575,376047,510083,375920,510591,375920v381,,889,-127,1397,-127c512496,375666,513004,375666,513512,375539v381,,889,-127,1397,-127c515417,375285,515925,375285,516306,375158v508,,1016,,1524,-127c518338,375031,518846,375031,519227,375031v508,-127,1016,-127,1524,-127c521259,374777,521767,374777,522148,374777v508,-127,1016,-127,1524,-127c524180,374523,524688,374523,525069,374523v508,-127,1016,-127,1524,-254c527101,374269,527609,374142,527990,374142v508,-127,1016,-127,1524,-254c530022,373888,530530,373888,530911,373761v508,,1016,-127,1524,-127c532943,373634,533324,373507,533832,373507v508,-127,1016,-127,1524,-127c535864,373380,536245,373253,536753,373253v508,,1016,-127,1524,-127c538785,372999,539166,372999,539674,372872v508,,1016,-127,1524,-127c541706,372618,542087,372618,542595,372491v508,,1016,,1524,-127c544627,372364,545008,372237,545516,372237v508,-127,1016,-127,1524,-254c547548,371983,547929,371983,548437,371856v508,,1016,-127,1524,-127c550342,371602,550850,371602,551358,371475v508,,1016,-127,1524,-254c553263,371221,553771,371094,554279,371094v508,-127,1016,-254,1524,-381c556184,370713,556692,370586,557200,370459v508,,1016,-127,1524,-254c559105,370078,559613,370078,560121,369951v508,,1016,-127,1524,-127c562026,369697,562534,369570,563042,369570v508,-127,1016,-127,1524,-254c564947,369316,565455,369189,565963,369062v508,,1016,-127,1397,-127c567868,368808,568376,368681,568884,368554v508,,1016,-127,1397,-254c570789,368300,571297,368173,571805,368046v508,-127,1016,-127,1397,-254c573710,367792,574218,367665,574726,367538v508,-127,1016,-127,1397,-254c576631,367284,577139,367157,577647,367030v508,,1016,-127,1397,-127c579552,366776,580060,366649,580568,366649v508,-127,889,-254,1397,-254c582473,366268,582981,366141,583489,366141v508,-127,889,-254,1397,-254c585394,365760,585902,365633,586410,365633v508,-127,889,-254,1397,-381c588315,365125,588823,365125,589331,364998v508,-127,889,-127,1397,-254c591236,364617,591744,364490,592252,364490v508,-127,889,-254,1397,-381c594157,364109,594665,363982,595173,363855v508,,889,-127,1397,-254c597078,363474,597586,363347,598094,363220v508,-127,889,-254,1397,-254c599999,362839,600507,362712,601015,362585v381,-127,889,-254,1397,-381c602920,362077,603428,361950,603936,361823v381,-127,889,-254,1397,-381c605841,361442,606349,361315,606857,361188v381,-127,889,-127,1397,-254c608762,360807,609270,360680,609778,360680v381,-127,889,-254,1397,-254c611683,360299,612191,360172,612699,360172v381,-127,889,-254,1397,-381c614604,359664,615112,359537,615620,359410v381,-127,889,-127,1397,-254c617525,359029,618033,358775,618414,358775v508,-127,1016,-254,1524,-381c620446,358267,620954,358140,621335,358013v508,-127,1016,-254,1524,-381c623367,357505,623875,357378,624256,357251v508,,1016,-127,1524,-254c626288,356870,626796,356743,627177,356616v508,-127,1016,-254,1524,-381c629209,356108,629717,355981,630098,355854v508,-127,1016,-254,1524,-381c632130,355219,632511,355092,633019,354965v508,-127,1016,-254,1524,-381c635051,354457,635432,354330,635940,354203v508,-127,1016,-381,1524,-508c637972,353568,638353,353441,638861,353314v508,-127,1016,-254,1524,-381c640893,352806,641274,352552,641782,352425v508,-127,1016,-254,1524,-381c643814,351917,644195,351790,644703,351663v508,-127,1016,-254,1524,-508c646735,351028,647116,350901,647624,350774v508,-127,1016,-254,1524,-381c649529,350266,650037,350139,650545,350012v508,-254,1016,-381,1524,-508c652450,349377,652958,349250,653466,349123v508,-127,1016,-381,1524,-508c655371,348488,655879,348361,656387,348234v508,-127,1016,-381,1524,-508c658292,347599,658800,347472,659308,347345v508,-127,1016,-381,1524,-508c661213,346710,661721,346583,662229,346456v508,-127,1016,-381,1524,-508c664134,345821,664642,345694,665150,345440v508,-127,1016,-254,1397,-508c667055,344805,667563,344678,668071,344551v508,-254,1016,-381,1397,-508c669976,343916,670484,343662,670992,343535v508,-127,1016,-254,1397,-508c672897,342900,673405,342773,673913,342646v508,-254,1016,-381,1397,-508c675818,342011,676326,341884,676834,341630v508,-127,1016,-254,1397,-381c678739,340995,679247,340868,679755,340741v508,-254,1016,-381,1397,-508c681660,339979,682168,339852,682676,339598v508,-127,889,-381,1397,-508c684581,338836,685089,338709,685597,338582v508,-254,889,-508,1397,-635c687502,337693,688010,337566,688518,337312v508,-127,889,-381,1397,-508c690423,336550,690931,336423,691439,336169v508,-127,889,-381,1397,-508c693344,335407,693852,335280,694360,335026v508,-127,889,-381,1397,-635c696265,334264,696773,334010,697281,333883v508,-254,889,-508,1397,-635c699186,332994,699694,332867,700202,332613v381,-254,889,-381,1397,-635c702107,331724,702615,331597,703123,331343v381,-254,889,-508,1397,-635c705028,330454,705536,330200,706044,330073v381,-254,889,-508,1397,-635c707949,329184,708457,328930,708965,328803v381,-254,889,-508,1397,-762c710870,327914,711378,327660,711886,327406v381,-127,889,-381,1397,-635c713791,326517,714299,326390,714807,326136v381,-254,889,-508,1397,-635c716712,325247,717220,324993,717601,324739v508,-254,1016,-381,1524,-635c719633,323850,720141,323596,720522,323342v508,-254,1016,-508,1524,-762c722554,322326,723062,322072,723443,321818v508,-127,1016,-381,1524,-635c725475,320929,725983,320548,726364,320294v508,-254,1016,-508,1524,-635c728396,319405,728904,319151,729285,318897v508,-254,1016,-508,1524,-762c731317,317881,731825,317627,732206,317373v508,-254,1016,-508,1524,-762c734238,316357,734619,316230,735127,315976v508,-254,1016,-508,1524,-762c737159,314960,737540,314706,738048,314579v508,-254,1016,-508,1524,-762c740080,313563,740461,313309,740969,313182v508,-254,1016,-508,1524,-762c743001,312166,743382,311912,743890,311659v508,-255,1016,-509,1524,-762c745922,310642,746303,310515,746811,310261v508,-254,1016,-508,1524,-762c748843,309245,749224,308991,749732,308737v508,-253,1016,-508,1524,-762c751637,307722,752145,307467,752653,307213v508,-253,1016,-508,1524,-762c754558,306197,755066,305943,755574,305689v508,-254,1016,-508,1524,-762c757479,304547,757987,304292,758495,304038v508,-253,1016,-508,1524,-889c760400,302895,760908,302641,761416,302260v508,-254,1016,-508,1524,-888c763321,301117,763829,300736,764337,300355v508,-254,1016,-635,1524,-1016c766242,299085,766750,298704,767258,298323v508,-381,1016,-762,1397,-1143c769163,296799,769671,296418,770179,295910v508,-381,1016,-762,1397,-1270c772084,294260,772592,293878,773100,293370v508,-508,1016,-889,1397,-1397c775005,291465,775513,290957,776021,290449v508,-508,1016,-1015,1397,-1524c777926,288417,778434,287910,778942,287401v508,-508,1016,-1142,1397,-1651c780847,285115,781355,284607,781863,283972v508,-635,1016,-1143,1397,-1778c783768,281560,784276,281051,784784,280416v508,-635,889,-1269,1397,-1905c786689,277876,787197,277368,787705,276734v508,-636,889,-1271,1397,-1906c789610,274193,790118,273559,790626,272923v508,-635,889,-1397,1397,-2032c792531,270256,793039,269622,793547,268986v508,-635,889,-1270,1397,-1905c795452,266447,795960,265811,796468,265176v508,-635,889,-1270,1397,-1904c798373,262636,798881,262001,799389,261493v508,-634,889,-1270,1397,-1905c801294,258953,801802,258445,802310,257810v381,-508,889,-1143,1397,-1650c804215,255524,804723,255016,805231,254509v381,-509,889,-1144,1397,-1652c807136,252349,807644,251968,808152,251460v381,-508,889,-1016,1397,-1524c810057,249555,810565,249047,811073,248666v381,-507,889,-889,1397,-1269c812978,246888,813486,246507,813994,246126v381,-381,889,-762,1397,-1142c815899,244602,816407,244348,816915,243967v381,-381,889,-635,1397,-1016c818820,242697,819328,242316,819709,242062v508,-253,1016,-635,1524,-889c821741,240919,822249,240665,822630,240411v508,-254,1016,-508,1524,-635c824662,239522,825170,239268,825551,239141v508,-254,1016,-507,1524,-635c827583,238252,828091,238125,828472,237872v508,-128,1016,-382,1524,-509c830504,237110,831012,236982,831393,236855v508,-254,1016,-381,1524,-508c833425,236220,833806,236093,834314,235966v508,-254,1016,-381,1524,-507c836346,235331,836727,235204,837235,235077v508,-127,1016,-254,1524,-508c839267,234442,839648,234315,840156,234188v508,-253,1016,-381,1524,-508c842188,233553,842569,233426,843077,233299v508,-254,1016,-381,1524,-508c845109,232664,845490,232537,845998,232410v508,-126,1016,-254,1524,-381c848030,231902,848411,231648,848919,231648v508,-126,1016,-254,1524,-381c850824,231140,851332,231013,851840,231013v508,-127,1016,-253,1524,-381c853745,230505,854253,230505,854761,230378v508,,1016,-127,1524,-127c856666,230124,857174,230124,857682,229997v508,,1016,-127,1524,-127c859587,229870,860095,229743,860603,229743v508,,1016,,1524,-127c862508,229616,863016,229616,863524,229616v508,,1016,,1524,-127c865429,229489,865937,229489,866445,229489v508,127,1016,127,1397,127c868350,229616,868858,229616,869366,229743v508,,1016,,1397,127c871271,229870,871779,229870,872287,229997v508,,1016,,1397,127c874192,230124,874700,230124,875208,230251v508,,1016,127,1397,127c877113,230378,877621,230505,878129,230505v508,,1016,127,1397,127c880034,230632,880542,230632,881050,230632v508,128,1016,128,1397,128c882955,230760,883463,230886,883971,230886v508,,889,,1397,c885876,230886,886384,230886,886892,230760v508,,889,,1397,c888797,230760,889305,230632,889813,230632v508,-127,889,-127,1397,-254c891718,230378,892226,230251,892734,230124v508,-127,889,-127,1397,-254c894639,229743,895147,229616,895655,229362v508,-127,889,-381,1397,-508c897560,228600,898068,228473,898576,228219v508,-254,889,-508,1397,-762c900481,227203,900989,226949,901497,226695v381,-254,889,-508,1397,-889c903402,225552,903910,225298,904418,224917v381,-254,889,-635,1397,-889c906323,223647,906831,223266,907339,222885v381,-381,889,-635,1397,-1016c909244,221488,909752,221107,910260,220726v381,-381,889,-889,1397,-1270c912165,219075,912673,218694,913181,218313v381,-381,889,-889,1397,-1270c915086,216662,915594,216154,916102,215773v381,-381,889,-888,1397,-1270c918007,214122,918515,213614,918896,213234v508,-509,1016,-890,1524,-1398c920928,211455,921436,210947,921817,210566v508,-507,1016,-889,1524,-1397c923849,208661,924357,208280,924738,207772v508,-381,1016,-888,1524,-1397c926770,205994,927278,205486,927659,205105v508,-508,1016,-889,1524,-1396c929691,203200,930199,202819,930580,202311v508,-381,1016,-889,1524,-1397c932612,200534,933120,200025,933501,199644v508,-508,1016,-889,1524,-1397c935533,197739,935914,197359,936422,196850v508,-381,1016,-889,1524,-1397c938454,195072,938835,194564,939343,194184v508,-509,1016,-890,1524,-1271c941375,192405,941756,192024,942264,191516v508,-381,1016,-762,1524,-1143c944296,189992,944677,189611,945185,189230v508,-381,1016,-635,1524,-889c947217,187960,947598,187706,948106,187325v508,-253,1016,-381,1524,-635c950138,186436,950519,186310,951027,186055v508,-127,1016,-254,1524,-508c952932,185420,953440,185420,953948,185293v508,-127,1016,-127,1524,-254c955853,185039,956361,185039,956869,185039v508,,1016,,1524,c958774,185166,959282,185166,959790,185293v508,127,1016,127,1524,254c961695,185674,962203,185928,962711,186055v508,127,1016,381,1524,508c964616,186817,965124,186944,965632,187198v508,254,1016,508,1524,636c967537,188087,968045,188341,968553,188595v508,254,1016,635,1397,890c970458,189738,970966,190119,971474,190373v508,381,1016,636,1397,1016c973379,191770,973887,192024,974395,192405v508,381,1016,762,1397,1143c976300,193929,976808,194184,977316,194564v508,381,1016,762,1397,1143c979221,196088,979729,196469,980237,196850v508,381,1016,762,1397,1143c982142,198374,982650,198755,983158,199136v508,381,1016,762,1397,1143c985063,200787,985571,201168,986079,201549v508,381,889,762,1397,1143c987984,203073,988492,203581,989000,203962v508,381,889,762,1397,1143c990905,205486,991413,205994,991921,206375v508,381,889,762,1397,1143c993826,208026,994334,208407,994842,208788v508,381,889,762,1397,1143c996747,210312,997255,210693,997763,211074v508,508,889,889,1397,1270c999668,212725,1000176,213106,1000684,213360v508,381,889,762,1397,1143c1002589,214885,1003097,215265,1003605,215519v381,381,889,762,1397,1016c1005510,216916,1006018,217297,1006526,217551v381,381,889,635,1397,1016c1008431,218822,1008939,219202,1009447,219456v381,381,889,635,1397,889c1011352,220726,1011860,220980,1012368,221361v381,254,889,508,1397,889c1014273,222504,1014781,222759,1015289,223012v381,381,889,635,1397,889c1017194,224282,1017702,224536,1018210,224790v381,254,889,508,1397,762c1020115,225806,1020623,226187,1021004,226441v508,254,1016,508,1524,762c1023036,227457,1023544,227711,1023925,227965v508,127,1016,382,1524,635c1025957,228854,1026465,228981,1026846,229235v508,254,1016,508,1524,635c1028878,230124,1029386,230251,1029767,230505v508,255,1016,381,1524,635c1031799,231267,1032307,231522,1032688,231775v508,127,1016,381,1524,509c1034720,232537,1035101,232664,1035609,232791v508,254,1016,381,1524,635c1037641,233553,1038022,233680,1038530,233935v508,126,1016,380,1524,507c1040562,234569,1040943,234823,1041451,234950v508,127,1016,381,1524,509c1043483,235585,1043864,235712,1044372,235839v508,127,1016,381,1524,508c1046404,236474,1046785,236601,1047293,236728v508,127,1016,254,1524,382c1049325,237363,1049706,237490,1050214,237617v508,127,1016,127,1524,255c1052246,237998,1052627,238125,1053135,238252v508,127,1016,254,1524,382c1055040,238634,1055548,238887,1056056,238887v508,127,1016,254,1524,381c1057961,239268,1058469,239395,1058977,239522v508,,1016,127,1524,254c1060882,239903,1061390,239903,1061898,240030v508,,1016,127,1524,255c1063803,240285,1064311,240411,1064819,240411v508,127,1016,127,1524,254c1066724,240665,1067232,240792,1067740,240792v508,,1016,127,1524,127c1069645,241047,1070153,241047,1070661,241047v508,,1016,126,1397,126c1072566,241173,1073074,241300,1073582,241300v508,,1016,,1397,127c1075487,241427,1075995,241427,1076503,241427v508,,1016,127,1397,127c1078408,241554,1078916,241554,1079424,241554v508,,1016,,1397,c1081329,241554,1081837,241554,1082345,241554v508,,1016,,1397,c1084250,241554,1084758,241554,1085266,241427v508,,889,,1397,c1087171,241427,1087679,241300,1088187,241300v508,,889,-127,1397,-127c1090092,241047,1090600,241047,1091108,241047v508,-128,889,-128,1397,-128c1093013,240792,1093521,240792,1094029,240665v508,-127,889,-127,1397,-254c1095934,240411,1096442,240285,1096950,240285v508,-128,889,-128,1397,-255c1098855,240030,1099363,239903,1099871,239776v508,-127,889,-127,1397,-254c1101776,239395,1102284,239395,1102792,239268v381,-127,889,-254,1397,-381c1104697,238887,1105205,238760,1105713,238634v381,-128,889,-255,1397,-382c1107618,238125,1108126,237998,1108634,237872v381,-128,889,-255,1397,-382c1110539,237363,1111047,237236,1111555,237110v381,-128,889,-255,1397,-382c1113460,236601,1113968,236474,1114476,236347v381,-127,889,-254,1397,-381c1116381,235712,1116889,235585,1117397,235459v381,-128,889,-255,1397,-382c1119302,234950,1119810,234823,1120191,234569v508,-127,1016,-254,1524,-381c1122223,234061,1122731,233935,1123112,233680v508,-127,1016,-254,1524,-381c1125144,233045,1125652,232918,1126033,232791v508,-127,1016,-381,1524,-507c1128065,232156,1128573,231902,1128954,231775v508,-127,1016,-381,1524,-508c1130986,231140,1131494,230886,1131875,230760v508,-128,1016,-382,1524,-509c1133907,230124,1134415,229870,1134796,229743v508,-254,1016,-381,1524,-508c1136828,228981,1137209,228854,1137717,228727v508,-254,1016,-380,1524,-508c1139749,227965,1140130,227838,1140638,227711v508,-254,1016,-381,1524,-508c1142670,226949,1143051,226822,1143559,226695v508,-127,1016,-381,1524,-508c1145591,226060,1145972,225934,1146480,225806v508,-127,1016,-381,1524,-508c1148512,225172,1148893,225044,1149401,224917v508,-127,1016,-381,1524,-507c1151433,224282,1151814,224155,1152322,224028v508,-127,1016,-254,1524,-381c1154227,223520,1154735,223393,1155243,223266v508,-127,1016,-127,1524,-254c1157148,222885,1157656,222885,1158164,222759v508,-128,1016,-128,1524,-255c1160069,222504,1160577,222377,1161085,222377v508,,1016,-127,1524,-127c1162990,222250,1163498,222250,1164006,222123v508,,1016,,1524,c1165911,222123,1166419,221997,1166927,221997v508,,1016,,1524,c1168832,221997,1169340,221997,1169848,221997v508,,1016,,1397,c1171753,221997,1172261,221997,1172769,221997v508,126,1016,126,1397,126c1174674,222250,1175182,222250,1175690,222377v508,,1016,127,1397,127c1177595,222631,1178103,222759,1178611,222759v508,126,1016,253,1397,380c1180516,223266,1181024,223266,1181532,223393v508,127,1016,254,1397,381c1183437,223901,1183945,224028,1184453,224155v508,127,1016,255,1397,381c1186358,224663,1186866,224790,1187374,224917v508,127,889,255,1397,381c1189279,225425,1189787,225552,1190295,225679v508,127,889,255,1397,508c1192200,226314,1192708,226441,1193216,226568v508,254,889,381,1397,508c1195121,227330,1195629,227457,1196137,227711v508,127,889,381,1397,508c1198042,228347,1198550,228600,1199058,228727v508,254,889,382,1397,635c1200963,229489,1201471,229743,1201979,229997v508,127,889,381,1397,508c1203884,230760,1204392,230886,1204900,231140v381,127,889,382,1397,635c1206805,231902,1207313,232156,1207821,232284v381,253,889,380,1397,634c1209726,233172,1210234,233299,1210742,233553v381,254,889,382,1397,635c1212647,234442,1213155,234697,1213663,234823v381,254,889,381,1397,636c1215568,235712,1216076,235966,1216584,236093v381,254,889,508,1397,762c1218489,237110,1218997,237236,1219505,237490v381,254,889,508,1397,762c1221410,238379,1221918,238634,1222299,238887v508,254,1016,508,1524,762c1224331,239776,1224839,240030,1225220,240285v508,253,1016,507,1524,762c1227252,241300,1227760,241554,1228141,241809v508,253,1016,507,1524,761c1230173,242824,1230681,243078,1231062,243332v508,254,1016,635,1524,890c1233094,244475,1233602,244602,1233983,244856v508,254,1016,635,1524,889c1236015,245999,1236523,246126,1236904,246380v508,255,1016,635,1524,889c1238936,247523,1239317,247650,1239825,248031v508,254,1016,508,1524,762c1241857,249047,1242238,249301,1242746,249555v508,255,1016,508,1524,762c1244778,250572,1245159,250825,1245667,251079v508,255,1016,508,1524,762c1247699,252095,1248080,252349,1248588,252603v508,254,1016,508,1524,762c1250620,253619,1251001,253873,1251509,254127v508,254,1016,508,1524,762c1253541,255143,1253922,255397,1254430,255651v508,254,1016,509,1524,762c1256335,256667,1256843,256794,1257351,257048v508,254,1016,508,1524,762c1259256,257937,1259764,258191,1260272,258445v508,254,1016,508,1524,635c1262177,259335,1262685,259588,1263193,259842v508,127,1016,381,1524,635c1265098,260731,1265606,260985,1266114,261112v508,254,1016,508,1524,762c1268019,262128,1268527,262255,1269035,262510v508,253,1016,507,1524,762c1270940,263525,1271448,263652,1271956,263906v508,254,1016,508,1397,635c1273861,264795,1274369,265049,1274877,265303v508,127,1016,382,1397,635c1276782,266192,1277290,266319,1277798,266573v508,254,1016,381,1397,636c1279703,267462,1280211,267716,1280719,267843v508,254,1016,508,1397,635c1282624,268732,1283132,268986,1283640,269113v508,254,1016,509,1397,762c1285545,270002,1286053,270256,1286561,270510v508,254,889,381,1397,635c1288466,271399,1288974,271653,1289482,271780v508,255,889,381,1397,635c1291387,272669,1291895,272923,1292403,273050v508,254,889,509,1397,635c1294308,273939,1294816,274193,1295324,274320v508,254,889,508,1397,635c1297229,275210,1297737,275463,1298245,275717v508,127,889,381,1397,508c1300150,276479,1300658,276734,1301166,276987v508,127,889,381,1397,635c1303071,277749,1303579,278003,1304087,278257v381,128,889,381,1397,635c1305992,279019,1306500,279273,1307008,279527v381,127,889,382,1397,508c1308913,280289,1309421,280543,1309929,280670v381,254,889,508,1397,635c1311834,281560,1312342,281813,1312850,281940v381,254,889,382,1397,635c1314755,282702,1315263,282956,1315771,283210v381,127,889,381,1397,508c1317676,283972,1318184,284099,1318692,284353v381,127,889,382,1397,508c1320597,285115,1321105,285242,1321486,285497v508,126,1016,380,1524,507c1323518,286259,1324026,286385,1324407,286639v508,127,1016,381,1524,508c1326439,287401,1326947,287655,1327328,287782v508,254,1016,381,1524,635c1329360,288544,1329868,288798,1330249,288925v508,254,1016,509,1524,635c1332281,289814,1332789,289941,1333170,290195v508,127,1016,381,1524,635c1335202,290957,1335710,291085,1336091,291338v508,127,1016,381,1524,509c1338123,292100,1338504,292227,1339012,292481v508,128,1016,254,1524,508c1341044,293116,1341425,293243,1341933,293497v508,127,1016,254,1524,508c1343965,294132,1344346,294260,1344854,294513v508,127,1016,254,1524,509c1346886,295148,1347267,295275,1347775,295529v508,127,1016,255,1524,508c1349807,296164,1350188,296291,1350696,296418v508,254,1016,381,1524,508c1352728,297180,1353109,297307,1353617,297435v508,126,1016,253,1524,507c1355522,298069,1356030,298197,1356538,298323v508,127,1016,381,1524,508c1358443,298959,1358951,299085,1359459,299212v508,127,1016,254,1524,381c1361364,299847,1361872,299974,1362380,300101v508,127,1016,254,1524,381c1364285,300610,1364793,300863,1365301,300990v508,127,1016,254,1524,382c1367206,301498,1367714,301752,1368222,301879v508,127,1016,255,1524,381c1370127,302387,1370635,302641,1371143,302768v508,127,1016,254,1397,381c1373048,303276,1373556,303530,1374064,303657v508,128,1016,254,1397,381c1375969,304165,1376477,304292,1376985,304419v508,128,1016,254,1397,381c1378890,304927,1379398,305054,1379906,305181v508,128,1016,254,1397,381c1381811,305689,1382319,305943,1382827,306070v508,127,1016,254,1397,381c1384732,306578,1385240,306705,1385748,306832v508,128,1016,254,1397,381c1387653,307340,1388161,307467,1388669,307722v508,126,889,253,1397,380c1390574,308229,1391082,308484,1391590,308610v508,127,889,381,1397,508c1393495,309245,1394003,309499,1394511,309626v508,254,889,381,1397,635c1396416,310388,1396924,310642,1397432,310769v508,254,889,381,1397,635c1399337,311531,1399845,311785,1400353,312039v508,254,889,381,1397,635c1402258,312928,1402766,313182,1403274,313436v508,254,889,381,1397,635c1405179,314325,1405687,314579,1406195,314833v381,254,889,508,1397,762c1408100,315849,1408608,315976,1409116,316230v381,254,889,508,1397,762c1411021,317246,1411529,317373,1412037,317627v381,254,889,381,1397,635c1413942,318516,1414450,318643,1414958,318770v381,254,889,381,1397,508c1416863,319532,1417371,319659,1417879,319786v381,127,889,254,1397,381c1419784,320294,1420292,320421,1420800,320421v381,127,889,254,1397,381c1422705,320802,1423213,320929,1423594,320929v508,127,1016,254,1524,381c1425626,321310,1426134,321437,1426515,321437v508,127,1016,254,1524,381c1428547,321818,1429055,321945,1429436,322072v508,,1016,127,1524,254c1431468,322326,1431976,322453,1432357,322453v508,127,1016,127,1524,254c1434389,322707,1434897,322707,1435278,322707v508,,1016,,1524,c1437310,322707,1437818,322707,1438199,322580v508,,1016,,1524,-127c1440231,322453,1440612,322326,1441120,322199v508,,1016,-127,1524,-254c1443152,321818,1443533,321691,1444041,321564v508,-127,1016,-254,1524,-381c1446073,321056,1446454,320929,1446962,320802v508,-127,1016,-381,1524,-508c1448994,320040,1449375,319913,1449883,319659v508,-127,1016,-381,1524,-508c1451915,318897,1452296,318643,1452804,318389v508,-254,1016,-381,1524,-635c1454836,317500,1455217,317246,1455725,316992v508,-254,1016,-508,1524,-762c1457630,315976,1458138,315849,1458646,315595v508,-127,1016,-381,1524,-508c1460551,314960,1461059,314706,1461567,314579v508,-127,1016,-254,1524,-381c1463472,314198,1463980,314071,1464488,313944v508,,1016,-127,1524,-254c1466393,313690,1466901,313563,1467409,313563v508,-127,1016,-254,1524,-381c1469314,313182,1469822,313055,1470330,312928v508,-127,1016,-254,1524,-381c1472235,312293,1472743,312166,1473251,311912v508,-127,1016,-381,1397,-635c1475156,311023,1475664,310769,1476172,310388v508,-253,1016,-635,1397,-1016c1478077,308991,1478585,308610,1479093,308229v508,-507,1016,-889,1397,-1269c1480998,306451,1481506,306070,1482014,305562v508,-381,1016,-762,1397,-1143c1483919,304165,1484427,303785,1484935,303530v508,-254,1016,-508,1397,-635c1486840,302768,1487348,302768,1487856,302768v508,,889,127,1397,254c1489761,303149,1490269,303403,1490777,303657v508,381,889,762,1397,1143c1492682,305181,1493190,305689,1493698,306197v508,508,889,1016,1397,1651c1495603,308356,1496111,308991,1496619,309499v508,508,889,1016,1397,1524c1498524,311531,1499032,311912,1499540,312293v508,381,889,635,1397,889c1501445,313309,1501953,313436,1502461,313563v508,,889,-127,1397,-254c1504366,313182,1504874,312928,1505382,312547v508,-254,889,-635,1397,-1016c1507287,311150,1507795,310642,1508303,310135v381,-509,889,-1017,1397,-1525c1510208,308102,1510716,307594,1511224,307086v381,-508,889,-889,1397,-1397c1513129,305309,1513637,304927,1514145,304547v381,-382,889,-762,1397,-1017c1516050,303149,1516558,303022,1517066,302768v381,-254,889,-381,1397,-508c1518971,302006,1519479,302006,1519987,301879v381,,889,,1397,c1521892,301879,1522400,301879,1522781,302006v508,128,1016,128,1524,254c1524813,302387,1525321,302514,1525702,302641v508,,1016,127,1524,254c1527734,302895,1528242,303022,1528623,303022v508,127,1016,127,1524,127c1530655,303149,1531163,303022,1531544,303022v508,-127,1016,-127,1524,-254c1533576,302641,1534084,302514,1534465,302387v508,-127,1016,-253,1524,-381c1536497,301879,1537005,301752,1537386,301625v508,-127,1016,-253,1524,-381c1539418,301117,1539799,301117,1540307,300990v508,,1016,,1524,c1542339,300990,1542720,300990,1543228,300990v508,,1016,127,1524,254c1545260,301244,1545641,301372,1546149,301498v508,,1016,254,1524,254c1548181,301879,1548562,302006,1549070,302134v508,126,1016,253,1524,380c1551102,302514,1551483,302641,1551991,302768v508,127,1016,127,1524,254c1554023,303022,1554404,303149,1554912,303149v508,,1016,,1524,c1556817,303149,1557325,303149,1557833,303022v508,,1016,-127,1524,-254c1559738,302641,1560246,302514,1560754,302260v508,-126,1016,-254,1524,-508c1562659,301498,1563167,301244,1563675,300990v508,-254,1016,-635,1524,-889c1565580,299720,1566088,299339,1566596,298959v508,-382,1016,-762,1524,-1271c1568501,297307,1569009,296799,1569517,296291v508,-381,1016,-889,1524,-1397c1571422,294386,1571930,293878,1572438,293243v508,-508,1016,-1016,1397,-1524c1574343,291211,1574851,290703,1575359,290195v508,-508,1016,-889,1397,-1270c1577264,288544,1577772,288163,1578280,287910v508,-255,1016,-509,1397,-636c1580185,287147,1580693,287147,1581201,287147v508,,1016,127,1397,381c1583106,287655,1583614,287910,1584122,288290v508,254,1016,635,1397,1016c1586027,289814,1586535,290195,1587043,290703v508,508,1016,889,1397,1397c1588948,292609,1589456,293116,1589964,293624v508,381,889,889,1397,1270c1591869,295402,1592377,295784,1592885,296164v508,381,889,762,1397,1016c1594790,297561,1595298,297815,1595806,298069v508,254,889,508,1397,762c1597711,298959,1598219,299212,1598727,299339v508,127,889,254,1397,381c1600632,299847,1601140,299974,1601648,300101v508,,889,127,1397,127c1603553,300228,1604061,300228,1604569,300228v508,,889,,1397,c1606474,300228,1606982,300101,1607490,300101v381,-127,889,-127,1397,-254c1609395,299720,1609903,299593,1610411,299466v381,-127,889,-254,1397,-381c1612316,298959,1612824,298704,1613332,298577v381,-127,889,-254,1397,-508c1615237,297942,1615745,297815,1616253,297561v381,-126,889,-254,1397,-381c1618158,296926,1618666,296799,1619174,296672v381,-127,889,-254,1397,-381c1621079,296164,1621587,296037,1622095,295910v381,-126,889,-254,1397,-381c1624000,295402,1624508,295275,1624889,295148v508,-126,1016,-254,1524,-381c1626921,294640,1627429,294513,1627810,294386v508,-126,1016,-126,1524,-254c1629842,294005,1630350,293878,1630731,293751v508,,1016,-127,1524,-254c1632763,293497,1633271,293370,1633652,293243v508,,1016,-127,1524,-127c1635684,293116,1636192,293116,1636573,293116v508,-127,1016,-127,1524,-127c1638605,292989,1639113,292989,1639494,293116v508,,1016,,1524,c1641526,293243,1641907,293243,1642415,293370v508,,1016,127,1524,254c1644447,293624,1644828,293751,1645336,293878v508,127,1016,254,1524,382c1647368,294386,1647749,294513,1648257,294640v508,127,1016,254,1524,508c1650289,295275,1650670,295402,1651178,295656v508,128,1016,254,1524,508c1653210,296291,1653591,296545,1654099,296799v508,254,1016,381,1524,636c1656131,297688,1656512,297815,1657020,298069v508,254,1016,508,1524,762c1658925,299085,1659433,299339,1659941,299593v508,254,1016,508,1524,762c1661846,300610,1662354,300863,1662862,301117v508,255,1016,508,1524,762c1664767,302134,1665275,302387,1665783,302641v508,254,1016,508,1524,762c1667688,303657,1668196,303911,1668704,304038v508,254,1016,509,1524,762c1670609,304927,1671117,305181,1671625,305435v508,127,1016,381,1524,508c1673530,306197,1674038,306324,1674546,306578v508,127,1016,254,1397,382c1676451,307086,1676959,307213,1677467,307340v508,127,1016,254,1397,382c1679372,307848,1679880,307848,1680388,307975v508,,1016,,1397,127c1682293,308102,1682801,308102,1683309,308102v508,,1016,,1397,c1685214,308102,1685722,308102,1686230,308102v508,-127,1016,-127,1397,-127c1688135,307975,1688643,307975,1689151,307975v508,,1016,-127,1397,-127c1691056,307848,1691564,307848,1692072,307848v508,,889,,1397,c1693977,307848,1694485,307848,1694993,307722v508,,889,,1397,c1696898,307722,1697406,307722,1697914,307722v508,,889,,1397,c1699819,307848,1700327,307848,1700835,307848v508,,889,,1397,c1702740,307848,1703248,307848,1703756,307848v508,,889,,1397,c1705661,307848,1706169,307848,1706677,307848v508,,889,,1397,c1708582,307848,1709090,307975,1709598,307975v381,,889,,1397,c1711503,307975,1712011,307975,1712519,308102v381,,889,,1397,c1714424,308102,1714932,308102,1715440,308229v381,,889,,1397,c1717345,308229,1717853,308229,1718361,308229v381,,889,,1397,c1720266,308356,1720774,308229,1721282,308229v381,127,889,127,1397,127c1723187,308356,1723695,308356,1724203,308356v381,,889,,1397,c1726108,308356,1726616,308356,1726997,308356v508,,1016,,1524,c1729029,308356,1729537,308356,1729918,308229v508,,1016,127,1524,c1731950,308229,1732458,308229,1732839,308229v508,,1016,,1524,c1734871,308229,1735379,308229,1735760,308229v508,,1016,,1524,c1737792,308229,1738300,308229,1738681,308229v508,,1016,,1524,c1740713,308356,1741094,308229,1741602,308229v508,,1016,,1524,c1743634,308229,1744015,308229,1744523,308229v508,127,1016,127,1524,127c1746555,308356,1746936,308356,1747444,308356v508,,1016,,1524,c1749476,308356,1749857,308356,1750365,308356v508,,1016,,1524,c1752397,308356,1752778,308356,1753286,308356v508,128,1016,128,1524,128c1755318,308484,1755699,308484,1756207,308610v508,,1016,,1524,c1758112,308610,1758620,308737,1759128,308737v508,,1016,127,1524,127c1761033,308864,1761541,308864,1762049,308864v508,127,1016,127,1524,127c1763954,309118,1764462,309118,1764970,309118v508,127,1016,127,1524,127c1766875,309245,1767383,309372,1767891,309372v508,,1016,,1524,c1769796,309499,1770304,309499,1770812,309499v508,,1016,,1524,c1772717,309626,1773225,309626,1773733,309626v508,,1016,,1397,127c1775638,309753,1776146,309753,1776654,309753v508,,1016,,1397,127c1778559,309880,1779067,309880,1779575,309880v508,,1016,127,1397,127c1781480,310007,1781988,310007,1782496,310007v508,128,1016,128,1397,128c1784401,310135,1784909,310135,1785417,310135v508,,1016,,1397,126c1787322,310261,1787830,310261,1788338,310261v508,,1016,,1397,127c1790243,310388,1790751,310388,1791259,310388v508,,889,127,1397,127c1793164,310515,1793672,310515,1794180,310515v508,127,889,127,1397,127c1796085,310642,1796593,310642,1797101,310642v508,,889,127,1397,127c1799006,310769,1799514,310769,1800022,310769v508,,889,,1397,c1801927,310769,1802435,310769,1802943,310769v508,,889,,1397,c1804848,310769,1805356,310769,1805864,310769v508,,889,,1397,c1807769,310769,1808277,310642,1808785,310642v381,,889,,1397,c1810690,310642,1811198,310642,1811706,310642v381,,889,,1397,c1813611,310642,1814119,310515,1814627,310515v381,,889,,1397,c1816532,310515,1817040,310515,1817548,310515v381,,889,,1397,c1819453,310515,1819961,310515,1820469,310515v381,,889,,1397,-127c1822374,310388,1822882,310388,1823390,310388v381,,889,,1397,c1825295,310388,1825803,310261,1826184,310261v508,,1016,,1524,c1828216,310261,1828724,310261,1829105,310135v508,,1016,,1524,c1831137,310007,1831645,310007,1832026,310007v508,,1016,,1524,-127c1834058,309880,1834566,309880,1834947,309880v508,,1016,-127,1524,-127c1836979,309753,1837487,309753,1837868,309626v508,,1016,,1524,c1839900,309499,1840408,309499,1840789,309499v508,,1016,,1524,-127c1842821,309372,1843202,309372,1843710,309372v508,-127,1016,-127,1524,-127c1845742,309245,1846123,309245,1846631,309118v508,,1016,,1524,-127c1848663,308991,1849044,308991,1849552,308864v508,,1016,,1524,-127c1851584,308737,1851965,308610,1852473,308610v508,-126,1016,-126,1524,-254c1854505,308356,1854886,308229,1855394,308229v508,-127,1016,-127,1524,-254c1857426,307848,1857807,307848,1858315,307722v508,,1016,,1524,-128c1860220,307594,1860728,307594,1861236,307467v508,,1016,,1524,-127c1863141,307340,1863649,307340,1864157,307213v508,,1016,,1524,c1866062,307213,1866570,307086,1867078,307086v508,,1016,,1524,c1868983,306960,1869491,306960,1869999,306960v508,,1016,,1524,c1871904,306832,1872412,306832,1872920,306832v508,,1016,,1524,c1874825,306832,1875333,306705,1875841,306705v508,,1016,,1397,c1877746,306705,1878254,306705,1878762,306705v508,,1016,,1397,-127c1880667,306578,1881175,306578,1881683,306578v508,,1016,127,1397,c1883588,306578,1884096,306578,1884604,306578v508,,1016,,1397,c1886509,306578,1887017,306578,1887525,306578v508,-127,1016,-127,1397,-127c1889430,306451,1889938,306451,1890446,306451v508,-127,1016,-127,1397,-127c1892351,306324,1892859,306324,1893367,306324v508,,889,,1397,c1895272,306324,1895780,306197,1896288,306197v508,,889,,1397,c1898193,306197,1898701,306324,1899209,306324v508,,889,,1397,c1901114,306324,1901622,306324,1902130,306324v508,,889,127,1397,127c1904035,306451,1904543,306451,1905051,306451v508,,889,,1397,127c1906956,306578,1907464,306578,1907972,306578v508,,889,,1397,c1909877,306578,1910385,306578,1910893,306578v381,,889,,1397,c1912798,306578,1913306,306578,1913814,306578v381,,889,,1397,c1915719,306578,1916227,306578,1916735,306578v381,,889,,1397,c1918640,306578,1919148,306578,1919656,306578v381,,889,,1397,c1921561,306578,1922069,306578,1922577,306578v381,,889,,1397,c1924482,306578,1924990,306578,1925498,306578v381,127,889,127,1397,127c1927403,306705,1927911,306705,1928292,306705v508,,1016,,1524,c1930324,306832,1930832,306832,1931213,306832v508,,1016,,1524,c1933245,306832,1933753,306832,1934134,306832v508,,1016,128,1524,128c1936166,306960,1936674,306960,1937055,306960v508,,1016,,1524,c1939087,306960,1939595,306960,1939976,306960v508,,1016,,1524,126c1942008,307086,1942389,307086,1942897,307086v508,,1016,,1524,c1944929,307086,1945310,307086,1945818,307213v508,,1016,,1524,c1947850,307213,1948231,307213,1948739,307213v508,127,1016,127,1524,127c1950771,307340,1951152,307340,1951660,307340v508,,1016,,1524,127c1953692,307467,1954073,307467,1954581,307467v508,,1016,127,1524,127c1956613,307594,1956994,307722,1957502,307722v508,,1016,,1524,c1959534,307848,1959915,307848,1960423,307848v508,127,1016,127,1524,127c1962328,308102,1962836,308102,1963344,308102v508,,1016,127,1524,127c1965249,308229,1965757,308229,1966265,308229v508,127,1016,127,1524,127c1968170,308484,1968678,308484,1969186,308484v508,126,1016,126,1524,126c1971091,308737,1971599,308737,1972107,308737v508,127,1016,127,1524,254c1974012,308991,1974520,309118,1975028,309118v508,,1016,127,1397,127c1976933,309372,1977441,309372,1977949,309499v508,,1016,127,1397,127c1979854,309626,1980362,309753,1980870,309753v508,,1016,127,1397,127c1982775,310007,1983283,310007,1983791,310007v508,,1016,128,1397,128c1985696,310135,1986204,310261,1986712,310261v508,,1016,,1397,127c1988617,310388,1989125,310388,1989633,310388v508,127,1016,127,1397,127c1991538,310642,1992046,310642,1992554,310642v508,127,889,127,1397,255c1994459,310897,1994967,310897,1995475,311023v508,,889,,1397,127c1997380,311150,1997888,311150,1998396,311277v508,,889,,1397,127c2000301,311404,2000809,311531,2001317,311531v508,,889,,1397,c2003222,311659,2003730,311659,2004238,311659v508,126,889,126,1397,126c2006143,311785,2006651,311785,2007159,311912v508,,889,,1397,c2009064,311912,2009572,312039,2010080,312039v381,,889,,1397,c2011985,312166,2012493,312166,2013001,312166v381,,889,,1397,c2014906,312293,2015414,312293,2015922,312293v381,,889,,1397,c2017827,312293,2018335,312293,2018843,312420v381,,889,,1397,c2020748,312420,2021256,312420,2021764,312547v381,,889,,1397,c2023669,312547,2024177,312547,2024685,312547v381,127,889,127,1397,127c2026590,312674,2027098,312674,2027479,312674v508,,1016,,1524,c2029511,312801,2030019,312801,2030400,312801v508,,1016,,1524,c2032432,312801,2032940,312801,2033321,312801v508,,1016,127,1524,127c2035353,312928,2035861,312928,2036242,312928v508,,1016,,1524,c2038274,312928,2038782,312928,2039163,312928v508,,1016,,1524,c2041195,312928,2041703,313055,2042084,313055v508,,1016,,1524,c2044116,313055,2044497,313055,2045005,313055v508,,1016,,1524,c2047037,313055,2047418,313055,2047926,313055v508,,1016,,1524,c2049958,313055,2050339,313055,2050847,313055v508,,1016,,1524,c2052879,313055,2053260,313055,2053768,313055v508,-127,1016,-127,1524,-127c2055800,312928,2056181,312928,2056689,312928v508,,1016,,1524,c2058721,312928,2059102,312801,2059610,312801v508,,1016,,1524,c2061515,312801,2062023,312801,2062531,312674v508,,1016,,1524,c2064436,312674,2064944,312674,2065452,312547v508,,1016,,1524,c2067357,312420,2067865,312420,2068373,312420v508,,1016,,1524,-127c2070278,312293,2070786,312293,2071294,312293v508,-127,1016,-127,1524,-127c2073199,312166,2073707,312166,2074215,312039v508,,1016,,1524,c2076120,312039,2076628,312039,2077136,312039v508,-127,1016,-127,1397,-127c2079041,311912,2079549,311912,2080057,311912v508,,1016,,1397,c2081962,311912,2082470,311785,2082978,311785v508,,1016,,1397,c2084883,311785,2085391,311785,2085899,311785v508,,1016,,1397,c2087804,311785,2088312,311785,2088820,311785v508,,1016,,1397,c2090725,311785,2091233,311785,2091741,311785v508,,1016,127,1397,127c2093646,311912,2094154,311912,2094662,311912v508,,889,,1397,c2096567,311912,2097075,311912,2097583,311912v508,,889,,1397,c2099488,311912,2099996,311912,2100504,311912v508,,889,,1397,c2102409,311912,2102917,311912,2103425,311912v508,,889,,1397,c2105330,311912,2105838,311912,2106346,311912v508,,889,,1397,c2108251,311912,2108759,311912,2109267,311912v508,,889,,1397,c2111172,311912,2111680,311912,2112188,311912v381,,889,,1397,c2114093,311912,2114601,311912,2115109,311912v381,,889,,1397,c2117014,311912,2117522,311912,2118030,311912v381,,889,,1397,127c2119935,312039,2120443,312039,2120951,312039v381,,889,,1397,c2122856,312039,2123364,311912,2123872,312039v381,,889,,1397,c2125777,312039,2126285,312039,2126793,312039v381,,889,,1397,c2128698,312039,2129206,312039,2129587,312039v508,,1016,,1524,c2131619,312039,2132127,312039,2132508,312039v508,,1016,,1524,c2134540,312039,2135048,312039,2135429,312039v508,,1016,,1524,c2137461,311912,2137969,312039,2138350,312039v508,-127,1016,-127,1524,-127c2140382,311912,2140890,311912,2141271,311912v508,,1016,,1524,c2143303,311912,2143811,311912,2144192,311912v508,,1016,,1524,c2146224,311912,2146605,311912,2147113,311912v508,,1016,,1524,127c2149145,312039,2149526,311912,2150034,312039v508,,1016,,1524,c2152066,312039,2152447,312039,2152955,312039v508,,1016,,1524,c2154987,312166,2155368,312166,2155876,312166v508,,1016,,1524,c2157908,312166,2158289,312293,2158797,312293v508,,1016,,1524,c2160829,312293,2161210,312293,2161718,312420v508,,1016,,1524,c2163623,312420,2164131,312547,2164639,312547v508,,1016,,1524,c2166544,312674,2167052,312674,2167560,312674v508,,1016,,1524,c2169465,312801,2169973,312801,2170481,312801v508,,1016,,1524,c2172386,312801,2172894,312801,2173402,312928v508,,1016,,1524,c2175307,312928,2175815,312928,2176323,313055v508,,1016,,1524,c2178228,313055,2178736,313055,2179244,313055v508,,1016,127,1397,127c2181149,313182,2181657,313182,2182165,313182v508,,1016,,1397,c2184070,313309,2184578,313309,2185086,313309v508,,1016,,1397,c2186991,313436,2187499,313436,2188007,313436v508,,1016,,1397,c2189912,313436,2190420,313436,2190928,313436v508,,1016,,1397,c2192833,313436,2193341,313436,2193849,313436v508,,889,127,1397,127c2195754,313563,2196262,313563,2196770,313563v508,,889,,1397,c2198675,313563,2199183,313563,2199691,313563v508,,889,,1397,127c2201596,313690,2202104,313690,2202612,313690v508,,889,,1397,c2204517,313690,2205025,313690,2205533,313690v508,,889,,1397,c2207438,313690,2207946,313690,2208454,313690v508,,889,,1397,c2210359,313690,2210867,313690,2211375,313690v381,,889,,1397,c2213280,313563,2213788,313563,2214296,313563v381,,889,,1397,c2216201,313563,2216709,313563,2217217,313563v381,,889,,1397,c2219122,313563,2219630,313563,2220138,313563v381,,889,,1397,c2222043,313563,2222551,313563,2223059,313563v381,,889,,1397,c2224964,313563,2225472,313563,2225980,313563v381,,889,,1397,127c2227885,313690,2228393,313563,2228774,313690v508,,1016,,1524,c2230806,313690,2231314,313690,2231695,313690v508,,1016,,1524,c2233727,313690,2234235,313690,2234616,313690v508,127,1016,,1524,c2236648,313690,2237156,313690,2237537,313690v508,,1016,,1524,c2239569,313690,2240077,313690,2240458,313690v508,,1016,,1524,c2242490,313817,2242998,313817,2243379,313817v508,,1016,,1524,c2245411,313817,2245792,313817,2246300,313817v508,,1016,,1524,c2248332,313817,2248713,313817,2249221,313817v508,,1016,127,1524,127c2251253,313944,2251634,313944,2252142,313944v508,,1016,,1524,c2254174,313944,2254555,313944,2255063,313944v508,,1016,,1524,c2257095,313944,2257476,314071,2257984,314071v508,,1016,,1524,c2260016,314071,2260397,314071,2260905,314071v508,,1016,,1524,c2262810,314071,2263318,314071,2263826,314071v508,,1016,,1524,c2265731,314071,2266239,314071,2266747,314071v508,,1016,,1524,c2268652,314071,2269160,314071,2269668,314198v508,,1016,-127,1524,c2271573,314198,2272081,314198,2272589,314198v508,,1016,,1524,c2274494,314198,2275002,314198,2275510,314198v508,,1016,,1524,c2277415,314198,2277923,314198,2278431,314198v508,127,1016,,1397,c2280336,314325,2280844,314325,2281352,314325v508,,1016,,1397,c2283257,314325,2283765,314325,2284273,314325v508,127,1016,127,1397,127c2286178,314452,2286686,314452,2287194,314452v508,,1016,,1397,c2289099,314452,2289607,314579,2290115,314579v508,,1016,,1397,c2292020,314579,2292528,314706,2293036,314706v508,,1016,,1397,c2294941,314706,2295449,314706,2295957,314706v508,,889,,1397,c2297862,314706,2298370,314706,2298878,314706v508,,889,,1397,c2300783,314706,2301291,314706,2301799,314706v508,,889,,1397,c2303704,314833,2304212,314706,2304720,314706v508,,889,,1397,c2306625,314833,2307133,314833,2307641,314833v508,,889,,1397,c2309546,314833,2310054,314833,2310562,314833v508,,889,,1397,c2312467,314833,2312975,314833,2313483,314833v381,,889,,1397,c2315388,314833,2315896,314833,2316404,314833v381,,889,,1397,c2318309,314833,2318817,314833,2319325,314833v381,,889,,1397,c2321230,314833,2321738,314833,2322246,314833v381,,889,,1397,-127c2324151,314706,2324659,314833,2325167,314706v381,,889,,1397,c2327072,314706,2327580,314706,2328088,314706v381,,889,,1397,c2329993,314579,2330501,314579,2330882,314579v508,,1016,,1524,c2332914,314579,2333422,314579,2333803,314579v508,,1016,,1524,c2335835,314579,2336343,314579,2336724,314579v508,,1016,,1524,c2338756,314579,2339264,314579,2339645,314579v508,,1016,,1524,c2341677,314579,2342185,314579,2342566,314579v508,,1016,,1524,c2344598,314579,2345106,314579,2345487,314579v508,,1016,,1524,c2347519,314579,2347900,314579,2348408,314579v508,,1016,,1524,c2350440,314579,2350821,314579,2351329,314579v508,,1016,,1524,c2353361,314579,2353742,314579,2354250,314579v508,,1016,,1524,c2356282,314579,2356663,314579,2357171,314579v508,,1016,,1524,c2359203,314579,2359584,314579,2360092,314579v508,,1016,,1524,c2362124,314579,2362505,314579,2363013,314579v508,,1016,,1524,c2364918,314579,2365426,314579,2365934,314579v508,,1016,,1524,c2367839,314579,2368347,314452,2368855,314452v508,,1016,,1524,c2370760,314452,2371268,314452,2371776,314452v508,,1016,,1524,c2373681,314452,2374189,314452,2374697,314325v508,,1016,,1524,c2376602,314325,2377110,314325,2377618,314198v508,,1016,127,1524,c2379523,314198,2380031,314198,2380539,314198v508,,1016,,1397,c2382444,314198,2382952,314198,2383460,314198v508,,1016,,1397,c2385365,314198,2385873,314198,2386381,314198v508,127,1016,,1397,c2388286,314325,2388794,314325,2389302,314325v508,,1016,,1397,c2391207,314325,2391715,314325,2392223,314325v508,127,1016,127,1397,127c2394128,314452,2394636,314452,2395144,314452v508,,889,,1397,c2397049,314452,2397557,314452,2398065,314452v508,,889,,1397,c2399970,314452,2400478,314452,2400986,314452v508,,889,-127,1397,-127c2402891,314325,2403399,314198,2403907,314198v508,,889,-127,1397,-127c2405812,314071,2406320,314071,2406828,314071v508,-127,889,-127,1397,-127c2408733,313944,2409241,313944,2409749,313944v508,,889,,1397,c2411654,313944,2412162,313944,2412670,313944v508,,889,,1397,c2414575,313944,2415083,313817,2415591,313817v381,,889,,1397,c2417496,313817,2418004,313817,2418512,313817v381,,889,,1397,-127c2420417,313690,2420925,313690,2421433,313690v381,,889,,1397,c2423338,313690,2423846,313690,2424354,313690v381,-127,889,,1397,c2426259,313690,2426767,313690,2427275,313690v381,,889,-127,1397,c2429180,313690,2429688,313690,2430069,313690v508,,1016,,1524,c2432101,313690,2432609,313690,2432990,313690v508,,1016,,1524,c2435022,313690,2435530,313690,2435911,313690v508,,1016,,1524,c2437943,313690,2438451,313690,2438832,313690v508,-127,1016,-127,1524,-127c2440864,313563,2441372,313563,2441753,313563v508,,1016,,1524,c2443785,313563,2444293,313436,2444674,313436v508,,1016,,1524,c2446706,313436,2447087,313436,2447595,313436v508,,1016,,1524,c2449627,313436,2450008,313436,2450516,313436v508,,1016,,1524,c2452548,313436,2452929,313309,2453437,313309v508,,1016,,1524,c2455469,313309,2455850,313309,2456358,313309v508,,1016,,1524,c2458390,313309,2458771,313309,2459279,313309v508,,1016,,1524,c2461311,313309,2461692,313309,2462200,313182v508,,1016,,1524,c2464105,313182,2464613,313182,2465121,313182v508,,1016,,1524,c2467026,313055,2467534,313055,2468042,313055v508,,1016,,1524,c2469947,312928,2470455,312928,2470963,312928v508,,1016,,1524,c2472868,312928,2473376,312928,2473884,312928v508,,1016,,1524,c2475789,312928,2476297,312801,2476805,312801v508,,1016,,1524,c2478710,312801,2479218,312801,2479726,312801v508,,1016,,1397,-127c2481631,312674,2482139,312674,2482647,312674v508,,1016,,1397,c2484552,312674,2485060,312674,2485568,312674v508,,1016,,1397,c2487473,312674,2487981,312547,2488489,312547v508,,1016,127,1397,127c2490394,312674,2490902,312674,2491410,312674v508,,1016,,1397,c2493315,312674,2493823,312674,2494331,312674v508,,1016,,1397,c2496236,312674,2496744,312674,2497252,312674v508,127,889,127,1397,127c2499157,312801,2499665,312801,2500173,312801v508,,889,,1397,c2502078,312801,2502586,312801,2503094,312801v508,,889,,1397,c2504999,312801,2505507,312801,2506015,312801v508,,889,,1397,c2507920,312801,2508428,312801,2508936,312801v508,,889,,1397,c2510841,312801,2511349,312801,2511857,312801v508,,889,-127,1397,-127c2513762,312674,2514270,312674,2514778,312674v381,,889,,1397,c2516683,312674,2517191,312674,2517699,312674v381,,889,,1397,c2519604,312674,2520112,312674,2520620,312674v381,,889,,1397,c2522525,312674,2523033,312674,2523541,312674v381,,889,,1397,c2525446,312674,2525954,312674,2526462,312674v381,,889,,1397,c2528367,312674,2528875,312674,2529383,312674v381,,889,,1397,c2531288,312674,2531796,312674,2532177,312674v508,,1016,127,1524,127c2534209,312801,2534717,312801,2535098,312801v508,,1016,,1524,c2537130,312801,2537638,312674,2538019,312674v508,,1016,,1524,c2540051,312674,2540559,312674,2540940,312674v508,,1016,,1524,c2542972,312674,2543480,312674,2543861,312547v508,,1016,,1524,c2545893,312547,2546401,312547,2546782,312547v508,,1016,,1524,c2548814,312547,2549195,312547,2549703,312547v508,-127,1016,-127,1524,-127c2551735,312420,2552116,312420,2552624,312420v508,,1016,,1524,c2554656,312420,2555037,312293,2555545,312293v508,,1016,,1524,c2557577,312293,2557958,312293,2558466,312166v508,,1016,,1524,c2560498,312166,2560879,312166,2561387,312166v508,,1016,-127,1524,-127c2563419,312039,2563800,312039,2564308,312039v508,,1016,,1524,c2566213,311912,2566721,311912,2567229,311912v508,,1016,,1524,c2569134,311785,2569642,311785,2570150,311785v508,,1016,,1524,c2572055,311659,2572563,311659,2573071,311659v508,,1016,,1524,c2574976,311659,2575484,311531,2575992,311531v508,,1016,,1524,c2577897,311404,2578405,311404,2578913,311404v508,,1016,,1524,c2580818,311404,2581326,311277,2581834,311277v508,,1016,,1397,c2583739,311277,2584247,311277,2584755,311150v508,,1016,,1397,c2586660,311150,2587168,311150,2587676,311023v508,,1016,,1397,c2589581,311023,2590089,310897,2590597,310897v508,,1016,,1397,c2592502,310897,2593010,310769,2593518,310769v508,,1016,,1397,c2595423,310769,2595931,310642,2596439,310642v508,,1016,,1397,c2598344,310642,2598852,310642,2599360,310515v508,,889,,1397,c2601265,310515,2601773,310515,2602281,310388v508,,889,,1397,c2604186,310388,2604694,310388,2605202,310388v508,-127,889,-127,1397,-127c2607107,310261,2607615,310261,2608123,310135v508,,889,,1397,c2610028,310007,2610536,310007,2611044,310007v508,,889,,1397,-127c2612949,309880,2613457,309880,2613965,309880v508,,889,,1397,c2615870,309753,2616378,309753,2616886,309753v381,,889,,1397,c2618791,309753,2619299,309753,2619807,309753v381,,889,-127,1397,-127c2621712,309626,2622220,309626,2622728,309626v381,,889,,1397,c2624633,309626,2625141,309626,2625649,309626v381,,889,,1397,c2627554,309626,2628062,309626,2628570,309626v381,,889,,1397,c2630475,309626,2630983,309499,2631491,309499v381,,889,,1397,c2633396,309499,2633904,309499,2634285,309499v508,,1016,,1524,-127c2636317,309372,2636825,309372,2637206,309372v508,,1016,,1524,c2639238,309372,2639746,309245,2640127,309245v508,,1016,,1524,c2642159,309245,2642667,309118,2643048,309118v508,,1016,,1524,c2645080,308991,2645588,308991,2645969,308991v508,,1016,-127,1524,-127c2648001,308864,2648382,308864,2648890,308737v508,,1016,,1524,c2650922,308737,2651303,308610,2651811,308610v508,,1016,,1524,-126c2653843,308484,2654224,308484,2654732,308484v508,,1016,-128,1524,-128c2656764,308356,2657145,308229,2657653,308229v508,,1016,,1524,c2659685,308102,2660066,308102,2660574,308102v508,-127,1016,-127,1524,-127c2662606,307975,2662987,307848,2663495,307848v508,,1016,-126,1524,-126c2665400,307722,2665908,307722,2666416,307722v508,-128,1016,-128,1524,-128c2668321,307467,2668829,307467,2669337,307467v508,,1016,-127,1524,-127c2671242,307340,2671750,307340,2672258,307213v508,,1016,,1524,c2674163,307213,2674671,307086,2675179,307086v508,,1016,,1524,c2677084,306960,2677592,306960,2678100,306960v508,,1016,,1524,c2680005,306960,2680513,306832,2681021,306832v508,,1016,,1397,c2682926,306832,2683434,306832,2683942,306832v508,,1016,,1397,c2685847,306832,2686355,306832,2686863,306705v508,,1016,,1397,c2688768,306705,2689276,306705,2689784,306705v508,,1016,,1397,-127c2691689,306578,2692197,306578,2692705,306578v508,,1016,,1397,c2694610,306578,2695118,306578,2695626,306578v508,-127,1016,-127,1397,-127c2697531,306451,2698039,306451,2698547,306451v508,,889,,1397,c2700452,306451,2700960,306324,2701468,306324v508,,889,,1397,c2703373,306324,2703881,306324,2704389,306324v508,,889,,1397,c2706294,306324,2706802,306324,2707310,306197v508,,889,,1397,c2709215,306197,2709723,306197,2710231,306197v508,,889,,1397,-127c2712136,306070,2712644,306070,2713152,306070v508,,889,,1397,c2715057,306070,2715565,306070,2716073,306070v381,,889,,1397,c2717978,306070,2718486,306070,2718994,306070v381,,889,,1397,c2720899,306070,2721407,306070,2721915,306070v381,127,889,,1397,c2723820,306197,2724328,306197,2724836,306197v381,,889,,1397,c2726741,306197,2727249,306197,2727757,306197v381,,889,,1397,c2729662,306197,2730170,306197,2730678,306197v381,,889,,1397,c2732583,306197,2733091,306324,2733472,306324v508,,1016,,1524,c2735504,306324,2736012,306324,2736393,306324v508,,1016,,1524,c2738425,306324,2738933,306324,2739314,306324v508,,1016,,1524,-127c2741346,306197,2741854,306197,2742235,306197v508,,1016,,1524,-127c2744267,306070,2744775,306070,2745156,306070v508,,1016,,1524,c2747188,306070,2747696,305943,2748077,305943v508,,1016,,1524,c2750109,305816,2750490,305816,2750998,305816v508,,1016,,1524,-127c2753030,305689,2753411,305689,2753919,305689v508,,1016,-127,1524,-127c2755951,305562,2756332,305435,2756840,305435v508,,1016,,1524,c2758872,305309,2759253,305309,2759761,305309v508,-128,1016,-128,1524,-128c2761793,305054,2762174,305054,2762682,305054v508,-127,1016,-127,1524,-127c2764714,304927,2765095,304927,2765603,304800v508,,1016,,1524,-127c2767508,304673,2768016,304673,2768524,304547v508,,1016,,1524,-128c2770429,304419,2770937,304419,2771445,304419v508,,1016,-127,1524,-127c2773350,304292,2773858,304165,2774366,304165v508,,1016,,1524,-127c2776271,304038,2776779,304038,2777287,303911v508,,1016,,1524,c2779192,303911,2779700,303785,2780208,303785v508,,1016,,1524,c2782113,303785,2782621,303657,2783129,303657v508,,1016,,1397,c2785034,303657,2785542,303657,2786050,303530v508,,1016,,1397,c2787955,303530,2788463,303530,2788971,303403v508,,1016,,1397,c2790876,303403,2791384,303403,2791892,303403v508,,1016,,1397,c2793797,303276,2794305,303276,2794813,303276v508,,1016,,1397,c2796718,303276,2797226,303276,2797734,303276v508,-127,1016,-127,1397,-127c2799639,303149,2800147,303149,2800655,303149v508,,889,,1397,-127c2802560,303022,2803068,303022,2803576,303022v508,,889,,1397,-127c2805481,302895,2805989,302895,2806497,302895v508,,889,-127,1397,-127c2808402,302768,2808910,302768,2809418,302768v508,,889,-127,1397,-127c2811323,302641,2811831,302641,2812339,302641v508,,889,,1397,c2814244,302641,2814752,302641,2815260,302641v508,,889,-127,1397,-127c2817165,302514,2817673,302514,2818181,302514v381,,889,,1397,c2820086,302514,2820594,302514,2821102,302514v381,,889,,1397,c2823007,302514,2823515,302514,2824023,302514v381,,889,127,1397,127c2825928,302641,2826436,302641,2826944,302641v381,,889,,1397,c2828849,302641,2829357,302641,2829865,302641v381,,889,,1397,c2831770,302641,2832278,302641,2832786,302641v381,,889,,1397,c2834691,302641,2835199,302641,2835580,302641v508,,1016,-127,1524,-127c2837612,302514,2838120,302514,2838501,302514v508,,1016,,1524,c2840533,302514,2841041,302514,2841422,302387v508,,1016,,1524,c2843454,302387,2843962,302387,2844343,302260v508,,1016,,1524,c2846375,302260,2846883,302260,2847264,302260v508,,1016,-126,1524,-126c2849296,302134,2849677,302134,2850185,302134v508,,1016,,1524,c2852217,302134,2852598,302134,2853106,302134v508,,1016,,1524,c2855138,302134,2855519,302134,2856027,302134v508,,1016,,1524,c2858059,302134,2858440,302134,2858948,302134v508,,1016,,1524,c2860980,302134,2861361,302134,2861869,302134v508,,1016,,1524,126c2863901,302260,2864282,302260,2864790,302260v508,,1016,,1524,c2866822,302134,2867203,302134,2867711,302134v508,,1016,,1524,c2869616,302134,2870124,302134,2870632,302134v508,,1016,-128,1524,-128c2872537,302006,2873045,302006,2873553,302006v508,,1016,,1524,c2875458,302006,2875966,302006,2876474,302006v508,,1016,,1524,c2878379,302006,2878887,301879,2879395,301879v508,,1016,,1524,c2881300,301879,2881808,301879,2882316,301879v508,,1016,,1397,c2884221,301879,2884729,301879,2885237,301879v508,,1016,-127,1397,-127c2887142,301752,2887650,301752,2888158,301752v508,,1016,,1397,c2890063,301752,2890571,301752,2891079,301752v508,,1016,,1397,c2892984,301752,2893492,301752,2894000,301752v508,,1016,,1397,c2895905,301752,2896413,301752,2896921,301752v508,-127,1016,-127,1397,-127c2898826,301625,2899334,301498,2899842,301498v508,,889,,1397,c2901747,301372,2902255,301372,2902763,301372v508,,889,,1397,c2904668,301372,2905176,301244,2905684,301244v508,,889,,1397,c2907589,301244,2908097,301117,2908605,301117v508,,889,,1397,c2910510,301117,2911018,301117,2911526,301117v508,-127,889,-127,1397,-127c2913431,300990,2913939,300990,2914447,300863v508,,889,,1397,c2916352,300863,2916860,300736,2917368,300736v381,,889,,1397,-126c2919273,300610,2919781,300610,2920289,300610v381,,889,,1397,c2922194,300482,2922702,300482,2923210,300482v381,,889,,1397,c2925115,300482,2925623,300355,2926131,300355v381,,889,,1397,c2928036,300355,2928544,300228,2929052,300228v381,,889,,1397,c2930957,300228,2931465,300228,2931973,300228v381,,889,,1397,c2933878,300228,2934386,300228,2934767,300228v508,,1016,,1524,c2936799,300228,2937307,300355,2937688,300355v508,,1016,,1524,c2939720,300355,2940228,300355,2940609,300355v508,,1016,,1524,c2942641,300355,2943149,300228,2943530,300228v508,,1016,,1524,c2945562,300228,2946070,300228,2946451,300228v508,,1016,-127,1524,-127c2948483,300101,2948991,300101,2949372,300101v508,,1016,-127,1524,-127c2951404,299974,2951785,299974,2952293,299974v508,,1016,-127,1524,-127c2954325,299847,2954706,299847,2955214,299847v508,,1016,,1524,c2957246,299847,2957627,299847,2958135,299847v508,,1016,,1524,c2960167,299847,2960548,299847,2961056,299847v508,,1016,,1524,c2963088,299847,2963469,299847,2963977,299847v508,,1016,,1524,c2966009,299847,2966390,299847,2966898,299847v508,,1016,,1524,c2968803,299847,2969311,299847,2969819,299847v508,,1016,,1524,c2971724,299847,2972232,299847,2972740,299847v508,,1016,,1524,c2974645,299847,2975153,299720,2975661,299720v508,,1016,,1524,c2977566,299720,2978074,299720,2978582,299720v508,,1016,,1524,c2980487,299720,2980995,299720,2981503,299720v508,,1016,,1524,-127c2983408,299593,2983916,299593,2984424,299593v508,,1016,,1397,c2986329,299593,2986837,299593,2987345,299593v508,-127,1016,-127,1397,-127c2989250,299466,2989758,299466,2990266,299466v508,,1016,-127,1397,-127c2992171,299339,2992679,299339,2993187,299339v508,,1016,,1397,c2995092,299339,2995600,299212,2996108,299212v508,,1016,,1397,c2998013,299212,2998521,299085,2999029,299085v508,,1016,,1397,c3000934,299085,3001442,299085,3001950,299085v508,-126,889,-126,1397,-126c3003855,298959,3004363,298959,3004871,298959v508,,889,,1397,c3006776,298959,3007284,298831,3007792,298831v508,,889,,1397,c3009697,298831,3010205,298831,3010713,298831v508,,889,,1397,c3012618,298831,3013126,298831,3013634,298831v508,,889,,1397,c3015539,298831,3016047,298704,3016555,298704v508,,889,,1397,c3018460,298704,3018968,298704,3019476,298577v381,,889,,1397,c3021381,298577,3021889,298450,3022397,298450v381,,889,,1397,c3024302,298450,3024810,298323,3025318,298323v381,,889,,1397,c3027223,298323,3027731,298197,3028239,298197v381,,889,,1397,c3030144,298197,3030652,298197,3031160,298069v381,,889,,1397,c3033065,298069,3033573,298069,3034081,297942v381,,889,127,1397,c3035986,297942,3036494,297942,3036875,297942v508,,1016,,1524,c3038907,298069,3039415,298069,3039796,298069v508,,1016,,1524,c3041828,298069,3042336,298069,3042717,298069v508,128,1016,128,1524,128c3044749,298197,3045257,298197,3045638,298197v508,,1016,126,1524,126c3047670,298323,3048178,298323,3048559,298323v508,,1016,,1524,c3050591,298323,3051099,298323,3051480,298323v508,,1016,-126,1524,-126c3053512,298197,3053893,298197,3054401,298197v508,,1016,,1524,c3056433,298197,3056814,298069,3057322,298069v508,,1016,,1524,c3059354,298069,3059735,298069,3060243,298069v508,,1016,,1524,c3062275,298069,3062656,298069,3063164,298069v508,,1016,,1524,c3065196,298069,3065577,298069,3066085,298069v508,,1016,,1524,c3068117,298069,3068498,298069,3069006,297942v508,,1016,,1524,c3070911,297942,3071419,297942,3071927,297942v508,,1016,,1524,c3073832,297815,3074340,297815,3074848,297815v508,,1016,,1524,c3076753,297688,3077261,297688,3077769,297688v508,,1016,,1524,c3079674,297688,3080182,297561,3080690,297561v508,,1016,,1524,c3082595,297561,3083103,297561,3083611,297561v508,,1016,,1524,c3085516,297561,3086024,297561,3086532,297435v508,,1016,,1397,c3088437,297435,3088945,297435,3089453,297435v508,,1016,-128,1397,-128c3091358,297307,3091866,297307,3092374,297307v508,-127,1016,-127,1397,-127c3094279,297180,3094787,297180,3095295,297180v508,,1016,,1397,c3097200,297180,3097708,297053,3098216,297053v508,,1016,,1397,c3100121,297053,3100629,297053,3101137,297053v508,,889,,1397,c3103042,297053,3103550,297053,3104058,297053v508,,889,127,1397,127c3105963,297180,3106471,297180,3106979,297180v508,,889,,1397,c3108884,297180,3109392,297180,3109900,297180v508,,889,,1397,c3111805,297180,3112313,297180,3112821,297180v508,,889,,1397,c3114726,297180,3115234,297180,3115742,297180v508,,889,127,1397,127c3117647,297307,3118155,297307,3118663,297435v381,,889,,1397,c3120568,297435,3121076,297435,3121584,297435v381,,889,,1397,c3123489,297435,3123997,297435,3124505,297435v381,,889,,1397,c3126410,297435,3126918,297435,3127426,297435v381,,889,,1397,c3129331,297435,3129839,297435,3130347,297435v381,,889,,1397,c3132252,297307,3132760,297307,3133268,297307v381,,889,,1397,c3135173,297307,3135681,297307,3136062,297307v508,-127,1016,-127,1524,-127c3138094,297180,3138602,297180,3138983,297180v508,,1016,-127,1524,-127c3141015,297053,3141523,297053,3141904,297053v508,,1016,,1524,-127c3143936,296926,3144444,296926,3144825,296926v508,,1016,,1524,c3146857,296926,3147365,296799,3147746,296799v508,,1016,127,1524,127c3149778,296926,3150286,296926,3150667,296926v508,,1016,,1524,c3152699,297053,3153080,297053,3153588,297053v508,,1016,,1524,c3155620,297053,3156001,297180,3156509,297180v508,,1016,,1524,c3158541,297180,3158922,297180,3159430,297180v508,,1016,,1524,c3161462,297180,3161843,297180,3162351,297180v508,,1016,,1524,c3164383,297180,3164764,297180,3165272,297180v508,,1016,,1524,c3167304,297180,3167685,297053,3168193,297053v508,,1016,,1524,c3170098,297053,3170606,297053,3171114,296926v508,,1016,,1524,c3173019,296926,3173527,296926,3174035,296926v508,,1016,127,1524,127c3175940,297053,3176448,297053,3176956,297053v508,127,1016,127,1524,127c3178861,297180,3179369,297307,3179877,297307v508,,1016,128,1524,128c3181782,297435,3182290,297435,3182798,297435v508,126,1016,126,1524,126c3184703,297688,3185211,297688,3185719,297688v508,,1016,127,1397,127c3187624,297942,3188132,297942,3188640,297942v508,127,1016,127,1397,255c3190545,298197,3191053,298323,3191561,298323v508,,1016,127,1397,127c3193466,298450,3193974,298450,3194482,298450v508,127,1016,127,1397,127c3196387,298577,3196895,298577,3197403,298704v508,,1016,,1397,c3199308,298831,3199816,298831,3200324,298831v508,128,1016,128,1397,254c3202229,299085,3202737,299212,3203245,299212v508,127,889,127,1397,254c3205150,299593,3205658,299593,3206166,299720v508,127,889,254,1397,254c3208071,300101,3208579,300228,3209087,300228v508,127,889,254,1397,382c3210992,300736,3211500,300863,3212008,300990v508,127,889,254,1397,382c3213913,301498,3214421,301625,3214929,301752v508,127,889,254,1397,382c3216834,302260,3217342,302387,3217850,302514v508,127,889,254,1397,381c3219755,303022,3220263,303149,3220771,303276v381,127,889,254,1397,381c3222676,303785,3223184,304038,3223692,304165v381,127,889,254,1397,382c3225597,304800,3226105,304927,3226613,305054v381,255,889,381,1397,508c3228518,305816,3229026,305943,3229534,306197v381,127,889,381,1397,508c3231439,306960,3231947,307086,3232455,307213v381,254,889,381,1397,635c3234360,308102,3234868,308229,3235376,308484v381,253,889,380,1397,634c3237281,309372,3237789,309626,3238170,309880v508,381,1016,635,1524,889c3240202,311023,3240710,311404,3241091,311785v508,381,1016,762,1524,1143c3243123,313309,3243631,313690,3244012,314198v508,381,1016,889,1524,1397c3246044,315976,3246552,316484,3246933,316992v508,508,1016,1016,1524,1524c3248965,319151,3249473,319659,3249854,320167v508,635,1016,1143,1524,1651c3251886,322453,3252394,323088,3252775,323596v508,635,1016,1270,1524,2032c3254807,326263,3255188,326898,3255696,327660v508,762,1016,1524,1524,2286c3257728,330708,3258109,331597,3258617,332486v508,762,1016,1651,1524,2540c3260649,335915,3261030,336804,3261538,337693v508,1016,1016,1905,1524,2794c3263570,341376,3263951,342392,3264459,343281v508,1016,1016,1905,1524,2921c3266491,347091,3266872,348107,3267380,348996v508,1016,1016,1905,1524,2921c3269412,352806,3269793,353822,3270301,354711v508,1016,1016,1905,1524,2921c3272206,358521,3272714,359537,3273222,360426v508,1016,1016,2032,1524,2921c3275127,364363,3275635,365252,3276143,366268v508,1016,1016,1905,1524,2921c3278048,370205,3278556,371094,3279064,372110v508,889,1016,1905,1524,2794c3280969,375793,3281477,376682,3281985,377571v508,889,1016,1778,1524,2540c3283890,380873,3284398,381762,3284906,382524v508,762,1016,1397,1524,2159c3286811,385445,3287319,386080,3287827,386842v508,635,1016,1270,1397,1905c3289732,389382,3290240,390017,3290748,390652v508,508,1016,1143,1397,1651c3292653,392811,3293161,393192,3293669,393573v508,508,1016,889,1397,1143c3295574,394970,3296082,395224,3296590,395224v508,127,1016,127,1397,127c3298495,395224,3299003,395097,3299511,394716v508,-381,1016,-762,1397,-1397c3301416,392811,3301924,392049,3302432,391287v508,-889,889,-1778,1397,-2794c3304337,387477,3304845,386334,3305353,385318v508,-1143,889,-2286,1397,-3302c3307258,381000,3307766,379984,3308274,379095v508,-889,889,-1651,1397,-2413c3310179,376047,3310687,375539,3311195,375031v508,-508,889,-762,1397,-1143c3313100,373634,3313608,373380,3314116,373126v508,-254,889,-508,1397,-762c3316021,372110,3316529,371983,3317037,371602v508,-254,889,-508,1397,-889c3318942,370332,3319450,369951,3319958,369570v508,-508,889,-889,1397,-1397c3321863,367665,3322371,367157,3322879,366649v381,-635,889,-1143,1397,-1778c3324784,364363,3325292,363728,3325800,362966v381,-762,889,-1524,1397,-2286c3327705,359791,3328213,358902,3328721,357886v381,-889,889,-2032,1397,-3048c3330626,353695,3331134,352552,3331642,351409v381,-1143,889,-2286,1397,-3429c3333547,346837,3334055,345694,3334563,344678v381,-1016,889,-2032,1397,-3048c3336468,340614,3336976,339598,3337357,338709v508,-889,1016,-1778,1524,-2794c3339389,335026,3339897,334137,3340278,333248v508,-889,1016,-1905,1524,-2794c3342310,329565,3342818,328676,3343199,327787v508,-1016,1016,-1905,1524,-2794c3345231,324104,3345739,323215,3346120,322326v508,-889,1016,-1651,1524,-2540c3348152,319024,3348660,318135,3349041,317373v508,-762,1016,-1524,1524,-2286c3351073,314452,3351581,313690,3351962,313055v508,-762,1016,-1396,1524,-2032c3353994,310388,3354375,309753,3354883,309245v508,-635,1016,-1143,1524,-1651c3356915,307086,3357296,306705,3357804,306197v508,-381,1016,-762,1524,-1143c3359836,304673,3360217,304419,3360725,304038v508,-253,1016,-508,1524,-762c3362757,303022,3363138,302895,3363646,302768v508,-254,1016,-381,1524,-508c3365678,302134,3366059,302134,3366567,302006v508,,1016,-127,1524,-127c3368599,301879,3368980,301879,3369488,301879v508,,1016,,1524,c3371393,301879,3371901,301879,3372409,301752v508,,1016,,1524,-127c3374314,301625,3374822,301498,3375330,301372v508,-128,1016,-255,1524,-382c3377235,300736,3377743,300610,3378251,300482v508,-127,1016,-381,1524,-508c3380156,299847,3380664,299720,3381172,299593v508,,1016,-127,1524,-127c3383077,299466,3383585,299466,3384093,299466v508,,1016,,1524,c3385998,299466,3386506,299466,3387014,299466v508,,1016,127,1397,127c3388919,299593,3389427,299593,3389935,299593v508,127,1016,127,1397,127c3391840,299720,3392348,299847,3392856,299847v508,,1016,,1397,127c3394761,299974,3395269,299974,3395777,300101v508,,1016,,1397,c3397682,300101,3398190,300101,3398698,300101v508,,1016,,1397,c3400603,300228,3401111,300228,3401619,300228v508,,1016,,1397,127c3403524,300355,3404032,300355,3404540,300482v508,,889,,1397,128c3406445,300610,3406953,300610,3407461,300736v508,,889,,1397,c3409366,300863,3409874,300863,3410382,300863v508,,889,,1397,c3412287,300863,3412795,300990,3413303,300990v508,,889,,1397,127c3415208,301117,3415716,301117,3416224,301244v508,,889,,1397,c3418129,301372,3418637,301372,3419145,301372v508,126,889,126,1397,126c3421050,301625,3421558,301625,3422066,301625v381,,889,,1397,127c3423971,301752,3424479,301752,3424987,301752v381,127,889,127,1397,127c3426892,302006,3427400,302006,3427908,302134v381,,889,126,1397,126c3429813,302387,3430321,302514,3430829,302514v381,127,889,127,1397,254c3432734,302768,3433242,302768,3433750,302895v381,,889,,1397,127c3435655,303022,3436163,303022,3436671,303149v381,,889,127,1397,127c3438576,303403,3439084,303403,3439465,303530v508,,1016,127,1524,255c3441497,303911,3442005,303911,3442386,304038v508,,1016,127,1524,254c3444418,304292,3444926,304419,3445307,304419v508,,1016,,1524,c3447339,304419,3447847,304419,3448228,304292v508,,1016,-127,1524,-127c3450260,304165,3450768,304038,3451149,303911v508,,1016,,1524,c3453181,303911,3453689,303911,3454070,303911v508,127,1016,127,1524,254c3456102,304165,3456483,304292,3456991,304419v508,128,1016,128,1524,254c3459023,304800,3459404,304800,3459912,304927v508,,1016,127,1524,127c3461944,305054,3462325,305181,3462833,305181v508,,1016,,1524,128c3464865,305309,3465246,305309,3465754,305435v508,,1016,,1524,127c3467786,305562,3468167,305689,3468675,305689v508,127,1016,254,1524,381c3470707,306197,3471088,306324,3471596,306451v508,127,1016,254,1524,254c3473501,306832,3474009,306960,3474517,307086v508,,1016,127,1524,127c3476422,307340,3476930,307467,3477438,307467v508,,1016,127,1524,127c3479343,307722,3479851,307722,3480359,307848v508,,1016,127,1524,254c3482264,308229,3482772,308356,3483280,308484v508,126,1016,253,1524,380c3485185,308991,3485693,309118,3486201,309245v508,127,1016,254,1524,381c3488106,309753,3488614,309880,3489122,310007v508,128,1016,128,1397,254c3491027,310388,3491535,310515,3492043,310642v508,,1016,127,1397,255c3493948,310897,3494456,311023,3494964,311023v508,127,1016,127,1397,254c3496869,311404,3497377,311404,3497885,311531v508,,1016,128,1397,128c3499790,311785,3500298,311785,3500806,311912v508,,1016,127,1397,254c3502711,312166,3503219,312293,3503727,312420v508,,1016,127,1397,254c3505632,312801,3506140,312801,3506648,312928v508,127,889,254,1397,254c3508553,313309,3509061,313436,3509569,313563v508,127,889,127,1397,254c3511474,313944,3511982,314071,3512490,314198v508,,889,127,1397,254c3514395,314579,3514903,314706,3515411,314833v508,127,889,254,1397,381c3517316,315341,3517824,315468,3518332,315595v508,127,889,381,1397,508c3520237,316230,3520745,316357,3521253,316484v508,127,889,254,1397,508c3523158,317119,3523666,317246,3524174,317373v381,254,889,381,1397,635c3526079,318135,3526587,318389,3527095,318516v381,254,889,381,1397,635c3529000,319405,3529508,319659,3530016,319913v381,254,889,381,1397,635c3531921,320802,3532429,321056,3532937,321183v381,254,889,381,1397,635c3534842,321945,3535350,322072,3535858,322326v381,127,889,254,1397,381c3537763,322834,3538271,322961,3538779,323088v381,254,889,381,1397,508c3540684,323723,3541192,323850,3541573,324104v508,127,1016,254,1524,508c3543605,324739,3544113,324993,3544494,325120v508,254,1016,381,1524,508c3546526,325882,3547034,326009,3547415,326263v508,127,1016,254,1524,508c3549447,326898,3549955,327025,3550336,327152v508,127,1016,254,1524,381c3552368,327660,3552876,327787,3553257,327787v508,127,1016,127,1524,254c3555289,328041,3555670,328168,3556178,328168v508,,1016,127,1524,127c3558210,328422,3558591,328422,3559099,328422v508,127,1016,127,1524,127c3561131,328676,3561512,328676,3562020,328676v508,127,1016,127,1524,127c3564052,328930,3564433,328930,3564941,328930v508,127,1016,254,1524,254c3566973,329311,3567354,329438,3567862,329565v508,127,1016,254,1524,381c3569894,330073,3570275,330200,3570783,330327v508,127,1016,254,1524,254c3572688,330708,3573196,330835,3573704,330835v508,127,1016,127,1524,254c3575609,331089,3576117,331089,3576625,331089v508,,1016,,1524,127c3578530,331216,3579038,331216,3579546,331343v508,,1016,,1524,127c3581451,331470,3581959,331597,3582467,331597v508,127,1016,127,1524,254c3584372,331851,3584880,331851,3585388,331851v508,,1016,-127,1524,-127c3587293,331597,3587801,331470,3588309,331343v508,-127,1016,-381,1397,-508c3590214,330708,3590722,330454,3591230,330327v508,-127,1016,-381,1397,-508c3593135,329692,3593643,329692,3594151,329565v508,-127,1016,-254,1397,-254c3596056,329184,3596564,329057,3597072,329057v508,-127,1016,-127,1397,-254c3598977,328676,3599485,328549,3599993,328549v508,-127,1016,-254,1397,-381c3601898,328041,3602406,327914,3602914,327787v508,,1016,-127,1397,-254c3604819,327406,3605327,327406,3605835,327279v508,-127,889,-254,1397,-254c3607740,326898,3608248,326771,3608756,326771v508,-127,889,-254,1397,-254c3610661,326390,3611169,326263,3611677,326136v508,-127,889,-254,1397,-508c3613582,325501,3614090,325374,3614598,325120v508,-127,889,-381,1397,-635c3616503,324358,3617011,324231,3617519,323977v508,-127,889,-381,1397,-508c3619424,323342,3619932,323215,3620440,323088v508,-127,889,-127,1397,-254c3622345,322707,3622853,322707,3623361,322580v381,,889,,1397,c3625266,322580,3625774,322580,3626282,322580v381,,889,,1397,127c3628187,322707,3628695,322834,3629203,322961v381,127,889,254,1397,508c3631108,323596,3631616,323723,3632124,323977v381,127,889,381,1397,635c3634029,324866,3634537,325120,3635045,325247v381,254,889,508,1397,635c3636950,326009,3637458,326136,3637966,326263v381,127,889,254,1397,381c3639871,326644,3640379,326771,3640760,326771v508,127,1016,127,1524,127c3642792,326898,3643300,326898,3643681,326898v508,,1016,-127,1524,-254c3645713,326517,3646221,326390,3646602,326136v508,-127,1016,-381,1524,-762c3648634,325120,3649142,324739,3649523,324358v508,-381,1016,-762,1524,-1270c3651555,322707,3652063,322199,3652444,321818v508,-508,1016,-889,1524,-1270c3654476,320167,3654984,319786,3655365,319405v508,-254,1016,-635,1524,-889c3657397,318262,3657778,318008,3658286,317754v508,-254,1016,-381,1524,-635c3660318,316865,3660699,316738,3661207,316484v508,-127,1016,-381,1524,-508c3663239,315722,3663620,315595,3664128,315341v508,-127,1016,-254,1524,-381c3666160,314833,3666541,314706,3667049,314579v508,-127,1016,-254,1524,-381c3669081,314071,3669462,314071,3669970,313944v508,-127,1016,-254,1524,-381c3672002,313436,3672383,313309,3672891,313182v508,-127,1016,-254,1524,-508c3674796,312547,3675304,312420,3675812,312166v508,-127,1016,-381,1524,-635c3677717,311277,3678225,311150,3678733,310897v508,-255,1016,-509,1524,-762c3680638,309880,3681146,309626,3681654,309372v508,-254,1016,-508,1524,-762c3683559,308356,3684067,308102,3684575,307848v508,-254,1016,-635,1524,-888c3686480,306705,3686988,306451,3687496,306070v508,-254,1016,-508,1524,-761c3689401,304927,3689909,304673,3690417,304419v508,-254,1016,-634,1397,-889c3692322,303276,3692830,302895,3693338,302641v508,-381,1016,-762,1397,-1143c3695243,301117,3695751,300736,3696259,300355v508,-381,1016,-889,1397,-1270c3698164,298704,3698672,298197,3699180,297815v508,-380,1016,-762,1397,-1143c3701085,296291,3701593,296037,3702101,295656v508,-254,1016,-634,1397,-889c3704006,294386,3704514,294132,3705022,293878v508,-254,1016,-635,1397,-889c3706927,292609,3707435,292227,3707943,291847v508,-509,889,-1017,1397,-1525c3709848,289941,3710356,289306,3710864,288798v508,-635,889,-1143,1397,-1651c3712769,286512,3713277,286004,3713785,285497v508,-509,889,-890,1397,-1271c3715690,283845,3716198,283591,3716706,283337v508,-253,889,-381,1397,-508c3718611,282829,3719119,282702,3719627,282702v508,,889,,1397,c3721532,282829,3722040,282829,3722548,282702v508,,889,,1397,c3724453,282575,3724961,282448,3725469,282194v381,-127,889,-381,1397,-634c3727374,281178,3727882,280797,3728390,280416v381,-381,889,-1016,1397,-1524c3730295,278385,3730803,277749,3731311,277114v381,-635,889,-1270,1397,-2032c3733216,274447,3733724,273685,3734232,273050v381,-762,889,-1524,1397,-2159c3736137,270129,3736645,269494,3737153,268860v381,-636,889,-1144,1397,-1651c3739058,266700,3739566,266319,3740074,265938v381,-253,889,-508,1397,-635c3741979,265049,3742487,265049,3742868,265049v508,,1016,127,1524,254c3744900,265557,3745408,265811,3745789,266065v508,254,1016,635,1524,889c3747821,267335,3748329,267716,3748710,268224v508,381,1016,889,1524,1270c3750742,270002,3751250,270510,3751631,270891v508,508,1016,1016,1524,1524c3753663,272923,3754171,273431,3754552,273939v508,508,1016,1016,1524,1524c3756584,275972,3756965,276479,3757473,276860v508,508,1016,889,1524,1270c3759505,278511,3759886,278892,3760394,279147v508,253,1016,634,1524,762c3762426,280162,3762807,280289,3763315,280416v508,127,1016,127,1524,254c3765347,280670,3765728,280670,3766236,280670v508,,1016,-127,1524,-127c3768268,280416,3768649,280289,3769157,280289v508,-127,1016,-254,1524,-254c3771189,279909,3771570,279909,3772078,279781v508,,1016,,1524,-127c3774110,279654,3774491,279654,3774999,279654v508,,1016,,1524,127c3776904,279781,3777412,279909,3777920,280035v508,127,1016,254,1524,381c3779825,280543,3780333,280797,3780841,280924v508,254,1016,508,1524,762c3782746,281940,3783254,282322,3783762,282575v508,381,1016,762,1524,1143c3785667,284099,3786175,284480,3786683,284861v508,508,1016,1016,1524,1524c3788588,286893,3789096,287401,3789604,288036v508,508,1016,1143,1397,1778c3791509,290449,3792017,291211,3792525,291973v508,636,1016,1397,1397,2159c3794430,294894,3794938,295656,3795446,296545v508,762,1016,1652,1397,2414c3797351,299847,3797859,300610,3798367,301498v508,762,1016,1524,1397,2413c3800272,304673,3800780,305435,3801288,306197v508,635,1016,1397,1397,2032c3803193,308864,3803701,309499,3804209,310007v508,508,1016,1016,1397,1397c3806114,311785,3806622,312166,3807130,312420v508,254,889,381,1397,508c3809035,312928,3809543,312928,3810051,312928v508,-127,889,-254,1397,-381c3811956,312293,3812464,312039,3812972,311785v508,-254,889,-635,1397,-888c3814877,310515,3815385,310261,3815893,309880v508,-254,889,-508,1397,-762c3817798,308991,3818306,308864,3818814,308737v508,,889,,1397,127c3820719,308991,3821227,309118,3821735,309499v508,381,889,762,1397,1270c3823640,311277,3824148,311912,3824656,312674v381,635,889,1397,1397,2159c3826561,315722,3827069,316484,3827577,317373v381,762,889,1651,1397,2413c3829482,320548,3829990,321310,3830498,322072v381,635,889,1397,1397,1905c3832403,324612,3832911,325247,3833419,325755v381,508,889,889,1397,1270c3835324,327406,3835832,327787,3836340,328041v381,381,889,508,1397,762c3838245,328930,3838753,329057,3839261,329057v381,,889,,1397,-127c3841166,328676,3841674,328549,3842055,328168v508,-254,1016,-635,1524,-1143c3844087,326644,3844595,326136,3844976,325628v508,-508,1016,-1016,1524,-1524c3847008,323596,3847516,323088,3847897,322834v508,-381,1016,-762,1524,-889c3849929,321691,3850437,321691,3850818,321691v508,127,1016,254,1524,635c3852850,322580,3853358,323088,3853739,323596v508,635,1016,1270,1524,2032c3855771,326263,3856279,327025,3856660,327787v508,762,1016,1524,1524,2286c3858692,330835,3859073,331597,3859581,332232v508,635,1016,1270,1524,1778c3861613,334518,3861994,334899,3862502,335280v508,254,1016,508,1524,635c3864534,335915,3864915,335915,3865423,335915v508,-127,1016,-381,1524,-635c3867455,335026,3867836,334645,3868344,334264v508,-381,1016,-889,1524,-1524c3870376,332232,3870757,331597,3871265,331089v508,-635,1016,-1270,1524,-2032c3873297,328422,3873678,327787,3874186,327025v508,-635,1016,-1397,1524,-2032c3876091,324231,3876599,323596,3877107,322961v508,-762,1016,-1397,1524,-2032c3879012,320294,3879520,319659,3880028,319151v508,-635,1016,-1143,1524,-1651c3881933,316992,3882441,316484,3882949,315976v508,-381,1016,-762,1524,-1143c3884854,314452,3885362,314071,3885870,313817v508,-381,1016,-635,1524,-889c3887775,312674,3888283,312420,3888791,312293v508,-254,1016,-508,1524,-634c3890696,311404,3891204,311150,3891712,311023v508,-254,1016,-381,1397,-635c3893617,310135,3894125,310007,3894633,309753v508,-254,1016,-508,1397,-889c3896538,308610,3897046,308356,3897554,308102v508,-380,1016,-762,1397,-1016c3899459,306705,3899967,306324,3900475,305816v508,-381,1016,-889,1397,-1269c3902380,304038,3902888,303657,3903396,303149v508,-508,1016,-1015,1397,-1524c3905301,301117,3905809,300482,3906317,300101v508,-508,1016,-1016,1397,-1524c3908222,298069,3908730,297688,3909238,297307v508,-508,889,-889,1397,-1270c3911143,295656,3911651,295275,3912159,294894v508,-254,889,-634,1397,-889c3914064,293624,3914572,293370,3915080,292989v508,-254,889,-508,1397,-889c3916985,291847,3917493,291592,3918001,291338v508,-253,889,-381,1397,-635c3919906,290576,3920414,290449,3920922,290322v508,,889,-127,1397,c3922827,290322,3923335,290449,3923843,290703v508,127,889,382,1397,762c3925748,291847,3926256,292227,3926764,292735v381,381,889,1016,1397,1525c3928669,294894,3929177,295529,3929685,296164v381,508,889,1271,1397,1778c3931590,298577,3932098,299339,3932606,299847v381,635,889,1143,1397,1651c3934511,302006,3935019,302514,3935527,302895v381,381,889,635,1397,890c3937432,304038,3937940,304165,3938448,304165v381,127,889,,1397,-127c3940353,303911,3940861,303657,3941369,303403v381,-381,889,-762,1397,-1269c3943274,301625,3943782,300990,3944163,300355v508,-635,1016,-1396,1524,-2158c3946195,297435,3946703,296545,3947084,295656v508,-889,1016,-1778,1524,-2667c3949116,292100,3949624,291085,3950005,290068v508,-1016,1016,-2032,1524,-3048c3952037,286004,3952545,284861,3952926,283718v508,-1143,1016,-2286,1524,-3556c3954958,279019,3955466,277749,3955847,276352v508,-1270,1016,-2667,1524,-4191c3957879,270637,3958387,269113,3958768,267589v508,-1651,1016,-3175,1524,-4826c3960800,261112,3961181,259461,3961689,257810v508,-1650,1016,-3301,1524,-4699c3963721,251587,3964102,250190,3964610,248920v508,-1270,1016,-2540,1524,-3429c3966642,244602,3967023,243840,3967531,243332v508,-508,1016,-762,1524,-889c3969563,242443,3969944,242570,3970452,242951v508,381,1016,1143,1524,1905c3972484,245618,3972865,246635,3973373,247650v508,1143,1016,2413,1524,3556c3975405,252476,3975786,253873,3976294,255270v508,1397,1016,2794,1524,4191c3978199,260731,3978707,262128,3979215,263525v508,1270,1016,2540,1524,3810c3981120,268605,3981628,269748,3982136,271018v508,1143,1016,2286,1524,3429c3984041,275463,3984549,276606,3985057,277622v508,1016,1016,2032,1524,3048c3986962,281686,3987470,282702,3987978,283718v508,1017,1016,2032,1524,2921c3989883,287655,3990391,288672,3990899,289560v508,1016,1016,1905,1524,2921c3992804,293370,3993312,294386,3993820,295275v508,889,1016,1905,1397,2667c3995725,298831,3996233,299720,3996741,300482v508,890,1016,1652,1397,2286c3998646,303530,3999154,304165,3999662,304800v508,509,1016,1143,1397,1524c4001567,306832,4002075,307340,4002583,307594v508,381,1016,635,1397,762c4004488,308484,4004996,308610,4005504,308737v508,,1016,-127,1397,-253c4007409,308356,4007917,308102,4008425,307848v508,-254,889,-635,1397,-1016c4010330,306451,4010838,305943,4011346,305562v508,-508,889,-1015,1397,-1397c4013251,303657,4013759,303276,4014267,302895v508,-381,889,-761,1397,-1016c4016172,301752,4016680,301498,4017188,301498v508,,889,127,1397,254c4019093,302006,4019601,302387,4020109,302895v508,508,889,1143,1397,1905c4022014,305562,4022522,306451,4023030,307594v508,1016,889,2159,1397,3429c4024935,312420,4025443,313817,4025951,315341v381,1651,889,3302,1397,5080c4027856,322326,4028364,324231,4028872,326136v381,2032,889,4191,1397,6350c4030777,334645,4031285,336931,4031793,339217v381,2159,889,4445,1397,6731c4033698,348234,4034206,350520,4034714,352679v381,2159,889,4191,1397,6223c4036619,360934,4037127,362839,4037635,364490v381,1651,889,3302,1397,4699c4039540,370586,4040048,371729,4040556,372745v381,1016,889,1778,1397,2413c4042461,375793,4042969,376301,4043350,376555v508,254,1016,254,1524,254c4045382,376809,4045890,376555,4046271,376301v508,-127,1016,-508,1524,-762c4048303,375412,4048811,375031,4049192,374904v508,-127,1016,-127,1524,-127c4051224,374904,4051732,375158,4052113,375539v508,381,1016,889,1524,1524c4054145,377698,4054653,378587,4055034,379349v508,889,1016,1905,1524,2794c4057066,383032,4057574,384048,4057955,384810v508,889,1016,1651,1524,2286c4059987,387731,4060368,388239,4060876,388620v508,381,1016,635,1524,762c4062908,389509,4063289,389509,4063797,389509v508,,1016,-127,1524,-127c4065829,389382,4066210,389255,4066718,389255v508,,1016,,1524,127c4068750,389509,4069131,389763,4069639,389890v508,254,1016,635,1524,889c4071671,391160,4072052,391541,4072560,391795v508,381,1016,762,1524,1016c4074592,393065,4074973,393319,4075481,393446v508,254,1016,381,1524,381c4077386,393827,4077894,393827,4078402,393573v508,-127,1016,-381,1524,-635c4080307,392557,4080815,392176,4081323,391668v508,-508,1016,-1016,1524,-1651c4083228,389382,4083736,388620,4084244,387985v508,-762,1016,-1651,1524,-2413c4086149,384683,4086657,383794,4087165,382905v508,-1016,1016,-1905,1524,-2921c4089070,379095,4089578,378079,4090086,377190v508,-1016,1016,-1905,1524,-2794c4091991,373380,4092499,372491,4093007,371602v508,-1016,1016,-1778,1397,-2667c4094912,368046,4095420,367157,4095928,366268v508,-889,1016,-1651,1397,-2540c4097833,362966,4098341,362077,4098849,361315v508,-889,1016,-1778,1397,-2540c4100754,357886,4101262,357124,4101770,356235v508,-889,1016,-1651,1397,-2540c4103675,352806,4104183,351917,4104691,351028v508,-1016,1016,-1905,1397,-2921c4106596,347091,4107104,346075,4107612,344932v508,-1016,1016,-2159,1397,-3429c4109517,340233,4110025,338963,4110533,337566v508,-1397,889,-2921,1397,-4318c4112438,331724,4112946,330073,4113454,328422v508,-1651,889,-3302,1397,-4953c4115359,321818,4115867,320040,4116375,318389v508,-1651,889,-3302,1397,-4953c4118280,311912,4118788,310261,4119296,308864v508,-1524,889,-2921,1397,-4191c4121201,303403,4121709,302134,4122217,300990v508,-1143,889,-2286,1397,-3302c4124122,296672,4124630,295784,4125138,294767v508,-1016,889,-1905,1397,-2920c4127043,290703,4127551,289687,4128059,288417v381,-1270,889,-2667,1397,-4318c4129964,282448,4130472,280670,4130980,278511v381,-2159,889,-4445,1397,-7239c4132885,268478,4133393,265430,4133901,262128v381,-3429,889,-7112,1397,-11049c4135806,247142,4136314,242951,4136822,238760v381,-4318,889,-8763,1397,-13081c4138727,221361,4139235,216916,4139743,212979v381,-3937,889,-7874,1397,-11303c4141648,198374,4142156,195199,4142664,192786v381,-2413,889,-4445,1397,-5842c4144569,185547,4145077,184785,4145458,184404v508,-381,1016,-254,1524,255c4147490,185166,4147998,186182,4148379,187198v508,1143,1016,2540,1524,3811c4150411,192405,4150919,193929,4151300,195199v508,1398,1016,2667,1524,3811c4153332,200025,4153840,201041,4154221,201803v508,762,1016,1397,1524,1906c4156253,204343,4156761,204597,4157142,204978v508,382,1016,635,1524,1144c4159174,206502,4159682,207010,4160063,207645v508,635,1016,1270,1524,2286c4162095,210947,4162476,212090,4162984,213360v508,1397,1016,2921,1524,4572c4165016,219584,4165397,221488,4165905,223393v508,1779,1016,3810,1524,5588c4167937,230760,4168318,232664,4168826,234188v508,1524,1016,3048,1524,4191c4170858,239649,4171239,240538,4171747,241173v508,762,1016,1143,1524,1270c4173779,242570,4174160,242316,4174668,241935v508,-381,1016,-1016,1524,-1650c4176700,239522,4177081,238634,4177589,237744v508,-889,1016,-1778,1524,-2667c4179494,234315,4180002,233553,4180510,232918v508,-508,1016,-889,1524,-1016c4182415,231648,4182923,231775,4183431,232029v508,255,1016,762,1524,1270c4185336,233935,4185844,234823,4186352,235585v508,762,1016,1778,1524,2540c4188257,238887,4188765,239776,4189273,240411v508,508,1016,1016,1524,1270c4191178,241935,4191686,241935,4192194,241554v508,-254,1016,-889,1524,-1778c4194099,238887,4194607,237617,4195115,236220v508,-1523,1016,-3302,1397,-5334c4197020,228854,4197528,226568,4198036,224155v508,-2286,1016,-4953,1397,-7620c4199941,213868,4200449,211074,4200957,208407v508,-2667,1016,-5460,1397,-7873c4202862,197993,4203370,195580,4203878,193422v508,-2160,1016,-4065,1397,-5588c4205783,186310,4206291,184912,4206799,184150v508,-762,1016,-1270,1397,-1270c4208704,182880,4209212,183388,4209720,184150v508,889,889,2160,1397,3810c4211625,189611,4212133,191770,4212641,194056v508,2413,889,5080,1397,8001c4214546,204851,4215054,208153,4215562,211328v508,3175,889,6604,1397,10033c4217467,224790,4217975,228347,4218483,231775v508,3302,889,6859,1397,10034c4220388,245110,4220896,248285,4221404,251334v508,3047,889,5841,1397,8635c4223309,262636,4223817,265049,4224325,267462v508,2286,889,4318,1397,6223c4226230,275590,4226738,277368,4227246,278892v381,1397,889,2668,1397,3810c4229151,283845,4229659,284735,4230167,285497v381,762,889,1269,1397,1650c4232072,287401,4232580,287528,4233088,287528v381,-127,889,-381,1397,-889c4234993,286259,4235501,285497,4236009,284607v381,-889,889,-1905,1397,-3175c4237914,280162,4238422,278765,4238930,277114v381,-1524,889,-3302,1397,-5079c4240835,270256,4241343,268351,4241851,266447v381,-1779,889,-3811,1397,-5588c4243756,258953,4244264,257048,4244645,255270v508,-1778,1016,-3556,1524,-5207c4246677,248539,4247185,247015,4247566,245618v508,-1396,1016,-2667,1524,-3809c4249598,240665,4250106,239649,4250487,238760v508,-762,1016,-1524,1524,-2032c4252519,236093,4253027,235712,4253408,235459v508,-382,1016,-509,1524,-636c4255440,234823,4255948,234823,4256329,234950v508,127,1016,254,1524,509c4258361,235712,4258869,235966,4259250,236220v508,381,1016,635,1524,1016c4261282,237617,4261663,237998,4262171,238252v508,382,1016,762,1524,1270c4264203,239903,4264584,240411,4265092,240919v508,508,1016,1016,1524,1651c4267124,243332,4267505,243967,4268013,244856v508,762,1016,1651,1524,2667c4270045,248412,4270426,249428,4270934,250444v508,1016,1016,2159,1524,3175c4272966,254635,4273347,255651,4273855,256667v508,889,1016,1905,1524,2668c4275887,260097,4276268,260731,4276776,261239v508,508,1016,889,1524,1016c4278681,262510,4279189,262510,4279697,262382v508,-127,1016,-508,1524,-889c4281602,260985,4282110,260477,4282618,259715v508,-635,1016,-1524,1524,-2413c4284523,256413,4285031,255397,4285539,254509v508,-1017,1016,-2160,1524,-3175c4287444,250317,4287952,249174,4288460,248159v508,-1144,1016,-2160,1524,-3175c4290365,243967,4290873,242951,4291381,241809v508,-1017,1016,-2033,1524,-3175c4293286,237617,4293794,236474,4294302,235204v508,-1143,1016,-2413,1397,-3810c4296207,229997,4296715,228600,4297223,226949v508,-1651,1016,-3302,1397,-5207c4299128,219964,4299636,217932,4300144,215900v508,-2159,1016,-4318,1397,-6603c4302049,207137,4302557,204724,4303065,202438v508,-2413,1016,-4699,1397,-7112c4304970,193040,4305478,190627,4305986,188214v508,-2286,1016,-4699,1397,-6985c4307891,178816,4308399,176530,4308907,174117v508,-2413,1016,-4826,1397,-7366c4310812,164338,4311320,161798,4311828,159131v508,-2667,889,-5461,1397,-8382c4313733,147828,4314241,144907,4314749,141732v508,-3175,889,-6477,1397,-9906c4316654,128397,4317162,124841,4317670,121159v508,-3684,889,-7621,1397,-11558c4319575,105791,4320083,101727,4320591,97663v508,-4191,889,-8382,1397,-12573c4322496,80899,4323004,76581,4323512,72263v508,-4318,889,-8636,1397,-12953c4325417,54991,4325925,50800,4326433,46610v508,-4065,889,-8256,1397,-12066c4328338,30607,4328846,26797,4329354,23368v381,-3429,889,-6731,1397,-9525c4331259,11049,4331767,8510,4332275,6477v381,-2032,889,-3683,1397,-4826c4334180,762,4334688,,4335196,v381,,889,635,1397,1651c4337101,2667,4337609,4445,4338117,6350v381,2032,889,4572,1397,7239c4340022,16256,4340530,19431,4341038,22352v381,3048,889,6223,1397,9145c4342943,34417,4343451,37465,4343959,40005v381,2540,889,4953,1397,6858c4345864,48768,4346372,50292,4346753,51562v508,1143,1016,1778,1524,2286c4348785,54229,4349293,54356,4349674,54356v508,,1016,-381,1524,-508c4351706,53594,4352214,53340,4352595,53340v508,,1016,127,1524,635c4354627,54483,4355135,55245,4355516,56388v508,1143,1016,2667,1524,4699c4357548,62992,4358056,65405,4358437,68072v508,2667,1016,5715,1524,8890c4360469,80137,4360850,83693,4361358,87376v508,3556,1016,7366,1524,11049c4363390,102235,4363771,106045,4364279,109855v508,3810,1016,7620,1524,11304c4366311,124968,4366692,128524,4367200,132207v508,3556,1016,6985,1524,10541c4369232,146177,4369613,149479,4370121,152781v508,3303,1016,6604,1524,9906c4372153,165862,4372534,169164,4373042,172339v508,3175,1016,6477,1524,9652c4375074,185293,4375455,188468,4375963,191770v508,3302,1016,6477,1524,9779c4377995,204851,4378376,208026,4378884,211201v508,3175,1016,6350,1524,9525c4380789,223774,4381297,226822,4381805,229616v508,2921,1016,5715,1524,8509c4383710,240792,4384218,243332,4384726,245872v508,2413,1016,4700,1524,6985c4386631,255016,4387139,257175,4387647,259207v508,2159,1016,4065,1524,6096c4389552,267209,4390060,269113,4390568,270891v508,1906,1016,3810,1524,5715c4392473,278385,4392981,280289,4393489,282194v508,1778,1016,3683,1524,5588c4395394,289687,4395902,291592,4396410,293497v508,1778,1016,3683,1397,5588c4398315,300990,4398823,302768,4399331,304547v508,1904,1016,3682,1397,5460c4401236,311659,4401744,313436,4402252,314960v508,1651,1016,3302,1397,4826c4404157,321310,4404665,322707,4405173,324104v508,1397,1016,2667,1397,3810c4407078,329184,4407586,330327,4408094,331470v508,1016,1016,2032,1397,3048c4409999,335534,4410507,336296,4411015,337185v508,889,1016,1651,1397,2413c4412920,340233,4413428,340868,4413936,341503v508,635,889,1143,1397,1651c4415841,343662,4416349,344043,4416857,344297v508,381,889,635,1397,762c4418762,345059,4419270,345186,4419778,344932v508,-127,889,-381,1397,-889c4421683,343535,4422191,342900,4422699,342011v508,-1016,889,-2159,1397,-3683c4424604,336804,4425112,335026,4425620,332867v508,-2286,889,-4826,1397,-7747c4427525,322072,4428033,318643,4428541,314833v508,-3810,889,-8128,1397,-12699c4430446,297561,4430954,292481,4431462,287147v381,-5207,889,-10795,1397,-16510c4433367,264922,4433875,258953,4434383,253238v381,-5841,889,-11684,1397,-17272c4436288,230251,4436796,224790,4437304,219456v381,-5207,889,-10287,1397,-14986c4439209,199772,4439717,195326,4440225,191262v381,-4190,889,-8127,1397,-11684c4442130,175895,4442638,172466,4443146,169291v381,-3175,889,-6223,1397,-9017c4445051,157480,4445559,154813,4446067,152654v381,-2286,889,-4318,1397,-5842c4447972,145161,4448480,144018,4448861,143256v508,-634,1016,-889,1524,-508c4450893,143129,4451401,144018,4451782,145415v508,1524,1016,3557,1524,5970c4453814,153797,4454322,156972,4454703,160147v508,3302,1016,7113,1524,10922c4456735,175006,4457243,179197,4457624,183388v508,4318,1016,8636,1524,13081c4459656,200914,4460164,205360,4460545,209804v508,4445,1016,8890,1524,13335c4462577,227457,4462958,231902,4463466,236220v508,4318,1016,8509,1524,12573c4465498,252985,4465879,256922,4466387,260859v508,3809,1016,7619,1524,11176c4468419,275590,4468800,279019,4469308,282194v508,3048,1016,6096,1524,8763c4471340,293624,4471721,296164,4472229,298450v508,2160,1016,4191,1524,5842c4474261,305943,4474642,307340,4475150,308356v508,1016,1016,1779,1524,2159c4477182,310897,4477563,310897,4478071,310515v508,-380,1016,-1016,1524,-2031c4479976,307340,4480484,305816,4480992,304165v508,-1651,1016,-3810,1524,-5968c4482897,296037,4483405,293497,4483913,290957v508,-2413,1016,-5080,1524,-7366c4485818,281305,4486326,278892,4486834,276987v508,-1905,1016,-3683,1524,-4952c4488739,270764,4489247,269875,4489755,269367v508,-381,1016,-507,1524,-254c4491660,269494,4492168,270129,4492676,270891v508,889,1016,2032,1524,2921c4494581,274828,4495089,275972,4495597,276860v508,762,1016,1651,1397,2032c4497502,279400,4498010,279654,4498518,279527v508,,1016,-508,1397,-1142c4500423,277749,4500931,276734,4501439,275717v508,-1143,1016,-2540,1397,-3810c4503344,270637,4503852,269240,4504360,268097v508,-1143,1016,-2286,1397,-3048c4506265,264287,4506773,263779,4507281,263779v508,-127,1016,127,1397,889c4509186,265303,4509694,266447,4510202,267843v508,1524,1016,3429,1397,5588c4512107,275590,4512615,278130,4513123,280797v508,2667,889,5715,1397,8637c4515028,292354,4515536,295529,4516044,298577v508,3048,889,6223,1397,9145c4517949,310515,4518457,313436,4518965,315976v508,2540,889,4826,1397,6731c4520870,324612,4521378,326390,4521886,327533v508,1143,889,1905,1397,2032c4523791,329819,4524299,329565,4524807,328803v508,-762,889,-2032,1397,-3810c4526712,323342,4527220,321056,4527728,318516v508,-2413,889,-5461,1397,-8381c4529633,307213,4530141,303911,4530649,300863v381,-3048,889,-6096,1397,-8763c4532554,289434,4533062,286893,4533570,284988v381,-1904,889,-3302,1397,-4191c4535348,280035,4535983,279654,4536491,279909v381,253,889,1142,1397,2413c4538396,283591,4538904,285497,4539412,287528v381,2032,889,4572,1397,7112c4541317,297307,4541825,300101,4542333,302768v381,2794,889,5588,1397,8255c4544238,313690,4544746,316357,4545254,318770v381,2413,889,4699,1397,6858c4547159,327660,4547667,329692,4548048,331343v508,1651,1016,3175,1524,4445c4550080,337058,4550588,338201,4550969,339217v508,889,1016,1524,1524,2032c4553001,341630,4553509,342011,4553890,342011v508,,1016,-127,1524,-635c4555922,340995,4556430,340360,4556811,339344v508,-889,1016,-2032,1524,-3429c4558843,334518,4559351,332994,4559732,331216v508,-1651,1016,-3683,1524,-5588c4561764,323723,4562272,321691,4562653,319786v508,-1905,1016,-3810,1524,-5461c4564685,312801,4565066,311277,4565574,310135v508,-1017,1016,-1779,1524,-2033c4567606,307722,4567987,307848,4568495,308356v508,635,1016,1651,1524,3048c4570527,312801,4570908,314579,4571416,316738v508,2032,1016,4572,1524,6985c4573448,326263,4573829,329057,4574337,331724v508,2794,1016,5588,1524,8255c4576369,342646,4576750,345313,4577258,347726v508,2413,1016,4699,1524,6858c4579290,356743,4579671,358775,4580179,360553v508,1905,1016,3429,1524,4953c4582084,367030,4582592,368427,4583100,369697v508,1270,1016,2413,1524,3429c4585005,374269,4585513,375158,4586021,376047v508,889,1016,1778,1524,2540c4587926,379349,4588434,380111,4588942,380746v508,635,1016,1143,1524,1778c4590847,383032,4591355,383540,4591863,384048v508,508,1016,1016,1524,1397c4593768,385953,4594276,386334,4594784,386715v508,381,1016,762,1524,1143c4596689,388239,4597197,388620,4597705,388874v508,381,1016,635,1397,1016c4599610,390144,4600118,390398,4600626,390652v508,254,1016,508,1397,635c4602531,391541,4603039,391668,4603547,391795v508,254,1016,381,1397,635c4605452,392557,4605960,392684,4606468,392811v508,127,1016,254,1397,254c4608373,393192,4608881,393319,4609389,393446v508,,1016,127,1397,127c4611294,393573,4611802,393573,4612310,393573v508,,1016,,1397,c4614215,393446,4614723,393446,4615231,393319v508,,889,-127,1397,-254c4617136,392938,4617644,392811,4618152,392684v508,-127,889,-254,1397,-508c4620057,392049,4620565,391795,4621073,391541v508,-127,889,-381,1397,-762c4622978,390525,4623486,390271,4623994,389890v508,-254,889,-635,1397,-1016c4625899,388493,4626407,387985,4626915,387604v508,-381,889,-889,1397,-1270c4628820,385826,4629328,385318,4629836,384810v508,-381,889,-1016,1397,-1524c4631741,382778,4632249,382270,4632757,381635v381,-508,889,-1143,1397,-1778c4634662,379222,4635170,378587,4635678,377825v381,-635,889,-1397,1397,-2159c4637583,374904,4638091,374142,4638599,373253v381,-762,889,-1651,1397,-2540c4640504,369951,4641012,369062,4641520,368046v381,-889,889,-1778,1397,-2794c4643425,364363,4643933,363347,4644441,362331v381,-1016,889,-1905,1397,-3048c4646346,358267,4646854,357251,4647362,356235v381,-1016,889,-2032,1397,-3048c4649267,352171,4649775,351028,4650156,350012v508,-889,1016,-1905,1524,-2794c4652188,346329,4652696,345440,4653077,344551v508,-762,1016,-1524,1524,-2159c4655109,341630,4655617,341122,4655998,340614v508,-508,1016,-1016,1524,-1270c4658030,338963,4658538,338709,4658919,338709v508,-127,1016,-254,1524,-127c4660951,338709,4661459,338836,4661840,339217v508,254,1016,635,1524,1143c4663872,340995,4664253,341630,4664761,342392v508,635,1016,1524,1524,2413c4666793,345694,4667174,346710,4667682,347853v508,1016,1016,2159,1524,3302c4669714,352298,4670095,353568,4670603,354711v508,1270,1016,2540,1524,3810c4672635,359664,4673016,360934,4673524,362204v508,1143,1016,2413,1524,3556c4675556,366903,4675937,368173,4676445,369316v508,1143,1016,2159,1524,3175c4678477,373634,4678858,374523,4679366,375539v508,889,1016,1778,1524,2667c4681271,379095,4681779,379857,4682287,380619v508,762,1016,1397,1524,2032c4684192,383286,4684700,383921,4685208,384429v508,508,1016,1016,1524,1524c4687113,386334,4687621,386842,4688129,387223v508,381,1016,762,1524,1016c4690034,388493,4690542,388874,4691050,389128v508,127,1016,381,1524,508c4692955,389763,4693463,389890,4693971,389890v508,,1016,127,1524,127c4695876,389890,4696384,389890,4696892,389763v508,-127,1016,-254,1397,-381c4698797,389128,4699305,389001,4699813,388747v508,-254,1016,-508,1397,-889c4701718,387604,4702226,387223,4702734,386969v508,-381,1016,-889,1397,-1270c4704639,385318,4705147,384810,4705655,384302v508,-508,1016,-1016,1397,-1651c4707560,382143,4708068,381508,4708576,380873v508,-635,1016,-1270,1397,-1905c4710481,378206,4710989,377571,4711497,376809v508,-762,1016,-1524,1397,-2286c4713402,373634,4713910,372872,4714418,371983v508,-889,889,-1778,1397,-2667c4716323,368300,4716831,367411,4717339,366395v508,-889,889,-1905,1397,-2794c4719244,362585,4719752,361569,4720260,360553v508,-1016,889,-2032,1397,-2921c4722165,356616,4722673,355727,4723181,354838v508,-1016,889,-1905,1397,-2667c4725086,351282,4725594,350393,4726102,349631v508,-762,889,-1397,1397,-2159c4728007,346837,4728515,346075,4729023,345440v508,-635,889,-1143,1397,-1651c4730928,343154,4731436,342646,4731944,342265v381,-508,889,-889,1397,-1397c4733849,340487,4734357,340106,4734865,339852v381,-381,889,-635,1397,-889c4736770,338709,4737278,338455,4737786,338201v381,-254,889,-381,1397,-508c4739691,337566,4740199,337439,4740707,337312v381,-127,889,-254,1397,-254c4742612,336931,4743120,336931,4743628,336931v381,-127,889,-127,1397,c4745533,336931,4746041,336931,4746549,337058v381,,889,127,1397,127c4748454,337312,4748962,337312,4749343,337439v508,,1016,127,1524,127c4751375,337566,4751883,337693,4752264,337693v508,,1016,-127,1524,-127c4754296,337439,4754804,337312,4755185,337185v508,-127,1016,-381,1524,-635c4757217,336296,4757725,336042,4758106,335661v508,-381,1016,-762,1524,-1270c4760138,333883,4760646,333375,4761027,332740v508,-762,1016,-1524,1524,-2413c4763059,329438,4763567,328549,4763948,327406v508,-1016,1016,-2159,1524,-3429c4765980,322707,4766361,321310,4766869,320040v508,-1397,1016,-2921,1524,-4318c4768901,314325,4769282,312801,4769790,311404v508,-1397,1016,-2667,1524,-3937c4771822,306324,4772203,305181,4772711,304292v508,-1016,1016,-1778,1524,-2286c4774743,301498,4775124,301117,4775632,301117v508,-127,1016,,1524,255c4777664,301752,4778045,302260,4778553,303022v508,635,1016,1651,1524,2667c4780585,306705,4780966,307975,4781474,309245v508,1270,1016,2667,1524,4064c4783379,314706,4783887,316230,4784395,317627v508,1524,1016,3048,1524,4445c4786300,323469,4786808,324993,4787316,326263v508,1397,1016,2794,1524,4064c4789221,331724,4789729,332994,4790237,334137v508,1270,1016,2413,1524,3556c4792142,338963,4792650,340106,4793158,341249v508,1016,1016,2159,1524,3302c4795063,345567,4795571,346583,4796079,347726v508,1016,1016,2032,1524,3048c4797984,351790,4798492,352679,4799000,353695v508,889,1016,1778,1397,2667c4800905,357251,4801413,358140,4801921,359029v508,889,1016,1778,1397,2540c4803826,362458,4804334,363220,4804842,364109v508,762,1016,1524,1397,2286c4806747,367157,4807255,367919,4807763,368681v508,762,1016,1524,1397,2159c4809668,371602,4810176,372237,4810684,372999v508,635,1016,1270,1397,1905c4812589,375539,4813097,376047,4813605,376682v508,635,889,1143,1397,1778c4815510,378968,4816018,379476,4816526,379984v508,635,889,1143,1397,1651c4818431,382143,4818939,382651,4819447,383159v508,381,889,889,1397,1397c4821352,385064,4821860,385445,4822368,385826v508,381,889,889,1397,1270c4824273,387477,4824781,387858,4825289,388112v508,381,889,762,1397,1016c4827194,389509,4827702,389890,4828210,390144v508,254,889,635,1397,889c4830115,391287,4830623,391541,4831131,391795v508,127,889,381,1397,635c4833036,392557,4833544,392684,4834052,392938v381,127,889,254,1397,381c4835957,393319,4836465,393446,4836973,393446v381,127,889,254,1397,254c4838878,393700,4839386,393827,4839894,393827v381,,889,,1397,c4841799,393827,4842307,393827,4842815,393827v381,,889,,1397,-127c4844720,393573,4845228,393573,4845736,393446v381,-254,889,-381,1397,-635c4847641,392557,4848149,392303,4848657,392049v381,-254,889,-635,1397,-1016c4850562,390652,4851070,390144,4851451,389636v508,-381,1016,-1016,1524,-1651c4853483,387477,4853991,386715,4854372,385953v508,-762,1016,-1524,1524,-2413c4856404,382651,4856912,381635,4857293,380619v508,-1016,1016,-2159,1524,-3302c4859325,376174,4859833,375031,4860214,373888v508,-1143,1016,-2286,1524,-3429c4862246,369443,4862754,368427,4863135,367411v508,-889,1016,-1651,1524,-2413c4865167,364236,4865675,363474,4866056,362966v508,-635,1016,-1016,1524,-1524c4868088,361061,4868469,360553,4868977,360299v508,-381,1016,-635,1524,-1016c4871009,359029,4871390,358648,4871898,358394v508,-254,1016,-381,1524,-635c4873930,357632,4874311,357378,4874819,357251v508,-127,1016,-127,1524,-127c4876851,357124,4877232,357251,4877740,357378v508,254,1016,508,1524,889c4879772,358648,4880153,359156,4880661,359791v508,635,1016,1397,1524,2159c4882693,362839,4883074,363728,4883582,364744v508,1016,1016,2159,1524,3175c4885487,369062,4885995,370205,4886503,371348v508,1143,1016,2286,1524,3429c4888408,375920,4888916,377063,4889424,378079v508,1016,1016,1905,1524,2794c4891329,381762,4891837,382524,4892345,383286v508,762,1016,1397,1524,1905c4894250,385826,4894758,386334,4895266,386715v508,381,1016,635,1524,889c4897171,387858,4897679,387985,4898187,388112v508,,1016,,1524,-127c4900092,387858,4900600,387604,4901108,387350v508,-381,1016,-889,1397,-1524c4903013,385191,4903521,384429,4904029,383540v508,-889,1016,-1905,1397,-3048c4905934,379222,4906442,377825,4906950,376428v508,-1524,1016,-3175,1397,-4826c4908855,369951,4909363,368173,4909871,366395v508,-1778,1016,-3683,1397,-5461c4911776,359156,4912284,357378,4912792,355600v508,-1651,1016,-3302,1397,-4699c4914697,349504,4915205,348107,4915713,346964v508,-1016,889,-2032,1397,-2667c4917618,343535,4918126,343027,4918634,342773v508,-254,889,-254,1397,-127c4920539,342773,4921047,343281,4921555,343789v508,508,889,1397,1397,2159c4923460,346837,4923968,347853,4924476,348996v508,1016,889,2159,1397,3175c4926381,353314,4926889,354457,4927397,355473v508,1143,889,2159,1397,3048c4929302,359537,4929810,360426,4930318,361315v508,889,889,1778,1397,2540c4932223,364617,4932731,365379,4933239,366014v381,762,889,1397,1397,2159c4935144,368808,4935652,369443,4936160,370078v381,635,889,1270,1397,1905c4938065,372491,4938573,373126,4939081,373634v381,635,889,1143,1397,1651c4940986,375793,4941494,376301,4942002,376809v381,508,889,1016,1397,1524c4943907,378714,4944415,379222,4944923,379603v381,381,889,889,1397,1270c4946828,381381,4947336,381762,4947844,382143v381,381,889,889,1397,1270c4949749,383794,4950257,384175,4950638,384556v508,508,1016,889,1524,1270c4952670,386334,4953178,386715,4953559,387223v508,508,1016,1016,1524,1524c4955591,389255,4956099,389763,4956480,390271v508,635,1016,1143,1524,1651c4958512,392430,4959147,393192,4959401,393446e" filled="f" strokecolor="#9c1f0a" strokeweight="1.56pt">
                  <v:stroke endcap="round"/>
                  <v:path arrowok="t" textboxrect="0,0,4959401,395351"/>
                </v:shape>
                <v:shape id="Shape 29819" o:spid="_x0000_s1076" style="position:absolute;left:1469;top:19636;width:49594;height:3992;visibility:visible;mso-wrap-style:square;v-text-anchor:top" coordsize="4959401,39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" path="m,392557v483,127,978,127,1460,127c1943,392684,2426,392684,2921,392684v483,,965,,1461,-127c4864,392557,5347,392557,5842,392557v483,,965,,1448,-127c7785,392430,8268,392303,8750,392303v483,,978,-127,1461,-127c10693,392176,11189,392049,11671,392049v483,-127,966,-127,1461,-127c13614,391922,14097,391795,14592,391795v483,-127,965,-127,1448,-127c16535,391668,17018,391541,17501,391541v495,,978,,1460,c19444,391414,19939,391414,20422,391414v482,-127,977,-127,1460,-127c22365,391287,22847,391160,23343,391160v482,,965,-127,1460,-127c25286,391033,25768,390906,26251,390906v495,-127,978,-127,1460,-127c28207,390652,28689,390652,29172,390525v482,,978,-127,1460,-127c31115,390271,31610,390271,32093,390144v483,-127,965,-127,1460,-254c34036,389890,34519,389763,35014,389763v482,-127,965,-127,1448,-254c36957,389509,37440,389382,37922,389255v496,,978,,1461,-127c39865,389128,40361,389001,40843,389001v483,-127,965,-127,1461,-254c42786,388747,43269,388747,43764,388620v483,,965,,1461,-127c45707,388493,46190,388493,46673,388366v495,,977,,1460,-127c48628,388239,49111,388239,49593,388239v483,-127,978,-127,1461,-254c51537,387985,52032,387985,52515,387858v482,,965,,1460,-127c54458,387731,54940,387731,55435,387731v483,,966,-127,1448,-127c57379,387604,57861,387604,58344,387604v482,-127,978,-127,1460,-127c60287,387477,60782,387477,61265,387477v482,,965,,1460,c63208,387477,63690,387477,64186,387477v482,,965,-127,1460,-127c66129,387350,66612,387350,67094,387350v495,,978,,1461,-127c69050,387223,69532,387223,70015,387223v483,,978,-127,1461,-127c71958,387096,72441,386969,72936,386969v483,,965,,1461,c74879,386842,75362,386842,75844,386842v496,,978,,1461,c77800,386842,78283,386842,78765,386842v496,,978,,1461,c80709,386842,81204,386969,81686,386969v483,,966,,1461,c83629,386969,84112,386969,84607,386969v483,,966,,1461,c86551,386969,87033,386969,87516,386969v495,,978,,1460,c89459,386969,89954,386969,90437,386969v482,,978,,1460,c92380,386969,92862,386969,93358,386969v482,,965,,1460,c95301,386842,95783,386842,96279,386842v482,-127,965,-127,1448,-254c98222,386588,98704,386461,99187,386461v483,-127,978,-127,1461,-254c101130,386207,101625,386080,102108,386080v483,-127,965,-254,1460,-254c104051,385826,104534,385699,105029,385699v483,-127,965,-127,1448,-127c106972,385445,107455,385445,107937,385445v496,,978,-127,1461,-127c109880,385318,110376,385318,110858,385318v483,,978,,1461,c112801,385318,113284,385191,113779,385191v483,,966,,1461,c115722,385191,116205,385191,116688,385191v495,,977,,1460,c118643,385191,119126,385191,119609,385191v482,,978,,1460,c121552,385191,122047,385064,122530,385064v482,,965,,1460,-127c124473,384937,124955,384937,125451,384937v482,,965,-127,1447,-127c127394,384810,127876,384810,128359,384683v495,,978,,1460,-127c130302,384556,130797,384556,131280,384556v483,,978,-127,1460,-127c133223,384429,133706,384302,134201,384302v483,,965,,1460,c136144,384175,136627,384175,137109,384175v495,,978,,1461,c139065,384175,139548,384175,140030,384175v483,,978,,1461,-127c141973,384048,142469,384048,142951,384048v483,-127,965,-127,1461,-127c144894,383794,145377,383794,145872,383794v483,-127,965,-127,1448,-254c147815,383540,148298,383413,148781,383413v495,-127,977,-127,1460,-127c150724,383286,151219,383159,151702,383159v482,,977,-127,1460,-127c153645,383032,154127,383032,154623,383032v482,,965,,1460,c156566,383032,157048,383032,157531,383032v495,,978,,1460,c159487,383032,159969,383032,160452,383032v482,,978,,1460,-127c162395,382905,162878,382905,163373,382905v482,,965,,1460,-127c165316,382778,165799,382778,166294,382778v482,,965,,1448,c168237,382651,168720,382651,169202,382651v495,,978,,1461,c171145,382524,171641,382524,172123,382397v483,,978,,1461,-127c174066,382270,174549,382143,175044,382016v483,,965,-127,1461,-127c176987,381762,177470,381762,177952,381762v496,-127,978,-127,1461,-254c179896,381508,180391,381508,180873,381381v483,,978,,1461,c182817,381381,183299,381254,183794,381254v483,,966,,1461,-127c185738,381127,186220,381000,186715,381000v483,-127,966,-127,1448,-254c188659,380619,189141,380619,189624,380492v495,-127,978,-127,1460,-254c191567,380111,192062,380111,192545,379984v482,,965,-127,1460,-127c194488,379730,194970,379730,195466,379730v482,-127,965,-127,1448,-127c197409,379603,197891,379603,198374,379603v495,,978,-127,1461,-127c200330,379476,200812,379349,201295,379349v483,-127,978,-127,1461,-254c203238,378968,203721,378968,204216,378841v483,-127,965,-127,1461,-254c206159,378587,206642,378460,207137,378460v483,-127,965,-127,1448,-127c209080,378333,209563,378333,210045,378333v483,,978,,1461,c211988,378333,212484,378333,212966,378460v483,,966,,1461,c214909,378333,215392,378333,215887,378333v483,,966,-127,1461,-127c217830,378206,218313,378079,218796,378079v495,,978,,1460,c220739,378079,221234,378079,221717,378079v482,,978,,1460,c223660,378206,224142,378206,224638,378206v482,127,965,127,1460,127c226581,378460,227063,378460,227546,378460v495,,978,,1460,c229502,378587,229984,378587,230467,378460v482,,978,,1460,c232410,378460,232905,378460,233388,378460v483,-127,965,-127,1460,-127c235331,378206,235814,378206,236309,378206v483,,965,-127,1448,-127c238252,378079,238735,377952,239217,377952v496,,978,,1461,-127c241160,377825,241656,377698,242138,377698v483,,978,-127,1461,-127c244081,377571,244564,377444,245059,377444v483,-127,965,-127,1461,-127c247002,377317,247485,377190,247968,377190v495,,977,,1460,-127c249923,377063,250406,377063,250889,376936v482,,977,,1460,-127c252832,376809,253327,376809,253810,376809v482,-127,965,-127,1460,-127c255753,376555,256235,376555,256731,376555v495,,1003,-127,1511,-127c258623,376428,259131,376428,259639,376301v508,,1016,,1524,c261544,376301,262052,376174,262560,376174v508,,1016,,1397,c264465,376047,264973,376047,265481,376047v508,,1016,,1397,-127c267386,375920,267894,375920,268402,375920v508,,1016,,1397,-127c270307,375793,270815,375793,271323,375793v508,,1016,,1397,c273228,375666,273736,375666,274244,375666v508,,1016,-127,1397,-127c276149,375539,276657,375539,277165,375539v508,-127,1016,-127,1397,-127c279070,375412,279578,375285,280086,375285v508,,889,,1397,-127c281991,375158,282499,375158,283007,375158v508,-127,889,-127,1397,-127c284912,375031,285420,374904,285928,374904v508,,889,-127,1397,-127c287833,374777,288341,374650,288849,374650v508,,889,,1397,-127c290754,374523,291262,374396,291770,374396v508,,889,-127,1397,-127c293675,374142,294183,374142,294691,374142v508,-127,889,-254,1397,-254c296596,373761,297104,373761,297612,373634v381,,889,-127,1397,-127c299517,373380,300025,373380,300533,373253v381,-127,889,-127,1397,-254c302438,372999,302946,372872,303454,372872v381,-127,889,-127,1397,-254c305359,372618,305867,372618,306375,372491v381,,889,,1397,-127c308280,372364,308788,372364,309296,372237v381,,889,,1397,c311201,372237,311709,372237,312217,372237v381,,889,-127,1397,-127c314122,372110,314630,372110,315011,372110v508,,1016,,1524,c317043,372110,317551,372110,317932,372110v508,,1016,,1524,c319964,372110,320472,371983,320853,371983v508,,1016,-127,1524,-127c322885,371729,323393,371729,323774,371602v508,,1016,-127,1524,-254c325806,371348,326314,371221,326695,371221v508,,1016,-127,1524,-127c328727,371094,329235,370967,329616,370967v508,,1016,,1524,c331648,370967,332029,371094,332537,371094v508,,1016,,1524,c334569,371094,334950,370967,335458,370967v508,,1016,-127,1524,-127c337490,370713,337871,370586,338379,370586v508,-127,1016,-254,1524,-254c340411,370205,340792,370078,341300,369951v508,-127,1016,-127,1524,-254c343332,369697,343713,369570,344221,369570v508,,1016,,1524,c346253,369570,346634,369570,347142,369570v508,,1016,,1524,c349047,369570,349555,369570,350063,369570v508,,1016,,1524,c351968,369570,352476,369443,352984,369443v508,,1016,,1524,-127c354889,369316,355397,369316,355905,369316v508,,1016,,1524,-127c357810,369189,358318,369189,358826,369189v508,,1016,,1524,c360731,369189,361239,369316,361747,369189v508,,1016,,1524,c363652,369189,364160,369189,364668,369189v508,-127,1016,-127,1397,-127c366573,369062,367081,369062,367589,369062v508,,1016,,1397,c369494,369062,370002,368935,370510,368935v508,,1016,,1397,c372415,368935,372923,368935,373431,368935v508,-127,1016,-127,1397,-127c375336,368808,375844,368681,376352,368681v508,-127,1016,-127,1397,-127c378257,368427,378765,368427,379273,368427v508,-127,889,-127,1397,-127c381178,368300,381686,368300,382194,368300v508,,889,,1397,c384099,368300,384607,368173,385115,368173v508,,889,,1397,c387020,368046,387528,368046,388036,367919v508,,889,,1397,-127c389941,367792,390449,367665,390957,367538v508,,889,,1397,-127c392862,367411,393370,367284,393878,367284v508,,889,,1397,-127c395783,367157,396291,367157,396799,367157v381,,889,-127,1397,-127c398704,367030,399212,366903,399720,366903v381,,889,-127,1397,-127c401625,366776,402133,366649,402641,366522v381,,889,-127,1397,-127c404546,366268,405054,366268,405562,366141v381,,889,-127,1397,-127c407467,366014,407975,366014,408483,365887v381,,889,-127,1397,-127c410388,365760,410896,365633,411404,365633v381,,889,,1397,-127c413309,365506,413817,365506,414198,365506v508,,1016,,1524,-127c416230,365379,416738,365379,417119,365379v508,,1016,,1524,c419151,365379,419659,365379,420040,365379v508,,1016,,1524,c422072,365252,422580,365252,422961,365252v508,-127,1016,-127,1524,-254c424993,364998,425501,364871,425882,364871v508,-127,1016,-127,1524,-254c427914,364490,428422,364490,428803,364363v508,,1016,,1524,c430835,364236,431216,364236,431724,364236v508,-127,1016,-127,1524,-127c433756,364109,434137,364109,434645,364109v508,-127,1016,-127,1524,-127c436677,363982,437058,363855,437566,363855v508,-127,1016,-127,1524,-254c439598,363601,439979,363474,440487,363474v508,,1016,-127,1524,-127c442519,363220,442900,363220,443408,363220v508,,1016,,1524,c445440,363220,445821,363220,446329,363220v508,,1016,,1524,c448234,363220,448742,363220,449250,363220v508,-127,1016,-127,1524,-127c451155,363093,451663,363093,452171,362966v508,,1016,,1524,-127c454076,362839,454584,362712,455092,362585v508,,1016,-127,1524,-127c456997,362331,457505,362204,458013,362204v508,-127,1016,-127,1524,-254c459918,361823,460426,361696,460934,361696v508,-127,1016,-127,1524,-254c462839,361315,463347,361315,463855,361188v508,,1016,-127,1397,-127c465760,360934,466268,360934,466776,360807v508,-127,1016,-127,1397,-254c468681,360553,469189,360426,469697,360426v508,-127,1016,-127,1397,-254c471602,360172,472110,360045,472618,360045v508,-127,1016,-127,1397,-254c474523,359664,475031,359664,475539,359537v508,,1016,-127,1397,-127c477444,359283,477952,359283,478460,359283v508,-127,1016,-127,1397,-254c480365,359029,480873,359029,481381,358902v508,,889,-127,1397,-127c483286,358648,483794,358648,484302,358521v508,,889,-127,1397,-254c486207,358267,486715,358140,487223,358013v508,,889,-127,1397,-127c489128,357759,489636,357759,490144,357632v508,,889,-127,1397,-127c492049,357505,492557,357378,493065,357378v508,-127,889,-127,1397,-127c494970,357251,495478,357124,495986,357124v508,-127,889,-127,1397,-254c497891,356743,498399,356743,498907,356616v381,-127,889,-127,1397,-254c500812,356235,501320,356108,501828,355981v381,,889,-127,1397,-254c503733,355727,504241,355600,504749,355600v381,-127,889,-127,1397,-127c506654,355346,507162,355346,507670,355346v381,-127,889,-127,1397,-127c509575,355092,510083,355092,510591,355092v381,-127,889,-254,1397,-254c512496,354711,513004,354711,513512,354584v381,-127,889,-254,1397,-254c515417,354203,515925,354076,516306,354076v508,-127,1016,-127,1524,-254c518338,353695,518846,353695,519227,353568v508,,1016,,1524,-127c521259,353441,521767,353441,522148,353314v508,,1016,,1524,-127c524180,353187,524688,353187,525069,353060v508,,1016,,1524,-127c527101,352933,527609,352806,527990,352679v508,,1016,-127,1524,-254c530022,352298,530530,352298,530911,352171v508,-127,1016,-254,1524,-254c532943,351790,533324,351790,533832,351663v508,-127,1016,-127,1524,-254c535864,351409,536245,351409,536753,351282v508,,1016,,1524,-127c538785,351155,539166,351155,539674,351028v508,-127,1016,-127,1524,-254c541706,350647,542087,350647,542595,350520v508,-127,1016,-254,1524,-381c544627,350012,545008,349885,545516,349758v508,-127,1016,-254,1524,-381c547548,349250,547929,349250,548437,349123v508,-127,1016,-127,1524,-254c550342,348742,550850,348742,551358,348615v508,,1016,-127,1524,-254c553263,348361,553771,348234,554279,348107v508,-127,1016,-254,1524,-381c556184,347599,556692,347599,557200,347472v508,-127,1016,-381,1524,-508c559105,346837,559613,346837,560121,346710v508,-127,1016,-254,1524,-381c562026,346202,562534,346202,563042,346075v508,,1016,-127,1524,-127c564947,345821,565455,345694,565963,345694v508,-127,1016,-254,1397,-381c567868,345313,568376,345186,568884,345059v508,-127,1016,-254,1397,-381c570789,344424,571297,344297,571805,344170v508,-127,1016,-254,1397,-508c573710,343535,574218,343408,574726,343281v508,-127,1016,-254,1397,-381c576631,342773,577139,342646,577647,342519v508,-127,1016,-254,1397,-381c579552,342011,580060,341884,580568,341757v508,-127,889,-254,1397,-381c582473,341249,582981,341122,583489,340995v508,-127,889,-254,1397,-508c585394,340360,585902,340233,586410,340106v508,-127,889,-254,1397,-508c588315,339471,588823,339344,589331,339217v508,-254,889,-381,1397,-508c591236,338455,591744,338328,592252,338201v508,-127,889,-381,1397,-508c594157,337566,594665,337439,595173,337312v508,-127,889,-254,1397,-508c597078,336677,597586,336550,598094,336423v508,-254,889,-381,1397,-508c599999,335788,600507,335661,601015,335534v381,-254,889,-381,1397,-508c602920,334772,603428,334645,603936,334518v381,-254,889,-381,1397,-508c605841,333883,606349,333629,606857,333502v381,-127,889,-254,1397,-381c608762,332994,609270,332867,609778,332740v381,-127,889,-254,1397,-381c611683,332232,612191,332105,612699,331978v381,-127,889,-254,1397,-381c614604,331470,615112,331343,615620,331216v381,-254,889,-381,1397,-508c617525,330454,618033,330200,618414,330073v508,-254,1016,-381,1524,-635c620446,329311,620954,329057,621335,328803v508,-127,1016,-381,1524,-508c623367,328041,623875,327914,624256,327660v508,-254,1016,-381,1524,-635c626288,326898,626796,326644,627177,326390v508,-127,1016,-381,1524,-635c629209,325501,629717,325247,630098,324993v508,-254,1016,-508,1524,-762c632130,323977,632511,323723,633019,323469v508,-254,1016,-508,1524,-889c635051,322326,635432,322072,635940,321818v508,-254,1016,-508,1524,-762c637972,320802,638353,320548,638861,320421v508,-254,1016,-508,1524,-762c640893,319405,641274,319151,641782,318897v508,-127,1016,-381,1524,-635c643814,318008,644195,317754,644703,317627v508,-254,1016,-508,1524,-762c646735,316611,647116,316484,647624,316230v508,-254,1016,-508,1524,-762c649529,315214,650037,314960,650545,314706v508,-254,1016,-508,1524,-762c652450,313690,652958,313436,653466,313182v508,-381,1016,-635,1524,-889c655371,311912,655879,311658,656387,311404v508,-381,1016,-635,1524,-889c658292,310134,658800,309880,659308,309626v508,-254,1016,-635,1524,-889c661213,308483,661721,308102,662229,307848v508,-254,1016,-508,1524,-762c664134,306832,664642,306578,665150,306324v508,-381,1016,-635,1397,-889c667055,305181,667563,304927,668071,304673v508,-254,1016,-508,1397,-635c669976,303784,670484,303530,670992,303276v508,-254,1016,-508,1397,-635c672897,302387,673405,302133,673913,301879v508,-127,1016,-381,1397,-635c675818,300990,676326,300736,676834,300609v508,-254,1016,-508,1397,-762c678739,299720,679247,299466,679755,299212v508,-254,1016,-635,1397,-889c681660,298069,682168,297815,682676,297561v508,-254,889,-635,1397,-889c684581,296418,685089,296164,685597,295783v508,-254,889,-635,1397,-889c687502,294513,688010,294259,688518,294005v508,-381,889,-635,1397,-889c690423,292735,690931,292481,691439,292227v508,-254,889,-635,1397,-889c693344,291084,693852,290830,694360,290576v508,-254,889,-508,1397,-762c696265,289560,696773,289433,697281,289179v508,-254,889,-508,1397,-762c699186,288163,699694,287909,700202,287782v381,-254,889,-508,1397,-762c702107,286766,702615,286512,703123,286258v381,-254,889,-508,1397,-762c705028,285242,705536,284988,706044,284734v381,-254,889,-381,1397,-635c707949,283845,708457,283591,708965,283337v381,-254,889,-508,1397,-762c710870,282321,711378,282067,711886,281813v381,-381,889,-635,1397,-889c713791,280670,714299,280416,714807,280035v381,-254,889,-508,1397,-889c716712,278892,717220,278511,717601,278257v508,-381,1016,-635,1524,-1016c719633,276860,720141,276606,720522,276225v508,-254,1016,-635,1524,-1016c722554,274828,723062,274574,723443,274193v508,-381,1016,-762,1524,-1143c725475,272669,725983,272288,726364,271907v508,-381,1016,-762,1524,-1143c728396,270383,728904,269875,729285,269494v508,-508,1016,-889,1524,-1397c731317,267716,731825,267081,732206,266573v508,-381,1016,-889,1524,-1524c734238,264541,734619,264033,735127,263398v508,-508,1016,-1143,1524,-1778c737159,260985,737540,260350,738048,259588v508,-635,1016,-1397,1524,-2159c740080,256794,740461,255905,740969,255143v508,-889,1016,-1778,1524,-2667c743001,251587,743382,250571,743890,249555v508,-1016,1016,-2159,1524,-3302c745922,245110,746303,243840,746811,242570v508,-1270,1016,-2667,1524,-4064c748843,237109,749224,235585,749732,234061v508,-1651,1016,-3302,1524,-4953c751637,227457,752145,225679,752653,224028v508,-1778,1016,-3556,1524,-5461c754558,216789,755066,215011,755574,213106v508,-1778,1016,-3683,1524,-5461c757479,205867,757987,204089,758495,202438v508,-1651,1016,-3429,1524,-4953c760400,195961,760908,194564,761416,193167v508,-1397,1016,-2667,1524,-3810c763321,188214,763829,187325,764337,186436v508,-889,1016,-1651,1524,-2159c766242,183642,766750,183261,767258,182880v508,-381,1016,-508,1397,-635c769163,182118,769671,182245,770179,182245v508,127,1016,381,1397,635c772084,183134,772592,183515,773100,183896v508,381,1016,762,1397,1270c775005,185674,775513,186182,776021,186690v508,508,1016,1016,1397,1524c777926,188722,778434,189230,778942,189738v508,508,1016,1016,1397,1524c780847,191770,781355,192278,781863,192786v508,508,1016,1016,1397,1397c783768,194691,784276,195072,784784,195580v508,381,889,762,1397,1143c786689,197104,787197,197485,787705,197866v508,381,889,762,1397,1016c789610,199263,790118,199517,790626,199771v508,254,889,508,1397,762c792531,200787,793039,200914,793547,201041v508,254,889,381,1397,508c795452,201676,795960,201803,796468,201930v508,127,889,127,1397,254c798373,202311,798881,202311,799389,202438v508,127,889,127,1397,254c801294,202692,801802,202819,802310,202819v381,127,889,254,1397,254c804215,203200,804723,203327,805231,203454v381,127,889,254,1397,381c807136,204089,807644,204216,808152,204343v381,254,889,508,1397,635c810057,205232,810565,205486,811073,205740v381,127,889,508,1397,635c812978,206629,813486,206883,813994,207137v381,254,889,508,1397,889c815899,208280,816407,208534,816915,208788v381,254,889,508,1397,762c818820,209804,819328,210058,819709,210185v508,254,1016,508,1524,762c821741,211201,822249,211455,822630,211582v508,254,1016,508,1524,762c824662,212471,825170,212725,825551,212852v508,254,1016,381,1524,635c827583,213614,828091,213741,828472,213995v508,127,1016,254,1524,508c830504,214630,831012,214757,831393,214884v508,127,1016,254,1524,381c833425,215392,833806,215519,834314,215646v508,,1016,127,1524,127c836346,215900,836727,216027,837235,216027v508,,1016,127,1524,127c839267,216154,839648,216281,840156,216281v508,,1016,,1524,c842188,216281,842569,216281,843077,216408v508,,1016,,1524,c845109,216408,845490,216408,845998,216535v508,,1016,,1524,c848030,216535,848411,216535,848919,216662v508,,1016,-127,1524,c850824,216662,851332,216662,851840,216662v508,,1016,,1524,c853745,216662,854253,216662,854761,216662v508,,1016,,1524,c856666,216662,857174,216662,857682,216662v508,,1016,,1524,c859587,216535,860095,216535,860603,216535v508,,1016,,1524,-127c862508,216408,863016,216408,863524,216281v508,,1016,-127,1524,-127c865429,216027,865937,216027,866445,215900v508,-127,1016,-127,1397,-254c868350,215646,868858,215519,869366,215519v508,-127,1016,-127,1397,-254c871271,215138,871779,215138,872287,215011v508,-127,1016,-254,1397,-381c874192,214503,874700,214376,875208,214249v508,-127,1016,-254,1397,-381c877113,213741,877621,213487,878129,213360v508,-127,1016,-254,1397,-508c880034,212725,880542,212471,881050,212344v508,-254,1016,-381,1397,-508c882955,211582,883463,211455,883971,211328v508,-254,889,-381,1397,-635c885876,210566,886384,210439,886892,210185v508,-127,889,-254,1397,-508c888797,209550,889305,209296,889813,209169v508,-254,889,-381,1397,-635c891718,208407,892226,208153,892734,208026v508,-254,889,-508,1397,-762c894639,207137,895147,206883,895655,206629v508,-254,889,-508,1397,-762c897560,205613,898068,205359,898576,205105v508,-254,889,-508,1397,-762c900481,204089,900989,203835,901497,203581v381,-254,889,-508,1397,-762c903402,202565,903910,202311,904418,202057v381,-254,889,-508,1397,-762c906323,201041,906831,200914,907339,200660v381,-254,889,-508,1397,-762c909244,199771,909752,199517,910260,199263v381,-254,889,-508,1397,-635c912165,198374,912673,198120,913181,197866v381,-254,889,-381,1397,-635c915086,196977,915594,196723,916102,196469v381,-254,889,-508,1397,-762c918007,195453,918515,195199,918896,194945v508,-254,1016,-508,1524,-762c920928,193929,921436,193802,921817,193548v508,-254,1016,-508,1524,-762c923849,192532,924357,192278,924738,192024v508,-254,1016,-381,1524,-635c926770,191135,927278,190881,927659,190754v508,-254,1016,-508,1524,-635c929691,189865,930199,189738,930580,189484v508,-254,1016,-381,1524,-635c932612,188595,933120,188468,933501,188214v508,-127,1016,-381,1524,-635c935533,187325,935914,187198,936422,186944v508,-254,1016,-508,1524,-635c938454,186055,938835,185801,939343,185547v508,-254,1016,-508,1524,-889c941375,184404,941756,184150,942264,183896v508,-254,1016,-508,1524,-762c944296,182880,944677,182626,945185,182372v508,-254,1016,-508,1524,-762c947217,181356,947598,181229,948106,180975v508,-254,1016,-508,1524,-635c950138,180086,950519,179832,951027,179705v508,-254,1016,-381,1524,-635c952932,178943,953440,178689,953948,178562v508,-254,1016,-508,1524,-635c955853,177673,956361,177546,956869,177419v508,-254,1016,-508,1524,-635c958774,176657,959282,176403,959790,176276v508,-254,1016,-381,1524,-635c961695,175514,962203,175260,962711,175133v508,-127,1016,-381,1524,-508c964616,174371,965124,174244,965632,174117v508,-254,1016,-381,1524,-508c967537,173355,968045,173228,968553,173101v508,-127,1016,-254,1397,-381c970458,172466,970966,172339,971474,172212v508,-127,1016,-127,1397,-254c973379,171831,973887,171704,974395,171577v508,-127,1016,-254,1397,-254c976300,171196,976808,171069,977316,170942v508,-127,1016,-127,1397,-254c979221,170561,979729,170434,980237,170307v508,-127,1016,-254,1397,-254c982142,169926,982650,169799,983158,169672v508,-127,1016,-254,1397,-381c985063,169164,985571,169037,986079,168910v508,,889,-127,1397,-254c987984,168529,988492,168402,989000,168402v508,-127,889,-254,1397,-381c990905,168021,991413,167894,991921,167767v508,-127,889,-254,1397,-254c993826,167386,994334,167259,994842,167259v508,-127,889,-254,1397,-381c996747,166878,997255,166751,997763,166624v508,-127,889,-254,1397,-381c999668,166243,1000176,165989,1000684,165862v508,-127,889,-254,1397,-381c1002589,165354,1003097,165227,1003605,165100v381,-127,889,-381,1397,-508c1005510,164465,1006018,164211,1006526,164084v381,-127,889,-254,1397,-508c1008431,163449,1008939,163322,1009447,163195v381,-254,889,-381,1397,-508c1011352,162560,1011860,162306,1012368,162179v381,-127,889,-254,1397,-508c1014273,161544,1014781,161417,1015289,161290v381,-254,889,-381,1397,-508c1017194,160655,1017702,160401,1018210,160274v381,-254,889,-381,1397,-508c1020115,159512,1020623,159385,1021004,159258v508,-254,1016,-381,1524,-508c1023036,158496,1023544,158369,1023925,158242v508,-254,1016,-381,1524,-635c1025957,157480,1026465,157353,1026846,157099v508,-127,1016,-381,1524,-508c1028878,156337,1029386,156210,1029767,155956v508,-127,1016,-381,1524,-635c1031799,155194,1032307,154940,1032688,154813v508,-254,1016,-508,1524,-762c1034720,153924,1035101,153670,1035609,153416v508,-254,1016,-508,1524,-762c1037641,152527,1038022,152273,1038530,152019v508,-254,1016,-508,1524,-762c1040562,151003,1040943,150749,1041451,150495v508,-381,1016,-635,1524,-889c1043483,149352,1043864,148971,1044372,148717v508,-254,1016,-508,1524,-889c1046404,147574,1046785,147193,1047293,146939v508,-381,1016,-635,1524,-1016c1049325,145542,1049706,145161,1050214,144907v508,-381,1016,-762,1524,-1143c1052246,143383,1052627,143129,1053135,142748v508,-381,1016,-762,1524,-1143c1055040,141224,1055548,140843,1056056,140462v508,-381,1016,-889,1524,-1270c1057961,138811,1058469,138430,1058977,138049v508,-381,1016,-762,1524,-1270c1060882,136398,1061390,135890,1061898,135509v508,-381,1016,-889,1524,-1270c1063803,133731,1064311,133350,1064819,132842v508,-508,1016,-889,1524,-1397c1066724,130937,1067232,130556,1067740,130048v508,-508,1016,-1016,1524,-1524c1069645,128016,1070153,127508,1070661,127000v508,-508,1016,-1016,1397,-1524c1072566,124968,1073074,124460,1073582,123952v508,-508,1016,-1016,1397,-1651c1075487,121793,1075995,121285,1076503,120777v508,-508,1016,-1016,1397,-1524c1078408,118745,1078916,118237,1079424,117602v508,-508,1016,-1016,1397,-1524c1081329,115443,1081837,114935,1082345,114427v508,-508,1016,-1016,1397,-1651c1084250,112268,1084758,111760,1085266,111125v508,-508,889,-1016,1397,-1524c1087171,109093,1087679,108585,1088187,108077v508,-508,889,-1143,1397,-1524c1090092,106045,1090600,105537,1091108,105029v508,-381,889,-889,1397,-1270c1093013,103251,1093521,102870,1094029,102489v508,-508,889,-889,1397,-1270c1095934,100838,1096442,100457,1096950,99949v508,-381,889,-762,1397,-1016c1098855,98552,1099363,98171,1099871,97790v508,-381,889,-635,1397,-1016c1101776,96520,1102284,96266,1102792,96012v381,-381,889,-635,1397,-889c1104697,94996,1105205,94742,1105713,94488v381,-127,889,-381,1397,-508c1107618,93726,1108126,93599,1108634,93472v381,-254,889,-381,1397,-508c1110539,92837,1111047,92710,1111555,92583v381,,889,-127,1397,-254c1113460,92329,1113968,92202,1114476,92075v381,,889,-127,1397,-127c1116381,91948,1116889,91948,1117397,91821v381,,889,,1397,c1119302,91948,1119810,91948,1120191,91948v508,,1016,,1524,127c1122223,92075,1122731,92202,1123112,92202v508,127,1016,127,1524,254c1125144,92583,1125652,92710,1126033,92837v508,,1016,127,1524,254c1128065,93218,1128573,93345,1128954,93472v508,254,1016,381,1524,508c1130986,94107,1131494,94234,1131875,94488v508,127,1016,254,1524,508c1133907,95123,1134415,95250,1134796,95504v508,127,1016,381,1524,635c1136828,96266,1137209,96520,1137717,96774v508,127,1016,381,1524,635c1139749,97663,1140130,97790,1140638,98044v508,254,1016,508,1524,762c1142670,99060,1143051,99314,1143559,99568v508,254,1016,508,1524,762c1145591,100584,1145972,100838,1146480,101092v508,254,1016,508,1524,762c1148512,102108,1148893,102362,1149401,102616v508,254,1016,508,1524,762c1151433,103632,1151814,103886,1152322,104140v508,254,1016,508,1524,762c1154227,105283,1154735,105537,1155243,105791v508,254,1016,508,1524,762c1157148,106807,1157656,107061,1158164,107442v508,254,1016,508,1524,762c1160069,108458,1160577,108839,1161085,109093v508,254,1016,508,1524,889c1162990,110236,1163498,110490,1164006,110871v508,254,1016,508,1524,762c1165911,112014,1166419,112268,1166927,112522v508,254,1016,635,1524,889c1168832,113792,1169340,114046,1169848,114300v508,254,1016,635,1397,889c1171753,115570,1172261,115824,1172769,116205v508,254,1016,635,1397,889c1174674,117348,1175182,117729,1175690,117983v508,381,1016,762,1397,1016c1177595,119380,1178103,119634,1178611,120015v508,254,1016,635,1397,889c1180516,121285,1181024,121539,1181532,121920v508,381,1016,635,1397,1016c1183437,123190,1183945,123571,1184453,123825v508,381,1016,762,1397,1016c1186358,125222,1186866,125476,1187374,125857v508,254,889,635,1397,889c1189279,127127,1189787,127508,1190295,127762v508,381,889,635,1397,1016c1192200,129032,1192708,129413,1193216,129794v508,381,889,635,1397,1016c1195121,131191,1195629,131572,1196137,131953v508,381,889,762,1397,1143c1198042,133477,1198550,133858,1199058,134239v508,508,889,889,1397,1270c1200963,135890,1201471,136271,1201979,136652v508,381,889,762,1397,1143c1203884,138176,1204392,138557,1204900,138811v381,381,889,762,1397,1016c1206805,140208,1207313,140589,1207821,140843v381,381,889,762,1397,1016c1209726,142240,1210234,142494,1210742,142875v381,254,889,508,1397,889c1212647,144018,1213155,144399,1213663,144653v381,381,889,762,1397,1016c1215568,146050,1216076,146304,1216584,146685v381,254,889,635,1397,1016c1218489,148082,1218997,148336,1219505,148717v381,381,889,762,1397,1016c1221410,150114,1221918,150495,1222299,150876v508,254,1016,635,1524,1016c1224331,152146,1224839,152527,1225220,152908v508,254,1016,635,1524,889c1227252,154178,1227760,154559,1228141,154813v508,381,1016,762,1524,1016c1230173,156210,1230681,156464,1231062,156845v508,381,1016,635,1524,1016c1233094,158242,1233602,158496,1233983,158877v508,254,1016,635,1524,1016c1236015,160147,1236523,160528,1236904,160909v508,254,1016,635,1524,1016c1238936,162179,1239317,162560,1239825,162941v508,254,1016,635,1524,1016c1241857,164211,1242238,164592,1242746,164973v508,254,1016,635,1524,1016c1244778,166243,1245159,166624,1245667,166878v508,381,1016,762,1524,1016c1247699,168275,1248080,168529,1248588,168910v508,254,1016,508,1524,889c1250620,170053,1251001,170434,1251509,170688v508,381,1016,635,1524,1016c1253541,171958,1253922,172212,1254430,172466v508,381,1016,635,1524,889c1256335,173609,1256843,173863,1257351,174244v508,254,1016,508,1524,762c1259256,175260,1259764,175514,1260272,175768v508,254,1016,635,1524,889c1262177,176911,1262685,177292,1263193,177546v508,254,1016,635,1524,889c1265098,178689,1265606,179070,1266114,179324v508,381,1016,635,1524,1016c1268019,180594,1268527,180975,1269035,181356v508,254,1016,635,1524,889c1270940,182499,1271448,182880,1271956,183134v508,381,1016,635,1397,1016c1273861,184404,1274369,184785,1274877,185039v508,254,1016,635,1397,889c1276782,186182,1277290,186563,1277798,186817v508,381,1016,635,1397,1016c1279703,188087,1280211,188468,1280719,188722v508,381,1016,635,1397,1016c1282624,189992,1283132,190373,1283640,190627v508,381,1016,635,1397,1016c1285545,191897,1286053,192278,1286561,192532v508,254,889,635,1397,889c1288466,193802,1288974,194056,1289482,194437v508,254,889,508,1397,889c1291387,195580,1291895,195834,1292403,196088v508,381,889,635,1397,889c1294308,197231,1294816,197612,1295324,197866v508,254,889,508,1397,889c1297229,199009,1297737,199263,1298245,199517v508,381,889,635,1397,889c1300150,200660,1300658,201041,1301166,201295v508,381,889,635,1397,889c1303071,202438,1303579,202819,1304087,203073v381,381,889,635,1397,889c1305992,204343,1306500,204597,1307008,204851v381,254,889,635,1397,889c1308913,205994,1309421,206375,1309929,206629v381,254,889,508,1397,889c1311834,207772,1312342,208153,1312850,208407v381,254,889,635,1397,889c1314755,209550,1315263,209931,1315771,210185v381,254,889,508,1397,889c1317676,211328,1318184,211582,1318692,211836v381,254,889,508,1397,762c1320597,212852,1321105,213106,1321486,213487v508,254,1016,508,1524,762c1323518,214503,1324026,214757,1324407,215011v508,254,1016,508,1524,762c1326439,216027,1326947,216281,1327328,216662v508,254,1016,508,1524,762c1329360,217678,1329868,217932,1330249,218186v508,254,1016,508,1524,762c1332281,219202,1332789,219456,1333170,219710v508,254,1016,508,1524,762c1335202,220599,1335710,220853,1336091,221107v508,254,1016,381,1524,635c1338123,221996,1338504,222123,1339012,222377v508,254,1016,381,1524,635c1341044,223139,1341425,223393,1341933,223520v508,254,1016,381,1524,635c1343965,224282,1344346,224536,1344854,224663v508,254,1016,381,1524,635c1346886,225425,1347267,225679,1347775,225933v508,127,1016,381,1524,508c1349807,226695,1350188,226949,1350696,227076v508,254,1016,381,1524,635c1352728,227838,1353109,228092,1353617,228219v508,254,1016,381,1524,635c1355522,228981,1356030,229235,1356538,229362v508,127,1016,381,1524,508c1358443,230124,1358951,230251,1359459,230378v508,254,1016,381,1524,635c1361364,231140,1361872,231394,1362380,231521v508,254,1016,381,1524,635c1364285,232410,1364793,232537,1365301,232791v508,127,1016,381,1524,508c1367206,233553,1367714,233807,1368222,233934v508,254,1016,381,1524,635c1370127,234696,1370635,234823,1371143,235077v508,127,1016,381,1397,508c1373048,235712,1373556,235839,1374064,236093v508,127,1016,254,1397,381c1375969,236601,1376477,236728,1376985,236855v508,127,1016,254,1397,381c1378890,237363,1379398,237490,1379906,237617v508,127,1016,381,1397,508c1381811,238252,1382319,238379,1382827,238506v508,127,1016,381,1397,508c1384732,239141,1385240,239268,1385748,239522v508,127,1016,381,1397,508c1387653,240284,1388161,240411,1388669,240665v508,254,889,508,1397,635c1390574,241554,1391082,241808,1391590,242062v508,254,889,508,1397,762c1393495,243205,1394003,243459,1394511,243713v508,381,889,635,1397,889c1396416,244983,1396924,245237,1397432,245618v508,381,889,762,1397,1016c1399337,247015,1399845,247396,1400353,247777v508,381,889,762,1397,1143c1402258,249301,1402766,249809,1403274,250190v508,381,889,889,1397,1270c1405179,251968,1405687,252349,1406195,252857v381,508,889,889,1397,1397c1408100,254635,1408608,255143,1409116,255524v381,508,889,889,1397,1397c1411021,257302,1411529,257683,1412037,258064v381,508,889,889,1397,1270c1413942,259715,1414450,259969,1414958,260350v381,254,889,508,1397,889c1416863,261493,1417371,261747,1417879,261874v381,254,889,508,1397,635c1419784,262636,1420292,262890,1420800,263017v381,127,889,254,1397,381c1422705,263525,1423213,263652,1423594,263779v508,,1016,127,1524,254c1425626,264160,1426134,264287,1426515,264414v508,127,1016,254,1524,381c1428547,264922,1429055,265176,1429436,265303v508,127,1016,254,1524,381c1431468,265811,1431976,265938,1432357,266065v508,127,1016,254,1524,381c1434389,266573,1434897,266573,1435278,266700v508,,1016,127,1524,127c1437310,266827,1437818,266827,1438199,266827v508,,1016,,1524,-127c1440231,266700,1440612,266700,1441120,266700v508,-127,1016,-127,1524,-127c1443152,266446,1443533,266446,1444041,266446v508,-127,1016,-127,1524,-127c1446073,266192,1446454,266192,1446962,266065v508,,1016,,1524,c1448994,265938,1449375,265938,1449883,265811v508,,1016,-127,1524,-254c1451915,265557,1452296,265430,1452804,265303v508,-127,1016,-254,1524,-381c1454836,264795,1455217,264541,1455725,264414v508,-254,1016,-508,1524,-635c1457630,263525,1458138,263271,1458646,262890v508,-254,1016,-508,1524,-762c1460551,261747,1461059,261366,1461567,260985v508,-381,1016,-762,1524,-1143c1463472,259334,1463980,258953,1464488,258318v508,-508,1016,-1143,1524,-1778c1466393,255905,1466901,255143,1467409,254381v508,-762,1016,-1651,1524,-2540c1469314,250952,1469822,249936,1470330,248793v508,-1016,1016,-2032,1524,-3175c1472235,244475,1472743,243332,1473251,242189v508,-1143,1016,-2159,1397,-3302c1475156,237871,1475664,236728,1476172,235839v508,-1016,1016,-1905,1397,-2794c1478077,232283,1478585,231521,1479093,230886v508,-762,1016,-1397,1397,-1905c1480998,228346,1481506,227838,1482014,227330v508,-635,1016,-1016,1397,-1651c1483919,225171,1484427,224663,1484935,224028v508,-508,1016,-1143,1397,-1778c1486840,221615,1487348,220980,1487856,220345v508,-635,889,-1397,1397,-2032c1489761,217678,1490269,217170,1490777,216662v508,-508,889,-889,1397,-1270c1492682,215138,1493190,214884,1493698,214884v508,,889,127,1397,508c1495603,215646,1496111,216154,1496619,216662v508,635,889,1270,1397,2159c1498524,219583,1499032,220599,1499540,221615v508,889,889,2032,1397,3048c1501445,225679,1501953,226695,1502461,227711v508,1016,889,1905,1397,2794c1504366,231394,1504874,232283,1505382,233045v508,762,889,1397,1397,2032c1507287,235585,1507795,236220,1508303,236728v381,508,889,889,1397,1397c1510208,238633,1510716,239014,1511224,239522v381,381,889,762,1397,1270c1513129,241300,1513637,241681,1514145,242189v381,508,889,1016,1397,1524c1516050,244221,1516558,244729,1517066,245237v381,508,889,1143,1397,1651c1518971,247396,1519479,247904,1519987,248412v381,508,889,889,1397,1397c1521892,250190,1522400,250571,1522781,250952v508,381,1016,762,1524,1016c1524813,252349,1525321,252730,1525702,252984v508,254,1016,381,1524,635c1527734,253746,1528242,254000,1528623,254127v508,,1016,127,1524,127c1530655,254381,1531163,254254,1531544,254254v508,-127,1016,-254,1524,-508c1533576,253619,1534084,253365,1534465,252984v508,-381,1016,-762,1524,-1270c1536497,251206,1537005,250571,1537386,249809v508,-635,1016,-1524,1524,-2413c1539418,246507,1539799,245491,1540307,244475v508,-1016,1016,-2159,1524,-3302c1542339,240030,1542720,238760,1543228,237490v508,-1143,1016,-2413,1524,-3556c1545260,232791,1545641,231775,1546149,230759v508,-889,1016,-1778,1524,-2540c1548181,227584,1548562,227076,1549070,226695v508,-254,1016,-508,1524,-381c1551102,226314,1551483,226568,1551991,226949v508,254,1016,889,1524,1524c1554023,229108,1554404,229870,1554912,230632v508,889,1016,1778,1524,2667c1556817,234188,1557325,235204,1557833,236093v508,889,1016,1778,1524,2667c1559738,239522,1560246,240411,1560754,241173v508,635,1016,1397,1524,2032c1562659,243840,1563167,244475,1563675,245110v508,508,1016,1016,1524,1524c1565580,247142,1566088,247650,1566596,248031v508,508,1016,889,1524,1270c1568501,249555,1569009,249936,1569517,250317v508,254,1016,508,1524,762c1571422,251333,1571930,251587,1572438,251841v508,254,1016,508,1397,635c1574343,252603,1574851,252730,1575359,252857v508,,1016,127,1397,127c1577264,252984,1577772,252984,1578280,252984v508,-127,1016,-254,1397,-508c1580185,252349,1580693,252095,1581201,251841v508,-254,1016,-508,1397,-889c1583106,250571,1583614,250190,1584122,249682v508,-381,1016,-889,1397,-1397c1586027,247777,1586535,247269,1587043,246761v508,-635,1016,-1143,1397,-1651c1588948,244475,1589456,243967,1589964,243332v508,-635,889,-1270,1397,-1778c1591869,240919,1592377,240284,1592885,239649v508,-635,889,-1397,1397,-2032c1594790,236982,1595298,236220,1595806,235458v508,-762,889,-1524,1397,-2413c1597711,232156,1598219,231267,1598727,230378v508,-1016,889,-2032,1397,-3048c1600632,226314,1601140,225171,1601648,223901v508,-1143,889,-2540,1397,-3810c1603553,218821,1604061,217424,1604569,216027v508,-1524,889,-2921,1397,-4445c1606474,210058,1606982,208534,1607490,207137v381,-1524,889,-2921,1397,-4318c1609395,201422,1609903,200152,1610411,198882v381,-1143,889,-2286,1397,-3302c1612316,194691,1612824,193929,1613332,193294v381,-635,889,-1143,1397,-1524c1615237,191516,1615745,191262,1616253,191262v381,,889,254,1397,508c1618158,192024,1618666,192532,1619174,193040v381,508,889,1143,1397,1905c1621079,195580,1621587,196469,1622095,197231v381,762,889,1651,1397,2540c1624000,200533,1624508,201422,1624889,202184v508,889,1016,1651,1524,2413c1626921,205359,1627429,206121,1627810,206883v508,635,1016,1270,1524,1905c1629842,209296,1630350,209931,1630731,210439v508,508,1016,889,1524,1397c1632763,212217,1633271,212471,1633652,212852v508,381,1016,635,1524,1016c1635684,214122,1636192,214376,1636573,214630v508,254,1016,381,1524,635c1638605,215519,1639113,215773,1639494,215900v508,254,1016,381,1524,635c1641526,216662,1641907,216916,1642415,217170v508,127,1016,381,1524,508c1644447,217932,1644828,218059,1645336,218313v508,127,1016,381,1524,508c1647368,219075,1647749,219202,1648257,219456v508,127,1016,381,1524,508c1650289,220218,1650670,220345,1651178,220599v508,127,1016,381,1524,508c1653210,221234,1653591,221361,1654099,221615v508,127,1016,254,1524,508c1656131,222250,1656512,222377,1657020,222631v508,127,1016,254,1524,508c1658925,223266,1659433,223520,1659941,223774v508,127,1016,381,1524,635c1661846,224663,1662354,224917,1662862,225171v508,254,1016,635,1524,889c1664767,226441,1665275,226695,1665783,227076v508,381,1016,762,1524,1016c1667688,228473,1668196,228854,1668704,229235v508,508,1016,889,1524,1270c1670609,230886,1671117,231267,1671625,231775v508,381,1016,762,1524,1143c1673530,233299,1674038,233680,1674546,234061v508,381,1016,762,1397,1143c1676451,235585,1676959,235839,1677467,236220v508,254,1016,508,1397,762c1679372,237236,1679880,237490,1680388,237617v508,127,1016,254,1397,381c1682293,238125,1682801,238252,1683309,238379v508,127,1016,127,1397,254c1685214,238633,1685722,238633,1686230,238633v508,127,1016,127,1397,127c1688135,238760,1688643,238760,1689151,238760v508,,1016,,1397,c1691056,238760,1691564,238760,1692072,238760v508,,889,,1397,c1693977,238760,1694485,238887,1694993,238887v508,,889,,1397,c1696898,238887,1697406,238887,1697914,238887v508,,889,,1397,c1699819,238887,1700327,238887,1700835,238887v508,,889,,1397,127c1702740,239014,1703248,238887,1703756,239014v508,,889,,1397,c1705661,239014,1706169,239014,1706677,239014v508,,889,,1397,c1708582,239014,1709090,239014,1709598,239014v381,,889,127,1397,127c1711503,239141,1712011,239141,1712519,239141v381,,889,,1397,c1714424,239141,1714932,239141,1715440,239141v381,,889,,1397,c1717345,239141,1717853,239141,1718361,239141v381,,889,127,1397,127c1720266,239268,1720774,239268,1721282,239268v381,,889,,1397,c1723187,239268,1723695,239268,1724203,239268v381,,889,,1397,127c1726108,239395,1726616,239395,1726997,239395v508,,1016,,1524,c1729029,239395,1729537,239395,1729918,239395v508,,1016,,1524,127c1731950,239522,1732458,239522,1732839,239522v508,,1016,,1524,c1734871,239649,1735379,239649,1735760,239649v508,,1016,127,1524,127c1737792,239776,1738300,239903,1738681,239903v508,,1016,127,1524,127c1740713,240157,1741094,240157,1741602,240157v508,127,1016,127,1524,254c1743634,240411,1744015,240538,1744523,240538v508,127,1016,127,1524,127c1746555,240792,1746936,240792,1747444,240919v508,,1016,,1524,127c1749476,241046,1749857,241046,1750365,241173v508,,1016,,1524,c1752397,241300,1752778,241300,1753286,241427v508,,1016,,1524,127c1755318,241554,1755699,241554,1756207,241681v508,,1016,127,1524,127c1758112,241935,1758620,241935,1759128,242062v508,,1016,127,1524,127c1761033,242316,1761541,242316,1762049,242443v508,,1016,127,1524,127c1763954,242570,1764462,242697,1764970,242697v508,127,1016,127,1524,127c1766875,242824,1767383,242824,1767891,242824v508,127,1016,127,1524,127c1769796,242951,1770304,242951,1770812,242824v508,,1016,,1524,c1772717,242824,1773225,242697,1773733,242697v508,,1016,,1397,-127c1775638,242570,1776146,242570,1776654,242443v508,,1016,,1397,-127c1778559,242316,1779067,242316,1779575,242189v508,,1016,,1397,c1781480,242062,1781988,242062,1782496,242062v508,-127,1016,-127,1397,-127c1784401,241808,1784909,241808,1785417,241681v508,,1016,,1397,-127c1787322,241554,1787830,241427,1788338,241427v508,,1016,-127,1397,-254c1790243,241173,1790751,241046,1791259,241046v508,-127,889,-127,1397,-254c1793164,240665,1793672,240665,1794180,240538v508,,889,-127,1397,-254c1796085,240284,1796593,240157,1797101,240030v508,-127,889,-127,1397,-254c1799006,239649,1799514,239649,1800022,239522v508,-127,889,-254,1397,-254c1801927,239141,1802435,239014,1802943,239014v508,-127,889,-254,1397,-381c1804848,238506,1805356,238379,1805864,238379v508,-127,889,-254,1397,-381c1807769,237998,1808277,237871,1808785,237744v381,,889,-127,1397,-254c1810690,237490,1811198,237363,1811706,237363v381,-127,889,-254,1397,-254c1813611,236982,1814119,236855,1814627,236855v381,-127,889,-127,1397,-254c1816532,236601,1817040,236474,1817548,236347v381,,889,-127,1397,-127c1819453,236093,1819961,235966,1820469,235966v381,-127,889,-254,1397,-254c1822374,235585,1822882,235585,1823390,235458v381,-127,889,-127,1397,-254c1825295,235204,1825803,235077,1826184,234950v508,,1016,-127,1524,-254c1828216,234696,1828724,234569,1829105,234569v508,-127,1016,-254,1524,-254c1831137,234188,1831645,234061,1832026,234061v508,-127,1016,-254,1524,-254c1834058,233680,1834566,233553,1834947,233553v508,-127,1016,-254,1524,-381c1836979,233045,1837487,233045,1837868,232918v508,-127,1016,-127,1524,-254c1839900,232537,1840408,232537,1840789,232410v508,,1016,-127,1524,-127c1842821,232283,1843202,232156,1843710,232156v508,,1016,,1524,c1845742,232156,1846123,232156,1846631,232156v508,,1016,,1524,c1848663,232156,1849044,232156,1849552,232156v508,,1016,127,1524,127c1851584,232283,1851965,232283,1852473,232283v508,,1016,,1524,c1854505,232283,1854886,232283,1855394,232283v508,,1016,,1524,c1857426,232283,1857807,232283,1858315,232283v508,,1016,,1524,c1860220,232156,1860728,232156,1861236,232156v508,,1016,,1524,-127c1863141,232029,1863649,232029,1864157,231902v508,,1016,,1524,c1866062,231775,1866570,231775,1867078,231775v508,-127,1016,-127,1524,-254c1868983,231521,1869491,231521,1869999,231394v508,,1016,,1524,-127c1871904,231267,1872412,231267,1872920,231140v508,,1016,,1524,-127c1874825,231013,1875333,231013,1875841,230886v508,,1016,,1397,-127c1877746,230759,1878254,230759,1878762,230632v508,,1016,-127,1397,-127c1880667,230505,1881175,230378,1881683,230378v508,-127,1016,-127,1397,-127c1883588,230124,1884096,229997,1884604,229997v508,,1016,-127,1397,-127c1886509,229743,1887017,229743,1887525,229616v508,,1016,-127,1397,-127c1889430,229362,1889938,229362,1890446,229235v508,,1016,-127,1397,-127c1892351,228981,1892859,228981,1893367,228981v508,-127,889,-127,1397,-254c1895272,228727,1895780,228727,1896288,228600v508,,889,,1397,c1898193,228600,1898701,228473,1899209,228473v508,,889,,1397,c1901114,228473,1901622,228473,1902130,228473v508,,889,-127,1397,-127c1904035,228346,1904543,228346,1905051,228346v508,,889,,1397,c1906956,228346,1907464,228346,1907972,228346v508,,889,-127,1397,-127c1909877,228219,1910385,228219,1910893,228219v381,,889,,1397,c1912798,228219,1913306,228219,1913814,228219v381,,889,,1397,c1915719,228219,1916227,228219,1916735,228219v381,,889,,1397,c1918640,228219,1919148,228219,1919656,228219v381,,889,127,1397,127c1921561,228346,1922069,228346,1922577,228346v381,,889,,1397,c1924482,228346,1924990,228346,1925498,228473v381,,889,,1397,127c1927403,228600,1927911,228600,1928292,228600v508,127,1016,127,1524,254c1930324,228981,1930832,228981,1931213,229108v508,127,1016,127,1524,254c1933245,229362,1933753,229489,1934134,229616v508,127,1016,127,1524,254c1936166,229997,1936674,230124,1937055,230124v508,127,1016,254,1524,254c1939087,230505,1939595,230632,1939976,230632v508,127,1016,254,1524,254c1942008,231013,1942389,231140,1942897,231267v508,,1016,127,1524,254c1944929,231521,1945310,231648,1945818,231775v508,127,1016,127,1524,254c1947850,232156,1948231,232156,1948739,232283v508,127,1016,127,1524,254c1950771,232537,1951152,232664,1951660,232664v508,127,1016,254,1524,254c1953692,233045,1954073,233045,1954581,233172v508,,1016,127,1524,127c1956613,233426,1956994,233426,1957502,233553v508,,1016,127,1524,127c1959534,233680,1959915,233807,1960423,233807v508,127,1016,127,1524,254c1962328,234061,1962836,234061,1963344,234061v508,,1016,127,1524,127c1965249,234188,1965757,234188,1966265,234188v508,,1016,,1524,c1968170,234188,1968678,234315,1969186,234315v508,,1016,,1524,c1971091,234315,1971599,234315,1972107,234315v508,,1016,,1524,127c1974012,234442,1974520,234442,1975028,234442v508,,1016,,1397,127c1976933,234569,1977441,234569,1977949,234569v508,,1016,127,1397,127c1979854,234696,1980362,234696,1980870,234696v508,127,1016,127,1397,127c1982775,234823,1983283,234823,1983791,234950v508,,1016,,1397,c1985696,234950,1986204,235077,1986712,235077v508,,1016,,1397,c1988617,235077,1989125,235077,1989633,235204v508,,1016,,1397,c1991538,235204,1992046,235204,1992554,235204v508,,889,,1397,c1994459,235204,1994967,235204,1995475,235204v508,,889,,1397,c1997380,235077,1997888,235204,1998396,235204v508,-127,889,-127,1397,-127c2000301,235077,2000809,235077,2001317,235077v508,,889,,1397,c2003222,235077,2003730,235077,2004238,235077v508,-127,889,-127,1397,-127c2006143,234950,2006651,234950,2007159,234950v508,,889,,1397,c2009064,234950,2009572,234823,2010080,234823v381,,889,,1397,c2011985,234823,2012493,234823,2013001,234823v381,,889,,1397,c2014906,234823,2015414,234823,2015922,234823v381,,889,,1397,c2017827,234823,2018335,234823,2018843,234823v381,,889,,1397,c2020748,234823,2021256,234823,2021764,234823v381,,889,,1397,c2023669,234823,2024177,234696,2024685,234696v381,,889,127,1397,c2026590,234696,2027098,234696,2027479,234696v508,,1016,,1524,-127c2029511,234569,2030019,234569,2030400,234569v508,,1016,-127,1524,-127c2032432,234442,2032940,234442,2033321,234315v508,,1016,,1524,c2035353,234188,2035861,234188,2036242,234188v508,,1016,,1524,-127c2038274,234061,2038782,234061,2039163,234061v508,-127,1016,-127,1524,-127c2041195,233934,2041703,233807,2042084,233807v508,,1016,-127,1524,-127c2044116,233680,2044497,233553,2045005,233553v508,-127,1016,-127,1524,-127c2047037,233299,2047418,233299,2047926,233299v508,-127,1016,-127,1524,-254c2049958,233045,2050339,232918,2050847,232918v508,-127,1016,-127,1524,-127c2052879,232664,2053260,232664,2053768,232537v508,,1016,,1524,-127c2055800,232410,2056181,232410,2056689,232283v508,,1016,-127,1524,-127c2058721,232156,2059102,232029,2059610,232029v508,,1016,-127,1524,-127c2061515,231775,2062023,231775,2062531,231648v508,,1016,-127,1524,-127c2064436,231394,2064944,231394,2065452,231267v508,-127,1016,-127,1524,-254c2067357,230886,2067865,230886,2068373,230759v508,,1016,-127,1524,-254c2070278,230378,2070786,230378,2071294,230251v508,,1016,-127,1524,-254c2073199,229997,2073707,229870,2074215,229870v508,-127,1016,-127,1524,-254c2076120,229616,2076628,229489,2077136,229489v508,,1016,-127,1397,-127c2079041,229362,2079549,229362,2080057,229235v508,,1016,,1397,c2081962,229108,2082470,229108,2082978,229108v508,,1016,-127,1397,-127c2084883,228981,2085391,228981,2085899,228981v508,,1016,-127,1397,-127c2087804,228854,2088312,228854,2088820,228854v508,,1016,,1397,c2090725,228854,2091233,228854,2091741,228854v508,,1016,,1397,c2093646,228854,2094154,228981,2094662,228981v508,,889,,1397,c2096567,228981,2097075,228981,2097583,228981v508,,889,,1397,c2099488,228981,2099996,228981,2100504,228981v508,,889,,1397,c2102409,228981,2102917,228854,2103425,228854v508,,889,,1397,c2105330,228854,2105838,228854,2106346,228854v508,,889,-127,1397,-127c2108251,228727,2108759,228727,2109267,228727v508,,889,,1397,c2111172,228727,2111680,228727,2112188,228727v381,,889,,1397,c2114093,228727,2114601,228854,2115109,228854v381,,889,,1397,c2117014,228854,2117522,228854,2118030,228854v381,,889,,1397,c2119935,228854,2120443,228854,2120951,228854v381,,889,,1397,-127c2122856,228727,2123364,228727,2123872,228727v381,,889,,1397,c2125777,228727,2126285,228600,2126793,228600v381,,889,,1397,c2128698,228600,2129206,228600,2129587,228600v508,-127,1016,,1524,c2131619,228473,2132127,228473,2132508,228473v508,,1016,,1524,c2134540,228473,2135048,228473,2135429,228473v508,,1016,,1524,c2137461,228473,2137969,228473,2138350,228473v508,,1016,,1524,c2140382,228473,2140890,228473,2141271,228473v508,,1016,,1524,c2143303,228473,2143811,228473,2144192,228600v508,,1016,-127,1524,c2146224,228600,2146605,228600,2147113,228600v508,,1016,,1524,c2149145,228600,2149526,228600,2150034,228600v508,127,1016,,1524,c2152066,228600,2152447,228600,2152955,228600v508,,1016,,1524,c2154987,228600,2155368,228600,2155876,228600v508,,1016,,1524,c2157908,228600,2158289,228600,2158797,228600v508,,1016,,1524,c2160829,228727,2161210,228727,2161718,228727v508,,1016,,1524,c2163623,228727,2164131,228727,2164639,228600v508,,1016,127,1524,c2166544,228600,2167052,228600,2167560,228600v508,,1016,,1524,c2169465,228600,2169973,228600,2170481,228600v508,,1016,,1524,c2172386,228600,2172894,228600,2173402,228600v508,-127,1016,,1524,c2175307,228600,2175815,228600,2176323,228600v508,,1016,,1524,c2178228,228473,2178736,228473,2179244,228473v508,,1016,,1397,c2181149,228473,2181657,228473,2182165,228473v508,,1016,,1397,c2184070,228473,2184578,228473,2185086,228473v508,,1016,,1397,c2186991,228473,2187499,228600,2188007,228600v508,,1016,,1397,c2189912,228600,2190420,228600,2190928,228600v508,127,1016,127,1397,127c2192833,228727,2193341,228727,2193849,228727v508,,889,,1397,c2195754,228727,2196262,228727,2196770,228727v508,,889,,1397,c2198675,228727,2199183,228727,2199691,228727v508,,889,,1397,-127c2201596,228600,2202104,228600,2202612,228600v508,,889,,1397,c2204517,228473,2205025,228473,2205533,228473v508,,889,,1397,c2207438,228346,2207946,228346,2208454,228346v508,,889,,1397,c2210359,228346,2210867,228346,2211375,228346v381,,889,,1397,c2213280,228346,2213788,228346,2214296,228346v381,,889,,1397,c2216201,228346,2216709,228346,2217217,228346v381,,889,,1397,c2219122,228346,2219630,228346,2220138,228346v381,,889,,1397,c2222043,228346,2222551,228346,2223059,228346v381,,889,,1397,c2224964,228346,2225472,228219,2225980,228219v381,,889,,1397,c2227885,228219,2228393,228092,2228774,228092v508,,1016,,1524,c2230806,228092,2231314,227965,2231695,227965v508,,1016,,1524,c2233727,227838,2234235,227838,2234616,227838v508,,1016,-127,1524,-127c2236648,227711,2237156,227584,2237537,227584v508,,1016,,1524,-127c2239569,227457,2240077,227330,2240458,227330v508,,1016,-127,1524,-254c2242490,227076,2242998,227076,2243379,226949v508,,1016,-127,1524,-127c2245411,226695,2245792,226568,2246300,226568v508,-127,1016,-127,1524,-254c2248332,226314,2248713,226187,2249221,226187v508,,1016,-127,1524,-254c2251253,225933,2251634,225933,2252142,225806v508,,1016,,1524,-127c2254174,225679,2254555,225679,2255063,225552v508,,1016,,1524,c2257095,225552,2257476,225425,2257984,225425v508,,1016,,1524,c2260016,225298,2260397,225298,2260905,225298v508,,1016,,1524,c2262810,225298,2263318,225298,2263826,225298v508,,1016,,1524,c2265731,225298,2266239,225298,2266747,225425v508,,1016,,1524,c2268652,225425,2269160,225552,2269668,225552v508,,1016,,1524,c2271573,225552,2272081,225679,2272589,225679v508,,1016,,1524,c2274494,225679,2275002,225679,2275510,225806v508,,1016,,1524,c2277415,225806,2277923,225806,2278431,225933v508,,1016,,1397,c2280336,225933,2280844,226060,2281352,226060v508,,1016,,1397,c2283257,226187,2283765,226187,2284273,226187v508,,1016,,1397,127c2286178,226314,2286686,226314,2287194,226314v508,,1016,127,1397,127c2289099,226441,2289607,226441,2290115,226441v508,127,1016,127,1397,127c2292020,226568,2292528,226568,2293036,226568v508,,1016,,1397,c2294941,226568,2295449,226568,2295957,226568v508,,889,,1397,-127c2297862,226441,2298370,226441,2298878,226441v508,,889,-127,1397,-127c2300783,226314,2301291,226314,2301799,226314v508,-127,889,-127,1397,-127c2303704,226187,2304212,226187,2304720,226187v508,,889,,1397,-127c2306625,226060,2307133,226060,2307641,226060v508,,889,,1397,-127c2309546,225933,2310054,225933,2310562,225933v508,,889,,1397,c2312467,225806,2312975,225806,2313483,225806v381,,889,,1397,c2315388,225679,2315896,225679,2316404,225679v381,,889,,1397,c2318309,225679,2318817,225679,2319325,225679v381,,889,-127,1397,-127c2321230,225552,2321738,225552,2322246,225552v381,,889,-127,1397,-127c2324151,225425,2324659,225425,2325167,225425v381,-127,889,-127,1397,-127c2327072,225171,2327580,225171,2328088,225171v381,-127,889,-127,1397,-127c2329993,224917,2330501,224917,2330882,224790v508,,1016,,1524,-127c2332914,224663,2333422,224536,2333803,224536v508,,1016,,1524,-127c2335835,224409,2336343,224409,2336724,224282v508,,1016,,1524,c2338756,224282,2339264,224282,2339645,224282v508,-127,1016,-127,1524,-127c2341677,224155,2342185,224155,2342566,224155v508,,1016,,1524,c2344598,224155,2345106,224028,2345487,224028v508,,1016,,1524,c2347519,224028,2347900,224155,2348408,224155v508,,1016,,1524,c2350440,224155,2350821,224155,2351329,224155v508,,1016,,1524,c2353361,224155,2353742,224155,2354250,224282v508,,1016,,1524,c2356282,224282,2356663,224282,2357171,224282v508,,1016,,1524,c2359203,224282,2359584,224282,2360092,224282v508,,1016,,1524,c2362124,224155,2362505,224155,2363013,224155v508,,1016,,1524,c2364918,224155,2365426,224155,2365934,224155v508,-127,1016,-127,1524,-127c2367839,223901,2368347,223901,2368855,223901v508,-127,1016,-127,1524,-127c2370760,223647,2371268,223647,2371776,223647v508,-127,1016,-127,1524,-127c2373681,223393,2374189,223393,2374697,223393v508,-127,1016,-127,1524,-127c2376602,223266,2377110,223266,2377618,223266v508,,1016,,1524,c2379523,223139,2380031,223139,2380539,223266v508,,1016,,1397,c2382444,223266,2382952,223266,2383460,223266v508,,1016,,1397,c2385365,223266,2385873,223266,2386381,223266v508,,1016,,1397,c2388286,223266,2388794,223266,2389302,223266v508,,1016,-127,1397,-127c2391207,223139,2391715,223139,2392223,223139v508,,1016,-127,1397,-127c2394128,223012,2394636,223012,2395144,223012v508,-127,889,-127,1397,-127c2397049,222758,2397557,222758,2398065,222758v508,,889,,1397,-127c2399970,222631,2400478,222631,2400986,222631v508,,889,,1397,c2402891,222758,2403399,222758,2403907,222758v508,,889,,1397,c2405812,222758,2406320,222758,2406828,222758v508,,889,,1397,c2408733,222758,2409241,222758,2409749,222758v508,,889,-127,1397,-127c2411654,222631,2412162,222631,2412670,222504v508,,889,-127,1397,-127c2414575,222377,2415083,222250,2415591,222250v381,,889,-127,1397,-127c2417496,222123,2418004,222123,2418512,222123v381,,889,,1397,c2420417,222123,2420925,222123,2421433,222123v381,127,889,127,1397,127c2423338,222250,2423846,222377,2424354,222377v381,,889,,1397,c2426259,222377,2426767,222377,2427275,222377v381,,889,-127,1397,-127c2429180,222250,2429688,222250,2430069,222123v508,,1016,,1524,c2432101,221996,2432609,221996,2432990,221869v508,,1016,,1524,-127c2435022,221742,2435530,221615,2435911,221615v508,-127,1016,-254,1524,-254c2437943,221234,2438451,221234,2438832,221107v508,,1016,,1524,-127c2440864,220980,2441372,220853,2441753,220853v508,-127,1016,-127,1524,-254c2443785,220599,2444293,220472,2444674,220472v508,-127,1016,-127,1524,-127c2446706,220218,2447087,220218,2447595,220091v508,,1016,,1524,-127c2449627,219964,2450008,219964,2450516,219964v508,,1016,-127,1524,-127c2452548,219837,2452929,219837,2453437,219837v508,-127,1016,-127,1524,-127c2455469,219710,2455850,219710,2456358,219710v508,-127,1016,-127,1524,-127c2458390,219583,2458771,219583,2459279,219456v508,,1016,,1524,c2461311,219456,2461692,219456,2462200,219456v508,-127,1016,-127,1524,-127c2464105,219329,2464613,219202,2465121,219202v508,,1016,-127,1524,-127c2467026,219075,2467534,218948,2468042,218948v508,-127,1016,-127,1524,-127c2469947,218821,2470455,218694,2470963,218694v508,-127,1016,-127,1524,-254c2472868,218440,2473376,218440,2473884,218313v508,,1016,-127,1524,-127c2475789,218186,2476297,218059,2476805,218059v508,,1016,-127,1524,-127c2478710,217805,2479218,217805,2479726,217805v508,,1016,-127,1397,-127c2481631,217678,2482139,217678,2482647,217551v508,,1016,,1397,c2484552,217424,2485060,217424,2485568,217424v508,,1016,-127,1397,-127c2487473,217297,2487981,217297,2488489,217170v508,,1016,,1397,-127c2490394,217043,2490902,217043,2491410,216916v508,,1016,-127,1397,-127c2493315,216789,2493823,216662,2494331,216662v508,,1016,-127,1397,-127c2496236,216535,2496744,216535,2497252,216535v508,-127,889,-127,1397,-127c2499157,216281,2499665,216281,2500173,216281v508,-127,889,-127,1397,-127c2502078,216154,2502586,216027,2503094,216027v508,,889,-127,1397,-127c2504999,215773,2505507,215773,2506015,215773v508,-127,889,-127,1397,-127c2507920,215519,2508428,215519,2508936,215392v508,,889,-127,1397,-127c2510841,215265,2511349,215138,2511857,215138v508,,889,-127,1397,-127c2513762,215011,2514270,215011,2514778,214884v381,,889,,1397,c2516683,214757,2517191,214757,2517699,214757v381,,889,,1397,c2519604,214757,2520112,214757,2520620,214630v381,,889,,1397,c2522525,214630,2523033,214503,2523541,214503v381,,889,,1397,c2525446,214376,2525954,214376,2526462,214376v381,,889,,1397,-127c2528367,214249,2528875,214249,2529383,214122v381,,889,,1397,c2531288,214122,2531796,213995,2532177,213995v508,,1016,-127,1524,-127c2534209,213868,2534717,213868,2535098,213741v508,,1016,,1524,-127c2537130,213614,2537638,213614,2538019,213487v508,,1016,,1524,-127c2540051,213360,2540559,213233,2540940,213233v508,,1016,-127,1524,-127c2542972,212979,2543480,212979,2543861,212852v508,,1016,,1524,c2545893,212725,2546401,212725,2546782,212598v508,,1016,,1524,c2548814,212471,2549195,212471,2549703,212471v508,,1016,,1524,-127c2551735,212344,2552116,212344,2552624,212344v508,,1016,-127,1524,-127c2554656,212217,2555037,212217,2555545,212090v508,,1016,,1524,-127c2557577,211963,2557958,211963,2558466,211836v508,,1016,,1524,-127c2560498,211709,2560879,211582,2561387,211582v508,-127,1016,-127,1524,-254c2563419,211328,2563800,211201,2564308,211201v508,-127,1016,-127,1524,-254c2566213,210947,2566721,210820,2567229,210820v508,-127,1016,-127,1524,-127c2569134,210566,2569642,210566,2570150,210566v508,-127,1016,-127,1524,-127c2572055,210312,2572563,210312,2573071,210312v508,,1016,,1524,c2574976,210312,2575484,210185,2575992,210185v508,,1016,,1524,c2577897,210185,2578405,210185,2578913,210185v508,-127,1016,-127,1524,-127c2580818,210058,2581326,210058,2581834,209931v508,,1016,,1397,c2583739,209804,2584247,209804,2584755,209804v508,-127,1016,-127,1397,-127c2586660,209677,2587168,209550,2587676,209550v508,,1016,-127,1397,-127c2589581,209423,2590089,209296,2590597,209296v508,-127,1016,-127,1397,-127c2592502,209042,2593010,209042,2593518,209042v508,-127,1016,-127,1397,-254c2595423,208788,2595931,208661,2596439,208661v508,-127,1016,-127,1397,-127c2598344,208407,2598852,208407,2599360,208280v508,-127,889,-127,1397,-254c2601265,208026,2601773,207899,2602281,207899v508,-127,889,-127,1397,-254c2604186,207518,2604694,207518,2605202,207518v508,-127,889,-254,1397,-254c2607107,207137,2607615,207137,2608123,207010v508,,889,-127,1397,-127c2610028,206756,2610536,206756,2611044,206629v508,,889,-127,1397,-127c2612949,206375,2613457,206375,2613965,206248v508,,889,-127,1397,-127c2615870,205994,2616378,205994,2616886,205867v381,,889,,1397,-127c2618791,205740,2619299,205740,2619807,205613v381,,889,,1397,-127c2621712,205486,2622220,205486,2622728,205359v381,,889,,1397,c2624633,205232,2625141,205232,2625649,205232v381,-127,889,-127,1397,-127c2627554,205105,2628062,204978,2628570,204978v381,,889,-127,1397,-127c2630475,204851,2630983,204851,2631491,204724v381,,889,,1397,c2633396,204597,2633904,204597,2634285,204597v508,-127,1016,-127,1524,-127c2636317,204343,2636825,204343,2637206,204343v508,-127,1016,-127,1524,-127c2639238,204216,2639746,204089,2640127,204089v508,,1016,-127,1524,-127c2642159,203835,2642667,203835,2643048,203835v508,-127,1016,-127,1524,-127c2645080,203581,2645588,203581,2645969,203581v508,-127,1016,-127,1524,-254c2648001,203327,2648382,203327,2648890,203200v508,,1016,-127,1524,-127c2650922,202946,2651303,202946,2651811,202819v508,,1016,,1524,-127c2653843,202692,2654224,202565,2654732,202565v508,-127,1016,-127,1524,-254c2656764,202311,2657145,202184,2657653,202184v508,,1016,-127,1524,-127c2659685,201930,2660066,201930,2660574,201930v508,-127,1016,-127,1524,-254c2662606,201676,2662987,201676,2663495,201549v508,,1016,,1524,c2665400,201422,2665908,201422,2666416,201422v508,-127,1016,-127,1524,-127c2668321,201168,2668829,201168,2669337,201168v508,-127,1016,-127,1524,-127c2671242,200914,2671750,200914,2672258,200914v508,,1016,-127,1524,-127c2674163,200787,2674671,200787,2675179,200660v508,,1016,,1524,-127c2677084,200533,2677592,200533,2678100,200533v508,,1016,-127,1524,-127c2680005,200406,2680513,200406,2681021,200406v508,-127,1016,-127,1397,-127c2682926,200279,2683434,200152,2683942,200152v508,,1016,,1397,c2685847,200152,2686355,200152,2686863,200025v508,,1016,,1397,c2688768,200025,2689276,200025,2689784,200025v508,,1016,,1397,c2691689,200025,2692197,200025,2692705,199898v508,,1016,,1397,c2694610,199898,2695118,199898,2695626,199898v508,,1016,,1397,c2697531,199771,2698039,199771,2698547,199771v508,,889,,1397,c2700452,199771,2700960,199644,2701468,199644v508,,889,,1397,c2703373,199517,2703881,199517,2704389,199517v508,-127,889,-127,1397,-127c2706294,199390,2706802,199263,2707310,199263v508,,889,,1397,-127c2709215,199136,2709723,199136,2710231,199009v508,,889,,1397,-127c2712136,198882,2712644,198882,2713152,198882v508,,889,-127,1397,-127c2715057,198755,2715565,198755,2716073,198755v381,-127,889,-127,1397,-127c2717978,198628,2718486,198628,2718994,198628v381,,889,,1397,c2720899,198628,2721407,198628,2721915,198755v381,,889,,1397,c2723820,198755,2724328,198755,2724836,198755v381,,889,,1397,c2726741,198755,2727249,198755,2727757,198755v381,,889,,1397,c2729662,198755,2730170,198755,2730678,198755v381,,889,,1397,c2732583,198755,2733091,198755,2733472,198755v508,-127,1016,-127,1524,-127c2735504,198628,2736012,198628,2736393,198628v508,-127,1016,-127,1524,-127c2738425,198501,2738933,198501,2739314,198501v508,-127,1016,-127,1524,-127c2741346,198247,2741854,198247,2742235,198247v508,,1016,-127,1524,-127c2744267,198120,2744775,197993,2745156,197993v508,-127,1016,-127,1524,-254c2747188,197739,2747696,197612,2748077,197612v508,-127,1016,-254,1524,-254c2750109,197231,2750490,197231,2750998,197104v508,,1016,-127,1524,-127c2753030,196850,2753411,196850,2753919,196723v508,,1016,-127,1524,-127c2755951,196469,2756332,196469,2756840,196342v508,,1016,,1524,-127c2758872,196215,2759253,196215,2759761,196088v508,,1016,,1524,-127c2761793,195961,2762174,195834,2762682,195834v508,,1016,-127,1524,-127c2764714,195707,2765095,195580,2765603,195580v508,,1016,,1524,c2767508,195453,2768016,195453,2768524,195453v508,-127,1016,-127,1524,-127c2770429,195326,2770937,195326,2771445,195199v508,,1016,,1524,-127c2773350,195072,2773858,195072,2774366,194945v508,,1016,,1524,c2776271,194818,2776779,194818,2777287,194818v508,-127,1016,-127,1524,-127c2779192,194564,2779700,194564,2780208,194564v508,,1016,,1524,-127c2782113,194437,2782621,194437,2783129,194437v508,,1016,,1397,c2785034,194437,2785542,194310,2786050,194310v508,,1016,,1397,c2787955,194310,2788463,194310,2788971,194310v508,-127,1016,-127,1397,-127c2790876,194183,2791384,194183,2791892,194183v508,,1016,-127,1397,-127c2793797,194056,2794305,194056,2794813,193929v508,,1016,,1397,c2796718,193929,2797226,193802,2797734,193802v508,,1016,-127,1397,-127c2799639,193675,2800147,193548,2800655,193548v508,,889,-127,1397,-127c2802560,193294,2803068,193294,2803576,193294v508,-127,889,-127,1397,-254c2805481,193040,2805989,193040,2806497,192913v508,,889,-127,1397,-127c2808402,192786,2808910,192659,2809418,192659v508,,889,-127,1397,-127c2811323,192405,2811831,192405,2812339,192405v508,-127,889,-127,1397,-127c2814244,192278,2814752,192151,2815260,192151v508,,889,,1397,-127c2817165,192024,2817673,192024,2818181,192024v381,-127,889,-127,1397,-127c2820086,191897,2820594,191770,2821102,191770v381,,889,,1397,c2823007,191643,2823515,191643,2824023,191643v381,,889,,1397,c2825928,191516,2826436,191516,2826944,191516v381,,889,,1397,c2828849,191516,2829357,191516,2829865,191516v381,,889,-127,1397,-127c2831770,191389,2832278,191389,2832786,191389v381,,889,,1397,c2834691,191389,2835199,191389,2835580,191262v508,,1016,,1524,c2837612,191262,2838120,191262,2838501,191135v508,,1016,,1524,c2840533,191135,2841041,191008,2841422,191008v508,,1016,,1524,c2843454,190881,2843962,190881,2844343,190881v508,,1016,,1524,-127c2846375,190754,2846883,190754,2847264,190627v508,,1016,,1524,c2849296,190500,2849677,190500,2850185,190500v508,-127,1016,-127,1524,-127c2852217,190246,2852598,190246,2853106,190246v508,-127,1016,-127,1524,-127c2855138,190119,2855519,189992,2856027,189992v508,,1016,-127,1524,-127c2858059,189865,2858440,189865,2858948,189738v508,,1016,,1524,c2860980,189738,2861361,189738,2861869,189738v508,,1016,,1524,c2863901,189738,2864282,189738,2864790,189738v508,,1016,,1524,-127c2866822,189611,2867203,189611,2867711,189611v508,,1016,-127,1524,-127c2869616,189484,2870124,189484,2870632,189484v508,-127,1016,-127,1524,-127c2872537,189357,2873045,189230,2873553,189230v508,,1016,,1524,-127c2875458,189103,2875966,189103,2876474,189103v508,,1016,-127,1524,-127c2878379,188976,2878887,188976,2879395,188849v508,,1016,,1524,c2881300,188722,2881808,188722,2882316,188722v508,,1016,-127,1397,-127c2884221,188595,2884729,188595,2885237,188468v508,,1016,-127,1397,-127c2887142,188341,2887650,188214,2888158,188214v508,,1016,-127,1397,-127c2890063,187960,2890571,187960,2891079,187960v508,,1016,-127,1397,-127c2892984,187833,2893492,187706,2894000,187706v508,,1016,,1397,-127c2895905,187579,2896413,187579,2896921,187579v508,,1016,,1397,-127c2898826,187452,2899334,187452,2899842,187452v508,,889,-127,1397,-127c2901747,187325,2902255,187325,2902763,187325v508,,889,-127,1397,-127c2904668,187198,2905176,187198,2905684,187198v508,,889,,1397,c2907589,187198,2908097,187198,2908605,187198v508,,889,,1397,c2910510,187198,2911018,187071,2911526,187071v508,,889,,1397,-127c2913431,186944,2913939,186944,2914447,186944v508,,889,-127,1397,-127c2916352,186817,2916860,186690,2917368,186690v381,,889,,1397,-127c2919273,186563,2919781,186563,2920289,186563v381,-127,889,-127,1397,-127c2922194,186436,2922702,186436,2923210,186436v381,,889,-127,1397,-127c2925115,186309,2925623,186182,2926131,186182v381,,889,-127,1397,-127c2928036,186055,2928544,185928,2929052,185928v381,-127,889,-127,1397,-127c2930957,185801,2931465,185674,2931973,185674v381,,889,-127,1397,-127c2933878,185547,2934386,185547,2934767,185547v508,,1016,-127,1524,-127c2936799,185420,2937307,185420,2937688,185420v508,,1016,,1524,-127c2939720,185293,2940228,185293,2940609,185166v508,,1016,,1524,c2942641,185166,2943149,185039,2943530,185039v508,,1016,-127,1524,-127c2945562,184912,2946070,184785,2946451,184785v508,,1016,,1524,-127c2948483,184658,2948991,184658,2949372,184658v508,-127,1016,-127,1524,-127c2951404,184404,2951785,184404,2952293,184404v508,,1016,-127,1524,-127c2954325,184277,2954706,184150,2955214,184150v508,,1016,,1524,-127c2957246,184023,2957627,183896,2958135,183896v508,,1016,-127,1524,-254c2960167,183642,2960548,183515,2961056,183515v508,-127,1016,-127,1524,-254c2963088,183261,2963469,183134,2963977,183134v508,-127,1016,-127,1524,-254c2966009,182880,2966390,182753,2966898,182753v508,-127,1016,-127,1524,-254c2968803,182499,2969311,182499,2969819,182372v508,,1016,-127,1524,-127c2971724,182245,2972232,182118,2972740,181991v508,,1016,-127,1524,-127c2974645,181737,2975153,181610,2975661,181610v508,-127,1016,-254,1524,-254c2977566,181229,2978074,181229,2978582,181102v508,-127,1016,-127,1524,-254c2980487,180848,2980995,180721,2981503,180594v508,,1016,-127,1524,-127c2983408,180340,2983916,180340,2984424,180340v508,-127,1016,-127,1397,-127c2986329,180086,2986837,180086,2987345,180086v508,,1016,,1397,c2989250,180086,2989758,180086,2990266,180086v508,,1016,,1397,c2992171,180086,2992679,180086,2993187,180086v508,,1016,,1397,c2995092,180086,2995600,180213,2996108,180213v508,,1016,,1397,c2998013,180213,2998521,180213,2999029,180213v508,,1016,,1397,c3000934,180213,3001442,180213,3001950,180213v508,,889,,1397,c3003855,180213,3004363,180213,3004871,180213v508,,889,,1397,c3006776,180213,3007284,180213,3007792,180213v508,,889,-127,1397,-127c3009697,180086,3010205,180086,3010713,180086v508,,889,,1397,c3012618,180086,3013126,180086,3013634,180086v508,,889,-127,1397,-127c3015539,179959,3016047,179959,3016555,179959v508,,889,,1397,c3018460,179959,3018968,179832,3019476,179832v381,,889,,1397,c3021381,179832,3021889,179705,3022397,179705v381,,889,,1397,-127c3024302,179578,3024810,179578,3025318,179451v381,,889,,1397,-127c3027223,179324,3027731,179324,3028239,179197v381,,889,,1397,c3030144,179197,3030652,179197,3031160,179197v381,-127,889,-127,1397,-127c3033065,179070,3033573,179197,3034081,179197v381,,889,,1397,c3035986,179197,3036494,179197,3036875,179197v508,,1016,,1524,c3038907,179197,3039415,179197,3039796,179197v508,-127,1016,-127,1524,-127c3041828,178943,3042336,178943,3042717,178816v508,,1016,-127,1524,-127c3044749,178562,3045257,178562,3045638,178435v508,-127,1016,-127,1524,-254c3047670,178181,3048178,178054,3048559,178054v508,-127,1016,-127,1524,-254c3050591,177800,3051099,177673,3051480,177673v508,,1016,,1524,-127c3053512,177546,3053893,177546,3054401,177419v508,,1016,,1524,c3056433,177292,3056814,177292,3057322,177292v508,,1016,,1524,c3059354,177292,3059735,177292,3060243,177165v508,,1016,,1524,-127c3062275,177038,3062656,177038,3063164,177038v508,,1016,-127,1524,-127c3065196,176784,3065577,176784,3066085,176784v508,-127,1016,-127,1524,-127c3068117,176530,3068498,176530,3069006,176530v508,,1016,-127,1524,-127c3070911,176403,3071419,176403,3071927,176403v508,,1016,-127,1524,-127c3073832,176276,3074340,176276,3074848,176276v508,,1016,,1524,c3076753,176149,3077261,176149,3077769,176149v508,-127,1016,-127,1524,-127c3079674,176022,3080182,176022,3080690,175895v508,,1016,,1524,-127c3082595,175768,3083103,175768,3083611,175768v508,-127,1016,-127,1524,-127c3085516,175641,3086024,175641,3086532,175514v508,,1016,,1397,c3088437,175514,3088945,175387,3089453,175387v508,,1016,,1397,-127c3091358,175260,3091866,175260,3092374,175260v508,-127,1016,-127,1397,-127c3094279,175133,3094787,175133,3095295,175006v508,,1016,,1397,c3097200,175006,3097708,175006,3098216,175006v508,127,1016,127,1397,127c3100121,175133,3100629,175133,3101137,175133v508,,889,127,1397,127c3103042,175260,3103550,175133,3104058,175133v508,,889,,1397,c3105963,175133,3106471,175006,3106979,175006v508,-127,889,-127,1397,-254c3108884,174752,3109392,174625,3109900,174625v508,-127,889,-127,1397,-254c3111805,174371,3112313,174371,3112821,174371v508,-127,889,-127,1397,-127c3114726,174244,3115234,174244,3115742,174244v508,-127,889,-127,1397,-127c3117647,174117,3118155,174117,3118663,174117v381,,889,,1397,c3120568,174117,3121076,174117,3121584,174117v381,,889,,1397,c3123489,174117,3123997,174117,3124505,174117v381,,889,,1397,c3126410,174117,3126918,174117,3127426,174117v381,,889,,1397,c3129331,174117,3129839,174117,3130347,174117v381,,889,,1397,c3132252,174117,3132760,174117,3133268,174244v381,,889,,1397,c3135173,174244,3135681,174244,3136062,174244v508,,1016,,1524,c3138094,174244,3138602,174244,3138983,174244v508,,1016,,1524,c3141015,174244,3141523,174244,3141904,174244v508,,1016,,1524,c3143936,174244,3144444,174244,3144825,174244v508,-127,1016,-127,1524,-127c3146857,174117,3147365,174117,3147746,173990v508,,1016,,1524,c3149778,173990,3150286,173863,3150667,173863v508,,1016,,1524,c3152699,173736,3153080,173863,3153588,173863v508,,1016,,1524,c3155620,173990,3156001,173990,3156509,173990v508,127,1016,127,1524,254c3158541,174244,3158922,174244,3159430,174371v508,,1016,127,1524,127c3161462,174625,3161843,174625,3162351,174625v508,127,1016,127,1524,127c3164383,174752,3164764,174879,3165272,174879v508,,1016,-127,1524,-127c3167304,174752,3167685,174752,3168193,174752v508,-127,1016,-127,1524,-127c3170098,174498,3170606,174498,3171114,174371v508,,1016,-127,1524,-127c3173019,174117,3173527,174117,3174035,174117v508,-127,1016,-127,1524,-254c3175940,173863,3176448,173863,3176956,173863v508,-127,1016,-127,1524,-127c3178861,173736,3179369,173736,3179877,173736v508,,1016,,1524,c3181782,173736,3182290,173736,3182798,173736v508,,1016,,1524,c3184703,173736,3185211,173736,3185719,173863v508,,1016,,1397,c3187624,173863,3188132,173863,3188640,173990v508,,1016,,1397,127c3190545,174117,3191053,174117,3191561,174244v508,,1016,127,1397,127c3193466,174498,3193974,174625,3194482,174625v508,127,1016,254,1397,381c3196387,175133,3196895,175260,3197403,175387v508,254,1016,381,1397,635c3199308,176276,3199816,176530,3200324,176784v508,254,1016,508,1397,762c3202229,177800,3202737,178054,3203245,178308v508,254,889,635,1397,889c3205150,179451,3205658,179705,3206166,179959v508,254,889,508,1397,762c3208071,180975,3208579,181229,3209087,181483v508,254,889,635,1397,889c3210992,182626,3211500,183007,3212008,183261v508,381,889,762,1397,1016c3213913,184658,3214421,185039,3214929,185420v508,381,889,762,1397,1143c3216834,186944,3217342,187325,3217850,187706v508,381,889,889,1397,1270c3219755,189357,3220263,189865,3220771,190246v381,508,889,889,1397,1397c3222676,192024,3223184,192532,3223692,192913v381,508,889,1016,1397,1397c3225597,194691,3226105,195199,3226613,195580v381,381,889,762,1397,1143c3228518,197104,3229026,197485,3229534,197739v381,381,889,762,1397,1016c3231439,199136,3231947,199517,3232455,199898v381,381,889,762,1397,1143c3234360,201422,3234868,201803,3235376,202311v381,508,889,889,1397,1397c3237281,204216,3237789,204851,3238170,205359v508,635,1016,1270,1524,1905c3240202,208026,3240710,208661,3241091,209550v508,762,1016,1524,1524,2413c3243123,212852,3243631,213741,3244012,214757v508,1016,1016,2032,1524,3175c3246044,219075,3246552,220218,3246933,221488v508,1270,1016,2540,1524,3937c3248965,226822,3249473,228219,3249854,229743v508,1397,1016,2921,1524,4445c3251886,235712,3252394,237363,3252775,239014v508,1651,1016,3302,1524,4953c3254807,245618,3255188,247396,3255696,249174v508,1778,1016,3556,1524,5334c3257728,256286,3258109,258191,3258617,260096v508,1778,1016,3683,1524,5715c3260649,267716,3261030,269621,3261538,271653v508,2032,1016,3937,1524,5969c3263570,279654,3263951,281813,3264459,283845v508,2159,1016,4191,1524,6350c3266491,292354,3266872,294513,3267380,296545v508,2159,1016,4318,1524,6477c3269412,305181,3269793,307340,3270301,309372v508,2159,1016,4191,1524,6350c3272206,317881,3272714,319913,3273222,321945v508,2159,1016,4191,1524,6223c3275127,330327,3275635,332359,3276143,334391v508,2032,1016,4064,1524,5969c3278048,342392,3278556,344297,3279064,346329v508,1905,1016,3810,1524,5588c3280969,353822,3281477,355600,3281985,357378v508,1778,1016,3556,1524,5334c3283890,364363,3284398,366014,3284906,367665v508,1651,1016,3302,1524,4826c3286811,374142,3287319,375666,3287827,377317v508,1524,1016,3048,1397,4572c3289732,383413,3290240,384937,3290748,386334v508,1524,1016,2921,1397,4191c3292653,391795,3293161,393065,3293669,394081v508,1143,1016,2159,1397,2794c3295574,397637,3296082,398272,3296590,398653v508,381,1016,508,1397,381c3298495,398907,3299003,398399,3299511,397637v508,-762,1016,-1905,1397,-3302c3301416,392938,3301924,391160,3302432,389255v508,-2032,889,-4318,1397,-6731c3304337,380111,3304845,377444,3305353,374904v508,-2413,889,-5080,1397,-7366c3307258,365125,3307766,362839,3308274,361061v508,-1905,889,-3556,1397,-4953c3310179,354711,3310687,353568,3311195,352679v508,-889,889,-1397,1397,-2032c3313100,350012,3313608,349631,3314116,349123v508,-508,889,-762,1397,-1270c3316021,347345,3316529,346837,3317037,346202v508,-635,889,-1270,1397,-2032c3318942,343281,3319450,342519,3319958,341503v508,-889,889,-2032,1397,-3175c3321863,337312,3322371,336042,3322879,334772v381,-1270,889,-2667,1397,-4191c3324784,328930,3325292,327406,3325800,325501v381,-1778,889,-3810,1397,-5969c3327705,317373,3328213,315087,3328721,312674v381,-2413,889,-4953,1397,-7493c3330626,302514,3331134,299847,3331642,297307v381,-2667,889,-5207,1397,-7620c3333547,287147,3334055,284734,3334563,282448v381,-2286,889,-4445,1397,-6604c3336468,273558,3336976,271526,3337357,269367v508,-2032,1016,-4191,1524,-6223c3339389,261112,3339897,258953,3340278,256921v508,-2159,1016,-4191,1524,-6350c3342310,248412,3342818,246380,3343199,244348v508,-2159,1016,-4191,1524,-6223c3345231,236220,3345739,234188,3346120,232283v508,-1905,1016,-3683,1524,-5461c3348152,225044,3348660,223266,3349041,221488v508,-1778,1016,-3429,1524,-5080c3351073,214630,3351581,212979,3351962,211201v508,-1778,1016,-3683,1524,-5461c3353994,203962,3354375,202057,3354883,200279v508,-1778,1016,-3683,1524,-5461c3356915,193040,3357296,191262,3357804,189738v508,-1651,1016,-3175,1524,-4572c3359836,183769,3360217,182499,3360725,181356v508,-1143,1016,-2032,1524,-2921c3362757,177546,3363138,176784,3363646,176149v508,-635,1016,-1143,1524,-1651c3365678,173990,3366059,173736,3366567,173228v508,-381,1016,-762,1524,-1143c3368599,171704,3368980,171323,3369488,170815v508,-381,1016,-1016,1524,-1524c3371393,168656,3371901,168148,3372409,167386v508,-635,1016,-1397,1524,-2286c3374314,164338,3374822,163576,3375330,162814v508,-889,1016,-1651,1524,-2413c3377235,159639,3377743,158877,3378251,158242v508,-635,1016,-1143,1524,-1651c3380156,156083,3380664,155702,3381172,155448v508,-381,1016,-508,1524,-762c3383077,154432,3383585,154305,3384093,154178v508,-254,1016,-381,1524,-508c3385998,153543,3386506,153289,3387014,153162v508,-254,1016,-381,1397,-508c3388919,152400,3389427,152273,3389935,152019v508,-127,1016,-381,1397,-508c3391840,151257,3392348,151130,3392856,150876v508,-127,1016,-254,1397,-508c3394761,150241,3395269,150114,3395777,149987v508,-254,1016,-381,1397,-508c3397682,149352,3398190,149352,3398698,149225v508,,1016,,1397,c3400603,149225,3401111,149352,3401619,149352v508,127,1016,254,1397,508c3403524,149987,3404032,150241,3404540,150495v508,254,889,508,1397,889c3406445,151638,3406953,152019,3407461,152273v508,381,889,762,1397,1143c3409366,153797,3409874,154178,3410382,154559v508,381,889,889,1397,1270c3412287,156210,3412795,156591,3413303,156845v508,381,889,635,1397,889c3415208,157988,3415716,158115,3416224,158242v508,254,889,381,1397,508c3418129,158877,3418637,158877,3419145,159131v508,127,889,254,1397,381c3421050,159766,3421558,159893,3422066,160274v381,254,889,508,1397,889c3423971,161544,3424479,161925,3424987,162433v381,508,889,1016,1397,1651c3426892,164592,3427400,165227,3427908,165862v381,635,889,1397,1397,2032c3429813,168529,3430321,169164,3430829,169799v381,635,889,1270,1397,1778c3432734,172085,3433242,172593,3433750,172974v381,508,889,889,1397,1270c3435655,174625,3436163,175006,3436671,175260v381,381,889,635,1397,1016c3438576,176657,3439084,176911,3439465,177165v508,381,1016,635,1524,1016c3441497,178435,3442005,178689,3442386,179070v508,254,1016,508,1524,762c3444418,180086,3444926,180213,3445307,180467v508,127,1016,254,1524,381c3447339,181102,3447847,181229,3448228,181356v508,127,1016,254,1524,381c3450260,181864,3450768,181864,3451149,181991v508,127,1016,254,1524,381c3453181,182499,3453689,182626,3454070,182753v508,127,1016,381,1524,508c3456102,183388,3456483,183515,3456991,183769v508,127,1016,254,1524,381c3459023,184404,3459404,184531,3459912,184658v508,127,1016,254,1524,254c3461944,185039,3462325,185039,3462833,185166v508,,1016,127,1524,127c3464865,185293,3465246,185293,3465754,185293v508,,1016,,1524,-127c3467786,185166,3468167,185166,3468675,185166v508,-127,1016,-254,1524,-381c3470707,184785,3471088,184531,3471596,184531v508,-127,1016,-254,1524,-381c3473501,184023,3474009,183896,3474517,183896v508,,1016,,1524,c3476422,183896,3476930,184023,3477438,184150v508,127,1016,381,1524,635c3479343,185039,3479851,185293,3480359,185674v508,381,1016,762,1524,1143c3482264,187198,3482772,187579,3483280,187960v508,381,1016,762,1524,1143c3485185,189484,3485693,189738,3486201,190119v508,254,1016,508,1524,762c3488106,191135,3488614,191262,3489122,191516v508,127,1016,381,1397,508c3491027,192151,3491535,192405,3492043,192532v508,127,1016,381,1397,508c3493948,193167,3494456,193421,3494964,193548v508,127,1016,381,1397,508c3496869,194183,3497377,194310,3497885,194437v508,127,1016,254,1397,381c3499790,194945,3500298,195072,3500806,195199v508,127,1016,254,1397,381c3502711,195834,3503219,195961,3503727,196088v508,127,1016,254,1397,508c3505632,196723,3506140,196850,3506648,197104v508,127,889,254,1397,508c3508553,197739,3509061,197866,3509569,198120v508,127,889,381,1397,508c3511474,198882,3511982,199136,3512490,199390v508,127,889,381,1397,635c3514395,200279,3514903,200533,3515411,200914v508,254,889,508,1397,762c3517316,202057,3517824,202311,3518332,202565v508,254,889,635,1397,889c3520237,203835,3520745,204089,3521253,204470v508,254,889,635,1397,889c3523158,205740,3523666,206121,3524174,206375v381,254,889,508,1397,762c3526079,207391,3526587,207645,3527095,207899v381,254,889,381,1397,508c3529000,208534,3529508,208661,3530016,208661v381,127,889,254,1397,381c3531921,209042,3532429,209169,3532937,209296v381,127,889,381,1397,635c3534842,210185,3535350,210439,3535858,210820v381,508,889,889,1397,1524c3537763,212852,3538271,213487,3538779,214122v381,635,889,1397,1397,2032c3540684,216916,3541192,217678,3541573,218313v508,762,1016,1524,1524,2159c3543605,221107,3544113,221742,3544494,222250v508,635,1016,1143,1524,1524c3546526,224282,3547034,224663,3547415,225044v508,381,1016,762,1524,1016c3549447,226314,3549955,226568,3550336,226822v508,254,1016,381,1524,508c3552368,227457,3552876,227584,3553257,227711v508,127,1016,254,1524,381c3555289,228346,3555670,228473,3556178,228727v508,127,1016,508,1524,762c3558210,229743,3558591,229997,3559099,230251v508,254,1016,508,1524,635c3561131,231140,3561512,231267,3562020,231394v508,254,1016,381,1524,508c3564052,231902,3564433,232029,3564941,232156v508,127,1016,254,1524,254c3566973,232537,3567354,232664,3567862,232791v508,127,1016,254,1524,381c3569894,233426,3570275,233553,3570783,233680v508,254,1016,381,1524,635c3572688,234442,3573196,234696,3573704,234823v508,127,1016,381,1524,508c3575609,235585,3576117,235712,3576625,235839v508,127,1016,254,1524,254c3578530,236220,3579038,236220,3579546,236220v508,,1016,,1524,-127c3581451,235966,3581959,235712,3582467,235458v508,-254,1016,-508,1524,-889c3584372,234315,3584880,233934,3585388,233553v508,-381,1016,-762,1524,-1143c3587293,232029,3587801,231775,3588309,231394v508,-254,1016,-508,1397,-635c3590214,230505,3590722,230505,3591230,230378v508,,1016,-127,1397,-127c3593135,230378,3593643,230505,3594151,230505v508,127,1016,254,1397,254c3596056,230886,3596564,231013,3597072,231013v508,127,1016,127,1397,c3598977,231013,3599485,230886,3599993,230759v508,-127,1016,-254,1397,-508c3601898,230124,3602406,229743,3602914,229616v508,-254,1016,-508,1397,-762c3604819,228600,3605327,228346,3605835,228092v508,-254,889,-508,1397,-762c3607740,227076,3608248,226822,3608756,226441v508,-254,889,-508,1397,-889c3610661,225298,3611169,224917,3611677,224536v508,-381,889,-762,1397,-1143c3613582,223012,3614090,222631,3614598,222250v508,-381,889,-635,1397,-889c3616503,220980,3617011,220853,3617519,220599v508,-127,889,-254,1397,-381c3619424,220091,3619932,220091,3620440,220091v508,,889,127,1397,254c3622345,220345,3622853,220472,3623361,220599v381,127,889,254,1397,381c3625266,220980,3625774,221234,3626282,221234v381,127,889,254,1397,381c3628187,221615,3628695,221742,3629203,221742v381,127,889,254,1397,254c3631108,222123,3631616,222250,3632124,222377v381,127,889,254,1397,381c3634029,223012,3634537,223266,3635045,223520v381,254,889,635,1397,1016c3636950,224790,3637458,225298,3637966,225679v381,381,889,762,1397,1016c3639871,227076,3640379,227330,3640760,227584v508,254,1016,381,1524,508c3642792,228219,3643300,228346,3643681,228219v508,,1016,-127,1524,-381c3645713,227584,3646221,227330,3646602,226822v508,-508,1016,-1016,1524,-1778c3648634,224409,3649142,223647,3649523,222758v508,-762,1016,-1651,1524,-2540c3651555,219456,3652063,218440,3652444,217678v508,-762,1016,-1524,1524,-2159c3654476,214757,3654984,214249,3655365,213614v508,-508,1016,-889,1524,-1397c3657397,211836,3657778,211455,3658286,211074v508,-381,1016,-635,1524,-1016c3660318,209677,3660699,209296,3661207,208915v508,-381,1016,-762,1524,-1143c3663239,207391,3663620,207010,3664128,206629v508,-381,1016,-635,1524,-1016c3666160,205359,3666541,205105,3667049,204724v508,-254,1016,-381,1524,-635c3669081,203835,3669462,203708,3669970,203454v508,-127,1016,-254,1524,-381c3672002,202946,3672383,202946,3672891,202819v508,,1016,,1524,-127c3674796,202692,3675304,202692,3675812,202692v508,,1016,,1524,c3677717,202692,3678225,202692,3678733,202565v508,,1016,-127,1524,-254c3680638,202184,3681146,201930,3681654,201676v508,-254,1016,-508,1524,-762c3683559,200533,3684067,200152,3684575,199771v508,-508,1016,-889,1524,-1270c3686480,197993,3686988,197612,3687496,197231v508,-381,1016,-762,1524,-1143c3689401,195707,3689909,195326,3690417,195072v508,-254,1016,-508,1397,-762c3692322,194183,3692830,193929,3693338,193802v508,-127,1016,-127,1397,-254c3695243,193548,3695751,193421,3696259,193421v508,,1016,,1397,c3698164,193548,3698672,193548,3699180,193548v508,,1016,,1397,c3701085,193548,3701593,193548,3702101,193548v508,,1016,-127,1397,-127c3704006,193294,3704514,193167,3705022,192913v508,-127,1016,-381,1397,-635c3706927,192024,3707435,191643,3707943,191389v508,-254,889,-635,1397,-889c3709848,190119,3710356,189738,3710864,189484v508,-381,889,-762,1397,-1016c3712769,188214,3713277,187960,3713785,187706v508,-254,889,-381,1397,-508c3715690,187071,3716198,186944,3716706,186944v508,-127,889,-127,1397,-127c3718611,186817,3719119,186817,3719627,186817v508,127,889,127,1397,c3721532,186817,3722040,186817,3722548,186817v508,,889,-127,1397,-127c3724453,186563,3724961,186436,3725469,186436v381,-127,889,-254,1397,-254c3727374,186055,3727882,185928,3728390,185801v381,,889,-127,1397,-127c3730295,185547,3730803,185420,3731311,185420v381,,889,-127,1397,-127c3733216,185166,3733724,185166,3734232,185166v381,-127,889,-127,1397,-254c3736137,184785,3736645,184658,3737153,184404v381,-127,889,-381,1397,-635c3739058,183515,3739566,183261,3740074,182880v381,-381,889,-762,1397,-1143c3741979,181356,3742487,180975,3742868,180467v508,-381,1016,-889,1524,-1270c3744900,178689,3745408,178308,3745789,177800v508,-381,1016,-889,1524,-1270c3747821,176022,3748329,175641,3748710,175260v508,-381,1016,-762,1524,-1143c3750742,173736,3751250,173482,3751631,173228v508,-254,1016,-508,1524,-635c3753663,172339,3754171,172212,3754552,172212v508,-127,1016,-127,1524,-127c3756584,172085,3756965,172212,3757473,172339v508,127,1016,381,1524,508c3759505,173101,3759886,173355,3760394,173736v508,254,1016,635,1524,1143c3762426,175260,3762807,175768,3763315,176276v508,635,1016,1143,1524,1778c3765347,178689,3765728,179451,3766236,180086v508,762,1016,1524,1524,2159c3768268,183007,3768649,183769,3769157,184531v508,762,1016,1524,1524,2159c3771189,187452,3771570,188214,3772078,188849v508,762,1016,1397,1524,2159c3774110,191643,3774491,192278,3774999,192913v508,762,1016,1397,1524,2032c3776904,195580,3777412,196088,3777920,196723v508,635,1016,1143,1524,1778c3779825,199009,3780333,199517,3780841,200025v508,508,1016,1016,1524,1397c3782746,201803,3783254,202184,3783762,202565v508,381,1016,762,1524,1016c3785667,203962,3786175,204216,3786683,204470v508,254,1016,508,1524,889c3788588,205613,3789096,205994,3789604,206248v508,381,1016,635,1397,1016c3791509,207645,3792017,208153,3792525,208534v508,508,1016,1016,1397,1651c3794430,210693,3794938,211455,3795446,212090v508,762,1016,1651,1397,2413c3797351,215392,3797859,216408,3798367,217424v508,1016,1016,2159,1397,3302c3800272,221869,3800780,223012,3801288,224282v508,1143,1016,2286,1397,3429c3803193,228981,3803701,230124,3804209,231267v508,1143,1016,2159,1397,3302c3806114,235585,3806622,236601,3807130,237490v508,889,889,1778,1397,2540c3809035,240792,3809543,241427,3810051,242062v508,508,889,889,1397,1270c3811956,243586,3812464,243840,3812972,243840v508,,889,-127,1397,-381c3814877,243332,3815385,242951,3815893,242570v508,-254,889,-762,1397,-1016c3817798,241173,3818306,240792,3818814,240792v508,-127,889,-127,1397,254c3820719,241427,3821227,241935,3821735,242951v508,1016,889,2286,1397,3937c3823640,248539,3824148,250571,3824656,252857v381,2286,889,4953,1397,7747c3826561,263398,3827069,266446,3827577,269494v381,3048,889,6223,1397,9271c3829482,281813,3829990,284861,3830498,287655v381,2794,889,5461,1397,7874c3832403,297942,3832911,300228,3833419,302133v381,1905,889,3556,1397,4953c3835324,308483,3835832,309626,3836340,310515v381,1016,889,1651,1397,2159c3838245,313182,3838753,313436,3839261,313563v381,127,889,127,1397,c3841166,313436,3841674,313182,3842055,312928v508,-254,1016,-635,1524,-1016c3844087,311658,3844595,311277,3844976,311150v508,-127,1016,-254,1524,-254c3847008,311023,3847516,311150,3847897,311531v508,381,1016,1016,1524,1778c3849929,313944,3850437,314833,3850818,315849v508,889,1016,2159,1524,3175c3852850,320167,3853358,321310,3853739,322453v508,1016,1016,2159,1524,3048c3855771,326390,3856279,327279,3856660,327914v508,635,1016,1016,1524,1270c3858692,329311,3859073,329311,3859581,329057v508,-254,1016,-762,1524,-1524c3861613,326771,3861994,325755,3862502,324612v508,-1270,1016,-2667,1524,-4191c3864534,319024,3864915,317246,3865423,315468v508,-1651,1016,-3556,1524,-5334c3867455,308356,3867836,306451,3868344,304673v508,-1651,1016,-3429,1524,-5080c3870376,297942,3870757,296418,3871265,295021v508,-1397,1016,-2794,1524,-3937c3873297,289814,3873678,288671,3874186,287655v508,-1016,1016,-1905,1524,-2794c3876091,283972,3876599,283083,3877107,282321v508,-889,1016,-1524,1524,-2286c3879012,279273,3879520,278511,3880028,277749v508,-762,1016,-1524,1524,-2413c3881933,274574,3882441,273812,3882949,273050v508,-762,1016,-1524,1524,-2413c3884854,269748,3885362,268986,3885870,267970v508,-889,1016,-1905,1524,-2921c3887775,264033,3888283,262890,3888791,261747v508,-1143,1016,-2286,1524,-3556c3890696,256921,3891204,255651,3891712,254381v508,-1270,1016,-2540,1397,-3810c3893617,249301,3894125,248158,3894633,247015v508,-1143,1016,-2159,1397,-3048c3896538,243078,3897046,242189,3897554,241681v508,-635,1016,-1143,1397,-1524c3899459,239903,3899967,239776,3900475,239649v508,,1016,127,1397,381c3902380,240157,3902888,240538,3903396,240919v508,508,1016,1016,1397,1524c3905301,242951,3905809,243586,3906317,244221v508,635,1016,1270,1397,1905c3908222,246888,3908730,247523,3909238,248158v508,508,889,1143,1397,1651c3911143,250317,3911651,250825,3912159,251206v508,381,889,762,1397,889c3914064,252349,3914572,252476,3915080,252476v508,,889,-127,1397,-254c3916985,251968,3917493,251714,3918001,251206v508,-381,889,-889,1397,-1524c3919906,249174,3920414,248412,3920922,247650v508,-635,889,-1524,1397,-2286c3922827,244602,3923335,243713,3923843,242824v508,-889,889,-1778,1397,-2540c3925748,239395,3926256,238506,3926764,237744v381,-762,889,-1524,1397,-2159c3928669,234823,3929177,234188,3929685,233553v381,-635,889,-1270,1397,-1778c3931590,231267,3932098,230759,3932606,230378v381,-508,889,-889,1397,-1270c3934511,228727,3935019,228346,3935527,227838v381,-381,889,-762,1397,-1270c3937432,226187,3937940,225679,3938448,225171v381,-635,889,-1143,1397,-1778c3940353,222758,3940861,222123,3941369,221361v381,-762,889,-1651,1397,-2540c3943274,217932,3943782,216916,3944163,215900v508,-1016,1016,-2032,1524,-3175c3946195,211582,3946703,210312,3947084,209169v508,-1270,1016,-2540,1524,-3683c3949116,204216,3949624,202946,3950005,201803v508,-1270,1016,-2413,1524,-3556c3952037,197231,3952545,196215,3952926,195453v508,-889,1016,-1651,1524,-2286c3954958,192659,3955466,192151,3955847,191897v508,-254,1016,-381,1524,-254c3957879,191643,3958387,191897,3958768,192278v508,381,1016,889,1524,1397c3960800,194310,3961181,195072,3961689,195834v508,762,1016,1524,1524,2413c3963721,199136,3964102,200025,3964610,200914v508,889,1016,1778,1524,2794c3966642,204597,3967023,205486,3967531,206502v508,1016,1016,1905,1524,2921c3969563,210439,3969944,211455,3970452,212598v508,1016,1016,2159,1524,3175c3972484,216916,3972865,218059,3973373,219329v508,1143,1016,2413,1524,3683c3975405,224282,3975786,225552,3976294,226949v508,1270,1016,2667,1524,3937c3978199,232283,3978707,233680,3979215,235077v508,1270,1016,2667,1524,3937c3981120,240284,3981628,241554,3982136,242824v508,1143,1016,2413,1524,3556c3984041,247523,3984549,248539,3985057,249555v508,1016,1016,2032,1524,2921c3986962,253365,3987470,254127,3987978,254889v508,889,1016,1524,1524,2286c3989883,257937,3990391,258572,3990899,259207v508,635,1016,1270,1524,1905c3992804,261620,3993312,262255,3993820,262890v508,508,1016,1143,1397,1651c3995725,265049,3996233,265684,3996741,266192v508,508,1016,1016,1397,1524c3998646,268351,3999154,268859,3999662,269367v508,381,1016,889,1397,1397c4001567,271145,4002075,271653,4002583,272034v508,508,1016,889,1397,1270c4004488,273812,4004996,274193,4005504,274574v508,381,1016,889,1397,1270c4007409,276225,4007917,276606,4008425,276987v508,254,889,635,1397,1016c4010330,278384,4010838,278765,4011346,279146v508,381,889,762,1397,1143c4013251,280670,4013759,281178,4014267,281559v508,508,889,1016,1397,1524c4016172,283591,4016680,284226,4017188,284861v508,635,889,1270,1397,2159c4019093,287782,4019601,288671,4020109,289687v508,1016,889,2032,1397,3302c4022014,294132,4022522,295529,4023030,296926v508,1524,889,3175,1397,4953c4024935,303657,4025443,305562,4025951,307594v381,2159,889,4318,1397,6731c4027856,316611,4028364,319024,4028872,321564v381,2413,889,5080,1397,7620c4030777,331851,4031285,334518,4031793,337058v381,2540,889,5080,1397,7366c4033698,346837,4034206,349123,4034714,351155v381,2032,889,3937,1397,5588c4036619,358267,4037127,359664,4037635,360807v381,1016,889,1778,1397,2159c4039540,363220,4040048,363347,4040556,362839v381,-381,889,-1270,1397,-2540c4042461,359029,4042969,357251,4043350,355346v508,-2032,1016,-4445,1524,-7112c4045382,345694,4045890,342773,4046271,339979v508,-2794,1016,-5842,1524,-8382c4048303,328930,4048811,326390,4049192,324358v508,-1905,1016,-3556,1524,-4572c4051097,318897,4051732,318389,4052113,318643v508,127,1016,1016,1524,2413c4054145,322326,4054653,324485,4055034,326644v508,2286,1016,5080,1524,7874c4057066,337312,4057574,340360,4057955,343154v508,2794,1016,5715,1524,8128c4059987,353695,4060368,355981,4060876,357886v508,1905,1016,3429,1524,4699c4062908,363855,4063289,364744,4063797,365506v508,889,1016,1397,1524,2032c4065829,368173,4066210,368554,4066718,369189v508,635,1016,1143,1524,1905c4068750,371856,4069131,372745,4069639,373761v508,889,1016,2032,1524,3048c4071671,377952,4072052,379222,4072560,380238v508,1143,1016,2159,1524,3175c4074592,384302,4074973,385191,4075481,385826v508,635,1016,1143,1524,1397c4077386,387604,4077894,387604,4078402,387477v508,-127,1016,-508,1524,-1016c4080307,385953,4080815,385191,4081323,384302v508,-889,1016,-2032,1524,-3175c4083228,379857,4083736,378460,4084244,377063v508,-1524,1016,-3175,1524,-4826c4086149,370586,4086657,368808,4087165,367030v508,-1905,1016,-3683,1524,-5461c4089070,359664,4089578,357759,4090086,355981v508,-1778,1016,-3556,1524,-5334c4091991,348869,4092499,347218,4093007,345567v508,-1651,1016,-3302,1397,-4826c4094912,339217,4095420,337693,4095928,336296v508,-1397,1016,-2794,1397,-4191c4097833,330835,4098341,329438,4098849,328168v508,-1270,1016,-2413,1397,-3556c4100754,323469,4101262,322326,4101770,321183v508,-1016,1016,-2032,1397,-3048c4103675,317119,4104183,316230,4104691,315341v508,-1016,1016,-1905,1397,-2794c4106596,311658,4107104,310896,4107612,310007v508,-889,1016,-1651,1397,-2540c4109517,306578,4110025,305689,4110533,304800v508,-889,889,-1778,1397,-2667c4112438,301117,4112946,300228,4113454,299212v508,-889,889,-1905,1397,-2794c4115359,295402,4115867,294513,4116375,293497v508,-889,889,-1905,1397,-2794c4118280,289814,4118788,288798,4119296,287909v508,-889,889,-1778,1397,-2667c4121201,284353,4121709,283464,4122217,282702v508,-762,889,-1524,1397,-2159c4124122,279781,4124630,279146,4125138,278638v508,-635,889,-1143,1397,-1524c4127043,276606,4127551,276352,4128059,276098v381,-254,889,-508,1397,-635c4129964,275336,4130472,275336,4130980,275336v381,,889,,1397,127c4132885,275463,4133393,275590,4133901,275717v381,127,889,254,1397,254c4135806,276098,4136314,276225,4136822,276225v381,127,889,127,1397,127c4138727,276225,4139235,276098,4139743,275971v381,-127,889,-381,1397,-635c4141648,274955,4142156,274574,4142664,274066v381,-381,889,-1016,1397,-1651c4144569,271780,4145077,271145,4145458,270383v508,-762,1016,-1524,1524,-2413c4147490,267208,4147998,266319,4148379,265303v508,-889,1016,-1905,1524,-2921c4150411,261366,4150919,260350,4151300,259207v508,-1143,1016,-2286,1524,-3556c4153332,254381,4153840,252984,4154221,251587v508,-1524,1016,-3048,1524,-4699c4156253,245237,4156761,243459,4157142,241554v508,-1905,1016,-4064,1524,-6096c4159174,233299,4159682,231013,4160063,228854v508,-2286,1016,-4699,1524,-6985c4162095,219583,4162476,217297,4162984,215138v508,-2159,1016,-4318,1524,-6223c4165016,207010,4165397,205232,4165905,203708v508,-1397,1016,-2667,1524,-3683c4167937,199136,4168318,198501,4168826,198247v508,-381,1016,-254,1524,c4170858,198628,4171239,199263,4171747,200025v508,889,1016,2159,1524,3429c4173779,204724,4174160,206248,4174668,207772v508,1651,1016,3302,1524,4953c4176700,214376,4177081,216154,4177589,217678v508,1524,1016,3048,1524,4318c4179494,223266,4180002,224536,4180510,225425v508,762,1016,1524,1524,1778c4182415,227584,4182923,227711,4183431,227457v508,-381,1016,-1016,1524,-2032c4185336,224409,4185844,223012,4186352,221107v508,-1905,1016,-4318,1524,-6985c4188257,211328,4188765,208153,4189273,204597v508,-3556,1016,-7620,1524,-11938c4191178,188341,4191686,183642,4192194,178816v508,-4826,1016,-10033,1524,-15113c4194099,158623,4194607,153416,4195115,148463v508,-4953,1016,-9906,1397,-14224c4197020,129794,4197528,125476,4198036,121920v508,-3556,1016,-6731,1397,-9144c4199941,110363,4200449,108458,4200957,107315v381,-889,1016,-1524,1397,-1397c4202862,106172,4203370,107188,4203878,108585v508,1524,1016,3683,1397,6350c4205783,117602,4206291,120777,4206799,124333v508,3429,1016,7493,1397,11557c4208704,139954,4209212,144399,4209720,148844v508,4445,889,9144,1397,13716c4211625,167132,4212133,171831,4212641,176276v508,4572,889,9017,1397,13335c4214546,193802,4215054,197993,4215562,201930v508,3937,889,7747,1397,11430c4217467,216916,4217975,220345,4218483,223520v508,3302,889,6223,1397,9017c4220388,235458,4220896,237998,4221404,240411v508,2413,889,4699,1397,6731c4223309,249174,4223817,250952,4224325,252603v508,1651,889,3175,1397,4445c4226230,258318,4226738,259461,4227246,260350v381,1016,889,1778,1397,2413c4229151,263398,4229659,263779,4230167,264160v381,381,889,508,1397,508c4232072,264668,4232580,264541,4233088,264287v381,-254,889,-762,1397,-1397c4234993,262255,4235501,261366,4236009,260223v381,-1016,889,-2286,1397,-3937c4237914,254762,4238422,252984,4238930,250825v381,-2032,889,-4445,1397,-7112c4240835,240919,4241343,237998,4241851,234696v381,-3302,889,-6858,1397,-10668c4243756,220218,4244264,216027,4244645,211836v508,-4191,1016,-8636,1524,-13208c4246677,194183,4247185,189484,4247566,184912v508,-4445,1016,-9144,1524,-13462c4249598,167005,4250106,162687,4250487,158623v508,-3937,1016,-7874,1524,-11430c4252519,143637,4253027,140335,4253408,137160v508,-3048,1016,-5969,1524,-8763c4255440,125603,4255948,123063,4256329,120269v508,-2667,1016,-5207,1524,-8001c4258361,109347,4258869,106553,4259250,103378v508,-3175,1016,-6477,1524,-10033c4261282,89789,4261663,85979,4262171,82042v508,-3810,1016,-8001,1524,-11938c4264203,66040,4264584,61976,4265092,58166v508,-3683,1016,-7493,1524,-10668c4267124,44323,4267505,41529,4268013,39243v508,-2413,1016,-4191,1524,-5588c4270045,32385,4270426,31623,4270934,31242v508,-381,1016,-381,1524,c4272966,31623,4273347,32385,4273855,33147v508,889,1016,1905,1524,2921c4275887,37084,4276268,38354,4276776,39624v508,1143,1016,2413,1524,3810c4278681,44831,4279189,46228,4279697,47879v508,1651,1016,3429,1524,5461c4281602,55499,4282110,57785,4282618,60325v508,2667,1016,5588,1524,8763c4284523,72263,4285031,75819,4285539,79375v508,3683,1016,7620,1524,11557c4287444,94742,4287952,98933,4288460,102743v508,3937,1016,8001,1524,11684c4290365,118110,4290873,121666,4291381,124968v508,3175,1016,6096,1524,8636c4293286,136271,4293794,138557,4294302,140335v508,1778,1016,3175,1397,4191c4296207,145415,4296715,145923,4297223,146050v508,,1016,-381,1397,-1143c4299128,144145,4299636,142748,4300144,141097v508,-1651,1016,-3683,1397,-6096c4302049,132715,4302557,129921,4303065,127000v508,-2921,1016,-6223,1397,-9525c4304970,114173,4305478,110617,4305986,107188v508,-3429,1016,-6985,1397,-10414c4307891,93345,4308399,89916,4308907,86614v508,-3302,1016,-6350,1397,-9398c4310812,74295,4311320,71374,4311828,68707v508,-2794,889,-5334,1397,-7747c4313733,58420,4314241,56007,4314749,53721v508,-2286,889,-4445,1397,-6604c4316654,44958,4317162,42799,4317670,40767v508,-2159,889,-4191,1397,-6223c4319575,32512,4320083,30353,4320591,28321v508,-1905,889,-3937,1397,-5969c4322496,20447,4323004,18542,4323512,16637v508,-1905,889,-3683,1397,-5334c4325417,9652,4325925,8128,4326433,6731v508,-1397,889,-2667,1397,-3683c4328338,2159,4328846,1270,4329354,762v381,-508,889,-762,1397,-762c4331259,,4331767,254,4332275,762v381,508,889,1397,1397,2413c4334180,4318,4334688,5715,4335196,7239v381,1651,889,3429,1397,5461c4337101,14732,4337609,17018,4338117,19431v381,2413,889,4953,1397,7747c4340022,29972,4340530,32893,4341038,35941v381,3175,889,6350,1397,9652c4342943,48895,4343451,52324,4343959,55880v381,3429,889,6985,1397,10668c4345864,70231,4346372,73914,4346753,77597v508,3683,1016,7366,1524,11049c4348785,92329,4349293,96012,4349674,99695v508,3556,1016,7112,1524,10668c4351706,113919,4352214,117348,4352595,120777v508,3302,1016,6731,1524,9906c4354627,133985,4355135,137160,4355516,140335v508,3175,1016,6350,1524,9398c4357548,152908,4358056,155956,4358437,159004v508,3048,1016,5969,1524,9017c4360469,171069,4360850,173990,4361358,176911v508,3048,1016,5969,1524,8890c4363390,188722,4363771,191643,4364279,194564v508,2921,1016,5842,1524,8763c4366311,206121,4366692,209042,4367200,211836v508,2794,1016,5715,1524,8382c4369232,223012,4369613,225679,4370121,228473v508,2667,1016,5334,1524,7874c4372153,238887,4372534,241427,4373042,243840v508,2540,1016,4953,1524,7366c4375074,253492,4375455,255778,4375963,257937v508,2159,1016,4318,1524,6477c4377995,266446,4378376,268351,4378884,270383v508,1905,1016,3810,1524,5461c4380789,277622,4381297,279400,4381805,280924v508,1651,1016,3175,1524,4699c4383710,287020,4384218,288417,4384726,289687v508,1270,1016,2413,1524,3556c4386631,294259,4387139,295148,4387647,295910v508,889,1016,1524,1524,2032c4389552,298323,4390060,298704,4390568,298704v508,,1016,-127,1524,-635c4392473,297688,4392981,296926,4393489,295783v508,-1143,1016,-2667,1524,-4572c4395394,289306,4395902,287020,4396410,284226v508,-2794,1016,-5969,1397,-9525c4398315,271145,4398823,267081,4399331,262890v508,-4318,1016,-9144,1397,-14097c4401236,243967,4401744,238633,4402252,233426v508,-5334,1016,-10795,1397,-16256c4404157,211709,4404665,206248,4405173,200914v508,-5334,1016,-10668,1397,-15621c4407078,180467,4407586,175641,4408094,171196v508,-4318,1016,-8382,1397,-11938c4409999,155702,4410507,152654,4411015,150114v508,-2413,1016,-4318,1397,-5588c4412920,143510,4413555,142748,4413936,142875v381,127,1016,1270,1397,2667c4415841,147066,4416349,149479,4416857,152400v508,2921,889,6604,1397,10795c4418762,167259,4419270,172085,4419778,177038v508,4953,889,10414,1397,15748c4421683,198247,4422191,204089,4422699,209677v508,5588,889,11176,1397,16637c4424604,231648,4425112,237109,4425620,242062v508,5080,889,9779,1397,14351c4427525,260858,4428033,265176,4428541,269113v508,3937,889,7493,1397,10922c4430446,283464,4430954,286639,4431462,289433v381,2921,889,5588,1397,8128c4433367,299974,4433875,302260,4434383,304419v381,2032,889,4064,1397,5842c4436288,312039,4436796,313690,4437304,315214v381,1524,889,2921,1397,4318c4439209,320929,4439717,322072,4440225,323342v381,1143,889,2286,1397,3429c4442130,327914,4442638,328930,4443146,330073v381,1016,889,2159,1397,3175c4445051,334264,4445559,335280,4446067,336296v381,1143,889,2159,1397,3175c4447972,340487,4448480,341503,4448861,342519v508,1016,1016,1905,1524,2921c4450893,346456,4451401,347345,4451782,348361v508,889,1016,1778,1524,2667c4453814,351917,4454322,352806,4454703,353695v508,762,1016,1651,1524,2413c4456735,356870,4457243,357505,4457624,358267v508,635,1016,1270,1524,1905c4459656,360680,4460164,361315,4460545,361823v508,508,1016,889,1524,1397c4462577,363601,4462958,363982,4463466,364363v508,508,1016,762,1524,1143c4465498,365887,4465879,366268,4466387,366649v508,381,1016,889,1524,1270c4468419,368300,4468800,368808,4469308,369189v508,508,1016,1016,1524,1651c4471340,371348,4471721,371856,4472229,372364v508,635,1016,1143,1524,1778c4474261,374650,4474642,375158,4475150,375793v508,508,1016,1016,1524,1524c4477182,377952,4477563,378333,4478071,378841v508,508,1016,889,1524,1270c4479976,380619,4480484,381000,4480992,381254v508,381,1016,762,1524,1016c4482897,382397,4483405,382651,4483913,382778v508,127,1016,254,1524,254c4485818,383032,4486326,383032,4486834,382905v508,,1016,-127,1524,-381c4488739,382270,4489247,382016,4489755,381635v508,-381,1016,-762,1524,-1270c4491660,379730,4492168,379095,4492676,378333v508,-762,1016,-1651,1524,-2794c4494581,374523,4495089,373253,4495597,371856v508,-1524,1016,-3175,1397,-4953c4497502,364998,4498010,362966,4498518,360680v508,-2159,1016,-4699,1397,-7112c4500423,351028,4500931,348361,4501439,345821v508,-2667,1016,-5334,1397,-7620c4503344,335788,4503852,333375,4504360,331470v508,-1905,1016,-3556,1397,-4826c4506265,325501,4506773,324612,4507281,324358v508,-254,1016,,1397,762c4509186,325755,4509694,327025,4510202,328549v508,1524,1016,3556,1397,5842c4512107,336550,4512615,339217,4513123,341884v508,2540,889,5461,1397,8128c4515028,352806,4515536,355600,4516044,358140v508,2667,889,5207,1397,7493c4517949,367919,4518457,370078,4518965,371983v508,1905,889,3683,1397,5207c4520870,378841,4521378,380111,4521886,381381v508,1270,889,2286,1397,3302c4523791,385572,4524299,386461,4524807,387223v508,762,889,1524,1397,2032c4526712,389890,4527220,390525,4527728,390906v508,508,889,1016,1397,1397c4529633,392684,4530141,392938,4530649,393192v381,381,889,508,1397,762c4532554,394208,4533062,394335,4533570,394462v381,127,889,127,1397,127c4535475,394589,4535983,394589,4536491,394462v381,-127,889,-254,1397,-508c4538396,393573,4538904,393319,4539412,392684v381,-508,889,-1143,1397,-2032c4541317,389890,4541825,388874,4542333,387604v381,-1270,889,-2794,1397,-4572c4544238,381254,4544746,379222,4545254,376936v381,-2159,889,-4699,1397,-7366c4547159,366903,4547667,363982,4548048,361061v508,-2921,1016,-6096,1524,-9144c4550080,348996,4550588,346075,4550969,343408v508,-2667,1016,-5080,1524,-7112c4553001,334264,4553509,332613,4553890,331597v508,-1016,1016,-1778,1524,-1778c4555922,329819,4556430,330327,4556811,331216v508,1016,1016,2540,1524,4318c4558843,337312,4559351,339598,4559732,342011v508,2286,1016,4953,1524,7493c4561764,352044,4562272,354711,4562653,357124v508,2413,1016,4826,1524,6985c4564685,366268,4565066,368300,4565574,370078v508,1778,1016,3302,1524,4699c4567606,376174,4567987,377317,4568495,378460v508,1016,1016,1778,1524,2667c4570527,381889,4570908,382524,4571416,383032v508,635,1016,1016,1524,1397c4573448,384937,4573829,385318,4574337,385572v508,381,1016,508,1524,762c4576369,386588,4576750,386842,4577258,386969v508,127,1016,381,1524,508c4579290,387604,4579671,387731,4580179,387858v508,127,1016,254,1524,381c4582084,388366,4582592,388493,4583100,388620v508,127,1016,381,1524,508c4585005,389255,4585513,389382,4586021,389509v508,127,1016,381,1524,381c4587926,390017,4588434,390144,4588942,390271v508,127,1016,127,1524,254c4590847,390525,4591355,390525,4591863,390525v508,,1016,127,1524,c4593768,390525,4594276,390398,4594784,390271v508,-254,1016,-381,1524,-635c4596689,389382,4597197,389001,4597705,388493v508,-381,1016,-889,1397,-1524c4599610,386334,4600118,385572,4600626,384683v508,-889,1016,-1778,1397,-2921c4602531,380619,4603039,379349,4603547,377952v508,-1524,1016,-3175,1397,-4953c4605452,371094,4605960,369062,4606468,366776v508,-2413,1016,-4953,1397,-7874c4608373,355981,4608881,352806,4609389,349250v508,-3556,1016,-7493,1397,-11557c4611294,333629,4611802,329184,4612310,324612v508,-4572,1016,-9398,1397,-14224c4614215,305562,4614723,300482,4615231,295656v508,-4826,889,-9652,1397,-14224c4617136,276987,4617644,272542,4618152,268605v508,-3937,889,-7493,1397,-10668c4620057,254889,4620565,252222,4621073,250190v508,-2032,889,-3556,1397,-4572c4622978,244729,4623486,244221,4623994,244221v508,127,889,889,1397,1905c4625899,247269,4626407,248920,4626915,250825v508,2032,889,4445,1397,6985c4628820,260477,4629328,263398,4629836,266446v508,3048,889,6223,1397,9398c4631741,279019,4632249,282321,4632757,285242v381,3048,889,6096,1397,8763c4634662,296672,4635170,299212,4635678,301498v381,2159,889,4191,1397,5842c4637583,308864,4638091,310261,4638599,311277v381,1143,889,1778,1397,2286c4640504,314071,4641012,314325,4641520,314325v381,,889,-254,1397,-762c4643425,313055,4643933,312420,4644441,311531v381,-889,889,-2032,1397,-3302c4646346,306832,4646854,305308,4647362,303530v381,-1778,889,-3683,1397,-5969c4649267,295275,4649775,292735,4650156,289941v508,-2667,1016,-5715,1524,-9017c4652188,277622,4652696,274066,4653077,270383v508,-3810,1016,-7874,1524,-12065c4655109,254127,4655617,249682,4655998,245237v508,-4445,1016,-9017,1524,-13589c4658030,227203,4658538,222631,4658919,218313v508,-4191,1016,-8382,1524,-12065c4660951,202438,4661459,199009,4661840,196088v508,-3048,1016,-5588,1524,-7493c4663872,186690,4664253,185293,4664761,184531v508,-635,1143,-889,1524,-635c4666793,184277,4667174,185293,4667682,186690v508,1397,1016,3429,1524,5715c4669714,194691,4670095,197485,4670603,200406v508,2921,1016,6223,1524,9525c4672635,213233,4673016,216662,4673524,220091v508,3429,1016,6985,1524,10414c4675556,233934,4675937,237236,4676445,240411v508,3175,1016,6350,1524,9271c4678477,252476,4678858,255270,4679366,257810v508,2540,1016,4826,1524,7112c4681271,267081,4681779,269113,4682287,270891v508,1778,1016,3429,1524,4953c4684192,277241,4684700,278638,4685208,279781v508,1270,1016,2286,1524,3302c4687113,284099,4687621,284861,4688129,285750v508,762,1016,1524,1524,2159c4690034,288544,4690542,289052,4691050,289560v508,635,1016,1016,1524,1524c4692955,291465,4693463,291846,4693971,292100v508,381,1016,762,1524,1016c4695876,293497,4696384,293751,4696892,294005v508,254,1016,508,1397,762c4698797,295021,4699305,295275,4699813,295402v508,254,1016,508,1397,762c4701718,296291,4702226,296545,4702734,296799v508,127,1016,381,1397,635c4704639,297561,4705147,297815,4705655,297942v508,254,1016,508,1397,762c4707560,298831,4708068,299085,4708576,299339v508,254,1016,635,1397,889c4710481,300609,4710989,300863,4711497,301244v508,381,1016,762,1397,1143c4713402,302768,4713910,303149,4714418,303530v508,254,889,635,1397,1016c4716323,304800,4716831,305054,4717339,305308v508,254,889,381,1397,508c4719244,305943,4719752,305943,4720260,306070v508,,889,,1397,-127c4722165,305816,4722673,305689,4723181,305562v508,-127,889,-381,1397,-508c4725086,304800,4725594,304546,4726102,304165v508,-254,889,-508,1397,-889c4728007,302895,4728515,302641,4729023,302260v508,-381,889,-889,1397,-1270c4730928,300609,4731436,300101,4731944,299720v381,-508,889,-1016,1397,-1524c4733849,297815,4734357,297180,4734865,296672v381,-508,889,-1016,1397,-1524c4736770,294640,4737278,294132,4737786,293497v381,-508,889,-1143,1397,-1651c4739691,291338,4740199,290703,4740707,290068v381,-508,889,-1143,1397,-1778c4742612,287655,4743120,287147,4743628,286512v381,-508,889,-1143,1397,-1778c4745533,284226,4746041,283591,4746549,283083v381,-508,889,-1143,1397,-1651c4748454,280924,4748962,280416,4749343,279908v508,-508,1016,-1016,1524,-1397c4751375,278003,4751883,277495,4752264,276987v508,-381,1016,-889,1524,-1270c4754296,275209,4754804,274828,4755185,274447v508,-381,1016,-889,1524,-1270c4757217,272923,4757725,272542,4758106,272161v508,-381,1016,-635,1524,-889c4760138,270891,4760646,270637,4761027,270383v508,-254,1016,-508,1524,-762c4763059,269367,4763567,269113,4763948,268859v508,-381,1016,-508,1524,-762c4765980,267843,4766361,267589,4766869,267335v508,-254,1016,-508,1524,-635c4768901,266446,4769282,266319,4769790,266065v508,-127,1016,-254,1524,-381c4771822,265557,4772203,265557,4772711,265430v508,-127,1016,-127,1524,-254c4774743,265176,4775124,265049,4775632,265049v508,-127,1016,-127,1524,-127c4777664,264795,4778045,264795,4778553,264668v508,-127,1016,-127,1524,-254c4780585,264287,4780966,264287,4781474,264160v508,-127,1016,-254,1524,-381c4783379,263652,4783887,263525,4784395,263398v508,-254,1016,-381,1524,-508c4786300,262763,4786808,262509,4787316,262382v508,-127,1016,-254,1524,-508c4789221,261747,4789729,261620,4790237,261493v508,-127,1016,-127,1524,-254c4792142,261239,4792650,261239,4793158,261239v508,,1016,127,1524,254c4795063,261620,4795571,261747,4796079,261874v508,254,1016,508,1524,762c4797984,262890,4798492,263271,4799000,263652v508,381,1016,635,1397,1143c4800905,265176,4801413,265684,4801921,266319v508,508,1016,1016,1397,1651c4803826,268605,4804334,269367,4804842,270129v508,635,1016,1524,1397,2286c4806747,273177,4807255,274066,4807763,274955v508,889,1016,1905,1397,2794c4809668,278638,4810176,279654,4810684,280670v508,1016,1016,2032,1397,3048c4812589,284734,4813097,285877,4813605,286893v508,1016,889,2159,1397,3302c4815510,291211,4816018,292354,4816526,293497v508,1143,889,2413,1397,3556c4818431,298323,4818939,299466,4819447,300736v508,1270,889,2540,1397,3810c4821352,305816,4821860,307086,4822368,308483v508,1270,889,2540,1397,3810c4824273,313690,4824781,314960,4825289,316230v508,1397,889,2667,1397,4064c4827194,321564,4827702,322834,4828210,324231v508,1270,889,2667,1397,3937c4830115,329565,4830623,330835,4831131,332232v508,1270,889,2540,1397,3810c4833036,337312,4833544,338582,4834052,339725v381,1270,889,2413,1397,3683c4835957,344551,4836465,345694,4836973,346837v381,1143,889,2286,1397,3429c4838878,351282,4839386,352425,4839894,353441v381,1016,889,2032,1397,3048c4841799,357505,4842307,358521,4842815,359410v381,1016,889,1905,1397,2794c4844720,363093,4845228,363855,4845736,364617v381,635,889,1270,1397,1778c4847641,366903,4848149,367411,4848657,367665v381,254,889,381,1397,381c4850562,368046,4851070,367919,4851451,367538v508,-254,1016,-635,1524,-1270c4853483,365633,4853991,364744,4854372,363855v508,-1016,1016,-2032,1524,-3302c4856404,359283,4856912,357886,4857293,356362v508,-1397,1016,-3048,1524,-4699c4859325,350012,4859833,348234,4860214,346583v508,-1651,1016,-3302,1524,-4953c4862246,340106,4862754,338455,4863135,337058v508,-1524,1016,-2921,1524,-4191c4865167,331597,4865675,330327,4866056,329184v508,-1143,1016,-2159,1524,-3048c4868088,325120,4868469,324231,4868977,323342v508,-762,1016,-1524,1524,-2159c4871009,320421,4871390,319913,4871898,319405v508,-508,1016,-889,1524,-1016c4873930,318135,4874311,318008,4874819,318135v508,,1016,127,1524,508c4876851,319024,4877232,319532,4877740,320294v508,635,1016,1397,1524,2286c4879772,323596,4880153,324612,4880661,325755v508,1143,1016,2413,1524,3683c4882693,330708,4883074,332105,4883582,333629v508,1397,1016,2921,1524,4445c4885487,339598,4885995,341122,4886503,342646v508,1524,1016,3175,1524,4699c4888408,348996,4888916,350520,4889424,352044v508,1524,1016,3048,1524,4572c4891329,358013,4891837,359537,4892345,360934v508,1397,1016,2794,1524,4064c4894250,366395,4894758,367665,4895266,368935v508,1270,1016,2540,1524,3683c4897171,373761,4897679,374777,4898187,375920v508,1016,1016,2032,1524,2921c4900092,379857,4900600,380619,4901108,381508v508,762,1016,1524,1397,2286c4903013,384429,4903521,385064,4904029,385699v508,508,1016,1143,1397,1651c4905934,387858,4906442,388239,4906950,388620v508,381,1016,762,1397,1143c4908855,390144,4909363,390398,4909871,390652v508,254,1016,508,1397,762c4911776,391668,4912284,391922,4912792,392049v508,254,1016,381,1397,508c4914697,392684,4915205,392811,4915713,392811v508,127,889,127,1397,254c4917618,393065,4918126,393065,4918634,393065v508,,889,-127,1397,-127c4920539,392938,4921047,392938,4921555,392938v508,,889,,1397,c4923460,393065,4923968,393065,4924476,393192v508,127,889,254,1397,508c4926381,393827,4926889,394081,4927397,394208v508,254,889,381,1397,635c4929302,395097,4929810,395224,4930318,395478v508,127,889,254,1397,381c4932223,395986,4932731,395986,4933239,395986v381,127,889,127,1397,c4935144,395986,4935652,395986,4936160,395859v381,,889,-127,1397,-127c4938065,395605,4938573,395605,4939081,395478v381,-127,889,-254,1397,-381c4940986,394970,4941494,394716,4942002,394589v381,-254,889,-508,1397,-889c4943907,393319,4944415,392938,4944923,392430v381,-508,889,-1143,1397,-1651c4946828,390144,4947336,389382,4947844,388747v381,-762,889,-1524,1397,-2286c4949749,385699,4950257,384937,4950638,384175v508,-635,1016,-1397,1524,-1905c4952670,381762,4953178,381381,4953559,381127v508,-127,1016,-127,1524,127c4955591,381508,4956099,382016,4956480,382778v508,889,1016,2032,1524,3429c4958512,387731,4959147,390525,4959401,391414e" filled="f" strokecolor="#ad4a00" strokeweight="1.56pt">
                  <v:stroke endcap="round"/>
                  <v:path arrowok="t" textboxrect="0,0,4959401,399161"/>
                </v:shape>
                <v:shape id="Shape 29820" o:spid="_x0000_s1077" style="position:absolute;left:1469;top:23563;width:49594;height:3985;visibility:visible;mso-wrap-style:square;v-text-anchor:top" coordsize="4959401,39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" path="m,392684v483,,978,,1460,c1943,392684,2426,392684,2921,392684v483,-127,965,-127,1461,-127c4864,392557,5347,392557,5842,392430v483,,965,,1448,c7785,392430,8268,392303,8750,392303v483,,978,,1461,c10693,392176,11189,392176,11671,392176v483,,966,,1461,c13614,392176,14097,392176,14592,392176v483,,965,,1448,127c16535,392303,17018,392176,17501,392303v495,,978,,1460,c19444,392303,19939,392303,20422,392303v482,-127,977,-127,1460,-127c22365,392176,22847,392176,23343,392049v482,,965,,1460,-127c25286,391922,25768,391922,26251,391795v495,,978,-127,1460,-127c28207,391541,28689,391541,29172,391541v482,-127,978,-127,1460,-127c31115,391287,31610,391287,32093,391287v483,,965,-127,1460,-127c34036,391160,34519,391160,35014,391033v482,,965,,1448,-127c36957,390906,37440,390906,37922,390779v496,,978,,1461,-127c39865,390652,40361,390652,40843,390525v483,,965,,1461,-127c42786,390398,43269,390271,43764,390271v483,,965,,1461,-127c45707,390144,46190,390144,46673,390144v495,-127,977,-127,1460,-127c48628,390017,49111,389890,49593,389890v483,,978,,1461,-127c51537,389763,52032,389763,52515,389636v482,,965,,1460,c54458,389509,54940,389509,55435,389509v483,,966,-127,1448,-127c57379,389382,57861,389382,58344,389382v482,,978,-127,1460,-127c60287,389255,60782,389255,61265,389255v482,,965,-127,1460,-127c63208,389128,63690,389255,64186,389128v482,,965,,1460,c66129,389128,66612,389128,67094,389001v495,,978,,1461,c69050,388874,69532,388874,70015,388874v483,-127,978,-127,1461,-127c71958,388620,72441,388620,72936,388620v483,-127,965,-127,1461,-127c74879,388493,75362,388366,75844,388366v496,,978,,1461,c77800,388239,78283,388239,78765,388239v496,,978,,1461,c80709,388239,81204,388239,81686,388112v483,,966,,1461,-127c83629,387985,84112,387985,84607,387985v483,,966,-127,1461,-127c86551,387858,87033,387731,87516,387731v495,,978,,1460,c89459,387731,89954,387604,90437,387604v482,,978,,1460,c92380,387604,92862,387604,93358,387604v482,,965,,1460,c95301,387604,95783,387604,96279,387604v482,,965,,1448,-127c98222,387477,98704,387477,99187,387477v483,-127,978,-127,1461,-254c101130,387223,101625,387223,102108,387096v483,,965,,1460,-127c104051,386969,104534,386842,105029,386842v483,,965,-127,1448,-127c106972,386715,107455,386715,107937,386715v496,-127,978,-127,1461,-127c109880,386588,110376,386588,110858,386588v483,,978,,1461,c112801,386588,113284,386588,113779,386588v483,,966,,1461,c115722,386588,116205,386588,116688,386588v495,,977,127,1460,127c118643,386715,119126,386715,119609,386715v482,,978,,1460,c121552,386715,122047,386715,122530,386715v482,,965,,1460,c124473,386715,124955,386715,125451,386715v482,-127,965,-127,1447,-127c127394,386588,127876,386461,128359,386461v495,,978,,1460,-127c130302,386334,130797,386207,131280,386207v483,-127,978,-127,1460,-254c133223,385953,133706,385953,134201,385826v483,,965,-127,1460,-127c136144,385572,136627,385572,137109,385572v495,-127,978,-127,1461,-127c139065,385318,139548,385318,140030,385318v483,,978,-127,1461,-127c141973,385191,142469,385191,142951,385064v483,,965,,1461,c144894,384937,145377,384937,145872,384937v483,,965,,1448,-127c147815,384810,148298,384810,148781,384683v495,,977,,1460,c150724,384683,151219,384556,151702,384556v482,,977,-127,1460,-127c153645,384429,154127,384302,154623,384302v482,,965,-127,1460,-127c156566,384048,157048,384048,157531,384048v495,-127,978,-127,1460,-254c159487,383794,159969,383667,160452,383667v482,,978,-127,1460,-127c162395,383540,162878,383540,163373,383540v482,-127,965,,1460,c165316,383540,165799,383540,166294,383540v482,,965,,1448,127c168237,383667,168720,383667,169202,383667v495,,978,,1461,c171145,383667,171641,383667,172123,383667v483,,978,,1461,c174066,383540,174549,383540,175044,383540v483,,965,-127,1461,-127c176987,383413,177470,383286,177952,383286v496,,978,,1461,-127c179896,383159,180391,383159,180873,383032v483,,978,,1461,c182817,382905,183299,382905,183794,382905v483,,966,-127,1461,-127c185738,382778,186220,382651,186715,382651v483,-127,966,-127,1448,-127c188659,382524,189141,382397,189624,382397v495,,978,-127,1460,-127c191567,382270,192062,382270,192545,382270v482,,965,,1460,c194488,382270,194970,382270,195466,382270v482,,965,,1448,c197409,382270,197891,382270,198374,382143v495,,978,,1461,c200330,382143,200812,382143,201295,382016v483,,978,,1461,c203238,382016,203721,381889,204216,381889v483,,965,,1461,c206159,381762,206642,381762,207137,381762v483,,965,,1448,c209080,381762,209563,381762,210045,381762v483,-127,978,-127,1461,-127c211988,381635,212484,381508,212966,381508v483,,966,,1461,c214909,381381,215392,381381,215887,381381v483,-127,966,-127,1461,-127c217830,381254,218313,381254,218796,381254v495,,978,,1460,-127c220739,381127,221234,381127,221717,381127v482,-127,978,-127,1460,-127c223660,380873,224142,380873,224638,380873v482,,965,-127,1460,-127c226581,380746,227063,380619,227546,380619v495,,978,-127,1460,-127c229502,380492,229984,380365,230467,380365v482,,978,-127,1460,-127c232410,380238,232905,380238,233388,380238v483,-127,965,-127,1460,-127c235331,380111,235814,380111,236309,379984v483,,965,,1448,c238252,379984,238735,379857,239217,379857v496,-127,978,-127,1461,-254c241160,379603,241656,379476,242138,379476v483,-127,978,-127,1461,-254c244081,379222,244564,379095,245059,378968v483,,965,,1461,-127c247002,378841,247485,378714,247968,378714v495,,977,-127,1460,-127c249923,378587,250406,378587,250889,378587v482,-127,977,-127,1460,-127c252832,378460,253327,378460,253810,378333v482,,965,,1460,c255753,378333,256235,378206,256731,378206v495,-127,1003,-127,1511,-127c258623,377952,259131,377952,259639,377952v508,-127,1016,-127,1524,-127c261544,377698,262052,377698,262560,377698v508,,1016,-127,1397,-127c264465,377571,264973,377571,265481,377571v508,-127,1016,-127,1397,-127c267386,377444,267894,377444,268402,377444v508,,1016,,1397,c270307,377444,270815,377444,271323,377317v508,,1016,,1397,c273228,377190,273736,377190,274244,377190v508,-127,1016,-127,1397,-127c276149,377063,276657,376936,277165,376936v508,-127,1016,-127,1397,-254c279070,376682,279578,376682,280086,376555v508,,889,,1397,c281991,376428,282499,376428,283007,376428v508,,889,,1397,-127c284912,376301,285420,376301,285928,376301v508,-127,889,-127,1397,-127c287833,376174,288341,376174,288849,376047v508,,889,-127,1397,-127c290754,375793,291262,375793,291770,375666v508,,889,-127,1397,-127c293675,375412,294183,375285,294691,375285v508,-127,889,-127,1397,-127c296596,375031,297104,375031,297612,375031v381,,889,-127,1397,-127c299517,374904,300025,374904,300533,374904v381,-127,889,,1397,c302438,374904,302946,374904,303454,374904v381,,889,,1397,c305359,374904,305867,374777,306375,374777v381,,889,,1397,c308280,374777,308788,374777,309296,374777v381,-127,889,-127,1397,-127c311201,374650,311709,374650,312217,374523v381,,889,,1397,c314122,374523,314630,374396,315011,374396v508,,1016,-127,1524,-127c317043,374269,317551,374269,317932,374269v508,-127,1016,-127,1524,-127c319964,374142,320472,374142,320853,374015v508,,1016,,1524,c322885,374015,323393,373888,323774,373888v508,,1016,,1524,c325806,373761,326314,373761,326695,373761v508,,1016,,1524,c328727,373634,329235,373634,329616,373634v508,,1016,,1524,c331648,373507,332029,373507,332537,373507v508,,1016,,1524,-127c334569,373380,334950,373253,335458,373253v508,-127,1016,-127,1524,-127c337490,372999,337871,372872,338379,372872v508,-127,1016,-127,1524,-127c340411,372618,340792,372618,341300,372491v508,,1016,,1524,c343332,372491,343713,372364,344221,372364v508,,1016,,1524,c346253,372364,346634,372364,347142,372364v508,,1016,,1524,c349047,372364,349555,372364,350063,372237v508,,1016,,1524,c351968,372237,352476,372110,352984,372110v508,,1016,,1524,c354889,372110,355397,372110,355905,372110v508,,1016,127,1524,127c357810,372237,358318,372237,358826,372237v508,,1016,,1524,c360731,372237,361239,372237,361747,372237v508,,1016,,1524,c363652,372237,364160,372110,364668,372110v508,,1016,-127,1397,-127c366573,371983,367081,371983,367589,371856v508,,1016,,1397,-127c369494,371729,370002,371729,370510,371729v508,,1016,-127,1397,-127c372415,371602,372923,371602,373431,371475v508,,1016,-127,1397,-127c375336,371348,375844,371221,376352,371221v508,,1016,-127,1397,-127c378257,371094,378765,370967,379273,370967v508,,889,,1397,-127c381178,370840,381686,370840,382194,370840v508,-127,889,-127,1397,-127c384099,370586,384607,370586,385115,370586v508,-127,889,-127,1397,-254c387020,370205,387528,370205,388036,370078v508,,889,-127,1397,-254c389941,369824,390449,369697,390957,369570v508,,889,,1397,-127c392862,369443,393370,369316,393878,369316v508,,889,,1397,-127c395783,369189,396291,369189,396799,369062v381,,889,,1397,-127c398704,368935,399212,368808,399720,368808v381,-127,889,-254,1397,-254c401625,368427,402133,368300,402641,368300v381,-127,889,-254,1397,-381c404546,367919,405054,367792,405562,367792v381,-127,889,-127,1397,-254c407467,367538,407975,367538,408483,367411v381,,889,,1397,c410388,367411,410896,367411,411404,367411v381,,889,,1397,c413309,367411,413817,367538,414198,367538v508,,1016,,1524,c416230,367538,416738,367538,417119,367411v508,,1016,,1524,c419151,367411,419659,367284,420040,367284v508,,1016,-127,1524,-127c422072,367157,422580,367157,422961,367157v508,-127,1016,-127,1524,-127c424993,367030,425501,367030,425882,366903v508,,1016,,1524,c427914,366903,428422,366903,428803,366776v508,,1016,,1524,c430835,366776,431216,366776,431724,366649v508,,1016,,1524,-127c433756,366522,434137,366522,434645,366395v508,,1016,,1524,-127c436677,366268,437058,366268,437566,366268v508,-127,1016,-127,1524,-127c439598,366141,439979,366141,440487,366014v508,,1016,,1524,c442519,366014,442900,366014,443408,366014v508,,1016,,1524,-127c445440,365887,445821,365887,446329,365887v508,,1016,-127,1524,-127c448234,365760,448742,365760,449250,365633v508,,1016,,1524,-127c451155,365506,451663,365379,452171,365379v508,,1016,-127,1524,-127c454076,365252,454584,365252,455092,365125v508,,1016,,1524,c456997,365125,457505,365125,458013,365125v508,,1016,,1524,-127c459918,364998,460426,364871,460934,364871v508,,1016,-127,1524,-254c462839,364617,463347,364490,463855,364490v508,-127,1016,-254,1397,-381c465760,364109,466268,363982,466776,363855v508,-127,1016,-127,1397,-254c468681,363474,469189,363347,469697,363220v508,,1016,-127,1397,-254c471602,362839,472110,362712,472618,362712v508,-127,1016,-254,1397,-381c474523,362331,475031,362204,475539,362077v508,,1016,-127,1397,-127c477444,361823,477952,361823,478460,361696v508,,1016,-127,1397,-127c480365,361569,480873,361442,481381,361442v508,,889,-127,1397,-127c483286,361188,483794,361188,484302,361188v508,-127,889,-127,1397,-254c486207,360934,486715,360934,487223,360807v508,,889,,1397,-127c489128,360680,489636,360553,490144,360553v508,,889,-127,1397,-127c492049,360299,492557,360299,493065,360299v508,-127,889,-254,1397,-254c494970,359918,495478,359918,495986,359791v508,,889,-127,1397,-127c497891,359537,498399,359410,498907,359283v381,,889,-127,1397,-127c500812,359029,501320,359029,501828,358902v381,,889,-127,1397,-254c503733,358648,504241,358648,504749,358648v381,-127,889,-127,1397,-127c506654,358394,507162,358394,507670,358267v381,,889,-127,1397,-127c509575,358013,510083,358013,510591,357886v381,-127,889,-127,1397,-254c512496,357505,513004,357378,513512,357378v381,-127,889,-127,1397,-254c515417,357124,515925,356997,516306,356997v508,-127,1016,-127,1524,-127c518338,356743,518846,356743,519227,356743v508,-127,1016,-127,1524,-127c521259,356616,521767,356489,522148,356489v508,,1016,-127,1524,-127c524180,356362,524688,356235,525069,356235v508,-127,1016,-127,1524,-254c527101,355981,527609,355854,527990,355727v508,,1016,-127,1524,-254c530022,355473,530530,355346,530911,355346v508,-127,1016,-254,1524,-254c532943,355092,533324,354965,533832,354965v508,-127,1016,-127,1524,-127c535864,354838,536245,354711,536753,354711v508,,1016,,1524,-127c538785,354584,539166,354584,539674,354457v508,,1016,-127,1524,-127c541706,354203,542087,354076,542595,354076v508,-127,1016,-254,1524,-381c544627,353568,545008,353568,545516,353441v508,-127,1016,-254,1524,-381c547548,352933,547929,352933,548437,352806v508,-127,1016,-254,1524,-381c550342,352298,550850,352171,551358,352171v508,-127,1016,-254,1524,-381c553263,351663,553771,351536,554279,351282v508,-127,1016,-254,1524,-381c556184,350647,556692,350520,557200,350393v508,-127,1016,-254,1524,-381c559105,349758,559613,349631,560121,349504v508,,1016,-127,1524,-254c562026,349123,562534,349123,563042,348996v508,-127,1016,-127,1524,-254c564947,348742,565455,348615,565963,348615v508,-127,1016,-127,1397,-254c567868,348234,568376,348107,568884,348107v508,-127,1016,-254,1397,-381c570789,347599,571297,347472,571805,347345v508,-127,1016,-127,1397,-254c573710,346964,574218,346837,574726,346710v508,-127,1016,-254,1397,-381c576631,346202,577139,346075,577647,345948v508,-127,1016,-254,1397,-381c579552,345440,580060,345313,580568,345059v508,-127,889,-254,1397,-381c582473,344551,582981,344424,583489,344297v508,-127,889,-254,1397,-381c585394,343789,585902,343662,586410,343535v508,-127,889,-381,1397,-508c588315,342900,588823,342900,589331,342773v508,-127,889,-254,1397,-381c591236,342265,591744,342138,592252,342011v508,-127,889,-254,1397,-381c594157,341503,594665,341376,595173,341249v508,-127,889,-254,1397,-381c597078,340741,597586,340614,598094,340487v508,-127,889,-254,1397,-381c599999,339852,600507,339725,601015,339598v381,-127,889,-381,1397,-508c602920,338963,603428,338836,603936,338582v381,-127,889,-381,1397,-508c605841,337947,606349,337820,606857,337566v381,-127,889,-254,1397,-381c608762,337058,609270,336931,609778,336804v381,-127,889,-254,1397,-381c611683,336296,612191,336169,612699,336042v381,-127,889,-254,1397,-508c614604,335407,615112,335280,615620,335153v381,-254,889,-381,1397,-635c617525,334391,618033,334137,618414,334010v508,-127,1016,-381,1524,-508c620446,333248,620954,333121,621335,332867v508,-127,1016,-254,1524,-381c623367,332232,623875,332105,624256,331978v508,-127,1016,-381,1524,-508c626288,331343,626796,331216,627177,330962v508,-127,1016,-254,1524,-508c629209,330327,629717,330073,630098,329946v508,-254,1016,-381,1524,-635c632130,329057,632511,328930,633019,328676v508,-254,1016,-381,1524,-635c635051,327787,635432,327660,635940,327406v508,-254,1016,-381,1524,-635c637972,326644,638353,326517,638861,326263v508,-127,1016,-381,1524,-508c640893,325501,641274,325374,641782,325247v508,-254,1016,-381,1524,-635c643814,324485,644195,324358,644703,324104v508,-127,1016,-381,1524,-508c646735,323469,647116,323215,647624,323088v508,-127,1016,-381,1524,-508c649529,322453,650037,322199,650545,322072v508,-254,1016,-381,1524,-508c652450,321310,652958,321183,653466,321056v508,-254,1016,-381,1524,-508c655371,320294,655879,320167,656387,320040v508,-254,1016,-381,1524,-508c658292,319405,658800,319151,659308,319024v508,-127,1016,-381,1524,-508c661213,318389,661721,318262,662229,318008v508,-127,1016,-381,1524,-635c664134,317246,664642,316992,665150,316865v508,-254,1016,-381,1397,-635c667055,315976,667563,315722,668071,315595v508,-254,1016,-508,1397,-635c669976,314706,670484,314579,670992,314325v508,-127,1016,-381,1397,-635c672897,313563,673405,313436,673913,313182v508,-127,1016,-381,1397,-508c675818,312420,676326,312293,676834,312039v508,-127,1016,-381,1397,-635c678739,311277,679247,311150,679755,310896v508,-254,1016,-508,1397,-635c681660,310007,682168,309753,682676,309499v508,-127,889,-381,1397,-635c684581,308610,685089,308356,685597,308102v508,-254,889,-508,1397,-762c687502,307086,688010,306832,688518,306578v508,-254,889,-508,1397,-762c690423,305562,690931,305308,691439,305054v508,-254,889,-508,1397,-762c693344,304038,693852,303784,694360,303530v508,-254,889,-381,1397,-635c696265,302641,696773,302387,697281,302133v508,-254,889,-508,1397,-635c699186,301244,699694,300990,700202,300736v381,-127,889,-381,1397,-635c702107,299847,702615,299720,703123,299466v381,-127,889,-381,1397,-635c705028,298704,705536,298450,706044,298196v381,-127,889,-381,1397,-635c707949,297307,708457,297053,708965,296799v381,-127,889,-381,1397,-635c710870,295910,711378,295656,711886,295402v381,-254,889,-508,1397,-762c713791,294386,714299,294132,714807,293878v381,-254,889,-508,1397,-762c716712,292862,717220,292608,717601,292481v508,-254,1016,-508,1524,-762c719633,291465,720141,291211,720522,290957v508,-254,1016,-508,1524,-762c722554,289941,723062,289687,723443,289306v508,-254,1016,-508,1524,-762c725475,288290,725983,288036,726364,287655v508,-254,1016,-508,1524,-762c728396,286639,728904,286258,729285,286004v508,-254,1016,-508,1524,-889c731317,284861,731825,284607,732206,284226v508,-254,1016,-635,1524,-889c734238,282956,734619,282702,735127,282321v508,-381,1016,-635,1524,-1016c737159,280924,737540,280543,738048,280162v508,-381,1016,-762,1524,-1143c740080,278638,740461,278257,740969,277749v508,-381,1016,-889,1524,-1270c743001,275971,743382,275463,743890,274955v508,-508,1016,-1016,1524,-1524c745922,272923,746303,272288,746811,271780v508,-635,1016,-1143,1524,-1778c748843,269367,749224,268732,749732,267970v508,-635,1016,-1270,1524,-2032c751637,265303,752145,264541,752653,263779v508,-762,1016,-1651,1524,-2413c754558,260477,755066,259588,755574,258699v508,-889,1016,-1778,1524,-2794c757479,254889,757987,253873,758495,252857v508,-1016,1016,-2159,1524,-3175c760400,248539,760908,247396,761416,246253v508,-1143,1016,-2413,1524,-3556c763321,241427,763829,240284,764337,239014v508,-1270,1016,-2540,1524,-3810c766242,233934,766750,232664,767258,231521v508,-1270,1016,-2540,1397,-3683c769163,226568,769671,225425,770179,224282v508,-1143,1016,-2286,1397,-3302c772084,219837,772592,218821,773100,217932v508,-1016,1016,-1905,1397,-2794c775005,214249,775513,213487,776021,212725v508,-762,1016,-1397,1397,-2159c777926,209931,778434,209423,778942,208788v508,-508,1016,-1016,1397,-1524c780847,206883,781355,206502,781863,206121v508,-381,1016,-762,1397,-1016c783768,204851,784276,204724,784784,204470v508,-127,889,-254,1397,-381c786689,203962,787197,203962,787705,203962v508,-127,889,-127,1397,-254c789610,203708,790118,203708,790626,203581v508,,889,-127,1397,-254c792531,203200,793039,203073,793547,202946v508,-254,889,-381,1397,-635c795452,201930,795960,201676,796468,201295v508,-381,889,-762,1397,-1270c798373,199517,798881,199009,799389,198501v508,-508,889,-1143,1397,-1778c801294,196215,801802,195580,802310,194945v381,-635,889,-1143,1397,-1778c804215,192659,804723,192151,805231,191643v381,-508,889,-889,1397,-1270c807136,189992,807644,189738,808152,189611v381,-254,889,-381,1397,-381c810057,189230,810565,189230,811073,189484v381,127,889,381,1397,762c812978,190500,813486,190881,813994,191389v381,508,889,1143,1397,1651c815899,193675,816407,194310,816915,194945v381,762,889,1397,1397,2159c818820,197866,819328,198755,819709,199517v508,762,1016,1524,1524,2286c821741,202565,822249,203327,822630,204089v508,762,1016,1524,1524,2159c824662,207010,825170,207645,825551,208407v508,635,1016,1270,1524,1905c827583,210947,828091,211582,828472,212090v508,635,1016,1270,1524,1778c830504,214376,831012,214884,831393,215392v508,381,1016,889,1524,1270c833425,217170,833806,217551,834314,217932v508,381,1016,635,1524,1016c836346,219202,836727,219583,837235,219837v508,254,1016,508,1524,635c839267,220726,839648,220980,840156,221107v508,254,1016,381,1524,508c842188,221742,842569,221869,843077,221996v508,127,1016,381,1524,381c845109,222504,845490,222631,845998,222758v508,127,1016,127,1524,254c848030,223012,848411,223139,848919,223266v508,,1016,127,1524,127c850824,223393,851332,223520,851840,223520v508,127,1016,127,1524,127c853745,223647,854253,223647,854761,223774v508,,1016,,1524,c856666,223774,857174,223901,857682,223901v508,,1016,,1524,-127c859587,223774,860095,223774,860603,223647v508,,1016,,1524,-127c862508,223520,863016,223393,863524,223266v508,-127,1016,-254,1524,-381c865429,222758,865937,222504,866445,222377v508,-127,1016,-254,1397,-508c868350,221742,868858,221488,869366,221361v508,-254,1016,-508,1397,-635c871271,220472,871779,220345,872287,220091v508,-254,1016,-508,1397,-635c874192,219202,874700,218948,875208,218694v508,-127,1016,-381,1397,-635c877113,217805,877621,217551,878129,217297v508,-254,1016,-508,1397,-762c880034,216281,880542,216027,881050,215773v508,-254,1016,-635,1397,-889c882955,214630,883463,214376,883971,213995v508,-254,889,-635,1397,-889c885876,212725,886384,212471,886892,212090v508,-254,889,-635,1397,-889c888797,210820,889305,210439,889813,210185v508,-381,889,-762,1397,-1143c891718,208661,892226,208280,892734,207899v508,-381,889,-762,1397,-1143c894639,206375,895147,205867,895655,205486v508,-381,889,-889,1397,-1397c897560,203708,898068,203200,898576,202692v508,-381,889,-889,1397,-1397c900481,200787,900989,200279,901497,199771v381,-381,889,-889,1397,-1397c903402,197993,903910,197485,904418,196977v381,-381,889,-889,1397,-1270c906323,195199,906831,194818,907339,194437v381,-508,889,-889,1397,-1270c909244,192786,909752,192405,910260,192024v381,-381,889,-762,1397,-1016c912165,190627,912673,190246,913181,189992v381,-381,889,-635,1397,-1016c915086,188722,915594,188468,916102,188214v381,-381,889,-635,1397,-762c918007,187198,918515,186944,918896,186817v508,-254,1016,-381,1524,-508c920928,186182,921436,186055,921817,185928v508,-127,1016,-127,1524,-254c923849,185674,924357,185547,924738,185547v508,,1016,,1524,127c926770,185674,927278,185674,927659,185801v508,127,1016,127,1524,254c929691,186182,930199,186309,930580,186436v508,127,1016,254,1524,508c932612,187071,933120,187198,933501,187325v508,254,1016,381,1524,508c935533,188087,935914,188214,936422,188341v508,254,1016,381,1524,508c938454,189103,938835,189230,939343,189357v508,127,1016,254,1524,381c941375,189865,941756,189992,942264,190119v508,127,1016,127,1524,254c944296,190500,944677,190500,945185,190627v508,127,1016,127,1524,254c947217,191008,947598,191008,948106,191135v508,,1016,127,1524,127c950138,191262,950519,191389,951027,191516v508,,1016,,1524,c952932,191643,953440,191643,953948,191643v508,127,1016,127,1524,127c955853,191897,956361,191897,956869,191897v508,,1016,,1524,127c958774,192024,959282,192024,959790,192024v508,,1016,,1524,c961695,192024,962203,192024,962711,192024v508,,1016,,1524,c964616,192024,965124,191897,965632,191897v508,-127,1016,-127,1524,-254c967537,191643,968045,191516,968553,191389v508,-127,1016,-127,1397,-254c970458,191008,970966,190881,971474,190754v508,-127,1016,-127,1397,-254c973379,190373,973887,190246,974395,190119v508,-127,1016,-254,1397,-381c976300,189611,976808,189484,977316,189357v508,-254,1016,-381,1397,-508c979221,188595,979729,188468,980237,188214v508,-127,1016,-381,1397,-635c982142,187325,982650,187071,983158,186817v508,-254,1016,-508,1397,-762c985063,185801,985571,185547,986079,185293v508,-254,889,-635,1397,-889c987984,184150,988492,183769,989000,183515v508,-254,889,-635,1397,-889c990905,182245,991413,181864,991921,181610v508,-381,889,-762,1397,-1016c993826,180213,994334,179832,994842,179451v508,-381,889,-762,1397,-1143c996747,177800,997255,177419,997763,177038v508,-508,889,-889,1397,-1397c999668,175260,1000176,174752,1000684,174244v508,-381,889,-889,1397,-1397c1002589,172339,1003097,171831,1003605,171450v381,-508,889,-1016,1397,-1524c1005510,169418,1006018,168910,1006526,168402v381,-381,889,-889,1397,-1397c1008431,166624,1008939,166116,1009447,165608v381,-381,889,-889,1397,-1270c1011352,163957,1011860,163449,1012368,163068v381,-381,889,-762,1397,-1143c1014273,161544,1014781,161163,1015289,160782v381,-254,889,-635,1397,-889c1017194,159512,1017702,159258,1018210,158877v381,-254,889,-508,1397,-635c1020115,157988,1020623,157734,1021004,157607v508,-254,1016,-381,1524,-508c1023036,156972,1023544,156845,1023925,156718v508,-127,1016,-254,1524,-254c1025957,156337,1026465,156337,1026846,156210v508,,1016,,1524,c1028878,156210,1029386,156210,1029767,156337v508,,1016,127,1524,127c1031799,156464,1032307,156591,1032688,156718v508,,1016,127,1524,254c1034720,156972,1035101,157099,1035609,157226v508,127,1016,254,1524,381c1037641,157607,1038022,157734,1038530,157861v508,127,1016,254,1524,381c1040562,158369,1040943,158496,1041451,158496v508,127,1016,254,1524,381c1043483,158877,1043864,159004,1044372,159131v508,,1016,127,1524,127c1046404,159385,1046785,159385,1047293,159512v508,,1016,127,1524,127c1049325,159639,1049706,159766,1050214,159766v508,,1016,127,1524,127c1052246,159893,1052627,160020,1053135,160020v508,127,1016,127,1524,127c1055040,160274,1055548,160274,1056056,160401v508,,1016,127,1524,127c1057961,160655,1058469,160782,1058977,160909v508,,1016,127,1524,254c1060882,161290,1061390,161417,1061898,161544v508,127,1016,254,1524,381c1063803,162179,1064311,162306,1064819,162433v508,254,1016,381,1524,635c1066724,163195,1067232,163449,1067740,163703v508,127,1016,381,1524,635c1069645,164592,1070153,164846,1070661,165100v508,254,1016,635,1397,889c1072566,166243,1073074,166497,1073582,166878v508,254,1016,635,1397,1016c1075487,168275,1075995,168656,1076503,169037v508,381,1016,762,1397,1143c1078408,170561,1078916,170942,1079424,171323v508,381,1016,762,1397,1143c1081329,172974,1081837,173355,1082345,173736v508,381,1016,889,1397,1270c1084250,175387,1084758,175768,1085266,176149v508,381,889,762,1397,1143c1087171,177673,1087679,178054,1088187,178435v508,381,889,762,1397,1143c1090092,180086,1090600,180467,1091108,180848v508,381,889,762,1397,1143c1093013,182372,1093521,182753,1094029,183134v508,381,889,762,1397,1270c1095934,184785,1096442,185166,1096950,185547v508,381,889,762,1397,1016c1098855,186944,1099363,187452,1099871,187706v508,381,889,762,1397,1143c1101776,189230,1102284,189484,1102792,189865v381,381,889,762,1397,1143c1104697,191262,1105205,191643,1105713,192024v381,254,889,635,1397,1016c1107618,193294,1108126,193675,1108634,194056v381,254,889,635,1397,889c1110539,195326,1111047,195580,1111555,195961v381,254,889,635,1397,889c1113460,197231,1113968,197485,1114476,197739v381,381,889,635,1397,889c1116381,199009,1116889,199263,1117397,199517v381,254,889,508,1397,762c1119302,200533,1119810,200787,1120191,201041v508,254,1016,508,1524,762c1122223,202057,1122731,202311,1123112,202565v508,254,1016,508,1524,889c1125144,203708,1125652,203962,1126033,204216v508,254,1016,508,1524,762c1128065,205232,1128573,205486,1128954,205740v508,254,1016,508,1524,762c1130986,206756,1131494,207010,1131875,207264v508,254,1016,508,1524,762c1133907,208280,1134415,208534,1134796,208788v508,254,1016,381,1524,635c1136828,209677,1137209,209931,1137717,210185v508,254,1016,508,1524,762c1139749,211201,1140130,211455,1140638,211709v508,254,1016,381,1524,635c1142670,212598,1143051,212852,1143559,212979v508,254,1016,508,1524,635c1145591,213868,1145972,213995,1146480,214249v508,127,1016,381,1524,635c1148512,215011,1148893,215265,1149401,215392v508,254,1016,508,1524,635c1151433,216281,1151814,216408,1152322,216535v508,254,1016,508,1524,635c1154227,217424,1154735,217551,1155243,217678v508,254,1016,381,1524,508c1157148,218440,1157656,218567,1158164,218821v508,127,1016,254,1524,508c1160069,219456,1160577,219710,1161085,219837v508,127,1016,381,1524,508c1162990,220472,1163498,220726,1164006,220853v508,127,1016,381,1524,508c1165911,221488,1166419,221742,1166927,221869v508,127,1016,254,1524,508c1168832,222504,1169340,222631,1169848,222758v508,254,1016,381,1397,508c1171753,223393,1172261,223520,1172769,223647v508,254,1016,381,1397,508c1174674,224282,1175182,224409,1175690,224536v508,127,1016,254,1397,508c1177595,225171,1178103,225298,1178611,225425v508,127,1016,254,1397,381c1180516,226060,1181024,226187,1181532,226314v508,127,1016,254,1397,381c1183437,226822,1183945,226949,1184453,227076v508,127,1016,254,1397,381c1186358,227584,1186866,227838,1187374,227965v508,127,889,254,1397,381c1189279,228473,1189787,228600,1190295,228727v508,127,889,254,1397,508c1192200,229362,1192708,229489,1193216,229616v508,254,889,381,1397,508c1195121,230378,1195629,230505,1196137,230632v508,254,889,381,1397,635c1198042,231394,1198550,231648,1199058,231775v508,254,889,381,1397,508c1200963,232537,1201471,232664,1201979,232791v508,254,889,381,1397,508c1203884,233553,1204392,233680,1204900,233807v381,254,889,381,1397,508c1206805,234442,1207313,234696,1207821,234823v381,127,889,254,1397,381c1209726,235331,1210234,235585,1210742,235712v381,127,889,254,1397,381c1212647,236347,1213155,236474,1213663,236601v381,127,889,381,1397,508c1215568,237236,1216076,237363,1216584,237617v381,127,889,254,1397,381c1218489,238125,1218997,238252,1219505,238506v381,127,889,254,1397,381c1221410,239014,1221918,239141,1222299,239268v508,254,1016,381,1524,508c1224331,239903,1224839,239903,1225220,240030v508,127,1016,254,1524,381c1227252,240538,1227760,240665,1228141,240919v508,127,1016,254,1524,381c1230173,241427,1230681,241554,1231062,241681v508,127,1016,254,1524,381c1233094,242316,1233602,242443,1233983,242570v508,127,1016,254,1524,508c1236015,243205,1236523,243332,1236904,243459v508,127,1016,254,1524,381c1238936,243967,1239317,244094,1239825,244221v508,127,1016,254,1524,508c1241857,244856,1242238,244983,1242746,245110v508,127,1016,127,1524,254c1244778,245491,1245159,245618,1245667,245745v508,127,1016,254,1524,381c1247699,246253,1248080,246380,1248588,246380v508,127,1016,254,1524,381c1250620,246888,1251001,247015,1251509,247142v508,127,1016,254,1524,254c1253541,247523,1253922,247650,1254430,247777v508,127,1016,254,1524,254c1256335,248158,1256843,248285,1257351,248412v508,127,1016,254,1524,254c1259256,248793,1259764,248920,1260272,249047v508,127,1016,127,1524,254c1262177,249428,1262685,249555,1263193,249682v508,127,1016,254,1524,381c1265098,250190,1265606,250317,1266114,250444v508,127,1016,254,1524,381c1268019,250952,1268527,251079,1269035,251206v508,127,1016,254,1524,381c1270940,251714,1271448,251841,1271956,251968v508,127,1016,254,1397,381c1273861,252476,1274369,252603,1274877,252857v508,127,1016,254,1397,381c1276782,253365,1277290,253492,1277798,253619v508,127,1016,254,1397,381c1279703,254127,1280211,254254,1280719,254508v508,127,1016,254,1397,381c1282624,255016,1283132,255143,1283640,255270v508,127,1016,254,1397,381c1285545,255778,1286053,255905,1286561,256032v508,254,889,381,1397,508c1288466,256667,1288974,256794,1289482,256921v508,127,889,254,1397,381c1291387,257429,1291895,257556,1292403,257683v508,127,889,254,1397,508c1294308,258318,1294816,258445,1295324,258572v508,127,889,254,1397,381c1297229,259080,1297737,259207,1298245,259334v508,254,889,381,1397,508c1300150,259969,1300658,260096,1301166,260223v508,127,889,381,1397,508c1303071,260858,1303579,260985,1304087,261112v381,127,889,254,1397,381c1305992,261747,1306500,261874,1307008,262001v381,127,889,254,1397,381c1308913,262509,1309421,262636,1309929,262763v381,127,889,254,1397,381c1311834,263398,1312342,263525,1312850,263652v381,127,889,254,1397,381c1314755,264160,1315263,264287,1315771,264414v381,127,889,254,1397,381c1317676,264922,1318184,265049,1318692,265176v381,127,889,381,1397,508c1320597,265811,1321105,265938,1321486,266065v508,127,1016,254,1524,381c1323518,266573,1324026,266700,1324407,266954v508,127,1016,254,1524,381c1326439,267462,1326947,267589,1327328,267716v508,127,1016,254,1524,381c1329360,268224,1329868,268351,1330249,268478v508,127,1016,254,1524,381c1332281,268986,1332789,268986,1333170,269113v508,127,1016,254,1524,381c1335202,269494,1335710,269621,1336091,269748v508,127,1016,127,1524,254c1338123,270129,1338504,270129,1339012,270256v508,,1016,127,1524,254c1341044,270637,1341425,270637,1341933,270764v508,127,1016,254,1524,254c1343965,271145,1344346,271272,1344854,271272v508,127,1016,254,1524,381c1346886,271780,1347267,271907,1347775,271907v508,127,1016,254,1524,381c1349807,272415,1350188,272415,1350696,272542v508,,1016,127,1524,254c1352728,272796,1353109,272923,1353617,272923v508,127,1016,127,1524,254c1355522,273177,1356030,273304,1356538,273304v508,127,1016,127,1524,127c1358443,273558,1358951,273558,1359459,273685v508,,1016,127,1524,127c1361364,273939,1361872,273939,1362380,274066v508,,1016,127,1524,127c1364285,274320,1364793,274447,1365301,274447v508,127,1016,127,1524,254c1367206,274828,1367714,274828,1368222,274955v508,127,1016,127,1524,254c1370127,275209,1370635,275336,1371143,275463v508,127,1016,127,1397,127c1373048,275717,1373556,275844,1374064,275844v508,127,1016,127,1397,254c1375969,276098,1376477,276225,1376985,276225v508,127,1016,127,1397,254c1378890,276479,1379398,276606,1379906,276606v508,127,1016,127,1397,254c1381811,276860,1382319,276987,1382827,277114v508,,1016,127,1397,127c1384732,277368,1385240,277495,1385748,277622v508,,1016,127,1397,254c1387653,278003,1388161,278130,1388669,278257v508,127,889,254,1397,381c1390574,278765,1391082,278892,1391590,279019v508,254,889,381,1397,508c1393495,279654,1394003,279908,1394511,280035v508,254,889,381,1397,635c1396416,280924,1396924,281051,1397432,281305v508,254,889,508,1397,762c1399337,282321,1399845,282575,1400353,282829v508,381,889,635,1397,889c1402258,284099,1402766,284353,1403274,284734v508,254,889,635,1397,1016c1405179,286131,1405687,286512,1406195,286766v381,381,889,762,1397,1143c1408100,288163,1408608,288671,1409116,288925v381,381,889,762,1397,1016c1411021,290322,1411529,290703,1412037,290957v381,381,889,635,1397,889c1413942,292100,1414450,292481,1414958,292735v381,254,889,381,1397,635c1416863,293497,1417371,293751,1417879,293878v381,127,889,254,1397,254c1419784,294259,1420292,294386,1420800,294386v381,,889,127,1397,127c1422705,294513,1423213,294513,1423594,294513v508,,1016,127,1524,127c1425626,294640,1426134,294640,1426515,294640v508,,1016,127,1524,127c1428547,294767,1429055,294767,1429436,294894v508,,1016,,1524,127c1431468,295021,1431976,295021,1432357,295021v508,,1016,,1524,c1434389,295021,1434897,295021,1435278,295021v508,-127,1016,-127,1524,-254c1437310,294767,1437818,294640,1438199,294513v508,-127,1016,-254,1524,-381c1440231,294132,1440612,294005,1441120,293878v508,-127,1016,-381,1524,-508c1443152,293243,1443533,293116,1444041,292989v508,-127,1016,-254,1524,-381c1446073,292481,1446454,292354,1446962,292227v508,-127,1016,-254,1524,-381c1448994,291719,1449375,291592,1449883,291338v508,-127,1016,-254,1524,-508c1451915,290703,1452296,290449,1452804,290195v508,-254,1016,-508,1524,-762c1454836,289179,1455217,288798,1455725,288417v508,-254,1016,-635,1524,-1016c1457630,287020,1458138,286639,1458646,286258v508,-508,1016,-889,1524,-1270c1460551,284480,1461059,284099,1461567,283718v508,-508,1016,-889,1524,-1397c1463472,281940,1463980,281559,1464488,281051v508,-381,1016,-762,1524,-1143c1466393,279527,1466901,279146,1467409,278765v508,-381,1016,-762,1524,-1016c1469314,277368,1469822,276987,1470330,276733v508,-381,1016,-635,1524,-889c1472235,275463,1472743,275209,1473251,274955v508,-381,1016,-635,1397,-1016c1475156,273558,1475664,273177,1476172,272796v508,-381,1016,-762,1397,-1270c1478077,271018,1478585,270637,1479093,270129v508,-635,1016,-1143,1397,-1651c1480998,267843,1481506,267335,1482014,266700v508,-508,1016,-1143,1397,-1651c1483919,264541,1484427,264033,1484935,263525v508,-508,1016,-889,1397,-1270c1486840,261874,1487348,261620,1487856,261366v508,-127,889,-254,1397,-381c1489761,260985,1490269,261112,1490777,261366v508,254,889,508,1397,889c1492682,262763,1493190,263271,1493698,263906v508,635,889,1397,1397,2159c1495603,266827,1496111,267589,1496619,268478v508,762,889,1651,1397,2540c1498524,271780,1499032,272542,1499540,273177v508,635,889,1270,1397,1778c1501445,275336,1501953,275590,1502461,275717v508,254,889,254,1397,127c1504366,275717,1504874,275463,1505382,275082v508,-381,889,-889,1397,-1270c1507287,273304,1507795,272669,1508303,272161v381,-508,889,-1016,1397,-1524c1510208,270129,1510716,269621,1511224,269240v381,-381,889,-762,1397,-1143c1513129,267843,1513637,267589,1514145,267462v381,-254,889,-254,1397,-381c1516050,266954,1516558,266954,1517066,266827v381,,889,,1397,c1518971,266700,1519479,266700,1519987,266700v381,,889,,1397,c1521892,266700,1522400,266700,1522781,266700v508,,1016,,1524,c1524813,266700,1525321,266827,1525702,266827v508,127,1016,127,1524,254c1527734,267081,1528242,267208,1528623,267208v508,127,1016,127,1524,254c1530655,267462,1531163,267462,1531544,267462v508,,1016,,1524,-127c1533576,267335,1534084,267208,1534465,267081v508,-127,1016,-381,1524,-635c1536497,266319,1537005,266065,1537386,265684v508,-254,1016,-635,1524,-889c1539418,264414,1539799,264033,1540307,263652v508,-381,1016,-762,1524,-1143c1542339,262128,1542720,261874,1543228,261493v508,-254,1016,-635,1524,-889c1545260,260350,1545641,260223,1546149,259969v508,-127,1016,-254,1524,-381c1548181,259461,1548562,259461,1549070,259334v508,,1016,,1524,c1551102,259334,1551483,259334,1551991,259461v508,,1016,,1524,127c1554023,259715,1554404,259715,1554912,259842v508,127,1016,127,1524,254c1556817,260223,1557325,260350,1557833,260477v508,127,1016,254,1524,508c1559738,261112,1560246,261239,1560754,261493v508,127,1016,254,1524,508c1562659,262128,1563167,262382,1563675,262509v508,254,1016,381,1524,635c1565580,263271,1566088,263525,1566596,263652v508,254,1016,381,1524,635c1568501,264414,1569009,264541,1569517,264795v508,127,1016,254,1524,381c1571422,265176,1571930,265303,1572438,265303v508,127,1016,127,1397,127c1574343,265430,1574851,265430,1575359,265303v508,-127,1016,-254,1397,-381c1577264,264795,1577772,264541,1578280,264287v508,-254,1016,-508,1397,-889c1580185,263017,1580693,262636,1581201,262255v508,-508,1016,-1016,1397,-1524c1583106,260223,1583614,259715,1584122,259080v508,-508,1016,-1143,1397,-1905c1586027,256540,1586535,255905,1587043,255143v508,-762,1016,-1524,1397,-2286c1588948,252095,1589456,251333,1589964,250571v508,-762,889,-1651,1397,-2413c1591869,247396,1592377,246507,1592885,245745v508,-762,889,-1651,1397,-2413c1594790,242570,1595298,241808,1595806,241046v508,-762,889,-1397,1397,-2159c1597711,238252,1598219,237617,1598727,237109v508,-635,889,-1143,1397,-1524c1600632,235204,1601140,234823,1601648,234442v508,-254,889,-508,1397,-635c1603553,233553,1604061,233426,1604569,233426v508,-127,889,-127,1397,-127c1606474,233299,1606982,233299,1607490,233299v381,127,889,127,1397,127c1609395,233553,1609903,233553,1610411,233553v381,,889,,1397,-127c1612316,233426,1612824,233299,1613332,233172v381,-127,889,-254,1397,-508c1615237,232537,1615745,232283,1616253,232029v381,-254,889,-508,1397,-762c1618158,231013,1618666,230632,1619174,230378v381,-254,889,-635,1397,-889c1621079,229108,1621587,228854,1622095,228600v381,-381,889,-635,1397,-889c1624000,227457,1624508,227203,1624889,227076v508,-254,1016,-508,1524,-635c1626921,226314,1627429,226314,1627810,226187v508,,1016,-127,1524,c1629842,226187,1630350,226187,1630731,226314v508,127,1016,254,1524,381c1632763,226822,1633271,227076,1633652,227330v508,254,1016,508,1524,762c1635684,228346,1636192,228600,1636573,228981v508,254,1016,635,1524,1016c1638605,230251,1639113,230632,1639494,230886v508,381,1016,762,1524,1016c1641526,232283,1641907,232537,1642415,232918v508,254,1016,508,1524,889c1644447,234061,1644828,234315,1645336,234569v508,254,1016,381,1524,635c1647368,235331,1647749,235458,1648257,235585v508,127,1016,254,1524,254c1650289,235966,1650670,235839,1651178,235839v508,,1016,,1524,-127c1653210,235585,1653591,235458,1654099,235204v508,-127,1016,-381,1524,-635c1656131,234442,1656512,234188,1657020,233934v508,-254,1016,-508,1524,-762c1658925,233045,1659433,232791,1659941,232664v508,-254,1016,-381,1524,-381c1661846,232283,1662354,232283,1662862,232283v508,127,1016,254,1524,508c1664767,233045,1665275,233299,1665783,233680v508,381,1016,889,1524,1270c1667688,235458,1668196,236093,1668704,236601v508,635,1016,1270,1524,1905c1670609,239141,1671117,239776,1671625,240411v508,635,1016,1270,1524,1905c1673530,242951,1674038,243586,1674546,244094v508,635,1016,1143,1397,1651c1676451,246253,1676959,246761,1677467,247142v508,381,1016,762,1397,1016c1679372,248539,1679880,248793,1680388,248920v508,254,1016,381,1397,508c1682293,249555,1682801,249682,1683309,249809v508,,1016,127,1397,127c1685214,249936,1685722,249936,1686230,249936v508,,1016,,1397,c1688135,249936,1688643,249936,1689151,249936v508,,1016,-127,1397,-127c1691056,249809,1691564,249809,1692072,249809v508,,889,,1397,-127c1693977,249682,1694485,249682,1694993,249682v508,,889,-127,1397,-127c1696898,249555,1697406,249555,1697914,249555v508,-127,889,-127,1397,-127c1699819,249428,1700327,249428,1700835,249301v508,,889,,1397,c1702740,249174,1703248,249174,1703756,249174v508,,889,,1397,-127c1705661,249047,1706169,249047,1706677,249047v508,,889,-127,1397,-127c1708582,248920,1709090,248920,1709598,248920v381,-127,889,-127,1397,-127c1711503,248793,1712011,248793,1712519,248793v381,,889,-127,1397,-127c1714424,248666,1714932,248666,1715440,248666v381,,889,,1397,c1717345,248666,1717853,248666,1718361,248539v381,,889,,1397,c1720266,248539,1720774,248539,1721282,248539v381,,889,,1397,c1723187,248412,1723695,248412,1724203,248412v381,,889,,1397,c1726108,248412,1726616,248412,1726997,248412v508,,1016,,1524,c1729029,248412,1729537,248412,1729918,248412v508,,1016,,1524,c1731950,248412,1732458,248412,1732839,248539v508,,1016,,1524,c1734871,248539,1735379,248539,1735760,248539v508,127,1016,127,1524,127c1737792,248666,1738300,248666,1738681,248666v508,127,1016,127,1524,127c1740713,248793,1741094,248793,1741602,248793v508,,1016,,1524,127c1743634,248920,1744015,248920,1744523,248920v508,,1016,,1524,127c1746555,249047,1746936,249047,1747444,249047v508,,1016,,1524,c1749476,249047,1749857,249047,1750365,249047v508,127,1016,127,1524,127c1752397,249174,1752778,249174,1753286,249174v508,,1016,127,1524,127c1755318,249301,1755699,249301,1756207,249301v508,,1016,,1524,c1758112,249301,1758620,249428,1759128,249428v508,,1016,,1524,127c1761033,249555,1761541,249555,1762049,249555v508,127,1016,127,1524,127c1763954,249682,1764462,249809,1764970,249809v508,,1016,,1524,c1766875,249809,1767383,249809,1767891,249809v508,,1016,127,1524,127c1769796,249936,1770304,249936,1770812,249936v508,,1016,,1524,c1772717,249936,1773225,249936,1773733,249936v508,,1016,,1397,c1775638,249936,1776146,249936,1776654,249936v508,,1016,,1397,c1778559,249936,1779067,249936,1779575,249936v508,,1016,,1397,c1781480,249936,1781988,249936,1782496,249936v508,,1016,,1397,c1784401,249936,1784909,249809,1785417,249809v508,,1016,,1397,c1787322,249809,1787830,249809,1788338,249809v508,,1016,-127,1397,-127c1790243,249682,1790751,249682,1791259,249682v508,,889,,1397,c1793164,249682,1793672,249682,1794180,249682v508,,889,,1397,-127c1796085,249555,1796593,249555,1797101,249555v508,,889,,1397,c1799006,249555,1799514,249428,1800022,249428v508,,889,,1397,-127c1801927,249301,1802435,249301,1802943,249174v508,,889,,1397,-127c1804848,249047,1805356,248920,1805864,248920v508,-127,889,-127,1397,-127c1807769,248666,1808277,248666,1808785,248539v381,,889,-127,1397,-127c1810690,248285,1811198,248285,1811706,248285v381,-127,889,-127,1397,-254c1813611,248031,1814119,248031,1814627,247904v381,,889,,1397,-127c1816532,247777,1817040,247777,1817548,247650v381,,889,,1397,-127c1819453,247523,1819961,247523,1820469,247523v381,,889,-127,1397,-127c1822374,247396,1822882,247396,1823390,247396v381,-127,889,-127,1397,-127c1825295,247269,1825803,247269,1826184,247142v508,,1016,,1524,c1828216,247015,1828724,247015,1829105,247015v508,,1016,,1524,c1831137,247015,1831645,246888,1832026,246888v508,,1016,,1524,c1834058,246761,1834566,246761,1834947,246761v508,,1016,,1524,-127c1836979,246634,1837487,246634,1837868,246507v508,,1016,,1524,c1839900,246380,1840408,246380,1840789,246380v508,,1016,-127,1524,-127c1842821,246253,1843202,246253,1843710,246253v508,-127,1016,-127,1524,-127c1845742,245999,1846123,245999,1846631,245999v508,-127,1016,-127,1524,-127c1848663,245745,1849044,245745,1849552,245745v508,,1016,-127,1524,-127c1851584,245491,1851965,245491,1852473,245364v508,,1016,,1524,-127c1854505,245237,1854886,245110,1855394,245110v508,-127,1016,-127,1524,-127c1857426,244856,1857807,244856,1858315,244856v508,-127,1016,-127,1524,-127c1860220,244729,1860728,244602,1861236,244602v508,,1016,-127,1524,-127c1863141,244475,1863649,244348,1864157,244348v508,,1016,-127,1524,-127c1866062,244221,1866570,244094,1867078,244094v508,,1016,,1524,c1868983,243967,1869491,243967,1869999,243967v508,-127,1016,-127,1524,-127c1871904,243713,1872412,243713,1872920,243713v508,,1016,,1524,-127c1874825,243586,1875333,243459,1875841,243459v508,,1016,-127,1397,-127c1877746,243332,1878254,243205,1878762,243205v508,-127,1016,-127,1397,-127c1880667,242951,1881175,242951,1881683,242824v508,,1016,,1397,-127c1883588,242697,1884096,242697,1884604,242570v508,,1016,-127,1397,-127c1886509,242316,1887017,242316,1887525,242189v508,,1016,,1397,-127c1889430,242062,1889938,241935,1890446,241935v508,-127,1016,-127,1397,-254c1892351,241554,1892859,241554,1893367,241427v508,,889,-127,1397,-127c1895272,241173,1895780,241173,1896288,241173v508,-127,889,-127,1397,-254c1898193,240919,1898701,240919,1899209,240919v508,-127,889,-127,1397,-127c1901114,240665,1901622,240665,1902130,240665v508,,889,,1397,-127c1904035,240538,1904543,240538,1905051,240538v508,,889,-127,1397,-127c1906956,240411,1907464,240411,1907972,240411v508,-127,889,-127,1397,-127c1909877,240157,1910385,240157,1910893,240157v381,,889,-127,1397,-127c1912798,240030,1913306,239903,1913814,239903v381,,889,-127,1397,-127c1915719,239776,1916227,239776,1916735,239776v381,-127,889,-127,1397,-127c1918640,239649,1919148,239649,1919656,239522v381,,889,,1397,-127c1921561,239395,1922069,239395,1922577,239395v381,,889,-127,1397,-127c1924482,239268,1924990,239141,1925498,239141v381,,889,-127,1397,-127c1927403,239014,1927911,239014,1928292,239014v508,-127,1016,-127,1524,-127c1930324,238887,1930832,238887,1931213,238760v508,,1016,,1524,c1933245,238760,1933753,238760,1934134,238633v508,,1016,,1524,-127c1936166,238506,1936674,238506,1937055,238379v508,,1016,,1524,-127c1939087,238252,1939595,238125,1939976,238125v508,-127,1016,-127,1524,-127c1942008,237871,1942389,237871,1942897,237871v508,-127,1016,-127,1524,-127c1944929,237617,1945310,237617,1945818,237617v508,,1016,,1524,c1947850,237490,1948231,237490,1948739,237490v508,,1016,,1524,c1950771,237490,1951152,237490,1951660,237490v508,,1016,,1524,c1953692,237490,1954073,237490,1954581,237490v508,,1016,,1524,127c1956613,237617,1956994,237617,1957502,237617v508,,1016,,1524,c1959534,237744,1959915,237744,1960423,237744v508,,1016,,1524,c1962328,237871,1962836,237871,1963344,237871v508,,1016,,1524,c1965249,237871,1965757,237871,1966265,237998v508,,1016,,1524,c1968170,237998,1968678,237998,1969186,237998v508,,1016,,1524,127c1971091,238125,1971599,238125,1972107,238125v508,,1016,,1524,c1974012,238252,1974520,238252,1975028,238252v508,,1016,,1397,c1976933,238252,1977441,238252,1977949,238252v508,127,1016,127,1397,127c1979854,238379,1980362,238379,1980870,238379v508,,1016,127,1397,127c1982775,238506,1983283,238506,1983791,238506v508,,1016,,1397,c1985696,238506,1986204,238506,1986712,238506v508,,1016,127,1397,127c1988617,238633,1989125,238633,1989633,238633v508,,1016,,1397,c1991538,238633,1992046,238506,1992554,238506v508,,889,,1397,c1994459,238506,1994967,238506,1995475,238506v508,,889,,1397,c1997380,238506,1997888,238506,1998396,238506v508,,889,,1397,c2000301,238506,2000809,238379,2001317,238379v508,,889,,1397,c2003222,238379,2003730,238379,2004238,238252v508,,889,,1397,c2006143,238252,2006651,238125,2007159,238125v508,,889,,1397,c2009064,237998,2009572,237998,2010080,237998v381,,889,-127,1397,-127c2011985,237871,2012493,237871,2013001,237744v381,,889,,1397,-127c2014906,237617,2015414,237617,2015922,237617v381,,889,-127,1397,-127c2017827,237490,2018335,237490,2018843,237490v381,-127,889,-127,1397,-127c2020748,237363,2021256,237363,2021764,237363v381,,889,-127,1397,-127c2023669,237236,2024177,237236,2024685,237236v381,,889,-127,1397,-127c2026590,237109,2027098,237109,2027479,237109v508,-127,1016,-127,1524,-127c2029511,236982,2030019,236855,2030400,236855v508,,1016,,1524,c2032432,236728,2032940,236728,2033321,236728v508,,1016,,1524,c2035353,236728,2035861,236728,2036242,236601v508,,1016,,1524,c2038274,236601,2038782,236601,2039163,236601v508,,1016,,1524,c2041195,236474,2041703,236601,2042084,236601v508,-127,1016,-127,1524,-127c2044116,236474,2044497,236474,2045005,236474v508,,1016,,1524,c2047037,236474,2047418,236474,2047926,236474v508,,1016,,1524,c2049958,236474,2050339,236474,2050847,236474v508,,1016,,1524,c2052879,236474,2053260,236474,2053768,236474v508,,1016,,1524,c2055800,236474,2056181,236474,2056689,236474v508,,1016,,1524,c2058721,236474,2059102,236474,2059610,236474v508,-127,1016,-127,1524,-127c2061515,236347,2062023,236347,2062531,236347v508,,1016,,1524,-127c2064436,236220,2064944,236220,2065452,236220v508,-127,1016,-127,1524,-254c2067357,235966,2067865,235966,2068373,235839v508,,1016,-127,1524,-127c2070278,235712,2070786,235585,2071294,235585v508,-127,1016,-127,1524,-127c2073199,235458,2073707,235331,2074215,235331v508,,1016,,1524,-127c2076120,235204,2076628,235204,2077136,235204v508,,1016,,1397,c2079041,235204,2079549,235077,2080057,235077v508,,1016,,1397,c2081962,235077,2082470,235077,2082978,235077v508,,1016,,1397,-127c2084883,234950,2085391,234950,2085899,234950v508,,1016,,1397,c2087804,234823,2088312,234823,2088820,234823v508,,1016,-127,1397,-127c2090725,234696,2091233,234696,2091741,234696v508,-127,1016,-127,1397,-127c2093646,234569,2094154,234569,2094662,234569v508,,889,-127,1397,-127c2096567,234442,2097075,234315,2097583,234315v508,,889,,1397,c2099488,234188,2099996,234188,2100504,234188v508,-127,889,-127,1397,-254c2102409,233934,2102917,233934,2103425,233807v508,,889,,1397,c2105330,233680,2105838,233680,2106346,233553v508,,889,,1397,-127c2108251,233426,2108759,233426,2109267,233299v508,,889,,1397,c2111172,233299,2111680,233172,2112188,233172v381,,889,-127,1397,-127c2114093,233045,2114601,233045,2115109,233045v381,-127,889,-127,1397,-127c2117014,232918,2117522,232918,2118030,232791v381,,889,,1397,c2119935,232791,2120443,232664,2120951,232664v381,,889,,1397,-127c2122856,232537,2123364,232537,2123872,232410v381,,889,,1397,-127c2125777,232283,2126285,232156,2126793,232156v381,-127,889,-127,1397,-127c2128698,231902,2129206,231902,2129587,231902v508,-127,1016,-127,1524,-254c2131619,231648,2132127,231648,2132508,231648v508,-127,1016,-127,1524,-127c2134540,231521,2135048,231394,2135429,231394v508,,1016,,1524,-127c2137461,231267,2137969,231267,2138350,231140v508,,1016,,1524,c2140382,231140,2140890,231013,2141271,231013v508,,1016,,1524,-127c2143303,230886,2143811,230886,2144192,230759v508,,1016,,1524,c2146224,230759,2146605,230632,2147113,230632v508,,1016,,1524,c2149145,230505,2149526,230505,2150034,230505v508,,1016,,1524,c2152066,230378,2152447,230378,2152955,230378v508,,1016,,1524,c2154987,230378,2155368,230251,2155876,230251v508,,1016,,1524,c2157908,230251,2158289,230251,2158797,230251v508,,1016,,1524,c2160829,230251,2161210,230251,2161718,230251v508,,1016,,1524,c2163623,230251,2164131,230251,2164639,230251v508,,1016,,1524,c2166544,230251,2167052,230251,2167560,230124v508,,1016,,1524,c2169465,230124,2169973,230124,2170481,230124v508,,1016,,1524,-127c2172386,229997,2172894,229997,2173402,229997v508,,1016,,1524,c2175307,229870,2175815,229870,2176323,229870v508,,1016,,1524,c2178228,229743,2178736,229743,2179244,229743v508,,1016,,1397,-127c2181149,229616,2181657,229616,2182165,229616v508,,1016,-127,1397,-127c2184070,229489,2184578,229489,2185086,229489v508,,1016,-127,1397,-127c2186991,229362,2187499,229362,2188007,229362v508,,1016,,1397,c2189912,229235,2190420,229235,2190928,229235v508,,1016,,1397,-127c2192833,229108,2193341,229108,2193849,229108v508,,889,-127,1397,-127c2195754,228981,2196262,228981,2196770,228981v508,,889,,1397,c2198675,228854,2199183,228854,2199691,228854v508,,889,,1397,c2201596,228854,2202104,228854,2202612,228854v508,,889,,1397,c2204517,228854,2205025,228854,2205533,228854v508,,889,,1397,c2207438,228854,2207946,228854,2208454,228854v508,,889,,1397,c2210359,228854,2210867,228854,2211375,228854v381,,889,,1397,c2213280,228854,2213788,228854,2214296,228854v381,,889,,1397,c2216201,228854,2216709,228854,2217217,228854v381,,889,,1397,c2219122,228854,2219630,228854,2220138,228981v381,,889,-127,1397,c2222043,228981,2222551,228981,2223059,228981v381,,889,,1397,c2224964,228981,2225472,228981,2225980,228981v381,,889,,1397,c2227885,229108,2228393,229108,2228774,229108v508,,1016,,1524,c2230806,229108,2231314,229108,2231695,229108v508,,1016,127,1524,127c2233727,229235,2234235,229235,2234616,229235v508,,1016,,1524,c2236648,229235,2237156,229108,2237537,229108v508,,1016,,1524,c2239569,229108,2240077,229108,2240458,229108v508,,1016,,1524,-127c2242490,228981,2242998,228981,2243379,228981v508,,1016,-127,1524,-127c2245411,228854,2245792,228854,2246300,228854v508,,1016,-127,1524,-127c2248332,228727,2248713,228727,2249221,228727v508,,1016,,1524,c2251253,228727,2251634,228727,2252142,228727v508,,1016,,1524,c2254174,228727,2254555,228727,2255063,228727v508,,1016,,1524,c2257095,228727,2257476,228727,2257984,228727v508,,1016,,1524,c2260016,228727,2260397,228727,2260905,228727v508,,1016,,1524,c2262810,228727,2263318,228727,2263826,228727v508,,1016,,1524,c2265731,228727,2266239,228727,2266747,228727v508,,1016,127,1524,127c2268652,228854,2269160,228854,2269668,228854v508,,1016,,1524,c2271573,228854,2272081,228854,2272589,228854v508,,1016,,1524,c2274494,228854,2275002,228854,2275510,228854v508,,1016,-127,1524,-127c2277415,228727,2277923,228727,2278431,228727v508,,1016,,1397,c2280336,228727,2280844,228854,2281352,228854v508,,1016,,1397,c2283257,228854,2283765,228854,2284273,228854v508,,1016,,1397,c2286178,228854,2286686,228854,2287194,228854v508,,1016,,1397,c2289099,228854,2289607,228854,2290115,228854v508,,1016,,1397,c2292020,228854,2292528,228854,2293036,228854v508,-127,1016,-127,1397,-127c2294941,228727,2295449,228727,2295957,228727v508,-127,889,-127,1397,-127c2297862,228600,2298370,228600,2298878,228473v508,,889,,1397,c2300783,228473,2301291,228346,2301799,228346v508,,889,,1397,c2303704,228219,2304212,228219,2304720,228219v508,,889,-127,1397,-127c2306625,228092,2307133,228092,2307641,228092v508,,889,,1397,c2309546,228092,2310054,228092,2310562,227965v508,,889,,1397,c2312467,227965,2312975,227965,2313483,227965v381,,889,,1397,c2315388,227965,2315896,227965,2316404,227965v381,,889,,1397,c2318309,227965,2318817,227965,2319325,227838v381,,889,,1397,c2321230,227838,2321738,227838,2322246,227838v381,,889,-127,1397,-127c2324151,227711,2324659,227711,2325167,227711v381,,889,,1397,-127c2327072,227584,2327580,227584,2328088,227584v381,-127,889,-127,1397,-127c2329993,227457,2330501,227457,2330882,227330v508,,1016,,1524,c2332914,227330,2333422,227203,2333803,227203v508,,1016,,1524,c2335835,227076,2336343,227076,2336724,227076v508,,1016,,1524,c2338756,227076,2339264,227076,2339645,226949v508,,1016,,1524,c2341677,226949,2342185,226949,2342566,226822v508,,1016,,1524,c2344598,226695,2345106,226695,2345487,226695v508,,1016,-127,1524,-127c2347519,226568,2347900,226568,2348408,226568v508,-127,1016,-127,1524,-127c2350440,226441,2350821,226441,2351329,226441v508,,1016,-127,1524,-127c2353361,226314,2353742,226314,2354250,226187v508,,1016,,1524,c2356282,226060,2356663,226060,2357171,226060v508,,1016,,1524,-127c2359203,225933,2359584,225933,2360092,225933v508,-127,1016,-127,1524,-127c2362124,225806,2362505,225806,2363013,225679v508,,1016,,1524,c2364918,225679,2365426,225679,2365934,225679v508,,1016,,1524,c2367839,225552,2368347,225552,2368855,225552v508,,1016,,1524,c2370760,225552,2371268,225552,2371776,225679v508,,1016,,1524,c2373681,225552,2374189,225552,2374697,225552v508,,1016,,1524,c2376602,225552,2377110,225552,2377618,225425v508,,1016,,1524,c2379523,225298,2380031,225298,2380539,225298v508,-127,1016,-127,1397,-127c2382444,225171,2382952,225044,2383460,225044v508,,1016,,1397,c2385365,224917,2385873,224917,2386381,224917v508,,1016,,1397,c2388286,224917,2388794,224790,2389302,224790v508,,1016,,1397,c2391207,224790,2391715,224790,2392223,224790v508,,1016,,1397,-127c2394128,224663,2394636,224663,2395144,224663v508,,889,,1397,c2397049,224536,2397557,224536,2398065,224536v508,,889,-127,1397,-127c2399970,224409,2400478,224409,2400986,224409v508,-127,889,-127,1397,-127c2402891,224282,2403399,224282,2403907,224155v508,,889,,1397,c2405812,224155,2406320,224155,2406828,224155v508,,889,,1397,-127c2408733,224028,2409241,224028,2409749,224028v508,,889,,1397,c2411654,224028,2412162,223901,2412670,223901v508,,889,,1397,-127c2414575,223774,2415083,223774,2415591,223647v381,,889,,1397,-127c2417496,223520,2418004,223520,2418512,223520v381,,889,,1397,c2420417,223520,2420925,223520,2421433,223520v381,,889,,1397,c2423338,223520,2423846,223520,2424354,223520v381,127,889,127,1397,c2426259,223520,2426767,223520,2427275,223520v381,,889,,1397,c2429180,223520,2429688,223393,2430069,223393v508,,1016,,1524,-127c2432101,223266,2432609,223266,2432990,223139v508,,1016,-127,1524,-127c2435022,223012,2435530,223012,2435911,222885v508,,1016,,1524,-127c2437943,222758,2438451,222758,2438832,222631v508,,1016,,1524,-127c2440864,222504,2441372,222504,2441753,222377v508,,1016,,1524,c2443785,222377,2444293,222250,2444674,222250v508,,1016,,1524,c2446706,222250,2447087,222250,2447595,222250v508,,1016,,1524,c2449627,222250,2450008,222250,2450516,222250v508,,1016,,1524,c2452548,222250,2452929,222377,2453437,222377v508,,1016,,1524,c2455469,222377,2455850,222250,2456358,222250v508,,1016,,1524,c2458390,222123,2458771,222123,2459279,222123v508,,1016,-127,1524,-127c2461311,221996,2461692,221996,2462200,221869v508,,1016,,1524,c2464105,221742,2464613,221742,2465121,221742v508,-127,1016,-127,1524,-127c2467026,221615,2467534,221615,2468042,221488v508,,1016,,1524,c2469947,221488,2470455,221488,2470963,221361v508,,1016,,1524,c2472868,221361,2473376,221361,2473884,221361v508,-127,1016,-127,1524,-127c2475789,221234,2476297,221234,2476805,221234v508,-127,1016,-127,1524,-127c2478710,221107,2479218,221107,2479726,220980v508,,1016,,1397,c2481631,220980,2482139,220980,2482647,220853v508,,1016,,1397,c2484552,220853,2485060,220726,2485568,220726v508,,1016,,1397,c2487473,220599,2487981,220599,2488489,220599v508,-127,1016,-127,1397,-127c2490394,220472,2490902,220345,2491410,220345v508,,1016,,1397,-127c2493315,220218,2493823,220218,2494331,220218v508,,1016,-127,1397,-127c2496236,220091,2496744,220091,2497252,220091v508,-127,889,-127,1397,-127c2499157,219964,2499665,219964,2500173,219964v508,,889,-127,1397,-127c2502078,219837,2502586,219837,2503094,219710v508,,889,,1397,c2504999,219710,2505507,219710,2506015,219710v508,-127,889,-127,1397,-127c2507920,219583,2508428,219583,2508936,219583v508,,889,,1397,c2510841,219583,2511349,219456,2511857,219456v508,,889,,1397,c2513762,219456,2514270,219456,2514778,219456v381,,889,,1397,c2516683,219456,2517191,219456,2517699,219456v381,,889,-127,1397,-127c2519604,219329,2520112,219329,2520620,219329v381,,889,,1397,c2522525,219329,2523033,219329,2523541,219329v381,,889,,1397,-127c2525446,219202,2525954,219202,2526462,219202v381,,889,,1397,c2528367,219075,2528875,219075,2529383,219075v381,,889,,1397,c2531288,218948,2531796,218948,2532177,218948v508,,1016,,1524,-127c2534209,218821,2534717,218821,2535098,218694v508,,1016,,1524,c2537130,218567,2537638,218567,2538019,218567v508,-127,1016,-127,1524,-127c2540051,218313,2540559,218313,2540940,218186v508,,1016,,1524,-127c2542972,218059,2543480,218059,2543861,217932v508,,1016,-127,1524,-127c2545893,217805,2546401,217678,2546782,217678v508,-127,1016,-127,1524,-254c2548814,217424,2549195,217297,2549703,217297v508,,1016,-127,1524,-127c2551735,217043,2552116,217043,2552624,217043v508,-127,1016,-127,1524,-254c2554656,216789,2555037,216662,2555545,216662v508,-127,1016,-127,1524,-254c2557577,216408,2557958,216408,2558466,216281v508,,1016,-127,1524,-127c2560498,216154,2560879,216027,2561387,215900v508,,1016,,1524,-127c2563419,215773,2563800,215646,2564308,215646v508,,1016,-127,1524,-127c2566213,215392,2566721,215392,2567229,215392v508,-127,1016,-127,1524,-127c2569134,215138,2569642,215138,2570150,215138v508,-127,1016,-127,1524,-127c2572055,214884,2572563,214884,2573071,214884v508,-127,1016,-127,1524,-127c2574976,214757,2575484,214630,2575992,214630v508,,1016,,1524,c2577897,214503,2578405,214503,2578913,214503v508,,1016,,1524,-127c2580818,214376,2581326,214376,2581834,214376v508,,1016,-127,1397,-127c2583739,214249,2584247,214249,2584755,214249v508,-127,1016,-127,1397,-127c2586660,214122,2587168,214122,2587676,214122v508,-127,1016,-127,1397,-127c2589581,213995,2590089,213995,2590597,213995v508,,1016,-127,1397,-127c2592502,213868,2593010,213868,2593518,213741v508,,1016,,1397,c2595423,213741,2595931,213614,2596439,213614v508,,1016,-127,1397,-127c2598344,213487,2598852,213360,2599360,213360v508,-127,889,-127,1397,-127c2601265,213106,2601773,213106,2602281,212979v508,,889,-127,1397,-127c2604186,212725,2604694,212598,2605202,212598v508,-127,889,-127,1397,-254c2607107,212344,2607615,212217,2608123,212090v508,-127,889,-127,1397,-254c2610028,211836,2610536,211709,2611044,211582v508,-127,889,-127,1397,-254c2612949,211201,2613457,211201,2613965,211074v508,-127,889,-254,1397,-254c2615870,210693,2616378,210566,2616886,210566v381,-127,889,-127,1397,-254c2618791,210185,2619299,210185,2619807,210058v381,,889,-127,1397,-127c2621712,209804,2622220,209804,2622728,209677v381,-127,889,-127,1397,-254c2624633,209423,2625141,209423,2625649,209296v381,,889,-127,1397,-127c2627554,209042,2628062,209042,2628570,208915v381,,889,,1397,-127c2630475,208788,2630983,208661,2631491,208661v381,,889,-127,1397,-127c2633396,208407,2633904,208407,2634285,208280v508,,1016,,1524,c2636317,208153,2636825,208153,2637206,208153v508,-127,1016,-127,1524,-127c2639238,208026,2639746,208026,2640127,208026v508,,1016,-127,1524,-127c2642159,207899,2642667,207899,2643048,207772v508,,1016,,1524,c2645080,207772,2645588,207645,2645969,207645v508,,1016,,1524,-127c2648001,207518,2648382,207518,2648890,207391v508,,1016,,1524,-127c2650922,207264,2651303,207264,2651811,207264v508,-127,1016,-127,1524,-127c2653843,207010,2654224,207010,2654732,207010v508,-127,1016,-127,1524,-127c2656764,206756,2657145,206756,2657653,206756v508,-127,1016,-127,1524,-127c2659685,206629,2660066,206502,2660574,206502v508,,1016,-127,1524,-127c2662606,206375,2662987,206375,2663495,206248v508,,1016,,1524,-127c2665400,206121,2665908,206121,2666416,206121v508,-127,1016,-127,1524,-127c2668321,205867,2668829,205867,2669337,205740v508,,1016,,1524,-127c2671242,205613,2671750,205613,2672258,205486v508,,1016,,1524,-127c2674163,205359,2674671,205359,2675179,205359v508,-127,1016,-127,1524,-127c2677084,205232,2677592,205232,2678100,205105v508,,1016,,1524,c2680005,205105,2680513,205105,2681021,205105v508,,1016,,1397,c2682926,205105,2683434,205105,2683942,205105v508,,1016,,1397,c2685847,205105,2686355,205105,2686863,205105v508,,1016,,1397,c2688768,205105,2689276,205105,2689784,205105v508,,1016,,1397,c2691689,205105,2692197,205105,2692705,205105v508,,1016,127,1397,127c2694610,205232,2695118,205232,2695626,205232v508,,1016,,1397,c2697531,205232,2698039,205232,2698547,205232v508,,889,,1397,c2700452,205232,2700960,205232,2701468,205232v508,,889,,1397,c2703373,205232,2703881,205232,2704389,205232v508,,889,,1397,c2706294,205232,2706802,205232,2707310,205232v508,,889,,1397,c2709215,205232,2709723,205232,2710231,205232v508,,889,,1397,c2712136,205232,2712644,205232,2713152,205105v508,,889,,1397,c2715057,205105,2715565,205105,2716073,205105v381,,889,,1397,c2717978,205105,2718486,205105,2718994,205105v381,-127,889,-127,1397,-127c2720899,204978,2721407,204978,2721915,204978v381,-127,889,-127,1397,-127c2723820,204851,2724328,204724,2724836,204724v381,,889,-127,1397,-127c2726741,204597,2727249,204470,2727757,204470v381,,889,,1397,-127c2729662,204343,2730170,204343,2730678,204216v381,,889,,1397,-127c2732583,204089,2733091,204089,2733472,203962v508,,1016,-127,1524,-127c2735504,203835,2736012,203708,2736393,203708v508,-127,1016,-127,1524,-254c2738425,203454,2738933,203327,2739314,203327v508,-127,1016,-254,1524,-254c2741346,202946,2741854,202946,2742235,202819v508,,1016,-127,1524,-254c2744267,202565,2744775,202438,2745156,202311v508,,1016,,1524,-127c2747188,202057,2747696,202057,2748077,201930v508,-127,1016,-127,1524,-254c2750109,201676,2750490,201549,2750998,201422v508,,1016,-127,1524,-127c2753030,201168,2753411,201041,2753919,201041v508,-127,1016,-127,1524,-254c2755951,200787,2756332,200660,2756840,200660v508,-127,1016,-127,1524,-127c2758872,200406,2759253,200406,2759761,200406v508,-127,1016,-127,1524,-127c2761793,200279,2762174,200152,2762682,200152v508,,1016,-127,1524,-127c2764714,200025,2765095,200025,2765603,200025v508,,1016,,1524,-127c2767508,199898,2768016,199898,2768524,199898v508,-127,1016,-127,1524,-127c2770429,199771,2770937,199644,2771445,199644v508,,1016,,1524,-127c2773350,199517,2773858,199390,2774366,199390v508,-127,1016,-127,1524,-254c2776271,199136,2776779,199009,2777287,199009v508,-127,1016,-127,1524,-127c2779192,198755,2779700,198755,2780208,198628v508,,1016,,1524,-127c2782113,198501,2782621,198374,2783129,198374v508,,1016,-127,1397,-127c2785034,198247,2785542,198120,2786050,198120v508,-127,1016,-127,1397,-127c2787955,197866,2788463,197866,2788971,197866v508,-127,1016,-127,1397,-254c2790876,197612,2791384,197612,2791892,197485v508,,1016,-127,1397,-127c2793797,197231,2794305,197231,2794813,197231v508,-127,1016,-127,1397,-254c2796718,196977,2797226,196850,2797734,196850v508,-127,1016,-127,1397,-254c2799639,196596,2800147,196469,2800655,196469v508,-127,889,-127,1397,-254c2802560,196088,2803068,196088,2803576,195961v508,,889,-127,1397,-127c2805481,195707,2805989,195580,2806497,195580v508,-127,889,-254,1397,-254c2808402,195199,2808910,195199,2809418,195072v508,-127,889,-127,1397,-254c2811323,194818,2811831,194691,2812339,194691v508,-127,889,-254,1397,-254c2814244,194437,2814752,194310,2815260,194310v508,-127,889,-127,1397,-127c2817165,194056,2817673,194056,2818181,193929v381,,889,,1397,-127c2820086,193802,2820594,193802,2821102,193802v381,,889,,1397,-127c2823007,193675,2823515,193675,2824023,193675v381,,889,,1397,c2825928,193675,2826436,193675,2826944,193675v381,-127,889,-127,1397,-127c2828849,193548,2829357,193548,2829865,193548v381,,889,,1397,c2831770,193421,2832278,193421,2832786,193421v381,,889,,1397,c2834691,193421,2835199,193421,2835580,193421v508,,1016,-127,1524,-127c2837612,193294,2838120,193294,2838501,193294v508,,1016,,1524,c2840533,193294,2841041,193294,2841422,193167v508,,1016,,1524,c2843454,193167,2843962,193167,2844343,193167v508,-127,1016,-127,1524,-127c2846375,193040,2846883,192913,2847264,192913v508,,1016,,1524,c2849296,192913,2849677,192913,2850185,192913v508,-127,1016,-127,1524,-127c2852217,192786,2852598,192786,2853106,192786v508,,1016,-127,1524,-127c2855138,192659,2855519,192532,2856027,192532v508,,1016,,1524,c2858059,192405,2858440,192405,2858948,192405v508,-127,1016,-127,1524,-127c2860980,192278,2861361,192278,2861869,192151v508,,1016,,1524,c2863901,192151,2864282,192151,2864790,192024v508,,1016,,1524,c2866822,191897,2867203,191897,2867711,191897v508,,1016,-127,1524,-127c2869616,191643,2870124,191643,2870632,191643v508,-127,1016,-127,1524,-127c2872537,191389,2873045,191262,2873553,191262v508,,1016,-127,1524,-127c2875458,191008,2875966,191008,2876474,191008v508,-127,1016,-127,1524,-254c2878379,190754,2878887,190627,2879395,190627v508,,1016,-127,1524,-127c2881300,190373,2881808,190373,2882316,190373v508,,1016,-127,1397,-127c2884221,190246,2884729,190119,2885237,190119v508,,1016,,1397,-127c2887142,189992,2887650,189992,2888158,189992v508,,1016,-127,1397,-127c2890063,189865,2890571,189738,2891079,189738v508,,1016,-127,1397,-127c2892984,189484,2893492,189484,2894000,189357v508,,1016,-127,1397,-127c2895905,189103,2896413,189103,2896921,188976v508,,1016,,1397,-127c2898826,188849,2899334,188722,2899842,188722v508,-127,889,-127,1397,-254c2901747,188468,2902255,188468,2902763,188341v508,,889,,1397,-127c2904668,188214,2905176,188214,2905684,188214v508,,889,,1397,c2907589,188214,2908097,188214,2908605,188214v508,,889,,1397,c2910510,188214,2911018,188214,2911526,188214v508,,889,,1397,c2913431,188214,2913939,188214,2914447,188214v508,-127,889,,1397,c2916352,188214,2916860,188214,2917368,188214v381,,889,,1397,c2919273,188214,2919781,188214,2920289,188214v381,,889,,1397,c2922194,188214,2922702,188214,2923210,188214v381,-127,889,-127,1397,-127c2925115,188087,2925623,188087,2926131,188087v381,,889,-127,1397,-127c2928036,187960,2928544,187833,2929052,187833v381,-127,889,-127,1397,-127c2930957,187579,2931465,187452,2931973,187452v381,-127,889,-127,1397,-254c2933878,187198,2934386,187071,2934767,187071v508,-127,1016,-127,1524,-254c2936799,186817,2937307,186690,2937688,186690v508,-127,1016,-127,1524,-127c2939720,186436,2940228,186309,2940609,186309v508,,1016,-127,1524,-127c2942641,186055,2943149,186055,2943530,186055v508,-127,1016,-127,1524,-127c2945562,185801,2946070,185801,2946451,185674v508,,1016,,1524,-127c2948483,185547,2948991,185547,2949372,185420v508,,1016,-127,1524,-127c2951404,185293,2951785,185166,2952293,185166v508,-127,1016,-127,1524,-127c2954325,184912,2954706,184912,2955214,184785v508,,1016,,1524,-127c2957246,184658,2957627,184658,2958135,184531v508,,1016,,1524,c2960167,184531,2960548,184531,2961056,184531v508,,1016,,1524,c2963088,184531,2963469,184531,2963977,184531v508,,1016,,1524,c2966009,184531,2966390,184531,2966898,184531v508,,1016,,1524,c2968803,184531,2969311,184531,2969819,184531v508,,1016,,1524,c2971724,184531,2972232,184531,2972740,184404v508,,1016,,1524,c2974645,184404,2975153,184404,2975661,184404v508,-127,1016,-127,1524,-127c2977566,184277,2978074,184150,2978582,184150v508,,1016,-127,1524,-127c2980487,184023,2980995,183896,2981503,183896v508,-127,1016,-127,1524,-254c2983408,183642,2983916,183515,2984424,183388v508,,1016,-127,1397,-127c2986329,183134,2986837,183134,2987345,183007v508,,1016,-127,1397,-127c2989250,182753,2989758,182753,2990266,182626v508,,1016,,1397,-127c2992171,182499,2992679,182499,2993187,182372v508,,1016,,1397,-127c2995092,182245,2995600,182245,2996108,182245v508,,1016,,1397,c2998013,182118,2998521,182118,2999029,182118v508,-127,1016,-127,1397,-127c3000934,181864,3001442,181864,3001950,181864v508,-127,889,-127,1397,-254c3003855,181610,3004363,181483,3004871,181483v508,,889,-127,1397,-127c3006776,181356,3007284,181229,3007792,181229v508,,889,,1397,c3009697,181229,3010205,181229,3010713,181229v508,,889,,1397,c3012618,181229,3013126,181229,3013634,181229v508,,889,127,1397,127c3015539,181356,3016047,181356,3016555,181229v508,,889,,1397,c3018460,181229,3018968,181229,3019476,181229v381,,889,,1397,c3021381,181102,3021889,181229,3022397,181229v381,-127,889,-127,1397,-127c3024302,181102,3024810,181102,3025318,181102v381,,889,,1397,c3027223,181102,3027731,181102,3028239,180975v381,,889,,1397,-127c3030144,180848,3030652,180848,3031160,180721v381,,889,-127,1397,-127c3033065,180467,3033573,180467,3034081,180340v381,-127,889,-127,1397,-254c3035986,180086,3036494,180086,3036875,179959v508,,1016,,1524,-127c3038907,179832,3039415,179832,3039796,179832v508,,1016,,1524,c3041828,179832,3042336,179832,3042717,179832v508,,1016,,1524,127c3044749,179959,3045257,179959,3045638,179959v508,,1016,,1524,127c3047670,180086,3048178,180086,3048559,180086v508,-127,1016,-127,1524,-127c3050591,179959,3051099,179832,3051480,179832v508,,1016,-127,1524,-254c3053512,179578,3053893,179451,3054401,179451v508,-127,1016,-127,1524,-254c3056433,179197,3056814,179197,3057322,179070v508,,1016,-127,1524,-127c3059354,178943,3059735,178816,3060243,178816v508,,1016,,1524,c3062275,178689,3062656,178689,3063164,178689v508,,1016,-127,1524,-127c3065196,178562,3065577,178435,3066085,178435v508,-127,1016,-127,1524,-127c3068117,178308,3068498,178181,3069006,178181v508,,1016,-127,1524,-127c3070911,178054,3071419,177927,3071927,177927v508,,1016,,1524,c3073832,177800,3074340,177800,3074848,177800v508,,1016,,1524,-127c3076753,177673,3077261,177673,3077769,177673v508,-127,1016,-127,1524,-127c3079674,177546,3080182,177546,3080690,177546v508,,1016,-127,1524,-127c3082595,177419,3083103,177419,3083611,177419v508,,1016,,1524,c3085516,177419,3086024,177419,3086532,177419v508,,1016,,1397,c3088437,177419,3088945,177546,3089453,177419v508,,1016,,1397,c3091358,177419,3091866,177292,3092374,177292v508,,1016,,1397,c3094279,177165,3094787,177165,3095295,177165v508,-127,1016,-127,1397,-254c3097200,176911,3097708,176911,3098216,176784v508,,1016,-127,1397,-127c3100121,176657,3100629,176530,3101137,176530v508,-127,889,-127,1397,-127c3103042,176276,3103550,176276,3104058,176276v508,,889,-127,1397,-127c3105963,176149,3106471,176149,3106979,176149v508,-127,889,-127,1397,-254c3108884,175895,3109392,175768,3109900,175768v508,-127,889,-254,1397,-381c3111805,175387,3112313,175260,3112821,175133v508,-127,889,-254,1397,-254c3114726,174752,3115234,174752,3115742,174625v508,,889,,1397,c3117647,174498,3118155,174625,3118663,174625v381,,889,,1397,c3120568,174625,3121076,174625,3121584,174625v381,,889,,1397,c3123489,174625,3123997,174625,3124505,174625v381,,889,,1397,c3126410,174625,3126918,174625,3127426,174625v381,,889,,1397,c3129331,174625,3129839,174625,3130347,174625v381,,889,,1397,c3132252,174752,3132760,174752,3133268,174752v381,,889,,1397,c3135173,174752,3135681,174752,3136062,174625v508,,1016,,1524,c3138094,174625,3138602,174625,3138983,174625v508,-127,1016,-127,1524,-127c3141015,174371,3141523,174371,3141904,174371v508,-127,1016,-127,1524,-254c3143936,174117,3144444,174117,3144825,174117v508,-127,1016,-127,1524,-254c3146857,173863,3147365,173863,3147746,173863v508,,1016,,1524,c3149778,173863,3150286,173863,3150667,173990v508,,1016,127,1524,127c3152699,174244,3153080,174371,3153588,174371v508,127,1016,127,1524,254c3155620,174625,3156001,174752,3156509,174752v508,,1016,,1524,c3158541,174752,3158922,174752,3159430,174752v508,,1016,-127,1524,-127c3161462,174625,3161843,174625,3162351,174625v508,-127,1016,-127,1524,-127c3164383,174498,3164764,174498,3165272,174498v508,,1016,-127,1524,-127c3167304,174371,3167685,174371,3168193,174371v508,-127,1016,-127,1524,-127c3170098,174244,3170606,174244,3171114,174117v508,,1016,,1524,c3173019,174117,3173527,174117,3174035,174117v508,127,1016,127,1524,254c3175940,174498,3176448,174498,3176956,174625v508,127,1016,254,1524,381c3178861,175133,3179369,175260,3179877,175387v508,127,1016,127,1524,254c3181782,175768,3182290,175895,3182798,176022v508,127,1016,127,1524,254c3184703,176403,3185211,176530,3185719,176657v508,127,1016,254,1397,381c3187624,177165,3188132,177292,3188640,177419v508,127,1016,254,1397,508c3190545,178054,3191053,178181,3191561,178308v508,127,1016,254,1397,381c3193466,178816,3193974,178816,3194482,178943v508,127,1016,254,1397,254c3196387,179324,3196895,179324,3197403,179451v508,127,1016,254,1397,381c3199308,179959,3199816,179959,3200324,180086v508,254,1016,381,1397,508c3202229,180721,3202737,180975,3203245,181102v508,254,889,381,1397,508c3205150,181864,3205658,181991,3206166,182245v508,127,889,254,1397,508c3208071,182880,3208579,183134,3209087,183261v508,254,889,381,1397,635c3210992,184150,3211500,184404,3212008,184658v508,254,889,508,1397,762c3213913,185674,3214421,186055,3214929,186309v508,254,889,635,1397,889c3216834,187579,3217342,187833,3217850,188214v508,254,889,508,1397,889c3219755,189357,3220263,189611,3220771,189992v381,254,889,508,1397,889c3222676,191135,3223184,191516,3223692,191897v381,254,889,635,1397,1016c3225597,193294,3226105,193675,3226613,194056v381,381,889,762,1397,1270c3228518,195707,3229026,196088,3229534,196596v381,508,889,889,1397,1397c3231439,198501,3231947,198882,3232455,199390v381,508,889,1016,1397,1524c3234360,201422,3234868,201930,3235376,202438v381,508,889,1016,1397,1651c3237281,204597,3237789,205232,3238170,205867v508,635,1016,1270,1524,1905c3240202,208534,3240710,209296,3241091,210058v508,762,1016,1524,1524,2540c3243123,213487,3243631,214503,3244012,215519v508,1016,1016,2032,1524,3175c3246044,219837,3246552,221107,3246933,222377v508,1270,1016,2540,1524,3810c3248965,227457,3249473,228727,3249854,230124v508,1270,1016,2540,1524,3937c3251886,235458,3252394,236728,3252775,238125v508,1397,1016,2794,1524,4318c3254807,243967,3255188,245491,3255696,247142v508,1524,1016,3302,1524,5080c3257728,253873,3258109,255778,3258617,257683v508,1905,1016,3810,1524,5842c3260649,265430,3261030,267462,3261538,269621v508,2032,1016,4064,1524,6223c3263570,277876,3263951,280035,3264459,282194v508,2032,1016,4191,1524,6350c3266491,290576,3266872,292735,3267380,294767v508,2159,1016,4318,1524,6350c3269412,303276,3269793,305308,3270301,307467v508,2032,1016,4191,1524,6223c3272206,315849,3272714,317881,3273222,320040v508,2032,1016,4191,1524,6223c3275127,328422,3275635,330581,3276143,332740v508,2159,1016,4318,1524,6350c3278048,341249,3278556,343408,3279064,345567v508,2159,1016,4191,1524,6223c3280969,353822,3281477,355854,3281985,357886v508,1905,1016,3810,1524,5588c3283890,365252,3284398,367030,3284906,368681v508,1778,1016,3429,1524,5080c3286811,375285,3287319,376809,3287827,378333v508,1524,1016,3048,1397,4572c3289732,384302,3290240,385699,3290748,386969v508,1397,1016,2667,1397,3810c3292653,392049,3293161,393192,3293669,394081v508,1016,1016,1778,1397,2540c3295574,397256,3296082,397764,3296590,398018v508,381,1016,508,1397,254c3298495,398145,3299003,397891,3299511,397256v508,-762,1016,-1524,1397,-2794c3301416,393319,3301924,391795,3302432,390144v508,-1778,889,-3810,1397,-5842c3304337,382143,3304845,379730,3305353,377444v508,-2286,889,-4699,1397,-6985c3307258,368300,3307766,366014,3308274,364109v508,-1905,889,-3556,1397,-5080c3310179,357505,3310687,356362,3311195,355346v508,-1143,889,-1905,1397,-2540c3313100,352044,3313608,351536,3314116,351028v508,-508,889,-889,1397,-1524c3316021,348996,3316529,348488,3317037,347853v508,-508,889,-1143,1397,-1905c3318942,345186,3319450,344297,3319958,343408v508,-889,889,-1905,1397,-2921c3321863,339344,3322371,338328,3322879,337058v381,-1143,889,-2413,1397,-3810c3324784,331851,3325292,330454,3325800,328930v381,-1651,889,-3175,1397,-5080c3327705,322072,3328213,320167,3328721,318008v381,-2159,889,-4445,1397,-6858c3330626,308737,3331134,306197,3331642,303657v381,-2540,889,-5207,1397,-7747c3333547,293370,3334055,290830,3334563,288417v381,-2413,889,-4699,1397,-6985c3336468,279146,3336976,276987,3337357,274828v508,-2159,1016,-4318,1524,-6350c3339389,266446,3339897,264414,3340278,262382v508,-2032,1016,-4064,1524,-6096c3342310,254254,3342818,252222,3343199,250063v508,-2032,1016,-4064,1524,-5969c3345231,242062,3345739,240030,3346120,238125v508,-1905,1016,-3937,1524,-5715c3348152,230505,3348660,228727,3349041,226822v508,-1778,1016,-3556,1524,-5207c3351073,219964,3351581,218313,3351962,216662v508,-1524,1016,-3048,1524,-4572c3353994,210693,3354375,209296,3354883,207899v508,-1270,1016,-2540,1524,-3556c3356915,203200,3357296,202184,3357804,201168v508,-889,1016,-1778,1524,-2540c3359836,197866,3360217,197104,3360725,196469v508,-508,1016,-1143,1524,-1524c3362757,194437,3363138,194056,3363646,193675v508,-381,1016,-635,1524,-889c3365678,192532,3366059,192405,3366567,192151v508,-127,1016,-254,1524,-254c3368599,191770,3368980,191770,3369488,191770v508,,1016,,1524,127c3371393,191897,3371901,191897,3372409,191897v508,,1016,,1524,c3374314,191770,3374822,191643,3375330,191516v508,-127,1016,-254,1524,-508c3377235,190754,3377743,190500,3378251,190246v508,-381,1016,-635,1524,-889c3380156,188976,3380664,188722,3381172,188468v508,-127,1016,-381,1524,-508c3383077,187833,3383585,187706,3384093,187706v508,,1016,,1524,c3385998,187706,3386506,187833,3387014,187833v508,127,1016,254,1397,254c3388919,188214,3389427,188341,3389935,188341v508,127,1016,254,1397,381c3391840,188849,3392348,188849,3392856,188976v508,127,1016,254,1397,381c3394761,189484,3395269,189611,3395777,189738v508,,1016,127,1397,254c3397682,189992,3398190,190119,3398698,190246v508,,1016,127,1397,127c3400603,190500,3401111,190500,3401619,190627v508,127,1016,254,1397,381c3403524,191135,3404032,191262,3404540,191516v508,127,889,254,1397,508c3406445,192151,3406953,192278,3407461,192532v508,127,889,254,1397,381c3409366,193040,3409874,193167,3410382,193167v508,127,889,254,1397,254c3412287,193548,3412795,193548,3413303,193675v508,,889,127,1397,127c3415208,193929,3415716,194056,3416224,194183v508,,889,127,1397,254c3418129,194564,3418637,194691,3419145,194691v508,127,889,254,1397,508c3421050,195326,3421558,195453,3422066,195580v381,127,889,254,1397,381c3423971,196088,3424479,196215,3424987,196342v381,127,889,254,1397,381c3426892,196850,3427400,196977,3427908,197104v381,127,889,254,1397,381c3429813,197739,3430321,197866,3430829,197993v381,127,889,381,1397,508c3432734,198628,3433242,198755,3433750,198882v381,127,889,254,1397,381c3435655,199390,3436163,199390,3436671,199517v381,127,889,254,1397,381c3438576,200025,3439084,200152,3439465,200279v508,127,1016,254,1524,381c3441497,200914,3442005,201041,3442386,201168v508,127,1016,254,1524,381c3444418,201676,3444926,201803,3445307,201930v508,,1016,127,1524,127c3447339,202057,3447847,201930,3448228,201930v508,-127,1016,-254,1524,-508c3450260,201295,3450768,201168,3451149,200914v508,-127,1016,-254,1524,-381c3453181,200533,3453689,200406,3454070,200406v508,,1016,127,1524,127c3456102,200660,3456483,200787,3456991,200914v508,127,1016,254,1524,381c3459023,201422,3459404,201549,3459912,201676v508,127,1016,254,1524,254c3461944,201930,3462325,202057,3462833,202057v508,,1016,-127,1524,-127c3464865,201930,3465246,201930,3465754,201803v508,,1016,,1524,c3467786,201930,3468167,201930,3468675,202057v508,127,1016,254,1524,381c3470707,202565,3471088,202819,3471596,202946v508,254,1016,381,1524,635c3473501,203708,3474009,203962,3474517,204089v508,127,1016,254,1524,254c3476422,204470,3476930,204470,3477438,204597v508,,1016,,1524,127c3479343,204724,3479851,204724,3480359,204851v508,,1016,,1524,127c3482264,205105,3482772,205232,3483280,205359v508,127,1016,254,1524,508c3485185,205994,3485693,206248,3486201,206375v508,254,1016,381,1524,635c3488106,207264,3488614,207391,3489122,207645v508,127,1016,254,1397,508c3491027,208280,3491535,208407,3492043,208534v508,127,1016,254,1397,381c3493948,209042,3494456,209169,3494964,209169v508,127,1016,254,1397,254c3496869,209550,3497377,209677,3497885,209677v508,127,1016,127,1397,254c3499790,210058,3500298,210185,3500806,210185v508,127,1016,254,1397,254c3502711,210566,3503219,210693,3503727,210820v508,127,1016,254,1397,381c3505632,211328,3506140,211582,3506648,211709v508,127,889,254,1397,381c3508553,212344,3509061,212471,3509569,212598v508,127,889,381,1397,508c3511474,213233,3511982,213360,3512490,213614v508,127,889,254,1397,381c3514395,214249,3514903,214376,3515411,214630v508,127,889,381,1397,635c3517316,215392,3517824,215646,3518332,215900v508,254,889,381,1397,635c3520237,216789,3520745,217043,3521253,217297v508,254,889,508,1397,762c3523158,218313,3523666,218567,3524174,218821v381,254,889,635,1397,889c3526079,220091,3526587,220472,3527095,220853v381,254,889,635,1397,1016c3529000,222377,3529508,222758,3530016,223266v381,381,889,889,1397,1270c3531921,225044,3532429,225425,3532937,225806v381,508,889,889,1397,1270c3534842,227457,3535350,227711,3535858,227965v381,381,889,635,1397,889c3537763,228981,3538271,229235,3538779,229489v381,254,889,381,1397,635c3540684,230378,3541192,230632,3541573,230886v508,254,1016,635,1524,889c3543605,232156,3544113,232410,3544494,232791v508,254,1016,635,1524,1016c3546526,234188,3547034,234442,3547415,234823v508,254,1016,635,1524,889c3549447,236093,3549955,236347,3550336,236601v508,254,1016,381,1524,635c3552368,237490,3552876,237617,3553257,237744v508,254,1016,381,1524,381c3555289,238252,3555670,238379,3556178,238506v508,,1016,127,1524,254c3558210,238887,3558591,239014,3559099,239141v508,,1016,127,1524,254c3561131,239522,3561512,239522,3562020,239649v508,,1016,,1524,c3564052,239776,3564433,239776,3564941,239776v508,127,1016,254,1524,508c3566973,240411,3567354,240792,3567862,241046v508,254,1016,635,1524,889c3569894,242316,3570275,242570,3570783,242951v508,254,1016,508,1524,762c3572688,243967,3573196,244221,3573704,244348v508,127,1016,254,1524,381c3575609,244729,3576117,244856,3576625,244856v508,,1016,,1524,c3578530,244856,3579038,244856,3579546,244983v508,,1016,,1524,127c3581451,245110,3581959,245237,3582467,245364v508,127,1016,254,1524,381c3584372,245872,3584880,245999,3585388,245999v508,127,1016,127,1524,c3587293,245872,3587801,245618,3588309,245364v508,-254,1016,-635,1397,-889c3590214,244094,3590722,243840,3591230,243459v508,-254,1016,-635,1397,-889c3593135,242316,3593643,242189,3594151,241935v508,-127,1016,-254,1397,-381c3596056,241427,3596564,241300,3597072,241173v508,-127,1016,-254,1397,-381c3598977,240665,3599485,240538,3599993,240284v508,-127,1016,-381,1397,-508c3601898,239522,3602406,239395,3602914,239141v508,-127,1016,-381,1397,-508c3604819,238379,3605327,238252,3605835,237998v508,-127,889,-254,1397,-381c3607740,237363,3608248,237236,3608756,237109v508,-127,889,-254,1397,-508c3610661,236474,3611169,236220,3611677,235966v508,-127,889,-381,1397,-762c3613582,234950,3614090,234569,3614598,234315v508,-381,889,-762,1397,-1016c3616503,232918,3617011,232537,3617519,232156v508,-254,889,-635,1397,-889c3619424,231013,3619932,230886,3620440,230632v508,-127,889,-381,1397,-508c3622345,230124,3622853,229997,3623361,229997v381,,889,,1397,c3625266,229997,3625774,230124,3626282,230124v381,127,889,254,1397,508c3628187,230759,3628695,231013,3629203,231267v381,254,889,635,1397,1016c3631108,232664,3631616,233172,3632124,233553v381,508,889,1143,1397,1651c3634029,235712,3634537,236220,3635045,236728v381,508,889,889,1397,1270c3636950,238252,3637458,238633,3637966,238760v381,254,889,381,1397,508c3639871,239395,3640379,239522,3640760,239522v508,127,1016,127,1524,127c3642792,239649,3643300,239649,3643681,239522v508,-127,1016,-254,1524,-508c3645713,238760,3646221,238379,3646602,237998v508,-508,1016,-1016,1524,-1651c3648634,235712,3649142,234950,3649523,234061v508,-762,1016,-1651,1524,-2540c3651555,230505,3652063,229489,3652444,228600v508,-889,1016,-1905,1524,-2794c3654476,224917,3654984,224155,3655365,223393v508,-889,1016,-1524,1524,-2159c3657397,220472,3657778,219837,3658286,219202v508,-508,1016,-1143,1524,-1651c3660318,216916,3660699,216281,3661207,215773v508,-635,1016,-1270,1524,-1905c3663239,213233,3663620,212598,3664128,211836v508,-635,1016,-1270,1524,-1905c3666160,209296,3666541,208661,3667049,208026v508,-635,1016,-1143,1524,-1651c3669081,205867,3669462,205486,3669970,205105v508,-381,1016,-762,1524,-1016c3672002,203835,3672383,203581,3672891,203454v508,-254,1016,-381,1524,-381c3674796,203073,3675304,203073,3675812,203073v508,,1016,127,1524,381c3677717,203581,3678225,203708,3678733,203962v508,254,1016,508,1524,762c3680638,204978,3681146,205232,3681654,205486v508,127,1016,381,1524,508c3683559,206121,3684067,206121,3684575,206121v508,,1016,-127,1524,-254c3686480,205613,3686988,205486,3687496,205232v508,-254,1016,-635,1524,-889c3689401,203962,3689909,203581,3690417,203327v508,-381,1016,-635,1397,-1016c3692322,202057,3692830,201676,3693338,201295v508,-254,1016,-635,1397,-889c3695243,200025,3695751,199644,3696259,199263v508,-381,1016,-762,1397,-1143c3698164,197739,3698672,197358,3699180,196977v508,-381,1016,-762,1397,-1143c3701085,195453,3701593,195072,3702101,194691v508,-381,1016,-762,1397,-1016c3704006,193421,3704514,193167,3705022,192913v508,-254,1016,-381,1397,-635c3706927,192151,3707435,192024,3707943,192024v508,-127,889,-254,1397,-254c3709848,191770,3710356,191770,3710864,191770v508,,889,,1397,127c3712769,191897,3713277,192024,3713785,192151v508,127,889,381,1397,508c3715690,192913,3716198,193167,3716706,193294v508,254,889,508,1397,762c3718611,194310,3719119,194564,3719627,194691v508,254,889,381,1397,381c3721532,195199,3722040,195199,3722548,195072v508,,889,-127,1397,-381c3724453,194564,3724961,194183,3725469,193802v381,-254,889,-762,1397,-1270c3727374,192151,3727882,191516,3728390,191008v381,-635,889,-1270,1397,-1905c3730295,188468,3730803,187833,3731311,187071v381,-762,889,-1524,1397,-2286c3733216,184023,3733724,183134,3734232,182245v381,-889,889,-1778,1397,-2667c3736137,178689,3736645,177673,3737153,176784v381,-889,889,-1905,1397,-2794c3739058,173101,3739566,172085,3740074,171323v381,-889,889,-1651,1397,-2286c3741979,168275,3742487,167640,3742868,167132v508,-635,1016,-1016,1524,-1524c3744900,165227,3745408,164973,3745789,164592v508,-254,1016,-508,1524,-635c3747821,163830,3748329,163703,3748710,163576v508,-127,1016,-254,1524,-381c3750742,163195,3751250,163068,3751631,162941v508,,1016,-127,1524,-254c3753663,162433,3754171,162306,3754552,162179v508,-254,1016,-381,1524,-635c3756584,161290,3756965,161036,3757473,160782v508,-254,1016,-508,1524,-762c3759505,159766,3759886,159512,3760394,159258v508,-254,1016,-381,1524,-635c3762426,158496,3762807,158369,3763315,158369v508,-127,1016,,1524,c3765347,158496,3765728,158496,3766236,158623v508,127,1016,381,1524,508c3768268,159258,3768649,159385,3769157,159512v508,127,1016,254,1524,254c3771189,159766,3771570,159766,3772078,159639v508,,1016,-127,1524,-381c3774110,159004,3774491,158750,3774999,158369v508,-254,1016,-635,1524,-1016c3776904,157099,3777412,156591,3777920,156337v508,-381,1016,-762,1524,-1016c3779825,155067,3780333,154813,3780841,154686v508,-127,1016,-127,1524,c3782746,154686,3783254,154940,3783762,155194v508,381,1016,762,1524,1397c3785667,157226,3786175,157861,3786683,158750v508,889,1016,1905,1524,2921c3788588,162814,3789096,164084,3789604,165481v508,1397,1016,2921,1397,4445c3791509,171577,3792017,173228,3792525,175006v508,1778,1016,3683,1397,5588c3794430,182499,3794938,184531,3795446,186563v508,2032,1016,4064,1397,6096c3797351,194818,3797859,196850,3798367,199009v508,2032,1016,4191,1397,6223c3800272,207264,3800780,209423,3801288,211455v508,2159,1016,4191,1397,6223c3803193,219710,3803701,221742,3804209,223901v508,2032,1016,4064,1397,6096c3806114,232156,3806622,234188,3807130,236347v508,2159,889,4318,1397,6477c3809035,245110,3809543,247269,3810051,249555v508,2413,889,4699,1397,7112c3811956,259080,3812464,261493,3812972,263906v508,2540,889,4953,1397,7493c3814877,273939,3815385,276479,3815893,278892v508,2540,889,4953,1397,7366c3817798,288671,3818306,291084,3818814,293370v508,2286,889,4572,1397,6731c3820719,302260,3821227,304292,3821735,306197v508,1905,889,3683,1397,5334c3823640,313182,3824148,314706,3824656,316103v381,1397,889,2540,1397,3556c3826561,320802,3827069,321691,3827577,322453v381,762,889,1270,1397,1905c3829482,324866,3829990,325247,3830498,325628v381,508,889,762,1397,1143c3832403,327152,3832911,327533,3833419,328041v381,508,889,889,1397,1524c3835324,330200,3835832,330835,3836340,331470v381,762,889,1524,1397,2286c3838245,334518,3838753,335407,3839261,336042v381,762,889,1524,1397,2032c3841166,338709,3841674,339217,3842055,339471v508,381,1016,635,1524,635c3844087,340106,3844595,339979,3844976,339725v508,-127,1016,-635,1524,-1016c3847008,338328,3847516,337693,3847897,337185v508,-508,1016,-1143,1524,-1651c3849929,335026,3850437,334518,3850818,334010v508,-381,1016,-762,1524,-1016c3852850,332613,3853358,332359,3853739,332105v508,-127,1016,-254,1524,-508c3855771,331343,3856279,331216,3856660,330962v508,-381,1016,-635,1524,-1143c3858692,329311,3859073,328803,3859581,328041v508,-635,1016,-1524,1524,-2540c3861613,324485,3861994,323342,3862502,322199v508,-1270,1016,-2667,1524,-4191c3864534,316484,3864915,314833,3865423,313182v508,-1651,1016,-3429,1524,-5334c3867455,306070,3867836,304165,3868344,302260v508,-1905,1016,-3810,1524,-5842c3870376,294513,3870757,292481,3871265,290576v508,-1905,1016,-3937,1524,-5842c3873297,282702,3873678,280797,3874186,278892v508,-1905,1016,-3810,1524,-5715c3876091,271272,3876599,269494,3877107,267716v508,-1778,1016,-3556,1524,-5334c3879012,260731,3879520,259080,3880028,257429v508,-1524,1016,-3048,1524,-4572c3881933,251460,3882441,250063,3882949,248793v508,-1270,1016,-2413,1524,-3556c3884854,244221,3885362,243205,3885870,242316v508,-889,1016,-1651,1524,-2413c3887775,239268,3888283,238760,3888791,238252v508,-508,1016,-889,1524,-1270c3890696,236601,3891204,236347,3891712,236093v508,-254,1016,-381,1397,-635c3893617,235331,3894125,235204,3894633,234950v508,-127,1016,-254,1397,-508c3896538,234315,3897046,234061,3897554,233807v508,-254,1016,-508,1397,-889c3899459,232537,3899967,232283,3900475,231775v508,-381,1016,-889,1397,-1270c3902380,229997,3902888,229616,3903396,229108v508,-381,1016,-889,1397,-1270c3905301,227457,3905809,227203,3906317,226949v508,-254,1016,-381,1397,-508c3908222,226441,3908730,226441,3909238,226568v508,127,889,508,1397,762c3911143,227711,3911651,228092,3912159,228473v508,381,889,889,1397,1397c3914064,230251,3914572,230759,3915080,231140v508,381,889,635,1397,889c3916985,232156,3917493,232283,3918001,232283v508,,889,-127,1397,-254c3919906,231775,3920414,231521,3920922,231140v508,-381,889,-762,1397,-1143c3922827,229489,3923335,228981,3923843,228600v508,-381,889,-762,1397,-1143c3925748,227203,3926256,226822,3926764,226695v381,-127,889,-254,1397,-254c3928669,226441,3929177,226568,3929685,226822v381,254,889,635,1397,1016c3931590,228219,3932098,228600,3932606,229108v381,508,889,1143,1397,1778c3934511,231394,3935019,232029,3935527,232664v381,635,889,1270,1397,1778c3937432,235077,3937940,235712,3938448,236220v381,508,889,1016,1397,1524c3940353,238252,3940861,238633,3941369,239014v381,381,889,762,1397,1016c3943274,240411,3943782,240665,3944163,240919v508,254,1016,508,1524,635c3946195,241808,3946703,241935,3947084,242062v508,127,1016,254,1524,508c3949116,242697,3949624,242697,3950005,242824v508,127,1016,254,1524,254c3952037,243205,3952545,243332,3952926,243332v508,,1016,127,1524,127c3954958,243459,3955466,243459,3955847,243332v508,,1016,-127,1524,-127c3957879,243078,3958387,242951,3958768,242951v508,-127,1016,-254,1524,-381c3960800,242316,3961181,242189,3961689,242062v508,-127,1016,-381,1524,-508c3963721,241427,3964102,241300,3964610,241173v508,-127,1016,-254,1524,-254c3966642,240919,3967023,240919,3967531,240919v508,,1016,127,1524,254c3969563,241300,3969944,241427,3970452,241681v508,254,1016,508,1524,762c3972484,242697,3972865,243078,3973373,243459v508,254,1016,635,1524,889c3975405,244602,3975786,244983,3976294,245237v508,254,1016,508,1524,635c3978199,246126,3978707,246253,3979215,246253v508,,1016,-127,1524,-381c3981120,245618,3981628,245364,3982136,244856v508,-508,1016,-1016,1524,-1778c3984041,242189,3984549,241300,3985057,240284v508,-1016,1016,-2286,1524,-3556c3986962,235458,3987470,233934,3987978,232537v508,-1524,1016,-3048,1524,-4572c3989883,226568,3990391,225044,3990899,223647v508,-1397,1016,-2667,1524,-3683c3992804,218821,3993312,217805,3993820,217170v508,-762,1016,-1270,1397,-1524c3995725,215392,3996233,215392,3996741,215519v508,127,1016,508,1397,1016c3998646,217170,3999154,217805,3999662,218694v508,762,1016,1778,1397,2667c4001567,222377,4002075,223393,4002583,224409v508,1016,1016,2032,1397,3048c4004488,228473,4004996,229362,4005504,230251v508,889,1016,1651,1397,2413c4007409,233426,4007917,234061,4008425,234696v508,508,889,1016,1397,1397c4010330,236601,4010838,236855,4011346,237109v508,254,889,381,1397,381c4013251,237617,4013759,237617,4014267,237490v508,-127,889,-381,1397,-762c4016172,236474,4016680,236093,4017188,235585v508,-381,889,-889,1397,-1397c4019093,233680,4019601,233172,4020109,232664v508,-381,889,-889,1397,-1143c4022014,231267,4022522,231013,4023030,231140v508,,889,254,1397,762c4024935,232410,4025443,233299,4025951,234315v381,1143,889,2667,1397,4445c4027856,240411,4028364,242570,4028872,244983v381,2413,889,5207,1397,8255c4030777,256159,4031285,259461,4031793,262890v381,3429,889,7239,1397,11049c4033698,277622,4034206,281686,4034714,285623v381,4064,889,8128,1397,12065c4036619,301752,4037127,305689,4037635,309626v381,3810,889,7620,1397,11176c4039540,324358,4040048,327787,4040556,330835v381,3175,889,5969,1397,8636c4042461,342011,4042969,344297,4043350,346202v508,2032,1016,3683,1524,5207c4045382,352933,4045890,354076,4046271,355346v508,1143,1016,2032,1524,3175c4048303,359537,4048811,360553,4049192,361823v508,1143,1016,2413,1524,3937c4051224,367284,4051732,369062,4052113,370967v508,1778,1016,3937,1524,6096c4054145,379095,4054653,381508,4055034,383540v508,2032,1016,4064,1524,5715c4057066,390906,4057574,392430,4057955,393446v508,889,1016,1524,1524,1651c4059987,395097,4060368,394716,4060876,393954v508,-889,1016,-2159,1524,-3556c4062908,389001,4063289,387096,4063797,385445v508,-1651,1016,-3556,1524,-5080c4065829,378968,4066210,377444,4066718,376428v508,-1143,1016,-1905,1524,-2286c4068750,373761,4069131,373761,4069639,374015v508,254,1016,889,1524,1651c4071671,376428,4072052,377444,4072560,378460v508,889,1016,2159,1524,3048c4074592,382524,4074973,383540,4075481,384175v508,762,1016,1397,1524,1778c4077386,386334,4077894,386461,4078402,386334v508,,1016,-381,1524,-889c4080307,384937,4080815,384175,4081323,383286v508,-1016,1016,-2159,1524,-3429c4083228,378587,4083736,377190,4084244,375666v508,-1524,1016,-3302,1524,-5080c4086149,368808,4086657,367030,4087165,365125v508,-1905,1016,-3937,1524,-5842c4089070,357378,4089578,355346,4090086,353441v508,-1905,1016,-3810,1524,-5588c4091991,345948,4092499,344043,4093007,342392v508,-1778,1016,-3556,1397,-5207c4094912,335534,4095420,333883,4095928,332359v508,-1524,1016,-3048,1397,-4572c4097833,326263,4098341,324739,4098849,323342v508,-1397,1016,-2794,1397,-4191c4100754,317754,4101262,316357,4101770,315087v508,-1397,1016,-2667,1397,-3937c4103675,309753,4104183,308483,4104691,307213v508,-1270,1016,-2540,1397,-3937c4106596,302006,4107104,300609,4107612,299212v508,-1524,1016,-2921,1397,-4572c4109517,292989,4110025,291338,4110533,289560v508,-1905,889,-3810,1397,-5969c4112438,281559,4112946,279273,4113454,276860v508,-2413,889,-4953,1397,-7747c4115359,266319,4115867,263398,4116375,260350v508,-3175,889,-6477,1397,-9906c4118280,247015,4118788,243332,4119296,239649v508,-3810,889,-7874,1397,-11811c4121201,223774,4121709,219583,4122217,215392v508,-4191,889,-8636,1397,-12700c4124122,198501,4124630,194310,4125138,190373v508,-3937,889,-7874,1397,-11303c4127043,175641,4127551,172339,4128059,169545v381,-2921,889,-5334,1397,-7366c4129964,160147,4130472,158623,4130980,157607v381,-1143,889,-1778,1397,-1905c4132885,155575,4133393,156083,4133901,156718v381,762,889,2032,1397,3429c4135806,161671,4136314,163576,4136822,165608v381,2032,889,4318,1397,6731c4138727,174625,4139235,177292,4139743,179832v381,2540,889,5080,1397,7620c4141648,189992,4142156,192532,4142664,194945v381,2286,889,4572,1397,6858c4144569,203962,4145077,205994,4145458,207899v508,1905,1016,3683,1524,5334c4147490,214884,4147998,216408,4148379,217932v508,1397,1016,2794,1524,4064c4150411,223266,4150919,224536,4151300,225679v508,1143,1016,2159,1524,3175c4153332,229870,4153840,230886,4154221,231775v508,889,1016,1651,1524,2540c4156253,235077,4156761,235839,4157142,236474v508,762,1016,1397,1524,2032c4159174,239141,4159682,239649,4160063,240284v508,508,1016,1016,1524,1524c4162095,242189,4162476,242697,4162984,243078v508,508,1016,889,1524,1270c4165016,244729,4165397,244983,4165905,245237v508,381,1016,635,1524,762c4167937,246126,4168318,246253,4168826,246253v508,,1016,-127,1524,-254c4170858,245872,4171239,245618,4171747,245364v508,-381,1016,-762,1524,-1143c4173779,243713,4174160,243205,4174668,242570v508,-635,1016,-1270,1524,-2032c4176700,239776,4177081,238887,4177589,237871v508,-889,1016,-1905,1524,-3048c4179494,233680,4180002,232410,4180510,231140v508,-1397,1016,-2794,1524,-4318c4182415,225298,4182923,223647,4183431,221996v508,-1651,1016,-3429,1524,-5334c4185336,214884,4185844,212979,4186352,211201v508,-1905,1016,-3810,1524,-5588c4188257,203708,4188765,201930,4189273,200152v508,-1905,1016,-3683,1524,-5334c4191178,193040,4191686,191389,4192194,189738v508,-1651,1016,-3175,1524,-4826c4194099,183388,4194607,181864,4195115,180340v508,-1397,1016,-2921,1397,-4191c4197020,174879,4197528,173609,4198036,172466v508,-1143,1016,-2159,1397,-2921c4199941,168783,4200449,168148,4200957,167767v508,-381,1016,-635,1397,-635c4202862,167259,4203370,167640,4203878,168148v508,508,1016,1143,1397,2159c4205783,171196,4206291,172339,4206799,173482v508,1270,1016,2540,1397,3937c4208704,178689,4209212,180213,4209720,181610v508,1397,889,2921,1397,4318c4211625,187452,4212133,188849,4212641,190373v508,1397,889,2794,1397,4318c4214546,196342,4215054,197866,4215562,199517v508,1651,889,3429,1397,5334c4217467,206629,4217975,208661,4218483,210566v508,2032,889,4191,1397,6350c4220388,219075,4220896,221234,4221404,223393v508,2032,889,4191,1397,6096c4223309,231521,4223817,233426,4224325,235077v508,1651,889,3175,1397,4318c4226230,240665,4226738,241681,4227246,242570v381,762,889,1270,1397,1524c4229151,244348,4229659,244348,4230167,244094v381,-254,889,-889,1397,-1778c4232072,241427,4232580,240157,4233088,238506v381,-1651,889,-3683,1397,-6223c4234993,229743,4235501,226695,4236009,223139v381,-3556,889,-7747,1397,-12446c4237914,206121,4238422,200787,4238930,195072v381,-5715,889,-12065,1397,-18669c4240835,169926,4241343,162687,4241851,155702v381,-7112,889,-14732,1397,-21844c4243756,126619,4244264,119253,4244645,112395v508,-6731,1016,-13462,1524,-19304c4246677,87122,4247185,81661,4247566,77089v508,-4699,1016,-8636,1524,-11684c4249598,62357,4250106,60071,4250487,58547v508,-1397,1143,-2286,1524,-2286c4252519,56134,4253027,57023,4253408,58166v508,1143,1016,2921,1524,4826c4255440,64897,4255948,67310,4256329,69596v508,2286,1016,4826,1524,6985c4258361,78740,4258869,80772,4259250,82423v508,1524,1016,2921,1524,3683c4261155,86741,4261790,87122,4262171,86868v508,-254,1016,-1143,1524,-2413c4264203,83185,4264584,81280,4265092,79248v508,-2159,1016,-4699,1524,-7239c4267124,69469,4267505,66548,4268013,64008v508,-2540,1016,-5207,1524,-7239c4270045,54610,4270426,52578,4270934,51181v508,-1397,1016,-2540,1524,-3048c4272966,47498,4273347,47498,4273855,47625v508,254,1016,1016,1524,1778c4275887,50165,4276268,51308,4276776,52197v508,889,1016,2032,1524,2794c4278681,55753,4279189,56388,4279697,56769v508,254,1016,254,1524,-127c4281602,56261,4282110,55499,4282618,54610v508,-889,1016,-2286,1524,-3556c4284523,49657,4285031,48006,4285539,46609v508,-1397,1016,-2794,1524,-3937c4287444,41529,4287952,40386,4288460,39878v508,-635,1016,-889,1524,-762c4290365,39370,4290873,40005,4291381,41021v508,1016,1016,2413,1524,4191c4293286,46990,4293794,49022,4294302,51308v508,2159,1016,4826,1397,7239c4296207,60960,4296715,63500,4297223,65786v508,2159,1016,4445,1397,6223c4299128,73787,4299636,75311,4300144,76200v508,1016,1016,1524,1397,1524c4302049,77724,4302557,77089,4303065,76073v508,-1143,1016,-2794,1397,-4953c4304970,69088,4305478,66421,4305986,63500v508,-2921,1016,-6350,1397,-9779c4307891,50292,4308399,46482,4308907,42926v508,-3683,1016,-7366,1397,-10795c4310812,28702,4311320,25273,4311828,22352v508,-2921,889,-5715,1397,-8128c4313733,11938,4314241,9906,4314749,8255v508,-1778,889,-3048,1397,-4064c4316654,3048,4317162,2413,4317670,1778v508,-635,889,-1016,1397,-1270c4319575,254,4320083,127,4320591,v508,,889,,1397,127c4322496,254,4323004,381,4323512,889v508,508,889,1016,1397,2032c4325417,3810,4325925,5080,4326433,6604v508,1651,889,3683,1397,6096c4328338,15113,4328846,18034,4329354,21463v381,3302,889,7239,1397,11430c4331259,37084,4331767,41656,4332275,46609v381,4826,889,10033,1397,15367c4334180,67310,4334688,72771,4335196,78232v381,5461,889,11049,1397,16510c4337101,100076,4337609,105537,4338117,110617v381,5207,889,10160,1397,14859c4340022,130302,4340530,134874,4341038,139065v381,4318,889,8382,1397,12192c4342943,154940,4343451,158623,4343959,161798v381,3302,889,6350,1397,9144c4345864,173736,4346372,176276,4346753,178435v508,2286,1016,4191,1524,5969c4348785,186055,4349293,187452,4349674,188468v508,1016,1016,1778,1524,2032c4351706,190881,4352214,190881,4352595,190500v508,-254,1016,-1016,1524,-2032c4354627,187452,4355135,186055,4355516,184404v508,-1524,1016,-3429,1524,-5334c4357548,177038,4358056,174752,4358437,172593v508,-2032,1016,-4318,1524,-6350c4360469,164211,4360850,162306,4361358,160655v508,-1524,1016,-2921,1524,-3810c4363390,155956,4363771,155448,4364279,155321v508,,1016,381,1524,1270c4366311,157480,4366692,158877,4367200,160528v508,1778,1016,3937,1524,6350c4369232,169291,4369613,172212,4370121,175133v508,2921,1016,6223,1524,9525c4372153,187960,4372534,191389,4373042,194818v508,3302,1016,6858,1524,10160c4375074,208407,4375455,211709,4375963,214884v508,3175,1016,6350,1524,9271c4377995,227203,4378376,230124,4378884,232791v508,2794,1016,5334,1524,7874c4380789,243205,4381297,245618,4381805,247904v508,2286,1016,4445,1524,6604c4383710,256540,4384218,258572,4384726,260477v508,1778,1016,3683,1524,5334c4386631,267589,4387139,269113,4387647,270764v508,1524,1016,2921,1524,4318c4389552,276606,4390060,277876,4390568,279146v508,1270,1016,2413,1524,3556c4392473,283845,4392981,284861,4393489,285877v508,1016,1016,1905,1524,2794c4395394,289560,4395902,290449,4396410,291211v508,762,1016,1524,1397,2159c4398315,294005,4398823,294640,4399331,295148v508,635,1016,1143,1397,1651c4401236,297307,4401744,297688,4402252,298069v508,508,1016,889,1397,1270c4404157,299720,4404665,300101,4405173,300482v508,381,1016,762,1397,1143c4407078,302133,4407586,302514,4408094,302895v508,508,1016,889,1397,1397c4409999,304673,4410507,305181,4411015,305689v508,381,1016,889,1397,1397c4412920,307594,4413428,308102,4413936,308610v508,508,889,1016,1397,1524c4415841,310642,4416349,311277,4416857,311785v508,508,889,1143,1397,1778c4418762,314198,4419270,314706,4419778,315468v508,635,889,1397,1397,2032c4421683,318262,4422191,319024,4422699,319786v508,762,889,1651,1397,2413c4424604,322961,4425112,323850,4425620,324612v508,762,889,1524,1397,2286c4427525,327660,4428033,328422,4428541,329184v508,635,889,1270,1397,1905c4430446,331597,4430954,332232,4431462,332740v381,508,889,889,1397,1397c4433367,334518,4433875,334899,4434383,335280v381,508,889,762,1397,1143c4436288,336804,4436796,337185,4437304,337439v381,381,889,762,1397,1143c4439209,338963,4439717,339344,4440225,339852v381,381,889,889,1397,1397c4442130,341630,4442638,342138,4443146,342773v381,508,889,1016,1397,1651c4445051,345059,4445559,345567,4446067,346202v381,635,889,1270,1397,1778c4447972,348615,4448480,349123,4448861,349758v508,508,1016,1016,1524,1397c4450893,351663,4451401,352044,4451782,352298v508,381,1016,508,1524,508c4453814,352933,4454322,352806,4454703,352552v508,-254,1016,-762,1524,-1524c4456735,350266,4457243,349377,4457624,348107v508,-1270,1016,-2794,1524,-4699c4459656,341630,4460164,339344,4460545,336931v508,-2413,1016,-5334,1524,-8255c4462577,325755,4462958,322453,4463466,319278v508,-3302,1016,-6858,1524,-10160c4465498,305816,4465879,302387,4466387,299466v508,-3048,1016,-5969,1524,-8382c4468419,288671,4468800,286512,4469308,284988v508,-1524,1016,-2540,1524,-3048c4471340,281432,4471721,281432,4472229,282067v508,508,1016,1524,1524,3048c4474261,286512,4474642,288417,4475150,290576v508,2159,1016,4572,1524,7112c4477182,300228,4477563,303022,4478071,305689v508,2667,1016,5461,1524,8001c4479976,316357,4480484,319024,4480992,321437v508,2413,1016,4826,1524,6985c4482897,330581,4483405,332740,4483913,334645v508,1905,1016,3683,1524,5334c4485818,341757,4486326,343281,4486834,344805v508,1397,1016,2794,1524,4064c4488739,350139,4489247,351282,4489755,352425v508,1143,1016,2159,1524,3048c4491660,356489,4492168,357378,4492676,358267v508,762,1016,1524,1524,2286c4494581,361315,4495089,362077,4495597,362712v508,635,1016,1270,1397,1778c4497502,365125,4498010,365633,4498518,366268v508,508,1016,1016,1397,1524c4500423,368173,4500931,368681,4501439,369062v508,508,1016,889,1397,1270c4503344,370713,4503852,371094,4504360,371348v508,381,1016,635,1397,889c4506265,372491,4506773,372618,4507281,372745v508,127,1016,127,1397,c4509186,372745,4509694,372618,4510202,372237v508,-381,1016,-889,1397,-1524c4512107,369951,4512615,369189,4513123,368046v508,-1143,889,-2540,1397,-4064c4515028,362458,4515536,360680,4516044,358775v508,-1905,889,-4064,1397,-6223c4517949,350266,4518457,347980,4518965,345694v508,-2159,889,-4445,1397,-6604c4520870,337058,4521378,335153,4521886,333502v508,-1651,889,-3048,1397,-4064c4523791,328549,4524299,327914,4524807,327660v508,-254,889,-127,1397,381c4526712,328422,4527220,329438,4527728,330454v508,1143,889,2667,1397,4318c4529633,336296,4530141,338201,4530649,339979v381,1778,889,3810,1397,5715c4532554,347599,4533062,349504,4533570,351282v381,1778,889,3556,1397,5080c4535475,358013,4535983,359537,4536491,360807v381,1397,889,2667,1397,3810c4538396,365760,4538904,366776,4539412,367792v381,889,889,1651,1397,2286c4541317,370840,4541825,371475,4542333,371983v381,508,889,889,1397,1143c4544238,373507,4544746,373761,4545254,373888v381,127,889,254,1397,254c4547159,374269,4547667,374142,4548048,374142v508,,1016,-127,1524,-254c4550080,373888,4550588,373761,4550969,373761v508,,1016,,1524,c4553001,373761,4553509,373888,4553890,373888v508,127,1016,381,1524,508c4555922,374650,4556430,374904,4556811,375158v508,254,1016,635,1524,889c4558843,376301,4559351,376682,4559732,376936v508,254,1016,508,1524,635c4561764,377698,4562272,377825,4562653,377698v508,-127,1016,-254,1524,-635c4564685,376682,4565066,376047,4565574,375285v508,-889,1016,-1905,1524,-3302c4567606,370713,4567987,369062,4568495,367157v508,-1778,1016,-3937,1524,-6350c4570527,358521,4570908,355981,4571416,353314v508,-2794,1016,-5715,1524,-8509c4573448,342011,4573829,338963,4574337,336169v508,-2921,1016,-5715,1524,-8382c4576369,325120,4576750,322580,4577258,320167v508,-2286,1016,-4572,1524,-6477c4579290,311658,4579671,309880,4580179,308356v508,-1524,1016,-2921,1524,-3937c4582084,303276,4582592,302387,4583100,301625v508,-635,1016,-1016,1524,-1143c4585005,300228,4585513,300355,4586021,300736v508,508,1016,1143,1524,2159c4587926,303911,4588434,305181,4588942,306832v508,1651,1016,3683,1524,5842c4590847,314833,4591355,317373,4591863,320040v508,2540,1016,5461,1524,8255c4593768,331089,4594276,334137,4594784,336931v508,2921,1016,5842,1524,8509c4596689,348234,4597197,350901,4597705,353314v508,2540,1016,4826,1397,6985c4599610,362458,4600118,364363,4600626,366268v508,1778,1016,3429,1397,5080c4602531,372872,4603039,374269,4603547,375666v508,1270,1016,2540,1397,3683c4605452,380365,4605960,381381,4606468,382397v508,889,1016,1778,1397,2667c4608373,385826,4608881,386588,4609389,387223v508,635,1016,1143,1397,1651c4611294,389382,4611802,389890,4612310,390271v508,381,1016,635,1397,1016c4614215,391541,4614723,391668,4615231,391795v508,254,889,381,1397,508c4617136,392303,4617644,392303,4618152,392303v508,127,889,,1397,c4620057,392176,4620565,392049,4621073,391922v508,-127,889,-254,1397,-381c4622978,391287,4623486,391160,4623994,390906v508,-254,889,-381,1397,-635c4625899,390144,4626407,389890,4626915,389763v508,-127,889,-254,1397,-381c4628820,389255,4629328,389128,4629836,389001v508,-127,889,-254,1397,-381c4631741,388620,4632249,388493,4632757,388366v381,-127,889,-254,1397,-381c4634662,387985,4635170,387731,4635678,387604v381,-127,889,-127,1397,-254c4637583,387223,4638091,387096,4638599,386969v381,-127,889,-254,1397,-254c4640504,386588,4641012,386588,4641520,386588v381,,889,,1397,127c4643425,386715,4643933,386715,4644441,386842v381,127,889,254,1397,381c4646346,387477,4646854,387604,4647362,387858v381,254,889,508,1397,635c4649267,388747,4649775,389001,4650156,389382v508,254,1016,508,1524,762c4652188,390525,4652696,390779,4653077,391033v508,254,1016,508,1524,762c4655109,392049,4655617,392176,4655998,392303v508,254,1016,381,1524,508c4658030,392938,4658538,392938,4658919,393065v508,127,1016,127,1524,127c4660951,393319,4661459,393319,4661840,393319v508,,1016,,1524,127c4663872,393446,4664253,393319,4664761,393319v508,,1016,,1524,c4666793,393319,4667174,393192,4667682,393192v508,-127,1016,-127,1524,-254c4669714,392811,4670095,392684,4670603,392430v508,-127,1016,-254,1524,-508c4672635,391668,4673016,391541,4673524,391287v508,-381,1016,-635,1524,-1016c4675556,390017,4675937,389636,4676445,389128v508,-381,1016,-889,1524,-1397c4678477,387096,4678858,386588,4679366,385826v508,-635,1016,-1270,1524,-2159c4681271,382905,4681779,382016,4682287,381000v508,-889,1016,-1905,1524,-3048c4684192,376809,4684700,375539,4685208,374269v508,-1270,1016,-2667,1524,-4191c4687113,368554,4687621,367030,4688129,365252v508,-1778,1016,-3556,1524,-5588c4690034,357632,4690542,355473,4691050,353060v508,-2286,1016,-4826,1524,-7493c4692955,342773,4693463,339852,4693971,336677v508,-3175,1016,-6604,1524,-10287c4695876,322707,4696384,318770,4696892,314579v508,-4318,1016,-8890,1397,-13716c4698797,295910,4699305,290830,4699813,285369v508,-5461,1016,-11176,1397,-17145c4701718,262255,4702226,256032,4702734,249936v508,-6223,1016,-12700,1397,-18923c4704639,224917,4705147,218567,4705655,212852v508,-5715,1016,-11303,1397,-16129c4707560,191897,4708068,187452,4708576,184023v508,-3429,1016,-6223,1397,-7874c4710354,174879,4711116,173863,4711497,174117v381,254,1016,1905,1397,3937c4713402,180467,4713910,183896,4714418,187960v508,4191,889,9271,1397,14732c4716323,208280,4716831,214503,4717339,220980v508,6350,889,13335,1397,20066c4719244,247777,4719752,254889,4720260,261620v508,6731,889,13462,1397,19685c4722165,287528,4722673,293624,4723181,299339v508,5588,889,10795,1397,15621c4725086,319786,4725594,324231,4726102,328168v508,3937,889,7493,1397,10668c4728007,342011,4728515,344805,4729023,347218v508,2540,889,4572,1397,6350c4730928,355346,4731436,356870,4731944,358140v381,1270,889,2286,1397,3048c4733849,361950,4734357,362585,4734865,362966v381,381,889,508,1397,508c4736770,363474,4737278,363220,4737786,362966v381,-381,889,-889,1397,-1524c4739691,360680,4740199,359791,4740707,358775v381,-1016,889,-2159,1397,-3429c4742612,353949,4743120,352425,4743628,350774v381,-1651,889,-3429,1397,-5334c4745533,343408,4746041,341249,4746549,338963v381,-2286,889,-4699,1397,-7239c4748454,329057,4748962,326390,4749343,323469v508,-2794,1016,-5842,1524,-9017c4751375,311404,4751883,308102,4752264,304800v508,-3302,1016,-6858,1524,-10287c4754296,290957,4754804,287401,4755185,283718v508,-3556,1016,-7239,1524,-10922c4757217,269240,4757725,265430,4758106,261874v508,-3556,1016,-7112,1524,-10541c4760138,247904,4760646,244475,4761027,241173v508,-3302,1016,-6350,1524,-9398c4763059,228854,4763567,225933,4763948,223266v508,-2540,1016,-5080,1524,-7366c4765980,213741,4766361,211709,4766869,209931v508,-1651,1016,-3175,1524,-4318c4768901,204343,4769282,203454,4769790,202946v508,-508,1016,-635,1524,-508c4771822,202692,4772203,203327,4772711,204343v508,1016,1016,2413,1524,4191c4774743,210439,4775124,212598,4775632,215265v508,2540,1016,5461,1524,8763c4777664,227203,4778045,230886,4778553,234696v508,3810,1016,7874,1524,12065c4780585,250952,4780966,255397,4781474,259842v508,4445,1016,9017,1524,13589c4783379,277876,4783887,282448,4784395,286893v508,4318,1016,8763,1524,12954c4786300,304038,4786808,308102,4787316,311912v508,3810,1016,7493,1524,10922c4789221,326136,4789729,329438,4790237,332232v508,2921,1016,5461,1524,7747c4792142,342138,4792650,344170,4793158,345821v508,1651,1016,2921,1524,3937c4795063,350774,4795571,351536,4796079,351917v508,381,1016,381,1524,254c4797984,351917,4798492,351409,4799000,350647v508,-762,1016,-1778,1397,-2921c4800905,346583,4801413,345186,4801921,343662v508,-1524,1016,-3302,1397,-5080c4803826,336677,4804334,334645,4804842,332613v508,-2032,1016,-4191,1397,-6350c4806747,324104,4807255,321818,4807763,319532v508,-2286,1016,-4572,1397,-6858c4809668,310388,4810176,308102,4810684,305943v508,-2286,1016,-4572,1397,-6604c4812589,297180,4813097,295021,4813605,292989v508,-1905,889,-3810,1397,-5715c4815510,285496,4816018,283845,4816526,282194v508,-1524,889,-3048,1397,-4445c4818431,276352,4818939,275209,4819447,274066v508,-1143,889,-2159,1397,-3048c4821352,270002,4821860,269240,4822368,268605v508,-762,889,-1397,1397,-1905c4824273,266065,4824781,265684,4825289,265303v508,-381,889,-635,1397,-889c4827194,264287,4827702,264033,4828210,263906v508,-127,889,-127,1397,-254c4830115,263652,4830623,263652,4831131,263652v508,,889,,1397,c4833036,263779,4833544,263779,4834052,263779v381,127,889,127,1397,254c4835957,264160,4836465,264160,4836973,264287v381,,889,127,1397,254c4838878,264541,4839386,264668,4839894,264795v381,127,889,254,1397,381c4841799,265303,4842307,265430,4842815,265557v381,254,889,381,1397,635c4844720,266446,4845228,266700,4845736,266954v381,381,889,635,1397,1016c4847641,268351,4848149,268732,4848657,269113v381,381,889,762,1397,1143c4850562,270764,4851070,271145,4851451,271653v508,508,1016,1016,1524,1524c4853483,273812,4853991,274320,4854372,274955v508,508,1016,1270,1524,1905c4856404,277622,4856912,278384,4857293,279400v508,889,1016,1778,1524,2921c4859325,283464,4859833,284607,4860214,285877v508,1270,1016,2667,1524,4064c4862246,291338,4862754,292735,4863135,294132v508,1524,1016,2921,1524,4318c4865167,299974,4865675,301371,4866056,302768v508,1397,1016,2794,1524,4191c4868088,308356,4868469,309626,4868977,311023v508,1397,1016,2667,1524,4064c4871009,316357,4871390,317627,4871898,318897v508,1270,1016,2667,1524,3937c4873930,323977,4874311,325247,4874819,326517v508,1270,1016,2413,1524,3556c4876851,331343,4877232,332486,4877740,333629v508,1270,1016,2413,1524,3556c4879772,338455,4880153,339598,4880661,340868v508,1143,1016,2413,1524,3683c4882693,345821,4883074,347091,4883582,348361v508,1143,1016,2413,1524,3683c4885487,353314,4885995,354457,4886503,355727v508,1143,1016,2286,1524,3429c4888408,360426,4888916,361442,4889424,362585v508,1016,1016,2159,1524,3175c4891329,366776,4891837,367792,4892345,368808v508,1016,1016,2032,1524,3048c4894250,372872,4894758,373888,4895266,374904v508,889,1016,1905,1524,2794c4897171,378587,4897679,379603,4898187,380365v508,889,1016,1778,1524,2540c4900092,383667,4900600,384429,4901108,385191v508,762,1016,1397,1397,2159c4903013,387985,4903521,388620,4904029,389382v508,635,1016,1270,1397,1905c4905934,391922,4906442,392557,4906950,393192v508,508,1016,1143,1397,1651c4908855,395351,4909363,395859,4909871,396240v508,381,1016,762,1397,1016c4911776,397510,4912284,397637,4912792,397764v508,,1016,-127,1397,-254c4914697,397256,4915205,396875,4915713,396367v508,-635,889,-1270,1397,-2286c4917618,393065,4918126,391922,4918634,390398v508,-1524,889,-3302,1397,-5207c4920539,383159,4921047,380746,4921555,378333v508,-2413,889,-5207,1397,-8001c4923460,367665,4923968,364617,4924476,361823v508,-2794,889,-5715,1397,-8255c4926381,351028,4926889,348615,4927397,346710v508,-2032,889,-3556,1397,-4699c4929302,340995,4929810,340233,4930318,340233v381,-127,889,254,1397,1016c4932223,342138,4932731,343408,4933239,345059v381,1524,889,3683,1397,5842c4935144,353060,4935652,355600,4936160,358013v381,2413,889,5080,1397,7620c4938065,368173,4938573,370713,4939081,373126v381,2286,889,4699,1397,6731c4940986,382016,4941494,384048,4942002,385699v381,1778,889,3302,1397,4699c4943907,391668,4944415,392811,4944923,393700v381,889,889,1397,1397,1905c4946828,395986,4947336,396240,4947844,396240v381,,889,-254,1397,-508c4949749,395478,4950257,394970,4950638,394462v508,-508,1016,-1143,1524,-1778c4952670,392049,4953178,391414,4953559,390906v508,-635,1016,-1143,1524,-1524c4955591,389001,4956099,388747,4956480,388620v508,,1016,,1524,381c4958512,389255,4959147,390398,4959401,390652e" filled="f" strokecolor="#2a8a6f" strokeweight="1.56pt">
                  <v:stroke endcap="round"/>
                  <v:path arrowok="t" textboxrect="0,0,4959401,398526"/>
                </v:shape>
                <v:shape id="Shape 29821" o:spid="_x0000_s1078" style="position:absolute;left:1469;top:27490;width:49594;height:3931;visibility:visible;mso-wrap-style:square;v-text-anchor:top" coordsize="4959401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" path="m,392684v483,,978,,1460,c1943,392684,2426,392684,2921,392684v483,,965,,1461,c4864,392684,5347,392684,5842,392684v483,,965,,1448,c7785,392684,8268,392684,8750,392684v483,,978,,1461,c10693,392684,11189,392684,11671,392684v483,,966,,1461,c13614,392684,14097,392684,14592,392684v483,,965,,1448,c16535,392684,17018,392684,17501,392684v495,,978,,1460,c19444,392684,19939,392684,20422,392684v482,,977,,1460,c22365,392684,22847,392684,23343,392684v482,,965,,1460,c25286,392684,25768,392684,26251,392684v495,,978,,1460,c28207,392557,28689,392684,29172,392684v482,,978,,1460,c31115,392684,31610,392684,32093,392684v483,,965,,1460,c34036,392684,34519,392684,35014,392684v482,,965,,1448,c36957,392557,37440,392557,37922,392557v496,,978,,1461,c39865,392557,40361,392557,40843,392557v483,,965,,1461,c42786,392557,43269,392557,43764,392557v483,,965,,1461,c45707,392557,46190,392557,46673,392557v495,,977,,1460,c48628,392557,49111,392557,49593,392557v483,,978,,1461,c51537,392557,52032,392557,52515,392557v482,,965,,1460,c54458,392557,54940,392557,55435,392557v483,,966,,1448,c57379,392557,57861,392557,58344,392557v482,,978,-127,1460,-127c60287,392430,60782,392430,61265,392430v482,,965,,1460,c63208,392430,63690,392430,64186,392430v482,,965,,1460,c66129,392430,66612,392430,67094,392430v495,,978,,1461,c69050,392430,69532,392430,70015,392430v483,,978,,1461,c71958,392430,72441,392430,72936,392430v483,,965,,1461,c74879,392430,75362,392430,75844,392430v496,,978,,1461,c77800,392430,78283,392430,78765,392430v496,,978,,1461,c80709,392430,81204,392430,81686,392430v483,,966,,1461,c83629,392430,84112,392430,84607,392430v483,,966,,1461,c86551,392430,87033,392430,87516,392430v495,,978,-127,1460,-127c89459,392303,89954,392303,90437,392303v482,,978,,1460,c92380,392303,92862,392303,93358,392303v482,,965,,1460,c95301,392303,95783,392303,96279,392303v482,,965,,1448,c98222,392303,98704,392303,99187,392303v483,,978,,1461,c101130,392303,101625,392303,102108,392303v483,,965,,1460,c104051,392303,104534,392303,105029,392303v483,,965,-127,1448,-127c106972,392176,107455,392176,107937,392176v496,,978,,1461,c109880,392176,110376,392176,110858,392176v483,,978,,1461,c112801,392176,113284,392176,113779,392176v483,,966,,1461,c115722,392176,116205,392176,116688,392176v495,,977,127,1460,127c118643,392303,119126,392303,119609,392303v482,,978,,1460,c121552,392303,122047,392303,122530,392303v482,,965,,1460,c124473,392303,124955,392303,125451,392303v482,,965,,1447,c127394,392303,127876,392303,128359,392303v495,,978,,1460,-127c130302,392176,130797,392176,131280,392176v483,,978,,1460,c133223,392176,133706,392176,134201,392176v483,,965,,1460,-127c136144,392049,136627,392176,137109,392049v495,,978,,1461,c139065,392049,139548,392049,140030,392049v483,,978,,1461,c141973,392049,142469,392049,142951,392049v483,,965,,1461,c144894,392049,145377,392049,145872,392049v483,,965,,1448,c147815,392049,148298,392049,148781,392049v495,,977,,1460,c150724,392049,151219,392049,151702,392049v482,,977,,1460,c153645,392049,154127,392049,154623,392049v482,,965,,1460,c156566,392049,157048,392049,157531,392049v495,,978,,1460,c159487,392049,159969,392049,160452,392049v482,,978,,1460,c162395,392049,162878,392049,163373,392049v482,127,965,127,1460,127c165316,392176,165799,392176,166294,392176v482,,965,,1448,c168237,392303,168720,392303,169202,392303v495,,978,,1461,c171145,392303,171641,392303,172123,392303v483,,978,,1461,c174066,392303,174549,392303,175044,392303v483,,965,,1461,c176987,392303,177470,392303,177952,392303v496,,978,,1461,c179896,392303,180391,392303,180873,392303v483,,978,,1461,c182817,392303,183299,392303,183794,392303v483,,966,,1461,c185738,392303,186220,392303,186715,392303v483,,966,,1448,c188659,392303,189141,392303,189624,392303v495,,978,,1460,c191567,392303,192062,392303,192545,392303v482,,965,,1460,c194488,392303,194970,392303,195466,392303v482,,965,127,1448,127c197409,392430,197891,392430,198374,392430v495,,978,,1461,c200330,392430,200812,392430,201295,392430v483,,978,,1461,c203238,392430,203721,392430,204216,392430v483,,965,,1461,c206159,392430,206642,392430,207137,392430v483,,965,,1448,c209080,392430,209563,392430,210045,392430v483,,978,127,1461,127c211988,392557,212484,392557,212966,392557v483,,966,,1461,c214909,392557,215392,392557,215887,392557v483,,966,,1461,c217830,392557,218313,392557,218796,392557v495,,978,,1460,c220739,392557,221234,392557,221717,392557v482,,978,,1460,c223660,392557,224142,392557,224638,392557v482,,965,,1460,c226581,392557,227063,392557,227546,392557v495,,978,,1460,c229502,392557,229984,392557,230467,392557v482,,978,,1460,c232410,392557,232905,392557,233388,392557v483,,965,,1460,c235331,392557,235814,392557,236309,392557v483,,965,,1448,c238252,392557,238735,392557,239217,392557v496,,978,-127,1461,-127c241160,392430,241656,392430,242138,392430v483,,978,,1461,c244081,392430,244564,392430,245059,392430v483,,965,,1461,c247002,392430,247485,392430,247968,392430v495,,977,,1460,c249923,392430,250406,392430,250889,392430v482,,977,,1460,c252832,392430,253327,392430,253810,392430v482,,965,,1460,c255753,392430,256235,392430,256731,392430v495,,1003,127,1511,127c258623,392557,259131,392557,259639,392557v508,,1016,,1524,c261544,392557,262052,392557,262560,392557v508,,1016,,1397,c264465,392557,264973,392557,265481,392557v508,,1016,,1397,c267386,392557,267894,392557,268402,392557v508,,1016,,1397,c270307,392557,270815,392557,271323,392684v508,,1016,,1397,c273228,392684,273736,392684,274244,392684v508,,1016,,1397,c276149,392684,276657,392684,277165,392684v508,,1016,,1397,c279070,392684,279578,392684,280086,392684v508,,889,,1397,c281991,392684,282499,392684,283007,392684v508,,889,,1397,c284912,392684,285420,392684,285928,392684v508,,889,,1397,c287833,392684,288341,392684,288849,392684v508,,889,,1397,c290754,392684,291262,392684,291770,392684v508,,889,,1397,c293675,392684,294183,392684,294691,392684v508,,889,,1397,c296596,392684,297104,392684,297612,392684v381,-127,889,,1397,c299517,392557,300025,392557,300533,392557v381,,889,,1397,c302438,392557,302946,392557,303454,392557v381,,889,,1397,c305359,392557,305867,392557,306375,392557v381,,889,,1397,c308280,392557,308788,392557,309296,392557v381,,889,,1397,c311201,392557,311709,392557,312217,392557v381,,889,,1397,127c314122,392684,314630,392684,315011,392684v508,,1016,,1524,c317043,392684,317551,392684,317932,392684v508,,1016,,1524,c319964,392684,320472,392684,320853,392684v508,-127,1016,-127,1524,-127c322885,392557,323393,392557,323774,392557v508,,1016,,1524,c325806,392557,326314,392557,326695,392557v508,,1016,,1524,c328727,392557,329235,392557,329616,392557v508,,1016,,1524,c331648,392557,332029,392557,332537,392557v508,,1016,,1524,c334569,392557,334950,392557,335458,392557v508,,1016,,1524,c337490,392557,337871,392557,338379,392557v508,,1016,-127,1524,-127c340411,392430,340792,392430,341300,392430v508,,1016,,1524,c343332,392430,343713,392430,344221,392430v508,,1016,,1524,c346253,392430,346634,392430,347142,392430v508,,1016,,1524,c349047,392430,349555,392430,350063,392430v508,,1016,,1524,c351968,392430,352476,392557,352984,392557v508,,1016,,1524,c354889,392557,355397,392557,355905,392557v508,,1016,,1524,c357810,392557,358318,392557,358826,392557v508,,1016,,1524,c360731,392557,361239,392557,361747,392557v508,,1016,,1524,c363652,392557,364160,392557,364668,392557v508,,1016,,1397,c366573,392557,367081,392557,367589,392557v508,,1016,,1397,c369494,392557,370002,392557,370510,392557v508,,1016,,1397,c372415,392557,372923,392557,373431,392557v508,,1016,,1397,c375336,392557,375844,392557,376352,392557v508,,1016,,1397,c378257,392557,378765,392557,379273,392557v508,,889,,1397,c381178,392557,381686,392557,382194,392557v508,,889,-127,1397,-127c384099,392430,384607,392430,385115,392430v508,,889,,1397,c387020,392430,387528,392430,388036,392430v508,,889,,1397,c389941,392430,390449,392430,390957,392430v508,,889,,1397,c392862,392430,393370,392430,393878,392557v508,,889,,1397,c395783,392557,396291,392557,396799,392557v381,,889,,1397,c398704,392557,399212,392557,399720,392557v381,,889,,1397,c401625,392557,402133,392557,402641,392557v381,,889,,1397,c404546,392557,405054,392557,405562,392557v381,-127,889,-127,1397,-127c407467,392430,407975,392430,408483,392430v381,,889,,1397,c410388,392430,410896,392430,411404,392430v381,,889,,1397,c413309,392430,413817,392430,414198,392430v508,,1016,,1524,c416230,392430,416738,392430,417119,392430v508,,1016,,1524,c419151,392430,419659,392430,420040,392430v508,,1016,,1524,c422072,392430,422580,392303,422961,392303v508,,1016,,1524,c424993,392303,425501,392303,425882,392303v508,,1016,,1524,c427914,392303,428422,392303,428803,392303v508,,1016,,1524,c430835,392303,431216,392303,431724,392303v508,,1016,,1524,c433756,392303,434137,392303,434645,392303v508,,1016,,1524,c436677,392303,437058,392303,437566,392303v508,,1016,,1524,c439598,392303,439979,392303,440487,392303v508,,1016,,1524,c442519,392303,442900,392303,443408,392303v508,,1016,,1524,c445440,392303,445821,392303,446329,392303v508,,1016,,1524,c448234,392303,448742,392303,449250,392303v508,,1016,,1524,c451155,392303,451663,392176,452171,392176v508,,1016,,1524,c454076,392176,454584,392176,455092,392176v508,,1016,,1524,c456997,392176,457505,392049,458013,392049v508,,1016,,1524,c459918,392049,460426,391922,460934,391922v508,,1016,,1524,c462839,391795,463347,391795,463855,391795v508,,1016,,1397,-127c465760,391668,466268,391668,466776,391668v508,,1016,-127,1397,-127c468681,391541,469189,391541,469697,391541v508,-127,1016,-127,1397,-127c471602,391414,472110,391414,472618,391287v508,,1016,,1397,c474523,391160,475031,391160,475539,391160v508,,1016,,1397,c477444,391160,477952,391033,478460,391033v508,,1016,,1397,c480365,391033,480873,391033,481381,391033v508,-127,889,-127,1397,-127c483286,390906,483794,390906,484302,390906v508,-127,889,-127,1397,-127c486207,390779,486715,390779,487223,390779v508,,889,-127,1397,-127c489128,390652,489636,390652,490144,390652v508,,889,,1397,c492049,390652,492557,390652,493065,390525v508,,889,,1397,c494970,390525,495478,390525,495986,390525v508,,889,-127,1397,-127c497891,390398,498399,390398,498907,390398v381,,889,-127,1397,-127c500812,390271,501320,390271,501828,390271v381,,889,,1397,-127c503733,390144,504241,390144,504749,390144v381,,889,,1397,-127c506654,390017,507162,390017,507670,390017v381,,889,-127,1397,-127c509575,389890,510083,389890,510591,389890v381,,889,-127,1397,-127c512496,389763,513004,389763,513512,389763v381,,889,,1397,c515417,389763,515925,389636,516306,389636v508,,1016,,1524,c518338,389636,518846,389636,519227,389636v508,,1016,,1524,c521259,389636,521767,389636,522148,389636v508,,1016,-127,1524,-127c524180,389509,524688,389509,525069,389509v508,,1016,,1524,c527101,389509,527609,389509,527990,389382v508,,1016,,1524,c530022,389382,530530,389382,530911,389382v508,,1016,,1524,c532943,389255,533324,389255,533832,389255v508,,1016,,1524,c535864,389255,536245,389255,536753,389255v508,,1016,,1524,c538785,389128,539166,389128,539674,389128v508,,1016,,1524,c541706,389128,542087,389128,542595,389001v508,,1016,,1524,c544627,388874,545008,388874,545516,388874v508,,1016,-127,1524,-127c547548,388747,547929,388747,548437,388747v508,-127,1016,-127,1524,-127c550342,388620,550850,388620,551358,388493v508,,1016,,1524,c553263,388366,553771,388366,554279,388366v508,-127,1016,-127,1524,-127c556184,388239,556692,388112,557200,388112v508,,1016,-127,1524,-127c559105,387858,559613,387858,560121,387858v508,-127,1016,-127,1524,-127c562026,387731,562534,387604,563042,387604v508,,1016,-127,1524,-127c564947,387477,565455,387350,565963,387350v508,-127,1016,-127,1397,-127c567868,387096,568376,387096,568884,387096v508,-127,1016,-127,1397,-254c570789,386842,571297,386842,571805,386715v508,,1016,-127,1397,-127c573710,386461,574218,386461,574726,386461v508,-127,1016,-127,1397,-127c576631,386207,577139,386207,577647,386080v508,,1016,,1397,c579552,385953,580060,385953,580568,385953v508,-127,889,-127,1397,-254c582473,385699,582981,385699,583489,385572v508,,889,-127,1397,-127c585394,385445,585902,385318,586410,385318v508,-127,889,-127,1397,-254c588315,385064,588823,384937,589331,384937v508,-127,889,-127,1397,-254c591236,384556,591744,384556,592252,384429v508,,889,-127,1397,-127c594157,384175,594665,384048,595173,384048v508,-127,889,-127,1397,-254c597078,383794,597586,383667,598094,383540v508,,889,-127,1397,-127c599999,383286,600507,383159,601015,383159v381,-127,889,-254,1397,-254c602920,382778,603428,382778,603936,382651v381,-127,889,-127,1397,-254c605841,382397,606349,382270,606857,382270v381,-127,889,-127,1397,-254c608762,382016,609270,381889,609778,381762v381,,889,-127,1397,-127c611683,381508,612191,381508,612699,381381v381,,889,-127,1397,-127c614604,381127,615112,381000,615620,381000v381,-127,889,-254,1397,-254c617525,380619,618033,380492,618414,380492v508,-127,1016,-254,1524,-254c620446,380111,620954,380111,621335,379984v508,-127,1016,-127,1524,-254c623367,379603,623875,379603,624256,379476v508,,1016,-127,1524,-254c626288,379095,626796,379095,627177,378968v508,,1016,-127,1524,-254c629209,378587,629717,378587,630098,378460v508,-127,1016,-254,1524,-254c632130,378079,632511,377952,633019,377825v508,-127,1016,-127,1524,-254c635051,377444,635432,377317,635940,377317v508,-127,1016,-254,1524,-381c637972,376936,638353,376809,638861,376682v508,-127,1016,-127,1524,-254c640893,376301,641274,376174,641782,376174v508,-127,1016,-254,1524,-381c643814,375793,644195,375666,644703,375539v508,,1016,-127,1524,-254c646735,375158,647116,375031,647624,375031v508,-127,1016,-254,1524,-381c649529,374523,650037,374523,650545,374396v508,-127,1016,-254,1524,-254c652450,374015,652958,373888,653466,373761v508,-127,1016,-254,1524,-381c655371,373253,655879,373253,656387,373126v508,-127,1016,-254,1524,-381c658292,372618,658800,372491,659308,372364v508,-127,1016,-127,1524,-254c661213,371983,661721,371856,662229,371729v508,-127,1016,-254,1524,-381c664134,371221,664642,371094,665150,370967v508,,1016,-127,1397,-254c667055,370586,667563,370459,668071,370332v508,-127,1016,-254,1397,-381c669976,369824,670484,369697,670992,369570v508,-127,1016,-254,1397,-254c672897,369189,673405,369062,673913,368935v508,-127,1016,-254,1397,-381c675818,368427,676326,368300,676834,368173v508,,1016,-127,1397,-254c678739,367792,679247,367665,679755,367538v508,-127,1016,-254,1397,-381c681660,367157,682168,367030,682676,366903v508,-127,889,-254,1397,-381c684581,366395,685089,366268,685597,366141v508,-127,889,-254,1397,-381c687502,365633,688010,365506,688518,365506v508,-127,889,-254,1397,-381c690423,364998,690931,364871,691439,364744v508,-127,889,-254,1397,-381c693344,364236,693852,364109,694360,363982v508,-127,889,-254,1397,-381c696265,363474,696773,363347,697281,363347v508,-127,889,-254,1397,-381c699186,362839,699694,362712,700202,362585v381,-127,889,-254,1397,-381c702107,362077,702615,361950,703123,361823v381,-127,889,-254,1397,-381c705028,361315,705536,361188,706044,361188v381,-127,889,-254,1397,-381c707949,360680,708457,360553,708965,360426v381,-127,889,-254,1397,-381c710870,359918,711378,359791,711886,359664v381,-127,889,-127,1397,-254c713791,359283,714299,359156,714807,359029v381,-127,889,-254,1397,-381c716712,358521,717220,358394,717601,358267v508,-127,1016,-254,1524,-381c719633,357759,720141,357632,720522,357505v508,-127,1016,-127,1524,-254c722554,357124,723062,356997,723443,356870v508,-127,1016,-254,1524,-381c725475,356362,725983,356235,726364,356108v508,-127,1016,-127,1524,-254c728396,355727,728904,355600,729285,355473v508,-127,1016,-254,1524,-254c731317,355092,731825,354965,732206,354838v508,-127,1016,-254,1524,-254c734238,354457,734619,354330,735127,354203v508,-127,1016,-254,1524,-381c737159,353695,737540,353695,738048,353568v508,-127,1016,-254,1524,-381c740080,353060,740461,352933,740969,352933v508,-127,1016,-254,1524,-381c743001,352425,743382,352298,743890,352171v508,-127,1016,-254,1524,-254c745922,351790,746303,351663,746811,351536v508,-127,1016,-254,1524,-381c748843,351028,749224,350901,749732,350901v508,-127,1016,-254,1524,-381c751637,350393,752145,350266,752653,350139v508,-127,1016,-127,1524,-254c754558,349758,755066,349631,755574,349504v508,-127,1016,-127,1524,-254c757479,349123,757987,348996,758495,348869v508,,1016,-127,1524,-254c760400,348488,760908,348361,761416,348234v508,,1016,-127,1524,-254c763321,347853,763829,347726,764337,347599v508,,1016,-127,1524,-254c766242,347218,766750,347091,767258,347091v508,-127,1016,-254,1397,-381c769163,346583,769671,346456,770179,346456v508,-127,1016,-254,1397,-381c772084,345948,772592,345821,773100,345821v508,-127,1016,-254,1397,-381c775005,345313,775513,345186,776021,345186v508,-127,1016,-254,1397,-254c777926,344805,778434,344678,778942,344551v508,-127,1016,-127,1397,-254c780847,344170,781355,344043,781863,343916v508,,1016,-127,1397,-254c783768,343662,784276,343535,784784,343408v508,-127,889,-127,1397,-254c786689,343027,787197,342900,787705,342773v508,,889,-127,1397,-254c789610,342392,790118,342392,790626,342265v508,-127,889,-254,1397,-254c792531,341884,793039,341757,793547,341630v508,-127,889,-254,1397,-254c795452,341249,795960,341122,796468,341122v508,-127,889,-254,1397,-381c798373,340614,798881,340614,799389,340487v508,-127,889,-254,1397,-254c801294,340106,801802,339979,802310,339979v381,-127,889,-254,1397,-381c804215,339598,804723,339471,805231,339471v381,-127,889,-254,1397,-381c807136,339090,807644,338963,808152,338836v381,,889,-127,1397,-254c810057,338582,810565,338455,811073,338328v381,-127,889,-127,1397,-254c812978,337947,813486,337947,813994,337820v381,-127,889,-127,1397,-254c815899,337439,816407,337439,816915,337312v381,-127,889,-254,1397,-254c818820,336931,819328,336804,819709,336804v508,-127,1016,-127,1524,-254c821741,336423,822249,336423,822630,336296v508,-127,1016,-127,1524,-254c824662,336042,825170,335915,825551,335915v508,-127,1016,-254,1524,-254c827583,335534,828091,335534,828472,335407v508,,1016,-127,1524,-127c830504,335153,831012,335153,831393,335026v508,,1016,-127,1524,-127c833425,334772,833806,334772,834314,334645v508,,1016,-127,1524,-127c836346,334391,836727,334264,837235,334264v508,-127,1016,-127,1524,-254c839267,334010,839648,333883,840156,333883v508,-127,1016,-127,1524,-254c842188,333629,842569,333502,843077,333502v508,-127,1016,-127,1524,-127c845109,333248,845490,333248,845998,333121v508,,1016,,1524,-127c848030,332994,848411,332867,848919,332867v508,-127,1016,-127,1524,-127c850824,332613,851332,332613,851840,332613v508,-127,1016,-127,1524,-127c853745,332359,854253,332359,854761,332359v508,,1016,-127,1524,-127c856666,332232,857174,332105,857682,332105v508,,1016,,1524,-127c859587,331978,860095,331978,860603,331851v508,,1016,,1524,c862508,331851,863016,331724,863524,331724v508,,1016,,1524,-127c865429,331597,865937,331597,866445,331470v508,,1016,,1397,c868350,331470,868858,331343,869366,331343v508,,1016,-127,1397,-127c871271,331216,871779,331216,872287,331216v508,,1016,-127,1397,-127c874192,331089,874700,331089,875208,331089v508,,1016,-127,1397,-127c877113,330962,877621,330962,878129,330962v508,,1016,,1397,-127c880034,330835,880542,330835,881050,330835v508,,1016,,1397,c882955,330835,883463,330835,883971,330708v508,,889,,1397,c885876,330708,886384,330835,886892,330708v508,,889,,1397,c888797,330708,889305,330708,889813,330708v508,,889,,1397,c891718,330708,892226,330708,892734,330708v508,,889,,1397,c894639,330708,895147,330708,895655,330708v508,,889,,1397,c897560,330708,898068,330708,898576,330708v508,127,889,,1397,c900481,330708,900989,330708,901497,330708v381,,889,,1397,c903402,330835,903910,330835,904418,330835v381,,889,,1397,c906323,330835,906831,330835,907339,330835v381,,889,,1397,c909244,330962,909752,330962,910260,330962v381,,889,,1397,c912165,330962,912673,331089,913181,331089v381,,889,,1397,c915086,331089,915594,331089,916102,331216v381,,889,,1397,c918007,331216,918515,331216,918896,331343v508,,1016,,1524,c920928,331343,921436,331343,921817,331343v508,127,1016,127,1524,127c923849,331470,924357,331597,924738,331597v508,,1016,,1524,c926770,331597,927278,331597,927659,331724v508,,1016,,1524,c929691,331724,930199,331851,930580,331851v508,,1016,,1524,c932612,331978,933120,331978,933501,331978v508,,1016,127,1524,127c935533,332105,935914,332105,936422,332105v508,,1016,,1524,127c938454,332232,938835,332232,939343,332232v508,,1016,,1524,127c941375,332359,941756,332359,942264,332359v508,,1016,,1524,c944296,332359,944677,332486,945185,332486v508,,1016,,1524,c947217,332486,947598,332613,948106,332613v508,,1016,,1524,c950138,332613,950519,332613,951027,332740v508,,1016,,1524,c952932,332740,953440,332740,953948,332867v508,,1016,,1524,c955853,332867,956361,332994,956869,332994v508,,1016,,1524,127c958774,333121,959282,333121,959790,333121v508,127,1016,127,1524,127c961695,333375,962203,333375,962711,333375v508,127,1016,127,1524,127c964616,333502,965124,333629,965632,333629v508,,1016,127,1524,127c967537,333756,968045,333756,968553,333883v508,,1016,,1397,127c970458,334010,970966,334010,971474,334137v508,,1016,,1397,127c973379,334264,973887,334391,974395,334391v508,,1016,127,1397,127c976300,334645,976808,334645,977316,334645v508,127,1016,127,1397,254c979221,334899,979729,335026,980237,335026v508,127,1016,127,1397,254c982142,335280,982650,335407,983158,335407v508,,1016,127,1397,254c985063,335661,985571,335661,986079,335788v508,,889,127,1397,127c987984,336042,988492,336042,989000,336169v508,,889,127,1397,127c990905,336423,991413,336550,991921,336550v508,127,889,127,1397,254c993826,336804,994334,336931,994842,337058v508,,889,127,1397,127c996747,337312,997255,337312,997763,337439v508,127,889,127,1397,254c999668,337693,1000176,337820,1000684,337820v508,127,889,254,1397,254c1002589,338201,1003097,338328,1003605,338328v381,127,889,127,1397,254c1005510,338582,1006018,338709,1006526,338836v381,,889,127,1397,127c1008431,339090,1008939,339090,1009447,339217v381,127,889,127,1397,254c1011352,339471,1011860,339598,1012368,339725v381,,889,127,1397,127c1014273,339979,1014781,339979,1015289,340106v381,127,889,127,1397,254c1017194,340487,1017702,340487,1018210,340487v381,127,889,254,1397,254c1020115,340868,1020623,340995,1021004,340995v508,127,1016,127,1524,254c1023036,341376,1023544,341376,1023925,341503v508,127,1016,127,1524,254c1025957,341757,1026465,341884,1026846,342011v508,,1016,127,1524,127c1028878,342265,1029386,342392,1029767,342392v508,127,1016,254,1524,254c1031799,342773,1032307,342773,1032688,342900v508,127,1016,127,1524,254c1034720,343281,1035101,343281,1035609,343408v508,,1016,127,1524,254c1037641,343789,1038022,343789,1038530,343916v508,,1016,127,1524,254c1040562,344170,1040943,344297,1041451,344297v508,127,1016,254,1524,254c1043483,344678,1043864,344805,1044372,344805v508,127,1016,127,1524,254c1046404,345186,1046785,345186,1047293,345313v508,127,1016,127,1524,254c1049325,345567,1049706,345694,1050214,345821v508,,1016,127,1524,127c1052246,346075,1052627,346202,1053135,346202v508,127,1016,127,1524,254c1055040,346456,1055548,346583,1056056,346710v508,,1016,127,1524,254c1057961,346964,1058469,347091,1058977,347091v508,127,1016,127,1524,254c1060882,347472,1061390,347472,1061898,347599v508,,1016,127,1524,254c1063803,347853,1064311,347980,1064819,348107v508,,1016,127,1524,127c1066724,348361,1067232,348361,1067740,348488v508,127,1016,127,1524,254c1069645,348742,1070153,348869,1070661,348996v508,,1016,127,1397,127c1072566,349250,1073074,349250,1073582,349377v508,127,1016,127,1397,254c1075487,349631,1075995,349758,1076503,349758v508,127,1016,127,1397,254c1078408,350139,1078916,350139,1079424,350266v508,,1016,127,1397,127c1081329,350520,1081837,350647,1082345,350647v508,127,1016,127,1397,254c1084250,350901,1084758,351028,1085266,351028v508,127,889,127,1397,254c1087171,351282,1087679,351409,1088187,351409v508,127,889,254,1397,254c1090092,351790,1090600,351790,1091108,351917v508,,889,127,1397,254c1093013,352171,1093521,352298,1094029,352425v508,,889,127,1397,127c1095934,352679,1096442,352679,1096950,352806v508,127,889,127,1397,254c1098855,353060,1099363,353187,1099871,353187v508,127,889,254,1397,254c1101776,353568,1102284,353568,1102792,353695v381,,889,127,1397,254c1104697,353949,1105205,354076,1105713,354076v381,127,889,127,1397,254c1107618,354457,1108126,354457,1108634,354584v381,,889,127,1397,254c1110539,354838,1111047,354965,1111555,354965v381,127,889,254,1397,254c1113460,355346,1113968,355346,1114476,355473v381,,889,127,1397,254c1116381,355727,1116889,355854,1117397,355854v381,127,889,127,1397,254c1119302,356235,1119810,356235,1120191,356235v508,127,1016,254,1524,254c1122223,356616,1122731,356616,1123112,356743v508,,1016,127,1524,254c1125144,356997,1125652,357124,1126033,357124v508,127,1016,254,1524,254c1128065,357505,1128573,357505,1128954,357632v508,,1016,127,1524,127c1130986,357886,1131494,358013,1131875,358013v508,127,1016,127,1524,254c1133907,358267,1134415,358394,1134796,358394v508,127,1016,127,1524,254c1136828,358648,1137209,358775,1137717,358775v508,127,1016,127,1524,254c1139749,359029,1140130,359156,1140638,359156v508,127,1016,127,1524,254c1142670,359410,1143051,359537,1143559,359537v508,127,1016,127,1524,254c1145591,359791,1145972,359918,1146480,359918v508,127,1016,127,1524,127c1148512,360172,1148893,360172,1149401,360299v508,,1016,127,1524,127c1151433,360426,1151814,360553,1152322,360553v508,127,1016,127,1524,127c1154227,360807,1154735,360807,1155243,360807v508,127,1016,127,1524,254c1157148,361061,1157656,361061,1158164,361188v508,,1016,127,1524,127c1160069,361315,1160577,361442,1161085,361442v508,,1016,127,1524,127c1162990,361696,1163498,361696,1164006,361696v508,127,1016,127,1524,254c1165911,361950,1166419,361950,1166927,362077v508,,1016,127,1524,127c1168832,362204,1169340,362204,1169848,362331v508,,1016,,1397,127c1171753,362458,1172261,362458,1172769,362585v508,,1016,,1397,127c1174674,362712,1175182,362712,1175690,362839v508,,1016,127,1397,127c1177595,362966,1178103,363093,1178611,363093v508,127,1016,127,1397,254c1180516,363347,1181024,363347,1181532,363474v508,,1016,127,1397,127c1183437,363601,1183945,363728,1184453,363728v508,,1016,127,1397,127c1186358,363982,1186866,363982,1187374,363982v508,,889,127,1397,127c1189279,364236,1189787,364236,1190295,364236v508,127,889,127,1397,127c1192200,364490,1192708,364490,1193216,364490v508,127,889,127,1397,127c1195121,364744,1195629,364744,1196137,364744v508,127,889,127,1397,127c1198042,364998,1198550,364998,1199058,364998v508,,889,127,1397,127c1200963,365125,1201471,365252,1201979,365252v508,,889,,1397,c1203884,365252,1204392,365252,1204900,365252v381,,889,127,1397,127c1206805,365379,1207313,365379,1207821,365379v381,,889,,1397,c1209726,365379,1210234,365379,1210742,365379v381,,889,,1397,c1212647,365379,1213155,365379,1213663,365379v381,,889,,1397,c1215568,365379,1216076,365379,1216584,365379v381,,889,,1397,c1218489,365379,1218997,365379,1219505,365379v381,,889,,1397,c1221410,365379,1221918,365379,1222299,365379v508,,1016,,1524,127c1224331,365506,1224839,365506,1225220,365506v508,,1016,127,1524,127c1227252,365633,1227760,365760,1228141,365760v508,,1016,127,1524,127c1230173,366014,1230681,366014,1231062,366141v508,,1016,127,1524,127c1233094,366395,1233602,366395,1233983,366522v508,,1016,127,1524,127c1236015,366776,1236523,366776,1236904,366903v508,,1016,127,1524,254c1238936,367157,1239317,367157,1239825,367157v508,127,1016,127,1524,254c1241857,367411,1242238,367411,1242746,367411v508,,1016,127,1524,127c1244778,367538,1245159,367538,1245667,367538v508,,1016,,1524,c1247699,367538,1248080,367411,1248588,367411v508,,1016,-127,1524,-127c1250620,367284,1251001,367157,1251509,367157v508,-127,1016,-254,1524,-254c1253541,366776,1253922,366649,1254430,366522v508,,1016,-127,1524,-254c1256335,366141,1256843,366014,1257351,365887v508,-127,1016,-254,1524,-381c1259256,365252,1259764,365125,1260272,364998v508,-127,1016,-381,1524,-508c1262177,364363,1262685,364109,1263193,363982v508,-254,1016,-381,1524,-635c1265098,363220,1265606,362966,1266114,362839v508,-254,1016,-381,1524,-635c1268019,362077,1268527,361823,1269035,361696v508,-254,1016,-508,1524,-635c1270940,360807,1271448,360680,1271956,360426v508,-127,1016,-381,1397,-508c1273861,359791,1274369,359537,1274877,359410v508,-127,1016,-381,1397,-508c1276782,358775,1277290,358648,1277798,358521v508,-127,1016,-254,1397,-254c1279703,358140,1280211,358013,1280719,358013v508,,1016,,1397,-127c1282624,357886,1283132,357886,1283640,357886v508,127,1016,127,1397,254c1285545,358267,1286053,358267,1286561,358394v508,127,889,254,1397,508c1288466,359029,1288974,359156,1289482,359410v508,127,889,381,1397,635c1291387,360299,1291895,360553,1292403,360807v508,254,889,508,1397,889c1294308,361950,1294816,362204,1295324,362458v508,381,889,635,1397,889c1297229,363728,1297737,363982,1298245,364363v508,254,889,635,1397,889c1300150,365506,1300658,365887,1301166,366141v508,381,889,635,1397,889c1303071,367284,1303579,367665,1304087,367919v381,254,889,508,1397,762c1305992,368935,1306500,369189,1307008,369316v381,254,889,508,1397,762c1308913,370205,1309421,370459,1309929,370586v381,254,889,381,1397,635c1311834,371348,1312342,371475,1312850,371602v381,254,889,381,1397,508c1314755,372237,1315263,372364,1315771,372491v381,127,889,254,1397,254c1317676,372872,1318184,372999,1318692,373126v381,127,889,127,1397,254c1320597,373507,1321105,373507,1321486,373634v508,,1016,127,1524,254c1323518,373888,1324026,374015,1324407,374015v508,127,1016,127,1524,254c1326439,374269,1326947,374396,1327328,374396v508,,1016,127,1524,254c1329360,374650,1329868,374650,1330249,374777v508,,1016,127,1524,127c1332281,374904,1332789,375031,1333170,375031v508,127,1016,127,1524,254c1335202,375285,1335710,375412,1336091,375412v508,127,1016,127,1524,254c1338123,375666,1338504,375666,1339012,375793v508,,1016,127,1524,127c1341044,376047,1341425,376174,1341933,376174v508,127,1016,127,1524,254c1343965,376428,1344346,376555,1344854,376555v508,127,1016,254,1524,254c1346886,376936,1347267,376936,1347775,377063v508,,1016,127,1524,254c1349807,377317,1350188,377444,1350696,377444v508,127,1016,127,1524,254c1352728,377698,1353109,377698,1353617,377825v508,,1016,127,1524,127c1355522,378079,1356030,378079,1356538,378206v508,,1016,127,1524,127c1358443,378333,1358951,378460,1359459,378460v508,,1016,127,1524,127c1361364,378587,1361872,378714,1362380,378714v508,,1016,127,1524,127c1364285,378968,1364793,378968,1365301,378968v508,127,1016,127,1524,127c1367206,379095,1367714,379222,1368222,379222v508,,1016,,1524,127c1370127,379349,1370635,379349,1371143,379476v508,,1016,,1397,c1373048,379476,1373556,379476,1374064,379603v508,,1016,,1397,c1375969,379603,1376477,379730,1376985,379730v508,,1016,,1397,c1378890,379730,1379398,379730,1379906,379730v508,,1016,127,1397,127c1381811,379857,1382319,379857,1382827,379857v508,,1016,,1397,c1384732,379857,1385240,379984,1385748,379984v508,,1016,,1397,c1387653,379984,1388161,379984,1388669,379984v508,,889,,1397,127c1390574,380111,1391082,380111,1391590,380111v508,,889,,1397,c1393495,380238,1394003,380238,1394511,380238v508,,889,,1397,c1396416,380365,1396924,380365,1397432,380365v508,,889,,1397,127c1399337,380492,1399845,380492,1400353,380492v508,127,889,127,1397,127c1402258,380619,1402766,380746,1403274,380746v508,,889,,1397,127c1405179,380873,1405687,380873,1406195,381000v381,,889,,1397,127c1408100,381127,1408608,381127,1409116,381254v381,,889,,1397,127c1411021,381381,1411529,381508,1412037,381508v381,,889,127,1397,127c1413942,381762,1414450,381762,1414958,381762v381,127,889,127,1397,127c1416863,382016,1417371,382016,1417879,382016v381,,889,127,1397,127c1419784,382143,1420292,382143,1420800,382270v381,,889,,1397,c1422705,382270,1423213,382270,1423594,382270v508,127,1016,127,1524,127c1425626,382397,1426134,382397,1426515,382397v508,127,1016,127,1524,127c1428547,382524,1429055,382524,1429436,382524v508,,1016,,1524,c1431468,382524,1431976,382524,1432357,382524v508,,1016,,1524,c1434389,382524,1434897,382524,1435278,382524v508,,1016,,1524,c1437310,382524,1437818,382397,1438199,382397v508,,1016,,1524,-127c1440231,382270,1440612,382270,1441120,382270v508,-127,1016,-127,1524,-127c1443152,382016,1443533,382016,1444041,382016v508,-127,1016,-127,1524,-254c1446073,381762,1446454,381762,1446962,381635v508,,1016,-127,1524,-127c1448994,381381,1449375,381381,1449883,381254v508,,1016,-127,1524,-127c1451915,381000,1452296,380873,1452804,380873v508,-127,1016,-127,1524,-254c1454836,380492,1455217,380492,1455725,380365v508,-127,1016,-127,1524,-254c1457630,379984,1458138,379857,1458646,379857v508,-127,1016,-127,1524,-254c1460551,379476,1461059,379349,1461567,379349v508,-127,1016,-254,1524,-254c1463472,378968,1463980,378968,1464488,378841v508,-127,1016,-254,1524,-254c1466393,378460,1466901,378460,1467409,378333v508,-127,1016,-127,1524,-254c1469314,377952,1469822,377952,1470330,377825v508,,1016,-127,1524,-254c1472235,377444,1472743,377444,1473251,377317v508,-127,1016,-254,1397,-381c1475156,376936,1475664,376809,1476172,376682v508,-127,1016,-381,1397,-508c1478077,376047,1478585,375920,1479093,375793v508,-254,1016,-381,1397,-635c1480998,375031,1481506,374777,1482014,374650v508,-254,1016,-381,1397,-508c1483919,373888,1484427,373761,1484935,373634v508,-254,1016,-381,1397,-508c1486840,373126,1487348,372999,1487856,372872v508,,889,,1397,-127c1489761,372745,1490269,372745,1490777,372745v508,,889,,1397,c1492682,372872,1493190,372872,1493698,372872v508,127,889,127,1397,254c1495603,373126,1496111,373126,1496619,373253v508,,889,,1397,127c1498524,373380,1499032,373380,1499540,373507v508,,889,,1397,c1501445,373507,1501953,373507,1502461,373507v508,,889,,1397,c1504366,373507,1504874,373507,1505382,373380v508,,889,,1397,-127c1507287,373253,1507795,373253,1508303,373126v381,,889,-127,1397,-127c1510208,372872,1510716,372872,1511224,372872v381,-127,889,-127,1397,-127c1513129,372618,1513637,372618,1514145,372618v381,,889,-127,1397,-127c1516050,372491,1516558,372491,1517066,372491v381,-127,889,-127,1397,-127c1518971,372364,1519479,372364,1519987,372237v381,,889,,1397,c1521892,372110,1522400,372110,1522781,372110v508,-127,1016,-127,1524,-127c1524813,371983,1525321,371856,1525702,371856v508,,1016,-127,1524,-127c1527734,371602,1528242,371602,1528623,371475v508,,1016,-127,1524,-127c1530655,371221,1531163,371221,1531544,371094v508,,1016,-127,1524,-127c1533576,370840,1534084,370713,1534465,370586v508,,1016,-127,1524,-254c1536497,370205,1537005,370205,1537386,370078v508,-127,1016,-254,1524,-254c1539418,369697,1539799,369570,1540307,369443v508,,1016,-127,1524,-254c1542339,369062,1542720,368935,1543228,368808v508,,1016,-127,1524,-254c1545260,368427,1545641,368300,1546149,368173v508,,1016,-127,1524,-254c1548181,367792,1548562,367665,1549070,367665v508,-127,1016,-254,1524,-381c1551102,367284,1551483,367157,1551991,367157v508,-127,1016,-254,1524,-254c1554023,366776,1554404,366776,1554912,366649v508,,1016,-127,1524,-127c1556817,366522,1557325,366395,1557833,366395v508,,1016,,1524,c1559738,366268,1560246,366268,1560754,366268v508,,1016,127,1524,127c1562659,366395,1563167,366395,1563675,366395v508,,1016,,1524,127c1565580,366522,1566088,366522,1566596,366522v508,,1016,127,1524,127c1568501,366649,1569009,366649,1569517,366776v508,,1016,,1524,127c1571422,366903,1571930,366903,1572438,367030v508,,1016,,1397,127c1574343,367157,1574851,367284,1575359,367284v508,,1016,127,1397,127c1577264,367538,1577772,367538,1578280,367665v508,,1016,,1397,127c1580185,367792,1580693,367919,1581201,367919v508,,1016,127,1397,127c1583106,368173,1583614,368173,1584122,368173v508,127,1016,127,1397,254c1586027,368427,1586535,368427,1587043,368554v508,,1016,,1397,c1588948,368554,1589456,368681,1589964,368681v508,,889,,1397,c1591869,368681,1592377,368681,1592885,368808v508,,889,,1397,c1594790,368808,1595298,368808,1595806,368808v508,-127,889,-127,1397,-127c1597711,368681,1598219,368681,1598727,368681v508,,889,-127,1397,-127c1600632,368554,1601140,368554,1601648,368554v508,-127,889,-127,1397,-127c1603553,368300,1604061,368300,1604569,368173v508,,889,-127,1397,-127c1606474,367919,1606982,367919,1607490,367792v381,,889,-127,1397,-127c1609395,367538,1609903,367538,1610411,367411v381,-127,889,-127,1397,-254c1612316,367030,1612824,366903,1613332,366776v381,,889,-127,1397,-254c1615237,366395,1615745,366268,1616253,366141v381,,889,-127,1397,-254c1618158,365760,1618666,365633,1619174,365506v381,-127,889,-254,1397,-254c1621079,365125,1621587,364998,1622095,364871v381,-127,889,-254,1397,-381c1624000,364490,1624508,364363,1624889,364236v508,-127,1016,-127,1524,-254c1626921,363855,1627429,363728,1627810,363601v508,-127,1016,-127,1524,-254c1629842,363220,1630350,363093,1630731,363093v508,-127,1016,-254,1524,-254c1632763,362712,1633271,362585,1633652,362458v508,,1016,-127,1524,-254c1635684,362077,1636192,362077,1636573,361950v508,-127,1016,-127,1524,-254c1638605,361569,1639113,361442,1639494,361442v508,-127,1016,-254,1524,-254c1641526,361061,1641907,360934,1642415,360807v508,,1016,-127,1524,-254c1644447,360553,1644828,360426,1645336,360299v508,,1016,-127,1524,-254c1647368,360045,1647749,359918,1648257,359918v508,-127,1016,-254,1524,-254c1650289,359537,1650670,359537,1651178,359410v508,,1016,-127,1524,-127c1653210,359156,1653591,359156,1654099,359029v508,,1016,,1524,-127c1656131,358902,1656512,358775,1657020,358775v508,,1016,-127,1524,-127c1658925,358648,1659433,358521,1659941,358521v508,,1016,,1524,-127c1661846,358394,1662354,358394,1662862,358394v508,,1016,-127,1524,-127c1664767,358267,1665275,358267,1665783,358267v508,-127,1016,-127,1524,-127c1667688,358140,1668196,358013,1668704,358013v508,,1016,,1524,-127c1670609,357886,1671117,357886,1671625,357886v508,-127,1016,-127,1524,-127c1673530,357632,1674038,357632,1674546,357505v508,,1016,,1397,-127c1676451,357378,1676959,357378,1677467,357378v508,-127,1016,-127,1397,-127c1679372,357124,1679880,357124,1680388,357124v508,-127,1016,-127,1397,-127c1682293,356870,1682801,356870,1683309,356870v508,-127,1016,-127,1397,-127c1685214,356616,1685722,356616,1686230,356616v508,-127,1016,-127,1397,-127c1688135,356362,1688643,356362,1689151,356362v508,-127,1016,-127,1397,-127c1691056,356235,1691564,356235,1692072,356235v508,-127,889,-127,1397,-127c1693977,356108,1694485,356108,1694993,356108v508,,889,,1397,c1696898,356108,1697406,356108,1697914,356235v508,,889,,1397,c1699819,356362,1700327,356362,1700835,356362v508,127,889,127,1397,254c1702740,356616,1703248,356743,1703756,356743v508,127,889,127,1397,254c1705661,357124,1706169,357124,1706677,357251v508,127,889,127,1397,254c1708582,357632,1709090,357632,1709598,357759v381,127,889,254,1397,381c1711503,358267,1712011,358394,1712519,358394v381,127,889,381,1397,508c1714424,359029,1714932,359156,1715440,359283v381,127,889,254,1397,381c1717345,359791,1717853,359918,1718361,360045v381,127,889,254,1397,508c1720266,360680,1720774,360807,1721282,360934v381,127,889,254,1397,381c1723187,361569,1723695,361696,1724203,361823v381,127,889,254,1397,381c1726108,362331,1726616,362458,1726997,362585v508,127,1016,381,1524,508c1729029,363220,1729537,363347,1729918,363474v508,127,1016,254,1524,381c1731950,363982,1732458,364109,1732839,364236v508,127,1016,254,1524,381c1734871,364744,1735379,364871,1735760,364998v508,127,1016,254,1524,381c1737792,365506,1738300,365633,1738681,365760v508,127,1016,254,1524,381c1740713,366268,1741094,366395,1741602,366522v508,127,1016,254,1524,381c1743634,367030,1744015,367157,1744523,367157v508,127,1016,254,1524,381c1746555,367665,1746936,367792,1747444,367919v508,127,1016,254,1524,381c1749476,368427,1749857,368554,1750365,368681v508,127,1016,127,1524,254c1752397,369062,1752778,369189,1753286,369316v508,127,1016,254,1524,381c1755318,369824,1755699,369951,1756207,370078v508,127,1016,254,1524,381c1758112,370586,1758620,370713,1759128,370840v508,127,1016,254,1524,381c1761033,371348,1761541,371475,1762049,371602v508,127,1016,254,1524,381c1763954,372110,1764462,372237,1764970,372364v508,127,1016,254,1524,381c1766875,372872,1767383,372999,1767891,373126v508,,1016,127,1524,254c1769796,373507,1770304,373507,1770812,373634v508,127,1016,254,1524,254c1772717,374015,1773225,374142,1773733,374142v508,127,1016,254,1397,254c1775638,374523,1776146,374523,1776654,374650v508,,1016,127,1397,127c1778559,374904,1779067,375031,1779575,375031v508,,1016,127,1397,127c1781480,375285,1781988,375285,1782496,375285v508,127,1016,127,1397,254c1784401,375539,1784909,375539,1785417,375666v508,,1016,,1397,c1787322,375666,1787830,375793,1788338,375793v508,,1016,,1397,c1790243,375920,1790751,375920,1791259,375920v508,,889,,1397,c1793164,376047,1793672,376047,1794180,376047v508,,889,,1397,c1796085,376047,1796593,376047,1797101,376047v508,,889,127,1397,127c1799006,376174,1799514,376174,1800022,376174v508,,889,,1397,c1801927,376174,1802435,376174,1802943,376174v508,,889,127,1397,127c1804848,376301,1805356,376301,1805864,376301v508,,889,,1397,c1807769,376301,1808277,376301,1808785,376301v381,,889,,1397,c1810690,376428,1811198,376428,1811706,376428v381,,889,,1397,c1813611,376555,1814119,376555,1814627,376555v381,,889,,1397,c1816532,376682,1817040,376682,1817548,376682v381,,889,,1397,127c1819453,376809,1819961,376809,1820469,376936v381,,889,,1397,c1822374,377063,1822882,377063,1823390,377063v381,,889,127,1397,127c1825295,377190,1825803,377317,1826184,377317v508,,1016,127,1524,127c1828216,377444,1828724,377444,1829105,377571v508,,1016,,1524,127c1831137,377698,1831645,377698,1832026,377698v508,127,1016,127,1524,127c1834058,377825,1834566,377952,1834947,377952v508,,1016,,1524,c1836979,378079,1837487,378079,1837868,378079v508,,1016,,1524,c1839900,378079,1840408,378079,1840789,378079v508,,1016,,1524,c1842821,378079,1843202,378079,1843710,378079v508,,1016,,1524,c1845742,378079,1846123,378079,1846631,378079v508,,1016,,1524,c1848663,378079,1849044,378079,1849552,378079v508,,1016,-127,1524,-127c1851584,377952,1851965,377952,1852473,377952v508,,1016,-127,1524,-127c1854505,377825,1854886,377825,1855394,377825v508,-127,1016,-127,1524,-127c1857426,377698,1857807,377698,1858315,377571v508,,1016,,1524,c1860220,377571,1860728,377444,1861236,377444v508,,1016,,1524,c1863141,377317,1863649,377317,1864157,377317v508,,1016,-127,1524,-127c1866062,377190,1866570,377190,1867078,377190v508,,1016,,1524,c1868983,377190,1869491,377190,1869999,377190v508,,1016,,1524,c1871904,377190,1872412,377190,1872920,377190v508,,1016,,1524,c1874825,377190,1875333,377190,1875841,377190v508,,1016,,1397,c1877746,377190,1878254,377317,1878762,377317v508,,1016,,1397,127c1880667,377444,1881175,377444,1881683,377444v508,,1016,127,1397,127c1883588,377571,1884096,377698,1884604,377698v508,,1016,127,1397,127c1886509,377825,1887017,377952,1887525,377952v508,127,1016,127,1397,127c1889430,378206,1889938,378206,1890446,378333v508,,1016,,1397,127c1892351,378460,1892859,378587,1893367,378587v508,127,889,127,1397,254c1895272,378841,1895780,378968,1896288,378968v508,127,889,127,1397,127c1898193,379222,1898701,379349,1899209,379349v508,,889,127,1397,127c1901114,379603,1901622,379603,1902130,379603v508,127,889,127,1397,254c1904035,379857,1904543,379984,1905051,379984v508,,889,127,1397,127c1906956,380238,1907464,380238,1907972,380238v508,,889,127,1397,127c1909877,380365,1910385,380492,1910893,380492v381,,889,127,1397,127c1912798,380619,1913306,380619,1913814,380746v381,,889,,1397,c1915719,380873,1916227,380873,1916735,380873v381,,889,127,1397,127c1918640,381000,1919148,381000,1919656,381000v381,,889,,1397,127c1921561,381127,1922069,381127,1922577,381127v381,,889,,1397,c1924482,381127,1924990,381127,1925498,381254v381,,889,,1397,c1927403,381254,1927911,381254,1928292,381254v508,,1016,,1524,c1930324,381254,1930832,381254,1931213,381254v508,,1016,,1524,c1933245,381254,1933753,381254,1934134,381254v508,,1016,,1524,c1936166,381254,1936674,381254,1937055,381254v508,,1016,,1524,c1939087,381127,1939595,381254,1939976,381254v508,-127,1016,-127,1524,-127c1942008,381127,1942389,381127,1942897,381127v508,,1016,,1524,c1944929,381127,1945310,381127,1945818,381127v508,,1016,,1524,c1947850,381127,1948231,381127,1948739,381127v508,,1016,,1524,c1950771,381127,1951152,381127,1951660,381127v508,,1016,,1524,c1953692,381127,1954073,381127,1954581,381127v508,,1016,,1524,c1956613,381127,1956994,381127,1957502,381254v508,,1016,-127,1524,c1959534,381254,1959915,381254,1960423,381254v508,,1016,,1524,c1962328,381254,1962836,381254,1963344,381254v508,127,1016,,1524,c1965249,381381,1965757,381381,1966265,381381v508,,1016,,1524,c1968170,381381,1968678,381381,1969186,381381v508,,1016,,1524,c1971091,381381,1971599,381508,1972107,381508v508,,1016,,1524,c1974012,381508,1974520,381508,1975028,381508v508,,1016,127,1397,127c1976933,381635,1977441,381635,1977949,381635v508,,1016,,1397,c1979854,381635,1980362,381635,1980870,381635v508,,1016,,1397,127c1982775,381762,1983283,381762,1983791,381762v508,,1016,,1397,c1985696,381762,1986204,381762,1986712,381762v508,127,1016,,1397,c1988617,381762,1989125,381762,1989633,381762v508,127,1016,127,1397,127c1991538,381889,1992046,381889,1992554,381889v508,,889,,1397,c1994459,381889,1994967,381889,1995475,381889v508,127,889,127,1397,127c1997380,382016,1997888,382016,1998396,382016v508,,889,,1397,c2000301,382016,2000809,382016,2001317,382016v508,,889,,1397,c2003222,382016,2003730,382143,2004238,382143v508,,889,,1397,c2006143,382143,2006651,382143,2007159,382143v508,,889,,1397,c2009064,382143,2009572,382143,2010080,382143v381,,889,,1397,c2011985,382143,2012493,382143,2013001,382143v381,,889,,1397,c2014906,382143,2015414,382143,2015922,382143v381,,889,127,1397,127c2017827,382270,2018335,382270,2018843,382270v381,,889,,1397,c2020748,382270,2021256,382270,2021764,382270v381,,889,,1397,c2023669,382270,2024177,382143,2024685,382143v381,,889,,1397,c2026590,382143,2027098,382143,2027479,382143v508,,1016,,1524,c2029511,382143,2030019,382143,2030400,382143v508,,1016,127,1524,127c2032432,382270,2032940,382270,2033321,382270v508,,1016,,1524,c2035353,382270,2035861,382270,2036242,382270v508,,1016,,1524,c2038274,382270,2038782,382270,2039163,382270v508,,1016,,1524,c2041195,382397,2041703,382397,2042084,382397v508,,1016,,1524,c2044116,382397,2044497,382397,2045005,382397v508,127,1016,127,1524,127c2047037,382524,2047418,382524,2047926,382524v508,,1016,,1524,c2049958,382524,2050339,382651,2050847,382651v508,,1016,,1524,c2052879,382651,2053260,382651,2053768,382778v508,,1016,,1524,c2055800,382778,2056181,382778,2056689,382905v508,,1016,,1524,c2058721,382905,2059102,382905,2059610,382905v508,127,1016,127,1524,127c2061515,383032,2062023,383032,2062531,383032v508,127,1016,127,1524,127c2064436,383159,2064944,383159,2065452,383159v508,,1016,,1524,127c2067357,383286,2067865,383286,2068373,383286v508,,1016,,1524,c2070278,383286,2070786,383286,2071294,383286v508,,1016,,1524,127c2073199,383413,2073707,383413,2074215,383413v508,,1016,,1524,c2076120,383413,2076628,383413,2077136,383413v508,127,1016,127,1397,127c2079041,383540,2079549,383540,2080057,383540v508,,1016,,1397,c2081962,383540,2082470,383540,2082978,383540v508,,1016,127,1397,127c2084883,383667,2085391,383667,2085899,383667v508,,1016,,1397,c2087804,383667,2088312,383667,2088820,383667v508,,1016,127,1397,127c2090725,383794,2091233,383794,2091741,383794v508,,1016,,1397,c2093646,383794,2094154,383794,2094662,383794v508,,889,,1397,c2096567,383794,2097075,383921,2097583,383921v508,,889,,1397,c2099488,383921,2099996,383921,2100504,383921v508,,889,,1397,c2102409,383921,2102917,383921,2103425,383921v508,,889,,1397,c2105330,383921,2105838,383921,2106346,383921v508,,889,,1397,c2108251,383921,2108759,383921,2109267,383921v508,127,889,,1397,c2111172,383921,2111680,383921,2112188,383921v381,127,889,127,1397,127c2114093,384048,2114601,384048,2115109,384048v381,,889,,1397,c2117014,384048,2117522,384048,2118030,384048v381,,889,,1397,c2119935,384048,2120443,384048,2120951,384048v381,,889,,1397,c2122856,384048,2123364,384048,2123872,384048v381,,889,,1397,c2125777,384048,2126285,384175,2126793,384175v381,,889,,1397,c2128698,384175,2129206,384175,2129587,384175v508,,1016,,1524,c2131619,384175,2132127,384175,2132508,384175v508,,1016,,1524,c2134540,384175,2135048,384175,2135429,384175v508,,1016,127,1524,127c2137461,384302,2137969,384302,2138350,384302v508,,1016,,1524,c2140382,384302,2140890,384302,2141271,384302v508,,1016,127,1524,127c2143303,384429,2143811,384429,2144192,384429v508,,1016,,1524,c2146224,384429,2146605,384429,2147113,384429v508,,1016,,1524,127c2149145,384556,2149526,384556,2150034,384556v508,,1016,,1524,c2152066,384556,2152447,384556,2152955,384556v508,,1016,,1524,c2154987,384556,2155368,384556,2155876,384556v508,,1016,,1524,c2157908,384556,2158289,384683,2158797,384683v508,,1016,,1524,c2160829,384683,2161210,384683,2161718,384683v508,,1016,,1524,c2163623,384683,2164131,384683,2164639,384683v508,,1016,127,1524,127c2166544,384810,2167052,384810,2167560,384810v508,,1016,,1524,c2169465,384810,2169973,384810,2170481,384810v508,,1016,127,1524,127c2172386,384937,2172894,384937,2173402,384937v508,,1016,,1524,c2175307,384937,2175815,384937,2176323,384937v508,,1016,,1524,c2178228,384937,2178736,384937,2179244,384937v508,,1016,,1397,c2181149,384937,2181657,384937,2182165,384937v508,,1016,,1397,c2184070,384937,2184578,384937,2185086,384937v508,,1016,,1397,c2186991,384937,2187499,384810,2188007,384810v508,,1016,,1397,c2189912,384810,2190420,384810,2190928,384810v508,,1016,,1397,c2192833,384810,2193341,384810,2193849,384810v508,,889,-127,1397,-127c2195754,384683,2196262,384683,2196770,384683v508,,889,,1397,c2198675,384683,2199183,384683,2199691,384683v508,,889,,1397,c2201596,384683,2202104,384683,2202612,384683v508,,889,,1397,c2204517,384683,2205025,384683,2205533,384683v508,,889,,1397,c2207438,384683,2207946,384683,2208454,384683v508,,889,,1397,c2210359,384683,2210867,384683,2211375,384683v381,,889,,1397,c2213280,384683,2213788,384683,2214296,384683v381,,889,,1397,c2216201,384683,2216709,384683,2217217,384683v381,,889,,1397,c2219122,384683,2219630,384683,2220138,384683v381,,889,,1397,c2222043,384683,2222551,384683,2223059,384683v381,,889,,1397,c2224964,384683,2225472,384683,2225980,384683v381,,889,,1397,c2227885,384683,2228393,384683,2228774,384683v508,,1016,,1524,c2230806,384683,2231314,384683,2231695,384683v508,,1016,,1524,c2233727,384683,2234235,384683,2234616,384683v508,,1016,,1524,c2236648,384683,2237156,384683,2237537,384683v508,,1016,,1524,c2239569,384683,2240077,384683,2240458,384683v508,,1016,,1524,c2242490,384683,2242998,384683,2243379,384683v508,,1016,,1524,c2245411,384683,2245792,384683,2246300,384683v508,,1016,,1524,c2248332,384683,2248713,384556,2249221,384556v508,,1016,,1524,c2251253,384556,2251634,384556,2252142,384556v508,,1016,,1524,c2254174,384556,2254555,384556,2255063,384556v508,,1016,,1524,c2257095,384556,2257476,384556,2257984,384556v508,,1016,,1524,c2260016,384556,2260397,384556,2260905,384556v508,-127,1016,-127,1524,-127c2262810,384429,2263318,384429,2263826,384429v508,,1016,,1524,c2265731,384429,2266239,384429,2266747,384429v508,-127,1016,-127,1524,-127c2268652,384302,2269160,384302,2269668,384302v508,,1016,-127,1524,-127c2271573,384175,2272081,384175,2272589,384175v508,,1016,,1524,c2274494,384175,2275002,384175,2275510,384048v508,,1016,,1524,c2277415,384048,2277923,384048,2278431,384048v508,,1016,,1397,-127c2280336,383921,2280844,383921,2281352,383921v508,,1016,,1397,c2283257,383921,2283765,383921,2284273,383921v508,,1016,,1397,c2286178,383921,2286686,383921,2287194,383921v508,,1016,-127,1397,-127c2289099,383794,2289607,383794,2290115,383794v508,,1016,,1397,c2292020,383794,2292528,383794,2293036,383794v508,,1016,,1397,c2294941,383794,2295449,383794,2295957,383794v508,,889,,1397,c2297862,383794,2298370,383794,2298878,383794v508,,889,,1397,c2300783,383794,2301291,383794,2301799,383794v508,,889,-127,1397,-127c2303704,383667,2304212,383667,2304720,383667v508,,889,,1397,c2306625,383667,2307133,383667,2307641,383667v508,,889,,1397,c2309546,383667,2310054,383667,2310562,383667v508,,889,,1397,c2312467,383667,2312975,383667,2313483,383667v381,,889,,1397,c2315388,383667,2315896,383667,2316404,383667v381,,889,127,1397,127c2318309,383794,2318817,383794,2319325,383794v381,,889,,1397,c2321230,383794,2321738,383794,2322246,383794v381,,889,,1397,c2324151,383794,2324659,383794,2325167,383794v381,,889,,1397,c2327072,383794,2327580,383794,2328088,383794v381,,889,,1397,c2329993,383794,2330501,383794,2330882,383794v508,,1016,-127,1524,-127c2332914,383667,2333422,383667,2333803,383667v508,,1016,,1524,c2335835,383667,2336343,383667,2336724,383667v508,,1016,,1524,c2338756,383667,2339264,383667,2339645,383667v508,,1016,,1524,c2341677,383667,2342185,383667,2342566,383667v508,,1016,,1524,c2344598,383667,2345106,383794,2345487,383794v508,,1016,,1524,c2347519,383794,2347900,383794,2348408,383794v508,,1016,,1524,c2350440,383794,2350821,383794,2351329,383794v508,,1016,,1524,c2353361,383794,2353742,383794,2354250,383921v508,,1016,,1524,c2356282,383921,2356663,383921,2357171,383921v508,127,1016,127,1524,127c2359203,384048,2359584,384048,2360092,384048v508,127,1016,127,1524,127c2362124,384175,2362505,384175,2363013,384302v508,,1016,,1524,c2364918,384302,2365426,384302,2365934,384429v508,,1016,,1524,c2367839,384429,2368347,384556,2368855,384556v508,,1016,,1524,c2370760,384683,2371268,384683,2371776,384683v508,,1016,,1524,c2373681,384683,2374189,384683,2374697,384683v508,,1016,,1524,c2376602,384683,2377110,384810,2377618,384810v508,,1016,,1524,c2379523,384810,2380031,384810,2380539,384810v508,,1016,,1397,c2382444,384810,2382952,384937,2383460,384937v508,,1016,,1397,c2385365,384937,2385873,384937,2386381,384937v508,,1016,,1397,c2388286,384937,2388794,384937,2389302,384937v508,,1016,,1397,c2391207,384937,2391715,384937,2392223,385064v508,,1016,,1397,c2394128,385064,2394636,385064,2395144,385064v508,,889,,1397,c2397049,385064,2397557,385064,2398065,385064v508,,889,,1397,c2399970,385064,2400478,385064,2400986,385064v508,127,889,127,1397,127c2402891,385191,2403399,385191,2403907,385191v508,,889,,1397,c2405812,385191,2406320,385318,2406828,385318v508,,889,,1397,c2408733,385318,2409241,385318,2409749,385318v508,,889,,1397,c2411654,385318,2412162,385318,2412670,385318v508,,889,,1397,127c2414575,385445,2415083,385445,2415591,385572v381,,889,,1397,c2417496,385699,2418004,385699,2418512,385699v381,127,889,127,1397,127c2420417,385953,2420925,385953,2421433,385953v381,,889,,1397,c2423338,385953,2423846,385953,2424354,385953v381,,889,,1397,c2426259,385826,2426767,385826,2427275,385826v381,,889,,1397,-127c2429180,385699,2429688,385699,2430069,385699v508,,1016,,1524,-127c2432101,385572,2432609,385572,2432990,385572v508,,1016,,1524,c2435022,385572,2435530,385572,2435911,385572v508,127,1016,127,1524,127c2437943,385699,2438451,385699,2438832,385699v508,,1016,,1524,c2440864,385699,2441372,385699,2441753,385699v508,,1016,,1524,c2443785,385699,2444293,385699,2444674,385699v508,,1016,,1524,c2446706,385699,2447087,385699,2447595,385699v508,,1016,,1524,c2449627,385699,2450008,385699,2450516,385699v508,,1016,,1524,c2452548,385699,2452929,385699,2453437,385699v508,,1016,,1524,c2455469,385699,2455850,385699,2456358,385699v508,,1016,,1524,c2458390,385699,2458771,385699,2459279,385699v508,,1016,,1524,c2461311,385699,2461692,385699,2462200,385699v508,,1016,,1524,c2464105,385699,2464613,385699,2465121,385699v508,,1016,,1524,c2467026,385699,2467534,385699,2468042,385699v508,,1016,,1524,c2469947,385699,2470455,385699,2470963,385699v508,,1016,,1524,c2472868,385699,2473376,385699,2473884,385699v508,,1016,,1524,c2475789,385699,2476297,385699,2476805,385699v508,,1016,,1524,c2478710,385699,2479218,385699,2479726,385699v508,,1016,,1397,c2481631,385699,2482139,385699,2482647,385699v508,,1016,,1397,c2484552,385699,2485060,385699,2485568,385699v508,,1016,,1397,c2487473,385699,2487981,385699,2488489,385699v508,,1016,,1397,c2490394,385699,2490902,385699,2491410,385699v508,,1016,,1397,c2493315,385699,2493823,385699,2494331,385699v508,,1016,,1397,c2496236,385699,2496744,385699,2497252,385699v508,,889,,1397,-127c2499157,385572,2499665,385699,2500173,385572v508,,889,,1397,c2502078,385572,2502586,385572,2503094,385572v508,,889,,1397,c2504999,385445,2505507,385445,2506015,385445v508,,889,,1397,c2507920,385445,2508428,385445,2508936,385445v508,,889,,1397,c2510841,385445,2511349,385445,2511857,385445v508,,889,,1397,c2513762,385445,2514270,385318,2514778,385318v381,,889,,1397,c2516683,385318,2517191,385318,2517699,385318v381,,889,,1397,c2519604,385318,2520112,385445,2520620,385445v381,,889,,1397,c2522525,385445,2523033,385445,2523541,385445v381,,889,,1397,c2525446,385445,2525954,385445,2526462,385445v381,,889,,1397,c2528367,385445,2528875,385445,2529383,385445v381,,889,,1397,c2531288,385445,2531796,385445,2532177,385445v508,,1016,,1524,127c2534209,385572,2534717,385572,2535098,385572v508,,1016,,1524,c2537130,385572,2537638,385572,2538019,385572v508,,1016,,1524,c2540051,385572,2540559,385572,2540940,385572v508,,1016,,1524,c2542972,385572,2543480,385572,2543861,385572v508,,1016,,1524,c2545893,385572,2546401,385572,2546782,385572v508,-127,1016,-127,1524,-127c2548814,385445,2549195,385445,2549703,385445v508,,1016,,1524,c2551735,385445,2552116,385445,2552624,385445v508,,1016,,1524,c2554656,385445,2555037,385445,2555545,385445v508,,1016,-127,1524,-127c2557577,385318,2557958,385318,2558466,385318v508,,1016,,1524,-127c2560498,385191,2560879,385191,2561387,385191v508,,1016,,1524,-127c2563419,385064,2563800,385064,2564308,385064v508,,1016,,1524,c2566213,385064,2566721,384937,2567229,384937v508,,1016,,1524,c2569134,384937,2569642,384937,2570150,384937v508,-127,1016,-127,1524,-127c2572055,384810,2572563,384810,2573071,384683v508,,1016,,1524,c2574976,384683,2575484,384683,2575992,384556v508,,1016,,1524,c2577897,384556,2578405,384556,2578913,384556v508,-127,1016,-127,1524,-127c2580818,384429,2581326,384302,2581834,384302v508,,1016,,1397,c2583739,384175,2584247,384175,2584755,384175v508,,1016,,1397,-127c2586660,384048,2587168,384048,2587676,384048v508,,1016,,1397,-127c2589581,383921,2590089,383921,2590597,383921v508,,1016,,1397,c2592502,383794,2593010,383794,2593518,383794v508,,1016,,1397,c2595423,383794,2595931,383667,2596439,383667v508,,1016,,1397,c2598344,383667,2598852,383540,2599360,383540v508,,889,,1397,c2601265,383540,2601773,383540,2602281,383540v508,,889,,1397,c2604186,383540,2604694,383540,2605202,383540v508,,889,,1397,c2607107,383540,2607615,383540,2608123,383540v508,,889,,1397,c2610028,383540,2610536,383540,2611044,383540v508,,889,127,1397,127c2612949,383667,2613457,383667,2613965,383667v508,,889,,1397,127c2615870,383794,2616378,383794,2616886,383794v381,,889,,1397,127c2618791,383921,2619299,383921,2619807,383921v381,,889,127,1397,127c2621712,384048,2622220,384048,2622728,384048v381,,889,127,1397,127c2624633,384175,2625141,384175,2625649,384175v381,127,889,127,1397,127c2627554,384302,2628062,384302,2628570,384302v381,,889,,1397,127c2630475,384429,2630983,384429,2631491,384429v381,,889,,1397,c2633396,384429,2633904,384429,2634285,384556v508,,1016,-127,1524,c2636317,384556,2636825,384556,2637206,384556v508,,1016,,1524,c2639238,384556,2639746,384556,2640127,384556v508,,1016,,1524,c2642159,384556,2642667,384556,2643048,384556v508,,1016,,1524,c2645080,384556,2645588,384556,2645969,384556v508,-127,1016,-127,1524,-127c2648001,384429,2648382,384429,2648890,384429v508,,1016,,1524,c2650922,384429,2651303,384429,2651811,384429v508,-127,1016,-127,1524,-127c2653843,384302,2654224,384302,2654732,384302v508,,1016,,1524,c2656764,384302,2657145,384302,2657653,384302v508,,1016,,1524,c2659685,384302,2660066,384302,2660574,384302v508,,1016,,1524,c2662606,384302,2662987,384302,2663495,384302v508,,1016,-127,1524,-127c2665400,384175,2665908,384175,2666416,384175v508,,1016,,1524,c2668321,384175,2668829,384175,2669337,384175v508,,1016,,1524,c2671242,384175,2671750,384175,2672258,384175v508,,1016,,1524,c2674163,384175,2674671,384175,2675179,384175v508,,1016,127,1524,127c2677084,384302,2677592,384302,2678100,384302v508,,1016,,1524,c2680005,384302,2680513,384302,2681021,384302v508,,1016,,1397,c2682926,384302,2683434,384302,2683942,384302v508,,1016,,1397,127c2685847,384429,2686355,384429,2686863,384429v508,,1016,,1397,c2688768,384429,2689276,384429,2689784,384429v508,,1016,,1397,c2691689,384429,2692197,384429,2692705,384556v508,,1016,,1397,c2694610,384556,2695118,384556,2695626,384556v508,,1016,,1397,c2697531,384556,2698039,384556,2698547,384556v508,,889,,1397,c2700452,384556,2700960,384556,2701468,384556v508,,889,,1397,c2703373,384556,2703881,384683,2704389,384683v508,,889,,1397,c2706294,384683,2706802,384683,2707310,384683v508,,889,,1397,c2709215,384683,2709723,384683,2710231,384683v508,,889,,1397,c2712136,384683,2712644,384683,2713152,384683v508,,889,,1397,c2715057,384683,2715565,384683,2716073,384683v381,,889,127,1397,127c2717978,384810,2718486,384810,2718994,384810v381,,889,,1397,c2720899,384810,2721407,384810,2721915,384810v381,,889,,1397,c2723820,384810,2724328,384810,2724836,384810v381,,889,,1397,127c2726741,384937,2727249,384937,2727757,384937v381,,889,,1397,c2729662,384937,2730170,384937,2730678,384937v381,,889,,1397,127c2732583,385064,2733091,385064,2733472,385064v508,,1016,,1524,c2735504,385064,2736012,385064,2736393,385064v508,,1016,,1524,c2738425,385064,2738933,385064,2739314,385064v508,,1016,,1524,c2741346,385064,2741854,385064,2742235,385064v508,127,1016,127,1524,127c2744267,385191,2744775,385191,2745156,385191v508,,1016,,1524,c2747188,385191,2747696,385191,2748077,385191v508,,1016,,1524,c2750109,385191,2750490,385191,2750998,385191v508,,1016,,1524,c2753030,385191,2753411,385191,2753919,385191v508,,1016,,1524,c2755951,385191,2756332,385191,2756840,385191v508,,1016,,1524,c2758872,385191,2759253,385191,2759761,385191v508,,1016,,1524,c2761793,385191,2762174,385191,2762682,385191v508,,1016,,1524,c2764714,385191,2765095,385064,2765603,385064v508,,1016,,1524,c2767508,385064,2768016,385064,2768524,385064v508,,1016,,1524,c2770429,385064,2770937,385064,2771445,385064v508,-127,1016,,1524,c2773350,384937,2773858,384937,2774366,384937v508,,1016,,1524,c2776271,384937,2776779,384937,2777287,384937v508,,1016,,1524,c2779192,384937,2779700,384937,2780208,384937v508,,1016,,1524,c2782113,384937,2782621,384937,2783129,384937v508,,1016,,1397,c2785034,384937,2785542,384937,2786050,384937v508,,1016,,1397,c2787955,384937,2788463,384937,2788971,384937v508,,1016,-127,1397,-127c2790876,384810,2791384,384810,2791892,384810v508,,1016,,1397,c2793797,384810,2794305,384810,2794813,384810v508,,1016,-127,1397,-127c2796718,384683,2797226,384683,2797734,384683v508,,1016,,1397,c2799639,384683,2800147,384683,2800655,384683v508,,889,,1397,c2802560,384683,2803068,384683,2803576,384556v508,,889,,1397,c2805481,384556,2805989,384556,2806497,384556v508,,889,,1397,c2808402,384429,2808910,384429,2809418,384429v508,,889,,1397,c2811323,384429,2811831,384429,2812339,384429v508,-127,889,-127,1397,-127c2814244,384302,2814752,384302,2815260,384302v508,,889,,1397,c2817165,384302,2817673,384175,2818181,384175v381,,889,,1397,c2820086,384175,2820594,384175,2821102,384048v381,,889,,1397,c2823007,384048,2823515,384048,2824023,383921v381,,889,,1397,c2825928,383921,2826436,383794,2826944,383794v381,,889,,1397,-127c2828849,383667,2829357,383667,2829865,383540v381,,889,,1397,-127c2831770,383413,2832278,383413,2832786,383413v381,,889,-127,1397,-127c2834691,383286,2835199,383286,2835580,383286v508,-127,1016,-127,1524,-127c2837612,383159,2838120,383159,2838501,383159v508,,1016,,1524,c2840533,383159,2841041,383032,2841422,383032v508,,1016,,1524,c2843454,383032,2843962,383032,2844343,383032v508,,1016,,1524,c2846375,383032,2846883,383032,2847264,383032v508,,1016,,1524,c2849296,383032,2849677,383159,2850185,383159v508,,1016,,1524,c2852217,383159,2852598,383159,2853106,383159v508,,1016,,1524,c2855138,383159,2855519,383286,2856027,383286v508,,1016,,1524,c2858059,383286,2858440,383286,2858948,383286v508,,1016,,1524,c2860980,383286,2861361,383286,2861869,383286v508,,1016,,1524,c2863901,383286,2864282,383286,2864790,383286v508,,1016,,1524,c2866822,383286,2867203,383286,2867711,383286v508,,1016,,1524,c2869616,383286,2870124,383286,2870632,383413v508,,1016,,1524,c2872537,383413,2873045,383413,2873553,383413v508,,1016,,1524,c2875458,383540,2875966,383540,2876474,383540v508,,1016,,1524,c2878379,383540,2878887,383540,2879395,383540v508,127,1016,127,1524,127c2881300,383667,2881808,383667,2882316,383794v508,,1016,,1397,c2884221,383794,2884729,383921,2885237,383921v508,,1016,,1397,c2887142,384048,2887650,384048,2888158,384048v508,,1016,,1397,c2890063,384175,2890571,384175,2891079,384175v508,,1016,,1397,c2892984,384175,2893492,384175,2894000,384048v508,,1016,,1397,c2895905,384048,2896413,384048,2896921,383921v508,,1016,,1397,c2898826,383921,2899334,383794,2899842,383794v508,,889,,1397,c2901747,383794,2902255,383794,2902763,383794v508,,889,,1397,c2904668,383794,2905176,383794,2905684,383794v508,,889,,1397,c2907589,383794,2908097,383794,2908605,383794v508,,889,,1397,c2910510,383794,2911018,383667,2911526,383667v508,,889,,1397,c2913431,383667,2913939,383667,2914447,383667v508,,889,,1397,c2916352,383667,2916860,383667,2917368,383667v381,,889,127,1397,127c2919273,383794,2919781,383794,2920289,383794v381,,889,,1397,c2922194,383794,2922702,383921,2923210,383921v381,,889,,1397,c2925115,383921,2925623,384048,2926131,384048v381,,889,,1397,c2928036,384048,2928544,384048,2929052,384048v381,,889,,1397,c2930957,384048,2931465,384048,2931973,384048v381,,889,-127,1397,-127c2933878,383921,2934386,383921,2934767,383921v508,,1016,-127,1524,-127c2936799,383794,2937307,383794,2937688,383794v508,,1016,,1524,c2939720,383794,2940228,383794,2940609,383794v508,,1016,,1524,c2942641,383794,2943149,383794,2943530,383794v508,,1016,,1524,c2945562,383794,2946070,383794,2946451,383921v508,,1016,,1524,c2948483,383921,2948991,383921,2949372,383921v508,,1016,127,1524,127c2951404,384048,2951785,384048,2952293,384048v508,,1016,127,1524,127c2954325,384175,2954706,384175,2955214,384175v508,,1016,,1524,127c2957246,384302,2957627,384302,2958135,384429v508,,1016,,1524,c2960167,384429,2960548,384556,2961056,384556v508,,1016,127,1524,127c2963088,384683,2963469,384683,2963977,384683v508,127,1016,127,1524,127c2966009,384810,2966390,384810,2966898,384810v508,,1016,,1524,-127c2968803,384683,2969311,384683,2969819,384683v508,,1016,-127,1524,-127c2971724,384556,2972232,384556,2972740,384556v508,,1016,,1524,c2974645,384556,2975153,384556,2975661,384556v508,,1016,,1524,c2977566,384556,2978074,384556,2978582,384556v508,,1016,127,1524,127c2980487,384683,2980995,384683,2981503,384683v508,,1016,,1524,c2983408,384683,2983916,384683,2984424,384683v508,,1016,127,1397,127c2986329,384810,2986837,384810,2987345,384810v508,127,1016,127,1397,127c2989250,385064,2989758,385064,2990266,385064v508,,1016,127,1397,127c2992171,385191,2992679,385318,2993187,385318v508,127,1016,127,1397,254c2995092,385572,2995600,385572,2996108,385699v508,,1016,,1397,127c2998013,385826,2998521,385826,2999029,385826v508,,1016,,1397,c3000934,385826,3001442,385826,3001950,385826v508,,889,-127,1397,-127c3003855,385699,3004363,385699,3004871,385572v508,,889,,1397,c3006776,385445,3007284,385445,3007792,385445v508,,889,,1397,c3009697,385445,3010205,385445,3010713,385445v508,,889,,1397,c3012618,385445,3013126,385318,3013634,385318v508,,889,,1397,c3015539,385318,3016047,385318,3016555,385318v508,,889,,1397,c3018460,385318,3018968,385318,3019476,385318v381,,889,,1397,c3021381,385318,3021889,385445,3022397,385445v381,,889,,1397,c3024302,385445,3024810,385445,3025318,385445v381,,889,,1397,c3027223,385445,3027731,385445,3028239,385445v381,,889,,1397,c3030144,385445,3030652,385445,3031160,385572v381,,889,,1397,c3033065,385572,3033573,385572,3034081,385572v381,,889,,1397,c3035986,385572,3036494,385572,3036875,385572v508,,1016,,1524,c3038907,385445,3039415,385445,3039796,385445v508,,1016,,1524,c3041828,385445,3042336,385445,3042717,385445v508,,1016,-127,1524,-127c3044749,385318,3045257,385318,3045638,385318v508,,1016,,1524,c3047670,385318,3048178,385318,3048559,385318v508,,1016,,1524,c3050591,385318,3051099,385318,3051480,385318v508,,1016,-127,1524,-127c3053512,385191,3053893,385191,3054401,385191v508,127,1016,127,1524,254c3056433,385445,3056814,385445,3057322,385572v508,,1016,,1524,c3059354,385445,3059735,385445,3060243,385445v508,,1016,,1524,c3062275,385445,3062656,385572,3063164,385572v508,,1016,,1524,c3065196,385699,3065577,385699,3066085,385699v508,,1016,127,1524,127c3068117,385826,3068498,385953,3069006,385953v508,127,1016,127,1524,127c3070911,386080,3071419,386080,3071927,386080v508,127,1016,,1524,c3073832,386080,3074340,386207,3074848,386080v508,,1016,,1524,c3076753,386080,3077261,386080,3077769,386080v508,,1016,-127,1524,-127c3079674,385953,3080182,385953,3080690,385953v508,,1016,,1524,-127c3082595,385826,3083103,385826,3083611,385826v508,,1016,,1524,-127c3085516,385699,3086024,385699,3086532,385699v508,,1016,-127,1397,-127c3088437,385572,3088945,385572,3089453,385572v508,,1016,,1397,c3091358,385445,3091866,385445,3092374,385445v508,,1016,,1397,c3094279,385445,3094787,385445,3095295,385445v508,,1016,,1397,c3097200,385445,3097708,385445,3098216,385572v508,,1016,,1397,c3100121,385699,3100629,385699,3101137,385699v508,127,889,127,1397,254c3103042,385953,3103550,386080,3104058,386080v508,127,889,127,1397,127c3105963,386207,3106471,386207,3106979,386207v508,,889,127,1397,c3108884,386207,3109392,386207,3109900,386207v508,-127,889,-127,1397,-127c3111805,385953,3112313,385953,3112821,385826v508,,889,,1397,-127c3114726,385699,3115234,385699,3115742,385572v508,,889,,1397,c3117647,385572,3118155,385445,3118663,385445v381,,889,,1397,-127c3120568,385318,3121076,385318,3121584,385318v381,-127,889,-127,1397,-127c3123489,385191,3123997,385191,3124505,385191v381,,889,-127,1397,-127c3126410,385064,3126918,385064,3127426,385064v381,,889,,1397,c3129331,385191,3129839,385191,3130347,385191v381,,889,,1397,127c3132252,385318,3132760,385318,3133268,385445v381,,889,127,1397,127c3135173,385699,3135681,385826,3136062,385826v508,127,1016,127,1524,254c3138094,386080,3138602,386080,3138983,386080v508,127,1016,,1524,c3141015,386080,3141523,386080,3141904,385953v508,,1016,-127,1524,-127c3143936,385699,3144444,385572,3144825,385572v508,-127,1016,-254,1524,-254c3146857,385318,3147365,385191,3147746,385191v508,,1016,,1524,c3149778,385191,3150286,385191,3150667,385191v508,,1016,,1524,127c3152699,385318,3153080,385318,3153588,385318v508,,1016,,1524,127c3155620,385445,3156001,385445,3156509,385445v508,,1016,,1524,127c3158541,385572,3158922,385572,3159430,385572v508,,1016,,1524,c3161462,385699,3161843,385699,3162351,385699v508,,1016,,1524,c3164383,385699,3164764,385699,3165272,385699v508,,1016,-127,1524,-127c3167304,385572,3167685,385445,3168193,385445v508,-127,1016,-127,1524,-254c3170098,385191,3170606,385064,3171114,385064v508,-127,1016,-127,1524,-254c3173019,384810,3173527,384683,3174035,384683v508,,1016,-127,1524,-127c3175940,384429,3176448,384429,3176956,384429v508,-127,1016,-127,1524,-127c3178861,384175,3179369,384175,3179877,384175v508,-127,1016,-127,1524,-127c3181782,384048,3182290,384048,3182798,384048v508,,1016,,1524,c3184703,384048,3185211,384048,3185719,384048v508,,1016,,1397,c3187624,384048,3188132,384048,3188640,384048v508,,1016,,1397,c3190545,384048,3191053,383921,3191561,383921v508,,1016,,1397,-127c3193466,383794,3193974,383667,3194482,383667v508,,1016,-127,1397,-127c3196387,383413,3196895,383413,3197403,383413v508,-127,1016,-127,1397,-127c3199308,383159,3199816,383159,3200324,383032v508,,1016,-127,1397,-127c3202229,382778,3202737,382778,3203245,382651v508,,889,-127,1397,-127c3205150,382397,3205658,382397,3206166,382270v508,,889,,1397,c3208071,382270,3208579,382270,3209087,382270v508,-127,889,-127,1397,-127c3210992,382143,3211500,382143,3212008,382143v508,-127,889,-127,1397,-127c3213913,381889,3214421,381889,3214929,381762v508,,889,-127,1397,-254c3216834,381508,3217342,381381,3217850,381254v508,-127,889,-254,1397,-381c3219755,380746,3220263,380492,3220771,380365v381,-127,889,-254,1397,-381c3222676,379857,3223184,379730,3223692,379603v381,,889,-127,1397,-254c3225597,379349,3226105,379349,3226613,379222v381,,889,,1397,c3228518,379222,3229026,379222,3229534,379222v381,,889,127,1397,127c3231439,379349,3231947,379476,3232455,379476v381,,889,127,1397,127c3234360,379730,3234868,379857,3235376,379857v381,127,889,254,1397,254c3237281,380238,3237789,380365,3238170,380492v508,127,1016,254,1524,508c3240202,381127,3240710,381254,3241091,381381v508,254,1016,381,1524,508c3243123,382143,3243631,382270,3244012,382397v508,254,1016,254,1524,381c3246044,382905,3246552,383032,3246933,383032v508,127,1016,127,1524,254c3248965,383286,3249473,383286,3249854,383286v508,,1016,,1524,c3251886,383286,3252394,383286,3252775,383286v508,,1016,127,1524,127c3254807,383540,3255188,383540,3255696,383667v508,127,1016,254,1524,254c3257728,384048,3258109,384175,3258617,384302v508,127,1016,254,1524,381c3260649,384810,3261030,384937,3261538,385064v508,127,1016,254,1524,508c3263570,385699,3263951,385826,3264459,385953v508,127,1016,254,1524,381c3266491,386588,3266872,386715,3267380,386842v508,127,1016,381,1524,508c3269412,387477,3269793,387604,3270301,387731v508,127,1016,381,1524,508c3272206,388366,3272714,388493,3273222,388747v508,127,1016,381,1524,635c3275127,389509,3275635,389763,3276143,389890v508,254,1016,381,1524,635c3278048,390779,3278556,391033,3279064,391160v508,254,1016,381,1524,508c3280969,391922,3281477,392049,3281985,392176v508,127,1016,254,1524,381c3283890,392684,3284398,392684,3284906,392811v508,,1016,127,1524,127c3286811,392938,3287319,392938,3287827,393065v508,,1016,,1397,c3289732,393065,3290240,392938,3290748,392938v508,,1016,,1397,c3292653,392811,3293161,392811,3293669,392684v508,,1016,-127,1397,-127c3295574,392430,3296082,392303,3296590,392303v508,-127,1016,-254,1397,-254c3298495,391922,3299003,391922,3299511,391795v508,-127,1016,-127,1397,-254c3301416,391287,3301924,391160,3302432,390906v508,-254,889,-508,1397,-762c3304337,389890,3304845,389509,3305353,389128v508,-381,889,-889,1397,-1270c3307258,387477,3307766,386969,3308274,386588v508,-381,889,-762,1397,-1143c3310179,385064,3310687,384683,3311195,384302v508,-381,889,-635,1397,-889c3313100,383159,3313608,382905,3314116,382651v508,-254,889,-508,1397,-762c3316021,381635,3316529,381508,3317037,381254v508,-254,889,-508,1397,-635c3318942,380365,3319450,380238,3319958,380111v508,-127,889,-381,1397,-508c3321863,379476,3322371,379476,3322879,379349v381,-127,889,-127,1397,-254c3324784,378968,3325292,378841,3325800,378714v381,-127,889,-381,1397,-635c3327705,377825,3328213,377571,3328721,377190v381,-381,889,-889,1397,-1397c3330626,375412,3331134,374904,3331642,374269v381,-508,889,-1143,1397,-1651c3333547,372110,3334055,371602,3334563,371094v381,-508,889,-1016,1397,-1524c3336468,369062,3336976,368681,3337357,368173v508,-381,1016,-762,1524,-1270c3339389,366395,3339897,366014,3340278,365506v508,-508,1016,-889,1524,-1397c3342310,363601,3342818,363093,3343199,362585v508,-508,1016,-1016,1524,-1524c3345231,360553,3345739,360045,3346120,359537v508,-635,1016,-1143,1524,-1651c3348152,357251,3348660,356616,3349041,355981v508,-635,1016,-1397,1524,-2159c3351073,353060,3351581,352171,3351962,351282v508,-1016,1016,-2032,1524,-3048c3353994,347218,3354375,346075,3354883,344932v508,-1143,1016,-2286,1524,-3556c3356915,340106,3357296,338836,3357804,337439v508,-1397,1016,-2794,1524,-4191c3359836,331724,3360217,330200,3360725,328549v508,-1651,1016,-3302,1524,-4953c3362757,321818,3363138,320040,3363646,318135v508,-1905,1016,-3810,1524,-5842c3365678,310388,3366059,308356,3366567,306197v508,-2032,1016,-4191,1524,-6350c3368599,297561,3368980,295402,3369488,292862v508,-2413,1016,-4953,1524,-7747c3371393,282321,3371901,279400,3372409,276098v508,-3302,1016,-6858,1524,-10795c3374314,261239,3374822,256921,3375330,252222v508,-4572,1016,-9779,1524,-14986c3377235,231902,3377743,226187,3378251,220599v508,-5588,1016,-11430,1524,-17018c3380156,197866,3380664,192278,3381172,186817v508,-5334,1016,-10541,1524,-15621c3383077,166116,3383585,161290,3384093,156591v508,-4699,1016,-9271,1524,-13716c3385998,138303,3386506,133985,3387014,129540v508,-4445,1016,-8763,1397,-13208c3388919,112014,3389427,107696,3389935,103378v508,-4318,1016,-8509,1397,-12700c3391840,86487,3392348,82423,3392856,78486v508,-3937,1016,-7747,1397,-11430c3394761,63373,3395269,59944,3395777,56515v508,-3302,1016,-6604,1397,-9779c3397682,43688,3398190,40640,3398698,37846v508,-2921,1016,-5588,1397,-8255c3400603,27051,3401111,24765,3401619,22479v508,-2159,1016,-4318,1397,-6096c3403524,14478,3404032,12827,3404540,11430v508,-1524,889,-2921,1397,-4064c3406445,6223,3406953,5334,3407461,4445v508,-889,889,-1651,1397,-2286c3409366,1524,3409874,1016,3410382,762v508,-381,889,-762,1397,-762c3412287,,3412795,127,3413303,508v508,381,889,889,1397,1778c3415208,3175,3415716,4318,3416224,5842v508,1524,889,3429,1397,5715c3418129,13716,3418637,16383,3419145,19558v508,3048,889,6477,1397,10414c3421050,33909,3421558,38354,3422066,43053v381,4699,889,9906,1397,15240c3423971,63754,3424479,69469,3424987,75184v381,5842,889,11811,1397,17653c3426892,98806,3427400,104775,3427908,110617v381,5842,889,11684,1397,17399c3429813,133731,3430321,139319,3430829,144907v381,5461,889,10922,1397,16256c3432734,166497,3433242,171704,3433750,176657v381,5080,889,9906,1397,14605c3435655,195961,3436163,200533,3436671,204724v381,4318,889,8382,1397,12192c3438576,220726,3439084,224282,3439465,227584v508,3429,1016,6604,1524,9652c3441497,240284,3442005,243078,3442386,245872v508,2794,1016,5334,1524,7874c3444418,256413,3444926,258826,3445307,261239v508,2286,1016,4699,1524,6858c3447339,270256,3447847,272415,3448228,274447v508,2032,1016,4064,1524,5842c3450260,282194,3450768,283845,3451149,285496v508,1651,1016,3175,1524,4699c3453181,291719,3453689,293116,3454070,294513v508,1397,1016,2667,1524,4064c3456102,299847,3456483,301117,3456991,302387v508,1143,1016,2413,1524,3556c3459023,307086,3459404,308229,3459912,309372v508,1143,1016,2159,1524,3175c3461944,313690,3462325,314706,3462833,315722v508,1016,1016,1905,1524,2921c3464865,319659,3465246,320675,3465754,321564v508,1016,1016,2032,1524,3048c3467786,325501,3468167,326517,3468675,327533v508,889,1016,1905,1524,2794c3470707,331216,3471088,332105,3471596,332994v508,762,1016,1651,1524,2413c3473501,336169,3474009,336804,3474517,337439v508,762,1016,1270,1524,1905c3476422,339979,3476930,340487,3477438,340995v508,508,1016,1016,1524,1651c3479343,343154,3479851,343662,3480359,344170v508,508,1016,1016,1524,1524c3482264,346202,3482772,346710,3483280,347091v508,508,1016,1016,1524,1524c3485185,349123,3485693,349504,3486201,349885v508,508,1016,889,1524,1397c3488106,351663,3488614,352171,3489122,352552v508,508,1016,889,1397,1397c3491027,354330,3491535,354838,3492043,355219v508,508,1016,1016,1397,1397c3493948,356997,3494456,357378,3494964,357886v508,381,1016,762,1397,1143c3496869,359283,3497377,359664,3497885,359918v508,381,1016,635,1397,889c3499790,361061,3500298,361315,3500806,361569v508,254,1016,508,1397,762c3502711,362585,3503219,362712,3503727,362966v508,127,1016,381,1397,381c3505632,363474,3506140,363601,3506648,363601v508,,889,,1397,-127c3508553,363347,3509061,363220,3509569,362966v508,-254,889,-508,1397,-889c3511474,361696,3511982,361188,3512490,360680v508,-381,889,-1016,1397,-1651c3514395,358521,3514903,357759,3515411,357124v508,-635,889,-1397,1397,-2159c3517316,354203,3517824,353441,3518332,352679v508,-762,889,-1524,1397,-2286c3520237,349631,3520745,348996,3521253,348361v508,-635,889,-1270,1397,-1651c3523158,346329,3523666,345948,3524174,345694v381,-127,889,-254,1397,-127c3526079,345567,3526587,345821,3527095,346202v381,254,889,762,1397,1270c3529000,348107,3529508,348742,3530016,349504v381,635,889,1524,1397,2413c3531921,352679,3532429,353568,3532937,354457v381,889,889,1778,1397,2667c3534842,357886,3535350,358775,3535858,359537v381,889,889,1651,1397,2286c3537763,362585,3538271,363220,3538779,363728v381,635,889,1143,1397,1651c3540684,365887,3541192,366268,3541573,366649v508,381,1016,635,1524,1016c3543605,367919,3544113,368173,3544494,368554v508,254,1016,508,1524,889c3546526,369697,3547034,370078,3547415,370332v508,381,1016,762,1524,1143c3549447,371983,3549955,372364,3550336,372745v508,381,1016,889,1524,1270c3552368,374396,3552876,374777,3553257,375158v508,254,1016,508,1524,762c3555289,376174,3555670,376301,3556178,376428v508,254,1016,254,1524,381c3558210,376809,3558591,376809,3559099,376809v508,,1016,,1524,c3561131,376809,3561512,376809,3562020,376809v508,,1016,-127,1524,-127c3564052,376682,3564433,376682,3564941,376682v508,,1016,,1524,c3566973,376682,3567354,376682,3567862,376682v508,,1016,,1524,c3569894,376682,3570275,376682,3570783,376682v508,,1016,,1524,c3572688,376682,3573196,376682,3573704,376682v508,,1016,,1524,c3575609,376682,3576117,376682,3576625,376682v508,,1016,-127,1524,-127c3578530,376555,3579038,376428,3579546,376301v508,,1016,-127,1524,-381c3581451,375793,3581959,375539,3582467,375158v508,-254,1016,-635,1524,-1143c3584372,373380,3584880,372745,3585388,371856v508,-889,1016,-1778,1524,-3048c3587293,367665,3587801,366141,3588309,364617v508,-1524,1016,-3302,1397,-5080c3590214,357759,3590722,355727,3591230,353695v508,-2032,1016,-4064,1397,-6350c3593135,345059,3593643,342773,3594151,340360v508,-2540,1016,-5080,1397,-7747c3596056,329946,3596564,327025,3597072,324104v508,-3048,1016,-6096,1397,-9398c3598977,311404,3599485,308102,3599993,304546v508,-3429,1016,-6985,1397,-10668c3601898,290195,3602406,286385,3602914,282702v508,-3810,1016,-7620,1397,-11557c3604819,267335,3605327,263398,3605835,259461v508,-3937,889,-7874,1397,-11811c3607740,243713,3608248,239649,3608756,235712v508,-3937,889,-8001,1397,-11811c3610661,219964,3611169,216154,3611677,212598v508,-3683,889,-7239,1397,-10287c3613582,199263,3614090,196342,3614598,193929v508,-2413,889,-4445,1397,-5842c3616503,186563,3617011,185547,3617519,185166v381,-381,1016,-381,1397,127c3619424,185928,3619932,187071,3620440,188722v508,1651,889,3810,1397,6223c3622345,197358,3622853,200406,3623361,203454v381,3175,889,6731,1397,10287c3625266,217424,3625774,221234,3626282,225171v381,3937,889,7874,1397,11811c3628187,241046,3628695,245110,3629203,249047v381,3937,889,8001,1397,11938c3631108,264922,3631616,268859,3632124,272796v381,3937,889,7747,1397,11557c3634029,288036,3634537,291719,3635045,295148v381,3556,889,6858,1397,9906c3636950,308102,3637458,311023,3637966,313690v381,2540,889,4953,1397,7112c3639871,322961,3640379,324866,3640760,326644v508,1778,1016,3429,1524,4953c3642792,332994,3643300,334391,3643681,335661v508,1270,1016,2413,1524,3429c3645713,340233,3646221,341249,3646602,342138v508,1016,1016,2032,1524,2921c3648634,345948,3649142,346837,3649523,347599v508,889,1016,1651,1524,2413c3651555,350774,3652063,351536,3652444,352171v508,762,1016,1397,1524,2032c3654476,354838,3654984,355473,3655365,355981v508,635,1016,1143,1524,1651c3657397,358140,3657778,358648,3658286,359029v508,381,1016,762,1524,1143c3660318,360426,3660699,360807,3661207,361061v508,254,1016,381,1524,635c3663239,361823,3663620,361950,3664128,362077v508,,1016,127,1524,127c3666160,362331,3666541,362458,3667049,362458v508,,1016,127,1524,127c3669081,362712,3669462,362712,3669970,362839v508,,1016,127,1524,127c3672002,363093,3672383,363093,3672891,363220v508,,1016,127,1524,127c3674796,363347,3675304,363474,3675812,363474v508,,1016,127,1524,127c3677717,363601,3678225,363601,3678733,363601v508,,1016,,1524,c3680638,363474,3681146,363474,3681654,363347v508,,1016,-127,1524,-381c3683559,362839,3684067,362712,3684575,362458v508,-254,1016,-635,1524,-889c3686480,361315,3686988,360934,3687496,360553v508,-254,1016,-635,1524,-1016c3689401,359283,3689909,358902,3690417,358521v508,-254,1016,-635,1397,-889c3692322,357251,3692830,356997,3693338,356616v508,-381,1016,-635,1397,-1016c3695243,355219,3695751,354965,3696259,354584v508,-381,1016,-762,1397,-1016c3698164,353187,3698672,352933,3699180,352679v508,-381,1016,-635,1397,-889c3701085,351536,3701593,351282,3702101,351028v508,-254,1016,-508,1397,-762c3704006,350012,3704514,349758,3705022,349504v508,-381,1016,-762,1397,-1143c3706927,347980,3707435,347599,3707943,347091v508,-508,889,-1016,1397,-1651c3709848,344932,3710356,344297,3710864,343789v508,-508,889,-1143,1397,-1651c3712769,341757,3713277,341249,3713785,340868v508,-508,889,-762,1397,-1143c3715690,339471,3716198,339217,3716706,338963v508,-254,889,-381,1397,-635c3718611,338201,3719119,338074,3719627,337947v508,-127,889,-254,1397,-254c3721532,337566,3722040,337439,3722548,337439v508,-127,889,-127,1397,-127c3724453,337312,3724961,337312,3725469,337439v381,,889,127,1397,127c3727374,337566,3727882,337693,3728390,337820v381,,889,127,1397,127c3730295,337947,3730803,337947,3731311,337947v381,,889,,1397,-127c3733216,337820,3733724,337693,3734232,337693v381,-127,889,-254,1397,-381c3736137,337185,3736645,337058,3737153,336804v381,-127,889,-254,1397,-381c3739058,336169,3739566,336042,3740074,335915v381,-254,889,-381,1397,-508c3741979,335280,3742487,335153,3742868,334899v508,-127,1016,-254,1524,-381c3744900,334264,3745408,334137,3745789,334010v508,-254,1016,-381,1524,-635c3747821,333248,3748329,332994,3748710,332867v508,-254,1016,-381,1524,-508c3750742,332105,3751250,331978,3751631,331851v508,-254,1016,-381,1524,-508c3753663,331089,3754171,330962,3754552,330835v508,-127,1016,-254,1524,-508c3756584,330200,3756965,330073,3757473,329819v508,-127,1016,-254,1524,-508c3759505,329057,3759886,328930,3760394,328549v508,-254,1016,-508,1524,-762c3762426,327406,3762807,327025,3763315,326644v508,-381,1016,-762,1524,-1270c3765347,324993,3765728,324485,3766236,323977v508,-508,1016,-1016,1524,-1524c3768268,321818,3768649,321310,3769157,320802v508,-635,1016,-1143,1524,-1778c3771189,318389,3771570,317754,3772078,317246v508,-635,1016,-1270,1524,-2032c3774110,314579,3774491,313944,3774999,313182v508,-762,1016,-1524,1524,-2286c3776904,310134,3777412,309372,3777920,308483v508,-762,1016,-1651,1524,-2540c3779825,305054,3780333,304165,3780841,303149v508,-889,1016,-1778,1524,-2794c3782746,299466,3783254,298450,3783762,297561v508,-1016,1016,-2032,1524,-3048c3785667,293497,3786175,292481,3786683,291592v508,-1016,1016,-2032,1524,-3048c3788588,287528,3789096,286512,3789604,285496v508,-889,1016,-1905,1397,-2794c3791509,281813,3792017,280924,3792525,280162v508,-762,1016,-1524,1397,-2159c3794430,277495,3794938,276860,3795446,276606v508,-381,1016,-635,1397,-635c3797351,275844,3797859,275971,3798367,276225v508,254,1016,762,1397,1397c3800272,278130,3800780,278892,3801288,279781v508,889,1016,1905,1397,3048c3803193,283972,3803701,285242,3804209,286639v508,1270,1016,2667,1397,4191c3806114,292227,3806622,293751,3807130,295275v508,1397,889,2921,1397,4445c3809035,301117,3809543,302641,3810051,304038v508,1397,889,2794,1397,4064c3811956,309499,3812464,310642,3812972,311785v508,1143,889,2286,1397,3302c3814877,316103,3815385,316992,3815893,317754v508,889,889,1651,1397,2413c3817798,320802,3818306,321437,3818814,322072v508,508,889,1016,1397,1397c3820719,323850,3821227,324231,3821735,324485v508,254,889,381,1397,508c3823640,325120,3824148,325120,3824656,324993v381,,889,-254,1397,-508c3826561,324231,3827069,323977,3827577,323596v381,-381,889,-889,1397,-1397c3829482,321818,3829990,321183,3830498,320675v381,-508,889,-1143,1397,-1651c3832403,318516,3832911,318008,3833419,317500v381,-381,889,-889,1397,-1143c3835324,316103,3835832,315849,3836340,315722v381,-127,889,-127,1397,-127c3838245,315722,3838753,315849,3839261,316103v381,254,889,635,1397,1143c3841166,317754,3841674,318262,3842055,318897v508,635,1016,1397,1524,2032c3844087,321691,3844595,322453,3844976,323215v508,635,1016,1524,1524,2159c3847008,326136,3847516,326898,3847897,327533v508,635,1016,1397,1524,1905c3849929,330073,3850437,330581,3850818,331216v508,508,1016,889,1524,1397c3852850,333121,3853358,333502,3853739,333883v508,381,1016,762,1524,1143c3855771,335280,3856279,335661,3856660,335915v508,254,1016,508,1524,762c3858692,337058,3859073,337185,3859581,337439v508,254,1016,381,1524,635c3861613,338201,3861994,338455,3862502,338582v508,127,1016,254,1524,381c3864534,339090,3864915,339090,3865423,339217v508,127,1016,127,1524,127c3867455,339344,3867836,339344,3868344,339344v508,-127,1016,-127,1524,-254c3870376,338963,3870757,338709,3871265,338455v508,-254,1016,-508,1524,-889c3873297,337312,3873678,336931,3874186,336423v508,-381,1016,-889,1524,-1524c3876091,334391,3876599,333756,3877107,333121v508,-508,1016,-1270,1524,-1905c3879012,330581,3879520,329819,3880028,329184v508,-635,1016,-1270,1524,-1905c3881933,326644,3882441,326136,3882949,325628v508,-508,1016,-889,1524,-1143c3884854,324231,3885362,324104,3885870,324104v508,,1016,127,1524,381c3887775,324739,3888283,325120,3888791,325628v508,508,1016,1143,1524,1778c3890696,328168,3891204,328930,3891712,329819v508,762,1016,1651,1397,2540c3893617,333375,3894125,334264,3894633,335153v508,889,1016,1905,1397,2794c3896538,338836,3897046,339725,3897554,340487v508,889,1016,1651,1397,2413c3899459,343662,3899967,344424,3900475,345059v508,762,1016,1397,1397,2032c3902380,347853,3902888,348488,3903396,348996v508,635,1016,1143,1397,1778c3905301,351282,3905809,351790,3906317,352298v508,508,1016,1016,1397,1524c3908222,354203,3908730,354711,3909238,355092v508,508,889,889,1397,1270c3911143,356743,3911651,357124,3912159,357378v508,381,889,762,1397,1016c3914064,358775,3914572,359029,3915080,359283v508,254,889,635,1397,762c3916985,360299,3917493,360553,3918001,360807v508,127,889,381,1397,508c3919906,361442,3920414,361696,3920922,361823v508,127,889,254,1397,381c3922827,362331,3923335,362331,3923843,362458v508,127,889,127,1397,254c3925748,362712,3926256,362839,3926764,362839v381,,889,127,1397,127c3928669,362966,3929177,362839,3929685,362839v381,,889,,1397,-127c3931590,362585,3932098,362458,3932606,362331v381,-127,889,-254,1397,-381c3934511,361823,3935019,361569,3935527,361315v381,-254,889,-508,1397,-762c3937432,360299,3937940,359918,3938448,359537v381,-381,889,-762,1397,-1270c3940353,357886,3940861,357378,3941369,356743v381,-508,889,-1143,1397,-1778c3943274,354330,3943782,353568,3944163,352806v508,-762,1016,-1524,1524,-2413c3946195,349504,3946703,348615,3947084,347599v508,-1016,1016,-2032,1524,-3048c3949116,343408,3949624,342265,3950005,341122v508,-1143,1016,-2413,1524,-3683c3952037,336169,3952545,334899,3952926,333502v508,-1397,1016,-2794,1524,-4191c3954958,327914,3955466,326390,3955847,324993v508,-1524,1016,-3048,1524,-4445c3957879,319024,3958387,317500,3958768,316103v508,-1524,1016,-2921,1524,-4318c3960800,310388,3961181,308991,3961689,307721v508,-1397,1016,-2667,1524,-3810c3963721,302641,3964102,301498,3964610,300482v508,-1016,1016,-1905,1524,-2667c3966642,296926,3967023,296291,3967531,295656v508,-508,1016,-1016,1524,-1270c3969563,294132,3969944,293878,3970452,293878v508,,1016,254,1524,508c3972484,294767,3972865,295148,3973373,295783v508,635,1016,1397,1524,2286c3975405,298958,3975786,299974,3976294,300990v508,1143,1016,2413,1524,3683c3978199,305943,3978707,307340,3979215,308864v508,1397,1016,2921,1524,4445c3981120,314706,3981628,316357,3982136,317754v508,1524,1016,3048,1524,4572c3984041,323723,3984549,325120,3985057,326517v508,1397,1016,2667,1524,3937c3986962,331597,3987470,332740,3987978,333883v508,1016,1016,2032,1524,2921c3989883,337820,3990391,338582,3990899,339344v508,762,1016,1524,1524,2159c3992804,342138,3993312,342646,3993820,343154v508,508,1016,1016,1397,1397c3995725,344932,3996233,345313,3996741,345694v508,254,1016,635,1397,889c3998646,346837,3999154,346964,3999662,347218v508,254,1016,381,1397,508c4001567,347980,4002075,348107,4002583,348234v508,127,1016,254,1397,381c4004488,348742,4004996,348742,4005504,348869v508,127,1016,127,1397,254c4007409,349123,4007917,349250,4008425,349250v508,127,889,127,1397,127c4010330,349504,4010838,349504,4011346,349504v508,,889,,1397,127c4013251,349631,4013759,349631,4014267,349758v508,,889,,1397,127c4016172,349885,4016680,350012,4017188,350139v508,127,889,254,1397,381c4019093,350647,4019601,350774,4020109,351028v508,127,889,381,1397,635c4022014,351917,4022522,352171,4023030,352425v508,254,889,508,1397,889c4024935,353695,4025443,353949,4025951,354330v381,381,889,762,1397,1143c4027856,355981,4028364,356362,4028872,356870v381,381,889,889,1397,1270c4030777,358648,4031285,359029,4031793,359537v381,381,889,762,1397,1270c4033698,361188,4034206,361569,4034714,361950v381,381,889,762,1397,1143c4036619,363347,4037127,363728,4037635,363855v381,254,889,508,1397,635c4039540,364744,4040048,364871,4040556,364871v381,127,889,127,1397,127c4042461,364871,4042969,364744,4043350,364617v508,-127,1016,-254,1524,-508c4045382,363855,4045890,363601,4046271,363220v508,-254,1016,-635,1524,-1016c4048303,361823,4048811,361442,4049192,360934v508,-381,1016,-762,1524,-1270c4051224,359283,4051732,358775,4052113,358394v508,-508,1016,-1016,1524,-1524c4054145,356489,4054653,355981,4055034,355473v508,-508,1016,-1143,1524,-1778c4057066,353187,4057574,352552,4057955,351790v508,-635,1016,-1397,1524,-2159c4059987,348869,4060368,348107,4060876,347218v508,-762,1016,-1651,1524,-2540c4062908,343789,4063289,342900,4063797,341884v508,-889,1016,-1778,1524,-2794c4065829,338201,4066210,337185,4066718,336296v508,-1016,1016,-1905,1524,-2921c4068750,332359,4069131,331343,4069639,330327v508,-1143,1016,-2159,1524,-3302c4071671,325882,4072052,324612,4072560,323342v508,-1397,1016,-2667,1524,-4191c4074592,317627,4074973,316103,4075481,314452v508,-1651,1016,-3429,1524,-5207c4077386,307340,4077894,305435,4078402,303403v508,-2032,1016,-4191,1524,-6350c4080307,294894,4080815,292608,4081323,290322v508,-2413,1016,-4826,1524,-7239c4083228,280670,4083736,278130,4084244,275590v508,-2540,1016,-5207,1524,-7747c4086149,265176,4086657,262509,4087165,259842v508,-2667,1016,-5461,1524,-8255c4089070,248920,4089578,246126,4090086,243332v508,-2794,1016,-5461,1524,-8255c4091991,232410,4092499,229616,4093007,227076v508,-2540,1016,-5080,1397,-7366c4094912,217424,4095420,215138,4095928,213360v508,-1905,1016,-3683,1397,-4953c4097833,207010,4098341,205994,4098849,205359v508,-762,1016,-1016,1397,-889c4100754,204597,4101262,204978,4101770,205867v508,889,1016,2159,1397,3810c4103675,211201,4104183,213233,4104691,215392v508,2159,1016,4826,1397,7493c4106596,225552,4107104,228600,4107612,231648v508,3175,1016,6350,1397,9652c4109517,244602,4110025,248158,4110533,251460v508,3429,889,6858,1397,10160c4112438,264922,4112946,268351,4113454,271526v508,3302,889,6477,1397,9525c4115359,284099,4115867,287020,4116375,289814v508,2921,889,5588,1397,8255c4118280,300609,4118788,303022,4119296,305435v508,2413,889,4572,1397,6731c4121201,314325,4121709,316357,4122217,318262v508,1905,889,3683,1397,5461c4124122,325501,4124630,327152,4125138,328676v508,1524,889,3048,1397,4445c4127043,334518,4127551,335915,4128059,337185v381,1270,889,2413,1397,3556c4129964,341884,4130472,343027,4130980,344043v381,1143,889,2032,1397,3048c4132885,347980,4133393,348996,4133901,349758v381,889,889,1778,1397,2540c4135806,353187,4136314,353949,4136822,354584v381,762,889,1524,1397,2159c4138727,357505,4139235,358013,4139743,358648v381,635,889,1270,1397,1778c4141648,361061,4142156,361569,4142664,362077v381,508,889,1016,1397,1524c4144569,364109,4145077,364490,4145458,364998v508,381,1016,889,1524,1270c4147490,366649,4147998,367030,4148379,367411v508,381,1016,762,1524,1016c4150411,368808,4150919,369189,4151300,369443v508,381,1016,635,1524,889c4153332,370713,4153840,370967,4154221,371221v508,254,1016,508,1524,762c4156253,372237,4156761,372491,4157142,372745v508,254,1016,508,1524,762c4159174,373634,4159682,373888,4160063,374142v508,127,1016,381,1524,508c4162095,374904,4162476,375031,4162984,375285v508,127,1016,254,1524,381c4165016,375793,4165397,376047,4165905,376174v508,127,1016,127,1524,254c4167937,376555,4168318,376682,4168826,376809v508,127,1016,254,1524,254c4170858,377190,4171239,377317,4171747,377444v508,,1016,,1524,127c4173779,377571,4174160,377698,4174668,377698v508,,1016,,1524,127c4176700,377825,4177081,377825,4177589,377825v508,,1016,,1524,c4179494,377825,4180002,377825,4180510,377825v508,,1016,-127,1524,-127c4182415,377698,4182923,377698,4183431,377698v508,-127,1016,-127,1524,-127c4185336,377571,4185844,377444,4186352,377444v508,-127,1016,-127,1524,-127c4188257,377190,4188765,377190,4189273,377063v508,,1016,-127,1524,-127c4191178,376809,4191686,376682,4192194,376682v508,-127,1016,-254,1524,-381c4194099,376301,4194607,376174,4195115,376047v508,,1016,-127,1397,-254c4197020,375666,4197528,375539,4198036,375412v508,-127,1016,-254,1397,-381c4199941,374904,4200449,374777,4200957,374650v508,-127,1016,-381,1397,-508c4202862,374015,4203370,373761,4203878,373634v508,-127,1016,-254,1397,-508c4205783,372999,4206291,372745,4206799,372618v508,-254,1016,-508,1397,-635c4208704,371729,4209212,371475,4209720,371221v508,-254,889,-508,1397,-762c4211625,370205,4212133,370078,4212641,369824v508,-254,889,-635,1397,-889c4214546,368681,4215054,368427,4215562,368173v508,-254,889,-508,1397,-762c4217467,367157,4217975,366903,4218483,366522v508,-254,889,-508,1397,-762c4220388,365506,4220896,365252,4221404,364998v508,-254,889,-508,1397,-762c4223309,363982,4223817,363728,4224325,363474v508,-254,889,-508,1397,-762c4226230,362458,4226738,362204,4227246,362077v381,-254,889,-508,1397,-635c4229151,361188,4229659,361061,4230167,360807v381,-127,889,-381,1397,-508c4232072,360172,4232580,359918,4233088,359791v381,-127,889,-254,1397,-381c4234993,359283,4235501,359156,4236009,359029v381,-254,889,-381,1397,-508c4237914,358394,4238422,358267,4238930,358140v381,-127,889,-254,1397,-508c4240835,357505,4241343,357251,4241851,357124v381,-254,889,-508,1397,-762c4243756,356108,4244264,355854,4244645,355473v508,-381,1016,-635,1524,-1143c4246677,353949,4247185,353568,4247566,353060v508,-635,1016,-1143,1524,-1778c4249598,350647,4250106,350012,4250487,349250v508,-635,1016,-1397,1524,-2286c4252519,346075,4253027,345186,4253408,344297v508,-1016,1016,-2032,1524,-3175c4255440,340106,4255948,338963,4256329,337693v508,-1143,1016,-2413,1524,-3683c4258361,332740,4258869,331470,4259250,330200v508,-1270,1016,-2667,1524,-4064c4261282,324866,4261663,323596,4262171,322199v508,-1270,1016,-2540,1524,-3810c4264203,317246,4264584,315976,4265092,314833v508,-1143,1016,-2159,1524,-3175c4267124,310642,4267505,309626,4268013,308864v508,-889,1016,-1651,1524,-2413c4270045,305816,4270426,305308,4270934,304800v508,-508,1016,-889,1524,-1143c4272966,303276,4273347,303149,4273855,303022v508,-127,1016,-127,1524,c4275887,303022,4276268,303149,4276776,303403v508,127,1016,508,1524,762c4278681,304546,4279189,304927,4279697,305308v508,381,1016,889,1524,1397c4281602,307213,4282110,307721,4282618,308229v508,508,1016,1016,1524,1524c4284523,310261,4285031,310769,4285539,311277v508,508,1016,1016,1524,1524c4287444,313309,4287952,313690,4288460,314198v508,381,1016,762,1524,1016c4290365,315595,4290873,315849,4291381,316103v508,254,1016,508,1524,635c4293286,316865,4293794,316992,4294302,316992v508,127,1016,127,1397,c4296207,316992,4296715,316865,4297223,316738v508,-127,1016,-254,1397,-508c4299128,315976,4299636,315722,4300144,315341v508,-254,1016,-635,1397,-1143c4302049,313817,4302557,313309,4303065,312801v508,-508,1016,-1016,1397,-1651c4304970,310642,4305478,309880,4305986,309245v508,-635,1016,-1397,1397,-2159c4307891,306324,4308399,305562,4308907,304800v508,-889,1016,-1651,1397,-2667c4310812,301244,4311320,300355,4311828,299339v508,-1016,889,-2032,1397,-3175c4313733,295148,4314241,294005,4314749,292735v508,-1143,889,-2413,1397,-3683c4316654,287655,4317162,286385,4317670,284861v508,-1397,889,-2921,1397,-4445c4319575,278765,4320083,277114,4320591,275336v508,-1651,889,-3556,1397,-5461c4322496,267970,4323004,265811,4323512,263652v508,-2159,889,-4445,1397,-6858c4325417,254381,4325925,251841,4326433,249174v508,-2667,889,-5461,1397,-8509c4328338,237744,4328846,234569,4329354,231394v381,-3302,889,-6604,1397,-10160c4331259,217678,4331767,213995,4332275,210185v381,-3937,889,-7874,1397,-11938c4334180,194056,4334688,189865,4335196,185420v381,-4318,889,-8763,1397,-13335c4337101,167513,4337609,162814,4338117,158115v381,-4572,889,-9525,1397,-14224c4340022,139192,4340530,134493,4341038,129794v381,-4699,889,-9398,1397,-13843c4342943,111506,4343451,107188,4343959,103124v381,-4064,889,-8001,1397,-11557c4345864,88011,4346372,84709,4346753,81915v508,-2921,1016,-5334,1524,-7366c4348785,72644,4349293,71120,4349674,70104v508,-889,1016,-1397,1524,-1270c4351706,69088,4352214,69850,4352595,71120v508,1270,1016,3048,1524,5334c4354627,78867,4355135,81788,4355516,84963v508,3302,1016,6985,1524,10922c4357548,99822,4358056,104140,4358437,108585v508,4445,1016,9271,1524,13970c4360469,127254,4360850,132207,4361358,137033v508,4826,1016,9652,1524,14478c4363390,156210,4363771,160909,4364279,165481v508,4445,1016,8890,1524,13081c4366311,182753,4366692,186690,4367200,190500v508,3810,1016,7493,1524,10795c4369232,204597,4369613,207772,4370121,210693v508,2921,1016,5588,1524,8001c4372153,221107,4372534,223266,4373042,225298v508,2032,1016,3810,1524,5334c4375074,232156,4375455,233553,4375963,234696v508,1270,1016,2286,1524,3048c4377995,238506,4378376,239141,4378884,239649v508,508,1016,762,1524,889c4380789,240665,4381297,240665,4381805,240538v508,-127,1016,-508,1524,-889c4383710,239141,4384218,238633,4384726,237998v508,-762,1016,-1524,1524,-2286c4386631,234823,4387139,233807,4387647,232918v508,-889,1016,-1905,1524,-2794c4389552,229235,4390060,228219,4390568,227457v508,-762,1016,-1524,1524,-2159c4392473,224663,4392981,224155,4393489,223901v508,-254,1016,-381,1524,-127c4395394,223901,4395902,224282,4396410,224917v508,508,1016,1397,1397,2540c4398315,228600,4398823,229997,4399331,231648v508,1524,1016,3429,1397,5461c4401236,239141,4401744,241427,4402252,243713v508,2413,1016,4826,1397,7366c4404157,253619,4404665,256159,4405173,258699v508,2540,1016,5207,1397,7493c4407078,268605,4407586,271018,4408094,273050v508,2159,1016,4064,1397,5715c4409999,280416,4410507,281813,4411015,282956v508,1016,1016,1778,1397,2032c4412920,285369,4413428,285369,4413936,284861v508,-381,889,-1270,1397,-2540c4415841,280924,4416349,279273,4416857,277114v508,-2032,889,-4572,1397,-7239c4418762,267081,4419270,263906,4419778,260731v508,-3175,889,-6731,1397,-9906c4421683,247523,4422191,244094,4422699,241046v508,-3048,889,-5969,1397,-8255c4424604,230378,4425112,228346,4425620,226949v508,-1397,889,-2286,1397,-2540c4427525,224028,4428033,224536,4428541,225171v508,889,889,2286,1397,3937c4430446,230759,4430954,232918,4431462,235204v381,2286,889,4826,1397,7366c4433367,245110,4433875,247777,4434383,250190v381,2413,889,4953,1397,7112c4436288,259588,4436796,261620,4437304,263525v381,1778,889,3556,1397,4953c4439209,270002,4439717,271272,4440225,272415v381,1143,889,2032,1397,2921c4442130,276098,4442638,276733,4443146,277368v381,508,889,1016,1397,1397c4445051,279146,4445559,279527,4446067,279781v381,127,889,381,1397,508c4447972,280416,4448480,280416,4448861,280416v508,127,1016,,1524,c4450893,280289,4451401,280289,4451782,280162v508,-127,1016,-381,1524,-508c4453814,279527,4454322,279400,4454703,279273v508,-127,1016,-254,1524,-381c4456735,278892,4457243,278765,4457624,278892v508,,1016,127,1524,254c4459656,279400,4460164,279527,4460545,279908v508,381,1016,762,1524,1270c4462577,281686,4462958,282194,4463466,282956v508,635,1016,1397,1524,2159c4465498,286004,4465879,286893,4466387,287909v508,1016,1016,2159,1524,3429c4468419,292481,4468800,293751,4469308,295148v508,1397,1016,2921,1524,4445c4471340,301117,4471721,302768,4472229,304546v508,1651,1016,3429,1524,5207c4474261,311531,4474642,313436,4475150,315341v508,1778,1016,3810,1524,5588c4477182,322834,4477563,324739,4478071,326644v508,1905,1016,3683,1524,5461c4479976,333883,4480484,335661,4480992,337312v508,1651,1016,3302,1524,4826c4482897,343789,4483405,345186,4483913,346583v508,1397,1016,2794,1524,4064c4485818,351917,4486326,353060,4486834,354203v508,1143,1016,2159,1524,3175c4488739,358394,4489247,359283,4489755,360172v508,889,1016,1651,1524,2413c4491660,363347,4492168,364109,4492676,364744v508,635,1016,1270,1524,1905c4494581,367284,4495089,367792,4495597,368300v508,635,1016,1143,1397,1651c4497502,370459,4498010,370840,4498518,371348v508,381,1016,889,1397,1270c4500423,372999,4500931,373380,4501439,373761v508,381,1016,635,1397,1016c4503344,375031,4503852,375412,4504360,375666v508,381,1016,635,1397,889c4506265,376809,4506773,377063,4507281,377317v508,254,1016,508,1397,635c4509186,378206,4509694,378460,4510202,378587v508,254,1016,381,1397,635c4512107,379349,4512615,379476,4513123,379603v508,254,889,381,1397,508c4515028,380238,4515536,380365,4516044,380492v508,127,889,254,1397,254c4517949,380873,4518457,381000,4518965,381127v508,,889,127,1397,254c4520870,381381,4521378,381508,4521886,381635v508,,889,127,1397,127c4523791,381889,4524299,381889,4524807,381889v508,127,889,127,1397,254c4526712,382143,4527220,382143,4527728,382270v508,,889,,1397,c4529633,382397,4530141,382397,4530649,382397v381,127,889,127,1397,127c4532554,382651,4533062,382651,4533570,382778v381,,889,,1397,127c4535475,382905,4535983,382905,4536491,382905v381,127,889,127,1397,127c4538396,383032,4538904,383159,4539412,383159v381,,889,,1397,c4541317,383159,4541825,383159,4542333,383159v381,,889,,1397,c4544238,383159,4544746,383032,4545254,383032v381,,889,,1397,-127c4547159,382905,4547667,382905,4548048,382905v508,,1016,,1524,c4550080,382905,4550588,383032,4550969,383032v508,127,1016,127,1524,254c4553001,383413,4553509,383540,4553890,383794v508,127,1016,381,1524,635c4555922,384683,4556430,384937,4556811,385318v508,254,1016,635,1524,889c4558843,386588,4559351,386969,4559732,387223v508,381,1016,762,1524,1016c4561764,388620,4562272,388874,4562653,389255v508,254,1016,508,1524,762c4564685,390271,4565066,390525,4565574,390779v508,254,1016,381,1524,635c4567606,391541,4567987,391668,4568495,391795v508,127,1016,381,1524,381c4570527,392303,4570908,392430,4571416,392557v508,,1016,127,1524,127c4573448,392811,4573829,392811,4574337,392811v508,,1016,,1524,127c4576369,392938,4576750,392938,4577258,392938v508,,1016,,1524,127c4579290,393065,4579671,393065,4580179,393065v508,,1016,,1524,c4582084,393065,4582592,393065,4583100,393065v508,,1016,,1524,c4585005,392938,4585513,392938,4586021,392938v508,,1016,-127,1524,-127c4587926,392811,4588434,392684,4588942,392684v508,-127,1016,-127,1524,-254c4590847,392303,4591355,392176,4591863,392049v508,,1016,-254,1524,-381c4593768,391541,4594276,391287,4594784,391160v508,-254,1016,-508,1524,-635c4596689,390271,4597197,390017,4597705,389763v508,-381,1016,-635,1397,-889c4599610,388493,4600118,388112,4600626,387731v508,-254,1016,-762,1397,-1143c4602531,386207,4603039,385826,4603547,385318v508,-508,1016,-889,1397,-1397c4605452,383286,4605960,382778,4606468,382143v508,-508,1016,-1143,1397,-1778c4608373,379730,4608881,378968,4609389,378206v508,-635,1016,-1524,1397,-2286c4611294,375031,4611802,374269,4612310,373253v508,-889,1016,-1778,1397,-2794c4614215,369443,4614723,368427,4615231,367284v508,-1143,889,-2286,1397,-3429c4617136,362585,4617644,361442,4618152,360045v508,-1270,889,-2667,1397,-4064c4620057,354584,4620565,353060,4621073,351536v508,-1524,889,-3048,1397,-4699c4622978,345186,4623486,343408,4623994,341630v508,-1651,889,-3429,1397,-5334c4625899,334391,4626407,332486,4626915,330454v508,-2032,889,-4064,1397,-6096c4628820,322199,4629328,320040,4629836,317881v508,-2159,889,-4445,1397,-6731c4631741,308864,4632249,306451,4632757,304165v381,-2413,889,-4826,1397,-7239c4634662,294513,4635170,291973,4635678,289560v381,-2540,889,-4953,1397,-7493c4637583,279654,4638091,277114,4638599,274574v381,-2413,889,-4953,1397,-7493c4640504,264668,4641012,262128,4641520,259588v381,-2540,889,-4953,1397,-7493c4643425,249682,4643933,247142,4644441,244729v381,-2413,889,-4953,1397,-7366c4646346,235077,4646854,232664,4647362,230378v381,-2286,889,-4572,1397,-6731c4649267,221488,4649775,219456,4650156,217424v508,-2032,1016,-3937,1524,-5715c4652188,209931,4652696,208280,4653077,206756v508,-1524,1016,-2921,1524,-4064c4655109,201422,4655617,200533,4655998,199771v508,-762,1016,-1397,1524,-1651c4658030,197866,4658538,197866,4658919,198120v508,254,1016,762,1524,1651c4660951,200660,4661459,201803,4661840,203200v508,1524,1016,3302,1524,5334c4663872,210439,4664253,212852,4664761,215392v508,2540,1016,5334,1524,8255c4666793,226695,4667174,229870,4667682,233045v508,3302,1016,6731,1524,10160c4669714,246634,4670095,250063,4670603,253492v508,3429,1016,6858,1524,10160c4672635,266827,4673016,270002,4673524,272923v508,2794,1016,5588,1524,8001c4675556,283337,4675937,285496,4676445,287401v508,1778,1016,3302,1524,4445c4678477,292989,4678858,293751,4679366,294132v508,381,1016,381,1524,c4681271,293751,4681779,292862,4682287,291719v508,-1143,1016,-2667,1524,-4572c4684192,285242,4684700,282956,4685208,280289v508,-2540,1016,-5461,1524,-8509c4687113,268732,4687621,265303,4688129,261747v508,-3429,1016,-7239,1524,-10922c4690034,247142,4690542,243332,4691050,239522v508,-3683,1016,-7493,1524,-11049c4692955,224917,4693463,221488,4693971,218313v508,-3302,1016,-6223,1524,-9017c4695876,206629,4696384,204089,4696892,201930v508,-2159,1016,-4064,1397,-5715c4698797,194564,4699305,193167,4699813,192024v508,-1270,1016,-2159,1397,-3048c4701718,187960,4702226,187325,4702734,186563v508,-762,1016,-1524,1397,-2286c4704639,183515,4705147,182880,4705655,181991v508,-762,1016,-1778,1397,-2667c4707560,178435,4708068,177419,4708576,176530v508,-1016,1016,-2032,1397,-2794c4710481,172847,4710989,172085,4711497,171704v508,-508,1016,-762,1397,-635c4713402,171069,4713910,171577,4714418,172212v508,762,889,1905,1397,3302c4716323,176911,4716831,178689,4717339,180467v508,1778,889,3937,1397,5969c4719244,188341,4719752,190500,4720260,192278v508,1778,889,3556,1397,4953c4722165,198628,4722673,199771,4723181,200406v508,762,889,1016,1397,1143c4725086,201549,4725594,201168,4726102,200660v508,-508,889,-1397,1397,-2286c4728007,197612,4728515,196596,4729023,195961v508,-635,889,-1270,1397,-1397c4730928,194437,4731436,194691,4731944,195326v381,762,889,2032,1397,3937c4733849,201168,4734357,203581,4734865,206502v381,2921,889,6350,1397,10160c4736770,220345,4737278,224663,4737786,228854v381,4318,889,9017,1397,13462c4739691,246761,4740199,251333,4740707,255778v381,4318,889,8763,1397,12827c4742612,272669,4743120,276606,4743628,280289v381,3556,889,6985,1397,10160c4745533,293497,4746041,296418,4746549,299085v381,2667,889,5080,1397,7239c4748454,308610,4748962,310642,4749343,312420v508,1905,1016,3429,1524,4953c4751375,318897,4751883,320294,4752264,321564v508,1270,1016,2413,1524,3429c4754296,326009,4754804,326898,4755185,327660v508,889,1016,1651,1524,2286c4757217,330581,4757725,331216,4758106,331724v508,508,1016,889,1524,1270c4760138,333375,4760646,333629,4761027,333883v508,254,1016,508,1524,635c4763059,334645,4763567,334772,4763948,334899v508,127,1016,127,1524,127c4765980,335026,4766361,335026,4766869,335026v508,,1016,,1524,-127c4768901,334899,4769282,334772,4769790,334772v508,,1016,-127,1524,-127c4771822,334645,4772203,334518,4772711,334518v508,,1016,,1524,127c4774743,334645,4775124,334772,4775632,334772v508,127,1016,254,1524,381c4777664,335407,4778045,335534,4778553,335788v508,254,1016,508,1524,762c4780585,336931,4780966,337185,4781474,337566v508,254,1016,635,1524,1143c4783379,339090,4783887,339471,4784395,339979v508,381,1016,762,1524,1270c4786300,341757,4786808,342138,4787316,342646v508,508,1016,1016,1524,1524c4789221,344551,4789729,345059,4790237,345567v508,508,1016,889,1524,1397c4792142,347345,4792650,347726,4793158,348107v508,508,1016,889,1524,1143c4795063,349631,4795571,350012,4796079,350266v508,381,1016,635,1524,889c4797984,351409,4798492,351536,4799000,351790v508,254,1016,381,1397,508c4800905,352552,4801413,352679,4801921,352806v508,127,1016,254,1397,381c4803826,353314,4804334,353314,4804842,353568v508,127,1016,254,1397,381c4806747,354076,4807255,354330,4807763,354457v508,254,1016,508,1397,762c4809668,355473,4810176,355727,4810684,356108v508,381,1016,762,1397,1270c4812589,357759,4813097,358267,4813605,358775v508,508,889,1016,1397,1524c4815510,360934,4816018,361442,4816526,362077v508,635,889,1270,1397,1905c4818431,364617,4818939,365252,4819447,365887v508,635,889,1270,1397,1905c4821352,368427,4821860,369062,4822368,369697v508,635,889,1270,1397,1778c4824273,372110,4824781,372618,4825289,373253v508,508,889,1016,1397,1524c4827194,375285,4827702,375793,4828210,376301v508,381,889,889,1397,1270c4830115,377952,4830623,378333,4831131,378714v508,381,889,762,1397,1016c4833036,380111,4833544,380365,4834052,380619v381,254,889,635,1397,889c4835957,381762,4836465,382016,4836973,382143v381,254,889,508,1397,635c4838878,383032,4839386,383159,4839894,383413v381,127,889,254,1397,508c4841799,384048,4842307,384175,4842815,384302v381,127,889,254,1397,381c4844720,384810,4845228,384937,4845736,385064v381,127,889,254,1397,381c4847641,385445,4848149,385572,4848657,385699v381,127,889,254,1397,254c4850562,386080,4851070,386080,4851451,386207v508,127,1016,127,1524,254c4853483,386461,4853991,386588,4854372,386588v508,127,1016,127,1524,127c4856404,386842,4856912,386842,4857293,386842v508,127,1016,127,1524,127c4859325,386969,4859833,386969,4860214,386969v508,,1016,127,1524,127c4862246,387096,4862754,387096,4863135,387223v508,,1016,127,1524,127c4865167,387477,4865675,387477,4866056,387604v508,127,1016,127,1524,254c4868088,387985,4868469,388112,4868977,388112v508,127,1016,127,1524,254c4871009,388493,4871390,388620,4871898,388620v508,,1016,127,1524,127c4873930,388747,4874311,388747,4874819,388874v508,,1016,-127,1524,-127c4876851,388747,4877232,388747,4877740,388747v508,,1016,-127,1524,-127c4879772,388620,4880153,388620,4880661,388493v508,,1016,,1524,-127c4882693,388366,4883074,388366,4883582,388366v508,,1016,-127,1524,-127c4885487,388239,4885995,388239,4886503,388112v508,,1016,,1524,-127c4888408,387985,4888916,387985,4889424,387858v508,,1016,,1524,-127c4891329,387731,4891837,387731,4892345,387604v508,,1016,-127,1524,-127c4894250,387477,4894758,387350,4895266,387350v508,-127,1016,-127,1524,-254c4897171,387096,4897679,386969,4898187,386842v508,,1016,-127,1524,-254c4900092,386461,4900600,386334,4901108,386207v508,-127,1016,-254,1397,-381c4903013,385699,4903521,385572,4904029,385445v508,-127,1016,-254,1397,-381c4905934,384937,4906442,384810,4906950,384683v508,,1016,-127,1397,-127c4908855,384429,4909363,384429,4909871,384429v508,,1016,,1397,127c4911776,384556,4912284,384683,4912792,384810v508,127,1016,254,1397,508c4914697,385572,4915205,385699,4915713,386080v508,254,889,508,1397,762c4917618,387223,4918126,387477,4918634,387731v508,381,889,635,1397,889c4920539,388874,4921047,389128,4921555,389382v508,127,889,381,1397,508c4923460,389890,4923968,390017,4924476,390017v508,,889,,1397,-127c4926381,389890,4926889,389763,4927397,389509v508,-127,889,-254,1397,-508c4929302,388874,4929810,388620,4930318,388366v508,-127,889,-381,1397,-508c4932223,387604,4932731,387477,4933239,387350v381,-127,889,-254,1397,-254c4935144,386969,4935652,386969,4936160,386969v381,,889,127,1397,254c4938065,387223,4938573,387350,4939081,387477v381,127,889,381,1397,508c4940986,388112,4941494,388366,4942002,388620v381,127,889,381,1397,508c4943907,389255,4944415,389509,4944923,389636v381,127,889,381,1397,508c4946828,390271,4947336,390398,4947844,390525v381,,889,127,1397,254c4949749,390779,4950257,390906,4950638,391033v508,127,1016,127,1524,254c4952670,391287,4953178,391414,4953559,391541v508,,1016,127,1524,127c4955591,391795,4956099,391922,4956480,392049v508,127,1016,254,1524,381c4958512,392557,4959147,392684,4959401,392811e" filled="f" strokecolor="#68a915" strokeweight="1.56pt">
                  <v:stroke endcap="round"/>
                  <v:path arrowok="t" textboxrect="0,0,4959401,393065"/>
                </v:shape>
                <v:shape id="Shape 29822" o:spid="_x0000_s1079" style="position:absolute;left:1469;top:31417;width:49594;height:4008;visibility:visible;mso-wrap-style:square;v-text-anchor:top" coordsize="4959401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" path="m,392811v483,,978,-127,1460,-127c1943,392684,2426,392684,2921,392684v483,-127,965,-127,1461,-127c4864,392557,5347,392430,5842,392430v483,,965,,1448,-127c7785,392303,8268,392303,8750,392176v483,,978,,1461,-127c10693,392049,11189,392049,11671,391922v483,,966,,1461,c13614,391795,14097,391795,14592,391795v483,,965,,1448,c16535,391668,17018,391668,17501,391668v495,,978,,1460,c19444,391668,19939,391541,20422,391541v482,,977,,1460,c22365,391541,22847,391541,23343,391414v482,,965,,1460,c25286,391414,25768,391414,26251,391287v495,,978,,1460,c28207,391287,28689,391287,29172,391287v482,-127,978,-127,1460,-127c31115,391160,31610,391160,32093,391033v483,,965,,1460,-127c34036,390906,34519,390906,35014,390906v482,-127,965,-127,1448,-127c36957,390652,37440,390652,37922,390652v496,-127,978,-127,1461,-254c39865,390398,40361,390398,40843,390271v483,,965,,1461,-127c42786,390144,43269,390144,43764,390017v483,,965,,1461,c45707,389890,46190,389890,46673,389890v495,,977,,1460,-127c48628,389763,49111,389763,49593,389763v483,,978,,1461,-127c51537,389636,52032,389636,52515,389636v482,,965,,1460,c54458,389509,54940,389509,55435,389509v483,,966,,1448,-127c57379,389382,57861,389382,58344,389382v482,-127,978,-127,1460,-127c60287,389255,60782,389128,61265,389128v482,,965,,1460,c63208,389001,63690,389001,64186,389001v482,,965,,1460,-127c66129,388874,66612,388874,67094,388874v495,-127,978,-127,1461,-127c69050,388747,69532,388620,70015,388620v483,,978,,1461,-127c71958,388493,72441,388493,72936,388366v483,,965,,1461,-127c74879,388239,75362,388239,75844,388112v496,,978,,1461,c77800,388112,78283,387985,78765,387985v496,,978,,1461,c80709,387985,81204,387858,81686,387858v483,,966,,1461,c83629,387731,84112,387731,84607,387731v483,,966,,1461,-127c86551,387604,87033,387604,87516,387604v495,,978,,1460,c89459,387604,89954,387604,90437,387604v482,,978,,1460,c92380,387604,92862,387604,93358,387604v482,,965,,1460,c95301,387604,95783,387604,96279,387604v482,,965,,1448,c98222,387604,98704,387477,99187,387477v483,,978,-127,1461,-127c101130,387350,101625,387223,102108,387223v483,-127,965,-127,1460,-254c104051,386969,104534,386969,105029,386842v483,,965,,1448,c106972,386715,107455,386715,107937,386715v496,-127,978,-127,1461,-127c109880,386588,110376,386588,110858,386588v483,,978,,1461,c112801,386588,113284,386588,113779,386588v483,,966,127,1461,127c115722,386715,116205,386715,116688,386715v495,,977,,1460,c118643,386715,119126,386715,119609,386715v482,,978,,1460,c121552,386715,122047,386715,122530,386715v482,,965,-127,1460,-127c124473,386588,124955,386588,125451,386588v482,,965,,1447,c127394,386588,127876,386461,128359,386461v495,,978,,1460,-127c130302,386334,130797,386334,131280,386207v483,,978,,1460,-127c133223,386080,133706,386080,134201,385953v483,,965,,1460,c136144,385826,136627,385826,137109,385826v495,,978,,1461,-127c139065,385699,139548,385699,140030,385572v483,,978,,1461,c141973,385445,142469,385445,142951,385318v483,,965,,1461,-127c144894,385191,145377,385064,145872,385064v483,-127,965,-127,1448,-254c147815,384810,148298,384810,148781,384683v495,,977,,1460,-127c150724,384556,151219,384556,151702,384556v482,,977,-127,1460,-127c153645,384429,154127,384429,154623,384429v482,,965,,1460,c156566,384429,157048,384429,157531,384302v495,,978,,1460,c159487,384302,159969,384175,160452,384175v482,,978,-127,1460,-127c162395,384048,162878,384048,163373,384048v482,-127,965,-127,1460,-127c165316,383921,165799,383921,166294,383921v482,,965,-127,1448,-127c168237,383794,168720,383794,169202,383794v495,,978,,1461,c171145,383794,171641,383794,172123,383794v483,,978,-127,1461,-127c174066,383667,174549,383667,175044,383540v483,,965,,1461,c176987,383413,177470,383413,177952,383413v496,,978,,1461,-127c179896,383286,180391,383286,180873,383286v483,,978,,1461,-127c182817,383159,183299,383159,183794,383159v483,-127,966,-127,1461,-127c185738,383032,186220,382905,186715,382905v483,,966,-127,1448,-127c188659,382651,189141,382651,189624,382651v495,-127,978,-127,1460,-127c191567,382397,192062,382397,192545,382397v482,-127,965,-127,1460,-127c194488,382270,194970,382270,195466,382270v482,,965,,1448,c197409,382270,197891,382270,198374,382143v495,,978,,1461,c200330,382143,200812,382143,201295,382143v483,-127,978,-127,1461,-127c203238,381889,203721,381889,204216,381762v483,,965,,1461,-127c206159,381635,206642,381635,207137,381635v483,,965,,1448,c209080,381635,209563,381635,210045,381635v483,,978,,1461,c211988,381635,212484,381635,212966,381635v483,,966,127,1461,c214909,381635,215392,381635,215887,381635v483,,966,,1461,-127c217830,381508,218313,381508,218796,381508v495,,978,-127,1460,-127c220739,381381,221234,381381,221717,381381v482,,978,,1460,c223660,381381,224142,381381,224638,381381v482,,965,,1460,c226581,381381,227063,381254,227546,381254v495,,978,,1460,c229502,381254,229984,381254,230467,381127v482,,978,,1460,c232410,381127,232905,381000,233388,381000v483,,965,-127,1460,-127c235331,380873,235814,380873,236309,380873v483,-127,965,-127,1448,-127c238252,380619,238735,380619,239217,380492v496,,978,-127,1461,-127c241160,380238,241656,380238,242138,380111v483,,978,-127,1461,-127c244081,379857,244564,379857,245059,379857v483,-127,965,-127,1461,-254c247002,379603,247485,379603,247968,379603v495,,977,,1460,c249923,379603,250406,379603,250889,379603v482,,977,,1460,c252832,379603,253327,379603,253810,379603v482,,965,,1460,-127c255753,379476,256235,379476,256731,379476v495,,1003,,1511,-127c258623,379349,259131,379349,259639,379349v508,,1016,-127,1524,-127c261544,379222,262052,379222,262560,379222v508,-127,1016,-127,1397,-127c264465,379095,264973,379095,265481,378968v508,,1016,,1397,c267386,378968,267894,378968,268402,378968v508,,1016,,1397,c270307,378968,270815,378968,271323,378968v508,,1016,,1397,c273228,378968,273736,378968,274244,378968v508,,1016,,1397,-127c276149,378841,276657,378841,277165,378841v508,,1016,,1397,c279070,378714,279578,378714,280086,378714v508,,889,-127,1397,-127c281991,378587,282499,378587,283007,378587v508,,889,,1397,-127c284912,378460,285420,378460,285928,378460v508,,889,-127,1397,-127c287833,378333,288341,378333,288849,378206v508,,889,-127,1397,-127c290754,377952,291262,377952,291770,377825v508,,889,-127,1397,-127c293675,377571,294183,377571,294691,377444v508,-127,889,-127,1397,-254c296596,377190,297104,377063,297612,377063v381,-127,889,-127,1397,-127c299517,376809,300025,376809,300533,376809v381,,889,-127,1397,-127c302438,376682,302946,376682,303454,376682v381,-127,889,-127,1397,-127c305359,376555,305867,376555,306375,376555v381,-127,889,-127,1397,-127c308280,376428,308788,376428,309296,376428v381,,889,-127,1397,-127c311201,376301,311709,376301,312217,376174v381,,889,,1397,c314122,376174,314630,376047,315011,376047v508,,1016,,1524,-127c317043,375920,317551,375920,317932,375793v508,,1016,,1524,-127c319964,375666,320472,375666,320853,375539v508,,1016,,1524,-127c322885,375412,323393,375412,323774,375285v508,,1016,,1524,-127c325806,375158,326314,375158,326695,375031v508,,1016,,1524,c328727,375031,329235,375031,329616,375031v508,,1016,,1524,c331648,375031,332029,375031,332537,375031v508,,1016,,1524,c334569,374904,334950,374904,335458,374904v508,,1016,-127,1524,-127c337490,374650,337871,374650,338379,374523v508,,1016,,1524,-127c340411,374396,340792,374269,341300,374269v508,,1016,-127,1524,-127c343332,374142,343713,374142,344221,374142v508,,1016,,1524,c346253,374142,346634,374015,347142,374015v508,,1016,127,1524,c349047,374015,349555,374015,350063,373888v508,,1016,,1524,c351968,373761,352476,373761,352984,373761v508,-127,1016,-127,1524,-127c354889,373507,355397,373507,355905,373507v508,,1016,,1524,c357810,373507,358318,373507,358826,373507v508,127,1016,127,1524,127c360731,373634,361239,373634,361747,373634v508,,1016,,1524,c363652,373634,364160,373634,364668,373634v508,,1016,-127,1397,-127c366573,373507,367081,373507,367589,373507v508,,1016,-127,1397,-127c369494,373380,370002,373380,370510,373380v508,-127,1016,-127,1397,-127c372415,373126,372923,373126,373431,373126v508,,1016,-127,1397,-127c375336,372999,375844,372999,376352,372872v508,,1016,-127,1397,-127c378257,372745,378765,372618,379273,372618v508,,889,,1397,c381178,372618,381686,372618,382194,372491v508,,889,,1397,c384099,372491,384607,372364,385115,372364v508,,889,,1397,-127c387020,372237,387528,372110,388036,372110v508,-127,889,-127,1397,-254c389941,371856,390449,371729,390957,371729v508,-127,889,-127,1397,-254c392862,371475,393370,371475,393878,371475v508,,889,,1397,-127c395783,371348,396291,371348,396799,371348v381,,889,,1397,c398704,371348,399212,371221,399720,371221v381,,889,,1397,-127c401625,371094,402133,370967,402641,370967v381,-127,889,-127,1397,-254c404546,370713,405054,370586,405562,370586v381,-127,889,-127,1397,-254c407467,370332,407975,370205,408483,370205v381,-127,889,-127,1397,-127c410388,370078,410896,369951,411404,369951v381,,889,-127,1397,-127c413309,369824,413817,369824,414198,369697v508,,1016,,1524,c416230,369697,416738,369697,417119,369570v508,,1016,,1524,c419151,369570,419659,369570,420040,369570v508,-127,1016,-127,1524,-127c422072,369443,422580,369316,422961,369316v508,,1016,-127,1524,-127c424993,369062,425501,369062,425882,369062v508,-127,1016,-254,1524,-254c427914,368808,428422,368681,428803,368681v508,,1016,-127,1524,-127c430835,368554,431216,368554,431724,368554v508,-127,1016,-127,1524,-127c433756,368427,434137,368427,434645,368300v508,,1016,,1524,-127c436677,368173,437058,368173,437566,368046v508,,1016,,1524,-127c439598,367919,439979,367919,440487,367792v508,,1016,,1524,-127c442519,367665,442900,367665,443408,367665v508,,1016,,1524,-127c445440,367538,445821,367538,446329,367538v508,,1016,,1524,c448234,367538,448742,367538,449250,367538v508,,1016,,1524,c451155,367538,451663,367411,452171,367411v508,,1016,,1524,c454076,367284,454584,367284,455092,367284v508,-127,1016,-127,1524,-127c456997,367030,457505,367030,458013,366903v508,,1016,-127,1524,-127c459918,366649,460426,366522,460934,366522v508,-127,1016,-254,1524,-381c462839,366014,463347,366014,463855,365887v508,-127,1016,-254,1397,-381c465760,365379,466268,365252,466776,365252v508,-127,1016,-254,1397,-381c468681,364871,469189,364744,469697,364617v508,,1016,-127,1397,-254c471602,364363,472110,364236,472618,364236v508,-127,1016,-127,1397,-254c474523,363982,475031,363982,475539,363982v508,-127,1016,-127,1397,-127c477444,363855,477952,363855,478460,363855v508,,1016,,1397,c480365,363855,480873,363855,481381,363855v508,,889,,1397,-127c483286,363728,483794,363728,484302,363601v508,,889,,1397,c486207,363474,486715,363474,487223,363347v508,,889,-127,1397,-127c489128,363220,489636,363093,490144,363093v508,-127,889,-127,1397,-127c492049,362966,492557,362839,493065,362839v508,,889,-127,1397,-127c494970,362712,495478,362585,495986,362585v508,-127,889,-127,1397,-127c497891,362331,498399,362331,498907,362204v381,-127,889,-127,1397,-254c500812,361950,501320,361823,501828,361696v381,,889,-127,1397,-254c503733,361442,504241,361442,504749,361315v381,,889,,1397,-127c506654,361188,507162,361188,507670,361061v381,,889,,1397,c509575,361061,510083,360934,510591,360934v381,-127,889,-127,1397,-127c512496,360680,513004,360680,513512,360553v381,,889,-127,1397,-127c515417,360299,515925,360299,516306,360172v508,,1016,-127,1524,-127c518338,360045,518846,360045,519227,359918v508,,1016,,1524,-127c521259,359791,521767,359791,522148,359791v508,,1016,,1524,c524180,359791,524688,359664,525069,359664v508,,1016,,1524,c527101,359537,527609,359537,527990,359537v508,-127,1016,-127,1524,-254c530022,359283,530530,359156,530911,359156v508,-127,1016,-127,1524,-254c532943,358902,533324,358775,533832,358775v508,,1016,-127,1524,-127c535864,358648,536245,358648,536753,358648v508,-127,1016,-127,1524,-127c538785,358521,539166,358521,539674,358394v508,,1016,,1524,-127c541706,358267,542087,358140,542595,358140v508,-127,1016,-254,1524,-381c544627,357759,545008,357632,545516,357505v508,,1016,-127,1524,-254c547548,357124,547929,357124,548437,356997v508,,1016,-127,1524,-254c550342,356743,550850,356616,551358,356616v508,-127,1016,-127,1524,-254c553263,356235,553771,356235,554279,356108v508,-127,1016,-127,1524,-254c556184,355727,556692,355600,557200,355473v508,,1016,-127,1524,-254c559105,355092,559613,354965,560121,354838v508,-127,1016,-127,1524,-254c562026,354584,562534,354457,563042,354457v508,-127,1016,-254,1524,-254c564947,354076,565455,354076,565963,353949v508,,1016,-127,1397,-127c567868,353695,568376,353695,568884,353568v508,-127,1016,-127,1397,-254c570789,353187,571297,353187,571805,353060v508,-127,1016,-254,1397,-254c573710,352679,574218,352552,574726,352425v508,,1016,-127,1397,-127c576631,352171,577139,352044,577647,352044v508,-127,1016,-254,1397,-254c579552,351663,580060,351663,580568,351536v508,-127,889,-127,1397,-254c582473,351282,582981,351155,583489,351155v508,-127,889,-254,1397,-381c585394,350774,585902,350647,586410,350647v508,-127,889,-254,1397,-381c588315,350266,588823,350139,589331,350012v508,-127,889,-254,1397,-254c591236,349631,591744,349504,592252,349504v508,-127,889,-254,1397,-381c594157,348996,594665,348996,595173,348869v508,-127,889,-254,1397,-381c597078,348488,597586,348361,598094,348234v508,-127,889,-254,1397,-381c599999,347853,600507,347726,601015,347599v381,-127,889,-254,1397,-254c602920,347218,603428,347091,603936,346964v381,-127,889,-254,1397,-254c605841,346583,606349,346456,606857,346329v381,-127,889,-127,1397,-254c608762,346075,609270,345948,609778,345821v381,,889,-127,1397,-127c611683,345567,612191,345440,612699,345313v381,,889,-127,1397,-254c614604,344932,615112,344932,615620,344805v381,-127,889,-254,1397,-381c617525,344297,618033,344170,618414,344043v508,-127,1016,-254,1524,-381c620446,343535,620954,343408,621335,343408v508,-127,1016,-254,1524,-381c623367,342900,623875,342900,624256,342773v508,-127,1016,-127,1524,-254c626288,342392,626796,342265,627177,342138v508,-127,1016,-127,1524,-254c629209,341757,629717,341503,630098,341376v508,-127,1016,-127,1524,-381c632130,340868,632511,340741,633019,340614v508,-254,1016,-381,1524,-508c635051,339979,635432,339852,635940,339725v508,-254,1016,-381,1524,-508c637972,339090,638353,338963,638861,338836v508,-127,1016,-254,1524,-381c640893,338328,641274,338201,641782,338074v508,-127,1016,-254,1524,-508c643814,337439,644195,337312,644703,337185v508,-127,1016,-127,1524,-254c646735,336804,647116,336550,647624,336550v508,-127,1016,-254,1524,-381c649529,336042,650037,335915,650545,335788v508,-127,1016,-254,1524,-381c652450,335280,652958,335153,653466,335026v508,-127,1016,-254,1524,-381c655371,334518,655879,334391,656387,334264v508,-127,1016,-254,1524,-381c658292,333756,658800,333756,659308,333629v508,-127,1016,-254,1524,-381c661213,333121,661721,332994,662229,332867v508,-127,1016,-254,1524,-381c664134,332359,664642,332232,665150,332105v508,-254,1016,-254,1397,-508c667055,331470,667563,331343,668071,331216v508,-127,1016,-254,1397,-381c669976,330708,670484,330581,670992,330454v508,-127,1016,-254,1397,-381c672897,329946,673405,329819,673913,329692v508,-127,1016,-254,1397,-381c675818,329184,676326,329057,676834,328930v508,-127,1016,-254,1397,-381c678739,328422,679247,328422,679755,328295v508,-127,1016,-254,1397,-508c681660,327660,682168,327533,682676,327406v508,-127,889,-254,1397,-381c684581,326898,685089,326771,685597,326644v508,-127,889,-254,1397,-508c687502,326009,688010,325882,688518,325755v508,-127,889,-381,1397,-508c690423,325120,690931,324993,691439,324739v508,-127,889,-254,1397,-381c693344,324104,693852,323977,694360,323850v508,-127,889,-254,1397,-381c696265,323215,696773,323088,697281,322961v508,-127,889,-254,1397,-381c699186,322453,699694,322326,700202,322199v381,-127,889,-254,1397,-381c702107,321691,702615,321437,703123,321310v381,-127,889,-127,1397,-254c705028,320929,705536,320802,706044,320675v381,-127,889,-254,1397,-381c707949,320294,708457,320167,708965,320040v381,-127,889,-254,1397,-381c710870,319532,711378,319405,711886,319278v381,-127,889,-127,1397,-254c713791,318897,714299,318643,714807,318643v381,-127,889,-254,1397,-381c716712,318135,717220,318008,717601,317881v508,-127,1016,-254,1524,-381c719633,317373,720141,317119,720522,316992v508,-127,1016,-254,1524,-381c722554,316484,723062,316484,723443,316357v508,-127,1016,-381,1524,-508c725475,315722,725983,315595,726364,315468v508,-127,1016,-127,1524,-254c728396,315087,728904,314833,729285,314706v508,-127,1016,-254,1524,-381c731317,314198,731825,314071,732206,313944v508,-127,1016,-254,1524,-381c734238,313436,734619,313309,735127,313182v508,-254,1016,-381,1524,-508c737159,312547,737540,312420,738048,312293v508,-127,1016,-254,1524,-381c740080,311785,740461,311658,740969,311531v508,-127,1016,-254,1524,-381c743001,311023,743382,310896,743890,310769v508,-127,1016,-381,1524,-508c745922,310134,746303,309880,746811,309753v508,-127,1016,-254,1524,-381c748843,309118,749224,308991,749732,308864v508,-254,1016,-381,1524,-635c751637,308102,752145,307975,752653,307848v508,-127,1016,-254,1524,-508c754558,307213,755066,307086,755574,306959v508,-127,1016,-254,1524,-381c757479,306324,757987,306324,758495,306070v508,-127,1016,-254,1524,-381c760400,305562,760908,305435,761416,305308v508,-127,1016,-381,1524,-508c763321,304673,763829,304546,764337,304419v508,-254,1016,-381,1524,-508c766242,303784,766750,303657,767258,303530v508,-127,1016,-381,1397,-508c769163,302895,769671,302768,770179,302514v508,-127,1016,-254,1397,-381c772084,301879,772592,301752,773100,301625v508,-127,1016,-381,1397,-508c775005,300990,775513,300736,776021,300609v508,-254,1016,-381,1397,-508c777926,299847,778434,299720,778942,299466v508,-127,1016,-381,1397,-508c780847,298704,781355,298577,781863,298450v508,-254,1016,-381,1397,-635c783768,297688,784276,297434,784784,297307v508,-254,889,-381,1397,-635c786689,296418,787197,296291,787705,296037v508,-254,889,-381,1397,-635c789610,295148,790118,295021,790626,294767v508,-254,889,-508,1397,-635c792531,293878,793039,293624,793547,293370v508,-254,889,-508,1397,-762c795452,292354,795960,292100,796468,291846v508,-381,889,-635,1397,-889c798373,290703,798881,290449,799389,290195v508,-381,889,-635,1397,-889c801294,289052,801802,288671,802310,288417v381,-254,889,-508,1397,-762c804215,287274,804723,287020,805231,286766v381,-254,889,-635,1397,-889c807136,285623,807644,285369,808152,285115v381,-254,889,-635,1397,-889c810057,283972,810565,283718,811073,283337v381,-254,889,-508,1397,-762c812978,282194,813486,281940,813994,281686v381,-254,889,-635,1397,-889c815899,280543,816407,280162,816915,279908v381,-254,889,-508,1397,-889c818820,278765,819328,278511,819709,278130v508,-254,1016,-635,1524,-889c821741,276860,822249,276606,822630,276225v508,-254,1016,-635,1524,-1016c824662,274955,825170,274574,825551,274193v508,-254,1016,-635,1524,-1016c827583,272796,828091,272542,828472,272161v508,-381,1016,-762,1524,-1143c830504,270637,831012,270256,831393,269875v508,-381,1016,-762,1524,-1270c833425,268224,833806,267843,834314,267335v508,-381,1016,-889,1524,-1397c836346,265557,836727,265049,837235,264414v508,-508,1016,-1016,1524,-1651c839267,262255,839648,261620,840156,260985v508,-635,1016,-1270,1524,-1905c842188,258445,842569,257683,843077,257048v508,-762,1016,-1524,1524,-2286c845109,254000,845490,253238,845998,252349v508,-762,1016,-1651,1524,-2413c848030,249047,848411,248158,848919,247269v508,-889,1016,-1778,1524,-2667c850824,243586,851332,242697,851840,241808v508,-889,1016,-1905,1524,-2794c853745,237998,854253,237109,854761,236220v508,-889,1016,-1778,1524,-2667c856666,232791,857174,231902,857682,231140v508,-889,1016,-1651,1524,-2413c859587,228092,860095,227330,860603,226695v508,-635,1016,-1270,1524,-1905c862508,224282,863016,223774,863524,223266v508,-508,1016,-889,1524,-1270c865429,221615,865937,221234,866445,220853v508,-254,1016,-508,1397,-762c868350,219837,868858,219583,869366,219456v508,-254,1016,-381,1397,-508c871271,218821,871779,218694,872287,218567v508,-127,1016,-127,1397,-254c874192,218186,874700,218186,875208,218059v508,,1016,-127,1397,-127c877113,217805,877621,217805,878129,217678v508,,1016,,1397,-127c880034,217551,880542,217551,881050,217424v508,,1016,,1397,c882955,217424,883463,217424,883971,217424v508,,889,,1397,c885876,217424,886384,217424,886892,217551v508,,889,127,1397,127c888797,217805,889305,217932,889813,218059v508,,889,254,1397,381c891718,218567,892226,218694,892734,218821v508,254,889,381,1397,508c894639,219583,895147,219710,895655,219964v508,127,889,381,1397,508c897560,220726,898068,220853,898576,221107v508,127,889,254,1397,508c900481,221742,900989,221869,901497,221996v381,254,889,381,1397,508c903402,222631,903910,222631,904418,222758v381,127,889,254,1397,254c906323,223139,906831,223139,907339,223266v381,,889,,1397,c909244,223266,909752,223393,910260,223393v381,,889,-127,1397,-127c912165,223266,912673,223139,913181,223139v381,-127,889,-127,1397,-254c915086,222885,915594,222758,916102,222631v381,-127,889,-254,1397,-381c918007,222123,918515,221996,918896,221869v508,-254,1016,-381,1524,-508c920928,221107,921436,220980,921817,220726v508,-127,1016,-381,1524,-635c923849,219964,924357,219710,924738,219456v508,-127,1016,-381,1524,-635c926770,218567,927278,218313,927659,218059v508,-254,1016,-381,1524,-635c929691,217170,930199,216916,930580,216662v508,-254,1016,-508,1524,-762c932612,215646,933120,215392,933501,215138v508,-254,1016,-508,1524,-762c935533,214122,935914,213995,936422,213741v508,-254,1016,-508,1524,-762c938454,212725,938835,212471,939343,212217v508,-254,1016,-508,1524,-762c941375,211201,941756,210947,942264,210693v508,-254,1016,-508,1524,-635c944296,209804,944677,209550,945185,209296v508,-254,1016,-381,1524,-635c947217,208534,947598,208280,948106,208153v508,-254,1016,-381,1524,-508c950138,207518,950519,207264,951027,207137v508,-127,1016,-254,1524,-381c952932,206629,953440,206502,953948,206375v508,-127,1016,-254,1524,-381c955853,205867,956361,205740,956869,205740v508,-127,1016,-254,1524,-381c958774,205232,959282,205105,959790,204978v508,-127,1016,-254,1524,-381c961695,204470,962203,204470,962711,204216v508,-127,1016,-254,1524,-381c964616,203581,965124,203454,965632,203327v508,-127,1016,-381,1524,-508c967537,202692,968045,202438,968553,202311v508,-254,1016,-508,1397,-635c970458,201422,970966,201295,971474,201168v508,-254,1016,-381,1397,-635c973379,200279,973887,200152,974395,199898v508,-254,1016,-381,1397,-635c976300,199009,976808,198755,977316,198501v508,-254,1016,-508,1397,-762c979221,197485,979729,197231,980237,196850v508,-254,1016,-635,1397,-889c982142,195580,982650,195326,983158,194945v508,-254,1016,-635,1397,-1016c985063,193675,985571,193294,986079,193040v508,-381,889,-635,1397,-1016c987984,191770,988492,191389,989000,191135v508,-381,889,-635,1397,-889c990905,189865,991413,189611,991921,189357v508,-381,889,-635,1397,-889c993826,188087,994334,187833,994842,187579v508,-381,889,-635,1397,-889c996747,186436,997255,186055,997763,185801v508,-254,889,-635,1397,-889c999668,184658,1000176,184277,1000684,184023v508,-254,889,-508,1397,-889c1002589,182880,1003097,182626,1003605,182372v381,-254,889,-508,1397,-762c1005510,181356,1006018,181102,1006526,180848v381,-127,889,-381,1397,-635c1008431,180086,1008939,179832,1009447,179705v381,-127,889,-254,1397,-508c1011352,179070,1011860,178943,1012368,178816v381,-127,889,-254,1397,-254c1014273,178435,1014781,178308,1015289,178308v381,-127,889,-254,1397,-254c1017194,177927,1017702,177927,1018210,177927v381,,889,-127,1397,-127c1020115,177800,1020623,177673,1021004,177673v508,,1016,,1524,c1023036,177673,1023544,177673,1023925,177673v508,,1016,,1524,-127c1025957,177546,1026465,177546,1026846,177546v508,,1016,,1524,c1028878,177546,1029386,177546,1029767,177419v508,,1016,,1524,c1031799,177419,1032307,177419,1032688,177419v508,,1016,,1524,c1034720,177292,1035101,177292,1035609,177292v508,,1016,,1524,c1037641,177165,1038022,177165,1038530,177165v508,,1016,,1524,c1040562,177165,1040943,177038,1041451,177038v508,,1016,,1524,-127c1043483,176911,1043864,176911,1044372,176911v508,,1016,-127,1524,-127c1046404,176784,1046785,176657,1047293,176657v508,,1016,-127,1524,-127c1049325,176403,1049706,176403,1050214,176403v508,-127,1016,-127,1524,-127c1052246,176149,1052627,176149,1053135,176149v508,-127,1016,-127,1524,-254c1055040,175895,1055548,175895,1056056,175768v508,,1016,,1524,c1057961,175641,1058469,175641,1058977,175641v508,-127,1016,-127,1524,-254c1060882,175387,1061390,175260,1061898,175260v508,-127,1016,-127,1524,-254c1063803,175006,1064311,174879,1064819,174879v508,-127,1016,-254,1524,-254c1066724,174498,1067232,174498,1067740,174371v508,,1016,-127,1524,-127c1069645,174117,1070153,173990,1070661,173990v508,-127,1016,-127,1397,-254c1072566,173736,1073074,173736,1073582,173609v508,,1016,,1397,c1075487,173482,1075995,173482,1076503,173482v508,,1016,,1397,c1078408,173482,1078916,173355,1079424,173355v508,,1016,,1397,c1081329,173228,1081837,173228,1082345,173228v508,,1016,,1397,-127c1084250,173101,1084758,173101,1085266,172974v508,,889,-127,1397,-127c1087171,172847,1087679,172720,1088187,172720v508,,889,-127,1397,-127c1090092,172593,1090600,172593,1091108,172593v508,-127,889,-127,1397,-127c1093013,172466,1093521,172466,1094029,172466v508,,889,,1397,c1095934,172466,1096442,172466,1096950,172466v508,,889,,1397,127c1098855,172593,1099363,172593,1099871,172593v508,,889,,1397,c1101776,172593,1102284,172593,1102792,172593v381,127,889,127,1397,127c1104697,172720,1105205,172720,1105713,172847v381,,889,,1397,c1107618,172974,1108126,172974,1108634,172974v381,,889,,1397,127c1110539,173101,1111047,173101,1111555,173101v381,,889,127,1397,127c1113460,173228,1113968,173228,1114476,173355v381,,889,,1397,c1116381,173355,1116889,173355,1117397,173482v381,,889,,1397,c1119302,173482,1119810,173482,1120191,173609v508,,1016,,1524,c1122223,173609,1122731,173736,1123112,173736v508,,1016,,1524,c1125144,173863,1125652,173863,1126033,173863v508,,1016,127,1524,127c1128065,173990,1128573,173990,1128954,174117v508,,1016,,1524,c1130986,174117,1131494,174244,1131875,174244v508,,1016,,1524,c1133907,174244,1134415,174371,1134796,174371v508,,1016,,1524,c1136828,174371,1137209,174371,1137717,174371v508,,1016,127,1524,127c1139749,174498,1140130,174498,1140638,174498v508,,1016,,1524,c1142670,174498,1143051,174625,1143559,174625v508,,1016,,1524,c1145591,174625,1145972,174752,1146480,174752v508,,1016,,1524,c1148512,174752,1148893,174879,1149401,174879v508,,1016,,1524,c1151433,174879,1151814,175006,1152322,175006v508,,1016,,1524,c1154227,175006,1154735,175006,1155243,175006v508,,1016,,1524,127c1157148,175133,1157656,175133,1158164,175133v508,,1016,127,1524,127c1160069,175260,1160577,175387,1161085,175387v508,,1016,127,1524,127c1162990,175641,1163498,175641,1164006,175768v508,,1016,,1524,127c1165911,175895,1166419,176022,1166927,176022v508,,1016,127,1524,127c1168832,176276,1169340,176276,1169848,176403v508,,1016,,1397,127c1171753,176530,1172261,176657,1172769,176657v508,,1016,127,1397,254c1174674,176911,1175182,177038,1175690,177038v508,127,1016,254,1397,254c1177595,177419,1178103,177546,1178611,177673v508,127,1016,254,1397,381c1180516,178054,1181024,178181,1181532,178308v508,127,1016,254,1397,381c1183437,178816,1183945,179070,1184453,179197v508,127,1016,254,1397,381c1186358,179705,1186866,179832,1187374,179959v508,127,889,254,1397,381c1189279,180467,1189787,180721,1190295,180848v508,127,889,254,1397,381c1192200,181483,1192708,181610,1193216,181737v508,254,889,381,1397,635c1195121,182499,1195629,182753,1196137,182880v508,254,889,508,1397,635c1198042,183769,1198550,184023,1199058,184150v508,254,889,508,1397,635c1200963,185039,1201471,185293,1201979,185420v508,254,889,381,1397,635c1203884,186182,1204392,186436,1204900,186690v381,127,889,254,1397,508c1206805,187325,1207313,187579,1207821,187706v381,254,889,381,1397,508c1209726,188468,1210234,188595,1210742,188849v381,127,889,254,1397,508c1212647,189484,1213155,189738,1213663,189992v381,127,889,381,1397,508c1215568,190754,1216076,190881,1216584,191135v381,254,889,508,1397,635c1218489,192024,1218997,192278,1219505,192532v381,127,889,381,1397,635c1221410,193421,1221918,193548,1222299,193802v508,254,1016,381,1524,635c1224331,194691,1224839,194818,1225220,195072v508,254,1016,381,1524,635c1227252,195961,1227760,196088,1228141,196342v508,127,1016,381,1524,635c1230173,197104,1230681,197358,1231062,197485v508,254,1016,508,1524,635c1233094,198374,1233602,198501,1233983,198755v508,127,1016,381,1524,508c1236015,199517,1236523,199644,1236904,199898v508,254,1016,381,1524,635c1238936,200787,1239317,200914,1239825,201168v508,254,1016,381,1524,635c1241857,202057,1242238,202184,1242746,202438v508,254,1016,508,1524,635c1244778,203327,1245159,203581,1245667,203835v508,127,1016,381,1524,635c1247699,204724,1248080,204851,1248588,205105v508,127,1016,381,1524,635c1250620,205867,1251001,206121,1251509,206248v508,254,1016,508,1524,635c1253541,207137,1253922,207264,1254430,207391v508,254,1016,508,1524,635c1256335,208280,1256843,208407,1257351,208534v508,254,1016,508,1524,635c1259256,209423,1259764,209550,1260272,209677v508,254,1016,381,1524,635c1262177,210566,1262685,210693,1263193,210947v508,127,1016,381,1524,635c1265098,211709,1265606,211963,1266114,212090v508,254,1016,381,1524,635c1268019,212852,1268527,213106,1269035,213233v508,254,1016,508,1524,635c1270940,214122,1271448,214376,1271956,214503v508,254,1016,508,1397,635c1273861,215392,1274369,215646,1274877,215900v508,254,1016,381,1397,635c1276782,216789,1277290,217043,1277798,217297v508,254,1016,381,1397,635c1279703,218186,1280211,218440,1280719,218694v508,254,1016,508,1397,635c1282624,219583,1283132,219837,1283640,220091v508,254,1016,508,1397,762c1285545,221107,1286053,221361,1286561,221488v508,254,889,508,1397,762c1288466,222504,1288974,222758,1289482,223012v508,254,889,508,1397,635c1291387,223901,1291895,224155,1292403,224409v508,254,889,508,1397,762c1294308,225425,1294816,225679,1295324,225806v508,254,889,508,1397,762c1297229,226822,1297737,227076,1298245,227330v508,381,889,508,1397,762c1300150,228346,1300658,228727,1301166,228981v508,254,889,508,1397,635c1303071,229870,1303579,230124,1304087,230378v381,254,889,508,1397,762c1305992,231267,1306500,231521,1307008,231775v381,254,889,508,1397,635c1308913,232664,1309421,232918,1309929,233172v381,127,889,381,1397,635c1311834,233934,1312342,234188,1312850,234442v381,254,889,381,1397,635c1314755,235204,1315263,235458,1315771,235712v381,254,889,508,1397,635c1317676,236601,1318184,236855,1318692,237109v381,254,889,381,1397,635c1320597,237998,1321105,238252,1321486,238506v508,254,1016,381,1524,635c1323518,239395,1324026,239649,1324407,239903v508,127,1016,381,1524,635c1326439,240792,1326947,240919,1327328,241173v508,254,1016,381,1524,635c1329360,242062,1329868,242189,1330249,242443v508,254,1016,381,1524,635c1332281,243332,1332789,243459,1333170,243713v508,254,1016,381,1524,635c1335202,244602,1335710,244729,1336091,244983v508,127,1016,381,1524,508c1338123,245745,1338504,245872,1339012,246126v508,127,1016,381,1524,508c1341044,246888,1341425,247015,1341933,247269v508,127,1016,381,1524,508c1343965,247904,1344346,248158,1344854,248285v508,254,1016,381,1524,635c1346886,249047,1347267,249301,1347775,249428v508,127,1016,381,1524,508c1349807,250190,1350188,250317,1350696,250571v508,127,1016,254,1524,508c1352728,251206,1353109,251333,1353617,251460v508,254,1016,381,1524,508c1355522,252222,1356030,252349,1356538,252476v508,127,1016,381,1524,508c1358443,253111,1358951,253238,1359459,253492v508,127,1016,254,1524,381c1361364,254000,1361872,254127,1362380,254381v508,127,1016,254,1524,381c1364285,254889,1364793,255016,1365301,255270v508,127,1016,254,1524,381c1367206,255905,1367714,256032,1368222,256159v508,127,1016,381,1524,508c1370127,256794,1370635,257048,1371143,257175v508,127,1016,254,1397,508c1373048,257810,1373556,257937,1374064,258064v508,254,1016,381,1397,508c1375969,258699,1376477,258826,1376985,259080v508,127,1016,254,1397,381c1378890,259715,1379398,259842,1379906,259969v508,127,1016,254,1397,508c1381811,260604,1382319,260731,1382827,260858v508,127,1016,254,1397,508c1384732,261493,1385240,261620,1385748,261747v508,254,1016,381,1397,508c1387653,262382,1388161,262636,1388669,262763v508,254,889,381,1397,635c1390574,263525,1391082,263779,1391590,264033v508,254,889,381,1397,635c1393495,264922,1394003,265176,1394511,265430v508,254,889,508,1397,762c1396416,266446,1396924,266827,1397432,267081v508,254,889,635,1397,889c1399337,268351,1399845,268605,1400353,268986v508,381,889,635,1397,1016c1402258,270383,1402766,270764,1403274,271145v508,381,889,762,1397,1270c1405179,272796,1405687,273177,1406195,273558v381,381,889,889,1397,1270c1408100,275209,1408608,275590,1409116,275971v381,381,889,762,1397,1143c1411021,277495,1411529,277876,1412037,278257v381,381,889,635,1397,1016c1413942,279527,1414450,279908,1414958,280162v381,254,889,508,1397,762c1416863,281178,1417371,281432,1417879,281686v381,127,889,254,1397,508c1419784,282321,1420292,282448,1420800,282575v381,127,889,254,1397,254c1422705,282956,1423213,283083,1423594,283210v508,127,1016,127,1524,254c1425626,283591,1426134,283718,1426515,283845v508,,1016,127,1524,254c1428547,284226,1429055,284353,1429436,284480v508,127,1016,127,1524,254c1431468,284861,1431976,284988,1432357,284988v508,127,1016,254,1524,254c1434389,285369,1434897,285369,1435278,285496v508,,1016,,1524,c1437310,285496,1437818,285496,1438199,285496v508,,1016,,1524,c1440231,285369,1440612,285369,1441120,285369v508,,1016,-127,1524,-127c1443152,285242,1443533,285115,1444041,285115v508,,1016,,1524,-127c1446073,284988,1446454,284988,1446962,284988v508,,1016,-127,1524,-127c1448994,284861,1449375,284734,1449883,284734v508,,1016,-127,1524,-127c1451915,284480,1452296,284353,1452804,284353v508,-127,1016,-254,1524,-381c1454836,283845,1455217,283718,1455725,283591v508,-127,1016,-254,1524,-381c1457630,282956,1458138,282829,1458646,282702v508,-127,1016,-254,1524,-508c1460551,282067,1461059,281813,1461567,281686v508,-127,1016,-254,1524,-508c1463472,281051,1463980,280797,1464488,280543v508,-127,1016,-381,1524,-508c1466393,279781,1466901,279527,1467409,279273v508,-254,1016,-381,1524,-635c1469314,278384,1469822,278130,1470330,277876v508,-254,1016,-508,1524,-762c1472235,276860,1472743,276606,1473251,276352v508,-254,1016,-508,1397,-762c1475156,275336,1475664,274955,1476172,274701v508,-381,1016,-635,1397,-1016c1478077,273304,1478585,272923,1479093,272542v508,-381,1016,-762,1397,-1143c1480998,271018,1481506,270510,1482014,270129v508,-381,1016,-762,1397,-1143c1483919,268605,1484427,268224,1484935,267843v508,-254,1016,-635,1397,-889c1486840,266827,1487348,266573,1487856,266446v508,-127,889,-254,1397,-127c1489761,266319,1490269,266446,1490777,266573v508,254,889,508,1397,889c1492682,267843,1493190,268224,1493698,268859v508,508,889,1143,1397,1778c1495603,271399,1496111,272161,1496619,272796v508,762,889,1524,1397,2159c1498524,275717,1499032,276352,1499540,276987v508,508,889,1016,1397,1397c1501445,278765,1501953,278892,1502461,279019v508,127,889,127,1397,c1504366,278765,1504874,278511,1505382,278130v508,-381,889,-889,1397,-1397c1507287,276225,1507795,275717,1508303,275082v381,-508,889,-1143,1397,-1651c1510208,272923,1510716,272288,1511224,271907v381,-508,889,-889,1397,-1143c1513129,270383,1513637,270129,1514145,269875v381,-127,889,-254,1397,-381c1516050,269367,1516558,269240,1517066,269240v381,-127,889,-254,1397,-254c1518971,268859,1519479,268859,1519987,268732v381,,889,-127,1397,-381c1521892,268224,1522400,268097,1522781,267716v508,-254,1016,-508,1524,-1016c1524813,266319,1525321,265811,1525702,265303v508,-635,1016,-1270,1524,-2032c1527734,262509,1528242,261620,1528623,260731v508,-889,1016,-1905,1524,-3048c1530655,256540,1531163,255397,1531544,254127v508,-1143,1016,-2413,1524,-3683c1533576,249174,1534084,247904,1534465,246761v508,-1270,1016,-2413,1524,-3556c1536497,242189,1537005,241173,1537386,240284v508,-889,1016,-1778,1524,-2286c1539418,237363,1539799,236855,1540307,236601v508,-381,1016,-508,1524,-508c1542339,236220,1542720,236347,1543228,236601v508,254,1016,762,1524,1270c1545260,238379,1545641,239014,1546149,239649v508,762,1016,1524,1524,2286c1548181,242697,1548562,243459,1549070,244221v508,889,1016,1651,1524,2413c1551102,247396,1551483,248285,1551991,248920v508,762,1016,1397,1524,2159c1554023,251714,1554404,252349,1554912,252857v508,635,1016,1143,1524,1651c1556817,255143,1557325,255524,1557833,256032v508,508,1016,889,1524,1270c1559738,257683,1560246,258064,1560754,258445v508,381,1016,635,1524,1016c1562659,259715,1563167,259969,1563675,260223v508,127,1016,381,1524,508c1565580,260985,1566088,261112,1566596,261112v508,127,1016,254,1524,254c1568501,261366,1569009,261239,1569517,261239v508,-127,1016,-254,1524,-508c1571422,260604,1571930,260350,1572438,259969v508,-381,1016,-762,1397,-1270c1574343,258191,1574851,257556,1575359,256921v508,-635,1016,-1397,1397,-2159c1577264,254000,1577772,253111,1578280,252222v508,-889,1016,-1778,1397,-2667c1580185,248539,1580693,247650,1581201,246761v508,-889,1016,-1651,1397,-2413c1583106,243586,1583614,242824,1584122,242316v508,-635,1016,-1143,1397,-1524c1586027,240411,1586535,240157,1587043,240030v508,-254,1016,-254,1397,-254c1588948,239776,1589456,240030,1589964,240157v508,127,889,508,1397,762c1591869,241173,1592377,241554,1592885,241808v508,381,889,762,1397,1016c1594790,243205,1595298,243459,1595806,243713v508,381,889,635,1397,762c1597711,244729,1598219,244983,1598727,245110v508,127,889,127,1397,254c1600632,245364,1601140,245364,1601648,245364v508,-127,889,-127,1397,-254c1603553,244983,1604061,244729,1604569,244475v508,-254,889,-508,1397,-889c1606474,243205,1606982,242824,1607490,242443v381,-508,889,-1016,1397,-1524c1609395,240411,1609903,239776,1610411,239268v381,-635,889,-1143,1397,-1778c1612316,236855,1612824,236347,1613332,235712v381,-508,889,-1016,1397,-1397c1615237,233934,1615745,233426,1616253,233172v381,-254,889,-508,1397,-762c1618158,232283,1618666,232283,1619174,232283v381,-127,889,,1397,127c1621079,232537,1621587,232664,1622095,232918v381,254,889,508,1397,762c1624000,233934,1624508,234188,1624889,234442v508,254,1016,508,1524,762c1626921,235331,1627429,235585,1627810,235712v508,254,1016,381,1524,381c1629842,236220,1630350,236347,1630731,236474v508,,1016,,1524,c1632763,236474,1633271,236474,1633652,236474v508,,1016,,1524,c1635684,236474,1636192,236474,1636573,236474v508,,1016,127,1524,127c1638605,236601,1639113,236601,1639494,236728v508,127,1016,254,1524,381c1641526,237236,1641907,237363,1642415,237490v508,127,1016,254,1524,508c1644447,238125,1644828,238379,1645336,238633v508,254,1016,381,1524,635c1647368,239522,1647749,239649,1648257,239903v508,254,1016,508,1524,635c1650289,240792,1650670,241046,1651178,241173v508,254,1016,381,1524,635c1653210,241935,1653591,242062,1654099,242316v508,127,1016,254,1524,381c1656131,242951,1656512,242951,1657020,243078v508,254,1016,381,1524,508c1658925,243713,1659433,243713,1659941,243840v508,127,1016,254,1524,381c1661846,244348,1662354,244475,1662862,244602v508,127,1016,127,1524,254c1664767,244983,1665275,245110,1665783,245237v508,127,1016,254,1524,381c1667688,245745,1668196,245872,1668704,245999v508,127,1016,254,1524,381c1670609,246507,1671117,246634,1671625,246888v508,127,1016,254,1524,381c1673530,247523,1674038,247650,1674546,247777v508,127,1016,254,1397,381c1676451,248285,1676959,248412,1677467,248539v508,127,1016,127,1397,254c1679372,248793,1679880,248793,1680388,248920v508,,1016,,1397,c1682293,248920,1682801,248793,1683309,248793v508,,1016,,1397,c1685214,248666,1685722,248666,1686230,248666v508,,1016,-127,1397,-127c1688135,248539,1688643,248539,1689151,248539v508,-127,1016,-127,1397,c1691056,248539,1691564,248539,1692072,248539v508,,889,,1397,c1693977,248666,1694485,248666,1694993,248666v508,127,889,127,1397,254c1696898,248920,1697406,249047,1697914,249047v508,127,889,127,1397,254c1699819,249301,1700327,249428,1700835,249428v508,127,889,127,1397,254c1702740,249682,1703248,249809,1703756,249809v508,127,889,127,1397,254c1705661,250063,1706169,250190,1706677,250190v508,127,889,127,1397,127c1708582,250444,1709090,250444,1709598,250571v381,,889,127,1397,127c1711503,250825,1712011,250825,1712519,250825v381,,889,127,1397,127c1714424,251079,1714932,251079,1715440,251206v381,,889,,1397,127c1717345,251333,1717853,251333,1718361,251460v381,,889,,1397,127c1720266,251587,1720774,251587,1721282,251587v381,,889,127,1397,127c1723187,251714,1723695,251714,1724203,251714v381,,889,127,1397,127c1726108,251841,1726616,251714,1726997,251714v508,,1016,,1524,c1729029,251714,1729537,251714,1729918,251714v508,,1016,-127,1524,-127c1731950,251587,1732458,251587,1732839,251587v508,,1016,,1524,-127c1734871,251460,1735379,251460,1735760,251460v508,,1016,-127,1524,-127c1737792,251333,1738300,251333,1738681,251333v508,-127,1016,-127,1524,-127c1740713,251079,1741094,251079,1741602,251079v508,,1016,-127,1524,-127c1743634,250825,1744015,250825,1744523,250825v508,-127,1016,-127,1524,-127c1746555,250571,1746936,250571,1747444,250444v508,,1016,-127,1524,-127c1749476,250317,1749857,250190,1750365,250190v508,-127,1016,-127,1524,-127c1752397,250063,1752778,249936,1753286,249936v508,,1016,,1524,-127c1755318,249809,1755699,249809,1756207,249809v508,,1016,,1524,-127c1758112,249682,1758620,249682,1759128,249682v508,,1016,,1524,c1761033,249682,1761541,249682,1762049,249682v508,,1016,,1524,c1763954,249555,1764462,249682,1764970,249682v508,,1016,,1524,c1766875,249682,1767383,249682,1767891,249682v508,,1016,,1524,c1769796,249682,1770304,249682,1770812,249682v508,,1016,,1524,c1772717,249682,1773225,249555,1773733,249682v508,,1016,,1397,c1775638,249682,1776146,249682,1776654,249682v508,,1016,,1397,c1778559,249809,1779067,249809,1779575,249809v508,,1016,,1397,c1781480,249936,1781988,249936,1782496,249936v508,,1016,,1397,c1784401,249936,1784909,249936,1785417,249936v508,,1016,127,1397,127c1787322,250063,1787830,250063,1788338,250063v508,,1016,,1397,c1790243,250063,1790751,250063,1791259,250190v508,,889,,1397,c1793164,250190,1793672,250190,1794180,250190v508,127,889,127,1397,127c1796085,250317,1796593,250317,1797101,250317v508,,889,,1397,c1799006,250317,1799514,250317,1800022,250317v508,,889,,1397,c1801927,250317,1802435,250317,1802943,250317v508,,889,,1397,c1804848,250317,1805356,250317,1805864,250317v508,,889,,1397,c1807769,250317,1808277,250317,1808785,250190v381,,889,,1397,c1810690,250190,1811198,250190,1811706,250190v381,127,889,127,1397,127c1813611,250317,1814119,250317,1814627,250444v381,,889,,1397,c1816532,250571,1817040,250571,1817548,250571v381,127,889,127,1397,127c1819453,250825,1819961,250825,1820469,250825v381,127,889,127,1397,127c1822374,251079,1822882,251079,1823390,251079v381,127,889,127,1397,127c1825295,251206,1825803,251206,1826184,251333v508,,1016,,1524,c1828216,251333,1828724,251460,1829105,251460v508,,1016,,1524,c1831137,251587,1831645,251587,1832026,251587v508,,1016,,1524,c1834058,251587,1834566,251587,1834947,251714v508,,1016,,1524,c1836979,251714,1837487,251714,1837868,251714v508,,1016,,1524,c1839900,251714,1840408,251714,1840789,251714v508,,1016,,1524,c1842821,251587,1843202,251587,1843710,251587v508,,1016,,1524,c1845742,251587,1846123,251587,1846631,251587v508,,1016,,1524,-127c1848663,251460,1849044,251460,1849552,251460v508,,1016,,1524,-127c1851584,251333,1851965,251333,1852473,251333v508,-127,1016,-127,1524,-127c1854505,251206,1854886,251079,1855394,251079v508,,1016,-127,1524,-127c1857426,250952,1857807,250952,1858315,250825v508,,1016,,1524,c1860220,250825,1860728,250825,1861236,250698v508,,1016,,1524,c1863141,250698,1863649,250571,1864157,250571v508,,1016,,1524,c1866062,250571,1866570,250571,1867078,250444v508,,1016,,1524,c1868983,250317,1869491,250317,1869999,250317v508,,1016,,1524,-127c1871904,250190,1872412,250190,1872920,250190v508,-127,1016,-127,1524,-127c1874825,250063,1875333,249936,1875841,249936v508,,1016,-127,1397,-127c1877746,249809,1878254,249682,1878762,249682v508,,1016,-127,1397,-127c1880667,249428,1881175,249428,1881683,249428v508,-127,1016,-127,1397,-254c1883588,249174,1884096,249047,1884604,249047v508,-127,1016,-127,1397,-254c1886509,248793,1887017,248666,1887525,248539v508,,1016,-127,1397,-127c1889430,248285,1889938,248285,1890446,248158v508,,1016,-127,1397,-127c1892351,247904,1892859,247904,1893367,247904v508,-127,889,-127,1397,-127c1895272,247650,1895780,247650,1896288,247650v508,,889,,1397,-127c1898193,247523,1898701,247523,1899209,247523v508,,889,,1397,c1901114,247396,1901622,247396,1902130,247396v508,,889,,1397,c1904035,247269,1904543,247269,1905051,247269v508,,889,,1397,c1906956,247269,1907464,247269,1907972,247142v508,,889,,1397,c1909877,247142,1910385,247142,1910893,247015v381,,889,,1397,c1912798,247015,1913306,247015,1913814,246888v381,,889,,1397,c1915719,246888,1916227,246888,1916735,246888v381,,889,,1397,c1918640,246888,1919148,246888,1919656,246888v381,,889,,1397,c1921561,246888,1922069,246888,1922577,246888v381,,889,,1397,c1924482,246888,1924990,246888,1925498,246888v381,,889,,1397,c1927403,246888,1927911,246888,1928292,246888v508,-127,1016,-127,1524,-127c1930324,246761,1930832,246761,1931213,246761v508,,1016,,1524,c1933245,246761,1933753,246634,1934134,246634v508,,1016,,1524,c1936166,246634,1936674,246634,1937055,246634v508,,1016,-127,1524,-127c1939087,246507,1939595,246507,1939976,246507v508,,1016,,1524,c1942008,246507,1942389,246507,1942897,246507v508,,1016,,1524,c1944929,246507,1945310,246507,1945818,246507v508,,1016,127,1524,127c1947850,246634,1948231,246634,1948739,246634v508,,1016,,1524,127c1950771,246761,1951152,246761,1951660,246888v508,,1016,,1524,c1953692,246888,1954073,247015,1954581,247015v508,,1016,,1524,127c1956613,247142,1956994,247142,1957502,247142v508,127,1016,127,1524,127c1959534,247269,1959915,247269,1960423,247396v508,,1016,,1524,c1962328,247396,1962836,247523,1963344,247523v508,,1016,,1524,127c1965249,247650,1965757,247650,1966265,247650v508,127,1016,127,1524,127c1968170,247904,1968678,247904,1969186,247904v508,,1016,,1524,127c1971091,248031,1971599,248031,1972107,248031v508,,1016,,1524,c1974012,248158,1974520,248158,1975028,248158v508,,1016,,1397,c1976933,248285,1977441,248285,1977949,248285v508,,1016,,1397,127c1979854,248412,1980362,248412,1980870,248412v508,,1016,127,1397,127c1982775,248539,1983283,248539,1983791,248539v508,127,1016,127,1397,127c1985696,248666,1986204,248666,1986712,248666v508,127,1016,127,1397,127c1988617,248793,1989125,248793,1989633,248793v508,,1016,,1397,c1991538,248793,1992046,248920,1992554,248920v508,,889,,1397,c1994459,248920,1994967,248920,1995475,248920v508,,889,,1397,c1997380,248920,1997888,248920,1998396,248920v508,,889,,1397,127c2000301,249047,2000809,249047,2001317,249047v508,,889,,1397,c2003222,249047,2003730,249047,2004238,249047v508,,889,,1397,c2006143,249047,2006651,249047,2007159,249047v508,,889,,1397,c2009064,249047,2009572,249047,2010080,249047v381,,889,,1397,c2011985,249047,2012493,249047,2013001,249047v381,,889,,1397,c2014906,249047,2015414,249047,2015922,249047v381,,889,,1397,c2017827,249047,2018335,249047,2018843,249047v381,,889,-127,1397,-127c2020748,248920,2021256,248920,2021764,248920v381,,889,-127,1397,-127c2023669,248793,2024177,248793,2024685,248793v381,,889,,1397,-127c2026590,248666,2027098,248666,2027479,248666v508,,1016,-127,1524,-127c2029511,248539,2030019,248539,2030400,248539v508,-127,1016,-127,1524,-127c2032432,248412,2032940,248285,2033321,248285v508,,1016,,1524,c2035353,248285,2035861,248285,2036242,248285v508,,1016,-127,1524,-127c2038274,248158,2038782,248285,2039163,248285v508,,1016,,1524,c2041195,248285,2041703,248285,2042084,248285v508,,1016,127,1524,127c2044116,248412,2044497,248412,2045005,248539v508,,1016,,1524,c2047037,248539,2047418,248666,2047926,248666v508,,1016,,1524,c2049958,248793,2050339,248793,2050847,248793v508,127,1016,127,1524,127c2052879,248920,2053260,248920,2053768,249047v508,,1016,,1524,c2055800,249047,2056181,249174,2056689,249174v508,,1016,,1524,c2058721,249174,2059102,249301,2059610,249301v508,,1016,,1524,c2061515,249301,2062023,249301,2062531,249301v508,,1016,,1524,c2064436,249301,2064944,249301,2065452,249301v508,,1016,,1524,c2067357,249301,2067865,249301,2068373,249301v508,,1016,,1524,-127c2070278,249174,2070786,249174,2071294,249174v508,,1016,,1524,-127c2073199,249047,2073707,249047,2074215,249047v508,,1016,,1524,c2076120,249047,2076628,249047,2077136,249047v508,-127,1016,-127,1397,-127c2079041,248920,2079549,248920,2080057,248920v508,,1016,-127,1397,-127c2081962,248793,2082470,248793,2082978,248793v508,,1016,,1397,-127c2084883,248666,2085391,248666,2085899,248539v508,,1016,,1397,c2087804,248539,2088312,248412,2088820,248412v508,,1016,,1397,c2090725,248285,2091233,248285,2091741,248285v508,,1016,,1397,c2093646,248285,2094154,248158,2094662,248158v508,,889,,1397,-127c2096567,248031,2097075,248031,2097583,248031v508,,889,-127,1397,-127c2099488,247904,2099996,247777,2100504,247777v508,-127,889,-127,1397,-254c2102409,247523,2102917,247523,2103425,247396v508,,889,-127,1397,-127c2105330,247269,2105838,247142,2106346,247142v508,-127,889,-127,1397,-127c2108251,246888,2108759,246888,2109267,246888v508,-127,889,-127,1397,-254c2111172,246634,2111680,246507,2112188,246507v381,,889,-127,1397,-127c2114093,246253,2114601,246253,2115109,246253v381,,889,-127,1397,-127c2117014,245999,2117522,245999,2118030,245872v381,,889,,1397,-127c2119935,245745,2120443,245745,2120951,245618v381,,889,-127,1397,-127c2122856,245491,2123364,245364,2123872,245364v381,,889,-127,1397,-127c2125777,245237,2126285,245110,2126793,245110v381,,889,-127,1397,-127c2128698,244856,2129206,244856,2129587,244856v508,-127,1016,-127,1524,-127c2131619,244729,2132127,244602,2132508,244602v508,,1016,-127,1524,-127c2134540,244475,2135048,244475,2135429,244475v508,,1016,,1524,c2137461,244475,2137969,244348,2138350,244348v508,,1016,,1524,c2140382,244348,2140890,244348,2141271,244348v508,,1016,,1524,c2143303,244348,2143811,244348,2144192,244348v508,,1016,,1524,-127c2146224,244221,2146605,244221,2147113,244221v508,,1016,,1524,c2149145,244221,2149526,244348,2150034,244221v508,,1016,,1524,c2152066,244221,2152447,244221,2152955,244221v508,,1016,-127,1524,-127c2154987,244094,2155368,244094,2155876,244094v508,-127,1016,-127,1524,-127c2157908,243840,2158289,243840,2158797,243840v508,,1016,,1524,-127c2160829,243713,2161210,243713,2161718,243713v508,,1016,,1524,c2163623,243586,2164131,243586,2164639,243586v508,,1016,,1524,c2166544,243586,2167052,243586,2167560,243586v508,-127,1016,-127,1524,-127c2169465,243459,2169973,243459,2170481,243459v508,,1016,-127,1524,-127c2172386,243332,2172894,243332,2173402,243205v508,,1016,,1524,c2175307,243205,2175815,243205,2176323,243078v508,,1016,,1524,c2178228,243078,2178736,243078,2179244,243078v508,-127,1016,-127,1397,-127c2181149,242951,2181657,242951,2182165,242951v508,,1016,,1397,c2184070,242951,2184578,242951,2185086,242951v508,,1016,,1397,c2186991,242951,2187499,242951,2188007,242951v508,,1016,,1397,c2189912,242951,2190420,242951,2190928,242951v508,,1016,,1397,c2192833,242951,2193341,242951,2193849,242951v508,,889,,1397,c2195754,242951,2196262,242951,2196770,242951v508,,889,,1397,c2198675,242951,2199183,243078,2199691,243078v508,,889,,1397,c2201596,243078,2202104,243078,2202612,243078v508,,889,,1397,c2204517,243078,2205025,243078,2205533,243078v508,,889,,1397,c2207438,243078,2207946,243078,2208454,243078v508,,889,,1397,c2210359,243078,2210867,243078,2211375,243078v381,,889,,1397,c2213280,243078,2213788,243078,2214296,243078v381,,889,,1397,c2216201,243078,2216709,243078,2217217,243078v381,,889,,1397,c2219122,243078,2219630,243078,2220138,243078v381,,889,,1397,c2222043,243205,2222551,243078,2223059,243078v381,,889,127,1397,c2224964,243078,2225472,243078,2225980,243078v381,,889,,1397,c2227885,243078,2228393,243078,2228774,243078v508,,1016,,1524,c2230806,243078,2231314,243078,2231695,243078v508,,1016,,1524,c2233727,243078,2234235,243078,2234616,243078v508,127,1016,127,1524,127c2236648,243205,2237156,243205,2237537,243205v508,,1016,,1524,c2239569,243332,2240077,243332,2240458,243332v508,,1016,127,1524,127c2242490,243459,2242998,243459,2243379,243459v508,,1016,,1524,127c2245411,243586,2245792,243586,2246300,243586v508,,1016,,1524,127c2248332,243713,2248713,243713,2249221,243713v508,,1016,,1524,c2251253,243840,2251634,243840,2252142,243840v508,,1016,,1524,127c2254174,243967,2254555,243967,2255063,243967v508,,1016,127,1524,127c2257095,244094,2257476,244094,2257984,244094v508,,1016,,1524,c2260016,244094,2260397,244094,2260905,244094v508,,1016,,1524,c2262810,244094,2263318,244094,2263826,244094v508,,1016,,1524,c2265731,244094,2266239,244094,2266747,244094v508,,1016,,1524,c2268652,244094,2269160,244094,2269668,244094v508,,1016,,1524,c2271573,244094,2272081,243967,2272589,243967v508,,1016,,1524,c2274494,243967,2275002,243967,2275510,243967v508,,1016,,1524,c2277415,243967,2277923,243840,2278431,243840v508,,1016,,1397,c2280336,243840,2280844,243840,2281352,243840v508,,1016,,1397,c2283257,243840,2283765,243840,2284273,243840v508,,1016,,1397,-127c2286178,243713,2286686,243713,2287194,243713v508,,1016,,1397,c2289099,243713,2289607,243586,2290115,243586v508,,1016,,1397,c2292020,243586,2292528,243586,2293036,243586v508,,1016,,1397,c2294941,243459,2295449,243459,2295957,243459v508,,889,,1397,c2297862,243459,2298370,243459,2298878,243459v508,,889,-127,1397,-127c2300783,243332,2301291,243332,2301799,243332v508,,889,,1397,c2303704,243332,2304212,243332,2304720,243332v508,,889,,1397,c2306625,243332,2307133,243205,2307641,243205v508,,889,,1397,c2309546,243205,2310054,243205,2310562,243205v508,,889,,1397,c2312467,243205,2312975,243205,2313483,243205v381,,889,,1397,c2315388,243205,2315896,243205,2316404,243205v381,,889,,1397,c2318309,243205,2318817,243205,2319325,243205v381,,889,,1397,-127c2321230,243078,2321738,243078,2322246,243078v381,,889,,1397,c2324151,243078,2324659,243078,2325167,243078v381,-127,889,-127,1397,-127c2327072,242951,2327580,242951,2328088,242951v381,,889,,1397,c2329993,242951,2330501,242824,2330882,242824v508,,1016,,1524,c2332914,242824,2333422,242824,2333803,242697v508,,1016,,1524,c2335835,242697,2336343,242697,2336724,242697v508,,1016,,1524,-127c2338756,242570,2339264,242570,2339645,242570v508,,1016,127,1524,c2341677,242570,2342185,242570,2342566,242570v508,,1016,,1524,c2344598,242570,2345106,242570,2345487,242570v508,-127,1016,-127,1524,-127c2347519,242443,2347900,242443,2348408,242443v508,-127,1016,-127,1524,-127c2350440,242316,2350821,242316,2351329,242316v508,,1016,-127,1524,-127c2353361,242189,2353742,242189,2354250,242189v508,,1016,,1524,c2356282,242189,2356663,242189,2357171,242062v508,,1016,,1524,c2359203,242062,2359584,242062,2360092,242062v508,127,1016,127,1524,127c2362124,242189,2362505,242189,2363013,242189v508,,1016,,1524,c2364918,242189,2365426,242189,2365934,242189v508,,1016,,1524,c2367839,242189,2368347,242189,2368855,242189v508,,1016,,1524,c2370760,242189,2371268,242189,2371776,242062v508,,1016,127,1524,c2373681,242062,2374189,242062,2374697,242062v508,,1016,,1524,c2376602,241935,2377110,241935,2377618,241935v508,,1016,-127,1524,-127c2379523,241808,2380031,241808,2380539,241808v508,,1016,-127,1397,-127c2382444,241681,2382952,241681,2383460,241681v508,,1016,,1397,c2385365,241681,2385873,241681,2386381,241681v508,,1016,,1397,c2388286,241681,2388794,241681,2389302,241681v508,,1016,,1397,c2391207,241681,2391715,241681,2392223,241681v508,,1016,,1397,c2394128,241681,2394636,241681,2395144,241554v508,,889,,1397,c2397049,241554,2397557,241554,2398065,241427v508,,889,-127,1397,-127c2399970,241173,2400478,241173,2400986,241046v508,-127,889,-127,1397,-254c2402891,240665,2403399,240665,2403907,240538v508,,889,-127,1397,-127c2405812,240411,2406320,240284,2406828,240284v508,,889,,1397,127c2408733,240411,2409241,240411,2409749,240411v508,127,889,127,1397,254c2411654,240792,2412162,240792,2412670,240919v508,,889,127,1397,127c2414575,241173,2415083,241173,2415591,241300v381,,889,,1397,c2417496,241300,2418004,241300,2418512,241300v381,-127,889,-127,1397,-127c2420417,241173,2420925,241173,2421433,241046v381,,889,,1397,c2423338,241046,2423846,240919,2424354,240919v381,,889,,1397,c2426259,240919,2426767,240919,2427275,240919v381,,889,,1397,c2429180,241046,2429688,240919,2430069,240919v508,127,1016,127,1524,127c2432101,241046,2432609,241046,2432990,241046v508,,1016,-127,1524,-127c2435022,240919,2435530,240919,2435911,240919v508,-127,1016,-127,1524,-127c2437943,240792,2438451,240665,2438832,240665v508,,1016,-127,1524,-127c2440864,240538,2441372,240411,2441753,240411v508,,1016,,1524,c2443785,240284,2444293,240411,2444674,240411v508,,1016,,1524,c2446706,240411,2447087,240284,2447595,240411v508,,1016,,1524,c2449627,240411,2450008,240411,2450516,240411v508,,1016,,1524,c2452548,240411,2452929,240411,2453437,240411v508,,1016,,1524,c2455469,240411,2455850,240411,2456358,240411v508,,1016,,1524,c2458390,240284,2458771,240284,2459279,240284v508,,1016,,1524,c2461311,240157,2461692,240157,2462200,240157v508,,1016,,1524,-127c2464105,240030,2464613,240030,2465121,240030v508,-127,1016,-127,1524,-127c2467026,239903,2467534,239776,2468042,239776v508,,1016,,1524,-127c2469947,239649,2470455,239649,2470963,239522v508,,1016,,1524,c2472868,239522,2473376,239395,2473884,239395v508,,1016,,1524,c2475789,239268,2476297,239268,2476805,239268v508,,1016,,1524,c2478710,239141,2479218,239141,2479726,239141v508,,1016,,1397,c2481631,239141,2482139,239141,2482647,239141v508,-127,1016,-127,1397,-127c2484552,239014,2485060,239014,2485568,238887v508,,1016,,1397,c2487473,238887,2487981,238760,2488489,238760v508,,1016,-127,1397,-127c2490394,238633,2490902,238633,2491410,238506v508,,1016,,1397,-127c2493315,238379,2493823,238379,2494331,238379v508,,1016,,1397,-127c2496236,238252,2496744,238252,2497252,238252v508,,889,,1397,c2499157,238252,2499665,238252,2500173,238252v508,,889,,1397,c2502078,238125,2502586,238125,2503094,238125v508,,889,,1397,-127c2504999,237998,2505507,237998,2506015,237998v508,-127,889,-127,1397,-127c2507920,237744,2508428,237744,2508936,237744v508,-127,889,-127,1397,-127c2510841,237490,2511349,237490,2511857,237490v508,-127,889,-127,1397,-127c2513762,237236,2514270,237236,2514778,237236v381,,889,,1397,-127c2516683,237109,2517191,237109,2517699,237109v381,,889,,1397,c2519604,236982,2520112,236982,2520620,236982v381,,889,,1397,c2522525,236982,2523033,236982,2523541,236982v381,-127,889,-127,1397,-127c2525446,236855,2525954,236855,2526462,236855v381,,889,,1397,-127c2528367,236728,2528875,236728,2529383,236728v381,,889,,1397,c2531288,236728,2531796,236728,2532177,236601v508,,1016,127,1524,c2534209,236601,2534717,236601,2535098,236601v508,,1016,,1524,c2537130,236601,2537638,236601,2538019,236601v508,-127,1016,-127,1524,-127c2540051,236474,2540559,236474,2540940,236474v508,,1016,,1524,c2542972,236474,2543480,236347,2543861,236347v508,,1016,,1524,c2545893,236347,2546401,236347,2546782,236220v508,,1016,,1524,c2548814,236220,2549195,236220,2549703,236093v508,,1016,,1524,c2551735,236093,2552116,235966,2552624,235966v508,,1016,,1524,c2554656,235839,2555037,235839,2555545,235839v508,,1016,-127,1524,-127c2557577,235712,2557958,235585,2558466,235585v508,,1016,-127,1524,-127c2560498,235458,2560879,235331,2561387,235331v508,,1016,-127,1524,-127c2563419,235077,2563800,235077,2564308,234950v508,,1016,-127,1524,-127c2566213,234823,2566721,234696,2567229,234696v508,,1016,-127,1524,-127c2569134,234442,2569642,234442,2570150,234442v508,,1016,-127,1524,-127c2572055,234315,2572563,234188,2573071,234188v508,,1016,-127,1524,-127c2574976,234061,2575484,233934,2575992,233934v508,,1016,,1524,c2577897,233807,2578405,233807,2578913,233807v508,-127,1016,-127,1524,-127c2580818,233680,2581326,233553,2581834,233553v508,,1016,-127,1397,-127c2583739,233426,2584247,233299,2584755,233299v508,-127,1016,-127,1397,-127c2586660,233045,2587168,233045,2587676,232918v508,,1016,,1397,-127c2589581,232791,2590089,232664,2590597,232664v508,,1016,-127,1397,-127c2592502,232410,2593010,232410,2593518,232283v508,,1016,,1397,-127c2595423,232156,2595931,232029,2596439,232029v508,,1016,-127,1397,-127c2598344,231775,2598852,231775,2599360,231648v508,,889,-127,1397,-127c2601265,231521,2601773,231394,2602281,231267v508,,889,-127,1397,-127c2604186,231013,2604694,231013,2605202,231013v508,-127,889,-127,1397,-254c2607107,230759,2607615,230759,2608123,230632v508,,889,,1397,c2610028,230505,2610536,230505,2611044,230505v508,-127,889,-127,1397,-127c2612949,230251,2613457,230251,2613965,230124v508,,889,,1397,c2615870,229997,2616378,229997,2616886,229870v381,,889,,1397,-127c2618791,229743,2619299,229743,2619807,229616v381,,889,,1397,c2621712,229489,2622220,229489,2622728,229489v381,,889,-127,1397,-127c2624633,229362,2625141,229362,2625649,229235v381,,889,,1397,c2627554,229235,2628062,229108,2628570,229108v381,,889,,1397,-127c2630475,228981,2630983,228981,2631491,228981v381,,889,-127,1397,-127c2633396,228854,2633904,228854,2634285,228727v508,,1016,,1524,c2636317,228600,2636825,228600,2637206,228600v508,,1016,,1524,-127c2639238,228473,2639746,228473,2640127,228473v508,,1016,-127,1524,-127c2642159,228346,2642667,228346,2643048,228219v508,,1016,,1524,-127c2645080,228092,2645588,228092,2645969,227965v508,,1016,-127,1524,-127c2648001,227711,2648382,227711,2648890,227711v508,-127,1016,-127,1524,-254c2650922,227457,2651303,227457,2651811,227330v508,,1016,,1524,-127c2653843,227203,2654224,227076,2654732,227076v508,,1016,-127,1524,-127c2656764,226822,2657145,226822,2657653,226822v508,-127,1016,-127,1524,-127c2659685,226568,2660066,226568,2660574,226441v508,,1016,,1524,-127c2662606,226314,2662987,226314,2663495,226314v508,-127,1016,-127,1524,-127c2665400,226187,2665908,226060,2666416,226060v508,,1016,-127,1524,-127c2668321,225806,2668829,225806,2669337,225806v508,,1016,-127,1524,-127c2671242,225679,2671750,225552,2672258,225552v508,,1016,-127,1524,-127c2674163,225425,2674671,225425,2675179,225298v508,,1016,,1524,c2677084,225298,2677592,225298,2678100,225298v508,,1016,,1524,c2680005,225298,2680513,225298,2681021,225298v508,,1016,,1397,c2682926,225425,2683434,225425,2683942,225425v508,,1016,,1397,c2685847,225425,2686355,225425,2686863,225425v508,,1016,,1397,c2688768,225425,2689276,225552,2689784,225552v508,,1016,,1397,c2691689,225552,2692197,225552,2692705,225552v508,,1016,-127,1397,-127c2694610,225425,2695118,225425,2695626,225425v508,,1016,,1397,c2697531,225425,2698039,225425,2698547,225425v508,,889,,1397,c2700452,225425,2700960,225425,2701468,225425v508,,889,,1397,c2703373,225425,2703881,225298,2704389,225298v508,,889,,1397,c2706294,225298,2706802,225298,2707310,225298v508,,889,,1397,-127c2709215,225171,2709723,225171,2710231,225171v508,,889,,1397,-127c2712136,225044,2712644,225044,2713152,224917v508,,889,,1397,c2715057,224790,2715565,224790,2716073,224790v381,,889,,1397,-127c2717978,224663,2718486,224663,2718994,224663v381,,889,,1397,c2720899,224536,2721407,224536,2721915,224536v381,,889,,1397,c2723820,224409,2724328,224409,2724836,224409v381,,889,-127,1397,-127c2726741,224282,2727249,224155,2727757,224155v381,-127,889,-127,1397,-127c2729662,223901,2730170,223901,2730678,223774v381,,889,-127,1397,-127c2732583,223520,2733091,223520,2733472,223520v508,-127,1016,-127,1524,-127c2735504,223266,2736012,223266,2736393,223139v508,,1016,,1524,-127c2738425,223012,2738933,223012,2739314,223012v508,-127,1016,-127,1524,-127c2741346,222758,2741854,222758,2742235,222758v508,-127,1016,-127,1524,-127c2744267,222504,2744775,222504,2745156,222504v508,,1016,-127,1524,-127c2747188,222377,2747696,222250,2748077,222250v508,,1016,,1524,-127c2750109,222123,2750490,222123,2750998,221996v508,,1016,,1524,c2753030,221996,2753411,221869,2753919,221869v508,,1016,,1524,-127c2755951,221742,2756332,221742,2756840,221615v508,,1016,,1524,-127c2758872,221488,2759253,221488,2759761,221361v508,,1016,,1524,c2761793,221234,2762174,221234,2762682,221234v508,-127,1016,-127,1524,-254c2764714,220980,2765095,220980,2765603,220853v508,,1016,,1524,c2767508,220726,2768016,220726,2768524,220726v508,-127,1016,-127,1524,-254c2770429,220472,2770937,220472,2771445,220345v508,,1016,-127,1524,-127c2773350,220091,2773858,220091,2774366,220091v508,-127,1016,-127,1524,-127c2776271,219837,2776779,219837,2777287,219837v508,-127,1016,-127,1524,-127c2779192,219583,2779700,219583,2780208,219583v508,-127,1016,-127,1524,-127c2782113,219456,2782621,219456,2783129,219329v508,,1016,,1397,c2785034,219329,2785542,219202,2786050,219202v508,,1016,-127,1397,-127c2787955,219075,2788463,218948,2788971,218948v508,,1016,-127,1397,-127c2790876,218821,2791384,218694,2791892,218694v508,-127,1016,-127,1397,-127c2793797,218567,2794305,218440,2794813,218440v508,,1016,-127,1397,-127c2796718,218186,2797226,218186,2797734,218186v508,-127,1016,-127,1397,-254c2799639,217932,2800147,217932,2800655,217805v508,,889,-127,1397,-127c2802560,217551,2803068,217551,2803576,217424v508,,889,-127,1397,-127c2805481,217170,2805989,217043,2806497,217043v508,-127,889,-127,1397,-254c2808402,216789,2808910,216662,2809418,216662v508,-127,889,-254,1397,-254c2811323,216281,2811831,216281,2812339,216154v508,,889,-127,1397,-127c2814244,215900,2814752,215900,2815260,215773v508,,889,-127,1397,-127c2817165,215519,2817673,215519,2818181,215392v381,,889,-127,1397,-127c2820086,215138,2820594,215138,2821102,215138v381,-127,889,-127,1397,-254c2823007,214884,2823515,214884,2824023,214757v381,,889,,1397,-127c2825928,214630,2826436,214503,2826944,214503v381,,889,-127,1397,-127c2828849,214376,2829357,214376,2829865,214249v381,,889,-127,1397,-127c2831770,214122,2832278,213995,2832786,213995v381,,889,-127,1397,-127c2834691,213868,2835199,213741,2835580,213741v508,,1016,,1524,-127c2837612,213614,2838120,213614,2838501,213487v508,,1016,,1524,-127c2840533,213360,2841041,213360,2841422,213360v508,,1016,-127,1524,-127c2843454,213233,2843962,213233,2844343,213233v508,-127,1016,-127,1524,-127c2846375,213106,2846883,213106,2847264,213106v508,,1016,,1524,c2849296,213106,2849677,213106,2850185,213106v508,,1016,,1524,c2852217,213106,2852598,212979,2853106,212979v508,,1016,,1524,c2855138,212979,2855519,212979,2856027,212979v508,,1016,-127,1524,-127c2858059,212852,2858440,212852,2858948,212852v508,,1016,,1524,c2860980,212852,2861361,212852,2861869,212725v508,,1016,127,1524,c2863901,212725,2864282,212725,2864790,212725v508,,1016,,1524,c2866822,212598,2867203,212598,2867711,212598v508,,1016,-127,1524,-127c2869616,212471,2870124,212471,2870632,212344v508,,1016,,1524,-127c2872537,212217,2873045,212217,2873553,212217v508,-127,1016,-127,1524,-127c2875458,212090,2875966,211963,2876474,211963v508,,1016,,1524,c2878379,211963,2878887,211963,2879395,211836v508,,1016,,1524,c2881300,211836,2881808,211836,2882316,211836v508,,1016,,1397,-127c2884221,211709,2884729,211709,2885237,211709v508,,1016,,1397,c2887142,211582,2887650,211582,2888158,211582v508,,1016,,1397,-127c2890063,211455,2890571,211455,2891079,211455v508,-127,1016,-127,1397,-127c2892984,211328,2893492,211201,2894000,211201v508,,1016,,1397,-127c2895905,211074,2896413,211074,2896921,211074v508,-127,1016,-127,1397,-127c2898826,210947,2899334,210820,2899842,210820v508,,889,,1397,-127c2901747,210693,2902255,210693,2902763,210566v508,,889,,1397,c2904668,210566,2905176,210566,2905684,210566v508,-127,889,,1397,c2907589,210566,2908097,210439,2908605,210566v508,,889,,1397,c2910510,210566,2911018,210566,2911526,210566v508,,889,,1397,c2913431,210566,2913939,210566,2914447,210566v508,,889,,1397,c2916352,210566,2916860,210566,2917368,210566v381,-127,889,-127,1397,-127c2919273,210439,2919781,210439,2920289,210439v381,,889,-127,1397,-127c2922194,210312,2922702,210312,2923210,210312v381,-127,889,-127,1397,-127c2925115,210185,2925623,210058,2926131,210058v381,,889,,1397,-127c2928036,209931,2928544,209931,2929052,209804v381,,889,,1397,-127c2930957,209677,2931465,209677,2931973,209550v381,,889,,1397,c2933878,209550,2934386,209550,2934767,209423v508,,1016,,1524,c2936799,209423,2937307,209423,2937688,209423v508,-127,1016,-127,1524,-127c2939720,209296,2940228,209296,2940609,209296v508,,1016,,1524,c2942641,209296,2943149,209169,2943530,209169v508,,1016,,1524,c2945562,209169,2946070,209169,2946451,209169v508,,1016,-127,1524,-127c2948483,209042,2948991,209042,2949372,208915v508,,1016,,1524,c2951404,208915,2951785,208788,2952293,208788v508,,1016,,1524,-127c2954325,208661,2954706,208661,2955214,208534v508,,1016,,1524,c2957246,208534,2957627,208407,2958135,208407v508,,1016,-127,1524,-127c2960167,208280,2960548,208153,2961056,208153v508,,1016,-127,1524,-127c2963088,208026,2963469,207899,2963977,207899v508,,1016,-127,1524,-127c2966009,207772,2966390,207772,2966898,207772v508,-127,1016,-127,1524,-127c2968803,207645,2969311,207518,2969819,207518v508,,1016,,1524,c2971724,207518,2972232,207518,2972740,207391v508,,1016,,1524,c2974645,207391,2975153,207264,2975661,207264v508,,1016,,1524,c2977566,207137,2978074,207137,2978582,207137v508,-127,1016,-127,1524,-127c2980487,207010,2980995,206883,2981503,206883v508,,1016,,1524,-127c2983408,206756,2983916,206756,2984424,206756v508,,1016,,1397,c2986329,206629,2986837,206629,2987345,206629v508,,1016,,1397,c2989250,206629,2989758,206629,2990266,206629v508,,1016,,1397,c2992171,206629,2992679,206502,2993187,206502v508,,1016,,1397,c2995092,206375,2995600,206375,2996108,206375v508,-127,1016,-127,1397,-127c2998013,206121,2998521,206121,2999029,205994v508,,1016,-127,1397,-127c3000934,205867,3001442,205740,3001950,205740v508,,889,-127,1397,-127c3003855,205613,3004363,205613,3004871,205486v508,,889,,1397,c3006776,205359,3007284,205359,3007792,205359v508,,889,,1397,c3009697,205359,3010205,205359,3010713,205359v508,,889,-127,1397,-127c3012618,205232,3013126,205232,3013634,205232v508,,889,-127,1397,-127c3015539,205105,3016047,205105,3016555,205105v508,-127,889,-127,1397,-127c3018460,204851,3018968,204851,3019476,204851v381,,889,-127,1397,-127c3021381,204724,3021889,204724,3022397,204597v381,,889,,1397,c3024302,204470,3024810,204470,3025318,204470v381,,889,-127,1397,-127c3027223,204343,3027731,204216,3028239,204216v381,,889,-127,1397,-127c3030144,204089,3030652,204089,3031160,203962v381,,889,,1397,-127c3033065,203835,3033573,203835,3034081,203708v381,,889,,1397,c3035986,203708,3036494,203708,3036875,203581v508,,1016,,1524,c3038907,203581,3039415,203581,3039796,203581v508,,1016,,1524,-127c3041828,203454,3042336,203454,3042717,203454v508,,1016,,1524,c3044749,203454,3045257,203327,3045638,203327v508,,1016,-127,1524,-127c3047670,203200,3048178,203073,3048559,203073v508,,1016,-127,1524,-127c3050591,202819,3051099,202819,3051480,202819v508,-127,1016,-127,1524,-254c3053512,202565,3053893,202438,3054401,202438v508,,1016,,1524,c3056433,202311,3056814,202311,3057322,202311v508,,1016,,1524,c3059354,202184,3059735,202184,3060243,202184v508,,1016,,1524,c3062275,202184,3062656,202184,3063164,202057v508,,1016,,1524,c3065196,201930,3065577,201930,3066085,201930v508,,1016,-127,1524,-127c3068117,201803,3068498,201676,3069006,201676v508,,1016,-127,1524,-127c3070911,201549,3071419,201422,3071927,201422v508,,1016,,1524,-127c3073832,201295,3074340,201295,3074848,201295v508,-127,1016,-127,1524,-127c3076753,201168,3077261,201041,3077769,201041v508,-127,1016,-127,1524,-127c3079674,200914,3080182,200787,3080690,200787v508,,1016,,1524,c3082595,200660,3083103,200660,3083611,200660v508,,1016,,1524,c3085516,200660,3086024,200660,3086532,200660v508,,1016,,1397,c3088437,200660,3088945,200660,3089453,200660v508,,1016,-127,1397,-127c3091358,200533,3091866,200533,3092374,200533v508,,1016,-127,1397,-127c3094279,200406,3094787,200406,3095295,200406v508,,1016,,1397,c3097200,200406,3097708,200406,3098216,200406v508,,1016,,1397,c3100121,200406,3100629,200406,3101137,200279v508,,889,,1397,c3103042,200279,3103550,200279,3104058,200279v508,-127,889,-127,1397,-254c3105963,200025,3106471,200025,3106979,199898v508,,889,-127,1397,-127c3108884,199644,3109392,199644,3109900,199517v508,,889,-127,1397,-127c3111805,199390,3112313,199263,3112821,199263v508,,889,,1397,c3114726,199263,3115234,199263,3115742,199263v508,,889,,1397,c3117647,199263,3118155,199263,3118663,199263v381,,889,,1397,c3120568,199263,3121076,199263,3121584,199263v381,,889,-127,1397,-127c3123489,199136,3123997,199136,3124505,199009v381,,889,-127,1397,-127c3126410,198882,3126918,198755,3127426,198755v381,,889,-127,1397,-127c3129331,198628,3129839,198628,3130347,198628v381,,889,,1397,c3132252,198501,3132760,198628,3133268,198628v381,,889,,1397,c3135173,198501,3135681,198501,3136062,198501v508,,1016,,1524,c3138094,198374,3138602,198374,3138983,198374v508,-127,1016,-127,1524,-127c3141015,198120,3141523,198120,3141904,198120v508,-127,1016,-127,1524,-254c3143936,197866,3144444,197866,3144825,197739v508,,1016,,1524,-127c3146857,197612,3147365,197612,3147746,197612v508,,1016,-127,1524,-127c3149778,197485,3150286,197612,3150667,197612v508,,1016,,1524,c3152699,197739,3153080,197739,3153588,197739v508,,1016,127,1524,127c3155620,197866,3156001,197866,3156509,197993v508,,1016,,1524,c3158541,197993,3158922,197993,3159430,197993v508,,1016,,1524,127c3161462,198120,3161843,198120,3162351,198120v508,,1016,,1524,c3164383,198120,3164764,197993,3165272,198120v508,,1016,,1524,c3167304,198120,3167685,198120,3168193,198120v508,,1016,,1524,c3170098,198120,3170606,198120,3171114,198120v508,127,1016,127,1524,127c3173019,198247,3173527,198247,3174035,198374v508,,1016,,1524,127c3175940,198501,3176448,198628,3176956,198628v508,127,1016,127,1524,254c3178861,199009,3179369,199009,3179877,199136v508,,1016,127,1524,254c3181782,199390,3182290,199517,3182798,199644v508,,1016,127,1524,127c3184703,199898,3185211,199898,3185719,200025v508,127,1016,127,1397,254c3187624,200279,3188132,200406,3188640,200533v508,,1016,127,1397,254c3190545,200914,3191053,200914,3191561,201041v508,127,1016,127,1397,254c3193466,201422,3193974,201549,3194482,201676v508,,1016,127,1397,254c3196387,202057,3196895,202184,3197403,202311v508,127,1016,127,1397,254c3199308,202692,3199816,202946,3200324,203073v508,127,1016,254,1397,381c3202229,203581,3202737,203708,3203245,203962v508,127,889,254,1397,381c3205150,204470,3205658,204597,3206166,204724v508,127,889,254,1397,381c3208071,205359,3208579,205486,3209087,205740v508,127,889,381,1397,508c3210992,206502,3211500,206883,3212008,207137v508,254,889,508,1397,762c3213913,208153,3214421,208534,3214929,208788v508,381,889,635,1397,889c3216834,210058,3217342,210312,3217850,210566v508,381,889,635,1397,1016c3219755,211836,3220263,212217,3220771,212598v381,381,889,635,1397,1016c3222676,213995,3223184,214376,3223692,214757v381,381,889,762,1397,1143c3225597,216281,3226105,216662,3226613,217043v381,381,889,762,1397,1143c3228518,218567,3229026,218821,3229534,219202v381,254,889,635,1397,889c3231439,220472,3231947,220726,3232455,221107v381,381,889,635,1397,1016c3234360,222504,3234868,222885,3235376,223266v381,508,889,889,1397,1397c3237281,225044,3237789,225679,3238170,226187v508,508,1016,1143,1524,1778c3240202,228600,3240710,229235,3241091,229997v508,635,1016,1397,1524,2286c3243123,233045,3243631,233934,3244012,234823v508,889,1016,1778,1524,2794c3246044,238633,3246552,239649,3246933,240665v508,1143,1016,2159,1524,3429c3248965,245237,3249473,246380,3249854,247650v508,1270,1016,2540,1524,3810c3251886,252730,3252394,254127,3252775,255397v508,1397,1016,2794,1524,4191c3254807,261112,3255188,262636,3255696,264160v508,1524,1016,3048,1524,4699c3257728,270383,3258109,272034,3258617,273812v508,1651,1016,3302,1524,5080c3260649,280670,3261030,282448,3261538,284226v508,1778,1016,3556,1524,5334c3263570,291465,3263951,293243,3264459,295148v508,1778,1016,3683,1524,5588c3266491,302641,3266872,304419,3267380,306324v508,1905,1016,3810,1524,5715c3269412,313944,3269793,315849,3270301,317754v508,1905,1016,3810,1524,5715c3272206,325247,3272714,327152,3273222,329057v508,1905,1016,3810,1524,5715c3275127,336677,3275635,338455,3276143,340360v508,1778,1016,3683,1524,5461c3278048,347726,3278556,349504,3279064,351155v508,1778,1016,3556,1524,5334c3280969,358140,3281477,359791,3281985,361442v508,1524,1016,3175,1524,4699c3283890,367665,3284398,369189,3284906,370586v508,1524,1016,2921,1524,4318c3286811,376301,3287319,377698,3287827,379095v508,1270,1016,2667,1397,4064c3289732,384429,3290240,385699,3290748,386969v508,1143,1016,2413,1397,3556c3292653,391541,3293161,392684,3293669,393573v508,889,1016,1778,1397,2540c3295574,396748,3296082,397383,3296590,397637v508,381,1016,635,1397,508c3298495,398018,3299003,397764,3299511,397256v508,-635,1016,-1397,1397,-2413c3301416,393700,3301924,392303,3302432,390779v508,-1651,889,-3556,1397,-5461c3304337,383286,3304845,381127,3305353,378968v508,-2032,889,-4318,1397,-6223c3307258,370713,3307766,368681,3308274,367030v508,-1651,889,-3048,1397,-4318c3310179,361442,3310687,360426,3311195,359537v508,-762,889,-1397,1397,-2032c3313100,356997,3313608,356616,3314116,356108v508,-381,889,-762,1397,-1143c3316021,354457,3316529,354076,3317037,353568v508,-508,889,-1016,1397,-1651c3318942,351282,3319450,350520,3319958,349758v508,-762,889,-1524,1397,-2413c3321863,346456,3322371,345440,3322879,344424v381,-1143,889,-2159,1397,-3429c3324784,339725,3325292,338455,3325800,336931v381,-1397,889,-3048,1397,-4826c3327705,330454,3328213,328549,3328721,326517v381,-2032,889,-4191,1397,-6350c3330626,318008,3331134,315722,3331642,313563v381,-2286,889,-4572,1397,-6731c3333547,304673,3334055,302514,3334563,300355v381,-2032,889,-4064,1397,-5969c3336468,292354,3336976,290449,3337357,288544v508,-1905,1016,-3810,1524,-5588c3339389,281051,3339897,279146,3340278,277368v508,-1905,1016,-3810,1524,-5588c3342310,269875,3342818,267970,3343199,266192v508,-1905,1016,-3683,1524,-5461c3345231,258953,3345739,257302,3346120,255651v508,-1778,1016,-3302,1524,-4953c3348152,249174,3348660,247650,3349041,246126v508,-1397,1016,-2921,1524,-4318c3351073,240284,3351581,238887,3351962,237490v508,-1397,1016,-2794,1524,-4064c3353994,232029,3354375,230759,3354883,229489v508,-1270,1016,-2540,1524,-3683c3356915,224790,3357296,223647,3357804,222631v508,-889,1016,-1905,1524,-2667c3359836,219202,3360217,218440,3360725,217805v508,-635,1016,-1270,1524,-1778c3362757,215646,3363138,215138,3363646,214884v508,-381,1016,-762,1524,-1016c3365678,213614,3366059,213487,3366567,213233v508,-127,1016,-254,1524,-508c3368599,212598,3368980,212598,3369488,212471v508,-127,1016,-254,1524,-254c3371393,212090,3371901,211963,3372409,211709v508,-127,1016,-254,1524,-508c3374314,211074,3374822,210820,3375330,210566v508,-127,1016,-381,1524,-635c3377235,209677,3377743,209423,3378251,209296v508,-127,1016,-381,1524,-381c3380156,208788,3380664,208661,3381172,208661v508,,1016,,1524,c3383077,208788,3383585,208788,3384093,208915v508,,1016,127,1524,254c3385998,209296,3386506,209296,3387014,209423v508,,1016,127,1397,254c3388919,209677,3389427,209804,3389935,209804v508,127,1016,254,1397,254c3391840,210185,3392348,210185,3392856,210312v508,,1016,,1397,127c3394761,210439,3395269,210566,3395777,210566v508,127,1016,127,1397,127c3397682,210693,3398190,210820,3398698,210820v508,,1016,127,1397,127c3400603,211074,3401111,211074,3401619,211201v508,,1016,127,1397,254c3403524,211582,3404032,211582,3404540,211709v508,127,889,254,1397,254c3406445,212090,3406953,212217,3407461,212344v508,127,889,127,1397,254c3409366,212725,3409874,212852,3410382,212979v508,127,889,254,1397,381c3412287,213487,3412795,213614,3413303,213741v508,127,889,254,1397,381c3415208,214249,3415716,214376,3416224,214376v508,127,889,254,1397,381c3418129,214757,3418637,214884,3419145,214884v508,,889,,1397,c3421050,215011,3421558,215011,3422066,215011v381,,889,127,1397,127c3423971,215138,3424479,215265,3424987,215392v381,127,889,127,1397,254c3426892,215773,3427400,216027,3427908,216154v381,127,889,254,1397,381c3429813,216662,3430321,216789,3430829,216916v381,127,889,254,1397,254c3432734,217297,3433242,217424,3433750,217551v381,,889,127,1397,254c3435655,217932,3436163,218059,3436671,218186v381,127,889,254,1397,381c3438576,218694,3439084,218821,3439465,218948v508,127,1016,381,1524,381c3441497,219456,3442005,219583,3442386,219583v508,127,1016,127,1524,254c3444418,219837,3444926,219837,3445307,219837v508,,1016,-127,1524,-127c3447339,219583,3447847,219583,3448228,219456v508,,1016,-127,1524,-127c3450260,219202,3450768,219202,3451149,219202v508,-127,1016,-127,1524,-127c3453181,219075,3453689,219202,3454070,219202v508,,1016,,1524,127c3456102,219329,3456483,219456,3456991,219456v508,,1016,127,1524,127c3459023,219583,3459404,219583,3459912,219583v508,,1016,,1524,c3461944,219583,3462325,219583,3462833,219456v508,,1016,,1524,-127c3464865,219329,3465246,219329,3465754,219329v508,,1016,,1524,c3467786,219329,3468167,219456,3468675,219456v508,,1016,127,1524,127c3470707,219710,3471088,219710,3471596,219837v508,,1016,127,1524,127c3473501,219964,3474009,220091,3474517,220091v508,,1016,,1524,127c3476422,220218,3476930,220218,3477438,220345v508,,1016,,1524,127c3479343,220599,3479851,220599,3480359,220726v508,127,1016,254,1524,381c3482264,221234,3482772,221361,3483280,221488v508,254,1016,381,1524,508c3485185,222123,3485693,222250,3486201,222377v508,127,1016,254,1524,381c3488106,222885,3488614,223012,3489122,223139v508,127,1016,127,1397,254c3491027,223520,3491535,223647,3492043,223774v508,127,1016,127,1397,254c3493948,224155,3494456,224155,3494964,224282v508,127,1016,127,1397,254c3496869,224536,3497377,224663,3497885,224663v508,127,1016,127,1397,127c3499790,224790,3500298,224917,3500806,224917v508,127,1016,127,1397,127c3502711,225171,3503219,225171,3503727,225298v508,127,1016,127,1397,254c3505632,225679,3506140,225806,3506648,225806v508,127,889,254,1397,381c3508553,226187,3509061,226314,3509569,226441v508,127,889,254,1397,381c3511474,226949,3511982,227076,3512490,227203v508,127,889,254,1397,381c3514395,227711,3514903,227965,3515411,228092v508,127,889,381,1397,508c3517316,228727,3517824,228981,3518332,229108v508,254,889,381,1397,635c3520237,229870,3520745,230124,3521253,230378v508,254,889,508,1397,762c3523158,231267,3523666,231521,3524174,231775v381,254,889,635,1397,889c3526079,232918,3526587,233172,3527095,233426v381,254,889,508,1397,762c3529000,234442,3529508,234696,3530016,234950v381,254,889,508,1397,762c3531921,235966,3532429,236220,3532937,236474v381,254,889,508,1397,762c3534842,237490,3535350,237744,3535858,237998v381,254,889,635,1397,889c3537763,239141,3538271,239522,3538779,239903v381,254,889,508,1397,889c3540684,241046,3541192,241427,3541573,241681v508,381,1016,635,1524,1016c3543605,242951,3544113,243205,3544494,243586v508,254,1016,508,1524,762c3546526,244729,3547034,244983,3547415,245237v508,254,1016,635,1524,889c3549447,246380,3549955,246634,3550336,246888v508,254,1016,508,1524,762c3552368,247904,3552876,248158,3553257,248285v508,254,1016,381,1524,635c3555289,249047,3555670,249174,3556178,249301v508,127,1016,254,1524,381c3558210,249809,3558591,249936,3559099,250063v508,,1016,127,1524,127c3561131,250317,3561512,250317,3562020,250444v508,127,1016,127,1524,254c3564052,250825,3564433,250825,3564941,250952v508,127,1016,254,1524,381c3566973,251460,3567354,251587,3567862,251714v508,127,1016,127,1524,254c3569894,252095,3570275,252222,3570783,252349v508,127,1016,254,1524,381c3572688,252730,3573196,252857,3573704,252984v508,127,1016,127,1524,254c3575609,253238,3576117,253365,3576625,253365v508,127,1016,127,1524,127c3578530,253492,3579038,253492,3579546,253492v508,,1016,-127,1524,-127c3581451,253238,3581959,253238,3582467,253111v508,-127,1016,-254,1524,-381c3584372,252603,3584880,252349,3585388,252222v508,-254,1016,-508,1524,-635c3587293,251333,3587801,251079,3588309,250825v508,-254,1016,-508,1397,-762c3590214,249809,3590722,249555,3591230,249301v508,-254,1016,-381,1397,-635c3593135,248539,3593643,248285,3594151,248158v508,-127,1016,-381,1397,-508c3596056,247523,3596564,247269,3597072,247142v508,-254,1016,-381,1397,-635c3598977,246253,3599485,246126,3599993,245872v508,-254,1016,-508,1397,-762c3601898,244856,3602406,244602,3602914,244348v508,-254,1016,-508,1397,-762c3604819,243332,3605327,243078,3605835,242951v508,-254,889,-508,1397,-762c3607740,241935,3608248,241808,3608756,241554v508,-381,889,-635,1397,-889c3610661,240411,3611169,240030,3611677,239776v508,-381,889,-762,1397,-1143c3613582,238252,3614090,237871,3614598,237490v508,-381,889,-889,1397,-1270c3616503,235839,3617011,235458,3617519,235077v508,-254,889,-635,1397,-889c3619424,233934,3619932,233680,3620440,233553v508,-254,889,-381,1397,-508c3622345,232918,3622853,232918,3623361,232791v381,,889,-127,1397,-127c3625266,232664,3625774,232664,3626282,232791v381,,889,,1397,c3628187,232918,3628695,232918,3629203,233045v381,127,889,254,1397,254c3631108,233426,3631616,233553,3632124,233807v381,127,889,254,1397,508c3634029,234442,3634537,234696,3635045,234823v381,254,889,381,1397,635c3636950,235585,3637458,235839,3637966,235966v381,127,889,254,1397,381c3639871,236347,3640379,236474,3640760,236474v508,,1016,-127,1524,-254c3642792,236093,3643300,235966,3643681,235712v508,-254,1016,-635,1524,-1016c3645713,234188,3646221,233680,3646602,232918v508,-635,1016,-1397,1524,-2159c3648634,229870,3649142,228981,3649523,227965v508,-889,1016,-1905,1524,-2921c3651555,224028,3652063,223012,3652444,222123v508,-1016,1016,-1905,1524,-2794c3654476,218440,3654984,217551,3655365,216789v508,-762,1016,-1397,1524,-2032c3657397,213995,3657778,213360,3658286,212725v508,-635,1016,-1270,1524,-1778c3660318,210312,3660699,209677,3661207,209042v508,-635,1016,-1143,1524,-1778c3663239,206756,3663620,206121,3664128,205613v508,-508,1016,-1016,1524,-1524c3666160,203708,3666541,203327,3667049,202946v508,-381,1016,-762,1524,-1016c3669081,201549,3669462,201168,3669970,200914v508,-254,1016,-508,1524,-889c3672002,199771,3672383,199517,3672891,199136v508,-254,1016,-635,1524,-889c3674796,197866,3675304,197612,3675812,197231v508,-381,1016,-762,1524,-1143c3677717,195707,3678225,195199,3678733,194818v508,-508,1016,-1016,1524,-1651c3680638,192659,3681146,192024,3681654,191389v508,-762,1016,-1397,1524,-2286c3683559,188341,3684067,187452,3684575,186563v508,-889,1016,-1778,1524,-2667c3686480,182880,3686988,181864,3687496,180975v508,-1016,1016,-2032,1524,-2921c3689401,177038,3689909,176022,3690417,175006v508,-889,1016,-1905,1397,-2921c3692322,171069,3692830,170053,3693338,168910v508,-1016,1016,-2159,1397,-3302c3695243,164592,3695751,163322,3696259,162179v508,-1143,1016,-2413,1397,-3556c3698164,157480,3698672,156210,3699180,155067v508,-1270,1016,-2413,1397,-3556c3701085,150495,3701593,149352,3702101,148463v508,-1016,1016,-1905,1397,-2667c3704006,145034,3704514,144399,3705022,143891v508,-508,1016,-889,1397,-1016c3706927,142621,3707435,142621,3707943,142748v508,,889,254,1397,508c3709848,143637,3710356,144145,3710864,144526v508,508,889,1143,1397,1651c3712769,146812,3713277,147447,3713785,147955v508,508,889,1143,1397,1651c3715690,150114,3716198,150495,3716706,150876v508,508,889,762,1397,1143c3718611,152273,3719119,152527,3719627,152781v508,127,889,254,1397,381c3721532,153289,3722040,153416,3722548,153543v508,,889,,1397,127c3724453,153670,3724961,153670,3725469,153797v381,,889,127,1397,127c3727374,154051,3727882,154178,3728390,154305v381,127,889,381,1397,508c3730295,155067,3730803,155321,3731311,155702v381,254,889,635,1397,889c3733216,156972,3733724,157353,3734232,157734v381,381,889,762,1397,1270c3736137,159385,3736645,159766,3737153,160147v381,381,889,762,1397,1016c3739058,161544,3739566,161925,3740074,162179v381,381,889,635,1397,889c3741979,163322,3742487,163576,3742868,163830v508,127,1016,381,1524,635c3744900,164719,3745408,164846,3745789,165100v508,127,1016,381,1524,508c3747821,165862,3748329,165989,3748710,166243v508,254,1016,381,1524,762c3750742,167259,3751250,167513,3751631,167894v508,254,1016,635,1524,1143c3753663,169418,3754171,169926,3754552,170434v508,381,1016,889,1524,1524c3756584,172466,3756965,172974,3757473,173609v508,508,1016,1143,1524,1651c3759505,175895,3759886,176403,3760394,177038v508,508,1016,1143,1524,1651c3762426,179197,3762807,179832,3763315,180340v508,635,1016,1143,1524,1778c3765347,182753,3765728,183261,3766236,183896v508,508,1016,1143,1524,1651c3768268,186182,3768649,186817,3769157,187325v508,508,1016,1016,1524,1524c3771189,189357,3771570,189865,3772078,190373v508,508,1016,889,1524,1270c3774110,192024,3774491,192405,3774999,192786v508,381,1016,762,1524,1143c3776904,194310,3777412,194691,3777920,195072v508,381,1016,762,1524,1143c3779825,196596,3780333,197104,3780841,197485v508,508,1016,889,1524,1397c3782746,199263,3783254,199771,3783762,200279v508,635,1016,1143,1524,1778c3785667,202565,3786175,203200,3786683,203962v508,635,1016,1270,1524,2032c3788588,206756,3789096,207518,3789604,208407v508,762,1016,1651,1397,2540c3791509,211836,3792017,212725,3792525,213614v508,889,1016,1905,1397,2794c3794430,217424,3794938,218440,3795446,219329v508,1016,1016,2032,1397,3175c3797351,223520,3797859,224536,3798367,225679v508,1016,1016,2159,1397,3302c3800272,229997,3800780,231140,3801288,232283v508,1143,1016,2286,1397,3302c3803193,236728,3803701,237871,3804209,238887v508,1016,1016,2032,1397,2921c3806114,242824,3806622,243713,3807130,244602v508,889,889,1778,1397,2540c3809035,247904,3809543,248793,3810051,249555v508,762,889,1524,1397,2413c3811956,252730,3812464,253619,3812972,254508v508,889,889,1778,1397,2794c3814877,258318,3815385,259334,3815893,260477v508,1270,889,2540,1397,3810c3817798,265684,3818306,267081,3818814,268605v508,1397,889,3048,1397,4699c3820719,274828,3821227,276606,3821735,278257v508,1778,889,3556,1397,5207c3823640,285242,3824148,286893,3824656,288544v381,1651,889,3302,1397,4826c3826561,294894,3827069,296291,3827577,297688v381,1397,889,2667,1397,3937c3829482,302768,3829990,303911,3830498,305054v381,1143,889,2286,1397,3429c3832403,309626,3832911,310642,3833419,311912v381,1143,889,2286,1397,3556c3835324,316738,3835832,318135,3836340,319405v381,1397,889,2794,1397,4064c3838245,324866,3838753,326136,3839261,327406v381,1143,889,2286,1397,3302c3841166,331724,3841674,332486,3842055,333248v508,635,1016,1016,1524,1270c3844087,334772,3844595,334772,3844976,334645v508,-127,1016,-381,1524,-889c3847008,333375,3847516,332740,3847897,332105v508,-635,1016,-1270,1524,-2032c3849929,329438,3850437,328676,3850818,328041v508,-635,1016,-1270,1524,-1905c3852850,325501,3853358,324993,3853739,324485v508,-508,1016,-1016,1524,-1524c3855771,322453,3856279,321945,3856660,321310v508,-635,1016,-1270,1524,-2032c3858692,318516,3859073,317754,3859581,316738v508,-1016,1016,-2159,1524,-3429c3861613,312039,3861994,310642,3862502,309118v508,-1524,1016,-3302,1524,-5080c3864534,302260,3864915,300482,3865423,298450v508,-1905,1016,-3937,1524,-6096c3867455,290195,3867836,288036,3868344,285877v508,-2286,1016,-4572,1524,-6858c3870376,276733,3870757,274447,3871265,272034v508,-2286,1016,-4699,1524,-7112c3873297,262509,3873678,260096,3874186,257810v508,-2413,1016,-4826,1524,-7112c3876091,248412,3876599,246126,3877107,244094v508,-2159,1016,-4191,1524,-6096c3879012,236220,3879520,234442,3880028,233045v508,-1524,1016,-2794,1524,-3937c3881933,228092,3882441,227203,3882949,226441v508,-635,1016,-1143,1524,-1524c3884854,224536,3885362,224282,3885870,224155v508,-127,1016,-127,1524,-127c3887775,223901,3888283,224028,3888791,224028v508,127,1016,127,1524,254c3890696,224409,3891204,224536,3891712,224663v508,254,1016,381,1397,635c3893617,225552,3894125,225933,3894633,226441v508,381,1016,889,1397,1524c3896538,228727,3897046,229489,3897554,230251v508,889,1016,1905,1397,2921c3899459,234188,3899967,235331,3900475,236474v508,1016,1016,2286,1397,3429c3902380,241046,3902888,242316,3903396,243332v508,1143,1016,2286,1397,3302c3905301,247650,3905809,248666,3906317,249555v508,889,1016,1778,1397,2540c3908222,252857,3908730,253619,3909238,254254v508,762,889,1397,1397,1905c3911143,256794,3911651,257302,3912159,257810v508,381,889,889,1397,1397c3914064,259588,3914572,259969,3915080,260477v508,381,889,635,1397,1016c3916985,261874,3917493,262255,3918001,262509v508,254,889,635,1397,762c3919906,263525,3920414,263779,3920922,263906v508,254,889,381,1397,508c3922827,264541,3923335,264541,3923843,264668v508,,889,,1397,-127c3925748,264541,3926256,264414,3926764,264287v381,-254,889,-381,1397,-635c3928669,263271,3929177,263017,3929685,262636v381,-381,889,-762,1397,-1270c3931590,260858,3932098,260350,3932606,259715v381,-508,889,-1143,1397,-1905c3934511,257175,3935019,256540,3935527,255778v381,-762,889,-1397,1397,-2159c3937432,252857,3937940,252222,3938448,251460v381,-635,889,-1270,1397,-1905c3940353,249047,3940861,248412,3941369,248031v381,-508,889,-889,1397,-1143c3943274,246634,3943782,246380,3944163,246253v508,-127,1016,-127,1524,-127c3946195,246126,3946703,246253,3947084,246507v508,127,1016,381,1524,635c3949116,247396,3949624,247650,3950005,247904v508,254,1016,508,1524,762c3952037,248920,3952545,249174,3952926,249428v508,254,1016,381,1524,508c3954958,250063,3955466,250190,3955847,250190v508,127,1016,127,1524,c3957879,250190,3958387,250190,3958768,250190v508,-127,1016,-254,1524,-254c3960800,249809,3961181,249682,3961689,249682v508,-127,1016,-127,1524,-254c3963721,249428,3964102,249428,3964610,249428v508,,1016,,1524,127c3966642,249555,3967023,249682,3967531,249809v508,127,1016,381,1524,508c3969563,250571,3969944,250698,3970452,250952v508,254,1016,381,1524,635c3972484,251841,3972865,252095,3973373,252349v508,254,1016,381,1524,635c3975405,253238,3975786,253365,3976294,253619v508,254,1016,381,1524,635c3978199,254508,3978707,254635,3979215,254889v508,254,1016,381,1524,635c3981120,255778,3981628,256032,3982136,256286v508,381,1016,635,1524,1016c3984041,257556,3984549,257937,3985057,258318v508,254,1016,762,1524,1143c3986962,259842,3987470,260350,3987978,260731v508,508,1016,889,1524,1397c3989883,262636,3990391,263144,3990899,263652v508,508,1016,1016,1524,1524c3992804,265684,3993312,266192,3993820,266700v508,508,1016,1016,1397,1524c3995725,268732,3996233,269240,3996741,269748v508,508,1016,1016,1397,1524c3998646,271780,3999154,272288,3999662,272796v508,381,1016,889,1397,1397c4001567,274574,4002075,275082,4002583,275590v508,508,1016,889,1397,1397c4004488,277495,4004996,277876,4005504,278384v508,508,1016,1016,1397,1524c4007409,280416,4007917,280924,4008425,281432v508,508,889,1016,1397,1524c4010330,283591,4010838,284099,4011346,284734v508,635,889,1270,1397,1905c4013251,287401,4013759,288163,4014267,288925v508,762,889,1651,1397,2540c4016172,292354,4016680,293370,4017188,294513v508,1143,889,2286,1397,3556c4019093,299339,4019601,300609,4020109,302133v508,1397,889,3048,1397,4699c4022014,308483,4022522,310261,4023030,312166v508,1905,889,3937,1397,6096c4024935,320421,4025443,322707,4025951,324993v381,2413,889,4826,1397,7366c4027856,334899,4028364,337566,4028872,340233v381,2667,889,5334,1397,8128c4030777,351028,4031285,353695,4031793,356362v381,2540,889,5207,1397,7493c4033698,366268,4034206,368554,4034714,370586v381,1905,889,3810,1397,5207c4036619,377190,4037127,378460,4037635,379222v381,762,889,1270,1397,1270c4039540,380492,4040048,380238,4040556,379476v381,-762,889,-1905,1397,-3429c4042461,374650,4042969,372745,4043350,370713v508,-1905,1016,-4318,1524,-6477c4045382,362077,4045890,359664,4046271,357632v508,-2032,1016,-4064,1524,-5588c4048303,350520,4048811,349250,4049192,348742v508,-635,1016,-635,1524,-127c4051224,349123,4051732,350266,4052113,351917v508,1651,1016,4064,1524,6604c4054145,361188,4054653,364363,4055034,367538v508,3175,1016,6731,1524,9906c4057066,380619,4057574,383921,4057955,386715v508,2794,1016,5461,1524,7366c4059987,396113,4060368,397764,4060876,398907v508,1016,1016,1524,1524,1778c4062908,400812,4063289,400431,4063797,399923v508,-508,1016,-1524,1524,-2540c4065829,396367,4066210,395097,4066718,393827v508,-1270,1016,-2540,1524,-3937c4068750,388620,4069131,387350,4069639,385953v508,-1270,1016,-2540,1524,-3810c4071671,380873,4072052,379603,4072560,378206v508,-1397,1016,-2794,1524,-4191c4074592,372618,4074973,371094,4075481,369570v508,-1397,1016,-3048,1524,-4572c4077386,363474,4077894,361950,4078402,360553v508,-1524,1016,-2921,1524,-4191c4080307,354965,4080815,353695,4081323,352552v508,-1143,1016,-2159,1524,-3048c4083228,348488,4083736,347599,4084244,346710v508,-762,1016,-1651,1524,-2413c4086149,343535,4086657,342900,4087165,342138v508,-762,1016,-1524,1524,-2286c4089070,339090,4089578,338328,4090086,337439v508,-762,1016,-1651,1524,-2413c4091991,334137,4092499,333375,4093007,332486v508,-889,1016,-1778,1397,-2540c4094912,329057,4095420,328168,4095928,327279v508,-889,1016,-1651,1397,-2540c4097833,323850,4098341,323088,4098849,322199v508,-889,1016,-1651,1397,-2540c4100754,318897,4101262,318008,4101770,317246v508,-762,1016,-1524,1397,-2286c4103675,314325,4104183,313563,4104691,312801v508,-635,1016,-1397,1397,-2032c4106596,310134,4107104,309372,4107612,308737v508,-762,1016,-1397,1397,-2159c4109517,305943,4110025,305181,4110533,304419v508,-762,889,-1524,1397,-2286c4112438,301371,4112946,300609,4113454,299847v508,-889,889,-1651,1397,-2413c4115359,296545,4115867,295783,4116375,294894v508,-762,889,-1524,1397,-2413c4118280,291719,4118788,290830,4119296,290068v508,-762,889,-1651,1397,-2413c4121201,286893,4121709,286004,4122217,285242v508,-762,889,-1524,1397,-2286c4124122,282194,4124630,281432,4125138,280670v508,-635,889,-1397,1397,-2159c4127043,277876,4127551,277114,4128059,276479v381,-635,889,-1270,1397,-2032c4129964,273812,4130472,273050,4130980,272415v381,-762,889,-1397,1397,-2159c4132885,269494,4133393,268605,4133901,267716v381,-889,889,-1778,1397,-2794c4135806,263906,4136314,262763,4136822,261620v381,-1270,889,-2540,1397,-4064c4138727,256032,4139235,254508,4139743,252730v381,-1778,889,-3683,1397,-5715c4141648,244983,4142156,242697,4142664,240284v381,-2413,889,-4953,1397,-7747c4144569,229743,4145077,226695,4145458,223647v508,-3175,1016,-6477,1524,-9906c4147490,210312,4147998,206756,4148379,203073v508,-3683,1016,-7493,1524,-11303c4150411,187960,4150919,184150,4151300,180340v508,-3810,1016,-7620,1524,-11430c4153332,165227,4153840,161544,4154221,158115v508,-3556,1016,-6858,1524,-10033c4156253,144907,4156761,141986,4157142,139319v508,-2667,1016,-5080,1524,-7112c4159174,130175,4159682,128397,4160063,127127v508,-1397,1016,-2413,1524,-2921c4162095,123571,4162476,123317,4162984,123571v508,127,1016,635,1524,1524c4165016,125984,4165397,127254,4165905,128778v508,1524,1016,3429,1524,5461c4167937,136271,4168318,138684,4168826,141097v508,2413,1016,5080,1524,7747c4170858,151511,4171239,154305,4171747,157099v508,2794,1016,5715,1524,8509c4173779,168529,4174160,171323,4174668,173990v508,2794,1016,5461,1524,8001c4176700,184531,4177081,186944,4177589,189230v508,2286,1016,4445,1524,6477c4179494,197739,4180002,199517,4180510,201295v508,1651,1016,3175,1524,4572c4182415,207264,4182923,208534,4183431,209677v508,1143,1016,2159,1524,3048c4185336,213614,4185844,214376,4186352,215011v508,635,1016,1143,1524,1524c4188257,216916,4188765,217043,4189273,217043v508,,1016,-127,1524,-635c4191178,216027,4191686,215265,4192194,214376v508,-1016,1016,-2159,1524,-3683c4194099,209169,4194607,207391,4195115,205486v508,-2032,1016,-4191,1397,-6604c4197020,196596,4197528,193929,4198036,191262v508,-2667,1016,-5461,1397,-8255c4199941,180213,4200449,177292,4200957,174371v508,-2921,1016,-5842,1397,-8763c4202862,162814,4203370,159893,4203878,156972v508,-2921,1016,-5842,1397,-8763c4205783,145415,4206291,142494,4206799,139700v508,-2921,1016,-5715,1397,-8509c4208704,128397,4209212,125730,4209720,123063v508,-2540,889,-5080,1397,-7366c4211625,113411,4212133,111252,4212641,109347v508,-1905,889,-3683,1397,-5080c4214546,102743,4215054,101600,4215562,100584v508,-1016,889,-1778,1397,-2286c4217467,97790,4217975,97409,4218483,97282v508,-127,889,,1397,254c4220388,97790,4220896,98171,4221404,98806v508,635,889,1397,1397,2413c4223309,102362,4223817,103632,4224325,105156v508,1524,889,3302,1397,5588c4226230,112903,4226738,115316,4227246,118110v381,2794,889,5969,1397,9271c4229151,130810,4229659,134493,4230167,138430v381,3810,889,8001,1397,12192c4232072,154813,4232580,159131,4233088,163449v381,4318,889,8636,1397,12827c4234993,180467,4235501,184658,4236009,188595v381,3810,889,7620,1397,11176c4237914,203200,4238422,206502,4238930,209423v381,3048,889,5842,1397,8255c4240835,220218,4241343,222377,4241851,224409v381,2032,889,3683,1397,5207c4243756,231013,4244264,232283,4244645,233299v508,889,1016,1651,1524,2286c4246677,236093,4247185,236474,4247566,236601v508,127,1016,127,1524,c4249598,236347,4250106,235966,4250487,235458v508,-635,1016,-1270,1524,-2032c4252519,232664,4253027,231775,4253408,230759v508,-889,1016,-2032,1524,-3048c4255440,226695,4255948,225679,4256329,224663v508,-1016,1016,-2032,1524,-2921c4258361,220853,4258869,220091,4259250,219456v508,-635,1016,-1143,1524,-1397c4261282,217678,4261663,217551,4262171,217678v508,,1016,254,1524,762c4264203,218948,4264584,219583,4265092,220345v508,762,1016,1778,1524,2794c4267124,224282,4267505,225425,4268013,226568v508,1270,1016,2540,1524,3683c4270045,231394,4270426,232537,4270934,233553v508,1016,1016,2032,1524,2794c4272966,237109,4273347,237744,4273855,238252v508,508,1016,889,1524,1143c4275887,239522,4276268,239522,4276776,239395v508,-127,1016,-381,1524,-762c4278681,238252,4279189,237744,4279697,237109v508,-635,1016,-1397,1524,-2286c4281602,233934,4282110,232918,4282618,231902v508,-1143,1016,-2286,1524,-3556c4284523,226949,4285031,225552,4285539,224028v508,-1651,1016,-3302,1524,-5207c4287444,216916,4287952,215011,4288460,212725v508,-2159,1016,-4445,1524,-6985c4290365,203200,4290873,200660,4291381,197866v508,-2794,1016,-5842,1524,-9017c4293286,185801,4293794,182626,4294302,179197v508,-3302,1016,-6731,1397,-10160c4296207,165608,4296715,161925,4297223,158496v508,-3429,1016,-6858,1397,-10160c4299128,145161,4299636,141986,4300144,139192v508,-2794,1016,-5461,1397,-7620c4302049,129540,4302557,127635,4303065,126365v508,-1270,1016,-2032,1397,-2286c4304970,123825,4305478,124079,4305986,124841v508,762,1016,2032,1397,3810c4307891,130302,4308399,132588,4308907,135001v508,2413,1016,5334,1397,8255c4310812,146050,4311320,149225,4311828,152273v508,3048,889,6223,1397,9144c4313733,164338,4314241,167132,4314749,169672v508,2413,889,4699,1397,6604c4316654,178181,4317162,179705,4317670,180848v508,1143,889,1778,1397,2159c4319575,183261,4320083,183261,4320591,182753v508,-508,889,-1397,1397,-2667c4322496,178816,4323004,177165,4323512,175260v508,-1905,889,-4191,1397,-6731c4325417,165989,4325925,163195,4326433,160274v508,-2921,889,-6096,1397,-9398c4328338,147574,4328846,144145,4329354,140716v381,-3429,889,-7112,1397,-10668c4331259,126492,4331767,122809,4332275,119126v381,-3683,889,-7366,1397,-10922c4334180,104521,4334688,100838,4335196,97282v381,-3556,889,-7112,1397,-10541c4337101,83185,4337609,79756,4338117,76454v381,-3175,889,-6477,1397,-9525c4340022,64008,4340530,61087,4341038,58420v381,-2667,889,-5207,1397,-7366c4342943,48768,4343451,46863,4343959,45085v381,-1651,889,-3175,1397,-4318c4345864,39624,4346372,38735,4346753,37973v508,-635,1016,-1143,1524,-1397c4348785,36322,4349293,36322,4349674,36449v508,127,1016,508,1524,1016c4351706,37973,4352214,38735,4352595,39624v508,762,1016,1905,1524,3048c4354627,43942,4355135,45339,4355516,46990v508,1524,1016,3302,1524,5080c4357548,53975,4358056,55880,4358437,57912v508,1905,1016,4064,1524,5969c4360469,65786,4360850,67691,4361358,69342v508,1651,1016,3175,1524,4318c4363390,74803,4363771,75819,4364279,76327v508,508,1016,635,1524,381c4366311,76454,4366692,75946,4367200,75057v508,-889,1016,-2286,1524,-3810c4369232,69723,4369613,67818,4370121,65786v508,-1905,1016,-4191,1524,-6604c4372153,56769,4372534,54229,4373042,51562v508,-2667,1016,-5334,1524,-8128c4375074,40640,4375455,37846,4375963,34925v508,-2794,1016,-5715,1524,-8382c4377995,23749,4378376,20955,4378884,18415v508,-2667,1016,-5207,1524,-7366c4380789,8890,4381297,6731,4381805,5207v508,-1651,1016,-3048,1524,-3937c4383710,508,4384218,,4384726,v508,127,1016,635,1524,1651c4386631,2667,4387139,4191,4387647,6223v508,2032,1016,4572,1524,7493c4389552,16637,4390060,20066,4390568,23622v508,3683,1016,7620,1524,11811c4392473,39624,4392981,44196,4393489,48768v508,4445,1016,9271,1524,13970c4395394,67564,4395902,72390,4396410,77216v508,4826,1016,9652,1397,14478c4398315,96520,4398823,101346,4399331,106045v508,4699,1016,9271,1397,13716c4401236,124206,4401744,128651,4402252,132969v508,4191,1016,8382,1397,12446c4404157,149479,4404665,153289,4405173,157099v508,3810,1016,7366,1397,10922c4407078,171577,4407586,175006,4408094,178308v508,3302,1016,6477,1397,9525c4409999,190881,4410507,193929,4411015,196850v508,2921,1016,5715,1397,8382c4412920,208026,4413428,210693,4413936,213233v508,2540,889,5080,1397,7493c4415841,223139,4416349,225552,4416857,227838v508,2286,889,4572,1397,6731c4418762,236728,4419270,238760,4419778,240919v508,2032,889,3937,1397,5969c4421683,248793,4422191,250571,4422699,252349v508,1905,889,3556,1397,5334c4424604,259334,4425112,260985,4425620,262509v508,1524,889,3048,1397,4572c4427525,268478,4428033,270002,4428541,271272v508,1397,889,2667,1397,3937c4430446,276479,4430954,277622,4431462,278765v381,1143,889,2286,1397,3302c4433367,283210,4433875,284099,4434383,285115v381,1016,889,1905,1397,2921c4436288,288925,4436796,289814,4437304,290703v381,889,889,1651,1397,2540c4439209,294132,4439717,294894,4440225,295783v381,889,889,1778,1397,2667c4442130,299212,4442638,300228,4443146,301117v381,889,889,1778,1397,2667c4445051,304673,4445559,305689,4446067,306578v381,1016,889,2032,1397,2921c4447972,310515,4448480,311531,4448861,312547v508,1016,1016,2032,1524,3048c4450893,316611,4451401,317627,4451782,318643v508,1016,1016,2159,1524,3175c4453814,322707,4454322,323723,4454703,324739v508,1016,1016,1905,1524,2794c4456735,328549,4457243,329311,4457624,330200v508,889,1016,1778,1524,2540c4459656,333629,4460164,334391,4460545,335153v508,762,1016,1397,1524,2159c4462577,337947,4462958,338582,4463466,339217v508,762,1016,1397,1524,1905c4465498,341757,4465879,342392,4466387,342900v508,635,1016,1143,1524,1651c4468419,345059,4468800,345694,4469308,346202v508,508,1016,1016,1524,1524c4471340,348107,4471721,348615,4472229,349123v508,381,1016,889,1524,1397c4474261,350901,4474642,351409,4475150,351790v508,381,1016,762,1524,1143c4477182,353187,4477563,353568,4478071,353822v508,254,1016,381,1524,508c4479976,354457,4480484,354457,4480992,354457v508,-127,1016,-381,1524,-889c4482897,353187,4483405,352679,4483913,351790v508,-762,1016,-1778,1524,-3048c4485818,347345,4486326,345948,4486834,344043v508,-1778,1016,-3937,1524,-6350c4488739,335280,4489247,332613,4489755,329819v508,-2921,1016,-6096,1524,-9271c4491660,317373,4492168,313944,4492676,310642v508,-3302,1016,-6731,1524,-9779c4494581,297815,4495089,294894,4495597,292354v508,-2540,1016,-4826,1397,-6604c4497502,283972,4498010,282702,4498518,281940v381,-635,1016,-889,1397,-635c4500423,281686,4500931,282575,4501439,283845v508,1270,1016,3175,1397,5207c4503344,291084,4503852,293497,4504360,296164v508,2540,1016,5334,1397,8255c4506265,307213,4506773,310134,4507281,313055v508,2794,1016,5588,1397,8255c4509186,323977,4509694,326644,4510202,329057v508,2413,1016,4572,1397,6731c4512107,337820,4512615,339852,4513123,341630v508,1778,889,3429,1397,4953c4515028,348107,4515536,349504,4516044,350774v508,1397,889,2540,1397,3556c4517949,355473,4518457,356489,4518965,357378v508,1016,889,1778,1397,2667c4520870,360807,4521378,361569,4521886,362204v508,762,889,1397,1397,2032c4523791,364744,4524299,365379,4524807,365887v508,508,889,1016,1397,1524c4526712,367792,4527220,368173,4527728,368554v508,381,889,762,1397,1143c4529633,369951,4530141,370332,4530649,370586v381,254,889,508,1397,762c4532554,371602,4533062,371729,4533570,371856v381,254,889,381,1397,508c4535475,372491,4535983,372618,4536491,372618v381,,889,127,1397,127c4538396,372618,4538904,372618,4539412,372491v381,-127,889,-254,1397,-508c4541317,371729,4541825,371475,4542333,371094v381,-381,889,-762,1397,-1270c4544238,369443,4544746,368808,4545254,368173v381,-508,889,-1143,1397,-1778c4547159,365633,4547667,364998,4548048,364363v508,-635,1016,-1270,1524,-1905c4550080,361950,4550588,361442,4550969,360934v508,-381,1016,-635,1524,-889c4553001,359918,4553509,359791,4553890,359918v508,127,1016,381,1524,762c4555922,361061,4556430,361442,4556811,362077v508,635,1016,1524,1524,2286c4558843,365252,4559351,366141,4559732,367157v508,1016,1016,2032,1524,3048c4561764,371094,4562272,372237,4562653,373126v508,1016,1016,1905,1524,2794c4564685,376809,4565066,377698,4565574,378333v508,762,1016,1397,1524,2032c4567606,381000,4567987,381508,4568495,382016v508,508,1016,889,1524,1270c4570527,383667,4570908,383921,4571416,384175v508,254,1016,508,1524,762c4573448,385191,4573829,385318,4574337,385572v508,127,1016,254,1524,381c4576369,386080,4576750,386207,4577258,386207v508,127,1016,127,1524,254c4579290,386461,4579671,386461,4580179,386461v508,127,1016,,1524,c4582084,386461,4582592,386461,4583100,386461v508,,1016,,1524,c4585005,386334,4585513,386334,4586021,386334v508,-127,1016,-127,1524,-254c4587926,385953,4588434,385826,4588942,385699v508,-127,1016,-381,1524,-635c4590847,384810,4591355,384556,4591863,384302v508,-381,1016,-762,1524,-1270c4593768,382524,4594276,381889,4594784,381127v508,-635,1016,-1524,1524,-2540c4596689,377571,4597197,376555,4597705,375158v508,-1397,1016,-3048,1397,-4826c4599610,368427,4600118,366395,4600626,363982v508,-2286,1016,-4953,1397,-7874c4602531,353187,4603039,349885,4603547,346583v508,-3429,1016,-7112,1397,-10668c4605452,332232,4605960,328422,4606468,324866v508,-3683,1016,-7366,1397,-10668c4608373,311023,4608881,307848,4609389,305435v508,-2540,1016,-4699,1397,-6096c4611294,297942,4611802,296926,4612310,296672v381,-127,1016,381,1397,1270c4614215,298831,4614723,300609,4615231,302641v508,2032,889,4699,1397,7620c4617136,313055,4617644,316357,4618152,319659v508,3302,889,6731,1397,10160c4620057,333121,4620565,336677,4621073,339852v508,3175,889,6223,1397,9144c4622978,351790,4623486,354457,4623994,356870v508,2413,889,4572,1397,6477c4625899,365252,4626407,367030,4626915,368554v508,1651,889,2921,1397,4191c4628820,374015,4629328,375158,4629836,376047v508,1016,889,1778,1397,2540c4631741,379349,4632249,379984,4632757,380619v381,635,889,1016,1397,1524c4634662,382524,4635170,382905,4635678,383159v381,381,889,635,1397,889c4637583,384302,4638091,384556,4638599,384810v381,127,889,381,1397,508c4640504,385572,4641012,385699,4641520,385826v381,254,889,381,1397,635c4643425,386588,4643933,386715,4644441,386969v381,127,889,381,1397,508c4646346,387731,4646854,387858,4647362,388112v381,127,889,381,1397,508c4649267,388874,4649775,389128,4650156,389255v508,254,1016,508,1524,635c4652188,390144,4652696,390398,4653077,390525v508,254,1016,508,1524,635c4655109,391287,4655617,391541,4655998,391668v508,127,1016,254,1524,254c4658030,392049,4658538,392176,4658919,392303v508,,1016,127,1524,127c4660951,392557,4661459,392557,4661840,392557v508,,1016,127,1524,127c4663872,392684,4664253,392811,4664761,392811v508,127,1016,127,1524,127c4666793,393065,4667174,393065,4667682,393065v508,127,1016,127,1524,254c4669714,393319,4670095,393319,4670603,393319v508,,1016,127,1524,127c4672635,393446,4673016,393446,4673524,393446v508,,1016,,1524,c4675556,393446,4675937,393446,4676445,393319v508,,1016,-127,1524,-254c4678477,392938,4678858,392811,4679366,392557v508,-254,1016,-508,1524,-889c4681271,391287,4681779,390906,4682287,390398v508,-381,1016,-1016,1524,-1651c4684192,388112,4684700,387350,4685208,386461v508,-889,1016,-1905,1524,-3175c4687113,382143,4687621,380746,4688129,379222v508,-1524,1016,-3302,1524,-5207c4690034,371983,4690542,369824,4691050,367538v508,-2413,1016,-5080,1524,-7747c4692955,356997,4693463,353949,4693971,350901v508,-3048,1016,-6350,1524,-9525c4695876,338201,4696384,334772,4696892,331597v508,-3048,1016,-6223,1397,-9144c4698797,319532,4699305,316865,4699813,314452v508,-2413,1016,-4572,1397,-6350c4701718,306451,4702226,305054,4702734,304038v508,-1016,1016,-1524,1397,-1778c4704639,302133,4705147,302387,4705655,302895v508,635,1016,1524,1397,2667c4707560,306832,4708068,308356,4708576,310007v508,1651,1016,3556,1397,5461c4710481,317500,4710989,319532,4711497,321691v508,2032,1016,4191,1397,6350c4713402,330073,4713910,332105,4714418,334137v508,2032,889,3937,1397,5715c4716323,341630,4716831,343408,4717339,344932v508,1651,889,3048,1397,4445c4719244,350774,4719752,352044,4720260,353187v508,1143,889,2159,1397,3175c4722165,357378,4722673,358140,4723181,358902v508,889,889,1524,1397,2159c4725086,361696,4725594,362204,4726102,362712v508,508,889,889,1397,1270c4728007,364236,4728515,364617,4729023,364744v508,254,889,508,1397,635c4730928,365506,4731436,365506,4731944,365633v381,,889,127,1397,127c4733849,365760,4734357,365633,4734865,365633v381,-127,889,-254,1397,-381c4736770,365252,4737278,364998,4737786,364871v381,-127,889,-381,1397,-508c4739691,364109,4740199,363855,4740707,363601v381,-127,889,-381,1397,-635c4742612,362712,4743120,362458,4743628,362204v381,-254,889,-508,1397,-762c4745533,361188,4746041,360934,4746549,360680v381,-254,889,-508,1397,-762c4748454,359791,4748962,359537,4749343,359283v508,-254,1016,-508,1524,-635c4751375,358394,4751883,358140,4752264,357886v508,-127,1016,-381,1524,-635c4754296,356997,4754804,356870,4755185,356616v508,-127,1016,-381,1524,-508c4757217,355981,4757725,355854,4758106,355727v508,-127,1016,-254,1524,-381c4760138,355219,4760646,355092,4761027,355092v508,-127,1016,-127,1524,-254c4763059,354838,4763567,354838,4763948,354711v508,,1016,,1524,c4765980,354711,4766361,354711,4766869,354711v508,,1016,127,1524,127c4768901,354965,4769282,355092,4769790,355219v508,127,1016,254,1524,381c4771822,355854,4772203,356108,4772711,356235v508,254,1016,508,1524,762c4774743,357251,4775124,357632,4775632,357886v508,254,1016,635,1524,889c4777664,359156,4778045,359410,4778553,359791v508,254,1016,508,1524,889c4780585,360934,4780966,361315,4781474,361569v508,254,1016,508,1524,762c4783379,362585,4783887,362839,4784395,363093v508,254,1016,508,1524,762c4786300,364109,4786808,364363,4787316,364617v508,254,1016,508,1524,635c4789221,365506,4789729,365760,4790237,366014v508,381,1016,635,1524,889c4792142,367284,4792650,367665,4793158,368046v508,381,1016,762,1524,1143c4795063,369697,4795571,370078,4796079,370586v508,508,1016,1016,1524,1524c4797984,372618,4798492,373126,4799000,373634v508,508,1016,1016,1397,1524c4800905,375666,4801413,376174,4801921,376682v508,508,1016,1016,1397,1524c4803826,378714,4804334,379222,4804842,379730v508,508,1016,1016,1397,1524c4806747,381762,4807255,382143,4807763,382651v508,508,1016,1016,1397,1397c4809668,384429,4810176,384937,4810684,385318v508,381,1016,762,1397,1016c4812589,386715,4813097,386969,4813605,387350v508,254,889,508,1397,762c4815510,388366,4816018,388620,4816526,388874v508,254,889,508,1397,762c4818431,389763,4818939,390017,4819447,390271v508,127,889,381,1397,508c4821352,391033,4821860,391160,4822368,391287v508,254,889,381,1397,508c4824273,391922,4824781,392049,4825289,392176v508,127,889,254,1397,254c4827194,392557,4827702,392684,4828210,392811v508,127,889,127,1397,254c4830115,393065,4830623,393192,4831131,393319v508,,889,127,1397,127c4833036,393446,4833544,393446,4834052,393446v381,127,889,127,1397,127c4835957,393573,4836465,393700,4836973,393700v381,,889,,1397,c4838878,393700,4839386,393700,4839894,393700v381,,889,127,1397,127c4841799,393827,4842307,393827,4842815,393700v381,,889,,1397,-127c4844720,393573,4845228,393446,4845736,393319v381,-127,889,-254,1397,-381c4847641,392811,4848149,392557,4848657,392303v381,-254,889,-508,1397,-762c4850562,391287,4851070,391033,4851451,390652v508,-254,1016,-635,1524,-1016c4853483,389382,4853991,389001,4854372,388620v508,-254,1016,-635,1524,-1016c4856404,387223,4856912,386969,4857293,386715v508,-254,1016,-508,1524,-762c4859325,385826,4859833,385572,4860214,385445v508,,1016,-127,1524,-127c4862246,385318,4862754,385318,4863135,385318v508,,1016,,1524,c4865167,385318,4865675,385318,4866056,385191v508,,1016,-127,1524,-381c4868088,384683,4868469,384429,4868977,384048v508,-381,1016,-889,1524,-1397c4871009,382016,4871390,381254,4871898,380492v508,-762,1016,-1651,1524,-2667c4873930,376809,4874311,375666,4874819,374523v508,-1270,1016,-2540,1524,-3810c4876851,369316,4877232,367792,4877740,366395v508,-1524,1016,-3175,1524,-4699c4879772,360172,4880153,358521,4880661,356870v508,-1651,1016,-3429,1524,-4953c4882693,350266,4883074,348615,4883582,347091v508,-1524,1016,-3048,1524,-4445c4885487,341376,4885995,340106,4886503,338963v508,-1016,1016,-2032,1524,-2667c4888408,335534,4888916,335026,4889424,334645v508,-254,1016,-381,1524,-254c4891329,334518,4891837,334772,4892345,335280v508,508,1016,1270,1524,2032c4894250,338201,4894758,339217,4895266,340360v508,1016,1016,2286,1524,3429c4897171,345059,4897679,346329,4898187,347599v508,1143,1016,2413,1524,3556c4900092,352298,4900600,353314,4901108,354330v508,889,1016,1651,1397,2286c4903013,357378,4903521,357886,4904029,358394v508,381,1016,635,1397,889c4905934,359410,4906442,359537,4906950,359537v508,,1016,-127,1397,-254c4908855,359156,4909363,359029,4909871,358775v508,-127,1016,-381,1397,-635c4911776,357886,4912284,357632,4912792,357378v508,-127,1016,-381,1397,-635c4914697,356489,4915205,356362,4915713,356108v508,-127,889,-254,1397,-508c4917618,355473,4918126,355346,4918634,355346v508,-127,889,-254,1397,-254c4920539,355092,4921047,355092,4921555,355219v508,127,889,254,1397,508c4923460,355854,4923968,356108,4924476,356489v508,254,889,635,1397,1143c4926381,358013,4926889,358394,4927397,358775v508,508,889,1016,1397,1397c4929302,360680,4929810,361061,4930318,361569v508,381,889,889,1397,1270c4932223,363220,4932731,363728,4933239,364109v381,508,889,889,1397,1397c4935144,366014,4935652,366522,4936160,367030v381,508,889,1016,1397,1524c4938065,369189,4938573,369824,4939081,370459v381,508,889,1143,1397,1778c4940986,372872,4941494,373507,4942002,374142v381,508,889,1143,1397,1651c4943907,376428,4944415,376936,4944923,377444v381,508,889,889,1397,1397c4946828,379222,4947336,379603,4947844,379984v381,381,889,635,1397,1016c4949749,381381,4950257,381635,4950638,382016v508,381,1016,635,1524,1016c4952670,383413,4953178,383794,4953559,384302v508,508,1016,1016,1524,1651c4955591,386461,4956099,387223,4956480,387985v508,762,1016,1651,1524,2667c4958512,391541,4959147,393446,4959401,393954e" filled="f" strokecolor="#0e8fbc" strokeweight="1.56pt">
                  <v:stroke endcap="round"/>
                  <v:path arrowok="t" textboxrect="0,0,4959401,400812"/>
                </v:shape>
                <v:shape id="Shape 29823" o:spid="_x0000_s1080" style="position:absolute;left:1469;top:35344;width:49594;height:3979;visibility:visible;mso-wrap-style:square;v-text-anchor:top" coordsize="4959401,39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" path="m,392684v483,,978,,1460,c1943,392684,2426,392811,2921,392684v483,,965,,1461,c4864,392684,5347,392684,5842,392684v483,-127,965,-127,1448,-254c7785,392430,8268,392303,8750,392303v483,-127,978,-127,1461,-254c10693,392049,11189,391922,11671,391795v483,,966,-127,1461,-127c13614,391541,14097,391541,14592,391541v483,-127,965,-127,1448,-254c16535,391287,17018,391287,17501,391287v495,,978,-127,1460,-127c19444,391160,19939,391160,20422,391033v482,,977,,1460,c22365,391033,22847,391033,23343,391033v482,-127,965,-127,1460,-127c25286,390779,25768,390779,26251,390779v495,-127,978,-127,1460,-127c28207,390652,28689,390525,29172,390525v482,,978,,1460,c31115,390398,31610,390398,32093,390398v483,,965,,1460,c34036,390398,34519,390398,35014,390398v482,,965,-127,1448,-127c36957,390271,37440,390271,37922,390271v496,-127,978,-127,1461,-127c39865,390144,40361,390144,40843,390017v483,,965,,1461,c42786,390017,43269,390017,43764,390017v483,-127,965,-127,1461,-127c45707,389890,46190,389890,46673,389890v495,,977,,1460,c48628,389763,49111,389763,49593,389763v483,,978,,1461,c51537,389763,52032,389636,52515,389636v482,,965,,1460,-127c54458,389509,54940,389509,55435,389509v483,,966,-127,1448,-127c57379,389382,57861,389382,58344,389255v482,,978,,1460,c60287,389128,60782,389128,61265,389128v482,,965,,1460,c63208,389128,63690,389001,64186,389001v482,,965,,1460,c66129,389001,66612,389001,67094,389001v495,,978,,1461,c69050,389001,69532,389001,70015,389001v483,,978,,1461,c71958,389001,72441,389001,72936,389001v483,,965,,1461,c74879,389001,75362,389001,75844,389001v496,127,978,127,1461,127c77800,389128,78283,389255,78765,389255v496,,978,,1461,127c80709,389382,81204,389382,81686,389382v483,,966,,1461,c83629,389382,84112,389382,84607,389382v483,,966,,1461,c86551,389382,87033,389382,87516,389382v495,-127,978,-127,1460,-127c89459,389255,89954,389255,90437,389255v482,,978,,1460,c92380,389255,92862,389128,93358,389128v482,,965,,1460,c95301,389128,95783,389001,96279,389001v482,,965,-127,1448,-127c98222,388747,98704,388747,99187,388747v483,-127,978,-127,1461,-254c101130,388493,101625,388366,102108,388366v483,-127,965,-127,1460,-254c104051,388112,104534,387985,105029,387985v483,,965,-127,1448,-127c106972,387858,107455,387858,107937,387858v496,-127,978,-127,1461,-127c109880,387731,110376,387731,110858,387731v483,,978,,1461,c112801,387731,113284,387731,113779,387731v483,,966,,1461,c115722,387731,116205,387731,116688,387731v495,,977,,1460,c118643,387604,119126,387604,119609,387604v482,,978,,1460,c121552,387604,122047,387477,122530,387477v482,,965,-127,1460,-127c124473,387350,124955,387223,125451,387223v482,,965,,1447,-127c127394,387096,127876,386969,128359,386969v495,,978,-127,1460,-127c130302,386842,130797,386715,131280,386715v483,-127,978,-127,1460,-127c133223,386588,133706,386461,134201,386461v483,,965,-127,1460,-127c136144,386334,136627,386207,137109,386207v495,,978,,1461,-127c139065,386080,139548,385953,140030,385953v483,,978,-127,1461,-127c141973,385699,142469,385699,142951,385699v483,-127,965,-127,1461,-254c144894,385445,145377,385445,145872,385318v483,,965,,1448,-127c147815,385191,148298,385191,148781,385064v495,,977,,1460,c150724,385064,151219,385064,151702,385064v482,-127,977,-127,1460,-127c153645,384937,154127,384937,154623,384937v482,-127,965,-127,1460,-127c156566,384810,157048,384810,157531,384810v495,,978,,1460,-127c159487,384683,159969,384683,160452,384683v482,,978,,1460,c162395,384683,162878,384683,163373,384556v482,,965,,1460,c165316,384556,165799,384556,166294,384556v482,,965,,1448,c168237,384556,168720,384556,169202,384556v495,,978,127,1461,c171145,384556,171641,384556,172123,384556v483,,978,,1461,c174066,384556,174549,384429,175044,384429v483,,965,,1461,c176987,384429,177470,384302,177952,384302v496,,978,,1461,c179896,384302,180391,384302,180873,384302v483,,978,,1461,-127c182817,384175,183299,384175,183794,384175v483,,966,-127,1461,-127c185738,384048,186220,384048,186715,383921v483,,966,-127,1448,-127c188659,383794,189141,383667,189624,383667v495,,978,-127,1460,-127c191567,383540,192062,383413,192545,383413v482,,965,,1460,c194488,383413,194970,383413,195466,383413v482,-127,965,-127,1448,-127c197409,383286,197891,383286,198374,383286v495,-127,978,-127,1461,-127c200330,383032,200812,383032,201295,382905v483,,978,,1461,c203238,382778,203721,382778,204216,382651v483,,965,,1461,c206159,382651,206642,382524,207137,382524v483,,965,127,1448,127c209080,382651,209563,382651,210045,382651v483,,978,,1461,c211988,382651,212484,382651,212966,382651v483,,966,,1461,c214909,382651,215392,382651,215887,382651v483,,966,-127,1461,-127c217830,382524,218313,382524,218796,382524v495,,978,-127,1460,-127c220739,382397,221234,382524,221717,382524v482,,978,,1460,c223660,382524,224142,382524,224638,382524v482,127,965,127,1460,127c226581,382651,227063,382651,227546,382651v495,,978,,1460,c229502,382651,229984,382651,230467,382651v482,,978,,1460,-127c232410,382524,232905,382524,233388,382397v483,,965,,1460,-127c235331,382270,235814,382143,236309,382143v483,,965,-127,1448,-254c238252,381889,238735,381762,239217,381762v496,-127,978,-127,1461,-254c241160,381381,241656,381381,242138,381254v483,,978,,1461,-127c244081,381127,244564,381000,245059,381000v483,,965,,1461,-127c247002,380873,247485,380873,247968,380873v495,,977,,1460,-127c249923,380746,250406,380746,250889,380746v482,,977,,1460,c252832,380746,253327,380746,253810,380746v482,,965,,1460,c255753,380619,256235,380619,256731,380619v495,,1003,,1511,-127c258623,380492,259131,380492,259639,380492v508,-127,1016,-127,1524,-127c261544,380365,262052,380365,262560,380238v508,,1016,,1397,c264465,380238,264973,380111,265481,380111v508,,1016,,1397,c267386,379984,267894,379984,268402,379984v508,,1016,,1397,c270307,379984,270815,379857,271323,379857v508,,1016,,1397,-127c273228,379730,273736,379730,274244,379730v508,,1016,-127,1397,-127c276149,379603,276657,379476,277165,379476v508,,1016,-127,1397,-127c279070,379222,279578,379222,280086,379095v508,,889,,1397,c281991,378968,282499,378968,283007,378968v508,-127,889,-127,1397,-127c284912,378714,285420,378714,285928,378714v508,,889,,1397,-127c287833,378587,288341,378587,288849,378587v508,,889,-127,1397,-127c290754,378460,291262,378460,291770,378333v508,,889,,1397,-127c293675,378206,294183,378206,294691,378079v508,,889,-127,1397,-127c296596,377952,297104,377825,297612,377825v381,,889,-127,1397,-127c299517,377698,300025,377698,300533,377571v381,,889,,1397,c302438,377571,302946,377571,303454,377571v381,-127,889,-127,1397,-127c305359,377444,305867,377317,306375,377317v381,,889,,1397,c308280,377317,308788,377317,309296,377190v381,,889,,1397,c311201,377190,311709,377063,312217,377063v381,,889,-127,1397,-127c314122,376936,314630,376936,315011,376936v508,-127,1016,-127,1524,-127c317043,376809,317551,376809,317932,376682v508,,1016,,1524,c319964,376555,320472,376555,320853,376555v508,,1016,,1524,-127c322885,376428,323393,376428,323774,376428v508,-127,1016,-127,1524,-127c325806,376301,326314,376174,326695,376174v508,,1016,,1524,-127c328727,376047,329235,376047,329616,376047v508,,1016,,1524,c331648,376047,332029,376047,332537,375920v508,,1016,,1524,c334569,375920,334950,375920,335458,375920v508,-127,1016,-127,1524,-127c337490,375666,337871,375666,338379,375666v508,-127,1016,-127,1524,-127c340411,375412,340792,375412,341300,375412v508,,1016,,1524,-127c343332,375285,343713,375285,344221,375285v508,,1016,,1524,c346253,375285,346634,375285,347142,375285v508,-127,1016,-127,1524,-127c349047,375158,349555,375031,350063,375031v508,,1016,-127,1524,-127c351968,374904,352476,374777,352984,374777v508,,1016,,1524,c354889,374650,355397,374650,355905,374777v508,,1016,,1524,c357810,374777,358318,374777,358826,374777v508,127,1016,127,1524,127c360731,374904,361239,374904,361747,374904v508,,1016,,1524,c363652,374904,364160,374904,364668,374777v508,,1016,,1397,c366573,374777,367081,374777,367589,374777v508,-127,1016,-127,1397,-127c369494,374650,370002,374650,370510,374650v508,,1016,-127,1397,-127c372415,374523,372923,374523,373431,374523v508,-127,1016,-127,1397,-127c375336,374396,375844,374269,376352,374269v508,,1016,-127,1397,-127c378257,374142,378765,374142,379273,374142v508,,889,,1397,c381178,374142,381686,374142,382194,374142v508,,889,,1397,c384099,374142,384607,374142,385115,374142v508,,889,,1397,c387020,374015,387528,374015,388036,374015v508,-127,889,-127,1397,-127c389941,373761,390449,373761,390957,373761v508,-127,889,-127,1397,-127c392862,373634,393370,373507,393878,373507v508,,889,,1397,c395783,373507,396291,373507,396799,373507v381,,889,,1397,c398704,373380,399212,373380,399720,373380v381,,889,-127,1397,-127c401625,373126,402133,373126,402641,373126v381,-127,889,-254,1397,-254c404546,372872,405054,372745,405562,372745v381,-127,889,-127,1397,-254c407467,372491,407975,372364,408483,372364v381,,889,-127,1397,-127c410388,372110,410896,372110,411404,372110v381,,889,-127,1397,-127c413309,371983,413817,371983,414198,371983v508,,1016,,1524,c416230,371856,416738,371856,417119,371856v508,,1016,,1524,c419151,371856,419659,371856,420040,371856v508,,1016,,1524,-127c422072,371729,422580,371729,422961,371729v508,-127,1016,-127,1524,-127c424993,371475,425501,371475,425882,371475v508,-127,1016,-127,1524,-254c427914,371221,428422,371221,428803,371094v508,,1016,-127,1524,-127c430835,370967,431216,370967,431724,370967v508,-127,1016,-127,1524,-127c433756,370713,434137,370713,434645,370713v508,-127,1016,-127,1524,-127c436677,370586,437058,370459,437566,370459v508,,1016,,1524,c439598,370332,439979,370332,440487,370332v508,,1016,-127,1524,-127c442519,370205,442900,370205,443408,370205v508,,1016,,1524,c445440,370205,445821,370205,446329,370205v508,,1016,-127,1524,-127c448234,370078,448742,370078,449250,370078v508,,1016,-127,1524,-127c451155,369951,451663,369951,452171,369951v508,-127,1016,-127,1524,-127c454076,369697,454584,369697,455092,369697v508,-127,1016,-127,1524,-127c456997,369443,457505,369443,458013,369443v508,-127,1016,-127,1524,-127c459918,369189,460426,369189,460934,369062v508,,1016,-127,1524,-254c462839,368808,463347,368681,463855,368681v508,-127,1016,-127,1397,-254c465760,368300,466268,368300,466776,368173v508,-127,1016,-127,1397,-254c468681,367792,469189,367792,469697,367792v508,-127,1016,-254,1397,-254c471602,367411,472110,367411,472618,367284v508,,1016,-127,1397,-127c474523,367157,475031,367030,475539,367030v508,,1016,,1397,-127c477444,366903,477952,366903,478460,366903v508,,1016,-127,1397,-127c480365,366776,480873,366776,481381,366776v508,,889,,1397,-127c483286,366649,483794,366649,484302,366649v508,,889,-127,1397,-127c486207,366522,486715,366522,487223,366395v508,,889,,1397,-127c489128,366268,489636,366268,490144,366141v508,,889,,1397,c492049,366141,492557,366014,493065,366014v508,,889,-127,1397,-127c494970,365760,495478,365760,495986,365633v508,,889,-127,1397,-127c497891,365379,498399,365379,498907,365252v381,-127,889,-127,1397,-254c500812,364998,501320,364871,501828,364871v381,-127,889,-127,1397,-127c503733,364617,504241,364617,504749,364490v381,,889,,1397,c506654,364363,507162,364363,507670,364363v381,-127,889,-127,1397,-127c509575,364109,510083,364109,510591,363982v381,,889,-127,1397,-127c512496,363728,513004,363728,513512,363601v381,,889,-127,1397,-254c515417,363347,515925,363347,516306,363220v508,,1016,,1524,-127c518338,363093,518846,363093,519227,363093v508,,1016,-127,1524,-127c521259,362966,521767,363093,522148,362966v508,,1016,,1524,c524180,362966,524688,362839,525069,362839v508,,1016,,1524,-127c527101,362712,527609,362712,527990,362585v508,-127,1016,-127,1524,-254c530022,362331,530530,362204,530911,362077v508,,1016,-127,1524,-127c532943,361823,533324,361823,533832,361823v508,-127,1016,-127,1524,-127c535864,361569,536245,361569,536753,361569v508,,1016,,1524,-127c538785,361442,539166,361442,539674,361442v508,-127,1016,-127,1524,-254c541706,361188,542087,361188,542595,361061v508,-127,1016,-127,1524,-254c544627,360680,545008,360680,545516,360553v508,-127,1016,-127,1524,-254c547548,360172,547929,360172,548437,360045v508,,1016,-127,1524,-127c550342,359791,550850,359664,551358,359664v508,-127,1016,-127,1524,-254c553263,359410,553771,359283,554279,359156v508,,1016,-127,1524,-254c556184,358775,556692,358648,557200,358521v508,,1016,-127,1524,-254c559105,358140,559613,358013,560121,358013v508,-127,1016,-127,1524,-254c562026,357759,562534,357632,563042,357632v508,-127,1016,-127,1524,-127c564947,357378,565455,357378,565963,357378v508,,1016,-127,1397,-127c567868,357251,568376,357124,568884,357124v508,,1016,-127,1397,-254c570789,356870,571297,356743,571805,356743v508,-127,1016,-254,1397,-254c573710,356362,574218,356235,574726,356235v508,-127,1016,-254,1397,-381c576631,355727,577139,355727,577647,355600v508,-127,1016,-254,1397,-381c579552,355092,580060,354965,580568,354838v508,-127,889,-254,1397,-254c582473,354457,582981,354330,583489,354203v508,-127,889,-254,1397,-381c585394,353695,585902,353568,586410,353568v508,-127,889,-254,1397,-381c588315,353060,588823,352933,589331,352933v508,-127,889,-254,1397,-381c591236,352552,591744,352425,592252,352298v508,,889,-127,1397,-254c594157,351917,594665,351917,595173,351790v508,,889,-127,1397,-254c597078,351409,597586,351409,598094,351282v508,-127,889,-254,1397,-381c599999,350901,600507,350774,601015,350647v381,-127,889,-254,1397,-381c602920,350139,603428,350012,603936,349885v381,,889,-127,1397,-254c605841,349504,606349,349377,606857,349250v381,-127,889,-254,1397,-381c608762,348869,609270,348742,609778,348615v381,-127,889,-254,1397,-254c611683,348234,612191,348234,612699,348107v381,-127,889,-254,1397,-381c614604,347726,615112,347599,615620,347472v381,-127,889,-254,1397,-381c617525,346964,618033,346837,618414,346710v508,-127,1016,-254,1524,-254c620446,346329,620954,346202,621335,346075v508,-127,1016,-254,1524,-254c623367,345694,623875,345567,624256,345440v508,-127,1016,-127,1524,-254c626288,345059,626796,344932,627177,344805v508,-127,1016,-254,1524,-381c629209,344297,629717,344170,630098,344043v508,-127,1016,-254,1524,-381c632130,343535,632511,343281,633019,343154v508,-127,1016,-254,1524,-381c635051,342519,635432,342392,635940,342265v508,-127,1016,-254,1524,-381c637972,341757,638353,341630,638861,341503v508,-127,1016,-254,1524,-381c640893,340995,641274,340741,641782,340614v508,-127,1016,-127,1524,-254c643814,340233,644195,340106,644703,339979v508,-127,1016,-254,1524,-381c646735,339471,647116,339344,647624,339217v508,-127,1016,-254,1524,-381c649529,338709,650037,338582,650545,338455v508,-127,1016,-254,1524,-381c652450,337947,652958,337820,653466,337693v508,-127,1016,-254,1524,-381c655371,337058,655879,336931,656387,336804v508,-127,1016,-254,1524,-381c658292,336296,658800,336169,659308,336042v508,-127,1016,-254,1524,-381c661213,335661,661721,335407,662229,335280v508,-127,1016,-254,1524,-381c664134,334772,664642,334645,665150,334518v508,-127,1016,-254,1397,-381c667055,334010,667563,333756,668071,333629v508,-127,1016,-254,1397,-381c669976,333121,670484,332994,670992,332867v508,-127,1016,-254,1397,-381c672897,332359,673405,332232,673913,331978v508,-127,1016,-254,1397,-381c675818,331470,676326,331343,676834,331216v508,-127,1016,-254,1397,-381c678739,330708,679247,330581,679755,330454v508,-127,1016,-381,1397,-508c681660,329819,682168,329692,682676,329565v508,-127,889,-254,1397,-381c684581,328930,685089,328803,685597,328676v508,-127,889,-254,1397,-508c687502,328041,688010,327914,688518,327787v508,-127,889,-254,1397,-381c690423,327279,690931,327152,691439,327025v508,-254,889,-381,1397,-508c693344,326390,693852,326263,694360,326136v508,-127,889,-254,1397,-381c696265,325628,696773,325501,697281,325374v508,-254,889,-381,1397,-508c699186,324739,699694,324612,700202,324358v381,-127,889,-254,1397,-381c702107,323723,702615,323596,703123,323469v381,-127,889,-381,1397,-508c705028,322834,705536,322707,706044,322453v381,-127,889,-254,1397,-508c707949,321818,708457,321691,708965,321437v381,-127,889,-254,1397,-381c710870,320802,711378,320675,711886,320548v381,-254,889,-381,1397,-635c713791,319786,714299,319659,714807,319532v381,-254,889,-381,1397,-508c716712,318770,717220,318643,717601,318516v508,-127,1016,-381,1524,-508c719633,317881,720141,317627,720522,317500v508,-127,1016,-381,1524,-508c722554,316738,723062,316611,723443,316484v508,-254,1016,-381,1524,-635c725475,315722,725983,315468,726364,315341v508,-127,1016,-381,1524,-508c728396,314579,728904,314452,729285,314198v508,-127,1016,-381,1524,-508c731317,313436,731825,313309,732206,313055v508,-127,1016,-381,1524,-508c734238,312293,734619,312166,735127,311912v508,-127,1016,-381,1524,-635c737159,311150,737540,310896,738048,310769v508,-254,1016,-381,1524,-635c740080,309880,740461,309753,740969,309499v508,-254,1016,-508,1524,-635c743001,308610,743382,308356,743890,308102v508,-254,1016,-508,1524,-635c745922,307213,746303,306959,746811,306705v508,-254,1016,-508,1524,-762c748843,305689,749224,305435,749732,305181v508,-254,1016,-508,1524,-762c751637,304165,752145,303911,752653,303657v508,-254,1016,-508,1524,-762c754558,302641,755066,302514,755574,302260v508,-254,1016,-508,1524,-762c757479,301371,757987,301117,758495,300863v508,-127,1016,-381,1524,-635c760400,300101,760908,299847,761416,299720v508,-254,1016,-508,1524,-635c763321,298831,763829,298704,764337,298450v508,-127,1016,-381,1524,-508c766242,297688,766750,297561,767258,297307v508,-127,1016,-254,1397,-508c769163,296672,769671,296545,770179,296418v508,-254,1016,-381,1397,-508c772084,295783,772592,295656,773100,295529v508,-127,1016,-254,1397,-381c775005,295021,775513,294894,776021,294767v508,-127,1016,-254,1397,-381c777926,294259,778434,294132,778942,294005v508,-127,1016,-254,1397,-381c780847,293497,781355,293370,781863,293243v508,-254,1016,-381,1397,-508c783768,292608,784276,292481,784784,292354v508,-127,889,-254,1397,-508c786689,291719,787197,291592,787705,291465v508,-254,889,-381,1397,-508c789610,290830,790118,290576,790626,290449v508,-127,889,-254,1397,-508c792531,289814,793039,289560,793547,289433v508,-254,889,-381,1397,-508c795452,288671,795960,288544,796468,288290v508,-127,889,-381,1397,-508c798373,287528,798881,287274,799389,287147v508,-254,889,-508,1397,-635c801294,286258,801802,286131,802310,285877v381,-127,889,-381,1397,-635c804215,285115,804723,284861,805231,284734v381,-254,889,-381,1397,-508c807136,283972,807644,283845,808152,283591v381,-127,889,-254,1397,-508c810057,282956,810565,282829,811073,282575v381,-127,889,-381,1397,-508c812978,281940,813486,281686,813994,281559v381,-127,889,-381,1397,-508c815899,280797,816407,280670,816915,280416v381,-127,889,-381,1397,-508c818820,279654,819328,279527,819709,279273v508,-127,1016,-381,1524,-508c821741,278511,822249,278257,822630,278130v508,-254,1016,-508,1524,-762c824662,277241,825170,276987,825551,276733v508,-254,1016,-508,1524,-762c827583,275844,828091,275590,828472,275336v508,-254,1016,-508,1524,-762c830504,274320,831012,274066,831393,273812v508,-254,1016,-508,1524,-762c833425,272796,833806,272542,834314,272161v508,-254,1016,-508,1524,-762c836346,271018,836727,270764,837235,270383v508,-254,1016,-635,1524,-889c839267,269113,839648,268732,840156,268478v508,-381,1016,-762,1524,-1016c842188,267081,842569,266700,843077,266319v508,-254,1016,-635,1524,-1016c845109,264922,845490,264541,845998,264160v508,-381,1016,-762,1524,-1143c848030,262636,848411,262255,848919,261874v508,-508,1016,-889,1524,-1270c850824,260096,851332,259588,851840,259207v508,-508,1016,-889,1524,-1397c853745,257302,854253,256794,854761,256286v508,-508,1016,-1016,1524,-1524c856666,254254,857174,253746,857682,253111v508,-508,1016,-1143,1524,-1651c859587,250825,860095,250317,860603,249682v508,-508,1016,-1143,1524,-1778c862508,247269,863016,246634,863524,245999v508,-762,1016,-1397,1524,-2032c865429,243332,865937,242570,866445,241935v508,-635,1016,-1397,1397,-2032c868350,239141,868858,238506,869366,237744v508,-762,1016,-1397,1397,-2159c871271,234950,871779,234188,872287,233553v508,-762,1016,-1397,1397,-2032c874192,230759,874700,229997,875208,229362v508,-635,1016,-1270,1397,-2032c877113,226695,877621,226060,878129,225425v508,-635,1016,-1270,1397,-1778c880034,223012,880542,222377,881050,221869v508,-635,1016,-1143,1397,-1778c882955,219583,883463,219075,883971,218440v508,-508,889,-1016,1397,-1524c885876,216408,886384,216027,886892,215519v508,-508,889,-889,1397,-1397c888797,213741,889305,213233,889813,212852v508,-381,889,-889,1397,-1270c891718,211201,892226,210820,892734,210566v508,-381,889,-762,1397,-1016c894639,209169,895147,208915,895655,208661v508,-254,889,-508,1397,-762c897560,207645,898068,207391,898576,207264v508,-254,889,-381,1397,-508c900481,206629,900989,206502,901497,206375v381,-127,889,-127,1397,-254c903402,206121,903910,205994,904418,205994v381,-127,889,-127,1397,-127c906323,205867,906831,205867,907339,205867v381,,889,,1397,c909244,205867,909752,205740,910260,205740v381,,889,,1397,c912165,205740,912673,205740,913181,205740v381,,889,,1397,c915086,205740,915594,205613,916102,205613v381,,889,,1397,-127c918007,205486,918515,205486,918896,205359v508,,1016,-127,1524,-127c920928,205232,921436,205105,921817,204978v508,,1016,-127,1524,-127c923849,204724,924357,204724,924738,204724v508,,1016,-127,1524,-127c926770,204597,927278,204597,927659,204597v508,,1016,,1524,c929691,204724,930199,204724,930580,204724v508,127,1016,127,1524,254c932612,205105,933120,205232,933501,205359v508,127,1016,254,1524,381c935533,205867,935914,205994,936422,206248v508,127,1016,381,1524,508c938454,206883,938835,207137,939343,207264v508,254,1016,381,1524,635c941375,208026,941756,208280,942264,208407v508,254,1016,381,1524,635c944296,209296,944677,209423,945185,209677v508,254,1016,381,1524,635c947217,210566,947598,210820,948106,210947v508,254,1016,508,1524,762c950138,211963,950519,212217,951027,212471v508,127,1016,381,1524,635c952932,213360,953440,213614,953948,213868v508,254,1016,508,1524,762c955853,214884,956361,215138,956869,215392v508,254,1016,508,1524,762c958774,216408,959282,216662,959790,216789v508,254,1016,508,1524,762c961695,217805,962203,218186,962711,218440v508,254,1016,381,1524,635c964616,219329,965124,219583,965632,219837v508,254,1016,508,1524,762c967537,220726,968045,220980,968553,221234v508,254,1016,381,1397,635c970458,221996,970966,222250,971474,222504v508,127,1016,381,1397,508c973379,223266,973887,223393,974395,223647v508,254,1016,381,1397,635c976300,224409,976808,224536,977316,224790v508,127,1016,381,1397,635c979221,225552,979729,225806,980237,225933v508,127,1016,381,1397,508c982142,226568,982650,226822,983158,226949v508,127,1016,381,1397,508c985063,227584,985571,227838,986079,227965v508,127,889,381,1397,508c987984,228600,988492,228854,989000,228981v508,127,889,381,1397,508c990905,229616,991413,229870,991921,229997v508,127,889,381,1397,508c993826,230632,994334,230886,994842,231013v508,127,889,254,1397,381c996747,231521,997255,231775,997763,231902v508,127,889,254,1397,381c999668,232410,1000176,232537,1000684,232664v508,127,889,127,1397,254c1002589,233045,1003097,233172,1003605,233172v381,127,889,254,1397,254c1005510,233553,1006018,233680,1006526,233680v381,127,889,127,1397,254c1008431,234061,1008939,234061,1009447,234188v381,,889,127,1397,127c1011352,234442,1011860,234442,1012368,234569v381,,889,127,1397,127c1014273,234823,1014781,234823,1015289,234950v381,,889,127,1397,127c1017194,235077,1017702,235204,1018210,235331v381,,889,127,1397,127c1020115,235585,1020623,235585,1021004,235712v508,,1016,127,1524,127c1023036,235966,1023544,235966,1023925,235966v508,127,1016,127,1524,254c1025957,236220,1026465,236220,1026846,236347v508,,1016,,1524,c1028878,236474,1029386,236474,1029767,236474v508,127,1016,127,1524,127c1031799,236728,1032307,236728,1032688,236728v508,127,1016,127,1524,127c1034720,236982,1035101,236982,1035609,236982v508,,1016,127,1524,127c1037641,237109,1038022,237236,1038530,237236v508,,1016,127,1524,127c1040562,237363,1040943,237490,1041451,237490v508,,1016,127,1524,127c1043483,237617,1043864,237744,1044372,237744v508,127,1016,127,1524,127c1046404,237998,1046785,237998,1047293,237998v508,127,1016,127,1524,127c1049325,238252,1049706,238252,1050214,238252v508,,1016,,1524,127c1052246,238379,1052627,238379,1053135,238379v508,,1016,,1524,127c1055040,238506,1055548,238506,1056056,238506v508,,1016,,1524,c1057961,238506,1058469,238506,1058977,238506v508,127,1016,,1524,c1060882,238633,1061390,238633,1061898,238633v508,,1016,,1524,-127c1063803,238506,1064311,238506,1064819,238506v508,,1016,127,1524,c1066724,238506,1067232,238506,1067740,238506v508,,1016,,1524,c1069645,238506,1070153,238379,1070661,238379v508,,1016,,1397,c1072566,238379,1073074,238252,1073582,238252v508,,1016,,1397,c1075487,238252,1075995,238252,1076503,238125v508,,1016,,1397,c1078408,238125,1078916,238125,1079424,237998v508,,1016,,1397,c1081329,237998,1081837,237871,1082345,237871v508,,1016,,1397,-127c1084250,237744,1084758,237744,1085266,237617v508,,889,,1397,-127c1087171,237490,1087679,237363,1088187,237363v508,-127,889,-127,1397,-254c1090092,237109,1090600,236982,1091108,236982v508,-127,889,-127,1397,-254c1093013,236728,1093521,236601,1094029,236601v508,-127,889,-254,1397,-254c1095934,236220,1096442,236220,1096950,236093v508,-127,889,-127,1397,-254c1098855,235712,1099363,235712,1099871,235585v508,-127,889,-127,1397,-254c1101776,235204,1102284,235077,1102792,234950v381,,889,-127,1397,-254c1104697,234569,1105205,234442,1105713,234315v381,-127,889,-254,1397,-381c1107618,233807,1108126,233680,1108634,233553v381,-127,889,-254,1397,-381c1110539,233045,1111047,232918,1111555,232664v381,-127,889,-254,1397,-381c1113460,232156,1113968,231902,1114476,231775v381,-127,889,-381,1397,-508c1116381,231140,1116889,230886,1117397,230759v381,-127,889,-381,1397,-635c1119302,229997,1119810,229743,1120191,229489v508,-127,1016,-381,1524,-635c1122223,228600,1122731,228346,1123112,228219v508,-254,1016,-508,1524,-762c1125144,227203,1125652,226949,1126033,226695v508,-254,1016,-508,1524,-762c1128065,225679,1128573,225425,1128954,225171v508,-254,1016,-508,1524,-762c1130986,224028,1131494,223774,1131875,223520v508,-254,1016,-508,1524,-762c1133907,222504,1134415,222123,1134796,221869v508,-254,1016,-508,1524,-889c1136828,220726,1137209,220472,1137717,220091v508,-254,1016,-635,1524,-889c1139749,218821,1140130,218567,1140638,218186v508,-381,1016,-635,1524,-1016c1142670,216916,1143051,216535,1143559,216154v508,-254,1016,-635,1524,-1016c1145591,214884,1145972,214503,1146480,214122v508,-254,1016,-635,1524,-1016c1148512,212852,1148893,212471,1149401,212217v508,-381,1016,-762,1524,-1016c1151433,210820,1151814,210566,1152322,210312v508,-381,1016,-635,1524,-1016c1154227,209042,1154735,208661,1155243,208407v508,-254,1016,-508,1524,-762c1157148,207264,1157656,207137,1158164,206883v508,-254,1016,-508,1524,-762c1160069,205867,1160577,205740,1161085,205486v508,-127,1016,-381,1524,-508c1162990,204851,1163498,204724,1164006,204470v508,-127,1016,-254,1524,-381c1165911,203962,1166419,203835,1166927,203835v508,-127,1016,-254,1524,-381c1168832,203454,1169340,203327,1169848,203327v508,-127,1016,-127,1397,-254c1171753,203073,1172261,203073,1172769,203073v508,,1016,,1397,c1174674,203073,1175182,203200,1175690,203200v508,127,1016,127,1397,254c1177595,203454,1178103,203581,1178611,203708v508,127,1016,254,1397,381c1180516,204216,1181024,204470,1181532,204597v508,127,1016,254,1397,381c1183437,205232,1183945,205359,1184453,205486v508,254,1016,381,1397,635c1186358,206248,1186866,206502,1187374,206629v508,254,889,381,1397,635c1189279,207391,1189787,207645,1190295,207899v508,127,889,381,1397,635c1192200,208661,1192708,208915,1193216,209169v508,127,889,381,1397,635c1195121,210058,1195629,210312,1196137,210439v508,254,889,508,1397,762c1198042,211328,1198550,211582,1199058,211836v508,254,889,508,1397,635c1200963,212725,1201471,212979,1201979,213233v508,127,889,381,1397,635c1203884,213995,1204392,214249,1204900,214376v381,254,889,381,1397,635c1206805,215138,1207313,215265,1207821,215519v381,127,889,254,1397,381c1209726,216154,1210234,216281,1210742,216408v381,127,889,254,1397,381c1212647,216916,1213155,217043,1213663,217170v381,127,889,254,1397,254c1215568,217551,1216076,217678,1216584,217805v381,127,889,254,1397,381c1218489,218186,1218997,218313,1219505,218440v381,127,889,127,1397,254c1221410,218694,1221918,218821,1222299,218821v508,127,1016,127,1524,127c1224331,218948,1224839,219075,1225220,219075v508,,1016,,1524,c1227252,219075,1227760,219075,1228141,219075v508,-127,1016,-127,1524,-127c1230173,218948,1230681,218821,1231062,218821v508,-127,1016,-254,1524,-254c1233094,218440,1233602,218313,1233983,218313v508,-127,1016,-254,1524,-381c1236015,217805,1236523,217678,1236904,217551v508,-127,1016,-254,1524,-381c1238936,217043,1239317,216916,1239825,216789v508,-127,1016,-381,1524,-508c1241857,216154,1242238,216027,1242746,215773v508,-127,1016,-381,1524,-508c1244778,215011,1245159,214884,1245667,214630v508,-127,1016,-381,1524,-635c1247699,213741,1248080,213614,1248588,213360v508,-254,1016,-508,1524,-762c1250620,212344,1251001,212090,1251509,211836v508,-254,1016,-508,1524,-762c1253541,210820,1253922,210566,1254430,210312v508,-381,1016,-635,1524,-889c1256335,209042,1256843,208788,1257351,208534v508,-254,1016,-635,1524,-889c1259256,207391,1259764,207137,1260272,206756v508,-254,1016,-508,1524,-762c1262177,205740,1262685,205359,1263193,205105v508,-254,1016,-508,1524,-762c1265098,204216,1265606,203962,1266114,203708v508,-254,1016,-508,1524,-635c1268019,202819,1268527,202565,1269035,202438v508,-254,1016,-381,1524,-635c1270940,201676,1271448,201549,1271956,201295v508,-127,1016,-254,1397,-381c1273861,200787,1274369,200660,1274877,200533v508,-127,1016,-127,1397,-254c1276782,200152,1277290,200152,1277798,200025v508,,1016,,1397,c1279703,199898,1280211,199898,1280719,199898v508,,1016,,1397,127c1282624,200025,1283132,200025,1283640,200025v508,127,1016,127,1397,254c1285545,200406,1286053,200406,1286561,200533v508,127,889,254,1397,381c1288466,201041,1288974,201168,1289482,201422v508,127,889,254,1397,508c1291387,202057,1291895,202311,1292403,202565v508,127,889,381,1397,635c1294308,203327,1294816,203581,1295324,203835v508,254,889,508,1397,762c1297229,204851,1297737,205105,1298245,205359v508,254,889,635,1397,889c1300150,206502,1300658,206883,1301166,207137v508,381,889,635,1397,1016c1303071,208407,1303579,208661,1304087,209042v381,254,889,635,1397,1016c1305992,210312,1306500,210693,1307008,210947v381,381,889,635,1397,1016c1308913,212217,1309421,212598,1309929,212979v381,381,889,635,1397,1016c1311834,214249,1312342,214630,1312850,214884v381,381,889,762,1397,1016c1314755,216281,1315263,216535,1315771,216916v381,381,889,762,1397,1016c1317676,218313,1318184,218694,1318692,219075v381,254,889,635,1397,1016c1320597,220472,1321105,220726,1321486,221107v508,381,1016,762,1524,1143c1323518,222504,1324026,222885,1324407,223266v508,381,1016,762,1524,1143c1326439,224663,1326947,225044,1327328,225425v508,381,1016,635,1524,1016c1329360,226822,1329868,227076,1330249,227457v508,381,1016,635,1524,1016c1332281,228727,1332789,229108,1333170,229362v508,381,1016,762,1524,1016c1335202,230759,1335710,231013,1336091,231394v508,254,1016,508,1524,889c1338123,232537,1338504,232791,1339012,233172v508,254,1016,508,1524,889c1341044,234315,1341425,234569,1341933,234823v508,381,1016,635,1524,889c1343965,235966,1344346,236347,1344854,236601v508,254,1016,508,1524,762c1346886,237617,1347267,237871,1347775,238125v508,381,1016,635,1524,889c1349807,239268,1350188,239522,1350696,239649v508,254,1016,508,1524,762c1352728,240665,1353109,240919,1353617,241046v508,254,1016,508,1524,762c1355522,241935,1356030,242189,1356538,242443v508,254,1016,381,1524,635c1358443,243332,1358951,243586,1359459,243713v508,254,1016,508,1524,762c1361364,244602,1361872,244856,1362380,245110v508,254,1016,381,1524,635c1364285,245999,1364793,246253,1365301,246507v508,127,1016,381,1524,635c1367206,247396,1367714,247523,1368222,247777v508,254,1016,508,1524,635c1370127,248666,1370635,248920,1371143,249047v508,254,1016,508,1397,635c1373048,249936,1373556,250063,1374064,250317v508,127,1016,381,1397,635c1375969,251079,1376477,251333,1376985,251460v508,254,1016,381,1397,635c1378890,252222,1379398,252476,1379906,252603v508,254,1016,381,1397,635c1381811,253365,1382319,253492,1382827,253746v508,127,1016,381,1397,508c1384732,254508,1385240,254635,1385748,254889v508,127,1016,381,1397,635c1387653,255651,1388161,255905,1388669,256159v508,127,889,381,1397,635c1390574,257048,1391082,257302,1391590,257556v508,127,889,381,1397,635c1393495,258445,1394003,258699,1394511,259080v508,254,889,508,1397,762c1396416,260096,1396924,260477,1397432,260731v508,381,889,635,1397,1016c1399337,262128,1399845,262382,1400353,262763v508,381,889,635,1397,1016c1402258,264160,1402766,264541,1403274,265049v508,381,889,762,1397,1143c1405179,266573,1405687,266954,1406195,267335v381,508,889,889,1397,1270c1408100,268986,1408608,269367,1409116,269748v381,381,889,762,1397,1143c1411021,271272,1411529,271653,1412037,271907v381,381,889,762,1397,1016c1413942,273177,1414450,273558,1414958,273812v381,254,889,508,1397,762c1416863,274828,1417371,274955,1417879,275209v381,254,889,381,1397,508c1419784,275971,1420292,276098,1420800,276225v381,254,889,381,1397,508c1422705,276860,1423213,276987,1423594,277114v508,254,1016,254,1524,508c1425626,277749,1426134,277876,1426515,278003v508,127,1016,254,1524,508c1428547,278638,1429055,278765,1429436,278892v508,127,1016,254,1524,381c1431468,279527,1431976,279654,1432357,279781v508,127,1016,254,1524,381c1434389,280162,1434897,280289,1435278,280416v508,,1016,127,1524,254c1437310,280670,1437818,280797,1438199,280797v508,,1016,,1524,127c1440231,280924,1440612,280924,1441120,280924v508,,1016,,1524,c1443152,281051,1443533,281051,1444041,281051v508,,1016,,1524,c1446073,281051,1446454,281178,1446962,281178v508,,1016,,1524,c1448994,281178,1449375,281178,1449883,281178v508,,1016,,1524,c1451915,281051,1452296,281051,1452804,280924v508,,1016,-127,1524,-127c1454836,280670,1455217,280543,1455725,280416v508,-127,1016,-254,1524,-381c1457630,279908,1458138,279654,1458646,279527v508,-127,1016,-381,1524,-508c1460551,278765,1461059,278638,1461567,278384v508,-127,1016,-381,1524,-508c1463472,277622,1463980,277495,1464488,277241v508,-127,1016,-381,1524,-635c1466393,276479,1466901,276225,1467409,276098v508,-254,1016,-381,1524,-635c1469314,275336,1469822,275209,1470330,274955v508,-127,1016,-381,1524,-635c1472235,274193,1472743,273939,1473251,273812v508,-254,1016,-381,1397,-635c1475156,272923,1475664,272669,1476172,272415v508,-254,1016,-508,1397,-762c1478077,271399,1478585,271018,1479093,270764v508,-381,1016,-635,1397,-1016c1480998,269367,1481506,269113,1482014,268732v508,-381,1016,-762,1397,-1016c1483919,267335,1484427,266954,1484935,266573v508,-254,1016,-635,1397,-889c1486840,265303,1487348,265049,1487856,264795v508,-254,889,-508,1397,-635c1489761,264033,1490269,263906,1490777,263779v508,,889,,1397,127c1492682,263906,1493190,264033,1493698,264287v508,254,889,508,1397,889c1495603,265557,1496111,265938,1496619,266319v508,508,889,1016,1397,1397c1498524,268224,1499032,268732,1499540,269113v508,381,889,762,1397,1143c1501445,270510,1501953,270764,1502461,271018v508,127,889,254,1397,254c1504366,271272,1504874,271145,1505382,271018v508,-127,889,-254,1397,-508c1507287,270383,1507795,270129,1508303,269875v381,-127,889,-381,1397,-635c1510208,269113,1510716,268986,1511224,268859v381,,889,-127,1397,-127c1513129,268732,1513637,268859,1514145,268986v381,,889,127,1397,381c1516050,269494,1516558,269621,1517066,269875v381,127,889,381,1397,635c1518971,270637,1519479,270891,1519987,271018v381,254,889,381,1397,508c1521892,271653,1522400,271780,1522781,271780v508,127,1016,127,1524,127c1524813,271907,1525321,271907,1525702,271780v508,,1016,-127,1524,-254c1527734,271399,1528242,271145,1528623,270891v508,-254,1016,-508,1524,-762c1530655,269875,1531163,269494,1531544,269240v508,-381,1016,-762,1524,-1143c1533576,267716,1534084,267462,1534465,266954v508,-381,1016,-762,1524,-1270c1536497,265303,1537005,264795,1537386,264287v508,-508,1016,-1016,1524,-1651c1539418,262001,1539799,261366,1540307,260731v508,-762,1016,-1524,1524,-2413c1542339,257556,1542720,256667,1543228,255905v508,-889,1016,-1778,1524,-2540c1545260,252476,1545641,251714,1546149,251079v508,-635,1016,-1270,1524,-1778c1548181,248920,1548562,248539,1549070,248285v508,-127,1016,-127,1524,c1551102,248539,1551483,248920,1551991,249301v508,508,1016,1143,1524,1778c1554023,251841,1554404,252603,1554912,253492v508,889,1016,1778,1524,2667c1556817,257048,1557325,258064,1557833,258953v508,889,1016,1778,1524,2540c1559738,262255,1560246,263017,1560754,263652v508,635,1016,1270,1524,1778c1562659,265938,1563167,266446,1563675,266827v508,381,1016,762,1524,1016c1565580,268097,1566088,268351,1566596,268478v508,127,1016,254,1524,381c1568501,268859,1569009,268859,1569517,268859v508,,1016,-127,1524,-254c1571422,268478,1571930,268351,1572438,268097v508,-127,1016,-381,1397,-635c1574343,267208,1574851,266954,1575359,266700v508,-381,1016,-635,1397,-889c1577264,265557,1577772,265303,1578280,265049v508,-381,1016,-635,1397,-889c1580185,263906,1580693,263652,1581201,263525v508,-254,1016,-508,1397,-762c1583106,262636,1583614,262382,1584122,262128v508,-127,1016,-381,1397,-508c1586027,261493,1586535,261239,1587043,261112v508,-127,1016,-254,1397,-381c1588948,260604,1589456,260477,1589964,260350v508,-127,889,-254,1397,-381c1591869,259969,1592377,259842,1592885,259715v508,-127,889,-127,1397,-254c1594790,259334,1595298,259334,1595806,259207v508,-127,889,-254,1397,-254c1597711,258826,1598219,258699,1598727,258699v508,-127,889,-254,1397,-381c1600632,258191,1601140,258064,1601648,257937v508,-127,889,-127,1397,-254c1603553,257556,1604061,257429,1604569,257302v508,-127,889,-254,1397,-381c1606474,256794,1606982,256667,1607490,256540v381,-127,889,-254,1397,-381c1609395,256032,1609903,255905,1610411,255778v381,-127,889,-254,1397,-381c1612316,255143,1612824,255016,1613332,254889v381,-127,889,-127,1397,-254c1615237,254508,1615745,254381,1616253,254254v381,-127,889,-127,1397,-254c1618158,253873,1618666,253873,1619174,253746v381,-127,889,-127,1397,-254c1621079,253365,1621587,253365,1622095,253238v381,,889,-127,1397,-127c1624000,252984,1624508,252984,1624889,252984v508,-127,1016,-127,1524,-127c1626921,252730,1627429,252730,1627810,252730v508,,1016,,1524,c1629842,252730,1630350,252730,1630731,252730v508,,1016,,1524,c1632763,252857,1633271,252857,1633652,252857v508,127,1016,127,1524,127c1635684,253111,1636192,253111,1636573,253238v508,,1016,127,1524,127c1638605,253492,1639113,253492,1639494,253619v508,,1016,127,1524,127c1641526,253873,1641907,253873,1642415,254000v508,127,1016,127,1524,254c1644447,254254,1644828,254381,1645336,254508v508,,1016,127,1524,254c1647368,254762,1647749,254889,1648257,254889v508,127,1016,254,1524,254c1650289,255270,1650670,255397,1651178,255397v508,127,1016,254,1524,254c1653210,255778,1653591,255905,1654099,255905v508,127,1016,127,1524,254c1656131,256286,1656512,256286,1657020,256413v508,127,1016,127,1524,254c1658925,256794,1659433,256921,1659941,257048v508,,1016,127,1524,254c1661846,257429,1662354,257556,1662862,257683v508,127,1016,254,1524,381c1664767,258318,1665275,258445,1665783,258572v508,127,1016,254,1524,381c1667688,259080,1668196,259334,1668704,259461v508,127,1016,254,1524,508c1670609,260096,1671117,260223,1671625,260477v508,127,1016,254,1524,381c1673530,261112,1674038,261239,1674546,261366v508,127,1016,254,1397,381c1676451,261874,1676959,262001,1677467,262128v508,,1016,127,1397,127c1679372,262382,1679880,262382,1680388,262382v508,,1016,,1397,c1682293,262382,1682801,262255,1683309,262255v508,,1016,-127,1397,-127c1685214,262001,1685722,262001,1686230,261874v508,,1016,-127,1397,-127c1688135,261620,1688643,261620,1689151,261620v508,-127,1016,-127,1397,-254c1691056,261366,1691564,261366,1692072,261366v508,-127,889,-127,1397,-127c1693977,261239,1694485,261239,1694993,261239v508,,889,,1397,c1696898,261239,1697406,261239,1697914,261239v508,,889,,1397,c1699819,261239,1700327,261239,1700835,261366v508,,889,,1397,c1702740,261366,1703248,261493,1703756,261493v508,,889,,1397,c1705661,261620,1706169,261620,1706677,261620v508,127,889,127,1397,127c1708582,261747,1709090,261874,1709598,261874v381,,889,,1397,127c1711503,262001,1712011,262128,1712519,262128v381,,889,127,1397,127c1714424,262255,1714932,262382,1715440,262382v381,127,889,127,1397,254c1717345,262636,1717853,262763,1718361,262763v381,127,889,127,1397,254c1720266,263017,1720774,263017,1721282,263144v381,,889,127,1397,127c1723187,263271,1723695,263398,1724203,263398v381,127,889,127,1397,127c1726108,263525,1726616,263652,1726997,263652v508,,1016,127,1524,127c1729029,263779,1729537,263906,1729918,263906v508,,1016,127,1524,127c1731950,264033,1732458,264160,1732839,264160v508,,1016,127,1524,127c1734871,264287,1735379,264414,1735760,264414v508,,1016,127,1524,127c1737792,264541,1738300,264668,1738681,264668v508,,1016,127,1524,127c1740713,264795,1741094,264922,1741602,264922v508,,1016,127,1524,127c1743634,265049,1744015,265049,1744523,265176v508,,1016,,1524,c1746555,265176,1746936,265176,1747444,265176v508,,1016,,1524,c1749476,265176,1749857,265176,1750365,265176v508,,1016,,1524,c1752397,265176,1752778,265176,1753286,265176v508,,1016,,1524,c1755318,265176,1755699,265303,1756207,265303v508,,1016,,1524,c1758112,265430,1758620,265430,1759128,265430v508,,1016,,1524,c1761033,265430,1761541,265430,1762049,265430v508,,1016,,1524,c1763954,265430,1764462,265430,1764970,265430v508,,1016,-127,1524,-127c1766875,265303,1767383,265303,1767891,265303v508,,1016,,1524,-127c1769796,265176,1770304,265176,1770812,265176v508,-127,1016,-127,1524,-127c1772717,264922,1773225,264922,1773733,264922v508,,1016,-127,1397,-127c1775638,264795,1776146,264795,1776654,264668v508,,1016,,1397,c1778559,264668,1779067,264668,1779575,264668v508,-127,1016,-127,1397,-127c1781480,264541,1781988,264541,1782496,264541v508,-127,1016,-127,1397,-127c1784401,264414,1784909,264414,1785417,264287v508,,1016,,1397,c1787322,264160,1787830,264160,1788338,264160v508,,1016,-127,1397,-127c1790243,264033,1790751,264033,1791259,263906v508,,889,,1397,-127c1793164,263779,1793672,263779,1794180,263652v508,,889,,1397,-127c1796085,263525,1796593,263525,1797101,263525v508,-127,889,-127,1397,-127c1799006,263271,1799514,263271,1800022,263271v508,-127,889,-127,1397,-254c1801927,263017,1802435,263017,1802943,263017v508,-127,889,-127,1397,-254c1804848,262763,1805356,262763,1805864,262636v508,,889,,1397,-127c1807769,262509,1808277,262509,1808785,262509v381,,889,-127,1397,-127c1810690,262382,1811198,262382,1811706,262382v381,-127,889,-127,1397,-127c1813611,262255,1814119,262255,1814627,262255v381,,889,,1397,c1816532,262128,1817040,262128,1817548,262128v381,,889,,1397,-127c1819453,262001,1819961,262001,1820469,262001v381,,889,,1397,-127c1822374,261874,1822882,261874,1823390,261874v381,,889,,1397,c1825295,261874,1825803,261874,1826184,261874v508,127,1016,127,1524,127c1828216,262001,1828724,262001,1829105,262001v508,,1016,,1524,c1831137,262001,1831645,262001,1832026,262001v508,,1016,,1524,c1834058,262001,1834566,262001,1834947,261874v508,,1016,,1524,c1836979,261874,1837487,261747,1837868,261747v508,,1016,,1524,-127c1839900,261620,1840408,261620,1840789,261620v508,-127,1016,-127,1524,-127c1842821,261493,1843202,261493,1843710,261493v508,,1016,,1524,-127c1845742,261366,1846123,261366,1846631,261366v508,,1016,,1524,c1848663,261366,1849044,261366,1849552,261366v508,-127,1016,-127,1524,-127c1851584,261239,1851965,261239,1852473,261239v508,,1016,-127,1524,-127c1854505,261112,1854886,261112,1855394,261112v508,-127,1016,-127,1524,-127c1857426,260858,1857807,260858,1858315,260858v508,,1016,-127,1524,-127c1860220,260731,1860728,260604,1861236,260604v508,-127,1016,-127,1524,-254c1863141,260350,1863649,260223,1864157,260223v508,-127,1016,-127,1524,-254c1866062,259842,1866570,259842,1867078,259715v508,,1016,-127,1524,-127c1868983,259461,1869491,259461,1869999,259461v508,-127,1016,-127,1524,-254c1871904,259207,1872412,259207,1872920,259080v508,,1016,,1524,-127c1874825,258953,1875333,258953,1875841,258826v508,,1016,,1397,-127c1877746,258699,1878254,258699,1878762,258699v508,,1016,-127,1397,-127c1880667,258572,1881175,258572,1881683,258445v508,,1016,,1397,-127c1883588,258318,1884096,258318,1884604,258191v508,,1016,,1397,-127c1886509,258064,1887017,257937,1887525,257937v508,,1016,-127,1397,-127c1889430,257683,1889938,257683,1890446,257556v508,,1016,,1397,-127c1892351,257429,1892859,257429,1893367,257302v508,,889,,1397,-127c1895272,257175,1895780,257175,1896288,257175v508,,889,-127,1397,-127c1898193,257048,1898701,257048,1899209,257048v508,-127,889,-127,1397,-127c1901114,256921,1901622,256921,1902130,256794v508,,889,,1397,-127c1904035,256667,1904543,256667,1905051,256540v508,,889,,1397,-127c1906956,256413,1907464,256413,1907972,256286v508,,889,-127,1397,-127c1909877,256159,1910385,256032,1910893,255905v381,,889,,1397,-127c1912798,255778,1913306,255651,1913814,255651v381,,889,-127,1397,-127c1915719,255397,1916227,255397,1916735,255397v381,-127,889,-127,1397,-254c1918640,255143,1919148,255016,1919656,255016v381,,889,-127,1397,-127c1921561,254762,1922069,254762,1922577,254762v381,-127,889,-127,1397,-254c1924482,254508,1924990,254508,1925498,254381v381,,889,,1397,-127c1927403,254254,1927911,254254,1928292,254254v508,,1016,,1524,c1930324,254127,1930832,254127,1931213,254127v508,,1016,,1524,c1933245,254127,1933753,254127,1934134,254127v508,,1016,-127,1524,-127c1936166,254000,1936674,254000,1937055,254000v508,,1016,,1524,c1939087,254000,1939595,254127,1939976,254127v508,,1016,,1524,c1942008,254127,1942389,254254,1942897,254254v508,,1016,,1524,c1944929,254381,1945310,254381,1945818,254508v508,,1016,,1524,127c1947850,254635,1948231,254635,1948739,254762v508,,1016,127,1524,127c1950771,255016,1951152,255016,1951660,255016v508,127,1016,127,1524,254c1953692,255270,1954073,255270,1954581,255397v508,,1016,,1524,127c1956613,255524,1956994,255524,1957502,255651v508,,1016,127,1524,127c1959534,255778,1959915,255905,1960423,255905v508,,1016,,1524,127c1962328,256032,1962836,256159,1963344,256159v508,,1016,127,1524,127c1965249,256286,1965757,256413,1966265,256413v508,127,1016,127,1524,127c1968170,256540,1968678,256667,1969186,256667v508,,1016,127,1524,127c1971091,256794,1971599,256921,1972107,256921v508,,1016,,1524,127c1974012,257048,1974520,257175,1975028,257175v508,,1016,127,1397,127c1976933,257302,1977441,257429,1977949,257429v508,127,1016,127,1397,127c1979854,257683,1980362,257683,1980870,257683v508,127,1016,127,1397,127c1982775,257937,1983283,257937,1983791,257937v508,,1016,127,1397,127c1985696,258064,1986204,258064,1986712,258064v508,127,1016,127,1397,127c1988617,258191,1989125,258191,1989633,258191v508,127,1016,127,1397,127c1991538,258318,1992046,258318,1992554,258318v508,127,889,127,1397,127c1994459,258445,1994967,258445,1995475,258572v508,,889,,1397,c1997380,258572,1997888,258699,1998396,258699v508,,889,,1397,c2000301,258826,2000809,258826,2001317,258826v508,127,889,127,1397,127c2003222,258953,2003730,258953,2004238,258953v508,,889,127,1397,127c2006143,259080,2006651,259080,2007159,259080v508,,889,,1397,127c2009064,259207,2009572,259207,2010080,259207v381,,889,,1397,c2011985,259207,2012493,259207,2013001,259207v381,,889,,1397,c2014906,259080,2015414,259080,2015922,259080v381,,889,,1397,c2017827,258953,2018335,258953,2018843,258953v381,,889,,1397,-127c2020748,258826,2021256,258826,2021764,258826v381,-127,889,-127,1397,-127c2023669,258572,2024177,258572,2024685,258572v381,,889,-127,1397,-127c2026590,258445,2027098,258318,2027479,258318v508,,1016,-127,1524,-127c2029511,258064,2030019,258064,2030400,258064v508,-127,1016,-127,1524,-127c2032432,257810,2032940,257810,2033321,257810v508,-127,1016,-127,1524,-127c2035353,257683,2035861,257683,2036242,257556v508,,1016,,1524,c2038274,257556,2038782,257556,2039163,257556v508,,1016,,1524,c2041195,257556,2041703,257556,2042084,257556v508,,1016,,1524,c2044116,257556,2044497,257556,2045005,257556v508,127,1016,,1524,c2047037,257556,2047418,257556,2047926,257556v508,127,1016,127,1524,127c2049958,257683,2050339,257683,2050847,257683v508,,1016,,1524,c2052879,257683,2053260,257683,2053768,257683v508,127,1016,127,1524,127c2055800,257810,2056181,257810,2056689,257810v508,,1016,127,1524,127c2058721,257937,2059102,257937,2059610,257937v508,,1016,,1524,127c2061515,258064,2062023,258064,2062531,258064v508,,1016,,1524,c2064436,258064,2064944,258064,2065452,258064v508,-127,1016,-127,1524,-127c2067357,257937,2067865,257937,2068373,257937v508,,1016,,1524,c2070278,257937,2070786,257937,2071294,257937v508,,1016,-127,1524,-127c2073199,257810,2073707,257810,2074215,257810v508,,1016,,1524,c2076120,257810,2076628,257810,2077136,257810v508,,1016,,1397,c2079041,257810,2079549,257810,2080057,257810v508,,1016,,1397,-127c2081962,257683,2082470,257683,2082978,257683v508,,1016,-127,1397,-127c2084883,257556,2085391,257429,2085899,257429v508,-127,1016,-127,1397,-127c2087804,257175,2088312,257175,2088820,257048v508,,1016,-127,1397,-127c2090725,256794,2091233,256667,2091741,256667v508,-127,1016,-127,1397,-254c2093646,256413,2094154,256286,2094662,256159v508,,889,-127,1397,-254c2096567,255905,2097075,255778,2097583,255778v508,-127,889,-254,1397,-381c2099488,255397,2099996,255270,2100504,255143v508,,889,-127,1397,-254c2102409,254889,2102917,254762,2103425,254762v508,-127,889,-127,1397,-254c2105330,254508,2105838,254381,2106346,254381v508,,889,-127,1397,-127c2108251,254254,2108759,254254,2109267,254127v508,,889,,1397,c2111172,254000,2111680,254000,2112188,254000v381,,889,,1397,c2114093,254000,2114601,253873,2115109,253873v381,,889,,1397,c2117014,253873,2117522,253873,2118030,253873v381,,889,,1397,c2119935,253873,2120443,253873,2120951,253873v381,,889,,1397,c2122856,253873,2123364,253873,2123872,253746v381,,889,,1397,c2125777,253746,2126285,253746,2126793,253746v381,,889,,1397,c2128698,253619,2129206,253619,2129587,253619v508,,1016,,1524,-127c2131619,253492,2132127,253492,2132508,253492v508,-127,1016,-127,1524,-127c2134540,253365,2135048,253365,2135429,253238v508,,1016,,1524,c2137461,253238,2137969,253111,2138350,253111v508,,1016,,1524,c2140382,252984,2140890,252984,2141271,252984v508,-127,1016,-127,1524,-127c2143303,252857,2143811,252730,2144192,252730v508,,1016,-127,1524,-127c2146224,252603,2146605,252603,2147113,252476v508,,1016,,1524,-127c2149145,252349,2149526,252349,2150034,252222v508,,1016,,1524,c2152066,252222,2152447,252095,2152955,252095v508,,1016,,1524,c2154987,251968,2155368,251968,2155876,251968v508,,1016,,1524,c2157908,251968,2158289,251841,2158797,251841v508,,1016,,1524,c2160829,251841,2161210,251841,2161718,251841v508,,1016,,1524,c2163623,251841,2164131,251841,2164639,251841v508,,1016,127,1524,127c2166544,251968,2167052,251968,2167560,251968v508,,1016,,1524,c2169465,251968,2169973,251968,2170481,251968v508,,1016,,1524,127c2172386,252095,2172894,252095,2173402,252095v508,,1016,,1524,c2175307,252222,2175815,252222,2176323,252222v508,127,1016,127,1524,127c2178228,252349,2178736,252349,2179244,252476v508,,1016,,1397,127c2181149,252603,2181657,252603,2182165,252603v508,127,1016,127,1397,127c2184070,252730,2184578,252857,2185086,252857v508,,1016,,1397,127c2186991,252984,2187499,252984,2188007,252984v508,,1016,127,1397,127c2189912,253111,2190420,253111,2190928,253111v508,,1016,,1397,127c2192833,253238,2193341,253238,2193849,253238v508,,889,,1397,c2195754,253238,2196262,253238,2196770,253238v508,127,889,127,1397,127c2198675,253365,2199183,253365,2199691,253365v508,,889,,1397,127c2201596,253492,2202104,253492,2202612,253492v508,127,889,127,1397,127c2204517,253619,2205025,253619,2205533,253746v508,,889,,1397,c2207438,253873,2207946,253873,2208454,253873v508,127,889,127,1397,127c2210359,254127,2210867,254127,2211375,254127v381,127,889,127,1397,127c2213280,254254,2213788,254381,2214296,254381v381,,889,,1397,c2216201,254508,2216709,254508,2217217,254508v381,,889,127,1397,127c2219122,254635,2219630,254635,2220138,254762v381,,889,,1397,c2222043,254762,2222551,254889,2223059,254889v381,,889,127,1397,127c2224964,255016,2225472,255016,2225980,255016v381,127,889,127,1397,127c2227885,255143,2228393,255143,2228774,255270v508,,1016,,1524,c2230806,255270,2231314,255270,2231695,255397v508,,1016,,1524,c2233727,255397,2234235,255397,2234616,255397v508,127,1016,127,1524,127c2236648,255524,2237156,255524,2237537,255524v508,,1016,127,1524,127c2239569,255651,2240077,255651,2240458,255651v508,,1016,,1524,c2242490,255651,2242998,255651,2243379,255651v508,,1016,127,1524,127c2245411,255778,2245792,255778,2246300,255778v508,,1016,,1524,c2248332,255778,2248713,255778,2249221,255778v508,,1016,,1524,127c2251253,255905,2251634,255905,2252142,255905v508,,1016,,1524,c2254174,256032,2254555,256032,2255063,256032v508,,1016,127,1524,127c2257095,256159,2257476,256159,2257984,256159v508,,1016,,1524,c2260016,256159,2260397,256286,2260905,256286v508,,1016,,1524,c2262810,256286,2263318,256286,2263826,256286v508,,1016,,1524,c2265731,256286,2266239,256286,2266747,256286v508,,1016,,1524,c2268652,256286,2269160,256286,2269668,256286v508,,1016,,1524,c2271573,256286,2272081,256286,2272589,256286v508,,1016,-127,1524,-127c2274494,256159,2275002,256159,2275510,256159v508,,1016,,1524,c2277415,256159,2277923,256159,2278431,256159v508,,1016,,1397,c2280336,256159,2280844,256159,2281352,256159v508,,1016,,1397,c2283257,256159,2283765,256159,2284273,256159v508,,1016,,1397,c2286178,256159,2286686,256286,2287194,256286v508,,1016,,1397,c2289099,256286,2289607,256286,2290115,256286v508,,1016,127,1397,127c2292020,256413,2292528,256413,2293036,256413v508,127,1016,127,1397,127c2294941,256540,2295449,256540,2295957,256540v508,,889,,1397,c2297862,256540,2298370,256540,2298878,256540v508,,889,,1397,c2300783,256540,2301291,256540,2301799,256540v508,,889,,1397,-127c2303704,256413,2304212,256413,2304720,256413v508,,889,,1397,c2306625,256286,2307133,256286,2307641,256286v508,,889,-127,1397,-127c2309546,256159,2310054,256159,2310562,256032v508,,889,,1397,c2312467,256032,2312975,256032,2313483,255905v381,,889,,1397,c2315388,255905,2315896,255905,2316404,255905v381,,889,,1397,c2318309,255905,2318817,255905,2319325,255905v381,-127,889,-127,1397,-127c2321230,255778,2321738,255778,2322246,255778v381,,889,,1397,c2324151,255778,2324659,255651,2325167,255651v381,,889,,1397,c2327072,255651,2327580,255651,2328088,255524v381,,889,,1397,c2329993,255524,2330501,255397,2330882,255397v508,,1016,,1524,c2332914,255270,2333422,255270,2333803,255270v508,-127,1016,-127,1524,-127c2335835,255143,2336343,255143,2336724,255143v508,,1016,-127,1524,-127c2338756,255016,2339264,255016,2339645,255016v508,,1016,,1524,-127c2341677,254889,2342185,254889,2342566,254889v508,,1016,,1524,c2344598,254889,2345106,254889,2345487,254889v508,,1016,,1524,c2347519,254889,2347900,254889,2348408,254889v508,,1016,,1524,c2350440,254889,2350821,254889,2351329,254889v508,,1016,,1524,c2353361,254889,2353742,254889,2354250,254889v508,-127,1016,,1524,c2356282,254762,2356663,254762,2357171,254762v508,,1016,,1524,c2359203,254635,2359584,254635,2360092,254635v508,,1016,,1524,c2362124,254635,2362505,254635,2363013,254635v508,,1016,-127,1524,-127c2364918,254508,2365426,254508,2365934,254508v508,,1016,,1524,-127c2367839,254381,2368347,254381,2368855,254381v508,,1016,,1524,c2370760,254381,2371268,254381,2371776,254254v508,,1016,,1524,c2373681,254254,2374189,254254,2374697,254254v508,-127,1016,-127,1524,-127c2376602,254127,2377110,254127,2377618,254000v508,,1016,,1524,c2379523,253873,2380031,253873,2380539,253873v508,,1016,,1397,c2382444,253873,2382952,253873,2383460,253873v508,,1016,,1397,c2385365,253873,2385873,253873,2386381,253873v508,,1016,,1397,c2388286,253873,2388794,253873,2389302,253873v508,,1016,,1397,-127c2391207,253746,2391715,253746,2392223,253746v508,,1016,-127,1397,-127c2394128,253619,2394636,253619,2395144,253492v508,,889,,1397,-127c2397049,253365,2397557,253238,2398065,253111v508,-127,889,-254,1397,-381c2399970,252603,2400478,252476,2400986,252349v508,-127,889,-254,1397,-381c2402891,251841,2403399,251714,2403907,251587v508,-127,889,-254,1397,-381c2405812,251206,2406320,251079,2406828,251079v508,,889,,1397,c2408733,251206,2409241,251206,2409749,251333v508,127,889,254,1397,381c2411654,251841,2412162,252095,2412670,252222v508,127,889,254,1397,381c2414575,252730,2415083,252857,2415591,252984v381,,889,127,1397,127c2417496,253111,2418004,253111,2418512,253111v381,,889,,1397,-127c2420417,252984,2420925,252984,2421433,252857v381,,889,-127,1397,-254c2423338,252603,2423846,252603,2424354,252603v381,-127,889,-127,1397,-127c2426259,252476,2426767,252476,2427275,252476v381,,889,,1397,127c2429180,252603,2429688,252603,2430069,252603v508,,1016,,1524,c2432101,252603,2432609,252603,2432990,252603v508,,1016,,1524,c2435022,252603,2435530,252476,2435911,252476v508,,1016,,1524,c2437943,252476,2438451,252349,2438832,252349v508,,1016,,1524,c2440864,252349,2441372,252349,2441753,252222v508,,1016,,1524,c2443785,252222,2444293,252222,2444674,252222v508,,1016,,1524,c2446706,252222,2447087,252222,2447595,252095v508,,1016,,1524,c2449627,252095,2450008,251968,2450516,251968v508,,1016,,1524,c2452548,251841,2452929,251841,2453437,251841v508,,1016,,1524,-127c2455469,251714,2455850,251714,2456358,251714v508,,1016,,1524,-127c2458390,251587,2458771,251587,2459279,251587v508,,1016,,1524,c2461311,251460,2461692,251460,2462200,251460v508,,1016,,1524,-127c2464105,251333,2464613,251333,2465121,251206v508,,1016,,1524,-127c2467026,251079,2467534,250952,2468042,250952v508,,1016,-127,1524,-127c2469947,250825,2470455,250698,2470963,250698v508,-127,1016,-127,1524,-127c2472868,250571,2473376,250444,2473884,250444v508,,1016,,1524,c2475789,250317,2476297,250317,2476805,250317v508,,1016,,1524,c2478710,250317,2479218,250317,2479726,250317v508,,1016,-127,1397,-127c2481631,250190,2482139,250190,2482647,250190v508,,1016,,1397,c2484552,250190,2485060,250063,2485568,250063v508,,1016,,1397,c2487473,250063,2487981,249936,2488489,249936v508,,1016,,1397,c2490394,249936,2490902,249936,2491410,249936v508,-127,1016,-127,1397,c2493315,249936,2493823,249936,2494331,249936v508,,1016,,1397,c2496236,249936,2496744,249936,2497252,249936v508,,889,,1397,c2499157,250063,2499665,250063,2500173,250063v508,,889,,1397,c2502078,250063,2502586,250063,2503094,250063v508,,889,,1397,c2504999,250063,2505507,250063,2506015,250063v508,,889,,1397,-127c2507920,249936,2508428,249936,2508936,249936v508,,889,,1397,c2510841,249936,2511349,249936,2511857,249936v508,,889,,1397,c2513762,249809,2514270,249809,2514778,249809v381,,889,,1397,c2516683,249809,2517191,249809,2517699,249809v381,,889,-127,1397,-127c2519604,249682,2520112,249682,2520620,249682v381,,889,,1397,c2522525,249682,2523033,249555,2523541,249555v381,,889,,1397,c2525446,249555,2525954,249428,2526462,249428v381,,889,-127,1397,-127c2528367,249301,2528875,249301,2529383,249301v381,-127,889,-127,1397,-127c2531288,249047,2531796,249047,2532177,249047v508,,1016,,1524,c2534209,249047,2534717,248920,2535098,248920v508,,1016,,1524,c2537130,248793,2537638,248793,2538019,248793v508,,1016,,1524,c2540051,248666,2540559,248666,2540940,248666v508,,1016,,1524,c2542972,248539,2543480,248539,2543861,248539v508,,1016,,1524,-127c2545893,248412,2546401,248412,2546782,248412v508,,1016,-127,1524,-127c2548814,248285,2549195,248285,2549703,248285v508,-127,1016,-127,1524,-127c2551735,248031,2552116,248031,2552624,248031v508,-127,1016,-127,1524,-127c2554656,247904,2555037,247777,2555545,247777v508,,1016,-127,1524,-127c2557577,247650,2557958,247650,2558466,247650v508,-127,1016,-127,1524,-127c2560498,247396,2560879,247396,2561387,247396v508,,1016,-127,1524,-127c2563419,247269,2563800,247269,2564308,247269v508,-127,1016,-127,1524,-127c2566213,247142,2566721,247015,2567229,247015v508,,1016,,1524,-127c2569134,246888,2569642,246888,2570150,246888v508,-127,1016,-127,1524,-127c2572055,246761,2572563,246634,2573071,246634v508,,1016,,1524,c2574976,246507,2575484,246507,2575992,246507v508,-127,1016,-127,1524,-127c2577897,246253,2578405,246253,2578913,246253v508,-127,1016,-127,1524,-127c2580818,245999,2581326,245999,2581834,245999v508,-127,1016,-127,1397,-127c2583739,245745,2584247,245745,2584755,245618v508,,1016,,1397,-127c2586660,245491,2587168,245364,2587676,245364v508,,1016,-127,1397,-254c2589581,245110,2590089,245110,2590597,244983v508,,1016,-127,1397,-127c2592502,244729,2593010,244729,2593518,244602v508,,1016,,1397,-127c2595423,244475,2595931,244348,2596439,244348v508,,1016,-127,1397,-127c2598344,244094,2598852,244094,2599360,243967v508,,889,,1397,c2601265,243840,2601773,243840,2602281,243840v508,-127,889,-127,1397,-127c2604186,243586,2604694,243586,2605202,243586v508,,889,,1397,-127c2607107,243459,2607615,243459,2608123,243459v508,-127,889,-127,1397,-127c2610028,243332,2610536,243205,2611044,243205v508,,889,-127,1397,-127c2612949,243078,2613457,243078,2613965,242951v508,,889,,1397,c2615870,242824,2616378,242824,2616886,242824v381,,889,,1397,c2618791,242697,2619299,242697,2619807,242697v381,,889,,1397,c2621712,242570,2622220,242570,2622728,242570v381,,889,,1397,-127c2624633,242443,2625141,242443,2625649,242443v381,,889,-127,1397,-127c2627554,242316,2628062,242316,2628570,242189v381,,889,-127,1397,-127c2630475,242062,2630983,241935,2631491,241935v381,,889,-127,1397,-127c2633396,241808,2633904,241808,2634285,241681v508,,1016,,1524,-127c2636317,241554,2636825,241554,2637206,241427v508,,1016,,1524,-127c2639238,241300,2639746,241300,2640127,241300v508,-127,1016,-127,1524,-127c2642159,241173,2642667,241046,2643048,241046v508,,1016,-127,1524,-127c2645080,240919,2645588,240792,2645969,240792v508,,1016,,1524,-127c2648001,240665,2648382,240665,2648890,240665v508,-127,1016,-127,1524,-127c2650922,240538,2651303,240411,2651811,240411v508,,1016,,1524,c2653843,240411,2654224,240411,2654732,240284v508,,1016,,1524,c2656764,240284,2657145,240284,2657653,240157v508,,1016,,1524,c2659685,240157,2660066,240157,2660574,240157v508,,1016,,1524,c2662606,240030,2662987,240030,2663495,240030v508,,1016,,1524,c2665400,240030,2665908,240030,2666416,240030v508,,1016,,1524,c2668321,240030,2668829,239903,2669337,239903v508,,1016,,1524,c2671242,239903,2671750,239903,2672258,239776v508,,1016,,1524,c2674163,239776,2674671,239776,2675179,239776v508,,1016,-127,1524,-127c2677084,239649,2677592,239649,2678100,239649v508,,1016,,1524,c2680005,239649,2680513,239649,2681021,239649v508,-127,1016,-127,1397,-127c2682926,239522,2683434,239522,2683942,239522v508,,1016,,1397,c2685847,239395,2686355,239395,2686863,239395v508,,1016,,1397,c2688768,239268,2689276,239268,2689784,239268v508,,1016,-127,1397,-127c2691689,239141,2692197,239141,2692705,239141v508,-127,1016,-127,1397,-127c2694610,238887,2695118,238887,2695626,238887v508,-127,1016,-127,1397,-127c2697531,238760,2698039,238760,2698547,238633v508,,889,,1397,c2700452,238633,2700960,238506,2701468,238506v508,,889,,1397,c2703373,238506,2703881,238379,2704389,238379v508,,889,,1397,c2706294,238379,2706802,238252,2707310,238252v508,,889,,1397,c2709215,238252,2709723,238252,2710231,238125v508,,889,,1397,c2712136,238125,2712644,238125,2713152,237998v508,,889,,1397,c2715057,237998,2715565,237871,2716073,237871v381,,889,,1397,c2717978,237744,2718486,237744,2718994,237744v381,,889,-127,1397,-127c2720899,237617,2721407,237617,2721915,237490v381,,889,,1397,c2723820,237490,2724328,237363,2724836,237363v381,,889,-127,1397,-127c2726741,237236,2727249,237109,2727757,237109v381,-127,889,-127,1397,-127c2729662,236855,2730170,236855,2730678,236855v381,-127,889,-127,1397,-254c2732583,236601,2733091,236601,2733472,236474v508,,1016,,1524,-127c2735504,236347,2736012,236347,2736393,236220v508,,1016,-127,1524,-127c2738425,236093,2738933,235966,2739314,235966v508,-127,1016,-127,1524,-127c2741346,235712,2741854,235712,2742235,235585v508,,1016,-127,1524,-127c2744267,235458,2744775,235331,2745156,235331v508,-127,1016,-127,1524,-127c2747188,235077,2747696,235077,2748077,235077v508,-127,1016,-127,1524,-254c2750109,234823,2750490,234823,2750998,234696v508,,1016,,1524,-127c2753030,234569,2753411,234569,2753919,234442v508,,1016,,1524,-127c2755951,234315,2756332,234315,2756840,234188v508,,1016,,1524,-127c2758872,234061,2759253,234061,2759761,233934v508,,1016,-127,1524,-127c2761793,233807,2762174,233807,2762682,233680v508,,1016,-127,1524,-127c2764714,233553,2765095,233426,2765603,233426v508,,1016,-127,1524,-127c2767508,233172,2768016,233172,2768524,233172v508,-127,1016,-127,1524,-127c2770429,232918,2770937,232918,2771445,232791v508,,1016,-127,1524,-254c2773350,232537,2773858,232410,2774366,232410v508,-127,1016,-127,1524,-254c2776271,232156,2776779,232029,2777287,232029v508,-127,1016,-127,1524,-127c2779192,231902,2779700,231775,2780208,231775v508,,1016,,1524,-127c2782113,231648,2782621,231648,2783129,231648v508,,1016,,1397,c2785034,231648,2785542,231648,2786050,231648v508,,1016,,1397,c2787955,231648,2788463,231648,2788971,231648v508,,1016,,1397,c2790876,231648,2791384,231775,2791892,231775v508,,1016,,1397,c2793797,231775,2794305,231648,2794813,231648v508,,1016,,1397,c2796718,231648,2797226,231521,2797734,231521v508,,1016,,1397,-127c2799639,231394,2800147,231267,2800655,231267v508,,889,-127,1397,-127c2802560,231013,2803068,231013,2803576,231013v508,-127,889,-127,1397,-254c2805481,230759,2805989,230759,2806497,230632v508,,889,,1397,-127c2808402,230505,2808910,230505,2809418,230378v508,,889,,1397,c2811323,230251,2811831,230251,2812339,230251v508,,889,,1397,-127c2814244,230124,2814752,230124,2815260,230124v508,-127,889,-127,1397,-127c2817165,229997,2817673,229997,2818181,229870v381,,889,,1397,c2820086,229870,2820594,229870,2821102,229870v381,,889,,1397,c2823007,229870,2823515,229870,2824023,229870v381,,889,,1397,c2825928,229870,2826436,229870,2826944,229870v381,,889,,1397,c2828849,229870,2829357,229870,2829865,229870v381,,889,,1397,c2831770,229743,2832278,229743,2832786,229743v381,,889,,1397,c2834691,229743,2835199,229743,2835580,229743v508,,1016,,1524,c2837612,229743,2838120,229743,2838501,229743v508,,1016,-127,1524,-127c2840533,229616,2841041,229616,2841422,229616v508,,1016,,1524,c2843454,229616,2843962,229616,2844343,229489v508,,1016,,1524,c2846375,229489,2846883,229362,2847264,229362v508,,1016,,1524,-127c2849296,229235,2849677,229108,2850185,229108v508,,1016,-127,1524,-127c2852217,228981,2852598,228854,2853106,228854v508,-127,1016,-127,1524,-254c2855138,228600,2855519,228473,2856027,228473v508,,1016,-127,1524,-127c2858059,228219,2858440,228219,2858948,228219v508,,1016,-127,1524,-127c2860980,228092,2861361,228092,2861869,227965v508,,1016,,1524,c2863901,227838,2864282,227838,2864790,227838v508,,1016,,1524,-127c2866822,227711,2867203,227711,2867711,227711v508,,1016,-127,1524,-127c2869616,227584,2870124,227584,2870632,227584v508,-127,1016,-127,1524,-127c2872537,227457,2873045,227457,2873553,227457v508,,1016,-127,1524,-127c2875458,227330,2875966,227330,2876474,227330v508,,1016,,1524,c2878379,227330,2878887,227330,2879395,227203v508,,1016,,1524,c2881300,227203,2881808,227076,2882316,227076v508,,1016,,1397,c2884221,226949,2884729,226949,2885237,226949v508,,1016,-127,1397,-127c2887142,226822,2887650,226695,2888158,226695v508,,1016,,1397,-127c2890063,226568,2890571,226441,2891079,226441v508,,1016,-127,1397,-127c2892984,226187,2893492,226187,2894000,226060v508,,1016,,1397,-127c2895905,225933,2896413,225806,2896921,225806v508,,1016,-127,1397,-127c2898826,225552,2899334,225552,2899842,225552v508,,889,-127,1397,-127c2901747,225425,2902255,225425,2902763,225425v508,,889,,1397,c2904668,225425,2905176,225425,2905684,225425v508,,889,,1397,127c2907589,225552,2908097,225552,2908605,225552v508,,889,127,1397,127c2910510,225679,2911018,225679,2911526,225679v508,,889,,1397,c2913431,225679,2913939,225679,2914447,225679v508,,889,-127,1397,-127c2916352,225552,2916860,225552,2917368,225552v381,-127,889,-127,1397,-127c2919273,225298,2919781,225298,2920289,225298v381,,889,-127,1397,-127c2922194,225171,2922702,225044,2923210,225044v381,,889,-127,1397,-127c2925115,224917,2925623,224917,2926131,224917v381,-127,889,-127,1397,-127c2928036,224790,2928544,224663,2929052,224663v381,,889,,1397,c2930957,224663,2931465,224663,2931973,224663v381,,889,,1397,127c2933878,224790,2934386,224790,2934767,224790v508,,1016,127,1524,127c2936799,224917,2937307,224917,2937688,225044v508,,1016,,1524,c2939720,225044,2940228,225044,2940609,225044v508,,1016,,1524,c2942641,225044,2943149,225044,2943530,225044v508,,1016,,1524,c2945562,224917,2946070,224917,2946451,224917v508,,1016,,1524,c2948483,224790,2948991,224790,2949372,224790v508,,1016,-127,1524,-127c2951404,224663,2951785,224536,2952293,224536v508,-127,1016,-127,1524,-127c2954325,224282,2954706,224282,2955214,224155v508,,1016,,1524,-127c2957246,224028,2957627,223901,2958135,223901v508,-127,1016,-127,1524,-254c2960167,223647,2960548,223520,2961056,223520v508,,1016,-127,1524,-127c2963088,223266,2963469,223266,2963977,223266v508,,1016,-127,1524,-127c2966009,223139,2966390,223139,2966898,223139v508,,1016,-127,1524,-127c2968803,223012,2969311,223012,2969819,223012v508,,1016,,1524,-127c2971724,222885,2972232,222885,2972740,222885v508,,1016,-127,1524,-127c2974645,222758,2975153,222758,2975661,222631v508,,1016,,1524,-127c2977566,222504,2978074,222504,2978582,222377v508,,1016,-127,1524,-127c2980487,222123,2980995,222123,2981503,222123v508,,1016,-127,1524,-127c2983408,221996,2983916,221869,2984424,221869v508,,1016,-127,1397,-127c2986329,221742,2986837,221742,2987345,221742v508,-127,1016,-127,1397,-127c2989250,221615,2989758,221615,2990266,221615v508,-127,1016,-127,1397,-127c2992171,221488,2992679,221488,2993187,221361v508,,1016,,1397,-127c2995092,221234,2995600,221234,2996108,221234v508,-127,1016,-127,1397,-127c2998013,221107,2998521,220980,2999029,220980v508,,1016,-127,1397,-127c3000934,220853,3001442,220853,3001950,220853v508,,889,,1397,c3003855,220853,3004363,220853,3004871,220853v508,,889,,1397,c3006776,220853,3007284,220853,3007792,220980v508,,889,,1397,c3009697,220980,3010205,220980,3010713,220980v508,,889,,1397,c3012618,220980,3013126,220980,3013634,220980v508,,889,,1397,c3015539,220853,3016047,220853,3016555,220853v508,,889,-127,1397,-127c3018460,220726,3018968,220599,3019476,220599v381,-127,889,-127,1397,-127c3021381,220345,3021889,220345,3022397,220218v381,,889,,1397,-127c3024302,220091,3024810,219964,3025318,219964v381,-127,889,-127,1397,-254c3027223,219710,3027731,219710,3028239,219583v381,,889,-127,1397,-127c3030144,219329,3030652,219329,3031160,219329v381,-127,889,-127,1397,-127c3033065,219075,3033573,219075,3034081,219075v381,,889,,1397,c3035986,218948,3036494,218948,3036875,218948v508,,1016,,1524,127c3038907,219075,3039415,218948,3039796,219075v508,,1016,,1524,c3041828,219075,3042336,219075,3042717,219075v508,,1016,,1524,c3044749,218948,3045257,219075,3045638,219075v508,-127,1016,-127,1524,-127c3047670,218948,3048178,218948,3048559,218821v508,,1016,,1524,-127c3050591,218694,3051099,218694,3051480,218567v508,,1016,,1524,-127c3053512,218440,3053893,218440,3054401,218313v508,,1016,,1524,-127c3056433,218186,3056814,218186,3057322,218059v508,,1016,,1524,c3059354,218059,3059735,217932,3060243,217932v508,,1016,,1524,c3062275,217805,3062656,217805,3063164,217805v508,,1016,-127,1524,-127c3065196,217678,3065577,217551,3066085,217551v508,,1016,-127,1524,-127c3068117,217424,3068498,217424,3069006,217297v508,,1016,-127,1524,-127c3070911,217170,3071419,217043,3071927,217043v508,,1016,-127,1524,-127c3073832,216916,3074340,216789,3074848,216789v508,,1016,,1524,-127c3076753,216662,3077261,216662,3077769,216535v508,,1016,,1524,c3079674,216535,3080182,216535,3080690,216408v508,,1016,,1524,c3082595,216408,3083103,216408,3083611,216408v508,,1016,,1524,-127c3085516,216281,3086024,216281,3086532,216281v508,,1016,,1397,c3088437,216154,3088945,216154,3089453,216154v508,-127,1016,-127,1397,-254c3091358,215900,3091866,215900,3092374,215773v508,,1016,-127,1397,-127c3094279,215519,3094787,215519,3095295,215519v508,-127,1016,-127,1397,-254c3097200,215265,3097708,215138,3098216,215138v508,-127,1016,-127,1397,-254c3100121,214884,3100629,214757,3101137,214757v508,-127,889,-127,1397,-254c3103042,214503,3103550,214503,3104058,214376v508,,889,,1397,c3105963,214376,3106471,214249,3106979,214249v508,,889,127,1397,127c3108884,214376,3109392,214376,3109900,214376v508,,889,,1397,c3111805,214376,3112313,214376,3112821,214503v508,,889,,1397,c3114726,214503,3115234,214630,3115742,214630v508,,889,,1397,127c3117647,214757,3118155,214884,3118663,214884v381,,889,127,1397,127c3120568,215011,3121076,215011,3121584,215138v381,,889,,1397,c3123489,215138,3123997,215138,3124505,215138v381,,889,,1397,c3126410,215138,3126918,215138,3127426,215138v381,,889,,1397,c3129331,215011,3129839,215011,3130347,215011v381,,889,,1397,-127c3132252,214884,3132760,214884,3133268,214757v381,,889,-127,1397,-127c3135173,214503,3135681,214503,3136062,214376v508,-127,1016,-127,1524,-254c3138094,214122,3138602,213995,3138983,213995v508,-127,1016,-254,1524,-254c3141015,213741,3141523,213614,3141904,213614v508,,1016,,1524,c3143936,213487,3144444,213487,3144825,213614v508,,1016,,1524,c3146857,213614,3147365,213614,3147746,213614v508,,1016,127,1524,127c3149778,213741,3150286,213868,3150667,213868v508,,1016,127,1524,127c3152699,214122,3153080,214122,3153588,214122v508,,1016,127,1524,127c3155620,214249,3156001,214249,3156509,214249v508,,1016,,1524,-127c3158541,214122,3158922,214122,3159430,214122v508,-127,1016,-127,1524,-127c3161462,213868,3161843,213868,3162351,213868v508,-127,1016,-127,1524,-127c3164383,213741,3164764,213741,3165272,213741v508,,1016,-127,1524,-127c3167304,213614,3167685,213614,3168193,213614v508,,1016,,1524,c3170098,213614,3170606,213614,3171114,213614v508,,1016,,1524,c3173019,213741,3173527,213741,3174035,213741v508,127,1016,127,1524,254c3175940,214122,3176448,214122,3176956,214249v508,127,1016,254,1524,254c3178861,214630,3179369,214757,3179877,214757v508,127,1016,254,1524,254c3181782,215138,3182290,215138,3182798,215265v508,,1016,,1524,127c3184703,215392,3185211,215519,3185719,215519v508,,1016,127,1397,127c3187624,215773,3188132,215773,3188640,215900v508,127,1016,127,1397,254c3190545,216154,3191053,216281,3191561,216281v508,127,1016,254,1397,254c3193466,216535,3193974,216662,3194482,216662v508,,1016,,1397,127c3196387,216789,3196895,216789,3197403,216789v508,,1016,,1397,c3199308,216916,3199816,216916,3200324,216916v508,,1016,,1397,127c3202229,217043,3202737,217170,3203245,217170v508,,889,127,1397,254c3205150,217424,3205658,217551,3206166,217678v508,,889,127,1397,254c3208071,218059,3208579,218313,3209087,218440v508,127,889,381,1397,508c3210992,219202,3211500,219456,3212008,219583v508,254,889,508,1397,762c3213913,220599,3214421,220980,3214929,221234v508,254,889,508,1397,889c3216834,222377,3217342,222758,3217850,223012v508,381,889,635,1397,889c3219755,224282,3220263,224663,3220771,225044v381,381,889,762,1397,1016c3222676,226441,3223184,226822,3223692,227203v381,508,889,889,1397,1270c3225597,228854,3226105,229235,3226613,229616v381,381,889,762,1397,1270c3228518,231267,3229026,231648,3229534,232029v381,381,889,762,1397,1143c3231439,233553,3231947,233934,3232455,234315v381,381,889,762,1397,1143c3234360,235966,3234868,236347,3235376,236728v381,508,889,889,1397,1397c3237281,238633,3237789,239141,3238170,239649v508,508,1016,1016,1524,1651c3240202,241808,3240710,242443,3241091,243205v508,635,1016,1270,1524,2032c3243123,245999,3243631,246761,3244012,247650v508,762,1016,1651,1524,2540c3246044,251206,3246552,252095,3246933,253111v508,1016,1016,1905,1524,2921c3248965,257048,3249473,258191,3249854,259207v508,1016,1016,2159,1524,3175c3251886,263525,3252394,264668,3252775,265811v508,1143,1016,2286,1524,3556c3254807,270637,3255188,271907,3255696,273177v508,1397,1016,2794,1524,4191c3257728,278892,3258109,280289,3258617,281940v508,1524,1016,3048,1524,4699c3260649,288290,3261030,289941,3261538,291592v508,1651,1016,3302,1524,4953c3263570,298196,3263951,299974,3264459,301625v508,1651,1016,3429,1524,5080c3266491,308483,3266872,310134,3267380,311912v508,1651,1016,3429,1524,5207c3269412,318770,3269793,320548,3270301,322199v508,1778,1016,3556,1524,5207c3272206,329184,3272714,330835,3273222,332486v508,1778,1016,3429,1524,5207c3275127,339344,3275635,341122,3276143,342773v508,1778,1016,3556,1524,5207c3278048,349758,3278556,351409,3279064,353060v508,1778,1016,3429,1524,5080c3280969,359791,3281477,361442,3281985,363093v508,1651,1016,3175,1524,4699c3283890,369189,3284398,370713,3284906,372110v508,1397,1016,2794,1524,4191c3286811,377698,3287319,378968,3287827,380238v508,1270,1016,2540,1397,3810c3289732,385318,3290240,386461,3290748,387604v508,1143,1016,2286,1397,3302c3292653,391922,3293161,392811,3293669,393700v508,762,1016,1651,1397,2159c3295574,396494,3296082,397002,3296590,397256v508,254,1016,381,1397,254c3298495,397383,3299003,397129,3299511,396621v508,-508,1016,-1270,1397,-2286c3301416,393319,3301924,392049,3302432,390525v508,-1397,889,-3048,1397,-4826c3304337,383921,3304845,381889,3305353,379984v508,-1905,889,-3937,1397,-5715c3307258,372491,3307766,370713,3308274,369062v508,-1524,889,-2921,1397,-4064c3310179,363855,3310687,362839,3311195,361950v508,-762,889,-1397,1397,-1905c3313100,359410,3313608,358902,3314116,358521v508,-508,889,-889,1397,-1270c3316021,356743,3316529,356235,3317037,355727v508,-508,889,-1143,1397,-1778c3318942,353187,3319450,352425,3319958,351663v508,-889,889,-1778,1397,-2667c3321863,347980,3322371,346964,3322879,345948v381,-1143,889,-2159,1397,-3429c3324784,341376,3325292,340106,3325800,338709v381,-1270,889,-2794,1397,-4318c3327705,332867,3328213,331089,3328721,329311v381,-1778,889,-3683,1397,-5588c3330626,321691,3331134,319659,3331642,317627v381,-2032,889,-4191,1397,-6223c3333547,309372,3334055,307340,3334563,305435v381,-1905,889,-3810,1397,-5715c3336468,297942,3336976,296164,3337357,294386v508,-1778,1016,-3429,1524,-5207c3339389,287528,3339897,285750,3340278,284099v508,-1778,1016,-3556,1524,-5207c3342310,277114,3342818,275336,3343199,273558v508,-1651,1016,-3429,1524,-5207c3345231,266700,3345739,265049,3346120,263398v508,-1651,1016,-3302,1524,-4953c3348152,256921,3348660,255397,3349041,253873v508,-1397,1016,-2794,1524,-4191c3351073,248285,3351581,246888,3351962,245618v508,-1270,1016,-2413,1524,-3556c3353994,240919,3354375,239776,3354883,238760v508,-1016,1016,-2032,1524,-2921c3356915,234950,3357296,234061,3357804,233299v508,-762,1016,-1397,1524,-2159c3359836,230505,3360217,229870,3360725,229362v508,-635,1016,-1143,1524,-1651c3362757,227330,3363138,226822,3363646,226441v508,-381,1016,-762,1524,-1143c3365678,225044,3366059,224663,3366567,224409v508,-254,1016,-508,1524,-635c3368599,223520,3368980,223393,3369488,223266v508,-127,1016,-254,1524,-381c3371393,222758,3371901,222631,3372409,222504v508,-127,1016,-381,1524,-508c3374314,221869,3374822,221615,3375330,221361v508,-127,1016,-508,1524,-762c3377235,220345,3377743,220091,3378251,219837v508,-254,1016,-635,1524,-889c3380156,218694,3380664,218440,3381172,218313v508,-254,1016,-381,1524,-508c3383077,217678,3383585,217678,3384093,217551v508,,1016,,1524,c3385998,217551,3386506,217551,3387014,217551v508,,1016,,1397,c3388919,217678,3389427,217678,3389935,217678v508,127,1016,127,1397,127c3391840,217932,3392348,217932,3392856,217932v508,127,1016,127,1397,254c3394761,218313,3395269,218313,3395777,218440v508,,1016,,1397,127c3397682,218567,3398190,218694,3398698,218694v508,,1016,127,1397,127c3400603,218948,3401111,218948,3401619,219075v508,,1016,127,1397,254c3403524,219456,3404032,219583,3404540,219583v508,127,889,254,1397,381c3406445,220091,3406953,220218,3407461,220218v508,127,889,254,1397,254c3409366,220599,3409874,220599,3410382,220599v508,,889,127,1397,127c3412287,220726,3412795,220726,3413303,220726v508,,889,,1397,c3415208,220853,3415716,220853,3416224,220853v508,127,889,127,1397,254c3418129,221107,3418637,221107,3419145,221234v508,127,889,254,1397,381c3421050,221615,3421558,221742,3422066,221869v381,127,889,254,1397,381c3423971,222377,3424479,222504,3424987,222504v381,127,889,254,1397,254c3426892,222885,3427400,223012,3427908,223012v381,127,889,127,1397,254c3429813,223266,3430321,223393,3430829,223520v381,,889,127,1397,254c3432734,223774,3433242,223901,3433750,223901v381,127,889,127,1397,254c3435655,224155,3436163,224282,3436671,224282v381,,889,127,1397,127c3438576,224409,3439084,224536,3439465,224536v508,127,1016,127,1524,127c3441497,224790,3442005,224790,3442386,224917v508,,1016,127,1524,127c3444418,225171,3444926,225298,3445307,225298v508,,1016,127,1524,127c3447339,225425,3447847,225298,3448228,225298v508,,1016,-127,1524,-254c3450260,224917,3450768,224790,3451149,224663v508,,1016,-254,1524,-254c3453181,224282,3453689,224282,3454070,224282v508,-127,1016,-127,1524,c3456102,224282,3456483,224282,3456991,224409v508,,1016,,1524,c3459023,224536,3459404,224536,3459912,224536v508,,1016,,1524,c3461944,224536,3462325,224536,3462833,224409v508,,1016,-127,1524,-127c3464865,224155,3465246,224155,3465754,224028v508,,1016,,1524,c3467786,224028,3468167,224028,3468675,224155v508,127,1016,127,1524,254c3470707,224536,3471088,224663,3471596,224790v508,127,1016,254,1524,381c3473501,225298,3474009,225298,3474517,225425v508,,1016,127,1524,127c3476422,225552,3476930,225552,3477438,225552v508,-127,1016,-127,1524,-127c3479343,225425,3479851,225298,3480359,225298v508,,1016,,1524,c3482264,225298,3482772,225298,3483280,225298v508,,1016,,1524,127c3485185,225425,3485693,225552,3486201,225552v508,127,1016,254,1524,254c3488106,225933,3488614,226060,3489122,226060v508,127,1016,127,1397,254c3491027,226441,3491535,226441,3492043,226568v508,,1016,,1397,127c3493948,226695,3494456,226695,3494964,226822v508,,1016,,1397,127c3496869,226949,3497377,226949,3497885,226949v508,,1016,,1397,c3499790,226949,3500298,226949,3500806,227076v508,,1016,,1397,c3502711,227076,3503219,227076,3503727,227203v508,,1016,,1397,127c3505632,227330,3506140,227457,3506648,227457v508,,889,127,1397,254c3508553,227711,3509061,227838,3509569,227838v508,127,889,127,1397,254c3511474,228092,3511982,228219,3512490,228219v508,127,889,254,1397,381c3514395,228600,3514903,228727,3515411,228854v508,127,889,254,1397,508c3517316,229489,3517824,229616,3518332,229743v508,127,889,254,1397,381c3520237,230251,3520745,230378,3521253,230505v508,254,889,381,1397,508c3523158,231267,3523666,231394,3524174,231648v381,127,889,381,1397,635c3526079,232537,3526587,232664,3527095,233045v381,254,889,508,1397,762c3529000,234188,3529508,234442,3530016,234823v381,254,889,635,1397,889c3531921,236093,3532429,236347,3532937,236728v381,254,889,508,1397,762c3534842,237744,3535350,237998,3535858,238252v381,127,889,381,1397,508c3537763,239014,3538271,239141,3538779,239268v381,254,889,381,1397,508c3540684,240030,3541192,240157,3541573,240411v508,254,1016,381,1524,635c3543605,241173,3544113,241427,3544494,241681v508,254,1016,381,1524,635c3546526,242570,3547034,242824,3547415,243078v508,127,1016,381,1524,508c3549447,243840,3549955,243967,3550336,244221v508,127,1016,254,1524,381c3552368,244729,3552876,244729,3553257,244856v508,,1016,127,1524,127c3555289,244983,3555670,244983,3556178,244983v508,,1016,,1524,c3558210,244983,3558591,245110,3559099,245110v508,,1016,127,1524,127c3561131,245237,3561512,245237,3562020,245237v508,,1016,,1524,c3564052,245237,3564433,245110,3564941,245110v508,,1016,,1524,c3566973,245237,3567354,245237,3567862,245237v508,127,1016,127,1524,254c3569894,245491,3570275,245491,3570783,245618v508,,1016,,1524,c3572688,245618,3573196,245618,3573704,245618v508,-127,1016,-254,1524,-254c3575609,245237,3576117,245110,3576625,244983v508,-127,1016,-254,1524,-508c3578530,244348,3579038,244221,3579546,244094v508,,1016,-127,1524,-254c3581451,243840,3581959,243713,3582467,243713v508,,1016,127,1524,127c3584372,243840,3584880,243840,3585388,243713v508,,1016,-127,1524,-254c3587293,243205,3587801,242951,3588309,242697v508,-381,1016,-762,1397,-1143c3590214,241173,3590722,240665,3591230,240157v508,-381,1016,-889,1397,-1270c3593135,238379,3593643,237998,3594151,237490v508,-381,1016,-762,1397,-1143c3596056,235966,3596564,235585,3597072,235204v508,-381,1016,-762,1397,-1143c3598977,233680,3599485,233299,3599993,232791v508,-381,1016,-762,1397,-1270c3601898,231140,3602406,230632,3602914,230251v508,-508,1016,-1016,1397,-1397c3604819,228346,3605327,227965,3605835,227584v508,-508,889,-889,1397,-1270c3607740,225933,3608248,225552,3608756,225044v508,-381,889,-762,1397,-1270c3610661,223393,3611169,222885,3611677,222377v508,-508,889,-1016,1397,-1651c3613582,220218,3614090,219583,3614598,218948v508,-635,889,-1397,1397,-2032c3616503,216281,3617011,215646,3617519,215011v508,-635,889,-1270,1397,-1905c3619424,212598,3619932,212090,3620440,211455v508,-508,889,-889,1397,-1397c3622345,209550,3622853,209169,3623361,208788v381,-508,889,-889,1397,-1270c3625266,207137,3625774,206756,3626282,206502v381,-381,889,-635,1397,-1016c3628187,205232,3628695,204978,3629203,204851v381,-254,889,-381,1397,-508c3631108,204216,3631616,204089,3632124,204089v381,-127,889,,1397,c3634029,204089,3634537,204089,3635045,204089v381,-127,889,-127,1397,-254c3636950,203708,3637458,203454,3637966,203200v381,-254,889,-635,1397,-1016c3639871,201676,3640379,201168,3640760,200660v508,-635,1016,-1270,1524,-2032c3642792,197866,3643300,197104,3643681,196088v508,-1016,1016,-2032,1524,-3302c3645713,191643,3646221,190246,3646602,188722v508,-1397,1016,-3048,1524,-4826c3648634,182245,3649142,180340,3649523,178562v508,-1778,1016,-3683,1524,-5461c3651555,171323,3652063,169545,3652444,168021v508,-1651,1016,-3175,1524,-4445c3654476,162306,3654984,161163,3655365,160274v508,-1016,1016,-1778,1524,-2413c3657397,157226,3657778,156845,3658286,156464v508,-508,1016,-762,1524,-1016c3660318,155194,3660699,154940,3661207,154686v508,-127,1016,-381,1524,-635c3663239,153924,3663620,153670,3664128,153416v508,-127,1016,-381,1524,-635c3666160,152654,3666541,152400,3667049,152273v508,-254,1016,-508,1524,-762c3669081,151257,3669462,151130,3669970,150876v508,-254,1016,-508,1524,-889c3672002,149733,3672383,149352,3672891,148971v508,-381,1016,-889,1524,-1397c3674796,147193,3675304,146685,3675812,146177v508,-635,1016,-1143,1524,-1778c3677717,143764,3678225,143129,3678733,142494v508,-635,1016,-1270,1524,-2032c3680638,139827,3681146,139065,3681654,138303v508,-762,1016,-1524,1524,-2286c3683559,135128,3684067,134366,3684575,133477v508,-889,1016,-1778,1524,-2667c3686480,129921,3686988,129032,3687496,128143v508,-1016,1016,-1905,1524,-2794c3689401,124460,3689909,123571,3690417,122682v508,-889,1016,-1778,1397,-2667c3692322,119126,3692830,118237,3693338,117221v508,-889,1016,-1778,1397,-2794c3695243,113411,3695751,112395,3696259,111379v508,-1143,1016,-2159,1397,-3302c3698164,106934,3698672,105791,3699180,104648v508,-1143,1016,-2286,1397,-3429c3701085,100076,3701593,98933,3702101,97790v508,-1143,1016,-2286,1397,-3429c3704006,93218,3704514,92202,3705022,91186v508,-1143,1016,-2159,1397,-3048c3706927,87122,3707435,86106,3707943,85217v508,-889,889,-1651,1397,-2413c3709848,82042,3710356,81280,3710864,80645v508,-508,889,-1016,1397,-1524c3712769,78740,3713277,78359,3713785,78232v508,-254,889,-381,1397,-508c3715690,77724,3716198,77724,3716706,77724v508,,889,,1397,127c3718611,77851,3719119,77978,3719627,77978v508,127,889,127,1397,127c3721532,78105,3722040,78105,3722548,78105v508,-127,889,-127,1397,-254c3724453,77851,3724961,77724,3725469,77724v381,-127,889,-127,1397,-127c3727374,77470,3727882,77470,3728390,77597v381,,889,,1397,127c3730295,77851,3730803,77851,3731311,77978v381,127,889,254,1397,381c3733216,78486,3733724,78613,3734232,78613v381,127,889,254,1397,381c3736137,78994,3736645,78994,3737153,79121v381,,889,,1397,c3739058,79121,3739566,79121,3740074,78994v381,,889,,1397,c3741979,78867,3742487,78867,3742868,78867v508,-127,1016,-127,1524,-254c3744900,78613,3745408,78613,3745789,78486v508,,1016,-127,1524,-254c3747821,78105,3748329,77978,3748710,77851v508,-127,1016,-254,1524,-381c3750742,77343,3751250,77089,3751631,76962v508,-254,1016,-381,1524,-508c3753663,76200,3754171,76073,3754552,75946v508,-127,1016,-254,1524,-381c3756584,75438,3756965,75311,3757473,75311v508,-127,1016,-127,1524,c3759505,75311,3759886,75438,3760394,75692v508,127,1016,381,1524,889c3762426,76962,3762807,77597,3763315,78359v508,635,1016,1524,1524,2540c3765347,81915,3765728,83058,3766236,84328v508,1270,1016,2794,1524,4318c3768268,90170,3768649,91821,3769157,93472v508,1651,1016,3429,1524,5207c3771189,100457,3771570,102235,3772078,104013v508,1778,1016,3683,1524,5334c3774110,111125,3774491,112903,3774999,114681v508,1651,1016,3429,1524,4953c3776904,121285,3777412,122936,3777920,124460v508,1524,1016,3048,1524,4572c3779825,130429,3780333,131826,3780841,133223v508,1397,1016,2667,1524,3937c3782746,138430,3783254,139700,3783762,140970v508,1143,1016,2413,1524,3556c3785667,145669,3786175,146685,3786683,147828v508,1143,1016,2286,1524,3302c3788588,152273,3789096,153289,3789604,154432v508,1143,1016,2286,1397,3429c3791509,159004,3792017,160274,3792525,161417v508,1270,1016,2540,1397,3937c3794430,166624,3794938,168148,3795446,169545v508,1524,1016,2921,1397,4572c3797351,175641,3797859,177292,3798367,178943v508,1778,1016,3429,1397,5207c3800272,185801,3800780,187579,3801288,189484v508,1778,1016,3683,1397,5461c3803193,196850,3803701,198755,3804209,200660v508,2032,1016,3937,1397,6096c3806114,208788,3806622,210947,3807130,213233v508,2286,889,4699,1397,7239c3809035,223012,3809543,225679,3810051,228473v508,2794,889,5715,1397,8763c3811956,240157,3812464,243332,3812972,246507v508,3175,889,6350,1397,9525c3814877,259334,3815385,262509,3815893,265684v508,3175,889,6350,1397,9271c3817798,278003,3818306,281051,3818814,283845v508,2794,889,5588,1397,8255c3820719,294767,3821227,297434,3821735,299847v508,2540,889,4953,1397,7366c3823640,309499,3824148,311785,3824656,313944v381,2159,889,4318,1397,6350c3826561,322326,3827069,324358,3827577,326263v381,1905,889,3683,1397,5461c3829482,333375,3829990,335153,3830498,336677v381,1651,889,3175,1397,4572c3832403,342646,3832911,344043,3833419,345440v381,1270,889,2413,1397,3556c3835324,350139,3835832,351155,3836340,352044v381,762,889,1524,1397,2159c3838245,354711,3838753,355092,3839261,355219v381,127,889,127,1397,-254c3841166,354584,3841674,354076,3842055,353187v508,-889,1016,-2032,1524,-3429c3844087,348234,3844595,346583,3844976,344678v508,-1905,1016,-4064,1524,-6223c3847008,336169,3847516,333756,3847897,331343v508,-2286,1016,-4699,1524,-6985c3849929,322199,3850437,320040,3850818,318135v508,-1778,1016,-3556,1524,-4826c3852850,312039,3853358,310896,3853739,310261v508,-762,1016,-1016,1524,-1143c3855771,309118,3856279,309372,3856660,309753v508,508,1016,1270,1524,2032c3858692,312547,3859073,313563,3859581,314452v508,889,1016,1905,1524,2794c3861613,318135,3861994,319024,3862502,319659v508,635,1016,1143,1524,1397c3864534,321310,3864915,321310,3865423,321183v508,-127,1016,-381,1524,-1016c3867455,319659,3867836,318897,3868344,318008v508,-1016,1016,-2159,1524,-3302c3870376,313436,3870757,312039,3871265,310515v508,-1397,1016,-3048,1524,-4699c3873297,304165,3873678,302387,3874186,300609v508,-1651,1016,-3556,1524,-5334c3876091,293497,3876599,291719,3877107,290068v508,-1778,1016,-3556,1524,-5080c3879012,283337,3879520,281813,3880028,280289v508,-1397,1016,-2794,1524,-4064c3881933,274955,3882441,273812,3882949,272796v508,-1143,1016,-2159,1524,-3175c3884854,268605,3885362,267716,3885870,266700v508,-1016,1016,-1905,1524,-2921c3887775,262636,3888283,261620,3888791,260477v508,-1270,1016,-2540,1524,-3810c3890696,255270,3891204,253873,3891712,252349v508,-1524,1016,-3175,1397,-4826c3893617,245872,3894125,244221,3894633,242570v508,-1651,1016,-3302,1397,-4826c3896538,236347,3897046,234823,3897554,233553v508,-1270,1016,-2413,1397,-3302c3899459,229235,3899967,228473,3900475,227838v508,-635,1016,-1016,1397,-1270c3902380,226187,3902888,226060,3903396,226060v508,,1016,127,1397,254c3905301,226441,3905809,226568,3906317,226695v508,254,1016,381,1397,508c3908222,227330,3908730,227330,3909238,227330v508,,889,,1397,-127c3911143,226949,3911651,226822,3912159,226568v508,-381,889,-635,1397,-1016c3914064,225171,3914572,224663,3915080,224282v508,-508,889,-1016,1397,-1397c3916985,222377,3917493,221996,3918001,221488v508,-381,889,-762,1397,-1270c3919906,219837,3920414,219456,3920922,219075v508,-254,889,-635,1397,-889c3922827,217805,3923335,217551,3923843,217297v508,-381,889,-635,1397,-889c3925748,216027,3926256,215773,3926764,215392v381,-381,889,-762,1397,-1270c3928669,213741,3929177,213233,3929685,212725v381,-635,889,-1143,1397,-1905c3931590,210185,3932098,209550,3932606,208788v381,-762,889,-1524,1397,-2286c3934511,205740,3935019,204978,3935527,204343v381,-762,889,-1524,1397,-2032c3937432,201676,3937940,201168,3938448,200787v381,-381,889,-762,1397,-889c3940353,199644,3940861,199517,3941369,199644v381,,889,127,1397,381c3943274,200279,3943782,200660,3944163,201168v508,381,1016,889,1524,1524c3946195,203200,3946703,203835,3947084,204470v508,635,1016,1270,1524,1905c3949116,207010,3949624,207645,3950005,208280v508,635,1016,1270,1524,1778c3952037,210566,3952545,211201,3952926,211582v508,508,1016,889,1524,1270c3954958,213106,3955466,213487,3955847,213614v508,254,1016,381,1524,508c3957879,214249,3958387,214249,3958768,214249v508,,1016,-127,1524,-127c3960800,214122,3961181,213995,3961689,213995v508,,1016,,1524,c3963721,214122,3964102,214122,3964610,214376v508,254,1016,508,1524,889c3966642,215646,3967023,216154,3967531,216662v508,635,1016,1397,1524,2159c3969563,219583,3969944,220472,3970452,221361v508,889,1016,2032,1524,3048c3972484,225552,3972865,226695,3973373,227838v508,1143,1016,2286,1524,3429c3975405,232537,3975786,233680,3976294,234823v508,1143,1016,2286,1524,3429c3978199,239395,3978707,240411,3979215,241427v508,1016,1016,2032,1524,2921c3981120,245237,3981628,246126,3982136,247015v508,762,1016,1524,1524,2159c3984041,249809,3984549,250317,3985057,250825v508,508,1016,1016,1524,1270c3986962,252476,3987470,252857,3987978,253111v508,127,1016,381,1524,508c3989883,253746,3990391,253746,3990899,253746v508,127,1016,127,1524,c3992804,253746,3993312,253619,3993820,253492v508,-127,1016,-254,1397,-508c3995725,252857,3996233,252476,3996741,252222v508,-381,1016,-762,1397,-1143c3998646,250571,3999154,250063,3999662,249428v508,-762,1016,-1524,1397,-2286c4001567,246253,4002075,245364,4002583,244348v508,-1016,1016,-2159,1397,-3429c4004488,239776,4004996,238506,4005504,237109v508,-1270,1016,-2667,1397,-3937c4007409,231902,4007917,230632,4008425,229489v508,-1143,889,-2286,1397,-3175c4010330,225425,4010838,224663,4011346,224155v508,-508,889,-889,1397,-889c4013251,223266,4013759,223393,4014267,223901v508,381,889,1143,1397,2032c4016172,226822,4016680,227965,4017188,229235v508,1143,889,2667,1397,4191c4019093,234950,4019601,236601,4020109,238252v508,1778,889,3556,1397,5334c4022014,245364,4022522,247269,4023030,249174v508,1905,889,3810,1397,5842c4024935,257048,4025443,259207,4025951,261366v381,2286,889,4445,1397,6985c4027856,270764,4028364,273304,4028872,275971v381,2540,889,5334,1397,8128c4030777,287020,4031285,289941,4031793,292862v381,3048,889,6096,1397,9017c4033698,304927,4034206,307975,4034714,310769v381,2921,889,5842,1397,8636c4036619,322072,4037127,324739,4037635,327279v381,2540,889,4826,1397,7112c4039540,336550,4040048,338582,4040556,340487v381,1778,889,3429,1397,4953c4042461,346837,4042969,348107,4043350,349123v508,1143,1016,2032,1524,2794c4045382,352806,4045890,353314,4046271,354076v508,635,1016,1143,1524,1905c4048303,356616,4048811,357378,4049192,358267v508,1016,1016,2032,1524,3429c4051224,362966,4051732,364490,4052113,366268v508,1778,1016,3810,1524,5842c4054145,374269,4054653,376555,4055034,378841v508,2159,1016,4572,1524,6731c4057066,387604,4057574,389763,4057955,391414v508,1651,1016,3175,1524,4191c4059987,396621,4060368,397256,4060876,397637v508,254,1016,254,1524,c4062908,397383,4063289,396621,4063797,395986v508,-635,1016,-1651,1524,-2413c4065829,392811,4066210,391795,4066718,391033v508,-635,1016,-1397,1524,-1905c4068750,388620,4069131,388366,4069639,388112v508,-127,1016,-254,1524,-127c4071671,387985,4072052,388239,4072560,388366v508,127,1016,381,1524,508c4074592,389001,4074973,389128,4075481,389128v508,,1016,,1524,-254c4077386,388620,4077894,388366,4078402,387858v508,-508,1016,-1143,1524,-1778c4080307,385318,4080815,384429,4081323,383540v508,-1016,1016,-2159,1524,-3302c4083228,379095,4083736,377698,4084244,376428v508,-1397,1016,-2794,1524,-4318c4086149,370713,4086657,369189,4087165,367665v508,-1524,1016,-3175,1524,-4699c4089070,361442,4089578,359918,4090086,358394v508,-1524,1016,-2921,1524,-4318c4091991,352552,4092499,351282,4093007,349885v508,-1270,1016,-2667,1397,-3810c4094912,344805,4095420,343535,4095928,342392v508,-1143,1016,-2286,1397,-3429c4097833,337820,4098341,336804,4098849,335788v508,-1016,1016,-2032,1397,-3048c4100754,331851,4101262,330835,4101770,329946v508,-889,1016,-1651,1397,-2540c4103675,326644,4104183,325882,4104691,325120v508,-762,1016,-1524,1397,-2159c4106596,322199,4107104,321564,4107612,320929v508,-762,1016,-1397,1397,-2032c4109517,318262,4110025,317500,4110533,316865v508,-635,889,-1270,1397,-1905c4112438,314198,4112946,313563,4113454,312928v508,-762,889,-1397,1397,-2032c4115359,310134,4115867,309499,4116375,308864v508,-762,889,-1397,1397,-2032c4118280,306197,4118788,305562,4119296,304800v508,-635,889,-1270,1397,-1905c4121201,302260,4121709,301625,4122217,300990v508,-635,889,-1270,1397,-1778c4124122,298577,4124630,297942,4125138,297434v508,-508,889,-1143,1397,-1651c4127043,295275,4127551,294767,4128059,294132v381,-508,889,-1016,1397,-1651c4129964,291973,4130472,291338,4130980,290703v381,-635,889,-1270,1397,-2032c4132885,287909,4133393,287020,4133901,286131v381,-1016,889,-2032,1397,-3175c4135806,281686,4136314,280416,4136822,278892v381,-1524,889,-3175,1397,-5080c4138727,271907,4139235,269875,4139743,267462v381,-2286,889,-4826,1397,-7620c4141648,257175,4142156,254127,4142664,250952v381,-3175,889,-6604,1397,-10287c4144569,237109,4145077,233426,4145458,229616v508,-3810,1016,-7874,1524,-11811c4147490,213868,4147998,209931,4148379,206121v508,-3810,1016,-7620,1524,-11049c4150411,191770,4150919,188468,4151300,185674v508,-2794,1016,-5334,1524,-7366c4153332,176276,4153840,174752,4154221,173736v508,-1016,1016,-1651,1524,-1651c4156253,171958,4156761,172466,4157142,173228v508,889,1016,2159,1524,3683c4159174,178308,4159682,180340,4160063,182245v508,1905,1016,4064,1524,6096c4162095,190373,4162476,192532,4162984,194437v508,1905,1016,3683,1524,5207c4165016,201168,4165397,202565,4165905,203708v508,1016,1016,1778,1524,2413c4167937,206756,4168318,207137,4168826,207518v508,254,1016,254,1524,381c4170858,208026,4171239,207899,4171747,208153v508,127,1016,127,1524,508c4173779,209042,4174160,209550,4174668,210312v508,762,1016,1778,1524,3048c4176700,214503,4177081,216027,4177589,217678v508,1651,1016,3683,1524,5715c4179494,225425,4180002,227711,4180510,229997v508,2286,1016,4699,1524,7112c4182415,239522,4182923,241935,4183431,244221v508,2413,1016,4699,1524,6858c4185336,253111,4185844,255143,4186352,257048v508,1778,1016,3556,1524,5080c4188257,263652,4188765,264922,4189273,266192v508,1143,1016,2159,1524,3048c4191178,270129,4191686,270764,4192194,271399v508,635,1016,1143,1524,1524c4194099,273431,4194607,273685,4195115,273812v508,254,1016,508,1397,508c4197020,274447,4197528,274574,4198036,274574v508,,1016,,1397,-127c4199941,274447,4200449,274320,4200957,274193v508,-127,1016,-254,1397,-381c4202862,273685,4203370,273431,4203878,273304v508,-254,1016,-635,1397,-889c4205783,272034,4206291,271653,4206799,271145v508,-508,1016,-1016,1397,-1778c4208704,268605,4209212,267843,4209720,266827v508,-1143,889,-2286,1397,-3810c4211625,261620,4212133,259969,4212641,258064v508,-2032,889,-4191,1397,-6731c4214546,248793,4215054,245872,4215562,242824v508,-3175,889,-6604,1397,-10287c4217467,228981,4217975,224917,4218483,220980v508,-4064,889,-8382,1397,-12573c4220388,204216,4220896,199898,4221404,195834v508,-3937,889,-8001,1397,-11557c4223309,180848,4223817,177546,4224325,175006v508,-2667,889,-4826,1397,-6223c4226230,167386,4226738,166370,4227246,166243v381,-127,1016,635,1397,1651c4229151,169037,4229659,170942,4230167,173228v381,2286,889,5207,1397,8382c4232072,184785,4232580,188468,4233088,192151v381,3683,889,7620,1397,11430c4234993,207391,4235501,211455,4236009,215138v381,3556,889,7239,1397,10414c4237914,228727,4238422,231775,4238930,234188v381,2540,889,4826,1397,6477c4240835,242316,4241343,243459,4241851,244221v381,635,889,762,1397,508c4243756,244475,4244264,243586,4244645,242316v508,-1270,1016,-3175,1524,-5334c4246677,234823,4247185,232156,4247566,229235v508,-2921,1016,-6223,1524,-9652c4249598,216027,4250106,212217,4250487,208407v508,-3810,1016,-7874,1524,-11811c4252519,192659,4253027,188595,4253408,184785v508,-3937,1016,-7874,1524,-11557c4255440,169545,4255948,165989,4256329,162560v508,-3302,1016,-6604,1524,-9525c4258361,149987,4258869,147193,4259250,144526v508,-2667,1016,-5080,1524,-7493c4261282,134620,4261663,132461,4262171,130302v508,-2286,1016,-4318,1524,-6604c4264203,121412,4264584,119253,4265092,116840v508,-2540,1016,-5080,1524,-8001c4267124,106045,4267505,102997,4268013,99568v508,-3302,1016,-6985,1524,-10795c4270045,84963,4270426,80772,4270934,76581v508,-4191,1016,-8636,1524,-13081c4272966,59182,4273347,54610,4273855,50419v508,-4318,1016,-8636,1524,-12446c4275887,34163,4276268,30480,4276776,27305v508,-3302,1016,-6096,1524,-8509c4278681,16510,4279189,14605,4279697,13208v508,-1397,1016,-2286,1524,-2794c4281602,9906,4282110,9906,4282618,10160v508,381,1016,1143,1524,2032c4284523,13208,4285031,14478,4285539,15875v508,1270,1016,2794,1524,4318c4287444,21590,4287952,23114,4288460,24384v508,1270,1016,2540,1524,3556c4290365,28829,4290873,29591,4291381,30099v508,381,1016,635,1524,508c4293286,30607,4293794,30226,4294302,29718v508,-508,1016,-1270,1397,-2032c4296207,26924,4296715,25908,4297223,25019v508,-889,1016,-1778,1397,-2667c4299128,21590,4299636,20828,4300144,20066v508,-762,1016,-1270,1397,-1905c4302049,17653,4302557,17145,4303065,16510v508,-508,1016,-1143,1397,-1778c4304970,14097,4305478,13335,4305986,12446v508,-762,1016,-1778,1397,-2794c4307891,8636,4308399,7493,4308907,6477v508,-1143,1016,-2286,1397,-3175c4310812,2413,4311320,1524,4311828,889v508,-508,889,-889,1397,-889c4313733,127,4314241,381,4314749,1143v508,762,889,1905,1397,3429c4316654,6096,4317162,8001,4317670,10287v508,2286,889,4953,1397,7874c4319575,21209,4320083,24511,4320591,27940v508,3429,889,7239,1397,11049c4322496,42799,4323004,46863,4323512,50927v508,4064,889,8255,1397,12319c4325417,67437,4325925,71628,4326433,75692v508,4064,889,8255,1397,12192c4328338,91821,4328846,95758,4329354,99568v381,3810,889,7493,1397,11049c4331259,114173,4331767,117602,4332275,121031v381,3302,889,6604,1397,9779c4334180,133985,4334688,137160,4335196,140208v381,3048,889,5969,1397,8890c4337101,152019,4337609,154813,4338117,157734v381,2794,889,5588,1397,8382c4340022,168783,4340530,171450,4341038,174117v381,2667,889,5334,1397,7874c4342943,184658,4343451,187198,4343959,189738v381,2413,889,4953,1397,7366c4345864,199644,4346372,202057,4346753,204470v508,2413,1016,4826,1524,7239c4348785,214122,4349293,216535,4349674,218948v508,2413,1016,4699,1524,7112c4351706,228346,4352214,230759,4352595,233045v508,2286,1016,4572,1524,6731c4354627,242062,4355135,244221,4355516,246380v508,2159,1016,4318,1524,6350c4357548,254889,4358056,256921,4358437,258826v508,2032,1016,3937,1524,5842c4360469,266573,4360850,268351,4361358,270129v508,1778,1016,3556,1524,5207c4363390,277114,4363771,278765,4364279,280289v508,1524,1016,3048,1524,4445c4366311,286258,4366692,287655,4367200,288925v508,1270,1016,2413,1524,3556c4369232,293497,4369613,294513,4370121,295275v508,762,1016,1397,1524,1778c4372153,297434,4372534,297688,4373042,297688v508,,1016,-127,1524,-508c4375074,296799,4375455,296164,4375963,295529v508,-635,1016,-1524,1524,-2413c4377995,292227,4378376,291338,4378884,290449v508,-762,1016,-1651,1524,-2159c4380789,287655,4381297,287147,4381805,286893v508,-254,1016,-254,1524,c4383710,287147,4384218,287655,4384726,288417v508,635,1016,1651,1524,2794c4386631,292354,4387139,293751,4387647,295148v508,1397,1016,2921,1524,4445c4389552,301117,4390060,302641,4390568,304165v508,1397,1016,2921,1524,4191c4392473,309626,4392981,310896,4393489,311912v508,1016,1016,2032,1524,2794c4395394,315468,4395902,316103,4396410,316484v508,508,1016,762,1397,762c4398315,317373,4398823,317246,4399331,316865v508,-254,1016,-889,1397,-1778c4401236,314325,4401744,313182,4402252,311785v508,-1270,1016,-2921,1397,-4826c4404157,305181,4404665,303022,4405173,300736v508,-2286,1016,-4953,1397,-7493c4407078,290703,4407586,287782,4408094,285242v508,-2667,1016,-5334,1397,-7747c4409999,275209,4410507,272796,4411015,271018v508,-1905,1016,-3429,1397,-4445c4412920,265557,4413428,264922,4413936,264795v381,,1016,381,1397,1270c4415841,266954,4416349,268478,4416857,270256v508,1778,889,4064,1397,6350c4418762,279019,4419270,281813,4419778,284353v508,2667,889,5461,1397,8001c4421683,294767,4422191,297307,4422699,299339v508,2032,889,3937,1397,5334c4424604,306070,4425112,307086,4425620,307594v508,508,889,508,1397,-127c4427525,306959,4428033,305943,4428541,304292v508,-1651,889,-3810,1397,-6477c4430446,295148,4430954,291973,4431462,288544v381,-3556,889,-7747,1397,-11938c4433367,272415,4433875,267843,4434383,263271v381,-4445,889,-9398,1397,-13843c4436288,244983,4436796,240411,4437304,236347v381,-3937,889,-7747,1397,-10922c4439209,222377,4439717,219583,4440225,217678v381,-2032,889,-3429,1397,-4064c4442003,212979,4442638,212979,4443146,213614v381,508,889,1905,1397,3556c4445051,218821,4445559,221234,4446067,223774v381,2540,889,5588,1397,8636c4447972,235458,4448480,238887,4448861,242316v508,3429,1016,6858,1524,10414c4450893,256159,4451401,259715,4451782,263144v508,3429,1016,6731,1524,10033c4453814,276352,4454322,279527,4454703,282575v508,3048,1016,5969,1524,8636c4456735,294005,4457243,296672,4457624,299212v508,2540,1016,4826,1524,7112c4459656,308610,4460164,310769,4460545,312801v508,2032,1016,3937,1524,5715c4462577,320294,4462958,322072,4463466,323723v508,1651,1016,3302,1524,4826c4465498,330073,4465879,331597,4466387,332994v508,1397,1016,2794,1524,4191c4468419,338455,4468800,339725,4469308,340995v508,1270,1016,2413,1524,3556c4471340,345694,4471721,346837,4472229,347853v508,1143,1016,2159,1524,3175c4474261,352044,4474642,352933,4475150,353949v508,889,1016,1778,1524,2794c4477182,357632,4477563,358521,4478071,359283v508,889,1016,1778,1524,2540c4479976,362585,4480484,363474,4480992,364109v508,762,1016,1524,1524,2159c4482897,366903,4483405,367538,4483913,368046v508,635,1016,1143,1524,1651c4485818,370205,4486326,370713,4486834,371221v508,381,1016,889,1524,1270c4488739,372999,4489247,373380,4489755,373761v508,254,1016,635,1524,1016c4491660,375158,4492168,375412,4492676,375793v508,254,1016,635,1524,889c4494581,376936,4495089,377190,4495597,377444v508,254,1016,381,1397,635c4497502,378206,4498010,378460,4498518,378587v508,254,1016,381,1397,508c4500423,379222,4500931,379476,4501439,379603v508,127,1016,254,1397,381c4503344,380111,4503852,380365,4504360,380492v508,127,1016,381,1397,508c4506265,381254,4506773,381381,4507281,381635v508,254,1016,508,1397,762c4509186,382651,4509694,383032,4510202,383413v508,381,1016,762,1397,1143c4512107,384937,4512615,385445,4513123,385826v508,381,889,889,1397,1397c4515028,387604,4515536,388112,4516044,388493v508,381,889,762,1397,1143c4517949,390017,4518457,390271,4518965,390525v508,381,889,635,1397,889c4520870,391668,4521378,391922,4521886,392049v508,254,889,508,1397,635c4523791,392811,4524299,392938,4524807,393065v508,127,889,254,1397,254c4526712,393446,4527220,393573,4527728,393573v508,,889,,1397,c4529633,393573,4530141,393446,4530649,393319v381,,889,-254,1397,-381c4532554,392811,4533062,392557,4533570,392303v381,-254,889,-635,1397,-1016c4535475,390906,4535983,390525,4536491,390017v381,-508,889,-1143,1397,-1778c4538396,387477,4538904,386715,4539412,385699v381,-889,889,-1905,1397,-3175c4541317,381381,4541825,380111,4542333,378587v381,-1397,889,-2921,1397,-4699c4544238,372237,4544746,370459,4545254,368554v381,-1905,889,-3937,1397,-5969c4547159,360553,4547667,358521,4548048,356489v508,-2032,1016,-4064,1524,-5842c4550080,348742,4550588,346964,4550969,345440v508,-1397,1016,-2794,1524,-3810c4553001,340741,4553509,339979,4553890,339598v508,-254,1016,-254,1524,127c4555922,340233,4556430,340995,4556811,342138v508,1143,1016,2667,1524,4445c4558843,348361,4559351,350393,4559732,352552v508,2159,1016,4572,1524,6985c4561764,361823,4562272,364363,4562653,366649v508,2286,1016,4572,1524,6731c4564685,375539,4565066,377444,4565574,379222v508,1778,1016,3429,1524,4826c4567606,385445,4567987,386588,4568495,387604v508,889,1016,1778,1524,2413c4570527,390652,4570908,391160,4571416,391541v508,254,1016,508,1524,635c4573448,392303,4573829,392303,4574337,392176v508,-127,1016,-254,1524,-508c4576369,391414,4576750,391033,4577258,390652v508,-381,1016,-762,1524,-1270c4579290,388874,4579671,388366,4580179,387858v508,-635,1016,-1270,1524,-1905c4582084,385318,4582592,384556,4583100,383794v508,-762,1016,-1524,1524,-2286c4585005,380619,4585513,379730,4586021,378841v508,-1016,1016,-1905,1524,-3048c4587926,374777,4588434,373507,4588942,372364v508,-1270,1016,-2540,1524,-4064c4590847,366903,4591355,365379,4591863,363855v508,-1651,1016,-3429,1524,-5334c4593768,356616,4594276,354711,4594784,352552v508,-2159,1016,-4572,1524,-6985c4596689,343154,4597197,340487,4597705,337693v508,-2794,1016,-5715,1397,-8763c4599610,325882,4600118,322707,4600626,319405v508,-3429,1016,-6985,1397,-10541c4602531,305308,4603039,301625,4603547,297815v508,-3683,1016,-7620,1397,-11430c4605452,282575,4605960,278638,4606468,274828v508,-3937,1016,-7747,1397,-11557c4608373,259461,4608881,255778,4609389,252222v508,-3429,1016,-6858,1397,-9906c4611294,239141,4611802,236220,4612310,233680v508,-2540,1016,-4826,1397,-6604c4614215,225298,4614723,223774,4615231,222758v508,-1016,889,-1524,1397,-1651c4617136,220980,4617644,221488,4618152,222250v508,762,889,1905,1397,3556c4620057,227330,4620565,229362,4621073,231521v508,2159,889,4699,1397,7366c4622978,241427,4623486,244348,4623994,247269v508,2921,889,5969,1397,8890c4625899,259080,4626407,262255,4626915,265176v508,2921,889,5715,1397,8509c4628820,276352,4629328,279019,4629836,281559v508,2413,889,4699,1397,6858c4631741,290576,4632249,292481,4632757,294259v381,1778,889,3302,1397,4699c4634662,300355,4635170,301625,4635678,302768v381,1016,889,1905,1397,2667c4637583,306324,4638091,306832,4638599,307467v381,508,889,1016,1397,1397c4640504,309245,4641012,309626,4641520,309880v381,254,889,381,1397,635c4643425,310769,4643933,310896,4644441,311023v381,127,889,254,1397,381c4646346,311531,4646854,311531,4647362,311658v381,127,889,127,1397,127c4649267,311912,4649775,311912,4650156,311912v508,,1016,-127,1524,-127c4652188,311658,4652696,311658,4653077,311404v508,-127,1016,-254,1524,-508c4655109,310642,4655617,310388,4655998,310007v508,-381,1016,-762,1524,-1143c4658030,308356,4658538,307848,4658919,307340v508,-508,1016,-1016,1524,-1651c4660951,305054,4661459,304419,4661840,303784v508,-508,1016,-1143,1524,-1778c4663872,301371,4664253,300736,4664761,300101v508,-635,1016,-1270,1524,-1778c4666793,297688,4667174,297180,4667682,296672v508,-508,1016,-1016,1524,-1397c4669714,294767,4670095,294386,4670603,294132v508,-381,1016,-635,1524,-889c4672635,292989,4673016,292862,4673524,292735v508,-127,1016,-127,1524,-127c4675556,292608,4675937,292735,4676445,292862v508,127,1016,381,1524,635c4678477,293878,4678858,294132,4679366,294640v508,381,1016,889,1524,1397c4681271,296545,4681779,297180,4682287,297815v508,635,1016,1270,1524,2032c4684192,300609,4684700,301498,4685208,302260v508,889,1016,1778,1524,2794c4687113,305943,4687621,306959,4688129,307975v508,1016,1016,2159,1524,3175c4690034,312166,4690542,313309,4691050,314325v508,1016,1016,2159,1524,3175c4692955,318643,4693463,319659,4693971,320675v508,1016,1016,2032,1524,2921c4695876,324612,4696384,325501,4696892,326390v508,762,1016,1524,1397,2286c4698797,329311,4699305,329946,4699813,330454v508,508,1016,889,1397,1016c4701718,331597,4702226,331597,4702734,331343v508,-254,1016,-762,1397,-1651c4704639,328930,4705147,327787,4705655,326263v508,-1524,1016,-3429,1397,-5842c4707560,318008,4708068,315214,4708576,312039v508,-3175,1016,-6858,1397,-10922c4710481,297053,4710989,292481,4711497,287909v508,-4699,1016,-9906,1397,-14859c4713402,267970,4713910,262636,4714418,257556v508,-4953,889,-10160,1397,-14605c4716323,238379,4716831,233934,4717339,230251v508,-3683,889,-6985,1397,-9398c4719244,218440,4719752,216789,4720260,215773v381,-635,1016,-889,1397,-508c4722165,215773,4722673,217170,4723181,219075v508,1905,889,4572,1397,7620c4725086,229616,4725594,233299,4726102,236982v508,3683,889,7874,1397,11938c4728007,252984,4728515,257302,4729023,261493v508,4191,889,8509,1397,12573c4730928,278130,4731436,282194,4731944,286004v381,3810,889,7493,1397,11049c4733849,300482,4734357,303784,4734865,306959v381,3175,889,6096,1397,8890c4736770,318643,4737278,321310,4737786,323850v381,2413,889,4826,1397,6985c4739691,332994,4740199,335026,4740707,336931v381,2032,889,3810,1397,5461c4742612,344170,4743120,345821,4743628,347345v381,1651,889,3048,1397,4572c4745533,353314,4746041,354711,4746549,356108v381,1270,889,2540,1397,3810c4748454,361061,4748962,362331,4749343,363347v508,1143,1016,2286,1524,3302c4751375,367665,4751883,368554,4752264,369570v508,889,1016,1778,1524,2540c4754296,372999,4754804,373761,4755185,374523v508,762,1016,1524,1524,2286c4757217,377571,4757725,378206,4758106,378841v508,635,1016,1397,1524,1905c4760138,381381,4760646,382016,4761027,382524v508,635,1016,1143,1524,1651c4763059,384683,4763567,385191,4763948,385699v508,508,1016,889,1524,1270c4765980,387477,4766361,387858,4766869,388239v508,381,1016,762,1524,1143c4768901,389636,4769282,390017,4769790,390398v508,254,1016,635,1524,1016c4771822,391668,4772203,392049,4772711,392303v508,254,1016,508,1524,762c4774743,393319,4775124,393573,4775632,393700v508,254,1016,381,1524,508c4777664,394335,4778045,394462,4778553,394462v508,,1016,,1524,-127c4780585,394335,4780966,394208,4781474,393954v508,-254,1016,-508,1524,-889c4783379,392684,4783887,392303,4784395,391668v508,-635,1016,-1270,1524,-2159c4786300,388747,4786808,387731,4787316,386715v508,-1143,1016,-2413,1524,-3810c4789221,381508,4789729,379984,4790237,378333v508,-1651,1016,-3429,1524,-5461c4792142,370967,4792650,368935,4793158,366776v508,-2159,1016,-4572,1524,-6858c4795063,357632,4795571,355092,4796079,352679v508,-2286,1016,-4826,1524,-7112c4797984,343281,4798492,340995,4799000,338963v508,-2032,1016,-3937,1397,-5461c4800905,332105,4801413,330835,4801921,330073v508,-762,1016,-1270,1397,-1143c4803826,328930,4804334,329438,4804842,330327v508,889,1016,2286,1397,3810c4806747,335788,4807255,337947,4807763,340106v508,2159,1016,4699,1397,7239c4809668,349758,4810176,352552,4810684,355092v508,2540,1016,5207,1397,7620c4812589,365252,4813097,367538,4813605,369824v508,2159,889,4191,1397,6096c4815510,377698,4816018,379349,4816526,380873v508,1524,889,2921,1397,4064c4818431,386080,4818939,387096,4819447,388112v508,889,889,1651,1397,2286c4821352,391160,4821860,391668,4822368,392176v508,381,889,762,1397,1143c4824273,393573,4824781,393827,4825289,393954v508,254,889,381,1397,381c4827194,394462,4827702,394462,4828210,394462v508,,889,,1397,-127c4830115,394208,4830623,394081,4831131,393827v508,-127,889,-381,1397,-635c4833036,392811,4833544,392430,4834052,392049v381,-381,889,-762,1397,-1270c4835957,390271,4836465,389763,4836973,389128v381,-508,889,-1143,1397,-1651c4838878,386842,4839386,386207,4839894,385572v381,-635,889,-1270,1397,-2032c4841799,382905,4842307,382143,4842815,381381v381,-762,889,-1651,1397,-2413c4844720,378079,4845228,377190,4845736,376174v381,-889,889,-1905,1397,-3048c4847641,372110,4848149,370967,4848657,369697v381,-1143,889,-2413,1397,-3683c4850562,364744,4851070,363347,4851451,361950v508,-1397,1016,-2921,1524,-4572c4853483,355854,4853991,354203,4854372,352298v508,-1778,1016,-3810,1524,-5969c4856404,344170,4856912,341884,4857293,339471v508,-2540,1016,-5207,1524,-8001c4859325,328676,4859833,325628,4860214,322580v508,-3048,1016,-6350,1524,-9525c4862246,310007,4862754,306705,4863135,303657v508,-3175,1016,-6223,1524,-9144c4865167,291465,4865675,288671,4866056,285877v508,-2667,1016,-5334,1524,-7874c4868088,275463,4868469,273050,4868977,270764v508,-2286,1016,-4572,1524,-6604c4871009,262001,4871390,259969,4871898,258064v508,-1905,1016,-3683,1524,-5461c4873930,250952,4874311,249428,4874819,248031v508,-1397,1016,-2667,1524,-3810c4876851,243078,4877232,242189,4877740,241300v508,-762,1016,-1524,1524,-2032c4879772,238760,4880153,238379,4880661,237998v508,-254,1016,-508,1524,-508c4882693,237363,4883074,237490,4883582,237617v508,254,1016,508,1524,889c4885487,239014,4885995,239649,4886503,240284v508,762,1016,1651,1524,2540c4888408,243840,4888916,244983,4889424,246126v508,1143,1016,2413,1524,3810c4891329,251333,4891837,252857,4892345,254381v508,1524,1016,3048,1524,4826c4894250,260858,4894758,262509,4895266,264287v508,1778,1016,3683,1524,5588c4897171,271780,4897679,273812,4898187,275844v508,1905,1016,3937,1524,6096c4900092,283972,4900600,286004,4901108,288036v508,2032,1016,4191,1397,6096c4903013,296164,4903521,298196,4904029,300101v508,1905,1016,3683,1397,5588c4905934,307467,4906442,309245,4906950,310896v508,1778,1016,3429,1397,5080c4908855,317627,4909363,319278,4909871,320929v508,1651,1016,3302,1397,4826c4911776,327406,4912284,328930,4912792,330581v508,1524,1016,3048,1397,4572c4914697,336677,4915205,338201,4915713,339598v508,1397,889,2921,1397,4318c4917618,345186,4918126,346583,4918634,347853v508,1397,889,2667,1397,3937c4920539,353060,4921047,354330,4921555,355600v508,1270,889,2540,1397,3683c4923460,360553,4923968,361823,4924476,362966v508,1143,889,2413,1397,3556c4926381,367538,4926889,368681,4927397,369697v508,889,889,1905,1397,2794c4929302,373253,4929810,374142,4930318,374777v508,762,889,1397,1397,2159c4932223,377571,4932731,378206,4933239,378968v381,762,889,1397,1397,2159c4935144,381889,4935652,382778,4936160,383667v381,889,889,1778,1397,2667c4938065,387350,4938573,388239,4939081,389255v381,889,889,1778,1397,2667c4940986,392684,4941494,393446,4942002,393954v381,508,889,1016,1397,1270c4943907,395478,4944415,395605,4944923,395605v381,,889,-127,1397,-381c4946828,394970,4947336,394462,4947844,394081v381,-381,889,-1016,1397,-1397c4949749,392176,4950257,391541,4950638,391160v508,-508,1016,-889,1524,-1270c4952670,389509,4953178,389255,4953559,389001v508,-127,1016,-127,1524,-127c4955591,389001,4956099,389128,4956480,389382v508,381,1016,762,1524,1270c4958512,391160,4959147,392176,4959401,392557e" filled="f" strokecolor="#283a7f" strokeweight="1.56pt">
                  <v:stroke endcap="round"/>
                  <v:path arrowok="t" textboxrect="0,0,4959401,397891"/>
                </v:shape>
                <v:shape id="Shape 29824" o:spid="_x0000_s1081" style="position:absolute;left:1469;top:39270;width:49594;height:3977;visibility:visible;mso-wrap-style:square;v-text-anchor:top" coordsize="4959401,39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" path="m,392684v483,,978,127,1460,127c1943,392811,2426,392811,2921,392811v483,,965,,1461,c4864,392811,5347,392811,5842,392811v483,,965,,1448,c7785,392811,8268,392811,8750,392811v483,,978,,1461,c10693,392811,11189,392938,11671,392938v483,,966,,1461,c13614,392938,14097,392938,14592,392938v483,,965,,1448,c16535,392938,17018,392938,17501,392938v495,,978,,1460,c19444,392938,19939,392938,20422,392938v482,,977,,1460,c22365,392938,22847,392811,23343,392811v482,,965,,1460,c25286,392811,25768,392811,26251,392811v495,,978,,1460,c28207,392811,28689,392811,29172,392811v482,,978,,1460,c31115,392811,31610,392811,32093,392811v483,,965,,1460,c34036,392811,34519,392811,35014,392811v482,,965,,1448,c36957,392811,37440,392811,37922,392811v496,,978,,1461,c39865,392811,40361,392811,40843,392811v483,,965,,1461,c42786,392811,43269,392811,43764,392811v483,,965,,1461,c45707,392811,46190,392811,46673,392811v495,,977,,1460,c48628,392811,49111,392811,49593,392811v483,,978,,1461,c51537,392811,52032,392811,52515,392811v482,,965,,1460,c54458,392811,54940,392811,55435,392811v483,,966,,1448,c57379,392811,57861,392811,58344,392811v482,,978,,1460,c60287,392811,60782,392811,61265,392811v482,,965,,1460,c63208,392811,63690,392811,64186,392811v482,,965,,1460,c66129,392811,66612,392811,67094,392811v495,,978,,1461,c69050,392811,69532,392811,70015,392811v483,,978,,1461,c71958,392811,72441,392811,72936,392811v483,,965,,1461,c74879,392811,75362,392811,75844,392811v496,,978,,1461,c77800,392811,78283,392811,78765,392811v496,,978,,1461,c80709,392811,81204,392811,81686,392811v483,,966,,1461,c83629,392811,84112,392811,84607,392811v483,,966,,1461,c86551,392811,87033,392811,87516,392811v495,,978,,1460,c89459,392811,89954,392811,90437,392811v482,,978,,1460,c92380,392811,92862,392811,93358,392811v482,,965,,1460,c95301,392811,95783,392811,96279,392811v482,,965,-127,1448,-127c98222,392684,98704,392684,99187,392684v483,,978,,1461,c101130,392684,101625,392684,102108,392684v483,,965,-127,1460,-127c104051,392557,104534,392557,105029,392557v483,,965,,1448,c106972,392557,107455,392557,107937,392557v496,,978,,1461,c109880,392557,110376,392557,110858,392557v483,,978,,1461,c112801,392557,113284,392557,113779,392557v483,,966,,1461,c115722,392557,116205,392557,116688,392557v495,,977,,1460,c118643,392557,119126,392557,119609,392557v482,,978,,1460,c121552,392557,122047,392557,122530,392557v482,,965,,1460,c124473,392557,124955,392557,125451,392557v482,,965,,1447,c127394,392557,127876,392557,128359,392557v495,,978,,1460,c130302,392557,130797,392557,131280,392557v483,,978,,1460,c133223,392557,133706,392557,134201,392557v483,,965,,1460,c136144,392557,136627,392557,137109,392557v495,,978,,1461,-127c139065,392430,139548,392430,140030,392430v483,,978,,1461,c141973,392430,142469,392557,142951,392430v483,,965,,1461,c144894,392430,145377,392430,145872,392430v483,,965,,1448,c147815,392430,148298,392430,148781,392430v495,,977,,1460,c150724,392430,151219,392430,151702,392430v482,,977,,1460,c153645,392430,154127,392430,154623,392430v482,,965,,1460,c156566,392430,157048,392430,157531,392430v495,,978,,1460,c159487,392430,159969,392430,160452,392430v482,,978,,1460,c162395,392430,162878,392430,163373,392430v482,,965,,1460,c165316,392430,165799,392430,166294,392430v482,,965,,1448,c168237,392430,168720,392430,169202,392430v495,,978,,1461,c171145,392430,171641,392430,172123,392430v483,,978,,1461,c174066,392430,174549,392430,175044,392430v483,,965,,1461,c176987,392430,177470,392430,177952,392430v496,,978,,1461,c179896,392430,180391,392430,180873,392430v483,,978,,1461,c182817,392430,183299,392430,183794,392430v483,,966,,1461,c185738,392430,186220,392430,186715,392430v483,,966,,1448,c188659,392430,189141,392430,189624,392430v495,,978,,1460,c191567,392430,192062,392430,192545,392430v482,,965,,1460,c194488,392430,194970,392430,195466,392430v482,,965,,1448,c197409,392430,197891,392430,198374,392430v495,,978,,1461,c200330,392430,200812,392430,201295,392430v483,,978,,1461,c203238,392430,203721,392430,204216,392430v483,,965,,1461,c206159,392430,206642,392430,207137,392430v483,,965,,1448,c209080,392430,209563,392430,210045,392430v483,,978,,1461,c211988,392430,212484,392430,212966,392430v483,,966,,1461,c214909,392430,215392,392430,215887,392430v483,,966,,1461,c217830,392557,218313,392430,218796,392430v495,,978,,1460,c220739,392430,221234,392430,221717,392430v482,,978,,1460,c223660,392430,224142,392430,224638,392430v482,,965,,1460,c226581,392430,227063,392430,227546,392430v495,,978,,1460,c229502,392430,229984,392430,230467,392430v482,,978,,1460,c232410,392430,232905,392430,233388,392430v483,,965,,1460,c235331,392430,235814,392557,236309,392430v483,,965,,1448,c238252,392430,238735,392430,239217,392430v496,,978,,1461,c241160,392430,241656,392430,242138,392430v483,,978,,1461,c244081,392430,244564,392430,245059,392430v483,-127,965,,1461,c247002,392430,247485,392430,247968,392430v495,,977,-127,1460,c249923,392430,250406,392430,250889,392430v482,,977,,1460,c252832,392430,253327,392430,253810,392430v482,,965,,1460,c255753,392430,256235,392430,256731,392430v495,,1003,,1511,c258623,392430,259131,392430,259639,392430v508,,1016,,1524,c261544,392430,262052,392430,262560,392430v508,,1016,,1397,c264465,392430,264973,392430,265481,392430v508,,1016,,1397,c267386,392430,267894,392430,268402,392430v508,,1016,,1397,c270307,392430,270815,392430,271323,392430v508,,1016,,1397,c273228,392430,273736,392430,274244,392430v508,,1016,,1397,c276149,392430,276657,392430,277165,392430v508,,1016,,1397,c279070,392430,279578,392430,280086,392430v508,,889,,1397,c281991,392430,282499,392430,283007,392430v508,,889,,1397,c284912,392430,285420,392430,285928,392430v508,,889,,1397,c287833,392430,288341,392430,288849,392430v508,,889,,1397,c290754,392430,291262,392430,291770,392430v508,-127,889,,1397,c293675,392430,294183,392430,294691,392430v508,-127,889,-127,1397,-127c296596,392303,297104,392303,297612,392303v381,,889,,1397,c299517,392303,300025,392303,300533,392303v381,,889,,1397,c302438,392303,302946,392303,303454,392303v381,,889,,1397,c305359,392303,305867,392303,306375,392303v381,,889,,1397,c308280,392303,308788,392303,309296,392303v381,,889,,1397,127c311201,392430,311709,392430,312217,392430v381,,889,,1397,c314122,392430,314630,392430,315011,392430v508,,1016,,1524,c317043,392430,317551,392430,317932,392430v508,,1016,,1524,c319964,392303,320472,392303,320853,392303v508,,1016,,1524,c322885,392303,323393,392303,323774,392303v508,,1016,,1524,c325806,392303,326314,392303,326695,392303v508,,1016,,1524,c328727,392303,329235,392303,329616,392303v508,,1016,,1524,c331648,392303,332029,392303,332537,392303v508,,1016,,1524,c334569,392303,334950,392303,335458,392303v508,,1016,,1524,c337490,392303,337871,392303,338379,392303v508,,1016,,1524,c340411,392303,340792,392303,341300,392303v508,,1016,,1524,c343332,392303,343713,392303,344221,392303v508,,1016,,1524,c346253,392303,346634,392303,347142,392303v508,,1016,,1524,c349047,392303,349555,392303,350063,392303v508,,1016,-127,1524,-127c351968,392176,352476,392176,352984,392176v508,,1016,,1524,c354889,392176,355397,392176,355905,392176v508,,1016,,1524,c357810,392176,358318,392176,358826,392176v508,,1016,,1524,c360731,392176,361239,392176,361747,392176v508,,1016,,1524,c363652,392176,364160,392303,364668,392303v508,,1016,,1397,c366573,392303,367081,392303,367589,392303v508,,1016,,1397,c369494,392303,370002,392303,370510,392303v508,,1016,,1397,c372415,392303,372923,392303,373431,392303v508,,1016,,1397,c375336,392303,375844,392303,376352,392303v508,,1016,,1397,c378257,392303,378765,392303,379273,392303v508,,889,,1397,c381178,392303,381686,392303,382194,392303v508,,889,,1397,c384099,392303,384607,392303,385115,392303v508,,889,,1397,c387020,392303,387528,392303,388036,392303v508,,889,,1397,c389941,392303,390449,392303,390957,392303v508,,889,,1397,c392862,392303,393370,392303,393878,392303v508,,889,,1397,c395783,392303,396291,392303,396799,392303v381,,889,,1397,c398704,392303,399212,392303,399720,392303v381,,889,,1397,c401625,392303,402133,392303,402641,392303v381,,889,-127,1397,-127c404546,392176,405054,392176,405562,392176v381,,889,,1397,c407467,392176,407975,392176,408483,392176v381,,889,,1397,c410388,392176,410896,392176,411404,392176v381,,889,-127,1397,-127c413309,392049,413817,392049,414198,392049v508,,1016,,1524,c416230,392049,416738,392049,417119,392049v508,,1016,,1524,c419151,392049,419659,392049,420040,392049v508,,1016,,1524,c422072,392049,422580,392049,422961,392049v508,,1016,,1524,c424993,392049,425501,392049,425882,392049v508,,1016,,1524,c427914,392049,428422,392049,428803,392049v508,,1016,127,1524,127c430835,392176,431216,392176,431724,392176v508,,1016,,1524,c433756,392176,434137,392176,434645,392176v508,,1016,,1524,c436677,392176,437058,392176,437566,392176v508,,1016,,1524,c439598,392176,439979,392176,440487,392176v508,,1016,,1524,c442519,392176,442900,392176,443408,392176v508,,1016,,1524,c445440,392176,445821,392176,446329,392176v508,,1016,,1524,c448234,392176,448742,392176,449250,392176v508,,1016,,1524,c451155,392176,451663,392176,452171,392176v508,,1016,-127,1524,-127c454076,392049,454584,392049,455092,392049v508,,1016,,1524,c456997,392049,457505,392049,458013,392049v508,,1016,,1524,c459918,392049,460426,392049,460934,392049v508,,1016,,1524,-127c462839,391922,463347,391922,463855,391922v508,,1016,,1397,c465760,391922,466268,391922,466776,391922v508,-127,1016,-127,1397,-127c468681,391795,469189,391795,469697,391795v508,,1016,,1397,c471602,391795,472110,391795,472618,391795v508,,1016,-127,1397,-127c474523,391668,475031,391668,475539,391668v508,,1016,,1397,c477444,391668,477952,391668,478460,391668v508,,1016,,1397,c480365,391668,480873,391668,481381,391668v508,,889,,1397,c483286,391668,483794,391668,484302,391668v508,,889,,1397,c486207,391668,486715,391668,487223,391668v508,,889,,1397,c489128,391668,489636,391668,490144,391668v508,,889,,1397,c492049,391668,492557,391541,493065,391541v508,,889,,1397,c494970,391541,495478,391541,495986,391541v508,,889,,1397,c497891,391541,498399,391541,498907,391541v381,,889,,1397,c500812,391541,501320,391541,501828,391541v381,,889,,1397,c503733,391541,504241,391541,504749,391541v381,,889,,1397,c506654,391541,507162,391541,507670,391541v381,,889,,1397,c509575,391541,510083,391541,510591,391541v381,,889,,1397,c512496,391541,513004,391541,513512,391541v381,,889,,1397,c515417,391541,515925,391541,516306,391541v508,,1016,127,1524,127c518338,391668,518846,391668,519227,391668v508,,1016,,1524,c521259,391668,521767,391668,522148,391668v508,,1016,127,1524,127c524180,391795,524688,391795,525069,391795v508,,1016,,1524,c527101,391795,527609,391795,527990,391795v508,,1016,,1524,c530022,391795,530530,391795,530911,391922v508,,1016,,1524,c532943,391922,533324,391922,533832,391922v508,,1016,,1524,c535864,392049,536245,392049,536753,392049v508,,1016,,1524,c538785,392049,539166,392049,539674,392049v508,,1016,,1524,c541706,392049,542087,392176,542595,392176v508,,1016,,1524,c544627,392176,545008,392176,545516,392176v508,,1016,,1524,c547548,392176,547929,392176,548437,392176v508,,1016,,1524,c550342,392176,550850,392303,551358,392303v508,,1016,,1524,c553263,392303,553771,392303,554279,392303v508,,1016,,1524,c556184,392303,556692,392303,557200,392303v508,,1016,,1524,c559105,392303,559613,392176,560121,392176v508,,1016,,1524,c562026,392176,562534,392176,563042,392176v508,,1016,127,1524,127c564947,392303,565455,392303,565963,392303v508,,1016,,1397,c567868,392303,568376,392303,568884,392303v508,,1016,,1397,c570789,392303,571297,392303,571805,392303v508,,1016,,1397,c573710,392303,574218,392303,574726,392303v508,,1016,,1397,127c576631,392430,577139,392303,577647,392430v508,,1016,,1397,c579552,392430,580060,392430,580568,392430v508,,889,,1397,c582473,392430,582981,392430,583489,392430v508,127,889,,1397,c585394,392430,585902,392430,586410,392430v508,127,889,127,1397,127c588315,392557,588823,392557,589331,392557v508,,889,,1397,c591236,392557,591744,392557,592252,392557v508,,889,,1397,c594157,392557,594665,392557,595173,392557v508,,889,,1397,c597078,392557,597586,392557,598094,392557v508,,889,,1397,c599999,392557,600507,392557,601015,392557v381,,889,,1397,c602920,392557,603428,392557,603936,392557v381,,889,,1397,c605841,392557,606349,392557,606857,392557v381,,889,,1397,c608762,392557,609270,392557,609778,392557v381,,889,,1397,c611683,392557,612191,392557,612699,392557v381,,889,,1397,c614604,392557,615112,392557,615620,392557v381,,889,,1397,c617525,392557,618033,392557,618414,392557v508,,1016,,1524,c620446,392557,620954,392557,621335,392557v508,,1016,,1524,c623367,392557,623875,392684,624256,392684v508,,1016,,1524,c626288,392684,626796,392684,627177,392684v508,,1016,,1524,c629209,392684,629717,392684,630098,392684v508,,1016,,1524,c632130,392684,632511,392684,633019,392684v508,,1016,,1524,c635051,392684,635432,392684,635940,392684v508,,1016,,1524,c637972,392684,638353,392684,638861,392684v508,,1016,,1524,c640893,392684,641274,392684,641782,392684v508,,1016,,1524,c643814,392684,644195,392684,644703,392684v508,,1016,,1524,c646735,392684,647116,392684,647624,392684v508,,1016,,1524,c649529,392684,650037,392684,650545,392684v508,,1016,,1524,c652450,392684,652958,392684,653466,392684v508,,1016,,1524,c655371,392684,655879,392684,656387,392684v508,,1016,,1524,c658292,392684,658800,392684,659308,392684v508,,1016,,1524,c661213,392684,661721,392684,662229,392684v508,,1016,,1524,c664134,392684,664642,392684,665150,392684v508,,1016,,1397,c667055,392684,667563,392684,668071,392684v508,,1016,,1397,c669976,392684,670484,392684,670992,392684v508,,1016,,1397,c672897,392684,673405,392684,673913,392684v508,,1016,127,1397,127c675818,392811,676326,392811,676834,392811v508,,1016,,1397,c678739,392811,679247,392811,679755,392811v508,,1016,,1397,c681660,392811,682168,392811,682676,392811v508,,889,,1397,c684581,392811,685089,392811,685597,392811v508,,889,,1397,c687502,392811,688010,392811,688518,392811v508,,889,,1397,c690423,392811,690931,392811,691439,392811v508,,889,,1397,c693344,392811,693852,392811,694360,392811v508,,889,,1397,c696265,392811,696773,392811,697281,392811v508,,889,,1397,c699186,392811,699694,392811,700202,392811v381,,889,,1397,c702107,392811,702615,392811,703123,392811v381,,889,,1397,c705028,392811,705536,392811,706044,392811v381,,889,,1397,c707949,392811,708457,392811,708965,392811v381,,889,,1397,c710870,392811,711378,392811,711886,392811v381,,889,,1397,c713791,392811,714299,392811,714807,392811v381,,889,,1397,c716712,392811,717220,392811,717601,392811v508,,1016,,1524,c719633,392811,720141,392811,720522,392811v508,,1016,,1524,c722554,392811,723062,392811,723443,392811v508,,1016,,1524,c725475,392811,725983,392811,726364,392811v508,,1016,,1524,c728396,392811,728904,392811,729285,392811v508,,1016,,1524,c731317,392811,731825,392811,732206,392811v508,,1016,,1524,c734238,392811,734619,392811,735127,392811v508,,1016,,1524,c737159,392811,737540,392811,738048,392811v508,,1016,,1524,c740080,392811,740461,392811,740969,392811v508,,1016,,1524,c743001,392811,743382,392811,743890,392811v508,,1016,,1524,c745922,392811,746303,392811,746811,392811v508,,1016,,1524,c748843,392811,749224,392811,749732,392811v508,,1016,,1524,c751637,392811,752145,392811,752653,392811v508,,1016,,1524,c754558,392811,755066,392811,755574,392811v508,,1016,,1524,c757479,392811,757987,392811,758495,392811v508,,1016,,1524,c760400,392811,760908,392811,761416,392811v508,,1016,,1524,c763321,392811,763829,392811,764337,392811v508,,1016,,1524,c766242,392811,766750,392811,767258,392811v508,,1016,,1397,c769163,392811,769671,392811,770179,392811v508,,1016,,1397,c772084,392811,772592,392811,773100,392811v508,,1016,,1397,c775005,392811,775513,392811,776021,392811v508,,1016,,1397,c777926,392811,778434,392811,778942,392811v508,,1016,,1397,c780847,392811,781355,392811,781863,392811v508,,1016,,1397,c783768,392811,784276,392811,784784,392811v508,,889,,1397,c786689,392811,787197,392811,787705,392811v508,,889,,1397,c789610,392811,790118,392811,790626,392811v508,,889,,1397,c792531,392811,793039,392811,793547,392811v508,,889,,1397,c795452,392811,795960,392811,796468,392811v508,,889,,1397,c798373,392811,798881,392811,799389,392811v508,,889,,1397,c801294,392811,801802,392811,802310,392811v381,,889,,1397,c804215,392811,804723,392811,805231,392811v381,,889,,1397,c807136,392811,807644,392811,808152,392811v381,,889,,1397,c810057,392811,810565,392811,811073,392811v381,,889,,1397,c812978,392811,813486,392811,813994,392811v381,,889,,1397,c815899,392811,816407,392811,816915,392811v381,,889,,1397,c818820,392811,819328,392811,819709,392811v508,,1016,,1524,c821741,392811,822249,392811,822630,392811v508,,1016,,1524,c824662,392811,825170,392811,825551,392811v508,,1016,,1524,c827583,392811,828091,392811,828472,392811v508,,1016,,1524,c830504,392811,831012,392811,831393,392811v508,,1016,,1524,c833425,392811,833806,392684,834314,392684v508,,1016,,1524,c836346,392684,836727,392684,837235,392684v508,,1016,,1524,c839267,392684,839648,392684,840156,392684v508,,1016,,1524,c842188,392684,842569,392684,843077,392684v508,,1016,,1524,c845109,392684,845490,392684,845998,392684v508,,1016,-127,1524,-127c848030,392557,848411,392557,848919,392557v508,,1016,,1524,c850824,392557,851332,392557,851840,392557v508,,1016,,1524,c853745,392557,854253,392557,854761,392557v508,,1016,,1524,c856666,392557,857174,392557,857682,392557v508,,1016,,1524,c859587,392557,860095,392557,860603,392557v508,,1016,,1524,c862508,392557,863016,392557,863524,392557v508,,1016,,1524,c865429,392557,865937,392557,866445,392430v508,,1016,127,1397,c868350,392430,868858,392430,869366,392430v508,,1016,,1397,c871271,392430,871779,392430,872287,392430v508,,1016,,1397,c874192,392430,874700,392430,875208,392430v508,-127,1016,-127,1397,-127c877113,392303,877621,392303,878129,392303v508,,1016,,1397,c880034,392303,880542,392303,881050,392303v508,,1016,-127,1397,-127c882955,392176,883463,392176,883971,392176v508,,889,,1397,c885876,392176,886384,392176,886892,392176v508,,889,,1397,c888797,392176,889305,392049,889813,392049v508,,889,,1397,c891718,392049,892226,392049,892734,392049v508,,889,,1397,-127c894639,391922,895147,391922,895655,391922v508,,889,,1397,c897560,391795,898068,391795,898576,391795v508,,889,,1397,c900481,391795,900989,391668,901497,391668v381,,889,,1397,c903402,391668,903910,391668,904418,391668v381,,889,,1397,-127c906323,391541,906831,391541,907339,391541v381,,889,,1397,-127c909244,391414,909752,391414,910260,391414v381,,889,,1397,c912165,391287,912673,391287,913181,391287v381,,889,,1397,c915086,391160,915594,391160,916102,391160v381,,889,,1397,c918007,391033,918515,391033,918896,391033v508,,1016,,1524,-127c920928,390906,921436,390906,921817,390906v508,,1016,-127,1524,-127c923849,390779,924357,390779,924738,390779v508,-127,1016,-127,1524,-127c926770,390652,927278,390652,927659,390525v508,,1016,,1524,c929691,390525,930199,390398,930580,390398v508,,1016,,1524,-127c932612,390271,933120,390271,933501,390271v508,,1016,-127,1524,-127c935533,390144,935914,390144,936422,390144v508,-127,1016,-127,1524,-127c938454,390017,938835,390017,939343,389890v508,,1016,,1524,c941375,389890,941756,389763,942264,389763v508,,1016,,1524,c944296,389636,944677,389636,945185,389636v508,,1016,-127,1524,-127c947217,389509,947598,389509,948106,389509v508,,1016,,1524,-127c950138,389382,950519,389382,951027,389382v508,,1016,,1524,-127c952932,389255,953440,389255,953948,389255v508,,1016,,1524,c955853,389255,956361,389255,956869,389255v508,-127,1016,-127,1524,-127c958774,389128,959282,389128,959790,389128v508,,1016,,1524,c961695,389128,962203,389128,962711,389128v508,,1016,,1524,c964616,389128,965124,389128,965632,389255v508,,1016,-127,1524,c967537,389255,968045,389255,968553,389255v508,,1016,,1397,c970458,389382,970966,389382,971474,389382v508,,1016,127,1397,127c973379,389509,973887,389636,974395,389636v508,,1016,127,1397,127c976300,389763,976808,389763,977316,389890v508,,1016,,1397,127c979221,390017,979729,390144,980237,390144v508,,1016,127,1397,127c982142,390271,982650,390271,983158,390398v508,,1016,,1397,127c985063,390525,985571,390525,986079,390652v508,,889,,1397,127c987984,390779,988492,390779,989000,390906v508,,889,,1397,c990905,391033,991413,391033,991921,391033v508,127,889,127,1397,127c993826,391287,994334,391287,994842,391287v508,,889,,1397,127c996747,391414,997255,391414,997763,391414v508,127,889,127,1397,127c999668,391541,1000176,391541,1000684,391541v508,127,889,127,1397,127c1002589,391668,1003097,391668,1003605,391668v381,,889,,1397,127c1005510,391795,1006018,391795,1006526,391795v381,,889,,1397,127c1008431,391922,1008939,391922,1009447,391922v381,,889,,1397,c1011352,391922,1011860,391922,1012368,391922v381,,889,,1397,c1014273,392049,1014781,391922,1015289,391922v381,127,889,127,1397,127c1017194,392049,1017702,392049,1018210,392049v381,,889,,1397,c1020115,392049,1020623,392049,1021004,392049v508,,1016,,1524,c1023036,392049,1023544,392049,1023925,392049v508,,1016,,1524,c1025957,392049,1026465,392049,1026846,392049v508,,1016,,1524,c1028878,392049,1029386,392049,1029767,392049v508,,1016,,1524,c1031799,392049,1032307,392049,1032688,392049v508,,1016,,1524,c1034720,392049,1035101,392049,1035609,392049v508,,1016,,1524,c1037641,392049,1038022,392049,1038530,392049v508,,1016,,1524,c1040562,392049,1040943,392049,1041451,392049v508,,1016,,1524,c1043483,392049,1043864,392049,1044372,392049v508,,1016,,1524,c1046404,392049,1046785,392049,1047293,392049v508,,1016,,1524,c1049325,392049,1049706,392049,1050214,392049v508,,1016,,1524,c1052246,392049,1052627,392049,1053135,392049v508,,1016,,1524,c1055040,392049,1055548,392049,1056056,392049v508,,1016,,1524,c1057961,392049,1058469,392049,1058977,392049v508,,1016,,1524,c1060882,392049,1061390,392049,1061898,392049v508,,1016,,1524,-127c1063803,391922,1064311,392049,1064819,391922v508,,1016,,1524,c1066724,391922,1067232,391922,1067740,391922v508,,1016,,1524,c1069645,391795,1070153,391795,1070661,391795v508,,1016,,1397,c1072566,391795,1073074,391795,1073582,391795v508,,1016,-127,1397,-127c1075487,391668,1075995,391668,1076503,391668v508,,1016,,1397,-127c1078408,391541,1078916,391541,1079424,391541v508,,1016,,1397,-127c1081329,391414,1081837,391414,1082345,391414v508,,1016,,1397,c1084250,391287,1084758,391287,1085266,391287v508,,889,,1397,c1087171,391160,1087679,391160,1088187,391160v508,,889,,1397,c1090092,391160,1090600,391160,1091108,391160v508,,889,-127,1397,-127c1093013,391033,1093521,391033,1094029,391033v508,,889,,1397,c1095934,391033,1096442,391033,1096950,391033v508,,889,,1397,c1098855,391033,1099363,391033,1099871,390906v508,,889,,1397,c1101776,390906,1102284,390906,1102792,390906v381,,889,,1397,c1104697,390779,1105205,390779,1105713,390779v381,,889,,1397,c1107618,390779,1108126,390652,1108634,390652v381,,889,,1397,c1110539,390652,1111047,390652,1111555,390652v381,,889,-127,1397,-127c1113460,390525,1113968,390525,1114476,390525v381,,889,,1397,c1116381,390525,1116889,390525,1117397,390525v381,,889,,1397,c1119302,390525,1119810,390525,1120191,390525v508,,1016,,1524,c1122223,390525,1122731,390525,1123112,390525v508,,1016,,1524,c1125144,390525,1125652,390525,1126033,390525v508,,1016,,1524,c1128065,390525,1128573,390525,1128954,390525v508,,1016,,1524,c1130986,390525,1131494,390525,1131875,390525v508,,1016,,1524,c1133907,390525,1134415,390525,1134796,390525v508,,1016,,1524,c1136828,390525,1137209,390525,1137717,390525v508,,1016,,1524,c1139749,390525,1140130,390525,1140638,390525v508,,1016,,1524,c1142670,390525,1143051,390525,1143559,390525v508,,1016,,1524,-127c1145591,390398,1145972,390398,1146480,390398v508,,1016,,1524,c1148512,390398,1148893,390398,1149401,390398v508,,1016,,1524,-127c1151433,390271,1151814,390271,1152322,390271v508,,1016,,1524,c1154227,390271,1154735,390271,1155243,390271v508,-127,1016,-127,1524,-127c1157148,390144,1157656,390144,1158164,390144v508,,1016,,1524,c1160069,390144,1160577,390017,1161085,390017v508,,1016,,1524,c1162990,390017,1163498,390017,1164006,390017v508,,1016,,1524,c1165911,390017,1166419,389890,1166927,389890v508,,1016,,1524,c1168832,389890,1169340,389890,1169848,389763v508,,1016,,1397,c1171753,389763,1172261,389763,1172769,389763v508,-127,1016,-127,1397,-127c1174674,389636,1175182,389636,1175690,389636v508,-127,1016,-127,1397,-127c1177595,389509,1178103,389509,1178611,389509v508,,1016,,1397,-127c1180516,389382,1181024,389382,1181532,389382v508,,1016,,1397,-127c1183437,389255,1183945,389255,1184453,389255v508,,1016,,1397,c1186358,389128,1186866,389128,1187374,389128v508,,889,-127,1397,-127c1189279,389001,1189787,389001,1190295,389001v508,,889,,1397,-127c1192200,388874,1192708,388874,1193216,388874v508,-127,889,-127,1397,-127c1195121,388747,1195629,388620,1196137,388620v508,,889,,1397,c1198042,388493,1198550,388493,1199058,388493v508,-127,889,-127,1397,-127c1200963,388239,1201471,388239,1201979,388239v508,-127,889,-127,1397,-127c1203884,387985,1204392,387985,1204900,387858v381,,889,,1397,-127c1206805,387731,1207313,387604,1207821,387604v381,-127,889,-127,1397,-254c1209726,387223,1210234,387223,1210742,387096v381,,889,-127,1397,-254c1212647,386842,1213155,386715,1213663,386588v381,,889,-127,1397,-254c1215568,386207,1216076,386080,1216584,385953v381,,889,-127,1397,-254c1218489,385572,1218997,385445,1219505,385318v381,-254,889,-381,1397,-508c1221410,384683,1221918,384556,1222299,384302v508,-127,1016,-381,1524,-508c1224331,383540,1224839,383413,1225220,383159v508,-254,1016,-508,1524,-635c1227252,382270,1227760,382016,1228141,381762v508,-254,1016,-508,1524,-762c1230173,380746,1230681,380492,1231062,380238v508,-254,1016,-508,1524,-762c1233094,379222,1233602,378968,1233983,378714v508,-254,1016,-381,1524,-635c1236015,377825,1236523,377698,1236904,377444v508,-127,1016,-254,1524,-508c1238936,376809,1239317,376682,1239825,376555v508,-127,1016,-254,1524,-381c1241857,376047,1242238,376047,1242746,375920v508,-127,1016,-127,1524,-254c1244778,375539,1245159,375539,1245667,375412v508,-127,1016,-254,1524,-254c1247699,375031,1248080,374904,1248588,374777v508,-127,1016,-254,1524,-508c1250620,374142,1251001,374015,1251509,373761v508,-254,1016,-381,1524,-635c1253541,372872,1253922,372618,1254430,372364v508,-254,1016,-508,1524,-762c1256335,371348,1256843,371094,1257351,370840v508,-254,1016,-508,1524,-762c1259256,369824,1259764,369697,1260272,369443v508,-127,1016,-381,1524,-508c1262177,368808,1262685,368808,1263193,368681v508,,1016,-127,1524,-127c1265098,368554,1265606,368554,1266114,368681v508,,1016,127,1524,254c1268019,368935,1268527,369189,1269035,369316v508,127,1016,254,1524,508c1270940,369951,1271448,370205,1271956,370332v508,254,1016,508,1397,635c1273861,371221,1274369,371475,1274877,371602v508,254,1016,508,1397,762c1276782,372491,1277290,372745,1277798,372999v508,254,1016,381,1397,635c1279703,373888,1280211,374142,1280719,374269v508,254,1016,508,1397,762c1282624,375158,1283132,375412,1283640,375666v508,254,1016,381,1397,635c1285545,376428,1286053,376682,1286561,376936v508,127,889,381,1397,508c1288466,377698,1288974,377825,1289482,377952v508,254,889,381,1397,508c1291387,378587,1291895,378714,1292403,378841v508,254,889,254,1397,381c1294308,379349,1294816,379476,1295324,379476v508,127,889,254,1397,254c1297229,379857,1297737,379857,1298245,379984v508,,889,127,1397,127c1300150,380111,1300658,380238,1301166,380238v508,,889,127,1397,127c1303071,380492,1303579,380492,1304087,380619v381,,889,127,1397,254c1305992,380873,1306500,381000,1307008,381127v381,,889,127,1397,254c1308913,381508,1309421,381635,1309929,381762v381,127,889,254,1397,381c1311834,382397,1312342,382524,1312850,382651v381,127,889,254,1397,508c1314755,383286,1315263,383413,1315771,383540v381,254,889,381,1397,508c1317676,384175,1318184,384429,1318692,384556v381,127,889,254,1397,381c1320597,385064,1321105,385191,1321486,385318v508,127,1016,254,1524,381c1323518,385826,1324026,385953,1324407,385953v508,127,1016,254,1524,381c1326439,386461,1326947,386461,1327328,386588v508,127,1016,127,1524,254c1329360,386969,1329868,386969,1330249,387096v508,,1016,127,1524,127c1332281,387350,1332789,387350,1333170,387477v508,,1016,127,1524,127c1335202,387731,1335710,387731,1336091,387731v508,127,1016,127,1524,254c1338123,387985,1338504,387985,1339012,388112v508,,1016,,1524,127c1341044,388239,1341425,388239,1341933,388366v508,,1016,127,1524,127c1343965,388493,1344346,388620,1344854,388620v508,,1016,,1524,c1346886,388747,1347267,388747,1347775,388747v508,127,1016,127,1524,127c1349807,388874,1350188,388874,1350696,389001v508,,1016,,1524,c1352728,389001,1353109,389001,1353617,389128v508,,1016,,1524,c1355522,389128,1356030,389128,1356538,389128v508,,1016,,1524,127c1358443,389255,1358951,389128,1359459,389255v508,,1016,,1524,c1361364,389255,1361872,389255,1362380,389255v508,,1016,,1524,c1364285,389255,1364793,389255,1365301,389255v508,127,1016,127,1524,127c1367206,389382,1367714,389382,1368222,389382v508,,1016,,1524,c1370127,389382,1370635,389382,1371143,389382v508,,1016,127,1397,127c1373048,389509,1373556,389509,1374064,389509v508,,1016,,1397,c1375969,389509,1376477,389636,1376985,389636v508,,1016,,1397,c1378890,389636,1379398,389636,1379906,389636v508,,1016,,1397,c1381811,389636,1382319,389636,1382827,389636v508,,1016,,1397,c1384732,389636,1385240,389636,1385748,389763v508,,1016,,1397,c1387653,389763,1388161,389763,1388669,389763v508,,889,,1397,c1390574,389763,1391082,389763,1391590,389763v508,,889,,1397,c1393495,389763,1394003,389763,1394511,389763v508,,889,,1397,c1396416,389763,1396924,389763,1397432,389763v508,,889,-127,1397,c1399337,389763,1399845,389763,1400353,389763v508,,889,,1397,c1402258,389763,1402766,389763,1403274,389763v508,,889,,1397,c1405179,389763,1405687,389763,1406195,389763v381,,889,,1397,c1408100,389763,1408608,389763,1409116,389763v381,,889,,1397,c1411021,389763,1411529,389763,1412037,389763v381,,889,,1397,c1413942,389763,1414450,389763,1414958,389763v381,,889,,1397,c1416863,389763,1417371,389763,1417879,389763v381,,889,,1397,c1419784,389763,1420292,389763,1420800,389763v381,,889,,1397,c1422705,389763,1423213,389763,1423594,389763v508,127,1016,127,1524,127c1425626,389890,1426134,389890,1426515,389890v508,127,1016,127,1524,127c1428547,390017,1429055,390017,1429436,390017v508,127,1016,127,1524,127c1431468,390144,1431976,390144,1432357,390144v508,,1016,,1524,127c1434389,390271,1434897,390271,1435278,390271v508,,1016,,1524,c1437310,390271,1437818,390271,1438199,390271v508,,1016,,1524,c1440231,390271,1440612,390271,1441120,390271v508,,1016,,1524,c1443152,390144,1443533,390144,1444041,390144v508,,1016,,1524,-127c1446073,390017,1446454,390017,1446962,390017v508,-127,1016,-127,1524,-127c1448994,389890,1449375,389890,1449883,389763v508,,1016,-127,1524,-127c1451915,389636,1452296,389509,1452804,389509v508,,1016,-127,1524,-127c1454836,389382,1455217,389255,1455725,389255v508,-127,1016,-127,1524,-127c1457630,389128,1458138,389001,1458646,389001v508,,1016,-127,1524,-127c1460551,388874,1461059,388747,1461567,388747v508,,1016,-127,1524,-127c1463472,388620,1463980,388620,1464488,388493v508,,1016,,1524,c1466393,388366,1466901,388366,1467409,388366v508,-127,1016,-127,1524,-127c1469314,388239,1469822,388112,1470330,388112v508,,1016,,1524,-127c1472235,387985,1472743,387985,1473251,387858v508,,1016,,1397,-127c1475156,387731,1475664,387604,1476172,387604v508,-127,1016,-127,1397,-254c1478077,387350,1478585,387223,1479093,387096v508,,1016,-127,1397,-254c1480998,386842,1481506,386715,1482014,386588v508,-127,1016,-127,1397,-254c1483919,386207,1484427,386207,1484935,386080v508,,1016,-127,1397,-127c1486840,385826,1487348,385826,1487856,385826v508,,889,,1397,c1489761,385826,1490269,385826,1490777,385826v508,,889,,1397,c1492682,385826,1493190,385826,1493698,385826v508,,889,127,1397,127c1495603,385953,1496111,385953,1496619,385953v508,,889,,1397,c1498524,386080,1499032,385953,1499540,385953v508,127,889,127,1397,127c1501445,386080,1501953,386080,1502461,386207v508,,889,,1397,c1504366,386334,1504874,386334,1505382,386334v508,127,889,127,1397,127c1507287,386588,1507795,386588,1508303,386588v381,127,889,127,1397,127c1510208,386842,1510716,386842,1511224,386969v381,,889,,1397,c1513129,386969,1513637,387096,1514145,387096v381,,889,127,1397,127c1516050,387223,1516558,387223,1517066,387350v381,,889,,1397,c1518971,387350,1519479,387350,1519987,387477v381,,889,,1397,c1521892,387477,1522400,387477,1522781,387604v508,,1016,,1524,c1524813,387604,1525321,387604,1525702,387604v508,127,1016,127,1524,127c1527734,387731,1528242,387858,1528623,387858v508,,1016,,1524,127c1530655,387985,1531163,387985,1531544,388112v508,,1016,,1524,c1533576,388112,1534084,388239,1534465,388239v508,,1016,,1524,127c1536497,388366,1537005,388366,1537386,388493v508,,1016,,1524,c1539418,388493,1539799,388620,1540307,388620v508,,1016,,1524,c1542339,388747,1542720,388747,1543228,388747v508,,1016,,1524,c1545260,388874,1545641,388874,1546149,388874v508,,1016,,1524,c1548181,388874,1548562,388874,1549070,388874v508,,1016,,1524,c1551102,388874,1551483,388874,1551991,388874v508,,1016,,1524,c1554023,388874,1554404,388874,1554912,388874v508,,1016,,1524,c1556817,388874,1557325,388874,1557833,388874v508,,1016,127,1524,127c1559738,389001,1560246,389001,1560754,389001v508,,1016,,1524,c1562659,389001,1563167,389001,1563675,389001v508,,1016,,1524,c1565580,389001,1566088,389001,1566596,389128v508,,1016,,1524,c1568501,389128,1569009,389128,1569517,389128v508,,1016,,1524,c1571422,389128,1571930,389128,1572438,389128v508,,1016,,1397,c1574343,389128,1574851,389128,1575359,389128v508,,1016,,1397,c1577264,389128,1577772,389001,1578280,389001v508,,1016,,1397,c1580185,389001,1580693,388874,1581201,388874v508,,1016,,1397,c1583106,388874,1583614,388747,1584122,388747v508,,1016,,1397,-127c1586027,388620,1586535,388620,1587043,388620v508,,1016,-127,1397,-127c1588948,388493,1589456,388493,1589964,388366v508,,889,,1397,-127c1591869,388239,1592377,388239,1592885,388112v508,,889,,1397,c1594790,387985,1595298,387985,1595806,387985v508,-127,889,-127,1397,-127c1597711,387731,1598219,387731,1598727,387731v508,-127,889,-127,1397,-127c1600632,387604,1601140,387477,1601648,387477v508,,889,,1397,-127c1603553,387350,1604061,387350,1604569,387223v508,,889,,1397,-127c1606474,387096,1606982,387096,1607490,387096v381,,889,-127,1397,-127c1609395,386969,1609903,386842,1610411,386842v381,,889,-127,1397,-127c1612316,386715,1612824,386588,1613332,386588v381,-127,889,-127,1397,-127c1615237,386334,1615745,386334,1616253,386334v381,-127,889,-127,1397,-254c1618158,386080,1618666,386080,1619174,385953v381,,889,-127,1397,-127c1621079,385826,1621587,385699,1622095,385699v381,-127,889,-127,1397,-254c1624000,385445,1624508,385318,1624889,385318v508,-127,1016,-127,1524,-254c1626921,385064,1627429,384937,1627810,384937v508,-127,1016,-127,1524,-254c1629842,384683,1630350,384556,1630731,384556v508,-127,1016,-127,1524,-254c1632763,384302,1633271,384175,1633652,384175v508,-127,1016,-254,1524,-254c1635684,383794,1636192,383667,1636573,383667v508,-127,1016,-254,1524,-254c1638605,383286,1639113,383159,1639494,383032v508,-127,1016,-127,1524,-254c1641526,382651,1641907,382524,1642415,382397v508,-127,1016,-127,1524,-254c1644447,382016,1644828,381889,1645336,381762v508,-127,1016,-254,1524,-381c1647368,381254,1647749,381127,1648257,381000v508,-127,1016,-254,1524,-381c1650289,380492,1650670,380365,1651178,380111v508,-127,1016,-254,1524,-381c1653210,379603,1653591,379476,1654099,379349v508,-254,1016,-381,1524,-508c1656131,378714,1656512,378587,1657020,378333v508,-127,1016,-254,1524,-381c1658925,377825,1659433,377698,1659941,377571v508,-127,1016,-254,1524,-381c1661846,377063,1662354,376809,1662862,376682v508,,1016,-127,1524,-254c1664767,376301,1665275,376174,1665783,376047v508,-127,1016,-254,1524,-381c1667688,375666,1668196,375539,1668704,375412v508,-127,1016,-254,1524,-254c1670609,375031,1671117,375031,1671625,374904v508,-127,1016,-127,1524,-254c1673530,374650,1674038,374523,1674546,374523v508,-127,1016,-127,1397,-127c1676451,374269,1676959,374269,1677467,374269v508,,1016,,1397,c1679372,374269,1679880,374269,1680388,374269v508,,1016,,1397,127c1682293,374396,1682801,374396,1683309,374523v508,,1016,127,1397,127c1685214,374777,1685722,374904,1686230,374904v508,127,1016,254,1397,381c1688135,375412,1688643,375539,1689151,375666v508,127,1016,254,1397,381c1691056,376174,1691564,376301,1692072,376555v508,127,889,254,1397,381c1693977,377063,1694485,377190,1694993,377317v508,254,889,381,1397,508c1696898,377952,1697406,378079,1697914,378206v508,,889,127,1397,254c1699819,378460,1700327,378587,1700835,378587v508,127,889,127,1397,127c1702740,378714,1703248,378841,1703756,378841v508,,889,-127,1397,-127c1705661,378714,1706169,378587,1706677,378587v508,-127,889,-254,1397,-254c1708582,378206,1709090,378079,1709598,377952v381,-127,889,-254,1397,-381c1711503,377444,1712011,377317,1712519,377190v381,-127,889,-254,1397,-381c1714424,376682,1714932,376428,1715440,376301v381,-127,889,-254,1397,-381c1717345,375793,1717853,375666,1718361,375539v381,-127,889,-254,1397,-381c1720266,375031,1720774,374904,1721282,374777v381,-127,889,-254,1397,-254c1723187,374396,1723695,374269,1724203,374142v381,-127,889,-127,1397,-254c1726108,373888,1726616,373761,1726997,373634v508,,1016,,1524,-127c1729029,373507,1729537,373380,1729918,373380v508,,1016,-127,1524,-127c1731950,373253,1732458,373253,1732839,373253v508,,1016,-127,1524,-127c1734871,373126,1735379,373126,1735760,373126v508,,1016,127,1524,127c1737792,373253,1738300,373380,1738681,373380v508,,1016,127,1524,127c1740713,373634,1741094,373634,1741602,373761v508,127,1016,127,1524,254c1743634,374142,1744015,374269,1744523,374396v508,127,1016,254,1524,381c1746555,374904,1746936,375031,1747444,375285v508,127,1016,254,1524,508c1749476,375920,1749857,376174,1750365,376301v508,254,1016,381,1524,635c1752397,377190,1752778,377317,1753286,377571v508,254,1016,381,1524,635c1755318,378460,1755699,378587,1756207,378841v508,254,1016,381,1524,635c1758112,379603,1758620,379857,1759128,380111v508,127,1016,381,1524,508c1761033,380873,1761541,381000,1762049,381254v508,127,1016,254,1524,508c1763954,381889,1764462,382016,1764970,382143v508,254,1016,381,1524,508c1766875,382778,1767383,382778,1767891,382905v508,127,1016,254,1524,381c1769796,383413,1770304,383413,1770812,383540v508,127,1016,127,1524,254c1772717,383794,1773225,383921,1773733,383921v508,127,1016,127,1397,127c1775638,384175,1776146,384175,1776654,384302v508,,1016,,1397,127c1778559,384429,1779067,384556,1779575,384556v508,,1016,127,1397,127c1781480,384683,1781988,384810,1782496,384810v508,127,1016,127,1397,254c1784401,385064,1784909,385191,1785417,385191v508,,1016,127,1397,254c1787322,385445,1787830,385572,1788338,385572v508,127,1016,127,1397,254c1790243,385826,1790751,385953,1791259,385953v508,127,889,127,1397,127c1793164,386207,1793672,386207,1794180,386334v508,,889,,1397,127c1796085,386461,1796593,386461,1797101,386461v508,127,889,127,1397,127c1799006,386588,1799514,386588,1800022,386588v508,,889,,1397,c1801927,386588,1802435,386588,1802943,386461v508,,889,,1397,c1804848,386461,1805356,386334,1805864,386334v508,,889,-127,1397,-127c1807769,386207,1808277,386080,1808785,386080v381,-127,889,-127,1397,-127c1810690,385953,1811198,385826,1811706,385826v381,,889,-127,1397,-127c1813611,385699,1814119,385699,1814627,385699v381,,889,,1397,c1816532,385699,1817040,385699,1817548,385699v381,127,889,127,1397,127c1819453,385953,1819961,385953,1820469,385953v381,127,889,127,1397,254c1822374,386334,1822882,386334,1823390,386461v381,,889,127,1397,254c1825295,386715,1825803,386842,1826184,386969v508,,1016,127,1524,254c1828216,387223,1828724,387350,1829105,387477v508,127,1016,127,1524,254c1831137,387731,1831645,387858,1832026,387985v508,,1016,127,1524,127c1834058,388239,1834566,388239,1834947,388366v508,,1016,127,1524,127c1836979,388493,1837487,388620,1837868,388620v508,127,1016,127,1524,127c1839900,388747,1840408,388874,1840789,388874v508,,1016,,1524,c1842821,388874,1843202,389001,1843710,389001v508,,1016,,1524,c1845742,389001,1846123,388874,1846631,388874v508,,1016,,1524,c1848663,388874,1849044,388747,1849552,388747v508,,1016,-127,1524,-127c1851584,388493,1851965,388493,1852473,388493v508,-127,1016,-254,1524,-254c1854505,388112,1854886,388112,1855394,387985v508,-127,1016,-127,1524,-254c1857426,387604,1857807,387477,1858315,387477v508,-127,1016,-254,1524,-381c1860220,386969,1860728,386842,1861236,386842v508,-127,1016,-254,1524,-381c1863141,386461,1863649,386334,1864157,386207v508,-127,1016,-127,1524,-254c1866062,385953,1866570,385826,1867078,385699v508,,1016,-127,1524,-127c1868983,385572,1869491,385445,1869999,385445v508,,1016,,1524,c1871904,385318,1872412,385318,1872920,385445v508,,1016,,1524,c1874825,385445,1875333,385445,1875841,385445v508,127,1016,127,1397,254c1877746,385826,1878254,385826,1878762,385953v508,,1016,127,1397,127c1880667,386207,1881175,386334,1881683,386461v508,127,1016,254,1397,254c1883588,386842,1884096,386969,1884604,387096v508,127,1016,127,1397,254c1886509,387477,1887017,387604,1887525,387731v508,127,1016,127,1397,254c1889430,388112,1889938,388239,1890446,388239v508,127,1016,254,1397,254c1892351,388620,1892859,388620,1893367,388747v508,127,889,127,1397,254c1895272,389128,1895780,389128,1896288,389255v508,,889,,1397,127c1898193,389382,1898701,389509,1899209,389509v508,,889,127,1397,127c1901114,389636,1901622,389763,1902130,389763v508,,889,127,1397,127c1904035,389890,1904543,389890,1905051,389890v508,127,889,127,1397,127c1906956,390017,1907464,390017,1907972,390144v508,,889,,1397,c1909877,390144,1910385,390144,1910893,390271v381,,889,,1397,c1912798,390271,1913306,390271,1913814,390271v381,,889,,1397,c1915719,390398,1916227,390271,1916735,390271v381,127,889,127,1397,127c1918640,390398,1919148,390398,1919656,390398v381,,889,,1397,c1921561,390398,1922069,390398,1922577,390398v381,,889,,1397,-127c1924482,390271,1924990,390398,1925498,390271v381,,889,,1397,c1927403,390271,1927911,390271,1928292,390271v508,-127,1016,-127,1524,-127c1930324,390144,1930832,390144,1931213,390144v508,-127,1016,-127,1524,-127c1933245,390017,1933753,389890,1934134,389890v508,,1016,,1524,-127c1936166,389763,1936674,389763,1937055,389763v508,-127,1016,-127,1524,-127c1939087,389636,1939595,389509,1939976,389509v508,,1016,,1524,c1942008,389509,1942389,389382,1942897,389382v508,,1016,,1524,c1944929,389382,1945310,389382,1945818,389382v508,,1016,,1524,c1947850,389382,1948231,389509,1948739,389509v508,,1016,,1524,c1950771,389509,1951152,389636,1951660,389636v508,,1016,,1524,127c1953692,389763,1954073,389763,1954581,389763v508,,1016,127,1524,127c1956613,389890,1956994,389890,1957502,389890v508,127,1016,127,1524,127c1959534,390017,1959915,390017,1960423,390144v508,,1016,,1524,c1962328,390144,1962836,390144,1963344,390144v508,,1016,,1524,127c1965249,390271,1965757,390144,1966265,390271v508,,1016,,1524,c1968170,390271,1968678,390271,1969186,390271v508,,1016,,1524,c1971091,390271,1971599,390271,1972107,390271v508,,1016,,1524,c1974012,390271,1974520,390271,1975028,390271v508,,1016,,1397,c1976933,390271,1977441,390271,1977949,390271v508,,1016,,1397,c1979854,390271,1980362,390271,1980870,390271v508,127,1016,,1397,c1982775,390271,1983283,390271,1983791,390271v508,127,1016,127,1397,127c1985696,390398,1986204,390398,1986712,390398v508,,1016,,1397,c1988617,390398,1989125,390398,1989633,390398v508,,1016,,1397,c1991538,390398,1992046,390525,1992554,390525v508,,889,,1397,c1994459,390525,1994967,390525,1995475,390525v508,,889,,1397,c1997380,390525,1997888,390652,1998396,390652v508,,889,,1397,c2000301,390652,2000809,390652,2001317,390652v508,,889,,1397,127c2003222,390779,2003730,390779,2004238,390779v508,,889,,1397,c2006143,390779,2006651,390779,2007159,390906v508,,889,,1397,c2009064,390906,2009572,390906,2010080,390906v381,,889,,1397,c2011985,390906,2012493,390906,2013001,390906v381,,889,,1397,c2014906,390906,2015414,390906,2015922,390906v381,,889,,1397,c2017827,390906,2018335,390906,2018843,390906v381,,889,,1397,c2020748,390906,2021256,391033,2021764,391033v381,,889,,1397,c2023669,391033,2024177,391033,2024685,391033v381,,889,,1397,c2026590,391033,2027098,391033,2027479,391033v508,,1016,127,1524,127c2029511,391160,2030019,391160,2030400,391160v508,,1016,,1524,c2032432,391160,2032940,391160,2033321,391287v508,,1016,,1524,c2035353,391287,2035861,391287,2036242,391287v508,,1016,,1524,c2038274,391287,2038782,391287,2039163,391414v508,,1016,,1524,c2041195,391414,2041703,391414,2042084,391414v508,,1016,,1524,c2044116,391541,2044497,391541,2045005,391541v508,,1016,,1524,c2047037,391541,2047418,391541,2047926,391541v508,,1016,,1524,c2049958,391541,2050339,391541,2050847,391541v508,,1016,,1524,c2052879,391541,2053260,391541,2053768,391541v508,,1016,,1524,c2055800,391541,2056181,391541,2056689,391541v508,,1016,,1524,c2058721,391541,2059102,391414,2059610,391414v508,,1016,,1524,c2061515,391414,2062023,391414,2062531,391414v508,,1016,,1524,c2064436,391414,2064944,391414,2065452,391414v508,,1016,127,1524,127c2067357,391541,2067865,391541,2068373,391541v508,,1016,,1524,c2070278,391541,2070786,391541,2071294,391541v508,,1016,,1524,c2073199,391541,2073707,391541,2074215,391541v508,,1016,,1524,c2076120,391541,2076628,391541,2077136,391541v508,,1016,,1397,c2079041,391541,2079549,391541,2080057,391541v508,,1016,,1397,c2081962,391541,2082470,391541,2082978,391541v508,,1016,,1397,c2084883,391541,2085391,391541,2085899,391541v508,,1016,,1397,c2087804,391541,2088312,391541,2088820,391541v508,,1016,,1397,c2090725,391541,2091233,391541,2091741,391541v508,,1016,,1397,c2093646,391541,2094154,391541,2094662,391541v508,,889,,1397,c2096567,391541,2097075,391541,2097583,391414v508,,889,,1397,c2099488,391414,2099996,391414,2100504,391414v508,,889,,1397,c2102409,391287,2102917,391287,2103425,391287v508,,889,-127,1397,-127c2105330,391160,2105838,391160,2106346,391160v508,-127,889,-127,1397,-127c2108251,390906,2108759,390906,2109267,390906v508,,889,-127,1397,-127c2111172,390779,2111680,390779,2112188,390779v381,-127,889,-127,1397,-127c2114093,390652,2114601,390525,2115109,390525v381,,889,,1397,c2117014,390525,2117522,390398,2118030,390398v381,,889,,1397,c2119935,390398,2120443,390398,2120951,390398v381,,889,,1397,c2122856,390525,2123364,390525,2123872,390525v381,,889,,1397,127c2125777,390652,2126285,390652,2126793,390779v381,,889,,1397,127c2128698,390906,2129206,390906,2129587,390906v508,,1016,127,1524,127c2131619,391033,2132127,391160,2132508,391160v508,,1016,127,1524,127c2134540,391287,2135048,391287,2135429,391414v508,,1016,,1524,c2137461,391414,2137969,391414,2138350,391414v508,127,1016,127,1524,127c2140382,391541,2140890,391541,2141271,391541v508,,1016,,1524,c2143303,391541,2143811,391541,2144192,391541v508,,1016,127,1524,127c2146224,391668,2146605,391668,2147113,391668v508,,1016,,1524,c2149145,391668,2149526,391668,2150034,391668v508,,1016,,1524,c2152066,391668,2152447,391668,2152955,391668v508,,1016,,1524,c2154987,391668,2155368,391668,2155876,391668v508,,1016,-127,1524,-127c2157908,391541,2158289,391541,2158797,391541v508,,1016,,1524,c2160829,391541,2161210,391541,2161718,391541v508,,1016,,1524,-127c2163623,391414,2164131,391414,2164639,391414v508,,1016,,1524,c2166544,391414,2167052,391414,2167560,391414v508,-127,1016,,1524,c2169465,391414,2169973,391414,2170481,391414v508,,1016,,1524,c2172386,391414,2172894,391414,2173402,391414v508,,1016,,1524,c2175307,391414,2175815,391287,2176323,391414v508,,1016,,1524,c2178228,391414,2178736,391414,2179244,391414v508,,1016,,1397,c2181149,391414,2181657,391414,2182165,391414v508,,1016,,1397,c2184070,391414,2184578,391414,2185086,391414v508,-127,1016,,1397,c2186991,391287,2187499,391287,2188007,391287v508,,1016,,1397,c2189912,391287,2190420,391287,2190928,391287v508,-127,1016,-127,1397,-127c2192833,391160,2193341,391160,2193849,391160v508,,889,,1397,c2195754,391160,2196262,391160,2196770,391160v508,,889,,1397,c2198675,391160,2199183,391160,2199691,391160v508,,889,,1397,127c2201596,391287,2202104,391287,2202612,391287v508,,889,,1397,127c2204517,391414,2205025,391414,2205533,391414v508,,889,,1397,c2207438,391541,2207946,391541,2208454,391541v508,,889,,1397,c2210359,391541,2210867,391541,2211375,391541v381,,889,127,1397,127c2213280,391668,2213788,391668,2214296,391668v381,,889,,1397,c2216201,391668,2216709,391668,2217217,391668v381,,889,,1397,c2219122,391668,2219630,391668,2220138,391668v381,,889,,1397,c2222043,391668,2222551,391668,2223059,391541v381,,889,,1397,c2224964,391541,2225472,391541,2225980,391414v381,,889,,1397,c2227885,391414,2228393,391287,2228774,391287v508,,1016,,1524,c2230806,391160,2231314,391160,2231695,391160v508,,1016,,1524,-127c2233727,391033,2234235,391033,2234616,391033v508,,1016,,1524,-127c2236648,390906,2237156,390906,2237537,390906v508,,1016,,1524,c2239569,390906,2240077,390906,2240458,390906v508,127,1016,127,1524,127c2242490,391033,2242998,391033,2243379,391033v508,,1016,127,1524,127c2245411,391160,2245792,391160,2246300,391160v508,,1016,,1524,c2248332,391160,2248713,391287,2249221,391287v508,,1016,,1524,c2251253,391287,2251634,391287,2252142,391287v508,,1016,,1524,127c2254174,391414,2254555,391414,2255063,391414v508,-127,1016,-127,1524,-127c2257095,391287,2257476,391287,2257984,391287v508,,1016,,1524,c2260016,391287,2260397,391287,2260905,391287v508,-127,1016,-127,1524,-127c2262810,391160,2263318,391160,2263826,391160v508,,1016,,1524,c2265731,391160,2266239,391160,2266747,391160v508,,1016,-127,1524,-127c2268652,391033,2269160,391033,2269668,391033v508,,1016,,1524,c2271573,391033,2272081,391033,2272589,391033v508,,1016,,1524,c2274494,391033,2275002,391033,2275510,391033v508,,1016,,1524,c2277415,391033,2277923,391033,2278431,391033v508,,1016,,1397,c2280336,391033,2280844,391033,2281352,391033v508,,1016,127,1397,127c2283257,391160,2283765,391160,2284273,391160v508,,1016,,1397,c2286178,391160,2286686,391160,2287194,391160v508,,1016,,1397,c2289099,391160,2289607,391160,2290115,391160v508,,1016,,1397,c2292020,391160,2292528,391160,2293036,391160v508,,1016,,1397,c2294941,391160,2295449,391160,2295957,391160v508,,889,,1397,c2297862,391160,2298370,391160,2298878,391160v508,,889,,1397,c2300783,391160,2301291,391160,2301799,391160v508,,889,,1397,c2303704,391160,2304212,391033,2304720,391033v508,,889,,1397,c2306625,391033,2307133,391033,2307641,391033v508,,889,,1397,-127c2309546,390906,2310054,390906,2310562,390906v508,,889,,1397,c2312467,390779,2312975,390779,2313483,390779v381,,889,,1397,c2315388,390652,2315896,390652,2316404,390652v381,,889,,1397,c2318309,390652,2318817,390652,2319325,390652v381,,889,,1397,c2321230,390652,2321738,390652,2322246,390779v381,,889,,1397,c2324151,390779,2324659,390779,2325167,390906v381,,889,,1397,c2327072,390906,2327580,391033,2328088,391033v381,,889,,1397,c2329993,391160,2330501,391160,2330882,391160v508,,1016,127,1524,127c2332914,391287,2333422,391287,2333803,391287v508,,1016,127,1524,127c2335835,391414,2336343,391414,2336724,391414v508,127,1016,127,1524,127c2338756,391541,2339264,391541,2339645,391541v508,,1016,,1524,c2341677,391541,2342185,391668,2342566,391668v508,,1016,,1524,c2344598,391668,2345106,391668,2345487,391668v508,,1016,,1524,c2347519,391668,2347900,391668,2348408,391668v508,,1016,,1524,c2350440,391668,2350821,391541,2351329,391541v508,,1016,,1524,c2353361,391541,2353742,391541,2354250,391541v508,,1016,,1524,c2356282,391541,2356663,391668,2357171,391668v508,,1016,,1524,c2359203,391668,2359584,391668,2360092,391668v508,,1016,,1524,c2362124,391668,2362505,391795,2363013,391795v508,,1016,,1524,c2364918,391795,2365426,391795,2365934,391795v508,,1016,,1524,127c2367839,391922,2368347,391795,2368855,391922v508,,1016,,1524,c2370760,391922,2371268,391922,2371776,391922v508,,1016,,1524,c2373681,391922,2374189,391922,2374697,391922v508,-127,1016,,1524,c2376602,391922,2377110,391922,2377618,391922v508,,1016,-127,1524,c2379523,391922,2380031,391922,2380539,391922v508,,1016,,1397,c2382444,391922,2382952,391922,2383460,391922v508,,1016,,1397,c2385365,391922,2385873,391922,2386381,391922v508,127,1016,,1397,c2388286,391922,2388794,391922,2389302,391922v508,127,1016,127,1397,127c2391207,392049,2391715,392049,2392223,392049v508,,1016,,1397,c2394128,392049,2394636,392049,2395144,392049v508,,889,,1397,c2397049,392049,2397557,392049,2398065,392049v508,,889,,1397,c2399970,392049,2400478,392049,2400986,392049v508,,889,127,1397,127c2402891,392176,2403399,392176,2403907,392176v508,,889,,1397,c2405812,392176,2406320,392176,2406828,392176v508,,889,,1397,c2408733,392176,2409241,392176,2409749,392176v508,,889,,1397,c2411654,392176,2412162,392176,2412670,392176v508,,889,,1397,c2414575,392176,2415083,392176,2415591,392176v381,,889,,1397,c2417496,392176,2418004,392176,2418512,392176v381,,889,,1397,c2420417,392176,2420925,392176,2421433,392176v381,,889,,1397,c2423338,392176,2423846,392049,2424354,392049v381,,889,127,1397,127c2426259,392176,2426767,392176,2427275,392176v381,,889,,1397,c2429180,392176,2429688,392176,2430069,392303v508,,1016,,1524,c2432101,392303,2432609,392303,2432990,392303v508,,1016,,1524,c2435022,392303,2435530,392303,2435911,392430v508,,1016,,1524,c2437943,392430,2438451,392430,2438832,392430v508,-127,1016,-127,1524,-127c2440864,392303,2441372,392303,2441753,392303v508,,1016,,1524,c2443785,392303,2444293,392303,2444674,392303v508,,1016,,1524,c2446706,392303,2447087,392176,2447595,392176v508,,1016,,1524,c2449627,392176,2450008,392176,2450516,392176v508,,1016,,1524,c2452548,392176,2452929,392049,2453437,392049v508,,1016,,1524,c2455469,392049,2455850,392049,2456358,392049v508,,1016,,1524,c2458390,392049,2458771,392176,2459279,392176v508,,1016,,1524,c2461311,392176,2461692,392176,2462200,392176v508,,1016,127,1524,127c2464105,392303,2464613,392303,2465121,392303v508,,1016,,1524,c2467026,392303,2467534,392303,2468042,392430v508,,1016,-127,1524,c2469947,392430,2470455,392430,2470963,392430v508,,1016,,1524,c2472868,392430,2473376,392430,2473884,392430v508,,1016,,1524,c2475789,392430,2476297,392430,2476805,392430v508,,1016,,1524,c2478710,392303,2479218,392430,2479726,392430v508,,1016,,1397,c2481631,392430,2482139,392430,2482647,392430v508,-127,1016,-127,1397,-127c2484552,392303,2485060,392303,2485568,392303v508,,1016,,1397,c2487473,392303,2487981,392303,2488489,392303v508,,1016,,1397,c2490394,392303,2490902,392303,2491410,392303v508,,1016,,1397,c2493315,392303,2493823,392303,2494331,392303v508,,1016,,1397,c2496236,392303,2496744,392303,2497252,392430v508,,889,,1397,c2499157,392430,2499665,392303,2500173,392430v508,,889,,1397,c2502078,392430,2502586,392430,2503094,392430v508,,889,,1397,c2504999,392430,2505507,392430,2506015,392430v508,-127,889,,1397,c2507920,392430,2508428,392430,2508936,392430v508,,889,,1397,c2510841,392430,2511349,392430,2511857,392430v508,,889,,1397,c2513762,392430,2514270,392430,2514778,392430v381,,889,,1397,c2516683,392430,2517191,392430,2517699,392430v381,,889,,1397,c2519604,392430,2520112,392430,2520620,392430v381,,889,,1397,c2522525,392430,2523033,392430,2523541,392430v381,,889,,1397,c2525446,392430,2525954,392430,2526462,392430v381,,889,,1397,c2528367,392430,2528875,392430,2529383,392430v381,,889,,1397,c2531288,392430,2531796,392430,2532177,392430v508,,1016,,1524,c2534209,392430,2534717,392430,2535098,392430v508,-127,1016,-127,1524,-127c2537130,392303,2537638,392303,2538019,392303v508,,1016,,1524,c2540051,392303,2540559,392303,2540940,392303v508,,1016,,1524,c2542972,392303,2543480,392303,2543861,392303v508,,1016,,1524,c2545893,392303,2546401,392176,2546782,392176v508,,1016,,1524,c2548814,392176,2549195,392176,2549703,392176v508,,1016,,1524,c2551735,392176,2552116,392176,2552624,392176v508,,1016,-127,1524,-127c2554656,392049,2555037,392049,2555545,392049v508,,1016,,1524,c2557577,392049,2557958,392049,2558466,392049v508,,1016,,1524,-127c2560498,391922,2560879,391922,2561387,391922v508,,1016,,1524,c2563419,391922,2563800,391922,2564308,391922v508,-127,1016,-127,1524,-127c2566213,391795,2566721,391795,2567229,391795v508,,1016,,1524,c2569134,391668,2569642,391668,2570150,391668v508,,1016,,1524,-127c2572055,391541,2572563,391541,2573071,391541v508,,1016,-127,1524,-127c2574976,391414,2575484,391414,2575992,391414v508,,1016,-127,1524,-127c2577897,391287,2578405,391287,2578913,391287v508,-127,1016,-127,1524,-127c2580818,391160,2581326,391160,2581834,391160v508,,1016,-127,1397,-127c2583739,391033,2584247,391033,2584755,391033v508,,1016,,1397,c2586660,391033,2587168,391033,2587676,391033v508,,1016,127,1397,127c2589581,391160,2590089,391160,2590597,391160v508,,1016,,1397,127c2592502,391287,2593010,391287,2593518,391287v508,,1016,,1397,127c2595423,391414,2595931,391414,2596439,391414v508,,1016,,1397,c2598344,391414,2598852,391414,2599360,391414v508,127,889,127,1397,127c2601265,391541,2601773,391541,2602281,391541v508,,889,,1397,c2604186,391541,2604694,391541,2605202,391541v508,,889,-127,1397,-127c2607107,391414,2607615,391414,2608123,391414v508,,889,,1397,c2610028,391414,2610536,391414,2611044,391414v508,,889,,1397,c2612949,391414,2613457,391414,2613965,391414v508,,889,,1397,c2615870,391414,2616378,391414,2616886,391414v381,,889,,1397,c2618791,391414,2619299,391414,2619807,391414v381,,889,,1397,c2621712,391414,2622220,391541,2622728,391541v381,,889,,1397,c2624633,391541,2625141,391541,2625649,391541v381,,889,,1397,c2627554,391541,2628062,391668,2628570,391668v381,,889,,1397,c2630475,391668,2630983,391668,2631491,391668v381,,889,,1397,c2633396,391668,2633904,391668,2634285,391668v508,,1016,,1524,c2636317,391668,2636825,391795,2637206,391795v508,,1016,,1524,c2639238,391795,2639746,391795,2640127,391795v508,,1016,,1524,c2642159,391795,2642667,391795,2643048,391795v508,,1016,,1524,c2645080,391795,2645588,391795,2645969,391795v508,,1016,,1524,c2648001,391795,2648382,391795,2648890,391795v508,,1016,,1524,c2650922,391795,2651303,391668,2651811,391668v508,,1016,,1524,c2653843,391668,2654224,391668,2654732,391668v508,,1016,-127,1524,-127c2656764,391541,2657145,391541,2657653,391541v508,,1016,,1524,c2659685,391541,2660066,391541,2660574,391541v508,,1016,-127,1524,-127c2662606,391414,2662987,391414,2663495,391414v508,,1016,,1524,c2665400,391414,2665908,391414,2666416,391414v508,,1016,,1524,c2668321,391414,2668829,391541,2669337,391541v508,,1016,,1524,c2671242,391541,2671750,391541,2672258,391541v508,,1016,,1524,c2674163,391541,2674671,391541,2675179,391541v508,,1016,,1524,c2677084,391541,2677592,391668,2678100,391668v508,,1016,,1524,c2680005,391668,2680513,391668,2681021,391668v508,,1016,,1397,c2682926,391668,2683434,391668,2683942,391668v508,,1016,,1397,c2685847,391668,2686355,391668,2686863,391668v508,,1016,,1397,c2688768,391668,2689276,391668,2689784,391668v508,,1016,,1397,c2691689,391668,2692197,391668,2692705,391668v508,,1016,,1397,c2694610,391668,2695118,391541,2695626,391541v508,,1016,,1397,c2697531,391541,2698039,391541,2698547,391541v508,,889,,1397,c2700452,391541,2700960,391541,2701468,391541v508,,889,,1397,c2703373,391541,2703881,391541,2704389,391541v508,,889,,1397,c2706294,391541,2706802,391668,2707310,391668v508,,889,,1397,c2709215,391668,2709723,391668,2710231,391795v508,,889,,1397,c2712136,391795,2712644,391795,2713152,391922v508,,889,,1397,c2715057,391922,2715565,391922,2716073,391922v381,127,889,127,1397,127c2717978,392049,2718486,392049,2718994,392049v381,127,889,127,1397,127c2720899,392176,2721407,392176,2721915,392176v381,,889,,1397,c2723820,392176,2724328,392176,2724836,392176v381,,889,,1397,c2726741,392176,2727249,392303,2727757,392303v381,,889,,1397,c2729662,392303,2730170,392176,2730678,392176v381,,889,,1397,c2732583,392176,2733091,392176,2733472,392176v508,,1016,,1524,c2735504,392176,2736012,392176,2736393,392176v508,,1016,,1524,c2738425,392176,2738933,392176,2739314,392176v508,,1016,,1524,c2741346,392176,2741854,392176,2742235,392176v508,,1016,,1524,c2744267,392176,2744775,392176,2745156,392176v508,,1016,-127,1524,-127c2747188,392049,2747696,392049,2748077,392049v508,,1016,,1524,c2750109,392049,2750490,392049,2750998,392049v508,,1016,,1524,-127c2753030,391922,2753411,391922,2753919,391922v508,,1016,,1524,c2755951,391795,2756332,391795,2756840,391795v508,,1016,-127,1524,-127c2758872,391668,2759253,391541,2759761,391541v508,,1016,-127,1524,-127c2761793,391287,2762174,391287,2762682,391287v508,,1016,-127,1524,-127c2764714,391033,2765095,391033,2765603,390906v508,,1016,-127,1524,-127c2767508,390652,2768016,390652,2768524,390525v508,,1016,-127,1524,-127c2770429,390271,2770937,390271,2771445,390271v508,-127,1016,-127,1524,-254c2773350,390017,2773858,390017,2774366,389890v508,,1016,,1524,c2776271,389890,2776779,389890,2777287,389890v508,,1016,,1524,c2779192,389890,2779700,389890,2780208,389890v508,,1016,,1524,127c2782113,390017,2782621,390017,2783129,390144v508,,1016,,1397,127c2785034,390271,2785542,390398,2786050,390398v508,127,1016,127,1397,127c2787955,390652,2788463,390652,2788971,390779v508,,1016,127,1397,127c2790876,391033,2791384,391033,2791892,391033v508,127,1016,127,1397,254c2793797,391287,2794305,391287,2794813,391414v508,,1016,,1397,127c2796718,391541,2797226,391541,2797734,391668v508,,1016,,1397,c2799639,391795,2800147,391795,2800655,391795v508,,889,127,1397,127c2802560,391922,2803068,391922,2803576,391922v508,,889,,1397,c2805481,392049,2805989,392049,2806497,392049v508,,889,,1397,c2808402,392049,2808910,392049,2809418,392049v508,,889,,1397,c2811323,392049,2811831,392049,2812339,392049v508,,889,,1397,-127c2814244,391922,2814752,391922,2815260,391922v508,,889,,1397,c2817165,391795,2817673,391795,2818181,391795v381,,889,-127,1397,-127c2820086,391668,2820594,391668,2821102,391668v381,,889,,1397,c2823007,391668,2823515,391668,2824023,391668v381,,889,,1397,c2825928,391668,2826436,391795,2826944,391795v381,,889,,1397,c2828849,391795,2829357,391795,2829865,391795v381,,889,,1397,127c2831770,391922,2832278,391922,2832786,391922v381,,889,,1397,c2834691,391922,2835199,391922,2835580,391922v508,,1016,,1524,c2837612,391922,2838120,391922,2838501,391922v508,,1016,,1524,c2840533,391922,2841041,391922,2841422,391922v508,-127,1016,-127,1524,-127c2843454,391795,2843962,391795,2844343,391795v508,,1016,-127,1524,-127c2846375,391668,2846883,391668,2847264,391668v508,,1016,,1524,-127c2849296,391541,2849677,391541,2850185,391414v508,,1016,,1524,c2852217,391287,2852598,391287,2853106,391287v508,-127,1016,-127,1524,-127c2855138,391033,2855519,391033,2856027,391033v508,-127,1016,-127,1524,-127c2858059,390906,2858440,390779,2858948,390779v508,,1016,,1524,-127c2860980,390652,2861361,390652,2861869,390652v508,-127,1016,-127,1524,-127c2863901,390398,2864282,390398,2864790,390398v508,,1016,-127,1524,-127c2866822,390271,2867203,390271,2867711,390271v508,-127,1016,-127,1524,-127c2869616,390144,2870124,390144,2870632,390144v508,,1016,-127,1524,-127c2872537,390017,2873045,390017,2873553,390017v508,,1016,,1524,c2875458,390017,2875966,390017,2876474,390144v508,,1016,,1524,c2878379,390144,2878887,390271,2879395,390271v508,,1016,,1524,c2881300,390398,2881808,390398,2882316,390525v508,,1016,,1397,127c2884221,390652,2884729,390652,2885237,390652v508,127,1016,127,1397,127c2887142,390779,2887650,390906,2888158,390906v508,,1016,,1397,c2890063,391033,2890571,391033,2891079,391033v508,127,1016,127,1397,127c2892984,391160,2893492,391160,2894000,391287v508,,1016,,1397,127c2895905,391414,2896413,391414,2896921,391414v508,,1016,127,1397,127c2898826,391541,2899334,391541,2899842,391541v508,,889,,1397,c2901747,391541,2902255,391668,2902763,391668v508,,889,,1397,c2904668,391668,2905176,391668,2905684,391668v508,,889,,1397,c2907589,391668,2908097,391668,2908605,391668v508,,889,127,1397,127c2910510,391795,2911018,391795,2911526,391795v508,,889,,1397,c2913431,391795,2913939,391795,2914447,391795v508,,889,,1397,c2916352,391795,2916860,391795,2917368,391922v381,,889,,1397,c2919273,391922,2919781,391922,2920289,391922v381,,889,,1397,c2922194,391922,2922702,391922,2923210,391922v381,-127,889,-127,1397,-127c2925115,391795,2925623,391795,2926131,391795v381,,889,,1397,c2928036,391795,2928544,391795,2929052,391795v381,,889,,1397,c2930957,391795,2931465,391795,2931973,391795v381,,889,,1397,c2933878,391795,2934386,391795,2934767,391795v508,,1016,,1524,c2936799,391795,2937307,391795,2937688,391795v508,,1016,,1524,127c2939720,391922,2940228,391922,2940609,391922v508,,1016,,1524,c2942641,391922,2943149,391922,2943530,391922v508,,1016,,1524,c2945562,391922,2946070,391922,2946451,391922v508,,1016,,1524,c2948483,391922,2948991,391922,2949372,391922v508,,1016,,1524,c2951404,392049,2951785,391922,2952293,391922v508,127,1016,127,1524,127c2954325,392049,2954706,392049,2955214,392049v508,,1016,,1524,c2957246,392049,2957627,392049,2958135,392049v508,,1016,,1524,c2960167,392049,2960548,392049,2961056,392049v508,,1016,,1524,c2963088,392049,2963469,392049,2963977,392049v508,,1016,,1524,c2966009,392049,2966390,392049,2966898,392049v508,,1016,,1524,c2968803,392049,2969311,392049,2969819,392049v508,,1016,,1524,c2971724,392049,2972232,392049,2972740,392049v508,,1016,,1524,c2974645,392049,2975153,392176,2975661,392176v508,,1016,,1524,c2977566,392176,2978074,392176,2978582,392176v508,,1016,,1524,c2980487,392176,2980995,392176,2981503,392176v508,,1016,,1524,c2983408,392176,2983916,392176,2984424,392176v508,,1016,127,1397,127c2986329,392303,2986837,392303,2987345,392303v508,,1016,,1397,127c2989250,392430,2989758,392430,2990266,392430v508,,1016,,1397,c2992171,392557,2992679,392557,2993187,392557v508,,1016,,1397,c2995092,392557,2995600,392557,2996108,392557v508,,1016,,1397,c2998013,392557,2998521,392557,2999029,392557v508,,1016,127,1397,127c3000934,392684,3001442,392684,3001950,392684v508,,889,,1397,c3003855,392684,3004363,392684,3004871,392684v508,,889,127,1397,127c3006776,392811,3007284,392811,3007792,392811v508,,889,,1397,c3009697,392811,3010205,392811,3010713,392811v508,,889,,1397,c3012618,392811,3013126,392811,3013634,392811v508,,889,,1397,c3015539,392811,3016047,392811,3016555,392811v508,,889,,1397,c3018460,392811,3018968,392811,3019476,392811v381,,889,,1397,c3021381,392811,3021889,392811,3022397,392811v381,,889,,1397,c3024302,392811,3024810,392811,3025318,392811v381,,889,,1397,c3027223,392811,3027731,392684,3028239,392684v381,,889,,1397,c3030144,392684,3030652,392684,3031160,392684v381,,889,,1397,c3033065,392684,3033573,392557,3034081,392557v381,,889,,1397,c3035986,392557,3036494,392557,3036875,392557v508,,1016,,1524,c3038907,392557,3039415,392557,3039796,392430v508,,1016,,1524,c3041828,392430,3042336,392303,3042717,392303v508,,1016,,1524,-127c3044749,392176,3045257,392176,3045638,392049v508,,1016,,1524,-127c3047670,391922,3048178,391922,3048559,391795v508,,1016,-127,1524,-127c3050591,391668,3051099,391541,3051480,391541v508,-127,1016,-127,1524,-127c3053512,391414,3053893,391287,3054401,391287v508,,1016,-127,1524,-127c3056433,391160,3056814,391160,3057322,391033v508,,1016,,1524,-127c3059354,390906,3059735,390906,3060243,390906v508,,1016,-127,1524,-127c3062275,390779,3062656,390652,3063164,390652v508,,1016,,1524,c3065196,390525,3065577,390525,3066085,390525v508,,1016,,1524,c3068117,390525,3068498,390525,3069006,390525v508,,1016,,1524,c3070911,390525,3071419,390525,3071927,390652v508,,1016,,1524,c3073832,390652,3074340,390779,3074848,390779v508,,1016,,1524,127c3076753,390906,3077261,390906,3077769,390906v508,127,1016,127,1524,127c3079674,391033,3080182,391160,3080690,391160v508,,1016,127,1524,127c3082595,391287,3083103,391287,3083611,391414v508,,1016,,1524,c3085516,391414,3086024,391541,3086532,391541v508,,1016,,1397,c3088437,391668,3088945,391668,3089453,391668v508,,1016,,1397,127c3091358,391795,3091866,391795,3092374,391922v508,,1016,,1397,c3094279,391922,3094787,392049,3095295,392049v508,,1016,127,1397,127c3097200,392176,3097708,392303,3098216,392303v508,,1016,127,1397,127c3100121,392430,3100629,392557,3101137,392557v508,,889,127,1397,127c3103042,392684,3103550,392684,3104058,392811v508,,889,,1397,c3105963,392811,3106471,392811,3106979,392938v508,,889,,1397,c3108884,392938,3109392,392938,3109900,392938v508,,889,,1397,c3111805,392938,3112313,392811,3112821,392811v508,,889,,1397,c3114726,392811,3115234,392811,3115742,392811v508,-127,889,,1397,-127c3117647,392684,3118155,392684,3118663,392557v381,,889,,1397,c3120568,392557,3121076,392557,3121584,392430v381,,889,,1397,c3123489,392430,3123997,392430,3124505,392430v381,,889,,1397,c3126410,392430,3126918,392430,3127426,392430v381,,889,,1397,c3129331,392557,3129839,392430,3130347,392430v381,,889,,1397,c3132252,392430,3132760,392430,3133268,392430v381,127,889,127,1397,127c3135173,392557,3135681,392557,3136062,392557v508,,1016,,1524,c3138094,392557,3138602,392557,3138983,392557v508,,1016,,1524,-127c3141015,392430,3141523,392557,3141904,392430v508,,1016,,1524,c3143936,392430,3144444,392430,3144825,392430v508,,1016,,1524,c3146857,392303,3147365,392430,3147746,392430v508,,1016,,1524,c3149778,392303,3150286,392303,3150667,392303v508,,1016,,1524,c3152699,392303,3153080,392303,3153588,392303v508,,1016,,1524,c3155620,392303,3156001,392303,3156509,392303v508,,1016,,1524,c3158541,392303,3158922,392303,3159430,392303v508,,1016,127,1524,127c3161462,392430,3161843,392557,3162351,392557v508,,1016,127,1524,127c3164383,392684,3164764,392684,3165272,392684v508,,1016,,1524,c3167304,392684,3167685,392684,3168193,392684v508,,1016,-127,1524,-127c3170098,392430,3170606,392430,3171114,392430v508,,1016,-127,1524,-127c3173019,392176,3173527,392176,3174035,392176v508,-127,1016,-127,1524,-127c3175940,392049,3176448,391922,3176956,391922v508,,1016,-127,1524,-127c3178861,391795,3179369,391795,3179877,391795v508,-127,1016,-127,1524,-127c3181782,391668,3182290,391668,3182798,391668v508,,1016,,1524,c3184703,391668,3185211,391541,3185719,391541v508,,1016,,1397,c3187624,391541,3188132,391541,3188640,391541v508,,1016,,1397,c3190545,391541,3191053,391541,3191561,391414v508,,1016,,1397,c3193466,391414,3193974,391414,3194482,391414v508,-127,1016,-127,1397,-127c3196387,391287,3196895,391287,3197403,391287v508,-127,1016,-127,1397,-127c3199308,391160,3199816,391033,3200324,391033v508,,1016,-127,1397,-127c3202229,390906,3202737,390779,3203245,390779v508,-127,889,-127,1397,-127c3205150,390525,3205658,390525,3206166,390525v508,-127,889,-127,1397,-127c3208071,390398,3208579,390398,3209087,390398v508,,889,-127,1397,-127c3210992,390271,3211500,390271,3212008,390271v508,-127,889,-127,1397,-254c3213913,390017,3214421,389890,3214929,389763v508,,889,-127,1397,-254c3216834,389382,3217342,389255,3217850,389128v508,-127,889,-254,1397,-381c3219755,388620,3220263,388493,3220771,388239v381,-127,889,-254,1397,-508c3222676,387604,3223184,387350,3223692,387223v381,-254,889,-381,1397,-635c3225597,386334,3226105,386207,3226613,385953v381,-127,889,-381,1397,-635c3228518,385191,3229026,384937,3229534,384810v381,-254,889,-381,1397,-508c3231439,384048,3231947,383921,3232455,383794v381,-127,889,-254,1397,-381c3234360,383286,3234868,383159,3235376,383159v381,-127,889,-127,1397,-127c3237281,382905,3237789,382905,3238170,382905v508,,1016,127,1524,127c3240202,383032,3240710,383159,3241091,383286v508,,1016,127,1524,254c3243123,383667,3243631,383794,3244012,383921v508,127,1016,254,1524,381c3246044,384429,3246552,384556,3246933,384683v508,127,1016,254,1524,381c3248965,385191,3249473,385318,3249854,385445v508,,1016,127,1524,127c3251886,385699,3252394,385699,3252775,385699v508,127,1016,127,1524,127c3254807,385826,3255188,385826,3255696,385953v508,,1016,,1524,c3257728,385953,3258109,385953,3258617,385953v508,,1016,,1524,c3260649,385826,3261030,385953,3261538,385953v508,-127,1016,-127,1524,-127c3263570,385826,3263951,385826,3264459,385826v508,,1016,,1524,c3266491,385826,3266872,385826,3267380,385826v508,,1016,,1524,c3269412,385699,3269793,385699,3270301,385699v508,-127,1016,-127,1524,-254c3272206,385445,3272714,385445,3273222,385318v508,,1016,-127,1524,-127c3275127,385064,3275635,385064,3276143,384937v508,,1016,-127,1524,-127c3278048,384683,3278556,384683,3279064,384683v508,-127,1016,-127,1524,-254c3280969,384429,3281477,384429,3281985,384302v508,,1016,-127,1524,-127c3283890,384175,3284398,384048,3284906,384048v508,,1016,,1524,-127c3286811,383921,3287319,383921,3287827,383921v508,,1016,,1397,-127c3289732,383794,3290240,383794,3290748,383794v508,,1016,,1397,c3292653,383794,3293161,383794,3293669,383794v508,,1016,,1397,c3295574,383667,3296082,383667,3296590,383667v508,,1016,-127,1397,-127c3298495,383413,3299003,383286,3299511,383286v508,-127,1016,-254,1397,-381c3301416,382778,3301924,382651,3302432,382397v508,-127,889,-254,1397,-508c3304337,381762,3304845,381508,3305353,381381v508,-254,889,-381,1397,-508c3307258,380619,3307766,380492,3308274,380365v508,-127,889,-127,1397,-254c3310179,380111,3310687,379984,3311195,379984v508,,889,-127,1397,-127c3313100,379857,3313608,379857,3314116,379857v508,-127,889,-127,1397,-127c3316021,379603,3316529,379603,3317037,379476v508,,889,-127,1397,-127c3318942,379222,3319450,379222,3319958,379095v508,,889,-127,1397,-127c3321863,378841,3322371,378841,3322879,378714v381,,889,-127,1397,-127c3324784,378460,3325292,378333,3325800,378206v381,-127,889,-254,1397,-508c3327705,377444,3328213,377190,3328721,376936v381,-254,889,-635,1397,-889c3330626,375666,3331134,375285,3331642,374904v381,-508,889,-889,1397,-1270c3333547,373126,3334055,372745,3334563,372237v381,-381,889,-889,1397,-1397c3336468,370332,3336976,369697,3337357,369062v508,-635,1016,-1270,1524,-2032c3339389,366268,3339897,365379,3340278,364490v508,-1016,1016,-2032,1524,-3175c3342310,360172,3342818,358902,3343199,357632v508,-1397,1016,-2794,1524,-4318c3345231,351790,3345739,350012,3346120,348234v508,-1778,1016,-3683,1524,-5715c3348152,340487,3348660,338455,3349041,336042v508,-2286,1016,-4826,1524,-7493c3351073,325882,3351581,323088,3351962,320040v508,-3048,1016,-6350,1524,-9652c3353994,306959,3354375,303276,3354883,299593v508,-3683,1016,-7620,1524,-11430c3356915,284226,3357296,280162,3357804,276225v508,-3937,1016,-8001,1524,-11811c3359836,260477,3360217,256667,3360725,252984v508,-3556,1016,-7112,1524,-10414c3362757,239268,3363138,236093,3363646,233045v508,-2921,1016,-5588,1524,-8128c3365678,222377,3366059,220091,3366567,217932v508,-2032,1016,-3937,1524,-5588c3368599,210693,3368980,209169,3369488,207899v508,-1397,1016,-2413,1524,-3429c3371393,203454,3371901,202565,3372409,201803v508,-762,1016,-1524,1524,-2159c3374314,198882,3374822,198247,3375330,197612v508,-762,1016,-1524,1524,-2286c3377235,194437,3377743,193548,3378251,192405v508,-1016,1016,-2286,1524,-3683c3380156,187325,3380664,185928,3381172,184150v508,-1651,1016,-3556,1524,-5588c3383077,176530,3383585,174244,3384093,171704v508,-2413,1016,-5207,1524,-8128c3385998,160655,3386506,157480,3387014,153924v508,-3429,1016,-7239,1397,-11176c3388919,138811,3389427,134493,3389935,130175v508,-4445,1016,-9271,1397,-13970c3391840,111379,3392348,106426,3392856,101473v508,-4826,1016,-10033,1397,-14732c3394761,82042,3395269,77216,3395777,73025v508,-4191,1016,-8382,1397,-11684c3397682,58039,3398190,55118,3398698,53086v508,-2032,1016,-3556,1397,-3937c3400476,48895,3401238,49657,3401619,50673v508,1524,1016,4064,1397,7493c3403524,61595,3404032,66167,3404540,71374v508,5334,889,11557,1397,18161c3406445,96266,3406953,103759,3407461,111252v508,7620,889,15621,1397,23495c3409366,142494,3409874,150622,3410382,158242v508,7620,889,15240,1397,22352c3412287,187706,3412795,194437,3413303,200914v508,6350,889,12446,1397,18161c3415208,224790,3415716,230124,3416224,235204v508,5080,889,9906,1397,14478c3418129,254381,3418637,258826,3419145,263144v508,4318,889,8509,1397,12573c3421050,279654,3421558,283591,3422066,287401v381,3683,889,7366,1397,10668c3423971,301371,3424479,304546,3424987,307340v381,2794,889,5334,1397,7620c3426892,317246,3427400,319278,3427908,320929v381,1778,889,3302,1397,4572c3429813,326898,3430321,327914,3430829,328930v381,1016,889,1905,1397,2667c3432734,332359,3433242,332994,3433750,333629v381,635,889,1270,1397,1778c3435655,335915,3436163,336423,3436671,336931v381,508,889,1016,1397,1397c3438576,338836,3439084,339344,3439465,339852v508,508,1016,1016,1524,1524c3441497,341884,3442005,342519,3442386,343027v508,635,1016,1270,1524,1905c3444418,345567,3444926,346329,3445307,346964v508,762,1016,1397,1524,2159c3447339,349885,3447847,350647,3448228,351282v508,762,1016,1397,1524,2032c3450260,353949,3450768,354584,3451149,355092v508,508,1016,1016,1524,1524c3453181,356997,3453689,357378,3454070,357759v508,508,1016,889,1524,1143c3456102,359283,3456483,359664,3456991,359918v508,381,1016,762,1524,1016c3459023,361315,3459404,361569,3459912,361823v508,381,1016,635,1524,889c3461944,363093,3462325,363347,3462833,363601v508,254,1016,508,1524,762c3464865,364617,3465246,364744,3465754,364998v508,254,1016,508,1524,762c3467786,366014,3468167,366268,3468675,366395v508,254,1016,508,1524,762c3470707,367411,3471088,367665,3471596,367792v508,254,1016,508,1524,762c3473501,368681,3474009,368935,3474517,369189v508,127,1016,381,1524,635c3476422,370078,3476930,370332,3477438,370586v508,254,1016,508,1524,762c3479343,371729,3479851,371983,3480359,372237v508,254,1016,635,1524,889c3482264,373380,3482772,373634,3483280,373888v508,254,1016,508,1524,762c3485185,374904,3485693,375031,3486201,375285v508,127,1016,381,1524,508c3488106,375920,3488614,376047,3489122,376301v508,127,1016,254,1397,508c3491027,376936,3491535,377063,3492043,377317v508,127,1016,381,1397,508c3493948,378079,3494456,378206,3494964,378333v508,127,1016,381,1397,508c3496869,378968,3497377,379095,3497885,379222v508,127,1016,254,1397,381c3499790,379730,3500298,379857,3500806,379984v508,127,1016,254,1397,381c3502711,380492,3503219,380619,3503727,380746v508,127,1016,254,1397,381c3505632,381127,3506140,381381,3506648,381381v508,127,889,254,1397,254c3508553,381762,3509061,381762,3509569,381889v508,,889,,1397,127c3511474,382016,3511982,382016,3512490,382143v508,,889,,1397,c3514395,382143,3514903,382270,3515411,382270v508,,889,,1397,c3517316,382270,3517824,382270,3518332,382270v508,,889,,1397,c3520237,382270,3520745,382270,3521253,382270v508,,889,,1397,-127c3523158,382143,3523666,382143,3524174,382143v381,,889,-127,1397,-127c3526079,382016,3526587,381889,3527095,381762v381,,889,-127,1397,-381c3529000,381254,3529508,381000,3530016,380619v381,-254,889,-635,1397,-1270c3531921,378841,3532429,378079,3532937,377190v381,-889,889,-1905,1397,-3175c3534842,372745,3535350,371221,3535858,369570v381,-1778,889,-3683,1397,-5842c3537763,361442,3538271,359029,3538779,356362v381,-2540,889,-5461,1397,-8382c3540684,344932,3541192,341757,3541573,338709v508,-3175,1016,-6477,1524,-9398c3543605,326263,3544113,323215,3544494,320675v508,-2540,1016,-4953,1524,-6731c3546526,312166,3547034,310896,3547415,310007v508,-635,1016,-889,1524,-635c3549447,309626,3549955,310515,3550336,311658v508,1270,1016,3048,1524,4953c3552368,318516,3552876,320929,3553257,323342v508,2413,1016,5080,1524,7747c3555289,333883,3555670,336804,3556178,339725v508,2794,1016,5715,1524,8636c3558210,351155,3558591,354076,3559099,356743v508,2667,1016,5207,1524,7493c3561131,366395,3561512,368554,3562020,370332v508,1778,1016,3302,1524,4572c3564052,376047,3564433,377063,3564941,377825v508,762,1016,1270,1524,1778c3566973,380111,3567354,380365,3567862,380492v508,254,1016,381,1524,635c3569894,381254,3570275,381381,3570783,381508v508,127,1016,127,1524,254c3572688,381889,3573196,382016,3573704,382143v508,254,1016,381,1524,508c3575609,382905,3576117,383159,3576625,383286v508,254,1016,381,1524,635c3578530,384175,3579038,384302,3579546,384556v508,254,1016,381,1524,635c3581451,385445,3581959,385572,3582467,385826v508,254,1016,381,1524,635c3584372,386588,3584880,386842,3585388,387096v508,127,1016,254,1524,381c3587293,387604,3587801,387731,3588309,387858v508,,1016,,1397,c3590214,387858,3590722,387858,3591230,387858v508,-127,1016,-127,1397,-127c3593135,387604,3593643,387604,3594151,387604v508,,1016,,1397,c3596056,387477,3596564,387477,3597072,387477v508,,1016,,1397,c3598977,387350,3599485,387350,3599993,387350v508,,1016,-127,1397,-127c3601898,387223,3602406,387096,3602914,387096v508,-127,1016,-127,1397,-127c3604819,386842,3605327,386842,3605835,386842v508,-127,889,-127,1397,-127c3607740,386715,3608248,386715,3608756,386715v508,,889,,1397,-127c3610661,386588,3611169,386588,3611677,386588v508,,889,-127,1397,-127c3613582,386461,3614090,386461,3614598,386334v508,,889,-127,1397,-127c3616503,386207,3617011,386080,3617519,385953v508,,889,,1397,-127c3619424,385826,3619932,385826,3620440,385699v508,,889,-127,1397,-127c3622345,385572,3622853,385572,3623361,385445v381,,889,-127,1397,-127c3625266,385191,3625774,385064,3626282,385064v381,-127,889,-127,1397,-254c3628187,384683,3628695,384556,3629203,384556v381,-127,889,-127,1397,-254c3631108,384302,3631616,384175,3632124,384175v381,,889,-127,1397,-127c3634029,384048,3634537,384048,3635045,383921v381,,889,,1397,c3636950,383794,3637458,383794,3637966,383794v381,-127,889,-127,1397,-254c3639871,383413,3640379,383286,3640760,383286v508,-127,1016,-254,1524,-381c3642792,382778,3643300,382651,3643681,382524v508,-127,1016,-254,1524,-508c3645713,381889,3646221,381635,3646602,381381v508,-254,1016,-508,1524,-889c3648634,380238,3649142,379857,3649523,379476v508,-508,1016,-889,1524,-1270c3651555,377698,3652063,377317,3652444,376809v508,-381,1016,-889,1524,-1397c3654476,375031,3654984,374523,3655365,374142v508,-508,1016,-1016,1524,-1397c3657397,372237,3657778,371729,3658286,371221v508,-508,1016,-1143,1524,-1651c3660318,368935,3660699,368427,3661207,367792v508,-635,1016,-1397,1524,-2032c3663239,365125,3663620,364490,3664128,363728v508,-635,1016,-1397,1524,-2159c3666160,360807,3666541,359918,3667049,359156v508,-889,1016,-1778,1524,-2794c3669081,355346,3669462,354330,3669970,353187v508,-1270,1016,-2540,1524,-4064c3672002,347726,3672383,346075,3672891,344297v508,-1778,1016,-3683,1524,-5842c3674796,336296,3675304,333883,3675812,331343v508,-2540,1016,-5334,1524,-8255c3677717,320167,3678225,316992,3678733,313817v508,-3302,1016,-6731,1524,-10160c3680638,300228,3681146,296672,3681654,293243v508,-3302,1016,-6731,1524,-9779c3683559,280416,3684067,277622,3684575,275209v508,-2413,1016,-4572,1524,-6223c3686480,267208,3686988,266065,3687496,264922v508,-1016,1016,-1778,1524,-2540c3689401,261620,3689909,261112,3690417,260350v508,-762,1016,-1524,1397,-2540c3692322,256794,3692830,255524,3693338,254127v508,-1397,1016,-3175,1397,-4953c3695243,247523,3695751,245491,3696259,243840v508,-1651,1016,-3556,1397,-4826c3698164,237744,3698672,236601,3699180,236220v381,-254,1016,-254,1397,381c3701085,237490,3701593,238887,3702101,241173v508,2159,1016,5080,1397,8636c3704006,253238,3704514,257556,3705022,262001v508,4445,1016,9525,1397,14605c3706927,281686,3707435,287020,3707943,292227v508,5080,889,10287,1397,15113c3709848,312039,3710356,316738,3710864,320802v508,4191,889,7874,1397,11176c3712769,335407,3713277,338201,3713785,340868v508,2540,889,4699,1397,6604c3715690,349377,3716198,351028,3716706,352425v508,1524,889,2667,1397,3810c3718611,357378,3719119,358267,3719627,359156v508,889,889,1524,1397,2286c3721532,362077,3722040,362712,3722548,363347v508,635,889,1143,1397,1524c3724453,365379,3724961,365887,3725469,366268v381,381,889,762,1397,1016c3727374,367665,3727882,367919,3728390,368173v381,381,889,508,1397,762c3730295,369189,3730803,369443,3731311,369697v381,254,889,381,1397,635c3733216,370586,3733724,370840,3734232,371094v381,254,889,508,1397,889c3736137,372237,3736645,372618,3737153,372872v381,381,889,635,1397,1016c3739058,374269,3739566,374650,3740074,375031v381,381,889,762,1397,1143c3741979,376555,3742487,376936,3742868,377317v508,254,1016,635,1524,1016c3744900,378587,3745408,378968,3745789,379222v508,381,1016,635,1524,762c3747821,380238,3748329,380492,3748710,380619v508,254,1016,381,1524,508c3750742,381254,3751250,381381,3751631,381508v508,127,1016,254,1524,254c3753663,381889,3754171,381889,3754552,382016v508,,1016,127,1524,127c3756584,382270,3756965,382270,3757473,382270v508,,1016,,1524,c3759505,382270,3759886,382270,3760394,382270v508,,1016,-127,1524,-127c3762426,382143,3762807,382016,3763315,382016v508,-127,1016,-127,1524,-254c3765347,381762,3765728,381635,3766236,381635v508,,1016,,1524,-127c3768268,381508,3768649,381381,3769157,381381v508,,1016,-127,1524,-127c3771189,381127,3771570,381000,3772078,381000v508,-127,1016,-254,1524,-381c3774110,380492,3774491,380365,3774999,380238v508,-127,1016,-254,1524,-508c3776904,379603,3777412,379349,3777920,379222v508,-254,1016,-508,1524,-762c3779825,378206,3780333,377952,3780841,377698v508,-381,1016,-635,1524,-1016c3782746,376174,3783254,375793,3783762,375158v508,-508,1016,-1143,1524,-1905c3785667,372364,3786175,371602,3786683,370459v508,-1016,1016,-2286,1524,-3683c3788588,365252,3789096,363601,3789604,361696v508,-2032,1016,-4191,1397,-6858c3791509,352171,3792017,349377,3792525,345948v508,-3302,1016,-7112,1397,-11176c3794430,330581,3794938,325882,3795446,321056v508,-4953,1016,-10287,1397,-15748c3797351,299847,3797859,293878,3798367,288290v508,-5588,1016,-11430,1397,-16510c3800272,266700,3800780,261620,3801288,257556v508,-3937,1016,-7493,1397,-9652c3803193,245872,3803701,244221,3804209,244094v381,-254,1016,1143,1397,2540c3806114,248412,3806622,251460,3807130,254762v508,3429,889,7747,1397,12192c3809035,271272,3809543,276352,3810051,281178v508,4826,889,9906,1397,14605c3811956,300482,3812464,305181,3812972,309499v508,4318,889,8382,1397,12065c3814877,325247,3815385,328676,3815893,331724v508,3048,889,5842,1397,8255c3817798,342392,3818306,344551,3818814,346583v508,1905,889,3556,1397,5080c3820719,353060,3821227,354330,3821735,355473v508,1143,889,2032,1397,2794c3823640,359029,3824148,359664,3824656,360045v381,508,889,762,1397,889c3826561,361061,3827069,361061,3827577,360934v381,-254,889,-635,1397,-1143c3829482,359156,3829990,358521,3830498,357632v381,-889,889,-2032,1397,-3302c3832403,353187,3832911,351663,3833419,350139v381,-1397,889,-3048,1397,-4699c3835324,343789,3835832,342011,3836340,340360v381,-1524,889,-3175,1397,-4572c3838245,334391,3838753,332994,3839261,332105v381,-1016,889,-1778,1397,-2032c3841166,329692,3841674,329692,3842055,330073v508,381,1016,1143,1524,2286c3844087,333375,3844595,334899,3844976,336677v508,1651,1016,3683,1524,5842c3847008,344551,3847516,346837,3847897,348996v508,2286,1016,4572,1524,6731c3849929,357886,3850437,360045,3850818,361950v508,1905,1016,3683,1524,5334c3852850,368808,3853358,370332,3853739,371729v508,1270,1016,2413,1524,3429c3855771,376301,3856279,377190,3856660,377952v508,762,1016,1524,1524,2159c3858692,380746,3859073,381254,3859581,381762v508,508,1016,889,1524,1397c3861613,383540,3861994,383921,3862502,384175v508,381,1016,635,1524,889c3864534,385445,3864915,385699,3865423,385953v508,127,1016,381,1524,635c3867455,386842,3867836,387096,3868344,387223v508,254,1016,381,1524,635c3870376,387985,3870757,388112,3871265,388239v508,127,1016,254,1524,381c3873297,388747,3873678,388874,3874186,388874v508,127,1016,127,1524,127c3876091,389128,3876599,389128,3877107,389128v508,,1016,127,1524,127c3879012,389255,3879520,389255,3880028,389255v508,127,1016,127,1524,254c3881933,389636,3882441,389636,3882949,389763v508,127,1016,127,1524,254c3884854,390144,3885362,390271,3885870,390398v508,127,1016,127,1524,254c3887775,390779,3888283,390906,3888791,390906v508,127,1016,254,1524,381c3890696,391287,3891204,391414,3891712,391414v508,127,1016,127,1397,254c3893617,391668,3894125,391795,3894633,391795v508,,1016,,1397,127c3896538,391922,3897046,391922,3897554,391922v508,,1016,,1397,c3899459,392049,3899967,392049,3900475,392049v508,,1016,,1397,c3902380,392049,3902888,392049,3903396,392049v508,,1016,,1397,c3905301,392049,3905809,392049,3906317,392049v508,,1016,,1397,c3908222,392049,3908730,391922,3909238,391922v508,,889,,1397,c3911143,391795,3911651,391795,3912159,391795v508,,889,,1397,c3914064,391795,3914572,391668,3915080,391668v508,,889,,1397,c3916985,391668,3917493,391668,3918001,391668v508,,889,,1397,c3919906,391668,3920414,391668,3920922,391668v508,,889,-127,1397,-127c3922827,391541,3923335,391541,3923843,391541v508,,889,,1397,c3925748,391541,3926256,391414,3926764,391414v381,,889,,1397,c3928669,391287,3929177,391287,3929685,391160v381,,889,-127,1397,-127c3931590,390906,3932098,390906,3932606,390779v381,-127,889,-127,1397,-254c3934511,390398,3935019,390271,3935527,390144v381,-127,889,-254,1397,-381c3937432,389509,3937940,389382,3938448,389255v381,-254,889,-381,1397,-635c3940353,388366,3940861,388239,3941369,387985v381,-254,889,-508,1397,-889c3943274,386842,3943782,386461,3944163,386080v508,-381,1016,-762,1524,-1143c3946195,384429,3946703,383921,3947084,383413v508,-508,1016,-1143,1524,-1778c3949116,381000,3949624,380365,3950005,379603v508,-762,1016,-1651,1524,-2667c3952037,376047,3952545,375031,3952926,373888v508,-1143,1016,-2413,1524,-3810c3954958,368681,3955466,367284,3955847,365633v508,-1651,1016,-3429,1524,-5207c3957879,358521,3958387,356489,3958768,354330v508,-2159,1016,-4445,1524,-6985c3960800,344932,3961181,342392,3961689,339852v508,-2667,1016,-5334,1524,-8128c3963721,328930,3964102,326009,3964610,323342v508,-2794,1016,-5588,1524,-8255c3966642,312420,3967023,309753,3967531,307467v508,-2413,1016,-4572,1524,-6477c3969563,299085,3969944,297434,3970452,296291v508,-1270,1016,-2159,1524,-2667c3972484,292989,3972865,292862,3973373,293116v508,254,1016,889,1524,1778c3975405,295783,3975786,297053,3976294,298577v508,1397,1016,3175,1524,5080c3978199,305435,3978707,307594,3979215,309626v508,2159,1016,4318,1524,6604c3981120,318389,3981628,320675,3982136,322834v508,2159,1016,4191,1524,6223c3984041,331089,3984549,333121,3985057,334899v508,1905,1016,3556,1524,5207c3986962,341757,3987470,343281,3987978,344678v508,1397,1016,2667,1524,3937c3989883,349758,3990391,350901,3990899,351917v508,1016,1016,1905,1524,2667c3992804,355473,3993312,356235,3993820,356997v508,635,1016,1270,1397,1905c3995725,359410,3996233,359918,3996741,360426v508,508,1016,889,1397,1270c3998646,362077,3999154,362331,3999662,362585v508,254,1016,508,1397,635c4001567,363347,4002075,363474,4002583,363474v508,127,1016,127,1397,c4004488,363474,4004996,363347,4005504,363220v508,-254,1016,-508,1397,-762c4007409,362204,4007917,361823,4008425,361569v508,-381,889,-762,1397,-1270c4010330,359918,4010838,359410,4011346,358902v508,-381,889,-889,1397,-1397c4013251,357124,4013759,356616,4014267,356108v508,-381,889,-762,1397,-1143c4016172,354711,4016680,354330,4017188,354076v508,-127,889,-381,1397,-508c4019093,353568,4019601,353441,4020109,353441v508,127,889,254,1397,381c4022014,354076,4022522,354330,4023030,354711v508,381,889,762,1397,1270c4024935,356489,4025443,357124,4025951,357759v381,635,889,1397,1397,2159c4027856,360680,4028364,361569,4028872,362331v381,762,889,1651,1397,2413c4030777,365633,4031285,366395,4031793,367157v381,762,889,1524,1397,2159c4033698,369951,4034206,370586,4034714,371094v381,508,889,889,1397,1270c4036619,372618,4037127,372872,4037635,372999v381,127,889,254,1397,254c4039540,373253,4040048,373253,4040556,373126v381,-127,889,-254,1397,-508c4042461,372491,4042969,372237,4043350,371983v508,-254,1016,-508,1524,-762c4045382,370967,4045890,370713,4046271,370459v508,-254,1016,-508,1524,-762c4048303,369570,4048811,369316,4049192,369189v508,,1016,-127,1524,-127c4051224,369062,4051732,369189,4052113,369316v508,127,1016,381,1524,762c4054145,370332,4054653,370713,4055034,371221v508,381,1016,889,1524,1397c4057066,373253,4057574,373761,4057955,374396v508,635,1016,1270,1524,1778c4059987,376809,4060368,377317,4060876,377825v508,635,1016,1143,1524,1524c4062908,379730,4063289,380111,4063797,380365v508,381,1016,508,1524,762c4065829,381254,4066210,381381,4066718,381508v508,127,1016,,1524,127c4068750,381635,4069131,381508,4069639,381508v508,,1016,,1524,c4071671,381508,4072052,381508,4072560,381508v508,,1016,127,1524,127c4074592,381762,4074973,381889,4075481,382143v508,127,1016,254,1524,508c4077386,382905,4077894,383159,4078402,383413v508,254,1016,508,1524,889c4080307,384556,4080815,384810,4081323,385064v508,254,1016,508,1524,762c4083228,386080,4083736,386334,4084244,386461v508,254,1016,508,1524,635c4086149,387223,4086657,387350,4087165,387477v508,127,1016,254,1524,381c4089070,387985,4089578,387985,4090086,388112v508,,1016,127,1524,127c4091991,388239,4092499,388366,4093007,388366v508,,1016,,1397,c4094912,388366,4095420,388239,4095928,388239v508,,1016,-127,1397,-127c4097833,388112,4098341,387985,4098849,387985v508,,1016,,1397,c4100754,387858,4101262,387858,4101770,387858v508,-127,1016,,1397,-127c4103675,387731,4104183,387731,4104691,387731v508,,1016,,1397,c4106596,387731,4107104,387731,4107612,387604v508,,1016,,1397,c4109517,387604,4110025,387604,4110533,387604v508,127,889,127,1397,127c4112438,387731,4112946,387731,4113454,387731v508,,889,,1397,c4115359,387731,4115867,387604,4116375,387604v508,,889,,1397,-127c4118280,387477,4118788,387350,4119296,387350v508,-127,889,-254,1397,-254c4121201,386969,4121709,386715,4122217,386588v508,-127,889,-254,1397,-508c4124122,385826,4124630,385699,4125138,385445v508,-381,889,-635,1397,-1016c4127043,384048,4127551,383667,4128059,383286v381,-508,889,-1143,1397,-1651c4129964,381000,4130472,380238,4130980,379476v381,-889,889,-1778,1397,-2794c4132885,375539,4133393,374396,4133901,372999v381,-1397,889,-2921,1397,-4572c4135806,366776,4136314,364871,4136822,362839v381,-2032,889,-4318,1397,-6604c4138727,353949,4139235,351409,4139743,348869v381,-2667,889,-5334,1397,-8001c4141648,338201,4142156,335534,4142664,332994v381,-2413,889,-4953,1397,-7112c4144569,323723,4145077,321691,4145458,320040v508,-1651,1016,-2921,1524,-3937c4147490,315087,4147998,314579,4148379,314325v508,-254,1016,-127,1524,254c4150411,314960,4150919,315722,4151300,316611v508,1016,1016,2159,1524,3429c4153332,321310,4153840,322834,4154221,324358v508,1524,1016,3175,1524,4826c4156253,330835,4156761,332613,4157142,334391v508,1651,1016,3429,1524,5080c4159174,341249,4159682,343027,4160063,344678v508,1778,1016,3429,1524,5207c4162095,351536,4162476,353187,4162984,354838v508,1651,1016,3302,1524,4826c4165016,361188,4165397,362585,4165905,364109v508,1397,1016,2667,1524,3937c4167937,369443,4168318,370586,4168826,371729v508,1143,1016,2159,1524,3048c4170858,375793,4171239,376682,4171747,377444v508,889,1016,1651,1524,2286c4173779,380492,4174160,381127,4174668,381635v508,635,1016,1143,1524,1651c4176700,383667,4177081,384175,4177589,384556v508,381,1016,762,1524,1016c4179494,385953,4180002,386207,4180510,386461v508,254,1016,508,1524,762c4182415,387477,4182923,387604,4183431,387858v508,127,1016,381,1524,508c4185336,388493,4185844,388620,4186352,388747v508,254,1016,381,1524,508c4188257,389382,4188765,389509,4189273,389509v508,127,1016,254,1524,254c4191178,389890,4191686,389890,4192194,390017v508,127,1016,127,1524,254c4194099,390271,4194607,390398,4195115,390398v508,127,1016,127,1397,254c4197020,390652,4197528,390652,4198036,390779v508,,1016,127,1397,127c4199941,390906,4200449,391033,4200957,391033v508,,1016,127,1397,127c4202862,391160,4203370,391160,4203878,391287v508,,1016,,1397,127c4205783,391414,4206291,391414,4206799,391414v508,127,1016,127,1397,127c4208704,391541,4209212,391668,4209720,391668v508,,889,,1397,127c4211625,391795,4212133,391795,4212641,391795v508,,889,,1397,c4214546,391795,4215054,391795,4215562,391795v508,,889,,1397,c4217467,391795,4217975,391795,4218483,391795v508,,889,-127,1397,-127c4220388,391668,4220896,391668,4221404,391668v508,,889,,1397,-127c4223309,391541,4223817,391541,4224325,391414v508,,889,,1397,-127c4226230,391287,4226738,391160,4227246,391160v381,-127,889,-127,1397,-254c4229151,390906,4229659,390779,4230167,390779v381,-127,889,-254,1397,-254c4232072,390398,4232580,390398,4233088,390271v381,-127,889,-254,1397,-381c4234993,389763,4235501,389636,4236009,389509v381,-127,889,-254,1397,-508c4237914,388874,4238422,388620,4238930,388366v381,-254,889,-508,1397,-889c4240835,387096,4241343,386715,4241851,386334v381,-508,889,-1016,1397,-1778c4243756,383921,4244264,383159,4244645,382270v508,-762,1016,-1778,1524,-2921c4246677,378333,4247185,377063,4247566,375666v508,-1270,1016,-2794,1524,-4318c4249598,369824,4250106,368300,4250487,366649v508,-1651,1016,-3429,1524,-5080c4252519,359918,4253027,358267,4253408,356743v508,-1524,1016,-3048,1524,-4445c4255440,351028,4255948,349758,4256329,348869v508,-1016,1016,-1905,1524,-2540c4258361,345694,4258869,345313,4259250,345186v508,-254,1016,-254,1524,c4261282,345313,4261663,345694,4262171,346329v508,508,1016,1270,1524,2032c4264203,349250,4264584,350266,4265092,351282v508,1143,1016,2286,1524,3556c4267124,356108,4267505,357378,4268013,358775v508,1270,1016,2667,1524,3937c4270045,364109,4270426,365379,4270934,366649v508,1270,1016,2540,1524,3810c4272966,371602,4273347,372745,4273855,373761v508,1016,1016,2032,1524,2921c4275887,377571,4276268,378460,4276776,379222v508,762,1016,1397,1524,2032c4278681,381889,4279189,382397,4279697,382905v508,508,1016,889,1524,1397c4281602,384683,4282110,384937,4282618,385318v508,254,1016,635,1524,889c4284523,386461,4285031,386715,4285539,386842v508,254,1016,381,1524,635c4287444,387604,4287952,387731,4288460,387858v508,127,1016,254,1524,381c4290365,388366,4290873,388493,4291381,388493v508,127,1016,254,1524,254c4293286,388874,4293794,388874,4294302,388874v508,127,1016,127,1397,127c4296207,389128,4296715,389128,4297223,389128v508,,1016,,1397,c4299128,389128,4299636,389128,4300144,389128v508,-127,1016,-127,1397,-127c4302049,389001,4302557,388874,4303065,388874v508,,1016,,1397,-127c4304970,388747,4305478,388620,4305986,388620v508,-127,1016,-254,1397,-254c4307891,388239,4308399,388112,4308907,388112v508,-127,1016,-254,1397,-381c4310812,387604,4311320,387477,4311828,387350v508,-127,889,-254,1397,-508c4313733,386715,4314241,386461,4314749,386334v508,-254,889,-508,1397,-762c4316654,385318,4317162,385064,4317670,384810v508,-381,889,-635,1397,-1016c4319575,383413,4320083,383032,4320591,382524v508,-508,889,-1016,1397,-1524c4322496,380365,4323004,379857,4323512,379095v508,-635,889,-1397,1397,-2286c4325417,375920,4325925,375031,4326433,374015v508,-1143,889,-2286,1397,-3556c4328338,369062,4328846,367665,4329354,366141v381,-1651,889,-3429,1397,-5334c4331259,358775,4331767,356743,4332275,354330v381,-2413,889,-4953,1397,-7874c4334180,343662,4334688,340614,4335196,337185v381,-3302,889,-6858,1397,-10795c4337101,322580,4337609,318389,4338117,313944v381,-4318,889,-9017,1397,-13843c4340022,295275,4340530,290195,4341038,285115v381,-5080,889,-10414,1397,-15621c4342943,264287,4343451,259080,4343959,254127v381,-4953,889,-9906,1397,-14224c4345864,235458,4346372,231394,4346753,227965v508,-3429,1016,-6477,1524,-8636c4348785,217170,4349293,215646,4349674,215011v381,-635,1143,-508,1524,c4351706,215900,4352214,217551,4352595,219710v508,2159,1016,5080,1524,8255c4354627,231267,4355135,235204,4355516,239395v508,4064,1016,8509,1524,13081c4357548,257048,4358056,261874,4358437,266573v508,4699,1016,9525,1524,14097c4360469,285369,4360850,289941,4361358,294386v508,4318,1016,8509,1524,12446c4363390,310896,4363771,314706,4364279,318135v508,3556,1016,6731,1524,9779c4366311,330962,4366692,333756,4367200,336296v508,2540,1016,4826,1524,6985c4369232,345440,4369613,347345,4370121,349123v508,1778,1016,3429,1524,4826c4372153,355473,4372534,356743,4373042,358013v508,1143,1016,2286,1524,3302c4375074,362331,4375455,363220,4375963,364109v508,889,1016,1651,1524,2413c4377995,367284,4378376,367919,4378884,368554v508,635,1016,1143,1524,1778c4380789,370840,4381297,371348,4381805,371856v508,508,1016,1016,1524,1524c4383710,373888,4384218,374269,4384726,374777v508,381,1016,889,1524,1270c4386631,376428,4387139,376809,4387647,377317v508,381,1016,762,1524,1143c4389552,378841,4390060,379222,4390568,379603v508,381,1016,762,1524,1016c4392473,381000,4392981,381381,4393489,381635v508,381,1016,762,1524,1016c4395394,383032,4395902,383286,4396410,383540v508,381,1016,635,1397,889c4398315,384683,4398823,384937,4399331,385064v508,254,1016,508,1397,635c4401236,385953,4401744,386080,4402252,386207v508,254,1016,381,1397,508c4404157,386842,4404665,386842,4405173,386969v508,127,1016,254,1397,381c4407078,387350,4407586,387477,4408094,387477v508,127,1016,127,1397,254c4409999,387731,4410507,387731,4411015,387731v508,127,1016,127,1397,127c4412920,387858,4413428,387858,4413936,387858v508,,889,-127,1397,-127c4415841,387731,4416349,387731,4416857,387731v508,,889,,1397,-127c4418762,387604,4419270,387604,4419778,387604v508,,889,,1397,c4421683,387477,4422191,387477,4422699,387477v508,,889,-127,1397,-127c4424604,387350,4425112,387350,4425620,387350v508,-127,889,-127,1397,-127c4427525,387223,4428033,387096,4428541,387096v508,,889,,1397,-127c4430446,386969,4430954,386842,4431462,386842v381,-127,889,-127,1397,-254c4433367,386461,4433875,386334,4434383,386207v381,-127,889,-254,1397,-381c4436288,385572,4436796,385318,4437304,385191v381,-254,889,-508,1397,-762c4439209,384175,4439717,383794,4440225,383413v381,-381,889,-762,1397,-1270c4442130,381762,4442638,381254,4443146,380746v381,-635,889,-1143,1397,-1905c4445051,378206,4445559,377444,4446067,376682v381,-635,889,-1524,1397,-2286c4447972,373507,4448480,372618,4448861,371856v508,-889,1016,-1651,1524,-2413c4450893,368681,4451401,367919,4451782,367284v508,-635,1016,-1143,1524,-1651c4453814,365125,4454322,364871,4454703,364617v508,-254,1016,-381,1524,-508c4456735,363982,4457243,363982,4457624,364109v508,,1016,127,1524,127c4459656,364363,4460164,364363,4460545,364363v508,,1016,,1524,-254c4462577,363855,4462958,363601,4463466,363093v508,-508,1016,-1270,1524,-2159c4465498,360045,4465879,358902,4466387,357632v508,-1397,1016,-3048,1524,-4953c4468419,350774,4468800,348615,4469308,346075v508,-2540,1016,-5334,1524,-8382c4471340,334772,4471721,331343,4472229,327914v508,-3429,1016,-7239,1524,-10795c4474261,313436,4474642,309626,4475150,306070v508,-3556,1016,-7112,1524,-10160c4477182,292862,4477563,290068,4478071,287909v508,-2032,1016,-3683,1524,-4445c4479976,282829,4480611,282702,4480992,283083v508,635,1016,2032,1524,4064c4482897,289052,4483405,291719,4483913,294640v508,2921,1016,6477,1524,10033c4485818,308229,4486326,312166,4486834,315976v508,3683,1016,7620,1524,11176c4488739,330708,4489247,334264,4489755,337566v508,3302,1016,6350,1524,9144c4491660,349504,4492168,352171,4492676,354457v508,2286,1016,4318,1524,6223c4494581,362585,4495089,364236,4495597,365760v508,1524,1016,2794,1397,3937c4497502,370967,4498010,371983,4498518,372872v508,1016,1016,1778,1397,2413c4500423,376047,4500931,376682,4501439,377317v508,508,1016,1016,1397,1397c4503344,379095,4503852,379476,4504360,379730v508,381,1016,635,1397,762c4506265,380746,4506773,380873,4507281,381000v508,127,1016,254,1397,254c4509186,381381,4509694,381381,4510202,381381v508,,1016,,1397,c4512107,381381,4512615,381381,4513123,381254v508,,889,-127,1397,-127c4515028,381000,4515536,380873,4516044,380746v508,-127,889,-254,1397,-508c4517949,380111,4518457,379857,4518965,379730v508,-127,889,-381,1397,-508c4520870,378968,4521378,378841,4521886,378587v508,-254,889,-381,1397,-635c4523791,377698,4524299,377571,4524807,377317v508,-254,889,-508,1397,-762c4526712,376301,4527220,376047,4527728,375666v508,-254,889,-635,1397,-1016c4529633,374396,4530141,373888,4530649,373507v381,-508,889,-1016,1397,-1651c4532554,371348,4533062,370713,4533570,369824v381,-889,889,-1905,1397,-3175c4535475,365506,4535983,364109,4536491,362331v381,-1778,889,-3810,1397,-6096c4538396,353949,4538904,351409,4539412,348488v381,-2794,889,-5969,1397,-9271c4541317,336042,4541825,332359,4542333,329057v381,-3429,889,-6985,1397,-9906c4544238,316103,4544746,313055,4545254,311023v381,-2159,889,-3937,1397,-4826c4547032,305562,4547794,305435,4548048,305943v508,762,1016,2286,1524,4445c4550080,312420,4550588,315468,4550969,318643v508,3048,1016,6858,1524,10541c4553001,332740,4553509,336677,4553890,340360v508,3556,1016,7239,1524,10414c4555922,354076,4556430,357124,4556811,359791v508,2667,1016,4953,1524,6985c4558843,368808,4559351,370459,4559732,371983v508,1397,1016,2667,1524,3683c4561764,376682,4562272,377571,4562653,378333v508,762,1016,1270,1524,1905c4564685,380746,4565066,381254,4565574,381635v508,508,1016,762,1524,1143c4567606,383159,4567987,383413,4568495,383667v508,254,1016,508,1524,635c4570527,384556,4570908,384683,4571416,384810v508,,1016,127,1524,127c4573448,385064,4573829,385064,4574337,385064v508,,1016,-127,1524,-127c4576369,384810,4576750,384810,4577258,384683v508,-127,1016,-254,1524,-381c4579290,384048,4579671,383921,4580179,383667v508,-254,1016,-381,1524,-635c4582084,382778,4582592,382397,4583100,382143v508,-254,1016,-635,1524,-889c4585005,380873,4585513,380492,4586021,380238v508,-381,1016,-762,1524,-1143c4587926,378841,4588434,378460,4588942,378079v508,-381,1016,-762,1524,-1143c4590847,376555,4591355,376047,4591863,375666v508,-381,1016,-762,1524,-1270c4593768,374015,4594276,373634,4594784,373126v508,-381,1016,-762,1524,-1270c4596689,371475,4597197,371094,4597705,370713v508,-254,1016,-635,1397,-1016c4599610,369443,4600118,369062,4600626,368808v508,-254,1016,-508,1397,-762c4602531,367792,4603039,367665,4603547,367538v508,-254,1016,-381,1397,-508c4605452,367030,4605960,367030,4606468,366903v508,,1016,,1397,127c4608373,367157,4608881,367284,4609389,367411v508,254,1016,381,1397,635c4611294,368300,4611802,368681,4612310,368935v508,381,1016,762,1397,1143c4614215,370459,4614723,370840,4615231,371348v508,381,889,762,1397,1270c4617136,372999,4617644,373507,4618152,373888v508,508,889,889,1397,1397c4620057,375793,4620565,376174,4621073,376682v508,381,889,762,1397,1270c4622978,378333,4623486,378714,4623994,379095v508,381,889,762,1397,1143c4625899,380492,4626407,380873,4626915,381127v508,254,889,508,1397,762c4628820,382143,4629328,382397,4629836,382524v508,254,889,381,1397,508c4631741,383159,4632249,383286,4632757,383413v381,127,889,254,1397,254c4634662,383794,4635170,383794,4635678,383921v381,,889,,1397,c4637583,383921,4638091,384048,4638599,383921v381,,889,,1397,-127c4640504,383794,4641012,383667,4641520,383667v381,-127,889,-127,1397,-254c4643425,383286,4643933,383159,4644441,383159v381,-127,889,-254,1397,-381c4646346,382651,4646854,382524,4647362,382397v381,-127,889,-254,1397,-508c4649267,381762,4649775,381635,4650156,381381v508,-254,1016,-381,1524,-635c4652188,380492,4652696,380238,4653077,379984v508,-127,1016,-508,1524,-762c4655109,378968,4655617,378714,4655998,378333v508,-254,1016,-635,1524,-1016c4658030,377063,4658538,376682,4658919,376301v508,-381,1016,-762,1524,-1143c4660951,374650,4661459,374142,4661840,373761v508,-508,1016,-1016,1524,-1524c4663872,371729,4664253,371094,4664761,370586v508,-635,1016,-1270,1524,-1905c4666793,368046,4667174,367411,4667682,366649v508,-762,1016,-1397,1524,-2286c4669714,363601,4670095,362839,4670603,361950v508,-889,1016,-1778,1524,-2667c4672635,358267,4673016,357251,4673524,356235v508,-1016,1016,-2159,1524,-3302c4675556,351790,4675937,350647,4676445,349377v508,-1143,1016,-2540,1524,-3810c4678477,344297,4678858,342900,4679366,341376v508,-1397,1016,-2794,1524,-4318c4681271,335534,4681779,334010,4682287,332359v508,-1651,1016,-3302,1524,-4953c4684192,325755,4684700,323977,4685208,322199v508,-1778,1016,-3556,1524,-5461c4687113,314960,4687621,313055,4688129,311150v508,-1905,1016,-3937,1524,-5842c4690034,303403,4690542,301371,4691050,299339v508,-2032,1016,-4064,1524,-6096c4692955,291211,4693463,289179,4693971,287147v508,-2032,1016,-4191,1524,-6223c4695876,278765,4696384,276733,4696892,274701v508,-2159,1016,-4318,1397,-6350c4698797,266192,4699305,264033,4699813,262001v508,-2159,1016,-4318,1397,-6350c4701718,253492,4702226,251333,4702734,249174v508,-2032,1016,-4191,1397,-6223c4704639,240919,4705147,238760,4705655,236728v508,-2032,1016,-4064,1397,-5969c4707560,228727,4708068,226695,4708576,224790v508,-1778,1016,-3683,1397,-5461c4710481,217551,4710989,215900,4711497,214249v508,-1524,1016,-3048,1397,-4445c4713402,208534,4713910,207264,4714418,206121v508,-1143,889,-2159,1397,-3175c4716323,201930,4716831,201168,4717339,200279v508,-889,889,-1651,1397,-2540c4719244,196850,4719752,195961,4720260,194945v508,-1143,889,-2286,1397,-3683c4722165,189865,4722673,188214,4723181,186182v508,-1905,889,-4191,1397,-6858c4725086,176657,4725594,173609,4726102,170053v508,-3556,889,-7493,1397,-11811c4728007,153924,4728515,149225,4729023,144018v508,-5080,889,-10795,1397,-16637c4730928,121539,4731436,115316,4731944,108966v381,-6350,889,-13081,1397,-19558c4733849,82931,4734357,76327,4734865,69977v381,-6350,889,-12700,1397,-18542c4736770,45593,4737278,40132,4737786,35052v381,-5080,889,-9652,1397,-13716c4739691,17272,4740199,13716,4740707,10795v381,-2921,889,-5461,1397,-7112c4742612,1905,4743120,762,4743628,254v254,-254,1016,127,1397,889c4745533,2159,4746041,4064,4746549,6858v381,2794,889,6350,1397,10922c4748454,22225,4748962,27940,4749343,34163v508,6223,1016,13335,1524,20955c4751375,62738,4751883,71120,4752264,79502v508,8382,1016,17272,1524,26035c4754296,114300,4754804,123190,4755185,131826v508,8636,1016,17145,1524,25273c4757217,165227,4757725,173228,4758106,180721v508,7493,1016,14732,1524,21463c4760138,208915,4760646,215392,4761027,221361v508,6096,1016,11684,1524,17018c4763059,243713,4763567,248666,4763948,253365v508,4699,1016,9017,1524,13081c4765980,270510,4766361,274320,4766869,277876v508,3556,1016,6985,1524,10033c4768901,291084,4769282,294005,4769790,296672v508,2794,1016,5334,1524,7747c4771822,306832,4772203,308991,4772711,311150v508,2159,1016,4064,1524,5969c4774743,319024,4775124,320675,4775632,322326v508,1651,1016,3175,1524,4572c4777664,328422,4778045,329819,4778553,331089v508,1270,1016,2413,1524,3556c4780585,335788,4780966,336804,4781474,337820v508,1016,1016,1905,1524,2794c4783379,341503,4783887,342392,4784395,343154v508,889,1016,1651,1524,2413c4786300,346329,4786808,347091,4787316,347853v508,762,1016,1397,1524,2032c4789221,350647,4789729,351282,4790237,351917v508,762,1016,1397,1524,2032c4792142,354457,4792650,355092,4793158,355727v508,635,1016,1270,1524,1905c4795063,358140,4795571,358775,4796079,359283v508,635,1016,1143,1524,1778c4797984,361569,4798492,362204,4799000,362712v508,508,1016,1143,1397,1651c4800905,364871,4801413,365379,4801921,365887v508,508,1016,1016,1397,1524c4803826,367919,4804334,368300,4804842,368808v508,508,1016,889,1397,1397c4806747,370586,4807255,370967,4807763,371348v508,508,1016,889,1397,1270c4809668,372999,4810176,373380,4810684,373634v508,381,1016,762,1397,1016c4812589,375031,4813097,375412,4813605,375666v508,381,889,635,1397,889c4815510,376809,4816018,377063,4816526,377317v508,381,889,635,1397,889c4818431,378460,4818939,378714,4819447,378841v508,254,889,508,1397,762c4821352,379857,4821860,379984,4822368,380238v508,254,889,381,1397,635c4824273,381127,4824781,381254,4825289,381508v508,127,889,381,1397,508c4827194,382270,4827702,382397,4828210,382524v508,254,889,381,1397,508c4830115,383286,4830623,383413,4831131,383540v508,127,889,381,1397,508c4833036,384175,4833544,384302,4834052,384429v381,127,889,254,1397,508c4835957,385064,4836465,385191,4836973,385318v381,127,889,254,1397,381c4838878,385826,4839386,385953,4839894,385953v381,127,889,254,1397,381c4841799,386461,4842307,386588,4842815,386715v381,127,889,254,1397,381c4844720,387096,4845228,387223,4845736,387350v381,127,889,254,1397,381c4847641,387858,4848149,387858,4848657,387985v381,127,889,254,1397,254c4850562,388366,4851070,388493,4851451,388620v508,,1016,127,1524,127c4853483,388874,4853991,389001,4854372,389001v508,127,1016,254,1524,254c4856404,389382,4856912,389382,4857293,389509v508,127,1016,127,1524,254c4859325,389763,4859833,389890,4860214,389890v508,127,1016,127,1524,254c4862246,390144,4862754,390271,4863135,390271v508,127,1016,127,1524,254c4865167,390652,4865675,390652,4866056,390779v508,,1016,127,1524,254c4868088,391033,4868469,391160,4868977,391160v508,127,1016,254,1524,254c4871009,391541,4871390,391541,4871898,391541v508,127,1016,127,1524,254c4873930,391795,4874311,391795,4874819,391922v508,,1016,,1524,127c4876851,392049,4877232,392049,4877740,392176v508,,1016,,1524,127c4879772,392303,4880153,392303,4880661,392430v508,,1016,,1524,c4882693,392557,4883074,392557,4883582,392557v508,127,1016,127,1524,127c4885487,392811,4885995,392811,4886503,392811v508,,1016,,1524,127c4888408,392938,4888916,392938,4889424,392938v508,,1016,,1524,c4891329,392938,4891837,393065,4892345,393065v508,,1016,-127,1524,-127c4894250,392938,4894758,392938,4895266,392938v508,,1016,-127,1524,-127c4897171,392811,4897679,392684,4898187,392684v508,,1016,-127,1524,-127c4900092,392557,4900600,392557,4901108,392430v508,,1016,-127,1397,-127c4903013,392303,4903521,392176,4904029,392176v508,,1016,-127,1397,-127c4905934,391922,4906442,391922,4906950,391922v508,-127,1016,-127,1397,-254c4908855,391541,4909363,391541,4909871,391414v508,,1016,,1397,-127c4911776,391287,4912284,391160,4912792,391160v508,-127,1016,-127,1397,-254c4914697,390906,4915205,390906,4915713,390779v508,,889,-127,1397,-127c4917618,390525,4918126,390525,4918634,390398v508,,889,-127,1397,-127c4920539,390271,4921047,390271,4921555,390271v508,-127,889,-127,1397,-127c4923460,390144,4923968,390271,4924476,390271v508,,889,127,1397,127c4926381,390525,4926889,390652,4927397,390779v508,127,889,254,1397,381c4929302,391287,4929810,391414,4930318,391541v508,127,889,254,1397,381c4932223,392049,4932731,392176,4933239,392303v381,,889,127,1397,254c4935144,392684,4935652,392684,4936160,392811v381,127,889,127,1397,254c4938065,393065,4938573,393192,4939081,393319v381,,889,127,1397,254c4940986,393700,4941494,393827,4942002,393954v381,127,889,254,1397,381c4943907,394462,4944415,394589,4944923,394843v381,127,889,381,1397,508c4946828,395605,4947336,395859,4947844,395986v381,254,889,508,1397,762c4949749,396875,4950257,397129,4950638,397256v508,127,1016,381,1524,381c4952670,397637,4953178,397637,4953559,397510v508,-254,1016,-508,1524,-1016c4955591,395986,4956099,395351,4956480,394335v508,-1016,1016,-2159,1524,-3683c4958512,389128,4959147,386207,4959401,385318e" filled="f" strokecolor="#f14124" strokeweight="1.56pt">
                  <v:stroke endcap="round"/>
                  <v:path arrowok="t" textboxrect="0,0,4959401,397637"/>
                </v:shape>
                <v:shape id="Shape 29825" o:spid="_x0000_s1082" style="position:absolute;left:1469;top:43196;width:49594;height:3980;visibility:visible;mso-wrap-style:square;v-text-anchor:top" coordsize="4959401,39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" path="m,392938v483,,978,,1460,c1943,392938,2426,392811,2921,392811v483,,965,,1461,c4864,392684,5347,392684,5842,392684v483,-127,965,-127,1448,-254c7785,392430,8268,392430,8750,392303v483,,978,,1461,-127c10693,392176,11189,392049,11671,392049v483,,966,-127,1461,-127c13614,391795,14097,391795,14592,391795v483,,965,-127,1448,-127c16535,391668,17018,391668,17501,391541v495,,978,,1460,c19444,391414,19939,391414,20422,391414v482,,977,,1460,-127c22365,391287,22847,391287,23343,391287v482,,965,-127,1460,-127c25286,391160,25768,391160,26251,391160v495,-127,978,-127,1460,-127c28207,390906,28689,390906,29172,390906v482,,978,,1460,-127c31115,390779,31610,390779,32093,390779v483,,965,,1460,c34036,390652,34519,390652,35014,390652v482,,965,,1448,c36957,390652,37440,390525,37922,390525v496,,978,,1461,c39865,390525,40361,390398,40843,390398v483,,965,,1461,c42786,390398,43269,390398,43764,390398v483,,965,-127,1461,-127c45707,390271,46190,390271,46673,390271v495,,977,,1460,c48628,390271,49111,390271,49593,390271v483,,978,,1461,-127c51537,390144,52032,390144,52515,390144v482,,965,-127,1460,-127c54458,390017,54940,390017,55435,389890v483,,966,,1448,-127c57379,389763,57861,389763,58344,389636v482,,978,,1460,c60287,389509,60782,389509,61265,389509v482,,965,,1460,-127c63208,389382,63690,389382,64186,389382v482,,965,-127,1460,-127c66129,389255,66612,389255,67094,389255v495,,978,,1461,c69050,389255,69532,389255,70015,389255v483,,978,-127,1461,-127c71958,389128,72441,389128,72936,389128v483,,965,-127,1461,-127c74879,389001,75362,389001,75844,389001v496,,978,,1461,c77800,389001,78283,389001,78765,389001v496,,978,-127,1461,-127c80709,388874,81204,388874,81686,388874v483,,966,,1461,c83629,388874,84112,388874,84607,388747v483,,966,,1461,c86551,388747,87033,388747,87516,388620v495,,978,,1460,c89459,388620,89954,388620,90437,388620v482,-127,978,,1460,c92380,388493,92862,388493,93358,388493v482,,965,,1460,c95301,388366,95783,388366,96279,388366v482,,965,-127,1448,-127c98222,388112,98704,388112,99187,387985v483,,978,,1461,-127c101130,387858,101625,387731,102108,387731v483,-127,965,-127,1460,-127c104051,387477,104534,387477,105029,387477v483,,965,-127,1448,-127c106972,387350,107455,387350,107937,387350v496,,978,,1461,c109880,387350,110376,387350,110858,387350v483,,978,,1461,c112801,387350,113284,387350,113779,387477v483,,966,,1461,c115722,387477,116205,387477,116688,387477v495,,977,,1460,c118643,387477,119126,387477,119609,387477v482,,978,,1460,c121552,387350,122047,387350,122530,387350v482,,965,,1460,c124473,387350,124955,387350,125451,387350v482,,965,,1447,c127394,387223,127876,387223,128359,387223v495,,978,,1460,c130302,387096,130797,387096,131280,387096v483,,978,,1460,-127c133223,386969,133706,386969,134201,386969v483,,965,-127,1460,-127c136144,386842,136627,386842,137109,386842v495,-127,978,-127,1461,-127c139065,386715,139548,386715,140030,386715v483,-127,978,-127,1461,-127c141973,386588,142469,386588,142951,386461v483,,965,,1461,-127c144894,386334,145377,386334,145872,386334v483,,965,-127,1448,-127c147815,386207,148298,386207,148781,386080v495,,977,,1460,c150724,386080,151219,386080,151702,385953v482,,977,,1460,c153645,385953,154127,385953,154623,385953v482,,965,-127,1460,-127c156566,385826,157048,385826,157531,385826v495,,978,-127,1460,-127c159487,385699,159969,385699,160452,385572v482,,978,,1460,c162395,385445,162878,385445,163373,385445v482,,965,,1460,-127c165316,385318,165799,385318,166294,385318v482,,965,,1448,c168237,385191,168720,385191,169202,385191v495,,978,,1461,c171145,385064,171641,385064,172123,385064v483,,978,-127,1461,-127c174066,384937,174549,384810,175044,384810v483,,965,,1461,-127c176987,384683,177470,384556,177952,384556v496,,978,,1461,-127c179896,384429,180391,384429,180873,384302v483,,978,,1461,c182817,384302,183299,384175,183794,384175v483,,966,,1461,-127c185738,384048,186220,384048,186715,383921v483,,966,,1448,-127c188659,383794,189141,383794,189624,383667v495,,978,,1460,c191567,383667,192062,383667,192545,383667v482,-127,965,-127,1460,-127c194488,383540,194970,383540,195466,383667v482,,965,,1448,c197409,383667,197891,383667,198374,383667v495,,978,,1461,c200330,383794,200812,383667,201295,383667v483,,978,127,1461,c203238,383667,203721,383667,204216,383667v483,,965,,1461,c206159,383667,206642,383667,207137,383667v483,,965,,1448,c209080,383667,209563,383667,210045,383667v483,,978,,1461,c211988,383667,212484,383667,212966,383667v483,,966,,1461,c214909,383667,215392,383667,215887,383667v483,,966,,1461,c217830,383667,218313,383667,218796,383667v495,-127,978,-127,1460,-127c220739,383540,221234,383540,221717,383540v482,-127,978,-127,1460,-127c223660,383413,224142,383413,224638,383413v482,-127,965,-127,1460,-127c226581,383286,227063,383159,227546,383159v495,,978,,1460,c229502,383032,229984,383032,230467,383032v482,,978,-127,1460,-127c232410,382905,232905,382778,233388,382778v483,,965,-127,1460,-127c235331,382651,235814,382524,236309,382524v483,-127,965,-127,1448,-127c238252,382270,238735,382270,239217,382143v496,,978,-127,1461,-127c241160,381889,241656,381889,242138,381762v483,-127,978,-127,1461,-254c244081,381508,244564,381508,245059,381381v483,,965,-127,1461,-127c247002,381254,247485,381254,247968,381127v495,,977,,1460,c249923,381127,250406,381127,250889,381000v482,,977,,1460,c252832,381000,253327,381000,253810,381000v482,,965,,1460,c255753,380873,256235,380873,256731,380873v495,,1003,,1511,c258623,380873,259131,380873,259639,380873v508,,1016,,1524,c261544,380873,262052,380873,262560,380873v508,,1016,,1397,c264465,380873,264973,380873,265481,381000v508,,1016,,1397,c267386,381000,267894,381000,268402,381000v508,127,1016,127,1397,127c270307,381127,270815,381127,271323,381127v508,,1016,,1397,c273228,381127,273736,381127,274244,381127v508,,1016,,1397,c276149,381127,276657,381000,277165,381000v508,,1016,,1397,c279070,380873,279578,380873,280086,380873v508,,889,-127,1397,-127c281991,380746,282499,380746,283007,380746v508,-127,889,-127,1397,-127c284912,380619,285420,380619,285928,380619v508,,889,-127,1397,-127c287833,380492,288341,380492,288849,380492v508,,889,-127,1397,-127c290754,380365,291262,380365,291770,380238v508,,889,,1397,c293675,380111,294183,380111,294691,380111v508,-127,889,-127,1397,-127c296596,379857,297104,379857,297612,379857v381,,889,-127,1397,-127c299517,379730,300025,379603,300533,379603v381,,889,-127,1397,-127c302438,379476,302946,379349,303454,379349v381,,889,-127,1397,-127c305359,379222,305867,379222,306375,379222v381,-127,889,-127,1397,-127c308280,378968,308788,378968,309296,378968v381,,889,-127,1397,-127c311201,378841,311709,378714,312217,378714v381,,889,,1397,-127c314122,378587,314630,378587,315011,378587v508,-127,1016,-127,1524,-127c317043,378333,317551,378333,317932,378333v508,-127,1016,-127,1524,-127c319964,378079,320472,378079,320853,378079v508,-127,1016,-127,1524,-127c322885,377825,323393,377825,323774,377825v508,-127,1016,-127,1524,-127c325806,377698,326314,377571,326695,377571v508,,1016,,1524,c328727,377571,329235,377571,329616,377571v508,,1016,,1524,c331648,377571,332029,377571,332537,377571v508,,1016,,1524,c334569,377444,334950,377444,335458,377444v508,,1016,-127,1524,-127c337490,377317,337871,377190,338379,377190v508,,1016,,1524,-127c340411,377063,340792,377063,341300,376936v508,,1016,,1524,c343332,376936,343713,376936,344221,376936v508,,1016,,1524,c346253,376936,346634,376936,347142,376936v508,,1016,,1524,c349047,376936,349555,376936,350063,376936v508,,1016,,1524,c351968,376936,352476,376809,352984,376809v508,,1016,,1524,c354889,376809,355397,376936,355905,376936v508,,1016,,1524,c357810,376936,358318,376936,358826,376936v508,,1016,,1524,127c360731,377063,361239,377063,361747,377063v508,,1016,,1524,c363652,376936,364160,376936,364668,376936v508,,1016,,1397,c366573,376936,367081,376809,367589,376809v508,,1016,,1397,-127c369494,376682,370002,376682,370510,376682v508,,1016,-127,1397,-127c372415,376555,372923,376555,373431,376428v508,,1016,,1397,c375336,376301,375844,376301,376352,376301v508,,1016,,1397,-127c378257,376174,378765,376174,379273,376174v508,,889,,1397,c381178,376174,381686,376174,382194,376174v508,,889,,1397,c384099,376174,384607,376174,385115,376174v508,,889,-127,1397,-127c387020,376047,387528,375920,388036,375920v508,,889,-127,1397,-127c389941,375666,390449,375666,390957,375539v508,,889,,1397,c392862,375539,393370,375539,393878,375539v508,-127,889,-127,1397,-127c395783,375412,396291,375412,396799,375412v381,,889,,1397,-127c398704,375285,399212,375285,399720,375285v381,-127,889,-127,1397,-254c401625,375031,402133,375031,402641,374904v381,,889,-127,1397,-127c404546,374650,405054,374650,405562,374523v381,,889,,1397,-127c407467,374396,407975,374396,408483,374269v381,,889,,1397,-127c410388,374142,410896,374142,411404,374142v381,,889,-127,1397,-127c413309,374015,413817,374015,414198,374015v508,,1016,,1524,c416230,374015,416738,374015,417119,373888v508,,1016,127,1524,c419151,373888,419659,373888,420040,373888v508,,1016,,1524,c422072,373888,422580,373888,422961,373888v508,-127,1016,-127,1524,-127c424993,373761,425501,373634,425882,373634v508,,1016,,1524,-127c427914,373507,428422,373507,428803,373380v508,,1016,,1524,c430835,373253,431216,373253,431724,373253v508,-127,1016,-127,1524,-127c433756,372999,434137,372999,434645,372999v508,-127,1016,-127,1524,-127c436677,372745,437058,372745,437566,372745v508,-127,1016,-127,1524,-254c439598,372491,439979,372491,440487,372364v508,,1016,,1524,c442519,372364,442900,372237,443408,372237v508,,1016,,1524,c445440,372110,445821,372110,446329,372110v508,,1016,,1524,c448234,371983,448742,371983,449250,371983v508,,1016,-127,1524,-127c451155,371856,451663,371729,452171,371729v508,,1016,,1524,-127c454076,371602,454584,371602,455092,371475v508,,1016,,1524,-127c456997,371348,457505,371221,458013,371221v508,,1016,,1524,-127c459918,371094,460426,370967,460934,370967v508,-127,1016,-127,1524,-254c462839,370713,463347,370586,463855,370459v508,,1016,-127,1397,-127c465760,370205,466268,370205,466776,370078v508,,1016,-127,1397,-127c468681,369824,469189,369824,469697,369697v508,,1016,,1397,-127c471602,369570,472110,369443,472618,369443v508,-127,1016,-127,1397,-254c474523,369189,475031,369062,475539,369062v508,-127,1016,-127,1397,-254c477444,368808,477952,368681,478460,368681v508,,1016,-127,1397,-127c480365,368427,480873,368427,481381,368427v508,-127,889,-127,1397,-127c483286,368173,483794,368173,484302,368046v508,,889,,1397,-127c486207,367919,486715,367919,487223,367919v508,-127,889,-127,1397,-127c489128,367665,489636,367665,490144,367665v508,-127,889,-127,1397,-127c492049,367538,492557,367411,493065,367411v508,,889,-127,1397,-127c494970,367157,495478,367157,495986,367157v508,-127,889,-254,1397,-254c497891,366776,498399,366776,498907,366649v381,,889,-127,1397,-254c500812,366395,501320,366395,501828,366268v381,,889,-127,1397,-127c503733,366141,504241,366014,504749,366014v381,,889,-127,1397,-127c506654,365887,507162,365887,507670,365760v381,,889,,1397,-127c509575,365633,510083,365506,510591,365506v381,-127,889,-127,1397,-254c512496,365252,513004,365125,513512,364998v381,,889,-127,1397,-127c515417,364744,515925,364744,516306,364617v508,,1016,,1524,-127c518338,364490,518846,364490,519227,364490v508,-127,1016,-127,1524,-127c521259,364363,521767,364363,522148,364363v508,,1016,,1524,-127c524180,364236,524688,364236,525069,364236v508,,1016,-127,1524,-127c527101,363982,527609,363982,527990,363982v508,-127,1016,-127,1524,-254c530022,363728,530530,363728,530911,363601v508,,1016,-127,1524,-127c532943,363347,533324,363347,533832,363347v508,-127,1016,-127,1524,-127c535864,363220,536245,363220,536753,363093v508,,1016,,1524,c538785,363093,539166,362966,539674,362966v508,,1016,,1524,-127c541706,362839,542087,362712,542595,362712v508,,1016,-127,1524,-254c544627,362458,545008,362331,545516,362331v508,-127,1016,-127,1524,-254c547548,362077,547929,361950,548437,361823v508,,1016,-127,1524,-127c550342,361569,550850,361442,551358,361442v508,-127,1016,-127,1524,-254c553263,361061,553771,361061,554279,360934v508,-127,1016,-254,1524,-381c556184,360426,556692,360299,557200,360172v508,-127,1016,-254,1524,-381c559105,359791,559613,359664,560121,359537v508,-127,1016,-254,1524,-254c562026,359156,562534,359156,563042,359029v508,-127,1016,-127,1524,-254c564947,358775,565455,358648,565963,358648v508,-127,1016,-127,1397,-254c567868,358267,568376,358267,568884,358140v508,-127,1016,-254,1397,-254c570789,357759,571297,357632,571805,357632v508,-127,1016,-254,1397,-381c573710,357124,574218,356997,574726,356997v508,-127,1016,-254,1397,-381c576631,356489,577139,356489,577647,356362v508,-127,1016,-254,1397,-381c579552,355981,580060,355854,580568,355727v508,-127,889,-254,1397,-254c582473,355346,582981,355219,583489,355092v508,-127,889,-254,1397,-381c585394,354584,585902,354457,586410,354330v508,-127,889,-254,1397,-381c588315,353822,588823,353695,589331,353568v508,-127,889,-254,1397,-254c591236,353187,591744,353060,592252,352933v508,-127,889,-254,1397,-381c594157,352425,594665,352298,595173,352171v508,,889,-127,1397,-254c597078,351790,597586,351663,598094,351536v508,-127,889,-254,1397,-381c599999,350901,600507,350774,601015,350647v381,-127,889,-254,1397,-508c602920,350012,603428,349885,603936,349758v381,-254,889,-381,1397,-508c605841,349123,606349,348869,606857,348742v381,-127,889,-381,1397,-508c608762,348107,609270,347980,609778,347853v381,-127,889,-254,1397,-508c611683,347218,612191,347091,612699,346964v381,-254,889,-381,1397,-508c614604,346329,615112,346075,615620,345948v381,-127,889,-381,1397,-508c617525,345186,618033,345059,618414,344805v508,-127,1016,-381,1524,-508c620446,344043,620954,343916,621335,343662v508,-127,1016,-381,1524,-508c623367,343027,623875,342773,624256,342646v508,-127,1016,-381,1524,-508c626288,341884,626796,341757,627177,341503v508,-254,1016,-381,1524,-635c629209,340614,629717,340487,630098,340233v508,-254,1016,-508,1524,-762c632130,339217,632511,338963,633019,338709v508,-254,1016,-508,1524,-635c635051,337820,635432,337566,635940,337312v508,-254,1016,-508,1524,-762c637972,336423,638353,336169,638861,335915v508,-254,1016,-381,1524,-635c640893,335026,641274,334899,641782,334645v508,-254,1016,-381,1524,-635c643814,333756,644195,333502,644703,333375v508,-254,1016,-508,1524,-762c646735,332486,647116,332232,647624,331978v508,-254,1016,-508,1524,-762c649529,330962,650037,330708,650545,330454v508,-254,1016,-508,1524,-889c652450,329311,652958,329057,653466,328676v508,-254,1016,-635,1524,-889c655371,327406,655879,327152,656387,326771v508,-381,1016,-762,1524,-1143c658292,325247,658800,324866,659308,324485v508,-508,1016,-889,1524,-1270c661213,322707,661721,322199,662229,321818v508,-508,1016,-1016,1524,-1524c664134,319786,664642,319151,665150,318643v508,-635,1016,-1143,1397,-1778c667055,316230,667563,315595,668071,314833v508,-635,1016,-1270,1397,-2032c669976,312039,670484,311277,670992,310515v508,-889,1016,-1651,1397,-2540c672897,307086,673405,306197,673913,305181v508,-889,1016,-1905,1397,-3048c675818,301117,676326,299974,676834,298831v508,-1143,1016,-2413,1397,-3683c678739,293878,679247,292608,679755,291211v508,-1270,1016,-2794,1397,-4191c681660,285496,682168,283972,682676,282448v508,-1524,889,-3048,1397,-4699c684581,276225,685089,274574,685597,272923v508,-1651,889,-3302,1397,-4953c687502,266319,688010,264668,688518,263144v508,-1651,889,-3175,1397,-4699c690423,256921,690931,255524,691439,254127v508,-1397,889,-2667,1397,-3810c693344,249174,693852,248158,694360,247269v508,-1016,889,-1778,1397,-2413c696265,244221,696773,243586,697281,243205v508,-381,889,-635,1397,-635c699186,242443,699694,242443,700202,242570v381,127,889,508,1397,889c702107,243840,702615,244348,703123,244856v381,635,889,1397,1397,2159c705028,247777,705536,248666,706044,249555v381,889,889,1778,1397,2794c707949,253365,708457,254381,708965,255397v381,1016,889,2032,1397,3175c710870,259588,711378,260604,711886,261620v381,1143,889,2032,1397,3048c713791,265684,714299,266700,714807,267589v381,889,889,1905,1397,2667c716712,271145,717220,272034,717601,272796v508,889,1016,1651,1524,2286c719633,275844,720141,276606,720522,277241v508,635,1016,1270,1524,1905c722554,279654,723062,280289,723443,280797v508,508,1016,1016,1524,1397c725475,282702,725983,283083,726364,283464v508,381,1016,762,1524,1143c728396,284988,728904,285242,729285,285496v508,254,1016,508,1524,762c731317,286512,731825,286639,732206,286893v508,127,1016,254,1524,508c734238,287528,734619,287655,735127,287782v508,127,1016,127,1524,254c737159,288163,737540,288163,738048,288163v508,127,1016,127,1524,127c740080,288417,740461,288417,740969,288417v508,,1016,,1524,-127c743001,288290,743382,288290,743890,288290v508,-127,1016,-127,1524,-254c745922,288036,746303,287909,746811,287782v508,,1016,-127,1524,-254c748843,287401,749224,287274,749732,287147v508,,1016,-127,1524,-254c751637,286766,752145,286639,752653,286512v508,-127,1016,-254,1524,-381c754558,286004,755066,285877,755574,285750v508,-127,1016,-254,1524,-381c757479,285242,757987,285115,758495,284988v508,-127,1016,-254,1524,-381c760400,284480,760908,284226,761416,284099v508,-127,1016,-254,1524,-381c763321,283464,763829,283337,764337,283210v508,-127,1016,-381,1524,-508c766242,282575,766750,282321,767258,282194v508,-254,1016,-381,1397,-508c769163,281432,769671,281305,770179,281051v508,-127,1016,-381,1397,-508c772084,280289,772592,280035,773100,279908v508,-254,1016,-381,1397,-635c775005,279146,775513,278892,776021,278638v508,-127,1016,-381,1397,-635c777926,277876,778434,277622,778942,277368v508,-254,1016,-381,1397,-635c780847,276479,781355,276225,781863,275971v508,-254,1016,-381,1397,-635c783768,275082,784276,274828,784784,274574v508,-254,889,-508,1397,-762c786689,273558,787197,273304,787705,273050v508,-254,889,-508,1397,-762c789610,272034,790118,271653,790626,271399v508,-254,889,-508,1397,-889c792531,270256,793039,269875,793547,269621v508,-381,889,-635,1397,-1016c795452,268351,795960,267970,796468,267589v508,-254,889,-635,1397,-1016c798373,266192,798881,265811,799389,265430v508,-381,889,-762,1397,-1143c801294,263906,801802,263525,802310,263144v381,-381,889,-762,1397,-1270c804215,261493,804723,261112,805231,260604v381,-381,889,-762,1397,-1270c807136,258953,807644,258572,808152,258064v381,-508,889,-889,1397,-1397c810057,256159,810565,255778,811073,255270v381,-508,889,-1016,1397,-1397c812978,253365,813486,252857,813994,252349v381,-508,889,-1016,1397,-1524c815899,250317,816407,249809,816915,249174v381,-508,889,-1016,1397,-1651c818820,247015,819328,246507,819709,245872v508,-508,1016,-1143,1524,-1778c821741,243586,822249,242951,822630,242316v508,-635,1016,-1270,1524,-1905c824662,239776,825170,239141,825551,238506v508,-635,1016,-1270,1524,-1905c827583,235839,828091,235204,828472,234569v508,-635,1016,-1397,1524,-2032c830504,231902,831012,231267,831393,230632v508,-762,1016,-1397,1524,-2032c833425,227965,833806,227330,834314,226695v508,-635,1016,-1270,1524,-1905c836346,224282,836727,223647,837235,223012v508,-508,1016,-1143,1524,-1651c839267,220726,839648,220218,840156,219710v508,-635,1016,-1016,1524,-1524c842188,217678,842569,217170,843077,216789v508,-381,1016,-762,1524,-1143c845109,215265,845490,214884,845998,214630v508,-381,1016,-635,1524,-889c848030,213487,848411,213233,848919,212979v508,-127,1016,-381,1524,-508c850824,212344,851332,212217,851840,212090v508,-127,1016,-254,1524,-381c853745,211709,854253,211582,854761,211582v508,-127,1016,-127,1524,-127c856666,211328,857174,211328,857682,211328v508,-127,1016,-127,1524,-127c859587,211074,860095,211074,860603,211074v508,-127,1016,-127,1524,-254c862508,210820,863016,210693,863524,210566v508,-127,1016,-127,1524,-254c865429,210185,865937,210058,866445,209931v508,-127,1016,-254,1397,-381c868350,209423,868858,209296,869366,209169v508,-127,1016,-254,1397,-254c871271,208788,871779,208661,872287,208534v508,-127,1016,-254,1397,-254c874192,208153,874700,208026,875208,208026v508,-127,1016,-127,1397,-254c877113,207772,877621,207772,878129,207772v508,-127,1016,,1397,c880034,207772,880542,207772,881050,207772v508,127,1016,127,1397,254c882955,208153,883463,208153,883971,208280v508,127,889,254,1397,381c885876,208788,886384,208915,886892,209169v508,127,889,254,1397,508c888797,209804,889305,210058,889813,210185v508,127,889,381,1397,508c891718,210947,892226,211074,892734,211328v508,127,889,381,1397,508c894639,212090,895147,212217,895655,212471v508,127,889,381,1397,508c897560,213106,898068,213360,898576,213487v508,254,889,381,1397,635c900481,214249,900989,214503,901497,214630v381,127,889,381,1397,508c903402,215265,903910,215519,904418,215646v381,127,889,381,1397,508c906323,216281,906831,216408,907339,216535v381,254,889,381,1397,508c909244,217170,909752,217170,910260,217297v381,127,889,254,1397,381c912165,217805,912673,217932,913181,218059v381,,889,127,1397,254c915086,218313,915594,218440,916102,218567v381,127,889,127,1397,254c918007,218948,918515,218948,918896,219075v508,,1016,127,1524,127c920928,219329,921436,219329,921817,219456v508,,1016,127,1524,127c923849,219583,924357,219710,924738,219710v508,,1016,,1524,c926770,219837,927278,219837,927659,219837v508,,1016,,1524,127c929691,219964,930199,219964,930580,220091v508,,1016,,1524,c932612,220218,933120,220218,933501,220218v508,,1016,127,1524,127c935533,220345,935914,220345,936422,220345v508,127,1016,127,1524,127c938454,220472,938835,220472,939343,220472v508,,1016,,1524,c941375,220472,941756,220472,942264,220472v508,,1016,,1524,c944296,220472,944677,220472,945185,220472v508,,1016,,1524,c947217,220472,947598,220472,948106,220472v508,,1016,,1524,127c950138,220599,950519,220599,951027,220726v508,,1016,,1524,127c952932,220853,953440,220853,953948,220980v508,,1016,127,1524,127c955853,221107,956361,221234,956869,221361v508,,1016,127,1524,127c958774,221615,959282,221742,959790,221869v508,,1016,127,1524,254c961695,222250,962203,222377,962711,222504v508,127,1016,127,1524,254c964616,222885,965124,223012,965632,223139v508,127,1016,254,1524,381c967537,223520,968045,223647,968553,223774v508,,1016,127,1397,254c970458,224155,970966,224282,971474,224409v508,127,1016,254,1397,254c973379,224790,973887,224917,974395,225044v508,127,1016,254,1397,254c976300,225425,976808,225552,977316,225679v508,127,1016,254,1397,254c979221,226060,979729,226187,980237,226314v508,,1016,127,1397,127c982142,226568,982650,226695,983158,226822v508,,1016,127,1397,127c985063,227076,985571,227203,986079,227330v508,,889,127,1397,254c987984,227584,988492,227711,989000,227838v508,127,889,127,1397,254c990905,228219,991413,228346,991921,228473v508,127,889,254,1397,381c993826,228854,994334,228981,994842,229108v508,127,889,254,1397,381c996747,229616,997255,229743,997763,229870v508,,889,127,1397,254c999668,230251,1000176,230378,1000684,230378v508,127,889,254,1397,254c1002589,230759,1003097,230759,1003605,230886v381,127,889,127,1397,254c1005510,231140,1006018,231267,1006526,231267v381,127,889,127,1397,127c1008431,231521,1008939,231521,1009447,231648v381,,889,127,1397,127c1011352,231902,1011860,231902,1012368,232029v381,,889,127,1397,254c1014273,232283,1014781,232410,1015289,232410v381,127,889,254,1397,254c1017194,232791,1017702,232918,1018210,232918v381,127,889,127,1397,254c1020115,233172,1020623,233299,1021004,233299v508,127,1016,127,1524,254c1023036,233553,1023544,233680,1023925,233680v508,127,1016,127,1524,127c1025957,233934,1026465,233934,1026846,234061v508,,1016,127,1524,127c1028878,234188,1029386,234315,1029767,234315v508,127,1016,127,1524,254c1031799,234569,1032307,234696,1032688,234696v508,,1016,127,1524,127c1034720,234950,1035101,234950,1035609,234950v508,127,1016,127,1524,127c1037641,235204,1038022,235204,1038530,235331v508,,1016,,1524,127c1040562,235458,1040943,235458,1041451,235458v508,127,1016,127,1524,254c1043483,235712,1043864,235712,1044372,235839v508,,1016,,1524,127c1046404,235966,1046785,235966,1047293,236093v508,,1016,,1524,127c1049325,236220,1049706,236220,1050214,236347v508,,1016,,1524,127c1052246,236474,1052627,236474,1053135,236601v508,,1016,,1524,127c1055040,236728,1055548,236728,1056056,236855v508,,1016,,1524,127c1057961,236982,1058469,236982,1058977,237109v508,,1016,,1524,127c1060882,237236,1061390,237363,1061898,237363v508,,1016,127,1524,127c1063803,237617,1064311,237617,1064819,237617v508,127,1016,127,1524,254c1066724,237871,1067232,237998,1067740,237998v508,,1016,127,1524,127c1069645,238252,1070153,238252,1070661,238252v508,127,1016,127,1397,127c1072566,238506,1073074,238506,1073582,238506v508,127,1016,127,1397,127c1075487,238760,1075995,238760,1076503,238760v508,127,1016,127,1397,127c1078408,239014,1078916,239014,1079424,239141v508,,1016,,1397,127c1081329,239268,1081837,239268,1082345,239395v508,,1016,,1397,127c1084250,239522,1084758,239522,1085266,239649v508,,889,,1397,127c1087171,239776,1087679,239776,1088187,239776v508,127,889,127,1397,127c1090092,240030,1090600,240030,1091108,240030v508,127,889,127,1397,127c1093013,240284,1093521,240284,1094029,240411v508,,889,,1397,c1095934,240538,1096442,240538,1096950,240665v508,,889,,1397,127c1098855,240792,1099363,240792,1099871,240919v508,,889,,1397,c1101776,241046,1102284,241046,1102792,241046v381,127,889,127,1397,127c1104697,241300,1105205,241300,1105713,241300v381,127,889,127,1397,127c1107618,241427,1108126,241554,1108634,241554v381,,889,127,1397,127c1110539,241681,1111047,241808,1111555,241808v381,,889,127,1397,127c1113460,242062,1113968,242062,1114476,242062v381,,889,127,1397,127c1116381,242189,1116889,242316,1117397,242316v381,127,889,127,1397,127c1119302,242570,1119810,242570,1120191,242570v508,,1016,,1524,127c1122223,242697,1122731,242697,1123112,242824v508,,1016,,1524,c1125144,242951,1125652,242951,1126033,242951v508,,1016,,1524,127c1128065,243078,1128573,243078,1128954,243078v508,,1016,127,1524,127c1130986,243205,1131494,243205,1131875,243205v508,127,1016,127,1524,127c1133907,243332,1134415,243332,1134796,243459v508,,1016,,1524,c1136828,243459,1137209,243459,1137717,243586v508,,1016,,1524,c1139749,243586,1140130,243586,1140638,243586v508,127,1016,127,1524,127c1142670,243713,1143051,243713,1143559,243713v508,,1016,,1524,c1145591,243713,1145972,243713,1146480,243713v508,127,1016,127,1524,127c1148512,243840,1148893,243840,1149401,243840v508,,1016,,1524,c1151433,243840,1151814,243840,1152322,243840v508,,1016,,1524,c1154227,243840,1154735,243840,1155243,243840v508,,1016,,1524,127c1157148,243967,1157656,243967,1158164,243967v508,,1016,127,1524,127c1160069,244094,1160577,244094,1161085,244221v508,,1016,,1524,c1162990,244221,1163498,244348,1164006,244348v508,,1016,,1524,c1165911,244475,1166419,244475,1166927,244475v508,,1016,,1524,c1168832,244475,1169340,244475,1169848,244475v508,,1016,,1397,c1171753,244475,1172261,244475,1172769,244475v508,,1016,,1397,127c1174674,244602,1175182,244602,1175690,244602v508,,1016,,1397,c1177595,244602,1178103,244729,1178611,244729v508,,1016,,1397,c1180516,244856,1181024,244856,1181532,244856v508,127,1016,127,1397,127c1183437,244983,1183945,244983,1184453,245110v508,,1016,,1397,c1186358,245110,1186866,245237,1187374,245237v508,,889,,1397,c1189279,245237,1189787,245364,1190295,245364v508,,889,,1397,c1192200,245491,1192708,245491,1193216,245491v508,127,889,127,1397,127c1195121,245745,1195629,245745,1196137,245872v508,,889,127,1397,254c1198042,246126,1198550,246253,1199058,246380v508,,889,127,1397,127c1200963,246634,1201471,246761,1201979,246761v508,127,889,127,1397,254c1203884,247142,1204392,247142,1204900,247269v381,127,889,127,1397,254c1206805,247523,1207313,247650,1207821,247650v381,127,889,127,1397,254c1209726,247904,1210234,248031,1210742,248031v381,127,889,127,1397,254c1212647,248285,1213155,248412,1213663,248412v381,127,889,127,1397,254c1215568,248793,1216076,248793,1216584,248920v381,127,889,127,1397,254c1218489,249174,1218997,249301,1219505,249428v381,127,889,127,1397,254c1221410,249682,1221918,249809,1222299,249936v508,,1016,127,1524,254c1224331,250190,1224839,250317,1225220,250444v508,,1016,127,1524,254c1227252,250698,1227760,250825,1228141,250952v508,127,1016,127,1524,254c1230173,251333,1230681,251460,1231062,251587v508,127,1016,254,1524,254c1233094,251968,1233602,252095,1233983,252222v508,127,1016,254,1524,381c1236015,252730,1236523,252857,1236904,252857v508,127,1016,254,1524,381c1238936,253365,1239317,253492,1239825,253492v508,127,1016,254,1524,381c1241857,254000,1242238,254127,1242746,254254v508,,1016,127,1524,254c1244778,254635,1245159,254762,1245667,254889v508,,1016,127,1524,254c1247699,255270,1248080,255397,1248588,255524v508,,1016,127,1524,254c1250620,255905,1251001,256032,1251509,256159v508,127,1016,254,1524,381c1253541,256667,1253922,256794,1254430,256921v508,127,1016,254,1524,254c1256335,257302,1256843,257429,1257351,257556v508,127,1016,254,1524,381c1259256,258064,1259764,258064,1260272,258191v508,127,1016,254,1524,381c1262177,258699,1262685,258699,1263193,258826v508,127,1016,254,1524,381c1265098,259334,1265606,259461,1266114,259588v508,127,1016,254,1524,381c1268019,259969,1268527,260096,1269035,260223v508,127,1016,254,1524,381c1270940,260731,1271448,260858,1271956,260985v508,127,1016,254,1397,381c1273861,261493,1274369,261620,1274877,261747v508,127,1016,254,1397,381c1276782,262255,1277290,262382,1277798,262509v508,127,1016,254,1397,381c1279703,263017,1280211,263144,1280719,263271v508,127,1016,254,1397,381c1282624,263779,1283132,263906,1283640,264033v508,127,1016,254,1397,381c1285545,264541,1286053,264795,1286561,264922v508,127,889,254,1397,381c1288466,265557,1288974,265684,1289482,265811v508,127,889,254,1397,381c1291387,266319,1291895,266446,1292403,266700v508,127,889,254,1397,381c1294308,267335,1294816,267462,1295324,267589v508,127,889,254,1397,381c1297229,268097,1297737,268351,1298245,268478v508,127,889,254,1397,508c1300150,269113,1300658,269240,1301166,269367v508,254,889,381,1397,508c1303071,270002,1303579,270256,1304087,270383v381,127,889,254,1397,381c1305992,270891,1306500,271018,1307008,271272v381,127,889,254,1397,381c1308913,271780,1309421,271907,1309929,272161v381,127,889,254,1397,381c1311834,272669,1312342,272923,1312850,273050v381,127,889,254,1397,381c1314755,273685,1315263,273812,1315771,273939v381,127,889,254,1397,508c1317676,274574,1318184,274701,1318692,274828v381,127,889,381,1397,508c1320597,275463,1321105,275590,1321486,275717v508,127,1016,381,1524,508c1323518,276352,1324026,276479,1324407,276606v508,127,1016,381,1524,508c1326439,277241,1326947,277368,1327328,277495v508,127,1016,254,1524,381c1329360,278130,1329868,278257,1330249,278384v508,127,1016,254,1524,381c1332281,278892,1332789,279146,1333170,279273v508,127,1016,254,1524,381c1335202,279781,1335710,279908,1336091,280035v508,127,1016,254,1524,381c1338123,280543,1338504,280670,1339012,280797v508,127,1016,254,1524,381c1341044,281305,1341425,281432,1341933,281559v508,,1016,127,1524,254c1343965,281940,1344346,282067,1344854,282194v508,127,1016,254,1524,381c1346886,282702,1347267,282702,1347775,282829v508,127,1016,254,1524,381c1349807,283337,1350188,283464,1350696,283591v508,127,1016,254,1524,381c1352728,284099,1353109,284099,1353617,284226v508,127,1016,254,1524,381c1355522,284734,1356030,284734,1356538,284861v508,127,1016,254,1524,254c1358443,285242,1358951,285369,1359459,285496v508,127,1016,127,1524,254c1361364,285877,1361872,286004,1362380,286004v508,127,1016,254,1524,381c1364285,286512,1364793,286639,1365301,286766v508,127,1016,127,1524,254c1367206,287147,1367714,287274,1368222,287401v508,127,1016,254,1524,254c1370127,287782,1370635,287909,1371143,288036v508,,1016,127,1397,254c1373048,288417,1373556,288544,1374064,288544v508,127,1016,254,1397,254c1375969,288925,1376477,289052,1376985,289179v508,127,1016,127,1397,254c1378890,289560,1379398,289687,1379906,289814v508,,1016,127,1397,254c1381811,290195,1382319,290322,1382827,290449v508,127,1016,254,1397,381c1384732,290957,1385240,291084,1385748,291211v508,127,1016,254,1397,381c1387653,291719,1388161,291846,1388669,291973v508,127,889,254,1397,381c1390574,292481,1391082,292735,1391590,292862v508,127,889,381,1397,508c1393495,293497,1394003,293751,1394511,293878v508,254,889,381,1397,635c1396416,294767,1396924,294894,1397432,295148v508,254,889,381,1397,635c1399337,296037,1399845,296291,1400353,296545v508,254,889,635,1397,889c1402258,297688,1402766,297942,1403274,298323v508,254,889,635,1397,889c1405179,299593,1405687,299847,1406195,300228v381,381,889,635,1397,1016c1408100,301498,1408608,301879,1409116,302133v381,381,889,635,1397,1016c1411021,303403,1411529,303657,1412037,303911v381,381,889,635,1397,889c1413942,305054,1414450,305181,1414958,305435v381,254,889,381,1397,635c1416863,306197,1417371,306324,1417879,306451v381,127,889,254,1397,381c1419784,306832,1420292,306959,1420800,306959v381,,889,,1397,c1422705,306959,1423213,306959,1423594,306959v508,-127,1016,-127,1524,-254c1425626,306705,1426134,306578,1426515,306578v508,-127,1016,-254,1524,-381c1428547,306070,1429055,305816,1429436,305689v508,-254,1016,-381,1524,-635c1431468,304800,1431976,304546,1432357,304292v508,-254,1016,-508,1524,-762c1434389,303276,1434897,303022,1435278,302768v508,-254,1016,-508,1524,-762c1437310,301879,1437818,301625,1438199,301498v508,-127,1016,-254,1524,-254c1440231,301117,1440612,301117,1441120,301117v508,,1016,127,1524,127c1443152,301371,1443533,301498,1444041,301625v508,127,1016,254,1524,381c1446073,302133,1446454,302260,1446962,302387v508,127,1016,254,1524,381c1448994,302895,1449375,302895,1449883,303022v508,,1016,,1524,c1451915,303022,1452296,303022,1452804,302895v508,,1016,-127,1524,-254c1454836,302514,1455217,302260,1455725,302133v508,-254,1016,-508,1524,-762c1457630,301117,1458138,300863,1458646,300609v508,-381,1016,-635,1524,-1016c1460551,299212,1461059,298958,1461567,298450v508,-381,1016,-762,1524,-1270c1463472,296799,1463980,296291,1464488,295783v508,-508,1016,-1016,1524,-1524c1466393,293751,1466901,293116,1467409,292608v508,-508,1016,-1016,1524,-1524c1469314,290576,1469822,290068,1470330,289687v508,-508,1016,-889,1524,-1270c1472235,288036,1472743,287655,1473251,287401v508,-254,1016,-508,1397,-762c1475156,286385,1475664,286131,1476172,285877v508,-254,1016,-381,1397,-635c1478077,285115,1478585,284861,1479093,284607v508,-254,1016,-508,1397,-762c1480998,283591,1481506,283337,1482014,283083v508,-254,1016,-508,1397,-889c1483919,281940,1484427,281686,1484935,281432v508,-254,1016,-508,1397,-635c1486840,280670,1487348,280416,1487856,280416v508,-127,889,-127,1397,-127c1489761,280289,1490269,280416,1490777,280543v508,127,889,381,1397,762c1492682,281559,1493190,281940,1493698,282321v508,508,889,1016,1397,1524c1495603,284226,1496111,284861,1496619,285369v508,508,889,1016,1397,1524c1498524,287274,1499032,287782,1499540,288036v508,381,889,635,1397,635c1501445,288798,1501953,288798,1502461,288671v508,-127,889,-381,1397,-889c1504366,287401,1504874,286893,1505382,286258v508,-635,889,-1397,1397,-2286c1507287,283210,1507795,282321,1508303,281432v381,-889,889,-1778,1397,-2540c1510208,278003,1510716,277114,1511224,276479v381,-762,889,-1524,1397,-2032c1513129,273812,1513637,273431,1514145,273050v381,-381,889,-635,1397,-762c1516050,272034,1516558,272034,1517066,272034v381,127,889,254,1397,508c1518971,272796,1519479,273050,1519987,273431v381,381,889,889,1397,1397c1521892,275336,1522400,275844,1522781,276352v508,635,1016,1143,1524,1778c1524813,278765,1525321,279273,1525702,279908v508,508,1016,1016,1524,1524c1527734,281940,1528242,282448,1528623,282829v508,508,1016,889,1524,1143c1530655,284353,1531163,284607,1531544,284734v508,254,1016,381,1524,381c1533576,285242,1534084,285242,1534465,285115v508,,1016,-254,1524,-381c1536497,284480,1537005,284099,1537386,283718v508,-381,1016,-889,1524,-1397c1539418,281813,1539799,281178,1540307,280543v508,-635,1016,-1270,1524,-2032c1542339,277876,1542720,277114,1543228,276352v508,-762,1016,-1524,1524,-2159c1545260,273431,1545641,272796,1546149,272161v508,-635,1016,-1270,1524,-1905c1548181,269748,1548562,269240,1549070,268732v508,-508,1016,-889,1524,-1270c1551102,267208,1551483,266954,1551991,266700v508,-254,1016,-508,1524,-635c1554023,265938,1554404,265938,1554912,265938v508,-127,1016,,1524,c1556817,266065,1557325,266192,1557833,266319v508,127,1016,381,1524,635c1559738,267208,1560246,267462,1560754,267843v508,254,1016,635,1524,1016c1562659,269240,1563167,269621,1563675,270002v508,381,1016,762,1524,1143c1565580,271526,1566088,271780,1566596,272161v508,381,1016,762,1524,1143c1568501,273558,1569009,273939,1569517,274320v508,254,1016,635,1524,889c1571422,275590,1571930,275844,1572438,276225v508,254,1016,508,1397,762c1574343,277241,1574851,277495,1575359,277749v508,254,1016,508,1397,635c1577264,278638,1577772,278765,1578280,278892v508,,1016,127,1397,127c1580185,279019,1580693,279019,1581201,278892v508,-127,1016,-127,1397,-381c1583106,278384,1583614,278130,1584122,277749v508,-254,1016,-635,1397,-1143c1586027,276225,1586535,275717,1587043,275082v508,-508,1016,-1143,1397,-1778c1588948,272669,1589456,271780,1589964,271018v508,-762,889,-1651,1397,-2540c1591869,267462,1592377,266446,1592885,265430v508,-1016,889,-2032,1397,-3175c1594790,261239,1595298,260096,1595806,258953v508,-1143,889,-2286,1397,-3429c1597711,254508,1598219,253365,1598727,252476v508,-1016,889,-2032,1397,-2794c1600632,248920,1601140,248158,1601648,247650v508,-635,889,-1016,1397,-1270c1603553,245999,1604061,245872,1604569,245872v508,,889,254,1397,508c1606474,246634,1606982,247015,1607490,247523v381,508,889,1143,1397,1778c1609395,249936,1609903,250698,1610411,251333v381,762,889,1524,1397,2159c1612316,254254,1612824,254889,1613332,255524v381,635,889,1270,1397,1778c1615237,257937,1615745,258318,1616253,258826v381,381,889,889,1397,1143c1618158,260350,1618666,260731,1619174,260985v381,254,889,508,1397,762c1621079,262001,1621587,262128,1622095,262382v381,127,889,381,1397,635c1624000,263144,1624508,263398,1624889,263525v508,254,1016,508,1524,762c1626921,264414,1627429,264668,1627810,264922v508,254,1016,508,1524,762c1629842,265938,1630350,266192,1630731,266446v508,381,1016,635,1524,889c1632763,267716,1633271,267970,1633652,268224v508,254,1016,635,1524,889c1635684,269367,1636192,269621,1636573,269875v508,254,1016,635,1524,889c1638605,271018,1639113,271272,1639494,271399v508,254,1016,508,1524,762c1641526,272288,1641907,272542,1642415,272796v508,127,1016,381,1524,508c1644447,273558,1644828,273685,1645336,273939v508,127,1016,254,1524,381c1647368,274447,1647749,274701,1648257,274828v508,127,1016,254,1524,381c1650289,275336,1650670,275463,1651178,275590v508,,1016,127,1524,254c1653210,275844,1653591,275971,1654099,276098v508,127,1016,127,1524,254c1656131,276352,1656512,276479,1657020,276479v508,127,1016,127,1524,254c1658925,276733,1659433,276733,1659941,276860v508,,1016,127,1524,127c1661846,276987,1662354,277114,1662862,277114v508,127,1016,127,1524,127c1664767,277368,1665275,277368,1665783,277495v508,127,1016,127,1524,254c1667688,277876,1668196,277876,1668704,278003v508,127,1016,254,1524,381c1670609,278511,1671117,278765,1671625,278892v508,127,1016,254,1524,508c1673530,279527,1674038,279781,1674546,280035v508,127,1016,254,1397,508c1676451,280670,1676959,280924,1677467,281051v508,254,1016,381,1397,508c1679372,281686,1679880,281813,1680388,281940v508,127,1016,254,1397,254c1682293,282321,1682801,282321,1683309,282321v508,127,1016,127,1397,127c1685214,282448,1685722,282448,1686230,282448v508,,1016,,1397,c1688135,282448,1688643,282448,1689151,282448v508,,1016,,1397,c1691056,282448,1691564,282448,1692072,282448v508,,889,,1397,c1693977,282448,1694485,282448,1694993,282448v508,,889,127,1397,127c1696898,282575,1697406,282575,1697914,282575v508,,889,,1397,c1699819,282575,1700327,282575,1700835,282575v508,,889,,1397,c1702740,282575,1703248,282575,1703756,282575v508,,889,-127,1397,-127c1705661,282448,1706169,282448,1706677,282448v508,,889,,1397,c1708582,282448,1709090,282448,1709598,282448v381,,889,-127,1397,-127c1711503,282321,1712011,282321,1712519,282321v381,,889,,1397,c1714424,282321,1714932,282321,1715440,282321v381,,889,,1397,c1717345,282321,1717853,282448,1718361,282448v381,,889,,1397,c1720266,282448,1720774,282448,1721282,282448v381,,889,,1397,c1723187,282448,1723695,282448,1724203,282448v381,,889,,1397,c1726108,282448,1726616,282448,1726997,282448v508,,1016,,1524,c1729029,282448,1729537,282448,1729918,282448v508,,1016,,1524,c1731950,282448,1732458,282448,1732839,282448v508,,1016,127,1524,127c1734871,282575,1735379,282575,1735760,282575v508,,1016,,1524,127c1737792,282702,1738300,282702,1738681,282702v508,,1016,,1524,c1740713,282829,1741094,282829,1741602,282829v508,,1016,,1524,127c1743634,282956,1744015,282956,1744523,282956v508,,1016,,1524,127c1746555,283083,1746936,283083,1747444,283083v508,,1016,127,1524,127c1749476,283210,1749857,283210,1750365,283210v508,,1016,127,1524,127c1752397,283337,1752778,283337,1753286,283337v508,,1016,,1524,c1755318,283464,1755699,283464,1756207,283464v508,,1016,,1524,c1758112,283464,1758620,283591,1759128,283591v508,,1016,,1524,c1761033,283591,1761541,283591,1762049,283718v508,,1016,,1524,c1763954,283718,1764462,283718,1764970,283845v508,,1016,,1524,c1766875,283845,1767383,283845,1767891,283845v508,,1016,,1524,c1769796,283845,1770304,283845,1770812,283845v508,,1016,,1524,c1772717,283845,1773225,283845,1773733,283845v508,,1016,127,1397,127c1775638,283972,1776146,283972,1776654,283972v508,,1016,,1397,c1778559,283972,1779067,283972,1779575,283972v508,,1016,,1397,c1781480,283972,1781988,283972,1782496,283972v508,,1016,,1397,c1784401,283972,1784909,283972,1785417,283845v508,,1016,,1397,c1787322,283845,1787830,283845,1788338,283845v508,,1016,-127,1397,-127c1790243,283718,1790751,283718,1791259,283718v508,,889,,1397,c1793164,283591,1793672,283591,1794180,283591v508,,889,,1397,c1796085,283464,1796593,283464,1797101,283464v508,,889,,1397,c1799006,283464,1799514,283337,1800022,283337v508,,889,,1397,-127c1801927,283210,1802435,283210,1802943,283210v508,,889,-127,1397,-127c1804848,283083,1805356,283083,1805864,283083v508,-127,889,-127,1397,-127c1807769,282956,1808277,282956,1808785,282829v381,,889,,1397,c1810690,282829,1811198,282829,1811706,282702v381,,889,,1397,c1813611,282702,1814119,282575,1814627,282575v381,,889,,1397,c1816532,282575,1817040,282575,1817548,282448v381,,889,,1397,c1819453,282321,1819961,282321,1820469,282321v381,,889,,1397,-127c1822374,282194,1822882,282194,1823390,282194v381,,889,-127,1397,-127c1825295,282067,1825803,282067,1826184,282067v508,-127,1016,-127,1524,-127c1828216,281940,1828724,281940,1829105,281940v508,,1016,-127,1524,-127c1831137,281813,1831645,281813,1832026,281686v508,,1016,,1524,c1834058,281686,1834566,281559,1834947,281559v508,,1016,,1524,c1836979,281432,1837487,281432,1837868,281432v508,-127,1016,-127,1524,-127c1839900,281305,1840408,281305,1840789,281178v508,,1016,,1524,c1842821,281178,1843202,281178,1843710,281051v508,,1016,,1524,c1845742,281051,1846123,281051,1846631,281051v508,-127,1016,-127,1524,-127c1848663,280924,1849044,280924,1849552,280924v508,,1016,,1524,c1851584,280924,1851965,280797,1852473,280797v508,,1016,,1524,c1854505,280797,1854886,280797,1855394,280797v508,,1016,-127,1524,-127c1857426,280670,1857807,280670,1858315,280670v508,,1016,,1524,c1860220,280670,1860728,280670,1861236,280670v508,,1016,,1524,c1863141,280670,1863649,280670,1864157,280670v508,,1016,,1524,c1866062,280670,1866570,280670,1867078,280670v508,,1016,,1524,-127c1868983,280543,1869491,280670,1869999,280543v508,,1016,,1524,c1871904,280543,1872412,280543,1872920,280543v508,,1016,,1524,c1874825,280543,1875333,280543,1875841,280543v508,,1016,,1397,c1877746,280416,1878254,280416,1878762,280416v508,,1016,,1397,c1880667,280289,1881175,280289,1881683,280289v508,,1016,-127,1397,-127c1883588,280162,1884096,280035,1884604,280035v508,,1016,,1397,-127c1886509,279908,1887017,279781,1887525,279781v508,,1016,-127,1397,-127c1889430,279527,1889938,279527,1890446,279400v508,,1016,,1397,-127c1892351,279273,1892859,279146,1893367,279146v508,,889,-127,1397,-127c1895272,279019,1895780,278892,1896288,278892v508,,889,,1397,-127c1898193,278765,1898701,278765,1899209,278638v508,,889,,1397,-127c1901114,278511,1901622,278511,1902130,278384v508,,889,,1397,c1904035,278257,1904543,278257,1905051,278257v508,-127,889,-127,1397,-127c1906956,278003,1907464,278003,1907972,278003v508,-127,889,-127,1397,-127c1909877,277749,1910385,277749,1910893,277749v381,-127,889,-127,1397,-127c1912798,277495,1913306,277495,1913814,277495v381,-127,889,-127,1397,-127c1915719,277368,1916227,277368,1916735,277241v381,,889,,1397,c1918640,277241,1919148,277241,1919656,277241v381,-127,889,-127,1397,-127c1921561,277114,1922069,277114,1922577,277114v381,,889,-127,1397,-127c1924482,276987,1924990,276987,1925498,276987v381,,889,,1397,-127c1927403,276860,1927911,276860,1928292,276860v508,,1016,,1524,-127c1930324,276733,1930832,276733,1931213,276733v508,,1016,,1524,c1933245,276606,1933753,276606,1934134,276606v508,,1016,,1524,c1936166,276479,1936674,276479,1937055,276479v508,,1016,,1524,-127c1939087,276352,1939595,276352,1939976,276352v508,,1016,,1524,c1942008,276352,1942389,276352,1942897,276225v508,,1016,,1524,c1944929,276225,1945310,276225,1945818,276225v508,,1016,,1524,c1947850,276098,1948231,276098,1948739,276098v508,,1016,,1524,c1950771,276098,1951152,276098,1951660,276098v508,-127,1016,-127,1524,-127c1953692,275971,1954073,275971,1954581,275971v508,,1016,-127,1524,-127c1956613,275844,1956994,275844,1957502,275844v508,,1016,,1524,c1959534,275844,1959915,275844,1960423,275844v508,,1016,-127,1524,-127c1962328,275717,1962836,275717,1963344,275717v508,,1016,,1524,c1965249,275717,1965757,275717,1966265,275717v508,,1016,,1524,c1968170,275717,1968678,275717,1969186,275590v508,,1016,127,1524,c1971091,275590,1971599,275590,1972107,275590v508,,1016,,1524,c1974012,275590,1974520,275590,1975028,275590v508,,1016,,1397,c1976933,275590,1977441,275590,1977949,275590v508,,1016,,1397,c1979854,275590,1980362,275590,1980870,275590v508,,1016,,1397,c1982775,275463,1983283,275463,1983791,275463v508,,1016,,1397,c1985696,275463,1986204,275463,1986712,275463v508,,1016,-127,1397,-127c1988617,275336,1989125,275336,1989633,275336v508,,1016,,1397,c1991538,275336,1992046,275336,1992554,275209v508,,889,,1397,c1994459,275209,1994967,275209,1995475,275209v508,,889,,1397,-127c1997380,275082,1997888,275082,1998396,275082v508,,889,,1397,c2000301,275082,2000809,275082,2001317,275082v508,,889,,1397,c2003222,275082,2003730,275082,2004238,275082v508,,889,-127,1397,-127c2006143,274955,2006651,274955,2007159,274955v508,,889,,1397,c2009064,274955,2009572,274955,2010080,274955v381,,889,-127,1397,-127c2011985,274828,2012493,274828,2013001,274828v381,,889,,1397,c2014906,274828,2015414,274828,2015922,274828v381,,889,,1397,c2017827,274828,2018335,274828,2018843,274828v381,,889,,1397,c2020748,274828,2021256,274828,2021764,274828v381,,889,,1397,c2023669,274828,2024177,274828,2024685,274828v381,,889,,1397,c2026590,274828,2027098,274828,2027479,274955v508,,1016,,1524,c2029511,274955,2030019,274955,2030400,275082v508,,1016,,1524,c2032432,275082,2032940,275082,2033321,275082v508,,1016,127,1524,127c2035353,275209,2035861,275209,2036242,275209v508,,1016,127,1524,127c2038274,275336,2038782,275336,2039163,275336v508,,1016,,1524,c2041195,275336,2041703,275463,2042084,275463v508,,1016,,1524,c2044116,275463,2044497,275463,2045005,275463v508,,1016,,1524,c2047037,275463,2047418,275463,2047926,275463v508,,1016,,1524,c2049958,275463,2050339,275463,2050847,275463v508,,1016,,1524,c2052879,275463,2053260,275463,2053768,275463v508,,1016,,1524,127c2055800,275590,2056181,275590,2056689,275590v508,,1016,,1524,c2058721,275590,2059102,275590,2059610,275590v508,127,1016,127,1524,c2061515,275590,2062023,275590,2062531,275590v508,,1016,,1524,c2064436,275590,2064944,275463,2065452,275463v508,,1016,,1524,c2067357,275336,2067865,275336,2068373,275336v508,-127,1016,-127,1524,-127c2070278,275082,2070786,275082,2071294,275082v508,,1016,-127,1524,-127c2073199,274955,2073707,274828,2074215,274828v508,,1016,,1524,-127c2076120,274701,2076628,274701,2077136,274574v508,,1016,,1397,c2079041,274574,2079549,274447,2080057,274447v508,,1016,,1397,c2081962,274320,2082470,274320,2082978,274320v508,,1016,,1397,c2084883,274320,2085391,274193,2085899,274193v508,,1016,,1397,c2087804,274193,2088312,274193,2088820,274193v508,,1016,,1397,c2090725,274193,2091233,274193,2091741,274193v508,,1016,,1397,c2093646,274193,2094154,274193,2094662,274066v508,,889,,1397,c2096567,274066,2097075,274066,2097583,274066v508,,889,,1397,c2099488,273939,2099996,273939,2100504,273939v508,,889,,1397,c2102409,273812,2102917,273812,2103425,273812v508,,889,,1397,c2105330,273812,2105838,273685,2106346,273685v508,,889,,1397,c2108251,273685,2108759,273685,2109267,273558v508,,889,,1397,c2111172,273558,2111680,273558,2112188,273431v381,,889,,1397,c2114093,273431,2114601,273431,2115109,273431v381,-127,889,-127,1397,-127c2117014,273304,2117522,273304,2118030,273177v381,,889,,1397,c2119935,273177,2120443,273177,2120951,273050v381,,889,,1397,c2122856,273050,2123364,272923,2123872,272923v381,,889,,1397,c2125777,272796,2126285,272796,2126793,272796v381,-127,889,-127,1397,-127c2128698,272669,2129206,272542,2129587,272542v508,,1016,-127,1524,-127c2131619,272415,2132127,272415,2132508,272288v508,,1016,,1524,-127c2134540,272161,2135048,272161,2135429,272161v508,-127,1016,-127,1524,-127c2137461,271907,2137969,271907,2138350,271907v508,,1016,,1524,c2140382,271780,2140890,271780,2141271,271780v508,,1016,,1524,c2143303,271653,2143811,271653,2144192,271653v508,,1016,,1524,c2146224,271653,2146605,271526,2147113,271526v508,,1016,,1524,c2149145,271526,2149526,271526,2150034,271399v508,,1016,,1524,c2152066,271399,2152447,271399,2152955,271399v508,,1016,,1524,-127c2154987,271272,2155368,271272,2155876,271272v508,,1016,,1524,c2157908,271145,2158289,271145,2158797,271145v508,,1016,,1524,c2160829,271145,2161210,271145,2161718,271145v508,,1016,,1524,c2163623,271145,2164131,271145,2164639,271145v508,,1016,,1524,c2166544,271145,2167052,271145,2167560,271145v508,,1016,,1524,c2169465,271145,2169973,271145,2170481,271145v508,,1016,,1524,c2172386,271145,2172894,271145,2173402,271145v508,,1016,,1524,c2175307,271145,2175815,271145,2176323,271145v508,,1016,,1524,c2178228,271145,2178736,271145,2179244,271145v508,,1016,,1397,c2181149,271145,2181657,271145,2182165,271145v508,,1016,,1397,c2184070,271145,2184578,271145,2185086,271145v508,,1016,-127,1397,-127c2186991,271018,2187499,271018,2188007,271018v508,,1016,,1397,c2189912,271018,2190420,271018,2190928,270891v508,,1016,,1397,c2192833,270891,2193341,270764,2193849,270764v508,,889,,1397,c2195754,270637,2196262,270637,2196770,270637v508,,889,,1397,c2198675,270637,2199183,270637,2199691,270637v508,,889,,1397,c2201596,270637,2202104,270637,2202612,270637v508,,889,,1397,c2204517,270637,2205025,270637,2205533,270637v508,,889,-127,1397,-127c2207438,270510,2207946,270510,2208454,270510v508,,889,,1397,-127c2210359,270383,2210867,270383,2211375,270383v381,,889,,1397,-127c2213280,270256,2213788,270256,2214296,270256v381,,889,,1397,c2216201,270129,2216709,270129,2217217,270129v381,,889,,1397,c2219122,270129,2219630,270129,2220138,270129v381,-127,889,-127,1397,-127c2222043,270002,2222551,270002,2223059,270002v381,,889,,1397,c2224964,270002,2225472,269875,2225980,269875v381,,889,,1397,c2227885,269875,2228393,269875,2228774,269748v508,,1016,,1524,c2230806,269748,2231314,269748,2231695,269621v508,,1016,,1524,c2233727,269621,2234235,269621,2234616,269621v508,,1016,,1524,c2236648,269494,2237156,269494,2237537,269494v508,,1016,,1524,c2239569,269494,2240077,269367,2240458,269367v508,,1016,,1524,c2242490,269367,2242998,269367,2243379,269367v508,,1016,,1524,c2245411,269367,2245792,269367,2246300,269367v508,,1016,-127,1524,-127c2248332,269240,2248713,269240,2249221,269240v508,,1016,,1524,c2251253,269240,2251634,269367,2252142,269367v508,,1016,,1524,c2254174,269367,2254555,269367,2255063,269367v508,,1016,,1524,127c2257095,269494,2257476,269494,2257984,269494v508,,1016,,1524,c2260016,269494,2260397,269494,2260905,269494v508,,1016,127,1524,127c2262810,269621,2263318,269621,2263826,269621v508,,1016,,1524,c2265731,269621,2266239,269621,2266747,269621v508,,1016,,1524,c2268652,269621,2269160,269621,2269668,269621v508,,1016,,1524,c2271573,269621,2272081,269621,2272589,269621v508,,1016,,1524,c2274494,269494,2275002,269494,2275510,269494v508,,1016,,1524,c2277415,269494,2277923,269494,2278431,269494v508,,1016,,1397,c2280336,269494,2280844,269494,2281352,269494v508,,1016,,1397,c2283257,269494,2283765,269494,2284273,269494v508,,1016,,1397,c2286178,269494,2286686,269621,2287194,269621v508,,1016,,1397,c2289099,269621,2289607,269621,2290115,269621v508,,1016,,1397,c2292020,269621,2292528,269621,2293036,269621v508,,1016,,1397,c2294941,269621,2295449,269621,2295957,269621v508,,889,,1397,c2297862,269621,2298370,269621,2298878,269621v508,,889,,1397,c2300783,269621,2301291,269621,2301799,269621v508,,889,,1397,c2303704,269494,2304212,269494,2304720,269494v508,,889,-127,1397,-127c2306625,269367,2307133,269367,2307641,269367v508,,889,,1397,-127c2309546,269240,2310054,269240,2310562,269240v508,,889,,1397,c2312467,269240,2312975,269240,2313483,269240v381,127,889,127,1397,127c2315388,269367,2315896,269367,2316404,269367v381,,889,,1397,c2318309,269367,2318817,269367,2319325,269367v381,,889,,1397,c2321230,269367,2321738,269367,2322246,269367v381,,889,,1397,-127c2324151,269240,2324659,269240,2325167,269240v381,,889,-127,1397,-127c2327072,269113,2327580,269113,2328088,269113v381,-127,889,-127,1397,-127c2329993,268986,2330501,268986,2330882,268859v508,,1016,,1524,-127c2332914,268732,2333422,268732,2333803,268732v508,,1016,,1524,-127c2335835,268605,2336343,268605,2336724,268605v508,,1016,,1524,c2338756,268605,2339264,268605,2339645,268605v508,-127,1016,-127,1524,-127c2341677,268478,2342185,268351,2342566,268351v508,,1016,,1524,c2344598,268351,2345106,268351,2345487,268224v508,,1016,,1524,c2347519,268224,2347900,268224,2348408,268097v508,,1016,,1524,c2350440,268097,2350821,268097,2351329,268097v508,,1016,,1524,c2353361,267970,2353742,268097,2354250,268097v508,,1016,,1524,c2356282,267970,2356663,267970,2357171,267970v508,,1016,,1524,c2359203,267970,2359584,267970,2360092,267970v508,,1016,,1524,c2362124,267970,2362505,267970,2363013,267970v508,,1016,,1524,c2364918,267970,2365426,267970,2365934,267970v508,-127,1016,-127,1524,-127c2367839,267843,2368347,267843,2368855,267843v508,,1016,,1524,-127c2370760,267716,2371268,267716,2371776,267716v508,-127,1016,-127,1524,-127c2373681,267462,2374189,267462,2374697,267462v508,-127,1016,-127,1524,-254c2376602,267208,2377110,267081,2377618,267081v508,,1016,-127,1524,-127c2379523,266827,2380031,266827,2380539,266827v508,,1016,,1397,c2382444,266827,2382952,266700,2383460,266700v508,,1016,,1397,c2385365,266700,2385873,266827,2386381,266827v508,,1016,,1397,c2388286,266827,2388794,266827,2389302,266827v508,,1016,,1397,c2391207,266827,2391715,266827,2392223,266827v508,,1016,,1397,c2394128,266827,2394636,266827,2395144,266827v508,,889,,1397,c2397049,266827,2397557,266827,2398065,266827v508,-127,889,-254,1397,-381c2399970,266446,2400478,266319,2400986,266065v508,-127,889,-254,1397,-508c2402891,265430,2403399,265176,2403907,264922v508,-127,889,-254,1397,-508c2405812,264287,2406320,264160,2406828,264160v508,-127,889,-127,1397,-127c2408733,264033,2409241,264033,2409749,264160v508,127,889,254,1397,508c2411654,264795,2412162,264922,2412670,265176v508,127,889,381,1397,635c2414575,265938,2415083,266065,2415591,266319v381,127,889,254,1397,254c2417496,266700,2418004,266700,2418512,266700v381,,889,,1397,c2420417,266700,2420925,266573,2421433,266446v381,,889,-127,1397,-127c2423338,266192,2423846,266192,2424354,266192v381,-127,889,-127,1397,-127c2426259,266065,2426767,265938,2427275,265938v381,,889,,1397,c2429180,265938,2429688,266065,2430069,266065v508,,1016,,1524,c2432101,266065,2432609,266065,2432990,266065v508,,1016,,1524,c2435022,266065,2435530,266065,2435911,265938v508,,1016,,1524,c2437943,265938,2438451,265811,2438832,265811v508,,1016,,1524,-127c2440864,265684,2441372,265684,2441753,265557v508,,1016,,1524,c2443785,265557,2444293,265557,2444674,265430v508,,1016,,1524,c2446706,265430,2447087,265430,2447595,265430v508,,1016,,1524,-127c2449627,265303,2450008,265303,2450516,265303v508,,1016,,1524,c2452548,265303,2452929,265176,2453437,265176v508,,1016,,1524,c2455469,265176,2455850,265176,2456358,265176v508,,1016,,1524,c2458390,265176,2458771,265176,2459279,265176v508,,1016,,1524,c2461311,265176,2461692,265049,2462200,265049v508,,1016,,1524,c2464105,265049,2464613,265049,2465121,265049v508,,1016,-127,1524,-127c2467026,264922,2467534,264922,2468042,264795v508,,1016,,1524,c2469947,264795,2470455,264668,2470963,264668v508,,1016,,1524,c2472868,264541,2473376,264541,2473884,264541v508,,1016,,1524,c2475789,264541,2476297,264541,2476805,264541v508,,1016,-127,1524,-127c2478710,264414,2479218,264414,2479726,264414v508,,1016,,1397,c2481631,264414,2482139,264287,2482647,264287v508,,1016,,1397,c2484552,264287,2485060,264160,2485568,264160v508,,1016,,1397,-127c2487473,264033,2487981,264033,2488489,263906v508,,1016,,1397,-127c2490394,263779,2490902,263779,2491410,263652v508,,1016,,1397,c2493315,263652,2493823,263525,2494331,263525v508,,1016,,1397,c2496236,263398,2496744,263398,2497252,263398v508,,889,,1397,c2499157,263398,2499665,263398,2500173,263398v508,,889,,1397,c2502078,263398,2502586,263398,2503094,263271v508,,889,,1397,c2504999,263271,2505507,263271,2506015,263271v508,,889,,1397,c2507920,263271,2508428,263271,2508936,263144v508,,889,,1397,c2510841,263144,2511349,263144,2511857,263144v508,,889,,1397,c2513762,263017,2514270,263144,2514778,263144v381,-127,889,-127,1397,-127c2516683,263017,2517191,263017,2517699,263017v381,,889,,1397,c2519604,263017,2520112,263017,2520620,263017v381,,889,,1397,c2522525,263017,2523033,263017,2523541,263017v381,,889,,1397,c2525446,263017,2525954,263017,2526462,263017v381,,889,-127,1397,-127c2528367,262890,2528875,262890,2529383,262890v381,,889,,1397,c2531288,262890,2531796,262763,2532177,262763v508,,1016,,1524,c2534209,262763,2534717,262763,2535098,262763v508,,1016,,1524,c2537130,262763,2537638,262763,2538019,262636v508,,1016,,1524,c2540051,262636,2540559,262636,2540940,262636v508,,1016,-127,1524,-127c2542972,262509,2543480,262509,2543861,262509v508,,1016,-127,1524,-127c2545893,262382,2546401,262382,2546782,262382v508,,1016,,1524,c2548814,262382,2549195,262255,2549703,262255v508,,1016,,1524,c2551735,262255,2552116,262255,2552624,262128v508,,1016,,1524,c2554656,262128,2555037,262001,2555545,262001v508,,1016,,1524,-127c2557577,261874,2557958,261874,2558466,261747v508,,1016,,1524,-127c2560498,261620,2560879,261620,2561387,261493v508,,1016,,1524,-127c2563419,261366,2563800,261366,2564308,261239v508,,1016,-127,1524,-127c2566213,261112,2566721,260985,2567229,260985v508,,1016,-127,1524,-127c2569134,260858,2569642,260858,2570150,260858v508,-127,1016,-127,1524,-127c2572055,260731,2572563,260731,2573071,260604v508,,1016,,1524,c2574976,260604,2575484,260477,2575992,260477v508,,1016,,1524,c2577897,260477,2578405,260477,2578913,260477v508,-127,1016,-127,1524,-127c2580818,260350,2581326,260223,2581834,260223v508,,1016,,1397,c2583739,260096,2584247,260096,2584755,260096v508,-127,1016,-127,1397,-127c2586660,259969,2587168,259842,2587676,259842v508,,1016,-127,1397,-127c2589581,259715,2590089,259588,2590597,259588v508,,1016,-127,1397,-127c2592502,259461,2593010,259334,2593518,259334v508,,1016,,1397,-127c2595423,259207,2595931,259207,2596439,259080v508,,1016,,1397,c2598344,258953,2598852,258953,2599360,258953v508,-127,889,-127,1397,-127c2601265,258826,2601773,258699,2602281,258699v508,,889,-127,1397,-127c2604186,258572,2604694,258445,2605202,258445v508,,889,-127,1397,-127c2607107,258318,2607615,258318,2608123,258191v508,,889,,1397,-127c2610028,258064,2610536,258064,2611044,257937v508,,889,,1397,-127c2612949,257810,2613457,257810,2613965,257810v508,,889,-127,1397,-127c2615870,257683,2616378,257683,2616886,257683v381,,889,,1397,c2618791,257683,2619299,257683,2619807,257683v381,,889,,1397,c2621712,257683,2622220,257683,2622728,257683v381,,889,-127,1397,-127c2624633,257556,2625141,257556,2625649,257556v381,,889,,1397,c2627554,257556,2628062,257556,2628570,257556v381,,889,,1397,c2630475,257556,2630983,257556,2631491,257556v381,,889,-127,1397,-127c2633396,257429,2633904,257429,2634285,257429v508,,1016,,1524,-127c2636317,257302,2636825,257302,2637206,257302v508,,1016,-127,1524,-127c2639238,257175,2639746,257175,2640127,257175v508,-127,1016,-127,1524,-127c2642159,257048,2642667,256921,2643048,256921v508,,1016,-127,1524,-127c2645080,256667,2645588,256667,2645969,256667v508,-127,1016,-127,1524,-127c2648001,256413,2648382,256413,2648890,256286v508,,1016,,1524,-127c2650922,256159,2651303,256032,2651811,256032v508,-127,1016,-127,1524,-254c2653843,255778,2654224,255778,2654732,255651v508,,1016,-127,1524,-127c2656764,255397,2657145,255397,2657653,255397v508,-127,1016,-127,1524,-254c2659685,255143,2660066,255143,2660574,255016v508,,1016,-127,1524,-127c2662606,254762,2662987,254762,2663495,254635v508,,1016,,1524,-127c2665400,254508,2665908,254381,2666416,254381v508,,1016,-127,1524,-127c2668321,254254,2668829,254127,2669337,254127v508,,1016,-127,1524,-127c2671242,254000,2671750,254000,2672258,254000v508,-127,1016,-127,1524,-127c2674163,253873,2674671,253873,2675179,253873v508,,1016,,1524,c2677084,253873,2677592,253873,2678100,253873v508,,1016,,1524,c2680005,253873,2680513,253873,2681021,254000v508,,1016,,1397,c2682926,254000,2683434,254000,2683942,254000v508,127,1016,127,1397,127c2685847,254127,2686355,254127,2686863,254127v508,127,1016,127,1397,127c2688768,254254,2689276,254254,2689784,254254v508,,1016,,1397,c2691689,254254,2692197,254254,2692705,254381v508,,1016,,1397,c2694610,254381,2695118,254381,2695626,254381v508,,1016,,1397,c2697531,254381,2698039,254381,2698547,254381v508,,889,,1397,c2700452,254381,2700960,254381,2701468,254381v508,,889,,1397,c2703373,254381,2703881,254381,2704389,254381v508,-127,889,-127,1397,-127c2706294,254254,2706802,254254,2707310,254254v508,,889,,1397,c2709215,254254,2709723,254127,2710231,254127v508,,889,,1397,c2712136,254127,2712644,254000,2713152,254000v508,,889,,1397,c2715057,254000,2715565,254000,2716073,254000v381,-127,889,,1397,c2717978,253873,2718486,253873,2718994,253873v381,,889,,1397,c2720899,253873,2721407,253873,2721915,253873v381,-127,889,-127,1397,-127c2723820,253746,2724328,253746,2724836,253619v381,,889,,1397,-127c2726741,253492,2727249,253492,2727757,253365v381,,889,,1397,-127c2729662,253238,2730170,253111,2730678,253111v381,,889,-127,1397,-127c2732583,252857,2733091,252857,2733472,252730v508,,1016,-127,1524,-127c2735504,252476,2736012,252476,2736393,252349v508,,1016,-127,1524,-254c2738425,252095,2738933,251968,2739314,251968v508,-127,1016,-254,1524,-254c2741346,251587,2741854,251587,2742235,251460v508,,1016,-127,1524,-127c2744267,251206,2744775,251206,2745156,251079v508,,1016,-127,1524,-127c2747188,250825,2747696,250825,2748077,250698v508,,1016,-127,1524,-127c2750109,250444,2750490,250444,2750998,250444v508,,1016,-127,1524,-127c2753030,250190,2753411,250190,2753919,250190v508,-127,1016,-127,1524,-127c2755951,250063,2756332,249936,2756840,249936v508,,1016,,1524,c2758872,249809,2759253,249809,2759761,249809v508,,1016,,1524,-127c2761793,249682,2762174,249682,2762682,249682v508,,1016,-127,1524,-127c2764714,249555,2765095,249555,2765603,249555v508,-127,1016,-127,1524,-127c2767508,249428,2768016,249428,2768524,249301v508,,1016,,1524,-127c2770429,249174,2770937,249174,2771445,249047v508,,1016,,1524,c2773350,248920,2773858,248920,2774366,248920v508,-127,1016,-127,1524,-127c2776271,248666,2776779,248666,2777287,248539v508,,1016,,1524,c2779192,248539,2779700,248412,2780208,248412v508,,1016,,1524,c2782113,248285,2782621,248285,2783129,248285v508,,1016,,1397,c2785034,248285,2785542,248285,2786050,248285v508,,1016,,1397,c2787955,248285,2788463,248285,2788971,248285v508,,1016,-127,1397,-127c2790876,248158,2791384,248285,2791892,248285v508,,1016,,1397,c2793797,248285,2794305,248285,2794813,248285v508,,1016,-127,1397,-127c2796718,248158,2797226,248158,2797734,248158v508,,1016,,1397,c2799639,248158,2800147,248158,2800655,248031v508,,889,,1397,c2802560,248031,2803068,247904,2803576,247904v508,,889,,1397,c2805481,247777,2805989,247777,2806497,247777v508,-127,889,-127,1397,-127c2808402,247523,2808910,247523,2809418,247523v508,-127,889,-127,1397,-127c2811323,247396,2811831,247269,2812339,247269v508,,889,-127,1397,-127c2814244,247015,2814752,247015,2815260,247015v508,-127,889,-127,1397,-127c2817165,246761,2817673,246761,2818181,246761v381,-127,889,-127,1397,-127c2820086,246507,2820594,246507,2821102,246507v381,-127,889,-127,1397,-127c2823007,246380,2823515,246253,2824023,246253v381,,889,-127,1397,-127c2825928,246126,2826436,246126,2826944,245999v381,,889,,1397,-127c2828849,245872,2829357,245872,2829865,245745v381,,889,,1397,c2831770,245618,2832278,245618,2832786,245618v381,-127,889,-127,1397,-127c2834691,245364,2835199,245364,2835580,245364v508,,1016,-127,1524,-127c2837612,245237,2838120,245237,2838501,245237v508,-127,1016,-127,1524,-127c2840533,245110,2841041,245110,2841422,244983v508,,1016,,1524,c2843454,244856,2843962,244856,2844343,244856v508,,1016,-127,1524,-127c2846375,244729,2846883,244729,2847264,244602v508,,1016,-127,1524,-127c2849296,244475,2849677,244348,2850185,244348v508,-127,1016,-127,1524,-127c2852217,244094,2852598,244094,2853106,243967v508,,1016,,1524,-127c2855138,243840,2855519,243713,2856027,243713v508,,1016,,1524,-127c2858059,243586,2858440,243586,2858948,243586v508,,1016,,1524,c2860980,243459,2861361,243459,2861869,243459v508,,1016,127,1524,127c2863901,243586,2864282,243586,2864790,243586v508,,1016,,1524,c2866822,243586,2867203,243586,2867711,243586v508,,1016,,1524,c2869616,243459,2870124,243459,2870632,243459v508,,1016,,1524,c2872537,243332,2873045,243332,2873553,243332v508,,1016,,1524,-127c2875458,243205,2875966,243205,2876474,243205v508,,1016,-127,1524,-127c2878379,243078,2878887,243078,2879395,243078v508,,1016,-127,1524,-127c2881300,242951,2881808,242951,2882316,242951v508,,1016,-127,1397,-127c2884221,242824,2884729,242824,2885237,242824v508,,1016,,1397,-127c2887142,242697,2887650,242697,2888158,242697v508,-127,1016,-127,1397,-127c2890063,242570,2890571,242443,2891079,242443v508,,1016,,1397,-127c2892984,242316,2893492,242316,2894000,242189v508,,1016,,1397,-127c2895905,242062,2896413,242062,2896921,242062v508,-127,1016,-127,1397,-127c2898826,241808,2899334,241808,2899842,241808v508,-127,889,-127,1397,-127c2901747,241681,2902255,241681,2902763,241554v508,,889,,1397,c2904668,241554,2905176,241554,2905684,241554v508,,889,,1397,c2907589,241554,2908097,241554,2908605,241554v508,,889,,1397,c2910510,241554,2911018,241554,2911526,241554v508,,889,,1397,c2913431,241554,2913939,241554,2914447,241554v508,,889,,1397,c2916352,241554,2916860,241554,2917368,241554v381,,889,,1397,c2919273,241554,2919781,241554,2920289,241554v381,,889,,1397,c2922194,241554,2922702,241554,2923210,241427v381,,889,,1397,c2925115,241427,2925623,241300,2926131,241300v381,,889,,1397,c2928036,241173,2928544,241173,2929052,241173v381,,889,,1397,c2930957,241173,2931465,241046,2931973,241046v381,,889,,1397,c2933878,241046,2934386,241046,2934767,241046v508,,1016,,1524,c2936799,241046,2937307,241046,2937688,241046v508,,1016,,1524,c2939720,241046,2940228,241046,2940609,241046v508,,1016,,1524,-127c2942641,240919,2943149,240919,2943530,240919v508,,1016,,1524,c2945562,240919,2946070,240792,2946451,240792v508,,1016,,1524,c2948483,240792,2948991,240665,2949372,240665v508,,1016,-127,1524,-127c2951404,240538,2951785,240411,2952293,240411v508,,1016,,1524,-127c2954325,240284,2954706,240157,2955214,240157v508,,1016,-127,1524,-254c2957246,239903,2957627,239903,2958135,239776v508,,1016,-127,1524,-127c2960167,239522,2960548,239522,2961056,239395v508,,1016,-127,1524,-127c2963088,239141,2963469,239141,2963977,239014v508,,1016,-127,1524,-127c2966009,238760,2966390,238760,2966898,238760v508,-127,1016,-127,1524,-254c2968803,238506,2969311,238379,2969819,238379v508,,1016,-127,1524,-127c2971724,238125,2972232,238125,2972740,238125v508,,1016,-127,1524,-127c2974645,237871,2975153,237871,2975661,237744v508,,1016,,1524,-127c2977566,237617,2978074,237617,2978582,237490v508,,1016,,1524,-127c2980487,237363,2980995,237363,2981503,237236v508,,1016,,1524,c2983408,237236,2983916,237236,2984424,237109v508,,1016,,1397,c2986329,237109,2986837,237109,2987345,237109v508,,1016,,1397,c2989250,237109,2989758,237109,2990266,237109v508,127,1016,127,1397,127c2992171,237236,2992679,237236,2993187,237236v508,,1016,,1397,c2995092,237236,2995600,237236,2996108,237109v508,,1016,,1397,c2998013,237109,2998521,237109,2999029,237109v508,,1016,,1397,c3000934,236982,3001442,236982,3001950,236982v508,,889,,1397,c3003855,236982,3004363,236982,3004871,236982v508,,889,,1397,c3006776,236982,3007284,236982,3007792,236982v508,,889,,1397,c3009697,236982,3010205,236982,3010713,236982v508,,889,-127,1397,-127c3012618,236855,3013126,236855,3013634,236855v508,,889,,1397,-127c3015539,236728,3016047,236728,3016555,236728v508,,889,,1397,-127c3018460,236601,3018968,236601,3019476,236601v381,,889,-127,1397,-127c3021381,236474,3021889,236347,3022397,236347v381,,889,-127,1397,-127c3024302,236220,3024810,236093,3025318,236093v381,-127,889,-127,1397,-127c3027223,235839,3027731,235839,3028239,235839v381,-127,889,-127,1397,-254c3030144,235585,3030652,235585,3031160,235458v381,,889,,1397,-127c3033065,235331,3033573,235331,3034081,235204v381,,889,,1397,c3035986,235204,3036494,235204,3036875,235077v508,,1016,,1524,c3038907,235077,3039415,234950,3039796,234950v508,,1016,,1524,c3041828,234823,3042336,234823,3042717,234823v508,-127,1016,-127,1524,-254c3044749,234569,3045257,234569,3045638,234442v508,,1016,-127,1524,-127c3047670,234188,3048178,234188,3048559,234061v508,,1016,-127,1524,-254c3050591,233807,3051099,233680,3051480,233680v508,-127,1016,-127,1524,-254c3053512,233426,3053893,233299,3054401,233299v508,-127,1016,-127,1524,-254c3056433,233045,3056814,233045,3057322,232918v508,,1016,,1524,c3059354,232918,3059735,232918,3060243,232918v508,,1016,,1524,c3062275,232918,3062656,232918,3063164,232791v508,,1016,,1524,c3065196,232791,3065577,232791,3066085,232791v508,,1016,,1524,c3068117,232791,3068498,232791,3069006,232791v508,,1016,127,1524,c3070911,232791,3071419,232791,3071927,232791v508,,1016,,1524,c3073832,232791,3074340,232791,3074848,232791v508,,1016,,1524,c3076753,232791,3077261,232791,3077769,232791v508,-127,1016,-127,1524,-127c3079674,232664,3080182,232664,3080690,232664v508,,1016,,1524,c3082595,232664,3083103,232664,3083611,232664v508,,1016,,1524,c3085516,232664,3086024,232537,3086532,232537v508,,1016,,1397,c3088437,232537,3088945,232537,3089453,232537v508,,1016,-127,1397,-127c3091358,232410,3091866,232283,3092374,232283v508,,1016,,1397,c3094279,232156,3094787,232156,3095295,232156v508,,1016,,1397,c3097200,232029,3097708,232029,3098216,232029v508,,1016,,1397,-127c3100121,231902,3100629,231902,3101137,231775v508,,889,,1397,-127c3103042,231648,3103550,231648,3104058,231521v508,,889,-127,1397,-127c3105963,231267,3106471,231267,3106979,231140v508,,889,,1397,-127c3108884,231013,3109392,231013,3109900,230886v508,,889,,1397,c3111805,230886,3112313,230759,3112821,230759v508,,889,,1397,c3114726,230759,3115234,230759,3115742,230759v508,,889,127,1397,127c3117647,230886,3118155,230886,3118663,230886v381,,889,127,1397,127c3120568,231013,3121076,231013,3121584,231013v381,,889,,1397,c3123489,231013,3123997,230886,3124505,230886v381,,889,,1397,c3126410,230886,3126918,230886,3127426,230759v381,,889,,1397,c3129331,230759,3129839,230759,3130347,230632v381,,889,,1397,c3132252,230632,3132760,230632,3133268,230632v381,-127,889,-127,1397,-127c3135173,230505,3135681,230378,3136062,230378v508,,1016,-127,1524,-127c3138094,230251,3138602,230124,3138983,230124v508,,1016,-127,1524,-127c3141015,229997,3141523,229997,3141904,229997v508,-127,1016,-127,1524,-127c3143936,229870,3144444,229870,3144825,229870v508,,1016,,1524,127c3146857,229997,3147365,229997,3147746,229997v508,,1016,127,1524,127c3149778,230124,3150286,230124,3150667,230124v508,127,1016,127,1524,127c3152699,230378,3153080,230378,3153588,230505v508,,1016,,1524,127c3155620,230632,3156001,230632,3156509,230632v508,,1016,127,1524,127c3158541,230759,3158922,230759,3159430,230759v508,,1016,,1524,c3161462,230759,3161843,230759,3162351,230759v508,,1016,,1524,c3164383,230759,3164764,230759,3165272,230759v508,,1016,,1524,c3167304,230759,3167685,230759,3168193,230759v508,,1016,,1524,c3170098,230759,3170606,230759,3171114,230759v508,,1016,,1524,c3173019,230759,3173527,230759,3174035,230759v508,127,1016,127,1524,127c3175940,231013,3176448,231013,3176956,231140v508,,1016,127,1524,127c3178861,231394,3179369,231394,3179877,231521v508,,1016,127,1524,127c3181782,231775,3182290,231775,3182798,231775v508,127,1016,127,1524,254c3184703,232029,3185211,232029,3185719,232156v508,,1016,127,1397,127c3187624,232410,3188132,232410,3188640,232537v508,,1016,127,1397,254c3190545,232791,3191053,232918,3191561,232918v508,127,1016,127,1397,254c3193466,233172,3193974,233299,3194482,233426v508,,1016,127,1397,127c3196387,233680,3196895,233807,3197403,233807v508,127,1016,127,1397,254c3199308,234188,3199816,234188,3200324,234315v508,127,1016,127,1397,254c3202229,234569,3202737,234696,3203245,234823v508,,889,127,1397,127c3205150,235077,3205658,235204,3206166,235331v508,,889,127,1397,254c3208071,235712,3208579,235839,3209087,235966v508,127,889,254,1397,508c3210992,236601,3211500,236855,3212008,237109v508,127,889,381,1397,635c3213913,237998,3214421,238252,3214929,238506v508,254,889,508,1397,762c3216834,239522,3217342,239776,3217850,240157v508,254,889,508,1397,762c3219755,241300,3220263,241554,3220771,241935v381,254,889,635,1397,1016c3222676,243205,3223184,243586,3223692,243967v381,254,889,635,1397,1016c3225597,245237,3226105,245618,3226613,245999v381,254,889,635,1397,889c3228518,247269,3229026,247523,3229534,247904v381,254,889,508,1397,889c3231439,249047,3231947,249301,3232455,249555v381,381,889,635,1397,1016c3234360,250825,3234868,251206,3235376,251587v381,381,889,762,1397,1143c3237281,253111,3237789,253619,3238170,254000v508,508,1016,1016,1524,1524c3240202,256032,3240710,256667,3241091,257175v508,635,1016,1270,1524,1905c3243123,259842,3243631,260477,3244012,261239v508,762,1016,1524,1524,2413c3246044,264414,3246552,265303,3246933,266192v508,889,1016,1905,1524,2794c3248965,270002,3249473,271018,3249854,272034v508,1016,1016,2032,1524,3048c3251886,276225,3252394,277241,3252775,278384v508,1143,1016,2286,1524,3429c3254807,282956,3255188,284226,3255696,285496v508,1270,1016,2540,1524,3810c3257728,290703,3258109,292100,3258617,293497v508,1397,1016,2794,1524,4191c3260649,299212,3261030,300736,3261538,302133v508,1524,1016,3048,1524,4445c3263570,308102,3263951,309753,3264459,311277v508,1524,1016,3048,1524,4572c3266491,317373,3266872,319024,3267380,320548v508,1524,1016,3175,1524,4699c3269412,326771,3269793,328422,3270301,329946v508,1524,1016,3048,1524,4699c3272206,336169,3272714,337693,3273222,339217v508,1524,1016,3175,1524,4699c3275127,345440,3275635,346964,3276143,348361v508,1524,1016,3048,1524,4572c3278048,354457,3278556,355854,3279064,357378v508,1397,1016,2921,1524,4318c3280969,363093,3281477,364490,3281985,365760v508,1397,1016,2794,1524,4064c3283890,371094,3284398,372364,3284906,373634v508,1143,1016,2413,1524,3556c3286811,378460,3287319,379603,3287827,380873v508,1143,1016,2286,1397,3429c3289732,385445,3290240,386461,3290748,387604v508,1016,1016,2159,1397,3048c3292653,391668,3293161,392557,3293669,393446v508,762,1016,1524,1397,2159c3295574,396113,3296082,396621,3296590,397002v508,381,1016,508,1397,508c3298495,397510,3299003,397256,3299511,396748v508,-381,1016,-1016,1397,-1905c3301416,393954,3301924,392811,3302432,391414v508,-1270,889,-2794,1397,-4445c3304337,385318,3304845,383413,3305353,381762v508,-1778,889,-3683,1397,-5334c3307258,374777,3307766,373126,3308274,371729v508,-1397,889,-2667,1397,-3810c3310179,366903,3310687,366014,3311195,365252v508,-762,889,-1270,1397,-1778c3313100,362839,3313608,362458,3314116,362077v508,-381,889,-762,1397,-1143c3316021,360553,3316529,360172,3317037,359664v508,-381,889,-1016,1397,-1524c3318942,357505,3319450,356870,3319958,356235v508,-635,889,-1524,1397,-2286c3321863,353187,3322371,352298,3322879,351409v381,-1016,889,-1905,1397,-3048c3324784,347345,3325292,346202,3325800,344932v381,-1270,889,-2667,1397,-4191c3327705,339344,3328213,337693,3328721,336042v381,-1778,889,-3556,1397,-5461c3330626,328803,3331134,326898,3331642,324993v381,-1905,889,-3810,1397,-5715c3333547,317373,3334055,315468,3334563,313690v381,-1778,889,-3556,1397,-5207c3336468,306705,3336976,305054,3337357,303403v508,-1651,1016,-3175,1524,-4826c3339389,296926,3339897,295402,3340278,293751v508,-1651,1016,-3175,1524,-4826c3342310,287401,3342818,285750,3343199,284226v508,-1524,1016,-3048,1524,-4572c3345231,278130,3345739,276733,3346120,275209v508,-1397,1016,-2667,1524,-4064c3348152,269875,3348660,268605,3349041,267335v508,-1270,1016,-2540,1524,-3683c3351073,262382,3351581,261239,3351962,260096v508,-1143,1016,-2286,1524,-3302c3353994,255651,3354375,254635,3354883,253619v508,-1016,1016,-2032,1524,-2921c3356915,249809,3357296,248920,3357804,248158v508,-762,1016,-1397,1524,-2032c3359836,245491,3360217,244856,3360725,244348v508,-635,1016,-1143,1524,-1524c3362757,242443,3363138,242062,3363646,241681v508,-381,1016,-635,1524,-889c3365678,240538,3366059,240284,3366567,240030v508,-127,1016,-254,1524,-381c3368599,239522,3368980,239395,3369488,239268v508,-127,1016,-254,1524,-254c3371393,238887,3371901,238760,3372409,238633v508,-127,1016,-127,1524,-381c3374314,238125,3374822,237998,3375330,237871v508,-254,1016,-381,1524,-508c3377235,237236,3377743,236982,3378251,236855v508,-127,1016,-254,1524,-254c3380156,236474,3380664,236474,3381172,236347v508,,1016,,1524,c3383077,236347,3383585,236347,3384093,236474v508,,1016,,1524,127c3385998,236601,3386506,236601,3387014,236728v508,,1016,127,1397,127c3388919,236855,3389427,236982,3389935,236982v508,127,1016,127,1397,127c3391840,237236,3392348,237236,3392856,237236v508,127,1016,127,1397,127c3394761,237490,3395269,237490,3395777,237490v508,127,1016,127,1397,127c3397682,237617,3398190,237744,3398698,237744v508,,1016,127,1397,127c3400603,237871,3401111,237998,3401619,237998v508,,1016,127,1397,254c3403524,238252,3404032,238379,3404540,238379v508,127,889,127,1397,254c3406445,238633,3406953,238760,3407461,238760v508,127,889,127,1397,254c3409366,239014,3409874,239141,3410382,239141v508,127,889,127,1397,254c3412287,239395,3412795,239522,3413303,239649v508,,889,127,1397,127c3415208,239903,3415716,240030,3416224,240030v508,127,889,127,1397,127c3418129,240284,3418637,240284,3419145,240411v508,,889,,1397,c3421050,240538,3421558,240538,3422066,240665v381,,889,,1397,127c3423971,240792,3424479,240919,3424987,241046v381,,889,127,1397,254c3426892,241427,3427400,241554,3427908,241554v381,127,889,254,1397,381c3429813,242062,3430321,242062,3430829,242189v381,,889,127,1397,254c3432734,242570,3433242,242570,3433750,242697v381,,889,127,1397,254c3435655,243078,3436163,243205,3436671,243205v381,127,889,254,1397,381c3438576,243713,3439084,243840,3439465,243840v508,127,1016,254,1524,381c3441497,244221,3442005,244348,3442386,244475v508,,1016,127,1524,127c3444418,244602,3444926,244729,3445307,244729v508,,1016,,1524,c3447339,244729,3447847,244729,3448228,244729v508,,1016,-127,1524,-127c3450260,244602,3450768,244602,3451149,244475v508,,1016,,1524,-127c3453181,244348,3453689,244348,3454070,244348v508,,1016,,1524,c3456102,244475,3456483,244475,3456991,244475v508,,1016,,1524,c3459023,244475,3459404,244602,3459912,244602v508,,1016,,1524,c3461944,244475,3462325,244475,3462833,244475v508,,1016,,1524,c3464865,244475,3465246,244348,3465754,244348v508,,1016,,1524,127c3467786,244475,3468167,244475,3468675,244602v508,,1016,127,1524,127c3470707,244856,3471088,244856,3471596,244983v508,127,1016,127,1524,254c3473501,245237,3474009,245237,3474517,245364v508,,1016,,1524,127c3476422,245491,3476930,245491,3477438,245618v508,,1016,,1524,127c3479343,245745,3479851,245745,3480359,245872v508,,1016,127,1524,127c3482264,246126,3482772,246253,3483280,246380v508,127,1016,127,1524,254c3485185,246761,3485693,246888,3486201,247015v508,127,1016,127,1524,254c3488106,247396,3488614,247523,3489122,247523v508,127,1016,254,1397,381c3491027,247904,3491535,248031,3492043,248031v508,127,1016,127,1397,254c3493948,248285,3494456,248412,3494964,248539v508,,1016,127,1397,127c3496869,248793,3497377,248793,3497885,248793v508,127,1016,127,1397,254c3499790,249047,3500298,249174,3500806,249174v508,127,1016,127,1397,254c3502711,249428,3503219,249555,3503727,249555v508,127,1016,254,1397,381c3505632,249936,3506140,250063,3506648,250190v508,127,889,254,1397,381c3508553,250571,3509061,250698,3509569,250825v508,127,889,254,1397,381c3511474,251333,3511982,251460,3512490,251587v508,127,889,254,1397,381c3514395,252095,3514903,252222,3515411,252349v508,127,889,254,1397,508c3517316,252984,3517824,253111,3518332,253238v508,254,889,381,1397,508c3520237,254000,3520745,254127,3521253,254381v508,127,889,254,1397,508c3523158,255016,3523666,255270,3524174,255524v381,254,889,381,1397,635c3526079,256413,3526587,256667,3527095,256921v381,254,889,508,1397,762c3529000,257937,3529508,258191,3530016,258445v381,254,889,508,1397,762c3531921,259461,3532429,259715,3532937,259969v381,381,889,635,1397,889c3534842,261112,3535350,261366,3535858,261493v381,254,889,508,1397,762c3537763,262509,3538271,262763,3538779,263017v381,254,889,508,1397,762c3540684,264033,3541192,264287,3541573,264541v508,254,1016,508,1524,762c3543605,265430,3544113,265684,3544494,265938v508,254,1016,508,1524,762c3546526,266954,3547034,267208,3547415,267462v508,254,1016,508,1524,635c3549447,268351,3549955,268605,3550336,268859v508,254,1016,381,1524,635c3552368,269621,3552876,269875,3553257,270002v508,254,1016,381,1524,508c3555289,270637,3555670,270637,3556178,270764v508,127,1016,254,1524,254c3558210,271145,3558591,271145,3559099,271272v508,,1016,127,1524,254c3561131,271526,3561512,271653,3562020,271780v508,,1016,127,1524,127c3564052,272034,3564433,272034,3564941,272161v508,,1016,127,1524,254c3566973,272415,3567354,272542,3567862,272542v508,127,1016,254,1524,254c3569894,272923,3570275,272923,3570783,273050v508,,1016,127,1524,127c3572688,273304,3573196,273304,3573704,273304v508,127,1016,127,1524,127c3575609,273431,3576117,273431,3576625,273431v508,,1016,,1524,c3578530,273304,3579038,273304,3579546,273304v508,,1016,-127,1524,-127c3581451,273050,3581959,273050,3582467,273050v508,-127,1016,-127,1524,-127c3584372,272796,3584880,272669,3585388,272669v508,-127,1016,-254,1524,-254c3587293,272288,3587801,272034,3588309,271907v508,-254,1016,-381,1397,-635c3590214,271145,3590722,270891,3591230,270637v508,-254,1016,-381,1397,-635c3593135,269748,3593643,269494,3594151,269367v508,-254,1016,-508,1397,-762c3596056,268478,3596564,268224,3597072,267970v508,-254,1016,-381,1397,-635c3598977,267081,3599485,266827,3599993,266573v508,-254,1016,-635,1397,-889c3601898,265430,3602406,265176,3602914,264922v508,-254,1016,-508,1397,-762c3604819,263906,3605327,263525,3605835,263271v508,-254,889,-381,1397,-635c3607740,262382,3608248,262128,3608756,261874v508,-254,889,-508,1397,-762c3610661,260858,3611169,260604,3611677,260223v508,-254,889,-635,1397,-1016c3613582,258826,3614090,258572,3614598,258191v508,-381,889,-762,1397,-1143c3616503,256667,3617011,256286,3617519,255905v508,-254,889,-635,1397,-889c3619424,254762,3619932,254381,3620440,254254v508,-254,889,-508,1397,-635c3622345,253492,3622853,253365,3623361,253238v381,-127,889,-254,1397,-254c3625266,252857,3625774,252857,3626282,252857v381,-127,889,-127,1397,-127c3628187,252730,3628695,252730,3629203,252730v381,,889,127,1397,127c3631108,252984,3631616,253111,3632124,253238v381,127,889,381,1397,508c3634029,253873,3634537,254127,3635045,254381v381,127,889,381,1397,635c3636950,255143,3637458,255270,3637966,255524v381,127,889,254,1397,254c3639871,255905,3640379,255905,3640760,255905v508,,1016,-127,1524,-254c3642792,255524,3643300,255397,3643681,255143v508,-127,1016,-508,1524,-889c3645713,253873,3646221,253492,3646602,252857v508,-508,1016,-1143,1524,-1778c3648634,250444,3649142,249682,3649523,248920v508,-762,1016,-1651,1524,-2413c3651555,245618,3652063,244729,3652444,243967v508,-762,1016,-1651,1524,-2413c3654476,240792,3654984,240157,3655365,239395v508,-635,1016,-1270,1524,-1905c3657397,236855,3657778,236347,3658286,235839v508,-635,1016,-1143,1524,-1651c3660318,233680,3660699,233172,3661207,232664v508,-508,1016,-1016,1524,-1397c3663239,230759,3663620,230378,3664128,229997v508,-381,1016,-762,1524,-1016c3666160,228600,3666541,228346,3667049,228092v508,-254,1016,-508,1524,-762c3669081,227076,3669462,226949,3669970,226695v508,-127,1016,-381,1524,-635c3672002,225806,3672383,225552,3672891,225298v508,-254,1016,-508,1524,-762c3674796,224155,3675304,223901,3675812,223520v508,-381,1016,-889,1524,-1270c3677717,221742,3678225,221234,3678733,220599v508,-635,1016,-1270,1524,-2032c3680638,217678,3681146,216916,3681654,215900v508,-1016,1016,-2159,1524,-3302c3683559,211455,3684067,210185,3684575,208915v508,-1270,1016,-2667,1524,-3937c3686480,203708,3686988,202438,3687496,201295v508,-1143,1016,-2159,1524,-2921c3689401,197485,3689909,196850,3690417,196342v508,-508,1016,-762,1397,-889c3692322,195453,3692830,195453,3693338,195707v508,254,1016,762,1397,1270c3695243,197485,3695751,198120,3696259,198755v508,762,1016,1524,1397,2159c3698164,201676,3698672,202311,3699180,202946v508,635,1016,1270,1397,1778c3701085,205232,3701593,205613,3702101,205867v508,254,1016,381,1397,381c3704006,206375,3704514,206248,3705022,205994v508,-254,1016,-635,1397,-1016c3706927,204470,3707435,203835,3707943,203327v508,-635,889,-1397,1397,-2032c3709848,200533,3710356,199771,3710864,199136v508,-635,889,-1397,1397,-1905c3712769,196723,3713277,196342,3713785,195961v508,-254,889,-508,1397,-508c3715690,195326,3716198,195453,3716706,195707v508,127,889,508,1397,889c3718611,196977,3719119,197485,3719627,197993v508,635,889,1270,1397,1905c3721532,200406,3722040,201041,3722548,201676v508,508,889,1143,1397,1651c3724453,203708,3724961,204216,3725469,204470v381,381,889,635,1397,762c3727374,205359,3727882,205359,3728390,205359v381,,889,-127,1397,-254c3730295,204851,3730803,204724,3731311,204343v381,-381,889,-762,1397,-1270c3733216,202565,3733724,202057,3734232,201295v381,-635,889,-1397,1397,-2286c3736137,198120,3736645,197231,3737153,196088v381,-1016,889,-2159,1397,-3302c3739058,191643,3739566,190373,3740074,189103v381,-1270,889,-2540,1397,-3683c3741979,184150,3742487,182880,3742868,181737v508,-1143,1016,-2286,1524,-3302c3744900,177292,3745408,176276,3745789,175387v508,-889,1016,-1651,1524,-2413c3747821,172339,3748329,171704,3748710,171196v508,-508,1016,-762,1524,-1016c3750742,169926,3751250,169926,3751631,169926v508,127,1016,381,1524,635c3753663,170942,3754171,171450,3754552,172085v508,508,1016,1270,1524,2032c3756584,174879,3756965,175768,3757473,176784v508,889,1016,1905,1524,2794c3759505,180594,3759886,181737,3760394,182753v508,1016,1016,2032,1524,3048c3762426,186817,3762807,187833,3763315,188849v508,889,1016,1905,1524,2921c3765347,192659,3765728,193675,3766236,194564v508,889,1016,1651,1524,2540c3768268,197866,3768649,198628,3769157,199263v508,762,1016,1397,1524,2032c3771189,201803,3771570,202311,3772078,202819v508,508,1016,889,1524,1143c3774110,204343,3774491,204597,3774999,204724v508,127,1016,254,1524,381c3776904,205105,3777412,205105,3777920,204978v508,-127,1016,-254,1524,-508c3779825,204089,3780333,203835,3780841,203327v508,-381,1016,-889,1524,-1524c3782746,201295,3783254,200533,3783762,199898v508,-635,1016,-1524,1524,-2286c3785667,196850,3786175,196088,3786683,195326v508,-889,1016,-1778,1524,-2540c3788588,192024,3789096,191262,3789604,190627v508,-635,1016,-1397,1397,-1905c3791509,188214,3792017,187706,3792525,187452v508,-254,1016,-508,1397,-635c3794430,186817,3794938,186944,3795446,187198v508,254,1016,762,1397,1397c3797351,189230,3797859,189992,3798367,191008v508,1143,1016,2286,1397,3683c3800272,196088,3800780,197612,3801288,199390v508,1651,1016,3429,1397,5461c3803193,206756,3803701,208788,3804209,210947v508,2159,1016,4318,1397,6604c3806114,219837,3806622,222250,3807130,224663v508,2413,889,4826,1397,7493c3809035,234696,3809543,237236,3810051,239903v508,2667,889,5461,1397,8128c3811956,250825,3812464,253619,3812972,256413v508,2794,889,5588,1397,8382c3814877,267462,3815385,270256,3815893,272923v508,2667,889,5334,1397,7874c3817798,283337,3818306,285750,3818814,288163v508,2413,889,4699,1397,6858c3820719,297180,3821227,299212,3821735,301244v508,1905,889,3683,1397,5461c3823640,308356,3824148,309880,3824656,311404v381,1397,889,2794,1397,3937c3826561,316611,3827069,317627,3827577,318770v381,1016,889,1905,1397,2921c3829482,322580,3829990,323469,3830498,324358v381,1016,889,1905,1397,2921c3832403,328295,3832911,329311,3833419,330454v381,1143,889,2413,1397,3683c3835324,335407,3835832,336931,3836340,338201v381,1397,889,2921,1397,4191c3838245,343789,3838753,345186,3839261,346329v381,1143,889,2286,1397,3175c3841166,350393,3841674,351028,3842055,351536v508,381,1016,635,1524,635c3844087,352044,3844595,351663,3844976,351155v508,-508,1016,-1397,1524,-2286c3847008,347853,3847516,346710,3847897,345313v508,-1270,1016,-2794,1524,-4191c3849929,339598,3850437,338074,3850818,336423v508,-1524,1016,-3175,1524,-4826c3852850,330073,3853358,328422,3853739,326898v508,-1651,1016,-3175,1524,-4826c3855771,320421,3856279,318770,3856660,317119v508,-1778,1016,-3429,1524,-5334c3858692,309880,3859073,307975,3859581,305943v508,-2032,1016,-4191,1524,-6477c3861613,297180,3861994,294767,3862502,292227v508,-2413,1016,-5080,1524,-7874c3864534,281686,3864915,278765,3865423,275844v508,-2921,1016,-5842,1524,-8890c3867455,263779,3867836,260731,3868344,257556v508,-3175,1016,-6477,1524,-9779c3870376,244602,3870757,241173,3871265,237871v508,-3302,1016,-6604,1524,-10033c3873297,224536,3873678,221234,3874186,217805v508,-3302,1016,-6731,1524,-10033c3876091,204470,3876599,201168,3877107,197866v508,-3302,1016,-6477,1524,-9652c3879012,185039,3879520,181864,3880028,178816v508,-2921,1016,-5969,1524,-8763c3881933,167259,3882441,164592,3882949,162179v508,-2413,1016,-4699,1524,-6731c3884854,153416,3885362,151638,3885870,150241v508,-1397,1016,-2667,1524,-3429c3887775,146050,3888283,145669,3888791,145542v508,,1016,381,1524,1143c3890696,147447,3891204,148590,3891712,150114v508,1524,1016,3556,1397,5715c3893617,157988,3894125,160528,3894633,163322v508,2667,1016,5588,1397,8636c3896538,175006,3897046,178308,3897554,181356v508,3175,1016,6477,1397,9525c3899459,193929,3899967,197104,3900475,200025v508,2921,1016,5588,1397,8255c3902380,210947,3902888,213487,3903396,215773v508,2413,1016,4572,1397,6604c3905301,224409,3905809,226314,3906317,227965v508,1778,1016,3429,1397,4953c3908222,234442,3908730,235839,3909238,237109v508,1270,889,2413,1397,3556c3911143,241681,3911651,242697,3912159,243713v508,889,889,1778,1397,2540c3914064,247015,3914572,247777,3915080,248539v508,635,889,1270,1397,1905c3916985,250952,3917493,251587,3918001,252095v508,508,889,1016,1397,1397c3919906,254000,3920414,254381,3920922,254762v508,381,889,762,1397,1143c3922827,256286,3923335,256540,3923843,256794v508,254,889,508,1397,635c3925748,257683,3926256,257810,3926764,257937v381,127,889,381,1397,381c3928669,258445,3929177,258445,3929685,258445v381,,889,,1397,-127c3931590,258318,3932098,258191,3932606,258191v381,-127,889,-381,1397,-508c3934511,257556,3935019,257302,3935527,257175v381,-254,889,-381,1397,-635c3937432,256413,3937940,256159,3938448,256032v381,-127,889,-254,1397,-381c3940353,255524,3940861,255524,3941369,255524v381,-127,889,,1397,c3943274,255651,3943782,255778,3944163,255905v508,254,1016,381,1524,635c3946195,256794,3946703,257048,3947084,257302v508,381,1016,635,1524,1016c3949116,258699,3949624,259080,3950005,259334v508,381,1016,762,1524,1143c3952037,260858,3952545,261366,3952926,261620v508,381,1016,762,1524,1143c3954958,263017,3955466,263398,3955847,263652v508,254,1016,508,1524,762c3957879,264668,3958387,264795,3958768,264922v508,127,1016,254,1524,254c3960800,265176,3961181,265176,3961689,265176v508,-127,1016,-254,1524,-381c3963721,264668,3964102,264414,3964610,264160v508,-254,1016,-508,1524,-889c3966642,263017,3967023,262636,3967531,262255v508,-381,1016,-889,1524,-1270c3969563,260477,3969944,260096,3970452,259715v508,-508,1016,-889,1524,-1397c3972484,257937,3972865,257556,3973373,257048v508,-381,1016,-762,1524,-1270c3975405,255397,3975786,254889,3976294,254381v508,-508,1016,-1143,1524,-1778c3978199,251841,3978707,251079,3979215,250190v508,-1016,1016,-2032,1524,-3175c3981120,245872,3981628,244475,3982136,243078v508,-1270,1016,-2794,1524,-4191c3984041,237490,3984549,235966,3985057,234696v508,-1397,1016,-2667,1524,-3556c3986962,230124,3987470,229235,3987978,228727v508,-508,1016,-762,1524,-635c3989883,228092,3990391,228473,3990899,229108v508,635,1016,1651,1524,2794c3992804,232918,3993312,234315,3993820,235712v508,1397,1016,2921,1397,4318c3995725,241427,3996233,242951,3996741,244221v508,1143,1016,2413,1397,3302c3998646,248539,3999154,249428,3999662,250063v508,635,1016,1016,1397,1270c4001567,251587,4002075,251714,4002583,251841v508,,1016,-127,1397,-254c4004488,251460,4004996,251333,4005504,251206v508,-254,1016,-381,1397,-508c4007409,250698,4007917,250571,4008425,250698v508,127,889,254,1397,508c4010330,251587,4010838,251968,4011346,252476v508,508,889,1270,1397,2032c4013251,255397,4013759,256413,4014267,257429v508,1143,889,2413,1397,3683c4016172,262509,4016680,263906,4017188,265557v508,1524,889,3175,1397,4953c4019093,272161,4019601,273939,4020109,275844v508,1905,889,3810,1397,5842c4022014,283591,4022522,285623,4023030,287655v508,2159,889,4318,1397,6477c4024935,296291,4025443,298577,4025951,300863v381,2413,889,4699,1397,7112c4027856,310388,4028364,312928,4028872,315341v381,2540,889,5080,1397,7620c4030777,325628,4031285,328168,4031793,330708v381,2540,889,5080,1397,7620c4033698,340741,4034206,343281,4034714,345694v381,2286,889,4572,1397,6858c4036619,354711,4037127,356870,4037635,358775v381,1905,889,3683,1397,5334c4039540,365633,4040048,367030,4040556,368300v381,1143,889,2159,1397,2921c4042461,371983,4042969,372491,4043350,372872v508,381,1016,508,1524,508c4045382,373380,4045890,373253,4046271,373126v508,-127,1016,-381,1524,-508c4048303,372491,4048811,372491,4049192,372618v508,127,1016,508,1524,1016c4051224,374269,4051732,375158,4052113,376174v508,1016,1016,2413,1524,3810c4054145,381381,4054653,383032,4055034,384683v508,1651,1016,3429,1524,4953c4057066,391287,4057574,392811,4057955,393954v508,1270,1016,2286,1524,3048c4059987,397637,4060368,398018,4060876,398018v508,,1016,-254,1524,-762c4062908,396748,4063289,395986,4063797,395097v508,-762,1016,-1905,1524,-2794c4065829,391287,4066210,390271,4066718,389382v508,-889,1016,-1651,1524,-2286c4068750,386461,4069131,385953,4069639,385572v508,-381,1016,-635,1524,-762c4071671,384683,4072052,384683,4072560,384556v508,,1016,,1524,c4074592,384556,4074973,384429,4075481,384302v508,-254,1016,-381,1524,-762c4077386,383159,4077894,382651,4078402,382016v508,-635,1016,-1270,1524,-2159c4080307,378968,4080815,377952,4081323,376809v508,-1016,1016,-2286,1524,-3556c4083228,371983,4083736,370459,4084244,369062v508,-1524,1016,-3048,1524,-4699c4086149,362839,4086657,361061,4087165,359410v508,-1651,1016,-3429,1524,-5080c4089070,352552,4089578,350774,4090086,349123v508,-1778,1016,-3429,1524,-5080c4091991,342265,4092499,340614,4093007,338963v508,-1651,1016,-3175,1397,-4826c4094912,332613,4095420,330962,4095928,329438v508,-1524,1016,-3175,1397,-4699c4097833,323215,4098341,321564,4098849,320040v508,-1651,1016,-3175,1397,-4826c4100754,313563,4101262,311912,4101770,310261v508,-1651,1016,-3429,1397,-5207c4103675,303276,4104183,301498,4104691,299593v508,-1905,1016,-3810,1397,-5842c4106596,291719,4107104,289560,4107612,287401v508,-2159,1016,-4445,1397,-6731c4109517,278257,4110025,275844,4110533,273431v508,-2413,889,-4953,1397,-7493c4112438,263525,4112946,260985,4113454,258572v508,-2286,889,-4699,1397,-6858c4115359,249555,4115867,247523,4116375,245745v508,-1778,889,-3429,1397,-4699c4118280,239649,4118788,238633,4119296,237744v508,-762,889,-1270,1397,-1524c4121201,235839,4121709,235839,4122217,236093v508,127,889,635,1397,1143c4124122,237744,4124630,238506,4125138,239268v508,762,889,1778,1397,2667c4127043,242824,4127551,243840,4128059,244729v381,889,889,1778,1397,2667c4129964,248158,4130472,248793,4130980,249428v381,508,889,889,1397,1270c4132885,250952,4133393,251079,4133901,251079v381,-127,889,-254,1397,-762c4135806,249936,4136314,249428,4136822,248666v381,-762,889,-1778,1397,-2921c4138727,244729,4139235,243332,4139743,241808v381,-1524,889,-3302,1397,-5207c4141648,234569,4142156,232410,4142664,229997v381,-2413,889,-5080,1397,-7874c4144569,219202,4145077,216154,4145458,212852v508,-3302,1016,-6858,1524,-10541c4147490,198628,4147998,194691,4148379,190754v508,-4064,1016,-8255,1524,-12319c4150411,174244,4150919,169926,4151300,165735v508,-4191,1016,-8382,1524,-12319c4153332,149352,4153840,145415,4154221,141859v508,-3683,1016,-7112,1524,-10033c4156253,128905,4156761,126238,4157142,124079v508,-2159,1016,-3937,1524,-5080c4159174,117856,4159682,117094,4160063,116967v508,-254,1016,254,1524,1016c4162095,118745,4162476,120142,4162984,121793v508,1651,1016,3810,1524,6096c4165016,130175,4165397,132969,4165905,135509v508,2667,1016,5461,1524,8128c4167937,146304,4168318,149098,4168826,151638v508,2540,1016,4826,1524,6985c4170858,160655,4171239,162687,4171747,164338v508,1524,1016,2921,1524,4064c4173779,169672,4174160,170561,4174668,171323v508,889,1016,1397,1524,1905c4176700,173863,4177081,174244,4177589,174752v508,508,1016,889,1524,1397c4179494,176657,4180002,177165,4180510,177800v508,762,1016,1524,1524,2413c4182415,181102,4182923,182245,4183431,183388v508,1270,1016,2540,1524,4064c4185336,188976,4185844,190500,4186352,192278v508,1651,1016,3429,1524,5207c4188257,199390,4188765,201295,4189273,203200v508,2032,1016,3937,1524,5969c4191178,211074,4191686,213106,4192194,215011v508,1905,1016,3810,1524,5715c4194099,222631,4194607,224536,4195115,226314v508,1778,1016,3556,1397,5334c4197020,233299,4197528,234950,4198036,236601v508,1651,1016,3175,1397,4699c4199941,242824,4200449,244221,4200957,245618v508,1397,1016,2667,1397,3937c4202862,250825,4203370,251968,4203878,253111v508,1016,1016,2159,1397,3048c4205783,257175,4206291,258064,4206799,258953v508,889,1016,1651,1397,2413c4208704,262128,4209212,262890,4209720,263525v508,635,889,1270,1397,1778c4211625,265811,4212133,266319,4212641,266700v508,508,889,762,1397,1143c4214546,268097,4215054,268224,4215562,268351v508,127,889,254,1397,127c4217467,268478,4217975,268224,4218483,267970v508,-254,889,-635,1397,-1143c4220388,266319,4220896,265557,4221404,264795v508,-889,889,-2032,1397,-3302c4223309,260223,4223817,258699,4224325,256921v508,-1905,889,-3937,1397,-6477c4226230,247904,4226738,245110,4227246,241935v381,-3175,889,-6858,1397,-10795c4229151,227330,4229659,222885,4230167,218440v381,-4572,889,-9525,1397,-14351c4232072,199136,4232580,193929,4233088,188976v381,-4826,889,-9906,1397,-14478c4234993,169926,4235501,165481,4236009,161671v381,-3810,889,-7112,1397,-9779c4237914,149225,4238422,147066,4238930,145669v381,-1270,1016,-2032,1397,-2159c4240835,143383,4241343,144018,4241851,144907v381,762,889,2286,1397,3683c4243756,150114,4244264,152019,4244645,153543v508,1651,1016,3302,1524,4445c4246677,159258,4247185,160401,4247566,160909v508,381,1016,508,1524,-127c4249598,160274,4250106,159131,4250487,157480v508,-1778,1016,-4191,1524,-7112c4252519,147574,4253027,144018,4253408,140081v508,-3810,1016,-8255,1524,-12827c4255440,122682,4255948,117602,4256329,112776v508,-4953,1016,-10033,1524,-14859c4258361,93218,4258869,88392,4259250,84201v508,-4191,1016,-8128,1524,-11303c4261282,69723,4261663,67056,4262171,65278v508,-1778,1016,-3048,1524,-3302c4264076,61722,4264711,62357,4265092,63246v508,1016,1016,3048,1524,5334c4267124,70993,4267505,74041,4268013,77216v508,3175,1016,6985,1524,10541c4270045,91313,4270426,95123,4270934,98552v508,3429,1016,6858,1524,9779c4272966,111252,4273347,113919,4273855,116078v508,2032,1016,3683,1524,4826c4275760,121920,4276395,122555,4276776,122555v508,127,1016,-254,1524,-1016c4278681,120650,4279189,119380,4279697,117983v508,-1397,1016,-3302,1524,-5207c4281602,110871,4282110,108712,4282618,106553v508,-2032,1016,-4318,1524,-6477c4284523,97917,4285031,95758,4285539,93599v508,-2159,1016,-4318,1524,-6350c4287444,85090,4287952,82931,4288460,80772v508,-2159,1016,-4445,1524,-6731c4290365,71628,4290873,69342,4291381,66675v508,-2540,1016,-5334,1524,-8255c4293286,55499,4293794,52451,4294302,49276v508,-3175,1016,-6604,1397,-9906c4296207,35941,4296715,32512,4297223,29210v508,-3302,1016,-6731,1397,-9779c4299128,16510,4299636,13462,4300144,11049v508,-2413,1016,-4699,1397,-6350c4302049,2921,4302557,1651,4303065,1016v381,-762,1016,-1016,1397,-635c4304970,762,4305478,1651,4305986,3175v508,1397,1016,3429,1397,5842c4307891,11430,4308399,14351,4308907,17653v508,3175,1016,6985,1397,10922c4310812,32385,4311320,36703,4311828,41148v508,4318,889,9017,1397,13589c4313733,59436,4314241,64262,4314749,68961v508,4699,889,9398,1397,13970c4316654,87503,4317162,92075,4317670,96520v508,4318,889,8509,1397,12446c4319575,112903,4320083,116713,4320591,120142v508,3556,889,6731,1397,9779c4322496,132842,4323004,135636,4323512,138049v508,2540,889,4699,1397,6604c4325417,146685,4325925,148463,4326433,149987v508,1524,889,2921,1397,4191c4328338,155448,4328846,156591,4329354,157734v381,1143,889,2159,1397,3429c4331259,162306,4331767,163449,4332275,164719v381,1270,889,2667,1397,4318c4334180,170561,4334688,172212,4335196,174117v381,1905,889,3937,1397,6096c4337101,182499,4337609,184785,4338117,187325v381,2413,889,5080,1397,7747c4340022,197739,4340530,200533,4341038,203327v381,2667,889,5588,1397,8255c4342943,214376,4343451,217297,4343959,219964v381,2794,889,5588,1397,8255c4345864,230886,4346372,233426,4346753,235966v508,2540,1016,5080,1524,7493c4348785,245872,4349293,248158,4349674,250444v508,2286,1016,4572,1524,6604c4351706,259207,4352214,261239,4352595,263144v508,2032,1016,3937,1524,5842c4354627,270764,4355135,272542,4355516,274320v508,1651,1016,3302,1524,4953c4357548,280924,4358056,282448,4358437,284099v508,1524,1016,3048,1524,4572c4360469,290068,4360850,291465,4361358,292862v508,1397,1016,2794,1524,4064c4363390,298323,4363771,299593,4364279,300863v508,1270,1016,2540,1524,3683c4366311,305816,4366692,306959,4367200,308102v508,1143,1016,2286,1524,3429c4369232,312674,4369613,313817,4370121,314833v508,1143,1016,2286,1524,3429c4372153,319278,4372534,320421,4373042,321437v508,1016,1016,2032,1524,3048c4375074,325501,4375455,326390,4375963,327279v508,1016,1016,1778,1524,2667c4377995,330708,4378376,331470,4378884,332105v508,762,1016,1524,1524,2159c4380789,334899,4381297,335407,4381805,335915v508,635,1016,1143,1524,1524c4383710,337947,4384218,338201,4384726,338582v508,254,1016,508,1524,635c4386631,339344,4387139,339344,4387647,339217v508,-127,1016,-381,1524,-762c4389552,338074,4390060,337439,4390568,336677v508,-889,1016,-1905,1524,-3302c4392473,331978,4392981,330327,4393489,328295v508,-2159,1016,-4699,1524,-7747c4395394,317500,4395902,313944,4396410,309753v508,-4191,1016,-9017,1397,-14478c4398315,289814,4398823,283591,4399331,276860v508,-6731,1016,-14351,1397,-22225c4401236,246761,4401744,238252,4402252,229616v508,-8509,1016,-17780,1397,-26416c4404157,194564,4404665,185674,4405173,177673v508,-8001,1016,-15875,1397,-22352c4407078,148717,4407586,142875,4408094,138430v508,-4445,1016,-7747,1397,-9779c4409872,127508,4410761,126365,4411015,126746v508,635,1016,2667,1397,5461c4412920,135001,4413428,139192,4413936,143764v508,4572,889,10033,1397,15621c4415841,164973,4416349,171323,4416857,177419v508,6096,889,12446,1397,18542c4418762,202057,4419270,208153,4419778,213868v508,5715,889,11303,1397,16510c4421683,235585,4422191,240538,4422699,245237v508,4572,889,8890,1397,13081c4424604,262382,4425112,266192,4425620,269748v508,3556,889,6858,1397,9906c4427525,282829,4428033,285623,4428541,288417v508,2667,889,5207,1397,7493c4430446,298323,4430954,300482,4431462,302514v381,2032,889,3937,1397,5715c4433367,309880,4433875,311531,4434383,313055v381,1651,889,3048,1397,4445c4436288,318897,4436796,320040,4437304,321310v381,1270,889,2413,1397,3556c4439209,325882,4439717,327025,4440225,328041v381,1016,889,2032,1397,2921c4442130,331978,4442638,332867,4443146,333756v381,1016,889,1905,1397,2794c4445051,337566,4445559,338455,4446067,339344v381,889,889,1778,1397,2667c4447972,343027,4448480,343916,4448861,344805v508,889,1016,1778,1524,2667c4450893,348361,4451401,349250,4451782,350139v508,889,1016,1778,1524,2667c4453814,353695,4454322,354457,4454703,355346v508,762,1016,1524,1524,2286c4456735,358394,4457243,359029,4457624,359791v508,635,1016,1270,1524,1905c4459656,362204,4460164,362839,4460545,363347v508,635,1016,1143,1524,1651c4462577,365506,4462958,365887,4463466,366268v508,508,1016,889,1524,1270c4465498,367919,4465879,368173,4466387,368427v508,381,1016,635,1524,762c4468419,369443,4468800,369570,4469308,369697v508,,1016,,1524,c4471340,369570,4471721,369443,4472229,369062v508,-254,1016,-635,1524,-1270c4474261,367157,4474642,366395,4475150,365506v508,-1016,1016,-2159,1524,-3556c4477182,360553,4477563,359029,4478071,357251v508,-1778,1016,-3810,1524,-5842c4479976,349377,4480484,347091,4480992,344932v508,-2159,1016,-4445,1524,-6477c4482897,336296,4483405,334264,4483913,332613v508,-1651,1016,-3175,1524,-4191c4485818,327406,4486326,326644,4486834,326390v508,-254,1016,-127,1524,508c4488739,327406,4489247,328422,4489755,329819v508,1270,1016,3048,1524,4953c4491660,336677,4492168,338963,4492676,341249v508,2286,1016,4699,1524,7112c4494581,350647,4495089,353060,4495597,355346v508,2286,1016,4445,1397,6477c4497502,363728,4498010,365633,4498518,367411v508,1651,1016,3175,1397,4572c4500423,373380,4500931,374650,4501439,375793v508,1143,1016,2159,1397,3048c4503344,379730,4503852,380619,4504360,381381v508,635,1016,1397,1397,1905c4506265,383921,4506773,384429,4507281,384937v508,508,1016,1016,1397,1397c4509186,386842,4509694,387223,4510202,387477v508,381,1016,762,1397,1143c4512107,388874,4512615,389128,4513123,389509v508,254,889,508,1397,635c4515028,390398,4515536,390652,4516044,390906v508,127,889,381,1397,508c4517949,391668,4518457,391795,4518965,391922v508,127,889,254,1397,381c4520870,392303,4521378,392430,4521886,392430v508,127,889,127,1397,254c4523791,392684,4524299,392684,4524807,392684v508,,889,,1397,-127c4526712,392557,4527220,392430,4527728,392303v508,-127,889,-254,1397,-508c4529633,391668,4530141,391414,4530649,391287v381,-254,889,-635,1397,-889c4532554,390144,4533062,389763,4533570,389382v381,-381,889,-762,1397,-1270c4535475,387604,4535983,387096,4536491,386588v381,-635,889,-1270,1397,-1905c4538396,383921,4538904,383159,4539412,382143v381,-889,889,-1778,1397,-2921c4541317,378079,4541825,376809,4542333,375539v381,-1397,889,-2921,1397,-4572c4544238,369316,4544746,367411,4545254,365506v381,-2032,889,-4191,1397,-6604c4547159,356616,4547667,354076,4548048,351409v508,-2667,1016,-5461,1524,-8382c4550080,340106,4550588,337058,4550969,334137v508,-3048,1016,-6223,1524,-9144c4553001,322199,4553509,319278,4553890,316738v508,-2667,1016,-5080,1524,-7112c4555922,307594,4556430,305816,4556811,304546v508,-1270,1016,-2159,1524,-2667c4558843,301371,4559351,301371,4559732,301625v508,254,1016,889,1524,1651c4561764,304165,4562272,305308,4562653,306578v508,1143,1016,2540,1524,3937c4564685,311912,4565066,313309,4565574,314706v508,1397,1016,2667,1524,3937c4567606,319913,4567987,321183,4568495,322326v508,1270,1016,2540,1524,3810c4570527,327279,4570908,328549,4571416,329946v508,1397,1016,2794,1524,4318c4573448,335915,4573829,337566,4574337,339344v508,1651,1016,3556,1524,5461c4576369,346710,4576750,348615,4577258,350520v508,2032,1016,3937,1524,5842c4579290,358267,4579671,360172,4580179,361950v508,1778,1016,3429,1524,5080c4582084,368681,4582592,370205,4583100,371602v508,1397,1016,2667,1524,3937c4585005,376682,4585513,377825,4586021,378841v508,1016,1016,1905,1524,2794c4587926,382524,4588434,383286,4588942,384048v508,635,1016,1397,1524,1905c4590847,386588,4591355,387096,4591863,387604v508,508,1016,1016,1524,1397c4593768,389382,4594276,389763,4594784,390017v508,381,1016,635,1524,889c4596689,391160,4597197,391414,4597705,391668v508,254,1016,381,1397,635c4599610,392430,4600118,392557,4600626,392684v508,127,1016,127,1397,254c4602531,392938,4603039,392938,4603547,392938v508,,1016,,1397,-127c4605452,392684,4605960,392557,4606468,392430v508,-127,1016,-381,1397,-635c4608373,391541,4608881,391287,4609389,391033v508,-381,1016,-762,1397,-1143c4611294,389509,4611802,389001,4612310,388620v508,-508,1016,-1143,1397,-1651c4614215,386334,4614723,385699,4615231,384937v508,-635,889,-1397,1397,-2159c4617136,382016,4617644,381127,4618152,380238v508,-889,889,-1778,1397,-2667c4620057,376555,4620565,375539,4621073,374523v508,-1016,889,-2032,1397,-3175c4622978,370205,4623486,369062,4623994,367919v508,-1270,889,-2413,1397,-3810c4625899,362839,4626407,361569,4626915,360045v508,-1397,889,-2921,1397,-4572c4628820,353822,4629328,352171,4629836,350393v508,-1905,889,-3810,1397,-5842c4631741,342519,4632249,340360,4632757,338074v381,-2159,889,-4445,1397,-6731c4634662,329057,4635170,326771,4635678,324612v381,-2159,889,-4318,1397,-6223c4637583,316484,4638091,314706,4638599,313309v381,-1397,889,-2540,1397,-3302c4640504,309245,4641012,308737,4641520,308737v381,,889,254,1397,1016c4643425,310388,4643933,311531,4644441,312801v381,1270,889,2921,1397,4699c4646346,319278,4646854,321310,4647362,323342v381,2032,889,4191,1397,6350c4649267,331851,4649775,334010,4650156,336042v508,2032,1016,4064,1524,5969c4652188,343789,4652696,345567,4653077,347218v508,1651,1016,3175,1524,4445c4655109,353060,4655617,354203,4655998,355346v508,1016,1016,1905,1524,2794c4658030,358902,4658538,359664,4658919,360299v508,508,1016,1016,1524,1397c4660951,362077,4661459,362331,4661840,362585v508,127,1016,254,1524,254c4663872,362839,4664253,362839,4664761,362712v508,-127,1016,-381,1524,-635c4666793,361696,4667174,361315,4667682,360934v508,-508,1016,-1016,1524,-1651c4669714,358775,4670095,358013,4670603,357124v508,-762,1016,-1651,1524,-2794c4672635,353314,4673016,352171,4673524,350774v508,-1270,1016,-2794,1524,-4445c4675556,344678,4675937,342900,4676445,340868v508,-2032,1016,-4318,1524,-6858c4678477,331470,4678858,328803,4679366,325755v508,-3048,1016,-6477,1524,-10160c4681271,311912,4681779,307975,4682287,303657v508,-4318,1016,-9017,1524,-13843c4684192,284861,4684700,279654,4685208,274320v508,-5207,1016,-10922,1524,-16383c4687113,252476,4687621,246888,4688129,241554v508,-5207,1016,-10414,1524,-14986c4690034,221996,4690542,217678,4691050,214376v508,-3429,1016,-6350,1524,-8255c4692955,204216,4693463,202946,4693971,202692v381,-254,1143,635,1524,1778c4695876,205867,4696384,208280,4696892,211201v508,2921,1016,6731,1397,10922c4698797,226187,4699305,231013,4699813,235966v508,4826,1016,10287,1397,15494c4701718,256794,4702226,262255,4702734,267589v508,5334,1016,10541,1397,15621c4704639,288290,4705147,293243,4705655,297815v508,4699,1016,9017,1397,13208c4707560,315087,4708068,319024,4708576,322580v508,3556,1016,6858,1397,9906c4710481,335534,4710989,338328,4711497,340995v508,2667,1016,4953,1397,7112c4713402,350393,4713910,352298,4714418,354203v508,1778,889,3429,1397,5080c4716323,360807,4716831,362077,4717339,363474v508,1270,889,2413,1397,3429c4719244,368046,4719752,368935,4720260,369951v508,889,889,1651,1397,2413c4722165,373126,4722673,373888,4723181,374523v508,635,889,1270,1397,1905c4725086,376936,4725594,377444,4726102,377952v508,508,889,1016,1397,1397c4728007,379857,4728515,380238,4729023,380619v508,381,889,635,1397,1016c4730928,382016,4731436,382270,4731944,382524v381,254,889,508,1397,762c4733849,383540,4734357,383794,4734865,384048v381,254,889,381,1397,635c4736770,384810,4737278,385064,4737786,385191v381,254,889,381,1397,508c4739691,385826,4740199,385953,4740707,386207v381,127,889,254,1397,381c4742612,386715,4743120,386842,4743628,386969v381,127,889,254,1397,381c4745533,387477,4746041,387604,4746549,387731v381,127,889,254,1397,381c4748454,388239,4748962,388366,4749343,388493v508,127,1016,254,1524,381c4751375,388874,4751883,389001,4752264,389128v508,,1016,,1524,127c4754296,389255,4754804,389255,4755185,389382v508,,1016,,1524,c4757217,389382,4757725,389382,4758106,389382v508,,1016,,1524,c4760138,389382,4760646,389382,4761027,389255v508,,1016,,1524,c4763059,389128,4763567,389128,4763948,389128v508,-127,1016,-254,1524,-254c4765980,388747,4766361,388620,4766869,388620v508,-127,1016,-254,1524,-381c4768901,388112,4769282,387985,4769790,387985v508,-127,1016,-254,1524,-381c4771822,387477,4772203,387350,4772711,387223v508,-127,1016,-254,1524,-381c4774743,386588,4775124,386461,4775632,386334v508,-127,1016,-254,1524,-508c4777664,385699,4778045,385445,4778553,385318v508,-254,1016,-381,1524,-635c4780585,384429,4780966,384175,4781474,383921v508,-254,1016,-508,1524,-762c4783379,382905,4783887,382651,4784395,382270v508,-381,1016,-635,1524,-1016c4786300,380873,4786808,380492,4787316,380111v508,-381,1016,-762,1524,-1270c4789221,378460,4789729,378079,4790237,377698v508,-508,1016,-889,1524,-1270c4792142,376047,4792650,375666,4793158,375285v508,-381,1016,-762,1524,-1143c4795063,373888,4795571,373507,4796079,373253v508,-254,1016,-635,1524,-889c4797984,372110,4798492,371856,4799000,371475v508,-254,1016,-508,1397,-762c4800905,370332,4801413,370078,4801921,369697v508,-254,1016,-635,1397,-889c4803826,368427,4804334,368046,4804842,367665v508,-381,1016,-635,1397,-1016c4806747,366268,4807255,365887,4807763,365506v508,-381,1016,-889,1397,-1270c4809668,363855,4810176,363474,4810684,363093v508,-508,1016,-1016,1397,-1397c4812589,361188,4813097,360807,4813605,360299v508,-381,889,-889,1397,-1270c4815510,358648,4816018,358140,4816526,357759v508,-508,889,-889,1397,-1270c4818431,356108,4818939,355727,4819447,355346v508,-381,889,-762,1397,-1016c4821352,353949,4821860,353568,4822368,353314v508,-381,889,-635,1397,-1016c4824273,352044,4824781,351790,4825289,351536v508,-381,889,-635,1397,-889c4827194,350393,4827702,350139,4828210,349885v508,-254,889,-508,1397,-635c4830115,348996,4830623,348742,4831131,348615v508,-127,889,-381,1397,-508c4833036,347980,4833544,347853,4834052,347726v381,-127,889,-254,1397,-381c4835957,347345,4836465,347218,4836973,347218v381,,889,-127,1397,c4838878,347218,4839386,347218,4839894,347345v381,,889,127,1397,254c4841799,347726,4842307,347853,4842815,347980v381,127,889,381,1397,508c4844720,348742,4845228,348869,4845736,349123v381,127,889,381,1397,635c4847641,350012,4848149,350266,4848657,350520v381,127,889,381,1397,635c4850562,351409,4851070,351536,4851451,351790v508,127,1016,381,1524,635c4853483,352679,4853991,352933,4854372,353187v508,254,1016,508,1524,762c4856404,354330,4856912,354584,4857293,354965v508,508,1016,889,1524,1397c4859325,356743,4859833,357378,4860214,357886v508,635,1016,1270,1524,1905c4862246,360426,4862754,361188,4863135,361823v508,762,1016,1397,1524,2159c4865167,364617,4865675,365379,4866056,366141v508,635,1016,1270,1524,2032c4868088,368808,4868469,369443,4868977,370078v508,635,1016,1270,1524,1778c4871009,372491,4871390,372999,4871898,373634v508,508,1016,1016,1524,1524c4873930,375666,4874311,376174,4874819,376682v508,381,1016,889,1524,1270c4876851,378460,4877232,378841,4877740,379349v508,381,1016,889,1524,1270c4879772,381000,4880153,381508,4880661,382016v508,381,1016,889,1524,1270c4882693,383794,4883074,384175,4883582,384683v508,508,1016,1016,1524,1524c4885487,386588,4885995,387096,4886503,387604v508,508,1016,1016,1524,1524c4888408,389509,4888916,390017,4889424,390525v508,381,1016,889,1524,1270c4891329,392303,4891837,392684,4892345,393065v508,381,1016,762,1524,1016c4894250,394462,4894758,394716,4895266,394843v508,254,1016,508,1524,635c4897171,395478,4897679,395605,4898187,395605v508,-127,1016,-254,1524,-508c4900092,394970,4900600,394589,4901108,394208v508,-508,1016,-1016,1397,-1778c4903013,391668,4903521,390779,4904029,389636v508,-1270,1016,-2540,1397,-4191c4905934,383794,4906442,381889,4906950,379603v508,-2159,1016,-4699,1397,-7620c4908855,369189,4909363,366014,4909871,362585v508,-3429,1016,-7239,1397,-11176c4911776,347472,4912284,343281,4912792,339090v508,-4191,1016,-8636,1397,-12954c4914697,321945,4915205,317754,4915713,313817v508,-3937,889,-7747,1397,-10922c4917618,299593,4918126,296672,4918634,294386v508,-2159,889,-4064,1397,-5080c4920412,288544,4921174,287909,4921555,288163v508,381,889,1524,1397,3175c4923460,292862,4923968,295275,4924476,298069v508,2667,889,6096,1397,9652c4926381,311277,4926889,315214,4927397,319151v508,3937,889,8128,1397,12192c4929302,335280,4929810,339344,4930318,343027v508,3810,889,7493,1397,10795c4932223,357251,4932731,360299,4933239,363220v381,2794,889,5461,1397,7874c4935144,373380,4935652,375539,4936160,377571v381,1905,889,3683,1397,5207c4938065,384429,4938573,385826,4939081,387096v381,1270,889,2413,1397,3429c4940986,391541,4941494,392430,4942002,393192v381,889,889,1524,1397,2159c4943907,395859,4944415,396367,4944923,396748v381,381,889,635,1397,889c4946828,397891,4947336,397891,4947844,397891v381,127,889,,1397,-127c4949749,397637,4950257,397383,4950638,397002v508,-254,1016,-635,1524,-1143c4952670,395351,4953178,394843,4953559,394208v508,-635,1016,-1270,1524,-1905c4955591,391668,4956099,391033,4956480,390398v508,-508,1016,-1143,1524,-1524c4958512,388366,4959147,387985,4959401,387858e" filled="f" strokecolor="#ff8021" strokeweight="1.56pt">
                  <v:stroke endcap="round"/>
                  <v:path arrowok="t" textboxrect="0,0,4959401,398018"/>
                </v:shape>
                <v:shape id="Shape 29826" o:spid="_x0000_s1083" style="position:absolute;left:1469;top:47124;width:49594;height:3979;visibility:visible;mso-wrap-style:square;v-text-anchor:top" coordsize="4959401,39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" path="m,392811v483,,978,,1460,c1943,392811,2426,392811,2921,392811v483,,965,,1461,-127c4864,392684,5347,392684,5842,392684v483,,965,-127,1448,-127c7785,392557,8268,392430,8750,392430v483,,978,,1461,c10693,392303,11189,392303,11671,392303v483,,966,,1461,-127c13614,392176,14097,392176,14592,392176v483,,965,,1448,c16535,392176,17018,392049,17501,392049v495,,978,,1460,c19444,391921,19939,391921,20422,391921v482,-127,977,-127,1460,-253c22365,391668,22847,391668,23343,391541v482,,965,-127,1460,-127c25286,391287,25768,391287,26251,391160v495,,978,-127,1460,-127c28207,391033,28689,390906,29172,390906v482,,978,-127,1460,-127c31115,390779,31610,390779,32093,390779v483,,965,,1460,c34036,390779,34519,390652,35014,390652v482,,965,,1448,c36957,390652,37440,390652,37922,390652v496,,978,-127,1461,-127c39865,390525,40361,390398,40843,390398v483,,965,-128,1461,-128c42786,390270,43269,390270,43764,390270v483,-126,965,-126,1461,-126c45707,390144,46190,390144,46673,390017v495,,977,,1460,c48628,390017,49111,390017,49593,390017v483,,978,,1461,c51537,390017,52032,390017,52515,390017v482,,965,,1460,c54458,390017,54940,390017,55435,390017v483,,966,,1448,c57379,390017,57861,390017,58344,389890v482,,978,,1460,c60287,389890,60782,389890,61265,389890v482,,965,-127,1460,-127c63208,389763,63690,389763,64186,389763v482,-127,965,-127,1460,-127c66129,389636,66612,389636,67094,389509v495,,978,,1461,c69050,389509,69532,389509,70015,389382v483,,978,,1461,c71958,389382,72441,389382,72936,389382v483,,965,,1461,-127c74879,389255,75362,389382,75844,389255v496,,978,,1461,c77800,389255,78283,389255,78765,389255v496,,978,,1461,c80709,389255,81204,389255,81686,389255v483,,966,,1461,c83629,389128,84112,389128,84607,389128v483,,966,,1461,c86551,389128,87033,389001,87516,389001v495,,978,,1460,c89459,389001,89954,389001,90437,389001v482,,978,127,1460,127c92380,389128,92862,389128,93358,389128v482,,965,,1460,c95301,389128,95783,389128,96279,389128v482,,965,,1448,-127c98222,389001,98704,389001,99187,388874v483,,978,,1461,-128c101130,388746,101625,388619,102108,388619v483,-126,965,-126,1460,-126c104051,388366,104534,388366,105029,388366v483,-127,965,-127,1448,-127c106972,388239,107455,388239,107937,388239v496,-127,978,-127,1461,-127c109880,388112,110376,388112,110858,388112v483,,978,,1461,c112801,388112,113284,388112,113779,388112v483,,966,,1461,c115722,388112,116205,388112,116688,388112v495,,977,,1460,c118643,387985,119126,387985,119609,387985v482,,978,,1460,c121552,387985,122047,387858,122530,387858v482,,965,,1460,c124473,387858,124955,387858,125451,387858v482,,965,-127,1447,-127c127394,387731,127876,387731,128359,387731v495,,978,-127,1460,-127c130302,387604,130797,387604,131280,387604v483,-127,978,-127,1460,-127c133223,387350,133706,387350,134201,387350v483,,965,-127,1460,-127c136144,387223,136627,387223,137109,387095v495,,978,,1461,c139065,387095,139548,387095,140030,387095v483,-126,978,,1461,c141973,386969,142469,386969,142951,386969v483,,965,,1461,c144894,386969,145377,386969,145872,386969v483,,965,-127,1448,-127c147815,386842,148298,386842,148781,386842v495,,977,,1460,c150724,386842,151219,386842,151702,386842v482,,977,,1460,c153645,386842,154127,386715,154623,386715v482,,965,,1460,c156566,386715,157048,386715,157531,386715v495,,978,-127,1460,-127c159487,386588,159969,386588,160452,386588v482,-127,978,-127,1460,-127c162395,386461,162878,386461,163373,386461v482,-127,965,-127,1460,-127c165316,386334,165799,386334,166294,386334v482,,965,,1448,c168237,386334,168720,386334,169202,386334v495,,978,,1461,-127c171145,386207,171641,386207,172123,386207v483,,978,,1461,-127c174066,386080,174549,386080,175044,386080v483,,965,-127,1461,-127c176987,385953,177470,385953,177952,385953v496,-127,978,-127,1461,-127c179896,385826,180391,385826,180873,385826v483,-127,978,-127,1461,-127c182817,385699,183299,385699,183794,385571v483,,966,,1461,c185738,385571,186220,385444,186715,385444v483,,966,-126,1448,-126c188659,385318,189141,385318,189624,385191v495,,978,,1460,c191567,385191,192062,385064,192545,385064v482,,965,,1460,c194488,385064,194970,385064,195466,385064v482,,965,,1448,c197409,385064,197891,385064,198374,385064v495,,978,-127,1461,-127c200330,384937,200812,384937,201295,384937v483,-127,978,-127,1461,-127c203238,384810,203721,384810,204216,384810v483,,965,-127,1461,-127c206159,384683,206642,384683,207137,384683v483,,965,,1448,127c209080,384810,209563,384810,210045,384810v483,,978,,1461,c211988,384810,212484,384810,212966,384810v483,,966,,1461,c214909,384810,215392,384810,215887,384810v483,-127,966,-127,1461,-127c217830,384683,218313,384683,218796,384683v495,,978,-127,1460,-127c220739,384556,221234,384556,221717,384556v482,,978,,1460,c223660,384556,224142,384556,224638,384556v482,,965,,1460,c226581,384556,227063,384556,227546,384556v495,,978,,1460,-127c229502,384429,229984,384429,230467,384429v482,,978,-127,1460,-127c232410,384302,232905,384175,233388,384175v483,,965,,1460,c235331,384048,235814,384048,236309,384048v483,-128,965,-128,1448,-128c238252,383920,238735,383794,239217,383794v496,,978,,1461,-127c241160,383667,241656,383667,242138,383540v483,,978,,1461,c244081,383413,244564,383413,245059,383413v483,,965,,1461,-127c247002,383286,247485,383286,247968,383286v495,,977,,1460,c249923,383286,250406,383286,250889,383286v482,,977,,1460,c252832,383286,253327,383286,253810,383286v482,-127,965,-127,1460,-127c255753,383159,256235,383159,256731,383159v495,,1003,,1511,-127c258623,383032,259131,383032,259639,383032v508,-127,1016,-127,1524,-127c261544,382905,262052,382905,262560,382905v508,,1016,,1397,c264465,382905,264973,383032,265481,383032v508,,1016,,1397,c267386,383032,267894,383032,268402,383032v508,,1016,127,1397,127c270307,383159,270815,383159,271323,383159v508,,1016,,1397,c273228,383159,273736,383159,274244,383159v508,,1016,-127,1397,-127c276149,383032,276657,383032,277165,383032v508,,1016,,1397,c279070,383032,279578,382905,280086,382905v508,,889,,1397,c281991,382905,282499,382778,283007,382778v508,,889,,1397,c284912,382651,285420,382651,285928,382651v508,,889,,1397,-127c287833,382524,288341,382524,288849,382524v508,-128,889,-128,1397,-128c290754,382269,291262,382269,291770,382269v508,-126,889,-126,1397,-126c293675,382016,294183,382016,294691,381889v508,,889,,1397,-127c296596,381762,297104,381635,297612,381635v381,,889,-127,1397,-127c299517,381508,300025,381381,300533,381381v381,,889,-127,1397,-127c302438,381254,302946,381254,303454,381127v381,,889,,1397,c305359,381127,305867,381000,306375,381000v381,,889,,1397,c308280,381000,308788,380873,309296,380873v381,,889,,1397,c311201,380873,311709,380873,312217,380745v381,,889,,1397,c314122,380745,314630,380745,315011,380745v508,,1016,-126,1524,-126c317043,380619,317551,380619,317932,380619v508,,1016,,1524,c319964,380492,320472,380492,320853,380492v508,,1016,-127,1524,-127c322885,380365,323393,380365,323774,380365v508,-127,1016,-127,1524,-127c325806,380238,326314,380238,326695,380238v508,,1016,-127,1524,-127c328727,380111,329235,380111,329616,380111v508,,1016,,1524,c331648,380111,332029,380111,332537,380111v508,,1016,,1524,c334569,380111,334950,380111,335458,380111v508,-127,1016,-127,1524,-254c337490,379857,337871,379730,338379,379730v508,,1016,-127,1524,-254c340411,379476,340792,379476,341300,379349v508,,1016,,1524,c343332,379221,343713,379221,344221,379221v508,,1016,,1524,c346253,379221,346634,379221,347142,379221v508,,1016,,1524,c349047,379221,349555,379094,350063,379094v508,,1016,,1524,c351968,379094,352476,379094,352984,379094v508,,1016,,1524,c354889,379094,355397,379094,355905,379094v508,,1016,,1524,c357810,379221,358318,379221,358826,379221v508,,1016,,1524,c360731,379221,361239,379221,361747,379221v508,,1016,,1524,-127c363652,379094,364160,379094,364668,379094v508,,1016,-126,1397,-126c366573,378968,367081,378968,367589,378968v508,-127,1016,-127,1397,-127c369494,378841,370002,378714,370510,378714v508,,1016,,1397,c372415,378587,372923,378587,373431,378587v508,-127,1016,-127,1397,-127c375336,378333,375844,378333,376352,378206v508,,1016,-127,1397,-127c378257,378079,378765,378079,379273,377952v508,,889,,1397,c381178,377952,381686,377952,382194,377952v508,,889,,1397,c384099,377952,384607,377952,385115,377952v508,,889,,1397,-127c387020,377825,387528,377825,388036,377825v508,,889,-127,1397,-127c389941,377698,390449,377570,390957,377570v508,,889,,1397,-126c392862,377444,393370,377444,393878,377444v508,,889,,1397,-127c395783,377317,396291,377317,396799,377317v381,,889,,1397,c398704,377190,399212,377190,399720,377190v381,,889,,1397,-127c401625,377063,402133,377063,402641,376936v381,,889,,1397,-127c404546,376809,405054,376809,405562,376682v381,,889,-127,1397,-127c407467,376555,407975,376555,408483,376428v381,,889,,1397,c410388,376428,410896,376301,411404,376301v381,,889,,1397,c413309,376301,413817,376301,414198,376301v508,,1016,,1524,c416230,376301,416738,376301,417119,376301v508,-127,1016,-127,1524,-127c419151,376174,419659,376174,420040,376174v508,-128,1016,-128,1524,-128c422072,375919,422580,375919,422961,375793v508,,1016,,1524,-127c424993,375666,425501,375539,425882,375539v508,-127,1016,-127,1524,-254c427914,375285,428422,375285,428803,375158v508,,1016,,1524,-127c430835,375031,431216,374904,431724,374904v508,,1016,,1524,-127c433756,374777,434137,374777,434645,374650v508,,1016,,1524,c436677,374523,437058,374523,437566,374523v508,-128,1016,-128,1524,-128c439598,374269,439979,374269,440487,374269v508,,1016,,1524,-127c442519,374142,442900,374142,443408,374142v508,,1016,,1524,c445440,374142,445821,374142,446329,374142v508,,1016,,1524,c448234,374142,448742,374142,449250,374015v508,,1016,,1524,c451155,374015,451663,373888,452171,373888v508,,1016,,1524,c454076,373761,454584,373761,455092,373761v508,,1016,,1524,-127c456997,373634,457505,373634,458013,373507v508,,1016,,1524,c459918,373380,460426,373380,460934,373380v508,-127,1016,-127,1524,-254c462839,373126,463347,372999,463855,372999v508,-128,1016,-255,1397,-255c465760,372618,466268,372491,466776,372491v508,-127,1016,-127,1397,-254c468681,372110,469189,371983,469697,371983v508,-127,1016,-127,1397,-254c471602,371602,472110,371602,472618,371475v508,,1016,-127,1397,-127c474523,371220,475031,371220,475539,371220v508,,1016,,1397,-126c477444,371094,477952,371094,478460,371094v508,,1016,-127,1397,-127c480365,370967,480873,370967,481381,370967v508,,889,,1397,c483286,370967,483794,370967,484302,370840v508,,889,,1397,c486207,370840,486715,370713,487223,370713v508,,889,,1397,c489128,370586,489636,370586,490144,370586v508,-127,889,-127,1397,-127c492049,370332,492557,370332,493065,370332v508,-127,889,-127,1397,-127c494970,370078,495478,369951,495986,369951v508,,889,-127,1397,-127c497891,369696,498399,369696,498907,369569v381,-126,889,-126,1397,-253c500812,369316,501320,369189,501828,369189v381,-127,889,-127,1397,-254c503733,368935,504241,368935,504749,368808v381,,889,,1397,-127c506654,368681,507162,368554,507670,368554v381,-127,889,-127,1397,-127c509575,368300,510083,368300,510591,368173v381,,889,-128,1397,-254c512496,367919,513004,367792,513512,367792v381,-127,889,-254,1397,-254c515417,367411,515925,367411,516306,367284v508,,1016,-127,1524,-127c518338,367030,518846,367030,519227,367030v508,-127,1016,-127,1524,-254c521259,366776,521767,366776,522148,366776v508,-127,1016,-127,1524,-127c524180,366521,524688,366521,525069,366521v508,-127,1016,-127,1524,-127c527101,366268,527609,366268,527990,366141v508,,1016,-127,1524,-254c530022,365887,530530,365760,530911,365760v508,-127,1016,-127,1524,-254c532943,365506,533324,365506,533832,365379v508,,1016,,1524,-127c535864,365252,536245,365252,536753,365125v508,,1016,,1524,-127c538785,364998,539166,364998,539674,364870v508,,1016,-126,1524,-126c541706,364617,542087,364490,542595,364363v508,,1016,-127,1524,-127c544627,364109,545008,363982,545516,363855v508,,1016,-127,1524,-127c547548,363601,547929,363601,548437,363474v508,-128,1016,-128,1524,-255c550342,363219,550850,363219,551358,363093v508,,1016,-127,1524,-127c553263,362839,553771,362839,554279,362712v508,-127,1016,-254,1524,-254c556184,362331,556692,362204,557200,362077v508,-127,1016,-127,1524,-254c559105,361695,559613,361569,560121,361569v508,-127,1016,-127,1524,-254c562026,361315,562534,361188,563042,361188v508,,1016,-127,1524,-127c564947,360934,565455,360934,565963,360934v508,-127,1016,-127,1397,-254c567868,360680,568376,360553,568884,360553v508,-127,1016,-254,1397,-382c570789,360171,571297,360044,571805,359918v508,-127,1016,-254,1397,-254c573710,359537,574218,359410,574726,359283v508,-127,1016,-127,1397,-254c576631,358902,577139,358775,577647,358775v508,-127,1016,-255,1397,-255c579552,358394,580060,358394,580568,358267v508,-127,889,-127,1397,-254c582473,357886,582981,357886,583489,357759v508,,889,,1397,-127c585394,357505,585902,357505,586410,357378v508,,889,-127,1397,-127c588315,357124,588823,357124,589331,356996v508,-127,889,-127,1397,-253c591236,356616,591744,356616,592252,356489v508,-127,889,-127,1397,-254c594157,356108,594665,355981,595173,355981v508,-127,889,-254,1397,-381c597078,355473,597586,355473,598094,355345v508,-126,889,-253,1397,-380c599999,354838,600507,354711,601015,354584v381,-127,889,-254,1397,-381c602920,354076,603428,354076,603936,353949v381,-128,889,-255,1397,-381c605841,353568,606349,353441,606857,353314v381,-127,889,-127,1397,-254c608762,353060,609270,352933,609778,352933v381,-127,889,-254,1397,-254c611683,352552,612191,352552,612699,352425v381,,889,-127,1397,-255c614604,352044,615112,351917,615620,351790v381,,889,-127,1397,-254c617525,351409,618033,351282,618414,351155v508,-127,1016,-254,1524,-381c620446,350646,620954,350519,621335,350393v508,-127,1016,-127,1524,-254c623367,350012,623875,349885,624256,349758v508,,1016,-127,1524,-254c626288,349377,626796,349250,627177,349123v508,,1016,-128,1524,-254c629209,348742,629717,348615,630098,348488v508,-127,1016,-254,1524,-381c632130,347980,632511,347853,633019,347726v508,-127,1016,-255,1524,-382c635051,347218,635432,346964,635940,346964v508,-127,1016,-254,1524,-381c637972,346456,638353,346329,638861,346202v508,-127,1016,-254,1524,-382c640893,345694,641274,345567,641782,345440v508,-127,1016,-254,1524,-381c643814,344932,644195,344805,644703,344805v508,-127,1016,-254,1524,-381c646735,344296,647116,344169,647624,344043v508,-127,1016,-254,1524,-381c649529,343535,650037,343408,650545,343281v508,-127,1016,-127,1524,-254c652450,342900,652958,342773,653466,342645v508,-253,1016,-380,1524,-507c655371,342011,655879,342011,656387,341884v508,-127,1016,-254,1524,-381c658292,341376,658800,341121,659308,340994v508,-126,1016,-253,1524,-380c661213,340487,661721,340360,662229,340233v508,-127,1016,-254,1524,-381c664134,339725,664642,339598,665150,339470v508,-126,1016,-380,1397,-507c667055,338836,667563,338709,668071,338582v508,-127,1016,-254,1397,-381c669976,338074,670484,337946,670992,337693v508,-127,1016,-254,1397,-381c672897,337185,673405,337058,673913,336931v508,-127,1016,-254,1397,-381c675818,336295,676326,336169,676834,336042v508,-127,1016,-254,1397,-381c678739,335534,679247,335407,679755,335280v508,-127,1016,-254,1397,-381c681660,334644,682168,334518,682676,334391v508,-127,889,-254,1397,-381c684581,333883,685089,333756,685597,333502v508,-127,889,-254,1397,-382c687502,332867,688010,332740,688518,332613v508,-127,889,-254,1397,-381c690423,331978,690931,331851,691439,331724v508,-128,889,-255,1397,-508c693344,331089,693852,330962,694360,330835v508,-127,889,-254,1397,-381c696265,330200,696773,330073,697281,329945v508,-126,889,-253,1397,-507c699186,329311,699694,329184,700202,328930v381,-127,889,-254,1397,-509c702107,328294,702615,328041,703123,327914v381,-254,889,-381,1397,-508c705028,327152,705536,327025,706044,326898v381,-254,889,-381,1397,-635c707949,326136,708457,326009,708965,325755v381,-127,889,-254,1397,-509c710870,325119,711378,324866,711886,324739v381,-254,889,-381,1397,-635c713791,323977,714299,323723,714807,323595v381,-253,889,-380,1397,-634c716712,322834,717220,322580,717601,322326v508,-127,1016,-382,1524,-635c719633,321564,720141,321310,720522,321056v508,-254,1016,-381,1524,-636c722554,320167,723062,319913,723443,319659v508,-254,1016,-381,1524,-635c725475,318769,725983,318516,726364,318262v508,-127,1016,-381,1524,-635c728396,317500,728904,317245,729285,317119v508,-254,1016,-508,1524,-635c731317,316230,731825,315976,732206,315849v508,-255,1016,-381,1524,-635c734238,315087,734619,314833,735127,314579v508,-127,1016,-381,1524,-509c737159,313817,737540,313563,738048,313309v508,-127,1016,-381,1524,-508c740080,312546,740461,312293,740969,312039v508,-254,1016,-381,1524,-635c743001,311150,743382,310895,743890,310642v508,-254,1016,-508,1524,-762c745922,309626,746303,309371,746811,309118v508,-254,1016,-508,1524,-762c748843,308229,749224,307975,749732,307720v508,-253,1016,-507,1524,-761c751637,306705,752145,306451,752653,306196v508,-253,1016,-507,1524,-761c754558,305181,755066,304927,755574,304673v508,-254,1016,-508,1524,-762c757479,303657,757987,303403,758495,303149v508,-255,1016,-508,1524,-762c760400,302133,760908,301879,761416,301625v508,-255,1016,-508,1524,-762c763321,300482,763829,300228,764337,299974v508,-255,1016,-508,1524,-889c766242,298831,766750,298577,767258,298195v508,-253,1016,-634,1397,-888c769163,296926,769671,296671,770179,296291v508,-254,1016,-635,1397,-889c772084,295020,772592,294767,773100,294386v508,-254,1016,-635,1397,-890c775005,293243,775513,292862,776021,292608v508,-381,1016,-763,1397,-1016c777926,291211,778434,290957,778942,290576v508,-255,1016,-635,1397,-1016c780847,289306,781355,288925,781863,288544v508,-254,1016,-635,1397,-1016c783768,287274,784276,286893,784784,286512v508,-381,889,-762,1397,-1143c786689,284988,787197,284607,787705,284226v508,-382,889,-762,1397,-1143c789610,282702,790118,282320,790626,281940v508,-381,889,-762,1397,-1271c792531,280289,793039,279908,793547,279527v508,-382,889,-762,1397,-1143c795452,277876,795960,277494,796468,277114v508,-381,889,-762,1397,-1144c798373,275590,798881,275082,799389,274701v508,-382,889,-889,1397,-1270c801294,273050,801802,272542,802310,272034v381,-381,889,-763,1397,-1270c804215,270256,804723,269748,805231,269367v381,-508,889,-1016,1397,-1524c807136,267335,807644,266827,808152,266319v381,-508,889,-1016,1397,-1651c810057,264160,810565,263652,811073,263017v381,-508,889,-1143,1397,-1778c812978,260731,813486,260095,813994,259461v381,-635,889,-1143,1397,-1778c815899,257047,816407,256413,816915,255651v381,-635,889,-1397,1397,-2032c818820,252857,819328,252221,819709,251460v508,-763,1016,-1524,1524,-2286c821741,248412,822249,247650,822630,246761v508,-762,1016,-1651,1524,-2414c824662,243459,825170,242696,825551,241808v508,-889,1016,-1778,1524,-2667c827583,238252,828091,237363,828472,236346v508,-888,1016,-1777,1524,-2666c830504,232791,831012,231775,831393,230886v508,-890,1016,-1778,1524,-2667c833425,227330,833806,226441,834314,225552v508,-889,1016,-1778,1524,-2667c836346,222122,836727,221234,837235,220471v508,-761,1016,-1524,1524,-2285c839267,217551,839648,216789,840156,216154v508,-635,1016,-1143,1524,-1778c842188,213868,842569,213360,843077,212852v508,-382,1016,-762,1524,-1016c845109,211455,845490,211201,845998,210946v508,-253,1016,-507,1524,-634c848030,210185,848411,210185,848919,210185v508,-127,1016,-127,1524,c850824,210185,851332,210185,851840,210312v508,127,1016,254,1524,381c853745,210819,854253,211074,854761,211201v508,127,1016,381,1524,508c856666,211963,857174,212090,857682,212344v508,126,1016,381,1524,508c859587,213106,860095,213233,860603,213360v508,127,1016,381,1524,508c862508,213994,863016,214121,863524,214249v508,127,1016,127,1524,254c865429,214630,865937,214630,866445,214757v508,127,1016,127,1397,127c868350,215011,868858,215011,869366,215011v508,,1016,,1397,c871271,215011,871779,215011,872287,215011v508,-127,1016,-127,1397,-127c874192,214757,874700,214630,875208,214630v508,-127,1016,-254,1397,-254c877113,214249,877621,214121,878129,213994v508,-126,1016,-253,1397,-380c880034,213487,880542,213233,881050,213106v508,-127,1016,-254,1397,-509c882955,212470,883463,212217,883971,212090v508,-254,889,-381,1397,-635c885876,211328,886384,211074,886892,210819v508,-126,889,-380,1397,-634c888797,210058,889305,209804,889813,209550v508,-255,889,-508,1397,-762c891718,208534,892226,208280,892734,208026v508,-255,889,-635,1397,-889c894639,206883,895147,206502,895655,206247v508,-380,889,-634,1397,-1015c897560,204851,898068,204596,898576,204216v508,-381,889,-762,1397,-1144c900481,202692,900989,202311,901497,202057v381,-381,889,-763,1397,-1143c903402,200533,903910,200152,904418,199770v381,-380,889,-761,1397,-1015c906323,198374,906831,197993,907339,197612v381,-381,889,-762,1397,-1017c909244,196215,909752,195834,910260,195453v381,-254,889,-635,1397,-1016c912165,194056,912673,193802,913181,193420v381,-380,889,-634,1397,-1015c915086,192024,915594,191769,916102,191516v381,-381,889,-635,1397,-1016c918007,190245,918515,189992,918896,189611v508,-254,1016,-508,1524,-762c920928,188594,921436,188341,921817,188087v508,-254,1016,-508,1524,-762c923849,187197,924357,186944,924738,186817v508,-254,1016,-381,1524,-508c926770,186055,927278,185928,927659,185801v508,-127,1016,-255,1524,-382c929691,185293,930199,185166,930580,185039v508,-127,1016,-127,1524,-254c932612,184785,933120,184658,933501,184658v508,-127,1016,-127,1524,-127c935533,184404,935914,184404,936422,184404v508,,1016,,1524,c938454,184404,938835,184404,939343,184404v508,,1016,,1524,c941375,184404,941756,184404,942264,184531v508,,1016,,1524,c944296,184531,944677,184658,945185,184658v508,127,1016,127,1524,254c947217,184912,947598,185039,948106,185039v508,127,1016,127,1524,254c950138,185419,950519,185419,951027,185546v508,128,1016,128,1524,255c952932,185928,953440,186055,953948,186055v508,127,1016,254,1524,254c955853,186436,956361,186563,956869,186690v508,,1016,127,1524,254c958774,187070,959282,187070,959790,187197v508,128,1016,255,1524,255c961695,187579,962203,187706,962711,187833v508,127,1016,127,1524,254c964616,188087,965124,188214,965632,188341v508,,1016,127,1524,127c967537,188594,968045,188594,968553,188721v508,,1016,128,1397,128c970458,188849,970966,188976,971474,188976v508,127,1016,127,1397,254c973379,189230,973887,189357,974395,189357v508,127,1016,254,1397,254c976300,189738,976808,189738,977316,189865v508,,1016,127,1397,127c979221,190119,979729,190119,980237,190119v508,126,1016,126,1397,253c982142,190372,982650,190372,983158,190500v508,,1016,127,1397,127c985063,190754,985571,190754,986079,190881v508,,889,127,1397,254c987984,191135,988492,191262,989000,191262v508,127,889,254,1397,381c990905,191769,991413,191896,991921,191896v508,128,889,255,1397,382c993826,192405,994334,192405,994842,192532v508,127,889,254,1397,381c996747,193040,997255,193040,997763,193167v508,127,889,253,1397,253c999668,193547,1000176,193675,1000684,193675v508,127,889,127,1397,254c1002589,193929,1003097,194056,1003605,194183v381,,889,127,1397,127c1005510,194437,1006018,194437,1006526,194564v381,,889,127,1397,127c1008431,194818,1008939,194818,1009447,194944v381,,889,127,1397,127c1011352,195199,1011860,195326,1012368,195326v381,127,889,127,1397,254c1014273,195580,1014781,195707,1015289,195707v381,127,889,127,1397,254c1017194,195961,1017702,195961,1018210,196088v381,,889,,1397,127c1020115,196215,1020623,196215,1021004,196215v508,127,1016,127,1524,127c1023036,196342,1023544,196342,1023925,196342v508,,1016,,1524,c1025957,196342,1026465,196342,1026846,196342v508,,1016,,1524,c1028878,196342,1029386,196342,1029767,196469v508,,1016,,1524,c1031799,196469,1032307,196595,1032688,196595v508,,1016,127,1524,127c1034720,196722,1035101,196850,1035609,196850v508,127,1016,127,1524,254c1037641,197104,1038022,197231,1038530,197231v508,127,1016,127,1524,254c1040562,197485,1040943,197612,1041451,197739v508,,1016,127,1524,127c1043483,197993,1043864,198119,1044372,198246v508,,1016,128,1524,128c1046404,198501,1046785,198628,1047293,198755v508,127,1016,127,1524,254c1049325,199136,1049706,199263,1050214,199390v508,127,1016,254,1524,380c1052246,199897,1052627,200025,1053135,200152v508,127,1016,254,1524,381c1055040,200787,1055548,200914,1056056,201041v508,127,1016,380,1524,508c1057961,201676,1058469,201930,1058977,202057v508,127,1016,381,1524,508c1060882,202819,1061390,202945,1061898,203072v508,255,1016,382,1524,636c1063803,203835,1064311,204089,1064819,204216v508,253,1016,380,1524,508c1066724,204978,1067232,205105,1067740,205359v508,127,1016,381,1524,508c1069645,206120,1070153,206247,1070661,206502v508,127,1016,381,1397,508c1072566,207264,1073074,207391,1073582,207644v508,127,1016,382,1397,509c1075487,208407,1075995,208661,1076503,208788v508,127,1016,381,1397,507c1078408,209550,1078916,209677,1079424,209931v508,127,1016,381,1397,508c1081329,210566,1081837,210819,1082345,210946v508,128,1016,382,1397,509c1084250,211582,1084758,211836,1085266,211963v508,127,889,381,1397,507c1087171,212597,1087679,212852,1088187,212979v508,127,889,381,1397,508c1090092,213614,1090600,213868,1091108,213994v508,255,889,382,1397,636c1093013,214757,1093521,215011,1094029,215138v508,254,889,381,1397,507c1095934,215900,1096442,216027,1096950,216154v508,254,889,381,1397,635c1098855,216916,1099363,217043,1099871,217296v508,128,889,382,1397,509c1101776,218059,1102284,218186,1102792,218313v381,127,889,381,1397,507c1104697,218947,1105205,219202,1105713,219329v381,127,889,254,1397,508c1107618,219964,1108126,220091,1108634,220218v381,126,889,253,1397,381c1110539,220853,1111047,220980,1111555,221107v381,127,889,254,1397,381c1113460,221615,1113968,221742,1114476,221869v381,126,889,253,1397,381c1116381,222377,1116889,222504,1117397,222631v381,127,889,254,1397,381c1119302,223139,1119810,223266,1120191,223393v508,126,1016,253,1524,381c1122223,223774,1122731,223901,1123112,224028v508,127,1016,254,1524,381c1125144,224536,1125652,224536,1126033,224663v508,127,1016,254,1524,381c1128065,225044,1128573,225170,1128954,225297v508,128,1016,128,1524,255c1130986,225679,1131494,225679,1131875,225806v508,127,1016,254,1524,254c1133907,226187,1134415,226314,1134796,226441v508,,1016,127,1524,127c1136828,226694,1137209,226821,1137717,226821v508,128,1016,255,1524,255c1139749,227203,1140130,227203,1140638,227330v508,,1016,,1524,127c1142670,227457,1143051,227584,1143559,227584v508,127,1016,127,1524,127c1145591,227838,1145972,227838,1146480,227838v508,127,1016,127,1524,127c1148512,227965,1148893,228092,1149401,228092v508,,1016,127,1524,127c1151433,228219,1151814,228219,1152322,228219v508,126,1016,126,1524,126c1154227,228345,1154735,228345,1155243,228472v508,,1016,,1524,128c1157148,228600,1157656,228600,1158164,228600v508,127,1016,127,1524,127c1160069,228854,1160577,228854,1161085,228854v508,127,1016,127,1524,254c1162990,229108,1163498,229108,1164006,229108v508,127,1016,127,1524,127c1165911,229235,1166419,229362,1166927,229362v508,,1016,,1524,c1168832,229362,1169340,229489,1169848,229489v508,,1016,,1397,c1171753,229489,1172261,229489,1172769,229489v508,,1016,127,1397,127c1174674,229616,1175182,229616,1175690,229743v508,,1016,,1397,c1177595,229869,1178103,229869,1178611,229869v508,127,1016,127,1397,127c1180516,230124,1181024,230124,1181532,230251v508,,1016,127,1397,127c1183437,230505,1183945,230505,1184453,230632v508,,1016,127,1397,127c1186358,230886,1186866,230886,1187374,231013v508,,889,127,1397,254c1189279,231267,1189787,231394,1190295,231394v508,126,889,253,1397,381c1192200,231775,1192708,231902,1193216,232029v508,127,889,254,1397,381c1195121,232537,1195629,232664,1196137,232791v508,127,889,253,1397,380c1198042,233299,1198550,233426,1199058,233553v508,127,889,254,1397,381c1200963,234061,1201471,234188,1201979,234442v508,127,889,253,1397,380c1203884,234950,1204392,235077,1204900,235204v381,254,889,381,1397,508c1206805,235839,1207313,236093,1207821,236219v381,127,889,255,1397,509c1209726,236855,1210234,236982,1210742,237236v381,127,889,254,1397,508c1212647,237870,1213155,237997,1213663,238252v381,127,889,254,1397,508c1215568,238887,1216076,239141,1216584,239268v381,253,889,381,1397,508c1218489,240030,1218997,240157,1219505,240411v381,127,889,254,1397,508c1221410,241045,1221918,241300,1222299,241427v508,254,1016,381,1524,635c1224331,242189,1224839,242443,1225220,242569v508,255,1016,382,1524,636c1227252,243332,1227760,243586,1228141,243840v508,127,1016,380,1524,507c1230173,244602,1230681,244856,1231062,244983v508,254,1016,508,1524,635c1233094,245871,1233602,246126,1233983,246253v508,254,1016,508,1524,635c1236015,247142,1236523,247395,1236904,247522v508,255,1016,382,1524,636c1238936,248285,1239317,248539,1239825,248793v508,126,1016,381,1524,635c1241857,249555,1242238,249809,1242746,249936v508,254,1016,508,1524,634c1244778,250825,1245159,251079,1245667,251206v508,254,1016,381,1524,635c1247699,252094,1248080,252221,1248588,252476v508,127,1016,381,1524,635c1250620,253238,1251001,253492,1251509,253745v508,127,1016,382,1524,636c1253541,254635,1253922,254762,1254430,255016v508,253,1016,380,1524,635c1256335,255778,1256843,256032,1257351,256286v508,127,1016,381,1524,508c1259256,257047,1259764,257302,1260272,257429v508,254,1016,381,1524,635c1262177,258318,1262685,258444,1263193,258699v508,254,1016,381,1524,635c1265098,259588,1265606,259715,1266114,259969v508,126,1016,381,1524,635c1268019,260731,1268527,260985,1269035,261239v508,127,1016,380,1524,507c1270940,262001,1271448,262128,1271956,262382v508,254,1016,381,1397,635c1273861,263270,1274369,263398,1274877,263652v508,127,1016,381,1397,635c1276782,264414,1277290,264668,1277798,264921v508,128,1016,382,1397,636c1279703,265684,1280211,265938,1280719,266065v508,254,1016,508,1397,635c1282624,266954,1283132,267081,1283640,267335v508,254,1016,381,1397,634c1285545,268224,1286053,268351,1286561,268605v508,127,889,381,1397,635c1288466,269367,1288974,269620,1289482,269748v508,254,889,381,1397,635c1291387,270510,1291895,270764,1292403,270891v508,253,889,508,1397,635c1294308,271780,1294816,271907,1295324,272161v508,127,889,381,1397,634c1297229,272923,1297737,273177,1298245,273431v508,127,889,381,1397,635c1300150,274193,1300658,274446,1301166,274701v508,254,889,381,1397,635c1303071,275463,1303579,275717,1304087,275844v381,254,889,381,1397,635c1305992,276606,1306500,276860,1307008,276987v381,254,889,381,1397,634c1308913,277749,1309421,277876,1309929,278130v381,127,889,381,1397,508c1311834,278765,1312342,279019,1312850,279145v381,128,889,382,1397,509c1314755,279781,1315263,280035,1315771,280162v381,127,889,381,1397,507c1317676,280796,1318184,281051,1318692,281178v381,127,889,381,1397,508c1320597,281813,1321105,282067,1321486,282194v508,126,1016,381,1524,508c1323518,282829,1324026,283083,1324407,283210v508,254,1016,381,1524,508c1326439,283971,1326947,284099,1327328,284226v508,254,1016,381,1524,508c1329360,284988,1329868,285115,1330249,285242v508,253,1016,381,1524,508c1332281,285877,1332789,286004,1333170,286131v508,254,1016,381,1524,508c1335202,286766,1335710,286893,1336091,287146v508,128,1016,255,1524,382c1338123,287655,1338504,287782,1339012,287909v508,127,1016,254,1524,381c1341044,288544,1341425,288670,1341933,288798v508,127,1016,254,1524,381c1343965,289306,1344346,289433,1344854,289560v508,127,1016,254,1524,381c1346886,290068,1347267,290194,1347775,290321v508,128,1016,255,1524,382c1349807,290830,1350188,290957,1350696,291084v508,,1016,127,1524,254c1352728,291338,1353109,291465,1353617,291592v508,127,1016,253,1524,253c1355522,291973,1356030,292100,1356538,292100v508,127,1016,254,1524,381c1358443,292481,1358951,292608,1359459,292735v508,127,1016,254,1524,254c1361364,293116,1361872,293243,1362380,293243v508,126,1016,253,1524,381c1364285,293751,1364793,293878,1365301,294005v508,127,1016,127,1524,254c1367206,294386,1367714,294513,1368222,294640v508,,1016,127,1524,254c1370127,295020,1370635,295148,1371143,295148v508,127,1016,127,1397,254c1373048,295529,1373556,295656,1374064,295656v508,127,1016,254,1397,254c1375969,296037,1376477,296037,1376985,296164v508,127,1016,127,1397,254c1378890,296418,1379398,296544,1379906,296671v508,,1016,128,1397,255c1381811,296926,1382319,297053,1382827,297180v508,,1016,127,1397,254c1384732,297434,1385240,297561,1385748,297688v508,127,1016,127,1397,254c1387653,298069,1388161,298195,1388669,298323v508,127,889,127,1397,254c1390574,298831,1391082,298958,1391590,299085v508,127,889,254,1397,381c1393495,299593,1394003,299846,1394511,299974v508,127,889,254,1397,508c1396416,300609,1396924,300863,1397432,300990v508,254,889,380,1397,635c1399337,301752,1399845,302006,1400353,302260v508,127,889,381,1397,634c1402258,303149,1402766,303403,1403274,303657v508,254,889,508,1397,762c1405179,304673,1405687,304927,1406195,305181v381,381,889,635,1397,888c1408100,306324,1408608,306705,1409116,306959v381,254,889,508,1397,761c1411021,307975,1411529,308229,1412037,308483v381,254,889,508,1397,761c1413942,309499,1414450,309626,1414958,309880v381,127,889,381,1397,508c1416863,310515,1417371,310642,1417879,310769v381,126,889,254,1397,381c1419784,311277,1420292,311277,1420800,311404v381,,889,,1397,127c1422705,311531,1423213,311531,1423594,311658v508,,1016,,1524,c1425626,311785,1426134,311785,1426515,311785v508,127,1016,127,1524,127c1428547,312039,1429055,312039,1429436,312166v508,,1016,127,1524,127c1431468,312419,1431976,312419,1432357,312546v508,,1016,128,1524,128c1434389,312674,1434897,312674,1435278,312801v508,,1016,,1524,c1437310,312801,1437818,312801,1438199,312801v508,,1016,-127,1524,-127c1440231,312674,1440612,312674,1441120,312546v508,,1016,,1524,-127c1443152,312419,1443533,312419,1444041,312293v508,,1016,,1524,-127c1446073,312166,1446454,312166,1446962,312039v508,,1016,,1524,-127c1448994,311912,1449375,311912,1449883,311785v508,,1016,-127,1524,-127c1451915,311531,1452296,311404,1452804,311404v508,-127,1016,-254,1524,-381c1454836,310895,1455217,310769,1455725,310642v508,-127,1016,-254,1524,-508c1457630,310007,1458138,309880,1458646,309626v508,-127,1016,-255,1524,-508c1460551,308991,1461059,308737,1461567,308483v508,-127,1016,-381,1524,-635c1463472,307720,1463980,307467,1464488,307213v508,-254,1016,-508,1524,-762c1466393,306196,1466901,305816,1467409,305562v508,-381,1016,-635,1524,-1017c1469314,304165,1469822,303784,1470330,303403v508,-382,1016,-762,1524,-1270c1472235,301752,1472743,301244,1473251,300736v508,-508,1016,-1017,1397,-1524c1475156,298704,1475664,298195,1476172,297561v508,-508,1016,-1143,1397,-1651c1478077,295275,1478585,294767,1479093,294132v508,-508,1016,-1016,1397,-1524c1480998,292100,1481506,291592,1482014,291084v508,-381,1016,-890,1397,-1143c1483919,289560,1484427,289179,1484935,288925v508,-255,1016,-381,1397,-635c1486840,288163,1487348,288036,1487856,287909v508,-127,889,-127,1397,-127c1489761,287909,1490269,287909,1490777,288036v508,127,889,381,1397,508c1492682,288798,1493190,289052,1493698,289433v508,381,889,761,1397,1143c1495603,291084,1496111,291592,1496619,292100v508,381,889,1016,1397,1524c1498524,294132,1499032,294513,1499540,295020v508,509,889,890,1397,1271c1501445,296671,1501953,296926,1502461,297180v508,127,889,381,1397,381c1504366,297688,1504874,297688,1505382,297561v508,,889,-127,1397,-254c1507287,297180,1507795,297053,1508303,296799v381,-128,889,-255,1397,-381c1510208,296164,1510716,296037,1511224,296037v381,-127,889,-127,1397,-127c1513129,295783,1513637,295910,1514145,295910v381,127,889,127,1397,254c1516050,296291,1516558,296418,1517066,296544v381,255,889,382,1397,509c1518971,297307,1519479,297434,1519987,297561v381,254,889,381,1397,634c1521892,298323,1522400,298577,1522781,298704v508,127,1016,254,1524,381c1524813,299212,1525321,299339,1525702,299466v508,127,1016,253,1524,253c1527734,299846,1528242,299846,1528623,299846v508,128,1016,128,1524,128c1530655,299974,1531163,299974,1531544,299846v508,,1016,,1524,-127c1533576,299719,1534084,299593,1534465,299466v508,,1016,-127,1524,-254c1536497,299085,1537005,298958,1537386,298704v508,-127,1016,-254,1524,-509c1539418,298069,1539799,297815,1540307,297561v508,-127,1016,-508,1524,-762c1542339,296544,1542720,296291,1543228,295910v508,-254,1016,-635,1524,-1016c1545260,294513,1545641,294132,1546149,293751v508,-382,1016,-762,1524,-1270c1548181,292100,1548562,291592,1549070,291084v508,-381,1016,-890,1524,-1397c1551102,289306,1551483,288798,1551991,288290v508,-508,1016,-889,1524,-1397c1554023,286385,1554404,286004,1554912,285623v508,-508,1016,-889,1524,-1270c1556817,283971,1557325,283718,1557833,283337v508,-254,1016,-508,1524,-762c1559738,282320,1560246,282194,1560754,281940v508,-127,1016,-254,1524,-381c1562659,281432,1563167,281432,1563675,281305v508,,1016,-127,1524,-127c1565580,281178,1566088,281178,1566596,281178v508,-127,1016,-127,1524,-127c1568501,281051,1569009,281051,1569517,281051v508,,1016,-127,1524,-127c1571422,280924,1571930,280796,1572438,280669v508,,1016,-126,1397,-253c1574343,280289,1574851,280035,1575359,279908v508,-127,1016,-381,1397,-635c1577264,279145,1577772,278765,1578280,278511v508,-254,1016,-508,1397,-890c1580185,277241,1580693,276987,1581201,276606v508,-381,1016,-762,1397,-1143c1583106,275082,1583614,274574,1584122,274193v508,-381,1016,-889,1397,-1270c1586027,272415,1586535,272034,1587043,271526v508,-382,1016,-889,1397,-1397c1588948,269748,1589456,269240,1589964,268732v508,-508,889,-1016,1397,-1524c1591869,266700,1592377,266192,1592885,265684v508,-635,889,-1143,1397,-1778c1594790,263270,1595298,262636,1595806,262001v508,-635,889,-1397,1397,-2159c1597711,259080,1598219,258318,1598727,257556v508,-889,889,-1651,1397,-2540c1600632,254127,1601140,253238,1601648,252476v508,-889,889,-1779,1397,-2540c1603553,249174,1604061,248285,1604569,247650v508,-635,889,-1270,1397,-1779c1606474,245237,1606982,244856,1607490,244475v381,-381,889,-508,1397,-635c1609395,243586,1609903,243586,1610411,243586v381,127,889,254,1397,381c1612316,244094,1612824,244347,1613332,244602v381,254,889,635,1397,889c1615237,245744,1615745,246126,1616253,246380v381,254,889,508,1397,762c1618158,247395,1618666,247522,1619174,247650v381,254,889,254,1397,381c1621079,248158,1621587,248158,1622095,248285v381,,889,,1397,c1624000,248412,1624508,248412,1624889,248412v508,,1016,127,1524,254c1626921,248666,1627429,248793,1627810,248919v508,255,1016,382,1524,636c1629842,249809,1630350,250063,1630731,250444v508,253,1016,635,1524,1016c1632763,251841,1633271,252221,1633652,252730v508,381,1016,889,1524,1270c1635684,254508,1636192,254889,1636573,255396v508,382,1016,763,1524,1271c1638605,257047,1639113,257429,1639494,257810v508,254,1016,634,1524,1016c1641526,259080,1641907,259334,1642415,259588v508,254,1016,507,1524,634c1644447,260477,1644828,260604,1645336,260858v508,127,1016,254,1524,381c1647368,261366,1647749,261493,1648257,261619v508,127,1016,255,1524,382c1650289,262001,1650670,262128,1651178,262255v508,127,1016,127,1524,254c1653210,262636,1653591,262636,1654099,262763v508,127,1016,254,1524,381c1656131,263144,1656512,263270,1657020,263398v508,127,1016,254,1524,381c1658925,263906,1659433,264033,1659941,264160v508,127,1016,381,1524,508c1661846,264794,1662354,265049,1662862,265176v508,127,1016,381,1524,635c1664767,265938,1665275,266192,1665783,266445v508,255,1016,509,1524,763c1667688,267462,1668196,267716,1668704,268096v508,255,1016,509,1524,890c1670609,269367,1671117,269620,1671625,270002v508,381,1016,762,1524,1016c1673530,271399,1674038,271780,1674546,272161v508,381,1016,634,1397,1016c1676451,273431,1676959,273685,1677467,274066v508,253,1016,508,1397,762c1679372,275082,1679880,275209,1680388,275336v508,127,1016,381,1397,508c1682293,275844,1682801,275970,1683309,276098v508,,1016,127,1397,127c1685214,276225,1685722,276225,1686230,276225v508,,1016,,1397,127c1688135,276352,1688643,276352,1689151,276352v508,,1016,,1397,c1691056,276352,1691564,276352,1692072,276352v508,,889,127,1397,127c1693977,276479,1694485,276479,1694993,276479v508,127,889,127,1397,127c1696898,276606,1697406,276606,1697914,276733v508,,889,,1397,c1699819,276860,1700327,276860,1700835,276860v508,,889,127,1397,127c1702740,276987,1703248,276987,1703756,277114v508,,889,,1397,127c1705661,277241,1706169,277241,1706677,277368v508,,889,,1397,126c1708582,277494,1709090,277494,1709598,277494v381,127,889,127,1397,127c1711503,277749,1712011,277749,1712519,277749v381,127,889,127,1397,254c1714424,278003,1714932,278003,1715440,278003v381,127,889,127,1397,127c1717345,278257,1717853,278257,1718361,278257v381,127,889,127,1397,254c1720266,278511,1720774,278511,1721282,278638v381,,889,127,1397,127c1723187,278765,1723695,278892,1724203,278892v381,,889,127,1397,127c1726108,279145,1726616,279145,1726997,279145v508,,1016,128,1524,128c1729029,279273,1729537,279400,1729918,279400v508,,1016,,1524,127c1731950,279527,1732458,279527,1732839,279654v508,,1016,,1524,c1734871,279654,1735379,279654,1735760,279781v508,,1016,,1524,127c1737792,279908,1738300,279908,1738681,279908v508,127,1016,127,1524,127c1740713,280035,1741094,280035,1741602,280162v508,,1016,,1524,c1743634,280162,1744015,280289,1744523,280289v508,,1016,,1524,127c1746555,280416,1746936,280416,1747444,280543v508,,1016,,1524,126c1749476,280669,1749857,280669,1750365,280669v508,127,1016,127,1524,127c1752397,280924,1752778,280924,1753286,280924v508,127,1016,127,1524,254c1755318,281178,1755699,281178,1756207,281305v508,,1016,127,1524,127c1758112,281559,1758620,281559,1759128,281686v508,,1016,,1524,127c1761033,281813,1761541,281940,1762049,281940v508,,1016,127,1524,127c1763954,282194,1764462,282194,1764970,282194v508,126,1016,126,1524,126c1766875,282320,1767383,282448,1767891,282448v508,,1016,,1524,c1769796,282575,1770304,282575,1770812,282575v508,,1016,,1524,c1772717,282575,1773225,282575,1773733,282575v508,,1016,,1397,c1775638,282575,1776146,282575,1776654,282575v508,,1016,,1397,c1778559,282575,1779067,282575,1779575,282448v508,,1016,,1397,c1781480,282448,1781988,282448,1782496,282320v508,,1016,,1397,c1784401,282320,1784909,282194,1785417,282194v508,,1016,,1397,c1787322,282067,1787830,282067,1788338,282067v508,,1016,,1397,-127c1790243,281940,1790751,281940,1791259,281940v508,,889,,1397,-127c1793164,281813,1793672,281813,1794180,281813v508,,889,,1397,c1796085,281813,1796593,281813,1797101,281813v508,-127,889,-127,1397,-127c1799006,281686,1799514,281686,1800022,281686v508,,889,,1397,c1801927,281686,1802435,281559,1802943,281559v508,,889,,1397,c1804848,281559,1805356,281559,1805864,281559v508,,889,-127,1397,-127c1807769,281432,1808277,281432,1808785,281432v381,,889,,1397,c1810690,281432,1811198,281432,1811706,281432v381,,889,,1397,c1813611,281432,1814119,281432,1814627,281432v381,,889,,1397,c1816532,281432,1817040,281559,1817548,281559v381,,889,,1397,c1819453,281559,1819961,281559,1820469,281559v381,,889,,1397,c1822374,281559,1822882,281559,1823390,281559v381,,889,,1397,c1825295,281559,1825803,281559,1826184,281559v508,,1016,,1524,c1828216,281559,1828724,281559,1829105,281559v508,,1016,,1524,c1831137,281559,1831645,281559,1832026,281559v508,,1016,,1524,c1834058,281559,1834566,281686,1834947,281686v508,,1016,,1524,c1836979,281686,1837487,281686,1837868,281686v508,,1016,,1524,c1839900,281686,1840408,281686,1840789,281686v508,,1016,,1524,c1842821,281686,1843202,281686,1843710,281686v508,,1016,,1524,127c1845742,281813,1846123,281813,1846631,281813v508,,1016,,1524,c1848663,281813,1849044,281813,1849552,281813v508,,1016,,1524,c1851584,281813,1851965,281813,1852473,281813v508,,1016,,1524,c1854505,281813,1854886,281813,1855394,281813v508,,1016,-127,1524,c1857426,281813,1857807,281813,1858315,281813v508,,1016,,1524,c1860220,281813,1860728,281813,1861236,281813v508,,1016,,1524,c1863141,281813,1863649,281813,1864157,281813v508,,1016,,1524,c1866062,281813,1866570,281813,1867078,281813v508,-127,1016,,1524,c1868983,281686,1869491,281686,1869999,281686v508,,1016,,1524,c1871904,281686,1872412,281686,1872920,281686v508,,1016,,1524,c1874825,281559,1875333,281559,1875841,281559v508,,1016,,1397,c1877746,281559,1878254,281432,1878762,281432v508,,1016,,1397,c1880667,281432,1881175,281305,1881683,281305v508,,1016,,1397,c1883588,281305,1884096,281178,1884604,281178v508,,1016,,1397,c1886509,281051,1887017,281051,1887525,281051v508,,1016,-127,1397,-127c1889430,280924,1889938,280924,1890446,280796v508,,1016,,1397,c1892351,280796,1892859,280796,1893367,280669v508,,889,,1397,c1895272,280669,1895780,280669,1896288,280669v508,,889,,1397,c1898193,280669,1898701,280669,1899209,280669v508,,889,,1397,c1901114,280796,1901622,280796,1902130,280796v508,,889,,1397,c1904035,280796,1904543,280796,1905051,280796v508,,889,,1397,c1906956,280796,1907464,280796,1907972,280796v508,,889,,1397,c1909877,280796,1910385,280796,1910893,280796v381,,889,,1397,c1912798,280796,1913306,280796,1913814,280796v381,128,889,128,1397,128c1915719,280924,1916227,280924,1916735,280924v381,,889,,1397,127c1918640,281051,1919148,281051,1919656,281051v381,,889,127,1397,127c1921561,281178,1922069,281178,1922577,281178v381,,889,,1397,127c1924482,281305,1924990,281305,1925498,281305v381,,889,,1397,c1927403,281305,1927911,281305,1928292,281305v508,127,1016,127,1524,127c1930324,281432,1930832,281432,1931213,281432v508,,1016,127,1524,127c1933245,281559,1933753,281559,1934134,281559v508,,1016,,1524,c1936166,281559,1936674,281559,1937055,281559v508,,1016,,1524,c1939087,281559,1939595,281686,1939976,281686v508,,1016,,1524,c1942008,281686,1942389,281686,1942897,281813v508,,1016,,1524,c1944929,281813,1945310,281813,1945818,281813v508,127,1016,127,1524,127c1947850,281940,1948231,281940,1948739,281940v508,127,1016,127,1524,127c1950771,282067,1951152,282067,1951660,282067v508,,1016,,1524,c1953692,282067,1954073,282067,1954581,282067v508,,1016,,1524,c1956613,282067,1956994,282067,1957502,282067v508,,1016,,1524,c1959534,282067,1959915,282067,1960423,282067v508,,1016,-127,1524,-127c1962328,281940,1962836,281940,1963344,281940v508,,1016,-127,1524,-127c1965249,281813,1965757,281813,1966265,281813v508,-127,1016,-127,1524,-127c1968170,281559,1968678,281559,1969186,281559v508,-127,1016,-127,1524,-127c1971091,281305,1971599,281305,1972107,281305v508,,1016,-127,1524,-127c1974012,281178,1974520,281051,1975028,281051v508,,1016,,1397,c1976933,280924,1977441,280924,1977949,280924v508,,1016,,1397,c1979854,280924,1980362,280924,1980870,280796v508,,1016,,1397,c1982775,280796,1983283,280796,1983791,280669v508,,1016,127,1397,c1985696,280669,1986204,280669,1986712,280669v508,,1016,,1397,c1988617,280669,1989125,280669,1989633,280669v508,,1016,,1397,c1991538,280669,1992046,280669,1992554,280669v508,,889,,1397,c1994459,280796,1994967,280669,1995475,280669v508,127,889,127,1397,127c1997380,280796,1997888,280796,1998396,280796v508,,889,,1397,c2000301,280924,2000809,280924,2001317,280924v508,,889,,1397,c2003222,281051,2003730,281051,2004238,281051v508,,889,,1397,c2006143,281051,2006651,281178,2007159,281178v508,,889,,1397,c2009064,281178,2009572,281178,2010080,281178v381,,889,,1397,c2011985,281178,2012493,281178,2013001,281178v381,,889,,1397,c2014906,281178,2015414,281178,2015922,281178v381,,889,,1397,c2017827,281178,2018335,281178,2018843,281305v381,,889,,1397,c2020748,281305,2021256,281305,2021764,281305v381,,889,,1397,c2023669,281432,2024177,281432,2024685,281432v381,,889,,1397,c2026590,281432,2027098,281432,2027479,281432v508,127,1016,127,1524,127c2029511,281559,2030019,281559,2030400,281559v508,127,1016,127,1524,127c2032432,281813,2032940,281813,2033321,281813v508,,1016,127,1524,127c2035353,281940,2035861,282067,2036242,282067v508,,1016,127,1524,127c2038274,282194,2038782,282320,2039163,282320v508,128,1016,128,1524,128c2041195,282448,2041703,282575,2042084,282575v508,,1016,,1524,127c2044116,282702,2044497,282702,2045005,282829v508,,1016,,1524,c2047037,282829,2047418,282956,2047926,282956v508,,1016,,1524,c2049958,282956,2050339,282956,2050847,282956v508,127,1016,127,1524,127c2052879,283083,2053260,283083,2053768,283083v508,,1016,,1524,c2055800,283083,2056181,283210,2056689,283210v508,,1016,,1524,c2058721,283210,2059102,283210,2059610,283337v508,,1016,,1524,c2061515,283337,2062023,283337,2062531,283464v508,,1016,,1524,c2064436,283464,2064944,283464,2065452,283464v508,,1016,,1524,c2067357,283464,2067865,283464,2068373,283464v508,,1016,,1524,c2070278,283464,2070786,283464,2071294,283464v508,,1016,127,1524,127c2073199,283591,2073707,283591,2074215,283591v508,,1016,,1524,c2076120,283591,2076628,283718,2077136,283718v508,,1016,,1397,c2079041,283718,2079549,283844,2080057,283844v508,,1016,,1397,c2081962,283844,2082470,283844,2082978,283844v508,,1016,,1397,c2084883,283844,2085391,283844,2085899,283844v508,,1016,,1397,c2087804,283844,2088312,283844,2088820,283844v508,,1016,,1397,c2090725,283844,2091233,283844,2091741,283844v508,,1016,,1397,c2093646,283844,2094154,283844,2094662,283844v508,,889,,1397,c2096567,283844,2097075,283718,2097583,283718v508,,889,,1397,c2099488,283591,2099996,283591,2100504,283591v508,,889,,1397,-127c2102409,283464,2102917,283464,2103425,283464v508,-127,889,-127,1397,-127c2105330,283337,2105838,283210,2106346,283210v508,,889,,1397,c2108251,283083,2108759,283083,2109267,283083v508,-127,889,-127,1397,-127c2111172,282956,2111680,282956,2112188,282829v381,,889,,1397,c2114093,282829,2114601,282702,2115109,282702v381,,889,,1397,-127c2117014,282575,2117522,282575,2118030,282575v381,-127,889,-127,1397,-127c2119935,282448,2120443,282320,2120951,282320v381,,889,,1397,c2122856,282194,2123364,282194,2123872,282194v381,-127,889,-127,1397,-127c2125777,282067,2126285,281940,2126793,281940v381,,889,,1397,-127c2128698,281813,2129206,281813,2129587,281813v508,-127,1016,-127,1524,-127c2131619,281559,2132127,281559,2132508,281559v508,,1016,-127,1524,-127c2134540,281432,2135048,281432,2135429,281305v508,,1016,,1524,c2137461,281178,2137969,281178,2138350,281178v508,,1016,,1524,-127c2140382,281051,2140890,281051,2141271,280924v508,,1016,,1524,c2143303,280924,2143811,280796,2144192,280796v508,,1016,,1524,-127c2146224,280669,2146605,280669,2147113,280669v508,,1016,,1524,c2149145,280543,2149526,280543,2150034,280543v508,,1016,,1524,c2152066,280543,2152447,280543,2152955,280543v508,,1016,,1524,c2154987,280543,2155368,280543,2155876,280543v508,,1016,,1524,c2157908,280543,2158289,280543,2158797,280543v508,,1016,,1524,c2160829,280543,2161210,280669,2161718,280669v508,,1016,,1524,c2163623,280669,2164131,280669,2164639,280669v508,,1016,,1524,c2166544,280669,2167052,280669,2167560,280669v508,,1016,,1524,c2169465,280669,2169973,280543,2170481,280543v508,,1016,,1524,c2172386,280543,2172894,280543,2173402,280543v508,,1016,,1524,c2175307,280543,2175815,280416,2176323,280416v508,,1016,,1524,c2178228,280416,2178736,280416,2179244,280416v508,,1016,-127,1397,-127c2181149,280289,2181657,280289,2182165,280289v508,,1016,,1397,-127c2184070,280162,2184578,280162,2185086,280162v508,,1016,,1397,c2186991,280162,2187499,280162,2188007,280162v508,-127,1016,-127,1397,-127c2189912,280035,2190420,280035,2190928,280035v508,,1016,,1397,c2192833,280035,2193341,280035,2193849,280035v508,,889,-127,1397,-127c2195754,279908,2196262,280035,2196770,280035v508,,889,,1397,c2198675,280035,2199183,280035,2199691,280035v508,,889,,1397,c2201596,280035,2202104,280035,2202612,280162v508,,889,,1397,c2204517,280162,2205025,280162,2205533,280162v508,,889,,1397,c2207438,280162,2207946,280162,2208454,280162v508,,889,,1397,c2210359,280162,2210867,280162,2211375,280162v381,,889,,1397,c2213280,280162,2213788,280162,2214296,280162v381,,889,,1397,c2216201,280162,2216709,280162,2217217,280162v381,-127,889,-127,1397,-127c2219122,280035,2219630,280035,2220138,280035v381,,889,,1397,c2222043,280035,2222551,280035,2223059,280035v381,-127,889,-127,1397,-127c2224964,279908,2225472,279908,2225980,279908v381,,889,-127,1397,-127c2227885,279781,2228393,279781,2228774,279781v508,,1016,,1524,c2230806,279781,2231314,279908,2231695,279908v508,,1016,,1524,c2233727,279908,2234235,279908,2234616,279908v508,,1016,,1524,127c2236648,280035,2237156,280035,2237537,280035v508,,1016,,1524,c2239569,280035,2240077,280035,2240458,280162v508,,1016,,1524,c2242490,280162,2242998,280162,2243379,280162v508,127,1016,127,1524,127c2245411,280289,2245792,280289,2246300,280289v508,127,1016,127,1524,127c2248332,280416,2248713,280416,2249221,280416v508,,1016,127,1524,127c2251253,280543,2251634,280543,2252142,280543v508,,1016,126,1524,126c2254174,280669,2254555,280796,2255063,280796v508,,1016,,1524,c2257095,280924,2257476,280924,2257984,280924v508,,1016,127,1524,127c2260016,281051,2260397,281051,2260905,281051v508,,1016,,1524,127c2262810,281178,2263318,281178,2263826,281178v508,,1016,,1524,c2265731,281178,2266239,281178,2266747,281305v508,,1016,,1524,c2268652,281305,2269160,281305,2269668,281305v508,,1016,,1524,c2271573,281432,2272081,281432,2272589,281432v508,,1016,,1524,c2274494,281432,2275002,281432,2275510,281432v508,,1016,,1524,c2277415,281432,2277923,281432,2278431,281432v508,,1016,,1397,c2280336,281432,2280844,281432,2281352,281432v508,,1016,127,1397,127c2283257,281559,2283765,281559,2284273,281559v508,,1016,,1397,c2286178,281559,2286686,281559,2287194,281559v508,,1016,,1397,c2289099,281559,2289607,281559,2290115,281559v508,,1016,,1397,c2292020,281559,2292528,281559,2293036,281559v508,,1016,,1397,c2294941,281559,2295449,281432,2295957,281432v508,,889,,1397,c2297862,281432,2298370,281432,2298878,281432v508,,889,,1397,-127c2300783,281305,2301291,281305,2301799,281305v508,,889,,1397,c2303704,281305,2304212,281305,2304720,281305v508,,889,,1397,c2306625,281305,2307133,281305,2307641,281305v508,,889,,1397,c2309546,281178,2310054,281305,2310562,281305v508,,889,,1397,c2312467,281305,2312975,281305,2313483,281305v381,,889,-127,1397,c2315388,281305,2315896,281305,2316404,281305v381,,889,,1397,c2318309,281305,2318817,281432,2319325,281432v381,,889,,1397,c2321230,281432,2321738,281432,2322246,281432v381,,889,127,1397,127c2324151,281559,2324659,281559,2325167,281559v381,,889,,1397,c2327072,281559,2327580,281559,2328088,281559v381,,889,,1397,c2329993,281559,2330501,281559,2330882,281559v508,,1016,-127,1524,-127c2332914,281432,2333422,281432,2333803,281432v508,,1016,,1524,c2335835,281432,2336343,281432,2336724,281432v508,,1016,,1524,c2338756,281432,2339264,281559,2339645,281559v508,,1016,,1524,c2341677,281559,2342185,281559,2342566,281559v508,,1016,,1524,c2344598,281559,2345106,281559,2345487,281559v508,,1016,,1524,c2347519,281559,2347900,281559,2348408,281559v508,,1016,,1524,c2350440,281559,2350821,281686,2351329,281686v508,,1016,,1524,c2353361,281686,2353742,281686,2354250,281686v508,,1016,,1524,c2356282,281686,2356663,281559,2357171,281559v508,,1016,,1524,c2359203,281559,2359584,281559,2360092,281559v508,,1016,,1524,-127c2362124,281432,2362505,281432,2363013,281432v508,,1016,,1524,-127c2364918,281305,2365426,281305,2365934,281305v508,,1016,,1524,c2367839,281305,2368347,281305,2368855,281305v508,-127,1016,,1524,c2370760,281305,2371268,281305,2371776,281305v508,,1016,,1524,c2373681,281305,2374189,281305,2374697,281305v508,,1016,,1524,c2376602,281305,2377110,281305,2377618,281305v508,-127,1016,-127,1524,-127c2379523,281178,2380031,281178,2380539,281178v508,,1016,,1397,c2382444,281178,2382952,281178,2383460,281178v508,,1016,,1397,c2385365,281051,2385873,281051,2386381,281051v508,,1016,,1397,c2388286,281051,2388794,281051,2389302,281051v508,,1016,,1397,c2391207,281051,2391715,281051,2392223,281051v508,,1016,,1397,c2394128,281051,2394636,281051,2395144,281051v508,,889,-127,1397,-127c2397049,280924,2397557,280924,2398065,280924v508,,889,127,1397,127c2399970,281051,2400478,281051,2400986,281051v508,,889,,1397,c2402891,281051,2403399,281051,2403907,281051v508,,889,,1397,c2405812,281051,2406320,281051,2406828,280924v508,,889,,1397,c2408733,280796,2409241,280796,2409749,280796v508,-127,889,-127,1397,-127c2411654,280669,2412162,280543,2412670,280543v508,-127,889,-127,1397,-254c2414575,280289,2415083,280289,2415591,280162v381,,889,,1397,c2417496,280162,2418004,280162,2418512,280162v381,,889,,1397,c2420417,280289,2420925,280289,2421433,280289v381,,889,127,1397,127c2423338,280416,2423846,280416,2424354,280416v381,,889,,1397,c2426259,280416,2426767,280416,2427275,280416v381,,889,,1397,c2429180,280416,2429688,280416,2430069,280289v508,,1016,,1524,c2432101,280289,2432609,280289,2432990,280162v508,,1016,,1524,c2435022,280162,2435530,280035,2435911,280035v508,,1016,,1524,c2437943,279908,2438451,279908,2438832,279908v508,,1016,,1524,-127c2440864,279781,2441372,279781,2441753,279781v508,,1016,,1524,-127c2443785,279654,2444293,279654,2444674,279654v508,,1016,,1524,c2446706,279654,2447087,279654,2447595,279654v508,,1016,,1524,c2449627,279654,2450008,279654,2450516,279654v508,,1016,127,1524,127c2452548,279781,2452929,279781,2453437,279781v508,,1016,,1524,c2455469,279781,2455850,279781,2456358,279781v508,,1016,,1524,c2458390,279781,2458771,279781,2459279,279781v508,,1016,,1524,c2461311,279781,2461692,279781,2462200,279654v508,,1016,,1524,c2464105,279654,2464613,279654,2465121,279654v508,,1016,,1524,c2467026,279527,2467534,279527,2468042,279527v508,,1016,,1524,c2469947,279527,2470455,279527,2470963,279527v508,,1016,,1524,c2472868,279527,2473376,279527,2473884,279527v508,-127,1016,-127,1524,-127c2475789,279400,2476297,279400,2476805,279400v508,,1016,,1524,c2478710,279400,2479218,279273,2479726,279273v508,,1016,,1397,c2481631,279273,2482139,279273,2482647,279145v508,,1016,,1397,c2484552,279145,2485060,279145,2485568,279145v508,-126,1016,-126,1397,-126c2487473,279019,2487981,279019,2488489,279019v508,,1016,,1397,c2490394,278892,2490902,278892,2491410,278892v508,,1016,,1397,c2493315,278892,2493823,278892,2494331,278892v508,,1016,,1397,c2496236,278892,2496744,278765,2497252,278765v508,,889,,1397,c2499157,278765,2499665,278765,2500173,278765v508,,889,,1397,c2502078,278765,2502586,278765,2503094,278638v508,,889,,1397,c2504999,278638,2505507,278638,2506015,278638v508,,889,,1397,-127c2507920,278511,2508428,278511,2508936,278511v508,,889,,1397,c2510841,278511,2511349,278511,2511857,278511v508,,889,,1397,c2513762,278511,2514270,278511,2514778,278511v381,,889,,1397,c2516683,278511,2517191,278511,2517699,278511v381,,889,,1397,c2519604,278511,2520112,278511,2520620,278511v381,,889,-127,1397,-127c2522525,278384,2523033,278384,2523541,278384v381,-127,889,-127,1397,-127c2525446,278257,2525954,278257,2526462,278130v381,,889,,1397,c2528367,278130,2528875,278003,2529383,278003v381,,889,-127,1397,-127c2531288,277876,2531796,277876,2532177,277876v508,-127,1016,-127,1524,-127c2534209,277749,2534717,277749,2535098,277749v508,,1016,-128,1524,-128c2537130,277621,2537638,277621,2538019,277621v508,,1016,-127,1524,-127c2540051,277494,2540559,277494,2540940,277494v508,,1016,,1524,c2542972,277494,2543480,277494,2543861,277494v508,,1016,-126,1524,-126c2545893,277368,2546401,277368,2546782,277368v508,,1016,-127,1524,-127c2548814,277241,2549195,277241,2549703,277241v508,-127,1016,-127,1524,-127c2551735,276987,2552116,276987,2552624,276987v508,-127,1016,-127,1524,-127c2554656,276860,2555037,276733,2555545,276733v508,-127,1016,-127,1524,-127c2557577,276479,2557958,276479,2558466,276352v508,,1016,,1524,-127c2560498,276225,2560879,276098,2561387,276098v508,,1016,-128,1524,-128c2563419,275844,2563800,275844,2564308,275844v508,-127,1016,-127,1524,-127c2566213,275590,2566721,275590,2567229,275590v508,-127,1016,-127,1524,-254c2569134,275336,2569642,275336,2570150,275336v508,-127,1016,-127,1524,-127c2572055,275082,2572563,275082,2573071,275082v508,,1016,-127,1524,-127c2574976,274955,2575484,274955,2575992,274955v508,,1016,-127,1524,-127c2577897,274828,2578405,274828,2578913,274828v508,,1016,,1524,-127c2580818,274701,2581326,274701,2581834,274701v508,,1016,,1397,c2583739,274701,2584247,274701,2584755,274701v508,-127,1016,-127,1397,-127c2586660,274574,2587168,274574,2587676,274446v508,,1016,,1397,c2589581,274319,2590089,274319,2590597,274319v508,,1016,,1397,-126c2592502,274193,2593010,274193,2593518,274193v508,,1016,,1397,c2595423,274066,2595931,274066,2596439,274066v508,,1016,,1397,-127c2598344,273939,2598852,273939,2599360,273939v508,-127,889,-127,1397,-127c2601265,273812,2601773,273685,2602281,273685v508,,889,,1397,c2604186,273558,2604694,273558,2605202,273558v508,-127,889,-127,1397,-127c2607107,273304,2607615,273304,2608123,273304v508,-127,889,-127,1397,-127c2610028,273050,2610536,273050,2611044,273050v508,-127,889,-127,1397,-127c2612949,272795,2613457,272795,2613965,272795v508,-126,889,-126,1397,-126c2615870,272669,2616378,272542,2616886,272542v381,,889,,1397,c2618791,272415,2619299,272415,2619807,272415v381,,889,,1397,c2621712,272288,2622220,272288,2622728,272288v381,,889,,1397,-127c2624633,272161,2625141,272161,2625649,272161v381,,889,,1397,-127c2627554,272034,2628062,272034,2628570,272034v381,,889,,1397,c2630475,271907,2630983,271907,2631491,271907v381,,889,,1397,c2633396,271780,2633904,271780,2634285,271780v508,,1016,,1524,c2636317,271780,2636825,271653,2637206,271653v508,,1016,,1524,-127c2639238,271526,2639746,271526,2640127,271526v508,,1016,,1524,c2642159,271399,2642667,271399,2643048,271399v508,,1016,-128,1524,-128c2645080,271271,2645588,271271,2645969,271271v508,-127,1016,-127,1524,-127c2648001,271144,2648382,271144,2648890,271018v508,,1016,,1524,c2650922,271018,2651303,271018,2651811,270891v508,,1016,,1524,c2653843,270891,2654224,270891,2654732,270891v508,-127,1016,-127,1524,-127c2656764,270764,2657145,270764,2657653,270764v508,-127,1016,-127,1524,-127c2659685,270637,2660066,270637,2660574,270637v508,,1016,,1524,-127c2662606,270510,2662987,270510,2663495,270510v508,,1016,,1524,-127c2665400,270383,2665908,270383,2666416,270383v508,,1016,,1524,c2668321,270383,2668829,270383,2669337,270383v508,-127,1016,-127,1524,-127c2671242,270256,2671750,270256,2672258,270256v508,,1016,-127,1524,-127c2674163,270129,2674671,270129,2675179,270129v508,,1016,,1524,c2677084,270129,2677592,270129,2678100,270129v508,,1016,,1524,c2680005,270129,2680513,270129,2681021,270129v508,,1016,-127,1397,-127c2682926,270002,2683434,270002,2683942,270002v508,,1016,,1397,c2685847,270002,2686355,270002,2686863,269875v508,,1016,,1397,c2688768,269875,2689276,269875,2689784,269875v508,-127,1016,-127,1397,-127c2691689,269748,2692197,269748,2692705,269620v508,,1016,,1397,c2694610,269494,2695118,269494,2695626,269494v508,,1016,,1397,-127c2697531,269367,2698039,269367,2698547,269367v508,-127,889,-127,1397,-127c2700452,269240,2700960,269113,2701468,269113v508,,889,,1397,-127c2703373,268986,2703881,268986,2704389,268859v508,,889,,1397,-127c2706294,268732,2706802,268732,2707310,268732v508,,889,-127,1397,-127c2709215,268605,2709723,268478,2710231,268478v508,,889,,1397,-127c2712136,268351,2712644,268351,2713152,268351v508,,889,-127,1397,-127c2715057,268224,2715565,268224,2716073,268224v381,-128,889,-128,1397,-128c2717978,268096,2718486,268096,2718994,268096v381,,889,,1397,c2720899,268096,2721407,268096,2721915,268096v381,,889,-127,1397,-127c2723820,267969,2724328,267969,2724836,267969v381,,889,,1397,c2726741,267969,2727249,267969,2727757,267843v381,,889,,1397,c2729662,267843,2730170,267843,2730678,267716v381,,889,,1397,c2732583,267716,2733091,267589,2733472,267589v508,,1016,,1524,-127c2735504,267462,2736012,267462,2736393,267335v508,,1016,,1524,c2738425,267208,2738933,267208,2739314,267208v508,,1016,-127,1524,-127c2741346,267081,2741854,266954,2742235,266954v508,,1016,,1524,c2744267,266827,2744775,266827,2745156,266827v508,,1016,,1524,-127c2747188,266700,2747696,266700,2748077,266700v508,,1016,-127,1524,-127c2750109,266573,2750490,266573,2750998,266445v508,,1016,,1524,c2753030,266319,2753411,266319,2753919,266319v508,,1016,-127,1524,-127c2755951,266192,2756332,266192,2756840,266065v508,,1016,,1524,c2758872,265938,2759253,265938,2759761,265938v508,-127,1016,-127,1524,-127c2761793,265684,2762174,265684,2762682,265684v508,-127,1016,-127,1524,-127c2764714,265557,2765095,265430,2765603,265430v508,,1016,-127,1524,-127c2767508,265303,2768016,265303,2768524,265176v508,,1016,,1524,-127c2770429,265049,2770937,265049,2771445,264921v508,,1016,,1524,c2773350,264794,2773858,264794,2774366,264794v508,-126,1016,-126,1524,-126c2776271,264668,2776779,264668,2777287,264541v508,,1016,,1524,c2779192,264541,2779700,264541,2780208,264414v508,,1016,,1524,c2782113,264414,2782621,264414,2783129,264414v508,,1016,,1397,c2785034,264287,2785542,264287,2786050,264287v508,,1016,,1397,c2787955,264287,2788463,264287,2788971,264160v508,,1016,,1397,c2790876,264033,2791384,264033,2791892,264033v508,,1016,,1397,-127c2793797,263906,2794305,263906,2794813,263906v508,-127,1016,-127,1397,-127c2796718,263779,2797226,263652,2797734,263652v508,,1016,-127,1397,-127c2799639,263525,2800147,263525,2800655,263398v508,,889,,1397,c2802560,263270,2803068,263270,2803576,263270v508,-126,889,-126,1397,-126c2805481,263017,2805989,263017,2806497,263017v508,-127,889,-127,1397,-127c2808402,262763,2808910,262763,2809418,262763v508,-127,889,-127,1397,-254c2811323,262509,2811831,262509,2812339,262382v508,,889,,1397,-127c2814244,262255,2814752,262255,2815260,262128v508,,889,,1397,-127c2817165,262001,2817673,262001,2818181,261874v381,,889,,1397,c2820086,261874,2820594,261746,2821102,261746v381,,889,,1397,c2823007,261619,2823515,261619,2824023,261619v381,,889,-126,1397,-126c2825928,261493,2826436,261493,2826944,261493v381,,889,,1397,c2828849,261493,2829357,261366,2829865,261366v381,,889,,1397,c2831770,261366,2832278,261239,2832786,261239v381,,889,,1397,c2834691,261112,2835199,261112,2835580,261112v508,,1016,,1524,c2837612,261112,2838120,260985,2838501,260985v508,,1016,,1524,c2840533,260985,2841041,260985,2841422,260985v508,,1016,,1524,c2843454,260985,2843962,260985,2844343,260985v508,,1016,-127,1524,-127c2846375,260858,2846883,260858,2847264,260858v508,,1016,,1524,c2849296,260858,2849677,260858,2850185,260858v508,,1016,,1524,-127c2852217,260731,2852598,260731,2853106,260731v508,,1016,,1524,-127c2855138,260604,2855519,260604,2856027,260604v508,,1016,-127,1524,-127c2858059,260477,2858440,260477,2858948,260477v508,-127,1016,-127,1524,-127c2860980,260350,2861361,260350,2861869,260350v508,,1016,-128,1524,-128c2863901,260222,2864282,260222,2864790,260222v508,,1016,-127,1524,-127c2866822,260095,2867203,260095,2867711,260095v508,-126,1016,-126,1524,-126c2869616,259969,2870124,259969,2870632,259969v508,-127,1016,-127,1524,-127c2872537,259842,2873045,259842,2873553,259842v508,,1016,,1524,c2875458,259842,2875966,259715,2876474,259715v508,,1016,,1524,c2878379,259715,2878887,259715,2879395,259715v508,,1016,,1524,c2881300,259715,2881808,259715,2882316,259715v508,,1016,,1397,c2884221,259715,2884729,259715,2885237,259715v508,,1016,,1397,c2887142,259715,2887650,259715,2888158,259715v508,,1016,127,1397,127c2890063,259842,2890571,259842,2891079,259842v508,,1016,-127,1397,-127c2892984,259715,2893492,259715,2894000,259715v508,,1016,,1397,-127c2895905,259588,2896413,259588,2896921,259588v508,,1016,-127,1397,-127c2898826,259461,2899334,259461,2899842,259461v508,-127,889,-127,1397,-127c2901747,259334,2902255,259334,2902763,259334v508,,889,-127,1397,-127c2904668,259207,2905176,259207,2905684,259207v508,,889,,1397,c2907589,259207,2908097,259334,2908605,259334v508,,889,,1397,c2910510,259334,2911018,259334,2911526,259334v508,,889,,1397,c2913431,259334,2913939,259334,2914447,259334v508,,889,-127,1397,-127c2916352,259207,2916860,259207,2917368,259207v381,,889,,1397,c2919273,259207,2919781,259207,2920289,259207v381,,889,,1397,c2922194,259207,2922702,259207,2923210,259207v381,,889,,1397,c2925115,259207,2925623,259207,2926131,259080v381,,889,,1397,c2928036,259080,2928544,259080,2929052,258953v381,,889,,1397,c2930957,258953,2931465,258826,2931973,258826v381,,889,-127,1397,-127c2933878,258699,2934386,258571,2934767,258571v508,-127,1016,-127,1524,-127c2936799,258444,2937307,258318,2937688,258318v508,,1016,,1524,-127c2939720,258191,2940228,258191,2940609,258191v508,,1016,,1524,c2942641,258191,2943149,258064,2943530,258064v508,,1016,,1524,c2945562,258064,2946070,258064,2946451,258064v508,,1016,,1524,c2948483,258064,2948991,258064,2949372,258064v508,,1016,,1524,c2951404,258064,2951785,258064,2952293,258064v508,,1016,,1524,c2954325,258064,2954706,258064,2955214,257937v508,,1016,,1524,c2957246,257937,2957627,257937,2958135,257937v508,,1016,,1524,c2960167,257937,2960548,257937,2961056,257937v508,-127,1016,-127,1524,-127c2963088,257810,2963469,257810,2963977,257810v508,,1016,-127,1524,-127c2966009,257683,2966390,257683,2966898,257683v508,-127,1016,-127,1524,-127c2968803,257556,2969311,257556,2969819,257429v508,,1016,,1524,c2971724,257429,2972232,257302,2972740,257302v508,,1016,-127,1524,-127c2974645,257175,2975153,257175,2975661,257175v508,-128,1016,-128,1524,-128c2977566,257047,2978074,257047,2978582,256920v508,,1016,,1524,c2980487,256920,2980995,256920,2981503,256794v508,,1016,,1524,c2983408,256794,2983916,256794,2984424,256794v508,-127,1016,-127,1397,-127c2986329,256667,2986837,256667,2987345,256667v508,,1016,-127,1397,-127c2989250,256540,2989758,256540,2990266,256540v508,,1016,,1397,c2992171,256540,2992679,256540,2993187,256540v508,,1016,127,1397,127c2995092,256667,2995600,256667,2996108,256667v508,,1016,-127,1397,-127c2998013,256540,2998521,256540,2999029,256540v508,,1016,,1397,c3000934,256413,3001442,256413,3001950,256413v508,,889,,1397,-127c3003855,256286,3004363,256286,3004871,256286v508,,889,-127,1397,-127c3006776,256159,3007284,256032,3007792,256032v508,,889,,1397,c3009697,256032,3010205,256032,3010713,256032v508,,889,-127,1397,-127c3012618,255905,3013126,255905,3013634,255905v508,,889,,1397,c3015539,255905,3016047,255905,3016555,255905v508,,889,,1397,-127c3018460,255778,3018968,255778,3019476,255778v381,,889,,1397,c3021381,255651,3021889,255651,3022397,255651v381,,889,,1397,c3024302,255524,3024810,255524,3025318,255524v381,,889,,1397,c3027223,255524,3027731,255524,3028239,255524v381,,889,,1397,-128c3030144,255396,3030652,255396,3031160,255396v381,-127,889,-127,1397,-127c3033065,255269,3033573,255143,3034081,255143v381,,889,,1397,c3035986,255016,3036494,255016,3036875,255016v508,,1016,,1524,c3038907,255016,3039415,255016,3039796,255016v508,,1016,,1524,c3041828,255016,3042336,255016,3042717,255016v508,,1016,,1524,c3044749,255016,3045257,255016,3045638,255016v508,,1016,,1524,c3047670,255016,3048178,255016,3048559,255016v508,,1016,,1524,c3050591,254889,3051099,254889,3051480,254889v508,,1016,,1524,-127c3053512,254762,3053893,254762,3054401,254762v508,,1016,-127,1524,-127c3056433,254635,3056814,254635,3057322,254635v508,-127,1016,-127,1524,-127c3059354,254508,3059735,254508,3060243,254508v508,,1016,,1524,c3062275,254508,3062656,254508,3063164,254508v508,,1016,,1524,c3065196,254508,3065577,254508,3066085,254508v508,,1016,,1524,c3068117,254508,3068498,254508,3069006,254508v508,,1016,,1524,c3070911,254508,3071419,254508,3071927,254508v508,,1016,-127,1524,-127c3073832,254381,3074340,254381,3074848,254381v508,,1016,,1524,-127c3076753,254254,3077261,254254,3077769,254254v508,,1016,-127,1524,-127c3079674,254127,3080182,254127,3080690,254127v508,,1016,-127,1524,-127c3082595,254000,3083103,254000,3083611,254000v508,,1016,,1524,c3085516,253872,3086024,253872,3086532,253872v508,,1016,,1397,c3088437,253745,3088945,253745,3089453,253745v508,,1016,,1397,-126c3091358,253619,3091866,253619,3092374,253619v508,,1016,-127,1397,-127c3094279,253492,3094787,253492,3095295,253492v508,-127,1016,-127,1397,-127c3097200,253365,3097708,253365,3098216,253365v508,,1016,-127,1397,-127c3100121,253238,3100629,253238,3101137,253238v508,,889,,1397,c3103042,253238,3103550,253238,3104058,253238v508,,889,,1397,c3105963,253238,3106471,253238,3106979,253238v508,,889,,1397,-127c3108884,253111,3109392,253111,3109900,253111v508,,889,-127,1397,-127c3111805,252984,3112313,252984,3112821,252984v508,-127,889,-127,1397,-127c3114726,252857,3115234,252857,3115742,252857v508,,889,,1397,c3117647,252857,3118155,252857,3118663,252857v381,,889,,1397,c3120568,252857,3121076,252857,3121584,252857v381,,889,,1397,c3123489,252857,3123997,252730,3124505,252730v381,,889,,1397,c3126410,252730,3126918,252730,3127426,252603v381,,889,,1397,c3129331,252603,3129839,252603,3130347,252603v381,,889,,1397,c3132252,252603,3132760,252603,3133268,252603v381,,889,,1397,c3135173,252603,3135681,252603,3136062,252603v508,,1016,,1524,c3138094,252603,3138602,252476,3138983,252476v508,,1016,,1524,c3141015,252349,3141523,252349,3141904,252349v508,,1016,,1524,-128c3143936,252221,3144444,252221,3144825,252094v508,,1016,,1524,c3146857,252094,3147365,252094,3147746,251968v508,,1016,,1524,c3149778,252094,3150286,252094,3150667,252094v508,,1016,,1524,c3152699,252094,3153080,252094,3153588,252094v508,,1016,127,1524,127c3155620,252221,3156001,252221,3156509,252221v508,,1016,-127,1524,-127c3158541,252094,3158922,252094,3159430,252094v508,,1016,-126,1524,-126c3161462,251968,3161843,251968,3162351,251968v508,-127,1016,-127,1524,-127c3164383,251841,3164764,251841,3165272,251841v508,,1016,,1524,c3167304,251841,3167685,251841,3168193,251968v508,,1016,,1524,c3170098,251968,3170606,251968,3171114,251968v508,,1016,126,1524,126c3173019,252094,3173527,252094,3174035,252094v508,127,1016,127,1524,127c3175940,252349,3176448,252349,3176956,252476v508,,1016,,1524,127c3178861,252603,3179369,252730,3179877,252730v508,127,1016,127,1524,254c3181782,252984,3182290,253111,3182798,253111v508,127,1016,127,1524,127c3184703,253365,3185211,253365,3185719,253492v508,,1016,127,1397,127c3187624,253745,3188132,253872,3188640,253872v508,128,1016,255,1397,255c3190545,254254,3191053,254381,3191561,254381v508,127,1016,254,1397,254c3193466,254762,3193974,254762,3194482,254889v508,127,1016,127,1397,254c3196387,255269,3196895,255269,3197403,255396v508,,1016,128,1397,255c3199308,255778,3199816,255905,3200324,255905v508,127,1016,254,1397,381c3202229,256286,3202737,256413,3203245,256540v508,127,889,254,1397,380c3205150,257047,3205658,257047,3206166,257175v508,127,889,254,1397,381c3208071,257683,3208579,257810,3209087,257937v508,127,889,381,1397,507c3210992,258571,3211500,258826,3212008,258953v508,254,889,381,1397,635c3213913,259715,3214421,259969,3214929,260222v508,128,889,382,1397,636c3216834,261112,3217342,261366,3217850,261493v508,253,889,508,1397,762c3219755,262382,3220263,262636,3220771,262890v381,254,889,508,1397,762c3222676,263906,3223184,264160,3223692,264414v381,254,889,507,1397,889c3225597,265557,3226105,265811,3226613,266065v381,254,889,508,1397,762c3228518,267081,3229026,267335,3229534,267716v381,253,889,508,1397,762c3231439,268732,3231947,268986,3232455,269240v381,254,889,508,1397,889c3234360,270383,3234868,270637,3235376,271018v381,253,889,635,1397,1016c3237281,272415,3237789,272669,3238170,273177v508,381,1016,762,1524,1142c3240202,274828,3240710,275336,3241091,275844v508,381,1016,889,1524,1524c3243123,277876,3243631,278511,3244012,279145v508,636,1016,1271,1524,2033c3246044,281813,3246552,282575,3246933,283337v508,762,1016,1651,1524,2540c3248965,286766,3249473,287655,3249854,288544v508,1016,1016,1905,1524,2921c3251886,292481,3252394,293496,3252775,294513v508,1016,1016,2031,1524,3175c3254807,298831,3255188,299846,3255696,300990v508,1143,1016,2413,1524,3555c3257728,305816,3258109,306959,3258617,308229v508,1270,1016,2540,1524,3810c3260649,313309,3261030,314706,3261538,315976v508,1397,1016,2667,1524,4064c3263570,321310,3263951,322707,3264459,324104v508,1397,1016,2666,1524,4064c3266491,329565,3266872,330962,3267380,332359v508,1397,1016,2794,1524,4191c3269412,337946,3269793,339344,3270301,340741v508,1397,1016,2794,1524,4064c3272206,346202,3272714,347599,3273222,348995v508,1398,1016,2795,1524,4192c3275127,354584,3275635,355981,3276143,357251v508,1397,1016,2793,1524,4191c3278048,362839,3278556,364109,3279064,365506v508,1270,1016,2667,1524,3937c3280969,370713,3281477,371983,3281985,373126v508,1269,1016,2413,1524,3556c3283890,377698,3284398,378841,3284906,379857v508,1016,1016,2032,1524,3048c3286811,383794,3287319,384810,3287827,385699v508,889,1016,1778,1397,2667c3289732,389128,3290240,390017,3290748,390779v508,762,1016,1524,1397,2159c3292653,393573,3293161,394208,3293669,394716v508,508,1016,1016,1397,1270c3295574,396367,3296082,396494,3296590,396620v508,,1016,,1397,-253c3298495,396113,3299003,395732,3299511,395224v508,-635,1016,-1397,1397,-2286c3301416,391921,3301924,390779,3302432,389382v508,-1270,889,-2921,1397,-4445c3304337,383286,3304845,381508,3305353,379857v508,-1651,889,-3429,1397,-5080c3307258,373126,3307766,371475,3308274,370078v508,-1397,889,-2667,1397,-3684c3310179,365252,3310687,364236,3311195,363474v508,-762,889,-1397,1397,-2032c3313100,360807,3313608,360426,3314116,359918v508,-508,889,-1016,1397,-1398c3316021,358013,3316529,357505,3317037,356996v508,-507,889,-1015,1397,-1651c3318942,354838,3319450,354076,3319958,353441v508,-762,889,-1524,1397,-2286c3321863,350393,3322371,349631,3322879,348742v381,-889,889,-1778,1397,-2794c3324784,344932,3325292,343916,3325800,342773v381,-1143,889,-2286,1397,-3556c3327705,337819,3328213,336423,3328721,335026v381,-1524,889,-3048,1397,-4572c3330626,328803,3331134,327152,3331642,325501v381,-1651,889,-3302,1397,-4953c3333547,318896,3334055,317245,3334563,315594v381,-1524,889,-3048,1397,-4571c3336468,309499,3336976,308102,3337357,306705v508,-1524,1016,-2921,1524,-4318c3339389,300990,3339897,299593,3340278,298195v508,-1396,1016,-2793,1524,-4190c3342310,292735,3342818,291338,3343199,289941v508,-1271,1016,-2540,1524,-3810c3345231,284734,3345739,283464,3346120,282320v508,-1269,1016,-2412,1524,-3555c3348152,277621,3348660,276479,3349041,275463v508,-1144,1016,-2159,1524,-3175c3351073,271271,3351581,270256,3351962,269367v508,-1016,1016,-1905,1524,-2794c3353994,265684,3354375,264794,3354883,264033v508,-763,1016,-1397,1524,-2032c3356915,261366,3357296,260731,3357804,260222v508,-507,1016,-888,1524,-1269c3359836,258571,3360217,258318,3360725,257937v508,-254,1016,-381,1524,-635c3362757,257175,3363138,257047,3363646,256794v508,-127,1016,-127,1524,-254c3365678,256413,3366059,256413,3366567,256286v508,,1016,,1524,c3368599,256286,3368980,256159,3369488,256159v508,,1016,,1524,c3371393,256159,3371901,256159,3372409,256159v508,-127,1016,-127,1524,-127c3374314,255905,3374822,255905,3375330,255905v508,-127,1016,-127,1524,-127c3377235,255651,3377743,255651,3378251,255651v508,,1016,,1524,c3380156,255651,3380664,255651,3381172,255651v508,,1016,,1524,127c3383077,255778,3383585,255905,3384093,255905v508,127,1016,127,1524,254c3385998,256159,3386506,256159,3387014,256286v508,,1016,,1397,c3388919,256413,3389427,256413,3389935,256413v508,,1016,127,1397,127c3391840,256540,3392348,256667,3392856,256667v508,,1016,127,1397,127c3394761,256920,3395269,257047,3395777,257047v508,128,1016,128,1397,255c3397682,257302,3398190,257429,3398698,257429v508,127,1016,254,1397,381c3400603,257810,3401111,257937,3401619,257937v508,127,1016,254,1397,381c3403524,258318,3404032,258444,3404540,258571v508,128,889,128,1397,255c3406445,258953,3406953,259080,3407461,259207v508,,889,127,1397,254c3409366,259461,3409874,259588,3410382,259588v508,127,889,254,1397,254c3412287,259969,3412795,259969,3413303,260095v508,,889,,1397,c3415208,260095,3415716,260222,3416224,260222v508,,889,,1397,-127c3418129,260095,3418637,260095,3419145,260095v508,,889,-126,1397,-126c3421050,259969,3421558,259969,3422066,259969v381,,889,-127,1397,c3423971,259969,3424479,259969,3424987,260095v381,,889,127,1397,255c3426892,260350,3427400,260477,3427908,260604v381,127,889,127,1397,254c3429813,260858,3430321,260985,3430829,260985v381,,889,127,1397,127c3432734,261239,3433242,261239,3433750,261239v381,,889,,1397,c3435655,261366,3436163,261366,3436671,261366v381,127,889,127,1397,253c3438576,261619,3439084,261619,3439465,261619v508,,1016,127,1524,127c3441497,261619,3442005,261619,3442386,261619v508,,1016,-126,1524,-126c3444418,261366,3444926,261239,3445307,261239v508,-127,1016,-254,1524,-381c3447339,260731,3447847,260604,3448228,260477v508,-127,1016,-255,1524,-382c3450260,259969,3450768,259842,3451149,259715v508,,1016,-127,1524,-127c3453181,259461,3453689,259461,3454070,259461v508,,1016,,1524,c3456102,259461,3456483,259461,3456991,259461v508,,1016,,1524,c3459023,259334,3459404,259334,3459912,259334v508,-127,1016,-127,1524,-254c3461944,259080,3462325,258953,3462833,258953v508,-127,1016,-254,1524,-254c3464865,258571,3465246,258571,3465754,258444v508,,1016,-126,1524,-126c3467786,258318,3468167,258318,3468675,258318v508,,1016,,1524,c3470707,258318,3471088,258444,3471596,258444v508,,1016,127,1524,127c3473501,258571,3474009,258571,3474517,258699v508,,1016,,1524,127c3476422,258826,3476930,258826,3477438,258953v508,,1016,,1524,c3479343,259080,3479851,259080,3480359,259207v508,,1016,127,1524,254c3482264,259461,3482772,259588,3483280,259588v508,127,1016,254,1524,381c3485185,259969,3485693,260095,3486201,260095v508,127,1016,255,1524,255c3488106,260477,3488614,260477,3489122,260604v508,,1016,,1397,127c3491027,260731,3491535,260731,3492043,260731v508,127,1016,127,1397,127c3493948,260858,3494456,260858,3494964,260858v508,,1016,,1397,c3496869,260858,3497377,260858,3497885,260858v508,,1016,-127,1397,-127c3499790,260731,3500298,260731,3500806,260731v508,,1016,,1397,c3502711,260858,3503219,260858,3503727,260858v508,,1016,127,1397,127c3505632,260985,3506140,261112,3506648,261112v508,127,889,127,1397,254c3508553,261493,3509061,261493,3509569,261619v508,127,889,127,1397,255c3511474,262001,3511982,262128,3512490,262255v508,127,889,254,1397,381c3514395,262763,3514903,262890,3515411,263144v508,126,889,254,1397,381c3517316,263779,3517824,263906,3518332,264033v508,254,889,381,1397,635c3520237,264794,3520745,265049,3521253,265303v508,127,889,381,1397,635c3523158,266192,3523666,266445,3524174,266573v381,254,889,508,1397,762c3526079,267589,3526587,267843,3527095,268096v381,255,889,636,1397,890c3529000,269240,3529508,269494,3530016,269748v381,254,889,635,1397,889c3531921,270891,3532429,271271,3532937,271526v381,381,889,635,1397,1016c3534842,272795,3535350,273177,3535858,273431v381,254,889,635,1397,888c3537763,274574,3538271,274955,3538779,275209v381,381,889,635,1397,889c3540684,276479,3541192,276733,3541573,276987v508,381,1016,634,1524,1016c3543605,278257,3544113,278511,3544494,278892v508,253,1016,635,1524,1016c3546526,280162,3547034,280543,3547415,280796v508,382,1016,763,1524,1017c3549447,282194,3549955,282448,3550336,282702v508,254,1016,635,1524,762c3552368,283718,3552876,283971,3553257,284226v508,127,1016,254,1524,508c3555289,284861,3555670,284988,3556178,285115v508,127,1016,254,1524,380c3558210,285623,3558591,285877,3559099,286004v508,127,1016,381,1524,508c3561131,286766,3561512,287019,3562020,287274v508,127,1016,508,1524,762c3564052,288290,3564433,288544,3564941,288798v508,254,1016,635,1524,889c3566973,289941,3567354,290321,3567862,290576v508,254,1016,635,1524,889c3569894,291719,3570275,291845,3570783,292100v508,254,1016,508,1524,635c3572688,292989,3573196,293116,3573704,293243v508,126,1016,253,1524,253c3575609,293624,3576117,293751,3576625,293751v508,,1016,,1524,c3578530,293751,3579038,293751,3579546,293624v508,,1016,-128,1524,-128c3581451,293496,3581959,293369,3582467,293243v508,,1016,-127,1524,-127c3584372,292989,3584880,292989,3585388,292862v508,-127,1016,-254,1524,-381c3587293,292354,3587801,292227,3588309,292100v508,-255,1016,-381,1397,-508c3590214,291465,3590722,291211,3591230,291084v508,-127,1016,-254,1397,-381c3593135,290576,3593643,290449,3594151,290321v508,-127,1016,-253,1397,-380c3596056,289814,3596564,289687,3597072,289560v508,-127,1016,-254,1397,-381c3598977,289052,3599485,288798,3599993,288670v508,-126,1016,-380,1397,-507c3601898,287909,3602406,287782,3602914,287528v508,-127,1016,-382,1397,-509c3604819,286893,3605327,286639,3605835,286512v508,-254,889,-381,1397,-635c3607740,285750,3608248,285495,3608756,285242v508,-127,889,-381,1397,-635c3610661,284353,3611169,284099,3611677,283844v508,-253,889,-507,1397,-888c3613582,282702,3614090,282448,3614598,282067v508,-254,889,-635,1397,-889c3616503,280924,3617011,280543,3617519,280289v508,-254,889,-508,1397,-635c3619424,279400,3619932,279145,3620440,279019v508,-127,889,-381,1397,-508c3622345,278511,3622853,278384,3623361,278257v381,-127,889,-127,1397,-254c3625266,278003,3625774,278003,3626282,278003v381,,889,,1397,c3628187,278003,3628695,278003,3629203,278130v381,,889,,1397,127c3631108,278384,3631616,278384,3632124,278511v381,127,889,127,1397,254c3634029,278892,3634537,278892,3635045,279019v381,,889,,1397,c3636950,278892,3637458,278765,3637966,278638v381,-127,889,-254,1397,-508c3639871,277876,3640379,277621,3640760,277368v508,-254,1016,-635,1524,-1016c3642792,275970,3643300,275463,3643681,274955v508,-636,1016,-1143,1524,-1905c3645713,272288,3646221,271399,3646602,270383v508,-889,1016,-2032,1524,-3175c3648634,266065,3649142,264794,3649523,263525v508,-1270,1016,-2667,1524,-4064c3651555,258191,3652063,256794,3652444,255396v508,-1269,1016,-2666,1524,-3809c3654476,250317,3654984,249174,3655365,248031v508,-1016,1016,-2032,1524,-3048c3657397,244094,3657778,243078,3658286,242316v508,-889,1016,-1651,1524,-2413c3660318,239141,3660699,238506,3661207,237870v508,-634,1016,-1269,1524,-1777c3663239,235585,3663620,235077,3664128,234695v508,-380,1016,-634,1524,-888c3666160,233553,3666541,233299,3667049,233299v508,-128,1016,-128,1524,-128c3669081,233299,3669462,233426,3669970,233553v508,127,1016,381,1524,635c3672002,234442,3672383,234822,3672891,235077v508,381,1016,635,1524,1016c3674796,236474,3675304,236855,3675812,237236v508,381,1016,761,1524,1143c3677717,238760,3678225,239141,3678733,239521v508,382,1016,763,1524,1017c3680638,240919,3681146,241300,3681654,241554v508,381,1016,635,1524,1015c3683559,242824,3684067,243078,3684575,243332v508,254,1016,508,1524,635c3686480,244220,3686988,244475,3687496,244602v508,127,1016,381,1524,508c3689401,245237,3689909,245364,3690417,245491v508,253,1016,380,1397,508c3692322,245999,3692830,246126,3693338,246253v508,127,1016,127,1397,254c3695243,246507,3695751,246634,3696259,246634v508,,1016,,1397,c3698164,246634,3698672,246507,3699180,246380v508,-127,1016,-254,1397,-381c3701085,245744,3701593,245491,3702101,245237v508,-381,1016,-762,1397,-1143c3704006,243713,3704514,243205,3705022,242696v508,-507,1016,-1142,1397,-1777c3706927,240411,3707435,239776,3707943,239141v508,-635,889,-1271,1397,-1778c3709848,236728,3710356,236093,3710864,235712v508,-508,889,-890,1397,-1143c3712769,234188,3713277,233934,3713785,233807v508,-127,889,-254,1397,-254c3715690,233553,3716198,233680,3716706,233807v508,127,889,254,1397,381c3718611,234315,3719119,234442,3719627,234569v508,,889,126,1397,253c3721532,234822,3722040,234822,3722548,234822v508,-127,889,-127,1397,-253c3724453,234315,3724961,234188,3725469,233934v381,-254,889,-508,1397,-763c3727374,232791,3727882,232537,3728390,232156v381,-381,889,-762,1397,-1143c3730295,230632,3730803,230124,3731311,229743v381,-508,889,-1016,1397,-1524c3733216,227711,3733724,227203,3734232,226568v381,-635,889,-1271,1397,-2032c3736137,223774,3736645,223012,3737153,222250v381,-889,889,-1779,1397,-2667c3739058,218694,3739566,217805,3740074,216789v381,-889,889,-1778,1397,-2795c3741979,213106,3742487,212090,3742868,211201v508,-889,1016,-1779,1524,-2667c3744900,207644,3745408,206883,3745789,206120v508,-761,1016,-1524,1524,-2285c3747821,203200,3748329,202565,3748710,202057v508,-636,1016,-1143,1524,-1524c3750742,200152,3751250,199770,3751631,199517v508,-254,1016,-381,1524,-508c3753663,199009,3754171,199009,3754552,199136v508,127,1016,254,1524,508c3756584,199897,3756965,200279,3757473,200660v508,381,1016,889,1524,1397c3759505,202565,3759886,203072,3760394,203708v508,635,1016,1270,1524,1905c3762426,206375,3762807,207010,3763315,207771v508,763,1016,1524,1524,2287c3765347,210819,3765728,211582,3766236,212344v508,762,1016,1650,1524,2286c3768268,215392,3768649,216154,3769157,216789v508,635,1016,1397,1524,2031c3771189,219329,3771570,219964,3772078,220471v508,509,1016,1017,1524,1524c3774110,222504,3774491,222885,3774999,223266v508,508,1016,889,1524,1270c3776904,224917,3777412,225297,3777920,225679v508,381,1016,762,1524,1142c3779825,227203,3780333,227584,3780841,228092v508,508,1016,1016,1524,1524c3782746,230124,3783254,230759,3783762,231394v508,635,1016,1270,1524,2032c3785667,234061,3786175,234950,3786683,235712v508,762,1016,1651,1524,2413c3788588,239014,3789096,239903,3789604,240792v508,889,1016,1904,1397,2794c3791509,244602,3792017,245491,3792525,246507v508,888,1016,1905,1397,2921c3794430,250317,3794938,251333,3795446,252349v508,1016,1016,2032,1397,3047c3797351,256540,3797859,257556,3798367,258699v508,1016,1016,2159,1397,3175c3800272,263017,3800780,264160,3801288,265303v508,1142,1016,2413,1397,3556c3803193,270002,3803701,271271,3804209,272415v508,1270,1016,2413,1397,3683c3806114,277368,3806622,278638,3807130,280035v508,1270,889,2540,1397,3936c3809035,285242,3809543,286639,3810051,288036v508,1397,889,2921,1397,4318c3811956,293878,3812464,295402,3812972,296926v508,1397,889,3048,1397,4572c3814877,303021,3815385,304545,3815893,306196v508,1524,889,3048,1397,4699c3817798,312419,3818306,313944,3818814,315594v508,1525,889,3175,1397,4700c3820719,321818,3821227,323342,3821735,324866v508,1524,889,3048,1397,4572c3823640,330835,3824148,332359,3824656,333756v381,1270,889,2667,1397,3937c3826561,338963,3827069,340233,3827577,341249v381,1143,889,2159,1397,3175c3829482,345313,3829990,346202,3830498,346964v381,762,889,1397,1397,2031c3832403,349631,3832911,350139,3833419,350519v381,509,889,890,1397,1144c3835324,351917,3835832,352044,3836340,352170v381,,889,,1397,-126c3838245,351790,3838753,351536,3839261,351155v381,-509,889,-1143,1397,-1905c3841166,348488,3841674,347599,3842055,346456v508,-1143,1016,-2413,1524,-3811c3844087,341249,3844595,339598,3844976,338074v508,-1651,1016,-3430,1524,-5207c3847008,331089,3847516,329311,3847897,327660v508,-1778,1016,-3429,1524,-4953c3849929,321310,3850437,319913,3850818,318769v508,-1142,1016,-2158,1524,-2920c3852850,314960,3853358,314452,3853739,313944v508,-381,1016,-508,1524,-635c3855771,313182,3856279,313309,3856660,313436v508,127,1016,381,1524,508c3858692,314198,3859073,314452,3859581,314706v508,254,1016,381,1524,508c3861613,315214,3861994,315341,3862502,315214v508,-127,1016,-254,1524,-635c3864534,314198,3864915,313817,3865423,313309v508,-635,1016,-1397,1524,-2159c3867455,310261,3867836,309371,3868344,308356v508,-1016,1016,-2287,1524,-3429c3870376,303657,3870757,302260,3871265,300863v508,-1397,1016,-2794,1524,-4319c3873297,295020,3873678,293496,3874186,291973v508,-1524,1016,-3175,1524,-4699c3876091,285623,3876599,284099,3877107,282575v508,-1524,1016,-3048,1524,-4572c3879012,276606,3879520,275082,3880028,273812v508,-1270,1016,-2541,1524,-3683c3881933,268986,3882441,267843,3882949,266954v508,-1016,1016,-1778,1524,-2540c3884854,263652,3885362,263017,3885870,262509v508,-508,1016,-890,1524,-1143c3887775,260985,3888283,260858,3888791,260604v508,-127,1016,-127,1524,-127c3890696,260477,3891204,260604,3891712,260604v508,127,1016,381,1397,508c3893617,261239,3894125,261493,3894633,261619v508,127,1016,382,1397,509c3896538,262255,3897046,262382,3897554,262509v508,127,1016,127,1397,254c3899459,262763,3899967,262763,3900475,262763v508,-127,1016,-127,1397,-254c3902380,262382,3902888,262382,3903396,262255v508,,1016,-127,1397,-127c3905301,262001,3905809,262001,3906317,262128v508,,1016,127,1397,254c3908222,262509,3908730,262763,3909238,262890v508,254,889,508,1397,762c3911143,263906,3911651,264287,3912159,264414v508,254,889,380,1397,380c3914064,264794,3914572,264794,3915080,264541v508,-254,889,-635,1397,-1143c3916985,262890,3917493,262255,3918001,261493v508,-762,889,-1651,1397,-2540c3919906,258064,3920414,257047,3920922,256032v508,-889,889,-1905,1397,-2667c3922827,252603,3923335,251841,3923843,251333v508,-508,889,-889,1397,-1016c3925748,250063,3926256,250190,3926764,250317v381,253,889,762,1397,1270c3928669,252094,3929177,252857,3929685,253619v381,762,889,1650,1397,2540c3931590,257047,3932098,257937,3932606,258826v381,889,889,1778,1397,2540c3934511,262128,3935019,262890,3935527,263652v381,635,889,1269,1397,1778c3937432,266065,3937940,266573,3938448,266954v381,381,889,762,1397,1142c3940353,268351,3940861,268605,3941369,268859v381,127,889,254,1397,381c3943274,269240,3943782,269240,3944163,269113v508,-127,1016,-381,1524,-762c3946195,268096,3946703,267716,3947084,267208v508,-635,1016,-1270,1524,-2032c3949116,264541,3949624,263652,3950005,262763v508,-1017,1016,-2032,1524,-3175c3952037,258571,3952545,257429,3952926,256159v508,-1143,1016,-2414,1524,-3683c3954958,251333,3955466,250063,3955847,248919v508,-1142,1016,-2285,1524,-3175c3957879,244729,3958387,243840,3958768,243078v508,-762,1016,-1397,1524,-1778c3960800,240792,3961181,240538,3961689,240411v508,,1016,,1524,254c3963721,241045,3964102,241427,3964610,242062v508,634,1016,1397,1524,2285c3966642,245110,3967023,246126,3967531,247142v508,1143,1016,2159,1524,3302c3969563,251587,3969944,252730,3970452,253872v508,1017,1016,2160,1524,3048c3972484,257937,3972865,258826,3973373,259588v508,762,1016,1397,1524,1905c3975405,262001,3975786,262509,3976294,262763v508,254,1016,381,1524,507c3978199,263270,3978707,263270,3979215,263144v508,-127,1016,-381,1524,-508c3981120,262382,3981628,262001,3982136,261746v508,-253,1016,-507,1524,-888c3984041,260604,3984549,260350,3985057,260095v508,-380,1016,-507,1524,-761c3986962,259080,3987470,258826,3987978,258571v508,-127,1016,-380,1524,-507c3989883,257810,3990391,257683,3990899,257556v508,-254,1016,-381,1524,-509c3992804,256920,3993312,256920,3993820,256794v508,,1016,126,1397,126c3995725,257047,3996233,257175,3996741,257429v508,254,1016,635,1397,1015c3998646,258953,3999154,259461,3999662,260095v508,509,1016,1144,1397,1906c4001567,262636,4002075,263525,4002583,264287v508,889,1016,1778,1397,2667c4004488,267843,4004996,268732,4005504,269748v508,1016,1016,1905,1397,3047c4007409,273812,4007917,274955,4008425,276098v508,1143,889,2286,1397,3556c4010330,280796,4010838,282194,4011346,283464v508,1397,889,2794,1397,4318c4013251,289306,4013759,290830,4014267,292481v508,1651,889,3302,1397,4953c4016172,299212,4016680,300990,4017188,302768v508,1777,889,3556,1397,5461c4019093,310007,4019601,311912,4020109,313817v508,2032,889,3937,1397,5969c4022014,321818,4022522,323723,4023030,325882v508,2032,889,4191,1397,6350c4024935,334391,4025443,336677,4025951,338963v381,2286,889,4572,1397,6985c4027856,348234,4028364,350774,4028872,353187v381,2413,889,4953,1397,7366c4030777,363093,4031285,365506,4031793,367919v381,2413,889,4952,1397,7239c4033698,377444,4034206,379603,4034714,381635v381,2159,889,4064,1397,5842c4036619,389255,4037127,390779,4037635,392176v381,1269,889,2413,1397,3302c4039540,396367,4040048,397002,4040556,397383v381,381,889,508,1397,381c4042461,397637,4042969,397129,4043350,396620v508,-634,1016,-1524,1524,-2412c4045382,393319,4045890,392176,4046271,391160v508,-1016,1016,-2159,1524,-3048c4048303,387095,4048811,386080,4049192,385444v508,-761,1016,-1269,1524,-1524c4051224,383667,4051732,383540,4052113,383794v508,126,1016,635,1524,1270c4054145,385699,4054653,386461,4055034,387350v508,762,1016,1778,1524,2540c4057066,390779,4057574,391541,4057955,392049v508,508,1016,889,1524,1016c4059987,393192,4060368,392938,4060876,392557v508,-381,1016,-1143,1524,-2032c4062908,389636,4063289,388493,4063797,387350v508,-1143,1016,-2540,1524,-3683c4065829,382396,4066210,381127,4066718,379984v508,-1143,1016,-2286,1524,-3175c4068750,375919,4069131,375158,4069639,374523v508,-762,1016,-1270,1524,-1652c4071671,372364,4072052,372110,4072560,371729v508,-254,1016,-509,1524,-762c4074592,370713,4074973,370586,4075481,370332v508,-381,1016,-636,1524,-889c4077386,369189,4077894,368808,4078402,368427v508,-382,1016,-762,1524,-1143c4080307,366903,4080815,366394,4081323,365887v508,-508,1016,-1017,1524,-1524c4083228,363728,4083736,363093,4084244,362458v508,-635,1016,-1270,1524,-2032c4086149,359664,4086657,358775,4087165,357886v508,-890,1016,-1778,1524,-2794c4089070,354203,4089578,353187,4090086,352298v508,-1016,1016,-2032,1524,-2921c4091991,348488,4092499,347471,4093007,346583v508,-889,1016,-1651,1397,-2414c4094912,343281,4095420,342645,4095928,341884v508,-635,1016,-1270,1397,-1778c4097833,339470,4098341,339090,4098849,338582v508,-381,1016,-763,1397,-1143c4100754,337185,4101262,336931,4101770,336677v508,-382,1016,-508,1397,-762c4103675,335661,4104183,335407,4104691,335153v508,-382,1016,-635,1397,-1016c4106596,333756,4107104,333248,4107612,332740v508,-635,1016,-1271,1397,-2032c4109517,329945,4110025,329057,4110533,328041v508,-889,889,-2032,1397,-3302c4112438,323469,4112946,322071,4113454,320675v508,-1524,889,-3048,1397,-4699c4115359,314325,4115867,312419,4116375,310515v508,-1905,889,-3937,1397,-5970c4118280,302387,4118788,300228,4119296,297942v508,-2286,889,-4699,1397,-7112c4121201,288417,4121709,285877,4122217,283464v508,-2540,889,-5080,1397,-7620c4124122,273431,4124630,270891,4125138,268478v508,-2413,889,-4826,1397,-7112c4127043,259207,4127551,257047,4128059,255016v381,-2032,889,-3937,1397,-5715c4129964,247650,4130472,245999,4130980,244602v381,-1524,889,-2794,1397,-3937c4132885,239521,4133393,238506,4133901,237617v381,-889,889,-1524,1397,-2032c4135806,234950,4136314,234569,4136822,234442v381,-254,889,-127,1397,c4138727,234569,4139235,234950,4139743,235458v381,508,889,1270,1397,2032c4141648,238252,4142156,239268,4142664,240411v381,1016,889,2158,1397,3429c4144569,244983,4145077,246253,4145458,247522v508,1271,1016,2668,1524,3938c4147490,252603,4147998,254000,4148379,255143v508,1270,1016,2413,1524,3556c4150411,259842,4150919,260858,4151300,261874v508,889,1016,1905,1524,2667c4153332,265430,4153840,266065,4154221,266827v508,635,1016,1142,1524,1778c4156253,269113,4156761,269494,4157142,270002v508,381,1016,762,1524,1016c4159174,271399,4159682,271780,4160063,272034v508,381,1016,635,1524,1016c4162095,273431,4162476,273812,4162984,274193v508,381,1016,889,1524,1270c4165016,275970,4165397,276479,4165905,276987v508,634,1016,1143,1524,1651c4167937,279273,4168318,279781,4168826,280162v508,507,1016,1016,1524,1270c4170858,281813,4171239,282067,4171747,282067v508,127,1016,127,1524,-127c4173779,281686,4174160,281305,4174668,280669v508,-634,1016,-1524,1524,-2539c4176700,277114,4177081,275844,4177589,274319v508,-1524,1016,-3301,1524,-5206c4179494,267208,4180002,265049,4180510,262763v508,-2159,1016,-4699,1524,-7112c4182415,253238,4182923,250697,4183431,248158v508,-2540,1016,-5080,1524,-7493c4185336,238252,4185844,235839,4186352,233553v508,-2159,1016,-4318,1524,-6223c4188257,225425,4188765,223646,4189273,222122v508,-1523,1016,-2920,1524,-3936c4191178,217043,4191686,216154,4192194,215519v508,-635,1016,-1016,1524,-1143c4194099,214249,4194607,214249,4195115,214630v508,381,1016,1015,1397,1905c4197020,217424,4197528,218567,4198036,219964v508,1270,1016,2794,1397,4572c4199941,226187,4200449,228092,4200957,229996v508,1906,1016,3938,1397,5843c4202862,237870,4203370,239903,4203878,241681v508,1905,1016,3810,1397,5334c4205783,248666,4206291,250317,4206799,251587v508,1270,1016,2285,1397,3175c4208704,255651,4209212,256286,4209720,256667v508,380,889,635,1397,508c4211625,257047,4212133,256794,4212641,256286v508,-635,889,-1397,1397,-2286c4214546,253111,4215054,251968,4215562,250697v508,-1269,889,-2793,1397,-4317c4217467,244729,4217975,243078,4218483,241300v508,-1651,889,-3556,1397,-5461c4220388,233934,4220896,232029,4221404,230124v508,-1905,889,-3810,1397,-5588c4223309,222631,4223817,220726,4224325,218947v508,-1778,889,-3428,1397,-5079c4226230,212344,4226738,210693,4227246,209295v381,-1396,889,-2666,1397,-3809c4229151,204216,4229659,203200,4230167,202184v381,-890,889,-1651,1397,-2414c4232072,199009,4232580,198501,4233088,197866v381,-508,889,-889,1397,-1271c4234993,196088,4235501,195707,4236009,195326v381,-382,889,-762,1397,-1143c4237914,193802,4238422,193294,4238930,192786v381,-635,889,-1270,1397,-1905c4240835,190245,4241343,189484,4241851,188594v381,-888,889,-1777,1397,-2920c4243756,184658,4244264,183642,4244645,182371v508,-1142,1016,-2539,1524,-3936c4246677,177038,4247185,175514,4247566,173736v508,-1651,1016,-3429,1524,-5461c4249598,166369,4250106,164211,4250487,161925v508,-2286,1016,-4699,1524,-7112c4252519,152272,4253027,149606,4253408,146939v508,-2668,1016,-5461,1524,-8001c4255440,136270,4255948,133604,4256329,131064v508,-2413,1016,-4826,1524,-6858c4258361,122046,4258869,120142,4259250,118491v508,-1524,1016,-2921,1524,-3937c4261282,113538,4261663,112776,4262171,112395v508,-381,1016,-508,1524,-381c4264203,112141,4264584,112522,4265092,113157v508,635,1016,1651,1524,2667c4267124,116840,4267505,118110,4268013,119507v508,1270,1016,2794,1524,4318c4270045,125349,4270426,127000,4270934,128651v508,1651,1016,3302,1524,4953c4272966,135255,4273347,136779,4273855,138303v508,1524,1016,3048,1524,4317c4275887,143891,4276268,145161,4276776,146177v508,1016,1016,2032,1524,2667c4278681,149606,4279189,150114,4279697,150494v508,382,1016,509,1524,509c4281602,150876,4282110,150621,4282618,150241v508,-508,1016,-1144,1524,-1905c4284523,147446,4285031,146431,4285539,145161v508,-1143,1016,-2541,1524,-4065c4287444,139572,4287952,137921,4288460,136144v508,-1778,1016,-3683,1524,-5588c4290365,128651,4290873,126492,4291381,124460v508,-2032,1016,-4191,1524,-6223c4293286,116078,4293794,113919,4294302,111760v508,-2159,1016,-4318,1397,-6477c4296207,103124,4296715,100965,4297223,98806v508,-2159,1016,-4318,1397,-6477c4299128,90043,4299636,87884,4300144,85598v508,-2286,1016,-4572,1397,-6858c4302049,76454,4302557,74041,4303065,71628v508,-2413,1016,-4953,1397,-7366c4304970,61722,4305478,59182,4305986,56642v508,-2667,1016,-5207,1397,-7874c4307891,46101,4308399,43434,4308907,40767v508,-2667,1016,-5334,1397,-8001c4310812,30099,4311320,27432,4311828,24892v508,-2540,889,-5080,1397,-7366c4313733,15240,4314241,12954,4314749,11049v508,-2032,889,-3810,1397,-5334c4316654,4191,4317162,2921,4317670,2032v508,-889,889,-1524,1397,-1778c4319575,,4320083,127,4320591,508v508,381,889,1016,1397,2032c4322496,3429,4323004,4699,4323512,6096v508,1270,889,2921,1397,4572c4325417,12192,4325925,14097,4326433,15748v508,1651,889,3302,1397,4826c4328338,22098,4328846,23622,4329354,24892v381,1397,889,2540,1397,3556c4331259,29464,4331767,30353,4332275,31115v381,762,889,1397,1397,2032c4334180,33782,4334688,34290,4335196,34925v381,635,889,1270,1397,2032c4337101,37592,4337609,38481,4338117,39370v381,1016,889,2159,1397,3429c4340022,44069,4340530,45466,4341038,46990v381,1524,889,3175,1397,4826c4342943,53594,4343451,55372,4343959,57277v381,1778,889,3683,1397,5715c4345864,64897,4346372,66802,4346753,68834v508,1905,1016,3810,1524,5842c4348785,76708,4349293,78613,4349674,80772v508,2032,1016,4191,1524,6350c4351706,89408,4352214,91694,4352595,94107v508,2413,1016,4953,1524,7620c4354627,104394,4355135,107188,4355516,109982v508,2794,1016,5842,1524,8889c4357548,121793,4358056,124841,4358437,128016v508,3048,1016,6223,1524,9271c4360469,140335,4360850,143383,4361358,146304v508,2921,1016,5841,1524,8509c4363390,157607,4363771,160274,4364279,162687v508,2413,1016,4699,1524,6731c4366311,171450,4366692,173228,4367200,174752v508,1524,1016,2920,1524,3810c4369232,179578,4369613,180213,4370121,180594v508,253,1016,253,1524,c4372153,180213,4372534,179578,4373042,178562v508,-890,1016,-2286,1524,-3810c4375074,173228,4375455,171322,4375963,169418v508,-2032,1016,-4318,1524,-6731c4377995,160401,4378376,157861,4378884,155320v508,-2412,1016,-5079,1524,-7619c4380789,145161,4381297,142494,4381805,139954v508,-2540,1016,-4953,1524,-7366c4383710,130175,4384218,127889,4384726,125730v508,-2160,1016,-4191,1524,-6096c4386631,117729,4387139,115951,4387647,114554v508,-1524,1016,-2921,1524,-3810c4389552,109728,4390060,109093,4390568,108712v508,-254,1016,-254,1524,127c4392473,109347,4392981,110109,4393489,111379v508,1270,1016,3048,1524,5080c4395394,118491,4395902,121031,4396410,123697v508,2795,1016,5970,1397,9272c4398315,136144,4398823,139700,4399331,143256v508,3429,1016,7112,1397,10668c4401236,157480,4401744,161036,4402252,164338v508,3302,1016,6477,1397,9398c4404157,176657,4404665,179451,4405173,181864v508,2540,1016,4699,1397,6730c4407078,190627,4407586,192405,4408094,193929v508,1651,1016,3048,1397,4445c4409999,199770,4410507,200914,4411015,202184v508,1270,1016,2412,1397,3683c4412920,207264,4413428,208534,4413936,209931v508,1524,889,3048,1397,4699c4415841,216408,4416349,218186,4416857,220218v508,2032,889,4191,1397,6350c4418762,228854,4419270,231267,4419778,233680v508,2413,889,4953,1397,7492c4421683,243713,4422191,246380,4422699,248919v508,2541,889,5081,1397,7494c4424604,258953,4425112,261366,4425620,263652v508,2413,889,4572,1397,6731c4427525,272542,4428033,274574,4428541,276479v508,2032,889,3810,1397,5588c4430446,283844,4430954,285495,4431462,287146v381,1524,889,3048,1397,4446c4433367,292989,4433875,294386,4434383,295656v381,1270,889,2413,1397,3556c4436288,300482,4436796,301498,4437304,302514v381,1143,889,2159,1397,3048c4439209,306578,4439717,307467,4440225,308356v381,1015,889,1905,1397,2794c4442130,312039,4442638,312928,4443146,313817v381,1016,889,1777,1397,2794c4445051,317500,4445559,318389,4446067,319278v381,889,889,1778,1397,2666c4447972,322834,4448480,323723,4448861,324485v508,889,1016,1778,1524,2540c4450893,327914,4451401,328803,4451782,329565v508,889,1016,1651,1524,2413c4453814,332740,4454322,333629,4454703,334391v508,762,1016,1397,1524,2159c4456735,337312,4457243,337946,4457624,338709v508,635,1016,1397,1524,2032c4459656,341376,4460164,341884,4460545,342519v508,508,1016,1143,1524,1650c4462577,344678,4462958,345313,4463466,345820v508,509,1016,890,1524,1398c4465498,347726,4465879,348234,4466387,348615v508,508,1016,1016,1524,1397c4468419,350519,4468800,350901,4469308,351409v508,508,1016,889,1524,1397c4471340,353187,4471721,353694,4472229,354076v508,508,1016,889,1524,1397c4474261,355854,4474642,356235,4475150,356743v508,381,1016,889,1524,1270c4477182,358520,4477563,358902,4478071,359410v508,381,1016,761,1524,1143c4479976,361061,4480484,361442,4480992,361823v508,381,1016,635,1524,1016c4482897,363219,4483405,363474,4483913,363855v508,254,1016,508,1524,762c4485818,364870,4486326,365125,4486834,365252v508,254,1016,381,1524,635c4488739,366014,4489247,366141,4489755,366394v508,127,1016,255,1524,382c4491660,366903,4492168,367030,4492676,367157v508,127,1016,254,1524,381c4494581,367538,4495089,367665,4495597,367792v508,127,1016,253,1397,381c4497502,368300,4498010,368427,4498518,368554v508,127,1016,254,1397,381c4500423,369062,4500931,369189,4501439,369316v508,253,1016,380,1397,508c4503344,370078,4503852,370205,4504360,370459v508,127,1016,381,1397,508c4506265,371094,4506773,371220,4507281,371348v508,127,1016,254,1397,254c4509186,371602,4509694,371602,4510202,371475v508,-127,1016,-127,1397,-381c4512107,370840,4512615,370459,4513123,370078v508,-382,889,-1016,1397,-1651c4515028,367792,4515536,366903,4516044,366014v508,-1016,889,-2159,1397,-3429c4517949,361315,4518457,359918,4518965,358394v508,-1398,889,-3175,1397,-4826c4520870,351790,4521378,350012,4521886,348234v508,-1778,889,-3683,1397,-5334c4523791,341121,4524299,339344,4524807,337693v508,-1651,889,-3175,1397,-4573c4526712,331596,4527220,330327,4527728,329057v508,-1143,889,-2159,1397,-3175c4529633,324993,4530141,324104,4530649,323469v381,-762,889,-1398,1397,-1905c4532554,321056,4533062,320675,4533570,320294v381,-254,889,-381,1397,-508c4535475,319786,4535983,319913,4536491,320167v381,127,889,508,1397,1143c4538396,321818,4538904,322453,4539412,323342v381,762,889,1777,1397,2794c4541317,327152,4541825,328294,4542333,329438v381,1143,889,2413,1397,3682c4544238,334391,4544746,335661,4545254,336804v381,1142,889,2286,1397,3429c4547159,341249,4547667,342392,4548048,343281v508,1015,1016,1778,1524,2667c4550080,346710,4550588,347471,4550969,348234v508,761,1016,1397,1524,2159c4553001,351155,4553509,351790,4553890,352552v508,762,1016,1524,1524,2413c4555922,355727,4556430,356616,4556811,357505v508,889,1016,1905,1524,2794c4558843,361315,4559351,362331,4559732,363219v508,1017,1016,2033,1524,3049c4561764,367284,4562272,368300,4562653,369189v508,889,1016,1905,1524,2667c4564685,372744,4565066,373507,4565574,374269v508,762,1016,1397,1524,2032c4567606,376936,4567987,377444,4568495,377952v508,508,1016,1016,1524,1397c4570527,379730,4570908,380111,4571416,380492v508,253,1016,508,1524,762c4573448,381508,4573829,381762,4574337,382016v508,127,1016,380,1524,508c4576369,382651,4576750,382905,4577258,383032v508,127,1016,254,1524,381c4579290,383540,4579671,383667,4580179,383794v508,126,1016,254,1524,381c4582084,384302,4582592,384556,4583100,384683v508,127,1016,381,1524,508c4585005,385444,4585513,385699,4586021,385826v508,254,1016,508,1524,762c4587926,386715,4588434,386969,4588942,387223v508,254,1016,508,1524,762c4590847,388239,4591355,388493,4591863,388619v508,255,1016,382,1524,636c4593768,389382,4594276,389509,4594784,389763v508,127,1016,254,1524,254c4596689,390144,4597197,390144,4597705,390270v508,,1016,,1397,c4599610,390144,4600118,390144,4600626,390017v508,-127,1016,-254,1397,-508c4602531,389382,4603039,389128,4603547,388874v508,-255,1016,-635,1397,-889c4605452,387604,4605960,387350,4606468,386969v508,-381,1016,-762,1397,-1016c4608373,385571,4608881,385318,4609389,384937v508,-254,1016,-508,1397,-635c4611294,384048,4611802,383920,4612310,383920v508,-126,1016,-126,1397,c4614215,383920,4614723,384048,4615231,384302v508,127,889,381,1397,635c4617136,385318,4617644,385699,4618152,385953v508,381,889,889,1397,1270c4620057,387604,4620565,387985,4621073,388366v508,380,889,762,1397,1143c4622978,389890,4623486,390270,4623994,390525v508,381,889,635,1397,889c4625899,391668,4626407,391794,4626915,392049v508,127,889,254,1397,381c4628820,392557,4629328,392684,4629836,392811v508,,889,127,1397,127c4631741,393065,4632249,393065,4632757,393065v381,,889,,1397,c4634662,393065,4635170,393065,4635678,393065v381,,889,,1397,c4637583,392938,4638091,392938,4638599,392811v381,,889,,1397,-127c4640504,392684,4641012,392684,4641520,392557v381,,889,,1397,c4643425,392557,4643933,392557,4644441,392557v381,,889,,1397,c4646346,392557,4646854,392684,4647362,392684v381,,889,,1397,c4649267,392811,4649775,392811,4650156,392811v508,127,1016,127,1524,127c4652188,392938,4652696,393065,4653077,393065v508,,1016,,1524,c4655109,393192,4655617,393065,4655998,393065v508,,1016,127,1524,c4658030,393065,4658538,393065,4658919,393065v508,,1016,-127,1524,-127c4660951,392938,4661459,392938,4661840,392938v508,-127,1016,-127,1524,-127c4663872,392811,4664253,392811,4664761,392811v508,,1016,,1524,c4666793,392811,4667174,392938,4667682,392938v508,,1016,,1524,c4669714,392938,4670095,393065,4670603,393065v508,,1016,,1524,c4672635,393065,4673016,393065,4673524,393065v508,,1016,,1524,c4675556,392938,4675937,392938,4676445,392938v508,-127,1016,-127,1524,-254c4678477,392557,4678858,392557,4679366,392430v508,-127,1016,-254,1524,-381c4681271,391794,4681779,391668,4682287,391414v508,-127,1016,-381,1524,-635c4684192,390525,4684700,390270,4685208,389890v508,-254,1016,-508,1524,-889c4687113,388746,4687621,388366,4688129,388112v508,-381,1016,-635,1524,-1017c4690034,386842,4690542,386588,4691050,386207v508,-254,1016,-508,1524,-763c4692955,385064,4693463,384810,4693971,384556v508,-254,1016,-381,1524,-636c4695876,383667,4696384,383413,4696892,383286v508,-254,1016,-381,1397,-508c4698797,382524,4699305,382269,4699813,382143v508,-254,1016,-381,1397,-635c4701718,381381,4702226,381127,4702734,380873v508,-254,1016,-508,1397,-762c4704639,379857,4705147,379603,4705655,379349v508,-255,1016,-635,1397,-1016c4707560,377952,4708068,377570,4708576,377190v508,-381,1016,-762,1397,-1271c4710481,375539,4710989,375031,4711497,374523v508,-508,1016,-1016,1397,-1524c4713402,372491,4713910,371856,4714418,371348v508,-635,889,-1143,1397,-1779c4716323,368935,4716831,368300,4717339,367665v508,-635,889,-1271,1397,-2032c4719244,364870,4719752,364236,4720260,363474v508,-762,889,-1524,1397,-2286c4722165,360426,4722673,359537,4723181,358775v508,-889,889,-1651,1397,-2540c4725086,355345,4725594,354457,4726102,353568v508,-889,889,-1778,1397,-2667c4728007,350012,4728515,348995,4729023,348107v508,-889,889,-1905,1397,-2794c4730928,344296,4731436,343408,4731944,342392v381,-1016,889,-2032,1397,-2922c4733849,338455,4734357,337566,4734865,336550v381,-1016,889,-1906,1397,-2921c4736770,332613,4737278,331724,4737786,330708v381,-889,889,-1778,1397,-2794c4739691,327025,4740199,326136,4740707,325374v381,-889,889,-1651,1397,-2540c4742612,322071,4743120,321310,4743628,320548v381,-635,889,-1270,1397,-1905c4745533,318008,4746041,317500,4746549,316992v381,-508,889,-889,1397,-1271c4748454,315341,4748962,315087,4749343,314833v508,-254,1016,-508,1524,-635c4751375,314070,4751883,313944,4752264,313944v508,,1016,,1524,c4754296,314070,4754804,314070,4755185,314325v508,127,1016,254,1524,508c4757217,315087,4757725,315341,4758106,315721v508,255,1016,636,1524,1017c4760138,317119,4760646,317500,4761027,318008v508,381,1016,888,1524,1397c4763059,319913,4763567,320420,4763948,320929v508,508,1016,1015,1524,1524c4765980,323088,4766361,323595,4766869,324231v508,508,1016,1143,1524,1651c4768901,326517,4769282,327152,4769790,327660v508,634,1016,1270,1524,1778c4771822,330073,4772203,330708,4772711,331216v508,635,1016,1270,1524,1904c4774743,333629,4775124,334264,4775632,334771v508,636,1016,1144,1524,1652c4777664,337058,4778045,337566,4778553,338074v508,508,1016,1016,1524,1524c4780585,340106,4780966,340487,4781474,340994v508,382,1016,890,1524,1271c4783379,342645,4783887,343027,4784395,343408v508,381,1016,761,1524,1143c4786300,344805,4786808,345186,4787316,345440v508,254,1016,635,1524,889c4789221,346583,4789729,346837,4790237,347091v508,253,1016,508,1524,762c4792142,348107,4792650,348488,4793158,348742v508,253,1016,508,1524,889c4795063,349885,4795571,350139,4796079,350519v508,255,1016,636,1524,890c4797984,351790,4798492,352044,4799000,352425v508,254,1016,508,1397,762c4800905,353568,4801413,353821,4801921,354076v508,254,1016,508,1397,762c4803826,355092,4804334,355345,4804842,355600v508,127,1016,381,1397,635c4806747,356489,4807255,356616,4807763,356869v508,127,1016,382,1397,509c4809668,357505,4810176,357759,4810684,357886v508,127,1016,254,1397,508c4812589,358520,4813097,358520,4813605,358648v508,127,889,254,1397,381c4815510,359156,4816018,359156,4816526,359283v508,127,889,254,1397,381c4818431,359791,4818939,359791,4819447,359918v508,126,889,253,1397,381c4821352,360426,4821860,360553,4822368,360680v508,127,889,254,1397,381c4824273,361188,4824781,361442,4825289,361569v508,126,889,126,1397,254c4827194,361950,4827702,362077,4828210,362204v508,127,889,127,1397,254c4830115,362585,4830623,362585,4831131,362585v508,127,889,127,1397,127c4833036,362712,4833544,362712,4834052,362585v381,,889,-127,1397,-127c4835957,362331,4836465,362204,4836973,362077v381,,889,-127,1397,-254c4838878,361695,4839386,361569,4839894,361442v381,-127,889,-254,1397,-381c4841799,360934,4842307,360680,4842815,360553v381,-127,889,-254,1397,-382c4844720,360044,4845228,359918,4845736,359791v381,-254,889,-381,1397,-635c4847641,358902,4848149,358648,4848657,358394v381,-381,889,-762,1397,-1143c4850562,356743,4851070,356235,4851451,355600v508,-635,1016,-1270,1524,-2159c4853483,352552,4853991,351536,4854372,350393v508,-1143,1016,-2413,1524,-3937c4856404,344932,4856912,343281,4857293,341503v508,-1778,1016,-3937,1524,-5969c4859325,333502,4859833,331343,4860214,329311v508,-2032,1016,-4192,1524,-6096c4862246,321437,4862754,319659,4863135,318135v508,-1397,1016,-2667,1524,-3556c4865167,313690,4865675,313055,4866056,312801v508,-255,1016,-255,1524,c4868088,313055,4868469,313690,4868977,314452v508,889,1016,1905,1524,3175c4871009,318769,4871390,320167,4871898,321691v508,1397,1016,3048,1524,4699c4873930,328168,4874311,329945,4874819,331596v508,1779,1016,3557,1524,5208c4876851,338455,4877232,340233,4877740,341757v508,1524,1016,3175,1524,4572c4879772,347726,4880153,348995,4880661,350139v508,1143,1016,2286,1524,3175c4882693,354203,4883074,354965,4883582,355473v508,635,1016,1016,1524,1270c4885487,356996,4885995,356996,4886503,356869v508,-126,1016,-380,1524,-888c4888408,355473,4888916,354711,4889424,353949v508,-889,1016,-1779,1524,-2921c4891329,350012,4891837,348742,4892345,347471v508,-1142,1016,-2539,1524,-3809c4894250,342265,4894758,340994,4895266,339725v508,-1270,1016,-2540,1524,-3556c4897171,335026,4897679,334137,4898187,333375v508,-762,1016,-1397,1524,-1779c4900092,331216,4900600,330962,4901108,331089v508,,1016,254,1397,635c4903013,332232,4903521,332867,4904029,333629v508,762,1016,1651,1397,2540c4905934,337185,4906442,338328,4906950,339344v508,1143,1016,2286,1397,3301c4908855,343789,4909363,344932,4909871,345948v508,1016,1016,2032,1397,2921c4911776,349885,4912284,350774,4912792,351663v508,889,1016,1651,1397,2286c4914697,354711,4915205,355473,4915713,356108v508,508,889,1143,1397,1524c4917618,358140,4918126,358520,4918634,358775v508,254,889,508,1397,635c4920539,359410,4921047,359410,4921555,359283v508,-127,889,-381,1397,-635c4923460,358394,4923968,357886,4924476,357505v508,-381,889,-889,1397,-1397c4926381,355600,4926889,354965,4927397,354457v508,-508,889,-1143,1397,-1524c4929302,352552,4929810,352170,4930318,351917v508,-254,889,-508,1397,-508c4932223,351409,4932731,351536,4933239,351790v381,254,889,762,1397,1397c4935144,353694,4935652,354457,4936160,355345v381,763,889,1779,1397,2922c4938065,359283,4938573,360426,4939081,361569v381,1270,889,2413,1397,3683c4940986,366394,4941494,367538,4942002,368681v381,1143,889,2159,1397,3175c4943907,372871,4944415,373888,4944923,374650v381,889,889,1651,1397,2413c4946828,377825,4947336,378460,4947844,379221v381,636,889,1271,1397,1906c4949749,381635,4950257,382269,4950638,382778v508,635,1016,1142,1524,1778c4952670,385064,4953178,385699,4953559,386334v508,635,1016,1270,1524,1905c4955591,388874,4956099,389509,4956480,390270v508,636,1016,1398,1524,2160c4958512,393192,4959147,394335,4959401,394716e" filled="f" strokecolor="#5dceaf" strokeweight="1.56pt">
                  <v:stroke endcap="round"/>
                  <v:path arrowok="t" textboxrect="0,0,4959401,397891"/>
                </v:shape>
                <v:shape id="Shape 29827" o:spid="_x0000_s1084" style="position:absolute;left:1469;top:51051;width:49594;height:3993;visibility:visible;mso-wrap-style:square;v-text-anchor:top" coordsize="4959401,39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" path="m,392811v483,,978,,1460,c1943,392811,2426,392811,2921,392811v483,,965,,1461,c4864,392684,5347,392684,5842,392684v483,,965,,1448,-127c7785,392557,8268,392557,8750,392557v483,-127,978,-127,1461,-127c10693,392430,11189,392302,11671,392302v483,,966,,1461,c13614,392176,14097,392176,14592,392176v483,,965,,1448,c16535,392049,17018,392049,17501,392049v495,,978,,1460,c19444,392049,19939,392049,20422,392049v482,,977,-127,1460,-127c22365,391922,22847,391795,23343,391795v482,,965,,1460,-127c25286,391668,25768,391540,26251,391540v495,,978,-127,1460,-127c28207,391413,28689,391287,29172,391287v482,,978,,1460,-127c31115,391160,31610,391160,32093,391160v483,,965,,1460,c34036,391033,34519,391033,35014,391033v482,,965,,1448,c36957,390906,37440,390906,37922,390906v496,,978,,1461,-128c39865,390778,40361,390778,40843,390652v483,,965,,1461,c42786,390652,43269,390525,43764,390525v483,,965,,1461,c45707,390525,46190,390525,46673,390525v495,,977,-127,1460,-127c48628,390398,49111,390398,49593,390398v483,-127,978,-127,1461,-127c51537,390271,52032,390144,52515,390144v482,,965,,1460,-127c54458,390017,54940,389889,55435,389889v483,,966,-127,1448,-127c57379,389636,57861,389636,58344,389509v482,,978,-127,1460,-127c60287,389255,60782,389255,61265,389127v482,,965,,1460,-126c63208,389001,63690,388874,64186,388874v482,,965,-127,1460,-127c66129,388747,66612,388620,67094,388620v495,,978,-127,1461,-127c69050,388493,69532,388493,70015,388493v483,-128,978,-128,1461,-128c71958,388365,72441,388365,72936,388365v483,-127,965,-127,1461,-127c74879,388238,75362,388238,75844,388238v496,,978,,1461,c77800,388238,78283,388238,78765,388238v496,,978,,1461,c80709,388238,81204,388112,81686,388112v483,,966,,1461,c83629,388112,84112,388112,84607,388112v483,,966,-127,1461,-127c86551,387985,87033,387985,87516,387985v495,-127,978,-127,1460,-127c89459,387858,89954,387731,90437,387731v482,,978,,1460,c92380,387603,92862,387603,93358,387603v482,,965,,1460,-126c95301,387477,95783,387477,96279,387477v482,-127,965,-127,1448,-127c98222,387223,98704,387223,99187,387096v483,,978,,1461,-127c101130,386969,101625,386842,102108,386842v483,-128,965,-255,1460,-255c104051,386587,104534,386461,105029,386461v483,-127,965,-127,1448,-127c106972,386207,107455,386207,107937,386207v496,-127,978,-127,1461,-127c109880,386080,110376,386080,110858,386080v483,,978,,1461,c112801,386080,113284,386080,113779,386080v483,,966,,1461,c115722,386080,116205,386080,116688,386207v495,,977,,1460,c118643,386207,119126,386207,119609,386207v482,,978,,1460,c121552,386207,122047,386207,122530,386207v482,,965,,1460,c124473,386080,124955,386080,125451,386080v482,,965,,1447,c127394,385952,127876,385952,128359,385952v495,-126,978,-126,1460,-126c130302,385699,130797,385699,131280,385699v483,-127,978,-127,1460,-254c133223,385445,133706,385318,134201,385318v483,-128,965,-128,1460,-128c136144,385063,136627,385063,137109,384937v495,,978,,1461,-127c139065,384810,139548,384810,140030,384683v483,,978,-127,1461,-127c141973,384428,142469,384428,142951,384302v483,,965,-127,1461,-127c144894,384048,145377,383921,145872,383921v483,-127,965,-127,1448,-254c147815,383667,148298,383539,148781,383539v495,,977,-127,1460,-127c150724,383412,151219,383412,151702,383286v482,,977,,1460,c153645,383286,154127,383159,154623,383159v482,,965,,1460,c156566,383159,157048,383159,157531,383159v495,,978,,1460,c159487,383159,159969,383159,160452,383032v482,,978,,1460,c162395,383032,162878,383032,163373,383032v482,127,965,,1460,c165316,383159,165799,383159,166294,383159v482,,965,,1448,c168237,383159,168720,383159,169202,383159v495,,978,-127,1461,-127c171145,383032,171641,382905,172123,382905v483,,978,-128,1461,-128c174066,382651,174549,382651,175044,382524v483,,965,-127,1461,-127c176987,382270,177470,382270,177952,382143v496,,978,-128,1461,-128c179896,382015,180391,382015,180873,381888v483,,978,,1461,-126c182817,381762,183299,381762,183794,381635v483,,966,,1461,-127c185738,381508,186220,381381,186715,381381v483,-128,966,-128,1448,-128c188659,381127,189141,381127,189624,381000v495,,978,-127,1460,-127c191567,380746,192062,380746,192545,380746v482,,965,-127,1460,-127c194488,380619,194970,380619,195466,380619v482,,965,,1448,c197409,380619,197891,380619,198374,380619v495,,978,,1461,-127c200330,380492,200812,380492,201295,380492v483,,978,,1461,-128c203238,380364,203721,380364,204216,380364v483,,965,,1461,c206159,380237,206642,380237,207137,380237v483,,965,,1448,c209080,380237,209563,380237,210045,380364v483,,978,,1461,c211988,380237,212484,380237,212966,380237v483,,966,,1461,c214909,380237,215392,380111,215887,380111v483,,966,,1461,c217830,380111,218313,380111,218796,379984v495,,978,,1460,c220739,379984,221234,379857,221717,379857v482,,978,,1460,-127c223660,379730,224142,379730,224638,379602v482,,965,,1460,-126c226581,379476,227063,379476,227546,379349v495,,978,-127,1460,-127c229502,379095,229984,379095,230467,378968v482,,978,-128,1460,-255c232410,378713,232905,378713,233388,378587v483,,965,-127,1460,-127c235331,378333,235814,378333,236309,378206v483,,965,-128,1448,-128c238252,377952,238735,377952,239217,377825v496,-127,978,-127,1461,-254c241160,377571,241656,377444,242138,377317v483,,978,-128,1461,-128c244081,377062,244564,377062,245059,377062v483,-126,965,-126,1461,-126c247002,376809,247485,376809,247968,376809v495,,977,,1460,c249923,376809,250406,376936,250889,376936v482,,977,,1460,c252832,376936,253327,376936,253810,376936v482,,965,,1460,c255753,376936,256235,376936,256731,376936v495,,1003,-127,1511,-127c258623,376809,259131,376809,259639,376809v508,,1016,-127,1524,-127c261544,376682,262052,376682,262560,376682v508,,1016,,1397,c264465,376682,264973,376555,265481,376555v508,,1016,,1397,c267386,376555,267894,376427,268402,376427v508,,1016,,1397,c270307,376427,270815,376427,271323,376427v508,-126,1016,-126,1397,-126c273228,376301,273736,376301,274244,376301v508,,1016,-127,1397,-127c276149,376174,276657,376174,277165,376047v508,,1016,,1397,c279070,376047,279578,375920,280086,375920v508,,889,-127,1397,-127c281991,375793,282499,375793,283007,375793v508,,889,,1397,c284912,375793,285420,375665,285928,375665v508,,889,,1397,c287833,375665,288341,375665,288849,375665v508,,889,-127,1397,-127c290754,375538,291262,375538,291770,375412v508,,889,-127,1397,-127c293675,375285,294183,375158,294691,375158v508,-127,889,-127,1397,-255c296596,374903,297104,374777,297612,374777v381,-127,889,-127,1397,-254c299517,374523,300025,374396,300533,374396v381,-127,889,-127,1397,-127c302438,374142,302946,374142,303454,374014v381,,889,-127,1397,-127c305359,373887,305867,373887,306375,373761v381,,889,,1397,-127c308280,373634,308788,373634,309296,373634v381,-127,889,-127,1397,-127c311201,373507,311709,373507,312217,373507v381,,889,,1397,-127c314122,373380,314630,373380,315011,373380v508,,1016,,1524,c317043,373380,317551,373380,317932,373252v508,,1016,,1524,c319964,373252,320472,373126,320853,373126v508,,1016,-127,1524,-127c322885,372872,323393,372872,323774,372745v508,,1016,,1524,-127c325806,372618,326314,372490,326695,372490v508,,1016,-127,1524,-127c328727,372363,329235,372363,329616,372237v508,,1016,,1524,c331648,372237,332029,372237,332537,372237v508,-127,1016,-127,1524,-127c334569,372110,334950,371983,335458,371983v508,-127,1016,-127,1524,-255c337490,371728,337871,371728,338379,371602v508,,1016,-127,1524,-127c340411,371475,340792,371348,341300,371348v508,,1016,,1524,c343332,371348,343713,371221,344221,371221v508,,1016,,1524,c346253,371221,346634,371348,347142,371348v508,,1016,,1524,-127c349047,371221,349555,371221,350063,371221v508,,1016,,1524,-127c351968,371094,352476,371094,352984,371094v508,,1016,,1524,c354889,370967,355397,370967,355905,371094v508,,1016,,1524,c357810,371094,358318,371094,358826,371094v508,,1016,127,1524,127c360731,371221,361239,371221,361747,371221v508,,1016,,1524,c363652,371221,364160,371221,364668,371094v508,,1016,,1397,c366573,371094,367081,371094,367589,371094v508,,1016,-127,1397,-127c369494,370967,370002,370967,370510,370967v508,-128,1016,-128,1397,-128c372415,370839,372923,370712,373431,370712v508,,1016,-126,1397,-126c375336,370459,375844,370459,376352,370459v508,,1016,-127,1397,-127c378257,370332,378765,370205,379273,370205v508,,889,,1397,c381178,370205,381686,370077,382194,370077v508,,889,,1397,c384099,369951,384607,369951,385115,369951v508,-127,889,-127,1397,-254c387020,369697,387528,369570,388036,369443v508,,889,-128,1397,-128c389941,369188,390449,369188,390957,369188v508,-126,889,-126,1397,-126c392862,369062,393370,369062,393878,369062v508,,889,,1397,c395783,369062,396291,369062,396799,369062v381,,889,,1397,c398704,369062,399212,368935,399720,368935v381,-127,889,-127,1397,-254c401625,368553,402133,368427,402641,368427v381,-127,889,-254,1397,-381c404546,367919,405054,367792,405562,367664v381,-127,889,-253,1397,-253c407467,367284,407975,367157,408483,367157v381,-127,889,-127,1397,-127c410388,366902,410896,366902,411404,366902v381,,889,-126,1397,-126c413309,366776,413817,366776,414198,366776v508,-127,1016,-127,1524,-127c416230,366649,416738,366649,417119,366649v508,,1016,,1524,c419151,366649,419659,366649,420040,366649v508,-127,1016,-127,1524,-127c422072,366522,422580,366522,422961,366395v508,,1016,,1524,-127c424993,366268,425501,366140,425882,366140v508,-127,1016,-127,1524,-253c427914,365887,428422,365887,428803,365760v508,,1016,-127,1524,-127c430835,365506,431216,365506,431724,365378v508,,1016,,1524,-126c433756,365252,434137,365125,434645,365125v508,-127,1016,-127,1524,-254c436677,364871,437058,364744,437566,364744v508,-127,1016,-127,1524,-127c439598,364489,439979,364489,440487,364362v508,,1016,,1524,-126c442519,364236,442900,364236,443408,364236v508,,1016,-127,1524,-127c445440,364109,445821,364109,446329,364109v508,-127,1016,-127,1524,-127c448234,363982,448742,363982,449250,363855v508,,1016,-128,1524,-128c451155,363727,451663,363601,452171,363601v508,-127,1016,-127,1524,-127c454076,363347,454584,363347,455092,363220v508,,1016,,1524,-127c456997,363093,457505,362965,458013,362965v508,-127,1016,-127,1524,-253c459918,362712,460426,362585,460934,362458v508,,1016,-127,1524,-255c462839,362203,463347,362077,463855,361950v508,-127,1016,-254,1397,-381c465760,361442,466268,361314,466776,361187v508,-126,1016,-253,1397,-380c468681,360680,469189,360552,469697,360426v508,-127,1016,-254,1397,-381c471602,359918,472110,359790,472618,359663v508,-126,1016,-253,1397,-380c474523,359156,475031,359028,475539,358902v508,-127,1016,-127,1397,-254c477444,358521,477952,358521,478460,358394v508,-127,1016,-127,1397,-255c480365,358139,480873,358012,481381,358012v508,-126,889,-126,1397,-253c483286,357632,483794,357632,484302,357505v508,,889,-128,1397,-254c486207,357251,486715,357124,487223,356997v508,-127,889,-127,1397,-254c489128,356743,489636,356615,490144,356615v508,-127,889,-253,1397,-253c492049,356235,492557,356235,493065,356108v508,,889,-127,1397,-127c494970,355853,495478,355727,495986,355727v508,-127,889,-254,1397,-381c497891,355346,498399,355219,498907,355092v381,-128,889,-128,1397,-255c500812,354711,501320,354584,501828,354584v381,-127,889,-254,1397,-254c503733,354202,504241,354202,504749,354076v381,-127,889,-127,1397,-254c506654,353822,507162,353695,507670,353695v381,-127,889,-255,1397,-255c509575,353313,510083,353187,510591,353060v381,-127,889,-127,1397,-254c512496,352678,513004,352552,513512,352425v381,-127,889,-254,1397,-254c515417,352044,515925,352044,516306,351917v508,,1016,-128,1524,-128c518338,351662,518846,351662,519227,351662v508,-126,1016,-126,1524,-126c521259,351536,521767,351409,522148,351409v508,,1016,-127,1524,-127c524180,351155,524688,351155,525069,351027v508,,1016,-126,1524,-253c527101,350647,527609,350647,527990,350520v508,-127,1016,-255,1524,-382c530022,350138,530530,350012,530911,349885v508,-127,1016,-127,1524,-254c532943,349503,533324,349503,533832,349377v508,,1016,-127,1524,-254c535864,349123,536245,348996,536753,348996v508,-127,1016,-127,1524,-254c538785,348614,539166,348614,539674,348487v508,-126,1016,-253,1524,-380c541706,347980,542087,347852,542595,347726v508,-127,1016,-254,1524,-381c544627,347218,545008,347090,545516,346963v508,-126,1016,-253,1524,-380c547548,346456,547929,346328,548437,346202v508,,1016,-127,1524,-254c550342,345948,550850,345821,551358,345694v508,-127,1016,-127,1524,-255c553263,345312,553771,345186,554279,345059v508,-127,1016,-254,1524,-508c556184,344424,556692,344297,557200,344170v508,-127,1016,-382,1524,-508c559105,343535,559613,343281,560121,343153v508,-126,1016,-253,1524,-380c562026,342646,562534,342519,563042,342392v508,-128,1016,-128,1524,-255c564947,342011,565455,341884,565963,341757v508,-127,1016,-255,1397,-508c567868,341122,568376,340995,568884,340868v508,-128,1016,-381,1397,-508c570789,340233,571297,339978,571805,339852v508,-127,1016,-381,1397,-508c573710,339089,574218,338962,574726,338836v508,-254,1016,-381,1397,-509c576631,338074,577139,337947,577647,337820v508,-255,1016,-382,1397,-508c579552,337185,580060,337058,580568,336931v508,-254,889,-381,1397,-508c582473,336169,582981,336042,583489,335914v508,-127,889,-380,1397,-507c585394,335152,585902,335026,586410,334899v508,-254,889,-381,1397,-636c588315,334137,588823,334010,589331,333756v508,-128,889,-254,1397,-508c591236,333121,591744,332867,592252,332739v508,-253,889,-380,1397,-634c594157,331977,594665,331724,595173,331470v508,-127,889,-382,1397,-635c597078,330581,597586,330453,598094,330200v508,-254,889,-508,1397,-763c599999,329184,600507,328930,601015,328549v381,-254,889,-509,1397,-889c602920,327406,603428,327152,603936,326898v381,-381,889,-636,1397,-889c605841,325755,606349,325374,606857,325120v381,-255,889,-508,1397,-635c608762,324231,609270,323977,609778,323723v381,-254,889,-509,1397,-636c611683,322834,612191,322580,612699,322326v381,-254,889,-381,1397,-636c614604,321437,615112,321056,615620,320802v381,-254,889,-635,1397,-890c617525,319532,618033,319277,618414,318897v508,-254,1016,-635,1524,-1016c620446,317627,620954,317246,621335,316992v508,-381,1016,-635,1524,-1016c623367,315722,623875,315468,624256,315087v508,-254,1016,-635,1524,-889c626288,313817,626796,313562,627177,313309v508,-382,1016,-635,1524,-1016c629209,311912,629717,311658,630098,311277v508,-381,1016,-635,1524,-1016c632130,309880,632511,309372,633019,308990v508,-380,1016,-762,1524,-1142c635051,307467,635432,307086,635940,306577v508,-380,1016,-762,1524,-1142c637972,305053,638353,304673,638861,304292v508,-508,1016,-890,1524,-1270c640893,302640,641274,302260,641782,301878v508,-380,1016,-761,1524,-1142c643814,300355,644195,299974,644703,299593v508,-381,1016,-635,1524,-1016c646735,298196,647116,297942,647624,297561v508,-254,1016,-635,1524,-889c649529,296290,650037,296037,650545,295656v508,-254,1016,-508,1524,-889c652450,294512,652958,294132,653466,293877v508,-380,1016,-634,1524,-889c655371,292608,655879,292227,656387,291973v508,-381,1016,-762,1524,-1016c658292,290576,658800,290195,659308,289940v508,-380,1016,-762,1524,-1142c661213,288417,661721,288036,662229,287655v508,-381,1016,-762,1524,-1143c664134,286131,664642,285750,665150,285369v508,-382,1016,-889,1397,-1270c667055,283718,667563,283337,668071,282828v508,-380,1016,-761,1397,-1142c669976,281305,670484,280924,670992,280415v508,-380,1016,-634,1397,-1015c672897,279019,673405,278637,673913,278257v508,-381,1016,-889,1397,-1144c675818,276733,676326,276352,676834,275971v508,-382,1016,-635,1397,-1016c678739,274574,679247,274193,679755,273938v508,-380,1016,-635,1397,-1015c681660,272669,682168,272414,682676,272161v508,-381,889,-635,1397,-889c684581,271018,685089,270763,685597,270510v508,-254,889,-382,1397,-635c687502,269621,688010,269494,688518,269239v508,-253,889,-380,1397,-634c690423,268477,690931,268351,691439,268097v508,-127,889,-254,1397,-509c693344,267462,693852,267335,694360,267208v508,-127,889,-255,1397,-381c696265,266573,696773,266573,697281,266319v508,-127,889,-255,1397,-382c699186,265811,699694,265811,700202,265684v381,-127,889,-254,1397,-382c702107,265176,702615,265049,703123,264922v381,-127,889,-254,1397,-254c705028,264540,705536,264413,706044,264287v381,-127,889,-254,1397,-254c707949,263906,708457,263778,708965,263652v381,,889,-127,1397,-254c710870,263398,711378,263271,711886,263144v381,,889,-127,1397,-255c713791,262889,714299,262762,714807,262636v381,,889,-127,1397,-254c716712,262382,717220,262255,717601,262127v508,,1016,-126,1524,-253c719633,261747,720141,261747,720522,261620v508,-127,1016,-255,1524,-382c722554,261112,723062,261112,723443,260985v508,-127,1016,-254,1524,-382c725475,260477,725983,260350,726364,260350v508,-127,1016,-254,1524,-381c728396,259842,728904,259714,729285,259714v508,-127,1016,-253,1524,-380c731317,259207,731825,259080,732206,259080v508,-128,1016,-254,1524,-381c734238,258572,734619,258445,735127,258318v508,,1016,-128,1524,-255c737159,257937,737540,257810,738048,257683v508,-127,1016,-255,1524,-381c740080,257175,740461,257175,740969,257048v508,-127,1016,-254,1524,-381c743001,256667,743382,256539,743890,256412v508,,1016,-126,1524,-253c745922,256032,746303,256032,746811,255905v508,,1016,-128,1524,-254c748843,255651,749224,255524,749732,255524v508,-127,1016,-127,1524,-254c751637,255270,752145,255143,752653,255015v508,,1016,-127,1524,-127c754558,254762,755066,254762,755574,254635v508,,1016,,1524,-127c757479,254508,757987,254381,758495,254381v508,-128,1016,-254,1524,-254c760400,254127,760908,254000,761416,254000v508,-127,1016,-127,1524,-254c763321,253746,763829,253619,764337,253619v508,-127,1016,-127,1524,-255c766242,253364,766750,253237,767258,253237v508,-126,1016,-253,1397,-253c769163,252857,769671,252857,770179,252730v508,-128,1016,-254,1397,-254c772084,252349,772592,252222,773100,252222v508,-127,1016,-254,1397,-382c775005,251713,775513,251587,776021,251460v508,-127,1016,-254,1397,-254c777926,251078,778434,250952,778942,250825v508,-127,1016,-254,1397,-381c780847,250317,781355,250189,781863,250062v508,-126,1016,-253,1397,-380c783768,249555,784276,249427,784784,249301v508,-127,889,-254,1397,-381c786689,248793,787197,248665,787705,248538v508,-126,889,-253,1397,-380c789610,248031,790118,247777,790626,247650v508,-127,889,-254,1397,-381c792531,247014,793039,246887,793547,246634v508,-127,889,-382,1397,-508c795452,245872,795960,245745,796468,245490v508,-127,889,-380,1397,-507c798373,244728,798881,244475,799389,244348v508,-254,889,-381,1397,-636c801294,243586,801802,243332,802310,243077v381,-126,889,-380,1397,-507c804215,242315,804723,242188,805231,241935v381,-127,889,-382,1397,-508c807136,241173,807644,241046,808152,240792v381,-128,889,-381,1397,-508c810057,240030,810565,239902,811073,239649v381,-127,889,-381,1397,-636c812978,238760,813486,238633,813994,238378v381,-253,889,-507,1397,-761c815899,237362,816407,237109,816915,236982v381,-255,889,-508,1397,-762c818820,236093,819328,235838,819709,235585v508,-254,1016,-508,1524,-762c821741,234696,822249,234442,822630,234187v508,-126,1016,-380,1524,-635c824662,233426,825170,233172,825551,232918v508,-255,1016,-381,1524,-635c827583,232156,828091,231902,828472,231775v508,-254,1016,-381,1524,-636c830504,231012,831012,230759,831393,230505v508,-128,1016,-381,1524,-508c833425,229743,833806,229615,834314,229362v508,-254,1016,-381,1524,-635c836346,228473,836727,228219,837235,227964v508,-127,1016,-380,1524,-634c839267,227076,839648,226822,840156,226568v508,-255,1016,-508,1524,-762c842188,225552,842569,225425,843077,225171v508,-254,1016,-509,1524,-635c845109,224282,845490,224027,845998,223774v508,-127,1016,-381,1524,-636c848030,223012,848411,222758,848919,222503v508,-126,1016,-380,1524,-634c850824,221742,851332,221487,851840,221361v508,-254,1016,-509,1524,-635c853745,220472,854253,220218,854761,220090v508,-253,1016,-380,1524,-634c856666,219328,857174,219075,857682,218948v508,-254,1016,-381,1524,-636c859587,218186,860095,217932,860603,217805v508,-128,1016,-381,1524,-508c862508,217043,863016,216915,863524,216662v508,-127,1016,-381,1524,-509c865429,216027,865937,215773,866445,215646v508,-254,1016,-382,1397,-635c868350,214884,868858,214630,869366,214502v508,-253,1016,-380,1397,-634c871271,213740,871779,213487,872287,213233v508,-127,1016,-381,1397,-508c874192,212471,874700,212344,875208,212089v508,-127,1016,-380,1397,-634c877113,211327,877621,211074,878129,210947v508,-254,1016,-382,1397,-635c880034,210058,880542,209931,881050,209677v508,-254,1016,-381,1397,-635c882955,208787,883463,208661,883971,208407v508,-127,889,-381,1397,-635c885876,207645,886384,207390,886892,207137v508,-127,889,-381,1397,-509c888797,206375,889305,206121,889813,205994v508,-255,889,-508,1397,-762c891718,205105,892226,204851,892734,204597v508,-127,889,-382,1397,-635c894639,203708,895147,203453,895655,203327v508,-254,889,-508,1397,-763c897560,202311,898068,202057,898576,201802v508,-253,889,-507,1397,-762c900481,200787,900989,200533,901497,200278v381,-253,889,-507,1397,-761c903402,199262,903910,199009,904418,198755v381,-254,889,-508,1397,-762c906323,197738,906831,197485,907339,197231v381,-254,889,-508,1397,-762c909244,196214,909752,195961,910260,195707v381,-255,889,-508,1397,-762c912165,194690,912673,194437,913181,194183v381,-381,889,-635,1397,-889c915086,193039,915594,192786,916102,192532v381,-381,889,-635,1397,-889c918007,191262,918515,191008,918896,190753v508,-380,1016,-634,1524,-1016c920928,189357,921436,189102,921817,188722v508,-382,1016,-762,1524,-1016c923849,187325,924357,186944,924738,186562v508,-380,1016,-888,1524,-1269c926770,184912,927278,184531,927659,184023v508,-381,1016,-762,1524,-1271c929691,182372,930199,181863,930580,181483v508,-508,1016,-1016,1524,-1397c932612,179577,933120,179197,933501,178688v508,-507,1016,-1015,1524,-1524c935533,176657,935914,176149,936422,175640v508,-634,1016,-1142,1524,-1651c938454,173482,938835,172847,939343,172338v508,-635,1016,-1142,1524,-1777c941375,170052,941756,169418,942264,168910v508,-635,1016,-1271,1524,-1778c944296,166497,944677,165988,945185,165353v508,-634,1016,-1269,1524,-1777c947217,162940,947598,162433,948106,161925v508,-636,1016,-1143,1524,-1778c950138,159638,950519,159003,951027,158496v508,-509,1016,-1016,1524,-1651c952932,156337,953440,155828,953948,155194v508,-508,1016,-1017,1524,-1524c955853,153162,956361,152653,956869,152146v508,-509,1016,-1016,1524,-1524c958774,150113,959282,149733,959790,149225v508,-381,1016,-889,1524,-1270c961695,147574,962203,147065,962711,146685v508,-382,1016,-762,1524,-1143c964616,145161,965124,144780,965632,144399v508,-381,1016,-762,1524,-1016c967537,143002,968045,142621,968553,142367v508,-381,1016,-635,1397,-890c970458,141224,970966,140970,971474,140715v508,-253,1016,-507,1397,-762c973379,139700,973887,139573,974395,139446v508,-254,1016,-382,1397,-509c976300,138811,976808,138684,977316,138557v508,-127,1016,-127,1397,-255c979221,138302,979729,138176,980237,138176v508,,1016,-127,1397,-127c982142,138049,982650,138049,983158,138049v508,,1016,127,1397,127c985063,138176,985571,138302,986079,138302v508,128,889,255,1397,382c987984,138811,988492,138937,989000,139064v508,128,889,382,1397,509c990905,139700,991413,139953,991921,140208v508,127,889,380,1397,635c993826,140970,994334,141224,994842,141477v508,255,889,382,1397,635c996747,142367,997255,142621,997763,142875v508,127,889,381,1397,635c999668,143763,1000176,144018,1000684,144272v508,127,889,380,1397,635c1002589,145034,1003097,145287,1003605,145542v381,127,889,381,1397,635c1005510,146431,1006018,146558,1006526,146812v381,126,889,381,1397,635c1008431,147574,1008939,147827,1009447,147955v381,254,889,381,1397,634c1011352,148717,1011860,148971,1012368,149098v381,254,889,380,1397,635c1014273,149860,1014781,150113,1015289,150240v381,255,889,382,1397,509c1017194,151002,1017702,151130,1018210,151384v381,127,889,380,1397,508c1020115,152146,1020623,152273,1021004,152400v508,253,1016,508,1524,635c1023036,153288,1023544,153415,1023925,153543v508,254,1016,381,1524,634c1025957,154305,1026465,154432,1026846,154686v508,126,1016,381,1524,508c1028878,155321,1029386,155575,1029767,155702v508,126,1016,381,1524,508c1031799,156463,1032307,156590,1032688,156718v508,254,1016,381,1524,634c1034720,157480,1035101,157734,1035609,157861v508,253,1016,381,1524,508c1037641,158623,1038022,158750,1038530,158877v508,254,1016,381,1524,635c1040562,159638,1040943,159893,1041451,160020v508,127,1016,254,1524,507c1043483,160655,1043864,160782,1044372,160909v508,127,1016,380,1524,508c1046404,161544,1046785,161671,1047293,161798v508,127,1016,254,1524,380c1049325,162433,1049706,162560,1050214,162687v508,126,1016,253,1524,381c1052246,163195,1052627,163322,1053135,163576v508,126,1016,254,1524,381c1055040,164084,1055548,164211,1056056,164337v508,255,1016,382,1524,509c1057961,164973,1058469,165100,1058977,165227v508,126,1016,254,1524,381c1060882,165735,1061390,165862,1061898,165988v508,127,1016,127,1524,255c1063803,166370,1064311,166497,1064819,166624v508,127,1016,127,1524,253c1066724,167005,1067232,167132,1067740,167132v508,127,1016,254,1524,254c1069645,167512,1070153,167639,1070661,167639v508,128,1016,255,1397,255c1072566,168021,1073074,168148,1073582,168148v508,127,1016,127,1397,254c1075487,168528,1075995,168528,1076503,168656v508,127,1016,127,1397,254c1078408,169037,1078916,169037,1079424,169163v508,127,1016,255,1397,255c1081329,169545,1081837,169672,1082345,169672v508,127,1016,127,1397,254c1084250,170052,1084758,170052,1085266,170180v508,127,889,127,1397,254c1087171,170434,1087679,170561,1088187,170687v508,,889,127,1397,127c1090092,170942,1090600,171069,1091108,171069v508,127,889,254,1397,254c1093013,171450,1093521,171450,1094029,171577v508,,889,126,1397,254c1095934,171831,1096442,171958,1096950,171958v508,127,889,127,1397,127c1098855,172212,1099363,172212,1099871,172338v508,,889,127,1397,127c1101776,172593,1102284,172593,1102792,172720v381,,889,127,1397,127c1104697,172974,1105205,172974,1105713,173101v381,,889,126,1397,254c1107618,173355,1108126,173482,1108634,173482v381,127,889,254,1397,254c1110539,173862,1111047,173989,1111555,173989v381,128,889,128,1397,255c1113460,174371,1113968,174371,1114476,174498v381,,889,127,1397,127c1116381,174752,1116889,174752,1117397,174878v381,,889,128,1397,128c1119302,175133,1119810,175133,1120191,175133v508,127,1016,127,1524,127c1122223,175387,1122731,175387,1123112,175513v508,,1016,127,1524,127c1125144,175768,1125652,175768,1126033,175895v508,,1016,127,1524,254c1128065,176149,1128573,176276,1128954,176276v508,126,1016,254,1524,381c1130986,176657,1131494,176784,1131875,176911v508,126,1016,126,1524,253c1133907,177292,1134415,177419,1134796,177419v508,127,1016,254,1524,381c1136828,177927,1137209,177927,1137717,178053v508,128,1016,128,1524,255c1139749,178435,1140130,178562,1140638,178562v508,126,1016,253,1524,253c1142670,178943,1143051,179070,1143559,179070v508,127,1016,254,1524,254c1145591,179451,1145972,179451,1146480,179577v508,128,1016,255,1524,255c1148512,179959,1148893,179959,1149401,180086v508,126,1016,253,1524,253c1151433,180467,1151814,180467,1152322,180594v508,127,1016,254,1524,381c1154227,180975,1154735,181102,1155243,181228v508,128,1016,255,1524,382c1157148,181737,1157656,181863,1158164,181990v508,128,1016,255,1524,382c1160069,182499,1160577,182626,1161085,182752v508,255,1016,382,1524,509c1162990,183387,1163498,183514,1164006,183642v508,127,1016,254,1524,381c1165911,184150,1166419,184277,1166927,184403v508,128,1016,255,1524,382c1168832,184912,1169340,184912,1169848,185038v508,127,1016,255,1397,382c1171753,185547,1172261,185674,1172769,185801v508,126,1016,254,1397,381c1174674,186309,1175182,186436,1175690,186562v508,127,1016,255,1397,382c1177595,187071,1178103,187198,1178611,187325v508,127,1016,253,1397,381c1180516,187960,1181024,188087,1181532,188213v508,127,1016,255,1397,382c1183437,188722,1183945,188976,1184453,189102v508,128,1016,255,1397,382c1186358,189611,1186866,189737,1187374,189864v508,128,889,255,1397,382c1189279,190373,1189787,190500,1190295,190627v508,126,889,381,1397,508c1192200,191262,1192708,191388,1193216,191515v508,128,889,382,1397,509c1195121,192151,1195629,192277,1196137,192532v508,127,889,254,1397,507c1198042,193167,1198550,193294,1199058,193548v508,127,889,380,1397,508c1200963,194310,1201471,194437,1201979,194690v508,128,889,255,1397,509c1203884,195326,1204392,195580,1204900,195707v381,254,889,380,1397,507c1206805,196469,1207313,196596,1207821,196723v381,254,889,380,1397,508c1209726,197358,1210234,197485,1210742,197738v381,127,889,255,1397,382c1212647,198374,1213155,198501,1213663,198627v381,128,889,382,1397,509c1215568,199262,1216076,199517,1216584,199644v381,254,889,381,1397,508c1218489,200406,1218997,200660,1219505,200787v381,253,889,381,1397,508c1221410,201549,1221918,201676,1222299,201930v508,127,1016,254,1524,507c1224331,202564,1224839,202819,1225220,202946v508,127,1016,254,1524,507c1227252,203581,1227760,203708,1228141,203962v508,126,1016,253,1524,508c1230173,204597,1230681,204724,1231062,204977v508,128,1016,382,1524,635c1233094,205739,1233602,205994,1233983,206121v508,254,1016,381,1524,635c1236015,207010,1236523,207137,1236904,207390v508,255,1016,382,1524,636c1238936,208280,1239317,208407,1239825,208661v508,126,1016,381,1524,508c1241857,209423,1242238,209550,1242746,209803v508,128,1016,382,1524,509c1244778,210438,1245159,210693,1245667,210820v508,127,1016,381,1524,507c1247699,211455,1248080,211709,1248588,211836v508,253,1016,381,1524,508c1250620,212598,1251001,212725,1251509,212978v508,128,1016,382,1524,509c1253541,213613,1253922,213868,1254430,213995v508,254,1016,381,1524,507c1256335,214757,1256843,214884,1257351,215137v508,127,1016,255,1524,509c1259256,215773,1259764,216027,1260272,216153v508,128,1016,382,1524,509c1262177,216788,1262685,217043,1263193,217170v508,254,1016,381,1524,635c1265098,217932,1265606,218186,1266114,218312v508,127,1016,382,1524,509c1268019,219075,1268527,219202,1269035,219456v508,127,1016,381,1524,507c1270940,220218,1271448,220345,1271956,220599v508,127,1016,253,1397,508c1273861,221234,1274369,221487,1274877,221614v508,128,1016,382,1397,509c1276782,222377,1277290,222503,1277798,222758v508,127,1016,380,1397,507c1279703,223393,1280211,223647,1280719,223774v508,253,1016,381,1397,635c1282624,224536,1283132,224789,1283640,224917v508,254,1016,381,1397,635c1285545,225678,1286053,225933,1286561,226187v508,126,889,381,1397,508c1288466,226949,1288974,227202,1289482,227330v508,254,889,507,1397,634c1291387,228219,1291895,228473,1292403,228600v508,253,889,508,1397,635c1294308,229488,1294816,229743,1295324,229870v508,254,889,507,1397,635c1297229,230759,1297737,231012,1298245,231139v508,255,889,509,1397,636c1300150,232028,1300658,232156,1301166,232410v508,253,889,380,1397,635c1303071,233299,1303579,233426,1304087,233552v381,255,889,382,1397,635c1305992,234314,1306500,234569,1307008,234696v381,254,889,381,1397,635c1308913,235458,1309421,235585,1309929,235838v381,127,889,382,1397,509c1311834,236601,1312342,236727,1312850,236982v381,127,889,380,1397,635c1314755,237744,1315263,237998,1315771,238125v381,253,889,381,1397,635c1317676,239013,1318184,239140,1318692,239395v381,254,889,381,1397,635c1320597,240284,1321105,240411,1321486,240664v508,255,1016,382,1524,636c1323518,241427,1324026,241681,1324407,241808v508,254,1016,380,1524,635c1326439,242570,1326947,242824,1327328,242951v508,254,1016,381,1524,635c1329360,243712,1329868,243839,1330249,244094v508,127,1016,254,1524,508c1332281,244728,1332789,244983,1333170,245110v508,127,1016,380,1524,508c1335202,245745,1335710,245872,1336091,246126v508,126,1016,254,1524,381c1338123,246761,1338504,246887,1339012,247014v508,128,1016,382,1524,509c1341044,247650,1341425,247777,1341933,247903v508,128,1016,255,1524,509c1343965,248538,1344346,248665,1344854,248793v508,127,1016,381,1524,508c1346886,249427,1347267,249555,1347775,249682v508,127,1016,254,1524,380c1349807,250189,1350188,250317,1350696,250444v508,127,1016,254,1524,381c1352728,250952,1353109,251078,1353617,251206v508,127,1016,254,1524,381c1355522,251713,1356030,251840,1356538,251968v508,127,1016,127,1524,254c1358443,252349,1358951,252476,1359459,252602v508,128,1016,255,1524,255c1361364,252984,1361872,253111,1362380,253237v508,127,1016,255,1524,382c1364285,253746,1364793,253746,1365301,253873v508,127,1016,380,1524,508c1367206,254508,1367714,254635,1368222,254762v508,126,1016,253,1524,381c1370127,255270,1370635,255397,1371143,255524v508,127,1016,381,1397,508c1373048,256159,1373556,256159,1374064,256286v508,126,1016,253,1397,381c1375969,256794,1376477,256921,1376985,257048v508,127,1016,254,1397,380c1378890,257556,1379398,257683,1379906,257810v508,127,1016,253,1397,380c1381811,258190,1382319,258318,1382827,258445v508,127,1016,254,1397,381c1384732,258952,1385240,259080,1385748,259207v508,127,1016,254,1397,380c1387653,259714,1388161,259842,1388669,260096v508,127,889,254,1397,381c1390574,260731,1391082,260858,1391590,261112v508,253,889,381,1397,635c1393495,262001,1394003,262255,1394511,262509v508,253,889,508,1397,762c1396416,263525,1396924,263778,1397432,264160v508,253,889,508,1397,889c1399337,265302,1399845,265684,1400353,265937v508,382,889,763,1397,1144c1402258,267462,1402766,267843,1403274,268224v508,381,889,762,1397,1143c1405179,269748,1405687,270128,1406195,270637v381,381,889,762,1397,1143c1408100,272161,1408608,272542,1409116,272923v381,380,889,762,1397,1142c1411021,274447,1411529,274827,1412037,275209v381,380,889,762,1397,1016c1413942,276606,1414450,276860,1414958,277113v381,255,889,509,1397,763c1416863,278130,1417371,278384,1417879,278511v381,126,889,253,1397,381c1419784,279019,1420292,279146,1420800,279273v381,127,889,254,1397,254c1422705,279653,1423213,279653,1423594,279653v508,128,1016,128,1524,255c1425626,279908,1426134,279908,1426515,280035v508,,1016,127,1524,127c1428547,280288,1429055,280288,1429436,280415v508,,1016,128,1524,255c1431468,280670,1431976,280797,1432357,280797v508,,1016,127,1524,127c1434389,280924,1434897,280924,1435278,280924v508,,1016,,1524,-127c1437310,280797,1437818,280670,1438199,280670v508,-127,1016,-255,1524,-255c1440231,280288,1440612,280035,1441120,279908v508,-127,1016,-255,1524,-508c1443152,279273,1443533,279019,1444041,278892v508,-255,1016,-508,1524,-762c1446073,277876,1446454,277622,1446962,277240v508,-253,1016,-507,1524,-888c1448994,276098,1449375,275717,1449883,275336v508,-381,1016,-889,1524,-1271c1451915,273558,1452296,273050,1452804,272542v508,-508,1016,-1016,1524,-1652c1454836,270383,1455217,269748,1455725,269112v508,-507,1016,-1142,1524,-1777c1457630,266827,1458138,266192,1458646,265557v508,-508,1016,-1144,1524,-1651c1460551,263398,1461059,263017,1461567,262509v508,-382,1016,-762,1524,-1144c1463472,260985,1463980,260731,1464488,260477v508,-254,1016,-508,1524,-763c1466393,259587,1466901,259334,1467409,259207v508,-127,1016,-255,1524,-381c1469314,258572,1469822,258572,1470330,258318v508,-128,1016,-255,1524,-381c1472235,257683,1472743,257556,1473251,257302v508,-127,1016,-508,1397,-763c1475156,256159,1475664,255905,1476172,255524v508,-509,1016,-889,1397,-1397c1478077,253619,1478585,252984,1479093,252476v508,-636,1016,-1270,1397,-1905c1480998,249809,1481506,249174,1482014,248412v508,-635,1016,-1270,1397,-2032c1483919,245745,1484427,245110,1484935,244602v508,-635,1016,-1270,1397,-1651c1486840,242443,1487348,242062,1487856,241808v508,-255,889,-508,1397,-635c1489761,241046,1490269,241046,1490777,241046v508,127,889,254,1397,507c1492682,241808,1493190,242188,1493698,242570v508,507,889,1016,1397,1524c1495603,244602,1496111,245237,1496619,245872v508,508,889,1142,1397,1778c1498524,248158,1499032,248793,1499540,249174v508,508,889,888,1397,1143c1501445,250571,1501953,250698,1502461,250825v508,,889,-127,1397,-254c1504366,250444,1504874,250189,1505382,249809v508,-382,889,-762,1397,-1271c1507287,248031,1507795,247523,1508303,247014v381,-507,889,-1015,1397,-1524c1510208,244983,1510716,244602,1511224,244094v381,-382,889,-762,1397,-1017c1513129,242697,1513637,242443,1514145,242188v381,-126,889,-380,1397,-507c1516050,241553,1516558,241427,1517066,241427v381,-127,889,-127,1397,-127c1518971,241300,1519479,241300,1519987,241427v381,,889,126,1397,254c1521892,241808,1522400,241935,1522781,242062v508,253,1016,508,1524,762c1524813,243077,1525321,243332,1525702,243712v508,255,1016,636,1524,890c1527734,244983,1528242,245363,1528623,245618v508,381,1016,762,1524,1016c1530655,246887,1531163,247269,1531544,247523v508,254,1016,508,1524,635c1533576,248285,1534084,248538,1534465,248538v508,127,1016,127,1524,127c1536497,248665,1537005,248665,1537386,248538v508,-126,1016,-380,1524,-635c1539418,247777,1539799,247523,1540307,247142v508,-255,1016,-635,1524,-890c1542339,245872,1542720,245490,1543228,245110v508,-254,1016,-635,1524,-1016c1545260,243839,1545641,243586,1546149,243332v508,-255,1016,-508,1524,-635c1548181,242570,1548562,242570,1549070,242443v508,,1016,127,1524,127c1551102,242697,1551483,242951,1551991,243077v508,255,1016,509,1524,762c1554023,244094,1554404,244475,1554912,244856v508,381,1016,889,1524,1270c1556817,246507,1557325,247014,1557833,247523v508,508,1016,1015,1524,1524c1559738,249427,1560246,250062,1560754,250571v508,507,1016,889,1524,1397c1562659,252476,1563167,252984,1563675,253492v508,381,1016,889,1524,1396c1565580,255270,1566088,255651,1566596,256032v508,380,1016,762,1524,1143c1568501,257428,1569009,257810,1569517,258063v508,255,1016,509,1524,763c1571422,259080,1571930,259207,1572438,259334v508,253,1016,380,1397,380c1574343,259842,1574851,259842,1575359,259842v508,,1016,-128,1397,-128c1577264,259587,1577772,259461,1578280,259207v508,-127,1016,-381,1397,-635c1580185,258318,1580693,257937,1581201,257683v508,-381,1016,-762,1397,-1144c1583106,256159,1583614,255651,1584122,255270v508,-508,1016,-889,1397,-1397c1586027,253364,1586535,252857,1587043,252349v508,-381,1016,-889,1397,-1397c1588948,250571,1589456,250062,1589964,249555v508,-381,889,-762,1397,-1270c1591869,247903,1592377,247523,1592885,247142v508,-381,889,-762,1397,-1143c1594790,245618,1595298,245237,1595806,244983v508,-381,889,-635,1397,-1016c1597711,243586,1598219,243332,1598727,242951v508,-254,889,-636,1397,-1016c1600632,241681,1601140,241300,1601648,241046v508,-382,889,-635,1397,-1016c1603553,239649,1604061,239395,1604569,239013v508,-253,889,-635,1397,-888c1606474,237744,1606982,237489,1607490,237236v381,-254,889,-509,1397,-762c1609395,236220,1609903,235965,1610411,235712v381,-254,889,-509,1397,-635c1612316,234823,1612824,234696,1613332,234442v381,-128,889,-255,1397,-381c1615237,233934,1615745,233807,1616253,233680v381,-128,889,-254,1397,-381c1618158,233172,1618666,233045,1619174,233045v381,-127,889,-127,1397,-255c1621079,232790,1621587,232663,1622095,232663v381,,889,-126,1397,-126c1624000,232537,1624508,232537,1624889,232537v508,,1016,,1524,126c1626921,232663,1627429,232663,1627810,232790v508,,1016,128,1524,255c1629842,233045,1630350,233172,1630731,233299v508,127,1016,253,1524,381c1632763,233807,1633271,233934,1633652,234061v508,126,1016,253,1524,381c1635684,234569,1636192,234696,1636573,234823v508,254,1016,380,1524,508c1638605,235458,1639113,235585,1639494,235712v508,126,1016,253,1524,381c1641526,236220,1641907,236347,1642415,236474v508,127,1016,127,1524,253c1644447,236855,1644828,236982,1645336,237109v508,127,1016,253,1524,380c1647368,237489,1647749,237617,1648257,237744v508,127,1016,127,1524,254c1650289,238125,1650670,238252,1651178,238378v508,128,1016,255,1524,382c1653210,238887,1653591,239013,1654099,239140v508,128,1016,255,1524,382c1656131,239649,1656512,239776,1657020,239902v508,255,1016,382,1524,509c1658925,240664,1659433,240792,1659941,241046v508,127,1016,381,1524,635c1661846,241808,1662354,242062,1662862,242315v508,128,1016,382,1524,636c1664767,243205,1665275,243459,1665783,243712v508,255,1016,509,1524,763c1667688,244728,1668196,244983,1668704,245237v508,253,1016,508,1524,762c1670609,246252,1671117,246507,1671625,246761v508,126,1016,381,1524,635c1673530,247523,1674038,247777,1674546,247903v508,255,1016,382,1397,509c1676451,248538,1676959,248665,1677467,248665v508,,1016,128,1397,128c1679372,248793,1679880,248665,1680388,248665v508,,1016,-127,1397,-253c1682293,248285,1682801,248158,1683309,248031v508,-128,1016,-254,1397,-381c1685214,247523,1685722,247396,1686230,247142v508,-128,1016,-255,1397,-381c1688135,246507,1688643,246380,1689151,246252v508,-126,1016,-253,1397,-380c1691056,245745,1691564,245618,1692072,245618v508,-128,889,-255,1397,-381c1693977,245237,1694485,245110,1694993,245110v508,-127,889,-254,1397,-254c1696898,244856,1697406,244728,1697914,244728v508,-126,889,-126,1397,-126c1699819,244602,1700327,244475,1700835,244475v508,,889,,1397,c1702740,244348,1703248,244348,1703756,244348v508,,889,,1397,-127c1705661,244221,1706169,244221,1706677,244221v508,,889,,1397,-127c1708582,244094,1709090,244094,1709598,244094v381,,889,,1397,c1711503,244094,1712011,244094,1712519,244094v381,,889,,1397,c1714424,244094,1714932,244094,1715440,244094v381,,889,,1397,c1717345,244094,1717853,244094,1718361,244094v381,,889,,1397,c1720266,244094,1720774,244094,1721282,244094v381,127,889,,1397,c1723187,244221,1723695,244221,1724203,244221v381,,889,,1397,c1726108,244221,1726616,244221,1726997,244221v508,127,1016,127,1524,127c1729029,244348,1729537,244348,1729918,244348v508,,1016,,1524,c1731950,244348,1732458,244348,1732839,244348v508,,1016,127,1524,127c1734871,244475,1735379,244475,1735760,244475v508,,1016,,1524,127c1737792,244602,1738300,244602,1738681,244602v508,,1016,,1524,c1740713,244602,1741094,244602,1741602,244602v508,,1016,,1524,c1743634,244602,1744015,244602,1744523,244602v508,,1016,,1524,c1746555,244475,1746936,244475,1747444,244475v508,,1016,,1524,c1749476,244348,1749857,244348,1750365,244348v508,,1016,,1524,c1752397,244348,1752778,244348,1753286,244221v508,,1016,,1524,c1755318,244221,1755699,244221,1756207,244221v508,,1016,,1524,-127c1758112,244094,1758620,244094,1759128,244094v508,,1016,,1524,c1761033,244094,1761541,244094,1762049,244094v508,-127,1016,-127,1524,-127c1763954,243967,1764462,243967,1764970,243967v508,,1016,,1524,c1766875,243839,1767383,243839,1767891,243839v508,,1016,,1524,-127c1769796,243712,1770304,243712,1770812,243712v508,,1016,-126,1524,-126c1772717,243586,1773225,243459,1773733,243459v508,,1016,,1397,c1775638,243459,1776146,243332,1776654,243332v508,,1016,,1397,c1778559,243332,1779067,243332,1779575,243332v508,,1016,,1397,c1781480,243332,1781988,243205,1782496,243205v508,,1016,,1397,c1784401,243205,1784909,243077,1785417,243077v508,,1016,,1397,c1787322,242951,1787830,242951,1788338,242951v508,-127,1016,-127,1397,-127c1790243,242824,1790751,242824,1791259,242697v508,,889,,1397,c1793164,242697,1793672,242697,1794180,242697v508,,889,,1397,c1796085,242697,1796593,242697,1797101,242697v508,,889,,1397,c1799006,242697,1799514,242697,1800022,242697v508,,889,,1397,c1801927,242697,1802435,242697,1802943,242697v508,,889,,1397,-127c1804848,242570,1805356,242570,1805864,242570v508,,889,-127,1397,-127c1807769,242443,1808277,242443,1808785,242443v381,-128,889,-128,1397,-128c1810690,242188,1811198,242188,1811706,242188v381,,889,,1397,-126c1813611,242062,1814119,242062,1814627,242062v381,,889,,1397,-127c1816532,241935,1817040,241935,1817548,241935v381,,889,-127,1397,-127c1819453,241808,1819961,241808,1820469,241808v381,,889,-127,1397,-127c1822374,241681,1822882,241681,1823390,241681v381,,889,,1397,c1825295,241681,1825803,241553,1826184,241553v508,,1016,,1524,c1828216,241553,1828724,241427,1829105,241427v508,,1016,,1524,c1831137,241427,1831645,241300,1832026,241300v508,,1016,-127,1524,-127c1834058,241173,1834566,241046,1834947,241046v508,,1016,-127,1524,-127c1836979,240919,1837487,240792,1837868,240792v508,,1016,-128,1524,-128c1839900,240664,1840408,240537,1840789,240537v508,-126,1016,-126,1524,-126c1842821,240284,1843202,240284,1843710,240284v508,,1016,-127,1524,-127c1845742,240157,1846123,240030,1846631,240030v508,,1016,-128,1524,-128c1848663,239902,1849044,239902,1849552,239776v508,,1016,,1524,c1851584,239649,1851965,239649,1852473,239522v508,,1016,-127,1524,-127c1854505,239395,1854886,239268,1855394,239268v508,,1016,-128,1524,-128c1857426,239140,1857807,239013,1858315,239013v508,,1016,-126,1524,-126c1860220,238887,1860728,238760,1861236,238760v508,,1016,-127,1524,-127c1863141,238633,1863649,238633,1864157,238506v508,,1016,,1524,-128c1866062,238378,1866570,238378,1867078,238378v508,-126,1016,-126,1524,-126c1868983,238252,1869491,238125,1869999,238125v508,,1016,-127,1524,-127c1871904,237998,1872412,237998,1872920,237998v508,-127,1016,-127,1524,-127c1874825,237871,1875333,237871,1875841,237871v508,-127,1016,-127,1397,-127c1877746,237744,1878254,237744,1878762,237617v508,,1016,,1397,c1880667,237617,1881175,237489,1881683,237489v508,,1016,,1397,c1883588,237362,1884096,237362,1884604,237362v508,,1016,,1397,-126c1886509,237236,1887017,237236,1887525,237236v508,,1016,,1397,-127c1889430,237109,1889938,237109,1890446,237109v508,,1016,-127,1397,-127c1892351,236982,1892859,236982,1893367,236982v508,-127,889,-127,1397,-127c1895272,236855,1895780,236855,1896288,236855v508,-128,889,-128,1397,-128c1898193,236727,1898701,236727,1899209,236727v508,,889,,1397,-126c1901114,236601,1901622,236601,1902130,236601v508,,889,,1397,c1904035,236601,1904543,236474,1905051,236474v508,,889,,1397,c1906956,236347,1907464,236347,1907972,236347v508,,889,-127,1397,-127c1909877,236220,1910385,236093,1910893,236093v381,,889,,1397,-128c1912798,235965,1913306,235838,1913814,235838v381,,889,-126,1397,-126c1915719,235712,1916227,235585,1916735,235585v381,,889,-127,1397,-127c1918640,235458,1919148,235331,1919656,235331v381,-128,889,-128,1397,-128c1921561,235077,1922069,235077,1922577,234950v381,,889,-127,1397,-127c1924482,234696,1924990,234696,1925498,234569v381,,889,,1397,-127c1927403,234442,1927911,234314,1928292,234314v508,-127,1016,-127,1524,-127c1930324,234187,1930832,234061,1931213,234061v508,,1016,-127,1524,-127c1933245,233934,1933753,233807,1934134,233807v508,,1016,,1524,-127c1936166,233680,1936674,233552,1937055,233552v508,,1016,-126,1524,-126c1939087,233299,1939595,233299,1939976,233299v508,-127,1016,-127,1524,-127c1942008,233045,1942389,233045,1942897,232918v508,,1016,,1524,-128c1944929,232790,1945310,232790,1945818,232663v508,,1016,,1524,c1947850,232663,1948231,232537,1948739,232537v508,,1016,,1524,c1950771,232410,1951152,232410,1951660,232410v508,,1016,,1524,c1953692,232410,1954073,232283,1954581,232283v508,,1016,,1524,c1956613,232283,1956994,232283,1957502,232283v508,,1016,,1524,c1959534,232283,1959915,232283,1960423,232283v508,,1016,,1524,c1962328,232283,1962836,232283,1963344,232283v508,,1016,,1524,c1965249,232283,1965757,232283,1966265,232283v508,127,1016,127,1524,127c1968170,232410,1968678,232410,1969186,232410v508,,1016,127,1524,127c1971091,232537,1971599,232537,1972107,232537v508,,1016,,1524,c1974012,232537,1974520,232537,1975028,232663v508,,1016,,1397,c1976933,232663,1977441,232663,1977949,232663v508,,1016,,1397,c1979854,232790,1980362,232790,1980870,232790v508,,1016,,1397,c1982775,232918,1983283,232918,1983791,232918v508,,1016,,1397,c1985696,232918,1986204,233045,1986712,233045v508,,1016,,1397,c1988617,233045,1989125,233172,1989633,233172v508,,1016,,1397,127c1991538,233299,1992046,233299,1992554,233299v508,,889,127,1397,127c1994459,233426,1994967,233426,1995475,233426v508,126,889,126,1397,126c1997380,233680,1997888,233680,1998396,233680v508,,889,127,1397,127c2000301,233807,2000809,233807,2001317,233807v508,127,889,127,1397,127c2003222,233934,2003730,233934,2004238,234061v508,,889,,1397,c2006143,234187,2006651,234187,2007159,234187v508,,889,,1397,c2009064,234187,2009572,234187,2010080,234314v381,,889,,1397,c2011985,234314,2012493,234314,2013001,234314v381,,889,,1397,c2014906,234314,2015414,234314,2015922,234314v381,128,889,128,1397,128c2017827,234442,2018335,234442,2018843,234442v381,127,889,127,1397,127c2020748,234569,2021256,234569,2021764,234696v381,,889,,1397,c2023669,234696,2024177,234823,2024685,234823v381,,889,,1397,c2026590,234823,2027098,234950,2027479,234950v508,,1016,,1524,c2029511,234950,2030019,234950,2030400,234950v508,,1016,,1524,c2032432,235077,2032940,235077,2033321,235077v508,,1016,,1524,c2035353,235077,2035861,235077,2036242,235077v508,,1016,126,1524,126c2038274,235203,2038782,235203,2039163,235203v508,,1016,,1524,128c2041195,235331,2041703,235331,2042084,235331v508,,1016,,1524,c2044116,235331,2044497,235331,2045005,235331v508,,1016,,1524,127c2047037,235458,2047418,235458,2047926,235458v508,,1016,,1524,c2049958,235458,2050339,235458,2050847,235458v508,,1016,,1524,c2052879,235458,2053260,235458,2053768,235458v508,,1016,,1524,c2055800,235458,2056181,235458,2056689,235458v508,,1016,,1524,c2058721,235458,2059102,235458,2059610,235458v508,-127,1016,-127,1524,-127c2061515,235331,2062023,235331,2062531,235331v508,-128,1016,-128,1524,-128c2064436,235077,2064944,235077,2065452,235077v508,-127,1016,-127,1524,-254c2067357,234823,2067865,234696,2068373,234696v508,-127,1016,-127,1524,-254c2070278,234442,2070786,234442,2071294,234314v508,,1016,-127,1524,-127c2073199,234187,2073707,234061,2074215,234061v508,-127,1016,-127,1524,-127c2076120,233934,2076628,233807,2077136,233807v508,,1016,,1397,c2079041,233680,2079549,233680,2080057,233680v508,-128,1016,-128,1397,-128c2081962,233552,2082470,233426,2082978,233426v508,,1016,-127,1397,-127c2084883,233172,2085391,233172,2085899,233172v508,-127,1016,-127,1397,-127c2087804,232918,2088312,232918,2088820,232790v508,,1016,,1397,-127c2090725,232663,2091233,232663,2091741,232663v508,-126,1016,-126,1397,-126c2093646,232410,2094154,232410,2094662,232410v508,-127,889,-127,1397,-127c2096567,232156,2097075,232156,2097583,232156v508,-128,889,-128,1397,-128c2099488,231902,2099996,231902,2100504,231775v508,,889,-127,1397,-127c2102409,231521,2102917,231521,2103425,231394v508,,889,,1397,-127c2105330,231267,2105838,231267,2106346,231139v508,,889,,1397,c2108251,231139,2108759,231139,2109267,231139v508,-127,889,-127,1397,-127c2111172,231012,2111680,231012,2112188,231012v381,,889,,1397,c2114093,231012,2114601,231012,2115109,231012v381,-126,889,-126,1397,-126c2117014,230886,2117522,230886,2118030,230759v381,,889,,1397,-127c2119935,230632,2120443,230632,2120951,230632v381,,889,-127,1397,-127c2122856,230505,2123364,230377,2123872,230377v381,,889,,1397,c2125777,230251,2126285,230251,2126793,230251v381,,889,,1397,c2128698,230251,2129206,230124,2129587,230124v508,,1016,,1524,c2131619,230124,2132127,230124,2132508,229997v508,,1016,,1524,c2134540,229997,2135048,229870,2135429,229870v508,,1016,,1524,c2137461,229743,2137969,229743,2138350,229743v508,,1016,,1524,-128c2140382,229615,2140890,229615,2141271,229615v508,,1016,,1524,-127c2143303,229488,2143811,229488,2144192,229488v508,,1016,,1524,c2146224,229488,2146605,229488,2147113,229488v508,,1016,,1524,c2149145,229488,2149526,229488,2150034,229488v508,,1016,,1524,c2152066,229488,2152447,229488,2152955,229488v508,,1016,,1524,c2154987,229362,2155368,229362,2155876,229362v508,,1016,-127,1524,-127c2157908,229235,2158289,229235,2158797,229235v508,,1016,,1524,c2160829,229235,2161210,229235,2161718,229235v508,,1016,,1524,c2163623,229235,2164131,229108,2164639,229108v508,,1016,,1524,c2166544,229108,2167052,229108,2167560,229108v508,,1016,,1524,c2169465,229108,2169973,229108,2170481,229108v508,,1016,,1524,-127c2172386,228981,2172894,228981,2173402,228981v508,,1016,,1524,c2175307,228981,2175815,228981,2176323,228981v508,,1016,,1524,-128c2178228,228853,2178736,228853,2179244,228853v508,,1016,,1397,c2181149,228727,2181657,228727,2182165,228727v508,-127,1016,-127,1397,-127c2184070,228600,2184578,228473,2185086,228473v508,,1016,,1397,-127c2186991,228346,2187499,228346,2188007,228346v508,-127,1016,-127,1397,-127c2189912,228219,2190420,228219,2190928,228092v508,,1016,,1397,c2192833,227964,2193341,227964,2193849,227964v508,,889,,1397,c2195754,227964,2196262,227837,2196770,227837v508,,889,,1397,c2198675,227837,2199183,227837,2199691,227837v508,,889,,1397,c2201596,227711,2202104,227837,2202612,227837v508,-126,889,-126,1397,-126c2204517,227711,2205025,227711,2205533,227711v508,,889,-127,1397,-127c2207438,227584,2207946,227584,2208454,227584v508,-127,889,-127,1397,-127c2210359,227457,2210867,227457,2211375,227330v381,,889,,1397,c2213280,227330,2213788,227330,2214296,227330v381,,889,,1397,c2216201,227330,2216709,227330,2217217,227330v381,,889,,1397,c2219122,227330,2219630,227330,2220138,227330v381,,889,,1397,c2222043,227457,2222551,227457,2223059,227457v381,,889,,1397,c2224964,227457,2225472,227457,2225980,227457v381,,889,,1397,c2227885,227457,2228393,227584,2228774,227584v508,,1016,,1524,c2230806,227584,2231314,227584,2231695,227584v508,,1016,,1524,c2233727,227584,2234235,227584,2234616,227584v508,,1016,,1524,c2236648,227584,2237156,227584,2237537,227584v508,,1016,-127,1524,-127c2239569,227457,2240077,227457,2240458,227457v508,,1016,,1524,c2242490,227457,2242998,227584,2243379,227584v508,,1016,,1524,c2245411,227584,2245792,227584,2246300,227584v508,,1016,,1524,c2248332,227584,2248713,227584,2249221,227584v508,,1016,,1524,c2251253,227584,2251634,227584,2252142,227584v508,,1016,,1524,c2254174,227584,2254555,227584,2255063,227584v508,,1016,,1524,127c2257095,227711,2257476,227711,2257984,227711v508,,1016,,1524,126c2260016,227837,2260397,227837,2260905,227837v508,,1016,,1524,c2262810,227837,2263318,227837,2263826,227837v508,127,1016,,1524,c2265731,227964,2266239,227964,2266747,227964v508,,1016,,1524,c2268652,227964,2269160,227964,2269668,227964v508,,1016,128,1524,128c2271573,228092,2272081,228092,2272589,228092v508,,1016,,1524,c2274494,228092,2275002,228092,2275510,228092v508,,1016,,1524,c2277415,228092,2277923,228092,2278431,228092v508,,1016,,1397,c2280336,228092,2280844,228092,2281352,228092v508,,1016,,1397,c2283257,228092,2283765,228092,2284273,228092v508,,1016,,1397,c2286178,228092,2286686,228219,2287194,228219v508,,1016,,1397,c2289099,228219,2289607,228219,2290115,228219v508,,1016,,1397,c2292020,228219,2292528,228219,2293036,228219v508,,1016,,1397,c2294941,228219,2295449,228092,2295957,228092v508,,889,,1397,c2297862,228092,2298370,227964,2298878,227964v508,,889,,1397,-127c2300783,227837,2301291,227837,2301799,227837v508,-126,889,-126,1397,-126c2303704,227711,2304212,227584,2304720,227584v508,,889,,1397,c2306625,227584,2307133,227457,2307641,227457v508,,889,,1397,c2309546,227457,2310054,227457,2310562,227457v508,,889,-127,1397,-127c2312467,227330,2312975,227330,2313483,227330v381,,889,,1397,c2315388,227330,2315896,227330,2316404,227330v381,,889,,1397,c2318309,227202,2318817,227202,2319325,227202v381,,889,,1397,c2321230,227076,2321738,227076,2322246,227076v381,,889,-127,1397,-127c2324151,226949,2324659,226822,2325167,226822v381,,889,-127,1397,-127c2327072,226568,2327580,226568,2328088,226568v381,-128,889,-128,1397,-255c2329993,226313,2330501,226313,2330882,226187v508,,1016,,1524,c2332914,226060,2333422,226060,2333803,226060v508,-127,1016,-127,1524,-127c2335835,225933,2336343,225933,2336724,225933v508,,1016,,1524,c2338756,225933,2339264,225933,2339645,225933v508,,1016,,1524,c2341677,225933,2342185,225933,2342566,225933v508,,1016,,1524,c2344598,225933,2345106,225806,2345487,225806v508,,1016,,1524,c2347519,225806,2347900,225806,2348408,225806v508,,1016,,1524,-128c2350440,225678,2350821,225678,2351329,225678v508,,1016,,1524,c2353361,225678,2353742,225678,2354250,225678v508,-126,1016,-126,1524,-126c2356282,225552,2356663,225552,2357171,225552v508,-127,1016,-127,1524,-127c2359203,225425,2359584,225425,2360092,225425v508,,1016,-127,1524,-127c2362124,225298,2362505,225298,2363013,225298v508,,1016,-127,1524,-127c2364918,225171,2365426,225171,2365934,225171v508,,1016,-127,1524,-127c2367839,225044,2368347,225044,2368855,225044v508,-127,1016,-127,1524,-127c2370760,224789,2371268,224789,2371776,224789v508,-127,1016,-127,1524,-127c2373681,224536,2374189,224536,2374697,224536v508,-127,1016,-127,1524,-254c2376602,224282,2377110,224155,2377618,224155v508,,1016,-128,1524,-128c2379523,224027,2380031,223901,2380539,223901v508,,1016,,1397,c2382444,223774,2382952,223774,2383460,223774v508,,1016,127,1397,127c2385365,223901,2385873,223901,2386381,223901v508,,1016,,1397,126c2388286,224027,2388794,224027,2389302,224027v508,,1016,,1397,c2391207,224027,2391715,224027,2392223,224027v508,128,1016,128,1397,128c2394128,224155,2394636,224155,2395144,224155v508,,889,,1397,c2397049,224155,2397557,224155,2398065,224027v508,,889,-126,1397,-126c2399970,223774,2400478,223647,2400986,223520v508,-127,889,-255,1397,-382c2402891,223012,2403399,222758,2403907,222631v508,-128,889,-254,1397,-381c2405812,222123,2406320,222123,2406828,221996v508,,889,-127,1397,-127c2408733,221869,2409241,221869,2409749,221869v508,127,889,127,1397,254c2411654,222123,2412162,222250,2412670,222377v508,126,889,126,1397,254c2414575,222758,2415083,222758,2415591,222885v381,,889,127,1397,127c2417496,223012,2418004,223012,2418512,223012v381,,889,,1397,c2420417,223012,2420925,223012,2421433,222885v381,,889,,1397,c2423338,222885,2423846,222758,2424354,222758v381,,889,,1397,c2426259,222758,2426767,222758,2427275,222758v381,,889,,1397,127c2429180,222885,2429688,222885,2430069,222885v508,,1016,,1524,c2432101,223012,2432609,223012,2432990,223012v508,,1016,,1524,c2435022,223012,2435530,223012,2435911,222885v508,,1016,,1524,c2437943,222885,2438451,222885,2438832,222885v508,-127,1016,-127,1524,-127c2440864,222631,2441372,222631,2441753,222631v508,-128,1016,-128,1524,-128c2443785,222377,2444293,222377,2444674,222377v508,,1016,-127,1524,-127c2446706,222250,2447087,222123,2447595,222123v508,,1016,-127,1524,-127c2449627,221996,2450008,221996,2450516,221869v508,,1016,,1524,c2452548,221742,2452929,221742,2453437,221742v508,,1016,-128,1524,-128c2455469,221614,2455850,221614,2456358,221614v508,,1016,-127,1524,-127c2458390,221487,2458771,221487,2459279,221487v508,,1016,,1524,c2461311,221487,2461692,221361,2462200,221361v508,,1016,,1524,-127c2464105,221234,2464613,221234,2465121,221107v508,,1016,-127,1524,-127c2467026,220980,2467534,220852,2468042,220852v508,-126,1016,-126,1524,-253c2469947,220599,2470455,220472,2470963,220472v508,,1016,-127,1524,-127c2472868,220345,2473376,220218,2473884,220218v508,-128,1016,-128,1524,-128c2475789,220090,2476297,220090,2476805,219963v508,,1016,,1524,c2478710,219837,2479218,219837,2479726,219837v508,,1016,,1397,c2481631,219837,2482139,219710,2482647,219710v508,,1016,,1397,c2484552,219710,2485060,219710,2485568,219710v508,-127,1016,-127,1397,-127c2487473,219583,2487981,219583,2488489,219583v508,,1016,,1397,c2490394,219583,2490902,219583,2491410,219583v508,,1016,,1397,c2493315,219583,2493823,219583,2494331,219583v508,,1016,,1397,127c2496236,219710,2496744,219583,2497252,219710v508,,889,,1397,c2499157,219710,2499665,219710,2500173,219710v508,,889,,1397,c2502078,219710,2502586,219710,2503094,219710v508,,889,,1397,c2504999,219710,2505507,219710,2506015,219710v508,-127,889,-127,1397,-127c2507920,219583,2508428,219583,2508936,219583v508,,889,,1397,c2510841,219583,2511349,219583,2511857,219583v508,,889,-127,1397,-127c2513762,219456,2514270,219456,2514778,219456v381,,889,,1397,c2516683,219456,2517191,219456,2517699,219456v381,,889,,1397,c2519604,219456,2520112,219456,2520620,219456v381,,889,,1397,c2522525,219328,2523033,219328,2523541,219328v381,,889,-126,1397,-126c2525446,219202,2525954,219202,2526462,219075v381,,889,-127,1397,-127c2528367,218948,2528875,218821,2529383,218821v381,,889,-127,1397,-127c2531288,218694,2531796,218567,2532177,218567v508,,1016,,1524,c2534209,218439,2534717,218439,2535098,218439v508,-127,1016,-127,1524,-127c2537130,218186,2537638,218186,2538019,218186v508,-127,1016,-127,1524,-127c2540051,217932,2540559,217932,2540940,217805v508,,1016,-128,1524,-128c2542972,217677,2543480,217551,2543861,217551v508,-127,1016,-127,1524,-254c2545893,217297,2546401,217297,2546782,217170v508,,1016,,1524,-127c2548814,217043,2549195,216915,2549703,216915v508,,1016,-127,1524,-127c2551735,216788,2552116,216662,2552624,216662v508,,1016,-127,1524,-127c2554656,216535,2555037,216408,2555545,216408v508,,1016,-127,1524,-127c2557577,216281,2557958,216281,2558466,216281v508,-128,1016,-128,1524,-128c2560498,216153,2560879,216153,2561387,216027v508,,1016,,1524,c2563419,216027,2563800,215900,2564308,215900v508,,1016,,1524,c2566213,215900,2566721,215900,2567229,215900v508,-127,1016,-127,1524,-127c2569134,215773,2569642,215773,2570150,215773v508,-127,1016,-127,1524,-127c2572055,215646,2572563,215646,2573071,215646v508,,1016,,1524,c2574976,215646,2575484,215646,2575992,215646v508,,1016,,1524,c2577897,215646,2578405,215519,2578913,215519v508,,1016,,1524,c2580818,215519,2581326,215519,2581834,215519v508,,1016,-127,1397,-127c2583739,215392,2584247,215392,2584755,215264v508,,1016,,1397,-127c2586660,215137,2587168,215011,2587676,215011v508,,1016,-127,1397,-127c2589581,214757,2590089,214757,2590597,214757v508,-127,1016,-127,1397,-255c2592502,214502,2593010,214502,2593518,214376v508,,1016,,1397,-127c2595423,214249,2595931,214249,2596439,214249v508,-127,1016,-127,1397,-254c2598344,213995,2598852,213995,2599360,213868v508,,889,,1397,-128c2601265,213740,2601773,213613,2602281,213613v508,-126,889,-126,1397,-253c2604186,213233,2604694,213233,2605202,213106v508,,889,-128,1397,-254c2607107,212852,2607615,212725,2608123,212598v508,,889,-127,1397,-127c2610028,212344,2610536,212344,2611044,212217v508,,889,-128,1397,-255c2612949,211962,2613457,211836,2613965,211709v508,,889,-127,1397,-127c2615870,211455,2616378,211455,2616886,211327v381,-126,889,-126,1397,-253c2618791,211074,2619299,210947,2619807,210947v381,-127,889,-254,1397,-254c2621712,210565,2622220,210438,2622728,210438v381,-126,889,-126,1397,-253c2624633,210058,2625141,210058,2625649,209931v381,,889,-128,1397,-254c2627554,209677,2628062,209550,2628570,209423v381,,889,-127,1397,-127c2630475,209169,2630983,209169,2631491,209042v381,,889,-128,1397,-255c2633396,208787,2633904,208787,2634285,208661v508,,1016,-127,1524,-127c2636317,208534,2636825,208407,2637206,208407v508,,1016,-127,1524,-127c2639238,208280,2639746,208280,2640127,208280v508,-128,1016,-128,1524,-128c2642159,208152,2642667,208152,2643048,208152v508,-126,1016,-126,1524,-126c2645080,208026,2645588,208026,2645969,208026v508,,1016,,1524,c2648001,208026,2648382,208026,2648890,208026v508,,1016,,1524,c2650922,208026,2651303,208026,2651811,208026v508,,1016,,1524,c2653843,208026,2654224,208026,2654732,208026v508,,1016,,1524,c2656764,208026,2657145,207899,2657653,207899v508,,1016,,1524,-127c2659685,207772,2660066,207772,2660574,207772v508,,1016,-127,1524,-127c2662606,207645,2662987,207518,2663495,207518v508,,1016,-128,1524,-128c2665400,207263,2665908,207263,2666416,207263v508,-126,1016,-126,1524,-126c2668321,207010,2668829,207010,2669337,206883v508,,1016,,1524,-127c2671242,206756,2671750,206628,2672258,206628v508,-126,1016,-126,1524,-126c2674163,206375,2674671,206375,2675179,206375v508,-127,1016,-127,1524,-127c2677084,206248,2677592,206121,2678100,206121v508,,1016,,1524,c2680005,205994,2680513,205994,2681021,205994v508,,1016,-127,1397,-127c2682926,205867,2683434,205867,2683942,205867v508,,1016,,1397,-128c2685847,205739,2686355,205739,2686863,205739v508,,1016,,1397,-127c2688768,205612,2689276,205612,2689784,205612v508,,1016,,1397,c2691689,205612,2692197,205612,2692705,205612v508,-126,1016,,1397,c2694610,205612,2695118,205612,2695626,205612v508,,1016,,1397,c2697531,205612,2698039,205612,2698547,205612v508,,889,,1397,c2700452,205612,2700960,205486,2701468,205612v508,,889,,1397,c2703373,205612,2703881,205612,2704389,205612v508,,889,,1397,c2706294,205612,2706802,205612,2707310,205612v508,,889,,1397,c2709215,205486,2709723,205486,2710231,205486v508,,889,,1397,c2712136,205486,2712644,205359,2713152,205359v508,,889,,1397,c2715057,205359,2715565,205232,2716073,205232v381,,889,,1397,c2717978,205232,2718486,205232,2718994,205232v381,,889,,1397,c2720899,205232,2721407,205232,2721915,205105v381,,889,,1397,c2723820,205105,2724328,205105,2724836,204977v381,,889,,1397,c2726741,204851,2727249,204851,2727757,204851v381,-127,889,-127,1397,-127c2729662,204597,2730170,204597,2730678,204597v381,-127,889,-127,1397,-127c2732583,204343,2733091,204343,2733472,204343v508,-128,1016,-128,1524,-255c2735504,204088,2736012,204088,2736393,203962v508,,1016,-127,1524,-127c2738425,203708,2738933,203708,2739314,203708v508,-127,1016,-127,1524,-127c2741346,203453,2741854,203453,2742235,203453v508,,1016,-126,1524,-126c2744267,203327,2744775,203327,2745156,203327v508,-127,1016,-127,1524,-127c2747188,203200,2747696,203200,2748077,203073v508,,1016,,1524,c2750109,203073,2750490,202946,2750998,202946v508,,1016,,1524,-127c2753030,202819,2753411,202819,2753919,202819v508,-127,1016,-127,1524,-127c2755951,202564,2756332,202564,2756840,202564v508,,1016,-127,1524,-127c2758872,202437,2759253,202311,2759761,202311v508,,1016,,1524,-127c2761793,202184,2762174,202184,2762682,202057v508,,1016,,1524,-127c2764714,201930,2765095,201930,2765603,201802v508,,1016,,1524,c2767508,201802,2768016,201676,2768524,201676v508,,1016,-127,1524,-127c2770429,201549,2770937,201422,2771445,201422v508,,1016,-127,1524,-127c2773350,201168,2773858,201168,2774366,201168v508,-128,1016,-128,1524,-255c2776271,200913,2776779,200913,2777287,200787v508,,1016,,1524,-127c2779192,200660,2779700,200660,2780208,200660v508,-127,1016,-127,1524,-127c2782113,200533,2782621,200533,2783129,200533v508,-127,1016,-127,1397,-127c2785034,200406,2785542,200278,2786050,200278v508,,1016,,1397,-126c2787955,200152,2788463,200025,2788971,200025v508,-127,1016,-127,1397,-254c2790876,199771,2791384,199644,2791892,199644v508,-127,1016,-127,1397,-255c2793797,199389,2794305,199262,2794813,199262v508,-126,1016,-126,1397,-253c2796718,199009,2797226,198882,2797734,198882v508,-127,1016,-127,1397,-255c2799639,198627,2800147,198501,2800655,198374v508,,889,-127,1397,-254c2802560,198120,2803068,197993,2803576,197993v508,-128,889,-255,1397,-255c2805481,197612,2805989,197485,2806497,197485v508,-127,889,-254,1397,-254c2808402,197103,2808910,196977,2809418,196977v508,-127,889,-254,1397,-254c2811323,196596,2811831,196469,2812339,196469v508,-127,889,-127,1397,-255c2814244,196087,2814752,195961,2815260,195961v508,-127,889,-127,1397,-254c2817165,195580,2817673,195580,2818181,195452v381,-126,889,-126,1397,-253c2820086,195199,2820594,195072,2821102,194945v381,-127,889,-127,1397,-255c2823007,194690,2823515,194563,2824023,194563v381,-126,889,-126,1397,-253c2825928,194310,2826436,194183,2826944,194183v381,-127,889,-127,1397,-255c2828849,193928,2829357,193802,2829865,193802v381,,889,-127,1397,-127c2831770,193548,2832278,193548,2832786,193548v381,-127,889,-127,1397,-127c2834691,193294,2835199,193294,2835580,193294v508,-127,1016,-127,1524,-127c2837612,193167,2838120,193167,2838501,193167v508,,1016,,1524,-128c2840533,193039,2841041,193167,2841422,193039v508,,1016,,1524,c2843454,193039,2843962,193039,2844343,193039v508,,1016,,1524,c2846375,193039,2846883,193039,2847264,193039v508,-127,1016,-127,1524,-127c2849296,192912,2849677,192912,2850185,192912v508,-126,1016,-126,1524,-126c2852217,192659,2852598,192659,2853106,192659v508,,1016,,1524,-127c2855138,192532,2855519,192532,2856027,192532v508,,1016,-127,1524,-127c2858059,192405,2858440,192405,2858948,192405v508,-128,1016,-128,1524,-128c2860980,192277,2861361,192277,2861869,192151v508,,1016,,1524,c2863901,192151,2864282,192024,2864790,192024v508,,1016,-127,1524,-127c2866822,191770,2867203,191770,2867711,191770v508,-127,1016,-127,1524,-255c2869616,191515,2870124,191388,2870632,191388v508,-126,1016,-126,1524,-253c2872537,191135,2873045,191008,2873553,191008v508,-127,1016,-127,1524,-127c2875458,190753,2875966,190753,2876474,190753v508,-126,1016,-126,1524,-126c2878379,190500,2878887,190500,2879395,190500v508,,1016,-127,1524,-127c2881300,190373,2881808,190373,2882316,190373v508,,1016,-127,1397,-127c2884221,190246,2884729,190246,2885237,190246v508,,1016,,1397,c2887142,190246,2887650,190119,2888158,190119v508,,1016,,1397,c2890063,190119,2890571,190119,2891079,190119v508,,1016,-127,1397,-127c2892984,189992,2893492,189992,2894000,189992v508,,1016,,1397,c2895905,189992,2896413,189864,2896921,189864v508,,1016,-127,1397,-127c2898826,189737,2899334,189737,2899842,189737v508,-126,889,-126,1397,-126c2901747,189484,2902255,189484,2902763,189484v508,,889,,1397,-127c2904668,189357,2905176,189357,2905684,189357v508,,889,,1397,c2907589,189357,2908097,189357,2908605,189357v508,,889,,1397,c2910510,189357,2911018,189357,2911526,189357v508,,889,,1397,-127c2913431,189230,2913939,189230,2914447,189230v508,,889,,1397,c2916352,189102,2916860,189102,2917368,189102v381,,889,,1397,c2919273,188976,2919781,188976,2920289,188976v381,,889,,1397,c2922194,188976,2922702,188849,2923210,188849v381,,889,,1397,-127c2925115,188722,2925623,188722,2926131,188722v381,-127,889,-127,1397,-127c2928036,188468,2928544,188468,2929052,188468v381,-128,889,-128,1397,-128c2930957,188213,2931465,188213,2931973,188213v381,,889,-126,1397,-126c2933878,188087,2934386,187960,2934767,187960v508,,1016,-127,1524,-127c2936799,187833,2937307,187706,2937688,187706v508,-128,1016,-128,1524,-128c2939720,187578,2940228,187452,2940609,187452v508,-127,1016,-127,1524,-127c2942641,187198,2943149,187198,2943530,187198v508,,1016,-127,1524,-127c2945562,187071,2946070,187071,2946451,187071v508,-127,1016,-127,1524,-127c2948483,186944,2948991,186944,2949372,186944v508,,1016,,1524,c2951404,186944,2951785,186944,2952293,186944v508,,1016,,1524,c2954325,186944,2954706,186817,2955214,186817v508,,1016,,1524,c2957246,186817,2957627,186817,2958135,186689v508,,1016,,1524,c2960167,186689,2960548,186689,2961056,186562v508,,1016,,1524,c2963088,186562,2963469,186562,2963977,186562v508,-126,1016,-126,1524,-126c2966009,186436,2966390,186436,2966898,186436v508,-127,1016,-127,1524,-127c2968803,186309,2969311,186309,2969819,186309v508,,1016,-127,1524,-127c2971724,186182,2972232,186055,2972740,186055v508,,1016,,1524,c2974645,185927,2975153,185927,2975661,185927v508,-126,1016,-126,1524,-253c2977566,185674,2978074,185674,2978582,185547v508,,1016,,1524,-127c2980487,185420,2980995,185420,2981503,185293v508,,1016,-128,1524,-128c2983408,185165,2983916,185038,2984424,185038v508,-126,1016,-126,1397,-126c2986329,184785,2986837,184785,2987345,184658v508,,1016,-127,1397,-127c2989250,184403,2989758,184403,2990266,184277v508,,1016,-127,1397,-127c2992171,184023,2992679,184023,2993187,183896v508,,1016,-127,1397,-254c2995092,183642,2995600,183514,2996108,183514v508,-127,1016,-127,1397,-253c2998013,183261,2998521,183134,2999029,183134v508,-127,1016,-127,1397,-254c3000934,182880,3001442,182752,3001950,182752v508,-126,889,-126,1397,-126c3003855,182499,3004363,182499,3004871,182372v508,,889,-127,1397,-127c3006776,182118,3007284,182118,3007792,182118v508,,889,-128,1397,-128c3009697,181863,3010205,181863,3010713,181737v508,,889,,1397,c3012618,181610,3013126,181610,3013634,181610v508,-127,889,-127,1397,-127c3015539,181356,3016047,181356,3016555,181356v508,-128,889,-128,1397,-128c3018460,181102,3018968,181102,3019476,181102v381,,889,-127,1397,-127c3021381,180848,3021889,180848,3022397,180848v381,-127,889,-127,1397,-127c3024302,180594,3024810,180594,3025318,180594v381,,889,-127,1397,-127c3027223,180467,3027731,180467,3028239,180467v381,,889,,1397,c3030144,180467,3030652,180339,3031160,180339v381,,889,,1397,c3033065,180339,3033573,180339,3034081,180339v381,,889,,1397,c3035986,180339,3036494,180339,3036875,180339v508,,1016,,1524,c3038907,180339,3039415,180339,3039796,180212v508,,1016,,1524,c3041828,180212,3042336,180086,3042717,180086v508,,1016,,1524,c3044749,179959,3045257,179959,3045638,179959v508,-127,1016,-127,1524,-127c3047670,179705,3048178,179705,3048559,179705v508,,1016,-128,1524,-128c3050591,179577,3051099,179577,3051480,179451v508,,1016,-127,1524,-127c3053512,179324,3053893,179197,3054401,179197v508,,1016,-127,1524,-127c3056433,179070,3056814,178943,3057322,178943v508,,1016,,1524,-128c3059354,178815,3059735,178815,3060243,178688v508,,1016,-126,1524,-126c3062275,178562,3062656,178435,3063164,178435v508,-127,1016,-127,1524,-127c3065196,178181,3065577,178181,3066085,178053v508,,1016,-126,1524,-126c3068117,177800,3068498,177800,3069006,177800v508,,1016,-127,1524,-127c3070911,177673,3071419,177546,3071927,177546v508,,1016,,1524,c3073832,177546,3074340,177546,3074848,177546v508,,1016,-127,1524,-127c3076753,177419,3077261,177419,3077769,177419v508,,1016,-127,1524,-127c3079674,177292,3080182,177292,3080690,177292v508,,1016,,1524,c3082595,177164,3083103,177164,3083611,177164v508,,1016,,1524,c3085516,177037,3086024,177037,3086532,177037v508,,1016,,1397,c3088437,176911,3088945,176911,3089453,176911v508,,1016,-127,1397,-127c3091358,176784,3091866,176657,3092374,176657v508,,1016,,1397,c3094279,176530,3094787,176530,3095295,176530v508,,1016,,1397,c3097200,176530,3097708,176530,3098216,176530v508,,1016,,1397,c3100121,176530,3100629,176530,3101137,176402v508,,889,,1397,c3103042,176402,3103550,176276,3104058,176276v508,,889,,1397,-127c3105963,176149,3106471,176149,3106979,176022v508,,889,,1397,-127c3108884,175895,3109392,175895,3109900,175768v508,,889,-128,1397,-128c3111805,175640,3112313,175513,3112821,175513v508,,889,-126,1397,-126c3114726,175387,3115234,175387,3115742,175260v508,,889,,1397,c3117647,175260,3118155,175133,3118663,175133v381,,889,,1397,c3120568,175006,3121076,175006,3121584,175006v381,,889,,1397,-128c3123489,174878,3123997,174878,3124505,174878v381,-126,889,-126,1397,-126c3126410,174752,3126918,174625,3127426,174625v381,,889,,1397,c3129331,174498,3129839,174498,3130347,174498v381,,889,-127,1397,-127c3132252,174371,3132760,174371,3133268,174244v381,,889,,1397,c3135173,174117,3135681,174117,3136062,174117v508,,1016,-128,1524,-128c3138094,173989,3138602,173862,3138983,173862v508,-126,1016,-126,1524,-126c3141015,173609,3141523,173609,3141904,173609v508,-127,1016,-127,1524,-127c3143936,173482,3144444,173355,3144825,173355v508,,1016,-128,1524,-128c3146857,173101,3147365,173101,3147746,172974v508,,1016,,1524,-127c3149778,172847,3150286,172847,3150667,172720v508,,1016,,1524,c3152699,172720,3153080,172593,3153588,172593v508,,1016,,1524,c3155620,172593,3156001,172593,3156509,172593v508,,1016,127,1524,127c3158541,172720,3158922,172720,3159430,172720v508,,1016,,1524,c3161462,172720,3161843,172847,3162351,172847v508,,1016,127,1524,127c3164383,172974,3164764,172974,3165272,173101v508,,1016,126,1524,126c3167304,173355,3167685,173355,3168193,173482v508,,1016,127,1524,127c3170098,173736,3170606,173736,3171114,173862v508,,1016,127,1524,127c3173019,174117,3173527,174117,3174035,174244v508,,1016,127,1524,254c3175940,174498,3176448,174625,3176956,174752v508,,1016,126,1524,254c3178861,175006,3179369,175133,3179877,175260v508,,1016,127,1524,253c3181782,175513,3182290,175640,3182798,175768v508,,1016,127,1524,127c3184703,176022,3185211,176149,3185719,176149v508,127,1016,253,1397,253c3187624,176530,3188132,176657,3188640,176784v508,127,1016,253,1397,380c3190545,177292,3191053,177419,3191561,177546v508,127,1016,254,1397,381c3193466,177927,3193974,178181,3194482,178308v508,127,1016,254,1397,380c3196387,178815,3196895,178943,3197403,179070v508,127,1016,254,1397,507c3199308,179705,3199816,179959,3200324,180086v508,253,1016,381,1397,635c3202229,180848,3202737,181102,3203245,181228v508,255,889,509,1397,635c3205150,182118,3205658,182245,3206166,182499v508,253,889,381,1397,635c3208071,183387,3208579,183642,3209087,183896v508,127,889,507,1397,762c3210992,184912,3211500,185165,3212008,185547v508,254,889,508,1397,889c3213913,186689,3214421,187071,3214929,187452v508,254,889,635,1397,888c3216834,188722,3217342,189102,3217850,189357v508,380,889,762,1397,1143c3219755,190881,3220263,191262,3220771,191515v381,382,889,762,1397,1144c3222676,193039,3223184,193421,3223692,193802v381,381,889,761,1397,1143c3225597,195326,3226105,195707,3226613,196087v381,255,889,636,1397,1016c3228518,197358,3229026,197738,3229534,198120v381,254,889,635,1397,889c3231439,199389,3231947,199771,3232455,200025v381,381,889,762,1397,1143c3234360,201549,3234868,201930,3235376,202311v381,508,889,889,1397,1397c3237281,204215,3237789,204724,3238170,205359v508,508,1016,1143,1524,1778c3240202,207899,3240710,208534,3241091,209423v508,762,1016,1524,1524,2413c3243123,212725,3243631,213740,3244012,214757v508,889,1016,2031,1524,3048c3246044,218948,3246552,220090,3246933,221361v508,1142,1016,2540,1524,3810c3248965,226440,3249473,227837,3249854,229108v508,1397,1016,2794,1524,4318c3251886,234823,3252394,236347,3252775,237871v508,1524,1016,3048,1524,4572c3254807,244094,3255188,245745,3255696,247396v508,1651,1016,3429,1524,5206c3257728,254381,3258109,256159,3258617,258063v508,1779,1016,3684,1524,5589c3260649,265684,3261030,267588,3261538,269621v508,2031,1016,4064,1524,6096c3263570,277749,3263951,279908,3264459,281939v508,2160,1016,4319,1524,6478c3266491,290576,3266872,292608,3267380,294767v508,2159,1016,4318,1524,6477c3269412,303402,3269793,305562,3270301,307721v508,2159,1016,4317,1524,6477c3272206,316357,3272714,318515,3273222,320675v508,2032,1016,4190,1524,6350c3275127,329057,3275635,331215,3276143,333248v508,2159,1016,4317,1524,6350c3278048,341630,3278556,343662,3279064,345694v508,2032,1016,4064,1524,6095c3280969,353695,3281477,355600,3281985,357505v508,1905,1016,3682,1524,5460c3283890,364744,3284398,366395,3284906,368046v508,1778,1016,3302,1524,4953c3286811,374650,3287319,376174,3287827,377698v508,1524,1016,3048,1397,4572c3289732,383794,3290240,385190,3290748,386587v508,1398,1016,2668,1397,3938c3292653,391795,3293161,392937,3293669,393953v508,1144,1016,2033,1397,2795c3295574,397510,3296082,398018,3296590,398399v508,381,1016,635,1397,508c3298495,398780,3299003,398399,3299511,397763v508,-635,1016,-1651,1397,-2793c3301416,393700,3301924,392049,3302432,390271v508,-1906,889,-4064,1397,-6223c3304337,381762,3304845,379222,3305353,376936v508,-2413,889,-4953,1397,-7239c3307258,367411,3307766,365125,3308274,363093v508,-1906,889,-3683,1397,-5207c3310179,356362,3310687,355219,3311195,354076v508,-1016,889,-1778,1397,-2540c3313100,350774,3313608,350138,3314116,349503v508,-634,889,-1016,1397,-1651c3316021,347345,3316529,346710,3317037,346075v508,-636,889,-1270,1397,-2032c3318942,343153,3319450,342392,3319958,341376v508,-889,889,-1778,1397,-2794c3321863,337438,3322371,336423,3322879,335280v381,-1270,889,-2541,1397,-3810c3324784,330073,3325292,328549,3325800,327025v381,-1651,889,-3429,1397,-5335c3327705,319786,3328213,317753,3328721,315595v381,-2286,889,-4572,1397,-6985c3330626,306197,3331134,303784,3331642,301244v381,-2413,889,-4954,1397,-7493c3333547,291337,3334055,288925,3334563,286512v381,-2286,889,-4700,1397,-6859c3336468,277368,3336976,275209,3337357,273050v508,-2160,1016,-4318,1524,-6350c3339389,264540,3339897,262382,3340278,260350v508,-2160,1016,-4191,1524,-6223c3342310,251968,3342818,249936,3343199,247903v508,-1904,1016,-3936,1524,-5841c3345231,240157,3345739,238378,3346120,236474v508,-1778,1016,-3429,1524,-5080c3348152,229743,3348660,228092,3349041,226568v508,-1651,1016,-3175,1524,-4699c3351073,220345,3351581,218948,3351962,217424v508,-1397,1016,-2922,1524,-4318c3353994,211709,3354375,210312,3354883,209042v508,-1270,1016,-2667,1524,-3810c3356915,203962,3357296,202819,3357804,201802v508,-1142,1016,-2158,1524,-3047c3359836,197865,3360217,196977,3360725,196214v508,-762,1016,-1396,1524,-2031c3362757,193548,3363138,192912,3363646,192405v508,-508,1016,-890,1524,-1270c3365678,190753,3366059,190373,3366567,190119v508,-255,1016,-508,1524,-635c3368599,189230,3368980,189102,3369488,188976v508,-127,1016,-254,1524,-254c3371393,188595,3371901,188468,3372409,188340v508,-127,1016,-253,1524,-380c3374314,187833,3374822,187706,3375330,187452v508,-127,1016,-381,1524,-508c3377235,186817,3377743,186562,3378251,186436v508,-127,1016,-254,1524,-381c3380156,185927,3380664,185927,3381172,185927v508,,1016,,1524,128c3383077,186055,3383585,186055,3384093,186182v508,127,1016,127,1524,254c3385998,186562,3386506,186689,3387014,186817v508,127,1016,254,1397,254c3388919,187198,3389427,187325,3389935,187452v508,126,1016,254,1397,254c3391840,187833,3392348,187960,3392856,188087v508,126,1016,126,1397,253c3394761,188340,3395269,188468,3395777,188595v508,,1016,127,1397,127c3397682,188849,3398190,188849,3398698,188849v508,127,1016,127,1397,253c3400603,189102,3401111,189230,3401619,189230v508,127,1016,254,1397,381c3403524,189611,3404032,189737,3404540,189864v508,128,889,255,1397,382c3406445,190246,3406953,190373,3407461,190500v508,,889,127,1397,253c3409366,190881,3409874,190881,3410382,191008v508,127,889,127,1397,254c3412287,191388,3412795,191515,3413303,191643v508,127,889,254,1397,381c3415208,192024,3415716,192277,3416224,192405v508,127,889,254,1397,254c3418129,192786,3418637,192912,3419145,193039v508,128,889,128,1397,255c3421050,193421,3421558,193421,3422066,193548v381,127,889,127,1397,254c3423971,193802,3424479,193928,3424987,194056v381,127,889,254,1397,254c3426892,194437,3427400,194563,3427908,194690v381,128,889,255,1397,382c3429813,195199,3430321,195326,3430829,195452v381,128,889,128,1397,255c3432734,195834,3433242,195961,3433750,195961v381,126,889,253,1397,253c3435655,196342,3436163,196342,3436671,196469v381,,889,127,1397,254c3438576,196850,3439084,196977,3439465,196977v508,126,1016,254,1524,381c3441497,197485,3442005,197612,3442386,197612v508,126,1016,253,1524,381c3444418,198120,3444926,198120,3445307,198120v508,127,1016,127,1524,127c3447339,198247,3447847,198247,3448228,198247v508,,1016,-127,1524,-127c3450260,197993,3450768,197993,3451149,197865v508,,1016,-127,1524,-127c3453181,197738,3453689,197612,3454070,197612v508,,1016,,1524,c3456102,197612,3456483,197738,3456991,197738v508,,1016,127,1524,127c3459023,197993,3459404,197993,3459912,197993v508,127,1016,127,1524,127c3461944,198120,3462325,198247,3462833,198247v508,,1016,,1524,c3464865,198247,3465246,198247,3465754,198374v508,,1016,,1524,127c3467786,198501,3468167,198627,3468675,198627v508,128,1016,255,1524,382c3470707,199136,3471088,199262,3471596,199389v508,128,1016,255,1524,255c3473501,199771,3474009,199898,3474517,200025v508,127,1016,127,1524,253c3476422,200406,3476930,200406,3477438,200533v508,127,1016,254,1524,380c3479343,201040,3479851,201168,3480359,201168v508,127,1016,254,1524,508c3482264,201802,3482772,201930,3483280,202184v508,127,1016,253,1524,508c3485185,202819,3485693,203073,3486201,203200v508,253,1016,381,1524,508c3488106,203962,3488614,204088,3489122,204215v508,255,1016,382,1397,509c3491027,204851,3491535,204977,3492043,205105v508,127,1016,254,1397,381c3493948,205612,3494456,205739,3494964,205867v508,127,1016,127,1397,254c3496869,206248,3497377,206375,3497885,206375v508,127,1016,127,1397,253c3499790,206756,3500298,206883,3500806,206883v508,127,1016,254,1397,254c3502711,207263,3503219,207390,3503727,207518v508,127,1016,254,1397,381c3505632,208026,3506140,208280,3506648,208407v508,127,889,254,1397,380c3508553,209042,3509061,209169,3509569,209423v508,127,889,380,1397,508c3511474,210185,3511982,210312,3512490,210565v508,128,889,382,1397,636c3514395,211327,3514903,211582,3515411,211836v508,253,889,508,1397,762c3517316,212852,3517824,213106,3518332,213360v508,253,889,508,1397,762c3520237,214376,3520745,214630,3521253,214884v508,380,889,635,1397,889c3523158,216153,3523666,216408,3524174,216662v381,381,889,635,1397,1015c3526079,217932,3526587,218312,3527095,218694v381,381,889,634,1397,1016c3529000,220090,3529508,220472,3530016,220726v381,381,889,761,1397,1143c3531921,222250,3532429,222631,3532937,222885v381,380,889,762,1397,1142c3534842,224409,3535350,224789,3535858,225171v381,381,889,762,1397,1142c3537763,226695,3538271,227202,3538779,227584v381,380,889,762,1397,1143c3540684,229108,3541192,229488,3541573,229997v508,380,1016,762,1524,1142c3543605,231521,3544113,232028,3544494,232410v508,380,1016,762,1524,1142c3546526,233934,3547034,234314,3547415,234696v508,381,1016,762,1524,1142c3549447,236093,3549955,236474,3550336,236855v508,381,1016,634,1524,1016c3552368,238125,3552876,238506,3553257,238760v508,380,1016,635,1524,1016c3555289,240030,3555670,240284,3556178,240537v508,255,1016,636,1524,890c3558210,241681,3558591,241935,3559099,242062v508,253,1016,508,1524,762c3561131,242951,3561512,243205,3562020,243332v508,127,1016,254,1524,380c3564052,243839,3564433,243839,3564941,243967v508,,1016,127,1524,127c3566973,244221,3567354,244221,3567862,244348v508,,1016,127,1524,254c3569894,244728,3570275,244728,3570783,244856v508,127,1016,254,1524,381c3572688,245363,3573196,245490,3573704,245618v508,,1016,127,1524,254c3575609,245999,3576117,246126,3576625,246252v508,,1016,128,1524,255c3578530,246507,3579038,246634,3579546,246761v508,,1016,126,1524,126c3581451,247014,3581959,247142,3582467,247142v508,,1016,,1524,127c3584372,247269,3584880,247269,3585388,247269v508,-127,1016,-127,1524,-255c3587293,246887,3587801,246761,3588309,246634v508,-254,1016,-508,1397,-762c3590214,245745,3590722,245490,3591230,245237v508,-381,1016,-635,1397,-889c3593135,244094,3593643,243839,3594151,243586v508,-127,1016,-381,1397,-509c3596056,242824,3596564,242570,3597072,242443v508,-255,1016,-508,1397,-762c3598977,241553,3599485,241300,3599993,241046v508,-254,1016,-509,1397,-762c3601898,240030,3602406,239776,3602914,239649v508,-254,1016,-509,1397,-762c3604819,238760,3605327,238506,3605835,238378v508,-253,889,-380,1397,-507c3607740,237617,3608248,237489,3608756,237362v508,-253,889,-380,1397,-635c3610661,236601,3611169,236347,3611677,236093v508,-255,889,-508,1397,-762c3613582,235077,3614090,234696,3614598,234442v508,-255,889,-635,1397,-890c3616503,233299,3617011,232918,3617519,232663v508,-126,889,-380,1397,-635c3619424,231902,3619932,231648,3620440,231648v508,-127,889,-254,1397,-381c3622345,231267,3622853,231267,3623361,231267v381,,889,,1397,c3625266,231394,3625774,231394,3626282,231521v381,127,889,127,1397,381c3628187,232028,3628695,232156,3629203,232410v381,253,889,508,1397,762c3631108,233552,3631616,233807,3632124,234314v381,382,889,763,1397,1271c3634029,236093,3634537,236601,3635045,237109v381,635,889,1143,1397,1651c3636950,239268,3637458,239649,3637966,240157v381,380,889,762,1397,1016c3639871,241427,3640379,241553,3640760,241681v508,127,1016,254,1524,254c3642792,241808,3643300,241808,3643681,241553v508,-126,1016,-380,1524,-634c3645713,240537,3646221,240157,3646602,239649v508,-509,1016,-1143,1524,-1778c3648634,237236,3649142,236474,3649523,235712v508,-762,1016,-1651,1524,-2540c3651555,232410,3652063,231521,3652444,230632v508,-762,1016,-1651,1524,-2413c3654476,227330,3654984,226695,3655365,225933v508,-635,1016,-1271,1524,-1906c3657397,223393,3657778,222885,3658286,222377v508,-508,1016,-1016,1524,-1397c3660318,220472,3660699,219963,3661207,219583v508,-508,1016,-889,1524,-1397c3663239,217805,3663620,217424,3664128,217043v508,-255,1016,-635,1524,-1016c3666160,215773,3666541,215519,3667049,215264v508,-380,1016,-507,1524,-762c3669081,214249,3669462,213995,3669970,213740v508,-380,1016,-634,1524,-888c3672002,212471,3672383,212089,3672891,211709v508,-508,1016,-1016,1524,-1524c3674796,209677,3675304,209042,3675812,208280v508,-635,1016,-1524,1524,-2413c3677717,205105,3678225,204088,3678733,203200v508,-1016,1016,-2032,1524,-3048c3680638,199009,3681146,197993,3681654,196977v508,-1016,1016,-2032,1524,-2921c3683559,193167,3684067,192405,3684575,191770v508,-635,1016,-1270,1524,-1651c3686480,189737,3686988,189484,3687496,189357v508,-127,1016,-127,1524,-127c3689401,189357,3689909,189611,3690417,189737v508,255,1016,509,1397,890c3692322,190881,3692830,191262,3693338,191515v508,382,1016,762,1397,1144c3695243,193039,3695751,193421,3696259,193802v508,381,1016,761,1397,1270c3698164,195452,3698672,195834,3699180,196342v508,381,1016,761,1397,1270c3701085,197993,3701593,198501,3702101,199009v508,508,1016,1016,1397,1524c3704006,201040,3704514,201549,3705022,202057v508,635,1016,1143,1397,1778c3706927,204470,3707435,205105,3707943,205739v508,636,889,1398,1397,2033c3709848,208280,3710356,208914,3710864,209550v508,508,889,1143,1397,1524c3712769,211582,3713277,212089,3713785,212471v508,381,889,762,1397,1142c3715690,213868,3716198,214249,3716706,214502v508,255,889,635,1397,890c3718611,215773,3719119,216153,3719627,216408v508,380,889,635,1397,1016c3721532,217805,3722040,218186,3722548,218567v508,381,889,761,1397,1143c3724453,219963,3724961,220345,3725469,220726v381,254,889,635,1397,888c3727374,221996,3727882,222250,3728390,222503v381,255,889,509,1397,762c3730295,223393,3730803,223647,3731311,223774v381,127,889,253,1397,381c3733216,224282,3733724,224409,3734232,224536v381,,889,,1397,c3736137,224536,3736645,224409,3737153,224409v381,-127,889,-254,1397,-382c3739058,223774,3739566,223647,3740074,223393v381,-128,889,-381,1397,-635c3741979,222631,3742487,222377,3742868,222123v508,-127,1016,-381,1524,-509c3744900,221361,3745408,221234,3745789,220980v508,-128,1016,-381,1524,-508c3747821,220345,3748329,220218,3748710,220090v508,-127,1016,-380,1524,-380c3750742,219583,3751250,219456,3751631,219328v508,-126,1016,-126,1524,-126c3753663,219202,3754171,219202,3754552,219202v508,,1016,126,1524,126c3756584,219456,3756965,219583,3757473,219583v508,127,1016,254,1524,254c3759505,219963,3759886,220090,3760394,220218v508,,1016,127,1524,254c3762426,220599,3762807,220726,3763315,220980v508,127,1016,254,1524,507c3765347,221742,3765728,221869,3766236,222123v508,254,1016,508,1524,762c3768268,223265,3768649,223520,3769157,223774v508,253,1016,508,1524,762c3771189,224662,3771570,224917,3772078,225171v508,127,1016,254,1524,507c3774110,225806,3774491,225806,3774999,225933v508,127,1016,127,1524,127c3776904,226060,3777412,226060,3777920,226060v508,,1016,-127,1524,-254c3779825,225806,3780333,225678,3780841,225425v508,-127,1016,-381,1524,-508c3782746,224662,3783254,224536,3783762,224282v508,-127,1016,-381,1524,-635c3785667,223520,3786175,223265,3786683,223138v508,-126,1016,-253,1524,-380c3788588,222758,3789096,222758,3789604,222758v508,,1016,127,1397,254c3791509,223138,3792017,223393,3792525,223774v508,253,1016,635,1397,1015c3794430,225298,3794938,225806,3795446,226313v508,636,1016,1271,1397,2033c3797351,229108,3797859,229870,3798367,230759v508,762,1016,1778,1397,2667c3800272,234442,3800780,235458,3801288,236601v508,1143,1016,2286,1397,3429c3803193,241173,3803701,242443,3804209,243586v508,1270,1016,2540,1397,3937c3806114,248793,3806622,250189,3807130,251587v508,1397,889,2794,1397,4318c3809035,257428,3809543,258952,3810051,260477v508,1650,889,3301,1397,4953c3811956,267208,3812464,268859,3812972,270637v508,1777,889,3556,1397,5461c3814877,277876,3815385,279653,3815893,281559v508,1778,889,3555,1397,5334c3817798,288544,3818306,290322,3818814,291973v508,1778,889,3302,1397,4826c3820719,298450,3821227,299847,3821735,301244v508,1396,889,2793,1397,3937c3823640,306324,3824148,307467,3824656,308483v381,889,889,1778,1397,2540c3826561,311785,3827069,312420,3827577,312927v381,509,889,1017,1397,1398c3829482,314706,3829990,315087,3830498,315468v381,381,889,762,1397,1143c3832403,317119,3832911,317627,3833419,318262v381,635,889,1270,1397,2159c3835324,321310,3835832,322199,3836340,323342v381,1016,889,2159,1397,3302c3838245,327913,3838753,329057,3839261,330200v381,1143,889,2412,1397,3428c3841166,334518,3841674,335534,3842055,336169v508,634,1016,1143,1524,1269c3844087,337693,3844595,337693,3844976,337438v508,-253,1016,-761,1524,-1524c3847008,335280,3847516,334263,3847897,333121v508,-1144,1016,-2413,1524,-3810c3849929,327913,3850437,326262,3850818,324738v508,-1524,1016,-3175,1524,-4826c3852850,318388,3853358,316737,3853739,315213v508,-1524,1016,-2920,1524,-4317c3855771,309499,3856279,308228,3856660,307086v508,-1143,1016,-2286,1524,-3175c3858692,302895,3859073,302133,3859581,301371v508,-635,1016,-1270,1524,-1778c3861613,299085,3861994,298703,3862502,298323v508,-381,1016,-636,1524,-1016c3864534,297052,3864915,296672,3865423,296418v508,-381,1016,-762,1524,-1143c3867455,294767,3867836,294259,3868344,293624v508,-636,1016,-1271,1524,-2160c3870376,290702,3870757,289813,3871265,288671v508,-1016,1016,-2159,1524,-3302c3873297,284099,3873678,282702,3874186,281432v508,-1397,1016,-2921,1524,-4319c3876091,275589,3876599,274065,3877107,272414v508,-1524,1016,-3047,1524,-4571c3879012,266192,3879520,264668,3880028,263144v508,-1651,1016,-3175,1524,-4699c3881933,256921,3882441,255397,3882949,253873v508,-1524,1016,-3048,1524,-4572c3884854,247903,3885362,246380,3885870,244856v508,-1397,1016,-2921,1524,-4445c3887775,238887,3888283,237489,3888791,235965v508,-1523,1016,-3047,1524,-4571c3890696,229870,3891204,228346,3891712,226695v508,-1524,1016,-3048,1397,-4572c3893617,220599,3894125,219202,3894633,217677v508,-1396,1016,-2920,1397,-4190c3896538,212089,3897046,210693,3897554,209550v508,-1270,1016,-2413,1397,-3556c3899459,204977,3899967,203962,3900475,202946v508,-1016,1016,-1906,1397,-2794c3902380,199262,3902888,198374,3903396,197485v508,-889,1016,-1778,1397,-2667c3905301,193928,3905809,193039,3906317,192024v508,-1016,1016,-2032,1397,-3048c3908222,187960,3908730,186817,3909238,185674v508,-1143,889,-2287,1397,-3429c3911143,181102,3911651,179959,3912159,178943v508,-1016,889,-2032,1397,-2921c3914064,175133,3914572,174498,3915080,173862v508,-507,889,-888,1397,-1015c3916985,172720,3917493,172720,3918001,173101v508,254,889,761,1397,1524c3919906,175513,3920414,176530,3920922,177673v508,1270,889,2666,1397,4190c3922827,183387,3923335,185165,3923843,186944v508,1778,889,3683,1397,5588c3925748,194437,3926256,196342,3926764,198247v381,1905,889,3810,1397,5588c3928669,205612,3929177,207390,3929685,209042v381,1651,889,3302,1397,4826c3931590,215392,3932098,216662,3932606,218059v381,1269,889,2540,1397,3683c3934511,222885,3935019,223901,3935527,224917v381,1016,889,1905,1397,2667c3937432,228473,3937940,229235,3938448,229997v381,762,889,1397,1397,2031c3940353,232663,3940861,233172,3941369,233680v381,507,889,1143,1397,1523c3943274,235712,3943782,236093,3944163,236601v508,381,1016,761,1524,1143c3946195,238125,3946703,238506,3947084,238760v508,380,1016,762,1524,1016c3949116,240030,3949624,240284,3950005,240537v508,255,1016,509,1524,763c3952037,241553,3952545,241808,3952926,241935v508,253,1016,380,1524,635c3954958,242697,3955466,242951,3955847,243077v508,128,1016,255,1524,382c3957879,243586,3958387,243712,3958768,243839v508,128,1016,128,1524,255c3960800,244221,3961181,244221,3961689,244348v508,127,1016,127,1524,127c3963721,244602,3964102,244602,3964610,244602v508,,1016,126,1524,126c3966642,244728,3967023,244856,3967531,244856v508,,1016,127,1524,127c3969563,244983,3969944,245110,3970452,245110v508,127,1016,127,1524,127c3972484,245363,3972865,245490,3973373,245490v508,,1016,128,1524,128c3975405,245745,3975786,245745,3976294,245745v508,,1016,127,1524,127c3978199,245872,3978707,245872,3979215,245872v508,,1016,-127,1524,-127c3981120,245618,3981628,245618,3982136,245490v508,-127,1016,-380,1524,-634c3984041,244728,3984549,244475,3985057,244094v508,-382,1016,-762,1524,-1270c3986962,242315,3987470,241681,3987978,240919v508,-762,1016,-1524,1524,-2413c3989883,237617,3990391,236601,3990899,235458v508,-1144,1016,-2286,1524,-3556c3992804,230632,3993312,229235,3993820,227964v508,-1396,1016,-2793,1397,-4063c3995725,222631,3996233,221234,3996741,220090v508,-1269,1016,-2413,1397,-3428c3998646,215773,3999154,214884,3999662,214122v508,-635,1016,-1144,1397,-1524c4001567,212217,4002075,211962,4002583,211962v508,-126,1016,127,1397,255c4004488,212471,4004996,212852,4005504,213233v508,380,1016,889,1397,1524c4007409,215264,4007917,215773,4008425,216408v508,635,889,1269,1397,1904c4010330,218948,4010838,219583,4011346,220218v508,762,889,1396,1397,2159c4013251,223138,4013759,223901,4014267,224789v508,889,889,1779,1397,2922c4016172,228727,4016680,229870,4017188,231139v508,1271,889,2541,1397,4064c4019093,236727,4019601,238378,4020109,240157v508,1778,889,3555,1397,5588c4022014,247777,4022522,249936,4023030,252222v508,2286,889,4572,1397,7112c4024935,261874,4025443,264540,4025951,267208v381,2667,889,5588,1397,8381c4027856,278511,4028364,281432,4028872,284480v381,2921,889,5969,1397,8890c4030777,296418,4031285,299338,4031793,302260v381,2793,889,5715,1397,8382c4033698,313436,4034206,316102,4034714,318515v381,2541,889,4827,1397,7112c4036619,327787,4037127,329946,4037635,331851v381,1905,889,3556,1397,5080c4039540,338582,4040048,339852,4040556,341122v381,1142,889,2159,1397,2921c4042461,344932,4042969,345567,4043350,346075v508,508,1016,762,1524,1143c4045382,347472,4045890,347599,4046271,347852v508,382,1016,635,1524,1144c4048303,349503,4048811,350138,4049192,351027v508,1017,1016,2160,1524,3684c4051224,356235,4051732,358139,4052113,360172v508,2159,1016,4699,1524,7239c4054145,370077,4054653,372999,4055034,375793v508,2794,1016,5715,1524,8255c4057066,386714,4057574,389255,4057955,391287v508,2032,1016,3937,1524,5207c4059987,397763,4060368,398526,4060876,398907v508,380,1016,254,1524,-127c4062908,398399,4063289,397637,4063797,396748v508,-889,1016,-2160,1524,-3175c4065829,392430,4066210,391287,4066718,390271v508,-889,1016,-1778,1524,-2540c4068750,387096,4069131,386587,4069639,386334v508,-382,1016,-382,1524,-382c4071671,385952,4072052,386207,4072560,386334v508,127,1016,380,1524,635c4074592,387096,4074973,387223,4075481,387350v508,,1016,-127,1524,-381c4077386,386714,4077894,386334,4078402,385826v508,-508,1016,-1270,1524,-2159c4080307,382905,4080815,381762,4081323,380619v508,-1143,1016,-2413,1524,-3810c4083228,375412,4083736,373761,4084244,372237v508,-1651,1016,-3429,1524,-5207c4086149,365252,4086657,363474,4087165,361569v508,-1779,1016,-3683,1524,-5588c4089070,354202,4089578,352298,4090086,350520v508,-1778,1016,-3557,1524,-5334c4091991,343535,4092499,341884,4093007,340233v508,-1651,1016,-3175,1397,-4572c4094912,334137,4095420,332739,4095928,331343v508,-1397,1016,-2794,1397,-4065c4097833,326009,4098341,324738,4098849,323469v508,-1143,1016,-2286,1397,-3430c4100754,318897,4101262,317753,4101770,316737v508,-1142,1016,-2159,1397,-3175c4103675,312674,4104183,311658,4104691,310769v508,-889,1016,-1779,1397,-2667c4106596,307212,4107104,306324,4107612,305435v508,-889,1016,-1778,1397,-2667c4109517,301878,4110025,301117,4110533,300101v508,-889,889,-1778,1397,-2667c4112438,296545,4112946,295528,4113454,294639v508,-1015,889,-1904,1397,-2793c4115359,290830,4115867,289940,4116375,289052v508,-890,889,-1778,1397,-2667c4118280,285496,4118788,284607,4119296,283845v508,-889,889,-1651,1397,-2413c4121201,280543,4121709,279781,4122217,279019v508,-635,889,-1397,1397,-2032c4124122,276225,4124630,275589,4125138,274955v508,-635,889,-1143,1397,-1778c4127043,272669,4127551,272161,4128059,271652v381,-507,889,-1015,1397,-1396c4129964,269748,4130472,269367,4130980,268986v381,-381,889,-889,1397,-1271c4132885,267335,4133393,266953,4133901,266573v381,-381,889,-762,1397,-1271c4135806,264922,4136314,264540,4136822,264160v381,-508,889,-889,1397,-1398c4138727,262382,4139235,261874,4139743,261493v381,-508,889,-1016,1397,-1524c4141648,259461,4142156,258952,4142664,258445v381,-508,889,-1017,1397,-1651c4144569,256286,4145077,255651,4145458,255015v508,-634,1016,-1142,1524,-1778c4147490,252602,4147998,251968,4148379,251460v508,-635,1016,-1271,1524,-1778c4150411,249047,4150919,248412,4151300,247903v508,-634,1016,-1269,1524,-1904c4153332,245363,4153840,244728,4154221,244094v508,-762,1016,-1524,1524,-2286c4156253,240919,4156761,240157,4157142,239140v508,-1015,1016,-2031,1524,-3175c4159174,234823,4159682,233426,4160063,232028v508,-1396,1016,-2920,1524,-4698c4162095,225678,4162476,223774,4162984,221742v508,-2032,1016,-4191,1524,-6478c4165016,212852,4165397,210312,4165905,207645v508,-2668,1016,-5588,1524,-8636c4167937,196087,4168318,192786,4168826,189484v508,-3429,1016,-6985,1524,-10541c4170858,175260,4171239,171450,4171747,167512v508,-3936,1016,-8127,1524,-12191c4173779,151130,4174160,146812,4174668,142494v508,-4318,1016,-8763,1524,-13208c4176700,124840,4177081,120396,4177589,115951v508,-4445,1016,-9017,1524,-13208c4179494,98425,4180002,94107,4180510,90170v508,-3937,1016,-7747,1524,-11176c4182415,75564,4182923,72389,4183431,69850v508,-2667,1016,-4826,1524,-6477c4185336,61849,4185844,60706,4186352,60198v381,-381,1016,-254,1524,380c4188257,61213,4188765,62611,4189273,64388v508,1779,1016,4064,1524,6732c4191178,73787,4191686,77088,4192194,80390v508,3430,1016,7240,1524,11049c4194099,95250,4194607,99313,4195115,103377v508,4065,1016,8129,1397,12193c4197020,119634,4197528,123698,4198036,127635v508,3810,1016,7620,1397,11302c4199941,142621,4200449,146177,4200957,149478v508,3303,1016,6478,1397,9399c4202862,161798,4203370,164592,4203878,167132v508,2540,1016,4953,1397,6985c4205783,176276,4206291,178308,4206799,179959v508,1778,1016,3175,1397,4444c4208704,185674,4209212,186817,4209720,187578v508,762,889,1398,1397,1652c4211625,189484,4212133,189484,4212641,189102v508,-253,889,-762,1397,-1650c4214546,186562,4215054,185293,4215562,183896v508,-1397,889,-3175,1397,-4953c4217467,177037,4217975,174878,4218483,172593v508,-2159,889,-4572,1397,-6858c4220388,163449,4220896,160909,4221404,158750v508,-2287,889,-4445,1397,-6350c4223309,150368,4223817,148462,4224325,146938v508,-1651,889,-3048,1397,-4190c4226230,141605,4226738,140588,4227246,139827v381,-890,889,-1525,1397,-2159c4229151,136906,4229659,136398,4230167,135636v381,-635,889,-1398,1397,-2286c4232072,132461,4232580,131445,4233088,130175v381,-1398,889,-2922,1397,-4699c4234993,123698,4235501,121665,4236009,119380v381,-2159,889,-4827,1397,-7367c4237914,109347,4238422,106426,4238930,103505v381,-2794,889,-5716,1397,-8509c4240835,92202,4241343,89408,4241851,86995v381,-2413,889,-4826,1397,-6605c4243756,78612,4244264,77215,4244645,76200v508,-889,1016,-1398,1524,-1398c4246677,74930,4247185,75564,4247566,76581v508,1143,1016,2794,1524,4826c4249598,83565,4250106,86106,4250487,88900v508,2921,1016,6223,1524,9652c4252519,101853,4253027,105537,4253408,109220v508,3682,1016,7492,1524,11176c4255440,124078,4255948,127888,4256329,131318v508,3429,1016,6858,1524,9906c4258361,144399,4258869,147193,4259250,149733v508,2540,1016,4953,1524,6857c4261282,158496,4261663,160020,4262171,161289v508,1144,1016,2033,1524,2541c4264203,164211,4264584,164211,4265092,163957v508,-381,1016,-1144,1524,-2286c4267124,160527,4267505,158877,4268013,156972v508,-1905,1016,-4319,1524,-6985c4270045,147320,4270426,144272,4270934,140970v508,-3175,1016,-6732,1524,-10287c4272966,127000,4273347,123189,4273855,119507v508,-3683,1016,-7494,1524,-11049c4275887,105028,4276268,101600,4276776,98552v508,-3049,1016,-5715,1524,-8128c4278681,88137,4279189,86106,4279697,84582v508,-1524,1016,-2668,1524,-3430c4281602,80263,4282110,79883,4282618,79756v508,-254,1016,,1524,127c4284523,80010,4285031,80390,4285539,80645v508,127,1016,381,1524,381c4287444,81026,4287952,80899,4288460,80518v508,-508,1016,-1143,1524,-2286c4290365,77215,4290873,75819,4291381,74168v508,-1779,1016,-3810,1524,-6096c4293286,65659,4293794,62992,4294302,60071v508,-2921,1016,-6096,1397,-9398c4296207,47498,4296715,43942,4297223,40512v508,-3428,1016,-7111,1397,-10413c4299128,26670,4299636,23240,4300144,20193v508,-3048,1016,-5969,1397,-8509c4302049,9271,4302557,6985,4303065,5207v508,-1778,1016,-3048,1397,-3937c4304970,508,4305478,,4305986,127v508,127,1016,634,1397,1651c4307891,2794,4308399,4318,4308907,6096v508,1778,1016,4064,1397,6604c4310812,15112,4311320,18034,4311828,21082v508,3048,889,6350,1397,9905c4313733,34417,4314241,38227,4314749,42037v508,3810,889,7747,1397,11811c4316654,57912,4317162,62230,4317670,66421v508,4191,889,8636,1397,12954c4319575,83693,4320083,88137,4320591,92583v508,4318,889,8763,1397,13207c4322496,110109,4323004,114553,4323512,118999v508,4318,889,8636,1397,12827c4325417,136144,4325925,140335,4326433,144526v508,4063,889,8127,1397,12064c4328338,160527,4328846,164464,4329354,168275v381,3683,889,7493,1397,11049c4331259,182880,4331767,186309,4332275,189611v381,3428,889,6603,1397,9778c4334180,202564,4334688,205612,4335196,208534v381,2921,889,5715,1397,8381c4337101,219710,4337609,222250,4338117,224789v381,2413,889,4826,1397,7113c4340022,234187,4340530,236347,4341038,238378v381,2033,889,4065,1397,5843c4342943,245999,4343451,247650,4343959,249301v381,1524,889,3048,1397,4318c4345864,255015,4346372,256159,4346753,257302v508,1016,1016,2032,1524,2921c4348785,260985,4349293,261747,4349674,262255v508,507,1016,1016,1524,1143c4351706,263525,4352214,263652,4352595,263398v508,-254,1016,-762,1524,-1524c4354627,261112,4355135,259969,4355516,258572v508,-1397,1016,-3175,1524,-5335c4357548,250952,4358056,248538,4358437,245490v508,-2920,1016,-6222,1524,-10032c4360469,231775,4360850,227584,4361358,223138v508,-4444,1016,-9398,1524,-14477c4363390,203581,4363771,198120,4364279,192532v508,-5588,1016,-11557,1524,-17399c4366311,169163,4366692,162940,4367200,156845v508,-6096,1016,-12319,1524,-18543c4369232,132207,4369613,126111,4370121,120142v508,-5842,1016,-11811,1524,-17399c4372153,97155,4372534,91694,4373042,86613v508,-5206,1016,-10032,1524,-14604c4375074,67310,4375455,62992,4375963,59055v508,-4065,1016,-7874,1524,-11303c4377995,44323,4378376,41148,4378884,38227v508,-2921,1016,-5589,1524,-8001c4380789,27812,4381297,25654,4381805,23876v508,-1778,1016,-3302,1524,-4445c4383710,18414,4384218,17526,4384726,17272v381,-254,1016,-127,1524,508c4386631,18542,4387139,19811,4387647,21717v508,1905,1016,4318,1524,7366c4389552,32131,4390060,35940,4390568,40132v508,4191,1016,9017,1524,14096c4392473,59309,4392981,65024,4393489,70738v508,5843,1016,11939,1524,18035c4395394,94869,4395902,101219,4396410,107314v508,6097,1016,12193,1397,18035c4398315,131190,4398823,136906,4399331,142367v508,5460,1016,10668,1397,15620c4401236,162940,4401744,167639,4402252,172085v508,4445,1016,8636,1397,12573c4404157,188595,4404665,192405,4405173,195961v508,3556,1016,6858,1397,10160c4407078,209296,4407586,212344,4408094,215137v508,2922,1016,5589,1397,8256c4409999,225933,4410507,228473,4411015,230759v508,2413,1016,4572,1397,6730c4412920,239649,4413428,241553,4413936,243459v508,1904,889,3810,1397,5588c4415841,250698,4416349,252349,4416857,254000v508,1651,889,3175,1397,4572c4418762,260096,4419270,261493,4419778,262889v508,1398,889,2668,1397,4064c4421683,268224,4422191,269494,4422699,270637v508,1270,889,2413,1397,3556c4424604,275462,4425112,276478,4425620,277622v508,1142,889,2286,1397,3302c4427525,281939,4428033,282956,4428541,283972v508,1015,889,2031,1397,2921c4430446,287909,4430954,288798,4431462,289687v381,762,889,1650,1397,2413c4433367,292988,4433875,293624,4434383,294386v381,762,889,1397,1397,2032c4436288,297052,4436796,297687,4437304,298323v381,635,889,1270,1397,1778c4439209,300736,4439717,301371,4440225,302006v381,507,889,1143,1397,1778c4442130,304419,4442638,304927,4443146,305435v381,635,889,1142,1397,1651c4445051,307467,4445559,307848,4446067,308102v381,254,889,508,1397,508c4447972,308610,4448480,308483,4448861,308102v508,-254,1016,-635,1524,-1270c4450893,306197,4451401,305562,4451782,304673v508,-762,1016,-1778,1524,-2667c4453814,300989,4454322,299974,4454703,298958v508,-889,1016,-1778,1524,-2668c4456735,295528,4457243,294894,4457624,294386v508,-509,1016,-762,1524,-889c4459656,293497,4460164,293624,4460545,294005v508,381,1016,1016,1524,1905c4462577,296672,4462958,297814,4463466,298958v508,1269,1016,2667,1524,4064c4465498,304546,4465879,306197,4466387,307848v508,1651,1016,3302,1524,5079c4468419,314578,4468800,316357,4469308,318008v508,1651,1016,3302,1524,4826c4471340,324358,4471721,326009,4472229,327406v508,1396,1016,2667,1524,3937c4474261,332612,4474642,333756,4475150,334899v508,1143,1016,2159,1524,3048c4477182,338962,4477563,339725,4478071,340613v508,763,1016,1524,1524,2287c4479976,343662,4480484,344424,4480992,345059v508,762,1016,1397,1524,2031c4482897,347852,4483405,348487,4483913,349123v508,635,1016,1397,1524,2032c4485818,351789,4486326,352425,4486834,353060v508,635,1016,1270,1524,1777c4488739,355473,4489247,355981,4489755,356488v508,636,1016,1144,1524,1524c4491660,358521,4492168,358902,4492676,359283v508,507,1016,762,1524,1143c4494581,360807,4495089,361187,4495597,361569v508,254,1016,634,1397,889c4497502,362838,4498010,363093,4498518,363474v508,253,1016,635,1397,888c4500423,364744,4500931,364998,4501439,365252v508,381,1016,635,1397,1016c4503344,366522,4503852,366776,4504360,367157v508,254,1016,635,1397,1016c4506265,368427,4506773,368808,4507281,369188v508,255,1016,763,1397,1017c4509186,370586,4509694,370967,4510202,371221v508,381,1016,762,1397,1016c4512107,372363,4512615,372618,4513123,372618v508,127,889,127,1397,-128c4515028,372363,4515536,372110,4516044,371602v508,-508,889,-1270,1397,-2159c4517949,368427,4518457,367284,4518965,365633v508,-1524,889,-3302,1397,-5461c4520870,358012,4521378,355346,4521886,352425v508,-2922,889,-6223,1397,-9906c4523791,338836,4524299,334772,4524807,330581v508,-4319,889,-9018,1397,-13589c4526712,312293,4527220,307339,4527728,302768v508,-4699,889,-9525,1397,-13716c4529633,284734,4530141,280670,4530649,277368v381,-3430,889,-6350,1397,-8382c4532554,266827,4533062,265302,4533570,264795v381,-508,1016,-255,1397,381c4535475,266064,4535983,267715,4536491,269875v381,2032,889,5080,1397,8127c4538396,281051,4538904,284734,4539412,288289v381,3557,889,7494,1397,11176c4541317,303149,4541825,306832,4542333,310387v381,3430,889,6859,1397,9907c4544238,323342,4544746,326136,4545254,328802v381,2541,889,4826,1397,6859c4547159,337693,4547667,339471,4548048,341249v508,1651,1016,3048,1524,4318c4550080,346963,4550588,348107,4550969,349250v508,1143,1016,2159,1524,3048c4553001,353313,4553509,354202,4553890,355092v508,889,1016,1778,1524,2667c4555922,358648,4556430,359537,4556811,360426v508,888,1016,1651,1524,2539c4558843,363855,4559351,364617,4559732,365506v508,889,1016,1651,1524,2413c4561764,368808,4562272,369570,4562653,370332v508,762,1016,1524,1524,2286c4564685,373252,4565066,373887,4565574,374523v508,635,1016,1397,1524,1904c4567606,377062,4567987,377571,4568495,378206v508,507,1016,1016,1524,1524c4570527,380237,4570908,380746,4571416,381253v508,509,1016,1017,1524,1524c4573448,383159,4573829,383667,4574337,384048v508,380,1016,762,1524,1142c4576369,385572,4576750,385826,4577258,386207v508,254,1016,507,1524,762c4579290,387223,4579671,387350,4580179,387477v508,126,1016,381,1524,508c4582084,387985,4582592,388112,4583100,388112v508,126,1016,126,1524,126c4585005,388112,4585513,388112,4586021,387985v508,-127,1016,-254,1524,-635c4587926,387096,4588434,386714,4588942,386207v508,-508,1016,-1144,1524,-2032c4590847,383412,4591355,382397,4591863,381000v508,-1398,1016,-2922,1524,-4953c4593768,374142,4594276,371856,4594784,369062v508,-2667,1016,-5715,1524,-9272c4596689,356362,4597197,352425,4597705,348234v508,-4191,1016,-8890,1397,-13589c4599610,329946,4600118,324865,4600626,320039v508,-4826,1016,-9905,1397,-14477c4602531,300989,4603039,296545,4603547,292862v508,-3810,1016,-7239,1397,-9652c4605452,280670,4605960,278892,4606468,277876v381,-636,1143,-889,1397,-508c4608373,278002,4608881,279527,4609389,281559v508,2031,1016,4953,1397,8001c4611294,292735,4611802,296418,4612310,300227v508,3810,1016,8001,1397,11938c4614215,316230,4614723,320294,4615231,324231v508,3809,889,7620,1397,11176c4617136,338962,4617644,342264,4618152,345312v508,3049,889,5843,1397,8383c4620057,356235,4620565,358521,4621073,360552v508,2033,889,3810,1397,5461c4622978,367537,4623486,368935,4623994,370205v508,1270,889,2413,1397,3302c4625899,374523,4626407,375285,4626915,376047v508,762,889,1397,1397,2031c4628820,378587,4629328,379095,4629836,379602v508,509,889,890,1397,1271c4631741,381253,4632249,381635,4632757,382015v381,382,889,762,1397,1017c4634662,383412,4635170,383667,4635678,383921v381,254,889,635,1397,762c4637583,384937,4638091,385190,4638599,385445v381,127,889,381,1397,635c4640504,386207,4641012,386461,4641520,386714v381,128,889,382,1397,636c4643425,387603,4643933,387858,4644441,388238v381,255,889,509,1397,889c4646346,389382,4646854,389762,4647362,390017v381,381,889,635,1397,1016c4649267,391287,4649775,391540,4650156,391795v508,254,1016,507,1524,762c4652188,392811,4652696,392937,4653077,393192v508,127,1016,254,1524,508c4655109,393827,4655617,393953,4655998,394081v508,127,1016,254,1524,254c4658030,394462,4658538,394462,4658919,394462v508,,1016,126,1524,c4660951,394462,4661459,394335,4661840,394081v508,-128,1016,-254,1524,-635c4663872,393192,4664253,392811,4664761,392302v508,-507,1016,-1015,1524,-1777c4666793,389762,4667174,388874,4667682,387731v508,-1270,1016,-2541,1524,-4192c4669714,381762,4670095,379857,4670603,377444v508,-2286,1016,-5081,1524,-8256c4672635,366013,4673016,362458,4673524,358394v508,-4064,1016,-8636,1524,-13462c4675556,339978,4675937,334518,4676445,328802v508,-5715,1016,-11938,1524,-18415c4678477,303784,4678858,296926,4679366,289813v508,-7111,1016,-14604,1524,-22351c4681271,259842,4681779,251968,4682287,243967v508,-8002,1016,-16130,1524,-24257c4684192,211582,4684700,203327,4685208,195452v508,-8000,1016,-16001,1524,-23240c4687113,164846,4687621,157607,4688129,151384v508,-6350,1016,-12192,1524,-16764c4690034,129921,4690542,126111,4691050,123571v381,-2159,1016,-4064,1524,-4191c4692955,119252,4693590,120903,4693971,122809v508,2286,1016,5968,1524,10541c4695876,137922,4696384,143763,4696892,149987v508,6350,1016,13589,1397,20955c4698797,178308,4699305,186436,4699813,194310v508,7747,1016,15875,1397,23622c4701718,225678,4702226,233426,4702734,240664v508,7239,1016,14098,1397,20574c4704639,267715,4705147,273812,4705655,279400v508,5587,1016,10795,1397,15621c4707560,299847,4708068,304164,4708576,308228v508,4065,1016,7748,1397,11177c4710481,322834,4710989,326009,4711497,328802v508,2922,1016,5461,1397,8001c4713402,339217,4713910,341376,4714418,343408v508,2159,889,4064,1397,5715c4716323,350901,4716831,352425,4717339,353949v508,1524,889,2921,1397,4190c4719244,359410,4719752,360552,4720260,361696v508,1142,889,2159,1397,3048c4722165,365760,4722673,366649,4723181,367537v508,763,889,1651,1397,2414c4725086,370712,4725594,371348,4726102,371983v508,635,889,1397,1397,1904c4728007,374523,4728515,375031,4729023,375538v508,509,889,1017,1397,1524c4730928,377444,4731436,377825,4731944,378206v381,507,889,889,1397,1270c4733849,379857,4734357,380111,4734865,380492v381,254,889,635,1397,889c4736770,381635,4737278,381888,4737786,382143v381,254,889,381,1397,634c4739691,383032,4740199,383159,4740707,383412v381,127,889,382,1397,509c4742612,384048,4743120,384175,4743628,384428v381,128,889,255,1397,509c4745533,385063,4746041,385190,4746549,385318v381,127,889,254,1397,381c4748454,385826,4748962,385826,4749343,385952v508,128,1016,128,1524,128c4751375,386080,4751883,386080,4752264,386080v508,,1016,,1524,-128c4754296,385952,4754804,385826,4755185,385699v508,-127,1016,-254,1524,-381c4757217,385190,4757725,384937,4758106,384683v508,-127,1016,-381,1524,-635c4760138,383794,4760646,383539,4761027,383286v508,-254,1016,-509,1524,-889c4763059,382143,4763567,381762,4763948,381381v508,-254,1016,-635,1524,-1017c4765980,379984,4766361,379602,4766869,379222v508,-382,1016,-762,1524,-1144c4768901,377571,4769282,377189,4769790,376809v508,-382,1016,-762,1524,-1271c4771822,375158,4772203,374777,4772711,374396v508,-382,1016,-889,1524,-1270c4774743,372745,4775124,372363,4775632,371856v508,-381,1016,-762,1524,-1270c4777664,370205,4778045,369824,4778553,369443v508,-381,1016,-762,1524,-1143c4780585,367919,4780966,367537,4781474,367157v508,-381,1016,-762,1524,-1017c4783379,365760,4783887,365378,4784395,364998v508,-381,1016,-636,1524,-1016c4786300,363601,4786808,363220,4787316,362965v508,-380,1016,-634,1524,-888c4789221,361823,4789729,361442,4790237,361314v508,-253,1016,-380,1524,-507c4792142,360680,4792650,360680,4793158,360807v508,,1016,127,1524,380c4795063,361442,4795571,361823,4796079,362203v508,382,1016,890,1524,1524c4797984,364362,4798492,365125,4799000,365887v508,889,1016,1777,1397,2666c4800905,369443,4801413,370586,4801921,371602v508,1016,1016,2159,1397,3301c4803826,376047,4804334,377062,4804842,378206v508,1016,1016,2158,1397,3175c4806747,382397,4807255,383286,4807763,384175v508,762,1016,1524,1397,2159c4809668,386969,4810176,387350,4810684,387731v508,254,1016,507,1397,507c4812589,388238,4813097,388112,4813605,387858v508,-255,889,-762,1397,-1397c4815510,385952,4816018,385190,4816526,384302v508,-763,889,-1778,1397,-2921c4818431,380237,4818939,378840,4819447,377571v508,-1397,889,-2921,1397,-4572c4821352,371348,4821860,369570,4822368,367664v508,-1904,889,-3937,1397,-6095c4824273,359410,4824781,357251,4825289,354837v508,-2412,889,-4952,1397,-7619c4827194,344677,4827702,341884,4828210,339089v508,-2920,889,-5841,1397,-9016c4830115,327025,4830623,323850,4831131,320548v508,-3302,889,-6731,1397,-10161c4833036,306959,4833544,303402,4834052,299847v381,-3557,889,-7239,1397,-10795c4835957,285369,4836465,281812,4836973,278257v381,-3556,889,-7239,1397,-10669c4838878,264160,4839386,260731,4839894,257556v381,-3303,889,-6478,1397,-9398c4841799,245237,4842307,242315,4842815,239649v381,-2667,889,-5207,1397,-7493c4844720,229870,4845228,227837,4845736,225933v381,-1778,889,-3430,1397,-4953c4847641,219583,4848149,218439,4848657,217424v381,-1016,889,-1905,1397,-2413c4850562,214376,4851070,213995,4851451,213868v508,-255,1016,-255,1524,-128c4853483,213995,4853991,214376,4854372,214884v508,635,1016,1269,1524,2286c4856404,218186,4856912,219328,4857293,220726v508,1397,1016,2921,1524,4699c4859325,227202,4859833,229108,4860214,231267v508,2032,1016,4318,1524,6604c4862246,240157,4862754,242570,4863135,244983v508,2413,1016,4826,1524,7239c4865167,254635,4865675,257048,4866056,259334v508,2413,1016,4699,1524,6985c4868088,268732,4868469,271018,4868977,273303v508,2159,1016,4446,1524,6605c4871009,282194,4871390,284352,4871898,286512v508,2159,1016,4318,1524,6476c4873930,295021,4874311,297052,4874819,299085v508,2032,1016,3937,1524,5842c4876851,306832,4877232,308737,4877740,310514v508,1779,1016,3557,1524,5208c4879772,317500,4880153,319151,4880661,320802v508,1778,1016,3429,1524,4953c4882693,327406,4883074,329057,4883582,330581v508,1524,1016,3047,1524,4571c4885487,336677,4885995,338201,4886503,339598v508,1397,1016,2794,1524,4064c4888408,344932,4888916,346202,4889424,347472v508,1142,1016,2286,1524,3429c4891329,352044,4891837,353060,4892345,354202v508,1017,1016,2033,1524,3049c4894250,358267,4894758,359156,4895266,360172v508,889,1016,1778,1524,2666c4897171,363727,4897679,364489,4898187,365378v508,762,1016,1524,1524,2159c4900092,368300,4900600,368935,4901108,369570v508,762,1016,1269,1397,1905c4903013,372110,4903521,372618,4904029,373252v508,509,1016,1017,1397,1525c4905934,375285,4906442,375793,4906950,376301v508,381,1016,888,1397,1270c4908855,377952,4909363,378206,4909871,378587v508,253,1016,635,1397,762c4911776,379602,4912284,379857,4912792,379984v508,127,1016,253,1397,380c4914697,380492,4915205,380619,4915713,380746v508,127,889,254,1397,381c4917618,381253,4918126,381381,4918634,381508v508,127,889,380,1397,635c4920539,382270,4921047,382524,4921555,382777v508,255,889,635,1397,1017c4923460,384048,4923968,384428,4924476,384937v508,381,889,762,1397,1270c4926381,386714,4926889,387223,4927397,387731v508,507,889,1143,1397,1651c4929302,389889,4929810,390525,4930318,391033v508,507,889,1016,1397,1524c4932223,392937,4932731,393446,4933239,393827v381,508,889,888,1397,1143c4935144,395351,4935652,395732,4936160,396112v381,255,889,509,1397,763c4938065,397128,4938573,397383,4939081,397637v381,126,889,253,1397,253c4940986,397890,4941494,397763,4942002,397510v381,-254,889,-508,1397,-1016c4943907,395986,4944415,395224,4944923,394462v381,-635,889,-1651,1397,-2540c4946828,391033,4947336,390017,4947844,389001v381,-889,889,-1905,1397,-2794c4949749,385318,4950257,384556,4950638,383921v508,-635,1016,-1144,1524,-1524c4952670,382143,4953178,382015,4953559,382015v508,128,1016,382,1524,890c4955591,383412,4956099,384048,4956480,384937v508,762,1016,1777,1524,3048c4958512,389127,4959147,391413,4959401,392049e" filled="f" strokecolor="#4e67c8" strokeweight="1.56pt">
                  <v:stroke endcap="round"/>
                  <v:path arrowok="t" textboxrect="0,0,4959401,399287"/>
                </v:shape>
                <v:shape id="Shape 29828" o:spid="_x0000_s1085" style="position:absolute;left:1469;top:54979;width:49594;height:3976;visibility:visible;mso-wrap-style:square;v-text-anchor:top" coordsize="4959401,39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" path="m,392684v483,,978,,1460,c1943,392684,2426,392811,2921,392811v483,,965,,1461,c4864,392811,5347,392811,5842,392811v483,,965,,1448,c7785,392811,8268,392811,8750,392811v483,,978,,1461,c10693,392811,11189,392811,11671,392811v483,,966,,1461,c13614,392811,14097,392811,14592,392811v483,,965,,1448,c16535,392811,17018,392811,17501,392811v495,,978,,1460,c19444,392811,19939,392811,20422,392811v482,,977,,1460,c22365,392811,22847,392684,23343,392684v482,,965,,1460,c25286,392684,25768,392684,26251,392557v495,,978,,1460,c28207,392557,28689,392557,29172,392430v482,,978,,1460,c31115,392430,31610,392430,32093,392430v483,,965,,1460,c34036,392430,34519,392430,35014,392430v482,-128,965,-128,1448,-128c36957,392302,37440,392302,37922,392176v496,,978,,1461,c39865,392049,40361,392049,40843,392049v483,,965,,1461,-127c42786,391922,43269,391922,43764,391922v483,,965,-127,1461,-127c45707,391795,46190,391795,46673,391795v495,-127,977,-127,1460,-127c48628,391668,49111,391668,49593,391541v483,,978,,1461,c51537,391541,52032,391414,52515,391414v482,,965,,1460,c54458,391287,54940,391287,55435,391287v483,,966,,1448,c57379,391287,57861,391287,58344,391287v482,,978,,1460,c60287,391287,60782,391287,61265,391287v482,,965,,1460,c63208,391287,63690,391287,64186,391287v482,,965,,1460,c66129,391287,66612,391287,67094,391414v495,,978,,1461,c69050,391414,69532,391414,70015,391414v483,127,978,127,1461,127c71958,391541,72441,391541,72936,391541v483,,965,,1461,c74879,391541,75362,391541,75844,391541v496,,978,127,1461,127c77800,391668,78283,391668,78765,391668v496,,978,,1461,c80709,391668,81204,391668,81686,391668v483,,966,,1461,c83629,391668,84112,391668,84607,391668v483,,966,,1461,c86551,391668,87033,391668,87516,391668v495,,978,127,1460,127c89459,391795,89954,391795,90437,391795v482,,978,,1460,127c92380,391922,92862,391922,93358,391922v482,,965,,1460,c95301,392049,95783,391922,96279,391922v482,,965,127,1448,c98222,391922,98704,391922,99187,391922v483,,978,-127,1461,-127c101130,391795,101625,391795,102108,391795v483,-127,965,-127,1460,-127c104051,391668,104534,391668,105029,391541v483,,965,,1448,c106972,391541,107455,391541,107937,391541v496,,978,,1461,c109880,391541,110376,391541,110858,391541v483,,978,,1461,c112801,391541,113284,391668,113779,391668v483,,966,,1461,c115722,391668,116205,391668,116688,391795v495,,977,,1460,c118643,391795,119126,391795,119609,391922v482,,978,,1460,c121552,391922,122047,391922,122530,391922v482,,965,,1460,c124473,391922,124955,391922,125451,391922v482,,965,-127,1447,-127c127394,391795,127876,391795,128359,391795v495,,978,-127,1460,-127c130302,391668,130797,391668,131280,391541v483,,978,,1460,c133223,391414,133706,391414,134201,391414v483,,965,-127,1460,-127c136144,391287,136627,391287,137109,391287v495,,978,,1461,c139065,391287,139548,391287,140030,391287v483,,978,,1461,c141973,391287,142469,391287,142951,391287v483,,965,-127,1461,-127c144894,391160,145377,391160,145872,391160v483,,965,,1448,c147815,391160,148298,391160,148781,391160v495,,977,,1460,c150724,391160,151219,391160,151702,391160v482,,977,-127,1460,-127c153645,391033,154127,391033,154623,391033v482,,965,,1460,c156566,391033,157048,391033,157531,391033v495,,978,-127,1460,-127c159487,390906,159969,390906,160452,390906v482,,978,,1460,c162395,390906,162878,390906,163373,390906v482,,965,,1460,c165316,390906,165799,391033,166294,391033v482,,965,,1448,c168237,391033,168720,391033,169202,391033v495,,978,,1461,-127c171145,390906,171641,390906,172123,390906v483,,978,,1461,c174066,390906,174549,390778,175044,390778v483,,965,,1461,c176987,390778,177470,390778,177952,390778v496,-127,978,-127,1461,-127c179896,390651,180391,390651,180873,390651v483,,978,,1461,c182817,390651,183299,390525,183794,390525v483,,966,,1461,c185738,390525,186220,390525,186715,390525v483,,966,-127,1448,-127c188659,390398,189141,390398,189624,390398v495,,978,,1460,c191567,390398,192062,390398,192545,390398v482,,965,,1460,c194488,390398,194970,390398,195466,390398v482,,965,127,1448,127c197409,390525,197891,390525,198374,390525v495,,978,,1461,c200330,390525,200812,390525,201295,390525v483,,978,,1461,c203238,390525,203721,390525,204216,390525v483,,965,,1461,c206159,390525,206642,390525,207137,390525v483,,965,126,1448,126c209080,390651,209563,390651,210045,390651v483,,978,-126,1461,-126c211988,390525,212484,390525,212966,390525v483,,966,-127,1461,-127c214909,390398,215392,390271,215887,390271v483,,966,,1461,c217830,390144,218313,390144,218796,390144v495,,978,,1460,c220739,390144,221234,390144,221717,390144v482,,978,127,1460,127c223660,390271,224142,390271,224638,390271v482,,965,,1460,c226581,390398,227063,390398,227546,390398v495,,978,,1460,-127c229502,390271,229984,390271,230467,390271v482,,978,,1460,c232410,390144,232905,390144,233388,390144v483,,965,,1460,c235331,390017,235814,390017,236309,390017v483,,965,,1448,c238252,390017,238735,390017,239217,390017v496,,978,-127,1461,-127c241160,389890,241656,389890,242138,389890v483,,978,,1461,c244081,389890,244564,389890,245059,389890v483,,965,,1461,c247002,389890,247485,389890,247968,389890v495,,977,,1460,c249923,389890,250406,389890,250889,389890v482,,977,,1460,c252832,389890,253327,389890,253810,389890v482,,965,,1460,c255753,389890,256235,389890,256731,389890v495,,1003,,1511,c258623,389890,259131,389890,259639,389890v508,,1016,,1524,c261544,389890,262052,389890,262560,389890v508,,1016,127,1397,127c264465,390017,264973,390017,265481,390017v508,,1016,,1397,c267386,390017,267894,390017,268402,390017v508,,1016,,1397,c270307,390017,270815,390017,271323,390017v508,,1016,,1397,c273228,390017,273736,390017,274244,390017v508,,1016,,1397,c276149,390017,276657,390017,277165,390017v508,,1016,,1397,c279070,390017,279578,390017,280086,390017v508,,889,-127,1397,-127c281991,389890,282499,389890,283007,389890v508,,889,,1397,c284912,389890,285420,389890,285928,389890v508,,889,,1397,-127c287833,389763,288341,389763,288849,389763v508,,889,,1397,c290754,389763,291262,389763,291770,389763v508,-127,889,-127,1397,-127c293675,389636,294183,389636,294691,389636v508,-127,889,-127,1397,-127c296596,389509,297104,389509,297612,389509v381,,889,,1397,c299517,389509,300025,389382,300533,389382v381,,889,,1397,c302438,389382,302946,389382,303454,389382v381,,889,,1397,c305359,389382,305867,389382,306375,389255v381,,889,,1397,c308280,389255,308788,389255,309296,389255v381,,889,,1397,c311201,389127,311709,389255,312217,389255v381,,889,,1397,c314122,389255,314630,389255,315011,389255v508,,1016,,1524,c317043,389127,317551,389127,317932,389127v508,,1016,,1524,c319964,389127,320472,389127,320853,389127v508,-126,1016,-126,1524,-126c322885,389001,323393,389001,323774,389001v508,-127,1016,-127,1524,-127c325806,388874,326314,388874,326695,388747v508,,1016,,1524,c328727,388747,329235,388747,329616,388747v508,,1016,,1524,c331648,388747,332029,388747,332537,388747v508,,1016,,1524,c334569,388747,334950,388747,335458,388620v508,,1016,,1524,c337490,388620,337871,388493,338379,388493v508,,1016,,1524,c340411,388366,340792,388366,341300,388366v508,,1016,,1524,c343332,388366,343713,388366,344221,388366v508,,1016,,1524,c346253,388366,346634,388493,347142,388493v508,,1016,,1524,c349047,388493,349555,388366,350063,388366v508,,1016,,1524,c351968,388366,352476,388366,352984,388366v508,,1016,-127,1524,-127c354889,388239,355397,388239,355905,388239v508,,1016,127,1524,127c357810,388366,358318,388366,358826,388366v508,,1016,,1524,c360731,388366,361239,388366,361747,388366v508,,1016,,1524,c363652,388366,364160,388366,364668,388239v508,,1016,,1397,c366573,388239,367081,388239,367589,388239v508,,1016,,1397,c369494,388239,370002,388239,370510,388239v508,,1016,,1397,c372415,388239,372923,388239,373431,388239v508,,1016,,1397,-127c375336,388112,375844,388112,376352,388112v508,,1016,,1397,c378257,387985,378765,387985,379273,387985v508,,889,,1397,c381178,387985,381686,387985,382194,387985v508,,889,127,1397,127c384099,388112,384607,387985,385115,387985v508,,889,,1397,c387020,387985,387528,387985,388036,387858v508,,889,,1397,c389941,387731,390449,387731,390957,387731v508,,889,,1397,-128c392862,387603,393370,387603,393878,387603v508,,889,,1397,c395783,387603,396291,387603,396799,387603v381,,889,,1397,c398704,387603,399212,387603,399720,387603v381,,889,,1397,c401625,387476,402133,387476,402641,387476v381,,889,-126,1397,-126c404546,387350,405054,387350,405562,387223v381,,889,,1397,-127c407467,387096,407975,387096,408483,387096v381,,889,,1397,c410388,386969,410896,386969,411404,386969v381,,889,,1397,c413309,386842,413817,386842,414198,386842v508,,1016,,1524,c416230,386842,416738,386842,417119,386842v508,,1016,,1524,-127c419151,386715,419659,386715,420040,386715v508,,1016,-127,1524,-127c422072,386588,422580,386588,422961,386461v508,,1016,-127,1524,-127c424993,386334,425501,386207,425882,386207v508,,1016,-127,1524,-127c427914,386080,428422,385952,428803,385952v508,,1016,,1524,c430835,385826,431216,385826,431724,385826v508,,1016,-127,1524,-127c433756,385699,434137,385699,434645,385572v508,,1016,,1524,-127c436677,385445,437058,385445,437566,385318v508,,1016,,1524,-127c439598,385191,439979,385064,440487,385064v508,,1016,,1524,-127c442519,384937,442900,384937,443408,384937v508,-127,1016,-127,1524,-127c445440,384810,445821,384810,446329,384683v508,,1016,,1524,-127c448234,384556,448742,384556,449250,384428v508,,1016,-127,1524,-127c451155,384175,451663,384175,452171,384048v508,,1016,-127,1524,-127c454076,383794,454584,383794,455092,383794v508,-127,1016,-254,1524,-254c456997,383413,457505,383413,458013,383286v508,,1016,-127,1524,-254c459918,383032,460426,382905,460934,382777v508,-126,1016,-253,1524,-253c462839,382397,463347,382270,463855,382143v508,-127,1016,-254,1397,-381c465760,381635,466268,381508,466776,381381v508,-128,1016,-381,1397,-508c468681,380746,469189,380619,469697,380492v508,-127,1016,-254,1397,-381c471602,379984,472110,379857,472618,379730v508,-128,1016,-254,1397,-254c474523,379349,475031,379222,475539,379222v508,-127,1016,-127,1397,-254c477444,378968,477952,378841,478460,378841v508,-127,1016,-127,1397,-127c480365,378587,480873,378587,481381,378460v508,,889,-127,1397,-127c483286,378206,483794,378078,484302,378078v508,-127,889,-253,1397,-253c486207,377698,486715,377571,487223,377444v508,-127,889,-254,1397,-254c489128,377063,489636,376936,490144,376809v508,-127,889,-127,1397,-254c492049,376427,492557,376301,493065,376174v508,-127,889,-254,1397,-381c494970,375666,495478,375539,495986,375412v508,-127,889,-381,1397,-509c497891,374776,498399,374650,498907,374523v381,-254,889,-381,1397,-508c500812,373888,501320,373634,501828,373507v381,-127,889,-381,1397,-508c503733,372872,504241,372745,504749,372491v381,-127,889,-254,1397,-381c506654,371983,507162,371728,507670,371601v381,-126,889,-253,1397,-380c509575,371094,510083,370840,510591,370713v381,-127,889,-254,1397,-508c512496,370077,513004,369951,513512,369824v381,-127,889,-254,1397,-508c515417,369189,515925,369062,516306,368935v508,-254,1016,-382,1524,-509c518338,368300,518846,368173,519227,368046v508,-127,1016,-254,1524,-381c521259,367538,521767,367411,522148,367284v508,-127,1016,-254,1524,-382c524180,366649,524688,366522,525069,366395v508,-127,1016,-254,1524,-508c527101,365760,527609,365633,527990,365378v508,-127,1016,-253,1524,-507c530022,364744,530530,364617,530911,364363v508,-127,1016,-254,1524,-381c532943,363727,533324,363601,533832,363474v508,-127,1016,-254,1524,-381c535864,362966,536245,362839,536753,362712v508,-127,1016,-254,1524,-509c538785,362076,539166,361950,539674,361823v508,-254,1016,-381,1524,-508c541706,361061,542087,360934,542595,360680v508,-128,1016,-381,1524,-508c544627,360045,545008,359791,545516,359664v508,-254,1016,-381,1524,-508c547548,359028,547929,358901,548437,358775v508,-254,1016,-381,1524,-508c550342,358140,550850,358013,551358,357886v508,-127,1016,-254,1524,-381c553263,357377,553771,357251,554279,357124v508,-254,1016,-381,1524,-508c556184,356362,556692,356235,557200,356108v508,-255,1016,-382,1524,-508c559105,355346,559613,355219,560121,355092v508,-127,1016,-381,1524,-508c562026,354457,562534,354330,563042,354202v508,-126,1016,-126,1524,-253c564947,353822,565455,353695,565963,353441v508,-127,1016,-254,1397,-381c567868,352933,568376,352806,568884,352551v508,-126,1016,-253,1397,-380c570789,351917,571297,351790,571805,351663v508,-254,1016,-381,1397,-508c573710,351027,574218,350774,574726,350647v508,-127,1016,-254,1397,-381c576631,350139,577139,349885,577647,349758v508,-127,1016,-255,1397,-382c579552,349250,580060,349123,580568,348996v508,-127,889,-254,1397,-381c582473,348488,582981,348361,583489,348107v508,-127,889,-255,1397,-381c585394,347472,585902,347345,586410,347218v508,-127,889,-381,1397,-508c588315,346583,588823,346456,589331,346328v508,-127,889,-380,1397,-507c591236,345694,591744,345567,592252,345440v508,-127,889,-254,1397,-381c594157,344932,594665,344677,595173,344551v508,-127,889,-254,1397,-381c597078,344043,597586,343916,598094,343662v508,-127,889,-254,1397,-381c599999,343153,600507,343026,601015,342900v381,-254,889,-381,1397,-508c602920,342265,603428,342138,603936,342011v381,-254,889,-381,1397,-509c605841,341376,606349,341249,606857,341122v381,-127,889,-254,1397,-381c608762,340614,609270,340487,609778,340360v381,-127,889,-127,1397,-254c611683,339978,612191,339851,612699,339725v381,-127,889,-254,1397,-381c614604,339217,615112,339090,615620,338963v381,-127,889,-381,1397,-508c617525,338327,618033,338201,618414,338074v508,-127,1016,-254,1524,-381c620446,337439,620954,337312,621335,337185v508,-127,1016,-254,1524,-382c623367,336676,623875,336550,624256,336423v508,-127,1016,-254,1524,-381c626288,335915,626796,335788,627177,335661v508,-127,1016,-254,1524,-381c629209,335152,629717,334899,630098,334772v508,-127,1016,-254,1524,-381c632130,334137,632511,334010,633019,333883v508,-127,1016,-255,1524,-508c635051,333248,635432,333121,635940,332994v508,-127,1016,-254,1524,-381c637972,332486,638353,332359,638861,332232v508,-127,1016,-255,1524,-381c640893,331724,641274,331597,641782,331470v508,-127,1016,-254,1524,-381c643814,330962,644195,330835,644703,330708v508,-127,1016,-127,1524,-255c646735,330326,647116,330200,647624,330073v508,-127,1016,-254,1524,-381c649529,329565,650037,329438,650545,329311v508,-127,1016,-254,1524,-381c652450,328802,652958,328676,653466,328549v508,-127,1016,-254,1524,-381c655371,328041,655879,327914,656387,327787v508,-127,1016,-254,1524,-381c658292,327278,658800,327278,659308,327151v508,-126,1016,-253,1524,-380c661213,326644,661721,326517,662229,326390v508,,1016,-127,1524,-254c664134,326009,664642,325882,665150,325755v508,-128,1016,-254,1397,-381c667055,325247,667563,325120,668071,324993v508,-127,1016,-127,1397,-254c669976,324612,670484,324485,670992,324358v508,-127,1016,-127,1397,-255c672897,323976,673405,323850,673913,323850v508,-127,1016,-254,1397,-254c675818,323469,676326,323342,676834,323215v508,,1016,-127,1397,-254c678739,322834,679247,322707,679755,322707v508,-127,1016,-255,1397,-381c681660,322199,682168,322072,682676,321945v508,,889,-127,1397,-254c684581,321564,685089,321437,685597,321310v508,,889,-127,1397,-254c687502,320928,688010,320801,688518,320801v508,-126,889,-253,1397,-380c690423,320294,690931,320167,691439,320167v508,-127,889,-254,1397,-381c693344,319786,693852,319659,694360,319532v508,,889,-127,1397,-255c696265,319277,696773,319151,697281,319024v508,,889,-127,1397,-254c699186,318770,699694,318643,700202,318516v381,,889,-127,1397,-254c702107,318135,702615,318135,703123,318008v381,-127,889,-255,1397,-382c705028,317626,705536,317500,706044,317373v381,-127,889,-254,1397,-381c707949,316992,708457,316865,708965,316738v381,-127,889,-254,1397,-381c710870,316230,711378,316102,711886,315976v381,,889,-127,1397,-254c713791,315595,714299,315468,714807,315341v381,-254,889,-381,1397,-508c716712,314706,717220,314578,717601,314451v508,-126,1016,-253,1524,-380c719633,313944,720141,313690,720522,313563v508,-127,1016,-254,1524,-381c722554,313055,723062,312927,723443,312674v508,-127,1016,-254,1524,-381c725475,312166,725983,312039,726364,312039v508,-127,1016,-254,1524,-381c728396,311531,728904,311531,729285,311403v508,-127,1016,-127,1524,-253c731317,311150,731825,311023,732206,311023v508,-127,1016,-127,1524,-127c734238,310769,734619,310769,735127,310769v508,,1016,,1524,c737159,310769,737540,310642,738048,310642v508,,1016,,1524,c740080,310642,740461,310642,740969,310515v508,,1016,,1524,c743001,310515,743382,310515,743890,310515v508,,1016,,1524,c745922,310388,746303,310388,746811,310388v508,,1016,,1524,-127c748843,310261,749224,310261,749732,310134v508,,1016,,1524,c751637,310007,752145,310007,752653,310007v508,,1016,-127,1524,-127c754558,309880,755066,309752,755574,309752v508,-126,1016,-126,1524,-126c757479,309499,757987,309499,758495,309499v508,-127,1016,-127,1524,-127c760400,309372,760908,309245,761416,309245v508,-127,1016,-127,1524,-254c763321,308991,763829,308991,764337,308864v508,,1016,-127,1524,-127c766242,308737,766750,308610,767258,308610v508,-127,1016,-127,1397,-254c769163,308356,769671,308356,770179,308228v508,,1016,,1397,-127c772084,308101,772592,307975,773100,307975v508,,1016,-127,1397,-127c775005,307848,775513,307848,776021,307721v508,,1016,-127,1397,-127c777926,307594,778434,307467,778942,307467v508,,1016,-127,1397,-127c780847,307213,781355,307213,781863,307213v508,-127,1016,-254,1397,-254c783768,306959,784276,306832,784784,306832v508,-127,889,-127,1397,-255c786689,306577,787197,306451,787705,306451v508,,889,-127,1397,-254c789610,306197,790118,306070,790626,306070v508,-127,889,-127,1397,-254c792531,305816,793039,305689,793547,305562v508,,889,-127,1397,-127c795452,305308,795960,305181,796468,305053v508,,889,-127,1397,-253c798373,304800,798881,304673,799389,304546v508,-127,889,-127,1397,-254c801294,304165,801802,304165,802310,304038v381,,889,-127,1397,-254c804215,303784,804723,303657,805231,303530v381,,889,-128,1397,-128c807136,303276,807644,303276,808152,303149v381,,889,-127,1397,-254c810057,302895,810565,302768,811073,302768v381,-127,889,-127,1397,-254c812978,302514,813486,302387,813994,302387v381,-127,889,-254,1397,-254c815899,302006,816407,301878,816915,301878v381,-127,889,-127,1397,-253c818820,301498,819328,301498,819709,301371v508,-127,1016,-127,1524,-254c821741,300990,822249,300990,822630,300863v508,,1016,-127,1524,-127c824662,300609,825170,300482,825551,300482v508,-127,1016,-127,1524,-255c827583,300227,828091,300101,828472,300101v508,-127,1016,-127,1524,-254c830504,299847,831012,299720,831393,299720v508,-127,1016,-127,1524,-127c833425,299466,833806,299466,834314,299339v508,,1016,,1524,-127c836346,299212,836727,299085,837235,299085v508,-127,1016,-127,1524,-254c839267,298831,839648,298703,840156,298703v508,-127,1016,-127,1524,-253c842188,298450,842569,298323,843077,298323v508,-127,1016,-127,1524,-254c845109,298069,845490,297942,845998,297942v508,-127,1016,-127,1524,-254c848030,297688,848411,297561,848919,297434v508,,1016,-127,1524,-127c850824,297180,851332,297180,851840,297052v508,,1016,,1524,-126c853745,296926,854253,296799,854761,296799v508,,1016,-127,1524,-127c856666,296545,857174,296545,857682,296418v508,,1016,,1524,c859587,296291,860095,296291,860603,296164v508,,1016,,1524,-127c862508,296037,863016,296037,863524,295910v508,,1016,,1524,c865429,295783,865937,295783,866445,295783v508,-127,1016,-127,1397,-127c868350,295528,868858,295528,869366,295528v508,,1016,,1397,c871271,295528,871779,295401,872287,295401v508,,1016,,1397,c874192,295401,874700,295401,875208,295275v508,,1016,,1397,c877113,295275,877621,295275,878129,295275v508,,1016,,1397,c880034,295148,880542,295148,881050,295148v508,,1016,,1397,c882955,295148,883463,295148,883971,295148v508,,889,,1397,127c885876,295275,886384,295275,886892,295275v508,,889,,1397,c888797,295275,889305,295275,889813,295275v508,,889,,1397,c891718,295275,892226,295275,892734,295275v508,,889,,1397,c894639,295275,895147,295275,895655,295275v508,,889,,1397,c897560,295275,898068,295275,898576,295275v508,126,889,,1397,c900481,295275,900989,295275,901497,295275v381,,889,126,1397,c903402,295275,903910,295275,904418,295275v381,,889,,1397,c906323,295275,906831,295275,907339,295275v381,,889,,1397,c909244,295275,909752,295275,910260,295275v381,,889,,1397,c912165,295275,912673,295275,913181,295275v381,,889,,1397,c915086,295275,915594,295275,916102,295275v381,-127,889,-127,1397,-127c918007,295148,918515,295148,918896,295148v508,,1016,,1524,-127c920928,295021,921436,295021,921817,295021v508,-127,1016,-127,1524,-127c923849,294894,924357,294894,924738,294767v508,,1016,,1524,c926770,294767,927278,294640,927659,294640v508,,1016,,1524,c929691,294513,930199,294513,930580,294513v508,,1016,,1524,-127c932612,294386,933120,294386,933501,294386v508,,1016,,1524,-127c935533,294259,935914,294259,936422,294259v508,,1016,-127,1524,-127c938454,294132,938835,294132,939343,294132v508,-127,1016,-127,1524,-127c941375,293877,941756,293877,942264,293877v508,-126,1016,-126,1524,-126c944296,293751,944677,293624,945185,293624v508,,1016,,1524,-127c947217,293497,947598,293497,948106,293497v508,-127,1016,-127,1524,-127c950138,293370,950519,293370,951027,293370v508,,1016,,1524,-127c952932,293243,953440,293243,953948,293243v508,,1016,,1524,c955853,293243,956361,293243,956869,293243v508,,1016,,1524,c958774,293243,959282,293243,959790,293243v508,127,1016,127,1524,127c961695,293370,962203,293370,962711,293370v508,,1016,,1524,127c964616,293497,965124,293497,965632,293497v508,,1016,,1524,c967537,293497,968045,293624,968553,293624v508,,1016,,1397,c970458,293624,970966,293751,971474,293751v508,,1016,,1397,126c973379,293877,973887,293877,974395,294005v508,,1016,127,1397,127c976300,294132,976808,294259,977316,294259v508,,1016,,1397,127c979221,294386,979729,294386,980237,294386v508,127,1016,127,1397,127c982142,294513,982650,294513,983158,294640v508,,1016,,1397,c985063,294640,985571,294640,986079,294640v508,,889,,1397,c987984,294640,988492,294640,989000,294640v508,,889,,1397,127c990905,294767,991413,294640,991921,294767v508,,889,,1397,c993826,294767,994334,294767,994842,294767v508,127,889,127,1397,127c996747,294894,997255,294894,997763,294894v508,,889,,1397,c999668,294894,1000176,294894,1000684,294894v508,,889,127,1397,127c1002589,295021,1003097,295021,1003605,295021v381,,889,-127,1397,-127c1005510,294894,1006018,294894,1006526,294894v381,,889,,1397,c1008431,294894,1008939,294894,1009447,294894v381,,889,,1397,c1011352,294894,1011860,294894,1012368,294894v381,,889,,1397,c1014273,294894,1014781,294894,1015289,294894v381,,889,,1397,c1017194,294894,1017702,294894,1018210,294894v381,,889,,1397,c1020115,294894,1020623,294894,1021004,294894v508,,1016,,1524,c1023036,294894,1023544,294894,1023925,294767v508,,1016,,1524,c1025957,294767,1026465,294894,1026846,294767v508,,1016,,1524,c1028878,294767,1029386,294767,1029767,294767v508,,1016,,1524,c1031799,294640,1032307,294640,1032688,294640v508,,1016,,1524,c1034720,294640,1035101,294640,1035609,294640v508,-127,1016,-127,1524,-127c1037641,294513,1038022,294513,1038530,294513v508,,1016,-127,1524,-127c1040562,294386,1040943,294386,1041451,294259v508,,1016,,1524,c1043483,294259,1043864,294132,1044372,294132v508,,1016,,1524,-127c1046404,294005,1046785,294005,1047293,294005v508,-128,1016,-128,1524,-128c1049325,293751,1049706,293751,1050214,293751v508,,1016,-127,1524,-127c1052246,293624,1052627,293624,1053135,293624v508,-127,1016,-127,1524,-127c1055040,293497,1055548,293370,1056056,293370v508,,1016,,1524,c1057961,293370,1058469,293370,1058977,293370v508,,1016,-127,1524,-127c1060882,293243,1061390,293243,1061898,293243v508,,1016,,1524,-127c1063803,293116,1064311,293116,1064819,293116v508,,1016,,1524,c1066724,292989,1067232,292989,1067740,292989v508,,1016,-127,1524,-127c1069645,292862,1070153,292862,1070661,292862v508,,1016,,1397,-127c1072566,292735,1073074,292735,1073582,292735v508,,1016,,1397,c1075487,292735,1075995,292608,1076503,292608v508,,1016,,1397,c1078408,292608,1078916,292481,1079424,292481v508,,1016,,1397,c1081329,292481,1081837,292353,1082345,292353v508,,1016,,1397,c1084250,292353,1084758,292353,1085266,292226v508,,889,,1397,c1087171,292226,1087679,292226,1088187,292100v508,,889,,1397,c1090092,292100,1090600,292100,1091108,292100v508,,889,,1397,c1093013,291973,1093521,291973,1094029,291973v508,,889,,1397,c1095934,291846,1096442,291846,1096950,291846v508,,889,,1397,c1098855,291846,1099363,291846,1099871,291846v508,,889,-127,1397,-127c1101776,291719,1102284,291719,1102792,291719v381,,889,,1397,c1104697,291719,1105205,291719,1105713,291719v381,,889,127,1397,127c1107618,291846,1108126,291846,1108634,291846v381,,889,,1397,c1110539,291846,1111047,291846,1111555,291846v381,,889,,1397,c1113460,291846,1113968,291846,1114476,291846v381,,889,,1397,c1116381,291846,1116889,291846,1117397,291846v381,,889,,1397,c1119302,291846,1119810,291846,1120191,291846v508,,1016,,1524,c1122223,291846,1122731,291846,1123112,291846v508,,1016,-127,1524,-127c1125144,291719,1125652,291719,1126033,291719v508,,1016,,1524,c1128065,291719,1128573,291592,1128954,291592v508,,1016,,1524,c1130986,291592,1131494,291592,1131875,291592v508,,1016,,1524,c1133907,291592,1134415,291719,1134796,291719v508,,1016,,1524,c1136828,291719,1137209,291719,1137717,291719v508,,1016,,1524,c1139749,291719,1140130,291719,1140638,291719v508,,1016,,1524,c1142670,291719,1143051,291719,1143559,291719v508,,1016,,1524,c1145591,291719,1145972,291719,1146480,291719v508,,1016,,1524,-127c1148512,291592,1148893,291592,1149401,291592v508,,1016,,1524,-127c1151433,291465,1151814,291465,1152322,291465v508,,1016,,1524,c1154227,291465,1154735,291465,1155243,291465v508,,1016,,1524,c1157148,291465,1157656,291465,1158164,291465v508,,1016,,1524,c1160069,291465,1160577,291465,1161085,291465v508,,1016,,1524,c1162990,291465,1163498,291465,1164006,291465v508,,1016,,1524,c1165911,291465,1166419,291465,1166927,291465v508,,1016,,1524,c1168832,291465,1169340,291338,1169848,291338v508,,1016,,1397,c1171753,291338,1172261,291338,1172769,291338v508,,1016,-127,1397,-127c1174674,291211,1175182,291211,1175690,291211v508,,1016,,1397,c1177595,291211,1178103,291211,1178611,291211v508,,1016,,1397,c1180516,291211,1181024,291211,1181532,291211v508,,1016,127,1397,127c1183437,291338,1183945,291338,1184453,291338v508,,1016,,1397,c1186358,291338,1186866,291338,1187374,291338v508,,889,-127,1397,-127c1189279,291211,1189787,291211,1190295,291211v508,,889,,1397,c1192200,291211,1192708,291211,1193216,291211v508,,889,,1397,c1195121,291211,1195629,291211,1196137,291211v508,,889,,1397,c1198042,291211,1198550,291211,1199058,291211v508,,889,,1397,c1200963,291211,1201471,291211,1201979,291211v508,,889,,1397,c1203884,291211,1204392,291338,1204900,291338v381,,889,,1397,c1206805,291338,1207313,291211,1207821,291211v381,,889,,1397,c1209726,291211,1210234,291211,1210742,291211v381,,889,,1397,c1212647,291211,1213155,291211,1213663,291084v381,,889,,1397,c1215568,291084,1216076,291084,1216584,291084v381,,889,,1397,-127c1218489,290957,1218997,290957,1219505,290957v381,,889,,1397,c1221410,290957,1221918,290957,1222299,290957v508,-127,1016,-127,1524,-127c1224331,290830,1224839,290830,1225220,290830v508,,1016,-128,1524,-128c1227252,290702,1227760,290702,1228141,290702v508,,1016,-126,1524,-126c1230173,290576,1230681,290576,1231062,290576v508,,1016,,1524,c1233094,290576,1233602,290576,1233983,290449v508,,1016,,1524,c1236015,290449,1236523,290449,1236904,290449v508,-127,1016,-127,1524,-127c1238936,290322,1239317,290322,1239825,290322v508,,1016,-127,1524,-127c1241857,290195,1242238,290195,1242746,290195v508,,1016,,1524,-127c1244778,290068,1245159,290068,1245667,290068v508,,1016,-127,1524,-127c1247699,289941,1248080,289814,1248588,289814v508,,1016,,1524,c1250620,289687,1251001,289687,1251509,289687v508,-127,1016,-127,1524,-127c1253541,289433,1253922,289433,1254430,289433v508,-127,1016,-127,1524,-127c1256335,289178,1256843,289178,1257351,289178v508,-127,1016,-127,1524,-127c1259256,288925,1259764,288925,1260272,288925v508,-127,1016,-127,1524,-127c1262177,288798,1262685,288671,1263193,288671v508,,1016,-127,1524,-127c1265098,288544,1265606,288544,1266114,288417v508,,1016,,1524,-127c1268019,288290,1268527,288290,1269035,288290v508,-127,1016,-127,1524,-127c1270940,288163,1271448,288036,1271956,288036v508,,1016,-127,1397,-127c1273861,287909,1274369,287909,1274877,287782v508,,1016,,1397,-127c1276782,287655,1277290,287655,1277798,287655v508,,1016,-128,1397,-128c1279703,287527,1280211,287401,1280719,287401v508,,1016,,1397,-127c1282624,287274,1283132,287274,1283640,287147v508,,1016,,1397,c1285545,287020,1286053,287020,1286561,286893v508,,889,,1397,-127c1288466,286766,1288974,286766,1289482,286639v508,,889,,1397,-127c1291387,286512,1291895,286385,1292403,286385v508,,889,-127,1397,-127c1294308,286258,1294816,286131,1295324,286131v508,,889,,1397,-128c1297229,286003,1297737,286003,1298245,285876v508,,889,,1397,-126c1300150,285750,1300658,285750,1301166,285750v508,,889,-127,1397,-127c1303071,285623,1303579,285623,1304087,285496v381,,889,,1397,c1305992,285496,1306500,285496,1307008,285496v381,-127,889,-127,1397,-127c1308913,285369,1309421,285369,1309929,285369v381,,889,,1397,c1311834,285242,1312342,285242,1312850,285242v381,,889,,1397,c1314755,285242,1315263,285115,1315771,285115v381,,889,,1397,c1317676,285115,1318184,285115,1318692,285115v381,,889,,1397,c1320597,285115,1321105,285115,1321486,285115v508,,1016,,1524,c1323518,285115,1324026,285115,1324407,285115v508,,1016,,1524,c1326439,285115,1326947,285115,1327328,285115v508,,1016,,1524,c1329360,285115,1329868,285115,1330249,285115v508,,1016,,1524,c1332281,285115,1332789,285115,1333170,285115v508,,1016,,1524,c1335202,285115,1335710,285115,1336091,285115v508,,1016,,1524,-127c1338123,284988,1338504,285115,1339012,284988v508,,1016,,1524,c1341044,284988,1341425,284988,1341933,284988v508,,1016,,1524,c1343965,284988,1344346,284988,1344854,284988v508,-127,1016,-127,1524,-127c1346886,284861,1347267,284861,1347775,284861v508,-127,1016,-127,1524,-127c1349807,284734,1350188,284607,1350696,284607v508,,1016,-127,1524,-127c1352728,284480,1353109,284480,1353617,284352v508,,1016,-126,1524,-126c1355522,284226,1356030,284099,1356538,284099v508,-127,1016,-127,1524,-127c1358443,283845,1358951,283718,1359459,283718v508,-127,1016,-127,1524,-127c1361364,283464,1361872,283464,1362380,283337v508,,1016,-127,1524,-127c1364285,283083,1364793,283083,1365301,283083v508,-127,1016,-127,1524,-255c1367206,282828,1367714,282701,1368222,282701v508,-126,1016,-126,1524,-126c1370127,282448,1370635,282448,1371143,282321v508,,1016,-127,1397,-127c1373048,282067,1373556,282067,1374064,282067v508,-127,1016,-127,1397,-254c1375969,281813,1376477,281813,1376985,281686v508,,1016,-127,1397,-127c1378890,281559,1379398,281432,1379906,281432v508,,1016,-127,1397,-127c1381811,281177,1382319,281177,1382827,281177v508,,1016,-126,1397,-126c1384732,281051,1385240,281051,1385748,281051v508,-127,1016,-127,1397,-127c1387653,280924,1388161,280924,1388669,280924v508,,889,,1397,c1390574,280924,1391082,280924,1391590,281051v508,,889,,1397,c1393495,281177,1394003,281177,1394511,281177v508,128,889,128,1397,255c1396416,281432,1396924,281559,1397432,281559v508,127,889,127,1397,254c1399337,281813,1399845,281940,1400353,282067v508,127,889,127,1397,254c1402258,282448,1402766,282575,1403274,282701v508,,889,127,1397,255c1405179,283083,1405687,283210,1406195,283337v381,127,889,254,1397,381c1408100,283845,1408608,283972,1409116,284099v381,127,889,253,1397,381c1411021,284607,1411529,284861,1412037,284988v381,,889,127,1397,254c1413942,285369,1414450,285496,1414958,285496v381,127,889,254,1397,254c1416863,285876,1417371,285876,1417879,286003v381,,889,,1397,128c1419784,286131,1420292,286131,1420800,286131v381,,889,,1397,c1422705,286131,1423213,286131,1423594,286131v508,,1016,,1524,c1425626,286258,1426134,286258,1426515,286258v508,,1016,,1524,c1428547,286385,1429055,286385,1429436,286385v508,,1016,127,1524,127c1431468,286512,1431976,286512,1432357,286639v508,,1016,,1524,c1434389,286766,1434897,286766,1435278,286766v508,,1016,,1524,c1437310,286766,1437818,286766,1438199,286766v508,,1016,-127,1524,-127c1440231,286639,1440612,286639,1441120,286639v508,-127,1016,-127,1524,-127c1443152,286385,1443533,286385,1444041,286385v508,-127,1016,-127,1524,-127c1446073,286258,1446454,286131,1446962,286131v508,,1016,,1524,-128c1448994,286003,1449375,286003,1449883,285876v508,,1016,,1524,-126c1451915,285750,1452296,285623,1452804,285496v508,,1016,-127,1524,-254c1454836,285242,1455217,285115,1455725,284988v508,-127,1016,-381,1524,-508c1457630,284352,1458138,284226,1458646,284099v508,-127,1016,-254,1524,-381c1460551,283464,1461059,283337,1461567,283210v508,-254,1016,-382,1524,-635c1463472,282448,1463980,282194,1464488,282067v508,-127,1016,-381,1524,-508c1466393,281305,1466901,281177,1467409,280924v508,-127,1016,-254,1524,-508c1469314,280289,1469822,280162,1470330,279908v508,-127,1016,-255,1524,-508c1472235,279273,1472743,279019,1473251,278892v508,-127,1016,-381,1397,-508c1475156,278257,1475664,278002,1476172,277876v508,-254,1016,-381,1397,-635c1478077,276987,1478585,276860,1479093,276606v508,-255,1016,-381,1397,-635c1480998,275717,1481506,275590,1482014,275336v508,-127,1016,-381,1397,-509c1483919,274701,1484427,274574,1484935,274447v508,-127,1016,-254,1397,-381c1486840,274066,1487348,273939,1487856,273939v508,,889,127,1397,127c1489761,274193,1490269,274320,1490777,274447v508,254,889,380,1397,762c1492682,275463,1493190,275717,1493698,276098v508,380,889,762,1397,1270c1495603,277749,1496111,278257,1496619,278638v508,508,889,888,1397,1397c1498524,280416,1499032,280797,1499540,281177v508,382,889,636,1397,890c1501445,282194,1501953,282321,1502461,282448v508,,889,,1397,-127c1504366,282194,1504874,282067,1505382,281813v508,-127,889,-508,1397,-762c1507287,280670,1507795,280289,1508303,280035v381,-382,889,-762,1397,-1143c1510208,278638,1510716,278257,1511224,278002v381,-380,889,-634,1397,-888c1513129,276860,1513637,276606,1514145,276478v381,-127,889,-253,1397,-380c1516050,275971,1516558,275844,1517066,275717v381,,889,,1397,-127c1518971,275590,1519479,275590,1519987,275463v381,,889,,1397,-127c1521892,275336,1522400,275336,1522781,275336v508,,1016,-127,1524,-127c1524813,275209,1525321,275082,1525702,275082v508,,1016,-127,1524,-127c1527734,274827,1528242,274827,1528623,274701v508,-127,1016,-254,1524,-254c1530655,274320,1531163,274193,1531544,274066v508,-127,1016,-254,1524,-508c1533576,273431,1534084,273303,1534465,273176v508,-126,1016,-253,1524,-507c1536497,272542,1537005,272415,1537386,272161v508,-127,1016,-254,1524,-509c1539418,271399,1539799,271272,1540307,271018v508,-254,1016,-381,1524,-635c1542339,270128,1542720,269875,1543228,269621v508,-254,1016,-508,1524,-889c1545260,268477,1545641,268097,1546149,267716v508,-254,1016,-635,1524,-1143c1548181,266192,1548562,265811,1549070,265430v508,-508,1016,-889,1524,-1397c1551102,263525,1551483,263144,1551991,262636v508,-381,1016,-889,1524,-1270c1554023,260985,1554404,260476,1554912,260223v508,-381,1016,-635,1524,-889c1556817,259080,1557325,258826,1557833,258699v508,-254,1016,-254,1524,-381c1559738,258318,1560246,258318,1560754,258318v508,,1016,127,1524,254c1562659,258699,1563167,258826,1563675,258952v508,128,1016,255,1524,509c1565580,259588,1566088,259842,1566596,259969v508,254,1016,507,1524,634c1568501,260858,1569009,261112,1569517,261239v508,254,1016,508,1524,635c1571422,262127,1571930,262382,1572438,262509v508,254,1016,381,1397,635c1574343,263271,1574851,263525,1575359,263651v508,127,1016,255,1397,382c1577264,264160,1577772,264414,1578280,264414v508,127,1016,254,1397,254c1580185,264795,1580693,264795,1581201,264922v508,,1016,,1397,c1583106,265049,1583614,265049,1584122,264922v508,,1016,,1397,c1586027,264922,1586535,264922,1587043,264922v508,-127,1016,-127,1397,-127c1588948,264668,1589456,264668,1589964,264668v508,,889,-127,1397,-127c1591869,264541,1592377,264541,1592885,264541v508,,889,127,1397,127c1594790,264668,1595298,264668,1595806,264795v508,,889,127,1397,127c1597711,265049,1598219,265176,1598727,265176v508,,889,126,1397,126c1600632,265430,1601140,265430,1601648,265430v508,,889,127,1397,127c1603553,265557,1604061,265557,1604569,265557v508,,889,,1397,c1606474,265557,1606982,265430,1607490,265430v381,,889,,1397,-128c1609395,265302,1609903,265176,1610411,265176v381,,889,-127,1397,-127c1612316,264922,1612824,264922,1613332,264795v381,,889,-127,1397,-254c1615237,264541,1615745,264541,1616253,264414v381,,889,-127,1397,-127c1618158,264160,1618666,264160,1619174,264033v381,,889,,1397,-127c1621079,263906,1621587,263906,1622095,263778v381,,889,,1397,c1624000,263778,1624508,263651,1624889,263651v508,,1016,,1524,c1626921,263651,1627429,263651,1627810,263651v508,,1016,,1524,c1629842,263651,1630350,263651,1630731,263651v508,,1016,127,1524,127c1632763,263906,1633271,263906,1633652,263906v508,127,1016,127,1524,254c1635684,264160,1636192,264287,1636573,264287v508,127,1016,127,1524,254c1638605,264541,1639113,264668,1639494,264795v508,,1016,127,1524,254c1641526,265049,1641907,265176,1642415,265302v508,128,1016,128,1524,255c1644447,265684,1644828,265811,1645336,265938v508,,1016,127,1524,254c1647368,266319,1647749,266446,1648257,266573v508,,1016,127,1524,253c1650289,266953,1650670,266953,1651178,267081v508,127,1016,254,1524,381c1653210,267462,1653591,267589,1654099,267716v508,127,1016,127,1524,254c1656131,268097,1656512,268097,1657020,268224v508,127,1016,127,1524,253c1658925,268605,1659433,268605,1659941,268732v508,,1016,127,1524,127c1661846,268986,1662354,268986,1662862,269113v508,,1016,127,1524,127c1664767,269367,1665275,269494,1665783,269494v508,127,1016,254,1524,254c1667688,269875,1668196,270001,1668704,270128v508,,1016,128,1524,255c1670609,270510,1671117,270764,1671625,270891v508,127,1016,254,1524,381c1673530,271399,1674038,271652,1674546,271780v508,127,1016,381,1397,508c1676451,272415,1676959,272669,1677467,272796v508,254,1016,380,1397,507c1679372,273558,1679880,273685,1680388,273812v508,254,1016,381,1397,508c1682293,274447,1682801,274574,1683309,274701v508,126,1016,254,1397,381c1685214,275209,1685722,275336,1686230,275463v508,127,1016,254,1397,381c1688135,275971,1688643,276098,1689151,276225v508,,1016,126,1397,253c1691056,276606,1691564,276733,1692072,276860v508,127,889,254,1397,381c1693977,277241,1694485,277495,1694993,277495v508,127,889,254,1397,381c1696898,278002,1697406,278130,1697914,278257v508,127,889,127,1397,254c1699819,278638,1700327,278765,1700835,278892v508,,889,127,1397,254c1702740,279273,1703248,279400,1703756,279526v508,,889,127,1397,255c1705661,279908,1706169,279908,1706677,280035v508,127,889,254,1397,254c1708582,280416,1709090,280543,1709598,280670v381,,889,127,1397,254c1711503,281051,1712011,281177,1712519,281177v381,128,889,255,1397,382c1714424,281686,1714932,281813,1715440,281940v381,127,889,254,1397,381c1717345,282448,1717853,282575,1718361,282701v381,127,889,255,1397,382c1720266,283210,1720774,283337,1721282,283464v381,127,889,254,1397,381c1723187,283972,1723695,284099,1724203,284226v381,126,889,254,1397,381c1726108,284734,1726616,284861,1726997,284988v508,127,1016,254,1524,381c1729029,285496,1729537,285623,1729918,285750v508,126,1016,253,1524,381c1731950,286131,1732458,286258,1732839,286385v508,127,1016,254,1524,381c1734871,286893,1735379,287020,1735760,287147v508,,1016,127,1524,254c1737792,287527,1738300,287655,1738681,287782v508,127,1016,127,1524,254c1740713,288163,1741094,288290,1741602,288417v508,127,1016,127,1524,254c1743634,288798,1744015,288798,1744523,288925v508,126,1016,126,1524,253c1746555,289178,1746936,289306,1747444,289306v508,127,1016,127,1524,254c1749476,289560,1749857,289687,1750365,289687v508,127,1016,127,1524,254c1752397,289941,1752778,289941,1753286,289941v508,127,1016,127,1524,254c1755318,290195,1755699,290195,1756207,290322v508,,1016,,1524,127c1758112,290449,1758620,290449,1759128,290576v508,,1016,126,1524,126c1761033,290702,1761541,290830,1762049,290830v508,,1016,127,1524,127c1763954,290957,1764462,290957,1764970,291084v508,,1016,,1524,127c1766875,291211,1767383,291211,1767891,291211v508,127,1016,127,1524,127c1769796,291338,1770304,291338,1770812,291465v508,,1016,,1524,c1772717,291465,1773225,291592,1773733,291592v508,,1016,,1397,c1775638,291592,1776146,291592,1776654,291592v508,127,1016,127,1397,127c1778559,291719,1779067,291719,1779575,291719v508,,1016,,1397,c1781480,291719,1781988,291719,1782496,291719v508,,1016,,1397,c1784401,291719,1784909,291719,1785417,291719v508,,1016,,1397,-127c1787322,291592,1787830,291592,1788338,291592v508,,1016,-127,1397,-127c1790243,291465,1790751,291465,1791259,291465v508,-127,889,-127,1397,-127c1793164,291338,1793672,291211,1794180,291211v508,,889,,1397,-127c1796085,291084,1796593,291084,1797101,290957v508,,889,,1397,c1799006,290830,1799514,290830,1800022,290702v508,,889,-126,1397,-126c1801927,290576,1802435,290449,1802943,290449v508,-127,889,-127,1397,-254c1804848,290195,1805356,290068,1805864,290068v508,,889,-127,1397,-127c1807769,289814,1808277,289814,1808785,289814v381,-127,889,-127,1397,-254c1810690,289560,1811198,289560,1811706,289433v381,,889,,1397,-127c1813611,289306,1814119,289306,1814627,289178v381,,889,-127,1397,-127c1816532,289051,1817040,288925,1817548,288925v381,,889,,1397,-127c1819453,288798,1819961,288671,1820469,288671v381,,889,-127,1397,-127c1822374,288544,1822882,288417,1823390,288417v381,-127,889,-127,1397,-127c1825295,288290,1825803,288163,1826184,288163v508,,1016,-127,1524,-127c1828216,288036,1828724,288036,1829105,287909v508,,1016,,1524,c1831137,287909,1831645,287782,1832026,287782v508,,1016,,1524,c1834058,287782,1834566,287782,1834947,287782v508,,1016,,1524,c1836979,287782,1837487,287782,1837868,287782v508,,1016,,1524,c1839900,287909,1840408,287909,1840789,287909v508,,1016,127,1524,127c1842821,288036,1843202,288163,1843710,288163v508,,1016,127,1524,127c1845742,288417,1846123,288417,1846631,288417v508,127,1016,127,1524,254c1848663,288671,1849044,288798,1849552,288798v508,127,1016,127,1524,253c1851584,289051,1851965,289178,1852473,289306v508,,1016,127,1524,127c1854505,289560,1854886,289687,1855394,289814v508,,1016,127,1524,254c1857426,290068,1857807,290195,1858315,290322v508,127,1016,254,1524,254c1860220,290702,1860728,290830,1861236,290957v508,127,1016,127,1524,254c1863141,291338,1863649,291465,1864157,291465v508,127,1016,254,1524,381c1866062,291973,1866570,292100,1867078,292226v508,127,1016,127,1524,255c1868983,292608,1869491,292735,1869999,292862v508,127,1016,127,1524,254c1871904,293243,1872412,293370,1872920,293497v508,,1016,127,1524,254c1874825,293877,1875333,294005,1875841,294005v508,127,1016,254,1397,254c1877746,294386,1878254,294513,1878762,294640v508,,1016,127,1397,254c1880667,294894,1881175,295021,1881683,295148v508,,1016,127,1397,127c1883588,295401,1884096,295528,1884604,295528v508,128,1016,128,1397,255c1886509,295783,1887017,295910,1887525,295910v508,127,1016,127,1397,254c1889430,296164,1889938,296291,1890446,296291v508,127,1016,127,1397,127c1892351,296545,1892859,296545,1893367,296672v508,,889,127,1397,127c1895272,296926,1895780,296926,1896288,296926v508,126,889,126,1397,254c1898193,297180,1898701,297307,1899209,297307v508,,889,127,1397,127c1901114,297434,1901622,297561,1902130,297561v508,,889,,1397,c1904035,297688,1904543,297688,1905051,297688v508,,889,,1397,c1906956,297688,1907464,297688,1907972,297688v508,,889,,1397,-127c1909877,297561,1910385,297561,1910893,297561v381,,889,-127,1397,-127c1912798,297434,1913306,297434,1913814,297307v381,,889,-127,1397,-127c1915719,297180,1916227,297052,1916735,296926v381,,889,-127,1397,-254c1918640,296672,1919148,296545,1919656,296418v381,-127,889,-127,1397,-254c1921561,296037,1922069,295910,1922577,295783v381,-127,889,-255,1397,-508c1924482,295148,1924990,295021,1925498,294894v381,-127,889,-381,1397,-508c1927403,294259,1927911,294132,1928292,293877v508,-126,1016,-380,1524,-507c1930324,293243,1930832,292989,1931213,292862v508,-254,1016,-381,1524,-636c1933245,292100,1933753,291973,1934134,291719v508,-254,1016,-381,1524,-635c1936166,290830,1936674,290702,1937055,290449v508,-254,1016,-381,1524,-635c1939087,289560,1939595,289306,1939976,289178v508,-253,1016,-507,1524,-761c1942008,288290,1942389,288036,1942897,287782v508,-255,1016,-508,1524,-762c1944929,286766,1945310,286639,1945818,286385v508,-254,1016,-509,1524,-762c1947850,285369,1948231,285242,1948739,284988v508,-254,1016,-508,1524,-636c1950771,284099,1951152,283845,1951660,283591v508,-127,1016,-381,1524,-508c1953692,282828,1954073,282701,1954581,282448v508,-127,1016,-381,1524,-635c1956613,281686,1956994,281559,1957502,281305v508,-128,1016,-254,1524,-381c1959534,280797,1959915,280543,1960423,280416v508,-127,1016,-254,1524,-381c1962328,279908,1962836,279781,1963344,279653v508,-127,1016,-253,1524,-380c1965249,279146,1965757,279146,1966265,279019v508,-127,1016,-127,1524,-254c1968170,278638,1968678,278638,1969186,278511v508,,1016,-127,1524,-127c1971091,278257,1971599,278257,1972107,278130v508,,1016,,1524,-128c1974012,278002,1974520,278002,1975028,278002v508,,1016,-126,1397,-126c1976933,277876,1977441,277876,1977949,277876v508,-127,1016,-127,1397,-127c1979854,277749,1980362,277749,1980870,277749v508,-127,1016,-127,1397,-127c1982775,277622,1983283,277622,1983791,277495v508,,1016,,1397,-127c1985696,277368,1986204,277368,1986712,277368v508,,1016,-127,1397,-127c1988617,277241,1989125,277114,1989633,277114v508,,1016,-127,1397,-127c1991538,276987,1992046,276987,1992554,276860v508,,889,,1397,c1994459,276860,1994967,276860,1995475,276860v508,,889,,1397,c1997380,276860,1997888,276860,1998396,276860v508,,889,,1397,c2000301,276987,2000809,276987,2001317,276987v508,127,889,127,1397,254c2003222,277241,2003730,277368,2004238,277368v508,127,889,254,1397,381c2006143,277749,2006651,277876,2007159,278002v508,128,889,255,1397,382c2009064,278511,2009572,278638,2010080,278765v381,127,889,254,1397,381c2011985,279273,2012493,279526,2013001,279653v381,128,889,255,1397,509c2014906,280289,2015414,280416,2015922,280543v381,127,889,381,1397,508c2017827,281177,2018335,281432,2018843,281559v381,127,889,254,1397,508c2020748,282194,2021256,282321,2021764,282575v381,126,889,381,1397,508c2023669,283210,2024177,283464,2024685,283591v381,127,889,381,1397,508c2026590,284352,2027098,284480,2027479,284607v508,254,1016,508,1524,635c2029511,285496,2030019,285623,2030400,285750v508,253,1016,381,1524,635c2032432,286512,2032940,286766,2033321,286893v508,127,1016,381,1524,508c2035353,287655,2035861,287782,2036242,288036v508,127,1016,381,1524,508c2038274,288798,2038782,288925,2039163,289178v508,128,1016,382,1524,509c2041195,289814,2041703,290068,2042084,290195v508,127,1016,381,1524,507c2044116,290957,2044497,291084,2045005,291211v508,127,1016,381,1524,508c2047037,291846,2047418,291973,2047926,292100v508,253,1016,381,1524,508c2049958,292735,2050339,292989,2050847,293116v508,127,1016,254,1524,381c2052879,293624,2053260,293877,2053768,294005v508,127,1016,254,1524,381c2055800,294513,2056181,294640,2056689,294767v508,127,1016,254,1524,381c2058721,295275,2059102,295401,2059610,295528v508,128,1016,128,1524,255c2061515,295910,2062023,296037,2062531,296037v508,127,1016,254,1524,254c2064436,296418,2064944,296418,2065452,296545v508,,1016,127,1524,127c2067357,296672,2067865,296799,2068373,296799v508,,1016,,1524,c2070278,296799,2070786,296926,2071294,296926v508,,1016,,1524,c2073199,296926,2073707,296926,2074215,296926v508,,1016,,1524,c2076120,296926,2076628,296926,2077136,296926v508,,1016,-127,1397,-127c2079041,296799,2079549,296799,2080057,296799v508,-127,1016,-127,1397,-254c2081962,296545,2082470,296418,2082978,296418v508,-127,1016,-254,1397,-254c2084883,296037,2085391,295910,2085899,295783v508,-127,1016,-127,1397,-255c2087804,295401,2088312,295275,2088820,295148v508,-127,1016,-254,1397,-381c2090725,294640,2091233,294513,2091741,294386v508,-127,1016,-381,1397,-509c2093646,293751,2094154,293624,2094662,293497v508,-127,889,-254,1397,-381c2096567,292862,2097075,292735,2097583,292608v508,-127,889,-382,1397,-508c2099488,291973,2099996,291846,2100504,291592v508,-127,889,-254,1397,-508c2102409,290957,2102917,290830,2103425,290576v508,-127,889,-254,1397,-508c2105330,289941,2105838,289814,2106346,289560v508,-127,889,-382,1397,-509c2108251,288925,2108759,288671,2109267,288544v508,-127,889,-381,1397,-508c2111172,287782,2111680,287655,2112188,287401v381,-127,889,-381,1397,-508c2114093,286639,2114601,286512,2115109,286258v381,-255,889,-382,1397,-635c2117014,285369,2117522,285242,2118030,284988v381,-127,889,-381,1397,-636c2119935,284226,2120443,283972,2120951,283845v381,-254,889,-508,1397,-635c2122856,282956,2123364,282828,2123872,282701v381,-253,889,-380,1397,-507c2125777,282067,2126285,281813,2126793,281686v381,-127,889,-254,1397,-381c2128698,281305,2129206,281177,2129587,281051v508,,1016,-127,1524,-127c2131619,280797,2132127,280797,2132508,280797v508,,1016,,1524,c2134540,280797,2135048,280924,2135429,280924v508,,1016,127,1524,253c2137461,281177,2137969,281305,2138350,281432v508,127,1016,254,1524,254c2140382,281813,2140890,282067,2141271,282194v508,127,1016,254,1524,381c2143303,282701,2143811,282956,2144192,283083v508,127,1016,381,1524,508c2146224,283718,2146605,283972,2147113,284099v508,253,1016,381,1524,635c2149145,284861,2149526,285115,2150034,285242v508,254,1016,508,1524,634c2152066,286131,2152447,286258,2152955,286512v508,254,1016,381,1524,635c2154987,287401,2155368,287527,2155876,287782v508,254,1016,508,1524,635c2157908,288671,2158289,288925,2158797,289178v508,255,1016,382,1524,636c2160829,290068,2161210,290322,2161718,290576v508,254,1016,508,1524,635c2163623,291465,2164131,291719,2164639,291973v508,127,1016,380,1524,635c2166544,292862,2167052,292989,2167560,293243v508,127,1016,381,1524,634c2169465,294132,2169973,294259,2170481,294513v508,254,1016,381,1524,635c2172386,295401,2172894,295528,2173402,295783v508,254,1016,381,1524,635c2175307,296672,2175815,296799,2176323,297052v508,255,1016,382,1524,636c2178228,297942,2178736,298069,2179244,298323v508,253,1016,380,1397,635c2181149,299212,2181657,299339,2182165,299593v508,127,1016,381,1397,634c2184070,300355,2184578,300482,2185086,300736v508,127,1016,381,1397,508c2186991,301498,2187499,301625,2188007,301878v508,128,1016,255,1397,509c2189912,302514,2190420,302768,2190928,302895v508,254,1016,381,1397,507c2192833,303657,2193341,303784,2193849,303911v508,254,889,381,1397,508c2195754,304673,2196262,304800,2196770,304926v508,127,889,255,1397,509c2198675,305562,2199183,305689,2199691,305816v508,254,889,381,1397,508c2201596,306451,2202104,306705,2202612,306832v508,127,889,254,1397,381c2204517,307340,2205025,307467,2205533,307721v508,127,889,254,1397,380c2207438,308228,2207946,308356,2208454,308483v508,127,889,254,1397,381c2210359,308991,2210867,309118,2211375,309372v381,127,889,254,1397,380c2213280,309880,2213788,310007,2214296,310134v381,127,889,254,1397,381c2216201,310769,2216709,310896,2217217,311023v381,127,889,253,1397,380c2219122,311531,2219630,311658,2220138,311785v381,127,889,254,1397,381c2222043,312293,2222551,312420,2223059,312547v381,127,889,254,1397,380c2224964,313055,2225472,313182,2225980,313309v381,127,889,254,1397,381c2227885,313690,2228393,313817,2228774,313944v508,127,1016,254,1524,381c2230806,314451,2231314,314451,2231695,314578v508,128,1016,128,1524,255c2233727,314960,2234235,315087,2234616,315087v508,127,1016,254,1524,254c2236648,315468,2237156,315595,2237537,315722v508,,1016,127,1524,254c2239569,316102,2240077,316230,2240458,316230v508,127,1016,254,1524,254c2242490,316611,2242998,316738,2243379,316865v508,,1016,127,1524,254c2245411,317246,2245792,317246,2246300,317373v508,127,1016,127,1524,253c2248332,317753,2248713,317881,2249221,317881v508,127,1016,254,1524,254c2251253,318262,2251634,318389,2252142,318516v508,,1016,127,1524,127c2254174,318770,2254555,318770,2255063,318897v508,,1016,127,1524,127c2257095,319024,2257476,319151,2257984,319151v508,,1016,,1524,c2260016,319277,2260397,319277,2260905,319277v508,,1016,,1524,c2262810,319277,2263318,319277,2263826,319277v508,,1016,,1524,c2265731,319277,2266239,319151,2266747,319151v508,,1016,,1524,c2268652,319151,2269160,319024,2269668,319024v508,,1016,,1524,c2271573,318897,2272081,318897,2272589,318897v508,,1016,,1524,-127c2274494,318770,2275002,318770,2275510,318770v508,,1016,-127,1524,-127c2277415,318643,2277923,318516,2278431,318516v508,,1016,,1397,-127c2280336,318389,2280844,318389,2281352,318389v508,,1016,,1397,c2283257,318389,2283765,318389,2284273,318389v508,,1016,,1397,c2286178,318389,2286686,318389,2287194,318516v508,,1016,,1397,127c2289099,318643,2289607,318770,2290115,318770v508,127,1016,127,1397,254c2292020,319151,2292528,319151,2293036,319277v508,128,1016,255,1397,382c2294941,319659,2295449,319786,2295957,319913v508,127,889,254,1397,381c2297862,320421,2298370,320548,2298878,320675v508,126,889,253,1397,381c2300783,321183,2301291,321183,2301799,321310v508,127,889,254,1397,381c2303704,321691,2304212,321818,2304720,321945v508,127,889,254,1397,254c2306625,322326,2307133,322452,2307641,322452v508,128,889,255,1397,382c2309546,322961,2310054,322961,2310562,323088v508,127,889,254,1397,254c2312467,323469,2312975,323596,2313483,323596v381,127,889,254,1397,380c2315388,323976,2315896,324103,2316404,324231v381,127,889,254,1397,381c2318309,324612,2318817,324739,2319325,324866v381,127,889,254,1397,381c2321230,325374,2321738,325501,2322246,325627v381,128,889,255,1397,382c2324151,326136,2324659,326136,2325167,326263v381,127,889,254,1397,381c2327072,326771,2327580,326771,2328088,326898v381,127,889,253,1397,380c2329993,327278,2330501,327406,2330882,327533v508,127,1016,127,1524,254c2332914,327914,2333422,328041,2333803,328041v508,127,1016,254,1524,381c2335835,328422,2336343,328549,2336724,328549v508,127,1016,253,1524,381c2338756,328930,2339264,329057,2339645,329057v508,127,1016,254,1524,254c2341677,329438,2342185,329438,2342566,329565v508,,1016,127,1524,254c2344598,329819,2345106,329946,2345487,329946v508,127,1016,127,1524,254c2347519,330200,2347900,330326,2348408,330326v508,127,1016,127,1524,255c2350440,330581,2350821,330581,2351329,330708v508,,1016,127,1524,127c2353361,330835,2353742,330835,2354250,330962v508,,1016,,1524,127c2356282,331089,2356663,331089,2357171,331089v508,,1016,,1524,c2359203,331216,2359584,331216,2360092,331216v508,,1016,,1524,c2362124,331343,2362505,331343,2363013,331343v508,,1016,,1524,127c2364918,331470,2365426,331470,2365934,331597v508,,1016,127,1524,127c2367839,331851,2368347,331977,2368855,331977v508,128,1016,255,1524,255c2370760,332359,2371268,332359,2371776,332486v508,127,1016,127,1524,254c2373681,332740,2374189,332867,2374697,332994v508,,1016,127,1524,127c2376602,333248,2377110,333248,2377618,333248v508,127,1016,253,1524,253c2379523,333628,2380031,333628,2380539,333628v508,128,1016,128,1397,128c2382444,333883,2382952,333883,2383460,333883v508,,1016,127,1397,127c2385365,334010,2385873,334137,2386381,334137v508,,1016,,1397,127c2388286,334264,2388794,334264,2389302,334391v508,,1016,,1397,c2391207,334518,2391715,334518,2392223,334645v508,,1016,127,1397,127c2394128,334772,2394636,334899,2395144,334899v508,127,889,127,1397,127c2397049,335026,2397557,335152,2398065,335152v508,,889,128,1397,128c2399970,335280,2400478,335407,2400986,335407v508,,889,127,1397,127c2402891,335534,2403399,335661,2403907,335661v508,,889,127,1397,127c2405812,335915,2406320,335915,2406828,335915v508,127,889,127,1397,127c2408733,336042,2409241,336169,2409749,336169v508,,889,,1397,127c2411654,336296,2412162,336296,2412670,336296v508,,889,127,1397,127c2414575,336423,2415083,336423,2415591,336423v381,,889,,1397,c2417496,336423,2418004,336423,2418512,336423v381,,889,,1397,127c2420417,336550,2420925,336550,2421433,336550v381,,889,,1397,c2423338,336676,2423846,336676,2424354,336676v381,127,889,127,1397,255c2426259,336931,2426767,337058,2427275,337058v381,127,889,127,1397,254c2429180,337312,2429688,337439,2430069,337439v508,127,1016,254,1524,254c2432101,337820,2432609,337820,2432990,337947v508,,1016,127,1524,127c2435022,338201,2435530,338201,2435911,338201v508,126,1016,126,1524,254c2437943,338455,2438451,338582,2438832,338582v508,,1016,,1524,127c2440864,338709,2441372,338709,2441753,338709v508,,1016,,1524,c2443785,338836,2444293,338836,2444674,338836v508,,1016,,1524,c2446706,338836,2447087,338836,2447595,338963v508,,1016,,1524,127c2449627,339090,2450008,339090,2450516,339217v508,,1016,,1524,c2452548,339344,2452929,339344,2453437,339344v508,127,1016,127,1524,127c2455469,339598,2455850,339598,2456358,339598v508,,1016,,1524,c2458390,339598,2458771,339598,2459279,339725v508,,1016,,1524,c2461311,339725,2461692,339725,2462200,339725v508,,1016,,1524,126c2464105,339851,2464613,339851,2465121,339851v508,,1016,,1524,c2467026,339978,2467534,339978,2468042,339978v508,,1016,128,1524,128c2469947,340106,2470455,340233,2470963,340233v508,127,1016,127,1524,127c2472868,340487,2473376,340614,2473884,340614v508,,1016,127,1524,127c2475789,340868,2476297,340868,2476805,340995v508,,1016,127,1524,127c2478710,341122,2479218,341249,2479726,341249v508,,1016,127,1397,127c2481631,341502,2482139,341502,2482647,341502v508,,1016,128,1397,128c2484552,341630,2485060,341757,2485568,341757v508,,1016,,1397,127c2487473,341884,2487981,341884,2488489,341884v508,,1016,,1397,127c2490394,342011,2490902,342011,2491410,342011v508,,1016,,1397,c2493315,342011,2493823,342011,2494331,342011v508,,1016,,1397,c2496236,342138,2496744,342011,2497252,342011v508,,889,127,1397,c2499157,342011,2499665,342011,2500173,342011v508,,889,,1397,c2502078,342011,2502586,341884,2503094,341884v508,,889,,1397,c2504999,341884,2505507,341757,2506015,341757v508,,889,,1397,c2507920,341757,2508428,341757,2508936,341757v508,,889,-127,1397,-127c2510841,341630,2511349,341630,2511857,341630v508,,889,,1397,-128c2513762,341502,2514270,341502,2514778,341502v381,,889,,1397,c2516683,341376,2517191,341376,2517699,341376v381,,889,,1397,c2519604,341376,2520112,341376,2520620,341376v381,-127,889,-127,1397,-127c2522525,341249,2523033,341249,2523541,341249v381,-127,889,-127,1397,-127c2525446,341122,2525954,340995,2526462,340995v381,,889,,1397,-127c2528367,340868,2528875,340868,2529383,340868v381,-127,889,-127,1397,-127c2531288,340614,2531796,340614,2532177,340614v508,,1016,-127,1524,-127c2534209,340487,2534717,340360,2535098,340360v508,,1016,-127,1524,-127c2537130,340233,2537638,340233,2538019,340233v508,-127,1016,-127,1524,-127c2540051,339978,2540559,339978,2540940,339978v508,,1016,,1524,c2542972,339978,2543480,339978,2543861,339851v508,,1016,,1524,c2545893,339851,2546401,339851,2546782,339851v508,,1016,,1524,c2548814,339851,2549195,339851,2549703,339851v508,,1016,,1524,c2551735,339978,2552116,339978,2552624,339978v508,,1016,,1524,128c2554656,340106,2555037,340233,2555545,340233v508,,1016,127,1524,127c2557577,340487,2557958,340487,2558466,340614v508,,1016,127,1524,127c2560498,340868,2560879,340868,2561387,340995v508,127,1016,127,1524,254c2563419,341376,2563800,341376,2564308,341502v508,128,1016,255,1524,255c2566213,341884,2566721,342011,2567229,342011v508,127,1016,254,1524,254c2569134,342392,2569642,342519,2570150,342519v508,127,1016,127,1524,254c2572055,342900,2572563,342900,2573071,343026v508,,1016,127,1524,127c2574976,343281,2575484,343281,2575992,343281v508,127,1016,127,1524,254c2577897,343535,2578405,343535,2578913,343662v508,,1016,,1524,c2580818,343789,2581326,343789,2581834,343789v508,127,1016,127,1397,127c2583739,343916,2584247,343916,2584755,343916v508,,1016,127,1397,127c2586660,344043,2587168,344043,2587676,344043v508,,1016,127,1397,127c2589581,344170,2590089,344170,2590597,344170v508,,1016,127,1397,127c2592502,344297,2593010,344297,2593518,344297v508,127,1016,127,1397,127c2595423,344424,2595931,344424,2596439,344551v508,,1016,,1397,c2598344,344551,2598852,344677,2599360,344677v508,,889,128,1397,128c2601265,344805,2601773,344805,2602281,344932v508,,889,,1397,127c2604186,345059,2604694,345059,2605202,345059v508,127,889,127,1397,127c2607107,345186,2607615,345313,2608123,345313v508,,889,,1397,c2610028,345440,2610536,345440,2611044,345440v508,,889,,1397,127c2612949,345567,2613457,345567,2613965,345567v508,,889,127,1397,127c2615870,345694,2616378,345694,2616886,345694v381,,889,,1397,127c2618791,345821,2619299,345821,2619807,345821v381,,889,,1397,c2621712,345948,2622220,345948,2622728,345948v381,,889,127,1397,127c2624633,346075,2625141,346075,2625649,346075v381,,889,,1397,126c2627554,346201,2628062,346201,2628570,346201v381,,889,,1397,c2630475,346201,2630983,346201,2631491,346201v381,,889,,1397,127c2633396,346328,2633904,346201,2634285,346328v508,,1016,,1524,c2636317,346328,2636825,346328,2637206,346328v508,,1016,128,1524,128c2639238,346456,2639746,346456,2640127,346456v508,,1016,,1524,c2642159,346456,2642667,346456,2643048,346456v508,,1016,127,1524,127c2645080,346583,2645588,346583,2645969,346583v508,,1016,,1524,c2648001,346583,2648382,346710,2648890,346710v508,,1016,,1524,c2650922,346710,2651303,346710,2651811,346710v508,,1016,,1524,c2653843,346710,2654224,346710,2654732,346710v508,,1016,,1524,c2656764,346710,2657145,346710,2657653,346837v508,,1016,,1524,c2659685,346837,2660066,346837,2660574,346837v508,,1016,127,1524,127c2662606,346964,2662987,346964,2663495,346964v508,,1016,,1524,c2665400,346964,2665908,346964,2666416,346964v508,127,1016,127,1524,127c2668321,347091,2668829,347091,2669337,347091v508,,1016,,1524,c2671242,347091,2671750,347218,2672258,347218v508,,1016,,1524,c2674163,347218,2674671,347218,2675179,347218v508,,1016,,1524,127c2677084,347345,2677592,347345,2678100,347345v508,,1016,,1524,c2680005,347345,2680513,347345,2681021,347472v508,,1016,,1397,c2682926,347472,2683434,347472,2683942,347472v508,,1016,,1397,c2685847,347472,2686355,347472,2686863,347472v508,,1016,,1397,c2688768,347472,2689276,347472,2689784,347472v508,,1016,,1397,c2691689,347472,2692197,347472,2692705,347472v508,,1016,,1397,c2694610,347472,2695118,347599,2695626,347599v508,,1016,,1397,c2697531,347599,2698039,347599,2698547,347599v508,,889,,1397,-127c2700452,347472,2700960,347472,2701468,347472v508,,889,,1397,c2703373,347345,2703881,347345,2704389,347345v508,,889,,1397,c2706294,347218,2706802,347218,2707310,347218v508,,889,,1397,-127c2709215,347091,2709723,347091,2710231,346964v508,,889,,1397,-127c2712136,346837,2712644,346837,2713152,346837v508,,889,-127,1397,-127c2715057,346710,2715565,346710,2716073,346710v381,,889,,1397,c2717978,346710,2718486,346710,2718994,346710v381,,889,,1397,127c2720899,346837,2721407,346837,2721915,346837v381,,889,,1397,c2723820,346837,2724328,346964,2724836,346964v381,,889,,1397,c2726741,347091,2727249,347091,2727757,347091v381,127,889,127,1397,127c2729662,347345,2730170,347345,2730678,347472v381,,889,,1397,127c2732583,347599,2733091,347599,2733472,347726v508,,1016,,1524,126c2735504,347852,2736012,347852,2736393,347980v508,,1016,,1524,c2738425,347980,2738933,347980,2739314,347980v508,127,1016,127,1524,127c2741346,348107,2741854,348107,2742235,348107v508,,1016,,1524,c2744267,348107,2744775,348107,2745156,348107v508,,1016,,1524,c2747188,348107,2747696,348107,2748077,348107v508,,1016,,1524,-127c2750109,347980,2750490,347980,2750998,347980v508,,1016,,1524,c2753030,347980,2753411,347980,2753919,347980v508,,1016,,1524,c2755951,347980,2756332,347980,2756840,347980v508,-128,1016,-128,1524,-128c2758872,347852,2759253,347852,2759761,347852v508,,1016,,1524,c2761793,347726,2762174,347726,2762682,347726v508,,1016,,1524,c2764714,347726,2765095,347726,2765603,347599v508,,1016,,1524,c2767508,347472,2768016,347472,2768524,347472v508,,1016,,1524,-127c2770429,347345,2770937,347218,2771445,347218v508,,1016,-127,1524,-127c2773350,347091,2773858,346964,2774366,346964v508,-127,1016,-127,1524,-127c2776271,346710,2776779,346710,2777287,346583v508,,1016,-127,1524,-127c2779192,346456,2779700,346328,2780208,346328v508,-127,1016,-127,1524,-127c2782113,346201,2782621,346075,2783129,346075v508,-127,1016,-127,1397,-127c2785034,345821,2785542,345821,2786050,345821v508,,1016,,1397,c2787955,345821,2788463,345821,2788971,345821v508,-127,1016,-127,1397,-127c2790876,345694,2791384,345694,2791892,345694v508,,1016,,1397,c2793797,345567,2794305,345567,2794813,345567v508,,1016,,1397,c2796718,345567,2797226,345567,2797734,345567v508,,1016,-127,1397,-127c2799639,345440,2800147,345440,2800655,345440v508,,889,,1397,c2802560,345440,2803068,345440,2803576,345440v508,,889,-127,1397,-127c2805481,345313,2805989,345313,2806497,345313v508,,889,,1397,c2808402,345313,2808910,345313,2809418,345313v508,,889,,1397,c2811323,345313,2811831,345313,2812339,345313v508,,889,,1397,c2814244,345313,2814752,345313,2815260,345186v508,,889,,1397,c2817165,345186,2817673,345186,2818181,345186v381,,889,,1397,c2820086,345186,2820594,345186,2821102,345186v381,127,889,127,1397,127c2823007,345440,2823515,345440,2824023,345567v381,,889,,1397,127c2825928,345694,2826436,345821,2826944,345821v381,127,889,127,1397,127c2828849,346075,2829357,346075,2829865,346075v381,126,889,126,1397,126c2831770,346328,2832278,346328,2832786,346328v381,,889,128,1397,128c2834691,346456,2835199,346583,2835580,346583v508,,1016,,1524,127c2837612,346710,2838120,346710,2838501,346710v508,,1016,,1524,127c2840533,346837,2841041,346837,2841422,346837v508,,1016,,1524,c2843454,346837,2843962,346837,2844343,346837v508,,1016,,1524,c2846375,346837,2846883,346837,2847264,346837v508,,1016,,1524,c2849296,346837,2849677,346837,2850185,346837v508,,1016,,1524,c2852217,346837,2852598,346837,2853106,346837v508,,1016,,1524,c2855138,346837,2855519,346837,2856027,346837v508,127,1016,127,1524,127c2858059,346964,2858440,347091,2858948,347091v508,,1016,127,1524,127c2860980,347218,2861361,347218,2861869,347345v508,,1016,,1524,c2863901,347345,2864282,347345,2864790,347472v508,,1016,-127,1524,c2866822,347472,2867203,347472,2867711,347472v508,,1016,,1524,c2869616,347345,2870124,347345,2870632,347345v508,,1016,,1524,c2872537,347345,2873045,347345,2873553,347345v508,-127,1016,-127,1524,-127c2875458,347091,2875966,347091,2876474,347091v508,,1016,-127,1524,-127c2878379,346964,2878887,346964,2879395,346837v508,,1016,-127,1524,-127c2881300,346710,2881808,346583,2882316,346583v508,-127,1016,-127,1397,-255c2884221,346328,2884729,346201,2885237,346201v508,-126,1016,-126,1397,-253c2887142,345948,2887650,345821,2888158,345821v508,-127,1016,-127,1397,-127c2890063,345694,2890571,345694,2891079,345694v508,,1016,,1397,c2892984,345694,2893492,345821,2894000,345821v508,,1016,,1397,c2895905,345948,2896413,345948,2896921,345948v508,127,1016,127,1397,127c2898826,346075,2899334,346075,2899842,346075v508,,889,126,1397,126c2901747,346201,2902255,346201,2902763,346201v508,,889,,1397,c2904668,346201,2905176,346201,2905684,346328v508,,889,-127,1397,c2907589,346328,2908097,346328,2908605,346328v508,,889,,1397,c2910510,346328,2911018,346328,2911526,346328v508,,889,,1397,c2913431,346328,2913939,346328,2914447,346328v508,128,889,128,1397,c2916352,346328,2916860,346328,2917368,346328v381,,889,,1397,c2919273,346201,2919781,346201,2920289,346201v381,-126,889,-126,1397,-126c2922194,345948,2922702,345948,2923210,345821v381,,889,,1397,c2925115,345694,2925623,345694,2926131,345694v381,-127,889,-127,1397,-127c2928036,345567,2928544,345567,2929052,345694v381,,889,,1397,c2930957,345821,2931465,345821,2931973,345821v381,127,889,127,1397,254c2933878,346201,2934386,346201,2934767,346328v508,128,1016,255,1524,255c2936799,346710,2937307,346837,2937688,346837v508,127,1016,254,1524,254c2939720,347218,2940228,347218,2940609,347345v508,,1016,127,1524,127c2942641,347472,2943149,347472,2943530,347472v508,127,1016,127,1524,127c2945562,347599,2946070,347599,2946451,347599v508,,1016,,1524,c2948483,347599,2948991,347726,2949372,347726v508,,1016,,1524,c2951404,347726,2951785,347852,2952293,347852v508,,1016,,1524,c2954325,347726,2954706,347726,2955214,347726v508,-127,1016,-127,1524,-254c2957246,347472,2957627,347472,2958135,347345v508,,1016,-127,1524,-127c2960167,347091,2960548,347091,2961056,346964v508,,1016,-127,1524,-127c2963088,346837,2963469,346837,2963977,346837v508,,1016,,1524,c2966009,346837,2966390,346964,2966898,346964v508,,1016,127,1524,127c2968803,347091,2969311,347218,2969819,347218v508,127,1016,127,1524,254c2971724,347472,2972232,347599,2972740,347599v508,,1016,127,1524,127c2974645,347726,2975153,347726,2975661,347852v508,,1016,,1524,c2977566,347852,2978074,347852,2978582,347852v508,,1016,,1524,c2980487,347852,2980995,347726,2981503,347726v508,,1016,,1524,c2983408,347726,2983916,347726,2984424,347599v508,,1016,,1397,c2986329,347599,2986837,347599,2987345,347472v508,,1016,-127,1397,-127c2989250,347218,2989758,347091,2990266,347091v508,-127,1016,-254,1397,-381c2992171,346583,2992679,346583,2993187,346456v508,-128,1016,-255,1397,-381c2995092,346075,2995600,345948,2996108,345821v508,,1016,-127,1397,-127c2998013,345694,2998521,345567,2999029,345567v508,,1016,,1397,c3000934,345567,3001442,345694,3001950,345694v508,127,889,127,1397,127c3003855,345948,3004363,345948,3004871,346075v508,,889,126,1397,126c3006776,346328,3007284,346328,3007792,346456v508,127,889,127,1397,254c3009697,346837,3010205,346837,3010713,346837v508,127,889,127,1397,127c3012618,346964,3013126,346964,3013634,346964v508,,889,,1397,c3015539,346964,3016047,346837,3016555,346837v508,-127,889,-127,1397,-254c3018460,346583,3018968,346456,3019476,346328v381,,889,-127,1397,-253c3021381,345948,3021889,345821,3022397,345694v381,-127,889,-254,1397,-381c3024302,345186,3024810,344932,3025318,344805v381,-128,889,-254,1397,-381c3027223,344297,3027731,344297,3028239,344170v381,,889,,1397,c3030144,344170,3030652,344297,3031160,344297v381,127,889,127,1397,254c3033065,344677,3033573,344805,3034081,344932v381,,889,127,1397,254c3035986,345186,3036494,345313,3036875,345313v508,127,1016,127,1524,c3038907,345313,3039415,345313,3039796,345313v508,-127,1016,-127,1524,-127c3041828,345059,3042336,345059,3042717,345059v508,-127,1016,-127,1524,-127c3044749,344805,3045257,344805,3045638,344805v508,,1016,,1524,-128c3047670,344677,3048178,344677,3048559,344677v508,,1016,,1524,c3050591,344677,3051099,344677,3051480,344677v508,128,1016,128,1524,128c3053512,344805,3053893,344932,3054401,344932v508,,1016,,1524,c3056433,345059,3056814,345059,3057322,345059v508,,1016,,1524,c3059354,345059,3059735,345059,3060243,345059v508,-127,1016,-127,1524,-254c3062275,344677,3062656,344551,3063164,344551v508,-127,1016,-254,1524,-381c3065196,344043,3065577,343916,3066085,343789v508,-127,1016,-127,1524,-254c3068117,343408,3068498,343281,3069006,343153v508,,1016,-127,1524,-127c3070911,342900,3071419,342773,3071927,342773v508,,1016,-127,1524,-127c3073832,342519,3074340,342519,3074848,342519v508,,1016,-127,1524,-127c3076753,342392,3077261,342392,3077769,342392v508,,1016,,1524,127c3079674,342519,3080182,342519,3080690,342519v508,,1016,127,1524,127c3082595,342646,3083103,342646,3083611,342646v508,127,1016,127,1524,127c3085516,342773,3086024,342900,3086532,342900v508,,1016,126,1397,126c3088437,343026,3088945,343026,3089453,343026v508,127,1016,127,1397,127c3091358,343153,3091866,343153,3092374,343153v508,,1016,-127,1397,-127c3094279,342900,3094787,342773,3095295,342773v508,-127,1016,-254,1397,-381c3097200,342265,3097708,342265,3098216,342138v508,-127,1016,-254,1397,-381c3100121,341630,3100629,341502,3101137,341502v508,-126,889,-253,1397,-380c3103042,340995,3103550,340868,3104058,340741v508,-127,889,-381,1397,-508c3105963,340106,3106471,339978,3106979,339851v508,,889,-126,1397,-253c3108884,339598,3109392,339598,3109900,339598v508,,889,,1397,c3111805,339725,3112313,339725,3112821,339851v508,127,889,382,1397,509c3114726,340487,3115234,340741,3115742,340868v508,254,889,508,1397,634c3117647,341757,3118155,341884,3118663,342011v381,254,889,381,1397,508c3120568,342519,3121076,342646,3121584,342773v381,127,889,253,1397,253c3123489,343153,3123997,343153,3124505,343281v381,,889,,1397,127c3126410,343408,3126918,343408,3127426,343408v381,-127,889,-127,1397,-127c3129331,343153,3129839,343026,3130347,342900v381,-127,889,-254,1397,-381c3132252,342392,3132760,342138,3133268,342011v381,-127,889,-254,1397,-381c3135173,341502,3135681,341376,3136062,341376v508,-127,1016,-127,1524,-127c3138094,341249,3138602,341249,3138983,341249v508,,1016,,1524,c3141015,341122,3141523,341122,3141904,341122v508,-127,1016,-127,1524,-254c3143936,340741,3144444,340614,3144825,340487v508,-127,1016,-381,1524,-509c3146857,339851,3147365,339598,3147746,339471v508,-254,1016,-381,1524,-508c3149778,338709,3150286,338582,3150667,338455v508,-254,1016,-381,1524,-508c3152699,337820,3153080,337693,3153588,337566v508,-127,1016,-254,1524,-508c3155620,336931,3156001,336803,3156509,336676v508,-126,1016,-380,1524,-507c3158541,336042,3158922,335915,3159430,335661v508,-127,1016,-254,1524,-381c3161462,335026,3161843,334899,3162351,334772v508,-127,1016,-254,1524,-381c3164383,334391,3164764,334264,3165272,334264v508,,1016,,1524,c3167304,334264,3167685,334264,3168193,334391v508,127,1016,254,1524,381c3170098,335026,3170606,335152,3171114,335407v508,254,1016,381,1524,635c3173019,336296,3173527,336676,3174035,336931v508,254,1016,508,1524,762c3175940,337947,3176448,338201,3176956,338455v508,127,1016,381,1524,508c3178861,339217,3179369,339344,3179877,339471v508,127,1016,254,1524,380c3181782,339851,3182290,339978,3182798,339978v508,128,1016,128,1524,255c3184703,340233,3185211,340233,3185719,340360v508,,1016,,1397,c3187624,340360,3188132,340360,3188640,340360v508,,1016,,1397,c3190545,340233,3191053,340360,3191561,340360v508,,1016,-127,1397,c3193466,340360,3193974,340360,3194482,340360v508,,1016,127,1397,127c3196387,340487,3196895,340487,3197403,340487v508,127,1016,127,1397,127c3199308,340741,3199816,340741,3200324,340741v508,127,1016,127,1397,127c3202229,340868,3202737,340868,3203245,340868v508,,889,,1397,-127c3205150,340741,3205658,340614,3206166,340614v508,,889,-127,1397,-254c3208071,340360,3208579,340360,3209087,340360v508,,889,,1397,c3210992,340487,3211500,340487,3212008,340614v508,127,889,381,1397,508c3213913,341249,3214421,341502,3214929,341757v508,127,889,508,1397,762c3216834,342646,3217342,342900,3217850,343153v508,255,889,509,1397,763c3219755,344170,3220263,344424,3220771,344551v381,254,889,381,1397,635c3222676,345313,3223184,345440,3223692,345567v381,254,889,381,1397,508c3225597,346201,3226105,346456,3226613,346583v381,254,889,508,1397,762c3228518,347472,3229026,347726,3229534,347980v381,254,889,381,1397,635c3231439,348742,3231947,348869,3232455,348996v381,127,889,127,1397,254c3234360,349250,3234868,349250,3235376,349376v381,,889,,1397,127c3237281,349503,3237789,349503,3238170,349631v508,127,1016,381,1524,635c3240202,350520,3240710,350774,3241091,351155v508,381,1016,889,1524,1270c3243123,352933,3243631,353441,3244012,353949v508,508,1016,1016,1524,1524c3246044,355981,3246552,356362,3246933,356870v508,507,1016,889,1524,1397c3248965,358648,3249473,359028,3249854,359537v508,381,1016,889,1524,1397c3251886,361315,3252394,361823,3252775,362458v508,508,1016,1016,1524,1651c3254807,364744,3255188,365378,3255696,366141v508,635,1016,1397,1524,2159c3257728,369062,3258109,369824,3258617,370586v508,762,1016,1651,1524,2413c3260649,373761,3261030,374523,3261538,375285v508,762,1016,1524,1524,2286c3263570,378206,3263951,378968,3264459,379602v508,636,1016,1271,1524,1906c3266491,382143,3266872,382651,3267380,383286v508,508,1016,1142,1524,1651c3269412,385445,3269793,386080,3270301,386461v508,508,1016,1015,1524,1524c3272206,388493,3272714,388874,3273222,389382v508,508,1016,889,1524,1396c3275127,391160,3275635,391668,3276143,391922v508,380,1016,762,1524,1016c3278048,393192,3278556,393319,3279064,393446v508,127,1016,127,1524,127c3280969,393573,3281477,393446,3281985,393319v508,,1016,-127,1524,-254c3283890,393065,3284398,392938,3284906,392938v508,-127,1016,,1524,c3286811,392938,3287319,393065,3287827,393065v508,,1016,127,1397,c3289732,393065,3290240,392938,3290748,392684v508,-254,1016,-635,1397,-1270c3292653,390906,3293161,390144,3293669,389255v508,-889,1016,-1905,1397,-3175c3295574,384810,3296082,383286,3296590,381635v508,-1651,1016,-3429,1397,-5461c3298495,374015,3299003,371856,3299511,369316v508,-2540,1016,-5207,1397,-8128c3301416,358140,3301924,354965,3302432,351536v508,-3429,889,-7239,1397,-10922c3304337,336803,3304845,332740,3305353,328930v508,-3937,889,-7874,1397,-11557c3307258,313817,3307766,310261,3308274,306959v508,-3175,889,-6096,1397,-8763c3310179,295528,3310687,293370,3311195,291211v508,-2033,889,-3810,1397,-5461c3313100,284099,3313608,282701,3314116,281177v508,-1396,889,-2666,1397,-4063c3316021,275717,3316529,274320,3317037,272923v508,-1397,889,-2795,1397,-4191c3318942,267208,3319450,265684,3319958,264160v508,-1524,889,-3175,1397,-4699c3321863,257810,3322371,256286,3322879,254508v381,-1651,889,-3430,1397,-5207c3324784,247396,3325292,245491,3325800,243459v381,-2033,889,-4318,1397,-6732c3327705,234442,3328213,231775,3328721,229108v381,-2540,889,-5334,1397,-8128c3330626,218186,3331134,215392,3331642,212598v381,-2667,889,-5334,1397,-7874c3333547,202184,3334055,199771,3334563,197485v381,-2286,889,-4445,1397,-6604c3336468,188722,3336976,186690,3337357,184658v508,-2159,1016,-4191,1524,-6223c3339389,176276,3339897,174244,3340278,172085v508,-2159,1016,-4445,1524,-6732c3342310,163068,3342818,160655,3343199,158242v508,-2414,1016,-4826,1524,-7366c3345231,148463,3345739,146050,3346120,143637v508,-2413,1016,-4826,1524,-7239c3348152,133985,3348660,131699,3349041,129159v508,-2413,1016,-4953,1524,-7493c3351073,118999,3351581,116205,3351962,113284v508,-2921,1016,-5969,1524,-9144c3353994,100965,3354375,97536,3354883,94234v508,-3302,1016,-6732,1524,-10160c3356915,80772,3357296,77343,3357804,74041v508,-3175,1016,-6477,1524,-9525c3359836,61468,3360217,58547,3360725,55626v508,-2794,1016,-5461,1524,-8128c3362757,44958,3363138,42545,3363646,40259v508,-2286,1016,-4445,1524,-6477c3365678,31876,3366059,30099,3366567,28448v508,-1651,1016,-3175,1524,-4572c3368599,22606,3368980,21463,3369488,20320v508,-1017,1016,-2032,1524,-2921c3371393,16383,3371901,15621,3372409,14605v508,-889,1016,-1905,1524,-2921c3374314,10668,3374822,9651,3375330,8636v508,-1016,1016,-2160,1524,-3175c3377235,4445,3377743,3428,3378251,2667v508,-762,1016,-1524,1524,-1905c3380156,253,3380664,,3381172,v508,,1016,253,1524,762c3383077,1143,3383585,1905,3384093,2794v508,762,1016,1905,1524,3048c3385998,6858,3386506,8127,3387014,9398v508,1270,1016,2540,1397,3937c3388919,14605,3389427,15875,3389935,17272v508,1270,1016,2540,1397,3810c3391840,22351,3392348,23622,3392856,24765v508,1270,1016,2412,1397,3683c3394761,29591,3395269,30861,3395777,32131v508,1270,1016,2540,1397,3810c3397682,37338,3398190,38608,3398698,40005v508,1396,1016,2921,1397,4318c3400603,45847,3401111,47371,3401619,48895v508,1524,1016,3048,1397,4699c3403524,55118,3404032,56769,3404540,58293v508,1524,889,3048,1397,4572c3406445,64262,3406953,65786,3407461,67056v508,1396,889,2667,1397,3937c3409366,72263,3409874,73406,3410382,74676v508,1270,889,2413,1397,3556c3412287,79501,3412795,80772,3413303,82042v508,1270,889,2540,1397,3936c3415208,87376,3415716,88900,3416224,90297v508,1524,889,3048,1397,4572c3418129,96266,3418637,97790,3419145,99060v508,1270,889,2540,1397,3683c3421050,103886,3421558,104775,3422066,105664v381,888,889,1524,1397,2159c3423971,108585,3424479,109220,3424987,109982v381,762,889,1524,1397,2413c3426892,113411,3427400,114426,3427908,115697v381,1270,889,2667,1397,4191c3429813,121412,3430321,122936,3430829,124587v381,1651,889,3302,1397,4953c3432734,131064,3433242,132715,3433750,134112v381,1524,889,2921,1397,4190c3435655,139700,3436163,140843,3436671,142113v381,1270,889,2413,1397,3556c3438576,146939,3439084,148082,3439465,149351v508,1271,1016,2541,1524,3811c3441497,154432,3442005,155828,3442386,157226v508,1270,1016,2794,1524,4064c3444418,162687,3444926,164084,3445307,165353v508,1271,1016,2541,1524,3684c3447339,170180,3447847,171323,3448228,172339v508,1016,1016,1905,1524,2667c3450260,175895,3450768,176530,3451149,177292v508,761,1016,1397,1524,2159c3453181,180213,3453689,180975,3454070,181864v508,762,1016,1778,1524,2667c3456102,185420,3456483,186436,3456991,187451v508,1017,1016,2033,1524,3049c3459023,191516,3459404,192659,3459912,193548v508,1016,1016,2032,1524,2921c3461944,197358,3462325,198120,3462833,199009v508,762,1016,1524,1524,2286c3464865,202057,3465246,202819,3465754,203581v508,635,1016,1396,1524,2286c3467786,206628,3468167,207518,3468675,208407v508,762,1016,1778,1524,2667c3470707,212090,3471088,212978,3471596,213995v508,889,1016,1905,1524,2794c3473501,217677,3474009,218567,3474517,219328v508,890,1016,1652,1524,2287c3476422,222376,3476930,223139,3477438,223774v508,635,1016,1270,1524,1904c3479343,226314,3479851,226822,3480359,227457v508,635,1016,1269,1524,2032c3482264,230124,3482772,230759,3483280,231521v508,635,1016,1397,1524,2159c3485185,234315,3485693,235076,3486201,235839v508,762,1016,1524,1524,2286c3488106,238887,3488614,239649,3489122,240284v508,762,1016,1524,1397,2159c3491027,243205,3491535,243967,3492043,244601v508,763,1016,1398,1397,2160c3493948,247396,3494456,248158,3494964,248793v508,762,1016,1397,1397,2158c3496869,251587,3497377,252222,3497885,252984v508,635,1016,1269,1397,1778c3499790,255397,3500298,256032,3500806,256667v508,508,1016,1143,1397,1778c3502711,258952,3503219,259588,3503727,260096v508,635,1016,1143,1397,1778c3505632,262382,3506140,263017,3506648,263651v508,636,889,1144,1397,1779c3508553,266065,3509061,266573,3509569,267208v508,635,889,1143,1397,1778c3511474,269494,3511982,270128,3512490,270764v508,508,889,1143,1397,1778c3514395,273176,3514903,273812,3515411,274574v508,635,889,1270,1397,1904c3517316,277114,3517824,277749,3518332,278257v508,508,889,1016,1397,1524c3520237,280289,3520745,280797,3521253,281177v508,509,889,763,1397,1144c3523158,282701,3523666,283083,3524174,283464v381,381,889,762,1397,1143c3526079,284988,3526587,285369,3527095,285623v381,380,889,762,1397,1143c3529000,287020,3529508,287401,3530016,287782v381,254,889,635,1397,889c3531921,288925,3532429,289178,3532937,289306v381,254,889,381,1397,508c3534842,289941,3535350,290068,3535858,290322v381,127,889,254,1397,635c3537763,291211,3538271,291465,3538779,291846v381,380,889,889,1397,1270c3540684,293624,3541192,294132,3541573,294767v508,508,1016,1016,1524,1524c3543605,296799,3544113,297307,3544494,297688v508,381,1016,888,1524,1270c3546526,299339,3547034,299593,3547415,299974v508,381,1016,762,1524,1143c3549447,301498,3549955,302006,3550336,302514v508,508,1016,1143,1524,1778c3552368,304926,3552876,305689,3553257,306577v508,763,1016,1651,1524,2541c3555289,309880,3555670,310769,3556178,311531v508,635,1016,1396,1524,1905c3558210,313944,3558591,314325,3559099,314706v508,254,1016,508,1524,635c3561131,315595,3561512,315595,3562020,315722v508,127,1016,127,1524,254c3564052,316102,3564433,316102,3564941,316230v508,127,1016,381,1524,635c3566973,316992,3567354,317373,3567862,317626v508,382,1016,763,1524,1144c3569894,319151,3570275,319659,3570783,320040v508,381,1016,761,1524,1143c3572688,321564,3573196,321945,3573704,322199v508,381,1016,635,1524,889c3575609,323469,3576117,323596,3576625,323850v508,253,1016,381,1524,635c3578530,324612,3579038,324866,3579546,324993v508,127,1016,254,1524,381c3581451,325501,3581959,325627,3582467,325755v508,127,1016,127,1524,254c3584372,326136,3584880,326263,3585388,326263v508,127,1016,381,1524,508c3587293,326898,3587801,327025,3588309,327151v508,127,1016,127,1397,255c3590214,327533,3590722,327533,3591230,327660v508,127,1016,127,1397,254c3593135,328041,3593643,328295,3594151,328422v508,127,1016,380,1397,508c3596056,329184,3596564,329311,3597072,329565v508,127,1016,254,1397,381c3598977,329946,3599485,329946,3599993,329946v508,,1016,-127,1397,-254c3601898,329565,3602406,329438,3602914,329184v508,-127,1016,-382,1397,-508c3604819,328549,3605327,328295,3605835,328168v508,-254,889,-254,1397,-381c3607740,327660,3608248,327533,3608756,327406v508,-128,889,-128,1397,-381c3610661,326898,3611169,326771,3611677,326517v508,-254,889,-381,1397,-635c3613582,325627,3614090,325374,3614598,325120v508,-254,889,-381,1397,-508c3616503,324485,3617011,324358,3617519,324358v508,,889,127,1397,127c3619424,324612,3619932,324739,3620440,324866v508,127,889,254,1397,254c3622345,325247,3622853,325374,3623361,325374v381,127,889,127,1397,127c3625266,325501,3625774,325501,3626282,325501v381,,889,,1397,126c3628187,325627,3628695,325627,3629203,325755v381,127,889,254,1397,381c3631108,326390,3631616,326644,3632124,326898v381,380,889,889,1397,1397c3634029,328802,3634537,329438,3635045,330073v381,508,889,1270,1397,1904c3636950,332486,3637458,333121,3637966,333628v381,509,889,890,1397,1271c3639871,335152,3640379,335407,3640760,335534v508,254,1016,381,1524,508c3642792,336296,3643300,336423,3643681,336550v508,126,1016,253,1524,381c3645713,336931,3646221,337058,3646602,336931v508,,1016,-128,1524,-381c3648634,336296,3649142,335915,3649523,335534v508,-508,1016,-1016,1524,-1651c3651555,333248,3652063,332613,3652444,331851v508,-635,1016,-1398,1524,-2032c3654476,329057,3654984,328422,3655365,327914v508,-636,1016,-1270,1524,-1778c3657397,325627,3657778,325247,3658286,324739v508,-381,1016,-636,1524,-1016c3660318,323469,3660699,323215,3661207,322961v508,-254,1016,-381,1524,-509c3663239,322326,3663620,322199,3664128,322199v508,,1016,,1524,c3666160,322199,3666541,322326,3667049,322326v508,126,1016,126,1524,126c3669081,322580,3669462,322580,3669970,322580v508,,1016,,1524,-128c3672002,322452,3672383,322326,3672891,322199v508,-127,1016,-254,1524,-381c3674796,321564,3675304,321310,3675812,321183v508,-255,1016,-508,1524,-762c3677717,320167,3678225,319913,3678733,319659v508,-254,1016,-508,1524,-762c3680638,318643,3681146,318389,3681654,318135v508,-254,1016,-509,1524,-762c3683559,317119,3684067,316992,3684575,316738v508,-254,1016,-381,1524,-508c3686480,315976,3686988,315976,3687496,315849v508,-127,1016,-127,1524,-127c3689401,315595,3689909,315722,3690417,315722v508,,1016,,1397,c3692322,315722,3692830,315849,3693338,315849v508,-127,1016,-127,1397,-127c3695243,315595,3695751,315468,3696259,315341v508,-254,1016,-508,1397,-763c3698164,314325,3698672,314071,3699180,313690v508,-254,1016,-635,1397,-889c3701085,312420,3701593,312166,3702101,311785v508,-254,1016,-635,1397,-889c3704006,310515,3704514,310261,3705022,310007v508,-381,1016,-635,1397,-1016c3706927,308737,3707435,308483,3707943,308228v508,-253,889,-507,1397,-761c3709848,307213,3710356,307086,3710864,306832v508,-127,889,-381,1397,-508c3712769,306070,3713277,305943,3713785,305816v508,-127,889,-127,1397,-254c3715690,305562,3716198,305562,3716706,305562v508,,889,127,1397,127c3718611,305689,3719119,305689,3719627,305689v508,,889,-127,1397,-254c3721532,305308,3722040,305053,3722548,304800v508,-254,889,-762,1397,-1143c3724453,303149,3724961,302641,3725469,302006v381,-635,889,-1270,1397,-1905c3727374,299339,3727882,298703,3728390,297942v381,-762,889,-1651,1397,-2414c3730295,294640,3730803,293751,3731311,292735v381,-889,889,-1905,1397,-3048c3733216,288417,3733724,287147,3734232,285750v381,-1398,889,-3049,1397,-4699c3736137,279273,3736645,277368,3737153,275209v381,-2033,889,-4445,1397,-6858c3739058,265938,3739566,263398,3740074,260603v381,-2666,889,-5587,1397,-8508c3741979,249174,3742487,246126,3742868,243077v508,-3175,1016,-6350,1524,-9651c3744900,230124,3745408,226695,3745789,223393v508,-3429,1016,-6858,1524,-10415c3747821,209550,3748329,205867,3748710,202438v508,-3556,1016,-7112,1524,-10668c3750742,188341,3751250,184912,3751631,181610v508,-3302,1016,-6604,1524,-9652c3753663,168783,3754171,165862,3754552,162941v508,-2921,1016,-5589,1524,-8255c3756584,152019,3756965,149478,3757473,146939v508,-2540,1016,-4953,1524,-7493c3759505,137033,3759886,134493,3760394,131952v508,-2539,1016,-5079,1524,-7746c3762426,121666,3762807,118999,3763315,116332v508,-2540,1016,-5207,1524,-7747c3765347,106045,3765728,103632,3766236,101219v508,-2286,1016,-4572,1524,-6604c3768268,92583,3768649,90677,3769157,89026v508,-1777,1016,-3301,1524,-4699c3771189,82931,3771570,81661,3772078,80518v508,-1143,1016,-2159,1524,-2921c3774110,76708,3774491,76073,3774999,75565v508,-508,1016,-1016,1524,-1143c3776904,74422,3777412,74422,3777920,74802v508,382,1016,1017,1524,1906c3779825,77724,3780333,78994,3780841,80518v508,1651,1016,3556,1524,5842c3782746,88519,3783254,91186,3783762,93980v508,2667,1016,5842,1524,9017c3785667,106172,3786175,109601,3786683,113030v508,3429,1016,6985,1524,10541c3788588,127126,3789096,130683,3789604,134366v508,3556,1016,7111,1397,10795c3791509,148717,3792017,152273,3792525,155828v508,3684,1016,7240,1397,10796c3794430,170180,3794938,173863,3795446,177419v508,3556,1016,7112,1397,10541c3797351,191516,3797859,195072,3798367,198501v508,3429,1016,6858,1397,10160c3800272,211963,3800780,215265,3801288,218440v508,3175,1016,6223,1397,9144c3803193,230505,3803701,233426,3804209,236220v508,2794,1016,5461,1397,8128c3806114,247142,3806622,249682,3807130,252349v508,2540,889,5079,1397,7620c3809035,262509,3809543,265049,3810051,267462v508,2539,889,5080,1397,7493c3811956,277368,3812464,279908,3812972,282321v508,2286,889,4699,1397,7112c3814877,291719,3815385,294005,3815893,296291v508,2159,889,4445,1397,6477c3817798,304926,3818306,306959,3818814,308991v508,1905,889,3810,1397,5715c3820719,316484,3821227,318262,3821735,319913v508,1651,889,3302,1397,4826c3823640,326263,3824148,327787,3824656,329184v381,1397,889,2793,1397,4064c3826561,334518,3827069,335788,3827577,337058v381,1269,889,2413,1397,3683c3829482,341884,3829990,343026,3830498,344297v381,1143,889,2413,1397,3555c3832403,348996,3832911,350139,3833419,351155v381,1143,889,2159,1397,3175c3835324,355346,3835832,356362,3836340,357251v381,889,889,1777,1397,2540c3838245,360552,3838753,361188,3839261,361823v381,508,889,1016,1397,1397c3841166,363601,3841674,363982,3842055,364109v508,127,1016,254,1524,254c3844087,364363,3844595,364109,3844976,363982v508,-127,1016,-508,1524,-762c3847008,362839,3847516,362458,3847897,362076v508,-253,1016,-634,1524,-1015c3849929,360680,3850437,360299,3850818,360045v508,-254,1016,-508,1524,-762c3852850,359028,3853358,358901,3853739,358648v508,-127,1016,-254,1524,-381c3855771,358140,3856279,357886,3856660,357759v508,-254,1016,-382,1524,-635c3858692,356743,3859073,356489,3859581,356108v508,-382,1016,-889,1524,-1524c3861613,354076,3861994,353441,3862502,352678v508,-761,1016,-1651,1524,-2539c3864534,349123,3864915,348107,3865423,346964v508,-1143,1016,-2413,1524,-3683c3867455,341884,3867836,340487,3868344,338836v508,-1524,1016,-3175,1524,-4953c3870376,331977,3870757,330073,3871265,328041v508,-2032,1016,-4065,1524,-6350c3873297,319532,3873678,317246,3874186,314833v508,-2286,1016,-4826,1524,-7239c3876091,305181,3876599,302768,3877107,300227v508,-2412,1016,-4826,1524,-7111c3879012,290702,3879520,288417,3880028,286131v508,-2159,1016,-4318,1524,-6478c3881933,277622,3882441,275717,3882949,273812v508,-1778,1016,-3556,1524,-5335c3884854,266826,3885362,265176,3885870,263651v508,-1650,1016,-3048,1524,-4571c3887775,257556,3888283,256159,3888791,254635v508,-1397,1016,-2921,1524,-4318c3890696,248920,3891204,247396,3891712,245999v508,-1398,1016,-2922,1397,-4318c3893617,240284,3894125,238760,3894633,237363v508,-1397,1016,-2667,1397,-4064c3896538,231901,3897046,230632,3897554,229362v508,-1270,1016,-2540,1397,-3684c3899459,224409,3899967,223266,3900475,222123v508,-1143,1016,-2286,1397,-3302c3902380,217677,3902888,216535,3903396,215392v508,-1270,1016,-2414,1397,-3683c3905301,210566,3905809,209296,3906317,207899v508,-1398,1016,-2922,1397,-4446c3908222,201930,3908730,200278,3909238,198501v508,-1778,889,-3683,1397,-5715c3911143,190753,3911651,188722,3912159,186436v508,-2286,889,-4699,1397,-7239c3914064,176657,3914572,174117,3915080,171450v508,-2794,889,-5588,1397,-8509c3916985,160020,3917493,157099,3918001,154177v508,-2920,889,-5968,1397,-8889c3919906,142367,3920414,139446,3920922,136651v508,-2793,889,-5587,1397,-8127c3922827,125984,3923335,123571,3923843,121412v508,-2160,889,-4318,1397,-6096c3925748,113538,3926256,112014,3926764,110744v381,-1397,889,-2541,1397,-3302c3928669,106552,3929177,105918,3929685,105664v381,-381,889,-508,1397,-381c3931590,105410,3932098,105791,3932606,106299v381,508,889,1270,1397,2032c3934511,109220,3935019,110236,3935527,111378v381,1017,889,2287,1397,3557c3937432,116077,3937940,117475,3938448,118745v381,1270,889,2540,1397,3937c3940353,123951,3940861,125222,3941369,126492v381,1143,889,2413,1397,3556c3943274,131191,3943782,132334,3944163,133350v508,1016,1016,2032,1524,3048c3946195,137414,3946703,138430,3947084,139446v508,1016,1016,1905,1524,2794c3949116,143256,3949624,144145,3950005,145161v508,1015,1016,1905,1524,3048c3952037,149225,3952545,150241,3952926,151384v508,1142,1016,2286,1524,3556c3954958,156210,3955466,157480,3955847,159003v508,1398,1016,2922,1524,4573c3957879,165226,3958387,166877,3958768,168656v508,1905,1016,3810,1524,5715c3960800,176402,3961181,178562,3961689,180721v508,2031,1016,4318,1524,6604c3963721,189484,3964102,191897,3964610,194183v508,2286,1016,4699,1524,6985c3966642,203581,3967023,205867,3967531,208280v508,2286,1016,4698,1524,6985c3969563,217551,3969944,219837,3970452,221996v508,2286,1016,4445,1524,6477c3972484,230632,3972865,232664,3973373,234569v508,2032,1016,3937,1524,5715c3975405,242189,3975786,243840,3976294,245618v508,1778,1016,3429,1524,5080c3978199,252222,3978707,253873,3979215,255397v508,1524,1016,3048,1524,4445c3981120,261366,3981628,262763,3982136,264160v508,1397,1016,2793,1524,4064c3984041,269621,3984549,270891,3985057,272161v508,1270,1016,2540,1524,3810c3986962,277114,3987470,278257,3987978,279400v508,1143,1016,2286,1524,3301c3989883,283718,3990391,284734,3990899,285750v508,1016,1016,2032,1524,3048c3992804,289687,3993312,290576,3993820,291592v508,889,1016,1778,1397,2667c3995725,295148,3996233,296037,3996741,296926v508,889,1016,1777,1397,2540c3998646,300355,3999154,301244,3999662,302006v508,762,1016,1651,1397,2413c4001567,305181,4002075,305943,4002583,306705v508,889,1016,1651,1397,2413c4004488,309880,4004996,310642,4005504,311276v508,763,1016,1525,1397,2287c4007409,314198,4007917,314960,4008425,315595v508,635,889,1397,1397,2031c4010330,318262,4010838,319024,4011346,319659v508,762,889,1397,1397,2032c4013251,322326,4013759,323088,4014267,323723v508,762,889,1524,1397,2286c4016172,326771,4016680,327533,4017188,328422v508,889,889,1778,1397,2667c4019093,332105,4019601,332994,4020109,334137v508,1015,889,2159,1397,3302c4022014,338582,4022522,339851,4023030,341122v508,1270,889,2667,1397,4191c4024935,346710,4025443,348361,4025951,349885v381,1651,889,3302,1397,5080c4027856,356743,4028364,358521,4028872,360426v381,1905,889,3810,1397,5715c4030777,368046,4031285,370077,4031793,371983v381,1905,889,3810,1397,5715c4033698,379476,4034206,381381,4034714,383032v381,1778,889,3429,1397,4826c4036619,389382,4037127,390778,4037635,391922v381,1270,889,2286,1397,3175c4039540,395859,4040048,396494,4040556,396875v381,508,889,762,1397,762c4042461,397637,4042969,397256,4043350,396875v508,-508,1016,-1143,1524,-2032c4045382,394081,4045890,392938,4046271,391795v508,-1144,1016,-2413,1524,-3810c4048303,386588,4048811,385064,4049192,383540v508,-1397,1016,-2921,1524,-4572c4051224,377444,4051732,375920,4052113,374269v508,-1651,1016,-3175,1524,-4953c4054145,367665,4054653,365887,4055034,363982v508,-2032,1016,-3937,1524,-6223c4057066,355473,4057574,353060,4057955,350520v508,-2668,1016,-5461,1524,-8509c4059987,339090,4060368,335788,4060876,332613v508,-3302,1016,-6731,1524,-10161c4062908,318897,4063289,315341,4063797,311785v508,-3429,1016,-6985,1524,-10541c4065829,297815,4066210,294386,4066718,290957v508,-3556,1016,-6985,1524,-10541c4068750,276860,4069131,273303,4069639,269621v508,-3810,1016,-7747,1524,-11811c4071671,253619,4072052,249301,4072560,244728v508,-4571,1016,-9397,1524,-14477c4074592,225171,4074973,219837,4075481,214376v508,-5461,1016,-11176,1524,-16764c4077386,192024,4077894,186309,4078402,180721v508,-5588,1016,-11303,1524,-16637c4080307,158750,4080815,153543,4081323,148717v508,-4826,1016,-9398,1524,-13716c4083228,130810,4083736,126873,4084244,123317v508,-3429,1016,-6604,1524,-9398c4086149,111125,4086657,108712,4087165,106807v508,-2032,1016,-3683,1524,-4954c4089070,100711,4089578,99822,4090086,99314v508,-381,1016,-508,1524,-254c4091991,99314,4092499,100076,4093007,100965v508,1016,1016,2286,1397,3810c4094912,106426,4095420,108331,4095928,110490v508,2159,1016,4445,1397,6985c4097833,120015,4098341,122809,4098849,125602v508,2922,1016,5843,1397,8891c4100754,137541,4101262,140716,4101770,143891v508,3048,1016,6223,1397,9144c4103675,156083,4104183,159131,4104691,161798v508,2667,1016,5207,1397,7366c4106596,171196,4107104,173101,4107612,174498v508,1397,1016,2413,1397,2794c4109517,177673,4110025,177673,4110533,177165v508,-635,889,-1651,1397,-3175c4112438,172593,4112946,170561,4113454,168528v508,-2031,889,-4571,1397,-6857c4115359,159258,4115867,156718,4116375,154559v508,-2033,889,-4191,1397,-5588c4118280,147447,4118788,146176,4119296,145669v508,-508,889,-508,1397,-127c4121201,146050,4121709,147193,4122217,148717v508,1524,889,3556,1397,5842c4124122,156845,4124630,159639,4125138,162306v508,2794,889,5969,1397,8890c4127043,174244,4127551,177419,4128059,180467v381,2921,889,5969,1397,8890c4129964,192277,4130472,195072,4130980,197612v381,2666,889,5207,1397,7620c4132885,207645,4133393,209931,4133901,212217v381,2159,889,4191,1397,6096c4135806,220345,4136314,222123,4136822,223901v381,1777,889,3429,1397,5080c4138727,230505,4139235,231901,4139743,233299v381,1397,889,2667,1397,3810c4141648,238378,4142156,239395,4142664,240538v381,1015,889,1905,1397,2794c4144569,244221,4145077,244983,4145458,245745v508,762,1016,1524,1524,2158c4147490,248539,4147998,249174,4148379,249682v508,635,1016,1143,1524,1651c4150411,251841,4150919,252349,4151300,252730v508,508,1016,889,1524,1396c4153332,254508,4153840,254889,4154221,255397v508,508,1016,889,1524,1397c4156253,257301,4156761,257810,4157142,258445v508,507,1016,1143,1524,1778c4159174,260858,4159682,261620,4160063,262255v508,762,1016,1523,1524,2286c4162095,265302,4162476,266065,4162984,266953v508,763,1016,1524,1524,2287c4165016,270128,4165397,270891,4165905,271652v508,763,1016,1524,1524,2160c4167937,274574,4168318,275336,4168826,275971v508,635,1016,1270,1524,1905c4170858,278511,4171239,279019,4171747,279526v508,636,1016,1144,1524,1525c4173779,281559,4174160,282067,4174668,282448v508,380,1016,762,1524,1016c4176700,283845,4177081,284226,4177589,284480v508,381,1016,635,1524,889c4179494,285750,4180002,286003,4180510,286258v508,254,1016,508,1524,889c4182415,287401,4182923,287527,4183431,287782v508,254,1016,508,1524,762c4185336,288798,4185844,289051,4186352,289306v508,254,1016,381,1524,635c4188257,290195,4188765,290322,4189273,290576v508,126,1016,381,1524,508c4191178,291211,4191686,291465,4192194,291592v508,127,1016,381,1524,508c4194099,292226,4194607,292353,4195115,292481v508,127,1016,254,1397,381c4197020,292989,4197528,292989,4198036,293116v508,,1016,127,1397,127c4199941,293243,4200449,293243,4200957,293243v508,,1016,,1397,c4202862,293243,4203370,293243,4203878,293116v508,,1016,,1397,c4205783,292989,4206291,292989,4206799,292989v508,-127,1016,-127,1397,-127c4208704,292862,4209212,292862,4209720,292735v508,,889,,1397,c4211625,292735,4212133,292735,4212641,292735v508,,889,,1397,c4214546,292862,4215054,292862,4215562,292862v508,,889,127,1397,127c4217467,292989,4217975,293116,4218483,293116v508,,889,,1397,127c4220388,293243,4220896,293370,4221404,293370v508,,889,127,1397,254c4223309,293624,4223817,293751,4224325,293877v508,128,889,255,1397,509c4226230,294513,4226738,294767,4227246,295021v381,380,889,762,1397,1143c4229151,296545,4229659,296926,4230167,297434v381,508,889,1142,1397,1651c4232072,299720,4232580,300355,4233088,300990v381,761,889,1397,1397,2159c4234993,303911,4235501,304673,4236009,305308v381,762,889,1524,1397,2286c4237914,308228,4238422,308991,4238930,309626v381,635,889,1270,1397,1905c4240835,312039,4241343,312547,4241851,312927v381,509,889,890,1397,1144c4243756,314451,4244264,314706,4244645,314833v508,254,1016,381,1524,508c4246677,315341,4247185,315468,4247566,315468v508,,1016,,1524,c4249598,315595,4250106,315595,4250487,315595v508,,1016,127,1524,127c4252519,315722,4253027,315849,4253408,315976v508,126,1016,254,1524,381c4255440,316611,4255948,316738,4256329,316992v508,254,1016,508,1524,761c4258361,318135,4258869,318389,4259250,318770v508,254,1016,635,1524,1016c4261282,320167,4261663,320548,4262171,320928v508,382,1016,890,1524,1271c4264203,322580,4264584,322961,4265092,323342v508,381,1016,761,1524,1143c4267124,324739,4267505,325120,4268013,325374v508,381,1016,635,1524,889c4270045,326517,4270426,326771,4270934,326898v508,253,1016,380,1524,508c4272966,327660,4273347,327660,4273855,327787v508,,1016,127,1524,127c4275887,327914,4276268,327787,4276776,327787v508,-127,1016,-127,1524,-254c4278681,327406,4279189,327278,4279697,327025v508,-127,1016,-254,1524,-508c4281602,326263,4282110,326009,4282618,325882v508,-255,1016,-508,1524,-762c4284523,324993,4285031,324739,4285539,324485v508,-254,1016,-509,1524,-635c4287444,323596,4287952,323342,4288460,323088v508,-254,1016,-508,1524,-762c4290365,322072,4290873,321818,4291381,321437v508,-254,1016,-636,1524,-1016c4293286,320040,4293794,319659,4294302,319277v508,-380,1016,-761,1397,-1142c4296207,317753,4296715,317246,4297223,316865v508,-381,1016,-889,1397,-1270c4299128,315214,4299636,314833,4300144,314451v508,-253,1016,-634,1397,-888c4302049,313309,4302557,313055,4303065,312801v508,-254,1016,-381,1397,-508c4304970,312166,4305478,312166,4305986,312166v508,-127,1016,-127,1397,c4307891,312166,4308399,312293,4308907,312420v508,127,1016,254,1397,507c4310812,313055,4311320,313309,4311828,313436v508,254,889,381,1397,635c4313733,314198,4314241,314451,4314749,314578v508,255,889,382,1397,509c4316654,315214,4317162,315341,4317670,315341v508,127,889,127,1397,127c4319575,315468,4320083,315468,4320591,315341v508,-127,889,-254,1397,-381c4322496,314706,4323004,314578,4323512,314325v508,-381,889,-635,1397,-1016c4325417,312927,4325925,312674,4326433,312293v508,-381,889,-762,1397,-1270c4328338,310642,4328846,310261,4329354,310007v381,-381,889,-762,1397,-1143c4331259,308610,4331767,308356,4332275,308101v381,-253,889,-507,1397,-761c4334180,307213,4334688,307086,4335196,306959v381,-127,889,-254,1397,-382c4337101,306451,4337609,306324,4338117,306197v381,-254,889,-254,1397,-508c4340022,305562,4340530,305435,4341038,305308v381,-255,889,-382,1397,-508c4342943,304673,4343451,304419,4343959,304292v381,-127,889,-254,1397,-381c4345864,303784,4346372,303784,4346753,303784v508,,1016,,1524,127c4348785,304038,4349293,304165,4349674,304419v508,254,1016,634,1524,1016c4351706,305943,4352214,306451,4352595,306959v508,635,1016,1397,1524,2032c4354627,309752,4355135,310642,4355516,311531v508,762,1016,1778,1524,2667c4357548,315087,4358056,315976,4358437,316865v508,888,1016,1778,1524,2667c4360469,320294,4360850,321183,4361358,321818v508,762,1016,1397,1524,1905c4363390,324231,4363771,324739,4364279,325120v508,381,1016,635,1524,889c4366311,326263,4366692,326390,4367200,326517v508,127,1016,127,1524,254c4369232,326771,4369613,326771,4370121,326644v508,,1016,-127,1524,-254c4372153,326390,4372534,326263,4373042,326136v508,-127,1016,-254,1524,-254c4375074,325755,4375455,325755,4375963,325627v508,,1016,-126,1524,c4377995,325627,4378376,325627,4378884,325755v508,,1016,127,1524,381c4380789,326263,4381297,326390,4381805,326644v508,254,1016,507,1524,889c4383710,327787,4384218,328168,4384726,328549v508,381,1016,762,1524,1143c4386631,330073,4387139,330453,4387647,330835v508,508,1016,889,1524,1270c4389552,332486,4390060,332994,4390568,333375v508,381,1016,762,1524,1143c4392473,334899,4392981,335280,4393489,335534v508,381,1016,762,1524,1016c4395394,336803,4395902,337058,4396410,337312v508,254,1016,508,1397,635c4398315,338074,4398823,338327,4399331,338327v508,128,1016,255,1397,255c4401236,338709,4401744,338709,4402252,338709v508,,1016,,1397,c4404157,338582,4404665,338582,4405173,338455v508,-128,1016,-254,1397,-381c4407078,337947,4407586,337820,4408094,337566v508,-127,1016,-381,1397,-508c4409999,336803,4410507,336550,4411015,336296v508,-254,1016,-635,1397,-889c4412920,335152,4413428,334899,4413936,334518v508,-254,889,-508,1397,-890c4415841,333248,4416349,332994,4416857,332613v508,-381,889,-636,1397,-1016c4418762,331216,4419270,330708,4419778,330326v508,-380,889,-761,1397,-1142c4421683,328676,4422191,328295,4422699,327787v508,-381,889,-889,1397,-1397c4424604,325882,4425112,325374,4425620,324739v508,-508,889,-1016,1397,-1651c4427525,322452,4428033,321818,4428541,321183v508,-635,889,-1397,1397,-2032c4430446,318389,4430954,317626,4431462,316865v381,-889,889,-1651,1397,-2540c4433367,313436,4433875,312547,4434383,311658v381,-889,889,-1778,1397,-2667c4436288,308101,4436796,307086,4437304,306197v381,-889,889,-1905,1397,-2795c4439209,302514,4439717,301625,4440225,300736v381,-889,889,-1778,1397,-2667c4442130,297180,4442638,296291,4443146,295528v381,-888,889,-1651,1397,-2412c4445051,292353,4445559,291592,4446067,290830v381,-762,889,-1524,1397,-2286c4447972,287909,4448480,287147,4448861,286512v508,-636,1016,-1270,1524,-1905c4450893,283972,4451401,283337,4451782,282701v508,-634,1016,-1142,1524,-1777c4453814,280289,4454322,279781,4454703,279146v508,-508,1016,-1144,1524,-1651c4456735,276860,4457243,276351,4457624,275717v508,-508,1016,-1016,1524,-1651c4459656,273431,4460164,272796,4460545,272288v508,-636,1016,-1270,1524,-1905c4462577,269748,4462958,269113,4463466,268351v508,-762,1016,-1398,1524,-2159c4465498,265430,4465879,264668,4466387,263778v508,-888,1016,-1777,1524,-2666c4468419,260096,4468800,259207,4469308,258191v508,-1016,1016,-2159,1524,-3175c4471340,253873,4471721,252730,4472229,251460v508,-1143,1016,-2413,1524,-3684c4474261,246507,4474642,245237,4475150,243840v508,-1270,1016,-2667,1524,-4064c4477182,238378,4477563,236855,4478071,235458v508,-1524,1016,-2921,1524,-4445c4479976,229489,4480484,227838,4480992,226314v508,-1524,1016,-3175,1524,-4826c4482897,219964,4483405,218313,4483913,216662v508,-1651,1016,-3302,1524,-4953c4485818,210058,4486326,208280,4486834,206628v508,-1777,1016,-3428,1524,-5206c4488739,199644,4489247,197866,4489755,196088v508,-1778,1016,-3556,1524,-5335c4491660,188976,4492168,187198,4492676,185420v508,-1778,1016,-3556,1524,-5207c4494581,178435,4495089,176657,4495597,175006v508,-1651,1016,-3430,1397,-4954c4497502,168401,4498010,166877,4498518,165353v508,-1523,1016,-3047,1397,-4444c4500423,159512,4500931,158115,4501439,156845v508,-1270,1016,-2540,1397,-3683c4503344,152019,4503852,151002,4504360,149987v508,-889,1016,-1778,1397,-2540c4506265,146685,4506773,146050,4507281,145415v508,-508,1016,-1016,1397,-1397c4509186,143764,4509694,143510,4510202,143383v508,-127,1016,-255,1397,-127c4512107,143256,4512615,143383,4513123,143510v508,254,889,508,1397,762c4515028,144652,4515536,145034,4516044,145288v508,381,889,762,1397,1143c4517949,146685,4518457,147066,4518965,147193v508,254,889,381,1397,508c4520870,147701,4521378,147574,4521886,147320v508,-254,889,-635,1397,-1144c4523791,145542,4524299,144780,4524807,143891v508,-890,889,-1905,1397,-3048c4526712,139700,4527220,138302,4527728,137033v508,-1270,889,-2794,1397,-4191c4529633,131572,4530141,130175,4530649,128905v381,-1270,889,-2540,1397,-3556c4532554,124333,4533062,123444,4533570,122682v381,-635,889,-1270,1397,-1524c4535475,120776,4535983,120650,4536491,120650v381,126,889,253,1397,635c4538396,121666,4538904,122174,4539412,122809v381,635,889,1269,1397,2159c4541317,125730,4541825,126619,4542333,127635v381,889,889,1905,1397,2793c4544238,131445,4544746,132461,4545254,133603v381,1017,889,2033,1397,3048c4547159,137668,4547667,138684,4548048,139700v508,1143,1016,2159,1524,3175c4550080,144018,4550588,145034,4550969,146176v508,1144,1016,2287,1524,3557c4553001,150876,4553509,152146,4553890,153543v508,1270,1016,2667,1524,4191c4555922,159131,4556430,160655,4556811,162178v508,1524,1016,3175,1524,4827c4558843,168656,4559351,170307,4559732,171958v508,1651,1016,3429,1524,5080c4561764,178816,4562272,180467,4562653,182118v508,1651,1016,3302,1524,4953c4564685,188722,4565066,190246,4565574,191770v508,1524,1016,3048,1524,4572c4567606,197739,4567987,199136,4568495,200533v508,1397,1016,2793,1524,4064c4570527,205867,4570908,207137,4571416,208407v508,1269,1016,2540,1524,3683c4573448,213233,4573829,214376,4574337,215519v508,1143,1016,2286,1524,3429c4576369,219964,4576750,221107,4577258,222123v508,1143,1016,2159,1524,3175c4579290,226441,4579671,227457,4580179,228473v508,1016,1016,2032,1524,2921c4582084,232410,4582592,233426,4583100,234442v508,889,1016,1905,1524,2794c4585005,238251,4585513,239141,4586021,240030v508,889,1016,1905,1524,2794c4587926,243713,4588434,244601,4588942,245491v508,1016,1016,1778,1524,2667c4590847,249047,4591355,250063,4591863,250951v508,890,1016,1779,1524,2541c4593768,254381,4594276,255270,4594784,256159v508,762,1016,1651,1524,2413c4596689,259334,4597197,260223,4597705,260985v508,762,1016,1524,1397,2286c4599610,264033,4600118,264668,4600626,265430v508,635,1016,1396,1397,2159c4602531,268224,4603039,268859,4603547,269621v508,635,1016,1270,1397,2031c4605452,272288,4605960,272923,4606468,273558v508,762,1016,1397,1397,2159c4608373,276351,4608881,276987,4609389,277749v508,635,1016,1397,1397,2032c4611294,280543,4611802,281177,4612310,281940v508,761,1016,1524,1397,2159c4614215,284861,4614723,285623,4615231,286385v508,762,889,1524,1397,2286c4617136,289306,4617644,290068,4618152,290830v508,635,889,1396,1397,2032c4620057,293624,4620565,294259,4621073,294894v508,762,889,1270,1397,1905c4622978,297434,4623486,298069,4623994,298576v508,636,889,1271,1397,1779c4625899,300863,4626407,301498,4626915,302006v508,508,889,1016,1397,1396c4628820,303911,4629328,304419,4629836,304800v508,381,889,762,1397,1016c4631741,306070,4632249,306324,4632757,306451v381,126,889,126,1397,126c4634662,306451,4635170,306324,4635678,306070v381,-381,889,-762,1397,-1397c4637583,304165,4638091,303402,4638599,302514v381,-763,889,-1778,1397,-2921c4640504,298576,4641012,297307,4641520,296037v381,-1270,889,-2667,1397,-3937c4643425,290702,4643933,289306,4644441,288036v381,-1270,889,-2540,1397,-3684c4646346,283210,4646854,282194,4647362,281177v381,-888,889,-1777,1397,-2666c4649267,277749,4649775,276987,4650156,276225v508,-889,1016,-1524,1524,-2540c4652188,272669,4652696,271652,4653077,270256v508,-1397,1016,-3048,1524,-5080c4655109,263144,4655617,260858,4655998,258064v508,-2667,1016,-5842,1524,-9271c4658030,245364,4658538,241553,4658919,237617v508,-3937,1016,-8255,1524,-12192c4660951,221361,4661459,217170,4661840,213487v508,-3684,1016,-7366,1524,-10287c4663872,200278,4664253,197739,4664761,195961v508,-1651,1016,-2794,1524,-3302c4666666,192405,4667301,192913,4667682,193675v508,889,1016,2667,1524,4699c4669714,200533,4670095,203326,4670603,206248v508,3048,1016,6477,1524,9905c4672635,219710,4673016,223393,4673524,226949v508,3683,1016,7366,1524,10795c4675556,241300,4675937,244856,4676445,248031v508,3302,1016,6350,1524,9270c4678477,260223,4678858,263017,4679366,265557v508,2540,1016,4953,1524,7112c4681271,274827,4681779,276860,4682287,278765v508,1905,1016,3683,1524,5334c4684192,285750,4684700,287274,4685208,288671v508,1397,1016,2667,1524,3937c4687113,293751,4687621,294894,4688129,295910v508,1016,1016,2032,1524,3048c4690034,299847,4690542,300736,4691050,301498v508,889,1016,1651,1524,2413c4692955,304546,4693463,305308,4693971,305943v508,762,1016,1397,1524,1905c4695876,308483,4696384,309118,4696892,309626v508,635,1016,1143,1397,1650c4698797,311785,4699305,312293,4699813,312801v508,508,1016,1016,1397,1524c4701718,314833,4702226,315214,4702734,315722v508,508,1016,889,1397,1397c4704639,317626,4705147,318008,4705655,318516v508,381,1016,889,1397,1270c4707560,320294,4708068,320675,4708576,321183v508,381,1016,762,1397,1269c4710481,322834,4710989,323215,4711497,323596v508,380,1016,762,1397,1143c4713402,325120,4713910,325501,4714418,325882v508,381,889,762,1397,1143c4716323,327406,4716831,327787,4717339,328041v508,381,889,761,1397,1143c4719244,329438,4719752,329819,4720260,330073v508,380,889,762,1397,1016c4722165,331470,4722673,331724,4723181,332105v508,254,889,508,1397,762c4725086,333248,4725594,333501,4726102,333883v508,254,889,508,1397,762c4728007,335026,4728515,335280,4729023,335534v508,254,889,635,1397,889c4730928,336676,4731436,337058,4731944,337312v381,254,889,635,1397,889c4733849,338455,4734357,338836,4734865,339090v381,254,889,635,1397,888c4736770,340233,4737278,340614,4737786,340868v381,381,889,634,1397,889c4739691,342138,4740199,342392,4740707,342646v381,380,889,635,1397,1016c4742612,343916,4743120,344170,4743628,344551v381,254,889,508,1397,762c4745533,345694,4746041,345948,4746549,346201v381,255,889,636,1397,890c4748454,347345,4748962,347726,4749343,347980v508,254,1016,508,1524,889c4751375,349123,4751883,349376,4752264,349758v508,254,1016,508,1524,762c4754296,350774,4754804,351155,4755185,351409v508,254,1016,508,1524,762c4757217,352425,4757725,352678,4758106,352933v508,254,1016,508,1524,762c4760138,353949,4760646,354076,4761027,354330v508,254,1016,508,1524,762c4763059,355346,4763567,355600,4763948,355726v508,255,1016,509,1524,763c4765980,356616,4766361,356870,4766869,357124v508,127,1016,381,1524,635c4768901,357886,4769282,358140,4769790,358267v508,254,1016,381,1524,508c4771822,359028,4772203,359283,4772711,359410v508,254,1016,381,1524,508c4774743,360172,4775124,360299,4775632,360426v508,254,1016,381,1524,508c4777664,361188,4778045,361315,4778553,361442v508,127,1016,381,1524,508c4780585,362076,4780966,362203,4781474,362331v508,127,1016,254,1524,381c4783379,362839,4783887,362839,4784395,362966v508,127,1016,254,1524,381c4786300,363474,4786808,363474,4787316,363601v508,126,1016,254,1524,254c4789221,363982,4789729,364109,4790237,364236v508,,1016,127,1524,254c4792142,364617,4792650,364744,4793158,364871v508,127,1016,254,1524,380c4795063,365378,4795571,365506,4796079,365633v508,127,1016,254,1524,381c4797984,366141,4798492,366268,4799000,366395v508,127,1016,254,1397,381c4800905,366902,4801413,367030,4801921,367157v508,127,1016,127,1397,254c4803826,367538,4804334,367665,4804842,367792v508,127,1016,254,1397,254c4806747,368173,4807255,368300,4807763,368426v508,127,1016,255,1397,382c4809668,368935,4810176,369062,4810684,369189v508,254,1016,254,1397,508c4812589,369824,4813097,369951,4813605,370077v508,128,889,382,1397,509c4815510,370713,4816018,370967,4816526,371094v508,254,889,381,1397,634c4818431,371983,4818939,372110,4819447,372364v508,254,889,508,1397,762c4821352,373380,4821860,373507,4822368,373888v508,254,889,508,1397,762c4824273,375031,4824781,375285,4825289,375539v508,381,889,635,1397,888c4827194,376809,4827702,377063,4828210,377317v508,381,889,761,1397,1016c4830115,378714,4830623,378968,4831131,379349v508,253,889,635,1397,889c4833036,380492,4833544,380873,4834052,381126v381,255,889,509,1397,890c4835957,382270,4836465,382524,4836973,382777v381,255,889,509,1397,763c4838878,383667,4839386,383921,4839894,384175v381,253,889,381,1397,635c4841799,384937,4842307,385191,4842815,385318v381,127,889,254,1397,508c4844720,385952,4845228,386080,4845736,386207v381,127,889,127,1397,254c4847641,386461,4848149,386588,4848657,386588v381,,889,,1397,c4850562,386588,4851070,386588,4851451,386588v508,,1016,-127,1524,-127c4853483,386461,4853991,386334,4854372,386334v508,,1016,,1524,127c4856404,386461,4856912,386588,4857293,386715v508,127,1016,381,1524,508c4859325,387476,4859833,387731,4860214,388112v508,254,1016,635,1524,1015c4862246,389382,4862754,389763,4863135,390144v508,381,1016,634,1524,889c4865167,391414,4865675,391668,4866056,391922v508,254,1016,508,1524,635c4868088,392811,4868469,392938,4868977,393192v508,127,1016,254,1524,381c4871009,393700,4871390,393826,4871898,393953v508,,1016,128,1524,128c4873930,394208,4874311,394208,4874819,394208v508,,1016,,1524,-127c4876851,393953,4877232,393826,4877740,393573v508,-127,1016,-381,1524,-762c4879772,392430,4880153,392049,4880661,391541v508,-635,1016,-1270,1524,-2032c4882693,388747,4883074,387858,4883582,386715v508,-1143,1016,-2414,1524,-3938c4885487,381253,4885995,379602,4886503,377698v508,-1905,1016,-3937,1524,-6350c4888408,369062,4888916,366395,4889424,363601v508,-2794,1016,-5842,1524,-9017c4891329,351282,4891837,347852,4892345,344170v508,-3683,1016,-7494,1524,-11557c4894250,328676,4894758,324358,4895266,320040v508,-4318,1016,-8890,1524,-13463c4897171,302006,4897679,297307,4898187,292608v508,-4699,1016,-9525,1524,-14097c4900092,273812,4900600,269240,4901108,264795v508,-4445,1016,-8763,1397,-12827c4903013,248031,4903521,244221,4904029,240919v508,-3302,1016,-6350,1397,-8763c4905934,229743,4906442,227711,4906950,226314v508,-1397,1016,-2413,1397,-2667c4908855,223266,4909363,223647,4909871,224282v508,762,1016,2032,1397,3683c4911776,229616,4912284,231901,4912792,234315v508,2412,1016,5207,1397,8128c4914697,245491,4915205,248666,4915713,251968v508,3302,889,6731,1397,10159c4917618,265557,4918126,269113,4918634,272542v508,3556,889,6984,1397,10414c4920539,286385,4921047,289814,4921555,293116v508,3302,889,6604,1397,9779c4923460,306197,4923968,309245,4924476,312293v508,2921,889,5842,1397,8635c4926381,323723,4926889,326517,4927397,329057v508,2540,889,4953,1397,7239c4929302,338582,4929810,340741,4930318,342773v508,2032,889,3937,1397,5715c4932223,350266,4932731,351917,4933239,353568v381,1651,889,3175,1397,4572c4935144,359664,4935652,360934,4936160,362331v381,1396,889,2667,1397,3937c4938065,367538,4938573,368808,4939081,370077v381,1271,889,2414,1397,3557c4940986,374776,4941494,375920,4942002,377063v381,1015,889,2032,1397,3048c4943907,381000,4944415,381889,4944923,382651v381,762,889,1524,1397,2159c4946828,385445,4947336,385952,4947844,386461v381,508,889,1015,1397,1397c4949749,388239,4950257,388493,4950638,388747v508,380,1016,635,1524,889c4952670,389890,4953178,390017,4953559,390271v508,254,1016,380,1524,635c4955591,391160,4956099,391287,4956480,391541v508,127,1016,381,1524,635c4958512,392430,4959147,392684,4959401,392811e" filled="f" strokecolor="#a7ea52" strokeweight="1.56pt">
                  <v:stroke endcap="round"/>
                  <v:path arrowok="t" textboxrect="0,0,4959401,397637"/>
                </v:shape>
                <v:shape id="Shape 29829" o:spid="_x0000_s1086" style="position:absolute;left:1469;top:58905;width:49594;height:3942;visibility:visible;mso-wrap-style:square;v-text-anchor:top" coordsize="4959401,39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" path="m,392811v483,,978,,1460,127c1943,392938,2426,392938,2921,392938v483,,965,,1461,c4864,392938,5347,392938,5842,392938v483,,965,,1448,c7785,392938,8268,392938,8750,392938v483,,978,,1461,c10693,392938,11189,392938,11671,392938v483,-127,966,,1461,c13614,392938,14097,392938,14592,392938v483,,965,,1448,c16535,392938,17018,392938,17501,392938v495,,978,,1460,c19444,392938,19939,392938,20422,392938v482,,977,,1460,c22365,392938,22847,392938,23343,392938v482,,965,,1460,c25286,392938,25768,392938,26251,392938v495,,978,,1460,c28207,392938,28689,392938,29172,392938v482,,978,,1460,c31115,392938,31610,392938,32093,392938v483,,965,,1460,c34036,392938,34519,392938,35014,392938v482,,965,,1448,c36957,392811,37440,392811,37922,392811v496,,978,,1461,c39865,392811,40361,392811,40843,392811v483,,965,,1461,c42786,392811,43269,392811,43764,392811v483,,965,,1461,c45707,392811,46190,392811,46673,392811v495,,977,,1460,c48628,392811,49111,392811,49593,392811v483,,978,,1461,c51537,392811,52032,392811,52515,392811v482,,965,,1460,c54458,392811,54940,392811,55435,392811v483,,966,,1448,c57379,392811,57861,392811,58344,392811v482,,978,,1460,c60287,392811,60782,392811,61265,392811v482,,965,,1460,c63208,392811,63690,392811,64186,392811v482,,965,,1460,c66129,392811,66612,392811,67094,392811v495,,978,,1461,c69050,392811,69532,392811,70015,392811v483,,978,,1461,c71958,392811,72441,392811,72936,392811v483,,965,,1461,c74879,392811,75362,392811,75844,392811v496,,978,,1461,c77800,392811,78283,392811,78765,392811v496,,978,,1461,c80709,392811,81204,392811,81686,392811v483,,966,,1461,c83629,392811,84112,392811,84607,392811v483,,966,,1461,c86551,392811,87033,392811,87516,392811v495,,978,,1460,c89459,392811,89954,392811,90437,392811v482,,978,,1460,c92380,392811,92862,392938,93358,392938v482,,965,-127,1460,-127c95301,392811,95783,392811,96279,392811v482,,965,,1448,c98222,392811,98704,392811,99187,392811v483,,978,,1461,c101130,392811,101625,392685,102108,392685v483,,965,,1460,c104051,392685,104534,392685,105029,392685v483,,965,,1448,c106972,392685,107455,392685,107937,392685v496,,978,,1461,c109880,392685,110376,392685,110858,392685v483,,978,,1461,c112801,392685,113284,392811,113779,392811v483,,966,,1461,c115722,392811,116205,392811,116688,392811v495,,977,,1460,c118643,392811,119126,392811,119609,392811v482,,978,,1460,c121552,392811,122047,392811,122530,392811v482,,965,,1460,c124473,392811,124955,392811,125451,392811v482,,965,,1447,c127394,392811,127876,392811,128359,392811v495,,978,,1460,c130302,392811,130797,392811,131280,392811v483,,978,,1460,c133223,392811,133706,392811,134201,392811v483,,965,-126,1460,-126c136144,392685,136627,392685,137109,392685v495,,978,,1461,c139065,392685,139548,392685,140030,392685v483,,978,,1461,c141973,392685,142469,392685,142951,392685v483,,965,,1461,c144894,392685,145377,392685,145872,392685v483,,965,,1448,c147815,392685,148298,392811,148781,392811v495,,977,,1460,c150724,392811,151219,392811,151702,392811v482,,977,,1460,c153645,392811,154127,392685,154623,392685v482,,965,,1460,c156566,392685,157048,392685,157531,392685v495,,978,,1460,c159487,392685,159969,392685,160452,392685v482,,978,,1460,c162395,392685,162878,392685,163373,392811v482,,965,,1460,c165316,392811,165799,392811,166294,392811v482,,965,,1448,127c168237,392938,168720,392938,169202,392938v495,,978,,1461,c171145,392811,171641,392811,172123,392811v483,,978,,1461,c174066,392811,174549,392811,175044,392811v483,,965,,1461,c176987,392811,177470,392811,177952,392811v496,,978,,1461,c179896,392811,180391,392811,180873,392811v483,,978,-126,1461,-126c182817,392685,183299,392685,183794,392685v483,,966,,1461,c185738,392685,186220,392685,186715,392685v483,,966,,1448,c188659,392685,189141,392685,189624,392685v495,,978,,1460,c191567,392685,192062,392685,192545,392685v482,,965,,1460,c194488,392685,194970,392685,195466,392685v482,,965,,1448,c197409,392685,197891,392685,198374,392685v495,,978,,1461,c200330,392685,200812,392685,201295,392811v483,,978,,1461,c203238,392811,203721,392811,204216,392811v483,,965,,1461,127c206159,392938,206642,392938,207137,392938v483,,965,,1448,c209080,392938,209563,392938,210045,392938v483,,978,,1461,c211988,392938,212484,392938,212966,392938v483,-127,966,,1461,c214909,392938,215392,392811,215887,392938v483,,966,,1461,c217830,392938,218313,392938,218796,392938v495,,978,,1460,c220739,392938,221234,392938,221717,392938v482,,978,,1460,c223660,392811,224142,392811,224638,392811v482,,965,,1460,c226581,392811,227063,392811,227546,392811v495,,978,,1460,c229502,392811,229984,392811,230467,392811v482,,978,,1460,c232410,392811,232905,392811,233388,392811v483,,965,,1460,c235331,392811,235814,392811,236309,392811v483,,965,,1448,c238252,392811,238735,392685,239217,392685v496,,978,,1461,c241160,392685,241656,392685,242138,392685v483,,978,-128,1461,-128c244081,392557,244564,392557,245059,392557v483,,965,,1461,c247002,392557,247485,392557,247968,392557v495,,977,,1460,c249923,392557,250406,392557,250889,392557v482,,977,,1460,c252832,392557,253327,392685,253810,392685v482,,965,,1460,c255753,392685,256235,392685,256731,392685v495,,1003,,1511,c258623,392685,259131,392685,259639,392685v508,,1016,,1524,c261544,392685,262052,392685,262560,392685v508,,1016,,1397,c264465,392685,264973,392685,265481,392811v508,,1016,,1397,c267386,392811,267894,392811,268402,392811v508,,1016,,1397,127c270307,392938,270815,392811,271323,392938v508,,1016,,1397,c273228,392938,273736,392938,274244,392938v508,,1016,,1397,c276149,392938,276657,392938,277165,392938v508,-127,1016,,1397,c279070,392938,279578,392938,280086,392938v508,,889,,1397,c281991,392938,282499,392938,283007,392938v508,,889,,1397,c284912,392938,285420,392938,285928,392938v508,,889,,1397,c287833,392938,288341,392811,288849,392938v508,,889,,1397,c290754,392938,291262,392938,291770,392938v508,,889,,1397,c293675,392938,294183,392938,294691,392938v508,,889,,1397,c296596,392811,297104,392938,297612,392938v381,,889,,1397,c299517,392811,300025,392811,300533,392811v381,,889,,1397,c302438,392811,302946,392811,303454,392811v381,,889,,1397,c305359,392811,305867,392811,306375,392811v381,,889,,1397,c308280,392811,308788,392811,309296,392811v381,,889,,1397,c311201,392811,311709,392811,312217,392811v381,,889,,1397,c314122,392811,314630,392811,315011,392811v508,,1016,,1524,c317043,392811,317551,392811,317932,392811v508,,1016,,1524,c319964,392811,320472,392811,320853,392811v508,,1016,,1524,c322885,392811,323393,392811,323774,392811v508,,1016,,1524,c325806,392811,326314,392811,326695,392811v508,,1016,,1524,c328727,392811,329235,392685,329616,392685v508,,1016,,1524,c331648,392685,332029,392685,332537,392685v508,,1016,,1524,c334569,392685,334950,392685,335458,392685v508,,1016,-128,1524,-128c337490,392557,337871,392557,338379,392557v508,,1016,,1524,c340411,392557,340792,392557,341300,392557v508,,1016,,1524,c343332,392557,343713,392557,344221,392557v508,,1016,,1524,c346253,392557,346634,392557,347142,392557v508,,1016,,1524,c349047,392557,349555,392557,350063,392557v508,,1016,128,1524,128c351968,392685,352476,392685,352984,392685v508,,1016,,1524,c354889,392685,355397,392685,355905,392685v508,,1016,,1524,126c357810,392811,358318,392811,358826,392811v508,,1016,,1524,c360731,392811,361239,392811,361747,392811v508,,1016,,1524,c363652,392811,364160,392811,364668,392938v508,,1016,-127,1397,c366573,392938,367081,392938,367589,392938v508,,1016,,1397,c369494,392938,370002,392938,370510,392938v508,,1016,,1397,c372415,392938,372923,392938,373431,392938v508,,1016,,1397,c375336,392811,375844,392811,376352,392811v508,,1016,,1397,c378257,392811,378765,392811,379273,392811v508,-126,889,-126,1397,-126c381178,392685,381686,392685,382194,392557v508,,889,,1397,c384099,392557,384607,392430,385115,392430v508,,889,,1397,c387020,392303,387528,392303,388036,392303v508,,889,,1397,c389941,392303,390449,392303,390957,392303v508,,889,,1397,c392862,392303,393370,392303,393878,392303v508,,889,,1397,127c395783,392430,396291,392430,396799,392430v381,-127,889,-127,1397,-127c398704,392303,399212,392303,399720,392303v381,,889,,1397,c401625,392176,402133,392176,402641,392176v381,,889,,1397,-127c404546,392049,405054,392049,405562,392049v381,,889,-127,1397,-127c407467,391922,407975,391922,408483,391795v381,,889,,1397,c410388,391795,410896,391795,411404,391795v381,,889,-127,1397,-127c413309,391668,413817,391668,414198,391668v508,,1016,,1524,c416230,391541,416738,391541,417119,391541v508,,1016,,1524,-127c419151,391414,419659,391414,420040,391414v508,,1016,,1524,-127c422072,391287,422580,391287,422961,391287v508,,1016,,1524,c424993,391160,425501,391160,425882,391160v508,,1016,,1524,c427914,391034,428422,391034,428803,391034v508,,1016,-128,1524,-128c430835,390906,431216,390906,431724,390779v508,,1016,,1524,c433756,390652,434137,390652,434645,390525v508,,1016,,1524,-127c436677,390398,437058,390398,437566,390271v508,,1016,,1524,-127c439598,390144,439979,390144,440487,390144v508,-127,1016,-127,1524,-127c442519,389890,442900,389890,443408,389890v508,-127,1016,-127,1524,-127c445440,389636,445821,389636,446329,389636v508,-126,1016,-126,1524,-254c448234,389382,448742,389255,449250,389255v508,-127,1016,-127,1524,-254c451155,389001,451663,388874,452171,388747v508,,1016,-127,1524,-127c454076,388493,454584,388366,455092,388239v508,,1016,-127,1524,-254c456997,387985,457505,387859,458013,387859v508,-128,1016,-255,1524,-382c459918,387477,460426,387350,460934,387223v508,-127,1016,-254,1524,-254c462839,386842,463347,386715,463855,386588v508,-127,1016,-253,1397,-381c465760,386080,466268,385953,466776,385826v508,-127,1016,-254,1397,-508c468681,385191,469189,385064,469697,384937v508,-127,1016,-253,1397,-381c471602,384429,472110,384302,472618,384175v508,-254,1016,-381,1397,-508c474523,383540,475031,383413,475539,383286v508,-126,1016,-254,1397,-508c477444,382651,477952,382524,478460,382397v508,-127,1016,-254,1397,-381c480365,381762,480873,381635,481381,381509v508,-128,889,-255,1397,-382c483286,381000,483794,380746,484302,380619v508,-127,889,-254,1397,-381c486207,380111,486715,379985,487223,379857v508,-254,889,-254,1397,-508c489128,379222,489636,379095,490144,378968v508,-127,889,-254,1397,-381c492049,378460,492557,378334,493065,378206v508,-254,889,-381,1397,-508c494970,377571,495478,377317,495986,377190v508,-127,889,-254,1397,-508c497891,376555,498399,376428,498907,376301v381,-254,889,-381,1397,-508c500812,375539,501320,375412,501828,375285v381,-126,889,-254,1397,-381c503733,374650,504241,374523,504749,374396v381,-127,889,-254,1397,-381c506654,373888,507162,373635,507670,373507v381,-127,889,-254,1397,-508c509575,372872,510083,372745,510591,372491v381,-127,889,-254,1397,-381c512496,371856,513004,371729,513512,371602v381,-127,889,-381,1397,-508c515417,370967,515925,370840,516306,370713v508,-127,1016,-381,1524,-508c518338,370078,518846,369951,519227,369824v508,-127,1016,-254,1524,-381c521259,369316,521767,369189,522148,369062v508,-127,1016,-253,1524,-381c524180,368554,524688,368300,525069,368173v508,-127,1016,-254,1524,-381c527101,367665,527609,367538,527990,367411v508,-126,1016,-254,1524,-381c530022,366903,530530,366776,530911,366649v508,-127,1016,-254,1524,-381c532943,366141,533324,366014,533832,365887v508,-127,1016,-127,1524,-253c535864,365506,536245,365379,536753,365252v508,-127,1016,-254,1524,-381c538785,364744,539166,364490,539674,364363v508,-127,1016,-253,1524,-381c541706,363855,542087,363601,542595,363474v508,-127,1016,-254,1524,-381c544627,362839,545008,362712,545516,362585v508,-126,1016,-254,1524,-381c547548,362077,547929,361950,548437,361823v508,-127,1016,-254,1524,-381c550342,361188,550850,361061,551358,360935v508,-128,1016,-255,1524,-382c553263,360426,553771,360172,554279,360045v508,-127,1016,-381,1524,-508c556184,359410,556692,359284,557200,359029v508,-127,1016,-254,1524,-381c559105,358394,559613,358267,560121,358140v508,-127,1016,-380,1524,-508c562026,357505,562534,357378,563042,357251v508,-127,1016,-381,1524,-508c564947,356616,565455,356489,565963,356362v508,-127,1016,-253,1397,-381c567868,355727,568376,355600,568884,355473v508,-127,1016,-254,1397,-381c570789,354965,571297,354711,571805,354585v508,-128,1016,-255,1397,-382c573710,354076,574218,353949,574726,353822v508,-127,1016,-254,1397,-508c576631,353187,577139,353060,577647,352934v508,-128,1016,-255,1397,-382c579552,352425,580060,352298,580568,352171v508,-254,889,-381,1397,-508c582473,351536,582981,351410,583489,351282v508,-127,889,-381,1397,-508c585394,350647,585902,350520,586410,350393v508,-127,889,-254,1397,-381c588315,349759,588823,349631,589331,349504v508,-127,889,-254,1397,-508c591236,348869,591744,348742,592252,348615v508,-127,889,-254,1397,-380c594157,348107,594665,347853,595173,347726v508,-127,889,-254,1397,-381c597078,347218,597586,347091,598094,346837v508,-127,889,-253,1397,-381c599999,346329,600507,346075,601015,345948v381,-127,889,-254,1397,-381c602920,345313,603428,345186,603936,345060v381,-128,889,-255,1397,-382c605841,344551,606349,344424,606857,344297v381,-127,889,-254,1397,-381c608762,343789,609270,343662,609778,343535v381,-254,889,-254,1397,-508c611683,342900,612191,342773,612699,342646v381,-127,889,-254,1397,-381c614604,342011,615112,341885,615620,341757v381,-127,889,-254,1397,-381c617525,341249,618033,341122,618414,340868v508,-127,1016,-254,1524,-381c620446,340360,620954,340234,621335,340106v508,-254,1016,-381,1524,-508c623367,339471,623875,339344,624256,339217v508,-127,1016,-254,1524,-381c626288,338710,626796,338582,627177,338328v508,-127,1016,-254,1524,-381c629209,337693,629717,337566,630098,337439v508,-127,1016,-380,1524,-508c632130,336804,632511,336677,633019,336423v508,-127,1016,-254,1524,-381c635051,335915,635432,335661,635940,335535v508,-128,1016,-255,1524,-509c637972,334899,638353,334772,638861,334645v508,-254,1016,-381,1524,-508c640893,334010,641274,333884,641782,333756v508,-127,1016,-381,1524,-508c643814,333121,644195,332994,644703,332867v508,-127,1016,-254,1524,-507c646735,332232,647116,332105,647624,331978v508,-254,1016,-381,1524,-508c649529,331343,650037,331216,650545,331089v508,-127,1016,-254,1524,-508c652450,330454,652958,330327,653466,330200v508,-127,1016,-254,1524,-381c655371,329565,655879,329438,656387,329311v508,-126,1016,-254,1524,-381c658292,328676,658800,328549,659308,328422v508,-127,1016,-254,1524,-381c661213,327914,661721,327660,662229,327534v508,-128,1016,-255,1524,-382c664134,326898,664642,326771,665150,326644v508,-127,1016,-381,1397,-508c667055,326010,667563,325755,668071,325628v508,-127,1016,-254,1397,-508c669976,324993,670484,324866,670992,324739v508,-254,1016,-380,1397,-508c672897,324104,673405,323977,673913,323850v508,-254,1016,-381,1397,-508c675818,323215,676326,323088,676834,322835v508,-128,1016,-255,1397,-382c678739,322326,679247,322199,679755,322072v508,-127,1016,-381,1397,-508c681660,321437,682168,321310,682676,321184v508,-128,889,-255,1397,-382c684581,320675,685089,320421,685597,320294v508,-127,889,-254,1397,-381c687502,319660,688010,319532,688518,319405v508,-127,889,-254,1397,-381c690423,318770,690931,318643,691439,318516v508,-127,889,-254,1397,-507c693344,317881,693852,317754,694360,317627v508,-127,889,-254,1397,-381c696265,317119,696773,316865,697281,316738v508,-127,889,-253,1397,-381c699186,316230,699694,316103,700202,315976v381,-127,889,-254,1397,-508c702107,315341,702615,315214,703123,315087v381,-127,889,-253,1397,-381c705028,314452,705536,314325,706044,314198v381,-127,889,-254,1397,-381c707949,313690,708457,313563,708965,313436v381,-126,889,-254,1397,-381c710870,312801,711378,312674,711886,312547v381,-127,889,-254,1397,-381c713791,312039,714299,311912,714807,311785v381,-126,889,-254,1397,-381c716712,311277,717220,311150,717601,311023v508,-127,1016,-254,1524,-381c719633,310515,720141,310388,720522,310261v508,-126,1016,-254,1524,-381c722554,309753,723062,309626,723443,309499v508,-127,1016,-254,1524,-381c725475,308991,725983,308864,726364,308737v508,-127,1016,-253,1524,-381c728396,308229,728904,308229,729285,308102v508,-127,1016,-254,1524,-381c731317,307594,731825,307467,732206,307340v508,-127,1016,-254,1524,-380c734238,306832,734619,306705,735127,306578v508,-127,1016,-254,1524,-381c737159,306070,737540,305943,738048,305816v508,-127,1016,-254,1524,-254c740080,305435,740461,305309,740969,305181v508,-127,1016,-254,1524,-381c743001,304673,743382,304546,743890,304419v508,,1016,-127,1524,-254c745922,304038,746303,303911,746811,303785v508,-128,1016,-128,1524,-255c748843,303403,749224,303276,749732,303149v508,-127,1016,-127,1524,-254c751637,302768,752145,302641,752653,302514v508,,1016,-127,1524,-254c754558,302134,755066,302134,755574,302006v508,-127,1016,-127,1524,-254c757479,301625,757987,301498,758495,301498v508,-127,1016,-254,1524,-254c760400,301117,760908,300990,761416,300863v508,,1016,-127,1524,-253c763321,300482,763829,300482,764337,300355v508,-127,1016,-127,1524,-254c766242,299974,766750,299974,767258,299847v508,-127,1016,-254,1397,-254c769163,299466,769671,299466,770179,299339v508,-127,1016,-254,1397,-254c772084,298959,772592,298959,773100,298831v508,-127,1016,-254,1397,-254c775005,298450,775513,298323,776021,298323v508,-127,1016,-254,1397,-254c777926,297942,778434,297815,778942,297815v508,-127,1016,-254,1397,-254c780847,297435,781355,297435,781863,297307v508,-127,1016,-127,1397,-254c783768,296926,784276,296926,784784,296799v508,,889,-127,1397,-127c786689,296545,787197,296418,787705,296418v508,-127,889,-127,1397,-254c789610,296164,790118,296037,790626,295910v508,,889,-126,1397,-126c792531,295656,793039,295656,793547,295529v508,-127,889,-127,1397,-254c795452,295275,795960,295148,796468,295148v508,-127,889,-127,1397,-254c798373,294894,798881,294894,799389,294767v508,,889,-127,1397,-127c801294,294513,801802,294513,802310,294386v381,,889,-126,1397,-126c804215,294260,804723,294132,805231,294132v381,-127,889,-127,1397,-127c807136,293878,807644,293878,808152,293751v381,,889,-127,1397,-127c810057,293497,810565,293497,811073,293497v381,-127,889,-127,1397,-254c812978,293243,813486,293243,813994,293116v381,,889,-127,1397,-127c815899,292989,816407,292862,816915,292862v381,,889,-127,1397,-127c818820,292609,819328,292609,819709,292609v508,-128,1016,-128,1524,-128c821741,292354,822249,292354,822630,292227v508,,1016,,1524,-127c824662,292100,825170,291973,825551,291973v508,,1016,,1524,-127c827583,291846,828091,291719,828472,291719v508,,1016,-127,1524,-127c830504,291592,831012,291592,831393,291465v508,,1016,,1524,c833425,291338,833806,291338,834314,291338v508,,1016,-127,1524,-127c836346,291211,836727,291211,837235,291085v508,,1016,,1524,-128c839267,290957,839648,290957,840156,290830v508,,1016,,1524,c842188,290703,842569,290703,843077,290703v508,-127,1016,-127,1524,-127c845109,290576,845490,290576,845998,290449v508,,1016,,1524,c848030,290449,848411,290322,848919,290322v508,,1016,,1524,c850824,290322,851332,290322,851840,290322v508,-127,1016,-127,1524,-127c853745,290195,854253,290195,854761,290195v508,,1016,,1524,c856666,290195,857174,290068,857682,290068v508,,1016,,1524,c859587,290068,860095,290068,860603,290068v508,,1016,,1524,c862508,290068,863016,289941,863524,289941v508,,1016,,1524,c865429,289941,865937,289941,866445,289814v508,,1016,,1397,c868350,289814,868858,289814,869366,289814v508,,1016,-127,1397,-127c871271,289687,871779,289687,872287,289687v508,,1016,,1397,c874192,289560,874700,289560,875208,289560v508,,1016,,1397,c877113,289560,877621,289560,878129,289560v508,,1016,-126,1397,-126c880034,289434,880542,289434,881050,289434v508,,1016,,1397,c882955,289434,883463,289434,883971,289434v508,,889,,1397,c885876,289434,886384,289434,886892,289434v508,,889,,1397,c888797,289434,889305,289434,889813,289434v508,,889,,1397,c891718,289434,892226,289434,892734,289434v508,,889,,1397,c894639,289434,895147,289434,895655,289434v508,,889,,1397,c897560,289434,898068,289434,898576,289434v508,,889,126,1397,126c900481,289560,900989,289560,901497,289560v381,,889,,1397,c903402,289560,903910,289560,904418,289560v381,,889,,1397,127c906323,289687,906831,289687,907339,289687v381,,889,,1397,127c909244,289814,909752,289814,910260,289814v381,,889,,1397,c912165,289814,912673,289814,913181,289814v381,,889,,1397,c915086,289941,915594,289941,916102,289941v381,,889,,1397,c918007,289941,918515,289941,918896,289941v508,,1016,127,1524,127c920928,290068,921436,290068,921817,290068v508,,1016,,1524,127c923849,290195,924357,290195,924738,290195v508,,1016,,1524,127c926770,290322,927278,290322,927659,290322v508,,1016,127,1524,127c929691,290449,930199,290449,930580,290449v508,127,1016,127,1524,127c932612,290576,933120,290576,933501,290703v508,,1016,,1524,c935533,290703,935914,290830,936422,290830v508,,1016,,1524,c938454,290957,938835,290957,939343,290957v508,,1016,,1524,c941375,291085,941756,291085,942264,291085v508,,1016,,1524,c944296,291085,944677,291211,945185,291211v508,,1016,,1524,127c947217,291338,947598,291338,948106,291338v508,,1016,127,1524,127c950138,291465,950519,291465,951027,291465v508,127,1016,127,1524,127c952932,291592,953440,291592,953948,291719v508,,1016,,1524,c955853,291719,956361,291846,956869,291846v508,,1016,127,1524,127c958774,291973,959282,291973,959790,291973v508,127,1016,127,1524,127c961695,292227,962203,292227,962711,292227v508,127,1016,127,1524,127c964616,292354,965124,292481,965632,292481v508,,1016,,1524,c967537,292609,968045,292609,968553,292609v508,126,1016,126,1397,126c970458,292735,970966,292862,971474,292862v508,,1016,,1397,127c973379,292989,973887,292989,974395,292989v508,127,1016,127,1397,127c976300,293243,976808,293243,977316,293243v508,,1016,127,1397,127c979221,293370,979729,293370,980237,293497v508,,1016,,1397,127c982142,293624,982650,293624,983158,293624v508,,1016,127,1397,127c985063,293751,985571,293751,986079,293751v508,127,889,127,1397,127c987984,294005,988492,294005,989000,294005v508,,889,127,1397,127c990905,294132,991413,294132,991921,294260v508,,889,,1397,126c993826,294386,994334,294513,994842,294513v508,,889,127,1397,127c996747,294640,997255,294640,997763,294767v508,,889,127,1397,127c999668,294894,1000176,295021,1000684,295021v508,,889,127,1397,127c1002589,295148,1003097,295148,1003605,295275v381,,889,,1397,127c1005510,295402,1006018,295402,1006526,295529v381,,889,,1397,c1008431,295529,1008939,295656,1009447,295656v381,,889,,1397,128c1011352,295784,1011860,295784,1012368,295784v381,,889,,1397,126c1014273,295910,1014781,295910,1015289,296037v381,,889,,1397,c1017194,296164,1017702,296164,1018210,296164v381,,889,,1397,127c1020115,296291,1020623,296291,1021004,296291v508,,1016,127,1524,127c1023036,296418,1023544,296418,1023925,296545v508,,1016,,1524,c1025957,296672,1026465,296672,1026846,296672v508,,1016,,1524,127c1028878,296799,1029386,296799,1029767,296799v508,,1016,127,1524,127c1031799,296926,1032307,296926,1032688,297053v508,,1016,,1524,c1034720,297180,1035101,297180,1035609,297180v508,,1016,,1524,127c1037641,297307,1038022,297307,1038530,297307v508,,1016,,1524,128c1040562,297435,1040943,297435,1041451,297435v508,,1016,,1524,c1043483,297561,1043864,297561,1044372,297561v508,,1016,,1524,c1046404,297688,1046785,297688,1047293,297688v508,,1016,,1524,127c1049325,297815,1049706,297815,1050214,297815v508,,1016,,1524,127c1052246,297942,1052627,297942,1053135,297942v508,,1016,,1524,c1055040,298069,1055548,298069,1056056,298069v508,,1016,127,1524,127c1057961,298196,1058469,298196,1058977,298196v508,,1016,,1524,127c1060882,298323,1061390,298323,1061898,298323v508,,1016,127,1524,127c1063803,298450,1064311,298450,1064819,298450v508,,1016,127,1524,127c1066724,298577,1067232,298577,1067740,298577v508,127,1016,127,1524,127c1069645,298704,1070153,298704,1070661,298831v508,,1016,,1397,c1072566,298831,1073074,298831,1073582,298959v508,,1016,,1397,c1075487,298959,1075995,298959,1076503,298959v508,126,1016,126,1397,126c1078408,299085,1078916,299085,1079424,299085v508,127,1016,127,1397,127c1081329,299212,1081837,299212,1082345,299212v508,,1016,127,1397,127c1084250,299339,1084758,299339,1085266,299466v508,,889,,1397,c1087171,299466,1087679,299466,1088187,299466v508,,889,127,1397,127c1090092,299593,1090600,299593,1091108,299593v508,127,889,127,1397,127c1093013,299720,1093521,299720,1094029,299847v508,,889,,1397,c1095934,299847,1096442,299974,1096950,299974v508,,889,,1397,127c1098855,300101,1099363,300101,1099871,300101v508,,889,,1397,c1101776,300228,1102284,300228,1102792,300228v381,,889,,1397,c1104697,300355,1105205,300355,1105713,300355v381,,889,,1397,c1107618,300355,1108126,300355,1108634,300482v381,,889,,1397,c1110539,300482,1111047,300610,1111555,300610v381,,889,,1397,c1113460,300736,1113968,300736,1114476,300736v381,127,889,127,1397,127c1116381,300863,1116889,300990,1117397,300990v381,,889,127,1397,127c1119302,301117,1119810,301117,1120191,301244v508,,1016,,1524,c1122223,301244,1122731,301371,1123112,301371v508,,1016,,1524,127c1125144,301498,1125652,301498,1126033,301498v508,,1016,127,1524,127c1128065,301625,1128573,301625,1128954,301752v508,,1016,,1524,c1130986,301879,1131494,301879,1131875,301879v508,,1016,127,1524,127c1133907,302006,1134415,302006,1134796,302134v508,,1016,,1524,c1136828,302134,1137209,302260,1137717,302260v508,,1016,127,1524,127c1139749,302387,1140130,302387,1140638,302514v508,,1016,,1524,127c1142670,302641,1143051,302641,1143559,302768v508,,1016,,1524,c1145591,302768,1145972,302895,1146480,302895v508,,1016,127,1524,127c1148512,303022,1148893,303022,1149401,303149v508,,1016,,1524,127c1151433,303276,1151814,303276,1152322,303403v508,,1016,,1524,c1154227,303530,1154735,303530,1155243,303530v508,127,1016,127,1524,127c1157148,303785,1157656,303785,1158164,303785v508,126,1016,126,1524,126c1160069,303911,1160577,304038,1161085,304038v508,127,1016,127,1524,127c1162990,304292,1163498,304292,1164006,304419v508,,1016,,1524,127c1165911,304546,1166419,304546,1166927,304673v508,,1016,,1524,127c1168832,304800,1169340,304800,1169848,304927v508,,1016,,1397,c1171753,304927,1172261,305054,1172769,305054v508,,1016,,1397,127c1174674,305181,1175182,305181,1175690,305309v508,,1016,126,1397,126c1177595,305435,1178103,305435,1178611,305562v508,,1016,127,1397,127c1180516,305689,1181024,305816,1181532,305816v508,127,1016,127,1397,127c1183437,306070,1183945,306070,1184453,306070v508,127,1016,127,1397,254c1186358,306324,1186866,306324,1187374,306451v508,,889,,1397,127c1189279,306578,1189787,306578,1190295,306705v508,,889,127,1397,127c1192200,306832,1192708,306960,1193216,306960v508,,889,126,1397,126c1195121,307213,1195629,307213,1196137,307213v508,127,889,127,1397,254c1198042,307467,1198550,307467,1199058,307594v508,,889,,1397,127c1200963,307721,1201471,307848,1201979,307848v508,,889,127,1397,127c1203884,307975,1204392,308102,1204900,308102v381,,889,127,1397,127c1206805,308229,1207313,308229,1207821,308356v381,,889,,1397,128c1209726,308484,1210234,308610,1210742,308610v381,,889,127,1397,127c1212647,308737,1213155,308864,1213663,308864v381,127,889,127,1397,127c1215568,309118,1216076,309118,1216584,309245v381,,889,,1397,127c1218489,309372,1218997,309372,1219505,309499v381,,889,127,1397,127c1221410,309626,1221918,309753,1222299,309753v508,127,1016,127,1524,127c1224331,309880,1224839,310007,1225220,310007v508,,1016,128,1524,128c1227252,310261,1227760,310261,1228141,310261v508,127,1016,127,1524,127c1230173,310515,1230681,310515,1231062,310642v508,,1016,127,1524,127c1233094,310769,1233602,310896,1233983,310896v508,127,1016,127,1524,127c1236015,311150,1236523,311150,1236904,311150v508,127,1016,127,1524,254c1238936,311404,1239317,311404,1239825,311531v508,,1016,128,1524,128c1241857,311659,1242238,311785,1242746,311785v508,,1016,127,1524,127c1244778,312039,1245159,312039,1245667,312039v508,,1016,127,1524,127c1247699,312166,1248080,312293,1248588,312293v508,127,1016,127,1524,127c1250620,312547,1251001,312547,1251509,312547v508,127,1016,127,1524,127c1253541,312801,1253922,312801,1254430,312801v508,127,1016,127,1524,127c1256335,313055,1256843,313055,1257351,313055v508,,1016,127,1524,127c1259256,313182,1259764,313182,1260272,313310v508,,1016,,1524,c1262177,313436,1262685,313436,1263193,313436v508,127,1016,127,1524,127c1265098,313563,1265606,313690,1266114,313690v508,,1016,,1524,127c1268019,313817,1268527,313817,1269035,313944v508,,1016,,1524,127c1270940,314071,1271448,314071,1271956,314198v508,,1016,,1397,c1273861,314325,1274369,314325,1274877,314325v508,127,1016,127,1397,127c1276782,314579,1277290,314579,1277798,314579v508,,1016,127,1397,127c1279703,314706,1280211,314706,1280719,314706v508,128,1016,128,1397,128c1282624,314834,1283132,314960,1283640,314960v508,,1016,,1397,127c1285545,315087,1286053,315087,1286561,315214v508,,889,,1397,c1288466,315214,1288974,315341,1289482,315341v508,,889,127,1397,127c1291387,315468,1291895,315468,1292403,315595v508,,889,,1397,127c1294308,315722,1294816,315722,1295324,315722v508,,889,127,1397,127c1297229,315849,1297737,315976,1298245,315976v508,,889,,1397,c1300150,316103,1300658,316103,1301166,316103v508,,889,,1397,127c1303071,316230,1303579,316230,1304087,316357v381,,889,,1397,c1305992,316357,1306500,316485,1307008,316485v381,,889,,1397,c1308913,316611,1309421,316611,1309929,316611v381,,889,,1397,127c1311834,316738,1312342,316738,1312850,316738v381,,889,127,1397,127c1314755,316865,1315263,316865,1315771,316865v381,127,889,127,1397,127c1317676,316992,1318184,317119,1318692,317119v381,,889,,1397,c1320597,317119,1321105,317119,1321486,317246v508,,1016,,1524,c1323518,317246,1324026,317246,1324407,317373v508,,1016,,1524,c1326439,317373,1326947,317500,1327328,317500v508,,1016,,1524,c1329360,317627,1329868,317627,1330249,317627v508,,1016,127,1524,127c1332281,317754,1332789,317754,1333170,317754v508,,1016,,1524,127c1335202,317881,1335710,317881,1336091,317881v508,,1016,,1524,128c1338123,318009,1338504,318009,1339012,318009v508,,1016,,1524,c1341044,318009,1341425,318009,1341933,318009v508,126,1016,126,1524,126c1343965,318135,1344346,318135,1344854,318135v508,,1016,,1524,c1346886,318262,1347267,318262,1347775,318262v508,,1016,,1524,c1349807,318262,1350188,318389,1350696,318389v508,,1016,,1524,c1352728,318389,1353109,318389,1353617,318389v508,,1016,,1524,127c1355522,318516,1356030,318389,1356538,318516v508,,1016,,1524,c1358443,318516,1358951,318516,1359459,318516v508,,1016,,1524,c1361364,318516,1361872,318516,1362380,318516v508,,1016,,1524,c1364285,318643,1364793,318643,1365301,318643v508,,1016,,1524,c1367206,318643,1367714,318643,1368222,318643v508,127,1016,127,1524,127c1370127,318770,1370635,318770,1371143,318770v508,,1016,,1397,c1373048,318770,1373556,318897,1374064,318897v508,,1016,,1397,c1375969,318897,1376477,318897,1376985,318897v508,,1016,,1397,c1378890,318897,1379398,318897,1379906,318897v508,,1016,127,1397,127c1381811,319024,1382319,319024,1382827,319024v508,,1016,,1397,c1384732,319024,1385240,319024,1385748,319024v508,,1016,,1397,c1387653,319024,1388161,319024,1388669,319024v508,,889,,1397,c1390574,319151,1391082,319024,1391590,319024v508,127,889,127,1397,127c1393495,319151,1394003,319151,1394511,319151v508,,889,,1397,c1396416,319151,1396924,319151,1397432,319151v508,,889,,1397,c1399337,319278,1399845,319278,1400353,319278v508,,889,,1397,c1402258,319278,1402766,319278,1403274,319278v508,,889,127,1397,127c1405179,319405,1405687,319405,1406195,319405v381,,889,,1397,127c1408100,319532,1408608,319532,1409116,319532v381,,889,,1397,c1411021,319532,1411529,319532,1412037,319660v381,,889,,1397,c1413942,319660,1414450,319660,1414958,319660v381,,889,,1397,c1416863,319532,1417371,319532,1417879,319532v381,,889,,1397,c1419784,319405,1420292,319405,1420800,319405v381,,889,-127,1397,-127c1422705,319278,1423213,319151,1423594,319151v508,,1016,-127,1524,-127c1425626,318897,1426134,318897,1426515,318897v508,-127,1016,-254,1524,-254c1428547,318516,1429055,318516,1429436,318389v508,-127,1016,-127,1524,-254c1431468,318009,1431976,317881,1432357,317754v508,-127,1016,-254,1524,-381c1434389,317119,1434897,316992,1435278,316865v508,-254,1016,-380,1524,-635c1437310,316103,1437818,315849,1438199,315595v508,-254,1016,-508,1524,-761c1440231,314579,1440612,314325,1441120,314071v508,-254,1016,-635,1524,-889c1443152,312801,1443533,312547,1444041,312166v508,-381,1016,-635,1524,-1016c1446073,310769,1446454,310388,1446962,310007v508,-381,1016,-889,1524,-1270c1448994,308356,1449375,307848,1449883,307467v508,-507,1016,-1016,1524,-1397c1451915,305562,1452296,305054,1452804,304673v508,-508,1016,-1016,1524,-1524c1454836,302641,1455217,302134,1455725,301752v508,-508,1016,-1016,1524,-1524c1457630,299720,1458138,299212,1458646,298831v508,-508,1016,-1016,1524,-1396c1460551,296926,1461059,296545,1461567,296037v508,-381,1016,-889,1524,-1270c1463472,294386,1463980,294005,1464488,293624v508,-508,1016,-762,1524,-1143c1466393,292100,1466901,291719,1467409,291465v508,-380,1016,-762,1524,-1016c1469314,290195,1469822,289941,1470330,289687v508,-253,1016,-508,1524,-762c1472235,288671,1472743,288417,1473251,288163v508,-127,1016,-381,1397,-508c1475156,287401,1475664,287274,1476172,287020v508,-127,1016,-254,1397,-508c1478077,286385,1478585,286259,1479093,286131v508,-127,1016,-254,1397,-381c1480998,285623,1481506,285623,1482014,285496v508,,1016,,1397,c1483919,285623,1484427,285623,1484935,285750v508,127,1016,381,1397,635c1486840,286639,1487348,286893,1487856,287274v508,254,889,762,1397,1143c1489761,288798,1490269,289306,1490777,289814v508,381,889,889,1397,1397c1492682,291592,1493190,292100,1493698,292609v508,507,889,1015,1397,1396c1495603,294513,1496111,294894,1496619,295275v508,381,889,762,1397,1143c1498524,296799,1499032,297180,1499540,297435v508,380,889,761,1397,1015c1501445,298831,1501953,299085,1502461,299339v508,381,889,635,1397,889c1504366,300482,1504874,300736,1505382,300990v508,254,889,508,1397,762c1507287,302006,1507795,302134,1508303,302387v381,254,889,381,1397,635c1510208,303149,1510716,303276,1511224,303530v381,127,889,255,1397,381c1513129,304165,1513637,304165,1514145,304292v381,127,889,254,1397,381c1516050,304800,1516558,304800,1517066,304927v381,,889,127,1397,254c1518971,305181,1519479,305181,1519987,305309v381,,889,,1397,c1521892,305309,1522400,305309,1522781,305309v508,,1016,,1524,c1524813,305309,1525321,305181,1525702,305181v508,,1016,-127,1524,-127c1527734,304927,1528242,304927,1528623,304800v508,-127,1016,-254,1524,-381c1530655,304419,1531163,304292,1531544,304165v508,-127,1016,-254,1524,-380c1533576,303657,1534084,303530,1534465,303403v508,,1016,-127,1524,-254c1536497,303022,1537005,303022,1537386,302895v508,,1016,-127,1524,-127c1539418,302641,1539799,302641,1540307,302641v508,-127,1016,-127,1524,-127c1542339,302514,1542720,302514,1543228,302514v508,,1016,127,1524,127c1545260,302768,1545641,302768,1546149,302768v508,127,1016,254,1524,254c1548181,303149,1548562,303276,1549070,303403v508,127,1016,254,1524,382c1551102,303911,1551483,303911,1551991,304038v508,127,1016,381,1524,508c1554023,304673,1554404,304800,1554912,304927v508,127,1016,254,1524,382c1556817,305435,1557325,305562,1557833,305689v508,127,1016,254,1524,381c1559738,306197,1560246,306451,1560754,306578v508,127,1016,254,1524,382c1562659,307086,1563167,307086,1563675,307213v508,127,1016,381,1524,508c1565580,307721,1566088,307848,1566596,307975v508,127,1016,254,1524,254c1568501,308356,1569009,308484,1569517,308610v508,127,1016,127,1524,254c1571422,308991,1571930,308991,1572438,309118v508,127,1016,127,1397,254c1574343,309372,1574851,309499,1575359,309499v508,127,1016,127,1397,254c1577264,309753,1577772,309880,1578280,309880v508,127,1016,127,1397,127c1580185,310135,1580693,310135,1581201,310261v508,,1016,,1397,127c1583106,310388,1583614,310388,1584122,310515v508,,1016,127,1397,127c1586027,310642,1586535,310769,1587043,310769v508,,1016,127,1397,127c1588948,310896,1589456,310896,1589964,311023v508,,889,,1397,127c1591869,311150,1592377,311150,1592885,311150v508,127,889,127,1397,127c1594790,311404,1595298,311404,1595806,311404v508,,889,127,1397,127c1597711,311531,1598219,311531,1598727,311531v508,128,889,128,1397,128c1600632,311785,1601140,311785,1601648,311785v508,,889,127,1397,127c1603553,311912,1604061,311912,1604569,312039v508,,889,,1397,c1606474,312166,1606982,312166,1607490,312166v381,,889,127,1397,127c1609395,312293,1609903,312293,1610411,312420v381,,889,,1397,c1612316,312420,1612824,312420,1613332,312547v381,,889,,1397,c1615237,312547,1615745,312547,1616253,312547v381,127,889,127,1397,127c1618158,312674,1618666,312674,1619174,312801v381,,889,,1397,127c1621079,312928,1621587,312928,1622095,313055v381,,889,127,1397,127c1624000,313310,1624508,313310,1624889,313436v508,127,1016,127,1524,254c1626921,313817,1627429,313817,1627810,313944v508,127,1016,254,1524,381c1629842,314452,1630350,314579,1630731,314706v508,254,1016,381,1524,508c1632763,315341,1633271,315595,1633652,315722v508,127,1016,381,1524,508c1635684,316357,1636192,316611,1636573,316738v508,127,1016,381,1524,508c1638605,317500,1639113,317627,1639494,317754v508,255,1016,381,1524,508c1641526,318516,1641907,318643,1642415,318770v508,254,1016,381,1524,508c1644447,319532,1644828,319660,1645336,319786v508,254,1016,381,1524,508c1647368,320421,1647749,320675,1648257,320802v508,127,1016,382,1524,508c1650289,321437,1650670,321564,1651178,321818v508,127,1016,254,1524,381c1653210,322326,1653591,322453,1654099,322707v508,128,1016,254,1524,381c1656131,323215,1656512,323342,1657020,323469v508,254,1016,254,1524,508c1658925,324104,1659433,324231,1659941,324359v508,126,1016,253,1524,380c1661846,324866,1662354,324993,1662862,325120v508,127,1016,254,1524,381c1664767,325628,1665275,325755,1665783,325882v508,128,1016,254,1524,381c1667688,326390,1668196,326517,1668704,326644v508,,1016,127,1524,254c1670609,327025,1671117,327152,1671625,327279v508,127,1016,255,1524,381c1673530,327787,1674038,327787,1674546,327914v508,127,1016,254,1397,381c1676451,328422,1676959,328549,1677467,328676v508,127,1016,254,1397,381c1679372,329185,1679880,329311,1680388,329438v508,127,1016,254,1397,381c1682293,329946,1682801,330073,1683309,330200v508,127,1016,127,1397,254c1685214,330581,1685722,330709,1686230,330835v508,,1016,127,1397,254c1688135,331216,1688643,331343,1689151,331343v508,127,1016,254,1397,254c1691056,331724,1691564,331851,1692072,331851v508,127,889,254,1397,254c1693977,332232,1694485,332232,1694993,332360v508,126,889,126,1397,253c1696898,332613,1697406,332740,1697914,332740v508,127,889,254,1397,254c1699819,333121,1700327,333248,1700835,333248v508,127,889,127,1397,254c1702740,333502,1703248,333629,1703756,333756v508,,889,128,1397,128c1705661,334010,1706169,334137,1706677,334137v508,127,889,254,1397,254c1708582,334518,1709090,334518,1709598,334645v381,,889,127,1397,127c1711503,334899,1712011,335026,1712519,335026v381,127,889,254,1397,254c1714424,335407,1714932,335407,1715440,335535v381,126,889,126,1397,253c1717345,335915,1717853,335915,1718361,336042v381,,889,127,1397,254c1720266,336296,1720774,336423,1721282,336423v381,127,889,254,1397,254c1723187,336804,1723695,336931,1724203,336931v381,128,889,128,1397,254c1726108,337312,1726616,337439,1726997,337439v508,127,1016,127,1524,254c1729029,337820,1729537,337820,1729918,337947v508,127,1016,127,1524,254c1731950,338201,1732458,338328,1732839,338455v508,,1016,127,1524,127c1734871,338710,1735379,338836,1735760,338836v508,127,1016,127,1524,254c1737792,339090,1738300,339217,1738681,339344v508,,1016,127,1524,127c1740713,339598,1741094,339725,1741602,339725v508,127,1016,127,1524,254c1743634,339979,1744015,340106,1744523,340106v508,128,1016,128,1524,254c1746555,340360,1746936,340487,1747444,340487v508,127,1016,127,1524,254c1749476,340741,1749857,340868,1750365,340868v508,127,1016,127,1524,254c1752397,341122,1752778,341249,1753286,341249v508,127,1016,127,1524,254c1755318,341503,1755699,341630,1756207,341630v508,127,1016,127,1524,255c1758112,341885,1758620,342011,1759128,342011v508,127,1016,127,1524,254c1761033,342392,1761541,342392,1762049,342392v508,127,1016,254,1524,254c1763954,342773,1764462,342773,1764970,342900v508,,1016,127,1524,127c1766875,343154,1767383,343154,1767891,343281v508,,1016,128,1524,254c1769796,343535,1770304,343662,1770812,343662v508,127,1016,127,1524,254c1772717,343916,1773225,343916,1773733,344043v508,,1016,127,1397,127c1775638,344297,1776146,344297,1776654,344424v508,,1016,,1397,127c1778559,344551,1779067,344678,1779575,344678v508,127,1016,127,1397,127c1781480,344932,1781988,344932,1782496,345060v508,,1016,,1397,126c1784401,345186,1784909,345313,1785417,345313v508,,1016,127,1397,127c1787322,345567,1787830,345567,1788338,345694v508,,1016,,1397,c1790243,345821,1790751,345821,1791259,345948v508,,889,,1397,127c1793164,346075,1793672,346075,1794180,346202v508,,889,,1397,c1796085,346329,1796593,346329,1797101,346329v508,127,889,127,1397,127c1799006,346584,1799514,346584,1800022,346584v508,126,889,126,1397,126c1801927,346710,1802435,346710,1802943,346710v508,127,889,127,1397,127c1804848,346837,1805356,346964,1805864,346964v508,,889,,1397,c1807769,347091,1808277,347091,1808785,347091v381,,889,,1397,127c1810690,347218,1811198,347218,1811706,347218v381,,889,,1397,127c1813611,347345,1814119,347345,1814627,347345v381,,889,,1397,c1816532,347472,1817040,347472,1817548,347472v381,,889,,1397,c1819453,347599,1819961,347599,1820469,347599v381,,889,,1397,c1822374,347599,1822882,347599,1823390,347726v381,,889,,1397,c1825295,347726,1825803,347726,1826184,347726v508,,1016,127,1524,127c1828216,347853,1828724,347853,1829105,347853v508,,1016,,1524,c1831137,347980,1831645,347980,1832026,347980v508,,1016,,1524,c1834058,347980,1834566,347980,1834947,347980v508,127,1016,127,1524,127c1836979,348107,1837487,348107,1837868,348107v508,,1016,,1524,128c1839900,348235,1840408,348235,1840789,348235v508,,1016,126,1524,126c1842821,348361,1843202,348361,1843710,348361v508,127,1016,127,1524,127c1845742,348488,1846123,348615,1846631,348615v508,,1016,,1524,c1848663,348615,1849044,348615,1849552,348742v508,,1016,,1524,c1851584,348742,1851965,348869,1852473,348869v508,,1016,,1524,127c1854505,348996,1854886,348996,1855394,348996v508,,1016,127,1524,127c1857426,349123,1857807,349123,1858315,349123v508,127,1016,127,1524,127c1860220,349250,1860728,349250,1861236,349377v508,,1016,,1524,127c1863141,349504,1863649,349504,1864157,349504v508,,1016,127,1524,127c1866062,349631,1866570,349631,1867078,349759v508,,1016,,1524,c1868983,349885,1869491,349885,1869999,349885v508,,1016,,1524,127c1871904,350012,1872412,350012,1872920,350012v508,,1016,127,1524,127c1874825,350139,1875333,350139,1875841,350139v508,127,1016,127,1397,127c1877746,350266,1878254,350266,1878762,350266v508,,1016,127,1397,127c1880667,350393,1881175,350393,1881683,350520v508,,1016,,1397,c1883588,350520,1884096,350520,1884604,350520v508,,1016,127,1397,127c1886509,350647,1887017,350647,1887525,350647v508,,1016,127,1397,127c1889430,350774,1889938,350774,1890446,350774v508,,1016,,1397,127c1892351,350901,1892859,350901,1893367,350901v508,,889,,1397,127c1895272,351028,1895780,351028,1896288,351028v508,,889,127,1397,127c1898193,351155,1898701,351155,1899209,351155v508,,889,127,1397,127c1901114,351282,1901622,351282,1902130,351282v508,128,889,128,1397,128c1904035,351410,1904543,351410,1905051,351410v508,,889,,1397,c1906956,351410,1907464,351536,1907972,351536v508,,889,,1397,c1909877,351536,1910385,351536,1910893,351536v381,,889,,1397,c1912798,351536,1913306,351536,1913814,351536v381,,889,,1397,c1915719,351536,1916227,351536,1916735,351663v381,,889,,1397,c1918640,351663,1919148,351663,1919656,351663v381,,889,,1397,c1921561,351663,1922069,351663,1922577,351663v381,,889,,1397,c1924482,351663,1924990,351663,1925498,351663v381,-127,889,-127,1397,-127c1927403,351536,1927911,351536,1928292,351536v508,,1016,,1524,c1930324,351410,1930832,351410,1931213,351410v508,,1016,,1524,c1933245,351410,1933753,351410,1934134,351410v508,,1016,,1524,-128c1936166,351282,1936674,351282,1937055,351282v508,,1016,-127,1524,-127c1939087,351155,1939595,351155,1939976,351155v508,-127,1016,-127,1524,-127c1942008,351028,1942389,350901,1942897,350901v508,,1016,,1524,-127c1944929,350774,1945310,350774,1945818,350647v508,,1016,,1524,c1947850,350647,1948231,350520,1948739,350520v508,,1016,-127,1524,-127c1950771,350393,1951152,350266,1951660,350266v508,,1016,-127,1524,-127c1953692,350139,1954073,350012,1954581,350012v508,,1016,,1524,c1956613,349885,1956994,349885,1957502,349885v508,-126,1016,-126,1524,-126c1959534,349631,1959915,349631,1960423,349631v508,,1016,-127,1524,-127c1962328,349504,1962836,349504,1963344,349377v508,,1016,,1524,-127c1965249,349250,1965757,349250,1966265,349123v508,,1016,,1524,-127c1968170,348996,1968678,348996,1969186,348996v508,-127,1016,-127,1524,-127c1971091,348742,1971599,348742,1972107,348742v508,-127,1016,-127,1524,-127c1974012,348488,1974520,348488,1975028,348488v508,,1016,-127,1397,-127c1976933,348361,1977441,348361,1977949,348235v508,,1016,,1397,-128c1979854,348107,1980362,348107,1980870,348107v508,-127,1016,-127,1397,-127c1982775,347980,1983283,347980,1983791,347853v508,,1016,,1397,c1985696,347853,1986204,347853,1986712,347853v508,-127,1016,-127,1397,-127c1988617,347726,1989125,347726,1989633,347726v508,-127,1016,-127,1397,-127c1991538,347599,1992046,347599,1992554,347599v508,,889,-127,1397,-127c1994459,347472,1994967,347472,1995475,347472v508,,889,,1397,c1997380,347472,1997888,347472,1998396,347472v508,,889,,1397,c2000301,347472,2000809,347472,2001317,347472v508,,889,,1397,c2003222,347472,2003730,347599,2004238,347599v508,,889,,1397,c2006143,347599,2006651,347599,2007159,347599v508,,889,,1397,c2009064,347599,2009572,347599,2010080,347599v381,,889,127,1397,127c2011985,347726,2012493,347726,2013001,347726v381,,889,,1397,c2014906,347726,2015414,347726,2015922,347853v381,,889,,1397,c2017827,347853,2018335,347853,2018843,347853v381,127,889,127,1397,127c2020748,347980,2021256,347980,2021764,347980v381,127,889,127,1397,127c2023669,348107,2024177,348107,2024685,348107v381,,889,128,1397,128c2026590,348235,2027098,348235,2027479,348361v508,,1016,,1524,c2029511,348361,2030019,348361,2030400,348361v508,127,1016,127,1524,127c2032432,348488,2032940,348615,2033321,348615v508,,1016,,1524,c2035353,348742,2035861,348742,2036242,348742v508,,1016,,1524,127c2038274,348869,2038782,348869,2039163,348869v508,,1016,127,1524,127c2041195,348996,2041703,348996,2042084,349123v508,,1016,,1524,c2044116,349250,2044497,349250,2045005,349250v508,,1016,,1524,c2047037,349250,2047418,349377,2047926,349377v508,,1016,,1524,c2049958,349377,2050339,349504,2050847,349504v508,,1016,,1524,c2052879,349504,2053260,349631,2053768,349631v508,,1016,,1524,c2055800,349631,2056181,349759,2056689,349759v508,,1016,,1524,c2058721,349759,2059102,349759,2059610,349759v508,,1016,126,1524,126c2061515,349885,2062023,349885,2062531,349885v508,,1016,,1524,127c2064436,350012,2064944,350012,2065452,350012v508,,1016,,1524,c2067357,350012,2067865,350012,2068373,350012v508,127,1016,,1524,c2070278,350012,2070786,350012,2071294,350012v508,127,1016,127,1524,127c2073199,350139,2073707,350139,2074215,350139v508,,1016,,1524,c2076120,350266,2076628,350266,2077136,350266v508,,1016,,1397,c2079041,350266,2079549,350266,2080057,350266v508,,1016,127,1397,127c2081962,350393,2082470,350393,2082978,350393v508,,1016,,1397,c2084883,350393,2085391,350393,2085899,350393v508,,1016,,1397,c2087804,350393,2088312,350393,2088820,350393v508,,1016,127,1397,127c2090725,350520,2091233,350520,2091741,350520v508,,1016,,1397,c2093646,350520,2094154,350520,2094662,350520v508,,889,,1397,c2096567,350520,2097075,350520,2097583,350520v508,,889,,1397,c2099488,350520,2099996,350520,2100504,350520v508,,889,,1397,c2102409,350520,2102917,350520,2103425,350520v508,,889,,1397,c2105330,350520,2105838,350520,2106346,350520v508,127,889,,1397,c2108251,350647,2108759,350647,2109267,350647v508,,889,,1397,c2111172,350647,2111680,350647,2112188,350647v381,,889,,1397,c2114093,350647,2114601,350774,2115109,350774v381,,889,,1397,c2117014,350774,2117522,350774,2118030,350774v381,,889,127,1397,127c2119935,350901,2120443,350901,2120951,350901v381,,889,,1397,127c2122856,351028,2123364,351028,2123872,351028v381,,889,,1397,127c2125777,351155,2126285,351155,2126793,351155v381,,889,127,1397,127c2128698,351282,2129206,351282,2129587,351282v508,128,1016,128,1524,128c2131619,351410,2132127,351410,2132508,351536v508,,1016,,1524,127c2134540,351663,2135048,351663,2135429,351663v508,,1016,127,1524,127c2137461,351790,2137969,351917,2138350,351917v508,,1016,127,1524,127c2140382,352044,2140890,352044,2141271,352171v508,,1016,,1524,c2143303,352298,2143811,352298,2144192,352425v508,,1016,,1524,127c2146224,352552,2146605,352552,2147113,352679v508,,1016,127,1524,127c2149145,352934,2149526,352934,2150034,352934v508,126,1016,126,1524,253c2152066,353187,2152447,353187,2152955,353314v508,,1016,,1524,127c2154987,353441,2155368,353568,2155876,353568v508,127,1016,127,1524,254c2157908,353822,2158289,353822,2158797,353949v508,,1016,127,1524,127c2160829,354203,2161210,354203,2161718,354330v508,,1016,127,1524,127c2163623,354585,2164131,354585,2164639,354711v508,,1016,127,1524,127c2166544,354965,2167052,354965,2167560,355092v508,127,1016,127,1524,254c2169465,355346,2169973,355473,2170481,355473v508,127,1016,127,1524,254c2172386,355854,2172894,355854,2173402,355981v508,,1016,128,1524,128c2175307,356235,2175815,356362,2176323,356362v508,127,1016,127,1524,254c2178228,356743,2178736,356743,2179244,356870v508,127,1016,127,1397,254c2181149,357124,2181657,357251,2182165,357378v508,127,1016,127,1397,254c2184070,357632,2184578,357760,2185086,357886v508,,1016,127,1397,254c2186991,358267,2187499,358267,2188007,358394v508,,1016,127,1397,254c2189912,358648,2190420,358775,2190928,358902v508,,1016,127,1397,254c2192833,359156,2193341,359284,2193849,359284v508,126,889,253,1397,380c2195754,359664,2196262,359791,2196770,359791v508,127,889,254,1397,254c2198675,360172,2199183,360299,2199691,360299v508,127,889,127,1397,254c2201596,360680,2202104,360680,2202612,360807v508,128,889,128,1397,254c2204517,361188,2205025,361188,2205533,361315v508,127,889,127,1397,254c2207438,361569,2207946,361696,2208454,361823v508,,889,127,1397,127c2210359,362077,2210867,362077,2211375,362204v381,127,889,127,1397,255c2213280,362459,2213788,362585,2214296,362712v381,,889,127,1397,254c2216201,362966,2216709,363093,2217217,363093v381,127,889,127,1397,254c2219122,363474,2219630,363474,2220138,363601v381,,889,127,1397,127c2222043,363855,2222551,363855,2223059,363982v381,,889,128,1397,128c2224964,364236,2225472,364363,2225980,364363v381,127,889,127,1397,254c2227885,364617,2228393,364744,2228774,364744v508,127,1016,127,1524,254c2230806,364998,2231314,365125,2231695,365252v508,,1016,127,1524,127c2233727,365506,2234235,365506,2234616,365634v508,,1016,126,1524,126c2236648,365887,2237156,365887,2237537,366014v508,,1016,127,1524,127c2239569,366268,2240077,366268,2240458,366395v508,,1016,127,1524,127c2242490,366649,2242998,366649,2243379,366776v508,,1016,127,1524,127c2245411,367030,2245792,367030,2246300,367157v508,128,1016,128,1524,254c2248332,367411,2248713,367538,2249221,367538v508,127,1016,127,1524,254c2251253,367792,2251634,367919,2252142,367919v508,127,1016,254,1524,254c2254174,368300,2254555,368300,2255063,368427v508,,1016,127,1524,127c2257095,368681,2257476,368681,2257984,368809v508,,1016,126,1524,253c2260016,369062,2260397,369189,2260905,369189v508,127,1016,127,1524,254c2262810,369443,2263318,369570,2263826,369697v508,,1016,127,1524,127c2265731,369951,2266239,369951,2266747,370078v508,,1016,127,1524,254c2268652,370332,2269160,370460,2269668,370460v508,126,1016,126,1524,253c2271573,370713,2272081,370840,2272589,370840v508,127,1016,254,1524,254c2274494,371221,2275002,371221,2275510,371348v508,,1016,127,1524,127c2277415,371602,2277923,371729,2278431,371729v508,127,1016,127,1397,255c2280336,371984,2280844,372110,2281352,372110v508,127,1016,127,1397,254c2283257,372364,2283765,372491,2284273,372491v508,127,1016,127,1397,254c2286178,372745,2286686,372872,2287194,372872v508,127,1016,127,1397,254c2289099,373126,2289607,373253,2290115,373380v508,,1016,127,1397,127c2292020,373635,2292528,373635,2293036,373635v508,126,1016,126,1397,253c2294941,373888,2295449,374015,2295957,374015v508,127,889,127,1397,254c2297862,374269,2298370,374269,2298878,374396v508,,889,127,1397,127c2300783,374650,2301291,374650,2301799,374777v508,,889,,1397,127c2303704,374904,2304212,375031,2304720,375031v508,128,889,128,1397,254c2306625,375285,2307133,375285,2307641,375412v508,,889,127,1397,127c2309546,375666,2310054,375793,2310562,375793v508,,889,127,1397,127c2312467,376047,2312975,376047,2313483,376174v381,,889,127,1397,127c2315388,376428,2315896,376428,2316404,376555v381,,889,127,1397,127c2318309,376810,2318817,376810,2319325,376936v381,,889,127,1397,127c2321230,377190,2321738,377190,2322246,377190v381,127,889,127,1397,254c2324151,377444,2324659,377571,2325167,377571v381,,889,127,1397,127c2327072,377825,2327580,377825,2328088,377825v381,127,889,127,1397,254c2329993,378079,2330501,378079,2330882,378206v508,,1016,128,1524,128c2332914,378460,2333422,378460,2333803,378587v508,,1016,,1524,127c2335835,378714,2336343,378841,2336724,378841v508,127,1016,127,1524,254c2338756,379095,2339264,379222,2339645,379222v508,,1016,127,1524,127c2341677,379476,2342185,379476,2342566,379476v508,127,1016,127,1524,254c2344598,379730,2345106,379857,2345487,379857v508,,1016,,1524,128c2347519,379985,2347900,380111,2348408,380111v508,,1016,127,1524,127c2350440,380238,2350821,380365,2351329,380365v508,,1016,,1524,127c2353361,380492,2353742,380492,2354250,380619v508,,1016,,1524,127c2356282,380746,2356663,380746,2357171,380873v508,,1016,,1524,127c2359203,381000,2359584,381000,2360092,381000v508,,1016,127,1524,127c2362124,381127,2362505,381127,2363013,381254v508,,1016,,1524,127c2364918,381381,2365426,381381,2365934,381509v508,,1016,,1524,126c2367839,381635,2368347,381635,2368855,381762v508,,1016,127,1524,127c2370760,381889,2371268,382016,2371776,382016v508,,1016,,1524,127c2373681,382143,2374189,382143,2374697,382270v508,,1016,,1524,127c2376602,382397,2377110,382397,2377618,382524v508,,1016,,1524,127c2379523,382651,2380031,382651,2380539,382778v508,,1016,,1397,127c2382444,382905,2382952,382905,2383460,383032v508,,1016,,1397,128c2385365,383160,2385873,383160,2386381,383160v508,126,1016,126,1397,126c2388286,383413,2388794,383413,2389302,383413v508,127,1016,127,1397,254c2391207,383667,2391715,383667,2392223,383794v508,,1016,127,1397,127c2394128,383921,2394636,384048,2395144,384048v508,127,889,127,1397,127c2397049,384302,2397557,384302,2398065,384302v508,127,889,127,1397,127c2399970,384556,2400478,384556,2400986,384556v508,,889,,1397,128c2402891,384684,2403399,384684,2403907,384684v508,,889,,1397,c2405812,384684,2406320,384810,2406828,384810v508,,889,,1397,c2408733,384810,2409241,384937,2409749,384937v508,,889,,1397,127c2411654,385064,2412162,385064,2412670,385191v508,,889,,1397,127c2414575,385318,2415083,385318,2415591,385318v381,127,889,127,1397,127c2417496,385445,2418004,385445,2418512,385445v381,,889,127,1397,127c2420417,385572,2420925,385572,2421433,385572v381,,889,,1397,c2423338,385572,2423846,385699,2424354,385699v381,,889,,1397,127c2426259,385826,2426767,385953,2427275,385953v381,127,889,127,1397,127c2429180,386207,2429688,386207,2430069,386335v508,,1016,,1524,c2432101,386461,2432609,386461,2432990,386461v508,127,1016,127,1524,127c2435022,386715,2435530,386715,2435911,386715v508,127,1016,127,1524,127c2437943,386842,2438451,386969,2438832,386969v508,,1016,,1524,c2440864,387096,2441372,387096,2441753,387096v508,,1016,,1524,c2443785,387223,2444293,387223,2444674,387223v508,,1016,,1524,127c2446706,387350,2447087,387350,2447595,387477v508,,1016,,1524,c2449627,387477,2450008,387604,2450516,387604v508,,1016,,1524,c2452548,387731,2452929,387731,2453437,387731v508,,1016,,1524,128c2455469,387859,2455850,387859,2456358,387859v508,,1016,126,1524,126c2458390,387985,2458771,387985,2459279,387985v508,127,1016,127,1524,127c2461311,388112,2461692,388239,2462200,388239v508,,1016,,1524,127c2464105,388366,2464613,388366,2465121,388493v508,,1016,,1524,c2467026,388493,2467534,388493,2468042,388620v508,,1016,,1524,c2469947,388620,2470455,388747,2470963,388747v508,,1016,,1524,c2472868,388874,2473376,388874,2473884,388874v508,,1016,,1524,c2475789,388874,2476297,389001,2476805,389001v508,,1016,,1524,127c2478710,389128,2479218,389128,2479726,389128v508,,1016,127,1397,127c2481631,389255,2482139,389255,2482647,389255v508,127,1016,127,1397,127c2484552,389382,2485060,389382,2485568,389510v508,,1016,,1397,c2487473,389510,2487981,389510,2488489,389636v508,,1016,,1397,c2490394,389636,2490902,389636,2491410,389636v508,127,1016,127,1397,127c2493315,389763,2493823,389763,2494331,389763v508,127,1016,127,1397,127c2496236,389890,2496744,389890,2497252,389890v508,,889,127,1397,127c2499157,390017,2499665,390017,2500173,390144v508,,889,,1397,c2502078,390144,2502586,390271,2503094,390271v508,,889,,1397,c2504999,390398,2505507,390398,2506015,390398v508,,889,,1397,127c2507920,390525,2508428,390525,2508936,390525v508,,889,,1397,127c2510841,390652,2511349,390652,2511857,390652v508,,889,,1397,127c2513762,390779,2514270,390779,2514778,390779v381,,889,,1397,c2516683,390779,2517191,390779,2517699,390779v381,127,889,127,1397,127c2519604,390906,2520112,390906,2520620,390906v381,,889,128,1397,128c2522525,391034,2523033,391034,2523541,391034v381,,889,,1397,c2525446,391034,2525954,391160,2526462,391160v381,,889,,1397,c2528367,391160,2528875,391160,2529383,391160v381,,889,,1397,127c2531288,391287,2531796,391287,2532177,391287v508,,1016,,1524,c2534209,391287,2534717,391287,2535098,391287v508,127,1016,127,1524,127c2537130,391414,2537638,391414,2538019,391414v508,,1016,,1524,c2540051,391414,2540559,391541,2540940,391541v508,,1016,,1524,c2542972,391541,2543480,391541,2543861,391668v508,,1016,,1524,c2545893,391668,2546401,391668,2546782,391668v508,,1016,,1524,127c2548814,391795,2549195,391795,2549703,391795v508,,1016,,1524,c2551735,391795,2552116,391795,2552624,391795v508,127,1016,127,1524,127c2554656,391922,2555037,391922,2555545,391922v508,,1016,,1524,c2557577,391922,2557958,391922,2558466,391922v508,127,1016,127,1524,127c2560498,392049,2560879,392049,2561387,392049v508,,1016,,1524,c2563419,392049,2563800,392049,2564308,392049v508,,1016,127,1524,127c2566213,392176,2566721,392176,2567229,392176v508,,1016,,1524,c2569134,392176,2569642,392303,2570150,392303v508,,1016,,1524,c2572055,392303,2572563,392303,2573071,392303v508,,1016,,1524,c2574976,392303,2575484,392303,2575992,392430v508,,1016,,1524,c2577897,392430,2578405,392430,2578913,392430v508,127,1016,127,1524,127c2580818,392557,2581326,392557,2581834,392557v508,,1016,,1397,c2583739,392557,2584247,392685,2584755,392685v508,,1016,,1397,c2586660,392685,2587168,392685,2587676,392685v508,,1016,,1397,c2589581,392685,2590089,392685,2590597,392685v508,,1016,,1397,c2592502,392685,2593010,392685,2593518,392685v508,,1016,,1397,c2595423,392685,2595931,392685,2596439,392685v508,,1016,126,1397,126c2598344,392811,2598852,392811,2599360,392811v508,,889,,1397,c2601265,392811,2601773,392811,2602281,392811v508,,889,,1397,c2604186,392811,2604694,392811,2605202,392811v508,,889,,1397,c2607107,392811,2607615,392811,2608123,392811v508,,889,,1397,c2610028,392811,2610536,392811,2611044,392811v508,,889,,1397,c2612949,392811,2613457,392811,2613965,392811v508,,889,,1397,c2615870,392811,2616378,392811,2616886,392811v381,,889,,1397,c2618791,392811,2619299,392811,2619807,392811v381,,889,,1397,c2621712,392811,2622220,392811,2622728,392811v381,,889,,1397,c2624633,392811,2625141,392811,2625649,392938v381,,889,,1397,c2627554,392938,2628062,392938,2628570,392938v381,,889,,1397,c2630475,392938,2630983,392938,2631491,392938v381,,889,,1397,c2633396,392938,2633904,392811,2634285,392938v508,,1016,,1524,c2636317,392938,2636825,392938,2637206,392938v508,,1016,,1524,c2639238,392938,2639746,392938,2640127,392938v508,-127,1016,,1524,c2642159,392811,2642667,392811,2643048,392811v508,,1016,,1524,c2645080,392811,2645588,392811,2645969,392811v508,,1016,,1524,c2648001,392811,2648382,392811,2648890,392811v508,,1016,,1524,c2650922,392811,2651303,392811,2651811,392811v508,,1016,,1524,c2653843,392811,2654224,392685,2654732,392685v508,,1016,,1524,c2656764,392685,2657145,392685,2657653,392685v508,,1016,,1524,c2659685,392685,2660066,392685,2660574,392685v508,,1016,,1524,c2662606,392685,2662987,392685,2663495,392685v508,,1016,,1524,c2665400,392685,2665908,392685,2666416,392685v508,,1016,,1524,c2668321,392685,2668829,392685,2669337,392685v508,,1016,,1524,c2671242,392685,2671750,392685,2672258,392685v508,,1016,,1524,c2674163,392685,2674671,392685,2675179,392685v508,,1016,,1524,c2677084,392685,2677592,392685,2678100,392685v508,,1016,,1524,c2680005,392685,2680513,392685,2681021,392685v508,,1016,,1397,c2682926,392685,2683434,392811,2683942,392811v508,,1016,,1397,c2685847,392811,2686355,392811,2686863,392811v508,,1016,,1397,c2688768,392811,2689276,392685,2689784,392685v508,,1016,,1397,c2691689,392685,2692197,392685,2692705,392685v508,,1016,,1397,c2694610,392685,2695118,392685,2695626,392685v508,,1016,,1397,c2697531,392685,2698039,392685,2698547,392685v508,,889,,1397,c2700452,392685,2700960,392685,2701468,392685v508,,889,,1397,c2703373,392685,2703881,392685,2704389,392685v508,,889,,1397,c2706294,392685,2706802,392685,2707310,392685v508,,889,,1397,c2709215,392685,2709723,392685,2710231,392685v508,,889,-128,1397,-128c2712136,392557,2712644,392557,2713152,392557v508,,889,,1397,c2715057,392557,2715565,392557,2716073,392557v381,,889,,1397,c2717978,392557,2718486,392557,2718994,392557v381,,889,,1397,c2720899,392557,2721407,392557,2721915,392430v381,,889,,1397,c2723820,392430,2724328,392430,2724836,392430v381,,889,,1397,c2726741,392430,2727249,392430,2727757,392430v381,-127,889,,1397,c2729662,392303,2730170,392303,2730678,392303v381,,889,,1397,c2732583,392303,2733091,392303,2733472,392303v508,,1016,,1524,c2735504,392303,2736012,392303,2736393,392303v508,,1016,-127,1524,-127c2738425,392176,2738933,392176,2739314,392176v508,,1016,,1524,c2741346,392176,2741854,392176,2742235,392176v508,,1016,,1524,c2744267,392176,2744775,392176,2745156,392176v508,,1016,,1524,c2747188,392176,2747696,392176,2748077,392176v508,,1016,,1524,c2750109,392176,2750490,392049,2750998,392049v508,,1016,,1524,c2753030,392049,2753411,392049,2753919,392049v508,,1016,,1524,c2755951,392049,2756332,392049,2756840,392049v508,,1016,-127,1524,-127c2758872,391922,2759253,391922,2759761,391922v508,,1016,,1524,c2761793,391922,2762174,391922,2762682,391922v508,,1016,,1524,-127c2764714,391795,2765095,391795,2765603,391795v508,,1016,,1524,c2767508,391795,2768016,391795,2768524,391795v508,-127,1016,-127,1524,-127c2770429,391668,2770937,391668,2771445,391668v508,-127,1016,-127,1524,-127c2773350,391541,2773858,391541,2774366,391541v508,,1016,,1524,c2776271,391541,2776779,391541,2777287,391541v508,,1016,-127,1524,-127c2779192,391414,2779700,391414,2780208,391414v508,,1016,,1524,c2782113,391414,2782621,391414,2783129,391287v508,,1016,,1397,c2785034,391287,2785542,391287,2786050,391287v508,,1016,,1397,c2787955,391160,2788463,391160,2788971,391160v508,,1016,,1397,c2790876,391034,2791384,391034,2791892,391034v508,,1016,,1397,c2793797,390906,2794305,390906,2794813,390906v508,,1016,,1397,c2796718,390906,2797226,390906,2797734,390779v508,,1016,,1397,c2799639,390779,2800147,390779,2800655,390779v508,,889,,1397,c2802560,390652,2803068,390652,2803576,390652v508,,889,,1397,c2805481,390652,2805989,390525,2806497,390525v508,,889,,1397,c2808402,390398,2808910,390398,2809418,390398v508,,889,,1397,c2811323,390398,2811831,390398,2812339,390398v508,,889,,1397,-127c2814244,390271,2814752,390271,2815260,390271v508,,889,,1397,-127c2817165,390144,2817673,390144,2818181,390144v381,,889,,1397,c2820086,390144,2820594,390144,2821102,390144v381,-127,889,-127,1397,-127c2823007,390017,2823515,390017,2824023,390017v381,,889,,1397,c2825928,389890,2826436,389890,2826944,389890v381,,889,,1397,c2828849,389890,2829357,389763,2829865,389763v381,,889,,1397,c2831770,389763,2832278,389763,2832786,389636v381,,889,,1397,c2834691,389636,2835199,389636,2835580,389636v508,,1016,,1524,c2837612,389510,2838120,389510,2838501,389510v508,,1016,,1524,c2840533,389510,2841041,389510,2841422,389510v508,,1016,-128,1524,-128c2843454,389382,2843962,389382,2844343,389382v508,,1016,,1524,c2846375,389382,2846883,389382,2847264,389382v508,,1016,,1524,c2849296,389382,2849677,389382,2850185,389382v508,,1016,,1524,c2852217,389382,2852598,389255,2853106,389255v508,,1016,,1524,c2855138,389255,2855519,389255,2856027,389255v508,,1016,,1524,c2858059,389255,2858440,389255,2858948,389255v508,,1016,,1524,-127c2860980,389128,2861361,389128,2861869,389128v508,,1016,,1524,c2863901,389128,2864282,389128,2864790,389128v508,-127,1016,-127,1524,-127c2866822,389001,2867203,389001,2867711,389001v508,,1016,,1524,c2869616,389001,2870124,389001,2870632,389001v508,,1016,,1524,c2872537,389001,2873045,389001,2873553,389001v508,-127,1016,-127,1524,-127c2875458,388874,2875966,388874,2876474,388874v508,,1016,,1524,c2878379,388874,2878887,388874,2879395,388874v508,,1016,,1524,c2881300,388874,2881808,388874,2882316,388874v508,,1016,,1397,c2884221,388874,2884729,388874,2885237,388874v508,,1016,,1397,c2887142,388874,2887650,389001,2888158,389001v508,,1016,,1397,c2890063,389001,2890571,389001,2891079,389001v508,,1016,,1397,c2892984,389001,2893492,388874,2894000,388874v508,,1016,,1397,c2895905,388874,2896413,388874,2896921,388747v508,,1016,,1397,c2898826,388747,2899334,388620,2899842,388620v508,,889,,1397,c2901747,388620,2902255,388620,2902763,388620v508,,889,,1397,c2904668,388493,2905176,388620,2905684,388620v508,,889,,1397,c2907589,388620,2908097,388620,2908605,388620v508,,889,,1397,c2910510,388493,2911018,388493,2911526,388493v508,,889,,1397,c2913431,388493,2913939,388493,2914447,388493v508,,889,,1397,c2916352,388493,2916860,388493,2917368,388493v381,,889,,1397,c2919273,388493,2919781,388493,2920289,388493v381,,889,,1397,127c2922194,388620,2922702,388620,2923210,388620v381,,889,,1397,c2925115,388620,2925623,388747,2926131,388747v381,,889,,1397,c2928036,388747,2928544,388747,2929052,388747v381,,889,,1397,c2930957,388747,2931465,388747,2931973,388747v381,,889,,1397,-127c2933878,388620,2934386,388620,2934767,388620v508,,1016,,1524,c2936799,388620,2937307,388620,2937688,388620v508,-127,1016,,1524,c2939720,388620,2940228,388620,2940609,388620v508,,1016,,1524,c2942641,388620,2943149,388493,2943530,388620v508,,1016,,1524,c2945562,388620,2946070,388620,2946451,388620v508,,1016,,1524,c2948483,388620,2948991,388620,2949372,388620v508,,1016,,1524,c2951404,388620,2951785,388620,2952293,388620v508,,1016,,1524,c2954325,388620,2954706,388747,2955214,388747v508,,1016,,1524,c2957246,388747,2957627,388747,2958135,388747v508,,1016,,1524,c2960167,388747,2960548,388874,2961056,388874v508,,1016,,1524,c2963088,388874,2963469,389001,2963977,389001v508,,1016,,1524,c2966009,389001,2966390,389001,2966898,389001v508,,1016,-127,1524,-127c2968803,388874,2969311,388874,2969819,388874v508,,1016,,1524,c2971724,388874,2972232,388874,2972740,388874v508,,1016,,1524,127c2974645,389001,2975153,389001,2975661,389001v508,,1016,,1524,127c2977566,389128,2978074,389128,2978582,389128v508,,1016,,1524,c2980487,389128,2980995,389128,2981503,389128v508,,1016,,1524,c2983408,389255,2983916,389255,2984424,389255v508,,1016,,1397,c2986329,389382,2986837,389382,2987345,389382v508,,1016,,1397,c2989250,389382,2989758,389382,2990266,389510v508,,1016,,1397,c2992171,389510,2992679,389510,2993187,389636v508,,1016,,1397,c2995092,389636,2995600,389763,2996108,389763v508,,1016,,1397,127c2998013,389890,2998521,389890,2999029,389890v508,,1016,127,1397,127c3000934,390017,3001442,390017,3001950,390017v508,,889,,1397,c3003855,390017,3004363,389890,3004871,389890v508,,889,127,1397,127c3006776,390017,3007284,390017,3007792,390017v508,,889,127,1397,127c3009697,390144,3010205,390144,3010713,390144v508,127,889,127,1397,127c3012618,390398,3013126,390398,3013634,390398v508,,889,,1397,c3015539,390398,3016047,390398,3016555,390398v508,,889,127,1397,127c3018460,390525,3018968,390525,3019476,390525v381,,889,,1397,127c3021381,390652,3021889,390652,3022397,390652v381,,889,127,1397,127c3024302,390779,3024810,390779,3025318,390779v381,127,889,127,1397,127c3027223,390906,3027731,390906,3028239,390906v381,,889,,1397,c3030144,390906,3030652,390906,3031160,390906v381,,889,,1397,c3033065,390906,3033573,390906,3034081,390906v381,,889,,1397,c3035986,390906,3036494,390779,3036875,390779v508,,1016,,1524,c3038907,390906,3039415,390906,3039796,390906v508,,1016,,1524,128c3041828,391034,3042336,391160,3042717,391160v508,,1016,127,1524,127c3044749,391414,3045257,391414,3045638,391541v508,,1016,,1524,127c3047670,391668,3048178,391668,3048559,391668v508,,1016,127,1524,127c3050591,391795,3051099,391795,3051480,391795v508,,1016,,1524,c3053512,391795,3053893,391668,3054401,391668v508,,1016,,1524,127c3056433,391795,3056814,391795,3057322,391795v508,,1016,,1524,c3059354,391795,3059735,391795,3060243,391795v508,127,1016,127,1524,127c3062275,391922,3062656,391922,3063164,391922v508,,1016,,1524,c3065196,391922,3065577,392049,3066085,392049v508,,1016,,1524,c3068117,392049,3068498,392049,3069006,392049v508,,1016,127,1524,127c3070911,392176,3071419,392176,3071927,392176v508,,1016,,1524,c3073832,392176,3074340,392176,3074848,392176v508,,1016,,1524,c3076753,392176,3077261,392176,3077769,392176v508,,1016,,1524,127c3079674,392303,3080182,392303,3080690,392303v508,,1016,,1524,127c3082595,392430,3083103,392430,3083611,392430v508,,1016,,1524,c3085516,392430,3086024,392430,3086532,392430v508,127,1016,127,1397,127c3088437,392557,3088945,392557,3089453,392557v508,,1016,128,1397,128c3091358,392685,3091866,392685,3092374,392685v508,,1016,,1397,c3094279,392685,3094787,392685,3095295,392557v508,,1016,,1397,c3097200,392557,3097708,392430,3098216,392430v508,,1016,,1397,c3100121,392430,3100629,392430,3101137,392430v508,-127,889,,1397,c3103042,392430,3103550,392303,3104058,392430v508,,889,,1397,c3105963,392430,3106471,392430,3106979,392430v508,,889,,1397,c3108884,392430,3109392,392430,3109900,392430v508,-127,889,,1397,c3111805,392430,3112313,392303,3112821,392430v508,,889,,1397,c3114726,392430,3115234,392557,3115742,392557v508,,889,128,1397,128c3117647,392811,3118155,392811,3118663,392811v381,,889,,1397,127c3120568,392938,3121076,392938,3121584,392938v381,,889,,1397,c3123489,392938,3123997,392938,3124505,392938v381,,889,,1397,c3126410,392938,3126918,392938,3127426,392938v381,,889,,1397,c3129331,392938,3129839,392938,3130347,392938v381,-127,889,-127,1397,-127c3132252,392811,3132760,392811,3133268,392811v381,,889,,1397,c3135173,392811,3135681,392811,3136062,392811v508,,1016,,1524,c3138094,392811,3138602,392685,3138983,392685v508,,1016,,1524,c3141015,392685,3141523,392557,3141904,392557v508,-127,1016,-127,1524,-127c3143936,392303,3144444,392303,3144825,392303v508,-127,1016,-127,1524,-127c3146857,392049,3147365,392049,3147746,392049v508,,1016,,1524,127c3149778,392176,3150286,392176,3150667,392176v508,,1016,127,1524,127c3152699,392303,3153080,392303,3153588,392303v508,,1016,,1524,c3155620,392176,3156001,392176,3156509,392176v508,-127,1016,-127,1524,-254c3158541,391922,3158922,391922,3159430,391795v508,,1016,-127,1524,-127c3161462,391541,3161843,391541,3162351,391414v508,,1016,-127,1524,-127c3164383,391160,3164764,391034,3165272,391034v508,,1016,-128,1524,-128c3167304,390779,3167685,390779,3168193,390779v508,,1016,-127,1524,-127c3170098,390652,3170606,390652,3171114,390652v508,,1016,,1524,c3173019,390652,3173527,390652,3174035,390652v508,,1016,,1524,127c3175940,390779,3176448,390779,3176956,390779v508,-127,1016,-127,1524,-127c3178861,390652,3179369,390652,3179877,390525v508,,1016,,1524,c3181782,390398,3182290,390398,3182798,390398v508,-127,1016,-127,1524,-127c3184703,390271,3185211,390271,3185719,390144v508,,1016,-127,1397,-127c3187624,389890,3188132,389890,3188640,389763v508,,1016,-127,1397,-127c3190545,389510,3191053,389382,3191561,389382v508,-127,1016,-254,1397,-254c3193466,389001,3193974,389001,3194482,388874v508,-127,1016,-254,1397,-254c3196387,388493,3196895,388493,3197403,388366v508,-127,1016,-127,1397,-254c3199308,387985,3199816,387859,3200324,387731v508,-127,1016,-254,1397,-254c3202229,387350,3202737,387223,3203245,387096v508,-127,889,-254,1397,-381c3205150,386588,3205658,386461,3206166,386335v508,-128,889,-255,1397,-509c3208071,385699,3208579,385572,3209087,385445v508,-127,889,-254,1397,-508c3210992,384810,3211500,384556,3212008,384429v508,-127,889,-381,1397,-508c3213913,383794,3214421,383540,3214929,383286v508,-126,889,-381,1397,-508c3216834,382524,3217342,382397,3217850,382143v508,-254,889,-508,1397,-762c3219755,381127,3220263,380873,3220771,380619v381,-254,889,-508,1397,-762c3222676,379603,3223184,379222,3223692,378968v381,-381,889,-634,1397,-889c3225597,377698,3226105,377444,3226613,377063v381,-253,889,-508,1397,-889c3228518,375920,3229026,375539,3229534,375159v381,-255,889,-636,1397,-1017c3231439,373761,3231947,373380,3232455,372872v381,-381,889,-888,1397,-1524c3234360,370840,3234868,370332,3235376,369697v381,-635,889,-1270,1397,-1905c3237281,367157,3237789,366395,3238170,365760v508,-762,1016,-1397,1524,-2159c3240202,362839,3240710,362077,3241091,361315v508,-889,1016,-1651,1524,-2540c3243123,357886,3243631,356997,3244012,356109v508,-1017,1016,-2033,1524,-3175c3246044,351917,3246552,350647,3246933,349377v508,-1270,1016,-2540,1524,-3937c3248965,344043,3249473,342519,3249854,341122v508,-1524,1016,-3048,1524,-4572c3251886,335026,3252394,333375,3252775,331851v508,-1524,1016,-3048,1524,-4699c3254807,325628,3255188,323977,3255696,322453v508,-1651,1016,-3175,1524,-4826c3257728,315976,3258109,314452,3258617,312674v508,-1651,1016,-3302,1524,-5080c3260649,305816,3261030,303911,3261538,302134v508,-1906,1016,-3811,1524,-5716c3263570,294513,3263951,292481,3264459,290449v508,-2032,1016,-4190,1524,-6350c3266491,282067,3266872,279781,3267380,277622v508,-2159,1016,-4318,1524,-6604c3269412,268860,3269793,266573,3270301,264414v508,-2159,1016,-4445,1524,-6604c3272206,255651,3272714,253619,3273222,251460v508,-2159,1016,-4318,1524,-6350c3275127,242951,3275635,240792,3276143,238760v508,-2159,1016,-4191,1524,-6350c3278048,230378,3278556,228219,3279064,226060v508,-2159,1016,-4318,1524,-6476c3280969,217424,3281477,215265,3281985,213106v508,-2159,1016,-4318,1524,-6350c3283890,204724,3284398,202692,3284906,200660v508,-1905,1016,-3810,1524,-5715c3286811,193167,3287319,191389,3287827,189611v508,-1777,1016,-3429,1397,-5080c3289732,182753,3290240,181102,3290748,179578v508,-1651,1016,-3302,1397,-4953c3292653,172974,3293161,171323,3293669,169672v508,-1651,1016,-3175,1397,-4826c3295574,163195,3296082,161544,3296590,160020v508,-1651,1016,-3302,1397,-4826c3298495,153543,3299003,151892,3299511,150241v508,-1651,1016,-3429,1397,-5080c3301416,143384,3301924,141605,3302432,139700v508,-1905,889,-3810,1397,-5841c3304337,131953,3304845,129794,3305353,127762v508,-2032,889,-4064,1397,-6223c3307258,119507,3307766,117475,3308274,115570v508,-2032,889,-3936,1397,-5842c3310179,107950,3310687,106172,3311195,104648v508,-1651,889,-3302,1397,-4699c3313100,98425,3313608,97155,3314116,95759v508,-1271,889,-2541,1397,-3684c3316021,90932,3316529,89916,3317037,88900v508,-1015,889,-2032,1397,-2921c3318942,85090,3319450,84328,3319958,83566v508,-762,889,-1397,1397,-2031c3321863,81026,3322371,80518,3322879,80010v381,-381,889,-762,1397,-1016c3324784,78740,3325292,78613,3325800,78613v381,,889,,1397,127c3327705,78994,3328213,79375,3328721,79756v381,381,889,889,1397,1524c3330626,81915,3331134,82677,3331642,83439v381,762,889,1651,1397,2667c3333547,87122,3334055,88138,3334563,89281v381,1016,889,2159,1397,3429c3336468,93980,3336976,95250,3337357,96647v508,1397,1016,2794,1524,4191c3339389,102362,3339897,104013,3340278,105537v508,1651,1016,3302,1524,4953c3342310,112141,3342818,113919,3343199,115570v508,1778,1016,3429,1524,5207c3345231,122428,3345739,124206,3346120,125985v508,1650,1016,3428,1524,5206c3348152,132969,3348660,134747,3349041,136652v508,1778,1016,3683,1524,5588c3351073,144272,3351581,146304,3351962,148336v508,2159,1016,4318,1524,6604c3353994,157099,3354375,159512,3354883,161798v508,2413,1016,4826,1524,7239c3356915,171323,3357296,173736,3357804,176149v508,2286,1016,4699,1524,6986c3359836,185420,3360217,187579,3360725,189865v508,2159,1016,4191,1524,6223c3362757,198120,3363138,200152,3363646,202057v508,1905,1016,3810,1524,5588c3365678,209550,3366059,211328,3366567,212979v508,1778,1016,3430,1524,5207c3368599,219837,3368980,221488,3369488,223139v508,1651,1016,3302,1524,4826c3371393,229616,3371901,231267,3372409,232791v508,1651,1016,3302,1524,4953c3374314,239268,3374822,240919,3375330,242570v508,1524,1016,3048,1524,4572c3377235,248666,3377743,250190,3378251,251587v508,1398,1016,2794,1524,4064c3380156,256921,3380664,258064,3381172,259207v508,1143,1016,2286,1524,3303c3383077,263525,3383585,264541,3384093,265430v508,1016,1016,1905,1524,2794c3385998,269240,3386506,270129,3387014,271018v508,889,1016,1651,1397,2541c3388919,274447,3389427,275336,3389935,276098v508,889,1016,1651,1397,2540c3391840,279400,3392348,280162,3392856,281051v508,762,1016,1524,1397,2286c3394761,284226,3395269,284988,3395777,285750v508,762,1016,1524,1397,2286c3397682,288798,3398190,289560,3398698,290322v508,763,1016,1524,1397,2159c3400603,293243,3401111,293878,3401619,294640v508,635,1016,1270,1397,1905c3403524,297180,3404032,297688,3404540,298323v508,508,889,1016,1397,1524c3406445,300355,3406953,300863,3407461,301371v508,381,889,763,1397,1270c3409366,303022,3409874,303403,3410382,303785v508,380,889,761,1397,1015c3412287,305181,3412795,305562,3413303,305816v508,381,889,762,1397,1016c3415208,307086,3415716,307467,3416224,307721v508,254,889,508,1397,763c3418129,308610,3418637,308864,3419145,308991v508,254,889,381,1397,381c3421050,309499,3421558,309626,3422066,309626v381,,889,127,1397,127c3423971,309753,3424479,309753,3424987,309753v381,,889,,1397,c3426892,309753,3427400,309753,3427908,309880v381,,889,,1397,c3429813,310007,3430321,310007,3430829,310135v381,126,889,253,1397,380c3432734,310642,3433242,310896,3433750,311023v381,127,889,381,1397,508c3435655,311785,3436163,311912,3436671,312166v381,127,889,254,1397,381c3438576,312801,3439084,312928,3439465,313055v508,,1016,127,1524,255c3441497,313436,3442005,313436,3442386,313563v508,127,1016,254,1524,381c3444418,314071,3444926,314071,3445307,314198v508,127,1016,381,1524,508c3447339,314834,3447847,314960,3448228,315214v508,127,1016,254,1524,508c3450260,315849,3450768,316103,3451149,316357v508,254,1016,508,1524,762c3453181,317373,3453689,317627,3454070,318009v508,253,1016,634,1524,1015c3456102,319278,3456483,319660,3456991,320040v508,381,1016,762,1524,1144c3459023,321564,3459404,321945,3459912,322326v508,381,1016,762,1524,1143c3461944,323850,3462325,324231,3462833,324612v508,508,1016,889,1524,1270c3464865,326390,3465246,326771,3465754,327279v508,508,1016,1016,1524,1524c3467786,329311,3468167,329946,3468675,330581v508,635,1016,1270,1524,1905c3470707,333121,3471088,333756,3471596,334391v508,635,1016,1270,1524,1905c3473501,336931,3474009,337566,3474517,338074v508,636,1016,1143,1524,1651c3476422,340360,3476930,340868,3477438,341376v508,635,1016,1143,1524,1651c3479343,343535,3479851,344043,3480359,344551v508,509,1016,1016,1524,1524c3482264,346584,3482772,347091,3483280,347726v508,509,1016,1016,1524,1524c3485185,349759,3485693,350266,3486201,350901v508,509,1016,1016,1524,1524c3488106,353060,3488614,353568,3489122,354076v508,509,1016,1016,1397,1524c3491027,356109,3491535,356616,3492043,357124v508,508,1016,1016,1397,1524c3493948,359029,3494456,359537,3494964,360045v508,381,1016,890,1397,1270c3496869,361823,3497377,362204,3497885,362585v508,381,1016,762,1397,1143c3499790,364110,3500298,364490,3500806,364871v508,381,1016,763,1397,1016c3502711,366268,3503219,366649,3503727,367030v508,381,1016,762,1397,1016c3505632,368427,3506140,368809,3506648,369062v508,381,889,635,1397,1016c3508553,370332,3509061,370713,3509569,370967v508,254,889,508,1397,762c3511474,371984,3511982,372237,3512490,372491v508,254,889,508,1397,762c3514395,373507,3514903,373761,3515411,373888v508,254,889,508,1397,762c3517316,374904,3517824,375159,3518332,375412v508,254,889,381,1397,635c3520237,376174,3520745,376428,3521253,376555v508,255,889,381,1397,508c3523158,377317,3523666,377444,3524174,377571v381,254,889,381,1397,635c3526079,378460,3526587,378587,3527095,378841v381,254,889,508,1397,762c3529000,379857,3529508,380111,3530016,380365v381,254,889,508,1397,635c3531921,381254,3532429,381381,3532937,381509v381,126,889,253,1397,380c3534842,381889,3535350,381889,3535858,381889v381,,889,,1397,c3537763,381762,3538271,381762,3538779,381635v381,,889,,1397,c3540684,381635,3541192,381509,3541573,381509v508,,1016,,1524,126c3543605,381635,3544113,381635,3544494,381762v508,127,1016,127,1524,254c3546526,382143,3547034,382270,3547415,382397v508,127,1016,381,1524,508c3549447,383032,3549955,383286,3550336,383413v508,254,1016,381,1524,635c3552368,384175,3552876,384302,3553257,384429v508,127,1016,255,1524,255c3555289,384810,3555670,384810,3556178,384810v508,-126,1016,-126,1524,-126c3558210,384556,3558591,384556,3559099,384556v508,,1016,,1524,128c3561131,384810,3561512,384937,3562020,385064v508,127,1016,381,1524,635c3564052,385953,3564433,386207,3564941,386461v508,254,1016,635,1524,889c3566973,387731,3567354,387985,3567862,388239v508,381,1016,635,1524,889c3569894,389382,3570275,389510,3570783,389763v508,254,1016,381,1524,635c3572688,390525,3573196,390652,3573704,390779v508,127,1016,255,1524,381c3575609,391287,3576117,391287,3576625,391287v508,127,1016,127,1524,127c3578530,391414,3579038,391414,3579546,391414v508,,1016,,1524,c3581451,391414,3581959,391414,3582467,391414v508,127,1016,127,1524,127c3584372,391668,3584880,391668,3585388,391668v508,127,1016,127,1524,127c3587293,391795,3587801,391922,3588309,391922v508,,1016,,1397,c3590214,392049,3590722,392049,3591230,392049v508,,1016,,1397,c3593135,392049,3593643,392049,3594151,392176v508,,1016,,1397,127c3596056,392303,3596564,392430,3597072,392430v508,127,1016,127,1397,255c3598977,392811,3599485,392811,3599993,392938v508,,1016,,1397,127c3601898,393065,3602406,393065,3602914,393065v508,,1016,,1397,c3604819,393065,3605327,393065,3605835,393065v508,,889,,1397,c3607740,393065,3608248,393065,3608756,393065v508,,889,,1397,c3610661,393065,3611169,393065,3611677,392938v508,,889,,1397,-127c3613582,392811,3614090,392685,3614598,392557v508,-127,889,-254,1397,-254c3616503,392176,3617011,392049,3617519,391922v508,-127,889,-127,1397,-254c3619424,391541,3619932,391541,3620440,391541v508,-127,889,-127,1397,-127c3622345,391414,3622853,391414,3623361,391287v381,,889,,1397,c3625266,391287,3625774,391287,3626282,391287v381,,889,,1397,c3628187,391160,3628695,391160,3629203,391160v381,,889,,1397,c3631108,391160,3631616,391160,3632124,391034v381,-128,889,-128,1397,-255c3634029,390525,3634537,390398,3635045,390144v381,-127,889,-508,1397,-762c3636950,389128,3637458,388874,3637966,388620v381,-381,889,-635,1397,-889c3639871,387604,3640379,387350,3640760,387223v508,-127,1016,-254,1524,-254c3642792,386842,3643300,386715,3643681,386715v508,,1016,,1524,c3645713,386715,3646221,386715,3646602,386715v508,,1016,-127,1524,-127c3648634,386461,3649142,386335,3649523,386207v508,-127,1016,-381,1524,-635c3651555,385445,3652063,385191,3652444,384937v508,-253,1016,-635,1524,-889c3654476,383794,3654984,383540,3655365,383286v508,-254,1016,-635,1524,-889c3657397,382143,3657778,381889,3658286,381509v508,-255,1016,-636,1524,-1017c3660318,380238,3660699,379857,3661207,379476v508,-381,1016,-889,1524,-1270c3663239,377825,3663620,377317,3664128,376936v508,-381,1016,-889,1524,-1270c3666160,375285,3666541,374777,3667049,374396v508,-381,1016,-761,1524,-1143c3669081,372872,3669462,372364,3669970,371984v508,-382,1016,-890,1524,-1398c3672002,370078,3672383,369570,3672891,369062v508,-635,1016,-1143,1524,-1777c3674796,366649,3675304,366014,3675812,365379v508,-635,1016,-1397,1524,-2159c3677717,362585,3678225,361823,3678733,361061v508,-762,1016,-1524,1524,-2286c3680638,357886,3681146,357124,3681654,356235v508,-889,1016,-1778,1524,-2667c3683559,352552,3684067,351536,3684575,350520v508,-889,1016,-2032,1524,-3048c3686480,346456,3686988,345440,3687496,344424v508,-1015,1016,-2032,1524,-3048c3689401,340487,3689909,339598,3690417,338582v508,-889,1016,-1778,1397,-2667c3692322,334899,3692830,334010,3693338,333121v508,-1016,1016,-1905,1397,-2921c3695243,329311,3695751,328295,3696259,327279v508,-889,1016,-1905,1397,-2920c3698164,323469,3698672,322453,3699180,321564v508,-889,1016,-1778,1397,-2667c3701085,318135,3701593,317373,3702101,316611v508,-635,1016,-1270,1397,-1905c3704006,314071,3704514,313563,3705022,313055v508,-508,1016,-1016,1397,-1396c3706927,311277,3707435,310896,3707943,310515v508,-380,889,-635,1397,-889c3709848,309372,3710356,309245,3710864,309118v508,,889,,1397,127c3712769,309245,3713277,309499,3713785,309753v508,382,889,762,1397,1143c3715690,311404,3716198,312039,3716706,312801v508,635,889,1397,1397,2286c3718611,315976,3719119,316865,3719627,318009v508,1015,889,2031,1397,3301c3721532,322453,3722040,323596,3722548,324866v508,1270,889,2540,1397,3810c3724453,329946,3724961,331216,3725469,332486v381,1270,889,2413,1397,3556c3727374,337185,3727882,338328,3728390,339344v381,1016,889,2032,1397,2921c3730295,343154,3730803,343916,3731311,344678v381,762,889,1397,1397,2032c3733216,347345,3733724,347853,3734232,348235v381,507,889,888,1397,1269c3736137,349759,3736645,350012,3737153,350266v381,254,889,381,1397,508c3739058,350901,3739566,350901,3740074,351028v381,,889,,1397,c3741979,350901,3742487,350774,3742868,350774v508,-127,1016,-254,1524,-381c3744900,350266,3745408,350139,3745789,350012v508,-253,1016,-381,1524,-635c3747821,349250,3748329,348996,3748710,348869v508,-254,1016,-508,1524,-762c3750742,347980,3751250,347726,3751631,347472v508,-254,1016,-508,1524,-762c3753663,346456,3754171,346202,3754552,345948v508,-254,1016,-508,1524,-762c3756584,345060,3756965,344805,3757473,344551v508,-254,1016,-508,1524,-635c3759505,343662,3759886,343409,3760394,343154v508,-254,1016,-508,1524,-762c3762426,342265,3762807,342011,3763315,341757v508,-254,1016,-508,1524,-635c3765347,340868,3765728,340614,3766236,340487v508,-253,1016,-381,1524,-635c3768268,339725,3768649,339598,3769157,339471v508,-127,1016,-254,1524,-381c3771189,338963,3771570,338963,3772078,338836v508,-126,1016,-126,1524,-254c3774110,338582,3774491,338455,3774999,338455v508,-127,1016,-254,1524,-254c3776904,338074,3777412,337947,3777920,337947v508,-127,1016,-254,1524,-381c3779825,337566,3780333,337439,3780841,337312v508,-127,1016,-253,1524,-381c3782746,336804,3783254,336677,3783762,336550v508,-127,1016,-127,1524,-254c3785667,336169,3786175,336042,3786683,335915v508,-254,1016,-380,1524,-508c3788588,335280,3789096,335153,3789604,335026v508,-127,1016,-254,1397,-508c3791509,334391,3792017,334264,3792525,334137v508,-253,1016,-381,1397,-508c3794430,333375,3794938,333248,3795446,333121v508,-254,1016,-381,1397,-635c3797351,332360,3797859,332105,3798367,331978v508,-254,1016,-381,1397,-635c3800272,331216,3800780,330962,3801288,330835v508,-126,1016,-254,1397,-381c3803193,330200,3803701,330073,3804209,329946v508,-127,1016,-254,1397,-381c3806114,329438,3806622,329311,3807130,329185v508,-255,889,-382,1397,-636c3809035,328295,3809543,328041,3810051,327787v508,-253,889,-635,1397,-1016c3811956,326390,3812464,326010,3812972,325501v508,-381,889,-889,1397,-1397c3814877,323723,3815385,323215,3815893,322707v508,-508,889,-1016,1397,-1523c3817798,320675,3818306,320167,3818814,319660v508,-382,889,-890,1397,-1271c3820719,318009,3821227,317500,3821735,317246v508,-381,889,-761,1397,-1016c3823640,315976,3824148,315722,3824656,315595v381,-254,889,-381,1397,-381c3826561,315087,3827069,315214,3827577,315214v381,127,889,254,1397,508c3829482,315849,3829990,316230,3830498,316611v381,381,889,762,1397,1270c3832403,318389,3832911,318897,3833419,319532v381,635,889,1270,1397,1905c3835324,322199,3835832,322835,3836340,323596v381,763,889,1524,1397,2159c3838245,326517,3838753,327279,3839261,328041v381,762,889,1524,1397,2159c3841166,330835,3841674,331597,3842055,332232v508,635,1016,1143,1524,1778c3844087,334518,3844595,335026,3844976,335535v508,380,1016,888,1524,1142c3847008,337059,3847516,337312,3847897,337566v508,254,1016,508,1524,635c3849929,338455,3850437,338582,3850818,338582v508,128,1016,254,1524,381c3852850,338963,3853358,339090,3853739,339090v508,,1016,,1524,127c3855771,339217,3856279,339090,3856660,339090v508,,1016,,1524,-127c3858692,338963,3859073,338836,3859581,338710v508,,1016,-128,1524,-255c3861613,338328,3861994,338074,3862502,337947v508,-127,1016,-254,1524,-381c3864534,337312,3864915,337185,3865423,336931v508,-127,1016,-381,1524,-508c3867455,336169,3867836,335915,3868344,335788v508,-253,1016,-381,1524,-508c3870376,335026,3870757,334899,3871265,334645v508,-127,1016,-254,1524,-508c3873297,334010,3873678,333884,3874186,333756v508,-254,1016,-381,1524,-508c3876091,333121,3876599,332994,3877107,332867v508,-127,1016,-254,1524,-381c3879012,332360,3879520,332232,3880028,332105v508,-254,1016,-381,1524,-508c3881933,331343,3882441,331216,3882949,331089v508,-254,1016,-380,1524,-635c3884854,330327,3885362,330073,3885870,329946v508,-127,1016,-254,1524,-381c3887775,329438,3888283,329311,3888791,329185v508,,1016,-128,1524,-128c3890696,328930,3891204,328930,3891712,328930v508,,1016,,1397,c3893617,328803,3894125,328803,3894633,328930v508,,1016,,1397,c3896538,328930,3897046,328930,3897554,328930v508,127,1016,127,1397,127c3899459,329185,3899967,329185,3900475,329311v508,,1016,127,1397,127c3902380,329565,3902888,329565,3903396,329692v508,127,1016,127,1397,254c3905301,329946,3905809,330073,3906317,330073v508,,1016,127,1397,127c3908222,330200,3908730,330200,3909238,330327v508,,889,,1397,c3911143,330327,3911651,330327,3912159,330327v508,,889,,1397,c3914064,330200,3914572,330200,3915080,330200v508,,889,-127,1397,-127c3916985,329946,3917493,329946,3918001,329819v508,,889,-127,1397,-254c3919906,329438,3920414,329438,3920922,329311v508,-126,889,-254,1397,-381c3922827,328930,3923335,328803,3923843,328676v508,-127,889,-254,1397,-381c3925748,328168,3926256,328041,3926764,327914v381,-127,889,-254,1397,-508c3928669,327279,3929177,327152,3929685,326898v381,-127,889,-254,1397,-508c3931590,326136,3932098,326010,3932606,325755v381,-254,889,-508,1397,-635c3934511,324866,3935019,324612,3935527,324359v381,-255,889,-636,1397,-890c3937432,323088,3937940,322835,3938448,322453v381,-254,889,-635,1397,-1016c3940353,321056,3940861,320675,3941369,320167v381,-381,889,-762,1397,-1270c3943274,318389,3943782,318009,3944163,317500v508,-508,1016,-1015,1524,-1524c3946195,315468,3946703,314834,3947084,314325v508,-508,1016,-1143,1524,-1651c3949116,312039,3949624,311531,3950005,310896v508,-635,1016,-1270,1524,-1778c3952037,308484,3952545,307848,3952926,307213v508,-635,1016,-1270,1524,-1904c3954958,304673,3955466,304038,3955847,303403v508,-635,1016,-1269,1524,-1778c3957879,300990,3958387,300355,3958768,299720v508,-635,1016,-1270,1524,-1778c3960800,297307,3961181,296799,3961689,296164v508,-508,1016,-1143,1524,-1651c3963721,294005,3964102,293370,3964610,292862v508,-508,1016,-1016,1524,-1524c3966642,290830,3967023,290322,3967531,289814v508,-380,1016,-889,1524,-1270c3969563,288036,3969944,287655,3970452,287147v508,-381,1016,-762,1524,-1143c3972484,285496,3972865,285115,3973373,284735v508,-382,1016,-763,1524,-1144c3975405,283210,3975786,282829,3976294,282448v508,-381,1016,-762,1524,-1016c3978199,281051,3978707,280670,3979215,280289v508,-254,1016,-635,1524,-1016c3981120,278892,3981628,278511,3982136,278257v508,-381,1016,-762,1524,-1016c3984041,276860,3984549,276479,3985057,276098v508,-381,1016,-762,1524,-1016c3986962,274701,3987470,274320,3987978,273939v508,-380,1016,-762,1524,-1143c3989883,272415,3990391,272035,3990899,271653v508,-381,1016,-889,1524,-1269c3992804,270002,3993312,269621,3993820,269113v508,-381,1016,-762,1397,-1270c3995725,267462,3996233,266954,3996741,266573v508,-508,1016,-888,1397,-1397c3998646,264668,3999154,264160,3999662,263652v508,-635,1016,-1142,1397,-1651c4001567,261493,4002075,260859,4002583,260350v508,-635,1016,-1143,1397,-1778c4004488,257937,4004996,257429,4005504,256794v508,-634,1016,-1270,1397,-1905c4007409,254254,4007917,253619,4008425,252985v508,-636,889,-1271,1397,-2033c4010330,250317,4010838,249682,4011346,249047v508,-762,889,-1397,1397,-2159c4013251,246253,4013759,245618,4014267,244856v508,-635,889,-1396,1397,-2032c4016172,242189,4016680,241427,4017188,240792v508,-635,889,-1397,1397,-2032c4019093,237998,4019601,237236,4020109,236601v508,-762,889,-1397,1397,-2159c4022014,233807,4022522,233045,4023030,232284v508,-636,889,-1271,1397,-2033c4024935,229616,4025443,228854,4025951,228219v381,-762,889,-1397,1397,-2032c4027856,225425,4028364,224790,4028872,224155v381,-635,889,-1270,1397,-1905c4030777,221615,4031285,220980,4031793,220345v381,-761,889,-1397,1397,-2032c4033698,217678,4034206,217043,4034714,216409v381,-636,889,-1271,1397,-2033c4036619,213741,4037127,213106,4037635,212344v381,-634,889,-1397,1397,-2032c4039540,209550,4040048,208915,4040556,208153v381,-635,889,-1397,1397,-2159c4042461,205232,4042969,204470,4043350,203709v508,-763,1016,-1652,1524,-2414c4045382,200534,4045890,199771,4046271,199010v508,-890,1016,-1651,1524,-2414c4048303,195835,4048811,195199,4049192,194437v508,-635,1016,-1397,1524,-2032c4051224,191770,4051732,191135,4052113,190627v508,-635,1016,-1142,1524,-1651c4054145,188468,4054653,187834,4055034,187325v508,-508,1016,-889,1524,-1397c4057066,185420,4057574,185039,4057955,184531v508,-508,1016,-1016,1524,-1396c4059987,182626,4060368,182245,4060876,181737v508,-381,1016,-889,1524,-1270c4062908,179960,4063289,179578,4063797,179197v508,-381,1016,-762,1524,-1016c4065829,177927,4066210,177673,4066718,177419v508,-254,1016,-508,1524,-508c4068750,176785,4069131,176657,4069639,176657v508,,1016,,1524,128c4071671,176911,4072052,177038,4072560,177292v508,254,1016,508,1524,889c4074592,178562,4074973,178943,4075481,179451v508,509,1016,1016,1524,1651c4077386,181737,4077894,182372,4078402,183135v508,761,1016,1524,1524,2412c4080307,186436,4080815,187325,4081323,188341v508,1016,1016,2032,1524,3175c4083228,192660,4083736,193929,4084244,195199v508,1270,1016,2540,1524,3937c4086149,200660,4086657,202057,4087165,203709v508,1523,1016,3175,1524,4826c4089070,210185,4089578,211963,4090086,213868v508,1778,1016,3683,1524,5588c4091991,221488,4092499,223520,4093007,225552v508,2033,1016,4191,1397,6350c4094912,234061,4095420,236347,4095928,238506v508,2286,1016,4572,1397,6985c4097833,247777,4098341,250190,4098849,252603v508,2286,1016,4699,1397,7239c4100754,262255,4101262,264668,4101770,267081v508,2540,1016,4954,1397,7366c4103675,276860,4104183,279273,4104691,281686v508,2413,1016,4826,1397,7112c4106596,291211,4107104,293497,4107612,295784v508,2412,1016,4698,1397,6857c4109517,304927,4110025,307086,4110533,309245v508,2032,889,4191,1397,6223c4112438,317500,4112946,319405,4113454,321310v508,1905,889,3683,1397,5461c4115359,328549,4115867,330200,4116375,331851v508,1524,889,3048,1397,4572c4118280,337820,4118788,339217,4119296,340614v508,1271,889,2540,1397,3810c4121201,345567,4121709,346837,4122217,347853v508,1143,889,2159,1397,3175c4124122,351917,4124630,352934,4125138,353822v508,889,889,1651,1397,2540c4127043,357124,4127551,357886,4128059,358648v381,636,889,1397,1397,2032c4129964,361315,4130472,361823,4130980,362459v381,507,889,1015,1397,1523c4132885,364490,4133393,364998,4133901,365379v381,381,889,889,1397,1143c4135806,366903,4136314,367285,4136822,367538v381,254,889,508,1397,762c4138727,368554,4139235,368681,4139743,368809v381,126,889,126,1397,253c4141648,369062,4142156,369062,4142664,368935v381,-126,889,-254,1397,-381c4144569,368300,4145077,368046,4145458,367665v508,-254,1016,-635,1524,-1143c4147490,366014,4147998,365506,4148379,364744v508,-634,1016,-1270,1524,-2159c4150411,361696,4150919,360680,4151300,359664v508,-1143,1016,-2286,1524,-3683c4153332,354711,4153840,353314,4154221,351663v508,-1651,1016,-3428,1524,-5334c4156253,344424,4156761,342392,4157142,340106v508,-2286,1016,-4699,1524,-7239c4159174,330200,4159682,327406,4160063,324485v508,-2921,1016,-5969,1524,-9271c4162095,311912,4162476,308356,4162984,304673v508,-3556,1016,-7493,1524,-11430c4165016,289306,4165397,285115,4165905,280924v508,-4318,1016,-8763,1524,-13208c4167937,263144,4168318,258445,4168826,253746v508,-4699,1016,-9652,1524,-14478c4170858,234315,4171239,229235,4171747,224155v508,-4953,1016,-10160,1524,-15240c4173779,203709,4174160,198501,4174668,193294v508,-5207,1016,-10414,1524,-15621c4176700,172466,4177081,167260,4177589,162052v508,-5207,1016,-10414,1524,-15621c4179494,141351,4180002,136144,4180510,131064v508,-5079,1016,-10160,1524,-15240c4182415,110871,4182923,105918,4183431,100965v508,-4953,1016,-9779,1524,-14605c4185336,81535,4185844,76962,4186352,72263v508,-4572,1016,-9144,1524,-13462c4188257,54483,4188765,50292,4189273,46228v508,-4064,1016,-8001,1524,-11684c4191178,30861,4191686,27432,4192194,24257v508,-3302,1016,-6350,1524,-9017c4194099,12573,4194607,10287,4195115,8255v508,-2032,1016,-3810,1397,-5080c4197020,1905,4197528,1016,4198036,508v508,-381,1016,-508,1397,c4199941,889,4200449,1778,4200957,3175v508,1397,1016,3175,1397,5461c4202862,11049,4203370,13843,4203878,17018v508,3175,1016,6858,1397,10795c4205783,31750,4206291,36195,4206799,40767v508,4572,1016,9525,1397,14605c4208704,60452,4209212,65913,4209720,71247v508,5334,889,10922,1397,16510c4211625,93218,4212133,98806,4212641,104267v508,5334,889,10795,1397,16002c4214546,125476,4215054,130556,4215562,135255v508,4826,889,9398,1397,13716c4217467,153289,4217975,157353,4218483,161036v508,3683,889,7112,1397,10160c4220388,174244,4220896,177038,4221404,179451v508,2413,889,4572,1397,6477c4223309,187706,4223817,189230,4224325,190500v508,1270,889,2286,1397,3175c4226230,194437,4226738,194945,4227246,195453v381,382,889,635,1397,762c4229151,196342,4229659,196342,4230167,196342v381,,889,-254,1397,-381c4232072,195835,4232580,195707,4233088,195580v381,-127,889,-254,1397,-254c4234993,195199,4235501,195199,4236009,195326v381,,889,127,1397,381c4237914,195961,4238422,196215,4238930,196596v381,381,889,889,1397,1397c4240835,198501,4241343,199136,4241851,199771v381,763,889,1397,1397,2286c4243756,202819,4244264,203709,4244645,204597v508,889,1016,1905,1524,2794c4246677,208407,4247185,209550,4247566,210566v508,1144,1016,2159,1524,3429c4249598,215138,4250106,216409,4250487,217678v508,1270,1016,2540,1524,3937c4252519,223012,4253027,224410,4253408,225934v508,1523,1016,3175,1524,4698c4255440,232284,4255948,233935,4256329,235712v508,1778,1016,3683,1524,5588c4258361,243205,4258869,245110,4259250,247142v508,2032,1016,4064,1524,6223c4261282,255524,4261663,257684,4262171,259969v508,2159,1016,4445,1524,6731c4264203,268986,4264584,271399,4265092,273685v508,2286,1016,4700,1524,7112c4267124,283084,4267505,285496,4268013,287782v508,2413,1016,4827,1524,7112c4270045,297180,4270426,299466,4270934,301625v508,2286,1016,4445,1524,6604c4272966,310388,4273347,312420,4273855,314325v508,2032,1016,3937,1524,5842c4275887,321945,4276268,323596,4276776,325120v508,1651,1016,3048,1524,4445c4278681,330835,4279189,331978,4279697,332994v508,1016,1016,1905,1524,2541c4281602,336169,4282110,336677,4282618,337059v508,253,1016,380,1524,253c4284523,337185,4285031,336931,4285539,336423v508,-508,1016,-1270,1524,-2159c4287444,333248,4287952,331978,4288460,330581v508,-1396,1016,-3047,1524,-4953c4290365,323723,4290873,321691,4291381,319405v508,-2286,1016,-4826,1524,-7620c4293286,309118,4293794,306197,4294302,303149v508,-3048,1016,-6350,1397,-9652c4296207,290068,4296715,286512,4297223,282956v508,-3556,1016,-7239,1397,-10921c4299128,268351,4299636,264541,4300144,260731v508,-3810,1016,-7620,1397,-11176c4302049,245872,4302557,242189,4303065,238760v508,-3556,1016,-6985,1397,-10160c4304970,225425,4305478,222250,4305986,219456v508,-2794,1016,-5461,1397,-7874c4307891,209169,4308399,207010,4308907,205105v508,-1905,1016,-3683,1397,-4953c4310812,198755,4311320,197612,4311828,196723v508,-762,889,-1397,1397,-1651c4313733,194691,4314241,194818,4314749,195072v508,254,889,889,1397,1778c4316654,197739,4317162,198882,4317670,200279v508,1397,889,3048,1397,4953c4319575,207137,4320083,209423,4320591,211710v508,2412,889,4952,1397,7619c4322496,222123,4323004,225044,4323512,227965v508,3048,889,6223,1397,9398c4325417,240538,4325925,243840,4326433,247142v508,3302,889,6604,1397,10033c4328338,260477,4328846,263906,4329354,267209v381,3301,889,6603,1397,9905c4331259,280289,4331767,283591,4332275,286639v381,3175,889,6350,1397,9271c4334180,298959,4334688,301879,4335196,304800v381,2794,889,5588,1397,8255c4337101,315722,4337609,318262,4338117,320802v381,2413,889,4826,1397,7112c4340022,330200,4340530,332486,4341038,334518v381,2159,889,4192,1397,6096c4342943,342519,4343451,344424,4343959,346202v381,1651,889,3429,1397,4953c4345864,352806,4346372,354330,4346753,355727v508,1397,1016,2794,1524,4064c4348785,361188,4349293,362459,4349674,363601v508,1143,1016,2286,1524,3302c4351706,368046,4352214,369062,4352595,369951v508,1016,1016,1905,1524,2794c4354627,373635,4355135,374523,4355516,375285v508,762,1016,1525,1524,2159c4357548,378079,4358056,378841,4358437,379349v508,636,1016,1270,1524,1778c4360469,381762,4360850,382143,4361358,382651v508,509,1016,889,1524,1397c4363390,384429,4363771,384810,4364279,385191v508,254,1016,635,1524,889c4366311,386461,4366692,386715,4367200,386969v508,381,1016,635,1524,890c4369232,388112,4369613,388239,4370121,388493v508,254,1016,508,1524,635c4372153,389382,4372534,389510,4373042,389636v508,254,1016,381,1524,508c4375074,390398,4375455,390525,4375963,390652v508,127,1016,254,1524,382c4377995,391160,4378376,391287,4378884,391414v508,127,1016,127,1524,254c4380789,391795,4381297,391922,4381805,391922v508,127,1016,254,1524,254c4383710,392303,4384218,392303,4384726,392430v508,,1016,127,1524,127c4386631,392557,4387139,392685,4387647,392685v508,126,1016,126,1524,126c4389552,392811,4390060,392938,4390568,392938v508,,1016,,1524,c4392473,393065,4392981,393065,4393489,393065v508,,1016,,1524,c4395394,393065,4395902,393065,4396410,393065v508,,1016,,1397,c4398315,393065,4398823,393065,4399331,393065v508,,1016,,1397,c4401236,393065,4401744,393065,4402252,393065v508,,1016,,1397,-127c4404157,392938,4404665,392938,4405173,392938v508,-127,1016,-127,1397,-253c4407078,392685,4407586,392557,4408094,392557v508,-127,1016,-127,1397,-254c4409999,392176,4410507,392049,4411015,391922v508,,1016,-127,1397,-254c4412920,391541,4413428,391414,4413936,391287v508,-127,889,-253,1397,-381c4415841,390779,4416349,390652,4416857,390525v508,-127,889,-254,1397,-381c4418762,390017,4419270,389763,4419778,389636v508,-126,889,-126,1397,-254c4421683,389255,4422191,389128,4422699,389001v508,-127,889,-127,1397,-254c4424604,388620,4425112,388620,4425620,388493v508,,889,-127,1397,-254c4427525,388239,4428033,388112,4428541,387985v508,-126,889,-126,1397,-254c4430446,387604,4430954,387604,4431462,387477v381,-127,889,-381,1397,-508c4433367,386842,4433875,386715,4434383,386461v381,-126,889,-254,1397,-508c4436288,385826,4436796,385572,4437304,385318v381,-254,889,-381,1397,-634c4439209,384429,4439717,384175,4440225,384048v381,-254,889,-508,1397,-762c4442130,383032,4442638,382778,4443146,382524v381,-254,889,-508,1397,-762c4445051,381509,4445559,381254,4446067,381000v381,-254,889,-508,1397,-762c4447972,379985,4448480,379730,4448861,379349v508,-254,1016,-508,1524,-762c4450893,378334,4451401,378079,4451782,377825v508,-254,1016,-635,1524,-889c4453814,376682,4454322,376428,4454703,376174v508,-254,1016,-508,1524,-635c4456735,375285,4457243,375031,4457624,374777v508,-127,1016,-381,1524,-508c4459656,374142,4460164,374015,4460545,373888v508,-127,1016,-127,1524,-253c4462577,373635,4462958,373635,4463466,373507v508,,1016,,1524,c4465498,373507,4465879,373507,4466387,373507v508,,1016,,1524,-127c4468419,373380,4468800,373253,4469308,373253v508,-127,1016,-254,1524,-381c4471340,372745,4471721,372491,4472229,372237v508,-127,1016,-381,1524,-762c4474261,371221,4474642,370840,4475150,370460v508,-382,1016,-763,1524,-1144c4477182,368809,4477563,368427,4478071,367919v508,-381,1016,-889,1524,-1397c4479976,366014,4480484,365506,4480992,364998v508,-508,1016,-1016,1524,-1397c4482897,363093,4483405,362712,4483913,362331v508,-508,1016,-762,1524,-1143c4485818,360807,4486326,360553,4486834,360299v508,-254,1016,-508,1524,-635c4488739,359537,4489247,359410,4489755,359284v508,,1016,,1524,c4491660,359410,4492168,359410,4492676,359664v508,127,1016,254,1524,508c4494581,360426,4495089,360807,4495597,361061v508,381,1016,635,1397,1016c4497502,362459,4498010,362966,4498518,363474v508,381,1016,889,1397,1397c4500423,365252,4500931,365760,4501439,366268v508,508,1016,1017,1397,1524c4503344,368300,4503852,368809,4504360,369316v508,508,1016,1016,1397,1524c4506265,371348,4506773,371856,4507281,372364v508,508,1016,889,1397,1397c4509186,374142,4509694,374650,4510202,375031v508,508,1016,889,1397,1270c4512107,376682,4512615,377063,4513123,377444v508,381,889,762,1397,1143c4515028,378841,4515536,379222,4516044,379603v508,254,889,635,1397,889c4517949,380873,4518457,381127,4518965,381381v508,381,889,635,1397,889c4520870,382524,4521378,382778,4521886,383160v508,253,889,507,1397,761c4523791,384175,4524299,384429,4524807,384684v508,126,889,380,1397,634c4526712,385572,4527220,385826,4527728,386080v508,127,889,381,1397,635c4529633,386842,4530141,387096,4530649,387223v381,254,889,381,1397,636c4532554,387985,4533062,388112,4533570,388239v381,127,889,381,1397,381c4535475,388747,4535983,388874,4536491,389001v381,,889,127,1397,127c4538396,389255,4538904,389255,4539412,389255v381,,889,,1397,-127c4541317,389128,4541825,389128,4542333,389128v381,-127,889,-254,1397,-254c4544238,388747,4544746,388620,4545254,388493v381,-127,889,-254,1397,-381c4547159,387985,4547667,387731,4548048,387604v508,-127,1016,-381,1524,-508c4550080,386842,4550588,386715,4550969,386461v508,-126,1016,-381,1524,-635c4553001,385572,4553509,385445,4553890,385191v508,-254,1016,-507,1524,-635c4555922,384302,4556430,384048,4556811,383794v508,-127,1016,-381,1524,-634c4558843,383032,4559351,382778,4559732,382524v508,-127,1016,-381,1524,-635c4561764,381762,4562272,381509,4562653,381381v508,-127,1016,-381,1524,-508c4564685,380746,4565066,380619,4565574,380492v508,,1016,-127,1524,-127c4567606,380365,4567987,380365,4568495,380492v508,,1016,127,1524,254c4570527,381000,4570908,381127,4571416,381381v508,254,1016,508,1524,889c4573448,382524,4573829,382905,4574337,383286v508,381,1016,762,1524,1143c4576369,384810,4576750,385191,4577258,385572v508,508,1016,889,1524,1270c4579290,387223,4579671,387604,4580179,387985v508,381,1016,762,1524,1143c4582084,389510,4582592,389763,4583100,390144v508,254,1016,508,1524,762c4585005,391160,4585513,391414,4586021,391668v508,254,1016,381,1524,635c4587926,392430,4588434,392557,4588942,392811v508,127,1016,254,1524,381c4590847,393319,4591355,393319,4591863,393446v508,,1016,,1524,c4593768,393573,4594276,393573,4594784,393446v508,,1016,,1524,-127c4596689,393192,4597197,393065,4597705,392938v508,-127,1016,-253,1397,-508c4599610,392303,4600118,392049,4600626,391795v508,-381,1016,-635,1397,-1016c4602531,390398,4603039,390144,4603547,389636v508,-381,1016,-889,1397,-1397c4605452,387731,4605960,387096,4606468,386461v508,-508,1016,-1143,1397,-1905c4608373,383794,4608881,383032,4609389,382270v508,-889,1016,-1778,1397,-2667c4611294,378714,4611802,377698,4612310,376682v508,-1143,1016,-2159,1397,-3302c4614215,372237,4614723,370967,4615231,369697v508,-1143,889,-2412,1397,-3810c4617136,364617,4617644,363220,4618152,361823v508,-1397,889,-2921,1397,-4318c4620057,355981,4620565,354457,4621073,352934v508,-1524,889,-3049,1397,-4573c4622978,346837,4623486,345313,4623994,343789v508,-1524,889,-3048,1397,-4572c4625899,337693,4626407,336296,4626915,334772v508,-1397,889,-2794,1397,-4063c4628820,329311,4629328,328041,4629836,326898v508,-1143,889,-2159,1397,-3175c4631741,322835,4632249,321945,4632757,321184v381,-763,889,-1271,1397,-1779c4634662,318897,4635170,318643,4635678,318516v381,-254,889,-254,1397,-127c4637583,318389,4638091,318770,4638599,319024v381,381,889,1016,1397,1651c4640504,321310,4641012,322072,4641520,322835v381,888,889,1904,1397,3047c4643425,326898,4643933,328168,4644441,329438v381,1143,889,2540,1397,3810c4646346,334645,4646854,336042,4647362,337566v381,1397,889,2921,1397,4445c4649267,343409,4649775,344932,4650156,346456v508,1524,1016,2921,1524,4445c4652188,352298,4652696,353695,4653077,355092v508,1397,1016,2668,1524,3937c4655109,360299,4655617,361569,4655998,362839v508,1143,1016,2286,1524,3429c4658030,367285,4658538,368300,4658919,369316v508,1016,1016,1905,1524,2794c4660951,372999,4661459,373888,4661840,374650v508,762,1016,1524,1524,2160c4663872,377571,4664253,378206,4664761,378841v508,635,1016,1144,1524,1778c4666793,381127,4667174,381635,4667682,382143v508,508,1016,1017,1524,1397c4669714,384048,4670095,384429,4670603,384810v508,381,1016,762,1524,1143c4672635,386335,4673016,386588,4673524,386969v508,254,1016,635,1524,890c4675556,388112,4675937,388366,4676445,388620v508,254,1016,508,1524,762c4678477,389636,4678858,389763,4679366,390017v508,127,1016,381,1524,508c4681271,390779,4681779,390906,4682287,391034v508,126,1016,253,1524,380c4684192,391541,4684700,391668,4685208,391795v508,127,1016,254,1524,381c4687113,392176,4687621,392303,4688129,392430v508,,1016,127,1524,255c4690034,392685,4690542,392685,4691050,392811v508,,1016,127,1524,127c4692955,392938,4693463,393065,4693971,393065v508,,1016,,1524,c4695876,393065,4696384,393065,4696892,393065v508,,1016,,1397,c4698797,393065,4699305,393065,4699813,393065v508,,1016,-127,1397,-127c4701718,392938,4702226,392811,4702734,392811v508,-126,1016,-126,1397,-254c4704639,392557,4705147,392430,4705655,392430v508,-127,1016,-254,1397,-381c4707560,391922,4708068,391795,4708576,391668v508,-127,1016,-254,1397,-508c4710481,391034,4710989,390779,4711497,390652v508,-254,1016,-508,1397,-635c4713402,389763,4713910,389510,4714418,389255v508,-254,889,-508,1397,-762c4716323,388112,4716831,387859,4717339,387477v508,-254,889,-635,1397,-1016c4719244,386080,4719752,385699,4720260,385318v508,-381,889,-762,1397,-1270c4722165,383667,4722673,383160,4723181,382778v508,-508,889,-1016,1397,-1397c4725086,380873,4725594,380365,4726102,379857v508,-381,889,-889,1397,-1397c4728007,377952,4728515,377571,4729023,377063v508,-508,889,-1016,1397,-1397c4730928,375159,4731436,374650,4731944,374269v381,-508,889,-889,1397,-1397c4733849,372491,4734357,371984,4734865,371602v381,-381,889,-889,1397,-1270c4736770,369824,4737278,369443,4737786,369062v381,-381,889,-762,1397,-1143c4739691,367411,4740199,367030,4740707,366776v381,-381,889,-762,1397,-1142c4742612,365379,4743120,364998,4743628,364744v381,-254,889,-508,1397,-762c4745533,363728,4746041,363601,4746549,363474v381,-254,889,-254,1397,-381c4748454,363093,4748962,362966,4749343,363093v508,,1016,,1524,127c4751375,363347,4751883,363474,4752264,363601v508,254,1016,509,1524,762c4754296,364617,4754804,364998,4755185,365252v508,382,1016,762,1524,1143c4757217,366903,4757725,367285,4758106,367792v508,381,1016,889,1524,1270c4760138,369570,4760646,370078,4761027,370586v508,508,1016,1016,1524,1524c4763059,372618,4763567,373126,4763948,373635v508,507,1016,1015,1524,1396c4765980,375539,4766361,376047,4766869,376555v508,381,1016,889,1524,1270c4768901,378334,4769282,378714,4769790,379095v508,508,1016,890,1524,1270c4771822,380746,4772203,381000,4772711,381381v508,381,1016,762,1524,1016c4774743,382778,4775124,383032,4775632,383286v508,381,1016,635,1524,889c4777664,384429,4778045,384556,4778553,384810v508,254,1016,381,1524,635c4780585,385572,4780966,385699,4781474,385826v508,254,1016,381,1524,509c4783379,386335,4783887,386461,4784395,386588v508,127,1016,127,1524,254c4786300,386842,4786808,386969,4787316,386969v508,127,1016,127,1524,127c4789221,387223,4789729,387223,4790237,387223v508,,1016,127,1524,127c4792142,387350,4792650,387350,4793158,387350v508,,1016,,1524,c4795063,387350,4795571,387350,4796079,387350v508,,1016,-127,1524,-127c4797984,387223,4798492,387223,4799000,387223v508,-127,1016,-127,1397,-127c4800905,387096,4801413,387096,4801921,386969v508,,1016,,1397,c4803826,386842,4804334,386842,4804842,386715v508,,1016,,1397,-127c4806747,386588,4807255,386461,4807763,386461v508,,1016,,1397,-126c4809668,386335,4810176,386207,4810684,386207v508,-127,1016,-127,1397,-254c4812589,385953,4813097,385826,4813605,385826v508,-127,889,-254,1397,-254c4815510,385445,4816018,385318,4816526,385318v508,-127,889,-254,1397,-381c4818431,384937,4818939,384684,4819447,384684v508,-128,889,-255,1397,-382c4821352,384175,4821860,384048,4822368,383921v508,-127,889,-254,1397,-381c4824273,383413,4824781,383286,4825289,383160v508,-128,889,-255,1397,-382c4827194,382651,4827702,382397,4828210,382270v508,-127,889,-381,1397,-508c4830115,381509,4830623,381381,4831131,381127v508,-127,889,-381,1397,-635c4833036,380365,4833544,380111,4834052,379857v381,-254,889,-381,1397,-635c4835957,378968,4836465,378714,4836973,378587v381,-253,889,-508,1397,-635c4838878,377698,4839386,377444,4839894,377190v381,-127,889,-380,1397,-508c4841799,376428,4842307,376174,4842815,375920v381,-254,889,-381,1397,-635c4844720,375031,4845228,374777,4845736,374523v381,-254,889,-508,1397,-762c4847641,373507,4848149,373253,4848657,372999v381,-254,889,-508,1397,-762c4850562,371984,4851070,371729,4851451,371475v508,-254,1016,-508,1524,-762c4853483,370460,4853991,370205,4854372,369951v508,-254,1016,-508,1524,-762c4856404,368935,4856912,368681,4857293,368300v508,-254,1016,-635,1524,-889c4859325,367030,4859833,366776,4860214,366395v508,-381,1016,-635,1524,-1016c4862246,364998,4862754,364744,4863135,364490v508,-380,1016,-635,1524,-889c4865167,363347,4865675,363093,4866056,362839v508,-254,1016,-508,1524,-635c4868088,361950,4868469,361696,4868977,361569v508,-254,1016,-508,1524,-634c4871009,360680,4871390,360553,4871898,360299v508,-254,1016,-381,1524,-635c4873930,359410,4874311,359284,4874819,359029v508,-254,1016,-381,1524,-635c4876851,358140,4877232,358013,4877740,357886v508,-254,1016,-381,1524,-508c4879772,357251,4880153,357124,4880661,356997v508,-127,1016,-254,1524,-381c4882693,356616,4883074,356489,4883582,356362v508,,1016,-127,1524,-127c4885487,356109,4885995,356109,4886503,355981v508,,1016,,1524,c4888408,355981,4888916,355981,4889424,355981v508,,1016,128,1524,128c4891329,356235,4891837,356235,4892345,356362v508,127,1016,127,1524,254c4894250,356743,4894758,356997,4895266,357124v508,127,1016,381,1524,508c4897171,357886,4897679,358140,4898187,358394v508,254,1016,508,1524,762c4900092,359410,4900600,359664,4901108,359918v508,381,1016,635,1397,889c4903013,361061,4903521,361442,4904029,361696v508,254,1016,508,1397,763c4905934,362712,4906442,362966,4906950,363220v508,254,1016,508,1397,762c4908855,364236,4909363,364490,4909871,364744v508,254,1016,508,1397,890c4911776,365887,4912284,366268,4912792,366649v508,381,1016,762,1397,1270c4914697,368300,4915205,368809,4915713,369316v508,381,889,889,1397,1524c4917618,371348,4918126,371984,4918634,372491v508,635,889,1270,1397,1905c4920539,375031,4921047,375666,4921555,376301v508,635,889,1397,1397,2033c4923460,379095,4923968,379730,4924476,380492v508,635,889,1397,1397,2032c4926381,383286,4926889,383921,4927397,384684v508,634,889,1269,1397,1904c4929302,387223,4929810,387859,4930318,388493v508,508,889,1143,1397,1651c4932223,390652,4932731,391160,4933239,391541v381,381,889,762,1397,1144c4935144,392938,4935652,393192,4936160,393446v381,254,889,381,1397,508c4938065,394081,4938573,394081,4939081,394209v381,,889,,1397,c4940986,394081,4941494,394081,4942002,393954v381,-127,889,-254,1397,-381c4943907,393446,4944415,393319,4944923,393192v381,-254,889,-381,1397,-635c4946828,392430,4947336,392176,4947844,392049v381,-127,889,-254,1397,-508c4949749,391414,4950257,391287,4950638,391160v508,-126,1016,-126,1524,-254c4952670,390906,4953178,390779,4953559,390779v508,,1016,127,1524,127c4955591,391034,4956099,391160,4956480,391287v508,127,1016,381,1524,635c4958512,392176,4959147,392557,4959401,392685e" filled="f" strokecolor="#5eccf3" strokeweight="1.56pt">
                  <v:stroke endcap="round"/>
                  <v:path arrowok="t" textboxrect="0,0,4959401,394209"/>
                </v:shape>
                <v:shape id="Shape 29830" o:spid="_x0000_s1087" style="position:absolute;left:1473;top:62833;width:49593;height:3934;visibility:visible;mso-wrap-style:square;v-text-anchor:top" coordsize="4959363,39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" path="m,392811v470,,952,,1422,c1892,392811,2349,392938,2819,392938v470,,940,127,1410,127c4699,393065,5169,393192,5639,393192v470,,940,,1409,c7518,393319,7988,393319,8445,393192v470,,940,,1410,c10325,393065,10795,393065,11265,393065v470,-127,927,-254,1397,-254c13132,392684,13614,392557,14084,392430v470,-127,927,-127,1397,-254c15951,392049,16421,391923,16891,391795v470,,940,-127,1410,-254c18758,391541,19228,391414,19698,391414v470,,940,,1409,c21577,391414,22047,391414,22517,391414v470,,940,,1410,c24397,391414,24854,391541,25324,391541v470,,940,,1409,c27191,391668,27673,391668,28143,391668v470,,927,,1397,c30010,391668,30493,391541,30963,391541v469,,927,,1397,c32829,391541,33299,391541,33769,391541v470,,940,,1410,c35636,391668,36106,391668,36576,391668v470,,940,,1410,c38456,391668,38913,391795,39383,391795v470,,952,,1422,c41275,391795,41732,391795,42202,391795v470,,953,,1422,c44082,391795,44552,391795,45021,391668v458,,928,,1397,c46888,391668,47358,391668,47841,391541v457,,927,,1397,c49708,391541,50178,391541,50648,391541v469,,927,,1397,c52514,391541,52997,391541,53467,391541v470,,927,,1397,-127c55334,391414,55791,391414,56261,391414v470,,952,,1422,c58153,391287,58610,391287,59080,391287v470,,940,-127,1410,-127c60960,391160,61430,391160,61900,391160v470,,940,,1409,c63779,391160,64249,391287,64706,391287v470,,940,,1410,c66586,391287,67056,391287,67526,391287v470,,927,,1397,127c69393,391414,69875,391414,70345,391414v470,,927,,1397,c72212,391414,72682,391414,73152,391414v470,,940,127,1410,127c75019,391541,75489,391541,75959,391541v470,,939,,1409,c77838,391668,78308,391668,78778,391668v470,,940,,1410,-127c80658,391541,81115,391541,81585,391541v470,,927,,1397,-127c83452,391414,83934,391414,84404,391414v470,,927,,1397,c86271,391414,86754,391414,87224,391414v457,,927,,1397,c89090,391414,89560,391414,90030,391414v470,,940,,1410,c91897,391414,92367,391414,92837,391414v470,127,940,127,1410,127c94717,391541,95174,391541,95644,391541v470,,952,,1422,c97536,391541,97993,391541,98463,391541v470,,953,,1422,-127c100343,391414,100813,391414,101282,391414v458,-127,928,-127,1397,-254c103149,391160,103619,391160,104089,391160v470,-126,940,-126,1410,-126c105969,391034,106439,391034,106909,391034v469,126,927,126,1397,126c108775,391287,109258,391287,109728,391414v470,,927,127,1397,127c111595,391668,112052,391795,112522,391795v470,128,952,128,1422,254c114414,392049,114871,392049,115341,392049v470,,940,,1410,c117221,391923,117691,391923,118161,391923v470,-128,940,-128,1409,-255c120040,391541,120510,391541,120967,391414v470,-127,940,-254,1410,-254c122834,391034,123317,390906,123787,390906v470,-127,927,-127,1397,-254c125654,390525,126136,390525,126606,390399v470,,927,,1397,c128473,390272,128943,390272,129413,390272v470,,940,,1410,c131280,390272,131750,390272,132220,390272v470,,939,,1409,c134099,390272,134556,390272,135026,390399v470,,953,,1423,c136919,390525,137376,390525,137846,390525v470,,927,127,1397,127c139713,390652,140195,390779,140665,390779v470,,927,,1397,127c142532,390906,143015,390906,143485,390906v457,-127,927,-127,1397,-127c145352,390779,145821,390779,146291,390779v470,,940,,1410,c148158,390779,148628,390779,149098,390906v470,,940,,1410,c150978,390906,151435,390906,151905,390906v470,,952,,1422,c153797,390906,154254,390906,154724,390906v470,,940,-127,1410,-127c156604,390779,157074,390779,157543,390779v458,-127,928,-127,1398,-127c159410,390652,159880,390652,160350,390652v470,,940,,1410,c162230,390652,162700,390652,163170,390779v469,,927,,1397,127c165036,390906,165519,390906,165989,391034v470,,927,,1397,c167856,391160,168313,391160,168783,391160v470,,952,-126,1422,-126c170675,390906,171132,390906,171602,390779v470,,940,-127,1410,-254c173482,390525,173952,390399,174422,390399v470,-127,940,-255,1409,-255c176301,390144,176759,390144,177228,390144v470,,940,128,1410,255c179095,390399,179578,390525,180048,390652v470,,927,127,1397,254c181915,391034,182397,391160,182867,391287v470,127,927,127,1397,254c184734,391668,185204,391668,185674,391795v470,,940,,1410,128c187541,391923,188011,391923,188481,391923v470,,939,-128,1409,-128c190360,391795,190817,391795,191287,391795v470,,953,,1423,-127c193180,391668,193637,391668,194107,391668v470,,927,-127,1397,-127c195974,391541,196456,391541,196926,391541v470,,927,,1397,-127c198793,391414,199276,391414,199746,391414v457,,927,127,1397,c201613,391414,202082,391414,202552,391414v470,,940,,1397,c204419,391287,204889,391160,205359,391160v470,-126,940,-254,1410,-381c207239,390652,207696,390525,208166,390272v470,-128,952,-382,1422,-509c210058,389509,210515,389382,210985,389255v470,-127,940,-381,1410,-507c212865,388620,213335,388493,213804,388366v458,,928,-127,1398,-127c215671,388239,216141,388239,216611,388239v470,127,940,254,1410,509c218491,388874,218961,389128,219431,389255v469,254,927,508,1397,635c221297,390144,221780,390399,222250,390525v470,127,927,381,1397,381c224117,391034,224574,391160,225044,391160v470,127,952,127,1422,127c226936,391287,227393,391287,227863,391287v470,,940,,1410,c229743,391287,230213,391287,230683,391414v470,,940,,1409,c232562,391541,233020,391541,233489,391541v470,127,928,127,1397,127c235356,391795,235839,391795,236309,391795v470,,927,,1397,c238176,391795,238658,391795,239128,391795v470,,927,,1397,c240995,391795,241465,391668,241935,391668v470,,940,,1410,c243802,391668,244272,391668,244742,391668v470,,939,,1409,c246621,391668,247078,391668,247548,391668v470,,953,,1423,c249441,391668,249898,391668,250368,391668v470,,927,,1397,c252235,391668,252717,391668,253187,391668v470,,927,-127,1397,-127c255054,391541,255524,391541,255994,391414v470,,940,-127,1448,-127c257823,391287,258331,391160,258839,391160v508,-126,889,-126,1397,-254c260744,390906,261125,390906,261633,390906v508,-127,889,-127,1397,-127c263538,390652,263919,390652,264427,390652v508,,889,,1397,c266332,390652,266840,390652,267221,390652v508,,1016,,1397,c269126,390652,269634,390652,270015,390652v508,,1016,,1397,c271920,390652,272428,390652,272936,390652v381,,889,,1397,c274714,390652,275222,390525,275730,390525v381,,889,-126,1397,-126c277508,390272,278016,390144,278524,390017v508,,889,-127,1397,-127c280429,389763,280810,389636,281318,389636v508,,889,-127,1397,c283223,389636,283604,389636,284112,389763v508,,1016,127,1397,254c286017,390144,286525,390272,286906,390399v508,253,1016,380,1397,507c288811,391034,289319,391160,289700,391287v508,127,1016,254,1397,254c291605,391668,292113,391668,292621,391668v381,,889,-127,1397,-127c294399,391414,294907,391414,295415,391287v381,,889,-127,1397,-253c297193,390906,297701,390906,298209,390779v508,,889,-127,1397,-127c300114,390525,300495,390525,301003,390525v508,,889,-126,1397,-126c302908,390399,303289,390525,303797,390525v508,,1016,,1397,c305702,390652,306210,390652,306591,390652v508,127,1016,127,1397,254c308496,390906,309004,390906,309385,391034v508,,1016,,1524,126c311290,391160,311798,391160,312306,391287v381,,889,,1397,c314084,391287,314592,391414,315100,391414v508,,889,,1397,c317005,391414,317386,391414,317894,391414v508,,889,-127,1397,-127c319799,391287,320180,391287,320688,391287v508,-127,889,-127,1397,-253c322593,391034,322974,390906,323482,390906v508,-127,1016,-127,1397,-254c325387,390652,325895,390525,326276,390525v508,-126,1016,-126,1397,-126c328181,390272,328689,390272,329197,390272v381,,889,-128,1397,-128c330975,390144,331483,390144,331991,390144v381,,889,,1397,c333769,390144,334277,390144,334785,390144v508,,889,,1397,-127c336690,390017,337071,390017,337579,390017v508,,889,-127,1397,-127c339484,389890,339865,389890,340373,389890v508,,1016,127,1397,127c342278,390017,342786,390017,343167,390144v508,,1016,,1397,128c345072,390272,345580,390399,345961,390399v508,126,1016,126,1397,253c347866,390652,348374,390779,348882,390779v381,,889,127,1397,127c350660,390906,351168,390906,351676,390906v381,,889,,1397,c353454,390779,353962,390779,354470,390652v381,,889,-127,1397,-127c356375,390399,356756,390399,357264,390272v508,-128,889,-255,1397,-255c359169,390017,359550,390017,360058,389890v508,,1016,,1397,c361963,389890,362471,390017,362852,390017v508,,1016,,1397,c364757,390017,365265,390017,365646,390017v508,,1016,-127,1524,-127c367551,389763,368059,389636,368567,389509v381,-127,889,-254,1397,-254c370345,389128,370853,389001,371361,389001v508,-127,889,-127,1397,-127c373266,388874,373647,389001,374155,389128v508,127,889,254,1397,381c376060,389763,376441,390017,376949,390272v508,127,889,380,1397,634c378854,391160,379235,391414,379743,391541v508,254,1016,508,1397,635c381648,392303,382156,392430,382537,392557v508,127,1016,254,1397,381c384442,393065,384950,393065,385458,393065v381,127,889,127,1397,127c387236,393192,387744,393192,388252,393192v381,,889,-127,1397,-127c390030,393065,390538,392938,391046,392938v508,,889,-127,1397,-127c392951,392811,393332,392811,393840,392811v508,,889,,1397,c395745,392811,396126,392938,396634,392938v508,,1016,,1397,127c398539,393065,399047,393065,399428,393065v508,,1016,,1397,c401333,393065,401841,393065,402222,393065v508,,1016,,1397,-127c404127,392938,404635,392811,405143,392684v381,-127,889,-254,1397,-381c406921,392176,407429,392049,407937,391923v381,-128,889,-255,1397,-382c409715,391414,410223,391287,410731,391160v381,-126,889,-254,1397,-254c412636,390779,413017,390652,413525,390525v508,,889,-126,1397,-126c415430,390272,415811,390272,416319,390272v508,,1016,,1397,c418224,390272,418732,390399,419113,390399v508,126,1016,126,1397,253c421018,390779,421526,390779,421907,390906v508,,1016,128,1397,128c423812,391034,424320,391034,424828,391034v381,,889,,1397,-128c426606,390906,427114,390779,427622,390779v381,-127,889,-254,1397,-254c429527,390399,429908,390272,430416,390144v508,,889,-127,1397,-254c432321,389763,432702,389763,433210,389636v508,,889,-127,1397,-127c435115,389382,435496,389382,436004,389382v508,,1016,,1397,c437909,389509,438417,389509,438798,389509v508,,1016,127,1397,127c440703,389636,441211,389763,441719,389890v381,,889,,1397,127c443497,390017,444005,390144,444513,390144v381,,889,,1397,128c446291,390272,446799,390272,447307,390272v508,,889,,1397,c449212,390272,449593,390144,450101,390144v508,,889,-127,1397,-254c452006,389763,452387,389763,452895,389636v508,-127,1016,-254,1397,-381c454800,389128,455308,389001,455689,388874v508,-126,1016,-254,1397,-254c457594,388493,458102,388493,458483,388366v508,,1016,,1397,c460388,388366,460896,388366,461404,388366v381,,889,-127,1397,-127c463182,388239,463690,388239,464198,388112v381,,889,-127,1397,-127c465976,387859,466484,387731,466992,387731v381,-127,889,-254,1397,-254c468897,387350,469278,387224,469786,387097v508,,889,-128,1397,-255c471691,386715,472072,386588,472580,386588v508,-127,1016,-254,1397,-381c474485,386080,474993,386080,475374,385953v508,-127,1016,-127,1397,-254c477279,385699,477787,385573,478168,385573v508,-128,1016,-128,1397,-128c480073,385445,480581,385445,481089,385445v381,-127,889,-127,1397,-127c482867,385191,483375,385191,483883,385064v381,,889,-127,1397,-127c485661,384810,486169,384810,486677,384684v508,,889,-128,1397,-128c488582,384556,488963,384429,489471,384429v508,,889,,1397,c491376,384302,491757,384302,492265,384302v508,,1016,,1397,c494170,384175,494678,384175,495059,384175v508,,1016,,1397,-126c496964,384049,497472,384049,497980,384049v381,,889,,1397,-127c499758,383922,500266,383922,500774,383922v381,,889,-128,1397,-128c502552,383794,503060,383794,503568,383794v508,-127,889,-127,1397,-127c505473,383667,505854,383540,506362,383540v508,,889,,1397,c508267,383540,508648,383540,509156,383540v508,,1016,-127,1397,-127c511061,383286,511569,383286,511950,383159v508,-127,1016,-254,1397,-381c513855,382651,514363,382524,514744,382270v508,-127,1016,-254,1397,-381c516649,381762,517157,381635,517665,381635v381,-126,889,-126,1397,-126c519443,381509,519951,381509,520459,381509v381,,889,,1397,c522237,381509,522745,381509,523253,381509v381,,889,,1397,c525158,381509,525539,381381,526047,381381v508,,889,,1397,-127c527952,381254,528333,381254,528841,381127v508,,1016,,1397,c530746,381000,531254,381000,531635,380874v508,-127,1016,-127,1397,-255c533540,380619,534048,380492,534429,380365v508,,1016,-127,1397,-254c536334,379984,536842,379984,537350,379857v381,-127,889,-127,1397,-254c539128,379476,539636,379476,540144,379349v381,,889,-126,1397,-254c541922,378968,542430,378968,542938,378968v508,-127,889,-127,1397,-254c544843,378714,545224,378714,545732,378587v508,,889,,1397,c547637,378587,548018,378460,548526,378460v508,,1016,,1397,-126c550431,378334,550939,378206,551320,378206v508,,1016,-127,1397,-127c553225,377952,553733,377952,554241,377825v381,,889,,1397,c556019,377825,556527,377825,557035,377825v381,,889,,1397,c558813,377952,559321,377952,559829,377952v508,,889,,1397,-127c561734,377825,562115,377825,562623,377699v508,,889,-127,1397,-255c564528,377444,564909,377317,565417,377190v508,-127,1016,-381,1397,-508c567322,376555,567830,376428,568211,376301v508,-253,1016,-381,1397,-508c570116,375666,570624,375539,571005,375412v508,-127,1016,-253,1397,-253c572910,375031,573418,374904,573926,374904v381,-127,889,-127,1397,-254c575704,374650,576212,374650,576720,374650v381,,889,,1397,c578498,374524,579006,374650,579514,374650v381,,889,,1397,c581419,374524,581800,374524,582308,374524v508,,889,,1397,c584213,374397,584594,374397,585102,374397v508,-128,1016,-128,1397,-255c587007,374142,587515,374015,587896,374015v508,-127,1016,-254,1397,-254c589801,373634,590309,373507,590690,373507v508,-127,1016,-127,1397,-254c592595,373126,593103,373126,593611,372999v381,-126,889,-126,1397,-254c595389,372618,595897,372618,596405,372491v381,-127,889,-127,1397,-254c598183,372110,598691,372110,599199,371984v508,-128,889,-255,1397,-382c601104,371602,601485,371475,601993,371349v508,-127,889,-255,1397,-382c603898,370967,604279,370840,604787,370713v508,-127,1016,-254,1397,-254c606692,370332,607200,370332,607581,370205v508,-127,1016,-127,1397,-254c609486,369951,609994,369824,610502,369824v381,-126,889,-126,1397,-126c612280,369570,612788,369570,613296,369443v381,,889,-127,1397,-127c615074,369189,615582,369062,616090,369062v508,-127,889,-253,1397,-381c617995,368554,618376,368554,618884,368427v508,-127,889,-253,1397,-380c620789,367919,621170,367792,621678,367792v508,-127,1016,-127,1397,-254c623583,367538,624091,367538,624472,367538v508,,1016,,1397,c626377,367665,626885,367665,627266,367665v508,127,1016,127,1397,254c629171,367919,629679,367919,630187,368047v381,,889,,1397,c631965,367919,632473,367919,632981,367792v381,-127,889,-254,1397,-381c634759,367284,635267,367157,635775,367030v381,-127,889,-381,1397,-507c637680,366395,638061,366268,638569,366141v508,-127,889,-254,1397,-381c640474,365634,640855,365506,641363,365379v508,-127,1016,-127,1397,-254c643268,365125,643776,364999,644157,364999v508,,1016,,1397,c646062,364999,646570,364999,646951,364872v508,,1016,,1397,c648856,364872,649364,364872,649872,364872v381,-128,889,-128,1397,-128c651650,364617,652158,364617,652666,364490v381,,889,,1397,-127c654444,364363,654952,364236,655460,364236v508,,889,,1397,c657365,364236,657746,364236,658254,364236v508,,889,,1397,c660159,364236,660540,364236,661048,364236v508,-127,1016,-127,1397,-127c662953,364109,663461,363982,663842,363855v508,-127,1016,-254,1397,-381c665747,363348,666255,363220,666763,363093v381,-127,889,-254,1397,-381c668541,362459,669049,362331,669557,362204v381,,889,-127,1397,-254c671335,361824,671843,361824,672351,361697v508,,889,,1397,c674256,361697,674637,361697,675145,361569v508,,889,,1397,c677050,361697,677431,361697,677939,361697v508,,1016,,1397,c679844,361697,680352,361697,680733,361697v508,127,1016,127,1397,127c682638,361824,683146,361824,683527,361950v508,,1016,,1397,c685432,361950,685940,362077,686448,362077v381,,889,,1397,127c688226,362204,688734,362204,689242,362204v381,,889,,1397,c691020,362204,691528,362204,692036,362204v381,-127,889,-127,1397,-254c693941,361950,694322,361824,694830,361697v508,,889,-128,1397,-255c696735,361315,697116,361188,697624,361061v508,-254,1016,-381,1397,-508c699529,360426,700037,360299,700418,360173v508,-128,1016,-255,1397,-255c702323,359791,702831,359664,703212,359537v508,,1016,,1397,-127c705117,359410,705625,359410,706133,359410v381,,889,,1397,c707911,359410,708419,359410,708927,359410v381,,889,,1397,c710705,359537,711213,359537,711721,359410v508,,889,,1397,c713626,359410,714007,359410,714515,359410v508,,889,,1397,c716420,359284,716801,359284,717309,359284v508,,1016,,1397,c719214,359284,719722,359284,720103,359284v508,,1016,,1397,c722008,359284,722516,359284,723024,359284v381,,889,126,1397,126c724802,359410,725310,359537,725818,359537v381,,889,127,1397,127c727596,359664,728104,359664,728612,359664v508,,889,,1397,c730517,359664,730898,359664,731406,359537v508,,889,,1397,-127c733311,359410,733692,359410,734200,359284v508,,1016,,1397,-128c736105,359156,736613,359156,736994,359029v508,,1016,,1397,c738899,359029,739407,359029,739788,358902v508,,1016,,1397,c741693,358902,742201,358902,742709,358902v381,,889,,1397,c744487,358902,744995,358902,745503,358902v381,,889,,1397,c747281,358902,747789,359029,748297,359029v381,,889,,1397,c750202,359156,750583,359156,751091,359156v508,,889,,1397,c752996,359156,753377,359156,753885,359156v508,-127,1016,-127,1397,-127c755790,358902,756298,358902,756679,358902v508,-127,1016,-253,1397,-253c758584,358649,759092,358522,759473,358522v508,-128,1016,-128,1397,-128c761378,358267,761886,358267,762394,358267v381,,889,-127,1397,-127c764172,358140,764680,358140,765188,358140v381,,889,,1397,c766966,358013,767474,358013,767982,358013v508,,889,,1397,c769887,358013,770268,357886,770776,357886v508,,889,,1397,c772681,357886,773062,357886,773570,357886v508,,1016,,1397,c775475,357886,775983,357886,776364,357886v508,,1016,,1397,c778269,357886,778777,357886,779285,357886v381,,889,,1397,c781063,357886,781571,357886,782079,357759v381,,889,,1397,c783857,357759,784365,357632,784873,357632v508,-127,889,-127,1397,-254c786778,357378,787159,357378,787667,357251v508,,889,-127,1397,-127c789572,357124,789953,357124,790461,357124v508,,1016,,1397,c792366,357124,792874,357124,793255,357124v508,,1016,127,1397,127c795160,357251,795668,357251,796049,357251v508,127,1016,127,1397,127c797954,357505,798462,357505,798970,357505v381,,889,,1397,c800748,357505,801256,357505,801764,357505v381,,889,,1397,-127c803542,357378,804050,357378,804558,357378v381,,889,-127,1397,-127c806463,357251,806844,357124,807352,357124v508,,889,,1397,-126c809257,356998,809638,356998,810146,356998v508,-128,1016,-128,1397,-255c812051,356743,812559,356743,812940,356616v508,,1016,-127,1397,-127c814845,356362,815353,356362,815734,356235v508,,1016,-126,1397,-254c817639,355981,818147,355854,818655,355727v381,,889,-127,1397,-127c820433,355474,820941,355474,821449,355347v381,-128,889,-128,1397,-255c823227,355092,823735,355092,824243,354965v508,,889,,1397,-127c826148,354838,826529,354838,827037,354838v508,-127,889,-127,1397,-127c828942,354711,829323,354711,829831,354584v508,,1016,,1397,c831736,354584,832244,354584,832625,354584v508,,1016,,1397,c834530,354584,835038,354584,835546,354584v381,,889,,1397,c837324,354711,837832,354711,838340,354711v381,,889,,1397,c840118,354711,840626,354711,841134,354711v508,,889,,1397,-127c843039,354584,843420,354584,843928,354584v508,-127,889,-127,1397,-254c845833,354330,846214,354203,846722,354203v508,-127,889,-254,1397,-254c848627,353823,849135,353823,849516,353695v508,-127,1016,-127,1397,-254c851421,353314,851929,353314,852310,353187v508,-127,1016,-127,1397,-253c854215,352934,854723,352806,855231,352806v381,-127,889,-127,1397,-254c857009,352552,857517,352552,858025,352425v381,,889,,1397,c859803,352425,860311,352299,860819,352299v381,,889,,1397,c862724,352299,863105,352299,863613,352299v508,-127,889,-127,1397,-127c865518,352172,865899,352044,866407,352044v508,-127,1016,-127,1397,-254c868312,351790,868820,351790,869201,351663v508,,1016,-127,1397,-127c871106,351409,871614,351409,871995,351282v508,,1016,,1397,-127c873900,351155,874408,351155,874916,351028v381,,889,,1397,c876694,350901,877202,350901,877710,350901v381,,889,,1397,c879488,350901,879996,350774,880504,350774v508,,889,,1397,c882409,350648,882790,350648,883298,350648v508,-128,889,-128,1397,-255c885203,350393,885584,350266,886092,350266v508,-127,1016,-127,1397,-127c887997,350012,888505,350012,888886,349885v508,,1016,-126,1397,-126c890791,349759,891299,349759,891807,349631v381,,889,,1397,c893585,349631,894093,349631,894601,349631v381,,889,,1397,c896379,349631,896887,349631,897395,349631v508,-127,889,-127,1397,-127c899300,349504,899681,349504,900189,349377v508,,889,,1397,-127c902094,349250,902475,349250,902983,349124v508,,889,,1397,c904888,348997,905396,348997,905777,348997v508,-128,1016,-128,1397,-255c907682,348742,908190,348615,908571,348615v508,-127,1016,-127,1397,-254c910476,348361,910984,348234,911492,348107v381,,889,-127,1397,-127c913270,347853,913778,347853,914286,347853v381,-127,889,-127,1397,-254c916064,347599,916572,347599,917080,347599v381,,889,,1397,-126c918985,347473,919366,347473,919874,347473v508,,889,,1397,c921779,347345,922160,347345,922668,347345v508,,1016,,1397,-127c924573,347218,925081,347218,925462,347091v508,,1016,,1397,-127c927367,346964,927875,346837,928256,346837v508,-127,1016,-127,1397,-253c930161,346584,930669,346456,931177,346456v381,-127,889,-127,1397,-254c932955,346202,933463,346075,933971,345949v381,,889,-127,1397,-127c935749,345694,936257,345567,936765,345440v508,,889,-127,1397,-127c938670,345186,939051,345059,939559,344932v508,-127,889,-127,1397,-254c941464,344551,941845,344424,942353,344424v508,-126,1016,-254,1397,-254c944258,344043,944766,343916,945147,343789v508,,1016,-127,1397,-127c947052,343535,947560,343409,947941,343409v508,-128,1016,-128,1524,-255c949846,343154,950354,343027,950862,343027v381,-127,889,-253,1397,-253c952640,342647,953148,342647,953656,342519v508,,889,-127,1397,-254c955561,342265,955942,342138,956450,342011v508,,889,-127,1397,-127c958355,341757,958736,341757,959244,341630v508,,889,-127,1397,-127c961149,341376,961657,341376,962038,341249v508,,1016,-126,1397,-254c963943,340995,964451,340995,964832,340868v508,-127,1016,-254,1397,-254c966737,340487,967245,340487,967753,340360v381,-126,889,-254,1397,-254c969531,339979,970039,339852,970547,339852v381,-127,889,-127,1397,-253c972325,339472,972833,339472,973341,339344v381,,889,-127,1397,-127c975246,339090,975627,339090,976135,338963v508,-127,889,-127,1397,-254c978040,338709,978421,338582,978929,338455v508,,1016,-127,1397,-254c980834,338201,981342,338074,981723,338074v508,-126,1016,-254,1397,-254c983628,337693,984136,337693,984517,337693v508,-127,1016,-254,1397,-254c986422,337439,986930,337312,987438,337312v381,-127,889,-127,1397,-253c989216,337059,989724,336931,990232,336804v381,-127,889,-127,1397,-254c992010,336424,992518,336297,993026,336169v508,-127,889,-254,1397,-254c994931,335788,995312,335661,995820,335534v508,-127,889,-254,1397,-254c997725,335153,998106,335026,998614,335026v508,-127,1016,-127,1397,-253c1000519,334773,1001027,334645,1001408,334645v508,-127,1016,-127,1397,-127c1003313,334391,1003821,334264,1004202,334264v508,-127,1016,-127,1524,-254c1006107,334010,1006615,333884,1007123,333884v381,-128,889,-255,1397,-382c1008901,333502,1009409,333375,1009917,333249v508,-127,889,-255,1397,-382c1011822,332867,1012203,332740,1012711,332613v508,-127,889,-254,1397,-381c1014616,332105,1014997,332105,1015505,331978v508,-127,889,-254,1397,-380c1017410,331470,1017918,331470,1018299,331343v508,-127,1016,-127,1397,-254c1020204,331089,1020712,330962,1021093,330835v508,-126,1016,-126,1397,-254c1022998,330454,1023506,330327,1024014,330200v381,,889,-126,1397,-253c1025792,329947,1026300,329819,1026808,329692v381,-127,889,-127,1397,-254c1028586,329311,1029094,329311,1029602,329184v381,-127,889,-127,1397,-254c1031507,328930,1031888,328803,1032396,328676v508,,889,-127,1397,-127c1034301,328423,1034682,328295,1035190,328168v508,,1016,-127,1397,-254c1037095,327787,1037603,327787,1037984,327660v508,-126,1016,-254,1397,-254c1039889,327279,1040397,327152,1040778,327025v508,,1016,-126,1397,-253c1042683,326644,1043191,326644,1043699,326517v381,-127,889,-127,1397,-254c1045477,326263,1045985,326136,1046493,326136v381,-127,889,-127,1397,-254c1048271,325882,1048779,325755,1049287,325755v508,,889,,1397,-127c1051192,325628,1051573,325628,1052081,325501v508,,889,,1397,-127c1053986,325374,1054367,325374,1054875,325248v508,,1016,-128,1397,-128c1056780,324993,1057288,324866,1057669,324739v508,,1016,-127,1397,-254c1059574,324359,1060082,324231,1060463,324104v508,,1016,-127,1524,-254c1062368,323724,1062876,323597,1063384,323469v381,-127,889,-254,1397,-381c1065162,323088,1065670,322961,1066178,322834v508,-127,889,-127,1397,-254c1068083,322453,1068464,322326,1068972,322326v508,-127,889,-253,1397,-253c1070877,321945,1071258,321818,1071766,321818v508,-127,889,-127,1397,-127c1073671,321564,1074179,321564,1074560,321437v508,,1016,,1397,-127c1076465,321310,1076973,321184,1077354,321184v508,,1016,-128,1397,-255c1079259,320929,1079767,320802,1080275,320802v381,-127,889,-127,1397,-253c1082053,320549,1082561,320422,1083069,320422v381,-128,889,-255,1397,-255c1084847,320040,1085355,319913,1085863,319786v381,,889,-127,1397,-254c1087768,319532,1088149,319405,1088657,319278v508,-127,889,-254,1397,-254c1090562,318898,1090943,318770,1091451,318643v508,-127,1016,-127,1397,-254c1093356,318262,1093864,318262,1094245,318135v508,,1016,-126,1397,-126c1096150,317881,1096658,317881,1097039,317754v508,,1016,,1397,-127c1098944,317627,1099452,317627,1099960,317500v381,,889,-126,1397,-126c1101738,317374,1102246,317247,1102754,317247v381,-128,889,-128,1397,-255c1104532,316992,1105040,316865,1105548,316865v508,-127,889,-127,1397,-254c1107453,316611,1107834,316484,1108342,316484v508,-127,889,-127,1397,-254c1110247,316230,1110628,316230,1111136,316103v508,,1016,-127,1397,-127c1113041,315849,1113549,315849,1113930,315723v508,,1016,-128,1397,-128c1115835,315468,1116343,315468,1116724,315341v508,,1016,-127,1524,-254c1118629,315087,1119137,314960,1119645,314960v381,-126,889,-126,1397,-254c1121423,314706,1121931,314579,1122439,314452v508,,889,-127,1397,-127c1124344,314199,1124725,314199,1125233,314199v508,-127,889,-127,1397,-255c1127138,313944,1127519,313817,1128027,313817v508,-127,889,-127,1397,-127c1129932,313690,1130440,313563,1130821,313563v508,,1016,-127,1397,-127c1132726,313309,1133234,313309,1133615,313309v508,-127,1016,-127,1397,-127c1135520,313055,1136028,313055,1136536,313055v381,-127,889,-127,1397,-127c1138314,312801,1138822,312801,1139330,312801v381,,889,-127,1397,-127c1141108,312674,1141616,312674,1142124,312548v381,,889,,1397,-128c1144029,312420,1144410,312420,1144918,312293v508,,889,,1397,-127c1146823,312166,1147204,312166,1147712,312039v508,,1016,-127,1397,-127c1149617,311912,1150125,311785,1150506,311659v508,,1016,,1397,-128c1152411,311531,1152919,311531,1153300,311404v508,,1016,-127,1397,-127c1155205,311277,1155713,311150,1156221,311150v381,,889,-126,1397,-126c1157999,311024,1158507,310897,1159015,310897v381,,889,,1397,-128c1160793,310769,1161301,310769,1161809,310769v508,,889,-127,1397,-127c1163714,310642,1164095,310642,1164603,310642v508,,889,,1397,c1166508,310642,1166889,310642,1167397,310642v508,,1016,,1397,c1169302,310642,1169810,310515,1170191,310515v508,,1016,,1397,-127c1172096,310388,1172604,310388,1172985,310261v508,,1016,,1524,-127c1174890,310134,1175398,310134,1175906,310007v381,,889,,1397,c1177684,309880,1178192,309880,1178700,309880v508,-127,889,-127,1397,-127c1180605,309753,1180986,309626,1181494,309626v508,,889,-127,1397,-127c1183399,309499,1183780,309499,1184288,309499v508,-126,889,-126,1397,-126c1186193,309373,1186701,309373,1187082,309373v508,,1016,,1397,c1188987,309373,1189495,309373,1189876,309373v508,,1016,,1397,c1191781,309373,1192289,309373,1192797,309373v381,,889,,1397,c1194575,309373,1195083,309373,1195591,309373v381,,889,,1397,c1197369,309373,1197877,309373,1198385,309373v381,,889,,1397,c1200290,309373,1200671,309373,1201179,309373v508,,889,-128,1397,-128c1203084,309245,1203465,309245,1203973,309245v508,-127,1016,-127,1397,-127c1205878,309118,1206386,309118,1206767,308991v508,,1016,,1397,c1208672,308864,1209180,308864,1209561,308864v508,-127,1016,-127,1397,-127c1211466,308610,1211974,308610,1212482,308610v381,-126,889,-126,1397,-126c1214260,308484,1214768,308356,1215276,308356v381,,889,,1397,c1217054,308356,1217562,308229,1218070,308229v508,,889,,1397,c1219975,308102,1220356,308102,1220864,308102v508,,889,,1397,c1222769,307975,1223150,307975,1223658,307975v508,,1016,-126,1397,-126c1225563,307849,1226071,307849,1226452,307849v508,,1016,,1397,c1228357,307722,1228865,307722,1229246,307849v508,,1016,,1524,c1231151,307849,1231659,307849,1232167,307849v381,126,889,126,1397,126c1233945,307975,1234453,307975,1234961,307975v508,127,889,127,1397,127c1236866,308102,1237247,307975,1237755,307975v508,,889,,1397,c1239660,307975,1240041,307975,1240549,307975v508,,889,,1397,c1242454,307975,1242962,307975,1243343,307849v508,,1016,,1397,c1245248,307849,1245756,307849,1246137,307849v508,,1016,-127,1397,-127c1248042,307722,1248550,307722,1249058,307722v381,-128,889,-128,1397,-128c1250836,307467,1251344,307467,1251852,307467v381,-127,889,-127,1397,-127c1253630,307340,1254138,307213,1254646,307213v381,,889,,1397,c1256551,307086,1256932,307086,1257440,307086v508,,889,,1397,c1259345,307086,1259726,307086,1260234,307086v508,,1016,,1397,c1262139,307086,1262647,307086,1263028,307086v508,,1016,,1397,c1264933,307086,1265441,307086,1265822,307213v508,,1016,,1397,c1267727,307213,1268235,307213,1268743,307213v381,,889,,1397,127c1270521,307340,1271029,307213,1271537,307340v381,,889,,1397,c1273315,307340,1273823,307340,1274331,307340v508,,889,,1397,c1276236,307340,1276617,307340,1277125,307340v508,,889,,1397,c1279030,307340,1279411,307340,1279919,307340v508,,1016,,1397,c1281824,307340,1282332,307340,1282713,307340v508,-127,1016,-127,1397,-127c1284618,307213,1285126,307213,1285507,307213v508,,1016,,1524,c1287412,307086,1287920,307086,1288428,307086v381,,889,-127,1397,-127c1290206,306959,1290714,306959,1291222,306832v381,,889,,1397,c1293127,306705,1293508,306705,1294016,306705v508,-127,889,-127,1397,-127c1295921,306578,1296302,306451,1296810,306451v508,,889,,1397,c1298715,306451,1299223,306451,1299604,306451v508,,1016,,1397,c1301509,306451,1302017,306451,1302398,306578v508,,1016,,1397,c1304303,306578,1304811,306578,1305319,306705v381,,889,,1397,c1307097,306705,1307605,306705,1308113,306705v381,,889,,1397,127c1309891,306832,1310399,306832,1310907,306832v381,,889,,1397,c1312812,306832,1313193,306832,1313701,306832v508,,889,,1397,c1315606,306832,1315987,306832,1316495,306832v508,-127,1016,-127,1397,-127c1318400,306705,1318908,306705,1319289,306832v508,,1016,-127,1397,c1321194,306832,1321702,306832,1322083,306832v508,,1016,,1397,c1323988,306832,1324496,306959,1325004,306959v381,,889,,1397,c1326782,307086,1327290,307086,1327798,307086v381,127,889,127,1397,127c1329576,307213,1330084,307340,1330592,307340v508,,889,,1397,c1332497,307467,1332878,307467,1333386,307467v508,,889,,1397,c1335291,307467,1335672,307594,1336180,307594v508,,1016,,1397,c1338085,307594,1338593,307594,1338974,307594v508,,1016,,1397,c1340879,307594,1341387,307594,1341768,307594v508,,1016,,1524,c1343673,307594,1344181,307722,1344689,307722v381,,889,,1397,c1346467,307722,1346975,307722,1347483,307722v381,,889,,1397,127c1349388,307849,1349769,307849,1350277,307849v508,,889,,1397,c1352182,307849,1352563,307849,1353071,307849v508,,889,,1397,c1354976,307975,1355484,307975,1355865,307975v508,,1016,,1397,c1357770,307975,1358278,307975,1358659,307975v508,127,1016,127,1397,127c1360564,308102,1361072,308102,1361580,307975v381,,889,,1397,c1363358,307975,1363866,307975,1364374,307849v381,,889,,1397,c1366152,307849,1366660,307722,1367168,307722v381,,889,,1397,c1369073,307594,1369454,307594,1369962,307594v508,,889,,1397,c1371867,307594,1372248,307467,1372756,307467v508,,1016,,1397,c1374661,307467,1375169,307467,1375550,307340v508,,1016,,1397,c1377455,307340,1377963,307340,1378344,307340v508,,1016,,1397,c1380249,307340,1380757,307340,1381265,307340v381,,889,,1397,c1383043,307467,1383551,307467,1384059,307467v381,,889,,1397,c1385837,307467,1386345,307467,1386853,307467v381,,889,127,1397,127c1388758,307594,1389139,307594,1389647,307594v508,,889,,1397,c1391552,307594,1391933,307594,1392441,307594v508,,1016,,1397,c1394346,307594,1394854,307594,1395235,307594v508,,1016,,1397,c1397140,307594,1397648,307594,1398029,307594v508,,1016,,1397,c1399934,307594,1400442,307594,1400950,307594v381,,889,128,1397,128c1402728,307722,1403236,307722,1403744,307722v381,,889,127,1397,127c1405649,307849,1406030,307849,1406538,307849v508,126,889,126,1397,126c1408443,308102,1408824,308102,1409332,308102v508,127,889,127,1397,127c1411237,308356,1411745,308356,1412126,308356v508,,1016,,1397,c1414031,308356,1414539,308356,1414920,308356v508,,1016,,1397,128c1416825,308484,1417333,308484,1417841,308484v381,,889,,1397,c1419619,308484,1420127,308610,1420635,308610v381,,889,,1397,c1422413,308737,1422921,308737,1423429,308737v381,127,889,127,1397,127c1425334,308864,1425715,308991,1426223,308991v508,,889,,1397,c1428128,308991,1428509,308991,1429017,308991v508,,1016,,1397,c1430922,308991,1431430,308991,1431811,308991v508,,1016,,1397,c1433716,308991,1434224,308991,1434605,308991v508,,1016,,1397,c1436510,308991,1437018,308991,1437526,308991v381,,889,,1397,c1439304,308991,1439812,308991,1440320,308991v381,-127,889,,1397,c1442098,308991,1442606,308991,1443114,308991v381,-127,889,-127,1397,-127c1445019,308864,1445400,308864,1445908,308864v508,,889,,1397,c1447813,308864,1448194,308864,1448702,308864v508,,1016,,1397,c1450607,308864,1451115,308991,1451496,308991v508,,1016,,1397,127c1453401,309118,1453909,309118,1454290,309245v508,,1016,128,1397,128c1456195,309499,1456703,309499,1457211,309626v381,,889,127,1397,254c1458989,309880,1459497,310007,1460005,310007v381,127,889,254,1397,254c1461910,310261,1462291,310388,1462799,310388v508,127,889,127,1397,254c1464704,310642,1465085,310769,1465593,310769v508,128,889,128,1397,128c1467498,311024,1468006,311024,1468387,311150v508,,1016,127,1397,127c1470292,311404,1470800,311404,1471181,311404v508,127,1016,127,1397,255c1473086,311659,1473594,311659,1474102,311659v381,126,889,126,1397,126c1475880,311912,1476388,311912,1476896,311912v381,127,889,127,1397,127c1478674,312039,1479182,312039,1479690,312166v381,,889,,1397,c1481595,312166,1481976,312166,1482484,312166v508,127,889,127,1397,127c1484389,312293,1484770,312420,1485278,312420v508,,1016,,1397,c1487183,312548,1487691,312548,1488072,312548v508,126,1016,126,1397,126c1489977,312801,1490485,312801,1490866,312801v508,,1016,127,1397,127c1492771,312928,1493279,313055,1493787,313055v381,127,889,127,1397,254c1495565,313309,1496073,313309,1496581,313436v381,,889,127,1397,127c1498359,313690,1498867,313690,1499375,313817v381,,889,127,1397,255c1501280,314072,1501661,314199,1502169,314325v508,,889,127,1397,127c1504074,314579,1504455,314706,1504963,314834v508,,1016,126,1397,253c1506868,315087,1507376,315214,1507757,315341v508,127,1016,254,1397,254c1509662,315723,1510170,315849,1510551,315976v508,127,1016,254,1397,381c1512456,316484,1512964,316611,1513472,316611v381,127,889,254,1397,381c1515250,317119,1515758,317247,1516266,317247v381,127,889,253,1397,380c1518171,317754,1518552,317754,1519060,317881v508,128,889,128,1397,254c1520965,318135,1521346,318262,1521854,318389v508,,889,127,1397,127c1523759,318643,1524267,318643,1524648,318770v508,,1016,,1397,128c1526553,318898,1527061,318898,1527442,318898v508,,1016,,1397,c1529347,318898,1529855,318898,1530363,318898v381,,889,,1397,c1532141,318898,1532649,318898,1533157,318770v381,,889,,1397,c1534935,318770,1535443,318770,1535951,318770v381,-127,889,-127,1397,-127c1537856,318643,1538237,318643,1538745,318643v508,,889,,1397,c1540650,318516,1541031,318516,1541539,318516v508,,1016,,1397,c1543444,318516,1543952,318516,1544333,318516v508,,1016,,1397,c1546238,318516,1546746,318516,1547127,318516v508,,1016,-127,1397,-127c1549032,318389,1549540,318389,1550048,318389v381,,889,,1397,c1551826,318389,1552334,318389,1552842,318262v381,,889,,1397,-127c1554620,318135,1555128,318135,1555636,318135v381,,889,-126,1397,-126c1557541,318009,1557922,318009,1558430,317881v508,,889,,1397,c1560335,317881,1560716,317754,1561224,317754v508,,1016,,1397,c1563129,317754,1563637,317627,1564018,317627v508,,1016,,1397,c1565923,317627,1566431,317500,1566812,317500v508,,1016,,1397,c1568717,317500,1569225,317500,1569733,317374v381,,889,,1397,-127c1571511,317247,1572019,317247,1572527,317119v381,,889,,1397,c1574432,316992,1574813,316992,1575321,316992v508,,889,-127,1397,-127c1577226,316865,1577607,316865,1578115,316865v508,,889,127,1397,127c1580020,317119,1580528,317119,1580909,317247v508,127,1016,253,1397,380c1582814,317754,1583322,318009,1583703,318135v508,254,1016,381,1397,635c1585608,319024,1586116,319278,1586624,319405v381,254,889,508,1397,762c1588402,320422,1588910,320675,1589418,320929v381,381,889,635,1397,889c1591196,322199,1591704,322453,1592212,322707v381,254,889,635,1397,890c1594117,323850,1594498,324104,1595006,324485v508,254,889,508,1397,763c1596911,325628,1597292,325882,1597800,326136v508,254,1016,508,1397,763c1599705,327152,1600213,327406,1600594,327660v508,254,1016,508,1397,763c1602499,328676,1603007,328930,1603388,329057v508,254,1016,508,1397,762c1605293,329947,1605801,330200,1606309,330454v381,127,889,381,1397,635c1608087,331216,1608595,331470,1609103,331598v381,253,889,380,1397,634c1610881,332359,1611389,332613,1611897,332867v381,127,889,255,1397,508c1613802,333502,1614183,333629,1614691,333884v508,126,889,380,1397,507c1616596,334518,1616977,334645,1617485,334899v508,127,1016,254,1397,381c1619390,335534,1619898,335661,1620279,335788v508,127,1016,254,1397,509c1622184,336424,1622692,336550,1623073,336677v508,254,1016,382,1397,508c1624978,337312,1625486,337566,1625994,337693v381,127,889,255,1397,508c1627772,338328,1628280,338455,1628788,338582v381,127,889,381,1397,508c1630693,339217,1631074,339344,1631582,339472v508,127,889,253,1397,380c1633487,339979,1633868,340106,1634376,340234v508,126,889,253,1397,380c1636281,340741,1636789,340868,1637170,340995v508,128,1016,254,1397,381c1639075,341503,1639583,341630,1639964,341757v508,127,1016,254,1397,381c1641869,342265,1642377,342392,1642885,342519v381,128,889,128,1397,255c1644663,342900,1645171,343027,1645679,343154v381,127,889,255,1397,381c1647457,343662,1647965,343789,1648473,343916v381,127,889,254,1397,382c1650378,344424,1650759,344551,1651267,344678v508,127,889,254,1397,381c1653172,345186,1653553,345313,1654061,345440v508,127,1016,254,1397,382c1655966,346075,1656474,346202,1656855,346329v508,127,1016,255,1397,381c1658760,346837,1659268,346964,1659649,347091v508,254,1016,382,1397,508c1661554,347726,1662062,347853,1662570,347980v381,127,889,254,1397,508c1664348,348615,1664856,348742,1665364,348869v381,128,889,255,1397,255c1667142,349250,1667650,349377,1668158,349504v381,127,889,127,1397,255c1670063,349885,1670444,349885,1670952,350012v508,,889,127,1397,127c1672857,350139,1673238,350139,1673746,350266v508,,1016,,1397,c1675651,350139,1676159,350139,1676540,350139v508,,1016,,1397,c1678445,350139,1678953,350012,1679334,350012v508,,1016,,1397,c1681239,350012,1681747,350012,1682255,350012v381,,889,,1397,127c1684033,350139,1684541,350139,1685049,350139v381,,889,127,1397,127c1686954,350266,1687335,350393,1687843,350393v508,127,889,127,1397,127c1689748,350648,1690129,350648,1690637,350774v508,,889,,1397,127c1692542,350901,1693050,351028,1693431,351028v508,,1016,127,1397,127c1695336,351282,1695844,351282,1696225,351282v508,127,1016,127,1397,254c1698130,351536,1698638,351536,1699146,351663v381,,889,127,1397,127c1700924,351917,1701432,351917,1701940,352044v381,,889,128,1397,128c1703718,352172,1704226,352299,1704734,352425v381,,889,127,1397,127c1706639,352679,1707020,352679,1707528,352679v508,127,889,127,1397,255c1709433,352934,1709814,353060,1710322,353060v508,127,1016,127,1397,127c1712227,353314,1712735,353314,1713116,353441v508,,1016,127,1397,127c1715021,353695,1715529,353695,1715910,353823v508,,1016,126,1397,126c1717815,354076,1718323,354076,1718831,354203v381,,889,127,1397,127c1720609,354457,1721117,354457,1721625,354584v381,,889,127,1397,127c1723403,354711,1723911,354838,1724419,354838v381,127,889,127,1397,127c1726324,355092,1726705,355092,1727213,355092v508,127,889,127,1397,255c1729118,355347,1729499,355347,1730007,355474v508,,889,,1397,126c1731912,355600,1732420,355600,1732801,355727v508,,1016,,1397,127c1734706,355854,1735214,355854,1735595,355981v508,,1016,,1397,128c1737500,356109,1738008,356109,1738516,356235v381,,889,,1397,127c1740294,356362,1740802,356362,1741310,356489v381,,889,,1397,127c1743215,356616,1743596,356616,1744104,356743v508,,889,,1397,c1746009,356743,1746390,356870,1746898,356870v508,,889,,1397,128c1748803,356998,1749184,356998,1749692,357124v508,,1016,,1397,c1751597,357124,1752105,357251,1752486,357251v508,,1016,127,1397,127c1754391,357378,1754899,357505,1755407,357505v381,,889,,1397,127c1757185,357632,1757693,357632,1758201,357759v381,,889,,1397,c1759979,357759,1760487,357886,1760995,357886v381,,889,127,1397,127c1762900,358013,1763281,358013,1763789,358140v508,,889,,1397,c1765694,358140,1766075,358267,1766583,358267v508,,1016,,1397,127c1768488,358394,1768996,358267,1769377,358394v508,,1016,,1397,c1771282,358394,1771790,358394,1772171,358394v508,,1016,,1397,c1774076,358394,1774584,358394,1775092,358394v381,,889,,1397,c1776870,358394,1777378,358394,1777886,358394v381,128,889,128,1397,128c1779664,358522,1780172,358522,1780680,358522v381,127,889,127,1397,127c1782585,358649,1782966,358649,1783474,358775v508,,889,,1397,c1785379,358775,1785760,358902,1786268,358902v508,,889,,1397,c1788173,358902,1788681,358902,1789062,358902v508,127,1016,127,1397,127c1790967,359029,1791475,359029,1791856,359029v508,,1016,,1397,c1793761,359029,1794269,359029,1794777,359029v381,,889,,1397,c1796555,359029,1797063,359029,1797571,359029v381,,889,,1397,c1799476,359029,1799857,359029,1800365,359029v508,,889,,1397,c1802270,359029,1802651,359029,1803159,359029v508,,889,,1397,c1805064,359156,1805445,359156,1805953,359156v508,,889,128,1397,128c1807858,359284,1808366,359410,1808747,359410v508,,1016,,1397,c1810652,359537,1811160,359537,1811668,359537v381,127,889,127,1397,127c1813446,359664,1813954,359664,1814462,359791v381,,889,,1397,c1816240,359791,1816748,359918,1817256,359918v381,,889,,1397,c1819161,359918,1819542,359918,1820050,360045v508,,889,,1397,c1821955,360045,1822336,360045,1822844,360045v508,,889,,1397,c1824749,360045,1825257,360045,1825638,360045v508,,1016,,1397,c1827543,360045,1828051,360045,1828432,360045v508,128,1016,128,1397,128c1830337,360173,1830845,360173,1831353,360299v381,,889,,1397,c1833131,360299,1833639,360426,1834147,360426v381,,889,127,1397,127c1835925,360553,1836433,360553,1836941,360553v381,127,889,127,1397,127c1838846,360680,1839227,360680,1839735,360807v508,,889,,1397,c1841640,360807,1842021,360934,1842529,360934v508,,889,,1397,c1844434,360934,1844942,360934,1845323,360934v508,,1016,,1397,c1847228,360934,1847736,360934,1848117,360934v508,,1016,,1397,c1850022,360934,1850530,360934,1851038,361061v381,,889,,1397,c1852816,361061,1853324,361061,1853832,361061v381,127,889,127,1397,127c1855737,361188,1856118,361188,1856626,361188v508,,889,,1397,c1858531,361188,1858912,361315,1859420,361315v508,,889,,1397,c1861325,361315,1861706,361315,1862214,361315v508,,889,,1397,c1864119,361315,1864627,361442,1865008,361442v508,,1016,,1397,c1866913,361442,1867421,361442,1867929,361442v381,,889,,1397,127c1869707,361569,1870215,361569,1870723,361569v381,,889,,1397,c1872501,361697,1873009,361697,1873517,361697v381,,889,,1397,c1875422,361697,1875803,361697,1876311,361697v508,,889,,1397,c1878216,361697,1878597,361697,1879105,361697v508,,889,,1397,c1881010,361697,1881518,361697,1881899,361697v508,,1016,,1397,c1883804,361697,1884312,361697,1884693,361697v508,,1016,,1397,-128c1886598,361569,1887106,361569,1887614,361569v381,,889,,1397,c1889392,361442,1889900,361442,1890408,361442v381,,889,,1397,c1892186,361442,1892694,361442,1893202,361442v381,,889,-127,1397,-127c1895107,361315,1895488,361315,1895996,361315v508,,889,,1397,c1897901,361315,1898282,361315,1898790,361315v508,,889,,1397,-127c1900695,361188,1901203,361188,1901584,361188v508,,1016,-127,1397,-127c1903489,361061,1903997,361061,1904378,361061v508,-127,1016,-127,1397,-127c1906283,360934,1906791,360934,1907299,360934v381,-127,889,-127,1397,-127c1909077,360807,1909585,360807,1910093,360680v381,,889,,1397,c1911871,360680,1912379,360553,1912887,360553v508,,889,,1397,c1914792,360426,1915173,360426,1915681,360426v508,,889,-127,1397,-127c1917586,360299,1917967,360299,1918475,360299v508,,889,,1397,-126c1920380,360173,1920888,360173,1921269,360173v508,,1016,,1397,-128c1923174,360045,1923682,360045,1924190,360045v381,,889,-127,1397,-127c1925968,359918,1926476,359918,1926984,359918v381,-127,889,-127,1397,-127c1928762,359791,1929270,359791,1929778,359664v381,,889,,1397,c1931683,359664,1932064,359537,1932572,359537v508,,889,-127,1397,-127c1934477,359410,1934858,359410,1935366,359410v508,-126,889,-126,1397,-126c1937271,359284,1937779,359284,1938160,359284v508,,1016,-128,1397,-128c1940065,359156,1940573,359156,1940954,359156v508,,1016,,1397,c1942859,359156,1943367,359156,1943875,359156v381,,889,,1397,c1945653,359156,1946161,359156,1946669,359156v381,,889,,1397,c1948447,359156,1948955,359029,1949463,359029v381,,889,127,1397,127c1951368,359156,1951749,359156,1952257,359156v508,,889,,1397,c1954162,359156,1954543,359156,1955051,359156v508,,889,128,1397,128c1956956,359284,1957464,359284,1957845,359284v508,,1016,,1397,126c1959750,359410,1960258,359410,1960639,359410v508,,1016,,1397,c1962544,359410,1963052,359410,1963560,359410v381,127,889,127,1397,127c1965338,359537,1965846,359537,1966354,359537v381,,889,,1397,c1968132,359537,1968640,359537,1969148,359537v508,127,889,127,1397,127c1971053,359664,1971434,359664,1971942,359664v508,,889,,1397,c1973847,359664,1974228,359791,1974736,359791v508,,889,,1397,127c1976641,359918,1977149,359918,1977530,360045v508,,1016,,1397,c1979435,360045,1979943,360045,1980324,360173v508,,1016,,1524,126c1982229,360299,1982737,360299,1983245,360426v381,,889,,1397,127c1985023,360553,1985531,360680,1986039,360680v381,127,889,127,1397,254c1987944,360934,1988325,360934,1988833,361061v508,,889,127,1397,127c1990738,361188,1991119,361315,1991627,361315v508,,889,,1397,127c1993532,361442,1994040,361442,1994421,361442v508,,1016,127,1397,127c1996326,361569,1996834,361569,1997215,361569v508,,1016,128,1397,128c1999120,361697,1999628,361697,2000136,361697v381,127,889,127,1397,127c2001914,361950,2002422,361950,2002930,361950v381,,889,127,1397,127c2004708,362077,2005216,362077,2005724,362204v381,,889,,1397,127c2007629,362331,2008010,362331,2008518,362459v508,,889,126,1397,126c2010423,362585,2010804,362712,2011312,362712v508,,889,127,1397,127c2013217,362839,2013725,362839,2014106,362839v508,127,1016,127,1397,127c2016011,362966,2016519,362966,2016900,363093v508,,1016,,1397,c2018805,363093,2019313,363220,2019821,363220v381,,889,,1397,c2021599,363348,2022107,363348,2022615,363348v381,,889,,1397,c2024393,363474,2024901,363474,2025409,363474v508,,889,,1397,c2027314,363474,2027695,363474,2028203,363474v508,,889,,1397,c2030108,363474,2030489,363601,2030997,363601v508,,889,,1397,c2032902,363601,2033410,363601,2033791,363601v508,,1016,127,1397,127c2035696,363728,2036204,363728,2036585,363728v508,,1016,,1524,c2038490,363855,2038998,363855,2039506,363855v381,,889,,1397,c2041284,363855,2041792,363855,2042300,363855v381,,889,,1397,c2044205,363855,2044586,363982,2045094,363982v508,,889,,1397,c2046999,363982,2047380,363982,2047888,363982v508,,889,,1397,c2049793,363982,2050301,363982,2050682,363982v508,,1016,,1397,c2052587,363982,2053095,363982,2053476,363982v508,,1016,,1397,c2055381,363982,2055889,363982,2056397,363982v381,,889,,1397,c2058175,363982,2058683,363855,2059191,363855v381,,889,,1397,c2060969,363855,2061477,363855,2061985,363855v381,,889,,1397,c2063890,363855,2064271,363855,2064779,363855v508,,889,,1397,c2066684,363982,2067065,363982,2067573,363982v508,,889,,1397,c2069478,363982,2069986,364109,2070367,364109v508,,1016,,1397,c2072272,364109,2072780,364109,2073161,364236v508,,1016,,1397,c2075066,364236,2075574,364236,2076082,364363v381,,889,,1397,c2077860,364363,2078368,364490,2078876,364490v381,,889,,1397,c2080654,364490,2081162,364490,2081670,364617v508,,889,,1397,c2083575,364744,2083956,364744,2084464,364744v508,,889,,1397,c2086369,364744,2086750,364872,2087258,364872v508,,889,127,1397,127c2089163,364999,2089671,364999,2090052,364999v508,126,1016,126,1397,126c2091957,365125,2092465,365252,2092846,365252v508,,1016,,1524,127c2094751,365379,2095259,365379,2095767,365379v381,,889,127,1397,127c2097545,365506,2098053,365634,2098561,365634v381,,889,126,1397,126c2100466,365887,2100847,365887,2101355,365887v508,,889,127,1397,127c2103260,366014,2103641,366141,2104149,366141v508,127,889,127,1397,127c2106054,366395,2106562,366395,2106943,366395v508,128,1016,128,1397,128c2108848,366523,2109356,366649,2109737,366649v508,,1016,127,1397,127c2111642,366903,2112150,366903,2112658,367030v381,,889,,1397,c2114436,367157,2114944,367157,2115452,367284v381,,889,,1397,127c2117230,367411,2117738,367538,2118246,367538v381,127,889,127,1397,254c2120151,367792,2120532,367919,2121040,367919v508,128,889,128,1397,255c2122945,368174,2123326,368174,2123834,368300v508,,889,127,1397,127c2125739,368427,2126247,368554,2126628,368554v508,127,1016,127,1397,127c2128533,368809,2129041,368809,2129422,368809v508,126,1016,126,1397,126c2131327,369062,2131835,369062,2132343,369189v381,,889,127,1397,127c2134121,369443,2134629,369443,2135137,369443v381,127,889,127,1397,255c2136915,369698,2137423,369698,2137931,369824v508,,889,127,1397,127c2139836,369951,2140217,370078,2140725,370078v508,,889,127,1397,127c2142630,370332,2143011,370332,2143519,370332v508,127,889,127,1397,254c2145424,370586,2145932,370586,2146313,370713v508,,1016,127,1397,127c2148218,370967,2148726,370967,2149107,371094v508,,1016,128,1524,128c2151012,371349,2151520,371349,2152028,371349v381,126,889,126,1397,253c2153806,371602,2154314,371729,2154822,371729v381,127,889,127,1397,255c2156727,371984,2157108,371984,2157616,372110v508,,889,,1397,127c2159521,372237,2159902,372237,2160410,372364v508,,889,127,1397,127c2162315,372491,2162823,372618,2163204,372618v508,,1016,127,1397,127c2165109,372873,2165617,372873,2165998,372999v508,,1016,,1397,127c2167903,373126,2168411,373126,2168919,373253v381,,889,127,1397,127c2170697,373380,2171205,373507,2171713,373507v381,127,889,127,1397,127c2173491,373761,2173999,373761,2174507,373888v381,,889,,1397,127c2176412,374015,2176793,374142,2177301,374142v508,127,889,127,1397,127c2179206,374397,2179587,374397,2180095,374524v508,,889,126,1397,126c2182000,374777,2182508,374777,2182889,374904v508,,1016,127,1397,127c2184794,375159,2185302,375159,2185683,375159v508,126,1016,126,1397,253c2187588,375412,2188096,375539,2188604,375539v381,,889,127,1397,127c2190382,375666,2190890,375793,2191398,375793v381,,889,127,1397,127c2193176,375920,2193684,375920,2194192,376048v508,,889,,1397,126c2196097,376174,2196478,376174,2196986,376174v508,,889,127,1397,127c2198891,376301,2199272,376428,2199780,376428v508,,889,127,1397,127c2201685,376555,2202193,376682,2202574,376682v508,,1016,127,1397,127c2204479,376809,2204987,376809,2205368,376936v508,,1016,,1524,127c2207273,377063,2207781,377063,2208289,377190v381,,889,,1397,127c2210067,377317,2210575,377317,2211083,377317v381,127,889,127,1397,255c2212988,377572,2213369,377699,2213877,377699v508,,889,126,1397,126c2215782,377825,2216163,377825,2216671,377952v508,,889,127,1397,127c2218576,378079,2219084,378206,2219465,378206v508,,1016,128,1397,128c2221370,378334,2221878,378460,2222259,378460v508,,1016,127,1397,127c2224164,378587,2224672,378714,2225180,378714v381,127,889,127,1397,127c2226958,378968,2227466,378968,2227974,378968v381,127,889,127,1397,255c2229752,379223,2230260,379349,2230768,379349v381,127,889,127,1397,127c2232673,379603,2233054,379730,2233562,379730v508,127,889,127,1397,254c2235467,379984,2235848,380111,2236356,380111v508,127,889,127,1397,127c2238261,380365,2238769,380365,2239149,380365v509,127,1017,127,1398,254c2241055,380619,2241563,380619,2241944,380619v508,128,1016,128,1397,128c2243849,380874,2244357,380874,2244865,380874v381,126,889,126,1397,126c2246643,381127,2247151,381127,2247659,381127v381,127,889,127,1397,127c2249437,381381,2249945,381381,2250453,381381v508,128,889,128,1396,128c2252358,381635,2252739,381635,2253247,381635v508,,889,127,1397,127c2255152,381762,2255533,381762,2256041,381889v508,,889,,1397,127c2257946,382016,2258454,382016,2258835,382143v508,,1016,,1397,127c2260740,382270,2261248,382270,2261629,382270v508,128,1016,128,1524,128c2263534,382398,2264042,382524,2264549,382524v382,,890,127,1398,127c2266328,382651,2266836,382778,2267344,382778v380,,889,,1397,127c2269249,382905,2269630,382905,2270138,383032v508,,889,,1397,c2272043,383159,2272424,383159,2272932,383159v508,,889,127,1397,127c2274837,383286,2275345,383286,2275726,383286v508,127,1016,127,1397,127c2277631,383413,2278139,383540,2278520,383540v508,,1016,,1397,127c2280424,383667,2280933,383667,2281441,383794v381,,889,,1397,c2283219,383794,2283727,383922,2284235,383922v381,,889,,1397,c2286013,383922,2286521,384049,2287029,384049v381,,889,,1397,c2288934,384175,2289315,384175,2289823,384175v508,,889,,1397,127c2291728,384302,2292109,384302,2292617,384429v507,,889,,1397,c2294522,384429,2295030,384556,2295411,384556v508,,1016,,1397,128c2297316,384684,2297824,384684,2298205,384684v508,126,1016,126,1397,126c2300110,384810,2300618,384810,2301126,384937v381,,889,,1397,c2302904,384937,2303412,384937,2303920,384937v381,127,889,127,1397,127c2305698,385064,2306206,385064,2306714,385064v508,,889,,1397,c2308619,385064,2308999,385064,2309508,385064v508,,889,,1397,c2311413,385064,2311794,385191,2312302,385191v508,,889,,1397,c2314207,385318,2314715,385318,2315096,385318v508,,1016,127,1397,127c2317001,385445,2317509,385445,2317890,385445v508,128,1016,128,1524,128c2319795,385573,2320303,385699,2320811,385699v381,,888,,1397,c2322589,385699,2323097,385826,2323605,385826v381,,889,,1397,c2325510,385826,2325891,385826,2326399,385953v508,,889,,1397,c2328304,385953,2328685,385953,2329193,385953v508,,889,,1397,127c2331098,386080,2331606,386080,2331987,386080v508,,1016,,1397,c2333892,386080,2334399,386207,2334781,386207v508,,1016,,1397,c2336686,386207,2337194,386334,2337702,386334v381,,889,,1397,c2339480,386334,2339988,386334,2340496,386461v381,,889,,1397,c2342274,386461,2342782,386461,2343290,386588v381,,889,,1397,c2345195,386588,2345576,386588,2346084,386588v508,,889,,1397,c2347989,386588,2348370,386588,2348878,386588v508,,889,,1396,c2350783,386588,2351291,386588,2351672,386588v508,,1016,,1397,c2353577,386461,2354085,386461,2354466,386461v508,,1016,,1397,c2356371,386461,2356879,386461,2357387,386461v381,,889,,1397,127c2359165,386588,2359673,386588,2360181,386588v381,,889,,1397,c2361959,386715,2362467,386715,2362974,386715v509,,890,,1398,c2364880,386842,2365261,386842,2365769,386842v508,,889,,1397,c2367674,386842,2368055,386969,2368563,386969v508,,889,,1397,c2370468,386969,2370976,386969,2371357,386969v508,,1016,,1397,c2373262,386969,2373770,386969,2374151,386969v508,,1016,,1523,c2376056,386969,2376564,386969,2377072,386969v381,,889,,1397,c2378849,386969,2379358,387097,2379866,387097v381,,889,127,1397,127c2381771,387224,2382152,387350,2382660,387350v508,,889,127,1397,127c2384565,387477,2384946,387477,2385454,387477v508,,889,,1397,c2387359,387477,2387867,387477,2388248,387477v508,,1016,,1397,c2390153,387477,2390661,387477,2391042,387477v507,,1016,,1397,127c2392947,387604,2393455,387604,2393963,387604v381,,889,,1397,127c2395741,387731,2396249,387731,2396757,387731v381,,889,,1397,c2398535,387731,2399043,387731,2399551,387731v381,128,889,128,1397,128c2401456,387859,2401837,387859,2402345,387859v508,126,889,126,1397,126c2404249,387985,2404631,387985,2405139,387985v508,,889,127,1397,127c2407044,388112,2407552,388112,2407933,388112v508,,1016,,1397,127c2409838,388239,2410346,388239,2410727,388239v508,,1016,,1397,c2412632,388239,2413140,388239,2413648,388239v381,,889,,1397,c2415426,388239,2415934,388239,2416442,388239v381,,889,,1397,c2418220,388239,2418728,388366,2419236,388366v381,,888,,1397,c2421141,388366,2421522,388366,2422030,388366v508,,889,,1397,c2423935,388366,2424316,388366,2424824,388366v508,,889,127,1397,127c2426729,388493,2427237,388493,2427618,388493v508,,1016,,1397,c2429523,388493,2430031,388493,2430412,388493v508,,1016,,1397,c2432317,388493,2432824,388493,2433333,388493v381,,889,,1397,c2435111,388493,2435619,388493,2436127,388493v381,,889,,1397,127c2438032,388620,2438413,388620,2438921,388620v508,,889,,1397,c2440826,388620,2441207,388620,2441715,388748v508,,889,,1397,c2443620,388748,2444128,388748,2444509,388748v508,,1015,,1397,c2446414,388748,2446922,388874,2447303,388874v508,,1016,,1396,c2449208,388874,2449716,388874,2450224,388874v381,,889,,1397,c2452002,388874,2452510,388874,2453018,388874v381,,889,,1397,c2454796,388874,2455304,388874,2455812,388874v381,,889,-126,1397,-126c2457717,388748,2458098,388748,2458606,388748v508,,889,,1397,c2460511,388620,2460892,388748,2461399,388748v509,-128,890,-128,1398,-128c2463305,388620,2463813,388620,2464194,388620v508,,1016,,1397,128c2466099,388748,2466607,388748,2466988,388748v508,,1016,,1397,c2468893,388874,2469401,388874,2469909,388874v381,127,889,127,1397,127c2471687,389001,2472195,389001,2472703,389128v381,,889,,1396,c2474481,389128,2474989,389255,2475497,389255v381,,889,,1397,c2477402,389255,2477783,389255,2478291,389255v508,127,889,127,1397,127c2480196,389382,2480577,389382,2481085,389382v508,127,889,127,1397,127c2482990,389509,2483498,389509,2483879,389636v508,,1016,,1397,c2485784,389636,2486292,389763,2486673,389763v508,,1016,,1397,c2488578,389763,2489086,389763,2489594,389890v380,,889,,1397,c2491372,389890,2491880,389890,2492388,389890v381,,889,,1397,c2494293,390017,2494674,390017,2495182,390017v508,,889,,1397,c2497087,390144,2497468,390144,2497976,390144v508,,889,,1397,128c2499881,390272,2500389,390272,2500770,390272v508,,1016,127,1397,127c2502674,390399,2503183,390399,2503564,390399v508,126,1016,126,1397,126c2505469,390525,2505977,390525,2506485,390525v381,,889,,1397,c2508263,390525,2508771,390652,2509279,390652v381,,889,,1397,c2511057,390652,2511565,390652,2512073,390652v381,,889,,1397,c2513978,390652,2514359,390652,2514867,390652v507,,889,,1397,c2516772,390652,2517153,390652,2517661,390652v508,,888,127,1397,127c2519566,390779,2520074,390779,2520455,390779v508,,1016,,1397,c2522360,390779,2522868,390779,2523249,390779v508,,1016,,1397,c2525154,390779,2525662,390779,2526170,390779v381,,889,,1397,c2527948,390779,2528456,390779,2528964,390779v381,,889,,1397,c2530742,390779,2531249,390779,2531758,390779v381,,889,-127,1397,-127c2533663,390652,2534044,390652,2534552,390652v508,,889,,1397,c2536457,390652,2536838,390652,2537346,390652v508,,889,-127,1397,-127c2539251,390525,2539759,390525,2540140,390525v508,,1016,,1397,c2542045,390525,2542553,390525,2542934,390525v508,,1015,,1397,c2544839,390525,2545347,390525,2545855,390525v381,,889,,1397,c2547633,390525,2548141,390525,2548649,390525v381,,889,127,1397,127c2550554,390652,2550935,390652,2551443,390652v508,,889,127,1397,127c2553348,390779,2553729,390779,2554237,390779v508,,889,,1397,c2556142,390779,2556649,390652,2557031,390652v508,,1016,,1397,c2558936,390652,2559444,390652,2559824,390652v509,,1017,,1398,c2561730,390652,2562238,390652,2562746,390652v381,,889,,1397,c2564524,390652,2565032,390652,2565540,390652v381,,889,,1397,c2567318,390652,2567826,390525,2568334,390525v381,,889,,1397,c2570239,390525,2570620,390525,2571128,390525v508,,889,,1396,c2573033,390525,2573414,390525,2573922,390525v508,,889,,1397,c2575827,390525,2576335,390525,2576716,390525v508,,1016,,1397,c2578621,390525,2579129,390525,2579510,390525v508,,1016,,1397,c2581415,390525,2581923,390525,2582431,390525v381,,889,,1397,c2584209,390525,2584717,390652,2585224,390652v382,,890,-127,1398,-127c2587003,390525,2587511,390525,2588019,390525v380,,889,,1397,c2589924,390525,2590305,390525,2590813,390525v508,,889,,1397,c2592718,390525,2593099,390525,2593607,390525v508,,889,,1397,c2595512,390525,2596020,390652,2596401,390652v508,,1016,,1397,c2598306,390652,2598814,390652,2599195,390652v508,,1016,,1397,c2601099,390652,2601608,390652,2602116,390652v381,,889,,1397,c2603894,390652,2604402,390652,2604910,390652v381,,889,127,1397,127c2606815,390779,2607196,390779,2607704,390779v508,,889,,1397,c2609609,390779,2609990,390779,2610498,390779v508,,889,,1397,c2612403,390779,2612784,390779,2613292,390779v507,,1016,,1397,c2615197,390779,2615705,390652,2616086,390652v508,,1016,,1397,c2617991,390652,2618499,390652,2619007,390652v381,,889,,1397,c2620785,390652,2621293,390652,2621801,390652v381,,889,,1397,c2623579,390652,2624087,390652,2624595,390652v381,,889,,1397,c2626499,390652,2626881,390652,2627389,390652v508,,889,,1397,c2629294,390652,2629674,390779,2630183,390779v508,,889,,1397,c2632088,390779,2632596,390779,2632977,390779v508,,1016,,1397,c2634882,390779,2635390,390779,2635771,390779v508,,1016,,1397,c2637676,390779,2638184,390779,2638692,390779v381,,889,,1397,127c2640470,390906,2640978,390906,2641486,390906v381,,888,,1397,c2643264,390906,2643772,390906,2644280,390906v381,,889,,1397,c2646185,390906,2646566,390906,2647074,390906v508,,889,,1397,c2648979,390906,2649360,390906,2649868,390906v508,,889,,1397,c2651773,390906,2652281,390906,2652662,390906v508,,1016,,1397,c2654567,390906,2655074,390906,2655456,390906v508,,1016,,1397,c2657361,390779,2657869,390906,2658377,390906v381,,889,,1397,c2660155,390906,2660663,390906,2661171,390906v381,,889,,1397,c2663076,390906,2663457,390906,2663965,390906v508,,889,,1397,c2665870,390779,2666251,390779,2666759,390779v508,,889,,1397,c2668664,390779,2669045,390779,2669553,390779v508,,1016,,1396,c2671458,390779,2671966,390779,2672347,390779v508,,1016,,1397,c2674252,390779,2674760,390779,2675268,390779v381,,889,-127,1397,-127c2677046,390652,2677554,390652,2678062,390652v381,,889,,1397,c2679840,390652,2680348,390652,2680856,390652v381,,889,127,1397,127c2682761,390779,2683142,390779,2683649,390779v509,,890,,1398,c2685555,390779,2685936,390779,2686444,390779v508,,889,,1397,c2688349,390779,2688857,390779,2689238,390779v508,,1016,,1397,c2691143,390779,2691651,390652,2692032,390652v508,,1016,,1397,c2693937,390652,2694445,390652,2694953,390652v381,,889,,1396,c2696731,390652,2697239,390652,2697747,390652v381,,889,,1397,c2699524,390652,2700033,390525,2700541,390525v381,,889,,1397,c2702446,390525,2702827,390525,2703335,390525v508,,889,,1397,c2705240,390525,2705621,390525,2706129,390525v508,,889,,1397,c2708034,390525,2708542,390525,2708923,390525v508,,1016,,1397,c2710828,390525,2711336,390525,2711717,390525v507,,1016,,1397,c2713622,390525,2714130,390525,2714638,390525v381,,889,127,1397,127c2716416,390652,2716924,390652,2717432,390652v381,,889,,1397,c2719337,390652,2719718,390652,2720226,390652v508,,889,,1397,c2722131,390652,2722512,390652,2723020,390652v508,,889,-127,1397,-127c2724924,390525,2725306,390525,2725814,390525v508,,1016,,1397,c2727719,390525,2728227,390652,2728608,390652v508,,1016,,1397,c2730513,390652,2731021,390652,2731529,390652v381,,889,,1397,c2733307,390652,2733815,390779,2734323,390779v381,,889,,1397,c2736101,390779,2736609,390779,2737117,390779v381,,889,,1397,c2739022,390779,2739403,390779,2739911,390779v508,,888,,1397,127c2741816,390906,2742197,390906,2742705,390906v508,,889,,1397,c2744610,390906,2745118,390906,2745499,390906v508,,1016,,1397,c2747404,391034,2747912,391034,2748293,391034v508,,1016,,1397,c2750198,391034,2750706,391034,2751214,391034v381,,889,,1397,c2752992,391034,2753499,391034,2754008,391034v381,,889,,1397,c2755786,391034,2756294,391034,2756802,391034v381,,889,,1397,c2758707,391034,2759088,391034,2759596,391034v508,,889,,1397,c2761501,391034,2761882,391034,2762390,391034v508,,889,,1397,c2764295,391034,2764803,391034,2765184,391034v508,,1015,126,1397,126c2767089,391160,2767597,391160,2767978,391160v508,,1016,,1396,c2769883,391160,2770391,391160,2770899,391160v381,,889,,1397,c2772677,391160,2773185,391160,2773693,391160v381,,889,,1397,c2775598,391160,2775979,391160,2776487,391160v508,,889,,1397,c2778392,391160,2778773,391160,2779281,391160v508,,889,,1397,c2781186,391160,2781567,391287,2782074,391287v509,,890,,1398,c2783980,391287,2784488,391287,2784869,391287v508,,1016,,1397,c2786774,391287,2787282,391287,2787790,391287v381,,889,,1397,c2789568,391287,2790076,391287,2790584,391287v381,,889,,1397,c2792362,391287,2792870,391287,2793378,391287v381,,889,,1396,c2795283,391287,2795664,391287,2796172,391287v508,,889,,1397,c2798077,391287,2798458,391287,2798966,391287v508,,889,,1397,c2800871,391287,2801379,391287,2801760,391287v508,,1016,,1397,c2803665,391287,2804173,391287,2804554,391287v508,,1016,,1397,c2806459,391287,2806967,391287,2807474,391287v382,,890,,1398,c2809253,391287,2809761,391287,2810269,391287v380,,889,,1397,c2812047,391287,2812555,391287,2813063,391287v381,,889,,1397,c2814968,391287,2815349,391287,2815857,391287v508,,889,,1397,127c2817762,391414,2818143,391414,2818651,391414v508,,889,,1397,c2820556,391414,2821064,391414,2821445,391414v508,,1016,,1397,c2823349,391414,2823858,391414,2824239,391414v508,,1016,,1397,c2826144,391414,2826652,391414,2827160,391414v381,,889,,1397,c2828938,391287,2829446,391287,2829954,391287v381,,889,,1397,c2831859,391287,2832240,391287,2832748,391287v508,,889,,1397,c2834653,391287,2835034,391287,2835542,391287v507,,889,-127,1397,-127c2837447,391160,2837828,391160,2838336,391160v508,,888,,1397,c2840241,391160,2840749,391160,2841130,391160v508,,1016,,1397,c2843035,391160,2843543,391160,2844051,391160v381,,889,,1397,c2845829,391160,2846337,391160,2846845,391160v381,,889,,1397,c2848623,391160,2849131,391160,2849639,391160v381,,889,,1397,c2851544,391160,2851924,391160,2852433,391160v508,,889,127,1397,127c2854338,391287,2854719,391287,2855227,391287v508,,889,,1397,c2857132,391287,2857640,391160,2858021,391160v508,,1016,,1397,c2859926,391160,2860434,391160,2860815,391160v508,,1016,-126,1397,-126c2862720,391034,2863228,391034,2863736,391034v381,,888,,1397,c2865514,391034,2866022,391034,2866530,391034v381,,889,,1397,c2868308,391034,2868816,391034,2869324,391034v381,,889,,1397,c2871229,391034,2871610,391034,2872118,391034v508,,889,,1397,c2874023,391034,2874404,391034,2874912,391034v508,,889,,1397,c2876817,391034,2877324,391034,2877706,391034v508,,1016,,1397,c2879611,391034,2880119,391034,2880499,391034v509,,1017,,1398,c2882405,391034,2882913,391034,2883421,391034v381,,889,126,1397,126c2885199,391160,2885707,391160,2886215,391160v381,,889,,1397,c2888120,391160,2888501,391287,2889009,391287v508,,889,,1397,c2890914,391287,2891295,391287,2891803,391287v508,,889,,1396,c2893708,391160,2894089,391160,2894597,391160v508,,889,,1397,-126c2896502,391034,2897010,391034,2897391,391034v508,,1016,,1397,-128c2899296,390906,2899804,390906,2900312,390906v381,,889,,1397,c2902090,390906,2902598,390906,2903106,390906v381,,889,,1397,c2904884,390779,2905392,390779,2905899,390779v382,,890,,1398,c2907805,390779,2908186,390779,2908694,390779v508,,889,,1397,c2910599,390779,2910980,390779,2911488,390779v508,,889,,1397,c2913393,390779,2913901,390779,2914282,390779v508,,1016,,1397,c2916187,390779,2916695,390779,2917076,390779v508,,1016,,1397,c2918981,390779,2919489,390779,2919997,390779v381,,889,,1397,c2921774,390779,2922283,390906,2922791,390906v381,,889,,1397,c2924569,391034,2925077,391034,2925585,391034v381,,889,126,1397,126c2927490,391160,2927871,391160,2928379,391160v508,,889,,1397,c2930284,391160,2930665,391160,2931173,391160v508,,889,,1397,c2933078,391160,2933586,391034,2933967,391034v507,,1016,,1397,-128c2935872,390906,2936380,390906,2936761,390906v508,-127,1016,-127,1397,-127c2938666,390652,2939174,390652,2939682,390652v381,,889,,1397,-127c2941460,390525,2941968,390525,2942476,390525v381,,889,,1397,c2944254,390525,2944762,390525,2945270,390399v508,,889,,1397,c2947174,390399,2947556,390399,2948064,390399v508,,889,,1397,c2949969,390399,2950349,390399,2950858,390399v508,,889,,1397,c2952763,390399,2953271,390399,2953652,390399v508,,1016,,1397,c2955557,390525,2956065,390525,2956446,390525v508,,1016,,1524,c2958351,390525,2958859,390652,2959367,390652v381,,889,,1397,c2961145,390652,2961653,390652,2962161,390779v381,,888,,1397,c2964066,390779,2964447,390779,2964955,390779v508,,889,,1397,c2966860,390779,2967241,390779,2967749,390779v508,,889,-127,1397,-127c2969654,390652,2970162,390652,2970543,390652v508,,1016,,1397,-127c2972448,390525,2972956,390525,2973337,390525v508,,1016,,1397,c2975242,390525,2975749,390525,2976258,390525v381,,889,,1397,c2978036,390525,2978544,390525,2979052,390525v381,,889,,1397,c2980830,390525,2981338,390399,2981846,390399v381,,889,,1397,c2983751,390399,2984132,390399,2984640,390399v508,,889,,1397,c2986545,390399,2986926,390399,2987434,390399v508,,889,,1397,c2989339,390525,2989847,390525,2990228,390525v508,,1016,,1396,c2992133,390652,2992641,390652,2993022,390652v508,127,1016,127,1397,127c2994927,390779,2995435,390906,2995943,390906v381,,889,,1397,128c2997721,391034,2998229,391034,2998737,391160v381,,889,,1397,c3000515,391160,3001023,391160,3001531,391160v508,,889,-126,1397,-126c3003436,391034,3003817,390906,3004324,390906v509,-127,890,-127,1398,-127c3006230,390652,3006611,390652,3007119,390652v508,-127,889,-127,1397,-127c3009024,390525,3009532,390399,3009913,390399v508,,1016,,1397,c3011818,390399,3012326,390399,3012707,390399v508,,1016,,1524,c3014612,390399,3015120,390399,3015628,390399v381,,889,,1396,c3017406,390399,3017914,390399,3018422,390399v381,,889,,1397,c3020327,390525,3020708,390525,3021216,390525v508,,889,127,1397,127c3023121,390652,3023502,390779,3024010,390779v508,,889,127,1397,127c3025915,391034,3026423,391034,3026804,391034v508,,1016,126,1397,126c3028709,391160,3029217,391160,3029598,391287v508,,1016,,1397,c3031503,391287,3032011,391287,3032519,391287v380,,889,,1397,c3034297,391287,3034805,391287,3035313,391160v381,,889,,1397,-126c3037091,391034,3037599,391034,3038107,390906v381,,889,,1397,c3040012,390779,3040393,390779,3040901,390779v508,-127,889,-127,1397,-127c3042806,390652,3043187,390779,3043695,390779v508,,889,,1397,c3045599,390779,3046108,390779,3046489,390906v508,,1016,,1397,c3048394,390906,3048902,390906,3049283,390906v508,,1016,,1397,c3051188,390906,3051696,390779,3052077,390779v508,,1016,,1524,c3053982,390779,3054490,390652,3054998,390652v381,,889,,1397,c3056776,390652,3057284,390652,3057792,390525v507,,889,,1397,c3059697,390525,3060078,390525,3060586,390525v508,,888,,1397,c3062491,390525,3062872,390525,3063380,390525v508,,889,,1397,c3065285,390525,3065793,390525,3066174,390525v508,127,1016,127,1397,127c3068079,390652,3068587,390652,3068968,390779v508,,1016,,1524,c3070873,390779,3071381,390906,3071889,390906v381,,889,,1397,c3073667,390906,3074174,390906,3074683,390906v381,128,889,,1397,c3076588,390906,3076969,391034,3077477,390906v508,,889,,1397,c3079382,390906,3079763,390906,3080271,390906v508,,889,-127,1397,-127c3082176,390779,3082684,390652,3083065,390652v508,-127,1016,-127,1397,-253c3084970,390399,3085478,390399,3085859,390399v508,-127,1015,-127,1397,-127c3087764,390272,3088272,390144,3088780,390144v381,,889,,1397,c3090558,390144,3091066,390144,3091574,390144v381,,889,,1397,c3093352,390144,3093860,390017,3094368,390017v381,,889,,1397,c3096273,390017,3096654,390017,3097162,390017v508,,889,,1397,c3099067,390144,3099448,390144,3099956,390144v508,128,889,128,1397,255c3101861,390399,3102369,390525,3102749,390525v509,127,1017,254,1398,254c3104655,390906,3105163,391034,3105544,391034v508,126,1016,126,1397,126c3107449,391287,3107957,391287,3108338,391287v508,,1016,,1524,c3110243,391160,3110751,391160,3111259,391034v381,,889,-128,1397,-128c3113037,390779,3113545,390779,3114053,390652v508,-127,889,-127,1396,-253c3115958,390399,3116339,390272,3116847,390144v508,,889,-127,1397,-127c3118752,389890,3119133,389890,3119641,389890v508,-127,889,-127,1397,-127c3121546,389763,3122054,389763,3122435,389763v508,-127,1016,-127,1397,-127c3124340,389636,3124848,389636,3125229,389636v508,,1016,,1524,-127c3127134,389509,3127642,389509,3128149,389509v382,,890,,1398,-127c3129928,389382,3130436,389382,3130944,389382v380,,889,,1397,c3132849,389509,3133230,389509,3133738,389509v508,,889,127,1397,127c3135643,389763,3136024,389763,3136532,389890v508,,889,,1397,c3138437,390017,3138945,390017,3139326,390017v508,127,1016,127,1397,127c3141231,390144,3141739,390144,3142120,390144v508,,1016,,1397,c3144024,390017,3144533,390017,3145041,390017v381,-127,889,-127,1397,-127c3146819,389763,3147327,389636,3147835,389636v381,-127,889,-254,1397,-254c3149613,389255,3150121,389255,3150629,389128v381,,889,-127,1397,-127c3152534,388874,3152915,388874,3153423,388874v508,,889,-126,1397,-126c3155328,388748,3155709,388748,3156217,388748v507,,889,,1397,c3158122,388874,3158630,388874,3159011,388874v508,,1016,,1397,127c3160916,389001,3161424,389001,3161805,389001v508,127,1016,127,1397,127c3163710,389128,3164218,389255,3164599,389255v508,,1016,,1524,c3166504,389382,3167012,389255,3167520,389255v381,,889,,1397,-127c3169298,389128,3169806,389001,3170314,389001v508,-127,889,-253,1397,-381c3172219,388493,3172599,388366,3173108,388239v508,-127,889,-254,1397,-380c3175013,387731,3175394,387604,3175902,387604v508,-127,889,-254,1397,-380c3177807,387224,3178315,387097,3178696,387097v508,-128,1016,-255,1397,-255c3180601,386842,3181109,386715,3181490,386715v508,,1016,-127,1524,-127c3183395,386461,3183903,386461,3184411,386461v381,,888,,1397,c3186189,386334,3186697,386334,3187205,386334v381,,889,,1397,c3189110,386334,3189491,386461,3189999,386461v508,,889,,1397,c3191904,386334,3192285,386334,3192793,386334v508,,889,-127,1397,-127c3194698,386080,3195206,386080,3195587,385953v508,-127,1016,-254,1397,-254c3197492,385573,3197999,385445,3198381,385445v508,-127,1016,-254,1397,-254c3200286,385064,3200794,385064,3201302,384937v381,,889,,1397,c3203080,384810,3203588,384810,3204096,384810v381,-126,889,-126,1397,-254c3205874,384556,3206382,384556,3206890,384429v381,,889,-127,1397,-127c3208795,384175,3209176,384175,3209684,384049v508,,889,-127,1397,-127c3211589,383794,3211970,383667,3212478,383667v508,-127,889,-127,1396,-254c3214383,383413,3214891,383286,3215272,383286v508,-127,1016,-254,1397,-381c3217177,382905,3217685,382651,3218066,382524v508,-126,1016,-254,1397,-381c3219971,381889,3220479,381762,3220860,381509v508,-128,1016,-382,1524,-509c3222765,380747,3223273,380619,3223781,380365v381,-254,889,-381,1397,-635c3225559,379603,3226067,379349,3226574,379223v509,-128,890,-382,1398,-509c3228480,378460,3228861,378334,3229369,378079v508,-127,889,-254,1397,-507c3231274,377444,3231655,377317,3232163,377190v508,-127,889,-381,1397,-508c3234068,376555,3234576,376428,3234957,376301v508,-127,1016,-381,1397,-508c3236862,375666,3237370,375412,3237751,375285v508,-254,1016,-381,1523,-635c3239656,374524,3240164,374269,3240672,374015v381,-254,889,-381,1397,-635c3242449,373126,3242958,372999,3243466,372745v381,-254,889,-508,1397,-635c3245371,371856,3245752,371602,3246260,371349v508,-255,889,-509,1397,-763c3248165,370205,3248546,369824,3249054,369443v508,-381,889,-889,1397,-1269c3250959,367665,3251467,367030,3251848,366523v508,-636,1016,-1144,1397,-1651c3253753,364236,3254261,363601,3254642,363093v507,-634,1016,-1143,1397,-1651c3256547,360807,3257055,360299,3257563,359791v381,-635,889,-1142,1397,-1778c3259341,357505,3259849,356870,3260357,356235v381,-635,889,-1270,1397,-1905c3262135,353695,3262643,352934,3263151,352172v381,-763,889,-1524,1397,-2287c3265056,349124,3265437,348234,3265945,347345v508,-889,889,-1651,1397,-2540c3267849,343789,3268231,342900,3268739,341884v508,-889,889,-1905,1397,-2921c3270644,337948,3271152,336931,3271533,335915v508,-1016,1016,-2159,1397,-3175c3273438,331598,3273946,330454,3274327,329311v508,-1143,1016,-2286,1397,-3556c3276232,324612,3276740,323342,3277121,321945v508,-1270,1016,-2667,1524,-4064c3279026,316357,3279534,314834,3280042,313309v381,-1650,889,-3429,1397,-5207c3281820,306324,3282328,304419,3282836,302514v508,-1905,888,-3810,1397,-5841c3284741,294640,3285122,292609,3285630,290576v508,-1904,889,-3937,1397,-5969c3287535,282702,3287916,280798,3288424,278892v508,-1905,889,-3683,1397,-5461c3290329,271526,3290837,269749,3291218,268098v508,-1779,1016,-3430,1397,-5208c3293123,261239,3293631,259588,3294012,258064v508,-1651,1016,-3175,1524,-4572c3295917,251968,3296424,250572,3296933,249301v381,-1270,889,-2540,1397,-3683c3298711,244475,3299219,243459,3299727,242443v381,-1016,889,-1905,1397,-2794c3301632,238760,3302013,237872,3302521,237109v508,-889,889,-1650,1397,-2540c3304426,233680,3304807,232664,3305315,231775v508,-1016,889,-2159,1397,-3175c3307220,227457,3307728,226187,3308109,224917v508,-1269,1015,-2667,1397,-4064c3310014,219456,3310522,217932,3310903,216281v508,-1651,1016,-3429,1396,-5333c3312808,209042,3313316,207010,3313824,204851v381,-2159,889,-4572,1397,-7112c3315602,195326,3316110,192659,3316618,189865v381,-2793,889,-5715,1397,-8763c3318396,178181,3318904,175006,3319412,171831v381,-3175,889,-6350,1397,-9652c3321317,158877,3321698,155575,3322206,152147v508,-3430,889,-6732,1397,-10415c3324111,138176,3324492,134493,3324999,130684v509,-3810,890,-7875,1398,-12066c3326905,114300,3327413,109855,3327794,105284v508,-4573,1016,-9399,1397,-13971c3329699,86614,3330207,81915,3330588,77470v508,-4445,1016,-8763,1397,-12700c3332493,60833,3333001,57150,3333382,53849v508,-3302,1016,-6224,1524,-8891c3335287,42164,3335795,39624,3336303,37211v381,-2412,889,-4572,1396,-6731c3338081,28322,3338589,26289,3339097,24384v508,-2032,889,-3810,1397,-5587c3341002,17145,3341383,15494,3341891,14098v508,-1398,889,-2795,1397,-3938c3343796,9017,3344177,8001,3344685,7112v508,-1015,889,-1778,1397,-2539c3346590,3810,3347098,3175,3347479,2540v508,-635,1016,-1270,1397,-1651c3349384,508,3349892,127,3350273,127v508,-127,1016,,1524,635c3352178,1398,3352686,2413,3353194,3810v380,1397,889,3302,1397,5589c3354972,11684,3355480,14478,3355988,17399v381,2921,889,6096,1397,9399c3357893,29973,3358274,33401,3358782,36830v508,3302,889,6604,1397,10033c3360687,50165,3361068,53594,3361576,56897v508,3428,889,6857,1397,10287c3363481,70739,3363862,74168,3364370,77724v508,3429,1016,6985,1397,10541c3366274,91694,3366783,95250,3367164,98552v508,3429,1016,6732,1397,10033c3369069,111887,3369577,115062,3370085,118237v381,3302,889,6350,1397,9652c3371863,131191,3372371,134493,3372879,138049v381,3556,889,7366,1397,11303c3374657,153289,3375165,157607,3375673,161925v381,4318,889,9017,1397,13462c3377578,179832,3377959,184404,3378467,188595v507,4191,889,8129,1397,11811c3380372,203962,3380753,207264,3381261,210185v508,3049,888,5715,1397,8128c3383166,220853,3383674,223012,3384055,225172v508,2158,1016,4190,1397,6222c3385960,233426,3386468,235459,3386849,237490v508,2033,1016,4064,1397,6223c3388754,245745,3389262,247904,3389643,250063v508,2160,1016,4318,1524,6477c3391548,258699,3392056,260859,3392564,262890v381,2159,889,4191,1397,6223c3394342,271145,3394849,273050,3395358,275082v381,1905,889,3810,1397,5716c3397263,282575,3397644,284353,3398152,286131v508,1651,889,3429,1397,4953c3400057,292735,3400438,294132,3400946,295656v508,1397,889,2794,1397,4064c3402851,300990,3403359,302134,3403740,303276v508,1143,1016,2159,1397,3175c3405645,307594,3406153,308484,3406534,309499v508,1016,1015,2032,1524,3049c3408439,313563,3408947,314579,3409455,315595v381,889,889,1905,1397,2794c3411233,319405,3411741,320294,3412249,321056v381,762,889,1524,1397,2286c3414154,323977,3414535,324612,3415043,325248v508,507,889,1015,1397,1524c3416948,327279,3417329,327787,3417837,328295v508,635,889,1143,1397,1779c3419742,330709,3420123,331470,3420631,332232v508,762,1016,1778,1397,2667c3422536,335788,3423044,336677,3423424,337693v509,889,1017,1779,1398,2667c3425330,341123,3425838,341884,3426346,342647v381,634,889,1269,1397,1777c3428124,345059,3428632,345567,3429140,346075v381,509,889,889,1397,1398c3430918,347853,3431426,348361,3431934,348742v381,382,889,762,1397,1143c3433839,350266,3434220,350520,3434728,350901v508,381,889,635,1396,889c3436633,352044,3437014,352299,3437522,352552v508,254,889,508,1397,762c3439427,353568,3439935,353823,3440316,354076v508,254,1016,635,1397,889c3442221,355347,3442729,355600,3443110,355981v508,381,1016,762,1397,1143c3445015,357505,3445523,358013,3445904,358394v508,381,1016,762,1524,1143c3447809,359918,3448317,360173,3448824,360553v382,254,890,508,1398,635c3450603,361442,3451111,361697,3451619,361824v380,253,889,380,1397,635c3453524,362712,3453905,362839,3454413,363093v508,255,889,508,1397,762c3456318,364109,3456699,364363,3457207,364744v508,255,889,508,1397,762c3459112,365760,3459620,366014,3460001,366268v508,255,1016,508,1397,762c3461906,367284,3462414,367538,3462795,367792v508,255,1016,508,1397,762c3464699,368809,3465208,369189,3465716,369443v381,255,889,508,1397,762c3467494,370332,3468002,370586,3468510,370840v381,254,889,382,1397,635c3470415,371602,3470796,371856,3471304,371984v508,126,889,253,1397,380c3473209,372491,3473590,372745,3474098,372873v508,126,889,253,1397,507c3476003,373507,3476384,373761,3476892,374015v507,127,1016,382,1397,635c3478797,374904,3479305,375031,3479686,375285v508,127,1016,381,1397,508c3481591,376048,3482099,376174,3482607,376301v381,127,889,254,1397,508c3484385,376936,3484893,377063,3485401,377190v381,127,889,254,1397,509c3487179,377825,3487687,377952,3488195,378079v381,255,889,381,1397,508c3490099,378714,3490481,378841,3490989,378968v508,255,889,255,1397,381c3492894,379476,3493274,379603,3493783,379603v508,127,889,254,1397,381c3495688,379984,3496196,380111,3496577,380111v508,127,1016,254,1397,381c3498482,380619,3498990,380619,3499371,380747v508,127,1016,380,1397,507c3501276,381381,3501784,381509,3502165,381635v508,127,1016,254,1524,381c3504070,382143,3504578,382270,3505086,382270v381,128,888,254,1397,381c3506864,382651,3507372,382778,3507880,382905v381,,889,127,1397,254c3509785,383286,3510166,383413,3510674,383413v508,127,889,254,1397,381c3512579,383922,3512960,383922,3513468,384049v508,126,889,126,1397,253c3515373,384302,3515881,384429,3516262,384429v508,127,1016,127,1397,127c3518167,384556,3518674,384684,3519056,384684v508,126,1016,126,1397,253c3520961,384937,3521469,385064,3521977,385064v381,127,889,254,1397,254c3523755,385445,3524263,385445,3524771,385573v381,126,889,126,1397,253c3526676,385826,3527057,385953,3527565,385953v508,127,889,127,1397,127c3529470,386207,3529851,386207,3530359,386334v508,,889,127,1397,254c3532264,386588,3532645,386715,3533153,386842v508,127,1016,255,1396,255c3535058,387224,3535566,387350,3535947,387477v508,127,1016,127,1397,254c3537852,387859,3538360,387859,3538868,387985v381,,889,,1397,127c3540646,388112,3541154,388239,3541662,388239v381,127,889,127,1397,254c3543440,388493,3543948,388620,3544456,388620v381,128,889,128,1397,254c3546361,388874,3546742,389001,3547249,389001v509,,890,,1398,c3549155,389001,3549536,389001,3550044,389001v508,,889,-127,1397,-127c3551949,388874,3552457,388748,3552838,388748v508,,1016,,1397,c3554743,388748,3555251,388748,3555632,388874v508,127,1016,254,1397,381c3557537,389382,3558045,389509,3558426,389763v508,127,1016,254,1523,381c3560331,390272,3560839,390399,3561347,390399v381,,889,,1397,c3563124,390272,3563633,390272,3564141,390144v381,-127,889,-127,1397,-254c3566046,389890,3566427,389890,3566935,389890v508,-127,889,,1397,c3568840,389890,3569221,389890,3569729,389890v508,,889,,1397,c3571634,389890,3572142,389890,3572523,389890v508,-127,1016,-127,1397,-127c3574428,389763,3574936,389763,3575317,389890v507,,1016,,1397,127c3577222,390017,3577730,390144,3578238,390272v381,,889,127,1397,253c3580016,390652,3580524,390906,3581032,391034v381,126,889,253,1397,380c3582937,391668,3583318,391795,3583826,391923v508,,889,126,1397,126c3585731,392176,3586112,392049,3586620,392049v508,,889,-126,1397,-254c3588524,391795,3588906,391668,3589414,391541v508,-127,1016,-254,1397,-254c3591319,391160,3591827,391160,3592208,391034v508,,1016,,1397,c3594113,391034,3594621,391034,3595129,390906v381,,889,,1397,c3596907,391034,3597415,391034,3597923,391034v381,,889,,1397,c3599701,391034,3600209,391034,3600717,391160v381,,889,,1397,c3602622,391287,3603003,391287,3603511,391414v508,,888,,1397,127c3605416,391541,3605797,391668,3606305,391668v508,127,889,127,1397,255c3608210,391923,3608718,392049,3609099,392176v508,,1016,127,1397,254c3611004,392557,3611512,392684,3611893,392811v508,127,1016,254,1397,254c3613798,393192,3614306,393319,3614687,393319v508,,1016,128,1524,128c3616592,393447,3617099,393319,3617608,393319v381,-127,889,-127,1397,-254c3619386,392938,3619894,392811,3620402,392811v381,-127,889,-254,1397,-381c3622307,392303,3622688,392303,3623196,392176v508,-127,889,-127,1397,-127c3625101,391923,3625482,391923,3625990,391795v508,,889,,1397,-127c3627895,391668,3628403,391668,3628784,391668v508,,1015,,1397,127c3630689,391795,3631197,391795,3631578,391923v508,,1016,126,1396,126c3633483,392049,3633991,392176,3634499,392176v381,,889,,1397,-127c3636277,391923,3636785,391795,3637293,391668v381,-127,889,-381,1397,-508c3639198,390906,3639579,390779,3640087,390525v508,-126,889,-253,1397,-381c3641992,390017,3642373,390017,3642881,389890v508,,889,,1397,c3644786,389890,3645167,389890,3645674,389890v509,,1017,,1398,c3647580,389890,3648088,389763,3648469,389763v508,,1016,,1397,-127c3650374,389636,3650882,389509,3651390,389509v381,-127,889,-127,1397,-254c3653168,389255,3653676,389255,3654184,389255v381,,889,,1397,c3655962,389382,3656470,389509,3656978,389509v381,127,889,127,1396,254c3658883,389763,3659264,389890,3659772,389890v508,,889,,1397,c3661677,389890,3662058,389763,3662566,389763v508,-127,889,-254,1397,-381c3664471,389255,3664979,389001,3665360,388874v508,-126,1016,-381,1397,-508c3667265,388239,3667773,388112,3668154,387985v508,-126,1016,-381,1397,-381c3670059,387477,3670567,387350,3670948,387224v508,,1016,-127,1524,-127c3672853,386969,3673361,386842,3673869,386842v380,,889,-127,1397,-127c3675647,386715,3676155,386715,3676663,386588v381,,889,127,1397,127c3678568,386715,3678949,386715,3679457,386715v508,,889,127,1397,127c3681362,386842,3681743,386842,3682251,386842v508,-127,889,-127,1397,-254c3684156,386588,3684664,386461,3685045,386334v508,-127,1016,-381,1397,-508c3686949,385699,3687458,385445,3687839,385318v508,-254,1016,-381,1397,-634c3689744,384556,3690252,384429,3690760,384302v381,-253,889,-380,1397,-508c3692538,383667,3693046,383413,3693554,383286v381,-127,889,-254,1397,-508c3695459,382651,3695840,382524,3696348,382270v508,-127,889,-381,1397,-508c3698253,381635,3698634,381381,3699142,381254v507,-127,889,-254,1397,-507c3701047,380619,3701428,380492,3701936,380365v508,-254,1016,-381,1397,-508c3703841,379730,3704349,379476,3704730,379223v508,-128,1016,-382,1397,-763c3706635,378206,3707143,377825,3707651,377444v381,-381,889,-889,1397,-1396c3709429,375666,3709937,375031,3710445,374524v381,-509,889,-1017,1397,-1525c3712223,372364,3712731,371984,3713239,371475v381,-508,889,-1016,1397,-1397c3715144,369570,3715524,369189,3716033,368809v508,-509,889,-890,1397,-1398c3717938,366903,3718319,366395,3718827,365887v508,-508,889,-1015,1397,-1651c3720732,363728,3721240,363093,3721621,362459v508,-635,1016,-1271,1397,-1906c3723526,359791,3724034,359156,3724415,358394v508,-635,1016,-1270,1397,-2032c3726320,355727,3726828,354965,3727209,354330v508,-762,1015,-1396,1524,-2031c3729114,351536,3729622,350901,3730130,350266v381,-635,889,-1397,1397,-2032c3731908,347473,3732416,346837,3732924,346202v381,-635,889,-1397,1397,-2032c3734829,343409,3735210,342647,3735718,342011v508,-762,889,-1524,1397,-2286c3737623,338963,3738004,338074,3738512,337312v508,-762,889,-1651,1397,-2413c3740417,334137,3740924,333249,3741306,332486v508,-888,1016,-1651,1397,-2412c3743211,329438,3743719,328676,3744099,327914v509,-635,1017,-1270,1398,-2032c3746005,325248,3746513,324612,3747021,323977v381,-635,889,-1270,1397,-1904c3748799,321437,3749307,320675,3749815,320040v381,-635,889,-1270,1397,-1905c3751720,317500,3752101,316738,3752609,316103v508,-635,889,-1143,1397,-1778c3754514,313690,3754895,313182,3755403,312674v508,-635,889,-1143,1396,-1650c3757308,310515,3757689,310007,3758197,309626v508,-508,1016,-889,1397,-1397c3760102,307722,3760610,307340,3760991,306832v508,-508,1016,-1016,1397,-1523c3762896,304927,3763404,304419,3763912,303911v381,-508,889,-1016,1397,-1524c3765690,301879,3766198,301499,3766706,300990v381,-381,889,-762,1397,-1270c3768484,299339,3768992,298959,3769499,298577v382,-253,890,-635,1398,-1016c3771405,297180,3771786,296799,3772294,296418v508,-381,889,-762,1397,-1143c3774199,294894,3774580,294513,3775088,294005v508,-381,889,-762,1397,-1270c3776993,292354,3777501,291974,3777882,291465v508,-508,1016,-889,1397,-1397c3779787,289560,3780295,289052,3780676,288544v508,-508,1016,-1143,1397,-1651c3782581,286385,3783089,285750,3783470,285115v508,-508,1016,-1142,1524,-1651c3785374,282956,3785883,282322,3786391,281813v381,-381,889,-889,1397,-1143c3788169,280289,3788677,280035,3789185,279909v381,-128,889,-255,1397,-128c3791090,279781,3791471,280035,3791979,280289v508,254,889,635,1397,1143c3793884,281940,3794265,282575,3794773,283337v508,636,889,1524,1397,2287c3796678,286512,3797186,287528,3797567,288544v507,1016,1016,2032,1397,3048c3799472,292735,3799980,293878,3800361,294894v508,1016,1016,2032,1397,3048c3802266,298959,3802774,299974,3803282,300863v381,889,889,1905,1397,2667c3805060,304419,3805568,305181,3806076,305943v381,762,889,1397,1397,2032c3807981,308610,3808362,309245,3808870,309753v508,508,889,889,1397,1271c3810774,311404,3811156,311785,3811664,312039v508,127,889,254,1397,381c3813569,312420,3813949,312420,3814458,312293v508,-127,889,-381,1397,-634c3816363,311404,3816871,311024,3817252,310515v508,-381,1016,-1016,1397,-1651c3819157,308229,3819665,307594,3820173,306832v381,-762,889,-1523,1397,-2413c3821951,303530,3822459,302514,3822967,301499v381,-1017,889,-2160,1397,-3302c3824745,297053,3825253,295910,3825761,294640v381,-1270,888,-2666,1397,-4064c3827666,289306,3828047,287782,3828555,286385v508,-1524,889,-2921,1397,-4445c3830460,280543,3830841,279019,3831349,277623v508,-1398,889,-2795,1397,-3938c3833254,272415,3833762,271145,3834143,270129v508,-1143,1016,-2031,1397,-2920c3836048,266447,3836556,265684,3836937,265049v508,-508,1016,-1015,1397,-1397c3838842,263399,3839349,263144,3839731,263017v508,-127,1016,,1524,127c3841636,263272,3842144,263525,3842652,263906v381,254,889,762,1397,1397c3844430,265811,3844938,266574,3845446,267209v381,761,889,1650,1397,2540c3847351,270637,3847732,271526,3848240,272542v508,889,889,1778,1397,2794c3850145,276225,3850526,277241,3851034,278130v508,889,889,1905,1397,2794c3852939,281813,3853447,282702,3853828,283718v508,889,1016,1779,1396,2794c3855733,287401,3856241,288417,3856622,289306v508,1017,1016,2032,1397,3048c3858527,293370,3859035,294386,3859543,295402v381,1016,889,2032,1397,3175c3861321,299593,3861829,300609,3862337,301752v381,1016,889,2159,1397,3175c3864242,306070,3864623,307086,3865131,308229v508,1016,889,2159,1397,3175c3867036,312548,3867417,313563,3867924,314579v509,1144,890,2159,1398,3048c3869830,318643,3870211,319659,3870719,320675v508,889,889,1778,1397,2667c3872624,324231,3873132,324993,3873513,325882v508,762,1016,1524,1397,2286c3875418,328930,3875926,329692,3876307,330327v508,635,1016,1397,1524,2032c3878212,332867,3878720,333502,3879228,334010v381,635,889,1143,1396,1651c3881006,336169,3881514,336550,3882022,337059v381,380,889,761,1397,1142c3883927,338455,3884308,338836,3884816,339090v508,254,889,509,1397,762c3886721,340106,3887102,340360,3887610,340487v508,254,889,508,1397,636c3889515,341376,3890023,341503,3890404,341757v508,127,1016,381,1397,508c3892309,342519,3892817,342647,3893198,342900v508,127,1016,254,1397,509c3895103,343535,3895611,343662,3895992,343789v507,127,1016,254,1524,381c3897897,344298,3898405,344424,3898913,344551v381,,889,127,1397,254c3900691,344932,3901199,345059,3901707,345059v381,127,889,254,1397,254c3903612,345440,3903993,345567,3904501,345694v508,,889,128,1397,255c3906406,346075,3906787,346075,3907295,346202v508,127,889,127,1397,254c3909199,346456,3909708,346584,3910089,346584v508,126,1016,253,1397,253c3911994,346964,3912502,347091,3912883,347091v508,127,1016,127,1397,254c3914788,347345,3915296,347473,3915677,347473v508,126,1016,126,1524,253c3917582,347726,3918090,347853,3918598,347853v381,,889,,1397,127c3920376,347980,3920884,347980,3921392,347980v507,,889,,1397,c3923297,347980,3923678,347980,3924186,347980v508,,888,,1397,-127c3926091,347853,3926472,347853,3926980,347726v508,,889,,1397,-127c3928885,347599,3929393,347473,3929774,347345v508,,1016,-127,1397,-254c3931679,346964,3932187,346837,3932695,346710v381,-126,889,-254,1397,-381c3934473,346075,3934981,345949,3935489,345822v381,-128,889,-382,1397,-509c3937267,345186,3937774,344932,3938283,344805v381,-127,889,-254,1397,-507c3940188,344170,3940569,343916,3941077,343789v508,-254,889,-380,1397,-635c3942982,343027,3943363,342900,3943871,342647v508,-128,889,-382,1397,-509c3945776,342011,3946284,341884,3946665,341757v508,-127,1016,-254,1397,-381c3948570,341249,3949078,341123,3949459,341123v508,-128,1015,-128,1397,-255c3951364,340868,3951872,340741,3952253,340741v508,,1016,-127,1524,-127c3954158,340614,3954666,340614,3955174,340614v381,,889,,1397,127c3956952,340741,3957460,340741,3957968,340868v381,,889,,1397,127c3959873,340995,3960254,340995,3960762,341123v508,,889,126,1397,126c3962667,341249,3963048,341376,3963556,341376v508,,889,,1397,127c3965461,341503,3965969,341503,3966349,341503v509,,1017,,1398,c3968255,341376,3968763,341376,3969144,341376v508,,1016,-127,1397,-127c3971049,341123,3971557,341123,3971938,340995v508,,1016,-127,1524,-254c3973843,340614,3974351,340487,3974859,340360v381,-126,889,-254,1397,-508c3976637,339725,3977145,339599,3977653,339344v508,-127,889,-381,1396,-635c3979558,338455,3979939,338201,3980447,337948v508,-255,889,-509,1397,-763c3982352,336931,3982733,336550,3983241,336169v508,-254,889,-635,1397,-1016c3985146,334773,3985654,334391,3986035,333884v508,-382,1016,-762,1397,-1271c3987940,332105,3988448,331598,3988829,331216v508,-507,1016,-1142,1524,-1651c3990734,329057,3991242,328549,3991749,327914v382,-508,890,-1015,1398,-1651c3993528,325755,3994036,325248,3994544,324612v380,-508,889,-1143,1397,-1651c3996449,322453,3996830,321945,3997338,321437v508,-508,889,-1015,1397,-1524c3999243,319532,3999624,319024,4000132,318643v508,-381,889,-762,1397,-1143c4002037,317247,4002545,316865,4002926,316611v508,-254,1016,-508,1397,-635c4004831,315723,4005339,315468,4005720,315341v508,-127,1016,-254,1397,-381c4007624,314834,4008133,314834,4008514,314706v508,-127,1016,-127,1524,-254c4010419,314452,4010927,314325,4011435,314325v381,-126,889,-126,1397,-126c4013213,314199,4013721,314072,4014229,314072v381,,889,,1397,-128c4016134,313944,4016515,313817,4017023,313817v508,-127,889,-254,1397,-254c4018928,313436,4019309,313309,4019817,313309v507,-127,889,-254,1397,-508c4021722,312674,4022230,312548,4022611,312420v508,-127,1016,-381,1397,-508c4024516,311785,4025024,311531,4025405,311404v508,-127,1016,-380,1397,-507c4027310,310642,4027818,310515,4028199,310261v508,-254,1016,-381,1524,-635c4030104,309499,4030612,309245,4031120,309118v381,-254,889,-508,1397,-634c4032898,308229,4033406,307975,4033914,307849v508,-255,889,-509,1397,-636c4035819,306959,4036199,306705,4036708,306578v508,-254,889,-380,1397,-635c4038613,305816,4038994,305562,4039502,305435v508,-126,889,-381,1397,-508c4041407,304674,4041915,304547,4042296,304419v508,-254,1016,-381,1397,-508c4044201,303784,4044709,303530,4045090,303403v508,-127,1016,-254,1524,-380c4046995,302895,4047503,302768,4048011,302641v381,-127,888,-254,1397,-381c4049789,302134,4050297,302134,4050805,302006v381,-127,889,-254,1397,-381c4052710,301499,4053091,301372,4053599,301244v508,-254,889,-381,1397,-508c4055504,300609,4055885,300355,4056393,300228v508,-254,889,-380,1397,-635c4058298,299466,4058806,299212,4059187,298959v508,-128,1016,-382,1397,-635c4061092,298069,4061599,297815,4061981,297561v508,-254,1016,-508,1397,-762c4063886,296545,4064394,296164,4064774,295910v509,-254,1017,-508,1525,-761c4066680,294894,4067188,294513,4067696,294259v381,-254,889,-508,1397,-635c4069474,293370,4069982,293243,4070490,293116v381,-127,889,-254,1397,-254c4072395,292735,4072776,292735,4073284,292862v508,127,889,254,1397,381c4075189,293498,4075570,293751,4076078,294132v508,254,889,762,1396,1270c4077983,295784,4078491,296418,4078872,297053v508,508,1016,1271,1397,2032c4080777,299848,4081285,300609,4081666,301499v508,761,1016,1650,1397,2539c4083571,304927,4084079,305816,4084460,306705v508,889,1016,1779,1524,2540c4086365,310134,4086873,310897,4087381,311659v381,761,889,1396,1397,1904c4089159,314199,4089667,314706,4090174,315087v509,508,890,762,1398,1016c4092080,316357,4092461,316611,4092969,316738v508,127,889,127,1397,c4094874,316738,4095255,316611,4095763,316484v508,-254,889,-508,1397,-761c4097668,315341,4098176,314960,4098557,314579v508,-380,1016,-889,1397,-1270c4100462,312801,4100970,312293,4101351,311785v508,-508,1016,-1016,1523,-1524c4103256,309626,4103764,309118,4104272,308610v381,-635,889,-1143,1397,-1778c4106049,306324,4106558,305689,4107066,305054v381,-635,889,-1143,1397,-1778c4108971,302641,4109352,301879,4109860,301244v508,-762,889,-1396,1397,-2159c4111765,298324,4112146,297434,4112654,296545v508,-761,889,-1651,1397,-2667c4114559,292862,4115067,291847,4115448,290703v508,-1143,1016,-2286,1397,-3555c4117353,285750,4117861,284480,4118242,282956v507,-1524,1016,-3047,1397,-4826c4120147,276479,4120655,274574,4121036,272669v508,-1905,1016,-3937,1524,-6095c4122941,264414,4123449,262128,4123957,259715v381,-2286,889,-4826,1397,-7239c4125735,249936,4126243,247269,4126751,244602v381,-2667,889,-5334,1397,-8001c4128656,233807,4129037,231140,4129545,228474v508,-2668,889,-5335,1397,-8001c4131449,217932,4131831,215519,4132339,213106v508,-2413,889,-4699,1397,-6731c4134244,204343,4134752,202438,4135133,200787v508,-1651,1016,-3175,1397,-4318c4137038,195199,4137546,194310,4137927,193549v508,-636,1016,-1017,1397,-1271c4139832,192151,4140340,192278,4140721,192659v508,254,1016,890,1524,1778c4142626,195199,4143134,196215,4143642,197485v381,1270,889,2794,1397,4445c4145420,203581,4145928,205359,4146436,207391v508,1906,888,4064,1397,6350c4148341,216027,4148722,218440,4149230,220853v508,2413,889,5081,1397,7621c4151135,231140,4151516,233807,4152024,236601v508,2667,889,5461,1397,8255c4153929,247650,4154437,250317,4154818,253111v508,2794,1016,5588,1397,8255c4156723,264160,4157231,266954,4157612,269622v508,2666,1016,5333,1524,7873c4159517,280162,4160024,282702,4160533,285242v381,2540,889,4953,1397,7367c4162311,295022,4162819,297434,4163327,299720v381,2159,889,4445,1397,6478c4165232,308356,4165613,310515,4166121,312548v508,1904,889,3936,1397,5714c4168026,320167,4168407,321945,4168915,323724v508,1777,889,3428,1397,5079c4170820,330454,4171328,331978,4171709,333502v508,1524,1015,2922,1397,4318c4173614,339217,4174122,340614,4174503,341884v508,1270,1016,2540,1396,3683c4176408,346837,4176916,347980,4177297,348997v508,1142,1016,2158,1524,3175c4179202,353060,4179710,354076,4180218,354965v381,889,889,1778,1397,2667c4181996,358522,4182504,359284,4183012,360045v381,762,889,1524,1397,2286c4184917,362966,4185298,363728,4185806,364363v508,636,889,1271,1397,1905c4187711,366903,4188092,367538,4188599,368174v509,507,890,1015,1398,1524c4190505,370332,4191013,370713,4191394,371222v508,507,1016,1015,1397,1396c4193299,373126,4193807,373507,4194188,374015v508,382,1016,762,1397,1144c4196093,375539,4196601,375920,4196982,376301v508,254,1016,635,1524,889c4198887,377572,4199395,377825,4199903,378206v381,254,889,508,1397,762c4201681,379223,4202189,379476,4202697,379730v508,254,889,508,1397,762c4204602,380747,4204983,380874,4205491,381127v508,254,889,508,1397,635c4207396,382016,4207777,382143,4208285,382398v508,126,889,380,1397,507c4210190,383159,4210698,383286,4211079,383413v508,254,1016,381,1397,509c4212984,384049,4213492,384175,4213873,384429v508,127,1016,255,1524,381c4215778,384937,4216286,385064,4216794,385191v381,127,889,254,1397,382c4218572,385699,4219080,385826,4219588,386080v381,127,889,254,1397,381c4221493,386588,4221874,386715,4222382,386842v508,127,889,255,1397,255c4224287,387224,4224668,387350,4225176,387477v508,127,889,254,1397,254c4227081,387859,4227589,387985,4227970,388112v508,,1016,127,1397,127c4229875,388366,4230383,388366,4230764,388493v508,127,1016,127,1397,255c4232669,388748,4233177,388748,4233558,388874v508,,1016,,1524,127c4235463,389001,4235971,389001,4236479,389128v381,,889,,1397,c4238257,389128,4238765,389128,4239273,389255v381,,889,,1397,c4241178,389255,4241559,389255,4242067,389255v508,,889,,1397,c4243972,389128,4244353,389128,4244861,389128v508,,889,-127,1397,-127c4246766,389001,4247274,388874,4247655,388748v508,,1016,-128,1397,-128c4249560,388493,4250068,388366,4250449,388239v508,,1016,-127,1397,-254c4252354,387859,4252862,387731,4253243,387731v508,-127,1016,-254,1524,-381c4255148,387224,4255656,387097,4256164,386969v381,-127,889,-381,1397,-508c4257942,386334,4258450,386207,4258958,386080v508,-254,889,-381,1397,-507c4260863,385445,4261244,385191,4261752,385064v508,-254,889,-380,1397,-635c4263657,384302,4264038,384049,4264546,383794v508,-254,889,-381,1397,-635c4266451,382905,4266959,382651,4267340,382398v508,-255,1016,-636,1397,-889c4269245,381254,4269753,380874,4270134,380619v508,-381,1016,-762,1524,-1016c4272039,379223,4272547,378968,4273055,378587v381,-381,889,-635,1397,-1015c4274833,377317,4275341,376936,4275849,376682v381,-254,889,-508,1397,-762c4277754,375666,4278135,375412,4278643,375285v508,-254,889,-381,1397,-635c4280548,374524,4280929,374397,4281437,374397v508,-128,889,-255,1397,-255c4283342,374142,4283850,374142,4284231,374142v508,,1016,127,1397,127c4286136,374397,4286644,374397,4287025,374524v508,126,1016,253,1397,380c4288930,375031,4289438,375159,4289819,375285v508,254,1016,381,1524,508c4291724,376048,4292232,376301,4292740,376555v381,127,889,381,1397,635c4294518,377444,4295026,377825,4295534,378079v381,255,889,508,1397,889c4297439,379223,4297820,379476,4298328,379857v508,254,889,635,1397,890c4300233,381127,4300614,381381,4301122,381762v508,254,889,636,1397,889c4303027,383032,4303535,383286,4303916,383540v508,254,1016,509,1397,762c4305821,384556,4306329,384810,4306710,384937v508,254,1016,508,1397,636c4308615,385826,4309123,386080,4309504,386207v508,127,1016,254,1524,381c4311409,386715,4311917,386842,4312425,386969v381,,889,128,1397,128c4314203,387224,4314711,387224,4315219,387224v381,126,889,126,1397,126c4317124,387350,4317505,387224,4318013,387224v508,,889,-127,1397,-127c4319918,386969,4320299,386969,4320807,386842v508,-127,889,-254,1397,-381c4322712,386334,4323220,386207,4323601,386080v508,-254,1016,-381,1397,-635c4325506,385191,4326014,384937,4326395,384684v508,-255,1016,-509,1524,-762c4328300,383667,4328808,383286,4329316,383032v381,-381,889,-634,1397,-1016c4331094,381635,4331602,381381,4332110,381000v381,-381,889,-635,1397,-1016c4334015,379603,4334396,379223,4334904,378968v508,-381,889,-634,1397,-1016c4336809,377699,4337190,377444,4337698,377190v508,-254,889,-508,1397,-762c4339603,376301,4339984,376048,4340492,375920v508,-127,1016,-254,1397,-254c4342397,375539,4342905,375539,4343286,375539v508,,1016,,1397,127c4345191,375666,4345699,375793,4346080,375920v508,128,1016,381,1524,508c4347985,376682,4348493,376936,4349001,377190v381,254,889,509,1397,762c4350779,378206,4351287,378460,4351795,378841v381,254,889,508,1397,889c4353700,379984,4354081,380365,4354589,380619v508,255,889,635,1397,890c4356494,381762,4356875,382016,4357383,382270v508,128,889,381,1397,635c4359288,383032,4359796,383286,4360177,383413v508,127,1016,254,1397,381c4362082,383922,4362590,384049,4362971,384049v508,126,1016,253,1397,253c4364876,384302,4365384,384302,4365765,384302v508,,1016,,1524,c4367670,384302,4368178,384175,4368686,384175v381,-126,889,-253,1397,-253c4370464,383794,4370972,383667,4371480,383413v508,-127,889,-254,1397,-508c4373385,382778,4373766,382524,4374274,382270v508,-127,889,-381,1397,-635c4376179,381254,4376560,381000,4377068,380747v508,-382,889,-636,1397,-1017c4378973,379349,4379481,378968,4379862,378587v508,-381,1016,-888,1397,-1270c4381767,376936,4382275,376428,4382656,376048v508,-509,1016,-1017,1524,-1398c4384561,374142,4385069,373761,4385577,373380v381,-507,889,-889,1397,-1270c4387355,371856,4387863,371475,4388371,371222v381,-382,889,-636,1397,-890c4390276,370205,4390657,369951,4391165,369824v508,-126,889,-126,1397,-126c4393070,369570,4393451,369698,4393959,369698v508,126,889,253,1397,380c4395864,370205,4396245,370332,4396753,370586v508,127,1016,381,1397,636c4398658,371475,4399166,371729,4399547,371984v508,380,1016,634,1397,889c4401452,373126,4401960,373380,4402341,373634v508,254,1016,508,1524,763c4404246,374524,4404754,374777,4405262,375031v381,128,889,254,1397,508c4407040,375666,4407548,375793,4408056,375920v381,128,889,128,1397,254c4409961,376301,4410342,376428,4410850,376428v508,127,889,127,1397,127c4412755,376555,4413136,376682,4413644,376682v508,,889,,1397,c4415549,376682,4416057,376682,4416438,376555v508,,1016,,1397,-127c4418343,376428,4418851,376428,4419232,376301v508,,1016,,1397,-127c4421137,376174,4421645,376048,4422026,376048v508,,1016,-128,1524,-255c4423931,375793,4424439,375666,4424947,375666v381,-127,889,-127,1397,-254c4426725,375285,4427233,375285,4427741,375159v381,-128,889,-255,1397,-255c4429646,374777,4430027,374650,4430535,374650v508,-126,889,-253,1397,-381c4432440,374142,4432821,374015,4433329,374015v508,-127,889,-254,1397,-381c4435234,373507,4435742,373380,4436123,373253v508,-127,1016,-127,1397,-254c4438028,372873,4438536,372618,4438917,372491v508,-127,1016,-254,1397,-381c4440822,371984,4441330,371856,4441838,371729v381,-127,889,-254,1397,-380c4443616,371222,4444124,371094,4444632,370967v381,-127,889,-254,1397,-508c4446537,370332,4446918,370205,4447426,370078v508,-127,889,-380,1397,-508c4449331,369443,4449712,369316,4450220,369189v508,-254,889,-380,1397,-508c4452125,368554,4452506,368427,4453014,368174v508,-127,1016,-255,1397,-382c4454919,367665,4455427,367538,4455808,367411v508,-127,1016,-254,1397,-381c4457713,366903,4458221,366649,4458602,366523v508,-128,1016,-128,1524,-255c4460507,366141,4461015,366014,4461523,365887v381,-127,889,-253,1397,-381c4463301,365506,4463809,365379,4464317,365252v381,,889,-127,1397,-253c4466222,364999,4466603,364999,4467111,364872v508,,889,-128,1397,-128c4469016,364617,4469397,364617,4469905,364617v508,-127,889,-127,1397,-127c4471810,364363,4472318,364363,4472699,364363v508,,1016,-127,1397,-127c4474604,364236,4475112,364236,4475493,364236v508,-127,1016,-127,1397,-127c4477398,364109,4477906,364109,4478287,364109v508,,1016,,1524,c4480192,364109,4480700,364109,4481208,363982v381,,889,,1397,c4482986,363982,4483494,363982,4484002,363855v381,,889,,1397,c4485907,363855,4486288,363855,4486796,363855v508,,889,,1397,c4488701,363855,4489082,363855,4489590,363855v508,127,889,127,1397,127c4491495,363982,4492003,363982,4492384,364109v508,,1016,,1397,127c4494289,364236,4494797,364236,4495178,364363v508,,1016,127,1397,127c4497083,364617,4497591,364617,4498099,364744v381,,889,128,1397,128c4499877,364999,4500385,364999,4500893,365125v381,127,889,127,1397,254c4502798,365379,4503179,365506,4503687,365506v508,128,889,128,1397,254c4505592,365760,4505973,365887,4506481,365887v508,127,889,127,1397,254c4508386,366141,4508767,366268,4509275,366268v508,,1016,127,1397,127c4511180,366395,4511688,366395,4512069,366395v508,,1016,,1397,128c4513974,366523,4514482,366523,4514863,366523v508,-128,1016,-128,1524,-128c4516768,366395,4517276,366395,4517784,366268v381,,889,-127,1397,-127c4519562,366141,4520070,366014,4520578,366014v381,-127,889,-127,1397,-254c4522483,365760,4522864,365634,4523372,365634v508,-128,889,-255,1397,-255c4525277,365252,4525658,365252,4526166,365125v508,-126,889,-126,1397,-253c4528071,364872,4528579,364744,4528960,364744v508,-127,1016,-127,1397,-254c4530865,364490,4531373,364363,4531754,364363v508,,1016,-127,1397,-127c4533659,364236,4534167,364236,4534548,364236v508,,1016,,1524,c4536453,364236,4536961,364236,4537469,364363v381,,889,,1397,127c4539247,364490,4539755,364617,4540263,364617v381,127,889,255,1397,255c4542168,364999,4542549,365125,4543057,365252v508,127,889,254,1397,382c4544962,365760,4545343,365760,4545851,365887v508,254,889,381,1397,508c4547756,366523,4548264,366649,4548645,366776v508,127,1016,254,1397,381c4550550,367284,4551058,367411,4551439,367538v508,127,1016,254,1397,381c4553344,368047,4553852,368174,4554360,368300v381,127,889,254,1397,381c4556138,368809,4556646,368935,4557154,369062v381,,889,127,1397,254c4559059,369316,4559440,369443,4559948,369570v508,128,889,128,1397,254c4561853,369824,4562234,369951,4562742,369951v508,127,889,127,1397,254c4564647,370205,4565028,370332,4565536,370332v508,127,1016,127,1397,127c4567441,370586,4567949,370586,4568330,370713v508,,1016,,1397,127c4570235,370840,4570743,370967,4571124,370967v508,,1016,127,1524,127c4573029,371094,4573537,371094,4574045,371222v381,,889,,1397,127c4575823,371349,4576331,371349,4576839,371349v381,,889,126,1397,126c4578744,371475,4579125,371475,4579633,371475v508,127,889,127,1397,127c4581538,371602,4581919,371602,4582427,371602v508,,889,,1397,c4584332,371602,4584840,371602,4585221,371602v508,,1016,,1397,c4587126,371602,4587634,371602,4588015,371602v508,,1016,127,1397,127c4589920,371729,4590428,371729,4590809,371729v508,,1016,,1524,c4592714,371729,4593222,371729,4593730,371729v381,,889,,1397,c4595508,371729,4596016,371729,4596524,371729v381,,889,,1397,c4598429,371729,4598810,371729,4599318,371729v508,,889,-127,1397,-127c4601223,371602,4601604,371602,4602112,371602v508,,889,,1397,c4604017,371602,4604525,371602,4604906,371602v508,,1016,,1397,-127c4606811,371475,4607319,371475,4607700,371475v508,,1016,-126,1397,-126c4609605,371349,4610113,371349,4610621,371349v381,-127,889,-127,1397,-127c4612399,371222,4612907,371222,4613415,371222v381,-128,889,-128,1397,-128c4615320,371094,4615701,371094,4616209,370967v508,,889,,1397,c4618114,370967,4618495,370840,4619003,370840v508,,889,-127,1397,-127c4620908,370713,4621289,370713,4621797,370713v508,,1016,-127,1397,-127c4623702,370586,4624210,370586,4624591,370586v508,,1016,,1397,c4626496,370586,4627004,370459,4627385,370459v508,,1016,,1524,c4629290,370459,4629798,370459,4630306,370459v381,,889,-127,1397,-127c4632084,370332,4632592,370332,4633100,370332v381,-127,889,-127,1397,-127c4635005,370205,4635386,370078,4635894,370078v508,,889,,1397,c4637799,369951,4638180,369951,4638688,369951v508,-127,889,-127,1397,-253c4640593,369698,4641101,369698,4641482,369570v508,-127,1016,-127,1397,-254c4643387,369189,4643895,369189,4644276,369062v508,-127,1016,-253,1397,-381c4646181,368554,4646689,368427,4647070,368300v508,-126,1016,-253,1524,-508c4648975,367665,4649483,367538,4649991,367284v381,-127,889,-381,1397,-508c4651769,366523,4652277,366395,4652785,366141v381,-127,889,-254,1397,-507c4654690,365506,4655071,365252,4655579,364999v508,-127,889,-255,1397,-509c4657484,364363,4657865,364109,4658373,363982v508,-254,889,-381,1397,-508c4660278,363220,4660786,363093,4661167,362966v508,-127,1016,-254,1397,-381c4663072,362459,4663580,362331,4663961,362204v508,-127,1016,-254,1397,-380c4665866,361824,4666374,361697,4666882,361697v381,,889,,1397,-128c4668660,361569,4669168,361697,4669676,361697v381,,889,,1397,127c4671581,361950,4671962,361950,4672470,362077v508,127,889,254,1397,382c4674375,362585,4674756,362712,4675264,362966v508,127,889,254,1397,508c4677169,363728,4677550,363855,4678058,364109v508,254,1016,508,1397,763c4679963,365125,4680471,365379,4680852,365634v508,253,1016,507,1397,761c4682757,366649,4683265,366903,4683646,367157v508,254,1016,635,1524,890c4685551,368300,4686059,368427,4686567,368681v381,254,889,508,1397,762c4688345,369698,4688853,369824,4689361,370078v381,254,889,381,1397,635c4691266,370840,4691647,370967,4692155,371222v508,127,889,253,1397,380c4694060,371729,4694441,371856,4694949,371984v508,126,889,126,1397,253c4696854,372364,4697362,372364,4697743,372491v508,,1016,,1397,127c4699648,372618,4700156,372618,4700537,372618v508,127,1016,127,1397,127c4702442,372745,4702950,372745,4703331,372745v508,,1016,,1524,c4705236,372745,4705744,372618,4706252,372618v381,,889,,1397,c4708030,372618,4708538,372618,4709046,372618v381,,889,,1397,c4710951,372618,4711332,372618,4711840,372618v508,127,889,127,1397,255c4713745,372873,4714126,372999,4714634,373126v508,127,889,127,1397,381c4716539,373634,4717047,373761,4717428,373888v508,254,1016,381,1397,509c4719333,374650,4719841,374777,4720222,375031v508,128,1016,381,1397,635c4722127,375793,4722635,376048,4723143,376174v381,254,889,381,1397,635c4724921,376936,4725429,377190,4725937,377317v381,127,889,255,1397,508c4727842,377952,4728223,378079,4728731,378206v508,128,889,254,1397,381c4730636,378714,4731017,378968,4731525,379095v508,128,889,254,1397,381c4733430,379603,4733811,379730,4734319,379857v508,127,1016,254,1397,381c4736224,380365,4736732,380492,4737113,380619v508,255,1016,255,1397,508c4739018,381254,4739526,381381,4739907,381509v508,126,1016,253,1524,380c4741812,382016,4742320,382270,4742828,382398v381,126,889,253,1397,380c4744606,382905,4745114,383032,4745622,383286v381,127,889,254,1397,381c4747527,383794,4747908,383922,4748416,384049v508,126,889,253,1397,380c4750321,384556,4750702,384684,4751210,384810v508,127,889,254,1397,381c4753115,385318,4753623,385445,4754004,385573v508,126,1016,126,1397,253c4755909,385953,4756417,386080,4756798,386207v508,127,1016,127,1397,254c4758703,386588,4759211,386588,4759592,386715v508,127,1016,254,1524,254c4761497,387097,4762005,387097,4762513,387224v381,126,889,126,1397,253c4764291,387604,4764799,387604,4765307,387731v381,,889,,1397,128c4767212,387859,4767593,387985,4768101,387985v508,,889,127,1397,127c4770006,388239,4770387,388239,4770895,388239v508,127,889,127,1397,254c4772800,388493,4773308,388493,4773689,388620v508,,1016,,1397,128c4775594,388748,4776102,388874,4776483,388874v508,127,1016,127,1397,254c4778388,389128,4778896,389255,4779404,389255v381,127,889,127,1397,127c4781182,389509,4781690,389509,4782198,389636v381,,889,127,1397,127c4784103,389890,4784484,389890,4784992,389890v508,,889,127,1397,127c4786897,390017,4787278,390017,4787786,390017v508,,889,,1397,c4789691,390017,4790072,390144,4790580,390144v508,,889,,1397,c4792485,390144,4792993,390144,4793374,390272v508,,1016,,1397,c4795279,390272,4795787,390272,4796168,390399v508,,1016,,1524,c4798073,390399,4798581,390399,4799089,390399v381,126,889,126,1397,126c4800867,390525,4801375,390525,4801883,390652v381,,889,,1397,127c4803788,390779,4804169,390779,4804677,390906v508,,889,,1397,c4806582,391034,4806963,391034,4807471,391034v508,126,889,126,1397,126c4809376,391287,4809884,391287,4810265,391287v508,127,1016,127,1397,127c4812170,391541,4812678,391541,4813059,391541v508,127,1016,127,1397,254c4814964,391795,4815472,391795,4815853,391923v508,,1016,126,1524,126c4817758,392176,4818266,392176,4818774,392303v381,,889,,1397,127c4820552,392430,4821060,392430,4821568,392557v381,,889,127,1397,127c4823473,392684,4823854,392684,4824362,392684v508,127,889,127,1397,127c4826267,392811,4826648,392811,4827156,392938v508,,889,,1397,c4829061,392938,4829569,392938,4829950,393065v508,,1016,,1397,c4831855,393065,4832363,393065,4832744,393065v508,,1016,,1397,c4834649,393065,4835157,393065,4835538,393065v508,,1016,,1524,c4837443,393065,4837951,393065,4838459,393065v381,,889,,1397,c4840237,393192,4840745,393065,4841253,393065v508,,889,127,1397,c4843158,393065,4843539,393065,4844047,393065v508,,889,-127,1397,-127c4845952,392938,4846333,392811,4846841,392811v508,,889,,1397,-127c4848746,392684,4849254,392684,4849635,392684v508,,1016,,1397,c4851540,392811,4852048,392811,4852429,392811v508,,1016,127,1524,127c4854334,393065,4854842,393065,4855350,393065v381,127,889,127,1397,127c4857128,393192,4857636,393192,4858144,393065v381,,889,-127,1397,-381c4860049,392557,4860430,392430,4860938,392176v508,-127,889,-381,1397,-635c4862843,391287,4863224,391034,4863732,390906v508,-254,889,-381,1397,-634c4865637,390144,4866145,389890,4866526,389890v508,-127,1016,-254,1397,-381c4868431,389509,4868939,389382,4869320,389382v508,-127,1016,-127,1397,-127c4871225,389255,4871733,389255,4872114,389255v508,-127,1016,,1524,c4874019,389128,4874527,389128,4875035,389128v381,,889,,1397,c4876813,389001,4877321,389001,4877829,389001v381,,889,,1397,c4879607,389001,4880115,388874,4880623,388874v508,,889,,1397,c4882528,388874,4882909,388874,4883417,388874v508,,889,,1397,c4885322,388874,4885830,388874,4886211,388874v508,,1016,,1397,c4888116,388874,4888624,388874,4889005,388874v508,,1016,,1397,c4890910,388874,4891418,388874,4891926,388874v381,,889,,1397,127c4893704,389001,4894212,389001,4894720,389128v381,,889,,1397,127c4896625,389255,4897006,389382,4897514,389382v508,127,889,127,1397,254c4899419,389636,4899800,389763,4900308,389890v508,,889,127,1397,254c4902213,390144,4902594,390272,4903102,390399v508,126,889,126,1397,253c4905007,390779,4905515,390906,4905896,391034v508,126,1016,253,1397,380c4907801,391414,4908309,391541,4908690,391668v508,127,1016,127,1524,255c4910595,391923,4911103,392049,4911611,392049v381,127,889,127,1397,254c4913389,392303,4913897,392303,4914405,392430v381,,889,,1397,c4916310,392430,4916691,392430,4917199,392557v508,,889,,1397,c4919104,392430,4919485,392430,4919993,392430v508,-127,889,-127,1397,-254c4921898,392049,4922406,392049,4922787,391923v508,-128,1016,-255,1397,-509c4924692,391287,4925200,391160,4925581,391034v508,-128,1016,-255,1397,-509c4927486,390399,4927994,390272,4928375,390144v508,-254,1016,-381,1524,-508c4930280,389509,4930788,389382,4931296,389128v381,-127,889,-254,1397,-508c4933074,388493,4933582,388239,4934090,388112v381,-127,889,-253,1397,-381c4935868,387604,4936376,387477,4936884,387350v508,,889,-126,1397,-253c4938789,387097,4939170,387097,4939678,387097v508,,889,,1397,c4941583,387097,4942091,387224,4942472,387224v508,126,1016,126,1397,253c4944377,387604,4944885,387731,4945266,387859v508,126,1016,253,1397,380c4947171,388493,4947679,388620,4948060,388874v508,127,1016,381,1524,508c4949965,389636,4950473,389890,4950981,390017v381,255,889,508,1397,635c4952759,390906,4953267,391034,4953775,391287v381,127,889,381,1397,508c4955680,392049,4956061,392303,4956569,392430v508,127,889,,1397,127c4958474,392811,4959109,393319,4959363,393447e" filled="f" strokecolor="#ff994d" strokeweight="1.56pt">
                  <v:stroke endcap="round"/>
                  <v:path arrowok="t" textboxrect="0,0,4959363,393447"/>
                </v:shape>
                <v:rect id="Rectangle 29831" o:spid="_x0000_s1088" style="position:absolute;left:50121;top:67465;width:252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" filled="f" stroked="f">
                  <v:textbox inset="0,0,0,0">
                    <w:txbxContent>
                      <w:p w14:paraId="6C2E182B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29832" o:spid="_x0000_s1089" style="position:absolute;left:42508;top:67465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" filled="f" stroked="f">
                  <v:textbox inset="0,0,0,0">
                    <w:txbxContent>
                      <w:p w14:paraId="341F1313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1100</w:t>
                        </w:r>
                      </w:p>
                    </w:txbxContent>
                  </v:textbox>
                </v:rect>
                <v:rect id="Rectangle 29833" o:spid="_x0000_s1090" style="position:absolute;left:35214;top:67465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" filled="f" stroked="f">
                  <v:textbox inset="0,0,0,0">
                    <w:txbxContent>
                      <w:p w14:paraId="4A51F243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1600</w:t>
                        </w:r>
                      </w:p>
                    </w:txbxContent>
                  </v:textbox>
                </v:rect>
                <v:rect id="Rectangle 29834" o:spid="_x0000_s1091" style="position:absolute;left:27921;top:67465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" filled="f" stroked="f">
                  <v:textbox inset="0,0,0,0">
                    <w:txbxContent>
                      <w:p w14:paraId="402F2D08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2100</w:t>
                        </w:r>
                      </w:p>
                    </w:txbxContent>
                  </v:textbox>
                </v:rect>
                <v:rect id="Rectangle 29835" o:spid="_x0000_s1092" style="position:absolute;left:20623;top:67465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" filled="f" stroked="f">
                  <v:textbox inset="0,0,0,0">
                    <w:txbxContent>
                      <w:p w14:paraId="4E94A17C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2600</w:t>
                        </w:r>
                      </w:p>
                    </w:txbxContent>
                  </v:textbox>
                </v:rect>
                <v:rect id="Rectangle 29836" o:spid="_x0000_s1093" style="position:absolute;left:13330;top:67465;width:33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" filled="f" stroked="f">
                  <v:textbox inset="0,0,0,0">
                    <w:txbxContent>
                      <w:p w14:paraId="2D072EEE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3100</w:t>
                        </w:r>
                      </w:p>
                    </w:txbxContent>
                  </v:textbox>
                </v:rect>
                <v:rect id="Rectangle 29837" o:spid="_x0000_s1094" style="position:absolute;left:6036;top:67465;width:33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QmI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E3i2Rz+7oQrIJcPAAAA//8DAFBLAQItABQABgAIAAAAIQDb4fbL7gAAAIUBAAATAAAAAAAA&#10;AAAAAAAAAAAAAABbQ29udGVudF9UeXBlc10ueG1sUEsBAi0AFAAGAAgAAAAhAFr0LFu/AAAAFQEA&#10;AAsAAAAAAAAAAAAAAAAAHwEAAF9yZWxzLy5yZWxzUEsBAi0AFAAGAAgAAAAhAL4RCYjHAAAA3gAA&#10;AA8AAAAAAAAAAAAAAAAABwIAAGRycy9kb3ducmV2LnhtbFBLBQYAAAAAAwADALcAAAD7AgAAAAA=&#10;" filled="f" stroked="f">
                  <v:textbox inset="0,0,0,0">
                    <w:txbxContent>
                      <w:p w14:paraId="27F238C5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3600</w:t>
                        </w:r>
                      </w:p>
                    </w:txbxContent>
                  </v:textbox>
                </v:rect>
                <v:rect id="Rectangle 29838" o:spid="_x0000_s1095" style="position:absolute;left:-3351;top:31510;width:8397;height:169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" filled="f" stroked="f">
                  <v:textbox inset="0,0,0,0">
                    <w:txbxContent>
                      <w:p w14:paraId="37AE95AB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Absorvância</w:t>
                        </w:r>
                      </w:p>
                    </w:txbxContent>
                  </v:textbox>
                </v:rect>
                <v:rect id="Rectangle 29839" o:spid="_x0000_s1096" style="position:absolute;left:20231;top:69150;width:1461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jhh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OIk/Evi/E66AnP8BAAD//wMAUEsBAi0AFAAGAAgAAAAhANvh9svuAAAAhQEAABMAAAAAAAAA&#10;AAAAAAAAAAAAAFtDb250ZW50X1R5cGVzXS54bWxQSwECLQAUAAYACAAAACEAWvQsW78AAAAVAQAA&#10;CwAAAAAAAAAAAAAAAAAfAQAAX3JlbHMvLnJlbHNQSwECLQAUAAYACAAAACEAoMI4YcYAAADeAAAA&#10;DwAAAAAAAAAAAAAAAAAHAgAAZHJzL2Rvd25yZXYueG1sUEsFBgAAAAADAAMAtwAAAPoCAAAAAA==&#10;" filled="f" stroked="f">
                  <v:textbox inset="0,0,0,0">
                    <w:txbxContent>
                      <w:p w14:paraId="727E0055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Número de Onda (cm</w:t>
                        </w:r>
                      </w:p>
                    </w:txbxContent>
                  </v:textbox>
                </v:rect>
                <v:rect id="Rectangle 29840" o:spid="_x0000_s1097" style="position:absolute;left:31237;top:69145;width:33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" filled="f" stroked="f">
                  <v:textbox inset="0,0,0,0">
                    <w:txbxContent>
                      <w:p w14:paraId="304EA169" w14:textId="77777777" w:rsidR="002E227B" w:rsidRDefault="002E227B" w:rsidP="002E227B">
                        <w:r>
                          <w:rPr>
                            <w:color w:val="595959"/>
                            <w:sz w:val="12"/>
                          </w:rPr>
                          <w:t>-</w:t>
                        </w:r>
                      </w:p>
                    </w:txbxContent>
                  </v:textbox>
                </v:rect>
                <v:rect id="Rectangle 29841" o:spid="_x0000_s1098" style="position:absolute;left:31496;top:69145;width:563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" filled="f" stroked="f">
                  <v:textbox inset="0,0,0,0">
                    <w:txbxContent>
                      <w:p w14:paraId="4C773D47" w14:textId="77777777" w:rsidR="002E227B" w:rsidRDefault="002E227B" w:rsidP="002E227B">
                        <w:r>
                          <w:rPr>
                            <w:color w:val="595959"/>
                            <w:sz w:val="12"/>
                          </w:rPr>
                          <w:t>1</w:t>
                        </w:r>
                      </w:p>
                    </w:txbxContent>
                  </v:textbox>
                </v:rect>
                <v:rect id="Rectangle 29842" o:spid="_x0000_s1099" style="position:absolute;left:31922;top:69150;width:50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" filled="f" stroked="f">
                  <v:textbox inset="0,0,0,0">
                    <w:txbxContent>
                      <w:p w14:paraId="060E2D91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shape id="Shape 29846" o:spid="_x0000_s1100" style="position:absolute;left:52758;top:6181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" path="m,l243840,e" filled="f" strokecolor="#7dd8bf" strokeweight="1.5pt">
                  <v:stroke endcap="round"/>
                  <v:path arrowok="t" textboxrect="0,0,243840,0"/>
                </v:shape>
                <v:rect id="Rectangle 29847" o:spid="_x0000_s1101" style="position:absolute;left:55468;top:5514;width:363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" filled="f" stroked="f">
                  <v:textbox inset="0,0,0,0">
                    <w:txbxContent>
                      <w:p w14:paraId="5FBB83E6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Xylitol</w:t>
                        </w:r>
                      </w:p>
                    </w:txbxContent>
                  </v:textbox>
                </v:rect>
                <v:shape id="Shape 29848" o:spid="_x0000_s1102" style="position:absolute;left:52758;top:9984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" path="m,l243840,e" filled="f" strokecolor="#b9ee75" strokeweight="1.5pt">
                  <v:stroke endcap="round"/>
                  <v:path arrowok="t" textboxrect="0,0,243840,0"/>
                </v:shape>
                <v:rect id="Rectangle 29849" o:spid="_x0000_s1103" style="position:absolute;left:55468;top:9318;width:414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sc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OIk/Evi/E66AnP8BAAD//wMAUEsBAi0AFAAGAAgAAAAhANvh9svuAAAAhQEAABMAAAAAAAAA&#10;AAAAAAAAAAAAAFtDb250ZW50X1R5cGVzXS54bWxQSwECLQAUAAYACAAAACEAWvQsW78AAAAVAQAA&#10;CwAAAAAAAAAAAAAAAAAfAQAAX3JlbHMvLnJlbHNQSwECLQAUAAYACAAAACEA+MRLHMYAAADeAAAA&#10;DwAAAAAAAAAAAAAAAAAHAgAAZHJzL2Rvd25yZXYueG1sUEsFBgAAAAADAAMAtwAAAPoCAAAAAA==&#10;" filled="f" stroked="f">
                  <v:textbox inset="0,0,0,0">
                    <w:txbxContent>
                      <w:p w14:paraId="57C7A1EC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Xylose</w:t>
                        </w:r>
                      </w:p>
                    </w:txbxContent>
                  </v:textbox>
                </v:rect>
                <v:shape id="Shape 29850" o:spid="_x0000_s1104" style="position:absolute;left:52758;top:13788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" path="m,l243840,e" filled="f" strokecolor="#7ed6f5" strokeweight="1.5pt">
                  <v:stroke endcap="round"/>
                  <v:path arrowok="t" textboxrect="0,0,243840,0"/>
                </v:shape>
                <v:rect id="Rectangle 29851" o:spid="_x0000_s1105" style="position:absolute;left:55468;top:13122;width:676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" filled="f" stroked="f">
                  <v:textbox inset="0,0,0,0">
                    <w:txbxContent>
                      <w:p w14:paraId="13E934DB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Trehalose</w:t>
                        </w:r>
                      </w:p>
                    </w:txbxContent>
                  </v:textbox>
                </v:rect>
                <v:shape id="Shape 29852" o:spid="_x0000_s1106" style="position:absolute;left:52758;top:17592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" path="m,l243840,e" filled="f" strokecolor="#7185d3" strokeweight="1.5pt">
                  <v:stroke endcap="round"/>
                  <v:path arrowok="t" textboxrect="0,0,243840,0"/>
                </v:shape>
                <v:rect id="Rectangle 29853" o:spid="_x0000_s1107" style="position:absolute;left:55468;top:16927;width:566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" filled="f" stroked="f">
                  <v:textbox inset="0,0,0,0">
                    <w:txbxContent>
                      <w:p w14:paraId="59290988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Sorbose</w:t>
                        </w:r>
                      </w:p>
                    </w:txbxContent>
                  </v:textbox>
                </v:rect>
                <v:shape id="Shape 29854" o:spid="_x0000_s1108" style="position:absolute;left:52758;top:21395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" path="m,l243840,e" filled="f" strokecolor="#9c1f0a" strokeweight="1.5pt">
                  <v:stroke endcap="round"/>
                  <v:path arrowok="t" textboxrect="0,0,243840,0"/>
                </v:shape>
                <v:rect id="Rectangle 29855" o:spid="_x0000_s1109" style="position:absolute;left:55468;top:20730;width:473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" filled="f" stroked="f">
                  <v:textbox inset="0,0,0,0">
                    <w:txbxContent>
                      <w:p w14:paraId="69463CDE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Ribose</w:t>
                        </w:r>
                      </w:p>
                    </w:txbxContent>
                  </v:textbox>
                </v:rect>
                <v:shape id="Shape 29856" o:spid="_x0000_s1110" style="position:absolute;left:52758;top:25199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" path="m,l243840,e" filled="f" strokecolor="#ad4a00" strokeweight="1.5pt">
                  <v:stroke endcap="round"/>
                  <v:path arrowok="t" textboxrect="0,0,243840,0"/>
                </v:shape>
                <v:rect id="Rectangle 29857" o:spid="_x0000_s1111" style="position:absolute;left:55468;top:24534;width:734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" filled="f" stroked="f">
                  <v:textbox inset="0,0,0,0">
                    <w:txbxContent>
                      <w:p w14:paraId="1B46BDC1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Rhamnose</w:t>
                        </w:r>
                      </w:p>
                    </w:txbxContent>
                  </v:textbox>
                </v:rect>
                <v:shape id="Shape 29858" o:spid="_x0000_s1112" style="position:absolute;left:52758;top:29002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" path="m,l243840,e" filled="f" strokecolor="#2a8a6f" strokeweight="1.5pt">
                  <v:stroke endcap="round"/>
                  <v:path arrowok="t" textboxrect="0,0,243840,0"/>
                </v:shape>
                <v:rect id="Rectangle 29859" o:spid="_x0000_s1113" style="position:absolute;left:55468;top:28338;width:540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" filled="f" stroked="f">
                  <v:textbox inset="0,0,0,0">
                    <w:txbxContent>
                      <w:p w14:paraId="51597336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Mannose</w:t>
                        </w:r>
                      </w:p>
                    </w:txbxContent>
                  </v:textbox>
                </v:rect>
                <v:shape id="Shape 29860" o:spid="_x0000_s1114" style="position:absolute;left:52758;top:32806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" path="m,l243840,e" filled="f" strokecolor="#68a915" strokeweight="1.5pt">
                  <v:stroke endcap="round"/>
                  <v:path arrowok="t" textboxrect="0,0,243840,0"/>
                </v:shape>
                <v:rect id="Rectangle 29861" o:spid="_x0000_s1115" style="position:absolute;left:55468;top:32141;width:329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" filled="f" stroked="f">
                  <v:textbox inset="0,0,0,0">
                    <w:txbxContent>
                      <w:p w14:paraId="458ADC31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HMF</w:t>
                        </w:r>
                      </w:p>
                    </w:txbxContent>
                  </v:textbox>
                </v:rect>
                <v:shape id="Shape 29862" o:spid="_x0000_s1116" style="position:absolute;left:52758;top:36610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" path="m,l243840,e" filled="f" strokecolor="#0e8fbc" strokeweight="1.5pt">
                  <v:stroke endcap="round"/>
                  <v:path arrowok="t" textboxrect="0,0,243840,0"/>
                </v:shape>
                <v:rect id="Rectangle 29863" o:spid="_x0000_s1117" style="position:absolute;left:55468;top:35949;width:556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" filled="f" stroked="f">
                  <v:textbox inset="0,0,0,0">
                    <w:txbxContent>
                      <w:p w14:paraId="31A1805B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Glucose</w:t>
                        </w:r>
                      </w:p>
                    </w:txbxContent>
                  </v:textbox>
                </v:rect>
                <v:shape id="Shape 29864" o:spid="_x0000_s1118" style="position:absolute;left:52758;top:40413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" path="m,l243840,e" filled="f" strokecolor="#283a7f" strokeweight="1.5pt">
                  <v:stroke endcap="round"/>
                  <v:path arrowok="t" textboxrect="0,0,243840,0"/>
                </v:shape>
                <v:rect id="Rectangle 29865" o:spid="_x0000_s1119" style="position:absolute;left:55468;top:39752;width:684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" filled="f" stroked="f">
                  <v:textbox inset="0,0,0,0">
                    <w:txbxContent>
                      <w:p w14:paraId="15B1D329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Galactose</w:t>
                        </w:r>
                      </w:p>
                    </w:txbxContent>
                  </v:textbox>
                </v:rect>
                <v:shape id="Shape 29866" o:spid="_x0000_s1120" style="position:absolute;left:52758;top:44217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" path="m,l243840,e" filled="f" strokecolor="#f14124" strokeweight="1.5pt">
                  <v:stroke endcap="round"/>
                  <v:path arrowok="t" textboxrect="0,0,243840,0"/>
                </v:shape>
                <v:rect id="Rectangle 29867" o:spid="_x0000_s1121" style="position:absolute;left:55468;top:43556;width:523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" filled="f" stroked="f">
                  <v:textbox inset="0,0,0,0">
                    <w:txbxContent>
                      <w:p w14:paraId="7CF5DF55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Furfural</w:t>
                        </w:r>
                      </w:p>
                    </w:txbxContent>
                  </v:textbox>
                </v:rect>
                <v:shape id="Shape 29868" o:spid="_x0000_s1122" style="position:absolute;left:52758;top:48021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" path="m,l243840,e" filled="f" strokecolor="#ff8021" strokeweight="1.5pt">
                  <v:stroke endcap="round"/>
                  <v:path arrowok="t" textboxrect="0,0,243840,0"/>
                </v:shape>
                <v:rect id="Rectangle 29869" o:spid="_x0000_s1123" style="position:absolute;left:55468;top:47361;width:516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d8xgAAAN4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xkk8SeB5J1wBOXsAAAD//wMAUEsBAi0AFAAGAAgAAAAhANvh9svuAAAAhQEAABMAAAAAAAAA&#10;AAAAAAAAAAAAAFtDb250ZW50X1R5cGVzXS54bWxQSwECLQAUAAYACAAAACEAWvQsW78AAAAVAQAA&#10;CwAAAAAAAAAAAAAAAAAfAQAAX3JlbHMvLnJlbHNQSwECLQAUAAYACAAAACEAs3EXfMYAAADeAAAA&#10;DwAAAAAAAAAAAAAAAAAHAgAAZHJzL2Rvd25yZXYueG1sUEsFBgAAAAADAAMAtwAAAPoCAAAAAA==&#10;" filled="f" stroked="f">
                  <v:textbox inset="0,0,0,0">
                    <w:txbxContent>
                      <w:p w14:paraId="4A182C83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Fructose</w:t>
                        </w:r>
                      </w:p>
                    </w:txbxContent>
                  </v:textbox>
                </v:rect>
                <v:shape id="Shape 29870" o:spid="_x0000_s1124" style="position:absolute;left:52758;top:51824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" path="m,l243840,e" filled="f" strokecolor="#5dceaf" strokeweight="1.5pt">
                  <v:stroke endcap="round"/>
                  <v:path arrowok="t" textboxrect="0,0,243840,0"/>
                </v:shape>
                <v:rect id="Rectangle 29871" o:spid="_x0000_s1125" style="position:absolute;left:55468;top:51165;width:710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" filled="f" stroked="f">
                  <v:textbox inset="0,0,0,0">
                    <w:txbxContent>
                      <w:p w14:paraId="227CFECE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Cellobiose</w:t>
                        </w:r>
                      </w:p>
                    </w:txbxContent>
                  </v:textbox>
                </v:rect>
                <v:shape id="Shape 29872" o:spid="_x0000_s1126" style="position:absolute;left:52758;top:55628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" path="m,l243840,e" filled="f" strokecolor="#4e67c8" strokeweight="1.5pt">
                  <v:stroke endcap="round"/>
                  <v:path arrowok="t" textboxrect="0,0,243840,0"/>
                </v:shape>
                <v:rect id="Rectangle 29873" o:spid="_x0000_s1127" style="position:absolute;left:55468;top:54968;width:684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ZL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E3i+Qz+7oQrIJcPAAAA//8DAFBLAQItABQABgAIAAAAIQDb4fbL7gAAAIUBAAATAAAAAAAA&#10;AAAAAAAAAAAAAABbQ29udGVudF9UeXBlc10ueG1sUEsBAi0AFAAGAAgAAAAhAFr0LFu/AAAAFQEA&#10;AAsAAAAAAAAAAAAAAAAAHwEAAF9yZWxzLy5yZWxzUEsBAi0AFAAGAAgAAAAhAFdAtkvHAAAA3gAA&#10;AA8AAAAAAAAAAAAAAAAABwIAAGRycy9kb3ducmV2LnhtbFBLBQYAAAAAAwADALcAAAD7AgAAAAA=&#10;" filled="f" stroked="f">
                  <v:textbox inset="0,0,0,0">
                    <w:txbxContent>
                      <w:p w14:paraId="53FF5028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Arabinose</w:t>
                        </w:r>
                      </w:p>
                    </w:txbxContent>
                  </v:textbox>
                </v:rect>
                <v:shape id="Shape 29874" o:spid="_x0000_s1128" style="position:absolute;left:52758;top:59432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" path="m,l243840,e" filled="f" strokecolor="#a7ea52" strokeweight="1.5pt">
                  <v:stroke endcap="round"/>
                  <v:path arrowok="t" textboxrect="0,0,243840,0"/>
                </v:shape>
                <v:rect id="Rectangle 29875" o:spid="_x0000_s1129" style="position:absolute;left:55634;top:58905;width:380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" filled="f" stroked="f">
                  <v:textbox inset="0,0,0,0">
                    <w:txbxContent>
                      <w:p w14:paraId="624F2ABA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Acid</w:t>
                        </w:r>
                      </w:p>
                    </w:txbxContent>
                  </v:textbox>
                </v:rect>
                <v:rect id="Rectangle 29876" o:spid="_x0000_s1130" style="position:absolute;left:55544;top:57737;width:649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" filled="f" stroked="f">
                  <v:textbox inset="0,0,0,0">
                    <w:txbxContent>
                      <w:p w14:paraId="01AC4197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Succinic</w:t>
                        </w:r>
                      </w:p>
                    </w:txbxContent>
                  </v:textbox>
                </v:rect>
                <v:shape id="Shape 29877" o:spid="_x0000_s1131" style="position:absolute;left:52758;top:63235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" path="m,l243840,e" filled="f" strokecolor="#5eccf3" strokeweight="1.5pt">
                  <v:stroke endcap="round"/>
                  <v:path arrowok="t" textboxrect="0,0,243840,0"/>
                </v:shape>
                <v:rect id="Rectangle 29878" o:spid="_x0000_s1132" style="position:absolute;left:55389;top:62847;width:380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" filled="f" stroked="f">
                  <v:textbox inset="0,0,0,0">
                    <w:txbxContent>
                      <w:p w14:paraId="2F6CA986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Acid</w:t>
                        </w:r>
                      </w:p>
                    </w:txbxContent>
                  </v:textbox>
                </v:rect>
                <v:rect id="Rectangle 29879" o:spid="_x0000_s1133" style="position:absolute;left:55389;top:61680;width:481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" filled="f" stroked="f">
                  <v:textbox inset="0,0,0,0">
                    <w:txbxContent>
                      <w:p w14:paraId="60D7FCA8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Lactic</w:t>
                        </w:r>
                      </w:p>
                    </w:txbxContent>
                  </v:textbox>
                </v:rect>
                <v:shape id="Shape 29880" o:spid="_x0000_s1134" style="position:absolute;left:52758;top:67039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" path="m,l243840,e" filled="f" strokecolor="#ff994d" strokeweight="1.5pt">
                  <v:stroke endcap="round"/>
                  <v:path arrowok="t" textboxrect="0,0,243840,0"/>
                </v:shape>
                <v:rect id="Rectangle 29881" o:spid="_x0000_s1135" style="position:absolute;left:55389;top:66987;width:380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/2AxwAAAN4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s0SZbwdydcAbn5BQAA//8DAFBLAQItABQABgAIAAAAIQDb4fbL7gAAAIUBAAATAAAAAAAA&#10;AAAAAAAAAAAAAABbQ29udGVudF9UeXBlc10ueG1sUEsBAi0AFAAGAAgAAAAhAFr0LFu/AAAAFQEA&#10;AAsAAAAAAAAAAAAAAAAAHwEAAF9yZWxzLy5yZWxzUEsBAi0AFAAGAAgAAAAhAP0L/YDHAAAA3gAA&#10;AA8AAAAAAAAAAAAAAAAABwIAAGRycy9kb3ducmV2LnhtbFBLBQYAAAAAAwADALcAAAD7AgAAAAA=&#10;" filled="f" stroked="f">
                  <v:textbox inset="0,0,0,0">
                    <w:txbxContent>
                      <w:p w14:paraId="22CAA0EC" w14:textId="77777777" w:rsidR="002E227B" w:rsidRDefault="002E227B" w:rsidP="002E227B">
                        <w:r>
                          <w:rPr>
                            <w:color w:val="595959"/>
                            <w:sz w:val="18"/>
                          </w:rPr>
                          <w:t>Acid</w:t>
                        </w:r>
                      </w:p>
                    </w:txbxContent>
                  </v:textbox>
                </v:rect>
                <v:rect id="Rectangle 29882" o:spid="_x0000_s1136" style="position:absolute;left:55283;top:65560;width:675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WP3xgAAAN4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cZokMfzeCVdALn4AAAD//wMAUEsBAi0AFAAGAAgAAAAhANvh9svuAAAAhQEAABMAAAAAAAAA&#10;AAAAAAAAAAAAAFtDb250ZW50X1R5cGVzXS54bWxQSwECLQAUAAYACAAAACEAWvQsW78AAAAVAQAA&#10;CwAAAAAAAAAAAAAAAAAfAQAAX3JlbHMvLnJlbHNQSwECLQAUAAYACAAAACEADdlj98YAAADeAAAA&#10;DwAAAAAAAAAAAAAAAAAHAgAAZHJzL2Rvd25yZXYueG1sUEsFBgAAAAADAAMAtwAAAPoCAAAAAA==&#10;" filled="f" stroked="f">
                  <v:textbox inset="0,0,0,0">
                    <w:txbxContent>
                      <w:p w14:paraId="6ADACD29" w14:textId="77777777" w:rsidR="002E227B" w:rsidRPr="000F0E09" w:rsidRDefault="002E227B" w:rsidP="002E227B">
                        <w:pPr>
                          <w:rPr>
                            <w:lang w:val="pt-PT"/>
                          </w:rPr>
                        </w:pPr>
                        <w:r>
                          <w:rPr>
                            <w:color w:val="595959"/>
                            <w:sz w:val="18"/>
                            <w:lang w:val="pt-PT"/>
                          </w:rPr>
                          <w:t>Levullinic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34AB223" w14:textId="77777777" w:rsidR="002E227B" w:rsidRPr="000F0E09" w:rsidRDefault="002E227B" w:rsidP="002E227B">
      <w:pPr>
        <w:spacing w:after="3"/>
        <w:ind w:left="10" w:right="2569" w:hanging="10"/>
        <w:jc w:val="right"/>
      </w:pPr>
      <w:r w:rsidRPr="000F0E09">
        <w:rPr>
          <w:i/>
          <w:color w:val="212745"/>
          <w:sz w:val="18"/>
        </w:rPr>
        <w:t>S1: FTIR Spectrum of Sugars</w:t>
      </w:r>
      <w:r>
        <w:rPr>
          <w:i/>
          <w:color w:val="212745"/>
          <w:sz w:val="18"/>
        </w:rPr>
        <w:t xml:space="preserve"> Standards</w:t>
      </w:r>
      <w:r w:rsidRPr="000F0E09">
        <w:rPr>
          <w:i/>
          <w:color w:val="212745"/>
          <w:sz w:val="18"/>
        </w:rPr>
        <w:t xml:space="preserve">. </w:t>
      </w:r>
    </w:p>
    <w:p w14:paraId="23A0B7EB" w14:textId="77777777" w:rsidR="002E227B" w:rsidRPr="000F0E09" w:rsidRDefault="002E227B" w:rsidP="002E227B">
      <w:pPr>
        <w:ind w:left="566"/>
      </w:pPr>
      <w:r w:rsidRPr="000F0E09">
        <w:t xml:space="preserve"> </w:t>
      </w:r>
    </w:p>
    <w:p w14:paraId="67BC659F" w14:textId="77777777" w:rsidR="002E227B" w:rsidRDefault="002E227B" w:rsidP="002E227B">
      <w:pPr>
        <w:spacing w:after="22"/>
        <w:ind w:left="651"/>
      </w:pPr>
      <w:r>
        <w:rPr>
          <w:noProof/>
        </w:rPr>
        <w:lastRenderedPageBreak/>
        <w:drawing>
          <wp:inline distT="0" distB="0" distL="0" distR="0" wp14:anchorId="1847DCA9" wp14:editId="17E90887">
            <wp:extent cx="5133975" cy="2962275"/>
            <wp:effectExtent l="0" t="0" r="0" b="0"/>
            <wp:docPr id="29929" name="Picture 29929" descr="A graph showing the temperature of a pla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9" name="Picture 29929" descr="A graph showing the temperature of a pla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367E4" w14:textId="77777777" w:rsidR="002E227B" w:rsidRPr="000F0E09" w:rsidRDefault="002E227B" w:rsidP="002E227B">
      <w:pPr>
        <w:spacing w:after="12" w:line="247" w:lineRule="auto"/>
        <w:ind w:left="357" w:right="367" w:hanging="10"/>
        <w:jc w:val="center"/>
      </w:pPr>
      <w:r>
        <w:rPr>
          <w:i/>
          <w:color w:val="212745"/>
          <w:sz w:val="18"/>
        </w:rPr>
        <w:t>S2</w:t>
      </w:r>
      <w:r w:rsidRPr="000F0E09">
        <w:rPr>
          <w:i/>
          <w:color w:val="212745"/>
          <w:sz w:val="18"/>
        </w:rPr>
        <w:t xml:space="preserve">: TG/DTG/DSC of glucose. </w:t>
      </w:r>
    </w:p>
    <w:p w14:paraId="4F057B95" w14:textId="77777777" w:rsidR="002E227B" w:rsidRDefault="002E227B" w:rsidP="002E227B">
      <w:pPr>
        <w:spacing w:after="213"/>
        <w:ind w:left="516"/>
      </w:pPr>
      <w:r>
        <w:rPr>
          <w:noProof/>
        </w:rPr>
        <w:drawing>
          <wp:inline distT="0" distB="0" distL="0" distR="0" wp14:anchorId="61F8E14E" wp14:editId="23E86B5E">
            <wp:extent cx="5133975" cy="2933700"/>
            <wp:effectExtent l="0" t="0" r="0" b="0"/>
            <wp:docPr id="29931" name="Picture 29931" descr="A graph showing the temperature of a p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1" name="Picture 29931" descr="A graph showing the temperature of a pc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D03B" w14:textId="77777777" w:rsidR="002E227B" w:rsidRPr="002E4611" w:rsidRDefault="002E227B" w:rsidP="002E227B">
      <w:pPr>
        <w:spacing w:after="12" w:line="247" w:lineRule="auto"/>
        <w:ind w:left="357" w:right="362" w:hanging="10"/>
        <w:jc w:val="center"/>
        <w:rPr>
          <w:lang w:val="pt-BR"/>
        </w:rPr>
      </w:pPr>
      <w:r>
        <w:rPr>
          <w:i/>
          <w:color w:val="212745"/>
          <w:sz w:val="18"/>
          <w:lang w:val="pt-BR"/>
        </w:rPr>
        <w:t>S3</w:t>
      </w:r>
      <w:r w:rsidRPr="002E4611">
        <w:rPr>
          <w:i/>
          <w:color w:val="212745"/>
          <w:sz w:val="18"/>
          <w:lang w:val="pt-BR"/>
        </w:rPr>
        <w:t xml:space="preserve">: Curva de TG/DTG/DSC </w:t>
      </w:r>
      <w:r>
        <w:rPr>
          <w:i/>
          <w:color w:val="212745"/>
          <w:sz w:val="18"/>
          <w:lang w:val="pt-BR"/>
        </w:rPr>
        <w:t>of</w:t>
      </w:r>
      <w:r w:rsidRPr="002E4611">
        <w:rPr>
          <w:i/>
          <w:color w:val="212745"/>
          <w:sz w:val="18"/>
          <w:lang w:val="pt-BR"/>
        </w:rPr>
        <w:t xml:space="preserve"> furfural. </w:t>
      </w:r>
    </w:p>
    <w:p w14:paraId="09DB3DC1" w14:textId="77777777" w:rsidR="002E227B" w:rsidRPr="002E4611" w:rsidRDefault="002E227B" w:rsidP="002E227B">
      <w:pPr>
        <w:spacing w:after="98"/>
        <w:ind w:left="566"/>
        <w:rPr>
          <w:lang w:val="pt-BR"/>
        </w:rPr>
      </w:pPr>
      <w:r w:rsidRPr="002E4611">
        <w:rPr>
          <w:lang w:val="pt-BR"/>
        </w:rPr>
        <w:t xml:space="preserve"> </w:t>
      </w:r>
    </w:p>
    <w:p w14:paraId="3ADCD22E" w14:textId="77777777" w:rsidR="002E227B" w:rsidRPr="002E4611" w:rsidRDefault="002E227B" w:rsidP="002E227B">
      <w:pPr>
        <w:spacing w:after="98"/>
        <w:ind w:left="566"/>
        <w:rPr>
          <w:lang w:val="pt-BR"/>
        </w:rPr>
      </w:pPr>
      <w:r w:rsidRPr="002E4611">
        <w:rPr>
          <w:lang w:val="pt-BR"/>
        </w:rPr>
        <w:t xml:space="preserve"> </w:t>
      </w:r>
    </w:p>
    <w:p w14:paraId="447809F9" w14:textId="77777777" w:rsidR="002E227B" w:rsidRPr="002E4611" w:rsidRDefault="002E227B" w:rsidP="002E227B">
      <w:pPr>
        <w:spacing w:after="98"/>
        <w:ind w:left="566"/>
        <w:rPr>
          <w:lang w:val="pt-BR"/>
        </w:rPr>
      </w:pPr>
      <w:r w:rsidRPr="002E4611">
        <w:rPr>
          <w:lang w:val="pt-BR"/>
        </w:rPr>
        <w:t xml:space="preserve"> </w:t>
      </w:r>
    </w:p>
    <w:p w14:paraId="4C237870" w14:textId="77777777" w:rsidR="002E227B" w:rsidRPr="002E4611" w:rsidRDefault="002E227B" w:rsidP="002E227B">
      <w:pPr>
        <w:spacing w:after="96"/>
        <w:ind w:left="566"/>
        <w:rPr>
          <w:lang w:val="pt-BR"/>
        </w:rPr>
      </w:pPr>
      <w:r w:rsidRPr="002E4611">
        <w:rPr>
          <w:lang w:val="pt-BR"/>
        </w:rPr>
        <w:t xml:space="preserve"> </w:t>
      </w:r>
    </w:p>
    <w:p w14:paraId="07D03882" w14:textId="77777777" w:rsidR="002E227B" w:rsidRPr="002E4611" w:rsidRDefault="002E227B" w:rsidP="002E227B">
      <w:pPr>
        <w:spacing w:after="98"/>
        <w:ind w:left="566"/>
        <w:rPr>
          <w:lang w:val="pt-BR"/>
        </w:rPr>
      </w:pPr>
      <w:r w:rsidRPr="002E4611">
        <w:rPr>
          <w:lang w:val="pt-BR"/>
        </w:rPr>
        <w:t xml:space="preserve"> </w:t>
      </w:r>
    </w:p>
    <w:p w14:paraId="5A148235" w14:textId="77777777" w:rsidR="002E227B" w:rsidRPr="002E4611" w:rsidRDefault="002E227B" w:rsidP="002E227B">
      <w:pPr>
        <w:spacing w:after="98"/>
        <w:ind w:left="566"/>
        <w:rPr>
          <w:lang w:val="pt-BR"/>
        </w:rPr>
      </w:pPr>
      <w:r w:rsidRPr="002E4611">
        <w:rPr>
          <w:lang w:val="pt-BR"/>
        </w:rPr>
        <w:t xml:space="preserve"> </w:t>
      </w:r>
    </w:p>
    <w:p w14:paraId="5FD400D2" w14:textId="77777777" w:rsidR="002E227B" w:rsidRPr="002E4611" w:rsidRDefault="002E227B" w:rsidP="002E227B">
      <w:pPr>
        <w:ind w:left="566"/>
        <w:rPr>
          <w:lang w:val="pt-BR"/>
        </w:rPr>
      </w:pPr>
      <w:r w:rsidRPr="002E4611">
        <w:rPr>
          <w:lang w:val="pt-BR"/>
        </w:rPr>
        <w:t xml:space="preserve"> </w:t>
      </w:r>
    </w:p>
    <w:p w14:paraId="633062C3" w14:textId="77777777" w:rsidR="002E227B" w:rsidRDefault="002E227B" w:rsidP="002E227B">
      <w:pPr>
        <w:spacing w:after="21"/>
        <w:ind w:left="681"/>
      </w:pPr>
      <w:r>
        <w:rPr>
          <w:noProof/>
        </w:rPr>
        <w:lastRenderedPageBreak/>
        <w:drawing>
          <wp:inline distT="0" distB="0" distL="0" distR="0" wp14:anchorId="266BBC8F" wp14:editId="0E2D7166">
            <wp:extent cx="5105400" cy="2962275"/>
            <wp:effectExtent l="0" t="0" r="0" b="0"/>
            <wp:docPr id="29959" name="Picture 29959" descr="A diagram of a tempera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9" name="Picture 29959" descr="A diagram of a temperatur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B0F3" w14:textId="77777777" w:rsidR="002E227B" w:rsidRPr="000F0E09" w:rsidRDefault="002E227B" w:rsidP="002E227B">
      <w:pPr>
        <w:spacing w:after="3"/>
        <w:ind w:left="10" w:right="2676" w:hanging="10"/>
        <w:jc w:val="right"/>
      </w:pPr>
      <w:r w:rsidRPr="000F0E09">
        <w:rPr>
          <w:i/>
          <w:color w:val="212745"/>
          <w:sz w:val="18"/>
        </w:rPr>
        <w:t>S</w:t>
      </w:r>
      <w:r>
        <w:rPr>
          <w:i/>
          <w:color w:val="212745"/>
          <w:sz w:val="18"/>
        </w:rPr>
        <w:t>4</w:t>
      </w:r>
      <w:r w:rsidRPr="000F0E09">
        <w:rPr>
          <w:i/>
          <w:color w:val="212745"/>
          <w:sz w:val="18"/>
        </w:rPr>
        <w:t xml:space="preserve">: TG/DTG/DSC of lactic acid. </w:t>
      </w:r>
    </w:p>
    <w:p w14:paraId="70163982" w14:textId="77777777" w:rsidR="002E227B" w:rsidRPr="000F0E09" w:rsidRDefault="002E227B" w:rsidP="002E227B">
      <w:pPr>
        <w:spacing w:after="98"/>
        <w:ind w:left="566"/>
      </w:pPr>
      <w:r w:rsidRPr="000F0E09">
        <w:t xml:space="preserve"> </w:t>
      </w:r>
    </w:p>
    <w:p w14:paraId="1FA92B43" w14:textId="77777777" w:rsidR="002E227B" w:rsidRPr="000F0E09" w:rsidRDefault="002E227B" w:rsidP="002E227B">
      <w:pPr>
        <w:ind w:left="566"/>
      </w:pPr>
      <w:r w:rsidRPr="000F0E09">
        <w:t xml:space="preserve"> </w:t>
      </w:r>
    </w:p>
    <w:p w14:paraId="37ED66B5" w14:textId="77777777" w:rsidR="002E227B" w:rsidRDefault="002E227B" w:rsidP="002E227B">
      <w:pPr>
        <w:spacing w:after="22"/>
        <w:ind w:left="666"/>
      </w:pPr>
      <w:r>
        <w:rPr>
          <w:noProof/>
        </w:rPr>
        <w:drawing>
          <wp:inline distT="0" distB="0" distL="0" distR="0" wp14:anchorId="0064196B" wp14:editId="1B2FDCAA">
            <wp:extent cx="5124450" cy="2962275"/>
            <wp:effectExtent l="0" t="0" r="0" b="0"/>
            <wp:docPr id="29961" name="Picture 29961" descr="A graph of a tempera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1" name="Picture 29961" descr="A graph of a temperatur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FE87" w14:textId="77777777" w:rsidR="002E227B" w:rsidRPr="000F0E09" w:rsidRDefault="002E227B" w:rsidP="002E227B">
      <w:pPr>
        <w:spacing w:after="3"/>
        <w:ind w:left="10" w:right="2561" w:hanging="10"/>
        <w:jc w:val="right"/>
      </w:pPr>
      <w:r w:rsidRPr="000F0E09">
        <w:rPr>
          <w:i/>
          <w:color w:val="212745"/>
          <w:sz w:val="18"/>
        </w:rPr>
        <w:t>S</w:t>
      </w:r>
      <w:r>
        <w:rPr>
          <w:i/>
          <w:color w:val="212745"/>
          <w:sz w:val="18"/>
        </w:rPr>
        <w:t>5</w:t>
      </w:r>
      <w:r w:rsidRPr="000F0E09">
        <w:rPr>
          <w:i/>
          <w:color w:val="212745"/>
          <w:sz w:val="18"/>
        </w:rPr>
        <w:t xml:space="preserve">: TG/DTG/DSC of </w:t>
      </w:r>
      <w:proofErr w:type="spellStart"/>
      <w:r w:rsidRPr="000F0E09">
        <w:rPr>
          <w:i/>
          <w:color w:val="212745"/>
          <w:sz w:val="18"/>
        </w:rPr>
        <w:t>Levullinic</w:t>
      </w:r>
      <w:proofErr w:type="spellEnd"/>
      <w:r w:rsidRPr="000F0E09">
        <w:rPr>
          <w:i/>
          <w:color w:val="212745"/>
          <w:sz w:val="18"/>
        </w:rPr>
        <w:t xml:space="preserve"> acid. </w:t>
      </w:r>
    </w:p>
    <w:p w14:paraId="2DF6538A" w14:textId="77777777" w:rsidR="002E227B" w:rsidRPr="000F0E09" w:rsidRDefault="002E227B" w:rsidP="002E227B">
      <w:pPr>
        <w:spacing w:after="99"/>
        <w:ind w:left="566"/>
      </w:pPr>
      <w:r w:rsidRPr="000F0E09">
        <w:t xml:space="preserve"> </w:t>
      </w:r>
    </w:p>
    <w:p w14:paraId="5DEFAE72" w14:textId="77777777" w:rsidR="002E227B" w:rsidRPr="000F0E09" w:rsidRDefault="002E227B" w:rsidP="002E227B">
      <w:pPr>
        <w:spacing w:after="98"/>
        <w:ind w:left="566"/>
      </w:pPr>
      <w:r w:rsidRPr="000F0E09">
        <w:t xml:space="preserve"> </w:t>
      </w:r>
    </w:p>
    <w:p w14:paraId="4F043909" w14:textId="77777777" w:rsidR="002E227B" w:rsidRPr="000F0E09" w:rsidRDefault="002E227B" w:rsidP="002E227B">
      <w:pPr>
        <w:spacing w:after="96"/>
        <w:ind w:left="566"/>
      </w:pPr>
      <w:r w:rsidRPr="000F0E09">
        <w:t xml:space="preserve"> </w:t>
      </w:r>
    </w:p>
    <w:p w14:paraId="700CDE24" w14:textId="77777777" w:rsidR="002E227B" w:rsidRPr="000F0E09" w:rsidRDefault="002E227B" w:rsidP="002E227B">
      <w:pPr>
        <w:spacing w:after="98"/>
        <w:ind w:left="566"/>
      </w:pPr>
      <w:r w:rsidRPr="000F0E09">
        <w:t xml:space="preserve"> </w:t>
      </w:r>
    </w:p>
    <w:p w14:paraId="38B2FD0B" w14:textId="77777777" w:rsidR="002E227B" w:rsidRPr="000F0E09" w:rsidRDefault="002E227B" w:rsidP="002E227B">
      <w:pPr>
        <w:spacing w:after="98"/>
        <w:ind w:left="566"/>
      </w:pPr>
      <w:r w:rsidRPr="000F0E09">
        <w:t xml:space="preserve"> </w:t>
      </w:r>
    </w:p>
    <w:p w14:paraId="45A2737A" w14:textId="77777777" w:rsidR="002E227B" w:rsidRPr="000F0E09" w:rsidRDefault="002E227B" w:rsidP="002E227B">
      <w:pPr>
        <w:spacing w:after="98"/>
        <w:ind w:left="566"/>
      </w:pPr>
      <w:r w:rsidRPr="000F0E09">
        <w:t xml:space="preserve"> </w:t>
      </w:r>
    </w:p>
    <w:p w14:paraId="0434D90E" w14:textId="77777777" w:rsidR="002E227B" w:rsidRPr="000F0E09" w:rsidRDefault="002E227B" w:rsidP="002E227B">
      <w:pPr>
        <w:ind w:left="566"/>
      </w:pPr>
      <w:r w:rsidRPr="000F0E09">
        <w:lastRenderedPageBreak/>
        <w:t xml:space="preserve"> </w:t>
      </w:r>
    </w:p>
    <w:p w14:paraId="7A77975E" w14:textId="77777777" w:rsidR="002E227B" w:rsidRDefault="002E227B" w:rsidP="002E227B">
      <w:pPr>
        <w:spacing w:after="7"/>
        <w:ind w:left="636"/>
      </w:pPr>
      <w:r>
        <w:rPr>
          <w:noProof/>
        </w:rPr>
        <w:drawing>
          <wp:inline distT="0" distB="0" distL="0" distR="0" wp14:anchorId="1631217B" wp14:editId="75DE24A0">
            <wp:extent cx="5153025" cy="2952750"/>
            <wp:effectExtent l="0" t="0" r="0" b="0"/>
            <wp:docPr id="30003" name="Picture 30003" descr="A diagram of a temperature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3" name="Picture 30003" descr="A diagram of a temperature 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F492" w14:textId="77777777" w:rsidR="002E227B" w:rsidRPr="002E227B" w:rsidRDefault="002E227B" w:rsidP="002E227B">
      <w:pPr>
        <w:spacing w:after="79"/>
        <w:ind w:left="566"/>
      </w:pPr>
      <w:r w:rsidRPr="002E227B">
        <w:t xml:space="preserve"> </w:t>
      </w:r>
    </w:p>
    <w:p w14:paraId="151175F5" w14:textId="77777777" w:rsidR="002E227B" w:rsidRPr="000F0E09" w:rsidRDefault="002E227B" w:rsidP="002E227B">
      <w:pPr>
        <w:spacing w:after="3"/>
        <w:ind w:left="10" w:right="2769" w:hanging="10"/>
        <w:jc w:val="right"/>
      </w:pPr>
      <w:r w:rsidRPr="000F0E09">
        <w:rPr>
          <w:i/>
          <w:color w:val="212745"/>
          <w:sz w:val="18"/>
        </w:rPr>
        <w:t xml:space="preserve">S6: TG/DTG/DSC of cellobiose. </w:t>
      </w:r>
    </w:p>
    <w:p w14:paraId="59E70794" w14:textId="77777777" w:rsidR="002E227B" w:rsidRPr="000F0E09" w:rsidRDefault="002E227B" w:rsidP="002E227B">
      <w:r w:rsidRPr="000F0E09">
        <w:t xml:space="preserve"> </w:t>
      </w:r>
    </w:p>
    <w:p w14:paraId="0F1A8EDD" w14:textId="77777777" w:rsidR="002E227B" w:rsidRDefault="002E227B" w:rsidP="002E227B">
      <w:pPr>
        <w:spacing w:after="35"/>
        <w:ind w:left="681"/>
      </w:pPr>
      <w:r>
        <w:rPr>
          <w:noProof/>
        </w:rPr>
        <w:drawing>
          <wp:inline distT="0" distB="0" distL="0" distR="0" wp14:anchorId="66301020" wp14:editId="5CE77B28">
            <wp:extent cx="5105400" cy="3038475"/>
            <wp:effectExtent l="0" t="0" r="0" b="0"/>
            <wp:docPr id="30005" name="Picture 30005" descr="A diagram of a graph showing the tempera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5" name="Picture 30005" descr="A diagram of a graph showing the temperatur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5C73" w14:textId="77777777" w:rsidR="002E227B" w:rsidRPr="000F0E09" w:rsidRDefault="002E227B" w:rsidP="002E227B">
      <w:pPr>
        <w:spacing w:after="3"/>
        <w:ind w:left="10" w:right="2534" w:hanging="10"/>
        <w:jc w:val="right"/>
      </w:pPr>
      <w:r w:rsidRPr="000F0E09">
        <w:rPr>
          <w:i/>
          <w:color w:val="212745"/>
          <w:sz w:val="18"/>
        </w:rPr>
        <w:t xml:space="preserve">S7: TG/DTG/DSC of Succinic Acid. </w:t>
      </w:r>
    </w:p>
    <w:p w14:paraId="2ED2690B" w14:textId="77777777" w:rsidR="002E227B" w:rsidRPr="000F0E09" w:rsidRDefault="002E227B" w:rsidP="002E227B">
      <w:pPr>
        <w:spacing w:after="96"/>
      </w:pPr>
      <w:r w:rsidRPr="000F0E09">
        <w:t xml:space="preserve">  </w:t>
      </w:r>
    </w:p>
    <w:p w14:paraId="5914867D" w14:textId="77777777" w:rsidR="002E227B" w:rsidRPr="000F0E09" w:rsidRDefault="002E227B" w:rsidP="002E227B">
      <w:pPr>
        <w:spacing w:after="99"/>
        <w:ind w:left="514"/>
      </w:pPr>
      <w:r w:rsidRPr="000F0E09">
        <w:t xml:space="preserve"> </w:t>
      </w:r>
    </w:p>
    <w:p w14:paraId="03784BCC" w14:textId="77777777" w:rsidR="002E227B" w:rsidRPr="000F0E09" w:rsidRDefault="002E227B" w:rsidP="002E227B">
      <w:r w:rsidRPr="000F0E09">
        <w:br w:type="page"/>
      </w:r>
    </w:p>
    <w:p w14:paraId="3900712E" w14:textId="77777777" w:rsidR="002E227B" w:rsidRPr="000F0E09" w:rsidRDefault="002E227B" w:rsidP="002E227B">
      <w:pPr>
        <w:spacing w:after="99"/>
        <w:ind w:left="514"/>
      </w:pPr>
    </w:p>
    <w:p w14:paraId="6102C1A8" w14:textId="77777777" w:rsidR="002E227B" w:rsidRPr="000F0E09" w:rsidRDefault="002E227B" w:rsidP="002E227B">
      <w:pPr>
        <w:spacing w:after="98"/>
        <w:ind w:left="514"/>
      </w:pPr>
      <w:r w:rsidRPr="000F0E09">
        <w:t xml:space="preserve"> </w:t>
      </w:r>
    </w:p>
    <w:p w14:paraId="41CC42F7" w14:textId="77777777" w:rsidR="002E227B" w:rsidRPr="000F0E09" w:rsidRDefault="002E227B" w:rsidP="002E227B">
      <w:pPr>
        <w:spacing w:after="99"/>
        <w:ind w:left="514"/>
      </w:pPr>
      <w:r w:rsidRPr="000F0E09">
        <w:t xml:space="preserve"> </w:t>
      </w:r>
    </w:p>
    <w:p w14:paraId="5431DE03" w14:textId="77777777" w:rsidR="002E227B" w:rsidRDefault="002E227B" w:rsidP="002E227B">
      <w:pPr>
        <w:spacing w:after="30"/>
        <w:ind w:left="-963" w:right="-899"/>
        <w:jc w:val="center"/>
      </w:pPr>
      <w:r>
        <w:rPr>
          <w:noProof/>
        </w:rPr>
        <w:drawing>
          <wp:inline distT="0" distB="0" distL="0" distR="0" wp14:anchorId="376C9E13" wp14:editId="02E1F2CF">
            <wp:extent cx="5676900" cy="2026920"/>
            <wp:effectExtent l="0" t="0" r="0" b="0"/>
            <wp:docPr id="247669" name="Picture 247669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69" name="Picture 247669" descr="A screen 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7911" cy="202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0297" w14:textId="77777777" w:rsidR="002E227B" w:rsidRPr="002E4611" w:rsidRDefault="002E227B" w:rsidP="002E227B">
      <w:pPr>
        <w:spacing w:after="79"/>
        <w:ind w:left="514"/>
        <w:rPr>
          <w:lang w:val="pt-BR"/>
        </w:rPr>
      </w:pPr>
      <w:r w:rsidRPr="002E4611">
        <w:rPr>
          <w:lang w:val="pt-BR"/>
        </w:rPr>
        <w:t xml:space="preserve"> </w:t>
      </w:r>
    </w:p>
    <w:p w14:paraId="78B32B1A" w14:textId="77777777" w:rsidR="002E227B" w:rsidRDefault="002E227B" w:rsidP="002E227B">
      <w:pPr>
        <w:spacing w:after="3" w:line="259" w:lineRule="auto"/>
        <w:ind w:left="10" w:hanging="10"/>
        <w:jc w:val="left"/>
      </w:pPr>
      <w:r w:rsidRPr="00A1011A">
        <w:rPr>
          <w:i/>
          <w:color w:val="212745"/>
          <w:sz w:val="18"/>
        </w:rPr>
        <w:t>S8: Mass spectrum of the sugar solution from the third reaction by direct infusion: cone 20V (left) and 50V</w:t>
      </w:r>
      <w:r>
        <w:rPr>
          <w:i/>
          <w:color w:val="212745"/>
          <w:sz w:val="18"/>
        </w:rPr>
        <w:t xml:space="preserve"> (right). </w:t>
      </w:r>
    </w:p>
    <w:p w14:paraId="0C8972E5" w14:textId="77777777" w:rsidR="002E227B" w:rsidRDefault="002E227B" w:rsidP="002E227B">
      <w:pPr>
        <w:spacing w:after="9"/>
        <w:ind w:left="-1172" w:right="-1116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A344E55" wp14:editId="1C94AAC7">
                <wp:extent cx="5958840" cy="2263140"/>
                <wp:effectExtent l="0" t="0" r="3810" b="3810"/>
                <wp:docPr id="247396" name="Group 247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840" cy="2263140"/>
                          <a:chOff x="0" y="0"/>
                          <a:chExt cx="7390765" cy="3220720"/>
                        </a:xfrm>
                      </wpg:grpSpPr>
                      <pic:pic xmlns:pic="http://schemas.openxmlformats.org/drawingml/2006/picture">
                        <pic:nvPicPr>
                          <pic:cNvPr id="37264" name="Picture 372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590925" cy="3211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66" name="Picture 372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790950" y="0"/>
                            <a:ext cx="3599815" cy="3220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EBD339" id="Group 247396" o:spid="_x0000_s1026" style="width:469.2pt;height:178.2pt;mso-position-horizontal-relative:char;mso-position-vertical-relative:line" coordsize="73907,322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Va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264" o:spid="_x0000_s1027" type="#_x0000_t75" style="position:absolute;width:35909;height:3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">
                  <v:imagedata r:id="rId17" o:title=""/>
                </v:shape>
                <v:shape id="Picture 37266" o:spid="_x0000_s1028" type="#_x0000_t75" style="position:absolute;left:37909;width:35998;height:32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">
                  <v:imagedata r:id="rId18" o:title=""/>
                </v:shape>
                <w10:anchorlock/>
              </v:group>
            </w:pict>
          </mc:Fallback>
        </mc:AlternateContent>
      </w:r>
    </w:p>
    <w:p w14:paraId="100964C8" w14:textId="77777777" w:rsidR="002E227B" w:rsidRPr="002E4611" w:rsidRDefault="002E227B" w:rsidP="002E227B">
      <w:pPr>
        <w:spacing w:after="79"/>
        <w:ind w:left="514"/>
        <w:rPr>
          <w:lang w:val="pt-BR"/>
        </w:rPr>
      </w:pPr>
      <w:r w:rsidRPr="002E4611">
        <w:rPr>
          <w:lang w:val="pt-BR"/>
        </w:rPr>
        <w:t xml:space="preserve"> </w:t>
      </w:r>
    </w:p>
    <w:p w14:paraId="536BF8DD" w14:textId="77777777" w:rsidR="002E227B" w:rsidRPr="00A1011A" w:rsidRDefault="002E227B" w:rsidP="002E227B">
      <w:pPr>
        <w:spacing w:after="12" w:line="247" w:lineRule="auto"/>
        <w:ind w:left="10" w:hanging="10"/>
        <w:jc w:val="center"/>
      </w:pPr>
      <w:r w:rsidRPr="00A1011A">
        <w:rPr>
          <w:i/>
          <w:color w:val="212745"/>
          <w:sz w:val="18"/>
        </w:rPr>
        <w:t>S9: HPLC Chromatogram for all standards s</w:t>
      </w:r>
      <w:r>
        <w:rPr>
          <w:i/>
          <w:color w:val="212745"/>
          <w:sz w:val="18"/>
        </w:rPr>
        <w:t xml:space="preserve">ugars </w:t>
      </w:r>
      <w:r w:rsidRPr="00A1011A">
        <w:rPr>
          <w:i/>
          <w:color w:val="212745"/>
          <w:sz w:val="18"/>
        </w:rPr>
        <w:t xml:space="preserve">(TIC - Total Ion Count). </w:t>
      </w:r>
    </w:p>
    <w:p w14:paraId="70371691" w14:textId="77777777" w:rsidR="002E227B" w:rsidRPr="00A1011A" w:rsidRDefault="002E227B" w:rsidP="002E227B">
      <w:pPr>
        <w:ind w:left="514"/>
      </w:pPr>
      <w:r w:rsidRPr="00A1011A">
        <w:t xml:space="preserve"> </w:t>
      </w:r>
    </w:p>
    <w:p w14:paraId="0C69A22E" w14:textId="77777777" w:rsidR="002E227B" w:rsidRPr="00A1011A" w:rsidRDefault="002E227B" w:rsidP="002E227B"/>
    <w:p w14:paraId="1FE0DAF3" w14:textId="6358DDC9" w:rsidR="006E574C" w:rsidRPr="00517635" w:rsidRDefault="006E574C" w:rsidP="00517635">
      <w:pPr>
        <w:pStyle w:val="MDPI16affiliation"/>
        <w:rPr>
          <w:lang w:val="pt-PT"/>
        </w:rPr>
      </w:pPr>
    </w:p>
    <w:sectPr w:rsidR="006E574C" w:rsidRPr="00517635" w:rsidSect="00F17AF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2DB43" w14:textId="77777777" w:rsidR="004A4102" w:rsidRDefault="004A4102">
      <w:pPr>
        <w:spacing w:line="240" w:lineRule="auto"/>
      </w:pPr>
      <w:r>
        <w:separator/>
      </w:r>
    </w:p>
  </w:endnote>
  <w:endnote w:type="continuationSeparator" w:id="0">
    <w:p w14:paraId="539D771E" w14:textId="77777777" w:rsidR="004A4102" w:rsidRDefault="004A41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30866" w14:textId="77777777" w:rsidR="00D5078C" w:rsidRDefault="00D507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B83A8" w14:textId="77777777" w:rsidR="002960D6" w:rsidRPr="00BD5D38" w:rsidRDefault="002960D6" w:rsidP="002960D6">
    <w:pPr>
      <w:pStyle w:val="Footer"/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0ED26" w14:textId="77777777" w:rsidR="00600FE1" w:rsidRDefault="00600FE1" w:rsidP="00EA593C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19B6ADA3" w14:textId="77777777" w:rsidR="002960D6" w:rsidRPr="00372FCD" w:rsidRDefault="002960D6" w:rsidP="000C0E8A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8573B0">
      <w:rPr>
        <w:i/>
        <w:sz w:val="16"/>
        <w:szCs w:val="16"/>
      </w:rPr>
      <w:t>Catalysts</w:t>
    </w:r>
    <w:r>
      <w:rPr>
        <w:i/>
        <w:sz w:val="16"/>
        <w:szCs w:val="16"/>
      </w:rPr>
      <w:t xml:space="preserve"> </w:t>
    </w:r>
    <w:r w:rsidR="00B91A69">
      <w:rPr>
        <w:b/>
        <w:bCs/>
        <w:iCs/>
        <w:sz w:val="16"/>
        <w:szCs w:val="16"/>
      </w:rPr>
      <w:t>2023</w:t>
    </w:r>
    <w:r w:rsidR="00FF09E8" w:rsidRPr="00FF09E8">
      <w:rPr>
        <w:bCs/>
        <w:iCs/>
        <w:sz w:val="16"/>
        <w:szCs w:val="16"/>
      </w:rPr>
      <w:t>,</w:t>
    </w:r>
    <w:r w:rsidR="00B91A69">
      <w:rPr>
        <w:bCs/>
        <w:i/>
        <w:iCs/>
        <w:sz w:val="16"/>
        <w:szCs w:val="16"/>
      </w:rPr>
      <w:t xml:space="preserve"> 13</w:t>
    </w:r>
    <w:r w:rsidR="00FF09E8" w:rsidRPr="00FF09E8">
      <w:rPr>
        <w:bCs/>
        <w:iCs/>
        <w:sz w:val="16"/>
        <w:szCs w:val="16"/>
      </w:rPr>
      <w:t xml:space="preserve">, </w:t>
    </w:r>
    <w:r w:rsidR="00F33CC0">
      <w:rPr>
        <w:bCs/>
        <w:iCs/>
        <w:sz w:val="16"/>
        <w:szCs w:val="16"/>
      </w:rPr>
      <w:t>x</w:t>
    </w:r>
    <w:r w:rsidR="00600FE1">
      <w:rPr>
        <w:bCs/>
        <w:iCs/>
        <w:sz w:val="16"/>
        <w:szCs w:val="16"/>
      </w:rPr>
      <w:t>. https://doi.org/10.3390/xxxxx</w:t>
    </w:r>
    <w:r w:rsidR="000C0E8A" w:rsidRPr="00372FCD">
      <w:rPr>
        <w:sz w:val="16"/>
        <w:szCs w:val="16"/>
        <w:lang w:val="fr-CH"/>
      </w:rPr>
      <w:tab/>
    </w:r>
    <w:r w:rsidRPr="00372FCD">
      <w:rPr>
        <w:sz w:val="16"/>
        <w:szCs w:val="16"/>
        <w:lang w:val="fr-CH"/>
      </w:rPr>
      <w:t>www.mdpi.com/journal/</w:t>
    </w:r>
    <w:r w:rsidRPr="008573B0">
      <w:rPr>
        <w:sz w:val="16"/>
        <w:szCs w:val="16"/>
      </w:rPr>
      <w:t>catalysts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B6058" w14:textId="77777777" w:rsidR="004A4102" w:rsidRDefault="004A4102">
      <w:pPr>
        <w:spacing w:line="240" w:lineRule="auto"/>
      </w:pPr>
      <w:r>
        <w:separator/>
      </w:r>
    </w:p>
  </w:footnote>
  <w:footnote w:type="continuationSeparator" w:id="0">
    <w:p w14:paraId="05C80079" w14:textId="77777777" w:rsidR="004A4102" w:rsidRDefault="004A41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A5A12" w14:textId="77777777" w:rsidR="002960D6" w:rsidRDefault="002960D6" w:rsidP="002960D6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49114" w14:textId="77777777" w:rsidR="00600FE1" w:rsidRDefault="002960D6" w:rsidP="000C0E8A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Catalysts </w:t>
    </w:r>
    <w:r w:rsidR="00B91A69">
      <w:rPr>
        <w:b/>
        <w:sz w:val="16"/>
      </w:rPr>
      <w:t>2023</w:t>
    </w:r>
    <w:r w:rsidR="00FF09E8" w:rsidRPr="00FF09E8">
      <w:rPr>
        <w:sz w:val="16"/>
      </w:rPr>
      <w:t>,</w:t>
    </w:r>
    <w:r w:rsidR="00B91A69">
      <w:rPr>
        <w:i/>
        <w:sz w:val="16"/>
      </w:rPr>
      <w:t xml:space="preserve"> 13</w:t>
    </w:r>
    <w:r w:rsidR="00F33CC0">
      <w:rPr>
        <w:sz w:val="16"/>
      </w:rPr>
      <w:t>, x FOR PEER REVIEW</w:t>
    </w:r>
    <w:r w:rsidR="000C0E8A">
      <w:rPr>
        <w:sz w:val="16"/>
      </w:rPr>
      <w:tab/>
    </w:r>
    <w:r w:rsidR="00F33CC0">
      <w:rPr>
        <w:sz w:val="16"/>
      </w:rPr>
      <w:fldChar w:fldCharType="begin"/>
    </w:r>
    <w:r w:rsidR="00F33CC0">
      <w:rPr>
        <w:sz w:val="16"/>
      </w:rPr>
      <w:instrText xml:space="preserve"> PAGE   \* MERGEFORMAT </w:instrText>
    </w:r>
    <w:r w:rsidR="00F33CC0">
      <w:rPr>
        <w:sz w:val="16"/>
      </w:rPr>
      <w:fldChar w:fldCharType="separate"/>
    </w:r>
    <w:r w:rsidR="00961339">
      <w:rPr>
        <w:sz w:val="16"/>
      </w:rPr>
      <w:t>4</w:t>
    </w:r>
    <w:r w:rsidR="00F33CC0">
      <w:rPr>
        <w:sz w:val="16"/>
      </w:rPr>
      <w:fldChar w:fldCharType="end"/>
    </w:r>
    <w:r w:rsidR="00F33CC0">
      <w:rPr>
        <w:sz w:val="16"/>
      </w:rPr>
      <w:t xml:space="preserve"> of </w:t>
    </w:r>
    <w:r w:rsidR="00F33CC0">
      <w:rPr>
        <w:sz w:val="16"/>
      </w:rPr>
      <w:fldChar w:fldCharType="begin"/>
    </w:r>
    <w:r w:rsidR="00F33CC0">
      <w:rPr>
        <w:sz w:val="16"/>
      </w:rPr>
      <w:instrText xml:space="preserve"> NUMPAGES   \* MERGEFORMAT </w:instrText>
    </w:r>
    <w:r w:rsidR="00F33CC0">
      <w:rPr>
        <w:sz w:val="16"/>
      </w:rPr>
      <w:fldChar w:fldCharType="separate"/>
    </w:r>
    <w:r w:rsidR="00961339">
      <w:rPr>
        <w:sz w:val="16"/>
      </w:rPr>
      <w:t>5</w:t>
    </w:r>
    <w:r w:rsidR="00F33CC0">
      <w:rPr>
        <w:sz w:val="16"/>
      </w:rPr>
      <w:fldChar w:fldCharType="end"/>
    </w:r>
  </w:p>
  <w:p w14:paraId="0F7E6FC8" w14:textId="77777777" w:rsidR="002960D6" w:rsidRPr="001B1E3B" w:rsidRDefault="002960D6" w:rsidP="00EA593C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600FE1" w:rsidRPr="000C0E8A" w14:paraId="0A9FED80" w14:textId="77777777" w:rsidTr="00AB5A41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5039FF48" w14:textId="77777777" w:rsidR="00600FE1" w:rsidRPr="00EB7461" w:rsidRDefault="007946C1" w:rsidP="000C0E8A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EB7461">
            <w:rPr>
              <w:rFonts w:eastAsia="DengXian"/>
              <w:b/>
              <w:bCs/>
              <w:noProof/>
            </w:rPr>
            <w:drawing>
              <wp:inline distT="0" distB="0" distL="0" distR="0" wp14:anchorId="0323F329" wp14:editId="153410B0">
                <wp:extent cx="1607185" cy="429260"/>
                <wp:effectExtent l="0" t="0" r="0" b="0"/>
                <wp:docPr id="1" name="Picture 3" descr="C:\Users\home\AppData\Local\Temp\HZ$D.003.482\catalyst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AppData\Local\Temp\HZ$D.003.482\catalyst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718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5C034A24" w14:textId="77777777" w:rsidR="00600FE1" w:rsidRPr="00EB7461" w:rsidRDefault="00600FE1" w:rsidP="000C0E8A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054030E1" w14:textId="77777777" w:rsidR="00600FE1" w:rsidRPr="00EB7461" w:rsidRDefault="00AB5A41" w:rsidP="00AB5A41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  <w:noProof/>
            </w:rPr>
            <w:drawing>
              <wp:inline distT="0" distB="0" distL="0" distR="0" wp14:anchorId="0970EA8A" wp14:editId="4BE255E5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466FF19" w14:textId="77777777" w:rsidR="002960D6" w:rsidRPr="00600FE1" w:rsidRDefault="002960D6" w:rsidP="00EA593C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74AEA"/>
    <w:multiLevelType w:val="hybridMultilevel"/>
    <w:tmpl w:val="CE2E67EA"/>
    <w:lvl w:ilvl="0" w:tplc="1382B596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" w15:restartNumberingAfterBreak="0">
    <w:nsid w:val="17AA0F88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468F5"/>
    <w:multiLevelType w:val="hybridMultilevel"/>
    <w:tmpl w:val="53C89EDE"/>
    <w:lvl w:ilvl="0" w:tplc="35AC8088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B354A"/>
    <w:multiLevelType w:val="hybridMultilevel"/>
    <w:tmpl w:val="05D2CB54"/>
    <w:lvl w:ilvl="0" w:tplc="A336FD0A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4" w15:restartNumberingAfterBreak="0">
    <w:nsid w:val="1E0C6F5D"/>
    <w:multiLevelType w:val="hybridMultilevel"/>
    <w:tmpl w:val="23443E62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5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6945673"/>
    <w:multiLevelType w:val="hybridMultilevel"/>
    <w:tmpl w:val="1BC00ED4"/>
    <w:lvl w:ilvl="0" w:tplc="E744C864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75B53"/>
    <w:multiLevelType w:val="hybridMultilevel"/>
    <w:tmpl w:val="A912B982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2" w15:restartNumberingAfterBreak="0">
    <w:nsid w:val="56CF7C60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785621">
    <w:abstractNumId w:val="6"/>
  </w:num>
  <w:num w:numId="2" w16cid:durableId="2144807753">
    <w:abstractNumId w:val="8"/>
  </w:num>
  <w:num w:numId="3" w16cid:durableId="1850095521">
    <w:abstractNumId w:val="5"/>
  </w:num>
  <w:num w:numId="4" w16cid:durableId="1430198003">
    <w:abstractNumId w:val="7"/>
  </w:num>
  <w:num w:numId="5" w16cid:durableId="1115178290">
    <w:abstractNumId w:val="11"/>
  </w:num>
  <w:num w:numId="6" w16cid:durableId="1362364012">
    <w:abstractNumId w:val="4"/>
  </w:num>
  <w:num w:numId="7" w16cid:durableId="718165188">
    <w:abstractNumId w:val="11"/>
  </w:num>
  <w:num w:numId="8" w16cid:durableId="1780711063">
    <w:abstractNumId w:val="4"/>
  </w:num>
  <w:num w:numId="9" w16cid:durableId="1747528766">
    <w:abstractNumId w:val="11"/>
  </w:num>
  <w:num w:numId="10" w16cid:durableId="699863255">
    <w:abstractNumId w:val="4"/>
  </w:num>
  <w:num w:numId="11" w16cid:durableId="14949056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76765319">
    <w:abstractNumId w:val="1"/>
  </w:num>
  <w:num w:numId="13" w16cid:durableId="1822504533">
    <w:abstractNumId w:val="12"/>
  </w:num>
  <w:num w:numId="14" w16cid:durableId="896670763">
    <w:abstractNumId w:val="13"/>
  </w:num>
  <w:num w:numId="15" w16cid:durableId="1620449654">
    <w:abstractNumId w:val="11"/>
  </w:num>
  <w:num w:numId="16" w16cid:durableId="1191259269">
    <w:abstractNumId w:val="4"/>
  </w:num>
  <w:num w:numId="17" w16cid:durableId="1179537376">
    <w:abstractNumId w:val="2"/>
  </w:num>
  <w:num w:numId="18" w16cid:durableId="522135590">
    <w:abstractNumId w:val="10"/>
  </w:num>
  <w:num w:numId="19" w16cid:durableId="477310238">
    <w:abstractNumId w:val="0"/>
  </w:num>
  <w:num w:numId="20" w16cid:durableId="1415855983">
    <w:abstractNumId w:val="11"/>
  </w:num>
  <w:num w:numId="21" w16cid:durableId="1048333338">
    <w:abstractNumId w:val="4"/>
  </w:num>
  <w:num w:numId="22" w16cid:durableId="1719012445">
    <w:abstractNumId w:val="2"/>
  </w:num>
  <w:num w:numId="23" w16cid:durableId="1087076535">
    <w:abstractNumId w:val="3"/>
  </w:num>
  <w:num w:numId="24" w16cid:durableId="737022614">
    <w:abstractNumId w:val="0"/>
  </w:num>
  <w:num w:numId="25" w16cid:durableId="20566552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UzMTAwNTUyNjIyNbZQ0lEKTi0uzszPAykwqgUAMiokJiwAAAA="/>
  </w:docVars>
  <w:rsids>
    <w:rsidRoot w:val="0014121A"/>
    <w:rsid w:val="000011E0"/>
    <w:rsid w:val="0000367C"/>
    <w:rsid w:val="0001548D"/>
    <w:rsid w:val="000273CE"/>
    <w:rsid w:val="00031ED6"/>
    <w:rsid w:val="000351AB"/>
    <w:rsid w:val="00040B5A"/>
    <w:rsid w:val="000520FA"/>
    <w:rsid w:val="000779C5"/>
    <w:rsid w:val="000A1F33"/>
    <w:rsid w:val="000B23E8"/>
    <w:rsid w:val="000B2A92"/>
    <w:rsid w:val="000C0E8A"/>
    <w:rsid w:val="000C4D95"/>
    <w:rsid w:val="000D2681"/>
    <w:rsid w:val="000E5B29"/>
    <w:rsid w:val="000F0B7A"/>
    <w:rsid w:val="000F27B6"/>
    <w:rsid w:val="000F4E10"/>
    <w:rsid w:val="0010049F"/>
    <w:rsid w:val="001220CD"/>
    <w:rsid w:val="00122BFC"/>
    <w:rsid w:val="00130D16"/>
    <w:rsid w:val="00140BF5"/>
    <w:rsid w:val="0014121A"/>
    <w:rsid w:val="00144F9B"/>
    <w:rsid w:val="00153AB9"/>
    <w:rsid w:val="0015686E"/>
    <w:rsid w:val="0016382D"/>
    <w:rsid w:val="00171C33"/>
    <w:rsid w:val="00184EF6"/>
    <w:rsid w:val="00192076"/>
    <w:rsid w:val="001932AC"/>
    <w:rsid w:val="001A3152"/>
    <w:rsid w:val="001C7782"/>
    <w:rsid w:val="001E2AEB"/>
    <w:rsid w:val="001E6DE8"/>
    <w:rsid w:val="001F73C8"/>
    <w:rsid w:val="002335DE"/>
    <w:rsid w:val="00237840"/>
    <w:rsid w:val="00251332"/>
    <w:rsid w:val="0025780A"/>
    <w:rsid w:val="00260EC4"/>
    <w:rsid w:val="00271BE8"/>
    <w:rsid w:val="0027529F"/>
    <w:rsid w:val="0028096F"/>
    <w:rsid w:val="002825A0"/>
    <w:rsid w:val="00284E90"/>
    <w:rsid w:val="0029223B"/>
    <w:rsid w:val="00293025"/>
    <w:rsid w:val="00293479"/>
    <w:rsid w:val="002960D6"/>
    <w:rsid w:val="002A51C8"/>
    <w:rsid w:val="002B79E6"/>
    <w:rsid w:val="002C0CBC"/>
    <w:rsid w:val="002C1645"/>
    <w:rsid w:val="002C364D"/>
    <w:rsid w:val="002C6EB4"/>
    <w:rsid w:val="002D1CBB"/>
    <w:rsid w:val="002D33E7"/>
    <w:rsid w:val="002D5C1B"/>
    <w:rsid w:val="002E227B"/>
    <w:rsid w:val="002E313D"/>
    <w:rsid w:val="002F7211"/>
    <w:rsid w:val="003245AE"/>
    <w:rsid w:val="00326141"/>
    <w:rsid w:val="00333656"/>
    <w:rsid w:val="003357DF"/>
    <w:rsid w:val="003368CD"/>
    <w:rsid w:val="003441E2"/>
    <w:rsid w:val="003453CE"/>
    <w:rsid w:val="003650CC"/>
    <w:rsid w:val="00367FED"/>
    <w:rsid w:val="00370741"/>
    <w:rsid w:val="00384E46"/>
    <w:rsid w:val="003A158E"/>
    <w:rsid w:val="003A2BCF"/>
    <w:rsid w:val="003C2E91"/>
    <w:rsid w:val="003D11FF"/>
    <w:rsid w:val="003D305C"/>
    <w:rsid w:val="003D5B7D"/>
    <w:rsid w:val="003D73BB"/>
    <w:rsid w:val="003E307A"/>
    <w:rsid w:val="003F1A07"/>
    <w:rsid w:val="00401D30"/>
    <w:rsid w:val="004044CE"/>
    <w:rsid w:val="004074EC"/>
    <w:rsid w:val="00411EEF"/>
    <w:rsid w:val="004154F7"/>
    <w:rsid w:val="004230FD"/>
    <w:rsid w:val="00427043"/>
    <w:rsid w:val="0043268C"/>
    <w:rsid w:val="00434598"/>
    <w:rsid w:val="0044525E"/>
    <w:rsid w:val="004521FD"/>
    <w:rsid w:val="00462FD5"/>
    <w:rsid w:val="00472471"/>
    <w:rsid w:val="0047598D"/>
    <w:rsid w:val="00480C0E"/>
    <w:rsid w:val="004A4102"/>
    <w:rsid w:val="004C2A66"/>
    <w:rsid w:val="004D03EB"/>
    <w:rsid w:val="004D6740"/>
    <w:rsid w:val="004E211C"/>
    <w:rsid w:val="004E2FB7"/>
    <w:rsid w:val="00500769"/>
    <w:rsid w:val="00517635"/>
    <w:rsid w:val="005230BB"/>
    <w:rsid w:val="00523505"/>
    <w:rsid w:val="00524D11"/>
    <w:rsid w:val="005332A2"/>
    <w:rsid w:val="0054117D"/>
    <w:rsid w:val="00543B1E"/>
    <w:rsid w:val="00546ACE"/>
    <w:rsid w:val="0055118B"/>
    <w:rsid w:val="005572F0"/>
    <w:rsid w:val="00557C77"/>
    <w:rsid w:val="0057027A"/>
    <w:rsid w:val="005767F1"/>
    <w:rsid w:val="00584D8F"/>
    <w:rsid w:val="00591EEC"/>
    <w:rsid w:val="005A1FB1"/>
    <w:rsid w:val="005B3CD9"/>
    <w:rsid w:val="005B7946"/>
    <w:rsid w:val="005C539D"/>
    <w:rsid w:val="005C74B6"/>
    <w:rsid w:val="005D4E89"/>
    <w:rsid w:val="005E013A"/>
    <w:rsid w:val="005F027A"/>
    <w:rsid w:val="005F5052"/>
    <w:rsid w:val="005F62C6"/>
    <w:rsid w:val="006001DE"/>
    <w:rsid w:val="00600FE1"/>
    <w:rsid w:val="00603482"/>
    <w:rsid w:val="006073CB"/>
    <w:rsid w:val="00612D8B"/>
    <w:rsid w:val="00613E3A"/>
    <w:rsid w:val="00631EBA"/>
    <w:rsid w:val="006363E2"/>
    <w:rsid w:val="00645236"/>
    <w:rsid w:val="00645B4B"/>
    <w:rsid w:val="00647F73"/>
    <w:rsid w:val="00651D19"/>
    <w:rsid w:val="00660E52"/>
    <w:rsid w:val="00661AB3"/>
    <w:rsid w:val="0066606B"/>
    <w:rsid w:val="0066611F"/>
    <w:rsid w:val="00666874"/>
    <w:rsid w:val="006748DB"/>
    <w:rsid w:val="0067540B"/>
    <w:rsid w:val="00681EA4"/>
    <w:rsid w:val="00682B84"/>
    <w:rsid w:val="00683B01"/>
    <w:rsid w:val="006857EF"/>
    <w:rsid w:val="00692393"/>
    <w:rsid w:val="006A1154"/>
    <w:rsid w:val="006A5459"/>
    <w:rsid w:val="006B034B"/>
    <w:rsid w:val="006B5B1F"/>
    <w:rsid w:val="006E574C"/>
    <w:rsid w:val="006F336F"/>
    <w:rsid w:val="00716E96"/>
    <w:rsid w:val="007301CD"/>
    <w:rsid w:val="00730DA9"/>
    <w:rsid w:val="0073683C"/>
    <w:rsid w:val="007416E4"/>
    <w:rsid w:val="00747EA1"/>
    <w:rsid w:val="00754245"/>
    <w:rsid w:val="00757641"/>
    <w:rsid w:val="007627D2"/>
    <w:rsid w:val="00767E69"/>
    <w:rsid w:val="007715BF"/>
    <w:rsid w:val="00793178"/>
    <w:rsid w:val="007946C1"/>
    <w:rsid w:val="007975C4"/>
    <w:rsid w:val="00797F16"/>
    <w:rsid w:val="007B2458"/>
    <w:rsid w:val="007B2692"/>
    <w:rsid w:val="007C2FE5"/>
    <w:rsid w:val="007D3D62"/>
    <w:rsid w:val="007E3150"/>
    <w:rsid w:val="007E5CEC"/>
    <w:rsid w:val="007F2F34"/>
    <w:rsid w:val="00801B3D"/>
    <w:rsid w:val="00804D83"/>
    <w:rsid w:val="0080698A"/>
    <w:rsid w:val="00806B12"/>
    <w:rsid w:val="00807E37"/>
    <w:rsid w:val="00812BD7"/>
    <w:rsid w:val="00813FC0"/>
    <w:rsid w:val="00836F40"/>
    <w:rsid w:val="00857CDC"/>
    <w:rsid w:val="00866D4E"/>
    <w:rsid w:val="00871E3D"/>
    <w:rsid w:val="00873BE3"/>
    <w:rsid w:val="008751B0"/>
    <w:rsid w:val="008778C2"/>
    <w:rsid w:val="00890CA1"/>
    <w:rsid w:val="00894A8E"/>
    <w:rsid w:val="008A2C6D"/>
    <w:rsid w:val="008A7DEB"/>
    <w:rsid w:val="008B002F"/>
    <w:rsid w:val="008D30C8"/>
    <w:rsid w:val="008D3D1E"/>
    <w:rsid w:val="008E3A5F"/>
    <w:rsid w:val="008E3F2B"/>
    <w:rsid w:val="008E617A"/>
    <w:rsid w:val="008F65C8"/>
    <w:rsid w:val="00900026"/>
    <w:rsid w:val="0090051A"/>
    <w:rsid w:val="00900A4E"/>
    <w:rsid w:val="009060BC"/>
    <w:rsid w:val="009101FB"/>
    <w:rsid w:val="0091628D"/>
    <w:rsid w:val="0095518E"/>
    <w:rsid w:val="00961339"/>
    <w:rsid w:val="00961D3A"/>
    <w:rsid w:val="00965E88"/>
    <w:rsid w:val="00966423"/>
    <w:rsid w:val="00984BAA"/>
    <w:rsid w:val="00985672"/>
    <w:rsid w:val="009918B5"/>
    <w:rsid w:val="00992A65"/>
    <w:rsid w:val="009A1C5A"/>
    <w:rsid w:val="009A40BE"/>
    <w:rsid w:val="009A6ED2"/>
    <w:rsid w:val="009B4312"/>
    <w:rsid w:val="009B4E3E"/>
    <w:rsid w:val="009B59ED"/>
    <w:rsid w:val="009B67C9"/>
    <w:rsid w:val="009C4AFD"/>
    <w:rsid w:val="009D0406"/>
    <w:rsid w:val="009D61B6"/>
    <w:rsid w:val="009D655B"/>
    <w:rsid w:val="009E7692"/>
    <w:rsid w:val="009F1908"/>
    <w:rsid w:val="009F3691"/>
    <w:rsid w:val="009F3B8C"/>
    <w:rsid w:val="009F70E6"/>
    <w:rsid w:val="009F74F7"/>
    <w:rsid w:val="00A0435D"/>
    <w:rsid w:val="00A11A82"/>
    <w:rsid w:val="00A144EF"/>
    <w:rsid w:val="00A20B72"/>
    <w:rsid w:val="00A30D86"/>
    <w:rsid w:val="00A31F19"/>
    <w:rsid w:val="00A40E6E"/>
    <w:rsid w:val="00A44455"/>
    <w:rsid w:val="00A73522"/>
    <w:rsid w:val="00A747A7"/>
    <w:rsid w:val="00A87726"/>
    <w:rsid w:val="00A9006D"/>
    <w:rsid w:val="00A9339D"/>
    <w:rsid w:val="00AA22D2"/>
    <w:rsid w:val="00AA71FA"/>
    <w:rsid w:val="00AB06AA"/>
    <w:rsid w:val="00AB5A40"/>
    <w:rsid w:val="00AB5A41"/>
    <w:rsid w:val="00AB72ED"/>
    <w:rsid w:val="00AC0328"/>
    <w:rsid w:val="00AC42CA"/>
    <w:rsid w:val="00AC714F"/>
    <w:rsid w:val="00AD145D"/>
    <w:rsid w:val="00AD3A1B"/>
    <w:rsid w:val="00AD6BC5"/>
    <w:rsid w:val="00AD778A"/>
    <w:rsid w:val="00AE2F71"/>
    <w:rsid w:val="00AF0C43"/>
    <w:rsid w:val="00AF7359"/>
    <w:rsid w:val="00B005A6"/>
    <w:rsid w:val="00B03314"/>
    <w:rsid w:val="00B1404E"/>
    <w:rsid w:val="00B26608"/>
    <w:rsid w:val="00B308D8"/>
    <w:rsid w:val="00B343E3"/>
    <w:rsid w:val="00B432CA"/>
    <w:rsid w:val="00B50309"/>
    <w:rsid w:val="00B8148F"/>
    <w:rsid w:val="00B835BB"/>
    <w:rsid w:val="00B84AEC"/>
    <w:rsid w:val="00B8650F"/>
    <w:rsid w:val="00B91A69"/>
    <w:rsid w:val="00B95E05"/>
    <w:rsid w:val="00BA2818"/>
    <w:rsid w:val="00BA5FCE"/>
    <w:rsid w:val="00BB22D8"/>
    <w:rsid w:val="00BD267B"/>
    <w:rsid w:val="00BD523B"/>
    <w:rsid w:val="00BD759A"/>
    <w:rsid w:val="00BD7AE2"/>
    <w:rsid w:val="00BD7FF8"/>
    <w:rsid w:val="00BE54E4"/>
    <w:rsid w:val="00BE7213"/>
    <w:rsid w:val="00BE729E"/>
    <w:rsid w:val="00BF3AEA"/>
    <w:rsid w:val="00C01C7F"/>
    <w:rsid w:val="00C0255E"/>
    <w:rsid w:val="00C03906"/>
    <w:rsid w:val="00C10394"/>
    <w:rsid w:val="00C12C43"/>
    <w:rsid w:val="00C13D53"/>
    <w:rsid w:val="00C246A2"/>
    <w:rsid w:val="00C5050A"/>
    <w:rsid w:val="00C54EBC"/>
    <w:rsid w:val="00C55047"/>
    <w:rsid w:val="00C55482"/>
    <w:rsid w:val="00C5674B"/>
    <w:rsid w:val="00C60885"/>
    <w:rsid w:val="00C61727"/>
    <w:rsid w:val="00C67431"/>
    <w:rsid w:val="00C804C9"/>
    <w:rsid w:val="00C916B2"/>
    <w:rsid w:val="00C92B6E"/>
    <w:rsid w:val="00CA30C9"/>
    <w:rsid w:val="00CA3502"/>
    <w:rsid w:val="00CC1DAF"/>
    <w:rsid w:val="00CC48F8"/>
    <w:rsid w:val="00CC4A72"/>
    <w:rsid w:val="00CD673F"/>
    <w:rsid w:val="00CF5B57"/>
    <w:rsid w:val="00CF669A"/>
    <w:rsid w:val="00D04592"/>
    <w:rsid w:val="00D16D62"/>
    <w:rsid w:val="00D307F6"/>
    <w:rsid w:val="00D326EB"/>
    <w:rsid w:val="00D358D7"/>
    <w:rsid w:val="00D420DA"/>
    <w:rsid w:val="00D43394"/>
    <w:rsid w:val="00D4596E"/>
    <w:rsid w:val="00D5078C"/>
    <w:rsid w:val="00D54C5A"/>
    <w:rsid w:val="00D73D32"/>
    <w:rsid w:val="00D844FC"/>
    <w:rsid w:val="00D90C0E"/>
    <w:rsid w:val="00D92BC2"/>
    <w:rsid w:val="00DA0DD1"/>
    <w:rsid w:val="00DA1532"/>
    <w:rsid w:val="00DF48C7"/>
    <w:rsid w:val="00DF62C6"/>
    <w:rsid w:val="00DF7396"/>
    <w:rsid w:val="00E01928"/>
    <w:rsid w:val="00E15609"/>
    <w:rsid w:val="00E25314"/>
    <w:rsid w:val="00E26D3B"/>
    <w:rsid w:val="00E56963"/>
    <w:rsid w:val="00E70B87"/>
    <w:rsid w:val="00E803E1"/>
    <w:rsid w:val="00E84887"/>
    <w:rsid w:val="00E944F9"/>
    <w:rsid w:val="00EA11DC"/>
    <w:rsid w:val="00EA593C"/>
    <w:rsid w:val="00EB7461"/>
    <w:rsid w:val="00EC550F"/>
    <w:rsid w:val="00EC75D2"/>
    <w:rsid w:val="00EE0CE7"/>
    <w:rsid w:val="00EE4A41"/>
    <w:rsid w:val="00EF076F"/>
    <w:rsid w:val="00EF1973"/>
    <w:rsid w:val="00EF2874"/>
    <w:rsid w:val="00EF6103"/>
    <w:rsid w:val="00EF6629"/>
    <w:rsid w:val="00EF7CCF"/>
    <w:rsid w:val="00F114CE"/>
    <w:rsid w:val="00F1243B"/>
    <w:rsid w:val="00F17AF9"/>
    <w:rsid w:val="00F317EB"/>
    <w:rsid w:val="00F32D76"/>
    <w:rsid w:val="00F33CC0"/>
    <w:rsid w:val="00F5418A"/>
    <w:rsid w:val="00F70368"/>
    <w:rsid w:val="00F76E4F"/>
    <w:rsid w:val="00F8183C"/>
    <w:rsid w:val="00F91FC3"/>
    <w:rsid w:val="00F945C2"/>
    <w:rsid w:val="00FA3129"/>
    <w:rsid w:val="00FB06C4"/>
    <w:rsid w:val="00FC35B4"/>
    <w:rsid w:val="00FD5106"/>
    <w:rsid w:val="00FD53F4"/>
    <w:rsid w:val="00FE4121"/>
    <w:rsid w:val="00FE5D30"/>
    <w:rsid w:val="00FF09E8"/>
    <w:rsid w:val="00FF2264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2D3C5F"/>
  <w15:chartTrackingRefBased/>
  <w15:docId w15:val="{BABBCE69-E37E-4C7E-8944-8EC6BF81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4C"/>
    <w:pPr>
      <w:spacing w:line="260" w:lineRule="atLeast"/>
      <w:jc w:val="both"/>
    </w:pPr>
    <w:rPr>
      <w:rFonts w:ascii="Palatino Linotype" w:hAnsi="Palatino Linotype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6E574C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6E574C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6E574C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6E574C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6E574C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6E574C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6E574C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6E574C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807E37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6E574C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6E574C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6E574C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6E57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6E574C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6E574C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6E574C"/>
    <w:pPr>
      <w:ind w:firstLine="0"/>
    </w:pPr>
  </w:style>
  <w:style w:type="paragraph" w:customStyle="1" w:styleId="MDPI31text">
    <w:name w:val="MDPI_3.1_text"/>
    <w:qFormat/>
    <w:rsid w:val="0057027A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6E574C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6E574C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6E574C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6E574C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AB5A41"/>
    <w:pPr>
      <w:numPr>
        <w:numId w:val="2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AB5A41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6E574C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6E574C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6E574C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797F1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6E574C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6E574C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6E574C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6E574C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6E574C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qFormat/>
    <w:rsid w:val="006E574C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6E574C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6E574C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2F7211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6E574C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6E574C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F17AF9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6E574C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6E574C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C60885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FF09E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6E574C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6E574C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6E574C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EE4A41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6E574C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6E574C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6E574C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F91FC3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6E574C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6E574C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6E574C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6E574C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6E574C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6E574C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6E574C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6E574C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6E574C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6E574C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6E574C"/>
  </w:style>
  <w:style w:type="paragraph" w:styleId="Bibliography">
    <w:name w:val="Bibliography"/>
    <w:basedOn w:val="Normal"/>
    <w:next w:val="Normal"/>
    <w:uiPriority w:val="37"/>
    <w:semiHidden/>
    <w:unhideWhenUsed/>
    <w:rsid w:val="006E574C"/>
  </w:style>
  <w:style w:type="paragraph" w:styleId="BodyText">
    <w:name w:val="Body Text"/>
    <w:link w:val="BodyTextChar"/>
    <w:rsid w:val="006E574C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6E574C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6E574C"/>
    <w:rPr>
      <w:sz w:val="21"/>
      <w:szCs w:val="21"/>
    </w:rPr>
  </w:style>
  <w:style w:type="paragraph" w:styleId="CommentText">
    <w:name w:val="annotation text"/>
    <w:basedOn w:val="Normal"/>
    <w:link w:val="CommentTextChar"/>
    <w:rsid w:val="006E574C"/>
  </w:style>
  <w:style w:type="character" w:customStyle="1" w:styleId="CommentTextChar">
    <w:name w:val="Comment Text Char"/>
    <w:link w:val="CommentText"/>
    <w:rsid w:val="006E574C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6E574C"/>
    <w:rPr>
      <w:b/>
      <w:bCs/>
    </w:rPr>
  </w:style>
  <w:style w:type="character" w:customStyle="1" w:styleId="CommentSubjectChar">
    <w:name w:val="Comment Subject Char"/>
    <w:link w:val="CommentSubject"/>
    <w:rsid w:val="006E574C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6E574C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6E574C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6E574C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6E574C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6E574C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6E574C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6E574C"/>
    <w:rPr>
      <w:szCs w:val="24"/>
    </w:rPr>
  </w:style>
  <w:style w:type="paragraph" w:customStyle="1" w:styleId="MsoFootnoteText0">
    <w:name w:val="MsoFootnoteText"/>
    <w:basedOn w:val="NormalWeb"/>
    <w:qFormat/>
    <w:rsid w:val="006E574C"/>
    <w:rPr>
      <w:rFonts w:ascii="Times New Roman" w:hAnsi="Times New Roman"/>
    </w:rPr>
  </w:style>
  <w:style w:type="character" w:styleId="PageNumber">
    <w:name w:val="page number"/>
    <w:rsid w:val="006E574C"/>
  </w:style>
  <w:style w:type="character" w:styleId="PlaceholderText">
    <w:name w:val="Placeholder Text"/>
    <w:uiPriority w:val="99"/>
    <w:semiHidden/>
    <w:rsid w:val="006E574C"/>
    <w:rPr>
      <w:color w:val="808080"/>
    </w:rPr>
  </w:style>
  <w:style w:type="paragraph" w:customStyle="1" w:styleId="MDPI71FootNotes">
    <w:name w:val="MDPI_7.1_FootNotes"/>
    <w:qFormat/>
    <w:rsid w:val="009F3B8C"/>
    <w:pPr>
      <w:numPr>
        <w:numId w:val="22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table" w:customStyle="1" w:styleId="TableGrid0">
    <w:name w:val="TableGrid"/>
    <w:rsid w:val="007627D2"/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elas">
    <w:name w:val="tabelas"/>
    <w:basedOn w:val="Normal"/>
    <w:link w:val="tabelasCarter"/>
    <w:qFormat/>
    <w:rsid w:val="005332A2"/>
    <w:pPr>
      <w:suppressAutoHyphens/>
      <w:spacing w:line="240" w:lineRule="auto"/>
      <w:contextualSpacing/>
      <w:jc w:val="center"/>
    </w:pPr>
    <w:rPr>
      <w:rFonts w:ascii="Calibri" w:eastAsiaTheme="minorHAnsi" w:hAnsi="Calibri" w:cs="Calibri"/>
      <w:color w:val="000000" w:themeColor="text1"/>
      <w:szCs w:val="24"/>
      <w:lang w:eastAsia="en-US"/>
    </w:rPr>
  </w:style>
  <w:style w:type="character" w:customStyle="1" w:styleId="tabelasCarter">
    <w:name w:val="tabelas Caráter"/>
    <w:basedOn w:val="DefaultParagraphFont"/>
    <w:link w:val="tabelas"/>
    <w:rsid w:val="005332A2"/>
    <w:rPr>
      <w:rFonts w:eastAsiaTheme="minorHAnsi" w:cs="Calibri"/>
      <w:color w:val="000000" w:themeColor="text1"/>
      <w:szCs w:val="24"/>
      <w:lang w:eastAsia="en-US"/>
    </w:rPr>
  </w:style>
  <w:style w:type="table" w:customStyle="1" w:styleId="GridTable31">
    <w:name w:val="Grid Table 31"/>
    <w:basedOn w:val="TableNormal"/>
    <w:uiPriority w:val="48"/>
    <w:rsid w:val="005332A2"/>
    <w:pPr>
      <w:jc w:val="center"/>
    </w:pPr>
    <w:rPr>
      <w:rFonts w:asciiTheme="minorHAnsi" w:eastAsiaTheme="minorHAnsi" w:hAnsiTheme="minorHAnsi" w:cstheme="minorBidi"/>
      <w:sz w:val="22"/>
      <w:szCs w:val="22"/>
      <w:lang w:val="pt-PT" w:eastAsia="en-US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vAlign w:val="center"/>
    </w:tcPr>
    <w:tblStylePr w:type="firstRow">
      <w:rPr>
        <w:b/>
        <w:bCs/>
      </w:rPr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Grid1">
    <w:name w:val="TableGrid1"/>
    <w:rsid w:val="00804D83"/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524D11"/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A73522"/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666874"/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8D30C8"/>
    <w:rPr>
      <w:rFonts w:ascii="Palatino Linotype" w:hAnsi="Palatino Linotype"/>
      <w:noProof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mateus\Downloads\catalyst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4E659-92A7-4143-9533-B2B7EFE7C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catalysts-template</Template>
  <TotalTime>2</TotalTime>
  <Pages>6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Margarida Mateus</dc:creator>
  <cp:keywords/>
  <dc:description/>
  <cp:lastModifiedBy>Margarida Mateus</cp:lastModifiedBy>
  <cp:revision>4</cp:revision>
  <dcterms:created xsi:type="dcterms:W3CDTF">2023-08-06T21:15:00Z</dcterms:created>
  <dcterms:modified xsi:type="dcterms:W3CDTF">2023-08-06T21:17:00Z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9b70de6-c25b-4e12-b1f2-8ec1df9f39f6_Enabled">
    <vt:lpwstr>true</vt:lpwstr>
  </property>
  <property fmtid="{D5CDD505-2E9C-101B-9397-08002B2CF9AE}" pid="3" name="MSIP_Label_f9b70de6-c25b-4e12-b1f2-8ec1df9f39f6_SetDate">
    <vt:lpwstr>2023-08-02T19:45:18Z</vt:lpwstr>
  </property>
  <property fmtid="{D5CDD505-2E9C-101B-9397-08002B2CF9AE}" pid="4" name="MSIP_Label_f9b70de6-c25b-4e12-b1f2-8ec1df9f39f6_Method">
    <vt:lpwstr>Privileged</vt:lpwstr>
  </property>
  <property fmtid="{D5CDD505-2E9C-101B-9397-08002B2CF9AE}" pid="5" name="MSIP_Label_f9b70de6-c25b-4e12-b1f2-8ec1df9f39f6_Name">
    <vt:lpwstr>Publico</vt:lpwstr>
  </property>
  <property fmtid="{D5CDD505-2E9C-101B-9397-08002B2CF9AE}" pid="6" name="MSIP_Label_f9b70de6-c25b-4e12-b1f2-8ec1df9f39f6_SiteId">
    <vt:lpwstr>6dfb2d2b-090c-43c1-b20f-6d60ced73886</vt:lpwstr>
  </property>
  <property fmtid="{D5CDD505-2E9C-101B-9397-08002B2CF9AE}" pid="7" name="MSIP_Label_f9b70de6-c25b-4e12-b1f2-8ec1df9f39f6_ActionId">
    <vt:lpwstr>46bcf779-058e-4682-8e3c-dd8bbdc50616</vt:lpwstr>
  </property>
  <property fmtid="{D5CDD505-2E9C-101B-9397-08002B2CF9AE}" pid="8" name="MSIP_Label_f9b70de6-c25b-4e12-b1f2-8ec1df9f39f6_ContentBits">
    <vt:lpwstr>0</vt:lpwstr>
  </property>
</Properties>
</file>